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F72966" w:rsidP="00005035">
            <w:pPr>
              <w:rPr>
                <w:rFonts w:ascii="Arial" w:hAnsi="Arial" w:cs="Arial"/>
                <w:b/>
                <w:color w:val="002C47"/>
                <w:sz w:val="36"/>
                <w:szCs w:val="36"/>
              </w:rPr>
            </w:pPr>
            <w:r>
              <w:rPr>
                <w:rFonts w:ascii="Arial" w:hAnsi="Arial" w:cs="Arial"/>
                <w:b/>
                <w:color w:val="002C47"/>
                <w:sz w:val="36"/>
                <w:szCs w:val="36"/>
              </w:rPr>
              <w:t>Ju</w:t>
            </w:r>
            <w:r w:rsidR="00005035">
              <w:rPr>
                <w:rFonts w:ascii="Arial" w:hAnsi="Arial" w:cs="Arial"/>
                <w:b/>
                <w:color w:val="002C47"/>
                <w:sz w:val="36"/>
                <w:szCs w:val="36"/>
              </w:rPr>
              <w:t>ly</w:t>
            </w:r>
            <w:r w:rsidR="006A141F">
              <w:rPr>
                <w:rFonts w:ascii="Arial" w:hAnsi="Arial" w:cs="Arial"/>
                <w:b/>
                <w:color w:val="002C47"/>
                <w:sz w:val="36"/>
                <w:szCs w:val="36"/>
              </w:rPr>
              <w:t xml:space="preserve"> </w:t>
            </w:r>
            <w:r w:rsidR="005865EC">
              <w:rPr>
                <w:rFonts w:ascii="Arial" w:hAnsi="Arial" w:cs="Arial"/>
                <w:b/>
                <w:color w:val="002C47"/>
                <w:sz w:val="36"/>
                <w:szCs w:val="36"/>
              </w:rPr>
              <w:t>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B1547E">
            <w:pPr>
              <w:pStyle w:val="Title"/>
            </w:pPr>
            <w:r w:rsidRPr="00A964D1">
              <w:t xml:space="preserve">Australian Public Assessment Report for </w:t>
            </w:r>
            <w:r w:rsidR="00D431DE">
              <w:t>Umecli</w:t>
            </w:r>
            <w:r w:rsidR="009E5B9A">
              <w:t>din</w:t>
            </w:r>
            <w:r w:rsidR="00D431DE">
              <w:t>ium bromide</w:t>
            </w:r>
          </w:p>
        </w:tc>
      </w:tr>
      <w:tr w:rsidR="0032583B" w:rsidRPr="00B64760" w:rsidTr="0032583B">
        <w:tc>
          <w:tcPr>
            <w:tcW w:w="9079" w:type="dxa"/>
          </w:tcPr>
          <w:p w:rsidR="0032583B" w:rsidRPr="008E7846" w:rsidRDefault="0032583B" w:rsidP="00BC06CC">
            <w:pPr>
              <w:pStyle w:val="Subtitle"/>
              <w:framePr w:hSpace="0" w:wrap="auto" w:vAnchor="margin" w:yAlign="inline"/>
            </w:pPr>
            <w:r w:rsidRPr="008E7846">
              <w:t xml:space="preserve">Proprietary Product Name: </w:t>
            </w:r>
            <w:r w:rsidR="00D431DE">
              <w:t>Incruse Ellipta</w:t>
            </w:r>
          </w:p>
        </w:tc>
      </w:tr>
      <w:tr w:rsidR="0032583B" w:rsidRPr="00B64760" w:rsidTr="0032583B">
        <w:trPr>
          <w:trHeight w:val="486"/>
        </w:trPr>
        <w:tc>
          <w:tcPr>
            <w:tcW w:w="9079" w:type="dxa"/>
          </w:tcPr>
          <w:p w:rsidR="0032583B" w:rsidRPr="008E7846" w:rsidRDefault="0032583B" w:rsidP="00BC06CC">
            <w:pPr>
              <w:pStyle w:val="Subtitle"/>
              <w:framePr w:hSpace="0" w:wrap="auto" w:vAnchor="margin" w:yAlign="inline"/>
            </w:pPr>
            <w:r w:rsidRPr="008E7846">
              <w:t xml:space="preserve">Sponsor: </w:t>
            </w:r>
            <w:r w:rsidR="00D431DE">
              <w:t>GlaxoSmithKline Australia Pty Ltd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 xml:space="preserve">The work of the TGA is based on applying scientific and clinical expertise to decision-making, to ensure that the benefits to consumers outweigh any risks associated with </w:t>
      </w:r>
      <w:proofErr w:type="gramStart"/>
      <w:r>
        <w:t>the</w:t>
      </w:r>
      <w:proofErr w:type="gramEnd"/>
      <w:r>
        <w:t xml:space="preserv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C7A85" w:rsidRPr="003A5406">
          <w:rPr>
            <w:rStyle w:val="Hyperlink"/>
          </w:rPr>
          <w:t>http://www.tga.gov.au</w:t>
        </w:r>
      </w:hyperlink>
      <w:r w:rsidR="00112F56">
        <w:t>&gt;</w:t>
      </w:r>
      <w:r>
        <w:t>.</w:t>
      </w:r>
    </w:p>
    <w:p w:rsidR="008E7846" w:rsidRDefault="008E7846" w:rsidP="008E7846">
      <w:pPr>
        <w:pStyle w:val="NonTOCHeading2"/>
      </w:pPr>
      <w:r>
        <w:t>About AusPARs</w:t>
      </w:r>
    </w:p>
    <w:p w:rsidR="008E7846" w:rsidRDefault="008E7846" w:rsidP="008E7846">
      <w:pPr>
        <w:pStyle w:val="ListBullet"/>
        <w:numPr>
          <w:ilvl w:val="0"/>
          <w:numId w:val="3"/>
        </w:numPr>
        <w:ind w:left="357" w:hanging="357"/>
      </w:pPr>
      <w:r>
        <w:t>An Australian Public Assessment Record (AusPAR) provides information about the evaluation of a prescription medicine and the considerations that led the TGA to approve or not approve a pr</w:t>
      </w:r>
      <w:r w:rsidR="00B1547E">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 in that it will provide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6D5B88">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934D91"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5250056" w:history="1">
            <w:r w:rsidR="00934D91" w:rsidRPr="00C2468C">
              <w:rPr>
                <w:rStyle w:val="Hyperlink"/>
                <w:noProof/>
              </w:rPr>
              <w:t>List of the most common abbreviations used in this AusPAR</w:t>
            </w:r>
            <w:r w:rsidR="00934D91">
              <w:rPr>
                <w:noProof/>
                <w:webHidden/>
              </w:rPr>
              <w:tab/>
            </w:r>
            <w:r w:rsidR="00934D91">
              <w:rPr>
                <w:noProof/>
                <w:webHidden/>
              </w:rPr>
              <w:fldChar w:fldCharType="begin"/>
            </w:r>
            <w:r w:rsidR="00934D91">
              <w:rPr>
                <w:noProof/>
                <w:webHidden/>
              </w:rPr>
              <w:instrText xml:space="preserve"> PAGEREF _Toc425250056 \h </w:instrText>
            </w:r>
            <w:r w:rsidR="00934D91">
              <w:rPr>
                <w:noProof/>
                <w:webHidden/>
              </w:rPr>
            </w:r>
            <w:r w:rsidR="00934D91">
              <w:rPr>
                <w:noProof/>
                <w:webHidden/>
              </w:rPr>
              <w:fldChar w:fldCharType="separate"/>
            </w:r>
            <w:r w:rsidR="00934D91">
              <w:rPr>
                <w:noProof/>
                <w:webHidden/>
              </w:rPr>
              <w:t>5</w:t>
            </w:r>
            <w:r w:rsidR="00934D91">
              <w:rPr>
                <w:noProof/>
                <w:webHidden/>
              </w:rPr>
              <w:fldChar w:fldCharType="end"/>
            </w:r>
          </w:hyperlink>
        </w:p>
        <w:p w:rsidR="00934D91" w:rsidRDefault="00934D91">
          <w:pPr>
            <w:pStyle w:val="TOC2"/>
            <w:rPr>
              <w:rFonts w:asciiTheme="minorHAnsi" w:eastAsiaTheme="minorEastAsia" w:hAnsiTheme="minorHAnsi" w:cstheme="minorBidi"/>
              <w:b w:val="0"/>
              <w:noProof/>
              <w:sz w:val="22"/>
              <w:lang w:eastAsia="en-AU"/>
            </w:rPr>
          </w:pPr>
          <w:hyperlink w:anchor="_Toc425250057" w:history="1">
            <w:r w:rsidRPr="00C2468C">
              <w:rPr>
                <w:rStyle w:val="Hyperlink"/>
                <w:noProof/>
              </w:rPr>
              <w:t>I. Introduction to product submission</w:t>
            </w:r>
            <w:r>
              <w:rPr>
                <w:noProof/>
                <w:webHidden/>
              </w:rPr>
              <w:tab/>
            </w:r>
            <w:r>
              <w:rPr>
                <w:noProof/>
                <w:webHidden/>
              </w:rPr>
              <w:fldChar w:fldCharType="begin"/>
            </w:r>
            <w:r>
              <w:rPr>
                <w:noProof/>
                <w:webHidden/>
              </w:rPr>
              <w:instrText xml:space="preserve"> PAGEREF _Toc425250057 \h </w:instrText>
            </w:r>
            <w:r>
              <w:rPr>
                <w:noProof/>
                <w:webHidden/>
              </w:rPr>
            </w:r>
            <w:r>
              <w:rPr>
                <w:noProof/>
                <w:webHidden/>
              </w:rPr>
              <w:fldChar w:fldCharType="separate"/>
            </w:r>
            <w:r>
              <w:rPr>
                <w:noProof/>
                <w:webHidden/>
              </w:rPr>
              <w:t>9</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58" w:history="1">
            <w:r w:rsidRPr="00C2468C">
              <w:rPr>
                <w:rStyle w:val="Hyperlink"/>
                <w:noProof/>
                <w:lang w:eastAsia="en-AU"/>
              </w:rPr>
              <w:t>Submission details</w:t>
            </w:r>
            <w:r>
              <w:rPr>
                <w:noProof/>
                <w:webHidden/>
              </w:rPr>
              <w:tab/>
            </w:r>
            <w:r>
              <w:rPr>
                <w:noProof/>
                <w:webHidden/>
              </w:rPr>
              <w:fldChar w:fldCharType="begin"/>
            </w:r>
            <w:r>
              <w:rPr>
                <w:noProof/>
                <w:webHidden/>
              </w:rPr>
              <w:instrText xml:space="preserve"> PAGEREF _Toc425250058 \h </w:instrText>
            </w:r>
            <w:r>
              <w:rPr>
                <w:noProof/>
                <w:webHidden/>
              </w:rPr>
            </w:r>
            <w:r>
              <w:rPr>
                <w:noProof/>
                <w:webHidden/>
              </w:rPr>
              <w:fldChar w:fldCharType="separate"/>
            </w:r>
            <w:r>
              <w:rPr>
                <w:noProof/>
                <w:webHidden/>
              </w:rPr>
              <w:t>9</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59" w:history="1">
            <w:r w:rsidRPr="00C2468C">
              <w:rPr>
                <w:rStyle w:val="Hyperlink"/>
                <w:noProof/>
              </w:rPr>
              <w:t>Product background</w:t>
            </w:r>
            <w:r>
              <w:rPr>
                <w:noProof/>
                <w:webHidden/>
              </w:rPr>
              <w:tab/>
            </w:r>
            <w:r>
              <w:rPr>
                <w:noProof/>
                <w:webHidden/>
              </w:rPr>
              <w:fldChar w:fldCharType="begin"/>
            </w:r>
            <w:r>
              <w:rPr>
                <w:noProof/>
                <w:webHidden/>
              </w:rPr>
              <w:instrText xml:space="preserve"> PAGEREF _Toc425250059 \h </w:instrText>
            </w:r>
            <w:r>
              <w:rPr>
                <w:noProof/>
                <w:webHidden/>
              </w:rPr>
            </w:r>
            <w:r>
              <w:rPr>
                <w:noProof/>
                <w:webHidden/>
              </w:rPr>
              <w:fldChar w:fldCharType="separate"/>
            </w:r>
            <w:r>
              <w:rPr>
                <w:noProof/>
                <w:webHidden/>
              </w:rPr>
              <w:t>9</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60" w:history="1">
            <w:r w:rsidRPr="00C2468C">
              <w:rPr>
                <w:rStyle w:val="Hyperlink"/>
                <w:noProof/>
              </w:rPr>
              <w:t>Regulatory status</w:t>
            </w:r>
            <w:r>
              <w:rPr>
                <w:noProof/>
                <w:webHidden/>
              </w:rPr>
              <w:tab/>
            </w:r>
            <w:r>
              <w:rPr>
                <w:noProof/>
                <w:webHidden/>
              </w:rPr>
              <w:fldChar w:fldCharType="begin"/>
            </w:r>
            <w:r>
              <w:rPr>
                <w:noProof/>
                <w:webHidden/>
              </w:rPr>
              <w:instrText xml:space="preserve"> PAGEREF _Toc425250060 \h </w:instrText>
            </w:r>
            <w:r>
              <w:rPr>
                <w:noProof/>
                <w:webHidden/>
              </w:rPr>
            </w:r>
            <w:r>
              <w:rPr>
                <w:noProof/>
                <w:webHidden/>
              </w:rPr>
              <w:fldChar w:fldCharType="separate"/>
            </w:r>
            <w:r>
              <w:rPr>
                <w:noProof/>
                <w:webHidden/>
              </w:rPr>
              <w:t>10</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61" w:history="1">
            <w:r w:rsidRPr="00C2468C">
              <w:rPr>
                <w:rStyle w:val="Hyperlink"/>
                <w:noProof/>
              </w:rPr>
              <w:t>Product Information</w:t>
            </w:r>
            <w:r>
              <w:rPr>
                <w:noProof/>
                <w:webHidden/>
              </w:rPr>
              <w:tab/>
            </w:r>
            <w:r>
              <w:rPr>
                <w:noProof/>
                <w:webHidden/>
              </w:rPr>
              <w:fldChar w:fldCharType="begin"/>
            </w:r>
            <w:r>
              <w:rPr>
                <w:noProof/>
                <w:webHidden/>
              </w:rPr>
              <w:instrText xml:space="preserve"> PAGEREF _Toc425250061 \h </w:instrText>
            </w:r>
            <w:r>
              <w:rPr>
                <w:noProof/>
                <w:webHidden/>
              </w:rPr>
            </w:r>
            <w:r>
              <w:rPr>
                <w:noProof/>
                <w:webHidden/>
              </w:rPr>
              <w:fldChar w:fldCharType="separate"/>
            </w:r>
            <w:r>
              <w:rPr>
                <w:noProof/>
                <w:webHidden/>
              </w:rPr>
              <w:t>10</w:t>
            </w:r>
            <w:r>
              <w:rPr>
                <w:noProof/>
                <w:webHidden/>
              </w:rPr>
              <w:fldChar w:fldCharType="end"/>
            </w:r>
          </w:hyperlink>
        </w:p>
        <w:p w:rsidR="00934D91" w:rsidRDefault="00934D91">
          <w:pPr>
            <w:pStyle w:val="TOC2"/>
            <w:rPr>
              <w:rFonts w:asciiTheme="minorHAnsi" w:eastAsiaTheme="minorEastAsia" w:hAnsiTheme="minorHAnsi" w:cstheme="minorBidi"/>
              <w:b w:val="0"/>
              <w:noProof/>
              <w:sz w:val="22"/>
              <w:lang w:eastAsia="en-AU"/>
            </w:rPr>
          </w:pPr>
          <w:hyperlink w:anchor="_Toc425250062" w:history="1">
            <w:r w:rsidRPr="00C2468C">
              <w:rPr>
                <w:rStyle w:val="Hyperlink"/>
                <w:noProof/>
              </w:rPr>
              <w:t>II. Quality findings</w:t>
            </w:r>
            <w:r>
              <w:rPr>
                <w:noProof/>
                <w:webHidden/>
              </w:rPr>
              <w:tab/>
            </w:r>
            <w:r>
              <w:rPr>
                <w:noProof/>
                <w:webHidden/>
              </w:rPr>
              <w:fldChar w:fldCharType="begin"/>
            </w:r>
            <w:r>
              <w:rPr>
                <w:noProof/>
                <w:webHidden/>
              </w:rPr>
              <w:instrText xml:space="preserve"> PAGEREF _Toc425250062 \h </w:instrText>
            </w:r>
            <w:r>
              <w:rPr>
                <w:noProof/>
                <w:webHidden/>
              </w:rPr>
            </w:r>
            <w:r>
              <w:rPr>
                <w:noProof/>
                <w:webHidden/>
              </w:rPr>
              <w:fldChar w:fldCharType="separate"/>
            </w:r>
            <w:r>
              <w:rPr>
                <w:noProof/>
                <w:webHidden/>
              </w:rPr>
              <w:t>10</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63" w:history="1">
            <w:r w:rsidRPr="00C2468C">
              <w:rPr>
                <w:rStyle w:val="Hyperlink"/>
                <w:noProof/>
              </w:rPr>
              <w:t>Drug substance (active ingredient)</w:t>
            </w:r>
            <w:r>
              <w:rPr>
                <w:noProof/>
                <w:webHidden/>
              </w:rPr>
              <w:tab/>
            </w:r>
            <w:r>
              <w:rPr>
                <w:noProof/>
                <w:webHidden/>
              </w:rPr>
              <w:fldChar w:fldCharType="begin"/>
            </w:r>
            <w:r>
              <w:rPr>
                <w:noProof/>
                <w:webHidden/>
              </w:rPr>
              <w:instrText xml:space="preserve"> PAGEREF _Toc425250063 \h </w:instrText>
            </w:r>
            <w:r>
              <w:rPr>
                <w:noProof/>
                <w:webHidden/>
              </w:rPr>
            </w:r>
            <w:r>
              <w:rPr>
                <w:noProof/>
                <w:webHidden/>
              </w:rPr>
              <w:fldChar w:fldCharType="separate"/>
            </w:r>
            <w:r>
              <w:rPr>
                <w:noProof/>
                <w:webHidden/>
              </w:rPr>
              <w:t>10</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64" w:history="1">
            <w:r w:rsidRPr="00C2468C">
              <w:rPr>
                <w:rStyle w:val="Hyperlink"/>
                <w:noProof/>
              </w:rPr>
              <w:t>Drug product</w:t>
            </w:r>
            <w:r>
              <w:rPr>
                <w:noProof/>
                <w:webHidden/>
              </w:rPr>
              <w:tab/>
            </w:r>
            <w:r>
              <w:rPr>
                <w:noProof/>
                <w:webHidden/>
              </w:rPr>
              <w:fldChar w:fldCharType="begin"/>
            </w:r>
            <w:r>
              <w:rPr>
                <w:noProof/>
                <w:webHidden/>
              </w:rPr>
              <w:instrText xml:space="preserve"> PAGEREF _Toc425250064 \h </w:instrText>
            </w:r>
            <w:r>
              <w:rPr>
                <w:noProof/>
                <w:webHidden/>
              </w:rPr>
            </w:r>
            <w:r>
              <w:rPr>
                <w:noProof/>
                <w:webHidden/>
              </w:rPr>
              <w:fldChar w:fldCharType="separate"/>
            </w:r>
            <w:r>
              <w:rPr>
                <w:noProof/>
                <w:webHidden/>
              </w:rPr>
              <w:t>11</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65" w:history="1">
            <w:r w:rsidRPr="00C2468C">
              <w:rPr>
                <w:rStyle w:val="Hyperlink"/>
                <w:noProof/>
              </w:rPr>
              <w:t>Biopharmaceutics</w:t>
            </w:r>
            <w:r>
              <w:rPr>
                <w:noProof/>
                <w:webHidden/>
              </w:rPr>
              <w:tab/>
            </w:r>
            <w:r>
              <w:rPr>
                <w:noProof/>
                <w:webHidden/>
              </w:rPr>
              <w:fldChar w:fldCharType="begin"/>
            </w:r>
            <w:r>
              <w:rPr>
                <w:noProof/>
                <w:webHidden/>
              </w:rPr>
              <w:instrText xml:space="preserve"> PAGEREF _Toc425250065 \h </w:instrText>
            </w:r>
            <w:r>
              <w:rPr>
                <w:noProof/>
                <w:webHidden/>
              </w:rPr>
            </w:r>
            <w:r>
              <w:rPr>
                <w:noProof/>
                <w:webHidden/>
              </w:rPr>
              <w:fldChar w:fldCharType="separate"/>
            </w:r>
            <w:r>
              <w:rPr>
                <w:noProof/>
                <w:webHidden/>
              </w:rPr>
              <w:t>11</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66" w:history="1">
            <w:r w:rsidRPr="00C2468C">
              <w:rPr>
                <w:rStyle w:val="Hyperlink"/>
                <w:noProof/>
              </w:rPr>
              <w:t>Advisory committee considerations</w:t>
            </w:r>
            <w:r>
              <w:rPr>
                <w:noProof/>
                <w:webHidden/>
              </w:rPr>
              <w:tab/>
            </w:r>
            <w:r>
              <w:rPr>
                <w:noProof/>
                <w:webHidden/>
              </w:rPr>
              <w:fldChar w:fldCharType="begin"/>
            </w:r>
            <w:r>
              <w:rPr>
                <w:noProof/>
                <w:webHidden/>
              </w:rPr>
              <w:instrText xml:space="preserve"> PAGEREF _Toc425250066 \h </w:instrText>
            </w:r>
            <w:r>
              <w:rPr>
                <w:noProof/>
                <w:webHidden/>
              </w:rPr>
            </w:r>
            <w:r>
              <w:rPr>
                <w:noProof/>
                <w:webHidden/>
              </w:rPr>
              <w:fldChar w:fldCharType="separate"/>
            </w:r>
            <w:r>
              <w:rPr>
                <w:noProof/>
                <w:webHidden/>
              </w:rPr>
              <w:t>11</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67" w:history="1">
            <w:r w:rsidRPr="00C2468C">
              <w:rPr>
                <w:rStyle w:val="Hyperlink"/>
                <w:noProof/>
              </w:rPr>
              <w:t>Quality summary and conclusions</w:t>
            </w:r>
            <w:r>
              <w:rPr>
                <w:noProof/>
                <w:webHidden/>
              </w:rPr>
              <w:tab/>
            </w:r>
            <w:r>
              <w:rPr>
                <w:noProof/>
                <w:webHidden/>
              </w:rPr>
              <w:fldChar w:fldCharType="begin"/>
            </w:r>
            <w:r>
              <w:rPr>
                <w:noProof/>
                <w:webHidden/>
              </w:rPr>
              <w:instrText xml:space="preserve"> PAGEREF _Toc425250067 \h </w:instrText>
            </w:r>
            <w:r>
              <w:rPr>
                <w:noProof/>
                <w:webHidden/>
              </w:rPr>
            </w:r>
            <w:r>
              <w:rPr>
                <w:noProof/>
                <w:webHidden/>
              </w:rPr>
              <w:fldChar w:fldCharType="separate"/>
            </w:r>
            <w:r>
              <w:rPr>
                <w:noProof/>
                <w:webHidden/>
              </w:rPr>
              <w:t>11</w:t>
            </w:r>
            <w:r>
              <w:rPr>
                <w:noProof/>
                <w:webHidden/>
              </w:rPr>
              <w:fldChar w:fldCharType="end"/>
            </w:r>
          </w:hyperlink>
        </w:p>
        <w:p w:rsidR="00934D91" w:rsidRDefault="00934D91">
          <w:pPr>
            <w:pStyle w:val="TOC2"/>
            <w:rPr>
              <w:rFonts w:asciiTheme="minorHAnsi" w:eastAsiaTheme="minorEastAsia" w:hAnsiTheme="minorHAnsi" w:cstheme="minorBidi"/>
              <w:b w:val="0"/>
              <w:noProof/>
              <w:sz w:val="22"/>
              <w:lang w:eastAsia="en-AU"/>
            </w:rPr>
          </w:pPr>
          <w:hyperlink w:anchor="_Toc425250068" w:history="1">
            <w:r w:rsidRPr="00C2468C">
              <w:rPr>
                <w:rStyle w:val="Hyperlink"/>
                <w:noProof/>
              </w:rPr>
              <w:t>III. Nonclinical findings</w:t>
            </w:r>
            <w:r>
              <w:rPr>
                <w:noProof/>
                <w:webHidden/>
              </w:rPr>
              <w:tab/>
            </w:r>
            <w:r>
              <w:rPr>
                <w:noProof/>
                <w:webHidden/>
              </w:rPr>
              <w:fldChar w:fldCharType="begin"/>
            </w:r>
            <w:r>
              <w:rPr>
                <w:noProof/>
                <w:webHidden/>
              </w:rPr>
              <w:instrText xml:space="preserve"> PAGEREF _Toc425250068 \h </w:instrText>
            </w:r>
            <w:r>
              <w:rPr>
                <w:noProof/>
                <w:webHidden/>
              </w:rPr>
            </w:r>
            <w:r>
              <w:rPr>
                <w:noProof/>
                <w:webHidden/>
              </w:rPr>
              <w:fldChar w:fldCharType="separate"/>
            </w:r>
            <w:r>
              <w:rPr>
                <w:noProof/>
                <w:webHidden/>
              </w:rPr>
              <w:t>12</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69" w:history="1">
            <w:r w:rsidRPr="00C2468C">
              <w:rPr>
                <w:rStyle w:val="Hyperlink"/>
                <w:noProof/>
              </w:rPr>
              <w:t>Introduction</w:t>
            </w:r>
            <w:r>
              <w:rPr>
                <w:noProof/>
                <w:webHidden/>
              </w:rPr>
              <w:tab/>
            </w:r>
            <w:r>
              <w:rPr>
                <w:noProof/>
                <w:webHidden/>
              </w:rPr>
              <w:fldChar w:fldCharType="begin"/>
            </w:r>
            <w:r>
              <w:rPr>
                <w:noProof/>
                <w:webHidden/>
              </w:rPr>
              <w:instrText xml:space="preserve"> PAGEREF _Toc425250069 \h </w:instrText>
            </w:r>
            <w:r>
              <w:rPr>
                <w:noProof/>
                <w:webHidden/>
              </w:rPr>
            </w:r>
            <w:r>
              <w:rPr>
                <w:noProof/>
                <w:webHidden/>
              </w:rPr>
              <w:fldChar w:fldCharType="separate"/>
            </w:r>
            <w:r>
              <w:rPr>
                <w:noProof/>
                <w:webHidden/>
              </w:rPr>
              <w:t>12</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70" w:history="1">
            <w:r w:rsidRPr="00C2468C">
              <w:rPr>
                <w:rStyle w:val="Hyperlink"/>
                <w:noProof/>
              </w:rPr>
              <w:t>Pharmacology</w:t>
            </w:r>
            <w:r>
              <w:rPr>
                <w:noProof/>
                <w:webHidden/>
              </w:rPr>
              <w:tab/>
            </w:r>
            <w:r>
              <w:rPr>
                <w:noProof/>
                <w:webHidden/>
              </w:rPr>
              <w:fldChar w:fldCharType="begin"/>
            </w:r>
            <w:r>
              <w:rPr>
                <w:noProof/>
                <w:webHidden/>
              </w:rPr>
              <w:instrText xml:space="preserve"> PAGEREF _Toc425250070 \h </w:instrText>
            </w:r>
            <w:r>
              <w:rPr>
                <w:noProof/>
                <w:webHidden/>
              </w:rPr>
            </w:r>
            <w:r>
              <w:rPr>
                <w:noProof/>
                <w:webHidden/>
              </w:rPr>
              <w:fldChar w:fldCharType="separate"/>
            </w:r>
            <w:r>
              <w:rPr>
                <w:noProof/>
                <w:webHidden/>
              </w:rPr>
              <w:t>12</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71" w:history="1">
            <w:r w:rsidRPr="00C2468C">
              <w:rPr>
                <w:rStyle w:val="Hyperlink"/>
                <w:noProof/>
              </w:rPr>
              <w:t>Pharmacokinetics</w:t>
            </w:r>
            <w:r>
              <w:rPr>
                <w:noProof/>
                <w:webHidden/>
              </w:rPr>
              <w:tab/>
            </w:r>
            <w:r>
              <w:rPr>
                <w:noProof/>
                <w:webHidden/>
              </w:rPr>
              <w:fldChar w:fldCharType="begin"/>
            </w:r>
            <w:r>
              <w:rPr>
                <w:noProof/>
                <w:webHidden/>
              </w:rPr>
              <w:instrText xml:space="preserve"> PAGEREF _Toc425250071 \h </w:instrText>
            </w:r>
            <w:r>
              <w:rPr>
                <w:noProof/>
                <w:webHidden/>
              </w:rPr>
            </w:r>
            <w:r>
              <w:rPr>
                <w:noProof/>
                <w:webHidden/>
              </w:rPr>
              <w:fldChar w:fldCharType="separate"/>
            </w:r>
            <w:r>
              <w:rPr>
                <w:noProof/>
                <w:webHidden/>
              </w:rPr>
              <w:t>13</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72" w:history="1">
            <w:r w:rsidRPr="00C2468C">
              <w:rPr>
                <w:rStyle w:val="Hyperlink"/>
                <w:noProof/>
              </w:rPr>
              <w:t>Toxicology</w:t>
            </w:r>
            <w:r>
              <w:rPr>
                <w:noProof/>
                <w:webHidden/>
              </w:rPr>
              <w:tab/>
            </w:r>
            <w:r>
              <w:rPr>
                <w:noProof/>
                <w:webHidden/>
              </w:rPr>
              <w:fldChar w:fldCharType="begin"/>
            </w:r>
            <w:r>
              <w:rPr>
                <w:noProof/>
                <w:webHidden/>
              </w:rPr>
              <w:instrText xml:space="preserve"> PAGEREF _Toc425250072 \h </w:instrText>
            </w:r>
            <w:r>
              <w:rPr>
                <w:noProof/>
                <w:webHidden/>
              </w:rPr>
            </w:r>
            <w:r>
              <w:rPr>
                <w:noProof/>
                <w:webHidden/>
              </w:rPr>
              <w:fldChar w:fldCharType="separate"/>
            </w:r>
            <w:r>
              <w:rPr>
                <w:noProof/>
                <w:webHidden/>
              </w:rPr>
              <w:t>14</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73" w:history="1">
            <w:r w:rsidRPr="00C2468C">
              <w:rPr>
                <w:rStyle w:val="Hyperlink"/>
                <w:noProof/>
              </w:rPr>
              <w:t>Nonclinical summary</w:t>
            </w:r>
            <w:r>
              <w:rPr>
                <w:noProof/>
                <w:webHidden/>
              </w:rPr>
              <w:tab/>
            </w:r>
            <w:r>
              <w:rPr>
                <w:noProof/>
                <w:webHidden/>
              </w:rPr>
              <w:fldChar w:fldCharType="begin"/>
            </w:r>
            <w:r>
              <w:rPr>
                <w:noProof/>
                <w:webHidden/>
              </w:rPr>
              <w:instrText xml:space="preserve"> PAGEREF _Toc425250073 \h </w:instrText>
            </w:r>
            <w:r>
              <w:rPr>
                <w:noProof/>
                <w:webHidden/>
              </w:rPr>
            </w:r>
            <w:r>
              <w:rPr>
                <w:noProof/>
                <w:webHidden/>
              </w:rPr>
              <w:fldChar w:fldCharType="separate"/>
            </w:r>
            <w:r>
              <w:rPr>
                <w:noProof/>
                <w:webHidden/>
              </w:rPr>
              <w:t>20</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74" w:history="1">
            <w:r w:rsidRPr="00C2468C">
              <w:rPr>
                <w:rStyle w:val="Hyperlink"/>
                <w:noProof/>
              </w:rPr>
              <w:t>Conclusions and recommendation</w:t>
            </w:r>
            <w:r>
              <w:rPr>
                <w:noProof/>
                <w:webHidden/>
              </w:rPr>
              <w:tab/>
            </w:r>
            <w:r>
              <w:rPr>
                <w:noProof/>
                <w:webHidden/>
              </w:rPr>
              <w:fldChar w:fldCharType="begin"/>
            </w:r>
            <w:r>
              <w:rPr>
                <w:noProof/>
                <w:webHidden/>
              </w:rPr>
              <w:instrText xml:space="preserve"> PAGEREF _Toc425250074 \h </w:instrText>
            </w:r>
            <w:r>
              <w:rPr>
                <w:noProof/>
                <w:webHidden/>
              </w:rPr>
            </w:r>
            <w:r>
              <w:rPr>
                <w:noProof/>
                <w:webHidden/>
              </w:rPr>
              <w:fldChar w:fldCharType="separate"/>
            </w:r>
            <w:r>
              <w:rPr>
                <w:noProof/>
                <w:webHidden/>
              </w:rPr>
              <w:t>21</w:t>
            </w:r>
            <w:r>
              <w:rPr>
                <w:noProof/>
                <w:webHidden/>
              </w:rPr>
              <w:fldChar w:fldCharType="end"/>
            </w:r>
          </w:hyperlink>
        </w:p>
        <w:p w:rsidR="00934D91" w:rsidRDefault="00934D91">
          <w:pPr>
            <w:pStyle w:val="TOC2"/>
            <w:rPr>
              <w:rFonts w:asciiTheme="minorHAnsi" w:eastAsiaTheme="minorEastAsia" w:hAnsiTheme="minorHAnsi" w:cstheme="minorBidi"/>
              <w:b w:val="0"/>
              <w:noProof/>
              <w:sz w:val="22"/>
              <w:lang w:eastAsia="en-AU"/>
            </w:rPr>
          </w:pPr>
          <w:hyperlink w:anchor="_Toc425250075" w:history="1">
            <w:r w:rsidRPr="00C2468C">
              <w:rPr>
                <w:rStyle w:val="Hyperlink"/>
                <w:noProof/>
              </w:rPr>
              <w:t>IV. Clinical findings</w:t>
            </w:r>
            <w:r>
              <w:rPr>
                <w:noProof/>
                <w:webHidden/>
              </w:rPr>
              <w:tab/>
            </w:r>
            <w:r>
              <w:rPr>
                <w:noProof/>
                <w:webHidden/>
              </w:rPr>
              <w:fldChar w:fldCharType="begin"/>
            </w:r>
            <w:r>
              <w:rPr>
                <w:noProof/>
                <w:webHidden/>
              </w:rPr>
              <w:instrText xml:space="preserve"> PAGEREF _Toc425250075 \h </w:instrText>
            </w:r>
            <w:r>
              <w:rPr>
                <w:noProof/>
                <w:webHidden/>
              </w:rPr>
            </w:r>
            <w:r>
              <w:rPr>
                <w:noProof/>
                <w:webHidden/>
              </w:rPr>
              <w:fldChar w:fldCharType="separate"/>
            </w:r>
            <w:r>
              <w:rPr>
                <w:noProof/>
                <w:webHidden/>
              </w:rPr>
              <w:t>22</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76" w:history="1">
            <w:r w:rsidRPr="00C2468C">
              <w:rPr>
                <w:rStyle w:val="Hyperlink"/>
                <w:noProof/>
              </w:rPr>
              <w:t>Introduction</w:t>
            </w:r>
            <w:r>
              <w:rPr>
                <w:noProof/>
                <w:webHidden/>
              </w:rPr>
              <w:tab/>
            </w:r>
            <w:r>
              <w:rPr>
                <w:noProof/>
                <w:webHidden/>
              </w:rPr>
              <w:fldChar w:fldCharType="begin"/>
            </w:r>
            <w:r>
              <w:rPr>
                <w:noProof/>
                <w:webHidden/>
              </w:rPr>
              <w:instrText xml:space="preserve"> PAGEREF _Toc425250076 \h </w:instrText>
            </w:r>
            <w:r>
              <w:rPr>
                <w:noProof/>
                <w:webHidden/>
              </w:rPr>
            </w:r>
            <w:r>
              <w:rPr>
                <w:noProof/>
                <w:webHidden/>
              </w:rPr>
              <w:fldChar w:fldCharType="separate"/>
            </w:r>
            <w:r>
              <w:rPr>
                <w:noProof/>
                <w:webHidden/>
              </w:rPr>
              <w:t>22</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77" w:history="1">
            <w:r w:rsidRPr="00C2468C">
              <w:rPr>
                <w:rStyle w:val="Hyperlink"/>
                <w:noProof/>
              </w:rPr>
              <w:t>Pharmacokinetics</w:t>
            </w:r>
            <w:r>
              <w:rPr>
                <w:noProof/>
                <w:webHidden/>
              </w:rPr>
              <w:tab/>
            </w:r>
            <w:r>
              <w:rPr>
                <w:noProof/>
                <w:webHidden/>
              </w:rPr>
              <w:fldChar w:fldCharType="begin"/>
            </w:r>
            <w:r>
              <w:rPr>
                <w:noProof/>
                <w:webHidden/>
              </w:rPr>
              <w:instrText xml:space="preserve"> PAGEREF _Toc425250077 \h </w:instrText>
            </w:r>
            <w:r>
              <w:rPr>
                <w:noProof/>
                <w:webHidden/>
              </w:rPr>
            </w:r>
            <w:r>
              <w:rPr>
                <w:noProof/>
                <w:webHidden/>
              </w:rPr>
              <w:fldChar w:fldCharType="separate"/>
            </w:r>
            <w:r>
              <w:rPr>
                <w:noProof/>
                <w:webHidden/>
              </w:rPr>
              <w:t>24</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78" w:history="1">
            <w:r w:rsidRPr="00C2468C">
              <w:rPr>
                <w:rStyle w:val="Hyperlink"/>
                <w:noProof/>
              </w:rPr>
              <w:t>Pharmacodynamics</w:t>
            </w:r>
            <w:r>
              <w:rPr>
                <w:noProof/>
                <w:webHidden/>
              </w:rPr>
              <w:tab/>
            </w:r>
            <w:r>
              <w:rPr>
                <w:noProof/>
                <w:webHidden/>
              </w:rPr>
              <w:fldChar w:fldCharType="begin"/>
            </w:r>
            <w:r>
              <w:rPr>
                <w:noProof/>
                <w:webHidden/>
              </w:rPr>
              <w:instrText xml:space="preserve"> PAGEREF _Toc425250078 \h </w:instrText>
            </w:r>
            <w:r>
              <w:rPr>
                <w:noProof/>
                <w:webHidden/>
              </w:rPr>
            </w:r>
            <w:r>
              <w:rPr>
                <w:noProof/>
                <w:webHidden/>
              </w:rPr>
              <w:fldChar w:fldCharType="separate"/>
            </w:r>
            <w:r>
              <w:rPr>
                <w:noProof/>
                <w:webHidden/>
              </w:rPr>
              <w:t>26</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79" w:history="1">
            <w:r w:rsidRPr="00C2468C">
              <w:rPr>
                <w:rStyle w:val="Hyperlink"/>
                <w:noProof/>
              </w:rPr>
              <w:t>Dosage selection for the pivotal studies</w:t>
            </w:r>
            <w:r>
              <w:rPr>
                <w:noProof/>
                <w:webHidden/>
              </w:rPr>
              <w:tab/>
            </w:r>
            <w:r>
              <w:rPr>
                <w:noProof/>
                <w:webHidden/>
              </w:rPr>
              <w:fldChar w:fldCharType="begin"/>
            </w:r>
            <w:r>
              <w:rPr>
                <w:noProof/>
                <w:webHidden/>
              </w:rPr>
              <w:instrText xml:space="preserve"> PAGEREF _Toc425250079 \h </w:instrText>
            </w:r>
            <w:r>
              <w:rPr>
                <w:noProof/>
                <w:webHidden/>
              </w:rPr>
            </w:r>
            <w:r>
              <w:rPr>
                <w:noProof/>
                <w:webHidden/>
              </w:rPr>
              <w:fldChar w:fldCharType="separate"/>
            </w:r>
            <w:r>
              <w:rPr>
                <w:noProof/>
                <w:webHidden/>
              </w:rPr>
              <w:t>28</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80" w:history="1">
            <w:r w:rsidRPr="00C2468C">
              <w:rPr>
                <w:rStyle w:val="Hyperlink"/>
                <w:noProof/>
              </w:rPr>
              <w:t>Efficacy</w:t>
            </w:r>
            <w:r>
              <w:rPr>
                <w:noProof/>
                <w:webHidden/>
              </w:rPr>
              <w:tab/>
            </w:r>
            <w:r>
              <w:rPr>
                <w:noProof/>
                <w:webHidden/>
              </w:rPr>
              <w:fldChar w:fldCharType="begin"/>
            </w:r>
            <w:r>
              <w:rPr>
                <w:noProof/>
                <w:webHidden/>
              </w:rPr>
              <w:instrText xml:space="preserve"> PAGEREF _Toc425250080 \h </w:instrText>
            </w:r>
            <w:r>
              <w:rPr>
                <w:noProof/>
                <w:webHidden/>
              </w:rPr>
            </w:r>
            <w:r>
              <w:rPr>
                <w:noProof/>
                <w:webHidden/>
              </w:rPr>
              <w:fldChar w:fldCharType="separate"/>
            </w:r>
            <w:r>
              <w:rPr>
                <w:noProof/>
                <w:webHidden/>
              </w:rPr>
              <w:t>28</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81" w:history="1">
            <w:r w:rsidRPr="00C2468C">
              <w:rPr>
                <w:rStyle w:val="Hyperlink"/>
                <w:noProof/>
              </w:rPr>
              <w:t>Safety</w:t>
            </w:r>
            <w:r>
              <w:rPr>
                <w:noProof/>
                <w:webHidden/>
              </w:rPr>
              <w:tab/>
            </w:r>
            <w:r>
              <w:rPr>
                <w:noProof/>
                <w:webHidden/>
              </w:rPr>
              <w:fldChar w:fldCharType="begin"/>
            </w:r>
            <w:r>
              <w:rPr>
                <w:noProof/>
                <w:webHidden/>
              </w:rPr>
              <w:instrText xml:space="preserve"> PAGEREF _Toc425250081 \h </w:instrText>
            </w:r>
            <w:r>
              <w:rPr>
                <w:noProof/>
                <w:webHidden/>
              </w:rPr>
            </w:r>
            <w:r>
              <w:rPr>
                <w:noProof/>
                <w:webHidden/>
              </w:rPr>
              <w:fldChar w:fldCharType="separate"/>
            </w:r>
            <w:r>
              <w:rPr>
                <w:noProof/>
                <w:webHidden/>
              </w:rPr>
              <w:t>33</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82" w:history="1">
            <w:r w:rsidRPr="00C2468C">
              <w:rPr>
                <w:rStyle w:val="Hyperlink"/>
                <w:noProof/>
              </w:rPr>
              <w:t>Evaluator’s conclusions on safety</w:t>
            </w:r>
            <w:r>
              <w:rPr>
                <w:noProof/>
                <w:webHidden/>
              </w:rPr>
              <w:tab/>
            </w:r>
            <w:r>
              <w:rPr>
                <w:noProof/>
                <w:webHidden/>
              </w:rPr>
              <w:fldChar w:fldCharType="begin"/>
            </w:r>
            <w:r>
              <w:rPr>
                <w:noProof/>
                <w:webHidden/>
              </w:rPr>
              <w:instrText xml:space="preserve"> PAGEREF _Toc425250082 \h </w:instrText>
            </w:r>
            <w:r>
              <w:rPr>
                <w:noProof/>
                <w:webHidden/>
              </w:rPr>
            </w:r>
            <w:r>
              <w:rPr>
                <w:noProof/>
                <w:webHidden/>
              </w:rPr>
              <w:fldChar w:fldCharType="separate"/>
            </w:r>
            <w:r>
              <w:rPr>
                <w:noProof/>
                <w:webHidden/>
              </w:rPr>
              <w:t>38</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83" w:history="1">
            <w:r w:rsidRPr="00C2468C">
              <w:rPr>
                <w:rStyle w:val="Hyperlink"/>
                <w:noProof/>
              </w:rPr>
              <w:t>First round benefit-risk assessment</w:t>
            </w:r>
            <w:r>
              <w:rPr>
                <w:noProof/>
                <w:webHidden/>
              </w:rPr>
              <w:tab/>
            </w:r>
            <w:r>
              <w:rPr>
                <w:noProof/>
                <w:webHidden/>
              </w:rPr>
              <w:fldChar w:fldCharType="begin"/>
            </w:r>
            <w:r>
              <w:rPr>
                <w:noProof/>
                <w:webHidden/>
              </w:rPr>
              <w:instrText xml:space="preserve"> PAGEREF _Toc425250083 \h </w:instrText>
            </w:r>
            <w:r>
              <w:rPr>
                <w:noProof/>
                <w:webHidden/>
              </w:rPr>
            </w:r>
            <w:r>
              <w:rPr>
                <w:noProof/>
                <w:webHidden/>
              </w:rPr>
              <w:fldChar w:fldCharType="separate"/>
            </w:r>
            <w:r>
              <w:rPr>
                <w:noProof/>
                <w:webHidden/>
              </w:rPr>
              <w:t>40</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84" w:history="1">
            <w:r w:rsidRPr="00C2468C">
              <w:rPr>
                <w:rStyle w:val="Hyperlink"/>
                <w:noProof/>
              </w:rPr>
              <w:t>First round recommendation regarding authorisation</w:t>
            </w:r>
            <w:r>
              <w:rPr>
                <w:noProof/>
                <w:webHidden/>
              </w:rPr>
              <w:tab/>
            </w:r>
            <w:r>
              <w:rPr>
                <w:noProof/>
                <w:webHidden/>
              </w:rPr>
              <w:fldChar w:fldCharType="begin"/>
            </w:r>
            <w:r>
              <w:rPr>
                <w:noProof/>
                <w:webHidden/>
              </w:rPr>
              <w:instrText xml:space="preserve"> PAGEREF _Toc425250084 \h </w:instrText>
            </w:r>
            <w:r>
              <w:rPr>
                <w:noProof/>
                <w:webHidden/>
              </w:rPr>
            </w:r>
            <w:r>
              <w:rPr>
                <w:noProof/>
                <w:webHidden/>
              </w:rPr>
              <w:fldChar w:fldCharType="separate"/>
            </w:r>
            <w:r>
              <w:rPr>
                <w:noProof/>
                <w:webHidden/>
              </w:rPr>
              <w:t>41</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85" w:history="1">
            <w:r w:rsidRPr="00C2468C">
              <w:rPr>
                <w:rStyle w:val="Hyperlink"/>
                <w:noProof/>
              </w:rPr>
              <w:t>Clinical questions</w:t>
            </w:r>
            <w:r>
              <w:rPr>
                <w:noProof/>
                <w:webHidden/>
              </w:rPr>
              <w:tab/>
            </w:r>
            <w:r>
              <w:rPr>
                <w:noProof/>
                <w:webHidden/>
              </w:rPr>
              <w:fldChar w:fldCharType="begin"/>
            </w:r>
            <w:r>
              <w:rPr>
                <w:noProof/>
                <w:webHidden/>
              </w:rPr>
              <w:instrText xml:space="preserve"> PAGEREF _Toc425250085 \h </w:instrText>
            </w:r>
            <w:r>
              <w:rPr>
                <w:noProof/>
                <w:webHidden/>
              </w:rPr>
            </w:r>
            <w:r>
              <w:rPr>
                <w:noProof/>
                <w:webHidden/>
              </w:rPr>
              <w:fldChar w:fldCharType="separate"/>
            </w:r>
            <w:r>
              <w:rPr>
                <w:noProof/>
                <w:webHidden/>
              </w:rPr>
              <w:t>41</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86" w:history="1">
            <w:r w:rsidRPr="00C2468C">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_Toc425250086 \h </w:instrText>
            </w:r>
            <w:r>
              <w:rPr>
                <w:noProof/>
                <w:webHidden/>
              </w:rPr>
            </w:r>
            <w:r>
              <w:rPr>
                <w:noProof/>
                <w:webHidden/>
              </w:rPr>
              <w:fldChar w:fldCharType="separate"/>
            </w:r>
            <w:r>
              <w:rPr>
                <w:noProof/>
                <w:webHidden/>
              </w:rPr>
              <w:t>41</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87" w:history="1">
            <w:r w:rsidRPr="00C2468C">
              <w:rPr>
                <w:rStyle w:val="Hyperlink"/>
                <w:noProof/>
              </w:rPr>
              <w:t>Second round benefit-risk assessment</w:t>
            </w:r>
            <w:r>
              <w:rPr>
                <w:noProof/>
                <w:webHidden/>
              </w:rPr>
              <w:tab/>
            </w:r>
            <w:r>
              <w:rPr>
                <w:noProof/>
                <w:webHidden/>
              </w:rPr>
              <w:fldChar w:fldCharType="begin"/>
            </w:r>
            <w:r>
              <w:rPr>
                <w:noProof/>
                <w:webHidden/>
              </w:rPr>
              <w:instrText xml:space="preserve"> PAGEREF _Toc425250087 \h </w:instrText>
            </w:r>
            <w:r>
              <w:rPr>
                <w:noProof/>
                <w:webHidden/>
              </w:rPr>
            </w:r>
            <w:r>
              <w:rPr>
                <w:noProof/>
                <w:webHidden/>
              </w:rPr>
              <w:fldChar w:fldCharType="separate"/>
            </w:r>
            <w:r>
              <w:rPr>
                <w:noProof/>
                <w:webHidden/>
              </w:rPr>
              <w:t>43</w:t>
            </w:r>
            <w:r>
              <w:rPr>
                <w:noProof/>
                <w:webHidden/>
              </w:rPr>
              <w:fldChar w:fldCharType="end"/>
            </w:r>
          </w:hyperlink>
        </w:p>
        <w:p w:rsidR="00934D91" w:rsidRDefault="00934D91">
          <w:pPr>
            <w:pStyle w:val="TOC2"/>
            <w:rPr>
              <w:rFonts w:asciiTheme="minorHAnsi" w:eastAsiaTheme="minorEastAsia" w:hAnsiTheme="minorHAnsi" w:cstheme="minorBidi"/>
              <w:b w:val="0"/>
              <w:noProof/>
              <w:sz w:val="22"/>
              <w:lang w:eastAsia="en-AU"/>
            </w:rPr>
          </w:pPr>
          <w:hyperlink w:anchor="_Toc425250088" w:history="1">
            <w:r w:rsidRPr="00C2468C">
              <w:rPr>
                <w:rStyle w:val="Hyperlink"/>
                <w:noProof/>
              </w:rPr>
              <w:t>V. Pharmacovigilance findings</w:t>
            </w:r>
            <w:r>
              <w:rPr>
                <w:noProof/>
                <w:webHidden/>
              </w:rPr>
              <w:tab/>
            </w:r>
            <w:r>
              <w:rPr>
                <w:noProof/>
                <w:webHidden/>
              </w:rPr>
              <w:fldChar w:fldCharType="begin"/>
            </w:r>
            <w:r>
              <w:rPr>
                <w:noProof/>
                <w:webHidden/>
              </w:rPr>
              <w:instrText xml:space="preserve"> PAGEREF _Toc425250088 \h </w:instrText>
            </w:r>
            <w:r>
              <w:rPr>
                <w:noProof/>
                <w:webHidden/>
              </w:rPr>
            </w:r>
            <w:r>
              <w:rPr>
                <w:noProof/>
                <w:webHidden/>
              </w:rPr>
              <w:fldChar w:fldCharType="separate"/>
            </w:r>
            <w:r>
              <w:rPr>
                <w:noProof/>
                <w:webHidden/>
              </w:rPr>
              <w:t>43</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89" w:history="1">
            <w:r w:rsidRPr="00C2468C">
              <w:rPr>
                <w:rStyle w:val="Hyperlink"/>
                <w:noProof/>
                <w:lang w:eastAsia="en-AU"/>
              </w:rPr>
              <w:t>Risk management plan</w:t>
            </w:r>
            <w:r>
              <w:rPr>
                <w:noProof/>
                <w:webHidden/>
              </w:rPr>
              <w:tab/>
            </w:r>
            <w:r>
              <w:rPr>
                <w:noProof/>
                <w:webHidden/>
              </w:rPr>
              <w:fldChar w:fldCharType="begin"/>
            </w:r>
            <w:r>
              <w:rPr>
                <w:noProof/>
                <w:webHidden/>
              </w:rPr>
              <w:instrText xml:space="preserve"> PAGEREF _Toc425250089 \h </w:instrText>
            </w:r>
            <w:r>
              <w:rPr>
                <w:noProof/>
                <w:webHidden/>
              </w:rPr>
            </w:r>
            <w:r>
              <w:rPr>
                <w:noProof/>
                <w:webHidden/>
              </w:rPr>
              <w:fldChar w:fldCharType="separate"/>
            </w:r>
            <w:r>
              <w:rPr>
                <w:noProof/>
                <w:webHidden/>
              </w:rPr>
              <w:t>43</w:t>
            </w:r>
            <w:r>
              <w:rPr>
                <w:noProof/>
                <w:webHidden/>
              </w:rPr>
              <w:fldChar w:fldCharType="end"/>
            </w:r>
          </w:hyperlink>
        </w:p>
        <w:p w:rsidR="00934D91" w:rsidRDefault="00934D91">
          <w:pPr>
            <w:pStyle w:val="TOC2"/>
            <w:rPr>
              <w:rFonts w:asciiTheme="minorHAnsi" w:eastAsiaTheme="minorEastAsia" w:hAnsiTheme="minorHAnsi" w:cstheme="minorBidi"/>
              <w:b w:val="0"/>
              <w:noProof/>
              <w:sz w:val="22"/>
              <w:lang w:eastAsia="en-AU"/>
            </w:rPr>
          </w:pPr>
          <w:hyperlink w:anchor="_Toc425250090" w:history="1">
            <w:r w:rsidRPr="00C2468C">
              <w:rPr>
                <w:rStyle w:val="Hyperlink"/>
                <w:noProof/>
              </w:rPr>
              <w:t>VI. Overall conclusion and risk/benefit assessment</w:t>
            </w:r>
            <w:r>
              <w:rPr>
                <w:noProof/>
                <w:webHidden/>
              </w:rPr>
              <w:tab/>
            </w:r>
            <w:r>
              <w:rPr>
                <w:noProof/>
                <w:webHidden/>
              </w:rPr>
              <w:fldChar w:fldCharType="begin"/>
            </w:r>
            <w:r>
              <w:rPr>
                <w:noProof/>
                <w:webHidden/>
              </w:rPr>
              <w:instrText xml:space="preserve"> PAGEREF _Toc425250090 \h </w:instrText>
            </w:r>
            <w:r>
              <w:rPr>
                <w:noProof/>
                <w:webHidden/>
              </w:rPr>
            </w:r>
            <w:r>
              <w:rPr>
                <w:noProof/>
                <w:webHidden/>
              </w:rPr>
              <w:fldChar w:fldCharType="separate"/>
            </w:r>
            <w:r>
              <w:rPr>
                <w:noProof/>
                <w:webHidden/>
              </w:rPr>
              <w:t>60</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91" w:history="1">
            <w:r w:rsidRPr="00C2468C">
              <w:rPr>
                <w:rStyle w:val="Hyperlink"/>
                <w:noProof/>
              </w:rPr>
              <w:t>Introduction</w:t>
            </w:r>
            <w:r>
              <w:rPr>
                <w:noProof/>
                <w:webHidden/>
              </w:rPr>
              <w:tab/>
            </w:r>
            <w:r>
              <w:rPr>
                <w:noProof/>
                <w:webHidden/>
              </w:rPr>
              <w:fldChar w:fldCharType="begin"/>
            </w:r>
            <w:r>
              <w:rPr>
                <w:noProof/>
                <w:webHidden/>
              </w:rPr>
              <w:instrText xml:space="preserve"> PAGEREF _Toc425250091 \h </w:instrText>
            </w:r>
            <w:r>
              <w:rPr>
                <w:noProof/>
                <w:webHidden/>
              </w:rPr>
            </w:r>
            <w:r>
              <w:rPr>
                <w:noProof/>
                <w:webHidden/>
              </w:rPr>
              <w:fldChar w:fldCharType="separate"/>
            </w:r>
            <w:r>
              <w:rPr>
                <w:noProof/>
                <w:webHidden/>
              </w:rPr>
              <w:t>60</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92" w:history="1">
            <w:r w:rsidRPr="00C2468C">
              <w:rPr>
                <w:rStyle w:val="Hyperlink"/>
                <w:noProof/>
              </w:rPr>
              <w:t>Quality</w:t>
            </w:r>
            <w:r>
              <w:rPr>
                <w:noProof/>
                <w:webHidden/>
              </w:rPr>
              <w:tab/>
            </w:r>
            <w:r>
              <w:rPr>
                <w:noProof/>
                <w:webHidden/>
              </w:rPr>
              <w:fldChar w:fldCharType="begin"/>
            </w:r>
            <w:r>
              <w:rPr>
                <w:noProof/>
                <w:webHidden/>
              </w:rPr>
              <w:instrText xml:space="preserve"> PAGEREF _Toc425250092 \h </w:instrText>
            </w:r>
            <w:r>
              <w:rPr>
                <w:noProof/>
                <w:webHidden/>
              </w:rPr>
            </w:r>
            <w:r>
              <w:rPr>
                <w:noProof/>
                <w:webHidden/>
              </w:rPr>
              <w:fldChar w:fldCharType="separate"/>
            </w:r>
            <w:r>
              <w:rPr>
                <w:noProof/>
                <w:webHidden/>
              </w:rPr>
              <w:t>60</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93" w:history="1">
            <w:r w:rsidRPr="00C2468C">
              <w:rPr>
                <w:rStyle w:val="Hyperlink"/>
                <w:noProof/>
              </w:rPr>
              <w:t>Nonclinical</w:t>
            </w:r>
            <w:r>
              <w:rPr>
                <w:noProof/>
                <w:webHidden/>
              </w:rPr>
              <w:tab/>
            </w:r>
            <w:r>
              <w:rPr>
                <w:noProof/>
                <w:webHidden/>
              </w:rPr>
              <w:fldChar w:fldCharType="begin"/>
            </w:r>
            <w:r>
              <w:rPr>
                <w:noProof/>
                <w:webHidden/>
              </w:rPr>
              <w:instrText xml:space="preserve"> PAGEREF _Toc425250093 \h </w:instrText>
            </w:r>
            <w:r>
              <w:rPr>
                <w:noProof/>
                <w:webHidden/>
              </w:rPr>
            </w:r>
            <w:r>
              <w:rPr>
                <w:noProof/>
                <w:webHidden/>
              </w:rPr>
              <w:fldChar w:fldCharType="separate"/>
            </w:r>
            <w:r>
              <w:rPr>
                <w:noProof/>
                <w:webHidden/>
              </w:rPr>
              <w:t>60</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94" w:history="1">
            <w:r w:rsidRPr="00C2468C">
              <w:rPr>
                <w:rStyle w:val="Hyperlink"/>
                <w:noProof/>
              </w:rPr>
              <w:t>Clinical</w:t>
            </w:r>
            <w:r>
              <w:rPr>
                <w:noProof/>
                <w:webHidden/>
              </w:rPr>
              <w:tab/>
            </w:r>
            <w:r>
              <w:rPr>
                <w:noProof/>
                <w:webHidden/>
              </w:rPr>
              <w:fldChar w:fldCharType="begin"/>
            </w:r>
            <w:r>
              <w:rPr>
                <w:noProof/>
                <w:webHidden/>
              </w:rPr>
              <w:instrText xml:space="preserve"> PAGEREF _Toc425250094 \h </w:instrText>
            </w:r>
            <w:r>
              <w:rPr>
                <w:noProof/>
                <w:webHidden/>
              </w:rPr>
            </w:r>
            <w:r>
              <w:rPr>
                <w:noProof/>
                <w:webHidden/>
              </w:rPr>
              <w:fldChar w:fldCharType="separate"/>
            </w:r>
            <w:r>
              <w:rPr>
                <w:noProof/>
                <w:webHidden/>
              </w:rPr>
              <w:t>61</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95" w:history="1">
            <w:r w:rsidRPr="00C2468C">
              <w:rPr>
                <w:rStyle w:val="Hyperlink"/>
                <w:noProof/>
              </w:rPr>
              <w:t>Safety</w:t>
            </w:r>
            <w:r>
              <w:rPr>
                <w:noProof/>
                <w:webHidden/>
              </w:rPr>
              <w:tab/>
            </w:r>
            <w:r>
              <w:rPr>
                <w:noProof/>
                <w:webHidden/>
              </w:rPr>
              <w:fldChar w:fldCharType="begin"/>
            </w:r>
            <w:r>
              <w:rPr>
                <w:noProof/>
                <w:webHidden/>
              </w:rPr>
              <w:instrText xml:space="preserve"> PAGEREF _Toc425250095 \h </w:instrText>
            </w:r>
            <w:r>
              <w:rPr>
                <w:noProof/>
                <w:webHidden/>
              </w:rPr>
            </w:r>
            <w:r>
              <w:rPr>
                <w:noProof/>
                <w:webHidden/>
              </w:rPr>
              <w:fldChar w:fldCharType="separate"/>
            </w:r>
            <w:r>
              <w:rPr>
                <w:noProof/>
                <w:webHidden/>
              </w:rPr>
              <w:t>62</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96" w:history="1">
            <w:r w:rsidRPr="00C2468C">
              <w:rPr>
                <w:rStyle w:val="Hyperlink"/>
                <w:noProof/>
                <w:lang w:eastAsia="en-AU"/>
              </w:rPr>
              <w:t>Risk management plan</w:t>
            </w:r>
            <w:r>
              <w:rPr>
                <w:noProof/>
                <w:webHidden/>
              </w:rPr>
              <w:tab/>
            </w:r>
            <w:r>
              <w:rPr>
                <w:noProof/>
                <w:webHidden/>
              </w:rPr>
              <w:fldChar w:fldCharType="begin"/>
            </w:r>
            <w:r>
              <w:rPr>
                <w:noProof/>
                <w:webHidden/>
              </w:rPr>
              <w:instrText xml:space="preserve"> PAGEREF _Toc425250096 \h </w:instrText>
            </w:r>
            <w:r>
              <w:rPr>
                <w:noProof/>
                <w:webHidden/>
              </w:rPr>
            </w:r>
            <w:r>
              <w:rPr>
                <w:noProof/>
                <w:webHidden/>
              </w:rPr>
              <w:fldChar w:fldCharType="separate"/>
            </w:r>
            <w:r>
              <w:rPr>
                <w:noProof/>
                <w:webHidden/>
              </w:rPr>
              <w:t>62</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97" w:history="1">
            <w:r w:rsidRPr="00C2468C">
              <w:rPr>
                <w:rStyle w:val="Hyperlink"/>
                <w:noProof/>
                <w:lang w:eastAsia="en-AU"/>
              </w:rPr>
              <w:t>Risk management plan</w:t>
            </w:r>
            <w:r>
              <w:rPr>
                <w:noProof/>
                <w:webHidden/>
              </w:rPr>
              <w:tab/>
            </w:r>
            <w:r>
              <w:rPr>
                <w:noProof/>
                <w:webHidden/>
              </w:rPr>
              <w:fldChar w:fldCharType="begin"/>
            </w:r>
            <w:r>
              <w:rPr>
                <w:noProof/>
                <w:webHidden/>
              </w:rPr>
              <w:instrText xml:space="preserve"> PAGEREF _Toc425250097 \h </w:instrText>
            </w:r>
            <w:r>
              <w:rPr>
                <w:noProof/>
                <w:webHidden/>
              </w:rPr>
            </w:r>
            <w:r>
              <w:rPr>
                <w:noProof/>
                <w:webHidden/>
              </w:rPr>
              <w:fldChar w:fldCharType="separate"/>
            </w:r>
            <w:r>
              <w:rPr>
                <w:noProof/>
                <w:webHidden/>
              </w:rPr>
              <w:t>62</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98" w:history="1">
            <w:r w:rsidRPr="00C2468C">
              <w:rPr>
                <w:rStyle w:val="Hyperlink"/>
                <w:noProof/>
              </w:rPr>
              <w:t>Risk-benefit analysis</w:t>
            </w:r>
            <w:r>
              <w:rPr>
                <w:noProof/>
                <w:webHidden/>
              </w:rPr>
              <w:tab/>
            </w:r>
            <w:r>
              <w:rPr>
                <w:noProof/>
                <w:webHidden/>
              </w:rPr>
              <w:fldChar w:fldCharType="begin"/>
            </w:r>
            <w:r>
              <w:rPr>
                <w:noProof/>
                <w:webHidden/>
              </w:rPr>
              <w:instrText xml:space="preserve"> PAGEREF _Toc425250098 \h </w:instrText>
            </w:r>
            <w:r>
              <w:rPr>
                <w:noProof/>
                <w:webHidden/>
              </w:rPr>
            </w:r>
            <w:r>
              <w:rPr>
                <w:noProof/>
                <w:webHidden/>
              </w:rPr>
              <w:fldChar w:fldCharType="separate"/>
            </w:r>
            <w:r>
              <w:rPr>
                <w:noProof/>
                <w:webHidden/>
              </w:rPr>
              <w:t>63</w:t>
            </w:r>
            <w:r>
              <w:rPr>
                <w:noProof/>
                <w:webHidden/>
              </w:rPr>
              <w:fldChar w:fldCharType="end"/>
            </w:r>
          </w:hyperlink>
        </w:p>
        <w:p w:rsidR="00934D91" w:rsidRDefault="00934D91">
          <w:pPr>
            <w:pStyle w:val="TOC3"/>
            <w:rPr>
              <w:rFonts w:asciiTheme="minorHAnsi" w:eastAsiaTheme="minorEastAsia" w:hAnsiTheme="minorHAnsi" w:cstheme="minorBidi"/>
              <w:noProof/>
              <w:lang w:eastAsia="en-AU"/>
            </w:rPr>
          </w:pPr>
          <w:hyperlink w:anchor="_Toc425250099" w:history="1">
            <w:r w:rsidRPr="00C2468C">
              <w:rPr>
                <w:rStyle w:val="Hyperlink"/>
                <w:noProof/>
              </w:rPr>
              <w:t>Outcome</w:t>
            </w:r>
            <w:r>
              <w:rPr>
                <w:noProof/>
                <w:webHidden/>
              </w:rPr>
              <w:tab/>
            </w:r>
            <w:r>
              <w:rPr>
                <w:noProof/>
                <w:webHidden/>
              </w:rPr>
              <w:fldChar w:fldCharType="begin"/>
            </w:r>
            <w:r>
              <w:rPr>
                <w:noProof/>
                <w:webHidden/>
              </w:rPr>
              <w:instrText xml:space="preserve"> PAGEREF _Toc425250099 \h </w:instrText>
            </w:r>
            <w:r>
              <w:rPr>
                <w:noProof/>
                <w:webHidden/>
              </w:rPr>
            </w:r>
            <w:r>
              <w:rPr>
                <w:noProof/>
                <w:webHidden/>
              </w:rPr>
              <w:fldChar w:fldCharType="separate"/>
            </w:r>
            <w:r>
              <w:rPr>
                <w:noProof/>
                <w:webHidden/>
              </w:rPr>
              <w:t>69</w:t>
            </w:r>
            <w:r>
              <w:rPr>
                <w:noProof/>
                <w:webHidden/>
              </w:rPr>
              <w:fldChar w:fldCharType="end"/>
            </w:r>
          </w:hyperlink>
        </w:p>
        <w:p w:rsidR="00934D91" w:rsidRDefault="00934D91">
          <w:pPr>
            <w:pStyle w:val="TOC2"/>
            <w:tabs>
              <w:tab w:val="left" w:pos="2448"/>
            </w:tabs>
            <w:rPr>
              <w:rFonts w:asciiTheme="minorHAnsi" w:eastAsiaTheme="minorEastAsia" w:hAnsiTheme="minorHAnsi" w:cstheme="minorBidi"/>
              <w:b w:val="0"/>
              <w:noProof/>
              <w:sz w:val="22"/>
              <w:lang w:eastAsia="en-AU"/>
            </w:rPr>
          </w:pPr>
          <w:hyperlink w:anchor="_Toc425250100" w:history="1">
            <w:r w:rsidRPr="00C2468C">
              <w:rPr>
                <w:rStyle w:val="Hyperlink"/>
                <w:noProof/>
              </w:rPr>
              <w:t>Attachment 1.</w:t>
            </w:r>
            <w:r>
              <w:rPr>
                <w:rFonts w:asciiTheme="minorHAnsi" w:eastAsiaTheme="minorEastAsia" w:hAnsiTheme="minorHAnsi" w:cstheme="minorBidi"/>
                <w:b w:val="0"/>
                <w:noProof/>
                <w:sz w:val="22"/>
                <w:lang w:eastAsia="en-AU"/>
              </w:rPr>
              <w:tab/>
            </w:r>
            <w:r w:rsidRPr="00C2468C">
              <w:rPr>
                <w:rStyle w:val="Hyperlink"/>
                <w:noProof/>
              </w:rPr>
              <w:t>Product Information</w:t>
            </w:r>
            <w:r>
              <w:rPr>
                <w:noProof/>
                <w:webHidden/>
              </w:rPr>
              <w:tab/>
            </w:r>
            <w:r>
              <w:rPr>
                <w:noProof/>
                <w:webHidden/>
              </w:rPr>
              <w:fldChar w:fldCharType="begin"/>
            </w:r>
            <w:r>
              <w:rPr>
                <w:noProof/>
                <w:webHidden/>
              </w:rPr>
              <w:instrText xml:space="preserve"> PAGEREF _Toc425250100 \h </w:instrText>
            </w:r>
            <w:r>
              <w:rPr>
                <w:noProof/>
                <w:webHidden/>
              </w:rPr>
            </w:r>
            <w:r>
              <w:rPr>
                <w:noProof/>
                <w:webHidden/>
              </w:rPr>
              <w:fldChar w:fldCharType="separate"/>
            </w:r>
            <w:r>
              <w:rPr>
                <w:noProof/>
                <w:webHidden/>
              </w:rPr>
              <w:t>70</w:t>
            </w:r>
            <w:r>
              <w:rPr>
                <w:noProof/>
                <w:webHidden/>
              </w:rPr>
              <w:fldChar w:fldCharType="end"/>
            </w:r>
          </w:hyperlink>
        </w:p>
        <w:p w:rsidR="00934D91" w:rsidRDefault="00934D91">
          <w:pPr>
            <w:pStyle w:val="TOC2"/>
            <w:rPr>
              <w:rFonts w:asciiTheme="minorHAnsi" w:eastAsiaTheme="minorEastAsia" w:hAnsiTheme="minorHAnsi" w:cstheme="minorBidi"/>
              <w:b w:val="0"/>
              <w:noProof/>
              <w:sz w:val="22"/>
              <w:lang w:eastAsia="en-AU"/>
            </w:rPr>
          </w:pPr>
          <w:hyperlink w:anchor="_Toc425250101" w:history="1">
            <w:r w:rsidRPr="00C2468C">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_Toc425250101 \h </w:instrText>
            </w:r>
            <w:r>
              <w:rPr>
                <w:noProof/>
                <w:webHidden/>
              </w:rPr>
            </w:r>
            <w:r>
              <w:rPr>
                <w:noProof/>
                <w:webHidden/>
              </w:rPr>
              <w:fldChar w:fldCharType="separate"/>
            </w:r>
            <w:r>
              <w:rPr>
                <w:noProof/>
                <w:webHidden/>
              </w:rPr>
              <w:t>70</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FD119B" w:rsidP="00BC06CC">
      <w:pPr>
        <w:pStyle w:val="Heading2"/>
      </w:pPr>
      <w:bookmarkStart w:id="4" w:name="_Toc351716269"/>
      <w:bookmarkStart w:id="5" w:name="_Toc351718881"/>
      <w:bookmarkStart w:id="6" w:name="_Toc355338616"/>
      <w:bookmarkStart w:id="7" w:name="_Toc356306144"/>
      <w:bookmarkStart w:id="8" w:name="_Toc425250056"/>
      <w:r w:rsidRPr="00FD119B">
        <w:lastRenderedPageBreak/>
        <w:t>List of the most common abbreviations</w:t>
      </w:r>
      <w:bookmarkEnd w:id="4"/>
      <w:bookmarkEnd w:id="5"/>
      <w:bookmarkEnd w:id="6"/>
      <w:bookmarkEnd w:id="7"/>
      <w:r w:rsidRPr="00FD119B">
        <w:t xml:space="preserve"> used in this </w:t>
      </w:r>
      <w:r w:rsidRPr="004F0C4A">
        <w:t>AusPAR</w:t>
      </w:r>
      <w:bookmarkEnd w:id="8"/>
    </w:p>
    <w:tbl>
      <w:tblPr>
        <w:tblStyle w:val="TableTGAblue"/>
        <w:tblW w:w="0" w:type="auto"/>
        <w:tblLook w:val="04A0" w:firstRow="1" w:lastRow="0" w:firstColumn="1" w:lastColumn="0" w:noHBand="0" w:noVBand="1"/>
      </w:tblPr>
      <w:tblGrid>
        <w:gridCol w:w="1890"/>
        <w:gridCol w:w="6830"/>
      </w:tblGrid>
      <w:tr w:rsidR="00FD119B" w:rsidRPr="00FD119B" w:rsidTr="00B1547E">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B1547E">
            <w:pPr>
              <w:rPr>
                <w:lang w:eastAsia="en-US"/>
              </w:rPr>
            </w:pPr>
            <w:r w:rsidRPr="00FD119B">
              <w:rPr>
                <w:lang w:eastAsia="en-US"/>
              </w:rPr>
              <w:t>Abbreviation</w:t>
            </w:r>
          </w:p>
        </w:tc>
        <w:tc>
          <w:tcPr>
            <w:tcW w:w="6911" w:type="dxa"/>
          </w:tcPr>
          <w:p w:rsidR="00FD119B" w:rsidRPr="00FD119B" w:rsidRDefault="00FD119B" w:rsidP="00B1547E">
            <w:pPr>
              <w:rPr>
                <w:lang w:eastAsia="en-US"/>
              </w:rPr>
            </w:pPr>
            <w:r w:rsidRPr="00FD119B">
              <w:rPr>
                <w:lang w:eastAsia="en-US"/>
              </w:rPr>
              <w:t>Meaning</w:t>
            </w:r>
          </w:p>
        </w:tc>
      </w:tr>
      <w:tr w:rsidR="00D431DE" w:rsidTr="00B1547E">
        <w:tc>
          <w:tcPr>
            <w:tcW w:w="1809" w:type="dxa"/>
          </w:tcPr>
          <w:p w:rsidR="00D431DE" w:rsidRPr="006E4912" w:rsidRDefault="00D431DE" w:rsidP="00B1547E">
            <w:r w:rsidRPr="006E4912">
              <w:t>AE</w:t>
            </w:r>
          </w:p>
        </w:tc>
        <w:tc>
          <w:tcPr>
            <w:tcW w:w="6911" w:type="dxa"/>
          </w:tcPr>
          <w:p w:rsidR="00D431DE" w:rsidRPr="006E4912" w:rsidRDefault="00D431DE" w:rsidP="00B1547E">
            <w:r w:rsidRPr="006E4912">
              <w:t>adverse event</w:t>
            </w:r>
          </w:p>
        </w:tc>
      </w:tr>
      <w:tr w:rsidR="00D431DE" w:rsidTr="00B1547E">
        <w:tc>
          <w:tcPr>
            <w:tcW w:w="1809" w:type="dxa"/>
          </w:tcPr>
          <w:p w:rsidR="00D431DE" w:rsidRPr="006E4912" w:rsidRDefault="00D431DE" w:rsidP="00B1547E">
            <w:r w:rsidRPr="006E4912">
              <w:t>AESI</w:t>
            </w:r>
          </w:p>
        </w:tc>
        <w:tc>
          <w:tcPr>
            <w:tcW w:w="6911" w:type="dxa"/>
          </w:tcPr>
          <w:p w:rsidR="00D431DE" w:rsidRPr="006E4912" w:rsidRDefault="00D431DE" w:rsidP="00B1547E">
            <w:r w:rsidRPr="006E4912">
              <w:t>adverse event of special interest</w:t>
            </w:r>
          </w:p>
        </w:tc>
      </w:tr>
      <w:tr w:rsidR="00717989" w:rsidTr="00B1547E">
        <w:tc>
          <w:tcPr>
            <w:tcW w:w="1809" w:type="dxa"/>
          </w:tcPr>
          <w:p w:rsidR="00717989" w:rsidRPr="006E4912" w:rsidRDefault="00717989" w:rsidP="00B1547E">
            <w:r>
              <w:t>AUC</w:t>
            </w:r>
          </w:p>
        </w:tc>
        <w:tc>
          <w:tcPr>
            <w:tcW w:w="6911" w:type="dxa"/>
          </w:tcPr>
          <w:p w:rsidR="00717989" w:rsidRPr="006E4912" w:rsidRDefault="00717989" w:rsidP="00B1547E">
            <w:r>
              <w:t>area under the concentration time curve</w:t>
            </w:r>
          </w:p>
        </w:tc>
      </w:tr>
      <w:tr w:rsidR="00D431DE" w:rsidTr="00B1547E">
        <w:tc>
          <w:tcPr>
            <w:tcW w:w="1809" w:type="dxa"/>
          </w:tcPr>
          <w:p w:rsidR="00D431DE" w:rsidRPr="006E4912" w:rsidRDefault="00D431DE" w:rsidP="00B1547E">
            <w:r w:rsidRPr="006E4912">
              <w:t>AUC</w:t>
            </w:r>
            <w:r w:rsidRPr="006A141F">
              <w:rPr>
                <w:vertAlign w:val="subscript"/>
              </w:rPr>
              <w:t>(0-x)</w:t>
            </w:r>
          </w:p>
        </w:tc>
        <w:tc>
          <w:tcPr>
            <w:tcW w:w="6911" w:type="dxa"/>
          </w:tcPr>
          <w:p w:rsidR="00D431DE" w:rsidRPr="006E4912" w:rsidRDefault="00D431DE" w:rsidP="00B1547E">
            <w:r w:rsidRPr="006E4912">
              <w:t>area under the concentration-time curve from time zero (pre</w:t>
            </w:r>
            <w:r w:rsidR="006A141F">
              <w:t xml:space="preserve"> </w:t>
            </w:r>
            <w:r w:rsidRPr="006E4912">
              <w:t>dose) to x hours post</w:t>
            </w:r>
            <w:r w:rsidR="006A141F">
              <w:t xml:space="preserve"> </w:t>
            </w:r>
            <w:r w:rsidRPr="006E4912">
              <w:t>dose</w:t>
            </w:r>
          </w:p>
        </w:tc>
      </w:tr>
      <w:tr w:rsidR="00D431DE" w:rsidTr="00B1547E">
        <w:tc>
          <w:tcPr>
            <w:tcW w:w="1809" w:type="dxa"/>
          </w:tcPr>
          <w:p w:rsidR="00D431DE" w:rsidRPr="006E4912" w:rsidRDefault="00D431DE" w:rsidP="00B1547E">
            <w:r w:rsidRPr="006E4912">
              <w:t>CHMP</w:t>
            </w:r>
          </w:p>
        </w:tc>
        <w:tc>
          <w:tcPr>
            <w:tcW w:w="6911" w:type="dxa"/>
          </w:tcPr>
          <w:p w:rsidR="00D431DE" w:rsidRPr="006E4912" w:rsidRDefault="00D431DE" w:rsidP="00B1547E">
            <w:r w:rsidRPr="006E4912">
              <w:t>Committee for Medicinal Products for Human Use</w:t>
            </w:r>
          </w:p>
        </w:tc>
      </w:tr>
      <w:tr w:rsidR="00D431DE" w:rsidTr="00B1547E">
        <w:tc>
          <w:tcPr>
            <w:tcW w:w="1809" w:type="dxa"/>
          </w:tcPr>
          <w:p w:rsidR="00D431DE" w:rsidRPr="006E4912" w:rsidRDefault="00D431DE" w:rsidP="00B1547E">
            <w:r w:rsidRPr="006E4912">
              <w:t>CI</w:t>
            </w:r>
          </w:p>
        </w:tc>
        <w:tc>
          <w:tcPr>
            <w:tcW w:w="6911" w:type="dxa"/>
          </w:tcPr>
          <w:p w:rsidR="00D431DE" w:rsidRPr="006E4912" w:rsidRDefault="00D431DE" w:rsidP="00B1547E">
            <w:r w:rsidRPr="006E4912">
              <w:t>confidence interval</w:t>
            </w:r>
          </w:p>
        </w:tc>
      </w:tr>
      <w:tr w:rsidR="00D431DE" w:rsidTr="00B1547E">
        <w:tc>
          <w:tcPr>
            <w:tcW w:w="1809" w:type="dxa"/>
          </w:tcPr>
          <w:p w:rsidR="00D431DE" w:rsidRPr="006E4912" w:rsidRDefault="00D431DE" w:rsidP="00B1547E">
            <w:r w:rsidRPr="006E4912">
              <w:t>C</w:t>
            </w:r>
            <w:r w:rsidRPr="00B84F41">
              <w:rPr>
                <w:vertAlign w:val="subscript"/>
              </w:rPr>
              <w:t>max</w:t>
            </w:r>
          </w:p>
        </w:tc>
        <w:tc>
          <w:tcPr>
            <w:tcW w:w="6911" w:type="dxa"/>
          </w:tcPr>
          <w:p w:rsidR="00D431DE" w:rsidRPr="006E4912" w:rsidRDefault="00D431DE" w:rsidP="00B1547E">
            <w:r w:rsidRPr="006E4912">
              <w:t>maximum concentration</w:t>
            </w:r>
          </w:p>
        </w:tc>
      </w:tr>
      <w:tr w:rsidR="00D431DE" w:rsidTr="00B1547E">
        <w:tc>
          <w:tcPr>
            <w:tcW w:w="1809" w:type="dxa"/>
          </w:tcPr>
          <w:p w:rsidR="00D431DE" w:rsidRPr="006E4912" w:rsidRDefault="00D431DE" w:rsidP="00B1547E">
            <w:r w:rsidRPr="006E4912">
              <w:t>CNS</w:t>
            </w:r>
          </w:p>
        </w:tc>
        <w:tc>
          <w:tcPr>
            <w:tcW w:w="6911" w:type="dxa"/>
          </w:tcPr>
          <w:p w:rsidR="00D431DE" w:rsidRPr="006E4912" w:rsidRDefault="00D431DE" w:rsidP="00B1547E">
            <w:r w:rsidRPr="006E4912">
              <w:t>central nervous system</w:t>
            </w:r>
          </w:p>
        </w:tc>
      </w:tr>
      <w:tr w:rsidR="00D431DE" w:rsidTr="00B1547E">
        <w:tc>
          <w:tcPr>
            <w:tcW w:w="1809" w:type="dxa"/>
          </w:tcPr>
          <w:p w:rsidR="00D431DE" w:rsidRPr="006E4912" w:rsidRDefault="00D431DE" w:rsidP="00B1547E">
            <w:r w:rsidRPr="006E4912">
              <w:t>COPD</w:t>
            </w:r>
          </w:p>
        </w:tc>
        <w:tc>
          <w:tcPr>
            <w:tcW w:w="6911" w:type="dxa"/>
          </w:tcPr>
          <w:p w:rsidR="00D431DE" w:rsidRPr="006E4912" w:rsidRDefault="00D431DE" w:rsidP="00B1547E">
            <w:r w:rsidRPr="006E4912">
              <w:t>chronic obstructive pulmonary disease</w:t>
            </w:r>
          </w:p>
        </w:tc>
      </w:tr>
      <w:tr w:rsidR="00D431DE" w:rsidTr="00B1547E">
        <w:tc>
          <w:tcPr>
            <w:tcW w:w="1809" w:type="dxa"/>
          </w:tcPr>
          <w:p w:rsidR="00D431DE" w:rsidRPr="006E4912" w:rsidRDefault="00D431DE" w:rsidP="00B1547E">
            <w:r w:rsidRPr="006E4912">
              <w:t>CSR</w:t>
            </w:r>
          </w:p>
        </w:tc>
        <w:tc>
          <w:tcPr>
            <w:tcW w:w="6911" w:type="dxa"/>
          </w:tcPr>
          <w:p w:rsidR="00D431DE" w:rsidRPr="006E4912" w:rsidRDefault="00D431DE" w:rsidP="00B1547E">
            <w:r w:rsidRPr="006E4912">
              <w:t>Clinical Study Report</w:t>
            </w:r>
          </w:p>
        </w:tc>
      </w:tr>
      <w:tr w:rsidR="00D431DE" w:rsidTr="00B1547E">
        <w:tc>
          <w:tcPr>
            <w:tcW w:w="1809" w:type="dxa"/>
          </w:tcPr>
          <w:p w:rsidR="00D431DE" w:rsidRPr="006E4912" w:rsidRDefault="00B84F41" w:rsidP="00B1547E">
            <w:r>
              <w:t>CV</w:t>
            </w:r>
          </w:p>
        </w:tc>
        <w:tc>
          <w:tcPr>
            <w:tcW w:w="6911" w:type="dxa"/>
          </w:tcPr>
          <w:p w:rsidR="00D431DE" w:rsidRPr="006E4912" w:rsidRDefault="00D431DE" w:rsidP="00B1547E">
            <w:r w:rsidRPr="006E4912">
              <w:t>Cardiovascular</w:t>
            </w:r>
          </w:p>
        </w:tc>
      </w:tr>
      <w:tr w:rsidR="00D431DE" w:rsidTr="00B1547E">
        <w:tc>
          <w:tcPr>
            <w:tcW w:w="1809" w:type="dxa"/>
          </w:tcPr>
          <w:p w:rsidR="00D431DE" w:rsidRPr="006E4912" w:rsidRDefault="00D431DE" w:rsidP="00B1547E">
            <w:r w:rsidRPr="006E4912">
              <w:t>CYP</w:t>
            </w:r>
          </w:p>
        </w:tc>
        <w:tc>
          <w:tcPr>
            <w:tcW w:w="6911" w:type="dxa"/>
          </w:tcPr>
          <w:p w:rsidR="00D431DE" w:rsidRPr="006E4912" w:rsidRDefault="00D431DE" w:rsidP="00B1547E">
            <w:r w:rsidRPr="006E4912">
              <w:t>cytochrome P450</w:t>
            </w:r>
          </w:p>
        </w:tc>
      </w:tr>
      <w:tr w:rsidR="00D431DE" w:rsidTr="00B1547E">
        <w:tc>
          <w:tcPr>
            <w:tcW w:w="1809" w:type="dxa"/>
          </w:tcPr>
          <w:p w:rsidR="00D431DE" w:rsidRPr="006E4912" w:rsidRDefault="00D431DE" w:rsidP="00B1547E">
            <w:r w:rsidRPr="006E4912">
              <w:t>CYP2D6</w:t>
            </w:r>
          </w:p>
        </w:tc>
        <w:tc>
          <w:tcPr>
            <w:tcW w:w="6911" w:type="dxa"/>
          </w:tcPr>
          <w:p w:rsidR="00D431DE" w:rsidRPr="006E4912" w:rsidRDefault="00D431DE" w:rsidP="00B1547E">
            <w:r w:rsidRPr="006E4912">
              <w:t>cytochrome P450 2D6</w:t>
            </w:r>
          </w:p>
        </w:tc>
      </w:tr>
      <w:tr w:rsidR="00712057" w:rsidTr="00B1547E">
        <w:tc>
          <w:tcPr>
            <w:tcW w:w="1809" w:type="dxa"/>
          </w:tcPr>
          <w:p w:rsidR="00712057" w:rsidRPr="006E4912" w:rsidRDefault="00712057" w:rsidP="00B1547E">
            <w:r>
              <w:t>CYP1A1</w:t>
            </w:r>
          </w:p>
        </w:tc>
        <w:tc>
          <w:tcPr>
            <w:tcW w:w="6911" w:type="dxa"/>
          </w:tcPr>
          <w:p w:rsidR="00712057" w:rsidRPr="006E4912" w:rsidRDefault="00712057" w:rsidP="00B1547E">
            <w:r w:rsidRPr="00712057">
              <w:t>cytochrome P450</w:t>
            </w:r>
            <w:r>
              <w:t xml:space="preserve"> 1A1</w:t>
            </w:r>
          </w:p>
        </w:tc>
      </w:tr>
      <w:tr w:rsidR="00712057" w:rsidTr="00B1547E">
        <w:tc>
          <w:tcPr>
            <w:tcW w:w="1809" w:type="dxa"/>
          </w:tcPr>
          <w:p w:rsidR="00712057" w:rsidRPr="006E4912" w:rsidRDefault="00712057" w:rsidP="00B1547E">
            <w:r w:rsidRPr="00712057">
              <w:t>CYP3A4</w:t>
            </w:r>
          </w:p>
        </w:tc>
        <w:tc>
          <w:tcPr>
            <w:tcW w:w="6911" w:type="dxa"/>
          </w:tcPr>
          <w:p w:rsidR="00712057" w:rsidRPr="006E4912" w:rsidRDefault="00712057" w:rsidP="00B1547E">
            <w:r w:rsidRPr="00712057">
              <w:t>cytochrome P450</w:t>
            </w:r>
            <w:r>
              <w:t xml:space="preserve"> 3A4</w:t>
            </w:r>
          </w:p>
        </w:tc>
      </w:tr>
      <w:tr w:rsidR="00D431DE" w:rsidTr="00B1547E">
        <w:tc>
          <w:tcPr>
            <w:tcW w:w="1809" w:type="dxa"/>
          </w:tcPr>
          <w:p w:rsidR="00D431DE" w:rsidRPr="006E4912" w:rsidRDefault="00D431DE" w:rsidP="00B1547E">
            <w:r w:rsidRPr="006E4912">
              <w:t>ECG</w:t>
            </w:r>
          </w:p>
        </w:tc>
        <w:tc>
          <w:tcPr>
            <w:tcW w:w="6911" w:type="dxa"/>
          </w:tcPr>
          <w:p w:rsidR="00D431DE" w:rsidRPr="006E4912" w:rsidRDefault="00D431DE" w:rsidP="00B1547E">
            <w:r w:rsidRPr="006E4912">
              <w:t>electrocardiogram</w:t>
            </w:r>
          </w:p>
        </w:tc>
      </w:tr>
      <w:tr w:rsidR="003252B1" w:rsidTr="00B1547E">
        <w:tc>
          <w:tcPr>
            <w:tcW w:w="1809" w:type="dxa"/>
          </w:tcPr>
          <w:p w:rsidR="003252B1" w:rsidRPr="006E4912" w:rsidRDefault="003252B1" w:rsidP="00B1547E">
            <w:r w:rsidRPr="003252B1">
              <w:t>eCRF</w:t>
            </w:r>
          </w:p>
        </w:tc>
        <w:tc>
          <w:tcPr>
            <w:tcW w:w="6911" w:type="dxa"/>
          </w:tcPr>
          <w:p w:rsidR="003252B1" w:rsidRPr="006E4912" w:rsidRDefault="004A4B48" w:rsidP="00B1547E">
            <w:r w:rsidRPr="004A4B48">
              <w:t xml:space="preserve">the </w:t>
            </w:r>
            <w:r>
              <w:t>electronic case report form</w:t>
            </w:r>
          </w:p>
        </w:tc>
      </w:tr>
      <w:tr w:rsidR="00D431DE" w:rsidTr="00B1547E">
        <w:tc>
          <w:tcPr>
            <w:tcW w:w="1809" w:type="dxa"/>
          </w:tcPr>
          <w:p w:rsidR="00D431DE" w:rsidRPr="006E4912" w:rsidRDefault="00D431DE" w:rsidP="00B1547E">
            <w:r w:rsidRPr="006E4912">
              <w:t>ED50</w:t>
            </w:r>
          </w:p>
        </w:tc>
        <w:tc>
          <w:tcPr>
            <w:tcW w:w="6911" w:type="dxa"/>
          </w:tcPr>
          <w:p w:rsidR="00D431DE" w:rsidRPr="006E4912" w:rsidRDefault="00D431DE" w:rsidP="00B1547E">
            <w:r w:rsidRPr="006E4912">
              <w:t>estimated dose that would yield 50% of E</w:t>
            </w:r>
            <w:r w:rsidRPr="00B84F41">
              <w:rPr>
                <w:vertAlign w:val="subscript"/>
              </w:rPr>
              <w:t>max</w:t>
            </w:r>
          </w:p>
        </w:tc>
      </w:tr>
      <w:tr w:rsidR="00D431DE" w:rsidTr="00B1547E">
        <w:tc>
          <w:tcPr>
            <w:tcW w:w="1809" w:type="dxa"/>
          </w:tcPr>
          <w:p w:rsidR="00D431DE" w:rsidRPr="006E4912" w:rsidRDefault="00D431DE" w:rsidP="00B1547E">
            <w:r w:rsidRPr="006E4912">
              <w:t>EMA</w:t>
            </w:r>
          </w:p>
        </w:tc>
        <w:tc>
          <w:tcPr>
            <w:tcW w:w="6911" w:type="dxa"/>
          </w:tcPr>
          <w:p w:rsidR="00D431DE" w:rsidRPr="006E4912" w:rsidRDefault="00D431DE" w:rsidP="00B1547E">
            <w:r w:rsidRPr="006E4912">
              <w:t>European Medicines Agency</w:t>
            </w:r>
          </w:p>
        </w:tc>
      </w:tr>
      <w:tr w:rsidR="00D431DE" w:rsidTr="00B1547E">
        <w:tc>
          <w:tcPr>
            <w:tcW w:w="1809" w:type="dxa"/>
          </w:tcPr>
          <w:p w:rsidR="00D431DE" w:rsidRPr="006E4912" w:rsidRDefault="00D431DE" w:rsidP="00B1547E">
            <w:r w:rsidRPr="006E4912">
              <w:t>E</w:t>
            </w:r>
            <w:r w:rsidRPr="00B84F41">
              <w:rPr>
                <w:vertAlign w:val="subscript"/>
              </w:rPr>
              <w:t>max</w:t>
            </w:r>
          </w:p>
        </w:tc>
        <w:tc>
          <w:tcPr>
            <w:tcW w:w="6911" w:type="dxa"/>
          </w:tcPr>
          <w:p w:rsidR="00D431DE" w:rsidRPr="006E4912" w:rsidRDefault="00D431DE" w:rsidP="00B1547E">
            <w:r w:rsidRPr="006E4912">
              <w:t>maximum effect</w:t>
            </w:r>
          </w:p>
        </w:tc>
      </w:tr>
      <w:tr w:rsidR="00D431DE" w:rsidTr="00B1547E">
        <w:tc>
          <w:tcPr>
            <w:tcW w:w="1809" w:type="dxa"/>
          </w:tcPr>
          <w:p w:rsidR="00D431DE" w:rsidRPr="006E4912" w:rsidRDefault="00D431DE" w:rsidP="00B1547E">
            <w:r w:rsidRPr="006E4912">
              <w:t>EU</w:t>
            </w:r>
          </w:p>
        </w:tc>
        <w:tc>
          <w:tcPr>
            <w:tcW w:w="6911" w:type="dxa"/>
          </w:tcPr>
          <w:p w:rsidR="00D431DE" w:rsidRPr="006E4912" w:rsidRDefault="00D431DE" w:rsidP="00B1547E">
            <w:r w:rsidRPr="006E4912">
              <w:t>European Union</w:t>
            </w:r>
          </w:p>
        </w:tc>
      </w:tr>
      <w:tr w:rsidR="00D431DE" w:rsidTr="00B1547E">
        <w:tc>
          <w:tcPr>
            <w:tcW w:w="1809" w:type="dxa"/>
          </w:tcPr>
          <w:p w:rsidR="00D431DE" w:rsidRPr="006E4912" w:rsidRDefault="00D431DE" w:rsidP="00B1547E">
            <w:r w:rsidRPr="006E4912">
              <w:t>FDA</w:t>
            </w:r>
          </w:p>
        </w:tc>
        <w:tc>
          <w:tcPr>
            <w:tcW w:w="6911" w:type="dxa"/>
          </w:tcPr>
          <w:p w:rsidR="00D431DE" w:rsidRPr="006E4912" w:rsidRDefault="00D431DE" w:rsidP="00B1547E">
            <w:r w:rsidRPr="006E4912">
              <w:t>Food and Drug Administration</w:t>
            </w:r>
          </w:p>
        </w:tc>
      </w:tr>
      <w:tr w:rsidR="005E1E79" w:rsidTr="00B1547E">
        <w:tc>
          <w:tcPr>
            <w:tcW w:w="1809" w:type="dxa"/>
          </w:tcPr>
          <w:p w:rsidR="005E1E79" w:rsidRPr="006E4912" w:rsidRDefault="005E1E79" w:rsidP="00B1547E">
            <w:r>
              <w:t>FDC</w:t>
            </w:r>
          </w:p>
        </w:tc>
        <w:tc>
          <w:tcPr>
            <w:tcW w:w="6911" w:type="dxa"/>
          </w:tcPr>
          <w:p w:rsidR="005E1E79" w:rsidRPr="006E4912" w:rsidRDefault="005E1E79" w:rsidP="00B1547E">
            <w:r>
              <w:t>fixed dose combination</w:t>
            </w:r>
          </w:p>
        </w:tc>
      </w:tr>
      <w:tr w:rsidR="00D431DE" w:rsidTr="00B1547E">
        <w:tc>
          <w:tcPr>
            <w:tcW w:w="1809" w:type="dxa"/>
          </w:tcPr>
          <w:p w:rsidR="00D431DE" w:rsidRPr="006E4912" w:rsidRDefault="00D431DE" w:rsidP="00B1547E">
            <w:r w:rsidRPr="006E4912">
              <w:t>FEV1</w:t>
            </w:r>
          </w:p>
        </w:tc>
        <w:tc>
          <w:tcPr>
            <w:tcW w:w="6911" w:type="dxa"/>
          </w:tcPr>
          <w:p w:rsidR="00D431DE" w:rsidRPr="006E4912" w:rsidRDefault="00D431DE" w:rsidP="00B1547E">
            <w:r w:rsidRPr="006E4912">
              <w:t>forced expiratory volume in 1 second</w:t>
            </w:r>
          </w:p>
        </w:tc>
      </w:tr>
      <w:tr w:rsidR="00D431DE" w:rsidTr="00B1547E">
        <w:tc>
          <w:tcPr>
            <w:tcW w:w="1809" w:type="dxa"/>
          </w:tcPr>
          <w:p w:rsidR="00D431DE" w:rsidRPr="006E4912" w:rsidRDefault="00D431DE" w:rsidP="00B1547E">
            <w:r w:rsidRPr="006E4912">
              <w:lastRenderedPageBreak/>
              <w:t>FF</w:t>
            </w:r>
          </w:p>
        </w:tc>
        <w:tc>
          <w:tcPr>
            <w:tcW w:w="6911" w:type="dxa"/>
          </w:tcPr>
          <w:p w:rsidR="00D431DE" w:rsidRPr="006E4912" w:rsidRDefault="00D431DE" w:rsidP="00B1547E">
            <w:r w:rsidRPr="006E4912">
              <w:t>fluticasone furoate</w:t>
            </w:r>
          </w:p>
        </w:tc>
      </w:tr>
      <w:tr w:rsidR="00D431DE" w:rsidTr="00B1547E">
        <w:tc>
          <w:tcPr>
            <w:tcW w:w="1809" w:type="dxa"/>
          </w:tcPr>
          <w:p w:rsidR="00D431DE" w:rsidRPr="006E4912" w:rsidRDefault="00D431DE" w:rsidP="00B1547E">
            <w:r w:rsidRPr="006E4912">
              <w:t>FVC</w:t>
            </w:r>
          </w:p>
        </w:tc>
        <w:tc>
          <w:tcPr>
            <w:tcW w:w="6911" w:type="dxa"/>
          </w:tcPr>
          <w:p w:rsidR="00D431DE" w:rsidRPr="006E4912" w:rsidRDefault="003A0EF2" w:rsidP="00B1547E">
            <w:r w:rsidRPr="003A0EF2">
              <w:t>forced vital capacity</w:t>
            </w:r>
          </w:p>
        </w:tc>
      </w:tr>
      <w:tr w:rsidR="00D431DE" w:rsidTr="00B1547E">
        <w:tc>
          <w:tcPr>
            <w:tcW w:w="1809" w:type="dxa"/>
          </w:tcPr>
          <w:p w:rsidR="00D431DE" w:rsidRPr="006E4912" w:rsidRDefault="00D431DE" w:rsidP="00B1547E">
            <w:r w:rsidRPr="006E4912">
              <w:t>GCP</w:t>
            </w:r>
          </w:p>
        </w:tc>
        <w:tc>
          <w:tcPr>
            <w:tcW w:w="6911" w:type="dxa"/>
          </w:tcPr>
          <w:p w:rsidR="00D431DE" w:rsidRPr="006E4912" w:rsidRDefault="00D431DE" w:rsidP="00B1547E">
            <w:r w:rsidRPr="006E4912">
              <w:t>Good Clinical Practice</w:t>
            </w:r>
          </w:p>
        </w:tc>
      </w:tr>
      <w:tr w:rsidR="005B25E1" w:rsidTr="00B1547E">
        <w:tc>
          <w:tcPr>
            <w:tcW w:w="1809" w:type="dxa"/>
          </w:tcPr>
          <w:p w:rsidR="005B25E1" w:rsidRPr="006E4912" w:rsidRDefault="005B25E1" w:rsidP="00B1547E">
            <w:r>
              <w:t>GI</w:t>
            </w:r>
          </w:p>
        </w:tc>
        <w:tc>
          <w:tcPr>
            <w:tcW w:w="6911" w:type="dxa"/>
          </w:tcPr>
          <w:p w:rsidR="005B25E1" w:rsidRPr="006E4912" w:rsidRDefault="005B25E1" w:rsidP="00B1547E">
            <w:r>
              <w:t xml:space="preserve">gastro intestinal </w:t>
            </w:r>
          </w:p>
        </w:tc>
      </w:tr>
      <w:tr w:rsidR="00E87C03" w:rsidTr="00B1547E">
        <w:tc>
          <w:tcPr>
            <w:tcW w:w="1809" w:type="dxa"/>
          </w:tcPr>
          <w:p w:rsidR="00E87C03" w:rsidRPr="006E4912" w:rsidRDefault="00E87C03" w:rsidP="00B1547E">
            <w:r>
              <w:t>GLP</w:t>
            </w:r>
          </w:p>
        </w:tc>
        <w:tc>
          <w:tcPr>
            <w:tcW w:w="6911" w:type="dxa"/>
          </w:tcPr>
          <w:p w:rsidR="00E87C03" w:rsidRPr="006E4912" w:rsidRDefault="00E87C03" w:rsidP="00B1547E">
            <w:r>
              <w:t>Good laboratory practice</w:t>
            </w:r>
          </w:p>
        </w:tc>
      </w:tr>
      <w:tr w:rsidR="00D431DE" w:rsidTr="00B1547E">
        <w:tc>
          <w:tcPr>
            <w:tcW w:w="1809" w:type="dxa"/>
          </w:tcPr>
          <w:p w:rsidR="00D431DE" w:rsidRPr="006E4912" w:rsidRDefault="00D431DE" w:rsidP="00B1547E">
            <w:r w:rsidRPr="006E4912">
              <w:t>GOLD</w:t>
            </w:r>
          </w:p>
        </w:tc>
        <w:tc>
          <w:tcPr>
            <w:tcW w:w="6911" w:type="dxa"/>
          </w:tcPr>
          <w:p w:rsidR="00D431DE" w:rsidRPr="006E4912" w:rsidRDefault="00D431DE" w:rsidP="00B1547E">
            <w:r w:rsidRPr="006E4912">
              <w:t>Global Initiative for Obstructive Lung Disease</w:t>
            </w:r>
          </w:p>
        </w:tc>
      </w:tr>
      <w:tr w:rsidR="00D431DE" w:rsidTr="00B1547E">
        <w:tc>
          <w:tcPr>
            <w:tcW w:w="1809" w:type="dxa"/>
          </w:tcPr>
          <w:p w:rsidR="00D431DE" w:rsidRPr="006E4912" w:rsidRDefault="00D431DE" w:rsidP="00B1547E">
            <w:r w:rsidRPr="006E4912">
              <w:t>GSK</w:t>
            </w:r>
          </w:p>
        </w:tc>
        <w:tc>
          <w:tcPr>
            <w:tcW w:w="6911" w:type="dxa"/>
          </w:tcPr>
          <w:p w:rsidR="00D431DE" w:rsidRPr="006E4912" w:rsidRDefault="00D431DE" w:rsidP="00B1547E">
            <w:r w:rsidRPr="006E4912">
              <w:t>GlaxoSmithKline</w:t>
            </w:r>
          </w:p>
        </w:tc>
      </w:tr>
      <w:tr w:rsidR="00D431DE" w:rsidTr="00B1547E">
        <w:tc>
          <w:tcPr>
            <w:tcW w:w="1809" w:type="dxa"/>
          </w:tcPr>
          <w:p w:rsidR="00D431DE" w:rsidRPr="006E4912" w:rsidRDefault="00D431DE" w:rsidP="00B1547E">
            <w:r w:rsidRPr="006E4912">
              <w:t>h</w:t>
            </w:r>
          </w:p>
        </w:tc>
        <w:tc>
          <w:tcPr>
            <w:tcW w:w="6911" w:type="dxa"/>
          </w:tcPr>
          <w:p w:rsidR="00D431DE" w:rsidRPr="006E4912" w:rsidRDefault="00D431DE" w:rsidP="00B1547E">
            <w:r w:rsidRPr="006E4912">
              <w:t>hour</w:t>
            </w:r>
          </w:p>
        </w:tc>
      </w:tr>
      <w:tr w:rsidR="004F4D01" w:rsidTr="00B1547E">
        <w:tc>
          <w:tcPr>
            <w:tcW w:w="1809" w:type="dxa"/>
          </w:tcPr>
          <w:p w:rsidR="004F4D01" w:rsidRDefault="004F4D01" w:rsidP="00B1547E">
            <w:r w:rsidRPr="007F758D">
              <w:t>hERG K+</w:t>
            </w:r>
          </w:p>
        </w:tc>
        <w:tc>
          <w:tcPr>
            <w:tcW w:w="6911" w:type="dxa"/>
          </w:tcPr>
          <w:p w:rsidR="00523B25" w:rsidRDefault="00A91E91" w:rsidP="00B1547E">
            <w:r w:rsidRPr="00A91E91">
              <w:t>human ether-à-go-go-related gene (hERG) potassium (K</w:t>
            </w:r>
            <w:r w:rsidRPr="00A91E91">
              <w:rPr>
                <w:vertAlign w:val="superscript"/>
              </w:rPr>
              <w:t>+</w:t>
            </w:r>
            <w:r w:rsidRPr="00A91E91">
              <w:t>) channel</w:t>
            </w:r>
          </w:p>
        </w:tc>
      </w:tr>
      <w:tr w:rsidR="00D431DE" w:rsidTr="00B1547E">
        <w:tc>
          <w:tcPr>
            <w:tcW w:w="1809" w:type="dxa"/>
          </w:tcPr>
          <w:p w:rsidR="00D431DE" w:rsidRPr="006E4912" w:rsidRDefault="00D431DE" w:rsidP="00B1547E">
            <w:r w:rsidRPr="006E4912">
              <w:t>IC</w:t>
            </w:r>
            <w:r w:rsidRPr="006C12D4">
              <w:rPr>
                <w:vertAlign w:val="subscript"/>
              </w:rPr>
              <w:t>50</w:t>
            </w:r>
          </w:p>
        </w:tc>
        <w:tc>
          <w:tcPr>
            <w:tcW w:w="6911" w:type="dxa"/>
          </w:tcPr>
          <w:p w:rsidR="00D431DE" w:rsidRPr="006E4912" w:rsidRDefault="00D431DE" w:rsidP="00B1547E">
            <w:r w:rsidRPr="006E4912">
              <w:t>half maximal inhibitory concentration</w:t>
            </w:r>
          </w:p>
        </w:tc>
      </w:tr>
      <w:tr w:rsidR="00D431DE" w:rsidTr="00B1547E">
        <w:tc>
          <w:tcPr>
            <w:tcW w:w="1809" w:type="dxa"/>
          </w:tcPr>
          <w:p w:rsidR="00D431DE" w:rsidRPr="006E4912" w:rsidRDefault="00D431DE" w:rsidP="00B1547E">
            <w:r w:rsidRPr="006E4912">
              <w:t>ICH</w:t>
            </w:r>
          </w:p>
        </w:tc>
        <w:tc>
          <w:tcPr>
            <w:tcW w:w="6911" w:type="dxa"/>
          </w:tcPr>
          <w:p w:rsidR="00D431DE" w:rsidRPr="006E4912" w:rsidRDefault="00D431DE" w:rsidP="00B1547E">
            <w:r w:rsidRPr="006E4912">
              <w:t>International Conference on Harmonisation</w:t>
            </w:r>
            <w:r w:rsidR="006D5B88" w:rsidRPr="006D5B88">
              <w:t xml:space="preserve"> </w:t>
            </w:r>
            <w:r w:rsidR="006D5B88" w:rsidRPr="006D5B88">
              <w:rPr>
                <w:lang w:val="en"/>
              </w:rPr>
              <w:t>of Technical Requirements for Registration of Pharmaceuticals for Human Use</w:t>
            </w:r>
          </w:p>
        </w:tc>
      </w:tr>
      <w:tr w:rsidR="00D431DE" w:rsidTr="00B1547E">
        <w:tc>
          <w:tcPr>
            <w:tcW w:w="1809" w:type="dxa"/>
          </w:tcPr>
          <w:p w:rsidR="00D431DE" w:rsidRPr="006E4912" w:rsidRDefault="00D431DE" w:rsidP="00B1547E">
            <w:r w:rsidRPr="006E4912">
              <w:t>ICS</w:t>
            </w:r>
          </w:p>
        </w:tc>
        <w:tc>
          <w:tcPr>
            <w:tcW w:w="6911" w:type="dxa"/>
          </w:tcPr>
          <w:p w:rsidR="00D431DE" w:rsidRPr="006E4912" w:rsidRDefault="00D431DE" w:rsidP="00B1547E">
            <w:r w:rsidRPr="006E4912">
              <w:t>inhaled corticosteroid</w:t>
            </w:r>
          </w:p>
        </w:tc>
      </w:tr>
      <w:tr w:rsidR="00D431DE" w:rsidTr="00B1547E">
        <w:tc>
          <w:tcPr>
            <w:tcW w:w="1809" w:type="dxa"/>
          </w:tcPr>
          <w:p w:rsidR="00D431DE" w:rsidRPr="006E4912" w:rsidRDefault="00D431DE" w:rsidP="00B1547E">
            <w:r w:rsidRPr="006E4912">
              <w:t>IH</w:t>
            </w:r>
          </w:p>
        </w:tc>
        <w:tc>
          <w:tcPr>
            <w:tcW w:w="6911" w:type="dxa"/>
          </w:tcPr>
          <w:p w:rsidR="00D431DE" w:rsidRPr="006E4912" w:rsidRDefault="0040301B" w:rsidP="00B1547E">
            <w:r w:rsidRPr="006E4912">
              <w:t>I</w:t>
            </w:r>
            <w:r w:rsidR="00D431DE" w:rsidRPr="006E4912">
              <w:t>nhalation</w:t>
            </w:r>
            <w:r>
              <w:t>(al)</w:t>
            </w:r>
          </w:p>
        </w:tc>
      </w:tr>
      <w:tr w:rsidR="00D431DE" w:rsidTr="00B1547E">
        <w:tc>
          <w:tcPr>
            <w:tcW w:w="1809" w:type="dxa"/>
          </w:tcPr>
          <w:p w:rsidR="00D431DE" w:rsidRPr="006E4912" w:rsidRDefault="00D431DE" w:rsidP="00B1547E">
            <w:r w:rsidRPr="006E4912">
              <w:t>ITT</w:t>
            </w:r>
          </w:p>
        </w:tc>
        <w:tc>
          <w:tcPr>
            <w:tcW w:w="6911" w:type="dxa"/>
          </w:tcPr>
          <w:p w:rsidR="00D431DE" w:rsidRPr="006E4912" w:rsidRDefault="00D431DE" w:rsidP="00B1547E">
            <w:r w:rsidRPr="006E4912">
              <w:t>intent-to-treat</w:t>
            </w:r>
          </w:p>
        </w:tc>
      </w:tr>
      <w:tr w:rsidR="00D431DE" w:rsidTr="00B1547E">
        <w:tc>
          <w:tcPr>
            <w:tcW w:w="1809" w:type="dxa"/>
          </w:tcPr>
          <w:p w:rsidR="00D431DE" w:rsidRPr="006E4912" w:rsidRDefault="00D431DE" w:rsidP="00B1547E">
            <w:r w:rsidRPr="006E4912">
              <w:t>IV</w:t>
            </w:r>
          </w:p>
        </w:tc>
        <w:tc>
          <w:tcPr>
            <w:tcW w:w="6911" w:type="dxa"/>
          </w:tcPr>
          <w:p w:rsidR="00D431DE" w:rsidRPr="006E4912" w:rsidRDefault="00D431DE" w:rsidP="00B1547E">
            <w:r w:rsidRPr="006E4912">
              <w:t>intravenous(ly)</w:t>
            </w:r>
          </w:p>
        </w:tc>
      </w:tr>
      <w:tr w:rsidR="00523B25" w:rsidTr="00B1547E">
        <w:tc>
          <w:tcPr>
            <w:tcW w:w="1809" w:type="dxa"/>
          </w:tcPr>
          <w:p w:rsidR="00523B25" w:rsidRPr="006E4912" w:rsidRDefault="00523B25" w:rsidP="00B1547E">
            <w:r>
              <w:t>Ki</w:t>
            </w:r>
          </w:p>
        </w:tc>
        <w:tc>
          <w:tcPr>
            <w:tcW w:w="6911" w:type="dxa"/>
          </w:tcPr>
          <w:p w:rsidR="00523B25" w:rsidRPr="006E4912" w:rsidRDefault="004D3630" w:rsidP="00B1547E">
            <w:r>
              <w:t>affinity</w:t>
            </w:r>
            <w:r w:rsidR="00523B25">
              <w:t xml:space="preserve"> constant</w:t>
            </w:r>
          </w:p>
        </w:tc>
      </w:tr>
      <w:tr w:rsidR="0010461C" w:rsidTr="00B1547E">
        <w:tc>
          <w:tcPr>
            <w:tcW w:w="1809" w:type="dxa"/>
          </w:tcPr>
          <w:p w:rsidR="0010461C" w:rsidRDefault="0010461C" w:rsidP="00B1547E">
            <w:r>
              <w:t>K</w:t>
            </w:r>
            <w:r w:rsidRPr="00D44DB2">
              <w:rPr>
                <w:vertAlign w:val="subscript"/>
              </w:rPr>
              <w:t>m</w:t>
            </w:r>
          </w:p>
        </w:tc>
        <w:tc>
          <w:tcPr>
            <w:tcW w:w="6911" w:type="dxa"/>
          </w:tcPr>
          <w:p w:rsidR="0010461C" w:rsidRDefault="0010461C" w:rsidP="00B1547E">
            <w:r w:rsidRPr="0010461C">
              <w:t>Michaelis constant</w:t>
            </w:r>
          </w:p>
        </w:tc>
      </w:tr>
      <w:tr w:rsidR="00D431DE" w:rsidTr="00B1547E">
        <w:tc>
          <w:tcPr>
            <w:tcW w:w="1809" w:type="dxa"/>
          </w:tcPr>
          <w:p w:rsidR="00D431DE" w:rsidRPr="006E4912" w:rsidRDefault="00D431DE" w:rsidP="00B1547E">
            <w:r w:rsidRPr="006E4912">
              <w:t>L</w:t>
            </w:r>
          </w:p>
        </w:tc>
        <w:tc>
          <w:tcPr>
            <w:tcW w:w="6911" w:type="dxa"/>
          </w:tcPr>
          <w:p w:rsidR="00D431DE" w:rsidRPr="006E4912" w:rsidRDefault="002564C1" w:rsidP="00B1547E">
            <w:r>
              <w:t>litre</w:t>
            </w:r>
          </w:p>
        </w:tc>
      </w:tr>
      <w:tr w:rsidR="00D431DE" w:rsidTr="00B1547E">
        <w:tc>
          <w:tcPr>
            <w:tcW w:w="1809" w:type="dxa"/>
          </w:tcPr>
          <w:p w:rsidR="00D431DE" w:rsidRPr="006E4912" w:rsidRDefault="00D431DE" w:rsidP="00B1547E">
            <w:r w:rsidRPr="006E4912">
              <w:t>LABA</w:t>
            </w:r>
          </w:p>
        </w:tc>
        <w:tc>
          <w:tcPr>
            <w:tcW w:w="6911" w:type="dxa"/>
          </w:tcPr>
          <w:p w:rsidR="00D431DE" w:rsidRPr="006E4912" w:rsidRDefault="00D431DE" w:rsidP="00B1547E">
            <w:r w:rsidRPr="006E4912">
              <w:t>long-acting beta</w:t>
            </w:r>
            <w:r w:rsidRPr="0040301B">
              <w:rPr>
                <w:vertAlign w:val="subscript"/>
              </w:rPr>
              <w:t>2</w:t>
            </w:r>
            <w:r w:rsidRPr="006E4912">
              <w:t>-agonist</w:t>
            </w:r>
          </w:p>
        </w:tc>
      </w:tr>
      <w:tr w:rsidR="00D431DE" w:rsidTr="00B1547E">
        <w:tc>
          <w:tcPr>
            <w:tcW w:w="1809" w:type="dxa"/>
          </w:tcPr>
          <w:p w:rsidR="00D431DE" w:rsidRPr="006E4912" w:rsidRDefault="00D431DE" w:rsidP="00B1547E">
            <w:r w:rsidRPr="006E4912">
              <w:t>LAMA</w:t>
            </w:r>
          </w:p>
        </w:tc>
        <w:tc>
          <w:tcPr>
            <w:tcW w:w="6911" w:type="dxa"/>
          </w:tcPr>
          <w:p w:rsidR="00D431DE" w:rsidRPr="006E4912" w:rsidRDefault="00D431DE" w:rsidP="00B1547E">
            <w:r w:rsidRPr="006E4912">
              <w:t>long-acting muscarinic antagonist</w:t>
            </w:r>
          </w:p>
        </w:tc>
      </w:tr>
      <w:tr w:rsidR="00D431DE" w:rsidTr="00B1547E">
        <w:tc>
          <w:tcPr>
            <w:tcW w:w="1809" w:type="dxa"/>
          </w:tcPr>
          <w:p w:rsidR="00D431DE" w:rsidRPr="006E4912" w:rsidRDefault="00D431DE" w:rsidP="00B1547E">
            <w:r w:rsidRPr="006E4912">
              <w:t>LS</w:t>
            </w:r>
          </w:p>
        </w:tc>
        <w:tc>
          <w:tcPr>
            <w:tcW w:w="6911" w:type="dxa"/>
          </w:tcPr>
          <w:p w:rsidR="00D431DE" w:rsidRPr="006E4912" w:rsidRDefault="00D431DE" w:rsidP="00B1547E">
            <w:r w:rsidRPr="006E4912">
              <w:t>least squares</w:t>
            </w:r>
          </w:p>
        </w:tc>
      </w:tr>
      <w:tr w:rsidR="00D431DE" w:rsidTr="00B1547E">
        <w:tc>
          <w:tcPr>
            <w:tcW w:w="1809" w:type="dxa"/>
          </w:tcPr>
          <w:p w:rsidR="00D431DE" w:rsidRPr="006E4912" w:rsidRDefault="00D431DE" w:rsidP="00B1547E">
            <w:r w:rsidRPr="006E4912">
              <w:t>MACE</w:t>
            </w:r>
          </w:p>
        </w:tc>
        <w:tc>
          <w:tcPr>
            <w:tcW w:w="6911" w:type="dxa"/>
          </w:tcPr>
          <w:p w:rsidR="00D431DE" w:rsidRPr="006E4912" w:rsidRDefault="00D431DE" w:rsidP="00B1547E">
            <w:r w:rsidRPr="006E4912">
              <w:t>Major Adverse Cardiac Event</w:t>
            </w:r>
          </w:p>
        </w:tc>
      </w:tr>
      <w:tr w:rsidR="00D431DE" w:rsidTr="00B1547E">
        <w:tc>
          <w:tcPr>
            <w:tcW w:w="1809" w:type="dxa"/>
          </w:tcPr>
          <w:p w:rsidR="00D431DE" w:rsidRPr="006E4912" w:rsidRDefault="00D431DE" w:rsidP="00B1547E">
            <w:r w:rsidRPr="006E4912">
              <w:t>max</w:t>
            </w:r>
          </w:p>
        </w:tc>
        <w:tc>
          <w:tcPr>
            <w:tcW w:w="6911" w:type="dxa"/>
          </w:tcPr>
          <w:p w:rsidR="00D431DE" w:rsidRPr="006E4912" w:rsidRDefault="00D431DE" w:rsidP="00B1547E">
            <w:r w:rsidRPr="006E4912">
              <w:t>maximum</w:t>
            </w:r>
          </w:p>
        </w:tc>
      </w:tr>
      <w:tr w:rsidR="00D431DE" w:rsidTr="00B1547E">
        <w:tc>
          <w:tcPr>
            <w:tcW w:w="1809" w:type="dxa"/>
          </w:tcPr>
          <w:p w:rsidR="00D431DE" w:rsidRPr="006E4912" w:rsidRDefault="00D431DE" w:rsidP="00B1547E">
            <w:r w:rsidRPr="006E4912">
              <w:t>MedDRA</w:t>
            </w:r>
          </w:p>
        </w:tc>
        <w:tc>
          <w:tcPr>
            <w:tcW w:w="6911" w:type="dxa"/>
          </w:tcPr>
          <w:p w:rsidR="00D431DE" w:rsidRPr="006E4912" w:rsidRDefault="00D431DE" w:rsidP="00B1547E">
            <w:r w:rsidRPr="006E4912">
              <w:t>Medical Dictionary for Regulatory Activities</w:t>
            </w:r>
          </w:p>
        </w:tc>
      </w:tr>
      <w:tr w:rsidR="00D431DE" w:rsidTr="00B1547E">
        <w:tc>
          <w:tcPr>
            <w:tcW w:w="1809" w:type="dxa"/>
          </w:tcPr>
          <w:p w:rsidR="00D431DE" w:rsidRPr="006E4912" w:rsidRDefault="00D431DE" w:rsidP="00B1547E">
            <w:r w:rsidRPr="006E4912">
              <w:t>min</w:t>
            </w:r>
          </w:p>
        </w:tc>
        <w:tc>
          <w:tcPr>
            <w:tcW w:w="6911" w:type="dxa"/>
          </w:tcPr>
          <w:p w:rsidR="00D431DE" w:rsidRPr="006E4912" w:rsidRDefault="00D431DE" w:rsidP="00B1547E">
            <w:r w:rsidRPr="006E4912">
              <w:t>minimum</w:t>
            </w:r>
          </w:p>
        </w:tc>
      </w:tr>
      <w:tr w:rsidR="00D431DE" w:rsidTr="00B1547E">
        <w:tc>
          <w:tcPr>
            <w:tcW w:w="1809" w:type="dxa"/>
          </w:tcPr>
          <w:p w:rsidR="00D431DE" w:rsidRPr="006E4912" w:rsidRDefault="00D431DE" w:rsidP="00B1547E">
            <w:r w:rsidRPr="006E4912">
              <w:lastRenderedPageBreak/>
              <w:t>mL</w:t>
            </w:r>
          </w:p>
        </w:tc>
        <w:tc>
          <w:tcPr>
            <w:tcW w:w="6911" w:type="dxa"/>
          </w:tcPr>
          <w:p w:rsidR="00D431DE" w:rsidRPr="006E4912" w:rsidRDefault="00D431DE" w:rsidP="00B1547E">
            <w:r w:rsidRPr="006E4912">
              <w:t>milliliter</w:t>
            </w:r>
          </w:p>
        </w:tc>
      </w:tr>
      <w:tr w:rsidR="00D431DE" w:rsidTr="00B1547E">
        <w:tc>
          <w:tcPr>
            <w:tcW w:w="1809" w:type="dxa"/>
          </w:tcPr>
          <w:p w:rsidR="00D431DE" w:rsidRPr="006E4912" w:rsidRDefault="00D431DE" w:rsidP="00B1547E">
            <w:r w:rsidRPr="006E4912">
              <w:t>msec</w:t>
            </w:r>
          </w:p>
        </w:tc>
        <w:tc>
          <w:tcPr>
            <w:tcW w:w="6911" w:type="dxa"/>
          </w:tcPr>
          <w:p w:rsidR="00D431DE" w:rsidRPr="006E4912" w:rsidRDefault="00D431DE" w:rsidP="00B1547E">
            <w:r w:rsidRPr="006E4912">
              <w:t>millisecond</w:t>
            </w:r>
          </w:p>
        </w:tc>
      </w:tr>
      <w:tr w:rsidR="00B95156" w:rsidTr="00B1547E">
        <w:tc>
          <w:tcPr>
            <w:tcW w:w="1809" w:type="dxa"/>
          </w:tcPr>
          <w:p w:rsidR="00B95156" w:rsidRPr="006E4912" w:rsidRDefault="00B95156" w:rsidP="00B1547E">
            <w:r>
              <w:t>NOEL</w:t>
            </w:r>
          </w:p>
        </w:tc>
        <w:tc>
          <w:tcPr>
            <w:tcW w:w="6911" w:type="dxa"/>
          </w:tcPr>
          <w:p w:rsidR="00B95156" w:rsidRPr="006E4912" w:rsidRDefault="00B95156" w:rsidP="00B1547E">
            <w:r w:rsidRPr="00B95156">
              <w:t>no observable effect level</w:t>
            </w:r>
          </w:p>
        </w:tc>
      </w:tr>
      <w:tr w:rsidR="00C83DA2" w:rsidTr="00B1547E">
        <w:tc>
          <w:tcPr>
            <w:tcW w:w="1809" w:type="dxa"/>
          </w:tcPr>
          <w:p w:rsidR="00C83DA2" w:rsidRDefault="00C83DA2" w:rsidP="00B1547E">
            <w:r>
              <w:t>OCT</w:t>
            </w:r>
          </w:p>
        </w:tc>
        <w:tc>
          <w:tcPr>
            <w:tcW w:w="6911" w:type="dxa"/>
          </w:tcPr>
          <w:p w:rsidR="00C83DA2" w:rsidRPr="00B95156" w:rsidRDefault="00C83DA2" w:rsidP="00B1547E">
            <w:r>
              <w:t>organic cation transporter</w:t>
            </w:r>
          </w:p>
        </w:tc>
      </w:tr>
      <w:tr w:rsidR="00CC17D4" w:rsidTr="00B1547E">
        <w:tc>
          <w:tcPr>
            <w:tcW w:w="1809" w:type="dxa"/>
          </w:tcPr>
          <w:p w:rsidR="00CC17D4" w:rsidRPr="00CC17D4" w:rsidRDefault="00CC17D4" w:rsidP="00B1547E">
            <w:pPr>
              <w:rPr>
                <w:color w:val="auto"/>
              </w:rPr>
            </w:pPr>
            <w:r w:rsidRPr="00CC17D4">
              <w:rPr>
                <w:color w:val="auto"/>
              </w:rPr>
              <w:t>PBRER</w:t>
            </w:r>
          </w:p>
        </w:tc>
        <w:tc>
          <w:tcPr>
            <w:tcW w:w="6911" w:type="dxa"/>
          </w:tcPr>
          <w:p w:rsidR="00CC17D4" w:rsidRPr="00CC17D4" w:rsidRDefault="00CC17D4" w:rsidP="00B1547E">
            <w:pPr>
              <w:rPr>
                <w:color w:val="auto"/>
              </w:rPr>
            </w:pPr>
            <w:r w:rsidRPr="00CC17D4">
              <w:rPr>
                <w:color w:val="auto"/>
              </w:rPr>
              <w:t>periodic benefit-risk evaluation report</w:t>
            </w:r>
          </w:p>
        </w:tc>
      </w:tr>
      <w:tr w:rsidR="00D431DE" w:rsidTr="00B1547E">
        <w:tc>
          <w:tcPr>
            <w:tcW w:w="1809" w:type="dxa"/>
          </w:tcPr>
          <w:p w:rsidR="00D431DE" w:rsidRPr="006E4912" w:rsidRDefault="00D431DE" w:rsidP="00B1547E">
            <w:r w:rsidRPr="006E4912">
              <w:t>PC</w:t>
            </w:r>
          </w:p>
        </w:tc>
        <w:tc>
          <w:tcPr>
            <w:tcW w:w="6911" w:type="dxa"/>
          </w:tcPr>
          <w:p w:rsidR="00D431DE" w:rsidRPr="006E4912" w:rsidRDefault="00D431DE" w:rsidP="00B1547E">
            <w:r w:rsidRPr="006E4912">
              <w:t>placebo-controlled</w:t>
            </w:r>
          </w:p>
        </w:tc>
      </w:tr>
      <w:tr w:rsidR="00D431DE" w:rsidTr="00B1547E">
        <w:tc>
          <w:tcPr>
            <w:tcW w:w="1809" w:type="dxa"/>
          </w:tcPr>
          <w:p w:rsidR="00D431DE" w:rsidRPr="006E4912" w:rsidRDefault="00D431DE" w:rsidP="00B1547E">
            <w:r w:rsidRPr="006E4912">
              <w:t>PD</w:t>
            </w:r>
          </w:p>
        </w:tc>
        <w:tc>
          <w:tcPr>
            <w:tcW w:w="6911" w:type="dxa"/>
          </w:tcPr>
          <w:p w:rsidR="00D431DE" w:rsidRPr="006E4912" w:rsidRDefault="00D431DE" w:rsidP="00B1547E">
            <w:r w:rsidRPr="006E4912">
              <w:t>pharmacodynamic</w:t>
            </w:r>
          </w:p>
        </w:tc>
      </w:tr>
      <w:tr w:rsidR="00D431DE" w:rsidTr="00B1547E">
        <w:tc>
          <w:tcPr>
            <w:tcW w:w="1809" w:type="dxa"/>
          </w:tcPr>
          <w:p w:rsidR="00D431DE" w:rsidRPr="006E4912" w:rsidRDefault="00D431DE" w:rsidP="00B1547E">
            <w:r w:rsidRPr="006E4912">
              <w:t>PG</w:t>
            </w:r>
          </w:p>
        </w:tc>
        <w:tc>
          <w:tcPr>
            <w:tcW w:w="6911" w:type="dxa"/>
          </w:tcPr>
          <w:p w:rsidR="00D431DE" w:rsidRPr="006E4912" w:rsidRDefault="00D431DE" w:rsidP="00B1547E">
            <w:r w:rsidRPr="006E4912">
              <w:t>parallel group</w:t>
            </w:r>
          </w:p>
        </w:tc>
      </w:tr>
      <w:tr w:rsidR="00D431DE" w:rsidTr="00B1547E">
        <w:tc>
          <w:tcPr>
            <w:tcW w:w="1809" w:type="dxa"/>
          </w:tcPr>
          <w:p w:rsidR="00D431DE" w:rsidRPr="006E4912" w:rsidRDefault="00D431DE" w:rsidP="00B1547E">
            <w:r w:rsidRPr="006E4912">
              <w:t>P-gp</w:t>
            </w:r>
          </w:p>
        </w:tc>
        <w:tc>
          <w:tcPr>
            <w:tcW w:w="6911" w:type="dxa"/>
          </w:tcPr>
          <w:p w:rsidR="00D431DE" w:rsidRPr="006E4912" w:rsidRDefault="00D431DE" w:rsidP="00B1547E">
            <w:r w:rsidRPr="006E4912">
              <w:t>P-glycoprotein</w:t>
            </w:r>
          </w:p>
        </w:tc>
      </w:tr>
      <w:tr w:rsidR="00D431DE" w:rsidTr="00B1547E">
        <w:tc>
          <w:tcPr>
            <w:tcW w:w="1809" w:type="dxa"/>
          </w:tcPr>
          <w:p w:rsidR="00D431DE" w:rsidRPr="006E4912" w:rsidRDefault="00D431DE" w:rsidP="00B1547E">
            <w:r w:rsidRPr="006E4912">
              <w:t>PK</w:t>
            </w:r>
          </w:p>
        </w:tc>
        <w:tc>
          <w:tcPr>
            <w:tcW w:w="6911" w:type="dxa"/>
          </w:tcPr>
          <w:p w:rsidR="00D431DE" w:rsidRPr="006E4912" w:rsidRDefault="00D431DE" w:rsidP="00B1547E">
            <w:r w:rsidRPr="006E4912">
              <w:t>pharmacokinetic(s)</w:t>
            </w:r>
          </w:p>
        </w:tc>
      </w:tr>
      <w:tr w:rsidR="00D431DE" w:rsidTr="00B1547E">
        <w:tc>
          <w:tcPr>
            <w:tcW w:w="1809" w:type="dxa"/>
          </w:tcPr>
          <w:p w:rsidR="00D431DE" w:rsidRPr="006E4912" w:rsidRDefault="00D431DE" w:rsidP="00B1547E">
            <w:r w:rsidRPr="006E4912">
              <w:t>PLA</w:t>
            </w:r>
          </w:p>
        </w:tc>
        <w:tc>
          <w:tcPr>
            <w:tcW w:w="6911" w:type="dxa"/>
          </w:tcPr>
          <w:p w:rsidR="00D431DE" w:rsidRPr="006E4912" w:rsidRDefault="00D431DE" w:rsidP="00B1547E">
            <w:r w:rsidRPr="006E4912">
              <w:t>placebo</w:t>
            </w:r>
          </w:p>
        </w:tc>
      </w:tr>
      <w:tr w:rsidR="00E00EF0" w:rsidTr="00B1547E">
        <w:tc>
          <w:tcPr>
            <w:tcW w:w="1809" w:type="dxa"/>
          </w:tcPr>
          <w:p w:rsidR="00E00EF0" w:rsidRPr="006E4912" w:rsidRDefault="00145DE5" w:rsidP="00B1547E">
            <w:r w:rsidRPr="00E00EF0">
              <w:t>PR</w:t>
            </w:r>
          </w:p>
        </w:tc>
        <w:tc>
          <w:tcPr>
            <w:tcW w:w="6911" w:type="dxa"/>
          </w:tcPr>
          <w:p w:rsidR="00E00EF0" w:rsidRPr="006E4912" w:rsidRDefault="00B64EA3" w:rsidP="00B1547E">
            <w:r>
              <w:t xml:space="preserve">PR interval in an ECG (sometimes measured as the PQ </w:t>
            </w:r>
            <w:proofErr w:type="gramStart"/>
            <w:r>
              <w:t>interval;</w:t>
            </w:r>
            <w:proofErr w:type="gramEnd"/>
            <w:r>
              <w:t>)</w:t>
            </w:r>
          </w:p>
        </w:tc>
      </w:tr>
      <w:tr w:rsidR="003B197C" w:rsidTr="00B1547E">
        <w:tc>
          <w:tcPr>
            <w:tcW w:w="1809" w:type="dxa"/>
          </w:tcPr>
          <w:p w:rsidR="003B197C" w:rsidRPr="00E00EF0" w:rsidRDefault="003B197C" w:rsidP="00B1547E">
            <w:r w:rsidRPr="003B197C">
              <w:t>PSURs</w:t>
            </w:r>
          </w:p>
        </w:tc>
        <w:tc>
          <w:tcPr>
            <w:tcW w:w="6911" w:type="dxa"/>
          </w:tcPr>
          <w:p w:rsidR="003B197C" w:rsidRDefault="003B197C" w:rsidP="00B1547E">
            <w:r w:rsidRPr="003B197C">
              <w:t>product safety</w:t>
            </w:r>
            <w:r>
              <w:t xml:space="preserve"> update reports</w:t>
            </w:r>
          </w:p>
        </w:tc>
      </w:tr>
      <w:tr w:rsidR="00D431DE" w:rsidTr="00B1547E">
        <w:tc>
          <w:tcPr>
            <w:tcW w:w="1809" w:type="dxa"/>
          </w:tcPr>
          <w:p w:rsidR="00D431DE" w:rsidRPr="006E4912" w:rsidRDefault="00D431DE" w:rsidP="00B1547E">
            <w:r w:rsidRPr="006E4912">
              <w:t>PT</w:t>
            </w:r>
          </w:p>
        </w:tc>
        <w:tc>
          <w:tcPr>
            <w:tcW w:w="6911" w:type="dxa"/>
          </w:tcPr>
          <w:p w:rsidR="00D431DE" w:rsidRPr="006E4912" w:rsidRDefault="00D431DE" w:rsidP="00B1547E">
            <w:r w:rsidRPr="006E4912">
              <w:t>preferred term</w:t>
            </w:r>
          </w:p>
        </w:tc>
      </w:tr>
      <w:tr w:rsidR="009C67F9" w:rsidTr="00B1547E">
        <w:tc>
          <w:tcPr>
            <w:tcW w:w="1809" w:type="dxa"/>
          </w:tcPr>
          <w:p w:rsidR="009C67F9" w:rsidRPr="006E4912" w:rsidRDefault="009C67F9" w:rsidP="00B1547E">
            <w:r w:rsidRPr="009C67F9">
              <w:t>QOL</w:t>
            </w:r>
          </w:p>
        </w:tc>
        <w:tc>
          <w:tcPr>
            <w:tcW w:w="6911" w:type="dxa"/>
          </w:tcPr>
          <w:p w:rsidR="009C67F9" w:rsidRPr="006E4912" w:rsidRDefault="009C67F9" w:rsidP="00B1547E">
            <w:r>
              <w:t>quality of life</w:t>
            </w:r>
          </w:p>
        </w:tc>
      </w:tr>
      <w:tr w:rsidR="00835081" w:rsidTr="00B1547E">
        <w:tc>
          <w:tcPr>
            <w:tcW w:w="1809" w:type="dxa"/>
          </w:tcPr>
          <w:p w:rsidR="00835081" w:rsidRPr="006E4912" w:rsidRDefault="00835081" w:rsidP="00B1547E">
            <w:r w:rsidRPr="00835081">
              <w:t>QTcF</w:t>
            </w:r>
          </w:p>
        </w:tc>
        <w:tc>
          <w:tcPr>
            <w:tcW w:w="6911" w:type="dxa"/>
          </w:tcPr>
          <w:p w:rsidR="00835081" w:rsidRPr="006E4912" w:rsidRDefault="00835081" w:rsidP="00B1547E">
            <w:r>
              <w:t>QT interval corrected for heart rate using Fridericia’s formula</w:t>
            </w:r>
          </w:p>
        </w:tc>
      </w:tr>
      <w:tr w:rsidR="00E00EF0" w:rsidTr="00B1547E">
        <w:tc>
          <w:tcPr>
            <w:tcW w:w="1809" w:type="dxa"/>
          </w:tcPr>
          <w:p w:rsidR="00E00EF0" w:rsidRPr="006E4912" w:rsidRDefault="00E00EF0" w:rsidP="00B1547E">
            <w:r>
              <w:t>RR</w:t>
            </w:r>
          </w:p>
        </w:tc>
        <w:tc>
          <w:tcPr>
            <w:tcW w:w="6911" w:type="dxa"/>
          </w:tcPr>
          <w:p w:rsidR="00E00EF0" w:rsidRPr="006E4912" w:rsidRDefault="00B64EA3" w:rsidP="00B1547E">
            <w:r>
              <w:t>RR interval in an ECG (the heart rate as measured on an ECG)</w:t>
            </w:r>
          </w:p>
        </w:tc>
      </w:tr>
      <w:tr w:rsidR="00D431DE" w:rsidTr="00B1547E">
        <w:tc>
          <w:tcPr>
            <w:tcW w:w="1809" w:type="dxa"/>
          </w:tcPr>
          <w:p w:rsidR="00D431DE" w:rsidRPr="006E4912" w:rsidRDefault="00D431DE" w:rsidP="00B1547E">
            <w:r w:rsidRPr="006E4912">
              <w:t>SAE</w:t>
            </w:r>
          </w:p>
        </w:tc>
        <w:tc>
          <w:tcPr>
            <w:tcW w:w="6911" w:type="dxa"/>
          </w:tcPr>
          <w:p w:rsidR="00D431DE" w:rsidRPr="006E4912" w:rsidRDefault="00D431DE" w:rsidP="00B1547E">
            <w:r w:rsidRPr="006E4912">
              <w:t>serious adverse event</w:t>
            </w:r>
          </w:p>
        </w:tc>
      </w:tr>
      <w:tr w:rsidR="00994765" w:rsidTr="00B1547E">
        <w:tc>
          <w:tcPr>
            <w:tcW w:w="1809" w:type="dxa"/>
          </w:tcPr>
          <w:p w:rsidR="00994765" w:rsidRPr="006E4912" w:rsidRDefault="00994765" w:rsidP="00B1547E">
            <w:r>
              <w:t>SC</w:t>
            </w:r>
          </w:p>
        </w:tc>
        <w:tc>
          <w:tcPr>
            <w:tcW w:w="6911" w:type="dxa"/>
          </w:tcPr>
          <w:p w:rsidR="00994765" w:rsidRPr="006E4912" w:rsidRDefault="00994765" w:rsidP="00B1547E">
            <w:r>
              <w:t>sub cutaneous</w:t>
            </w:r>
          </w:p>
        </w:tc>
      </w:tr>
      <w:tr w:rsidR="00D431DE" w:rsidTr="00B1547E">
        <w:tc>
          <w:tcPr>
            <w:tcW w:w="1809" w:type="dxa"/>
          </w:tcPr>
          <w:p w:rsidR="00D431DE" w:rsidRPr="006E4912" w:rsidRDefault="00D431DE" w:rsidP="00B1547E">
            <w:r w:rsidRPr="006E4912">
              <w:t>sGaw</w:t>
            </w:r>
          </w:p>
        </w:tc>
        <w:tc>
          <w:tcPr>
            <w:tcW w:w="6911" w:type="dxa"/>
          </w:tcPr>
          <w:p w:rsidR="00D431DE" w:rsidRPr="006E4912" w:rsidRDefault="00D431DE" w:rsidP="00B1547E">
            <w:r w:rsidRPr="006E4912">
              <w:t>specific airway conductance</w:t>
            </w:r>
          </w:p>
        </w:tc>
      </w:tr>
      <w:tr w:rsidR="00D431DE" w:rsidTr="00B1547E">
        <w:tc>
          <w:tcPr>
            <w:tcW w:w="1809" w:type="dxa"/>
          </w:tcPr>
          <w:p w:rsidR="00D431DE" w:rsidRPr="006E4912" w:rsidRDefault="00D431DE" w:rsidP="00B1547E">
            <w:r w:rsidRPr="006E4912">
              <w:t>SGRQ</w:t>
            </w:r>
          </w:p>
        </w:tc>
        <w:tc>
          <w:tcPr>
            <w:tcW w:w="6911" w:type="dxa"/>
          </w:tcPr>
          <w:p w:rsidR="00D431DE" w:rsidRPr="006E4912" w:rsidRDefault="00D431DE" w:rsidP="00B1547E">
            <w:r w:rsidRPr="006E4912">
              <w:t>St. George’s Respiratory Questionnaire</w:t>
            </w:r>
          </w:p>
        </w:tc>
      </w:tr>
      <w:tr w:rsidR="00D431DE" w:rsidTr="00B1547E">
        <w:tc>
          <w:tcPr>
            <w:tcW w:w="1809" w:type="dxa"/>
          </w:tcPr>
          <w:p w:rsidR="00D431DE" w:rsidRPr="006E4912" w:rsidRDefault="00D431DE" w:rsidP="00B1547E">
            <w:r w:rsidRPr="006E4912">
              <w:t>SVT</w:t>
            </w:r>
          </w:p>
        </w:tc>
        <w:tc>
          <w:tcPr>
            <w:tcW w:w="6911" w:type="dxa"/>
          </w:tcPr>
          <w:p w:rsidR="00D431DE" w:rsidRPr="006E4912" w:rsidRDefault="00D431DE" w:rsidP="00B1547E">
            <w:r w:rsidRPr="006E4912">
              <w:t>supraventricular tachycardia</w:t>
            </w:r>
          </w:p>
        </w:tc>
      </w:tr>
      <w:tr w:rsidR="00D431DE" w:rsidTr="00B1547E">
        <w:tc>
          <w:tcPr>
            <w:tcW w:w="1809" w:type="dxa"/>
          </w:tcPr>
          <w:p w:rsidR="00D431DE" w:rsidRPr="006E4912" w:rsidRDefault="00D431DE" w:rsidP="00B1547E">
            <w:r w:rsidRPr="006E4912">
              <w:t>TDI</w:t>
            </w:r>
          </w:p>
        </w:tc>
        <w:tc>
          <w:tcPr>
            <w:tcW w:w="6911" w:type="dxa"/>
          </w:tcPr>
          <w:p w:rsidR="00D431DE" w:rsidRPr="006E4912" w:rsidRDefault="00D431DE" w:rsidP="00B1547E">
            <w:r w:rsidRPr="006E4912">
              <w:t>Transition Dyspnea Index</w:t>
            </w:r>
          </w:p>
        </w:tc>
      </w:tr>
      <w:tr w:rsidR="00D431DE" w:rsidTr="00B1547E">
        <w:tc>
          <w:tcPr>
            <w:tcW w:w="1809" w:type="dxa"/>
          </w:tcPr>
          <w:p w:rsidR="00D431DE" w:rsidRPr="006E4912" w:rsidRDefault="00D431DE" w:rsidP="00B1547E">
            <w:r w:rsidRPr="006E4912">
              <w:t>TIO</w:t>
            </w:r>
          </w:p>
        </w:tc>
        <w:tc>
          <w:tcPr>
            <w:tcW w:w="6911" w:type="dxa"/>
          </w:tcPr>
          <w:p w:rsidR="00D431DE" w:rsidRPr="006E4912" w:rsidRDefault="00D431DE" w:rsidP="00B1547E">
            <w:r w:rsidRPr="006E4912">
              <w:t xml:space="preserve">tiotropium </w:t>
            </w:r>
            <w:r w:rsidR="00F0009A">
              <w:t>(</w:t>
            </w:r>
            <w:r w:rsidRPr="006E4912">
              <w:t>bromide</w:t>
            </w:r>
            <w:r w:rsidR="00F0009A">
              <w:t>)</w:t>
            </w:r>
          </w:p>
        </w:tc>
      </w:tr>
      <w:tr w:rsidR="00D431DE" w:rsidTr="00B1547E">
        <w:tc>
          <w:tcPr>
            <w:tcW w:w="1809" w:type="dxa"/>
          </w:tcPr>
          <w:p w:rsidR="00D431DE" w:rsidRPr="006E4912" w:rsidRDefault="00D431DE" w:rsidP="00B1547E">
            <w:r w:rsidRPr="006E4912">
              <w:t>t</w:t>
            </w:r>
            <w:r w:rsidRPr="00F0009A">
              <w:rPr>
                <w:vertAlign w:val="subscript"/>
              </w:rPr>
              <w:t>max</w:t>
            </w:r>
          </w:p>
        </w:tc>
        <w:tc>
          <w:tcPr>
            <w:tcW w:w="6911" w:type="dxa"/>
          </w:tcPr>
          <w:p w:rsidR="00D431DE" w:rsidRPr="006E4912" w:rsidRDefault="00D431DE" w:rsidP="00B1547E">
            <w:r w:rsidRPr="006E4912">
              <w:t>time of occurrence of C</w:t>
            </w:r>
            <w:r w:rsidRPr="00F0009A">
              <w:rPr>
                <w:vertAlign w:val="subscript"/>
              </w:rPr>
              <w:t>max</w:t>
            </w:r>
          </w:p>
        </w:tc>
      </w:tr>
      <w:tr w:rsidR="00D431DE" w:rsidTr="00B1547E">
        <w:tc>
          <w:tcPr>
            <w:tcW w:w="1809" w:type="dxa"/>
          </w:tcPr>
          <w:p w:rsidR="00D431DE" w:rsidRPr="006E4912" w:rsidRDefault="00D431DE" w:rsidP="00B1547E">
            <w:r w:rsidRPr="006E4912">
              <w:t>UK</w:t>
            </w:r>
          </w:p>
        </w:tc>
        <w:tc>
          <w:tcPr>
            <w:tcW w:w="6911" w:type="dxa"/>
          </w:tcPr>
          <w:p w:rsidR="00D431DE" w:rsidRPr="006E4912" w:rsidRDefault="00D431DE" w:rsidP="00B1547E">
            <w:r w:rsidRPr="006E4912">
              <w:t>United Kingdom</w:t>
            </w:r>
          </w:p>
        </w:tc>
      </w:tr>
      <w:tr w:rsidR="00D431DE" w:rsidTr="00B1547E">
        <w:tc>
          <w:tcPr>
            <w:tcW w:w="1809" w:type="dxa"/>
          </w:tcPr>
          <w:p w:rsidR="00D431DE" w:rsidRPr="006E4912" w:rsidRDefault="00D431DE" w:rsidP="00B1547E">
            <w:r w:rsidRPr="006E4912">
              <w:lastRenderedPageBreak/>
              <w:t>UMEC</w:t>
            </w:r>
          </w:p>
        </w:tc>
        <w:tc>
          <w:tcPr>
            <w:tcW w:w="6911" w:type="dxa"/>
          </w:tcPr>
          <w:p w:rsidR="00D431DE" w:rsidRPr="006E4912" w:rsidRDefault="00D431DE" w:rsidP="00B1547E">
            <w:r w:rsidRPr="006E4912">
              <w:t>umeclidinium bromide (GSK573719)</w:t>
            </w:r>
          </w:p>
        </w:tc>
      </w:tr>
      <w:tr w:rsidR="00D431DE" w:rsidTr="00B1547E">
        <w:tc>
          <w:tcPr>
            <w:tcW w:w="1809" w:type="dxa"/>
          </w:tcPr>
          <w:p w:rsidR="00D431DE" w:rsidRPr="006E4912" w:rsidRDefault="00D431DE" w:rsidP="00B1547E">
            <w:r w:rsidRPr="006E4912">
              <w:t>URTI</w:t>
            </w:r>
          </w:p>
        </w:tc>
        <w:tc>
          <w:tcPr>
            <w:tcW w:w="6911" w:type="dxa"/>
          </w:tcPr>
          <w:p w:rsidR="00D431DE" w:rsidRPr="006E4912" w:rsidRDefault="00D431DE" w:rsidP="00B1547E">
            <w:r w:rsidRPr="006E4912">
              <w:t>upper respiratory tract infection</w:t>
            </w:r>
          </w:p>
        </w:tc>
      </w:tr>
      <w:tr w:rsidR="00D431DE" w:rsidTr="00B1547E">
        <w:tc>
          <w:tcPr>
            <w:tcW w:w="1809" w:type="dxa"/>
          </w:tcPr>
          <w:p w:rsidR="00D431DE" w:rsidRPr="006E4912" w:rsidRDefault="00D431DE" w:rsidP="00B1547E">
            <w:r w:rsidRPr="006E4912">
              <w:t>US</w:t>
            </w:r>
          </w:p>
        </w:tc>
        <w:tc>
          <w:tcPr>
            <w:tcW w:w="6911" w:type="dxa"/>
          </w:tcPr>
          <w:p w:rsidR="00D431DE" w:rsidRPr="006E4912" w:rsidRDefault="00D431DE" w:rsidP="00B1547E">
            <w:r w:rsidRPr="006E4912">
              <w:t>United States</w:t>
            </w:r>
          </w:p>
        </w:tc>
      </w:tr>
      <w:tr w:rsidR="00D431DE" w:rsidTr="00B1547E">
        <w:tc>
          <w:tcPr>
            <w:tcW w:w="1809" w:type="dxa"/>
          </w:tcPr>
          <w:p w:rsidR="00D431DE" w:rsidRPr="006E4912" w:rsidRDefault="00D431DE" w:rsidP="00B1547E">
            <w:r w:rsidRPr="006E4912">
              <w:t>VI</w:t>
            </w:r>
          </w:p>
        </w:tc>
        <w:tc>
          <w:tcPr>
            <w:tcW w:w="6911" w:type="dxa"/>
          </w:tcPr>
          <w:p w:rsidR="00D431DE" w:rsidRPr="006E4912" w:rsidRDefault="00D153B3" w:rsidP="00B1547E">
            <w:r w:rsidRPr="00D153B3">
              <w:t>vilanterol trifenatate</w:t>
            </w:r>
          </w:p>
        </w:tc>
      </w:tr>
      <w:tr w:rsidR="00D431DE" w:rsidTr="00B1547E">
        <w:tc>
          <w:tcPr>
            <w:tcW w:w="1809" w:type="dxa"/>
          </w:tcPr>
          <w:p w:rsidR="00D431DE" w:rsidRPr="006E4912" w:rsidRDefault="00D431DE" w:rsidP="00B1547E">
            <w:r w:rsidRPr="006E4912">
              <w:t>WHO</w:t>
            </w:r>
          </w:p>
        </w:tc>
        <w:tc>
          <w:tcPr>
            <w:tcW w:w="6911" w:type="dxa"/>
          </w:tcPr>
          <w:p w:rsidR="00D431DE" w:rsidRPr="006E4912" w:rsidRDefault="00D431DE" w:rsidP="00B1547E">
            <w:r w:rsidRPr="006E4912">
              <w:t>World Health Organization</w:t>
            </w:r>
          </w:p>
        </w:tc>
      </w:tr>
    </w:tbl>
    <w:p w:rsidR="00FD119B" w:rsidRDefault="00FD119B" w:rsidP="00FD119B"/>
    <w:p w:rsidR="00FD119B" w:rsidRPr="00FD119B" w:rsidRDefault="00FD119B" w:rsidP="00FD119B">
      <w:pPr>
        <w:spacing w:before="0" w:after="200" w:line="0" w:lineRule="auto"/>
        <w:rPr>
          <w:b/>
          <w:i/>
          <w:sz w:val="24"/>
          <w:szCs w:val="24"/>
        </w:rPr>
      </w:pPr>
      <w:r w:rsidRPr="00FD119B">
        <w:rPr>
          <w:b/>
          <w:i/>
          <w:sz w:val="24"/>
          <w:szCs w:val="24"/>
        </w:rPr>
        <w:br w:type="page"/>
      </w:r>
    </w:p>
    <w:p w:rsidR="008E7846" w:rsidRDefault="00F53C07" w:rsidP="00BC06CC">
      <w:pPr>
        <w:pStyle w:val="Heading2"/>
      </w:pPr>
      <w:bookmarkStart w:id="9" w:name="_Toc425250057"/>
      <w:r>
        <w:lastRenderedPageBreak/>
        <w:t>I.</w:t>
      </w:r>
      <w:r w:rsidR="008E7846">
        <w:t xml:space="preserve"> Introduction to product submission</w:t>
      </w:r>
      <w:bookmarkEnd w:id="0"/>
      <w:bookmarkEnd w:id="3"/>
      <w:bookmarkEnd w:id="9"/>
    </w:p>
    <w:p w:rsidR="008E7846" w:rsidRDefault="008E7846" w:rsidP="002E1D14">
      <w:pPr>
        <w:pStyle w:val="Heading3"/>
        <w:rPr>
          <w:lang w:eastAsia="en-AU"/>
        </w:rPr>
      </w:pPr>
      <w:bookmarkStart w:id="10" w:name="_Toc247691502"/>
      <w:bookmarkStart w:id="11" w:name="_Toc314842483"/>
      <w:bookmarkStart w:id="12" w:name="_Toc425250058"/>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rsidTr="00B1547E">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gridSpan w:val="2"/>
          </w:tcPr>
          <w:p w:rsidR="008E7846" w:rsidRPr="003D1E62" w:rsidRDefault="008E7846" w:rsidP="001B5C90">
            <w:r w:rsidRPr="003D1E62">
              <w:t xml:space="preserve">New </w:t>
            </w:r>
            <w:r w:rsidR="001B5C90">
              <w:t>c</w:t>
            </w:r>
            <w:r w:rsidRPr="003D1E62">
              <w:t xml:space="preserve">hemical </w:t>
            </w:r>
            <w:r w:rsidR="001B5C90">
              <w:t>e</w:t>
            </w:r>
            <w:r w:rsidR="00487FB8">
              <w:t>ntity</w:t>
            </w:r>
          </w:p>
        </w:tc>
      </w:tr>
      <w:tr w:rsidR="008E7846" w:rsidRPr="003D1E62" w:rsidTr="00B1547E">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487FB8" w:rsidP="001B5C90">
            <w:r>
              <w:t>Approved</w:t>
            </w:r>
          </w:p>
        </w:tc>
      </w:tr>
      <w:tr w:rsidR="008E7846" w:rsidRPr="003D1E62" w:rsidTr="00B1547E">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rsidR="008E7846" w:rsidRPr="003D1E62" w:rsidRDefault="00487FB8" w:rsidP="001B5C90">
            <w:r>
              <w:t>2 July 2014</w:t>
            </w:r>
          </w:p>
        </w:tc>
      </w:tr>
      <w:tr w:rsidR="008E7846" w:rsidRPr="00487162" w:rsidTr="00B1547E">
        <w:trPr>
          <w:gridAfter w:val="1"/>
          <w:wAfter w:w="283" w:type="dxa"/>
        </w:trPr>
        <w:tc>
          <w:tcPr>
            <w:tcW w:w="2907" w:type="dxa"/>
          </w:tcPr>
          <w:p w:rsidR="008E7846" w:rsidRPr="00487162" w:rsidRDefault="00963F93" w:rsidP="00E45619">
            <w:pPr>
              <w:rPr>
                <w:i/>
              </w:rPr>
            </w:pPr>
            <w:r>
              <w:rPr>
                <w:i/>
              </w:rPr>
              <w:t>Active ingredient</w:t>
            </w:r>
            <w:r w:rsidR="001B5C90">
              <w:rPr>
                <w:i/>
              </w:rPr>
              <w:t>:</w:t>
            </w:r>
          </w:p>
        </w:tc>
        <w:tc>
          <w:tcPr>
            <w:tcW w:w="6307" w:type="dxa"/>
          </w:tcPr>
          <w:p w:rsidR="008E7846" w:rsidRPr="00487162" w:rsidRDefault="006D5B88" w:rsidP="00E45619">
            <w:r>
              <w:t>Umeclidinium bromide</w:t>
            </w:r>
          </w:p>
        </w:tc>
      </w:tr>
      <w:tr w:rsidR="008E7846" w:rsidRPr="00487162" w:rsidTr="00B1547E">
        <w:trPr>
          <w:gridAfter w:val="1"/>
          <w:wAfter w:w="283" w:type="dxa"/>
        </w:trPr>
        <w:tc>
          <w:tcPr>
            <w:tcW w:w="2907" w:type="dxa"/>
          </w:tcPr>
          <w:p w:rsidR="008E7846" w:rsidRPr="00487162" w:rsidRDefault="008E7846" w:rsidP="001B5C90">
            <w:pPr>
              <w:rPr>
                <w:i/>
              </w:rPr>
            </w:pPr>
            <w:r w:rsidRPr="00487162">
              <w:rPr>
                <w:i/>
              </w:rPr>
              <w:t>Product</w:t>
            </w:r>
            <w:r w:rsidR="00963F93">
              <w:rPr>
                <w:i/>
              </w:rPr>
              <w:t xml:space="preserve"> name</w:t>
            </w:r>
            <w:r w:rsidR="001B5C90">
              <w:rPr>
                <w:i/>
              </w:rPr>
              <w:t>:</w:t>
            </w:r>
          </w:p>
        </w:tc>
        <w:tc>
          <w:tcPr>
            <w:tcW w:w="6307" w:type="dxa"/>
          </w:tcPr>
          <w:p w:rsidR="008E7846" w:rsidRPr="00487162" w:rsidRDefault="00C74313" w:rsidP="00E45619">
            <w:r>
              <w:t>Incruse E</w:t>
            </w:r>
            <w:r w:rsidR="00487FB8">
              <w:t>llipta</w:t>
            </w:r>
          </w:p>
        </w:tc>
      </w:tr>
      <w:tr w:rsidR="008E7846" w:rsidRPr="00487162" w:rsidTr="00B1547E">
        <w:trPr>
          <w:gridAfter w:val="1"/>
          <w:wAfter w:w="283" w:type="dxa"/>
        </w:trPr>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C97639" w:rsidRPr="00487162" w:rsidRDefault="00C97639" w:rsidP="00B1547E">
            <w:pPr>
              <w:spacing w:before="0" w:after="0" w:line="240" w:lineRule="auto"/>
            </w:pPr>
            <w:r>
              <w:t>GlaxoSmithKline Australia Pty Ltd</w:t>
            </w:r>
            <w:r w:rsidR="00B1547E">
              <w:br/>
              <w:t>PO Box 18095</w:t>
            </w:r>
            <w:r w:rsidR="00B1547E">
              <w:br/>
            </w:r>
            <w:r>
              <w:t>Melbourne</w:t>
            </w:r>
            <w:r w:rsidR="00B1547E">
              <w:t xml:space="preserve"> </w:t>
            </w:r>
            <w:r>
              <w:t xml:space="preserve"> VIC</w:t>
            </w:r>
            <w:r w:rsidR="00B1547E">
              <w:t xml:space="preserve"> </w:t>
            </w:r>
            <w:r>
              <w:t xml:space="preserve"> 8003</w:t>
            </w:r>
          </w:p>
        </w:tc>
      </w:tr>
      <w:tr w:rsidR="008E7846" w:rsidRPr="00487162" w:rsidTr="00B1547E">
        <w:trPr>
          <w:gridAfter w:val="1"/>
          <w:wAfter w:w="283" w:type="dxa"/>
        </w:trPr>
        <w:tc>
          <w:tcPr>
            <w:tcW w:w="2907" w:type="dxa"/>
          </w:tcPr>
          <w:p w:rsidR="008E7846" w:rsidRPr="00487162" w:rsidRDefault="00963F93" w:rsidP="00E45619">
            <w:pPr>
              <w:rPr>
                <w:i/>
              </w:rPr>
            </w:pPr>
            <w:r>
              <w:rPr>
                <w:i/>
              </w:rPr>
              <w:t>Dose form</w:t>
            </w:r>
            <w:r w:rsidR="001B5C90">
              <w:rPr>
                <w:i/>
              </w:rPr>
              <w:t>:</w:t>
            </w:r>
          </w:p>
        </w:tc>
        <w:tc>
          <w:tcPr>
            <w:tcW w:w="6307" w:type="dxa"/>
          </w:tcPr>
          <w:p w:rsidR="008E7846" w:rsidRPr="00487162" w:rsidRDefault="00C97639" w:rsidP="00E45619">
            <w:r>
              <w:t>Powder for inhalation</w:t>
            </w:r>
          </w:p>
        </w:tc>
      </w:tr>
      <w:tr w:rsidR="008E7846" w:rsidRPr="00487162" w:rsidTr="00B1547E">
        <w:trPr>
          <w:gridAfter w:val="1"/>
          <w:wAfter w:w="283" w:type="dxa"/>
        </w:trPr>
        <w:tc>
          <w:tcPr>
            <w:tcW w:w="2907" w:type="dxa"/>
          </w:tcPr>
          <w:p w:rsidR="008E7846" w:rsidRPr="00487162" w:rsidRDefault="00963F93" w:rsidP="00E45619">
            <w:pPr>
              <w:rPr>
                <w:i/>
              </w:rPr>
            </w:pPr>
            <w:r>
              <w:rPr>
                <w:i/>
              </w:rPr>
              <w:t>Strength</w:t>
            </w:r>
            <w:r w:rsidR="008E7846" w:rsidRPr="00487162">
              <w:rPr>
                <w:i/>
              </w:rPr>
              <w:t xml:space="preserve">: </w:t>
            </w:r>
          </w:p>
        </w:tc>
        <w:tc>
          <w:tcPr>
            <w:tcW w:w="6307" w:type="dxa"/>
          </w:tcPr>
          <w:p w:rsidR="008E7846" w:rsidRPr="00487162" w:rsidRDefault="00C97639" w:rsidP="006D5B88">
            <w:r>
              <w:t xml:space="preserve">62.5 </w:t>
            </w:r>
            <w:r w:rsidR="006D5B88">
              <w:t>µg</w:t>
            </w:r>
          </w:p>
        </w:tc>
      </w:tr>
      <w:tr w:rsidR="008E7846" w:rsidRPr="00487162" w:rsidTr="00B1547E">
        <w:trPr>
          <w:gridAfter w:val="1"/>
          <w:wAfter w:w="283" w:type="dxa"/>
        </w:trPr>
        <w:tc>
          <w:tcPr>
            <w:tcW w:w="2907" w:type="dxa"/>
          </w:tcPr>
          <w:p w:rsidR="008E7846" w:rsidRPr="00487162" w:rsidRDefault="00963F93" w:rsidP="00E45619">
            <w:pPr>
              <w:rPr>
                <w:i/>
              </w:rPr>
            </w:pPr>
            <w:r>
              <w:rPr>
                <w:i/>
              </w:rPr>
              <w:t>Container</w:t>
            </w:r>
            <w:r w:rsidR="008E7846" w:rsidRPr="00487162">
              <w:rPr>
                <w:i/>
              </w:rPr>
              <w:t>:</w:t>
            </w:r>
          </w:p>
        </w:tc>
        <w:tc>
          <w:tcPr>
            <w:tcW w:w="6307" w:type="dxa"/>
          </w:tcPr>
          <w:p w:rsidR="008E7846" w:rsidRPr="00487162" w:rsidRDefault="006D5B88" w:rsidP="00E45619">
            <w:r>
              <w:t xml:space="preserve">Inhaler - </w:t>
            </w:r>
            <w:r w:rsidR="00C97639">
              <w:t>dry powder</w:t>
            </w:r>
          </w:p>
        </w:tc>
      </w:tr>
      <w:tr w:rsidR="008E7846" w:rsidRPr="00487162" w:rsidTr="00B1547E">
        <w:trPr>
          <w:gridAfter w:val="1"/>
          <w:wAfter w:w="283" w:type="dxa"/>
        </w:trPr>
        <w:tc>
          <w:tcPr>
            <w:tcW w:w="2907" w:type="dxa"/>
          </w:tcPr>
          <w:p w:rsidR="008E7846" w:rsidRPr="00487162" w:rsidRDefault="008E7846" w:rsidP="00B1547E">
            <w:pPr>
              <w:rPr>
                <w:i/>
              </w:rPr>
            </w:pPr>
            <w:r w:rsidRPr="00487162">
              <w:rPr>
                <w:i/>
              </w:rPr>
              <w:t>Pack sizes:</w:t>
            </w:r>
          </w:p>
        </w:tc>
        <w:tc>
          <w:tcPr>
            <w:tcW w:w="6307" w:type="dxa"/>
          </w:tcPr>
          <w:p w:rsidR="008E7846" w:rsidRPr="00487162" w:rsidRDefault="00C97639" w:rsidP="00E45619">
            <w:r>
              <w:t>7 (</w:t>
            </w:r>
            <w:r w:rsidR="006D5B88">
              <w:t xml:space="preserve">physicians </w:t>
            </w:r>
            <w:r>
              <w:t>sample pack) and 30</w:t>
            </w:r>
          </w:p>
        </w:tc>
      </w:tr>
      <w:tr w:rsidR="008E7846" w:rsidRPr="00487162" w:rsidTr="00B1547E">
        <w:trPr>
          <w:gridAfter w:val="1"/>
          <w:wAfter w:w="283" w:type="dxa"/>
        </w:trPr>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C97639" w:rsidRDefault="00C97639" w:rsidP="00C97639">
            <w:pPr>
              <w:rPr>
                <w:i/>
              </w:rPr>
            </w:pPr>
            <w:r w:rsidRPr="00C97639">
              <w:rPr>
                <w:i/>
              </w:rPr>
              <w:t>Incruse Ellipta is indicated as a long-term once daily maintenance bronchodilator treatment to relieve symptoms in adult patients with chronic obstructive pulmonary disease (COPD)</w:t>
            </w:r>
          </w:p>
        </w:tc>
      </w:tr>
      <w:tr w:rsidR="008E7846" w:rsidRPr="00487162" w:rsidTr="00B1547E">
        <w:trPr>
          <w:gridAfter w:val="1"/>
          <w:wAfter w:w="283" w:type="dxa"/>
        </w:trPr>
        <w:tc>
          <w:tcPr>
            <w:tcW w:w="2907" w:type="dxa"/>
          </w:tcPr>
          <w:p w:rsidR="008E7846" w:rsidRPr="00487162" w:rsidRDefault="00963F93" w:rsidP="00E45619">
            <w:pPr>
              <w:rPr>
                <w:i/>
              </w:rPr>
            </w:pPr>
            <w:r>
              <w:rPr>
                <w:i/>
              </w:rPr>
              <w:t>Route</w:t>
            </w:r>
            <w:r w:rsidR="008E7846" w:rsidRPr="00487162">
              <w:rPr>
                <w:i/>
              </w:rPr>
              <w:t xml:space="preserve"> of administration:</w:t>
            </w:r>
          </w:p>
        </w:tc>
        <w:tc>
          <w:tcPr>
            <w:tcW w:w="6307" w:type="dxa"/>
          </w:tcPr>
          <w:p w:rsidR="008E7846" w:rsidRPr="00487162" w:rsidRDefault="00E840E8" w:rsidP="00E45619">
            <w:r>
              <w:t>Inhalation</w:t>
            </w:r>
          </w:p>
        </w:tc>
      </w:tr>
      <w:tr w:rsidR="008E7846" w:rsidRPr="00E840E8" w:rsidTr="00B1547E">
        <w:trPr>
          <w:gridAfter w:val="1"/>
          <w:wAfter w:w="283" w:type="dxa"/>
        </w:trPr>
        <w:tc>
          <w:tcPr>
            <w:tcW w:w="2907" w:type="dxa"/>
          </w:tcPr>
          <w:p w:rsidR="008E7846" w:rsidRPr="00487162" w:rsidRDefault="008E7846" w:rsidP="00E45619">
            <w:pPr>
              <w:rPr>
                <w:i/>
              </w:rPr>
            </w:pPr>
            <w:r w:rsidRPr="00487162">
              <w:rPr>
                <w:i/>
              </w:rPr>
              <w:t>Dosage:</w:t>
            </w:r>
          </w:p>
        </w:tc>
        <w:tc>
          <w:tcPr>
            <w:tcW w:w="6307" w:type="dxa"/>
          </w:tcPr>
          <w:p w:rsidR="008E7846" w:rsidRPr="00E840E8" w:rsidRDefault="00E840E8" w:rsidP="006D5B88">
            <w:pPr>
              <w:spacing w:before="0" w:after="0" w:line="240" w:lineRule="auto"/>
            </w:pPr>
            <w:r w:rsidRPr="00E840E8">
              <w:t xml:space="preserve">Incruse Ellipta (umeclidinium </w:t>
            </w:r>
            <w:r w:rsidR="006F0C9E">
              <w:t xml:space="preserve">bromide </w:t>
            </w:r>
            <w:r w:rsidRPr="00E840E8">
              <w:t xml:space="preserve">62.5 </w:t>
            </w:r>
            <w:r w:rsidR="006F0C9E" w:rsidRPr="006F0C9E">
              <w:t>µg</w:t>
            </w:r>
            <w:r w:rsidRPr="00E840E8">
              <w:t>) should be taken as one inhalation once daily by the orally inhaled route.</w:t>
            </w:r>
          </w:p>
          <w:p w:rsidR="00E840E8" w:rsidRPr="00E840E8" w:rsidRDefault="00E840E8" w:rsidP="006D5B88">
            <w:pPr>
              <w:spacing w:before="0" w:after="0" w:line="240" w:lineRule="auto"/>
            </w:pPr>
            <w:r w:rsidRPr="00E840E8">
              <w:t>Incruse Ellipta should be taken at the same time every</w:t>
            </w:r>
            <w:r>
              <w:t xml:space="preserve"> </w:t>
            </w:r>
            <w:r w:rsidRPr="00E840E8">
              <w:t>day.</w:t>
            </w:r>
          </w:p>
          <w:p w:rsidR="00E840E8" w:rsidRDefault="00E840E8" w:rsidP="006D5B88">
            <w:pPr>
              <w:spacing w:before="0" w:after="0" w:line="240" w:lineRule="auto"/>
            </w:pPr>
            <w:r w:rsidRPr="00E840E8">
              <w:t>Do not use Incruse Ellipta</w:t>
            </w:r>
            <w:r w:rsidR="006D5B88">
              <w:t xml:space="preserve"> more than once every 24 hours.</w:t>
            </w:r>
          </w:p>
          <w:p w:rsidR="006D5B88" w:rsidRPr="00E840E8" w:rsidRDefault="006D5B88" w:rsidP="006D5B88">
            <w:pPr>
              <w:spacing w:before="0" w:after="0" w:line="240" w:lineRule="auto"/>
            </w:pPr>
            <w:r w:rsidRPr="006D5B88">
              <w:t>Further details regarding dosage are provided in the Product Information (PI, attachment 1).</w:t>
            </w:r>
          </w:p>
        </w:tc>
      </w:tr>
      <w:tr w:rsidR="008E7846" w:rsidRPr="00487162" w:rsidTr="00B1547E">
        <w:trPr>
          <w:gridAfter w:val="1"/>
          <w:wAfter w:w="283" w:type="dxa"/>
        </w:trPr>
        <w:tc>
          <w:tcPr>
            <w:tcW w:w="2907" w:type="dxa"/>
          </w:tcPr>
          <w:p w:rsidR="008E7846" w:rsidRPr="00487162" w:rsidRDefault="008E7846" w:rsidP="001B5C90">
            <w:pPr>
              <w:rPr>
                <w:i/>
              </w:rPr>
            </w:pPr>
            <w:r w:rsidRPr="00487162">
              <w:rPr>
                <w:i/>
              </w:rPr>
              <w:t xml:space="preserve">ARTG </w:t>
            </w:r>
            <w:r w:rsidR="001B5C90">
              <w:rPr>
                <w:i/>
              </w:rPr>
              <w:t>n</w:t>
            </w:r>
            <w:r w:rsidR="00E840E8">
              <w:rPr>
                <w:i/>
              </w:rPr>
              <w:t>umber</w:t>
            </w:r>
            <w:r w:rsidR="001B5C90">
              <w:rPr>
                <w:i/>
              </w:rPr>
              <w:t>:</w:t>
            </w:r>
          </w:p>
        </w:tc>
        <w:tc>
          <w:tcPr>
            <w:tcW w:w="6307" w:type="dxa"/>
          </w:tcPr>
          <w:p w:rsidR="008E7846" w:rsidRPr="00487162" w:rsidRDefault="00C97639" w:rsidP="00E45619">
            <w:r>
              <w:t>211601</w:t>
            </w:r>
          </w:p>
        </w:tc>
      </w:tr>
    </w:tbl>
    <w:p w:rsidR="008E7846" w:rsidRDefault="008E7846" w:rsidP="00BC06CC">
      <w:pPr>
        <w:pStyle w:val="Heading3"/>
      </w:pPr>
      <w:bookmarkStart w:id="13" w:name="_Toc247691503"/>
      <w:bookmarkStart w:id="14" w:name="_Toc314842484"/>
      <w:bookmarkStart w:id="15" w:name="_Toc425250059"/>
      <w:r>
        <w:t>Product background</w:t>
      </w:r>
      <w:bookmarkEnd w:id="13"/>
      <w:bookmarkEnd w:id="14"/>
      <w:bookmarkEnd w:id="15"/>
    </w:p>
    <w:p w:rsidR="00C379CA" w:rsidRDefault="00940A89" w:rsidP="00BC06CC">
      <w:r w:rsidRPr="00940A89">
        <w:t xml:space="preserve">This AusPAR describes the application by the </w:t>
      </w:r>
      <w:r w:rsidR="00C379CA" w:rsidRPr="00C379CA">
        <w:t>GlaxoSmithKline Australia Pty Ltd</w:t>
      </w:r>
      <w:r w:rsidRPr="00940A89">
        <w:t xml:space="preserve"> </w:t>
      </w:r>
      <w:r w:rsidR="006D5B88">
        <w:t xml:space="preserve">(the sponsor) </w:t>
      </w:r>
      <w:r w:rsidRPr="00940A89">
        <w:t xml:space="preserve">to register </w:t>
      </w:r>
      <w:r w:rsidR="00C379CA">
        <w:t>a new chemic</w:t>
      </w:r>
      <w:r w:rsidR="00F120E2">
        <w:t>al entity, umeclidinium bromide</w:t>
      </w:r>
      <w:r w:rsidR="00F0009A" w:rsidRPr="00F0009A">
        <w:t xml:space="preserve"> </w:t>
      </w:r>
      <w:r w:rsidR="00C379CA">
        <w:t xml:space="preserve">(as </w:t>
      </w:r>
      <w:r w:rsidR="00EF6CAA">
        <w:t>Incruse E</w:t>
      </w:r>
      <w:r w:rsidR="00C379CA" w:rsidRPr="00C379CA">
        <w:t>llipta</w:t>
      </w:r>
      <w:r w:rsidR="00C379CA">
        <w:t xml:space="preserve">) </w:t>
      </w:r>
      <w:r w:rsidR="00C379CA" w:rsidRPr="00C379CA">
        <w:t>for the following</w:t>
      </w:r>
      <w:r w:rsidR="00C379CA">
        <w:t xml:space="preserve"> indication;</w:t>
      </w:r>
    </w:p>
    <w:p w:rsidR="00E840E8" w:rsidRPr="00C379CA" w:rsidRDefault="00C379CA" w:rsidP="00C379CA">
      <w:pPr>
        <w:ind w:left="720"/>
        <w:rPr>
          <w:i/>
        </w:rPr>
      </w:pPr>
      <w:r w:rsidRPr="00C379CA">
        <w:rPr>
          <w:i/>
        </w:rPr>
        <w:t>Incruse</w:t>
      </w:r>
      <w:r w:rsidR="00EF6CAA">
        <w:rPr>
          <w:i/>
        </w:rPr>
        <w:t xml:space="preserve"> Ellipta is indicated as a long </w:t>
      </w:r>
      <w:r w:rsidRPr="00C379CA">
        <w:rPr>
          <w:i/>
        </w:rPr>
        <w:t>term once daily maintenance bronchodilator treatment to relieve symptoms in adult patients with chronic obstructive pulmonary disease (COPD).</w:t>
      </w:r>
    </w:p>
    <w:p w:rsidR="00FD77BF" w:rsidRPr="00FD77BF" w:rsidRDefault="00FD77BF" w:rsidP="00BC06CC">
      <w:r w:rsidRPr="00FD77BF">
        <w:t xml:space="preserve">Umeclidinium bromide (from this point on also referred to as umeclidinium, UMEC or GSK573719) is a new chemical entity, a long acting muscarinic antagonist (LAMA) with activity across multiple muscarinic cholinergic receptor </w:t>
      </w:r>
      <w:proofErr w:type="gramStart"/>
      <w:r w:rsidRPr="00FD77BF">
        <w:t>subtypes .</w:t>
      </w:r>
      <w:proofErr w:type="gramEnd"/>
      <w:r w:rsidRPr="00FD77BF">
        <w:t xml:space="preserve"> It exerts its bronchodilatory activity by competitively inhibiting the binding of acetylcholine with muscarinic acetylcholine rec</w:t>
      </w:r>
      <w:r w:rsidR="00B1547E">
        <w:t>eptors on airway smooth muscle.</w:t>
      </w:r>
    </w:p>
    <w:p w:rsidR="006D5B88" w:rsidRPr="006D5B88" w:rsidRDefault="009C4677" w:rsidP="00BC06CC">
      <w:r w:rsidRPr="00A4605F">
        <w:lastRenderedPageBreak/>
        <w:t xml:space="preserve">The registration of umeclidinium bromide as a new chemical entity was considered at the same time the TGA considered the registration of the fixed dose combination </w:t>
      </w:r>
      <w:r w:rsidR="00F120E2">
        <w:t xml:space="preserve">(FDC) </w:t>
      </w:r>
      <w:r w:rsidRPr="00A4605F">
        <w:t xml:space="preserve">product </w:t>
      </w:r>
      <w:r w:rsidR="00291E73" w:rsidRPr="00291E73">
        <w:t>Anoro Ellipta</w:t>
      </w:r>
      <w:r w:rsidR="00291E73">
        <w:t>,</w:t>
      </w:r>
      <w:r w:rsidR="00291E73" w:rsidRPr="00291E73">
        <w:t xml:space="preserve"> </w:t>
      </w:r>
      <w:r w:rsidRPr="00A4605F">
        <w:t>umeclidinium bro</w:t>
      </w:r>
      <w:r w:rsidR="00291E73">
        <w:t>mide and vilanterol trifenatate.</w:t>
      </w:r>
    </w:p>
    <w:p w:rsidR="00E840E8" w:rsidRDefault="00C47B43" w:rsidP="00BC06CC">
      <w:r>
        <w:t>Chronic obstructive airways disease (</w:t>
      </w:r>
      <w:r w:rsidR="00E840E8" w:rsidRPr="00E840E8">
        <w:t>COPD</w:t>
      </w:r>
      <w:r>
        <w:t>)</w:t>
      </w:r>
      <w:r w:rsidR="00E840E8" w:rsidRPr="00E840E8">
        <w:t xml:space="preserve"> </w:t>
      </w:r>
      <w:r w:rsidR="00F2687B" w:rsidRPr="00F2687B">
        <w:t xml:space="preserve">is a serious, progressive and disabling condition that limits airflow in the lungs. People with COPD are prone to severe episodes of shortness of breath, with fits of coughing. Current pharmacological treatment of COPD includes muscarinic antagonists (also referred to as anticholinergics). Inhaled </w:t>
      </w:r>
      <w:r w:rsidR="00FD77BF">
        <w:t>LAMAs</w:t>
      </w:r>
      <w:r w:rsidR="00F2687B" w:rsidRPr="00F2687B">
        <w:t xml:space="preserve"> are currently recommended for the treatment of symptomatic patients with moderate to very severe COPD and are considered to be more efficacious than short acting bronchodilators</w:t>
      </w:r>
      <w:r w:rsidR="00F2687B">
        <w:t>.</w:t>
      </w:r>
    </w:p>
    <w:p w:rsidR="008E7846" w:rsidRPr="003F31A2" w:rsidRDefault="00386150" w:rsidP="00BC06CC">
      <w:pPr>
        <w:pStyle w:val="Heading3"/>
      </w:pPr>
      <w:bookmarkStart w:id="16" w:name="_Toc314842485"/>
      <w:bookmarkStart w:id="17" w:name="_Toc247691504"/>
      <w:bookmarkStart w:id="18" w:name="_Toc425250060"/>
      <w:r>
        <w:t>Regulatory s</w:t>
      </w:r>
      <w:r w:rsidR="008E7846">
        <w:t>tatus</w:t>
      </w:r>
      <w:bookmarkEnd w:id="16"/>
      <w:bookmarkEnd w:id="17"/>
      <w:bookmarkEnd w:id="18"/>
    </w:p>
    <w:p w:rsidR="00940A89" w:rsidRPr="00940A89" w:rsidRDefault="00940A89" w:rsidP="00BC06CC">
      <w:bookmarkStart w:id="19" w:name="_Toc247691505"/>
      <w:bookmarkStart w:id="20" w:name="_Toc314842486"/>
      <w:r w:rsidRPr="00940A89">
        <w:t>The product received initial registration on the Australian Register</w:t>
      </w:r>
      <w:r w:rsidR="00DF69A5">
        <w:t xml:space="preserve"> of Therapeutic Goods (ARTG) on 8 July 2014</w:t>
      </w:r>
      <w:r w:rsidR="007573FA">
        <w:t>.</w:t>
      </w:r>
    </w:p>
    <w:p w:rsidR="00940A89" w:rsidRDefault="00940A89" w:rsidP="00BC06CC">
      <w:r w:rsidRPr="00940A89">
        <w:t xml:space="preserve">At the time the TGA considered this </w:t>
      </w:r>
      <w:r w:rsidR="00E72A54" w:rsidRPr="00940A89">
        <w:t>application;</w:t>
      </w:r>
      <w:r w:rsidRPr="00940A89">
        <w:t xml:space="preserve"> a similar application had been approved in </w:t>
      </w:r>
      <w:r w:rsidR="00F2687B">
        <w:t xml:space="preserve">the USA </w:t>
      </w:r>
      <w:r w:rsidRPr="00940A89">
        <w:t>(</w:t>
      </w:r>
      <w:r w:rsidR="00F2687B" w:rsidRPr="00F2687B">
        <w:t>30 April 2014</w:t>
      </w:r>
      <w:r w:rsidRPr="00F2687B">
        <w:t>)</w:t>
      </w:r>
      <w:r w:rsidR="00F2687B" w:rsidRPr="00F2687B">
        <w:t xml:space="preserve">, Canada (17 April 2014) and </w:t>
      </w:r>
      <w:r w:rsidR="00FD77BF" w:rsidRPr="00FD77BF">
        <w:t>European Union (EU)</w:t>
      </w:r>
      <w:r w:rsidR="00F2687B" w:rsidRPr="00F2687B">
        <w:t xml:space="preserve"> (30 April 2014)</w:t>
      </w:r>
      <w:r w:rsidR="00F2687B">
        <w:t xml:space="preserve"> and </w:t>
      </w:r>
      <w:r w:rsidRPr="00F2687B">
        <w:t>was</w:t>
      </w:r>
      <w:r w:rsidRPr="00940A89">
        <w:t xml:space="preserve"> under co</w:t>
      </w:r>
      <w:r>
        <w:t>nsideration in</w:t>
      </w:r>
      <w:r w:rsidR="00414362">
        <w:t xml:space="preserve"> 9 other countries (Philippines, Switzerland, Chile, Indonesia, South Africa, Israel, Brazil, Russia and Morocco).</w:t>
      </w:r>
    </w:p>
    <w:p w:rsidR="008E7846" w:rsidRDefault="008E7846" w:rsidP="00BC06CC">
      <w:pPr>
        <w:pStyle w:val="Heading3"/>
      </w:pPr>
      <w:bookmarkStart w:id="21" w:name="_Toc425250061"/>
      <w:r>
        <w:t>Product Information</w:t>
      </w:r>
      <w:bookmarkEnd w:id="19"/>
      <w:bookmarkEnd w:id="20"/>
      <w:bookmarkEnd w:id="21"/>
    </w:p>
    <w:p w:rsidR="00940A89" w:rsidRPr="00291E73" w:rsidRDefault="00940A89" w:rsidP="00BC06CC">
      <w:bookmarkStart w:id="22" w:name="_Toc247691506"/>
      <w:bookmarkStart w:id="23" w:name="_Toc314842487"/>
      <w:r w:rsidRPr="00940A89">
        <w:t>The approved Product Information (PI) current at the time this AusPAR was prepared can be found as Attachment 1. For the most recent Product Information please refer to the TGA website at &lt;</w:t>
      </w:r>
      <w:r w:rsidR="00291E73" w:rsidRPr="00291E73">
        <w:rPr>
          <w:rFonts w:ascii="Calibri" w:eastAsiaTheme="minorHAnsi" w:hAnsi="Calibri" w:cs="Calibri"/>
        </w:rPr>
        <w:t xml:space="preserve"> </w:t>
      </w:r>
      <w:hyperlink r:id="rId14" w:history="1">
        <w:r w:rsidR="00291E73" w:rsidRPr="00291E73">
          <w:rPr>
            <w:rStyle w:val="Hyperlink"/>
          </w:rPr>
          <w:t>https://www.tga.gov.au/product-information-pi</w:t>
        </w:r>
      </w:hyperlink>
      <w:r w:rsidRPr="00940A89">
        <w:t>&gt;.</w:t>
      </w:r>
    </w:p>
    <w:p w:rsidR="008E7846" w:rsidRPr="003602A9" w:rsidRDefault="008E7846" w:rsidP="00BC06CC">
      <w:pPr>
        <w:pStyle w:val="Heading2"/>
      </w:pPr>
      <w:bookmarkStart w:id="24" w:name="_Toc425250062"/>
      <w:r>
        <w:t>II. Quality</w:t>
      </w:r>
      <w:bookmarkEnd w:id="1"/>
      <w:r>
        <w:t xml:space="preserve"> findings</w:t>
      </w:r>
      <w:bookmarkEnd w:id="22"/>
      <w:bookmarkEnd w:id="23"/>
      <w:bookmarkEnd w:id="24"/>
    </w:p>
    <w:p w:rsidR="008E7846" w:rsidRDefault="008E7846" w:rsidP="00BC06CC">
      <w:pPr>
        <w:pStyle w:val="Heading3"/>
      </w:pPr>
      <w:bookmarkStart w:id="25" w:name="_Toc247691507"/>
      <w:bookmarkStart w:id="26" w:name="_Toc314842488"/>
      <w:bookmarkStart w:id="27" w:name="_Toc425250063"/>
      <w:r w:rsidRPr="008751DC">
        <w:t xml:space="preserve">Drug </w:t>
      </w:r>
      <w:r>
        <w:t>s</w:t>
      </w:r>
      <w:r w:rsidRPr="008751DC">
        <w:t>ubstance</w:t>
      </w:r>
      <w:r>
        <w:t xml:space="preserve"> (active ingredient)</w:t>
      </w:r>
      <w:bookmarkEnd w:id="25"/>
      <w:bookmarkEnd w:id="26"/>
      <w:bookmarkEnd w:id="27"/>
    </w:p>
    <w:p w:rsidR="008E7846" w:rsidRPr="00E87C03" w:rsidRDefault="00F31541" w:rsidP="00BC06CC">
      <w:r w:rsidRPr="00E87C03">
        <w:t xml:space="preserve">Umeclidinium bromide (structure shown </w:t>
      </w:r>
      <w:r w:rsidR="004A476E" w:rsidRPr="00E87C03">
        <w:t>in Figure 1</w:t>
      </w:r>
      <w:r w:rsidRPr="00E87C03">
        <w:t>) is a white anhydrous solid that is synthesised as a single stable</w:t>
      </w:r>
      <w:r w:rsidR="00DC0E9A">
        <w:t xml:space="preserve"> polymorph. </w:t>
      </w:r>
      <w:r w:rsidRPr="00E87C03">
        <w:t>It is not very soluble in water but fine particles of the drug substance dissolve rapidly in simulated lung fluid.</w:t>
      </w:r>
    </w:p>
    <w:p w:rsidR="004A476E" w:rsidRDefault="004A476E" w:rsidP="00B1547E">
      <w:pPr>
        <w:pStyle w:val="FigureTitle"/>
      </w:pPr>
      <w:proofErr w:type="gramStart"/>
      <w:r>
        <w:t>Figure 1.</w:t>
      </w:r>
      <w:proofErr w:type="gramEnd"/>
      <w:r>
        <w:t xml:space="preserve"> Structure of </w:t>
      </w:r>
      <w:r w:rsidRPr="004A476E">
        <w:t>Umeclidinium</w:t>
      </w:r>
      <w:r>
        <w:t xml:space="preserve"> bromide</w:t>
      </w:r>
    </w:p>
    <w:p w:rsidR="00F31541" w:rsidRDefault="007573FA" w:rsidP="00B1547E">
      <w:r>
        <w:rPr>
          <w:noProof/>
          <w:lang w:eastAsia="en-AU"/>
        </w:rPr>
        <w:drawing>
          <wp:inline distT="0" distB="0" distL="0" distR="0" wp14:anchorId="039825C1" wp14:editId="7EECFCCE">
            <wp:extent cx="2842990" cy="1311088"/>
            <wp:effectExtent l="0" t="0" r="0" b="3810"/>
            <wp:docPr id="20" name="Picture 20" descr="Figure 1. Structure of Umeclidinium bro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44753" cy="1311901"/>
                    </a:xfrm>
                    <a:prstGeom prst="rect">
                      <a:avLst/>
                    </a:prstGeom>
                  </pic:spPr>
                </pic:pic>
              </a:graphicData>
            </a:graphic>
          </wp:inline>
        </w:drawing>
      </w:r>
    </w:p>
    <w:p w:rsidR="004A476E" w:rsidRPr="00E87C03" w:rsidRDefault="004A476E" w:rsidP="00BC06CC">
      <w:bookmarkStart w:id="28" w:name="_Toc247691508"/>
      <w:bookmarkStart w:id="29" w:name="_Toc314842490"/>
      <w:r w:rsidRPr="00E87C03">
        <w:t>The drug substance quality is controlled by a specification that includes appropriate limits fo</w:t>
      </w:r>
      <w:r w:rsidR="00DC0E9A">
        <w:t xml:space="preserve">r assay and residual solvents. </w:t>
      </w:r>
      <w:r w:rsidRPr="00E87C03">
        <w:t xml:space="preserve">The specified impurity limits, which all lie outside that specified in </w:t>
      </w:r>
      <w:r w:rsidR="00FD77BF">
        <w:t xml:space="preserve">the relevant TGA adopted EU </w:t>
      </w:r>
      <w:proofErr w:type="gramStart"/>
      <w:r w:rsidR="00FD77BF">
        <w:t xml:space="preserve">guideline </w:t>
      </w:r>
      <w:proofErr w:type="gramEnd"/>
      <w:r w:rsidR="00FD77BF">
        <w:rPr>
          <w:rStyle w:val="FootnoteReference"/>
        </w:rPr>
        <w:footnoteReference w:id="1"/>
      </w:r>
      <w:r w:rsidRPr="00E87C03">
        <w:t xml:space="preserve">, are considered justified on the basis that at the maximum recommended dose (62.5 </w:t>
      </w:r>
      <w:r w:rsidR="00E87C03">
        <w:t>µ</w:t>
      </w:r>
      <w:r w:rsidRPr="00E87C03">
        <w:t>g) the impurity levels are well below the standard threshold of toxicological concern. The particle size limits are based on the drug substance batches used in the key</w:t>
      </w:r>
      <w:r w:rsidR="007573FA">
        <w:t xml:space="preserve"> clinical and stability trials.</w:t>
      </w:r>
    </w:p>
    <w:p w:rsidR="008E7846" w:rsidRDefault="008E7846" w:rsidP="00BC06CC">
      <w:pPr>
        <w:pStyle w:val="Heading3"/>
      </w:pPr>
      <w:bookmarkStart w:id="30" w:name="_Toc425250064"/>
      <w:r w:rsidRPr="008751DC">
        <w:lastRenderedPageBreak/>
        <w:t xml:space="preserve">Drug </w:t>
      </w:r>
      <w:r>
        <w:t>p</w:t>
      </w:r>
      <w:r w:rsidRPr="008751DC">
        <w:t>roduct</w:t>
      </w:r>
      <w:bookmarkEnd w:id="28"/>
      <w:bookmarkEnd w:id="29"/>
      <w:bookmarkEnd w:id="30"/>
    </w:p>
    <w:p w:rsidR="00940A89" w:rsidRPr="00E87C03" w:rsidRDefault="004A476E" w:rsidP="00BC06CC">
      <w:r w:rsidRPr="00E87C03">
        <w:t xml:space="preserve">The drug product </w:t>
      </w:r>
      <w:r w:rsidR="00DC0E9A">
        <w:t>is presented in</w:t>
      </w:r>
      <w:r w:rsidRPr="00E87C03">
        <w:t xml:space="preserve"> a plastic inhaler with a light grey body, a light green mouthpiece</w:t>
      </w:r>
      <w:r w:rsidR="00F72966">
        <w:t xml:space="preserve"> cover</w:t>
      </w:r>
      <w:r w:rsidRPr="00E87C03">
        <w:t xml:space="preserve"> and a dose counter, packed in a foil </w:t>
      </w:r>
      <w:r w:rsidR="00F72966">
        <w:t>tray</w:t>
      </w:r>
      <w:r w:rsidR="00F72966" w:rsidRPr="00E87C03">
        <w:t xml:space="preserve"> </w:t>
      </w:r>
      <w:r w:rsidRPr="00E87C03">
        <w:t>which contains a desiccant packet. The inhaler contains one strip of either 30 or 7 regularly distributed blisters, each containing a white powdered mixture of the drug substance and excipients</w:t>
      </w:r>
      <w:r w:rsidR="009400D8" w:rsidRPr="009400D8">
        <w:t>, magnesium stearate and lactose monohydrate</w:t>
      </w:r>
      <w:r w:rsidR="007573FA">
        <w:t>.</w:t>
      </w:r>
    </w:p>
    <w:p w:rsidR="004A476E" w:rsidRPr="00E87C03" w:rsidRDefault="004A476E" w:rsidP="00BC06CC">
      <w:r w:rsidRPr="00E87C03">
        <w:t>The formulation and manufacturing process were developed using</w:t>
      </w:r>
      <w:r w:rsidR="00E87C03">
        <w:t xml:space="preserve"> a quality by design approach.</w:t>
      </w:r>
    </w:p>
    <w:p w:rsidR="004A476E" w:rsidRPr="00E87C03" w:rsidRDefault="004A476E" w:rsidP="00BC06CC">
      <w:r w:rsidRPr="00E87C03">
        <w:t>The drug product specification includes limits fo</w:t>
      </w:r>
      <w:r w:rsidR="00E72A54">
        <w:t xml:space="preserve">r mean umeclidinium </w:t>
      </w:r>
      <w:r w:rsidR="009400D8">
        <w:t>content per blister.</w:t>
      </w:r>
      <w:r w:rsidR="00E72A54">
        <w:t xml:space="preserve"> </w:t>
      </w:r>
      <w:r w:rsidRPr="00E87C03">
        <w:t>Appropriate tests and limits are included to control the uniformity of the delivered dose and the mean delivered dose</w:t>
      </w:r>
      <w:r w:rsidR="00E87C03" w:rsidRPr="00E87C03">
        <w:t xml:space="preserve">. </w:t>
      </w:r>
      <w:r w:rsidRPr="00E87C03">
        <w:t>Th</w:t>
      </w:r>
      <w:r w:rsidR="009400D8">
        <w:t>e fine particle mass limits</w:t>
      </w:r>
      <w:r w:rsidRPr="00E87C03">
        <w:t xml:space="preserve"> are based on tolerance intervals calculated from clinical and s</w:t>
      </w:r>
      <w:r w:rsidR="00E87C03" w:rsidRPr="00E87C03">
        <w:t xml:space="preserve">tability drug product batches. </w:t>
      </w:r>
      <w:r w:rsidRPr="00E87C03">
        <w:t>Impurities and microbial content are appropriately controlled.</w:t>
      </w:r>
    </w:p>
    <w:p w:rsidR="004A476E" w:rsidRPr="00E87C03" w:rsidRDefault="004A476E" w:rsidP="00BC06CC">
      <w:r w:rsidRPr="00E87C03">
        <w:t>The analytical methods used to test the drug pro</w:t>
      </w:r>
      <w:r w:rsidR="00E87C03" w:rsidRPr="00E87C03">
        <w:t>duct were adequately validated.</w:t>
      </w:r>
    </w:p>
    <w:p w:rsidR="004A476E" w:rsidRPr="00E87C03" w:rsidRDefault="004A476E" w:rsidP="00BC06CC">
      <w:r w:rsidRPr="00E87C03">
        <w:t>Stability data were provided to support a shelf life for the unopened product of 24 months when it is store</w:t>
      </w:r>
      <w:r w:rsidR="00E87C03" w:rsidRPr="00E87C03">
        <w:t>d</w:t>
      </w:r>
      <w:r w:rsidRPr="00E87C03">
        <w:t xml:space="preserve"> below 30</w:t>
      </w:r>
      <w:r w:rsidR="00DC0E9A">
        <w:t>°</w:t>
      </w:r>
      <w:r w:rsidR="00E87C03" w:rsidRPr="00E87C03">
        <w:t xml:space="preserve">C. </w:t>
      </w:r>
      <w:r w:rsidRPr="00E87C03">
        <w:t>Following removal of the secondary packaging and desiccant packet from the inhaler, the product may be stored for a maximum per</w:t>
      </w:r>
      <w:r w:rsidR="00E87C03" w:rsidRPr="00E87C03">
        <w:t>iod of 6 weeks (below 30</w:t>
      </w:r>
      <w:r w:rsidR="00DC0E9A">
        <w:t>°</w:t>
      </w:r>
      <w:r w:rsidR="00E87C03" w:rsidRPr="00E87C03">
        <w:t>C).</w:t>
      </w:r>
    </w:p>
    <w:p w:rsidR="008E7846" w:rsidRDefault="008E7846" w:rsidP="00BC06CC">
      <w:pPr>
        <w:pStyle w:val="Heading3"/>
      </w:pPr>
      <w:bookmarkStart w:id="31" w:name="_Toc314842491"/>
      <w:bookmarkStart w:id="32" w:name="_Toc425250065"/>
      <w:r>
        <w:t>Biopharmaceutics</w:t>
      </w:r>
      <w:bookmarkEnd w:id="31"/>
      <w:bookmarkEnd w:id="32"/>
    </w:p>
    <w:p w:rsidR="004A476E" w:rsidRPr="00E87C03" w:rsidRDefault="004A476E" w:rsidP="00BC06CC">
      <w:r w:rsidRPr="00E87C03">
        <w:t xml:space="preserve">Studies were submitted in which the absolute bioavailability and pharmacokinetic profile </w:t>
      </w:r>
      <w:proofErr w:type="gramStart"/>
      <w:r w:rsidRPr="00E87C03">
        <w:t>of</w:t>
      </w:r>
      <w:proofErr w:type="gramEnd"/>
      <w:r w:rsidR="00C01C1D" w:rsidRPr="00E87C03">
        <w:t xml:space="preserve"> umeclidinium were determined. </w:t>
      </w:r>
      <w:r w:rsidRPr="00E87C03">
        <w:t>These studies were summarised as part of the chemistry and quality assessment but have not been assessed in detail due to the locally</w:t>
      </w:r>
      <w:r w:rsidR="00C01C1D" w:rsidRPr="00E87C03">
        <w:t xml:space="preserve"> act</w:t>
      </w:r>
      <w:r w:rsidR="007573FA">
        <w:t>ing nature of the product.</w:t>
      </w:r>
    </w:p>
    <w:p w:rsidR="004A476E" w:rsidRPr="00E87C03" w:rsidRDefault="004A476E" w:rsidP="00BC06CC">
      <w:r w:rsidRPr="00E87C03">
        <w:t xml:space="preserve">Following inhalation the </w:t>
      </w:r>
      <w:r w:rsidR="00B84F41" w:rsidRPr="00B84F41">
        <w:t xml:space="preserve">maximum concentration </w:t>
      </w:r>
      <w:r w:rsidR="00B84F41">
        <w:t>(</w:t>
      </w:r>
      <w:proofErr w:type="gramStart"/>
      <w:r w:rsidRPr="00E87C03">
        <w:t>C</w:t>
      </w:r>
      <w:r w:rsidRPr="00B84F41">
        <w:rPr>
          <w:vertAlign w:val="subscript"/>
        </w:rPr>
        <w:t>max</w:t>
      </w:r>
      <w:r w:rsidR="00C01C1D" w:rsidRPr="00E87C03">
        <w:t xml:space="preserve"> </w:t>
      </w:r>
      <w:r w:rsidR="00B84F41">
        <w:t>)</w:t>
      </w:r>
      <w:proofErr w:type="gramEnd"/>
      <w:r w:rsidR="00251FA9">
        <w:t xml:space="preserve"> </w:t>
      </w:r>
      <w:r w:rsidR="00C01C1D" w:rsidRPr="00E87C03">
        <w:t xml:space="preserve">of umeclidinium occurs at 5 to </w:t>
      </w:r>
      <w:r w:rsidRPr="00E87C03">
        <w:t>15 minutes and its absolute bioavail</w:t>
      </w:r>
      <w:r w:rsidR="00E87C03">
        <w:t xml:space="preserve">ability is 13% (umeclidinium). </w:t>
      </w:r>
      <w:r w:rsidRPr="00E87C03">
        <w:t>The mean vo</w:t>
      </w:r>
      <w:r w:rsidR="00C01C1D" w:rsidRPr="00E87C03">
        <w:t xml:space="preserve">lume of distribution is 86 L. </w:t>
      </w:r>
      <w:r w:rsidRPr="00E87C03">
        <w:t>Umeclidinium is metabolised oxidatively to produce compounds with re</w:t>
      </w:r>
      <w:r w:rsidR="00C01C1D" w:rsidRPr="00E87C03">
        <w:t>duced pharmacological activity.</w:t>
      </w:r>
    </w:p>
    <w:p w:rsidR="008E7846" w:rsidRPr="00E87C03" w:rsidRDefault="004A476E" w:rsidP="00BC06CC">
      <w:r w:rsidRPr="00E87C03">
        <w:t>Following repeat dosing of inhaled umeclidinium, steady state was achieved within 7 to 10 days wi</w:t>
      </w:r>
      <w:r w:rsidR="00C01C1D" w:rsidRPr="00E87C03">
        <w:t xml:space="preserve">th 1.5 to 2 fold accumulation. </w:t>
      </w:r>
      <w:r w:rsidRPr="00E87C03">
        <w:t xml:space="preserve">Umeclidinium systemic exposure following inhaled administration of 125 </w:t>
      </w:r>
      <w:r w:rsidR="00E87C03">
        <w:t>µ</w:t>
      </w:r>
      <w:r w:rsidR="004F4D01" w:rsidRPr="00E87C03">
        <w:t>g</w:t>
      </w:r>
      <w:r w:rsidRPr="00E87C03">
        <w:t xml:space="preserve"> was approximately twice the s</w:t>
      </w:r>
      <w:r w:rsidR="004F4D01" w:rsidRPr="00E87C03">
        <w:t>ystemic ex</w:t>
      </w:r>
      <w:r w:rsidR="00E87C03">
        <w:t>posure following 62.5</w:t>
      </w:r>
      <w:r w:rsidR="00DC0E9A">
        <w:t> </w:t>
      </w:r>
      <w:r w:rsidR="00E87C03">
        <w:t>µ</w:t>
      </w:r>
      <w:r w:rsidR="004F4D01" w:rsidRPr="00E87C03">
        <w:t xml:space="preserve">g. </w:t>
      </w:r>
      <w:r w:rsidRPr="00E87C03">
        <w:t xml:space="preserve">Its half-life following repeated </w:t>
      </w:r>
      <w:r w:rsidR="009400D8">
        <w:t>inhalation</w:t>
      </w:r>
      <w:r w:rsidRPr="00E87C03">
        <w:t xml:space="preserve"> dosing was 19 hours.</w:t>
      </w:r>
    </w:p>
    <w:p w:rsidR="00A4605F" w:rsidRDefault="00A4605F" w:rsidP="00BC06CC">
      <w:pPr>
        <w:pStyle w:val="Heading3"/>
      </w:pPr>
      <w:bookmarkStart w:id="33" w:name="_Toc404692337"/>
      <w:bookmarkStart w:id="34" w:name="_Toc247691509"/>
      <w:bookmarkStart w:id="35" w:name="_Toc314842493"/>
      <w:bookmarkStart w:id="36" w:name="_Toc425250066"/>
      <w:r>
        <w:t>Advisory committee considerations</w:t>
      </w:r>
      <w:bookmarkEnd w:id="33"/>
      <w:bookmarkEnd w:id="36"/>
    </w:p>
    <w:p w:rsidR="00A4605F" w:rsidRDefault="00A4605F" w:rsidP="00BC06CC">
      <w:r w:rsidRPr="009640BD">
        <w:t xml:space="preserve">No significant issues were raised during the chemistry and quality assessment and consequently the product was not referred for consideration by the Pharmaceutical Sub-Committee </w:t>
      </w:r>
      <w:r>
        <w:t xml:space="preserve">(PSC) </w:t>
      </w:r>
      <w:r w:rsidRPr="009640BD">
        <w:t xml:space="preserve">of the </w:t>
      </w:r>
      <w:r>
        <w:t>Advisory Committee on Prescription Medicines (</w:t>
      </w:r>
      <w:r w:rsidRPr="009640BD">
        <w:t>ACPM</w:t>
      </w:r>
      <w:r>
        <w:t>)</w:t>
      </w:r>
      <w:r w:rsidRPr="009640BD">
        <w:t>.</w:t>
      </w:r>
    </w:p>
    <w:p w:rsidR="008E7846" w:rsidRPr="008751DC" w:rsidRDefault="008E7846" w:rsidP="00BC06CC">
      <w:pPr>
        <w:pStyle w:val="Heading3"/>
      </w:pPr>
      <w:bookmarkStart w:id="37" w:name="_Toc425250067"/>
      <w:r>
        <w:t>Quality s</w:t>
      </w:r>
      <w:r w:rsidRPr="008751DC">
        <w:t>ummary</w:t>
      </w:r>
      <w:r>
        <w:t xml:space="preserve"> and conclusions</w:t>
      </w:r>
      <w:bookmarkEnd w:id="34"/>
      <w:bookmarkEnd w:id="35"/>
      <w:bookmarkEnd w:id="37"/>
    </w:p>
    <w:p w:rsidR="008E7846" w:rsidRPr="00E87C03" w:rsidRDefault="004A476E" w:rsidP="00BC06CC">
      <w:r w:rsidRPr="00E87C03">
        <w:t>The chemistry, manufacturing and quality aspects of the submission are acceptable and approval is recommended.</w:t>
      </w:r>
    </w:p>
    <w:p w:rsidR="008E7846" w:rsidRDefault="008E7846" w:rsidP="00BC06CC">
      <w:pPr>
        <w:pStyle w:val="Heading2"/>
      </w:pPr>
      <w:bookmarkStart w:id="38" w:name="_Toc196046439"/>
      <w:bookmarkStart w:id="39" w:name="_Toc247691510"/>
      <w:bookmarkStart w:id="40" w:name="_Toc314842494"/>
      <w:bookmarkStart w:id="41" w:name="_Toc425250068"/>
      <w:r>
        <w:lastRenderedPageBreak/>
        <w:t>III. Nonclinical</w:t>
      </w:r>
      <w:bookmarkEnd w:id="38"/>
      <w:r>
        <w:t xml:space="preserve"> findings</w:t>
      </w:r>
      <w:bookmarkEnd w:id="39"/>
      <w:bookmarkEnd w:id="40"/>
      <w:bookmarkEnd w:id="41"/>
    </w:p>
    <w:p w:rsidR="008E7846" w:rsidRDefault="008E7846" w:rsidP="00BC06CC">
      <w:pPr>
        <w:pStyle w:val="Heading3"/>
      </w:pPr>
      <w:bookmarkStart w:id="42" w:name="_Toc247691511"/>
      <w:bookmarkStart w:id="43" w:name="_Toc314842495"/>
      <w:bookmarkStart w:id="44" w:name="_Toc425250069"/>
      <w:r>
        <w:t>Introduction</w:t>
      </w:r>
      <w:bookmarkEnd w:id="42"/>
      <w:bookmarkEnd w:id="43"/>
      <w:bookmarkEnd w:id="44"/>
    </w:p>
    <w:p w:rsidR="00A4605F" w:rsidRPr="00A4605F" w:rsidRDefault="00A4605F" w:rsidP="00BC06CC">
      <w:r w:rsidRPr="00A4605F">
        <w:t xml:space="preserve">The nonclinical dossier was comprised of data previously submitted in the application to register the </w:t>
      </w:r>
      <w:r w:rsidR="00F120E2">
        <w:t>FDC</w:t>
      </w:r>
      <w:r w:rsidRPr="00A4605F">
        <w:t xml:space="preserve"> product Anoro Ellipta, plus a single new study on pharmacokinetics.</w:t>
      </w:r>
    </w:p>
    <w:p w:rsidR="00A4605F" w:rsidRPr="009E32F1" w:rsidRDefault="00A4605F" w:rsidP="00BC06CC">
      <w:r w:rsidRPr="00A4605F">
        <w:t xml:space="preserve">The nonclinical dossier was of high quality. All pivotal safety related studies were conducted under </w:t>
      </w:r>
      <w:r>
        <w:t>Good Laboratory P</w:t>
      </w:r>
      <w:r w:rsidRPr="00A4605F">
        <w:t>ractice (GLP) conditions.</w:t>
      </w:r>
    </w:p>
    <w:p w:rsidR="008E7846" w:rsidRPr="005865EC" w:rsidRDefault="008E7846" w:rsidP="00BC06CC">
      <w:pPr>
        <w:pStyle w:val="Heading3"/>
      </w:pPr>
      <w:bookmarkStart w:id="45" w:name="_Toc247691512"/>
      <w:bookmarkStart w:id="46" w:name="_Toc314842496"/>
      <w:bookmarkStart w:id="47" w:name="_Toc425250070"/>
      <w:r w:rsidRPr="005865EC">
        <w:t>Pharmacology</w:t>
      </w:r>
      <w:bookmarkEnd w:id="45"/>
      <w:bookmarkEnd w:id="46"/>
      <w:bookmarkEnd w:id="47"/>
    </w:p>
    <w:p w:rsidR="00145DE5" w:rsidRPr="00145DE5" w:rsidRDefault="00145DE5" w:rsidP="00BC06CC">
      <w:pPr>
        <w:pStyle w:val="Heading4"/>
      </w:pPr>
      <w:r w:rsidRPr="00145DE5">
        <w:t>Primary pharmacology</w:t>
      </w:r>
    </w:p>
    <w:p w:rsidR="00145DE5" w:rsidRPr="00497342" w:rsidRDefault="00A2272A" w:rsidP="00BC06CC">
      <w:r w:rsidRPr="00497342">
        <w:t xml:space="preserve">Umeclidinium is a </w:t>
      </w:r>
      <w:r w:rsidR="00145DE5" w:rsidRPr="00497342">
        <w:t>LA</w:t>
      </w:r>
      <w:r w:rsidR="001A1DD7">
        <w:t>MA</w:t>
      </w:r>
      <w:r w:rsidRPr="00497342">
        <w:t xml:space="preserve">, anticipated to </w:t>
      </w:r>
      <w:r w:rsidRPr="00673731">
        <w:t xml:space="preserve">inhibit </w:t>
      </w:r>
      <w:r w:rsidR="00673731" w:rsidRPr="00673731">
        <w:t>acetylcholine</w:t>
      </w:r>
      <w:r w:rsidRPr="00673731">
        <w:t xml:space="preserve"> </w:t>
      </w:r>
      <w:r w:rsidR="00145DE5" w:rsidRPr="00673731">
        <w:t xml:space="preserve">induced </w:t>
      </w:r>
      <w:r w:rsidR="00145DE5" w:rsidRPr="00497342">
        <w:t>bronchoconstriction (principally mediated by M</w:t>
      </w:r>
      <w:r w:rsidR="00145DE5" w:rsidRPr="004D3630">
        <w:rPr>
          <w:vertAlign w:val="subscript"/>
        </w:rPr>
        <w:t>3</w:t>
      </w:r>
      <w:r w:rsidR="00145DE5" w:rsidRPr="00497342">
        <w:t xml:space="preserve"> receptors o</w:t>
      </w:r>
      <w:r w:rsidR="00FD77BF">
        <w:t>n bronchial smooth muscle cells</w:t>
      </w:r>
      <w:r w:rsidR="00497342">
        <w:rPr>
          <w:rStyle w:val="FootnoteReference"/>
        </w:rPr>
        <w:footnoteReference w:id="2"/>
      </w:r>
      <w:r w:rsidR="00145DE5" w:rsidRPr="00497342">
        <w:t>). It was shown to possess high affinity for all five human muscarinic receptor subtypes (</w:t>
      </w:r>
      <w:r w:rsidR="004D3630">
        <w:t>affinity</w:t>
      </w:r>
      <w:r w:rsidR="0040301B" w:rsidRPr="0040301B">
        <w:t xml:space="preserve"> constant </w:t>
      </w:r>
      <w:r w:rsidR="0040301B">
        <w:t>(</w:t>
      </w:r>
      <w:r w:rsidR="00145DE5" w:rsidRPr="00497342">
        <w:t>K</w:t>
      </w:r>
      <w:r w:rsidR="00145DE5" w:rsidRPr="00497342">
        <w:rPr>
          <w:vertAlign w:val="subscript"/>
        </w:rPr>
        <w:t>i</w:t>
      </w:r>
      <w:r w:rsidR="0040301B" w:rsidRPr="004D3630">
        <w:t>)</w:t>
      </w:r>
      <w:r w:rsidR="00497342">
        <w:t xml:space="preserve">, </w:t>
      </w:r>
      <w:r w:rsidR="004B5DB3">
        <w:t xml:space="preserve">0.05 to </w:t>
      </w:r>
      <w:r w:rsidR="00145DE5" w:rsidRPr="00497342">
        <w:t>0.16 nM; 0.062 nM at the M</w:t>
      </w:r>
      <w:r w:rsidR="00145DE5" w:rsidRPr="004D3630">
        <w:rPr>
          <w:vertAlign w:val="subscript"/>
        </w:rPr>
        <w:t>3</w:t>
      </w:r>
      <w:r w:rsidR="00145DE5" w:rsidRPr="00497342">
        <w:t xml:space="preserve"> subtype) where it acted as a competitive inhibitor. The rate of dissociation of the drug from the</w:t>
      </w:r>
      <w:r w:rsidR="00497342">
        <w:t xml:space="preserve"> M</w:t>
      </w:r>
      <w:r w:rsidR="00497342" w:rsidRPr="004D3630">
        <w:rPr>
          <w:vertAlign w:val="subscript"/>
        </w:rPr>
        <w:t>3</w:t>
      </w:r>
      <w:r w:rsidR="00497342">
        <w:t xml:space="preserve"> receptor was slow (half-</w:t>
      </w:r>
      <w:r w:rsidR="00145DE5" w:rsidRPr="00497342">
        <w:t>life, 82 min</w:t>
      </w:r>
      <w:r w:rsidR="004B5DB3">
        <w:t>utes</w:t>
      </w:r>
      <w:r w:rsidR="00145DE5" w:rsidRPr="00497342">
        <w:t>). Umeclidinium inhibited contractions induced by carbachol (cholinergic agonist) in isol</w:t>
      </w:r>
      <w:r w:rsidR="00497342">
        <w:t xml:space="preserve">ated human bronchial and guinea </w:t>
      </w:r>
      <w:r w:rsidR="00145DE5" w:rsidRPr="00497342">
        <w:t xml:space="preserve">pig tracheal strips, acting with a long </w:t>
      </w:r>
      <w:r w:rsidR="00497342">
        <w:t xml:space="preserve">duration of action (offset half </w:t>
      </w:r>
      <w:r w:rsidR="00145DE5" w:rsidRPr="00497342">
        <w:t xml:space="preserve">times following washout, </w:t>
      </w:r>
      <w:r w:rsidR="00497342">
        <w:t xml:space="preserve">&gt; 10 </w:t>
      </w:r>
      <w:r w:rsidR="002B69D3">
        <w:t>h</w:t>
      </w:r>
      <w:r w:rsidR="004D3630">
        <w:t>ours</w:t>
      </w:r>
      <w:r w:rsidR="002B69D3">
        <w:t>).</w:t>
      </w:r>
    </w:p>
    <w:p w:rsidR="00145DE5" w:rsidRPr="00497342" w:rsidRDefault="00497342" w:rsidP="00BC06CC">
      <w:r w:rsidRPr="00497342">
        <w:t xml:space="preserve">In </w:t>
      </w:r>
      <w:r w:rsidR="00145DE5" w:rsidRPr="00497342">
        <w:t>vivo, intranasal administration of umeclidinium in mice and intra</w:t>
      </w:r>
      <w:r w:rsidR="00673731">
        <w:t xml:space="preserve"> </w:t>
      </w:r>
      <w:r w:rsidR="00145DE5" w:rsidRPr="00497342">
        <w:t>tracheal instillati</w:t>
      </w:r>
      <w:r>
        <w:t xml:space="preserve">on in guinea pigs produced dose </w:t>
      </w:r>
      <w:r w:rsidR="00145DE5" w:rsidRPr="00497342">
        <w:t xml:space="preserve">dependent inhibition of bronchoconstriction induced by cholinergic agonists. Inhibition of </w:t>
      </w:r>
      <w:r w:rsidR="00673731">
        <w:t>≥</w:t>
      </w:r>
      <w:r>
        <w:t xml:space="preserve"> 50% was maintained for up to 72 h</w:t>
      </w:r>
      <w:r w:rsidR="003A0EF2">
        <w:t>ours</w:t>
      </w:r>
      <w:r>
        <w:t xml:space="preserve"> post </w:t>
      </w:r>
      <w:r w:rsidR="00145DE5" w:rsidRPr="00497342">
        <w:t xml:space="preserve">dose in mice (0.05 </w:t>
      </w:r>
      <w:r w:rsidR="006C12D4">
        <w:t>µ</w:t>
      </w:r>
      <w:r w:rsidR="00145DE5" w:rsidRPr="00497342">
        <w:t>g i</w:t>
      </w:r>
      <w:r>
        <w:t xml:space="preserve">ntranasal) and for more than 48 </w:t>
      </w:r>
      <w:r w:rsidR="00145DE5" w:rsidRPr="00497342">
        <w:t>h</w:t>
      </w:r>
      <w:r w:rsidR="003A0EF2">
        <w:t>ours</w:t>
      </w:r>
      <w:r w:rsidR="00145DE5" w:rsidRPr="00497342">
        <w:t xml:space="preserve"> (2.5 </w:t>
      </w:r>
      <w:r w:rsidR="006C12D4">
        <w:t>µ</w:t>
      </w:r>
      <w:r w:rsidR="00145DE5" w:rsidRPr="00497342">
        <w:t>g intra</w:t>
      </w:r>
      <w:r w:rsidR="00673731">
        <w:t xml:space="preserve"> </w:t>
      </w:r>
      <w:r w:rsidR="004D3630">
        <w:t>tracheal) or 5 days (25 </w:t>
      </w:r>
      <w:r w:rsidR="006C12D4">
        <w:t>µ</w:t>
      </w:r>
      <w:r w:rsidR="00145DE5" w:rsidRPr="00497342">
        <w:t>g intra</w:t>
      </w:r>
      <w:r w:rsidR="00673731">
        <w:t xml:space="preserve"> </w:t>
      </w:r>
      <w:r w:rsidR="00145DE5" w:rsidRPr="00497342">
        <w:t>tracheal) in guinea pigs.</w:t>
      </w:r>
    </w:p>
    <w:p w:rsidR="00145DE5" w:rsidRPr="00145DE5" w:rsidRDefault="00145DE5" w:rsidP="00BC06CC">
      <w:r w:rsidRPr="006C12D4">
        <w:t>The two principal human metabolites of umeclidinium showed either negligible activi</w:t>
      </w:r>
      <w:r w:rsidR="006C12D4">
        <w:t>ty (M14; GSK339067)</w:t>
      </w:r>
      <w:r w:rsidR="00484797">
        <w:t>,</w:t>
      </w:r>
      <w:r w:rsidR="006C12D4">
        <w:t xml:space="preserve"> or almost 6 </w:t>
      </w:r>
      <w:r w:rsidRPr="006C12D4">
        <w:t xml:space="preserve">times lower activity </w:t>
      </w:r>
      <w:r w:rsidR="006C12D4">
        <w:t>(M33; GSK1761002)</w:t>
      </w:r>
      <w:r w:rsidR="00484797">
        <w:t xml:space="preserve">, </w:t>
      </w:r>
      <w:r w:rsidR="00484797" w:rsidRPr="00484797">
        <w:t>compared to the parent</w:t>
      </w:r>
      <w:r w:rsidR="006C12D4">
        <w:t xml:space="preserve"> in cell </w:t>
      </w:r>
      <w:r w:rsidRPr="006C12D4">
        <w:t>based functional assays examining antagonism of the recombinant human M</w:t>
      </w:r>
      <w:r w:rsidRPr="004D3630">
        <w:rPr>
          <w:vertAlign w:val="subscript"/>
        </w:rPr>
        <w:t>3</w:t>
      </w:r>
      <w:r w:rsidRPr="006C12D4">
        <w:t xml:space="preserve"> receptor.</w:t>
      </w:r>
    </w:p>
    <w:p w:rsidR="00145DE5" w:rsidRPr="00145DE5" w:rsidRDefault="00145DE5" w:rsidP="00BC06CC">
      <w:pPr>
        <w:pStyle w:val="Heading4"/>
      </w:pPr>
      <w:r w:rsidRPr="00145DE5">
        <w:t>Secondary pharmacodynamics and safety pharmacology</w:t>
      </w:r>
    </w:p>
    <w:p w:rsidR="00145DE5" w:rsidRPr="006C12D4" w:rsidRDefault="00145DE5" w:rsidP="00BC06CC">
      <w:r w:rsidRPr="006C12D4">
        <w:t>Umeclidinium was screened for secondary activity against a panel of 50 other receptors, ion channels and transporters</w:t>
      </w:r>
      <w:r w:rsidRPr="005865EC">
        <w:t xml:space="preserve">. The kappa opioid receptor was </w:t>
      </w:r>
      <w:r w:rsidRPr="006C12D4">
        <w:t>identified as the highest affinity secondary target, with umeclidinium inhibiting radio</w:t>
      </w:r>
      <w:r w:rsidR="00673731">
        <w:t xml:space="preserve"> </w:t>
      </w:r>
      <w:r w:rsidRPr="006C12D4">
        <w:t xml:space="preserve">ligand binding with </w:t>
      </w:r>
      <w:r w:rsidRPr="005865EC">
        <w:t xml:space="preserve">a Ki </w:t>
      </w:r>
      <w:r w:rsidR="006C12D4">
        <w:t>of 69 </w:t>
      </w:r>
      <w:r w:rsidRPr="006C12D4">
        <w:t>nM (</w:t>
      </w:r>
      <w:r w:rsidR="00AE1993">
        <w:t>that is</w:t>
      </w:r>
      <w:r w:rsidRPr="006C12D4">
        <w:t>, &gt;</w:t>
      </w:r>
      <w:r w:rsidR="006C12D4">
        <w:t xml:space="preserve"> 1000 </w:t>
      </w:r>
      <w:r w:rsidRPr="006C12D4">
        <w:t xml:space="preserve">times less potently </w:t>
      </w:r>
      <w:r w:rsidR="006C12D4">
        <w:t xml:space="preserve">compared to </w:t>
      </w:r>
      <w:r w:rsidRPr="006C12D4">
        <w:t xml:space="preserve">at the primary pharmacological target). Given that the </w:t>
      </w:r>
      <w:r w:rsidRPr="005865EC">
        <w:t xml:space="preserve">observed Ki </w:t>
      </w:r>
      <w:r w:rsidRPr="006C12D4">
        <w:t>value is &gt;</w:t>
      </w:r>
      <w:r w:rsidR="006C12D4">
        <w:t xml:space="preserve"> 425 </w:t>
      </w:r>
      <w:r w:rsidRPr="006C12D4">
        <w:t>times higher than the plasma C</w:t>
      </w:r>
      <w:r w:rsidRPr="00B84F41">
        <w:rPr>
          <w:vertAlign w:val="subscript"/>
        </w:rPr>
        <w:t xml:space="preserve">max </w:t>
      </w:r>
      <w:r w:rsidRPr="006C12D4">
        <w:t>for umeclidinium in patients at the m</w:t>
      </w:r>
      <w:r w:rsidR="006C12D4">
        <w:t>aximum recommended dose of 62.5 µ</w:t>
      </w:r>
      <w:r w:rsidRPr="006C12D4">
        <w:t>g/day (</w:t>
      </w:r>
      <w:r w:rsidR="006C12D4">
        <w:t>that is, 0.0693 ng/mL (= 0.162 nM)</w:t>
      </w:r>
      <w:r w:rsidRPr="006C12D4">
        <w:t>), the finding is not considered to be of clinical relevance.</w:t>
      </w:r>
    </w:p>
    <w:p w:rsidR="00145DE5" w:rsidRPr="006C12D4" w:rsidRDefault="00145DE5" w:rsidP="00BC06CC">
      <w:r w:rsidRPr="006C12D4">
        <w:t>Specialised safety pharmacology studies with umeclidinium covered the core systems (</w:t>
      </w:r>
      <w:r w:rsidR="00F120E2" w:rsidRPr="00F120E2">
        <w:t xml:space="preserve">central nervous system </w:t>
      </w:r>
      <w:r w:rsidR="00F120E2">
        <w:t>(</w:t>
      </w:r>
      <w:r w:rsidRPr="006C12D4">
        <w:t>CNS</w:t>
      </w:r>
      <w:r w:rsidR="00F120E2">
        <w:t>)</w:t>
      </w:r>
      <w:r w:rsidRPr="006C12D4">
        <w:t xml:space="preserve">, cardiovascular </w:t>
      </w:r>
      <w:r w:rsidR="00F120E2">
        <w:t>(</w:t>
      </w:r>
      <w:r w:rsidR="00F120E2" w:rsidRPr="00F120E2">
        <w:t>CV</w:t>
      </w:r>
      <w:r w:rsidR="00F120E2">
        <w:t xml:space="preserve">) </w:t>
      </w:r>
      <w:r w:rsidRPr="006C12D4">
        <w:t xml:space="preserve">and respiratory). No adverse effects on CNS function were observed in rats at inhalational doses </w:t>
      </w:r>
      <w:r w:rsidR="00673731">
        <w:t>≤</w:t>
      </w:r>
      <w:r w:rsidR="006C12D4">
        <w:t xml:space="preserve"> </w:t>
      </w:r>
      <w:r w:rsidRPr="006C12D4">
        <w:t xml:space="preserve">1994 </w:t>
      </w:r>
      <w:r w:rsidR="006C12D4">
        <w:t>µ</w:t>
      </w:r>
      <w:r w:rsidRPr="006C12D4">
        <w:t>g/kg; effects observed in the study were limited to moderately dilated pupils (</w:t>
      </w:r>
      <w:r w:rsidR="006C12D4">
        <w:t>≥ 322 µ</w:t>
      </w:r>
      <w:r w:rsidRPr="006C12D4">
        <w:t xml:space="preserve">g/kg; consistent with antimuscarinic activity). Umeclidinium was shown to be able to inhibit the </w:t>
      </w:r>
      <w:r w:rsidR="004D3630" w:rsidRPr="004D3630">
        <w:t>human ether-à</w:t>
      </w:r>
      <w:r w:rsidR="00A91E91">
        <w:t>-go-go-related gene (hERG) potas</w:t>
      </w:r>
      <w:r w:rsidR="004D3630" w:rsidRPr="004D3630">
        <w:t>sium (K</w:t>
      </w:r>
      <w:r w:rsidR="004D3630" w:rsidRPr="004D3630">
        <w:rPr>
          <w:vertAlign w:val="superscript"/>
        </w:rPr>
        <w:t>+</w:t>
      </w:r>
      <w:r w:rsidR="004D3630" w:rsidRPr="004D3630">
        <w:t>)</w:t>
      </w:r>
      <w:r w:rsidRPr="006C12D4">
        <w:t xml:space="preserve"> channel current in transfected mammalian cells, but only very weakly; the </w:t>
      </w:r>
      <w:r w:rsidR="004D3630">
        <w:t>50%</w:t>
      </w:r>
      <w:r w:rsidR="006C12D4" w:rsidRPr="006C12D4">
        <w:t xml:space="preserve"> inhibitory concentration </w:t>
      </w:r>
      <w:r w:rsidR="006C12D4">
        <w:t>(</w:t>
      </w:r>
      <w:r w:rsidRPr="006C12D4">
        <w:t>IC</w:t>
      </w:r>
      <w:r w:rsidRPr="006C12D4">
        <w:rPr>
          <w:vertAlign w:val="subscript"/>
        </w:rPr>
        <w:t>50</w:t>
      </w:r>
      <w:r w:rsidR="006C12D4" w:rsidRPr="006C12D4">
        <w:t>)</w:t>
      </w:r>
      <w:r w:rsidRPr="006C12D4">
        <w:t xml:space="preserve"> value (9.41 </w:t>
      </w:r>
      <w:r w:rsidR="006C12D4">
        <w:t>µ</w:t>
      </w:r>
      <w:r w:rsidRPr="006C12D4">
        <w:t xml:space="preserve">M) is </w:t>
      </w:r>
      <w:r w:rsidR="006C12D4">
        <w:t xml:space="preserve">&gt; 58000 </w:t>
      </w:r>
      <w:r w:rsidRPr="006C12D4">
        <w:t>times greater than the plasma C</w:t>
      </w:r>
      <w:r w:rsidRPr="00B84F41">
        <w:rPr>
          <w:vertAlign w:val="subscript"/>
        </w:rPr>
        <w:t>max</w:t>
      </w:r>
      <w:r w:rsidRPr="006C12D4">
        <w:t xml:space="preserve"> in patients at the m</w:t>
      </w:r>
      <w:r w:rsidR="00E00EF0">
        <w:t xml:space="preserve">aximum </w:t>
      </w:r>
      <w:r w:rsidR="00E00EF0">
        <w:lastRenderedPageBreak/>
        <w:t>recommended dose of 62.5 µ</w:t>
      </w:r>
      <w:r w:rsidRPr="006C12D4">
        <w:t xml:space="preserve">g/day (and an even larger margin exists when considering the free plasma concentration), indicating no clinical significance. In dogs, a 10 </w:t>
      </w:r>
      <w:r w:rsidR="00E00EF0">
        <w:t>µ</w:t>
      </w:r>
      <w:r w:rsidRPr="006C12D4">
        <w:t xml:space="preserve">g/kg </w:t>
      </w:r>
      <w:r w:rsidR="004D3630" w:rsidRPr="004D3630">
        <w:t xml:space="preserve">intravenous </w:t>
      </w:r>
      <w:r w:rsidR="004D3630">
        <w:t>(</w:t>
      </w:r>
      <w:r w:rsidRPr="006C12D4">
        <w:t>IV</w:t>
      </w:r>
      <w:r w:rsidR="004D3630">
        <w:t>)</w:t>
      </w:r>
      <w:r w:rsidRPr="006C12D4">
        <w:t xml:space="preserve"> dose caused a small decrease in pulse pressure, an increase in heart rate, an increase </w:t>
      </w:r>
      <w:r w:rsidRPr="00B64EA3">
        <w:t xml:space="preserve">in the </w:t>
      </w:r>
      <w:r w:rsidR="00CC600C" w:rsidRPr="00CC600C">
        <w:t xml:space="preserve">electrocardiogram (ECG) </w:t>
      </w:r>
      <w:r w:rsidRPr="00B64EA3">
        <w:t>PR interval</w:t>
      </w:r>
      <w:r w:rsidR="00B64EA3">
        <w:rPr>
          <w:rStyle w:val="FootnoteReference"/>
        </w:rPr>
        <w:footnoteReference w:id="3"/>
      </w:r>
      <w:r w:rsidRPr="006C12D4">
        <w:t xml:space="preserve">, a decrease </w:t>
      </w:r>
      <w:r w:rsidRPr="00B64EA3">
        <w:t xml:space="preserve">in the </w:t>
      </w:r>
      <w:r w:rsidR="00F0009A" w:rsidRPr="00F0009A">
        <w:t>RR interval in an ECG</w:t>
      </w:r>
      <w:r w:rsidRPr="00B64EA3">
        <w:t>, a</w:t>
      </w:r>
      <w:r w:rsidRPr="006C12D4">
        <w:t xml:space="preserve">nd second degree atrioventricular </w:t>
      </w:r>
      <w:r w:rsidR="00E00EF0">
        <w:t xml:space="preserve">block (isolated P </w:t>
      </w:r>
      <w:r w:rsidRPr="006C12D4">
        <w:t xml:space="preserve">waves in the absence </w:t>
      </w:r>
      <w:r w:rsidRPr="005865EC">
        <w:t xml:space="preserve">of QRS </w:t>
      </w:r>
      <w:r w:rsidRPr="006C12D4">
        <w:t>complexes</w:t>
      </w:r>
      <w:r w:rsidR="00E00EF0">
        <w:t>)</w:t>
      </w:r>
      <w:r w:rsidRPr="006C12D4">
        <w:t xml:space="preserve"> effects consistent with antimuscarinic activity. There were no </w:t>
      </w:r>
      <w:r w:rsidR="00F120E2" w:rsidRPr="00F120E2">
        <w:t xml:space="preserve">CV </w:t>
      </w:r>
      <w:r w:rsidRPr="006C12D4">
        <w:t xml:space="preserve">effects in dogs </w:t>
      </w:r>
      <w:proofErr w:type="gramStart"/>
      <w:r w:rsidRPr="006C12D4">
        <w:t>at 3 </w:t>
      </w:r>
      <w:r w:rsidR="00E00EF0">
        <w:t>µ</w:t>
      </w:r>
      <w:r w:rsidRPr="006C12D4">
        <w:t>g/kg</w:t>
      </w:r>
      <w:r w:rsidR="00FD77BF">
        <w:t xml:space="preserve"> IV</w:t>
      </w:r>
      <w:proofErr w:type="gramEnd"/>
      <w:r w:rsidR="00FD77BF">
        <w:t xml:space="preserve">; </w:t>
      </w:r>
      <w:r w:rsidR="00E00EF0">
        <w:t xml:space="preserve">a dose yielding almost 330 </w:t>
      </w:r>
      <w:r w:rsidRPr="006C12D4">
        <w:t>times the plasma C</w:t>
      </w:r>
      <w:r w:rsidRPr="00B84F41">
        <w:rPr>
          <w:vertAlign w:val="subscript"/>
        </w:rPr>
        <w:t>max</w:t>
      </w:r>
      <w:r w:rsidRPr="006C12D4">
        <w:t xml:space="preserve"> in patients treated with umeclidinium at 62.5 </w:t>
      </w:r>
      <w:r w:rsidR="00E00EF0">
        <w:t>µ</w:t>
      </w:r>
      <w:r w:rsidRPr="006C12D4">
        <w:t>g/day.</w:t>
      </w:r>
    </w:p>
    <w:p w:rsidR="00145DE5" w:rsidRPr="00E00EF0" w:rsidRDefault="00145DE5" w:rsidP="00BC06CC">
      <w:r w:rsidRPr="00E00EF0">
        <w:t xml:space="preserve">In a cardiovascular safety study conducted with </w:t>
      </w:r>
      <w:r w:rsidR="000F5725" w:rsidRPr="000F5725">
        <w:t>umeclidinium</w:t>
      </w:r>
      <w:r w:rsidRPr="00E00EF0">
        <w:t xml:space="preserve"> and vi</w:t>
      </w:r>
      <w:r w:rsidR="00243831">
        <w:t>lanterol</w:t>
      </w:r>
      <w:r w:rsidR="00D153B3">
        <w:t xml:space="preserve"> </w:t>
      </w:r>
      <w:r w:rsidRPr="00E00EF0">
        <w:t xml:space="preserve">in combination in dogs, single IV administration of the two drugs (0.3/0.3 </w:t>
      </w:r>
      <w:r w:rsidR="00E00EF0">
        <w:t>µ</w:t>
      </w:r>
      <w:r w:rsidRPr="00E00EF0">
        <w:t xml:space="preserve">g/kg) caused a small increase in mean, systolic and diastolic blood pressure that was not seen with the individual agents; </w:t>
      </w:r>
      <w:r w:rsidR="000F5725" w:rsidRPr="000F5725">
        <w:t>umeclidinium</w:t>
      </w:r>
      <w:r w:rsidRPr="00E00EF0">
        <w:t xml:space="preserve"> did not exacerbate the increase in heart rate induced by </w:t>
      </w:r>
      <w:r w:rsidR="00243831">
        <w:t>vilanterol</w:t>
      </w:r>
      <w:r w:rsidRPr="00E00EF0">
        <w:t>. Increased pulse rates/heart rates were</w:t>
      </w:r>
      <w:r w:rsidR="00AE1993">
        <w:t xml:space="preserve"> observed in the general repeat </w:t>
      </w:r>
      <w:r w:rsidRPr="00E00EF0">
        <w:t xml:space="preserve">dose </w:t>
      </w:r>
      <w:r w:rsidR="009400D8">
        <w:t xml:space="preserve">inhalation </w:t>
      </w:r>
      <w:r w:rsidRPr="00E00EF0">
        <w:t xml:space="preserve"> toxicity studies conducted with </w:t>
      </w:r>
      <w:r w:rsidR="000F5725" w:rsidRPr="000F5725">
        <w:t>umeclidinium</w:t>
      </w:r>
      <w:r w:rsidRPr="00E00EF0">
        <w:t xml:space="preserve"> (alone and in combination with </w:t>
      </w:r>
      <w:r w:rsidR="00243831">
        <w:t>vilanterol</w:t>
      </w:r>
      <w:r w:rsidRPr="00E00EF0">
        <w:t xml:space="preserve">) in dogs, generally accompanied by the loss of respiratory sinus arrhythmia (the physiological modulation of heart rate in time with breathing). No </w:t>
      </w:r>
      <w:r w:rsidRPr="005865EC">
        <w:t xml:space="preserve">further ECG </w:t>
      </w:r>
      <w:r w:rsidRPr="00E00EF0">
        <w:t xml:space="preserve">changes related to </w:t>
      </w:r>
      <w:r w:rsidR="000F5725" w:rsidRPr="000F5725">
        <w:t>umeclidinium</w:t>
      </w:r>
      <w:r w:rsidRPr="00E00EF0">
        <w:t xml:space="preserve"> were evident in these studies.</w:t>
      </w:r>
    </w:p>
    <w:p w:rsidR="004334C7" w:rsidRPr="004334C7" w:rsidRDefault="00145DE5" w:rsidP="00BC06CC">
      <w:r w:rsidRPr="00E00EF0">
        <w:t xml:space="preserve">Respiratory parameters were examined in rats during and after </w:t>
      </w:r>
      <w:r w:rsidR="009400D8">
        <w:t xml:space="preserve">inhalation </w:t>
      </w:r>
      <w:r w:rsidRPr="00E00EF0">
        <w:t xml:space="preserve">exposure to </w:t>
      </w:r>
      <w:r w:rsidR="000F5725" w:rsidRPr="000F5725">
        <w:t>umeclidinium</w:t>
      </w:r>
      <w:r w:rsidRPr="00E00EF0">
        <w:t xml:space="preserve">, with an increase in respiratory rate and a decrease in tidal volume observed at </w:t>
      </w:r>
      <w:r w:rsidR="004B6A45">
        <w:t>≥ </w:t>
      </w:r>
      <w:r w:rsidRPr="00E00EF0">
        <w:t>215 </w:t>
      </w:r>
      <w:r w:rsidR="00E00EF0">
        <w:t>µ</w:t>
      </w:r>
      <w:r w:rsidRPr="00E00EF0">
        <w:t xml:space="preserve">g/kg; there was no effect </w:t>
      </w:r>
      <w:proofErr w:type="gramStart"/>
      <w:r w:rsidRPr="00E00EF0">
        <w:t xml:space="preserve">at 36 </w:t>
      </w:r>
      <w:r w:rsidR="00E00EF0">
        <w:t>µ</w:t>
      </w:r>
      <w:r w:rsidRPr="00E00EF0">
        <w:t>g/kg</w:t>
      </w:r>
      <w:proofErr w:type="gramEnd"/>
      <w:r w:rsidRPr="00E00EF0">
        <w:t>. These changes may relate to the pharmacologically mediated bronchodilation.</w:t>
      </w:r>
    </w:p>
    <w:p w:rsidR="008E7846" w:rsidRDefault="008E7846" w:rsidP="00BC06CC">
      <w:pPr>
        <w:pStyle w:val="Heading3"/>
      </w:pPr>
      <w:bookmarkStart w:id="48" w:name="_Toc247691513"/>
      <w:bookmarkStart w:id="49" w:name="_Toc314842497"/>
      <w:bookmarkStart w:id="50" w:name="_Toc425250071"/>
      <w:r>
        <w:t>Pharmacokinetics</w:t>
      </w:r>
      <w:bookmarkEnd w:id="48"/>
      <w:bookmarkEnd w:id="49"/>
      <w:bookmarkEnd w:id="50"/>
    </w:p>
    <w:p w:rsidR="00145DE5" w:rsidRPr="00717989" w:rsidRDefault="00145DE5" w:rsidP="00BC06CC">
      <w:bookmarkStart w:id="51" w:name="_Toc247691514"/>
      <w:bookmarkStart w:id="52" w:name="_Toc314842498"/>
      <w:r w:rsidRPr="00717989">
        <w:t xml:space="preserve">Absorption of </w:t>
      </w:r>
      <w:r w:rsidR="000F5725" w:rsidRPr="000F5725">
        <w:t>umeclidinium</w:t>
      </w:r>
      <w:r w:rsidRPr="00717989">
        <w:t xml:space="preserve"> after </w:t>
      </w:r>
      <w:r w:rsidR="009400D8">
        <w:t xml:space="preserve">inhalation </w:t>
      </w:r>
      <w:r w:rsidRPr="00717989">
        <w:t xml:space="preserve">was shown to be rapid in mice, rats, rabbits and dogs, with peak plasma concentrations generally observed at the </w:t>
      </w:r>
      <w:r w:rsidR="00152388">
        <w:t xml:space="preserve">first sampling time point (0.17 to </w:t>
      </w:r>
      <w:r w:rsidR="00484797">
        <w:t xml:space="preserve">1 </w:t>
      </w:r>
      <w:r w:rsidRPr="00717989">
        <w:t>h</w:t>
      </w:r>
      <w:r w:rsidR="003A0EF2">
        <w:t>our</w:t>
      </w:r>
      <w:r w:rsidRPr="00717989">
        <w:t xml:space="preserve"> po</w:t>
      </w:r>
      <w:r w:rsidR="00152388">
        <w:t xml:space="preserve">st </w:t>
      </w:r>
      <w:r w:rsidRPr="00717989">
        <w:t xml:space="preserve">dose). Similarly, the plasma </w:t>
      </w:r>
      <w:r w:rsidR="00B84F41">
        <w:t>C</w:t>
      </w:r>
      <w:r w:rsidR="00B84F41" w:rsidRPr="00B84F41">
        <w:rPr>
          <w:vertAlign w:val="subscript"/>
        </w:rPr>
        <w:t>max</w:t>
      </w:r>
      <w:r w:rsidR="0010461C">
        <w:t xml:space="preserve"> was achieved within 5 to </w:t>
      </w:r>
      <w:r w:rsidRPr="00717989">
        <w:t>15 min</w:t>
      </w:r>
      <w:r w:rsidR="0010461C">
        <w:t>utes</w:t>
      </w:r>
      <w:r w:rsidR="0040301B">
        <w:t xml:space="preserve"> of </w:t>
      </w:r>
      <w:r w:rsidR="009400D8">
        <w:t xml:space="preserve">inhalation </w:t>
      </w:r>
      <w:r w:rsidRPr="00717989">
        <w:t>administration in COPD patients. Plasma C</w:t>
      </w:r>
      <w:r w:rsidRPr="00B84F41">
        <w:rPr>
          <w:vertAlign w:val="subscript"/>
        </w:rPr>
        <w:t>max</w:t>
      </w:r>
      <w:r w:rsidRPr="00717989">
        <w:rPr>
          <w:vertAlign w:val="subscript"/>
        </w:rPr>
        <w:t xml:space="preserve"> </w:t>
      </w:r>
      <w:r w:rsidRPr="00717989">
        <w:t xml:space="preserve">and </w:t>
      </w:r>
      <w:r w:rsidR="00717989" w:rsidRPr="00717989">
        <w:t xml:space="preserve">area under the concentration time curve </w:t>
      </w:r>
      <w:r w:rsidR="00717989">
        <w:t>(</w:t>
      </w:r>
      <w:r w:rsidRPr="00717989">
        <w:t>AUC</w:t>
      </w:r>
      <w:r w:rsidR="00717989">
        <w:t>)</w:t>
      </w:r>
      <w:r w:rsidRPr="00717989">
        <w:t xml:space="preserve"> were generally dose proportional with inhalational administration in the laboratory animal species and in humans. Accumulation with repeated dosing was generally not seen or was only limited. No consistent sex differences were observed. Oral bioavailability was found to be negligible in rats, dogs and humans.</w:t>
      </w:r>
    </w:p>
    <w:p w:rsidR="00145DE5" w:rsidRPr="00717989" w:rsidRDefault="00145DE5" w:rsidP="00BC06CC">
      <w:r w:rsidRPr="00717989">
        <w:t xml:space="preserve">Tissue distribution of radioactivity after IV administration of </w:t>
      </w:r>
      <w:r w:rsidR="00FD77BF" w:rsidRPr="00FD77BF">
        <w:t>(</w:t>
      </w:r>
      <w:r w:rsidR="00FD77BF" w:rsidRPr="00FD77BF">
        <w:rPr>
          <w:vertAlign w:val="superscript"/>
        </w:rPr>
        <w:t>14</w:t>
      </w:r>
      <w:r w:rsidR="00FD77BF" w:rsidRPr="00FD77BF">
        <w:t>C</w:t>
      </w:r>
      <w:proofErr w:type="gramStart"/>
      <w:r w:rsidR="00FD77BF" w:rsidRPr="00FD77BF">
        <w:t>)</w:t>
      </w:r>
      <w:r w:rsidR="00FD77BF" w:rsidRPr="00FD77BF">
        <w:noBreakHyphen/>
      </w:r>
      <w:proofErr w:type="gramEnd"/>
      <w:r w:rsidR="00FD77BF" w:rsidRPr="00FD77BF">
        <w:t>umeclidinium</w:t>
      </w:r>
      <w:r w:rsidRPr="00717989">
        <w:t xml:space="preserve"> in rats was rapid and wide, with highest concentrations of radioactivity detected in the kidney and </w:t>
      </w:r>
      <w:r w:rsidR="00717989">
        <w:t xml:space="preserve">liver. Penetration of the blood </w:t>
      </w:r>
      <w:r w:rsidRPr="00717989">
        <w:t xml:space="preserve">brain barrier was poor, with peak concentrations of </w:t>
      </w:r>
      <w:r w:rsidRPr="00717989">
        <w:rPr>
          <w:vertAlign w:val="superscript"/>
        </w:rPr>
        <w:t>14</w:t>
      </w:r>
      <w:r w:rsidR="00484797">
        <w:t>C-</w:t>
      </w:r>
      <w:r w:rsidR="00717989">
        <w:t xml:space="preserve">umeclidinium </w:t>
      </w:r>
      <w:r w:rsidRPr="00717989">
        <w:t xml:space="preserve">derived radioactivity </w:t>
      </w:r>
      <w:r w:rsidR="00717989">
        <w:t xml:space="preserve">approximately 44 </w:t>
      </w:r>
      <w:r w:rsidRPr="00717989">
        <w:t xml:space="preserve">times lower than in </w:t>
      </w:r>
      <w:r w:rsidR="00717989">
        <w:t xml:space="preserve">blood. Some association of drug </w:t>
      </w:r>
      <w:r w:rsidRPr="00717989">
        <w:t xml:space="preserve">related material with melanin was seen. Plasma protein binding by umeclidinium </w:t>
      </w:r>
      <w:r w:rsidR="00717989">
        <w:t xml:space="preserve">was moderate in all species (75 to </w:t>
      </w:r>
      <w:r w:rsidRPr="00717989">
        <w:t xml:space="preserve">89% in mouse, rat, rabbit and dog; 89% in human) and independent of concentration. Severe renal impairment and hepatic impairment did not alter the extent of plasma protein binding </w:t>
      </w:r>
      <w:r w:rsidR="00717989">
        <w:t>compared to</w:t>
      </w:r>
      <w:r w:rsidRPr="00717989">
        <w:t xml:space="preserve"> that in healthy human volunte</w:t>
      </w:r>
      <w:r w:rsidR="00717989">
        <w:t xml:space="preserve">ers. Human serum albumin, gamma </w:t>
      </w:r>
      <w:r w:rsidRPr="00717989">
        <w:t xml:space="preserve">globulin and </w:t>
      </w:r>
      <w:r w:rsidR="00717989">
        <w:t>α</w:t>
      </w:r>
      <w:r w:rsidRPr="00717989">
        <w:t>1-acid glycoprotein contributed to binding (67%, 65% and 85% binding, respectively). Blood cell association was low in all species.</w:t>
      </w:r>
    </w:p>
    <w:p w:rsidR="00145DE5" w:rsidRPr="00717989" w:rsidRDefault="00145DE5" w:rsidP="00BC06CC">
      <w:r w:rsidRPr="00717989">
        <w:t xml:space="preserve">Metabolism of umeclidinium chiefly involved O-dealkylation (generating metabolite M14), hydroxylation (M33 and other metabolites) and glucuronidation. Unchanged </w:t>
      </w:r>
      <w:r w:rsidRPr="00717989">
        <w:lastRenderedPageBreak/>
        <w:t>umeclidinium was by far the dominant circulating species in laboratory animals (</w:t>
      </w:r>
      <w:r w:rsidR="00484797">
        <w:t xml:space="preserve">mouse, rat and dog) and humans </w:t>
      </w:r>
      <w:r w:rsidRPr="00717989">
        <w:t>following IV administration in all specie</w:t>
      </w:r>
      <w:r w:rsidR="0040301B">
        <w:t xml:space="preserve">s, and additionally </w:t>
      </w:r>
      <w:r w:rsidR="00CC600C">
        <w:t>inhalation</w:t>
      </w:r>
      <w:r w:rsidRPr="00717989">
        <w:t xml:space="preserve"> administration in humans</w:t>
      </w:r>
      <w:r w:rsidR="00CC600C">
        <w:t>.</w:t>
      </w:r>
      <w:r w:rsidR="00CC600C" w:rsidRPr="00CC600C">
        <w:t xml:space="preserve"> Cytochrome P450 (CYP) 2D6 </w:t>
      </w:r>
      <w:r w:rsidRPr="00717989">
        <w:t>was identified as the P450 isoform chiefly responsible for t</w:t>
      </w:r>
      <w:r w:rsidR="00717989">
        <w:t xml:space="preserve">he metabolism of the drug in in </w:t>
      </w:r>
      <w:r w:rsidRPr="00717989">
        <w:t>vitro experiments, with additional minor contributions from CYP1A1 and CYP3A4. All major human metabolites were also formed in one or both of the species (rats and d</w:t>
      </w:r>
      <w:r w:rsidR="00717989">
        <w:t xml:space="preserve">ogs) used in the pivotal repeat </w:t>
      </w:r>
      <w:r w:rsidRPr="00717989">
        <w:t xml:space="preserve">dose toxicity studies with the exception of a dihydroxylated metabolite (M61), which accounted for </w:t>
      </w:r>
      <w:r w:rsidR="00717989">
        <w:t xml:space="preserve">approximately 20% of drug </w:t>
      </w:r>
      <w:r w:rsidRPr="00717989">
        <w:t>related material in plasma in humans after IV administration.</w:t>
      </w:r>
    </w:p>
    <w:p w:rsidR="00145DE5" w:rsidRPr="00717989" w:rsidRDefault="00145DE5" w:rsidP="00BC06CC">
      <w:r w:rsidRPr="00717989">
        <w:t xml:space="preserve">Excretion of radioactivity following dosing with </w:t>
      </w:r>
      <w:r w:rsidRPr="00717989">
        <w:rPr>
          <w:vertAlign w:val="superscript"/>
        </w:rPr>
        <w:t>14</w:t>
      </w:r>
      <w:r w:rsidR="004B6A45">
        <w:t>C-</w:t>
      </w:r>
      <w:r w:rsidRPr="00717989">
        <w:t xml:space="preserve">umeclidinium was primarily via the faeces after IV (mouse, rat, dog and human) and </w:t>
      </w:r>
      <w:r w:rsidR="009B4387">
        <w:t xml:space="preserve">oral </w:t>
      </w:r>
      <w:r w:rsidRPr="00717989">
        <w:t>administration (rat, dog and human). Biliary excretion was demonstrated in rats and dogs.</w:t>
      </w:r>
    </w:p>
    <w:p w:rsidR="00145DE5" w:rsidRPr="009B4387" w:rsidRDefault="00145DE5" w:rsidP="00BC06CC">
      <w:r w:rsidRPr="009B4387">
        <w:t>Comparisons of the pharmacokinetic profiles of umeclidinium in the laboratory animal spe</w:t>
      </w:r>
      <w:r w:rsidR="009B4387">
        <w:t xml:space="preserve">cies used in the pivotal repeat </w:t>
      </w:r>
      <w:r w:rsidRPr="009B4387">
        <w:t>dose toxicity studies (rats and dogs) indicate sufficient similarities exist to allow them to serve as appropriate models for the assessment of umeclidinium toxicity in humans. Notably though, these animal species are unable to model potential toxicity related to the unique human metabolite M61. This is not considered a major deficiency, however, in light of the relatively low systemic exposure to this metabolite in patients.</w:t>
      </w:r>
    </w:p>
    <w:p w:rsidR="00145DE5" w:rsidRPr="00145DE5" w:rsidRDefault="00145DE5" w:rsidP="00BC06CC">
      <w:pPr>
        <w:pStyle w:val="Heading4"/>
      </w:pPr>
      <w:r w:rsidRPr="00145DE5">
        <w:t>Pharmacokinetic drug interactions</w:t>
      </w:r>
    </w:p>
    <w:p w:rsidR="00145DE5" w:rsidRPr="00145DE5" w:rsidRDefault="00145DE5" w:rsidP="00BC06CC">
      <w:r w:rsidRPr="00145DE5">
        <w:t>Umeclidinium was shown to be able to inhibit CYP2D6 (IC</w:t>
      </w:r>
      <w:r w:rsidRPr="009B4387">
        <w:rPr>
          <w:vertAlign w:val="subscript"/>
        </w:rPr>
        <w:t>50</w:t>
      </w:r>
      <w:r w:rsidRPr="00145DE5">
        <w:t xml:space="preserve">, 0.1 </w:t>
      </w:r>
      <w:r w:rsidR="009B4387">
        <w:t>µ</w:t>
      </w:r>
      <w:r w:rsidRPr="00145DE5">
        <w:t>M), CYP3A4 (IC</w:t>
      </w:r>
      <w:r w:rsidRPr="009B4387">
        <w:rPr>
          <w:vertAlign w:val="subscript"/>
        </w:rPr>
        <w:t>50</w:t>
      </w:r>
      <w:r w:rsidRPr="00145DE5">
        <w:t xml:space="preserve">, 1.0 or 8.0 </w:t>
      </w:r>
      <w:r w:rsidR="009B4387">
        <w:t>µ</w:t>
      </w:r>
      <w:r w:rsidRPr="00145DE5">
        <w:t>M depending on the substrate) and CYP2C19 (IC</w:t>
      </w:r>
      <w:r w:rsidRPr="009B4387">
        <w:rPr>
          <w:vertAlign w:val="subscript"/>
        </w:rPr>
        <w:t>50</w:t>
      </w:r>
      <w:r w:rsidRPr="00145DE5">
        <w:t xml:space="preserve">, 14 </w:t>
      </w:r>
      <w:r w:rsidR="009B4387">
        <w:t>µ</w:t>
      </w:r>
      <w:r w:rsidR="00484797">
        <w:t>M), but not CYP</w:t>
      </w:r>
      <w:r w:rsidRPr="00145DE5">
        <w:t xml:space="preserve">1A2 or </w:t>
      </w:r>
      <w:r w:rsidR="00484797">
        <w:t>CYP</w:t>
      </w:r>
      <w:r w:rsidRPr="00145DE5">
        <w:t>2C9 (IC</w:t>
      </w:r>
      <w:r w:rsidRPr="009B4387">
        <w:rPr>
          <w:vertAlign w:val="subscript"/>
        </w:rPr>
        <w:t>50</w:t>
      </w:r>
      <w:r w:rsidRPr="00145DE5">
        <w:t xml:space="preserve"> </w:t>
      </w:r>
      <w:r w:rsidR="009B4387">
        <w:t>&gt;</w:t>
      </w:r>
      <w:r w:rsidRPr="00145DE5">
        <w:t xml:space="preserve"> 33 </w:t>
      </w:r>
      <w:r w:rsidR="009B4387">
        <w:t xml:space="preserve">µM), in </w:t>
      </w:r>
      <w:r w:rsidRPr="00145DE5">
        <w:t>experiments with human liver microsomes. Given these IC</w:t>
      </w:r>
      <w:r w:rsidRPr="009B4387">
        <w:rPr>
          <w:vertAlign w:val="subscript"/>
        </w:rPr>
        <w:t>50</w:t>
      </w:r>
      <w:r w:rsidRPr="00145DE5">
        <w:t xml:space="preserve"> values are </w:t>
      </w:r>
      <w:r w:rsidR="00484797">
        <w:t xml:space="preserve">&gt; </w:t>
      </w:r>
      <w:r w:rsidR="009B4387">
        <w:t xml:space="preserve">600 </w:t>
      </w:r>
      <w:r w:rsidRPr="00145DE5">
        <w:t>times higher than the drug’s peak plasma concentration in humans at the m</w:t>
      </w:r>
      <w:r w:rsidR="0010461C">
        <w:t xml:space="preserve">aximum recommended dose </w:t>
      </w:r>
      <w:proofErr w:type="gramStart"/>
      <w:r w:rsidR="0010461C">
        <w:t xml:space="preserve">of 62.5 </w:t>
      </w:r>
      <w:r w:rsidR="009B4387">
        <w:t>µg/day,</w:t>
      </w:r>
      <w:proofErr w:type="gramEnd"/>
      <w:r w:rsidR="009B4387">
        <w:t xml:space="preserve"> no </w:t>
      </w:r>
      <w:r w:rsidRPr="00145DE5">
        <w:t>relevant CYP inhibition is expected in patients.</w:t>
      </w:r>
    </w:p>
    <w:p w:rsidR="00145DE5" w:rsidRPr="009B4387" w:rsidRDefault="009B4387" w:rsidP="00BC06CC">
      <w:r>
        <w:t xml:space="preserve">In an in </w:t>
      </w:r>
      <w:r w:rsidR="00145DE5" w:rsidRPr="009B4387">
        <w:t>vivo enzyme induc</w:t>
      </w:r>
      <w:r>
        <w:t xml:space="preserve">tion study in rats (involving 4 </w:t>
      </w:r>
      <w:r w:rsidR="00145DE5" w:rsidRPr="009B4387">
        <w:t>weeks</w:t>
      </w:r>
      <w:r>
        <w:t xml:space="preserve"> treatment by </w:t>
      </w:r>
      <w:r w:rsidR="00484797">
        <w:t>inhalation</w:t>
      </w:r>
      <w:r>
        <w:t xml:space="preserve">), mean </w:t>
      </w:r>
      <w:r w:rsidR="00145DE5" w:rsidRPr="009B4387">
        <w:t xml:space="preserve">CYP1A1 </w:t>
      </w:r>
      <w:r w:rsidR="00CC600C" w:rsidRPr="00CC600C">
        <w:t xml:space="preserve">messenger ribonucleic acid </w:t>
      </w:r>
      <w:r w:rsidR="00CC600C">
        <w:t>(</w:t>
      </w:r>
      <w:r w:rsidR="00145DE5" w:rsidRPr="009B4387">
        <w:t>mRNA</w:t>
      </w:r>
      <w:r w:rsidR="00CC600C">
        <w:t>)</w:t>
      </w:r>
      <w:r w:rsidR="00145DE5" w:rsidRPr="009B4387">
        <w:t xml:space="preserve"> was increased to </w:t>
      </w:r>
      <w:r>
        <w:t xml:space="preserve">approximately 8 </w:t>
      </w:r>
      <w:r w:rsidR="00145DE5" w:rsidRPr="009B4387">
        <w:t xml:space="preserve">times the control level in females with treatment at </w:t>
      </w:r>
      <w:r>
        <w:t>1829 µg/kg/day (due to one animal) (</w:t>
      </w:r>
      <w:r w:rsidR="00145DE5" w:rsidRPr="009B4387">
        <w:t xml:space="preserve">no effect in males or at </w:t>
      </w:r>
      <w:r w:rsidR="00673731">
        <w:t>≤</w:t>
      </w:r>
      <w:r>
        <w:t> </w:t>
      </w:r>
      <w:r w:rsidR="00145DE5" w:rsidRPr="009B4387">
        <w:t>243 </w:t>
      </w:r>
      <w:r>
        <w:t>µg/kg/day)</w:t>
      </w:r>
      <w:r w:rsidR="00145DE5" w:rsidRPr="009B4387">
        <w:t xml:space="preserve"> and CYP4A1 mRNA was increased to </w:t>
      </w:r>
      <w:r>
        <w:t>approximately 2</w:t>
      </w:r>
      <w:r w:rsidR="00145DE5" w:rsidRPr="009B4387">
        <w:t xml:space="preserve"> and </w:t>
      </w:r>
      <w:r>
        <w:t xml:space="preserve">approximately 4 </w:t>
      </w:r>
      <w:r w:rsidR="00145DE5" w:rsidRPr="009B4387">
        <w:t xml:space="preserve">times the level of controls in males at 26.1 and 243 </w:t>
      </w:r>
      <w:r>
        <w:t>µ</w:t>
      </w:r>
      <w:r w:rsidR="00145DE5" w:rsidRPr="009B4387">
        <w:t>g/kg/day; levels of CYP1A2, 2B1, 2B2, 2E1, 3A2 and 3A23 mRNA were unaffected. Given the magnitude of the changes and the large associated relative exposure levels (animal:</w:t>
      </w:r>
      <w:r>
        <w:t xml:space="preserve"> </w:t>
      </w:r>
      <w:r w:rsidR="00145DE5" w:rsidRPr="009B4387">
        <w:t>human plasma AUC ratios a</w:t>
      </w:r>
      <w:r>
        <w:t>t doses producing changes, 10.5 to</w:t>
      </w:r>
      <w:r w:rsidR="00145DE5" w:rsidRPr="009B4387">
        <w:t xml:space="preserve">621), no clinically significant </w:t>
      </w:r>
      <w:proofErr w:type="gramStart"/>
      <w:r w:rsidR="00145DE5" w:rsidRPr="009B4387">
        <w:t>enzyme</w:t>
      </w:r>
      <w:proofErr w:type="gramEnd"/>
      <w:r w:rsidR="00145DE5" w:rsidRPr="009B4387">
        <w:t xml:space="preserve"> induction is expected to be produced by umeclidinium in patients.</w:t>
      </w:r>
    </w:p>
    <w:p w:rsidR="00145DE5" w:rsidRPr="009B4387" w:rsidRDefault="00145DE5" w:rsidP="00BC06CC">
      <w:r w:rsidRPr="009B4387">
        <w:t>Umeclidinium wa</w:t>
      </w:r>
      <w:r w:rsidR="009B4387">
        <w:t xml:space="preserve">s shown to be a substrate for </w:t>
      </w:r>
      <w:r w:rsidR="00B115D2" w:rsidRPr="00B115D2">
        <w:t>P-gp</w:t>
      </w:r>
      <w:r w:rsidRPr="009B4387">
        <w:t xml:space="preserve"> in experiments with transfected mammalian cells. Demon</w:t>
      </w:r>
      <w:r w:rsidR="009B4387">
        <w:t xml:space="preserve">strating the significant role </w:t>
      </w:r>
      <w:r w:rsidR="00B115D2" w:rsidRPr="00B115D2">
        <w:t>P-gp</w:t>
      </w:r>
      <w:r w:rsidRPr="009B4387">
        <w:t xml:space="preserve"> plays i</w:t>
      </w:r>
      <w:r w:rsidR="009B4387">
        <w:t xml:space="preserve">n limiting absorption, the oral </w:t>
      </w:r>
      <w:r w:rsidRPr="009B4387">
        <w:t xml:space="preserve">bioavailability of </w:t>
      </w:r>
      <w:r w:rsidRPr="009B4387">
        <w:rPr>
          <w:vertAlign w:val="superscript"/>
        </w:rPr>
        <w:t>14</w:t>
      </w:r>
      <w:r w:rsidR="009B4387">
        <w:t xml:space="preserve">C umeclidinium </w:t>
      </w:r>
      <w:r w:rsidRPr="009B4387">
        <w:t xml:space="preserve">derived radioactivity was </w:t>
      </w:r>
      <w:r w:rsidR="009B4387">
        <w:t xml:space="preserve">markedly higher in </w:t>
      </w:r>
      <w:r w:rsidR="00B115D2" w:rsidRPr="00B115D2">
        <w:t>P-gp</w:t>
      </w:r>
      <w:r w:rsidR="009B4387">
        <w:t xml:space="preserve"> knockout mice compared to</w:t>
      </w:r>
      <w:r w:rsidRPr="009B4387">
        <w:t xml:space="preserve"> wild</w:t>
      </w:r>
      <w:r w:rsidR="00FD77BF">
        <w:t xml:space="preserve"> </w:t>
      </w:r>
      <w:r w:rsidRPr="009B4387">
        <w:t xml:space="preserve">type ones (14% </w:t>
      </w:r>
      <w:r w:rsidR="009B4387">
        <w:t>compared to</w:t>
      </w:r>
      <w:r w:rsidRPr="009B4387">
        <w:t xml:space="preserve"> 1.1%). Umeclidinium (</w:t>
      </w:r>
      <w:r w:rsidR="00673731">
        <w:t>≤</w:t>
      </w:r>
      <w:r w:rsidR="00F72966">
        <w:t> </w:t>
      </w:r>
      <w:r w:rsidRPr="009B4387">
        <w:t xml:space="preserve">100 </w:t>
      </w:r>
      <w:r w:rsidR="009B4387">
        <w:t>µ</w:t>
      </w:r>
      <w:r w:rsidRPr="009B4387">
        <w:t>M) d</w:t>
      </w:r>
      <w:r w:rsidR="009B4387">
        <w:t xml:space="preserve">id not act as an inhibitor of </w:t>
      </w:r>
      <w:r w:rsidR="00B115D2" w:rsidRPr="00B115D2">
        <w:t>P-gp</w:t>
      </w:r>
      <w:r w:rsidRPr="009B4387">
        <w:t xml:space="preserve">. Experiments with recombinant human cation transporters showed that the drug is a substrate for </w:t>
      </w:r>
      <w:r w:rsidR="00CC600C" w:rsidRPr="00CC600C">
        <w:t xml:space="preserve">organic cation transporter </w:t>
      </w:r>
      <w:r w:rsidR="00CC600C">
        <w:t>(</w:t>
      </w:r>
      <w:r w:rsidRPr="009B4387">
        <w:t>OCT</w:t>
      </w:r>
      <w:r w:rsidR="00CC600C">
        <w:t>) OCT</w:t>
      </w:r>
      <w:r w:rsidRPr="009B4387">
        <w:t xml:space="preserve">1 (Km, 4.42 </w:t>
      </w:r>
      <w:r w:rsidR="00994765">
        <w:t>µ</w:t>
      </w:r>
      <w:r w:rsidRPr="009B4387">
        <w:t xml:space="preserve">M) and OCT2 (Km, 0.157 </w:t>
      </w:r>
      <w:r w:rsidR="00994765">
        <w:t>µ</w:t>
      </w:r>
      <w:r w:rsidRPr="009B4387">
        <w:t>M), but not for OCT3, OCTN1 or OCTN2.</w:t>
      </w:r>
    </w:p>
    <w:p w:rsidR="001B5C90" w:rsidRDefault="008E7846" w:rsidP="00BC06CC">
      <w:pPr>
        <w:pStyle w:val="Heading3"/>
      </w:pPr>
      <w:bookmarkStart w:id="53" w:name="_Toc425250072"/>
      <w:r>
        <w:t>Toxicology</w:t>
      </w:r>
      <w:bookmarkEnd w:id="51"/>
      <w:bookmarkEnd w:id="52"/>
      <w:bookmarkEnd w:id="53"/>
    </w:p>
    <w:p w:rsidR="00145DE5" w:rsidRPr="00145DE5" w:rsidRDefault="00B265A9" w:rsidP="00BC06CC">
      <w:pPr>
        <w:pStyle w:val="Heading4"/>
      </w:pPr>
      <w:bookmarkStart w:id="54" w:name="_Toc294861727"/>
      <w:r>
        <w:t xml:space="preserve">Single </w:t>
      </w:r>
      <w:r w:rsidR="00145DE5" w:rsidRPr="00145DE5">
        <w:t>dose toxicity</w:t>
      </w:r>
      <w:bookmarkEnd w:id="54"/>
    </w:p>
    <w:p w:rsidR="00145DE5" w:rsidRPr="00145DE5" w:rsidRDefault="00994765" w:rsidP="00BC06CC">
      <w:r>
        <w:t xml:space="preserve">No conventional single </w:t>
      </w:r>
      <w:r w:rsidR="00145DE5" w:rsidRPr="00994765">
        <w:t>dose toxicity study was conducted for umeclidinium; information on the drug’s acute toxicity was inste</w:t>
      </w:r>
      <w:r w:rsidR="000E0AB2">
        <w:t>ad obtained from other studies (</w:t>
      </w:r>
      <w:r w:rsidR="00145DE5" w:rsidRPr="00994765">
        <w:t xml:space="preserve">in </w:t>
      </w:r>
      <w:r>
        <w:t xml:space="preserve">accordance with </w:t>
      </w:r>
      <w:r w:rsidR="00CC600C" w:rsidRPr="002E3EA2">
        <w:t xml:space="preserve">International Conference on Harmonisation </w:t>
      </w:r>
      <w:r w:rsidR="00CC600C" w:rsidRPr="002E3EA2">
        <w:rPr>
          <w:lang w:val="en"/>
        </w:rPr>
        <w:t xml:space="preserve">of Technical Requirements for Registration of </w:t>
      </w:r>
      <w:r w:rsidR="00CC600C" w:rsidRPr="002E3EA2">
        <w:rPr>
          <w:lang w:val="en"/>
        </w:rPr>
        <w:lastRenderedPageBreak/>
        <w:t>Pharmaceuticals for Human Use</w:t>
      </w:r>
      <w:r w:rsidR="00CC600C" w:rsidRPr="002E3EA2">
        <w:t xml:space="preserve"> </w:t>
      </w:r>
      <w:r w:rsidR="00CC600C">
        <w:t xml:space="preserve">(ICH) guideline </w:t>
      </w:r>
      <w:proofErr w:type="gramStart"/>
      <w:r w:rsidR="00CC600C">
        <w:t>M3(</w:t>
      </w:r>
      <w:proofErr w:type="gramEnd"/>
      <w:r w:rsidR="00CC600C">
        <w:t>R2)</w:t>
      </w:r>
      <w:r w:rsidR="00CC600C">
        <w:rPr>
          <w:rStyle w:val="FootnoteReference"/>
        </w:rPr>
        <w:footnoteReference w:id="4"/>
      </w:r>
      <w:r w:rsidR="00007BF6">
        <w:t xml:space="preserve">. </w:t>
      </w:r>
      <w:r>
        <w:t xml:space="preserve">No </w:t>
      </w:r>
      <w:r w:rsidR="00145DE5" w:rsidRPr="00994765">
        <w:t xml:space="preserve">mortality or overt signs of toxicity were observed with umeclidinium in rats after a single </w:t>
      </w:r>
      <w:r>
        <w:t xml:space="preserve">inhalational dose of up to 2260 </w:t>
      </w:r>
      <w:r w:rsidR="000E0AB2">
        <w:t>µ</w:t>
      </w:r>
      <w:r w:rsidR="00145DE5" w:rsidRPr="00994765">
        <w:t xml:space="preserve">g/kg (in safety pharmacology studies) or with </w:t>
      </w:r>
      <w:r w:rsidRPr="00994765">
        <w:t xml:space="preserve">sub cutaneous </w:t>
      </w:r>
      <w:r>
        <w:t>(</w:t>
      </w:r>
      <w:r w:rsidR="00145DE5" w:rsidRPr="00994765">
        <w:t>SC</w:t>
      </w:r>
      <w:r>
        <w:t>)</w:t>
      </w:r>
      <w:r w:rsidR="00145DE5" w:rsidRPr="00994765">
        <w:t xml:space="preserve"> administration at 60 </w:t>
      </w:r>
      <w:r w:rsidR="000E0AB2">
        <w:t>µ</w:t>
      </w:r>
      <w:r w:rsidR="00145DE5" w:rsidRPr="00994765">
        <w:t>g/kg (local tolerance/toxicokinetic study), nor fol</w:t>
      </w:r>
      <w:r w:rsidR="000E0AB2">
        <w:t xml:space="preserve">lowing two 20 mg/kg IV doses 24 </w:t>
      </w:r>
      <w:r w:rsidR="00145DE5" w:rsidRPr="00994765">
        <w:t>h</w:t>
      </w:r>
      <w:r w:rsidR="003A0EF2">
        <w:t>ours</w:t>
      </w:r>
      <w:r w:rsidR="00145DE5" w:rsidRPr="00994765">
        <w:t xml:space="preserve"> apart (in a genotoxicity study); anim</w:t>
      </w:r>
      <w:r w:rsidR="000E0AB2">
        <w:t>als were monitored for up to 24 h</w:t>
      </w:r>
      <w:r w:rsidR="003A0EF2">
        <w:t>ours</w:t>
      </w:r>
      <w:r w:rsidR="000E0AB2">
        <w:t xml:space="preserve"> (</w:t>
      </w:r>
      <w:r w:rsidR="00007BF6">
        <w:t>inhalation</w:t>
      </w:r>
      <w:r w:rsidR="000E0AB2">
        <w:t xml:space="preserve">, SC) or 48 </w:t>
      </w:r>
      <w:r w:rsidR="00F90387">
        <w:t>h</w:t>
      </w:r>
      <w:r w:rsidR="003A0EF2">
        <w:t>ours</w:t>
      </w:r>
      <w:r w:rsidR="00F90387">
        <w:t xml:space="preserve"> (IV) after dosing/</w:t>
      </w:r>
      <w:r w:rsidR="00145DE5" w:rsidRPr="00994765">
        <w:t>the commencement of treatment. In</w:t>
      </w:r>
      <w:r w:rsidR="000E0AB2">
        <w:t xml:space="preserve"> general repeat </w:t>
      </w:r>
      <w:r w:rsidR="00145DE5" w:rsidRPr="00994765">
        <w:t>dose toxicity studies where animals were tre</w:t>
      </w:r>
      <w:r w:rsidR="00261B16">
        <w:t xml:space="preserve">ated for at least 14 days </w:t>
      </w:r>
      <w:r w:rsidR="00F90387">
        <w:t>(</w:t>
      </w:r>
      <w:r w:rsidR="00261B16">
        <w:t>that is</w:t>
      </w:r>
      <w:r w:rsidR="00145DE5" w:rsidRPr="00994765">
        <w:t xml:space="preserve">, where the period of monitoring met the recommended minimum observation period after a single dose recommended </w:t>
      </w:r>
      <w:bookmarkStart w:id="55" w:name="_Toc294861728"/>
      <w:r w:rsidR="00202904" w:rsidRPr="00994765">
        <w:t xml:space="preserve">in </w:t>
      </w:r>
      <w:r w:rsidR="00202904" w:rsidRPr="00DA02E8">
        <w:t>the EU Gui</w:t>
      </w:r>
      <w:r w:rsidR="00202904">
        <w:t>deline on single dose toxicity (</w:t>
      </w:r>
      <w:r w:rsidR="00202904">
        <w:rPr>
          <w:rStyle w:val="FootnoteReference"/>
        </w:rPr>
        <w:footnoteReference w:id="5"/>
      </w:r>
      <w:r w:rsidR="00202904">
        <w:t>)</w:t>
      </w:r>
      <w:r w:rsidR="00202904" w:rsidRPr="00DA02E8">
        <w:t xml:space="preserve"> </w:t>
      </w:r>
      <w:r w:rsidR="00202904" w:rsidRPr="00994765">
        <w:t xml:space="preserve">no </w:t>
      </w:r>
      <w:r w:rsidR="00C54647">
        <w:t xml:space="preserve">test article associated </w:t>
      </w:r>
      <w:r w:rsidR="00202904" w:rsidRPr="00994765">
        <w:t>mortality was observed at dose levels of</w:t>
      </w:r>
      <w:r w:rsidR="00202904">
        <w:t xml:space="preserve"> up to 2850 µ</w:t>
      </w:r>
      <w:r w:rsidR="00202904" w:rsidRPr="00994765">
        <w:t xml:space="preserve">g/kg/day by </w:t>
      </w:r>
      <w:r w:rsidR="00202904">
        <w:t>inhalation</w:t>
      </w:r>
      <w:r w:rsidR="00202904" w:rsidRPr="00994765">
        <w:t xml:space="preserve"> in mice, 1828.5 </w:t>
      </w:r>
      <w:r w:rsidR="00202904">
        <w:t>µ</w:t>
      </w:r>
      <w:r w:rsidR="00202904" w:rsidRPr="00994765">
        <w:t xml:space="preserve">g/kg/day by </w:t>
      </w:r>
      <w:r w:rsidR="00202904">
        <w:t>inhalation,</w:t>
      </w:r>
      <w:r w:rsidR="00202904" w:rsidRPr="00994765">
        <w:t xml:space="preserve"> 1600 </w:t>
      </w:r>
      <w:r w:rsidR="00202904">
        <w:t>µ</w:t>
      </w:r>
      <w:r w:rsidR="00202904" w:rsidRPr="00994765">
        <w:t xml:space="preserve">g/kg/day by the SC route in rats and 2758 </w:t>
      </w:r>
      <w:r w:rsidR="00202904">
        <w:t>µ</w:t>
      </w:r>
      <w:r w:rsidR="00202904" w:rsidRPr="00994765">
        <w:t xml:space="preserve">g/kg/day by </w:t>
      </w:r>
      <w:r w:rsidR="00202904">
        <w:t xml:space="preserve">inhalation </w:t>
      </w:r>
      <w:r w:rsidR="00202904" w:rsidRPr="00994765">
        <w:t>in dogs. These data support that umeclidinium has</w:t>
      </w:r>
      <w:r w:rsidR="00202904">
        <w:t xml:space="preserve"> a low order of acute toxicity.</w:t>
      </w:r>
    </w:p>
    <w:p w:rsidR="00145DE5" w:rsidRPr="00145DE5" w:rsidRDefault="00B265A9" w:rsidP="00BC06CC">
      <w:pPr>
        <w:pStyle w:val="Heading5"/>
      </w:pPr>
      <w:r>
        <w:t xml:space="preserve">Repeat </w:t>
      </w:r>
      <w:r w:rsidR="00145DE5" w:rsidRPr="00145DE5">
        <w:t>dose toxicity</w:t>
      </w:r>
      <w:bookmarkEnd w:id="55"/>
    </w:p>
    <w:p w:rsidR="00145DE5" w:rsidRPr="00261B16" w:rsidRDefault="00145DE5" w:rsidP="00BC06CC">
      <w:r w:rsidRPr="00261B16">
        <w:t>Studies with umeclidinium by th</w:t>
      </w:r>
      <w:r w:rsidR="00261B16" w:rsidRPr="00261B16">
        <w:t xml:space="preserve">e </w:t>
      </w:r>
      <w:r w:rsidR="009400D8">
        <w:t xml:space="preserve">inhalation </w:t>
      </w:r>
      <w:r w:rsidR="00261B16" w:rsidRPr="00261B16">
        <w:t xml:space="preserve">route of up to 3 </w:t>
      </w:r>
      <w:r w:rsidRPr="00261B16">
        <w:t>months dur</w:t>
      </w:r>
      <w:r w:rsidR="00261B16" w:rsidRPr="00261B16">
        <w:t xml:space="preserve">ation were conducted in mice, 6 months in rats and 9 </w:t>
      </w:r>
      <w:r w:rsidRPr="00261B16">
        <w:t>months in dogs. Other routes were used i</w:t>
      </w:r>
      <w:r w:rsidR="00261B16">
        <w:t xml:space="preserve">n studies in mice (oral up to 3 </w:t>
      </w:r>
      <w:r w:rsidR="00F0009A">
        <w:t xml:space="preserve">months) and rats </w:t>
      </w:r>
      <w:r w:rsidRPr="00261B16">
        <w:t>SC up to 2 weeks). The duration of the pivotal studies, the species used (rats and dogs)</w:t>
      </w:r>
      <w:proofErr w:type="gramStart"/>
      <w:r w:rsidRPr="00261B16">
        <w:t>,</w:t>
      </w:r>
      <w:proofErr w:type="gramEnd"/>
      <w:r w:rsidRPr="00261B16">
        <w:t xml:space="preserve"> group sizes and the use of both sexes were consistent with EU guidelines. Umeclidinium was formulated in lactose and magnesium stearate in the pivotal an</w:t>
      </w:r>
      <w:r w:rsidR="0040301B">
        <w:t xml:space="preserve">d most of the other </w:t>
      </w:r>
      <w:r w:rsidR="00484797">
        <w:t>inhalation</w:t>
      </w:r>
      <w:r w:rsidRPr="00261B16">
        <w:t xml:space="preserve"> studies, resembling the proposed commercial product.</w:t>
      </w:r>
    </w:p>
    <w:p w:rsidR="00145DE5" w:rsidRPr="00145DE5" w:rsidRDefault="00145DE5" w:rsidP="00BC06CC">
      <w:pPr>
        <w:pStyle w:val="Heading5"/>
      </w:pPr>
      <w:r w:rsidRPr="00145DE5">
        <w:t>Relative exposure</w:t>
      </w:r>
    </w:p>
    <w:p w:rsidR="00145DE5" w:rsidRDefault="00145DE5" w:rsidP="00BC06CC">
      <w:r w:rsidRPr="0033681F">
        <w:t>Exposure ratios have been calculated ba</w:t>
      </w:r>
      <w:r w:rsidR="0033681F">
        <w:t>sed on animal: human plasma AUC</w:t>
      </w:r>
      <w:r w:rsidR="0033681F" w:rsidRPr="0033681F">
        <w:rPr>
          <w:vertAlign w:val="subscript"/>
        </w:rPr>
        <w:t>0-</w:t>
      </w:r>
      <w:r w:rsidR="004B6A45">
        <w:rPr>
          <w:vertAlign w:val="subscript"/>
        </w:rPr>
        <w:t>24h</w:t>
      </w:r>
      <w:r w:rsidRPr="0033681F">
        <w:t xml:space="preserve"> values (for consideration of systemic effects) and animal:</w:t>
      </w:r>
      <w:r w:rsidR="0033681F">
        <w:t xml:space="preserve"> </w:t>
      </w:r>
      <w:r w:rsidRPr="0033681F">
        <w:t xml:space="preserve">human lung deposited dose adjusted for lung weight (for consideration of local toxicity). Lung deposited doses were calculated assuming 10%, 25% and 100% deposition in rodents, dogs and humans, respectively; lung weights of 0.2, 1.5, 110 and 1000 g in mice, rats, dogs and humans, respectively; and body weights of 0.03, 0.25 and 10 kg for mice, rats and dogs, respectively. High local and systemic exposure ratios were obtained in the animal studies. Human AUC values are from </w:t>
      </w:r>
      <w:proofErr w:type="gramStart"/>
      <w:r w:rsidR="00007BF6" w:rsidRPr="00007BF6">
        <w:t>the</w:t>
      </w:r>
      <w:proofErr w:type="gramEnd"/>
      <w:r w:rsidR="00007BF6" w:rsidRPr="00007BF6">
        <w:t xml:space="preserve"> sponsor’s summary of the population PK analyses</w:t>
      </w:r>
      <w:r w:rsidR="00007BF6">
        <w:t>.</w:t>
      </w:r>
    </w:p>
    <w:p w:rsidR="00202904" w:rsidRDefault="00202904" w:rsidP="00B1547E">
      <w:pPr>
        <w:pStyle w:val="TableTitle"/>
      </w:pPr>
      <w:r>
        <w:lastRenderedPageBreak/>
        <w:t>Table 1A</w:t>
      </w:r>
      <w:r w:rsidRPr="00D44DB2">
        <w:t>: Relative local and systemic exposure a</w:t>
      </w:r>
      <w:r>
        <w:t xml:space="preserve">chieved in selected inhalational </w:t>
      </w:r>
      <w:r w:rsidRPr="00D44DB2">
        <w:t>toxicity studies with umeclidinium</w:t>
      </w:r>
      <w:r w:rsidRPr="00D3090F">
        <w:t>.</w:t>
      </w:r>
    </w:p>
    <w:p w:rsidR="00D3090F" w:rsidRDefault="00D3090F" w:rsidP="00202904">
      <w:pPr>
        <w:pStyle w:val="TableTitle"/>
        <w:keepNext w:val="0"/>
      </w:pPr>
      <w:r>
        <w:rPr>
          <w:noProof/>
          <w:lang w:eastAsia="en-AU"/>
        </w:rPr>
        <w:drawing>
          <wp:inline distT="0" distB="0" distL="0" distR="0" wp14:anchorId="09A3A5BC" wp14:editId="6619CC6D">
            <wp:extent cx="5400040" cy="5459095"/>
            <wp:effectExtent l="0" t="0" r="0" b="8255"/>
            <wp:docPr id="17" name="Picture 17" descr="Table 1: Relative local and systemic exposure achieved in selected inhalational toxicity studies with umeclidin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5459095"/>
                    </a:xfrm>
                    <a:prstGeom prst="rect">
                      <a:avLst/>
                    </a:prstGeom>
                  </pic:spPr>
                </pic:pic>
              </a:graphicData>
            </a:graphic>
          </wp:inline>
        </w:drawing>
      </w:r>
    </w:p>
    <w:p w:rsidR="00202904" w:rsidRDefault="00202904" w:rsidP="00B1547E">
      <w:pPr>
        <w:pStyle w:val="TableTitle"/>
      </w:pPr>
      <w:r w:rsidRPr="00202904">
        <w:lastRenderedPageBreak/>
        <w:t>Table 1B: Relative local and systemic exposure achieved in combination toxicity studies</w:t>
      </w:r>
      <w:r>
        <w:t>.</w:t>
      </w:r>
    </w:p>
    <w:p w:rsidR="00202904" w:rsidRPr="0033681F" w:rsidRDefault="00202904" w:rsidP="00B1547E">
      <w:r>
        <w:rPr>
          <w:noProof/>
          <w:lang w:eastAsia="en-AU"/>
        </w:rPr>
        <w:drawing>
          <wp:inline distT="0" distB="0" distL="0" distR="0" wp14:anchorId="06C4551B" wp14:editId="3501A8AD">
            <wp:extent cx="5400040" cy="4011953"/>
            <wp:effectExtent l="0" t="0" r="0" b="7620"/>
            <wp:docPr id="14" name="Picture 14" descr="Table 1B: Relative local and systemic exposure achieved in combination toxicit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4011953"/>
                    </a:xfrm>
                    <a:prstGeom prst="rect">
                      <a:avLst/>
                    </a:prstGeom>
                  </pic:spPr>
                </pic:pic>
              </a:graphicData>
            </a:graphic>
          </wp:inline>
        </w:drawing>
      </w:r>
    </w:p>
    <w:p w:rsidR="00145DE5" w:rsidRPr="00145DE5" w:rsidRDefault="00145DE5" w:rsidP="00BC06CC">
      <w:pPr>
        <w:pStyle w:val="Heading5"/>
      </w:pPr>
      <w:r w:rsidRPr="00145DE5">
        <w:t>Major toxicities</w:t>
      </w:r>
    </w:p>
    <w:p w:rsidR="00145DE5" w:rsidRPr="005B25E1" w:rsidRDefault="00145DE5" w:rsidP="00BC06CC">
      <w:r w:rsidRPr="005B25E1">
        <w:t>The major target org</w:t>
      </w:r>
      <w:r w:rsidR="0040301B">
        <w:t xml:space="preserve">ans for toxicity in </w:t>
      </w:r>
      <w:r w:rsidR="009400D8">
        <w:t xml:space="preserve">inhalation </w:t>
      </w:r>
      <w:r w:rsidRPr="005B25E1">
        <w:t xml:space="preserve">studies with umeclidinium were respiratory tract tissues and the cardiovascular system. The </w:t>
      </w:r>
      <w:r w:rsidR="005B25E1" w:rsidRPr="005B25E1">
        <w:t xml:space="preserve">gastro intestinal </w:t>
      </w:r>
      <w:r w:rsidR="005B25E1">
        <w:t>(</w:t>
      </w:r>
      <w:r w:rsidRPr="005B25E1">
        <w:t>GI</w:t>
      </w:r>
      <w:r w:rsidR="005B25E1">
        <w:t>)</w:t>
      </w:r>
      <w:r w:rsidRPr="005B25E1">
        <w:t xml:space="preserve"> tract was identified as an additional target in oral studies.</w:t>
      </w:r>
    </w:p>
    <w:p w:rsidR="00145DE5" w:rsidRPr="005B25E1" w:rsidRDefault="00145DE5" w:rsidP="00BC06CC">
      <w:r w:rsidRPr="005B25E1">
        <w:t xml:space="preserve">Umeclidinium was seen to act as an irritant of the upper respiratory tract in all three laboratory animal species (mouse, rat and dog). Corresponding histopathological findings in affected tissues (nasal turbinates, nasopharynx, larynx and tracheal bifurcation) </w:t>
      </w:r>
      <w:r w:rsidR="0022435C" w:rsidRPr="0022435C">
        <w:t>included epithelial degeneration/regeneration, hyperplasia, squamous metaplasia, inflammatory cell infiltration and erosion/ulceration.</w:t>
      </w:r>
      <w:r w:rsidR="0022435C">
        <w:t xml:space="preserve"> </w:t>
      </w:r>
      <w:r w:rsidRPr="005B25E1">
        <w:t>These effects may have been exacerbated by drying of the mucosa due to the drug’s antimuscarinic activity. In the pivotal studies, such respiratory tract findings were observed at all dose levels in rats (</w:t>
      </w:r>
      <w:r w:rsidR="005B25E1">
        <w:t>≥ </w:t>
      </w:r>
      <w:r w:rsidRPr="005B25E1">
        <w:t>87.1 </w:t>
      </w:r>
      <w:r w:rsidR="005B25E1">
        <w:t>µ</w:t>
      </w:r>
      <w:r w:rsidRPr="005B25E1">
        <w:t xml:space="preserve">g/kg/day by </w:t>
      </w:r>
      <w:r w:rsidR="009400D8">
        <w:t xml:space="preserve">inhalation </w:t>
      </w:r>
      <w:r w:rsidRPr="005B25E1">
        <w:t xml:space="preserve">; relative local exposure, 23) and at </w:t>
      </w:r>
      <w:r w:rsidR="005B25E1">
        <w:t xml:space="preserve">≥ </w:t>
      </w:r>
      <w:r w:rsidRPr="005B25E1">
        <w:t>421 </w:t>
      </w:r>
      <w:r w:rsidR="005B25E1">
        <w:t>µ</w:t>
      </w:r>
      <w:r w:rsidRPr="005B25E1">
        <w:t>g/kg/day in dogs (relative local exposure, 153). No histopathological changes were observed in the respirat</w:t>
      </w:r>
      <w:r w:rsidR="00D44DB2">
        <w:t xml:space="preserve">ory tract of dogs treated for 9 </w:t>
      </w:r>
      <w:r w:rsidRPr="005B25E1">
        <w:t>months</w:t>
      </w:r>
      <w:r w:rsidR="00484797">
        <w:t xml:space="preserve"> </w:t>
      </w:r>
      <w:r w:rsidRPr="005B25E1">
        <w:t>at 109 </w:t>
      </w:r>
      <w:r w:rsidR="005B25E1">
        <w:t>µ</w:t>
      </w:r>
      <w:r w:rsidR="0022435C">
        <w:t xml:space="preserve">g/kg/day; </w:t>
      </w:r>
      <w:r w:rsidRPr="005B25E1">
        <w:t>yielding a high multiple of the local clinical dose (relative local exposure, 40).</w:t>
      </w:r>
    </w:p>
    <w:p w:rsidR="00145DE5" w:rsidRPr="005B25E1" w:rsidRDefault="00145DE5" w:rsidP="00BC06CC">
      <w:r w:rsidRPr="005B25E1">
        <w:t>Oral administration of umeclidinium at high doses in mice (</w:t>
      </w:r>
      <w:r w:rsidR="005B25E1">
        <w:t xml:space="preserve">≥ </w:t>
      </w:r>
      <w:r w:rsidRPr="005B25E1">
        <w:t>30 mg/kg/day) was also associated with nasal cavity changes consistent with local irritation (epithelial atrophy/degeneration and fluid/ inflammatory exudates in nasal airw</w:t>
      </w:r>
      <w:r w:rsidR="005B25E1">
        <w:t xml:space="preserve">ays), most likely due to gastro </w:t>
      </w:r>
      <w:r w:rsidRPr="005B25E1">
        <w:t>oesophageal reflux. Breathing difficulties, abdominal distension, fundic degeneration of the stomach (</w:t>
      </w:r>
      <w:r w:rsidR="005B25E1">
        <w:t xml:space="preserve">≥ </w:t>
      </w:r>
      <w:r w:rsidR="00B265A9">
        <w:t xml:space="preserve">30 </w:t>
      </w:r>
      <w:r w:rsidRPr="005B25E1">
        <w:t>mg/kg/day) and elongation of the caecum and epithelial hyperplasia in the</w:t>
      </w:r>
      <w:r w:rsidR="00B265A9">
        <w:t xml:space="preserve"> colon (at 100 </w:t>
      </w:r>
      <w:r w:rsidRPr="005B25E1">
        <w:t>mg/kg/day) were additionally seen; these are considered related to a mix of local irritant and antimuscarinic activity (to cause smooth muscle relaxation). The GI tract was not a target for toxicity with ad</w:t>
      </w:r>
      <w:r w:rsidR="0040301B">
        <w:t xml:space="preserve">ministration by the </w:t>
      </w:r>
      <w:r w:rsidR="009400D8">
        <w:t xml:space="preserve">inhalation </w:t>
      </w:r>
      <w:r w:rsidRPr="005B25E1">
        <w:t>route at doses yielding very large multiples of the clinical exposure.</w:t>
      </w:r>
    </w:p>
    <w:p w:rsidR="007467DC" w:rsidRPr="005B25E1" w:rsidRDefault="007467DC" w:rsidP="00BC06CC">
      <w:r w:rsidRPr="005B25E1">
        <w:lastRenderedPageBreak/>
        <w:t>Lung macrophage accumulation was increased in incidence and severity (up to slight) in male rats t</w:t>
      </w:r>
      <w:r w:rsidR="00B265A9">
        <w:t xml:space="preserve">reated with umeclidinium </w:t>
      </w:r>
      <w:proofErr w:type="gramStart"/>
      <w:r w:rsidR="00B265A9">
        <w:t xml:space="preserve">at 987 </w:t>
      </w:r>
      <w:r w:rsidR="005B25E1">
        <w:t>µ</w:t>
      </w:r>
      <w:r w:rsidRPr="005B25E1">
        <w:t>g/kg/day</w:t>
      </w:r>
      <w:proofErr w:type="gramEnd"/>
      <w:r w:rsidRPr="005B25E1">
        <w:t xml:space="preserve"> by </w:t>
      </w:r>
      <w:r w:rsidR="009400D8">
        <w:t xml:space="preserve">inhalation </w:t>
      </w:r>
      <w:r w:rsidRPr="005B25E1">
        <w:t xml:space="preserve">for 6 months (relative local exposure, 263). This was not apparent at </w:t>
      </w:r>
      <w:r w:rsidR="00673731">
        <w:t>≤</w:t>
      </w:r>
      <w:r w:rsidR="005B25E1">
        <w:t xml:space="preserve"> </w:t>
      </w:r>
      <w:r w:rsidRPr="005B25E1">
        <w:t>289 </w:t>
      </w:r>
      <w:r w:rsidR="005B25E1">
        <w:t>µ</w:t>
      </w:r>
      <w:r w:rsidRPr="005B25E1">
        <w:t>g/kg/day (relative local exposure, 77).</w:t>
      </w:r>
    </w:p>
    <w:p w:rsidR="007467DC" w:rsidRPr="007467DC" w:rsidRDefault="007467DC" w:rsidP="00BC06CC">
      <w:r w:rsidRPr="005B25E1">
        <w:t>Dogs treated with umeclidinium showed tachycardia and other clinical signs (dry eyes, nose and mouth) consistent with the drug’s antimuscarinic activity. Moderate subacute inflammation in the extramural coronary arteries was seen in the heart of single animals at 421 and 1002 </w:t>
      </w:r>
      <w:r w:rsidR="005B25E1">
        <w:t>µ</w:t>
      </w:r>
      <w:r w:rsidRPr="005B25E1">
        <w:t>g/kg/day (</w:t>
      </w:r>
      <w:r w:rsidR="005B25E1">
        <w:t xml:space="preserve">relative systemic exposure, 116 to </w:t>
      </w:r>
      <w:r w:rsidR="0022435C">
        <w:t>244)</w:t>
      </w:r>
      <w:r w:rsidRPr="005B25E1">
        <w:t xml:space="preserve"> and subacute inflammation was seen in a pulmonary arteriole in another animal at 1002 </w:t>
      </w:r>
      <w:r w:rsidR="00B95156">
        <w:t>µ</w:t>
      </w:r>
      <w:r w:rsidRPr="005B25E1">
        <w:t>g/kg/day (relative systemic e</w:t>
      </w:r>
      <w:r w:rsidR="0022435C">
        <w:t>xposure, 244)</w:t>
      </w:r>
      <w:r w:rsidR="00B95156">
        <w:t xml:space="preserve"> in the pivotal 9 </w:t>
      </w:r>
      <w:r w:rsidRPr="005B25E1">
        <w:t xml:space="preserve">month dog study. Treatment with umeclidinium did not produce cardiovascular lesions in rats. </w:t>
      </w:r>
      <w:r w:rsidR="00D3090F">
        <w:t>N</w:t>
      </w:r>
      <w:r w:rsidR="00B95156" w:rsidRPr="00B95156">
        <w:t>o observable effect level</w:t>
      </w:r>
      <w:r w:rsidR="00B95156">
        <w:t>s</w:t>
      </w:r>
      <w:r w:rsidR="00B95156" w:rsidRPr="00B95156">
        <w:t xml:space="preserve"> </w:t>
      </w:r>
      <w:r w:rsidR="00B95156">
        <w:t>(</w:t>
      </w:r>
      <w:r w:rsidRPr="005B25E1">
        <w:t>NOELs</w:t>
      </w:r>
      <w:r w:rsidR="00B95156">
        <w:t>)</w:t>
      </w:r>
      <w:r w:rsidRPr="005B25E1">
        <w:t xml:space="preserve"> for cardiovascular lesions by umeclidinium are </w:t>
      </w:r>
      <w:proofErr w:type="gramStart"/>
      <w:r w:rsidRPr="005B25E1">
        <w:t xml:space="preserve">109 </w:t>
      </w:r>
      <w:r w:rsidR="00B95156">
        <w:t>µ</w:t>
      </w:r>
      <w:r w:rsidRPr="005B25E1">
        <w:t>g/kg/day in dogs (relative systemic exposure, 36)</w:t>
      </w:r>
      <w:proofErr w:type="gramEnd"/>
      <w:r w:rsidRPr="005B25E1">
        <w:t xml:space="preserve"> and 987 </w:t>
      </w:r>
      <w:r w:rsidR="00B95156">
        <w:t>µ</w:t>
      </w:r>
      <w:r w:rsidRPr="005B25E1">
        <w:t>g/kg/day in rats (re</w:t>
      </w:r>
      <w:r w:rsidR="00E82DCC">
        <w:t>lative systemic exposure, 209).</w:t>
      </w:r>
      <w:bookmarkStart w:id="56" w:name="_Toc294861729"/>
    </w:p>
    <w:p w:rsidR="007467DC" w:rsidRPr="007467DC" w:rsidRDefault="007467DC" w:rsidP="00BC06CC">
      <w:pPr>
        <w:pStyle w:val="Heading5"/>
      </w:pPr>
      <w:r w:rsidRPr="007467DC">
        <w:t>Genotoxicity</w:t>
      </w:r>
      <w:bookmarkEnd w:id="56"/>
    </w:p>
    <w:p w:rsidR="007467DC" w:rsidRPr="007467DC" w:rsidRDefault="007467DC" w:rsidP="00BC06CC">
      <w:r w:rsidRPr="00B95156">
        <w:t xml:space="preserve">The potential genotoxicity of umeclidinium was investigated in the standard battery of tests (bacterial mutagenicity, mouse lymphoma </w:t>
      </w:r>
      <w:r w:rsidR="00D3090F" w:rsidRPr="00D3090F">
        <w:t>thymidine kinase (tk)</w:t>
      </w:r>
      <w:r w:rsidRPr="00B95156">
        <w:t xml:space="preserve"> assay and bone</w:t>
      </w:r>
      <w:r w:rsidR="00B95156">
        <w:t xml:space="preserve"> marrow micronucleus test). The </w:t>
      </w:r>
      <w:r w:rsidRPr="00B95156">
        <w:t>conduct of the studies was in accordance with ICH guidelines. Concentration</w:t>
      </w:r>
      <w:r w:rsidR="00D3090F">
        <w:t xml:space="preserve">s and </w:t>
      </w:r>
      <w:r w:rsidRPr="00B95156">
        <w:t xml:space="preserve">doses were appropriate. A suitable set of </w:t>
      </w:r>
      <w:r w:rsidRPr="00B95156">
        <w:rPr>
          <w:i/>
        </w:rPr>
        <w:t>S</w:t>
      </w:r>
      <w:r w:rsidR="00E82DCC">
        <w:rPr>
          <w:i/>
        </w:rPr>
        <w:t xml:space="preserve">almonella </w:t>
      </w:r>
      <w:r w:rsidRPr="00B95156">
        <w:rPr>
          <w:i/>
        </w:rPr>
        <w:t>typhimurium</w:t>
      </w:r>
      <w:r w:rsidRPr="00B95156">
        <w:t xml:space="preserve"> and </w:t>
      </w:r>
      <w:r w:rsidRPr="00B95156">
        <w:rPr>
          <w:i/>
        </w:rPr>
        <w:t>E</w:t>
      </w:r>
      <w:r w:rsidR="00E82DCC">
        <w:rPr>
          <w:i/>
        </w:rPr>
        <w:t xml:space="preserve">scherichia </w:t>
      </w:r>
      <w:r w:rsidRPr="00B95156">
        <w:rPr>
          <w:i/>
        </w:rPr>
        <w:t>coli</w:t>
      </w:r>
      <w:r w:rsidRPr="00B95156">
        <w:t xml:space="preserve"> strains were used in the bacterial mutation assays. The in vivo assay for clastogenicity was conducted in rats and involved IV administration (20 mg/kg/day </w:t>
      </w:r>
      <w:r w:rsidR="00484797">
        <w:sym w:font="Symbol" w:char="F0B4"/>
      </w:r>
      <w:r w:rsidRPr="00B95156">
        <w:t xml:space="preserve"> 2 days), yielding a very high multiple (</w:t>
      </w:r>
      <w:r w:rsidR="00B95156">
        <w:t xml:space="preserve">approximately 8000 </w:t>
      </w:r>
      <w:r w:rsidRPr="00B95156">
        <w:t>fold) of the plasma C</w:t>
      </w:r>
      <w:r w:rsidRPr="00B95156">
        <w:rPr>
          <w:vertAlign w:val="subscript"/>
        </w:rPr>
        <w:t>max</w:t>
      </w:r>
      <w:r w:rsidRPr="00B95156">
        <w:t xml:space="preserve"> in patients at the maximum recommended human dose of 62.5 </w:t>
      </w:r>
      <w:r w:rsidR="00B95156">
        <w:t>µ</w:t>
      </w:r>
      <w:r w:rsidRPr="00B95156">
        <w:t>g/day. All studies returned negative results for the drug.</w:t>
      </w:r>
      <w:bookmarkStart w:id="57" w:name="_Toc294861730"/>
    </w:p>
    <w:p w:rsidR="007467DC" w:rsidRPr="007467DC" w:rsidRDefault="007467DC" w:rsidP="00BC06CC">
      <w:pPr>
        <w:pStyle w:val="Heading5"/>
      </w:pPr>
      <w:r w:rsidRPr="007467DC">
        <w:t>Carcinogenicity</w:t>
      </w:r>
      <w:bookmarkEnd w:id="57"/>
    </w:p>
    <w:p w:rsidR="007467DC" w:rsidRPr="007467DC" w:rsidRDefault="007467DC" w:rsidP="00BC06CC">
      <w:r w:rsidRPr="00B95156">
        <w:t xml:space="preserve">The carcinogenic potential of umeclidinium by the </w:t>
      </w:r>
      <w:r w:rsidR="009400D8">
        <w:t xml:space="preserve">inhalation </w:t>
      </w:r>
      <w:r w:rsidR="00B95156">
        <w:t>route was investigated in 2 </w:t>
      </w:r>
      <w:r w:rsidRPr="00B95156">
        <w:t>year studies in mice and rats. Group sizes were adequate. Appropriate doses were tested, albeit requiring reduction in male mice and rats of both sexes during the course of the studies due to excessive suppression of body weight gain. There was no adverse effect on survival. No carcinogenic effect was seen with the drug in either species. NOELs for carcinogenicity are 295 </w:t>
      </w:r>
      <w:r w:rsidR="00B95156">
        <w:t>µ</w:t>
      </w:r>
      <w:r w:rsidRPr="00B95156">
        <w:t>g/kg/day in male mice (relative systemic exposure, 26; relative local exposure, 71), 200 </w:t>
      </w:r>
      <w:r w:rsidR="00B95156">
        <w:t>µ</w:t>
      </w:r>
      <w:r w:rsidRPr="00B95156">
        <w:t>g/kg/day in female mice (relative systemic exposure, 26; relative local exposure, 48) and 137 </w:t>
      </w:r>
      <w:r w:rsidR="00B95156">
        <w:t>µ</w:t>
      </w:r>
      <w:r w:rsidRPr="00B95156">
        <w:t>g/kg/day in rats (relative systemic exposure, 22; relative local exposure, 37).</w:t>
      </w:r>
    </w:p>
    <w:p w:rsidR="007467DC" w:rsidRPr="007467DC" w:rsidRDefault="007467DC" w:rsidP="00BC06CC">
      <w:pPr>
        <w:pStyle w:val="Heading5"/>
      </w:pPr>
      <w:r w:rsidRPr="007467DC">
        <w:t>Reproductive toxicity</w:t>
      </w:r>
    </w:p>
    <w:p w:rsidR="007467DC" w:rsidRPr="00B95156" w:rsidRDefault="007467DC" w:rsidP="00BC06CC">
      <w:r w:rsidRPr="00B95156">
        <w:t>Submitted studies with umeclidinium covered all stages (fertility and early embryonic development, embryofetal deve</w:t>
      </w:r>
      <w:r w:rsidR="0022435C">
        <w:t>lopment and pre</w:t>
      </w:r>
      <w:r w:rsidRPr="00B95156">
        <w:t>/postnatal development). The studies were appropriately designed with regard to the numbers of animals, the timing/duration of treatment, the range of species and the route of administration (</w:t>
      </w:r>
      <w:r w:rsidR="009400D8">
        <w:t xml:space="preserve">inhalation </w:t>
      </w:r>
      <w:r w:rsidRPr="00B95156">
        <w:t>and/or SC).</w:t>
      </w:r>
    </w:p>
    <w:p w:rsidR="007467DC" w:rsidRPr="007467DC" w:rsidRDefault="007467DC" w:rsidP="00BC06CC">
      <w:pPr>
        <w:pStyle w:val="Heading6"/>
      </w:pPr>
      <w:r w:rsidRPr="007467DC">
        <w:t>Relative exposure</w:t>
      </w:r>
    </w:p>
    <w:p w:rsidR="007467DC" w:rsidRPr="00B95156" w:rsidRDefault="007467DC" w:rsidP="00BC06CC">
      <w:r w:rsidRPr="00B95156">
        <w:t>Very high multiples</w:t>
      </w:r>
      <w:r w:rsidR="0022435C">
        <w:t xml:space="preserve"> of the clinical plasma AUC was</w:t>
      </w:r>
      <w:r w:rsidRPr="00B95156">
        <w:t xml:space="preserve"> obtained in animals at the upper dose levels in the studies.</w:t>
      </w:r>
    </w:p>
    <w:p w:rsidR="007467DC" w:rsidRDefault="0090479E" w:rsidP="004D5806">
      <w:pPr>
        <w:pStyle w:val="TableTitle"/>
      </w:pPr>
      <w:proofErr w:type="gramStart"/>
      <w:r>
        <w:t>Table 2</w:t>
      </w:r>
      <w:r w:rsidR="00D44DB2">
        <w:t>.</w:t>
      </w:r>
      <w:proofErr w:type="gramEnd"/>
      <w:r w:rsidR="00D44DB2">
        <w:t xml:space="preserve"> </w:t>
      </w:r>
      <w:r w:rsidR="007467DC" w:rsidRPr="007467DC">
        <w:t>Relative exposure in reproductive toxicity studies with umeclidinium</w:t>
      </w:r>
    </w:p>
    <w:tbl>
      <w:tblPr>
        <w:tblStyle w:val="TableTGAblue"/>
        <w:tblW w:w="8330" w:type="dxa"/>
        <w:tblLayout w:type="fixed"/>
        <w:tblLook w:val="01E0" w:firstRow="1" w:lastRow="1" w:firstColumn="1" w:lastColumn="1" w:noHBand="0" w:noVBand="0"/>
      </w:tblPr>
      <w:tblGrid>
        <w:gridCol w:w="1242"/>
        <w:gridCol w:w="1418"/>
        <w:gridCol w:w="567"/>
        <w:gridCol w:w="1417"/>
        <w:gridCol w:w="1560"/>
        <w:gridCol w:w="1417"/>
        <w:gridCol w:w="709"/>
      </w:tblGrid>
      <w:tr w:rsidR="0022435C" w:rsidRPr="00C769D2" w:rsidTr="004D5806">
        <w:trPr>
          <w:cnfStyle w:val="100000000000" w:firstRow="1" w:lastRow="0" w:firstColumn="0" w:lastColumn="0" w:oddVBand="0" w:evenVBand="0" w:oddHBand="0" w:evenHBand="0" w:firstRowFirstColumn="0" w:firstRowLastColumn="0" w:lastRowFirstColumn="0" w:lastRowLastColumn="0"/>
          <w:trHeight w:val="284"/>
        </w:trPr>
        <w:tc>
          <w:tcPr>
            <w:tcW w:w="1242" w:type="dxa"/>
          </w:tcPr>
          <w:p w:rsidR="0022435C" w:rsidRPr="007D7D4A" w:rsidRDefault="0022435C" w:rsidP="004D5806">
            <w:pPr>
              <w:ind w:left="0"/>
            </w:pPr>
            <w:r w:rsidRPr="007D7D4A">
              <w:t>Species</w:t>
            </w:r>
          </w:p>
        </w:tc>
        <w:tc>
          <w:tcPr>
            <w:tcW w:w="1985" w:type="dxa"/>
            <w:gridSpan w:val="2"/>
          </w:tcPr>
          <w:p w:rsidR="0022435C" w:rsidRPr="007D7D4A" w:rsidRDefault="0022435C" w:rsidP="004D5806">
            <w:pPr>
              <w:ind w:left="34"/>
            </w:pPr>
            <w:r w:rsidRPr="007D7D4A">
              <w:t>Study</w:t>
            </w:r>
          </w:p>
        </w:tc>
        <w:tc>
          <w:tcPr>
            <w:tcW w:w="1417" w:type="dxa"/>
          </w:tcPr>
          <w:p w:rsidR="0022435C" w:rsidRPr="007D7D4A" w:rsidRDefault="0022435C" w:rsidP="004D5806">
            <w:pPr>
              <w:ind w:left="34"/>
            </w:pPr>
            <w:r w:rsidRPr="007D7D4A">
              <w:t>Route</w:t>
            </w:r>
          </w:p>
        </w:tc>
        <w:tc>
          <w:tcPr>
            <w:tcW w:w="1560" w:type="dxa"/>
          </w:tcPr>
          <w:p w:rsidR="0022435C" w:rsidRPr="007D7D4A" w:rsidRDefault="0022435C" w:rsidP="004D5806">
            <w:pPr>
              <w:ind w:left="34"/>
            </w:pPr>
            <w:r w:rsidRPr="007D7D4A">
              <w:t>Dose</w:t>
            </w:r>
            <w:r w:rsidR="004D5806">
              <w:t xml:space="preserve"> </w:t>
            </w:r>
            <w:r w:rsidRPr="007D7D4A">
              <w:t>μg/kg/day</w:t>
            </w:r>
          </w:p>
        </w:tc>
        <w:tc>
          <w:tcPr>
            <w:tcW w:w="1417" w:type="dxa"/>
          </w:tcPr>
          <w:p w:rsidR="0022435C" w:rsidRPr="007D7D4A" w:rsidRDefault="0022435C" w:rsidP="004D5806">
            <w:pPr>
              <w:ind w:left="34"/>
              <w:rPr>
                <w:i/>
                <w:vertAlign w:val="superscript"/>
              </w:rPr>
            </w:pPr>
            <w:r w:rsidRPr="007D7D4A">
              <w:t>AUC</w:t>
            </w:r>
            <w:r w:rsidRPr="007D7D4A">
              <w:rPr>
                <w:vertAlign w:val="subscript"/>
              </w:rPr>
              <w:t>0–24</w:t>
            </w:r>
            <w:r w:rsidRPr="007D7D4A">
              <w:rPr>
                <w:w w:val="50"/>
                <w:vertAlign w:val="subscript"/>
              </w:rPr>
              <w:t> </w:t>
            </w:r>
            <w:r w:rsidRPr="007D7D4A">
              <w:rPr>
                <w:vertAlign w:val="subscript"/>
              </w:rPr>
              <w:t>h</w:t>
            </w:r>
            <w:r w:rsidR="004D5806">
              <w:rPr>
                <w:vertAlign w:val="subscript"/>
              </w:rPr>
              <w:t xml:space="preserve"> </w:t>
            </w:r>
            <w:r w:rsidRPr="007D7D4A">
              <w:t>ng∙h/mL</w:t>
            </w:r>
          </w:p>
        </w:tc>
        <w:tc>
          <w:tcPr>
            <w:tcW w:w="709" w:type="dxa"/>
          </w:tcPr>
          <w:p w:rsidR="0022435C" w:rsidRPr="007D7D4A" w:rsidRDefault="0022435C" w:rsidP="004D5806">
            <w:pPr>
              <w:ind w:left="33"/>
            </w:pPr>
            <w:r>
              <w:t>ER</w:t>
            </w:r>
          </w:p>
        </w:tc>
      </w:tr>
      <w:tr w:rsidR="0022435C" w:rsidRPr="004634F7" w:rsidTr="004D5806">
        <w:trPr>
          <w:trHeight w:val="284"/>
        </w:trPr>
        <w:tc>
          <w:tcPr>
            <w:tcW w:w="1242" w:type="dxa"/>
            <w:vMerge w:val="restart"/>
          </w:tcPr>
          <w:p w:rsidR="0022435C" w:rsidRPr="007D7D4A" w:rsidRDefault="0022435C" w:rsidP="004D5806">
            <w:pPr>
              <w:ind w:left="0"/>
              <w:rPr>
                <w:kern w:val="2"/>
              </w:rPr>
            </w:pPr>
            <w:r w:rsidRPr="007D7D4A">
              <w:rPr>
                <w:b/>
                <w:kern w:val="2"/>
              </w:rPr>
              <w:t>Rat</w:t>
            </w:r>
            <w:r w:rsidR="004D5806">
              <w:rPr>
                <w:b/>
                <w:kern w:val="2"/>
              </w:rPr>
              <w:t xml:space="preserve"> </w:t>
            </w:r>
            <w:r w:rsidRPr="007D7D4A">
              <w:rPr>
                <w:kern w:val="2"/>
              </w:rPr>
              <w:t>(SD)</w:t>
            </w:r>
          </w:p>
        </w:tc>
        <w:tc>
          <w:tcPr>
            <w:tcW w:w="1418" w:type="dxa"/>
            <w:vMerge w:val="restart"/>
          </w:tcPr>
          <w:p w:rsidR="0022435C" w:rsidRPr="007D7D4A" w:rsidRDefault="0022435C" w:rsidP="004D5806">
            <w:pPr>
              <w:ind w:left="34"/>
            </w:pPr>
            <w:r w:rsidRPr="007D7D4A">
              <w:t>Fertility</w:t>
            </w:r>
          </w:p>
        </w:tc>
        <w:tc>
          <w:tcPr>
            <w:tcW w:w="567" w:type="dxa"/>
          </w:tcPr>
          <w:p w:rsidR="0022435C" w:rsidRPr="007D7D4A" w:rsidRDefault="0022435C" w:rsidP="004D5806">
            <w:pPr>
              <w:ind w:left="34"/>
            </w:pPr>
            <w:r>
              <w:rPr>
                <w:rFonts w:ascii="Times New Roman" w:hAnsi="Times New Roman"/>
              </w:rPr>
              <w:t>♂</w:t>
            </w:r>
          </w:p>
        </w:tc>
        <w:tc>
          <w:tcPr>
            <w:tcW w:w="1417" w:type="dxa"/>
          </w:tcPr>
          <w:p w:rsidR="0022435C" w:rsidRPr="007D7D4A" w:rsidRDefault="0022435C" w:rsidP="004D5806">
            <w:pPr>
              <w:ind w:left="34"/>
            </w:pPr>
            <w:r w:rsidRPr="007D7D4A">
              <w:t>SC</w:t>
            </w:r>
          </w:p>
        </w:tc>
        <w:tc>
          <w:tcPr>
            <w:tcW w:w="1560" w:type="dxa"/>
          </w:tcPr>
          <w:p w:rsidR="0022435C" w:rsidRPr="007D7D4A" w:rsidRDefault="0022435C" w:rsidP="004D5806">
            <w:pPr>
              <w:ind w:left="34"/>
            </w:pPr>
            <w:r w:rsidRPr="007D7D4A">
              <w:t>180</w:t>
            </w:r>
          </w:p>
        </w:tc>
        <w:tc>
          <w:tcPr>
            <w:tcW w:w="1417" w:type="dxa"/>
          </w:tcPr>
          <w:p w:rsidR="0022435C" w:rsidRPr="007D7D4A" w:rsidRDefault="0022435C" w:rsidP="004D5806">
            <w:pPr>
              <w:ind w:left="34"/>
            </w:pPr>
            <w:r w:rsidRPr="007D7D4A">
              <w:t>24.9</w:t>
            </w:r>
            <w:r w:rsidRPr="007D7D4A">
              <w:rPr>
                <w:vertAlign w:val="superscript"/>
              </w:rPr>
              <w:t>a</w:t>
            </w:r>
          </w:p>
        </w:tc>
        <w:tc>
          <w:tcPr>
            <w:tcW w:w="709" w:type="dxa"/>
          </w:tcPr>
          <w:p w:rsidR="0022435C" w:rsidRPr="007D7D4A" w:rsidRDefault="0022435C" w:rsidP="004D5806">
            <w:pPr>
              <w:ind w:left="33"/>
            </w:pPr>
            <w:r w:rsidRPr="007D7D4A">
              <w:t>80</w:t>
            </w:r>
          </w:p>
        </w:tc>
      </w:tr>
      <w:tr w:rsidR="0022435C" w:rsidRPr="004634F7" w:rsidTr="004D5806">
        <w:trPr>
          <w:trHeight w:val="284"/>
        </w:trPr>
        <w:tc>
          <w:tcPr>
            <w:tcW w:w="1242" w:type="dxa"/>
            <w:vMerge/>
          </w:tcPr>
          <w:p w:rsidR="0022435C" w:rsidRPr="007D7D4A" w:rsidRDefault="0022435C" w:rsidP="004D5806">
            <w:pPr>
              <w:ind w:left="0"/>
              <w:rPr>
                <w:kern w:val="2"/>
              </w:rPr>
            </w:pPr>
          </w:p>
        </w:tc>
        <w:tc>
          <w:tcPr>
            <w:tcW w:w="1418" w:type="dxa"/>
            <w:vMerge/>
          </w:tcPr>
          <w:p w:rsidR="0022435C" w:rsidRPr="007D7D4A" w:rsidRDefault="0022435C" w:rsidP="004D5806">
            <w:pPr>
              <w:ind w:left="34"/>
            </w:pPr>
          </w:p>
        </w:tc>
        <w:tc>
          <w:tcPr>
            <w:tcW w:w="567" w:type="dxa"/>
          </w:tcPr>
          <w:p w:rsidR="0022435C" w:rsidRPr="007D7D4A" w:rsidRDefault="0022435C" w:rsidP="004D5806">
            <w:pPr>
              <w:ind w:left="34"/>
            </w:pPr>
            <w:r>
              <w:rPr>
                <w:rFonts w:ascii="Times New Roman" w:hAnsi="Times New Roman"/>
              </w:rPr>
              <w:t>♀</w:t>
            </w:r>
          </w:p>
        </w:tc>
        <w:tc>
          <w:tcPr>
            <w:tcW w:w="1417" w:type="dxa"/>
          </w:tcPr>
          <w:p w:rsidR="0022435C" w:rsidRPr="007D7D4A" w:rsidRDefault="0022435C" w:rsidP="004D5806">
            <w:pPr>
              <w:ind w:left="34"/>
            </w:pPr>
            <w:r w:rsidRPr="007D7D4A">
              <w:t>inhalation</w:t>
            </w:r>
          </w:p>
        </w:tc>
        <w:tc>
          <w:tcPr>
            <w:tcW w:w="1560" w:type="dxa"/>
          </w:tcPr>
          <w:p w:rsidR="0022435C" w:rsidRPr="007D7D4A" w:rsidRDefault="0022435C" w:rsidP="004D5806">
            <w:pPr>
              <w:ind w:left="34"/>
            </w:pPr>
            <w:r w:rsidRPr="007D7D4A">
              <w:t>294</w:t>
            </w:r>
          </w:p>
        </w:tc>
        <w:tc>
          <w:tcPr>
            <w:tcW w:w="1417" w:type="dxa"/>
          </w:tcPr>
          <w:p w:rsidR="0022435C" w:rsidRPr="007D7D4A" w:rsidRDefault="0022435C" w:rsidP="004D5806">
            <w:pPr>
              <w:ind w:left="34"/>
            </w:pPr>
            <w:r w:rsidRPr="007D7D4A">
              <w:t>16.5</w:t>
            </w:r>
            <w:r w:rsidRPr="007D7D4A">
              <w:rPr>
                <w:vertAlign w:val="superscript"/>
              </w:rPr>
              <w:t>b</w:t>
            </w:r>
          </w:p>
        </w:tc>
        <w:tc>
          <w:tcPr>
            <w:tcW w:w="709" w:type="dxa"/>
          </w:tcPr>
          <w:p w:rsidR="0022435C" w:rsidRPr="007D7D4A" w:rsidRDefault="0022435C" w:rsidP="004D5806">
            <w:pPr>
              <w:ind w:left="33"/>
            </w:pPr>
            <w:r w:rsidRPr="007D7D4A">
              <w:t>53</w:t>
            </w:r>
          </w:p>
        </w:tc>
      </w:tr>
      <w:tr w:rsidR="0022435C" w:rsidRPr="004634F7" w:rsidTr="004D5806">
        <w:trPr>
          <w:trHeight w:val="284"/>
        </w:trPr>
        <w:tc>
          <w:tcPr>
            <w:tcW w:w="1242" w:type="dxa"/>
            <w:vMerge/>
          </w:tcPr>
          <w:p w:rsidR="0022435C" w:rsidRPr="007D7D4A" w:rsidRDefault="0022435C" w:rsidP="004D5806">
            <w:pPr>
              <w:ind w:left="0"/>
              <w:rPr>
                <w:kern w:val="2"/>
              </w:rPr>
            </w:pPr>
          </w:p>
        </w:tc>
        <w:tc>
          <w:tcPr>
            <w:tcW w:w="1985" w:type="dxa"/>
            <w:gridSpan w:val="2"/>
          </w:tcPr>
          <w:p w:rsidR="0022435C" w:rsidRPr="007D7D4A" w:rsidRDefault="0022435C" w:rsidP="004D5806">
            <w:pPr>
              <w:ind w:left="34"/>
            </w:pPr>
            <w:r w:rsidRPr="007D7D4A">
              <w:t>Embryofetal development</w:t>
            </w:r>
          </w:p>
        </w:tc>
        <w:tc>
          <w:tcPr>
            <w:tcW w:w="1417" w:type="dxa"/>
          </w:tcPr>
          <w:p w:rsidR="0022435C" w:rsidRPr="007D7D4A" w:rsidRDefault="0022435C" w:rsidP="004D5806">
            <w:pPr>
              <w:ind w:left="34"/>
            </w:pPr>
            <w:r w:rsidRPr="007D7D4A">
              <w:t>inhalation</w:t>
            </w:r>
          </w:p>
        </w:tc>
        <w:tc>
          <w:tcPr>
            <w:tcW w:w="1560" w:type="dxa"/>
          </w:tcPr>
          <w:p w:rsidR="0022435C" w:rsidRPr="007D7D4A" w:rsidRDefault="0022435C" w:rsidP="004D5806">
            <w:pPr>
              <w:ind w:left="34"/>
            </w:pPr>
            <w:r w:rsidRPr="007D7D4A">
              <w:t>278</w:t>
            </w:r>
          </w:p>
        </w:tc>
        <w:tc>
          <w:tcPr>
            <w:tcW w:w="1417" w:type="dxa"/>
          </w:tcPr>
          <w:p w:rsidR="0022435C" w:rsidRPr="007D7D4A" w:rsidRDefault="0022435C" w:rsidP="004D5806">
            <w:pPr>
              <w:ind w:left="34"/>
            </w:pPr>
            <w:r w:rsidRPr="007D7D4A">
              <w:t>15.6</w:t>
            </w:r>
            <w:r w:rsidRPr="007D7D4A">
              <w:rPr>
                <w:vertAlign w:val="superscript"/>
              </w:rPr>
              <w:t>b</w:t>
            </w:r>
          </w:p>
        </w:tc>
        <w:tc>
          <w:tcPr>
            <w:tcW w:w="709" w:type="dxa"/>
          </w:tcPr>
          <w:p w:rsidR="0022435C" w:rsidRPr="007D7D4A" w:rsidRDefault="0022435C" w:rsidP="004D5806">
            <w:pPr>
              <w:ind w:left="33"/>
            </w:pPr>
            <w:r w:rsidRPr="007D7D4A">
              <w:t>50</w:t>
            </w:r>
          </w:p>
        </w:tc>
      </w:tr>
      <w:tr w:rsidR="0022435C" w:rsidRPr="004634F7" w:rsidTr="004D5806">
        <w:trPr>
          <w:trHeight w:val="284"/>
        </w:trPr>
        <w:tc>
          <w:tcPr>
            <w:tcW w:w="1242" w:type="dxa"/>
            <w:vMerge/>
          </w:tcPr>
          <w:p w:rsidR="0022435C" w:rsidRPr="007D7D4A" w:rsidRDefault="0022435C" w:rsidP="004D5806">
            <w:pPr>
              <w:ind w:left="0"/>
              <w:rPr>
                <w:kern w:val="2"/>
              </w:rPr>
            </w:pPr>
          </w:p>
        </w:tc>
        <w:tc>
          <w:tcPr>
            <w:tcW w:w="1985" w:type="dxa"/>
            <w:gridSpan w:val="2"/>
            <w:vMerge w:val="restart"/>
          </w:tcPr>
          <w:p w:rsidR="0022435C" w:rsidRPr="007D7D4A" w:rsidRDefault="0022435C" w:rsidP="004D5806">
            <w:pPr>
              <w:ind w:left="34"/>
            </w:pPr>
            <w:r w:rsidRPr="007D7D4A">
              <w:t>Pre-/postnatal development</w:t>
            </w:r>
          </w:p>
        </w:tc>
        <w:tc>
          <w:tcPr>
            <w:tcW w:w="1417" w:type="dxa"/>
            <w:vMerge w:val="restart"/>
          </w:tcPr>
          <w:p w:rsidR="0022435C" w:rsidRPr="007D7D4A" w:rsidRDefault="0022435C" w:rsidP="004D5806">
            <w:pPr>
              <w:ind w:left="34"/>
            </w:pPr>
            <w:r w:rsidRPr="007D7D4A">
              <w:t>SC</w:t>
            </w:r>
          </w:p>
        </w:tc>
        <w:tc>
          <w:tcPr>
            <w:tcW w:w="1560" w:type="dxa"/>
          </w:tcPr>
          <w:p w:rsidR="0022435C" w:rsidRPr="007D7D4A" w:rsidRDefault="0022435C" w:rsidP="004D5806">
            <w:pPr>
              <w:ind w:left="34"/>
            </w:pPr>
            <w:r w:rsidRPr="007D7D4A">
              <w:t>60</w:t>
            </w:r>
          </w:p>
        </w:tc>
        <w:tc>
          <w:tcPr>
            <w:tcW w:w="1417" w:type="dxa"/>
          </w:tcPr>
          <w:p w:rsidR="0022435C" w:rsidRPr="007D7D4A" w:rsidRDefault="0022435C" w:rsidP="004D5806">
            <w:pPr>
              <w:ind w:left="34"/>
            </w:pPr>
            <w:r w:rsidRPr="007D7D4A">
              <w:t>8.07</w:t>
            </w:r>
          </w:p>
        </w:tc>
        <w:tc>
          <w:tcPr>
            <w:tcW w:w="709" w:type="dxa"/>
          </w:tcPr>
          <w:p w:rsidR="0022435C" w:rsidRPr="007D7D4A" w:rsidRDefault="0022435C" w:rsidP="004D5806">
            <w:pPr>
              <w:ind w:left="33"/>
            </w:pPr>
            <w:r w:rsidRPr="007D7D4A">
              <w:t>26</w:t>
            </w:r>
          </w:p>
        </w:tc>
      </w:tr>
      <w:tr w:rsidR="0022435C" w:rsidRPr="004634F7" w:rsidTr="004D5806">
        <w:trPr>
          <w:trHeight w:val="284"/>
        </w:trPr>
        <w:tc>
          <w:tcPr>
            <w:tcW w:w="1242" w:type="dxa"/>
            <w:vMerge/>
          </w:tcPr>
          <w:p w:rsidR="0022435C" w:rsidRPr="007D7D4A" w:rsidRDefault="0022435C" w:rsidP="004D5806">
            <w:pPr>
              <w:ind w:left="0"/>
              <w:rPr>
                <w:kern w:val="2"/>
              </w:rPr>
            </w:pPr>
          </w:p>
        </w:tc>
        <w:tc>
          <w:tcPr>
            <w:tcW w:w="1985" w:type="dxa"/>
            <w:gridSpan w:val="2"/>
            <w:vMerge/>
          </w:tcPr>
          <w:p w:rsidR="0022435C" w:rsidRPr="007D7D4A" w:rsidRDefault="0022435C" w:rsidP="004D5806">
            <w:pPr>
              <w:ind w:left="34"/>
            </w:pPr>
          </w:p>
        </w:tc>
        <w:tc>
          <w:tcPr>
            <w:tcW w:w="1417" w:type="dxa"/>
            <w:vMerge/>
          </w:tcPr>
          <w:p w:rsidR="0022435C" w:rsidRPr="007D7D4A" w:rsidRDefault="0022435C" w:rsidP="004D5806">
            <w:pPr>
              <w:ind w:left="34"/>
            </w:pPr>
          </w:p>
        </w:tc>
        <w:tc>
          <w:tcPr>
            <w:tcW w:w="1560" w:type="dxa"/>
          </w:tcPr>
          <w:p w:rsidR="0022435C" w:rsidRPr="007D7D4A" w:rsidRDefault="0022435C" w:rsidP="004D5806">
            <w:pPr>
              <w:ind w:left="34"/>
            </w:pPr>
            <w:r w:rsidRPr="007D7D4A">
              <w:t>180</w:t>
            </w:r>
          </w:p>
        </w:tc>
        <w:tc>
          <w:tcPr>
            <w:tcW w:w="1417" w:type="dxa"/>
          </w:tcPr>
          <w:p w:rsidR="0022435C" w:rsidRPr="007D7D4A" w:rsidRDefault="0022435C" w:rsidP="004D5806">
            <w:pPr>
              <w:ind w:left="34"/>
            </w:pPr>
            <w:r w:rsidRPr="007D7D4A">
              <w:t>24.9</w:t>
            </w:r>
          </w:p>
        </w:tc>
        <w:tc>
          <w:tcPr>
            <w:tcW w:w="709" w:type="dxa"/>
          </w:tcPr>
          <w:p w:rsidR="0022435C" w:rsidRPr="007D7D4A" w:rsidRDefault="0022435C" w:rsidP="004D5806">
            <w:pPr>
              <w:ind w:left="33"/>
            </w:pPr>
            <w:r w:rsidRPr="007D7D4A">
              <w:t>80</w:t>
            </w:r>
          </w:p>
        </w:tc>
      </w:tr>
      <w:tr w:rsidR="0022435C" w:rsidRPr="004634F7" w:rsidTr="004D5806">
        <w:trPr>
          <w:trHeight w:val="284"/>
        </w:trPr>
        <w:tc>
          <w:tcPr>
            <w:tcW w:w="1242" w:type="dxa"/>
            <w:vMerge w:val="restart"/>
          </w:tcPr>
          <w:p w:rsidR="0022435C" w:rsidRPr="007D7D4A" w:rsidRDefault="0022435C" w:rsidP="004D5806">
            <w:pPr>
              <w:ind w:left="0"/>
              <w:rPr>
                <w:kern w:val="2"/>
              </w:rPr>
            </w:pPr>
            <w:r w:rsidRPr="007D7D4A">
              <w:rPr>
                <w:b/>
                <w:kern w:val="2"/>
              </w:rPr>
              <w:t>Rabbit</w:t>
            </w:r>
            <w:r w:rsidR="004D5806">
              <w:rPr>
                <w:b/>
                <w:kern w:val="2"/>
              </w:rPr>
              <w:t xml:space="preserve"> </w:t>
            </w:r>
            <w:r w:rsidRPr="007D7D4A">
              <w:rPr>
                <w:kern w:val="2"/>
              </w:rPr>
              <w:t>(NZW)</w:t>
            </w:r>
          </w:p>
        </w:tc>
        <w:tc>
          <w:tcPr>
            <w:tcW w:w="1985" w:type="dxa"/>
            <w:gridSpan w:val="2"/>
            <w:vMerge w:val="restart"/>
          </w:tcPr>
          <w:p w:rsidR="0022435C" w:rsidRPr="007D7D4A" w:rsidRDefault="0022435C" w:rsidP="004D5806">
            <w:pPr>
              <w:ind w:left="34"/>
            </w:pPr>
            <w:r w:rsidRPr="007D7D4A">
              <w:t>Embryofetal development</w:t>
            </w:r>
          </w:p>
        </w:tc>
        <w:tc>
          <w:tcPr>
            <w:tcW w:w="1417" w:type="dxa"/>
          </w:tcPr>
          <w:p w:rsidR="0022435C" w:rsidRPr="007D7D4A" w:rsidRDefault="0022435C" w:rsidP="004D5806">
            <w:pPr>
              <w:ind w:left="34"/>
            </w:pPr>
            <w:r w:rsidRPr="007D7D4A">
              <w:t>inhalation</w:t>
            </w:r>
          </w:p>
        </w:tc>
        <w:tc>
          <w:tcPr>
            <w:tcW w:w="1560" w:type="dxa"/>
          </w:tcPr>
          <w:p w:rsidR="0022435C" w:rsidRPr="007D7D4A" w:rsidRDefault="0022435C" w:rsidP="004D5806">
            <w:pPr>
              <w:ind w:left="34"/>
            </w:pPr>
            <w:r w:rsidRPr="007D7D4A">
              <w:t>306</w:t>
            </w:r>
          </w:p>
        </w:tc>
        <w:tc>
          <w:tcPr>
            <w:tcW w:w="1417" w:type="dxa"/>
          </w:tcPr>
          <w:p w:rsidR="0022435C" w:rsidRPr="007D7D4A" w:rsidRDefault="0022435C" w:rsidP="004D5806">
            <w:pPr>
              <w:ind w:left="34"/>
            </w:pPr>
            <w:r w:rsidRPr="007D7D4A">
              <w:t>10.9</w:t>
            </w:r>
          </w:p>
        </w:tc>
        <w:tc>
          <w:tcPr>
            <w:tcW w:w="709" w:type="dxa"/>
          </w:tcPr>
          <w:p w:rsidR="0022435C" w:rsidRPr="007D7D4A" w:rsidRDefault="0022435C" w:rsidP="004D5806">
            <w:pPr>
              <w:ind w:left="33"/>
            </w:pPr>
            <w:r w:rsidRPr="007D7D4A">
              <w:t>35</w:t>
            </w:r>
          </w:p>
        </w:tc>
      </w:tr>
      <w:tr w:rsidR="0022435C" w:rsidRPr="004634F7" w:rsidTr="004D5806">
        <w:trPr>
          <w:trHeight w:val="284"/>
        </w:trPr>
        <w:tc>
          <w:tcPr>
            <w:tcW w:w="1242" w:type="dxa"/>
            <w:vMerge/>
          </w:tcPr>
          <w:p w:rsidR="0022435C" w:rsidRPr="007D7D4A" w:rsidRDefault="0022435C" w:rsidP="004D5806">
            <w:pPr>
              <w:ind w:left="0"/>
              <w:rPr>
                <w:color w:val="00B050"/>
                <w:kern w:val="2"/>
              </w:rPr>
            </w:pPr>
          </w:p>
        </w:tc>
        <w:tc>
          <w:tcPr>
            <w:tcW w:w="1985" w:type="dxa"/>
            <w:gridSpan w:val="2"/>
            <w:vMerge/>
          </w:tcPr>
          <w:p w:rsidR="0022435C" w:rsidRPr="007D7D4A" w:rsidRDefault="0022435C" w:rsidP="004D5806">
            <w:pPr>
              <w:ind w:left="34"/>
            </w:pPr>
          </w:p>
        </w:tc>
        <w:tc>
          <w:tcPr>
            <w:tcW w:w="1417" w:type="dxa"/>
          </w:tcPr>
          <w:p w:rsidR="0022435C" w:rsidRPr="007D7D4A" w:rsidRDefault="0022435C" w:rsidP="004D5806">
            <w:pPr>
              <w:ind w:left="34"/>
            </w:pPr>
            <w:r w:rsidRPr="007D7D4A">
              <w:t>SC</w:t>
            </w:r>
          </w:p>
        </w:tc>
        <w:tc>
          <w:tcPr>
            <w:tcW w:w="1560" w:type="dxa"/>
          </w:tcPr>
          <w:p w:rsidR="0022435C" w:rsidRPr="007D7D4A" w:rsidRDefault="0022435C" w:rsidP="004D5806">
            <w:pPr>
              <w:ind w:left="34"/>
            </w:pPr>
            <w:r w:rsidRPr="007D7D4A">
              <w:t>180</w:t>
            </w:r>
          </w:p>
        </w:tc>
        <w:tc>
          <w:tcPr>
            <w:tcW w:w="1417" w:type="dxa"/>
          </w:tcPr>
          <w:p w:rsidR="0022435C" w:rsidRPr="007D7D4A" w:rsidRDefault="0022435C" w:rsidP="004D5806">
            <w:pPr>
              <w:ind w:left="34"/>
            </w:pPr>
            <w:r w:rsidRPr="007D7D4A">
              <w:t>61.4</w:t>
            </w:r>
          </w:p>
        </w:tc>
        <w:tc>
          <w:tcPr>
            <w:tcW w:w="709" w:type="dxa"/>
          </w:tcPr>
          <w:p w:rsidR="0022435C" w:rsidRPr="007D7D4A" w:rsidRDefault="0022435C" w:rsidP="004D5806">
            <w:pPr>
              <w:ind w:left="33"/>
            </w:pPr>
            <w:r w:rsidRPr="007D7D4A">
              <w:t>197</w:t>
            </w:r>
          </w:p>
        </w:tc>
      </w:tr>
      <w:tr w:rsidR="0022435C" w:rsidRPr="00C769D2" w:rsidTr="004D5806">
        <w:trPr>
          <w:trHeight w:val="227"/>
        </w:trPr>
        <w:tc>
          <w:tcPr>
            <w:tcW w:w="1242" w:type="dxa"/>
          </w:tcPr>
          <w:p w:rsidR="0022435C" w:rsidRPr="007D7D4A" w:rsidRDefault="0022435C" w:rsidP="004D5806">
            <w:pPr>
              <w:ind w:left="0"/>
              <w:rPr>
                <w:kern w:val="2"/>
              </w:rPr>
            </w:pPr>
            <w:r w:rsidRPr="007D7D4A">
              <w:rPr>
                <w:b/>
                <w:kern w:val="2"/>
              </w:rPr>
              <w:t>Human</w:t>
            </w:r>
            <w:r w:rsidR="004D5806">
              <w:rPr>
                <w:b/>
                <w:kern w:val="2"/>
              </w:rPr>
              <w:t xml:space="preserve"> </w:t>
            </w:r>
            <w:r w:rsidRPr="007D7D4A">
              <w:rPr>
                <w:kern w:val="2"/>
              </w:rPr>
              <w:t>COPD patients</w:t>
            </w:r>
          </w:p>
        </w:tc>
        <w:tc>
          <w:tcPr>
            <w:tcW w:w="1985" w:type="dxa"/>
            <w:gridSpan w:val="2"/>
          </w:tcPr>
          <w:p w:rsidR="0022435C" w:rsidRPr="007D7D4A" w:rsidRDefault="0022435C" w:rsidP="004D5806">
            <w:pPr>
              <w:ind w:left="34"/>
            </w:pPr>
            <w:r w:rsidRPr="007D7D4A">
              <w:t>Population PK analysis</w:t>
            </w:r>
          </w:p>
        </w:tc>
        <w:tc>
          <w:tcPr>
            <w:tcW w:w="1417" w:type="dxa"/>
          </w:tcPr>
          <w:p w:rsidR="0022435C" w:rsidRPr="007D7D4A" w:rsidRDefault="0022435C" w:rsidP="004D5806">
            <w:pPr>
              <w:ind w:left="34"/>
            </w:pPr>
            <w:r w:rsidRPr="007D7D4A">
              <w:t>inhalation</w:t>
            </w:r>
          </w:p>
        </w:tc>
        <w:tc>
          <w:tcPr>
            <w:tcW w:w="1560" w:type="dxa"/>
          </w:tcPr>
          <w:p w:rsidR="0022435C" w:rsidRPr="007D7D4A" w:rsidRDefault="0022435C" w:rsidP="004D5806">
            <w:pPr>
              <w:ind w:left="34"/>
              <w:rPr>
                <w:kern w:val="2"/>
              </w:rPr>
            </w:pPr>
            <w:r w:rsidRPr="007D7D4A">
              <w:rPr>
                <w:kern w:val="2"/>
              </w:rPr>
              <w:t>[62.5 μg/day]</w:t>
            </w:r>
          </w:p>
        </w:tc>
        <w:tc>
          <w:tcPr>
            <w:tcW w:w="1417" w:type="dxa"/>
          </w:tcPr>
          <w:p w:rsidR="0022435C" w:rsidRPr="007D7D4A" w:rsidRDefault="0022435C" w:rsidP="004D5806">
            <w:pPr>
              <w:ind w:left="34"/>
              <w:rPr>
                <w:kern w:val="2"/>
              </w:rPr>
            </w:pPr>
            <w:r w:rsidRPr="007D7D4A">
              <w:rPr>
                <w:kern w:val="2"/>
              </w:rPr>
              <w:t>0.3124</w:t>
            </w:r>
          </w:p>
        </w:tc>
        <w:tc>
          <w:tcPr>
            <w:tcW w:w="709" w:type="dxa"/>
          </w:tcPr>
          <w:p w:rsidR="0022435C" w:rsidRPr="007D7D4A" w:rsidRDefault="0022435C" w:rsidP="004D5806">
            <w:pPr>
              <w:ind w:left="33"/>
              <w:rPr>
                <w:kern w:val="2"/>
              </w:rPr>
            </w:pPr>
            <w:r w:rsidRPr="007D7D4A">
              <w:rPr>
                <w:kern w:val="2"/>
              </w:rPr>
              <w:t>–</w:t>
            </w:r>
          </w:p>
        </w:tc>
      </w:tr>
    </w:tbl>
    <w:p w:rsidR="0022435C" w:rsidRPr="007223BD" w:rsidRDefault="0022435C" w:rsidP="004D5806">
      <w:pPr>
        <w:pStyle w:val="TableDescription"/>
      </w:pPr>
      <w:r w:rsidRPr="007223BD">
        <w:t>Only data for the highest dose levels and NOELs are shown;</w:t>
      </w:r>
    </w:p>
    <w:p w:rsidR="0022435C" w:rsidRPr="007D7D4A" w:rsidRDefault="0022435C" w:rsidP="004D5806">
      <w:pPr>
        <w:pStyle w:val="TableDescription"/>
      </w:pPr>
      <w:r w:rsidRPr="007D7D4A">
        <w:t xml:space="preserve"> a = based on data obtained in Study 2011N118595 (rat pre/postnatal development study);</w:t>
      </w:r>
    </w:p>
    <w:p w:rsidR="00D3090F" w:rsidRPr="0022435C" w:rsidRDefault="0022435C" w:rsidP="004D5806">
      <w:pPr>
        <w:pStyle w:val="TableDescription"/>
      </w:pPr>
      <w:r w:rsidRPr="007D7D4A">
        <w:t xml:space="preserve"> b = estimated based on extrapolation of data from Study WD2007/02012 (rat 13 week general repeat dose toxicity).</w:t>
      </w:r>
      <w:r>
        <w:t xml:space="preserve"> ER=exposure ratio.</w:t>
      </w:r>
    </w:p>
    <w:p w:rsidR="007467DC" w:rsidRPr="00DE48A4" w:rsidRDefault="007467DC" w:rsidP="00BC06CC">
      <w:r w:rsidRPr="00DE48A4">
        <w:t>Fertility and early embryonic development were unaffected by umeclidinium in male (</w:t>
      </w:r>
      <w:r w:rsidR="00673731">
        <w:t>≤</w:t>
      </w:r>
      <w:r w:rsidR="00DE48A4">
        <w:t> </w:t>
      </w:r>
      <w:r w:rsidRPr="00DE48A4">
        <w:t>180 </w:t>
      </w:r>
      <w:r w:rsidR="00DE48A4">
        <w:t>µ</w:t>
      </w:r>
      <w:r w:rsidRPr="00DE48A4">
        <w:t>g/kg/day SC; estimated relative exposure, 80) and female rats (</w:t>
      </w:r>
      <w:r w:rsidR="00673731">
        <w:t>≤</w:t>
      </w:r>
      <w:r w:rsidR="00DE48A4">
        <w:t xml:space="preserve"> </w:t>
      </w:r>
      <w:r w:rsidRPr="00DE48A4">
        <w:t>294 </w:t>
      </w:r>
      <w:r w:rsidR="00DE48A4">
        <w:t>µ</w:t>
      </w:r>
      <w:r w:rsidRPr="00DE48A4">
        <w:t xml:space="preserve">g/kg/day by </w:t>
      </w:r>
      <w:r w:rsidR="00B265A9">
        <w:t>inhalation</w:t>
      </w:r>
      <w:r w:rsidRPr="00DE48A4">
        <w:t>; estimated relative exposure, 53). No adverse effects on embryofetal development were observed with the drug in either rats (</w:t>
      </w:r>
      <w:r w:rsidR="00673731">
        <w:t>≤</w:t>
      </w:r>
      <w:r w:rsidR="00732C1D">
        <w:t xml:space="preserve"> </w:t>
      </w:r>
      <w:r w:rsidRPr="00DE48A4">
        <w:t xml:space="preserve">278 </w:t>
      </w:r>
      <w:r w:rsidR="00732C1D">
        <w:t>µ</w:t>
      </w:r>
      <w:r w:rsidRPr="00DE48A4">
        <w:t xml:space="preserve">g/kg/day by </w:t>
      </w:r>
      <w:r w:rsidR="00D3090F">
        <w:t>inhalation;</w:t>
      </w:r>
      <w:r w:rsidRPr="00DE48A4">
        <w:t xml:space="preserve"> estimated relative exposure, 50) or rabbits (</w:t>
      </w:r>
      <w:r w:rsidR="00673731">
        <w:t>≤</w:t>
      </w:r>
      <w:r w:rsidR="00732C1D">
        <w:t xml:space="preserve"> </w:t>
      </w:r>
      <w:proofErr w:type="gramStart"/>
      <w:r w:rsidRPr="00DE48A4">
        <w:t>306 </w:t>
      </w:r>
      <w:r w:rsidR="00732C1D">
        <w:t>µg/kg/day</w:t>
      </w:r>
      <w:proofErr w:type="gramEnd"/>
      <w:r w:rsidR="00732C1D">
        <w:t xml:space="preserve"> by </w:t>
      </w:r>
      <w:r w:rsidR="009400D8">
        <w:t xml:space="preserve">inhalation </w:t>
      </w:r>
      <w:r w:rsidR="00732C1D">
        <w:t>(relative exposure, 35)</w:t>
      </w:r>
      <w:r w:rsidRPr="00DE48A4">
        <w:t xml:space="preserve"> or </w:t>
      </w:r>
      <w:r w:rsidR="00673731">
        <w:t>≤</w:t>
      </w:r>
      <w:r w:rsidR="00C451BA">
        <w:t> </w:t>
      </w:r>
      <w:r w:rsidRPr="00DE48A4">
        <w:t>180 </w:t>
      </w:r>
      <w:r w:rsidR="00732C1D">
        <w:t>µg/kg/day SC (relative exposure, 197)</w:t>
      </w:r>
      <w:r w:rsidRPr="00DE48A4">
        <w:t>). Placental transfer of umeclidinium was not investigated.</w:t>
      </w:r>
    </w:p>
    <w:p w:rsidR="007467DC" w:rsidRPr="007467DC" w:rsidRDefault="00732C1D" w:rsidP="00BC06CC">
      <w:r>
        <w:t xml:space="preserve">In a pre/postnatal study, pre </w:t>
      </w:r>
      <w:r w:rsidR="007467DC" w:rsidRPr="00DE48A4">
        <w:t>weaning body weight was reduced in pups of rats t</w:t>
      </w:r>
      <w:r w:rsidR="003871D4">
        <w:t xml:space="preserve">reated with umeclidinium </w:t>
      </w:r>
      <w:proofErr w:type="gramStart"/>
      <w:r w:rsidR="003871D4">
        <w:t xml:space="preserve">at 180 </w:t>
      </w:r>
      <w:r>
        <w:t>µ</w:t>
      </w:r>
      <w:r w:rsidR="007467DC" w:rsidRPr="00DE48A4">
        <w:t>g/kg/day SC</w:t>
      </w:r>
      <w:proofErr w:type="gramEnd"/>
      <w:r w:rsidR="007467DC" w:rsidRPr="00DE48A4">
        <w:t xml:space="preserve"> during gestation and lactation (relative exposure, 80); no other effects on development were noted. The NOEL for effects on p</w:t>
      </w:r>
      <w:r>
        <w:t>re</w:t>
      </w:r>
      <w:r w:rsidR="007467DC" w:rsidRPr="00DE48A4">
        <w:t>/postnata</w:t>
      </w:r>
      <w:r w:rsidR="003871D4">
        <w:t xml:space="preserve">l development in the rat was </w:t>
      </w:r>
      <w:proofErr w:type="gramStart"/>
      <w:r w:rsidR="003871D4">
        <w:t xml:space="preserve">60 </w:t>
      </w:r>
      <w:r>
        <w:t>µ</w:t>
      </w:r>
      <w:r w:rsidR="007467DC" w:rsidRPr="00DE48A4">
        <w:t>g/kg/day SC (relative exposure, 26)</w:t>
      </w:r>
      <w:proofErr w:type="gramEnd"/>
      <w:r w:rsidR="007467DC" w:rsidRPr="00DE48A4">
        <w:t>. While there were no specific studies investigating excretion of umeclidinium in milk in animals, the drug was detected in the plasma o</w:t>
      </w:r>
      <w:r>
        <w:t>f 2/54 suckling pups in the pre</w:t>
      </w:r>
      <w:r w:rsidR="007467DC" w:rsidRPr="00DE48A4">
        <w:t>/postnatal development study, sug</w:t>
      </w:r>
      <w:r>
        <w:t>gesting some possible transfer.</w:t>
      </w:r>
    </w:p>
    <w:p w:rsidR="007467DC" w:rsidRPr="007467DC" w:rsidRDefault="007467DC" w:rsidP="00BC06CC">
      <w:pPr>
        <w:pStyle w:val="Heading6"/>
        <w:pageBreakBefore/>
      </w:pPr>
      <w:r w:rsidRPr="00493069">
        <w:lastRenderedPageBreak/>
        <w:t>Pregnancy</w:t>
      </w:r>
      <w:r w:rsidRPr="007467DC">
        <w:t xml:space="preserve"> classification</w:t>
      </w:r>
    </w:p>
    <w:p w:rsidR="007467DC" w:rsidRPr="00732C1D" w:rsidRDefault="007467DC" w:rsidP="00BC06CC">
      <w:r w:rsidRPr="00732C1D">
        <w:t>The sponsor has proposed Pregnancy Category B3</w:t>
      </w:r>
      <w:r w:rsidR="00732C1D">
        <w:rPr>
          <w:rStyle w:val="FootnoteReference"/>
        </w:rPr>
        <w:footnoteReference w:id="6"/>
      </w:r>
      <w:r w:rsidR="0022435C">
        <w:t xml:space="preserve"> for the use of Incru</w:t>
      </w:r>
      <w:r w:rsidR="00D3090F">
        <w:t xml:space="preserve">se Ellipta in pregnancy. </w:t>
      </w:r>
      <w:r w:rsidRPr="00732C1D">
        <w:t xml:space="preserve">Under the Australian classification scheme, this category is for drugs where </w:t>
      </w:r>
      <w:r w:rsidR="0022435C" w:rsidRPr="0022435C">
        <w:t xml:space="preserve">‘studies in animals have shown evidence of an increased occurrence of fetal damage, the significance of which is considered uncertain in humans.’ </w:t>
      </w:r>
      <w:r w:rsidRPr="00732C1D">
        <w:t>Given the absence of adverse effects on embryofetal development seen in adequately conducted studies, the drug is more appropriately placed instead in Categor</w:t>
      </w:r>
      <w:r w:rsidR="00732C1D">
        <w:t>y B1</w:t>
      </w:r>
      <w:r w:rsidR="00732C1D">
        <w:rPr>
          <w:rStyle w:val="FootnoteReference"/>
        </w:rPr>
        <w:footnoteReference w:id="7"/>
      </w:r>
      <w:r w:rsidR="00732C1D">
        <w:t xml:space="preserve"> </w:t>
      </w:r>
      <w:r w:rsidRPr="00732C1D">
        <w:t>applicable</w:t>
      </w:r>
      <w:r w:rsidR="0022435C">
        <w:t xml:space="preserve"> where ‘</w:t>
      </w:r>
      <w:r w:rsidRPr="00732C1D">
        <w:t>studies in animals have not shown evidence of an incre</w:t>
      </w:r>
      <w:r w:rsidR="0022435C">
        <w:t>ased occurrence of fetal damage’</w:t>
      </w:r>
      <w:r w:rsidRPr="00732C1D">
        <w:t>.</w:t>
      </w:r>
    </w:p>
    <w:p w:rsidR="007467DC" w:rsidRPr="007467DC" w:rsidRDefault="007467DC" w:rsidP="00BC06CC">
      <w:pPr>
        <w:pStyle w:val="Heading5"/>
      </w:pPr>
      <w:r w:rsidRPr="002E1D14">
        <w:t>Immunotoxicity</w:t>
      </w:r>
    </w:p>
    <w:p w:rsidR="007467DC" w:rsidRPr="00BE0D2B" w:rsidRDefault="007467DC" w:rsidP="00BC06CC">
      <w:r w:rsidRPr="00BE0D2B">
        <w:t>No specialised immunotoxicity study was conducted. This is acceptable given the absence of findings to suggest immunotoxicity in the genera</w:t>
      </w:r>
      <w:r w:rsidR="00C451BA">
        <w:t xml:space="preserve">l repeat </w:t>
      </w:r>
      <w:r w:rsidR="00732C1D" w:rsidRPr="00BE0D2B">
        <w:t>dose toxicity studies.</w:t>
      </w:r>
    </w:p>
    <w:p w:rsidR="007467DC" w:rsidRPr="00BE0D2B" w:rsidRDefault="007467DC" w:rsidP="00BC06CC">
      <w:pPr>
        <w:pStyle w:val="Heading5"/>
      </w:pPr>
      <w:r w:rsidRPr="00BE0D2B">
        <w:t>Local tolerance and antigenicity</w:t>
      </w:r>
    </w:p>
    <w:p w:rsidR="007467DC" w:rsidRDefault="007467DC" w:rsidP="00BC06CC">
      <w:r w:rsidRPr="00BE0D2B">
        <w:t>Consistent with findings showing local irr</w:t>
      </w:r>
      <w:r w:rsidR="0040301B">
        <w:t xml:space="preserve">itant activity with </w:t>
      </w:r>
      <w:r w:rsidR="009400D8">
        <w:t xml:space="preserve">inhalation </w:t>
      </w:r>
      <w:r w:rsidRPr="00BE0D2B">
        <w:t>and oral admin</w:t>
      </w:r>
      <w:r w:rsidR="009554B6">
        <w:t xml:space="preserve">istration in the general repeat </w:t>
      </w:r>
      <w:r w:rsidRPr="00BE0D2B">
        <w:t xml:space="preserve">dose toxicity studies, umeclidinium was found to be a mild to moderate skin irritant (rabbit in vivo; human in vitro) and a mild to moderate ocular irritant (human in vitro). Umeclidinium was shown to not be a skin sensitiser </w:t>
      </w:r>
      <w:r w:rsidR="00BE0D2B">
        <w:t>(mouse local lymph node assay).</w:t>
      </w:r>
    </w:p>
    <w:p w:rsidR="007467DC" w:rsidRPr="007467DC" w:rsidRDefault="007467DC" w:rsidP="00BC06CC">
      <w:pPr>
        <w:pStyle w:val="Heading5"/>
      </w:pPr>
      <w:r w:rsidRPr="007467DC">
        <w:t>Paediatric use</w:t>
      </w:r>
    </w:p>
    <w:p w:rsidR="007467DC" w:rsidRPr="00BE0D2B" w:rsidRDefault="00C83DA2" w:rsidP="00BC06CC">
      <w:r w:rsidRPr="00C83DA2">
        <w:t xml:space="preserve">Incruse Ellipta </w:t>
      </w:r>
      <w:r w:rsidR="007467DC" w:rsidRPr="00BE0D2B">
        <w:t>is not proposed for paediatric use and no specific studies in juvenile animals with umeclidinium were submitted.</w:t>
      </w:r>
    </w:p>
    <w:p w:rsidR="007467DC" w:rsidRDefault="007467DC" w:rsidP="00BC06CC">
      <w:pPr>
        <w:pStyle w:val="Heading5"/>
      </w:pPr>
      <w:r w:rsidRPr="00BE0D2B">
        <w:t>Impurities</w:t>
      </w:r>
    </w:p>
    <w:p w:rsidR="007467DC" w:rsidRDefault="007467DC" w:rsidP="00BE0D2B">
      <w:r w:rsidRPr="00BE0D2B">
        <w:t>Proposed impurity limits are considered to be acceptable from a toxicological perspective, based on application of the TTC (threshold of toxicological concern) principle.</w:t>
      </w:r>
    </w:p>
    <w:p w:rsidR="008E7846" w:rsidRPr="007467DC" w:rsidRDefault="008E7846" w:rsidP="00BC06CC">
      <w:pPr>
        <w:pStyle w:val="Heading3"/>
      </w:pPr>
      <w:bookmarkStart w:id="58" w:name="_Toc247691515"/>
      <w:bookmarkStart w:id="59" w:name="_Toc314842499"/>
      <w:bookmarkStart w:id="60" w:name="_Toc425250073"/>
      <w:r w:rsidRPr="007467DC">
        <w:t>Nonclinical summary</w:t>
      </w:r>
      <w:bookmarkEnd w:id="58"/>
      <w:bookmarkEnd w:id="59"/>
      <w:bookmarkEnd w:id="60"/>
    </w:p>
    <w:p w:rsidR="001D7C90" w:rsidRPr="001D7C90" w:rsidRDefault="001D7C90" w:rsidP="00BC06CC">
      <w:pPr>
        <w:pStyle w:val="ListBullet"/>
      </w:pPr>
      <w:r w:rsidRPr="001D7C90">
        <w:t>The nonclinical dossier was of h</w:t>
      </w:r>
      <w:r w:rsidR="0022435C">
        <w:t xml:space="preserve">igh quality. All pivotal safety </w:t>
      </w:r>
      <w:r w:rsidRPr="001D7C90">
        <w:t>related studies were conducted under GLP conditions.</w:t>
      </w:r>
    </w:p>
    <w:p w:rsidR="001D7C90" w:rsidRPr="001D7C90" w:rsidRDefault="001D7C90" w:rsidP="00BC06CC">
      <w:pPr>
        <w:pStyle w:val="ListBullet"/>
      </w:pPr>
      <w:r w:rsidRPr="001D7C90">
        <w:t>Umeclidinium is a competitive muscarinic receptor antagonist with subnanomolar affinity across all five human muscarinic receptor subtypes. The rate of dissociation from the M</w:t>
      </w:r>
      <w:r w:rsidRPr="004D3630">
        <w:rPr>
          <w:vertAlign w:val="subscript"/>
        </w:rPr>
        <w:t>3</w:t>
      </w:r>
      <w:r w:rsidRPr="001D7C90">
        <w:t xml:space="preserve"> receptor (the muscarinic subtype mainly mediating bron</w:t>
      </w:r>
      <w:r w:rsidR="00484797">
        <w:t xml:space="preserve">choconstriction) was slow. Long </w:t>
      </w:r>
      <w:r w:rsidRPr="001D7C90">
        <w:t>lasting an</w:t>
      </w:r>
      <w:r w:rsidR="0081234A">
        <w:t xml:space="preserve">tagonism of cholinergic agonist </w:t>
      </w:r>
      <w:r w:rsidRPr="001D7C90">
        <w:t>induced contraction was shown for the drug in vitro in isol</w:t>
      </w:r>
      <w:r w:rsidR="0081234A">
        <w:t>ated human bronchial and guinea-</w:t>
      </w:r>
      <w:r w:rsidRPr="001D7C90">
        <w:t>pig tracheal strips, and in vivo in mice (intran</w:t>
      </w:r>
      <w:r w:rsidR="003871D4">
        <w:t xml:space="preserve">asal administration) and guinea </w:t>
      </w:r>
      <w:r w:rsidRPr="001D7C90">
        <w:t>pigs (intratracheal administration).</w:t>
      </w:r>
    </w:p>
    <w:p w:rsidR="001D7C90" w:rsidRPr="001D7C90" w:rsidRDefault="001D7C90" w:rsidP="00BC06CC">
      <w:pPr>
        <w:pStyle w:val="ListBullet"/>
      </w:pPr>
      <w:r>
        <w:t xml:space="preserve">No clinically significant off </w:t>
      </w:r>
      <w:r w:rsidRPr="001D7C90">
        <w:t xml:space="preserve">target activity was found for umeclidinium in secondary </w:t>
      </w:r>
      <w:r w:rsidR="00B115D2">
        <w:t>PD</w:t>
      </w:r>
      <w:r w:rsidRPr="001D7C90">
        <w:t xml:space="preserve"> </w:t>
      </w:r>
      <w:proofErr w:type="gramStart"/>
      <w:r w:rsidRPr="001D7C90">
        <w:t>studies</w:t>
      </w:r>
      <w:proofErr w:type="gramEnd"/>
      <w:r w:rsidRPr="001D7C90">
        <w:t>. Safety pharmacology studies covered the CNS, cardiovascular and respiratory systems, with limited classic anticholinergic effects observed (most notably tachycardia). Inhibition of the hERG K</w:t>
      </w:r>
      <w:r w:rsidRPr="001D7C90">
        <w:rPr>
          <w:vertAlign w:val="superscript"/>
        </w:rPr>
        <w:t>+</w:t>
      </w:r>
      <w:r w:rsidRPr="001D7C90">
        <w:t xml:space="preserve"> channel did not occur at clinically relevant concentrations.</w:t>
      </w:r>
    </w:p>
    <w:p w:rsidR="001D7C90" w:rsidRPr="001D7C90" w:rsidRDefault="001D7C90" w:rsidP="00BC06CC">
      <w:pPr>
        <w:pStyle w:val="ListBullet"/>
      </w:pPr>
      <w:r w:rsidRPr="001D7C90">
        <w:lastRenderedPageBreak/>
        <w:t xml:space="preserve">Rapid absorption of umeclidinium after </w:t>
      </w:r>
      <w:r w:rsidR="009400D8">
        <w:t xml:space="preserve">inhalation </w:t>
      </w:r>
      <w:r w:rsidRPr="001D7C90">
        <w:t xml:space="preserve">was shown in laboratory animal species and humans, with oral bioavailability negligible. Tissue distribution of radioactivity following IV administration of </w:t>
      </w:r>
      <w:r w:rsidRPr="001D7C90">
        <w:rPr>
          <w:vertAlign w:val="superscript"/>
        </w:rPr>
        <w:t>14</w:t>
      </w:r>
      <w:r w:rsidR="00C451BA">
        <w:t>C-</w:t>
      </w:r>
      <w:r w:rsidRPr="001D7C90">
        <w:t>umeclidinium was rapid and wide in th</w:t>
      </w:r>
      <w:r>
        <w:t xml:space="preserve">e rat; penetration of the blood </w:t>
      </w:r>
      <w:r w:rsidRPr="001D7C90">
        <w:t>brain barrier was poor. Plasma protein binding by umeclidinium was moderate in all species.</w:t>
      </w:r>
    </w:p>
    <w:p w:rsidR="001D7C90" w:rsidRPr="001D7C90" w:rsidRDefault="001D7C90" w:rsidP="00BC06CC">
      <w:pPr>
        <w:pStyle w:val="ListBullet"/>
      </w:pPr>
      <w:r w:rsidRPr="001D7C90">
        <w:t>Metabolism of umeclidini</w:t>
      </w:r>
      <w:r>
        <w:t>um chiefly involved O-</w:t>
      </w:r>
      <w:r w:rsidRPr="001D7C90">
        <w:t>dealkylation, hydroxylation and glucuronidation. A major role for CYP2D6 and additional minor roles for CYP1A1 and CYP3A4 were shown. Excretion was predominantly via the faeces in all species.</w:t>
      </w:r>
      <w:r>
        <w:t xml:space="preserve"> The drug is a substrate for </w:t>
      </w:r>
      <w:r w:rsidR="00B115D2">
        <w:t>P-gp</w:t>
      </w:r>
      <w:r w:rsidRPr="001D7C90">
        <w:t>, OCT1 and OCT2. CYP inhibition (2D6, 3A4, 2C19, 1A2 and 2C9) and induction (1A1, 1A2, 2B1, 2B2, 2E1, 3A2, 3A23 and 4A1) by umeclidinium were not seen at clinically relevant concentrations/exposure levels.</w:t>
      </w:r>
    </w:p>
    <w:p w:rsidR="001D7C90" w:rsidRPr="001D7C90" w:rsidRDefault="001D7C90" w:rsidP="00BC06CC">
      <w:pPr>
        <w:pStyle w:val="ListBullet"/>
      </w:pPr>
      <w:r w:rsidRPr="001D7C90">
        <w:t>Umeclidinium displayed a low order of acute toxicity in laboratory animal species.</w:t>
      </w:r>
    </w:p>
    <w:p w:rsidR="001D7C90" w:rsidRPr="001D7C90" w:rsidRDefault="001D7C90" w:rsidP="00BC06CC">
      <w:pPr>
        <w:pStyle w:val="ListBullet"/>
      </w:pPr>
      <w:r w:rsidRPr="009F73C7">
        <w:t xml:space="preserve">The repeat dose toxicity of umeclidinium by the </w:t>
      </w:r>
      <w:r w:rsidR="009400D8">
        <w:t xml:space="preserve">inhalation </w:t>
      </w:r>
      <w:r w:rsidRPr="009F73C7">
        <w:t>route was investigated in studies in mice, rats and dogs; the pivotal studies were conducted in rats (6 months) and dogs (9 months). The major target organs for tox</w:t>
      </w:r>
      <w:r w:rsidR="0040301B">
        <w:t xml:space="preserve">icity identified in </w:t>
      </w:r>
      <w:r w:rsidR="009400D8">
        <w:t xml:space="preserve">inhalation </w:t>
      </w:r>
      <w:r w:rsidRPr="009F73C7">
        <w:t>studies were the respiratory tract (irritation of nasal turbinates, nasopharynx, larynx and tracheal bifurcation; increased lung macrophage accumulation) and the cardiovascular system (inflammation in extramural coronary arteries and pulmonary arteriole, as well as tachycardia), with such effects seen at very large multiples of the clinical exposure level</w:t>
      </w:r>
      <w:r w:rsidRPr="001D7C90">
        <w:t>.</w:t>
      </w:r>
    </w:p>
    <w:p w:rsidR="001D7C90" w:rsidRPr="001D7C90" w:rsidRDefault="001D7C90" w:rsidP="00BC06CC">
      <w:pPr>
        <w:pStyle w:val="ListBullet"/>
      </w:pPr>
      <w:r w:rsidRPr="001D7C90">
        <w:t>Umeclidinium was examined for potential genotoxicity in bacterial mutagenici</w:t>
      </w:r>
      <w:r w:rsidR="009F73C7">
        <w:t xml:space="preserve">ty assays, the mouse lymphoma </w:t>
      </w:r>
      <w:r w:rsidR="00C83DA2">
        <w:t>tk</w:t>
      </w:r>
      <w:r w:rsidRPr="001D7C90">
        <w:t xml:space="preserve"> assay and the bone marrow micronucleus test, with universally</w:t>
      </w:r>
      <w:r w:rsidR="009F73C7">
        <w:t xml:space="preserve"> negative results returned. Two </w:t>
      </w:r>
      <w:r w:rsidR="0040301B">
        <w:t xml:space="preserve">year </w:t>
      </w:r>
      <w:r w:rsidR="009400D8">
        <w:t xml:space="preserve">inhalation </w:t>
      </w:r>
      <w:r w:rsidRPr="001D7C90">
        <w:t>studies with umeclidinium in mice and rats revealed no carcinogenic effect.</w:t>
      </w:r>
    </w:p>
    <w:p w:rsidR="001D7C90" w:rsidRPr="009F73C7" w:rsidRDefault="001D7C90" w:rsidP="00BC06CC">
      <w:pPr>
        <w:pStyle w:val="ListBullet"/>
      </w:pPr>
      <w:r w:rsidRPr="009F73C7">
        <w:t>Umeclidinium did not affect male or female fertility in rats, and had no adverse effect on embryofetal development in rats or rabbits. Reduced pre-weaning body weight was observed in pups of rats treated with umeclidinium</w:t>
      </w:r>
      <w:r w:rsidR="0022435C">
        <w:t xml:space="preserve"> during gestation and lactation</w:t>
      </w:r>
      <w:r w:rsidRPr="009F73C7">
        <w:t xml:space="preserve"> but only at a very large multiple of the clinical exposure level.</w:t>
      </w:r>
    </w:p>
    <w:p w:rsidR="009F73C7" w:rsidRPr="009F73C7" w:rsidRDefault="009F73C7" w:rsidP="00BC06CC">
      <w:pPr>
        <w:pStyle w:val="Heading3"/>
      </w:pPr>
      <w:bookmarkStart w:id="61" w:name="_Toc365013797"/>
      <w:bookmarkStart w:id="62" w:name="_Toc294861479"/>
      <w:bookmarkStart w:id="63" w:name="_Toc295290862"/>
      <w:bookmarkStart w:id="64" w:name="_Toc380670426"/>
      <w:bookmarkStart w:id="65" w:name="_Toc425250074"/>
      <w:r w:rsidRPr="009F73C7">
        <w:t>Conclusions</w:t>
      </w:r>
      <w:bookmarkEnd w:id="61"/>
      <w:r w:rsidRPr="009F73C7">
        <w:t xml:space="preserve"> </w:t>
      </w:r>
      <w:bookmarkEnd w:id="62"/>
      <w:bookmarkEnd w:id="63"/>
      <w:r w:rsidR="00221193">
        <w:t>and r</w:t>
      </w:r>
      <w:r w:rsidRPr="009F73C7">
        <w:t>ecommendation</w:t>
      </w:r>
      <w:bookmarkEnd w:id="64"/>
      <w:bookmarkEnd w:id="65"/>
    </w:p>
    <w:p w:rsidR="009F73C7" w:rsidRPr="009F73C7" w:rsidRDefault="009F73C7" w:rsidP="00BC06CC">
      <w:pPr>
        <w:pStyle w:val="ListBullet"/>
      </w:pPr>
      <w:r w:rsidRPr="009F73C7">
        <w:t>The nonclinical dossier contained no major deficiencies.</w:t>
      </w:r>
    </w:p>
    <w:p w:rsidR="009F73C7" w:rsidRPr="009F73C7" w:rsidRDefault="009F73C7" w:rsidP="00BC06CC">
      <w:pPr>
        <w:pStyle w:val="ListBullet"/>
      </w:pPr>
      <w:r w:rsidRPr="009F73C7">
        <w:t>Primary pharmacology studies with umecli</w:t>
      </w:r>
      <w:r w:rsidR="0081234A">
        <w:t xml:space="preserve">dinium, showing potent and long </w:t>
      </w:r>
      <w:r w:rsidRPr="009F73C7">
        <w:t>lasting antimuscarinic activity/inhibition of bronchoconstriction, support the drug’s use for the proposed indication.</w:t>
      </w:r>
    </w:p>
    <w:p w:rsidR="009F73C7" w:rsidRPr="009F73C7" w:rsidRDefault="009F73C7" w:rsidP="00BC06CC">
      <w:pPr>
        <w:pStyle w:val="ListBullet"/>
      </w:pPr>
      <w:r w:rsidRPr="009F73C7">
        <w:t xml:space="preserve">Secondary </w:t>
      </w:r>
      <w:r w:rsidR="00B115D2">
        <w:t>PD</w:t>
      </w:r>
      <w:r w:rsidRPr="009F73C7">
        <w:t xml:space="preserve"> studies revealed no clinical significant activities for umeclidinium. Safety pharmacology studies identified a classic antimuscarinic profile for the drug, with limited clinical relevance predicted.</w:t>
      </w:r>
    </w:p>
    <w:p w:rsidR="009F73C7" w:rsidRPr="009F73C7" w:rsidRDefault="009F73C7" w:rsidP="00BC06CC">
      <w:pPr>
        <w:pStyle w:val="ListBullet"/>
      </w:pPr>
      <w:r w:rsidRPr="009F73C7">
        <w:t xml:space="preserve">The respiratory tract (principally </w:t>
      </w:r>
      <w:r w:rsidR="0081234A" w:rsidRPr="009F73C7">
        <w:t>upper</w:t>
      </w:r>
      <w:r w:rsidRPr="009F73C7">
        <w:t xml:space="preserve"> and related to local irritation) and the cardiovascular system were identified as the main targets for toxicity by umeclidinium. Given the nature of the findings and with very large exposure margins evident at the NOELs established in the pivotal rat and/or dog studies, limited clinical significance is predicted.</w:t>
      </w:r>
    </w:p>
    <w:p w:rsidR="009F73C7" w:rsidRPr="009F73C7" w:rsidRDefault="009F73C7" w:rsidP="00BC06CC">
      <w:pPr>
        <w:pStyle w:val="ListBullet"/>
      </w:pPr>
      <w:r w:rsidRPr="009F73C7">
        <w:t>Umeclidinium is not considered to pose a genotoxic or carcinogenic hazard to patients.</w:t>
      </w:r>
    </w:p>
    <w:p w:rsidR="009F73C7" w:rsidRPr="009F73C7" w:rsidRDefault="009F73C7" w:rsidP="00BC06CC">
      <w:pPr>
        <w:pStyle w:val="ListBullet"/>
      </w:pPr>
      <w:r w:rsidRPr="009F73C7">
        <w:t>As no adverse effects on embryofetal development were observed with umeclidinium in adequately conducted studies in rats and rabbits, the drug should be placed in Pregnancy Category B1 (rather than B3 as the sponsor proposes).</w:t>
      </w:r>
    </w:p>
    <w:p w:rsidR="009F73C7" w:rsidRDefault="009F73C7" w:rsidP="00BC06CC">
      <w:pPr>
        <w:pStyle w:val="ListBullet"/>
      </w:pPr>
      <w:r w:rsidRPr="009F73C7">
        <w:lastRenderedPageBreak/>
        <w:t>There are no nonclinical objections to the registration of Incruse</w:t>
      </w:r>
      <w:r w:rsidR="00C83DA2">
        <w:t xml:space="preserve"> E</w:t>
      </w:r>
      <w:r w:rsidRPr="009F73C7">
        <w:t>llip</w:t>
      </w:r>
      <w:r w:rsidR="00C83DA2">
        <w:t>ta for the proposed indication.</w:t>
      </w:r>
    </w:p>
    <w:p w:rsidR="009F73C7" w:rsidRPr="009F73C7" w:rsidRDefault="009F73C7" w:rsidP="00BC06CC">
      <w:pPr>
        <w:pStyle w:val="ListBullet"/>
      </w:pPr>
      <w:r w:rsidRPr="009F73C7">
        <w:t xml:space="preserve">The </w:t>
      </w:r>
      <w:r>
        <w:t xml:space="preserve">nonclinical evaluator also recommended amendments to </w:t>
      </w:r>
      <w:r w:rsidR="00221193" w:rsidRPr="00221193">
        <w:t xml:space="preserve">nonclinical statements in </w:t>
      </w:r>
      <w:r>
        <w:t xml:space="preserve">the </w:t>
      </w:r>
      <w:r w:rsidRPr="009F73C7">
        <w:t xml:space="preserve">draft </w:t>
      </w:r>
      <w:r w:rsidR="00221193">
        <w:t>PI</w:t>
      </w:r>
      <w:r w:rsidRPr="009F73C7">
        <w:t xml:space="preserve"> document </w:t>
      </w:r>
      <w:r>
        <w:t>but these are beyond the scope of this AusPAR.</w:t>
      </w:r>
    </w:p>
    <w:p w:rsidR="008E7846" w:rsidRPr="00254787" w:rsidRDefault="008E7846" w:rsidP="00BC06CC">
      <w:pPr>
        <w:pStyle w:val="Heading2"/>
      </w:pPr>
      <w:bookmarkStart w:id="66" w:name="_Toc196046462"/>
      <w:bookmarkStart w:id="67" w:name="_Toc247691516"/>
      <w:bookmarkStart w:id="68" w:name="_Toc314842500"/>
      <w:bookmarkStart w:id="69" w:name="_Toc163441353"/>
      <w:bookmarkStart w:id="70" w:name="_Toc163441348"/>
      <w:bookmarkStart w:id="71" w:name="_Toc425250075"/>
      <w:r>
        <w:t xml:space="preserve">IV. </w:t>
      </w:r>
      <w:r w:rsidRPr="00254787">
        <w:t>Clinical</w:t>
      </w:r>
      <w:bookmarkEnd w:id="66"/>
      <w:r>
        <w:t xml:space="preserve"> </w:t>
      </w:r>
      <w:r w:rsidR="003A7F6C">
        <w:t>f</w:t>
      </w:r>
      <w:r>
        <w:t>indings</w:t>
      </w:r>
      <w:bookmarkEnd w:id="67"/>
      <w:bookmarkEnd w:id="68"/>
      <w:bookmarkEnd w:id="71"/>
    </w:p>
    <w:p w:rsidR="00C80137" w:rsidRDefault="00C80137" w:rsidP="00BC06CC">
      <w:bookmarkStart w:id="72"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BC06CC">
      <w:pPr>
        <w:pStyle w:val="Heading3"/>
      </w:pPr>
      <w:bookmarkStart w:id="73" w:name="_Toc247691517"/>
      <w:bookmarkStart w:id="74" w:name="_Toc314842501"/>
      <w:bookmarkStart w:id="75" w:name="_Toc425250076"/>
      <w:r w:rsidRPr="00254787">
        <w:t>Introduction</w:t>
      </w:r>
      <w:bookmarkEnd w:id="72"/>
      <w:bookmarkEnd w:id="73"/>
      <w:bookmarkEnd w:id="74"/>
      <w:bookmarkEnd w:id="75"/>
    </w:p>
    <w:p w:rsidR="002F38A9" w:rsidRPr="002F38A9" w:rsidRDefault="002F38A9" w:rsidP="00BC06CC">
      <w:pPr>
        <w:pStyle w:val="Heading4"/>
      </w:pPr>
      <w:r w:rsidRPr="002F38A9">
        <w:t xml:space="preserve">Clinical </w:t>
      </w:r>
      <w:r w:rsidR="004D5806">
        <w:t>r</w:t>
      </w:r>
      <w:r w:rsidRPr="002F38A9">
        <w:t>ationale</w:t>
      </w:r>
    </w:p>
    <w:p w:rsidR="002F38A9" w:rsidRPr="002F38A9" w:rsidRDefault="002F38A9" w:rsidP="00BC06CC">
      <w:r w:rsidRPr="002F38A9">
        <w:t>COPD is a major cause of poor health, resulting in million</w:t>
      </w:r>
      <w:r w:rsidR="00045818">
        <w:t xml:space="preserve">s of deaths annually worldwide </w:t>
      </w:r>
      <w:bookmarkStart w:id="76" w:name="_Ref415128380"/>
      <w:r w:rsidR="000C4EC1">
        <w:rPr>
          <w:rStyle w:val="FootnoteReference"/>
        </w:rPr>
        <w:footnoteReference w:id="8"/>
      </w:r>
      <w:bookmarkEnd w:id="76"/>
      <w:r w:rsidRPr="002F38A9">
        <w:t xml:space="preserve"> and contributing significantly to h</w:t>
      </w:r>
      <w:r w:rsidR="00045818">
        <w:t xml:space="preserve">ealth care costs and morbidity </w:t>
      </w:r>
      <w:r w:rsidR="000C4EC1">
        <w:rPr>
          <w:rStyle w:val="FootnoteReference"/>
        </w:rPr>
        <w:footnoteReference w:id="9"/>
      </w:r>
      <w:r w:rsidR="00045818">
        <w:t>,</w:t>
      </w:r>
      <w:r w:rsidR="000C4EC1">
        <w:rPr>
          <w:rStyle w:val="FootnoteReference"/>
        </w:rPr>
        <w:footnoteReference w:id="10"/>
      </w:r>
      <w:r w:rsidRPr="002F38A9">
        <w:t>. As of 2002, COPD was the fourth leading cause of death and the eleventh leading</w:t>
      </w:r>
      <w:r w:rsidR="000112CF">
        <w:t xml:space="preserve"> cause of disability worldwide</w:t>
      </w:r>
      <w:r w:rsidR="000C4EC1">
        <w:rPr>
          <w:rStyle w:val="FootnoteReference"/>
        </w:rPr>
        <w:footnoteReference w:id="11"/>
      </w:r>
      <w:proofErr w:type="gramStart"/>
      <w:r w:rsidR="000112CF" w:rsidRPr="00005035">
        <w:rPr>
          <w:vertAlign w:val="superscript"/>
        </w:rPr>
        <w:t>;</w:t>
      </w:r>
      <w:bookmarkStart w:id="77" w:name="_Ref415128261"/>
      <w:r w:rsidR="000C4EC1">
        <w:rPr>
          <w:rStyle w:val="FootnoteReference"/>
        </w:rPr>
        <w:footnoteReference w:id="12"/>
      </w:r>
      <w:bookmarkEnd w:id="77"/>
      <w:r w:rsidRPr="002F38A9">
        <w:t>.</w:t>
      </w:r>
      <w:proofErr w:type="gramEnd"/>
      <w:r w:rsidRPr="002F38A9">
        <w:t xml:space="preserve"> By the year 2020, COPD is expected to be the third leading cause of death and the fif</w:t>
      </w:r>
      <w:r w:rsidR="000112CF">
        <w:t>th leading cau</w:t>
      </w:r>
      <w:r w:rsidR="00045818">
        <w:t>se of disability</w:t>
      </w:r>
      <w:r w:rsidR="00045818" w:rsidRPr="00045818">
        <w:rPr>
          <w:vertAlign w:val="superscript"/>
        </w:rPr>
        <w:fldChar w:fldCharType="begin"/>
      </w:r>
      <w:r w:rsidR="00045818" w:rsidRPr="00045818">
        <w:rPr>
          <w:vertAlign w:val="superscript"/>
        </w:rPr>
        <w:instrText xml:space="preserve"> NOTEREF _Ref415128261 \h </w:instrText>
      </w:r>
      <w:r w:rsidR="00045818">
        <w:rPr>
          <w:vertAlign w:val="superscript"/>
        </w:rPr>
        <w:instrText xml:space="preserve"> \* MERGEFORMAT </w:instrText>
      </w:r>
      <w:r w:rsidR="00045818" w:rsidRPr="00045818">
        <w:rPr>
          <w:vertAlign w:val="superscript"/>
        </w:rPr>
      </w:r>
      <w:r w:rsidR="00045818" w:rsidRPr="00045818">
        <w:rPr>
          <w:vertAlign w:val="superscript"/>
        </w:rPr>
        <w:fldChar w:fldCharType="separate"/>
      </w:r>
      <w:r w:rsidR="00C54647">
        <w:rPr>
          <w:vertAlign w:val="superscript"/>
        </w:rPr>
        <w:t>12</w:t>
      </w:r>
      <w:r w:rsidR="00045818" w:rsidRPr="00045818">
        <w:rPr>
          <w:vertAlign w:val="superscript"/>
        </w:rPr>
        <w:fldChar w:fldCharType="end"/>
      </w:r>
      <w:r w:rsidRPr="002F38A9">
        <w:t>. COPD is a preventable and treatable disease characterized by airflow limitatio</w:t>
      </w:r>
      <w:r w:rsidR="000112CF">
        <w:t>n that is not fully reversible</w:t>
      </w:r>
      <w:r w:rsidR="00045818" w:rsidRPr="00045818">
        <w:rPr>
          <w:vertAlign w:val="superscript"/>
        </w:rPr>
        <w:fldChar w:fldCharType="begin"/>
      </w:r>
      <w:r w:rsidR="00045818" w:rsidRPr="00045818">
        <w:rPr>
          <w:vertAlign w:val="superscript"/>
        </w:rPr>
        <w:instrText xml:space="preserve"> NOTEREF _Ref415128380 \h </w:instrText>
      </w:r>
      <w:r w:rsidR="00045818">
        <w:rPr>
          <w:vertAlign w:val="superscript"/>
        </w:rPr>
        <w:instrText xml:space="preserve"> \* MERGEFORMAT </w:instrText>
      </w:r>
      <w:r w:rsidR="00045818" w:rsidRPr="00045818">
        <w:rPr>
          <w:vertAlign w:val="superscript"/>
        </w:rPr>
      </w:r>
      <w:r w:rsidR="00045818" w:rsidRPr="00045818">
        <w:rPr>
          <w:vertAlign w:val="superscript"/>
        </w:rPr>
        <w:fldChar w:fldCharType="separate"/>
      </w:r>
      <w:r w:rsidR="00C54647">
        <w:rPr>
          <w:vertAlign w:val="superscript"/>
        </w:rPr>
        <w:t>8</w:t>
      </w:r>
      <w:r w:rsidR="00045818" w:rsidRPr="00045818">
        <w:rPr>
          <w:vertAlign w:val="superscript"/>
        </w:rPr>
        <w:fldChar w:fldCharType="end"/>
      </w:r>
      <w:r w:rsidRPr="002F38A9">
        <w:t>. The airflow limitation of COPD is primarily due to small airways disease and parenchymal destruction associated with an abnormal inflammatory response of the lungs, main</w:t>
      </w:r>
      <w:r w:rsidR="000112CF">
        <w:t>ly caused by cigarette smoking</w:t>
      </w:r>
      <w:bookmarkStart w:id="78" w:name="_Ref415128585"/>
      <w:r w:rsidR="000C4EC1">
        <w:rPr>
          <w:rStyle w:val="FootnoteReference"/>
        </w:rPr>
        <w:footnoteReference w:id="13"/>
      </w:r>
      <w:bookmarkEnd w:id="78"/>
      <w:r w:rsidRPr="002F38A9">
        <w:t xml:space="preserve"> or air pollut</w:t>
      </w:r>
      <w:r w:rsidR="00045818">
        <w:t>ion. COPD is characteris</w:t>
      </w:r>
      <w:r w:rsidRPr="002F38A9">
        <w:t xml:space="preserve">ed by symptoms of chronic and progressive breathlessness (or </w:t>
      </w:r>
      <w:r w:rsidR="00A47DA5" w:rsidRPr="002F38A9">
        <w:t>dyspnoea</w:t>
      </w:r>
      <w:r w:rsidRPr="002F38A9">
        <w:t>), cough and sputum production which can be a major cause of disability and anxiety associated with the disease. COPD is a progressive disease with wor</w:t>
      </w:r>
      <w:r w:rsidR="00A47DA5">
        <w:t>sening lung function over time</w:t>
      </w:r>
      <w:r w:rsidR="00045818" w:rsidRPr="00045818">
        <w:rPr>
          <w:vertAlign w:val="superscript"/>
        </w:rPr>
        <w:fldChar w:fldCharType="begin"/>
      </w:r>
      <w:r w:rsidR="00045818" w:rsidRPr="00045818">
        <w:rPr>
          <w:vertAlign w:val="superscript"/>
        </w:rPr>
        <w:instrText xml:space="preserve"> NOTEREF _Ref415128380 \h </w:instrText>
      </w:r>
      <w:r w:rsidR="00045818">
        <w:rPr>
          <w:vertAlign w:val="superscript"/>
        </w:rPr>
        <w:instrText xml:space="preserve"> \* MERGEFORMAT </w:instrText>
      </w:r>
      <w:r w:rsidR="00045818" w:rsidRPr="00045818">
        <w:rPr>
          <w:vertAlign w:val="superscript"/>
        </w:rPr>
      </w:r>
      <w:r w:rsidR="00045818" w:rsidRPr="00045818">
        <w:rPr>
          <w:vertAlign w:val="superscript"/>
        </w:rPr>
        <w:fldChar w:fldCharType="separate"/>
      </w:r>
      <w:r w:rsidR="00C54647">
        <w:rPr>
          <w:vertAlign w:val="superscript"/>
        </w:rPr>
        <w:t>8</w:t>
      </w:r>
      <w:r w:rsidR="00045818" w:rsidRPr="00045818">
        <w:rPr>
          <w:vertAlign w:val="superscript"/>
        </w:rPr>
        <w:fldChar w:fldCharType="end"/>
      </w:r>
      <w:r w:rsidRPr="002F38A9">
        <w:t>. Currently no agents are available that modify disease progression. Pharmacological management of chronic, stable COPD is primarily aimed at improving symptoms and quality of life</w:t>
      </w:r>
      <w:r w:rsidR="009C67F9">
        <w:t xml:space="preserve"> (QOL)</w:t>
      </w:r>
      <w:r w:rsidRPr="002F38A9">
        <w:t>, optimizing lung function, reducing exacerbations an</w:t>
      </w:r>
      <w:r w:rsidR="00A47DA5">
        <w:t>d improving exercise tolerance</w:t>
      </w:r>
      <w:r w:rsidR="00045818" w:rsidRPr="00045818">
        <w:rPr>
          <w:vertAlign w:val="superscript"/>
        </w:rPr>
        <w:fldChar w:fldCharType="begin"/>
      </w:r>
      <w:r w:rsidR="00045818" w:rsidRPr="00045818">
        <w:rPr>
          <w:vertAlign w:val="superscript"/>
        </w:rPr>
        <w:instrText xml:space="preserve"> NOTEREF _Ref415128380 \h </w:instrText>
      </w:r>
      <w:r w:rsidR="00045818">
        <w:rPr>
          <w:vertAlign w:val="superscript"/>
        </w:rPr>
        <w:instrText xml:space="preserve"> \* MERGEFORMAT </w:instrText>
      </w:r>
      <w:r w:rsidR="00045818" w:rsidRPr="00045818">
        <w:rPr>
          <w:vertAlign w:val="superscript"/>
        </w:rPr>
      </w:r>
      <w:r w:rsidR="00045818" w:rsidRPr="00045818">
        <w:rPr>
          <w:vertAlign w:val="superscript"/>
        </w:rPr>
        <w:fldChar w:fldCharType="separate"/>
      </w:r>
      <w:r w:rsidR="00C54647">
        <w:rPr>
          <w:vertAlign w:val="superscript"/>
        </w:rPr>
        <w:t>8</w:t>
      </w:r>
      <w:r w:rsidR="00045818" w:rsidRPr="00045818">
        <w:rPr>
          <w:vertAlign w:val="superscript"/>
        </w:rPr>
        <w:fldChar w:fldCharType="end"/>
      </w:r>
      <w:r w:rsidR="00ED1BF8">
        <w:t xml:space="preserve">. Long </w:t>
      </w:r>
      <w:r w:rsidRPr="002F38A9">
        <w:t xml:space="preserve">acting bronchodilators, including </w:t>
      </w:r>
      <w:r w:rsidR="0040301B" w:rsidRPr="0040301B">
        <w:t>long-acting beta</w:t>
      </w:r>
      <w:r w:rsidR="0040301B" w:rsidRPr="0040301B">
        <w:rPr>
          <w:vertAlign w:val="subscript"/>
        </w:rPr>
        <w:t>2</w:t>
      </w:r>
      <w:r w:rsidR="0040301B" w:rsidRPr="0040301B">
        <w:t xml:space="preserve">-agonist </w:t>
      </w:r>
      <w:r w:rsidR="0040301B">
        <w:t>(</w:t>
      </w:r>
      <w:r w:rsidRPr="002F38A9">
        <w:t>LABAs</w:t>
      </w:r>
      <w:r w:rsidR="0040301B">
        <w:t>)</w:t>
      </w:r>
      <w:r w:rsidRPr="002F38A9">
        <w:t xml:space="preserve"> and LAMAs, are recommended for the treatment of symptomatic patients with moderate to very severe COPD and are considered more efficacious and safer to use tha</w:t>
      </w:r>
      <w:r w:rsidR="00A47DA5">
        <w:t>n short acting bronchodilators</w:t>
      </w:r>
      <w:r w:rsidR="00045818" w:rsidRPr="00045818">
        <w:rPr>
          <w:vertAlign w:val="superscript"/>
        </w:rPr>
        <w:fldChar w:fldCharType="begin"/>
      </w:r>
      <w:r w:rsidR="00045818" w:rsidRPr="00045818">
        <w:rPr>
          <w:vertAlign w:val="superscript"/>
        </w:rPr>
        <w:instrText xml:space="preserve"> NOTEREF _Ref415128585 \h </w:instrText>
      </w:r>
      <w:r w:rsidR="00045818">
        <w:rPr>
          <w:vertAlign w:val="superscript"/>
        </w:rPr>
        <w:instrText xml:space="preserve"> \* MERGEFORMAT </w:instrText>
      </w:r>
      <w:r w:rsidR="00045818" w:rsidRPr="00045818">
        <w:rPr>
          <w:vertAlign w:val="superscript"/>
        </w:rPr>
      </w:r>
      <w:r w:rsidR="00045818" w:rsidRPr="00045818">
        <w:rPr>
          <w:vertAlign w:val="superscript"/>
        </w:rPr>
        <w:fldChar w:fldCharType="separate"/>
      </w:r>
      <w:r w:rsidR="00C54647">
        <w:rPr>
          <w:vertAlign w:val="superscript"/>
        </w:rPr>
        <w:t>13</w:t>
      </w:r>
      <w:r w:rsidR="00045818" w:rsidRPr="00045818">
        <w:rPr>
          <w:vertAlign w:val="superscript"/>
        </w:rPr>
        <w:fldChar w:fldCharType="end"/>
      </w:r>
      <w:proofErr w:type="gramStart"/>
      <w:r w:rsidR="00045818" w:rsidRPr="00045818">
        <w:rPr>
          <w:vertAlign w:val="superscript"/>
        </w:rPr>
        <w:t>,</w:t>
      </w:r>
      <w:proofErr w:type="gramEnd"/>
      <w:r w:rsidR="00045818" w:rsidRPr="00045818">
        <w:rPr>
          <w:vertAlign w:val="superscript"/>
        </w:rPr>
        <w:fldChar w:fldCharType="begin"/>
      </w:r>
      <w:r w:rsidR="00045818" w:rsidRPr="00045818">
        <w:rPr>
          <w:vertAlign w:val="superscript"/>
        </w:rPr>
        <w:instrText xml:space="preserve"> NOTEREF _Ref415128380 \h </w:instrText>
      </w:r>
      <w:r w:rsidR="00045818">
        <w:rPr>
          <w:vertAlign w:val="superscript"/>
        </w:rPr>
        <w:instrText xml:space="preserve"> \* MERGEFORMAT </w:instrText>
      </w:r>
      <w:r w:rsidR="00045818" w:rsidRPr="00045818">
        <w:rPr>
          <w:vertAlign w:val="superscript"/>
        </w:rPr>
      </w:r>
      <w:r w:rsidR="00045818" w:rsidRPr="00045818">
        <w:rPr>
          <w:vertAlign w:val="superscript"/>
        </w:rPr>
        <w:fldChar w:fldCharType="separate"/>
      </w:r>
      <w:r w:rsidR="00C54647">
        <w:rPr>
          <w:vertAlign w:val="superscript"/>
        </w:rPr>
        <w:t>8</w:t>
      </w:r>
      <w:r w:rsidR="00045818" w:rsidRPr="00045818">
        <w:rPr>
          <w:vertAlign w:val="superscript"/>
        </w:rPr>
        <w:fldChar w:fldCharType="end"/>
      </w:r>
      <w:r w:rsidR="00045818">
        <w:rPr>
          <w:rStyle w:val="FootnoteReference"/>
        </w:rPr>
        <w:t>,</w:t>
      </w:r>
      <w:r w:rsidR="000C4EC1">
        <w:rPr>
          <w:rStyle w:val="FootnoteReference"/>
        </w:rPr>
        <w:footnoteReference w:id="14"/>
      </w:r>
      <w:r w:rsidRPr="002F38A9">
        <w:t>. The benefits of LAMAs include not only the control of symptoms but improvements in lung function and hyperinflation, exercise performance, COPD ex</w:t>
      </w:r>
      <w:r w:rsidR="00A47DA5">
        <w:t>ace</w:t>
      </w:r>
      <w:r w:rsidR="00045818">
        <w:t>rbations, and health status</w:t>
      </w:r>
      <w:r w:rsidR="000D18F9" w:rsidRPr="00045818">
        <w:rPr>
          <w:rStyle w:val="FootnoteReference"/>
        </w:rPr>
        <w:footnoteReference w:id="15"/>
      </w:r>
      <w:r w:rsidR="00045818" w:rsidRPr="00045818">
        <w:rPr>
          <w:vertAlign w:val="superscript"/>
        </w:rPr>
        <w:t>,</w:t>
      </w:r>
      <w:r w:rsidR="000D18F9" w:rsidRPr="00045818">
        <w:rPr>
          <w:rStyle w:val="FootnoteReference"/>
        </w:rPr>
        <w:footnoteReference w:id="16"/>
      </w:r>
      <w:r w:rsidR="00045818" w:rsidRPr="00045818">
        <w:rPr>
          <w:vertAlign w:val="superscript"/>
        </w:rPr>
        <w:t>,</w:t>
      </w:r>
      <w:r w:rsidR="000D18F9" w:rsidRPr="00045818">
        <w:rPr>
          <w:rStyle w:val="FootnoteReference"/>
        </w:rPr>
        <w:footnoteReference w:id="17"/>
      </w:r>
      <w:r w:rsidRPr="002F38A9">
        <w:t xml:space="preserve">. </w:t>
      </w:r>
      <w:r w:rsidR="000D18F9">
        <w:lastRenderedPageBreak/>
        <w:t>Umeclidinium bromide</w:t>
      </w:r>
      <w:r w:rsidRPr="002F38A9">
        <w:t xml:space="preserve"> will provide an additional treatment option to marketed LAMAs such as tiotropium (TIO) and aclidi</w:t>
      </w:r>
      <w:r w:rsidR="00A47DA5">
        <w:t>nium in the management of COPD.</w:t>
      </w:r>
    </w:p>
    <w:p w:rsidR="007C68A3" w:rsidRPr="007C68A3" w:rsidRDefault="00605AD4" w:rsidP="00BC06CC">
      <w:pPr>
        <w:pStyle w:val="Heading4"/>
      </w:pPr>
      <w:bookmarkStart w:id="79" w:name="_Toc196046464"/>
      <w:bookmarkStart w:id="80" w:name="_Toc247691518"/>
      <w:bookmarkStart w:id="81" w:name="_Toc314842502"/>
      <w:r w:rsidRPr="00605AD4">
        <w:t>Guidance</w:t>
      </w:r>
    </w:p>
    <w:p w:rsidR="002F38A9" w:rsidRPr="003B197C" w:rsidRDefault="002F38A9" w:rsidP="00BC06CC">
      <w:r w:rsidRPr="003B197C">
        <w:t xml:space="preserve">The clinical development program was designed to provide sufficient data for registration of both </w:t>
      </w:r>
      <w:r w:rsidR="003B197C">
        <w:t xml:space="preserve">the fixed dose combination umeclidinium and </w:t>
      </w:r>
      <w:r w:rsidR="00243831" w:rsidRPr="003B197C">
        <w:t>vilanterol</w:t>
      </w:r>
      <w:r w:rsidR="00C83A42" w:rsidRPr="003B197C">
        <w:t xml:space="preserve"> </w:t>
      </w:r>
      <w:r w:rsidRPr="003B197C">
        <w:t>and</w:t>
      </w:r>
      <w:r w:rsidR="003B197C">
        <w:t xml:space="preserve"> the mono product</w:t>
      </w:r>
      <w:r w:rsidRPr="003B197C">
        <w:t xml:space="preserve"> </w:t>
      </w:r>
      <w:r w:rsidR="000F5725" w:rsidRPr="003B197C">
        <w:t>umeclidinium</w:t>
      </w:r>
      <w:r w:rsidRPr="003B197C">
        <w:t>. Advice on the development program was sought from regulatory authorities in the United S</w:t>
      </w:r>
      <w:r w:rsidR="003A0EF2" w:rsidRPr="003B197C">
        <w:t>tates (US), EU</w:t>
      </w:r>
      <w:r w:rsidRPr="003B197C">
        <w:t xml:space="preserve">, Japan and Canada. Though the advice received at the agency meetings was specific to </w:t>
      </w:r>
      <w:r w:rsidR="00DB2D5B">
        <w:t>umeclidinium/</w:t>
      </w:r>
      <w:r w:rsidR="00243831" w:rsidRPr="003B197C">
        <w:t>vilanterol</w:t>
      </w:r>
      <w:r w:rsidR="00C83A42" w:rsidRPr="003B197C">
        <w:t xml:space="preserve"> </w:t>
      </w:r>
      <w:r w:rsidRPr="003B197C">
        <w:t xml:space="preserve">and positioning of the combination product, the program included both the combination and monotherapy arms and some of the advice is equally applicable for </w:t>
      </w:r>
      <w:r w:rsidR="000F5725" w:rsidRPr="003B197C">
        <w:t>umeclidinium</w:t>
      </w:r>
      <w:r w:rsidR="00F0009A" w:rsidRPr="003B197C">
        <w:t xml:space="preserve"> </w:t>
      </w:r>
      <w:r w:rsidRPr="003B197C">
        <w:t>monotherapy.</w:t>
      </w:r>
    </w:p>
    <w:p w:rsidR="003B197C" w:rsidRPr="003B197C" w:rsidRDefault="003B197C" w:rsidP="00BC06CC">
      <w:proofErr w:type="gramStart"/>
      <w:r w:rsidRPr="003B197C">
        <w:t>ln</w:t>
      </w:r>
      <w:proofErr w:type="gramEnd"/>
      <w:r w:rsidRPr="003B197C">
        <w:t xml:space="preserve"> accordance with the TGA planning letter, the sponsors provided an assurance that the submission complies with the requirements contained with the regulatory and supporting documents for the streamlined submission process. The following documents are also provided (as requested within the planning letter): A Risk Management Plan (RMP) and Australian Specific Annex </w:t>
      </w:r>
      <w:r>
        <w:t xml:space="preserve">(ASA) </w:t>
      </w:r>
      <w:r w:rsidRPr="003B197C">
        <w:t>and the full proposed P</w:t>
      </w:r>
      <w:r>
        <w:t>I</w:t>
      </w:r>
      <w:r w:rsidRPr="003B197C">
        <w:t xml:space="preserve"> in the form approved under section 7D of the Act.</w:t>
      </w:r>
    </w:p>
    <w:p w:rsidR="00605AD4" w:rsidRDefault="00605AD4" w:rsidP="00BC06CC">
      <w:pPr>
        <w:pStyle w:val="Heading4"/>
      </w:pPr>
      <w:r w:rsidRPr="00605AD4">
        <w:t>Contents of the clinical dossier</w:t>
      </w:r>
    </w:p>
    <w:p w:rsidR="002F38A9" w:rsidRPr="002F38A9" w:rsidRDefault="002F38A9" w:rsidP="00BC06CC">
      <w:r w:rsidRPr="002F38A9">
        <w:t>The submission contained the following clinical information:</w:t>
      </w:r>
    </w:p>
    <w:p w:rsidR="002F38A9" w:rsidRPr="002F38A9" w:rsidRDefault="002F38A9" w:rsidP="00BC06CC">
      <w:pPr>
        <w:pStyle w:val="ListBullet"/>
      </w:pPr>
      <w:r w:rsidRPr="002F38A9">
        <w:t xml:space="preserve">17 clinical pharmacology studies, including 15 that provided </w:t>
      </w:r>
      <w:r w:rsidR="007C68A3">
        <w:t>PK</w:t>
      </w:r>
      <w:r w:rsidRPr="002F38A9">
        <w:t xml:space="preserve"> data and 2 that provided </w:t>
      </w:r>
      <w:r w:rsidR="00B115D2">
        <w:t>PD</w:t>
      </w:r>
      <w:r w:rsidR="006F0C9E">
        <w:t xml:space="preserve"> data.</w:t>
      </w:r>
    </w:p>
    <w:p w:rsidR="002F38A9" w:rsidRPr="002F38A9" w:rsidRDefault="002F38A9" w:rsidP="00BC06CC">
      <w:pPr>
        <w:pStyle w:val="ListBullet"/>
      </w:pPr>
      <w:r w:rsidRPr="002F38A9">
        <w:t xml:space="preserve">1 population </w:t>
      </w:r>
      <w:r w:rsidR="007C68A3">
        <w:t>PK</w:t>
      </w:r>
      <w:r w:rsidRPr="002F38A9">
        <w:t xml:space="preserve"> analyses.</w:t>
      </w:r>
    </w:p>
    <w:p w:rsidR="002F38A9" w:rsidRPr="002F38A9" w:rsidRDefault="000D18F9" w:rsidP="00BC06CC">
      <w:pPr>
        <w:pStyle w:val="ListBullet"/>
      </w:pPr>
      <w:r>
        <w:t>10</w:t>
      </w:r>
      <w:r w:rsidR="002F38A9" w:rsidRPr="002F38A9">
        <w:t xml:space="preserve"> clinical studies conducted as part of the clinical development program provide data for </w:t>
      </w:r>
      <w:r w:rsidR="000F5725" w:rsidRPr="000F5725">
        <w:t>umeclidinium</w:t>
      </w:r>
      <w:r w:rsidR="00C451BA">
        <w:t xml:space="preserve"> </w:t>
      </w:r>
      <w:r w:rsidR="002F38A9" w:rsidRPr="002F38A9">
        <w:t>and support the global regulatory filings for monotherapy in subjects with COPD. Th</w:t>
      </w:r>
      <w:r w:rsidR="00C451BA">
        <w:t>ese include 7 pivotal efficacy/</w:t>
      </w:r>
      <w:r w:rsidR="002F38A9" w:rsidRPr="002F38A9">
        <w:t>safe</w:t>
      </w:r>
      <w:r w:rsidR="00C451BA">
        <w:t xml:space="preserve">ty studies and 3 Phase IIb dose </w:t>
      </w:r>
      <w:r w:rsidR="002F38A9" w:rsidRPr="002F38A9">
        <w:t>ranging studies.</w:t>
      </w:r>
    </w:p>
    <w:p w:rsidR="002F38A9" w:rsidRPr="002F38A9" w:rsidRDefault="002F38A9" w:rsidP="00BC06CC">
      <w:r w:rsidRPr="002F38A9">
        <w:t>The pivo</w:t>
      </w:r>
      <w:r w:rsidR="008034AE">
        <w:t>tal Phase III studies included:</w:t>
      </w:r>
    </w:p>
    <w:p w:rsidR="002F38A9" w:rsidRPr="002F38A9" w:rsidRDefault="007D54A1" w:rsidP="00BC06CC">
      <w:pPr>
        <w:pStyle w:val="ListBullet"/>
      </w:pPr>
      <w:r>
        <w:t xml:space="preserve">One Phase III, 12 week, placebo </w:t>
      </w:r>
      <w:r w:rsidR="002F38A9" w:rsidRPr="002F38A9">
        <w:t>controlled, effica</w:t>
      </w:r>
      <w:r w:rsidR="00131442">
        <w:t>cy and safety study (AC4115408);</w:t>
      </w:r>
    </w:p>
    <w:p w:rsidR="002F38A9" w:rsidRPr="002F38A9" w:rsidRDefault="007D54A1" w:rsidP="00BC06CC">
      <w:pPr>
        <w:pStyle w:val="ListBullet"/>
      </w:pPr>
      <w:r>
        <w:t xml:space="preserve">Two Phase III, 24 week, placebo </w:t>
      </w:r>
      <w:r w:rsidR="002F38A9" w:rsidRPr="002F38A9">
        <w:t>controlled, efficacy and safety studies (DB2113361 and D</w:t>
      </w:r>
      <w:r>
        <w:t xml:space="preserve">B2113373) and one Phase III, 24 </w:t>
      </w:r>
      <w:r w:rsidR="00F0009A">
        <w:t>week, TIO</w:t>
      </w:r>
      <w:r w:rsidR="002F38A9" w:rsidRPr="002F38A9">
        <w:t xml:space="preserve"> comparator effica</w:t>
      </w:r>
      <w:r w:rsidR="00131442">
        <w:t>cy and safety study (DB2113374);</w:t>
      </w:r>
    </w:p>
    <w:p w:rsidR="002F38A9" w:rsidRPr="002F38A9" w:rsidRDefault="007C68A3" w:rsidP="00BC06CC">
      <w:pPr>
        <w:pStyle w:val="ListBullet"/>
      </w:pPr>
      <w:r>
        <w:t xml:space="preserve">One Phase III, long </w:t>
      </w:r>
      <w:r w:rsidR="007D54A1">
        <w:t xml:space="preserve">term (52 </w:t>
      </w:r>
      <w:r w:rsidR="00131442">
        <w:t>week) safety study (DB2113359); and</w:t>
      </w:r>
    </w:p>
    <w:p w:rsidR="002F38A9" w:rsidRPr="002F38A9" w:rsidRDefault="00131442" w:rsidP="00BC06CC">
      <w:pPr>
        <w:pStyle w:val="ListBullet"/>
      </w:pPr>
      <w:r>
        <w:t xml:space="preserve">Two 12 </w:t>
      </w:r>
      <w:r w:rsidR="007D54A1">
        <w:t xml:space="preserve">week cross </w:t>
      </w:r>
      <w:r w:rsidR="002F38A9" w:rsidRPr="002F38A9">
        <w:t>over exercise studies (DB2114417 and DB2114418)</w:t>
      </w:r>
      <w:r>
        <w:t>.</w:t>
      </w:r>
    </w:p>
    <w:p w:rsidR="007D54A1" w:rsidRDefault="002F38A9" w:rsidP="00BC06CC">
      <w:r w:rsidRPr="002F38A9">
        <w:t>The 3 dose rang</w:t>
      </w:r>
      <w:r w:rsidR="00A47DA5">
        <w:t>ing Phase IIb studies included:</w:t>
      </w:r>
    </w:p>
    <w:p w:rsidR="007D54A1" w:rsidRDefault="00A47DA5" w:rsidP="00BC06CC">
      <w:pPr>
        <w:pStyle w:val="ListBullet"/>
      </w:pPr>
      <w:r>
        <w:t xml:space="preserve">4 </w:t>
      </w:r>
      <w:r w:rsidR="002F38A9" w:rsidRPr="002F38A9">
        <w:t xml:space="preserve">week </w:t>
      </w:r>
      <w:r w:rsidR="000F5725" w:rsidRPr="000F5725">
        <w:t>umeclidinium</w:t>
      </w:r>
      <w:r w:rsidR="00F0009A">
        <w:t xml:space="preserve"> </w:t>
      </w:r>
      <w:r w:rsidR="002F38A9" w:rsidRPr="002F38A9">
        <w:t>do</w:t>
      </w:r>
      <w:r w:rsidR="00131442">
        <w:t>se ranging study (AC4113589);</w:t>
      </w:r>
    </w:p>
    <w:p w:rsidR="007D54A1" w:rsidRDefault="00A47DA5" w:rsidP="00BC06CC">
      <w:pPr>
        <w:pStyle w:val="ListBullet"/>
      </w:pPr>
      <w:r>
        <w:t xml:space="preserve">14 day cross over </w:t>
      </w:r>
      <w:r w:rsidR="000F5725" w:rsidRPr="000F5725">
        <w:t>umeclidinium</w:t>
      </w:r>
      <w:r w:rsidR="00F0009A">
        <w:t xml:space="preserve"> </w:t>
      </w:r>
      <w:r>
        <w:t xml:space="preserve">dose ranging/dose </w:t>
      </w:r>
      <w:r w:rsidR="002F38A9" w:rsidRPr="002F38A9">
        <w:t>inte</w:t>
      </w:r>
      <w:r w:rsidR="000D18F9">
        <w:t>rval study (AC4113073); and</w:t>
      </w:r>
    </w:p>
    <w:p w:rsidR="002F38A9" w:rsidRPr="002F38A9" w:rsidRDefault="00A47DA5" w:rsidP="00BC06CC">
      <w:pPr>
        <w:pStyle w:val="ListBullet"/>
      </w:pPr>
      <w:r>
        <w:t xml:space="preserve">7 day cross over </w:t>
      </w:r>
      <w:r w:rsidR="000F5725" w:rsidRPr="000F5725">
        <w:t>umeclidinium</w:t>
      </w:r>
      <w:r w:rsidR="00F0009A">
        <w:t xml:space="preserve"> </w:t>
      </w:r>
      <w:r>
        <w:t xml:space="preserve">dose ranging/dose </w:t>
      </w:r>
      <w:r w:rsidR="002F38A9" w:rsidRPr="002F38A9">
        <w:t>interval study (AC4115321).</w:t>
      </w:r>
    </w:p>
    <w:p w:rsidR="002F38A9" w:rsidRDefault="002F38A9" w:rsidP="00BC06CC">
      <w:r w:rsidRPr="002F38A9">
        <w:t xml:space="preserve">Other, </w:t>
      </w:r>
      <w:r w:rsidR="000D18F9">
        <w:t>fo</w:t>
      </w:r>
      <w:r w:rsidR="007C68A3">
        <w:t>r example pooled analyses, meta-</w:t>
      </w:r>
      <w:r w:rsidRPr="002F38A9">
        <w:t xml:space="preserve">analyses, </w:t>
      </w:r>
      <w:r w:rsidR="003B197C">
        <w:t xml:space="preserve">product safety update reports </w:t>
      </w:r>
      <w:r w:rsidR="003B197C" w:rsidRPr="003B197C">
        <w:t>(</w:t>
      </w:r>
      <w:r w:rsidRPr="003B197C">
        <w:t>PSURs</w:t>
      </w:r>
      <w:r w:rsidR="003B197C" w:rsidRPr="003B197C">
        <w:t>)</w:t>
      </w:r>
      <w:r w:rsidRPr="003B197C">
        <w:t xml:space="preserve">, </w:t>
      </w:r>
      <w:r w:rsidRPr="002F38A9">
        <w:t>Integrated Su</w:t>
      </w:r>
      <w:r w:rsidR="006926D7">
        <w:t>mmary of Efficacy and</w:t>
      </w:r>
      <w:r w:rsidRPr="002F38A9">
        <w:t xml:space="preserve"> Int</w:t>
      </w:r>
      <w:r w:rsidR="006F0C9E">
        <w:t>egrated Summary of Safety</w:t>
      </w:r>
      <w:r w:rsidR="007D54A1">
        <w:t>.</w:t>
      </w:r>
    </w:p>
    <w:p w:rsidR="007C68A3" w:rsidRPr="007C68A3" w:rsidRDefault="007C68A3" w:rsidP="00BC06CC">
      <w:pPr>
        <w:pStyle w:val="ListBullet"/>
      </w:pPr>
      <w:r w:rsidRPr="007C68A3">
        <w:t>Clinical Overview, Summary of Clinical Efficacy, Summary of Clinical Safety and literature references.</w:t>
      </w:r>
    </w:p>
    <w:p w:rsidR="00605AD4" w:rsidRDefault="00605AD4" w:rsidP="00BC06CC">
      <w:pPr>
        <w:pStyle w:val="Heading4"/>
      </w:pPr>
      <w:r w:rsidRPr="00605AD4">
        <w:lastRenderedPageBreak/>
        <w:t>Paediatric data</w:t>
      </w:r>
    </w:p>
    <w:p w:rsidR="002F38A9" w:rsidRPr="002F38A9" w:rsidRDefault="002F38A9" w:rsidP="00BC06CC">
      <w:r w:rsidRPr="002F38A9">
        <w:t xml:space="preserve">The submission did not include paediatric data. Since COPD is a disease of adults and has no </w:t>
      </w:r>
      <w:r w:rsidR="007D54A1" w:rsidRPr="002F38A9">
        <w:t>paediatric</w:t>
      </w:r>
      <w:r w:rsidRPr="002F38A9">
        <w:t xml:space="preserve"> correlate, a waiver is being sought for conducting </w:t>
      </w:r>
      <w:r w:rsidR="007D54A1" w:rsidRPr="002F38A9">
        <w:t>paediatric</w:t>
      </w:r>
      <w:r w:rsidRPr="002F38A9">
        <w:t xml:space="preserve"> studies with </w:t>
      </w:r>
      <w:r w:rsidR="000F5725" w:rsidRPr="000F5725">
        <w:t>umeclidinium</w:t>
      </w:r>
      <w:r w:rsidR="00F0009A">
        <w:t xml:space="preserve"> </w:t>
      </w:r>
      <w:r w:rsidRPr="002F38A9">
        <w:t>for the maintenance treatment of COPD.</w:t>
      </w:r>
    </w:p>
    <w:p w:rsidR="00605AD4" w:rsidRDefault="00605AD4" w:rsidP="00BC06CC">
      <w:pPr>
        <w:pStyle w:val="Heading4"/>
      </w:pPr>
      <w:r w:rsidRPr="00605AD4">
        <w:t>Good clinical practice</w:t>
      </w:r>
    </w:p>
    <w:p w:rsidR="002F38A9" w:rsidRPr="002F38A9" w:rsidRDefault="002F38A9" w:rsidP="00BC06CC">
      <w:bookmarkStart w:id="82" w:name="_Toc241374282"/>
      <w:r w:rsidRPr="002F38A9">
        <w:t>All studies in this development program were undertaken in accordance with the principles of Good Clinical Practice (GCP). All studies were conducted with the approval of Ethics Committees or Institutional Review Boards. Informed consen</w:t>
      </w:r>
      <w:r w:rsidR="00DB2D5B">
        <w:t>t was obtained for all subjects</w:t>
      </w:r>
      <w:r w:rsidRPr="002F38A9">
        <w:t xml:space="preserve"> and the studies were performed in accordance with the version of the Declaration of Helsinki that applied at the time the studies were conducted. Regulatory approval was obtained from the relevant health authority, where required.</w:t>
      </w:r>
    </w:p>
    <w:p w:rsidR="002F38A9" w:rsidRPr="003B197C" w:rsidRDefault="002F38A9" w:rsidP="00BC06CC">
      <w:r w:rsidRPr="003B197C">
        <w:t xml:space="preserve">Significant deviations from GCP for investigator </w:t>
      </w:r>
      <w:r w:rsidR="003B197C" w:rsidRPr="003B197C">
        <w:t>X</w:t>
      </w:r>
      <w:r w:rsidRPr="003B197C">
        <w:t xml:space="preserve"> were identified by </w:t>
      </w:r>
      <w:r w:rsidR="003A0EF2" w:rsidRPr="003B197C">
        <w:t>GlaxoSmithKline (</w:t>
      </w:r>
      <w:r w:rsidRPr="003B197C">
        <w:t>GSK</w:t>
      </w:r>
      <w:r w:rsidR="003A0EF2" w:rsidRPr="003B197C">
        <w:t>)</w:t>
      </w:r>
      <w:r w:rsidRPr="003B197C">
        <w:t xml:space="preserve"> during the conduct of the clinical development program. These deviations were identified prior to </w:t>
      </w:r>
      <w:r w:rsidR="00DB2D5B" w:rsidRPr="00DB2D5B">
        <w:t xml:space="preserve">unblinding </w:t>
      </w:r>
      <w:r w:rsidRPr="003B197C">
        <w:t>of Study DB2113359 and after unblinding of Study AC4115321. A total of 28 subjects from this site were treated in these two studies (18 subjects from AC4115321 and 10 subjects from DB2113359). Sensitivity analyses of efficacy data with and without these subjects were conducted for Study AC4115321. Results of the analyses with and without these subjects were generally consistent and are included in the AC4115321 Clinical Study Report (CSR). No sensitivity analyses were performed in the safety study DB2113359.</w:t>
      </w:r>
      <w:bookmarkEnd w:id="82"/>
    </w:p>
    <w:p w:rsidR="008E7846" w:rsidRPr="00254787" w:rsidRDefault="008E7846" w:rsidP="00BC06CC">
      <w:pPr>
        <w:pStyle w:val="Heading3"/>
      </w:pPr>
      <w:bookmarkStart w:id="83" w:name="_Toc425250077"/>
      <w:r w:rsidRPr="00254787">
        <w:t>Pharmacokinetics</w:t>
      </w:r>
      <w:bookmarkEnd w:id="69"/>
      <w:bookmarkEnd w:id="79"/>
      <w:bookmarkEnd w:id="80"/>
      <w:bookmarkEnd w:id="81"/>
      <w:bookmarkEnd w:id="83"/>
    </w:p>
    <w:p w:rsidR="00605AD4" w:rsidRDefault="00605AD4" w:rsidP="00BC06CC">
      <w:pPr>
        <w:pStyle w:val="Heading4"/>
      </w:pPr>
      <w:r>
        <w:t>Studies</w:t>
      </w:r>
      <w:r w:rsidR="004D5806">
        <w:t xml:space="preserve"> providing pharmacokinetic data</w:t>
      </w:r>
    </w:p>
    <w:p w:rsidR="002F38A9" w:rsidRPr="002F38A9" w:rsidRDefault="003B197C" w:rsidP="00BC06CC">
      <w:r>
        <w:t>Table 3</w:t>
      </w:r>
      <w:r w:rsidR="0090479E" w:rsidRPr="00105BA8">
        <w:t xml:space="preserve"> shows the studies relating to each </w:t>
      </w:r>
      <w:r w:rsidR="0090479E">
        <w:t>PK</w:t>
      </w:r>
      <w:r w:rsidR="00DB2D5B">
        <w:t xml:space="preserve"> topic.</w:t>
      </w:r>
    </w:p>
    <w:p w:rsidR="007D54A1" w:rsidRDefault="0090479E" w:rsidP="004D5806">
      <w:pPr>
        <w:pStyle w:val="TableTitle"/>
      </w:pPr>
      <w:bookmarkStart w:id="84" w:name="_Toc380663381"/>
      <w:proofErr w:type="gramStart"/>
      <w:r>
        <w:t>Table 3</w:t>
      </w:r>
      <w:r w:rsidR="007D54A1" w:rsidRPr="007D54A1">
        <w:t>.</w:t>
      </w:r>
      <w:proofErr w:type="gramEnd"/>
      <w:r w:rsidR="007D54A1" w:rsidRPr="007D54A1">
        <w:t xml:space="preserve"> </w:t>
      </w:r>
      <w:proofErr w:type="gramStart"/>
      <w:r w:rsidR="007D54A1" w:rsidRPr="007D54A1">
        <w:t>Submitted pharmacokinetic studies.</w:t>
      </w:r>
      <w:bookmarkEnd w:id="84"/>
      <w:proofErr w:type="gramEnd"/>
    </w:p>
    <w:tbl>
      <w:tblPr>
        <w:tblStyle w:val="TableTGAblue"/>
        <w:tblW w:w="8472" w:type="dxa"/>
        <w:tblLayout w:type="fixed"/>
        <w:tblLook w:val="04A0" w:firstRow="1" w:lastRow="0" w:firstColumn="1" w:lastColumn="0" w:noHBand="0" w:noVBand="1"/>
      </w:tblPr>
      <w:tblGrid>
        <w:gridCol w:w="2376"/>
        <w:gridCol w:w="1985"/>
        <w:gridCol w:w="567"/>
        <w:gridCol w:w="1843"/>
        <w:gridCol w:w="1701"/>
      </w:tblGrid>
      <w:tr w:rsidR="007D54A1" w:rsidRPr="00030D95" w:rsidTr="004D5806">
        <w:trPr>
          <w:cnfStyle w:val="100000000000" w:firstRow="1" w:lastRow="0" w:firstColumn="0" w:lastColumn="0" w:oddVBand="0" w:evenVBand="0" w:oddHBand="0" w:evenHBand="0" w:firstRowFirstColumn="0" w:firstRowLastColumn="0" w:lastRowFirstColumn="0" w:lastRowLastColumn="0"/>
        </w:trPr>
        <w:tc>
          <w:tcPr>
            <w:tcW w:w="2376" w:type="dxa"/>
          </w:tcPr>
          <w:p w:rsidR="007D54A1" w:rsidRPr="00DB2D5B" w:rsidRDefault="007D54A1" w:rsidP="004D5806">
            <w:r w:rsidRPr="00DB2D5B">
              <w:t>PK topic</w:t>
            </w:r>
          </w:p>
        </w:tc>
        <w:tc>
          <w:tcPr>
            <w:tcW w:w="4395" w:type="dxa"/>
            <w:gridSpan w:val="3"/>
          </w:tcPr>
          <w:p w:rsidR="007D54A1" w:rsidRPr="00DB2D5B" w:rsidRDefault="007D54A1" w:rsidP="004D5806">
            <w:r w:rsidRPr="00DB2D5B">
              <w:t>Subtopic</w:t>
            </w:r>
          </w:p>
        </w:tc>
        <w:tc>
          <w:tcPr>
            <w:tcW w:w="1701" w:type="dxa"/>
          </w:tcPr>
          <w:p w:rsidR="007D54A1" w:rsidRPr="00DB2D5B" w:rsidRDefault="007D54A1" w:rsidP="004D5806">
            <w:r w:rsidRPr="00DB2D5B">
              <w:t>Study ID</w:t>
            </w:r>
          </w:p>
        </w:tc>
      </w:tr>
      <w:tr w:rsidR="007D54A1" w:rsidRPr="00030D95" w:rsidTr="004D5806">
        <w:tc>
          <w:tcPr>
            <w:tcW w:w="2376" w:type="dxa"/>
            <w:vMerge w:val="restart"/>
          </w:tcPr>
          <w:p w:rsidR="007D54A1" w:rsidRPr="00DB2D5B" w:rsidRDefault="007D54A1" w:rsidP="004D5806">
            <w:r w:rsidRPr="00DB2D5B">
              <w:t>PK in healthy adults</w:t>
            </w:r>
          </w:p>
        </w:tc>
        <w:tc>
          <w:tcPr>
            <w:tcW w:w="1985" w:type="dxa"/>
            <w:vMerge w:val="restart"/>
          </w:tcPr>
          <w:p w:rsidR="007D54A1" w:rsidRPr="00DB2D5B" w:rsidRDefault="007D54A1" w:rsidP="004D5806">
            <w:r w:rsidRPr="00DB2D5B">
              <w:t>General PK</w:t>
            </w:r>
          </w:p>
        </w:tc>
        <w:tc>
          <w:tcPr>
            <w:tcW w:w="2410" w:type="dxa"/>
            <w:gridSpan w:val="2"/>
          </w:tcPr>
          <w:p w:rsidR="007D54A1" w:rsidRPr="00DB2D5B" w:rsidRDefault="007D54A1" w:rsidP="004D5806">
            <w:r w:rsidRPr="00DB2D5B">
              <w:t xml:space="preserve">Single dose </w:t>
            </w:r>
            <w:r w:rsidR="00D153B3" w:rsidRPr="00DB2D5B">
              <w:t>UMEC</w:t>
            </w:r>
          </w:p>
        </w:tc>
        <w:tc>
          <w:tcPr>
            <w:tcW w:w="1701" w:type="dxa"/>
          </w:tcPr>
          <w:p w:rsidR="007D54A1" w:rsidRPr="00DB2D5B" w:rsidRDefault="007D54A1" w:rsidP="004D5806">
            <w:r w:rsidRPr="00DB2D5B">
              <w:t>AC4112008</w:t>
            </w:r>
          </w:p>
        </w:tc>
      </w:tr>
      <w:tr w:rsidR="007D54A1" w:rsidRPr="00030D95" w:rsidTr="004D5806">
        <w:tc>
          <w:tcPr>
            <w:tcW w:w="2376" w:type="dxa"/>
            <w:vMerge/>
          </w:tcPr>
          <w:p w:rsidR="007D54A1" w:rsidRPr="004E1DF1" w:rsidRDefault="007D54A1" w:rsidP="004D5806"/>
        </w:tc>
        <w:tc>
          <w:tcPr>
            <w:tcW w:w="1985" w:type="dxa"/>
            <w:vMerge/>
          </w:tcPr>
          <w:p w:rsidR="007D54A1" w:rsidRPr="00DB2D5B" w:rsidRDefault="007D54A1" w:rsidP="004D5806"/>
        </w:tc>
        <w:tc>
          <w:tcPr>
            <w:tcW w:w="2410" w:type="dxa"/>
            <w:gridSpan w:val="2"/>
          </w:tcPr>
          <w:p w:rsidR="007D54A1" w:rsidRPr="00DB2D5B" w:rsidRDefault="00D153B3" w:rsidP="004D5806">
            <w:r w:rsidRPr="00DB2D5B">
              <w:t>UMEC</w:t>
            </w:r>
          </w:p>
        </w:tc>
        <w:tc>
          <w:tcPr>
            <w:tcW w:w="1701" w:type="dxa"/>
          </w:tcPr>
          <w:p w:rsidR="007D54A1" w:rsidRPr="00DB2D5B" w:rsidRDefault="007D54A1" w:rsidP="004D5806">
            <w:r w:rsidRPr="00DB2D5B">
              <w:t>AC4115487</w:t>
            </w:r>
          </w:p>
        </w:tc>
      </w:tr>
      <w:tr w:rsidR="007D54A1" w:rsidRPr="00030D95" w:rsidTr="004D5806">
        <w:tc>
          <w:tcPr>
            <w:tcW w:w="2376" w:type="dxa"/>
            <w:vMerge/>
          </w:tcPr>
          <w:p w:rsidR="007D54A1" w:rsidRPr="004E1DF1" w:rsidRDefault="007D54A1" w:rsidP="004D5806"/>
        </w:tc>
        <w:tc>
          <w:tcPr>
            <w:tcW w:w="1985" w:type="dxa"/>
            <w:vMerge/>
          </w:tcPr>
          <w:p w:rsidR="007D54A1" w:rsidRPr="00DB2D5B" w:rsidRDefault="007D54A1" w:rsidP="004D5806"/>
        </w:tc>
        <w:tc>
          <w:tcPr>
            <w:tcW w:w="2410" w:type="dxa"/>
            <w:gridSpan w:val="2"/>
          </w:tcPr>
          <w:p w:rsidR="007D54A1" w:rsidRPr="00DB2D5B" w:rsidRDefault="00D153B3" w:rsidP="004D5806">
            <w:r w:rsidRPr="00DB2D5B">
              <w:t>UMEC</w:t>
            </w:r>
          </w:p>
          <w:p w:rsidR="007D54A1" w:rsidRPr="00DB2D5B" w:rsidRDefault="00F0009A" w:rsidP="004D5806">
            <w:r w:rsidRPr="00DB2D5B">
              <w:t xml:space="preserve">UMEC </w:t>
            </w:r>
          </w:p>
        </w:tc>
        <w:tc>
          <w:tcPr>
            <w:tcW w:w="1701" w:type="dxa"/>
          </w:tcPr>
          <w:p w:rsidR="007D54A1" w:rsidRPr="00DB2D5B" w:rsidRDefault="007D54A1" w:rsidP="004D5806">
            <w:r w:rsidRPr="00DB2D5B">
              <w:t>AC4106889</w:t>
            </w:r>
          </w:p>
          <w:p w:rsidR="007D54A1" w:rsidRPr="00DB2D5B" w:rsidRDefault="007D54A1" w:rsidP="004D5806">
            <w:r w:rsidRPr="00DB2D5B">
              <w:t>AC4105209</w:t>
            </w:r>
          </w:p>
        </w:tc>
      </w:tr>
      <w:tr w:rsidR="007D54A1" w:rsidRPr="00030D95" w:rsidTr="004D5806">
        <w:tc>
          <w:tcPr>
            <w:tcW w:w="2376" w:type="dxa"/>
            <w:vMerge/>
          </w:tcPr>
          <w:p w:rsidR="007D54A1" w:rsidRPr="004E1DF1" w:rsidRDefault="007D54A1" w:rsidP="004D5806"/>
        </w:tc>
        <w:tc>
          <w:tcPr>
            <w:tcW w:w="4395" w:type="dxa"/>
            <w:gridSpan w:val="3"/>
          </w:tcPr>
          <w:p w:rsidR="007D54A1" w:rsidRPr="00DB2D5B" w:rsidRDefault="007D54A1" w:rsidP="004D5806">
            <w:r w:rsidRPr="00DB2D5B">
              <w:t>Food effect</w:t>
            </w:r>
          </w:p>
        </w:tc>
        <w:tc>
          <w:tcPr>
            <w:tcW w:w="1701" w:type="dxa"/>
          </w:tcPr>
          <w:p w:rsidR="007D54A1" w:rsidRPr="00DB2D5B" w:rsidRDefault="007D54A1" w:rsidP="004D5806">
            <w:r w:rsidRPr="00DB2D5B">
              <w:t>No studies conducted</w:t>
            </w:r>
          </w:p>
        </w:tc>
      </w:tr>
      <w:tr w:rsidR="007D54A1" w:rsidRPr="00030D95" w:rsidTr="004D5806">
        <w:tc>
          <w:tcPr>
            <w:tcW w:w="2376" w:type="dxa"/>
            <w:vMerge/>
          </w:tcPr>
          <w:p w:rsidR="007D54A1" w:rsidRPr="004E1DF1" w:rsidRDefault="007D54A1" w:rsidP="004D5806"/>
        </w:tc>
        <w:tc>
          <w:tcPr>
            <w:tcW w:w="4395" w:type="dxa"/>
            <w:gridSpan w:val="3"/>
          </w:tcPr>
          <w:p w:rsidR="007D54A1" w:rsidRPr="00DB2D5B" w:rsidRDefault="007D54A1" w:rsidP="004D5806">
            <w:r w:rsidRPr="00DB2D5B">
              <w:t xml:space="preserve">Mass Balance Study </w:t>
            </w:r>
            <w:r w:rsidR="00D153B3" w:rsidRPr="00DB2D5B">
              <w:t>UMEC</w:t>
            </w:r>
          </w:p>
        </w:tc>
        <w:tc>
          <w:tcPr>
            <w:tcW w:w="1701" w:type="dxa"/>
          </w:tcPr>
          <w:p w:rsidR="007D54A1" w:rsidRPr="00DB2D5B" w:rsidRDefault="007D54A1" w:rsidP="004D5806">
            <w:r w:rsidRPr="00DB2D5B">
              <w:t>AC4112014</w:t>
            </w:r>
          </w:p>
        </w:tc>
      </w:tr>
      <w:tr w:rsidR="007D54A1" w:rsidRPr="00030D95" w:rsidTr="004D5806">
        <w:trPr>
          <w:trHeight w:val="435"/>
        </w:trPr>
        <w:tc>
          <w:tcPr>
            <w:tcW w:w="2376" w:type="dxa"/>
            <w:vMerge w:val="restart"/>
          </w:tcPr>
          <w:p w:rsidR="007D54A1" w:rsidRPr="00DB2D5B" w:rsidRDefault="007D54A1" w:rsidP="004D5806">
            <w:r w:rsidRPr="00DB2D5B">
              <w:t>PK in special populations</w:t>
            </w:r>
          </w:p>
        </w:tc>
        <w:tc>
          <w:tcPr>
            <w:tcW w:w="2552" w:type="dxa"/>
            <w:gridSpan w:val="2"/>
            <w:vMerge w:val="restart"/>
          </w:tcPr>
          <w:p w:rsidR="007D54A1" w:rsidRPr="00DB2D5B" w:rsidRDefault="007D54A1" w:rsidP="004D5806">
            <w:r w:rsidRPr="00DB2D5B">
              <w:t>Target population §</w:t>
            </w:r>
          </w:p>
        </w:tc>
        <w:tc>
          <w:tcPr>
            <w:tcW w:w="1843" w:type="dxa"/>
          </w:tcPr>
          <w:p w:rsidR="007D54A1" w:rsidRPr="00DB2D5B" w:rsidRDefault="007D54A1" w:rsidP="004D5806">
            <w:r w:rsidRPr="00DB2D5B">
              <w:t xml:space="preserve">Single dose </w:t>
            </w:r>
          </w:p>
        </w:tc>
        <w:tc>
          <w:tcPr>
            <w:tcW w:w="1701" w:type="dxa"/>
          </w:tcPr>
          <w:p w:rsidR="007D54A1" w:rsidRPr="00DB2D5B" w:rsidRDefault="007D54A1" w:rsidP="004D5806">
            <w:r w:rsidRPr="00DB2D5B">
              <w:t>AC4108123</w:t>
            </w:r>
          </w:p>
        </w:tc>
      </w:tr>
      <w:tr w:rsidR="007D54A1" w:rsidRPr="00030D95" w:rsidTr="004D5806">
        <w:trPr>
          <w:trHeight w:val="435"/>
        </w:trPr>
        <w:tc>
          <w:tcPr>
            <w:tcW w:w="2376" w:type="dxa"/>
            <w:vMerge/>
          </w:tcPr>
          <w:p w:rsidR="007D54A1" w:rsidRPr="00DB2D5B" w:rsidRDefault="007D54A1" w:rsidP="004D5806"/>
        </w:tc>
        <w:tc>
          <w:tcPr>
            <w:tcW w:w="2552" w:type="dxa"/>
            <w:gridSpan w:val="2"/>
            <w:vMerge/>
          </w:tcPr>
          <w:p w:rsidR="007D54A1" w:rsidRPr="00DB2D5B" w:rsidRDefault="007D54A1" w:rsidP="004D5806"/>
        </w:tc>
        <w:tc>
          <w:tcPr>
            <w:tcW w:w="1843" w:type="dxa"/>
          </w:tcPr>
          <w:p w:rsidR="007D54A1" w:rsidRPr="00DB2D5B" w:rsidRDefault="007D54A1" w:rsidP="004D5806">
            <w:r w:rsidRPr="00DB2D5B">
              <w:t>UMEC</w:t>
            </w:r>
          </w:p>
        </w:tc>
        <w:tc>
          <w:tcPr>
            <w:tcW w:w="1701" w:type="dxa"/>
          </w:tcPr>
          <w:p w:rsidR="007D54A1" w:rsidRPr="00DB2D5B" w:rsidRDefault="007D54A1" w:rsidP="004D5806">
            <w:r w:rsidRPr="00DB2D5B">
              <w:t>AC4113589</w:t>
            </w:r>
          </w:p>
        </w:tc>
      </w:tr>
      <w:tr w:rsidR="007D54A1" w:rsidRPr="00030D95" w:rsidTr="004D5806">
        <w:trPr>
          <w:trHeight w:val="400"/>
        </w:trPr>
        <w:tc>
          <w:tcPr>
            <w:tcW w:w="2376" w:type="dxa"/>
            <w:vMerge/>
          </w:tcPr>
          <w:p w:rsidR="007D54A1" w:rsidRPr="00DB2D5B" w:rsidRDefault="007D54A1" w:rsidP="004D5806"/>
        </w:tc>
        <w:tc>
          <w:tcPr>
            <w:tcW w:w="2552" w:type="dxa"/>
            <w:gridSpan w:val="2"/>
            <w:vMerge/>
          </w:tcPr>
          <w:p w:rsidR="007D54A1" w:rsidRPr="00DB2D5B" w:rsidRDefault="007D54A1" w:rsidP="004D5806"/>
        </w:tc>
        <w:tc>
          <w:tcPr>
            <w:tcW w:w="1843" w:type="dxa"/>
          </w:tcPr>
          <w:p w:rsidR="007D54A1" w:rsidRPr="00DB2D5B" w:rsidRDefault="007D54A1" w:rsidP="004D5806">
            <w:r w:rsidRPr="00DB2D5B">
              <w:t>Multi dose</w:t>
            </w:r>
          </w:p>
        </w:tc>
        <w:tc>
          <w:tcPr>
            <w:tcW w:w="1701" w:type="dxa"/>
          </w:tcPr>
          <w:p w:rsidR="007D54A1" w:rsidRPr="00DB2D5B" w:rsidRDefault="007D54A1" w:rsidP="004D5806">
            <w:r w:rsidRPr="00DB2D5B">
              <w:t>AC4105211</w:t>
            </w:r>
          </w:p>
        </w:tc>
      </w:tr>
      <w:tr w:rsidR="007D54A1" w:rsidRPr="00030D95" w:rsidTr="004D5806">
        <w:trPr>
          <w:trHeight w:val="397"/>
        </w:trPr>
        <w:tc>
          <w:tcPr>
            <w:tcW w:w="2376" w:type="dxa"/>
            <w:vMerge/>
          </w:tcPr>
          <w:p w:rsidR="007D54A1" w:rsidRPr="00DB2D5B" w:rsidRDefault="007D54A1" w:rsidP="004D5806"/>
        </w:tc>
        <w:tc>
          <w:tcPr>
            <w:tcW w:w="2552" w:type="dxa"/>
            <w:gridSpan w:val="2"/>
            <w:vMerge/>
          </w:tcPr>
          <w:p w:rsidR="007D54A1" w:rsidRPr="00DB2D5B" w:rsidRDefault="007D54A1" w:rsidP="004D5806"/>
        </w:tc>
        <w:tc>
          <w:tcPr>
            <w:tcW w:w="1843" w:type="dxa"/>
          </w:tcPr>
          <w:p w:rsidR="007D54A1" w:rsidRPr="00DB2D5B" w:rsidRDefault="007D54A1" w:rsidP="004D5806">
            <w:r w:rsidRPr="00DB2D5B">
              <w:t>UMEC</w:t>
            </w:r>
          </w:p>
        </w:tc>
        <w:tc>
          <w:tcPr>
            <w:tcW w:w="1701" w:type="dxa"/>
          </w:tcPr>
          <w:p w:rsidR="007D54A1" w:rsidRPr="00DB2D5B" w:rsidRDefault="007D54A1" w:rsidP="004D5806">
            <w:r w:rsidRPr="00DB2D5B">
              <w:t>AC4113589</w:t>
            </w:r>
          </w:p>
        </w:tc>
      </w:tr>
      <w:tr w:rsidR="007D54A1" w:rsidRPr="00030D95" w:rsidTr="004D5806">
        <w:trPr>
          <w:trHeight w:val="397"/>
        </w:trPr>
        <w:tc>
          <w:tcPr>
            <w:tcW w:w="2376" w:type="dxa"/>
            <w:vMerge/>
          </w:tcPr>
          <w:p w:rsidR="007D54A1" w:rsidRPr="00DB2D5B" w:rsidRDefault="007D54A1" w:rsidP="004D5806"/>
        </w:tc>
        <w:tc>
          <w:tcPr>
            <w:tcW w:w="2552" w:type="dxa"/>
            <w:gridSpan w:val="2"/>
            <w:vMerge/>
          </w:tcPr>
          <w:p w:rsidR="007D54A1" w:rsidRPr="00DB2D5B" w:rsidRDefault="007D54A1" w:rsidP="004D5806"/>
        </w:tc>
        <w:tc>
          <w:tcPr>
            <w:tcW w:w="1843" w:type="dxa"/>
          </w:tcPr>
          <w:p w:rsidR="007D54A1" w:rsidRPr="00DB2D5B" w:rsidRDefault="007D54A1" w:rsidP="004D5806">
            <w:r w:rsidRPr="00DB2D5B">
              <w:t>UMEC</w:t>
            </w:r>
          </w:p>
        </w:tc>
        <w:tc>
          <w:tcPr>
            <w:tcW w:w="1701" w:type="dxa"/>
          </w:tcPr>
          <w:p w:rsidR="007D54A1" w:rsidRPr="00DB2D5B" w:rsidRDefault="007D54A1" w:rsidP="004D5806">
            <w:r w:rsidRPr="00DB2D5B">
              <w:t>AC4115321</w:t>
            </w:r>
          </w:p>
        </w:tc>
      </w:tr>
      <w:tr w:rsidR="007D54A1" w:rsidRPr="00030D95" w:rsidTr="004D5806">
        <w:trPr>
          <w:trHeight w:val="397"/>
        </w:trPr>
        <w:tc>
          <w:tcPr>
            <w:tcW w:w="2376" w:type="dxa"/>
            <w:vMerge/>
          </w:tcPr>
          <w:p w:rsidR="007D54A1" w:rsidRPr="00DB2D5B" w:rsidRDefault="007D54A1" w:rsidP="004D5806"/>
        </w:tc>
        <w:tc>
          <w:tcPr>
            <w:tcW w:w="2552" w:type="dxa"/>
            <w:gridSpan w:val="2"/>
            <w:vMerge/>
          </w:tcPr>
          <w:p w:rsidR="007D54A1" w:rsidRPr="00DB2D5B" w:rsidRDefault="007D54A1" w:rsidP="004D5806"/>
        </w:tc>
        <w:tc>
          <w:tcPr>
            <w:tcW w:w="1843" w:type="dxa"/>
          </w:tcPr>
          <w:p w:rsidR="007D54A1" w:rsidRPr="00DB2D5B" w:rsidRDefault="007D54A1" w:rsidP="004D5806">
            <w:r w:rsidRPr="00DB2D5B">
              <w:t xml:space="preserve">UMEC </w:t>
            </w:r>
          </w:p>
        </w:tc>
        <w:tc>
          <w:tcPr>
            <w:tcW w:w="1701" w:type="dxa"/>
          </w:tcPr>
          <w:p w:rsidR="007D54A1" w:rsidRPr="00DB2D5B" w:rsidRDefault="007D54A1" w:rsidP="004D5806">
            <w:r w:rsidRPr="00DB2D5B">
              <w:t>AC4113073</w:t>
            </w:r>
          </w:p>
        </w:tc>
      </w:tr>
      <w:tr w:rsidR="007D54A1" w:rsidRPr="00030D95" w:rsidTr="004D5806">
        <w:trPr>
          <w:trHeight w:val="397"/>
        </w:trPr>
        <w:tc>
          <w:tcPr>
            <w:tcW w:w="2376" w:type="dxa"/>
            <w:vMerge/>
          </w:tcPr>
          <w:p w:rsidR="007D54A1" w:rsidRPr="00DB2D5B" w:rsidRDefault="007D54A1" w:rsidP="004D5806"/>
        </w:tc>
        <w:tc>
          <w:tcPr>
            <w:tcW w:w="2552" w:type="dxa"/>
            <w:gridSpan w:val="2"/>
            <w:vMerge/>
          </w:tcPr>
          <w:p w:rsidR="007D54A1" w:rsidRPr="00DB2D5B" w:rsidRDefault="007D54A1" w:rsidP="004D5806"/>
        </w:tc>
        <w:tc>
          <w:tcPr>
            <w:tcW w:w="1843" w:type="dxa"/>
          </w:tcPr>
          <w:p w:rsidR="007D54A1" w:rsidRPr="00DB2D5B" w:rsidRDefault="007D54A1" w:rsidP="004D5806">
            <w:r w:rsidRPr="00DB2D5B">
              <w:t>UMEC</w:t>
            </w:r>
          </w:p>
        </w:tc>
        <w:tc>
          <w:tcPr>
            <w:tcW w:w="1701" w:type="dxa"/>
          </w:tcPr>
          <w:p w:rsidR="007D54A1" w:rsidRPr="00DB2D5B" w:rsidRDefault="007D54A1" w:rsidP="004D5806">
            <w:r w:rsidRPr="00DB2D5B">
              <w:t>AC4115408</w:t>
            </w:r>
          </w:p>
        </w:tc>
      </w:tr>
      <w:tr w:rsidR="007D54A1" w:rsidRPr="00030D95" w:rsidTr="004D5806">
        <w:trPr>
          <w:trHeight w:val="397"/>
        </w:trPr>
        <w:tc>
          <w:tcPr>
            <w:tcW w:w="2376" w:type="dxa"/>
            <w:vMerge/>
          </w:tcPr>
          <w:p w:rsidR="007D54A1" w:rsidRPr="00DB2D5B" w:rsidRDefault="007D54A1" w:rsidP="004D5806"/>
        </w:tc>
        <w:tc>
          <w:tcPr>
            <w:tcW w:w="2552" w:type="dxa"/>
            <w:gridSpan w:val="2"/>
            <w:vMerge/>
          </w:tcPr>
          <w:p w:rsidR="007D54A1" w:rsidRPr="00DB2D5B" w:rsidRDefault="007D54A1" w:rsidP="004D5806"/>
        </w:tc>
        <w:tc>
          <w:tcPr>
            <w:tcW w:w="1843" w:type="dxa"/>
          </w:tcPr>
          <w:p w:rsidR="007D54A1" w:rsidRPr="00DB2D5B" w:rsidRDefault="007D54A1" w:rsidP="004D5806">
            <w:r w:rsidRPr="00DB2D5B">
              <w:t>UMEC/VI</w:t>
            </w:r>
          </w:p>
        </w:tc>
        <w:tc>
          <w:tcPr>
            <w:tcW w:w="1701" w:type="dxa"/>
          </w:tcPr>
          <w:p w:rsidR="007D54A1" w:rsidRPr="00DB2D5B" w:rsidRDefault="007D54A1" w:rsidP="004D5806">
            <w:r w:rsidRPr="00DB2D5B">
              <w:t>DB2113120</w:t>
            </w:r>
          </w:p>
        </w:tc>
      </w:tr>
      <w:tr w:rsidR="007D54A1" w:rsidRPr="00030D95" w:rsidTr="004D5806">
        <w:tc>
          <w:tcPr>
            <w:tcW w:w="2376" w:type="dxa"/>
            <w:vMerge/>
          </w:tcPr>
          <w:p w:rsidR="007D54A1" w:rsidRPr="004E1DF1" w:rsidRDefault="007D54A1" w:rsidP="004D5806"/>
        </w:tc>
        <w:tc>
          <w:tcPr>
            <w:tcW w:w="4395" w:type="dxa"/>
            <w:gridSpan w:val="3"/>
          </w:tcPr>
          <w:p w:rsidR="007D54A1" w:rsidRPr="00DB2D5B" w:rsidRDefault="007D54A1" w:rsidP="004D5806">
            <w:r w:rsidRPr="00DB2D5B">
              <w:t>Hepatic impairment: UMEC/VI; UMEC</w:t>
            </w:r>
          </w:p>
        </w:tc>
        <w:tc>
          <w:tcPr>
            <w:tcW w:w="1701" w:type="dxa"/>
          </w:tcPr>
          <w:p w:rsidR="007D54A1" w:rsidRPr="00DB2D5B" w:rsidRDefault="007D54A1" w:rsidP="004D5806">
            <w:r w:rsidRPr="00DB2D5B">
              <w:t>DB2114637</w:t>
            </w:r>
          </w:p>
        </w:tc>
      </w:tr>
      <w:tr w:rsidR="007D54A1" w:rsidRPr="00030D95" w:rsidTr="004D5806">
        <w:tc>
          <w:tcPr>
            <w:tcW w:w="2376" w:type="dxa"/>
            <w:vMerge/>
          </w:tcPr>
          <w:p w:rsidR="007D54A1" w:rsidRPr="004E1DF1" w:rsidRDefault="007D54A1" w:rsidP="004D5806"/>
        </w:tc>
        <w:tc>
          <w:tcPr>
            <w:tcW w:w="4395" w:type="dxa"/>
            <w:gridSpan w:val="3"/>
          </w:tcPr>
          <w:p w:rsidR="007D54A1" w:rsidRPr="00DB2D5B" w:rsidRDefault="007D54A1" w:rsidP="004D5806">
            <w:r w:rsidRPr="00DB2D5B">
              <w:t>Renal impairment UMEC/VI; UMEC</w:t>
            </w:r>
          </w:p>
        </w:tc>
        <w:tc>
          <w:tcPr>
            <w:tcW w:w="1701" w:type="dxa"/>
          </w:tcPr>
          <w:p w:rsidR="007D54A1" w:rsidRPr="00DB2D5B" w:rsidRDefault="007D54A1" w:rsidP="004D5806">
            <w:r w:rsidRPr="00DB2D5B">
              <w:t>DB2114636</w:t>
            </w:r>
          </w:p>
        </w:tc>
      </w:tr>
      <w:tr w:rsidR="007D54A1" w:rsidRPr="00030D95" w:rsidTr="004D5806">
        <w:tc>
          <w:tcPr>
            <w:tcW w:w="2376" w:type="dxa"/>
            <w:vMerge/>
          </w:tcPr>
          <w:p w:rsidR="007D54A1" w:rsidRPr="004E1DF1" w:rsidRDefault="007D54A1" w:rsidP="004D5806"/>
        </w:tc>
        <w:tc>
          <w:tcPr>
            <w:tcW w:w="4395" w:type="dxa"/>
            <w:gridSpan w:val="3"/>
          </w:tcPr>
          <w:p w:rsidR="007D54A1" w:rsidRPr="00DB2D5B" w:rsidRDefault="007D54A1" w:rsidP="004D5806">
            <w:r w:rsidRPr="00DB2D5B">
              <w:t>Neonates/infants/children/adolescents</w:t>
            </w:r>
          </w:p>
        </w:tc>
        <w:tc>
          <w:tcPr>
            <w:tcW w:w="1701" w:type="dxa"/>
          </w:tcPr>
          <w:p w:rsidR="007D54A1" w:rsidRPr="00DB2D5B" w:rsidRDefault="007D54A1" w:rsidP="004D5806">
            <w:r w:rsidRPr="00DB2D5B">
              <w:t>No studies</w:t>
            </w:r>
          </w:p>
        </w:tc>
      </w:tr>
      <w:tr w:rsidR="007D54A1" w:rsidRPr="00030D95" w:rsidTr="004D5806">
        <w:tc>
          <w:tcPr>
            <w:tcW w:w="2376" w:type="dxa"/>
            <w:vMerge/>
          </w:tcPr>
          <w:p w:rsidR="007D54A1" w:rsidRPr="004E1DF1" w:rsidRDefault="007D54A1" w:rsidP="004D5806"/>
        </w:tc>
        <w:tc>
          <w:tcPr>
            <w:tcW w:w="4395" w:type="dxa"/>
            <w:gridSpan w:val="3"/>
          </w:tcPr>
          <w:p w:rsidR="007D54A1" w:rsidRPr="00DB2D5B" w:rsidRDefault="007D54A1" w:rsidP="004D5806">
            <w:r w:rsidRPr="00DB2D5B">
              <w:t>Elderly</w:t>
            </w:r>
          </w:p>
        </w:tc>
        <w:tc>
          <w:tcPr>
            <w:tcW w:w="1701" w:type="dxa"/>
          </w:tcPr>
          <w:p w:rsidR="007D54A1" w:rsidRPr="00DB2D5B" w:rsidRDefault="007D54A1" w:rsidP="004D5806">
            <w:r w:rsidRPr="00DB2D5B">
              <w:t>No studies</w:t>
            </w:r>
          </w:p>
        </w:tc>
      </w:tr>
      <w:tr w:rsidR="007D54A1" w:rsidRPr="00030D95" w:rsidTr="004D5806">
        <w:tc>
          <w:tcPr>
            <w:tcW w:w="2376" w:type="dxa"/>
            <w:vMerge/>
          </w:tcPr>
          <w:p w:rsidR="007D54A1" w:rsidRPr="004E1DF1" w:rsidRDefault="007D54A1" w:rsidP="004D5806"/>
        </w:tc>
        <w:tc>
          <w:tcPr>
            <w:tcW w:w="4395" w:type="dxa"/>
            <w:gridSpan w:val="3"/>
          </w:tcPr>
          <w:p w:rsidR="007D54A1" w:rsidRPr="00DB2D5B" w:rsidRDefault="007D54A1" w:rsidP="004D5806">
            <w:r w:rsidRPr="00DB2D5B">
              <w:t>Japanese Subjects UMEC, UMEC/VI</w:t>
            </w:r>
          </w:p>
        </w:tc>
        <w:tc>
          <w:tcPr>
            <w:tcW w:w="1701" w:type="dxa"/>
          </w:tcPr>
          <w:p w:rsidR="007D54A1" w:rsidRPr="00DB2D5B" w:rsidRDefault="007D54A1" w:rsidP="004D5806">
            <w:r w:rsidRPr="00DB2D5B">
              <w:t>DB2113208</w:t>
            </w:r>
          </w:p>
        </w:tc>
      </w:tr>
      <w:tr w:rsidR="007D54A1" w:rsidRPr="00030D95" w:rsidTr="004D5806">
        <w:tc>
          <w:tcPr>
            <w:tcW w:w="2376" w:type="dxa"/>
            <w:vMerge/>
          </w:tcPr>
          <w:p w:rsidR="007D54A1" w:rsidRPr="004E1DF1" w:rsidRDefault="007D54A1" w:rsidP="004D5806"/>
        </w:tc>
        <w:tc>
          <w:tcPr>
            <w:tcW w:w="4395" w:type="dxa"/>
            <w:gridSpan w:val="3"/>
          </w:tcPr>
          <w:p w:rsidR="007D54A1" w:rsidRPr="00DB2D5B" w:rsidRDefault="007D54A1" w:rsidP="004D5806">
            <w:r w:rsidRPr="00DB2D5B">
              <w:t>Japanese Subjects UMEC</w:t>
            </w:r>
          </w:p>
        </w:tc>
        <w:tc>
          <w:tcPr>
            <w:tcW w:w="1701" w:type="dxa"/>
          </w:tcPr>
          <w:p w:rsidR="007D54A1" w:rsidRPr="00DB2D5B" w:rsidRDefault="007D54A1" w:rsidP="004D5806">
            <w:r w:rsidRPr="00DB2D5B">
              <w:t>AC4113377</w:t>
            </w:r>
          </w:p>
        </w:tc>
      </w:tr>
      <w:tr w:rsidR="007D54A1" w:rsidRPr="00030D95" w:rsidTr="004D5806">
        <w:tc>
          <w:tcPr>
            <w:tcW w:w="2376" w:type="dxa"/>
            <w:vMerge w:val="restart"/>
          </w:tcPr>
          <w:p w:rsidR="007D54A1" w:rsidRPr="00DB2D5B" w:rsidRDefault="007D54A1" w:rsidP="004D5806">
            <w:r w:rsidRPr="00DB2D5B">
              <w:t>Genetic/gender-related PK</w:t>
            </w:r>
          </w:p>
        </w:tc>
        <w:tc>
          <w:tcPr>
            <w:tcW w:w="4395" w:type="dxa"/>
            <w:gridSpan w:val="3"/>
          </w:tcPr>
          <w:p w:rsidR="007D54A1" w:rsidRPr="00DB2D5B" w:rsidRDefault="007D54A1" w:rsidP="004D5806">
            <w:r w:rsidRPr="00DB2D5B">
              <w:t>Males vs. females</w:t>
            </w:r>
          </w:p>
        </w:tc>
        <w:tc>
          <w:tcPr>
            <w:tcW w:w="1701" w:type="dxa"/>
          </w:tcPr>
          <w:p w:rsidR="007D54A1" w:rsidRPr="00DB2D5B" w:rsidRDefault="007D54A1" w:rsidP="004D5806">
            <w:r w:rsidRPr="00DB2D5B">
              <w:t>No studies</w:t>
            </w:r>
          </w:p>
        </w:tc>
      </w:tr>
      <w:tr w:rsidR="007D54A1" w:rsidRPr="00030D95" w:rsidTr="004D5806">
        <w:tc>
          <w:tcPr>
            <w:tcW w:w="2376" w:type="dxa"/>
            <w:vMerge/>
          </w:tcPr>
          <w:p w:rsidR="007D54A1" w:rsidRPr="00DB2D5B" w:rsidRDefault="007D54A1" w:rsidP="004D5806"/>
        </w:tc>
        <w:tc>
          <w:tcPr>
            <w:tcW w:w="4395" w:type="dxa"/>
            <w:gridSpan w:val="3"/>
          </w:tcPr>
          <w:p w:rsidR="007D54A1" w:rsidRPr="00DB2D5B" w:rsidRDefault="007D54A1" w:rsidP="004D5806">
            <w:r w:rsidRPr="00DB2D5B">
              <w:t>CYP2D6 UMEC</w:t>
            </w:r>
          </w:p>
        </w:tc>
        <w:tc>
          <w:tcPr>
            <w:tcW w:w="1701" w:type="dxa"/>
          </w:tcPr>
          <w:p w:rsidR="007D54A1" w:rsidRPr="00DB2D5B" w:rsidRDefault="007D54A1" w:rsidP="004D5806">
            <w:r w:rsidRPr="00DB2D5B">
              <w:t>AC4110106</w:t>
            </w:r>
          </w:p>
        </w:tc>
      </w:tr>
      <w:tr w:rsidR="007D54A1" w:rsidRPr="00030D95" w:rsidTr="004D5806">
        <w:tc>
          <w:tcPr>
            <w:tcW w:w="2376" w:type="dxa"/>
          </w:tcPr>
          <w:p w:rsidR="007D54A1" w:rsidRPr="00DB2D5B" w:rsidRDefault="007D54A1" w:rsidP="004D5806">
            <w:r w:rsidRPr="00DB2D5B">
              <w:t>Population PK analyses</w:t>
            </w:r>
          </w:p>
        </w:tc>
        <w:tc>
          <w:tcPr>
            <w:tcW w:w="4395" w:type="dxa"/>
            <w:gridSpan w:val="3"/>
          </w:tcPr>
          <w:p w:rsidR="007D54A1" w:rsidRPr="00DB2D5B" w:rsidRDefault="007D54A1" w:rsidP="004D5806"/>
        </w:tc>
        <w:tc>
          <w:tcPr>
            <w:tcW w:w="1701" w:type="dxa"/>
          </w:tcPr>
          <w:p w:rsidR="007D54A1" w:rsidRPr="00DB2D5B" w:rsidRDefault="007D54A1" w:rsidP="004D5806">
            <w:r w:rsidRPr="00DB2D5B">
              <w:t>DB2116975</w:t>
            </w:r>
          </w:p>
        </w:tc>
      </w:tr>
      <w:tr w:rsidR="007D54A1" w:rsidRPr="00030D95" w:rsidTr="004D5806">
        <w:tc>
          <w:tcPr>
            <w:tcW w:w="2376" w:type="dxa"/>
          </w:tcPr>
          <w:p w:rsidR="007D54A1" w:rsidRPr="00DB2D5B" w:rsidRDefault="007D54A1" w:rsidP="004D5806">
            <w:r w:rsidRPr="00DB2D5B">
              <w:t>PK interactions</w:t>
            </w:r>
          </w:p>
        </w:tc>
        <w:tc>
          <w:tcPr>
            <w:tcW w:w="4395" w:type="dxa"/>
            <w:gridSpan w:val="3"/>
          </w:tcPr>
          <w:p w:rsidR="007D54A1" w:rsidRPr="00DB2D5B" w:rsidRDefault="007D54A1" w:rsidP="004D5806">
            <w:r w:rsidRPr="00DB2D5B">
              <w:t>Verapamil</w:t>
            </w:r>
          </w:p>
        </w:tc>
        <w:tc>
          <w:tcPr>
            <w:tcW w:w="1701" w:type="dxa"/>
          </w:tcPr>
          <w:p w:rsidR="007D54A1" w:rsidRPr="00DB2D5B" w:rsidRDefault="007D54A1" w:rsidP="004D5806">
            <w:r w:rsidRPr="00DB2D5B">
              <w:t>DB2113950</w:t>
            </w:r>
          </w:p>
        </w:tc>
      </w:tr>
    </w:tbl>
    <w:p w:rsidR="002F38A9" w:rsidRPr="002F38A9" w:rsidRDefault="002F38A9" w:rsidP="00BC06CC">
      <w:r w:rsidRPr="002F38A9">
        <w:t xml:space="preserve">None of the </w:t>
      </w:r>
      <w:r w:rsidR="0090479E">
        <w:t>PK</w:t>
      </w:r>
      <w:r w:rsidRPr="002F38A9">
        <w:t xml:space="preserve"> studies had deficiencies that excluded th</w:t>
      </w:r>
      <w:r w:rsidR="007D54A1">
        <w:t>eir results from consideration.</w:t>
      </w:r>
    </w:p>
    <w:p w:rsidR="00605AD4" w:rsidRDefault="00605AD4" w:rsidP="00BC06CC">
      <w:pPr>
        <w:pStyle w:val="Heading4"/>
      </w:pPr>
      <w:r>
        <w:t>Evaluator’s conclusions on pharmacokinetics</w:t>
      </w:r>
    </w:p>
    <w:p w:rsidR="002F38A9" w:rsidRPr="002F38A9" w:rsidRDefault="00131C11" w:rsidP="00BC06CC">
      <w:pPr>
        <w:pStyle w:val="Heading5"/>
      </w:pPr>
      <w:r>
        <w:t>A</w:t>
      </w:r>
      <w:r w:rsidRPr="00131C11">
        <w:t>bsorption, distribution, metabolism, and elimination</w:t>
      </w:r>
      <w:r>
        <w:t xml:space="preserve"> </w:t>
      </w:r>
      <w:r w:rsidR="00131442">
        <w:t>profile:</w:t>
      </w:r>
    </w:p>
    <w:p w:rsidR="002F38A9" w:rsidRPr="002F38A9" w:rsidRDefault="002F38A9" w:rsidP="00BC06CC">
      <w:pPr>
        <w:pStyle w:val="ListBullet"/>
      </w:pPr>
      <w:r w:rsidRPr="002F38A9">
        <w:t xml:space="preserve">Following inhaled administration in healthy subjects, </w:t>
      </w:r>
      <w:r w:rsidR="000F5725" w:rsidRPr="000F5725">
        <w:t>umeclidinium</w:t>
      </w:r>
      <w:r w:rsidR="00F0009A">
        <w:t xml:space="preserve"> </w:t>
      </w:r>
      <w:r w:rsidRPr="002F38A9">
        <w:t>is rapidly absorb</w:t>
      </w:r>
      <w:r w:rsidR="00B84F41">
        <w:t xml:space="preserve">ed with </w:t>
      </w:r>
      <w:r w:rsidRPr="002F38A9">
        <w:t>C</w:t>
      </w:r>
      <w:r w:rsidRPr="00B84F41">
        <w:rPr>
          <w:vertAlign w:val="subscript"/>
        </w:rPr>
        <w:t>max</w:t>
      </w:r>
      <w:r w:rsidRPr="002F38A9">
        <w:t xml:space="preserve"> occurring by 5 to 15 minutes. </w:t>
      </w:r>
      <w:r w:rsidR="0090479E">
        <w:t>U</w:t>
      </w:r>
      <w:r w:rsidR="000F5725" w:rsidRPr="000F5725">
        <w:t>meclidinium</w:t>
      </w:r>
      <w:r w:rsidRPr="002F38A9">
        <w:t xml:space="preserve"> has low systemic bioavailability (on average 13% of the dose), and negligible contribution from oral absorption. Steady state </w:t>
      </w:r>
      <w:r w:rsidR="000F5725" w:rsidRPr="000F5725">
        <w:t>umeclidinium</w:t>
      </w:r>
      <w:r w:rsidR="00F0009A">
        <w:t xml:space="preserve"> </w:t>
      </w:r>
      <w:r w:rsidRPr="002F38A9">
        <w:t>after repeated inhaled doses was achieved within 7 to 10 day</w:t>
      </w:r>
      <w:r w:rsidR="00FD25BE">
        <w:t xml:space="preserve">s with 1.5 to 2 </w:t>
      </w:r>
      <w:r w:rsidR="006F0C9E">
        <w:t>fold accumulation.</w:t>
      </w:r>
    </w:p>
    <w:p w:rsidR="002F38A9" w:rsidRPr="002F38A9" w:rsidRDefault="002F38A9" w:rsidP="00BC06CC">
      <w:pPr>
        <w:pStyle w:val="ListBullet"/>
      </w:pPr>
      <w:r w:rsidRPr="002F38A9">
        <w:t>The mean volume of distribution was 86 L. In vitro plasma protein binding in human plasma was on average 89%. Distribution to the lung has not been evaluated in human studies.</w:t>
      </w:r>
    </w:p>
    <w:p w:rsidR="002F38A9" w:rsidRPr="002F38A9" w:rsidRDefault="002F38A9" w:rsidP="00BC06CC">
      <w:pPr>
        <w:pStyle w:val="ListBullet"/>
      </w:pPr>
      <w:r w:rsidRPr="002F38A9">
        <w:t xml:space="preserve">In vitro </w:t>
      </w:r>
      <w:r w:rsidR="000F5725" w:rsidRPr="000F5725">
        <w:t>umeclidinium</w:t>
      </w:r>
      <w:r w:rsidR="00F0009A">
        <w:t xml:space="preserve"> </w:t>
      </w:r>
      <w:r w:rsidR="00DB2D5B">
        <w:t>is metabolis</w:t>
      </w:r>
      <w:r w:rsidRPr="002F38A9">
        <w:t>ed by CYP2D6</w:t>
      </w:r>
      <w:r w:rsidR="00B115D2">
        <w:t xml:space="preserve"> and is a substrate for the P-gp</w:t>
      </w:r>
      <w:r w:rsidRPr="002F38A9">
        <w:t xml:space="preserve"> transporter. Systemic exposure to the metabolites is low. Plasma clearance following </w:t>
      </w:r>
      <w:r w:rsidR="0040301B">
        <w:t>IV</w:t>
      </w:r>
      <w:r w:rsidR="00FD25BE">
        <w:t xml:space="preserve"> </w:t>
      </w:r>
      <w:r w:rsidR="000F5725" w:rsidRPr="000F5725">
        <w:t>umeclidinium</w:t>
      </w:r>
      <w:r w:rsidR="00F0009A">
        <w:t xml:space="preserve"> </w:t>
      </w:r>
      <w:r w:rsidR="00FD25BE">
        <w:t>was 151 L/h</w:t>
      </w:r>
      <w:r w:rsidR="0090479E">
        <w:t>ou</w:t>
      </w:r>
      <w:r w:rsidR="00FD25BE">
        <w:t xml:space="preserve">r. The excretion of the drug </w:t>
      </w:r>
      <w:r w:rsidRPr="002F38A9">
        <w:t xml:space="preserve">related material in the faeces following </w:t>
      </w:r>
      <w:r w:rsidR="0040301B">
        <w:t>IV</w:t>
      </w:r>
      <w:r w:rsidRPr="002F38A9">
        <w:t xml:space="preserve"> dosing indicate</w:t>
      </w:r>
      <w:r w:rsidR="00131442">
        <w:t>d elimination in the bile.</w:t>
      </w:r>
    </w:p>
    <w:p w:rsidR="002F38A9" w:rsidRPr="002F38A9" w:rsidRDefault="002F38A9" w:rsidP="00BC06CC">
      <w:pPr>
        <w:pStyle w:val="ListBullet"/>
      </w:pPr>
      <w:r w:rsidRPr="002F38A9">
        <w:t>At the two doses evaluated in Phase III trials (62.5</w:t>
      </w:r>
      <w:r w:rsidR="00131C11">
        <w:t xml:space="preserve"> </w:t>
      </w:r>
      <w:r w:rsidR="00FD25BE">
        <w:t>µ</w:t>
      </w:r>
      <w:r w:rsidRPr="002F38A9">
        <w:t>g and 125</w:t>
      </w:r>
      <w:r w:rsidR="00131C11">
        <w:t xml:space="preserve"> </w:t>
      </w:r>
      <w:r w:rsidR="00FD25BE">
        <w:t>µ</w:t>
      </w:r>
      <w:r w:rsidRPr="002F38A9">
        <w:t xml:space="preserve">g), </w:t>
      </w:r>
      <w:r w:rsidR="000F5725" w:rsidRPr="000F5725">
        <w:t>umeclidinium</w:t>
      </w:r>
      <w:r w:rsidR="00F0009A">
        <w:t xml:space="preserve"> </w:t>
      </w:r>
      <w:r w:rsidRPr="002F38A9">
        <w:t xml:space="preserve">systemic exposure was dose proportional. Following repeat dose </w:t>
      </w:r>
      <w:r w:rsidR="00DB2D5B">
        <w:t>umeclidinium</w:t>
      </w:r>
      <w:r w:rsidRPr="002F38A9">
        <w:t>/</w:t>
      </w:r>
      <w:r w:rsidR="00243831">
        <w:t>vilanterol</w:t>
      </w:r>
      <w:r w:rsidR="00C83A42">
        <w:t xml:space="preserve"> </w:t>
      </w:r>
      <w:r w:rsidRPr="002F38A9">
        <w:t>125/25</w:t>
      </w:r>
      <w:r w:rsidR="00131C11">
        <w:t xml:space="preserve"> </w:t>
      </w:r>
      <w:r w:rsidR="00A6054E">
        <w:t>µ</w:t>
      </w:r>
      <w:r w:rsidRPr="002F38A9">
        <w:t xml:space="preserve">g to healthy subjects, plasma half-life of </w:t>
      </w:r>
      <w:proofErr w:type="gramStart"/>
      <w:r w:rsidR="000F5725" w:rsidRPr="000F5725">
        <w:lastRenderedPageBreak/>
        <w:t>umeclidinium</w:t>
      </w:r>
      <w:proofErr w:type="gramEnd"/>
      <w:r w:rsidR="00F0009A">
        <w:t xml:space="preserve"> </w:t>
      </w:r>
      <w:r w:rsidRPr="002F38A9">
        <w:t>averaged 19 hours, with 3% to 4% of drug excreted unch</w:t>
      </w:r>
      <w:r w:rsidR="00131442">
        <w:t>anged in urine at steady state.</w:t>
      </w:r>
    </w:p>
    <w:p w:rsidR="002F38A9" w:rsidRPr="002F38A9" w:rsidRDefault="002F38A9" w:rsidP="00BC06CC">
      <w:pPr>
        <w:pStyle w:val="ListBullet"/>
      </w:pPr>
      <w:r w:rsidRPr="002F38A9">
        <w:t xml:space="preserve">Severe renal impairment resulted in no clinically significant increases in </w:t>
      </w:r>
      <w:r w:rsidR="000F5725" w:rsidRPr="000F5725">
        <w:t>umeclidinium</w:t>
      </w:r>
      <w:r w:rsidR="00F0009A">
        <w:t xml:space="preserve"> </w:t>
      </w:r>
      <w:r w:rsidRPr="002F38A9">
        <w:t>systemic exposure. No dose adjustment is recommended in patient</w:t>
      </w:r>
      <w:r w:rsidR="00131442">
        <w:t>s with impaired renal function.</w:t>
      </w:r>
    </w:p>
    <w:p w:rsidR="002F38A9" w:rsidRPr="002F38A9" w:rsidRDefault="002F38A9" w:rsidP="00BC06CC">
      <w:pPr>
        <w:pStyle w:val="ListBullet"/>
      </w:pPr>
      <w:r w:rsidRPr="002F38A9">
        <w:t xml:space="preserve">Moderate hepatic impairment (Child-Pugh Class B) led to </w:t>
      </w:r>
      <w:r w:rsidR="000F5725" w:rsidRPr="000F5725">
        <w:t>umeclidinium</w:t>
      </w:r>
      <w:r w:rsidR="00F0009A">
        <w:t xml:space="preserve"> </w:t>
      </w:r>
      <w:r w:rsidRPr="002F38A9">
        <w:t>systemic exposures that were on average lower in the subjects with moderate hepatic impairment</w:t>
      </w:r>
      <w:r w:rsidR="00A6054E">
        <w:t xml:space="preserve"> compared to healthy subjects. </w:t>
      </w:r>
      <w:r w:rsidRPr="002F38A9">
        <w:t xml:space="preserve">No dose adjustment is recommended in patients with moderate hepatic impairment. </w:t>
      </w:r>
      <w:r w:rsidR="0090479E">
        <w:t>U</w:t>
      </w:r>
      <w:r w:rsidR="000F5725" w:rsidRPr="000F5725">
        <w:t>meclidinium</w:t>
      </w:r>
      <w:r w:rsidRPr="002F38A9">
        <w:t xml:space="preserve"> has not been studied in subjects </w:t>
      </w:r>
      <w:r w:rsidR="00131442">
        <w:t>with severe hepatic impairment.</w:t>
      </w:r>
    </w:p>
    <w:p w:rsidR="002F38A9" w:rsidRPr="002F38A9" w:rsidRDefault="0090479E" w:rsidP="00BC06CC">
      <w:pPr>
        <w:pStyle w:val="ListBullet"/>
      </w:pPr>
      <w:r>
        <w:t>U</w:t>
      </w:r>
      <w:r w:rsidR="000F5725" w:rsidRPr="000F5725">
        <w:t>meclidinium</w:t>
      </w:r>
      <w:r w:rsidR="002F38A9" w:rsidRPr="002F38A9">
        <w:t xml:space="preserve"> is pr</w:t>
      </w:r>
      <w:r w:rsidR="00DB2D5B">
        <w:t>imarily metabolis</w:t>
      </w:r>
      <w:r w:rsidR="00A6054E">
        <w:t xml:space="preserve">ed by CYP2D6. </w:t>
      </w:r>
      <w:r w:rsidR="002F38A9" w:rsidRPr="002F38A9">
        <w:t xml:space="preserve">There was no clinically relevant difference in the systemic exposure to </w:t>
      </w:r>
      <w:r w:rsidR="000F5725" w:rsidRPr="000F5725">
        <w:t>umeclidinium</w:t>
      </w:r>
      <w:r w:rsidR="00F0009A">
        <w:t xml:space="preserve"> </w:t>
      </w:r>
      <w:r w:rsidR="00835081">
        <w:t xml:space="preserve">following 7 </w:t>
      </w:r>
      <w:r w:rsidR="002F38A9" w:rsidRPr="002F38A9">
        <w:t xml:space="preserve">days of repeat inhaled dosing with </w:t>
      </w:r>
      <w:r w:rsidR="000F5725" w:rsidRPr="000F5725">
        <w:t>umeclidinium</w:t>
      </w:r>
      <w:r w:rsidR="00F0009A">
        <w:t xml:space="preserve"> </w:t>
      </w:r>
      <w:r w:rsidR="002F38A9" w:rsidRPr="002F38A9">
        <w:t>doses up to 1000</w:t>
      </w:r>
      <w:r w:rsidR="00131C11">
        <w:t xml:space="preserve"> </w:t>
      </w:r>
      <w:r w:rsidR="002F38A9" w:rsidRPr="002F38A9">
        <w:t xml:space="preserve">µg in a population of CYP2D6 poor </w:t>
      </w:r>
      <w:r w:rsidR="00A6054E" w:rsidRPr="002F38A9">
        <w:t>metabolisers</w:t>
      </w:r>
      <w:r w:rsidR="002F38A9" w:rsidRPr="002F38A9">
        <w:t>. No dose adjustment is recommended in patients using concomitant CYP2D6 inhibitors or subjects with genetic poly</w:t>
      </w:r>
      <w:r w:rsidR="00131442">
        <w:t>morphisms of CYP2D6 metabolism.</w:t>
      </w:r>
    </w:p>
    <w:p w:rsidR="002F38A9" w:rsidRPr="002F38A9" w:rsidRDefault="0090479E" w:rsidP="00BC06CC">
      <w:pPr>
        <w:pStyle w:val="ListBullet"/>
      </w:pPr>
      <w:r>
        <w:t>U</w:t>
      </w:r>
      <w:r w:rsidR="000F5725" w:rsidRPr="000F5725">
        <w:t>meclidinium</w:t>
      </w:r>
      <w:r w:rsidR="002F38A9" w:rsidRPr="002F38A9">
        <w:t xml:space="preserve"> is a substrate of the P-gp transporter. Results from a clinical drug interaction study support the proposition that no dose adjustment is recommended in patients using concomitant P-gp transporter inhibitors.</w:t>
      </w:r>
    </w:p>
    <w:p w:rsidR="00131C11" w:rsidRDefault="00131442" w:rsidP="00BC06CC">
      <w:pPr>
        <w:pStyle w:val="Heading5"/>
      </w:pPr>
      <w:r>
        <w:t>Population PK analysis:</w:t>
      </w:r>
    </w:p>
    <w:p w:rsidR="002F38A9" w:rsidRPr="00131C11" w:rsidRDefault="002F38A9" w:rsidP="00BC06CC">
      <w:pPr>
        <w:pStyle w:val="ListBullet"/>
      </w:pPr>
      <w:r w:rsidRPr="00131C11">
        <w:t xml:space="preserve">Weight and age were statistically significant covariates on apparent clearance (CL/F) of inhaled </w:t>
      </w:r>
      <w:r w:rsidR="000F5725" w:rsidRPr="000F5725">
        <w:t>umeclidinium</w:t>
      </w:r>
      <w:r w:rsidRPr="00131C11">
        <w:t xml:space="preserve">, and weight was a significant covariate on </w:t>
      </w:r>
      <w:r w:rsidR="000F5725" w:rsidRPr="000F5725">
        <w:t>umeclidinium</w:t>
      </w:r>
      <w:r w:rsidR="00F0009A">
        <w:t xml:space="preserve"> </w:t>
      </w:r>
      <w:r w:rsidRPr="00131C11">
        <w:t xml:space="preserve">apparent volume of distribution. However, the magnitude of effect of these covariates on </w:t>
      </w:r>
      <w:r w:rsidR="000F5725" w:rsidRPr="000F5725">
        <w:t>umeclidinium</w:t>
      </w:r>
      <w:r w:rsidR="00F0009A">
        <w:t xml:space="preserve"> </w:t>
      </w:r>
      <w:r w:rsidRPr="00131C11">
        <w:t xml:space="preserve">exposure does not warrant dose adjustment. Other intrinsic factors including gender, post salbutamol reversibility, post salbutamol and ipratropium reversibility, </w:t>
      </w:r>
      <w:r w:rsidR="0040301B" w:rsidRPr="0040301B">
        <w:t xml:space="preserve">inhaled corticosteroid </w:t>
      </w:r>
      <w:r w:rsidR="0040301B">
        <w:t>(</w:t>
      </w:r>
      <w:r w:rsidRPr="00131C11">
        <w:t>ICS</w:t>
      </w:r>
      <w:r w:rsidR="0040301B">
        <w:t>)</w:t>
      </w:r>
      <w:r w:rsidRPr="00131C11">
        <w:t xml:space="preserve"> use at sc</w:t>
      </w:r>
      <w:r w:rsidR="00DB2D5B">
        <w:t>reening, smoking, race</w:t>
      </w:r>
      <w:r w:rsidRPr="00131C11">
        <w:t xml:space="preserve"> and percent predicted baseline </w:t>
      </w:r>
      <w:r w:rsidR="003A0EF2" w:rsidRPr="003A0EF2">
        <w:t xml:space="preserve">forced expiratory volume in 1 second </w:t>
      </w:r>
      <w:r w:rsidR="003A0EF2">
        <w:t>(</w:t>
      </w:r>
      <w:r w:rsidRPr="00131C11">
        <w:t>FEV1</w:t>
      </w:r>
      <w:r w:rsidR="003A0EF2">
        <w:t>)</w:t>
      </w:r>
      <w:r w:rsidRPr="00131C11">
        <w:t xml:space="preserve"> did not affect </w:t>
      </w:r>
      <w:r w:rsidR="000F5725" w:rsidRPr="000F5725">
        <w:t>umeclidinium</w:t>
      </w:r>
      <w:r w:rsidR="00F0009A">
        <w:t xml:space="preserve"> </w:t>
      </w:r>
      <w:r w:rsidR="00131442">
        <w:t>PK.</w:t>
      </w:r>
    </w:p>
    <w:p w:rsidR="002F38A9" w:rsidRPr="002F38A9" w:rsidRDefault="002F38A9" w:rsidP="00BC06CC">
      <w:pPr>
        <w:pStyle w:val="ListBullet"/>
      </w:pPr>
      <w:r w:rsidRPr="002F38A9">
        <w:t xml:space="preserve">Submitted PK data for </w:t>
      </w:r>
      <w:r w:rsidR="000F5725">
        <w:t>umeclidinium</w:t>
      </w:r>
      <w:r w:rsidR="00F0009A">
        <w:t xml:space="preserve"> </w:t>
      </w:r>
      <w:r w:rsidRPr="002F38A9">
        <w:t>are adequate, with the exception that the effect of severe hepatic impairment has not been investigated in a clinical study</w:t>
      </w:r>
      <w:r w:rsidR="00A6054E">
        <w:t>.</w:t>
      </w:r>
    </w:p>
    <w:p w:rsidR="008E7846" w:rsidRDefault="008E7846" w:rsidP="00BC06CC">
      <w:pPr>
        <w:pStyle w:val="Heading3"/>
      </w:pPr>
      <w:bookmarkStart w:id="85" w:name="_Toc196046481"/>
      <w:bookmarkStart w:id="86" w:name="_Toc247691520"/>
      <w:bookmarkStart w:id="87" w:name="_Toc314842503"/>
      <w:bookmarkStart w:id="88" w:name="_Toc425250078"/>
      <w:r w:rsidRPr="00254787">
        <w:t>Pharmacodynamics</w:t>
      </w:r>
      <w:bookmarkEnd w:id="70"/>
      <w:bookmarkEnd w:id="85"/>
      <w:bookmarkEnd w:id="86"/>
      <w:bookmarkEnd w:id="87"/>
      <w:bookmarkEnd w:id="88"/>
    </w:p>
    <w:p w:rsidR="00605AD4" w:rsidRDefault="00605AD4" w:rsidP="00BC06CC">
      <w:pPr>
        <w:pStyle w:val="Heading4"/>
      </w:pPr>
      <w:r>
        <w:t>Studies providing pharmacodynamic data</w:t>
      </w:r>
    </w:p>
    <w:p w:rsidR="002F38A9" w:rsidRPr="002F38A9" w:rsidRDefault="000566B5" w:rsidP="00BC06CC">
      <w:r>
        <w:t>Table 4</w:t>
      </w:r>
      <w:r w:rsidR="002F38A9" w:rsidRPr="002F38A9">
        <w:t xml:space="preserve"> shows the studies relating to each </w:t>
      </w:r>
      <w:r w:rsidR="00B115D2">
        <w:t>PD</w:t>
      </w:r>
      <w:r w:rsidR="002F38A9" w:rsidRPr="002F38A9">
        <w:t xml:space="preserve"> topic.</w:t>
      </w:r>
    </w:p>
    <w:p w:rsidR="002F38A9" w:rsidRDefault="000566B5" w:rsidP="004D5806">
      <w:pPr>
        <w:pStyle w:val="TableTitle"/>
      </w:pPr>
      <w:proofErr w:type="gramStart"/>
      <w:r>
        <w:t>Table 4</w:t>
      </w:r>
      <w:r w:rsidR="000F49D9">
        <w:t>.</w:t>
      </w:r>
      <w:proofErr w:type="gramEnd"/>
      <w:r w:rsidR="000F49D9">
        <w:t xml:space="preserve"> </w:t>
      </w:r>
      <w:proofErr w:type="gramStart"/>
      <w:r w:rsidR="000F49D9">
        <w:t>Submitted pharmacodynamic studies</w:t>
      </w:r>
      <w:r w:rsidR="00131442">
        <w:t>.</w:t>
      </w:r>
      <w:proofErr w:type="gramEnd"/>
    </w:p>
    <w:tbl>
      <w:tblPr>
        <w:tblStyle w:val="TableTGAblue"/>
        <w:tblW w:w="8472" w:type="dxa"/>
        <w:tblLayout w:type="fixed"/>
        <w:tblLook w:val="04A0" w:firstRow="1" w:lastRow="0" w:firstColumn="1" w:lastColumn="0" w:noHBand="0" w:noVBand="1"/>
      </w:tblPr>
      <w:tblGrid>
        <w:gridCol w:w="3085"/>
        <w:gridCol w:w="2835"/>
        <w:gridCol w:w="2552"/>
      </w:tblGrid>
      <w:tr w:rsidR="000F49D9" w:rsidRPr="00DB2D5B" w:rsidTr="004D5806">
        <w:trPr>
          <w:cnfStyle w:val="100000000000" w:firstRow="1" w:lastRow="0" w:firstColumn="0" w:lastColumn="0" w:oddVBand="0" w:evenVBand="0" w:oddHBand="0" w:evenHBand="0" w:firstRowFirstColumn="0" w:firstRowLastColumn="0" w:lastRowFirstColumn="0" w:lastRowLastColumn="0"/>
        </w:trPr>
        <w:tc>
          <w:tcPr>
            <w:tcW w:w="3085" w:type="dxa"/>
          </w:tcPr>
          <w:p w:rsidR="000F49D9" w:rsidRPr="00DB2D5B" w:rsidRDefault="000F49D9" w:rsidP="004D5806">
            <w:r w:rsidRPr="00DB2D5B">
              <w:t>PD Topic</w:t>
            </w:r>
          </w:p>
        </w:tc>
        <w:tc>
          <w:tcPr>
            <w:tcW w:w="2835" w:type="dxa"/>
          </w:tcPr>
          <w:p w:rsidR="000F49D9" w:rsidRPr="00DB2D5B" w:rsidRDefault="000F49D9" w:rsidP="004D5806">
            <w:r w:rsidRPr="00DB2D5B">
              <w:t>Subtopic</w:t>
            </w:r>
          </w:p>
        </w:tc>
        <w:tc>
          <w:tcPr>
            <w:tcW w:w="2552" w:type="dxa"/>
          </w:tcPr>
          <w:p w:rsidR="000F49D9" w:rsidRPr="00DB2D5B" w:rsidRDefault="000F49D9" w:rsidP="004D5806">
            <w:r w:rsidRPr="00DB2D5B">
              <w:t>Study ID</w:t>
            </w:r>
          </w:p>
        </w:tc>
      </w:tr>
      <w:tr w:rsidR="000F49D9" w:rsidRPr="00DB2D5B" w:rsidTr="004D5806">
        <w:tc>
          <w:tcPr>
            <w:tcW w:w="3085" w:type="dxa"/>
            <w:vMerge w:val="restart"/>
          </w:tcPr>
          <w:p w:rsidR="000F49D9" w:rsidRPr="00DB2D5B" w:rsidRDefault="000F49D9" w:rsidP="004D5806">
            <w:r w:rsidRPr="00DB2D5B">
              <w:t>Primary Pharmacology</w:t>
            </w:r>
          </w:p>
        </w:tc>
        <w:tc>
          <w:tcPr>
            <w:tcW w:w="2835" w:type="dxa"/>
            <w:vMerge w:val="restart"/>
          </w:tcPr>
          <w:p w:rsidR="000F49D9" w:rsidRPr="00DB2D5B" w:rsidRDefault="000F49D9" w:rsidP="004D5806">
            <w:r w:rsidRPr="00DB2D5B">
              <w:t>Effect on sGaw</w:t>
            </w:r>
            <w:r w:rsidR="00F0009A" w:rsidRPr="00DB2D5B">
              <w:rPr>
                <w:vertAlign w:val="superscript"/>
              </w:rPr>
              <w:t>1</w:t>
            </w:r>
          </w:p>
        </w:tc>
        <w:tc>
          <w:tcPr>
            <w:tcW w:w="2552" w:type="dxa"/>
          </w:tcPr>
          <w:p w:rsidR="000F49D9" w:rsidRPr="00DB2D5B" w:rsidRDefault="000F49D9" w:rsidP="004D5806">
            <w:r w:rsidRPr="00DB2D5B">
              <w:t xml:space="preserve">AC4105209 </w:t>
            </w:r>
          </w:p>
        </w:tc>
      </w:tr>
      <w:tr w:rsidR="000F49D9" w:rsidRPr="00DB2D5B" w:rsidTr="004D5806">
        <w:tc>
          <w:tcPr>
            <w:tcW w:w="3085" w:type="dxa"/>
            <w:vMerge/>
          </w:tcPr>
          <w:p w:rsidR="000F49D9" w:rsidRPr="00DB2D5B" w:rsidRDefault="000F49D9" w:rsidP="004D5806"/>
        </w:tc>
        <w:tc>
          <w:tcPr>
            <w:tcW w:w="2835" w:type="dxa"/>
            <w:vMerge/>
          </w:tcPr>
          <w:p w:rsidR="000F49D9" w:rsidRPr="00DB2D5B" w:rsidRDefault="000F49D9" w:rsidP="004D5806"/>
        </w:tc>
        <w:tc>
          <w:tcPr>
            <w:tcW w:w="2552" w:type="dxa"/>
          </w:tcPr>
          <w:p w:rsidR="000F49D9" w:rsidRPr="00DB2D5B" w:rsidRDefault="00A6054E" w:rsidP="004D5806">
            <w:r w:rsidRPr="00DB2D5B">
              <w:t>AC4108123</w:t>
            </w:r>
          </w:p>
        </w:tc>
      </w:tr>
      <w:tr w:rsidR="000F49D9" w:rsidRPr="00DB2D5B" w:rsidTr="004D5806">
        <w:tc>
          <w:tcPr>
            <w:tcW w:w="3085" w:type="dxa"/>
            <w:vMerge/>
          </w:tcPr>
          <w:p w:rsidR="000F49D9" w:rsidRPr="00DB2D5B" w:rsidRDefault="000F49D9" w:rsidP="004D5806"/>
        </w:tc>
        <w:tc>
          <w:tcPr>
            <w:tcW w:w="2835" w:type="dxa"/>
          </w:tcPr>
          <w:p w:rsidR="000F49D9" w:rsidRPr="00DB2D5B" w:rsidRDefault="000F49D9" w:rsidP="004D5806">
            <w:r w:rsidRPr="00DB2D5B">
              <w:t>Effect on FEV1</w:t>
            </w:r>
          </w:p>
        </w:tc>
        <w:tc>
          <w:tcPr>
            <w:tcW w:w="2552" w:type="dxa"/>
          </w:tcPr>
          <w:p w:rsidR="000F49D9" w:rsidRPr="00DB2D5B" w:rsidRDefault="000F49D9" w:rsidP="004D5806">
            <w:r w:rsidRPr="00DB2D5B">
              <w:t>AC4116689</w:t>
            </w:r>
          </w:p>
        </w:tc>
      </w:tr>
      <w:tr w:rsidR="000F49D9" w:rsidRPr="00DB2D5B" w:rsidTr="004D5806">
        <w:tc>
          <w:tcPr>
            <w:tcW w:w="3085" w:type="dxa"/>
            <w:vMerge w:val="restart"/>
          </w:tcPr>
          <w:p w:rsidR="000F49D9" w:rsidRPr="00DB2D5B" w:rsidRDefault="000F49D9" w:rsidP="004D5806">
            <w:r w:rsidRPr="00DB2D5B">
              <w:t>Secondary Pharmacology</w:t>
            </w:r>
          </w:p>
        </w:tc>
        <w:tc>
          <w:tcPr>
            <w:tcW w:w="2835" w:type="dxa"/>
          </w:tcPr>
          <w:p w:rsidR="000F49D9" w:rsidRPr="00DB2D5B" w:rsidRDefault="000F49D9" w:rsidP="004D5806">
            <w:r w:rsidRPr="00DB2D5B">
              <w:t>Effect on QTc Interval</w:t>
            </w:r>
          </w:p>
        </w:tc>
        <w:tc>
          <w:tcPr>
            <w:tcW w:w="2552" w:type="dxa"/>
          </w:tcPr>
          <w:p w:rsidR="000F49D9" w:rsidRPr="00DB2D5B" w:rsidRDefault="000F49D9" w:rsidP="004D5806">
            <w:r w:rsidRPr="00DB2D5B">
              <w:t>DB2114635</w:t>
            </w:r>
          </w:p>
        </w:tc>
      </w:tr>
      <w:tr w:rsidR="000F49D9" w:rsidRPr="00DB2D5B" w:rsidTr="004D5806">
        <w:tc>
          <w:tcPr>
            <w:tcW w:w="3085" w:type="dxa"/>
            <w:vMerge/>
          </w:tcPr>
          <w:p w:rsidR="000F49D9" w:rsidRPr="00DB2D5B" w:rsidRDefault="000F49D9" w:rsidP="004D5806"/>
        </w:tc>
        <w:tc>
          <w:tcPr>
            <w:tcW w:w="2835" w:type="dxa"/>
          </w:tcPr>
          <w:p w:rsidR="000F49D9" w:rsidRPr="00DB2D5B" w:rsidRDefault="000F49D9" w:rsidP="004D5806">
            <w:r w:rsidRPr="00DB2D5B">
              <w:t>Blood Potassium</w:t>
            </w:r>
          </w:p>
        </w:tc>
        <w:tc>
          <w:tcPr>
            <w:tcW w:w="2552" w:type="dxa"/>
          </w:tcPr>
          <w:p w:rsidR="000F49D9" w:rsidRPr="00DB2D5B" w:rsidRDefault="000F49D9" w:rsidP="004D5806">
            <w:r w:rsidRPr="00DB2D5B">
              <w:t xml:space="preserve">DB2113208 </w:t>
            </w:r>
          </w:p>
        </w:tc>
      </w:tr>
      <w:tr w:rsidR="000F49D9" w:rsidRPr="00DB2D5B" w:rsidTr="004D5806">
        <w:tc>
          <w:tcPr>
            <w:tcW w:w="3085" w:type="dxa"/>
            <w:vMerge w:val="restart"/>
          </w:tcPr>
          <w:p w:rsidR="000F49D9" w:rsidRPr="00DB2D5B" w:rsidRDefault="000F49D9" w:rsidP="004D5806">
            <w:r w:rsidRPr="00DB2D5B">
              <w:lastRenderedPageBreak/>
              <w:t>Gender other genetic and Age-Related Differences in PD Response</w:t>
            </w:r>
          </w:p>
        </w:tc>
        <w:tc>
          <w:tcPr>
            <w:tcW w:w="2835" w:type="dxa"/>
          </w:tcPr>
          <w:p w:rsidR="000F49D9" w:rsidRPr="00DB2D5B" w:rsidRDefault="000F49D9" w:rsidP="004D5806">
            <w:r w:rsidRPr="00DB2D5B">
              <w:t>Effect of gender</w:t>
            </w:r>
          </w:p>
        </w:tc>
        <w:tc>
          <w:tcPr>
            <w:tcW w:w="2552" w:type="dxa"/>
          </w:tcPr>
          <w:p w:rsidR="000F49D9" w:rsidRPr="00DB2D5B" w:rsidRDefault="000F49D9" w:rsidP="004D5806">
            <w:r w:rsidRPr="00DB2D5B">
              <w:t>No studies</w:t>
            </w:r>
          </w:p>
        </w:tc>
      </w:tr>
      <w:tr w:rsidR="000F49D9" w:rsidRPr="00DB2D5B" w:rsidTr="004D5806">
        <w:tc>
          <w:tcPr>
            <w:tcW w:w="3085" w:type="dxa"/>
            <w:vMerge/>
          </w:tcPr>
          <w:p w:rsidR="000F49D9" w:rsidRPr="00DB2D5B" w:rsidRDefault="000F49D9" w:rsidP="004D5806"/>
        </w:tc>
        <w:tc>
          <w:tcPr>
            <w:tcW w:w="2835" w:type="dxa"/>
          </w:tcPr>
          <w:p w:rsidR="000F49D9" w:rsidRPr="00DB2D5B" w:rsidRDefault="000F49D9" w:rsidP="004D5806">
            <w:r w:rsidRPr="00DB2D5B">
              <w:t>Effect of age</w:t>
            </w:r>
          </w:p>
        </w:tc>
        <w:tc>
          <w:tcPr>
            <w:tcW w:w="2552" w:type="dxa"/>
          </w:tcPr>
          <w:p w:rsidR="000F49D9" w:rsidRPr="00DB2D5B" w:rsidRDefault="000F49D9" w:rsidP="004D5806">
            <w:r w:rsidRPr="00DB2D5B">
              <w:t>No studies</w:t>
            </w:r>
          </w:p>
        </w:tc>
      </w:tr>
      <w:tr w:rsidR="000F49D9" w:rsidRPr="00DB2D5B" w:rsidTr="004D5806">
        <w:tc>
          <w:tcPr>
            <w:tcW w:w="3085" w:type="dxa"/>
          </w:tcPr>
          <w:p w:rsidR="000F49D9" w:rsidRPr="00DB2D5B" w:rsidRDefault="000F49D9" w:rsidP="004D5806">
            <w:r w:rsidRPr="00DB2D5B">
              <w:t>PD Interactions</w:t>
            </w:r>
          </w:p>
        </w:tc>
        <w:tc>
          <w:tcPr>
            <w:tcW w:w="2835" w:type="dxa"/>
          </w:tcPr>
          <w:p w:rsidR="000F49D9" w:rsidRPr="00DB2D5B" w:rsidRDefault="000F49D9" w:rsidP="004D5806">
            <w:r w:rsidRPr="00DB2D5B">
              <w:t>verapamil</w:t>
            </w:r>
          </w:p>
        </w:tc>
        <w:tc>
          <w:tcPr>
            <w:tcW w:w="2552" w:type="dxa"/>
          </w:tcPr>
          <w:p w:rsidR="000F49D9" w:rsidRPr="00DB2D5B" w:rsidRDefault="000F49D9" w:rsidP="004D5806">
            <w:r w:rsidRPr="00DB2D5B">
              <w:t xml:space="preserve">DB2113950 </w:t>
            </w:r>
          </w:p>
        </w:tc>
      </w:tr>
      <w:tr w:rsidR="000F49D9" w:rsidRPr="00DB2D5B" w:rsidTr="004D5806">
        <w:tc>
          <w:tcPr>
            <w:tcW w:w="3085" w:type="dxa"/>
            <w:vMerge w:val="restart"/>
          </w:tcPr>
          <w:p w:rsidR="000F49D9" w:rsidRPr="00DB2D5B" w:rsidRDefault="000F49D9" w:rsidP="004D5806">
            <w:r w:rsidRPr="00DB2D5B">
              <w:t>Population PD and PK-PD analyses</w:t>
            </w:r>
          </w:p>
        </w:tc>
        <w:tc>
          <w:tcPr>
            <w:tcW w:w="2835" w:type="dxa"/>
          </w:tcPr>
          <w:p w:rsidR="000F49D9" w:rsidRPr="00DB2D5B" w:rsidRDefault="000F49D9" w:rsidP="004D5806">
            <w:r w:rsidRPr="00DB2D5B">
              <w:t>Healthy subjects</w:t>
            </w:r>
          </w:p>
        </w:tc>
        <w:tc>
          <w:tcPr>
            <w:tcW w:w="2552" w:type="dxa"/>
          </w:tcPr>
          <w:p w:rsidR="000F49D9" w:rsidRPr="00DB2D5B" w:rsidRDefault="000F49D9" w:rsidP="004D5806">
            <w:r w:rsidRPr="00DB2D5B">
              <w:t>No studies</w:t>
            </w:r>
          </w:p>
        </w:tc>
      </w:tr>
      <w:tr w:rsidR="000F49D9" w:rsidRPr="00DB2D5B" w:rsidTr="004D5806">
        <w:tc>
          <w:tcPr>
            <w:tcW w:w="3085" w:type="dxa"/>
            <w:vMerge/>
          </w:tcPr>
          <w:p w:rsidR="000F49D9" w:rsidRPr="00DB2D5B" w:rsidRDefault="000F49D9" w:rsidP="004D5806"/>
        </w:tc>
        <w:tc>
          <w:tcPr>
            <w:tcW w:w="2835" w:type="dxa"/>
          </w:tcPr>
          <w:p w:rsidR="000F49D9" w:rsidRPr="00DB2D5B" w:rsidRDefault="000F49D9" w:rsidP="004D5806">
            <w:r w:rsidRPr="00DB2D5B">
              <w:t>Target population</w:t>
            </w:r>
          </w:p>
        </w:tc>
        <w:tc>
          <w:tcPr>
            <w:tcW w:w="2552" w:type="dxa"/>
          </w:tcPr>
          <w:p w:rsidR="000F49D9" w:rsidRPr="00DB2D5B" w:rsidRDefault="000F49D9" w:rsidP="004D5806">
            <w:r w:rsidRPr="00DB2D5B">
              <w:t>DB2116975</w:t>
            </w:r>
          </w:p>
        </w:tc>
      </w:tr>
    </w:tbl>
    <w:p w:rsidR="00F0009A" w:rsidRDefault="00F0009A" w:rsidP="004D5806">
      <w:pPr>
        <w:pStyle w:val="TableDescription"/>
      </w:pPr>
      <w:r>
        <w:t>1.</w:t>
      </w:r>
      <w:r w:rsidRPr="00F0009A">
        <w:t xml:space="preserve"> </w:t>
      </w:r>
      <w:proofErr w:type="gramStart"/>
      <w:r w:rsidRPr="00F0009A">
        <w:t>sGaw</w:t>
      </w:r>
      <w:proofErr w:type="gramEnd"/>
      <w:r>
        <w:t xml:space="preserve"> = </w:t>
      </w:r>
      <w:r w:rsidRPr="00F0009A">
        <w:t>specific airway conductance</w:t>
      </w:r>
    </w:p>
    <w:p w:rsidR="000F49D9" w:rsidRPr="00A6054E" w:rsidRDefault="000F49D9" w:rsidP="00BC06CC">
      <w:r w:rsidRPr="00030D95">
        <w:t xml:space="preserve">None of the </w:t>
      </w:r>
      <w:r w:rsidR="00B115D2">
        <w:t>PD</w:t>
      </w:r>
      <w:r w:rsidRPr="00030D95">
        <w:t xml:space="preserve"> studies had deficiencies that excluded th</w:t>
      </w:r>
      <w:bookmarkStart w:id="89" w:name="_Ref269983272"/>
      <w:bookmarkStart w:id="90" w:name="_Toc272414648"/>
      <w:bookmarkStart w:id="91" w:name="_Toc290846270"/>
      <w:bookmarkStart w:id="92" w:name="_Toc380663255"/>
      <w:r w:rsidR="00A6054E">
        <w:t>eir results from consideration.</w:t>
      </w:r>
    </w:p>
    <w:p w:rsidR="000F49D9" w:rsidRPr="000F49D9" w:rsidRDefault="000F49D9" w:rsidP="00BC06CC">
      <w:pPr>
        <w:pStyle w:val="Heading4"/>
      </w:pPr>
      <w:r w:rsidRPr="000F49D9">
        <w:t>Evaluator’s conclusions on pharmacodynamics</w:t>
      </w:r>
    </w:p>
    <w:bookmarkEnd w:id="89"/>
    <w:bookmarkEnd w:id="90"/>
    <w:bookmarkEnd w:id="91"/>
    <w:bookmarkEnd w:id="92"/>
    <w:p w:rsidR="000F49D9" w:rsidRPr="000F49D9" w:rsidRDefault="0090479E" w:rsidP="00BC06CC">
      <w:pPr>
        <w:pStyle w:val="ListBullet"/>
      </w:pPr>
      <w:r>
        <w:t>U</w:t>
      </w:r>
      <w:r w:rsidR="000F5725">
        <w:t>meclidinium</w:t>
      </w:r>
      <w:r w:rsidR="000F49D9" w:rsidRPr="000F49D9">
        <w:t xml:space="preserve"> is an inhaled LAMA that acts locally on airways to produce bronchodilation. The compound has activity across multiple</w:t>
      </w:r>
      <w:r w:rsidR="00A6054E">
        <w:t xml:space="preserve"> muscarinic receptor subtypes. </w:t>
      </w:r>
      <w:r>
        <w:t>U</w:t>
      </w:r>
      <w:r w:rsidR="000F5725">
        <w:t>meclidinium</w:t>
      </w:r>
      <w:r w:rsidR="000F49D9" w:rsidRPr="000F49D9">
        <w:t xml:space="preserve"> competitively inhibits binding of acetylcholine with muscarinic receptors on airway smooth muscle. </w:t>
      </w:r>
      <w:r>
        <w:t>U</w:t>
      </w:r>
      <w:r w:rsidR="000F5725">
        <w:t>meclidinium</w:t>
      </w:r>
      <w:r w:rsidR="000F49D9" w:rsidRPr="000F49D9">
        <w:t xml:space="preserve"> demonstrates slow reversibility at the human M</w:t>
      </w:r>
      <w:r w:rsidR="000F49D9" w:rsidRPr="004D3630">
        <w:rPr>
          <w:vertAlign w:val="subscript"/>
        </w:rPr>
        <w:t>3</w:t>
      </w:r>
      <w:r w:rsidR="000F49D9" w:rsidRPr="000F49D9">
        <w:t xml:space="preserve"> muscarinic receptor subtype in vitro and long duration of action in vivo when administered directly to the lungs in </w:t>
      </w:r>
      <w:r w:rsidR="00DB2D5B">
        <w:t>non</w:t>
      </w:r>
      <w:r w:rsidR="000F49D9" w:rsidRPr="000F49D9">
        <w:t xml:space="preserve">clinical models; the clinical relevance of these </w:t>
      </w:r>
      <w:r w:rsidR="00DB2D5B">
        <w:t>non</w:t>
      </w:r>
      <w:r w:rsidR="00A6054E">
        <w:t>clinical findings is unknown.</w:t>
      </w:r>
    </w:p>
    <w:p w:rsidR="000F49D9" w:rsidRPr="000F49D9" w:rsidRDefault="000F49D9" w:rsidP="00BC06CC">
      <w:pPr>
        <w:pStyle w:val="ListBullet"/>
      </w:pPr>
      <w:r w:rsidRPr="000F49D9">
        <w:t>A physiological maximum effect (E</w:t>
      </w:r>
      <w:r w:rsidRPr="00B84F41">
        <w:rPr>
          <w:vertAlign w:val="subscript"/>
        </w:rPr>
        <w:t>max</w:t>
      </w:r>
      <w:r w:rsidRPr="000F49D9">
        <w:t>) model developed using pooled data from Phase IIb clinical trials ad</w:t>
      </w:r>
      <w:r w:rsidR="00A6054E">
        <w:t xml:space="preserve">equately characterized the dose </w:t>
      </w:r>
      <w:r w:rsidRPr="000F49D9">
        <w:t xml:space="preserve">trough FEV1 </w:t>
      </w:r>
      <w:r w:rsidR="00A6054E">
        <w:t xml:space="preserve">response for </w:t>
      </w:r>
      <w:r w:rsidR="000F5725">
        <w:t>umeclidinium</w:t>
      </w:r>
      <w:r w:rsidR="00F0009A">
        <w:t xml:space="preserve"> </w:t>
      </w:r>
      <w:r w:rsidR="00A6054E">
        <w:t xml:space="preserve">over the once </w:t>
      </w:r>
      <w:r w:rsidRPr="000F49D9">
        <w:t>daily dose range of 15.6 to 1000</w:t>
      </w:r>
      <w:r w:rsidR="00520ACB">
        <w:t xml:space="preserve"> µ</w:t>
      </w:r>
      <w:r w:rsidR="00A6054E">
        <w:t xml:space="preserve">g. </w:t>
      </w:r>
      <w:r w:rsidRPr="000F49D9">
        <w:t xml:space="preserve">An estimated dose that would yield 50% </w:t>
      </w:r>
      <w:r w:rsidR="0090479E" w:rsidRPr="0090479E">
        <w:t xml:space="preserve">effective dose </w:t>
      </w:r>
      <w:r w:rsidRPr="000F49D9">
        <w:t>(ED</w:t>
      </w:r>
      <w:r w:rsidRPr="0090479E">
        <w:rPr>
          <w:vertAlign w:val="subscript"/>
        </w:rPr>
        <w:t>50</w:t>
      </w:r>
      <w:r w:rsidRPr="000F49D9">
        <w:t>) of 33</w:t>
      </w:r>
      <w:r w:rsidR="00EF6CAA">
        <w:t xml:space="preserve"> </w:t>
      </w:r>
      <w:r w:rsidR="00520ACB">
        <w:t>µ</w:t>
      </w:r>
      <w:r w:rsidRPr="000F49D9">
        <w:t>g w</w:t>
      </w:r>
      <w:r w:rsidR="000566B5">
        <w:t xml:space="preserve">ith a predicted </w:t>
      </w:r>
      <w:r w:rsidR="00520ACB">
        <w:t>E</w:t>
      </w:r>
      <w:r w:rsidR="00520ACB" w:rsidRPr="00B84F41">
        <w:rPr>
          <w:vertAlign w:val="subscript"/>
        </w:rPr>
        <w:t>max</w:t>
      </w:r>
      <w:r w:rsidRPr="000F49D9">
        <w:t xml:space="preserve"> for trough FEV1 of 187</w:t>
      </w:r>
      <w:r w:rsidR="00EF6CAA">
        <w:t xml:space="preserve"> </w:t>
      </w:r>
      <w:r w:rsidR="006F0C9E">
        <w:t>mL.</w:t>
      </w:r>
    </w:p>
    <w:p w:rsidR="000F49D9" w:rsidRPr="000F49D9" w:rsidRDefault="00A6054E" w:rsidP="00BC06CC">
      <w:pPr>
        <w:pStyle w:val="ListBullet"/>
      </w:pPr>
      <w:r>
        <w:t xml:space="preserve">The once </w:t>
      </w:r>
      <w:r w:rsidR="000F49D9" w:rsidRPr="000F49D9">
        <w:t xml:space="preserve">daily </w:t>
      </w:r>
      <w:r w:rsidR="000F5725">
        <w:t>umeclidinium</w:t>
      </w:r>
      <w:r w:rsidR="00F0009A">
        <w:t xml:space="preserve"> </w:t>
      </w:r>
      <w:r w:rsidR="000F49D9" w:rsidRPr="000F49D9">
        <w:t>doses of 62.5</w:t>
      </w:r>
      <w:r w:rsidR="00520ACB">
        <w:t xml:space="preserve"> µ</w:t>
      </w:r>
      <w:r w:rsidR="000F49D9" w:rsidRPr="000F49D9">
        <w:t>g and 125</w:t>
      </w:r>
      <w:r w:rsidR="00520ACB">
        <w:t xml:space="preserve"> µ</w:t>
      </w:r>
      <w:r w:rsidR="006A3634">
        <w:t xml:space="preserve">g have shown dose </w:t>
      </w:r>
      <w:r w:rsidR="000F49D9" w:rsidRPr="000F49D9">
        <w:t>rel</w:t>
      </w:r>
      <w:r>
        <w:t>ated increases in trough FEV1.</w:t>
      </w:r>
    </w:p>
    <w:p w:rsidR="000F49D9" w:rsidRPr="000F49D9" w:rsidRDefault="000F49D9" w:rsidP="00BC06CC">
      <w:pPr>
        <w:pStyle w:val="ListBullet"/>
      </w:pPr>
      <w:r w:rsidRPr="000F49D9">
        <w:t>There was no mar</w:t>
      </w:r>
      <w:r w:rsidR="00A6054E">
        <w:t xml:space="preserve">ked difference between the once and twice </w:t>
      </w:r>
      <w:r w:rsidRPr="000F49D9">
        <w:t xml:space="preserve">daily </w:t>
      </w:r>
      <w:r w:rsidR="006A3634" w:rsidRPr="000F49D9">
        <w:t>regimens</w:t>
      </w:r>
      <w:r w:rsidRPr="000F49D9">
        <w:t xml:space="preserve"> of the </w:t>
      </w:r>
      <w:r w:rsidR="00A6054E">
        <w:t xml:space="preserve">same total daily dose for </w:t>
      </w:r>
      <w:r w:rsidR="000F5725">
        <w:t>umeclidinium</w:t>
      </w:r>
      <w:r w:rsidR="00A6054E">
        <w:t>.</w:t>
      </w:r>
    </w:p>
    <w:p w:rsidR="00DB2D5B" w:rsidRPr="000F49D9" w:rsidRDefault="00DB2D5B" w:rsidP="00BC06CC">
      <w:pPr>
        <w:pStyle w:val="ListBullet"/>
      </w:pPr>
      <w:r w:rsidRPr="000F49D9">
        <w:t xml:space="preserve">There was no evidence of an effect on </w:t>
      </w:r>
      <w:r w:rsidRPr="00835081">
        <w:t>QT</w:t>
      </w:r>
      <w:r>
        <w:rPr>
          <w:rStyle w:val="FootnoteReference"/>
        </w:rPr>
        <w:footnoteReference w:id="18"/>
      </w:r>
      <w:r w:rsidRPr="00835081">
        <w:t xml:space="preserve"> interval corrected for heart rate using Fridericia’s formula </w:t>
      </w:r>
      <w:r>
        <w:t>(</w:t>
      </w:r>
      <w:r w:rsidRPr="000F49D9">
        <w:t>QTcF</w:t>
      </w:r>
      <w:r>
        <w:t>)</w:t>
      </w:r>
      <w:r w:rsidRPr="000F49D9">
        <w:t xml:space="preserve"> following 10 days of </w:t>
      </w:r>
      <w:r>
        <w:t xml:space="preserve">inhalation </w:t>
      </w:r>
      <w:r w:rsidRPr="000F49D9">
        <w:t xml:space="preserve">dosing with </w:t>
      </w:r>
      <w:r>
        <w:t>umeclidinium</w:t>
      </w:r>
      <w:r w:rsidRPr="000F49D9">
        <w:t>/</w:t>
      </w:r>
      <w:r>
        <w:t xml:space="preserve">vilanterol </w:t>
      </w:r>
      <w:r w:rsidRPr="000F49D9">
        <w:t>125/25</w:t>
      </w:r>
      <w:r>
        <w:t xml:space="preserve"> µ</w:t>
      </w:r>
      <w:r w:rsidRPr="000F49D9">
        <w:t xml:space="preserve">g or </w:t>
      </w:r>
      <w:r>
        <w:t xml:space="preserve">umeclidinium </w:t>
      </w:r>
      <w:r w:rsidRPr="000F49D9">
        <w:t>500</w:t>
      </w:r>
      <w:r>
        <w:t xml:space="preserve"> µg compared with placebo.</w:t>
      </w:r>
    </w:p>
    <w:p w:rsidR="000F49D9" w:rsidRPr="000F49D9" w:rsidRDefault="00A6054E" w:rsidP="00BC06CC">
      <w:pPr>
        <w:pStyle w:val="ListBullet"/>
      </w:pPr>
      <w:r>
        <w:t>A</w:t>
      </w:r>
      <w:r w:rsidR="00F72966">
        <w:t xml:space="preserve"> UMEC/VI</w:t>
      </w:r>
      <w:r>
        <w:t xml:space="preserve"> dose </w:t>
      </w:r>
      <w:r w:rsidR="00F72966">
        <w:t xml:space="preserve">of 500/100 </w:t>
      </w:r>
      <w:r>
        <w:t xml:space="preserve">representing 4 to 8 </w:t>
      </w:r>
      <w:r w:rsidR="000F49D9" w:rsidRPr="000F49D9">
        <w:t xml:space="preserve">times the evaluated doses in Phase </w:t>
      </w:r>
      <w:r>
        <w:t>III</w:t>
      </w:r>
      <w:r w:rsidR="000F49D9" w:rsidRPr="000F49D9">
        <w:t xml:space="preserve"> clinical development (62.5</w:t>
      </w:r>
      <w:r w:rsidR="00520ACB">
        <w:t xml:space="preserve"> µ</w:t>
      </w:r>
      <w:r w:rsidR="000F49D9" w:rsidRPr="000F49D9">
        <w:t>g and 125</w:t>
      </w:r>
      <w:r w:rsidR="00520ACB">
        <w:t xml:space="preserve"> µ</w:t>
      </w:r>
      <w:r w:rsidR="000F49D9" w:rsidRPr="000F49D9">
        <w:t xml:space="preserve">g) increased </w:t>
      </w:r>
      <w:r w:rsidR="000F49D9" w:rsidRPr="00835081">
        <w:t>QTcF</w:t>
      </w:r>
      <w:r w:rsidR="000F49D9" w:rsidRPr="000F49D9">
        <w:t xml:space="preserve"> 8.2 msec (90% </w:t>
      </w:r>
      <w:r w:rsidR="00F120E2" w:rsidRPr="00F120E2">
        <w:t xml:space="preserve">confidence interval </w:t>
      </w:r>
      <w:r w:rsidR="00F120E2">
        <w:t>(</w:t>
      </w:r>
      <w:r w:rsidR="000F49D9" w:rsidRPr="000F49D9">
        <w:t>CI</w:t>
      </w:r>
      <w:r w:rsidR="00F120E2">
        <w:t>)</w:t>
      </w:r>
      <w:r w:rsidR="000F49D9" w:rsidRPr="000F49D9">
        <w:t xml:space="preserve">: 6.2, 10.2 msec) at 30 minutes only, which was </w:t>
      </w:r>
      <w:r>
        <w:t xml:space="preserve">the largest increase observed. </w:t>
      </w:r>
      <w:r w:rsidR="000F49D9" w:rsidRPr="000F49D9">
        <w:t>This</w:t>
      </w:r>
      <w:r>
        <w:t xml:space="preserve"> effect was attributed to supra </w:t>
      </w:r>
      <w:r w:rsidR="000F49D9" w:rsidRPr="000F49D9">
        <w:t xml:space="preserve">therapeutic dose of </w:t>
      </w:r>
      <w:r w:rsidR="00243831">
        <w:t>vilanterol</w:t>
      </w:r>
      <w:r w:rsidR="00C83A42">
        <w:t xml:space="preserve"> </w:t>
      </w:r>
      <w:r w:rsidR="000F49D9" w:rsidRPr="000F49D9">
        <w:t xml:space="preserve">, a LABA which have class effect on QTcF. Data from clinical pharmacology studies in healthy subjects and subjects with COPD suggests small, transient changes in </w:t>
      </w:r>
      <w:r w:rsidR="00DB2D5B" w:rsidRPr="00DB2D5B">
        <w:t xml:space="preserve">in systolic blood pressure (SBP) and diastolic blood pressure (DBP) </w:t>
      </w:r>
      <w:r>
        <w:t xml:space="preserve">following </w:t>
      </w:r>
      <w:r w:rsidR="000F5725">
        <w:t>umeclidinium</w:t>
      </w:r>
      <w:r w:rsidR="00F0009A">
        <w:t xml:space="preserve"> </w:t>
      </w:r>
      <w:r>
        <w:t xml:space="preserve">at supra </w:t>
      </w:r>
      <w:r w:rsidR="000F49D9" w:rsidRPr="000F49D9">
        <w:t>therapeutic doses (</w:t>
      </w:r>
      <w:r w:rsidR="000F5725">
        <w:t>umeclidinium</w:t>
      </w:r>
      <w:r w:rsidR="00F0009A">
        <w:t xml:space="preserve"> </w:t>
      </w:r>
      <w:r w:rsidR="000F49D9" w:rsidRPr="000F49D9">
        <w:t>1000</w:t>
      </w:r>
      <w:r w:rsidR="00520ACB">
        <w:t xml:space="preserve"> µ</w:t>
      </w:r>
      <w:r w:rsidR="000F49D9" w:rsidRPr="000F49D9">
        <w:t>g).</w:t>
      </w:r>
    </w:p>
    <w:p w:rsidR="002F38A9" w:rsidRPr="002F38A9" w:rsidRDefault="000F49D9" w:rsidP="00BC06CC">
      <w:pPr>
        <w:pStyle w:val="ListBullet"/>
      </w:pPr>
      <w:r w:rsidRPr="000F49D9">
        <w:t>The proposed PI adequately reflects the reviewed PD data.</w:t>
      </w:r>
    </w:p>
    <w:p w:rsidR="008E7846" w:rsidRDefault="00605AD4" w:rsidP="00BC06CC">
      <w:pPr>
        <w:pStyle w:val="Heading3"/>
      </w:pPr>
      <w:bookmarkStart w:id="93" w:name="_Toc425250079"/>
      <w:r>
        <w:lastRenderedPageBreak/>
        <w:t>Dosage selection for the pivotal studies</w:t>
      </w:r>
      <w:bookmarkEnd w:id="93"/>
    </w:p>
    <w:p w:rsidR="000F49D9" w:rsidRPr="000F49D9" w:rsidRDefault="000F49D9" w:rsidP="00BC06CC">
      <w:r w:rsidRPr="000F49D9">
        <w:t>This applicatio</w:t>
      </w:r>
      <w:r w:rsidR="00520ACB">
        <w:t xml:space="preserve">n includes 3 Phase IIb studies AC4113073, </w:t>
      </w:r>
      <w:r w:rsidRPr="000F49D9">
        <w:t>AC4115321</w:t>
      </w:r>
      <w:r w:rsidR="00520ACB">
        <w:t>, and AC4113589</w:t>
      </w:r>
      <w:r w:rsidRPr="000F49D9">
        <w:t xml:space="preserve"> to support dose selection and dosing interval of </w:t>
      </w:r>
      <w:r w:rsidR="000F5725">
        <w:t>umeclidinium</w:t>
      </w:r>
      <w:r w:rsidR="00F0009A">
        <w:t xml:space="preserve"> </w:t>
      </w:r>
      <w:r w:rsidRPr="000F49D9">
        <w:t>in COPD subjects.</w:t>
      </w:r>
    </w:p>
    <w:p w:rsidR="000F49D9" w:rsidRPr="000F49D9" w:rsidRDefault="006A3634" w:rsidP="00BC06CC">
      <w:r>
        <w:t>Meta-</w:t>
      </w:r>
      <w:r w:rsidR="004166AE">
        <w:t xml:space="preserve">analysis presented in </w:t>
      </w:r>
      <w:r w:rsidR="004166AE" w:rsidRPr="004166AE">
        <w:t>Study AC4116689,</w:t>
      </w:r>
      <w:r w:rsidR="000F49D9" w:rsidRPr="004166AE">
        <w:t xml:space="preserve"> of dose response </w:t>
      </w:r>
      <w:r w:rsidR="000F49D9" w:rsidRPr="000F49D9">
        <w:t xml:space="preserve">to </w:t>
      </w:r>
      <w:r w:rsidR="000F5725">
        <w:t>umeclidinium</w:t>
      </w:r>
      <w:r w:rsidR="00F0009A">
        <w:t xml:space="preserve"> </w:t>
      </w:r>
      <w:r w:rsidR="000F49D9" w:rsidRPr="000F49D9">
        <w:t>after repeated dosing in COPD patients w</w:t>
      </w:r>
      <w:r w:rsidR="00DB2D5B">
        <w:t>as evaluated using data from 2 P</w:t>
      </w:r>
      <w:r w:rsidR="000F49D9" w:rsidRPr="000F49D9">
        <w:t xml:space="preserve">hase II studies (AC4113073 and </w:t>
      </w:r>
      <w:r w:rsidR="00F72966">
        <w:t>AC</w:t>
      </w:r>
      <w:r w:rsidR="00F72966" w:rsidRPr="00F72966">
        <w:t>4115321</w:t>
      </w:r>
      <w:r w:rsidR="000F49D9" w:rsidRPr="000F49D9">
        <w:t>). Results of this meta</w:t>
      </w:r>
      <w:r w:rsidR="00BE5150">
        <w:t>-</w:t>
      </w:r>
      <w:r w:rsidR="000F49D9" w:rsidRPr="000F49D9">
        <w:t>analysis data indicated that the 62.5</w:t>
      </w:r>
      <w:r w:rsidR="000566B5">
        <w:t> </w:t>
      </w:r>
      <w:r w:rsidR="006F0C9E" w:rsidRPr="006F0C9E">
        <w:t>µg</w:t>
      </w:r>
      <w:r w:rsidR="000F49D9" w:rsidRPr="000F49D9">
        <w:t xml:space="preserve"> and 125 </w:t>
      </w:r>
      <w:r w:rsidR="004166AE">
        <w:t>µ</w:t>
      </w:r>
      <w:r w:rsidR="00A01951">
        <w:t xml:space="preserve">g once </w:t>
      </w:r>
      <w:r w:rsidR="000F49D9" w:rsidRPr="000F49D9">
        <w:t xml:space="preserve">daily doses of </w:t>
      </w:r>
      <w:r w:rsidR="000F5725">
        <w:t>umeclidinium</w:t>
      </w:r>
      <w:r w:rsidR="00F0009A">
        <w:t xml:space="preserve"> </w:t>
      </w:r>
      <w:r w:rsidR="000F49D9" w:rsidRPr="000F49D9">
        <w:t xml:space="preserve">were most appropriate for further clinical development based on more favourable tolerability profiles and similar efficacy compared with the higher doses tested. The selection of a single dose for Phase III clinical development of </w:t>
      </w:r>
      <w:r w:rsidR="000F5725">
        <w:t>umeclidinium</w:t>
      </w:r>
      <w:r w:rsidR="00F0009A">
        <w:t xml:space="preserve"> </w:t>
      </w:r>
      <w:r w:rsidR="000F49D9" w:rsidRPr="000F49D9">
        <w:t xml:space="preserve">as a component of the </w:t>
      </w:r>
      <w:r w:rsidR="000F5725">
        <w:t>umeclidinium</w:t>
      </w:r>
      <w:r w:rsidR="000566B5">
        <w:t xml:space="preserve"> and </w:t>
      </w:r>
      <w:r w:rsidR="00243831">
        <w:t>vilanterol</w:t>
      </w:r>
      <w:r w:rsidR="00C83A42">
        <w:t xml:space="preserve"> </w:t>
      </w:r>
      <w:r w:rsidR="000F49D9" w:rsidRPr="000F49D9">
        <w:t>combination was not apparent due to a lack of clear separation in FEV1 r</w:t>
      </w:r>
      <w:r w:rsidR="00A01951">
        <w:t xml:space="preserve">esponse between the two doses. </w:t>
      </w:r>
      <w:r w:rsidR="000F49D9" w:rsidRPr="000F49D9">
        <w:t xml:space="preserve">Hence, both the </w:t>
      </w:r>
      <w:r w:rsidR="00DB2D5B">
        <w:t>62.5 µg</w:t>
      </w:r>
      <w:r w:rsidR="000F49D9" w:rsidRPr="000F49D9">
        <w:t xml:space="preserve">/25 </w:t>
      </w:r>
      <w:r w:rsidR="004166AE">
        <w:t>µ</w:t>
      </w:r>
      <w:r w:rsidR="000F49D9" w:rsidRPr="000F49D9">
        <w:t xml:space="preserve">g and 125/25 </w:t>
      </w:r>
      <w:r w:rsidR="004166AE">
        <w:t>µ</w:t>
      </w:r>
      <w:r w:rsidR="00A01951">
        <w:t xml:space="preserve">g once </w:t>
      </w:r>
      <w:r w:rsidR="000F49D9" w:rsidRPr="000F49D9">
        <w:t xml:space="preserve">daily doses of </w:t>
      </w:r>
      <w:r w:rsidR="000F5725">
        <w:t>umeclidinium</w:t>
      </w:r>
      <w:r w:rsidR="000F49D9" w:rsidRPr="000F49D9">
        <w:t>/</w:t>
      </w:r>
      <w:r w:rsidR="00243831">
        <w:t>vilanterol</w:t>
      </w:r>
      <w:r w:rsidR="00C83A42">
        <w:t xml:space="preserve"> </w:t>
      </w:r>
      <w:r w:rsidR="000F49D9" w:rsidRPr="000F49D9">
        <w:t xml:space="preserve">were evaluated in Phase IIIa studies for </w:t>
      </w:r>
      <w:r w:rsidR="000F5725">
        <w:t>umeclidinium</w:t>
      </w:r>
      <w:r w:rsidR="000F49D9" w:rsidRPr="000F49D9">
        <w:t>/</w:t>
      </w:r>
      <w:r w:rsidR="00243831">
        <w:t>vilanterol</w:t>
      </w:r>
      <w:r w:rsidR="00F72966">
        <w:t xml:space="preserve"> and for umeclidinium monotherapy</w:t>
      </w:r>
      <w:r w:rsidR="006F0C9E">
        <w:t>.</w:t>
      </w:r>
    </w:p>
    <w:p w:rsidR="000F49D9" w:rsidRPr="000F49D9" w:rsidRDefault="000F49D9" w:rsidP="00BC06CC">
      <w:r w:rsidRPr="000F49D9">
        <w:t>An</w:t>
      </w:r>
      <w:r w:rsidR="00A01951">
        <w:t xml:space="preserve"> overall assessment of the dose </w:t>
      </w:r>
      <w:r w:rsidRPr="000F49D9">
        <w:t xml:space="preserve">ranging studies of </w:t>
      </w:r>
      <w:r w:rsidR="000F5725">
        <w:t>umeclidinium</w:t>
      </w:r>
      <w:r w:rsidR="00F0009A">
        <w:t xml:space="preserve"> </w:t>
      </w:r>
      <w:r w:rsidRPr="000F49D9">
        <w:t>demonstrates that 62.5</w:t>
      </w:r>
      <w:r w:rsidR="006A3634">
        <w:t> </w:t>
      </w:r>
      <w:r w:rsidR="006F0C9E" w:rsidRPr="006F0C9E">
        <w:t>µg</w:t>
      </w:r>
      <w:r w:rsidRPr="000F49D9">
        <w:t xml:space="preserve"> and 125 </w:t>
      </w:r>
      <w:r w:rsidR="004166AE">
        <w:t>µ</w:t>
      </w:r>
      <w:r w:rsidRPr="000F49D9">
        <w:t xml:space="preserve">g represented the optimal balance of efficacy and tolerability. Doses below 62.5 </w:t>
      </w:r>
      <w:r w:rsidR="00A01951">
        <w:t>µ</w:t>
      </w:r>
      <w:r w:rsidRPr="000F49D9">
        <w:t>g, though not ineffective, had a lower probability of producing a clinically meaningful effect on FEV1 compared with the 62.5</w:t>
      </w:r>
      <w:r w:rsidR="006F0C9E">
        <w:t xml:space="preserve"> </w:t>
      </w:r>
      <w:r w:rsidR="006F0C9E" w:rsidRPr="006F0C9E">
        <w:t>µg</w:t>
      </w:r>
      <w:r w:rsidRPr="000F49D9">
        <w:t xml:space="preserve"> and 125 </w:t>
      </w:r>
      <w:r w:rsidR="004166AE">
        <w:t>µ</w:t>
      </w:r>
      <w:r w:rsidRPr="000F49D9">
        <w:t>g doses. Doses above 125</w:t>
      </w:r>
      <w:r w:rsidR="006A3634">
        <w:t> </w:t>
      </w:r>
      <w:r w:rsidR="004166AE">
        <w:t>µ</w:t>
      </w:r>
      <w:r w:rsidRPr="000F49D9">
        <w:t>g offered a disproportionately small increase i</w:t>
      </w:r>
      <w:r w:rsidR="00A01951">
        <w:t xml:space="preserve">n efficacy relative to the step </w:t>
      </w:r>
      <w:r w:rsidRPr="000F49D9">
        <w:t>up in dose and were less well tolerated. To allow for</w:t>
      </w:r>
      <w:r w:rsidR="00A01951">
        <w:t xml:space="preserve"> further evaluation of the long </w:t>
      </w:r>
      <w:r w:rsidRPr="000F49D9">
        <w:t xml:space="preserve">term safety of </w:t>
      </w:r>
      <w:r w:rsidR="000F5725">
        <w:t>umeclidinium</w:t>
      </w:r>
      <w:r w:rsidR="00F0009A">
        <w:t xml:space="preserve"> </w:t>
      </w:r>
      <w:r w:rsidRPr="000F49D9">
        <w:t xml:space="preserve">as a monotherapy and as a component of </w:t>
      </w:r>
      <w:r w:rsidR="000F5725">
        <w:t>umeclidinium</w:t>
      </w:r>
      <w:r w:rsidRPr="000F49D9">
        <w:t>/</w:t>
      </w:r>
      <w:r w:rsidR="00243831">
        <w:t>vilanterol</w:t>
      </w:r>
      <w:r w:rsidR="00C83A42">
        <w:t xml:space="preserve"> </w:t>
      </w:r>
      <w:r w:rsidRPr="000F49D9">
        <w:t>both the 62.5</w:t>
      </w:r>
      <w:r w:rsidR="006F0C9E">
        <w:t xml:space="preserve"> </w:t>
      </w:r>
      <w:r w:rsidR="006F0C9E" w:rsidRPr="006F0C9E">
        <w:t>µg</w:t>
      </w:r>
      <w:r w:rsidRPr="000F49D9">
        <w:t xml:space="preserve"> and 125 </w:t>
      </w:r>
      <w:r w:rsidR="004166AE">
        <w:t>µ</w:t>
      </w:r>
      <w:r w:rsidRPr="000F49D9">
        <w:t>g were carried forward into Phase IIIa.</w:t>
      </w:r>
    </w:p>
    <w:p w:rsidR="000F49D9" w:rsidRPr="000F49D9" w:rsidRDefault="00A01951" w:rsidP="00BC06CC">
      <w:r>
        <w:t xml:space="preserve">Selection of a once </w:t>
      </w:r>
      <w:r w:rsidR="000F49D9" w:rsidRPr="000F49D9">
        <w:t xml:space="preserve">daily dosing interval for </w:t>
      </w:r>
      <w:r w:rsidR="000F5725">
        <w:t>umeclidinium</w:t>
      </w:r>
      <w:r w:rsidR="00F0009A">
        <w:t xml:space="preserve"> </w:t>
      </w:r>
      <w:r w:rsidR="000F49D9" w:rsidRPr="000F49D9">
        <w:t>is supported b</w:t>
      </w:r>
      <w:r>
        <w:t xml:space="preserve">y evaluations of once and twice </w:t>
      </w:r>
      <w:r w:rsidR="000F49D9" w:rsidRPr="000F49D9">
        <w:t>daily dosing in the Phase IIb studies AC4115321 and AC</w:t>
      </w:r>
      <w:r>
        <w:t xml:space="preserve">4113073. In these studies, once </w:t>
      </w:r>
      <w:r w:rsidR="000F49D9" w:rsidRPr="000F49D9">
        <w:t xml:space="preserve">daily doses of </w:t>
      </w:r>
      <w:r w:rsidR="000F5725">
        <w:t>umeclidinium</w:t>
      </w:r>
      <w:r w:rsidR="00F0009A">
        <w:t xml:space="preserve"> </w:t>
      </w:r>
      <w:r w:rsidR="000F49D9" w:rsidRPr="000F49D9">
        <w:t>were admini</w:t>
      </w:r>
      <w:r>
        <w:t xml:space="preserve">stered in the morning and twice </w:t>
      </w:r>
      <w:r w:rsidR="000F49D9" w:rsidRPr="000F49D9">
        <w:t>daily doses were administered in the morning and evening, approximately 12 hours apart.</w:t>
      </w:r>
      <w:r>
        <w:t xml:space="preserve"> To maintain blinding, a double </w:t>
      </w:r>
      <w:r w:rsidR="000F49D9" w:rsidRPr="000F49D9">
        <w:t>dummy design was used where</w:t>
      </w:r>
      <w:r>
        <w:t xml:space="preserve"> subjects using once </w:t>
      </w:r>
      <w:r w:rsidR="000F49D9" w:rsidRPr="000F49D9">
        <w:t>daily treatments took placebo in the evening. In both studies, the F</w:t>
      </w:r>
      <w:r>
        <w:t xml:space="preserve">EV1 response profiles with once </w:t>
      </w:r>
      <w:r w:rsidR="000F49D9" w:rsidRPr="000F49D9">
        <w:t xml:space="preserve">daily dosing showed consistent improvements in FEV1 relative to </w:t>
      </w:r>
      <w:r>
        <w:t xml:space="preserve">placebo over 24 hours and twice </w:t>
      </w:r>
      <w:r w:rsidR="000F49D9" w:rsidRPr="000F49D9">
        <w:t xml:space="preserve">daily dosing of </w:t>
      </w:r>
      <w:r w:rsidR="000F5725">
        <w:t>umeclidinium</w:t>
      </w:r>
      <w:r w:rsidR="00F0009A">
        <w:t xml:space="preserve"> </w:t>
      </w:r>
      <w:r w:rsidR="000F49D9" w:rsidRPr="000F49D9">
        <w:t xml:space="preserve">at the same nominal dose did not provide greater benefit over once daily dosing in the latter 12 hours of the dosing interval. This is reflected in the ratios for the difference from placebo in 0 to 12 hour FEV1 weighted mean values obtained after </w:t>
      </w:r>
      <w:r w:rsidR="006F0C9E">
        <w:t>evening</w:t>
      </w:r>
      <w:r w:rsidR="000F49D9" w:rsidRPr="000F49D9">
        <w:t xml:space="preserve"> dosing over those obtained after </w:t>
      </w:r>
      <w:r w:rsidR="006F0C9E">
        <w:t>morning</w:t>
      </w:r>
      <w:r w:rsidR="000F49D9" w:rsidRPr="000F49D9">
        <w:t xml:space="preserve"> dosing, which showed comparable results for both dosing regimens</w:t>
      </w:r>
      <w:r w:rsidR="000566B5">
        <w:t>.</w:t>
      </w:r>
    </w:p>
    <w:p w:rsidR="00D85D48" w:rsidRDefault="00F07403" w:rsidP="00BC06CC">
      <w:bookmarkStart w:id="94" w:name="_Toc163441372"/>
      <w:bookmarkStart w:id="95" w:name="_Toc196046485"/>
      <w:bookmarkStart w:id="96" w:name="_Toc247691521"/>
      <w:bookmarkStart w:id="97" w:name="_Toc314842504"/>
      <w:r w:rsidRPr="004E002B">
        <w:t>Evaluator’s comments:</w:t>
      </w:r>
    </w:p>
    <w:p w:rsidR="00F07403" w:rsidRPr="00BB3350" w:rsidRDefault="00F07403" w:rsidP="00BC06CC">
      <w:r w:rsidRPr="00D85D48">
        <w:t>Based</w:t>
      </w:r>
      <w:r w:rsidRPr="00BB3350">
        <w:t xml:space="preserve"> on an overall benefit to risk assessment, two doses (62.5 µg and 125 µg once daily), selected for further evaluation in Phase IIIa were appropriate.</w:t>
      </w:r>
    </w:p>
    <w:p w:rsidR="008E7846" w:rsidRPr="00254787" w:rsidRDefault="008E7846" w:rsidP="00BC06CC">
      <w:pPr>
        <w:pStyle w:val="Heading3"/>
      </w:pPr>
      <w:bookmarkStart w:id="98" w:name="_Toc425250080"/>
      <w:r w:rsidRPr="00254787">
        <w:t>Efficacy</w:t>
      </w:r>
      <w:bookmarkEnd w:id="94"/>
      <w:bookmarkEnd w:id="95"/>
      <w:bookmarkEnd w:id="96"/>
      <w:bookmarkEnd w:id="97"/>
      <w:bookmarkEnd w:id="98"/>
    </w:p>
    <w:p w:rsidR="00605AD4" w:rsidRDefault="00605AD4" w:rsidP="00BC06CC">
      <w:pPr>
        <w:pStyle w:val="Heading4"/>
      </w:pPr>
      <w:bookmarkStart w:id="99" w:name="_Toc184439992"/>
      <w:bookmarkStart w:id="100" w:name="_Toc184440279"/>
      <w:bookmarkStart w:id="101" w:name="_Toc184444657"/>
      <w:bookmarkStart w:id="102" w:name="_Toc196046487"/>
      <w:r>
        <w:t>Studies providing efficacy data</w:t>
      </w:r>
    </w:p>
    <w:p w:rsidR="004166AE" w:rsidRPr="004166AE" w:rsidRDefault="000566B5" w:rsidP="00BC06CC">
      <w:r>
        <w:t>Table 5</w:t>
      </w:r>
      <w:r w:rsidR="004166AE">
        <w:t xml:space="preserve"> shows studies wh</w:t>
      </w:r>
      <w:r w:rsidR="00D61B84">
        <w:t>ich provided data for efficacy.</w:t>
      </w:r>
    </w:p>
    <w:p w:rsidR="00E3001D" w:rsidRDefault="000566B5" w:rsidP="004D5806">
      <w:pPr>
        <w:pStyle w:val="TableTitle"/>
      </w:pPr>
      <w:proofErr w:type="gramStart"/>
      <w:r>
        <w:lastRenderedPageBreak/>
        <w:t>Table 5</w:t>
      </w:r>
      <w:r w:rsidR="006A073A" w:rsidRPr="00744987">
        <w:t>.</w:t>
      </w:r>
      <w:proofErr w:type="gramEnd"/>
      <w:r w:rsidR="006A073A" w:rsidRPr="00744987">
        <w:t xml:space="preserve"> </w:t>
      </w:r>
      <w:proofErr w:type="gramStart"/>
      <w:r w:rsidR="006A073A" w:rsidRPr="00744987">
        <w:t>Studies which provided data for efficacy</w:t>
      </w:r>
      <w:r w:rsidR="002C24D6">
        <w:t>.</w:t>
      </w:r>
      <w:proofErr w:type="gramEnd"/>
      <w:r w:rsidR="002C24D6">
        <w:t xml:space="preserve"> All studies performed in COPD populations</w:t>
      </w:r>
      <w:r w:rsidR="006A073A" w:rsidRPr="00744987">
        <w:t>.</w:t>
      </w:r>
    </w:p>
    <w:tbl>
      <w:tblPr>
        <w:tblStyle w:val="TableTGAblue"/>
        <w:tblW w:w="8897" w:type="dxa"/>
        <w:tblLayout w:type="fixed"/>
        <w:tblLook w:val="04A0" w:firstRow="1" w:lastRow="0" w:firstColumn="1" w:lastColumn="0" w:noHBand="0" w:noVBand="1"/>
      </w:tblPr>
      <w:tblGrid>
        <w:gridCol w:w="1143"/>
        <w:gridCol w:w="722"/>
        <w:gridCol w:w="1103"/>
        <w:gridCol w:w="968"/>
        <w:gridCol w:w="992"/>
        <w:gridCol w:w="1843"/>
        <w:gridCol w:w="992"/>
        <w:gridCol w:w="1134"/>
      </w:tblGrid>
      <w:tr w:rsidR="009F5183" w:rsidTr="004D5806">
        <w:trPr>
          <w:cnfStyle w:val="100000000000" w:firstRow="1" w:lastRow="0" w:firstColumn="0" w:lastColumn="0" w:oddVBand="0" w:evenVBand="0" w:oddHBand="0" w:evenHBand="0" w:firstRowFirstColumn="0" w:firstRowLastColumn="0" w:lastRowFirstColumn="0" w:lastRowLastColumn="0"/>
        </w:trPr>
        <w:tc>
          <w:tcPr>
            <w:tcW w:w="1143" w:type="dxa"/>
          </w:tcPr>
          <w:p w:rsidR="008C7A33" w:rsidRPr="009F5183" w:rsidRDefault="008C7A33" w:rsidP="004D5806">
            <w:pPr>
              <w:ind w:left="0"/>
            </w:pPr>
            <w:r w:rsidRPr="009F5183">
              <w:t>Study number</w:t>
            </w:r>
          </w:p>
        </w:tc>
        <w:tc>
          <w:tcPr>
            <w:tcW w:w="722" w:type="dxa"/>
          </w:tcPr>
          <w:p w:rsidR="008C7A33" w:rsidRPr="009F5183" w:rsidRDefault="008C7A33" w:rsidP="004D5806">
            <w:pPr>
              <w:ind w:left="0"/>
            </w:pPr>
            <w:r w:rsidRPr="009F5183">
              <w:t>Phase</w:t>
            </w:r>
          </w:p>
        </w:tc>
        <w:tc>
          <w:tcPr>
            <w:tcW w:w="1103" w:type="dxa"/>
          </w:tcPr>
          <w:p w:rsidR="008C7A33" w:rsidRPr="009F5183" w:rsidRDefault="008C7A33" w:rsidP="004D5806">
            <w:pPr>
              <w:ind w:left="0"/>
            </w:pPr>
            <w:r w:rsidRPr="009F5183">
              <w:t>Study Objectives</w:t>
            </w:r>
          </w:p>
        </w:tc>
        <w:tc>
          <w:tcPr>
            <w:tcW w:w="968" w:type="dxa"/>
          </w:tcPr>
          <w:p w:rsidR="008C7A33" w:rsidRPr="009F5183" w:rsidRDefault="008C7A33" w:rsidP="004D5806">
            <w:pPr>
              <w:ind w:left="9"/>
            </w:pPr>
            <w:r w:rsidRPr="009F5183">
              <w:t>Study design</w:t>
            </w:r>
          </w:p>
        </w:tc>
        <w:tc>
          <w:tcPr>
            <w:tcW w:w="992" w:type="dxa"/>
          </w:tcPr>
          <w:p w:rsidR="008C7A33" w:rsidRPr="009F5183" w:rsidRDefault="008C7A33" w:rsidP="004D5806">
            <w:pPr>
              <w:ind w:left="33" w:hanging="33"/>
            </w:pPr>
            <w:r w:rsidRPr="009F5183">
              <w:t>Duration</w:t>
            </w:r>
          </w:p>
        </w:tc>
        <w:tc>
          <w:tcPr>
            <w:tcW w:w="1843" w:type="dxa"/>
          </w:tcPr>
          <w:p w:rsidR="008C7A33" w:rsidRPr="009F5183" w:rsidRDefault="008C7A33" w:rsidP="004D5806">
            <w:pPr>
              <w:ind w:left="34"/>
            </w:pPr>
            <w:r w:rsidRPr="009F5183">
              <w:t>Treatment arms (µg) (once daily unless otherwise specified</w:t>
            </w:r>
          </w:p>
        </w:tc>
        <w:tc>
          <w:tcPr>
            <w:tcW w:w="992" w:type="dxa"/>
          </w:tcPr>
          <w:p w:rsidR="008C7A33" w:rsidRPr="009F5183" w:rsidRDefault="008C7A33" w:rsidP="00E65F84">
            <w:pPr>
              <w:ind w:left="33"/>
            </w:pPr>
            <w:r w:rsidRPr="009F5183">
              <w:t>No of randomised (completed N(n)</w:t>
            </w:r>
          </w:p>
        </w:tc>
        <w:tc>
          <w:tcPr>
            <w:tcW w:w="1134" w:type="dxa"/>
          </w:tcPr>
          <w:p w:rsidR="008C7A33" w:rsidRPr="009F5183" w:rsidRDefault="008C7A33" w:rsidP="00E65F84">
            <w:pPr>
              <w:ind w:hanging="136"/>
            </w:pPr>
            <w:r w:rsidRPr="009F5183">
              <w:t>Integrated</w:t>
            </w:r>
          </w:p>
        </w:tc>
      </w:tr>
      <w:tr w:rsidR="009F5183" w:rsidRPr="008C7A33" w:rsidTr="004D5806">
        <w:tc>
          <w:tcPr>
            <w:tcW w:w="8897" w:type="dxa"/>
            <w:gridSpan w:val="8"/>
          </w:tcPr>
          <w:p w:rsidR="009F5183" w:rsidRPr="008C7A33" w:rsidRDefault="009F5183" w:rsidP="00E65F84">
            <w:pPr>
              <w:ind w:left="33" w:hanging="136"/>
            </w:pPr>
            <w:r w:rsidRPr="008C7A33">
              <w:t>12 week and 24 week placebo controlled efficacy studies</w:t>
            </w:r>
          </w:p>
        </w:tc>
      </w:tr>
      <w:tr w:rsidR="002C24D6" w:rsidRPr="008C7A33" w:rsidTr="004D5806">
        <w:tc>
          <w:tcPr>
            <w:tcW w:w="1143" w:type="dxa"/>
          </w:tcPr>
          <w:p w:rsidR="002C24D6" w:rsidRPr="008C7A33" w:rsidRDefault="002C24D6" w:rsidP="004D5806">
            <w:pPr>
              <w:ind w:left="0"/>
            </w:pPr>
            <w:r w:rsidRPr="008C7A33">
              <w:t>AC4115408</w:t>
            </w:r>
          </w:p>
        </w:tc>
        <w:tc>
          <w:tcPr>
            <w:tcW w:w="722" w:type="dxa"/>
          </w:tcPr>
          <w:p w:rsidR="002C24D6" w:rsidRPr="008C7A33" w:rsidRDefault="002C24D6" w:rsidP="004D5806">
            <w:pPr>
              <w:ind w:left="0"/>
            </w:pPr>
            <w:r w:rsidRPr="008C7A33">
              <w:t>IIIa</w:t>
            </w:r>
          </w:p>
        </w:tc>
        <w:tc>
          <w:tcPr>
            <w:tcW w:w="1103" w:type="dxa"/>
          </w:tcPr>
          <w:p w:rsidR="002C24D6" w:rsidRPr="008C7A33" w:rsidRDefault="002C24D6" w:rsidP="004D5806">
            <w:pPr>
              <w:ind w:left="0"/>
            </w:pPr>
            <w:r w:rsidRPr="008C7A33">
              <w:t>Efficacy and safety</w:t>
            </w:r>
          </w:p>
        </w:tc>
        <w:tc>
          <w:tcPr>
            <w:tcW w:w="968" w:type="dxa"/>
          </w:tcPr>
          <w:p w:rsidR="002C24D6" w:rsidRPr="008C7A33" w:rsidRDefault="002C24D6" w:rsidP="004D5806">
            <w:pPr>
              <w:ind w:left="9"/>
            </w:pPr>
            <w:r w:rsidRPr="008C7A33">
              <w:t>R, DB, PG, PC</w:t>
            </w:r>
          </w:p>
        </w:tc>
        <w:tc>
          <w:tcPr>
            <w:tcW w:w="992" w:type="dxa"/>
          </w:tcPr>
          <w:p w:rsidR="002C24D6" w:rsidRPr="008C7A33" w:rsidRDefault="002C24D6" w:rsidP="004D5806">
            <w:pPr>
              <w:ind w:left="33" w:hanging="33"/>
            </w:pPr>
            <w:r w:rsidRPr="008C7A33">
              <w:t>12 weeks</w:t>
            </w:r>
          </w:p>
        </w:tc>
        <w:tc>
          <w:tcPr>
            <w:tcW w:w="1843" w:type="dxa"/>
          </w:tcPr>
          <w:p w:rsidR="002C24D6" w:rsidRPr="008C7A33" w:rsidRDefault="002C24D6" w:rsidP="004D5806">
            <w:pPr>
              <w:ind w:left="34"/>
            </w:pPr>
            <w:r w:rsidRPr="008C7A33">
              <w:t>UMEC 125</w:t>
            </w:r>
          </w:p>
          <w:p w:rsidR="002C24D6" w:rsidRPr="008C7A33" w:rsidRDefault="002C24D6" w:rsidP="004D5806">
            <w:pPr>
              <w:ind w:left="34"/>
            </w:pPr>
            <w:r w:rsidRPr="008C7A33">
              <w:t>UMEC 62.5</w:t>
            </w:r>
          </w:p>
          <w:p w:rsidR="002C24D6" w:rsidRPr="008C7A33" w:rsidRDefault="002C24D6" w:rsidP="004D5806">
            <w:pPr>
              <w:ind w:left="34"/>
            </w:pPr>
            <w:r w:rsidRPr="008C7A33">
              <w:t>PLA</w:t>
            </w:r>
          </w:p>
        </w:tc>
        <w:tc>
          <w:tcPr>
            <w:tcW w:w="992" w:type="dxa"/>
          </w:tcPr>
          <w:p w:rsidR="002C24D6" w:rsidRPr="009F5183" w:rsidRDefault="002C24D6" w:rsidP="00E65F84">
            <w:pPr>
              <w:ind w:left="33"/>
            </w:pPr>
            <w:r w:rsidRPr="009F5183">
              <w:t>69 (56)</w:t>
            </w:r>
          </w:p>
          <w:p w:rsidR="002C24D6" w:rsidRPr="009F5183" w:rsidRDefault="002C24D6" w:rsidP="00E65F84">
            <w:pPr>
              <w:ind w:left="33"/>
            </w:pPr>
            <w:r w:rsidRPr="009F5183">
              <w:t>69 (62)</w:t>
            </w:r>
          </w:p>
          <w:p w:rsidR="002C24D6" w:rsidRPr="008C7A33" w:rsidRDefault="002C24D6" w:rsidP="00E65F84">
            <w:pPr>
              <w:ind w:left="33"/>
            </w:pPr>
            <w:r w:rsidRPr="009F5183">
              <w:t>68 (50)</w:t>
            </w:r>
          </w:p>
        </w:tc>
        <w:tc>
          <w:tcPr>
            <w:tcW w:w="1134" w:type="dxa"/>
            <w:vMerge w:val="restart"/>
          </w:tcPr>
          <w:p w:rsidR="002C24D6" w:rsidRPr="008C7A33" w:rsidRDefault="002C24D6" w:rsidP="00E65F84">
            <w:pPr>
              <w:ind w:hanging="136"/>
            </w:pPr>
            <w:r w:rsidRPr="009F5183">
              <w:t>yes</w:t>
            </w:r>
          </w:p>
        </w:tc>
      </w:tr>
      <w:tr w:rsidR="002C24D6" w:rsidRPr="008C7A33" w:rsidTr="004D5806">
        <w:tc>
          <w:tcPr>
            <w:tcW w:w="1143" w:type="dxa"/>
          </w:tcPr>
          <w:p w:rsidR="002C24D6" w:rsidRPr="008C7A33" w:rsidRDefault="002C24D6" w:rsidP="004D5806">
            <w:pPr>
              <w:ind w:left="0"/>
            </w:pPr>
            <w:r w:rsidRPr="008C7A33">
              <w:t>DB2113361</w:t>
            </w:r>
          </w:p>
        </w:tc>
        <w:tc>
          <w:tcPr>
            <w:tcW w:w="722" w:type="dxa"/>
          </w:tcPr>
          <w:p w:rsidR="002C24D6" w:rsidRPr="008C7A33" w:rsidRDefault="002C24D6" w:rsidP="004D5806">
            <w:pPr>
              <w:ind w:left="0"/>
            </w:pPr>
            <w:r w:rsidRPr="008C7A33">
              <w:t>IIIa</w:t>
            </w:r>
          </w:p>
        </w:tc>
        <w:tc>
          <w:tcPr>
            <w:tcW w:w="1103" w:type="dxa"/>
          </w:tcPr>
          <w:p w:rsidR="002C24D6" w:rsidRPr="008C7A33" w:rsidRDefault="002C24D6" w:rsidP="004D5806">
            <w:pPr>
              <w:ind w:left="0"/>
            </w:pPr>
            <w:r w:rsidRPr="008C7A33">
              <w:t>Safety efficacy and population PK</w:t>
            </w:r>
          </w:p>
        </w:tc>
        <w:tc>
          <w:tcPr>
            <w:tcW w:w="968" w:type="dxa"/>
          </w:tcPr>
          <w:p w:rsidR="002C24D6" w:rsidRPr="008C7A33" w:rsidRDefault="002C24D6" w:rsidP="004D5806">
            <w:pPr>
              <w:ind w:left="9"/>
            </w:pPr>
            <w:r w:rsidRPr="008C7A33">
              <w:t>R, DB, PG, PC</w:t>
            </w:r>
          </w:p>
        </w:tc>
        <w:tc>
          <w:tcPr>
            <w:tcW w:w="992" w:type="dxa"/>
          </w:tcPr>
          <w:p w:rsidR="002C24D6" w:rsidRPr="008C7A33" w:rsidRDefault="002C24D6" w:rsidP="004D5806">
            <w:pPr>
              <w:ind w:left="33" w:hanging="33"/>
            </w:pPr>
            <w:r w:rsidRPr="008C7A33">
              <w:t>24 weeks</w:t>
            </w:r>
          </w:p>
        </w:tc>
        <w:tc>
          <w:tcPr>
            <w:tcW w:w="1843" w:type="dxa"/>
          </w:tcPr>
          <w:p w:rsidR="002C24D6" w:rsidRPr="008C7A33" w:rsidRDefault="002C24D6" w:rsidP="004D5806">
            <w:pPr>
              <w:ind w:left="34"/>
            </w:pPr>
            <w:r w:rsidRPr="008C7A33">
              <w:t>UMEC 125</w:t>
            </w:r>
          </w:p>
          <w:p w:rsidR="002C24D6" w:rsidRPr="008C7A33" w:rsidRDefault="002C24D6" w:rsidP="004D5806">
            <w:pPr>
              <w:ind w:left="34"/>
            </w:pPr>
            <w:r w:rsidRPr="008C7A33">
              <w:t>VI 25</w:t>
            </w:r>
          </w:p>
          <w:p w:rsidR="002C24D6" w:rsidRPr="008C7A33" w:rsidRDefault="002C24D6" w:rsidP="004D5806">
            <w:pPr>
              <w:ind w:left="34"/>
            </w:pPr>
            <w:r w:rsidRPr="008C7A33">
              <w:t>UMEC/VI 125/25</w:t>
            </w:r>
          </w:p>
          <w:p w:rsidR="002C24D6" w:rsidRPr="008C7A33" w:rsidRDefault="002C24D6" w:rsidP="004D5806">
            <w:pPr>
              <w:ind w:left="34"/>
            </w:pPr>
            <w:r w:rsidRPr="008C7A33">
              <w:t>PLA</w:t>
            </w:r>
          </w:p>
        </w:tc>
        <w:tc>
          <w:tcPr>
            <w:tcW w:w="992" w:type="dxa"/>
          </w:tcPr>
          <w:p w:rsidR="002C24D6" w:rsidRPr="009F5183" w:rsidRDefault="002C24D6" w:rsidP="00E65F84">
            <w:pPr>
              <w:ind w:left="33"/>
            </w:pPr>
            <w:r w:rsidRPr="009F5183">
              <w:t>408 (312)</w:t>
            </w:r>
          </w:p>
          <w:p w:rsidR="002C24D6" w:rsidRPr="009F5183" w:rsidRDefault="002C24D6" w:rsidP="00E65F84">
            <w:pPr>
              <w:ind w:left="33"/>
            </w:pPr>
            <w:r w:rsidRPr="009F5183">
              <w:t>404 (298)</w:t>
            </w:r>
          </w:p>
          <w:p w:rsidR="002C24D6" w:rsidRPr="009F5183" w:rsidRDefault="002C24D6" w:rsidP="00E65F84">
            <w:pPr>
              <w:ind w:left="33"/>
            </w:pPr>
            <w:r w:rsidRPr="009F5183">
              <w:t>403 (325)</w:t>
            </w:r>
          </w:p>
          <w:p w:rsidR="002C24D6" w:rsidRPr="008C7A33" w:rsidRDefault="002C24D6" w:rsidP="00E65F84">
            <w:pPr>
              <w:ind w:left="33"/>
            </w:pPr>
            <w:r w:rsidRPr="009F5183">
              <w:t>277 (183)</w:t>
            </w:r>
          </w:p>
        </w:tc>
        <w:tc>
          <w:tcPr>
            <w:tcW w:w="1134" w:type="dxa"/>
            <w:vMerge/>
          </w:tcPr>
          <w:p w:rsidR="002C24D6" w:rsidRPr="008C7A33" w:rsidRDefault="002C24D6" w:rsidP="00E65F84">
            <w:pPr>
              <w:ind w:hanging="136"/>
            </w:pPr>
          </w:p>
        </w:tc>
      </w:tr>
      <w:tr w:rsidR="002C24D6" w:rsidRPr="008C7A33" w:rsidTr="004D5806">
        <w:tc>
          <w:tcPr>
            <w:tcW w:w="1143" w:type="dxa"/>
          </w:tcPr>
          <w:p w:rsidR="002C24D6" w:rsidRPr="008C7A33" w:rsidRDefault="002C24D6" w:rsidP="004D5806">
            <w:pPr>
              <w:ind w:left="0"/>
            </w:pPr>
            <w:r w:rsidRPr="008C7A33">
              <w:t>DB2113373</w:t>
            </w:r>
          </w:p>
        </w:tc>
        <w:tc>
          <w:tcPr>
            <w:tcW w:w="722" w:type="dxa"/>
          </w:tcPr>
          <w:p w:rsidR="002C24D6" w:rsidRPr="008C7A33" w:rsidRDefault="002C24D6" w:rsidP="004D5806">
            <w:pPr>
              <w:ind w:left="0"/>
            </w:pPr>
            <w:r w:rsidRPr="008C7A33">
              <w:t>IIIa</w:t>
            </w:r>
          </w:p>
        </w:tc>
        <w:tc>
          <w:tcPr>
            <w:tcW w:w="1103" w:type="dxa"/>
          </w:tcPr>
          <w:p w:rsidR="002C24D6" w:rsidRPr="008C7A33" w:rsidRDefault="002C24D6" w:rsidP="004D5806">
            <w:pPr>
              <w:ind w:left="0"/>
            </w:pPr>
            <w:r w:rsidRPr="008C7A33">
              <w:t>Safety efficacy and population PK</w:t>
            </w:r>
          </w:p>
        </w:tc>
        <w:tc>
          <w:tcPr>
            <w:tcW w:w="968" w:type="dxa"/>
          </w:tcPr>
          <w:p w:rsidR="002C24D6" w:rsidRPr="008C7A33" w:rsidRDefault="002C24D6" w:rsidP="004D5806">
            <w:pPr>
              <w:ind w:left="9"/>
            </w:pPr>
            <w:r w:rsidRPr="008C7A33">
              <w:t>R, DB, PG, PC</w:t>
            </w:r>
          </w:p>
        </w:tc>
        <w:tc>
          <w:tcPr>
            <w:tcW w:w="992" w:type="dxa"/>
          </w:tcPr>
          <w:p w:rsidR="002C24D6" w:rsidRPr="008C7A33" w:rsidRDefault="002C24D6" w:rsidP="004D5806">
            <w:pPr>
              <w:ind w:left="33" w:hanging="33"/>
            </w:pPr>
            <w:r w:rsidRPr="008C7A33">
              <w:t>24 weeks</w:t>
            </w:r>
          </w:p>
        </w:tc>
        <w:tc>
          <w:tcPr>
            <w:tcW w:w="1843" w:type="dxa"/>
          </w:tcPr>
          <w:p w:rsidR="002C24D6" w:rsidRPr="00D07BC0" w:rsidRDefault="002C24D6" w:rsidP="004D5806">
            <w:pPr>
              <w:ind w:left="34"/>
            </w:pPr>
            <w:r w:rsidRPr="00D07BC0">
              <w:t>UMEC 62.5</w:t>
            </w:r>
          </w:p>
          <w:p w:rsidR="002C24D6" w:rsidRPr="00D07BC0" w:rsidRDefault="002C24D6" w:rsidP="004D5806">
            <w:pPr>
              <w:ind w:left="34"/>
            </w:pPr>
            <w:r w:rsidRPr="00D07BC0">
              <w:t>VI 25</w:t>
            </w:r>
          </w:p>
          <w:p w:rsidR="002C24D6" w:rsidRPr="00D07BC0" w:rsidRDefault="002C24D6" w:rsidP="004D5806">
            <w:pPr>
              <w:ind w:left="34"/>
            </w:pPr>
            <w:r w:rsidRPr="00D07BC0">
              <w:t>UMEC/VI 62.5/25</w:t>
            </w:r>
          </w:p>
          <w:p w:rsidR="002C24D6" w:rsidRPr="008C7A33" w:rsidRDefault="002C24D6" w:rsidP="004D5806">
            <w:pPr>
              <w:ind w:left="34"/>
            </w:pPr>
            <w:r w:rsidRPr="00D07BC0">
              <w:t>PLA</w:t>
            </w:r>
          </w:p>
        </w:tc>
        <w:tc>
          <w:tcPr>
            <w:tcW w:w="992" w:type="dxa"/>
          </w:tcPr>
          <w:p w:rsidR="002C24D6" w:rsidRPr="009F5183" w:rsidRDefault="002C24D6" w:rsidP="00E65F84">
            <w:pPr>
              <w:ind w:left="33"/>
            </w:pPr>
            <w:r w:rsidRPr="009F5183">
              <w:t>421 (324)</w:t>
            </w:r>
          </w:p>
          <w:p w:rsidR="002C24D6" w:rsidRPr="009F5183" w:rsidRDefault="002C24D6" w:rsidP="00E65F84">
            <w:pPr>
              <w:ind w:left="33"/>
            </w:pPr>
            <w:r w:rsidRPr="009F5183">
              <w:t>421 (318)</w:t>
            </w:r>
          </w:p>
          <w:p w:rsidR="002C24D6" w:rsidRPr="009F5183" w:rsidRDefault="002C24D6" w:rsidP="00E65F84">
            <w:pPr>
              <w:ind w:left="33"/>
            </w:pPr>
            <w:r w:rsidRPr="009F5183">
              <w:t>414 (332)</w:t>
            </w:r>
          </w:p>
          <w:p w:rsidR="002C24D6" w:rsidRPr="008C7A33" w:rsidRDefault="002C24D6" w:rsidP="00E65F84">
            <w:pPr>
              <w:ind w:left="33"/>
            </w:pPr>
            <w:r w:rsidRPr="009F5183">
              <w:t>280 (204)</w:t>
            </w:r>
          </w:p>
        </w:tc>
        <w:tc>
          <w:tcPr>
            <w:tcW w:w="1134" w:type="dxa"/>
            <w:vMerge/>
          </w:tcPr>
          <w:p w:rsidR="002C24D6" w:rsidRPr="008C7A33" w:rsidRDefault="002C24D6" w:rsidP="00E65F84">
            <w:pPr>
              <w:ind w:hanging="136"/>
            </w:pPr>
          </w:p>
        </w:tc>
      </w:tr>
      <w:tr w:rsidR="009F5183" w:rsidRPr="008C7A33" w:rsidTr="004D5806">
        <w:tc>
          <w:tcPr>
            <w:tcW w:w="8897" w:type="dxa"/>
            <w:gridSpan w:val="8"/>
          </w:tcPr>
          <w:p w:rsidR="009F5183" w:rsidRPr="008C7A33" w:rsidRDefault="009F5183" w:rsidP="00E65F84">
            <w:pPr>
              <w:ind w:left="33" w:hanging="136"/>
            </w:pPr>
            <w:r w:rsidRPr="009F5183">
              <w:t>24 week active comparator efficacy study</w:t>
            </w:r>
          </w:p>
        </w:tc>
      </w:tr>
      <w:tr w:rsidR="009F5183" w:rsidRPr="008C7A33" w:rsidTr="004D5806">
        <w:tc>
          <w:tcPr>
            <w:tcW w:w="1143" w:type="dxa"/>
          </w:tcPr>
          <w:p w:rsidR="008C7A33" w:rsidRPr="009F5183" w:rsidRDefault="009F5183" w:rsidP="004D5806">
            <w:pPr>
              <w:ind w:left="0"/>
            </w:pPr>
            <w:r w:rsidRPr="009F5183">
              <w:t>DB2113374</w:t>
            </w:r>
          </w:p>
        </w:tc>
        <w:tc>
          <w:tcPr>
            <w:tcW w:w="722" w:type="dxa"/>
          </w:tcPr>
          <w:p w:rsidR="008C7A33" w:rsidRPr="009F5183" w:rsidRDefault="009F5183" w:rsidP="004D5806">
            <w:pPr>
              <w:ind w:left="0"/>
            </w:pPr>
            <w:r w:rsidRPr="009F5183">
              <w:t>IIIa</w:t>
            </w:r>
          </w:p>
        </w:tc>
        <w:tc>
          <w:tcPr>
            <w:tcW w:w="1103" w:type="dxa"/>
          </w:tcPr>
          <w:p w:rsidR="008C7A33" w:rsidRPr="009F5183" w:rsidRDefault="009F5183" w:rsidP="004D5806">
            <w:pPr>
              <w:ind w:left="0"/>
            </w:pPr>
            <w:r w:rsidRPr="009F5183">
              <w:t>Safety and efficacy</w:t>
            </w:r>
          </w:p>
        </w:tc>
        <w:tc>
          <w:tcPr>
            <w:tcW w:w="968" w:type="dxa"/>
          </w:tcPr>
          <w:p w:rsidR="008C7A33" w:rsidRPr="009F5183" w:rsidRDefault="009F5183" w:rsidP="004D5806">
            <w:pPr>
              <w:ind w:left="9"/>
            </w:pPr>
            <w:r w:rsidRPr="009F5183">
              <w:t>R, DB, DD, PG, AC</w:t>
            </w:r>
          </w:p>
        </w:tc>
        <w:tc>
          <w:tcPr>
            <w:tcW w:w="992" w:type="dxa"/>
          </w:tcPr>
          <w:p w:rsidR="008C7A33" w:rsidRPr="009F5183" w:rsidRDefault="009F5183" w:rsidP="004D5806">
            <w:pPr>
              <w:ind w:left="33" w:hanging="33"/>
            </w:pPr>
            <w:r w:rsidRPr="009F5183">
              <w:t>24 weeks</w:t>
            </w:r>
          </w:p>
        </w:tc>
        <w:tc>
          <w:tcPr>
            <w:tcW w:w="1843" w:type="dxa"/>
          </w:tcPr>
          <w:p w:rsidR="009F5183" w:rsidRPr="009F5183" w:rsidRDefault="009F5183" w:rsidP="004D5806">
            <w:pPr>
              <w:ind w:left="34"/>
            </w:pPr>
            <w:r w:rsidRPr="009F5183">
              <w:t>UMEC 125</w:t>
            </w:r>
          </w:p>
          <w:p w:rsidR="009F5183" w:rsidRPr="009F5183" w:rsidRDefault="009F5183" w:rsidP="004D5806">
            <w:pPr>
              <w:ind w:left="34"/>
            </w:pPr>
            <w:r w:rsidRPr="009F5183">
              <w:t>UMEC/VI 125/25</w:t>
            </w:r>
          </w:p>
          <w:p w:rsidR="009F5183" w:rsidRPr="009F5183" w:rsidRDefault="009F5183" w:rsidP="004D5806">
            <w:pPr>
              <w:ind w:left="34"/>
            </w:pPr>
            <w:r w:rsidRPr="009F5183">
              <w:t>UMEC/VI 62.5/25</w:t>
            </w:r>
          </w:p>
          <w:p w:rsidR="008C7A33" w:rsidRPr="009F5183" w:rsidRDefault="009F5183" w:rsidP="004D5806">
            <w:pPr>
              <w:ind w:left="34"/>
            </w:pPr>
            <w:r w:rsidRPr="009F5183">
              <w:t>TIO 18</w:t>
            </w:r>
          </w:p>
        </w:tc>
        <w:tc>
          <w:tcPr>
            <w:tcW w:w="992" w:type="dxa"/>
          </w:tcPr>
          <w:p w:rsidR="009F5183" w:rsidRPr="009F5183" w:rsidRDefault="009F5183" w:rsidP="00E65F84">
            <w:pPr>
              <w:ind w:left="33"/>
            </w:pPr>
            <w:r w:rsidRPr="009F5183">
              <w:t>222 (165)</w:t>
            </w:r>
          </w:p>
          <w:p w:rsidR="009F5183" w:rsidRPr="009F5183" w:rsidRDefault="009F5183" w:rsidP="00E65F84">
            <w:pPr>
              <w:ind w:left="33"/>
            </w:pPr>
            <w:r w:rsidRPr="009F5183">
              <w:t>217 (166)</w:t>
            </w:r>
          </w:p>
          <w:p w:rsidR="009F5183" w:rsidRPr="009F5183" w:rsidRDefault="009F5183" w:rsidP="00E65F84">
            <w:pPr>
              <w:ind w:left="33"/>
            </w:pPr>
            <w:r w:rsidRPr="009F5183">
              <w:t>218 (163)</w:t>
            </w:r>
          </w:p>
          <w:p w:rsidR="008C7A33" w:rsidRPr="009F5183" w:rsidRDefault="009F5183" w:rsidP="00E65F84">
            <w:pPr>
              <w:ind w:left="33"/>
            </w:pPr>
            <w:r w:rsidRPr="009F5183">
              <w:t xml:space="preserve">215 </w:t>
            </w:r>
            <w:r w:rsidRPr="009F5183">
              <w:lastRenderedPageBreak/>
              <w:t>(176)</w:t>
            </w:r>
          </w:p>
        </w:tc>
        <w:tc>
          <w:tcPr>
            <w:tcW w:w="1134" w:type="dxa"/>
          </w:tcPr>
          <w:p w:rsidR="008C7A33" w:rsidRPr="009F5183" w:rsidRDefault="009F5183" w:rsidP="00E65F84">
            <w:pPr>
              <w:ind w:hanging="136"/>
            </w:pPr>
            <w:r w:rsidRPr="009F5183">
              <w:lastRenderedPageBreak/>
              <w:t>yes</w:t>
            </w:r>
          </w:p>
        </w:tc>
      </w:tr>
      <w:tr w:rsidR="009F5183" w:rsidRPr="008C7A33" w:rsidTr="004D5806">
        <w:tc>
          <w:tcPr>
            <w:tcW w:w="8897" w:type="dxa"/>
            <w:gridSpan w:val="8"/>
          </w:tcPr>
          <w:p w:rsidR="009F5183" w:rsidRPr="009F5183" w:rsidRDefault="009F5183" w:rsidP="00E65F84">
            <w:pPr>
              <w:ind w:left="33" w:hanging="136"/>
            </w:pPr>
            <w:r w:rsidRPr="009F5183">
              <w:lastRenderedPageBreak/>
              <w:t>Exercise Studies</w:t>
            </w:r>
          </w:p>
        </w:tc>
      </w:tr>
      <w:tr w:rsidR="002C24D6" w:rsidRPr="008C7A33" w:rsidTr="004D5806">
        <w:tc>
          <w:tcPr>
            <w:tcW w:w="1143" w:type="dxa"/>
          </w:tcPr>
          <w:p w:rsidR="002C24D6" w:rsidRPr="009F5183" w:rsidRDefault="002C24D6" w:rsidP="004D5806">
            <w:pPr>
              <w:ind w:left="0"/>
            </w:pPr>
            <w:r w:rsidRPr="009F5183">
              <w:t>DB2114417</w:t>
            </w:r>
          </w:p>
        </w:tc>
        <w:tc>
          <w:tcPr>
            <w:tcW w:w="722" w:type="dxa"/>
          </w:tcPr>
          <w:p w:rsidR="002C24D6" w:rsidRPr="009F5183" w:rsidRDefault="002C24D6" w:rsidP="004D5806">
            <w:pPr>
              <w:ind w:left="0"/>
            </w:pPr>
            <w:r w:rsidRPr="009F5183">
              <w:t>IIIa</w:t>
            </w:r>
          </w:p>
        </w:tc>
        <w:tc>
          <w:tcPr>
            <w:tcW w:w="1103" w:type="dxa"/>
          </w:tcPr>
          <w:p w:rsidR="002C24D6" w:rsidRPr="009F5183" w:rsidRDefault="002C24D6" w:rsidP="004D5806">
            <w:pPr>
              <w:ind w:left="0"/>
            </w:pPr>
            <w:r w:rsidRPr="009F5183">
              <w:t>Exercise endurance and lung function</w:t>
            </w:r>
          </w:p>
        </w:tc>
        <w:tc>
          <w:tcPr>
            <w:tcW w:w="968" w:type="dxa"/>
          </w:tcPr>
          <w:p w:rsidR="002C24D6" w:rsidRPr="009F5183" w:rsidRDefault="002C24D6" w:rsidP="004D5806">
            <w:pPr>
              <w:ind w:left="9"/>
            </w:pPr>
            <w:r w:rsidRPr="009F5183">
              <w:t>R, DB, PC, XO incomplete block</w:t>
            </w:r>
          </w:p>
        </w:tc>
        <w:tc>
          <w:tcPr>
            <w:tcW w:w="992" w:type="dxa"/>
          </w:tcPr>
          <w:p w:rsidR="002C24D6" w:rsidRPr="009F5183" w:rsidRDefault="002C24D6" w:rsidP="004D5806">
            <w:pPr>
              <w:ind w:left="33" w:hanging="33"/>
            </w:pPr>
            <w:r w:rsidRPr="009F5183">
              <w:t>12 weeks per period</w:t>
            </w:r>
          </w:p>
          <w:p w:rsidR="002C24D6" w:rsidRPr="009F5183" w:rsidRDefault="002C24D6" w:rsidP="004D5806">
            <w:pPr>
              <w:ind w:left="33" w:hanging="33"/>
            </w:pPr>
            <w:r w:rsidRPr="009F5183">
              <w:t>2 periods per subject</w:t>
            </w:r>
          </w:p>
        </w:tc>
        <w:tc>
          <w:tcPr>
            <w:tcW w:w="1843" w:type="dxa"/>
          </w:tcPr>
          <w:p w:rsidR="002C24D6" w:rsidRPr="009F5183" w:rsidRDefault="002C24D6" w:rsidP="004D5806">
            <w:pPr>
              <w:ind w:left="34"/>
            </w:pPr>
            <w:r w:rsidRPr="009F5183">
              <w:t>UMEC 125</w:t>
            </w:r>
          </w:p>
          <w:p w:rsidR="002C24D6" w:rsidRPr="009F5183" w:rsidRDefault="002C24D6" w:rsidP="004D5806">
            <w:pPr>
              <w:ind w:left="34"/>
            </w:pPr>
            <w:r w:rsidRPr="009F5183">
              <w:t>UMEC 62.5</w:t>
            </w:r>
          </w:p>
          <w:p w:rsidR="002C24D6" w:rsidRPr="009F5183" w:rsidRDefault="002C24D6" w:rsidP="004D5806">
            <w:pPr>
              <w:ind w:left="34"/>
            </w:pPr>
            <w:r w:rsidRPr="009F5183">
              <w:t>UMEC/VI 125/25</w:t>
            </w:r>
          </w:p>
          <w:p w:rsidR="002C24D6" w:rsidRPr="009F5183" w:rsidRDefault="002C24D6" w:rsidP="004D5806">
            <w:pPr>
              <w:ind w:left="34"/>
            </w:pPr>
            <w:r w:rsidRPr="009F5183">
              <w:t>UMEC/VI 62.5/25</w:t>
            </w:r>
          </w:p>
          <w:p w:rsidR="002C24D6" w:rsidRPr="009F5183" w:rsidRDefault="002C24D6" w:rsidP="004D5806">
            <w:pPr>
              <w:ind w:left="34"/>
            </w:pPr>
            <w:r w:rsidRPr="009F5183">
              <w:t>VI 25</w:t>
            </w:r>
          </w:p>
          <w:p w:rsidR="002C24D6" w:rsidRPr="009F5183" w:rsidRDefault="002C24D6" w:rsidP="004D5806">
            <w:pPr>
              <w:ind w:left="34"/>
            </w:pPr>
            <w:r w:rsidRPr="009F5183">
              <w:t>PLA</w:t>
            </w:r>
          </w:p>
        </w:tc>
        <w:tc>
          <w:tcPr>
            <w:tcW w:w="992" w:type="dxa"/>
          </w:tcPr>
          <w:p w:rsidR="002C24D6" w:rsidRPr="009F5183" w:rsidRDefault="002C24D6" w:rsidP="00E65F84">
            <w:pPr>
              <w:ind w:left="33"/>
            </w:pPr>
            <w:r w:rsidRPr="009F5183">
              <w:t>50 (19)</w:t>
            </w:r>
          </w:p>
          <w:p w:rsidR="002C24D6" w:rsidRPr="009F5183" w:rsidRDefault="002C24D6" w:rsidP="00E65F84">
            <w:pPr>
              <w:ind w:left="33"/>
            </w:pPr>
            <w:r w:rsidRPr="009F5183">
              <w:t>49 (22)</w:t>
            </w:r>
          </w:p>
          <w:p w:rsidR="002C24D6" w:rsidRPr="009F5183" w:rsidRDefault="002C24D6" w:rsidP="00E65F84">
            <w:pPr>
              <w:ind w:left="33"/>
            </w:pPr>
            <w:r w:rsidRPr="009F5183">
              <w:t>144 (59)</w:t>
            </w:r>
          </w:p>
          <w:p w:rsidR="002C24D6" w:rsidRPr="009F5183" w:rsidRDefault="002C24D6" w:rsidP="00E65F84">
            <w:pPr>
              <w:ind w:left="33"/>
            </w:pPr>
            <w:r w:rsidRPr="009F5183">
              <w:t>152 (63)</w:t>
            </w:r>
          </w:p>
          <w:p w:rsidR="002C24D6" w:rsidRPr="009F5183" w:rsidRDefault="002C24D6" w:rsidP="00E65F84">
            <w:pPr>
              <w:ind w:left="33"/>
            </w:pPr>
            <w:r w:rsidRPr="009F5183">
              <w:t>76 (30)</w:t>
            </w:r>
          </w:p>
          <w:p w:rsidR="002C24D6" w:rsidRPr="009F5183" w:rsidRDefault="002C24D6" w:rsidP="00E65F84">
            <w:pPr>
              <w:ind w:left="33"/>
            </w:pPr>
            <w:r w:rsidRPr="009F5183">
              <w:t>170 (65)</w:t>
            </w:r>
          </w:p>
        </w:tc>
        <w:tc>
          <w:tcPr>
            <w:tcW w:w="1134" w:type="dxa"/>
            <w:vMerge w:val="restart"/>
          </w:tcPr>
          <w:p w:rsidR="002C24D6" w:rsidRPr="009F5183" w:rsidRDefault="002C24D6" w:rsidP="00E65F84">
            <w:pPr>
              <w:ind w:hanging="136"/>
            </w:pPr>
            <w:r w:rsidRPr="009F5183">
              <w:t>yes</w:t>
            </w:r>
          </w:p>
        </w:tc>
      </w:tr>
      <w:tr w:rsidR="002C24D6" w:rsidRPr="008C7A33" w:rsidTr="004D5806">
        <w:tc>
          <w:tcPr>
            <w:tcW w:w="1143" w:type="dxa"/>
          </w:tcPr>
          <w:p w:rsidR="002C24D6" w:rsidRPr="009F5183" w:rsidRDefault="002C24D6" w:rsidP="004D5806">
            <w:pPr>
              <w:ind w:left="0"/>
            </w:pPr>
            <w:r w:rsidRPr="009F5183">
              <w:t>DB2114418</w:t>
            </w:r>
          </w:p>
        </w:tc>
        <w:tc>
          <w:tcPr>
            <w:tcW w:w="722" w:type="dxa"/>
          </w:tcPr>
          <w:p w:rsidR="002C24D6" w:rsidRPr="009F5183" w:rsidRDefault="002C24D6" w:rsidP="004D5806">
            <w:pPr>
              <w:ind w:left="0"/>
            </w:pPr>
            <w:r w:rsidRPr="009F5183">
              <w:t>IIIa</w:t>
            </w:r>
          </w:p>
        </w:tc>
        <w:tc>
          <w:tcPr>
            <w:tcW w:w="1103" w:type="dxa"/>
          </w:tcPr>
          <w:p w:rsidR="002C24D6" w:rsidRPr="009F5183" w:rsidRDefault="002C24D6" w:rsidP="004D5806">
            <w:pPr>
              <w:ind w:left="0"/>
            </w:pPr>
            <w:r w:rsidRPr="009F5183">
              <w:t>Exercise endurance and lung function</w:t>
            </w:r>
          </w:p>
        </w:tc>
        <w:tc>
          <w:tcPr>
            <w:tcW w:w="968" w:type="dxa"/>
          </w:tcPr>
          <w:p w:rsidR="002C24D6" w:rsidRPr="009F5183" w:rsidRDefault="002C24D6" w:rsidP="004D5806">
            <w:pPr>
              <w:ind w:left="9"/>
            </w:pPr>
            <w:r w:rsidRPr="009F5183">
              <w:t>R, DB, PC, XO incomplete block</w:t>
            </w:r>
          </w:p>
        </w:tc>
        <w:tc>
          <w:tcPr>
            <w:tcW w:w="992" w:type="dxa"/>
          </w:tcPr>
          <w:p w:rsidR="002C24D6" w:rsidRPr="009F5183" w:rsidRDefault="002C24D6" w:rsidP="004D5806">
            <w:pPr>
              <w:ind w:left="33" w:hanging="33"/>
            </w:pPr>
            <w:r w:rsidRPr="009F5183">
              <w:t>12 weeks per period</w:t>
            </w:r>
          </w:p>
          <w:p w:rsidR="002C24D6" w:rsidRPr="009F5183" w:rsidRDefault="002C24D6" w:rsidP="004D5806">
            <w:pPr>
              <w:ind w:left="33" w:hanging="33"/>
            </w:pPr>
            <w:r w:rsidRPr="009F5183">
              <w:t>2 periods per subject</w:t>
            </w:r>
          </w:p>
        </w:tc>
        <w:tc>
          <w:tcPr>
            <w:tcW w:w="1843" w:type="dxa"/>
          </w:tcPr>
          <w:p w:rsidR="002C24D6" w:rsidRPr="009F5183" w:rsidRDefault="002C24D6" w:rsidP="004D5806">
            <w:pPr>
              <w:ind w:left="34"/>
            </w:pPr>
            <w:r w:rsidRPr="009F5183">
              <w:t>UMEC 125</w:t>
            </w:r>
          </w:p>
          <w:p w:rsidR="002C24D6" w:rsidRPr="009F5183" w:rsidRDefault="002C24D6" w:rsidP="004D5806">
            <w:pPr>
              <w:ind w:left="34"/>
            </w:pPr>
            <w:r w:rsidRPr="009F5183">
              <w:t>UMEC 62.5</w:t>
            </w:r>
          </w:p>
          <w:p w:rsidR="002C24D6" w:rsidRPr="009F5183" w:rsidRDefault="002C24D6" w:rsidP="004D5806">
            <w:pPr>
              <w:ind w:left="34"/>
            </w:pPr>
            <w:r w:rsidRPr="009F5183">
              <w:t>UMEC/VI 125/25</w:t>
            </w:r>
          </w:p>
          <w:p w:rsidR="002C24D6" w:rsidRPr="009F5183" w:rsidRDefault="002C24D6" w:rsidP="004D5806">
            <w:pPr>
              <w:ind w:left="34"/>
            </w:pPr>
            <w:r w:rsidRPr="009F5183">
              <w:t>UMEC/VI 62.5/25</w:t>
            </w:r>
          </w:p>
          <w:p w:rsidR="002C24D6" w:rsidRPr="009F5183" w:rsidRDefault="002C24D6" w:rsidP="004D5806">
            <w:pPr>
              <w:ind w:left="34"/>
            </w:pPr>
            <w:r w:rsidRPr="009F5183">
              <w:t>VI 25</w:t>
            </w:r>
          </w:p>
          <w:p w:rsidR="002C24D6" w:rsidRPr="009F5183" w:rsidRDefault="002C24D6" w:rsidP="004D5806">
            <w:pPr>
              <w:ind w:left="34"/>
            </w:pPr>
            <w:r w:rsidRPr="009F5183">
              <w:t>PLA</w:t>
            </w:r>
          </w:p>
        </w:tc>
        <w:tc>
          <w:tcPr>
            <w:tcW w:w="992" w:type="dxa"/>
          </w:tcPr>
          <w:p w:rsidR="002C24D6" w:rsidRPr="009F5183" w:rsidRDefault="002C24D6" w:rsidP="00E65F84">
            <w:pPr>
              <w:ind w:left="33"/>
            </w:pPr>
            <w:r w:rsidRPr="009F5183">
              <w:t>41 (14)</w:t>
            </w:r>
          </w:p>
          <w:p w:rsidR="002C24D6" w:rsidRPr="009F5183" w:rsidRDefault="002C24D6" w:rsidP="00E65F84">
            <w:pPr>
              <w:ind w:left="33"/>
            </w:pPr>
            <w:r w:rsidRPr="009F5183">
              <w:t>41 (17)</w:t>
            </w:r>
          </w:p>
          <w:p w:rsidR="002C24D6" w:rsidRPr="009F5183" w:rsidRDefault="002C24D6" w:rsidP="00E65F84">
            <w:pPr>
              <w:ind w:left="33"/>
            </w:pPr>
            <w:r w:rsidRPr="009F5183">
              <w:t>128 (51)</w:t>
            </w:r>
          </w:p>
          <w:p w:rsidR="002C24D6" w:rsidRPr="009F5183" w:rsidRDefault="002C24D6" w:rsidP="00E65F84">
            <w:pPr>
              <w:ind w:left="33"/>
            </w:pPr>
            <w:r w:rsidRPr="009F5183">
              <w:t>130 (55)</w:t>
            </w:r>
          </w:p>
          <w:p w:rsidR="002C24D6" w:rsidRPr="009F5183" w:rsidRDefault="002C24D6" w:rsidP="00E65F84">
            <w:pPr>
              <w:ind w:left="33"/>
            </w:pPr>
            <w:r w:rsidRPr="009F5183">
              <w:t>64 (25)</w:t>
            </w:r>
          </w:p>
          <w:p w:rsidR="002C24D6" w:rsidRPr="009F5183" w:rsidRDefault="002C24D6" w:rsidP="00E65F84">
            <w:pPr>
              <w:ind w:left="33"/>
            </w:pPr>
            <w:r w:rsidRPr="009F5183">
              <w:t>151 (55)</w:t>
            </w:r>
          </w:p>
        </w:tc>
        <w:tc>
          <w:tcPr>
            <w:tcW w:w="1134" w:type="dxa"/>
            <w:vMerge/>
          </w:tcPr>
          <w:p w:rsidR="002C24D6" w:rsidRPr="009F5183" w:rsidRDefault="002C24D6" w:rsidP="00E65F84">
            <w:pPr>
              <w:ind w:hanging="136"/>
            </w:pPr>
          </w:p>
        </w:tc>
      </w:tr>
      <w:tr w:rsidR="009F5183" w:rsidRPr="008C7A33" w:rsidTr="004D5806">
        <w:tc>
          <w:tcPr>
            <w:tcW w:w="7763" w:type="dxa"/>
            <w:gridSpan w:val="7"/>
          </w:tcPr>
          <w:p w:rsidR="009F5183" w:rsidRPr="009F5183" w:rsidRDefault="009F5183" w:rsidP="00E65F84">
            <w:pPr>
              <w:ind w:left="33"/>
            </w:pPr>
            <w:r w:rsidRPr="009F5183">
              <w:t>Long Term Study</w:t>
            </w:r>
          </w:p>
        </w:tc>
        <w:tc>
          <w:tcPr>
            <w:tcW w:w="1134" w:type="dxa"/>
          </w:tcPr>
          <w:p w:rsidR="009F5183" w:rsidRPr="009F5183" w:rsidRDefault="009F5183" w:rsidP="00E65F84">
            <w:pPr>
              <w:ind w:hanging="136"/>
            </w:pPr>
          </w:p>
        </w:tc>
      </w:tr>
      <w:tr w:rsidR="009F5183" w:rsidRPr="008C7A33" w:rsidTr="004D5806">
        <w:tc>
          <w:tcPr>
            <w:tcW w:w="1143" w:type="dxa"/>
          </w:tcPr>
          <w:p w:rsidR="009F5183" w:rsidRPr="009F5183" w:rsidRDefault="009F5183" w:rsidP="004D5806">
            <w:pPr>
              <w:ind w:left="0"/>
            </w:pPr>
            <w:r w:rsidRPr="009F5183">
              <w:t>DB2113359</w:t>
            </w:r>
          </w:p>
        </w:tc>
        <w:tc>
          <w:tcPr>
            <w:tcW w:w="722" w:type="dxa"/>
          </w:tcPr>
          <w:p w:rsidR="009F5183" w:rsidRPr="009F5183" w:rsidRDefault="009F5183" w:rsidP="004D5806">
            <w:pPr>
              <w:ind w:left="0"/>
            </w:pPr>
            <w:r w:rsidRPr="009F5183">
              <w:t>IIIa</w:t>
            </w:r>
          </w:p>
        </w:tc>
        <w:tc>
          <w:tcPr>
            <w:tcW w:w="1103" w:type="dxa"/>
          </w:tcPr>
          <w:p w:rsidR="009F5183" w:rsidRPr="009F5183" w:rsidRDefault="009F5183" w:rsidP="004D5806">
            <w:pPr>
              <w:ind w:left="0"/>
            </w:pPr>
            <w:r w:rsidRPr="009F5183">
              <w:t>Long term study</w:t>
            </w:r>
          </w:p>
        </w:tc>
        <w:tc>
          <w:tcPr>
            <w:tcW w:w="968" w:type="dxa"/>
          </w:tcPr>
          <w:p w:rsidR="009F5183" w:rsidRPr="009F5183" w:rsidRDefault="009F5183" w:rsidP="004D5806">
            <w:pPr>
              <w:ind w:left="9"/>
            </w:pPr>
            <w:r w:rsidRPr="009F5183">
              <w:t>R, DB, PG, PC</w:t>
            </w:r>
          </w:p>
        </w:tc>
        <w:tc>
          <w:tcPr>
            <w:tcW w:w="992" w:type="dxa"/>
          </w:tcPr>
          <w:p w:rsidR="009F5183" w:rsidRPr="009F5183" w:rsidRDefault="009F5183" w:rsidP="004D5806">
            <w:pPr>
              <w:ind w:left="33" w:hanging="33"/>
            </w:pPr>
            <w:r w:rsidRPr="009F5183">
              <w:t>52 weeks</w:t>
            </w:r>
          </w:p>
        </w:tc>
        <w:tc>
          <w:tcPr>
            <w:tcW w:w="1843" w:type="dxa"/>
          </w:tcPr>
          <w:p w:rsidR="009F5183" w:rsidRPr="009F5183" w:rsidRDefault="009F5183" w:rsidP="004D5806">
            <w:pPr>
              <w:ind w:left="34"/>
            </w:pPr>
            <w:r w:rsidRPr="009F5183">
              <w:t>UMEC 125</w:t>
            </w:r>
          </w:p>
          <w:p w:rsidR="009F5183" w:rsidRPr="009F5183" w:rsidRDefault="009F5183" w:rsidP="004D5806">
            <w:pPr>
              <w:ind w:left="34"/>
            </w:pPr>
            <w:r w:rsidRPr="009F5183">
              <w:t>UMEC/VI 125/25</w:t>
            </w:r>
          </w:p>
          <w:p w:rsidR="009F5183" w:rsidRPr="009F5183" w:rsidRDefault="009F5183" w:rsidP="004D5806">
            <w:pPr>
              <w:ind w:left="34"/>
            </w:pPr>
            <w:r w:rsidRPr="009F5183">
              <w:t>PLA</w:t>
            </w:r>
          </w:p>
        </w:tc>
        <w:tc>
          <w:tcPr>
            <w:tcW w:w="992" w:type="dxa"/>
          </w:tcPr>
          <w:p w:rsidR="009F5183" w:rsidRPr="009F5183" w:rsidRDefault="009F5183" w:rsidP="00E65F84">
            <w:pPr>
              <w:ind w:left="33"/>
            </w:pPr>
            <w:r w:rsidRPr="009F5183">
              <w:t>227 (133)</w:t>
            </w:r>
          </w:p>
          <w:p w:rsidR="009F5183" w:rsidRPr="009F5183" w:rsidRDefault="009F5183" w:rsidP="00E65F84">
            <w:pPr>
              <w:ind w:left="33"/>
            </w:pPr>
            <w:r w:rsidRPr="009F5183">
              <w:t>227 (143)</w:t>
            </w:r>
          </w:p>
          <w:p w:rsidR="009F5183" w:rsidRPr="009F5183" w:rsidRDefault="009F5183" w:rsidP="00E65F84">
            <w:pPr>
              <w:ind w:left="33"/>
            </w:pPr>
            <w:r w:rsidRPr="009F5183">
              <w:t>109 (66)</w:t>
            </w:r>
          </w:p>
        </w:tc>
        <w:tc>
          <w:tcPr>
            <w:tcW w:w="1134" w:type="dxa"/>
          </w:tcPr>
          <w:p w:rsidR="009F5183" w:rsidRPr="009F5183" w:rsidRDefault="009F5183" w:rsidP="00E65F84">
            <w:pPr>
              <w:ind w:hanging="136"/>
            </w:pPr>
            <w:r w:rsidRPr="009F5183">
              <w:t>no</w:t>
            </w:r>
          </w:p>
        </w:tc>
      </w:tr>
    </w:tbl>
    <w:p w:rsidR="000566B5" w:rsidRDefault="006A073A" w:rsidP="00BC06CC">
      <w:r w:rsidRPr="006A073A">
        <w:lastRenderedPageBreak/>
        <w:t xml:space="preserve">The clinical development program included two doses of </w:t>
      </w:r>
      <w:r w:rsidR="000F5725">
        <w:t>umeclidinium</w:t>
      </w:r>
      <w:r w:rsidR="00F0009A">
        <w:t xml:space="preserve"> </w:t>
      </w:r>
      <w:r w:rsidRPr="006A073A">
        <w:t xml:space="preserve">(62.5 </w:t>
      </w:r>
      <w:r>
        <w:t>µ</w:t>
      </w:r>
      <w:r w:rsidR="00FC314E">
        <w:t>g and 125 </w:t>
      </w:r>
      <w:r>
        <w:t>µ</w:t>
      </w:r>
      <w:r w:rsidRPr="006A073A">
        <w:t xml:space="preserve">g) and </w:t>
      </w:r>
      <w:r w:rsidR="000F5725">
        <w:t>umeclidinium</w:t>
      </w:r>
      <w:r w:rsidRPr="006A073A">
        <w:t>/</w:t>
      </w:r>
      <w:r w:rsidR="00243831">
        <w:t>vilanterol</w:t>
      </w:r>
      <w:r w:rsidR="00C83A42">
        <w:t xml:space="preserve"> </w:t>
      </w:r>
      <w:r w:rsidRPr="006A073A">
        <w:t>(</w:t>
      </w:r>
      <w:r w:rsidR="00952824">
        <w:t>62.</w:t>
      </w:r>
      <w:r w:rsidR="00FC314E">
        <w:t>5</w:t>
      </w:r>
      <w:r w:rsidRPr="006A073A">
        <w:t xml:space="preserve">/25 </w:t>
      </w:r>
      <w:r>
        <w:t>µ</w:t>
      </w:r>
      <w:r w:rsidRPr="006A073A">
        <w:t xml:space="preserve">g and 125/25 </w:t>
      </w:r>
      <w:r>
        <w:t>µ</w:t>
      </w:r>
      <w:r w:rsidR="000566B5">
        <w:t>g) and is comprised of 7 P</w:t>
      </w:r>
      <w:r w:rsidRPr="006A073A">
        <w:t xml:space="preserve">hase IIIa studies that evaluated the efficacy and safety of </w:t>
      </w:r>
      <w:r w:rsidR="000F5725">
        <w:t>umeclidinium</w:t>
      </w:r>
      <w:r w:rsidR="00F0009A">
        <w:t xml:space="preserve"> </w:t>
      </w:r>
      <w:r w:rsidRPr="006A073A">
        <w:t xml:space="preserve">in which a total of </w:t>
      </w:r>
      <w:r w:rsidR="00F72966">
        <w:t>1592</w:t>
      </w:r>
      <w:r w:rsidR="00F72966" w:rsidRPr="006A073A">
        <w:t xml:space="preserve"> </w:t>
      </w:r>
      <w:r w:rsidRPr="006A073A">
        <w:t xml:space="preserve">subjects were treated with </w:t>
      </w:r>
      <w:r w:rsidR="000F5725">
        <w:t>umeclidinium</w:t>
      </w:r>
      <w:r w:rsidR="00F0009A">
        <w:t xml:space="preserve"> </w:t>
      </w:r>
      <w:r w:rsidRPr="006A073A">
        <w:t xml:space="preserve">monotherapy </w:t>
      </w:r>
      <w:r w:rsidR="00F72966">
        <w:t>and 1053 were t</w:t>
      </w:r>
      <w:r w:rsidR="00C37690">
        <w:t>r</w:t>
      </w:r>
      <w:r w:rsidR="00F72966">
        <w:t xml:space="preserve">eated with </w:t>
      </w:r>
      <w:r w:rsidRPr="006A073A">
        <w:t xml:space="preserve">placebo. Of these 7 studies, 1 is a 12 week and 3 are </w:t>
      </w:r>
      <w:r w:rsidR="00FC314E">
        <w:t>24 week efficacy studies, 2 are 12 week exercise endurance s</w:t>
      </w:r>
      <w:r w:rsidRPr="006A073A">
        <w:t xml:space="preserve">tudies, and 1 is a 52 week </w:t>
      </w:r>
      <w:r w:rsidR="00FC314E">
        <w:t xml:space="preserve">safety study that provides long </w:t>
      </w:r>
      <w:r w:rsidRPr="006A073A">
        <w:t xml:space="preserve">term data supportive of efficacy (refer Table </w:t>
      </w:r>
      <w:r w:rsidR="000566B5">
        <w:t>5</w:t>
      </w:r>
      <w:r w:rsidRPr="006A073A">
        <w:t>). Six</w:t>
      </w:r>
      <w:bookmarkStart w:id="103" w:name="_Ref415129163"/>
      <w:r w:rsidRPr="006A073A">
        <w:rPr>
          <w:vertAlign w:val="superscript"/>
        </w:rPr>
        <w:footnoteReference w:id="19"/>
      </w:r>
      <w:bookmarkEnd w:id="103"/>
      <w:r w:rsidRPr="006A073A">
        <w:rPr>
          <w:vertAlign w:val="superscript"/>
        </w:rPr>
        <w:t xml:space="preserve"> </w:t>
      </w:r>
      <w:r w:rsidRPr="006A073A">
        <w:t xml:space="preserve">of the studies described in this document evaluated </w:t>
      </w:r>
      <w:r w:rsidR="000F5725">
        <w:t>umeclidinium</w:t>
      </w:r>
      <w:r w:rsidR="00F0009A">
        <w:t xml:space="preserve"> </w:t>
      </w:r>
      <w:r w:rsidRPr="006A073A">
        <w:t xml:space="preserve">as both monotherapy and in the </w:t>
      </w:r>
      <w:r w:rsidR="000F5725">
        <w:t>umeclidinium</w:t>
      </w:r>
      <w:r w:rsidRPr="006A073A">
        <w:t>/</w:t>
      </w:r>
      <w:r w:rsidR="00243831">
        <w:t>vilanterol</w:t>
      </w:r>
      <w:r w:rsidR="00C83A42">
        <w:t xml:space="preserve"> </w:t>
      </w:r>
      <w:r w:rsidR="00FC314E">
        <w:t xml:space="preserve">combination. </w:t>
      </w:r>
      <w:r w:rsidR="000566B5">
        <w:t xml:space="preserve">Details of these studies are presented in </w:t>
      </w:r>
      <w:r w:rsidR="000566B5" w:rsidRPr="00CE5EB5">
        <w:t xml:space="preserve">the CER </w:t>
      </w:r>
      <w:r w:rsidR="000566B5">
        <w:t xml:space="preserve">Extract (see </w:t>
      </w:r>
      <w:r w:rsidR="000566B5" w:rsidRPr="00CE5EB5">
        <w:t>Attachment 2</w:t>
      </w:r>
      <w:r w:rsidR="000566B5">
        <w:t>)</w:t>
      </w:r>
      <w:r w:rsidR="000566B5" w:rsidRPr="00CE5EB5">
        <w:t>.</w:t>
      </w:r>
    </w:p>
    <w:p w:rsidR="00241C1F" w:rsidRPr="00241C1F" w:rsidRDefault="00241C1F" w:rsidP="00BC06CC">
      <w:pPr>
        <w:pStyle w:val="Heading4"/>
      </w:pPr>
      <w:bookmarkStart w:id="104" w:name="_Ref271037274"/>
      <w:bookmarkStart w:id="105" w:name="_Toc272414652"/>
      <w:bookmarkStart w:id="106" w:name="_Toc290846274"/>
      <w:bookmarkStart w:id="107" w:name="_Toc380663259"/>
      <w:r w:rsidRPr="00241C1F">
        <w:t>Pivotal efficacy studies</w:t>
      </w:r>
      <w:bookmarkEnd w:id="104"/>
      <w:bookmarkEnd w:id="105"/>
      <w:bookmarkEnd w:id="106"/>
      <w:bookmarkEnd w:id="107"/>
    </w:p>
    <w:p w:rsidR="00241C1F" w:rsidRPr="00241C1F" w:rsidRDefault="00A01951" w:rsidP="00BC06CC">
      <w:r>
        <w:t xml:space="preserve">One Phase IIIa 12 </w:t>
      </w:r>
      <w:r w:rsidR="00241C1F" w:rsidRPr="00241C1F">
        <w:t xml:space="preserve">week study </w:t>
      </w:r>
      <w:r>
        <w:t xml:space="preserve">(AC4115408) and 2 Phase IIIa 24 </w:t>
      </w:r>
      <w:r w:rsidR="00241C1F" w:rsidRPr="00241C1F">
        <w:t xml:space="preserve">week studies (DB2113361 and, DB2113373) are considered to be primary studies for demonstrating the efficacy of </w:t>
      </w:r>
      <w:r w:rsidR="000F5725">
        <w:t>umeclidinium</w:t>
      </w:r>
      <w:r w:rsidR="00F0009A">
        <w:t xml:space="preserve"> </w:t>
      </w:r>
      <w:r w:rsidR="002C24D6">
        <w:t>compared with placebo.</w:t>
      </w:r>
    </w:p>
    <w:p w:rsidR="008E7846" w:rsidRDefault="00605AD4" w:rsidP="00BC06CC">
      <w:pPr>
        <w:pStyle w:val="Heading4"/>
      </w:pPr>
      <w:r>
        <w:t>Evaluator’s conclusions on efficacy</w:t>
      </w:r>
    </w:p>
    <w:p w:rsidR="00E3001D" w:rsidRPr="00E3001D" w:rsidRDefault="00E3001D" w:rsidP="00BC06CC">
      <w:r w:rsidRPr="00E3001D">
        <w:t xml:space="preserve">The efficacy of </w:t>
      </w:r>
      <w:r w:rsidR="000F5725">
        <w:t>umeclidinium</w:t>
      </w:r>
      <w:r w:rsidR="00F0009A">
        <w:t xml:space="preserve"> </w:t>
      </w:r>
      <w:r w:rsidRPr="00E3001D">
        <w:t xml:space="preserve">in COPD has been evaluated in an extensive clinical development program that was designed in accordance with regulatory guidance for the development of drugs for the treatment of </w:t>
      </w:r>
      <w:r w:rsidRPr="00CF6538">
        <w:t>COPD</w:t>
      </w:r>
      <w:r w:rsidR="00CF6538" w:rsidRPr="00CF6538">
        <w:rPr>
          <w:rStyle w:val="FootnoteReference"/>
        </w:rPr>
        <w:footnoteReference w:id="20"/>
      </w:r>
      <w:r w:rsidR="00F07403" w:rsidRPr="00F07403">
        <w:rPr>
          <w:vertAlign w:val="superscript"/>
        </w:rPr>
        <w:t>,</w:t>
      </w:r>
      <w:r w:rsidR="00C84E56" w:rsidRPr="00CF6538">
        <w:rPr>
          <w:rStyle w:val="FootnoteReference"/>
        </w:rPr>
        <w:footnoteReference w:id="21"/>
      </w:r>
      <w:r w:rsidR="00C84E56" w:rsidRPr="00CF6538">
        <w:t>)</w:t>
      </w:r>
      <w:r w:rsidRPr="00CF6538">
        <w:t xml:space="preserve"> and </w:t>
      </w:r>
      <w:r w:rsidRPr="00E3001D">
        <w:t>from advice received from Regulatory Au</w:t>
      </w:r>
      <w:r w:rsidR="00D153B3">
        <w:t>thorities in the US</w:t>
      </w:r>
      <w:r w:rsidRPr="00E3001D">
        <w:t xml:space="preserve"> and Europe. In order to support international registration activities for </w:t>
      </w:r>
      <w:r w:rsidR="000F5725">
        <w:t>umeclidinium</w:t>
      </w:r>
      <w:r w:rsidRPr="00E3001D">
        <w:t>, these studies included endpoints for lung function (trough FEV1) and symptomatic measures</w:t>
      </w:r>
      <w:r w:rsidR="00F0009A">
        <w:t xml:space="preserve">, transition </w:t>
      </w:r>
      <w:r w:rsidR="009C67F9">
        <w:t>dyspnoea</w:t>
      </w:r>
      <w:r w:rsidR="00F0009A">
        <w:t xml:space="preserve"> i</w:t>
      </w:r>
      <w:r w:rsidR="00F0009A" w:rsidRPr="00F0009A">
        <w:t>ndex</w:t>
      </w:r>
      <w:r w:rsidRPr="00E3001D">
        <w:t xml:space="preserve"> (TDI) to meet expectations of regulatory agencies in t</w:t>
      </w:r>
      <w:r w:rsidR="009C67F9">
        <w:t>he US and Europe.</w:t>
      </w:r>
    </w:p>
    <w:p w:rsidR="00E3001D" w:rsidRPr="00E3001D" w:rsidRDefault="00E3001D" w:rsidP="00F11572">
      <w:r w:rsidRPr="00E3001D">
        <w:t xml:space="preserve">The primary evidence for the proposed dose of </w:t>
      </w:r>
      <w:r w:rsidR="000F5725">
        <w:t>umeclidinium</w:t>
      </w:r>
      <w:r w:rsidR="00F0009A">
        <w:t xml:space="preserve"> </w:t>
      </w:r>
      <w:r w:rsidRPr="00E3001D">
        <w:t xml:space="preserve">62.5 </w:t>
      </w:r>
      <w:r w:rsidR="000F491B">
        <w:t>µ</w:t>
      </w:r>
      <w:r w:rsidRPr="00E3001D">
        <w:t>g for treatment of COPD is provided</w:t>
      </w:r>
      <w:r w:rsidR="000566B5">
        <w:t xml:space="preserve"> by the two Phase IIIa pivotal S</w:t>
      </w:r>
      <w:r w:rsidRPr="00E3001D">
        <w:t xml:space="preserve">tudies AC4115408 and DB2113373 involving a total of 1738 patients (approximately 85% had moderate to severe COPD severity) of whom 487 were treated with proposed dose of </w:t>
      </w:r>
      <w:r w:rsidR="000F5725">
        <w:t>umeclidinium</w:t>
      </w:r>
      <w:r w:rsidR="00F0009A">
        <w:t xml:space="preserve"> </w:t>
      </w:r>
      <w:r w:rsidRPr="00E3001D">
        <w:t xml:space="preserve">62.5 </w:t>
      </w:r>
      <w:r w:rsidR="000F491B">
        <w:t>µ</w:t>
      </w:r>
      <w:r w:rsidRPr="00E3001D">
        <w:t xml:space="preserve">g (69 and 348 patients were treated with </w:t>
      </w:r>
      <w:r w:rsidR="000F5725">
        <w:t>umeclidinium</w:t>
      </w:r>
      <w:r w:rsidR="00F0009A">
        <w:t xml:space="preserve"> </w:t>
      </w:r>
      <w:r w:rsidRPr="00E3001D">
        <w:t xml:space="preserve">125 </w:t>
      </w:r>
      <w:r w:rsidR="000F491B">
        <w:t>µ</w:t>
      </w:r>
      <w:r w:rsidRPr="00E3001D">
        <w:t>g and placebo, respectively). The study population in these pivotal Phase III studies was representative of</w:t>
      </w:r>
      <w:r w:rsidR="009C67F9">
        <w:t xml:space="preserve"> the target patient population.</w:t>
      </w:r>
    </w:p>
    <w:p w:rsidR="00E3001D" w:rsidRPr="00E3001D" w:rsidRDefault="00A01951" w:rsidP="00F11572">
      <w:r>
        <w:t xml:space="preserve">The 12 week placebo </w:t>
      </w:r>
      <w:r w:rsidR="000566B5">
        <w:t>controlled S</w:t>
      </w:r>
      <w:r w:rsidR="00E3001D" w:rsidRPr="00E3001D">
        <w:t xml:space="preserve">tudy AC4115408 demonstrated that treatment with </w:t>
      </w:r>
      <w:r w:rsidR="000F5725">
        <w:t>umeclidinium</w:t>
      </w:r>
      <w:r w:rsidR="00F0009A">
        <w:t xml:space="preserve"> </w:t>
      </w:r>
      <w:r w:rsidR="00E3001D" w:rsidRPr="00E3001D">
        <w:t xml:space="preserve">62.5 </w:t>
      </w:r>
      <w:r>
        <w:t>µ</w:t>
      </w:r>
      <w:r w:rsidR="00E3001D" w:rsidRPr="00E3001D">
        <w:t xml:space="preserve">g and 125 </w:t>
      </w:r>
      <w:r>
        <w:t>µ</w:t>
      </w:r>
      <w:r w:rsidR="00E3001D" w:rsidRPr="00E3001D">
        <w:t>g resulted in statistically significant and clinically relevant improvements in the primary endpoint of trough FEV1 at Day 85</w:t>
      </w:r>
      <w:r>
        <w:t xml:space="preserve"> compared with placebo (placebo </w:t>
      </w:r>
      <w:r w:rsidR="00E3001D" w:rsidRPr="00E3001D">
        <w:t>subtracted</w:t>
      </w:r>
      <w:r w:rsidR="00245CA9">
        <w:t xml:space="preserve"> least squares (LS)</w:t>
      </w:r>
      <w:r w:rsidR="00E3001D" w:rsidRPr="00E3001D">
        <w:t xml:space="preserve"> mean change from baseline was 127 </w:t>
      </w:r>
      <w:r w:rsidR="003C5902">
        <w:t xml:space="preserve">mL </w:t>
      </w:r>
      <w:r w:rsidR="00E3001D" w:rsidRPr="00E3001D">
        <w:t>and 152</w:t>
      </w:r>
      <w:r>
        <w:t xml:space="preserve"> </w:t>
      </w:r>
      <w:r w:rsidR="000566B5">
        <w:t>mL</w:t>
      </w:r>
      <w:r w:rsidR="00E3001D" w:rsidRPr="00E3001D">
        <w:t xml:space="preserve"> with </w:t>
      </w:r>
      <w:r w:rsidR="000F5725">
        <w:t>umeclidinium</w:t>
      </w:r>
      <w:r w:rsidR="00F0009A">
        <w:t xml:space="preserve"> </w:t>
      </w:r>
      <w:r w:rsidR="00952824">
        <w:t>62.5 µg</w:t>
      </w:r>
      <w:r w:rsidR="00E3001D" w:rsidRPr="00E3001D">
        <w:t xml:space="preserve"> and </w:t>
      </w:r>
      <w:r w:rsidR="000F5725">
        <w:t>umeclidinium</w:t>
      </w:r>
      <w:r w:rsidR="00F0009A">
        <w:t xml:space="preserve"> </w:t>
      </w:r>
      <w:r w:rsidR="00E3001D" w:rsidRPr="00E3001D">
        <w:t xml:space="preserve">125 </w:t>
      </w:r>
      <w:r w:rsidR="000F491B">
        <w:t>µ</w:t>
      </w:r>
      <w:r w:rsidR="00E3001D" w:rsidRPr="00E3001D">
        <w:t>g, respectively) which were comparable to treatment diff</w:t>
      </w:r>
      <w:r w:rsidR="00D61B84">
        <w:t xml:space="preserve">erences reported for other long </w:t>
      </w:r>
      <w:r w:rsidR="00E3001D" w:rsidRPr="00E3001D">
        <w:t xml:space="preserve">acting bronchodilators such as TIO, aclidinium, indacaterol and salmeterol </w:t>
      </w:r>
      <w:r w:rsidR="00F07403" w:rsidRPr="00E3001D">
        <w:t>in COPD</w:t>
      </w:r>
      <w:r w:rsidR="00F07403">
        <w:t>.</w:t>
      </w:r>
      <w:r w:rsidR="00F07403" w:rsidRPr="000F491B">
        <w:rPr>
          <w:rStyle w:val="FootnoteReference"/>
        </w:rPr>
        <w:footnoteReference w:id="22"/>
      </w:r>
      <w:r w:rsidR="00C37690">
        <w:rPr>
          <w:vertAlign w:val="superscript"/>
        </w:rPr>
        <w:t>,</w:t>
      </w:r>
      <w:r w:rsidR="00F07403" w:rsidRPr="00744987">
        <w:rPr>
          <w:rStyle w:val="FootnoteReference"/>
        </w:rPr>
        <w:footnoteReference w:id="23"/>
      </w:r>
      <w:r w:rsidR="00F07403" w:rsidRPr="004E002B">
        <w:rPr>
          <w:vertAlign w:val="superscript"/>
        </w:rPr>
        <w:t>,</w:t>
      </w:r>
      <w:r w:rsidR="00F07403" w:rsidRPr="00744987">
        <w:rPr>
          <w:rStyle w:val="FootnoteReference"/>
        </w:rPr>
        <w:footnoteReference w:id="24"/>
      </w:r>
      <w:r w:rsidR="00F07403" w:rsidRPr="004E002B">
        <w:rPr>
          <w:vertAlign w:val="superscript"/>
        </w:rPr>
        <w:t>,</w:t>
      </w:r>
      <w:r w:rsidR="00F07403" w:rsidRPr="00744987">
        <w:rPr>
          <w:rStyle w:val="FootnoteReference"/>
        </w:rPr>
        <w:footnoteReference w:id="25"/>
      </w:r>
      <w:r w:rsidR="00E3001D" w:rsidRPr="00744987">
        <w:t xml:space="preserve">. </w:t>
      </w:r>
      <w:r w:rsidR="00E3001D" w:rsidRPr="00E3001D">
        <w:t xml:space="preserve">These findings for </w:t>
      </w:r>
      <w:r w:rsidR="000F5725">
        <w:lastRenderedPageBreak/>
        <w:t>umeclidinium</w:t>
      </w:r>
      <w:r w:rsidR="00F0009A">
        <w:t xml:space="preserve"> </w:t>
      </w:r>
      <w:r w:rsidR="00E3001D" w:rsidRPr="00E3001D">
        <w:t xml:space="preserve">were consistent with statistically significant improvements in secondary and other efficacy measures related to lung function that included 0 to 6 hour weighted mean FEV1, serial FEV1 assessments obtained over 24 hours, serial and trough </w:t>
      </w:r>
      <w:r w:rsidR="003A0EF2" w:rsidRPr="003A0EF2">
        <w:t xml:space="preserve">forced vital capacity </w:t>
      </w:r>
      <w:r w:rsidR="003A0EF2">
        <w:t>(</w:t>
      </w:r>
      <w:r w:rsidR="00E3001D" w:rsidRPr="00E3001D">
        <w:t>FVC</w:t>
      </w:r>
      <w:r w:rsidR="003A0EF2">
        <w:t>)</w:t>
      </w:r>
      <w:r w:rsidR="00F07403">
        <w:t>, time to onset</w:t>
      </w:r>
      <w:r w:rsidR="00E3001D" w:rsidRPr="00E3001D">
        <w:t xml:space="preserve"> and proportional analyses of FEV1. Improvements in lung function were numerically larger with the </w:t>
      </w:r>
      <w:r w:rsidR="000F5725">
        <w:t>umeclidinium</w:t>
      </w:r>
      <w:r w:rsidR="00F0009A">
        <w:t xml:space="preserve"> </w:t>
      </w:r>
      <w:r w:rsidR="00E3001D" w:rsidRPr="00E3001D">
        <w:t>125</w:t>
      </w:r>
      <w:r>
        <w:t xml:space="preserve"> µ</w:t>
      </w:r>
      <w:r w:rsidR="00E3001D" w:rsidRPr="00E3001D">
        <w:t>g dose compared with the 62.5</w:t>
      </w:r>
      <w:r>
        <w:t xml:space="preserve"> µ</w:t>
      </w:r>
      <w:r w:rsidR="00E3001D" w:rsidRPr="00E3001D">
        <w:t>g dose, but the study was not designed t</w:t>
      </w:r>
      <w:r>
        <w:t xml:space="preserve">o compare the 2 doses of </w:t>
      </w:r>
      <w:r w:rsidR="000F5725">
        <w:t>umeclidinium</w:t>
      </w:r>
      <w:r>
        <w:t xml:space="preserve">. </w:t>
      </w:r>
      <w:r w:rsidR="00E3001D" w:rsidRPr="00E3001D">
        <w:t xml:space="preserve">The improvements in lung function were supported by reductions in </w:t>
      </w:r>
      <w:r w:rsidRPr="00E3001D">
        <w:t>dyspnoea</w:t>
      </w:r>
      <w:r w:rsidR="00E3001D" w:rsidRPr="00E3001D">
        <w:t xml:space="preserve"> as demonstrated by clinically relevant improvements (of </w:t>
      </w:r>
      <w:r w:rsidR="00744987">
        <w:t>&gt;</w:t>
      </w:r>
      <w:r>
        <w:t xml:space="preserve"> </w:t>
      </w:r>
      <w:r w:rsidR="00E3001D" w:rsidRPr="00E3001D">
        <w:t xml:space="preserve">1 unit) of TDI focal scores with </w:t>
      </w:r>
      <w:r w:rsidR="000F5725">
        <w:t>umeclidinium</w:t>
      </w:r>
      <w:r w:rsidR="00F0009A">
        <w:t xml:space="preserve"> </w:t>
      </w:r>
      <w:r w:rsidR="009C67F9">
        <w:t>62.5 </w:t>
      </w:r>
      <w:r w:rsidR="00952824">
        <w:t>µg</w:t>
      </w:r>
      <w:r w:rsidR="00E3001D" w:rsidRPr="00E3001D">
        <w:t xml:space="preserve"> and 125 </w:t>
      </w:r>
      <w:r>
        <w:t xml:space="preserve">µg once </w:t>
      </w:r>
      <w:r w:rsidR="00E3001D" w:rsidRPr="00E3001D">
        <w:t xml:space="preserve">daily as compared with placebo with </w:t>
      </w:r>
      <w:r w:rsidR="00F95964">
        <w:t>more than</w:t>
      </w:r>
      <w:r w:rsidR="00E3001D" w:rsidRPr="00E3001D">
        <w:t xml:space="preserve"> twice the proportion of subjects treated with </w:t>
      </w:r>
      <w:r w:rsidR="000F5725">
        <w:t>umeclidinium</w:t>
      </w:r>
      <w:r w:rsidR="00F0009A">
        <w:t xml:space="preserve"> </w:t>
      </w:r>
      <w:r w:rsidR="00952824">
        <w:t>62.5 µg</w:t>
      </w:r>
      <w:r w:rsidR="00E3001D" w:rsidRPr="00E3001D">
        <w:t xml:space="preserve"> (38%) and 125 </w:t>
      </w:r>
      <w:r w:rsidR="00F46902">
        <w:t xml:space="preserve">µg (38%) once </w:t>
      </w:r>
      <w:r w:rsidR="00E3001D" w:rsidRPr="00E3001D">
        <w:t xml:space="preserve">daily achieving a TDI focal score of </w:t>
      </w:r>
      <w:r w:rsidR="00F46902">
        <w:t xml:space="preserve">&gt; </w:t>
      </w:r>
      <w:r w:rsidR="00E3001D" w:rsidRPr="00E3001D">
        <w:t>1</w:t>
      </w:r>
      <w:r w:rsidR="00F07403">
        <w:t xml:space="preserve"> </w:t>
      </w:r>
      <w:r w:rsidR="00E3001D" w:rsidRPr="00E3001D">
        <w:t xml:space="preserve">unit at Day 84 compared with placebo (15%). Reductions in average daily number of puffs of rescue salbutamol over Weeks 1 through 12 were observed for both doses, although only the reduction with the </w:t>
      </w:r>
      <w:r w:rsidR="000F5725">
        <w:t>umeclidinium</w:t>
      </w:r>
      <w:r w:rsidR="00F0009A">
        <w:t xml:space="preserve"> </w:t>
      </w:r>
      <w:r w:rsidR="00E3001D" w:rsidRPr="00E3001D">
        <w:t xml:space="preserve">62.5 </w:t>
      </w:r>
      <w:r w:rsidR="00F46902">
        <w:t xml:space="preserve">µg once </w:t>
      </w:r>
      <w:r w:rsidR="00E3001D" w:rsidRPr="00E3001D">
        <w:t xml:space="preserve">daily dose was statistically significantly different from placebo. Treatment with </w:t>
      </w:r>
      <w:r w:rsidR="000F5725">
        <w:t>umeclidinium</w:t>
      </w:r>
      <w:r w:rsidR="00F0009A">
        <w:t xml:space="preserve"> </w:t>
      </w:r>
      <w:r w:rsidR="00E3001D" w:rsidRPr="00E3001D">
        <w:t>(</w:t>
      </w:r>
      <w:r w:rsidR="00952824">
        <w:t>62.5 µg</w:t>
      </w:r>
      <w:r w:rsidR="00E3001D" w:rsidRPr="00E3001D">
        <w:t xml:space="preserve"> and 125</w:t>
      </w:r>
      <w:r w:rsidR="00744987">
        <w:t> </w:t>
      </w:r>
      <w:r w:rsidR="00F46902">
        <w:t>µ</w:t>
      </w:r>
      <w:r w:rsidR="00E3001D" w:rsidRPr="00E3001D">
        <w:t>g) was also sh</w:t>
      </w:r>
      <w:r w:rsidR="00F46902">
        <w:t xml:space="preserve">own </w:t>
      </w:r>
      <w:proofErr w:type="gramStart"/>
      <w:r w:rsidR="00F46902">
        <w:t>to</w:t>
      </w:r>
      <w:proofErr w:type="gramEnd"/>
      <w:r w:rsidR="00F46902">
        <w:t xml:space="preserve"> favourably impact health </w:t>
      </w:r>
      <w:r w:rsidR="00E3001D" w:rsidRPr="00E3001D">
        <w:t xml:space="preserve">related </w:t>
      </w:r>
      <w:r w:rsidR="009C67F9" w:rsidRPr="009C67F9">
        <w:t>QOL</w:t>
      </w:r>
      <w:r w:rsidR="00E3001D" w:rsidRPr="00E3001D">
        <w:t xml:space="preserve">. The improvements in lung function </w:t>
      </w:r>
      <w:r w:rsidR="00744987">
        <w:t xml:space="preserve">and symptomatic endpoints from Day 1 </w:t>
      </w:r>
      <w:r w:rsidR="00F46902">
        <w:t xml:space="preserve">were maintained for the 12 </w:t>
      </w:r>
      <w:r w:rsidR="00E3001D" w:rsidRPr="00E3001D">
        <w:t>week duration of this study.</w:t>
      </w:r>
    </w:p>
    <w:p w:rsidR="00E3001D" w:rsidRPr="00E3001D" w:rsidRDefault="00E3001D" w:rsidP="00F11572">
      <w:r w:rsidRPr="00E3001D">
        <w:t>Following 24 weeks of treat</w:t>
      </w:r>
      <w:r w:rsidR="00F46902">
        <w:t xml:space="preserve">ment with proposed dose of once </w:t>
      </w:r>
      <w:r w:rsidRPr="00E3001D">
        <w:t xml:space="preserve">daily </w:t>
      </w:r>
      <w:r w:rsidR="000F5725">
        <w:t>umeclidinium</w:t>
      </w:r>
      <w:r w:rsidR="00F0009A">
        <w:t xml:space="preserve"> </w:t>
      </w:r>
      <w:r w:rsidRPr="00E3001D">
        <w:t xml:space="preserve">62.5 </w:t>
      </w:r>
      <w:r w:rsidR="00F46902">
        <w:t>µ</w:t>
      </w:r>
      <w:r w:rsidRPr="00E3001D">
        <w:t>g in pivotal study DB2113373, there were statistically significant and clinically relevant improvements compared with placebo in the primary efficacy endpoint (of trough FEV1), secondary endpoints (</w:t>
      </w:r>
      <w:r w:rsidR="00F46902">
        <w:t xml:space="preserve">TDI dyspnoea score and 0 to </w:t>
      </w:r>
      <w:r w:rsidRPr="00E3001D">
        <w:t xml:space="preserve">6 </w:t>
      </w:r>
      <w:r w:rsidR="00AD790A">
        <w:t xml:space="preserve">hour </w:t>
      </w:r>
      <w:r w:rsidRPr="00E3001D">
        <w:t>weighted mean FEV1), additional lung function paramete</w:t>
      </w:r>
      <w:r w:rsidR="00F46902">
        <w:t xml:space="preserve">rs, health </w:t>
      </w:r>
      <w:r w:rsidRPr="00E3001D">
        <w:t xml:space="preserve">related </w:t>
      </w:r>
      <w:r w:rsidRPr="009C67F9">
        <w:t xml:space="preserve">QOL </w:t>
      </w:r>
      <w:r w:rsidRPr="00E3001D">
        <w:t>measures (</w:t>
      </w:r>
      <w:r w:rsidR="00F0009A" w:rsidRPr="00F0009A">
        <w:t xml:space="preserve">St. George’s Respiratory Questionnaire </w:t>
      </w:r>
      <w:r w:rsidR="00F0009A">
        <w:t>(</w:t>
      </w:r>
      <w:r w:rsidRPr="00F0009A">
        <w:t>SGRQ</w:t>
      </w:r>
      <w:r w:rsidR="00F0009A" w:rsidRPr="00F0009A">
        <w:t>)</w:t>
      </w:r>
      <w:r w:rsidRPr="00F0009A">
        <w:t xml:space="preserve"> total </w:t>
      </w:r>
      <w:r w:rsidRPr="00E3001D">
        <w:t xml:space="preserve">scores and SGRQ responders). </w:t>
      </w:r>
      <w:r w:rsidR="00D61B84">
        <w:t>U</w:t>
      </w:r>
      <w:r w:rsidR="000F5725">
        <w:t>meclidinium</w:t>
      </w:r>
      <w:r w:rsidR="00D61B84">
        <w:t xml:space="preserve"> 62.5 </w:t>
      </w:r>
      <w:r w:rsidR="00F46902">
        <w:t>µ</w:t>
      </w:r>
      <w:r w:rsidRPr="00E3001D">
        <w:t>g was also associated wi</w:t>
      </w:r>
      <w:r w:rsidR="00F46902">
        <w:t xml:space="preserve">th reduction in incidence of on </w:t>
      </w:r>
      <w:r w:rsidRPr="00E3001D">
        <w:t xml:space="preserve">treatment COPD exacerbations compared with placebo. Serial spirometry obtained over 24 hours in a subgroup of subjects confirmed treatment with </w:t>
      </w:r>
      <w:r w:rsidR="000F5725">
        <w:t>umeclidinium</w:t>
      </w:r>
      <w:r w:rsidR="00F0009A">
        <w:t xml:space="preserve"> </w:t>
      </w:r>
      <w:r w:rsidRPr="00E3001D">
        <w:t>62.5</w:t>
      </w:r>
      <w:r w:rsidR="00F46902">
        <w:t xml:space="preserve"> µ</w:t>
      </w:r>
      <w:r w:rsidRPr="00E3001D">
        <w:t>g resulted in improvements in FEV1 over 2</w:t>
      </w:r>
      <w:r w:rsidR="00F46902">
        <w:t xml:space="preserve">4 hours compared with placebo. </w:t>
      </w:r>
      <w:r w:rsidRPr="00E3001D">
        <w:t xml:space="preserve">Greater improvements in these measures were observed with </w:t>
      </w:r>
      <w:r w:rsidR="000F5725">
        <w:t>umeclidinium</w:t>
      </w:r>
      <w:r w:rsidRPr="00E3001D">
        <w:t>/</w:t>
      </w:r>
      <w:r w:rsidR="00243831">
        <w:t>vilanterol</w:t>
      </w:r>
      <w:r w:rsidRPr="00E3001D">
        <w:t xml:space="preserve"> treatment compared with </w:t>
      </w:r>
      <w:r w:rsidR="000F5725">
        <w:t>umeclidinium</w:t>
      </w:r>
      <w:r w:rsidR="00F0009A">
        <w:t xml:space="preserve"> </w:t>
      </w:r>
      <w:r w:rsidRPr="00E3001D">
        <w:t xml:space="preserve">and </w:t>
      </w:r>
      <w:r w:rsidR="00243831">
        <w:t>vilanterol</w:t>
      </w:r>
      <w:r w:rsidRPr="00E3001D">
        <w:t xml:space="preserve"> alone. Use of rescue salbutamol did not show reduction with </w:t>
      </w:r>
      <w:r w:rsidR="000F5725">
        <w:t>umeclidinium</w:t>
      </w:r>
      <w:r w:rsidR="00F0009A">
        <w:t xml:space="preserve"> </w:t>
      </w:r>
      <w:r w:rsidRPr="00E3001D">
        <w:t>62.5</w:t>
      </w:r>
      <w:r w:rsidR="00744987">
        <w:t> </w:t>
      </w:r>
      <w:r w:rsidR="00F46902">
        <w:t>µ</w:t>
      </w:r>
      <w:r w:rsidRPr="00E3001D">
        <w:t xml:space="preserve">g compared with placebo. The median time to onset of action (post dose FEV1 </w:t>
      </w:r>
      <w:r w:rsidR="00744987">
        <w:t>&gt;</w:t>
      </w:r>
      <w:r w:rsidR="00F46902">
        <w:t xml:space="preserve"> </w:t>
      </w:r>
      <w:r w:rsidRPr="00E3001D">
        <w:t>100</w:t>
      </w:r>
      <w:r w:rsidR="00744987">
        <w:t> </w:t>
      </w:r>
      <w:r w:rsidR="00D61B84">
        <w:t>mL</w:t>
      </w:r>
      <w:r w:rsidRPr="00E3001D">
        <w:t xml:space="preserve"> above baseline) was also significantly longer in the </w:t>
      </w:r>
      <w:r w:rsidR="000F5725">
        <w:t>umeclidinium</w:t>
      </w:r>
      <w:r w:rsidR="00F0009A">
        <w:t xml:space="preserve"> </w:t>
      </w:r>
      <w:r w:rsidRPr="00E3001D">
        <w:t>62.5</w:t>
      </w:r>
      <w:r w:rsidR="00F46902">
        <w:t xml:space="preserve"> µ</w:t>
      </w:r>
      <w:r w:rsidRPr="00E3001D">
        <w:t xml:space="preserve">g group (56 mins) compared with </w:t>
      </w:r>
      <w:r w:rsidR="000F5725">
        <w:t>umeclidinium</w:t>
      </w:r>
      <w:r w:rsidRPr="00E3001D">
        <w:t>/</w:t>
      </w:r>
      <w:r w:rsidR="00243831">
        <w:t>vilanterol</w:t>
      </w:r>
      <w:r w:rsidR="00C83A42">
        <w:t xml:space="preserve"> </w:t>
      </w:r>
      <w:r w:rsidR="00952824">
        <w:t>62.5 µg</w:t>
      </w:r>
      <w:r w:rsidRPr="00E3001D">
        <w:t>/25</w:t>
      </w:r>
      <w:r w:rsidR="00F46902">
        <w:t xml:space="preserve"> µ</w:t>
      </w:r>
      <w:r w:rsidRPr="00E3001D">
        <w:t xml:space="preserve">g (27 mins) and </w:t>
      </w:r>
      <w:r w:rsidR="00243831">
        <w:t>vilanterol</w:t>
      </w:r>
      <w:r w:rsidR="00744987">
        <w:t xml:space="preserve"> </w:t>
      </w:r>
      <w:r w:rsidRPr="00E3001D">
        <w:t>25</w:t>
      </w:r>
      <w:r w:rsidR="00F46902">
        <w:t xml:space="preserve"> µ</w:t>
      </w:r>
      <w:r w:rsidR="00D61B84">
        <w:t>g (31 mins) groups.</w:t>
      </w:r>
    </w:p>
    <w:p w:rsidR="00E3001D" w:rsidRPr="00E3001D" w:rsidRDefault="00F46902" w:rsidP="00F11572">
      <w:r>
        <w:t xml:space="preserve">The 3 placebo </w:t>
      </w:r>
      <w:r w:rsidR="00E3001D" w:rsidRPr="00E3001D">
        <w:t xml:space="preserve">controlled efficacy studies (AC4115408, DB2113373, and DB2113361) showed that both doses of </w:t>
      </w:r>
      <w:r w:rsidR="000F5725">
        <w:t>umeclidinium</w:t>
      </w:r>
      <w:r w:rsidR="00F0009A">
        <w:t xml:space="preserve"> </w:t>
      </w:r>
      <w:r w:rsidR="00E3001D" w:rsidRPr="00E3001D">
        <w:t xml:space="preserve">(62.5 </w:t>
      </w:r>
      <w:r>
        <w:t>µ</w:t>
      </w:r>
      <w:r w:rsidR="00E3001D" w:rsidRPr="00E3001D">
        <w:t xml:space="preserve">g and 125 </w:t>
      </w:r>
      <w:r>
        <w:t>µ</w:t>
      </w:r>
      <w:r w:rsidR="00E3001D" w:rsidRPr="00E3001D">
        <w:t xml:space="preserve">g) produced significant improvements in lung function and other symptomatic endpoints and the results from the </w:t>
      </w:r>
      <w:proofErr w:type="gramStart"/>
      <w:r w:rsidR="00E3001D" w:rsidRPr="00E3001D">
        <w:t>individual</w:t>
      </w:r>
      <w:proofErr w:type="gramEnd"/>
      <w:r w:rsidR="00E3001D" w:rsidRPr="00E3001D">
        <w:t xml:space="preserve"> studies were</w:t>
      </w:r>
      <w:r>
        <w:t xml:space="preserve"> supported by results of the 12 week and 24 </w:t>
      </w:r>
      <w:r w:rsidR="00E3001D" w:rsidRPr="00E3001D">
        <w:t>week integrated efficacy analysis. Fu</w:t>
      </w:r>
      <w:r>
        <w:t xml:space="preserve">rthermore, results from the TIO </w:t>
      </w:r>
      <w:r w:rsidR="00D61B84">
        <w:t>controlled S</w:t>
      </w:r>
      <w:r w:rsidR="00E3001D" w:rsidRPr="00E3001D">
        <w:t>tudy DB</w:t>
      </w:r>
      <w:r>
        <w:t xml:space="preserve">2113374 indicated that </w:t>
      </w:r>
      <w:r w:rsidR="000F5725">
        <w:t>umeclidinium</w:t>
      </w:r>
      <w:r w:rsidR="00F0009A">
        <w:t xml:space="preserve"> </w:t>
      </w:r>
      <w:r>
        <w:t>125 µ</w:t>
      </w:r>
      <w:r w:rsidR="00E3001D" w:rsidRPr="00E3001D">
        <w:t>g and TIO provide similar improvements in lung function, sympt</w:t>
      </w:r>
      <w:r w:rsidR="00F07403">
        <w:t>oms</w:t>
      </w:r>
      <w:r>
        <w:t xml:space="preserve"> and health </w:t>
      </w:r>
      <w:r w:rsidR="00E3001D" w:rsidRPr="00E3001D">
        <w:t xml:space="preserve">related </w:t>
      </w:r>
      <w:r w:rsidR="009C67F9" w:rsidRPr="009C67F9">
        <w:t>QOL</w:t>
      </w:r>
      <w:r w:rsidR="00E3001D" w:rsidRPr="00E3001D">
        <w:t xml:space="preserve">. However, the proposed dose of </w:t>
      </w:r>
      <w:r w:rsidR="000F5725">
        <w:t>umeclidinium</w:t>
      </w:r>
      <w:r w:rsidR="00F0009A">
        <w:t xml:space="preserve"> </w:t>
      </w:r>
      <w:r w:rsidR="00E3001D" w:rsidRPr="00E3001D">
        <w:t xml:space="preserve">62.5 </w:t>
      </w:r>
      <w:r>
        <w:t>µ</w:t>
      </w:r>
      <w:r w:rsidR="00E3001D" w:rsidRPr="00E3001D">
        <w:t xml:space="preserve">g was not compared with TIO or any other LAMA </w:t>
      </w:r>
      <w:r w:rsidR="00D61B84">
        <w:t>in any of the clinical studies.</w:t>
      </w:r>
    </w:p>
    <w:p w:rsidR="00E3001D" w:rsidRPr="00E3001D" w:rsidRDefault="00F46902" w:rsidP="00F11572">
      <w:r>
        <w:t xml:space="preserve">The 12 </w:t>
      </w:r>
      <w:r w:rsidR="00E3001D" w:rsidRPr="00E3001D">
        <w:t xml:space="preserve">week crossover exercise studies (DB2114417 and DB2114418) failed to demonstrate significant improvement in exercise endurance time following treatment with </w:t>
      </w:r>
      <w:r w:rsidR="000F5725">
        <w:t>umeclidinium</w:t>
      </w:r>
      <w:r w:rsidR="00F0009A">
        <w:t xml:space="preserve"> </w:t>
      </w:r>
      <w:r w:rsidR="00E3001D" w:rsidRPr="00E3001D">
        <w:t xml:space="preserve">62.5 </w:t>
      </w:r>
      <w:r>
        <w:t>µ</w:t>
      </w:r>
      <w:r w:rsidR="00E3001D" w:rsidRPr="00E3001D">
        <w:t>g</w:t>
      </w:r>
      <w:r w:rsidR="00D61B84">
        <w:t>,</w:t>
      </w:r>
      <w:r w:rsidR="00E3001D" w:rsidRPr="00E3001D">
        <w:t xml:space="preserve"> </w:t>
      </w:r>
      <w:r w:rsidR="00AD790A">
        <w:t xml:space="preserve">compared with placebo </w:t>
      </w:r>
      <w:r w:rsidR="00E3001D" w:rsidRPr="00E3001D">
        <w:t xml:space="preserve">although interpretation may have been limited by smaller number of patients in the </w:t>
      </w:r>
      <w:r w:rsidR="000F5725">
        <w:t>umeclidinium</w:t>
      </w:r>
      <w:r w:rsidR="00F0009A">
        <w:t xml:space="preserve"> </w:t>
      </w:r>
      <w:r w:rsidR="00E3001D" w:rsidRPr="00E3001D">
        <w:t xml:space="preserve">monotherapy treatment arms compared with the </w:t>
      </w:r>
      <w:r w:rsidR="000F5725">
        <w:t>umeclidinium</w:t>
      </w:r>
      <w:r w:rsidR="00E3001D" w:rsidRPr="00E3001D">
        <w:t>/</w:t>
      </w:r>
      <w:r w:rsidR="00243831">
        <w:t>vilanterol</w:t>
      </w:r>
      <w:r w:rsidR="00C83A42">
        <w:t xml:space="preserve"> </w:t>
      </w:r>
      <w:r w:rsidR="00D61B84">
        <w:t>treatment arms.</w:t>
      </w:r>
    </w:p>
    <w:p w:rsidR="00E3001D" w:rsidRPr="00E3001D" w:rsidRDefault="00F46902" w:rsidP="00F11572">
      <w:r>
        <w:t xml:space="preserve">The long </w:t>
      </w:r>
      <w:r w:rsidR="00E3001D" w:rsidRPr="00E3001D">
        <w:t xml:space="preserve">term efficacy of </w:t>
      </w:r>
      <w:r w:rsidR="000F5725">
        <w:t>umeclidinium</w:t>
      </w:r>
      <w:r w:rsidR="00F0009A">
        <w:t xml:space="preserve"> </w:t>
      </w:r>
      <w:r w:rsidR="00E3001D" w:rsidRPr="00E3001D">
        <w:t>in the treatment of COPD ha</w:t>
      </w:r>
      <w:r>
        <w:t>s been demonstrated in three 24 week efficacy s</w:t>
      </w:r>
      <w:r w:rsidR="00E3001D" w:rsidRPr="00E3001D">
        <w:t>tudies (DB2113361, DB211337</w:t>
      </w:r>
      <w:r>
        <w:t xml:space="preserve">3, and DB2113374) and in the 52 week placebo </w:t>
      </w:r>
      <w:r w:rsidR="00D61B84">
        <w:t>controlled safety S</w:t>
      </w:r>
      <w:r w:rsidR="00E3001D" w:rsidRPr="00E3001D">
        <w:t>tudy DB2113359</w:t>
      </w:r>
      <w:r w:rsidR="00E3001D" w:rsidRPr="00F95964">
        <w:t>. A total of 2164 subjects contribute to the evaluat</w:t>
      </w:r>
      <w:r w:rsidR="00E3001D" w:rsidRPr="00BE5150">
        <w:t>ion of lo</w:t>
      </w:r>
      <w:r w:rsidRPr="00E60134">
        <w:t xml:space="preserve">ng </w:t>
      </w:r>
      <w:r w:rsidR="00E3001D" w:rsidRPr="00F95964">
        <w:t xml:space="preserve">term efficacy of </w:t>
      </w:r>
      <w:r w:rsidR="000F5725" w:rsidRPr="00F95964">
        <w:t>umeclidinium</w:t>
      </w:r>
      <w:r w:rsidR="00E3001D" w:rsidRPr="00F95964">
        <w:t xml:space="preserve">; including 1602 subjects in the </w:t>
      </w:r>
      <w:r w:rsidR="0040301B" w:rsidRPr="00F95964">
        <w:t>intent</w:t>
      </w:r>
      <w:r w:rsidR="00BE5150">
        <w:t xml:space="preserve"> </w:t>
      </w:r>
      <w:r w:rsidR="0040301B" w:rsidRPr="00F95964">
        <w:t>to</w:t>
      </w:r>
      <w:r w:rsidR="00BE5150">
        <w:t xml:space="preserve"> </w:t>
      </w:r>
      <w:r w:rsidR="0040301B" w:rsidRPr="00F95964">
        <w:t>treat (</w:t>
      </w:r>
      <w:r w:rsidRPr="00F95964">
        <w:t>ITT</w:t>
      </w:r>
      <w:r w:rsidR="0040301B" w:rsidRPr="00F95964">
        <w:t>)</w:t>
      </w:r>
      <w:r w:rsidRPr="00F95964">
        <w:t xml:space="preserve"> population for the three 24 week efficacy s</w:t>
      </w:r>
      <w:r w:rsidR="00E3001D" w:rsidRPr="00F95964">
        <w:t xml:space="preserve">tudies and 336 subjects in the ITT population of </w:t>
      </w:r>
      <w:r w:rsidR="00D61B84" w:rsidRPr="00F95964">
        <w:t xml:space="preserve">Study </w:t>
      </w:r>
      <w:r w:rsidR="00E3001D" w:rsidRPr="00F95964">
        <w:t xml:space="preserve">DB2113359. However, the proposed dose of </w:t>
      </w:r>
      <w:r w:rsidR="000F5725" w:rsidRPr="00F95964">
        <w:t>umeclidinium</w:t>
      </w:r>
      <w:r w:rsidR="00F0009A" w:rsidRPr="00F95964">
        <w:t xml:space="preserve"> </w:t>
      </w:r>
      <w:r w:rsidR="00E3001D" w:rsidRPr="00F95964">
        <w:lastRenderedPageBreak/>
        <w:t xml:space="preserve">62.5 </w:t>
      </w:r>
      <w:r w:rsidRPr="00F95964">
        <w:t>µ</w:t>
      </w:r>
      <w:r w:rsidR="00D61B84" w:rsidRPr="00F95964">
        <w:t xml:space="preserve">g was only evaluated in </w:t>
      </w:r>
      <w:r w:rsidR="00F95964" w:rsidRPr="00F95964">
        <w:t>Stud</w:t>
      </w:r>
      <w:r w:rsidR="00F95964">
        <w:t>y</w:t>
      </w:r>
      <w:r w:rsidR="00F95964" w:rsidRPr="00F95964">
        <w:t xml:space="preserve"> </w:t>
      </w:r>
      <w:r w:rsidR="00C83A42" w:rsidRPr="00F95964">
        <w:t xml:space="preserve">DB2113373. In the 24 </w:t>
      </w:r>
      <w:r w:rsidR="00E3001D" w:rsidRPr="00F95964">
        <w:t xml:space="preserve">Week Integration, treatment with </w:t>
      </w:r>
      <w:r w:rsidR="000F5725" w:rsidRPr="00F95964">
        <w:t>umeclidinium</w:t>
      </w:r>
      <w:r w:rsidR="00F0009A" w:rsidRPr="00F95964">
        <w:t xml:space="preserve"> </w:t>
      </w:r>
      <w:r w:rsidR="00E3001D" w:rsidRPr="00F95964">
        <w:t xml:space="preserve">62.5 </w:t>
      </w:r>
      <w:r w:rsidRPr="00F95964">
        <w:t xml:space="preserve">µg </w:t>
      </w:r>
      <w:r w:rsidR="00F91FC0" w:rsidRPr="00005035">
        <w:t>or</w:t>
      </w:r>
      <w:r w:rsidR="00F91FC0" w:rsidRPr="00F95964">
        <w:t xml:space="preserve"> </w:t>
      </w:r>
      <w:r w:rsidR="000F5725" w:rsidRPr="00F95964">
        <w:t>umeclidinium</w:t>
      </w:r>
      <w:r w:rsidR="00F0009A" w:rsidRPr="00F95964">
        <w:t xml:space="preserve"> </w:t>
      </w:r>
      <w:r w:rsidRPr="00F95964">
        <w:t>125 µ</w:t>
      </w:r>
      <w:r w:rsidR="00E3001D" w:rsidRPr="00F95964">
        <w:t>g resulted in sustained improvements over placebo in lung function (as assessed by trough FEV1 and 0 t</w:t>
      </w:r>
      <w:r w:rsidR="00E3001D" w:rsidRPr="00BE5150">
        <w:t>o 6 hour weighted mean FEV1), dyspnoea (measured by TDI focal score), healt</w:t>
      </w:r>
      <w:r w:rsidRPr="00E60134">
        <w:t xml:space="preserve">h </w:t>
      </w:r>
      <w:r w:rsidR="00E3001D" w:rsidRPr="00F95964">
        <w:t xml:space="preserve">related </w:t>
      </w:r>
      <w:r w:rsidR="009C67F9" w:rsidRPr="00F95964">
        <w:t>QOL</w:t>
      </w:r>
      <w:r w:rsidR="00E3001D" w:rsidRPr="00F95964">
        <w:t xml:space="preserve"> (measured by SGRQ total scores) and a lower risk o</w:t>
      </w:r>
      <w:r w:rsidRPr="00F95964">
        <w:t xml:space="preserve">f COPD exacerbation over the 24 </w:t>
      </w:r>
      <w:r w:rsidR="00E3001D" w:rsidRPr="00F95964">
        <w:t xml:space="preserve">week treatment period </w:t>
      </w:r>
      <w:r w:rsidRPr="00F95964">
        <w:t>with no evidence of tolerance.</w:t>
      </w:r>
      <w:r>
        <w:t xml:space="preserve"> While the pivotal long </w:t>
      </w:r>
      <w:r w:rsidR="00D61B84">
        <w:t>term safety S</w:t>
      </w:r>
      <w:r w:rsidR="00E3001D" w:rsidRPr="00E3001D">
        <w:t>tudy</w:t>
      </w:r>
      <w:r>
        <w:t xml:space="preserve"> DB2113359 did not have any pre </w:t>
      </w:r>
      <w:r w:rsidR="00E3001D" w:rsidRPr="00E3001D">
        <w:t>specified efficacy endpoints, trough FEV1, rescue medication use and COPD exacerbati</w:t>
      </w:r>
      <w:r>
        <w:t xml:space="preserve">ons evaluated throughout the 52 </w:t>
      </w:r>
      <w:r w:rsidR="00E3001D" w:rsidRPr="00E3001D">
        <w:t xml:space="preserve">week treatment period provides </w:t>
      </w:r>
      <w:r>
        <w:t xml:space="preserve">additional data supporting long </w:t>
      </w:r>
      <w:r w:rsidR="00E3001D" w:rsidRPr="00E3001D">
        <w:t xml:space="preserve">term efficacy of </w:t>
      </w:r>
      <w:r w:rsidR="000F5725">
        <w:t>umeclidinium</w:t>
      </w:r>
      <w:r w:rsidR="00F0009A">
        <w:t xml:space="preserve"> </w:t>
      </w:r>
      <w:r w:rsidR="00E3001D" w:rsidRPr="00E3001D">
        <w:t xml:space="preserve">125 </w:t>
      </w:r>
      <w:r>
        <w:t>µ</w:t>
      </w:r>
      <w:r w:rsidR="00E3001D" w:rsidRPr="00E3001D">
        <w:t xml:space="preserve">g; however, proposed dose of </w:t>
      </w:r>
      <w:r w:rsidR="000F5725">
        <w:t>umeclidinium</w:t>
      </w:r>
      <w:r w:rsidR="00F0009A">
        <w:t xml:space="preserve"> </w:t>
      </w:r>
      <w:r w:rsidR="00E3001D" w:rsidRPr="00E3001D">
        <w:t xml:space="preserve">62.5 </w:t>
      </w:r>
      <w:r>
        <w:t>µ</w:t>
      </w:r>
      <w:r w:rsidR="00E3001D" w:rsidRPr="00E3001D">
        <w:t xml:space="preserve">g was not evaluated in this study and so there is no evidence for efficacy or safety of </w:t>
      </w:r>
      <w:r w:rsidR="000F5725">
        <w:t>umeclidinium</w:t>
      </w:r>
      <w:r w:rsidR="00F0009A">
        <w:t xml:space="preserve"> </w:t>
      </w:r>
      <w:r w:rsidR="00E3001D" w:rsidRPr="00E3001D">
        <w:t xml:space="preserve">62.5 </w:t>
      </w:r>
      <w:r>
        <w:t>µ</w:t>
      </w:r>
      <w:r w:rsidR="00E3001D" w:rsidRPr="00E3001D">
        <w:t>g be</w:t>
      </w:r>
      <w:r w:rsidR="00D61B84">
        <w:t>yond 6 months.</w:t>
      </w:r>
    </w:p>
    <w:p w:rsidR="00E3001D" w:rsidRPr="00C83A42" w:rsidRDefault="00E3001D" w:rsidP="00F11572">
      <w:r w:rsidRPr="00E3001D">
        <w:t xml:space="preserve">Subgroup analyses indicate that no modification of the proposed dose of 62.5 </w:t>
      </w:r>
      <w:r w:rsidR="00F46902">
        <w:t xml:space="preserve">µg once </w:t>
      </w:r>
      <w:r w:rsidRPr="00E3001D">
        <w:t xml:space="preserve">daily is required based on age, gender, race, or geographical region. </w:t>
      </w:r>
      <w:r w:rsidRPr="00C83A42">
        <w:t>There was evidence to suggest greater improvements in primary and secondary efficacy endpoints in the follo</w:t>
      </w:r>
      <w:r w:rsidR="00F46902" w:rsidRPr="00C83A42">
        <w:t xml:space="preserve">wing subgroups of COPD patients: treatment naïve, non </w:t>
      </w:r>
      <w:r w:rsidRPr="00C83A42">
        <w:t>ICS user subgroups, reversibility to salbutamol and salbutamol/ ipratropium; however, these differences did not appear to be clinically relevant and did not justify changes in dosing recommenda</w:t>
      </w:r>
      <w:r w:rsidR="00E65F84">
        <w:t>tions.</w:t>
      </w:r>
    </w:p>
    <w:p w:rsidR="00E3001D" w:rsidRPr="00E3001D" w:rsidRDefault="00E3001D" w:rsidP="00F11572">
      <w:r w:rsidRPr="00E3001D">
        <w:t xml:space="preserve">Both </w:t>
      </w:r>
      <w:r w:rsidR="000F5725">
        <w:t>umeclidinium</w:t>
      </w:r>
      <w:r w:rsidR="00F0009A">
        <w:t xml:space="preserve"> </w:t>
      </w:r>
      <w:r w:rsidRPr="00E3001D">
        <w:t xml:space="preserve">62.5 </w:t>
      </w:r>
      <w:r w:rsidR="00F46902">
        <w:t>µ</w:t>
      </w:r>
      <w:r w:rsidRPr="00E3001D">
        <w:t xml:space="preserve">g and 125 </w:t>
      </w:r>
      <w:r w:rsidR="00F46902">
        <w:t>µ</w:t>
      </w:r>
      <w:r w:rsidRPr="00E3001D">
        <w:t>g were shown to be effica</w:t>
      </w:r>
      <w:r w:rsidR="00F07403">
        <w:t>cious in the Phase IIIa studies</w:t>
      </w:r>
      <w:r w:rsidRPr="00E3001D">
        <w:t xml:space="preserve"> but only </w:t>
      </w:r>
      <w:r w:rsidR="000F5725">
        <w:t>umeclidinium</w:t>
      </w:r>
      <w:r w:rsidR="00F0009A">
        <w:t xml:space="preserve"> </w:t>
      </w:r>
      <w:r w:rsidRPr="00E3001D">
        <w:t xml:space="preserve">62.5 </w:t>
      </w:r>
      <w:r w:rsidR="00F46902">
        <w:t>µ</w:t>
      </w:r>
      <w:r w:rsidRPr="00E3001D">
        <w:t xml:space="preserve">g is proposed for registration. Although numerically greater differences from placebo with </w:t>
      </w:r>
      <w:r w:rsidR="000F5725">
        <w:t>umeclidinium</w:t>
      </w:r>
      <w:r w:rsidR="00F0009A">
        <w:t xml:space="preserve"> </w:t>
      </w:r>
      <w:r w:rsidRPr="00E3001D">
        <w:t xml:space="preserve">125 </w:t>
      </w:r>
      <w:r w:rsidR="00F46902">
        <w:t>µ</w:t>
      </w:r>
      <w:r w:rsidRPr="00E3001D">
        <w:t xml:space="preserve">g compared to </w:t>
      </w:r>
      <w:r w:rsidR="000F5725">
        <w:t>umeclidinium</w:t>
      </w:r>
      <w:r w:rsidR="00F0009A">
        <w:t xml:space="preserve"> </w:t>
      </w:r>
      <w:r w:rsidRPr="00E3001D">
        <w:t xml:space="preserve">62.5 </w:t>
      </w:r>
      <w:r w:rsidR="00F46902">
        <w:t>µ</w:t>
      </w:r>
      <w:r w:rsidRPr="00E3001D">
        <w:t xml:space="preserve">g were noted in some studies in the efficacy endpoints related to lung function and rescue use at several time points, these differences were not observed consistently at each time point measured and tended to be modest. There was no statistical comparison of the </w:t>
      </w:r>
      <w:r w:rsidR="000F5725">
        <w:t>umeclidinium</w:t>
      </w:r>
      <w:r w:rsidR="00F0009A">
        <w:t xml:space="preserve"> </w:t>
      </w:r>
      <w:r w:rsidRPr="00E3001D">
        <w:t xml:space="preserve">62.5 </w:t>
      </w:r>
      <w:r w:rsidR="00F46902">
        <w:t>µ</w:t>
      </w:r>
      <w:r w:rsidRPr="00E3001D">
        <w:t xml:space="preserve">g </w:t>
      </w:r>
      <w:r w:rsidR="00F46902">
        <w:t>versus</w:t>
      </w:r>
      <w:r w:rsidRPr="00E3001D">
        <w:t xml:space="preserve"> </w:t>
      </w:r>
      <w:r w:rsidR="000F5725">
        <w:t>umeclidinium</w:t>
      </w:r>
      <w:r w:rsidR="00F0009A">
        <w:t xml:space="preserve"> </w:t>
      </w:r>
      <w:r w:rsidRPr="00E3001D">
        <w:t xml:space="preserve">125 </w:t>
      </w:r>
      <w:r w:rsidR="00F46902">
        <w:t>µ</w:t>
      </w:r>
      <w:r w:rsidRPr="00E3001D">
        <w:t xml:space="preserve">g in any of the studies. However, confidence intervals for these endpoint differences were often overlapping suggesting that there were no substantial clinical benefits with the </w:t>
      </w:r>
      <w:r w:rsidR="000F5725">
        <w:t>umeclidinium</w:t>
      </w:r>
      <w:r w:rsidR="00F0009A">
        <w:t xml:space="preserve"> </w:t>
      </w:r>
      <w:r w:rsidRPr="00E3001D">
        <w:t xml:space="preserve">125 </w:t>
      </w:r>
      <w:r w:rsidR="00F46902">
        <w:t>µ</w:t>
      </w:r>
      <w:proofErr w:type="gramStart"/>
      <w:r w:rsidRPr="00E3001D">
        <w:t xml:space="preserve">g </w:t>
      </w:r>
      <w:r w:rsidR="00D85D48">
        <w:t xml:space="preserve"> </w:t>
      </w:r>
      <w:r w:rsidRPr="00E3001D">
        <w:t>dose</w:t>
      </w:r>
      <w:proofErr w:type="gramEnd"/>
      <w:r w:rsidRPr="00E3001D">
        <w:t xml:space="preserve"> over the </w:t>
      </w:r>
      <w:r w:rsidR="000F5725">
        <w:t>umeclidinium</w:t>
      </w:r>
      <w:r w:rsidR="00F0009A">
        <w:t xml:space="preserve"> </w:t>
      </w:r>
      <w:r w:rsidRPr="00E3001D">
        <w:t xml:space="preserve">62.5 </w:t>
      </w:r>
      <w:r w:rsidR="00F46902">
        <w:t>µ</w:t>
      </w:r>
      <w:r w:rsidRPr="00E3001D">
        <w:t xml:space="preserve">g dose. In the analyses of subgroups by, for example, gender, age, </w:t>
      </w:r>
      <w:r w:rsidR="00F07403">
        <w:t>geographical region, GOLD stage</w:t>
      </w:r>
      <w:r w:rsidRPr="00E3001D">
        <w:t xml:space="preserve"> and ICS use, no subgroup appeared to benefit to a greater extent with 125 </w:t>
      </w:r>
      <w:r w:rsidR="00261A4B">
        <w:t>µ</w:t>
      </w:r>
      <w:r w:rsidRPr="00E3001D">
        <w:t xml:space="preserve">g dose compared with the 62.5 </w:t>
      </w:r>
      <w:r w:rsidR="00261A4B">
        <w:t>µ</w:t>
      </w:r>
      <w:r w:rsidRPr="00E3001D">
        <w:t xml:space="preserve">g </w:t>
      </w:r>
      <w:proofErr w:type="gramStart"/>
      <w:r w:rsidRPr="00E3001D">
        <w:t>dose</w:t>
      </w:r>
      <w:proofErr w:type="gramEnd"/>
      <w:r w:rsidRPr="00E3001D">
        <w:t xml:space="preserve">. There was an indication that subjects reversible to salbutamol and reversible to salbutamol followed by ipratropium achieved slightly higher trough FEV1 values with </w:t>
      </w:r>
      <w:r w:rsidR="000F5725">
        <w:t>umeclidinium</w:t>
      </w:r>
      <w:r w:rsidR="00F0009A">
        <w:t xml:space="preserve"> </w:t>
      </w:r>
      <w:r w:rsidRPr="00E3001D">
        <w:t xml:space="preserve">125 </w:t>
      </w:r>
      <w:r w:rsidR="00261A4B">
        <w:t>µ</w:t>
      </w:r>
      <w:r w:rsidRPr="00E3001D">
        <w:t xml:space="preserve">g than with 62.5 </w:t>
      </w:r>
      <w:r w:rsidR="00261A4B">
        <w:t>µ</w:t>
      </w:r>
      <w:r w:rsidR="00F07403">
        <w:t>g</w:t>
      </w:r>
      <w:r w:rsidRPr="00E3001D">
        <w:t xml:space="preserve"> but the differences were generally small and not considered clinically relevant and were not shown consistently at every time point (</w:t>
      </w:r>
      <w:r w:rsidR="00762162">
        <w:t>that is,</w:t>
      </w:r>
      <w:r w:rsidRPr="00E3001D">
        <w:t xml:space="preserve"> not at Day 84 in the integrations). The data overall indicate that both doses were efficacious with no substantial clinically meaningful differentiation in efficacy between </w:t>
      </w:r>
      <w:r w:rsidR="000F5725">
        <w:t>umeclidinium</w:t>
      </w:r>
      <w:r w:rsidR="00F0009A">
        <w:t xml:space="preserve"> </w:t>
      </w:r>
      <w:r w:rsidRPr="00E3001D">
        <w:t xml:space="preserve">62.5 </w:t>
      </w:r>
      <w:r w:rsidR="00261A4B">
        <w:t>µ</w:t>
      </w:r>
      <w:r w:rsidRPr="00E3001D">
        <w:t xml:space="preserve">g and </w:t>
      </w:r>
      <w:r w:rsidR="000F5725">
        <w:t>umeclidinium</w:t>
      </w:r>
      <w:r w:rsidR="00F0009A">
        <w:t xml:space="preserve"> </w:t>
      </w:r>
      <w:r w:rsidRPr="00E3001D">
        <w:t>125</w:t>
      </w:r>
      <w:r w:rsidR="00261A4B">
        <w:t>µ</w:t>
      </w:r>
      <w:r w:rsidRPr="00E3001D">
        <w:t>g.</w:t>
      </w:r>
    </w:p>
    <w:p w:rsidR="00E3001D" w:rsidRPr="00E3001D" w:rsidRDefault="00E3001D" w:rsidP="00F11572">
      <w:r w:rsidRPr="00E3001D">
        <w:t xml:space="preserve">Overall, the data presented in this submission demonstrate that </w:t>
      </w:r>
      <w:r w:rsidR="000F5725">
        <w:t>umeclidinium</w:t>
      </w:r>
      <w:r w:rsidR="00F0009A">
        <w:t xml:space="preserve"> </w:t>
      </w:r>
      <w:r w:rsidRPr="00E3001D">
        <w:t xml:space="preserve">62.5 </w:t>
      </w:r>
      <w:r w:rsidR="00261A4B">
        <w:t>µ</w:t>
      </w:r>
      <w:r w:rsidRPr="00E3001D">
        <w:t xml:space="preserve">g once daily produces statistically significant and clinically relevant improvements in lung function and symptomatic endpoints in an adequate number of patients with moderate to </w:t>
      </w:r>
      <w:proofErr w:type="gramStart"/>
      <w:r w:rsidRPr="00E3001D">
        <w:t>severe</w:t>
      </w:r>
      <w:proofErr w:type="gramEnd"/>
      <w:r w:rsidRPr="00E3001D">
        <w:t xml:space="preserve"> COPD. The only limitations are that efficacy of </w:t>
      </w:r>
      <w:r w:rsidR="000F5725">
        <w:t>umeclidinium</w:t>
      </w:r>
      <w:r w:rsidR="00F0009A">
        <w:t xml:space="preserve"> </w:t>
      </w:r>
      <w:r w:rsidRPr="00E3001D">
        <w:t xml:space="preserve">62.5 </w:t>
      </w:r>
      <w:r w:rsidR="00261A4B">
        <w:t>µ</w:t>
      </w:r>
      <w:r w:rsidRPr="00E3001D">
        <w:t>g was not evaluated beyond 6 months of treatment, although a higher dose of 125</w:t>
      </w:r>
      <w:r w:rsidR="00261A4B">
        <w:t>µ</w:t>
      </w:r>
      <w:r w:rsidR="00D61B84">
        <w:t xml:space="preserve">g was shown to be well </w:t>
      </w:r>
      <w:r w:rsidRPr="00E3001D">
        <w:t xml:space="preserve">tolerated </w:t>
      </w:r>
      <w:r w:rsidR="00D61B84">
        <w:t xml:space="preserve">in the 52 week safety study. </w:t>
      </w:r>
      <w:r w:rsidRPr="00E3001D">
        <w:t xml:space="preserve">The other limitation was that there was no comparison between proposed dose of </w:t>
      </w:r>
      <w:r w:rsidR="000F5725">
        <w:t>umeclidinium</w:t>
      </w:r>
      <w:r w:rsidR="00F0009A">
        <w:t xml:space="preserve"> </w:t>
      </w:r>
      <w:r w:rsidRPr="00E3001D">
        <w:t xml:space="preserve">62.5 </w:t>
      </w:r>
      <w:r w:rsidR="00261A4B">
        <w:t>µ</w:t>
      </w:r>
      <w:r w:rsidR="00D61B84">
        <w:t>g and another LAMA such as TIO.</w:t>
      </w:r>
    </w:p>
    <w:p w:rsidR="008E7846" w:rsidRPr="002E238E" w:rsidRDefault="008E7846" w:rsidP="00F11572">
      <w:pPr>
        <w:pStyle w:val="Heading3"/>
      </w:pPr>
      <w:bookmarkStart w:id="108" w:name="_Toc163441378"/>
      <w:bookmarkStart w:id="109" w:name="_Toc196046495"/>
      <w:bookmarkStart w:id="110" w:name="_Toc247691522"/>
      <w:bookmarkStart w:id="111" w:name="_Toc314842505"/>
      <w:bookmarkStart w:id="112" w:name="_Toc425250081"/>
      <w:bookmarkEnd w:id="99"/>
      <w:bookmarkEnd w:id="100"/>
      <w:bookmarkEnd w:id="101"/>
      <w:bookmarkEnd w:id="102"/>
      <w:r w:rsidRPr="002E238E">
        <w:t>Safety</w:t>
      </w:r>
      <w:bookmarkEnd w:id="108"/>
      <w:bookmarkEnd w:id="109"/>
      <w:bookmarkEnd w:id="110"/>
      <w:bookmarkEnd w:id="111"/>
      <w:bookmarkEnd w:id="112"/>
    </w:p>
    <w:p w:rsidR="00605AD4" w:rsidRDefault="00605AD4" w:rsidP="00F11572">
      <w:pPr>
        <w:pStyle w:val="Heading4"/>
      </w:pPr>
      <w:bookmarkStart w:id="113" w:name="_Toc247691524"/>
      <w:bookmarkStart w:id="114" w:name="_Toc314842508"/>
      <w:bookmarkStart w:id="115" w:name="_Toc196046504"/>
      <w:bookmarkStart w:id="116" w:name="_Toc163441390"/>
      <w:r w:rsidRPr="00605AD4">
        <w:t xml:space="preserve">Studies providing </w:t>
      </w:r>
      <w:r w:rsidR="00372D60" w:rsidRPr="00372D60">
        <w:t xml:space="preserve">evaluable </w:t>
      </w:r>
      <w:r w:rsidRPr="00605AD4">
        <w:t>safety data</w:t>
      </w:r>
    </w:p>
    <w:p w:rsidR="00241C1F" w:rsidRDefault="00241C1F" w:rsidP="00F11572">
      <w:bookmarkStart w:id="117" w:name="_Toc272414659"/>
      <w:bookmarkStart w:id="118" w:name="_Toc290846284"/>
      <w:bookmarkStart w:id="119" w:name="_Toc380663272"/>
      <w:r w:rsidRPr="00241C1F">
        <w:t>Studies providing evaluable safety data</w:t>
      </w:r>
      <w:bookmarkEnd w:id="117"/>
      <w:bookmarkEnd w:id="118"/>
      <w:bookmarkEnd w:id="119"/>
      <w:r w:rsidR="002F3F00">
        <w:t xml:space="preserve"> </w:t>
      </w:r>
      <w:r w:rsidR="002F3F00" w:rsidRPr="002F3F00">
        <w:t>are</w:t>
      </w:r>
      <w:r w:rsidR="002F3F00">
        <w:t xml:space="preserve"> summari</w:t>
      </w:r>
      <w:r w:rsidR="00F07403">
        <w:t>s</w:t>
      </w:r>
      <w:r w:rsidR="002F3F00">
        <w:t xml:space="preserve">ed in </w:t>
      </w:r>
      <w:r w:rsidR="00D61B84">
        <w:t>Table 6</w:t>
      </w:r>
      <w:r w:rsidR="002F3F00">
        <w:t>.</w:t>
      </w:r>
    </w:p>
    <w:p w:rsidR="002F3F00" w:rsidRDefault="00D61B84" w:rsidP="00E65F84">
      <w:pPr>
        <w:pStyle w:val="TableTitle"/>
      </w:pPr>
      <w:proofErr w:type="gramStart"/>
      <w:r>
        <w:lastRenderedPageBreak/>
        <w:t>Table 6</w:t>
      </w:r>
      <w:r w:rsidR="002F3F00">
        <w:t>.</w:t>
      </w:r>
      <w:proofErr w:type="gramEnd"/>
      <w:r w:rsidR="002F3F00">
        <w:t xml:space="preserve"> Completed clinical studies in COPD subjects reported in the integrated safety summary.</w:t>
      </w:r>
    </w:p>
    <w:p w:rsidR="002C24D6" w:rsidRDefault="002C24D6" w:rsidP="00E65F84">
      <w:r>
        <w:rPr>
          <w:noProof/>
          <w:lang w:eastAsia="en-AU"/>
        </w:rPr>
        <w:drawing>
          <wp:inline distT="0" distB="0" distL="0" distR="0" wp14:anchorId="04F9F507" wp14:editId="0439D2B5">
            <wp:extent cx="5400040" cy="5490041"/>
            <wp:effectExtent l="0" t="0" r="0" b="0"/>
            <wp:docPr id="11" name="Picture 11" descr="Table 6. Completed clinical studies in COPD subjects reported in the integrated safety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5490041"/>
                    </a:xfrm>
                    <a:prstGeom prst="rect">
                      <a:avLst/>
                    </a:prstGeom>
                  </pic:spPr>
                </pic:pic>
              </a:graphicData>
            </a:graphic>
          </wp:inline>
        </w:drawing>
      </w:r>
    </w:p>
    <w:p w:rsidR="00241C1F" w:rsidRPr="00241C1F" w:rsidRDefault="00241C1F" w:rsidP="00F11572">
      <w:r w:rsidRPr="00241C1F">
        <w:t xml:space="preserve">Safety assessments in the Phase II and Phase III development programs included reporting of </w:t>
      </w:r>
      <w:r w:rsidR="006A141F" w:rsidRPr="006A141F">
        <w:t>adverse event</w:t>
      </w:r>
      <w:r w:rsidR="006A141F">
        <w:t>s</w:t>
      </w:r>
      <w:r w:rsidR="006A141F" w:rsidRPr="006A141F">
        <w:t xml:space="preserve"> </w:t>
      </w:r>
      <w:r w:rsidR="006A141F">
        <w:t>(</w:t>
      </w:r>
      <w:r w:rsidRPr="00241C1F">
        <w:t>AEs</w:t>
      </w:r>
      <w:r w:rsidR="006A141F">
        <w:t>)</w:t>
      </w:r>
      <w:r w:rsidRPr="00241C1F">
        <w:t xml:space="preserve">, evaluation of clinical laboratory tests (clinical chemistry and </w:t>
      </w:r>
      <w:r w:rsidR="002F3F00" w:rsidRPr="00241C1F">
        <w:t>haematology</w:t>
      </w:r>
      <w:r w:rsidRPr="00241C1F">
        <w:t>), measurement of vital signs (blood pressure and heart ra</w:t>
      </w:r>
      <w:r w:rsidR="006A4439">
        <w:t xml:space="preserve">te), and </w:t>
      </w:r>
      <w:r w:rsidR="00B84F41">
        <w:t>ECG</w:t>
      </w:r>
      <w:r w:rsidR="006A4439">
        <w:t xml:space="preserve">s (12 </w:t>
      </w:r>
      <w:r w:rsidRPr="00241C1F">
        <w:t>lead E</w:t>
      </w:r>
      <w:r w:rsidR="006A4439">
        <w:t xml:space="preserve">CGs and Holter monitoring). Pre </w:t>
      </w:r>
      <w:r w:rsidRPr="00241C1F">
        <w:t>specified AEs of special interest (AESIs) were defined as specified areas of safety assessment, which evaluated the pharmacologic cla</w:t>
      </w:r>
      <w:r w:rsidR="006A4439">
        <w:t>ss effects of anticholinergics/</w:t>
      </w:r>
      <w:r w:rsidRPr="00241C1F">
        <w:t xml:space="preserve">muscarinic antagonists. AESI groups were cardiovascular, urinary retention, ocular effects, gallbladder disorders, intestinal obstruction, and anticholinergic effects. </w:t>
      </w:r>
      <w:r w:rsidR="00F91FC0">
        <w:t xml:space="preserve">A </w:t>
      </w:r>
      <w:r w:rsidRPr="00241C1F">
        <w:t xml:space="preserve">Pneumonia and Lower Respiratory Tract Infection </w:t>
      </w:r>
      <w:r w:rsidR="00F91FC0">
        <w:t xml:space="preserve">group was added </w:t>
      </w:r>
      <w:r w:rsidRPr="00241C1F">
        <w:t>due to its prevalence in patien</w:t>
      </w:r>
      <w:r w:rsidR="00F0009A">
        <w:t>ts with COPD. In addition, all serious adverse e</w:t>
      </w:r>
      <w:r w:rsidRPr="00241C1F">
        <w:t xml:space="preserve">vents (SAEs) were adjudicated by an independent, blinded adjudication committee for </w:t>
      </w:r>
      <w:r w:rsidR="00F91FC0">
        <w:t xml:space="preserve">the </w:t>
      </w:r>
      <w:r w:rsidRPr="00241C1F">
        <w:t xml:space="preserve">7 studies which contained an </w:t>
      </w:r>
      <w:r w:rsidR="000F5725">
        <w:t>umeclidinium</w:t>
      </w:r>
      <w:r w:rsidR="00F0009A">
        <w:t xml:space="preserve"> </w:t>
      </w:r>
      <w:r w:rsidRPr="00241C1F">
        <w:t xml:space="preserve">monotherapy treatment group in subjects with COPD treated for at least 12 weeks duration. Adjudicated </w:t>
      </w:r>
      <w:r w:rsidR="00B84F41">
        <w:t>cardiovascular (</w:t>
      </w:r>
      <w:r w:rsidRPr="00241C1F">
        <w:t>CV</w:t>
      </w:r>
      <w:r w:rsidR="00B84F41">
        <w:t>)</w:t>
      </w:r>
      <w:r w:rsidRPr="00241C1F">
        <w:t xml:space="preserve"> deaths were included in the assessment of the major adverse</w:t>
      </w:r>
      <w:r w:rsidR="00E65F84">
        <w:t xml:space="preserve"> cardiac event (MACE) analyses.</w:t>
      </w:r>
    </w:p>
    <w:p w:rsidR="00241C1F" w:rsidRPr="00241C1F" w:rsidRDefault="00241C1F" w:rsidP="00F11572">
      <w:r w:rsidRPr="00241C1F">
        <w:t>The text for AEs was coded using the Medical Dictionary for</w:t>
      </w:r>
      <w:r w:rsidR="00F07403">
        <w:t xml:space="preserve"> Regulatory Activities (MedDRA)</w:t>
      </w:r>
      <w:r w:rsidRPr="00241C1F">
        <w:t xml:space="preserve"> and coded AEs were reported using the primary System Organ Class (SOC) and Preferred Term (PT).</w:t>
      </w:r>
    </w:p>
    <w:p w:rsidR="00241C1F" w:rsidRPr="00241C1F" w:rsidRDefault="00241C1F" w:rsidP="00F11572">
      <w:r w:rsidRPr="00241C1F">
        <w:lastRenderedPageBreak/>
        <w:t xml:space="preserve">For the purpose of integrating the safety data from the clinical development program, studies were grouped as indicated in Table </w:t>
      </w:r>
      <w:r w:rsidR="006B30B2">
        <w:t>7 below.</w:t>
      </w:r>
    </w:p>
    <w:p w:rsidR="00241C1F" w:rsidRPr="00241C1F" w:rsidRDefault="00241C1F" w:rsidP="00E65F84">
      <w:pPr>
        <w:pStyle w:val="TableTitle"/>
      </w:pPr>
      <w:bookmarkStart w:id="120" w:name="_Toc380663384"/>
      <w:proofErr w:type="gramStart"/>
      <w:r w:rsidRPr="00241C1F">
        <w:t xml:space="preserve">Table </w:t>
      </w:r>
      <w:bookmarkEnd w:id="120"/>
      <w:r w:rsidR="006B30B2">
        <w:t>7</w:t>
      </w:r>
      <w:r w:rsidR="006A4439">
        <w:t>.</w:t>
      </w:r>
      <w:proofErr w:type="gramEnd"/>
      <w:r w:rsidR="006A4439">
        <w:t xml:space="preserve"> </w:t>
      </w:r>
      <w:proofErr w:type="gramStart"/>
      <w:r w:rsidR="006A4439">
        <w:t>Groupings for clinical studies.</w:t>
      </w:r>
      <w:proofErr w:type="gramEnd"/>
    </w:p>
    <w:p w:rsidR="00241C1F" w:rsidRDefault="00241C1F" w:rsidP="00E65F84">
      <w:r>
        <w:rPr>
          <w:noProof/>
          <w:lang w:eastAsia="en-AU"/>
        </w:rPr>
        <w:drawing>
          <wp:inline distT="0" distB="0" distL="0" distR="0" wp14:anchorId="39550FF8" wp14:editId="0F526900">
            <wp:extent cx="4957332" cy="2868265"/>
            <wp:effectExtent l="0" t="0" r="0" b="8890"/>
            <wp:docPr id="4" name="Picture 4" descr="Table 7. Groupings for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4312"/>
                    <a:stretch/>
                  </pic:blipFill>
                  <pic:spPr bwMode="auto">
                    <a:xfrm>
                      <a:off x="0" y="0"/>
                      <a:ext cx="4959985" cy="2869800"/>
                    </a:xfrm>
                    <a:prstGeom prst="rect">
                      <a:avLst/>
                    </a:prstGeom>
                    <a:noFill/>
                    <a:ln>
                      <a:noFill/>
                    </a:ln>
                    <a:extLst>
                      <a:ext uri="{53640926-AAD7-44D8-BBD7-CCE9431645EC}">
                        <a14:shadowObscured xmlns:a14="http://schemas.microsoft.com/office/drawing/2010/main"/>
                      </a:ext>
                    </a:extLst>
                  </pic:spPr>
                </pic:pic>
              </a:graphicData>
            </a:graphic>
          </wp:inline>
        </w:drawing>
      </w:r>
    </w:p>
    <w:p w:rsidR="00241C1F" w:rsidRPr="006A7A70" w:rsidRDefault="00241C1F" w:rsidP="00F11572">
      <w:r w:rsidRPr="006A7A70">
        <w:t xml:space="preserve">For each study grouping, only integrated data from </w:t>
      </w:r>
      <w:r w:rsidR="000F5725">
        <w:t>umeclidinium</w:t>
      </w:r>
      <w:r w:rsidR="00F0009A">
        <w:t xml:space="preserve"> </w:t>
      </w:r>
      <w:r w:rsidRPr="006A7A70">
        <w:t>monotherapy (</w:t>
      </w:r>
      <w:r w:rsidR="00952824">
        <w:t>62.5 µg</w:t>
      </w:r>
      <w:r w:rsidRPr="006A7A70">
        <w:t xml:space="preserve"> and 125 </w:t>
      </w:r>
      <w:r w:rsidR="00261A4B">
        <w:t>µ</w:t>
      </w:r>
      <w:r w:rsidRPr="006A7A70">
        <w:t>g) and pla</w:t>
      </w:r>
      <w:r w:rsidR="00847D80">
        <w:t>cebo arms were summarised. For S</w:t>
      </w:r>
      <w:r w:rsidRPr="006A7A70">
        <w:t xml:space="preserve">tudy DB2113374, data from the TIO and </w:t>
      </w:r>
      <w:r w:rsidR="000F5725">
        <w:t>umeclidinium</w:t>
      </w:r>
      <w:r w:rsidR="00F0009A">
        <w:t xml:space="preserve"> </w:t>
      </w:r>
      <w:r w:rsidRPr="006A7A70">
        <w:t xml:space="preserve">125 </w:t>
      </w:r>
      <w:r w:rsidR="00261A4B">
        <w:t>µ</w:t>
      </w:r>
      <w:r w:rsidRPr="006A7A70">
        <w:t>g groups will be presented separately, nested under the All Clinical Studies grouping.</w:t>
      </w:r>
    </w:p>
    <w:p w:rsidR="00241C1F" w:rsidRPr="00241C1F" w:rsidRDefault="00241C1F" w:rsidP="00F11572">
      <w:pPr>
        <w:pStyle w:val="Heading4"/>
      </w:pPr>
      <w:r w:rsidRPr="00241C1F">
        <w:t>Pivotal studies that assessed safety as a primary outcome</w:t>
      </w:r>
    </w:p>
    <w:p w:rsidR="00241C1F" w:rsidRPr="00241C1F" w:rsidRDefault="00372D60" w:rsidP="00F11572">
      <w:r>
        <w:t xml:space="preserve">Study </w:t>
      </w:r>
      <w:r w:rsidR="00241C1F" w:rsidRPr="00241C1F">
        <w:t>DB21133</w:t>
      </w:r>
      <w:r>
        <w:t xml:space="preserve">59 was a pivotal, long </w:t>
      </w:r>
      <w:r w:rsidR="006A4439">
        <w:t xml:space="preserve">term, 52 </w:t>
      </w:r>
      <w:r w:rsidR="00241C1F" w:rsidRPr="00241C1F">
        <w:t>week study that assess</w:t>
      </w:r>
      <w:r>
        <w:t>ed safety as a primary outcome.</w:t>
      </w:r>
    </w:p>
    <w:p w:rsidR="00241C1F" w:rsidRPr="00241C1F" w:rsidRDefault="00241C1F" w:rsidP="00F11572">
      <w:pPr>
        <w:pStyle w:val="Heading4"/>
      </w:pPr>
      <w:r w:rsidRPr="00241C1F">
        <w:t>Clinical pharmac</w:t>
      </w:r>
      <w:r w:rsidR="00E65F84">
        <w:t>ology studies</w:t>
      </w:r>
    </w:p>
    <w:p w:rsidR="00241C1F" w:rsidRPr="00241C1F" w:rsidRDefault="00241C1F" w:rsidP="00F11572">
      <w:r w:rsidRPr="00241C1F">
        <w:t xml:space="preserve">The clinical pharmacology program consisted of 14 studies evaluating </w:t>
      </w:r>
      <w:r w:rsidR="000F5725">
        <w:t>umeclidinium</w:t>
      </w:r>
      <w:r w:rsidR="00F0009A">
        <w:t xml:space="preserve"> </w:t>
      </w:r>
      <w:r w:rsidR="0040301B">
        <w:t xml:space="preserve">by </w:t>
      </w:r>
      <w:r w:rsidR="006B30B2">
        <w:t>inhalation</w:t>
      </w:r>
      <w:r w:rsidRPr="00241C1F">
        <w:t>,</w:t>
      </w:r>
      <w:r w:rsidR="005D0A4C">
        <w:t xml:space="preserve"> </w:t>
      </w:r>
      <w:r w:rsidR="009A4B36">
        <w:t>oral</w:t>
      </w:r>
      <w:r w:rsidR="0040301B">
        <w:t xml:space="preserve"> and/or IV</w:t>
      </w:r>
      <w:r w:rsidRPr="00241C1F">
        <w:t xml:space="preserve"> administration. </w:t>
      </w:r>
      <w:r w:rsidR="006A4439">
        <w:t>E</w:t>
      </w:r>
      <w:r w:rsidRPr="00241C1F">
        <w:t xml:space="preserve">ight studies contribute key findings to the </w:t>
      </w:r>
      <w:r w:rsidR="000F5725">
        <w:t>umeclidinium</w:t>
      </w:r>
      <w:r w:rsidR="00F0009A">
        <w:t xml:space="preserve"> </w:t>
      </w:r>
      <w:r w:rsidRPr="00241C1F">
        <w:t xml:space="preserve">clinical safety profile: AEs of Special Interest Gallbladder Disorders: </w:t>
      </w:r>
      <w:r w:rsidR="00762162">
        <w:t xml:space="preserve">(AC4106889, and </w:t>
      </w:r>
      <w:r w:rsidRPr="00241C1F">
        <w:t>AC4113377</w:t>
      </w:r>
      <w:r w:rsidR="00762162">
        <w:t>)</w:t>
      </w:r>
      <w:r w:rsidRPr="00241C1F">
        <w:t xml:space="preserve">; Ocular Effects: </w:t>
      </w:r>
      <w:r w:rsidR="00762162">
        <w:t>(</w:t>
      </w:r>
      <w:r w:rsidRPr="00241C1F">
        <w:t>AC4113377</w:t>
      </w:r>
      <w:r w:rsidR="00762162">
        <w:t>)</w:t>
      </w:r>
      <w:r w:rsidRPr="00241C1F">
        <w:t>; Safety in Studies of Intrinsic Factors; Hepatic Impa</w:t>
      </w:r>
      <w:r w:rsidR="006A4439">
        <w:t xml:space="preserve">irment: </w:t>
      </w:r>
      <w:r w:rsidR="00762162">
        <w:t>(</w:t>
      </w:r>
      <w:r w:rsidR="006A4439">
        <w:t>DB2114637</w:t>
      </w:r>
      <w:r w:rsidR="00762162">
        <w:t>)</w:t>
      </w:r>
      <w:r w:rsidRPr="00241C1F">
        <w:t xml:space="preserve">; Renal Impairment: </w:t>
      </w:r>
      <w:r w:rsidR="00762162">
        <w:t>(</w:t>
      </w:r>
      <w:r w:rsidRPr="00241C1F">
        <w:t>DB2114636</w:t>
      </w:r>
      <w:r w:rsidR="00762162">
        <w:t>)</w:t>
      </w:r>
      <w:r w:rsidRPr="00241C1F">
        <w:t>; Safet</w:t>
      </w:r>
      <w:r w:rsidR="006A4439">
        <w:t>y in Studies Investigating Drug/</w:t>
      </w:r>
      <w:r w:rsidRPr="00241C1F">
        <w:t xml:space="preserve">Drug Interaction and genetic polymorphisms CYP2D6: AC4110106, </w:t>
      </w:r>
      <w:r w:rsidR="00B115D2">
        <w:t>P-gp</w:t>
      </w:r>
      <w:r w:rsidRPr="00241C1F">
        <w:t xml:space="preserve">: </w:t>
      </w:r>
      <w:r w:rsidR="00762162">
        <w:t>(</w:t>
      </w:r>
      <w:r w:rsidRPr="00241C1F">
        <w:t>DB2113950</w:t>
      </w:r>
      <w:r w:rsidR="00762162">
        <w:t>)</w:t>
      </w:r>
      <w:r w:rsidRPr="00241C1F">
        <w:t>; Cardiac Electrophysiology in healthy su</w:t>
      </w:r>
      <w:r w:rsidR="006B30B2">
        <w:t xml:space="preserve">bjects Thorough QT: </w:t>
      </w:r>
      <w:r w:rsidR="00762162">
        <w:t>(</w:t>
      </w:r>
      <w:r w:rsidR="006B30B2">
        <w:t>DB2114635</w:t>
      </w:r>
      <w:r w:rsidR="00762162">
        <w:t>)</w:t>
      </w:r>
      <w:r w:rsidR="006B30B2">
        <w:t>.</w:t>
      </w:r>
    </w:p>
    <w:p w:rsidR="00605AD4" w:rsidRDefault="00605AD4" w:rsidP="00F11572">
      <w:pPr>
        <w:pStyle w:val="Heading4"/>
      </w:pPr>
      <w:r w:rsidRPr="00605AD4">
        <w:t>Patient exposure</w:t>
      </w:r>
    </w:p>
    <w:p w:rsidR="00EC4BDC" w:rsidRDefault="00EC4BDC" w:rsidP="00F11572">
      <w:r w:rsidRPr="00EC4BDC">
        <w:t>A total of 2706 subjects with COPD were treated with at least 1 dose of study medication in the 8 studies comprising th</w:t>
      </w:r>
      <w:r w:rsidR="004873A4">
        <w:t>e All Clinical Studies Grouping</w:t>
      </w:r>
      <w:r w:rsidRPr="00EC4BDC">
        <w:t xml:space="preserve"> </w:t>
      </w:r>
      <w:r w:rsidR="009A4B36">
        <w:t>as summarised in Table 8</w:t>
      </w:r>
      <w:r w:rsidR="004873A4">
        <w:t>.</w:t>
      </w:r>
    </w:p>
    <w:p w:rsidR="004873A4" w:rsidRDefault="009A4B36" w:rsidP="00E65F84">
      <w:pPr>
        <w:pStyle w:val="TableTitle"/>
      </w:pPr>
      <w:proofErr w:type="gramStart"/>
      <w:r>
        <w:lastRenderedPageBreak/>
        <w:t>Table 8</w:t>
      </w:r>
      <w:r w:rsidR="004873A4">
        <w:t>.</w:t>
      </w:r>
      <w:proofErr w:type="gramEnd"/>
      <w:r w:rsidR="004873A4">
        <w:t xml:space="preserve"> </w:t>
      </w:r>
      <w:proofErr w:type="gramStart"/>
      <w:r w:rsidR="004873A4">
        <w:t>Summary of subject exposure (all clinical studies ITT population).</w:t>
      </w:r>
      <w:proofErr w:type="gramEnd"/>
    </w:p>
    <w:p w:rsidR="004873A4" w:rsidRPr="00EC4BDC" w:rsidRDefault="00762162" w:rsidP="00E65F84">
      <w:r>
        <w:rPr>
          <w:noProof/>
          <w:lang w:eastAsia="en-AU"/>
        </w:rPr>
        <w:drawing>
          <wp:inline distT="0" distB="0" distL="0" distR="0" wp14:anchorId="6792D88C" wp14:editId="078A71DE">
            <wp:extent cx="5400040" cy="3420968"/>
            <wp:effectExtent l="0" t="0" r="0" b="8255"/>
            <wp:docPr id="18" name="Picture 18" descr="Table 8. Summary of subject exposure (all clinical studi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3420968"/>
                    </a:xfrm>
                    <a:prstGeom prst="rect">
                      <a:avLst/>
                    </a:prstGeom>
                  </pic:spPr>
                </pic:pic>
              </a:graphicData>
            </a:graphic>
          </wp:inline>
        </w:drawing>
      </w:r>
    </w:p>
    <w:p w:rsidR="00EC4BDC" w:rsidRPr="00EC4BDC" w:rsidRDefault="00EC4BDC" w:rsidP="00F11572">
      <w:r w:rsidRPr="00EC4BDC">
        <w:t xml:space="preserve">In the ‘Efficacy studies’ safety dataset, the planned duration of treatment was 24 weeks </w:t>
      </w:r>
      <w:proofErr w:type="gramStart"/>
      <w:r w:rsidRPr="00EC4BDC">
        <w:t>(168 days) for DB2113361, DB2113373 and DB2113374 and 12 weeks (84 days) for AC4115408.</w:t>
      </w:r>
      <w:proofErr w:type="gramEnd"/>
      <w:r w:rsidRPr="00EC4BDC">
        <w:t xml:space="preserve"> Median exposure duration in each treatment group was either 166 or 16</w:t>
      </w:r>
      <w:r w:rsidR="00831080">
        <w:t>7 days (mean: 129 to 137 days).</w:t>
      </w:r>
    </w:p>
    <w:p w:rsidR="00EC4BDC" w:rsidRPr="00EC4BDC" w:rsidRDefault="00EC4BDC" w:rsidP="00F11572">
      <w:r w:rsidRPr="00EC4BDC">
        <w:t xml:space="preserve">The planned duration of treatment for the Exercise Studies was 12 weeks (84 days). Median exposure duration in each </w:t>
      </w:r>
      <w:r w:rsidR="000F5725">
        <w:t>umeclidinium</w:t>
      </w:r>
      <w:r w:rsidR="00F0009A">
        <w:t xml:space="preserve"> </w:t>
      </w:r>
      <w:r w:rsidR="00831080">
        <w:t>treatment group was 85 days.</w:t>
      </w:r>
    </w:p>
    <w:p w:rsidR="00EC4BDC" w:rsidRPr="00EC4BDC" w:rsidRDefault="00EC4BDC" w:rsidP="00F11572">
      <w:r w:rsidRPr="00EC4BDC">
        <w:t xml:space="preserve">The number of subjects in All Clinical Studies ITT population exposed to </w:t>
      </w:r>
      <w:r w:rsidR="000F5725">
        <w:t>umeclidinium</w:t>
      </w:r>
      <w:r w:rsidR="00F0009A">
        <w:t xml:space="preserve"> </w:t>
      </w:r>
      <w:r w:rsidRPr="00EC4BDC">
        <w:t xml:space="preserve">62.5 </w:t>
      </w:r>
      <w:r w:rsidR="00261A4B">
        <w:t>µ</w:t>
      </w:r>
      <w:r w:rsidRPr="00EC4BDC">
        <w:t xml:space="preserve">g and </w:t>
      </w:r>
      <w:r w:rsidR="000F5725">
        <w:t>umeclidinium</w:t>
      </w:r>
      <w:r w:rsidR="00F0009A">
        <w:t xml:space="preserve"> </w:t>
      </w:r>
      <w:r w:rsidRPr="00EC4BDC">
        <w:t xml:space="preserve">125 </w:t>
      </w:r>
      <w:r w:rsidR="00261A4B">
        <w:t>µ</w:t>
      </w:r>
      <w:r w:rsidRPr="00EC4BDC">
        <w:t xml:space="preserve">g was 576 and 1087 respectively, compared with 1124 for placebo. Median exposure of duration was 165, 166 and 88 days in the </w:t>
      </w:r>
      <w:r w:rsidR="000F5725">
        <w:t>umeclidinium</w:t>
      </w:r>
      <w:r w:rsidR="00F0009A">
        <w:t xml:space="preserve"> </w:t>
      </w:r>
      <w:r w:rsidRPr="00EC4BDC">
        <w:t>62.5</w:t>
      </w:r>
      <w:r w:rsidR="00F95964">
        <w:t> </w:t>
      </w:r>
      <w:r w:rsidR="00261A4B">
        <w:t>µ</w:t>
      </w:r>
      <w:r w:rsidRPr="00EC4BDC">
        <w:t>g</w:t>
      </w:r>
      <w:r w:rsidR="00234D8D">
        <w:t xml:space="preserve">, </w:t>
      </w:r>
      <w:r w:rsidR="000F5725">
        <w:t>umeclidinium</w:t>
      </w:r>
      <w:r w:rsidR="00F0009A">
        <w:t xml:space="preserve"> </w:t>
      </w:r>
      <w:r w:rsidRPr="00EC4BDC">
        <w:t xml:space="preserve">125 </w:t>
      </w:r>
      <w:r w:rsidR="00261A4B">
        <w:t>µ</w:t>
      </w:r>
      <w:r w:rsidR="00831080">
        <w:t>g and placebo</w:t>
      </w:r>
      <w:r w:rsidR="00234D8D">
        <w:t xml:space="preserve"> group</w:t>
      </w:r>
      <w:r w:rsidR="00831080">
        <w:t>, respectively.</w:t>
      </w:r>
    </w:p>
    <w:p w:rsidR="00EC4BDC" w:rsidRPr="00EC4BDC" w:rsidRDefault="00EC4BDC" w:rsidP="00F11572">
      <w:r w:rsidRPr="00EC4BDC">
        <w:t>A tota</w:t>
      </w:r>
      <w:r w:rsidR="00847D80">
        <w:t>l of 1808 subjects were randomis</w:t>
      </w:r>
      <w:r w:rsidRPr="00EC4BDC">
        <w:t xml:space="preserve">ed to </w:t>
      </w:r>
      <w:r w:rsidR="000F5725">
        <w:t>umeclidinium</w:t>
      </w:r>
      <w:r w:rsidR="00F0009A">
        <w:t xml:space="preserve"> </w:t>
      </w:r>
      <w:r w:rsidRPr="00EC4BDC">
        <w:t xml:space="preserve">or placebo and included in the ITT population for the Efficacy Studies and majority of subjects completed the study (79%, 76% and 70% for </w:t>
      </w:r>
      <w:r w:rsidR="000F5725">
        <w:t>umeclidinium</w:t>
      </w:r>
      <w:r w:rsidR="00F0009A">
        <w:t xml:space="preserve"> </w:t>
      </w:r>
      <w:r w:rsidRPr="00EC4BDC">
        <w:t xml:space="preserve">62.5 </w:t>
      </w:r>
      <w:r w:rsidR="00261A4B">
        <w:t>µ</w:t>
      </w:r>
      <w:r w:rsidRPr="00EC4BDC">
        <w:t xml:space="preserve">g, 125 </w:t>
      </w:r>
      <w:r w:rsidR="00261A4B">
        <w:t>µ</w:t>
      </w:r>
      <w:r w:rsidRPr="00EC4BDC">
        <w:t xml:space="preserve">g and placebo groups respectively). Overall, the most common primary reasons for withdrawal were AEs (7%, 6% and 4%, respectively) and lack of efficacy (5%, 9% and 14%, respectively). Lack of efficacy due to COPD exacerbation was reported for fewer </w:t>
      </w:r>
      <w:r w:rsidR="000F5725">
        <w:t>umeclidinium</w:t>
      </w:r>
      <w:r w:rsidR="00831080">
        <w:t xml:space="preserve"> </w:t>
      </w:r>
      <w:r w:rsidRPr="00EC4BDC">
        <w:t>treated patients (5%,</w:t>
      </w:r>
      <w:r w:rsidR="00847D80">
        <w:t xml:space="preserve"> 7% and 11%, respectively). In S</w:t>
      </w:r>
      <w:r w:rsidRPr="00EC4BDC">
        <w:t xml:space="preserve">tudy DB2113374, the majority of subjects in each treatment group completed the study (74% of subjects on </w:t>
      </w:r>
      <w:r w:rsidR="000F5725">
        <w:t>umeclidinium</w:t>
      </w:r>
      <w:r w:rsidR="00F0009A">
        <w:t xml:space="preserve"> </w:t>
      </w:r>
      <w:r w:rsidRPr="00EC4BDC">
        <w:t xml:space="preserve">125 </w:t>
      </w:r>
      <w:r w:rsidR="00261A4B">
        <w:t>µ</w:t>
      </w:r>
      <w:r w:rsidR="00847D80">
        <w:t>g compared with 82% on TIO)</w:t>
      </w:r>
      <w:r w:rsidRPr="00EC4BDC">
        <w:t xml:space="preserve"> and the percentage of subjects who withdrew and the reasons for withdrawal from the study were generally similar across the 2 treatment groups. Overall, the most common reason for withdrawal was lack of efficacy (10% for </w:t>
      </w:r>
      <w:r w:rsidR="000F5725">
        <w:t>umeclidinium</w:t>
      </w:r>
      <w:r w:rsidR="00F0009A">
        <w:t xml:space="preserve"> </w:t>
      </w:r>
      <w:r w:rsidRPr="00EC4BDC">
        <w:t xml:space="preserve">125 </w:t>
      </w:r>
      <w:r w:rsidR="00261A4B">
        <w:t>µ</w:t>
      </w:r>
      <w:r w:rsidRPr="00EC4BDC">
        <w:t xml:space="preserve">g compared with 6% for TIO), followed by AEs (8% for </w:t>
      </w:r>
      <w:r w:rsidR="000F5725">
        <w:t>umeclidinium</w:t>
      </w:r>
      <w:r w:rsidR="00F0009A">
        <w:t xml:space="preserve"> </w:t>
      </w:r>
      <w:r w:rsidRPr="00EC4BDC">
        <w:t xml:space="preserve">125 </w:t>
      </w:r>
      <w:r w:rsidR="00261A4B">
        <w:t>µ</w:t>
      </w:r>
      <w:r w:rsidRPr="00EC4BDC">
        <w:t>g and 5% for TIO</w:t>
      </w:r>
      <w:r w:rsidR="00234D8D">
        <w:t>)</w:t>
      </w:r>
      <w:r w:rsidRPr="00EC4BDC">
        <w:t xml:space="preserve">. Withdrawal due to COPD exacerbation was reported for 9% of subjects on </w:t>
      </w:r>
      <w:r w:rsidR="000F5725">
        <w:t>umeclidinium</w:t>
      </w:r>
      <w:r w:rsidR="00F0009A">
        <w:t xml:space="preserve"> </w:t>
      </w:r>
      <w:r w:rsidRPr="00EC4BDC">
        <w:t xml:space="preserve">125 </w:t>
      </w:r>
      <w:r w:rsidR="00261A4B">
        <w:t>µ</w:t>
      </w:r>
      <w:r w:rsidRPr="00EC4BDC">
        <w:t>g and 5% of sub</w:t>
      </w:r>
      <w:r w:rsidR="00831080">
        <w:t>jects on TIO.</w:t>
      </w:r>
    </w:p>
    <w:p w:rsidR="00EC4BDC" w:rsidRPr="00EC4BDC" w:rsidRDefault="00EC4BDC" w:rsidP="00F11572">
      <w:r w:rsidRPr="00EC4BDC">
        <w:t xml:space="preserve">A total of 2706 subjects received </w:t>
      </w:r>
      <w:r w:rsidR="000F5725">
        <w:t>umeclidinium</w:t>
      </w:r>
      <w:r w:rsidR="00F0009A">
        <w:t xml:space="preserve"> </w:t>
      </w:r>
      <w:r w:rsidRPr="00EC4BDC">
        <w:t xml:space="preserve">62.5 </w:t>
      </w:r>
      <w:r w:rsidR="00261A4B">
        <w:t>µ</w:t>
      </w:r>
      <w:r w:rsidRPr="00EC4BDC">
        <w:t xml:space="preserve">g, </w:t>
      </w:r>
      <w:r w:rsidR="000F5725">
        <w:t>umeclidinium</w:t>
      </w:r>
      <w:r w:rsidR="00F0009A">
        <w:t xml:space="preserve"> </w:t>
      </w:r>
      <w:r w:rsidRPr="00EC4BDC">
        <w:t xml:space="preserve">125 </w:t>
      </w:r>
      <w:r w:rsidR="00261A4B">
        <w:t>µ</w:t>
      </w:r>
      <w:r w:rsidRPr="00EC4BDC">
        <w:t xml:space="preserve">g and/or placebo and were included in the ITT population for the All Clinical Studies grouping with the majority of subjects in each treatment group completing the study (81%, 74% and 74% in </w:t>
      </w:r>
      <w:r w:rsidR="000F5725">
        <w:t>umeclidinium</w:t>
      </w:r>
      <w:r w:rsidR="00F0009A">
        <w:t xml:space="preserve"> </w:t>
      </w:r>
      <w:r w:rsidRPr="00EC4BDC">
        <w:t xml:space="preserve">62.5 </w:t>
      </w:r>
      <w:r w:rsidR="00261A4B">
        <w:t>µ</w:t>
      </w:r>
      <w:r w:rsidRPr="00EC4BDC">
        <w:t xml:space="preserve">g, </w:t>
      </w:r>
      <w:r w:rsidR="000F5725">
        <w:t>umeclidinium</w:t>
      </w:r>
      <w:r w:rsidR="00F0009A">
        <w:t xml:space="preserve"> </w:t>
      </w:r>
      <w:r w:rsidRPr="00EC4BDC">
        <w:t xml:space="preserve">125 </w:t>
      </w:r>
      <w:r w:rsidR="00261A4B">
        <w:t>µ</w:t>
      </w:r>
      <w:r w:rsidRPr="00EC4BDC">
        <w:t xml:space="preserve">g and placebo groups, respectively). Overall, the primary reasons for withdrawal were AEs (7%, 6% and 5%) and lack of </w:t>
      </w:r>
      <w:r w:rsidRPr="00EC4BDC">
        <w:lastRenderedPageBreak/>
        <w:t>efficacy (5%, 7% and 11%). Lack of efficacy due to COPD exacerbation was reported f</w:t>
      </w:r>
      <w:r w:rsidR="00E65F84">
        <w:t>or 4%, 5% and 8%, respectively.</w:t>
      </w:r>
    </w:p>
    <w:p w:rsidR="00EC4BDC" w:rsidRPr="00EC4BDC" w:rsidRDefault="00EC4BDC" w:rsidP="00F11572">
      <w:r w:rsidRPr="00EC4BDC">
        <w:t xml:space="preserve">Demographic and baseline disease characteristics of subjects receiving </w:t>
      </w:r>
      <w:r w:rsidR="000F5725">
        <w:t>umeclidinium</w:t>
      </w:r>
      <w:r w:rsidR="00F0009A">
        <w:t xml:space="preserve"> </w:t>
      </w:r>
      <w:r w:rsidRPr="00EC4BDC">
        <w:t>or placebo in the Efficacy Studies were generally similar across all treatment groups</w:t>
      </w:r>
      <w:r w:rsidR="009A4B36">
        <w:t>.</w:t>
      </w:r>
      <w:r w:rsidRPr="00EC4BDC">
        <w:t xml:space="preserve"> Subjects receiving </w:t>
      </w:r>
      <w:r w:rsidR="000F5725">
        <w:t>umeclidinium</w:t>
      </w:r>
      <w:r w:rsidR="00F0009A">
        <w:t xml:space="preserve"> </w:t>
      </w:r>
      <w:r w:rsidRPr="00EC4BDC">
        <w:t>or placebo in the Efficacy Studies also had extensive smoking histories at Screening across all treatment groups (mean of 46 pack-years smoked over a mean of 39 years smoked) and 51% of subjects were classified as current smokers at screening (including subjects who stopped smoking within 6 months prior to Screening). Most subjects (80%) reported medical conditions in addition to their COPD and the most common current medical conditions reported overall were CV risk factors (58%), musculoskeletal and connective tissue disorders (</w:t>
      </w:r>
      <w:r w:rsidR="00847D80">
        <w:t>33%)</w:t>
      </w:r>
      <w:r w:rsidRPr="00EC4BDC">
        <w:t xml:space="preserve"> and cardiac disorders (20%). Demographic characteristics of subjects in the All Clinical Studies grouping were generally similar to the demographics of su</w:t>
      </w:r>
      <w:r w:rsidR="009A4B36">
        <w:t>bjects in the Efficacy Studies.</w:t>
      </w:r>
    </w:p>
    <w:p w:rsidR="00605AD4" w:rsidRPr="00EC4BDC" w:rsidRDefault="00605AD4" w:rsidP="00F11572">
      <w:pPr>
        <w:pStyle w:val="Heading4"/>
      </w:pPr>
      <w:r w:rsidRPr="00EC4BDC">
        <w:t>Safety issues with the potential for major regulatory impact</w:t>
      </w:r>
    </w:p>
    <w:p w:rsidR="00EC4BDC" w:rsidRPr="00EC4BDC" w:rsidRDefault="00EC4BDC" w:rsidP="00F11572">
      <w:pPr>
        <w:pStyle w:val="Heading5"/>
      </w:pPr>
      <w:bookmarkStart w:id="121" w:name="_Toc272414681"/>
      <w:bookmarkStart w:id="122" w:name="_Toc290846319"/>
      <w:bookmarkStart w:id="123" w:name="_Toc380663328"/>
      <w:r w:rsidRPr="00EC4BDC">
        <w:t>Liver toxicity</w:t>
      </w:r>
      <w:bookmarkEnd w:id="121"/>
      <w:bookmarkEnd w:id="122"/>
      <w:bookmarkEnd w:id="123"/>
    </w:p>
    <w:p w:rsidR="00EC4BDC" w:rsidRPr="00EC4BDC" w:rsidRDefault="00EC4BDC" w:rsidP="00F11572">
      <w:r w:rsidRPr="00EC4BDC">
        <w:t xml:space="preserve">There </w:t>
      </w:r>
      <w:r w:rsidR="004873A4" w:rsidRPr="00EC4BDC">
        <w:t>was no apparent treatment</w:t>
      </w:r>
      <w:r w:rsidR="004873A4">
        <w:t xml:space="preserve"> or dose </w:t>
      </w:r>
      <w:r w:rsidRPr="00EC4BDC">
        <w:t xml:space="preserve">related effect of </w:t>
      </w:r>
      <w:r w:rsidR="000F5725">
        <w:t>umeclidinium</w:t>
      </w:r>
      <w:r w:rsidR="00F0009A">
        <w:t xml:space="preserve"> </w:t>
      </w:r>
      <w:r w:rsidRPr="00EC4BDC">
        <w:t xml:space="preserve">on liver chemistry parameters. </w:t>
      </w:r>
    </w:p>
    <w:p w:rsidR="00EC4BDC" w:rsidRPr="00EC4BDC" w:rsidRDefault="00EC4BDC" w:rsidP="00F11572">
      <w:pPr>
        <w:pStyle w:val="Heading5"/>
      </w:pPr>
      <w:bookmarkStart w:id="124" w:name="_Toc272414682"/>
      <w:bookmarkStart w:id="125" w:name="_Toc290846320"/>
      <w:bookmarkStart w:id="126" w:name="_Toc380663329"/>
      <w:r w:rsidRPr="00EC4BDC">
        <w:t>Haematological toxicity</w:t>
      </w:r>
      <w:bookmarkEnd w:id="124"/>
      <w:bookmarkEnd w:id="125"/>
      <w:bookmarkEnd w:id="126"/>
    </w:p>
    <w:p w:rsidR="00EC4BDC" w:rsidRPr="00EC4BDC" w:rsidRDefault="00EC4BDC" w:rsidP="00F11572">
      <w:r w:rsidRPr="00EC4BDC">
        <w:t xml:space="preserve">There </w:t>
      </w:r>
      <w:r w:rsidR="00372D60" w:rsidRPr="00EC4BDC">
        <w:t>was no apparent treatment</w:t>
      </w:r>
      <w:r w:rsidRPr="00EC4BDC">
        <w:t xml:space="preserve"> or dose-related effect of </w:t>
      </w:r>
      <w:r w:rsidR="000F5725">
        <w:t>umeclidinium</w:t>
      </w:r>
      <w:r w:rsidR="00F0009A">
        <w:t xml:space="preserve"> </w:t>
      </w:r>
      <w:r w:rsidRPr="00EC4BDC">
        <w:t xml:space="preserve">on </w:t>
      </w:r>
      <w:r w:rsidR="00372D60" w:rsidRPr="00EC4BDC">
        <w:t>haematology</w:t>
      </w:r>
      <w:r w:rsidR="00E65F84">
        <w:t xml:space="preserve"> parameters.</w:t>
      </w:r>
    </w:p>
    <w:p w:rsidR="00EC4BDC" w:rsidRPr="00EC4BDC" w:rsidRDefault="00EC4BDC" w:rsidP="00F11572">
      <w:pPr>
        <w:pStyle w:val="Heading5"/>
      </w:pPr>
      <w:bookmarkStart w:id="127" w:name="_Toc272414683"/>
      <w:bookmarkStart w:id="128" w:name="_Toc290846321"/>
      <w:bookmarkStart w:id="129" w:name="_Toc380663330"/>
      <w:r w:rsidRPr="00EC4BDC">
        <w:t>Serious skin reactions</w:t>
      </w:r>
      <w:bookmarkEnd w:id="127"/>
      <w:bookmarkEnd w:id="128"/>
      <w:bookmarkEnd w:id="129"/>
    </w:p>
    <w:p w:rsidR="00EC4BDC" w:rsidRPr="00EC4BDC" w:rsidRDefault="00E65F84" w:rsidP="00F11572">
      <w:proofErr w:type="gramStart"/>
      <w:r>
        <w:t>None.</w:t>
      </w:r>
      <w:proofErr w:type="gramEnd"/>
    </w:p>
    <w:p w:rsidR="00EC4BDC" w:rsidRPr="00EC4BDC" w:rsidRDefault="00EC4BDC" w:rsidP="00F11572">
      <w:pPr>
        <w:pStyle w:val="Heading5"/>
      </w:pPr>
      <w:bookmarkStart w:id="130" w:name="_Toc272414684"/>
      <w:bookmarkStart w:id="131" w:name="_Toc290846322"/>
      <w:bookmarkStart w:id="132" w:name="_Toc380663331"/>
      <w:r w:rsidRPr="00EC4BDC">
        <w:t>Cardiovascular safety</w:t>
      </w:r>
      <w:bookmarkEnd w:id="130"/>
      <w:bookmarkEnd w:id="131"/>
      <w:bookmarkEnd w:id="132"/>
    </w:p>
    <w:p w:rsidR="00EC4BDC" w:rsidRPr="00EC4BDC" w:rsidRDefault="00EC4BDC" w:rsidP="00F11572">
      <w:r w:rsidRPr="00EC4BDC">
        <w:t>The most important cardiovascular finding observed was atrial arrhythmias (</w:t>
      </w:r>
      <w:r w:rsidR="00847D80">
        <w:t>for example,</w:t>
      </w:r>
      <w:r w:rsidRPr="00EC4BDC">
        <w:t xml:space="preserve"> supraventricular t</w:t>
      </w:r>
      <w:r w:rsidR="00847D80">
        <w:t>achycardia, atrial fibrillation and</w:t>
      </w:r>
      <w:r w:rsidRPr="00EC4BDC">
        <w:t xml:space="preserve"> supraventricular </w:t>
      </w:r>
      <w:r w:rsidR="004873A4" w:rsidRPr="00EC4BDC">
        <w:t>extra systoles</w:t>
      </w:r>
      <w:r w:rsidRPr="00EC4BDC">
        <w:t xml:space="preserve">), as assessed by frequency of AEs, ECG and Holter findings. A higher number of ECG abnormalities associated with atrial arrhythmias were reported for both </w:t>
      </w:r>
      <w:r w:rsidR="000F5725">
        <w:t>umeclidinium</w:t>
      </w:r>
      <w:r w:rsidR="00F0009A">
        <w:t xml:space="preserve"> </w:t>
      </w:r>
      <w:r w:rsidRPr="00EC4BDC">
        <w:t xml:space="preserve">treatment groups compared with placebo, with no reported clinical consequences as a result of the ECG abnormalities. Overall, although a higher number of AEs associated with atrial arrhythmias were reported with </w:t>
      </w:r>
      <w:r w:rsidR="000F5725">
        <w:t>umeclidinium</w:t>
      </w:r>
      <w:r w:rsidR="00F0009A">
        <w:t xml:space="preserve"> </w:t>
      </w:r>
      <w:r w:rsidRPr="00EC4BDC">
        <w:t xml:space="preserve">treatment compared with placebo, the AEs of atrial arrhythmias were not reported concurrently with other cardiovascular AEs or AEs of clinical significance such as syncope, hypotension or stroke. Four subjects reported SAEs associated with atrial arrhythmias in each of the </w:t>
      </w:r>
      <w:r w:rsidR="000F5725">
        <w:t>umeclidinium</w:t>
      </w:r>
      <w:r w:rsidR="00F0009A">
        <w:t xml:space="preserve"> </w:t>
      </w:r>
      <w:r w:rsidRPr="00EC4BDC">
        <w:t>groups, with no events reported in the placebo group. The SAEs of atrial arrhythmias were not reported concurrently with other SAEs of clinical significance.</w:t>
      </w:r>
    </w:p>
    <w:p w:rsidR="00EC4BDC" w:rsidRPr="00EC4BDC" w:rsidRDefault="00EC4BDC" w:rsidP="00F11572">
      <w:r w:rsidRPr="00EC4BDC">
        <w:t xml:space="preserve">Given that patients with COPD are at risk of CV disease, and pharmacological CV effects are </w:t>
      </w:r>
      <w:proofErr w:type="gramStart"/>
      <w:r w:rsidRPr="00EC4BDC">
        <w:t>associated</w:t>
      </w:r>
      <w:proofErr w:type="gramEnd"/>
      <w:r w:rsidRPr="00EC4BDC">
        <w:t xml:space="preserve"> with the use of LAMAs, an additional analysis of</w:t>
      </w:r>
      <w:r w:rsidR="00831080">
        <w:t xml:space="preserve"> </w:t>
      </w:r>
      <w:r w:rsidR="00831080" w:rsidRPr="00831080">
        <w:t>Major Adverse Cardiac Event</w:t>
      </w:r>
      <w:r w:rsidR="00831080">
        <w:t>s</w:t>
      </w:r>
      <w:r w:rsidRPr="00EC4BDC">
        <w:t xml:space="preserve"> </w:t>
      </w:r>
      <w:r w:rsidR="00831080">
        <w:t>(</w:t>
      </w:r>
      <w:r w:rsidRPr="00EC4BDC">
        <w:t>MACE</w:t>
      </w:r>
      <w:r w:rsidR="00831080">
        <w:t>)</w:t>
      </w:r>
      <w:r w:rsidRPr="00EC4BDC">
        <w:t xml:space="preserve"> was conducted which included</w:t>
      </w:r>
      <w:r w:rsidR="00831080">
        <w:t xml:space="preserve"> the efficacy studies, the long term safety study and the exercise s</w:t>
      </w:r>
      <w:r w:rsidRPr="00EC4BDC">
        <w:t xml:space="preserve">tudies. There was no evidence for an increased MACE risk with either dose of </w:t>
      </w:r>
      <w:r w:rsidR="000F5725">
        <w:t>umeclidinium</w:t>
      </w:r>
      <w:r w:rsidR="00F0009A">
        <w:t xml:space="preserve"> </w:t>
      </w:r>
      <w:r w:rsidRPr="00EC4BDC">
        <w:t>compared with placebo.</w:t>
      </w:r>
    </w:p>
    <w:p w:rsidR="00EC4BDC" w:rsidRPr="00EC4BDC" w:rsidRDefault="00EC4BDC" w:rsidP="00F11572">
      <w:pPr>
        <w:pStyle w:val="Heading5"/>
      </w:pPr>
      <w:bookmarkStart w:id="133" w:name="_Toc241374323"/>
      <w:bookmarkStart w:id="134" w:name="_Toc272414685"/>
      <w:bookmarkStart w:id="135" w:name="_Toc290846323"/>
      <w:bookmarkStart w:id="136" w:name="_Toc380663332"/>
      <w:r w:rsidRPr="00EC4BDC">
        <w:t>Unwanted immunological events</w:t>
      </w:r>
      <w:bookmarkEnd w:id="133"/>
      <w:bookmarkEnd w:id="134"/>
      <w:bookmarkEnd w:id="135"/>
      <w:bookmarkEnd w:id="136"/>
    </w:p>
    <w:p w:rsidR="00EC4BDC" w:rsidRPr="00EC4BDC" w:rsidRDefault="00E65F84" w:rsidP="00F11572">
      <w:proofErr w:type="gramStart"/>
      <w:r>
        <w:t>None applicable.</w:t>
      </w:r>
      <w:proofErr w:type="gramEnd"/>
    </w:p>
    <w:p w:rsidR="00605AD4" w:rsidRDefault="00605AD4" w:rsidP="00F11572">
      <w:pPr>
        <w:pStyle w:val="Heading5"/>
      </w:pPr>
      <w:r w:rsidRPr="00605AD4">
        <w:t>Postmarketing data</w:t>
      </w:r>
    </w:p>
    <w:p w:rsidR="00372D60" w:rsidRPr="00372D60" w:rsidRDefault="00B06D5A" w:rsidP="00F11572">
      <w:r>
        <w:t>Not applicable.</w:t>
      </w:r>
    </w:p>
    <w:p w:rsidR="00605AD4" w:rsidRPr="00605AD4" w:rsidRDefault="00605AD4" w:rsidP="00F11572">
      <w:pPr>
        <w:pStyle w:val="Heading3"/>
      </w:pPr>
      <w:bookmarkStart w:id="137" w:name="_Toc425250082"/>
      <w:r w:rsidRPr="00605AD4">
        <w:lastRenderedPageBreak/>
        <w:t>Evaluator’s conclusions on safety</w:t>
      </w:r>
      <w:bookmarkEnd w:id="137"/>
    </w:p>
    <w:p w:rsidR="00EC4BDC" w:rsidRPr="00EC4BDC" w:rsidRDefault="00EC4BDC" w:rsidP="00F11572">
      <w:r w:rsidRPr="00EC4BDC">
        <w:t xml:space="preserve">The safety population supporting the clinical development program included 8 completed clinical studies with </w:t>
      </w:r>
      <w:proofErr w:type="gramStart"/>
      <w:r w:rsidRPr="00EC4BDC">
        <w:t>a</w:t>
      </w:r>
      <w:proofErr w:type="gramEnd"/>
      <w:r w:rsidRPr="00EC4BDC">
        <w:t xml:space="preserve"> </w:t>
      </w:r>
      <w:r w:rsidR="000F5725">
        <w:t>umeclidinium</w:t>
      </w:r>
      <w:r w:rsidR="00F0009A">
        <w:t xml:space="preserve"> </w:t>
      </w:r>
      <w:r w:rsidRPr="00EC4BDC">
        <w:t>monotherapy</w:t>
      </w:r>
      <w:r w:rsidR="00372D60">
        <w:t xml:space="preserve"> arm and duration of &gt; 4 weeks. </w:t>
      </w:r>
      <w:r w:rsidRPr="00EC4BDC">
        <w:t xml:space="preserve">A total of 2,706 subjects with COPD were treated with </w:t>
      </w:r>
      <w:r w:rsidR="000F5725">
        <w:t>umeclidinium</w:t>
      </w:r>
      <w:r w:rsidR="00F0009A">
        <w:t xml:space="preserve"> </w:t>
      </w:r>
      <w:r w:rsidRPr="00EC4BDC">
        <w:t xml:space="preserve">monotherapy or placebo; of which 1,663 subjects received treatment with </w:t>
      </w:r>
      <w:r w:rsidR="000F5725">
        <w:t>umeclidinium</w:t>
      </w:r>
      <w:r w:rsidR="00F0009A">
        <w:t xml:space="preserve"> </w:t>
      </w:r>
      <w:r w:rsidRPr="00EC4BDC">
        <w:t xml:space="preserve">62.5 </w:t>
      </w:r>
      <w:r w:rsidR="00261A4B">
        <w:t>µ</w:t>
      </w:r>
      <w:r w:rsidRPr="00EC4BDC">
        <w:t xml:space="preserve">g or 125 </w:t>
      </w:r>
      <w:r w:rsidR="00261A4B">
        <w:t>µ</w:t>
      </w:r>
      <w:r w:rsidRPr="00EC4BDC">
        <w:t>g; r</w:t>
      </w:r>
      <w:r w:rsidR="00372D60">
        <w:t xml:space="preserve">epresenting 656 subject </w:t>
      </w:r>
      <w:r w:rsidR="00CA6A6A">
        <w:t>years of exposure.</w:t>
      </w:r>
    </w:p>
    <w:p w:rsidR="00EC4BDC" w:rsidRPr="00EC4BDC" w:rsidRDefault="00EC4BDC" w:rsidP="00F11572">
      <w:r w:rsidRPr="00EC4BDC">
        <w:t xml:space="preserve">However, 487 patients were exposed to the proposed dose of </w:t>
      </w:r>
      <w:r w:rsidR="000F5725">
        <w:t>umeclidinium</w:t>
      </w:r>
      <w:r w:rsidR="00F0009A">
        <w:t xml:space="preserve"> </w:t>
      </w:r>
      <w:r w:rsidRPr="00EC4BDC">
        <w:t>62.5</w:t>
      </w:r>
      <w:r w:rsidR="00847D80">
        <w:t xml:space="preserve"> </w:t>
      </w:r>
      <w:r w:rsidR="00261A4B">
        <w:t>µ</w:t>
      </w:r>
      <w:r w:rsidRPr="00EC4BDC">
        <w:t>g once daily with median exposu</w:t>
      </w:r>
      <w:r w:rsidR="00B06D5A">
        <w:t>re duration of 167 days in the e</w:t>
      </w:r>
      <w:r w:rsidRPr="00EC4BDC">
        <w:t>f</w:t>
      </w:r>
      <w:r w:rsidR="00B06D5A">
        <w:t>ficacy studies dataset. In the all clinical s</w:t>
      </w:r>
      <w:r w:rsidRPr="00EC4BDC">
        <w:t xml:space="preserve">tudies dataset, 576 patients were exposed to </w:t>
      </w:r>
      <w:r w:rsidR="000F5725">
        <w:t>umeclidinium</w:t>
      </w:r>
      <w:r w:rsidR="00F0009A">
        <w:t xml:space="preserve"> </w:t>
      </w:r>
      <w:r w:rsidRPr="00EC4BDC">
        <w:t xml:space="preserve">62.5 </w:t>
      </w:r>
      <w:r w:rsidR="00261A4B">
        <w:t>µ</w:t>
      </w:r>
      <w:r w:rsidRPr="00EC4BDC">
        <w:t>g wi</w:t>
      </w:r>
      <w:r w:rsidR="00B06D5A">
        <w:t>th median duration of 165 days.</w:t>
      </w:r>
    </w:p>
    <w:p w:rsidR="00EC4BDC" w:rsidRPr="00EC4BDC" w:rsidRDefault="00EC4BDC" w:rsidP="00F11572">
      <w:r w:rsidRPr="00EC4BDC">
        <w:t>The study population in the clinical development program was representative of the overall COPD population.</w:t>
      </w:r>
    </w:p>
    <w:p w:rsidR="00EC4BDC" w:rsidRPr="00EC4BDC" w:rsidRDefault="00EC4BDC" w:rsidP="00F11572">
      <w:r w:rsidRPr="00EC4BDC">
        <w:t>The overall inciden</w:t>
      </w:r>
      <w:r w:rsidR="006701E8">
        <w:t xml:space="preserve">ce of subjects reporting any on </w:t>
      </w:r>
      <w:r w:rsidRPr="00EC4BDC">
        <w:t xml:space="preserve">treatment AEs in the Efficacy Studies was similar across </w:t>
      </w:r>
      <w:r w:rsidR="000F5725">
        <w:t>umeclidinium</w:t>
      </w:r>
      <w:r w:rsidR="00F0009A">
        <w:t xml:space="preserve"> </w:t>
      </w:r>
      <w:r w:rsidRPr="00EC4BDC">
        <w:t>treatment groups and higher than placebo. The most commonly occurring AEs with &gt;</w:t>
      </w:r>
      <w:r w:rsidR="00B06D5A">
        <w:t xml:space="preserve"> </w:t>
      </w:r>
      <w:r w:rsidRPr="00EC4BDC">
        <w:t>3% incidence in at least one treatment group were headache, nasopharyngitis, cough, URTI, back pain and hypertension, with similar incidences across all three treatment groups. The most commonly occurring SAE was exacerbation of COPD which is not unexpected in a COPD population.</w:t>
      </w:r>
    </w:p>
    <w:p w:rsidR="00EC4BDC" w:rsidRPr="00EC4BDC" w:rsidRDefault="00EC4BDC" w:rsidP="00F11572">
      <w:r w:rsidRPr="00EC4BDC">
        <w:t xml:space="preserve">Overall, 14 fatalities on </w:t>
      </w:r>
      <w:r w:rsidR="000F5725">
        <w:t>umeclidinium</w:t>
      </w:r>
      <w:r w:rsidR="00F0009A">
        <w:t xml:space="preserve"> </w:t>
      </w:r>
      <w:r w:rsidRPr="00EC4BDC">
        <w:t xml:space="preserve">or placebo were reported in the clinical development program; 3 reported in </w:t>
      </w:r>
      <w:r w:rsidR="000F5725">
        <w:t>umeclidinium</w:t>
      </w:r>
      <w:r w:rsidR="00F0009A">
        <w:t xml:space="preserve"> </w:t>
      </w:r>
      <w:r w:rsidRPr="00EC4BDC">
        <w:t xml:space="preserve">62.5 </w:t>
      </w:r>
      <w:r w:rsidR="00261A4B">
        <w:t>µ</w:t>
      </w:r>
      <w:r w:rsidRPr="00EC4BDC">
        <w:t xml:space="preserve">g treatment group, 7 in </w:t>
      </w:r>
      <w:r w:rsidR="000F5725">
        <w:t>umeclidinium</w:t>
      </w:r>
      <w:r w:rsidR="00F0009A">
        <w:t xml:space="preserve"> </w:t>
      </w:r>
      <w:r w:rsidRPr="00EC4BDC">
        <w:t xml:space="preserve">125 </w:t>
      </w:r>
      <w:r w:rsidR="00261A4B">
        <w:t>µ</w:t>
      </w:r>
      <w:r w:rsidRPr="00EC4BDC">
        <w:t xml:space="preserve">g treatment group, and 4 in the placebo group. The majority of these fatalities were classified by an external independent adjudication committee as cardiovascular, respiratory or oncologic in nature, which is consistent with known co-morbidities of the COPD patient population. A higher number of fatal events occurred in the </w:t>
      </w:r>
      <w:r w:rsidR="000F5725">
        <w:t>umeclidinium</w:t>
      </w:r>
      <w:r w:rsidR="00F0009A">
        <w:t xml:space="preserve"> </w:t>
      </w:r>
      <w:r w:rsidRPr="00EC4BDC">
        <w:t xml:space="preserve">125 </w:t>
      </w:r>
      <w:r w:rsidR="00261A4B">
        <w:t>µ</w:t>
      </w:r>
      <w:r w:rsidRPr="00EC4BDC">
        <w:t xml:space="preserve">g treatment group compared with the </w:t>
      </w:r>
      <w:r w:rsidR="000F5725">
        <w:t>umeclidinium</w:t>
      </w:r>
      <w:r w:rsidR="00F0009A">
        <w:t xml:space="preserve"> </w:t>
      </w:r>
      <w:r w:rsidRPr="00EC4BDC">
        <w:t xml:space="preserve">62.5 </w:t>
      </w:r>
      <w:r w:rsidR="00261A4B">
        <w:t>µ</w:t>
      </w:r>
      <w:r w:rsidRPr="00EC4BDC">
        <w:t>g and placebo groups, and this was driven mainly by 4 deaths which were oncologic in nature. There was no pattern to the type of cancer reported in these subjects.</w:t>
      </w:r>
    </w:p>
    <w:p w:rsidR="00EC4BDC" w:rsidRPr="00EC4BDC" w:rsidRDefault="00EC4BDC" w:rsidP="00F11572">
      <w:r w:rsidRPr="00EC4BDC">
        <w:t>The incidence of SAEs</w:t>
      </w:r>
      <w:r w:rsidR="00234D8D">
        <w:t xml:space="preserve"> in the Efficacy Studies</w:t>
      </w:r>
      <w:r w:rsidRPr="00EC4BDC">
        <w:t xml:space="preserve"> was slightly higher in the </w:t>
      </w:r>
      <w:r w:rsidR="000F5725">
        <w:t>umeclidinium</w:t>
      </w:r>
      <w:r w:rsidR="00F0009A">
        <w:t xml:space="preserve"> </w:t>
      </w:r>
      <w:r w:rsidRPr="00EC4BDC">
        <w:t>treatment groups compared with placebo and the exposure adjuste</w:t>
      </w:r>
      <w:r w:rsidR="00A23301">
        <w:t xml:space="preserve">d frequency of subjects with on </w:t>
      </w:r>
      <w:r w:rsidRPr="00EC4BDC">
        <w:t>treatment SAEs was 153, 149 and 123 subje</w:t>
      </w:r>
      <w:r w:rsidR="00A23301">
        <w:t xml:space="preserve">cts with event per 1000 subject </w:t>
      </w:r>
      <w:r w:rsidRPr="00EC4BDC">
        <w:t xml:space="preserve">years of exposure in the </w:t>
      </w:r>
      <w:r w:rsidR="000F5725">
        <w:t>umeclidinium</w:t>
      </w:r>
      <w:r w:rsidR="00F0009A">
        <w:t xml:space="preserve"> </w:t>
      </w:r>
      <w:r w:rsidR="00952824">
        <w:t>62.5 µg</w:t>
      </w:r>
      <w:r w:rsidRPr="00EC4BDC">
        <w:t>, 125</w:t>
      </w:r>
      <w:r w:rsidR="00261A4B">
        <w:t>µ</w:t>
      </w:r>
      <w:r w:rsidRPr="00EC4BDC">
        <w:t xml:space="preserve">g and placebo groups, respectively. However, incidence of </w:t>
      </w:r>
      <w:r w:rsidR="00A23301">
        <w:t xml:space="preserve">treatment </w:t>
      </w:r>
      <w:r w:rsidRPr="00EC4BDC">
        <w:t xml:space="preserve">related SAEs was &lt;1% in </w:t>
      </w:r>
      <w:r w:rsidR="000F5725">
        <w:t>umeclidinium</w:t>
      </w:r>
      <w:r w:rsidR="00F0009A">
        <w:t xml:space="preserve"> </w:t>
      </w:r>
      <w:r w:rsidR="00A23301">
        <w:t xml:space="preserve">groups and of the 3 drug  </w:t>
      </w:r>
      <w:r w:rsidRPr="00EC4BDC">
        <w:t xml:space="preserve">related SAEs, 2 were in the </w:t>
      </w:r>
      <w:r w:rsidR="000F5725">
        <w:t>umeclidinium</w:t>
      </w:r>
      <w:r w:rsidR="00F0009A">
        <w:t xml:space="preserve"> </w:t>
      </w:r>
      <w:r w:rsidRPr="00EC4BDC">
        <w:t xml:space="preserve">125 </w:t>
      </w:r>
      <w:r w:rsidR="00261A4B">
        <w:t>µ</w:t>
      </w:r>
      <w:r w:rsidRPr="00EC4BDC">
        <w:t xml:space="preserve">g (atrial fibrillation and chest pain) and 1 in the </w:t>
      </w:r>
      <w:r w:rsidR="000F5725">
        <w:t>umeclidinium</w:t>
      </w:r>
      <w:r w:rsidR="00F0009A">
        <w:t xml:space="preserve"> </w:t>
      </w:r>
      <w:r w:rsidRPr="00EC4BDC">
        <w:t xml:space="preserve">62.5 </w:t>
      </w:r>
      <w:r w:rsidR="00261A4B">
        <w:t>µ</w:t>
      </w:r>
      <w:r w:rsidR="006A141F">
        <w:t>g group (tachycardia). AE</w:t>
      </w:r>
      <w:r w:rsidRPr="00EC4BDC">
        <w:t xml:space="preserve">s leading to discontinuation or withdrawal were reported at slightly higher incidence in </w:t>
      </w:r>
      <w:r w:rsidR="000F5725">
        <w:t>umeclidinium</w:t>
      </w:r>
      <w:r w:rsidR="00F0009A">
        <w:t xml:space="preserve"> </w:t>
      </w:r>
      <w:r w:rsidRPr="00EC4BDC">
        <w:t xml:space="preserve">treatment groups (7%, 6% and 4% in the </w:t>
      </w:r>
      <w:r w:rsidR="000F5725">
        <w:t>umeclidinium</w:t>
      </w:r>
      <w:r w:rsidR="00F0009A">
        <w:t xml:space="preserve"> </w:t>
      </w:r>
      <w:r w:rsidR="00952824">
        <w:t>62.5 µg</w:t>
      </w:r>
      <w:r w:rsidRPr="00EC4BDC">
        <w:t>, 125</w:t>
      </w:r>
      <w:r w:rsidR="00261A4B">
        <w:t>µ</w:t>
      </w:r>
      <w:r w:rsidRPr="00EC4BDC">
        <w:t>g and</w:t>
      </w:r>
      <w:r w:rsidR="006701E8">
        <w:t xml:space="preserve"> placebo groups, respectively).</w:t>
      </w:r>
    </w:p>
    <w:p w:rsidR="00EC4BDC" w:rsidRPr="00EC4BDC" w:rsidRDefault="00A23301" w:rsidP="00F11572">
      <w:r>
        <w:t>In the efficacy s</w:t>
      </w:r>
      <w:r w:rsidR="00EC4BDC" w:rsidRPr="00EC4BDC">
        <w:t xml:space="preserve">tudies, there was a </w:t>
      </w:r>
      <w:r>
        <w:t>higher incidence of AEs in the cardiac d</w:t>
      </w:r>
      <w:r w:rsidR="00EC4BDC" w:rsidRPr="00EC4BDC">
        <w:t xml:space="preserve">isorders SOC for </w:t>
      </w:r>
      <w:r w:rsidR="000F5725">
        <w:t>umeclidinium</w:t>
      </w:r>
      <w:r w:rsidR="00F0009A">
        <w:t xml:space="preserve"> </w:t>
      </w:r>
      <w:r w:rsidR="00EC4BDC" w:rsidRPr="00EC4BDC">
        <w:t xml:space="preserve">125 </w:t>
      </w:r>
      <w:r w:rsidR="00261A4B">
        <w:t>µ</w:t>
      </w:r>
      <w:r w:rsidR="00EC4BDC" w:rsidRPr="00EC4BDC">
        <w:t xml:space="preserve">g and </w:t>
      </w:r>
      <w:r w:rsidR="000F5725">
        <w:t>umeclidinium</w:t>
      </w:r>
      <w:r w:rsidR="00F0009A">
        <w:t xml:space="preserve"> </w:t>
      </w:r>
      <w:r w:rsidR="00EC4BDC" w:rsidRPr="00EC4BDC">
        <w:t xml:space="preserve">62.5 </w:t>
      </w:r>
      <w:r w:rsidR="00261A4B">
        <w:t>µ</w:t>
      </w:r>
      <w:r w:rsidR="00EC4BDC" w:rsidRPr="00EC4BDC">
        <w:t>g compared with placebo; while a s</w:t>
      </w:r>
      <w:r>
        <w:t>imilar incidence of AEs in the cardiac d</w:t>
      </w:r>
      <w:r w:rsidR="00EC4BDC" w:rsidRPr="00EC4BDC">
        <w:t xml:space="preserve">isorders SOC was noted between </w:t>
      </w:r>
      <w:r w:rsidR="000F5725">
        <w:t>umeclidinium</w:t>
      </w:r>
      <w:r w:rsidR="00F0009A">
        <w:t xml:space="preserve"> </w:t>
      </w:r>
      <w:r w:rsidR="00EC4BDC" w:rsidRPr="00EC4BDC">
        <w:t xml:space="preserve">125 </w:t>
      </w:r>
      <w:r w:rsidR="00261A4B">
        <w:t>µ</w:t>
      </w:r>
      <w:r w:rsidR="00EC4BDC" w:rsidRPr="00EC4BDC">
        <w:t>g and placebo</w:t>
      </w:r>
      <w:r>
        <w:t xml:space="preserve"> in the long term safety s</w:t>
      </w:r>
      <w:r w:rsidR="006701E8">
        <w:t>tudy.</w:t>
      </w:r>
      <w:r w:rsidR="00EC4BDC" w:rsidRPr="00EC4BDC">
        <w:t xml:space="preserve"> The most important cardiovascular finding observed was atrial arrhythmias (</w:t>
      </w:r>
      <w:r w:rsidR="00234C40">
        <w:t xml:space="preserve">for example, </w:t>
      </w:r>
      <w:r w:rsidR="00EC4BDC" w:rsidRPr="00EC4BDC">
        <w:t xml:space="preserve">supraventricular tachycardia, atrial fibrillation, supraventricular extrasystoles), as assessed by frequency of AEs, ECG and Holter findings. A higher number of ECG abnormalities associated with atrial arrhythmias were reported for both </w:t>
      </w:r>
      <w:r w:rsidR="000F5725">
        <w:t>umeclidinium</w:t>
      </w:r>
      <w:r w:rsidR="00F0009A">
        <w:t xml:space="preserve"> </w:t>
      </w:r>
      <w:r w:rsidR="00EC4BDC" w:rsidRPr="00EC4BDC">
        <w:t xml:space="preserve">treatment groups compared with placebo, with no reported clinical consequences as a result of the ECG abnormalities. Overall, although a higher number of AEs associated with atrial arrhythmias were reported with </w:t>
      </w:r>
      <w:r w:rsidR="000F5725">
        <w:t>umeclidinium</w:t>
      </w:r>
      <w:r w:rsidR="00F0009A">
        <w:t xml:space="preserve"> </w:t>
      </w:r>
      <w:r w:rsidR="00EC4BDC" w:rsidRPr="00EC4BDC">
        <w:t xml:space="preserve">treatment compared with placebo, the AEs of atrial arrhythmias were not reported concurrently with other cardiovascular AEs or AEs of clinical significance such as syncope, hypotension or stroke. Four subjects reported SAEs associated with atrial arrhythmias in each of the </w:t>
      </w:r>
      <w:r w:rsidR="000F5725">
        <w:t>umeclidinium</w:t>
      </w:r>
      <w:r w:rsidR="00F0009A">
        <w:t xml:space="preserve"> </w:t>
      </w:r>
      <w:r w:rsidR="00EC4BDC" w:rsidRPr="00EC4BDC">
        <w:t xml:space="preserve">groups, with no events reported in the placebo </w:t>
      </w:r>
      <w:r w:rsidR="00EC4BDC" w:rsidRPr="00EC4BDC">
        <w:lastRenderedPageBreak/>
        <w:t>group. The SAEs of atrial arrhythmias were not reported concurrently with other SAEs of clinical significance.</w:t>
      </w:r>
    </w:p>
    <w:p w:rsidR="00EC4BDC" w:rsidRPr="00EC4BDC" w:rsidRDefault="00EC4BDC" w:rsidP="00F11572">
      <w:r w:rsidRPr="00EC4BDC">
        <w:t>Given that patients with</w:t>
      </w:r>
      <w:r w:rsidR="00B23371">
        <w:t xml:space="preserve"> COPD are at risk of CV disease</w:t>
      </w:r>
      <w:r w:rsidRPr="00EC4BDC">
        <w:t xml:space="preserve"> and pharmacological CV effects are associated with the use of LAMAs, an additional analysis of MACE was conducted which included</w:t>
      </w:r>
      <w:r w:rsidR="00A23301">
        <w:t xml:space="preserve"> the efficacy studies, the long term safety study and the exercise s</w:t>
      </w:r>
      <w:r w:rsidRPr="00EC4BDC">
        <w:t xml:space="preserve">tudies. There was no evidence for an increased MACE risk with either dose of </w:t>
      </w:r>
      <w:r w:rsidR="000F5725">
        <w:t>umeclidinium</w:t>
      </w:r>
      <w:r w:rsidR="00F0009A">
        <w:t xml:space="preserve"> </w:t>
      </w:r>
      <w:r w:rsidRPr="00EC4BDC">
        <w:t>compared with placebo. The risk of CV events with anticholinergics has been widely studied, although result</w:t>
      </w:r>
      <w:r w:rsidR="00B23371">
        <w:t>s remain unclear</w:t>
      </w:r>
      <w:r w:rsidR="00A23301">
        <w:rPr>
          <w:rStyle w:val="FootnoteReference"/>
        </w:rPr>
        <w:footnoteReference w:id="26"/>
      </w:r>
      <w:r w:rsidRPr="00EC4BDC">
        <w:t xml:space="preserve">. In the Understanding the Long-Term Impact </w:t>
      </w:r>
      <w:r w:rsidR="00A23301">
        <w:t>of Tiotropium on Lung Function t</w:t>
      </w:r>
      <w:r w:rsidRPr="00EC4BDC">
        <w:t>rial (UPLIFT), there was an increased relative risk of tachyarrhythmias and atrial tachycardias reported as AEs</w:t>
      </w:r>
      <w:r w:rsidR="00B23371">
        <w:t xml:space="preserve"> for TIO compared with </w:t>
      </w:r>
      <w:proofErr w:type="gramStart"/>
      <w:r w:rsidR="00B23371">
        <w:t xml:space="preserve">placebo </w:t>
      </w:r>
      <w:proofErr w:type="gramEnd"/>
      <w:r w:rsidR="00A23301">
        <w:rPr>
          <w:rStyle w:val="FootnoteReference"/>
        </w:rPr>
        <w:footnoteReference w:id="27"/>
      </w:r>
      <w:r w:rsidRPr="00EC4BDC">
        <w:t xml:space="preserve">. In addition, in the TIO active comparator studies performed in the </w:t>
      </w:r>
      <w:r w:rsidR="000F5725">
        <w:t>umeclidinium</w:t>
      </w:r>
      <w:r w:rsidR="00F0009A">
        <w:t xml:space="preserve"> </w:t>
      </w:r>
      <w:r w:rsidRPr="00EC4BDC">
        <w:t xml:space="preserve">and </w:t>
      </w:r>
      <w:r w:rsidR="000F5725">
        <w:t>umeclidinium</w:t>
      </w:r>
      <w:r w:rsidRPr="00EC4BDC">
        <w:t>/</w:t>
      </w:r>
      <w:r w:rsidR="00243831">
        <w:t>vilanterol</w:t>
      </w:r>
      <w:r w:rsidR="00C83A42">
        <w:t xml:space="preserve"> </w:t>
      </w:r>
      <w:r w:rsidRPr="00EC4BDC">
        <w:t xml:space="preserve">development program, there were also some increases in atrial arrhythmias noted compared to baseline. A recently approved LAMA, aclidinium, has been shown to have a greater incidence of non-sustained </w:t>
      </w:r>
      <w:r w:rsidR="00F0009A" w:rsidRPr="00F0009A">
        <w:t xml:space="preserve">supraventricular tachycardia </w:t>
      </w:r>
      <w:r w:rsidR="00F0009A">
        <w:t>(</w:t>
      </w:r>
      <w:r w:rsidRPr="00EC4BDC">
        <w:t>SVTs</w:t>
      </w:r>
      <w:r w:rsidR="00F0009A">
        <w:t>)</w:t>
      </w:r>
      <w:r w:rsidR="00B23371">
        <w:t xml:space="preserve"> compared with placebo</w:t>
      </w:r>
      <w:r w:rsidR="00531864">
        <w:rPr>
          <w:rStyle w:val="FootnoteReference"/>
        </w:rPr>
        <w:footnoteReference w:id="28"/>
      </w:r>
      <w:r w:rsidRPr="00EC4BDC">
        <w:t>. Therefore, the evidence seems to suggest that atrial arrhythmias may be a cl</w:t>
      </w:r>
      <w:r w:rsidR="00531864">
        <w:t>ass effect of anticholinergics.</w:t>
      </w:r>
    </w:p>
    <w:p w:rsidR="00EC4BDC" w:rsidRPr="00EC4BDC" w:rsidRDefault="00EC4BDC" w:rsidP="00F11572">
      <w:r w:rsidRPr="00EC4BDC">
        <w:t>Since clinical consequences of these arrhythmias are rare and may not have been detectable in the clinical development program, this potential risk will continue to be managed through relevant clas</w:t>
      </w:r>
      <w:r w:rsidR="00B23371">
        <w:t xml:space="preserve">s prescribing information, post </w:t>
      </w:r>
      <w:r w:rsidRPr="00EC4BDC">
        <w:t>marketing risk</w:t>
      </w:r>
      <w:r w:rsidR="00B23371">
        <w:t xml:space="preserve"> management activities and post </w:t>
      </w:r>
      <w:r w:rsidRPr="00EC4BDC">
        <w:t>approval monitoring studies.</w:t>
      </w:r>
    </w:p>
    <w:p w:rsidR="00EC4BDC" w:rsidRPr="00EC4BDC" w:rsidRDefault="006701E8" w:rsidP="00F11572">
      <w:r>
        <w:t xml:space="preserve">A higher incidence of pneumonia </w:t>
      </w:r>
      <w:r w:rsidR="00EC4BDC" w:rsidRPr="00EC4BDC">
        <w:t xml:space="preserve">associated AESI events was noted in the </w:t>
      </w:r>
      <w:r w:rsidR="000F5725">
        <w:t>umeclidinium</w:t>
      </w:r>
      <w:r w:rsidR="00F0009A">
        <w:t xml:space="preserve"> </w:t>
      </w:r>
      <w:r w:rsidR="00EC4BDC" w:rsidRPr="00EC4BDC">
        <w:t xml:space="preserve">125 </w:t>
      </w:r>
      <w:r w:rsidR="00596D0E">
        <w:t>µ</w:t>
      </w:r>
      <w:r w:rsidR="00EC4BDC" w:rsidRPr="00EC4BDC">
        <w:t xml:space="preserve">g treatment group (1%) compared with </w:t>
      </w:r>
      <w:r w:rsidR="000F5725">
        <w:t>umeclidinium</w:t>
      </w:r>
      <w:r w:rsidR="00F0009A">
        <w:t xml:space="preserve"> </w:t>
      </w:r>
      <w:r w:rsidR="00EC4BDC" w:rsidRPr="00EC4BDC">
        <w:t xml:space="preserve">62.5 </w:t>
      </w:r>
      <w:r w:rsidR="00596D0E">
        <w:t>µ</w:t>
      </w:r>
      <w:r w:rsidR="00EC4BDC" w:rsidRPr="00EC4BDC">
        <w:t>g (&lt;</w:t>
      </w:r>
      <w:r w:rsidR="00531864">
        <w:t xml:space="preserve"> </w:t>
      </w:r>
      <w:r w:rsidR="00EC4BDC" w:rsidRPr="00EC4BDC">
        <w:t>1%) and placebo (&lt;</w:t>
      </w:r>
      <w:r w:rsidR="00531864">
        <w:t> </w:t>
      </w:r>
      <w:r w:rsidR="00EC4BDC" w:rsidRPr="00EC4BDC">
        <w:t>1%) in the Efficacy Studies. This was driven by a higher incidence with the PT of pneumonia, most of which were non-serious events. The incidence of serious pneu</w:t>
      </w:r>
      <w:r w:rsidR="00531864">
        <w:t>mon</w:t>
      </w:r>
      <w:r w:rsidR="00B23371">
        <w:t xml:space="preserve">ia </w:t>
      </w:r>
      <w:r w:rsidR="00531864">
        <w:t>associated events in the efficacy s</w:t>
      </w:r>
      <w:r w:rsidR="00EC4BDC" w:rsidRPr="00EC4BDC">
        <w:t xml:space="preserve">tudies was comparable between both </w:t>
      </w:r>
      <w:r w:rsidR="000F5725">
        <w:t>umeclidinium</w:t>
      </w:r>
      <w:r w:rsidR="00F0009A">
        <w:t xml:space="preserve"> </w:t>
      </w:r>
      <w:r w:rsidR="00EC4BDC" w:rsidRPr="00EC4BDC">
        <w:t>treatment groups (&lt;1%)</w:t>
      </w:r>
      <w:r w:rsidR="00531864">
        <w:t xml:space="preserve"> and placebo (&lt;1%). In the long term safety s</w:t>
      </w:r>
      <w:r w:rsidR="00EC4BDC" w:rsidRPr="00EC4BDC">
        <w:t xml:space="preserve">tudy, </w:t>
      </w:r>
      <w:r>
        <w:t xml:space="preserve">a higher incidence of pneumonia </w:t>
      </w:r>
      <w:r w:rsidR="00EC4BDC" w:rsidRPr="00EC4BDC">
        <w:t xml:space="preserve">associated AESI events was noted in the </w:t>
      </w:r>
      <w:r w:rsidR="000F5725">
        <w:t>umeclidinium</w:t>
      </w:r>
      <w:r w:rsidR="00F0009A">
        <w:t xml:space="preserve"> </w:t>
      </w:r>
      <w:r w:rsidR="00EC4BDC" w:rsidRPr="00EC4BDC">
        <w:t xml:space="preserve">125 </w:t>
      </w:r>
      <w:r w:rsidR="00596D0E">
        <w:t>µ</w:t>
      </w:r>
      <w:r w:rsidR="00EC4BDC" w:rsidRPr="00EC4BDC">
        <w:t>g treatment group (3</w:t>
      </w:r>
      <w:r w:rsidR="00531864">
        <w:t xml:space="preserve">%) compared with placebo (0%). </w:t>
      </w:r>
      <w:r w:rsidR="00EC4BDC" w:rsidRPr="00EC4BDC">
        <w:t>Safety results from other marketed LAMAs have not shown an association between anticholinergics and pneumonia. The recently approved LAMA, aclidinium bromide showed no evidence for an increased risk</w:t>
      </w:r>
      <w:r w:rsidR="002304B5">
        <w:t xml:space="preserve"> of pneumonia in COPD patients</w:t>
      </w:r>
      <w:r w:rsidR="00B23371">
        <w:t>.</w:t>
      </w:r>
      <w:r w:rsidR="00531864">
        <w:rPr>
          <w:rStyle w:val="FootnoteReference"/>
        </w:rPr>
        <w:footnoteReference w:id="29"/>
      </w:r>
      <w:r w:rsidR="00EC4BDC" w:rsidRPr="00EC4BDC">
        <w:t xml:space="preserve"> Similarly, results from the UPLIFT trial showed a similar incidence for the AE of pneumonia </w:t>
      </w:r>
      <w:r w:rsidR="00B23371">
        <w:t>between TIO and placebo groups.</w:t>
      </w:r>
      <w:r>
        <w:rPr>
          <w:rStyle w:val="FootnoteReference"/>
        </w:rPr>
        <w:footnoteReference w:id="30"/>
      </w:r>
      <w:r w:rsidR="00EC4BDC" w:rsidRPr="00EC4BDC">
        <w:t xml:space="preserve"> Pneumonia is a common background event in the COPD population, and there is no clear association of </w:t>
      </w:r>
      <w:r w:rsidR="000F5725">
        <w:t>umeclidinium</w:t>
      </w:r>
      <w:r w:rsidR="00F0009A">
        <w:t xml:space="preserve"> </w:t>
      </w:r>
      <w:r w:rsidR="00EC4BDC" w:rsidRPr="00EC4BDC">
        <w:t xml:space="preserve">with events of pneumonia. Pneumonia-associated AESI events observed may reflect the co-morbidities associated with the </w:t>
      </w:r>
      <w:r w:rsidR="00531864">
        <w:t>COPD population at large.</w:t>
      </w:r>
    </w:p>
    <w:p w:rsidR="00EC4BDC" w:rsidRPr="00EC4BDC" w:rsidRDefault="00EC4BDC" w:rsidP="00F11572">
      <w:r w:rsidRPr="00EC4BDC">
        <w:t>Other AEs identified as being potentially related to anticholinergics (</w:t>
      </w:r>
      <w:r w:rsidR="00531864">
        <w:t>for example,</w:t>
      </w:r>
      <w:r w:rsidRPr="00EC4BDC">
        <w:t xml:space="preserve"> ocular, gallbladder, intestinal obstruction, and urinary retention) were specifically analysed across the clinical development program. There was no evidence for a treatment related response of </w:t>
      </w:r>
      <w:r w:rsidR="000F5725">
        <w:t>umeclidinium</w:t>
      </w:r>
      <w:r w:rsidR="00F0009A">
        <w:t xml:space="preserve"> </w:t>
      </w:r>
      <w:r w:rsidRPr="00EC4BDC">
        <w:t>indicative of anticholinergic effects.</w:t>
      </w:r>
    </w:p>
    <w:p w:rsidR="00EC4BDC" w:rsidRPr="00EC4BDC" w:rsidRDefault="00EC4BDC" w:rsidP="00F11572">
      <w:r w:rsidRPr="00EC4BDC">
        <w:t xml:space="preserve">There was no indication from the routine laboratory evaluations in the </w:t>
      </w:r>
      <w:r w:rsidR="000F5725">
        <w:t>umeclidinium</w:t>
      </w:r>
      <w:r w:rsidR="00F0009A">
        <w:t xml:space="preserve"> </w:t>
      </w:r>
      <w:r w:rsidRPr="00EC4BDC">
        <w:t xml:space="preserve">program of </w:t>
      </w:r>
      <w:r w:rsidR="002304B5">
        <w:t>a clinically relevant treatment</w:t>
      </w:r>
      <w:r w:rsidRPr="00EC4BDC">
        <w:t xml:space="preserve"> or </w:t>
      </w:r>
      <w:r w:rsidR="002304B5">
        <w:t xml:space="preserve">dose </w:t>
      </w:r>
      <w:r w:rsidRPr="00EC4BDC">
        <w:t xml:space="preserve">related effect on </w:t>
      </w:r>
      <w:r w:rsidR="002304B5" w:rsidRPr="00EC4BDC">
        <w:t>haematology</w:t>
      </w:r>
      <w:r w:rsidRPr="00EC4BDC">
        <w:t xml:space="preserve"> or clinical chemistry. No concerns for hepatic toxicity were observed in the studies with </w:t>
      </w:r>
      <w:r w:rsidR="000F5725">
        <w:t>umeclidinium</w:t>
      </w:r>
      <w:r w:rsidRPr="00EC4BDC">
        <w:t xml:space="preserve">. The few episodes of liver abnormalities were generally transient or </w:t>
      </w:r>
      <w:proofErr w:type="gramStart"/>
      <w:r w:rsidRPr="00EC4BDC">
        <w:t>confounded</w:t>
      </w:r>
      <w:proofErr w:type="gramEnd"/>
      <w:r w:rsidRPr="00EC4BDC">
        <w:t xml:space="preserve"> by concurrent medical conditions or con</w:t>
      </w:r>
      <w:r w:rsidR="002304B5">
        <w:t>comitant medications.</w:t>
      </w:r>
    </w:p>
    <w:p w:rsidR="00EC4BDC" w:rsidRPr="00EC4BDC" w:rsidRDefault="00EC4BDC" w:rsidP="00F11572">
      <w:r w:rsidRPr="00EC4BDC">
        <w:lastRenderedPageBreak/>
        <w:t xml:space="preserve">Overall, the safety profile of both doses of </w:t>
      </w:r>
      <w:r w:rsidR="000F5725">
        <w:t>umeclidinium</w:t>
      </w:r>
      <w:r w:rsidR="00F0009A">
        <w:t xml:space="preserve"> </w:t>
      </w:r>
      <w:r w:rsidRPr="00EC4BDC">
        <w:t xml:space="preserve">was similar to placebo and no difference in the safety profile was observed between the two doses of </w:t>
      </w:r>
      <w:r w:rsidR="000F5725">
        <w:t>umeclidinium</w:t>
      </w:r>
      <w:r w:rsidRPr="00EC4BDC">
        <w:t xml:space="preserve">. The most important safety finding with </w:t>
      </w:r>
      <w:r w:rsidR="000F5725">
        <w:t>umeclidinium</w:t>
      </w:r>
      <w:r w:rsidR="00F0009A">
        <w:t xml:space="preserve"> </w:t>
      </w:r>
      <w:r w:rsidRPr="00EC4BDC">
        <w:t xml:space="preserve">was atrial arrhythmias, as assessed by frequency of AEs and ECG findings, which occurred at a higher incidence in active treatment groups compared with placebo. Clinical experience with </w:t>
      </w:r>
      <w:r w:rsidR="000F5725">
        <w:t>umeclidinium</w:t>
      </w:r>
      <w:r w:rsidR="00F0009A">
        <w:t xml:space="preserve"> </w:t>
      </w:r>
      <w:r w:rsidRPr="00EC4BDC">
        <w:t>did not show any clear associations with significant and serious cardiac events.</w:t>
      </w:r>
    </w:p>
    <w:p w:rsidR="00605AD4" w:rsidRPr="00605AD4" w:rsidRDefault="00EC4BDC" w:rsidP="00F11572">
      <w:r w:rsidRPr="00EC4BDC">
        <w:t xml:space="preserve">The safety of proposed dose of </w:t>
      </w:r>
      <w:r w:rsidR="000F5725">
        <w:t>umeclidinium</w:t>
      </w:r>
      <w:r w:rsidR="00F0009A">
        <w:t xml:space="preserve"> </w:t>
      </w:r>
      <w:r w:rsidRPr="00EC4BDC">
        <w:t xml:space="preserve">62.5 </w:t>
      </w:r>
      <w:r w:rsidR="00596D0E">
        <w:t>µ</w:t>
      </w:r>
      <w:r w:rsidRPr="00EC4BDC">
        <w:t>g has not been evaluated beyond</w:t>
      </w:r>
      <w:r w:rsidR="00531864">
        <w:t xml:space="preserve"> 6 </w:t>
      </w:r>
      <w:r w:rsidR="002304B5">
        <w:t xml:space="preserve">months. However, in the long </w:t>
      </w:r>
      <w:r w:rsidR="00531864">
        <w:t>term safety s</w:t>
      </w:r>
      <w:r w:rsidRPr="00EC4BDC">
        <w:t xml:space="preserve">tudy, there were no newly identified safety concerns with </w:t>
      </w:r>
      <w:r w:rsidR="000F5725">
        <w:t>umeclidinium</w:t>
      </w:r>
      <w:r w:rsidR="00F0009A">
        <w:t xml:space="preserve"> </w:t>
      </w:r>
      <w:r w:rsidRPr="00EC4BDC">
        <w:t xml:space="preserve">125 </w:t>
      </w:r>
      <w:r w:rsidR="00596D0E">
        <w:t>µ</w:t>
      </w:r>
      <w:r w:rsidR="002304B5">
        <w:t xml:space="preserve">g over the 52 </w:t>
      </w:r>
      <w:r w:rsidRPr="00EC4BDC">
        <w:t>week duration of the study, with a similar overall safety pr</w:t>
      </w:r>
      <w:r w:rsidR="00531864">
        <w:t>ofile to the efficacy s</w:t>
      </w:r>
      <w:r w:rsidR="002304B5">
        <w:t>tudies.</w:t>
      </w:r>
    </w:p>
    <w:p w:rsidR="00605AD4" w:rsidRPr="00605AD4" w:rsidRDefault="00605AD4" w:rsidP="00F11572">
      <w:pPr>
        <w:pStyle w:val="Heading3"/>
        <w:rPr>
          <w:rFonts w:eastAsia="Cambria"/>
        </w:rPr>
      </w:pPr>
      <w:bookmarkStart w:id="138" w:name="_Toc425250083"/>
      <w:r w:rsidRPr="00605AD4">
        <w:rPr>
          <w:rFonts w:eastAsia="Cambria"/>
        </w:rPr>
        <w:t xml:space="preserve">First </w:t>
      </w:r>
      <w:r w:rsidR="00E65F84">
        <w:rPr>
          <w:rFonts w:eastAsia="Cambria"/>
        </w:rPr>
        <w:t>r</w:t>
      </w:r>
      <w:r w:rsidRPr="00605AD4">
        <w:rPr>
          <w:rFonts w:eastAsia="Cambria"/>
        </w:rPr>
        <w:t xml:space="preserve">ound </w:t>
      </w:r>
      <w:r w:rsidR="00E65F84">
        <w:rPr>
          <w:rFonts w:eastAsia="Cambria"/>
        </w:rPr>
        <w:t>b</w:t>
      </w:r>
      <w:r w:rsidRPr="00605AD4">
        <w:rPr>
          <w:rFonts w:eastAsia="Cambria"/>
        </w:rPr>
        <w:t>enefit-</w:t>
      </w:r>
      <w:r w:rsidR="00E65F84">
        <w:rPr>
          <w:rFonts w:eastAsia="Cambria"/>
        </w:rPr>
        <w:t>r</w:t>
      </w:r>
      <w:r w:rsidRPr="00605AD4">
        <w:rPr>
          <w:rFonts w:eastAsia="Cambria"/>
        </w:rPr>
        <w:t xml:space="preserve">isk </w:t>
      </w:r>
      <w:r w:rsidR="00E65F84">
        <w:rPr>
          <w:rFonts w:eastAsia="Cambria"/>
        </w:rPr>
        <w:t>a</w:t>
      </w:r>
      <w:r w:rsidRPr="00605AD4">
        <w:rPr>
          <w:rFonts w:eastAsia="Cambria"/>
        </w:rPr>
        <w:t>ssessment</w:t>
      </w:r>
      <w:bookmarkEnd w:id="138"/>
    </w:p>
    <w:p w:rsidR="00605AD4" w:rsidRDefault="00605AD4" w:rsidP="00F11572">
      <w:pPr>
        <w:pStyle w:val="Heading4"/>
      </w:pPr>
      <w:r w:rsidRPr="00605AD4">
        <w:t>First round assessment of benefits</w:t>
      </w:r>
    </w:p>
    <w:p w:rsidR="00EC4BDC" w:rsidRPr="00EC4BDC" w:rsidRDefault="00EC4BDC" w:rsidP="00F11572">
      <w:r w:rsidRPr="00EC4BDC">
        <w:t xml:space="preserve">The benefits of </w:t>
      </w:r>
      <w:r w:rsidR="000F5725">
        <w:t>umeclidinium</w:t>
      </w:r>
      <w:r w:rsidR="00F0009A">
        <w:t xml:space="preserve"> </w:t>
      </w:r>
      <w:r w:rsidRPr="00EC4BDC">
        <w:t xml:space="preserve">62.5 </w:t>
      </w:r>
      <w:r w:rsidR="00596D0E">
        <w:t>µ</w:t>
      </w:r>
      <w:r w:rsidRPr="00EC4BDC">
        <w:t>g in the proposed usage are:</w:t>
      </w:r>
    </w:p>
    <w:p w:rsidR="00EC4BDC" w:rsidRPr="00EC4BDC" w:rsidRDefault="00372D60" w:rsidP="00F11572">
      <w:pPr>
        <w:pStyle w:val="ListBullet"/>
      </w:pPr>
      <w:r>
        <w:t>I</w:t>
      </w:r>
      <w:r w:rsidR="00EC4BDC" w:rsidRPr="00EC4BDC">
        <w:t xml:space="preserve">mproved lung function as assessed by trough FEV1 and weighted mean FEV1 over </w:t>
      </w:r>
      <w:r>
        <w:t>0 to 6 hours compared to placebo.</w:t>
      </w:r>
    </w:p>
    <w:p w:rsidR="00EC4BDC" w:rsidRPr="00EC4BDC" w:rsidRDefault="00372D60" w:rsidP="00F11572">
      <w:pPr>
        <w:pStyle w:val="ListBullet"/>
      </w:pPr>
      <w:r>
        <w:t>I</w:t>
      </w:r>
      <w:r w:rsidR="00EC4BDC" w:rsidRPr="00EC4BDC">
        <w:t>mprovements in symptoms as demonstrated in clinically relevant TDI measures and reductions in rescue salbutamol use compared with placebo</w:t>
      </w:r>
      <w:r>
        <w:t>.</w:t>
      </w:r>
    </w:p>
    <w:p w:rsidR="00EC4BDC" w:rsidRPr="00EC4BDC" w:rsidRDefault="00372D60" w:rsidP="00F11572">
      <w:pPr>
        <w:pStyle w:val="ListBullet"/>
      </w:pPr>
      <w:r>
        <w:t>I</w:t>
      </w:r>
      <w:r w:rsidR="00EC4BDC" w:rsidRPr="00EC4BDC">
        <w:t xml:space="preserve">mproved health related </w:t>
      </w:r>
      <w:r w:rsidR="009C67F9" w:rsidRPr="009C67F9">
        <w:t>QOL</w:t>
      </w:r>
      <w:r w:rsidR="00EC4BDC" w:rsidRPr="00EC4BDC">
        <w:t xml:space="preserve"> as measured by chan</w:t>
      </w:r>
      <w:r>
        <w:t>ge from baseline in SGRQ score.</w:t>
      </w:r>
    </w:p>
    <w:p w:rsidR="00EC4BDC" w:rsidRPr="00EC4BDC" w:rsidRDefault="00372D60" w:rsidP="00F11572">
      <w:pPr>
        <w:pStyle w:val="ListBullet"/>
      </w:pPr>
      <w:r>
        <w:t>R</w:t>
      </w:r>
      <w:r w:rsidR="00EC4BDC" w:rsidRPr="00EC4BDC">
        <w:t>educed the risk of COPD exacerbation compared to placebo based on an analysis of time to first exacerbati</w:t>
      </w:r>
      <w:r>
        <w:t xml:space="preserve">on in the two 24 </w:t>
      </w:r>
      <w:r w:rsidR="00EC4BDC" w:rsidRPr="00EC4BDC">
        <w:t>week studies</w:t>
      </w:r>
      <w:r w:rsidR="002304B5">
        <w:t>.</w:t>
      </w:r>
    </w:p>
    <w:p w:rsidR="00EC4BDC" w:rsidRPr="00EC4BDC" w:rsidRDefault="00EC4BDC" w:rsidP="00372D60">
      <w:pPr>
        <w:pStyle w:val="ListBullet"/>
      </w:pPr>
      <w:r w:rsidRPr="00EC4BDC">
        <w:t>Maintenance of long term efficacy with no evidence of tolerance over 24 weeks. Maintenance of efficacy in the piv</w:t>
      </w:r>
      <w:r w:rsidR="009F6DF9">
        <w:t>otal long-term, 52</w:t>
      </w:r>
      <w:r w:rsidR="009B0B00">
        <w:t xml:space="preserve"> </w:t>
      </w:r>
      <w:r w:rsidR="009F6DF9">
        <w:t>week safety S</w:t>
      </w:r>
      <w:r w:rsidRPr="00EC4BDC">
        <w:t xml:space="preserve">tudy DB2113359 was only shown for </w:t>
      </w:r>
      <w:r w:rsidR="000F5725">
        <w:t>umeclidinium</w:t>
      </w:r>
      <w:r w:rsidR="00F0009A">
        <w:t xml:space="preserve"> </w:t>
      </w:r>
      <w:r w:rsidRPr="00EC4BDC">
        <w:t xml:space="preserve">125 </w:t>
      </w:r>
      <w:r w:rsidR="00596D0E">
        <w:t>µ</w:t>
      </w:r>
      <w:r w:rsidRPr="00EC4BDC">
        <w:t xml:space="preserve">g as </w:t>
      </w:r>
      <w:r w:rsidR="009F6DF9">
        <w:t xml:space="preserve">the </w:t>
      </w:r>
      <w:r w:rsidRPr="00EC4BDC">
        <w:t xml:space="preserve">proposed dose of </w:t>
      </w:r>
      <w:r w:rsidR="000F5725">
        <w:t>umeclidinium</w:t>
      </w:r>
      <w:r w:rsidR="00F0009A">
        <w:t xml:space="preserve"> </w:t>
      </w:r>
      <w:r w:rsidR="009B0B00">
        <w:t>62.5 </w:t>
      </w:r>
      <w:r w:rsidR="00596D0E">
        <w:t>µ</w:t>
      </w:r>
      <w:r w:rsidRPr="00EC4BDC">
        <w:t>g w</w:t>
      </w:r>
      <w:r w:rsidR="009B0B00">
        <w:t>as not evaluated in this study.</w:t>
      </w:r>
    </w:p>
    <w:p w:rsidR="00EC4BDC" w:rsidRPr="00EC4BDC" w:rsidRDefault="009F6DF9" w:rsidP="00F11572">
      <w:pPr>
        <w:pStyle w:val="ListBullet"/>
      </w:pPr>
      <w:r>
        <w:t xml:space="preserve">Well </w:t>
      </w:r>
      <w:r w:rsidR="00EC4BDC" w:rsidRPr="00EC4BDC">
        <w:t>tolerated with no major safety concerns. No increased risk of CV events except atrial arrhythmias which appears to be a cla</w:t>
      </w:r>
      <w:r>
        <w:t>ss effect for anticholinergics.</w:t>
      </w:r>
    </w:p>
    <w:p w:rsidR="00605AD4" w:rsidRDefault="00605AD4" w:rsidP="00F11572">
      <w:pPr>
        <w:pStyle w:val="Heading4"/>
      </w:pPr>
      <w:r w:rsidRPr="00605AD4">
        <w:t>First round assessment of risks</w:t>
      </w:r>
    </w:p>
    <w:p w:rsidR="00EC4BDC" w:rsidRPr="00EC4BDC" w:rsidRDefault="00EC4BDC" w:rsidP="00F11572">
      <w:r w:rsidRPr="00EC4BDC">
        <w:t xml:space="preserve">The risks of </w:t>
      </w:r>
      <w:r w:rsidR="000F5725">
        <w:t>umeclidinium</w:t>
      </w:r>
      <w:r w:rsidR="00F0009A">
        <w:t xml:space="preserve"> </w:t>
      </w:r>
      <w:r w:rsidRPr="00EC4BDC">
        <w:t xml:space="preserve">62.5 </w:t>
      </w:r>
      <w:r w:rsidR="00596D0E">
        <w:t>µ</w:t>
      </w:r>
      <w:r w:rsidRPr="00EC4BDC">
        <w:t>g in the proposed usage are:</w:t>
      </w:r>
    </w:p>
    <w:p w:rsidR="00EC4BDC" w:rsidRPr="00EC4BDC" w:rsidRDefault="00EC4BDC" w:rsidP="00F11572">
      <w:pPr>
        <w:pStyle w:val="ListBullet"/>
      </w:pPr>
      <w:r w:rsidRPr="00EC4BDC">
        <w:t xml:space="preserve">Efficacy and safety of </w:t>
      </w:r>
      <w:r w:rsidR="000F5725">
        <w:t>umeclidinium</w:t>
      </w:r>
      <w:r w:rsidR="00F0009A">
        <w:t xml:space="preserve"> </w:t>
      </w:r>
      <w:r w:rsidRPr="00EC4BDC">
        <w:t>62.5</w:t>
      </w:r>
      <w:r w:rsidR="00596D0E">
        <w:t>µ</w:t>
      </w:r>
      <w:r w:rsidRPr="00EC4BDC">
        <w:t>g has not been evaluated b</w:t>
      </w:r>
      <w:r w:rsidR="002304B5">
        <w:t>eyond 6 months.</w:t>
      </w:r>
    </w:p>
    <w:p w:rsidR="00EC4BDC" w:rsidRPr="00EC4BDC" w:rsidRDefault="00EC4BDC" w:rsidP="00F11572">
      <w:pPr>
        <w:pStyle w:val="ListBullet"/>
      </w:pPr>
      <w:r w:rsidRPr="00EC4BDC">
        <w:t xml:space="preserve">Efficacy of </w:t>
      </w:r>
      <w:r w:rsidR="000F5725">
        <w:t>umeclidinium</w:t>
      </w:r>
      <w:r w:rsidR="00F0009A">
        <w:t xml:space="preserve"> </w:t>
      </w:r>
      <w:r w:rsidRPr="00EC4BDC">
        <w:t xml:space="preserve">62.5 </w:t>
      </w:r>
      <w:r w:rsidR="00596D0E">
        <w:t>µ</w:t>
      </w:r>
      <w:r w:rsidRPr="00EC4BDC">
        <w:t xml:space="preserve">g was not compared with TIO or any other LAMA although efficacy of </w:t>
      </w:r>
      <w:r w:rsidR="000F5725">
        <w:t>umeclidinium</w:t>
      </w:r>
      <w:r w:rsidR="00F0009A">
        <w:t xml:space="preserve"> </w:t>
      </w:r>
      <w:r w:rsidRPr="00EC4BDC">
        <w:t xml:space="preserve">125 </w:t>
      </w:r>
      <w:r w:rsidR="00596D0E">
        <w:t>µ</w:t>
      </w:r>
      <w:r w:rsidRPr="00EC4BDC">
        <w:t>g was sh</w:t>
      </w:r>
      <w:r w:rsidR="009F6DF9">
        <w:t>own to be comparable to TIO in S</w:t>
      </w:r>
      <w:r w:rsidRPr="00EC4BDC">
        <w:t>tudy DB2113374.</w:t>
      </w:r>
    </w:p>
    <w:p w:rsidR="00EC4BDC" w:rsidRPr="00EC4BDC" w:rsidRDefault="009F6DF9" w:rsidP="00F11572">
      <w:pPr>
        <w:pStyle w:val="ListBullet"/>
      </w:pPr>
      <w:r>
        <w:t xml:space="preserve">The 12 </w:t>
      </w:r>
      <w:r w:rsidR="00EC4BDC" w:rsidRPr="00EC4BDC">
        <w:t xml:space="preserve">week crossover exercise studies (DB2114417 and DB2114418) failed to demonstrate significant improvement in exercise endurance time or exertional dyspnoea following treatment with </w:t>
      </w:r>
      <w:r w:rsidR="000F5725">
        <w:t>umeclidinium</w:t>
      </w:r>
      <w:r w:rsidR="00F0009A">
        <w:t xml:space="preserve"> </w:t>
      </w:r>
      <w:r w:rsidR="00EC4BDC" w:rsidRPr="00EC4BDC">
        <w:t xml:space="preserve">62.5 </w:t>
      </w:r>
      <w:r w:rsidR="00596D0E">
        <w:t>µ</w:t>
      </w:r>
      <w:r>
        <w:t>g.</w:t>
      </w:r>
    </w:p>
    <w:p w:rsidR="00EC4BDC" w:rsidRPr="00EC4BDC" w:rsidRDefault="00EC4BDC" w:rsidP="00F11572">
      <w:pPr>
        <w:pStyle w:val="ListBullet"/>
      </w:pPr>
      <w:r w:rsidRPr="00EC4BDC">
        <w:t xml:space="preserve">Slightly higher incidence of cardiac arrhythmias was associated with </w:t>
      </w:r>
      <w:r w:rsidR="000F5725">
        <w:t>umeclidinium</w:t>
      </w:r>
      <w:r w:rsidR="00F0009A">
        <w:t xml:space="preserve"> </w:t>
      </w:r>
      <w:r w:rsidRPr="00EC4BDC">
        <w:t xml:space="preserve">62.5 </w:t>
      </w:r>
      <w:r w:rsidR="00596D0E">
        <w:t>µ</w:t>
      </w:r>
      <w:r w:rsidRPr="00EC4BDC">
        <w:t>g; atrial fibrillation, loss of consciousness, bradycardia and supraventricular extrasystoles were reported by &lt;</w:t>
      </w:r>
      <w:r w:rsidR="009F6DF9">
        <w:t xml:space="preserve"> </w:t>
      </w:r>
      <w:r w:rsidRPr="00EC4BDC">
        <w:t xml:space="preserve">1% of subjects in both </w:t>
      </w:r>
      <w:r w:rsidR="000F5725">
        <w:t>umeclidinium</w:t>
      </w:r>
      <w:r w:rsidR="00F0009A">
        <w:t xml:space="preserve"> </w:t>
      </w:r>
      <w:r w:rsidRPr="00EC4BDC">
        <w:t>treatment groups compare</w:t>
      </w:r>
      <w:r w:rsidR="009F6DF9">
        <w:t>d to none in the placebo group.</w:t>
      </w:r>
    </w:p>
    <w:p w:rsidR="00605AD4" w:rsidRPr="00605AD4" w:rsidRDefault="00605AD4" w:rsidP="00F11572">
      <w:pPr>
        <w:pStyle w:val="Heading4"/>
      </w:pPr>
      <w:r w:rsidRPr="00605AD4">
        <w:lastRenderedPageBreak/>
        <w:t>First round assessment of benefit-risk balance</w:t>
      </w:r>
    </w:p>
    <w:p w:rsidR="00EC4BDC" w:rsidRPr="00EC4BDC" w:rsidRDefault="009F6DF9" w:rsidP="00F11572">
      <w:r>
        <w:t>U</w:t>
      </w:r>
      <w:r w:rsidR="000F5725">
        <w:t>meclidinium</w:t>
      </w:r>
      <w:r w:rsidR="00F0009A">
        <w:t xml:space="preserve"> </w:t>
      </w:r>
      <w:r w:rsidR="00EC4BDC" w:rsidRPr="00EC4BDC">
        <w:t xml:space="preserve">at the dosages studied is an effective treatment for patients with moderate to severe COPD, producing improvements in both lung function and symptoms, key measures considered important in the management of COPD. </w:t>
      </w:r>
      <w:r w:rsidR="002304B5">
        <w:t>U</w:t>
      </w:r>
      <w:r w:rsidR="000F5725">
        <w:t>meclidinium</w:t>
      </w:r>
      <w:r w:rsidR="00F0009A">
        <w:t xml:space="preserve"> </w:t>
      </w:r>
      <w:r w:rsidR="00EC4BDC" w:rsidRPr="00EC4BDC">
        <w:t>was well tolerated with a low incidence of AEs and no unexpected safety obser</w:t>
      </w:r>
      <w:r w:rsidR="002304B5">
        <w:t xml:space="preserve">vations. Potential pharmacology </w:t>
      </w:r>
      <w:r w:rsidR="00EC4BDC" w:rsidRPr="00EC4BDC">
        <w:t xml:space="preserve">related effects such as atrial arrhythmias require appropriate cautionary labelling and risk management activities tailored to the regions where </w:t>
      </w:r>
      <w:r w:rsidR="000F5725">
        <w:t>umeclidinium</w:t>
      </w:r>
      <w:r w:rsidR="00F0009A">
        <w:t xml:space="preserve"> </w:t>
      </w:r>
      <w:r w:rsidR="00EC4BDC" w:rsidRPr="00EC4BDC">
        <w:t xml:space="preserve">will be marketed. Overall, </w:t>
      </w:r>
      <w:r w:rsidR="000F5725">
        <w:t>umeclidinium</w:t>
      </w:r>
      <w:r w:rsidR="00F0009A">
        <w:t xml:space="preserve"> </w:t>
      </w:r>
      <w:r w:rsidR="00EC4BDC" w:rsidRPr="00EC4BDC">
        <w:t xml:space="preserve">62.5 </w:t>
      </w:r>
      <w:r w:rsidR="00596D0E">
        <w:t>µ</w:t>
      </w:r>
      <w:r w:rsidR="00EC4BDC" w:rsidRPr="00EC4BDC">
        <w:t xml:space="preserve">g and 125 </w:t>
      </w:r>
      <w:r w:rsidR="00596D0E">
        <w:t>µ</w:t>
      </w:r>
      <w:r w:rsidR="00EC4BDC" w:rsidRPr="00EC4BDC">
        <w:t xml:space="preserve">g both have favourable risk-benefit profiles. Additional improvements obtained with </w:t>
      </w:r>
      <w:r w:rsidR="000F5725">
        <w:t>umeclidinium</w:t>
      </w:r>
      <w:r w:rsidR="00F0009A">
        <w:t xml:space="preserve"> </w:t>
      </w:r>
      <w:r w:rsidR="00EC4BDC" w:rsidRPr="00EC4BDC">
        <w:t xml:space="preserve">125 </w:t>
      </w:r>
      <w:r w:rsidR="00596D0E">
        <w:t>µ</w:t>
      </w:r>
      <w:r w:rsidR="00EC4BDC" w:rsidRPr="00EC4BDC">
        <w:t xml:space="preserve">g over 62.5 </w:t>
      </w:r>
      <w:r w:rsidR="00596D0E">
        <w:t>µ</w:t>
      </w:r>
      <w:r w:rsidR="00EC4BDC" w:rsidRPr="00EC4BDC">
        <w:t xml:space="preserve">g were not considered substantial nor likely to offer additional clinical benefit due to increased risk of AEs especially pneumonia. Therefore the proposed dose of </w:t>
      </w:r>
      <w:r w:rsidR="000F5725">
        <w:t>umeclidinium</w:t>
      </w:r>
      <w:r w:rsidR="00F0009A">
        <w:t xml:space="preserve"> </w:t>
      </w:r>
      <w:r w:rsidR="00EC4BDC" w:rsidRPr="00EC4BDC">
        <w:t xml:space="preserve">62.5 </w:t>
      </w:r>
      <w:r w:rsidR="00596D0E">
        <w:t>µ</w:t>
      </w:r>
      <w:r w:rsidR="00EC4BDC" w:rsidRPr="00EC4BDC">
        <w:t>g is appropriate for treatment of patients with COPD.</w:t>
      </w:r>
    </w:p>
    <w:p w:rsidR="00605AD4" w:rsidRPr="00605AD4" w:rsidRDefault="00EC4BDC" w:rsidP="00F11572">
      <w:r w:rsidRPr="00EC4BDC">
        <w:t xml:space="preserve">The benefit-risk balance of </w:t>
      </w:r>
      <w:r w:rsidR="000F5725">
        <w:t>umeclidinium</w:t>
      </w:r>
      <w:r w:rsidR="00F0009A">
        <w:t xml:space="preserve"> </w:t>
      </w:r>
      <w:r w:rsidRPr="00EC4BDC">
        <w:t xml:space="preserve">62.5 </w:t>
      </w:r>
      <w:r w:rsidR="00596D0E">
        <w:t>µ</w:t>
      </w:r>
      <w:r w:rsidRPr="00EC4BDC">
        <w:t xml:space="preserve">g </w:t>
      </w:r>
      <w:r w:rsidR="009F6DF9">
        <w:t xml:space="preserve">for proposed indication of long </w:t>
      </w:r>
      <w:r w:rsidRPr="00EC4BDC">
        <w:t>term maintenance bronchodilator treatment to relieve symptoms in adult pa</w:t>
      </w:r>
      <w:r w:rsidR="009F6DF9">
        <w:t>tients with COPD is favourable.</w:t>
      </w:r>
    </w:p>
    <w:p w:rsidR="00605AD4" w:rsidRPr="00605AD4" w:rsidRDefault="00605AD4" w:rsidP="00F11572">
      <w:pPr>
        <w:pStyle w:val="Heading3"/>
        <w:rPr>
          <w:rFonts w:eastAsia="Cambria"/>
        </w:rPr>
      </w:pPr>
      <w:bookmarkStart w:id="139" w:name="_Toc425250084"/>
      <w:r w:rsidRPr="00605AD4">
        <w:rPr>
          <w:rFonts w:eastAsia="Cambria"/>
        </w:rPr>
        <w:t xml:space="preserve">First </w:t>
      </w:r>
      <w:r w:rsidR="00E65F84">
        <w:rPr>
          <w:rFonts w:eastAsia="Cambria"/>
        </w:rPr>
        <w:t>r</w:t>
      </w:r>
      <w:r w:rsidRPr="00605AD4">
        <w:rPr>
          <w:rFonts w:eastAsia="Cambria"/>
        </w:rPr>
        <w:t xml:space="preserve">ound </w:t>
      </w:r>
      <w:r w:rsidR="00E65F84">
        <w:rPr>
          <w:rFonts w:eastAsia="Cambria"/>
        </w:rPr>
        <w:t>r</w:t>
      </w:r>
      <w:r w:rsidRPr="00605AD4">
        <w:rPr>
          <w:rFonts w:eastAsia="Cambria"/>
        </w:rPr>
        <w:t xml:space="preserve">ecommendation </w:t>
      </w:r>
      <w:r w:rsidR="00E65F84">
        <w:rPr>
          <w:rFonts w:eastAsia="Cambria"/>
        </w:rPr>
        <w:t>r</w:t>
      </w:r>
      <w:r w:rsidRPr="00605AD4">
        <w:rPr>
          <w:rFonts w:eastAsia="Cambria"/>
        </w:rPr>
        <w:t xml:space="preserve">egarding </w:t>
      </w:r>
      <w:r w:rsidR="00E65F84">
        <w:rPr>
          <w:rFonts w:eastAsia="Cambria"/>
        </w:rPr>
        <w:t>a</w:t>
      </w:r>
      <w:r w:rsidRPr="00605AD4">
        <w:rPr>
          <w:rFonts w:eastAsia="Cambria"/>
        </w:rPr>
        <w:t>uthorisation</w:t>
      </w:r>
      <w:bookmarkEnd w:id="139"/>
    </w:p>
    <w:p w:rsidR="009F6DF9" w:rsidRDefault="00EC4BDC" w:rsidP="00F11572">
      <w:r w:rsidRPr="00EC4BDC">
        <w:t xml:space="preserve">It is recommended that the application </w:t>
      </w:r>
      <w:r w:rsidR="009F6DF9">
        <w:t>for the registration of</w:t>
      </w:r>
      <w:r w:rsidRPr="00EC4BDC">
        <w:t xml:space="preserve"> I</w:t>
      </w:r>
      <w:r w:rsidR="00F0009A" w:rsidRPr="00EC4BDC">
        <w:t>ncruse</w:t>
      </w:r>
      <w:r w:rsidRPr="00EC4BDC">
        <w:t xml:space="preserve"> E</w:t>
      </w:r>
      <w:r w:rsidR="00F0009A" w:rsidRPr="00EC4BDC">
        <w:t>llipta</w:t>
      </w:r>
      <w:r w:rsidRPr="00EC4BDC">
        <w:t xml:space="preserve"> (</w:t>
      </w:r>
      <w:r w:rsidR="000F5725">
        <w:t>umeclidinium</w:t>
      </w:r>
      <w:r w:rsidR="00F0009A">
        <w:t xml:space="preserve"> </w:t>
      </w:r>
      <w:r w:rsidRPr="00EC4BDC">
        <w:t xml:space="preserve">62.5 </w:t>
      </w:r>
      <w:r w:rsidR="00596D0E">
        <w:t>µ</w:t>
      </w:r>
      <w:r w:rsidR="009B0B00">
        <w:t xml:space="preserve">g) once daily for long </w:t>
      </w:r>
      <w:r w:rsidRPr="00EC4BDC">
        <w:t>term maintenance bronchodilator treatment to relieve symptoms in adult patients with</w:t>
      </w:r>
      <w:r w:rsidR="009B0B00">
        <w:t xml:space="preserve"> COPD be approved.</w:t>
      </w:r>
    </w:p>
    <w:p w:rsidR="00605AD4" w:rsidRPr="00EC4BDC" w:rsidRDefault="00EC4BDC" w:rsidP="00F11572">
      <w:r w:rsidRPr="00EC4BDC">
        <w:t xml:space="preserve">The approval is conditional to an appropriate response to </w:t>
      </w:r>
      <w:r w:rsidR="009F6DF9">
        <w:t xml:space="preserve">clinical </w:t>
      </w:r>
      <w:r w:rsidRPr="00EC4BDC">
        <w:t xml:space="preserve">questions </w:t>
      </w:r>
      <w:r w:rsidR="009F6DF9">
        <w:t>raised below</w:t>
      </w:r>
      <w:r w:rsidRPr="00EC4BDC">
        <w:t>.</w:t>
      </w:r>
    </w:p>
    <w:p w:rsidR="00605AD4" w:rsidRPr="00605AD4" w:rsidRDefault="00605AD4" w:rsidP="00F11572">
      <w:pPr>
        <w:pStyle w:val="Heading3"/>
        <w:rPr>
          <w:rFonts w:eastAsia="Cambria"/>
        </w:rPr>
      </w:pPr>
      <w:bookmarkStart w:id="140" w:name="_Toc425250085"/>
      <w:r w:rsidRPr="00605AD4">
        <w:rPr>
          <w:rFonts w:eastAsia="Cambria"/>
        </w:rPr>
        <w:t xml:space="preserve">Clinical </w:t>
      </w:r>
      <w:r w:rsidR="00E65F84">
        <w:rPr>
          <w:rFonts w:eastAsia="Cambria"/>
        </w:rPr>
        <w:t>q</w:t>
      </w:r>
      <w:r w:rsidRPr="00605AD4">
        <w:rPr>
          <w:rFonts w:eastAsia="Cambria"/>
        </w:rPr>
        <w:t>uestions</w:t>
      </w:r>
      <w:bookmarkEnd w:id="140"/>
    </w:p>
    <w:p w:rsidR="00EC4BDC" w:rsidRPr="00EC4BDC" w:rsidRDefault="00EC4BDC" w:rsidP="00F11572">
      <w:pPr>
        <w:pStyle w:val="Heading4"/>
      </w:pPr>
      <w:bookmarkStart w:id="141" w:name="_Toc272414704"/>
      <w:bookmarkStart w:id="142" w:name="_Toc290846344"/>
      <w:bookmarkStart w:id="143" w:name="_Toc380663356"/>
      <w:r w:rsidRPr="00EC4BDC">
        <w:t>Efficacy</w:t>
      </w:r>
      <w:bookmarkEnd w:id="141"/>
      <w:bookmarkEnd w:id="142"/>
      <w:bookmarkEnd w:id="143"/>
    </w:p>
    <w:p w:rsidR="009F6DF9" w:rsidRDefault="00B23371" w:rsidP="00F11572">
      <w:r w:rsidRPr="00B23371">
        <w:t>The Committee for Medicinal Products for Human Use (CHMP) guidelines for ‘Clinical investigation of medicinal products in treatment of patients with COPD’</w:t>
      </w:r>
      <w:r w:rsidRPr="00B23371">
        <w:rPr>
          <w:vertAlign w:val="superscript"/>
        </w:rPr>
        <w:footnoteReference w:id="31"/>
      </w:r>
      <w:r w:rsidRPr="00B23371">
        <w:t xml:space="preserve"> states that formal stratification of patients according to their smoking status (current smokers, ex-smokers) should be performed prior to randomisation. </w:t>
      </w:r>
      <w:r w:rsidR="00EC4BDC" w:rsidRPr="00EC4BDC">
        <w:t xml:space="preserve">This was not done in any of the pivotal clinical studies for </w:t>
      </w:r>
      <w:r w:rsidR="000F5725">
        <w:t>umeclidinium</w:t>
      </w:r>
      <w:r w:rsidR="00EC4BDC" w:rsidRPr="00EC4BDC">
        <w:t>. Furthermore, tobacco exposure was not monitored during the study and any change in smoking status did not appear to be documented or reported. Use of nicotine replacement therapy or other smoking cessation aids such as varenicline was also not documented.</w:t>
      </w:r>
    </w:p>
    <w:p w:rsidR="00EC4BDC" w:rsidRPr="00EC4BDC" w:rsidRDefault="00EC4BDC" w:rsidP="00F11572">
      <w:r w:rsidRPr="00EC4BDC">
        <w:t>Could the sponsors please confirm if change in smoking status was monitored for the pivotal Phase III studies and if it had any effect on the efficacy results?</w:t>
      </w:r>
    </w:p>
    <w:p w:rsidR="00605AD4" w:rsidRPr="00605AD4" w:rsidRDefault="00605AD4" w:rsidP="00F11572">
      <w:pPr>
        <w:pStyle w:val="Heading3"/>
        <w:rPr>
          <w:rFonts w:eastAsia="Cambria"/>
        </w:rPr>
      </w:pPr>
      <w:bookmarkStart w:id="144" w:name="_Toc425250086"/>
      <w:r w:rsidRPr="00605AD4">
        <w:rPr>
          <w:rFonts w:eastAsia="Cambria"/>
        </w:rPr>
        <w:t xml:space="preserve">Second </w:t>
      </w:r>
      <w:r w:rsidR="00E65F84">
        <w:rPr>
          <w:rFonts w:eastAsia="Cambria"/>
        </w:rPr>
        <w:t>r</w:t>
      </w:r>
      <w:r w:rsidRPr="00605AD4">
        <w:rPr>
          <w:rFonts w:eastAsia="Cambria"/>
        </w:rPr>
        <w:t xml:space="preserve">ound </w:t>
      </w:r>
      <w:r w:rsidR="00E65F84">
        <w:rPr>
          <w:rFonts w:eastAsia="Cambria"/>
        </w:rPr>
        <w:t>e</w:t>
      </w:r>
      <w:r w:rsidRPr="00605AD4">
        <w:rPr>
          <w:rFonts w:eastAsia="Cambria"/>
        </w:rPr>
        <w:t>valuation of clinical data submitted in response to questions</w:t>
      </w:r>
      <w:bookmarkEnd w:id="144"/>
    </w:p>
    <w:p w:rsidR="00B23371" w:rsidRPr="003252B1" w:rsidRDefault="00B23371" w:rsidP="00F11572">
      <w:pPr>
        <w:pStyle w:val="Heading4"/>
      </w:pPr>
      <w:r>
        <w:t xml:space="preserve">Sponsor’s response to </w:t>
      </w:r>
      <w:r w:rsidR="00E65F84">
        <w:t>c</w:t>
      </w:r>
      <w:r w:rsidRPr="004E002B">
        <w:t xml:space="preserve">linical questions </w:t>
      </w:r>
      <w:r w:rsidR="00E65F84">
        <w:t>e</w:t>
      </w:r>
      <w:r w:rsidRPr="004E002B">
        <w:t>fficacy</w:t>
      </w:r>
      <w:r>
        <w:t>:</w:t>
      </w:r>
    </w:p>
    <w:p w:rsidR="00D85D48" w:rsidRDefault="00EC4BDC" w:rsidP="00F11572">
      <w:r w:rsidRPr="00EC4BDC">
        <w:t>Stratification by smoking status was not performed. However, the proportion of current and former smokers across treatment groups at entry in each of the studies was very similar. The proportion of current smokers ranged from 52% to</w:t>
      </w:r>
      <w:r w:rsidR="009B0B00">
        <w:t xml:space="preserve"> 54% for the p</w:t>
      </w:r>
      <w:r w:rsidRPr="00EC4BDC">
        <w:t xml:space="preserve">lacebo group, 50% to 54% for the </w:t>
      </w:r>
      <w:r w:rsidR="000F5725">
        <w:t>umeclidinium</w:t>
      </w:r>
      <w:r w:rsidR="00F0009A">
        <w:t xml:space="preserve"> </w:t>
      </w:r>
      <w:r w:rsidRPr="00EC4BDC">
        <w:t xml:space="preserve">62.5 </w:t>
      </w:r>
      <w:r w:rsidR="00596D0E">
        <w:t>µ</w:t>
      </w:r>
      <w:r w:rsidRPr="00EC4BDC">
        <w:t xml:space="preserve">g group and 44% to 57% for the </w:t>
      </w:r>
      <w:r w:rsidR="000F5725">
        <w:t>umeclidinium</w:t>
      </w:r>
      <w:r w:rsidR="00F0009A">
        <w:t xml:space="preserve"> </w:t>
      </w:r>
      <w:r w:rsidRPr="00EC4BDC">
        <w:t xml:space="preserve">125 </w:t>
      </w:r>
      <w:r w:rsidR="00596D0E">
        <w:t>µ</w:t>
      </w:r>
      <w:r w:rsidRPr="00EC4BDC">
        <w:t xml:space="preserve">g </w:t>
      </w:r>
      <w:proofErr w:type="gramStart"/>
      <w:r w:rsidRPr="00EC4BDC">
        <w:t>group</w:t>
      </w:r>
      <w:proofErr w:type="gramEnd"/>
      <w:r w:rsidRPr="00EC4BDC">
        <w:t xml:space="preserve"> across the 4 efficacy studies. The proportion of former smokers </w:t>
      </w:r>
      <w:r w:rsidR="009B0B00">
        <w:t>ranged from 46% to 48% for the p</w:t>
      </w:r>
      <w:r w:rsidRPr="00EC4BDC">
        <w:t xml:space="preserve">lacebo group, 46% to 50% for the </w:t>
      </w:r>
      <w:r w:rsidR="000F5725">
        <w:lastRenderedPageBreak/>
        <w:t>umeclidinium</w:t>
      </w:r>
      <w:r w:rsidR="00F0009A">
        <w:t xml:space="preserve"> </w:t>
      </w:r>
      <w:r w:rsidRPr="00EC4BDC">
        <w:t xml:space="preserve">62.5 </w:t>
      </w:r>
      <w:r w:rsidR="00596D0E">
        <w:t>µ</w:t>
      </w:r>
      <w:r w:rsidRPr="00EC4BDC">
        <w:t xml:space="preserve">g group and 43% to 56% for the </w:t>
      </w:r>
      <w:r w:rsidR="000F5725">
        <w:t>umeclidinium</w:t>
      </w:r>
      <w:r w:rsidR="00F0009A">
        <w:t xml:space="preserve"> </w:t>
      </w:r>
      <w:r w:rsidRPr="00EC4BDC">
        <w:t xml:space="preserve">125 </w:t>
      </w:r>
      <w:r w:rsidR="00596D0E">
        <w:t>µ</w:t>
      </w:r>
      <w:proofErr w:type="gramStart"/>
      <w:r w:rsidRPr="00EC4BDC">
        <w:t>g</w:t>
      </w:r>
      <w:r w:rsidR="00D85D48">
        <w:t xml:space="preserve"> </w:t>
      </w:r>
      <w:r w:rsidRPr="00EC4BDC">
        <w:t xml:space="preserve"> group</w:t>
      </w:r>
      <w:proofErr w:type="gramEnd"/>
      <w:r w:rsidRPr="00EC4BDC">
        <w:t xml:space="preserve"> across the 4 efficacy studies. Smoking status at screening was included as a covariate in all efficacy analyses and sensitivity analyses were performed for the interaction between treatment and smoking status for the primary and secondary endpoints. These sensitivity analyses showed a statistically significant overall interaction between smoking status and trough FEV1 (primary endpoint) in DB2113361 and DB2113374, and between smoking status and weighted mean FEV1 (secondary endpoint) in DB2113374. When this was further investigated, the interaction was not found to be statistically significant at the final visit in both these studies. Therefore smoking status did not have an effect on the primary or secondary endpoints for these 2 studies. For AC4115408, no interaction with smoking status was observed for the </w:t>
      </w:r>
      <w:r w:rsidR="00B23371">
        <w:t>primary endpoint of trough FEV1</w:t>
      </w:r>
      <w:r w:rsidRPr="00EC4BDC">
        <w:t xml:space="preserve"> or the secondary endpoint of weighted mean FEV1. However, there was a statistically significant interaction between smoking status and serial FEV1 (secondary endpoi</w:t>
      </w:r>
      <w:r w:rsidR="00E65F84">
        <w:t>nt) at Day 1 but not at Day 84.</w:t>
      </w:r>
    </w:p>
    <w:p w:rsidR="00EC4BDC" w:rsidRPr="00EC4BDC" w:rsidRDefault="00EC4BDC" w:rsidP="00F11572">
      <w:r w:rsidRPr="00EC4BDC">
        <w:t>To further explore this potential interaction, smoking status at screening was removed from the original model to determine if the original conclusions would be affected. Removing smoking status from the Day 1 analysis did not change the original conclusions. Given the inconsistency of the intera</w:t>
      </w:r>
      <w:r w:rsidR="003252B1">
        <w:t xml:space="preserve">ctions across the 2 separate by </w:t>
      </w:r>
      <w:r w:rsidRPr="00EC4BDC">
        <w:t xml:space="preserve">visit analyses (Day 1 and Day 84), it was concluded that no further investigation was warranted beyond the </w:t>
      </w:r>
      <w:r w:rsidR="003252B1">
        <w:t xml:space="preserve">initial investigative analyses. </w:t>
      </w:r>
      <w:r w:rsidRPr="00EC4BDC">
        <w:t xml:space="preserve">There was no statistically significant interaction between smoking status and trough FEV1 (primary endpoint) or weighted mean FEV1 (secondary endpoint) in DB2113373. Furthermore, there was no evidence of a statistically significant treatment by smoking status interaction for the primary efficacy endpoint of </w:t>
      </w:r>
      <w:r w:rsidR="009B0B00">
        <w:t>trough FEV1 on Day 84 in the 12 week integration or Day 169 in the 24 w</w:t>
      </w:r>
      <w:r w:rsidRPr="00EC4BDC">
        <w:t xml:space="preserve">eek </w:t>
      </w:r>
      <w:r w:rsidR="009B0B00">
        <w:t>i</w:t>
      </w:r>
      <w:r w:rsidRPr="00EC4BDC">
        <w:t>ntegration for the integ</w:t>
      </w:r>
      <w:r w:rsidR="003252B1">
        <w:t>ration of the efficacy studies.</w:t>
      </w:r>
    </w:p>
    <w:p w:rsidR="00EC4BDC" w:rsidRPr="00EC4BDC" w:rsidRDefault="00EC4BDC" w:rsidP="00F11572">
      <w:r w:rsidRPr="00EC4BDC">
        <w:t>Changes in smoking status were recorded during each study. Subjects were asked at the Day 84 and</w:t>
      </w:r>
      <w:r w:rsidR="003252B1">
        <w:t xml:space="preserve"> Day 168 clinic visits in the 6 </w:t>
      </w:r>
      <w:r w:rsidRPr="00EC4BDC">
        <w:t xml:space="preserve">month studies (DB2113361, DB2113373, DB2113374) if they had changed their smoking status since the previous clinic visit and the results were </w:t>
      </w:r>
      <w:r w:rsidR="004A4B48">
        <w:t>recorded in</w:t>
      </w:r>
      <w:r w:rsidR="003252B1">
        <w:t xml:space="preserve"> </w:t>
      </w:r>
      <w:r w:rsidR="004A4B48" w:rsidRPr="004A4B48">
        <w:t>the electronic case report form (eCRF)</w:t>
      </w:r>
      <w:r w:rsidR="003252B1">
        <w:t xml:space="preserve">. For the 3 </w:t>
      </w:r>
      <w:r w:rsidRPr="00EC4BDC">
        <w:t>month study AC4115408, changes in smoking status were recorded at end of the treatment period at the Day 84 clinic visit. Few changes in smoking status during the studies were reported. In DB2113361, 2 (</w:t>
      </w:r>
      <w:r w:rsidR="009B0B00">
        <w:t xml:space="preserve">&lt; </w:t>
      </w:r>
      <w:r w:rsidRPr="00EC4BDC">
        <w:t>1%) subjects changed their smoking status from screening. In DB2113373, 7 (&lt;</w:t>
      </w:r>
      <w:r w:rsidR="009B0B00">
        <w:t xml:space="preserve"> </w:t>
      </w:r>
      <w:r w:rsidRPr="00EC4BDC">
        <w:t>1%) subjects and in DB2113374, 3 (&lt;</w:t>
      </w:r>
      <w:r w:rsidR="009B0B00">
        <w:t xml:space="preserve"> </w:t>
      </w:r>
      <w:r w:rsidRPr="00EC4BDC">
        <w:t>1%) subjects changed their smoking status from scree</w:t>
      </w:r>
      <w:r w:rsidR="004A4B48">
        <w:t>ning. In AC4115408, no subjects</w:t>
      </w:r>
      <w:r w:rsidRPr="00EC4BDC">
        <w:t xml:space="preserve"> changed their smoking status from screening. Given that the percentage of subjects changing their smoking status was &lt;</w:t>
      </w:r>
      <w:r w:rsidR="002C4B1E">
        <w:t> </w:t>
      </w:r>
      <w:r w:rsidRPr="00EC4BDC">
        <w:t>1%, the impact on the efficacy results is likely to be negligible.</w:t>
      </w:r>
    </w:p>
    <w:p w:rsidR="00EC4BDC" w:rsidRPr="00EC4BDC" w:rsidRDefault="00EC4BDC" w:rsidP="00F11572">
      <w:r w:rsidRPr="00EC4BDC">
        <w:t xml:space="preserve">Usage of concomitant medications that are considered smoking cessation aids such as varenicline, both at study entry and whilst on treatment were captured in the eCRF and </w:t>
      </w:r>
      <w:r w:rsidR="002C4B1E">
        <w:t xml:space="preserve">(were documented) </w:t>
      </w:r>
      <w:r w:rsidRPr="00EC4BDC">
        <w:t>in the respective clinical study reports. In DB2113361, 17 (1%) subjects were reported as using varenicline whilst on treatment compared to 11 (&lt;</w:t>
      </w:r>
      <w:r w:rsidR="002C4B1E">
        <w:t xml:space="preserve"> </w:t>
      </w:r>
      <w:r w:rsidRPr="00EC4BDC">
        <w:t>1%) subjects who were receiving varenicline at study entry; 8 (&lt;</w:t>
      </w:r>
      <w:r w:rsidR="002C4B1E">
        <w:t xml:space="preserve"> </w:t>
      </w:r>
      <w:r w:rsidRPr="00EC4BDC">
        <w:t>1%) subjects were reported as receiving nicotine/nicotine polacrilex during the treatment period compared with 2 (&lt;</w:t>
      </w:r>
      <w:r w:rsidR="002C4B1E">
        <w:t> </w:t>
      </w:r>
      <w:r w:rsidRPr="00EC4BDC">
        <w:t>1%) subjects prior to the study. In DB2113373, 20 (1%) subjects were reported as using varenicline tartrate during the treatment period compared to 10 (&lt;</w:t>
      </w:r>
      <w:r w:rsidR="002C4B1E">
        <w:t xml:space="preserve"> </w:t>
      </w:r>
      <w:r w:rsidRPr="00EC4BDC">
        <w:t>1%) subjects who were reported as using varenicline at study entry; 11 (&lt;</w:t>
      </w:r>
      <w:r w:rsidR="002C4B1E">
        <w:t xml:space="preserve"> </w:t>
      </w:r>
      <w:r w:rsidRPr="00EC4BDC">
        <w:t>1%) subjects were rep</w:t>
      </w:r>
      <w:r w:rsidR="003252B1">
        <w:t xml:space="preserve">orted as using nicotine/nicotine </w:t>
      </w:r>
      <w:r w:rsidRPr="00EC4BDC">
        <w:t>polacrilex during treatment compared to 8 (&lt;</w:t>
      </w:r>
      <w:r w:rsidR="002C4B1E">
        <w:t xml:space="preserve"> </w:t>
      </w:r>
      <w:r w:rsidRPr="00EC4BDC">
        <w:t>1%) subjects who reported using nicotine at study entry. For DB2113374, 11 (&lt;</w:t>
      </w:r>
      <w:r w:rsidR="002C4B1E">
        <w:t xml:space="preserve"> </w:t>
      </w:r>
      <w:r w:rsidRPr="00EC4BDC">
        <w:t>1%) subjects were reported as taking varenicline/varenicline tartrate during the study compared to 6 (&lt;</w:t>
      </w:r>
      <w:r w:rsidR="002C4B1E">
        <w:t xml:space="preserve"> </w:t>
      </w:r>
      <w:r w:rsidRPr="00EC4BDC">
        <w:t>1%) subjects who were reported as using varenicline/varenicline tartrate at study entry; 3 (&lt;</w:t>
      </w:r>
      <w:r w:rsidR="002C4B1E">
        <w:t xml:space="preserve"> </w:t>
      </w:r>
      <w:r w:rsidRPr="00EC4BDC">
        <w:t>1%) subjects were reported as using nicotine during the treatment period compared to 1 (&lt;</w:t>
      </w:r>
      <w:r w:rsidR="002C4B1E">
        <w:t> </w:t>
      </w:r>
      <w:r w:rsidRPr="00EC4BDC">
        <w:t>1%) subject at study entry. In AC4115408, 1 (&lt;</w:t>
      </w:r>
      <w:r w:rsidR="002C4B1E">
        <w:t xml:space="preserve"> </w:t>
      </w:r>
      <w:r w:rsidRPr="00EC4BDC">
        <w:t>1%) subject each was reported as using varenicline tartrate at study entry and during the study whilst no subjects were recorded as using nicotine either prior to or during the treatment period. Overall, few patients used varenicline or nicotine replacem</w:t>
      </w:r>
      <w:r w:rsidR="00FB26D4">
        <w:t>ent therapy during the studies.</w:t>
      </w:r>
    </w:p>
    <w:p w:rsidR="00EC4BDC" w:rsidRPr="004A4B48" w:rsidRDefault="00EC4BDC" w:rsidP="00F11572">
      <w:pPr>
        <w:pStyle w:val="Heading5"/>
      </w:pPr>
      <w:r w:rsidRPr="004A4B48">
        <w:lastRenderedPageBreak/>
        <w:t xml:space="preserve">Evaluator’s </w:t>
      </w:r>
      <w:r w:rsidR="00840C48">
        <w:t>comment</w:t>
      </w:r>
      <w:r w:rsidR="004A4B48">
        <w:t xml:space="preserve"> on sponsor’s response:</w:t>
      </w:r>
    </w:p>
    <w:p w:rsidR="00605AD4" w:rsidRPr="00EC4BDC" w:rsidRDefault="00EC4BDC" w:rsidP="00F11572">
      <w:r w:rsidRPr="00EC4BDC">
        <w:t>The spo</w:t>
      </w:r>
      <w:r w:rsidR="004A4B48">
        <w:t>nsor’s response is acceptable.</w:t>
      </w:r>
    </w:p>
    <w:p w:rsidR="00605AD4" w:rsidRPr="00605AD4" w:rsidRDefault="00605AD4" w:rsidP="00F11572">
      <w:pPr>
        <w:pStyle w:val="Heading3"/>
        <w:rPr>
          <w:rFonts w:eastAsia="Cambria"/>
        </w:rPr>
      </w:pPr>
      <w:bookmarkStart w:id="145" w:name="_Toc425250087"/>
      <w:r w:rsidRPr="00605AD4">
        <w:rPr>
          <w:rFonts w:eastAsia="Cambria"/>
        </w:rPr>
        <w:t xml:space="preserve">Second </w:t>
      </w:r>
      <w:r w:rsidR="00E65F84">
        <w:rPr>
          <w:rFonts w:eastAsia="Cambria"/>
        </w:rPr>
        <w:t>r</w:t>
      </w:r>
      <w:r w:rsidRPr="00605AD4">
        <w:rPr>
          <w:rFonts w:eastAsia="Cambria"/>
        </w:rPr>
        <w:t xml:space="preserve">ound </w:t>
      </w:r>
      <w:r w:rsidR="00E65F84">
        <w:rPr>
          <w:rFonts w:eastAsia="Cambria"/>
        </w:rPr>
        <w:t>b</w:t>
      </w:r>
      <w:r w:rsidRPr="00605AD4">
        <w:rPr>
          <w:rFonts w:eastAsia="Cambria"/>
        </w:rPr>
        <w:t>enefit-</w:t>
      </w:r>
      <w:r w:rsidR="00E65F84">
        <w:rPr>
          <w:rFonts w:eastAsia="Cambria"/>
        </w:rPr>
        <w:t>r</w:t>
      </w:r>
      <w:r w:rsidRPr="00605AD4">
        <w:rPr>
          <w:rFonts w:eastAsia="Cambria"/>
        </w:rPr>
        <w:t xml:space="preserve">isk </w:t>
      </w:r>
      <w:r w:rsidR="00E65F84">
        <w:rPr>
          <w:rFonts w:eastAsia="Cambria"/>
        </w:rPr>
        <w:t>a</w:t>
      </w:r>
      <w:r w:rsidRPr="00605AD4">
        <w:rPr>
          <w:rFonts w:eastAsia="Cambria"/>
        </w:rPr>
        <w:t>ssessment</w:t>
      </w:r>
      <w:bookmarkEnd w:id="145"/>
    </w:p>
    <w:p w:rsidR="00EC4BDC" w:rsidRPr="00EC4BDC" w:rsidRDefault="00EC4BDC" w:rsidP="00F11572">
      <w:pPr>
        <w:pStyle w:val="Heading4"/>
      </w:pPr>
      <w:bookmarkStart w:id="146" w:name="_Toc272414709"/>
      <w:bookmarkStart w:id="147" w:name="_Toc290846349"/>
      <w:bookmarkStart w:id="148" w:name="_Toc380663366"/>
      <w:r w:rsidRPr="00EC4BDC">
        <w:t>Second round assessment of benefits</w:t>
      </w:r>
      <w:bookmarkEnd w:id="146"/>
      <w:bookmarkEnd w:id="147"/>
      <w:bookmarkEnd w:id="148"/>
    </w:p>
    <w:p w:rsidR="00EC4BDC" w:rsidRPr="00EC4BDC" w:rsidRDefault="00EC4BDC" w:rsidP="00F11572">
      <w:bookmarkStart w:id="149" w:name="_Toc272414710"/>
      <w:bookmarkStart w:id="150" w:name="_Toc290846350"/>
      <w:r w:rsidRPr="00EC4BDC">
        <w:t xml:space="preserve">After consideration of the response to clinical questions, the benefits of </w:t>
      </w:r>
      <w:r w:rsidR="000F5725">
        <w:t>umeclidinium</w:t>
      </w:r>
      <w:r w:rsidR="00F0009A">
        <w:t xml:space="preserve"> </w:t>
      </w:r>
      <w:r w:rsidRPr="00EC4BDC">
        <w:t>62.5</w:t>
      </w:r>
      <w:r w:rsidR="00596D0E">
        <w:t>µ</w:t>
      </w:r>
      <w:r w:rsidRPr="00EC4BDC">
        <w:t>g once daily in the proposed usage are unchanged from t</w:t>
      </w:r>
      <w:r w:rsidR="00FB26D4">
        <w:t>hose identified in the first round assessment of benefits.</w:t>
      </w:r>
    </w:p>
    <w:p w:rsidR="00EC4BDC" w:rsidRPr="00EC4BDC" w:rsidRDefault="00EC4BDC" w:rsidP="00F11572">
      <w:pPr>
        <w:pStyle w:val="Heading4"/>
      </w:pPr>
      <w:bookmarkStart w:id="151" w:name="_Toc380663367"/>
      <w:r w:rsidRPr="00EC4BDC">
        <w:t>Second round assessment of risks</w:t>
      </w:r>
      <w:bookmarkEnd w:id="149"/>
      <w:bookmarkEnd w:id="150"/>
      <w:bookmarkEnd w:id="151"/>
    </w:p>
    <w:p w:rsidR="00EC4BDC" w:rsidRPr="00EC4BDC" w:rsidRDefault="00EC4BDC" w:rsidP="00F11572">
      <w:bookmarkStart w:id="152" w:name="_Toc272414711"/>
      <w:bookmarkStart w:id="153" w:name="_Toc290846351"/>
      <w:r w:rsidRPr="00EC4BDC">
        <w:t xml:space="preserve">After consideration of the response to clinical questions, the risks of </w:t>
      </w:r>
      <w:r w:rsidR="000F5725">
        <w:t>umeclidinium</w:t>
      </w:r>
      <w:r w:rsidR="00F0009A">
        <w:t xml:space="preserve"> </w:t>
      </w:r>
      <w:r w:rsidRPr="00EC4BDC">
        <w:t>62.5</w:t>
      </w:r>
      <w:r w:rsidR="00596D0E">
        <w:t>µ</w:t>
      </w:r>
      <w:r w:rsidRPr="00EC4BDC">
        <w:t xml:space="preserve">g once daily in the proposed usage are unchanged from those identified </w:t>
      </w:r>
      <w:r w:rsidR="00FB26D4">
        <w:t>in the first round assessment of risks</w:t>
      </w:r>
      <w:r w:rsidR="002C4B1E">
        <w:t>.</w:t>
      </w:r>
    </w:p>
    <w:p w:rsidR="00EC4BDC" w:rsidRPr="00EC4BDC" w:rsidRDefault="00EC4BDC" w:rsidP="00F11572">
      <w:pPr>
        <w:pStyle w:val="Heading4"/>
      </w:pPr>
      <w:bookmarkStart w:id="154" w:name="_Toc380663368"/>
      <w:r w:rsidRPr="00EC4BDC">
        <w:t>Second round assessment of benefit-risk balance</w:t>
      </w:r>
      <w:bookmarkEnd w:id="152"/>
      <w:bookmarkEnd w:id="153"/>
      <w:bookmarkEnd w:id="154"/>
    </w:p>
    <w:p w:rsidR="00EC4BDC" w:rsidRPr="00EC4BDC" w:rsidRDefault="00EC4BDC" w:rsidP="00F11572">
      <w:bookmarkStart w:id="155" w:name="_Ref272160677"/>
      <w:bookmarkStart w:id="156" w:name="_Toc272414713"/>
      <w:bookmarkStart w:id="157" w:name="_Toc290846352"/>
      <w:r w:rsidRPr="00EC4BDC">
        <w:t xml:space="preserve">After consideration of the response to clinical questions, the benefit-risk balance of </w:t>
      </w:r>
      <w:r w:rsidR="000F5725">
        <w:t>umeclidinium</w:t>
      </w:r>
      <w:r w:rsidR="00F0009A">
        <w:t xml:space="preserve"> </w:t>
      </w:r>
      <w:r w:rsidRPr="00EC4BDC">
        <w:t>62.5</w:t>
      </w:r>
      <w:r w:rsidR="00596D0E">
        <w:t>µ</w:t>
      </w:r>
      <w:r w:rsidRPr="00EC4BDC">
        <w:t xml:space="preserve">g once daily in the proposed usage are unchanged from those identified in </w:t>
      </w:r>
      <w:r w:rsidR="00FB26D4">
        <w:t>in the first round assessment of benefit-risk balance.</w:t>
      </w:r>
    </w:p>
    <w:p w:rsidR="00EC4BDC" w:rsidRPr="00EC4BDC" w:rsidRDefault="009F6DF9" w:rsidP="00F11572">
      <w:pPr>
        <w:pStyle w:val="Heading4"/>
      </w:pPr>
      <w:bookmarkStart w:id="158" w:name="_Toc380663369"/>
      <w:r w:rsidRPr="00EC4BDC">
        <w:t>Second round recommendation regarding authorisation</w:t>
      </w:r>
      <w:bookmarkEnd w:id="155"/>
      <w:bookmarkEnd w:id="156"/>
      <w:bookmarkEnd w:id="157"/>
      <w:bookmarkEnd w:id="158"/>
    </w:p>
    <w:p w:rsidR="00840C48" w:rsidRDefault="00EC4BDC" w:rsidP="00F11572">
      <w:r w:rsidRPr="00EC4BDC">
        <w:t>It is recommended that Incruse Ellipta (</w:t>
      </w:r>
      <w:r w:rsidR="000F5725">
        <w:t>umeclidinium</w:t>
      </w:r>
      <w:r w:rsidR="00F0009A">
        <w:t xml:space="preserve"> </w:t>
      </w:r>
      <w:r w:rsidRPr="00EC4BDC">
        <w:t xml:space="preserve">62.5μg once daily by </w:t>
      </w:r>
      <w:r w:rsidR="00FB26D4">
        <w:t>inhalation</w:t>
      </w:r>
      <w:r w:rsidRPr="00EC4BDC">
        <w:t>) be approved for the maintenance bronchodilator treatment to relieve symptoms in adult patients with Chronic Obstruc</w:t>
      </w:r>
      <w:r w:rsidR="002C4B1E">
        <w:t>tive Pulmonary Disease (COPD).</w:t>
      </w:r>
    </w:p>
    <w:p w:rsidR="00605AD4" w:rsidRPr="00605AD4" w:rsidRDefault="001D4CFD" w:rsidP="00F11572">
      <w:r>
        <w:t>T</w:t>
      </w:r>
      <w:r w:rsidR="00EC4BDC" w:rsidRPr="00EC4BDC">
        <w:t xml:space="preserve">he </w:t>
      </w:r>
      <w:r w:rsidR="00840C48">
        <w:t xml:space="preserve">evaluator recommended that the </w:t>
      </w:r>
      <w:r w:rsidR="00EC4BDC" w:rsidRPr="00EC4BDC">
        <w:t xml:space="preserve">approval </w:t>
      </w:r>
      <w:r w:rsidR="00840C48">
        <w:t>be</w:t>
      </w:r>
      <w:r w:rsidR="00EC4BDC" w:rsidRPr="00EC4BDC">
        <w:t xml:space="preserve"> subject to incorporation of suggested changes to the proposed PI</w:t>
      </w:r>
      <w:r>
        <w:t>, details of these changes are beyond the scope of the AusPAR.</w:t>
      </w:r>
    </w:p>
    <w:p w:rsidR="008E7846" w:rsidRPr="00E41208" w:rsidRDefault="008E7846" w:rsidP="00F11572">
      <w:pPr>
        <w:pStyle w:val="Heading2"/>
      </w:pPr>
      <w:bookmarkStart w:id="159" w:name="_Toc425250088"/>
      <w:r w:rsidRPr="00E41208">
        <w:t xml:space="preserve">V. Pharmacovigilance </w:t>
      </w:r>
      <w:r>
        <w:t>f</w:t>
      </w:r>
      <w:r w:rsidRPr="00E41208">
        <w:t>indings</w:t>
      </w:r>
      <w:bookmarkEnd w:id="113"/>
      <w:bookmarkEnd w:id="114"/>
      <w:bookmarkEnd w:id="159"/>
    </w:p>
    <w:p w:rsidR="008E7846" w:rsidRDefault="00386150" w:rsidP="00F11572">
      <w:pPr>
        <w:pStyle w:val="Heading3"/>
        <w:rPr>
          <w:lang w:eastAsia="en-AU"/>
        </w:rPr>
      </w:pPr>
      <w:bookmarkStart w:id="160" w:name="_Toc247691526"/>
      <w:bookmarkStart w:id="161" w:name="_Toc314842509"/>
      <w:bookmarkStart w:id="162" w:name="_Toc425250089"/>
      <w:r>
        <w:rPr>
          <w:lang w:eastAsia="en-AU"/>
        </w:rPr>
        <w:t>Risk m</w:t>
      </w:r>
      <w:r w:rsidR="008E7846">
        <w:rPr>
          <w:lang w:eastAsia="en-AU"/>
        </w:rPr>
        <w:t xml:space="preserve">anagement </w:t>
      </w:r>
      <w:r>
        <w:rPr>
          <w:lang w:eastAsia="en-AU"/>
        </w:rPr>
        <w:t>p</w:t>
      </w:r>
      <w:r w:rsidR="008E7846">
        <w:rPr>
          <w:lang w:eastAsia="en-AU"/>
        </w:rPr>
        <w:t>lan</w:t>
      </w:r>
      <w:bookmarkEnd w:id="160"/>
      <w:bookmarkEnd w:id="161"/>
      <w:bookmarkEnd w:id="162"/>
    </w:p>
    <w:p w:rsidR="008E7846" w:rsidRDefault="008E7846" w:rsidP="00F11572">
      <w:pPr>
        <w:rPr>
          <w:lang w:eastAsia="en-AU"/>
        </w:rPr>
      </w:pPr>
      <w:r>
        <w:rPr>
          <w:lang w:eastAsia="en-AU"/>
        </w:rPr>
        <w:t>The sponsor submitted a Risk Management Plan</w:t>
      </w:r>
      <w:r w:rsidR="00881FA6">
        <w:rPr>
          <w:lang w:eastAsia="en-AU"/>
        </w:rPr>
        <w:t xml:space="preserve"> </w:t>
      </w:r>
      <w:r w:rsidR="00881FA6" w:rsidRPr="00881FA6">
        <w:rPr>
          <w:lang w:eastAsia="en-AU"/>
        </w:rPr>
        <w:t>EU-RMP Version 2.0 (dated 14/11/2013, DLP 10/12/2012) and Australian Specific Annex Version 2.0 (d</w:t>
      </w:r>
      <w:r w:rsidR="00881FA6">
        <w:rPr>
          <w:lang w:eastAsia="en-AU"/>
        </w:rPr>
        <w:t xml:space="preserve">ated 22/01/2014, DLP not given), </w:t>
      </w:r>
      <w:r>
        <w:rPr>
          <w:lang w:eastAsia="en-AU"/>
        </w:rPr>
        <w:t xml:space="preserve">which was reviewed by the TGA’s </w:t>
      </w:r>
      <w:r w:rsidR="002C4B1E">
        <w:rPr>
          <w:lang w:eastAsia="en-AU"/>
        </w:rPr>
        <w:t>Post-Market Surveillance Branch</w:t>
      </w:r>
      <w:r>
        <w:rPr>
          <w:lang w:eastAsia="en-AU"/>
        </w:rPr>
        <w:t xml:space="preserve"> (</w:t>
      </w:r>
      <w:r w:rsidR="002C4B1E">
        <w:rPr>
          <w:lang w:eastAsia="en-AU"/>
        </w:rPr>
        <w:t>PMSB</w:t>
      </w:r>
      <w:r>
        <w:rPr>
          <w:lang w:eastAsia="en-AU"/>
        </w:rPr>
        <w:t>).</w:t>
      </w:r>
    </w:p>
    <w:p w:rsidR="008E7846" w:rsidRDefault="003A7F6C" w:rsidP="00F11572">
      <w:pPr>
        <w:pStyle w:val="Heading4"/>
        <w:rPr>
          <w:lang w:eastAsia="en-AU"/>
        </w:rPr>
      </w:pPr>
      <w:r>
        <w:rPr>
          <w:lang w:eastAsia="en-AU"/>
        </w:rPr>
        <w:t>Safety s</w:t>
      </w:r>
      <w:r w:rsidR="008E7846">
        <w:rPr>
          <w:lang w:eastAsia="en-AU"/>
        </w:rPr>
        <w:t>pecification</w:t>
      </w:r>
    </w:p>
    <w:p w:rsidR="008E7846" w:rsidRDefault="008E7846" w:rsidP="00F11572">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5C6EAD">
        <w:rPr>
          <w:lang w:eastAsia="en-AU"/>
        </w:rPr>
        <w:t>cerns which are shown at Table 9</w:t>
      </w:r>
      <w:r>
        <w:rPr>
          <w:lang w:eastAsia="en-AU"/>
        </w:rPr>
        <w:t>.</w:t>
      </w:r>
    </w:p>
    <w:p w:rsidR="008E7846" w:rsidRDefault="005C6EAD" w:rsidP="00E65F84">
      <w:pPr>
        <w:pStyle w:val="TableTitle"/>
        <w:rPr>
          <w:lang w:eastAsia="en-AU"/>
        </w:rPr>
      </w:pPr>
      <w:proofErr w:type="gramStart"/>
      <w:r>
        <w:rPr>
          <w:lang w:eastAsia="en-AU"/>
        </w:rPr>
        <w:t>Table 9</w:t>
      </w:r>
      <w:r w:rsidR="001D4CFD">
        <w:rPr>
          <w:lang w:eastAsia="en-AU"/>
        </w:rPr>
        <w:t>.</w:t>
      </w:r>
      <w:proofErr w:type="gramEnd"/>
      <w:r w:rsidR="001D4CFD">
        <w:rPr>
          <w:lang w:eastAsia="en-AU"/>
        </w:rPr>
        <w:t xml:space="preserve"> Summary of ongoing safety concerns.</w:t>
      </w:r>
    </w:p>
    <w:tbl>
      <w:tblPr>
        <w:tblStyle w:val="TableTGAblue"/>
        <w:tblW w:w="0" w:type="auto"/>
        <w:tblLook w:val="04A0" w:firstRow="1" w:lastRow="0" w:firstColumn="1" w:lastColumn="0" w:noHBand="0" w:noVBand="1"/>
      </w:tblPr>
      <w:tblGrid>
        <w:gridCol w:w="4360"/>
        <w:gridCol w:w="4360"/>
      </w:tblGrid>
      <w:tr w:rsidR="00F023EB" w:rsidTr="00E65F84">
        <w:trPr>
          <w:cnfStyle w:val="100000000000" w:firstRow="1" w:lastRow="0" w:firstColumn="0" w:lastColumn="0" w:oddVBand="0" w:evenVBand="0" w:oddHBand="0" w:evenHBand="0" w:firstRowFirstColumn="0" w:firstRowLastColumn="0" w:lastRowFirstColumn="0" w:lastRowLastColumn="0"/>
        </w:trPr>
        <w:tc>
          <w:tcPr>
            <w:tcW w:w="8720" w:type="dxa"/>
            <w:gridSpan w:val="2"/>
          </w:tcPr>
          <w:p w:rsidR="00F023EB" w:rsidRPr="00B23371" w:rsidRDefault="00F023EB" w:rsidP="00E65F84">
            <w:r w:rsidRPr="00B23371">
              <w:t>Summary of safety concerns</w:t>
            </w:r>
          </w:p>
        </w:tc>
      </w:tr>
      <w:tr w:rsidR="00603EE7" w:rsidTr="00E65F84">
        <w:tc>
          <w:tcPr>
            <w:tcW w:w="4360" w:type="dxa"/>
          </w:tcPr>
          <w:p w:rsidR="00603EE7" w:rsidRPr="00B23371" w:rsidRDefault="00603EE7" w:rsidP="00E65F84">
            <w:r w:rsidRPr="00B23371">
              <w:t>Important identified risks</w:t>
            </w:r>
          </w:p>
        </w:tc>
        <w:tc>
          <w:tcPr>
            <w:tcW w:w="4360" w:type="dxa"/>
          </w:tcPr>
          <w:p w:rsidR="00603EE7" w:rsidRPr="00B23371" w:rsidRDefault="00603EE7" w:rsidP="00E65F84">
            <w:r w:rsidRPr="00B23371">
              <w:t>None identified</w:t>
            </w:r>
          </w:p>
        </w:tc>
      </w:tr>
      <w:tr w:rsidR="00603EE7" w:rsidTr="00E65F84">
        <w:tc>
          <w:tcPr>
            <w:tcW w:w="4360" w:type="dxa"/>
          </w:tcPr>
          <w:p w:rsidR="00603EE7" w:rsidRPr="00B23371" w:rsidRDefault="00603EE7" w:rsidP="00E65F84">
            <w:r w:rsidRPr="00B23371">
              <w:t>Important potential risks</w:t>
            </w:r>
          </w:p>
        </w:tc>
        <w:tc>
          <w:tcPr>
            <w:tcW w:w="4360" w:type="dxa"/>
          </w:tcPr>
          <w:p w:rsidR="00603EE7" w:rsidRPr="00B23371" w:rsidRDefault="00603EE7" w:rsidP="00E65F84">
            <w:r w:rsidRPr="00B23371">
              <w:t>Cardiac disorders</w:t>
            </w:r>
          </w:p>
        </w:tc>
      </w:tr>
      <w:tr w:rsidR="00603EE7" w:rsidTr="00E65F84">
        <w:tc>
          <w:tcPr>
            <w:tcW w:w="4360" w:type="dxa"/>
          </w:tcPr>
          <w:p w:rsidR="00603EE7" w:rsidRPr="00B23371" w:rsidRDefault="00603EE7" w:rsidP="00E65F84">
            <w:r w:rsidRPr="00B23371">
              <w:lastRenderedPageBreak/>
              <w:t>Important missing information</w:t>
            </w:r>
          </w:p>
        </w:tc>
        <w:tc>
          <w:tcPr>
            <w:tcW w:w="4360" w:type="dxa"/>
          </w:tcPr>
          <w:p w:rsidR="00603EE7" w:rsidRPr="00B23371" w:rsidRDefault="00603EE7" w:rsidP="00E65F84">
            <w:r w:rsidRPr="00B23371">
              <w:t>Safety in pregnancy and lactation</w:t>
            </w:r>
          </w:p>
        </w:tc>
      </w:tr>
    </w:tbl>
    <w:p w:rsidR="001D4CFD" w:rsidRDefault="008E7846" w:rsidP="00F11572">
      <w:pPr>
        <w:pStyle w:val="Heading4"/>
        <w:rPr>
          <w:lang w:eastAsia="en-AU"/>
        </w:rPr>
      </w:pPr>
      <w:r>
        <w:rPr>
          <w:lang w:eastAsia="en-AU"/>
        </w:rPr>
        <w:t xml:space="preserve">Pharmacovigilance </w:t>
      </w:r>
      <w:r w:rsidR="003A7F6C">
        <w:rPr>
          <w:lang w:eastAsia="en-AU"/>
        </w:rPr>
        <w:t>p</w:t>
      </w:r>
      <w:r>
        <w:rPr>
          <w:lang w:eastAsia="en-AU"/>
        </w:rPr>
        <w:t>lan</w:t>
      </w:r>
    </w:p>
    <w:p w:rsidR="001D4CFD" w:rsidRPr="001D4CFD" w:rsidRDefault="00603EE7" w:rsidP="00F11572">
      <w:r w:rsidRPr="001D4CFD">
        <w:t xml:space="preserve">The sponsor plans routine </w:t>
      </w:r>
      <w:r w:rsidR="00F023EB" w:rsidRPr="001D4CFD">
        <w:t xml:space="preserve">pharmacovigilance activities for all ongoing safety concerns </w:t>
      </w:r>
      <w:r w:rsidRPr="001D4CFD">
        <w:t>and additional pharmacovigilance activities</w:t>
      </w:r>
      <w:r w:rsidR="00F023EB" w:rsidRPr="001D4CFD">
        <w:t xml:space="preserve"> (clinical studies) for the important p</w:t>
      </w:r>
      <w:r w:rsidR="002C4B1E">
        <w:t>otential risk ‘cardiac disorders’</w:t>
      </w:r>
      <w:r w:rsidRPr="001D4CFD">
        <w:t>.</w:t>
      </w:r>
      <w:r w:rsidR="001D4CFD" w:rsidRPr="001D4CFD">
        <w:t xml:space="preserve"> The additional proposed activities for the safety concern cardiac disorders are:</w:t>
      </w:r>
    </w:p>
    <w:p w:rsidR="00603EE7" w:rsidRDefault="001D4CFD" w:rsidP="00F11572">
      <w:pPr>
        <w:pStyle w:val="ListBullet"/>
      </w:pPr>
      <w:r>
        <w:t>Study HZC115058; assessment of co-morbidities in COPD in European sy</w:t>
      </w:r>
      <w:r w:rsidR="00843201">
        <w:t>mptomatic subjects fro</w:t>
      </w:r>
      <w:r w:rsidR="002C4B1E">
        <w:t xml:space="preserve">m primary care (ACCESS). A non </w:t>
      </w:r>
      <w:r>
        <w:t xml:space="preserve">drug interventional observational </w:t>
      </w:r>
      <w:r w:rsidR="00843201">
        <w:t xml:space="preserve">prospective cohort </w:t>
      </w:r>
      <w:r>
        <w:t>study</w:t>
      </w:r>
      <w:r w:rsidR="00843201">
        <w:t xml:space="preserve"> of patients managed for their COPD in primary care in multiple European countries.</w:t>
      </w:r>
    </w:p>
    <w:p w:rsidR="00843201" w:rsidRDefault="00843201" w:rsidP="00F11572">
      <w:pPr>
        <w:pStyle w:val="ListBullet"/>
      </w:pPr>
      <w:r>
        <w:t xml:space="preserve">A post authorisation safety observational cohort study to quantify the incidence of selected cardiovascular endpoints in COPD patients using inhaled UMEC/VI combination or inhaled UMEC. This study will be conducted in several European </w:t>
      </w:r>
      <w:r w:rsidR="002C4B1E">
        <w:t>countries</w:t>
      </w:r>
      <w:r>
        <w:t>, including but not limited to sites selected for the ACCESS study above.</w:t>
      </w:r>
    </w:p>
    <w:p w:rsidR="00843201" w:rsidRPr="00603EE7" w:rsidRDefault="00843201" w:rsidP="00F11572">
      <w:pPr>
        <w:pStyle w:val="ListBullet"/>
      </w:pPr>
      <w:r>
        <w:t>Study WEUSKOP6679. A post authorisation study of new users of inhaled UMEC/VI or new users of inhaled UMEC in the primary care setting: UK Clinical Practice Research Datalink (CPRD) study.</w:t>
      </w:r>
    </w:p>
    <w:p w:rsidR="008E7846" w:rsidRDefault="008E7846" w:rsidP="00F11572">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03EE7" w:rsidRPr="00843201" w:rsidRDefault="00603EE7" w:rsidP="00F11572">
      <w:r w:rsidRPr="00843201">
        <w:t>The sponsor is not proposing any additional risk minimisation activities.</w:t>
      </w:r>
    </w:p>
    <w:p w:rsidR="00603EE7" w:rsidRPr="00843201" w:rsidRDefault="008B7CC5" w:rsidP="00F11572">
      <w:r w:rsidRPr="008B7CC5">
        <w:t>PMSB</w:t>
      </w:r>
      <w:r>
        <w:t xml:space="preserve"> </w:t>
      </w:r>
      <w:r w:rsidR="008B5947">
        <w:t>evaluator</w:t>
      </w:r>
      <w:r>
        <w:t xml:space="preserve"> comment: </w:t>
      </w:r>
      <w:r w:rsidR="00F023EB" w:rsidRPr="00843201">
        <w:t>This</w:t>
      </w:r>
      <w:r w:rsidR="00603EE7" w:rsidRPr="00843201">
        <w:t xml:space="preserve"> is acceptable.</w:t>
      </w:r>
    </w:p>
    <w:p w:rsidR="006F25B8" w:rsidRDefault="006F25B8" w:rsidP="00F11572">
      <w:pPr>
        <w:pStyle w:val="Heading4"/>
        <w:rPr>
          <w:lang w:eastAsia="en-AU"/>
        </w:rPr>
      </w:pPr>
      <w:bookmarkStart w:id="163" w:name="_Toc247691527"/>
      <w:r w:rsidRPr="006F25B8">
        <w:rPr>
          <w:lang w:eastAsia="en-AU"/>
        </w:rPr>
        <w:t>Reconciliation of is</w:t>
      </w:r>
      <w:r w:rsidR="00843201">
        <w:rPr>
          <w:lang w:eastAsia="en-AU"/>
        </w:rPr>
        <w:t>sues outlined in the RMP report</w:t>
      </w:r>
    </w:p>
    <w:p w:rsidR="00F023EB" w:rsidRDefault="00E17E36" w:rsidP="00F11572">
      <w:pPr>
        <w:rPr>
          <w:lang w:eastAsia="en-AU"/>
        </w:rPr>
      </w:pPr>
      <w:r>
        <w:rPr>
          <w:lang w:eastAsia="en-AU"/>
        </w:rPr>
        <w:t>A summary of</w:t>
      </w:r>
      <w:r w:rsidR="006F25B8">
        <w:rPr>
          <w:lang w:eastAsia="en-AU"/>
        </w:rPr>
        <w:t xml:space="preserve"> the </w:t>
      </w:r>
      <w:r w:rsidR="008B7CC5">
        <w:rPr>
          <w:lang w:eastAsia="en-AU"/>
        </w:rPr>
        <w:t>PMSB</w:t>
      </w:r>
      <w:r w:rsidR="006F25B8">
        <w:rPr>
          <w:lang w:eastAsia="en-AU"/>
        </w:rPr>
        <w:t xml:space="preserve">’s </w:t>
      </w:r>
      <w:r w:rsidR="00843201">
        <w:rPr>
          <w:lang w:eastAsia="en-AU"/>
        </w:rPr>
        <w:t>recommendations fro</w:t>
      </w:r>
      <w:r>
        <w:rPr>
          <w:lang w:eastAsia="en-AU"/>
        </w:rPr>
        <w:t xml:space="preserve">m the </w:t>
      </w:r>
      <w:r w:rsidR="006F25B8">
        <w:rPr>
          <w:lang w:eastAsia="en-AU"/>
        </w:rPr>
        <w:t xml:space="preserve">first round evaluation of the RMP, the sponsor’s responses to issues raised by the </w:t>
      </w:r>
      <w:r w:rsidR="008B7CC5">
        <w:rPr>
          <w:lang w:eastAsia="en-AU"/>
        </w:rPr>
        <w:t>PMSB</w:t>
      </w:r>
      <w:r w:rsidR="006F25B8">
        <w:rPr>
          <w:lang w:eastAsia="en-AU"/>
        </w:rPr>
        <w:t xml:space="preserve"> and the </w:t>
      </w:r>
      <w:r w:rsidR="008B7CC5">
        <w:rPr>
          <w:lang w:eastAsia="en-AU"/>
        </w:rPr>
        <w:t>PMSB</w:t>
      </w:r>
      <w:r w:rsidR="006F25B8">
        <w:rPr>
          <w:lang w:eastAsia="en-AU"/>
        </w:rPr>
        <w:t>’s evaluat</w:t>
      </w:r>
      <w:r>
        <w:rPr>
          <w:lang w:eastAsia="en-AU"/>
        </w:rPr>
        <w:t>ion of the sponsor’s responses is below</w:t>
      </w:r>
      <w:r w:rsidR="00843201">
        <w:rPr>
          <w:lang w:eastAsia="en-AU"/>
        </w:rPr>
        <w:t>.</w:t>
      </w:r>
    </w:p>
    <w:p w:rsidR="008B5947" w:rsidRPr="004E002B" w:rsidRDefault="008B5947" w:rsidP="00F11572">
      <w:pPr>
        <w:pStyle w:val="Heading5"/>
      </w:pPr>
      <w:r>
        <w:rPr>
          <w:lang w:eastAsia="en-AU"/>
        </w:rPr>
        <w:t>PMSB recommendation 1</w:t>
      </w:r>
    </w:p>
    <w:p w:rsidR="00E17E36" w:rsidRDefault="00567F02" w:rsidP="00F11572">
      <w:r w:rsidRPr="00E17E36">
        <w:t>Safety considerations may be raised by the nonclinical and clinical evaluators through the consolidated TGA requ</w:t>
      </w:r>
      <w:r w:rsidR="00843201">
        <w:t>est for information and/or the n</w:t>
      </w:r>
      <w:r w:rsidRPr="00E17E36">
        <w:t>onclinica</w:t>
      </w:r>
      <w:r w:rsidR="00843201">
        <w:t>l and clinical evaluation r</w:t>
      </w:r>
      <w:r w:rsidRPr="00E17E36">
        <w:t>eports respectively. It is important to ensure that the information provided in response to these includes a consideration of the relevance for the RMP, and any specific information needed to address this issue in the RMP. For any safety considerations so raised, please provide information that is relevant and necessary to address the issue in the RMP.</w:t>
      </w:r>
    </w:p>
    <w:p w:rsidR="00E17E36" w:rsidRDefault="00E17E36" w:rsidP="00F11572">
      <w:pPr>
        <w:pStyle w:val="Heading6"/>
      </w:pPr>
      <w:r>
        <w:t>Sponsor’s response</w:t>
      </w:r>
    </w:p>
    <w:p w:rsidR="00E17E36" w:rsidRPr="00E17E36" w:rsidRDefault="00E17E36" w:rsidP="00F11572">
      <w:r w:rsidRPr="00E17E36">
        <w:t>GSK has considered the responses to the consolidated TGA request for information and the clinical evaluation report. Safety in long term use has been included as missing information in the EU RMP.</w:t>
      </w:r>
    </w:p>
    <w:p w:rsidR="00E17E36" w:rsidRDefault="008B7CC5" w:rsidP="00F11572">
      <w:pPr>
        <w:pStyle w:val="Heading6"/>
      </w:pPr>
      <w:r w:rsidRPr="008B7CC5">
        <w:t>PMSB</w:t>
      </w:r>
      <w:r w:rsidR="00E17E36">
        <w:t xml:space="preserve"> evaluator’s comments</w:t>
      </w:r>
    </w:p>
    <w:p w:rsidR="00E17E36" w:rsidRDefault="00567F02" w:rsidP="00F11572">
      <w:r w:rsidRPr="00E17E36">
        <w:t>This is considered acceptable.</w:t>
      </w:r>
    </w:p>
    <w:p w:rsidR="00E17E36" w:rsidRPr="00E17E36" w:rsidRDefault="008B7CC5" w:rsidP="00F11572">
      <w:pPr>
        <w:pStyle w:val="Heading5"/>
      </w:pPr>
      <w:r w:rsidRPr="008B7CC5">
        <w:t>PMSB</w:t>
      </w:r>
      <w:r w:rsidR="00E17E36" w:rsidRPr="00E17E36">
        <w:t xml:space="preserve"> recommendation </w:t>
      </w:r>
      <w:r w:rsidR="00E17E36">
        <w:t>2</w:t>
      </w:r>
    </w:p>
    <w:p w:rsidR="0010640A" w:rsidRPr="00E17E36" w:rsidRDefault="00E17E36" w:rsidP="00F11572">
      <w:r w:rsidRPr="00E17E36">
        <w:t>Cerebrovascular events</w:t>
      </w:r>
      <w:r w:rsidR="00567F02" w:rsidRPr="00E17E36">
        <w:t xml:space="preserve"> shoul</w:t>
      </w:r>
      <w:r w:rsidR="008B7CC5">
        <w:t>d be added as an important potential r</w:t>
      </w:r>
      <w:r w:rsidR="00567F02" w:rsidRPr="00E17E36">
        <w:t>isk</w:t>
      </w:r>
      <w:r w:rsidRPr="00E17E36">
        <w:t xml:space="preserve"> </w:t>
      </w:r>
      <w:r w:rsidR="008B7CC5">
        <w:t>in k</w:t>
      </w:r>
      <w:r w:rsidR="0010640A" w:rsidRPr="00E17E36">
        <w:t>ey changes to the updated RMP</w:t>
      </w:r>
      <w:r>
        <w:t>.</w:t>
      </w:r>
    </w:p>
    <w:p w:rsidR="00E17E36" w:rsidRPr="00E17E36" w:rsidRDefault="00E17E36" w:rsidP="00F11572">
      <w:pPr>
        <w:pStyle w:val="Heading6"/>
      </w:pPr>
      <w:r w:rsidRPr="00E17E36">
        <w:lastRenderedPageBreak/>
        <w:t>Sponsor’s response</w:t>
      </w:r>
    </w:p>
    <w:p w:rsidR="00E17E36" w:rsidRPr="00E17E36" w:rsidRDefault="00567F02" w:rsidP="00F11572">
      <w:r w:rsidRPr="00E17E36">
        <w:t>Cerebrovascular events have been included in th</w:t>
      </w:r>
      <w:r w:rsidR="008B7CC5">
        <w:t>e important potential risk of ‘c</w:t>
      </w:r>
      <w:r w:rsidRPr="00E17E36">
        <w:t>ardio and cerebrovascular events’ in the updated EU RMP</w:t>
      </w:r>
      <w:r w:rsidR="00E17E36" w:rsidRPr="00E17E36">
        <w:t>.</w:t>
      </w:r>
    </w:p>
    <w:p w:rsidR="00E17E36" w:rsidRPr="00E17E36" w:rsidRDefault="008B7CC5" w:rsidP="00F11572">
      <w:pPr>
        <w:pStyle w:val="Heading6"/>
      </w:pPr>
      <w:r w:rsidRPr="008B7CC5">
        <w:t>PMSB</w:t>
      </w:r>
      <w:r w:rsidR="00E17E36" w:rsidRPr="00E17E36">
        <w:t xml:space="preserve"> evaluator</w:t>
      </w:r>
      <w:r w:rsidR="00E17E36">
        <w:t>’</w:t>
      </w:r>
      <w:r w:rsidR="00E17E36" w:rsidRPr="00E17E36">
        <w:t>s comments</w:t>
      </w:r>
    </w:p>
    <w:p w:rsidR="00E17E36" w:rsidRPr="00E17E36" w:rsidRDefault="00567F02" w:rsidP="00F11572">
      <w:r w:rsidRPr="00E17E36">
        <w:t>This is considered acceptable.</w:t>
      </w:r>
    </w:p>
    <w:p w:rsidR="00E17E36" w:rsidRPr="00E17E36" w:rsidRDefault="008B7CC5" w:rsidP="00F11572">
      <w:pPr>
        <w:pStyle w:val="Heading5"/>
      </w:pPr>
      <w:r w:rsidRPr="008B7CC5">
        <w:t xml:space="preserve">PMSB </w:t>
      </w:r>
      <w:r w:rsidR="00E17E36" w:rsidRPr="00E17E36">
        <w:t xml:space="preserve">recommendation </w:t>
      </w:r>
      <w:r w:rsidR="00E17E36">
        <w:t>3</w:t>
      </w:r>
    </w:p>
    <w:p w:rsidR="00E17E36" w:rsidRPr="00E17E36" w:rsidRDefault="00567F02" w:rsidP="00F11572">
      <w:r w:rsidRPr="00E17E36">
        <w:t>‘Urinary retention (including prostate hypertrophy bladder neck obstr</w:t>
      </w:r>
      <w:r w:rsidR="008B7CC5">
        <w:t>uction)’ should be added as an important potential r</w:t>
      </w:r>
      <w:r w:rsidRPr="00E17E36">
        <w:t>isk.</w:t>
      </w:r>
    </w:p>
    <w:p w:rsidR="00E17E36" w:rsidRPr="00E17E36" w:rsidRDefault="00E17E36" w:rsidP="00F11572">
      <w:pPr>
        <w:pStyle w:val="Heading6"/>
      </w:pPr>
      <w:r w:rsidRPr="00E17E36">
        <w:t>Sponsor’s response</w:t>
      </w:r>
    </w:p>
    <w:p w:rsidR="00E17E36" w:rsidRDefault="00567F02" w:rsidP="0010640A">
      <w:r w:rsidRPr="00E17E36">
        <w:t>Urinary retention including bladder outflow obstruction has been included as an important potent</w:t>
      </w:r>
      <w:r w:rsidR="00E17E36">
        <w:t>ial risk in the updated EU RMP.</w:t>
      </w:r>
    </w:p>
    <w:p w:rsidR="00E17E36" w:rsidRPr="00E17E36" w:rsidRDefault="008B7CC5" w:rsidP="00F11572">
      <w:pPr>
        <w:pStyle w:val="Heading6"/>
      </w:pPr>
      <w:r w:rsidRPr="008B7CC5">
        <w:t>PMSB</w:t>
      </w:r>
      <w:r w:rsidR="00E17E36" w:rsidRPr="00E17E36">
        <w:t xml:space="preserve"> evaluator’s comments</w:t>
      </w:r>
    </w:p>
    <w:p w:rsidR="00E17E36" w:rsidRDefault="00567F02" w:rsidP="00F11572">
      <w:r w:rsidRPr="00E17E36">
        <w:t>This is considered acceptable.</w:t>
      </w:r>
    </w:p>
    <w:p w:rsidR="00E17E36" w:rsidRPr="00E17E36" w:rsidRDefault="008B7CC5" w:rsidP="00F11572">
      <w:pPr>
        <w:pStyle w:val="Heading5"/>
      </w:pPr>
      <w:r w:rsidRPr="008B7CC5">
        <w:t>PMSB</w:t>
      </w:r>
      <w:r w:rsidR="00E17E36" w:rsidRPr="00E17E36">
        <w:t xml:space="preserve"> recommendation </w:t>
      </w:r>
      <w:r w:rsidR="00E17E36">
        <w:t>4</w:t>
      </w:r>
    </w:p>
    <w:p w:rsidR="00E17E36" w:rsidRDefault="00567F02" w:rsidP="00F11572">
      <w:r w:rsidRPr="00E17E36">
        <w:t>Ocular effects (including narrow angle glaucoma)’ s</w:t>
      </w:r>
      <w:r w:rsidR="008B7CC5">
        <w:t xml:space="preserve">hould be added as an </w:t>
      </w:r>
      <w:proofErr w:type="gramStart"/>
      <w:r w:rsidR="008B7CC5">
        <w:t>Important</w:t>
      </w:r>
      <w:proofErr w:type="gramEnd"/>
      <w:r w:rsidR="008B7CC5">
        <w:t xml:space="preserve"> potential r</w:t>
      </w:r>
      <w:r w:rsidRPr="00E17E36">
        <w:t>isk.</w:t>
      </w:r>
    </w:p>
    <w:p w:rsidR="009754E2" w:rsidRDefault="009754E2" w:rsidP="00F11572">
      <w:pPr>
        <w:pStyle w:val="Heading6"/>
      </w:pPr>
      <w:r w:rsidRPr="009754E2">
        <w:t>Sponsor’s response</w:t>
      </w:r>
    </w:p>
    <w:p w:rsidR="009754E2" w:rsidRPr="009754E2" w:rsidRDefault="009754E2" w:rsidP="009754E2">
      <w:r w:rsidRPr="009754E2">
        <w:t>Narrow angle glaucoma has been included as an important potent</w:t>
      </w:r>
      <w:r>
        <w:t>ial risk in the updated EU RMP.</w:t>
      </w:r>
    </w:p>
    <w:p w:rsidR="009754E2" w:rsidRPr="009754E2" w:rsidRDefault="008B7CC5" w:rsidP="00F11572">
      <w:pPr>
        <w:pStyle w:val="Heading6"/>
      </w:pPr>
      <w:r w:rsidRPr="008B7CC5">
        <w:t>PMSB</w:t>
      </w:r>
      <w:r w:rsidR="009754E2" w:rsidRPr="009754E2">
        <w:t xml:space="preserve"> evaluator’s comments</w:t>
      </w:r>
    </w:p>
    <w:p w:rsidR="00E17E36" w:rsidRDefault="009754E2" w:rsidP="00F11572">
      <w:r w:rsidRPr="009754E2">
        <w:t>This is considered acceptable.</w:t>
      </w:r>
    </w:p>
    <w:p w:rsidR="009754E2" w:rsidRDefault="008B7CC5" w:rsidP="00F11572">
      <w:pPr>
        <w:pStyle w:val="Heading5"/>
      </w:pPr>
      <w:r w:rsidRPr="008B7CC5">
        <w:t>PMSB</w:t>
      </w:r>
      <w:r w:rsidR="009754E2" w:rsidRPr="009754E2">
        <w:t xml:space="preserve"> recommendation </w:t>
      </w:r>
      <w:r w:rsidR="009754E2">
        <w:t>5</w:t>
      </w:r>
    </w:p>
    <w:p w:rsidR="009754E2" w:rsidRPr="00B7366D" w:rsidRDefault="00B7366D" w:rsidP="00F11572">
      <w:r w:rsidRPr="00B7366D">
        <w:t>G</w:t>
      </w:r>
      <w:r w:rsidR="003A0EF2">
        <w:t>I</w:t>
      </w:r>
      <w:r w:rsidRPr="00B7366D">
        <w:t xml:space="preserve"> effects (including GI obstr</w:t>
      </w:r>
      <w:r w:rsidR="008B7CC5">
        <w:t>uction), should be added as an important p</w:t>
      </w:r>
      <w:r w:rsidRPr="00B7366D">
        <w:t>otential</w:t>
      </w:r>
      <w:r w:rsidR="008B7CC5">
        <w:t xml:space="preserve"> r</w:t>
      </w:r>
      <w:r w:rsidRPr="00B7366D">
        <w:t>isk.</w:t>
      </w:r>
    </w:p>
    <w:p w:rsidR="009754E2" w:rsidRDefault="009754E2" w:rsidP="00F11572">
      <w:pPr>
        <w:pStyle w:val="Heading6"/>
      </w:pPr>
      <w:r w:rsidRPr="009754E2">
        <w:t>Sponsor’s response</w:t>
      </w:r>
    </w:p>
    <w:p w:rsidR="00B7366D" w:rsidRPr="00B7366D" w:rsidRDefault="00B7366D" w:rsidP="00F11572">
      <w:r w:rsidRPr="00B7366D">
        <w:t>‘Gastrointestinal obstruction was e</w:t>
      </w:r>
      <w:r w:rsidR="006A141F">
        <w:t>valuated as an AESI</w:t>
      </w:r>
      <w:r w:rsidRPr="00B7366D">
        <w:t xml:space="preserve"> in the clinical development program. This AESI categorisation included a wide range of terms to describe signs and symptoms relat</w:t>
      </w:r>
      <w:r w:rsidR="008B7CC5">
        <w:t>ing to intestinal obstruction (g</w:t>
      </w:r>
      <w:r w:rsidRPr="00B7366D">
        <w:t>astrointestina</w:t>
      </w:r>
      <w:r w:rsidR="008B7CC5">
        <w:t>l o</w:t>
      </w:r>
      <w:r w:rsidRPr="00B7366D">
        <w:t>bstruction SMQ).</w:t>
      </w:r>
    </w:p>
    <w:p w:rsidR="00B7366D" w:rsidRDefault="00B7366D" w:rsidP="00F11572">
      <w:r w:rsidRPr="00B7366D">
        <w:t xml:space="preserve">In the efficacy studies, on treatment AEs in the gastrointestinal obstruction AESI group were reported only in the placebo group (&lt; 1%), with no events reported for either dose of </w:t>
      </w:r>
      <w:r w:rsidR="000F5725" w:rsidRPr="005C6EAD">
        <w:t>umeclidinium</w:t>
      </w:r>
      <w:r w:rsidRPr="005C6EAD">
        <w:t>; Table 1</w:t>
      </w:r>
      <w:r w:rsidR="005C6EAD" w:rsidRPr="005C6EAD">
        <w:t>0</w:t>
      </w:r>
      <w:r w:rsidRPr="005C6EAD">
        <w:t xml:space="preserve">. Two AEs </w:t>
      </w:r>
      <w:r w:rsidRPr="00B7366D">
        <w:t>reported in the placebo group were serious (PTs: ileus; small intestinal obstruction). No subjects in the long term safety study had an on treatment AE reported in the intestinal obstruction AESI group; Table 1</w:t>
      </w:r>
      <w:r w:rsidR="00D223E9">
        <w:t>0</w:t>
      </w:r>
      <w:r w:rsidRPr="00B7366D">
        <w:t>. GSK therefore does not consider the inclusion of ‘G</w:t>
      </w:r>
      <w:r w:rsidR="003A0EF2">
        <w:t>I</w:t>
      </w:r>
      <w:r w:rsidRPr="00B7366D">
        <w:t xml:space="preserve"> effects (including GI obstruction)’ as an important potential risk in the RMP is warranted.</w:t>
      </w:r>
    </w:p>
    <w:p w:rsidR="00B7366D" w:rsidRPr="00B7366D" w:rsidRDefault="005C6EAD" w:rsidP="00B7366D">
      <w:pPr>
        <w:pStyle w:val="TableTitle"/>
      </w:pPr>
      <w:proofErr w:type="gramStart"/>
      <w:r>
        <w:lastRenderedPageBreak/>
        <w:t>Table 10.</w:t>
      </w:r>
      <w:proofErr w:type="gramEnd"/>
      <w:r w:rsidR="008B5947">
        <w:t xml:space="preserve"> </w:t>
      </w:r>
      <w:proofErr w:type="gramStart"/>
      <w:r>
        <w:t xml:space="preserve">On treatment Intestinal </w:t>
      </w:r>
      <w:r w:rsidR="00B7366D">
        <w:t>Obstruction AESI</w:t>
      </w:r>
      <w:r>
        <w:t>.</w:t>
      </w:r>
      <w:proofErr w:type="gramEnd"/>
    </w:p>
    <w:p w:rsidR="00B7366D" w:rsidRPr="00B7366D" w:rsidRDefault="00B7366D" w:rsidP="00B7366D">
      <w:r>
        <w:rPr>
          <w:noProof/>
          <w:lang w:eastAsia="en-AU"/>
        </w:rPr>
        <w:drawing>
          <wp:inline distT="0" distB="0" distL="0" distR="0" wp14:anchorId="653F008D" wp14:editId="3D051630">
            <wp:extent cx="4719918" cy="2936333"/>
            <wp:effectExtent l="0" t="0" r="5080" b="0"/>
            <wp:docPr id="1" name="Picture 1" descr="Table 10. On treatment Intestinal Obstruction A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20832" cy="2936902"/>
                    </a:xfrm>
                    <a:prstGeom prst="rect">
                      <a:avLst/>
                    </a:prstGeom>
                  </pic:spPr>
                </pic:pic>
              </a:graphicData>
            </a:graphic>
          </wp:inline>
        </w:drawing>
      </w:r>
    </w:p>
    <w:p w:rsidR="009754E2" w:rsidRDefault="008B7CC5" w:rsidP="00F11572">
      <w:pPr>
        <w:pStyle w:val="Heading6"/>
      </w:pPr>
      <w:r w:rsidRPr="008B7CC5">
        <w:t>PMSB</w:t>
      </w:r>
      <w:r w:rsidR="009754E2" w:rsidRPr="009754E2">
        <w:t xml:space="preserve"> evaluator’s comments</w:t>
      </w:r>
    </w:p>
    <w:p w:rsidR="00B7366D" w:rsidRPr="00B7366D" w:rsidRDefault="00B7366D" w:rsidP="00F11572">
      <w:r w:rsidRPr="00B7366D">
        <w:t>This is considered acceptable.</w:t>
      </w:r>
    </w:p>
    <w:p w:rsidR="009754E2" w:rsidRDefault="008B7CC5" w:rsidP="00F11572">
      <w:pPr>
        <w:pStyle w:val="Heading5"/>
      </w:pPr>
      <w:r w:rsidRPr="008B7CC5">
        <w:t>PMSB</w:t>
      </w:r>
      <w:r w:rsidR="009754E2" w:rsidRPr="009754E2">
        <w:t xml:space="preserve"> recommendation </w:t>
      </w:r>
      <w:r w:rsidR="00B7366D">
        <w:t>6</w:t>
      </w:r>
    </w:p>
    <w:p w:rsidR="00FD66E8" w:rsidRPr="00FD66E8" w:rsidRDefault="00FD66E8" w:rsidP="00F11572">
      <w:r>
        <w:t>Paradoxical</w:t>
      </w:r>
      <w:r w:rsidRPr="00FD66E8">
        <w:t xml:space="preserve"> bronc</w:t>
      </w:r>
      <w:r>
        <w:t>hospasm</w:t>
      </w:r>
      <w:r w:rsidRPr="00FD66E8">
        <w:t xml:space="preserve"> should be added as an important potential risk.</w:t>
      </w:r>
    </w:p>
    <w:p w:rsidR="009754E2" w:rsidRDefault="009754E2" w:rsidP="00F11572">
      <w:pPr>
        <w:pStyle w:val="Heading6"/>
      </w:pPr>
      <w:r w:rsidRPr="009754E2">
        <w:t>Sponsor’s response</w:t>
      </w:r>
    </w:p>
    <w:p w:rsidR="00FD66E8" w:rsidRPr="00FD66E8" w:rsidRDefault="00FD66E8" w:rsidP="00F11572">
      <w:r w:rsidRPr="00FD66E8">
        <w:t xml:space="preserve">Paradoxical bronchospasm </w:t>
      </w:r>
      <w:r>
        <w:t>(which may be life threatening)</w:t>
      </w:r>
      <w:r w:rsidRPr="00FD66E8">
        <w:t xml:space="preserve"> has been included as an important potential risk in the updated EU RMP.</w:t>
      </w:r>
    </w:p>
    <w:p w:rsidR="009754E2" w:rsidRDefault="008B7CC5" w:rsidP="00F11572">
      <w:pPr>
        <w:pStyle w:val="Heading6"/>
      </w:pPr>
      <w:r w:rsidRPr="008B7CC5">
        <w:t>PMSB</w:t>
      </w:r>
      <w:r w:rsidR="009754E2" w:rsidRPr="009754E2">
        <w:t xml:space="preserve"> evaluator’s comments</w:t>
      </w:r>
    </w:p>
    <w:p w:rsidR="00FD66E8" w:rsidRPr="00FD66E8" w:rsidRDefault="00FD66E8" w:rsidP="00F11572">
      <w:r w:rsidRPr="00FD66E8">
        <w:t>This is considered acceptable.</w:t>
      </w:r>
    </w:p>
    <w:p w:rsidR="009754E2" w:rsidRDefault="008B7CC5" w:rsidP="00F11572">
      <w:pPr>
        <w:pStyle w:val="Heading5"/>
      </w:pPr>
      <w:r w:rsidRPr="008B7CC5">
        <w:t>PMSB</w:t>
      </w:r>
      <w:r w:rsidR="009754E2" w:rsidRPr="009754E2">
        <w:t xml:space="preserve"> recommendation </w:t>
      </w:r>
      <w:r w:rsidR="00FD66E8">
        <w:t>7</w:t>
      </w:r>
    </w:p>
    <w:p w:rsidR="00FD66E8" w:rsidRPr="00FD66E8" w:rsidRDefault="00FD66E8" w:rsidP="00F11572">
      <w:r w:rsidRPr="00FD66E8">
        <w:t>Off label use (including use in asthma and use in ch</w:t>
      </w:r>
      <w:r>
        <w:t>ildren),</w:t>
      </w:r>
      <w:r w:rsidRPr="00FD66E8">
        <w:t xml:space="preserve"> should be added as an important potential risk.</w:t>
      </w:r>
    </w:p>
    <w:p w:rsidR="009754E2" w:rsidRDefault="009754E2" w:rsidP="00F11572">
      <w:pPr>
        <w:pStyle w:val="Heading6"/>
      </w:pPr>
      <w:r w:rsidRPr="009754E2">
        <w:t>Sponsor’s response</w:t>
      </w:r>
    </w:p>
    <w:p w:rsidR="00FD66E8" w:rsidRPr="002564C1" w:rsidRDefault="00FD66E8" w:rsidP="00F11572">
      <w:r w:rsidRPr="00FD66E8">
        <w:t xml:space="preserve">The diagnosis and treatment of COPD are dictated by international guidelines. The use of prescription only </w:t>
      </w:r>
      <w:r w:rsidR="000F5725">
        <w:t>umeclidinium</w:t>
      </w:r>
      <w:r w:rsidR="00F0009A">
        <w:t xml:space="preserve"> </w:t>
      </w:r>
      <w:r w:rsidRPr="00FD66E8">
        <w:t>for asthma would not be consistent with established guidance by the Global Initiati</w:t>
      </w:r>
      <w:r w:rsidR="008B5947">
        <w:t>ve for Asthma</w:t>
      </w:r>
      <w:r w:rsidR="00D223E9">
        <w:rPr>
          <w:rStyle w:val="FootnoteReference"/>
        </w:rPr>
        <w:footnoteReference w:id="32"/>
      </w:r>
      <w:r w:rsidRPr="00FD66E8">
        <w:t>. The benefits of LAMAs in asthma management have not been established. There is a wide range of licensed and established controller treatment options available to physicians for the management of asthma including, glucocorticosteroids, leukotriene modifiers, LABAs in combination with</w:t>
      </w:r>
      <w:r>
        <w:t xml:space="preserve"> glucocorticosteroids, sustained </w:t>
      </w:r>
      <w:r w:rsidRPr="002564C1">
        <w:t xml:space="preserve">release </w:t>
      </w:r>
      <w:r>
        <w:t xml:space="preserve">theophylline, cromones and anti </w:t>
      </w:r>
      <w:r w:rsidR="008B5947">
        <w:t>IgE therapy</w:t>
      </w:r>
      <w:r w:rsidR="00D223E9">
        <w:rPr>
          <w:rStyle w:val="FootnoteReference"/>
        </w:rPr>
        <w:footnoteReference w:id="33"/>
      </w:r>
      <w:r w:rsidRPr="002564C1">
        <w:t>. GSK therefore does n</w:t>
      </w:r>
      <w:r>
        <w:t xml:space="preserve">ot consider the addition of off </w:t>
      </w:r>
      <w:r w:rsidRPr="002564C1">
        <w:t xml:space="preserve">label use (including use in asthma and use in children) in the EU RMP as </w:t>
      </w:r>
      <w:r>
        <w:t>warranted.</w:t>
      </w:r>
    </w:p>
    <w:p w:rsidR="00FD66E8" w:rsidRPr="00CC17D4" w:rsidRDefault="00FD66E8" w:rsidP="00F11572">
      <w:r w:rsidRPr="002564C1">
        <w:lastRenderedPageBreak/>
        <w:t xml:space="preserve">GSK will routinely monitor for </w:t>
      </w:r>
      <w:r w:rsidR="00AD6EA9" w:rsidRPr="00AD6EA9">
        <w:t>AE</w:t>
      </w:r>
      <w:r>
        <w:t xml:space="preserve">s arising from off </w:t>
      </w:r>
      <w:r w:rsidRPr="002564C1">
        <w:t xml:space="preserve">label use including use in children, as part of routine pharmacovigilance and will discuss such cases in future </w:t>
      </w:r>
      <w:r w:rsidR="00CC17D4" w:rsidRPr="00CC17D4">
        <w:t>periodic benefit-risk evaluation reports (</w:t>
      </w:r>
      <w:r w:rsidRPr="00CC17D4">
        <w:t>PBRERs</w:t>
      </w:r>
      <w:r w:rsidR="00CC17D4" w:rsidRPr="00CC17D4">
        <w:t>)</w:t>
      </w:r>
      <w:r w:rsidRPr="00CC17D4">
        <w:t>.</w:t>
      </w:r>
    </w:p>
    <w:p w:rsidR="009754E2" w:rsidRDefault="008B7CC5" w:rsidP="00F11572">
      <w:pPr>
        <w:pStyle w:val="Heading6"/>
      </w:pPr>
      <w:r w:rsidRPr="008B7CC5">
        <w:t>PMSB</w:t>
      </w:r>
      <w:r w:rsidR="009754E2" w:rsidRPr="009754E2">
        <w:t xml:space="preserve"> evaluator’s comments</w:t>
      </w:r>
    </w:p>
    <w:p w:rsidR="00FD66E8" w:rsidRPr="002564C1" w:rsidRDefault="00FD66E8" w:rsidP="00F11572">
      <w:r w:rsidRPr="002564C1">
        <w:t>This is not considered acceptabl</w:t>
      </w:r>
      <w:r>
        <w:t xml:space="preserve">e. </w:t>
      </w:r>
      <w:r w:rsidRPr="002564C1">
        <w:t>Umeclidinium is not in</w:t>
      </w:r>
      <w:r>
        <w:t>dicated for asthma or children.</w:t>
      </w:r>
    </w:p>
    <w:p w:rsidR="00FD66E8" w:rsidRPr="002564C1" w:rsidRDefault="00FD66E8" w:rsidP="00F11572">
      <w:r w:rsidRPr="002564C1">
        <w:t>The GINA guideline does not specifically mention umeclidinium. Generally, a statement in a guideline that LAMAs should not be used</w:t>
      </w:r>
      <w:r>
        <w:t xml:space="preserve"> in asthma will not prevent off </w:t>
      </w:r>
      <w:r w:rsidRPr="002564C1">
        <w:t>label use. There will always be a p</w:t>
      </w:r>
      <w:r w:rsidR="00D223E9">
        <w:t>otential for off label use.</w:t>
      </w:r>
    </w:p>
    <w:p w:rsidR="00FD66E8" w:rsidRPr="002564C1" w:rsidRDefault="00FD66E8" w:rsidP="00F11572">
      <w:r w:rsidRPr="002564C1">
        <w:t xml:space="preserve">Given that the sponsor agreed </w:t>
      </w:r>
      <w:r>
        <w:t xml:space="preserve">to report off </w:t>
      </w:r>
      <w:r w:rsidRPr="002564C1">
        <w:t xml:space="preserve">label use </w:t>
      </w:r>
      <w:r w:rsidRPr="00CC17D4">
        <w:t xml:space="preserve">in PBRERs/PSUR and will conduct </w:t>
      </w:r>
      <w:r w:rsidRPr="002564C1">
        <w:t>a drug utilisation study, it is assumed that the sponsor will ha</w:t>
      </w:r>
      <w:r w:rsidR="00D223E9">
        <w:t xml:space="preserve">ve no objection to include ‘Off </w:t>
      </w:r>
      <w:r w:rsidRPr="002564C1">
        <w:t xml:space="preserve">label use’ </w:t>
      </w:r>
      <w:r w:rsidR="00D223E9">
        <w:t>as an important potential r</w:t>
      </w:r>
      <w:r>
        <w:t>isk.</w:t>
      </w:r>
    </w:p>
    <w:p w:rsidR="00FD66E8" w:rsidRPr="00FD66E8" w:rsidRDefault="00FD66E8" w:rsidP="00F11572">
      <w:r>
        <w:t>The recommendation remains.</w:t>
      </w:r>
    </w:p>
    <w:p w:rsidR="009754E2" w:rsidRDefault="008B7CC5" w:rsidP="00F11572">
      <w:pPr>
        <w:pStyle w:val="Heading5"/>
      </w:pPr>
      <w:r w:rsidRPr="008B7CC5">
        <w:t>PMSB</w:t>
      </w:r>
      <w:r w:rsidR="009754E2" w:rsidRPr="009754E2">
        <w:t xml:space="preserve"> recommendation </w:t>
      </w:r>
      <w:r w:rsidR="00FD66E8">
        <w:t>8</w:t>
      </w:r>
    </w:p>
    <w:p w:rsidR="00FD66E8" w:rsidRPr="00FD66E8" w:rsidRDefault="00FD66E8" w:rsidP="00F11572">
      <w:r w:rsidRPr="00FD66E8">
        <w:t>Medication e</w:t>
      </w:r>
      <w:r>
        <w:t>rrors (including device errors),</w:t>
      </w:r>
      <w:r w:rsidR="001445E5">
        <w:t xml:space="preserve"> should be added as an important potential r</w:t>
      </w:r>
      <w:r w:rsidRPr="00FD66E8">
        <w:t>isk.</w:t>
      </w:r>
    </w:p>
    <w:p w:rsidR="009754E2" w:rsidRDefault="009754E2" w:rsidP="00F11572">
      <w:pPr>
        <w:pStyle w:val="Heading6"/>
      </w:pPr>
      <w:r w:rsidRPr="009754E2">
        <w:t>Sponsor’s response</w:t>
      </w:r>
    </w:p>
    <w:p w:rsidR="00FD66E8" w:rsidRDefault="00FD66E8" w:rsidP="00F11572">
      <w:r w:rsidRPr="00FD66E8">
        <w:t xml:space="preserve">There is very limited potential for medication errors with </w:t>
      </w:r>
      <w:r w:rsidR="000F5725">
        <w:t>umeclidinium</w:t>
      </w:r>
      <w:r w:rsidRPr="00FD66E8">
        <w:t>. To minimise the potential for medication errors, approval of this invented name was granted subsequent to extensive review and research to identify any possible conflicts or similarities with existing trade</w:t>
      </w:r>
      <w:r w:rsidR="00743DC3">
        <w:t xml:space="preserve"> </w:t>
      </w:r>
      <w:r w:rsidRPr="00FD66E8">
        <w:t>names. Therefore accidental prescribing and incorrect dispensing are unlikely.</w:t>
      </w:r>
    </w:p>
    <w:p w:rsidR="00FD66E8" w:rsidRPr="00FD66E8" w:rsidRDefault="00FD66E8" w:rsidP="00F11572">
      <w:r w:rsidRPr="00FD66E8">
        <w:t>U</w:t>
      </w:r>
      <w:r w:rsidR="001445E5">
        <w:t>meclidinium, delivered at a pre-</w:t>
      </w:r>
      <w:r w:rsidRPr="00FD66E8">
        <w:t xml:space="preserve">dispensed strength via the Ellipta inhaler may not be tasted or felt by the patient, so they may not realise a dose has been dispensed. However, as indicated in the Australian PI, CMI and User leaflet, the Ellipta inhaler is ready for use and does not require any additional preparation by the patient. The patient will be aware that the dose is ready for </w:t>
      </w:r>
      <w:r w:rsidR="00743DC3">
        <w:t>inhalation</w:t>
      </w:r>
      <w:r w:rsidRPr="00FD66E8">
        <w:t xml:space="preserve"> by</w:t>
      </w:r>
      <w:r w:rsidR="001445E5">
        <w:t>;</w:t>
      </w:r>
      <w:r w:rsidR="008B5947">
        <w:t xml:space="preserve"> i) hearing an audible click</w:t>
      </w:r>
      <w:r w:rsidRPr="00FD66E8">
        <w:t xml:space="preserve"> once the cover o</w:t>
      </w:r>
      <w:r w:rsidR="001445E5">
        <w:t>f the inhaler is fully extended;</w:t>
      </w:r>
      <w:r w:rsidRPr="00FD66E8">
        <w:t xml:space="preserve"> and ii) the dose counter of the inhaler will count down by 1. If the dose counter does n</w:t>
      </w:r>
      <w:r w:rsidR="008B5947">
        <w:t>ot count down with the audible click,</w:t>
      </w:r>
      <w:r w:rsidRPr="00FD66E8">
        <w:t xml:space="preserve"> the inhaler will not deliver medicine. The Australian PI and CMI provide appropriate guidance that the administration of </w:t>
      </w:r>
      <w:r w:rsidR="000F5725">
        <w:t>umeclidinium</w:t>
      </w:r>
      <w:r w:rsidR="00F0009A">
        <w:t xml:space="preserve"> </w:t>
      </w:r>
      <w:r w:rsidRPr="00FD66E8">
        <w:t xml:space="preserve">is for once daily use only, and that if a larger dose of </w:t>
      </w:r>
      <w:r w:rsidR="000F5725">
        <w:t>umeclidinium</w:t>
      </w:r>
      <w:r w:rsidR="00F0009A">
        <w:t xml:space="preserve"> </w:t>
      </w:r>
      <w:r w:rsidRPr="00FD66E8">
        <w:t xml:space="preserve">is taken, the patient should contact their doctor or pharmacist for advice. Due to these considerations, the potential for medication errors for </w:t>
      </w:r>
      <w:proofErr w:type="gramStart"/>
      <w:r w:rsidRPr="00FD66E8">
        <w:t>a pre</w:t>
      </w:r>
      <w:proofErr w:type="gramEnd"/>
      <w:r w:rsidRPr="00FD66E8">
        <w:t xml:space="preserve"> dispensed strength of </w:t>
      </w:r>
      <w:r w:rsidR="000F5725">
        <w:t>umeclidinium</w:t>
      </w:r>
      <w:r w:rsidR="00F0009A">
        <w:t xml:space="preserve"> </w:t>
      </w:r>
      <w:r w:rsidR="008B5947">
        <w:t>is minimised</w:t>
      </w:r>
      <w:r w:rsidRPr="00FD66E8">
        <w:t xml:space="preserve"> and inclusion as missing informati</w:t>
      </w:r>
      <w:r>
        <w:t>on in the RMP is not warranted.</w:t>
      </w:r>
    </w:p>
    <w:p w:rsidR="009754E2" w:rsidRDefault="008B7CC5" w:rsidP="00F11572">
      <w:pPr>
        <w:pStyle w:val="Heading6"/>
      </w:pPr>
      <w:r w:rsidRPr="008B7CC5">
        <w:t>PMSB</w:t>
      </w:r>
      <w:r w:rsidR="009754E2" w:rsidRPr="009754E2">
        <w:t xml:space="preserve"> evaluator’s comments</w:t>
      </w:r>
    </w:p>
    <w:p w:rsidR="00FD66E8" w:rsidRPr="002564C1" w:rsidRDefault="00FD66E8" w:rsidP="00F11572">
      <w:r w:rsidRPr="002564C1">
        <w:t xml:space="preserve">The OPR evaluator has </w:t>
      </w:r>
      <w:r>
        <w:t>no objection to the trade name.</w:t>
      </w:r>
    </w:p>
    <w:p w:rsidR="00FD66E8" w:rsidRPr="002564C1" w:rsidRDefault="00FD66E8" w:rsidP="00F11572">
      <w:r w:rsidRPr="002564C1">
        <w:t>The fact that the sponsor considered risk</w:t>
      </w:r>
      <w:r>
        <w:t xml:space="preserve"> </w:t>
      </w:r>
      <w:r w:rsidRPr="002564C1">
        <w:t>minimisation me</w:t>
      </w:r>
      <w:r>
        <w:t>asures necessary makes this an ongoing safety c</w:t>
      </w:r>
      <w:r w:rsidRPr="002564C1">
        <w:t>oncern that warrants specific attention in the</w:t>
      </w:r>
      <w:r>
        <w:t xml:space="preserve"> pharmacovigilance plan.</w:t>
      </w:r>
      <w:r w:rsidR="00743DC3">
        <w:t xml:space="preserve"> </w:t>
      </w:r>
      <w:r w:rsidRPr="002564C1">
        <w:t xml:space="preserve">Medication errors are common in medications that are delivered with devices. The sponsor has not provided any data on </w:t>
      </w:r>
      <w:r>
        <w:t>the failure rate of the device.</w:t>
      </w:r>
      <w:r w:rsidR="00743DC3">
        <w:t xml:space="preserve"> </w:t>
      </w:r>
      <w:r w:rsidRPr="002564C1">
        <w:t xml:space="preserve">In the interest of regulatory consistency, ‘Medication errors (including device </w:t>
      </w:r>
      <w:r w:rsidR="001445E5">
        <w:t xml:space="preserve">errors)’ should be added as </w:t>
      </w:r>
      <w:proofErr w:type="gramStart"/>
      <w:r w:rsidR="001445E5">
        <w:t>an</w:t>
      </w:r>
      <w:proofErr w:type="gramEnd"/>
      <w:r w:rsidR="001445E5">
        <w:t xml:space="preserve"> important potential r</w:t>
      </w:r>
      <w:r w:rsidRPr="002564C1">
        <w:t>isk.</w:t>
      </w:r>
    </w:p>
    <w:p w:rsidR="00FD66E8" w:rsidRPr="00FD66E8" w:rsidRDefault="00FD66E8" w:rsidP="00F11572">
      <w:r>
        <w:t>The recommendation remains.</w:t>
      </w:r>
    </w:p>
    <w:p w:rsidR="009754E2" w:rsidRDefault="008B7CC5" w:rsidP="00F11572">
      <w:pPr>
        <w:pStyle w:val="Heading5"/>
      </w:pPr>
      <w:r w:rsidRPr="008B7CC5">
        <w:t>PMSB</w:t>
      </w:r>
      <w:r w:rsidR="009754E2" w:rsidRPr="009754E2">
        <w:t xml:space="preserve"> recommendation </w:t>
      </w:r>
      <w:r w:rsidR="00A94571">
        <w:t>9</w:t>
      </w:r>
    </w:p>
    <w:p w:rsidR="00A94571" w:rsidRPr="00A94571" w:rsidRDefault="00A94571" w:rsidP="00F11572">
      <w:r w:rsidRPr="00A94571">
        <w:t xml:space="preserve">Long </w:t>
      </w:r>
      <w:r>
        <w:t>term safety (beyond 12 months),</w:t>
      </w:r>
      <w:r w:rsidR="001445E5">
        <w:t xml:space="preserve"> should be added as important missing i</w:t>
      </w:r>
      <w:r w:rsidRPr="00A94571">
        <w:t>nformation.</w:t>
      </w:r>
    </w:p>
    <w:p w:rsidR="009754E2" w:rsidRDefault="009754E2" w:rsidP="00F11572">
      <w:pPr>
        <w:pStyle w:val="Heading6"/>
      </w:pPr>
      <w:r w:rsidRPr="009754E2">
        <w:lastRenderedPageBreak/>
        <w:t>Sponsor’s response</w:t>
      </w:r>
    </w:p>
    <w:p w:rsidR="00A94571" w:rsidRPr="00A94571" w:rsidRDefault="001445E5" w:rsidP="00F11572">
      <w:r>
        <w:t>Safety in long term use</w:t>
      </w:r>
      <w:r w:rsidR="00A94571" w:rsidRPr="00A94571">
        <w:t xml:space="preserve"> has been included as missing information in the updated RMP.</w:t>
      </w:r>
    </w:p>
    <w:p w:rsidR="009754E2" w:rsidRDefault="008B7CC5" w:rsidP="00F11572">
      <w:pPr>
        <w:pStyle w:val="Heading6"/>
      </w:pPr>
      <w:r w:rsidRPr="008B7CC5">
        <w:t>PMSB</w:t>
      </w:r>
      <w:r w:rsidR="009754E2" w:rsidRPr="009754E2">
        <w:t xml:space="preserve"> evaluator’s comments</w:t>
      </w:r>
    </w:p>
    <w:p w:rsidR="00A94571" w:rsidRPr="00A94571" w:rsidRDefault="00A94571" w:rsidP="00F11572">
      <w:r w:rsidRPr="00A94571">
        <w:t>This is considered acceptable.</w:t>
      </w:r>
    </w:p>
    <w:p w:rsidR="009754E2" w:rsidRDefault="008B7CC5" w:rsidP="00F11572">
      <w:pPr>
        <w:pStyle w:val="Heading5"/>
      </w:pPr>
      <w:r w:rsidRPr="008B7CC5">
        <w:t>PMSB</w:t>
      </w:r>
      <w:r w:rsidR="009754E2" w:rsidRPr="009754E2">
        <w:t xml:space="preserve"> recommendation </w:t>
      </w:r>
      <w:r w:rsidR="00A94571">
        <w:t>10</w:t>
      </w:r>
    </w:p>
    <w:p w:rsidR="00562BC1" w:rsidRPr="00562BC1" w:rsidRDefault="00562BC1" w:rsidP="00F11572">
      <w:r>
        <w:t>Use in renal impairment,</w:t>
      </w:r>
      <w:r w:rsidR="001445E5">
        <w:t xml:space="preserve"> should be added as important missing i</w:t>
      </w:r>
      <w:r w:rsidRPr="00562BC1">
        <w:t>nformation, as the number of patients in this subpopulation exposed to umeclidinium is too small to draw relevant conclusions.</w:t>
      </w:r>
    </w:p>
    <w:p w:rsidR="009754E2" w:rsidRDefault="009754E2" w:rsidP="00F11572">
      <w:pPr>
        <w:pStyle w:val="Heading6"/>
      </w:pPr>
      <w:r w:rsidRPr="009754E2">
        <w:t>Sponsor’s response</w:t>
      </w:r>
    </w:p>
    <w:p w:rsidR="00562BC1" w:rsidRPr="002564C1" w:rsidRDefault="00562BC1" w:rsidP="00F11572">
      <w:r w:rsidRPr="002564C1">
        <w:t>Eighteen subjects were enrolled into the study (9 with severe renal impairment and 9 matched healthy su</w:t>
      </w:r>
      <w:r>
        <w:t>bj</w:t>
      </w:r>
      <w:r w:rsidR="001445E5">
        <w:t>ects) in this single blind, non-</w:t>
      </w:r>
      <w:r w:rsidRPr="002564C1">
        <w:t xml:space="preserve">randomized pharmacokinetic and safety study of single dose of </w:t>
      </w:r>
      <w:r w:rsidR="000F5725">
        <w:t>umeclidinium</w:t>
      </w:r>
      <w:r w:rsidR="00F0009A">
        <w:t xml:space="preserve"> </w:t>
      </w:r>
      <w:r w:rsidRPr="002564C1">
        <w:t xml:space="preserve">and </w:t>
      </w:r>
      <w:r w:rsidR="000F5725">
        <w:t>umeclidinium</w:t>
      </w:r>
      <w:r w:rsidRPr="002564C1">
        <w:t>/</w:t>
      </w:r>
      <w:r w:rsidR="00243831">
        <w:t>vilanterol</w:t>
      </w:r>
      <w:r w:rsidR="00C83A42">
        <w:t xml:space="preserve"> </w:t>
      </w:r>
      <w:r w:rsidRPr="002564C1">
        <w:t xml:space="preserve">combination in healthy subjects and in subjects with severe </w:t>
      </w:r>
      <w:r>
        <w:t>renal impairment.</w:t>
      </w:r>
    </w:p>
    <w:p w:rsidR="00562BC1" w:rsidRDefault="00562BC1" w:rsidP="00F11572">
      <w:r w:rsidRPr="002564C1">
        <w:t>Data from previous studies included in the original submission, DB2113950, AC4110106,</w:t>
      </w:r>
      <w:r>
        <w:t xml:space="preserve"> and</w:t>
      </w:r>
      <w:r w:rsidRPr="002564C1">
        <w:t xml:space="preserve"> HZA113970 were used to obtain estimates of variability to assess the width of the confidence interval for the ratio between groups based on the proposed sample size. For the purpose of selecting an appropriate estimate of variability only single dose data from healthy volunteers and treatment groups </w:t>
      </w:r>
      <w:r w:rsidR="000F5725">
        <w:t>umeclidinium</w:t>
      </w:r>
      <w:r w:rsidR="00F0009A">
        <w:t xml:space="preserve"> </w:t>
      </w:r>
      <w:r w:rsidRPr="002564C1">
        <w:t xml:space="preserve">100 µg, </w:t>
      </w:r>
      <w:r w:rsidR="000F5725">
        <w:t>umeclidinium</w:t>
      </w:r>
      <w:r w:rsidRPr="002564C1">
        <w:t>/</w:t>
      </w:r>
      <w:r w:rsidR="00243831">
        <w:t>vilanterol</w:t>
      </w:r>
      <w:r w:rsidR="00C83A42">
        <w:t xml:space="preserve"> </w:t>
      </w:r>
      <w:r w:rsidRPr="002564C1">
        <w:t>500/25</w:t>
      </w:r>
      <w:r>
        <w:t xml:space="preserve"> </w:t>
      </w:r>
      <w:r w:rsidRPr="002564C1">
        <w:t xml:space="preserve">µg and </w:t>
      </w:r>
      <w:r w:rsidR="00743DC3" w:rsidRPr="00743DC3">
        <w:t>fluticasone</w:t>
      </w:r>
      <w:r w:rsidRPr="002564C1">
        <w:t>/</w:t>
      </w:r>
      <w:r w:rsidR="00243831">
        <w:t>vilanterol</w:t>
      </w:r>
      <w:r w:rsidR="00C83A42">
        <w:t xml:space="preserve"> </w:t>
      </w:r>
      <w:r w:rsidRPr="002564C1">
        <w:t xml:space="preserve">200/50 were used as these were considered the most relevant from historic </w:t>
      </w:r>
      <w:r w:rsidR="000F5725">
        <w:t>umeclidinium</w:t>
      </w:r>
      <w:r w:rsidR="00F0009A">
        <w:t xml:space="preserve"> </w:t>
      </w:r>
      <w:r w:rsidRPr="002564C1">
        <w:t xml:space="preserve">and </w:t>
      </w:r>
      <w:r w:rsidR="00243831">
        <w:t>vilanterol</w:t>
      </w:r>
      <w:r w:rsidR="00C83A42">
        <w:t xml:space="preserve"> </w:t>
      </w:r>
      <w:r w:rsidRPr="002564C1">
        <w:t xml:space="preserve">studies. HZA113970 included severe renally impaired subjects however the estimates of variability were lower in these subjects than in the healthy subjects hence the healthy were used as a reference. The studies provided estimates of standard deviation based </w:t>
      </w:r>
      <w:r>
        <w:t>on log</w:t>
      </w:r>
      <w:r w:rsidRPr="00743DC3">
        <w:rPr>
          <w:vertAlign w:val="subscript"/>
        </w:rPr>
        <w:t>e</w:t>
      </w:r>
      <w:r w:rsidR="00743DC3">
        <w:t xml:space="preserve"> </w:t>
      </w:r>
      <w:r>
        <w:t>transformed data of AUC</w:t>
      </w:r>
      <w:r w:rsidR="00743DC3">
        <w:rPr>
          <w:vertAlign w:val="subscript"/>
        </w:rPr>
        <w:t>0</w:t>
      </w:r>
      <w:r w:rsidR="00743DC3">
        <w:rPr>
          <w:vertAlign w:val="subscript"/>
        </w:rPr>
        <w:noBreakHyphen/>
      </w:r>
      <w:r w:rsidRPr="0084660A">
        <w:rPr>
          <w:vertAlign w:val="subscript"/>
        </w:rPr>
        <w:t>0.25</w:t>
      </w:r>
      <w:r w:rsidR="00743DC3">
        <w:rPr>
          <w:vertAlign w:val="subscript"/>
        </w:rPr>
        <w:t xml:space="preserve"> </w:t>
      </w:r>
      <w:r w:rsidRPr="0084660A">
        <w:rPr>
          <w:vertAlign w:val="subscript"/>
        </w:rPr>
        <w:t>h</w:t>
      </w:r>
      <w:r>
        <w:t xml:space="preserve"> </w:t>
      </w:r>
      <w:r w:rsidRPr="002564C1">
        <w:t>=</w:t>
      </w:r>
      <w:r>
        <w:t xml:space="preserve"> </w:t>
      </w:r>
      <w:r w:rsidRPr="002564C1">
        <w:t>0.640 and C</w:t>
      </w:r>
      <w:r w:rsidRPr="0084660A">
        <w:rPr>
          <w:vertAlign w:val="subscript"/>
        </w:rPr>
        <w:t>max</w:t>
      </w:r>
      <w:r w:rsidRPr="002564C1">
        <w:t xml:space="preserve"> =</w:t>
      </w:r>
      <w:r>
        <w:t xml:space="preserve"> </w:t>
      </w:r>
      <w:r w:rsidRPr="002564C1">
        <w:t xml:space="preserve">0.716 for </w:t>
      </w:r>
      <w:r w:rsidR="000F5725">
        <w:t>umeclidinium</w:t>
      </w:r>
      <w:r w:rsidR="00F0009A">
        <w:t xml:space="preserve"> </w:t>
      </w:r>
      <w:r w:rsidRPr="002564C1">
        <w:t>and AUC</w:t>
      </w:r>
      <w:r>
        <w:t xml:space="preserve"> </w:t>
      </w:r>
      <w:r w:rsidRPr="002564C1">
        <w:t>=</w:t>
      </w:r>
      <w:r>
        <w:t xml:space="preserve"> </w:t>
      </w:r>
      <w:r w:rsidRPr="002564C1">
        <w:t>0.811 and C</w:t>
      </w:r>
      <w:r w:rsidRPr="0084660A">
        <w:rPr>
          <w:vertAlign w:val="subscript"/>
        </w:rPr>
        <w:t>max</w:t>
      </w:r>
      <w:r>
        <w:t xml:space="preserve"> </w:t>
      </w:r>
      <w:r w:rsidRPr="002564C1">
        <w:t>=</w:t>
      </w:r>
      <w:r>
        <w:t xml:space="preserve"> </w:t>
      </w:r>
      <w:r w:rsidRPr="002564C1">
        <w:t xml:space="preserve">1.207 for </w:t>
      </w:r>
      <w:r w:rsidR="00243831">
        <w:t>vilanterol</w:t>
      </w:r>
      <w:r w:rsidRPr="002564C1">
        <w:t>. Based on the most conservative standard deviation of 1.207 and a sample size of 9 subjects, this equates to a half width of a 90% confidence interval, on log transformed data, of 0.993. This, when back t</w:t>
      </w:r>
      <w:r>
        <w:t xml:space="preserve">ransformed, will provide a half </w:t>
      </w:r>
      <w:r w:rsidRPr="002564C1">
        <w:t xml:space="preserve">width of the 90% confidence interval around the estimate ratio of the geometric means of approximately </w:t>
      </w:r>
      <w:r w:rsidR="00743DC3">
        <w:t>±</w:t>
      </w:r>
      <w:r w:rsidRPr="002564C1">
        <w:t xml:space="preserve">171%, which corresponds to a lower and upper confidence limit of 0.37 and 2.70 assuming a true ratio of 1. </w:t>
      </w:r>
      <w:r w:rsidRPr="00743DC3">
        <w:t xml:space="preserve">Table </w:t>
      </w:r>
      <w:r w:rsidR="00743DC3" w:rsidRPr="00743DC3">
        <w:t>11</w:t>
      </w:r>
      <w:r w:rsidRPr="00743DC3">
        <w:t xml:space="preserve"> </w:t>
      </w:r>
      <w:r>
        <w:t>below</w:t>
      </w:r>
      <w:r w:rsidRPr="002564C1">
        <w:t xml:space="preserve"> provides </w:t>
      </w:r>
      <w:proofErr w:type="gramStart"/>
      <w:r w:rsidRPr="002564C1">
        <w:t>a sample</w:t>
      </w:r>
      <w:proofErr w:type="gramEnd"/>
      <w:r w:rsidRPr="002564C1">
        <w:t xml:space="preserve"> size sensitivity based on 9 subjects, showing the effect of variation in the standard deviation and different true ratios on the magnitude of the 90% confidence interval.</w:t>
      </w:r>
    </w:p>
    <w:p w:rsidR="00562BC1" w:rsidRPr="00743DC3" w:rsidRDefault="00743DC3" w:rsidP="00E65F84">
      <w:pPr>
        <w:pStyle w:val="TableTitle"/>
      </w:pPr>
      <w:proofErr w:type="gramStart"/>
      <w:r w:rsidRPr="00743DC3">
        <w:t>Table 11</w:t>
      </w:r>
      <w:r w:rsidR="00562BC1" w:rsidRPr="00743DC3">
        <w:t>.</w:t>
      </w:r>
      <w:proofErr w:type="gramEnd"/>
      <w:r>
        <w:t xml:space="preserve"> </w:t>
      </w:r>
      <w:proofErr w:type="gramStart"/>
      <w:r>
        <w:t>A sa</w:t>
      </w:r>
      <w:r w:rsidR="00CA3692">
        <w:t>mple size sensitivity based on 9 subjects.</w:t>
      </w:r>
      <w:proofErr w:type="gramEnd"/>
    </w:p>
    <w:p w:rsidR="00562BC1" w:rsidRDefault="00562BC1" w:rsidP="00E65F84">
      <w:r>
        <w:rPr>
          <w:noProof/>
          <w:lang w:eastAsia="en-AU"/>
        </w:rPr>
        <w:drawing>
          <wp:inline distT="0" distB="0" distL="0" distR="0" wp14:anchorId="0730F7AC" wp14:editId="7C9A38DA">
            <wp:extent cx="4787377" cy="1479177"/>
            <wp:effectExtent l="0" t="0" r="0" b="6985"/>
            <wp:docPr id="7" name="Picture 7" descr="Table 11. A sample size sensitivity based on 9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90360" cy="1480099"/>
                    </a:xfrm>
                    <a:prstGeom prst="rect">
                      <a:avLst/>
                    </a:prstGeom>
                  </pic:spPr>
                </pic:pic>
              </a:graphicData>
            </a:graphic>
          </wp:inline>
        </w:drawing>
      </w:r>
    </w:p>
    <w:p w:rsidR="00562BC1" w:rsidRPr="00562BC1" w:rsidRDefault="00562BC1" w:rsidP="00F11572">
      <w:r w:rsidRPr="00562BC1">
        <w:t>GSK therefore considers that the study population in study DB2114636 was sufficient to draw relevant conclusions, and does not consider the addition of ‘Use in renal impairment’ as missing inform</w:t>
      </w:r>
      <w:r>
        <w:t>ation in the RMP is warranted.</w:t>
      </w:r>
    </w:p>
    <w:p w:rsidR="009754E2" w:rsidRDefault="008B7CC5" w:rsidP="00F11572">
      <w:pPr>
        <w:pStyle w:val="Heading6"/>
      </w:pPr>
      <w:r w:rsidRPr="008B7CC5">
        <w:lastRenderedPageBreak/>
        <w:t>PMSB</w:t>
      </w:r>
      <w:r w:rsidR="009754E2" w:rsidRPr="009754E2">
        <w:t xml:space="preserve"> evaluator’s comments</w:t>
      </w:r>
    </w:p>
    <w:p w:rsidR="00562BC1" w:rsidRPr="00562BC1" w:rsidRDefault="00562BC1" w:rsidP="001E1A70">
      <w:r w:rsidRPr="002564C1">
        <w:t xml:space="preserve">The sponsor does not need to </w:t>
      </w:r>
      <w:r>
        <w:t>include this safety concern as important missing i</w:t>
      </w:r>
      <w:r w:rsidR="008B5947">
        <w:t>nformation</w:t>
      </w:r>
      <w:r w:rsidRPr="002564C1">
        <w:t xml:space="preserve"> but not for th</w:t>
      </w:r>
      <w:r>
        <w:t>e reasons given by the sponsor.</w:t>
      </w:r>
      <w:r w:rsidR="00CA3692">
        <w:t xml:space="preserve"> </w:t>
      </w:r>
      <w:r w:rsidRPr="002564C1">
        <w:t xml:space="preserve">The </w:t>
      </w:r>
      <w:r w:rsidR="00B21082" w:rsidRPr="00B21082">
        <w:rPr>
          <w:bCs/>
        </w:rPr>
        <w:t>PMSB</w:t>
      </w:r>
      <w:r w:rsidRPr="00B21082">
        <w:t xml:space="preserve"> e</w:t>
      </w:r>
      <w:r w:rsidRPr="002564C1">
        <w:t>valuator does not agree with the sponsor’s described study methodology.</w:t>
      </w:r>
    </w:p>
    <w:p w:rsidR="009754E2" w:rsidRDefault="008B7CC5" w:rsidP="001E1A70">
      <w:pPr>
        <w:pStyle w:val="Heading5"/>
      </w:pPr>
      <w:r w:rsidRPr="008B7CC5">
        <w:t xml:space="preserve">PMSB </w:t>
      </w:r>
      <w:r w:rsidR="009754E2" w:rsidRPr="009754E2">
        <w:t xml:space="preserve">recommendation </w:t>
      </w:r>
      <w:r w:rsidR="00562BC1">
        <w:t>11</w:t>
      </w:r>
    </w:p>
    <w:p w:rsidR="00562BC1" w:rsidRPr="00562BC1" w:rsidRDefault="00562BC1" w:rsidP="001E1A70">
      <w:r w:rsidRPr="00562BC1">
        <w:t xml:space="preserve">Use in hepatic </w:t>
      </w:r>
      <w:r>
        <w:t>impairment,</w:t>
      </w:r>
      <w:r w:rsidRPr="00562BC1">
        <w:t xml:space="preserve"> should be added as important missing information, as the number of patients in this subpopulation exposed to umeclidinium is too small to draw relevant conclusions.</w:t>
      </w:r>
    </w:p>
    <w:p w:rsidR="009754E2" w:rsidRDefault="009754E2" w:rsidP="001E1A70">
      <w:pPr>
        <w:pStyle w:val="Heading6"/>
      </w:pPr>
      <w:r w:rsidRPr="00BE3B1E">
        <w:t>Sponsor’s</w:t>
      </w:r>
      <w:r w:rsidRPr="009754E2">
        <w:t xml:space="preserve"> response</w:t>
      </w:r>
    </w:p>
    <w:p w:rsidR="00562BC1" w:rsidRPr="002564C1" w:rsidRDefault="00562BC1" w:rsidP="001E1A70">
      <w:r w:rsidRPr="002564C1">
        <w:t>Eighteen subjects were enrolled into the study (9 with moderate hepatic impairment and 9 matched</w:t>
      </w:r>
      <w:r>
        <w:t xml:space="preserve"> healthy subjects) in this open label, non </w:t>
      </w:r>
      <w:r w:rsidR="00BE3B1E">
        <w:t>randomis</w:t>
      </w:r>
      <w:r w:rsidRPr="002564C1">
        <w:t xml:space="preserve">ed, pharmacokinetic and safety study of single dose </w:t>
      </w:r>
      <w:r w:rsidR="000F5725">
        <w:t>umeclidinium</w:t>
      </w:r>
      <w:r w:rsidRPr="002564C1">
        <w:t>/</w:t>
      </w:r>
      <w:r w:rsidR="00243831">
        <w:t>vilanterol</w:t>
      </w:r>
      <w:r w:rsidR="00C83A42">
        <w:t xml:space="preserve"> </w:t>
      </w:r>
      <w:r w:rsidRPr="002564C1">
        <w:t xml:space="preserve">and repeat doses of </w:t>
      </w:r>
      <w:r w:rsidR="000F5725">
        <w:t>umeclidinium</w:t>
      </w:r>
      <w:r w:rsidR="00F0009A">
        <w:t xml:space="preserve"> </w:t>
      </w:r>
      <w:r w:rsidRPr="002564C1">
        <w:t>in healthy subjects and in subjects wi</w:t>
      </w:r>
      <w:r>
        <w:t>th moderate hepatic impairment.</w:t>
      </w:r>
    </w:p>
    <w:p w:rsidR="00562BC1" w:rsidRPr="002564C1" w:rsidRDefault="00562BC1" w:rsidP="001E1A70">
      <w:r w:rsidRPr="002564C1">
        <w:t>Data from previous studies, and which were included in the original submission, AC4110106</w:t>
      </w:r>
      <w:r>
        <w:t>, DB2113950</w:t>
      </w:r>
      <w:r w:rsidRPr="002564C1">
        <w:t>, HZA113970 and HZA111789 were used to obtain estimates of variability to assess the width of the confidence interval for the ratio between groups based on the proposed sample size.</w:t>
      </w:r>
    </w:p>
    <w:p w:rsidR="00562BC1" w:rsidRDefault="00562BC1" w:rsidP="001E1A70">
      <w:r w:rsidRPr="002564C1">
        <w:t>Estimates of between subject s</w:t>
      </w:r>
      <w:r w:rsidR="00CA3692">
        <w:t>tandard deviation</w:t>
      </w:r>
      <w:r>
        <w:t xml:space="preserve"> for log</w:t>
      </w:r>
      <w:r w:rsidRPr="00CA3692">
        <w:rPr>
          <w:vertAlign w:val="subscript"/>
        </w:rPr>
        <w:t>e</w:t>
      </w:r>
      <w:r>
        <w:t xml:space="preserve"> </w:t>
      </w:r>
      <w:r w:rsidRPr="002564C1">
        <w:t>transformed data observed in the studies mentioned are presented below</w:t>
      </w:r>
      <w:r w:rsidR="00CA3692">
        <w:t xml:space="preserve"> (Table 12)</w:t>
      </w:r>
      <w:r w:rsidRPr="002564C1">
        <w:t xml:space="preserve"> for the populations and treatments most relevant for this study. There are no historic single or repeat dose studies where the current fo</w:t>
      </w:r>
      <w:r>
        <w:t xml:space="preserve">rmulation of the </w:t>
      </w:r>
      <w:r w:rsidR="000F5725">
        <w:t>umeclidinium</w:t>
      </w:r>
      <w:r w:rsidR="00F0009A">
        <w:t xml:space="preserve"> </w:t>
      </w:r>
      <w:r w:rsidR="00CA3692">
        <w:t xml:space="preserve">125 </w:t>
      </w:r>
      <w:r w:rsidRPr="002564C1">
        <w:t xml:space="preserve">µg </w:t>
      </w:r>
      <w:proofErr w:type="gramStart"/>
      <w:r w:rsidRPr="002564C1">
        <w:t>dose</w:t>
      </w:r>
      <w:proofErr w:type="gramEnd"/>
      <w:r w:rsidRPr="002564C1">
        <w:t xml:space="preserve"> was studie</w:t>
      </w:r>
      <w:r w:rsidR="00CA3692">
        <w:t>d, therefore the 100 µg and 500 </w:t>
      </w:r>
      <w:r w:rsidRPr="002564C1">
        <w:t xml:space="preserve">µg dose levels have been considered where available. The AUC parameter presented is the largest AUC standard deviation observed across all AUC parameters. Single and repeat dose estimates are presented for </w:t>
      </w:r>
      <w:r w:rsidR="000F5725">
        <w:t>umeclidinium</w:t>
      </w:r>
      <w:r w:rsidR="00F0009A">
        <w:t xml:space="preserve"> </w:t>
      </w:r>
      <w:r w:rsidRPr="002564C1">
        <w:t xml:space="preserve">monotherapy, whereas only single dose estimates are presented for </w:t>
      </w:r>
      <w:r w:rsidR="000F5725">
        <w:t>umeclidinium</w:t>
      </w:r>
      <w:r w:rsidR="00F0009A">
        <w:t xml:space="preserve"> </w:t>
      </w:r>
      <w:r w:rsidRPr="002564C1">
        <w:t xml:space="preserve">and </w:t>
      </w:r>
      <w:r w:rsidR="00243831">
        <w:t>vilanterol</w:t>
      </w:r>
      <w:r w:rsidR="00C83A42">
        <w:t xml:space="preserve"> </w:t>
      </w:r>
      <w:r w:rsidRPr="002564C1">
        <w:t>in combination to reflect the proposed study design for the current study.</w:t>
      </w:r>
    </w:p>
    <w:p w:rsidR="00562BC1" w:rsidRPr="00CA3692" w:rsidRDefault="00562BC1" w:rsidP="001E1A70">
      <w:pPr>
        <w:pStyle w:val="TableTitle"/>
      </w:pPr>
      <w:proofErr w:type="gramStart"/>
      <w:r w:rsidRPr="00CA3692">
        <w:lastRenderedPageBreak/>
        <w:t xml:space="preserve">Table </w:t>
      </w:r>
      <w:r w:rsidR="00CA3692" w:rsidRPr="00CA3692">
        <w:t>12.</w:t>
      </w:r>
      <w:proofErr w:type="gramEnd"/>
      <w:r w:rsidR="00CA3692" w:rsidRPr="00CA3692">
        <w:t xml:space="preserve"> Estimates of between subject standard deviation for log</w:t>
      </w:r>
      <w:r w:rsidR="00CA3692" w:rsidRPr="00CA3692">
        <w:rPr>
          <w:vertAlign w:val="subscript"/>
        </w:rPr>
        <w:t>e</w:t>
      </w:r>
      <w:r w:rsidR="00CA3692" w:rsidRPr="00CA3692">
        <w:t xml:space="preserve"> transformed data observed in the selected studies (AC4110106, DB2113950, HZA113970 and HZA111789).</w:t>
      </w:r>
    </w:p>
    <w:p w:rsidR="00562BC1" w:rsidRDefault="00562BC1" w:rsidP="00E65F84">
      <w:r>
        <w:rPr>
          <w:noProof/>
          <w:lang w:eastAsia="en-AU"/>
        </w:rPr>
        <w:drawing>
          <wp:inline distT="0" distB="0" distL="0" distR="0" wp14:anchorId="43840C50" wp14:editId="3BD94256">
            <wp:extent cx="5204012" cy="4065912"/>
            <wp:effectExtent l="0" t="0" r="0" b="0"/>
            <wp:docPr id="8" name="Picture 8" descr="Table 12. Estimates of between subject standard deviation for loge transformed data observed in the selected studies (AC4110106, DB2113950, HZA113970 and HZA11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08230" cy="4069208"/>
                    </a:xfrm>
                    <a:prstGeom prst="rect">
                      <a:avLst/>
                    </a:prstGeom>
                  </pic:spPr>
                </pic:pic>
              </a:graphicData>
            </a:graphic>
          </wp:inline>
        </w:drawing>
      </w:r>
    </w:p>
    <w:p w:rsidR="00562BC1" w:rsidRPr="002564C1" w:rsidRDefault="00562BC1" w:rsidP="001E1A70">
      <w:r w:rsidRPr="002564C1">
        <w:t>Based on the most conservative standard deviation of 1.207 and a sample size of 9 subjects, this equates to a half width of a 90% confidence interval, on log transformed data of 0.993. This, when back t</w:t>
      </w:r>
      <w:r w:rsidR="00B21082">
        <w:t xml:space="preserve">ransformed, will provide a half </w:t>
      </w:r>
      <w:r w:rsidRPr="002564C1">
        <w:t xml:space="preserve">width of the 90% confidence interval around the estimate ratio of the geometric means of approximately </w:t>
      </w:r>
      <w:r>
        <w:t>±</w:t>
      </w:r>
      <w:r w:rsidRPr="002564C1">
        <w:t>171%, which corresponds to a lower and upper confidence limit of 0.37 and 2.70 assuming a true ratio of 1.</w:t>
      </w:r>
    </w:p>
    <w:p w:rsidR="00562BC1" w:rsidRDefault="00CB2CC9" w:rsidP="001E1A70">
      <w:r w:rsidRPr="00CB2CC9">
        <w:t xml:space="preserve">Table 13 below </w:t>
      </w:r>
      <w:r w:rsidR="00562BC1" w:rsidRPr="00CB2CC9">
        <w:t xml:space="preserve">provides </w:t>
      </w:r>
      <w:proofErr w:type="gramStart"/>
      <w:r w:rsidR="00562BC1" w:rsidRPr="002564C1">
        <w:t>a sample</w:t>
      </w:r>
      <w:proofErr w:type="gramEnd"/>
      <w:r w:rsidR="00562BC1" w:rsidRPr="002564C1">
        <w:t xml:space="preserve"> size sensitivity based on 9 subjects, showing the effect of variation in the standard deviation and different true ratios on the magnitude of the 90% confidence interval.</w:t>
      </w:r>
    </w:p>
    <w:p w:rsidR="00CB2CC9" w:rsidRDefault="00CB2CC9" w:rsidP="00E65F84">
      <w:pPr>
        <w:pStyle w:val="TableTitle"/>
      </w:pPr>
      <w:proofErr w:type="gramStart"/>
      <w:r>
        <w:t>Table 13.</w:t>
      </w:r>
      <w:proofErr w:type="gramEnd"/>
      <w:r>
        <w:t xml:space="preserve"> </w:t>
      </w:r>
      <w:proofErr w:type="gramStart"/>
      <w:r>
        <w:t>A sample size sensi</w:t>
      </w:r>
      <w:r w:rsidR="00B21082">
        <w:t>tivity based on 9 subjects.</w:t>
      </w:r>
      <w:proofErr w:type="gramEnd"/>
    </w:p>
    <w:p w:rsidR="00562BC1" w:rsidRDefault="00562BC1" w:rsidP="00E65F84">
      <w:r>
        <w:rPr>
          <w:noProof/>
          <w:lang w:eastAsia="en-AU"/>
        </w:rPr>
        <w:drawing>
          <wp:inline distT="0" distB="0" distL="0" distR="0" wp14:anchorId="18D2BEF4" wp14:editId="67F444B8">
            <wp:extent cx="4888638" cy="1378324"/>
            <wp:effectExtent l="0" t="0" r="7620" b="0"/>
            <wp:docPr id="9" name="Picture 9" descr="Table 13. A sample size sensitivity based on 9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889585" cy="1378591"/>
                    </a:xfrm>
                    <a:prstGeom prst="rect">
                      <a:avLst/>
                    </a:prstGeom>
                  </pic:spPr>
                </pic:pic>
              </a:graphicData>
            </a:graphic>
          </wp:inline>
        </w:drawing>
      </w:r>
    </w:p>
    <w:p w:rsidR="00562BC1" w:rsidRPr="00562BC1" w:rsidRDefault="00562BC1" w:rsidP="001E1A70">
      <w:r w:rsidRPr="00562BC1">
        <w:t>GSK therefore consider</w:t>
      </w:r>
      <w:r w:rsidR="00BE3B1E">
        <w:t>s that the study population in S</w:t>
      </w:r>
      <w:r w:rsidRPr="00562BC1">
        <w:t xml:space="preserve">tudy DB2114637 was sufficient to draw relevant conclusions, and does not consider the addition of ‘use in hepatic impairment’ as missing information in the RMP is warranted. However, </w:t>
      </w:r>
      <w:r w:rsidR="000F5725">
        <w:t>umeclidinium</w:t>
      </w:r>
      <w:r w:rsidR="00F0009A">
        <w:t xml:space="preserve"> </w:t>
      </w:r>
      <w:r w:rsidRPr="00562BC1">
        <w:t>has not been studied in patients</w:t>
      </w:r>
      <w:r w:rsidR="00BE3B1E">
        <w:t xml:space="preserve"> with severe hepatic impairment</w:t>
      </w:r>
      <w:r w:rsidRPr="00562BC1">
        <w:t xml:space="preserve"> and therefore ‘Safety in </w:t>
      </w:r>
      <w:proofErr w:type="gramStart"/>
      <w:r w:rsidRPr="00562BC1">
        <w:lastRenderedPageBreak/>
        <w:t>subjects</w:t>
      </w:r>
      <w:proofErr w:type="gramEnd"/>
      <w:r w:rsidRPr="00562BC1">
        <w:t xml:space="preserve"> with severe hepatic impairment’ has been included as missing information in the updated EU RMP.</w:t>
      </w:r>
    </w:p>
    <w:p w:rsidR="009754E2" w:rsidRDefault="008B7CC5" w:rsidP="00BE3B1E">
      <w:pPr>
        <w:pStyle w:val="Heading6"/>
      </w:pPr>
      <w:r w:rsidRPr="008B7CC5">
        <w:t>PMSB</w:t>
      </w:r>
      <w:r w:rsidR="009754E2" w:rsidRPr="009754E2">
        <w:t xml:space="preserve"> evaluator’s comments</w:t>
      </w:r>
    </w:p>
    <w:p w:rsidR="00562BC1" w:rsidRPr="00562BC1" w:rsidRDefault="00562BC1" w:rsidP="001E1A70">
      <w:r w:rsidRPr="002564C1">
        <w:t xml:space="preserve">The sponsor does not need to </w:t>
      </w:r>
      <w:r>
        <w:t>include this safety concern as important m</w:t>
      </w:r>
      <w:r w:rsidRPr="002564C1">
        <w:t>i</w:t>
      </w:r>
      <w:r>
        <w:t>ssing i</w:t>
      </w:r>
      <w:r w:rsidRPr="002564C1">
        <w:t>nformation, but not for th</w:t>
      </w:r>
      <w:r>
        <w:t>e reasons given by the sponsor.</w:t>
      </w:r>
      <w:r w:rsidR="00CB2CC9">
        <w:t xml:space="preserve"> </w:t>
      </w:r>
      <w:r w:rsidRPr="002564C1">
        <w:t xml:space="preserve">The </w:t>
      </w:r>
      <w:r w:rsidR="0094487B" w:rsidRPr="0094487B">
        <w:t>PMSB</w:t>
      </w:r>
      <w:r w:rsidRPr="002564C1">
        <w:t xml:space="preserve"> evaluator does not agree with the sponsor’s described study methodology.</w:t>
      </w:r>
    </w:p>
    <w:p w:rsidR="009754E2" w:rsidRDefault="008B7CC5" w:rsidP="001E1A70">
      <w:pPr>
        <w:pStyle w:val="Heading5"/>
      </w:pPr>
      <w:r w:rsidRPr="008B7CC5">
        <w:t xml:space="preserve">PMSB </w:t>
      </w:r>
      <w:r w:rsidR="009754E2" w:rsidRPr="009754E2">
        <w:t xml:space="preserve">recommendation </w:t>
      </w:r>
      <w:r w:rsidR="00B24480">
        <w:t>12</w:t>
      </w:r>
    </w:p>
    <w:p w:rsidR="00562BC1" w:rsidRPr="00562BC1" w:rsidRDefault="00B24480" w:rsidP="001E1A70">
      <w:r w:rsidRPr="00B24480">
        <w:t>Patients with a concomitant respiratory disease (includi</w:t>
      </w:r>
      <w:r>
        <w:t>ng asthma),</w:t>
      </w:r>
      <w:r w:rsidRPr="00B24480">
        <w:t xml:space="preserve"> should be added as important missing information, as they were excluded from clinical trials.</w:t>
      </w:r>
    </w:p>
    <w:p w:rsidR="009754E2" w:rsidRDefault="009754E2" w:rsidP="001E1A70">
      <w:pPr>
        <w:pStyle w:val="Heading6"/>
      </w:pPr>
      <w:r w:rsidRPr="009754E2">
        <w:t>Sponsor’s response</w:t>
      </w:r>
    </w:p>
    <w:p w:rsidR="00B24480" w:rsidRPr="00B24480" w:rsidRDefault="00B24480" w:rsidP="001E1A70">
      <w:r w:rsidRPr="00B24480">
        <w:t xml:space="preserve">Subjects with a concomitant respiratory disease (including asthma) were excluded from the clinical development program to ensure the study population had a clear diagnosis of COPD, so as not to confound the determination of the efficacy profile of </w:t>
      </w:r>
      <w:r w:rsidR="000F5725">
        <w:t>umeclidinium</w:t>
      </w:r>
      <w:r w:rsidR="00F0009A">
        <w:t xml:space="preserve"> </w:t>
      </w:r>
      <w:r w:rsidR="00BE3B1E">
        <w:t>in the COPD population</w:t>
      </w:r>
      <w:r w:rsidRPr="00B24480">
        <w:t xml:space="preserve"> and to avoid confounding the efficacy or safety analysis if the disease/condition exacerbated during the study. There is no evidence to suggest that subjects with concomitant respiratory disease (including asthma) would respond differently to </w:t>
      </w:r>
      <w:r w:rsidR="000F5725">
        <w:t>umeclidinium</w:t>
      </w:r>
      <w:r w:rsidR="00F0009A">
        <w:t xml:space="preserve"> </w:t>
      </w:r>
      <w:r w:rsidR="00BE3B1E">
        <w:t xml:space="preserve">treatment </w:t>
      </w:r>
      <w:r w:rsidRPr="00B24480">
        <w:t>or have any additional risks that were different from those with a diagnosis of COPD alone. GSK therefore does not consider</w:t>
      </w:r>
      <w:r>
        <w:t xml:space="preserve"> </w:t>
      </w:r>
      <w:r w:rsidRPr="00B24480">
        <w:t>the inclusion of ‘Patients with a concomitant respiratory disease (including asthma)’ as missing information in the EU RMP is warranted.</w:t>
      </w:r>
    </w:p>
    <w:p w:rsidR="009754E2" w:rsidRDefault="008B7CC5" w:rsidP="001E1A70">
      <w:pPr>
        <w:pStyle w:val="Heading6"/>
      </w:pPr>
      <w:r w:rsidRPr="008B7CC5">
        <w:t>PMSB</w:t>
      </w:r>
      <w:r w:rsidR="009754E2" w:rsidRPr="009754E2">
        <w:t xml:space="preserve"> evaluator’s comments</w:t>
      </w:r>
    </w:p>
    <w:p w:rsidR="00B24480" w:rsidRPr="00B24480" w:rsidRDefault="00B24480" w:rsidP="001E1A70">
      <w:r w:rsidRPr="00B24480">
        <w:t>The sponsor does not need to include this safety concern as importa</w:t>
      </w:r>
      <w:r w:rsidR="0094487B">
        <w:t xml:space="preserve">nt missing information, if ‘off </w:t>
      </w:r>
      <w:r w:rsidRPr="00B24480">
        <w:t>label use’ is included.</w:t>
      </w:r>
    </w:p>
    <w:p w:rsidR="009754E2" w:rsidRDefault="008B7CC5" w:rsidP="001E1A70">
      <w:pPr>
        <w:pStyle w:val="Heading5"/>
      </w:pPr>
      <w:r w:rsidRPr="008B7CC5">
        <w:t>PMSB</w:t>
      </w:r>
      <w:r w:rsidR="009754E2" w:rsidRPr="009754E2">
        <w:t xml:space="preserve"> recommendation </w:t>
      </w:r>
      <w:r w:rsidR="00B24480">
        <w:t>13</w:t>
      </w:r>
    </w:p>
    <w:p w:rsidR="00B24480" w:rsidRPr="00B24480" w:rsidRDefault="00B24480" w:rsidP="001E1A70">
      <w:r w:rsidRPr="00B24480">
        <w:t xml:space="preserve">Patients with a recent exacerbation of COPD (including </w:t>
      </w:r>
      <w:r>
        <w:t>pneumonia),</w:t>
      </w:r>
      <w:r w:rsidRPr="00B24480">
        <w:t xml:space="preserve"> should be added as important missing information, as they were excluded from clinical trials.</w:t>
      </w:r>
    </w:p>
    <w:p w:rsidR="009754E2" w:rsidRDefault="009754E2" w:rsidP="001E1A70">
      <w:pPr>
        <w:pStyle w:val="Heading6"/>
      </w:pPr>
      <w:r w:rsidRPr="009754E2">
        <w:t>Sponsor’s response</w:t>
      </w:r>
    </w:p>
    <w:p w:rsidR="00B24480" w:rsidRPr="002564C1" w:rsidRDefault="00B24480" w:rsidP="001E1A70">
      <w:r w:rsidRPr="002564C1">
        <w:t>Subjects who had been hospitalised for COPD or pneumonia within 12</w:t>
      </w:r>
      <w:r>
        <w:t xml:space="preserve"> </w:t>
      </w:r>
      <w:r w:rsidRPr="002564C1">
        <w:t>weeks prior to starting study were excluded from the clinical studies, so as not to confound the determination of the safety and efficacy profile of the investigational products, if the disease/condition exacerbated during the study. Additionally, it was important for this population to be clearly subjects with COPD, who could be assessed for changes in lung functi</w:t>
      </w:r>
      <w:r w:rsidR="00BE3B1E">
        <w:t>on</w:t>
      </w:r>
      <w:r w:rsidRPr="002564C1">
        <w:t xml:space="preserve"> and those recovering from respiratory infection may have improvements in lung function that were not as a consequence of treatment with stud</w:t>
      </w:r>
      <w:r>
        <w:t>y drug. In the long term safety s</w:t>
      </w:r>
      <w:r w:rsidRPr="002564C1">
        <w:t xml:space="preserve">tudy, subjects who experienced a COPD exacerbation during the treatment period were allowed to remain in the study and continue to take </w:t>
      </w:r>
      <w:r>
        <w:t>study drug, if possible.</w:t>
      </w:r>
    </w:p>
    <w:p w:rsidR="00B24480" w:rsidRPr="00B24480" w:rsidRDefault="00B24480" w:rsidP="001E1A70">
      <w:r w:rsidRPr="002564C1">
        <w:t>Patients with COPD are at risk of an exacerbation and/or developing pneumonia. In these patients, it is important for C</w:t>
      </w:r>
      <w:r w:rsidR="00BE3B1E">
        <w:t>OPD to be adequately controlled</w:t>
      </w:r>
      <w:r w:rsidRPr="002564C1">
        <w:t xml:space="preserve"> and there is no reason to believe that this would represent a different population to that studied in the clinical development program. GSK therefore does </w:t>
      </w:r>
      <w:r w:rsidR="0094487B">
        <w:t>not consider the inclusion of ‘p</w:t>
      </w:r>
      <w:r w:rsidRPr="002564C1">
        <w:t>atients with a recent exacerbation of COPD (including pneumonia)’ as missing information in the EU RMP is warranted.</w:t>
      </w:r>
    </w:p>
    <w:p w:rsidR="009754E2" w:rsidRDefault="008B7CC5" w:rsidP="001E1A70">
      <w:pPr>
        <w:pStyle w:val="Heading6"/>
      </w:pPr>
      <w:r w:rsidRPr="008B7CC5">
        <w:t>PMSB</w:t>
      </w:r>
      <w:r w:rsidR="009754E2" w:rsidRPr="009754E2">
        <w:t xml:space="preserve"> evaluator’s comments</w:t>
      </w:r>
    </w:p>
    <w:p w:rsidR="00B24480" w:rsidRPr="00B24480" w:rsidRDefault="00B24480" w:rsidP="001E1A70">
      <w:r w:rsidRPr="00B24480">
        <w:t>The sponsor does not need to include this safety concern a</w:t>
      </w:r>
      <w:r w:rsidR="00BE3B1E">
        <w:t>s important missing information</w:t>
      </w:r>
      <w:r w:rsidRPr="00B24480">
        <w:t xml:space="preserve"> but not for the reasons given by the sponsor.</w:t>
      </w:r>
    </w:p>
    <w:p w:rsidR="009754E2" w:rsidRDefault="008B7CC5" w:rsidP="001E1A70">
      <w:pPr>
        <w:pStyle w:val="Heading5"/>
      </w:pPr>
      <w:r w:rsidRPr="008B7CC5">
        <w:lastRenderedPageBreak/>
        <w:t>PMSB</w:t>
      </w:r>
      <w:r w:rsidR="009754E2" w:rsidRPr="009754E2">
        <w:t xml:space="preserve"> recommendation </w:t>
      </w:r>
      <w:r w:rsidR="00B24480">
        <w:t>14</w:t>
      </w:r>
    </w:p>
    <w:p w:rsidR="00B24480" w:rsidRPr="00B24480" w:rsidRDefault="00B24480" w:rsidP="001E1A70">
      <w:r w:rsidRPr="00B24480">
        <w:t>Patients with concomitan</w:t>
      </w:r>
      <w:r>
        <w:t xml:space="preserve">t use of other </w:t>
      </w:r>
      <w:proofErr w:type="gramStart"/>
      <w:r>
        <w:t>anticholinergics,</w:t>
      </w:r>
      <w:proofErr w:type="gramEnd"/>
      <w:r w:rsidRPr="00B24480">
        <w:t xml:space="preserve"> should be added as important missing information, as they were excluded from clinical trials.</w:t>
      </w:r>
    </w:p>
    <w:p w:rsidR="009754E2" w:rsidRDefault="009754E2" w:rsidP="001E1A70">
      <w:pPr>
        <w:pStyle w:val="Heading6"/>
      </w:pPr>
      <w:r w:rsidRPr="009754E2">
        <w:t>Sponsor’s response</w:t>
      </w:r>
    </w:p>
    <w:p w:rsidR="00B24480" w:rsidRPr="002564C1" w:rsidRDefault="00B24480" w:rsidP="001E1A70">
      <w:r w:rsidRPr="002564C1">
        <w:t>The main concomitant medications anticipated</w:t>
      </w:r>
      <w:r>
        <w:t xml:space="preserve"> with the use of </w:t>
      </w:r>
      <w:r w:rsidR="000F5725">
        <w:t>umeclidinium</w:t>
      </w:r>
      <w:r w:rsidR="00F0009A">
        <w:t xml:space="preserve"> </w:t>
      </w:r>
      <w:r>
        <w:t xml:space="preserve">are short </w:t>
      </w:r>
      <w:r w:rsidRPr="002564C1">
        <w:t>acting bronchodilators (</w:t>
      </w:r>
      <w:r w:rsidR="0094487B">
        <w:t>for example,</w:t>
      </w:r>
      <w:r w:rsidRPr="002564C1">
        <w:t xml:space="preserve"> short acting beta agonists) for symptomatic r</w:t>
      </w:r>
      <w:r>
        <w:t xml:space="preserve">elief and maintenance on an ‘as </w:t>
      </w:r>
      <w:r w:rsidRPr="002564C1">
        <w:t xml:space="preserve">needed’ basis, and </w:t>
      </w:r>
      <w:r w:rsidR="0040301B">
        <w:t>ICS</w:t>
      </w:r>
      <w:r w:rsidRPr="002564C1">
        <w:t xml:space="preserve"> for more severe disease associate</w:t>
      </w:r>
      <w:r>
        <w:t>d with recurrent exacerbations.</w:t>
      </w:r>
    </w:p>
    <w:p w:rsidR="00B24480" w:rsidRDefault="00B24480" w:rsidP="001E1A70">
      <w:r w:rsidRPr="00B24480">
        <w:t xml:space="preserve">There is potential for an interaction with concomitantly used anticholinergic medications. The Australian PI provides appropriate warning that co administration of </w:t>
      </w:r>
      <w:r w:rsidR="000F5725">
        <w:t>umeclidinium</w:t>
      </w:r>
      <w:r w:rsidR="00F0009A">
        <w:t xml:space="preserve"> </w:t>
      </w:r>
      <w:r w:rsidRPr="00B24480">
        <w:t xml:space="preserve">with other anticholinergic containing drugs may lead to an increase in anticholinergic adverse effects. GSK has included a comprehensive pharmacovigilance plan in the EU RMP to assess potential risks associated with </w:t>
      </w:r>
      <w:r w:rsidR="000F5725">
        <w:t>umeclidinium</w:t>
      </w:r>
      <w:r w:rsidR="00CB2CC9">
        <w:t>, including cardio</w:t>
      </w:r>
      <w:r w:rsidRPr="00B24480">
        <w:t xml:space="preserve"> and cerebrovascular disorders, narrow angle glaucoma and bladder outflow obstruction. Any SAEs reported will be continually monitored with routine pharmacovigilance activities, including timely awareness of important individual cases in the safety database, and in period scientific evaluations will be included in f</w:t>
      </w:r>
      <w:r w:rsidR="00CB2CC9">
        <w:t xml:space="preserve">uture PBRERs. In addition, post </w:t>
      </w:r>
      <w:r w:rsidRPr="00B24480">
        <w:t xml:space="preserve">authorisation safety studies will further evaluate the risks and incidence of cardio and cerebrovascular events in patients using </w:t>
      </w:r>
      <w:r w:rsidR="000F5725">
        <w:t>umeclidinium</w:t>
      </w:r>
      <w:r w:rsidRPr="00B24480">
        <w:t>. In the event of further characterisation of the incidence, nature and outcome of these potential anticholinergic risks, these findings would be managed with an update to the existing wording in the Australian PI.</w:t>
      </w:r>
    </w:p>
    <w:p w:rsidR="00B24480" w:rsidRPr="00B24480" w:rsidRDefault="00B24480" w:rsidP="001E1A70">
      <w:r w:rsidRPr="00B24480">
        <w:t xml:space="preserve">GSK therefore considers that the proposed pharmacovigilance plan to assess the potential </w:t>
      </w:r>
      <w:proofErr w:type="gramStart"/>
      <w:r w:rsidRPr="00B24480">
        <w:t>risks</w:t>
      </w:r>
      <w:proofErr w:type="gramEnd"/>
      <w:r w:rsidRPr="00B24480">
        <w:t xml:space="preserve"> outlined in the </w:t>
      </w:r>
      <w:r w:rsidR="000F5725">
        <w:t>umeclidinium</w:t>
      </w:r>
      <w:r w:rsidR="00F0009A">
        <w:t xml:space="preserve"> </w:t>
      </w:r>
      <w:r w:rsidRPr="00B24480">
        <w:t>EU RMP will adequately characterise the nature and outcome of the risks, including those patients that receive concomitant anticholinergics. Therefore, inclusion of ‘Patients with concomitant use of other anticholinergics’ as missing information in the EU RMP is not warranted.</w:t>
      </w:r>
    </w:p>
    <w:p w:rsidR="009754E2" w:rsidRDefault="008B7CC5" w:rsidP="001E1A70">
      <w:pPr>
        <w:pStyle w:val="Heading6"/>
      </w:pPr>
      <w:r w:rsidRPr="008B7CC5">
        <w:t>PMSB</w:t>
      </w:r>
      <w:r w:rsidR="009754E2" w:rsidRPr="009754E2">
        <w:t xml:space="preserve"> evaluator’s comments</w:t>
      </w:r>
    </w:p>
    <w:p w:rsidR="00B24480" w:rsidRPr="00B24480" w:rsidRDefault="00B24480" w:rsidP="001E1A70">
      <w:r w:rsidRPr="00B24480">
        <w:t>This is considered acceptable</w:t>
      </w:r>
      <w:r>
        <w:t>.</w:t>
      </w:r>
    </w:p>
    <w:p w:rsidR="009754E2" w:rsidRDefault="008B7CC5" w:rsidP="001E1A70">
      <w:pPr>
        <w:pStyle w:val="Heading5"/>
      </w:pPr>
      <w:r w:rsidRPr="008B7CC5">
        <w:t>PMSB</w:t>
      </w:r>
      <w:r w:rsidR="009754E2" w:rsidRPr="009754E2">
        <w:t xml:space="preserve"> recommendation </w:t>
      </w:r>
      <w:r w:rsidR="00B24480">
        <w:t>15</w:t>
      </w:r>
    </w:p>
    <w:p w:rsidR="001144AB" w:rsidRPr="001144AB" w:rsidRDefault="001144AB" w:rsidP="001E1A70">
      <w:r w:rsidRPr="001144AB">
        <w:t>Patients with concomitant clinically significant cardiovascul</w:t>
      </w:r>
      <w:r w:rsidR="00CB2CC9">
        <w:t>ar disease</w:t>
      </w:r>
      <w:r w:rsidRPr="001144AB">
        <w:t xml:space="preserve"> should be added as important missing information, as they were excluded from clinical trials.</w:t>
      </w:r>
    </w:p>
    <w:p w:rsidR="009754E2" w:rsidRDefault="009754E2" w:rsidP="001E1A70">
      <w:pPr>
        <w:pStyle w:val="Heading6"/>
      </w:pPr>
      <w:r w:rsidRPr="009754E2">
        <w:t>Sponsor’s response</w:t>
      </w:r>
    </w:p>
    <w:p w:rsidR="001144AB" w:rsidRPr="002564C1" w:rsidRDefault="001144AB" w:rsidP="001E1A70">
      <w:r w:rsidRPr="002564C1">
        <w:t>Exclusion of subjects with clinically significant uncontrolled cardiovascular disease was based on the medical jud</w:t>
      </w:r>
      <w:r w:rsidR="00BE3B1E">
        <w:t>gment of the study investigator</w:t>
      </w:r>
      <w:r w:rsidRPr="002564C1">
        <w:t xml:space="preserve"> and subjects were also excluded if they had an abnormal and clinically signif</w:t>
      </w:r>
      <w:r>
        <w:t>icant ECG finding at screening.</w:t>
      </w:r>
    </w:p>
    <w:p w:rsidR="001144AB" w:rsidRDefault="001144AB" w:rsidP="001E1A70">
      <w:r>
        <w:t>However, in the efficacy studies and the long term safety s</w:t>
      </w:r>
      <w:r w:rsidRPr="002564C1">
        <w:t>tudy, the majority of subjects (55% to 68% in each treatment group) reported at least one cardiovascular risk factor, 18% to 35% reported a concurrent cardiac disorder, and 51% to 65% of th</w:t>
      </w:r>
      <w:r w:rsidR="00CB2CC9">
        <w:t>e subjects were</w:t>
      </w:r>
      <w:r>
        <w:t xml:space="preserve"> current smokers.</w:t>
      </w:r>
    </w:p>
    <w:p w:rsidR="001144AB" w:rsidRPr="002564C1" w:rsidRDefault="001144AB" w:rsidP="001E1A70">
      <w:r w:rsidRPr="002564C1">
        <w:t xml:space="preserve">In addition, the clinical development program included subjects with a past medical history of myocardial infarction (5% to 6%) and stroke (3% to 4%). The majority of subjects (51% to 63%) in each treatment group of these studies also reported taking at least one cardiovascular medication, which included antihypertensive and/or </w:t>
      </w:r>
      <w:r>
        <w:t>cholesterol-lowering agents.</w:t>
      </w:r>
    </w:p>
    <w:p w:rsidR="001144AB" w:rsidRPr="00CB2CC9" w:rsidRDefault="001144AB" w:rsidP="001E1A70">
      <w:r w:rsidRPr="002564C1">
        <w:t xml:space="preserve">The prevalence of these cardiovascular conditions at screening </w:t>
      </w:r>
      <w:r w:rsidR="00BE3B1E">
        <w:t>is</w:t>
      </w:r>
      <w:r w:rsidRPr="002564C1">
        <w:t xml:space="preserve"> comparable to the estimates reported for COPD patients who were managed for their disease; </w:t>
      </w:r>
      <w:r w:rsidR="00CB2CC9">
        <w:t xml:space="preserve">as shown in </w:t>
      </w:r>
      <w:r w:rsidR="00CB2CC9" w:rsidRPr="00CB2CC9">
        <w:t>Table 14</w:t>
      </w:r>
      <w:r w:rsidRPr="00CB2CC9">
        <w:t>.</w:t>
      </w:r>
    </w:p>
    <w:p w:rsidR="001144AB" w:rsidRDefault="00CB2CC9" w:rsidP="00E65F84">
      <w:pPr>
        <w:pStyle w:val="TableTitle"/>
      </w:pPr>
      <w:proofErr w:type="gramStart"/>
      <w:r>
        <w:lastRenderedPageBreak/>
        <w:t>Table 14.</w:t>
      </w:r>
      <w:proofErr w:type="gramEnd"/>
      <w:r w:rsidR="001144AB">
        <w:t xml:space="preserve"> Prevalence of CV risk factors in the COPD population compared with the clinical development program.</w:t>
      </w:r>
    </w:p>
    <w:p w:rsidR="001144AB" w:rsidRDefault="001144AB" w:rsidP="00E65F84">
      <w:r>
        <w:rPr>
          <w:noProof/>
          <w:lang w:eastAsia="en-AU"/>
        </w:rPr>
        <w:drawing>
          <wp:inline distT="0" distB="0" distL="0" distR="0" wp14:anchorId="20FD3BE2" wp14:editId="2DEF1C4D">
            <wp:extent cx="5400040" cy="3727528"/>
            <wp:effectExtent l="0" t="0" r="0" b="6350"/>
            <wp:docPr id="6" name="Picture 6" descr="Table 14. Prevalence of CV risk factors in the COPD population compared with the clinical develop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3727528"/>
                    </a:xfrm>
                    <a:prstGeom prst="rect">
                      <a:avLst/>
                    </a:prstGeom>
                  </pic:spPr>
                </pic:pic>
              </a:graphicData>
            </a:graphic>
          </wp:inline>
        </w:drawing>
      </w:r>
    </w:p>
    <w:p w:rsidR="001144AB" w:rsidRPr="00D35309" w:rsidRDefault="001144AB" w:rsidP="001E1A70">
      <w:r w:rsidRPr="001144AB">
        <w:t xml:space="preserve">A proportion of subjects in the clinical development program were excluded from study participation based on assessment of pre-specified abnormal and clinically significant ECG findings. However, the clinical studies did include subjects </w:t>
      </w:r>
      <w:r w:rsidR="00BE3B1E">
        <w:t>with baseline ECG abnormalities</w:t>
      </w:r>
      <w:r w:rsidRPr="001144AB">
        <w:t xml:space="preserve"> and baseline ECG abnormalities for the long term safety study are</w:t>
      </w:r>
      <w:r w:rsidRPr="001144AB">
        <w:rPr>
          <w:i/>
        </w:rPr>
        <w:t xml:space="preserve"> </w:t>
      </w:r>
      <w:r w:rsidRPr="001144AB">
        <w:t xml:space="preserve">provided for illustration of this </w:t>
      </w:r>
      <w:r w:rsidRPr="00D35309">
        <w:t>point</w:t>
      </w:r>
      <w:r w:rsidR="00D35309" w:rsidRPr="00D35309">
        <w:t>; Table 15</w:t>
      </w:r>
      <w:r w:rsidRPr="00D35309">
        <w:t>.</w:t>
      </w:r>
    </w:p>
    <w:p w:rsidR="001144AB" w:rsidRDefault="00D35309" w:rsidP="00E65F84">
      <w:pPr>
        <w:pStyle w:val="TableTitle"/>
      </w:pPr>
      <w:proofErr w:type="gramStart"/>
      <w:r>
        <w:lastRenderedPageBreak/>
        <w:t>Table 15.</w:t>
      </w:r>
      <w:proofErr w:type="gramEnd"/>
      <w:r w:rsidR="001144AB">
        <w:t xml:space="preserve"> </w:t>
      </w:r>
      <w:proofErr w:type="gramStart"/>
      <w:r w:rsidR="001144AB">
        <w:t>Summary of all</w:t>
      </w:r>
      <w:r>
        <w:t xml:space="preserve"> ECG abnormalities at baseline -</w:t>
      </w:r>
      <w:r w:rsidR="001144AB">
        <w:t xml:space="preserve"> long term safety study</w:t>
      </w:r>
      <w:r>
        <w:t>.</w:t>
      </w:r>
      <w:proofErr w:type="gramEnd"/>
    </w:p>
    <w:p w:rsidR="003F7538" w:rsidRPr="001144AB" w:rsidRDefault="001144AB" w:rsidP="00E65F84">
      <w:r>
        <w:rPr>
          <w:noProof/>
          <w:lang w:eastAsia="en-AU"/>
        </w:rPr>
        <w:drawing>
          <wp:inline distT="0" distB="0" distL="0" distR="0" wp14:anchorId="491D8F96" wp14:editId="0E1A50A0">
            <wp:extent cx="5398994" cy="5822576"/>
            <wp:effectExtent l="0" t="0" r="0" b="6985"/>
            <wp:docPr id="10" name="Picture 10" descr="Table 15. Summary of all ECG abnormalities at baseline - long term safety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b="2134"/>
                    <a:stretch/>
                  </pic:blipFill>
                  <pic:spPr bwMode="auto">
                    <a:xfrm>
                      <a:off x="0" y="0"/>
                      <a:ext cx="5400040" cy="5823704"/>
                    </a:xfrm>
                    <a:prstGeom prst="rect">
                      <a:avLst/>
                    </a:prstGeom>
                    <a:ln>
                      <a:noFill/>
                    </a:ln>
                    <a:extLst>
                      <a:ext uri="{53640926-AAD7-44D8-BBD7-CCE9431645EC}">
                        <a14:shadowObscured xmlns:a14="http://schemas.microsoft.com/office/drawing/2010/main"/>
                      </a:ext>
                    </a:extLst>
                  </pic:spPr>
                </pic:pic>
              </a:graphicData>
            </a:graphic>
          </wp:inline>
        </w:drawing>
      </w:r>
    </w:p>
    <w:p w:rsidR="009754E2" w:rsidRDefault="008B7CC5" w:rsidP="001E1A70">
      <w:pPr>
        <w:pStyle w:val="Heading6"/>
      </w:pPr>
      <w:r w:rsidRPr="008B7CC5">
        <w:t>PMSB</w:t>
      </w:r>
      <w:r w:rsidR="009754E2" w:rsidRPr="009754E2">
        <w:t xml:space="preserve"> evaluator’s comments</w:t>
      </w:r>
    </w:p>
    <w:p w:rsidR="001144AB" w:rsidRPr="001144AB" w:rsidRDefault="001144AB" w:rsidP="001E1A70">
      <w:r w:rsidRPr="001144AB">
        <w:t>This is considered acceptable.</w:t>
      </w:r>
    </w:p>
    <w:p w:rsidR="009754E2" w:rsidRDefault="008B7CC5" w:rsidP="001E1A70">
      <w:pPr>
        <w:pStyle w:val="Heading5"/>
      </w:pPr>
      <w:r w:rsidRPr="008B7CC5">
        <w:t>PMSB</w:t>
      </w:r>
      <w:r w:rsidR="009754E2" w:rsidRPr="009754E2">
        <w:t xml:space="preserve"> recommendation </w:t>
      </w:r>
      <w:r w:rsidR="003F7538">
        <w:t>16</w:t>
      </w:r>
    </w:p>
    <w:p w:rsidR="003F7538" w:rsidRPr="003F7538" w:rsidRDefault="003F7538" w:rsidP="001E1A70">
      <w:r w:rsidRPr="003F7538">
        <w:t xml:space="preserve">Patients with concomitant clinically significant urological disease (including </w:t>
      </w:r>
      <w:r w:rsidR="00D35309">
        <w:t>benign prostatic hyperplasia (hypertrophy)</w:t>
      </w:r>
      <w:r w:rsidRPr="003F7538">
        <w:t xml:space="preserve">, bladder neck obstruction, and urinary </w:t>
      </w:r>
      <w:r>
        <w:t>retention),</w:t>
      </w:r>
      <w:r w:rsidRPr="003F7538">
        <w:t xml:space="preserve"> should be added as important missing information, as they were excluded from clinical trials.</w:t>
      </w:r>
    </w:p>
    <w:p w:rsidR="009754E2" w:rsidRDefault="009754E2" w:rsidP="001E1A70">
      <w:pPr>
        <w:pStyle w:val="Heading6"/>
      </w:pPr>
      <w:r w:rsidRPr="009754E2">
        <w:t>Sponsor’s response</w:t>
      </w:r>
    </w:p>
    <w:p w:rsidR="003F7538" w:rsidRPr="00D35309" w:rsidRDefault="003F7538" w:rsidP="001E1A70">
      <w:r w:rsidRPr="002564C1">
        <w:t xml:space="preserve">‘Exclusion of patients with medical conditions such as prostatic hypertrophy or bladder neck obstruction was based on the medical judgment of </w:t>
      </w:r>
      <w:r>
        <w:t>the study investigator. In the efficacy studies and the long term safety s</w:t>
      </w:r>
      <w:r w:rsidRPr="002564C1">
        <w:t xml:space="preserve">tudy, subjects with concurrent urological disease, including benign prostatic hyperplasia and bladder outlet obstruction were included into study </w:t>
      </w:r>
      <w:r w:rsidRPr="00D35309">
        <w:t xml:space="preserve">participation; Table </w:t>
      </w:r>
      <w:r w:rsidR="00D35309" w:rsidRPr="00D35309">
        <w:t>16</w:t>
      </w:r>
      <w:r w:rsidRPr="00D35309">
        <w:t>.</w:t>
      </w:r>
    </w:p>
    <w:p w:rsidR="003F7538" w:rsidRDefault="003F7538" w:rsidP="00E65F84">
      <w:pPr>
        <w:pStyle w:val="TableTitle"/>
      </w:pPr>
      <w:proofErr w:type="gramStart"/>
      <w:r>
        <w:lastRenderedPageBreak/>
        <w:t xml:space="preserve">Table </w:t>
      </w:r>
      <w:r w:rsidR="00D35309">
        <w:t>16</w:t>
      </w:r>
      <w:r>
        <w:t>.</w:t>
      </w:r>
      <w:proofErr w:type="gramEnd"/>
      <w:r>
        <w:t xml:space="preserve"> </w:t>
      </w:r>
      <w:proofErr w:type="gramStart"/>
      <w:r>
        <w:t>Curren</w:t>
      </w:r>
      <w:r w:rsidR="00D35309">
        <w:t>t medical history at screening -</w:t>
      </w:r>
      <w:r>
        <w:t xml:space="preserve"> renal and urinary disorders.</w:t>
      </w:r>
      <w:proofErr w:type="gramEnd"/>
    </w:p>
    <w:p w:rsidR="003F7538" w:rsidRDefault="00D32773" w:rsidP="00E65F84">
      <w:r>
        <w:rPr>
          <w:noProof/>
          <w:lang w:eastAsia="en-AU"/>
        </w:rPr>
        <w:drawing>
          <wp:inline distT="0" distB="0" distL="0" distR="0" wp14:anchorId="2293C984" wp14:editId="1AA69A0F">
            <wp:extent cx="5026428" cy="1990165"/>
            <wp:effectExtent l="0" t="0" r="3175" b="0"/>
            <wp:docPr id="19" name="Picture 19" descr="Table 16. Current medical history at screening - renal and urinary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27402" cy="1990551"/>
                    </a:xfrm>
                    <a:prstGeom prst="rect">
                      <a:avLst/>
                    </a:prstGeom>
                  </pic:spPr>
                </pic:pic>
              </a:graphicData>
            </a:graphic>
          </wp:inline>
        </w:drawing>
      </w:r>
    </w:p>
    <w:p w:rsidR="003F7538" w:rsidRDefault="003F7538" w:rsidP="001E1A70">
      <w:r w:rsidRPr="003F7538">
        <w:t xml:space="preserve">In the clinical development program, anticholinergic effects including urinary retention were evaluated as AESI’s. There were few AEs reported that suggested systemic anticholinergic effects and few urological events relating to urinary </w:t>
      </w:r>
      <w:r w:rsidR="00D35309">
        <w:t>retention were reported; Table 17</w:t>
      </w:r>
      <w:r w:rsidRPr="003F7538">
        <w:t xml:space="preserve">. Two AEs of urinary retention were reported in the </w:t>
      </w:r>
      <w:r w:rsidR="000F5725">
        <w:t>umeclidinium</w:t>
      </w:r>
      <w:r w:rsidR="00F0009A">
        <w:t xml:space="preserve"> </w:t>
      </w:r>
      <w:r w:rsidR="00D35309">
        <w:t>125 </w:t>
      </w:r>
      <w:r w:rsidRPr="003F7538">
        <w:t xml:space="preserve">µg treatment group in the efficacy studies. In the long term safety study, no AEs relating to urinary retention were reported in the </w:t>
      </w:r>
      <w:r w:rsidR="000F5725">
        <w:t>umeclidinium</w:t>
      </w:r>
      <w:r w:rsidR="00F0009A">
        <w:t xml:space="preserve"> </w:t>
      </w:r>
      <w:r w:rsidRPr="003F7538">
        <w:t>125 µg treatment group.</w:t>
      </w:r>
    </w:p>
    <w:p w:rsidR="003F7538" w:rsidRDefault="00D35309" w:rsidP="00E65F84">
      <w:pPr>
        <w:pStyle w:val="TableTitle"/>
      </w:pPr>
      <w:proofErr w:type="gramStart"/>
      <w:r>
        <w:t>Table 17</w:t>
      </w:r>
      <w:r w:rsidR="003F7538">
        <w:t>.</w:t>
      </w:r>
      <w:proofErr w:type="gramEnd"/>
      <w:r w:rsidR="003F7538">
        <w:t xml:space="preserve"> On-treatment anticholinergic effects AESI – efficacy studies</w:t>
      </w:r>
      <w:r>
        <w:t>.</w:t>
      </w:r>
    </w:p>
    <w:p w:rsidR="003F7538" w:rsidRDefault="00D32773" w:rsidP="00E65F84">
      <w:r>
        <w:rPr>
          <w:noProof/>
          <w:lang w:eastAsia="en-AU"/>
        </w:rPr>
        <w:drawing>
          <wp:inline distT="0" distB="0" distL="0" distR="0" wp14:anchorId="0470E168" wp14:editId="79840FD8">
            <wp:extent cx="4726641" cy="2668330"/>
            <wp:effectExtent l="0" t="0" r="0" b="0"/>
            <wp:docPr id="22" name="Picture 22" descr="Table 17. On-treatment anticholinergic effects AESI –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730870" cy="2670717"/>
                    </a:xfrm>
                    <a:prstGeom prst="rect">
                      <a:avLst/>
                    </a:prstGeom>
                  </pic:spPr>
                </pic:pic>
              </a:graphicData>
            </a:graphic>
          </wp:inline>
        </w:drawing>
      </w:r>
    </w:p>
    <w:p w:rsidR="003F7538" w:rsidRDefault="003F7538" w:rsidP="001E1A70">
      <w:r w:rsidRPr="003F7538">
        <w:t>Urinary retention including bladder outflow obstruction has been included as an important potential risk in the updated EU RMP. Any reports of bladder outflow obstruction and urinary retention will be continually monitored with routine pharmacovigilance activities, including timely awareness of important individual cases in the safety database, and in period scientific evaluations will be included in future PBRERs. In the event of further characterisation of the incidence, nature and outcome of the risk, these findings would be managed with an update to the existing wording in the Australian PI.</w:t>
      </w:r>
    </w:p>
    <w:p w:rsidR="007C2726" w:rsidRPr="003F7538" w:rsidRDefault="007C2726" w:rsidP="001E1A70">
      <w:r w:rsidRPr="007C2726">
        <w:t>GSK therefore considers that given the proposed pharmacovigilance activities, the inclusion of ‘Patients with concomitant clinically significant urological disease (including BPH, bladder neck obstruction, and urinary retention)’ as missing information in the EU RMP is not warranted.</w:t>
      </w:r>
    </w:p>
    <w:p w:rsidR="009754E2" w:rsidRPr="009754E2" w:rsidRDefault="008B7CC5" w:rsidP="001E1A70">
      <w:pPr>
        <w:pStyle w:val="Heading6"/>
      </w:pPr>
      <w:r w:rsidRPr="008B7CC5">
        <w:t>PMSB</w:t>
      </w:r>
      <w:r w:rsidR="009754E2" w:rsidRPr="009754E2">
        <w:t xml:space="preserve"> evaluator’s comments</w:t>
      </w:r>
    </w:p>
    <w:p w:rsidR="00E17E36" w:rsidRDefault="007C2726" w:rsidP="001E1A70">
      <w:r w:rsidRPr="007C2726">
        <w:t>This is considered acceptable.</w:t>
      </w:r>
    </w:p>
    <w:p w:rsidR="00E17E36" w:rsidRDefault="008B7CC5" w:rsidP="001E1A70">
      <w:pPr>
        <w:pStyle w:val="Heading5"/>
      </w:pPr>
      <w:r w:rsidRPr="008B7CC5">
        <w:lastRenderedPageBreak/>
        <w:t>PMSB</w:t>
      </w:r>
      <w:r w:rsidR="007C2726" w:rsidRPr="007C2726">
        <w:t xml:space="preserve"> recommendation </w:t>
      </w:r>
      <w:r w:rsidR="007C2726">
        <w:t>17</w:t>
      </w:r>
    </w:p>
    <w:p w:rsidR="007C2726" w:rsidRPr="007C2726" w:rsidRDefault="007C2726" w:rsidP="001E1A70">
      <w:r w:rsidRPr="007C2726">
        <w:t>P</w:t>
      </w:r>
      <w:r w:rsidR="00D35309">
        <w:t xml:space="preserve">atients with concomitant narrow </w:t>
      </w:r>
      <w:r w:rsidRPr="007C2726">
        <w:t>angl</w:t>
      </w:r>
      <w:r>
        <w:t xml:space="preserve">e </w:t>
      </w:r>
      <w:r w:rsidR="00D32773">
        <w:t>glaucoma</w:t>
      </w:r>
      <w:r w:rsidRPr="007C2726">
        <w:t xml:space="preserve"> should be added as important missing information, as they were excluded from clinical trials.</w:t>
      </w:r>
    </w:p>
    <w:p w:rsidR="00E17E36" w:rsidRDefault="007C2726" w:rsidP="001E1A70">
      <w:pPr>
        <w:pStyle w:val="Heading6"/>
      </w:pPr>
      <w:r w:rsidRPr="007C2726">
        <w:t>Sponsor’s response</w:t>
      </w:r>
    </w:p>
    <w:p w:rsidR="007C2726" w:rsidRDefault="007C2726" w:rsidP="001E1A70">
      <w:r w:rsidRPr="007C2726">
        <w:t>Exclusion of patients with medical conditio</w:t>
      </w:r>
      <w:r w:rsidR="00D32773">
        <w:t xml:space="preserve">ns such as narrow </w:t>
      </w:r>
      <w:r w:rsidRPr="007C2726">
        <w:t>angle glaucoma was based on the medical judgment of the study investigator. In the efficacy studies and the long term safety study, subjects with concurrent eye disorders, including glaucoma were included i</w:t>
      </w:r>
      <w:r w:rsidR="00D32773">
        <w:t>nto study participation; Table 18</w:t>
      </w:r>
      <w:r w:rsidRPr="007C2726">
        <w:t>.</w:t>
      </w:r>
    </w:p>
    <w:p w:rsidR="007C2726" w:rsidRDefault="00D35309" w:rsidP="00E65F84">
      <w:pPr>
        <w:pStyle w:val="TableTitle"/>
      </w:pPr>
      <w:proofErr w:type="gramStart"/>
      <w:r>
        <w:t>Table 18</w:t>
      </w:r>
      <w:r w:rsidR="007C2726">
        <w:t>.</w:t>
      </w:r>
      <w:proofErr w:type="gramEnd"/>
      <w:r w:rsidR="007C2726">
        <w:t xml:space="preserve"> Current medical history at screening</w:t>
      </w:r>
      <w:r w:rsidR="00D32773">
        <w:t>:</w:t>
      </w:r>
      <w:r w:rsidR="006225EA">
        <w:t xml:space="preserve"> Ocular</w:t>
      </w:r>
      <w:r>
        <w:t xml:space="preserve"> </w:t>
      </w:r>
      <w:r w:rsidR="007C2726">
        <w:t>disorders.</w:t>
      </w:r>
    </w:p>
    <w:p w:rsidR="007C2726" w:rsidRDefault="00D32773" w:rsidP="00E65F84">
      <w:r>
        <w:rPr>
          <w:noProof/>
          <w:lang w:eastAsia="en-AU"/>
        </w:rPr>
        <w:drawing>
          <wp:inline distT="0" distB="0" distL="0" distR="0" wp14:anchorId="5A60D318" wp14:editId="4F8F22B3">
            <wp:extent cx="5400040" cy="2271363"/>
            <wp:effectExtent l="0" t="0" r="0" b="0"/>
            <wp:docPr id="23" name="Picture 23" descr="Table 18. Current medical history at screening: Ocular dis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2271363"/>
                    </a:xfrm>
                    <a:prstGeom prst="rect">
                      <a:avLst/>
                    </a:prstGeom>
                  </pic:spPr>
                </pic:pic>
              </a:graphicData>
            </a:graphic>
          </wp:inline>
        </w:drawing>
      </w:r>
    </w:p>
    <w:p w:rsidR="007C2726" w:rsidRDefault="007C2726" w:rsidP="001E1A70">
      <w:r w:rsidRPr="007C2726">
        <w:t xml:space="preserve">In the clinical development program, ocular effects were evaluated as an AESI. There were few AEs reported with </w:t>
      </w:r>
      <w:r w:rsidR="000F5725">
        <w:t>umeclidinium</w:t>
      </w:r>
      <w:r w:rsidR="00F0009A">
        <w:t xml:space="preserve"> </w:t>
      </w:r>
      <w:r w:rsidRPr="007C2726">
        <w:t xml:space="preserve">compared with placebo in the ocular effects AESI in the efficacy studies and long term safety study; Table </w:t>
      </w:r>
      <w:r w:rsidR="00D32773">
        <w:t>19</w:t>
      </w:r>
      <w:r w:rsidRPr="007C2726">
        <w:t xml:space="preserve">. The incidence of glaucoma was very low, with one AE of glaucoma reported in the </w:t>
      </w:r>
      <w:r w:rsidR="000F5725">
        <w:t>umeclidinium</w:t>
      </w:r>
      <w:r w:rsidR="00F0009A">
        <w:t xml:space="preserve"> </w:t>
      </w:r>
      <w:r w:rsidR="00A775E1">
        <w:t xml:space="preserve">125 µg treatment </w:t>
      </w:r>
      <w:proofErr w:type="gramStart"/>
      <w:r w:rsidR="00A775E1">
        <w:t>group</w:t>
      </w:r>
      <w:proofErr w:type="gramEnd"/>
      <w:r w:rsidRPr="007C2726">
        <w:t xml:space="preserve"> and one AE of open angle glaucoma in the </w:t>
      </w:r>
      <w:r w:rsidR="000F5725">
        <w:t>umeclidinium</w:t>
      </w:r>
      <w:r w:rsidR="00F0009A">
        <w:t xml:space="preserve"> </w:t>
      </w:r>
      <w:r w:rsidRPr="007C2726">
        <w:t xml:space="preserve">62.5 µg treatment group in the efficacy studies. There were no reports of glaucoma in the </w:t>
      </w:r>
      <w:r w:rsidR="000F5725">
        <w:t>umeclidinium</w:t>
      </w:r>
      <w:r w:rsidR="00F0009A">
        <w:t xml:space="preserve"> </w:t>
      </w:r>
      <w:r w:rsidRPr="007C2726">
        <w:t>125 µg treatment group in the</w:t>
      </w:r>
      <w:r w:rsidR="006225EA">
        <w:t xml:space="preserve"> long term safety study; Table 19.</w:t>
      </w:r>
    </w:p>
    <w:p w:rsidR="007C2726" w:rsidRDefault="006225EA" w:rsidP="002A5253">
      <w:pPr>
        <w:pStyle w:val="TableTitle"/>
      </w:pPr>
      <w:proofErr w:type="gramStart"/>
      <w:r>
        <w:t>Table 19</w:t>
      </w:r>
      <w:r w:rsidR="007C2726">
        <w:t>.</w:t>
      </w:r>
      <w:proofErr w:type="gramEnd"/>
      <w:r w:rsidR="007C2726">
        <w:t xml:space="preserve"> On treatment Ocular </w:t>
      </w:r>
      <w:proofErr w:type="gramStart"/>
      <w:r w:rsidR="007C2726">
        <w:t>effects</w:t>
      </w:r>
      <w:proofErr w:type="gramEnd"/>
      <w:r w:rsidR="007C2726">
        <w:t xml:space="preserve"> AESI.</w:t>
      </w:r>
    </w:p>
    <w:p w:rsidR="007C2726" w:rsidRDefault="00FD4111" w:rsidP="002A5253">
      <w:r>
        <w:rPr>
          <w:noProof/>
          <w:lang w:eastAsia="en-AU"/>
        </w:rPr>
        <w:drawing>
          <wp:inline distT="0" distB="0" distL="0" distR="0" wp14:anchorId="413304D8" wp14:editId="5D4DA7D0">
            <wp:extent cx="4607843" cy="2729753"/>
            <wp:effectExtent l="0" t="0" r="2540" b="0"/>
            <wp:docPr id="25" name="Picture 25" descr="Table 19. On treatment Ocular effects A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08736" cy="2730282"/>
                    </a:xfrm>
                    <a:prstGeom prst="rect">
                      <a:avLst/>
                    </a:prstGeom>
                  </pic:spPr>
                </pic:pic>
              </a:graphicData>
            </a:graphic>
          </wp:inline>
        </w:drawing>
      </w:r>
    </w:p>
    <w:p w:rsidR="007C2726" w:rsidRPr="007C2726" w:rsidRDefault="007C2726" w:rsidP="001E1A70">
      <w:r w:rsidRPr="007C2726">
        <w:t xml:space="preserve">Narrow angle glaucoma has been included as an important potential risk in the updated EU RMP. Any reports of narrow angle glaucoma will be continually monitored with routine </w:t>
      </w:r>
      <w:r w:rsidRPr="007C2726">
        <w:lastRenderedPageBreak/>
        <w:t>pharmacovigilance activities, including timely awareness of important individual cases in the safety da</w:t>
      </w:r>
      <w:r w:rsidR="00A775E1">
        <w:t>tabase</w:t>
      </w:r>
      <w:r w:rsidRPr="007C2726">
        <w:t xml:space="preserve"> and in-period scientific evaluations will be included in future PBRERs. In the event of further characterisation of the incidence, nature and outcome of the risk, these findings would be managed with an update to the existing wording in the Australian PI. GSK therefore considers that given the proposed pharmacovigilanc</w:t>
      </w:r>
      <w:r w:rsidR="006225EA">
        <w:t>e activities, the inclusion of ‘</w:t>
      </w:r>
      <w:r w:rsidR="00FD4111">
        <w:t>p</w:t>
      </w:r>
      <w:r w:rsidRPr="007C2726">
        <w:t xml:space="preserve">atients with concomitant narrow angle glaucoma’ as missing information in the EU </w:t>
      </w:r>
      <w:r>
        <w:t>RMP is not warranted.</w:t>
      </w:r>
    </w:p>
    <w:p w:rsidR="007C2726" w:rsidRPr="007C2726" w:rsidRDefault="008B7CC5" w:rsidP="001E1A70">
      <w:pPr>
        <w:pStyle w:val="Heading6"/>
      </w:pPr>
      <w:r w:rsidRPr="008B7CC5">
        <w:t>PMSB</w:t>
      </w:r>
      <w:r w:rsidR="007C2726" w:rsidRPr="007C2726">
        <w:t xml:space="preserve"> evaluator’s comments</w:t>
      </w:r>
    </w:p>
    <w:p w:rsidR="002D3531" w:rsidRPr="003B6D87" w:rsidRDefault="002D3531" w:rsidP="001E1A70">
      <w:r w:rsidRPr="002564C1">
        <w:t xml:space="preserve">The sponsor does not need to </w:t>
      </w:r>
      <w:r>
        <w:t>include this safety concern as important missing i</w:t>
      </w:r>
      <w:r w:rsidR="00A775E1">
        <w:t>nformation</w:t>
      </w:r>
      <w:r w:rsidRPr="002564C1">
        <w:t xml:space="preserve"> but not for th</w:t>
      </w:r>
      <w:r>
        <w:t>e reasons given by the sponsor</w:t>
      </w:r>
      <w:r w:rsidRPr="003B6D87">
        <w:t>.</w:t>
      </w:r>
    </w:p>
    <w:p w:rsidR="00E17E36" w:rsidRDefault="002D3531" w:rsidP="001E1A70">
      <w:r w:rsidRPr="002564C1">
        <w:t>In their response, the sponsor does not specify the type of concomitant glaucoma. It is rather likely that the patients in the e</w:t>
      </w:r>
      <w:r>
        <w:t xml:space="preserve">fficacy studies and in the long term safety study had open </w:t>
      </w:r>
      <w:r w:rsidRPr="002564C1">
        <w:t>angle glaucoma or another typ</w:t>
      </w:r>
      <w:r>
        <w:t xml:space="preserve">e of glaucoma other than narrow </w:t>
      </w:r>
      <w:r w:rsidRPr="002564C1">
        <w:t>angle glaucoma. The difference is considered rather significant. The sponsor is advised to clarify which type of glaucoma was</w:t>
      </w:r>
      <w:r>
        <w:t xml:space="preserve"> investigated in these </w:t>
      </w:r>
      <w:r w:rsidRPr="002D3531">
        <w:t>studies.</w:t>
      </w:r>
    </w:p>
    <w:p w:rsidR="007C2726" w:rsidRDefault="008B7CC5" w:rsidP="001E1A70">
      <w:pPr>
        <w:pStyle w:val="Heading5"/>
      </w:pPr>
      <w:r w:rsidRPr="008B7CC5">
        <w:t>PMSB</w:t>
      </w:r>
      <w:r w:rsidR="007C2726" w:rsidRPr="007C2726">
        <w:t xml:space="preserve"> recommendation </w:t>
      </w:r>
      <w:r w:rsidR="002D3531">
        <w:t>18</w:t>
      </w:r>
    </w:p>
    <w:p w:rsidR="002D3531" w:rsidRPr="007C2726" w:rsidRDefault="002D3531" w:rsidP="001E1A70">
      <w:r w:rsidRPr="002D3531">
        <w:t>The sponsor is advised to submit the expected dates of availability of the final reports for all additional pharmacovigilance activities, where missing.</w:t>
      </w:r>
    </w:p>
    <w:p w:rsidR="007C2726" w:rsidRDefault="007C2726" w:rsidP="001E1A70">
      <w:pPr>
        <w:pStyle w:val="Heading6"/>
      </w:pPr>
      <w:r w:rsidRPr="007C2726">
        <w:t>Sponsor’s response</w:t>
      </w:r>
    </w:p>
    <w:p w:rsidR="002D3531" w:rsidRPr="002D3531" w:rsidRDefault="002D3531" w:rsidP="001E1A70">
      <w:r w:rsidRPr="002D3531">
        <w:t>The EU RMP has been updated to include the expected dates of the final reports for the additional pharmacovigilance activities.</w:t>
      </w:r>
    </w:p>
    <w:p w:rsidR="007C2726" w:rsidRDefault="008B7CC5" w:rsidP="001E1A70">
      <w:pPr>
        <w:pStyle w:val="Heading6"/>
      </w:pPr>
      <w:r w:rsidRPr="008B7CC5">
        <w:t>PMSB</w:t>
      </w:r>
      <w:r w:rsidR="007C2726" w:rsidRPr="007C2726">
        <w:t xml:space="preserve"> evaluator’s comments</w:t>
      </w:r>
    </w:p>
    <w:p w:rsidR="002D3531" w:rsidRPr="002D3531" w:rsidRDefault="002D3531" w:rsidP="001E1A70">
      <w:r w:rsidRPr="002D3531">
        <w:t>This is considered acceptable.</w:t>
      </w:r>
    </w:p>
    <w:p w:rsidR="007C2726" w:rsidRDefault="008B7CC5" w:rsidP="001E1A70">
      <w:pPr>
        <w:pStyle w:val="Heading5"/>
      </w:pPr>
      <w:r w:rsidRPr="008B7CC5">
        <w:t>PMSB</w:t>
      </w:r>
      <w:r w:rsidR="007C2726" w:rsidRPr="007C2726">
        <w:t xml:space="preserve"> recommendation </w:t>
      </w:r>
      <w:r w:rsidR="002D3531">
        <w:t>19</w:t>
      </w:r>
    </w:p>
    <w:p w:rsidR="002D3531" w:rsidRPr="002D3531" w:rsidRDefault="002D3531" w:rsidP="001E1A70">
      <w:r w:rsidRPr="002D3531">
        <w:t>The sponsor should conduct a clinical trial to investigate cardiac events and cerebrovascular events or make the results of such a trial available to the TGA.</w:t>
      </w:r>
    </w:p>
    <w:p w:rsidR="007C2726" w:rsidRDefault="007C2726" w:rsidP="001E1A70">
      <w:pPr>
        <w:pStyle w:val="Heading6"/>
      </w:pPr>
      <w:r w:rsidRPr="007C2726">
        <w:t>Sponsor’s response</w:t>
      </w:r>
    </w:p>
    <w:p w:rsidR="002D3531" w:rsidRPr="002564C1" w:rsidRDefault="002D3531" w:rsidP="001E1A70">
      <w:r w:rsidRPr="002564C1">
        <w:t>‘GSK accepts that collection from a larger safety dataset in the ‘real world’ would be beneficial to characterise the overall absolu</w:t>
      </w:r>
      <w:r>
        <w:t xml:space="preserve">te and relative risks with long </w:t>
      </w:r>
      <w:r w:rsidRPr="002564C1">
        <w:t>term use (</w:t>
      </w:r>
      <w:r w:rsidR="00FD4111">
        <w:t>&gt; 1 </w:t>
      </w:r>
      <w:r w:rsidRPr="002564C1">
        <w:t xml:space="preserve">year) of </w:t>
      </w:r>
      <w:r w:rsidR="000F5725">
        <w:t>umeclidinium</w:t>
      </w:r>
      <w:r w:rsidRPr="002564C1">
        <w:t xml:space="preserve">, particularly relating </w:t>
      </w:r>
      <w:r>
        <w:t>to the potential risk of cardio</w:t>
      </w:r>
      <w:r w:rsidRPr="002564C1">
        <w:t xml:space="preserve"> and cerebrovascular eff</w:t>
      </w:r>
      <w:r w:rsidR="00A775E1">
        <w:t>ects</w:t>
      </w:r>
      <w:r>
        <w:t xml:space="preserve"> and has proposed two post </w:t>
      </w:r>
      <w:r w:rsidRPr="002564C1">
        <w:t>authorisation safety studies in the EU RMPs to collect that information.</w:t>
      </w:r>
    </w:p>
    <w:p w:rsidR="002D3531" w:rsidRPr="002564C1" w:rsidRDefault="002D3531" w:rsidP="001E1A70">
      <w:r>
        <w:t xml:space="preserve">The first study is a </w:t>
      </w:r>
      <w:r w:rsidR="00F0009A" w:rsidRPr="00F0009A">
        <w:t>TIO</w:t>
      </w:r>
      <w:r>
        <w:t xml:space="preserve"> controlled, post authorisation safety study of 2 </w:t>
      </w:r>
      <w:r w:rsidRPr="002564C1">
        <w:t>years du</w:t>
      </w:r>
      <w:r>
        <w:t xml:space="preserve">ration, which will provide long </w:t>
      </w:r>
      <w:r w:rsidRPr="002564C1">
        <w:t xml:space="preserve">term safety information with the use of </w:t>
      </w:r>
      <w:r w:rsidR="000F5725">
        <w:t>umeclidinium</w:t>
      </w:r>
      <w:r w:rsidRPr="002564C1">
        <w:t>/</w:t>
      </w:r>
      <w:r w:rsidR="00243831">
        <w:t>vilanterol</w:t>
      </w:r>
      <w:r w:rsidR="00C83A42">
        <w:t xml:space="preserve"> </w:t>
      </w:r>
      <w:r w:rsidRPr="002564C1">
        <w:t xml:space="preserve">and </w:t>
      </w:r>
      <w:r w:rsidR="000F5725">
        <w:t>umeclidinium</w:t>
      </w:r>
      <w:r w:rsidRPr="002564C1">
        <w:t>. This study will q</w:t>
      </w:r>
      <w:r>
        <w:t>uantify the incidence of cardio</w:t>
      </w:r>
      <w:r w:rsidRPr="002564C1">
        <w:t xml:space="preserve"> and cerebrovascular events of interest after the start of exposure to </w:t>
      </w:r>
      <w:r w:rsidR="000F5725">
        <w:t>umeclidinium</w:t>
      </w:r>
      <w:r w:rsidRPr="002564C1">
        <w:t>/</w:t>
      </w:r>
      <w:r w:rsidR="00243831">
        <w:t>vilanterol</w:t>
      </w:r>
      <w:r w:rsidR="00C83A42">
        <w:t xml:space="preserve"> </w:t>
      </w:r>
      <w:r w:rsidRPr="002564C1">
        <w:t xml:space="preserve">or </w:t>
      </w:r>
      <w:r w:rsidR="000F5725">
        <w:t>umeclidinium</w:t>
      </w:r>
      <w:r w:rsidR="00F0009A">
        <w:t xml:space="preserve"> </w:t>
      </w:r>
      <w:r w:rsidRPr="002564C1">
        <w:t>in the licensed indication, specifically in the COPD patients managed in primary care within multi</w:t>
      </w:r>
      <w:r>
        <w:t>ple E</w:t>
      </w:r>
      <w:r w:rsidR="003B6D87">
        <w:t>U</w:t>
      </w:r>
      <w:r>
        <w:t xml:space="preserve"> countries. Cardio </w:t>
      </w:r>
      <w:r w:rsidRPr="002564C1">
        <w:t xml:space="preserve">and cerebrovascular endpoints will include: acute myocardial infarction, incident congestive heart failure and stroke. A further evaluation of other cardiovascular </w:t>
      </w:r>
      <w:r w:rsidR="00AD6EA9" w:rsidRPr="00AD6EA9">
        <w:t>AE</w:t>
      </w:r>
      <w:r w:rsidRPr="002564C1">
        <w:t>s</w:t>
      </w:r>
      <w:r>
        <w:t xml:space="preserve"> </w:t>
      </w:r>
      <w:r w:rsidRPr="002564C1">
        <w:t xml:space="preserve">of special interest including acquired long QT interval, cardiac arrhythmias, cardiac </w:t>
      </w:r>
      <w:r w:rsidR="00FD4111" w:rsidRPr="002564C1">
        <w:t>ischemia</w:t>
      </w:r>
      <w:r w:rsidRPr="002564C1">
        <w:t>, hypertension, and sudden death will</w:t>
      </w:r>
      <w:r>
        <w:t xml:space="preserve"> be conducted. In addition, all</w:t>
      </w:r>
      <w:r w:rsidR="00FD4111">
        <w:t>-</w:t>
      </w:r>
      <w:r w:rsidRPr="002564C1">
        <w:t>cause mortality will be collected by the</w:t>
      </w:r>
      <w:r>
        <w:t xml:space="preserve"> investigators in a period post </w:t>
      </w:r>
      <w:r w:rsidRPr="002564C1">
        <w:t xml:space="preserve">exposure to </w:t>
      </w:r>
      <w:r w:rsidR="000F5725">
        <w:t>umeclidinium</w:t>
      </w:r>
      <w:r w:rsidRPr="002564C1">
        <w:t>/</w:t>
      </w:r>
      <w:r w:rsidR="00243831">
        <w:t>vilanterol</w:t>
      </w:r>
      <w:r w:rsidRPr="002564C1">
        <w:t xml:space="preserve">, </w:t>
      </w:r>
      <w:r w:rsidR="000F5725">
        <w:t>umeclidinium</w:t>
      </w:r>
      <w:r w:rsidR="00F0009A">
        <w:t xml:space="preserve"> </w:t>
      </w:r>
      <w:r w:rsidRPr="002564C1">
        <w:t xml:space="preserve">or </w:t>
      </w:r>
      <w:r w:rsidR="00F0009A" w:rsidRPr="00F0009A">
        <w:t>TIO</w:t>
      </w:r>
      <w:r w:rsidRPr="002564C1">
        <w:t xml:space="preserve"> on patients remaining in the study or, for patients who withdraw from the study. An assessment of the patients’ prior and concurrent cardiovascular history and cardiovascular risk factors will be recorded when subjects are enrolled into the study. Available safety data and COPD exacerbations will also be co</w:t>
      </w:r>
      <w:r>
        <w:t xml:space="preserve">llected for each subject for 24 </w:t>
      </w:r>
      <w:r w:rsidR="00A775E1">
        <w:t>months</w:t>
      </w:r>
      <w:r w:rsidRPr="002564C1">
        <w:t xml:space="preserve"> or until withdrawal of consent, leaving the practice or death. This study will also provide an assessment of the patients’ </w:t>
      </w:r>
      <w:r w:rsidRPr="002564C1">
        <w:lastRenderedPageBreak/>
        <w:t xml:space="preserve">broader safety experience with </w:t>
      </w:r>
      <w:r w:rsidR="000F5725">
        <w:t>umeclidinium</w:t>
      </w:r>
      <w:r w:rsidRPr="002564C1">
        <w:t>/</w:t>
      </w:r>
      <w:r w:rsidR="00243831">
        <w:t>vilanterol</w:t>
      </w:r>
      <w:r w:rsidR="00C83A42">
        <w:t xml:space="preserve"> </w:t>
      </w:r>
      <w:r w:rsidRPr="002564C1">
        <w:t xml:space="preserve">and </w:t>
      </w:r>
      <w:r w:rsidR="000F5725">
        <w:t>umeclidinium</w:t>
      </w:r>
      <w:r w:rsidRPr="002564C1">
        <w:t>, including healthcare utilisation over 24 months. Interim analyses of recruitment status and safety data emerging from the study will be conducted regularly and interim</w:t>
      </w:r>
      <w:r>
        <w:t xml:space="preserve"> reports provided in the PSURs.</w:t>
      </w:r>
    </w:p>
    <w:p w:rsidR="002D3531" w:rsidRPr="002D3531" w:rsidRDefault="002D3531" w:rsidP="001E1A70">
      <w:r w:rsidRPr="002564C1">
        <w:t>A second observational study aims to collect safety data reflect</w:t>
      </w:r>
      <w:r>
        <w:t xml:space="preserve">ing the ‘real world’ </w:t>
      </w:r>
      <w:r w:rsidRPr="002564C1">
        <w:t xml:space="preserve">experience with </w:t>
      </w:r>
      <w:r w:rsidR="000F5725">
        <w:t>umeclidinium</w:t>
      </w:r>
      <w:r w:rsidRPr="002564C1">
        <w:t>/</w:t>
      </w:r>
      <w:r w:rsidR="00243831">
        <w:t>vilanterol</w:t>
      </w:r>
      <w:r w:rsidR="00C83A42">
        <w:t xml:space="preserve"> </w:t>
      </w:r>
      <w:r w:rsidRPr="002564C1">
        <w:t xml:space="preserve">and </w:t>
      </w:r>
      <w:r w:rsidR="000F5725">
        <w:t>umeclidinium</w:t>
      </w:r>
      <w:r w:rsidR="00F0009A">
        <w:t xml:space="preserve"> </w:t>
      </w:r>
      <w:r w:rsidRPr="002564C1">
        <w:t>in the po</w:t>
      </w:r>
      <w:r w:rsidR="00FD4111">
        <w:t xml:space="preserve">st </w:t>
      </w:r>
      <w:r>
        <w:t xml:space="preserve">approval setting of patients </w:t>
      </w:r>
      <w:r w:rsidRPr="002564C1">
        <w:t xml:space="preserve">identified based on new prescriptions for </w:t>
      </w:r>
      <w:r w:rsidR="000F5725">
        <w:t>umeclidinium</w:t>
      </w:r>
      <w:r>
        <w:t>/</w:t>
      </w:r>
      <w:r w:rsidR="00243831">
        <w:t>vilanterol</w:t>
      </w:r>
      <w:r>
        <w:t xml:space="preserve">, </w:t>
      </w:r>
      <w:r w:rsidR="000F5725">
        <w:t>umeclidinium</w:t>
      </w:r>
      <w:r w:rsidR="00F0009A">
        <w:t xml:space="preserve"> </w:t>
      </w:r>
      <w:r w:rsidR="009364CB">
        <w:t xml:space="preserve">or other long </w:t>
      </w:r>
      <w:r>
        <w:t xml:space="preserve">acting </w:t>
      </w:r>
      <w:r w:rsidRPr="002564C1">
        <w:t>bronchodilators from the distributed network of e</w:t>
      </w:r>
      <w:r>
        <w:t xml:space="preserve">lectronic medical records (EMR) </w:t>
      </w:r>
      <w:r w:rsidRPr="002564C1">
        <w:t>databases. This study will aim to characterise</w:t>
      </w:r>
      <w:r w:rsidR="00FD4111">
        <w:t>;</w:t>
      </w:r>
      <w:r w:rsidRPr="002564C1">
        <w:t xml:space="preserve"> i) n</w:t>
      </w:r>
      <w:r>
        <w:t xml:space="preserve">ew users of inhaled </w:t>
      </w:r>
      <w:r w:rsidR="000F5725">
        <w:t>umeclidinium</w:t>
      </w:r>
      <w:r>
        <w:t>/</w:t>
      </w:r>
      <w:r w:rsidR="00243831">
        <w:t>vilanterol</w:t>
      </w:r>
      <w:r>
        <w:t xml:space="preserve"> and </w:t>
      </w:r>
      <w:r w:rsidR="000F5725">
        <w:t>umeclidinium</w:t>
      </w:r>
      <w:r w:rsidR="00F0009A">
        <w:t xml:space="preserve"> </w:t>
      </w:r>
      <w:r w:rsidRPr="002564C1">
        <w:t>i</w:t>
      </w:r>
      <w:r w:rsidR="00FD4111">
        <w:t>n the primary care setting;</w:t>
      </w:r>
      <w:r w:rsidRPr="002564C1">
        <w:t xml:space="preserve"> and ii) estimate the</w:t>
      </w:r>
      <w:r>
        <w:t xml:space="preserve"> incidence and relative risk of cardio</w:t>
      </w:r>
      <w:r w:rsidRPr="002564C1">
        <w:t xml:space="preserve"> and cerebrovascular events of arrhythmias, cardiac ischaemia, acute myocardial infarction and stroke among n</w:t>
      </w:r>
      <w:r>
        <w:t xml:space="preserve">ew users of </w:t>
      </w:r>
      <w:r w:rsidR="000F5725">
        <w:t>umeclidinium</w:t>
      </w:r>
      <w:r>
        <w:t>/</w:t>
      </w:r>
      <w:r w:rsidR="00243831">
        <w:t>vilanterol</w:t>
      </w:r>
      <w:r w:rsidR="00FD4111">
        <w:t>,</w:t>
      </w:r>
      <w:r>
        <w:t xml:space="preserve"> </w:t>
      </w:r>
      <w:r w:rsidR="000F5725">
        <w:t>umeclidinium</w:t>
      </w:r>
      <w:r w:rsidR="00F0009A">
        <w:t xml:space="preserve"> </w:t>
      </w:r>
      <w:r>
        <w:t xml:space="preserve">and a </w:t>
      </w:r>
      <w:r w:rsidRPr="002564C1">
        <w:t xml:space="preserve">comparator (selected from </w:t>
      </w:r>
      <w:r w:rsidR="009364CB">
        <w:t xml:space="preserve">new long </w:t>
      </w:r>
      <w:r>
        <w:t xml:space="preserve">acting bronchodilator </w:t>
      </w:r>
      <w:r w:rsidRPr="002564C1">
        <w:t>users) among those with no ongoing management for the events of inte</w:t>
      </w:r>
      <w:r>
        <w:t>rest at observation start (</w:t>
      </w:r>
      <w:r w:rsidR="009364CB">
        <w:t>that is,</w:t>
      </w:r>
      <w:r>
        <w:t xml:space="preserve"> </w:t>
      </w:r>
      <w:r w:rsidRPr="002564C1">
        <w:t>excluding prevalent cases of chronic diseases of interest separately for each evaluation).</w:t>
      </w:r>
    </w:p>
    <w:p w:rsidR="007C2726" w:rsidRDefault="008B7CC5" w:rsidP="001E1A70">
      <w:pPr>
        <w:pStyle w:val="Heading6"/>
      </w:pPr>
      <w:r w:rsidRPr="008B7CC5">
        <w:t>PMSB</w:t>
      </w:r>
      <w:r w:rsidR="007C2726" w:rsidRPr="007C2726">
        <w:t xml:space="preserve"> evaluator’s comments</w:t>
      </w:r>
    </w:p>
    <w:p w:rsidR="002D3531" w:rsidRPr="002D3531" w:rsidRDefault="002D3531" w:rsidP="001E1A70">
      <w:r w:rsidRPr="002D3531">
        <w:t>This is considered acceptable.</w:t>
      </w:r>
    </w:p>
    <w:p w:rsidR="007C2726" w:rsidRDefault="008B7CC5" w:rsidP="000F28CE">
      <w:pPr>
        <w:pStyle w:val="Heading5"/>
      </w:pPr>
      <w:r w:rsidRPr="008B7CC5">
        <w:t>PMSB</w:t>
      </w:r>
      <w:r w:rsidR="007C2726" w:rsidRPr="007C2726">
        <w:t xml:space="preserve"> recommendation </w:t>
      </w:r>
      <w:r w:rsidR="002D3531">
        <w:t>20</w:t>
      </w:r>
    </w:p>
    <w:p w:rsidR="002D3531" w:rsidRPr="007C2726" w:rsidRDefault="002D3531" w:rsidP="000F28CE">
      <w:r w:rsidRPr="002D3531">
        <w:t>The sponsor should conduct an additional pharmacovigilance activity, or assign an existing activity, that assesses the safety of umeclidinium beyond 12 months.</w:t>
      </w:r>
    </w:p>
    <w:p w:rsidR="007C2726" w:rsidRDefault="007C2726" w:rsidP="000F28CE">
      <w:pPr>
        <w:pStyle w:val="Heading6"/>
      </w:pPr>
      <w:r w:rsidRPr="007C2726">
        <w:t>Sponsor’s response</w:t>
      </w:r>
    </w:p>
    <w:p w:rsidR="002D3531" w:rsidRPr="002D3531" w:rsidRDefault="002D3531" w:rsidP="000F28CE">
      <w:r w:rsidRPr="002D3531">
        <w:t xml:space="preserve">Please refer to the preceding response under </w:t>
      </w:r>
      <w:r w:rsidR="009364CB">
        <w:t>recommendation</w:t>
      </w:r>
      <w:r w:rsidRPr="002D3531">
        <w:t xml:space="preserve"> 19</w:t>
      </w:r>
      <w:r w:rsidR="009364CB">
        <w:t>.</w:t>
      </w:r>
    </w:p>
    <w:p w:rsidR="007C2726" w:rsidRDefault="008B7CC5" w:rsidP="000F28CE">
      <w:pPr>
        <w:pStyle w:val="Heading6"/>
      </w:pPr>
      <w:r w:rsidRPr="008B7CC5">
        <w:t>PMSB</w:t>
      </w:r>
      <w:r w:rsidR="007C2726" w:rsidRPr="007C2726">
        <w:t xml:space="preserve"> evaluator’s comments</w:t>
      </w:r>
    </w:p>
    <w:p w:rsidR="002D3531" w:rsidRPr="002D3531" w:rsidRDefault="002D3531" w:rsidP="000F28CE">
      <w:r w:rsidRPr="002D3531">
        <w:t>This is considered acceptable.</w:t>
      </w:r>
    </w:p>
    <w:p w:rsidR="007C2726" w:rsidRDefault="008B7CC5" w:rsidP="000F28CE">
      <w:pPr>
        <w:pStyle w:val="Heading5"/>
      </w:pPr>
      <w:r w:rsidRPr="008B7CC5">
        <w:t>PMSB</w:t>
      </w:r>
      <w:r w:rsidR="007C2726" w:rsidRPr="007C2726">
        <w:t xml:space="preserve"> recommendation </w:t>
      </w:r>
      <w:r w:rsidR="002D3531">
        <w:t>21</w:t>
      </w:r>
    </w:p>
    <w:p w:rsidR="002D3531" w:rsidRPr="002D3531" w:rsidRDefault="002D3531" w:rsidP="000F28CE">
      <w:r w:rsidRPr="002D3531">
        <w:t>Relevant additional pharmacovigilance activities should be conducted or existing additional pharmacovigilance activities should be assigned to the ongoing safety concerns identified, for example the planned drug utilisation Study WEUS</w:t>
      </w:r>
      <w:r w:rsidR="00FD4111">
        <w:t>KOP6679 should be assigned to ‘o</w:t>
      </w:r>
      <w:r w:rsidRPr="002D3531">
        <w:t>ff label use’.</w:t>
      </w:r>
    </w:p>
    <w:p w:rsidR="007C2726" w:rsidRDefault="007C2726" w:rsidP="000F28CE">
      <w:pPr>
        <w:pStyle w:val="Heading6"/>
      </w:pPr>
      <w:r w:rsidRPr="007C2726">
        <w:t>Sponsor’s response</w:t>
      </w:r>
    </w:p>
    <w:p w:rsidR="002D3531" w:rsidRPr="002D3531" w:rsidRDefault="002D3531" w:rsidP="000F28CE">
      <w:r w:rsidRPr="002D3531">
        <w:t>The EU RMP has been updated to include the additional pharmacovigilance activities and assigned to the appropriate safety concerns</w:t>
      </w:r>
      <w:r w:rsidR="009364CB">
        <w:t>.</w:t>
      </w:r>
    </w:p>
    <w:p w:rsidR="007C2726" w:rsidRDefault="008B7CC5" w:rsidP="000F28CE">
      <w:pPr>
        <w:pStyle w:val="Heading6"/>
      </w:pPr>
      <w:r w:rsidRPr="008B7CC5">
        <w:t>PMSB</w:t>
      </w:r>
      <w:r w:rsidR="007C2726" w:rsidRPr="007C2726">
        <w:t xml:space="preserve"> evaluator’s comments</w:t>
      </w:r>
    </w:p>
    <w:p w:rsidR="002D3531" w:rsidRPr="002D3531" w:rsidRDefault="002D3531" w:rsidP="000F28CE">
      <w:r w:rsidRPr="002564C1">
        <w:t>This is not considered acceptable, as th</w:t>
      </w:r>
      <w:r>
        <w:t>e sponsor has not included ‘off label use’ as an ongoing s</w:t>
      </w:r>
      <w:r w:rsidR="009364CB">
        <w:t>afety c</w:t>
      </w:r>
      <w:r w:rsidRPr="002564C1">
        <w:t>oncern.</w:t>
      </w:r>
      <w:r>
        <w:t xml:space="preserve"> </w:t>
      </w:r>
      <w:r w:rsidRPr="002564C1">
        <w:t>The recommendation remains.</w:t>
      </w:r>
    </w:p>
    <w:p w:rsidR="005B6A95" w:rsidRPr="005B6A95" w:rsidRDefault="005B6A95" w:rsidP="000F28CE">
      <w:pPr>
        <w:pStyle w:val="Heading4"/>
      </w:pPr>
      <w:r w:rsidRPr="005B6A95">
        <w:t>Summary of outstandi</w:t>
      </w:r>
      <w:r w:rsidR="00A20124">
        <w:t>ng issues</w:t>
      </w:r>
    </w:p>
    <w:p w:rsidR="005B6A95" w:rsidRPr="005B6A95" w:rsidRDefault="005B6A95" w:rsidP="000F28CE">
      <w:pPr>
        <w:pStyle w:val="ListBullet"/>
      </w:pPr>
      <w:r w:rsidRPr="005B6A95">
        <w:t xml:space="preserve">Off-label use (including use in asthma and use in children)’ should be added </w:t>
      </w:r>
      <w:r w:rsidR="00A20124">
        <w:t xml:space="preserve">as </w:t>
      </w:r>
      <w:proofErr w:type="gramStart"/>
      <w:r w:rsidR="00A20124">
        <w:t>an</w:t>
      </w:r>
      <w:proofErr w:type="gramEnd"/>
      <w:r w:rsidR="00A20124">
        <w:t xml:space="preserve"> Important Potential Risk.</w:t>
      </w:r>
    </w:p>
    <w:p w:rsidR="005B6A95" w:rsidRPr="005B6A95" w:rsidRDefault="005B6A95" w:rsidP="000F28CE">
      <w:pPr>
        <w:pStyle w:val="ListBullet"/>
      </w:pPr>
      <w:r w:rsidRPr="005B6A95">
        <w:t xml:space="preserve">Medication errors (including device errors)’ should be added </w:t>
      </w:r>
      <w:r w:rsidR="00A20124">
        <w:t>as an Important Potential Risk.</w:t>
      </w:r>
    </w:p>
    <w:p w:rsidR="005B6A95" w:rsidRPr="005B6A95" w:rsidRDefault="005B6A95" w:rsidP="000F28CE">
      <w:pPr>
        <w:pStyle w:val="ListBullet"/>
      </w:pPr>
      <w:r w:rsidRPr="005B6A95">
        <w:t>The sponsor is advised to clarify which type of glaucoma was investigated in the efficac</w:t>
      </w:r>
      <w:r w:rsidR="00A20124">
        <w:t>y and long-term safety studies.</w:t>
      </w:r>
    </w:p>
    <w:p w:rsidR="005B6A95" w:rsidRPr="005B6A95" w:rsidRDefault="005B6A95" w:rsidP="000F28CE">
      <w:pPr>
        <w:pStyle w:val="ListBullet"/>
      </w:pPr>
      <w:r w:rsidRPr="005B6A95">
        <w:lastRenderedPageBreak/>
        <w:t>Relevant additional pharmacovigilance activities should be conducted or existing additional pharmacovigilance activities should be assigned to the Ongoing Safety Concerns identified, for example the planned drug utilisation study WEUSKOP6679 should be assigned to ‘Off-label use’ and should be assigned to ‘Medication err</w:t>
      </w:r>
      <w:r w:rsidR="00A20124">
        <w:t>ors (including device errors)’.</w:t>
      </w:r>
    </w:p>
    <w:p w:rsidR="0039545A" w:rsidRPr="00015D72" w:rsidRDefault="005B6A95" w:rsidP="000F28CE">
      <w:pPr>
        <w:pStyle w:val="ListBullet"/>
      </w:pPr>
      <w:r w:rsidRPr="005B6A95">
        <w:t>In the ‘Precautions’ section, the PI should include a statement that umeclidinium is not indicated in asthma (</w:t>
      </w:r>
      <w:r w:rsidR="00A20124">
        <w:t>or a statement to that effect).</w:t>
      </w:r>
    </w:p>
    <w:p w:rsidR="000A01C0" w:rsidRDefault="000A01C0" w:rsidP="000F28CE">
      <w:pPr>
        <w:pStyle w:val="Heading4"/>
        <w:rPr>
          <w:lang w:eastAsia="en-AU"/>
        </w:rPr>
      </w:pPr>
      <w:r>
        <w:rPr>
          <w:lang w:eastAsia="en-AU"/>
        </w:rPr>
        <w:t>Advice from the Advisory Committee on the Safety of Medicines (ACSOM)</w:t>
      </w:r>
    </w:p>
    <w:p w:rsidR="0003430F" w:rsidRPr="005B6A95" w:rsidRDefault="005C7206" w:rsidP="000F28CE">
      <w:r>
        <w:t>ACSOM advice was no</w:t>
      </w:r>
      <w:r w:rsidR="0039545A">
        <w:t>t</w:t>
      </w:r>
      <w:r>
        <w:t xml:space="preserve"> sought for this </w:t>
      </w:r>
      <w:r w:rsidRPr="005B6A95">
        <w:t>submission.</w:t>
      </w:r>
    </w:p>
    <w:p w:rsidR="005B6A95" w:rsidRDefault="005B6A95" w:rsidP="000F28CE">
      <w:pPr>
        <w:pStyle w:val="Heading4"/>
      </w:pPr>
      <w:r>
        <w:t>Key changes to the updated RMP</w:t>
      </w:r>
    </w:p>
    <w:p w:rsidR="005B6A95" w:rsidRDefault="005B6A95" w:rsidP="000F28CE">
      <w:r w:rsidRPr="0039545A">
        <w:t xml:space="preserve">In their response to the TGA request for information the sponsor provided an updated EU-RMP Version 2.0 (dated 14/11/2013, DLP 10/12/2012) and Australian Specific Annex Version 2.0 (dated 22/01/2014, DLP not given). </w:t>
      </w:r>
      <w:r w:rsidR="00A775E1" w:rsidRPr="00A775E1">
        <w:t>). Key changes from the version evaluated in eh first round are summarised below in Table 20.</w:t>
      </w:r>
    </w:p>
    <w:p w:rsidR="005B6A95" w:rsidRDefault="005B6A95" w:rsidP="002A5253">
      <w:pPr>
        <w:pStyle w:val="TableTitle"/>
      </w:pPr>
      <w:proofErr w:type="gramStart"/>
      <w:r w:rsidRPr="005B6A95">
        <w:t>Table 20.</w:t>
      </w:r>
      <w:proofErr w:type="gramEnd"/>
      <w:r w:rsidRPr="005B6A95">
        <w:t xml:space="preserve"> Summary of key changes between RMP versions 1.0 and 2.0.</w:t>
      </w:r>
    </w:p>
    <w:tbl>
      <w:tblPr>
        <w:tblStyle w:val="TableTGAblue1"/>
        <w:tblW w:w="0" w:type="auto"/>
        <w:tblLook w:val="04A0" w:firstRow="1" w:lastRow="0" w:firstColumn="1" w:lastColumn="0" w:noHBand="0" w:noVBand="1"/>
      </w:tblPr>
      <w:tblGrid>
        <w:gridCol w:w="2152"/>
        <w:gridCol w:w="6568"/>
      </w:tblGrid>
      <w:tr w:rsidR="005B6A95" w:rsidRPr="005B6A95" w:rsidTr="005B6A95">
        <w:trPr>
          <w:cnfStyle w:val="100000000000" w:firstRow="1" w:lastRow="0" w:firstColumn="0" w:lastColumn="0" w:oddVBand="0" w:evenVBand="0" w:oddHBand="0" w:evenHBand="0" w:firstRowFirstColumn="0" w:firstRowLastColumn="0" w:lastRowFirstColumn="0" w:lastRowLastColumn="0"/>
          <w:cantSplit/>
          <w:trHeight w:val="274"/>
          <w:tblHeader/>
        </w:trPr>
        <w:tc>
          <w:tcPr>
            <w:tcW w:w="8720" w:type="dxa"/>
            <w:gridSpan w:val="2"/>
          </w:tcPr>
          <w:p w:rsidR="005B6A95" w:rsidRPr="00A775E1" w:rsidRDefault="005B6A95" w:rsidP="002A5253">
            <w:pPr>
              <w:rPr>
                <w:color w:val="auto"/>
              </w:rPr>
            </w:pPr>
            <w:r w:rsidRPr="00A775E1">
              <w:t>Summary of key changes between RMP versions 1.0 and 2.0</w:t>
            </w:r>
          </w:p>
        </w:tc>
      </w:tr>
      <w:tr w:rsidR="005B6A95" w:rsidRPr="005B6A95" w:rsidTr="005B6A95">
        <w:trPr>
          <w:cantSplit/>
          <w:trHeight w:val="270"/>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B6A95" w:rsidRPr="00A775E1" w:rsidRDefault="005B6A95" w:rsidP="002A5253">
            <w:pPr>
              <w:rPr>
                <w:b/>
                <w:color w:val="auto"/>
              </w:rPr>
            </w:pPr>
            <w:r w:rsidRPr="00A775E1">
              <w:rPr>
                <w:b/>
                <w:color w:val="auto"/>
              </w:rPr>
              <w:t>Safety Specification</w:t>
            </w:r>
          </w:p>
        </w:tc>
        <w:tc>
          <w:tcPr>
            <w:tcW w:w="6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B6A95" w:rsidRPr="00A775E1" w:rsidRDefault="005B6A95" w:rsidP="002A5253">
            <w:pPr>
              <w:rPr>
                <w:b/>
                <w:color w:val="auto"/>
              </w:rPr>
            </w:pPr>
            <w:r w:rsidRPr="00A775E1">
              <w:rPr>
                <w:b/>
                <w:color w:val="auto"/>
              </w:rPr>
              <w:t>Important Potential Risks:</w:t>
            </w:r>
          </w:p>
          <w:p w:rsidR="005B6A95" w:rsidRPr="00A775E1" w:rsidRDefault="005B6A95" w:rsidP="002A5253">
            <w:pPr>
              <w:rPr>
                <w:b/>
                <w:color w:val="auto"/>
              </w:rPr>
            </w:pPr>
            <w:r w:rsidRPr="00A775E1">
              <w:rPr>
                <w:b/>
                <w:color w:val="auto"/>
              </w:rPr>
              <w:t>Cardiac Disorders expanded to Cardio- and Cerebrovascular Disorders</w:t>
            </w:r>
          </w:p>
          <w:p w:rsidR="005B6A95" w:rsidRPr="00A775E1" w:rsidRDefault="005B6A95" w:rsidP="002A5253">
            <w:pPr>
              <w:rPr>
                <w:b/>
                <w:color w:val="auto"/>
              </w:rPr>
            </w:pPr>
            <w:r w:rsidRPr="00A775E1">
              <w:rPr>
                <w:b/>
                <w:color w:val="auto"/>
              </w:rPr>
              <w:t>Added:</w:t>
            </w:r>
          </w:p>
          <w:p w:rsidR="005B6A95" w:rsidRPr="00A775E1" w:rsidRDefault="005B6A95" w:rsidP="002A5253">
            <w:pPr>
              <w:rPr>
                <w:b/>
                <w:color w:val="auto"/>
              </w:rPr>
            </w:pPr>
            <w:r w:rsidRPr="00A775E1">
              <w:rPr>
                <w:b/>
                <w:color w:val="auto"/>
              </w:rPr>
              <w:t>Paradoxical bronchospasm (which may be life threatening)</w:t>
            </w:r>
          </w:p>
          <w:p w:rsidR="005B6A95" w:rsidRPr="00A775E1" w:rsidRDefault="005B6A95" w:rsidP="002A5253">
            <w:pPr>
              <w:rPr>
                <w:b/>
                <w:color w:val="auto"/>
              </w:rPr>
            </w:pPr>
            <w:r w:rsidRPr="00A775E1">
              <w:rPr>
                <w:b/>
                <w:color w:val="auto"/>
              </w:rPr>
              <w:t>Narrow angle glaucoma</w:t>
            </w:r>
          </w:p>
          <w:p w:rsidR="005B6A95" w:rsidRPr="00A775E1" w:rsidRDefault="005B6A95" w:rsidP="002A5253">
            <w:pPr>
              <w:rPr>
                <w:b/>
                <w:color w:val="auto"/>
              </w:rPr>
            </w:pPr>
            <w:r w:rsidRPr="00A775E1">
              <w:rPr>
                <w:b/>
                <w:color w:val="auto"/>
              </w:rPr>
              <w:t>Bladder outflow obstruction and urinary retention</w:t>
            </w:r>
          </w:p>
          <w:p w:rsidR="005B6A95" w:rsidRPr="00A775E1" w:rsidRDefault="005B6A95" w:rsidP="002A5253">
            <w:pPr>
              <w:rPr>
                <w:b/>
                <w:color w:val="auto"/>
              </w:rPr>
            </w:pPr>
            <w:r w:rsidRPr="00A775E1">
              <w:rPr>
                <w:b/>
                <w:color w:val="auto"/>
              </w:rPr>
              <w:t>Important Missing Information:</w:t>
            </w:r>
          </w:p>
          <w:p w:rsidR="005B6A95" w:rsidRPr="00A775E1" w:rsidRDefault="005B6A95" w:rsidP="002A5253">
            <w:pPr>
              <w:rPr>
                <w:b/>
                <w:color w:val="auto"/>
              </w:rPr>
            </w:pPr>
            <w:r w:rsidRPr="00A775E1">
              <w:rPr>
                <w:b/>
                <w:color w:val="auto"/>
              </w:rPr>
              <w:t>Added:</w:t>
            </w:r>
          </w:p>
          <w:p w:rsidR="005B6A95" w:rsidRPr="00A775E1" w:rsidRDefault="005B6A95" w:rsidP="002A5253">
            <w:pPr>
              <w:rPr>
                <w:b/>
                <w:color w:val="auto"/>
              </w:rPr>
            </w:pPr>
            <w:r w:rsidRPr="00A775E1">
              <w:rPr>
                <w:b/>
                <w:color w:val="auto"/>
              </w:rPr>
              <w:t>Safety in long-term use</w:t>
            </w:r>
          </w:p>
          <w:p w:rsidR="005B6A95" w:rsidRPr="00A775E1" w:rsidRDefault="005B6A95" w:rsidP="002A5253">
            <w:pPr>
              <w:rPr>
                <w:b/>
                <w:color w:val="auto"/>
              </w:rPr>
            </w:pPr>
            <w:r w:rsidRPr="00A775E1">
              <w:rPr>
                <w:b/>
                <w:color w:val="auto"/>
              </w:rPr>
              <w:t>Safety in subjects with severe hepatic impairment</w:t>
            </w:r>
          </w:p>
        </w:tc>
      </w:tr>
      <w:tr w:rsidR="005B6A95" w:rsidRPr="005B6A95" w:rsidTr="005B6A95">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B6A95" w:rsidRPr="00A775E1" w:rsidRDefault="005B6A95" w:rsidP="002A5253">
            <w:pPr>
              <w:rPr>
                <w:b/>
                <w:color w:val="auto"/>
              </w:rPr>
            </w:pPr>
            <w:r w:rsidRPr="00A775E1">
              <w:rPr>
                <w:b/>
                <w:color w:val="auto"/>
              </w:rPr>
              <w:t>Pharmacovigilance activities</w:t>
            </w:r>
          </w:p>
        </w:tc>
        <w:tc>
          <w:tcPr>
            <w:tcW w:w="6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B6A95" w:rsidRPr="00A775E1" w:rsidRDefault="005B6A95" w:rsidP="002A5253">
            <w:pPr>
              <w:rPr>
                <w:b/>
                <w:color w:val="auto"/>
              </w:rPr>
            </w:pPr>
            <w:r w:rsidRPr="00A775E1">
              <w:rPr>
                <w:b/>
                <w:color w:val="auto"/>
              </w:rPr>
              <w:t>Updates to include new Ongoing Safety Concerns</w:t>
            </w:r>
          </w:p>
          <w:p w:rsidR="005B6A95" w:rsidRPr="00A775E1" w:rsidRDefault="005B6A95" w:rsidP="002A5253">
            <w:pPr>
              <w:rPr>
                <w:b/>
                <w:color w:val="auto"/>
              </w:rPr>
            </w:pPr>
            <w:r w:rsidRPr="00A775E1">
              <w:rPr>
                <w:b/>
                <w:color w:val="auto"/>
                <w:u w:val="single"/>
              </w:rPr>
              <w:t>Revised</w:t>
            </w:r>
            <w:r w:rsidRPr="00A775E1">
              <w:rPr>
                <w:b/>
                <w:color w:val="auto"/>
              </w:rPr>
              <w:t xml:space="preserve"> additional pharmacovigilance activities:</w:t>
            </w:r>
          </w:p>
          <w:p w:rsidR="005B6A95" w:rsidRPr="00A775E1" w:rsidRDefault="005B6A95" w:rsidP="002A5253">
            <w:pPr>
              <w:rPr>
                <w:b/>
                <w:color w:val="auto"/>
              </w:rPr>
            </w:pPr>
            <w:r w:rsidRPr="00A775E1">
              <w:rPr>
                <w:b/>
                <w:color w:val="auto"/>
              </w:rPr>
              <w:t xml:space="preserve">A Post-Authorisation Safety Observational Cohort Study to Quantify the Incidence of Selected Cardiovascular and Cerebrovascular Events in COPD patients using </w:t>
            </w:r>
            <w:r w:rsidR="00ED474F" w:rsidRPr="00A775E1">
              <w:rPr>
                <w:b/>
                <w:color w:val="auto"/>
              </w:rPr>
              <w:t>inhaled</w:t>
            </w:r>
            <w:r w:rsidRPr="00A775E1">
              <w:rPr>
                <w:b/>
                <w:color w:val="auto"/>
              </w:rPr>
              <w:t xml:space="preserve"> umeclidinium/vilanterol or </w:t>
            </w:r>
            <w:r w:rsidR="00ED474F" w:rsidRPr="00A775E1">
              <w:rPr>
                <w:b/>
                <w:color w:val="auto"/>
              </w:rPr>
              <w:t>inhaled</w:t>
            </w:r>
            <w:r w:rsidRPr="00A775E1">
              <w:rPr>
                <w:b/>
                <w:color w:val="auto"/>
              </w:rPr>
              <w:t xml:space="preserve"> umeclidinium.</w:t>
            </w:r>
          </w:p>
          <w:p w:rsidR="005B6A95" w:rsidRPr="00A775E1" w:rsidRDefault="005B6A95" w:rsidP="002A5253">
            <w:pPr>
              <w:rPr>
                <w:b/>
                <w:color w:val="auto"/>
              </w:rPr>
            </w:pPr>
            <w:r w:rsidRPr="00A775E1">
              <w:rPr>
                <w:b/>
                <w:color w:val="auto"/>
              </w:rPr>
              <w:t>WEUSKOP6679: Post-authorisation Safety Electronic Medical Records Database Cohort Study of New Users of Inhaled umeclidinium/vilanterol or New Users of Inhaled umeclidinium in the Primary Care setting: UK EMR Distributed Network Study.</w:t>
            </w:r>
          </w:p>
        </w:tc>
      </w:tr>
      <w:tr w:rsidR="005B6A95" w:rsidRPr="005B6A95" w:rsidTr="005B6A95">
        <w:trPr>
          <w:cantSplit/>
          <w:trHeight w:val="524"/>
        </w:trPr>
        <w:tc>
          <w:tcPr>
            <w:tcW w:w="2152"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5B6A95" w:rsidRPr="00A775E1" w:rsidRDefault="005B6A95" w:rsidP="002A5253">
            <w:pPr>
              <w:rPr>
                <w:b/>
                <w:color w:val="auto"/>
              </w:rPr>
            </w:pPr>
            <w:r w:rsidRPr="00A775E1">
              <w:rPr>
                <w:b/>
                <w:color w:val="auto"/>
              </w:rPr>
              <w:lastRenderedPageBreak/>
              <w:t>Risk minimisation activities</w:t>
            </w:r>
          </w:p>
        </w:tc>
        <w:tc>
          <w:tcPr>
            <w:tcW w:w="656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5B6A95" w:rsidRPr="00A775E1" w:rsidRDefault="005B6A95" w:rsidP="002A5253">
            <w:pPr>
              <w:rPr>
                <w:b/>
                <w:color w:val="auto"/>
              </w:rPr>
            </w:pPr>
            <w:r w:rsidRPr="00A775E1">
              <w:rPr>
                <w:b/>
                <w:color w:val="auto"/>
              </w:rPr>
              <w:t>Updates to include new Ongoing Safety Concerns</w:t>
            </w:r>
          </w:p>
        </w:tc>
      </w:tr>
    </w:tbl>
    <w:p w:rsidR="002F11F6" w:rsidRPr="002F11F6" w:rsidRDefault="005B6A95" w:rsidP="000F28CE">
      <w:pPr>
        <w:pStyle w:val="Heading4"/>
        <w:rPr>
          <w:lang w:eastAsia="en-AU"/>
        </w:rPr>
      </w:pPr>
      <w:r>
        <w:rPr>
          <w:lang w:eastAsia="en-AU"/>
        </w:rPr>
        <w:t>Suggested conditions of registration</w:t>
      </w:r>
    </w:p>
    <w:p w:rsidR="002F11F6" w:rsidRPr="002F11F6" w:rsidRDefault="002F11F6" w:rsidP="000F28CE">
      <w:r w:rsidRPr="002F11F6">
        <w:t>Any changes to the RMP that were agreed to by the sponsor become part of the RMP, whether they are included in the currently available version of the RMP document, or not includ</w:t>
      </w:r>
      <w:r w:rsidR="00A20124">
        <w:t>ed, inadvertently or otherwise.</w:t>
      </w:r>
    </w:p>
    <w:p w:rsidR="002F11F6" w:rsidRPr="002F11F6" w:rsidRDefault="002F11F6" w:rsidP="000F28CE">
      <w:r w:rsidRPr="002F11F6">
        <w:t>The suggested wording</w:t>
      </w:r>
      <w:r w:rsidR="005B6A95">
        <w:t xml:space="preserve"> for the conditions of registration</w:t>
      </w:r>
      <w:r w:rsidRPr="002F11F6">
        <w:t xml:space="preserve"> (once a satisfactory RMP has been submitted) is:</w:t>
      </w:r>
    </w:p>
    <w:p w:rsidR="00200B3C" w:rsidRPr="002F11F6" w:rsidRDefault="002F11F6" w:rsidP="00A775E1">
      <w:pPr>
        <w:ind w:left="720"/>
      </w:pPr>
      <w:r w:rsidRPr="002F11F6">
        <w:t>Implement EU-RMP Version 2.0 (dated 14/11/2013, DLP 10/12/2012) and Australian Specific Annex Version 2.0 (dated 22/01/2014, DLP not given) and any future updates (where TGA approved) as a condition of registration.</w:t>
      </w:r>
    </w:p>
    <w:p w:rsidR="008E7846" w:rsidRPr="00792A32" w:rsidRDefault="008E7846" w:rsidP="000F28CE">
      <w:pPr>
        <w:pStyle w:val="Heading2"/>
      </w:pPr>
      <w:bookmarkStart w:id="164" w:name="_Toc314842510"/>
      <w:bookmarkStart w:id="165" w:name="_Toc425250090"/>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15"/>
      <w:bookmarkEnd w:id="163"/>
      <w:bookmarkEnd w:id="164"/>
      <w:bookmarkEnd w:id="165"/>
    </w:p>
    <w:p w:rsidR="008E7846" w:rsidRDefault="008E7846" w:rsidP="000F28CE">
      <w:bookmarkStart w:id="166" w:name="_Toc247691528"/>
      <w:r>
        <w:t xml:space="preserve">The submission was summarised in the following </w:t>
      </w:r>
      <w:r w:rsidRPr="00EF5C48">
        <w:t xml:space="preserve">Delegate’s </w:t>
      </w:r>
      <w:r>
        <w:t>overview</w:t>
      </w:r>
      <w:r w:rsidRPr="00EF5C48">
        <w:t xml:space="preserve"> and recommendation</w:t>
      </w:r>
      <w:r>
        <w:t>s:</w:t>
      </w:r>
    </w:p>
    <w:p w:rsidR="005C7206" w:rsidRDefault="005C7206" w:rsidP="000F28CE">
      <w:pPr>
        <w:pStyle w:val="Heading3"/>
      </w:pPr>
      <w:bookmarkStart w:id="167" w:name="_Toc425250091"/>
      <w:r>
        <w:t>Introduction</w:t>
      </w:r>
      <w:bookmarkEnd w:id="167"/>
    </w:p>
    <w:p w:rsidR="00CC0A11" w:rsidRPr="00CC0A11" w:rsidRDefault="00CC0A11" w:rsidP="000F28CE">
      <w:r w:rsidRPr="00CC0A11">
        <w:t xml:space="preserve">The clinical development program was designed to provide sufficient data for registration of both the mono </w:t>
      </w:r>
      <w:r w:rsidR="00A775E1" w:rsidRPr="00A775E1">
        <w:t xml:space="preserve">product umeclidinium (UMEC) and </w:t>
      </w:r>
      <w:r w:rsidRPr="00CC0A11">
        <w:t xml:space="preserve">the FDC product UMEC/VI. This </w:t>
      </w:r>
      <w:r w:rsidR="00EF7E01">
        <w:t>overview and recommendations</w:t>
      </w:r>
      <w:r w:rsidRPr="00CC0A11">
        <w:t xml:space="preserve"> only contains information specific to the mono product</w:t>
      </w:r>
      <w:r w:rsidR="00EF7E01">
        <w:t xml:space="preserve"> (UMEC)</w:t>
      </w:r>
      <w:r w:rsidRPr="00CC0A11">
        <w:t xml:space="preserve">. The </w:t>
      </w:r>
      <w:r w:rsidR="00EF7E01">
        <w:t>overview and recommendations</w:t>
      </w:r>
      <w:r w:rsidRPr="00CC0A11">
        <w:t xml:space="preserve"> for the FDC product contains information common to both or specific to the FDC product</w:t>
      </w:r>
      <w:r w:rsidR="00EF7E01">
        <w:t xml:space="preserve"> (for further information </w:t>
      </w:r>
      <w:r w:rsidR="00EF7E01" w:rsidRPr="00EF7E01">
        <w:t xml:space="preserve">please </w:t>
      </w:r>
      <w:proofErr w:type="gramStart"/>
      <w:r w:rsidR="00EF7E01" w:rsidRPr="00EF7E01">
        <w:t>refer</w:t>
      </w:r>
      <w:proofErr w:type="gramEnd"/>
      <w:r w:rsidR="00EF7E01" w:rsidRPr="00EF7E01">
        <w:t xml:space="preserve"> to the TGA website </w:t>
      </w:r>
      <w:r w:rsidR="00EF7E01">
        <w:t xml:space="preserve">for the FDC Anoro Ellipta </w:t>
      </w:r>
      <w:r w:rsidR="00EF7E01" w:rsidRPr="00EF7E01">
        <w:t xml:space="preserve">AusPAR </w:t>
      </w:r>
      <w:r w:rsidR="00EF7E01">
        <w:t>at &lt;</w:t>
      </w:r>
      <w:hyperlink r:id="rId31" w:history="1">
        <w:r w:rsidR="00EF7E01" w:rsidRPr="00683CF1">
          <w:rPr>
            <w:rStyle w:val="Hyperlink"/>
          </w:rPr>
          <w:t>https://www.tga.gov.au/australian-public-assessment-reports-prescription-medicines-auspars</w:t>
        </w:r>
      </w:hyperlink>
      <w:r w:rsidR="00EF7E01">
        <w:t>&gt;</w:t>
      </w:r>
      <w:r w:rsidR="00683CF1">
        <w:t>)</w:t>
      </w:r>
      <w:r w:rsidRPr="00CC0A11">
        <w:t xml:space="preserve">. The two </w:t>
      </w:r>
      <w:r w:rsidR="00EF7E01">
        <w:t xml:space="preserve">reports </w:t>
      </w:r>
      <w:r w:rsidRPr="00CC0A11">
        <w:t xml:space="preserve">are </w:t>
      </w:r>
      <w:proofErr w:type="gramStart"/>
      <w:r w:rsidRPr="00CC0A11">
        <w:t>intended</w:t>
      </w:r>
      <w:proofErr w:type="gramEnd"/>
      <w:r w:rsidRPr="00CC0A11">
        <w:t xml:space="preserve"> to be considered together.</w:t>
      </w:r>
    </w:p>
    <w:p w:rsidR="008E7846" w:rsidRDefault="008E7846" w:rsidP="000F28CE">
      <w:pPr>
        <w:pStyle w:val="Heading3"/>
      </w:pPr>
      <w:bookmarkStart w:id="168" w:name="_Toc314842511"/>
      <w:bookmarkStart w:id="169" w:name="_Toc425250092"/>
      <w:r>
        <w:t>Quality</w:t>
      </w:r>
      <w:bookmarkEnd w:id="166"/>
      <w:bookmarkEnd w:id="168"/>
      <w:bookmarkEnd w:id="169"/>
    </w:p>
    <w:p w:rsidR="007E76DB" w:rsidRDefault="007E76DB" w:rsidP="000F28CE">
      <w:r w:rsidRPr="007E76DB">
        <w:t>The pharmaceutical chemi</w:t>
      </w:r>
      <w:r w:rsidR="005E1E79">
        <w:t xml:space="preserve">stry evaluator concluded that: </w:t>
      </w:r>
      <w:r w:rsidRPr="007E76DB">
        <w:t>the chemistry, manufacturing and quality aspects of the submission are acceptabl</w:t>
      </w:r>
      <w:r w:rsidR="00E55EEC">
        <w:t xml:space="preserve">e and approval is </w:t>
      </w:r>
      <w:r w:rsidR="005E1E79">
        <w:t>recommended.</w:t>
      </w:r>
    </w:p>
    <w:p w:rsidR="00683CF1" w:rsidRPr="007E76DB" w:rsidRDefault="00683CF1" w:rsidP="007E76DB">
      <w:r>
        <w:t>For further details please also see the Delegate’s overview and recommendations in section VI Overall conclusion and risk benefit assessment in the AusPAR for Anoro Ellipta.</w:t>
      </w:r>
    </w:p>
    <w:p w:rsidR="007E76DB" w:rsidRDefault="008E7846" w:rsidP="000F28CE">
      <w:pPr>
        <w:pStyle w:val="Heading3"/>
      </w:pPr>
      <w:bookmarkStart w:id="170" w:name="_Toc314842512"/>
      <w:bookmarkStart w:id="171" w:name="_Toc425250093"/>
      <w:r>
        <w:t>Nonclinical</w:t>
      </w:r>
      <w:bookmarkEnd w:id="170"/>
      <w:bookmarkEnd w:id="171"/>
    </w:p>
    <w:p w:rsidR="007E76DB" w:rsidRDefault="007E76DB" w:rsidP="000F28CE">
      <w:r w:rsidRPr="007E76DB">
        <w:t>The nonclinical evaluator concluded that there are no nonclini</w:t>
      </w:r>
      <w:r w:rsidR="00E55EEC">
        <w:t>cal objections to registration.</w:t>
      </w:r>
    </w:p>
    <w:p w:rsidR="00683CF1" w:rsidRPr="007E76DB" w:rsidRDefault="00683CF1" w:rsidP="000F28CE">
      <w:r w:rsidRPr="00683CF1">
        <w:t xml:space="preserve">For further details please also see the Delegate’s overview and recommendations in section VI </w:t>
      </w:r>
      <w:r w:rsidR="00A775E1">
        <w:t>‘</w:t>
      </w:r>
      <w:r w:rsidRPr="00683CF1">
        <w:t>Overall conclusion and risk benefit assessment</w:t>
      </w:r>
      <w:r w:rsidR="00A775E1">
        <w:t>’</w:t>
      </w:r>
      <w:r w:rsidRPr="00683CF1">
        <w:t xml:space="preserve"> in the AusPAR for Anoro Ellipta.</w:t>
      </w:r>
    </w:p>
    <w:p w:rsidR="007E76DB" w:rsidRPr="007E76DB" w:rsidRDefault="008E7846" w:rsidP="000F28CE">
      <w:pPr>
        <w:pStyle w:val="Heading3"/>
      </w:pPr>
      <w:bookmarkStart w:id="172" w:name="_Toc247691530"/>
      <w:bookmarkStart w:id="173" w:name="_Toc314842513"/>
      <w:bookmarkStart w:id="174" w:name="_Toc425250094"/>
      <w:r>
        <w:lastRenderedPageBreak/>
        <w:t>Clinical</w:t>
      </w:r>
      <w:bookmarkEnd w:id="172"/>
      <w:bookmarkEnd w:id="173"/>
      <w:bookmarkEnd w:id="174"/>
    </w:p>
    <w:p w:rsidR="007E76DB" w:rsidRPr="007E76DB" w:rsidRDefault="007E76DB" w:rsidP="000F28CE">
      <w:pPr>
        <w:pStyle w:val="Heading4"/>
      </w:pPr>
      <w:r w:rsidRPr="007E76DB">
        <w:t>Efficacy</w:t>
      </w:r>
    </w:p>
    <w:p w:rsidR="007E76DB" w:rsidRPr="007E76DB" w:rsidRDefault="005E1E79" w:rsidP="000F28CE">
      <w:r>
        <w:t>The only Phase III</w:t>
      </w:r>
      <w:r w:rsidR="007E76DB" w:rsidRPr="007E76DB">
        <w:t xml:space="preserve"> trial that did not include a </w:t>
      </w:r>
      <w:r>
        <w:t>fixed dose combination (FDC)</w:t>
      </w:r>
      <w:r w:rsidR="00A775E1">
        <w:t xml:space="preserve"> </w:t>
      </w:r>
      <w:r>
        <w:t>(with vilanterol)</w:t>
      </w:r>
      <w:r w:rsidR="007E76DB" w:rsidRPr="007E76DB">
        <w:t xml:space="preserve"> arm was AC4115408. The </w:t>
      </w:r>
      <w:r>
        <w:t>main difference from the Phase III</w:t>
      </w:r>
      <w:r w:rsidR="007E76DB" w:rsidRPr="007E76DB">
        <w:t xml:space="preserve"> trials that included a FDC arm is that it was of 12 weeks duration (versus 24 weeks).</w:t>
      </w:r>
    </w:p>
    <w:p w:rsidR="007E76DB" w:rsidRDefault="007E76DB" w:rsidP="000F28CE">
      <w:r w:rsidRPr="007E76DB">
        <w:t xml:space="preserve">Design, </w:t>
      </w:r>
      <w:r w:rsidR="00683CF1">
        <w:t xml:space="preserve">of Study </w:t>
      </w:r>
      <w:r w:rsidRPr="007E76DB">
        <w:t>AC4115408</w:t>
      </w:r>
      <w:r w:rsidR="00683CF1">
        <w:t xml:space="preserve"> is outlined in Table </w:t>
      </w:r>
      <w:r w:rsidR="0039545A">
        <w:t>21 and the results of the study are outlined in Table 22.</w:t>
      </w:r>
    </w:p>
    <w:p w:rsidR="008C5AA3" w:rsidRDefault="008C5AA3" w:rsidP="002A5253">
      <w:pPr>
        <w:pStyle w:val="TableTitle"/>
      </w:pPr>
      <w:proofErr w:type="gramStart"/>
      <w:r>
        <w:t xml:space="preserve">Table </w:t>
      </w:r>
      <w:r w:rsidR="0039545A">
        <w:t>21</w:t>
      </w:r>
      <w:r w:rsidR="007620EC">
        <w:t>.</w:t>
      </w:r>
      <w:proofErr w:type="gramEnd"/>
      <w:r w:rsidR="007620EC">
        <w:t xml:space="preserve"> </w:t>
      </w:r>
      <w:r>
        <w:t>Study AC4115408 Design.</w:t>
      </w:r>
      <w:r w:rsidR="00683CF1" w:rsidRPr="00683CF1">
        <w:t xml:space="preserve"> </w:t>
      </w:r>
      <w:proofErr w:type="gramStart"/>
      <w:r w:rsidR="00683CF1">
        <w:t>C</w:t>
      </w:r>
      <w:r w:rsidR="00683CF1" w:rsidRPr="00683CF1">
        <w:t>onducted 2011/2012 in 27 centres in US, Germany, and Japan</w:t>
      </w:r>
      <w:r w:rsidR="0039545A">
        <w:t>.</w:t>
      </w:r>
      <w:proofErr w:type="gramEnd"/>
    </w:p>
    <w:tbl>
      <w:tblPr>
        <w:tblStyle w:val="TableGrid"/>
        <w:tblW w:w="0" w:type="auto"/>
        <w:tblLook w:val="04A0" w:firstRow="1" w:lastRow="0" w:firstColumn="1" w:lastColumn="0" w:noHBand="0" w:noVBand="1"/>
      </w:tblPr>
      <w:tblGrid>
        <w:gridCol w:w="1951"/>
        <w:gridCol w:w="6769"/>
      </w:tblGrid>
      <w:tr w:rsidR="008C5AA3" w:rsidTr="002A5253">
        <w:tc>
          <w:tcPr>
            <w:tcW w:w="1951" w:type="dxa"/>
          </w:tcPr>
          <w:p w:rsidR="008C5AA3" w:rsidRPr="008C5AA3" w:rsidRDefault="008C5AA3" w:rsidP="002A5253">
            <w:r w:rsidRPr="008C5AA3">
              <w:t>Participants</w:t>
            </w:r>
          </w:p>
        </w:tc>
        <w:tc>
          <w:tcPr>
            <w:tcW w:w="6769" w:type="dxa"/>
          </w:tcPr>
          <w:p w:rsidR="008C5AA3" w:rsidRPr="008C5AA3" w:rsidRDefault="008C5AA3" w:rsidP="002A5253">
            <w:r w:rsidRPr="008C5AA3">
              <w:t xml:space="preserve">40+ years (mean=63 years), </w:t>
            </w:r>
            <w:r>
              <w:t xml:space="preserve">approximately 70% men, post </w:t>
            </w:r>
            <w:r w:rsidRPr="008C5AA3">
              <w:t>bronchodilator FEV1/FVC&lt;0.7, post-bronchodilator FEV1&lt;0.7 predicted, 2</w:t>
            </w:r>
            <w:r>
              <w:t>+</w:t>
            </w:r>
            <w:r w:rsidRPr="008C5AA3">
              <w:t xml:space="preserve"> on modified Medical Research Council Dyspnoea Scale, GOLD stage 2 (46%), GOLD stage 3 (43%), GOLD stage 4 (11%)</w:t>
            </w:r>
          </w:p>
        </w:tc>
      </w:tr>
      <w:tr w:rsidR="008C5AA3" w:rsidTr="002A5253">
        <w:tc>
          <w:tcPr>
            <w:tcW w:w="1951" w:type="dxa"/>
          </w:tcPr>
          <w:p w:rsidR="008C5AA3" w:rsidRPr="007620EC" w:rsidRDefault="008C5AA3" w:rsidP="002A5253">
            <w:r w:rsidRPr="007620EC">
              <w:t>Intervention</w:t>
            </w:r>
          </w:p>
        </w:tc>
        <w:tc>
          <w:tcPr>
            <w:tcW w:w="6769" w:type="dxa"/>
          </w:tcPr>
          <w:p w:rsidR="008C5AA3" w:rsidRPr="007620EC" w:rsidRDefault="008C5AA3" w:rsidP="002A5253">
            <w:r w:rsidRPr="007620EC">
              <w:t xml:space="preserve">UMEC 62.5 </w:t>
            </w:r>
            <w:r w:rsidR="007620EC">
              <w:t>µ</w:t>
            </w:r>
            <w:r w:rsidRPr="007620EC">
              <w:t>g</w:t>
            </w:r>
          </w:p>
          <w:p w:rsidR="008C5AA3" w:rsidRPr="007620EC" w:rsidRDefault="008C5AA3" w:rsidP="002A5253">
            <w:r w:rsidRPr="007620EC">
              <w:t xml:space="preserve">UMEC 125 </w:t>
            </w:r>
            <w:r w:rsidR="007620EC">
              <w:t>µ</w:t>
            </w:r>
            <w:r w:rsidRPr="007620EC">
              <w:t>g</w:t>
            </w:r>
          </w:p>
        </w:tc>
      </w:tr>
      <w:tr w:rsidR="008C5AA3" w:rsidTr="002A5253">
        <w:tc>
          <w:tcPr>
            <w:tcW w:w="1951" w:type="dxa"/>
          </w:tcPr>
          <w:p w:rsidR="008C5AA3" w:rsidRPr="007620EC" w:rsidRDefault="008C5AA3" w:rsidP="002A5253">
            <w:r w:rsidRPr="007620EC">
              <w:t>Comparator</w:t>
            </w:r>
          </w:p>
        </w:tc>
        <w:tc>
          <w:tcPr>
            <w:tcW w:w="6769" w:type="dxa"/>
          </w:tcPr>
          <w:p w:rsidR="008C5AA3" w:rsidRPr="007620EC" w:rsidRDefault="007620EC" w:rsidP="002A5253">
            <w:r w:rsidRPr="007620EC">
              <w:t>Placebo</w:t>
            </w:r>
          </w:p>
        </w:tc>
      </w:tr>
      <w:tr w:rsidR="007620EC" w:rsidTr="002A5253">
        <w:tc>
          <w:tcPr>
            <w:tcW w:w="1951" w:type="dxa"/>
          </w:tcPr>
          <w:p w:rsidR="007620EC" w:rsidRPr="007620EC" w:rsidRDefault="007620EC" w:rsidP="002A5253">
            <w:r w:rsidRPr="007620EC">
              <w:t>Background therapy</w:t>
            </w:r>
          </w:p>
        </w:tc>
        <w:tc>
          <w:tcPr>
            <w:tcW w:w="6769" w:type="dxa"/>
          </w:tcPr>
          <w:p w:rsidR="008C5AA3" w:rsidRPr="007620EC" w:rsidRDefault="008C5AA3" w:rsidP="002A5253">
            <w:r w:rsidRPr="007620EC">
              <w:t>Allowed: ICS (mono product), O</w:t>
            </w:r>
            <w:r w:rsidRPr="007620EC">
              <w:rPr>
                <w:vertAlign w:val="subscript"/>
              </w:rPr>
              <w:t>2</w:t>
            </w:r>
            <w:r w:rsidRPr="007620EC">
              <w:t xml:space="preserve"> therapy&lt; 12 hours/day, mucolytics, rescue SABA</w:t>
            </w:r>
          </w:p>
          <w:p w:rsidR="007620EC" w:rsidRPr="007620EC" w:rsidRDefault="008C5AA3" w:rsidP="002A5253">
            <w:r w:rsidRPr="007620EC">
              <w:t>Prohibited: systemic CS, LABAs, ICS/LABA, SAMA, SAMA/SABA, TIO, PDE4 inhibitors, leukotriene inhibitors, theophylline</w:t>
            </w:r>
          </w:p>
        </w:tc>
      </w:tr>
      <w:tr w:rsidR="008C5AA3" w:rsidTr="002A5253">
        <w:tc>
          <w:tcPr>
            <w:tcW w:w="1951" w:type="dxa"/>
          </w:tcPr>
          <w:p w:rsidR="008C5AA3" w:rsidRPr="008C5AA3" w:rsidRDefault="008C5AA3" w:rsidP="002A5253">
            <w:r w:rsidRPr="008C5AA3">
              <w:t>Endpoints</w:t>
            </w:r>
          </w:p>
        </w:tc>
        <w:tc>
          <w:tcPr>
            <w:tcW w:w="6769" w:type="dxa"/>
          </w:tcPr>
          <w:p w:rsidR="008C5AA3" w:rsidRPr="008C5AA3" w:rsidRDefault="008C5AA3" w:rsidP="002A5253">
            <w:r w:rsidRPr="008C5AA3">
              <w:t>Primary: trough FEV1 on day 85 (mean FEV1 23 and 24 hours after dosing on the previous day)</w:t>
            </w:r>
          </w:p>
          <w:p w:rsidR="008C5AA3" w:rsidRPr="008C5AA3" w:rsidRDefault="00A775E1" w:rsidP="002A5253">
            <w:r>
              <w:t>‘Key’</w:t>
            </w:r>
            <w:r w:rsidR="008C5AA3" w:rsidRPr="008C5AA3">
              <w:t xml:space="preserve"> secondary: weighted mean FEV1 (0</w:t>
            </w:r>
            <w:r w:rsidR="008C5AA3">
              <w:t xml:space="preserve"> to </w:t>
            </w:r>
            <w:r w:rsidR="008C5AA3" w:rsidRPr="008C5AA3">
              <w:t>6 hours), Transitional Dyspnoea Ind</w:t>
            </w:r>
            <w:r w:rsidR="00A20124">
              <w:t>ex (this was at request of EMA)</w:t>
            </w:r>
          </w:p>
          <w:p w:rsidR="008C5AA3" w:rsidRPr="008C5AA3" w:rsidRDefault="008C5AA3" w:rsidP="002A5253">
            <w:r w:rsidRPr="008C5AA3">
              <w:t>Other secondary: exacerbations, St Georges Respiratory Questionnaire</w:t>
            </w:r>
          </w:p>
        </w:tc>
      </w:tr>
      <w:tr w:rsidR="008C5AA3" w:rsidTr="002A5253">
        <w:tc>
          <w:tcPr>
            <w:tcW w:w="1951" w:type="dxa"/>
          </w:tcPr>
          <w:p w:rsidR="008C5AA3" w:rsidRPr="008C5AA3" w:rsidRDefault="008C5AA3" w:rsidP="002A5253">
            <w:r w:rsidRPr="008C5AA3">
              <w:t>Duration</w:t>
            </w:r>
          </w:p>
        </w:tc>
        <w:tc>
          <w:tcPr>
            <w:tcW w:w="6769" w:type="dxa"/>
          </w:tcPr>
          <w:p w:rsidR="008C5AA3" w:rsidRPr="008C5AA3" w:rsidRDefault="008C5AA3" w:rsidP="002A5253">
            <w:r w:rsidRPr="008C5AA3">
              <w:t>12 weeks</w:t>
            </w:r>
          </w:p>
        </w:tc>
      </w:tr>
    </w:tbl>
    <w:p w:rsidR="007E76DB" w:rsidRPr="007E76DB" w:rsidRDefault="0039545A" w:rsidP="002A5253">
      <w:pPr>
        <w:pStyle w:val="TableTitle"/>
      </w:pPr>
      <w:proofErr w:type="gramStart"/>
      <w:r>
        <w:t>Table 22</w:t>
      </w:r>
      <w:r w:rsidR="007620EC">
        <w:t>.</w:t>
      </w:r>
      <w:proofErr w:type="gramEnd"/>
      <w:r w:rsidR="007620EC">
        <w:t xml:space="preserve"> </w:t>
      </w:r>
      <w:proofErr w:type="gramStart"/>
      <w:r w:rsidR="007E76DB" w:rsidRPr="007E76DB">
        <w:t>Re</w:t>
      </w:r>
      <w:r w:rsidR="00A775E1">
        <w:t>sults AC4115408, trough FEV1, D</w:t>
      </w:r>
      <w:r w:rsidR="007E76DB" w:rsidRPr="007E76DB">
        <w:t>ay 85, ITT</w:t>
      </w:r>
      <w:r>
        <w:t>.</w:t>
      </w:r>
      <w:proofErr w:type="gramEnd"/>
    </w:p>
    <w:tbl>
      <w:tblPr>
        <w:tblStyle w:val="TableTGAblue"/>
        <w:tblW w:w="0" w:type="auto"/>
        <w:tblLayout w:type="fixed"/>
        <w:tblLook w:val="04A0" w:firstRow="1" w:lastRow="0" w:firstColumn="1" w:lastColumn="0" w:noHBand="0" w:noVBand="1"/>
      </w:tblPr>
      <w:tblGrid>
        <w:gridCol w:w="1809"/>
        <w:gridCol w:w="993"/>
        <w:gridCol w:w="1134"/>
        <w:gridCol w:w="1275"/>
        <w:gridCol w:w="1560"/>
        <w:gridCol w:w="901"/>
      </w:tblGrid>
      <w:tr w:rsidR="007E76DB" w:rsidTr="002A5253">
        <w:trPr>
          <w:cnfStyle w:val="100000000000" w:firstRow="1" w:lastRow="0" w:firstColumn="0" w:lastColumn="0" w:oddVBand="0" w:evenVBand="0" w:oddHBand="0" w:evenHBand="0" w:firstRowFirstColumn="0" w:firstRowLastColumn="0" w:lastRowFirstColumn="0" w:lastRowLastColumn="0"/>
          <w:trHeight w:val="756"/>
        </w:trPr>
        <w:tc>
          <w:tcPr>
            <w:tcW w:w="1809" w:type="dxa"/>
          </w:tcPr>
          <w:p w:rsidR="007E76DB" w:rsidRPr="00A775E1" w:rsidRDefault="007E76DB" w:rsidP="002A5253">
            <w:r w:rsidRPr="00A775E1">
              <w:t>Treatment</w:t>
            </w:r>
          </w:p>
        </w:tc>
        <w:tc>
          <w:tcPr>
            <w:tcW w:w="993" w:type="dxa"/>
          </w:tcPr>
          <w:p w:rsidR="007E76DB" w:rsidRPr="00A775E1" w:rsidRDefault="007E76DB" w:rsidP="002A5253">
            <w:r w:rsidRPr="00A775E1">
              <w:t>n</w:t>
            </w:r>
          </w:p>
        </w:tc>
        <w:tc>
          <w:tcPr>
            <w:tcW w:w="1134" w:type="dxa"/>
          </w:tcPr>
          <w:p w:rsidR="007E76DB" w:rsidRPr="00A775E1" w:rsidRDefault="007E76DB" w:rsidP="002A5253">
            <w:r w:rsidRPr="00A775E1">
              <w:t>LS mean</w:t>
            </w:r>
            <w:r w:rsidR="002A5253">
              <w:t xml:space="preserve"> </w:t>
            </w:r>
            <w:r w:rsidRPr="00A775E1">
              <w:t>(L)</w:t>
            </w:r>
          </w:p>
        </w:tc>
        <w:tc>
          <w:tcPr>
            <w:tcW w:w="1275" w:type="dxa"/>
          </w:tcPr>
          <w:p w:rsidR="007E76DB" w:rsidRPr="00A775E1" w:rsidRDefault="007E76DB" w:rsidP="002A5253">
            <w:r w:rsidRPr="00A775E1">
              <w:t>LS mean</w:t>
            </w:r>
            <w:r w:rsidR="002A5253">
              <w:t xml:space="preserve"> </w:t>
            </w:r>
            <w:r w:rsidRPr="00A775E1">
              <w:t>change (L)</w:t>
            </w:r>
          </w:p>
        </w:tc>
        <w:tc>
          <w:tcPr>
            <w:tcW w:w="1560" w:type="dxa"/>
          </w:tcPr>
          <w:p w:rsidR="007E76DB" w:rsidRPr="00A775E1" w:rsidRDefault="007E76DB" w:rsidP="002A5253">
            <w:r w:rsidRPr="00A775E1">
              <w:t>Difference from placebo</w:t>
            </w:r>
            <w:r w:rsidR="002A5253">
              <w:t xml:space="preserve"> </w:t>
            </w:r>
            <w:r w:rsidRPr="00A775E1">
              <w:t>(95% CI)</w:t>
            </w:r>
          </w:p>
        </w:tc>
        <w:tc>
          <w:tcPr>
            <w:tcW w:w="901" w:type="dxa"/>
          </w:tcPr>
          <w:p w:rsidR="007E76DB" w:rsidRPr="00A775E1" w:rsidRDefault="007E76DB" w:rsidP="002A5253">
            <w:r w:rsidRPr="00A775E1">
              <w:t>p</w:t>
            </w:r>
          </w:p>
        </w:tc>
      </w:tr>
      <w:tr w:rsidR="007E76DB" w:rsidTr="002A5253">
        <w:trPr>
          <w:trHeight w:val="930"/>
        </w:trPr>
        <w:tc>
          <w:tcPr>
            <w:tcW w:w="1809" w:type="dxa"/>
          </w:tcPr>
          <w:p w:rsidR="007E76DB" w:rsidRPr="00A775E1" w:rsidRDefault="007E76DB" w:rsidP="002A5253">
            <w:r w:rsidRPr="00A775E1">
              <w:t>UMEC 125</w:t>
            </w:r>
          </w:p>
        </w:tc>
        <w:tc>
          <w:tcPr>
            <w:tcW w:w="993" w:type="dxa"/>
          </w:tcPr>
          <w:p w:rsidR="007E76DB" w:rsidRPr="00A775E1" w:rsidRDefault="007E76DB" w:rsidP="002A5253">
            <w:r w:rsidRPr="00A775E1">
              <w:t>69</w:t>
            </w:r>
          </w:p>
        </w:tc>
        <w:tc>
          <w:tcPr>
            <w:tcW w:w="1134" w:type="dxa"/>
          </w:tcPr>
          <w:p w:rsidR="007E76DB" w:rsidRPr="00A775E1" w:rsidRDefault="007E76DB" w:rsidP="002A5253">
            <w:r w:rsidRPr="00A775E1">
              <w:t>1.388</w:t>
            </w:r>
          </w:p>
        </w:tc>
        <w:tc>
          <w:tcPr>
            <w:tcW w:w="1275" w:type="dxa"/>
          </w:tcPr>
          <w:p w:rsidR="007E76DB" w:rsidRPr="00A775E1" w:rsidRDefault="007E76DB" w:rsidP="002A5253">
            <w:r w:rsidRPr="00A775E1">
              <w:t>0.145</w:t>
            </w:r>
          </w:p>
        </w:tc>
        <w:tc>
          <w:tcPr>
            <w:tcW w:w="1560" w:type="dxa"/>
          </w:tcPr>
          <w:p w:rsidR="007E76DB" w:rsidRPr="00A775E1" w:rsidRDefault="007E76DB" w:rsidP="002A5253">
            <w:r w:rsidRPr="00A775E1">
              <w:t>0.152</w:t>
            </w:r>
            <w:r w:rsidR="002A5253">
              <w:t xml:space="preserve"> </w:t>
            </w:r>
            <w:r w:rsidRPr="00A775E1">
              <w:t>(0.076, 0.229)</w:t>
            </w:r>
          </w:p>
        </w:tc>
        <w:tc>
          <w:tcPr>
            <w:tcW w:w="901" w:type="dxa"/>
          </w:tcPr>
          <w:p w:rsidR="007E76DB" w:rsidRPr="00A775E1" w:rsidRDefault="007E76DB" w:rsidP="002A5253">
            <w:r w:rsidRPr="00A775E1">
              <w:t>&lt;0.001</w:t>
            </w:r>
          </w:p>
        </w:tc>
      </w:tr>
      <w:tr w:rsidR="007E76DB" w:rsidTr="002A5253">
        <w:trPr>
          <w:trHeight w:val="940"/>
        </w:trPr>
        <w:tc>
          <w:tcPr>
            <w:tcW w:w="1809" w:type="dxa"/>
          </w:tcPr>
          <w:p w:rsidR="007E76DB" w:rsidRPr="00A775E1" w:rsidRDefault="007E76DB" w:rsidP="002A5253">
            <w:r w:rsidRPr="00A775E1">
              <w:t>UMEC 62.5</w:t>
            </w:r>
          </w:p>
        </w:tc>
        <w:tc>
          <w:tcPr>
            <w:tcW w:w="993" w:type="dxa"/>
          </w:tcPr>
          <w:p w:rsidR="007E76DB" w:rsidRPr="00A775E1" w:rsidRDefault="007E76DB" w:rsidP="002A5253">
            <w:r w:rsidRPr="00A775E1">
              <w:t>69</w:t>
            </w:r>
          </w:p>
        </w:tc>
        <w:tc>
          <w:tcPr>
            <w:tcW w:w="1134" w:type="dxa"/>
          </w:tcPr>
          <w:p w:rsidR="007E76DB" w:rsidRPr="00A775E1" w:rsidRDefault="007E76DB" w:rsidP="002A5253">
            <w:r w:rsidRPr="00A775E1">
              <w:t>1.363</w:t>
            </w:r>
          </w:p>
        </w:tc>
        <w:tc>
          <w:tcPr>
            <w:tcW w:w="1275" w:type="dxa"/>
          </w:tcPr>
          <w:p w:rsidR="007E76DB" w:rsidRPr="00A775E1" w:rsidRDefault="007E76DB" w:rsidP="002A5253">
            <w:r w:rsidRPr="00A775E1">
              <w:t>0.120</w:t>
            </w:r>
          </w:p>
        </w:tc>
        <w:tc>
          <w:tcPr>
            <w:tcW w:w="1560" w:type="dxa"/>
          </w:tcPr>
          <w:p w:rsidR="007E76DB" w:rsidRPr="00A775E1" w:rsidRDefault="007E76DB" w:rsidP="002A5253">
            <w:r w:rsidRPr="00A775E1">
              <w:t>0.127</w:t>
            </w:r>
            <w:r w:rsidR="002A5253">
              <w:t xml:space="preserve"> </w:t>
            </w:r>
            <w:r w:rsidRPr="00A775E1">
              <w:t>(0.052, 0.202)</w:t>
            </w:r>
          </w:p>
        </w:tc>
        <w:tc>
          <w:tcPr>
            <w:tcW w:w="901" w:type="dxa"/>
          </w:tcPr>
          <w:p w:rsidR="007E76DB" w:rsidRPr="00A775E1" w:rsidRDefault="007E76DB" w:rsidP="002A5253">
            <w:r w:rsidRPr="00A775E1">
              <w:t>&lt;0.001</w:t>
            </w:r>
          </w:p>
        </w:tc>
      </w:tr>
      <w:tr w:rsidR="007E76DB" w:rsidTr="002A5253">
        <w:trPr>
          <w:trHeight w:val="389"/>
        </w:trPr>
        <w:tc>
          <w:tcPr>
            <w:tcW w:w="1809" w:type="dxa"/>
          </w:tcPr>
          <w:p w:rsidR="007E76DB" w:rsidRPr="00A775E1" w:rsidRDefault="007E76DB" w:rsidP="002A5253">
            <w:r w:rsidRPr="00A775E1">
              <w:t>Placebo</w:t>
            </w:r>
          </w:p>
        </w:tc>
        <w:tc>
          <w:tcPr>
            <w:tcW w:w="993" w:type="dxa"/>
          </w:tcPr>
          <w:p w:rsidR="007E76DB" w:rsidRPr="00A775E1" w:rsidRDefault="007E76DB" w:rsidP="002A5253">
            <w:r w:rsidRPr="00A775E1">
              <w:t>68</w:t>
            </w:r>
          </w:p>
        </w:tc>
        <w:tc>
          <w:tcPr>
            <w:tcW w:w="1134" w:type="dxa"/>
          </w:tcPr>
          <w:p w:rsidR="007E76DB" w:rsidRPr="00A775E1" w:rsidRDefault="007E76DB" w:rsidP="002A5253">
            <w:r w:rsidRPr="00A775E1">
              <w:t>1.235</w:t>
            </w:r>
          </w:p>
        </w:tc>
        <w:tc>
          <w:tcPr>
            <w:tcW w:w="1275" w:type="dxa"/>
          </w:tcPr>
          <w:p w:rsidR="007E76DB" w:rsidRPr="00A775E1" w:rsidRDefault="007E76DB" w:rsidP="002A5253">
            <w:r w:rsidRPr="00A775E1">
              <w:t>-0.007</w:t>
            </w:r>
          </w:p>
        </w:tc>
        <w:tc>
          <w:tcPr>
            <w:tcW w:w="1560" w:type="dxa"/>
          </w:tcPr>
          <w:p w:rsidR="007E76DB" w:rsidRPr="00A775E1" w:rsidRDefault="007E76DB" w:rsidP="002A5253"/>
        </w:tc>
        <w:tc>
          <w:tcPr>
            <w:tcW w:w="901" w:type="dxa"/>
          </w:tcPr>
          <w:p w:rsidR="007E76DB" w:rsidRPr="00A775E1" w:rsidRDefault="007E76DB" w:rsidP="002A5253"/>
        </w:tc>
      </w:tr>
    </w:tbl>
    <w:p w:rsidR="007E76DB" w:rsidRPr="007E76DB" w:rsidRDefault="007E76DB" w:rsidP="000F28CE">
      <w:r w:rsidRPr="007E76DB">
        <w:t>Secondary endpoints (</w:t>
      </w:r>
      <w:r w:rsidR="0039545A">
        <w:t xml:space="preserve">for example, rescue </w:t>
      </w:r>
      <w:r w:rsidRPr="007E76DB">
        <w:t>free days, tot</w:t>
      </w:r>
      <w:r w:rsidR="005E1E79">
        <w:t>al SGRQ score) were supportive.</w:t>
      </w:r>
    </w:p>
    <w:p w:rsidR="007E76DB" w:rsidRPr="007E76DB" w:rsidRDefault="007E76DB" w:rsidP="000F28CE">
      <w:r w:rsidRPr="007E76DB">
        <w:lastRenderedPageBreak/>
        <w:t xml:space="preserve">Results from the </w:t>
      </w:r>
      <w:r w:rsidR="000F5725">
        <w:t>umeclidinium</w:t>
      </w:r>
      <w:r w:rsidR="00F0009A">
        <w:t xml:space="preserve"> </w:t>
      </w:r>
      <w:r w:rsidRPr="007E76DB">
        <w:t>mono product fro</w:t>
      </w:r>
      <w:r w:rsidR="0039545A">
        <w:t xml:space="preserve">m the placebo </w:t>
      </w:r>
      <w:r w:rsidR="005E1E79">
        <w:t>controlled Phase III</w:t>
      </w:r>
      <w:r w:rsidRPr="007E76DB">
        <w:t xml:space="preserve"> trials (with FDC arms) are reproduced </w:t>
      </w:r>
      <w:r w:rsidR="00742083">
        <w:t xml:space="preserve">in Table 23 </w:t>
      </w:r>
      <w:r w:rsidRPr="007E76DB">
        <w:t xml:space="preserve">below for completeness. (See </w:t>
      </w:r>
      <w:r w:rsidR="0039545A" w:rsidRPr="0039545A">
        <w:t>the Delegate’s overview and</w:t>
      </w:r>
      <w:r w:rsidR="00A775E1">
        <w:t xml:space="preserve"> recommendations in section VI ‘</w:t>
      </w:r>
      <w:r w:rsidR="0039545A" w:rsidRPr="0039545A">
        <w:t xml:space="preserve">Overall conclusion and </w:t>
      </w:r>
      <w:r w:rsidR="00A775E1">
        <w:t>risk benefit assessment’</w:t>
      </w:r>
      <w:r w:rsidR="0039545A" w:rsidRPr="0039545A">
        <w:t xml:space="preserve"> in the AusPAR for Anoro Ellipta</w:t>
      </w:r>
      <w:r w:rsidRPr="007E76DB">
        <w:t xml:space="preserve"> for more details)</w:t>
      </w:r>
      <w:r w:rsidR="00ED474F">
        <w:t>.</w:t>
      </w:r>
    </w:p>
    <w:p w:rsidR="007E76DB" w:rsidRPr="007E76DB" w:rsidRDefault="0039545A" w:rsidP="002A5253">
      <w:pPr>
        <w:pStyle w:val="TableTitle"/>
      </w:pPr>
      <w:proofErr w:type="gramStart"/>
      <w:r>
        <w:t>Table 23.</w:t>
      </w:r>
      <w:proofErr w:type="gramEnd"/>
      <w:r>
        <w:t xml:space="preserve"> </w:t>
      </w:r>
      <w:proofErr w:type="gramStart"/>
      <w:r>
        <w:t xml:space="preserve">Results from placebo controlled Phase III trials (with FDC arms) </w:t>
      </w:r>
      <w:r w:rsidR="007E76DB" w:rsidRPr="007E76DB">
        <w:t>ITT</w:t>
      </w:r>
      <w:r>
        <w:t xml:space="preserve"> population</w:t>
      </w:r>
      <w:r w:rsidR="007E76DB" w:rsidRPr="007E76DB">
        <w:t>, 24 weeks</w:t>
      </w:r>
      <w:r>
        <w:t>.</w:t>
      </w:r>
      <w:proofErr w:type="gramEnd"/>
    </w:p>
    <w:tbl>
      <w:tblPr>
        <w:tblStyle w:val="TableTGAblue"/>
        <w:tblW w:w="0" w:type="auto"/>
        <w:tblLook w:val="04A0" w:firstRow="1" w:lastRow="0" w:firstColumn="1" w:lastColumn="0" w:noHBand="0" w:noVBand="1"/>
      </w:tblPr>
      <w:tblGrid>
        <w:gridCol w:w="1532"/>
        <w:gridCol w:w="1728"/>
        <w:gridCol w:w="4466"/>
      </w:tblGrid>
      <w:tr w:rsidR="007E76DB" w:rsidRPr="0039545A" w:rsidTr="002A5253">
        <w:trPr>
          <w:cnfStyle w:val="100000000000" w:firstRow="1" w:lastRow="0" w:firstColumn="0" w:lastColumn="0" w:oddVBand="0" w:evenVBand="0" w:oddHBand="0" w:evenHBand="0" w:firstRowFirstColumn="0" w:firstRowLastColumn="0" w:lastRowFirstColumn="0" w:lastRowLastColumn="0"/>
          <w:trHeight w:val="957"/>
        </w:trPr>
        <w:tc>
          <w:tcPr>
            <w:tcW w:w="1532" w:type="dxa"/>
          </w:tcPr>
          <w:p w:rsidR="007E76DB" w:rsidRPr="00A775E1" w:rsidRDefault="007E76DB" w:rsidP="002A5253">
            <w:r w:rsidRPr="00A775E1">
              <w:t>Trial</w:t>
            </w:r>
          </w:p>
        </w:tc>
        <w:tc>
          <w:tcPr>
            <w:tcW w:w="1728" w:type="dxa"/>
          </w:tcPr>
          <w:p w:rsidR="007E76DB" w:rsidRPr="00A775E1" w:rsidRDefault="007E76DB" w:rsidP="002A5253"/>
        </w:tc>
        <w:tc>
          <w:tcPr>
            <w:tcW w:w="4466" w:type="dxa"/>
          </w:tcPr>
          <w:p w:rsidR="007E76DB" w:rsidRPr="00A775E1" w:rsidRDefault="007E76DB" w:rsidP="002A5253">
            <w:r w:rsidRPr="00A775E1">
              <w:t>Placebo-subtracted change in trough FEV</w:t>
            </w:r>
            <w:r w:rsidRPr="00A775E1">
              <w:rPr>
                <w:vertAlign w:val="subscript"/>
              </w:rPr>
              <w:t>1</w:t>
            </w:r>
            <w:r w:rsidRPr="00A775E1">
              <w:t xml:space="preserve"> (L)</w:t>
            </w:r>
            <w:r w:rsidR="002A5253">
              <w:t xml:space="preserve"> </w:t>
            </w:r>
            <w:r w:rsidRPr="00A775E1">
              <w:t>(95% CI)</w:t>
            </w:r>
          </w:p>
        </w:tc>
      </w:tr>
      <w:tr w:rsidR="007E76DB" w:rsidRPr="0039545A" w:rsidTr="002A5253">
        <w:trPr>
          <w:trHeight w:val="390"/>
        </w:trPr>
        <w:tc>
          <w:tcPr>
            <w:tcW w:w="1532" w:type="dxa"/>
          </w:tcPr>
          <w:p w:rsidR="007E76DB" w:rsidRPr="00A775E1" w:rsidRDefault="007E76DB" w:rsidP="002A5253">
            <w:r w:rsidRPr="00A775E1">
              <w:t>3361</w:t>
            </w:r>
          </w:p>
        </w:tc>
        <w:tc>
          <w:tcPr>
            <w:tcW w:w="1728" w:type="dxa"/>
          </w:tcPr>
          <w:p w:rsidR="007E76DB" w:rsidRPr="00A775E1" w:rsidRDefault="007E76DB" w:rsidP="002A5253">
            <w:r w:rsidRPr="00A775E1">
              <w:t xml:space="preserve">UMEC 125 </w:t>
            </w:r>
            <w:r w:rsidR="00596D0E" w:rsidRPr="00A775E1">
              <w:t>µ</w:t>
            </w:r>
            <w:r w:rsidRPr="00A775E1">
              <w:t>g</w:t>
            </w:r>
          </w:p>
        </w:tc>
        <w:tc>
          <w:tcPr>
            <w:tcW w:w="4466" w:type="dxa"/>
          </w:tcPr>
          <w:p w:rsidR="007E76DB" w:rsidRPr="00A775E1" w:rsidRDefault="007E76DB" w:rsidP="002A5253">
            <w:r w:rsidRPr="00A775E1">
              <w:t>0.160 (0.122, 0.198)</w:t>
            </w:r>
          </w:p>
        </w:tc>
      </w:tr>
      <w:tr w:rsidR="007E76DB" w:rsidRPr="0039545A" w:rsidTr="002A5253">
        <w:trPr>
          <w:trHeight w:val="390"/>
        </w:trPr>
        <w:tc>
          <w:tcPr>
            <w:tcW w:w="1532" w:type="dxa"/>
          </w:tcPr>
          <w:p w:rsidR="007E76DB" w:rsidRPr="00A775E1" w:rsidRDefault="007E76DB" w:rsidP="002A5253">
            <w:r w:rsidRPr="00A775E1">
              <w:t>3373</w:t>
            </w:r>
          </w:p>
        </w:tc>
        <w:tc>
          <w:tcPr>
            <w:tcW w:w="1728" w:type="dxa"/>
          </w:tcPr>
          <w:p w:rsidR="007E76DB" w:rsidRPr="00A775E1" w:rsidRDefault="007E76DB" w:rsidP="002A5253">
            <w:r w:rsidRPr="00A775E1">
              <w:t xml:space="preserve">UMEC 62.5 </w:t>
            </w:r>
            <w:r w:rsidR="00596D0E" w:rsidRPr="00A775E1">
              <w:t>µ</w:t>
            </w:r>
            <w:r w:rsidRPr="00A775E1">
              <w:t>g</w:t>
            </w:r>
          </w:p>
        </w:tc>
        <w:tc>
          <w:tcPr>
            <w:tcW w:w="4466" w:type="dxa"/>
          </w:tcPr>
          <w:p w:rsidR="007E76DB" w:rsidRPr="00A775E1" w:rsidRDefault="007E76DB" w:rsidP="002A5253">
            <w:r w:rsidRPr="00A775E1">
              <w:t>0.115 (0.076, 0.155)</w:t>
            </w:r>
          </w:p>
        </w:tc>
      </w:tr>
    </w:tbl>
    <w:p w:rsidR="007E76DB" w:rsidRPr="007E76DB" w:rsidRDefault="005E1E79" w:rsidP="000F28CE">
      <w:r>
        <w:t>The active controlled Phase III</w:t>
      </w:r>
      <w:r w:rsidR="007E76DB" w:rsidRPr="007E76DB">
        <w:t xml:space="preserve"> trial 3374 included an arm with the mono product </w:t>
      </w:r>
      <w:r w:rsidR="000F5725">
        <w:t>umeclidinium</w:t>
      </w:r>
      <w:r w:rsidR="00F0009A">
        <w:t xml:space="preserve"> </w:t>
      </w:r>
      <w:r w:rsidR="007E76DB" w:rsidRPr="007E76DB">
        <w:t xml:space="preserve">125 </w:t>
      </w:r>
      <w:r w:rsidR="00596D0E">
        <w:rPr>
          <w:rFonts w:asciiTheme="minorHAnsi" w:hAnsiTheme="minorHAnsi"/>
        </w:rPr>
        <w:t>µ</w:t>
      </w:r>
      <w:r w:rsidR="007E76DB" w:rsidRPr="007E76DB">
        <w:t>g. The change in trough FEV1 at 24 weeks was 0.18</w:t>
      </w:r>
      <w:r w:rsidR="00742083">
        <w:t xml:space="preserve">6 L. (This could not be placebo </w:t>
      </w:r>
      <w:r w:rsidR="007E76DB" w:rsidRPr="007E76DB">
        <w:t xml:space="preserve">adjusted because there was no placebo arm.) The change in trough FEV1 for the </w:t>
      </w:r>
      <w:r w:rsidR="00F0009A" w:rsidRPr="00F0009A">
        <w:t>TIO</w:t>
      </w:r>
      <w:r w:rsidR="007E76DB" w:rsidRPr="007E76DB">
        <w:t xml:space="preserve"> 18 </w:t>
      </w:r>
      <w:r w:rsidR="00596D0E">
        <w:rPr>
          <w:rFonts w:asciiTheme="minorHAnsi" w:hAnsiTheme="minorHAnsi"/>
        </w:rPr>
        <w:t>µ</w:t>
      </w:r>
      <w:r w:rsidR="007E76DB" w:rsidRPr="007E76DB">
        <w:t xml:space="preserve">g arm was 0.149 L. (More details are given in </w:t>
      </w:r>
      <w:r w:rsidR="00742083" w:rsidRPr="00742083">
        <w:t>the Delegate’s overview and</w:t>
      </w:r>
      <w:r w:rsidR="00A775E1">
        <w:t xml:space="preserve"> recommendations in section VI ‘</w:t>
      </w:r>
      <w:r w:rsidR="00742083" w:rsidRPr="00742083">
        <w:t>Overall conclus</w:t>
      </w:r>
      <w:r w:rsidR="00A775E1">
        <w:t>ion and risk benefit assessment’</w:t>
      </w:r>
      <w:r w:rsidR="00742083" w:rsidRPr="00742083">
        <w:t xml:space="preserve"> in the AusPAR for Anoro Ellipta</w:t>
      </w:r>
      <w:r>
        <w:t xml:space="preserve">). For the 52 </w:t>
      </w:r>
      <w:r w:rsidR="007E76DB" w:rsidRPr="007E76DB">
        <w:t>week s</w:t>
      </w:r>
      <w:r>
        <w:t xml:space="preserve">afety trial (3359), the placebo </w:t>
      </w:r>
      <w:r w:rsidR="007E76DB" w:rsidRPr="007E76DB">
        <w:t xml:space="preserve">adjusted change in FEV1 for </w:t>
      </w:r>
      <w:r w:rsidR="000F5725">
        <w:t>umeclidinium</w:t>
      </w:r>
      <w:r w:rsidR="00F0009A">
        <w:t xml:space="preserve"> </w:t>
      </w:r>
      <w:r w:rsidR="007E76DB" w:rsidRPr="007E76DB">
        <w:t xml:space="preserve">125 </w:t>
      </w:r>
      <w:r w:rsidR="00596D0E">
        <w:rPr>
          <w:rFonts w:asciiTheme="minorHAnsi" w:hAnsiTheme="minorHAnsi"/>
        </w:rPr>
        <w:t>µ</w:t>
      </w:r>
      <w:r w:rsidR="007E76DB" w:rsidRPr="007E76DB">
        <w:t>g (mono product) was 0.160 L (at 26 we</w:t>
      </w:r>
      <w:r>
        <w:t>eks) and 0.178 L (at 52 weeks).</w:t>
      </w:r>
    </w:p>
    <w:p w:rsidR="007E76DB" w:rsidRDefault="007E76DB" w:rsidP="000F28CE">
      <w:pPr>
        <w:pStyle w:val="Heading3"/>
      </w:pPr>
      <w:bookmarkStart w:id="175" w:name="_Toc425250095"/>
      <w:r w:rsidRPr="007E76DB">
        <w:t>Safety</w:t>
      </w:r>
      <w:bookmarkEnd w:id="175"/>
    </w:p>
    <w:p w:rsidR="00742083" w:rsidRDefault="00742083" w:rsidP="000F28CE">
      <w:r w:rsidRPr="00742083">
        <w:t>Please see the Delegate’s overview and recommendations in section VI “Overall conclusion and risk benefit assessment” in the AusPAR for Anoro Ellipta.</w:t>
      </w:r>
    </w:p>
    <w:p w:rsidR="00A775E1" w:rsidRDefault="00A775E1" w:rsidP="000F28CE">
      <w:pPr>
        <w:pStyle w:val="Heading4"/>
      </w:pPr>
      <w:r w:rsidRPr="007B6132">
        <w:t>Clinical evaluator’s recommendation</w:t>
      </w:r>
    </w:p>
    <w:p w:rsidR="00A775E1" w:rsidRPr="007A31A0" w:rsidRDefault="00A775E1" w:rsidP="000F28CE">
      <w:r w:rsidRPr="00463AFF">
        <w:t>The clinical evaluator had no objections to registration.</w:t>
      </w:r>
    </w:p>
    <w:p w:rsidR="00A775E1" w:rsidRDefault="00A775E1" w:rsidP="00A775E1">
      <w:pPr>
        <w:pStyle w:val="Heading3"/>
        <w:rPr>
          <w:lang w:eastAsia="en-AU"/>
        </w:rPr>
      </w:pPr>
      <w:bookmarkStart w:id="176" w:name="_Toc425250096"/>
      <w:r>
        <w:rPr>
          <w:lang w:eastAsia="en-AU"/>
        </w:rPr>
        <w:t>Risk management plan</w:t>
      </w:r>
      <w:bookmarkEnd w:id="176"/>
    </w:p>
    <w:p w:rsidR="00A775E1" w:rsidRPr="00742083" w:rsidRDefault="00A775E1" w:rsidP="000F28CE">
      <w:r w:rsidRPr="00463AFF">
        <w:t>Implement EU-RMP Version 2.0 (dated 14/11/2013, DLP 10/12/2012) and Australian Specific Annex Version 2.0 (dated 22/01/2014, DLP not given) and any future TGA-approved updates.</w:t>
      </w:r>
    </w:p>
    <w:p w:rsidR="007B6132" w:rsidRDefault="007B6132" w:rsidP="000F28CE">
      <w:pPr>
        <w:pStyle w:val="Heading4"/>
      </w:pPr>
      <w:bookmarkStart w:id="177" w:name="_Toc314842514"/>
      <w:r w:rsidRPr="007B6132">
        <w:t>Clinical evaluator’s recommendation</w:t>
      </w:r>
    </w:p>
    <w:p w:rsidR="00463AFF" w:rsidRPr="007A31A0" w:rsidRDefault="00463AFF" w:rsidP="000F28CE">
      <w:r w:rsidRPr="00463AFF">
        <w:t>The clinical evaluator had no objections to registration.</w:t>
      </w:r>
    </w:p>
    <w:p w:rsidR="008E7846" w:rsidRDefault="00386150" w:rsidP="000F28CE">
      <w:pPr>
        <w:pStyle w:val="Heading3"/>
        <w:rPr>
          <w:lang w:eastAsia="en-AU"/>
        </w:rPr>
      </w:pPr>
      <w:bookmarkStart w:id="178" w:name="_Toc425250097"/>
      <w:r>
        <w:rPr>
          <w:lang w:eastAsia="en-AU"/>
        </w:rPr>
        <w:t>Risk m</w:t>
      </w:r>
      <w:r w:rsidR="008E7846">
        <w:rPr>
          <w:lang w:eastAsia="en-AU"/>
        </w:rPr>
        <w:t xml:space="preserve">anagement </w:t>
      </w:r>
      <w:r>
        <w:rPr>
          <w:lang w:eastAsia="en-AU"/>
        </w:rPr>
        <w:t>p</w:t>
      </w:r>
      <w:r w:rsidR="008E7846">
        <w:rPr>
          <w:lang w:eastAsia="en-AU"/>
        </w:rPr>
        <w:t>lan</w:t>
      </w:r>
      <w:bookmarkEnd w:id="177"/>
      <w:bookmarkEnd w:id="178"/>
    </w:p>
    <w:p w:rsidR="008E7846" w:rsidRDefault="00463AFF" w:rsidP="000F28CE">
      <w:r w:rsidRPr="00463AFF">
        <w:t>Implement EU-RMP Version 2.0 (dated 14/11/2013, DLP 10/12/2012) and Australian Specific Annex Version 2.0 (dated 22/01/2014, DLP not given) and any future TGA-approved updates.</w:t>
      </w:r>
    </w:p>
    <w:p w:rsidR="008E7846" w:rsidRDefault="00AA0ED0" w:rsidP="000F28CE">
      <w:pPr>
        <w:pStyle w:val="Heading3"/>
      </w:pPr>
      <w:bookmarkStart w:id="179" w:name="_Toc247691531"/>
      <w:bookmarkStart w:id="180" w:name="_Toc314842515"/>
      <w:bookmarkStart w:id="181" w:name="_Toc196046505"/>
      <w:bookmarkStart w:id="182" w:name="_Toc196046949"/>
      <w:bookmarkStart w:id="183" w:name="_Toc425250098"/>
      <w:r>
        <w:lastRenderedPageBreak/>
        <w:t>Risk-benefit a</w:t>
      </w:r>
      <w:r w:rsidR="008E7846">
        <w:t>nalysis</w:t>
      </w:r>
      <w:bookmarkEnd w:id="179"/>
      <w:bookmarkEnd w:id="180"/>
      <w:bookmarkEnd w:id="183"/>
    </w:p>
    <w:p w:rsidR="00D23139" w:rsidRDefault="00D23139" w:rsidP="000F28CE">
      <w:pPr>
        <w:pStyle w:val="Heading4"/>
      </w:pPr>
      <w:r w:rsidRPr="00D23139">
        <w:t>Delegate’s considerations</w:t>
      </w:r>
    </w:p>
    <w:p w:rsidR="00B21F33" w:rsidRPr="007E76DB" w:rsidRDefault="00B21F33" w:rsidP="000F28CE">
      <w:r>
        <w:t xml:space="preserve">Umeclidinium </w:t>
      </w:r>
      <w:r w:rsidRPr="007E76DB">
        <w:t xml:space="preserve">62.5 </w:t>
      </w:r>
      <w:r>
        <w:rPr>
          <w:rFonts w:asciiTheme="minorHAnsi" w:hAnsiTheme="minorHAnsi"/>
        </w:rPr>
        <w:t>µ</w:t>
      </w:r>
      <w:r>
        <w:t xml:space="preserve">g showed a placebo </w:t>
      </w:r>
      <w:r w:rsidRPr="007E76DB">
        <w:t xml:space="preserve">subtracted improvement in trough FEV1 at the end </w:t>
      </w:r>
      <w:r>
        <w:t xml:space="preserve">of 3 months of 127 mL. The pre </w:t>
      </w:r>
      <w:r w:rsidRPr="007E76DB">
        <w:t xml:space="preserve">specified minimal clinically important difference, used in the sample size calculation was 130 mL. This treatment difference was selected because it is of similar magnitude to the effect seen with </w:t>
      </w:r>
      <w:r w:rsidRPr="00F0009A">
        <w:t>TIO</w:t>
      </w:r>
      <w:r w:rsidRPr="007E76DB">
        <w:t>. Secondary endpoints were supportive.</w:t>
      </w:r>
    </w:p>
    <w:p w:rsidR="00B21F33" w:rsidRPr="007E76DB" w:rsidRDefault="00B21F33" w:rsidP="000F28CE">
      <w:r w:rsidRPr="007E76DB">
        <w:t xml:space="preserve">The other efficacy data for </w:t>
      </w:r>
      <w:r>
        <w:t xml:space="preserve">umeclidinium </w:t>
      </w:r>
      <w:r w:rsidRPr="007E76DB">
        <w:t xml:space="preserve">mono therapy (62.5 </w:t>
      </w:r>
      <w:r>
        <w:rPr>
          <w:rFonts w:asciiTheme="minorHAnsi" w:hAnsiTheme="minorHAnsi"/>
        </w:rPr>
        <w:t>µ</w:t>
      </w:r>
      <w:r w:rsidRPr="007E76DB">
        <w:t>g) is</w:t>
      </w:r>
      <w:r>
        <w:t xml:space="preserve"> from S</w:t>
      </w:r>
      <w:r w:rsidRPr="007E76DB">
        <w:t>tudy</w:t>
      </w:r>
      <w:r>
        <w:t xml:space="preserve"> 3373: at 6 months, the placebo </w:t>
      </w:r>
      <w:r w:rsidRPr="007E76DB">
        <w:t>subtracted improvem</w:t>
      </w:r>
      <w:r>
        <w:t>ent in trough FEV1 was 115 mL.</w:t>
      </w:r>
    </w:p>
    <w:p w:rsidR="00B21F33" w:rsidRPr="007E76DB" w:rsidRDefault="00B21F33" w:rsidP="000F28CE">
      <w:r w:rsidRPr="007E76DB">
        <w:t xml:space="preserve">Results were robust across various subgroups based on </w:t>
      </w:r>
      <w:r>
        <w:t xml:space="preserve">age, sex, disease severity, ICS </w:t>
      </w:r>
      <w:r w:rsidRPr="007E76DB">
        <w:t>use and smoking status.</w:t>
      </w:r>
    </w:p>
    <w:p w:rsidR="00B21F33" w:rsidRPr="00742083" w:rsidRDefault="00B21F33" w:rsidP="00B21F33">
      <w:r w:rsidRPr="00742083">
        <w:t xml:space="preserve">For a discussion on the safety of UMEC, please see the Delegate’s overview and recommendations in section VI </w:t>
      </w:r>
      <w:r>
        <w:t>‘</w:t>
      </w:r>
      <w:r w:rsidRPr="00742083">
        <w:t>Overall conclusion and risk benefit assessment</w:t>
      </w:r>
      <w:r>
        <w:t>’</w:t>
      </w:r>
      <w:r w:rsidRPr="00742083">
        <w:t xml:space="preserve"> in the AusPAR for Anoro Ellipta.</w:t>
      </w:r>
    </w:p>
    <w:p w:rsidR="00B21F33" w:rsidRDefault="00B21F33" w:rsidP="000F28CE">
      <w:pPr>
        <w:pStyle w:val="Heading4"/>
      </w:pPr>
      <w:r>
        <w:t xml:space="preserve">Summary </w:t>
      </w:r>
      <w:r w:rsidR="007F5445">
        <w:t>of issues</w:t>
      </w:r>
    </w:p>
    <w:p w:rsidR="00B21F33" w:rsidRPr="006C5252" w:rsidRDefault="00B21F33" w:rsidP="000F28CE">
      <w:r w:rsidRPr="006C5252">
        <w:t>The two submissions</w:t>
      </w:r>
      <w:r>
        <w:t>,</w:t>
      </w:r>
      <w:r w:rsidR="00ED474F">
        <w:t xml:space="preserve"> </w:t>
      </w:r>
      <w:r>
        <w:t>Incruse</w:t>
      </w:r>
      <w:r w:rsidRPr="006C5252">
        <w:t xml:space="preserve"> and Anoro Ellipta</w:t>
      </w:r>
      <w:r>
        <w:t xml:space="preserve">, </w:t>
      </w:r>
      <w:r w:rsidRPr="006C5252">
        <w:t>should be considered together.</w:t>
      </w:r>
    </w:p>
    <w:p w:rsidR="00B21F33" w:rsidRPr="006C5252" w:rsidRDefault="00B21F33" w:rsidP="000F28CE">
      <w:r w:rsidRPr="006C5252">
        <w:t>The placebo</w:t>
      </w:r>
      <w:r w:rsidR="00ED474F">
        <w:t xml:space="preserve"> </w:t>
      </w:r>
      <w:r w:rsidRPr="006C5252">
        <w:t>adjusted improvement in trough FEV1 with the mono product umeclidi</w:t>
      </w:r>
      <w:r w:rsidR="00ED474F">
        <w:t>ni</w:t>
      </w:r>
      <w:r w:rsidRPr="006C5252">
        <w:t xml:space="preserve">um is similar to that for </w:t>
      </w:r>
      <w:r w:rsidRPr="00F0009A">
        <w:t>TIO</w:t>
      </w:r>
      <w:r>
        <w:t xml:space="preserve"> (approximately </w:t>
      </w:r>
      <w:r w:rsidRPr="006C5252">
        <w:t>115</w:t>
      </w:r>
      <w:r>
        <w:t xml:space="preserve"> to </w:t>
      </w:r>
      <w:r w:rsidRPr="006C5252">
        <w:t>130 mL).</w:t>
      </w:r>
    </w:p>
    <w:p w:rsidR="00B21F33" w:rsidRPr="006C5252" w:rsidRDefault="00B21F33" w:rsidP="000F28CE">
      <w:r w:rsidRPr="006C5252">
        <w:t>Cardiovascular safety remains a concern for LAMAs as a class.</w:t>
      </w:r>
    </w:p>
    <w:p w:rsidR="00D23139" w:rsidRPr="00B21F33" w:rsidRDefault="00D23139" w:rsidP="000F28CE">
      <w:pPr>
        <w:pStyle w:val="Heading4"/>
      </w:pPr>
      <w:r w:rsidRPr="00B21F33">
        <w:t>Proposed action</w:t>
      </w:r>
    </w:p>
    <w:p w:rsidR="007A31A0" w:rsidRDefault="00463AFF" w:rsidP="000F28CE">
      <w:r>
        <w:t>The Delegate had</w:t>
      </w:r>
      <w:r w:rsidR="007A31A0" w:rsidRPr="00E94784">
        <w:t xml:space="preserve"> no reason to say, at this time, that the application for </w:t>
      </w:r>
      <w:r w:rsidR="00C83DA2" w:rsidRPr="00C83DA2">
        <w:t xml:space="preserve">Incruse Ellipta </w:t>
      </w:r>
      <w:r w:rsidR="007A31A0" w:rsidRPr="00E94784">
        <w:t>should n</w:t>
      </w:r>
      <w:r w:rsidR="005B6A95">
        <w:t>ot be approved for registration</w:t>
      </w:r>
      <w:r w:rsidR="007A31A0" w:rsidRPr="006C5252">
        <w:t xml:space="preserve"> as a long-term once daily maintenance bronchodilator treatment to relieve symptoms in adult patients with chronic obstructive pulmonary disease (COPD)</w:t>
      </w:r>
      <w:r w:rsidR="00B21F33">
        <w:t>.</w:t>
      </w:r>
    </w:p>
    <w:p w:rsidR="00B21F33" w:rsidRPr="007E76DB" w:rsidRDefault="00B21F33" w:rsidP="000F28CE">
      <w:pPr>
        <w:pStyle w:val="Heading5"/>
      </w:pPr>
      <w:r w:rsidRPr="007E76DB">
        <w:t>Conditions of registration</w:t>
      </w:r>
    </w:p>
    <w:p w:rsidR="00B21F33" w:rsidRPr="006C5252" w:rsidRDefault="00B21F33" w:rsidP="000F28CE">
      <w:r w:rsidRPr="007E76DB">
        <w:t>Implement EU-RMP Version 2.0 (dated 14/11/2013, DLP 10/12/2012) and Australian Specific Annex Version 2.0 (dated 22/01/2014, DLP not given) and any future TGA</w:t>
      </w:r>
      <w:r w:rsidR="00ED474F">
        <w:t xml:space="preserve"> </w:t>
      </w:r>
      <w:r w:rsidRPr="007E76DB">
        <w:t>approved updates.</w:t>
      </w:r>
    </w:p>
    <w:p w:rsidR="00D23139" w:rsidRDefault="00D23139" w:rsidP="000F28CE">
      <w:pPr>
        <w:pStyle w:val="Heading4"/>
      </w:pPr>
      <w:r w:rsidRPr="00D23139">
        <w:t>Request for ACPM advice</w:t>
      </w:r>
    </w:p>
    <w:p w:rsidR="00D42AFA" w:rsidRPr="00D42AFA" w:rsidRDefault="00D42AFA" w:rsidP="000F28CE">
      <w:r w:rsidRPr="006309FD">
        <w:t>The Delegate proposed to seek general advice on this application from the ACPM and to request the committee provide advice on the following specific issue</w:t>
      </w:r>
      <w:r>
        <w:t>s</w:t>
      </w:r>
      <w:r w:rsidRPr="006309FD">
        <w:t>:</w:t>
      </w:r>
    </w:p>
    <w:p w:rsidR="006C5252" w:rsidRPr="006C5252" w:rsidRDefault="006C5252" w:rsidP="000F28CE">
      <w:pPr>
        <w:pStyle w:val="Numberbullet0"/>
      </w:pPr>
      <w:r w:rsidRPr="006C5252">
        <w:t xml:space="preserve">Is the ACPM satisfied that efficacy has been satisfactorily </w:t>
      </w:r>
      <w:r w:rsidR="00D42AFA">
        <w:t>established?</w:t>
      </w:r>
    </w:p>
    <w:p w:rsidR="00D42AFA" w:rsidRDefault="006C5252" w:rsidP="000F28CE">
      <w:pPr>
        <w:pStyle w:val="Numberbullet0"/>
      </w:pPr>
      <w:r w:rsidRPr="006C5252">
        <w:t xml:space="preserve">Does the ACPM have any safety concerns about </w:t>
      </w:r>
      <w:r w:rsidR="00D153B3">
        <w:t>Incruse</w:t>
      </w:r>
      <w:r w:rsidRPr="006C5252">
        <w:t xml:space="preserve"> </w:t>
      </w:r>
      <w:r w:rsidR="00D42AFA">
        <w:t xml:space="preserve">Ellipta </w:t>
      </w:r>
      <w:r w:rsidRPr="006C5252">
        <w:t>that would preclude registration?</w:t>
      </w:r>
    </w:p>
    <w:p w:rsidR="006C5252" w:rsidRDefault="00D23139" w:rsidP="000F28CE">
      <w:pPr>
        <w:pStyle w:val="Heading4"/>
      </w:pPr>
      <w:r w:rsidRPr="00D42AFA">
        <w:t>Response</w:t>
      </w:r>
      <w:r w:rsidR="007F5445">
        <w:t xml:space="preserve"> from </w:t>
      </w:r>
      <w:r w:rsidR="000F28CE">
        <w:t>s</w:t>
      </w:r>
      <w:r w:rsidR="007F5445">
        <w:t>ponsor</w:t>
      </w:r>
    </w:p>
    <w:p w:rsidR="006C5252" w:rsidRPr="005B6A95" w:rsidRDefault="00D42AFA" w:rsidP="000F28CE">
      <w:pPr>
        <w:pStyle w:val="Heading5"/>
      </w:pPr>
      <w:r w:rsidRPr="005B6A95">
        <w:t xml:space="preserve">Executive </w:t>
      </w:r>
      <w:r w:rsidR="000F28CE">
        <w:t>s</w:t>
      </w:r>
      <w:r w:rsidRPr="005B6A95">
        <w:t>ummary</w:t>
      </w:r>
    </w:p>
    <w:p w:rsidR="006C5252" w:rsidRPr="005B6A95" w:rsidRDefault="006C5252" w:rsidP="000F28CE">
      <w:r w:rsidRPr="005B6A95">
        <w:t xml:space="preserve">GSK welcomes the TGA Delegate’s recommendation to approve the registration of </w:t>
      </w:r>
      <w:r w:rsidR="00D153B3" w:rsidRPr="005B6A95">
        <w:t>Incruse</w:t>
      </w:r>
      <w:r w:rsidRPr="005B6A95">
        <w:t xml:space="preserve"> (also referred to as </w:t>
      </w:r>
      <w:r w:rsidR="000F5725" w:rsidRPr="005B6A95">
        <w:t>umeclidinium</w:t>
      </w:r>
      <w:r w:rsidRPr="005B6A95">
        <w:t>) for the treatment of patients with COPD. This view is supported by the Clinical Evaluator who recommended approv</w:t>
      </w:r>
      <w:r w:rsidR="00D42AFA" w:rsidRPr="005B6A95">
        <w:t>al for the modified indication:</w:t>
      </w:r>
    </w:p>
    <w:p w:rsidR="006C5252" w:rsidRPr="0081057A" w:rsidRDefault="006C5252" w:rsidP="0081057A">
      <w:pPr>
        <w:ind w:left="720"/>
        <w:rPr>
          <w:i/>
        </w:rPr>
      </w:pPr>
      <w:r w:rsidRPr="0081057A">
        <w:rPr>
          <w:i/>
        </w:rPr>
        <w:lastRenderedPageBreak/>
        <w:t>Incruse Ellipta is indicated as a long-term once daily maintenance bronchodilator treatment to relieve symptoms in adult patients with chronic obstruc</w:t>
      </w:r>
      <w:r w:rsidR="00B21F33">
        <w:rPr>
          <w:i/>
        </w:rPr>
        <w:t xml:space="preserve">tive pulmonary </w:t>
      </w:r>
      <w:proofErr w:type="gramStart"/>
      <w:r w:rsidR="00B21F33">
        <w:rPr>
          <w:i/>
        </w:rPr>
        <w:t>disease</w:t>
      </w:r>
      <w:proofErr w:type="gramEnd"/>
      <w:r w:rsidR="00B21F33">
        <w:rPr>
          <w:i/>
        </w:rPr>
        <w:t xml:space="preserve"> (COPD).</w:t>
      </w:r>
    </w:p>
    <w:p w:rsidR="006C5252" w:rsidRPr="005B6A95" w:rsidRDefault="006C5252" w:rsidP="000F28CE">
      <w:r w:rsidRPr="005B6A95">
        <w:t>GSK agreed with the modification in a revised PI submitted to TGA on 21 March 2014.</w:t>
      </w:r>
    </w:p>
    <w:p w:rsidR="006C5252" w:rsidRPr="005B6A95" w:rsidRDefault="006C5252" w:rsidP="000F28CE">
      <w:r w:rsidRPr="005B6A95">
        <w:t xml:space="preserve">The efficacy of </w:t>
      </w:r>
      <w:r w:rsidR="00D153B3" w:rsidRPr="005B6A95">
        <w:t>Incruse</w:t>
      </w:r>
      <w:r w:rsidRPr="005B6A95">
        <w:t xml:space="preserve"> (also referred to as </w:t>
      </w:r>
      <w:r w:rsidR="000F5725" w:rsidRPr="005B6A95">
        <w:t>umeclidinium</w:t>
      </w:r>
      <w:r w:rsidR="00F0009A" w:rsidRPr="005B6A95">
        <w:t xml:space="preserve"> </w:t>
      </w:r>
      <w:r w:rsidRPr="005B6A95">
        <w:t xml:space="preserve">62.5 </w:t>
      </w:r>
      <w:r w:rsidR="00596D0E" w:rsidRPr="005B6A95">
        <w:t>µ</w:t>
      </w:r>
      <w:r w:rsidRPr="005B6A95">
        <w:t>g) was demonstrated acro</w:t>
      </w:r>
      <w:r w:rsidR="00CD7168" w:rsidRPr="005B6A95">
        <w:t xml:space="preserve">ss two Phase III placebo </w:t>
      </w:r>
      <w:r w:rsidRPr="005B6A95">
        <w:t xml:space="preserve">controlled studies in which </w:t>
      </w:r>
      <w:r w:rsidR="00D153B3" w:rsidRPr="005B6A95">
        <w:t>Incruse</w:t>
      </w:r>
      <w:r w:rsidRPr="005B6A95">
        <w:t xml:space="preserve"> demonstrated clinically meaningful improvements in lung function (trough FEV1) compared to placebo. Two additional studies of </w:t>
      </w:r>
      <w:r w:rsidR="000F5725" w:rsidRPr="005B6A95">
        <w:t>umeclidinium</w:t>
      </w:r>
      <w:r w:rsidR="00F0009A" w:rsidRPr="005B6A95">
        <w:t xml:space="preserve"> </w:t>
      </w:r>
      <w:r w:rsidRPr="005B6A95">
        <w:t xml:space="preserve">125 </w:t>
      </w:r>
      <w:r w:rsidR="00596D0E" w:rsidRPr="005B6A95">
        <w:t>µ</w:t>
      </w:r>
      <w:r w:rsidRPr="005B6A95">
        <w:t xml:space="preserve">g, one placebo controlled and one active controlled, demonstrated clinically meaningful improvements in lung function (trough FEV1) compared to placebo and the active comparator </w:t>
      </w:r>
      <w:r w:rsidR="00F0009A" w:rsidRPr="005B6A95">
        <w:t>TIO</w:t>
      </w:r>
      <w:r w:rsidRPr="005B6A95">
        <w:t xml:space="preserve">. </w:t>
      </w:r>
      <w:r w:rsidR="00D153B3" w:rsidRPr="005B6A95">
        <w:t>Incruse</w:t>
      </w:r>
      <w:r w:rsidRPr="005B6A95">
        <w:t xml:space="preserve"> has also demonstrated improved symptoms of dyspnoea (measured by TDI scores) and improved health outcomes (measured by SGRQ) compared to placebo providing additional</w:t>
      </w:r>
      <w:r w:rsidR="00CD7168" w:rsidRPr="005B6A95">
        <w:t xml:space="preserve"> evidence of beneficial effect.</w:t>
      </w:r>
    </w:p>
    <w:p w:rsidR="006C5252" w:rsidRPr="005B6A95" w:rsidRDefault="006C5252" w:rsidP="000F28CE">
      <w:r w:rsidRPr="005B6A95">
        <w:t xml:space="preserve">The safety profile for </w:t>
      </w:r>
      <w:r w:rsidR="00D153B3" w:rsidRPr="005B6A95">
        <w:t>Incruse</w:t>
      </w:r>
      <w:r w:rsidRPr="005B6A95">
        <w:t xml:space="preserve"> is based on 1,663 patients with COPD who received doses of 62.5 </w:t>
      </w:r>
      <w:r w:rsidR="00596D0E" w:rsidRPr="005B6A95">
        <w:t>µ</w:t>
      </w:r>
      <w:r w:rsidRPr="005B6A95">
        <w:t xml:space="preserve">g or greater for up to one year during clinical studies. </w:t>
      </w:r>
      <w:r w:rsidR="00D153B3" w:rsidRPr="005B6A95">
        <w:t>Incruse</w:t>
      </w:r>
      <w:r w:rsidRPr="005B6A95">
        <w:t xml:space="preserve"> was well tolerated with a similar incidence of Adverse Events (AEs) across all treatment groups including placebo and no significant safety concerns noted. Overall, </w:t>
      </w:r>
      <w:r w:rsidR="00D153B3" w:rsidRPr="005B6A95">
        <w:t>Incruse</w:t>
      </w:r>
      <w:r w:rsidR="00CD7168" w:rsidRPr="005B6A95">
        <w:t xml:space="preserve"> is well </w:t>
      </w:r>
      <w:r w:rsidRPr="005B6A95">
        <w:t xml:space="preserve">tolerated and the safety is as expected for </w:t>
      </w:r>
      <w:r w:rsidR="0040301B" w:rsidRPr="005B6A95">
        <w:t>LAMA</w:t>
      </w:r>
      <w:r w:rsidR="00CD7168" w:rsidRPr="005B6A95">
        <w:t xml:space="preserve"> </w:t>
      </w:r>
      <w:proofErr w:type="gramStart"/>
      <w:r w:rsidR="00CD7168" w:rsidRPr="005B6A95">
        <w:t>monotherapy</w:t>
      </w:r>
      <w:proofErr w:type="gramEnd"/>
      <w:r w:rsidR="00CD7168" w:rsidRPr="005B6A95">
        <w:t>.</w:t>
      </w:r>
    </w:p>
    <w:p w:rsidR="006C5252" w:rsidRPr="005B6A95" w:rsidRDefault="006C5252" w:rsidP="000F28CE">
      <w:r w:rsidRPr="005B6A95">
        <w:t xml:space="preserve">In totality, the data from the </w:t>
      </w:r>
      <w:r w:rsidR="000F5725" w:rsidRPr="005B6A95">
        <w:t>umeclidinium</w:t>
      </w:r>
      <w:r w:rsidR="00F0009A" w:rsidRPr="005B6A95">
        <w:t xml:space="preserve"> </w:t>
      </w:r>
      <w:r w:rsidRPr="005B6A95">
        <w:t xml:space="preserve">(and </w:t>
      </w:r>
      <w:r w:rsidR="000F5725" w:rsidRPr="005B6A95">
        <w:t>umeclidinium</w:t>
      </w:r>
      <w:r w:rsidRPr="005B6A95">
        <w:t>/</w:t>
      </w:r>
      <w:r w:rsidR="00243831" w:rsidRPr="005B6A95">
        <w:t>vilanterol</w:t>
      </w:r>
      <w:r w:rsidR="00CD7168" w:rsidRPr="005B6A95">
        <w:t xml:space="preserve"> and </w:t>
      </w:r>
      <w:r w:rsidR="00243831" w:rsidRPr="005B6A95">
        <w:t>vilanterol</w:t>
      </w:r>
      <w:r w:rsidRPr="005B6A95">
        <w:t>) development program</w:t>
      </w:r>
      <w:r w:rsidR="00CD7168" w:rsidRPr="005B6A95">
        <w:t xml:space="preserve">s supports a favourable benefit </w:t>
      </w:r>
      <w:r w:rsidRPr="005B6A95">
        <w:t xml:space="preserve">risk assessment for the registration of </w:t>
      </w:r>
      <w:r w:rsidR="00D153B3" w:rsidRPr="005B6A95">
        <w:t>Incruse</w:t>
      </w:r>
      <w:r w:rsidRPr="005B6A95">
        <w:t xml:space="preserve"> for treatment of patients with COPD.</w:t>
      </w:r>
    </w:p>
    <w:p w:rsidR="006C5252" w:rsidRPr="005B6A95" w:rsidRDefault="00D153B3" w:rsidP="000F28CE">
      <w:r w:rsidRPr="005B6A95">
        <w:t>Incruse</w:t>
      </w:r>
      <w:r w:rsidR="006C5252" w:rsidRPr="005B6A95">
        <w:t xml:space="preserve"> received European Marketing</w:t>
      </w:r>
      <w:r w:rsidR="00B21F33">
        <w:t xml:space="preserve"> Authorisation on 29 April 2014</w:t>
      </w:r>
      <w:r w:rsidR="006C5252" w:rsidRPr="005B6A95">
        <w:t xml:space="preserve"> and was approved by the US FDA on 30 April 2014 and by Health Canada on 18 April 2014 for indications similar to the one proposed for Australia</w:t>
      </w:r>
      <w:r w:rsidR="00CD7168" w:rsidRPr="005B6A95">
        <w:t>.</w:t>
      </w:r>
    </w:p>
    <w:p w:rsidR="005B6A95" w:rsidRPr="005B6A95" w:rsidRDefault="00D153B3" w:rsidP="000F28CE">
      <w:r w:rsidRPr="005B6A95">
        <w:t>Incruse</w:t>
      </w:r>
      <w:r w:rsidR="00CD7168" w:rsidRPr="005B6A95">
        <w:t xml:space="preserve"> is a testament to GSK’s long </w:t>
      </w:r>
      <w:r w:rsidR="006C5252" w:rsidRPr="005B6A95">
        <w:t>standing commitment to the development of respiratory medicines in order to offer physicians a choice of treat</w:t>
      </w:r>
      <w:r w:rsidR="00B21F33">
        <w:t>ment options for their patients</w:t>
      </w:r>
      <w:r w:rsidR="006C5252" w:rsidRPr="005B6A95">
        <w:t xml:space="preserve"> and represents an additional treatment option to registered LAMAs in Australia including </w:t>
      </w:r>
      <w:r w:rsidR="00F0009A" w:rsidRPr="005B6A95">
        <w:t>TIO</w:t>
      </w:r>
      <w:r w:rsidR="006C5252" w:rsidRPr="005B6A95">
        <w:t xml:space="preserve"> (once daily), aclidinium (twice daily) a</w:t>
      </w:r>
      <w:r w:rsidR="00CD7168" w:rsidRPr="005B6A95">
        <w:t>nd glycopyrronium (once daily).</w:t>
      </w:r>
    </w:p>
    <w:p w:rsidR="00574685" w:rsidRPr="00574685" w:rsidRDefault="006C5252" w:rsidP="000F28CE">
      <w:pPr>
        <w:pStyle w:val="Heading5"/>
      </w:pPr>
      <w:r w:rsidRPr="00574685">
        <w:t>Bac</w:t>
      </w:r>
      <w:r w:rsidR="007F5445">
        <w:t>kground</w:t>
      </w:r>
    </w:p>
    <w:p w:rsidR="00574685" w:rsidRDefault="00CD7168" w:rsidP="000F28CE">
      <w:r>
        <w:t xml:space="preserve">Long </w:t>
      </w:r>
      <w:r w:rsidR="00574685" w:rsidRPr="00574685">
        <w:t>acti</w:t>
      </w:r>
      <w:r w:rsidR="0040301B">
        <w:t>ng bronchodilators, such as LAMAs</w:t>
      </w:r>
      <w:r w:rsidR="00574685" w:rsidRPr="00574685">
        <w:t xml:space="preserve">, are recommended for the treatment of COPD patients who are characterised by significant symptoms, either alone or in combination. </w:t>
      </w:r>
      <w:r w:rsidR="00D153B3">
        <w:t>Incruse</w:t>
      </w:r>
      <w:r w:rsidR="00574685" w:rsidRPr="00574685">
        <w:t xml:space="preserve"> (</w:t>
      </w:r>
      <w:r w:rsidR="000F5725">
        <w:t>umeclidinium</w:t>
      </w:r>
      <w:r w:rsidR="00574685" w:rsidRPr="00574685">
        <w:t xml:space="preserve">) was developed as a LAMA </w:t>
      </w:r>
      <w:proofErr w:type="gramStart"/>
      <w:r w:rsidR="00574685" w:rsidRPr="00574685">
        <w:t>monotherapy</w:t>
      </w:r>
      <w:proofErr w:type="gramEnd"/>
      <w:r w:rsidR="00574685" w:rsidRPr="00574685">
        <w:t xml:space="preserve"> and as a component of the LAMA/LABA combination A</w:t>
      </w:r>
      <w:r w:rsidRPr="00574685">
        <w:t>noro</w:t>
      </w:r>
      <w:r w:rsidR="00574685" w:rsidRPr="00574685">
        <w:t xml:space="preserve"> </w:t>
      </w:r>
      <w:r>
        <w:t xml:space="preserve">Ellipta </w:t>
      </w:r>
      <w:r w:rsidR="00574685" w:rsidRPr="00574685">
        <w:t>(</w:t>
      </w:r>
      <w:r w:rsidR="000F5725">
        <w:t>umeclidinium</w:t>
      </w:r>
      <w:r w:rsidR="00574685" w:rsidRPr="00574685">
        <w:t>/</w:t>
      </w:r>
      <w:r w:rsidR="00243831">
        <w:t>vilanterol</w:t>
      </w:r>
      <w:r w:rsidR="00574685" w:rsidRPr="00574685">
        <w:t xml:space="preserve">). Data submitted in support of </w:t>
      </w:r>
      <w:r w:rsidR="00D153B3">
        <w:t>Incruse</w:t>
      </w:r>
      <w:r w:rsidR="00574685" w:rsidRPr="00574685">
        <w:t xml:space="preserve"> registration includes studies of umeclidinium (</w:t>
      </w:r>
      <w:r w:rsidR="000F5725">
        <w:t>umeclidinium</w:t>
      </w:r>
      <w:r w:rsidR="00574685" w:rsidRPr="00574685">
        <w:t>) monotherapy in separate studies and as a monotherapy treatment arm in studies of umeclidinium/</w:t>
      </w:r>
      <w:r w:rsidR="00243831">
        <w:t>vilanterol</w:t>
      </w:r>
      <w:r w:rsidR="00574685" w:rsidRPr="00574685">
        <w:t xml:space="preserve"> fixed dose combination</w:t>
      </w:r>
      <w:r w:rsidR="00DA7A7C">
        <w:t>.</w:t>
      </w:r>
      <w:r w:rsidR="00574685" w:rsidRPr="00574685">
        <w:t xml:space="preserve"> Efficacy and safety data from the </w:t>
      </w:r>
      <w:r w:rsidR="000F5725">
        <w:t>umeclidinium</w:t>
      </w:r>
      <w:r w:rsidR="00F0009A">
        <w:t xml:space="preserve"> </w:t>
      </w:r>
      <w:r w:rsidR="00574685" w:rsidRPr="00574685">
        <w:t>arms of the registration studies</w:t>
      </w:r>
      <w:r w:rsidR="00DA7A7C">
        <w:t xml:space="preserve"> (for the fixed dose combination Anoro Ellipta)</w:t>
      </w:r>
      <w:r w:rsidR="00574685" w:rsidRPr="00574685">
        <w:t xml:space="preserve"> are discussed here</w:t>
      </w:r>
      <w:r>
        <w:t xml:space="preserve"> </w:t>
      </w:r>
      <w:r w:rsidR="00574685" w:rsidRPr="00574685">
        <w:t xml:space="preserve">as well as an additional 12 week placebo study of </w:t>
      </w:r>
      <w:r w:rsidR="000F5725">
        <w:t>umeclidinium</w:t>
      </w:r>
      <w:r w:rsidR="00F0009A">
        <w:t xml:space="preserve"> </w:t>
      </w:r>
      <w:proofErr w:type="gramStart"/>
      <w:r w:rsidR="00574685" w:rsidRPr="00574685">
        <w:t>monotherapy</w:t>
      </w:r>
      <w:proofErr w:type="gramEnd"/>
      <w:r w:rsidR="00574685" w:rsidRPr="00574685">
        <w:t xml:space="preserve"> only.</w:t>
      </w:r>
    </w:p>
    <w:p w:rsidR="00DA7A7C" w:rsidRPr="00574685" w:rsidRDefault="00DA7A7C" w:rsidP="000F28CE">
      <w:pPr>
        <w:pStyle w:val="Heading5"/>
      </w:pPr>
      <w:r w:rsidRPr="003D5872">
        <w:t>Specific questions raised by the Delegate for ACPM’s advice</w:t>
      </w:r>
    </w:p>
    <w:p w:rsidR="00574685" w:rsidRPr="00DA7A7C" w:rsidRDefault="00DA7A7C" w:rsidP="000F28CE">
      <w:pPr>
        <w:pStyle w:val="Heading6"/>
      </w:pPr>
      <w:r w:rsidRPr="00DA7A7C">
        <w:t>1.</w:t>
      </w:r>
      <w:r>
        <w:t xml:space="preserve"> </w:t>
      </w:r>
      <w:r w:rsidR="00574685" w:rsidRPr="00DA7A7C">
        <w:t>Is the ACPM satisfied that efficacy has been satisfactorily established?</w:t>
      </w:r>
    </w:p>
    <w:p w:rsidR="00DA7A7C" w:rsidRPr="00DA7A7C" w:rsidRDefault="00B21108" w:rsidP="000F28CE">
      <w:pPr>
        <w:pStyle w:val="Heading7"/>
      </w:pPr>
      <w:r>
        <w:t>Company response</w:t>
      </w:r>
    </w:p>
    <w:p w:rsidR="00574685" w:rsidRPr="00574685" w:rsidRDefault="00574685" w:rsidP="000F28CE">
      <w:r w:rsidRPr="00574685">
        <w:t xml:space="preserve">The efficacy of </w:t>
      </w:r>
      <w:r w:rsidR="000F5725">
        <w:t>umeclidinium</w:t>
      </w:r>
      <w:r w:rsidR="00F0009A">
        <w:t xml:space="preserve"> </w:t>
      </w:r>
      <w:r w:rsidRPr="00574685">
        <w:t xml:space="preserve">(62.5 </w:t>
      </w:r>
      <w:r w:rsidR="00596D0E">
        <w:rPr>
          <w:rFonts w:asciiTheme="minorHAnsi" w:hAnsiTheme="minorHAnsi"/>
        </w:rPr>
        <w:t>µ</w:t>
      </w:r>
      <w:r w:rsidRPr="00574685">
        <w:t xml:space="preserve">g and 125 </w:t>
      </w:r>
      <w:r w:rsidR="00596D0E">
        <w:rPr>
          <w:rFonts w:asciiTheme="minorHAnsi" w:hAnsiTheme="minorHAnsi"/>
        </w:rPr>
        <w:t>µ</w:t>
      </w:r>
      <w:r w:rsidRPr="00574685">
        <w:t xml:space="preserve">g) was </w:t>
      </w:r>
      <w:r w:rsidR="00DA7A7C">
        <w:t>demonstrated across four Phase III</w:t>
      </w:r>
      <w:r w:rsidRPr="00574685">
        <w:t xml:space="preserve"> </w:t>
      </w:r>
      <w:r w:rsidR="00DA7A7C">
        <w:t xml:space="preserve">clinical studies, three placebo controlled studies (3373, 5408 and3361) and one active </w:t>
      </w:r>
      <w:r w:rsidRPr="00574685">
        <w:t>controlled study (</w:t>
      </w:r>
      <w:r w:rsidR="00B21F33">
        <w:t>3374). It should be noted that S</w:t>
      </w:r>
      <w:r w:rsidRPr="00574685">
        <w:t xml:space="preserve">tudies 3361 and 3374 examined the efficacy of </w:t>
      </w:r>
      <w:r w:rsidR="000F5725">
        <w:t>umeclidinium</w:t>
      </w:r>
      <w:r w:rsidR="00F0009A">
        <w:t xml:space="preserve"> </w:t>
      </w:r>
      <w:r w:rsidRPr="00574685">
        <w:t xml:space="preserve">125 </w:t>
      </w:r>
      <w:r w:rsidR="00596D0E">
        <w:rPr>
          <w:rFonts w:asciiTheme="minorHAnsi" w:hAnsiTheme="minorHAnsi"/>
        </w:rPr>
        <w:t>µ</w:t>
      </w:r>
      <w:r w:rsidRPr="00574685">
        <w:t xml:space="preserve">g only and therefore the efficacy findings of these studies are </w:t>
      </w:r>
      <w:r w:rsidR="00DA7A7C">
        <w:t>not discussed in this response.</w:t>
      </w:r>
    </w:p>
    <w:p w:rsidR="00574685" w:rsidRPr="00574685" w:rsidRDefault="00574685" w:rsidP="000F28CE">
      <w:r w:rsidRPr="00574685">
        <w:lastRenderedPageBreak/>
        <w:t xml:space="preserve">The data from the pivotal efficacy studies provide substantial evidence for the </w:t>
      </w:r>
      <w:proofErr w:type="gramStart"/>
      <w:r w:rsidRPr="00574685">
        <w:t>effectiveness</w:t>
      </w:r>
      <w:proofErr w:type="gramEnd"/>
      <w:r w:rsidRPr="00574685">
        <w:t xml:space="preserve"> of </w:t>
      </w:r>
      <w:r w:rsidR="000F5725">
        <w:t>umeclidinium</w:t>
      </w:r>
      <w:r w:rsidR="00F0009A">
        <w:t xml:space="preserve"> </w:t>
      </w:r>
      <w:r w:rsidRPr="00574685">
        <w:t xml:space="preserve">62.5 </w:t>
      </w:r>
      <w:r w:rsidR="00596D0E">
        <w:rPr>
          <w:rFonts w:asciiTheme="minorHAnsi" w:hAnsiTheme="minorHAnsi"/>
        </w:rPr>
        <w:t>µ</w:t>
      </w:r>
      <w:r w:rsidRPr="00574685">
        <w:t>g as a long</w:t>
      </w:r>
      <w:r w:rsidR="00ED474F">
        <w:t xml:space="preserve"> </w:t>
      </w:r>
      <w:r w:rsidRPr="00574685">
        <w:t xml:space="preserve">term maintenance therapy </w:t>
      </w:r>
      <w:r w:rsidR="00DA7A7C">
        <w:t xml:space="preserve">for the treatment of COPD; a 12 </w:t>
      </w:r>
      <w:r w:rsidRPr="00574685">
        <w:t xml:space="preserve">week study (AC4115408) and a 24 week study (DB2113373). Specifically, </w:t>
      </w:r>
      <w:r w:rsidR="000F5725">
        <w:t>umeclidinium</w:t>
      </w:r>
      <w:r w:rsidR="00F0009A">
        <w:t xml:space="preserve"> </w:t>
      </w:r>
      <w:r w:rsidRPr="00574685">
        <w:t>demonstrated statistically significant and clinically meaningful improvements in primary efficacy endpoints which measured lung function (as defined by change from baseline trough FEV1) compared with plac</w:t>
      </w:r>
      <w:r w:rsidR="00DA7A7C">
        <w:t xml:space="preserve">ebo (0.13 in the 12 Week study, and 0.12 in the 24 </w:t>
      </w:r>
      <w:r w:rsidRPr="00574685">
        <w:t>Week study, p</w:t>
      </w:r>
      <w:r w:rsidR="00DA7A7C">
        <w:t xml:space="preserve"> &lt; 0.001). The clinical e</w:t>
      </w:r>
      <w:r w:rsidRPr="00574685">
        <w:t xml:space="preserve">valuator noted that the improvements in trough FEV1 with </w:t>
      </w:r>
      <w:r w:rsidR="000F5725">
        <w:t>umeclidinium</w:t>
      </w:r>
      <w:r w:rsidR="00F0009A">
        <w:t xml:space="preserve"> </w:t>
      </w:r>
      <w:r w:rsidR="00B21F33">
        <w:t>over placebo were ‘</w:t>
      </w:r>
      <w:r w:rsidRPr="00DA7A7C">
        <w:rPr>
          <w:i/>
        </w:rPr>
        <w:t>comparable to treatment differences reported for other long</w:t>
      </w:r>
      <w:r w:rsidR="00ED474F">
        <w:rPr>
          <w:i/>
        </w:rPr>
        <w:t xml:space="preserve"> </w:t>
      </w:r>
      <w:r w:rsidRPr="00DA7A7C">
        <w:rPr>
          <w:i/>
        </w:rPr>
        <w:t xml:space="preserve">acting bronchodilators such as </w:t>
      </w:r>
      <w:r w:rsidR="00F0009A" w:rsidRPr="00DA7A7C">
        <w:rPr>
          <w:i/>
        </w:rPr>
        <w:t>TIO</w:t>
      </w:r>
      <w:r w:rsidRPr="00DA7A7C">
        <w:rPr>
          <w:i/>
        </w:rPr>
        <w:t>, aclidinium, indacaterol, and salmeterol in COPD</w:t>
      </w:r>
      <w:r w:rsidR="00B21F33">
        <w:t>’</w:t>
      </w:r>
      <w:r w:rsidR="00DA7A7C">
        <w:t>.</w:t>
      </w:r>
    </w:p>
    <w:p w:rsidR="00574685" w:rsidRPr="00574685" w:rsidRDefault="00574685" w:rsidP="000F28CE">
      <w:r w:rsidRPr="00574685">
        <w:t xml:space="preserve">The above primary outcomes are supported by secondary outcomes in which the bronchodilatory effects with </w:t>
      </w:r>
      <w:r w:rsidR="000F5725">
        <w:t>umeclidinium</w:t>
      </w:r>
      <w:r w:rsidR="00F0009A">
        <w:t xml:space="preserve"> </w:t>
      </w:r>
      <w:r w:rsidRPr="00574685">
        <w:t xml:space="preserve">compared with placebo were evident after the first day of treatment and were maintained over both the 12 and 24 week treatment periods. </w:t>
      </w:r>
      <w:r w:rsidR="00B21F33">
        <w:t>U</w:t>
      </w:r>
      <w:r w:rsidR="000F5725">
        <w:t>meclidinium</w:t>
      </w:r>
      <w:r w:rsidR="00F0009A">
        <w:t xml:space="preserve"> </w:t>
      </w:r>
      <w:r w:rsidRPr="00574685">
        <w:t>demonstrated greater improvements from baseli</w:t>
      </w:r>
      <w:r w:rsidR="00DA7A7C">
        <w:t xml:space="preserve">ne in weighted mean FEV1 over 0 to 6 hours post </w:t>
      </w:r>
      <w:r w:rsidRPr="00574685">
        <w:t>dose compared</w:t>
      </w:r>
      <w:r w:rsidR="00DA7A7C">
        <w:t xml:space="preserve"> with placebo (0.17 L in the 12 </w:t>
      </w:r>
      <w:r w:rsidRPr="00574685">
        <w:t xml:space="preserve">Week study, and 0.15 L in the </w:t>
      </w:r>
      <w:r w:rsidR="00DA7A7C">
        <w:t xml:space="preserve">24 </w:t>
      </w:r>
      <w:r w:rsidRPr="00574685">
        <w:t>Week study, p</w:t>
      </w:r>
      <w:r w:rsidR="00DA7A7C">
        <w:t xml:space="preserve"> &lt; </w:t>
      </w:r>
      <w:r w:rsidRPr="00574685">
        <w:t xml:space="preserve">0.001). The 24 week study (Study 3373) also measured and demonstrated a reduced risk of COPD exacerbation for </w:t>
      </w:r>
      <w:r w:rsidR="000F5725">
        <w:t>umeclidinium</w:t>
      </w:r>
      <w:r w:rsidR="00F0009A">
        <w:t xml:space="preserve"> </w:t>
      </w:r>
      <w:r w:rsidRPr="00574685">
        <w:t>compared to placebo based on an analysis of time to first exacerbation. The positive outcomes of these endpoints demonstrate the clinically meaningfulness of the improvem</w:t>
      </w:r>
      <w:r w:rsidR="00DA7A7C">
        <w:t>ents observed in lung function.</w:t>
      </w:r>
    </w:p>
    <w:p w:rsidR="00574685" w:rsidRPr="00574685" w:rsidRDefault="00574685" w:rsidP="000F28CE">
      <w:r w:rsidRPr="00574685">
        <w:t>This view is sup</w:t>
      </w:r>
      <w:r w:rsidR="00DA7A7C">
        <w:t>ported by the TGA Delegate and clinical e</w:t>
      </w:r>
      <w:r w:rsidRPr="00574685">
        <w:t xml:space="preserve">valuator who both conclude that the efficacy of </w:t>
      </w:r>
      <w:r w:rsidR="00D153B3">
        <w:t>Incruse</w:t>
      </w:r>
      <w:r w:rsidRPr="00574685">
        <w:t xml:space="preserve"> has been satisfactorily established. Specifically, the</w:t>
      </w:r>
      <w:r w:rsidR="00DA7A7C">
        <w:t xml:space="preserve"> Delegate stated that</w:t>
      </w:r>
      <w:r w:rsidRPr="00574685">
        <w:t xml:space="preserve"> </w:t>
      </w:r>
      <w:r w:rsidR="00B21108">
        <w:t>‘</w:t>
      </w:r>
      <w:r w:rsidRPr="00DA7A7C">
        <w:rPr>
          <w:i/>
        </w:rPr>
        <w:t>results were robust against various subgroups based on age, sex, disease severity, ICD</w:t>
      </w:r>
      <w:r w:rsidR="00ED474F">
        <w:rPr>
          <w:i/>
        </w:rPr>
        <w:t xml:space="preserve"> </w:t>
      </w:r>
      <w:r w:rsidRPr="00DA7A7C">
        <w:rPr>
          <w:i/>
        </w:rPr>
        <w:t>use and smoking status</w:t>
      </w:r>
      <w:r w:rsidR="00B21108">
        <w:t>’</w:t>
      </w:r>
      <w:r w:rsidRPr="00574685">
        <w:t xml:space="preserve"> and the</w:t>
      </w:r>
      <w:r w:rsidR="00DA7A7C">
        <w:t xml:space="preserve"> clinical evaluator stated</w:t>
      </w:r>
      <w:r w:rsidR="00B21108">
        <w:t xml:space="preserve"> ‘</w:t>
      </w:r>
      <w:r w:rsidRPr="00DA7A7C">
        <w:rPr>
          <w:i/>
        </w:rPr>
        <w:t xml:space="preserve">the benefit-risk balance of </w:t>
      </w:r>
      <w:r w:rsidR="000F5725" w:rsidRPr="00DA7A7C">
        <w:rPr>
          <w:i/>
        </w:rPr>
        <w:t>umeclidinium</w:t>
      </w:r>
      <w:r w:rsidR="00F0009A" w:rsidRPr="00DA7A7C">
        <w:rPr>
          <w:i/>
        </w:rPr>
        <w:t xml:space="preserve"> </w:t>
      </w:r>
      <w:r w:rsidRPr="00DA7A7C">
        <w:rPr>
          <w:i/>
        </w:rPr>
        <w:t xml:space="preserve">62.5 </w:t>
      </w:r>
      <w:r w:rsidR="00596D0E" w:rsidRPr="00DA7A7C">
        <w:rPr>
          <w:rFonts w:asciiTheme="minorHAnsi" w:hAnsiTheme="minorHAnsi"/>
          <w:i/>
        </w:rPr>
        <w:t>µ</w:t>
      </w:r>
      <w:r w:rsidRPr="00DA7A7C">
        <w:rPr>
          <w:i/>
        </w:rPr>
        <w:t>g for proposed indication of long</w:t>
      </w:r>
      <w:r w:rsidR="00ED474F">
        <w:rPr>
          <w:i/>
        </w:rPr>
        <w:t xml:space="preserve"> </w:t>
      </w:r>
      <w:r w:rsidRPr="00DA7A7C">
        <w:rPr>
          <w:i/>
        </w:rPr>
        <w:t>term maintenance bronchodilator treatment to relieve symptoms in adult patients with OPD is favourable</w:t>
      </w:r>
      <w:r w:rsidR="00B21108">
        <w:t>’</w:t>
      </w:r>
      <w:r w:rsidRPr="00574685">
        <w:t>.</w:t>
      </w:r>
    </w:p>
    <w:p w:rsidR="00574685" w:rsidRPr="00DA7A7C" w:rsidRDefault="00574685" w:rsidP="000F28CE">
      <w:pPr>
        <w:pStyle w:val="Heading6"/>
      </w:pPr>
      <w:r w:rsidRPr="00DA7A7C">
        <w:t xml:space="preserve">2. Does the ACPM have any safety concerns about </w:t>
      </w:r>
      <w:r w:rsidR="00D153B3" w:rsidRPr="00DA7A7C">
        <w:t>Incruse</w:t>
      </w:r>
      <w:r w:rsidRPr="00DA7A7C">
        <w:t xml:space="preserve"> that would preclude </w:t>
      </w:r>
      <w:r w:rsidR="00ED474F" w:rsidRPr="00DA7A7C">
        <w:t>registration?</w:t>
      </w:r>
    </w:p>
    <w:p w:rsidR="00DA7A7C" w:rsidRPr="00DA7A7C" w:rsidRDefault="00B21108" w:rsidP="000F28CE">
      <w:pPr>
        <w:pStyle w:val="Heading7"/>
      </w:pPr>
      <w:r>
        <w:t>Company response</w:t>
      </w:r>
    </w:p>
    <w:p w:rsidR="00574685" w:rsidRPr="00574685" w:rsidRDefault="00574685" w:rsidP="000F28CE">
      <w:r w:rsidRPr="00574685">
        <w:t xml:space="preserve">The total available safety database for </w:t>
      </w:r>
      <w:r w:rsidR="00D153B3">
        <w:t>Incruse</w:t>
      </w:r>
      <w:r w:rsidRPr="00574685">
        <w:t xml:space="preserve"> provides overwhelming support for the safety of the proposed daily dose of </w:t>
      </w:r>
      <w:r w:rsidR="000F5725">
        <w:t>umeclidinium</w:t>
      </w:r>
      <w:r w:rsidR="00F0009A">
        <w:t xml:space="preserve"> </w:t>
      </w:r>
      <w:r w:rsidRPr="00574685">
        <w:t xml:space="preserve">62.5 </w:t>
      </w:r>
      <w:r w:rsidR="00596D0E">
        <w:rPr>
          <w:rFonts w:asciiTheme="minorHAnsi" w:hAnsiTheme="minorHAnsi"/>
        </w:rPr>
        <w:t>µ</w:t>
      </w:r>
      <w:r w:rsidRPr="00574685">
        <w:t xml:space="preserve">g in patients with COPD. This database includes ten clinical studies (8 integrated and 2 supportive), six of which evaluated </w:t>
      </w:r>
      <w:r w:rsidR="000F5725">
        <w:t>umeclidinium</w:t>
      </w:r>
      <w:r w:rsidR="00F0009A">
        <w:t xml:space="preserve"> </w:t>
      </w:r>
      <w:r w:rsidRPr="00574685">
        <w:t xml:space="preserve">as both monotherapy and </w:t>
      </w:r>
      <w:r w:rsidR="00B21108">
        <w:t>as an</w:t>
      </w:r>
      <w:r w:rsidRPr="00574685">
        <w:t xml:space="preserve"> </w:t>
      </w:r>
      <w:r w:rsidR="000F5725">
        <w:t>umeclidinium</w:t>
      </w:r>
      <w:r w:rsidRPr="00574685">
        <w:t>/</w:t>
      </w:r>
      <w:r w:rsidR="00243831">
        <w:t>vilanterol</w:t>
      </w:r>
      <w:r w:rsidR="00C83A42">
        <w:t xml:space="preserve"> </w:t>
      </w:r>
      <w:r w:rsidRPr="00574685">
        <w:t xml:space="preserve">combination. Overall, the safety profile of both the dose </w:t>
      </w:r>
      <w:r w:rsidR="004D10E6">
        <w:t>proposed for registration (62.5 </w:t>
      </w:r>
      <w:r w:rsidR="00596D0E">
        <w:rPr>
          <w:rFonts w:asciiTheme="minorHAnsi" w:hAnsiTheme="minorHAnsi"/>
        </w:rPr>
        <w:t>µ</w:t>
      </w:r>
      <w:r w:rsidRPr="00574685">
        <w:t xml:space="preserve">g) and a higher dose (125 </w:t>
      </w:r>
      <w:r w:rsidR="00596D0E">
        <w:rPr>
          <w:rFonts w:asciiTheme="minorHAnsi" w:hAnsiTheme="minorHAnsi"/>
        </w:rPr>
        <w:t>µ</w:t>
      </w:r>
      <w:r w:rsidRPr="00574685">
        <w:t xml:space="preserve">g) was similar to placebo and </w:t>
      </w:r>
      <w:r w:rsidR="00F0009A" w:rsidRPr="00F0009A">
        <w:t>TIO</w:t>
      </w:r>
      <w:r w:rsidRPr="00574685">
        <w:t>, making it consistent with the known class effects of LAMAs and comorbidities often</w:t>
      </w:r>
      <w:r w:rsidR="004D10E6">
        <w:t xml:space="preserve"> present in patients with COPD.</w:t>
      </w:r>
    </w:p>
    <w:p w:rsidR="00574685" w:rsidRPr="00574685" w:rsidRDefault="00574685" w:rsidP="000F28CE">
      <w:r w:rsidRPr="00574685">
        <w:t xml:space="preserve">Specifically, the safety profile of </w:t>
      </w:r>
      <w:r w:rsidR="00D153B3">
        <w:t>Incruse</w:t>
      </w:r>
      <w:r w:rsidRPr="00574685">
        <w:t xml:space="preserve"> is based on 1,663 patients with COPD who received doses of 62.5 </w:t>
      </w:r>
      <w:r w:rsidR="00596D0E">
        <w:rPr>
          <w:rFonts w:asciiTheme="minorHAnsi" w:hAnsiTheme="minorHAnsi"/>
        </w:rPr>
        <w:t>µ</w:t>
      </w:r>
      <w:r w:rsidRPr="00574685">
        <w:t xml:space="preserve">g or greater for up to one year. This includes 576 patients who received the recommended dose of </w:t>
      </w:r>
      <w:r w:rsidR="00952824">
        <w:t>62.5 µg</w:t>
      </w:r>
      <w:r w:rsidR="004D10E6">
        <w:t xml:space="preserve"> micrograms once daily. The clinical e</w:t>
      </w:r>
      <w:r w:rsidRPr="00574685">
        <w:t xml:space="preserve">valuator acknowledged that the safety profile of </w:t>
      </w:r>
      <w:r w:rsidR="00D153B3">
        <w:t>Incruse</w:t>
      </w:r>
      <w:r w:rsidRPr="00574685">
        <w:t xml:space="preserve"> was similar to placebo and was </w:t>
      </w:r>
      <w:r w:rsidR="00B21108">
        <w:t>‘</w:t>
      </w:r>
      <w:r w:rsidRPr="004D10E6">
        <w:rPr>
          <w:i/>
        </w:rPr>
        <w:t>well tolerated with a low incidence of AEs and no expected safety observations</w:t>
      </w:r>
      <w:r w:rsidR="00B21108">
        <w:t>’</w:t>
      </w:r>
      <w:r w:rsidR="004D10E6">
        <w:t>.</w:t>
      </w:r>
    </w:p>
    <w:p w:rsidR="00574685" w:rsidRPr="00574685" w:rsidRDefault="004D10E6" w:rsidP="000F28CE">
      <w:r>
        <w:t>The clinical e</w:t>
      </w:r>
      <w:r w:rsidR="00574685" w:rsidRPr="00574685">
        <w:t xml:space="preserve">valuator highlighted LAMA pharmacological class effects as risks of </w:t>
      </w:r>
      <w:r w:rsidR="00D153B3">
        <w:t>Incruse</w:t>
      </w:r>
      <w:r>
        <w:t xml:space="preserve"> for the proposed i</w:t>
      </w:r>
      <w:r w:rsidR="00574685" w:rsidRPr="00574685">
        <w:t>ndication, in particular, car</w:t>
      </w:r>
      <w:r>
        <w:t>diovascular effects</w:t>
      </w:r>
      <w:r w:rsidR="00574685" w:rsidRPr="00574685">
        <w:t xml:space="preserve">. The Delegate also noted </w:t>
      </w:r>
      <w:proofErr w:type="gramStart"/>
      <w:r w:rsidR="00574685" w:rsidRPr="00574685">
        <w:t>that</w:t>
      </w:r>
      <w:proofErr w:type="gramEnd"/>
      <w:r w:rsidR="00574685" w:rsidRPr="00574685">
        <w:t xml:space="preserve"> cardiovascular safety remains </w:t>
      </w:r>
      <w:r>
        <w:t>a concern for LAMAs as a class.</w:t>
      </w:r>
    </w:p>
    <w:p w:rsidR="00574685" w:rsidRPr="00574685" w:rsidRDefault="004D10E6" w:rsidP="00574685">
      <w:r>
        <w:t>GSK acknowledges the clinical evaluator’s and the</w:t>
      </w:r>
      <w:r w:rsidR="00574685" w:rsidRPr="00574685">
        <w:t xml:space="preserve"> Delegate’s comments on cardiovascular safety with LAMAs and for this reason closely monitored cardiovascular safety in the </w:t>
      </w:r>
      <w:r w:rsidR="00D153B3">
        <w:t>Incruse</w:t>
      </w:r>
      <w:r w:rsidR="00574685" w:rsidRPr="00574685">
        <w:t xml:space="preserve"> clinical development program through assessment of</w:t>
      </w:r>
      <w:r w:rsidR="0040301B">
        <w:t xml:space="preserve"> MACE</w:t>
      </w:r>
      <w:r w:rsidR="006A141F">
        <w:t>, cardiovascular AESI</w:t>
      </w:r>
      <w:r w:rsidR="00574685" w:rsidRPr="00574685">
        <w:t xml:space="preserve"> groupings, extensive ECG and Holter monitoring and vital signs. Analysis of the </w:t>
      </w:r>
      <w:r w:rsidR="00D153B3">
        <w:t>Incruse</w:t>
      </w:r>
      <w:r w:rsidR="00574685" w:rsidRPr="00574685">
        <w:t xml:space="preserve"> safety results has not identified any significant safety concern related to cardiovascular effects or class effects in gen</w:t>
      </w:r>
      <w:r>
        <w:t>eral. This is supported by the clinical e</w:t>
      </w:r>
      <w:r w:rsidR="00574685" w:rsidRPr="00574685">
        <w:t xml:space="preserve">valuator who has concluded that </w:t>
      </w:r>
      <w:r w:rsidR="00D153B3">
        <w:t>Incruse</w:t>
      </w:r>
      <w:r w:rsidR="00574685" w:rsidRPr="00574685">
        <w:t xml:space="preserve"> is </w:t>
      </w:r>
      <w:r w:rsidR="00B21108">
        <w:t>‘</w:t>
      </w:r>
      <w:r w:rsidR="00574685" w:rsidRPr="004D10E6">
        <w:rPr>
          <w:i/>
        </w:rPr>
        <w:t>well tolerated with no major safety concerns</w:t>
      </w:r>
      <w:r w:rsidR="00574685" w:rsidRPr="00574685">
        <w:t>.</w:t>
      </w:r>
      <w:r w:rsidR="00B21108">
        <w:t>’</w:t>
      </w:r>
      <w:r w:rsidR="00574685" w:rsidRPr="00574685">
        <w:t xml:space="preserve"> In particular, there </w:t>
      </w:r>
      <w:proofErr w:type="gramStart"/>
      <w:r w:rsidR="00574685" w:rsidRPr="00574685">
        <w:lastRenderedPageBreak/>
        <w:t>are</w:t>
      </w:r>
      <w:proofErr w:type="gramEnd"/>
      <w:r w:rsidR="00574685" w:rsidRPr="00574685">
        <w:t xml:space="preserve"> </w:t>
      </w:r>
      <w:r w:rsidR="00B21108">
        <w:t>‘</w:t>
      </w:r>
      <w:r w:rsidR="00574685" w:rsidRPr="004D10E6">
        <w:rPr>
          <w:i/>
        </w:rPr>
        <w:t>no increased risk of CV events except atrial arrhythmias which appears to be a class effect for anticholinergics</w:t>
      </w:r>
      <w:r w:rsidR="00B21108">
        <w:t>’</w:t>
      </w:r>
      <w:r w:rsidR="00574685" w:rsidRPr="00574685">
        <w:t>. Therefore, GSK does not believe these concerns are warranted at this point in time. However, as cardiovascular effects have been identified as the safety finding of most interest, they have been dis</w:t>
      </w:r>
      <w:r>
        <w:t>cussed in further detail below.</w:t>
      </w:r>
    </w:p>
    <w:p w:rsidR="00574685" w:rsidRPr="00463AFF" w:rsidRDefault="00574685" w:rsidP="000F28CE">
      <w:r w:rsidRPr="00574685">
        <w:t xml:space="preserve">Clinical experience with </w:t>
      </w:r>
      <w:r w:rsidR="000F5725">
        <w:t>umeclidinium</w:t>
      </w:r>
      <w:r w:rsidR="00F0009A">
        <w:t xml:space="preserve"> </w:t>
      </w:r>
      <w:r w:rsidRPr="00574685">
        <w:t xml:space="preserve">did not show any clear associations with significant and serious cardiovascular events. </w:t>
      </w:r>
      <w:r w:rsidR="00F0009A">
        <w:t>Of note, the AE and SAE</w:t>
      </w:r>
      <w:r w:rsidRPr="00574685">
        <w:t xml:space="preserve"> event rate with </w:t>
      </w:r>
      <w:r w:rsidR="00D153B3">
        <w:t>Incruse</w:t>
      </w:r>
      <w:r w:rsidRPr="00574685">
        <w:t xml:space="preserve">, specifically the absolute number of cardiovascular events, was very low. Additionally, the MACE score for </w:t>
      </w:r>
      <w:r w:rsidR="00D153B3">
        <w:t>Incruse</w:t>
      </w:r>
      <w:r w:rsidRPr="00574685">
        <w:t xml:space="preserve">, assessed through an integrated analysis of 8 studies, was similar to or lower than placebo and the percentage of patients with a myocardial infarction was </w:t>
      </w:r>
      <w:r w:rsidR="004D10E6">
        <w:t>&lt; </w:t>
      </w:r>
      <w:r w:rsidRPr="00574685">
        <w:t xml:space="preserve">1% across all treatment groups. Although there was a small imbalance observed in the exposure adjusted events with 2.7 events per 1,000 patient years of exposure in the placebo group compared to 4.9 events per 1,000 patient years of exposure in the </w:t>
      </w:r>
      <w:r w:rsidR="000F5725">
        <w:t>umeclidinium</w:t>
      </w:r>
      <w:r w:rsidR="00F0009A">
        <w:t xml:space="preserve"> </w:t>
      </w:r>
      <w:r w:rsidRPr="00574685">
        <w:t xml:space="preserve">62.5 </w:t>
      </w:r>
      <w:r w:rsidR="00596D0E">
        <w:rPr>
          <w:rFonts w:asciiTheme="minorHAnsi" w:hAnsiTheme="minorHAnsi"/>
        </w:rPr>
        <w:t>µ</w:t>
      </w:r>
      <w:r w:rsidR="00B21108">
        <w:t>g group</w:t>
      </w:r>
      <w:r w:rsidRPr="00574685">
        <w:t xml:space="preserve"> and 8.9 events per 1,000 patient years of exposure in the </w:t>
      </w:r>
      <w:r w:rsidR="000F5725">
        <w:t>umeclidinium</w:t>
      </w:r>
      <w:r w:rsidR="00F0009A">
        <w:t xml:space="preserve"> </w:t>
      </w:r>
      <w:r w:rsidRPr="00574685">
        <w:t xml:space="preserve">125 </w:t>
      </w:r>
      <w:r w:rsidR="00596D0E">
        <w:rPr>
          <w:rFonts w:asciiTheme="minorHAnsi" w:hAnsiTheme="minorHAnsi"/>
        </w:rPr>
        <w:t>µ</w:t>
      </w:r>
      <w:r w:rsidRPr="00574685">
        <w:t xml:space="preserve">g group, it is difficult to determine if this represents a true effect on myocardial infarction due to the small number of </w:t>
      </w:r>
      <w:r w:rsidRPr="00463AFF">
        <w:t xml:space="preserve">events </w:t>
      </w:r>
      <w:r w:rsidR="00463AFF" w:rsidRPr="00463AFF">
        <w:t>(Table 24</w:t>
      </w:r>
      <w:r w:rsidRPr="00463AFF">
        <w:t>).</w:t>
      </w:r>
    </w:p>
    <w:p w:rsidR="00574685" w:rsidRPr="00574685" w:rsidRDefault="00574685" w:rsidP="002A5253">
      <w:pPr>
        <w:pStyle w:val="TableTitle"/>
      </w:pPr>
      <w:proofErr w:type="gramStart"/>
      <w:r w:rsidRPr="00463AFF">
        <w:t xml:space="preserve">Table </w:t>
      </w:r>
      <w:r w:rsidR="00463AFF" w:rsidRPr="00463AFF">
        <w:t>24</w:t>
      </w:r>
      <w:r w:rsidR="00463AFF">
        <w:t>.</w:t>
      </w:r>
      <w:proofErr w:type="gramEnd"/>
      <w:r w:rsidRPr="00463AFF">
        <w:t xml:space="preserve"> Major Adverse Cardiac Events: Broad and Narrow Analyses - Integrated Studies (ITT population)</w:t>
      </w:r>
      <w:r w:rsidR="00463AFF">
        <w:t>.</w:t>
      </w:r>
    </w:p>
    <w:p w:rsidR="00574685" w:rsidRDefault="004E4D07" w:rsidP="002A5253">
      <w:r>
        <w:rPr>
          <w:noProof/>
          <w:lang w:eastAsia="en-AU"/>
        </w:rPr>
        <w:drawing>
          <wp:inline distT="0" distB="0" distL="0" distR="0" wp14:anchorId="072BAC22" wp14:editId="31775876">
            <wp:extent cx="5400040" cy="2711559"/>
            <wp:effectExtent l="0" t="0" r="0" b="0"/>
            <wp:docPr id="15" name="Picture 15" descr="Table 24. Major Adverse Cardiac Events: Broad and Narrow Analyses - Integrated Studie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2711559"/>
                    </a:xfrm>
                    <a:prstGeom prst="rect">
                      <a:avLst/>
                    </a:prstGeom>
                  </pic:spPr>
                </pic:pic>
              </a:graphicData>
            </a:graphic>
          </wp:inline>
        </w:drawing>
      </w:r>
    </w:p>
    <w:p w:rsidR="002A5253" w:rsidRPr="00463AFF" w:rsidRDefault="002A5253" w:rsidP="002A5253">
      <w:pPr>
        <w:pStyle w:val="TableDescription"/>
      </w:pPr>
      <w:r w:rsidRPr="00463AFF">
        <w:t>Abbreviations: AESI=adverse event of special interest; ECG=electrocardiogram; MACE=major adverse cardiac event; MedDRA= Medical Dictionary for Regulatory Activities; SMQ=standard MedDRA query; SY=subject-years; PLA=placebo; PT=preferred term; TIO=tiotropium; UMEC=umeclidinium bromide; vilanterol trifenatate</w:t>
      </w:r>
      <w:r>
        <w:t>=vilanterol.</w:t>
      </w:r>
    </w:p>
    <w:p w:rsidR="002A5253" w:rsidRPr="00463AFF" w:rsidRDefault="002A5253" w:rsidP="002A5253">
      <w:pPr>
        <w:pStyle w:val="TableDescription"/>
      </w:pPr>
      <w:r w:rsidRPr="00463AFF">
        <w:t>Note: Integrated studies: DB2113611, DB2113373, DB2113360, DB2113374, DB2114417, DB2114418, DB2113359 and AC4115408 Note: The broad analysis was a priori and th</w:t>
      </w:r>
      <w:r>
        <w:t>e narrow analysis was post-hoc.</w:t>
      </w:r>
    </w:p>
    <w:p w:rsidR="002A5253" w:rsidRPr="00463AFF" w:rsidRDefault="002A5253" w:rsidP="002A5253">
      <w:pPr>
        <w:pStyle w:val="TableDescription"/>
      </w:pPr>
      <w:r w:rsidRPr="00463AFF">
        <w:t xml:space="preserve">a. Cardiovascular deaths </w:t>
      </w:r>
      <w:r>
        <w:t>were independently adjudicated.</w:t>
      </w:r>
    </w:p>
    <w:p w:rsidR="002A5253" w:rsidRPr="00463AFF" w:rsidRDefault="002A5253" w:rsidP="002A5253">
      <w:pPr>
        <w:pStyle w:val="TableDescription"/>
      </w:pPr>
      <w:r w:rsidRPr="00463AFF">
        <w:t xml:space="preserve">b. The following MedDRA SMQs contributed to the nonfatal stroke AESI category: Central nervous system haemorrhages and </w:t>
      </w:r>
      <w:r>
        <w:t>cerebrovascular conditions SMQ.</w:t>
      </w:r>
    </w:p>
    <w:p w:rsidR="002A5253" w:rsidRPr="00463AFF" w:rsidRDefault="002A5253" w:rsidP="002A5253">
      <w:pPr>
        <w:pStyle w:val="TableDescription"/>
      </w:pPr>
      <w:r w:rsidRPr="00463AFF">
        <w:t>c. The following MedDRA SMQs contributed to the cardiac ischaemia AESI category: Myocardial Infarction SMQ; Oth</w:t>
      </w:r>
      <w:r>
        <w:t>er Ischaemic Heart Disease SMQ.</w:t>
      </w:r>
    </w:p>
    <w:p w:rsidR="002A5253" w:rsidRDefault="002A5253" w:rsidP="000D2B66">
      <w:pPr>
        <w:pStyle w:val="TableDescription"/>
      </w:pPr>
      <w:r w:rsidRPr="00463AFF">
        <w:t>d. The following MedDRA PTs contributed to myocardial infarction: myocardial infarction and acute myocardial infarction.</w:t>
      </w:r>
    </w:p>
    <w:p w:rsidR="004D10E6" w:rsidRPr="004D10E6" w:rsidRDefault="004D10E6" w:rsidP="000F28CE">
      <w:r w:rsidRPr="004D10E6">
        <w:t>Cardiac ischemia was further examined in the AES</w:t>
      </w:r>
      <w:r w:rsidR="00463AFF">
        <w:t xml:space="preserve">I analysis. The incidence of on </w:t>
      </w:r>
      <w:r w:rsidRPr="004D10E6">
        <w:t>treatment events in the cardiac ischemia subgroup was &lt;</w:t>
      </w:r>
      <w:r>
        <w:t xml:space="preserve"> </w:t>
      </w:r>
      <w:r w:rsidRPr="004D10E6">
        <w:t xml:space="preserve">1% for umeclidinium 125 µg and placebo and 1% for the umeclidinium 62.5 µg treatment </w:t>
      </w:r>
      <w:proofErr w:type="gramStart"/>
      <w:r w:rsidRPr="004D10E6">
        <w:t>group</w:t>
      </w:r>
      <w:proofErr w:type="gramEnd"/>
      <w:r w:rsidRPr="004D10E6">
        <w:t xml:space="preserve"> in the efficacy studies. There was also an imbalance observed in the long term safety study where events in the cardiac ischemic AESI grouping were lower with umeclidinium 125 µg and umeclidinium/vilanterol 125/25 µg than placebo. There was no evidence of a dose </w:t>
      </w:r>
      <w:r w:rsidRPr="004D10E6">
        <w:lastRenderedPageBreak/>
        <w:t xml:space="preserve">response for either umeclidinium or umeclidinium/vilanterol. As the overall number of cardiac ischemia events and the incidence were low and similar to placebo, cardiac </w:t>
      </w:r>
      <w:proofErr w:type="gramStart"/>
      <w:r w:rsidRPr="004D10E6">
        <w:t>ischaemia</w:t>
      </w:r>
      <w:proofErr w:type="gramEnd"/>
      <w:r w:rsidRPr="004D10E6">
        <w:t xml:space="preserve"> was not identified as a major safety concern for umeclidinium.</w:t>
      </w:r>
    </w:p>
    <w:p w:rsidR="00574685" w:rsidRPr="00574685" w:rsidRDefault="004D10E6" w:rsidP="000F28CE">
      <w:r>
        <w:t xml:space="preserve">Overall, there were no dose or treatment </w:t>
      </w:r>
      <w:r w:rsidR="00574685" w:rsidRPr="00574685">
        <w:t>related patterns identified in the incidence of AEs in the cardiovascular AESI categories acquired long QT, cardiac arrhythmias, cardiac failure, cardiac ischaem</w:t>
      </w:r>
      <w:r>
        <w:t xml:space="preserve">ia, hypertension, sudden death and </w:t>
      </w:r>
      <w:r w:rsidR="00574685" w:rsidRPr="00574685">
        <w:t>stroke. The most commonly reported cardiovascular AESI category was cardiac arrhythmias followed by hypertension, with a low incidence of AEs in the cardiac arrhythmia AESI category. A higher number of subjects reported supraventricular tachyarrhythmias (</w:t>
      </w:r>
      <w:r w:rsidR="00B21108">
        <w:t>such as,</w:t>
      </w:r>
      <w:r w:rsidR="00574685" w:rsidRPr="00574685">
        <w:t xml:space="preserve"> atrial fibrillation, at</w:t>
      </w:r>
      <w:r w:rsidR="00B21108">
        <w:t xml:space="preserve">rial flutter, </w:t>
      </w:r>
      <w:proofErr w:type="gramStart"/>
      <w:r w:rsidR="00B21108">
        <w:t>sinus</w:t>
      </w:r>
      <w:proofErr w:type="gramEnd"/>
      <w:r w:rsidR="00B21108">
        <w:t xml:space="preserve"> tachycardia</w:t>
      </w:r>
      <w:r w:rsidR="00574685" w:rsidRPr="00574685">
        <w:t xml:space="preserve"> and supraventricular extrasystoles) in the </w:t>
      </w:r>
      <w:r w:rsidR="000F5725">
        <w:t>umeclidinium</w:t>
      </w:r>
      <w:r w:rsidR="00574685" w:rsidRPr="00574685">
        <w:t>/</w:t>
      </w:r>
      <w:r w:rsidR="00243831">
        <w:t>vilanterol</w:t>
      </w:r>
      <w:r w:rsidR="00C83A42">
        <w:t xml:space="preserve"> </w:t>
      </w:r>
      <w:r w:rsidR="00574685" w:rsidRPr="00574685">
        <w:t xml:space="preserve">and </w:t>
      </w:r>
      <w:r w:rsidR="000F5725">
        <w:t>umeclidinium</w:t>
      </w:r>
      <w:r w:rsidR="00F0009A">
        <w:t xml:space="preserve"> </w:t>
      </w:r>
      <w:r w:rsidR="00574685" w:rsidRPr="00574685">
        <w:t>treatment groups compared with placebo, which is consistent with the ECG monitoring observations. These findings are consistent with evidence that suggests that atrial arrhythmias may be a cl</w:t>
      </w:r>
      <w:r w:rsidR="00B21108">
        <w:t>ass effect of anticholinergics</w:t>
      </w:r>
      <w:r>
        <w:rPr>
          <w:rStyle w:val="FootnoteReference"/>
        </w:rPr>
        <w:footnoteReference w:id="34"/>
      </w:r>
      <w:proofErr w:type="gramStart"/>
      <w:r w:rsidR="00B21108" w:rsidRPr="00B21108">
        <w:rPr>
          <w:vertAlign w:val="superscript"/>
        </w:rPr>
        <w:t>,</w:t>
      </w:r>
      <w:r>
        <w:rPr>
          <w:rStyle w:val="FootnoteReference"/>
        </w:rPr>
        <w:footnoteReference w:id="35"/>
      </w:r>
      <w:r>
        <w:t>.</w:t>
      </w:r>
      <w:proofErr w:type="gramEnd"/>
    </w:p>
    <w:p w:rsidR="00574685" w:rsidRDefault="00574685" w:rsidP="000F28CE">
      <w:r w:rsidRPr="00574685">
        <w:t>The Delegate noted that diffe</w:t>
      </w:r>
      <w:r w:rsidR="004D10E6">
        <w:t xml:space="preserve">rential withdrawal for protocol </w:t>
      </w:r>
      <w:r w:rsidRPr="00574685">
        <w:t>specified ECG and Holter ab</w:t>
      </w:r>
      <w:r w:rsidR="004D10E6">
        <w:t xml:space="preserve">normalities in the 52 week long </w:t>
      </w:r>
      <w:r w:rsidRPr="00574685">
        <w:t>term safety study (3359) complicates the interpretation of the cardiovascular safety data. GSK recognises that although a higher number of patient withdr</w:t>
      </w:r>
      <w:r w:rsidR="004D10E6">
        <w:t xml:space="preserve">awals were observed in the long </w:t>
      </w:r>
      <w:r w:rsidRPr="00574685">
        <w:t>term safety study due to Holter/ECG abnormalities in the active treatment groups compared with placebo, the majority of the ECG abnormalities leading to with</w:t>
      </w:r>
      <w:r w:rsidR="004D10E6">
        <w:t>drawal were unlikely to have le</w:t>
      </w:r>
      <w:r w:rsidRPr="00574685">
        <w:t>d to more severe cardiovascular events. None of the ECG or Holter withdrawals were associated with any concurrent clinically relevant symptoms. Overall, withdrawal rates were similar between the placebo group and active treatments.</w:t>
      </w:r>
    </w:p>
    <w:p w:rsidR="00574685" w:rsidRDefault="00574685" w:rsidP="000F28CE">
      <w:r w:rsidRPr="00574685">
        <w:t>The exposure</w:t>
      </w:r>
      <w:r w:rsidR="00E60134">
        <w:t xml:space="preserve"> </w:t>
      </w:r>
      <w:r w:rsidRPr="00574685">
        <w:t>adjusted incidence of cardiovascular AEs, including serious cardiovascular AEs (</w:t>
      </w:r>
      <w:r w:rsidR="00B21108">
        <w:t>that is,</w:t>
      </w:r>
      <w:r w:rsidRPr="00574685">
        <w:t xml:space="preserve"> myocardial infarction) reported with </w:t>
      </w:r>
      <w:r w:rsidR="000F5725">
        <w:t>umeclidinium</w:t>
      </w:r>
      <w:r w:rsidR="00F0009A">
        <w:t xml:space="preserve"> </w:t>
      </w:r>
      <w:r w:rsidRPr="00574685">
        <w:t xml:space="preserve">monotherapy in the </w:t>
      </w:r>
      <w:r w:rsidR="000F5725">
        <w:t>umeclidinium</w:t>
      </w:r>
      <w:r w:rsidRPr="00574685">
        <w:t>/</w:t>
      </w:r>
      <w:r w:rsidR="00243831">
        <w:t>vilanterol</w:t>
      </w:r>
      <w:r w:rsidRPr="00574685">
        <w:t xml:space="preserve"> studies were similar to those reported in the general COPD population, including observational studies with </w:t>
      </w:r>
      <w:r w:rsidR="00F0009A" w:rsidRPr="00F0009A">
        <w:t>TIO</w:t>
      </w:r>
      <w:r w:rsidRPr="00574685">
        <w:t xml:space="preserve">, as well as a pooled analysis of </w:t>
      </w:r>
      <w:r w:rsidR="00F0009A" w:rsidRPr="00F0009A">
        <w:t>TIO</w:t>
      </w:r>
      <w:r w:rsidRPr="00574685">
        <w:t xml:space="preserve"> trials including UPLIFT</w:t>
      </w:r>
      <w:r w:rsidR="00B21108">
        <w:rPr>
          <w:rStyle w:val="FootnoteReference"/>
        </w:rPr>
        <w:footnoteReference w:id="36"/>
      </w:r>
      <w:r w:rsidRPr="00574685">
        <w:t xml:space="preserve"> (Table 2</w:t>
      </w:r>
      <w:r w:rsidR="00463AFF">
        <w:t>5</w:t>
      </w:r>
      <w:r w:rsidRPr="00574685">
        <w:t>). A similar pattern was also noted in the long</w:t>
      </w:r>
      <w:r w:rsidR="00E60134">
        <w:t xml:space="preserve"> </w:t>
      </w:r>
      <w:r w:rsidRPr="00574685">
        <w:t>term 52 week safety study (3359). This suggests that any small imbalances noted in individual events in these categories are likely due to chance and are not a treatment</w:t>
      </w:r>
      <w:r w:rsidR="00E60134">
        <w:t xml:space="preserve"> </w:t>
      </w:r>
      <w:r w:rsidRPr="00574685">
        <w:t>related effect.</w:t>
      </w:r>
    </w:p>
    <w:p w:rsidR="00574685" w:rsidRDefault="00574685" w:rsidP="000D2B66">
      <w:pPr>
        <w:pStyle w:val="TableTitle"/>
        <w:pageBreakBefore/>
      </w:pPr>
      <w:proofErr w:type="gramStart"/>
      <w:r w:rsidRPr="00574685">
        <w:lastRenderedPageBreak/>
        <w:t>Table 2</w:t>
      </w:r>
      <w:r w:rsidR="00463AFF">
        <w:t>5.</w:t>
      </w:r>
      <w:proofErr w:type="gramEnd"/>
      <w:r w:rsidRPr="00574685">
        <w:t xml:space="preserve"> Exposure-adjusted Incidence of CV Adverse Events in the COPD Population compared with </w:t>
      </w:r>
      <w:r w:rsidR="000F5725">
        <w:t>umeclidinium</w:t>
      </w:r>
      <w:r w:rsidR="00F0009A">
        <w:t xml:space="preserve"> </w:t>
      </w:r>
      <w:r w:rsidRPr="00574685">
        <w:t xml:space="preserve">Arms in </w:t>
      </w:r>
      <w:r w:rsidR="000F5725">
        <w:t>umeclidinium</w:t>
      </w:r>
      <w:r w:rsidRPr="00574685">
        <w:t>/</w:t>
      </w:r>
      <w:r w:rsidR="00243831">
        <w:t>vilanterol</w:t>
      </w:r>
      <w:r w:rsidR="00C83A42">
        <w:t xml:space="preserve"> </w:t>
      </w:r>
      <w:r w:rsidRPr="00574685">
        <w:t>Phase IIIa studies</w:t>
      </w:r>
      <w:r w:rsidR="00463AFF">
        <w:t>.</w:t>
      </w:r>
    </w:p>
    <w:p w:rsidR="004E4D07" w:rsidRDefault="004E4D07" w:rsidP="000D2B66">
      <w:r>
        <w:rPr>
          <w:noProof/>
          <w:lang w:eastAsia="en-AU"/>
        </w:rPr>
        <w:drawing>
          <wp:inline distT="0" distB="0" distL="0" distR="0" wp14:anchorId="4A8984FA" wp14:editId="18BF4A0F">
            <wp:extent cx="5400040" cy="2302517"/>
            <wp:effectExtent l="0" t="0" r="0" b="2540"/>
            <wp:docPr id="16" name="Picture 16" descr="Table 25. Exposure-adjusted Incidence of CV Adverse Events in the COPD Population compared with umeclidinium Arms in umeclidinium/vilanterol Phase III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2302517"/>
                    </a:xfrm>
                    <a:prstGeom prst="rect">
                      <a:avLst/>
                    </a:prstGeom>
                  </pic:spPr>
                </pic:pic>
              </a:graphicData>
            </a:graphic>
          </wp:inline>
        </w:drawing>
      </w:r>
    </w:p>
    <w:p w:rsidR="004E4D07" w:rsidRPr="004E4D07" w:rsidRDefault="004E4D07" w:rsidP="000D2B66">
      <w:pPr>
        <w:pStyle w:val="TableDescription"/>
      </w:pPr>
      <w:r w:rsidRPr="004E4D07">
        <w:t xml:space="preserve">Abbreviations: </w:t>
      </w:r>
      <w:r w:rsidR="000D18F9">
        <w:t>UMEC</w:t>
      </w:r>
      <w:r w:rsidRPr="004E4D07">
        <w:t xml:space="preserve"> – umeclidinium</w:t>
      </w:r>
      <w:r w:rsidR="000D18F9">
        <w:t xml:space="preserve"> bromide</w:t>
      </w:r>
      <w:r w:rsidRPr="004E4D07">
        <w:t xml:space="preserve">, </w:t>
      </w:r>
      <w:r w:rsidR="00C83A42">
        <w:t>vilanterol trifenatate</w:t>
      </w:r>
      <w:r w:rsidRPr="004E4D07">
        <w:t xml:space="preserve"> – vilanterol, TIO – tiotropium, PLA – placebo; RCT – randomised controlled trial; SVT – supraventricular tachycardia, M.I. – myocardial infarction, CAD – coronary artery dis</w:t>
      </w:r>
      <w:r w:rsidR="007F5445">
        <w:t>ease, VA – veterans association</w:t>
      </w:r>
    </w:p>
    <w:p w:rsidR="004E4D07" w:rsidRPr="004E4D07" w:rsidRDefault="004E4D07" w:rsidP="000D2B66">
      <w:pPr>
        <w:pStyle w:val="TableDescription"/>
      </w:pPr>
      <w:r w:rsidRPr="004E4D07">
        <w:t>*Includes ventricular fibr</w:t>
      </w:r>
      <w:r w:rsidR="007F5445">
        <w:t>illation + Stroke AESI category</w:t>
      </w:r>
    </w:p>
    <w:p w:rsidR="00574685" w:rsidRDefault="004E4D07" w:rsidP="000D2B66">
      <w:pPr>
        <w:pStyle w:val="TableDescription"/>
      </w:pPr>
      <w:r w:rsidRPr="004E4D07">
        <w:t>1. Mapel et al. COPD 2005</w:t>
      </w:r>
      <w:proofErr w:type="gramStart"/>
      <w:r w:rsidRPr="004E4D07">
        <w:t>;2:35</w:t>
      </w:r>
      <w:proofErr w:type="gramEnd"/>
      <w:r w:rsidRPr="004E4D07">
        <w:t>-41; 2. Schneider et al. Eur J Epi 2010; 25(4):253-60; 3. Jara et al., BMJ Open. 2012 May 22</w:t>
      </w:r>
      <w:proofErr w:type="gramStart"/>
      <w:r w:rsidRPr="004E4D07">
        <w:t>;2</w:t>
      </w:r>
      <w:proofErr w:type="gramEnd"/>
      <w:r w:rsidRPr="004E4D07">
        <w:t xml:space="preserve">(3); 4. </w:t>
      </w:r>
      <w:proofErr w:type="gramStart"/>
      <w:r w:rsidRPr="004E4D07">
        <w:t>Jara et al., Drug Saf.</w:t>
      </w:r>
      <w:proofErr w:type="gramEnd"/>
      <w:r w:rsidRPr="004E4D07">
        <w:t xml:space="preserve"> 2007</w:t>
      </w:r>
      <w:proofErr w:type="gramStart"/>
      <w:r w:rsidRPr="004E4D07">
        <w:t>;30</w:t>
      </w:r>
      <w:proofErr w:type="gramEnd"/>
      <w:r w:rsidRPr="004E4D07">
        <w:t>(12):1151-60; 5. Celli et al. Chest 2010; 137: 20-30; 6. Kesten et</w:t>
      </w:r>
      <w:r w:rsidR="007F5445">
        <w:t xml:space="preserve"> al. Chest 2006; 130: 1695-1703.</w:t>
      </w:r>
    </w:p>
    <w:p w:rsidR="00574685" w:rsidRDefault="00574685" w:rsidP="000F28CE">
      <w:r w:rsidRPr="00574685">
        <w:t xml:space="preserve">Whilst the </w:t>
      </w:r>
      <w:r w:rsidR="00D153B3">
        <w:t>Incruse</w:t>
      </w:r>
      <w:r w:rsidRPr="00574685">
        <w:t xml:space="preserve"> safety data are reassuring, cardio and cerebrovascular disorders have been included as an important potential risk in both the </w:t>
      </w:r>
      <w:r w:rsidR="00D153B3">
        <w:t>Incruse</w:t>
      </w:r>
      <w:r w:rsidRPr="00574685">
        <w:t xml:space="preserve"> (</w:t>
      </w:r>
      <w:r w:rsidR="000F5725">
        <w:t>umeclidinium</w:t>
      </w:r>
      <w:r w:rsidRPr="00574685">
        <w:t>) and A</w:t>
      </w:r>
      <w:r w:rsidR="00B00E7A" w:rsidRPr="00574685">
        <w:t>noro</w:t>
      </w:r>
      <w:r w:rsidRPr="00574685">
        <w:t xml:space="preserve"> (</w:t>
      </w:r>
      <w:r w:rsidR="000F5725">
        <w:t>umeclidinium</w:t>
      </w:r>
      <w:r w:rsidRPr="00574685">
        <w:t>/</w:t>
      </w:r>
      <w:r w:rsidR="00D153B3" w:rsidRPr="00D153B3">
        <w:t xml:space="preserve"> </w:t>
      </w:r>
      <w:r w:rsidR="00243831">
        <w:t>vilanterol</w:t>
      </w:r>
      <w:r w:rsidR="003A0EF2">
        <w:t>) EU</w:t>
      </w:r>
      <w:r w:rsidRPr="00574685">
        <w:t xml:space="preserve"> Risk Management Plans (RMP) and a comprehensive pharmacovigilance plan is proposed to further evaluate and characterise cardio and cerebrovascular disorders. As part of the EU RMP, GSK plans to undertake two post</w:t>
      </w:r>
      <w:r w:rsidR="00E60134">
        <w:t xml:space="preserve"> </w:t>
      </w:r>
      <w:r w:rsidRPr="00574685">
        <w:t>authorisation safety studies to collect data from a larger ‘real world’ dataset to determine the overa</w:t>
      </w:r>
      <w:r w:rsidR="00B00E7A">
        <w:t>ll absolute and relative risks (</w:t>
      </w:r>
      <w:r w:rsidRPr="00574685">
        <w:t xml:space="preserve">Study 201038 and Study </w:t>
      </w:r>
      <w:r w:rsidR="00B00E7A">
        <w:t>WWE117397 (formerly WEUSKOP6679))</w:t>
      </w:r>
      <w:r w:rsidRPr="00574685">
        <w:t>.</w:t>
      </w:r>
    </w:p>
    <w:p w:rsidR="00574685" w:rsidRDefault="00574685" w:rsidP="000F28CE">
      <w:r w:rsidRPr="00574685">
        <w:t xml:space="preserve">In addition, GSK has included text in the </w:t>
      </w:r>
      <w:r w:rsidR="00E60134">
        <w:t>‘</w:t>
      </w:r>
      <w:r w:rsidRPr="00574685">
        <w:t>Precautions</w:t>
      </w:r>
      <w:r w:rsidR="00E60134">
        <w:t>’</w:t>
      </w:r>
      <w:r w:rsidRPr="00574685">
        <w:t xml:space="preserve"> section of the </w:t>
      </w:r>
      <w:r w:rsidR="00B00E7A">
        <w:t>PI</w:t>
      </w:r>
      <w:r w:rsidRPr="00574685">
        <w:t xml:space="preserve"> advising of potential cardiovascular effects and that caution should therefore be used in treating patients with severe cardiovascular disease. Furthermore, GSK has included the adverse drug reactions tachycardia, supraventricular tachycardia and atrial fibrillation in the </w:t>
      </w:r>
      <w:r w:rsidR="00E60134">
        <w:t>‘</w:t>
      </w:r>
      <w:r w:rsidRPr="00574685">
        <w:t>Adverse Effects</w:t>
      </w:r>
      <w:r w:rsidR="00E60134">
        <w:t>’</w:t>
      </w:r>
      <w:r w:rsidRPr="00574685">
        <w:t xml:space="preserve"> section of the PI, as these events had an incidence of greater than 1% and were considered potentially be related to </w:t>
      </w:r>
      <w:r w:rsidR="00D153B3">
        <w:t>Incruse</w:t>
      </w:r>
      <w:r w:rsidRPr="00574685">
        <w:t>. Any further characterisation of the incidence, nature and outcome of the cardiovascular risk will be managed with updates to the PI as required.</w:t>
      </w:r>
    </w:p>
    <w:p w:rsidR="005462D6" w:rsidRPr="0069294F" w:rsidRDefault="005462D6" w:rsidP="000F28CE">
      <w:pPr>
        <w:pStyle w:val="Heading5"/>
      </w:pPr>
      <w:r>
        <w:t xml:space="preserve">Other issues raised by the </w:t>
      </w:r>
      <w:r w:rsidR="000D2B66">
        <w:t>d</w:t>
      </w:r>
      <w:r>
        <w:t>elegate</w:t>
      </w:r>
    </w:p>
    <w:p w:rsidR="00574685" w:rsidRPr="005462D6" w:rsidRDefault="00574685" w:rsidP="000F28CE">
      <w:pPr>
        <w:pStyle w:val="Heading6"/>
      </w:pPr>
      <w:r w:rsidRPr="005462D6">
        <w:t xml:space="preserve">Risk </w:t>
      </w:r>
      <w:r w:rsidR="000D2B66">
        <w:t>m</w:t>
      </w:r>
      <w:r w:rsidRPr="005462D6">
        <w:t xml:space="preserve">anagement </w:t>
      </w:r>
      <w:r w:rsidR="000D2B66">
        <w:t>p</w:t>
      </w:r>
      <w:r w:rsidRPr="005462D6">
        <w:t>lan</w:t>
      </w:r>
    </w:p>
    <w:p w:rsidR="004E4D07" w:rsidRPr="004E4D07" w:rsidRDefault="004E4D07" w:rsidP="000F28CE">
      <w:r w:rsidRPr="004E4D07">
        <w:t>GSK agrees with the Delegate’s request for the implementation of the European Risk Management Plan (EU RMP) with an A</w:t>
      </w:r>
      <w:r w:rsidR="005462D6">
        <w:t>ustralian Specific Annex (ASA).</w:t>
      </w:r>
    </w:p>
    <w:p w:rsidR="00574685" w:rsidRPr="004E4D07" w:rsidRDefault="004E4D07" w:rsidP="000F28CE">
      <w:r w:rsidRPr="004E4D07">
        <w:t>The EU RMP previously provided to the TGA (version 2.0, dated 14 November 2013) have now been superseded by the EU-RMP version 5.0, dated 14 February 2014 recently approved by the European Medicines Agency. GSK commits to providing the TGA with the most recent EU RMP, along with a summary of changes betw</w:t>
      </w:r>
      <w:r w:rsidR="00CB21BE">
        <w:t>een version 2.0 and version 5.0</w:t>
      </w:r>
      <w:r w:rsidRPr="004E4D07">
        <w:t xml:space="preserve"> and an updated ASA during PI negotiations. GSK also commits to liaising with the TGA to implement an RMP that is to the satisfaction of the TGA.</w:t>
      </w:r>
    </w:p>
    <w:p w:rsidR="008E7846" w:rsidRPr="00463AFF" w:rsidRDefault="008E7846" w:rsidP="000F28CE">
      <w:pPr>
        <w:pStyle w:val="Heading4"/>
      </w:pPr>
      <w:r w:rsidRPr="00463AFF">
        <w:lastRenderedPageBreak/>
        <w:t>Advisory Committee Considerations</w:t>
      </w:r>
    </w:p>
    <w:p w:rsidR="008E7846" w:rsidRDefault="00D23139" w:rsidP="000F28CE">
      <w:r w:rsidRPr="00D23139">
        <w:t>The Advisory Committee on Prescription Medicines (ACPM), having considered the evaluations and the Delegate’s overview, as well as the sponsor’s response to these documents, advised the following:</w:t>
      </w:r>
    </w:p>
    <w:p w:rsidR="00402216" w:rsidRPr="00402216" w:rsidRDefault="00402216" w:rsidP="000F28CE">
      <w:r w:rsidRPr="00402216">
        <w:t>The submission seeks to register a new chemical entity.</w:t>
      </w:r>
    </w:p>
    <w:p w:rsidR="00402216" w:rsidRPr="00884323" w:rsidRDefault="00402216" w:rsidP="000F28CE">
      <w:pPr>
        <w:rPr>
          <w:b/>
        </w:rPr>
      </w:pPr>
      <w:r w:rsidRPr="00884323">
        <w:t>The ACPM, taking into account the submitted evidence of efficacy, safet</w:t>
      </w:r>
      <w:r w:rsidR="00CB21BE">
        <w:t>y and quality, agreed with the D</w:t>
      </w:r>
      <w:r w:rsidRPr="00884323">
        <w:t xml:space="preserve">elegate and considered </w:t>
      </w:r>
      <w:r w:rsidRPr="00884323">
        <w:rPr>
          <w:bCs/>
        </w:rPr>
        <w:t>Incruse Ellipta</w:t>
      </w:r>
      <w:r w:rsidRPr="00884323">
        <w:t xml:space="preserve"> </w:t>
      </w:r>
      <w:r w:rsidRPr="00884323">
        <w:rPr>
          <w:bCs/>
        </w:rPr>
        <w:t xml:space="preserve">dry powder inhalation administered by the Ellipta inhaler device containing 62.5 </w:t>
      </w:r>
      <w:r>
        <w:rPr>
          <w:bCs/>
        </w:rPr>
        <w:t>µg</w:t>
      </w:r>
      <w:r w:rsidRPr="00884323">
        <w:rPr>
          <w:bCs/>
        </w:rPr>
        <w:t xml:space="preserve"> of </w:t>
      </w:r>
      <w:r>
        <w:rPr>
          <w:bCs/>
        </w:rPr>
        <w:t>u</w:t>
      </w:r>
      <w:r w:rsidRPr="00884323">
        <w:rPr>
          <w:bCs/>
        </w:rPr>
        <w:t>meclidinium bromide</w:t>
      </w:r>
      <w:r w:rsidRPr="00884323">
        <w:rPr>
          <w:b/>
          <w:bCs/>
        </w:rPr>
        <w:t xml:space="preserve"> </w:t>
      </w:r>
      <w:r w:rsidRPr="00884323">
        <w:t>to h</w:t>
      </w:r>
      <w:r>
        <w:t>ave an overall positive benefit-</w:t>
      </w:r>
      <w:r w:rsidRPr="00884323">
        <w:t>risk profile for the proposed indication</w:t>
      </w:r>
      <w:r>
        <w:rPr>
          <w:b/>
        </w:rPr>
        <w:t>;</w:t>
      </w:r>
    </w:p>
    <w:p w:rsidR="00402216" w:rsidRPr="00884323" w:rsidRDefault="00402216" w:rsidP="00402216">
      <w:pPr>
        <w:spacing w:before="0" w:after="240"/>
        <w:ind w:left="567"/>
        <w:rPr>
          <w:rFonts w:cs="Arial"/>
          <w:i/>
        </w:rPr>
      </w:pPr>
      <w:r w:rsidRPr="00884323">
        <w:rPr>
          <w:rFonts w:cs="Arial"/>
          <w:i/>
        </w:rPr>
        <w:t>Incruse Ellipta is indicated</w:t>
      </w:r>
      <w:r w:rsidRPr="00884323">
        <w:rPr>
          <w:rFonts w:cs="Arial"/>
          <w:b/>
          <w:i/>
        </w:rPr>
        <w:t xml:space="preserve"> </w:t>
      </w:r>
      <w:r w:rsidRPr="00884323">
        <w:rPr>
          <w:rFonts w:cs="Arial"/>
          <w:i/>
        </w:rPr>
        <w:t>as a long-term, once daily, maintenance bronchodilator treatment to relieve symptoms in adult patients with chronic obstructive pulmonary disease (COPD)</w:t>
      </w:r>
      <w:r>
        <w:rPr>
          <w:rFonts w:cs="Arial"/>
          <w:i/>
        </w:rPr>
        <w:t>.</w:t>
      </w:r>
    </w:p>
    <w:p w:rsidR="00CB21BE" w:rsidRPr="00CB21BE" w:rsidRDefault="00CB21BE" w:rsidP="000F28CE">
      <w:r w:rsidRPr="00CB21BE">
        <w:t>In making this recommendation the ACPM;</w:t>
      </w:r>
    </w:p>
    <w:p w:rsidR="00CB21BE" w:rsidRPr="00CB21BE" w:rsidRDefault="00CB21BE" w:rsidP="000F28CE">
      <w:pPr>
        <w:pStyle w:val="ListBullet"/>
      </w:pPr>
      <w:r w:rsidRPr="00CB21BE">
        <w:t>Noted the evaluations submitted in the concurrent fixed dose combination application for umeclidinium bromide and vilanterol trifenatate also before the committee.</w:t>
      </w:r>
    </w:p>
    <w:p w:rsidR="00CB21BE" w:rsidRPr="00CB21BE" w:rsidRDefault="00CB21BE" w:rsidP="000F28CE">
      <w:pPr>
        <w:pStyle w:val="Heading5"/>
      </w:pPr>
      <w:r w:rsidRPr="00CB21BE">
        <w:t>Proposed conditions of registration</w:t>
      </w:r>
    </w:p>
    <w:p w:rsidR="00CB21BE" w:rsidRPr="00CB21BE" w:rsidRDefault="00CB21BE" w:rsidP="000F28CE">
      <w:r w:rsidRPr="00CB21BE">
        <w:t>The ACPM agreed with the Delegate on the proposed conditions of registration.</w:t>
      </w:r>
    </w:p>
    <w:p w:rsidR="00CB21BE" w:rsidRPr="00CB21BE" w:rsidRDefault="00CB21BE" w:rsidP="000F28CE">
      <w:pPr>
        <w:pStyle w:val="Heading5"/>
      </w:pPr>
      <w:r w:rsidRPr="00CB21BE">
        <w:t>Proposed PI/CMI amendments</w:t>
      </w:r>
    </w:p>
    <w:p w:rsidR="00CB21BE" w:rsidRPr="00CB21BE" w:rsidRDefault="00CB21BE" w:rsidP="000F28CE">
      <w:r w:rsidRPr="00CB21BE">
        <w:t>The ACPM agreed with the Delegate to the proposed amendments to the Product Information (PI) and Consumer Medicine Information (CMI).</w:t>
      </w:r>
    </w:p>
    <w:p w:rsidR="00CB21BE" w:rsidRPr="00CB21BE" w:rsidRDefault="00CB21BE" w:rsidP="000F28CE">
      <w:pPr>
        <w:pStyle w:val="Heading5"/>
      </w:pPr>
      <w:r w:rsidRPr="00CB21BE">
        <w:t>Specific advice</w:t>
      </w:r>
    </w:p>
    <w:p w:rsidR="00402216" w:rsidRPr="00884323" w:rsidRDefault="00402216" w:rsidP="000F28CE">
      <w:r w:rsidRPr="00884323">
        <w:t xml:space="preserve">The ACPM advised the following in response to the </w:t>
      </w:r>
      <w:r>
        <w:t>D</w:t>
      </w:r>
      <w:r w:rsidRPr="00402216">
        <w:t xml:space="preserve">elegate’s </w:t>
      </w:r>
      <w:r w:rsidRPr="00884323">
        <w:t>specific questions on this submission:</w:t>
      </w:r>
    </w:p>
    <w:p w:rsidR="00CB21BE" w:rsidRPr="000F28CE" w:rsidRDefault="00CB21BE" w:rsidP="000F28CE">
      <w:pPr>
        <w:pStyle w:val="Numberbullet0"/>
        <w:numPr>
          <w:ilvl w:val="0"/>
          <w:numId w:val="44"/>
        </w:numPr>
        <w:rPr>
          <w:lang w:val="en-GB"/>
        </w:rPr>
      </w:pPr>
      <w:r w:rsidRPr="000F28CE">
        <w:rPr>
          <w:lang w:val="en-GB"/>
        </w:rPr>
        <w:t>Is the ACPM satisfied that efficacy has been satisfactorily established?</w:t>
      </w:r>
    </w:p>
    <w:p w:rsidR="00CB21BE" w:rsidRPr="00884323" w:rsidRDefault="00CB21BE" w:rsidP="000F28CE">
      <w:pPr>
        <w:rPr>
          <w:lang w:val="en-GB"/>
        </w:rPr>
      </w:pPr>
      <w:r w:rsidRPr="00884323">
        <w:rPr>
          <w:lang w:val="en-GB"/>
        </w:rPr>
        <w:t>The ACPM considered the evidence supports efficacy.</w:t>
      </w:r>
    </w:p>
    <w:p w:rsidR="00CB21BE" w:rsidRPr="00402216" w:rsidRDefault="00CB21BE" w:rsidP="000F28CE">
      <w:pPr>
        <w:pStyle w:val="Numberbullet0"/>
        <w:rPr>
          <w:lang w:val="en-GB"/>
        </w:rPr>
      </w:pPr>
      <w:r w:rsidRPr="00402216">
        <w:rPr>
          <w:lang w:val="en-GB"/>
        </w:rPr>
        <w:t>Does the ACPM have any safety concerns about Incruse that would preclude registration?</w:t>
      </w:r>
    </w:p>
    <w:p w:rsidR="00CB21BE" w:rsidRPr="00884323" w:rsidRDefault="00CB21BE" w:rsidP="000F28CE">
      <w:r>
        <w:t>The ACPM advised that there were no</w:t>
      </w:r>
      <w:r w:rsidRPr="00884323">
        <w:t xml:space="preserve"> significant </w:t>
      </w:r>
      <w:r>
        <w:t xml:space="preserve">safety concerns apparent in the submitted data </w:t>
      </w:r>
      <w:r w:rsidRPr="00884323">
        <w:t>but agree</w:t>
      </w:r>
      <w:r>
        <w:t>d with the Delegate</w:t>
      </w:r>
      <w:r w:rsidRPr="00884323">
        <w:t xml:space="preserve"> that the post registration data</w:t>
      </w:r>
      <w:r>
        <w:t xml:space="preserve">, particularly cardiovascular event </w:t>
      </w:r>
      <w:r w:rsidRPr="00CB21BE">
        <w:t xml:space="preserve">data, will </w:t>
      </w:r>
      <w:r w:rsidRPr="00884323">
        <w:t>be important</w:t>
      </w:r>
      <w:r>
        <w:t>.</w:t>
      </w:r>
    </w:p>
    <w:p w:rsidR="00402216" w:rsidRPr="00884323" w:rsidRDefault="00402216" w:rsidP="000F28CE">
      <w:r w:rsidRPr="00884323">
        <w:t>The ACPM advised that the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0F28CE">
      <w:pPr>
        <w:pStyle w:val="Heading3"/>
      </w:pPr>
      <w:bookmarkStart w:id="184" w:name="_Toc247691532"/>
      <w:bookmarkStart w:id="185" w:name="_Toc314842516"/>
      <w:bookmarkStart w:id="186" w:name="_Toc425250099"/>
      <w:bookmarkEnd w:id="116"/>
      <w:bookmarkEnd w:id="181"/>
      <w:bookmarkEnd w:id="182"/>
      <w:r>
        <w:t>Outcome</w:t>
      </w:r>
      <w:bookmarkEnd w:id="184"/>
      <w:bookmarkEnd w:id="185"/>
      <w:bookmarkEnd w:id="186"/>
    </w:p>
    <w:p w:rsidR="00D23139" w:rsidRDefault="00D23139" w:rsidP="000F28CE">
      <w:bookmarkStart w:id="187" w:name="_Toc247691533"/>
      <w:bookmarkStart w:id="188" w:name="_Toc314842517"/>
      <w:r w:rsidRPr="00D23139">
        <w:t xml:space="preserve">Based on a review of quality, safety and efficacy, TGA approved the registration of </w:t>
      </w:r>
      <w:r w:rsidR="00181EAA">
        <w:t xml:space="preserve">Incruse Ellipta Umeclidinium bromide 62.5 µg powder </w:t>
      </w:r>
      <w:r w:rsidRPr="00181EAA">
        <w:t xml:space="preserve">for </w:t>
      </w:r>
      <w:r w:rsidR="00181EAA" w:rsidRPr="00181EAA">
        <w:t>inhalation</w:t>
      </w:r>
      <w:r w:rsidRPr="00181EAA">
        <w:t>, indicated</w:t>
      </w:r>
      <w:r w:rsidRPr="00D23139">
        <w:t xml:space="preserve"> for:</w:t>
      </w:r>
    </w:p>
    <w:p w:rsidR="00D23139" w:rsidRPr="00D23139" w:rsidRDefault="00181EAA" w:rsidP="00181EAA">
      <w:pPr>
        <w:ind w:left="720"/>
      </w:pPr>
      <w:r w:rsidRPr="00181EAA">
        <w:rPr>
          <w:i/>
        </w:rPr>
        <w:t>Incruse Ellipta is indicated as a long-term once daily maintenance bronchodilator treatment to relieve symptoms in adult patients with chronic obstructive pulmonary disease (COPD)</w:t>
      </w:r>
      <w:r>
        <w:rPr>
          <w:i/>
        </w:rPr>
        <w:t>.</w:t>
      </w:r>
    </w:p>
    <w:p w:rsidR="00D23139" w:rsidRDefault="00D23139" w:rsidP="000F28CE">
      <w:pPr>
        <w:pStyle w:val="Heading4"/>
      </w:pPr>
      <w:r w:rsidRPr="00D23139">
        <w:lastRenderedPageBreak/>
        <w:t>Specific conditions of registration applying to these goods</w:t>
      </w:r>
    </w:p>
    <w:p w:rsidR="00CB21BE" w:rsidRPr="004778EF" w:rsidRDefault="00CB21BE" w:rsidP="000F28CE">
      <w:pPr>
        <w:pStyle w:val="Numberbullet2"/>
      </w:pPr>
      <w:r w:rsidRPr="004778EF">
        <w:t>The Incruse Ellipta (umeclidinium bromide) EU Risk Management Plan (RMP), Version 2.0, dated 14 November2013 [data</w:t>
      </w:r>
      <w:r>
        <w:t xml:space="preserve"> </w:t>
      </w:r>
      <w:r w:rsidRPr="004778EF">
        <w:t xml:space="preserve">lock point (DLP) 10 December 2012] and Australian Specific Annex Version 2.0, dated 22 </w:t>
      </w:r>
      <w:r>
        <w:t>J</w:t>
      </w:r>
      <w:r w:rsidRPr="004778EF">
        <w:t>anuary 2014, and any subsequent revisions, as agreed with the TGA will be implemented in Australia.</w:t>
      </w:r>
    </w:p>
    <w:p w:rsidR="00CB21BE" w:rsidRPr="004778EF" w:rsidRDefault="00CB21BE" w:rsidP="000F28CE">
      <w:pPr>
        <w:pStyle w:val="Numberbullet2"/>
      </w:pPr>
      <w:r w:rsidRPr="004778EF">
        <w:t>Any post</w:t>
      </w:r>
      <w:r w:rsidR="00E60134">
        <w:t xml:space="preserve"> </w:t>
      </w:r>
      <w:r w:rsidRPr="004778EF">
        <w:t>marketing studies must be submitted to the TGA for evaluation as soon as results are available.</w:t>
      </w:r>
    </w:p>
    <w:p w:rsidR="005462D6" w:rsidRPr="005462D6" w:rsidRDefault="005462D6" w:rsidP="000F28CE">
      <w:r w:rsidRPr="005462D6">
        <w:t xml:space="preserve">Details of additional specific conditions of registration applying to these goods including batch release conditions are </w:t>
      </w:r>
      <w:r>
        <w:t>beyond the scope of the AusPAR.</w:t>
      </w:r>
    </w:p>
    <w:p w:rsidR="008E7846" w:rsidRDefault="008E7846" w:rsidP="000F28CE">
      <w:pPr>
        <w:pStyle w:val="Heading2"/>
      </w:pPr>
      <w:bookmarkStart w:id="189" w:name="_Toc425250100"/>
      <w:proofErr w:type="gramStart"/>
      <w:r>
        <w:t>Attachment 1.</w:t>
      </w:r>
      <w:proofErr w:type="gramEnd"/>
      <w:r>
        <w:tab/>
        <w:t xml:space="preserve">Product </w:t>
      </w:r>
      <w:r w:rsidR="00AA0ED0">
        <w:t>I</w:t>
      </w:r>
      <w:r>
        <w:t>nformation</w:t>
      </w:r>
      <w:bookmarkEnd w:id="187"/>
      <w:bookmarkEnd w:id="188"/>
      <w:bookmarkEnd w:id="189"/>
    </w:p>
    <w:p w:rsidR="00C80137" w:rsidRDefault="002B3624" w:rsidP="000F28CE">
      <w:pPr>
        <w:rPr>
          <w:color w:val="000000"/>
          <w:lang w:eastAsia="en-AU"/>
        </w:rPr>
      </w:pPr>
      <w:r w:rsidRPr="002B3624">
        <w:t xml:space="preserve">The Product Information approved for main </w:t>
      </w:r>
      <w:r w:rsidR="00C83DA2" w:rsidRPr="00C83DA2">
        <w:t xml:space="preserve">Incruse Ellipta </w:t>
      </w:r>
      <w:r w:rsidRPr="002B3624">
        <w:t>at the time this AusPAR was published is at Attachment 1. For the most recent Product Information please refer to the TGA website at &lt;</w:t>
      </w:r>
      <w:r w:rsidR="005462D6" w:rsidRPr="005462D6">
        <w:t xml:space="preserve">&lt; </w:t>
      </w:r>
      <w:hyperlink r:id="rId34" w:history="1">
        <w:r w:rsidR="005462D6" w:rsidRPr="005462D6">
          <w:rPr>
            <w:rStyle w:val="Hyperlink"/>
          </w:rPr>
          <w:t>https://www.tga.gov.au/product-information-pi</w:t>
        </w:r>
      </w:hyperlink>
      <w:r w:rsidR="005462D6">
        <w:t>&gt;.</w:t>
      </w:r>
    </w:p>
    <w:p w:rsidR="00C80137" w:rsidRDefault="00C80137" w:rsidP="000F28CE">
      <w:pPr>
        <w:pStyle w:val="Heading2"/>
        <w:rPr>
          <w:lang w:eastAsia="en-AU"/>
        </w:rPr>
      </w:pPr>
      <w:bookmarkStart w:id="190" w:name="_Toc425250101"/>
      <w:proofErr w:type="gramStart"/>
      <w:r>
        <w:rPr>
          <w:lang w:eastAsia="en-AU"/>
        </w:rPr>
        <w:t>Attachment 2.</w:t>
      </w:r>
      <w:proofErr w:type="gramEnd"/>
      <w:r>
        <w:rPr>
          <w:lang w:eastAsia="en-AU"/>
        </w:rPr>
        <w:t xml:space="preserve"> Extract from the Clinical Evaluation Report</w:t>
      </w:r>
      <w:bookmarkEnd w:id="190"/>
    </w:p>
    <w:p w:rsidR="005462D6" w:rsidRDefault="005462D6" w:rsidP="000D2B66"/>
    <w:p w:rsidR="005462D6" w:rsidRPr="001D043B" w:rsidRDefault="005462D6" w:rsidP="000D2B66">
      <w:pPr>
        <w:sectPr w:rsidR="005462D6" w:rsidRPr="001D043B" w:rsidSect="00B452CE">
          <w:headerReference w:type="even" r:id="rId35"/>
          <w:headerReference w:type="default" r:id="rId36"/>
          <w:headerReference w:type="first" r:id="rId37"/>
          <w:footerReference w:type="first" r:id="rId3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0D2B66" w:rsidRPr="00487162" w:rsidTr="00F11572">
        <w:trPr>
          <w:trHeight w:hRule="exact" w:val="704"/>
        </w:trPr>
        <w:tc>
          <w:tcPr>
            <w:tcW w:w="9175" w:type="dxa"/>
          </w:tcPr>
          <w:p w:rsidR="000D2B66" w:rsidRPr="00487162" w:rsidRDefault="000D2B66" w:rsidP="00F11572">
            <w:pPr>
              <w:pStyle w:val="TGASignoff"/>
            </w:pPr>
            <w:r w:rsidRPr="00487162">
              <w:lastRenderedPageBreak/>
              <w:t>Therapeutic Goods Administration</w:t>
            </w:r>
          </w:p>
        </w:tc>
      </w:tr>
      <w:tr w:rsidR="000D2B66" w:rsidRPr="004C239D" w:rsidTr="00F11572">
        <w:trPr>
          <w:trHeight w:val="1221"/>
        </w:trPr>
        <w:tc>
          <w:tcPr>
            <w:tcW w:w="9175" w:type="dxa"/>
            <w:tcMar>
              <w:top w:w="28" w:type="dxa"/>
            </w:tcMar>
          </w:tcPr>
          <w:p w:rsidR="000D2B66" w:rsidRPr="00487162" w:rsidRDefault="000D2B66" w:rsidP="00F11572">
            <w:pPr>
              <w:pStyle w:val="Address"/>
            </w:pPr>
            <w:r w:rsidRPr="00487162">
              <w:t>PO Box 100 Woden ACT 2606 Australia</w:t>
            </w:r>
          </w:p>
          <w:p w:rsidR="000D2B66" w:rsidRPr="00487162" w:rsidRDefault="000D2B66" w:rsidP="00F11572">
            <w:pPr>
              <w:pStyle w:val="Address"/>
            </w:pPr>
            <w:r w:rsidRPr="00487162">
              <w:t xml:space="preserve">Email: </w:t>
            </w:r>
            <w:hyperlink r:id="rId39" w:history="1">
              <w:r w:rsidRPr="004C239D">
                <w:rPr>
                  <w:rStyle w:val="Hyperlink"/>
                </w:rPr>
                <w:t>info@tga.gov.au</w:t>
              </w:r>
            </w:hyperlink>
            <w:r>
              <w:t xml:space="preserve"> </w:t>
            </w:r>
            <w:r w:rsidRPr="00487162">
              <w:t>Phone: 1800 020 653</w:t>
            </w:r>
            <w:r>
              <w:t xml:space="preserve"> </w:t>
            </w:r>
            <w:r w:rsidRPr="00487162">
              <w:t>Fax: 02 6232 8605</w:t>
            </w:r>
          </w:p>
          <w:p w:rsidR="000D2B66" w:rsidRPr="004C239D" w:rsidRDefault="000D2B66" w:rsidP="00F11572">
            <w:pPr>
              <w:pStyle w:val="Address"/>
              <w:spacing w:line="260" w:lineRule="atLeast"/>
              <w:rPr>
                <w:b/>
                <w:color w:val="0000FF"/>
                <w:u w:val="single"/>
              </w:rPr>
            </w:pPr>
            <w:hyperlink r:id="rId40" w:history="1">
              <w:r>
                <w:rPr>
                  <w:rStyle w:val="Hyperlink"/>
                  <w:b/>
                </w:rPr>
                <w:t>https://www.tga.gov.au</w:t>
              </w:r>
            </w:hyperlink>
          </w:p>
        </w:tc>
      </w:tr>
    </w:tbl>
    <w:p w:rsidR="00774E1D" w:rsidRPr="008A5E0B" w:rsidRDefault="00774E1D" w:rsidP="000D2B66"/>
    <w:sectPr w:rsidR="00774E1D" w:rsidRPr="008A5E0B" w:rsidSect="000D2B66">
      <w:headerReference w:type="even" r:id="rId41"/>
      <w:headerReference w:type="default" r:id="rId42"/>
      <w:footerReference w:type="default" r:id="rId43"/>
      <w:headerReference w:type="first" r:id="rId44"/>
      <w:footerReference w:type="first" r:id="rId45"/>
      <w:pgSz w:w="11906" w:h="16838" w:code="9"/>
      <w:pgMar w:top="13436"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572" w:rsidRDefault="00F11572" w:rsidP="00C40A36">
      <w:pPr>
        <w:spacing w:after="0"/>
      </w:pPr>
      <w:r>
        <w:separator/>
      </w:r>
    </w:p>
  </w:endnote>
  <w:endnote w:type="continuationSeparator" w:id="0">
    <w:p w:rsidR="00F11572" w:rsidRDefault="00F1157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font>
  <w:font w:name="TimesNewRoman">
    <w:altName w:val="Arial Unicode MS"/>
    <w:panose1 w:val="00000000000000000000"/>
    <w:charset w:val="81"/>
    <w:family w:val="auto"/>
    <w:notTrueType/>
    <w:pitch w:val="default"/>
    <w:sig w:usb0="00000083" w:usb1="09070000" w:usb2="00000010" w:usb3="00000000" w:csb0="000A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F11572" w:rsidRPr="00487162" w:rsidTr="00B1547E">
      <w:trPr>
        <w:trHeight w:val="269"/>
      </w:trPr>
      <w:tc>
        <w:tcPr>
          <w:tcW w:w="7797" w:type="dxa"/>
          <w:tcMar>
            <w:top w:w="142" w:type="dxa"/>
            <w:bottom w:w="0" w:type="dxa"/>
          </w:tcMar>
        </w:tcPr>
        <w:p w:rsidR="00F11572" w:rsidRPr="00487162" w:rsidRDefault="00F11572" w:rsidP="00B1547E">
          <w:pPr>
            <w:pStyle w:val="Footer"/>
          </w:pPr>
          <w:r w:rsidRPr="00487162">
            <w:t xml:space="preserve">AusPAR </w:t>
          </w:r>
          <w:r>
            <w:t>Incruse Ellipta</w:t>
          </w:r>
          <w:r w:rsidRPr="00487162">
            <w:t xml:space="preserve"> </w:t>
          </w:r>
          <w:r>
            <w:t>umeclidinium (as bromide) GlaxoSmithKline Australia Pty Ltd</w:t>
          </w:r>
          <w:r w:rsidRPr="00487162">
            <w:t xml:space="preserve"> PM</w:t>
          </w:r>
          <w:r>
            <w:t>-2013-01505-1-5 FINAL 9 July 2015</w:t>
          </w:r>
        </w:p>
      </w:tc>
      <w:tc>
        <w:tcPr>
          <w:tcW w:w="1064" w:type="dxa"/>
          <w:tcMar>
            <w:top w:w="142" w:type="dxa"/>
            <w:bottom w:w="0" w:type="dxa"/>
          </w:tcMar>
        </w:tcPr>
        <w:p w:rsidR="00F11572" w:rsidRPr="00487162" w:rsidRDefault="00F11572" w:rsidP="00DB750B">
          <w:pPr>
            <w:pStyle w:val="Footer"/>
            <w:jc w:val="right"/>
          </w:pPr>
          <w:r w:rsidRPr="00487162">
            <w:t xml:space="preserve">Page </w:t>
          </w:r>
          <w:r>
            <w:fldChar w:fldCharType="begin"/>
          </w:r>
          <w:r>
            <w:instrText xml:space="preserve"> PAGE  \* Arabic </w:instrText>
          </w:r>
          <w:r>
            <w:fldChar w:fldCharType="separate"/>
          </w:r>
          <w:r w:rsidR="00934D91">
            <w:rPr>
              <w:noProof/>
            </w:rPr>
            <w:t>4</w:t>
          </w:r>
          <w:r>
            <w:fldChar w:fldCharType="end"/>
          </w:r>
          <w:r w:rsidRPr="00487162">
            <w:t xml:space="preserve"> of </w:t>
          </w:r>
          <w:r>
            <w:fldChar w:fldCharType="begin"/>
          </w:r>
          <w:r>
            <w:instrText xml:space="preserve"> NUMPAGES  \* Arabic </w:instrText>
          </w:r>
          <w:r>
            <w:fldChar w:fldCharType="separate"/>
          </w:r>
          <w:r w:rsidR="00934D91">
            <w:rPr>
              <w:noProof/>
            </w:rPr>
            <w:t>71</w:t>
          </w:r>
          <w:r>
            <w:rPr>
              <w:noProof/>
            </w:rPr>
            <w:fldChar w:fldCharType="end"/>
          </w:r>
        </w:p>
      </w:tc>
    </w:tr>
  </w:tbl>
  <w:p w:rsidR="00F11572" w:rsidRDefault="00F1157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11572" w:rsidRPr="00487162" w:rsidTr="00E45619">
      <w:trPr>
        <w:trHeight w:val="269"/>
      </w:trPr>
      <w:tc>
        <w:tcPr>
          <w:tcW w:w="4519" w:type="dxa"/>
          <w:tcBorders>
            <w:top w:val="single" w:sz="4" w:space="0" w:color="auto"/>
          </w:tcBorders>
          <w:tcMar>
            <w:top w:w="142" w:type="dxa"/>
            <w:bottom w:w="0" w:type="dxa"/>
          </w:tcMar>
        </w:tcPr>
        <w:p w:rsidR="00F11572" w:rsidRPr="00487162" w:rsidRDefault="00F11572" w:rsidP="00FE1DEE">
          <w:pPr>
            <w:pStyle w:val="Footer"/>
          </w:pPr>
          <w:r w:rsidRPr="00487162">
            <w:t>Document title, Part #, Section # - Section title</w:t>
          </w:r>
        </w:p>
        <w:p w:rsidR="00F11572" w:rsidRPr="00487162" w:rsidRDefault="00F11572" w:rsidP="00FE1DEE">
          <w:pPr>
            <w:pStyle w:val="Footer"/>
          </w:pPr>
          <w:r w:rsidRPr="00487162">
            <w:t>V1.0 October 2010</w:t>
          </w:r>
        </w:p>
      </w:tc>
      <w:tc>
        <w:tcPr>
          <w:tcW w:w="4342" w:type="dxa"/>
          <w:tcBorders>
            <w:top w:val="single" w:sz="4" w:space="0" w:color="auto"/>
          </w:tcBorders>
          <w:tcMar>
            <w:top w:w="142" w:type="dxa"/>
            <w:bottom w:w="0" w:type="dxa"/>
          </w:tcMar>
        </w:tcPr>
        <w:p w:rsidR="00F11572" w:rsidRPr="00487162" w:rsidRDefault="00F1157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70</w:t>
          </w:r>
          <w:r>
            <w:rPr>
              <w:noProof/>
            </w:rPr>
            <w:fldChar w:fldCharType="end"/>
          </w:r>
        </w:p>
      </w:tc>
    </w:tr>
  </w:tbl>
  <w:p w:rsidR="00F11572" w:rsidRDefault="00F11572">
    <w:pPr>
      <w:pStyle w:val="Footer"/>
    </w:pPr>
  </w:p>
  <w:p w:rsidR="00F11572" w:rsidRDefault="00F1157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72" w:rsidRPr="001C32CD" w:rsidRDefault="00F1157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11572" w:rsidTr="0010601F">
      <w:trPr>
        <w:trHeight w:val="108"/>
      </w:trPr>
      <w:tc>
        <w:tcPr>
          <w:tcW w:w="8875" w:type="dxa"/>
          <w:gridSpan w:val="2"/>
          <w:tcBorders>
            <w:bottom w:val="single" w:sz="4" w:space="0" w:color="auto"/>
          </w:tcBorders>
          <w:tcMar>
            <w:right w:w="284" w:type="dxa"/>
          </w:tcMar>
        </w:tcPr>
        <w:p w:rsidR="00F11572" w:rsidRDefault="00F11572" w:rsidP="002E1D14">
          <w:pPr>
            <w:pStyle w:val="Heading3"/>
          </w:pPr>
          <w:r>
            <w:t>Copyright</w:t>
          </w:r>
        </w:p>
        <w:p w:rsidR="00F11572" w:rsidRDefault="00F11572" w:rsidP="006E08B3">
          <w:r>
            <w:rPr>
              <w:rFonts w:cs="Arial"/>
            </w:rPr>
            <w:t>©</w:t>
          </w:r>
          <w:r>
            <w:t xml:space="preserve"> Commonwealth of Australia [add year]</w:t>
          </w:r>
        </w:p>
        <w:p w:rsidR="00F11572" w:rsidRDefault="00F11572" w:rsidP="006E08B3"/>
        <w:p w:rsidR="00F11572" w:rsidRDefault="00F1157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11572" w:rsidRDefault="00F11572" w:rsidP="006E08B3"/>
        <w:p w:rsidR="00F11572" w:rsidRDefault="00F11572" w:rsidP="002E1D14">
          <w:pPr>
            <w:pStyle w:val="Heading3"/>
          </w:pPr>
          <w:r>
            <w:t>Confidentiality</w:t>
          </w:r>
        </w:p>
        <w:p w:rsidR="00F11572" w:rsidRDefault="00F1157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11572" w:rsidRDefault="00F11572" w:rsidP="006E08B3"/>
        <w:p w:rsidR="00F11572" w:rsidRDefault="00F11572" w:rsidP="006E08B3">
          <w:r>
            <w:t>For submission made by individuals, all personal details, other than your name, will be removed from your submission before it is published on the TGA’s Internet site.</w:t>
          </w:r>
        </w:p>
        <w:p w:rsidR="00F11572" w:rsidRDefault="00F11572" w:rsidP="006E08B3"/>
        <w:p w:rsidR="00F11572" w:rsidRDefault="00F11572" w:rsidP="006E08B3">
          <w:r>
            <w:t>In addition, a list of parties making submissions will be published. If you do not wish to be identified with your submission you must specifically request this in the space provided ib the submission coversheet.</w:t>
          </w:r>
        </w:p>
      </w:tc>
    </w:tr>
    <w:tr w:rsidR="00F11572" w:rsidTr="0010601F">
      <w:trPr>
        <w:trHeight w:val="417"/>
      </w:trPr>
      <w:tc>
        <w:tcPr>
          <w:tcW w:w="4519" w:type="dxa"/>
          <w:tcBorders>
            <w:top w:val="single" w:sz="4" w:space="0" w:color="auto"/>
          </w:tcBorders>
          <w:tcMar>
            <w:top w:w="142" w:type="dxa"/>
            <w:bottom w:w="0" w:type="dxa"/>
          </w:tcMar>
        </w:tcPr>
        <w:p w:rsidR="00F11572" w:rsidRDefault="00F11572" w:rsidP="006E08B3">
          <w:r>
            <w:t>Document title, Part #, Section # - Section title</w:t>
          </w:r>
        </w:p>
        <w:p w:rsidR="00F11572" w:rsidRDefault="00F11572" w:rsidP="006E08B3">
          <w:r>
            <w:t>V1.0 October 2010</w:t>
          </w:r>
        </w:p>
      </w:tc>
      <w:tc>
        <w:tcPr>
          <w:tcW w:w="4356" w:type="dxa"/>
          <w:tcBorders>
            <w:top w:val="single" w:sz="4" w:space="0" w:color="auto"/>
          </w:tcBorders>
          <w:tcMar>
            <w:top w:w="142" w:type="dxa"/>
            <w:bottom w:w="0" w:type="dxa"/>
          </w:tcMar>
        </w:tcPr>
        <w:p w:rsidR="00F11572" w:rsidRDefault="00F1157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70</w:t>
          </w:r>
          <w:r>
            <w:rPr>
              <w:noProof/>
            </w:rPr>
            <w:fldChar w:fldCharType="end"/>
          </w:r>
          <w:r>
            <w:t xml:space="preserve">  </w:t>
          </w:r>
        </w:p>
      </w:tc>
    </w:tr>
  </w:tbl>
  <w:p w:rsidR="00F11572" w:rsidRDefault="00F115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572" w:rsidRDefault="00F11572" w:rsidP="00C40A36">
      <w:pPr>
        <w:spacing w:after="0"/>
      </w:pPr>
      <w:r>
        <w:separator/>
      </w:r>
    </w:p>
  </w:footnote>
  <w:footnote w:type="continuationSeparator" w:id="0">
    <w:p w:rsidR="00F11572" w:rsidRDefault="00F11572" w:rsidP="00C40A36">
      <w:pPr>
        <w:spacing w:after="0"/>
      </w:pPr>
      <w:r>
        <w:continuationSeparator/>
      </w:r>
    </w:p>
  </w:footnote>
  <w:footnote w:id="1">
    <w:p w:rsidR="00F11572" w:rsidRPr="004C19C9" w:rsidRDefault="00F11572" w:rsidP="00B1547E">
      <w:pPr>
        <w:pStyle w:val="FootnoteText"/>
      </w:pPr>
      <w:r>
        <w:rPr>
          <w:rStyle w:val="FootnoteReference"/>
        </w:rPr>
        <w:footnoteRef/>
      </w:r>
      <w:r>
        <w:t xml:space="preserve"> </w:t>
      </w:r>
      <w:r w:rsidRPr="00E87C03">
        <w:t>CPMP/ICH/2737/99</w:t>
      </w:r>
      <w:r>
        <w:t xml:space="preserve"> </w:t>
      </w:r>
      <w:r w:rsidRPr="004E002B">
        <w:t>ICH Topic Q 3 A (R2)</w:t>
      </w:r>
      <w:r>
        <w:t xml:space="preserve"> </w:t>
      </w:r>
      <w:r w:rsidRPr="004E002B">
        <w:t>Note for Guidance on Impurities Testing: Impurities in New Drug Substances</w:t>
      </w:r>
    </w:p>
  </w:footnote>
  <w:footnote w:id="2">
    <w:p w:rsidR="00F11572" w:rsidRDefault="00F11572" w:rsidP="00B1547E">
      <w:pPr>
        <w:pStyle w:val="FootnoteText"/>
      </w:pPr>
      <w:r>
        <w:rPr>
          <w:rStyle w:val="FootnoteReference"/>
        </w:rPr>
        <w:footnoteRef/>
      </w:r>
      <w:r>
        <w:t xml:space="preserve"> Gosens R</w:t>
      </w:r>
      <w:r w:rsidRPr="00497342">
        <w:t xml:space="preserve"> </w:t>
      </w:r>
      <w:r>
        <w:t xml:space="preserve">et al., </w:t>
      </w:r>
      <w:r w:rsidRPr="00497342">
        <w:t>Muscarinic receptor signalling in the pathophysiology o</w:t>
      </w:r>
      <w:r>
        <w:t xml:space="preserve">f asthma and COPD. </w:t>
      </w:r>
      <w:proofErr w:type="gramStart"/>
      <w:r w:rsidRPr="00963F93">
        <w:rPr>
          <w:i/>
        </w:rPr>
        <w:t>Respir.</w:t>
      </w:r>
      <w:proofErr w:type="gramEnd"/>
      <w:r w:rsidRPr="00963F93">
        <w:rPr>
          <w:i/>
        </w:rPr>
        <w:t xml:space="preserve"> Res</w:t>
      </w:r>
      <w:r>
        <w:t>. 2006</w:t>
      </w:r>
      <w:proofErr w:type="gramStart"/>
      <w:r>
        <w:t>;7:</w:t>
      </w:r>
      <w:r w:rsidRPr="00497342">
        <w:t>73</w:t>
      </w:r>
      <w:proofErr w:type="gramEnd"/>
      <w:r w:rsidRPr="00497342">
        <w:t>.</w:t>
      </w:r>
    </w:p>
  </w:footnote>
  <w:footnote w:id="3">
    <w:p w:rsidR="00F11572" w:rsidRDefault="00F11572" w:rsidP="00B1547E">
      <w:pPr>
        <w:pStyle w:val="FootnoteText"/>
      </w:pPr>
      <w:r>
        <w:rPr>
          <w:rStyle w:val="FootnoteReference"/>
        </w:rPr>
        <w:footnoteRef/>
      </w:r>
      <w:r>
        <w:t xml:space="preserve"> PR interval is the interval between the P and R waves as measured in an ECG as shown</w:t>
      </w:r>
    </w:p>
    <w:p w:rsidR="00F11572" w:rsidRDefault="00F11572" w:rsidP="00B1547E">
      <w:pPr>
        <w:pStyle w:val="FootnoteText"/>
      </w:pPr>
      <w:r>
        <w:rPr>
          <w:noProof/>
          <w:lang w:eastAsia="en-AU"/>
        </w:rPr>
        <w:drawing>
          <wp:inline distT="0" distB="0" distL="0" distR="0" wp14:anchorId="609B182A" wp14:editId="38FAE604">
            <wp:extent cx="659080" cy="766790"/>
            <wp:effectExtent l="0" t="0" r="8255" b="0"/>
            <wp:docPr id="3" name="Picture 3" descr="PR interval is the interval between the P and R waves as measured in an EC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61325" cy="769402"/>
                    </a:xfrm>
                    <a:prstGeom prst="rect">
                      <a:avLst/>
                    </a:prstGeom>
                  </pic:spPr>
                </pic:pic>
              </a:graphicData>
            </a:graphic>
          </wp:inline>
        </w:drawing>
      </w:r>
    </w:p>
  </w:footnote>
  <w:footnote w:id="4">
    <w:p w:rsidR="00F11572" w:rsidRDefault="00F11572" w:rsidP="00B1547E">
      <w:pPr>
        <w:pStyle w:val="FootnoteText"/>
      </w:pPr>
      <w:r>
        <w:rPr>
          <w:rStyle w:val="FootnoteReference"/>
        </w:rPr>
        <w:footnoteRef/>
      </w:r>
      <w:r>
        <w:t xml:space="preserve"> </w:t>
      </w:r>
      <w:r w:rsidRPr="00214066">
        <w:t xml:space="preserve">ICH </w:t>
      </w:r>
      <w:r>
        <w:t xml:space="preserve">guideline </w:t>
      </w:r>
      <w:proofErr w:type="gramStart"/>
      <w:r w:rsidRPr="00214066">
        <w:t>M3(</w:t>
      </w:r>
      <w:proofErr w:type="gramEnd"/>
      <w:r w:rsidRPr="00214066">
        <w:t>R2)</w:t>
      </w:r>
      <w:r>
        <w:t xml:space="preserve"> on non-clinical safety studies for the conduct of human clinical trials and marketing authorisation for pharmaceuticals. December 2009. </w:t>
      </w:r>
      <w:proofErr w:type="gramStart"/>
      <w:r>
        <w:t>EMA/CPMP/ICH/286/1995.</w:t>
      </w:r>
      <w:proofErr w:type="gramEnd"/>
    </w:p>
  </w:footnote>
  <w:footnote w:id="5">
    <w:p w:rsidR="00F11572" w:rsidRPr="004B35F6" w:rsidRDefault="00F11572" w:rsidP="00B1547E">
      <w:pPr>
        <w:pStyle w:val="FootnoteText"/>
      </w:pPr>
      <w:r>
        <w:rPr>
          <w:rStyle w:val="FootnoteReference"/>
        </w:rPr>
        <w:footnoteRef/>
      </w:r>
      <w:r>
        <w:t xml:space="preserve"> 3BS1a</w:t>
      </w:r>
      <w:r w:rsidRPr="004B35F6">
        <w:t xml:space="preserve"> </w:t>
      </w:r>
      <w:r w:rsidRPr="004E002B">
        <w:t>Note for guidance on single dose toxicity</w:t>
      </w:r>
      <w:r>
        <w:t>.</w:t>
      </w:r>
    </w:p>
  </w:footnote>
  <w:footnote w:id="6">
    <w:p w:rsidR="00F11572" w:rsidRPr="004D5806" w:rsidRDefault="00F11572" w:rsidP="004D5806">
      <w:pPr>
        <w:pStyle w:val="FootnoteText"/>
        <w:rPr>
          <w:i/>
        </w:rPr>
      </w:pPr>
      <w:r>
        <w:rPr>
          <w:rStyle w:val="FootnoteReference"/>
        </w:rPr>
        <w:footnoteRef/>
      </w:r>
      <w:r>
        <w:t xml:space="preserve"> </w:t>
      </w:r>
      <w:r w:rsidRPr="00764F8F">
        <w:t xml:space="preserve">Category B3 </w:t>
      </w:r>
      <w:r w:rsidRPr="00D3090F">
        <w:t>for the use of medicines in pregnancy is defined as:</w:t>
      </w:r>
      <w:r>
        <w:t xml:space="preserve"> </w:t>
      </w:r>
      <w:r w:rsidRPr="004D5806">
        <w:rPr>
          <w:i/>
        </w:rPr>
        <w:t>Drugs which have been taken by only a limited number of pregnant women and women of childbearing age, without an increase in the frequency of malformation or other direct or indirect harmful effects on the human fetus having been observed. Studies in animals have shown evidence of an increased occurrence of fetal damage, the significance of which is considered uncertain in humans.</w:t>
      </w:r>
    </w:p>
  </w:footnote>
  <w:footnote w:id="7">
    <w:p w:rsidR="00F11572" w:rsidRDefault="00F11572" w:rsidP="004D5806">
      <w:pPr>
        <w:pStyle w:val="FootnoteText"/>
      </w:pPr>
      <w:r>
        <w:rPr>
          <w:rStyle w:val="FootnoteReference"/>
        </w:rPr>
        <w:footnoteRef/>
      </w:r>
      <w:r>
        <w:t xml:space="preserve"> </w:t>
      </w:r>
      <w:r w:rsidRPr="00764F8F">
        <w:t xml:space="preserve">Category B1 </w:t>
      </w:r>
      <w:r w:rsidRPr="00D3090F">
        <w:t>for the use of medicines in pregnancy is defined as:</w:t>
      </w:r>
      <w:r>
        <w:t xml:space="preserve"> </w:t>
      </w:r>
      <w:r w:rsidRPr="004D5806">
        <w:rPr>
          <w:i/>
        </w:rPr>
        <w:t>Drugs which have been taken by only a limited number of pregnant women and women of childbearing age, without an increase in the frequency of</w:t>
      </w:r>
      <w:r w:rsidRPr="00764F8F">
        <w:t xml:space="preserve"> </w:t>
      </w:r>
      <w:r w:rsidRPr="004D5806">
        <w:rPr>
          <w:i/>
        </w:rPr>
        <w:t>malformation or other direct or indirect harmful effects on the human fetus having been observed. Studies in animals have not shown evidence of an increased occurrence of fetal damage.</w:t>
      </w:r>
    </w:p>
  </w:footnote>
  <w:footnote w:id="8">
    <w:p w:rsidR="00F11572" w:rsidRDefault="00F11572" w:rsidP="004D5806">
      <w:pPr>
        <w:pStyle w:val="FootnoteText"/>
      </w:pPr>
      <w:r>
        <w:rPr>
          <w:rStyle w:val="FootnoteReference"/>
        </w:rPr>
        <w:footnoteRef/>
      </w:r>
      <w:r>
        <w:t xml:space="preserve"> </w:t>
      </w:r>
      <w:proofErr w:type="gramStart"/>
      <w:r w:rsidRPr="000C4EC1">
        <w:t>Global Initiative for Obstructive Lung Disease (GOLD).</w:t>
      </w:r>
      <w:proofErr w:type="gramEnd"/>
      <w:r w:rsidRPr="000C4EC1">
        <w:t xml:space="preserve"> </w:t>
      </w:r>
      <w:proofErr w:type="gramStart"/>
      <w:r w:rsidRPr="000C4EC1">
        <w:t>Global strategy for the diagnosis, management, and prevention of chronic obstructive lung disease.</w:t>
      </w:r>
      <w:proofErr w:type="gramEnd"/>
      <w:r w:rsidRPr="000C4EC1">
        <w:t xml:space="preserve"> </w:t>
      </w:r>
      <w:proofErr w:type="gramStart"/>
      <w:r w:rsidRPr="000C4EC1">
        <w:t>Global Initiative for Obstru</w:t>
      </w:r>
      <w:r>
        <w:t>ctive Lung Disease (GOLD) 2013.</w:t>
      </w:r>
      <w:proofErr w:type="gramEnd"/>
    </w:p>
  </w:footnote>
  <w:footnote w:id="9">
    <w:p w:rsidR="00F11572" w:rsidRDefault="00F11572" w:rsidP="004D5806">
      <w:pPr>
        <w:pStyle w:val="FootnoteText"/>
      </w:pPr>
      <w:r>
        <w:rPr>
          <w:rStyle w:val="FootnoteReference"/>
        </w:rPr>
        <w:footnoteRef/>
      </w:r>
      <w:r>
        <w:t xml:space="preserve"> </w:t>
      </w:r>
      <w:proofErr w:type="gramStart"/>
      <w:r>
        <w:t>Chapman KR</w:t>
      </w:r>
      <w:r w:rsidRPr="000C4EC1">
        <w:t xml:space="preserve"> et al. Epidemiology and costs of Chronic Obstructive Pulmonary Disease.</w:t>
      </w:r>
      <w:proofErr w:type="gramEnd"/>
      <w:r w:rsidRPr="000C4EC1">
        <w:t xml:space="preserve"> </w:t>
      </w:r>
      <w:r w:rsidRPr="000C4EC1">
        <w:rPr>
          <w:i/>
          <w:iCs/>
        </w:rPr>
        <w:t>Eur Respir J</w:t>
      </w:r>
      <w:r w:rsidRPr="000C4EC1">
        <w:t>. 2006</w:t>
      </w:r>
      <w:proofErr w:type="gramStart"/>
      <w:r w:rsidRPr="000C4EC1">
        <w:t>;27:188</w:t>
      </w:r>
      <w:proofErr w:type="gramEnd"/>
      <w:r w:rsidRPr="000C4EC1">
        <w:t>-207.</w:t>
      </w:r>
    </w:p>
  </w:footnote>
  <w:footnote w:id="10">
    <w:p w:rsidR="00F11572" w:rsidRDefault="00F11572" w:rsidP="004D5806">
      <w:pPr>
        <w:pStyle w:val="FootnoteText"/>
      </w:pPr>
      <w:r>
        <w:rPr>
          <w:rStyle w:val="FootnoteReference"/>
        </w:rPr>
        <w:footnoteRef/>
      </w:r>
      <w:r>
        <w:t xml:space="preserve"> Lopez AD </w:t>
      </w:r>
      <w:r w:rsidRPr="000C4EC1">
        <w:t xml:space="preserve">et al. Chronic obstructive pulmonary disease: current burden and future projections. </w:t>
      </w:r>
      <w:r w:rsidRPr="00C451BA">
        <w:rPr>
          <w:i/>
        </w:rPr>
        <w:t>Eur Respir J</w:t>
      </w:r>
      <w:r w:rsidRPr="000C4EC1">
        <w:t>. 2006</w:t>
      </w:r>
      <w:proofErr w:type="gramStart"/>
      <w:r w:rsidRPr="000C4EC1">
        <w:t>;27:397</w:t>
      </w:r>
      <w:proofErr w:type="gramEnd"/>
      <w:r w:rsidRPr="000C4EC1">
        <w:t>-412.</w:t>
      </w:r>
    </w:p>
  </w:footnote>
  <w:footnote w:id="11">
    <w:p w:rsidR="00F11572" w:rsidRDefault="00F11572" w:rsidP="004D5806">
      <w:pPr>
        <w:pStyle w:val="FootnoteText"/>
      </w:pPr>
      <w:r>
        <w:rPr>
          <w:rStyle w:val="FootnoteReference"/>
        </w:rPr>
        <w:footnoteRef/>
      </w:r>
      <w:r>
        <w:t xml:space="preserve"> </w:t>
      </w:r>
      <w:proofErr w:type="gramStart"/>
      <w:r w:rsidRPr="000C4EC1">
        <w:t>World Health Organization WHO.</w:t>
      </w:r>
      <w:proofErr w:type="gramEnd"/>
      <w:r w:rsidRPr="000C4EC1">
        <w:t xml:space="preserve"> World Health Statistics 2008:1-110.</w:t>
      </w:r>
    </w:p>
  </w:footnote>
  <w:footnote w:id="12">
    <w:p w:rsidR="00F11572" w:rsidRDefault="00F11572" w:rsidP="004D5806">
      <w:pPr>
        <w:pStyle w:val="FootnoteText"/>
      </w:pPr>
      <w:r>
        <w:rPr>
          <w:rStyle w:val="FootnoteReference"/>
        </w:rPr>
        <w:footnoteRef/>
      </w:r>
      <w:r>
        <w:t xml:space="preserve"> Rennard SI</w:t>
      </w:r>
      <w:r w:rsidRPr="000C4EC1">
        <w:t xml:space="preserve"> </w:t>
      </w:r>
      <w:r w:rsidRPr="00C451BA">
        <w:rPr>
          <w:iCs/>
        </w:rPr>
        <w:t>et al</w:t>
      </w:r>
      <w:r w:rsidRPr="000C4EC1">
        <w:t xml:space="preserve">. Impact of COPD in North America and Europe in 2000: subjects' perspective of confronting COPD International Survey. </w:t>
      </w:r>
      <w:r w:rsidRPr="000C4EC1">
        <w:rPr>
          <w:i/>
          <w:iCs/>
        </w:rPr>
        <w:t>Eur Respir J</w:t>
      </w:r>
      <w:r w:rsidRPr="000C4EC1">
        <w:t>. 2002</w:t>
      </w:r>
      <w:proofErr w:type="gramStart"/>
      <w:r w:rsidRPr="000C4EC1">
        <w:t>;20:799</w:t>
      </w:r>
      <w:proofErr w:type="gramEnd"/>
      <w:r w:rsidRPr="000C4EC1">
        <w:t>-805.</w:t>
      </w:r>
    </w:p>
  </w:footnote>
  <w:footnote w:id="13">
    <w:p w:rsidR="00F11572" w:rsidRDefault="00F11572" w:rsidP="004D5806">
      <w:pPr>
        <w:pStyle w:val="FootnoteText"/>
      </w:pPr>
      <w:r>
        <w:rPr>
          <w:rStyle w:val="FootnoteReference"/>
        </w:rPr>
        <w:footnoteRef/>
      </w:r>
      <w:r>
        <w:t xml:space="preserve"> </w:t>
      </w:r>
      <w:r w:rsidRPr="000C4EC1">
        <w:t xml:space="preserve">Celli BR, MacNee W. Standards for the diagnosis and treatment of patients with COPD: a summary of the ATS/ERS position paper. </w:t>
      </w:r>
      <w:r w:rsidRPr="000C4EC1">
        <w:rPr>
          <w:i/>
          <w:iCs/>
        </w:rPr>
        <w:t>Eur Respir J</w:t>
      </w:r>
      <w:r w:rsidRPr="000C4EC1">
        <w:t>. 2004;23:932-946</w:t>
      </w:r>
    </w:p>
  </w:footnote>
  <w:footnote w:id="14">
    <w:p w:rsidR="00F11572" w:rsidRDefault="00F11572" w:rsidP="004D5806">
      <w:pPr>
        <w:pStyle w:val="FootnoteText"/>
      </w:pPr>
      <w:r>
        <w:rPr>
          <w:rStyle w:val="FootnoteReference"/>
        </w:rPr>
        <w:footnoteRef/>
      </w:r>
      <w:r>
        <w:t xml:space="preserve"> Qaseem </w:t>
      </w:r>
      <w:proofErr w:type="gramStart"/>
      <w:r>
        <w:t>A</w:t>
      </w:r>
      <w:proofErr w:type="gramEnd"/>
      <w:r w:rsidRPr="000C4EC1">
        <w:t xml:space="preserve"> et al. Diagnosis and management of stable chronic obstructive pulmonary disease: a clinical practice guideline update from the AmericanCollege of Physicians, American College of Chest Physicians, American Thoracic Society, and European Respiratory Society. </w:t>
      </w:r>
      <w:r w:rsidRPr="000C4EC1">
        <w:rPr>
          <w:i/>
          <w:iCs/>
        </w:rPr>
        <w:t>Ann Intern Med</w:t>
      </w:r>
      <w:r>
        <w:t>. 2011</w:t>
      </w:r>
      <w:proofErr w:type="gramStart"/>
      <w:r>
        <w:t>;155</w:t>
      </w:r>
      <w:r w:rsidRPr="000C4EC1">
        <w:t>:179</w:t>
      </w:r>
      <w:proofErr w:type="gramEnd"/>
      <w:r w:rsidRPr="000C4EC1">
        <w:t>-91.</w:t>
      </w:r>
    </w:p>
  </w:footnote>
  <w:footnote w:id="15">
    <w:p w:rsidR="00F11572" w:rsidRDefault="00F11572" w:rsidP="004D5806">
      <w:pPr>
        <w:pStyle w:val="FootnoteText"/>
      </w:pPr>
      <w:r>
        <w:rPr>
          <w:rStyle w:val="FootnoteReference"/>
        </w:rPr>
        <w:footnoteRef/>
      </w:r>
      <w:r>
        <w:t xml:space="preserve"> Casaburi R</w:t>
      </w:r>
      <w:r w:rsidRPr="000D18F9">
        <w:t xml:space="preserve"> et al. </w:t>
      </w:r>
      <w:proofErr w:type="gramStart"/>
      <w:r w:rsidRPr="000D18F9">
        <w:t>A long-term evaluation of once-daily inhaled ipratropium in chronic obstructive pulmonary disease.</w:t>
      </w:r>
      <w:proofErr w:type="gramEnd"/>
      <w:r w:rsidRPr="000D18F9">
        <w:t xml:space="preserve"> </w:t>
      </w:r>
      <w:r w:rsidRPr="000D18F9">
        <w:rPr>
          <w:i/>
          <w:iCs/>
        </w:rPr>
        <w:t xml:space="preserve">Eur Respir J. </w:t>
      </w:r>
      <w:r w:rsidRPr="000D18F9">
        <w:t>2002</w:t>
      </w:r>
      <w:proofErr w:type="gramStart"/>
      <w:r w:rsidRPr="000D18F9">
        <w:t>;19:217</w:t>
      </w:r>
      <w:proofErr w:type="gramEnd"/>
      <w:r w:rsidRPr="000D18F9">
        <w:t>-24.</w:t>
      </w:r>
    </w:p>
  </w:footnote>
  <w:footnote w:id="16">
    <w:p w:rsidR="00F11572" w:rsidRDefault="00F11572" w:rsidP="004D5806">
      <w:pPr>
        <w:pStyle w:val="FootnoteText"/>
      </w:pPr>
      <w:r>
        <w:rPr>
          <w:rStyle w:val="FootnoteReference"/>
        </w:rPr>
        <w:footnoteRef/>
      </w:r>
      <w:r>
        <w:t xml:space="preserve"> O'Donnell DE et al</w:t>
      </w:r>
      <w:r w:rsidRPr="000D18F9">
        <w:t xml:space="preserve">. Effects of tiotropium on lung hyperinflation, dyspnoea, and exercise tolerance in COPD. </w:t>
      </w:r>
      <w:r w:rsidRPr="000D18F9">
        <w:rPr>
          <w:i/>
          <w:iCs/>
        </w:rPr>
        <w:t xml:space="preserve">Eur Respir J. </w:t>
      </w:r>
      <w:r w:rsidRPr="000D18F9">
        <w:t>2004</w:t>
      </w:r>
      <w:proofErr w:type="gramStart"/>
      <w:r w:rsidRPr="000D18F9">
        <w:t>;23:832</w:t>
      </w:r>
      <w:proofErr w:type="gramEnd"/>
      <w:r w:rsidRPr="000D18F9">
        <w:t>-840.</w:t>
      </w:r>
    </w:p>
  </w:footnote>
  <w:footnote w:id="17">
    <w:p w:rsidR="00F11572" w:rsidRDefault="00F11572" w:rsidP="004D5806">
      <w:pPr>
        <w:pStyle w:val="FootnoteText"/>
      </w:pPr>
      <w:r>
        <w:rPr>
          <w:rStyle w:val="FootnoteReference"/>
        </w:rPr>
        <w:footnoteRef/>
      </w:r>
      <w:r>
        <w:t xml:space="preserve"> </w:t>
      </w:r>
      <w:r w:rsidRPr="000D18F9">
        <w:t>Niewoehner DE</w:t>
      </w:r>
      <w:r>
        <w:t xml:space="preserve"> et al</w:t>
      </w:r>
      <w:r w:rsidRPr="000D18F9">
        <w:t xml:space="preserve">. Prevention of exacerbations of chronic obstructive pulmonary disease with tiotropium, a once-daily inhaled anticholinergic bronchodilator: a randomized trial. </w:t>
      </w:r>
      <w:r w:rsidRPr="000D18F9">
        <w:rPr>
          <w:i/>
          <w:iCs/>
        </w:rPr>
        <w:t>Ann Intern Med</w:t>
      </w:r>
      <w:r w:rsidRPr="000D18F9">
        <w:t>. 2005</w:t>
      </w:r>
      <w:proofErr w:type="gramStart"/>
      <w:r w:rsidRPr="000D18F9">
        <w:t>;143:317</w:t>
      </w:r>
      <w:proofErr w:type="gramEnd"/>
      <w:r w:rsidRPr="000D18F9">
        <w:t>-326.</w:t>
      </w:r>
    </w:p>
  </w:footnote>
  <w:footnote w:id="18">
    <w:p w:rsidR="00F11572" w:rsidRDefault="00F11572" w:rsidP="004D5806">
      <w:pPr>
        <w:pStyle w:val="FootnoteText"/>
      </w:pPr>
      <w:r>
        <w:rPr>
          <w:rStyle w:val="FootnoteReference"/>
        </w:rPr>
        <w:footnoteRef/>
      </w:r>
      <w:r>
        <w:t xml:space="preserve"> </w:t>
      </w:r>
      <w:r w:rsidRPr="00CE121E">
        <w:rPr>
          <w:lang w:val="en"/>
        </w:rPr>
        <w:t xml:space="preserve">The </w:t>
      </w:r>
      <w:r w:rsidRPr="004E002B">
        <w:rPr>
          <w:bCs/>
          <w:lang w:val="en"/>
        </w:rPr>
        <w:t>QT interval</w:t>
      </w:r>
      <w:r w:rsidRPr="00CE121E">
        <w:rPr>
          <w:lang w:val="en"/>
        </w:rPr>
        <w:t xml:space="preserve"> is a measure of the time between the start of the </w:t>
      </w:r>
      <w:r w:rsidRPr="004E002B">
        <w:rPr>
          <w:bCs/>
          <w:lang w:val="en"/>
        </w:rPr>
        <w:t>Q wave</w:t>
      </w:r>
      <w:r w:rsidRPr="00CE121E">
        <w:rPr>
          <w:lang w:val="en"/>
        </w:rPr>
        <w:t xml:space="preserve"> and the end of the </w:t>
      </w:r>
      <w:r w:rsidRPr="004E002B">
        <w:rPr>
          <w:bCs/>
          <w:lang w:val="en"/>
        </w:rPr>
        <w:t>T wave</w:t>
      </w:r>
      <w:r w:rsidRPr="00CE121E">
        <w:rPr>
          <w:lang w:val="en"/>
        </w:rPr>
        <w:t xml:space="preserve"> in the heart's </w:t>
      </w:r>
      <w:r w:rsidRPr="00F07403">
        <w:rPr>
          <w:lang w:val="en"/>
        </w:rPr>
        <w:t>electrical cycle</w:t>
      </w:r>
      <w:r w:rsidRPr="00CE121E">
        <w:rPr>
          <w:lang w:val="en"/>
        </w:rPr>
        <w:t xml:space="preserve">. The QT interval represents electrical </w:t>
      </w:r>
      <w:r w:rsidRPr="00F07403">
        <w:rPr>
          <w:lang w:val="en"/>
        </w:rPr>
        <w:t>depolarisation and repolarisation of the ventricles</w:t>
      </w:r>
      <w:r w:rsidRPr="00CE121E">
        <w:rPr>
          <w:lang w:val="en"/>
        </w:rPr>
        <w:t xml:space="preserve">. A lengthened QT interval is a marker for the potential of ventricular tachyarrhythmias like </w:t>
      </w:r>
      <w:r w:rsidRPr="00F07403">
        <w:rPr>
          <w:lang w:val="en"/>
        </w:rPr>
        <w:t>torsades de pointes</w:t>
      </w:r>
      <w:r w:rsidRPr="00CE121E">
        <w:rPr>
          <w:lang w:val="en"/>
        </w:rPr>
        <w:t xml:space="preserve"> and a risk factor for sudden death.</w:t>
      </w:r>
    </w:p>
  </w:footnote>
  <w:footnote w:id="19">
    <w:p w:rsidR="00F11572" w:rsidRPr="00026A6E" w:rsidRDefault="00F11572" w:rsidP="00E65F84">
      <w:pPr>
        <w:pStyle w:val="FootnoteText"/>
      </w:pPr>
      <w:r w:rsidRPr="00026A6E">
        <w:rPr>
          <w:rStyle w:val="FootnoteReference"/>
          <w:sz w:val="16"/>
          <w:szCs w:val="16"/>
        </w:rPr>
        <w:footnoteRef/>
      </w:r>
      <w:r w:rsidRPr="00026A6E">
        <w:t xml:space="preserve"> The 24-week Efficacy Studies (DB2113361, DB2113373, and DB2113374), the supporting Exercise Studies (DB2114417 and</w:t>
      </w:r>
      <w:r>
        <w:t xml:space="preserve"> D</w:t>
      </w:r>
      <w:r w:rsidRPr="00026A6E">
        <w:t>B2114418), and the long-term safety study (DB2113359) included in this document, evaluated both UMEC monotherapy and the combination product UMEC/VI</w:t>
      </w:r>
    </w:p>
  </w:footnote>
  <w:footnote w:id="20">
    <w:p w:rsidR="00F11572" w:rsidRDefault="00F11572" w:rsidP="00E65F84">
      <w:pPr>
        <w:pStyle w:val="FootnoteText"/>
      </w:pPr>
      <w:r>
        <w:rPr>
          <w:rStyle w:val="FootnoteReference"/>
        </w:rPr>
        <w:footnoteRef/>
      </w:r>
      <w:r>
        <w:t xml:space="preserve"> </w:t>
      </w:r>
      <w:r w:rsidRPr="00CF6538">
        <w:t>Committee for Medicinal Products for Human U</w:t>
      </w:r>
      <w:r>
        <w:t xml:space="preserve">se (CHMP) Guideline on Clinical </w:t>
      </w:r>
      <w:r w:rsidRPr="00CF6538">
        <w:t>Investigation of Medicinal Products in the Treatment of C</w:t>
      </w:r>
      <w:r>
        <w:t xml:space="preserve">hronic Obstructive Pulmonary </w:t>
      </w:r>
      <w:r w:rsidRPr="00CF6538">
        <w:t>Disease (COPD) [EMA/CHMP/483572/2012]</w:t>
      </w:r>
    </w:p>
  </w:footnote>
  <w:footnote w:id="21">
    <w:p w:rsidR="00F11572" w:rsidRDefault="00F11572" w:rsidP="00E65F84">
      <w:pPr>
        <w:pStyle w:val="FootnoteText"/>
      </w:pPr>
      <w:r>
        <w:rPr>
          <w:rStyle w:val="FootnoteReference"/>
        </w:rPr>
        <w:footnoteRef/>
      </w:r>
      <w:r>
        <w:t xml:space="preserve"> </w:t>
      </w:r>
      <w:proofErr w:type="gramStart"/>
      <w:r w:rsidRPr="00C84E56">
        <w:t>Food and Drug Administration (FDA) COPD Guidance.</w:t>
      </w:r>
      <w:proofErr w:type="gramEnd"/>
      <w:r w:rsidRPr="00C84E56">
        <w:t xml:space="preserve"> Guidance for industry chronic obstructive pulmonary disease: developing drugs for treatment. U.S. Department of Health and Human Services, Food and Drug Administration, </w:t>
      </w:r>
      <w:r>
        <w:t>Centre</w:t>
      </w:r>
      <w:r w:rsidRPr="00C84E56">
        <w:t xml:space="preserve"> for Drug Evaluation and Research (CDER). Nov 2007.</w:t>
      </w:r>
    </w:p>
  </w:footnote>
  <w:footnote w:id="22">
    <w:p w:rsidR="00F11572" w:rsidRDefault="00F11572" w:rsidP="00E65F84">
      <w:pPr>
        <w:pStyle w:val="FootnoteText"/>
      </w:pPr>
      <w:r>
        <w:rPr>
          <w:rStyle w:val="FootnoteReference"/>
        </w:rPr>
        <w:footnoteRef/>
      </w:r>
      <w:r>
        <w:t xml:space="preserve"> </w:t>
      </w:r>
      <w:proofErr w:type="gramStart"/>
      <w:r>
        <w:t>Casaburi R.et al</w:t>
      </w:r>
      <w:r w:rsidRPr="000F491B">
        <w:t>.</w:t>
      </w:r>
      <w:proofErr w:type="gramEnd"/>
      <w:r w:rsidRPr="000F491B">
        <w:t xml:space="preserve"> The spirometric efficacy of once-daily dosing with tiotropium in stable COPD: a 13-week multicentre trial. </w:t>
      </w:r>
      <w:proofErr w:type="gramStart"/>
      <w:r w:rsidRPr="000F491B">
        <w:t>The US Tiotropium Study Group.</w:t>
      </w:r>
      <w:proofErr w:type="gramEnd"/>
      <w:r w:rsidRPr="000F491B">
        <w:t xml:space="preserve"> </w:t>
      </w:r>
      <w:proofErr w:type="gramStart"/>
      <w:r w:rsidRPr="000F491B">
        <w:rPr>
          <w:i/>
          <w:iCs/>
        </w:rPr>
        <w:t>Chest.</w:t>
      </w:r>
      <w:proofErr w:type="gramEnd"/>
      <w:r w:rsidRPr="000F491B">
        <w:rPr>
          <w:i/>
          <w:iCs/>
        </w:rPr>
        <w:t xml:space="preserve"> </w:t>
      </w:r>
      <w:r w:rsidRPr="000F491B">
        <w:t>2000</w:t>
      </w:r>
      <w:proofErr w:type="gramStart"/>
      <w:r w:rsidRPr="000F491B">
        <w:t>;118:1294</w:t>
      </w:r>
      <w:proofErr w:type="gramEnd"/>
      <w:r w:rsidRPr="000F491B">
        <w:t>-302.</w:t>
      </w:r>
    </w:p>
  </w:footnote>
  <w:footnote w:id="23">
    <w:p w:rsidR="00F11572" w:rsidRPr="00744987" w:rsidRDefault="00F11572" w:rsidP="00E65F84">
      <w:pPr>
        <w:pStyle w:val="FootnoteText"/>
        <w:rPr>
          <w:rFonts w:eastAsia="TimesNewRoman" w:cs="TimesNewRoman"/>
        </w:rPr>
      </w:pPr>
      <w:r>
        <w:rPr>
          <w:rStyle w:val="FootnoteReference"/>
        </w:rPr>
        <w:footnoteRef/>
      </w:r>
      <w:r>
        <w:t xml:space="preserve"> Kerwin EM.</w:t>
      </w:r>
      <w:r w:rsidRPr="000F491B">
        <w:t xml:space="preserve"> </w:t>
      </w:r>
      <w:proofErr w:type="gramStart"/>
      <w:r>
        <w:t>et</w:t>
      </w:r>
      <w:proofErr w:type="gramEnd"/>
      <w:r>
        <w:t xml:space="preserve"> al. </w:t>
      </w:r>
      <w:r w:rsidRPr="000F491B">
        <w:t xml:space="preserve">Efficacy and tolerability of indacaterol 75 mcg once daily in patients aged </w:t>
      </w:r>
      <w:r w:rsidRPr="000F491B">
        <w:t xml:space="preserve">40 years with chronic obstructive pulmonary disease: results from 2 double-blind, placebo-controlled 12-week studies. </w:t>
      </w:r>
      <w:r w:rsidRPr="003C5902">
        <w:rPr>
          <w:i/>
        </w:rPr>
        <w:t>Clin Ther.</w:t>
      </w:r>
      <w:r w:rsidRPr="000F491B">
        <w:t xml:space="preserve"> 2011</w:t>
      </w:r>
      <w:proofErr w:type="gramStart"/>
      <w:r w:rsidRPr="000F491B">
        <w:t>;33:1974</w:t>
      </w:r>
      <w:proofErr w:type="gramEnd"/>
      <w:r w:rsidRPr="000F491B">
        <w:t>-84.</w:t>
      </w:r>
    </w:p>
  </w:footnote>
  <w:footnote w:id="24">
    <w:p w:rsidR="00F11572" w:rsidRDefault="00F11572" w:rsidP="00E65F84">
      <w:pPr>
        <w:pStyle w:val="FootnoteText"/>
      </w:pPr>
      <w:r>
        <w:rPr>
          <w:rStyle w:val="FootnoteReference"/>
        </w:rPr>
        <w:footnoteRef/>
      </w:r>
      <w:r>
        <w:t xml:space="preserve"> Kerwin EM. </w:t>
      </w:r>
      <w:proofErr w:type="gramStart"/>
      <w:r w:rsidRPr="00744987">
        <w:t>et</w:t>
      </w:r>
      <w:proofErr w:type="gramEnd"/>
      <w:r w:rsidRPr="00744987">
        <w:t xml:space="preserve"> al. Efficacy and safety of a 12-week treatment with twice-daily aclidinium bromide in COPD patients (ACCORD COPD I). </w:t>
      </w:r>
      <w:proofErr w:type="gramStart"/>
      <w:r w:rsidRPr="00744987">
        <w:rPr>
          <w:i/>
          <w:iCs/>
        </w:rPr>
        <w:t>COPD.</w:t>
      </w:r>
      <w:proofErr w:type="gramEnd"/>
      <w:r w:rsidRPr="00744987">
        <w:rPr>
          <w:i/>
          <w:iCs/>
        </w:rPr>
        <w:t xml:space="preserve"> </w:t>
      </w:r>
      <w:r w:rsidRPr="00744987">
        <w:t>2012</w:t>
      </w:r>
      <w:proofErr w:type="gramStart"/>
      <w:r w:rsidRPr="00744987">
        <w:t>;9:90</w:t>
      </w:r>
      <w:proofErr w:type="gramEnd"/>
      <w:r w:rsidRPr="00744987">
        <w:t>-101.</w:t>
      </w:r>
    </w:p>
  </w:footnote>
  <w:footnote w:id="25">
    <w:p w:rsidR="00F11572" w:rsidRDefault="00F11572" w:rsidP="00E65F84">
      <w:pPr>
        <w:pStyle w:val="FootnoteText"/>
      </w:pPr>
      <w:r>
        <w:rPr>
          <w:rStyle w:val="FootnoteReference"/>
        </w:rPr>
        <w:footnoteRef/>
      </w:r>
      <w:r>
        <w:t xml:space="preserve"> Mahler DA. </w:t>
      </w:r>
      <w:proofErr w:type="gramStart"/>
      <w:r w:rsidRPr="00744987">
        <w:t>et</w:t>
      </w:r>
      <w:proofErr w:type="gramEnd"/>
      <w:r w:rsidRPr="00744987">
        <w:t xml:space="preserve"> al. Efficacy of salmeterol xinafoate in the treatment of COPD. </w:t>
      </w:r>
      <w:proofErr w:type="gramStart"/>
      <w:r w:rsidRPr="00744987">
        <w:rPr>
          <w:i/>
          <w:iCs/>
        </w:rPr>
        <w:t>Chest.</w:t>
      </w:r>
      <w:proofErr w:type="gramEnd"/>
      <w:r w:rsidRPr="00744987">
        <w:rPr>
          <w:i/>
          <w:iCs/>
        </w:rPr>
        <w:t xml:space="preserve"> </w:t>
      </w:r>
      <w:r w:rsidRPr="00744987">
        <w:t>1999</w:t>
      </w:r>
      <w:proofErr w:type="gramStart"/>
      <w:r w:rsidRPr="00744987">
        <w:t>;115:957</w:t>
      </w:r>
      <w:proofErr w:type="gramEnd"/>
      <w:r w:rsidRPr="00744987">
        <w:t>-65.</w:t>
      </w:r>
    </w:p>
  </w:footnote>
  <w:footnote w:id="26">
    <w:p w:rsidR="00F11572" w:rsidRDefault="00F11572" w:rsidP="00E65F84">
      <w:pPr>
        <w:pStyle w:val="FootnoteText"/>
      </w:pPr>
      <w:r>
        <w:rPr>
          <w:rStyle w:val="FootnoteReference"/>
        </w:rPr>
        <w:footnoteRef/>
      </w:r>
      <w:r>
        <w:t xml:space="preserve"> </w:t>
      </w:r>
      <w:r w:rsidRPr="00A23301">
        <w:t xml:space="preserve">Salpeter S. Do inhaled anticholinergics increase or decrease the risk of major cardiovascular events? </w:t>
      </w:r>
      <w:proofErr w:type="gramStart"/>
      <w:r w:rsidRPr="00A23301">
        <w:t>A synthesis of the available evidence.</w:t>
      </w:r>
      <w:proofErr w:type="gramEnd"/>
      <w:r w:rsidRPr="00A23301">
        <w:t xml:space="preserve"> </w:t>
      </w:r>
      <w:proofErr w:type="gramStart"/>
      <w:r w:rsidRPr="00A23301">
        <w:rPr>
          <w:i/>
          <w:iCs/>
        </w:rPr>
        <w:t>Drugs.</w:t>
      </w:r>
      <w:proofErr w:type="gramEnd"/>
      <w:r w:rsidRPr="00A23301">
        <w:rPr>
          <w:i/>
          <w:iCs/>
        </w:rPr>
        <w:t xml:space="preserve"> </w:t>
      </w:r>
      <w:r w:rsidRPr="00A23301">
        <w:t>2009;69:2025-2033</w:t>
      </w:r>
    </w:p>
  </w:footnote>
  <w:footnote w:id="27">
    <w:p w:rsidR="00F11572" w:rsidRDefault="00F11572" w:rsidP="00E65F84">
      <w:pPr>
        <w:pStyle w:val="FootnoteText"/>
      </w:pPr>
      <w:r>
        <w:rPr>
          <w:rStyle w:val="FootnoteReference"/>
        </w:rPr>
        <w:footnoteRef/>
      </w:r>
      <w:r>
        <w:t xml:space="preserve"> </w:t>
      </w:r>
      <w:proofErr w:type="gramStart"/>
      <w:r w:rsidRPr="00531864">
        <w:t>Division of Pulmonary-Allergy Drugs Advisory Commi</w:t>
      </w:r>
      <w:r>
        <w:t xml:space="preserve">ttee and Office of Surveillance </w:t>
      </w:r>
      <w:r w:rsidRPr="00531864">
        <w:t>and Epidemiology, US Food and Drug Administration, FDA Briefing Document.</w:t>
      </w:r>
      <w:proofErr w:type="gramEnd"/>
      <w:r w:rsidRPr="00531864">
        <w:t xml:space="preserve"> 2009</w:t>
      </w:r>
      <w:r>
        <w:t>.</w:t>
      </w:r>
    </w:p>
  </w:footnote>
  <w:footnote w:id="28">
    <w:p w:rsidR="00F11572" w:rsidRDefault="00F11572" w:rsidP="00E65F84">
      <w:pPr>
        <w:pStyle w:val="FootnoteText"/>
      </w:pPr>
      <w:r>
        <w:rPr>
          <w:rStyle w:val="FootnoteReference"/>
        </w:rPr>
        <w:footnoteRef/>
      </w:r>
      <w:r>
        <w:t xml:space="preserve"> </w:t>
      </w:r>
      <w:r w:rsidRPr="00531864">
        <w:t>Center for Drug Evaluation and Research (CDE</w:t>
      </w:r>
      <w:r>
        <w:t xml:space="preserve">R), Medical Reviews, aclidinium </w:t>
      </w:r>
      <w:r w:rsidRPr="00531864">
        <w:t>bromide, 25 May 2012</w:t>
      </w:r>
    </w:p>
  </w:footnote>
  <w:footnote w:id="29">
    <w:p w:rsidR="00F11572" w:rsidRDefault="00F11572" w:rsidP="00E65F84">
      <w:pPr>
        <w:pStyle w:val="FootnoteText"/>
      </w:pPr>
      <w:r>
        <w:rPr>
          <w:rStyle w:val="FootnoteReference"/>
        </w:rPr>
        <w:footnoteRef/>
      </w:r>
      <w:r>
        <w:t xml:space="preserve"> </w:t>
      </w:r>
      <w:r w:rsidRPr="00531864">
        <w:t>Center for Drug Evaluation and Research (CDE</w:t>
      </w:r>
      <w:r>
        <w:t xml:space="preserve">R), Medical Reviews, aclidinium </w:t>
      </w:r>
      <w:r w:rsidRPr="00531864">
        <w:t>bromide, 25 May 2012</w:t>
      </w:r>
    </w:p>
  </w:footnote>
  <w:footnote w:id="30">
    <w:p w:rsidR="00F11572" w:rsidRDefault="00F11572" w:rsidP="00E65F84">
      <w:pPr>
        <w:pStyle w:val="FootnoteText"/>
      </w:pPr>
      <w:r>
        <w:rPr>
          <w:rStyle w:val="FootnoteReference"/>
        </w:rPr>
        <w:footnoteRef/>
      </w:r>
      <w:r>
        <w:t xml:space="preserve"> Tashkin DP </w:t>
      </w:r>
      <w:r w:rsidRPr="006701E8">
        <w:t>et al. Concomitant treatment wi</w:t>
      </w:r>
      <w:r>
        <w:t xml:space="preserve">th nebulized </w:t>
      </w:r>
      <w:r w:rsidRPr="006701E8">
        <w:t>formoterol and tiotropium i</w:t>
      </w:r>
      <w:r>
        <w:t xml:space="preserve">n subjects with COPD: A placebo </w:t>
      </w:r>
      <w:r w:rsidRPr="006701E8">
        <w:t xml:space="preserve">controlled trial. </w:t>
      </w:r>
      <w:r w:rsidRPr="006701E8">
        <w:rPr>
          <w:i/>
          <w:iCs/>
        </w:rPr>
        <w:t>Respir</w:t>
      </w:r>
      <w:r>
        <w:t xml:space="preserve"> </w:t>
      </w:r>
      <w:r w:rsidRPr="006701E8">
        <w:rPr>
          <w:i/>
          <w:iCs/>
        </w:rPr>
        <w:t>Med</w:t>
      </w:r>
      <w:r w:rsidRPr="006701E8">
        <w:t>. 2008</w:t>
      </w:r>
      <w:proofErr w:type="gramStart"/>
      <w:r w:rsidRPr="006701E8">
        <w:t>;102</w:t>
      </w:r>
      <w:proofErr w:type="gramEnd"/>
      <w:r w:rsidRPr="006701E8">
        <w:t>: 479</w:t>
      </w:r>
      <w:r w:rsidRPr="006701E8">
        <w:rPr>
          <w:rFonts w:hint="eastAsia"/>
        </w:rPr>
        <w:t>–</w:t>
      </w:r>
      <w:r w:rsidRPr="006701E8">
        <w:t>487.</w:t>
      </w:r>
    </w:p>
  </w:footnote>
  <w:footnote w:id="31">
    <w:p w:rsidR="00F11572" w:rsidRPr="004E002B" w:rsidRDefault="00F11572" w:rsidP="00E65F84">
      <w:pPr>
        <w:pStyle w:val="FootnoteText"/>
      </w:pPr>
      <w:r w:rsidRPr="004E002B">
        <w:rPr>
          <w:rStyle w:val="FootnoteReference"/>
          <w:rFonts w:asciiTheme="minorHAnsi" w:hAnsiTheme="minorHAnsi"/>
          <w:szCs w:val="18"/>
        </w:rPr>
        <w:footnoteRef/>
      </w:r>
      <w:r w:rsidRPr="004E002B">
        <w:t xml:space="preserve"> EMA/CHMP/483572/2012 </w:t>
      </w:r>
      <w:r w:rsidRPr="00B23371">
        <w:t>Guideline on clinical investigation of medicinal products in the treatment of chronic obstructive pulmonary disease (COPD)</w:t>
      </w:r>
      <w:r>
        <w:t>.</w:t>
      </w:r>
    </w:p>
  </w:footnote>
  <w:footnote w:id="32">
    <w:p w:rsidR="00F11572" w:rsidRDefault="00F11572" w:rsidP="00E65F84">
      <w:pPr>
        <w:pStyle w:val="FootnoteText"/>
      </w:pPr>
      <w:r>
        <w:rPr>
          <w:rStyle w:val="FootnoteReference"/>
        </w:rPr>
        <w:footnoteRef/>
      </w:r>
      <w:r>
        <w:t xml:space="preserve"> </w:t>
      </w:r>
      <w:proofErr w:type="gramStart"/>
      <w:r w:rsidRPr="00D223E9">
        <w:rPr>
          <w:iCs/>
        </w:rPr>
        <w:t>From the Global Strategy for Asthma Management and Prevention</w:t>
      </w:r>
      <w:r w:rsidRPr="00D223E9">
        <w:rPr>
          <w:i/>
          <w:iCs/>
        </w:rPr>
        <w:t>,</w:t>
      </w:r>
      <w:r w:rsidRPr="00D223E9">
        <w:t xml:space="preserve"> Global Initiative for Asthma (GINA) 20</w:t>
      </w:r>
      <w:r>
        <w:t>11</w:t>
      </w:r>
      <w:r w:rsidRPr="00D223E9">
        <w:t>.</w:t>
      </w:r>
      <w:proofErr w:type="gramEnd"/>
      <w:r w:rsidRPr="00D223E9">
        <w:t xml:space="preserve"> Available from: http://www.ginasthma.org/.</w:t>
      </w:r>
    </w:p>
  </w:footnote>
  <w:footnote w:id="33">
    <w:p w:rsidR="00F11572" w:rsidRDefault="00F11572" w:rsidP="00E65F84">
      <w:pPr>
        <w:pStyle w:val="FootnoteText"/>
      </w:pPr>
      <w:r>
        <w:rPr>
          <w:rStyle w:val="FootnoteReference"/>
        </w:rPr>
        <w:footnoteRef/>
      </w:r>
      <w:r>
        <w:t xml:space="preserve"> </w:t>
      </w:r>
      <w:proofErr w:type="gramStart"/>
      <w:r w:rsidRPr="00D223E9">
        <w:rPr>
          <w:i/>
          <w:iCs/>
        </w:rPr>
        <w:t>From the Global Strategy for Asthma Management and Prevention,</w:t>
      </w:r>
      <w:r w:rsidRPr="00D223E9">
        <w:t xml:space="preserve"> Global Initiative for Asthma (GINA) 2010.</w:t>
      </w:r>
      <w:proofErr w:type="gramEnd"/>
      <w:r w:rsidRPr="00D223E9">
        <w:t xml:space="preserve"> Available from: http://www.ginasthma.org/.</w:t>
      </w:r>
    </w:p>
  </w:footnote>
  <w:footnote w:id="34">
    <w:p w:rsidR="00F11572" w:rsidRDefault="00F11572" w:rsidP="000D2B66">
      <w:pPr>
        <w:pStyle w:val="FootnoteText"/>
      </w:pPr>
      <w:r>
        <w:rPr>
          <w:rStyle w:val="FootnoteReference"/>
        </w:rPr>
        <w:footnoteRef/>
      </w:r>
      <w:r>
        <w:t xml:space="preserve"> </w:t>
      </w:r>
      <w:r w:rsidRPr="004D10E6">
        <w:t>Anthonisen, 2002</w:t>
      </w:r>
    </w:p>
  </w:footnote>
  <w:footnote w:id="35">
    <w:p w:rsidR="00F11572" w:rsidRDefault="00F11572" w:rsidP="000D2B66">
      <w:pPr>
        <w:pStyle w:val="FootnoteText"/>
      </w:pPr>
      <w:r>
        <w:rPr>
          <w:rStyle w:val="FootnoteReference"/>
        </w:rPr>
        <w:footnoteRef/>
      </w:r>
      <w:r>
        <w:t xml:space="preserve"> </w:t>
      </w:r>
      <w:r w:rsidRPr="004D10E6">
        <w:t>Center for Drug Evaluation and Research (CDER), 2012</w:t>
      </w:r>
    </w:p>
  </w:footnote>
  <w:footnote w:id="36">
    <w:p w:rsidR="00F11572" w:rsidRDefault="00F11572" w:rsidP="000D2B66">
      <w:pPr>
        <w:pStyle w:val="FootnoteText"/>
      </w:pPr>
      <w:r>
        <w:rPr>
          <w:rStyle w:val="FootnoteReference"/>
        </w:rPr>
        <w:footnoteRef/>
      </w:r>
      <w:r>
        <w:t xml:space="preserve"> </w:t>
      </w:r>
      <w:r w:rsidRPr="00B21108">
        <w:t xml:space="preserve">Kesten et al. </w:t>
      </w:r>
      <w:r w:rsidRPr="00E740CD">
        <w:rPr>
          <w:i/>
        </w:rPr>
        <w:t>Chest</w:t>
      </w:r>
      <w:r>
        <w:t xml:space="preserve"> 2006; 130: </w:t>
      </w:r>
      <w:r w:rsidRPr="00B21108">
        <w:t>1695-1703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72" w:rsidRDefault="00F1157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72" w:rsidRDefault="00F11572">
    <w:pPr>
      <w:rPr>
        <w:noProof/>
        <w:lang w:eastAsia="en-AU"/>
      </w:rPr>
    </w:pPr>
    <w:r w:rsidRPr="00347824">
      <w:rPr>
        <w:noProof/>
        <w:lang w:eastAsia="en-AU"/>
      </w:rPr>
      <w:drawing>
        <wp:anchor distT="0" distB="0" distL="114300" distR="114300" simplePos="0" relativeHeight="251659264" behindDoc="1" locked="0" layoutInCell="1" allowOverlap="1" wp14:anchorId="7D1B2A46" wp14:editId="1631A7E2">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F11572" w:rsidRDefault="00F11572" w:rsidP="00593AD1">
    <w:pPr>
      <w:pStyle w:val="HeaderNoLine"/>
    </w:pPr>
    <w:r>
      <w:rPr>
        <w:noProof/>
        <w:lang w:eastAsia="en-AU"/>
      </w:rPr>
      <w:drawing>
        <wp:inline distT="0" distB="0" distL="0" distR="0" wp14:anchorId="0A024486" wp14:editId="140B7DBB">
          <wp:extent cx="5400675" cy="7639050"/>
          <wp:effectExtent l="0" t="0" r="9525" b="0"/>
          <wp:docPr id="5" name="Picture 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72" w:rsidRDefault="00F11572">
    <w:pPr>
      <w:pStyle w:val="Header"/>
    </w:pPr>
  </w:p>
  <w:p w:rsidR="00F11572" w:rsidRDefault="00F1157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72" w:rsidRDefault="00F11572" w:rsidP="00A20124">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72" w:rsidRDefault="00F11572">
    <w:pPr>
      <w:pStyle w:val="Header"/>
    </w:pPr>
    <w:r>
      <w:t>Therapeutic Goods Administration</w:t>
    </w:r>
  </w:p>
  <w:p w:rsidR="00F11572" w:rsidRDefault="00F1157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72" w:rsidRDefault="00F1157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72" w:rsidRPr="000D2B66" w:rsidRDefault="00F11572" w:rsidP="000D2B66">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1572" w:rsidRDefault="00F11572" w:rsidP="006E08B3">
    <w:r>
      <w:t>Therapeutic Goods Administration</w:t>
    </w:r>
  </w:p>
  <w:p w:rsidR="00F11572" w:rsidRDefault="00F1157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8936651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3116260"/>
    <w:multiLevelType w:val="hybridMultilevel"/>
    <w:tmpl w:val="AB9AD9B0"/>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5">
    <w:nsid w:val="0D7F6AEE"/>
    <w:multiLevelType w:val="hybridMultilevel"/>
    <w:tmpl w:val="19448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nsid w:val="11B46CC0"/>
    <w:multiLevelType w:val="hybridMultilevel"/>
    <w:tmpl w:val="3CECA0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25626B6"/>
    <w:multiLevelType w:val="hybridMultilevel"/>
    <w:tmpl w:val="B7C47BB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9">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nsid w:val="16B54B8C"/>
    <w:multiLevelType w:val="hybridMultilevel"/>
    <w:tmpl w:val="4BCE8CCC"/>
    <w:lvl w:ilvl="0" w:tplc="C4600C5E">
      <w:start w:val="1"/>
      <w:numFmt w:val="decimal"/>
      <w:lvlText w:val="%1."/>
      <w:lvlJc w:val="left"/>
      <w:pPr>
        <w:ind w:left="360" w:hanging="360"/>
      </w:pPr>
    </w:lvl>
    <w:lvl w:ilvl="1" w:tplc="E8800802">
      <w:start w:val="1"/>
      <w:numFmt w:val="lowerLetter"/>
      <w:lvlText w:val="%2."/>
      <w:lvlJc w:val="left"/>
      <w:pPr>
        <w:ind w:left="1080" w:hanging="360"/>
      </w:pPr>
    </w:lvl>
    <w:lvl w:ilvl="2" w:tplc="85605320">
      <w:start w:val="1"/>
      <w:numFmt w:val="lowerRoman"/>
      <w:lvlText w:val="%3."/>
      <w:lvlJc w:val="right"/>
      <w:pPr>
        <w:ind w:left="1800" w:hanging="180"/>
      </w:pPr>
    </w:lvl>
    <w:lvl w:ilvl="3" w:tplc="8DA2F316">
      <w:start w:val="1"/>
      <w:numFmt w:val="decimal"/>
      <w:lvlText w:val="%4."/>
      <w:lvlJc w:val="left"/>
      <w:pPr>
        <w:ind w:left="2520" w:hanging="360"/>
      </w:pPr>
    </w:lvl>
    <w:lvl w:ilvl="4" w:tplc="18468208" w:tentative="1">
      <w:start w:val="1"/>
      <w:numFmt w:val="lowerLetter"/>
      <w:lvlText w:val="%5."/>
      <w:lvlJc w:val="left"/>
      <w:pPr>
        <w:ind w:left="3240" w:hanging="360"/>
      </w:pPr>
    </w:lvl>
    <w:lvl w:ilvl="5" w:tplc="D470802A" w:tentative="1">
      <w:start w:val="1"/>
      <w:numFmt w:val="lowerRoman"/>
      <w:lvlText w:val="%6."/>
      <w:lvlJc w:val="right"/>
      <w:pPr>
        <w:ind w:left="3960" w:hanging="180"/>
      </w:pPr>
    </w:lvl>
    <w:lvl w:ilvl="6" w:tplc="518840D8" w:tentative="1">
      <w:start w:val="1"/>
      <w:numFmt w:val="decimal"/>
      <w:lvlText w:val="%7."/>
      <w:lvlJc w:val="left"/>
      <w:pPr>
        <w:ind w:left="4680" w:hanging="360"/>
      </w:pPr>
    </w:lvl>
    <w:lvl w:ilvl="7" w:tplc="F85C8670" w:tentative="1">
      <w:start w:val="1"/>
      <w:numFmt w:val="lowerLetter"/>
      <w:lvlText w:val="%8."/>
      <w:lvlJc w:val="left"/>
      <w:pPr>
        <w:ind w:left="5400" w:hanging="360"/>
      </w:pPr>
    </w:lvl>
    <w:lvl w:ilvl="8" w:tplc="1CA8AD22" w:tentative="1">
      <w:start w:val="1"/>
      <w:numFmt w:val="lowerRoman"/>
      <w:lvlText w:val="%9."/>
      <w:lvlJc w:val="right"/>
      <w:pPr>
        <w:ind w:left="6120" w:hanging="180"/>
      </w:pPr>
    </w:lvl>
  </w:abstractNum>
  <w:abstractNum w:abstractNumId="11">
    <w:nsid w:val="1C82607D"/>
    <w:multiLevelType w:val="hybridMultilevel"/>
    <w:tmpl w:val="14CAFFA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75367C4"/>
    <w:multiLevelType w:val="hybridMultilevel"/>
    <w:tmpl w:val="528E9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8EF0466"/>
    <w:multiLevelType w:val="hybridMultilevel"/>
    <w:tmpl w:val="4BC40B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BCF57AC"/>
    <w:multiLevelType w:val="hybridMultilevel"/>
    <w:tmpl w:val="B300A0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18D379C"/>
    <w:multiLevelType w:val="hybridMultilevel"/>
    <w:tmpl w:val="4134E1EA"/>
    <w:lvl w:ilvl="0" w:tplc="5D0AB22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1F83E9C"/>
    <w:multiLevelType w:val="hybridMultilevel"/>
    <w:tmpl w:val="613A5A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A087100"/>
    <w:multiLevelType w:val="hybridMultilevel"/>
    <w:tmpl w:val="CA0A8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78232D"/>
    <w:multiLevelType w:val="multilevel"/>
    <w:tmpl w:val="0C090023"/>
    <w:styleLink w:val="ArticleSection"/>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2">
    <w:nsid w:val="78D42F82"/>
    <w:multiLevelType w:val="hybridMultilevel"/>
    <w:tmpl w:val="827C42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21"/>
  </w:num>
  <w:num w:numId="28">
    <w:abstractNumId w:val="15"/>
  </w:num>
  <w:num w:numId="29">
    <w:abstractNumId w:val="16"/>
  </w:num>
  <w:num w:numId="30">
    <w:abstractNumId w:val="20"/>
  </w:num>
  <w:num w:numId="31">
    <w:abstractNumId w:val="12"/>
  </w:num>
  <w:num w:numId="32">
    <w:abstractNumId w:val="5"/>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4"/>
  </w:num>
  <w:num w:numId="36">
    <w:abstractNumId w:val="8"/>
  </w:num>
  <w:num w:numId="37">
    <w:abstractNumId w:val="22"/>
  </w:num>
  <w:num w:numId="38">
    <w:abstractNumId w:val="7"/>
  </w:num>
  <w:num w:numId="39">
    <w:abstractNumId w:val="18"/>
  </w:num>
  <w:num w:numId="40">
    <w:abstractNumId w:val="19"/>
  </w:num>
  <w:num w:numId="41">
    <w:abstractNumId w:val="11"/>
  </w:num>
  <w:num w:numId="42">
    <w:abstractNumId w:val="17"/>
  </w:num>
  <w:num w:numId="43">
    <w:abstractNumId w:val="13"/>
  </w:num>
  <w:num w:numId="4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70A"/>
    <w:rsid w:val="00002031"/>
    <w:rsid w:val="00004734"/>
    <w:rsid w:val="00005035"/>
    <w:rsid w:val="00006B22"/>
    <w:rsid w:val="00007BF6"/>
    <w:rsid w:val="000112CF"/>
    <w:rsid w:val="0001276A"/>
    <w:rsid w:val="00015D72"/>
    <w:rsid w:val="000246AE"/>
    <w:rsid w:val="00025C67"/>
    <w:rsid w:val="0003430F"/>
    <w:rsid w:val="00044772"/>
    <w:rsid w:val="00045818"/>
    <w:rsid w:val="00054845"/>
    <w:rsid w:val="0005559E"/>
    <w:rsid w:val="000566B5"/>
    <w:rsid w:val="000604D6"/>
    <w:rsid w:val="000734D8"/>
    <w:rsid w:val="00077775"/>
    <w:rsid w:val="00090471"/>
    <w:rsid w:val="00096AA7"/>
    <w:rsid w:val="000A01C0"/>
    <w:rsid w:val="000A3AED"/>
    <w:rsid w:val="000B3532"/>
    <w:rsid w:val="000B3A75"/>
    <w:rsid w:val="000C4EC1"/>
    <w:rsid w:val="000C5FE7"/>
    <w:rsid w:val="000C690F"/>
    <w:rsid w:val="000D1295"/>
    <w:rsid w:val="000D18F9"/>
    <w:rsid w:val="000D2B66"/>
    <w:rsid w:val="000D391B"/>
    <w:rsid w:val="000D3D6D"/>
    <w:rsid w:val="000D4FC7"/>
    <w:rsid w:val="000E0AB2"/>
    <w:rsid w:val="000F08B6"/>
    <w:rsid w:val="000F28CE"/>
    <w:rsid w:val="000F4869"/>
    <w:rsid w:val="000F491B"/>
    <w:rsid w:val="000F49D9"/>
    <w:rsid w:val="000F5725"/>
    <w:rsid w:val="000F5B42"/>
    <w:rsid w:val="000F6E6F"/>
    <w:rsid w:val="0010461C"/>
    <w:rsid w:val="0010601F"/>
    <w:rsid w:val="0010640A"/>
    <w:rsid w:val="0010788A"/>
    <w:rsid w:val="00107A31"/>
    <w:rsid w:val="00110EA5"/>
    <w:rsid w:val="00112F56"/>
    <w:rsid w:val="001144AB"/>
    <w:rsid w:val="00125318"/>
    <w:rsid w:val="001305A2"/>
    <w:rsid w:val="00131442"/>
    <w:rsid w:val="00131C11"/>
    <w:rsid w:val="00133238"/>
    <w:rsid w:val="0014197B"/>
    <w:rsid w:val="001445E5"/>
    <w:rsid w:val="001447CD"/>
    <w:rsid w:val="00145DE5"/>
    <w:rsid w:val="001516B1"/>
    <w:rsid w:val="00152388"/>
    <w:rsid w:val="00154EBB"/>
    <w:rsid w:val="00156316"/>
    <w:rsid w:val="00162D14"/>
    <w:rsid w:val="00165389"/>
    <w:rsid w:val="0017693F"/>
    <w:rsid w:val="0018110E"/>
    <w:rsid w:val="00181684"/>
    <w:rsid w:val="00181EAA"/>
    <w:rsid w:val="001843C6"/>
    <w:rsid w:val="001850E0"/>
    <w:rsid w:val="001A1DD7"/>
    <w:rsid w:val="001A2158"/>
    <w:rsid w:val="001A525F"/>
    <w:rsid w:val="001B09F9"/>
    <w:rsid w:val="001B5A88"/>
    <w:rsid w:val="001B5C90"/>
    <w:rsid w:val="001B6448"/>
    <w:rsid w:val="001C32CD"/>
    <w:rsid w:val="001D2984"/>
    <w:rsid w:val="001D4CFD"/>
    <w:rsid w:val="001D5842"/>
    <w:rsid w:val="001D7C90"/>
    <w:rsid w:val="001E07CF"/>
    <w:rsid w:val="001E1A70"/>
    <w:rsid w:val="001E59F1"/>
    <w:rsid w:val="001F49EB"/>
    <w:rsid w:val="001F6CBA"/>
    <w:rsid w:val="00200B3C"/>
    <w:rsid w:val="00201D4E"/>
    <w:rsid w:val="00202904"/>
    <w:rsid w:val="002076C9"/>
    <w:rsid w:val="00214CAA"/>
    <w:rsid w:val="00220B8A"/>
    <w:rsid w:val="00221193"/>
    <w:rsid w:val="0022435C"/>
    <w:rsid w:val="002257F3"/>
    <w:rsid w:val="002304B5"/>
    <w:rsid w:val="00233456"/>
    <w:rsid w:val="002339A5"/>
    <w:rsid w:val="00234C40"/>
    <w:rsid w:val="00234D8D"/>
    <w:rsid w:val="00241C1F"/>
    <w:rsid w:val="00243831"/>
    <w:rsid w:val="00245CA9"/>
    <w:rsid w:val="00251FA9"/>
    <w:rsid w:val="002564C1"/>
    <w:rsid w:val="00257848"/>
    <w:rsid w:val="00261A4B"/>
    <w:rsid w:val="00261B16"/>
    <w:rsid w:val="0027084A"/>
    <w:rsid w:val="00271F96"/>
    <w:rsid w:val="00286434"/>
    <w:rsid w:val="00286C59"/>
    <w:rsid w:val="00290AFF"/>
    <w:rsid w:val="00291957"/>
    <w:rsid w:val="00291E73"/>
    <w:rsid w:val="002942D1"/>
    <w:rsid w:val="0029501A"/>
    <w:rsid w:val="002A5253"/>
    <w:rsid w:val="002B1638"/>
    <w:rsid w:val="002B3624"/>
    <w:rsid w:val="002B69D3"/>
    <w:rsid w:val="002C24D6"/>
    <w:rsid w:val="002C4B1E"/>
    <w:rsid w:val="002D3531"/>
    <w:rsid w:val="002E1D14"/>
    <w:rsid w:val="002E40B3"/>
    <w:rsid w:val="002E4C9A"/>
    <w:rsid w:val="002F11F6"/>
    <w:rsid w:val="002F11F8"/>
    <w:rsid w:val="002F38A9"/>
    <w:rsid w:val="002F3F00"/>
    <w:rsid w:val="002F3F56"/>
    <w:rsid w:val="002F44B5"/>
    <w:rsid w:val="00311AC0"/>
    <w:rsid w:val="003252B1"/>
    <w:rsid w:val="0032583B"/>
    <w:rsid w:val="00327883"/>
    <w:rsid w:val="00335504"/>
    <w:rsid w:val="0033681F"/>
    <w:rsid w:val="00346DB8"/>
    <w:rsid w:val="00347824"/>
    <w:rsid w:val="00350567"/>
    <w:rsid w:val="003521E8"/>
    <w:rsid w:val="0036752B"/>
    <w:rsid w:val="003728F3"/>
    <w:rsid w:val="00372D60"/>
    <w:rsid w:val="0037496E"/>
    <w:rsid w:val="00386150"/>
    <w:rsid w:val="003871D4"/>
    <w:rsid w:val="003874CE"/>
    <w:rsid w:val="00390900"/>
    <w:rsid w:val="0039545A"/>
    <w:rsid w:val="003A0EF2"/>
    <w:rsid w:val="003A7F6C"/>
    <w:rsid w:val="003B197C"/>
    <w:rsid w:val="003B1C21"/>
    <w:rsid w:val="003B4D60"/>
    <w:rsid w:val="003B5B52"/>
    <w:rsid w:val="003B6D87"/>
    <w:rsid w:val="003B7E39"/>
    <w:rsid w:val="003C58DC"/>
    <w:rsid w:val="003C5902"/>
    <w:rsid w:val="003D1E62"/>
    <w:rsid w:val="003E2486"/>
    <w:rsid w:val="003E3208"/>
    <w:rsid w:val="003F0B04"/>
    <w:rsid w:val="003F7538"/>
    <w:rsid w:val="0040134E"/>
    <w:rsid w:val="00402216"/>
    <w:rsid w:val="0040301B"/>
    <w:rsid w:val="00414362"/>
    <w:rsid w:val="004148DA"/>
    <w:rsid w:val="004166AE"/>
    <w:rsid w:val="004334C7"/>
    <w:rsid w:val="00440A2D"/>
    <w:rsid w:val="004452EF"/>
    <w:rsid w:val="00447528"/>
    <w:rsid w:val="004564A7"/>
    <w:rsid w:val="004617BF"/>
    <w:rsid w:val="00463658"/>
    <w:rsid w:val="00463AFF"/>
    <w:rsid w:val="004722CC"/>
    <w:rsid w:val="00482F27"/>
    <w:rsid w:val="00484797"/>
    <w:rsid w:val="004873A4"/>
    <w:rsid w:val="00487FB8"/>
    <w:rsid w:val="00493069"/>
    <w:rsid w:val="004936E4"/>
    <w:rsid w:val="00494E60"/>
    <w:rsid w:val="00497342"/>
    <w:rsid w:val="00497487"/>
    <w:rsid w:val="004A476E"/>
    <w:rsid w:val="004A4B48"/>
    <w:rsid w:val="004A6F14"/>
    <w:rsid w:val="004A7390"/>
    <w:rsid w:val="004B5DB3"/>
    <w:rsid w:val="004B6A45"/>
    <w:rsid w:val="004B7B76"/>
    <w:rsid w:val="004C239D"/>
    <w:rsid w:val="004C2DCA"/>
    <w:rsid w:val="004D070A"/>
    <w:rsid w:val="004D10E6"/>
    <w:rsid w:val="004D3630"/>
    <w:rsid w:val="004D5806"/>
    <w:rsid w:val="004E042F"/>
    <w:rsid w:val="004E0C87"/>
    <w:rsid w:val="004E4D07"/>
    <w:rsid w:val="004F0C4A"/>
    <w:rsid w:val="004F0F38"/>
    <w:rsid w:val="004F4D01"/>
    <w:rsid w:val="00501921"/>
    <w:rsid w:val="00520ACB"/>
    <w:rsid w:val="005222D5"/>
    <w:rsid w:val="00523B25"/>
    <w:rsid w:val="00530354"/>
    <w:rsid w:val="00531864"/>
    <w:rsid w:val="00531F89"/>
    <w:rsid w:val="0053625B"/>
    <w:rsid w:val="005434C6"/>
    <w:rsid w:val="00543B39"/>
    <w:rsid w:val="00546154"/>
    <w:rsid w:val="005462D6"/>
    <w:rsid w:val="00550096"/>
    <w:rsid w:val="005518B9"/>
    <w:rsid w:val="00555280"/>
    <w:rsid w:val="00557FF9"/>
    <w:rsid w:val="00562BC1"/>
    <w:rsid w:val="00567F02"/>
    <w:rsid w:val="00574685"/>
    <w:rsid w:val="00576378"/>
    <w:rsid w:val="00577130"/>
    <w:rsid w:val="00577945"/>
    <w:rsid w:val="00577E38"/>
    <w:rsid w:val="00585322"/>
    <w:rsid w:val="005857C6"/>
    <w:rsid w:val="005865EC"/>
    <w:rsid w:val="00592F6E"/>
    <w:rsid w:val="00593AD1"/>
    <w:rsid w:val="00596D0E"/>
    <w:rsid w:val="005A3672"/>
    <w:rsid w:val="005A68B6"/>
    <w:rsid w:val="005B25E1"/>
    <w:rsid w:val="005B6A95"/>
    <w:rsid w:val="005C5570"/>
    <w:rsid w:val="005C6EAD"/>
    <w:rsid w:val="005C7206"/>
    <w:rsid w:val="005C79A4"/>
    <w:rsid w:val="005D0A4C"/>
    <w:rsid w:val="005D507E"/>
    <w:rsid w:val="005D5442"/>
    <w:rsid w:val="005E1E79"/>
    <w:rsid w:val="00603EE7"/>
    <w:rsid w:val="00603F32"/>
    <w:rsid w:val="00605AD4"/>
    <w:rsid w:val="006225EA"/>
    <w:rsid w:val="00625A6E"/>
    <w:rsid w:val="00632398"/>
    <w:rsid w:val="00640FC3"/>
    <w:rsid w:val="00642020"/>
    <w:rsid w:val="0065337B"/>
    <w:rsid w:val="0065419D"/>
    <w:rsid w:val="0065774A"/>
    <w:rsid w:val="006604D8"/>
    <w:rsid w:val="00661F2B"/>
    <w:rsid w:val="00664A5B"/>
    <w:rsid w:val="006701E8"/>
    <w:rsid w:val="00673731"/>
    <w:rsid w:val="006763D2"/>
    <w:rsid w:val="00680C08"/>
    <w:rsid w:val="00683CF1"/>
    <w:rsid w:val="006926D7"/>
    <w:rsid w:val="006931B1"/>
    <w:rsid w:val="006A073A"/>
    <w:rsid w:val="006A141F"/>
    <w:rsid w:val="006A15C0"/>
    <w:rsid w:val="006A3634"/>
    <w:rsid w:val="006A4439"/>
    <w:rsid w:val="006A59DB"/>
    <w:rsid w:val="006B30B2"/>
    <w:rsid w:val="006C12D4"/>
    <w:rsid w:val="006C3E2A"/>
    <w:rsid w:val="006C5252"/>
    <w:rsid w:val="006C642F"/>
    <w:rsid w:val="006D03E5"/>
    <w:rsid w:val="006D5B88"/>
    <w:rsid w:val="006D5D3E"/>
    <w:rsid w:val="006E08B3"/>
    <w:rsid w:val="006F0C9E"/>
    <w:rsid w:val="006F17AC"/>
    <w:rsid w:val="006F25B8"/>
    <w:rsid w:val="006F572E"/>
    <w:rsid w:val="007046D6"/>
    <w:rsid w:val="00705DB0"/>
    <w:rsid w:val="00712057"/>
    <w:rsid w:val="00717989"/>
    <w:rsid w:val="00722B57"/>
    <w:rsid w:val="00730F8A"/>
    <w:rsid w:val="00732C1D"/>
    <w:rsid w:val="00742083"/>
    <w:rsid w:val="0074253D"/>
    <w:rsid w:val="00743DC3"/>
    <w:rsid w:val="0074429B"/>
    <w:rsid w:val="00744987"/>
    <w:rsid w:val="007467DC"/>
    <w:rsid w:val="007573FA"/>
    <w:rsid w:val="007615BC"/>
    <w:rsid w:val="007620EC"/>
    <w:rsid w:val="00762162"/>
    <w:rsid w:val="00762F05"/>
    <w:rsid w:val="00764F8F"/>
    <w:rsid w:val="007652FF"/>
    <w:rsid w:val="00770EF1"/>
    <w:rsid w:val="00771039"/>
    <w:rsid w:val="00773EF7"/>
    <w:rsid w:val="00774E1D"/>
    <w:rsid w:val="0077675A"/>
    <w:rsid w:val="00780355"/>
    <w:rsid w:val="007819FD"/>
    <w:rsid w:val="00785721"/>
    <w:rsid w:val="00793A59"/>
    <w:rsid w:val="007A31A0"/>
    <w:rsid w:val="007B6132"/>
    <w:rsid w:val="007B6E9F"/>
    <w:rsid w:val="007C1216"/>
    <w:rsid w:val="007C1AF7"/>
    <w:rsid w:val="007C2726"/>
    <w:rsid w:val="007C68A3"/>
    <w:rsid w:val="007C68C0"/>
    <w:rsid w:val="007D3CAD"/>
    <w:rsid w:val="007D3E31"/>
    <w:rsid w:val="007D54A1"/>
    <w:rsid w:val="007E76DB"/>
    <w:rsid w:val="007F5445"/>
    <w:rsid w:val="008034AE"/>
    <w:rsid w:val="00805D27"/>
    <w:rsid w:val="0081057A"/>
    <w:rsid w:val="0081234A"/>
    <w:rsid w:val="008139BC"/>
    <w:rsid w:val="00821776"/>
    <w:rsid w:val="00831080"/>
    <w:rsid w:val="008321F5"/>
    <w:rsid w:val="00832369"/>
    <w:rsid w:val="00834660"/>
    <w:rsid w:val="00835081"/>
    <w:rsid w:val="00836BC2"/>
    <w:rsid w:val="00840C48"/>
    <w:rsid w:val="00843201"/>
    <w:rsid w:val="0084660A"/>
    <w:rsid w:val="00847D80"/>
    <w:rsid w:val="0085156D"/>
    <w:rsid w:val="0085641B"/>
    <w:rsid w:val="00857136"/>
    <w:rsid w:val="00881FA6"/>
    <w:rsid w:val="00885B11"/>
    <w:rsid w:val="00886D15"/>
    <w:rsid w:val="00887DD8"/>
    <w:rsid w:val="008917D1"/>
    <w:rsid w:val="00896018"/>
    <w:rsid w:val="008960DD"/>
    <w:rsid w:val="0089635C"/>
    <w:rsid w:val="008A2B9D"/>
    <w:rsid w:val="008A3D9F"/>
    <w:rsid w:val="008A5E0B"/>
    <w:rsid w:val="008A6D59"/>
    <w:rsid w:val="008B4B03"/>
    <w:rsid w:val="008B5947"/>
    <w:rsid w:val="008B596F"/>
    <w:rsid w:val="008B7CC5"/>
    <w:rsid w:val="008C159F"/>
    <w:rsid w:val="008C1623"/>
    <w:rsid w:val="008C1850"/>
    <w:rsid w:val="008C51A9"/>
    <w:rsid w:val="008C5AA3"/>
    <w:rsid w:val="008C7A33"/>
    <w:rsid w:val="008E7846"/>
    <w:rsid w:val="008F1CCC"/>
    <w:rsid w:val="008F2967"/>
    <w:rsid w:val="008F5ED1"/>
    <w:rsid w:val="008F6943"/>
    <w:rsid w:val="00900ACD"/>
    <w:rsid w:val="009028C9"/>
    <w:rsid w:val="00902A21"/>
    <w:rsid w:val="0090479E"/>
    <w:rsid w:val="00920330"/>
    <w:rsid w:val="009219D7"/>
    <w:rsid w:val="00922D53"/>
    <w:rsid w:val="00923B70"/>
    <w:rsid w:val="00924482"/>
    <w:rsid w:val="00930237"/>
    <w:rsid w:val="00934D91"/>
    <w:rsid w:val="009364CB"/>
    <w:rsid w:val="009400D8"/>
    <w:rsid w:val="00940A89"/>
    <w:rsid w:val="0094487B"/>
    <w:rsid w:val="00946EA5"/>
    <w:rsid w:val="00952824"/>
    <w:rsid w:val="009554B6"/>
    <w:rsid w:val="009603B4"/>
    <w:rsid w:val="00963C08"/>
    <w:rsid w:val="00963F93"/>
    <w:rsid w:val="009754E2"/>
    <w:rsid w:val="0098585A"/>
    <w:rsid w:val="00994765"/>
    <w:rsid w:val="009A4B36"/>
    <w:rsid w:val="009A4CED"/>
    <w:rsid w:val="009A690D"/>
    <w:rsid w:val="009B0B00"/>
    <w:rsid w:val="009B1D12"/>
    <w:rsid w:val="009B416B"/>
    <w:rsid w:val="009B4387"/>
    <w:rsid w:val="009C4677"/>
    <w:rsid w:val="009C4BD5"/>
    <w:rsid w:val="009C67F9"/>
    <w:rsid w:val="009D7B77"/>
    <w:rsid w:val="009E0BB0"/>
    <w:rsid w:val="009E32F1"/>
    <w:rsid w:val="009E3FBB"/>
    <w:rsid w:val="009E5B9A"/>
    <w:rsid w:val="009F5183"/>
    <w:rsid w:val="009F6DF9"/>
    <w:rsid w:val="009F73C7"/>
    <w:rsid w:val="00A01951"/>
    <w:rsid w:val="00A102E4"/>
    <w:rsid w:val="00A12C42"/>
    <w:rsid w:val="00A14DF7"/>
    <w:rsid w:val="00A20124"/>
    <w:rsid w:val="00A2272A"/>
    <w:rsid w:val="00A23301"/>
    <w:rsid w:val="00A3246D"/>
    <w:rsid w:val="00A36FA7"/>
    <w:rsid w:val="00A44DDB"/>
    <w:rsid w:val="00A4605F"/>
    <w:rsid w:val="00A475B7"/>
    <w:rsid w:val="00A47AF7"/>
    <w:rsid w:val="00A47C3E"/>
    <w:rsid w:val="00A47DA5"/>
    <w:rsid w:val="00A50226"/>
    <w:rsid w:val="00A6054E"/>
    <w:rsid w:val="00A60BAD"/>
    <w:rsid w:val="00A775E1"/>
    <w:rsid w:val="00A84E36"/>
    <w:rsid w:val="00A91E91"/>
    <w:rsid w:val="00A94571"/>
    <w:rsid w:val="00A94B64"/>
    <w:rsid w:val="00A964D1"/>
    <w:rsid w:val="00AA0ED0"/>
    <w:rsid w:val="00AC2B40"/>
    <w:rsid w:val="00AC2BB2"/>
    <w:rsid w:val="00AC2C3C"/>
    <w:rsid w:val="00AC512D"/>
    <w:rsid w:val="00AD0083"/>
    <w:rsid w:val="00AD3935"/>
    <w:rsid w:val="00AD5DE8"/>
    <w:rsid w:val="00AD6EA9"/>
    <w:rsid w:val="00AD790A"/>
    <w:rsid w:val="00AD79E4"/>
    <w:rsid w:val="00AE1993"/>
    <w:rsid w:val="00AE65EB"/>
    <w:rsid w:val="00AE67A7"/>
    <w:rsid w:val="00AF1D94"/>
    <w:rsid w:val="00AF60C5"/>
    <w:rsid w:val="00B009C6"/>
    <w:rsid w:val="00B00E7A"/>
    <w:rsid w:val="00B01548"/>
    <w:rsid w:val="00B06D5A"/>
    <w:rsid w:val="00B115D2"/>
    <w:rsid w:val="00B1547E"/>
    <w:rsid w:val="00B21082"/>
    <w:rsid w:val="00B21108"/>
    <w:rsid w:val="00B21D29"/>
    <w:rsid w:val="00B21F33"/>
    <w:rsid w:val="00B23371"/>
    <w:rsid w:val="00B24480"/>
    <w:rsid w:val="00B25034"/>
    <w:rsid w:val="00B265A9"/>
    <w:rsid w:val="00B33588"/>
    <w:rsid w:val="00B33799"/>
    <w:rsid w:val="00B33863"/>
    <w:rsid w:val="00B37D17"/>
    <w:rsid w:val="00B4175E"/>
    <w:rsid w:val="00B418F3"/>
    <w:rsid w:val="00B452CE"/>
    <w:rsid w:val="00B54C25"/>
    <w:rsid w:val="00B64EA3"/>
    <w:rsid w:val="00B70202"/>
    <w:rsid w:val="00B7366D"/>
    <w:rsid w:val="00B76B91"/>
    <w:rsid w:val="00B77EB1"/>
    <w:rsid w:val="00B811C6"/>
    <w:rsid w:val="00B84F41"/>
    <w:rsid w:val="00B855B0"/>
    <w:rsid w:val="00B92E08"/>
    <w:rsid w:val="00B94D02"/>
    <w:rsid w:val="00B95156"/>
    <w:rsid w:val="00BB3350"/>
    <w:rsid w:val="00BC06CC"/>
    <w:rsid w:val="00BC622A"/>
    <w:rsid w:val="00BE0A78"/>
    <w:rsid w:val="00BE0D2B"/>
    <w:rsid w:val="00BE3B1E"/>
    <w:rsid w:val="00BE5150"/>
    <w:rsid w:val="00BE79F0"/>
    <w:rsid w:val="00BF046D"/>
    <w:rsid w:val="00BF1190"/>
    <w:rsid w:val="00BF5D04"/>
    <w:rsid w:val="00C01C1D"/>
    <w:rsid w:val="00C1164D"/>
    <w:rsid w:val="00C120CA"/>
    <w:rsid w:val="00C16861"/>
    <w:rsid w:val="00C2742A"/>
    <w:rsid w:val="00C34A8D"/>
    <w:rsid w:val="00C37690"/>
    <w:rsid w:val="00C379CA"/>
    <w:rsid w:val="00C404A6"/>
    <w:rsid w:val="00C40A36"/>
    <w:rsid w:val="00C44419"/>
    <w:rsid w:val="00C451BA"/>
    <w:rsid w:val="00C45E7B"/>
    <w:rsid w:val="00C471B1"/>
    <w:rsid w:val="00C47B43"/>
    <w:rsid w:val="00C54647"/>
    <w:rsid w:val="00C6316B"/>
    <w:rsid w:val="00C634A9"/>
    <w:rsid w:val="00C64586"/>
    <w:rsid w:val="00C70D53"/>
    <w:rsid w:val="00C73D0B"/>
    <w:rsid w:val="00C74313"/>
    <w:rsid w:val="00C75EA4"/>
    <w:rsid w:val="00C772FF"/>
    <w:rsid w:val="00C80137"/>
    <w:rsid w:val="00C801AF"/>
    <w:rsid w:val="00C80256"/>
    <w:rsid w:val="00C83A42"/>
    <w:rsid w:val="00C83DA2"/>
    <w:rsid w:val="00C84E56"/>
    <w:rsid w:val="00C86BA9"/>
    <w:rsid w:val="00C935B8"/>
    <w:rsid w:val="00C9747E"/>
    <w:rsid w:val="00C97639"/>
    <w:rsid w:val="00CA3692"/>
    <w:rsid w:val="00CA4299"/>
    <w:rsid w:val="00CA6A6A"/>
    <w:rsid w:val="00CB21BE"/>
    <w:rsid w:val="00CB2CC9"/>
    <w:rsid w:val="00CB6BC0"/>
    <w:rsid w:val="00CB6E17"/>
    <w:rsid w:val="00CC0A11"/>
    <w:rsid w:val="00CC17D4"/>
    <w:rsid w:val="00CC1B7C"/>
    <w:rsid w:val="00CC600C"/>
    <w:rsid w:val="00CC6C6C"/>
    <w:rsid w:val="00CC727F"/>
    <w:rsid w:val="00CD176B"/>
    <w:rsid w:val="00CD7168"/>
    <w:rsid w:val="00CF15C3"/>
    <w:rsid w:val="00CF2B6F"/>
    <w:rsid w:val="00CF58B6"/>
    <w:rsid w:val="00CF6538"/>
    <w:rsid w:val="00D017ED"/>
    <w:rsid w:val="00D040D3"/>
    <w:rsid w:val="00D04C65"/>
    <w:rsid w:val="00D07BC0"/>
    <w:rsid w:val="00D153B3"/>
    <w:rsid w:val="00D201D2"/>
    <w:rsid w:val="00D223E9"/>
    <w:rsid w:val="00D224FE"/>
    <w:rsid w:val="00D23139"/>
    <w:rsid w:val="00D3090F"/>
    <w:rsid w:val="00D32773"/>
    <w:rsid w:val="00D35309"/>
    <w:rsid w:val="00D4184F"/>
    <w:rsid w:val="00D425BB"/>
    <w:rsid w:val="00D42AFA"/>
    <w:rsid w:val="00D431DE"/>
    <w:rsid w:val="00D44DB2"/>
    <w:rsid w:val="00D61B84"/>
    <w:rsid w:val="00D6493E"/>
    <w:rsid w:val="00D7195D"/>
    <w:rsid w:val="00D7301E"/>
    <w:rsid w:val="00D83AE1"/>
    <w:rsid w:val="00D855D4"/>
    <w:rsid w:val="00D85D48"/>
    <w:rsid w:val="00D93466"/>
    <w:rsid w:val="00DA02E8"/>
    <w:rsid w:val="00DA0435"/>
    <w:rsid w:val="00DA1124"/>
    <w:rsid w:val="00DA7A7C"/>
    <w:rsid w:val="00DB2D5B"/>
    <w:rsid w:val="00DB6124"/>
    <w:rsid w:val="00DB750B"/>
    <w:rsid w:val="00DB75B7"/>
    <w:rsid w:val="00DC0E9A"/>
    <w:rsid w:val="00DC6E02"/>
    <w:rsid w:val="00DC7AA6"/>
    <w:rsid w:val="00DE02AE"/>
    <w:rsid w:val="00DE48A4"/>
    <w:rsid w:val="00DF1D7F"/>
    <w:rsid w:val="00DF442B"/>
    <w:rsid w:val="00DF4BE4"/>
    <w:rsid w:val="00DF69A5"/>
    <w:rsid w:val="00E00EF0"/>
    <w:rsid w:val="00E02FB4"/>
    <w:rsid w:val="00E06B59"/>
    <w:rsid w:val="00E17E36"/>
    <w:rsid w:val="00E20571"/>
    <w:rsid w:val="00E235F7"/>
    <w:rsid w:val="00E23659"/>
    <w:rsid w:val="00E239D4"/>
    <w:rsid w:val="00E26130"/>
    <w:rsid w:val="00E3001D"/>
    <w:rsid w:val="00E40B22"/>
    <w:rsid w:val="00E44ED1"/>
    <w:rsid w:val="00E45619"/>
    <w:rsid w:val="00E4588F"/>
    <w:rsid w:val="00E46DA3"/>
    <w:rsid w:val="00E51BB1"/>
    <w:rsid w:val="00E55EEC"/>
    <w:rsid w:val="00E60134"/>
    <w:rsid w:val="00E624A5"/>
    <w:rsid w:val="00E65F84"/>
    <w:rsid w:val="00E72A54"/>
    <w:rsid w:val="00E72CD0"/>
    <w:rsid w:val="00E7344E"/>
    <w:rsid w:val="00E740CD"/>
    <w:rsid w:val="00E82DCC"/>
    <w:rsid w:val="00E840E8"/>
    <w:rsid w:val="00E87C03"/>
    <w:rsid w:val="00E94784"/>
    <w:rsid w:val="00EB0798"/>
    <w:rsid w:val="00EB2D2D"/>
    <w:rsid w:val="00EB40AD"/>
    <w:rsid w:val="00EB586E"/>
    <w:rsid w:val="00EB5FC8"/>
    <w:rsid w:val="00EC4BDC"/>
    <w:rsid w:val="00EC7A85"/>
    <w:rsid w:val="00ED1BF8"/>
    <w:rsid w:val="00ED3CAD"/>
    <w:rsid w:val="00ED474F"/>
    <w:rsid w:val="00ED5A41"/>
    <w:rsid w:val="00EE1DE8"/>
    <w:rsid w:val="00EF6CAA"/>
    <w:rsid w:val="00EF7E01"/>
    <w:rsid w:val="00F0009A"/>
    <w:rsid w:val="00F023EB"/>
    <w:rsid w:val="00F033EC"/>
    <w:rsid w:val="00F04F68"/>
    <w:rsid w:val="00F07403"/>
    <w:rsid w:val="00F11572"/>
    <w:rsid w:val="00F120E2"/>
    <w:rsid w:val="00F12670"/>
    <w:rsid w:val="00F14B27"/>
    <w:rsid w:val="00F2687B"/>
    <w:rsid w:val="00F3148D"/>
    <w:rsid w:val="00F31541"/>
    <w:rsid w:val="00F325C5"/>
    <w:rsid w:val="00F32FE0"/>
    <w:rsid w:val="00F35298"/>
    <w:rsid w:val="00F46902"/>
    <w:rsid w:val="00F47333"/>
    <w:rsid w:val="00F47E37"/>
    <w:rsid w:val="00F52DF4"/>
    <w:rsid w:val="00F53C07"/>
    <w:rsid w:val="00F54B65"/>
    <w:rsid w:val="00F6242A"/>
    <w:rsid w:val="00F640B6"/>
    <w:rsid w:val="00F72966"/>
    <w:rsid w:val="00F80E40"/>
    <w:rsid w:val="00F848D9"/>
    <w:rsid w:val="00F90387"/>
    <w:rsid w:val="00F91FC0"/>
    <w:rsid w:val="00F95964"/>
    <w:rsid w:val="00FA5B82"/>
    <w:rsid w:val="00FA639E"/>
    <w:rsid w:val="00FB26D4"/>
    <w:rsid w:val="00FB6951"/>
    <w:rsid w:val="00FC25E4"/>
    <w:rsid w:val="00FC314E"/>
    <w:rsid w:val="00FC4EF7"/>
    <w:rsid w:val="00FD0824"/>
    <w:rsid w:val="00FD119B"/>
    <w:rsid w:val="00FD25BE"/>
    <w:rsid w:val="00FD4111"/>
    <w:rsid w:val="00FD66E8"/>
    <w:rsid w:val="00FD77BF"/>
    <w:rsid w:val="00FE1DEE"/>
    <w:rsid w:val="00FF2126"/>
    <w:rsid w:val="00FF29A7"/>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52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3"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C06C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BC06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2E1D14"/>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93069"/>
    <w:pPr>
      <w:keepNext/>
      <w:spacing w:before="360" w:after="0" w:line="220" w:lineRule="atLeast"/>
      <w:outlineLvl w:val="3"/>
    </w:pPr>
    <w:rPr>
      <w:b/>
      <w:bCs/>
      <w:szCs w:val="21"/>
    </w:rPr>
  </w:style>
  <w:style w:type="paragraph" w:styleId="Heading5">
    <w:name w:val="heading 5"/>
    <w:basedOn w:val="Normal"/>
    <w:next w:val="Normal"/>
    <w:link w:val="Heading5Char"/>
    <w:qFormat/>
    <w:rsid w:val="002E1D14"/>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493069"/>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0F28CE"/>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467DC"/>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467DC"/>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BC06CC"/>
    <w:rPr>
      <w:rFonts w:ascii="Arial" w:eastAsia="Times New Roman" w:hAnsi="Arial" w:cs="Times New Roman"/>
      <w:b/>
      <w:bCs/>
      <w:sz w:val="32"/>
      <w:szCs w:val="26"/>
    </w:rPr>
  </w:style>
  <w:style w:type="character" w:customStyle="1" w:styleId="Heading3Char">
    <w:name w:val="Heading 3 Char"/>
    <w:basedOn w:val="DefaultParagraphFont"/>
    <w:link w:val="Heading3"/>
    <w:rsid w:val="002E1D14"/>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493069"/>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2E1D14"/>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49306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28CE"/>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B1547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B1547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B1547E"/>
    <w:pPr>
      <w:spacing w:after="480" w:line="240" w:lineRule="auto"/>
      <w:contextualSpacing/>
    </w:pPr>
    <w:rPr>
      <w:rFonts w:ascii="Arial" w:eastAsia="Times New Roman" w:hAnsi="Arial" w:cs="Times New Roman"/>
      <w:b/>
      <w:color w:val="FFFFFF" w:themeColor="background1"/>
      <w:spacing w:val="5"/>
      <w:kern w:val="28"/>
      <w:sz w:val="52"/>
      <w:szCs w:val="52"/>
    </w:rPr>
  </w:style>
  <w:style w:type="character" w:customStyle="1" w:styleId="TitleChar">
    <w:name w:val="Title Char"/>
    <w:basedOn w:val="DefaultParagraphFont"/>
    <w:link w:val="Title"/>
    <w:uiPriority w:val="10"/>
    <w:rsid w:val="00B1547E"/>
    <w:rPr>
      <w:rFonts w:ascii="Arial" w:eastAsia="Times New Roman" w:hAnsi="Arial" w:cs="Times New Roman"/>
      <w:b/>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tandard">
    <w:name w:val="Standard"/>
    <w:basedOn w:val="Normal"/>
    <w:link w:val="StandardChar"/>
    <w:qFormat/>
    <w:rsid w:val="00145DE5"/>
    <w:pPr>
      <w:spacing w:before="0" w:after="220" w:line="252" w:lineRule="auto"/>
    </w:pPr>
    <w:rPr>
      <w:rFonts w:eastAsia="Times New Roman"/>
      <w:snapToGrid w:val="0"/>
      <w:kern w:val="16"/>
      <w:szCs w:val="24"/>
    </w:rPr>
  </w:style>
  <w:style w:type="paragraph" w:customStyle="1" w:styleId="WhiteSpace">
    <w:name w:val="White Space"/>
    <w:basedOn w:val="Standard"/>
    <w:link w:val="WhiteSpaceChar"/>
    <w:rsid w:val="00145DE5"/>
    <w:pPr>
      <w:spacing w:after="0"/>
    </w:pPr>
    <w:rPr>
      <w:sz w:val="16"/>
      <w:szCs w:val="16"/>
    </w:rPr>
  </w:style>
  <w:style w:type="character" w:customStyle="1" w:styleId="StandardChar">
    <w:name w:val="Standard Char"/>
    <w:basedOn w:val="DefaultParagraphFont"/>
    <w:link w:val="Standard"/>
    <w:rsid w:val="00145DE5"/>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145DE5"/>
    <w:pPr>
      <w:keepNext/>
      <w:spacing w:after="110"/>
      <w:outlineLvl w:val="2"/>
    </w:pPr>
    <w:rPr>
      <w:b/>
      <w:i/>
    </w:rPr>
  </w:style>
  <w:style w:type="character" w:customStyle="1" w:styleId="WhiteSpaceChar">
    <w:name w:val="White Space Char"/>
    <w:basedOn w:val="DefaultParagraphFont"/>
    <w:link w:val="WhiteSpace"/>
    <w:rsid w:val="00145DE5"/>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145DE5"/>
    <w:pPr>
      <w:outlineLvl w:val="3"/>
    </w:pPr>
    <w:rPr>
      <w:b w:val="0"/>
    </w:rPr>
  </w:style>
  <w:style w:type="character" w:customStyle="1" w:styleId="TableTitleChar">
    <w:name w:val="Table Title Char"/>
    <w:basedOn w:val="StandardChar"/>
    <w:link w:val="TableTitle"/>
    <w:rsid w:val="00145DE5"/>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145DE5"/>
    <w:rPr>
      <w:rFonts w:ascii="Cambria" w:eastAsia="Cambria" w:hAnsi="Cambria" w:cs="Times New Roman"/>
      <w:sz w:val="19"/>
    </w:rPr>
  </w:style>
  <w:style w:type="paragraph" w:customStyle="1" w:styleId="TableHeader">
    <w:name w:val="Table Header"/>
    <w:basedOn w:val="Normal"/>
    <w:rsid w:val="00145DE5"/>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Standard"/>
    <w:next w:val="Standard"/>
    <w:link w:val="TableCaptionChar"/>
    <w:qFormat/>
    <w:rsid w:val="007467DC"/>
    <w:pPr>
      <w:spacing w:before="60" w:after="440" w:line="215" w:lineRule="exact"/>
      <w:ind w:left="170"/>
    </w:pPr>
    <w:rPr>
      <w:sz w:val="18"/>
      <w:szCs w:val="19"/>
    </w:rPr>
  </w:style>
  <w:style w:type="character" w:customStyle="1" w:styleId="TableCaptionChar">
    <w:name w:val="Table Caption Char"/>
    <w:basedOn w:val="TabletextChar"/>
    <w:link w:val="TableCaption"/>
    <w:rsid w:val="007467DC"/>
    <w:rPr>
      <w:rFonts w:ascii="Cambria" w:eastAsia="Times New Roman" w:hAnsi="Cambria" w:cs="Times New Roman"/>
      <w:snapToGrid w:val="0"/>
      <w:kern w:val="16"/>
      <w:sz w:val="18"/>
      <w:szCs w:val="19"/>
    </w:rPr>
  </w:style>
  <w:style w:type="character" w:customStyle="1" w:styleId="Heading8Char">
    <w:name w:val="Heading 8 Char"/>
    <w:basedOn w:val="DefaultParagraphFont"/>
    <w:link w:val="Heading8"/>
    <w:uiPriority w:val="9"/>
    <w:semiHidden/>
    <w:rsid w:val="007467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467DC"/>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semiHidden/>
    <w:rsid w:val="007467DC"/>
    <w:pPr>
      <w:numPr>
        <w:numId w:val="27"/>
      </w:numPr>
    </w:pPr>
  </w:style>
  <w:style w:type="paragraph" w:customStyle="1" w:styleId="AssessmentSection">
    <w:name w:val="Assessment Section"/>
    <w:basedOn w:val="AssessmentSubsection"/>
    <w:next w:val="Standard"/>
    <w:rsid w:val="007467DC"/>
    <w:pPr>
      <w:outlineLvl w:val="1"/>
    </w:pPr>
    <w:rPr>
      <w:i w:val="0"/>
    </w:rPr>
  </w:style>
  <w:style w:type="table" w:styleId="LightList-Accent3">
    <w:name w:val="Light List Accent 3"/>
    <w:basedOn w:val="TableNormal"/>
    <w:uiPriority w:val="61"/>
    <w:rsid w:val="00DF442B"/>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customStyle="1" w:styleId="Bullet1">
    <w:name w:val="Bullet 1"/>
    <w:basedOn w:val="Normal"/>
    <w:rsid w:val="002F38A9"/>
    <w:pPr>
      <w:numPr>
        <w:numId w:val="28"/>
      </w:numPr>
      <w:spacing w:after="0" w:line="240" w:lineRule="auto"/>
    </w:pPr>
    <w:rPr>
      <w:rFonts w:eastAsia="Times New Roman"/>
      <w:kern w:val="24"/>
      <w:szCs w:val="24"/>
      <w:lang w:eastAsia="en-AU"/>
    </w:rPr>
  </w:style>
  <w:style w:type="paragraph" w:customStyle="1" w:styleId="Bullet2">
    <w:name w:val="Bullet 2"/>
    <w:basedOn w:val="Bullet1"/>
    <w:rsid w:val="002F38A9"/>
    <w:pPr>
      <w:numPr>
        <w:numId w:val="29"/>
      </w:numPr>
    </w:pPr>
  </w:style>
  <w:style w:type="paragraph" w:styleId="ListParagraph">
    <w:name w:val="List Paragraph"/>
    <w:basedOn w:val="Normal"/>
    <w:uiPriority w:val="34"/>
    <w:qFormat/>
    <w:rsid w:val="001064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table" w:customStyle="1" w:styleId="TableTGAblue1">
    <w:name w:val="Table TGA blue1"/>
    <w:basedOn w:val="TableNormal"/>
    <w:uiPriority w:val="99"/>
    <w:qFormat/>
    <w:rsid w:val="0010640A"/>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table">
    <w:name w:val="table"/>
    <w:basedOn w:val="Normal"/>
    <w:qFormat/>
    <w:rsid w:val="007E76DB"/>
    <w:pPr>
      <w:adjustRightInd w:val="0"/>
      <w:snapToGrid w:val="0"/>
      <w:spacing w:before="0" w:after="0" w:line="240" w:lineRule="auto"/>
    </w:pPr>
    <w:rPr>
      <w:rFonts w:ascii="Times New Roman" w:eastAsia="MS Mincho" w:hAnsi="Times New Roman"/>
      <w:sz w:val="16"/>
      <w:szCs w:val="20"/>
      <w:lang w:eastAsia="ja-JP"/>
    </w:rPr>
  </w:style>
  <w:style w:type="paragraph" w:customStyle="1" w:styleId="mine">
    <w:name w:val="mine"/>
    <w:basedOn w:val="Normal"/>
    <w:next w:val="Normal"/>
    <w:qFormat/>
    <w:rsid w:val="006C5252"/>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customStyle="1" w:styleId="Default">
    <w:name w:val="Default"/>
    <w:rsid w:val="004E4D07"/>
    <w:pPr>
      <w:autoSpaceDE w:val="0"/>
      <w:autoSpaceDN w:val="0"/>
      <w:adjustRightInd w:val="0"/>
      <w:spacing w:after="0" w:line="240" w:lineRule="auto"/>
    </w:pPr>
    <w:rPr>
      <w:rFonts w:ascii="Arial Narrow" w:hAnsi="Arial Narrow" w:cs="Arial Narrow"/>
      <w:color w:val="000000"/>
      <w:sz w:val="24"/>
      <w:szCs w:val="24"/>
    </w:rPr>
  </w:style>
  <w:style w:type="paragraph" w:styleId="EndnoteText">
    <w:name w:val="endnote text"/>
    <w:basedOn w:val="Normal"/>
    <w:link w:val="EndnoteTextChar"/>
    <w:uiPriority w:val="99"/>
    <w:semiHidden/>
    <w:unhideWhenUsed/>
    <w:rsid w:val="0024383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43831"/>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243831"/>
    <w:rPr>
      <w:vertAlign w:val="superscript"/>
    </w:rPr>
  </w:style>
  <w:style w:type="character" w:styleId="CommentReference">
    <w:name w:val="annotation reference"/>
    <w:basedOn w:val="DefaultParagraphFont"/>
    <w:uiPriority w:val="99"/>
    <w:semiHidden/>
    <w:unhideWhenUsed/>
    <w:rsid w:val="00202904"/>
    <w:rPr>
      <w:sz w:val="16"/>
      <w:szCs w:val="16"/>
    </w:rPr>
  </w:style>
  <w:style w:type="paragraph" w:styleId="CommentText">
    <w:name w:val="annotation text"/>
    <w:basedOn w:val="Normal"/>
    <w:link w:val="CommentTextChar"/>
    <w:uiPriority w:val="99"/>
    <w:semiHidden/>
    <w:unhideWhenUsed/>
    <w:rsid w:val="00202904"/>
    <w:pPr>
      <w:spacing w:line="240" w:lineRule="auto"/>
    </w:pPr>
    <w:rPr>
      <w:sz w:val="20"/>
      <w:szCs w:val="20"/>
    </w:rPr>
  </w:style>
  <w:style w:type="character" w:customStyle="1" w:styleId="CommentTextChar">
    <w:name w:val="Comment Text Char"/>
    <w:basedOn w:val="DefaultParagraphFont"/>
    <w:link w:val="CommentText"/>
    <w:uiPriority w:val="99"/>
    <w:semiHidden/>
    <w:rsid w:val="0020290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45CA9"/>
    <w:rPr>
      <w:b/>
      <w:bCs/>
    </w:rPr>
  </w:style>
  <w:style w:type="character" w:customStyle="1" w:styleId="CommentSubjectChar">
    <w:name w:val="Comment Subject Char"/>
    <w:basedOn w:val="CommentTextChar"/>
    <w:link w:val="CommentSubject"/>
    <w:uiPriority w:val="99"/>
    <w:semiHidden/>
    <w:rsid w:val="00245CA9"/>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Outline List 3"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C06C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BC06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2E1D14"/>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93069"/>
    <w:pPr>
      <w:keepNext/>
      <w:spacing w:before="360" w:after="0" w:line="220" w:lineRule="atLeast"/>
      <w:outlineLvl w:val="3"/>
    </w:pPr>
    <w:rPr>
      <w:b/>
      <w:bCs/>
      <w:szCs w:val="21"/>
    </w:rPr>
  </w:style>
  <w:style w:type="paragraph" w:styleId="Heading5">
    <w:name w:val="heading 5"/>
    <w:basedOn w:val="Normal"/>
    <w:next w:val="Normal"/>
    <w:link w:val="Heading5Char"/>
    <w:qFormat/>
    <w:rsid w:val="002E1D14"/>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493069"/>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0F28CE"/>
    <w:pPr>
      <w:keepNext/>
      <w:spacing w:after="60" w:line="180" w:lineRule="atLeast"/>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7467DC"/>
    <w:pPr>
      <w:keepNext/>
      <w:keepLines/>
      <w:numPr>
        <w:ilvl w:val="7"/>
        <w:numId w:val="2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467DC"/>
    <w:pPr>
      <w:keepNext/>
      <w:keepLines/>
      <w:numPr>
        <w:ilvl w:val="8"/>
        <w:numId w:val="2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BC06CC"/>
    <w:rPr>
      <w:rFonts w:ascii="Arial" w:eastAsia="Times New Roman" w:hAnsi="Arial" w:cs="Times New Roman"/>
      <w:b/>
      <w:bCs/>
      <w:sz w:val="32"/>
      <w:szCs w:val="26"/>
    </w:rPr>
  </w:style>
  <w:style w:type="character" w:customStyle="1" w:styleId="Heading3Char">
    <w:name w:val="Heading 3 Char"/>
    <w:basedOn w:val="DefaultParagraphFont"/>
    <w:link w:val="Heading3"/>
    <w:rsid w:val="002E1D14"/>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493069"/>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2E1D14"/>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49306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28CE"/>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B1547E"/>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B1547E"/>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B1547E"/>
    <w:pPr>
      <w:spacing w:after="480" w:line="240" w:lineRule="auto"/>
      <w:contextualSpacing/>
    </w:pPr>
    <w:rPr>
      <w:rFonts w:ascii="Arial" w:eastAsia="Times New Roman" w:hAnsi="Arial" w:cs="Times New Roman"/>
      <w:b/>
      <w:color w:val="FFFFFF" w:themeColor="background1"/>
      <w:spacing w:val="5"/>
      <w:kern w:val="28"/>
      <w:sz w:val="52"/>
      <w:szCs w:val="52"/>
    </w:rPr>
  </w:style>
  <w:style w:type="character" w:customStyle="1" w:styleId="TitleChar">
    <w:name w:val="Title Char"/>
    <w:basedOn w:val="DefaultParagraphFont"/>
    <w:link w:val="Title"/>
    <w:uiPriority w:val="10"/>
    <w:rsid w:val="00B1547E"/>
    <w:rPr>
      <w:rFonts w:ascii="Arial" w:eastAsia="Times New Roman" w:hAnsi="Arial" w:cs="Times New Roman"/>
      <w:b/>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Instructionaltext">
    <w:name w:val="Instructional text"/>
    <w:basedOn w:val="Normal"/>
    <w:link w:val="InstructionaltextChar"/>
    <w:uiPriority w:val="1"/>
    <w:qFormat/>
    <w:rsid w:val="00A44DDB"/>
    <w:rPr>
      <w:i/>
      <w:color w:val="22ABFF" w:themeColor="accent1" w:themeTint="80"/>
      <w:szCs w:val="24"/>
    </w:rPr>
  </w:style>
  <w:style w:type="character" w:customStyle="1" w:styleId="InstructionaltextChar">
    <w:name w:val="Instructional text Char"/>
    <w:basedOn w:val="DefaultParagraphFont"/>
    <w:link w:val="Instructionaltext"/>
    <w:uiPriority w:val="1"/>
    <w:rsid w:val="00AD3935"/>
    <w:rPr>
      <w:rFonts w:ascii="Cambria" w:eastAsia="Cambria" w:hAnsi="Cambria" w:cs="Times New Roman"/>
      <w:i/>
      <w:color w:val="22ABFF" w:themeColor="accent1" w:themeTint="80"/>
      <w:szCs w:val="24"/>
    </w:rPr>
  </w:style>
  <w:style w:type="paragraph" w:customStyle="1" w:styleId="Standard">
    <w:name w:val="Standard"/>
    <w:basedOn w:val="Normal"/>
    <w:link w:val="StandardChar"/>
    <w:qFormat/>
    <w:rsid w:val="00145DE5"/>
    <w:pPr>
      <w:spacing w:before="0" w:after="220" w:line="252" w:lineRule="auto"/>
    </w:pPr>
    <w:rPr>
      <w:rFonts w:eastAsia="Times New Roman"/>
      <w:snapToGrid w:val="0"/>
      <w:kern w:val="16"/>
      <w:szCs w:val="24"/>
    </w:rPr>
  </w:style>
  <w:style w:type="paragraph" w:customStyle="1" w:styleId="WhiteSpace">
    <w:name w:val="White Space"/>
    <w:basedOn w:val="Standard"/>
    <w:link w:val="WhiteSpaceChar"/>
    <w:rsid w:val="00145DE5"/>
    <w:pPr>
      <w:spacing w:after="0"/>
    </w:pPr>
    <w:rPr>
      <w:sz w:val="16"/>
      <w:szCs w:val="16"/>
    </w:rPr>
  </w:style>
  <w:style w:type="character" w:customStyle="1" w:styleId="StandardChar">
    <w:name w:val="Standard Char"/>
    <w:basedOn w:val="DefaultParagraphFont"/>
    <w:link w:val="Standard"/>
    <w:rsid w:val="00145DE5"/>
    <w:rPr>
      <w:rFonts w:ascii="Cambria" w:eastAsia="Times New Roman" w:hAnsi="Cambria" w:cs="Times New Roman"/>
      <w:snapToGrid w:val="0"/>
      <w:kern w:val="16"/>
      <w:szCs w:val="24"/>
    </w:rPr>
  </w:style>
  <w:style w:type="paragraph" w:customStyle="1" w:styleId="AssessmentSubsection">
    <w:name w:val="Assessment Subsection"/>
    <w:basedOn w:val="Standard"/>
    <w:next w:val="Standard"/>
    <w:rsid w:val="00145DE5"/>
    <w:pPr>
      <w:keepNext/>
      <w:spacing w:after="110"/>
      <w:outlineLvl w:val="2"/>
    </w:pPr>
    <w:rPr>
      <w:b/>
      <w:i/>
    </w:rPr>
  </w:style>
  <w:style w:type="character" w:customStyle="1" w:styleId="WhiteSpaceChar">
    <w:name w:val="White Space Char"/>
    <w:basedOn w:val="DefaultParagraphFont"/>
    <w:link w:val="WhiteSpace"/>
    <w:rsid w:val="00145DE5"/>
    <w:rPr>
      <w:rFonts w:ascii="Cambria" w:eastAsia="Times New Roman" w:hAnsi="Cambria" w:cs="Times New Roman"/>
      <w:snapToGrid w:val="0"/>
      <w:kern w:val="16"/>
      <w:sz w:val="16"/>
      <w:szCs w:val="16"/>
    </w:rPr>
  </w:style>
  <w:style w:type="paragraph" w:customStyle="1" w:styleId="AssessmentSubsection2">
    <w:name w:val="Assessment Subsection 2"/>
    <w:basedOn w:val="AssessmentSubsection"/>
    <w:next w:val="Standard"/>
    <w:rsid w:val="00145DE5"/>
    <w:pPr>
      <w:outlineLvl w:val="3"/>
    </w:pPr>
    <w:rPr>
      <w:b w:val="0"/>
    </w:rPr>
  </w:style>
  <w:style w:type="character" w:customStyle="1" w:styleId="TableTitleChar">
    <w:name w:val="Table Title Char"/>
    <w:basedOn w:val="StandardChar"/>
    <w:link w:val="TableTitle"/>
    <w:rsid w:val="00145DE5"/>
    <w:rPr>
      <w:rFonts w:ascii="Cambria" w:eastAsia="Cambria" w:hAnsi="Cambria" w:cs="Times New Roman"/>
      <w:b/>
      <w:snapToGrid/>
      <w:kern w:val="16"/>
      <w:szCs w:val="24"/>
    </w:rPr>
  </w:style>
  <w:style w:type="character" w:customStyle="1" w:styleId="TabletextChar">
    <w:name w:val="Table text Char"/>
    <w:basedOn w:val="DefaultParagraphFont"/>
    <w:link w:val="Tabletext"/>
    <w:rsid w:val="00145DE5"/>
    <w:rPr>
      <w:rFonts w:ascii="Cambria" w:eastAsia="Cambria" w:hAnsi="Cambria" w:cs="Times New Roman"/>
      <w:sz w:val="19"/>
    </w:rPr>
  </w:style>
  <w:style w:type="paragraph" w:customStyle="1" w:styleId="TableHeader">
    <w:name w:val="Table Header"/>
    <w:basedOn w:val="Normal"/>
    <w:rsid w:val="00145DE5"/>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Standard"/>
    <w:next w:val="Standard"/>
    <w:link w:val="TableCaptionChar"/>
    <w:qFormat/>
    <w:rsid w:val="007467DC"/>
    <w:pPr>
      <w:spacing w:before="60" w:after="440" w:line="215" w:lineRule="exact"/>
      <w:ind w:left="170"/>
    </w:pPr>
    <w:rPr>
      <w:sz w:val="18"/>
      <w:szCs w:val="19"/>
    </w:rPr>
  </w:style>
  <w:style w:type="character" w:customStyle="1" w:styleId="TableCaptionChar">
    <w:name w:val="Table Caption Char"/>
    <w:basedOn w:val="TabletextChar"/>
    <w:link w:val="TableCaption"/>
    <w:rsid w:val="007467DC"/>
    <w:rPr>
      <w:rFonts w:ascii="Cambria" w:eastAsia="Times New Roman" w:hAnsi="Cambria" w:cs="Times New Roman"/>
      <w:snapToGrid w:val="0"/>
      <w:kern w:val="16"/>
      <w:sz w:val="18"/>
      <w:szCs w:val="19"/>
    </w:rPr>
  </w:style>
  <w:style w:type="character" w:customStyle="1" w:styleId="Heading8Char">
    <w:name w:val="Heading 8 Char"/>
    <w:basedOn w:val="DefaultParagraphFont"/>
    <w:link w:val="Heading8"/>
    <w:uiPriority w:val="9"/>
    <w:semiHidden/>
    <w:rsid w:val="007467D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467DC"/>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semiHidden/>
    <w:rsid w:val="007467DC"/>
    <w:pPr>
      <w:numPr>
        <w:numId w:val="27"/>
      </w:numPr>
    </w:pPr>
  </w:style>
  <w:style w:type="paragraph" w:customStyle="1" w:styleId="AssessmentSection">
    <w:name w:val="Assessment Section"/>
    <w:basedOn w:val="AssessmentSubsection"/>
    <w:next w:val="Standard"/>
    <w:rsid w:val="007467DC"/>
    <w:pPr>
      <w:outlineLvl w:val="1"/>
    </w:pPr>
    <w:rPr>
      <w:i w:val="0"/>
    </w:rPr>
  </w:style>
  <w:style w:type="table" w:styleId="LightList-Accent3">
    <w:name w:val="Light List Accent 3"/>
    <w:basedOn w:val="TableNormal"/>
    <w:uiPriority w:val="61"/>
    <w:rsid w:val="00DF442B"/>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customStyle="1" w:styleId="Bullet1">
    <w:name w:val="Bullet 1"/>
    <w:basedOn w:val="Normal"/>
    <w:rsid w:val="002F38A9"/>
    <w:pPr>
      <w:numPr>
        <w:numId w:val="28"/>
      </w:numPr>
      <w:spacing w:after="0" w:line="240" w:lineRule="auto"/>
    </w:pPr>
    <w:rPr>
      <w:rFonts w:eastAsia="Times New Roman"/>
      <w:kern w:val="24"/>
      <w:szCs w:val="24"/>
      <w:lang w:eastAsia="en-AU"/>
    </w:rPr>
  </w:style>
  <w:style w:type="paragraph" w:customStyle="1" w:styleId="Bullet2">
    <w:name w:val="Bullet 2"/>
    <w:basedOn w:val="Bullet1"/>
    <w:rsid w:val="002F38A9"/>
    <w:pPr>
      <w:numPr>
        <w:numId w:val="29"/>
      </w:numPr>
    </w:pPr>
  </w:style>
  <w:style w:type="paragraph" w:styleId="ListParagraph">
    <w:name w:val="List Paragraph"/>
    <w:basedOn w:val="Normal"/>
    <w:uiPriority w:val="34"/>
    <w:qFormat/>
    <w:rsid w:val="0010640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table" w:customStyle="1" w:styleId="TableTGAblue1">
    <w:name w:val="Table TGA blue1"/>
    <w:basedOn w:val="TableNormal"/>
    <w:uiPriority w:val="99"/>
    <w:qFormat/>
    <w:rsid w:val="0010640A"/>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table">
    <w:name w:val="table"/>
    <w:basedOn w:val="Normal"/>
    <w:qFormat/>
    <w:rsid w:val="007E76DB"/>
    <w:pPr>
      <w:adjustRightInd w:val="0"/>
      <w:snapToGrid w:val="0"/>
      <w:spacing w:before="0" w:after="0" w:line="240" w:lineRule="auto"/>
    </w:pPr>
    <w:rPr>
      <w:rFonts w:ascii="Times New Roman" w:eastAsia="MS Mincho" w:hAnsi="Times New Roman"/>
      <w:sz w:val="16"/>
      <w:szCs w:val="20"/>
      <w:lang w:eastAsia="ja-JP"/>
    </w:rPr>
  </w:style>
  <w:style w:type="paragraph" w:customStyle="1" w:styleId="mine">
    <w:name w:val="mine"/>
    <w:basedOn w:val="Normal"/>
    <w:next w:val="Normal"/>
    <w:qFormat/>
    <w:rsid w:val="006C5252"/>
    <w:pPr>
      <w:widowControl w:val="0"/>
      <w:adjustRightInd w:val="0"/>
      <w:snapToGrid w:val="0"/>
      <w:spacing w:before="0" w:after="0" w:line="240" w:lineRule="auto"/>
      <w:contextualSpacing/>
    </w:pPr>
    <w:rPr>
      <w:rFonts w:ascii="Times New Roman" w:eastAsia="MS Mincho" w:hAnsi="Times New Roman"/>
      <w:sz w:val="24"/>
      <w:szCs w:val="21"/>
      <w:lang w:eastAsia="en-AU"/>
    </w:rPr>
  </w:style>
  <w:style w:type="paragraph" w:customStyle="1" w:styleId="Default">
    <w:name w:val="Default"/>
    <w:rsid w:val="004E4D07"/>
    <w:pPr>
      <w:autoSpaceDE w:val="0"/>
      <w:autoSpaceDN w:val="0"/>
      <w:adjustRightInd w:val="0"/>
      <w:spacing w:after="0" w:line="240" w:lineRule="auto"/>
    </w:pPr>
    <w:rPr>
      <w:rFonts w:ascii="Arial Narrow" w:hAnsi="Arial Narrow" w:cs="Arial Narrow"/>
      <w:color w:val="000000"/>
      <w:sz w:val="24"/>
      <w:szCs w:val="24"/>
    </w:rPr>
  </w:style>
  <w:style w:type="paragraph" w:styleId="EndnoteText">
    <w:name w:val="endnote text"/>
    <w:basedOn w:val="Normal"/>
    <w:link w:val="EndnoteTextChar"/>
    <w:uiPriority w:val="99"/>
    <w:semiHidden/>
    <w:unhideWhenUsed/>
    <w:rsid w:val="00243831"/>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243831"/>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243831"/>
    <w:rPr>
      <w:vertAlign w:val="superscript"/>
    </w:rPr>
  </w:style>
  <w:style w:type="character" w:styleId="CommentReference">
    <w:name w:val="annotation reference"/>
    <w:basedOn w:val="DefaultParagraphFont"/>
    <w:uiPriority w:val="99"/>
    <w:semiHidden/>
    <w:unhideWhenUsed/>
    <w:rsid w:val="00202904"/>
    <w:rPr>
      <w:sz w:val="16"/>
      <w:szCs w:val="16"/>
    </w:rPr>
  </w:style>
  <w:style w:type="paragraph" w:styleId="CommentText">
    <w:name w:val="annotation text"/>
    <w:basedOn w:val="Normal"/>
    <w:link w:val="CommentTextChar"/>
    <w:uiPriority w:val="99"/>
    <w:semiHidden/>
    <w:unhideWhenUsed/>
    <w:rsid w:val="00202904"/>
    <w:pPr>
      <w:spacing w:line="240" w:lineRule="auto"/>
    </w:pPr>
    <w:rPr>
      <w:sz w:val="20"/>
      <w:szCs w:val="20"/>
    </w:rPr>
  </w:style>
  <w:style w:type="character" w:customStyle="1" w:styleId="CommentTextChar">
    <w:name w:val="Comment Text Char"/>
    <w:basedOn w:val="DefaultParagraphFont"/>
    <w:link w:val="CommentText"/>
    <w:uiPriority w:val="99"/>
    <w:semiHidden/>
    <w:rsid w:val="00202904"/>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45CA9"/>
    <w:rPr>
      <w:b/>
      <w:bCs/>
    </w:rPr>
  </w:style>
  <w:style w:type="character" w:customStyle="1" w:styleId="CommentSubjectChar">
    <w:name w:val="Comment Subject Char"/>
    <w:basedOn w:val="CommentTextChar"/>
    <w:link w:val="CommentSubject"/>
    <w:uiPriority w:val="99"/>
    <w:semiHidden/>
    <w:rsid w:val="00245CA9"/>
    <w:rPr>
      <w:rFonts w:ascii="Cambria" w:eastAsia="Cambria"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282895">
      <w:bodyDiv w:val="1"/>
      <w:marLeft w:val="0"/>
      <w:marRight w:val="0"/>
      <w:marTop w:val="0"/>
      <w:marBottom w:val="0"/>
      <w:divBdr>
        <w:top w:val="none" w:sz="0" w:space="0" w:color="auto"/>
        <w:left w:val="none" w:sz="0" w:space="0" w:color="auto"/>
        <w:bottom w:val="none" w:sz="0" w:space="0" w:color="auto"/>
        <w:right w:val="none" w:sz="0" w:space="0" w:color="auto"/>
      </w:divBdr>
    </w:div>
    <w:div w:id="200497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tga.gov.au/product-information-pi" TargetMode="External"/><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5.xml"/><Relationship Id="rId40" Type="http://schemas.openxmlformats.org/officeDocument/2006/relationships/hyperlink" Target="https://www.tga.gov.au"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hyperlink" Target="https://www.tga.gov.au/australian-public-assessment-reports-prescription-medicines-auspars" TargetMode="External"/><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eader" Target="header3.xm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466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BA1DC-3C9B-4719-8879-03FDC758A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294</TotalTime>
  <Pages>71</Pages>
  <Words>23766</Words>
  <Characters>135472</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Australian Public Assessment Report for Umeclidinium bromide</vt:lpstr>
    </vt:vector>
  </TitlesOfParts>
  <Company>Department of Health Therapeutic Goods Administration</Company>
  <LinksUpToDate>false</LinksUpToDate>
  <CharactersWithSpaces>158921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Umeclidinium bromide</dc:title>
  <dc:subject>prescription medicine regulation</dc:subject>
  <dc:creator>Therapeutic Goods Administration</dc:creator>
  <cp:keywords>auspar, prescription, medicine, assessment, regulation, australia, Umeclidinium, bromide, incruse ellipta, glaxosmithkline</cp:keywords>
  <cp:lastModifiedBy>Lack, Janet</cp:lastModifiedBy>
  <cp:revision>7</cp:revision>
  <cp:lastPrinted>2015-06-03T01:35:00Z</cp:lastPrinted>
  <dcterms:created xsi:type="dcterms:W3CDTF">2015-07-09T02:12:00Z</dcterms:created>
  <dcterms:modified xsi:type="dcterms:W3CDTF">2015-07-21T03:52:00Z</dcterms:modified>
</cp:coreProperties>
</file>