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tblGrid>
      <w:tr w:rsidR="008E7846" w:rsidRPr="00487162" w14:paraId="233AC71A" w14:textId="77777777" w:rsidTr="00711E39">
        <w:trPr>
          <w:trHeight w:val="1863"/>
        </w:trPr>
        <w:tc>
          <w:tcPr>
            <w:tcW w:w="6629" w:type="dxa"/>
            <w:tcBorders>
              <w:top w:val="nil"/>
              <w:left w:val="nil"/>
              <w:bottom w:val="nil"/>
              <w:right w:val="nil"/>
            </w:tcBorders>
          </w:tcPr>
          <w:p w14:paraId="1A7C078F" w14:textId="2E8E75DB" w:rsidR="008E7846" w:rsidRPr="0017078F" w:rsidRDefault="00711E39" w:rsidP="0017078F">
            <w:pPr>
              <w:rPr>
                <w:rFonts w:ascii="Arial" w:hAnsi="Arial" w:cs="Arial"/>
                <w:b/>
                <w:color w:val="002C47"/>
                <w:sz w:val="36"/>
                <w:szCs w:val="36"/>
              </w:rPr>
            </w:pPr>
            <w:r>
              <w:rPr>
                <w:rFonts w:ascii="Arial" w:hAnsi="Arial" w:cs="Arial"/>
                <w:b/>
                <w:color w:val="002C47"/>
                <w:sz w:val="36"/>
                <w:szCs w:val="36"/>
              </w:rPr>
              <w:t>First</w:t>
            </w:r>
            <w:r w:rsidR="00616108">
              <w:rPr>
                <w:rFonts w:ascii="Arial" w:hAnsi="Arial" w:cs="Arial"/>
                <w:b/>
                <w:color w:val="002C47"/>
                <w:sz w:val="36"/>
                <w:szCs w:val="36"/>
              </w:rPr>
              <w:t xml:space="preserve"> </w:t>
            </w:r>
            <w:r>
              <w:rPr>
                <w:rFonts w:ascii="Arial" w:hAnsi="Arial" w:cs="Arial"/>
                <w:b/>
                <w:color w:val="002C47"/>
                <w:sz w:val="36"/>
                <w:szCs w:val="36"/>
              </w:rPr>
              <w:t>round</w:t>
            </w:r>
            <w:r w:rsidR="00616108">
              <w:rPr>
                <w:rFonts w:ascii="Arial" w:hAnsi="Arial" w:cs="Arial"/>
                <w:b/>
                <w:color w:val="002C47"/>
                <w:sz w:val="36"/>
                <w:szCs w:val="36"/>
              </w:rPr>
              <w:t xml:space="preserve"> </w:t>
            </w:r>
            <w:r>
              <w:rPr>
                <w:rFonts w:ascii="Arial" w:hAnsi="Arial" w:cs="Arial"/>
                <w:b/>
                <w:color w:val="002C47"/>
                <w:sz w:val="36"/>
                <w:szCs w:val="36"/>
              </w:rPr>
              <w:t>report</w:t>
            </w:r>
            <w:r w:rsidR="00616108">
              <w:rPr>
                <w:rFonts w:ascii="Arial" w:hAnsi="Arial" w:cs="Arial"/>
                <w:b/>
                <w:color w:val="002C47"/>
                <w:sz w:val="36"/>
                <w:szCs w:val="36"/>
              </w:rPr>
              <w:t xml:space="preserve"> </w:t>
            </w:r>
            <w:r>
              <w:rPr>
                <w:rFonts w:ascii="Arial" w:hAnsi="Arial" w:cs="Arial"/>
                <w:b/>
                <w:color w:val="002C47"/>
                <w:sz w:val="36"/>
                <w:szCs w:val="36"/>
              </w:rPr>
              <w:t>9</w:t>
            </w:r>
            <w:r w:rsidR="00616108">
              <w:rPr>
                <w:rFonts w:ascii="Arial" w:hAnsi="Arial" w:cs="Arial"/>
                <w:b/>
                <w:color w:val="002C47"/>
                <w:sz w:val="36"/>
                <w:szCs w:val="36"/>
              </w:rPr>
              <w:t xml:space="preserve"> </w:t>
            </w:r>
            <w:r>
              <w:rPr>
                <w:rFonts w:ascii="Arial" w:hAnsi="Arial" w:cs="Arial"/>
                <w:b/>
                <w:color w:val="002C47"/>
                <w:sz w:val="36"/>
                <w:szCs w:val="36"/>
              </w:rPr>
              <w:t>January</w:t>
            </w:r>
            <w:r w:rsidR="00616108">
              <w:rPr>
                <w:rFonts w:ascii="Arial" w:hAnsi="Arial" w:cs="Arial"/>
                <w:b/>
                <w:color w:val="002C47"/>
                <w:sz w:val="36"/>
                <w:szCs w:val="36"/>
              </w:rPr>
              <w:t xml:space="preserve"> </w:t>
            </w:r>
            <w:r>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070A888" w14:textId="77777777" w:rsidTr="00E07F15">
        <w:trPr>
          <w:trHeight w:val="1548"/>
        </w:trPr>
        <w:tc>
          <w:tcPr>
            <w:tcW w:w="9079" w:type="dxa"/>
          </w:tcPr>
          <w:p w14:paraId="20F4F53B" w14:textId="069E99C3" w:rsidR="0032583B" w:rsidRPr="00A964D1" w:rsidRDefault="00E07F15" w:rsidP="00A964D1">
            <w:pPr>
              <w:pStyle w:val="Title"/>
              <w:rPr>
                <w:color w:val="FFFFFF" w:themeColor="background1"/>
              </w:rPr>
            </w:pPr>
            <w:r>
              <w:rPr>
                <w:color w:val="FFFFFF" w:themeColor="background1"/>
              </w:rPr>
              <w:t>AusPAR</w:t>
            </w:r>
            <w:r w:rsidR="00616108">
              <w:rPr>
                <w:color w:val="FFFFFF" w:themeColor="background1"/>
              </w:rPr>
              <w:t xml:space="preserve"> </w:t>
            </w:r>
            <w:r>
              <w:rPr>
                <w:color w:val="FFFFFF" w:themeColor="background1"/>
              </w:rPr>
              <w:t>Attachment</w:t>
            </w:r>
            <w:r w:rsidR="00616108">
              <w:rPr>
                <w:color w:val="FFFFFF" w:themeColor="background1"/>
              </w:rPr>
              <w:t xml:space="preserve"> </w:t>
            </w:r>
            <w:r>
              <w:rPr>
                <w:color w:val="FFFFFF" w:themeColor="background1"/>
              </w:rPr>
              <w:t>2</w:t>
            </w:r>
          </w:p>
        </w:tc>
      </w:tr>
      <w:tr w:rsidR="00E07F15" w:rsidRPr="00A964D1" w14:paraId="32666E0D" w14:textId="77777777" w:rsidTr="00E07F15">
        <w:trPr>
          <w:trHeight w:val="868"/>
        </w:trPr>
        <w:tc>
          <w:tcPr>
            <w:tcW w:w="9079" w:type="dxa"/>
          </w:tcPr>
          <w:p w14:paraId="2CFE49EA" w14:textId="7E2E6C2E" w:rsidR="00E07F15" w:rsidRPr="00A964D1" w:rsidRDefault="00E07F15" w:rsidP="00E07F15">
            <w:pPr>
              <w:pStyle w:val="Title"/>
              <w:rPr>
                <w:color w:val="FFFFFF" w:themeColor="background1"/>
              </w:rPr>
            </w:pPr>
            <w:r>
              <w:rPr>
                <w:color w:val="FFFFFF" w:themeColor="background1"/>
              </w:rPr>
              <w:t>Extract</w:t>
            </w:r>
            <w:r w:rsidR="00616108">
              <w:rPr>
                <w:color w:val="FFFFFF" w:themeColor="background1"/>
              </w:rPr>
              <w:t xml:space="preserve"> </w:t>
            </w:r>
            <w:r>
              <w:rPr>
                <w:color w:val="FFFFFF" w:themeColor="background1"/>
              </w:rPr>
              <w:t>from</w:t>
            </w:r>
            <w:r w:rsidR="00616108">
              <w:rPr>
                <w:color w:val="FFFFFF" w:themeColor="background1"/>
              </w:rPr>
              <w:t xml:space="preserve"> </w:t>
            </w:r>
            <w:r>
              <w:rPr>
                <w:color w:val="FFFFFF" w:themeColor="background1"/>
              </w:rPr>
              <w:t>the</w:t>
            </w:r>
            <w:r w:rsidR="00616108">
              <w:rPr>
                <w:color w:val="FFFFFF" w:themeColor="background1"/>
              </w:rPr>
              <w:t xml:space="preserve"> </w:t>
            </w:r>
            <w:r>
              <w:rPr>
                <w:color w:val="FFFFFF" w:themeColor="background1"/>
              </w:rPr>
              <w:t>Clinical</w:t>
            </w:r>
            <w:r w:rsidR="00616108">
              <w:rPr>
                <w:color w:val="FFFFFF" w:themeColor="background1"/>
              </w:rPr>
              <w:t xml:space="preserve"> </w:t>
            </w:r>
            <w:r>
              <w:rPr>
                <w:color w:val="FFFFFF" w:themeColor="background1"/>
              </w:rPr>
              <w:t>Evaluation</w:t>
            </w:r>
            <w:r w:rsidR="00616108">
              <w:rPr>
                <w:color w:val="FFFFFF" w:themeColor="background1"/>
              </w:rPr>
              <w:t xml:space="preserve"> </w:t>
            </w:r>
            <w:r>
              <w:rPr>
                <w:color w:val="FFFFFF" w:themeColor="background1"/>
              </w:rPr>
              <w:t>Report</w:t>
            </w:r>
            <w:r w:rsidR="00616108">
              <w:rPr>
                <w:color w:val="FFFFFF" w:themeColor="background1"/>
              </w:rPr>
              <w:t xml:space="preserve"> </w:t>
            </w:r>
            <w:r w:rsidRPr="00A964D1">
              <w:rPr>
                <w:color w:val="FFFFFF" w:themeColor="background1"/>
              </w:rPr>
              <w:t>for</w:t>
            </w:r>
            <w:r w:rsidR="00616108">
              <w:rPr>
                <w:color w:val="FFFFFF" w:themeColor="background1"/>
              </w:rPr>
              <w:t xml:space="preserve"> </w:t>
            </w:r>
            <w:r w:rsidR="00B01814">
              <w:rPr>
                <w:color w:val="FFFFFF" w:themeColor="background1"/>
              </w:rPr>
              <w:t>Bezlotoxumab</w:t>
            </w:r>
          </w:p>
        </w:tc>
      </w:tr>
      <w:tr w:rsidR="00E07F15" w:rsidRPr="00B64760" w14:paraId="6222A5E0" w14:textId="77777777" w:rsidTr="00E07F15">
        <w:tc>
          <w:tcPr>
            <w:tcW w:w="9079" w:type="dxa"/>
          </w:tcPr>
          <w:p w14:paraId="1E98AC9C" w14:textId="4F580832" w:rsidR="00E07F15" w:rsidRPr="008E7846" w:rsidRDefault="00E07F15" w:rsidP="00B01814">
            <w:pPr>
              <w:pStyle w:val="Subtitle"/>
              <w:rPr>
                <w:color w:val="FFFFFF" w:themeColor="background1"/>
              </w:rPr>
            </w:pPr>
            <w:r w:rsidRPr="008E7846">
              <w:rPr>
                <w:color w:val="FFFFFF" w:themeColor="background1"/>
              </w:rPr>
              <w:t>Proprietary</w:t>
            </w:r>
            <w:r w:rsidR="00616108">
              <w:rPr>
                <w:color w:val="FFFFFF" w:themeColor="background1"/>
              </w:rPr>
              <w:t xml:space="preserve"> </w:t>
            </w:r>
            <w:r w:rsidRPr="008E7846">
              <w:rPr>
                <w:color w:val="FFFFFF" w:themeColor="background1"/>
              </w:rPr>
              <w:t>Product</w:t>
            </w:r>
            <w:r w:rsidR="00616108">
              <w:rPr>
                <w:color w:val="FFFFFF" w:themeColor="background1"/>
              </w:rPr>
              <w:t xml:space="preserve"> </w:t>
            </w:r>
            <w:r w:rsidRPr="008E7846">
              <w:rPr>
                <w:color w:val="FFFFFF" w:themeColor="background1"/>
              </w:rPr>
              <w:t>Name:</w:t>
            </w:r>
            <w:r w:rsidR="00616108">
              <w:rPr>
                <w:color w:val="FFFFFF" w:themeColor="background1"/>
              </w:rPr>
              <w:t xml:space="preserve"> </w:t>
            </w:r>
            <w:r w:rsidR="00B01814">
              <w:rPr>
                <w:color w:val="FFFFFF" w:themeColor="background1"/>
              </w:rPr>
              <w:t>Zinplava</w:t>
            </w:r>
          </w:p>
        </w:tc>
      </w:tr>
      <w:tr w:rsidR="00E07F15" w:rsidRPr="00B64760" w14:paraId="1D81BD01" w14:textId="77777777" w:rsidTr="00E07F15">
        <w:trPr>
          <w:trHeight w:val="486"/>
        </w:trPr>
        <w:tc>
          <w:tcPr>
            <w:tcW w:w="9079" w:type="dxa"/>
          </w:tcPr>
          <w:p w14:paraId="66426DF8" w14:textId="4AA6B9CA" w:rsidR="00E07F15" w:rsidRPr="008E7846" w:rsidRDefault="00E07F15" w:rsidP="00934A94">
            <w:pPr>
              <w:pStyle w:val="Subtitle"/>
              <w:rPr>
                <w:color w:val="FFFFFF" w:themeColor="background1"/>
              </w:rPr>
            </w:pPr>
            <w:r w:rsidRPr="008E7846">
              <w:rPr>
                <w:color w:val="FFFFFF" w:themeColor="background1"/>
              </w:rPr>
              <w:t>Sponsor:</w:t>
            </w:r>
            <w:r w:rsidR="00616108">
              <w:rPr>
                <w:color w:val="FFFFFF" w:themeColor="background1"/>
              </w:rPr>
              <w:t xml:space="preserve"> </w:t>
            </w:r>
            <w:r w:rsidR="00B01814" w:rsidRPr="00B01814">
              <w:rPr>
                <w:color w:val="FFFFFF" w:themeColor="background1"/>
              </w:rPr>
              <w:t>Merck</w:t>
            </w:r>
            <w:r w:rsidR="00616108">
              <w:rPr>
                <w:color w:val="FFFFFF" w:themeColor="background1"/>
              </w:rPr>
              <w:t xml:space="preserve"> </w:t>
            </w:r>
            <w:r w:rsidR="00B01814" w:rsidRPr="00B01814">
              <w:rPr>
                <w:color w:val="FFFFFF" w:themeColor="background1"/>
              </w:rPr>
              <w:t>Sharp</w:t>
            </w:r>
            <w:r w:rsidR="00616108">
              <w:rPr>
                <w:color w:val="FFFFFF" w:themeColor="background1"/>
              </w:rPr>
              <w:t xml:space="preserve"> </w:t>
            </w:r>
            <w:r w:rsidR="00934A94">
              <w:rPr>
                <w:rFonts w:cs="Arial"/>
                <w:color w:val="FFFFFF" w:themeColor="background1"/>
              </w:rPr>
              <w:t>&amp;</w:t>
            </w:r>
            <w:r w:rsidR="00616108">
              <w:rPr>
                <w:color w:val="FFFFFF" w:themeColor="background1"/>
              </w:rPr>
              <w:t xml:space="preserve"> </w:t>
            </w:r>
            <w:r w:rsidR="00B01814" w:rsidRPr="00B01814">
              <w:rPr>
                <w:color w:val="FFFFFF" w:themeColor="background1"/>
              </w:rPr>
              <w:t>Dohme</w:t>
            </w:r>
            <w:r w:rsidR="00616108">
              <w:rPr>
                <w:color w:val="FFFFFF" w:themeColor="background1"/>
              </w:rPr>
              <w:t xml:space="preserve"> </w:t>
            </w:r>
            <w:r w:rsidR="00B01814" w:rsidRPr="00B01814">
              <w:rPr>
                <w:color w:val="FFFFFF" w:themeColor="background1"/>
              </w:rPr>
              <w:t>Australia</w:t>
            </w:r>
          </w:p>
        </w:tc>
      </w:tr>
    </w:tbl>
    <w:p w14:paraId="153C9726" w14:textId="77777777" w:rsidR="008E7846" w:rsidRDefault="008E7846" w:rsidP="008E7846">
      <w:pPr>
        <w:pStyle w:val="NonTOCHeading2"/>
      </w:pPr>
      <w:r>
        <w:br w:type="page"/>
      </w:r>
    </w:p>
    <w:p w14:paraId="507F40BB" w14:textId="1E7C4957" w:rsidR="008E7846" w:rsidRPr="001F6CBA" w:rsidRDefault="008E7846" w:rsidP="008E7846">
      <w:pPr>
        <w:pStyle w:val="NonTOCHeading2"/>
      </w:pPr>
      <w:r w:rsidRPr="001F6CBA">
        <w:lastRenderedPageBreak/>
        <w:t>About</w:t>
      </w:r>
      <w:r w:rsidR="00616108">
        <w:t xml:space="preserve"> </w:t>
      </w:r>
      <w:r w:rsidRPr="001F6CBA">
        <w:t>the</w:t>
      </w:r>
      <w:r w:rsidR="00616108">
        <w:t xml:space="preserve"> </w:t>
      </w:r>
      <w:r w:rsidRPr="001F6CBA">
        <w:t>Therapeutic</w:t>
      </w:r>
      <w:r w:rsidR="00616108">
        <w:t xml:space="preserve"> </w:t>
      </w:r>
      <w:r w:rsidRPr="001F6CBA">
        <w:t>Goods</w:t>
      </w:r>
      <w:r w:rsidR="00616108">
        <w:t xml:space="preserve"> </w:t>
      </w:r>
      <w:r w:rsidRPr="001F6CBA">
        <w:t>Administration</w:t>
      </w:r>
      <w:r w:rsidR="00616108">
        <w:t xml:space="preserve"> </w:t>
      </w:r>
      <w:r w:rsidRPr="001F6CBA">
        <w:t>(TGA)</w:t>
      </w:r>
    </w:p>
    <w:p w14:paraId="3CE31B0D" w14:textId="746192E8" w:rsidR="008E7846" w:rsidRDefault="008E7846" w:rsidP="00D556FA">
      <w:pPr>
        <w:pStyle w:val="ListBullet"/>
        <w:numPr>
          <w:ilvl w:val="0"/>
          <w:numId w:val="1"/>
        </w:numPr>
        <w:ind w:left="357" w:hanging="357"/>
      </w:pPr>
      <w:r>
        <w:t>The</w:t>
      </w:r>
      <w:r w:rsidR="00616108">
        <w:t xml:space="preserve"> </w:t>
      </w:r>
      <w:r>
        <w:t>Therapeutic</w:t>
      </w:r>
      <w:r w:rsidR="00616108">
        <w:t xml:space="preserve"> </w:t>
      </w:r>
      <w:r>
        <w:t>Goods</w:t>
      </w:r>
      <w:r w:rsidR="00616108">
        <w:t xml:space="preserve"> </w:t>
      </w:r>
      <w:r>
        <w:t>Administration</w:t>
      </w:r>
      <w:r w:rsidR="00616108">
        <w:t xml:space="preserve"> </w:t>
      </w:r>
      <w:r>
        <w:t>(TGA)</w:t>
      </w:r>
      <w:r w:rsidR="00616108">
        <w:t xml:space="preserve"> </w:t>
      </w:r>
      <w:r>
        <w:t>is</w:t>
      </w:r>
      <w:r w:rsidR="00616108">
        <w:t xml:space="preserve"> </w:t>
      </w:r>
      <w:r w:rsidR="00E624A5">
        <w:t>part</w:t>
      </w:r>
      <w:r w:rsidR="00616108">
        <w:t xml:space="preserve"> </w:t>
      </w:r>
      <w:r>
        <w:t>of</w:t>
      </w:r>
      <w:r w:rsidR="00616108">
        <w:t xml:space="preserve"> </w:t>
      </w:r>
      <w:r>
        <w:t>the</w:t>
      </w:r>
      <w:r w:rsidR="00616108">
        <w:t xml:space="preserve"> </w:t>
      </w:r>
      <w:r>
        <w:t>Australian</w:t>
      </w:r>
      <w:r w:rsidR="00616108">
        <w:t xml:space="preserve"> </w:t>
      </w:r>
      <w:r>
        <w:t>Government</w:t>
      </w:r>
      <w:r w:rsidR="00616108">
        <w:t xml:space="preserve"> </w:t>
      </w:r>
      <w:r>
        <w:t>Department</w:t>
      </w:r>
      <w:r w:rsidR="00616108">
        <w:t xml:space="preserve"> </w:t>
      </w:r>
      <w:r>
        <w:t>of</w:t>
      </w:r>
      <w:r w:rsidR="00616108">
        <w:t xml:space="preserve"> </w:t>
      </w:r>
      <w:r>
        <w:t>Health,</w:t>
      </w:r>
      <w:r w:rsidR="00616108">
        <w:t xml:space="preserve"> </w:t>
      </w:r>
      <w:r>
        <w:t>and</w:t>
      </w:r>
      <w:r w:rsidR="00616108">
        <w:t xml:space="preserve"> </w:t>
      </w:r>
      <w:r>
        <w:t>is</w:t>
      </w:r>
      <w:r w:rsidR="00616108">
        <w:t xml:space="preserve"> </w:t>
      </w:r>
      <w:r>
        <w:t>responsible</w:t>
      </w:r>
      <w:r w:rsidR="00616108">
        <w:t xml:space="preserve"> </w:t>
      </w:r>
      <w:r>
        <w:t>for</w:t>
      </w:r>
      <w:r w:rsidR="00616108">
        <w:t xml:space="preserve"> </w:t>
      </w:r>
      <w:r>
        <w:t>regulating</w:t>
      </w:r>
      <w:r w:rsidR="00616108">
        <w:t xml:space="preserve"> </w:t>
      </w:r>
      <w:r>
        <w:t>medicines</w:t>
      </w:r>
      <w:r w:rsidR="00616108">
        <w:t xml:space="preserve"> </w:t>
      </w:r>
      <w:r>
        <w:t>and</w:t>
      </w:r>
      <w:r w:rsidR="00616108">
        <w:t xml:space="preserve"> </w:t>
      </w:r>
      <w:r>
        <w:t>medical</w:t>
      </w:r>
      <w:r w:rsidR="00616108">
        <w:t xml:space="preserve"> </w:t>
      </w:r>
      <w:r>
        <w:t>devices.</w:t>
      </w:r>
    </w:p>
    <w:p w14:paraId="6F91A8BF" w14:textId="2CCFFDD1" w:rsidR="008E7846" w:rsidRDefault="00C811C0" w:rsidP="00D556FA">
      <w:pPr>
        <w:pStyle w:val="ListBullet"/>
        <w:numPr>
          <w:ilvl w:val="0"/>
          <w:numId w:val="1"/>
        </w:numPr>
        <w:ind w:left="357" w:hanging="357"/>
      </w:pPr>
      <w:r>
        <w:t>The</w:t>
      </w:r>
      <w:r w:rsidR="00616108">
        <w:t xml:space="preserve"> </w:t>
      </w:r>
      <w:r w:rsidR="008E7846">
        <w:t>TGA</w:t>
      </w:r>
      <w:r w:rsidR="00616108">
        <w:t xml:space="preserve"> </w:t>
      </w:r>
      <w:r w:rsidR="008E7846">
        <w:t>administers</w:t>
      </w:r>
      <w:r w:rsidR="00616108">
        <w:t xml:space="preserve"> </w:t>
      </w:r>
      <w:r w:rsidR="008E7846">
        <w:t>the</w:t>
      </w:r>
      <w:r w:rsidR="00616108">
        <w:t xml:space="preserve"> </w:t>
      </w:r>
      <w:r w:rsidR="008E7846" w:rsidRPr="00F640B6">
        <w:rPr>
          <w:i/>
        </w:rPr>
        <w:t>Therapeutic</w:t>
      </w:r>
      <w:r w:rsidR="00616108">
        <w:rPr>
          <w:i/>
        </w:rPr>
        <w:t xml:space="preserve"> </w:t>
      </w:r>
      <w:r w:rsidR="008E7846" w:rsidRPr="00F640B6">
        <w:rPr>
          <w:i/>
        </w:rPr>
        <w:t>Goods</w:t>
      </w:r>
      <w:r w:rsidR="00616108">
        <w:rPr>
          <w:i/>
        </w:rPr>
        <w:t xml:space="preserve"> </w:t>
      </w:r>
      <w:r w:rsidR="008E7846" w:rsidRPr="00F640B6">
        <w:rPr>
          <w:i/>
        </w:rPr>
        <w:t>Act</w:t>
      </w:r>
      <w:r w:rsidR="00616108">
        <w:rPr>
          <w:i/>
        </w:rPr>
        <w:t xml:space="preserve"> </w:t>
      </w:r>
      <w:r w:rsidR="008E7846" w:rsidRPr="00F640B6">
        <w:rPr>
          <w:i/>
        </w:rPr>
        <w:t>1989</w:t>
      </w:r>
      <w:r w:rsidR="00616108">
        <w:t xml:space="preserve"> </w:t>
      </w:r>
      <w:r w:rsidR="008E7846">
        <w:t>(the</w:t>
      </w:r>
      <w:r w:rsidR="00616108">
        <w:t xml:space="preserve"> </w:t>
      </w:r>
      <w:r w:rsidR="008E7846">
        <w:t>Act),</w:t>
      </w:r>
      <w:r w:rsidR="00616108">
        <w:t xml:space="preserve"> </w:t>
      </w:r>
      <w:r w:rsidR="008E7846">
        <w:t>applying</w:t>
      </w:r>
      <w:r w:rsidR="00616108">
        <w:t xml:space="preserve"> </w:t>
      </w:r>
      <w:r w:rsidR="008E7846">
        <w:t>a</w:t>
      </w:r>
      <w:r w:rsidR="00616108">
        <w:t xml:space="preserve"> </w:t>
      </w:r>
      <w:r w:rsidR="008E7846">
        <w:t>risk</w:t>
      </w:r>
      <w:r w:rsidR="00616108">
        <w:t xml:space="preserve"> </w:t>
      </w:r>
      <w:r w:rsidR="008E7846">
        <w:t>management</w:t>
      </w:r>
      <w:r w:rsidR="00616108">
        <w:t xml:space="preserve"> </w:t>
      </w:r>
      <w:r w:rsidR="008E7846">
        <w:t>approach</w:t>
      </w:r>
      <w:r w:rsidR="00616108">
        <w:t xml:space="preserve"> </w:t>
      </w:r>
      <w:r w:rsidR="008E7846">
        <w:t>designed</w:t>
      </w:r>
      <w:r w:rsidR="00616108">
        <w:t xml:space="preserve"> </w:t>
      </w:r>
      <w:r w:rsidR="008E7846">
        <w:t>to</w:t>
      </w:r>
      <w:r w:rsidR="00616108">
        <w:t xml:space="preserve"> </w:t>
      </w:r>
      <w:r w:rsidR="008E7846">
        <w:t>ensure</w:t>
      </w:r>
      <w:r w:rsidR="00616108">
        <w:t xml:space="preserve"> </w:t>
      </w:r>
      <w:r w:rsidR="008E7846">
        <w:t>therapeutic</w:t>
      </w:r>
      <w:r w:rsidR="00616108">
        <w:t xml:space="preserve"> </w:t>
      </w:r>
      <w:r w:rsidR="008E7846">
        <w:t>goods</w:t>
      </w:r>
      <w:r w:rsidR="00616108">
        <w:t xml:space="preserve"> </w:t>
      </w:r>
      <w:r w:rsidR="008E7846">
        <w:t>supplied</w:t>
      </w:r>
      <w:r w:rsidR="00616108">
        <w:t xml:space="preserve"> </w:t>
      </w:r>
      <w:r w:rsidR="008E7846">
        <w:t>in</w:t>
      </w:r>
      <w:r w:rsidR="00616108">
        <w:t xml:space="preserve"> </w:t>
      </w:r>
      <w:r w:rsidR="008E7846">
        <w:t>Australia</w:t>
      </w:r>
      <w:r w:rsidR="00616108">
        <w:t xml:space="preserve"> </w:t>
      </w:r>
      <w:r w:rsidR="008E7846">
        <w:t>meet</w:t>
      </w:r>
      <w:r w:rsidR="00616108">
        <w:t xml:space="preserve"> </w:t>
      </w:r>
      <w:r w:rsidR="008E7846">
        <w:t>acceptable</w:t>
      </w:r>
      <w:r w:rsidR="00616108">
        <w:t xml:space="preserve"> </w:t>
      </w:r>
      <w:r w:rsidR="008E7846">
        <w:t>standards</w:t>
      </w:r>
      <w:r w:rsidR="00616108">
        <w:t xml:space="preserve"> </w:t>
      </w:r>
      <w:r w:rsidR="008E7846">
        <w:t>of</w:t>
      </w:r>
      <w:r w:rsidR="00616108">
        <w:t xml:space="preserve"> </w:t>
      </w:r>
      <w:r w:rsidR="008E7846">
        <w:t>quality,</w:t>
      </w:r>
      <w:r w:rsidR="00616108">
        <w:t xml:space="preserve"> </w:t>
      </w:r>
      <w:r w:rsidR="008E7846">
        <w:t>safety</w:t>
      </w:r>
      <w:r w:rsidR="00616108">
        <w:t xml:space="preserve"> </w:t>
      </w:r>
      <w:r w:rsidR="008E7846">
        <w:t>and</w:t>
      </w:r>
      <w:r w:rsidR="00616108">
        <w:t xml:space="preserve"> </w:t>
      </w:r>
      <w:r w:rsidR="008E7846">
        <w:t>efficacy</w:t>
      </w:r>
      <w:r w:rsidR="00616108">
        <w:t xml:space="preserve"> </w:t>
      </w:r>
      <w:r w:rsidR="008E7846">
        <w:t>(performance),</w:t>
      </w:r>
      <w:r w:rsidR="00616108">
        <w:t xml:space="preserve"> </w:t>
      </w:r>
      <w:r w:rsidR="008E7846">
        <w:t>when</w:t>
      </w:r>
      <w:r w:rsidR="00616108">
        <w:t xml:space="preserve"> </w:t>
      </w:r>
      <w:r w:rsidR="008E7846">
        <w:t>necessary.</w:t>
      </w:r>
    </w:p>
    <w:p w14:paraId="42039E39" w14:textId="4F71F1E5" w:rsidR="008E7846" w:rsidRDefault="008E7846" w:rsidP="00D556FA">
      <w:pPr>
        <w:pStyle w:val="ListBullet"/>
        <w:numPr>
          <w:ilvl w:val="0"/>
          <w:numId w:val="1"/>
        </w:numPr>
        <w:ind w:left="357" w:hanging="357"/>
      </w:pPr>
      <w:r>
        <w:t>The</w:t>
      </w:r>
      <w:r w:rsidR="00616108">
        <w:t xml:space="preserve"> </w:t>
      </w:r>
      <w:r>
        <w:t>work</w:t>
      </w:r>
      <w:r w:rsidR="00616108">
        <w:t xml:space="preserve"> </w:t>
      </w:r>
      <w:r>
        <w:t>of</w:t>
      </w:r>
      <w:r w:rsidR="00616108">
        <w:t xml:space="preserve"> </w:t>
      </w:r>
      <w:r>
        <w:t>the</w:t>
      </w:r>
      <w:r w:rsidR="00616108">
        <w:t xml:space="preserve"> </w:t>
      </w:r>
      <w:r>
        <w:t>TGA</w:t>
      </w:r>
      <w:r w:rsidR="00616108">
        <w:t xml:space="preserve"> </w:t>
      </w:r>
      <w:r>
        <w:t>is</w:t>
      </w:r>
      <w:r w:rsidR="00616108">
        <w:t xml:space="preserve"> </w:t>
      </w:r>
      <w:r>
        <w:t>based</w:t>
      </w:r>
      <w:r w:rsidR="00616108">
        <w:t xml:space="preserve"> </w:t>
      </w:r>
      <w:r>
        <w:t>on</w:t>
      </w:r>
      <w:r w:rsidR="00616108">
        <w:t xml:space="preserve"> </w:t>
      </w:r>
      <w:r>
        <w:t>applying</w:t>
      </w:r>
      <w:r w:rsidR="00616108">
        <w:t xml:space="preserve"> </w:t>
      </w:r>
      <w:r>
        <w:t>scientific</w:t>
      </w:r>
      <w:r w:rsidR="00616108">
        <w:t xml:space="preserve"> </w:t>
      </w:r>
      <w:r>
        <w:t>and</w:t>
      </w:r>
      <w:r w:rsidR="00616108">
        <w:t xml:space="preserve"> </w:t>
      </w:r>
      <w:r>
        <w:t>clinical</w:t>
      </w:r>
      <w:r w:rsidR="00616108">
        <w:t xml:space="preserve"> </w:t>
      </w:r>
      <w:r>
        <w:t>expertise</w:t>
      </w:r>
      <w:r w:rsidR="00616108">
        <w:t xml:space="preserve"> </w:t>
      </w:r>
      <w:r>
        <w:t>to</w:t>
      </w:r>
      <w:r w:rsidR="00616108">
        <w:t xml:space="preserve"> </w:t>
      </w:r>
      <w:r>
        <w:t>decision-making,</w:t>
      </w:r>
      <w:r w:rsidR="00616108">
        <w:t xml:space="preserve"> </w:t>
      </w:r>
      <w:r>
        <w:t>to</w:t>
      </w:r>
      <w:r w:rsidR="00616108">
        <w:t xml:space="preserve"> </w:t>
      </w:r>
      <w:r>
        <w:t>ensure</w:t>
      </w:r>
      <w:r w:rsidR="00616108">
        <w:t xml:space="preserve"> </w:t>
      </w:r>
      <w:r>
        <w:t>that</w:t>
      </w:r>
      <w:r w:rsidR="00616108">
        <w:t xml:space="preserve"> </w:t>
      </w:r>
      <w:r>
        <w:t>the</w:t>
      </w:r>
      <w:r w:rsidR="00616108">
        <w:t xml:space="preserve"> </w:t>
      </w:r>
      <w:r>
        <w:t>benefits</w:t>
      </w:r>
      <w:r w:rsidR="00616108">
        <w:t xml:space="preserve"> </w:t>
      </w:r>
      <w:r>
        <w:t>to</w:t>
      </w:r>
      <w:r w:rsidR="00616108">
        <w:t xml:space="preserve"> </w:t>
      </w:r>
      <w:r>
        <w:t>consumers</w:t>
      </w:r>
      <w:r w:rsidR="00616108">
        <w:t xml:space="preserve"> </w:t>
      </w:r>
      <w:r>
        <w:t>outweigh</w:t>
      </w:r>
      <w:r w:rsidR="00616108">
        <w:t xml:space="preserve"> </w:t>
      </w:r>
      <w:r>
        <w:t>any</w:t>
      </w:r>
      <w:r w:rsidR="00616108">
        <w:t xml:space="preserve"> </w:t>
      </w:r>
      <w:r>
        <w:t>risks</w:t>
      </w:r>
      <w:r w:rsidR="00616108">
        <w:t xml:space="preserve"> </w:t>
      </w:r>
      <w:r>
        <w:t>associated</w:t>
      </w:r>
      <w:r w:rsidR="00616108">
        <w:t xml:space="preserve"> </w:t>
      </w:r>
      <w:r>
        <w:t>with</w:t>
      </w:r>
      <w:r w:rsidR="00616108">
        <w:t xml:space="preserve"> </w:t>
      </w:r>
      <w:r>
        <w:t>the</w:t>
      </w:r>
      <w:r w:rsidR="00616108">
        <w:t xml:space="preserve"> </w:t>
      </w:r>
      <w:r>
        <w:t>use</w:t>
      </w:r>
      <w:r w:rsidR="00616108">
        <w:t xml:space="preserve"> </w:t>
      </w:r>
      <w:r>
        <w:t>of</w:t>
      </w:r>
      <w:r w:rsidR="00616108">
        <w:t xml:space="preserve"> </w:t>
      </w:r>
      <w:r>
        <w:t>medicines</w:t>
      </w:r>
      <w:r w:rsidR="00616108">
        <w:t xml:space="preserve"> </w:t>
      </w:r>
      <w:r>
        <w:t>and</w:t>
      </w:r>
      <w:r w:rsidR="00616108">
        <w:t xml:space="preserve"> </w:t>
      </w:r>
      <w:r>
        <w:t>medical</w:t>
      </w:r>
      <w:r w:rsidR="00616108">
        <w:t xml:space="preserve"> </w:t>
      </w:r>
      <w:r>
        <w:t>devices.</w:t>
      </w:r>
    </w:p>
    <w:p w14:paraId="1FD9CDB2" w14:textId="74911571" w:rsidR="008E7846" w:rsidRDefault="008E7846" w:rsidP="00D556FA">
      <w:pPr>
        <w:pStyle w:val="ListBullet"/>
        <w:numPr>
          <w:ilvl w:val="0"/>
          <w:numId w:val="1"/>
        </w:numPr>
        <w:ind w:left="357" w:hanging="357"/>
      </w:pPr>
      <w:r>
        <w:t>The</w:t>
      </w:r>
      <w:r w:rsidR="00616108">
        <w:t xml:space="preserve"> </w:t>
      </w:r>
      <w:r>
        <w:t>TGA</w:t>
      </w:r>
      <w:r w:rsidR="00616108">
        <w:t xml:space="preserve"> </w:t>
      </w:r>
      <w:r>
        <w:t>relies</w:t>
      </w:r>
      <w:r w:rsidR="00616108">
        <w:t xml:space="preserve"> </w:t>
      </w:r>
      <w:r>
        <w:t>on</w:t>
      </w:r>
      <w:r w:rsidR="00616108">
        <w:t xml:space="preserve"> </w:t>
      </w:r>
      <w:r>
        <w:t>the</w:t>
      </w:r>
      <w:r w:rsidR="00616108">
        <w:t xml:space="preserve"> </w:t>
      </w:r>
      <w:r>
        <w:t>public,</w:t>
      </w:r>
      <w:r w:rsidR="00616108">
        <w:t xml:space="preserve"> </w:t>
      </w:r>
      <w:r>
        <w:t>healthcare</w:t>
      </w:r>
      <w:r w:rsidR="00616108">
        <w:t xml:space="preserve"> </w:t>
      </w:r>
      <w:r>
        <w:t>professionals</w:t>
      </w:r>
      <w:r w:rsidR="00616108">
        <w:t xml:space="preserve"> </w:t>
      </w:r>
      <w:r>
        <w:t>and</w:t>
      </w:r>
      <w:r w:rsidR="00616108">
        <w:t xml:space="preserve"> </w:t>
      </w:r>
      <w:r>
        <w:t>industry</w:t>
      </w:r>
      <w:r w:rsidR="00616108">
        <w:t xml:space="preserve"> </w:t>
      </w:r>
      <w:r>
        <w:t>to</w:t>
      </w:r>
      <w:r w:rsidR="00616108">
        <w:t xml:space="preserve"> </w:t>
      </w:r>
      <w:r>
        <w:t>report</w:t>
      </w:r>
      <w:r w:rsidR="00616108">
        <w:t xml:space="preserve"> </w:t>
      </w:r>
      <w:r>
        <w:t>problems</w:t>
      </w:r>
      <w:r w:rsidR="00616108">
        <w:t xml:space="preserve"> </w:t>
      </w:r>
      <w:r>
        <w:t>with</w:t>
      </w:r>
      <w:r w:rsidR="00616108">
        <w:t xml:space="preserve"> </w:t>
      </w:r>
      <w:r>
        <w:t>medicines</w:t>
      </w:r>
      <w:r w:rsidR="00616108">
        <w:t xml:space="preserve"> </w:t>
      </w:r>
      <w:r>
        <w:t>or</w:t>
      </w:r>
      <w:r w:rsidR="00616108">
        <w:t xml:space="preserve"> </w:t>
      </w:r>
      <w:r>
        <w:t>medical</w:t>
      </w:r>
      <w:r w:rsidR="00616108">
        <w:t xml:space="preserve"> </w:t>
      </w:r>
      <w:r>
        <w:t>devices.</w:t>
      </w:r>
      <w:r w:rsidR="00616108">
        <w:t xml:space="preserve"> </w:t>
      </w:r>
      <w:r>
        <w:t>TGA</w:t>
      </w:r>
      <w:r w:rsidR="00616108">
        <w:t xml:space="preserve"> </w:t>
      </w:r>
      <w:r>
        <w:t>investigates</w:t>
      </w:r>
      <w:r w:rsidR="00616108">
        <w:t xml:space="preserve"> </w:t>
      </w:r>
      <w:r>
        <w:t>reports</w:t>
      </w:r>
      <w:r w:rsidR="00616108">
        <w:t xml:space="preserve"> </w:t>
      </w:r>
      <w:r>
        <w:t>received</w:t>
      </w:r>
      <w:r w:rsidR="00616108">
        <w:t xml:space="preserve"> </w:t>
      </w:r>
      <w:r>
        <w:t>by</w:t>
      </w:r>
      <w:r w:rsidR="00616108">
        <w:t xml:space="preserve"> </w:t>
      </w:r>
      <w:r>
        <w:t>it</w:t>
      </w:r>
      <w:r w:rsidR="00616108">
        <w:t xml:space="preserve"> </w:t>
      </w:r>
      <w:r>
        <w:t>to</w:t>
      </w:r>
      <w:r w:rsidR="00616108">
        <w:t xml:space="preserve"> </w:t>
      </w:r>
      <w:r>
        <w:t>determine</w:t>
      </w:r>
      <w:r w:rsidR="00616108">
        <w:t xml:space="preserve"> </w:t>
      </w:r>
      <w:r>
        <w:t>any</w:t>
      </w:r>
      <w:r w:rsidR="00616108">
        <w:t xml:space="preserve"> </w:t>
      </w:r>
      <w:r>
        <w:t>necessary</w:t>
      </w:r>
      <w:r w:rsidR="00616108">
        <w:t xml:space="preserve"> </w:t>
      </w:r>
      <w:r>
        <w:t>regulatory</w:t>
      </w:r>
      <w:r w:rsidR="00616108">
        <w:t xml:space="preserve"> </w:t>
      </w:r>
      <w:r>
        <w:t>action.</w:t>
      </w:r>
    </w:p>
    <w:p w14:paraId="01B4E91B" w14:textId="00E4CC39" w:rsidR="008E7846" w:rsidRDefault="008E7846" w:rsidP="00D556FA">
      <w:pPr>
        <w:pStyle w:val="ListBullet"/>
        <w:numPr>
          <w:ilvl w:val="0"/>
          <w:numId w:val="1"/>
        </w:numPr>
        <w:ind w:left="357" w:hanging="357"/>
      </w:pPr>
      <w:r>
        <w:t>To</w:t>
      </w:r>
      <w:r w:rsidR="00616108">
        <w:t xml:space="preserve"> </w:t>
      </w:r>
      <w:r>
        <w:t>report</w:t>
      </w:r>
      <w:r w:rsidR="00616108">
        <w:t xml:space="preserve"> </w:t>
      </w:r>
      <w:r>
        <w:t>a</w:t>
      </w:r>
      <w:r w:rsidR="00616108">
        <w:t xml:space="preserve"> </w:t>
      </w:r>
      <w:r>
        <w:t>problem</w:t>
      </w:r>
      <w:r w:rsidR="00616108">
        <w:t xml:space="preserve"> </w:t>
      </w:r>
      <w:r>
        <w:t>with</w:t>
      </w:r>
      <w:r w:rsidR="00616108">
        <w:t xml:space="preserve"> </w:t>
      </w:r>
      <w:r>
        <w:t>a</w:t>
      </w:r>
      <w:r w:rsidR="00616108">
        <w:t xml:space="preserve"> </w:t>
      </w:r>
      <w:r>
        <w:t>medicine</w:t>
      </w:r>
      <w:r w:rsidR="00616108">
        <w:t xml:space="preserve"> </w:t>
      </w:r>
      <w:r>
        <w:t>or</w:t>
      </w:r>
      <w:r w:rsidR="00616108">
        <w:t xml:space="preserve"> </w:t>
      </w:r>
      <w:r>
        <w:t>medical</w:t>
      </w:r>
      <w:r w:rsidR="00616108">
        <w:t xml:space="preserve"> </w:t>
      </w:r>
      <w:r>
        <w:t>device,</w:t>
      </w:r>
      <w:r w:rsidR="00616108">
        <w:t xml:space="preserve"> </w:t>
      </w:r>
      <w:r>
        <w:t>please</w:t>
      </w:r>
      <w:r w:rsidR="00616108">
        <w:t xml:space="preserve"> </w:t>
      </w:r>
      <w:r>
        <w:t>see</w:t>
      </w:r>
      <w:r w:rsidR="00616108">
        <w:t xml:space="preserve"> </w:t>
      </w:r>
      <w:r>
        <w:t>the</w:t>
      </w:r>
      <w:r w:rsidR="00616108">
        <w:t xml:space="preserve"> </w:t>
      </w:r>
      <w:r>
        <w:t>information</w:t>
      </w:r>
      <w:r w:rsidR="00616108">
        <w:t xml:space="preserve"> </w:t>
      </w:r>
      <w:r>
        <w:t>on</w:t>
      </w:r>
      <w:r w:rsidR="00616108">
        <w:t xml:space="preserve"> </w:t>
      </w:r>
      <w:r>
        <w:t>the</w:t>
      </w:r>
      <w:r w:rsidR="00616108">
        <w:t xml:space="preserve"> </w:t>
      </w:r>
      <w:r>
        <w:t>TGA</w:t>
      </w:r>
      <w:r w:rsidR="00616108">
        <w:t xml:space="preserve"> </w:t>
      </w:r>
      <w:r>
        <w:t>website</w:t>
      </w:r>
      <w:r w:rsidR="00616108">
        <w:t xml:space="preserve"> &lt;</w:t>
      </w:r>
      <w:hyperlink r:id="rId14" w:history="1">
        <w:r w:rsidR="00E979F4" w:rsidRPr="00FE02B1">
          <w:rPr>
            <w:rStyle w:val="Hyperlink"/>
          </w:rPr>
          <w:t>https://www.tga.gov.au</w:t>
        </w:r>
      </w:hyperlink>
      <w:r w:rsidR="00616108">
        <w:t>&gt;</w:t>
      </w:r>
      <w:r>
        <w:t>.</w:t>
      </w:r>
    </w:p>
    <w:p w14:paraId="145F5035" w14:textId="18EA856F" w:rsidR="0017078F" w:rsidRPr="001F6CBA" w:rsidRDefault="0017078F" w:rsidP="0017078F">
      <w:pPr>
        <w:pStyle w:val="NonTOCHeading2"/>
      </w:pPr>
      <w:r w:rsidRPr="001F6CBA">
        <w:t>About</w:t>
      </w:r>
      <w:r w:rsidR="00616108">
        <w:t xml:space="preserve"> </w:t>
      </w:r>
      <w:r w:rsidRPr="001F6CBA">
        <w:t>the</w:t>
      </w:r>
      <w:r w:rsidR="00616108">
        <w:t xml:space="preserve"> </w:t>
      </w:r>
      <w:r w:rsidRPr="0017078F">
        <w:t>Extract</w:t>
      </w:r>
      <w:r w:rsidR="00616108">
        <w:t xml:space="preserve"> </w:t>
      </w:r>
      <w:r>
        <w:t>from</w:t>
      </w:r>
      <w:r w:rsidR="00616108">
        <w:t xml:space="preserve"> </w:t>
      </w:r>
      <w:r>
        <w:t>the</w:t>
      </w:r>
      <w:r w:rsidR="00616108">
        <w:t xml:space="preserve"> </w:t>
      </w:r>
      <w:r>
        <w:t>Clinical</w:t>
      </w:r>
      <w:r w:rsidR="00616108">
        <w:t xml:space="preserve"> </w:t>
      </w:r>
      <w:r>
        <w:t>Evaluation</w:t>
      </w:r>
      <w:r w:rsidR="00616108">
        <w:t xml:space="preserve"> </w:t>
      </w:r>
      <w:r>
        <w:t>Report</w:t>
      </w:r>
    </w:p>
    <w:p w14:paraId="2794B8DB" w14:textId="64B98F43" w:rsidR="0017078F" w:rsidRDefault="003D0A3B" w:rsidP="0017078F">
      <w:pPr>
        <w:pStyle w:val="ListBullet"/>
      </w:pPr>
      <w:r w:rsidRPr="003D0A3B">
        <w:t>This</w:t>
      </w:r>
      <w:r w:rsidR="00616108">
        <w:t xml:space="preserve"> </w:t>
      </w:r>
      <w:r w:rsidRPr="003D0A3B">
        <w:t>document</w:t>
      </w:r>
      <w:r w:rsidR="00616108">
        <w:t xml:space="preserve"> </w:t>
      </w:r>
      <w:r w:rsidRPr="003D0A3B">
        <w:t>provides</w:t>
      </w:r>
      <w:r w:rsidR="00616108">
        <w:t xml:space="preserve"> </w:t>
      </w:r>
      <w:r w:rsidRPr="003D0A3B">
        <w:t>a</w:t>
      </w:r>
      <w:r w:rsidR="00616108">
        <w:t xml:space="preserve"> </w:t>
      </w:r>
      <w:r w:rsidRPr="003D0A3B">
        <w:t>more</w:t>
      </w:r>
      <w:r w:rsidR="00616108">
        <w:t xml:space="preserve"> </w:t>
      </w:r>
      <w:r w:rsidRPr="003D0A3B">
        <w:t>detailed</w:t>
      </w:r>
      <w:r w:rsidR="00616108">
        <w:t xml:space="preserve"> </w:t>
      </w:r>
      <w:r w:rsidRPr="003D0A3B">
        <w:t>evaluation</w:t>
      </w:r>
      <w:r w:rsidR="00616108">
        <w:t xml:space="preserve"> </w:t>
      </w:r>
      <w:r w:rsidRPr="003D0A3B">
        <w:t>of</w:t>
      </w:r>
      <w:r w:rsidR="00616108">
        <w:t xml:space="preserve"> </w:t>
      </w:r>
      <w:r w:rsidRPr="003D0A3B">
        <w:t>the</w:t>
      </w:r>
      <w:r w:rsidR="00616108">
        <w:t xml:space="preserve"> </w:t>
      </w:r>
      <w:r w:rsidRPr="003D0A3B">
        <w:t>clinical</w:t>
      </w:r>
      <w:r w:rsidR="00616108">
        <w:t xml:space="preserve"> </w:t>
      </w:r>
      <w:r w:rsidRPr="003D0A3B">
        <w:t>findings,</w:t>
      </w:r>
      <w:r w:rsidR="00616108">
        <w:t xml:space="preserve"> </w:t>
      </w:r>
      <w:r w:rsidRPr="003D0A3B">
        <w:t>extracted</w:t>
      </w:r>
      <w:r w:rsidR="00616108">
        <w:t xml:space="preserve"> </w:t>
      </w:r>
      <w:r w:rsidRPr="003D0A3B">
        <w:t>from</w:t>
      </w:r>
      <w:r w:rsidR="00616108">
        <w:t xml:space="preserve"> </w:t>
      </w:r>
      <w:r w:rsidRPr="003D0A3B">
        <w:t>the</w:t>
      </w:r>
      <w:r w:rsidR="00616108">
        <w:t xml:space="preserve"> </w:t>
      </w:r>
      <w:r w:rsidRPr="003D0A3B">
        <w:t>Clinical</w:t>
      </w:r>
      <w:r w:rsidR="00616108">
        <w:t xml:space="preserve"> </w:t>
      </w:r>
      <w:r w:rsidRPr="003D0A3B">
        <w:t>Evaluation</w:t>
      </w:r>
      <w:r w:rsidR="00616108">
        <w:t xml:space="preserve"> </w:t>
      </w:r>
      <w:r w:rsidRPr="003D0A3B">
        <w:t>Report</w:t>
      </w:r>
      <w:r w:rsidR="00616108">
        <w:t xml:space="preserve"> </w:t>
      </w:r>
      <w:r w:rsidRPr="003D0A3B">
        <w:t>(CER)</w:t>
      </w:r>
      <w:r w:rsidR="00616108">
        <w:t xml:space="preserve"> </w:t>
      </w:r>
      <w:r w:rsidRPr="003D0A3B">
        <w:t>prepared</w:t>
      </w:r>
      <w:r w:rsidR="00616108">
        <w:t xml:space="preserve"> </w:t>
      </w:r>
      <w:r w:rsidRPr="003D0A3B">
        <w:t>by</w:t>
      </w:r>
      <w:r w:rsidR="00616108">
        <w:t xml:space="preserve"> </w:t>
      </w:r>
      <w:r w:rsidRPr="003D0A3B">
        <w:t>the</w:t>
      </w:r>
      <w:r w:rsidR="00616108">
        <w:t xml:space="preserve"> </w:t>
      </w:r>
      <w:r w:rsidRPr="003D0A3B">
        <w:t>TGA.</w:t>
      </w:r>
      <w:r w:rsidR="00616108">
        <w:t xml:space="preserve"> </w:t>
      </w:r>
      <w:r w:rsidRPr="003D0A3B">
        <w:t>This</w:t>
      </w:r>
      <w:r w:rsidR="00616108">
        <w:t xml:space="preserve"> </w:t>
      </w:r>
      <w:r w:rsidRPr="003D0A3B">
        <w:t>extract</w:t>
      </w:r>
      <w:r w:rsidR="00616108">
        <w:t xml:space="preserve"> </w:t>
      </w:r>
      <w:r w:rsidRPr="003D0A3B">
        <w:t>does</w:t>
      </w:r>
      <w:r w:rsidR="00616108">
        <w:t xml:space="preserve"> </w:t>
      </w:r>
      <w:r w:rsidRPr="003D0A3B">
        <w:t>not</w:t>
      </w:r>
      <w:r w:rsidR="00616108">
        <w:t xml:space="preserve"> </w:t>
      </w:r>
      <w:r w:rsidRPr="003D0A3B">
        <w:t>include</w:t>
      </w:r>
      <w:r w:rsidR="00616108">
        <w:t xml:space="preserve"> </w:t>
      </w:r>
      <w:r w:rsidRPr="003D0A3B">
        <w:t>sections</w:t>
      </w:r>
      <w:r w:rsidR="00616108">
        <w:t xml:space="preserve"> </w:t>
      </w:r>
      <w:r w:rsidRPr="003D0A3B">
        <w:t>from</w:t>
      </w:r>
      <w:r w:rsidR="00616108">
        <w:t xml:space="preserve"> </w:t>
      </w:r>
      <w:r w:rsidRPr="003D0A3B">
        <w:t>the</w:t>
      </w:r>
      <w:r w:rsidR="00616108">
        <w:t xml:space="preserve"> </w:t>
      </w:r>
      <w:r w:rsidRPr="003D0A3B">
        <w:t>CER</w:t>
      </w:r>
      <w:r w:rsidR="00616108">
        <w:t xml:space="preserve"> </w:t>
      </w:r>
      <w:r w:rsidRPr="003D0A3B">
        <w:t>regarding</w:t>
      </w:r>
      <w:r w:rsidR="00616108">
        <w:t xml:space="preserve"> </w:t>
      </w:r>
      <w:r w:rsidRPr="003D0A3B">
        <w:t>product</w:t>
      </w:r>
      <w:r w:rsidR="00616108">
        <w:t xml:space="preserve"> </w:t>
      </w:r>
      <w:r w:rsidRPr="003D0A3B">
        <w:t>documentation</w:t>
      </w:r>
      <w:r w:rsidR="00616108">
        <w:t xml:space="preserve"> </w:t>
      </w:r>
      <w:r w:rsidRPr="003D0A3B">
        <w:t>or</w:t>
      </w:r>
      <w:r w:rsidR="00616108">
        <w:t xml:space="preserve"> </w:t>
      </w:r>
      <w:r w:rsidRPr="003D0A3B">
        <w:t>post</w:t>
      </w:r>
      <w:r w:rsidR="00616108">
        <w:t xml:space="preserve"> </w:t>
      </w:r>
      <w:r w:rsidRPr="003D0A3B">
        <w:t>market</w:t>
      </w:r>
      <w:r w:rsidR="00616108">
        <w:t xml:space="preserve"> </w:t>
      </w:r>
      <w:r w:rsidRPr="003D0A3B">
        <w:t>activities.</w:t>
      </w:r>
    </w:p>
    <w:p w14:paraId="0F846B80" w14:textId="09CFBFBB" w:rsidR="003D0A3B" w:rsidRDefault="003D0A3B" w:rsidP="003D0A3B">
      <w:pPr>
        <w:pStyle w:val="ListBullet"/>
      </w:pPr>
      <w:r w:rsidRPr="003D0A3B">
        <w:t>The</w:t>
      </w:r>
      <w:r w:rsidR="00616108">
        <w:t xml:space="preserve"> </w:t>
      </w:r>
      <w:r w:rsidRPr="003D0A3B">
        <w:t>words</w:t>
      </w:r>
      <w:r w:rsidR="00616108">
        <w:t xml:space="preserve"> </w:t>
      </w:r>
      <w:r w:rsidRPr="003D0A3B">
        <w:t>[Information</w:t>
      </w:r>
      <w:r w:rsidR="00616108">
        <w:t xml:space="preserve"> </w:t>
      </w:r>
      <w:r w:rsidRPr="003D0A3B">
        <w:t>redacted],</w:t>
      </w:r>
      <w:r w:rsidR="00616108">
        <w:t xml:space="preserve"> </w:t>
      </w:r>
      <w:r w:rsidRPr="003D0A3B">
        <w:t>where</w:t>
      </w:r>
      <w:r w:rsidR="00616108">
        <w:t xml:space="preserve"> </w:t>
      </w:r>
      <w:r w:rsidRPr="003D0A3B">
        <w:t>they</w:t>
      </w:r>
      <w:r w:rsidR="00616108">
        <w:t xml:space="preserve"> </w:t>
      </w:r>
      <w:r w:rsidRPr="003D0A3B">
        <w:t>appear</w:t>
      </w:r>
      <w:r w:rsidR="00616108">
        <w:t xml:space="preserve"> </w:t>
      </w:r>
      <w:r w:rsidRPr="003D0A3B">
        <w:t>in</w:t>
      </w:r>
      <w:r w:rsidR="00616108">
        <w:t xml:space="preserve"> </w:t>
      </w:r>
      <w:r w:rsidRPr="003D0A3B">
        <w:t>this</w:t>
      </w:r>
      <w:r w:rsidR="00616108">
        <w:t xml:space="preserve"> </w:t>
      </w:r>
      <w:r w:rsidRPr="003D0A3B">
        <w:t>document,</w:t>
      </w:r>
      <w:r w:rsidR="00616108">
        <w:t xml:space="preserve"> </w:t>
      </w:r>
      <w:r w:rsidRPr="003D0A3B">
        <w:t>indicate</w:t>
      </w:r>
      <w:r w:rsidR="00616108">
        <w:t xml:space="preserve"> </w:t>
      </w:r>
      <w:r w:rsidRPr="003D0A3B">
        <w:t>that</w:t>
      </w:r>
      <w:r w:rsidR="00616108">
        <w:t xml:space="preserve"> </w:t>
      </w:r>
      <w:r w:rsidRPr="003D0A3B">
        <w:t>confidential</w:t>
      </w:r>
      <w:r w:rsidR="00616108">
        <w:t xml:space="preserve"> </w:t>
      </w:r>
      <w:r w:rsidRPr="003D0A3B">
        <w:t>information</w:t>
      </w:r>
      <w:r w:rsidR="00616108">
        <w:t xml:space="preserve"> </w:t>
      </w:r>
      <w:r w:rsidRPr="003D0A3B">
        <w:t>has</w:t>
      </w:r>
      <w:r w:rsidR="00616108">
        <w:t xml:space="preserve"> </w:t>
      </w:r>
      <w:r w:rsidRPr="003D0A3B">
        <w:t>been</w:t>
      </w:r>
      <w:r w:rsidR="00616108">
        <w:t xml:space="preserve"> </w:t>
      </w:r>
      <w:r w:rsidRPr="003D0A3B">
        <w:t>deleted.</w:t>
      </w:r>
    </w:p>
    <w:p w14:paraId="661CBAFB" w14:textId="74E6EBAC" w:rsidR="0017078F" w:rsidRDefault="003D0A3B" w:rsidP="0017078F">
      <w:pPr>
        <w:pStyle w:val="ListBullet"/>
      </w:pPr>
      <w:r w:rsidRPr="003D0A3B">
        <w:t>For</w:t>
      </w:r>
      <w:r w:rsidR="00616108">
        <w:t xml:space="preserve"> </w:t>
      </w:r>
      <w:r w:rsidRPr="003D0A3B">
        <w:t>the</w:t>
      </w:r>
      <w:r w:rsidR="00616108">
        <w:t xml:space="preserve"> </w:t>
      </w:r>
      <w:r w:rsidRPr="003D0A3B">
        <w:t>most</w:t>
      </w:r>
      <w:r w:rsidR="00616108">
        <w:t xml:space="preserve"> </w:t>
      </w:r>
      <w:r w:rsidRPr="003D0A3B">
        <w:t>recent</w:t>
      </w:r>
      <w:r w:rsidR="00616108">
        <w:t xml:space="preserve"> </w:t>
      </w:r>
      <w:r w:rsidRPr="003D0A3B">
        <w:t>Product</w:t>
      </w:r>
      <w:r w:rsidR="00616108">
        <w:t xml:space="preserve"> </w:t>
      </w:r>
      <w:r w:rsidRPr="003D0A3B">
        <w:t>Information</w:t>
      </w:r>
      <w:r w:rsidR="00616108">
        <w:t xml:space="preserve"> </w:t>
      </w:r>
      <w:r w:rsidRPr="003D0A3B">
        <w:t>(PI),</w:t>
      </w:r>
      <w:r w:rsidR="00616108">
        <w:t xml:space="preserve"> </w:t>
      </w:r>
      <w:r w:rsidRPr="003D0A3B">
        <w:t>please</w:t>
      </w:r>
      <w:r w:rsidR="00616108">
        <w:t xml:space="preserve"> </w:t>
      </w:r>
      <w:r w:rsidRPr="003D0A3B">
        <w:t>refer</w:t>
      </w:r>
      <w:r w:rsidR="00616108">
        <w:t xml:space="preserve"> </w:t>
      </w:r>
      <w:r w:rsidRPr="003D0A3B">
        <w:t>to</w:t>
      </w:r>
      <w:r w:rsidR="00616108">
        <w:t xml:space="preserve"> </w:t>
      </w:r>
      <w:r w:rsidRPr="003D0A3B">
        <w:t>the</w:t>
      </w:r>
      <w:r w:rsidR="00616108">
        <w:t xml:space="preserve"> </w:t>
      </w:r>
      <w:r w:rsidRPr="003D0A3B">
        <w:t>TGA</w:t>
      </w:r>
      <w:r w:rsidR="00616108">
        <w:t xml:space="preserve"> </w:t>
      </w:r>
      <w:r w:rsidRPr="003D0A3B">
        <w:t>website</w:t>
      </w:r>
      <w:r w:rsidR="00616108">
        <w:t xml:space="preserve"> </w:t>
      </w:r>
      <w:r w:rsidR="001349A8">
        <w:t>&lt;</w:t>
      </w:r>
      <w:hyperlink r:id="rId15" w:history="1">
        <w:r w:rsidR="0010193C">
          <w:rPr>
            <w:rStyle w:val="Hyperlink"/>
          </w:rPr>
          <w:t>https://www.tga.gov.au/product-information-pi</w:t>
        </w:r>
      </w:hyperlink>
      <w:r w:rsidR="001349A8">
        <w:t>&gt;</w:t>
      </w:r>
      <w:r w:rsidR="0017078F">
        <w:t>.</w:t>
      </w:r>
    </w:p>
    <w:p w14:paraId="773E12D6" w14:textId="77777777" w:rsidR="00924482" w:rsidRPr="00DF1D7F" w:rsidRDefault="00924482" w:rsidP="00711E39">
      <w:pPr>
        <w:pStyle w:val="LegalSubheading"/>
        <w:spacing w:before="3960"/>
      </w:pPr>
      <w:r w:rsidRPr="00DF1D7F">
        <w:t>Copyright</w:t>
      </w:r>
    </w:p>
    <w:p w14:paraId="23658BE9" w14:textId="26358EEB" w:rsidR="00924482" w:rsidRDefault="00924482" w:rsidP="00924482">
      <w:pPr>
        <w:pStyle w:val="LegalCopy"/>
      </w:pPr>
      <w:r w:rsidRPr="00191B3B">
        <w:rPr>
          <w:rFonts w:cs="Arial"/>
          <w:lang w:val="en-GB"/>
        </w:rPr>
        <w:t>©</w:t>
      </w:r>
      <w:r w:rsidR="00616108">
        <w:rPr>
          <w:rFonts w:cs="Arial"/>
          <w:lang w:val="en-GB"/>
        </w:rPr>
        <w:t xml:space="preserve"> </w:t>
      </w:r>
      <w:r w:rsidRPr="00191B3B">
        <w:rPr>
          <w:rFonts w:cs="Arial"/>
          <w:lang w:val="en-GB"/>
        </w:rPr>
        <w:t>Comm</w:t>
      </w:r>
      <w:r>
        <w:rPr>
          <w:rFonts w:cs="Arial"/>
          <w:lang w:val="en-GB"/>
        </w:rPr>
        <w:t>onwealth</w:t>
      </w:r>
      <w:r w:rsidR="00616108">
        <w:rPr>
          <w:rFonts w:cs="Arial"/>
          <w:lang w:val="en-GB"/>
        </w:rPr>
        <w:t xml:space="preserve"> </w:t>
      </w:r>
      <w:r>
        <w:rPr>
          <w:rFonts w:cs="Arial"/>
          <w:lang w:val="en-GB"/>
        </w:rPr>
        <w:t>of</w:t>
      </w:r>
      <w:r w:rsidR="00616108">
        <w:rPr>
          <w:rFonts w:cs="Arial"/>
          <w:lang w:val="en-GB"/>
        </w:rPr>
        <w:t xml:space="preserve"> </w:t>
      </w:r>
      <w:r>
        <w:rPr>
          <w:rFonts w:cs="Arial"/>
          <w:lang w:val="en-GB"/>
        </w:rPr>
        <w:t>Australia</w:t>
      </w:r>
      <w:r w:rsidR="00616108">
        <w:rPr>
          <w:rFonts w:cs="Arial"/>
          <w:lang w:val="en-GB"/>
        </w:rPr>
        <w:t xml:space="preserve"> </w:t>
      </w:r>
      <w:r>
        <w:rPr>
          <w:rFonts w:cs="Arial"/>
          <w:lang w:val="en-GB"/>
        </w:rPr>
        <w:t>201</w:t>
      </w:r>
      <w:r w:rsidR="00575E67">
        <w:rPr>
          <w:rFonts w:cs="Arial"/>
          <w:lang w:val="en-GB"/>
        </w:rPr>
        <w:t>8</w:t>
      </w:r>
      <w:r w:rsidRPr="00191B3B">
        <w:rPr>
          <w:rFonts w:cs="Arial"/>
          <w:lang w:val="en-GB"/>
        </w:rPr>
        <w:br/>
        <w:t>This</w:t>
      </w:r>
      <w:r w:rsidR="00616108">
        <w:rPr>
          <w:rFonts w:cs="Arial"/>
          <w:lang w:val="en-GB"/>
        </w:rPr>
        <w:t xml:space="preserve"> </w:t>
      </w:r>
      <w:r w:rsidRPr="00191B3B">
        <w:rPr>
          <w:rFonts w:cs="Arial"/>
          <w:lang w:val="en-GB"/>
        </w:rPr>
        <w:t>work</w:t>
      </w:r>
      <w:r w:rsidR="00616108">
        <w:rPr>
          <w:rFonts w:cs="Arial"/>
          <w:lang w:val="en-GB"/>
        </w:rPr>
        <w:t xml:space="preserve"> </w:t>
      </w:r>
      <w:r w:rsidRPr="00191B3B">
        <w:rPr>
          <w:rFonts w:cs="Arial"/>
          <w:lang w:val="en-GB"/>
        </w:rPr>
        <w:t>is</w:t>
      </w:r>
      <w:r w:rsidR="00616108">
        <w:rPr>
          <w:rFonts w:cs="Arial"/>
          <w:lang w:val="en-GB"/>
        </w:rPr>
        <w:t xml:space="preserve"> </w:t>
      </w:r>
      <w:r w:rsidRPr="00191B3B">
        <w:rPr>
          <w:rFonts w:cs="Arial"/>
          <w:lang w:val="en-GB"/>
        </w:rPr>
        <w:t>copyright.</w:t>
      </w:r>
      <w:r w:rsidR="00616108">
        <w:rPr>
          <w:rFonts w:cs="Arial"/>
          <w:lang w:val="en-GB"/>
        </w:rPr>
        <w:t xml:space="preserve"> </w:t>
      </w:r>
      <w:r w:rsidRPr="00191B3B">
        <w:rPr>
          <w:rFonts w:cs="Arial"/>
          <w:lang w:val="en-GB"/>
        </w:rPr>
        <w:t>You</w:t>
      </w:r>
      <w:r w:rsidR="00616108">
        <w:rPr>
          <w:rFonts w:cs="Arial"/>
          <w:lang w:val="en-GB"/>
        </w:rPr>
        <w:t xml:space="preserve"> </w:t>
      </w:r>
      <w:r w:rsidRPr="00191B3B">
        <w:rPr>
          <w:rFonts w:cs="Arial"/>
          <w:lang w:val="en-GB"/>
        </w:rPr>
        <w:t>may</w:t>
      </w:r>
      <w:r w:rsidR="00616108">
        <w:rPr>
          <w:rFonts w:cs="Arial"/>
          <w:lang w:val="en-GB"/>
        </w:rPr>
        <w:t xml:space="preserve"> </w:t>
      </w:r>
      <w:r w:rsidRPr="00191B3B">
        <w:rPr>
          <w:rFonts w:cs="Arial"/>
          <w:lang w:val="en-GB"/>
        </w:rPr>
        <w:t>reproduce</w:t>
      </w:r>
      <w:r w:rsidR="00616108">
        <w:rPr>
          <w:rFonts w:cs="Arial"/>
          <w:lang w:val="en-GB"/>
        </w:rPr>
        <w:t xml:space="preserve"> </w:t>
      </w:r>
      <w:r w:rsidRPr="00191B3B">
        <w:rPr>
          <w:rFonts w:cs="Arial"/>
          <w:lang w:val="en-GB"/>
        </w:rPr>
        <w:t>the</w:t>
      </w:r>
      <w:r w:rsidR="00616108">
        <w:rPr>
          <w:rFonts w:cs="Arial"/>
          <w:lang w:val="en-GB"/>
        </w:rPr>
        <w:t xml:space="preserve"> </w:t>
      </w:r>
      <w:r w:rsidRPr="00191B3B">
        <w:rPr>
          <w:rFonts w:cs="Arial"/>
          <w:lang w:val="en-GB"/>
        </w:rPr>
        <w:t>whole</w:t>
      </w:r>
      <w:r w:rsidR="00616108">
        <w:rPr>
          <w:rFonts w:cs="Arial"/>
          <w:lang w:val="en-GB"/>
        </w:rPr>
        <w:t xml:space="preserve"> </w:t>
      </w:r>
      <w:r w:rsidRPr="00191B3B">
        <w:rPr>
          <w:rFonts w:cs="Arial"/>
          <w:lang w:val="en-GB"/>
        </w:rPr>
        <w:t>or</w:t>
      </w:r>
      <w:r w:rsidR="00616108">
        <w:rPr>
          <w:rFonts w:cs="Arial"/>
          <w:lang w:val="en-GB"/>
        </w:rPr>
        <w:t xml:space="preserve"> </w:t>
      </w:r>
      <w:r w:rsidRPr="00191B3B">
        <w:rPr>
          <w:rFonts w:cs="Arial"/>
          <w:lang w:val="en-GB"/>
        </w:rPr>
        <w:t>part</w:t>
      </w:r>
      <w:r w:rsidR="00616108">
        <w:rPr>
          <w:rFonts w:cs="Arial"/>
          <w:lang w:val="en-GB"/>
        </w:rPr>
        <w:t xml:space="preserve"> </w:t>
      </w:r>
      <w:r w:rsidRPr="00191B3B">
        <w:rPr>
          <w:rFonts w:cs="Arial"/>
          <w:lang w:val="en-GB"/>
        </w:rPr>
        <w:t>of</w:t>
      </w:r>
      <w:r w:rsidR="00616108">
        <w:rPr>
          <w:rFonts w:cs="Arial"/>
          <w:lang w:val="en-GB"/>
        </w:rPr>
        <w:t xml:space="preserve"> </w:t>
      </w:r>
      <w:r w:rsidRPr="00191B3B">
        <w:rPr>
          <w:rFonts w:cs="Arial"/>
          <w:lang w:val="en-GB"/>
        </w:rPr>
        <w:t>this</w:t>
      </w:r>
      <w:r w:rsidR="00616108">
        <w:rPr>
          <w:rFonts w:cs="Arial"/>
          <w:lang w:val="en-GB"/>
        </w:rPr>
        <w:t xml:space="preserve"> </w:t>
      </w:r>
      <w:r w:rsidRPr="00191B3B">
        <w:rPr>
          <w:rFonts w:cs="Arial"/>
          <w:lang w:val="en-GB"/>
        </w:rPr>
        <w:t>work</w:t>
      </w:r>
      <w:r w:rsidR="00616108">
        <w:rPr>
          <w:rFonts w:cs="Arial"/>
          <w:lang w:val="en-GB"/>
        </w:rPr>
        <w:t xml:space="preserve"> </w:t>
      </w:r>
      <w:r w:rsidRPr="00191B3B">
        <w:rPr>
          <w:rFonts w:cs="Arial"/>
          <w:lang w:val="en-GB"/>
        </w:rPr>
        <w:t>in</w:t>
      </w:r>
      <w:r w:rsidR="00616108">
        <w:rPr>
          <w:rFonts w:cs="Arial"/>
          <w:lang w:val="en-GB"/>
        </w:rPr>
        <w:t xml:space="preserve"> </w:t>
      </w:r>
      <w:r w:rsidRPr="00191B3B">
        <w:rPr>
          <w:rFonts w:cs="Arial"/>
          <w:lang w:val="en-GB"/>
        </w:rPr>
        <w:t>unaltered</w:t>
      </w:r>
      <w:r w:rsidR="00616108">
        <w:rPr>
          <w:rFonts w:cs="Arial"/>
          <w:lang w:val="en-GB"/>
        </w:rPr>
        <w:t xml:space="preserve"> </w:t>
      </w:r>
      <w:r w:rsidRPr="00191B3B">
        <w:rPr>
          <w:rFonts w:cs="Arial"/>
          <w:lang w:val="en-GB"/>
        </w:rPr>
        <w:t>form</w:t>
      </w:r>
      <w:r w:rsidR="00616108">
        <w:rPr>
          <w:rFonts w:cs="Arial"/>
          <w:lang w:val="en-GB"/>
        </w:rPr>
        <w:t xml:space="preserve"> </w:t>
      </w:r>
      <w:r w:rsidRPr="00191B3B">
        <w:rPr>
          <w:rFonts w:cs="Arial"/>
          <w:lang w:val="en-GB"/>
        </w:rPr>
        <w:t>for</w:t>
      </w:r>
      <w:r w:rsidR="00616108">
        <w:rPr>
          <w:rFonts w:cs="Arial"/>
          <w:lang w:val="en-GB"/>
        </w:rPr>
        <w:t xml:space="preserve"> </w:t>
      </w:r>
      <w:r w:rsidRPr="00191B3B">
        <w:rPr>
          <w:rFonts w:cs="Arial"/>
          <w:lang w:val="en-GB"/>
        </w:rPr>
        <w:t>your</w:t>
      </w:r>
      <w:r w:rsidR="00616108">
        <w:rPr>
          <w:rFonts w:cs="Arial"/>
          <w:lang w:val="en-GB"/>
        </w:rPr>
        <w:t xml:space="preserve"> </w:t>
      </w:r>
      <w:r w:rsidRPr="00191B3B">
        <w:rPr>
          <w:rFonts w:cs="Arial"/>
          <w:lang w:val="en-GB"/>
        </w:rPr>
        <w:t>own</w:t>
      </w:r>
      <w:r w:rsidR="00616108">
        <w:rPr>
          <w:rFonts w:cs="Arial"/>
          <w:lang w:val="en-GB"/>
        </w:rPr>
        <w:t xml:space="preserve"> </w:t>
      </w:r>
      <w:r w:rsidRPr="00191B3B">
        <w:rPr>
          <w:rFonts w:cs="Arial"/>
          <w:lang w:val="en-GB"/>
        </w:rPr>
        <w:t>personal</w:t>
      </w:r>
      <w:r w:rsidR="00616108">
        <w:rPr>
          <w:rFonts w:cs="Arial"/>
          <w:lang w:val="en-GB"/>
        </w:rPr>
        <w:t xml:space="preserve"> </w:t>
      </w:r>
      <w:r w:rsidRPr="00191B3B">
        <w:rPr>
          <w:rFonts w:cs="Arial"/>
          <w:lang w:val="en-GB"/>
        </w:rPr>
        <w:t>use</w:t>
      </w:r>
      <w:r w:rsidR="00616108">
        <w:rPr>
          <w:rFonts w:cs="Arial"/>
          <w:lang w:val="en-GB"/>
        </w:rPr>
        <w:t xml:space="preserve"> </w:t>
      </w:r>
      <w:r w:rsidRPr="00191B3B">
        <w:rPr>
          <w:rFonts w:cs="Arial"/>
          <w:lang w:val="en-GB"/>
        </w:rPr>
        <w:t>or,</w:t>
      </w:r>
      <w:r w:rsidR="00616108">
        <w:rPr>
          <w:rFonts w:cs="Arial"/>
          <w:lang w:val="en-GB"/>
        </w:rPr>
        <w:t xml:space="preserve"> </w:t>
      </w:r>
      <w:r w:rsidRPr="00191B3B">
        <w:rPr>
          <w:rFonts w:cs="Arial"/>
          <w:lang w:val="en-GB"/>
        </w:rPr>
        <w:t>if</w:t>
      </w:r>
      <w:r w:rsidR="00616108">
        <w:rPr>
          <w:rFonts w:cs="Arial"/>
          <w:lang w:val="en-GB"/>
        </w:rPr>
        <w:t xml:space="preserve"> </w:t>
      </w:r>
      <w:r w:rsidRPr="00191B3B">
        <w:rPr>
          <w:rFonts w:cs="Arial"/>
          <w:lang w:val="en-GB"/>
        </w:rPr>
        <w:t>you</w:t>
      </w:r>
      <w:r w:rsidR="00616108">
        <w:rPr>
          <w:rFonts w:cs="Arial"/>
          <w:lang w:val="en-GB"/>
        </w:rPr>
        <w:t xml:space="preserve"> </w:t>
      </w:r>
      <w:r w:rsidRPr="00191B3B">
        <w:rPr>
          <w:rFonts w:cs="Arial"/>
          <w:lang w:val="en-GB"/>
        </w:rPr>
        <w:t>are</w:t>
      </w:r>
      <w:r w:rsidR="00616108">
        <w:rPr>
          <w:rFonts w:cs="Arial"/>
          <w:lang w:val="en-GB"/>
        </w:rPr>
        <w:t xml:space="preserve"> </w:t>
      </w:r>
      <w:r w:rsidRPr="00191B3B">
        <w:rPr>
          <w:rFonts w:cs="Arial"/>
          <w:lang w:val="en-GB"/>
        </w:rPr>
        <w:t>part</w:t>
      </w:r>
      <w:r w:rsidR="00616108">
        <w:rPr>
          <w:rFonts w:cs="Arial"/>
          <w:lang w:val="en-GB"/>
        </w:rPr>
        <w:t xml:space="preserve"> </w:t>
      </w:r>
      <w:r w:rsidRPr="00191B3B">
        <w:rPr>
          <w:rFonts w:cs="Arial"/>
          <w:lang w:val="en-GB"/>
        </w:rPr>
        <w:t>of</w:t>
      </w:r>
      <w:r w:rsidR="00616108">
        <w:rPr>
          <w:rFonts w:cs="Arial"/>
          <w:lang w:val="en-GB"/>
        </w:rPr>
        <w:t xml:space="preserve"> </w:t>
      </w:r>
      <w:r w:rsidRPr="00191B3B">
        <w:rPr>
          <w:rFonts w:cs="Arial"/>
          <w:lang w:val="en-GB"/>
        </w:rPr>
        <w:t>an</w:t>
      </w:r>
      <w:r w:rsidR="00616108">
        <w:rPr>
          <w:rFonts w:cs="Arial"/>
          <w:lang w:val="en-GB"/>
        </w:rPr>
        <w:t xml:space="preserve"> </w:t>
      </w:r>
      <w:r w:rsidRPr="00191B3B">
        <w:rPr>
          <w:rFonts w:cs="Arial"/>
          <w:lang w:val="en-GB"/>
        </w:rPr>
        <w:t>organisation,</w:t>
      </w:r>
      <w:r w:rsidR="00616108">
        <w:rPr>
          <w:rFonts w:cs="Arial"/>
          <w:lang w:val="en-GB"/>
        </w:rPr>
        <w:t xml:space="preserve"> </w:t>
      </w:r>
      <w:r w:rsidRPr="00191B3B">
        <w:rPr>
          <w:rFonts w:cs="Arial"/>
          <w:lang w:val="en-GB"/>
        </w:rPr>
        <w:t>for</w:t>
      </w:r>
      <w:r w:rsidR="00616108">
        <w:rPr>
          <w:rFonts w:cs="Arial"/>
          <w:lang w:val="en-GB"/>
        </w:rPr>
        <w:t xml:space="preserve"> </w:t>
      </w:r>
      <w:r w:rsidRPr="00191B3B">
        <w:rPr>
          <w:rFonts w:cs="Arial"/>
          <w:lang w:val="en-GB"/>
        </w:rPr>
        <w:t>internal</w:t>
      </w:r>
      <w:r w:rsidR="00616108">
        <w:rPr>
          <w:rFonts w:cs="Arial"/>
          <w:lang w:val="en-GB"/>
        </w:rPr>
        <w:t xml:space="preserve"> </w:t>
      </w:r>
      <w:r w:rsidRPr="00191B3B">
        <w:rPr>
          <w:rFonts w:cs="Arial"/>
          <w:lang w:val="en-GB"/>
        </w:rPr>
        <w:t>use</w:t>
      </w:r>
      <w:r w:rsidR="00616108">
        <w:rPr>
          <w:rFonts w:cs="Arial"/>
          <w:lang w:val="en-GB"/>
        </w:rPr>
        <w:t xml:space="preserve"> </w:t>
      </w:r>
      <w:r w:rsidRPr="00191B3B">
        <w:rPr>
          <w:rFonts w:cs="Arial"/>
          <w:lang w:val="en-GB"/>
        </w:rPr>
        <w:t>within</w:t>
      </w:r>
      <w:r w:rsidR="00616108">
        <w:rPr>
          <w:rFonts w:cs="Arial"/>
          <w:lang w:val="en-GB"/>
        </w:rPr>
        <w:t xml:space="preserve"> </w:t>
      </w:r>
      <w:r w:rsidRPr="00191B3B">
        <w:rPr>
          <w:rFonts w:cs="Arial"/>
          <w:lang w:val="en-GB"/>
        </w:rPr>
        <w:t>your</w:t>
      </w:r>
      <w:r w:rsidR="00616108">
        <w:rPr>
          <w:rFonts w:cs="Arial"/>
          <w:lang w:val="en-GB"/>
        </w:rPr>
        <w:t xml:space="preserve"> </w:t>
      </w:r>
      <w:r w:rsidRPr="00191B3B">
        <w:rPr>
          <w:rFonts w:cs="Arial"/>
          <w:lang w:val="en-GB"/>
        </w:rPr>
        <w:t>organisation,</w:t>
      </w:r>
      <w:r w:rsidR="00616108">
        <w:rPr>
          <w:rFonts w:cs="Arial"/>
          <w:lang w:val="en-GB"/>
        </w:rPr>
        <w:t xml:space="preserve"> </w:t>
      </w:r>
      <w:r w:rsidRPr="00191B3B">
        <w:rPr>
          <w:rFonts w:cs="Arial"/>
          <w:lang w:val="en-GB"/>
        </w:rPr>
        <w:t>but</w:t>
      </w:r>
      <w:r w:rsidR="00616108">
        <w:rPr>
          <w:rFonts w:cs="Arial"/>
          <w:lang w:val="en-GB"/>
        </w:rPr>
        <w:t xml:space="preserve"> </w:t>
      </w:r>
      <w:r w:rsidRPr="00191B3B">
        <w:rPr>
          <w:rFonts w:cs="Arial"/>
          <w:lang w:val="en-GB"/>
        </w:rPr>
        <w:t>only</w:t>
      </w:r>
      <w:r w:rsidR="00616108">
        <w:rPr>
          <w:rFonts w:cs="Arial"/>
          <w:lang w:val="en-GB"/>
        </w:rPr>
        <w:t xml:space="preserve"> </w:t>
      </w:r>
      <w:r w:rsidRPr="00191B3B">
        <w:rPr>
          <w:rFonts w:cs="Arial"/>
          <w:lang w:val="en-GB"/>
        </w:rPr>
        <w:t>if</w:t>
      </w:r>
      <w:r w:rsidR="00616108">
        <w:rPr>
          <w:rFonts w:cs="Arial"/>
          <w:lang w:val="en-GB"/>
        </w:rPr>
        <w:t xml:space="preserve"> </w:t>
      </w:r>
      <w:r w:rsidRPr="00191B3B">
        <w:rPr>
          <w:rFonts w:cs="Arial"/>
          <w:lang w:val="en-GB"/>
        </w:rPr>
        <w:t>you</w:t>
      </w:r>
      <w:r w:rsidR="00616108">
        <w:rPr>
          <w:rFonts w:cs="Arial"/>
          <w:lang w:val="en-GB"/>
        </w:rPr>
        <w:t xml:space="preserve"> </w:t>
      </w:r>
      <w:r w:rsidRPr="00191B3B">
        <w:rPr>
          <w:rFonts w:cs="Arial"/>
          <w:lang w:val="en-GB"/>
        </w:rPr>
        <w:t>or</w:t>
      </w:r>
      <w:r w:rsidR="00616108">
        <w:rPr>
          <w:rFonts w:cs="Arial"/>
          <w:lang w:val="en-GB"/>
        </w:rPr>
        <w:t xml:space="preserve"> </w:t>
      </w:r>
      <w:r w:rsidRPr="00191B3B">
        <w:rPr>
          <w:rFonts w:cs="Arial"/>
          <w:lang w:val="en-GB"/>
        </w:rPr>
        <w:t>your</w:t>
      </w:r>
      <w:r w:rsidR="00616108">
        <w:rPr>
          <w:rFonts w:cs="Arial"/>
          <w:lang w:val="en-GB"/>
        </w:rPr>
        <w:t xml:space="preserve"> </w:t>
      </w:r>
      <w:r w:rsidRPr="00191B3B">
        <w:rPr>
          <w:rFonts w:cs="Arial"/>
          <w:lang w:val="en-GB"/>
        </w:rPr>
        <w:t>organisation</w:t>
      </w:r>
      <w:r w:rsidR="00616108">
        <w:rPr>
          <w:rFonts w:cs="Arial"/>
          <w:lang w:val="en-GB"/>
        </w:rPr>
        <w:t xml:space="preserve"> </w:t>
      </w:r>
      <w:r w:rsidRPr="00191B3B">
        <w:rPr>
          <w:rFonts w:cs="Arial"/>
          <w:lang w:val="en-GB"/>
        </w:rPr>
        <w:t>do</w:t>
      </w:r>
      <w:r w:rsidR="00616108">
        <w:rPr>
          <w:rFonts w:cs="Arial"/>
          <w:lang w:val="en-GB"/>
        </w:rPr>
        <w:t xml:space="preserve"> </w:t>
      </w:r>
      <w:r w:rsidRPr="00191B3B">
        <w:rPr>
          <w:rFonts w:cs="Arial"/>
          <w:lang w:val="en-GB"/>
        </w:rPr>
        <w:t>not</w:t>
      </w:r>
      <w:r w:rsidR="00616108">
        <w:rPr>
          <w:rFonts w:cs="Arial"/>
          <w:lang w:val="en-GB"/>
        </w:rPr>
        <w:t xml:space="preserve"> </w:t>
      </w:r>
      <w:r w:rsidRPr="00191B3B">
        <w:rPr>
          <w:rFonts w:cs="Arial"/>
          <w:lang w:val="en-GB"/>
        </w:rPr>
        <w:t>use</w:t>
      </w:r>
      <w:r w:rsidR="00616108">
        <w:rPr>
          <w:rFonts w:cs="Arial"/>
          <w:lang w:val="en-GB"/>
        </w:rPr>
        <w:t xml:space="preserve"> </w:t>
      </w:r>
      <w:r w:rsidRPr="00191B3B">
        <w:rPr>
          <w:rFonts w:cs="Arial"/>
          <w:lang w:val="en-GB"/>
        </w:rPr>
        <w:t>the</w:t>
      </w:r>
      <w:r w:rsidR="00616108">
        <w:rPr>
          <w:rFonts w:cs="Arial"/>
          <w:lang w:val="en-GB"/>
        </w:rPr>
        <w:t xml:space="preserve"> </w:t>
      </w:r>
      <w:r w:rsidRPr="00191B3B">
        <w:rPr>
          <w:rFonts w:cs="Arial"/>
          <w:lang w:val="en-GB"/>
        </w:rPr>
        <w:t>reproduction</w:t>
      </w:r>
      <w:r w:rsidR="00616108">
        <w:rPr>
          <w:rFonts w:cs="Arial"/>
          <w:lang w:val="en-GB"/>
        </w:rPr>
        <w:t xml:space="preserve"> </w:t>
      </w:r>
      <w:r w:rsidRPr="00191B3B">
        <w:rPr>
          <w:rFonts w:cs="Arial"/>
          <w:lang w:val="en-GB"/>
        </w:rPr>
        <w:t>for</w:t>
      </w:r>
      <w:r w:rsidR="00616108">
        <w:rPr>
          <w:rFonts w:cs="Arial"/>
          <w:lang w:val="en-GB"/>
        </w:rPr>
        <w:t xml:space="preserve"> </w:t>
      </w:r>
      <w:r w:rsidRPr="00191B3B">
        <w:rPr>
          <w:rFonts w:cs="Arial"/>
          <w:lang w:val="en-GB"/>
        </w:rPr>
        <w:t>any</w:t>
      </w:r>
      <w:r w:rsidR="00616108">
        <w:rPr>
          <w:rFonts w:cs="Arial"/>
          <w:lang w:val="en-GB"/>
        </w:rPr>
        <w:t xml:space="preserve"> </w:t>
      </w:r>
      <w:r w:rsidRPr="00191B3B">
        <w:rPr>
          <w:rFonts w:cs="Arial"/>
          <w:lang w:val="en-GB"/>
        </w:rPr>
        <w:t>commercial</w:t>
      </w:r>
      <w:r w:rsidR="00616108">
        <w:rPr>
          <w:rFonts w:cs="Arial"/>
          <w:lang w:val="en-GB"/>
        </w:rPr>
        <w:t xml:space="preserve"> </w:t>
      </w:r>
      <w:r w:rsidRPr="00191B3B">
        <w:rPr>
          <w:rFonts w:cs="Arial"/>
          <w:lang w:val="en-GB"/>
        </w:rPr>
        <w:t>purpose</w:t>
      </w:r>
      <w:r w:rsidR="00616108">
        <w:rPr>
          <w:rFonts w:cs="Arial"/>
          <w:lang w:val="en-GB"/>
        </w:rPr>
        <w:t xml:space="preserve"> </w:t>
      </w:r>
      <w:r w:rsidRPr="00191B3B">
        <w:rPr>
          <w:rFonts w:cs="Arial"/>
          <w:lang w:val="en-GB"/>
        </w:rPr>
        <w:t>and</w:t>
      </w:r>
      <w:r w:rsidR="00616108">
        <w:rPr>
          <w:rFonts w:cs="Arial"/>
          <w:lang w:val="en-GB"/>
        </w:rPr>
        <w:t xml:space="preserve"> </w:t>
      </w:r>
      <w:r w:rsidRPr="00191B3B">
        <w:rPr>
          <w:rFonts w:cs="Arial"/>
          <w:lang w:val="en-GB"/>
        </w:rPr>
        <w:t>retain</w:t>
      </w:r>
      <w:r w:rsidR="00616108">
        <w:rPr>
          <w:rFonts w:cs="Arial"/>
          <w:lang w:val="en-GB"/>
        </w:rPr>
        <w:t xml:space="preserve"> </w:t>
      </w:r>
      <w:r w:rsidRPr="00191B3B">
        <w:rPr>
          <w:rFonts w:cs="Arial"/>
          <w:lang w:val="en-GB"/>
        </w:rPr>
        <w:t>this</w:t>
      </w:r>
      <w:r w:rsidR="00616108">
        <w:rPr>
          <w:rFonts w:cs="Arial"/>
          <w:lang w:val="en-GB"/>
        </w:rPr>
        <w:t xml:space="preserve"> </w:t>
      </w:r>
      <w:r w:rsidRPr="00191B3B">
        <w:rPr>
          <w:rFonts w:cs="Arial"/>
          <w:lang w:val="en-GB"/>
        </w:rPr>
        <w:t>copyright</w:t>
      </w:r>
      <w:r w:rsidR="00616108">
        <w:rPr>
          <w:rFonts w:cs="Arial"/>
          <w:lang w:val="en-GB"/>
        </w:rPr>
        <w:t xml:space="preserve"> </w:t>
      </w:r>
      <w:r w:rsidRPr="00191B3B">
        <w:rPr>
          <w:rFonts w:cs="Arial"/>
          <w:lang w:val="en-GB"/>
        </w:rPr>
        <w:t>notice</w:t>
      </w:r>
      <w:r w:rsidR="00616108">
        <w:rPr>
          <w:rFonts w:cs="Arial"/>
          <w:lang w:val="en-GB"/>
        </w:rPr>
        <w:t xml:space="preserve"> </w:t>
      </w:r>
      <w:r w:rsidRPr="00191B3B">
        <w:rPr>
          <w:rFonts w:cs="Arial"/>
          <w:lang w:val="en-GB"/>
        </w:rPr>
        <w:t>and</w:t>
      </w:r>
      <w:r w:rsidR="00616108">
        <w:rPr>
          <w:rFonts w:cs="Arial"/>
          <w:lang w:val="en-GB"/>
        </w:rPr>
        <w:t xml:space="preserve"> </w:t>
      </w:r>
      <w:r w:rsidRPr="00191B3B">
        <w:rPr>
          <w:rFonts w:cs="Arial"/>
          <w:lang w:val="en-GB"/>
        </w:rPr>
        <w:t>all</w:t>
      </w:r>
      <w:r w:rsidR="00616108">
        <w:rPr>
          <w:rFonts w:cs="Arial"/>
          <w:lang w:val="en-GB"/>
        </w:rPr>
        <w:t xml:space="preserve"> </w:t>
      </w:r>
      <w:r w:rsidRPr="00191B3B">
        <w:rPr>
          <w:rFonts w:cs="Arial"/>
          <w:lang w:val="en-GB"/>
        </w:rPr>
        <w:t>disclaimer</w:t>
      </w:r>
      <w:r w:rsidR="00616108">
        <w:rPr>
          <w:rFonts w:cs="Arial"/>
          <w:lang w:val="en-GB"/>
        </w:rPr>
        <w:t xml:space="preserve"> </w:t>
      </w:r>
      <w:r w:rsidRPr="00191B3B">
        <w:rPr>
          <w:rFonts w:cs="Arial"/>
          <w:lang w:val="en-GB"/>
        </w:rPr>
        <w:t>notices</w:t>
      </w:r>
      <w:r w:rsidR="00616108">
        <w:rPr>
          <w:rFonts w:cs="Arial"/>
          <w:lang w:val="en-GB"/>
        </w:rPr>
        <w:t xml:space="preserve"> </w:t>
      </w:r>
      <w:r w:rsidRPr="00191B3B">
        <w:rPr>
          <w:rFonts w:cs="Arial"/>
          <w:lang w:val="en-GB"/>
        </w:rPr>
        <w:t>as</w:t>
      </w:r>
      <w:r w:rsidR="00616108">
        <w:rPr>
          <w:rFonts w:cs="Arial"/>
          <w:lang w:val="en-GB"/>
        </w:rPr>
        <w:t xml:space="preserve"> </w:t>
      </w:r>
      <w:r w:rsidRPr="00191B3B">
        <w:rPr>
          <w:rFonts w:cs="Arial"/>
          <w:lang w:val="en-GB"/>
        </w:rPr>
        <w:t>part</w:t>
      </w:r>
      <w:r w:rsidR="00616108">
        <w:rPr>
          <w:rFonts w:cs="Arial"/>
          <w:lang w:val="en-GB"/>
        </w:rPr>
        <w:t xml:space="preserve"> </w:t>
      </w:r>
      <w:r w:rsidRPr="00191B3B">
        <w:rPr>
          <w:rFonts w:cs="Arial"/>
          <w:lang w:val="en-GB"/>
        </w:rPr>
        <w:t>of</w:t>
      </w:r>
      <w:r w:rsidR="00616108">
        <w:rPr>
          <w:rFonts w:cs="Arial"/>
          <w:lang w:val="en-GB"/>
        </w:rPr>
        <w:t xml:space="preserve"> </w:t>
      </w:r>
      <w:r w:rsidRPr="00191B3B">
        <w:rPr>
          <w:rFonts w:cs="Arial"/>
          <w:lang w:val="en-GB"/>
        </w:rPr>
        <w:t>that</w:t>
      </w:r>
      <w:r w:rsidR="00616108">
        <w:rPr>
          <w:rFonts w:cs="Arial"/>
          <w:lang w:val="en-GB"/>
        </w:rPr>
        <w:t xml:space="preserve"> </w:t>
      </w:r>
      <w:r w:rsidRPr="00191B3B">
        <w:rPr>
          <w:rFonts w:cs="Arial"/>
          <w:lang w:val="en-GB"/>
        </w:rPr>
        <w:t>reproduction.</w:t>
      </w:r>
      <w:r w:rsidR="00616108">
        <w:rPr>
          <w:rFonts w:cs="Arial"/>
          <w:lang w:val="en-GB"/>
        </w:rPr>
        <w:t xml:space="preserve"> </w:t>
      </w:r>
      <w:r w:rsidRPr="00191B3B">
        <w:rPr>
          <w:rFonts w:cs="Arial"/>
          <w:lang w:val="en-GB"/>
        </w:rPr>
        <w:t>Apart</w:t>
      </w:r>
      <w:r w:rsidR="00616108">
        <w:rPr>
          <w:rFonts w:cs="Arial"/>
          <w:lang w:val="en-GB"/>
        </w:rPr>
        <w:t xml:space="preserve"> </w:t>
      </w:r>
      <w:r w:rsidRPr="00191B3B">
        <w:rPr>
          <w:rFonts w:cs="Arial"/>
          <w:lang w:val="en-GB"/>
        </w:rPr>
        <w:t>from</w:t>
      </w:r>
      <w:r w:rsidR="00616108">
        <w:rPr>
          <w:rFonts w:cs="Arial"/>
          <w:lang w:val="en-GB"/>
        </w:rPr>
        <w:t xml:space="preserve"> </w:t>
      </w:r>
      <w:r w:rsidRPr="00191B3B">
        <w:rPr>
          <w:rFonts w:cs="Arial"/>
          <w:lang w:val="en-GB"/>
        </w:rPr>
        <w:t>rights</w:t>
      </w:r>
      <w:r w:rsidR="00616108">
        <w:rPr>
          <w:rFonts w:cs="Arial"/>
          <w:lang w:val="en-GB"/>
        </w:rPr>
        <w:t xml:space="preserve"> </w:t>
      </w:r>
      <w:r w:rsidRPr="00191B3B">
        <w:rPr>
          <w:rFonts w:cs="Arial"/>
          <w:lang w:val="en-GB"/>
        </w:rPr>
        <w:t>to</w:t>
      </w:r>
      <w:r w:rsidR="00616108">
        <w:rPr>
          <w:rFonts w:cs="Arial"/>
          <w:lang w:val="en-GB"/>
        </w:rPr>
        <w:t xml:space="preserve"> </w:t>
      </w:r>
      <w:r w:rsidRPr="00191B3B">
        <w:rPr>
          <w:rFonts w:cs="Arial"/>
          <w:lang w:val="en-GB"/>
        </w:rPr>
        <w:t>use</w:t>
      </w:r>
      <w:r w:rsidR="00616108">
        <w:rPr>
          <w:rFonts w:cs="Arial"/>
          <w:lang w:val="en-GB"/>
        </w:rPr>
        <w:t xml:space="preserve"> </w:t>
      </w:r>
      <w:r w:rsidRPr="00191B3B">
        <w:rPr>
          <w:rFonts w:cs="Arial"/>
          <w:lang w:val="en-GB"/>
        </w:rPr>
        <w:t>as</w:t>
      </w:r>
      <w:r w:rsidR="00616108">
        <w:rPr>
          <w:rFonts w:cs="Arial"/>
          <w:lang w:val="en-GB"/>
        </w:rPr>
        <w:t xml:space="preserve"> </w:t>
      </w:r>
      <w:r w:rsidRPr="00191B3B">
        <w:rPr>
          <w:rFonts w:cs="Arial"/>
          <w:lang w:val="en-GB"/>
        </w:rPr>
        <w:t>permitted</w:t>
      </w:r>
      <w:r w:rsidR="00616108">
        <w:rPr>
          <w:rFonts w:cs="Arial"/>
          <w:lang w:val="en-GB"/>
        </w:rPr>
        <w:t xml:space="preserve"> </w:t>
      </w:r>
      <w:r w:rsidRPr="00191B3B">
        <w:rPr>
          <w:rFonts w:cs="Arial"/>
          <w:lang w:val="en-GB"/>
        </w:rPr>
        <w:t>by</w:t>
      </w:r>
      <w:r w:rsidR="00616108">
        <w:rPr>
          <w:rFonts w:cs="Arial"/>
          <w:lang w:val="en-GB"/>
        </w:rPr>
        <w:t xml:space="preserve"> </w:t>
      </w:r>
      <w:r w:rsidRPr="00191B3B">
        <w:rPr>
          <w:rFonts w:cs="Arial"/>
          <w:lang w:val="en-GB"/>
        </w:rPr>
        <w:t>the</w:t>
      </w:r>
      <w:r w:rsidR="00616108">
        <w:rPr>
          <w:rFonts w:cs="Arial"/>
          <w:lang w:val="en-GB"/>
        </w:rPr>
        <w:t xml:space="preserve"> </w:t>
      </w:r>
      <w:r w:rsidRPr="00191B3B">
        <w:rPr>
          <w:rFonts w:cs="Arial"/>
          <w:i/>
          <w:lang w:val="en-GB"/>
        </w:rPr>
        <w:t>Copyright</w:t>
      </w:r>
      <w:r w:rsidR="00616108">
        <w:rPr>
          <w:rFonts w:cs="Arial"/>
          <w:i/>
          <w:lang w:val="en-GB"/>
        </w:rPr>
        <w:t xml:space="preserve"> </w:t>
      </w:r>
      <w:r w:rsidRPr="00191B3B">
        <w:rPr>
          <w:rFonts w:cs="Arial"/>
          <w:i/>
          <w:lang w:val="en-GB"/>
        </w:rPr>
        <w:t>Act</w:t>
      </w:r>
      <w:r w:rsidR="00616108">
        <w:rPr>
          <w:rFonts w:cs="Arial"/>
          <w:i/>
          <w:lang w:val="en-GB"/>
        </w:rPr>
        <w:t xml:space="preserve"> </w:t>
      </w:r>
      <w:r w:rsidRPr="00191B3B">
        <w:rPr>
          <w:rFonts w:cs="Arial"/>
          <w:i/>
          <w:lang w:val="en-GB"/>
        </w:rPr>
        <w:t>1968</w:t>
      </w:r>
      <w:r w:rsidR="00616108">
        <w:rPr>
          <w:rFonts w:cs="Arial"/>
          <w:lang w:val="en-GB"/>
        </w:rPr>
        <w:t xml:space="preserve"> </w:t>
      </w:r>
      <w:r w:rsidRPr="00191B3B">
        <w:rPr>
          <w:rFonts w:cs="Arial"/>
          <w:lang w:val="en-GB"/>
        </w:rPr>
        <w:t>or</w:t>
      </w:r>
      <w:r w:rsidR="00616108">
        <w:rPr>
          <w:rFonts w:cs="Arial"/>
          <w:lang w:val="en-GB"/>
        </w:rPr>
        <w:t xml:space="preserve"> </w:t>
      </w:r>
      <w:r w:rsidRPr="00191B3B">
        <w:rPr>
          <w:rFonts w:cs="Arial"/>
          <w:lang w:val="en-GB"/>
        </w:rPr>
        <w:t>allowed</w:t>
      </w:r>
      <w:r w:rsidR="00616108">
        <w:rPr>
          <w:rFonts w:cs="Arial"/>
          <w:lang w:val="en-GB"/>
        </w:rPr>
        <w:t xml:space="preserve"> </w:t>
      </w:r>
      <w:r w:rsidRPr="00191B3B">
        <w:rPr>
          <w:rFonts w:cs="Arial"/>
          <w:lang w:val="en-GB"/>
        </w:rPr>
        <w:t>by</w:t>
      </w:r>
      <w:r w:rsidR="00616108">
        <w:rPr>
          <w:rFonts w:cs="Arial"/>
          <w:lang w:val="en-GB"/>
        </w:rPr>
        <w:t xml:space="preserve"> </w:t>
      </w:r>
      <w:r w:rsidRPr="00191B3B">
        <w:rPr>
          <w:rFonts w:cs="Arial"/>
          <w:lang w:val="en-GB"/>
        </w:rPr>
        <w:t>this</w:t>
      </w:r>
      <w:r w:rsidR="00616108">
        <w:rPr>
          <w:rFonts w:cs="Arial"/>
          <w:lang w:val="en-GB"/>
        </w:rPr>
        <w:t xml:space="preserve"> </w:t>
      </w:r>
      <w:r w:rsidRPr="00191B3B">
        <w:rPr>
          <w:rFonts w:cs="Arial"/>
          <w:lang w:val="en-GB"/>
        </w:rPr>
        <w:t>copyright</w:t>
      </w:r>
      <w:r w:rsidR="00616108">
        <w:rPr>
          <w:rFonts w:cs="Arial"/>
          <w:lang w:val="en-GB"/>
        </w:rPr>
        <w:t xml:space="preserve"> </w:t>
      </w:r>
      <w:r w:rsidRPr="00191B3B">
        <w:rPr>
          <w:rFonts w:cs="Arial"/>
          <w:lang w:val="en-GB"/>
        </w:rPr>
        <w:t>notice,</w:t>
      </w:r>
      <w:r w:rsidR="00616108">
        <w:rPr>
          <w:rFonts w:cs="Arial"/>
          <w:lang w:val="en-GB"/>
        </w:rPr>
        <w:t xml:space="preserve"> </w:t>
      </w:r>
      <w:r w:rsidRPr="00191B3B">
        <w:rPr>
          <w:rFonts w:cs="Arial"/>
          <w:lang w:val="en-GB"/>
        </w:rPr>
        <w:t>all</w:t>
      </w:r>
      <w:r w:rsidR="00616108">
        <w:rPr>
          <w:rFonts w:cs="Arial"/>
          <w:lang w:val="en-GB"/>
        </w:rPr>
        <w:t xml:space="preserve"> </w:t>
      </w:r>
      <w:r w:rsidRPr="00191B3B">
        <w:rPr>
          <w:rFonts w:cs="Arial"/>
          <w:lang w:val="en-GB"/>
        </w:rPr>
        <w:t>other</w:t>
      </w:r>
      <w:r w:rsidR="00616108">
        <w:rPr>
          <w:rFonts w:cs="Arial"/>
          <w:lang w:val="en-GB"/>
        </w:rPr>
        <w:t xml:space="preserve"> </w:t>
      </w:r>
      <w:r w:rsidRPr="00191B3B">
        <w:rPr>
          <w:rFonts w:cs="Arial"/>
          <w:lang w:val="en-GB"/>
        </w:rPr>
        <w:t>rights</w:t>
      </w:r>
      <w:r w:rsidR="00616108">
        <w:rPr>
          <w:rFonts w:cs="Arial"/>
          <w:lang w:val="en-GB"/>
        </w:rPr>
        <w:t xml:space="preserve"> </w:t>
      </w:r>
      <w:r w:rsidRPr="00191B3B">
        <w:rPr>
          <w:rFonts w:cs="Arial"/>
          <w:lang w:val="en-GB"/>
        </w:rPr>
        <w:t>are</w:t>
      </w:r>
      <w:r w:rsidR="00616108">
        <w:rPr>
          <w:rFonts w:cs="Arial"/>
          <w:lang w:val="en-GB"/>
        </w:rPr>
        <w:t xml:space="preserve"> </w:t>
      </w:r>
      <w:r w:rsidRPr="00191B3B">
        <w:rPr>
          <w:rFonts w:cs="Arial"/>
          <w:lang w:val="en-GB"/>
        </w:rPr>
        <w:t>reserved</w:t>
      </w:r>
      <w:r w:rsidR="00616108">
        <w:rPr>
          <w:rFonts w:cs="Arial"/>
          <w:lang w:val="en-GB"/>
        </w:rPr>
        <w:t xml:space="preserve"> </w:t>
      </w:r>
      <w:r w:rsidRPr="00191B3B">
        <w:rPr>
          <w:rFonts w:cs="Arial"/>
          <w:lang w:val="en-GB"/>
        </w:rPr>
        <w:t>and</w:t>
      </w:r>
      <w:r w:rsidR="00616108">
        <w:rPr>
          <w:rFonts w:cs="Arial"/>
          <w:lang w:val="en-GB"/>
        </w:rPr>
        <w:t xml:space="preserve"> </w:t>
      </w:r>
      <w:r w:rsidRPr="00191B3B">
        <w:rPr>
          <w:rFonts w:cs="Arial"/>
          <w:lang w:val="en-GB"/>
        </w:rPr>
        <w:t>you</w:t>
      </w:r>
      <w:r w:rsidR="00616108">
        <w:rPr>
          <w:rFonts w:cs="Arial"/>
          <w:lang w:val="en-GB"/>
        </w:rPr>
        <w:t xml:space="preserve"> </w:t>
      </w:r>
      <w:r w:rsidRPr="00191B3B">
        <w:rPr>
          <w:rFonts w:cs="Arial"/>
          <w:lang w:val="en-GB"/>
        </w:rPr>
        <w:t>are</w:t>
      </w:r>
      <w:r w:rsidR="00616108">
        <w:rPr>
          <w:rFonts w:cs="Arial"/>
          <w:lang w:val="en-GB"/>
        </w:rPr>
        <w:t xml:space="preserve"> </w:t>
      </w:r>
      <w:r w:rsidRPr="00191B3B">
        <w:rPr>
          <w:rFonts w:cs="Arial"/>
          <w:lang w:val="en-GB"/>
        </w:rPr>
        <w:t>not</w:t>
      </w:r>
      <w:r w:rsidR="00616108">
        <w:rPr>
          <w:rFonts w:cs="Arial"/>
          <w:lang w:val="en-GB"/>
        </w:rPr>
        <w:t xml:space="preserve"> </w:t>
      </w:r>
      <w:r w:rsidRPr="00191B3B">
        <w:rPr>
          <w:rFonts w:cs="Arial"/>
          <w:lang w:val="en-GB"/>
        </w:rPr>
        <w:t>allowed</w:t>
      </w:r>
      <w:r w:rsidR="00616108">
        <w:rPr>
          <w:rFonts w:cs="Arial"/>
          <w:lang w:val="en-GB"/>
        </w:rPr>
        <w:t xml:space="preserve"> </w:t>
      </w:r>
      <w:r w:rsidRPr="00191B3B">
        <w:rPr>
          <w:rFonts w:cs="Arial"/>
          <w:lang w:val="en-GB"/>
        </w:rPr>
        <w:t>to</w:t>
      </w:r>
      <w:r w:rsidR="00616108">
        <w:rPr>
          <w:rFonts w:cs="Arial"/>
          <w:lang w:val="en-GB"/>
        </w:rPr>
        <w:t xml:space="preserve"> </w:t>
      </w:r>
      <w:r w:rsidRPr="00191B3B">
        <w:rPr>
          <w:rFonts w:cs="Arial"/>
          <w:lang w:val="en-GB"/>
        </w:rPr>
        <w:t>reproduce</w:t>
      </w:r>
      <w:r w:rsidR="00616108">
        <w:rPr>
          <w:rFonts w:cs="Arial"/>
          <w:lang w:val="en-GB"/>
        </w:rPr>
        <w:t xml:space="preserve"> </w:t>
      </w:r>
      <w:r w:rsidRPr="00191B3B">
        <w:rPr>
          <w:rFonts w:cs="Arial"/>
          <w:lang w:val="en-GB"/>
        </w:rPr>
        <w:t>the</w:t>
      </w:r>
      <w:r w:rsidR="00616108">
        <w:rPr>
          <w:rFonts w:cs="Arial"/>
          <w:lang w:val="en-GB"/>
        </w:rPr>
        <w:t xml:space="preserve"> </w:t>
      </w:r>
      <w:r w:rsidRPr="00191B3B">
        <w:rPr>
          <w:rFonts w:cs="Arial"/>
          <w:lang w:val="en-GB"/>
        </w:rPr>
        <w:t>whole</w:t>
      </w:r>
      <w:r w:rsidR="00616108">
        <w:rPr>
          <w:rFonts w:cs="Arial"/>
          <w:lang w:val="en-GB"/>
        </w:rPr>
        <w:t xml:space="preserve"> </w:t>
      </w:r>
      <w:r w:rsidRPr="00191B3B">
        <w:rPr>
          <w:rFonts w:cs="Arial"/>
          <w:lang w:val="en-GB"/>
        </w:rPr>
        <w:t>or</w:t>
      </w:r>
      <w:r w:rsidR="00616108">
        <w:rPr>
          <w:rFonts w:cs="Arial"/>
          <w:lang w:val="en-GB"/>
        </w:rPr>
        <w:t xml:space="preserve"> </w:t>
      </w:r>
      <w:r w:rsidRPr="00191B3B">
        <w:rPr>
          <w:rFonts w:cs="Arial"/>
          <w:lang w:val="en-GB"/>
        </w:rPr>
        <w:t>any</w:t>
      </w:r>
      <w:r w:rsidR="00616108">
        <w:rPr>
          <w:rFonts w:cs="Arial"/>
          <w:lang w:val="en-GB"/>
        </w:rPr>
        <w:t xml:space="preserve"> </w:t>
      </w:r>
      <w:r w:rsidRPr="00191B3B">
        <w:rPr>
          <w:rFonts w:cs="Arial"/>
          <w:lang w:val="en-GB"/>
        </w:rPr>
        <w:t>part</w:t>
      </w:r>
      <w:r w:rsidR="00616108">
        <w:rPr>
          <w:rFonts w:cs="Arial"/>
          <w:lang w:val="en-GB"/>
        </w:rPr>
        <w:t xml:space="preserve"> </w:t>
      </w:r>
      <w:r w:rsidRPr="00191B3B">
        <w:rPr>
          <w:rFonts w:cs="Arial"/>
          <w:lang w:val="en-GB"/>
        </w:rPr>
        <w:t>of</w:t>
      </w:r>
      <w:r w:rsidR="00616108">
        <w:rPr>
          <w:rFonts w:cs="Arial"/>
          <w:lang w:val="en-GB"/>
        </w:rPr>
        <w:t xml:space="preserve"> </w:t>
      </w:r>
      <w:r w:rsidRPr="00191B3B">
        <w:rPr>
          <w:rFonts w:cs="Arial"/>
          <w:lang w:val="en-GB"/>
        </w:rPr>
        <w:t>this</w:t>
      </w:r>
      <w:r w:rsidR="00616108">
        <w:rPr>
          <w:rFonts w:cs="Arial"/>
          <w:lang w:val="en-GB"/>
        </w:rPr>
        <w:t xml:space="preserve"> </w:t>
      </w:r>
      <w:r w:rsidRPr="00191B3B">
        <w:rPr>
          <w:rFonts w:cs="Arial"/>
          <w:lang w:val="en-GB"/>
        </w:rPr>
        <w:t>work</w:t>
      </w:r>
      <w:r w:rsidR="00616108">
        <w:rPr>
          <w:rFonts w:cs="Arial"/>
          <w:lang w:val="en-GB"/>
        </w:rPr>
        <w:t xml:space="preserve"> </w:t>
      </w:r>
      <w:r w:rsidRPr="00191B3B">
        <w:rPr>
          <w:rFonts w:cs="Arial"/>
          <w:lang w:val="en-GB"/>
        </w:rPr>
        <w:t>in</w:t>
      </w:r>
      <w:r w:rsidR="00616108">
        <w:rPr>
          <w:rFonts w:cs="Arial"/>
          <w:lang w:val="en-GB"/>
        </w:rPr>
        <w:t xml:space="preserve"> </w:t>
      </w:r>
      <w:r w:rsidRPr="00191B3B">
        <w:rPr>
          <w:rFonts w:cs="Arial"/>
          <w:lang w:val="en-GB"/>
        </w:rPr>
        <w:t>any</w:t>
      </w:r>
      <w:r w:rsidR="00616108">
        <w:rPr>
          <w:rFonts w:cs="Arial"/>
          <w:lang w:val="en-GB"/>
        </w:rPr>
        <w:t xml:space="preserve"> </w:t>
      </w:r>
      <w:r w:rsidRPr="00191B3B">
        <w:rPr>
          <w:rFonts w:cs="Arial"/>
          <w:lang w:val="en-GB"/>
        </w:rPr>
        <w:t>way</w:t>
      </w:r>
      <w:r w:rsidR="00616108">
        <w:rPr>
          <w:rFonts w:cs="Arial"/>
          <w:lang w:val="en-GB"/>
        </w:rPr>
        <w:t xml:space="preserve"> </w:t>
      </w:r>
      <w:r w:rsidRPr="00191B3B">
        <w:rPr>
          <w:rFonts w:cs="Arial"/>
          <w:lang w:val="en-GB"/>
        </w:rPr>
        <w:t>(electronic</w:t>
      </w:r>
      <w:r w:rsidR="00616108">
        <w:rPr>
          <w:rFonts w:cs="Arial"/>
          <w:lang w:val="en-GB"/>
        </w:rPr>
        <w:t xml:space="preserve"> </w:t>
      </w:r>
      <w:r w:rsidRPr="00191B3B">
        <w:rPr>
          <w:rFonts w:cs="Arial"/>
          <w:lang w:val="en-GB"/>
        </w:rPr>
        <w:t>or</w:t>
      </w:r>
      <w:r w:rsidR="00616108">
        <w:rPr>
          <w:rFonts w:cs="Arial"/>
          <w:lang w:val="en-GB"/>
        </w:rPr>
        <w:t xml:space="preserve"> </w:t>
      </w:r>
      <w:r w:rsidRPr="00191B3B">
        <w:rPr>
          <w:rFonts w:cs="Arial"/>
          <w:lang w:val="en-GB"/>
        </w:rPr>
        <w:t>otherwise)</w:t>
      </w:r>
      <w:r w:rsidR="00616108">
        <w:rPr>
          <w:rFonts w:cs="Arial"/>
          <w:lang w:val="en-GB"/>
        </w:rPr>
        <w:t xml:space="preserve"> </w:t>
      </w:r>
      <w:r w:rsidRPr="00191B3B">
        <w:rPr>
          <w:rFonts w:cs="Arial"/>
          <w:lang w:val="en-GB"/>
        </w:rPr>
        <w:t>without</w:t>
      </w:r>
      <w:r w:rsidR="00616108">
        <w:rPr>
          <w:rFonts w:cs="Arial"/>
          <w:lang w:val="en-GB"/>
        </w:rPr>
        <w:t xml:space="preserve"> </w:t>
      </w:r>
      <w:r w:rsidRPr="00191B3B">
        <w:rPr>
          <w:rFonts w:cs="Arial"/>
          <w:lang w:val="en-GB"/>
        </w:rPr>
        <w:t>first</w:t>
      </w:r>
      <w:r w:rsidR="00616108">
        <w:rPr>
          <w:rFonts w:cs="Arial"/>
          <w:lang w:val="en-GB"/>
        </w:rPr>
        <w:t xml:space="preserve"> </w:t>
      </w:r>
      <w:r w:rsidRPr="00191B3B">
        <w:rPr>
          <w:rFonts w:cs="Arial"/>
          <w:lang w:val="en-GB"/>
        </w:rPr>
        <w:t>being</w:t>
      </w:r>
      <w:r w:rsidR="00616108">
        <w:rPr>
          <w:rFonts w:cs="Arial"/>
          <w:lang w:val="en-GB"/>
        </w:rPr>
        <w:t xml:space="preserve"> </w:t>
      </w:r>
      <w:r w:rsidRPr="00191B3B">
        <w:rPr>
          <w:rFonts w:cs="Arial"/>
          <w:lang w:val="en-GB"/>
        </w:rPr>
        <w:t>given</w:t>
      </w:r>
      <w:r w:rsidR="00616108">
        <w:rPr>
          <w:rFonts w:cs="Arial"/>
          <w:lang w:val="en-GB"/>
        </w:rPr>
        <w:t xml:space="preserve"> </w:t>
      </w:r>
      <w:r w:rsidRPr="00191B3B">
        <w:rPr>
          <w:rFonts w:cs="Arial"/>
          <w:lang w:val="en-GB"/>
        </w:rPr>
        <w:t>specific</w:t>
      </w:r>
      <w:r w:rsidR="00616108">
        <w:rPr>
          <w:rFonts w:cs="Arial"/>
          <w:lang w:val="en-GB"/>
        </w:rPr>
        <w:t xml:space="preserve"> </w:t>
      </w:r>
      <w:r w:rsidRPr="00191B3B">
        <w:rPr>
          <w:rFonts w:cs="Arial"/>
          <w:lang w:val="en-GB"/>
        </w:rPr>
        <w:t>written</w:t>
      </w:r>
      <w:r w:rsidR="00616108">
        <w:rPr>
          <w:rFonts w:cs="Arial"/>
          <w:lang w:val="en-GB"/>
        </w:rPr>
        <w:t xml:space="preserve"> </w:t>
      </w:r>
      <w:r w:rsidRPr="00191B3B">
        <w:rPr>
          <w:rFonts w:cs="Arial"/>
          <w:lang w:val="en-GB"/>
        </w:rPr>
        <w:t>permission</w:t>
      </w:r>
      <w:r w:rsidR="00616108">
        <w:rPr>
          <w:rFonts w:cs="Arial"/>
          <w:lang w:val="en-GB"/>
        </w:rPr>
        <w:t xml:space="preserve"> </w:t>
      </w:r>
      <w:r w:rsidRPr="00191B3B">
        <w:rPr>
          <w:rFonts w:cs="Arial"/>
          <w:lang w:val="en-GB"/>
        </w:rPr>
        <w:t>from</w:t>
      </w:r>
      <w:r w:rsidR="00616108">
        <w:rPr>
          <w:rFonts w:cs="Arial"/>
          <w:lang w:val="en-GB"/>
        </w:rPr>
        <w:t xml:space="preserve"> </w:t>
      </w:r>
      <w:r w:rsidRPr="00191B3B">
        <w:rPr>
          <w:rFonts w:cs="Arial"/>
          <w:lang w:val="en-GB"/>
        </w:rPr>
        <w:t>the</w:t>
      </w:r>
      <w:r w:rsidR="00616108">
        <w:rPr>
          <w:rFonts w:cs="Arial"/>
          <w:lang w:val="en-GB"/>
        </w:rPr>
        <w:t xml:space="preserve"> </w:t>
      </w:r>
      <w:r w:rsidRPr="00191B3B">
        <w:rPr>
          <w:rFonts w:cs="Arial"/>
          <w:lang w:val="en-GB"/>
        </w:rPr>
        <w:t>Commonwealth</w:t>
      </w:r>
      <w:r w:rsidR="00616108">
        <w:rPr>
          <w:rFonts w:cs="Arial"/>
          <w:lang w:val="en-GB"/>
        </w:rPr>
        <w:t xml:space="preserve"> </w:t>
      </w:r>
      <w:r w:rsidRPr="00191B3B">
        <w:rPr>
          <w:rFonts w:cs="Arial"/>
          <w:lang w:val="en-GB"/>
        </w:rPr>
        <w:t>to</w:t>
      </w:r>
      <w:r w:rsidR="00616108">
        <w:rPr>
          <w:rFonts w:cs="Arial"/>
          <w:lang w:val="en-GB"/>
        </w:rPr>
        <w:t xml:space="preserve"> </w:t>
      </w:r>
      <w:r w:rsidRPr="00191B3B">
        <w:rPr>
          <w:rFonts w:cs="Arial"/>
          <w:lang w:val="en-GB"/>
        </w:rPr>
        <w:t>do</w:t>
      </w:r>
      <w:r w:rsidR="00616108">
        <w:rPr>
          <w:rFonts w:cs="Arial"/>
          <w:lang w:val="en-GB"/>
        </w:rPr>
        <w:t xml:space="preserve"> </w:t>
      </w:r>
      <w:r w:rsidRPr="00191B3B">
        <w:rPr>
          <w:rFonts w:cs="Arial"/>
          <w:lang w:val="en-GB"/>
        </w:rPr>
        <w:t>so.</w:t>
      </w:r>
      <w:r w:rsidR="00616108">
        <w:rPr>
          <w:rFonts w:cs="Arial"/>
          <w:lang w:val="en-GB"/>
        </w:rPr>
        <w:t xml:space="preserve"> </w:t>
      </w:r>
      <w:r w:rsidRPr="00191B3B">
        <w:rPr>
          <w:rFonts w:cs="Arial"/>
          <w:lang w:val="en-GB"/>
        </w:rPr>
        <w:t>Requests</w:t>
      </w:r>
      <w:r w:rsidR="00616108">
        <w:rPr>
          <w:rFonts w:cs="Arial"/>
          <w:lang w:val="en-GB"/>
        </w:rPr>
        <w:t xml:space="preserve"> </w:t>
      </w:r>
      <w:r w:rsidRPr="00191B3B">
        <w:rPr>
          <w:rFonts w:cs="Arial"/>
          <w:lang w:val="en-GB"/>
        </w:rPr>
        <w:t>and</w:t>
      </w:r>
      <w:r w:rsidR="00616108">
        <w:rPr>
          <w:rFonts w:cs="Arial"/>
          <w:lang w:val="en-GB"/>
        </w:rPr>
        <w:t xml:space="preserve"> </w:t>
      </w:r>
      <w:r w:rsidRPr="00191B3B">
        <w:rPr>
          <w:rFonts w:cs="Arial"/>
          <w:lang w:val="en-GB"/>
        </w:rPr>
        <w:t>inquiries</w:t>
      </w:r>
      <w:r w:rsidR="00616108">
        <w:rPr>
          <w:rFonts w:cs="Arial"/>
          <w:lang w:val="en-GB"/>
        </w:rPr>
        <w:t xml:space="preserve"> </w:t>
      </w:r>
      <w:r w:rsidRPr="00191B3B">
        <w:rPr>
          <w:rFonts w:cs="Arial"/>
          <w:lang w:val="en-GB"/>
        </w:rPr>
        <w:t>concerning</w:t>
      </w:r>
      <w:r w:rsidR="00616108">
        <w:rPr>
          <w:rFonts w:cs="Arial"/>
          <w:lang w:val="en-GB"/>
        </w:rPr>
        <w:t xml:space="preserve"> </w:t>
      </w:r>
      <w:r w:rsidRPr="00191B3B">
        <w:rPr>
          <w:rFonts w:cs="Arial"/>
          <w:lang w:val="en-GB"/>
        </w:rPr>
        <w:t>reproduction</w:t>
      </w:r>
      <w:r w:rsidR="00616108">
        <w:rPr>
          <w:rFonts w:cs="Arial"/>
          <w:lang w:val="en-GB"/>
        </w:rPr>
        <w:t xml:space="preserve"> </w:t>
      </w:r>
      <w:r w:rsidRPr="00191B3B">
        <w:rPr>
          <w:rFonts w:cs="Arial"/>
          <w:lang w:val="en-GB"/>
        </w:rPr>
        <w:t>and</w:t>
      </w:r>
      <w:r w:rsidR="00616108">
        <w:rPr>
          <w:rFonts w:cs="Arial"/>
          <w:lang w:val="en-GB"/>
        </w:rPr>
        <w:t xml:space="preserve"> </w:t>
      </w:r>
      <w:r w:rsidRPr="00191B3B">
        <w:rPr>
          <w:rFonts w:cs="Arial"/>
          <w:lang w:val="en-GB"/>
        </w:rPr>
        <w:t>rights</w:t>
      </w:r>
      <w:r w:rsidR="00616108">
        <w:rPr>
          <w:rFonts w:cs="Arial"/>
          <w:lang w:val="en-GB"/>
        </w:rPr>
        <w:t xml:space="preserve"> </w:t>
      </w:r>
      <w:r w:rsidRPr="00191B3B">
        <w:rPr>
          <w:rFonts w:cs="Arial"/>
          <w:lang w:val="en-GB"/>
        </w:rPr>
        <w:t>are</w:t>
      </w:r>
      <w:r w:rsidR="00616108">
        <w:rPr>
          <w:rFonts w:cs="Arial"/>
          <w:lang w:val="en-GB"/>
        </w:rPr>
        <w:t xml:space="preserve"> </w:t>
      </w:r>
      <w:r w:rsidRPr="00191B3B">
        <w:rPr>
          <w:rFonts w:cs="Arial"/>
          <w:lang w:val="en-GB"/>
        </w:rPr>
        <w:t>to</w:t>
      </w:r>
      <w:r w:rsidR="00616108">
        <w:rPr>
          <w:rFonts w:cs="Arial"/>
          <w:lang w:val="en-GB"/>
        </w:rPr>
        <w:t xml:space="preserve"> </w:t>
      </w:r>
      <w:r w:rsidRPr="00191B3B">
        <w:rPr>
          <w:rFonts w:cs="Arial"/>
          <w:lang w:val="en-GB"/>
        </w:rPr>
        <w:t>be</w:t>
      </w:r>
      <w:r w:rsidR="00616108">
        <w:rPr>
          <w:rFonts w:cs="Arial"/>
          <w:lang w:val="en-GB"/>
        </w:rPr>
        <w:t xml:space="preserve"> </w:t>
      </w:r>
      <w:r w:rsidRPr="00191B3B">
        <w:rPr>
          <w:rFonts w:cs="Arial"/>
          <w:lang w:val="en-GB"/>
        </w:rPr>
        <w:t>sent</w:t>
      </w:r>
      <w:r w:rsidR="00616108">
        <w:rPr>
          <w:rFonts w:cs="Arial"/>
          <w:lang w:val="en-GB"/>
        </w:rPr>
        <w:t xml:space="preserve"> </w:t>
      </w:r>
      <w:r w:rsidRPr="00191B3B">
        <w:rPr>
          <w:rFonts w:cs="Arial"/>
          <w:lang w:val="en-GB"/>
        </w:rPr>
        <w:t>to</w:t>
      </w:r>
      <w:r w:rsidR="00616108">
        <w:rPr>
          <w:rFonts w:cs="Arial"/>
          <w:lang w:val="en-GB"/>
        </w:rPr>
        <w:t xml:space="preserve"> </w:t>
      </w:r>
      <w:r w:rsidRPr="00191B3B">
        <w:rPr>
          <w:rFonts w:cs="Arial"/>
          <w:lang w:val="en-GB"/>
        </w:rPr>
        <w:t>the</w:t>
      </w:r>
      <w:r w:rsidR="00616108">
        <w:rPr>
          <w:rFonts w:cs="Arial"/>
          <w:lang w:val="en-GB"/>
        </w:rPr>
        <w:t xml:space="preserve"> </w:t>
      </w:r>
      <w:r w:rsidRPr="00191B3B">
        <w:rPr>
          <w:rFonts w:cs="Arial"/>
          <w:lang w:val="en-GB"/>
        </w:rPr>
        <w:t>TGA</w:t>
      </w:r>
      <w:r w:rsidR="00616108">
        <w:rPr>
          <w:rFonts w:cs="Arial"/>
          <w:lang w:val="en-GB"/>
        </w:rPr>
        <w:t xml:space="preserve"> </w:t>
      </w:r>
      <w:r w:rsidRPr="00191B3B">
        <w:rPr>
          <w:rFonts w:cs="Arial"/>
          <w:lang w:val="en-GB"/>
        </w:rPr>
        <w:t>Copyright</w:t>
      </w:r>
      <w:r w:rsidR="00616108">
        <w:rPr>
          <w:rFonts w:cs="Arial"/>
          <w:lang w:val="en-GB"/>
        </w:rPr>
        <w:t xml:space="preserve"> </w:t>
      </w:r>
      <w:r w:rsidRPr="00191B3B">
        <w:rPr>
          <w:rFonts w:cs="Arial"/>
          <w:lang w:val="en-GB"/>
        </w:rPr>
        <w:t>Officer,</w:t>
      </w:r>
      <w:r w:rsidR="00616108">
        <w:rPr>
          <w:rFonts w:cs="Arial"/>
          <w:lang w:val="en-GB"/>
        </w:rPr>
        <w:t xml:space="preserve"> </w:t>
      </w:r>
      <w:r w:rsidRPr="00191B3B">
        <w:rPr>
          <w:rFonts w:cs="Arial"/>
          <w:lang w:val="en-GB"/>
        </w:rPr>
        <w:t>Therapeutic</w:t>
      </w:r>
      <w:r w:rsidR="00616108">
        <w:rPr>
          <w:rFonts w:cs="Arial"/>
          <w:lang w:val="en-GB"/>
        </w:rPr>
        <w:t xml:space="preserve"> </w:t>
      </w:r>
      <w:r w:rsidRPr="00191B3B">
        <w:rPr>
          <w:rFonts w:cs="Arial"/>
          <w:lang w:val="en-GB"/>
        </w:rPr>
        <w:t>Goods</w:t>
      </w:r>
      <w:r w:rsidR="00616108">
        <w:rPr>
          <w:rFonts w:cs="Arial"/>
          <w:lang w:val="en-GB"/>
        </w:rPr>
        <w:t xml:space="preserve"> </w:t>
      </w:r>
      <w:r w:rsidRPr="00191B3B">
        <w:rPr>
          <w:rFonts w:cs="Arial"/>
          <w:lang w:val="en-GB"/>
        </w:rPr>
        <w:t>Administration,</w:t>
      </w:r>
      <w:r w:rsidR="00616108">
        <w:rPr>
          <w:rFonts w:cs="Arial"/>
          <w:lang w:val="en-GB"/>
        </w:rPr>
        <w:t xml:space="preserve"> </w:t>
      </w:r>
      <w:r w:rsidRPr="00191B3B">
        <w:rPr>
          <w:rFonts w:cs="Arial"/>
          <w:lang w:val="en-GB"/>
        </w:rPr>
        <w:t>PO</w:t>
      </w:r>
      <w:r w:rsidR="00616108">
        <w:rPr>
          <w:rFonts w:cs="Arial"/>
          <w:lang w:val="en-GB"/>
        </w:rPr>
        <w:t xml:space="preserve"> </w:t>
      </w:r>
      <w:r w:rsidRPr="00191B3B">
        <w:rPr>
          <w:rFonts w:cs="Arial"/>
          <w:lang w:val="en-GB"/>
        </w:rPr>
        <w:t>Box</w:t>
      </w:r>
      <w:r w:rsidR="00616108">
        <w:rPr>
          <w:rFonts w:cs="Arial"/>
          <w:lang w:val="en-GB"/>
        </w:rPr>
        <w:t xml:space="preserve"> </w:t>
      </w:r>
      <w:r w:rsidRPr="00191B3B">
        <w:rPr>
          <w:rFonts w:cs="Arial"/>
          <w:lang w:val="en-GB"/>
        </w:rPr>
        <w:t>100,</w:t>
      </w:r>
      <w:r w:rsidR="00616108">
        <w:rPr>
          <w:rFonts w:cs="Arial"/>
          <w:lang w:val="en-GB"/>
        </w:rPr>
        <w:t xml:space="preserve"> </w:t>
      </w:r>
      <w:r w:rsidRPr="00191B3B">
        <w:rPr>
          <w:rFonts w:cs="Arial"/>
          <w:lang w:val="en-GB"/>
        </w:rPr>
        <w:t>Woden</w:t>
      </w:r>
      <w:r w:rsidR="00616108">
        <w:rPr>
          <w:rFonts w:cs="Arial"/>
          <w:lang w:val="en-GB"/>
        </w:rPr>
        <w:t xml:space="preserve"> </w:t>
      </w:r>
      <w:r w:rsidRPr="00191B3B">
        <w:rPr>
          <w:rFonts w:cs="Arial"/>
          <w:lang w:val="en-GB"/>
        </w:rPr>
        <w:t>ACT</w:t>
      </w:r>
      <w:r w:rsidR="00616108">
        <w:rPr>
          <w:rFonts w:cs="Arial"/>
          <w:lang w:val="en-GB"/>
        </w:rPr>
        <w:t xml:space="preserve"> </w:t>
      </w:r>
      <w:r w:rsidRPr="00191B3B">
        <w:rPr>
          <w:rFonts w:cs="Arial"/>
          <w:lang w:val="en-GB"/>
        </w:rPr>
        <w:t>2606</w:t>
      </w:r>
      <w:r w:rsidR="00616108">
        <w:rPr>
          <w:rFonts w:cs="Arial"/>
          <w:lang w:val="en-GB"/>
        </w:rPr>
        <w:t xml:space="preserve"> </w:t>
      </w:r>
      <w:r w:rsidRPr="00191B3B">
        <w:rPr>
          <w:rFonts w:cs="Arial"/>
          <w:lang w:val="en-GB"/>
        </w:rPr>
        <w:t>or</w:t>
      </w:r>
      <w:r w:rsidR="00616108">
        <w:rPr>
          <w:rFonts w:cs="Arial"/>
          <w:lang w:val="en-GB"/>
        </w:rPr>
        <w:t xml:space="preserve"> </w:t>
      </w:r>
      <w:r w:rsidRPr="00191B3B">
        <w:rPr>
          <w:rFonts w:cs="Arial"/>
          <w:lang w:val="en-GB"/>
        </w:rPr>
        <w:t>emailed</w:t>
      </w:r>
      <w:r w:rsidR="00616108">
        <w:rPr>
          <w:rFonts w:cs="Arial"/>
          <w:lang w:val="en-GB"/>
        </w:rPr>
        <w:t xml:space="preserve"> </w:t>
      </w:r>
      <w:r w:rsidRPr="00191B3B">
        <w:rPr>
          <w:rFonts w:cs="Arial"/>
          <w:lang w:val="en-GB"/>
        </w:rPr>
        <w:t>to</w:t>
      </w:r>
      <w:r w:rsidR="00616108">
        <w:rPr>
          <w:rFonts w:cs="Arial"/>
          <w:lang w:val="en-GB"/>
        </w:rPr>
        <w:t xml:space="preserve"> </w:t>
      </w:r>
      <w:r w:rsidR="001349A8">
        <w:rPr>
          <w:rFonts w:cs="Arial"/>
          <w:lang w:val="en-GB"/>
        </w:rPr>
        <w:t>&lt;</w:t>
      </w:r>
      <w:r w:rsidR="00616108">
        <w:rPr>
          <w:rFonts w:cs="Arial"/>
          <w:lang w:val="en-GB"/>
        </w:rPr>
        <w:t xml:space="preserve"> </w:t>
      </w:r>
      <w:hyperlink r:id="rId16" w:history="1">
        <w:r w:rsidRPr="00191B3B">
          <w:rPr>
            <w:rStyle w:val="Hyperlink"/>
            <w:rFonts w:cs="Arial"/>
            <w:lang w:val="en-GB"/>
          </w:rPr>
          <w:t>tga.copyright@tga.gov.au</w:t>
        </w:r>
      </w:hyperlink>
      <w:r w:rsidR="001349A8">
        <w:rPr>
          <w:rFonts w:cs="Arial"/>
        </w:rPr>
        <w:t>&gt;</w:t>
      </w:r>
      <w:r w:rsidR="00616108">
        <w:rPr>
          <w:rFonts w:cs="Arial"/>
        </w:rPr>
        <w:t xml:space="preserve"> </w:t>
      </w:r>
      <w:r w:rsidRPr="00191B3B">
        <w:rPr>
          <w:rFonts w:cs="Arial"/>
        </w:rPr>
        <w:t>.</w:t>
      </w:r>
    </w:p>
    <w:p w14:paraId="09B54057" w14:textId="77777777" w:rsidR="00924482" w:rsidRDefault="00924482" w:rsidP="00924482">
      <w:pPr>
        <w:pStyle w:val="LegalCopy"/>
        <w:sectPr w:rsidR="00924482" w:rsidSect="003D1E62">
          <w:headerReference w:type="default" r:id="rId17"/>
          <w:footerReference w:type="default" r:id="rId18"/>
          <w:headerReference w:type="first" r:id="rId19"/>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Cs/>
          <w:sz w:val="22"/>
        </w:rPr>
        <w:id w:val="5618007"/>
        <w:docPartObj>
          <w:docPartGallery w:val="Table of Contents"/>
          <w:docPartUnique/>
        </w:docPartObj>
      </w:sdtPr>
      <w:sdtEndPr>
        <w:rPr>
          <w:bCs w:val="0"/>
          <w:sz w:val="25"/>
        </w:rPr>
      </w:sdtEndPr>
      <w:sdtContent>
        <w:p w14:paraId="09720327" w14:textId="77777777" w:rsidR="0089635C" w:rsidRPr="0089635C" w:rsidRDefault="0089635C" w:rsidP="00943D71">
          <w:pPr>
            <w:pStyle w:val="Contents"/>
          </w:pPr>
          <w:r w:rsidRPr="0010788A">
            <w:t>Cont</w:t>
          </w:r>
          <w:bookmarkStart w:id="2" w:name="_GoBack"/>
          <w:bookmarkEnd w:id="2"/>
          <w:r w:rsidRPr="0010788A">
            <w:t>ents</w:t>
          </w:r>
        </w:p>
        <w:p w14:paraId="066F797B" w14:textId="77777777" w:rsidR="00E66C60"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0477288" w:history="1">
            <w:r w:rsidR="00E66C60" w:rsidRPr="00CC7DA4">
              <w:rPr>
                <w:rStyle w:val="Hyperlink"/>
                <w:noProof/>
              </w:rPr>
              <w:t>List of abbreviations</w:t>
            </w:r>
            <w:r w:rsidR="00E66C60">
              <w:rPr>
                <w:noProof/>
                <w:webHidden/>
              </w:rPr>
              <w:tab/>
            </w:r>
            <w:r w:rsidR="00E66C60">
              <w:rPr>
                <w:noProof/>
                <w:webHidden/>
              </w:rPr>
              <w:fldChar w:fldCharType="begin"/>
            </w:r>
            <w:r w:rsidR="00E66C60">
              <w:rPr>
                <w:noProof/>
                <w:webHidden/>
              </w:rPr>
              <w:instrText xml:space="preserve"> PAGEREF _Toc530477288 \h </w:instrText>
            </w:r>
            <w:r w:rsidR="00E66C60">
              <w:rPr>
                <w:noProof/>
                <w:webHidden/>
              </w:rPr>
            </w:r>
            <w:r w:rsidR="00E66C60">
              <w:rPr>
                <w:noProof/>
                <w:webHidden/>
              </w:rPr>
              <w:fldChar w:fldCharType="separate"/>
            </w:r>
            <w:r w:rsidR="00E66C60">
              <w:rPr>
                <w:noProof/>
                <w:webHidden/>
              </w:rPr>
              <w:t>5</w:t>
            </w:r>
            <w:r w:rsidR="00E66C60">
              <w:rPr>
                <w:noProof/>
                <w:webHidden/>
              </w:rPr>
              <w:fldChar w:fldCharType="end"/>
            </w:r>
          </w:hyperlink>
        </w:p>
        <w:p w14:paraId="7D942997" w14:textId="77777777" w:rsidR="00E66C60" w:rsidRDefault="00E66C60">
          <w:pPr>
            <w:pStyle w:val="TOC2"/>
            <w:tabs>
              <w:tab w:val="left" w:pos="1100"/>
            </w:tabs>
            <w:rPr>
              <w:rFonts w:asciiTheme="minorHAnsi" w:eastAsiaTheme="minorEastAsia" w:hAnsiTheme="minorHAnsi" w:cstheme="minorBidi"/>
              <w:b w:val="0"/>
              <w:noProof/>
              <w:sz w:val="22"/>
              <w:lang w:eastAsia="en-AU"/>
            </w:rPr>
          </w:pPr>
          <w:hyperlink w:anchor="_Toc530477289" w:history="1">
            <w:r w:rsidRPr="00CC7DA4">
              <w:rPr>
                <w:rStyle w:val="Hyperlink"/>
                <w:noProof/>
                <w:lang w:eastAsia="en-AU"/>
              </w:rPr>
              <w:t>1.</w:t>
            </w:r>
            <w:r>
              <w:rPr>
                <w:rFonts w:asciiTheme="minorHAnsi" w:eastAsiaTheme="minorEastAsia" w:hAnsiTheme="minorHAnsi" w:cstheme="minorBidi"/>
                <w:b w:val="0"/>
                <w:noProof/>
                <w:sz w:val="22"/>
                <w:lang w:eastAsia="en-AU"/>
              </w:rPr>
              <w:tab/>
            </w:r>
            <w:r w:rsidRPr="00CC7DA4">
              <w:rPr>
                <w:rStyle w:val="Hyperlink"/>
                <w:noProof/>
                <w:lang w:eastAsia="en-AU"/>
              </w:rPr>
              <w:t>Introduction</w:t>
            </w:r>
            <w:r>
              <w:rPr>
                <w:noProof/>
                <w:webHidden/>
              </w:rPr>
              <w:tab/>
            </w:r>
            <w:r>
              <w:rPr>
                <w:noProof/>
                <w:webHidden/>
              </w:rPr>
              <w:fldChar w:fldCharType="begin"/>
            </w:r>
            <w:r>
              <w:rPr>
                <w:noProof/>
                <w:webHidden/>
              </w:rPr>
              <w:instrText xml:space="preserve"> PAGEREF _Toc530477289 \h </w:instrText>
            </w:r>
            <w:r>
              <w:rPr>
                <w:noProof/>
                <w:webHidden/>
              </w:rPr>
            </w:r>
            <w:r>
              <w:rPr>
                <w:noProof/>
                <w:webHidden/>
              </w:rPr>
              <w:fldChar w:fldCharType="separate"/>
            </w:r>
            <w:r>
              <w:rPr>
                <w:noProof/>
                <w:webHidden/>
              </w:rPr>
              <w:t>9</w:t>
            </w:r>
            <w:r>
              <w:rPr>
                <w:noProof/>
                <w:webHidden/>
              </w:rPr>
              <w:fldChar w:fldCharType="end"/>
            </w:r>
          </w:hyperlink>
        </w:p>
        <w:p w14:paraId="380C71C1"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290" w:history="1">
            <w:r w:rsidRPr="00CC7DA4">
              <w:rPr>
                <w:rStyle w:val="Hyperlink"/>
                <w:noProof/>
              </w:rPr>
              <w:t>1.1.</w:t>
            </w:r>
            <w:r>
              <w:rPr>
                <w:rFonts w:asciiTheme="minorHAnsi" w:eastAsiaTheme="minorEastAsia" w:hAnsiTheme="minorHAnsi" w:cstheme="minorBidi"/>
                <w:noProof/>
                <w:lang w:eastAsia="en-AU"/>
              </w:rPr>
              <w:tab/>
            </w:r>
            <w:r w:rsidRPr="00CC7DA4">
              <w:rPr>
                <w:rStyle w:val="Hyperlink"/>
                <w:noProof/>
              </w:rPr>
              <w:t>Submission type</w:t>
            </w:r>
            <w:r>
              <w:rPr>
                <w:noProof/>
                <w:webHidden/>
              </w:rPr>
              <w:tab/>
            </w:r>
            <w:r>
              <w:rPr>
                <w:noProof/>
                <w:webHidden/>
              </w:rPr>
              <w:fldChar w:fldCharType="begin"/>
            </w:r>
            <w:r>
              <w:rPr>
                <w:noProof/>
                <w:webHidden/>
              </w:rPr>
              <w:instrText xml:space="preserve"> PAGEREF _Toc530477290 \h </w:instrText>
            </w:r>
            <w:r>
              <w:rPr>
                <w:noProof/>
                <w:webHidden/>
              </w:rPr>
            </w:r>
            <w:r>
              <w:rPr>
                <w:noProof/>
                <w:webHidden/>
              </w:rPr>
              <w:fldChar w:fldCharType="separate"/>
            </w:r>
            <w:r>
              <w:rPr>
                <w:noProof/>
                <w:webHidden/>
              </w:rPr>
              <w:t>9</w:t>
            </w:r>
            <w:r>
              <w:rPr>
                <w:noProof/>
                <w:webHidden/>
              </w:rPr>
              <w:fldChar w:fldCharType="end"/>
            </w:r>
          </w:hyperlink>
        </w:p>
        <w:p w14:paraId="5074C22B"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291" w:history="1">
            <w:r w:rsidRPr="00CC7DA4">
              <w:rPr>
                <w:rStyle w:val="Hyperlink"/>
                <w:noProof/>
              </w:rPr>
              <w:t>1.2.</w:t>
            </w:r>
            <w:r>
              <w:rPr>
                <w:rFonts w:asciiTheme="minorHAnsi" w:eastAsiaTheme="minorEastAsia" w:hAnsiTheme="minorHAnsi" w:cstheme="minorBidi"/>
                <w:noProof/>
                <w:lang w:eastAsia="en-AU"/>
              </w:rPr>
              <w:tab/>
            </w:r>
            <w:r w:rsidRPr="00CC7DA4">
              <w:rPr>
                <w:rStyle w:val="Hyperlink"/>
                <w:noProof/>
              </w:rPr>
              <w:t>Drug class and therapeutic indication</w:t>
            </w:r>
            <w:r>
              <w:rPr>
                <w:noProof/>
                <w:webHidden/>
              </w:rPr>
              <w:tab/>
            </w:r>
            <w:r>
              <w:rPr>
                <w:noProof/>
                <w:webHidden/>
              </w:rPr>
              <w:fldChar w:fldCharType="begin"/>
            </w:r>
            <w:r>
              <w:rPr>
                <w:noProof/>
                <w:webHidden/>
              </w:rPr>
              <w:instrText xml:space="preserve"> PAGEREF _Toc530477291 \h </w:instrText>
            </w:r>
            <w:r>
              <w:rPr>
                <w:noProof/>
                <w:webHidden/>
              </w:rPr>
            </w:r>
            <w:r>
              <w:rPr>
                <w:noProof/>
                <w:webHidden/>
              </w:rPr>
              <w:fldChar w:fldCharType="separate"/>
            </w:r>
            <w:r>
              <w:rPr>
                <w:noProof/>
                <w:webHidden/>
              </w:rPr>
              <w:t>9</w:t>
            </w:r>
            <w:r>
              <w:rPr>
                <w:noProof/>
                <w:webHidden/>
              </w:rPr>
              <w:fldChar w:fldCharType="end"/>
            </w:r>
          </w:hyperlink>
        </w:p>
        <w:p w14:paraId="2A49C948"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292" w:history="1">
            <w:r w:rsidRPr="00CC7DA4">
              <w:rPr>
                <w:rStyle w:val="Hyperlink"/>
                <w:noProof/>
              </w:rPr>
              <w:t>1.3.</w:t>
            </w:r>
            <w:r>
              <w:rPr>
                <w:rFonts w:asciiTheme="minorHAnsi" w:eastAsiaTheme="minorEastAsia" w:hAnsiTheme="minorHAnsi" w:cstheme="minorBidi"/>
                <w:noProof/>
                <w:lang w:eastAsia="en-AU"/>
              </w:rPr>
              <w:tab/>
            </w:r>
            <w:r w:rsidRPr="00CC7DA4">
              <w:rPr>
                <w:rStyle w:val="Hyperlink"/>
                <w:noProof/>
              </w:rPr>
              <w:t>Information on the condition being treated</w:t>
            </w:r>
            <w:r>
              <w:rPr>
                <w:noProof/>
                <w:webHidden/>
              </w:rPr>
              <w:tab/>
            </w:r>
            <w:r>
              <w:rPr>
                <w:noProof/>
                <w:webHidden/>
              </w:rPr>
              <w:fldChar w:fldCharType="begin"/>
            </w:r>
            <w:r>
              <w:rPr>
                <w:noProof/>
                <w:webHidden/>
              </w:rPr>
              <w:instrText xml:space="preserve"> PAGEREF _Toc530477292 \h </w:instrText>
            </w:r>
            <w:r>
              <w:rPr>
                <w:noProof/>
                <w:webHidden/>
              </w:rPr>
            </w:r>
            <w:r>
              <w:rPr>
                <w:noProof/>
                <w:webHidden/>
              </w:rPr>
              <w:fldChar w:fldCharType="separate"/>
            </w:r>
            <w:r>
              <w:rPr>
                <w:noProof/>
                <w:webHidden/>
              </w:rPr>
              <w:t>9</w:t>
            </w:r>
            <w:r>
              <w:rPr>
                <w:noProof/>
                <w:webHidden/>
              </w:rPr>
              <w:fldChar w:fldCharType="end"/>
            </w:r>
          </w:hyperlink>
        </w:p>
        <w:p w14:paraId="6BBBAAF1" w14:textId="77777777" w:rsidR="00E66C60" w:rsidRDefault="00E66C60">
          <w:pPr>
            <w:pStyle w:val="TOC2"/>
            <w:tabs>
              <w:tab w:val="left" w:pos="1100"/>
            </w:tabs>
            <w:rPr>
              <w:rFonts w:asciiTheme="minorHAnsi" w:eastAsiaTheme="minorEastAsia" w:hAnsiTheme="minorHAnsi" w:cstheme="minorBidi"/>
              <w:b w:val="0"/>
              <w:noProof/>
              <w:sz w:val="22"/>
              <w:lang w:eastAsia="en-AU"/>
            </w:rPr>
          </w:pPr>
          <w:hyperlink w:anchor="_Toc530477293" w:history="1">
            <w:r w:rsidRPr="00CC7DA4">
              <w:rPr>
                <w:rStyle w:val="Hyperlink"/>
                <w:noProof/>
              </w:rPr>
              <w:t>2.</w:t>
            </w:r>
            <w:r>
              <w:rPr>
                <w:rFonts w:asciiTheme="minorHAnsi" w:eastAsiaTheme="minorEastAsia" w:hAnsiTheme="minorHAnsi" w:cstheme="minorBidi"/>
                <w:b w:val="0"/>
                <w:noProof/>
                <w:sz w:val="22"/>
                <w:lang w:eastAsia="en-AU"/>
              </w:rPr>
              <w:tab/>
            </w:r>
            <w:r w:rsidRPr="00CC7DA4">
              <w:rPr>
                <w:rStyle w:val="Hyperlink"/>
                <w:noProof/>
              </w:rPr>
              <w:t>Current treatment options and clinical rationale</w:t>
            </w:r>
            <w:r>
              <w:rPr>
                <w:noProof/>
                <w:webHidden/>
              </w:rPr>
              <w:tab/>
            </w:r>
            <w:r>
              <w:rPr>
                <w:noProof/>
                <w:webHidden/>
              </w:rPr>
              <w:fldChar w:fldCharType="begin"/>
            </w:r>
            <w:r>
              <w:rPr>
                <w:noProof/>
                <w:webHidden/>
              </w:rPr>
              <w:instrText xml:space="preserve"> PAGEREF _Toc530477293 \h </w:instrText>
            </w:r>
            <w:r>
              <w:rPr>
                <w:noProof/>
                <w:webHidden/>
              </w:rPr>
            </w:r>
            <w:r>
              <w:rPr>
                <w:noProof/>
                <w:webHidden/>
              </w:rPr>
              <w:fldChar w:fldCharType="separate"/>
            </w:r>
            <w:r>
              <w:rPr>
                <w:noProof/>
                <w:webHidden/>
              </w:rPr>
              <w:t>10</w:t>
            </w:r>
            <w:r>
              <w:rPr>
                <w:noProof/>
                <w:webHidden/>
              </w:rPr>
              <w:fldChar w:fldCharType="end"/>
            </w:r>
          </w:hyperlink>
        </w:p>
        <w:p w14:paraId="1999CCF3"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294" w:history="1">
            <w:r w:rsidRPr="00CC7DA4">
              <w:rPr>
                <w:rStyle w:val="Hyperlink"/>
                <w:noProof/>
              </w:rPr>
              <w:t>2.1.</w:t>
            </w:r>
            <w:r>
              <w:rPr>
                <w:rFonts w:asciiTheme="minorHAnsi" w:eastAsiaTheme="minorEastAsia" w:hAnsiTheme="minorHAnsi" w:cstheme="minorBidi"/>
                <w:noProof/>
                <w:lang w:eastAsia="en-AU"/>
              </w:rPr>
              <w:tab/>
            </w:r>
            <w:r w:rsidRPr="00CC7DA4">
              <w:rPr>
                <w:rStyle w:val="Hyperlink"/>
                <w:noProof/>
              </w:rPr>
              <w:t>Clinical rationale</w:t>
            </w:r>
            <w:r>
              <w:rPr>
                <w:noProof/>
                <w:webHidden/>
              </w:rPr>
              <w:tab/>
            </w:r>
            <w:r>
              <w:rPr>
                <w:noProof/>
                <w:webHidden/>
              </w:rPr>
              <w:fldChar w:fldCharType="begin"/>
            </w:r>
            <w:r>
              <w:rPr>
                <w:noProof/>
                <w:webHidden/>
              </w:rPr>
              <w:instrText xml:space="preserve"> PAGEREF _Toc530477294 \h </w:instrText>
            </w:r>
            <w:r>
              <w:rPr>
                <w:noProof/>
                <w:webHidden/>
              </w:rPr>
            </w:r>
            <w:r>
              <w:rPr>
                <w:noProof/>
                <w:webHidden/>
              </w:rPr>
              <w:fldChar w:fldCharType="separate"/>
            </w:r>
            <w:r>
              <w:rPr>
                <w:noProof/>
                <w:webHidden/>
              </w:rPr>
              <w:t>11</w:t>
            </w:r>
            <w:r>
              <w:rPr>
                <w:noProof/>
                <w:webHidden/>
              </w:rPr>
              <w:fldChar w:fldCharType="end"/>
            </w:r>
          </w:hyperlink>
        </w:p>
        <w:p w14:paraId="3C58413F" w14:textId="77777777" w:rsidR="00E66C60" w:rsidRDefault="00E66C60">
          <w:pPr>
            <w:pStyle w:val="TOC2"/>
            <w:tabs>
              <w:tab w:val="left" w:pos="1100"/>
            </w:tabs>
            <w:rPr>
              <w:rFonts w:asciiTheme="minorHAnsi" w:eastAsiaTheme="minorEastAsia" w:hAnsiTheme="minorHAnsi" w:cstheme="minorBidi"/>
              <w:b w:val="0"/>
              <w:noProof/>
              <w:sz w:val="22"/>
              <w:lang w:eastAsia="en-AU"/>
            </w:rPr>
          </w:pPr>
          <w:hyperlink w:anchor="_Toc530477295" w:history="1">
            <w:r w:rsidRPr="00CC7DA4">
              <w:rPr>
                <w:rStyle w:val="Hyperlink"/>
                <w:noProof/>
                <w:lang w:eastAsia="en-AU"/>
              </w:rPr>
              <w:t>3.</w:t>
            </w:r>
            <w:r>
              <w:rPr>
                <w:rFonts w:asciiTheme="minorHAnsi" w:eastAsiaTheme="minorEastAsia" w:hAnsiTheme="minorHAnsi" w:cstheme="minorBidi"/>
                <w:b w:val="0"/>
                <w:noProof/>
                <w:sz w:val="22"/>
                <w:lang w:eastAsia="en-AU"/>
              </w:rPr>
              <w:tab/>
            </w:r>
            <w:r w:rsidRPr="00CC7DA4">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_Toc530477295 \h </w:instrText>
            </w:r>
            <w:r>
              <w:rPr>
                <w:noProof/>
                <w:webHidden/>
              </w:rPr>
            </w:r>
            <w:r>
              <w:rPr>
                <w:noProof/>
                <w:webHidden/>
              </w:rPr>
              <w:fldChar w:fldCharType="separate"/>
            </w:r>
            <w:r>
              <w:rPr>
                <w:noProof/>
                <w:webHidden/>
              </w:rPr>
              <w:t>12</w:t>
            </w:r>
            <w:r>
              <w:rPr>
                <w:noProof/>
                <w:webHidden/>
              </w:rPr>
              <w:fldChar w:fldCharType="end"/>
            </w:r>
          </w:hyperlink>
        </w:p>
        <w:p w14:paraId="20CBE5DB"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296" w:history="1">
            <w:r w:rsidRPr="00CC7DA4">
              <w:rPr>
                <w:rStyle w:val="Hyperlink"/>
                <w:noProof/>
              </w:rPr>
              <w:t>3.1.</w:t>
            </w:r>
            <w:r>
              <w:rPr>
                <w:rFonts w:asciiTheme="minorHAnsi" w:eastAsiaTheme="minorEastAsia" w:hAnsiTheme="minorHAnsi" w:cstheme="minorBidi"/>
                <w:noProof/>
                <w:lang w:eastAsia="en-AU"/>
              </w:rPr>
              <w:tab/>
            </w:r>
            <w:r w:rsidRPr="00CC7DA4">
              <w:rPr>
                <w:rStyle w:val="Hyperlink"/>
                <w:noProof/>
              </w:rPr>
              <w:t>Scope of the clinical dossier</w:t>
            </w:r>
            <w:r>
              <w:rPr>
                <w:noProof/>
                <w:webHidden/>
              </w:rPr>
              <w:tab/>
            </w:r>
            <w:r>
              <w:rPr>
                <w:noProof/>
                <w:webHidden/>
              </w:rPr>
              <w:fldChar w:fldCharType="begin"/>
            </w:r>
            <w:r>
              <w:rPr>
                <w:noProof/>
                <w:webHidden/>
              </w:rPr>
              <w:instrText xml:space="preserve"> PAGEREF _Toc530477296 \h </w:instrText>
            </w:r>
            <w:r>
              <w:rPr>
                <w:noProof/>
                <w:webHidden/>
              </w:rPr>
            </w:r>
            <w:r>
              <w:rPr>
                <w:noProof/>
                <w:webHidden/>
              </w:rPr>
              <w:fldChar w:fldCharType="separate"/>
            </w:r>
            <w:r>
              <w:rPr>
                <w:noProof/>
                <w:webHidden/>
              </w:rPr>
              <w:t>12</w:t>
            </w:r>
            <w:r>
              <w:rPr>
                <w:noProof/>
                <w:webHidden/>
              </w:rPr>
              <w:fldChar w:fldCharType="end"/>
            </w:r>
          </w:hyperlink>
        </w:p>
        <w:p w14:paraId="493DBF7A"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297" w:history="1">
            <w:r w:rsidRPr="00CC7DA4">
              <w:rPr>
                <w:rStyle w:val="Hyperlink"/>
                <w:noProof/>
              </w:rPr>
              <w:t>3.2.</w:t>
            </w:r>
            <w:r>
              <w:rPr>
                <w:rFonts w:asciiTheme="minorHAnsi" w:eastAsiaTheme="minorEastAsia" w:hAnsiTheme="minorHAnsi" w:cstheme="minorBidi"/>
                <w:noProof/>
                <w:lang w:eastAsia="en-AU"/>
              </w:rPr>
              <w:tab/>
            </w:r>
            <w:r w:rsidRPr="00CC7DA4">
              <w:rPr>
                <w:rStyle w:val="Hyperlink"/>
                <w:noProof/>
              </w:rPr>
              <w:t>Paediatric data</w:t>
            </w:r>
            <w:r>
              <w:rPr>
                <w:noProof/>
                <w:webHidden/>
              </w:rPr>
              <w:tab/>
            </w:r>
            <w:r>
              <w:rPr>
                <w:noProof/>
                <w:webHidden/>
              </w:rPr>
              <w:fldChar w:fldCharType="begin"/>
            </w:r>
            <w:r>
              <w:rPr>
                <w:noProof/>
                <w:webHidden/>
              </w:rPr>
              <w:instrText xml:space="preserve"> PAGEREF _Toc530477297 \h </w:instrText>
            </w:r>
            <w:r>
              <w:rPr>
                <w:noProof/>
                <w:webHidden/>
              </w:rPr>
            </w:r>
            <w:r>
              <w:rPr>
                <w:noProof/>
                <w:webHidden/>
              </w:rPr>
              <w:fldChar w:fldCharType="separate"/>
            </w:r>
            <w:r>
              <w:rPr>
                <w:noProof/>
                <w:webHidden/>
              </w:rPr>
              <w:t>13</w:t>
            </w:r>
            <w:r>
              <w:rPr>
                <w:noProof/>
                <w:webHidden/>
              </w:rPr>
              <w:fldChar w:fldCharType="end"/>
            </w:r>
          </w:hyperlink>
        </w:p>
        <w:p w14:paraId="60E778A5"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298" w:history="1">
            <w:r w:rsidRPr="00CC7DA4">
              <w:rPr>
                <w:rStyle w:val="Hyperlink"/>
                <w:noProof/>
              </w:rPr>
              <w:t>3.3.</w:t>
            </w:r>
            <w:r>
              <w:rPr>
                <w:rFonts w:asciiTheme="minorHAnsi" w:eastAsiaTheme="minorEastAsia" w:hAnsiTheme="minorHAnsi" w:cstheme="minorBidi"/>
                <w:noProof/>
                <w:lang w:eastAsia="en-AU"/>
              </w:rPr>
              <w:tab/>
            </w:r>
            <w:r w:rsidRPr="00CC7DA4">
              <w:rPr>
                <w:rStyle w:val="Hyperlink"/>
                <w:noProof/>
              </w:rPr>
              <w:t>Good clinical practice</w:t>
            </w:r>
            <w:r>
              <w:rPr>
                <w:noProof/>
                <w:webHidden/>
              </w:rPr>
              <w:tab/>
            </w:r>
            <w:r>
              <w:rPr>
                <w:noProof/>
                <w:webHidden/>
              </w:rPr>
              <w:fldChar w:fldCharType="begin"/>
            </w:r>
            <w:r>
              <w:rPr>
                <w:noProof/>
                <w:webHidden/>
              </w:rPr>
              <w:instrText xml:space="preserve"> PAGEREF _Toc530477298 \h </w:instrText>
            </w:r>
            <w:r>
              <w:rPr>
                <w:noProof/>
                <w:webHidden/>
              </w:rPr>
            </w:r>
            <w:r>
              <w:rPr>
                <w:noProof/>
                <w:webHidden/>
              </w:rPr>
              <w:fldChar w:fldCharType="separate"/>
            </w:r>
            <w:r>
              <w:rPr>
                <w:noProof/>
                <w:webHidden/>
              </w:rPr>
              <w:t>13</w:t>
            </w:r>
            <w:r>
              <w:rPr>
                <w:noProof/>
                <w:webHidden/>
              </w:rPr>
              <w:fldChar w:fldCharType="end"/>
            </w:r>
          </w:hyperlink>
        </w:p>
        <w:p w14:paraId="2B0C3D2A" w14:textId="77777777" w:rsidR="00E66C60" w:rsidRDefault="00E66C60">
          <w:pPr>
            <w:pStyle w:val="TOC2"/>
            <w:tabs>
              <w:tab w:val="left" w:pos="1100"/>
            </w:tabs>
            <w:rPr>
              <w:rFonts w:asciiTheme="minorHAnsi" w:eastAsiaTheme="minorEastAsia" w:hAnsiTheme="minorHAnsi" w:cstheme="minorBidi"/>
              <w:b w:val="0"/>
              <w:noProof/>
              <w:sz w:val="22"/>
              <w:lang w:eastAsia="en-AU"/>
            </w:rPr>
          </w:pPr>
          <w:hyperlink w:anchor="_Toc530477299" w:history="1">
            <w:r w:rsidRPr="00CC7DA4">
              <w:rPr>
                <w:rStyle w:val="Hyperlink"/>
                <w:noProof/>
              </w:rPr>
              <w:t>4.</w:t>
            </w:r>
            <w:r>
              <w:rPr>
                <w:rFonts w:asciiTheme="minorHAnsi" w:eastAsiaTheme="minorEastAsia" w:hAnsiTheme="minorHAnsi" w:cstheme="minorBidi"/>
                <w:b w:val="0"/>
                <w:noProof/>
                <w:sz w:val="22"/>
                <w:lang w:eastAsia="en-AU"/>
              </w:rPr>
              <w:tab/>
            </w:r>
            <w:r w:rsidRPr="00CC7DA4">
              <w:rPr>
                <w:rStyle w:val="Hyperlink"/>
                <w:noProof/>
              </w:rPr>
              <w:t>Pharmacokinetics</w:t>
            </w:r>
            <w:r>
              <w:rPr>
                <w:noProof/>
                <w:webHidden/>
              </w:rPr>
              <w:tab/>
            </w:r>
            <w:r>
              <w:rPr>
                <w:noProof/>
                <w:webHidden/>
              </w:rPr>
              <w:fldChar w:fldCharType="begin"/>
            </w:r>
            <w:r>
              <w:rPr>
                <w:noProof/>
                <w:webHidden/>
              </w:rPr>
              <w:instrText xml:space="preserve"> PAGEREF _Toc530477299 \h </w:instrText>
            </w:r>
            <w:r>
              <w:rPr>
                <w:noProof/>
                <w:webHidden/>
              </w:rPr>
            </w:r>
            <w:r>
              <w:rPr>
                <w:noProof/>
                <w:webHidden/>
              </w:rPr>
              <w:fldChar w:fldCharType="separate"/>
            </w:r>
            <w:r>
              <w:rPr>
                <w:noProof/>
                <w:webHidden/>
              </w:rPr>
              <w:t>13</w:t>
            </w:r>
            <w:r>
              <w:rPr>
                <w:noProof/>
                <w:webHidden/>
              </w:rPr>
              <w:fldChar w:fldCharType="end"/>
            </w:r>
          </w:hyperlink>
        </w:p>
        <w:p w14:paraId="0F934B54"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00" w:history="1">
            <w:r w:rsidRPr="00CC7DA4">
              <w:rPr>
                <w:rStyle w:val="Hyperlink"/>
                <w:noProof/>
              </w:rPr>
              <w:t>4.1.</w:t>
            </w:r>
            <w:r>
              <w:rPr>
                <w:rFonts w:asciiTheme="minorHAnsi" w:eastAsiaTheme="minorEastAsia" w:hAnsiTheme="minorHAnsi" w:cstheme="minorBidi"/>
                <w:noProof/>
                <w:lang w:eastAsia="en-AU"/>
              </w:rPr>
              <w:tab/>
            </w:r>
            <w:r w:rsidRPr="00CC7DA4">
              <w:rPr>
                <w:rStyle w:val="Hyperlink"/>
                <w:noProof/>
              </w:rPr>
              <w:t>Studies providing pharmacokinetic information</w:t>
            </w:r>
            <w:r>
              <w:rPr>
                <w:noProof/>
                <w:webHidden/>
              </w:rPr>
              <w:tab/>
            </w:r>
            <w:r>
              <w:rPr>
                <w:noProof/>
                <w:webHidden/>
              </w:rPr>
              <w:fldChar w:fldCharType="begin"/>
            </w:r>
            <w:r>
              <w:rPr>
                <w:noProof/>
                <w:webHidden/>
              </w:rPr>
              <w:instrText xml:space="preserve"> PAGEREF _Toc530477300 \h </w:instrText>
            </w:r>
            <w:r>
              <w:rPr>
                <w:noProof/>
                <w:webHidden/>
              </w:rPr>
            </w:r>
            <w:r>
              <w:rPr>
                <w:noProof/>
                <w:webHidden/>
              </w:rPr>
              <w:fldChar w:fldCharType="separate"/>
            </w:r>
            <w:r>
              <w:rPr>
                <w:noProof/>
                <w:webHidden/>
              </w:rPr>
              <w:t>13</w:t>
            </w:r>
            <w:r>
              <w:rPr>
                <w:noProof/>
                <w:webHidden/>
              </w:rPr>
              <w:fldChar w:fldCharType="end"/>
            </w:r>
          </w:hyperlink>
        </w:p>
        <w:p w14:paraId="20BD8B8B"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01" w:history="1">
            <w:r w:rsidRPr="00CC7DA4">
              <w:rPr>
                <w:rStyle w:val="Hyperlink"/>
                <w:noProof/>
              </w:rPr>
              <w:t>4.2.</w:t>
            </w:r>
            <w:r>
              <w:rPr>
                <w:rFonts w:asciiTheme="minorHAnsi" w:eastAsiaTheme="minorEastAsia" w:hAnsiTheme="minorHAnsi" w:cstheme="minorBidi"/>
                <w:noProof/>
                <w:lang w:eastAsia="en-AU"/>
              </w:rPr>
              <w:tab/>
            </w:r>
            <w:r w:rsidRPr="00CC7DA4">
              <w:rPr>
                <w:rStyle w:val="Hyperlink"/>
                <w:noProof/>
              </w:rPr>
              <w:t>Summary of pharmacokinetics</w:t>
            </w:r>
            <w:r>
              <w:rPr>
                <w:noProof/>
                <w:webHidden/>
              </w:rPr>
              <w:tab/>
            </w:r>
            <w:r>
              <w:rPr>
                <w:noProof/>
                <w:webHidden/>
              </w:rPr>
              <w:fldChar w:fldCharType="begin"/>
            </w:r>
            <w:r>
              <w:rPr>
                <w:noProof/>
                <w:webHidden/>
              </w:rPr>
              <w:instrText xml:space="preserve"> PAGEREF _Toc530477301 \h </w:instrText>
            </w:r>
            <w:r>
              <w:rPr>
                <w:noProof/>
                <w:webHidden/>
              </w:rPr>
            </w:r>
            <w:r>
              <w:rPr>
                <w:noProof/>
                <w:webHidden/>
              </w:rPr>
              <w:fldChar w:fldCharType="separate"/>
            </w:r>
            <w:r>
              <w:rPr>
                <w:noProof/>
                <w:webHidden/>
              </w:rPr>
              <w:t>14</w:t>
            </w:r>
            <w:r>
              <w:rPr>
                <w:noProof/>
                <w:webHidden/>
              </w:rPr>
              <w:fldChar w:fldCharType="end"/>
            </w:r>
          </w:hyperlink>
        </w:p>
        <w:p w14:paraId="229F058D"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02" w:history="1">
            <w:r w:rsidRPr="00CC7DA4">
              <w:rPr>
                <w:rStyle w:val="Hyperlink"/>
                <w:noProof/>
              </w:rPr>
              <w:t>4.3.</w:t>
            </w:r>
            <w:r>
              <w:rPr>
                <w:rFonts w:asciiTheme="minorHAnsi" w:eastAsiaTheme="minorEastAsia" w:hAnsiTheme="minorHAnsi" w:cstheme="minorBidi"/>
                <w:noProof/>
                <w:lang w:eastAsia="en-AU"/>
              </w:rPr>
              <w:tab/>
            </w:r>
            <w:r w:rsidRPr="00CC7DA4">
              <w:rPr>
                <w:rStyle w:val="Hyperlink"/>
                <w:noProof/>
              </w:rPr>
              <w:t>Evaluator’s overall conclusions on pharmacokinetics</w:t>
            </w:r>
            <w:r>
              <w:rPr>
                <w:noProof/>
                <w:webHidden/>
              </w:rPr>
              <w:tab/>
            </w:r>
            <w:r>
              <w:rPr>
                <w:noProof/>
                <w:webHidden/>
              </w:rPr>
              <w:fldChar w:fldCharType="begin"/>
            </w:r>
            <w:r>
              <w:rPr>
                <w:noProof/>
                <w:webHidden/>
              </w:rPr>
              <w:instrText xml:space="preserve"> PAGEREF _Toc530477302 \h </w:instrText>
            </w:r>
            <w:r>
              <w:rPr>
                <w:noProof/>
                <w:webHidden/>
              </w:rPr>
            </w:r>
            <w:r>
              <w:rPr>
                <w:noProof/>
                <w:webHidden/>
              </w:rPr>
              <w:fldChar w:fldCharType="separate"/>
            </w:r>
            <w:r>
              <w:rPr>
                <w:noProof/>
                <w:webHidden/>
              </w:rPr>
              <w:t>16</w:t>
            </w:r>
            <w:r>
              <w:rPr>
                <w:noProof/>
                <w:webHidden/>
              </w:rPr>
              <w:fldChar w:fldCharType="end"/>
            </w:r>
          </w:hyperlink>
        </w:p>
        <w:p w14:paraId="49A4B296" w14:textId="77777777" w:rsidR="00E66C60" w:rsidRDefault="00E66C60">
          <w:pPr>
            <w:pStyle w:val="TOC2"/>
            <w:tabs>
              <w:tab w:val="left" w:pos="1100"/>
            </w:tabs>
            <w:rPr>
              <w:rFonts w:asciiTheme="minorHAnsi" w:eastAsiaTheme="minorEastAsia" w:hAnsiTheme="minorHAnsi" w:cstheme="minorBidi"/>
              <w:b w:val="0"/>
              <w:noProof/>
              <w:sz w:val="22"/>
              <w:lang w:eastAsia="en-AU"/>
            </w:rPr>
          </w:pPr>
          <w:hyperlink w:anchor="_Toc530477303" w:history="1">
            <w:r w:rsidRPr="00CC7DA4">
              <w:rPr>
                <w:rStyle w:val="Hyperlink"/>
                <w:noProof/>
              </w:rPr>
              <w:t>5.</w:t>
            </w:r>
            <w:r>
              <w:rPr>
                <w:rFonts w:asciiTheme="minorHAnsi" w:eastAsiaTheme="minorEastAsia" w:hAnsiTheme="minorHAnsi" w:cstheme="minorBidi"/>
                <w:b w:val="0"/>
                <w:noProof/>
                <w:sz w:val="22"/>
                <w:lang w:eastAsia="en-AU"/>
              </w:rPr>
              <w:tab/>
            </w:r>
            <w:r w:rsidRPr="00CC7DA4">
              <w:rPr>
                <w:rStyle w:val="Hyperlink"/>
                <w:noProof/>
              </w:rPr>
              <w:t>Pharmacodynamics</w:t>
            </w:r>
            <w:r>
              <w:rPr>
                <w:noProof/>
                <w:webHidden/>
              </w:rPr>
              <w:tab/>
            </w:r>
            <w:r>
              <w:rPr>
                <w:noProof/>
                <w:webHidden/>
              </w:rPr>
              <w:fldChar w:fldCharType="begin"/>
            </w:r>
            <w:r>
              <w:rPr>
                <w:noProof/>
                <w:webHidden/>
              </w:rPr>
              <w:instrText xml:space="preserve"> PAGEREF _Toc530477303 \h </w:instrText>
            </w:r>
            <w:r>
              <w:rPr>
                <w:noProof/>
                <w:webHidden/>
              </w:rPr>
            </w:r>
            <w:r>
              <w:rPr>
                <w:noProof/>
                <w:webHidden/>
              </w:rPr>
              <w:fldChar w:fldCharType="separate"/>
            </w:r>
            <w:r>
              <w:rPr>
                <w:noProof/>
                <w:webHidden/>
              </w:rPr>
              <w:t>16</w:t>
            </w:r>
            <w:r>
              <w:rPr>
                <w:noProof/>
                <w:webHidden/>
              </w:rPr>
              <w:fldChar w:fldCharType="end"/>
            </w:r>
          </w:hyperlink>
        </w:p>
        <w:p w14:paraId="4E63FF74"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04" w:history="1">
            <w:r w:rsidRPr="00CC7DA4">
              <w:rPr>
                <w:rStyle w:val="Hyperlink"/>
                <w:noProof/>
              </w:rPr>
              <w:t>5.1.</w:t>
            </w:r>
            <w:r>
              <w:rPr>
                <w:rFonts w:asciiTheme="minorHAnsi" w:eastAsiaTheme="minorEastAsia" w:hAnsiTheme="minorHAnsi" w:cstheme="minorBidi"/>
                <w:noProof/>
                <w:lang w:eastAsia="en-AU"/>
              </w:rPr>
              <w:tab/>
            </w:r>
            <w:r w:rsidRPr="00CC7DA4">
              <w:rPr>
                <w:rStyle w:val="Hyperlink"/>
                <w:noProof/>
              </w:rPr>
              <w:t>Studies providing pharmacodynamic information</w:t>
            </w:r>
            <w:r>
              <w:rPr>
                <w:noProof/>
                <w:webHidden/>
              </w:rPr>
              <w:tab/>
            </w:r>
            <w:r>
              <w:rPr>
                <w:noProof/>
                <w:webHidden/>
              </w:rPr>
              <w:fldChar w:fldCharType="begin"/>
            </w:r>
            <w:r>
              <w:rPr>
                <w:noProof/>
                <w:webHidden/>
              </w:rPr>
              <w:instrText xml:space="preserve"> PAGEREF _Toc530477304 \h </w:instrText>
            </w:r>
            <w:r>
              <w:rPr>
                <w:noProof/>
                <w:webHidden/>
              </w:rPr>
            </w:r>
            <w:r>
              <w:rPr>
                <w:noProof/>
                <w:webHidden/>
              </w:rPr>
              <w:fldChar w:fldCharType="separate"/>
            </w:r>
            <w:r>
              <w:rPr>
                <w:noProof/>
                <w:webHidden/>
              </w:rPr>
              <w:t>16</w:t>
            </w:r>
            <w:r>
              <w:rPr>
                <w:noProof/>
                <w:webHidden/>
              </w:rPr>
              <w:fldChar w:fldCharType="end"/>
            </w:r>
          </w:hyperlink>
        </w:p>
        <w:p w14:paraId="6D4BF29C"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05" w:history="1">
            <w:r w:rsidRPr="00CC7DA4">
              <w:rPr>
                <w:rStyle w:val="Hyperlink"/>
                <w:noProof/>
              </w:rPr>
              <w:t>5.2.</w:t>
            </w:r>
            <w:r>
              <w:rPr>
                <w:rFonts w:asciiTheme="minorHAnsi" w:eastAsiaTheme="minorEastAsia" w:hAnsiTheme="minorHAnsi" w:cstheme="minorBidi"/>
                <w:noProof/>
                <w:lang w:eastAsia="en-AU"/>
              </w:rPr>
              <w:tab/>
            </w:r>
            <w:r w:rsidRPr="00CC7DA4">
              <w:rPr>
                <w:rStyle w:val="Hyperlink"/>
                <w:noProof/>
              </w:rPr>
              <w:t>Summary of pharmacodynamics</w:t>
            </w:r>
            <w:r>
              <w:rPr>
                <w:noProof/>
                <w:webHidden/>
              </w:rPr>
              <w:tab/>
            </w:r>
            <w:r>
              <w:rPr>
                <w:noProof/>
                <w:webHidden/>
              </w:rPr>
              <w:fldChar w:fldCharType="begin"/>
            </w:r>
            <w:r>
              <w:rPr>
                <w:noProof/>
                <w:webHidden/>
              </w:rPr>
              <w:instrText xml:space="preserve"> PAGEREF _Toc530477305 \h </w:instrText>
            </w:r>
            <w:r>
              <w:rPr>
                <w:noProof/>
                <w:webHidden/>
              </w:rPr>
            </w:r>
            <w:r>
              <w:rPr>
                <w:noProof/>
                <w:webHidden/>
              </w:rPr>
              <w:fldChar w:fldCharType="separate"/>
            </w:r>
            <w:r>
              <w:rPr>
                <w:noProof/>
                <w:webHidden/>
              </w:rPr>
              <w:t>16</w:t>
            </w:r>
            <w:r>
              <w:rPr>
                <w:noProof/>
                <w:webHidden/>
              </w:rPr>
              <w:fldChar w:fldCharType="end"/>
            </w:r>
          </w:hyperlink>
        </w:p>
        <w:p w14:paraId="15A732FA"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06" w:history="1">
            <w:r w:rsidRPr="00CC7DA4">
              <w:rPr>
                <w:rStyle w:val="Hyperlink"/>
                <w:noProof/>
              </w:rPr>
              <w:t>5.3.</w:t>
            </w:r>
            <w:r>
              <w:rPr>
                <w:rFonts w:asciiTheme="minorHAnsi" w:eastAsiaTheme="minorEastAsia" w:hAnsiTheme="minorHAnsi" w:cstheme="minorBidi"/>
                <w:noProof/>
                <w:lang w:eastAsia="en-AU"/>
              </w:rPr>
              <w:tab/>
            </w:r>
            <w:r w:rsidRPr="00CC7DA4">
              <w:rPr>
                <w:rStyle w:val="Hyperlink"/>
                <w:noProof/>
              </w:rPr>
              <w:t>Evaluator’s overall conclusions on pharmacodynamics</w:t>
            </w:r>
            <w:r>
              <w:rPr>
                <w:noProof/>
                <w:webHidden/>
              </w:rPr>
              <w:tab/>
            </w:r>
            <w:r>
              <w:rPr>
                <w:noProof/>
                <w:webHidden/>
              </w:rPr>
              <w:fldChar w:fldCharType="begin"/>
            </w:r>
            <w:r>
              <w:rPr>
                <w:noProof/>
                <w:webHidden/>
              </w:rPr>
              <w:instrText xml:space="preserve"> PAGEREF _Toc530477306 \h </w:instrText>
            </w:r>
            <w:r>
              <w:rPr>
                <w:noProof/>
                <w:webHidden/>
              </w:rPr>
            </w:r>
            <w:r>
              <w:rPr>
                <w:noProof/>
                <w:webHidden/>
              </w:rPr>
              <w:fldChar w:fldCharType="separate"/>
            </w:r>
            <w:r>
              <w:rPr>
                <w:noProof/>
                <w:webHidden/>
              </w:rPr>
              <w:t>19</w:t>
            </w:r>
            <w:r>
              <w:rPr>
                <w:noProof/>
                <w:webHidden/>
              </w:rPr>
              <w:fldChar w:fldCharType="end"/>
            </w:r>
          </w:hyperlink>
        </w:p>
        <w:p w14:paraId="4A5B4E4D" w14:textId="77777777" w:rsidR="00E66C60" w:rsidRDefault="00E66C60">
          <w:pPr>
            <w:pStyle w:val="TOC2"/>
            <w:tabs>
              <w:tab w:val="left" w:pos="1100"/>
            </w:tabs>
            <w:rPr>
              <w:rFonts w:asciiTheme="minorHAnsi" w:eastAsiaTheme="minorEastAsia" w:hAnsiTheme="minorHAnsi" w:cstheme="minorBidi"/>
              <w:b w:val="0"/>
              <w:noProof/>
              <w:sz w:val="22"/>
              <w:lang w:eastAsia="en-AU"/>
            </w:rPr>
          </w:pPr>
          <w:hyperlink w:anchor="_Toc530477307" w:history="1">
            <w:r w:rsidRPr="00CC7DA4">
              <w:rPr>
                <w:rStyle w:val="Hyperlink"/>
                <w:noProof/>
              </w:rPr>
              <w:t>6.</w:t>
            </w:r>
            <w:r>
              <w:rPr>
                <w:rFonts w:asciiTheme="minorHAnsi" w:eastAsiaTheme="minorEastAsia" w:hAnsiTheme="minorHAnsi" w:cstheme="minorBidi"/>
                <w:b w:val="0"/>
                <w:noProof/>
                <w:sz w:val="22"/>
                <w:lang w:eastAsia="en-AU"/>
              </w:rPr>
              <w:tab/>
            </w:r>
            <w:r w:rsidRPr="00CC7DA4">
              <w:rPr>
                <w:rStyle w:val="Hyperlink"/>
                <w:noProof/>
              </w:rPr>
              <w:t>Dosage selection for the pivotal studies</w:t>
            </w:r>
            <w:r>
              <w:rPr>
                <w:noProof/>
                <w:webHidden/>
              </w:rPr>
              <w:tab/>
            </w:r>
            <w:r>
              <w:rPr>
                <w:noProof/>
                <w:webHidden/>
              </w:rPr>
              <w:fldChar w:fldCharType="begin"/>
            </w:r>
            <w:r>
              <w:rPr>
                <w:noProof/>
                <w:webHidden/>
              </w:rPr>
              <w:instrText xml:space="preserve"> PAGEREF _Toc530477307 \h </w:instrText>
            </w:r>
            <w:r>
              <w:rPr>
                <w:noProof/>
                <w:webHidden/>
              </w:rPr>
            </w:r>
            <w:r>
              <w:rPr>
                <w:noProof/>
                <w:webHidden/>
              </w:rPr>
              <w:fldChar w:fldCharType="separate"/>
            </w:r>
            <w:r>
              <w:rPr>
                <w:noProof/>
                <w:webHidden/>
              </w:rPr>
              <w:t>19</w:t>
            </w:r>
            <w:r>
              <w:rPr>
                <w:noProof/>
                <w:webHidden/>
              </w:rPr>
              <w:fldChar w:fldCharType="end"/>
            </w:r>
          </w:hyperlink>
        </w:p>
        <w:p w14:paraId="2BD7C3A1"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08" w:history="1">
            <w:r w:rsidRPr="00CC7DA4">
              <w:rPr>
                <w:rStyle w:val="Hyperlink"/>
                <w:noProof/>
              </w:rPr>
              <w:t>6.1.</w:t>
            </w:r>
            <w:r>
              <w:rPr>
                <w:rFonts w:asciiTheme="minorHAnsi" w:eastAsiaTheme="minorEastAsia" w:hAnsiTheme="minorHAnsi" w:cstheme="minorBidi"/>
                <w:noProof/>
                <w:lang w:eastAsia="en-AU"/>
              </w:rPr>
              <w:tab/>
            </w:r>
            <w:r w:rsidRPr="00CC7DA4">
              <w:rPr>
                <w:rStyle w:val="Hyperlink"/>
                <w:noProof/>
              </w:rPr>
              <w:t>Pharmacokinetics and pharmacodynamics: dose finding studies</w:t>
            </w:r>
            <w:r>
              <w:rPr>
                <w:noProof/>
                <w:webHidden/>
              </w:rPr>
              <w:tab/>
            </w:r>
            <w:r>
              <w:rPr>
                <w:noProof/>
                <w:webHidden/>
              </w:rPr>
              <w:fldChar w:fldCharType="begin"/>
            </w:r>
            <w:r>
              <w:rPr>
                <w:noProof/>
                <w:webHidden/>
              </w:rPr>
              <w:instrText xml:space="preserve"> PAGEREF _Toc530477308 \h </w:instrText>
            </w:r>
            <w:r>
              <w:rPr>
                <w:noProof/>
                <w:webHidden/>
              </w:rPr>
            </w:r>
            <w:r>
              <w:rPr>
                <w:noProof/>
                <w:webHidden/>
              </w:rPr>
              <w:fldChar w:fldCharType="separate"/>
            </w:r>
            <w:r>
              <w:rPr>
                <w:noProof/>
                <w:webHidden/>
              </w:rPr>
              <w:t>19</w:t>
            </w:r>
            <w:r>
              <w:rPr>
                <w:noProof/>
                <w:webHidden/>
              </w:rPr>
              <w:fldChar w:fldCharType="end"/>
            </w:r>
          </w:hyperlink>
        </w:p>
        <w:p w14:paraId="0F78C14C"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09" w:history="1">
            <w:r w:rsidRPr="00CC7DA4">
              <w:rPr>
                <w:rStyle w:val="Hyperlink"/>
                <w:noProof/>
              </w:rPr>
              <w:t>6.2.</w:t>
            </w:r>
            <w:r>
              <w:rPr>
                <w:rFonts w:asciiTheme="minorHAnsi" w:eastAsiaTheme="minorEastAsia" w:hAnsiTheme="minorHAnsi" w:cstheme="minorBidi"/>
                <w:noProof/>
                <w:lang w:eastAsia="en-AU"/>
              </w:rPr>
              <w:tab/>
            </w:r>
            <w:r w:rsidRPr="00CC7DA4">
              <w:rPr>
                <w:rStyle w:val="Hyperlink"/>
                <w:noProof/>
              </w:rPr>
              <w:t>Phase II dose finding studies</w:t>
            </w:r>
            <w:r>
              <w:rPr>
                <w:noProof/>
                <w:webHidden/>
              </w:rPr>
              <w:tab/>
            </w:r>
            <w:r>
              <w:rPr>
                <w:noProof/>
                <w:webHidden/>
              </w:rPr>
              <w:fldChar w:fldCharType="begin"/>
            </w:r>
            <w:r>
              <w:rPr>
                <w:noProof/>
                <w:webHidden/>
              </w:rPr>
              <w:instrText xml:space="preserve"> PAGEREF _Toc530477309 \h </w:instrText>
            </w:r>
            <w:r>
              <w:rPr>
                <w:noProof/>
                <w:webHidden/>
              </w:rPr>
            </w:r>
            <w:r>
              <w:rPr>
                <w:noProof/>
                <w:webHidden/>
              </w:rPr>
              <w:fldChar w:fldCharType="separate"/>
            </w:r>
            <w:r>
              <w:rPr>
                <w:noProof/>
                <w:webHidden/>
              </w:rPr>
              <w:t>19</w:t>
            </w:r>
            <w:r>
              <w:rPr>
                <w:noProof/>
                <w:webHidden/>
              </w:rPr>
              <w:fldChar w:fldCharType="end"/>
            </w:r>
          </w:hyperlink>
        </w:p>
        <w:p w14:paraId="269C30DD"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10" w:history="1">
            <w:r w:rsidRPr="00CC7DA4">
              <w:rPr>
                <w:rStyle w:val="Hyperlink"/>
                <w:noProof/>
              </w:rPr>
              <w:t>6.3.</w:t>
            </w:r>
            <w:r>
              <w:rPr>
                <w:rFonts w:asciiTheme="minorHAnsi" w:eastAsiaTheme="minorEastAsia" w:hAnsiTheme="minorHAnsi" w:cstheme="minorBidi"/>
                <w:noProof/>
                <w:lang w:eastAsia="en-AU"/>
              </w:rPr>
              <w:tab/>
            </w:r>
            <w:r w:rsidRPr="00CC7DA4">
              <w:rPr>
                <w:rStyle w:val="Hyperlink"/>
                <w:noProof/>
              </w:rPr>
              <w:t>Phase III pivotal studies investigating more than one dose regimen</w:t>
            </w:r>
            <w:r>
              <w:rPr>
                <w:noProof/>
                <w:webHidden/>
              </w:rPr>
              <w:tab/>
            </w:r>
            <w:r>
              <w:rPr>
                <w:noProof/>
                <w:webHidden/>
              </w:rPr>
              <w:fldChar w:fldCharType="begin"/>
            </w:r>
            <w:r>
              <w:rPr>
                <w:noProof/>
                <w:webHidden/>
              </w:rPr>
              <w:instrText xml:space="preserve"> PAGEREF _Toc530477310 \h </w:instrText>
            </w:r>
            <w:r>
              <w:rPr>
                <w:noProof/>
                <w:webHidden/>
              </w:rPr>
            </w:r>
            <w:r>
              <w:rPr>
                <w:noProof/>
                <w:webHidden/>
              </w:rPr>
              <w:fldChar w:fldCharType="separate"/>
            </w:r>
            <w:r>
              <w:rPr>
                <w:noProof/>
                <w:webHidden/>
              </w:rPr>
              <w:t>19</w:t>
            </w:r>
            <w:r>
              <w:rPr>
                <w:noProof/>
                <w:webHidden/>
              </w:rPr>
              <w:fldChar w:fldCharType="end"/>
            </w:r>
          </w:hyperlink>
        </w:p>
        <w:p w14:paraId="510B6739"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11" w:history="1">
            <w:r w:rsidRPr="00CC7DA4">
              <w:rPr>
                <w:rStyle w:val="Hyperlink"/>
                <w:noProof/>
              </w:rPr>
              <w:t>6.4.</w:t>
            </w:r>
            <w:r>
              <w:rPr>
                <w:rFonts w:asciiTheme="minorHAnsi" w:eastAsiaTheme="minorEastAsia" w:hAnsiTheme="minorHAnsi" w:cstheme="minorBidi"/>
                <w:noProof/>
                <w:lang w:eastAsia="en-AU"/>
              </w:rPr>
              <w:tab/>
            </w:r>
            <w:r w:rsidRPr="00CC7DA4">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_Toc530477311 \h </w:instrText>
            </w:r>
            <w:r>
              <w:rPr>
                <w:noProof/>
                <w:webHidden/>
              </w:rPr>
            </w:r>
            <w:r>
              <w:rPr>
                <w:noProof/>
                <w:webHidden/>
              </w:rPr>
              <w:fldChar w:fldCharType="separate"/>
            </w:r>
            <w:r>
              <w:rPr>
                <w:noProof/>
                <w:webHidden/>
              </w:rPr>
              <w:t>19</w:t>
            </w:r>
            <w:r>
              <w:rPr>
                <w:noProof/>
                <w:webHidden/>
              </w:rPr>
              <w:fldChar w:fldCharType="end"/>
            </w:r>
          </w:hyperlink>
        </w:p>
        <w:p w14:paraId="3D83E6D9" w14:textId="77777777" w:rsidR="00E66C60" w:rsidRDefault="00E66C60">
          <w:pPr>
            <w:pStyle w:val="TOC2"/>
            <w:tabs>
              <w:tab w:val="left" w:pos="1100"/>
            </w:tabs>
            <w:rPr>
              <w:rFonts w:asciiTheme="minorHAnsi" w:eastAsiaTheme="minorEastAsia" w:hAnsiTheme="minorHAnsi" w:cstheme="minorBidi"/>
              <w:b w:val="0"/>
              <w:noProof/>
              <w:sz w:val="22"/>
              <w:lang w:eastAsia="en-AU"/>
            </w:rPr>
          </w:pPr>
          <w:hyperlink w:anchor="_Toc530477312" w:history="1">
            <w:r w:rsidRPr="00CC7DA4">
              <w:rPr>
                <w:rStyle w:val="Hyperlink"/>
                <w:noProof/>
              </w:rPr>
              <w:t>7.</w:t>
            </w:r>
            <w:r>
              <w:rPr>
                <w:rFonts w:asciiTheme="minorHAnsi" w:eastAsiaTheme="minorEastAsia" w:hAnsiTheme="minorHAnsi" w:cstheme="minorBidi"/>
                <w:b w:val="0"/>
                <w:noProof/>
                <w:sz w:val="22"/>
                <w:lang w:eastAsia="en-AU"/>
              </w:rPr>
              <w:tab/>
            </w:r>
            <w:r w:rsidRPr="00CC7DA4">
              <w:rPr>
                <w:rStyle w:val="Hyperlink"/>
                <w:noProof/>
              </w:rPr>
              <w:t>Clinical efficacy</w:t>
            </w:r>
            <w:r>
              <w:rPr>
                <w:noProof/>
                <w:webHidden/>
              </w:rPr>
              <w:tab/>
            </w:r>
            <w:r>
              <w:rPr>
                <w:noProof/>
                <w:webHidden/>
              </w:rPr>
              <w:fldChar w:fldCharType="begin"/>
            </w:r>
            <w:r>
              <w:rPr>
                <w:noProof/>
                <w:webHidden/>
              </w:rPr>
              <w:instrText xml:space="preserve"> PAGEREF _Toc530477312 \h </w:instrText>
            </w:r>
            <w:r>
              <w:rPr>
                <w:noProof/>
                <w:webHidden/>
              </w:rPr>
            </w:r>
            <w:r>
              <w:rPr>
                <w:noProof/>
                <w:webHidden/>
              </w:rPr>
              <w:fldChar w:fldCharType="separate"/>
            </w:r>
            <w:r>
              <w:rPr>
                <w:noProof/>
                <w:webHidden/>
              </w:rPr>
              <w:t>19</w:t>
            </w:r>
            <w:r>
              <w:rPr>
                <w:noProof/>
                <w:webHidden/>
              </w:rPr>
              <w:fldChar w:fldCharType="end"/>
            </w:r>
          </w:hyperlink>
        </w:p>
        <w:p w14:paraId="083BF751"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13" w:history="1">
            <w:r w:rsidRPr="00CC7DA4">
              <w:rPr>
                <w:rStyle w:val="Hyperlink"/>
                <w:noProof/>
              </w:rPr>
              <w:t>7.1.</w:t>
            </w:r>
            <w:r>
              <w:rPr>
                <w:rFonts w:asciiTheme="minorHAnsi" w:eastAsiaTheme="minorEastAsia" w:hAnsiTheme="minorHAnsi" w:cstheme="minorBidi"/>
                <w:noProof/>
                <w:lang w:eastAsia="en-AU"/>
              </w:rPr>
              <w:tab/>
            </w:r>
            <w:r w:rsidRPr="00CC7DA4">
              <w:rPr>
                <w:rStyle w:val="Hyperlink"/>
                <w:noProof/>
              </w:rPr>
              <w:t>Studies providing evaluable efficacy data</w:t>
            </w:r>
            <w:r>
              <w:rPr>
                <w:noProof/>
                <w:webHidden/>
              </w:rPr>
              <w:tab/>
            </w:r>
            <w:r>
              <w:rPr>
                <w:noProof/>
                <w:webHidden/>
              </w:rPr>
              <w:fldChar w:fldCharType="begin"/>
            </w:r>
            <w:r>
              <w:rPr>
                <w:noProof/>
                <w:webHidden/>
              </w:rPr>
              <w:instrText xml:space="preserve"> PAGEREF _Toc530477313 \h </w:instrText>
            </w:r>
            <w:r>
              <w:rPr>
                <w:noProof/>
                <w:webHidden/>
              </w:rPr>
            </w:r>
            <w:r>
              <w:rPr>
                <w:noProof/>
                <w:webHidden/>
              </w:rPr>
              <w:fldChar w:fldCharType="separate"/>
            </w:r>
            <w:r>
              <w:rPr>
                <w:noProof/>
                <w:webHidden/>
              </w:rPr>
              <w:t>19</w:t>
            </w:r>
            <w:r>
              <w:rPr>
                <w:noProof/>
                <w:webHidden/>
              </w:rPr>
              <w:fldChar w:fldCharType="end"/>
            </w:r>
          </w:hyperlink>
        </w:p>
        <w:p w14:paraId="7F8B81CA"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14" w:history="1">
            <w:r w:rsidRPr="00CC7DA4">
              <w:rPr>
                <w:rStyle w:val="Hyperlink"/>
                <w:noProof/>
              </w:rPr>
              <w:t>7.2.</w:t>
            </w:r>
            <w:r>
              <w:rPr>
                <w:rFonts w:asciiTheme="minorHAnsi" w:eastAsiaTheme="minorEastAsia" w:hAnsiTheme="minorHAnsi" w:cstheme="minorBidi"/>
                <w:noProof/>
                <w:lang w:eastAsia="en-AU"/>
              </w:rPr>
              <w:tab/>
            </w:r>
            <w:r w:rsidRPr="00CC7DA4">
              <w:rPr>
                <w:rStyle w:val="Hyperlink"/>
                <w:noProof/>
              </w:rPr>
              <w:t>Pivotal or main efficacy studies</w:t>
            </w:r>
            <w:r>
              <w:rPr>
                <w:noProof/>
                <w:webHidden/>
              </w:rPr>
              <w:tab/>
            </w:r>
            <w:r>
              <w:rPr>
                <w:noProof/>
                <w:webHidden/>
              </w:rPr>
              <w:fldChar w:fldCharType="begin"/>
            </w:r>
            <w:r>
              <w:rPr>
                <w:noProof/>
                <w:webHidden/>
              </w:rPr>
              <w:instrText xml:space="preserve"> PAGEREF _Toc530477314 \h </w:instrText>
            </w:r>
            <w:r>
              <w:rPr>
                <w:noProof/>
                <w:webHidden/>
              </w:rPr>
            </w:r>
            <w:r>
              <w:rPr>
                <w:noProof/>
                <w:webHidden/>
              </w:rPr>
              <w:fldChar w:fldCharType="separate"/>
            </w:r>
            <w:r>
              <w:rPr>
                <w:noProof/>
                <w:webHidden/>
              </w:rPr>
              <w:t>20</w:t>
            </w:r>
            <w:r>
              <w:rPr>
                <w:noProof/>
                <w:webHidden/>
              </w:rPr>
              <w:fldChar w:fldCharType="end"/>
            </w:r>
          </w:hyperlink>
        </w:p>
        <w:p w14:paraId="25FF1866"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15" w:history="1">
            <w:r w:rsidRPr="00CC7DA4">
              <w:rPr>
                <w:rStyle w:val="Hyperlink"/>
                <w:rFonts w:eastAsiaTheme="minorHAnsi"/>
                <w:noProof/>
              </w:rPr>
              <w:t>7.3.</w:t>
            </w:r>
            <w:r>
              <w:rPr>
                <w:rFonts w:asciiTheme="minorHAnsi" w:eastAsiaTheme="minorEastAsia" w:hAnsiTheme="minorHAnsi" w:cstheme="minorBidi"/>
                <w:noProof/>
                <w:lang w:eastAsia="en-AU"/>
              </w:rPr>
              <w:tab/>
            </w:r>
            <w:r w:rsidRPr="00CC7DA4">
              <w:rPr>
                <w:rStyle w:val="Hyperlink"/>
                <w:rFonts w:eastAsiaTheme="minorHAnsi"/>
                <w:noProof/>
              </w:rPr>
              <w:t>Other pivotal efficacy studies</w:t>
            </w:r>
            <w:r>
              <w:rPr>
                <w:noProof/>
                <w:webHidden/>
              </w:rPr>
              <w:tab/>
            </w:r>
            <w:r>
              <w:rPr>
                <w:noProof/>
                <w:webHidden/>
              </w:rPr>
              <w:fldChar w:fldCharType="begin"/>
            </w:r>
            <w:r>
              <w:rPr>
                <w:noProof/>
                <w:webHidden/>
              </w:rPr>
              <w:instrText xml:space="preserve"> PAGEREF _Toc530477315 \h </w:instrText>
            </w:r>
            <w:r>
              <w:rPr>
                <w:noProof/>
                <w:webHidden/>
              </w:rPr>
            </w:r>
            <w:r>
              <w:rPr>
                <w:noProof/>
                <w:webHidden/>
              </w:rPr>
              <w:fldChar w:fldCharType="separate"/>
            </w:r>
            <w:r>
              <w:rPr>
                <w:noProof/>
                <w:webHidden/>
              </w:rPr>
              <w:t>30</w:t>
            </w:r>
            <w:r>
              <w:rPr>
                <w:noProof/>
                <w:webHidden/>
              </w:rPr>
              <w:fldChar w:fldCharType="end"/>
            </w:r>
          </w:hyperlink>
        </w:p>
        <w:p w14:paraId="4657B7D4"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16" w:history="1">
            <w:r w:rsidRPr="00CC7DA4">
              <w:rPr>
                <w:rStyle w:val="Hyperlink"/>
                <w:rFonts w:eastAsiaTheme="minorHAnsi"/>
                <w:noProof/>
              </w:rPr>
              <w:t>7.4.</w:t>
            </w:r>
            <w:r>
              <w:rPr>
                <w:rFonts w:asciiTheme="minorHAnsi" w:eastAsiaTheme="minorEastAsia" w:hAnsiTheme="minorHAnsi" w:cstheme="minorBidi"/>
                <w:noProof/>
                <w:lang w:eastAsia="en-AU"/>
              </w:rPr>
              <w:tab/>
            </w:r>
            <w:r w:rsidRPr="00CC7DA4">
              <w:rPr>
                <w:rStyle w:val="Hyperlink"/>
                <w:rFonts w:eastAsiaTheme="minorHAnsi"/>
                <w:noProof/>
              </w:rPr>
              <w:t>Analyses performed across trials: pooled and meta analyses</w:t>
            </w:r>
            <w:r>
              <w:rPr>
                <w:noProof/>
                <w:webHidden/>
              </w:rPr>
              <w:tab/>
            </w:r>
            <w:r>
              <w:rPr>
                <w:noProof/>
                <w:webHidden/>
              </w:rPr>
              <w:fldChar w:fldCharType="begin"/>
            </w:r>
            <w:r>
              <w:rPr>
                <w:noProof/>
                <w:webHidden/>
              </w:rPr>
              <w:instrText xml:space="preserve"> PAGEREF _Toc530477316 \h </w:instrText>
            </w:r>
            <w:r>
              <w:rPr>
                <w:noProof/>
                <w:webHidden/>
              </w:rPr>
            </w:r>
            <w:r>
              <w:rPr>
                <w:noProof/>
                <w:webHidden/>
              </w:rPr>
              <w:fldChar w:fldCharType="separate"/>
            </w:r>
            <w:r>
              <w:rPr>
                <w:noProof/>
                <w:webHidden/>
              </w:rPr>
              <w:t>38</w:t>
            </w:r>
            <w:r>
              <w:rPr>
                <w:noProof/>
                <w:webHidden/>
              </w:rPr>
              <w:fldChar w:fldCharType="end"/>
            </w:r>
          </w:hyperlink>
        </w:p>
        <w:p w14:paraId="2E341164"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17" w:history="1">
            <w:r w:rsidRPr="00CC7DA4">
              <w:rPr>
                <w:rStyle w:val="Hyperlink"/>
                <w:rFonts w:eastAsiaTheme="minorHAnsi"/>
                <w:noProof/>
              </w:rPr>
              <w:t>7.5.</w:t>
            </w:r>
            <w:r>
              <w:rPr>
                <w:rFonts w:asciiTheme="minorHAnsi" w:eastAsiaTheme="minorEastAsia" w:hAnsiTheme="minorHAnsi" w:cstheme="minorBidi"/>
                <w:noProof/>
                <w:lang w:eastAsia="en-AU"/>
              </w:rPr>
              <w:tab/>
            </w:r>
            <w:r w:rsidRPr="00CC7DA4">
              <w:rPr>
                <w:rStyle w:val="Hyperlink"/>
                <w:rFonts w:eastAsiaTheme="minorHAnsi"/>
                <w:noProof/>
              </w:rPr>
              <w:t>Evaluator’s conclusions on clinical efficacy</w:t>
            </w:r>
            <w:r>
              <w:rPr>
                <w:noProof/>
                <w:webHidden/>
              </w:rPr>
              <w:tab/>
            </w:r>
            <w:r>
              <w:rPr>
                <w:noProof/>
                <w:webHidden/>
              </w:rPr>
              <w:fldChar w:fldCharType="begin"/>
            </w:r>
            <w:r>
              <w:rPr>
                <w:noProof/>
                <w:webHidden/>
              </w:rPr>
              <w:instrText xml:space="preserve"> PAGEREF _Toc530477317 \h </w:instrText>
            </w:r>
            <w:r>
              <w:rPr>
                <w:noProof/>
                <w:webHidden/>
              </w:rPr>
            </w:r>
            <w:r>
              <w:rPr>
                <w:noProof/>
                <w:webHidden/>
              </w:rPr>
              <w:fldChar w:fldCharType="separate"/>
            </w:r>
            <w:r>
              <w:rPr>
                <w:noProof/>
                <w:webHidden/>
              </w:rPr>
              <w:t>39</w:t>
            </w:r>
            <w:r>
              <w:rPr>
                <w:noProof/>
                <w:webHidden/>
              </w:rPr>
              <w:fldChar w:fldCharType="end"/>
            </w:r>
          </w:hyperlink>
        </w:p>
        <w:p w14:paraId="1E8BE6D9" w14:textId="77777777" w:rsidR="00E66C60" w:rsidRDefault="00E66C60">
          <w:pPr>
            <w:pStyle w:val="TOC2"/>
            <w:tabs>
              <w:tab w:val="left" w:pos="1100"/>
            </w:tabs>
            <w:rPr>
              <w:rFonts w:asciiTheme="minorHAnsi" w:eastAsiaTheme="minorEastAsia" w:hAnsiTheme="minorHAnsi" w:cstheme="minorBidi"/>
              <w:b w:val="0"/>
              <w:noProof/>
              <w:sz w:val="22"/>
              <w:lang w:eastAsia="en-AU"/>
            </w:rPr>
          </w:pPr>
          <w:hyperlink w:anchor="_Toc530477318" w:history="1">
            <w:r w:rsidRPr="00CC7DA4">
              <w:rPr>
                <w:rStyle w:val="Hyperlink"/>
                <w:noProof/>
              </w:rPr>
              <w:t>8.</w:t>
            </w:r>
            <w:r>
              <w:rPr>
                <w:rFonts w:asciiTheme="minorHAnsi" w:eastAsiaTheme="minorEastAsia" w:hAnsiTheme="minorHAnsi" w:cstheme="minorBidi"/>
                <w:b w:val="0"/>
                <w:noProof/>
                <w:sz w:val="22"/>
                <w:lang w:eastAsia="en-AU"/>
              </w:rPr>
              <w:tab/>
            </w:r>
            <w:r w:rsidRPr="00CC7DA4">
              <w:rPr>
                <w:rStyle w:val="Hyperlink"/>
                <w:noProof/>
              </w:rPr>
              <w:t>Clinical safety</w:t>
            </w:r>
            <w:r>
              <w:rPr>
                <w:noProof/>
                <w:webHidden/>
              </w:rPr>
              <w:tab/>
            </w:r>
            <w:r>
              <w:rPr>
                <w:noProof/>
                <w:webHidden/>
              </w:rPr>
              <w:fldChar w:fldCharType="begin"/>
            </w:r>
            <w:r>
              <w:rPr>
                <w:noProof/>
                <w:webHidden/>
              </w:rPr>
              <w:instrText xml:space="preserve"> PAGEREF _Toc530477318 \h </w:instrText>
            </w:r>
            <w:r>
              <w:rPr>
                <w:noProof/>
                <w:webHidden/>
              </w:rPr>
            </w:r>
            <w:r>
              <w:rPr>
                <w:noProof/>
                <w:webHidden/>
              </w:rPr>
              <w:fldChar w:fldCharType="separate"/>
            </w:r>
            <w:r>
              <w:rPr>
                <w:noProof/>
                <w:webHidden/>
              </w:rPr>
              <w:t>40</w:t>
            </w:r>
            <w:r>
              <w:rPr>
                <w:noProof/>
                <w:webHidden/>
              </w:rPr>
              <w:fldChar w:fldCharType="end"/>
            </w:r>
          </w:hyperlink>
        </w:p>
        <w:p w14:paraId="7823CB2D"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19" w:history="1">
            <w:r w:rsidRPr="00CC7DA4">
              <w:rPr>
                <w:rStyle w:val="Hyperlink"/>
                <w:noProof/>
              </w:rPr>
              <w:t>8.1.</w:t>
            </w:r>
            <w:r>
              <w:rPr>
                <w:rFonts w:asciiTheme="minorHAnsi" w:eastAsiaTheme="minorEastAsia" w:hAnsiTheme="minorHAnsi" w:cstheme="minorBidi"/>
                <w:noProof/>
                <w:lang w:eastAsia="en-AU"/>
              </w:rPr>
              <w:tab/>
            </w:r>
            <w:r w:rsidRPr="00CC7DA4">
              <w:rPr>
                <w:rStyle w:val="Hyperlink"/>
                <w:noProof/>
              </w:rPr>
              <w:t>Studies providing evaluable safety data</w:t>
            </w:r>
            <w:r>
              <w:rPr>
                <w:noProof/>
                <w:webHidden/>
              </w:rPr>
              <w:tab/>
            </w:r>
            <w:r>
              <w:rPr>
                <w:noProof/>
                <w:webHidden/>
              </w:rPr>
              <w:fldChar w:fldCharType="begin"/>
            </w:r>
            <w:r>
              <w:rPr>
                <w:noProof/>
                <w:webHidden/>
              </w:rPr>
              <w:instrText xml:space="preserve"> PAGEREF _Toc530477319 \h </w:instrText>
            </w:r>
            <w:r>
              <w:rPr>
                <w:noProof/>
                <w:webHidden/>
              </w:rPr>
            </w:r>
            <w:r>
              <w:rPr>
                <w:noProof/>
                <w:webHidden/>
              </w:rPr>
              <w:fldChar w:fldCharType="separate"/>
            </w:r>
            <w:r>
              <w:rPr>
                <w:noProof/>
                <w:webHidden/>
              </w:rPr>
              <w:t>40</w:t>
            </w:r>
            <w:r>
              <w:rPr>
                <w:noProof/>
                <w:webHidden/>
              </w:rPr>
              <w:fldChar w:fldCharType="end"/>
            </w:r>
          </w:hyperlink>
        </w:p>
        <w:p w14:paraId="10366DF8"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20" w:history="1">
            <w:r w:rsidRPr="00CC7DA4">
              <w:rPr>
                <w:rStyle w:val="Hyperlink"/>
                <w:noProof/>
              </w:rPr>
              <w:t>8.2.</w:t>
            </w:r>
            <w:r>
              <w:rPr>
                <w:rFonts w:asciiTheme="minorHAnsi" w:eastAsiaTheme="minorEastAsia" w:hAnsiTheme="minorHAnsi" w:cstheme="minorBidi"/>
                <w:noProof/>
                <w:lang w:eastAsia="en-AU"/>
              </w:rPr>
              <w:tab/>
            </w:r>
            <w:r w:rsidRPr="00CC7DA4">
              <w:rPr>
                <w:rStyle w:val="Hyperlink"/>
                <w:noProof/>
              </w:rPr>
              <w:t>Studies that assessed safety as the sole primary outcome</w:t>
            </w:r>
            <w:r>
              <w:rPr>
                <w:noProof/>
                <w:webHidden/>
              </w:rPr>
              <w:tab/>
            </w:r>
            <w:r>
              <w:rPr>
                <w:noProof/>
                <w:webHidden/>
              </w:rPr>
              <w:fldChar w:fldCharType="begin"/>
            </w:r>
            <w:r>
              <w:rPr>
                <w:noProof/>
                <w:webHidden/>
              </w:rPr>
              <w:instrText xml:space="preserve"> PAGEREF _Toc530477320 \h </w:instrText>
            </w:r>
            <w:r>
              <w:rPr>
                <w:noProof/>
                <w:webHidden/>
              </w:rPr>
            </w:r>
            <w:r>
              <w:rPr>
                <w:noProof/>
                <w:webHidden/>
              </w:rPr>
              <w:fldChar w:fldCharType="separate"/>
            </w:r>
            <w:r>
              <w:rPr>
                <w:noProof/>
                <w:webHidden/>
              </w:rPr>
              <w:t>41</w:t>
            </w:r>
            <w:r>
              <w:rPr>
                <w:noProof/>
                <w:webHidden/>
              </w:rPr>
              <w:fldChar w:fldCharType="end"/>
            </w:r>
          </w:hyperlink>
        </w:p>
        <w:p w14:paraId="132576DF"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21" w:history="1">
            <w:r w:rsidRPr="00CC7DA4">
              <w:rPr>
                <w:rStyle w:val="Hyperlink"/>
                <w:noProof/>
              </w:rPr>
              <w:t>8.3.</w:t>
            </w:r>
            <w:r>
              <w:rPr>
                <w:rFonts w:asciiTheme="minorHAnsi" w:eastAsiaTheme="minorEastAsia" w:hAnsiTheme="minorHAnsi" w:cstheme="minorBidi"/>
                <w:noProof/>
                <w:lang w:eastAsia="en-AU"/>
              </w:rPr>
              <w:tab/>
            </w:r>
            <w:r w:rsidRPr="00CC7DA4">
              <w:rPr>
                <w:rStyle w:val="Hyperlink"/>
                <w:noProof/>
              </w:rPr>
              <w:t>Patient exposure</w:t>
            </w:r>
            <w:r>
              <w:rPr>
                <w:noProof/>
                <w:webHidden/>
              </w:rPr>
              <w:tab/>
            </w:r>
            <w:r>
              <w:rPr>
                <w:noProof/>
                <w:webHidden/>
              </w:rPr>
              <w:fldChar w:fldCharType="begin"/>
            </w:r>
            <w:r>
              <w:rPr>
                <w:noProof/>
                <w:webHidden/>
              </w:rPr>
              <w:instrText xml:space="preserve"> PAGEREF _Toc530477321 \h </w:instrText>
            </w:r>
            <w:r>
              <w:rPr>
                <w:noProof/>
                <w:webHidden/>
              </w:rPr>
            </w:r>
            <w:r>
              <w:rPr>
                <w:noProof/>
                <w:webHidden/>
              </w:rPr>
              <w:fldChar w:fldCharType="separate"/>
            </w:r>
            <w:r>
              <w:rPr>
                <w:noProof/>
                <w:webHidden/>
              </w:rPr>
              <w:t>41</w:t>
            </w:r>
            <w:r>
              <w:rPr>
                <w:noProof/>
                <w:webHidden/>
              </w:rPr>
              <w:fldChar w:fldCharType="end"/>
            </w:r>
          </w:hyperlink>
        </w:p>
        <w:p w14:paraId="1F4E1032"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22" w:history="1">
            <w:r w:rsidRPr="00CC7DA4">
              <w:rPr>
                <w:rStyle w:val="Hyperlink"/>
                <w:noProof/>
              </w:rPr>
              <w:t>8.4.</w:t>
            </w:r>
            <w:r>
              <w:rPr>
                <w:rFonts w:asciiTheme="minorHAnsi" w:eastAsiaTheme="minorEastAsia" w:hAnsiTheme="minorHAnsi" w:cstheme="minorBidi"/>
                <w:noProof/>
                <w:lang w:eastAsia="en-AU"/>
              </w:rPr>
              <w:tab/>
            </w:r>
            <w:r w:rsidRPr="00CC7DA4">
              <w:rPr>
                <w:rStyle w:val="Hyperlink"/>
                <w:noProof/>
              </w:rPr>
              <w:t>Adverse events</w:t>
            </w:r>
            <w:r>
              <w:rPr>
                <w:noProof/>
                <w:webHidden/>
              </w:rPr>
              <w:tab/>
            </w:r>
            <w:r>
              <w:rPr>
                <w:noProof/>
                <w:webHidden/>
              </w:rPr>
              <w:fldChar w:fldCharType="begin"/>
            </w:r>
            <w:r>
              <w:rPr>
                <w:noProof/>
                <w:webHidden/>
              </w:rPr>
              <w:instrText xml:space="preserve"> PAGEREF _Toc530477322 \h </w:instrText>
            </w:r>
            <w:r>
              <w:rPr>
                <w:noProof/>
                <w:webHidden/>
              </w:rPr>
            </w:r>
            <w:r>
              <w:rPr>
                <w:noProof/>
                <w:webHidden/>
              </w:rPr>
              <w:fldChar w:fldCharType="separate"/>
            </w:r>
            <w:r>
              <w:rPr>
                <w:noProof/>
                <w:webHidden/>
              </w:rPr>
              <w:t>41</w:t>
            </w:r>
            <w:r>
              <w:rPr>
                <w:noProof/>
                <w:webHidden/>
              </w:rPr>
              <w:fldChar w:fldCharType="end"/>
            </w:r>
          </w:hyperlink>
        </w:p>
        <w:p w14:paraId="10D01713"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23" w:history="1">
            <w:r w:rsidRPr="00CC7DA4">
              <w:rPr>
                <w:rStyle w:val="Hyperlink"/>
                <w:noProof/>
              </w:rPr>
              <w:t>8.5.</w:t>
            </w:r>
            <w:r>
              <w:rPr>
                <w:rFonts w:asciiTheme="minorHAnsi" w:eastAsiaTheme="minorEastAsia" w:hAnsiTheme="minorHAnsi" w:cstheme="minorBidi"/>
                <w:noProof/>
                <w:lang w:eastAsia="en-AU"/>
              </w:rPr>
              <w:tab/>
            </w:r>
            <w:r w:rsidRPr="00CC7DA4">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_Toc530477323 \h </w:instrText>
            </w:r>
            <w:r>
              <w:rPr>
                <w:noProof/>
                <w:webHidden/>
              </w:rPr>
            </w:r>
            <w:r>
              <w:rPr>
                <w:noProof/>
                <w:webHidden/>
              </w:rPr>
              <w:fldChar w:fldCharType="separate"/>
            </w:r>
            <w:r>
              <w:rPr>
                <w:noProof/>
                <w:webHidden/>
              </w:rPr>
              <w:t>46</w:t>
            </w:r>
            <w:r>
              <w:rPr>
                <w:noProof/>
                <w:webHidden/>
              </w:rPr>
              <w:fldChar w:fldCharType="end"/>
            </w:r>
          </w:hyperlink>
        </w:p>
        <w:p w14:paraId="1A11DD44"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24" w:history="1">
            <w:r w:rsidRPr="00CC7DA4">
              <w:rPr>
                <w:rStyle w:val="Hyperlink"/>
                <w:noProof/>
              </w:rPr>
              <w:t>8.6.</w:t>
            </w:r>
            <w:r>
              <w:rPr>
                <w:rFonts w:asciiTheme="minorHAnsi" w:eastAsiaTheme="minorEastAsia" w:hAnsiTheme="minorHAnsi" w:cstheme="minorBidi"/>
                <w:noProof/>
                <w:lang w:eastAsia="en-AU"/>
              </w:rPr>
              <w:tab/>
            </w:r>
            <w:r w:rsidRPr="00CC7DA4">
              <w:rPr>
                <w:rStyle w:val="Hyperlink"/>
                <w:noProof/>
              </w:rPr>
              <w:t>Other safety issues</w:t>
            </w:r>
            <w:r>
              <w:rPr>
                <w:noProof/>
                <w:webHidden/>
              </w:rPr>
              <w:tab/>
            </w:r>
            <w:r>
              <w:rPr>
                <w:noProof/>
                <w:webHidden/>
              </w:rPr>
              <w:fldChar w:fldCharType="begin"/>
            </w:r>
            <w:r>
              <w:rPr>
                <w:noProof/>
                <w:webHidden/>
              </w:rPr>
              <w:instrText xml:space="preserve"> PAGEREF _Toc530477324 \h </w:instrText>
            </w:r>
            <w:r>
              <w:rPr>
                <w:noProof/>
                <w:webHidden/>
              </w:rPr>
            </w:r>
            <w:r>
              <w:rPr>
                <w:noProof/>
                <w:webHidden/>
              </w:rPr>
              <w:fldChar w:fldCharType="separate"/>
            </w:r>
            <w:r>
              <w:rPr>
                <w:noProof/>
                <w:webHidden/>
              </w:rPr>
              <w:t>48</w:t>
            </w:r>
            <w:r>
              <w:rPr>
                <w:noProof/>
                <w:webHidden/>
              </w:rPr>
              <w:fldChar w:fldCharType="end"/>
            </w:r>
          </w:hyperlink>
        </w:p>
        <w:p w14:paraId="3A62375F"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25" w:history="1">
            <w:r w:rsidRPr="00CC7DA4">
              <w:rPr>
                <w:rStyle w:val="Hyperlink"/>
                <w:noProof/>
              </w:rPr>
              <w:t>8.7.</w:t>
            </w:r>
            <w:r>
              <w:rPr>
                <w:rFonts w:asciiTheme="minorHAnsi" w:eastAsiaTheme="minorEastAsia" w:hAnsiTheme="minorHAnsi" w:cstheme="minorBidi"/>
                <w:noProof/>
                <w:lang w:eastAsia="en-AU"/>
              </w:rPr>
              <w:tab/>
            </w:r>
            <w:r w:rsidRPr="00CC7DA4">
              <w:rPr>
                <w:rStyle w:val="Hyperlink"/>
                <w:noProof/>
              </w:rPr>
              <w:t>Post marketing experience</w:t>
            </w:r>
            <w:r>
              <w:rPr>
                <w:noProof/>
                <w:webHidden/>
              </w:rPr>
              <w:tab/>
            </w:r>
            <w:r>
              <w:rPr>
                <w:noProof/>
                <w:webHidden/>
              </w:rPr>
              <w:fldChar w:fldCharType="begin"/>
            </w:r>
            <w:r>
              <w:rPr>
                <w:noProof/>
                <w:webHidden/>
              </w:rPr>
              <w:instrText xml:space="preserve"> PAGEREF _Toc530477325 \h </w:instrText>
            </w:r>
            <w:r>
              <w:rPr>
                <w:noProof/>
                <w:webHidden/>
              </w:rPr>
            </w:r>
            <w:r>
              <w:rPr>
                <w:noProof/>
                <w:webHidden/>
              </w:rPr>
              <w:fldChar w:fldCharType="separate"/>
            </w:r>
            <w:r>
              <w:rPr>
                <w:noProof/>
                <w:webHidden/>
              </w:rPr>
              <w:t>50</w:t>
            </w:r>
            <w:r>
              <w:rPr>
                <w:noProof/>
                <w:webHidden/>
              </w:rPr>
              <w:fldChar w:fldCharType="end"/>
            </w:r>
          </w:hyperlink>
        </w:p>
        <w:p w14:paraId="64F2FDCB"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26" w:history="1">
            <w:r w:rsidRPr="00CC7DA4">
              <w:rPr>
                <w:rStyle w:val="Hyperlink"/>
                <w:noProof/>
              </w:rPr>
              <w:t>8.8.</w:t>
            </w:r>
            <w:r>
              <w:rPr>
                <w:rFonts w:asciiTheme="minorHAnsi" w:eastAsiaTheme="minorEastAsia" w:hAnsiTheme="minorHAnsi" w:cstheme="minorBidi"/>
                <w:noProof/>
                <w:lang w:eastAsia="en-AU"/>
              </w:rPr>
              <w:tab/>
            </w:r>
            <w:r w:rsidRPr="00CC7DA4">
              <w:rPr>
                <w:rStyle w:val="Hyperlink"/>
                <w:noProof/>
              </w:rPr>
              <w:t>Evaluator’s overall conclusions on clinical safety</w:t>
            </w:r>
            <w:r>
              <w:rPr>
                <w:noProof/>
                <w:webHidden/>
              </w:rPr>
              <w:tab/>
            </w:r>
            <w:r>
              <w:rPr>
                <w:noProof/>
                <w:webHidden/>
              </w:rPr>
              <w:fldChar w:fldCharType="begin"/>
            </w:r>
            <w:r>
              <w:rPr>
                <w:noProof/>
                <w:webHidden/>
              </w:rPr>
              <w:instrText xml:space="preserve"> PAGEREF _Toc530477326 \h </w:instrText>
            </w:r>
            <w:r>
              <w:rPr>
                <w:noProof/>
                <w:webHidden/>
              </w:rPr>
            </w:r>
            <w:r>
              <w:rPr>
                <w:noProof/>
                <w:webHidden/>
              </w:rPr>
              <w:fldChar w:fldCharType="separate"/>
            </w:r>
            <w:r>
              <w:rPr>
                <w:noProof/>
                <w:webHidden/>
              </w:rPr>
              <w:t>50</w:t>
            </w:r>
            <w:r>
              <w:rPr>
                <w:noProof/>
                <w:webHidden/>
              </w:rPr>
              <w:fldChar w:fldCharType="end"/>
            </w:r>
          </w:hyperlink>
        </w:p>
        <w:p w14:paraId="58FF3D1F" w14:textId="77777777" w:rsidR="00E66C60" w:rsidRDefault="00E66C60">
          <w:pPr>
            <w:pStyle w:val="TOC2"/>
            <w:tabs>
              <w:tab w:val="left" w:pos="1100"/>
            </w:tabs>
            <w:rPr>
              <w:rFonts w:asciiTheme="minorHAnsi" w:eastAsiaTheme="minorEastAsia" w:hAnsiTheme="minorHAnsi" w:cstheme="minorBidi"/>
              <w:b w:val="0"/>
              <w:noProof/>
              <w:sz w:val="22"/>
              <w:lang w:eastAsia="en-AU"/>
            </w:rPr>
          </w:pPr>
          <w:hyperlink w:anchor="_Toc530477327" w:history="1">
            <w:r w:rsidRPr="00CC7DA4">
              <w:rPr>
                <w:rStyle w:val="Hyperlink"/>
                <w:noProof/>
              </w:rPr>
              <w:t>9.</w:t>
            </w:r>
            <w:r>
              <w:rPr>
                <w:rFonts w:asciiTheme="minorHAnsi" w:eastAsiaTheme="minorEastAsia" w:hAnsiTheme="minorHAnsi" w:cstheme="minorBidi"/>
                <w:b w:val="0"/>
                <w:noProof/>
                <w:sz w:val="22"/>
                <w:lang w:eastAsia="en-AU"/>
              </w:rPr>
              <w:tab/>
            </w:r>
            <w:r w:rsidRPr="00CC7DA4">
              <w:rPr>
                <w:rStyle w:val="Hyperlink"/>
                <w:noProof/>
              </w:rPr>
              <w:t>First round benefit-risk assessment</w:t>
            </w:r>
            <w:r>
              <w:rPr>
                <w:noProof/>
                <w:webHidden/>
              </w:rPr>
              <w:tab/>
            </w:r>
            <w:r>
              <w:rPr>
                <w:noProof/>
                <w:webHidden/>
              </w:rPr>
              <w:fldChar w:fldCharType="begin"/>
            </w:r>
            <w:r>
              <w:rPr>
                <w:noProof/>
                <w:webHidden/>
              </w:rPr>
              <w:instrText xml:space="preserve"> PAGEREF _Toc530477327 \h </w:instrText>
            </w:r>
            <w:r>
              <w:rPr>
                <w:noProof/>
                <w:webHidden/>
              </w:rPr>
            </w:r>
            <w:r>
              <w:rPr>
                <w:noProof/>
                <w:webHidden/>
              </w:rPr>
              <w:fldChar w:fldCharType="separate"/>
            </w:r>
            <w:r>
              <w:rPr>
                <w:noProof/>
                <w:webHidden/>
              </w:rPr>
              <w:t>51</w:t>
            </w:r>
            <w:r>
              <w:rPr>
                <w:noProof/>
                <w:webHidden/>
              </w:rPr>
              <w:fldChar w:fldCharType="end"/>
            </w:r>
          </w:hyperlink>
        </w:p>
        <w:p w14:paraId="52D8A913"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28" w:history="1">
            <w:r w:rsidRPr="00CC7DA4">
              <w:rPr>
                <w:rStyle w:val="Hyperlink"/>
                <w:noProof/>
              </w:rPr>
              <w:t>9.1.</w:t>
            </w:r>
            <w:r>
              <w:rPr>
                <w:rFonts w:asciiTheme="minorHAnsi" w:eastAsiaTheme="minorEastAsia" w:hAnsiTheme="minorHAnsi" w:cstheme="minorBidi"/>
                <w:noProof/>
                <w:lang w:eastAsia="en-AU"/>
              </w:rPr>
              <w:tab/>
            </w:r>
            <w:r w:rsidRPr="00CC7DA4">
              <w:rPr>
                <w:rStyle w:val="Hyperlink"/>
                <w:noProof/>
              </w:rPr>
              <w:t>First round assessment of benefits</w:t>
            </w:r>
            <w:r>
              <w:rPr>
                <w:noProof/>
                <w:webHidden/>
              </w:rPr>
              <w:tab/>
            </w:r>
            <w:r>
              <w:rPr>
                <w:noProof/>
                <w:webHidden/>
              </w:rPr>
              <w:fldChar w:fldCharType="begin"/>
            </w:r>
            <w:r>
              <w:rPr>
                <w:noProof/>
                <w:webHidden/>
              </w:rPr>
              <w:instrText xml:space="preserve"> PAGEREF _Toc530477328 \h </w:instrText>
            </w:r>
            <w:r>
              <w:rPr>
                <w:noProof/>
                <w:webHidden/>
              </w:rPr>
            </w:r>
            <w:r>
              <w:rPr>
                <w:noProof/>
                <w:webHidden/>
              </w:rPr>
              <w:fldChar w:fldCharType="separate"/>
            </w:r>
            <w:r>
              <w:rPr>
                <w:noProof/>
                <w:webHidden/>
              </w:rPr>
              <w:t>51</w:t>
            </w:r>
            <w:r>
              <w:rPr>
                <w:noProof/>
                <w:webHidden/>
              </w:rPr>
              <w:fldChar w:fldCharType="end"/>
            </w:r>
          </w:hyperlink>
        </w:p>
        <w:p w14:paraId="5CDB1D6F"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29" w:history="1">
            <w:r w:rsidRPr="00CC7DA4">
              <w:rPr>
                <w:rStyle w:val="Hyperlink"/>
                <w:noProof/>
              </w:rPr>
              <w:t>9.2.</w:t>
            </w:r>
            <w:r>
              <w:rPr>
                <w:rFonts w:asciiTheme="minorHAnsi" w:eastAsiaTheme="minorEastAsia" w:hAnsiTheme="minorHAnsi" w:cstheme="minorBidi"/>
                <w:noProof/>
                <w:lang w:eastAsia="en-AU"/>
              </w:rPr>
              <w:tab/>
            </w:r>
            <w:r w:rsidRPr="00CC7DA4">
              <w:rPr>
                <w:rStyle w:val="Hyperlink"/>
                <w:noProof/>
              </w:rPr>
              <w:t>First round assessment of risks</w:t>
            </w:r>
            <w:r>
              <w:rPr>
                <w:noProof/>
                <w:webHidden/>
              </w:rPr>
              <w:tab/>
            </w:r>
            <w:r>
              <w:rPr>
                <w:noProof/>
                <w:webHidden/>
              </w:rPr>
              <w:fldChar w:fldCharType="begin"/>
            </w:r>
            <w:r>
              <w:rPr>
                <w:noProof/>
                <w:webHidden/>
              </w:rPr>
              <w:instrText xml:space="preserve"> PAGEREF _Toc530477329 \h </w:instrText>
            </w:r>
            <w:r>
              <w:rPr>
                <w:noProof/>
                <w:webHidden/>
              </w:rPr>
            </w:r>
            <w:r>
              <w:rPr>
                <w:noProof/>
                <w:webHidden/>
              </w:rPr>
              <w:fldChar w:fldCharType="separate"/>
            </w:r>
            <w:r>
              <w:rPr>
                <w:noProof/>
                <w:webHidden/>
              </w:rPr>
              <w:t>52</w:t>
            </w:r>
            <w:r>
              <w:rPr>
                <w:noProof/>
                <w:webHidden/>
              </w:rPr>
              <w:fldChar w:fldCharType="end"/>
            </w:r>
          </w:hyperlink>
        </w:p>
        <w:p w14:paraId="5D051BDD" w14:textId="77777777" w:rsidR="00E66C60" w:rsidRDefault="00E66C60">
          <w:pPr>
            <w:pStyle w:val="TOC3"/>
            <w:tabs>
              <w:tab w:val="left" w:pos="1760"/>
            </w:tabs>
            <w:rPr>
              <w:rFonts w:asciiTheme="minorHAnsi" w:eastAsiaTheme="minorEastAsia" w:hAnsiTheme="minorHAnsi" w:cstheme="minorBidi"/>
              <w:noProof/>
              <w:lang w:eastAsia="en-AU"/>
            </w:rPr>
          </w:pPr>
          <w:hyperlink w:anchor="_Toc530477330" w:history="1">
            <w:r w:rsidRPr="00CC7DA4">
              <w:rPr>
                <w:rStyle w:val="Hyperlink"/>
                <w:noProof/>
              </w:rPr>
              <w:t>9.3.</w:t>
            </w:r>
            <w:r>
              <w:rPr>
                <w:rFonts w:asciiTheme="minorHAnsi" w:eastAsiaTheme="minorEastAsia" w:hAnsiTheme="minorHAnsi" w:cstheme="minorBidi"/>
                <w:noProof/>
                <w:lang w:eastAsia="en-AU"/>
              </w:rPr>
              <w:tab/>
            </w:r>
            <w:r w:rsidRPr="00CC7DA4">
              <w:rPr>
                <w:rStyle w:val="Hyperlink"/>
                <w:noProof/>
              </w:rPr>
              <w:t>First round assessment of benefit-risk balance</w:t>
            </w:r>
            <w:r>
              <w:rPr>
                <w:noProof/>
                <w:webHidden/>
              </w:rPr>
              <w:tab/>
            </w:r>
            <w:r>
              <w:rPr>
                <w:noProof/>
                <w:webHidden/>
              </w:rPr>
              <w:fldChar w:fldCharType="begin"/>
            </w:r>
            <w:r>
              <w:rPr>
                <w:noProof/>
                <w:webHidden/>
              </w:rPr>
              <w:instrText xml:space="preserve"> PAGEREF _Toc530477330 \h </w:instrText>
            </w:r>
            <w:r>
              <w:rPr>
                <w:noProof/>
                <w:webHidden/>
              </w:rPr>
            </w:r>
            <w:r>
              <w:rPr>
                <w:noProof/>
                <w:webHidden/>
              </w:rPr>
              <w:fldChar w:fldCharType="separate"/>
            </w:r>
            <w:r>
              <w:rPr>
                <w:noProof/>
                <w:webHidden/>
              </w:rPr>
              <w:t>52</w:t>
            </w:r>
            <w:r>
              <w:rPr>
                <w:noProof/>
                <w:webHidden/>
              </w:rPr>
              <w:fldChar w:fldCharType="end"/>
            </w:r>
          </w:hyperlink>
        </w:p>
        <w:p w14:paraId="280AE6BF" w14:textId="77777777" w:rsidR="00E66C60" w:rsidRDefault="00E66C60">
          <w:pPr>
            <w:pStyle w:val="TOC2"/>
            <w:tabs>
              <w:tab w:val="left" w:pos="1320"/>
            </w:tabs>
            <w:rPr>
              <w:rFonts w:asciiTheme="minorHAnsi" w:eastAsiaTheme="minorEastAsia" w:hAnsiTheme="minorHAnsi" w:cstheme="minorBidi"/>
              <w:b w:val="0"/>
              <w:noProof/>
              <w:sz w:val="22"/>
              <w:lang w:eastAsia="en-AU"/>
            </w:rPr>
          </w:pPr>
          <w:hyperlink w:anchor="_Toc530477331" w:history="1">
            <w:r w:rsidRPr="00CC7DA4">
              <w:rPr>
                <w:rStyle w:val="Hyperlink"/>
                <w:noProof/>
              </w:rPr>
              <w:t>10.</w:t>
            </w:r>
            <w:r>
              <w:rPr>
                <w:rFonts w:asciiTheme="minorHAnsi" w:eastAsiaTheme="minorEastAsia" w:hAnsiTheme="minorHAnsi" w:cstheme="minorBidi"/>
                <w:b w:val="0"/>
                <w:noProof/>
                <w:sz w:val="22"/>
                <w:lang w:eastAsia="en-AU"/>
              </w:rPr>
              <w:tab/>
            </w:r>
            <w:r w:rsidRPr="00CC7DA4">
              <w:rPr>
                <w:rStyle w:val="Hyperlink"/>
                <w:noProof/>
              </w:rPr>
              <w:t>First round recommendation regarding authorisation</w:t>
            </w:r>
            <w:r>
              <w:rPr>
                <w:noProof/>
                <w:webHidden/>
              </w:rPr>
              <w:tab/>
            </w:r>
            <w:r>
              <w:rPr>
                <w:noProof/>
                <w:webHidden/>
              </w:rPr>
              <w:fldChar w:fldCharType="begin"/>
            </w:r>
            <w:r>
              <w:rPr>
                <w:noProof/>
                <w:webHidden/>
              </w:rPr>
              <w:instrText xml:space="preserve"> PAGEREF _Toc530477331 \h </w:instrText>
            </w:r>
            <w:r>
              <w:rPr>
                <w:noProof/>
                <w:webHidden/>
              </w:rPr>
            </w:r>
            <w:r>
              <w:rPr>
                <w:noProof/>
                <w:webHidden/>
              </w:rPr>
              <w:fldChar w:fldCharType="separate"/>
            </w:r>
            <w:r>
              <w:rPr>
                <w:noProof/>
                <w:webHidden/>
              </w:rPr>
              <w:t>53</w:t>
            </w:r>
            <w:r>
              <w:rPr>
                <w:noProof/>
                <w:webHidden/>
              </w:rPr>
              <w:fldChar w:fldCharType="end"/>
            </w:r>
          </w:hyperlink>
        </w:p>
        <w:p w14:paraId="4542F1B9" w14:textId="77777777" w:rsidR="00E66C60" w:rsidRDefault="00E66C60">
          <w:pPr>
            <w:pStyle w:val="TOC2"/>
            <w:tabs>
              <w:tab w:val="left" w:pos="1320"/>
            </w:tabs>
            <w:rPr>
              <w:rFonts w:asciiTheme="minorHAnsi" w:eastAsiaTheme="minorEastAsia" w:hAnsiTheme="minorHAnsi" w:cstheme="minorBidi"/>
              <w:b w:val="0"/>
              <w:noProof/>
              <w:sz w:val="22"/>
              <w:lang w:eastAsia="en-AU"/>
            </w:rPr>
          </w:pPr>
          <w:hyperlink w:anchor="_Toc530477332" w:history="1">
            <w:r w:rsidRPr="00CC7DA4">
              <w:rPr>
                <w:rStyle w:val="Hyperlink"/>
                <w:noProof/>
              </w:rPr>
              <w:t>11.</w:t>
            </w:r>
            <w:r>
              <w:rPr>
                <w:rFonts w:asciiTheme="minorHAnsi" w:eastAsiaTheme="minorEastAsia" w:hAnsiTheme="minorHAnsi" w:cstheme="minorBidi"/>
                <w:b w:val="0"/>
                <w:noProof/>
                <w:sz w:val="22"/>
                <w:lang w:eastAsia="en-AU"/>
              </w:rPr>
              <w:tab/>
            </w:r>
            <w:r w:rsidRPr="00CC7DA4">
              <w:rPr>
                <w:rStyle w:val="Hyperlink"/>
                <w:noProof/>
              </w:rPr>
              <w:t>Clinical questions</w:t>
            </w:r>
            <w:r>
              <w:rPr>
                <w:noProof/>
                <w:webHidden/>
              </w:rPr>
              <w:tab/>
            </w:r>
            <w:r>
              <w:rPr>
                <w:noProof/>
                <w:webHidden/>
              </w:rPr>
              <w:fldChar w:fldCharType="begin"/>
            </w:r>
            <w:r>
              <w:rPr>
                <w:noProof/>
                <w:webHidden/>
              </w:rPr>
              <w:instrText xml:space="preserve"> PAGEREF _Toc530477332 \h </w:instrText>
            </w:r>
            <w:r>
              <w:rPr>
                <w:noProof/>
                <w:webHidden/>
              </w:rPr>
            </w:r>
            <w:r>
              <w:rPr>
                <w:noProof/>
                <w:webHidden/>
              </w:rPr>
              <w:fldChar w:fldCharType="separate"/>
            </w:r>
            <w:r>
              <w:rPr>
                <w:noProof/>
                <w:webHidden/>
              </w:rPr>
              <w:t>53</w:t>
            </w:r>
            <w:r>
              <w:rPr>
                <w:noProof/>
                <w:webHidden/>
              </w:rPr>
              <w:fldChar w:fldCharType="end"/>
            </w:r>
          </w:hyperlink>
        </w:p>
        <w:p w14:paraId="344012DC" w14:textId="77777777" w:rsidR="00E66C60" w:rsidRDefault="00E66C60">
          <w:pPr>
            <w:pStyle w:val="TOC2"/>
            <w:tabs>
              <w:tab w:val="left" w:pos="1320"/>
            </w:tabs>
            <w:rPr>
              <w:rFonts w:asciiTheme="minorHAnsi" w:eastAsiaTheme="minorEastAsia" w:hAnsiTheme="minorHAnsi" w:cstheme="minorBidi"/>
              <w:b w:val="0"/>
              <w:noProof/>
              <w:sz w:val="22"/>
              <w:lang w:eastAsia="en-AU"/>
            </w:rPr>
          </w:pPr>
          <w:hyperlink w:anchor="_Toc530477333" w:history="1">
            <w:r w:rsidRPr="00CC7DA4">
              <w:rPr>
                <w:rStyle w:val="Hyperlink"/>
                <w:noProof/>
              </w:rPr>
              <w:t>12.</w:t>
            </w:r>
            <w:r>
              <w:rPr>
                <w:rFonts w:asciiTheme="minorHAnsi" w:eastAsiaTheme="minorEastAsia" w:hAnsiTheme="minorHAnsi" w:cstheme="minorBidi"/>
                <w:b w:val="0"/>
                <w:noProof/>
                <w:sz w:val="22"/>
                <w:lang w:eastAsia="en-AU"/>
              </w:rPr>
              <w:tab/>
            </w:r>
            <w:r w:rsidRPr="00CC7DA4">
              <w:rPr>
                <w:rStyle w:val="Hyperlink"/>
                <w:noProof/>
              </w:rPr>
              <w:t>References</w:t>
            </w:r>
            <w:r>
              <w:rPr>
                <w:noProof/>
                <w:webHidden/>
              </w:rPr>
              <w:tab/>
            </w:r>
            <w:r>
              <w:rPr>
                <w:noProof/>
                <w:webHidden/>
              </w:rPr>
              <w:fldChar w:fldCharType="begin"/>
            </w:r>
            <w:r>
              <w:rPr>
                <w:noProof/>
                <w:webHidden/>
              </w:rPr>
              <w:instrText xml:space="preserve"> PAGEREF _Toc530477333 \h </w:instrText>
            </w:r>
            <w:r>
              <w:rPr>
                <w:noProof/>
                <w:webHidden/>
              </w:rPr>
            </w:r>
            <w:r>
              <w:rPr>
                <w:noProof/>
                <w:webHidden/>
              </w:rPr>
              <w:fldChar w:fldCharType="separate"/>
            </w:r>
            <w:r>
              <w:rPr>
                <w:noProof/>
                <w:webHidden/>
              </w:rPr>
              <w:t>53</w:t>
            </w:r>
            <w:r>
              <w:rPr>
                <w:noProof/>
                <w:webHidden/>
              </w:rPr>
              <w:fldChar w:fldCharType="end"/>
            </w:r>
          </w:hyperlink>
        </w:p>
        <w:p w14:paraId="4E2CABCC" w14:textId="77777777" w:rsidR="003A7F6C" w:rsidRPr="00B811C6" w:rsidRDefault="004F4AF5" w:rsidP="00B811C6">
          <w:pPr>
            <w:pStyle w:val="TOC2"/>
          </w:pPr>
          <w:r>
            <w:fldChar w:fldCharType="end"/>
          </w:r>
        </w:p>
      </w:sdtContent>
    </w:sdt>
    <w:bookmarkStart w:id="3" w:name="_Toc314842482" w:displacedByCustomXml="prev"/>
    <w:p w14:paraId="22C7A10E" w14:textId="1F9B1E68" w:rsidR="00586F98" w:rsidRDefault="00586F98" w:rsidP="008915A0">
      <w:pPr>
        <w:pStyle w:val="Heading2"/>
        <w:pageBreakBefore/>
        <w:numPr>
          <w:ilvl w:val="0"/>
          <w:numId w:val="0"/>
        </w:numPr>
      </w:pPr>
      <w:bookmarkStart w:id="4" w:name="_Toc351716269"/>
      <w:bookmarkStart w:id="5" w:name="_Toc351718881"/>
      <w:bookmarkStart w:id="6" w:name="_Toc355338616"/>
      <w:bookmarkStart w:id="7" w:name="_Toc530477288"/>
      <w:r>
        <w:lastRenderedPageBreak/>
        <w:t>List</w:t>
      </w:r>
      <w:r w:rsidR="00616108">
        <w:t xml:space="preserve"> </w:t>
      </w:r>
      <w:r>
        <w:t>of</w:t>
      </w:r>
      <w:r w:rsidR="00616108">
        <w:t xml:space="preserve"> </w:t>
      </w:r>
      <w:r>
        <w:t>abbreviations</w:t>
      </w:r>
      <w:bookmarkEnd w:id="4"/>
      <w:bookmarkEnd w:id="5"/>
      <w:bookmarkEnd w:id="6"/>
      <w:bookmarkEnd w:id="7"/>
    </w:p>
    <w:tbl>
      <w:tblPr>
        <w:tblStyle w:val="TableTGAblue"/>
        <w:tblW w:w="0" w:type="auto"/>
        <w:tblLook w:val="04A0" w:firstRow="1" w:lastRow="0" w:firstColumn="1" w:lastColumn="0" w:noHBand="0" w:noVBand="1"/>
        <w:tblDescription w:val="List of abbreviations"/>
      </w:tblPr>
      <w:tblGrid>
        <w:gridCol w:w="1951"/>
        <w:gridCol w:w="6850"/>
      </w:tblGrid>
      <w:tr w:rsidR="00586F98" w:rsidRPr="00711E39" w14:paraId="1FDA362A" w14:textId="77777777" w:rsidTr="006161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14:paraId="5F7A57CC" w14:textId="77777777" w:rsidR="00586F98" w:rsidRPr="00711E39" w:rsidRDefault="00586F98" w:rsidP="00711E39">
            <w:r w:rsidRPr="00711E39">
              <w:t>Abbreviation</w:t>
            </w:r>
          </w:p>
        </w:tc>
        <w:tc>
          <w:tcPr>
            <w:tcW w:w="6850" w:type="dxa"/>
          </w:tcPr>
          <w:p w14:paraId="73871269" w14:textId="77777777" w:rsidR="00586F98" w:rsidRPr="00711E39" w:rsidRDefault="00586F98" w:rsidP="00711E39">
            <w:pPr>
              <w:cnfStyle w:val="100000000000" w:firstRow="1" w:lastRow="0" w:firstColumn="0" w:lastColumn="0" w:oddVBand="0" w:evenVBand="0" w:oddHBand="0" w:evenHBand="0" w:firstRowFirstColumn="0" w:firstRowLastColumn="0" w:lastRowFirstColumn="0" w:lastRowLastColumn="0"/>
            </w:pPr>
            <w:r w:rsidRPr="00711E39">
              <w:t>Meaning</w:t>
            </w:r>
          </w:p>
        </w:tc>
      </w:tr>
      <w:tr w:rsidR="00711E39" w:rsidRPr="00711E39" w14:paraId="49A3E16E"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115CB204" w14:textId="77777777" w:rsidR="00711E39" w:rsidRPr="00711E39" w:rsidRDefault="00711E39" w:rsidP="00711E39">
            <w:r w:rsidRPr="00711E39">
              <w:t>ADA</w:t>
            </w:r>
          </w:p>
        </w:tc>
        <w:tc>
          <w:tcPr>
            <w:tcW w:w="6850" w:type="dxa"/>
          </w:tcPr>
          <w:p w14:paraId="2C26053E" w14:textId="61516F8F" w:rsidR="00711E39" w:rsidRPr="00711E39" w:rsidRDefault="008D406F" w:rsidP="00711E39">
            <w:pPr>
              <w:cnfStyle w:val="000000000000" w:firstRow="0" w:lastRow="0" w:firstColumn="0" w:lastColumn="0" w:oddVBand="0" w:evenVBand="0" w:oddHBand="0" w:evenHBand="0" w:firstRowFirstColumn="0" w:firstRowLastColumn="0" w:lastRowFirstColumn="0" w:lastRowLastColumn="0"/>
            </w:pPr>
            <w:r>
              <w:t>Anti-drug</w:t>
            </w:r>
            <w:r w:rsidR="00616108">
              <w:t xml:space="preserve"> </w:t>
            </w:r>
            <w:r>
              <w:t>a</w:t>
            </w:r>
            <w:r w:rsidR="00711E39" w:rsidRPr="00711E39">
              <w:t>ntibody(ies)</w:t>
            </w:r>
          </w:p>
        </w:tc>
      </w:tr>
      <w:tr w:rsidR="00711E39" w:rsidRPr="00711E39" w14:paraId="086D587C"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2F0C24DC" w14:textId="77777777" w:rsidR="00711E39" w:rsidRPr="00711E39" w:rsidRDefault="00711E39" w:rsidP="00711E39">
            <w:r w:rsidRPr="00711E39">
              <w:t>AE</w:t>
            </w:r>
          </w:p>
        </w:tc>
        <w:tc>
          <w:tcPr>
            <w:tcW w:w="6850" w:type="dxa"/>
          </w:tcPr>
          <w:p w14:paraId="7FEED4F9" w14:textId="66E67F39"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Adverse</w:t>
            </w:r>
            <w:r w:rsidR="00616108">
              <w:t xml:space="preserve"> </w:t>
            </w:r>
            <w:r w:rsidRPr="00711E39">
              <w:t>event</w:t>
            </w:r>
          </w:p>
        </w:tc>
      </w:tr>
      <w:tr w:rsidR="00711E39" w:rsidRPr="00711E39" w14:paraId="45F2E53E"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65E84278" w14:textId="77777777" w:rsidR="00711E39" w:rsidRPr="00711E39" w:rsidRDefault="00711E39" w:rsidP="00711E39">
            <w:r w:rsidRPr="00711E39">
              <w:t>AESIs</w:t>
            </w:r>
          </w:p>
        </w:tc>
        <w:tc>
          <w:tcPr>
            <w:tcW w:w="6850" w:type="dxa"/>
          </w:tcPr>
          <w:p w14:paraId="1A4AE2FE" w14:textId="73AD8D70"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Adv</w:t>
            </w:r>
            <w:r>
              <w:t>erse</w:t>
            </w:r>
            <w:r w:rsidR="00616108">
              <w:t xml:space="preserve"> </w:t>
            </w:r>
            <w:r>
              <w:t>events</w:t>
            </w:r>
            <w:r w:rsidR="00616108">
              <w:t xml:space="preserve"> </w:t>
            </w:r>
            <w:r>
              <w:t>of</w:t>
            </w:r>
            <w:r w:rsidR="00616108">
              <w:t xml:space="preserve"> </w:t>
            </w:r>
            <w:r>
              <w:t>special</w:t>
            </w:r>
            <w:r w:rsidR="00616108">
              <w:t xml:space="preserve"> </w:t>
            </w:r>
            <w:r>
              <w:t>interest</w:t>
            </w:r>
          </w:p>
        </w:tc>
      </w:tr>
      <w:tr w:rsidR="00711E39" w:rsidRPr="00711E39" w14:paraId="0038E4A2"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1251537E" w14:textId="77777777" w:rsidR="00711E39" w:rsidRPr="00711E39" w:rsidRDefault="00711E39" w:rsidP="00711E39">
            <w:r w:rsidRPr="00711E39">
              <w:t>ASA</w:t>
            </w:r>
          </w:p>
        </w:tc>
        <w:tc>
          <w:tcPr>
            <w:tcW w:w="6850" w:type="dxa"/>
          </w:tcPr>
          <w:p w14:paraId="54FCC5B0" w14:textId="04B8045E"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Australian-specific</w:t>
            </w:r>
            <w:r w:rsidR="00616108">
              <w:t xml:space="preserve"> </w:t>
            </w:r>
            <w:r w:rsidRPr="00711E39">
              <w:t>annex</w:t>
            </w:r>
            <w:r w:rsidR="00616108">
              <w:t xml:space="preserve"> </w:t>
            </w:r>
          </w:p>
        </w:tc>
      </w:tr>
      <w:tr w:rsidR="00711E39" w:rsidRPr="00711E39" w14:paraId="1D91CDD4"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21A7B959" w14:textId="77777777" w:rsidR="00711E39" w:rsidRPr="00711E39" w:rsidRDefault="00691260" w:rsidP="00711E39">
            <w:r w:rsidRPr="00A259EB">
              <w:t>AUC</w:t>
            </w:r>
            <w:r w:rsidRPr="00691260">
              <w:rPr>
                <w:vertAlign w:val="subscript"/>
              </w:rPr>
              <w:t>0-inf</w:t>
            </w:r>
          </w:p>
        </w:tc>
        <w:tc>
          <w:tcPr>
            <w:tcW w:w="6850" w:type="dxa"/>
          </w:tcPr>
          <w:p w14:paraId="3A7E6267" w14:textId="0C5510B6"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Area</w:t>
            </w:r>
            <w:r w:rsidR="00616108">
              <w:t xml:space="preserve"> </w:t>
            </w:r>
            <w:r w:rsidRPr="00711E39">
              <w:t>Under</w:t>
            </w:r>
            <w:r w:rsidR="00616108">
              <w:t xml:space="preserve"> </w:t>
            </w:r>
            <w:r w:rsidRPr="00711E39">
              <w:t>the</w:t>
            </w:r>
            <w:r w:rsidR="00616108">
              <w:t xml:space="preserve"> </w:t>
            </w:r>
            <w:r w:rsidRPr="00711E39">
              <w:t>Curve</w:t>
            </w:r>
            <w:r w:rsidR="00616108">
              <w:t xml:space="preserve"> </w:t>
            </w:r>
            <w:r w:rsidRPr="00711E39">
              <w:t>from</w:t>
            </w:r>
            <w:r w:rsidR="00616108">
              <w:t xml:space="preserve"> </w:t>
            </w:r>
            <w:r w:rsidRPr="00711E39">
              <w:t>zero</w:t>
            </w:r>
            <w:r w:rsidR="00616108">
              <w:t xml:space="preserve"> </w:t>
            </w:r>
            <w:r w:rsidRPr="00711E39">
              <w:t>to</w:t>
            </w:r>
            <w:r w:rsidR="00616108">
              <w:t xml:space="preserve"> </w:t>
            </w:r>
            <w:r w:rsidRPr="00711E39">
              <w:t>infinity</w:t>
            </w:r>
          </w:p>
        </w:tc>
      </w:tr>
      <w:tr w:rsidR="00711E39" w:rsidRPr="00711E39" w14:paraId="1BB6A1FA"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7D9211A2" w14:textId="77777777" w:rsidR="00711E39" w:rsidRPr="00711E39" w:rsidRDefault="00711E39" w:rsidP="00711E39">
            <w:r>
              <w:t>CDC</w:t>
            </w:r>
          </w:p>
        </w:tc>
        <w:tc>
          <w:tcPr>
            <w:tcW w:w="6850" w:type="dxa"/>
          </w:tcPr>
          <w:p w14:paraId="67BB68F6" w14:textId="410984E9" w:rsidR="00711E39" w:rsidRPr="00711E39" w:rsidRDefault="00711E39" w:rsidP="00CD44F8">
            <w:pPr>
              <w:cnfStyle w:val="000000000000" w:firstRow="0" w:lastRow="0" w:firstColumn="0" w:lastColumn="0" w:oddVBand="0" w:evenVBand="0" w:oddHBand="0" w:evenHBand="0" w:firstRowFirstColumn="0" w:firstRowLastColumn="0" w:lastRowFirstColumn="0" w:lastRowLastColumn="0"/>
            </w:pPr>
            <w:r w:rsidRPr="00711E39">
              <w:t>Cente</w:t>
            </w:r>
            <w:r w:rsidR="00CD44F8">
              <w:t>r</w:t>
            </w:r>
            <w:r w:rsidRPr="00711E39">
              <w:t>s</w:t>
            </w:r>
            <w:r w:rsidR="00616108">
              <w:t xml:space="preserve"> </w:t>
            </w:r>
            <w:r w:rsidR="00CD44F8">
              <w:t>for</w:t>
            </w:r>
            <w:r w:rsidR="00616108">
              <w:t xml:space="preserve"> </w:t>
            </w:r>
            <w:r w:rsidRPr="00711E39">
              <w:t>Disease</w:t>
            </w:r>
            <w:r w:rsidR="00616108">
              <w:t xml:space="preserve"> </w:t>
            </w:r>
            <w:r w:rsidRPr="00711E39">
              <w:t>Control</w:t>
            </w:r>
            <w:r w:rsidR="00616108">
              <w:t xml:space="preserve"> </w:t>
            </w:r>
            <w:r w:rsidRPr="00711E39">
              <w:t>and</w:t>
            </w:r>
            <w:r w:rsidR="00616108">
              <w:t xml:space="preserve"> </w:t>
            </w:r>
            <w:r w:rsidRPr="00711E39">
              <w:t>Prevention</w:t>
            </w:r>
          </w:p>
        </w:tc>
      </w:tr>
      <w:tr w:rsidR="00711E39" w:rsidRPr="00711E39" w14:paraId="431F7DB8"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4870A9EB" w14:textId="77777777" w:rsidR="00711E39" w:rsidRPr="00711E39" w:rsidRDefault="00711E39" w:rsidP="00711E39">
            <w:r w:rsidRPr="00711E39">
              <w:t>CDI</w:t>
            </w:r>
          </w:p>
        </w:tc>
        <w:tc>
          <w:tcPr>
            <w:tcW w:w="6850" w:type="dxa"/>
          </w:tcPr>
          <w:p w14:paraId="25337BC2" w14:textId="1B4FC97D"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537165">
              <w:rPr>
                <w:i/>
              </w:rPr>
              <w:t>Clostridium</w:t>
            </w:r>
            <w:r w:rsidR="00616108">
              <w:rPr>
                <w:i/>
              </w:rPr>
              <w:t xml:space="preserve"> </w:t>
            </w:r>
            <w:r w:rsidR="00934A94">
              <w:rPr>
                <w:i/>
              </w:rPr>
              <w:t>d</w:t>
            </w:r>
            <w:r w:rsidRPr="00537165">
              <w:rPr>
                <w:i/>
              </w:rPr>
              <w:t>ifficile</w:t>
            </w:r>
            <w:r w:rsidR="00616108">
              <w:t xml:space="preserve"> </w:t>
            </w:r>
            <w:r w:rsidRPr="00711E39">
              <w:t>infection</w:t>
            </w:r>
          </w:p>
        </w:tc>
      </w:tr>
      <w:tr w:rsidR="00711E39" w:rsidRPr="00711E39" w14:paraId="1025CC18"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2A26D72F" w14:textId="77777777" w:rsidR="00711E39" w:rsidRPr="00711E39" w:rsidRDefault="00711E39" w:rsidP="00711E39">
            <w:r w:rsidRPr="00711E39">
              <w:t>CDT</w:t>
            </w:r>
          </w:p>
        </w:tc>
        <w:tc>
          <w:tcPr>
            <w:tcW w:w="6850" w:type="dxa"/>
          </w:tcPr>
          <w:p w14:paraId="2F19E9A9" w14:textId="64BA6C45"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Clostridium</w:t>
            </w:r>
            <w:r w:rsidR="00616108">
              <w:t xml:space="preserve"> </w:t>
            </w:r>
            <w:r w:rsidRPr="00711E39">
              <w:t>Difficile</w:t>
            </w:r>
            <w:r w:rsidR="00616108">
              <w:t xml:space="preserve"> </w:t>
            </w:r>
            <w:r w:rsidRPr="00711E39">
              <w:t>toxin</w:t>
            </w:r>
          </w:p>
        </w:tc>
      </w:tr>
      <w:tr w:rsidR="00711E39" w:rsidRPr="00711E39" w14:paraId="3C2B8625"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15136414" w14:textId="77777777" w:rsidR="00711E39" w:rsidRPr="00711E39" w:rsidRDefault="00711E39" w:rsidP="00711E39">
            <w:r w:rsidRPr="00711E39">
              <w:t>CCF</w:t>
            </w:r>
          </w:p>
        </w:tc>
        <w:tc>
          <w:tcPr>
            <w:tcW w:w="6850" w:type="dxa"/>
          </w:tcPr>
          <w:p w14:paraId="23F2FEF3" w14:textId="22A6974E"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Congestive</w:t>
            </w:r>
            <w:r w:rsidR="00616108">
              <w:t xml:space="preserve"> </w:t>
            </w:r>
            <w:r w:rsidRPr="00711E39">
              <w:t>cardiac</w:t>
            </w:r>
            <w:r w:rsidR="00616108">
              <w:t xml:space="preserve"> </w:t>
            </w:r>
            <w:r w:rsidRPr="00711E39">
              <w:t>failure</w:t>
            </w:r>
          </w:p>
        </w:tc>
      </w:tr>
      <w:tr w:rsidR="00747782" w:rsidRPr="00711E39" w14:paraId="0D8D95E6"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71F17CDC" w14:textId="0BBC5AF2" w:rsidR="00747782" w:rsidRPr="00711E39" w:rsidRDefault="00747782" w:rsidP="00711E39">
            <w:r>
              <w:t>CHF</w:t>
            </w:r>
          </w:p>
        </w:tc>
        <w:tc>
          <w:tcPr>
            <w:tcW w:w="6850" w:type="dxa"/>
          </w:tcPr>
          <w:p w14:paraId="584FEEEB" w14:textId="51813835" w:rsidR="00747782" w:rsidRPr="00711E39" w:rsidRDefault="00747782" w:rsidP="00711E39">
            <w:pPr>
              <w:cnfStyle w:val="000000000000" w:firstRow="0" w:lastRow="0" w:firstColumn="0" w:lastColumn="0" w:oddVBand="0" w:evenVBand="0" w:oddHBand="0" w:evenHBand="0" w:firstRowFirstColumn="0" w:firstRowLastColumn="0" w:lastRowFirstColumn="0" w:lastRowLastColumn="0"/>
            </w:pPr>
            <w:r>
              <w:t>Congestive</w:t>
            </w:r>
            <w:r w:rsidR="00616108">
              <w:t xml:space="preserve"> </w:t>
            </w:r>
            <w:r>
              <w:t>heart</w:t>
            </w:r>
            <w:r w:rsidR="00616108">
              <w:t xml:space="preserve"> </w:t>
            </w:r>
            <w:r>
              <w:t>failure</w:t>
            </w:r>
          </w:p>
        </w:tc>
      </w:tr>
      <w:tr w:rsidR="00711E39" w:rsidRPr="00711E39" w14:paraId="16DBC371"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6CC6196C" w14:textId="35C0B38E" w:rsidR="00711E39" w:rsidRPr="00711E39" w:rsidRDefault="00711E39" w:rsidP="00711E39">
            <w:r w:rsidRPr="00711E39">
              <w:t>CHMP</w:t>
            </w:r>
            <w:r w:rsidR="00616108">
              <w:t xml:space="preserve"> </w:t>
            </w:r>
            <w:r w:rsidRPr="00711E39">
              <w:t>(CPMP)</w:t>
            </w:r>
          </w:p>
        </w:tc>
        <w:tc>
          <w:tcPr>
            <w:tcW w:w="6850" w:type="dxa"/>
          </w:tcPr>
          <w:p w14:paraId="06CA383A" w14:textId="3A56C81B"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Committee</w:t>
            </w:r>
            <w:r w:rsidR="00616108">
              <w:t xml:space="preserve"> </w:t>
            </w:r>
            <w:r w:rsidRPr="00711E39">
              <w:t>for</w:t>
            </w:r>
            <w:r w:rsidR="00616108">
              <w:t xml:space="preserve"> </w:t>
            </w:r>
            <w:r w:rsidRPr="00711E39">
              <w:t>Medicinal</w:t>
            </w:r>
            <w:r w:rsidR="00616108">
              <w:t xml:space="preserve"> </w:t>
            </w:r>
            <w:r w:rsidRPr="00711E39">
              <w:t>Products</w:t>
            </w:r>
            <w:r w:rsidR="00616108">
              <w:t xml:space="preserve"> </w:t>
            </w:r>
            <w:r w:rsidRPr="00711E39">
              <w:t>for</w:t>
            </w:r>
            <w:r w:rsidR="00616108">
              <w:t xml:space="preserve"> </w:t>
            </w:r>
            <w:r w:rsidRPr="00711E39">
              <w:t>Human</w:t>
            </w:r>
            <w:r w:rsidR="00616108">
              <w:t xml:space="preserve"> </w:t>
            </w:r>
            <w:r w:rsidRPr="00711E39">
              <w:t>Use</w:t>
            </w:r>
          </w:p>
        </w:tc>
      </w:tr>
      <w:tr w:rsidR="00711E39" w:rsidRPr="00711E39" w14:paraId="1A961CFE"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07E58CA3" w14:textId="77777777" w:rsidR="00711E39" w:rsidRPr="00711E39" w:rsidRDefault="00711E39" w:rsidP="00711E39">
            <w:r>
              <w:t>CI</w:t>
            </w:r>
          </w:p>
        </w:tc>
        <w:tc>
          <w:tcPr>
            <w:tcW w:w="6850" w:type="dxa"/>
          </w:tcPr>
          <w:p w14:paraId="0C5100BD" w14:textId="08995BEC"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Confidence</w:t>
            </w:r>
            <w:r w:rsidR="00616108">
              <w:t xml:space="preserve"> </w:t>
            </w:r>
            <w:r w:rsidRPr="00711E39">
              <w:t>Interval</w:t>
            </w:r>
          </w:p>
        </w:tc>
      </w:tr>
      <w:tr w:rsidR="00711E39" w:rsidRPr="00711E39" w14:paraId="30AB4021"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0BE2F6F2" w14:textId="77777777" w:rsidR="00711E39" w:rsidRPr="00711E39" w:rsidRDefault="00711E39" w:rsidP="00711E39">
            <w:r w:rsidRPr="00711E39">
              <w:t>CSR</w:t>
            </w:r>
          </w:p>
        </w:tc>
        <w:tc>
          <w:tcPr>
            <w:tcW w:w="6850" w:type="dxa"/>
          </w:tcPr>
          <w:p w14:paraId="1D285E02" w14:textId="2222A2E3"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Clinical</w:t>
            </w:r>
            <w:r w:rsidR="00616108">
              <w:t xml:space="preserve"> </w:t>
            </w:r>
            <w:r w:rsidRPr="00711E39">
              <w:t>Study</w:t>
            </w:r>
            <w:r w:rsidR="00616108">
              <w:t xml:space="preserve"> </w:t>
            </w:r>
            <w:r w:rsidRPr="00711E39">
              <w:t>Report</w:t>
            </w:r>
          </w:p>
        </w:tc>
      </w:tr>
      <w:tr w:rsidR="00711E39" w:rsidRPr="00711E39" w14:paraId="615E00C5"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34C7FDD1" w14:textId="77777777" w:rsidR="00711E39" w:rsidRPr="00711E39" w:rsidRDefault="00711E39" w:rsidP="00711E39">
            <w:r w:rsidRPr="00711E39">
              <w:t>DILI</w:t>
            </w:r>
          </w:p>
        </w:tc>
        <w:tc>
          <w:tcPr>
            <w:tcW w:w="6850" w:type="dxa"/>
          </w:tcPr>
          <w:p w14:paraId="77610DDE" w14:textId="015886BB"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Drug-induced</w:t>
            </w:r>
            <w:r w:rsidR="00616108">
              <w:t xml:space="preserve"> </w:t>
            </w:r>
            <w:r w:rsidRPr="00711E39">
              <w:t>liver</w:t>
            </w:r>
            <w:r w:rsidR="00616108">
              <w:t xml:space="preserve"> </w:t>
            </w:r>
            <w:r w:rsidRPr="00711E39">
              <w:t>injury</w:t>
            </w:r>
          </w:p>
        </w:tc>
      </w:tr>
      <w:tr w:rsidR="00711E39" w:rsidRPr="00711E39" w14:paraId="1EA3B8C5"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6E5080D2" w14:textId="77777777" w:rsidR="00711E39" w:rsidRPr="00711E39" w:rsidRDefault="00711E39" w:rsidP="00711E39">
            <w:r w:rsidRPr="00711E39">
              <w:t>DTL</w:t>
            </w:r>
          </w:p>
        </w:tc>
        <w:tc>
          <w:tcPr>
            <w:tcW w:w="6850" w:type="dxa"/>
          </w:tcPr>
          <w:p w14:paraId="216AF0C7" w14:textId="505604C9"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Drug</w:t>
            </w:r>
            <w:r w:rsidR="00616108">
              <w:t xml:space="preserve"> </w:t>
            </w:r>
            <w:r w:rsidRPr="00711E39">
              <w:t>Tolerance</w:t>
            </w:r>
            <w:r w:rsidR="00616108">
              <w:t xml:space="preserve"> </w:t>
            </w:r>
            <w:r w:rsidRPr="00711E39">
              <w:t>Limit</w:t>
            </w:r>
            <w:r w:rsidR="00616108">
              <w:t xml:space="preserve"> </w:t>
            </w:r>
            <w:r w:rsidRPr="00711E39">
              <w:t>of</w:t>
            </w:r>
            <w:r w:rsidR="00616108">
              <w:t xml:space="preserve"> </w:t>
            </w:r>
            <w:r w:rsidRPr="00711E39">
              <w:t>ADA</w:t>
            </w:r>
            <w:r w:rsidR="00616108">
              <w:t xml:space="preserve"> </w:t>
            </w:r>
            <w:r w:rsidRPr="00711E39">
              <w:t>assay</w:t>
            </w:r>
          </w:p>
        </w:tc>
      </w:tr>
      <w:tr w:rsidR="00711E39" w:rsidRPr="00711E39" w14:paraId="66AD388E"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09F41312" w14:textId="77777777" w:rsidR="00711E39" w:rsidRPr="00711E39" w:rsidRDefault="00711E39" w:rsidP="00711E39">
            <w:r w:rsidRPr="00711E39">
              <w:t>eCRF</w:t>
            </w:r>
          </w:p>
        </w:tc>
        <w:tc>
          <w:tcPr>
            <w:tcW w:w="6850" w:type="dxa"/>
          </w:tcPr>
          <w:p w14:paraId="738C412C" w14:textId="2571131C"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electronic</w:t>
            </w:r>
            <w:r w:rsidR="00616108">
              <w:t xml:space="preserve"> </w:t>
            </w:r>
            <w:r w:rsidRPr="00711E39">
              <w:t>Case</w:t>
            </w:r>
            <w:r w:rsidR="00616108">
              <w:t xml:space="preserve"> </w:t>
            </w:r>
            <w:r w:rsidRPr="00711E39">
              <w:t>Report</w:t>
            </w:r>
            <w:r w:rsidR="00616108">
              <w:t xml:space="preserve"> </w:t>
            </w:r>
            <w:r w:rsidRPr="00711E39">
              <w:t>Form</w:t>
            </w:r>
          </w:p>
        </w:tc>
      </w:tr>
      <w:tr w:rsidR="00711E39" w:rsidRPr="00711E39" w14:paraId="5416DEA9"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1E5F9E4B" w14:textId="77777777" w:rsidR="00711E39" w:rsidRPr="00711E39" w:rsidRDefault="00711E39" w:rsidP="00711E39">
            <w:r w:rsidRPr="00711E39">
              <w:t>ECI</w:t>
            </w:r>
          </w:p>
        </w:tc>
        <w:tc>
          <w:tcPr>
            <w:tcW w:w="6850" w:type="dxa"/>
          </w:tcPr>
          <w:p w14:paraId="55485CA4" w14:textId="1E320392" w:rsidR="00711E39" w:rsidRPr="00711E39" w:rsidRDefault="008D406F" w:rsidP="00711E39">
            <w:pPr>
              <w:cnfStyle w:val="000000000000" w:firstRow="0" w:lastRow="0" w:firstColumn="0" w:lastColumn="0" w:oddVBand="0" w:evenVBand="0" w:oddHBand="0" w:evenHBand="0" w:firstRowFirstColumn="0" w:firstRowLastColumn="0" w:lastRowFirstColumn="0" w:lastRowLastColumn="0"/>
            </w:pPr>
            <w:r>
              <w:t>E</w:t>
            </w:r>
            <w:r w:rsidR="00711E39" w:rsidRPr="00711E39">
              <w:t>vents</w:t>
            </w:r>
            <w:r w:rsidR="00616108">
              <w:t xml:space="preserve"> </w:t>
            </w:r>
            <w:r w:rsidR="00711E39" w:rsidRPr="00711E39">
              <w:t>of</w:t>
            </w:r>
            <w:r w:rsidR="00616108">
              <w:t xml:space="preserve"> </w:t>
            </w:r>
            <w:r w:rsidR="00711E39" w:rsidRPr="00711E39">
              <w:t>clinical</w:t>
            </w:r>
            <w:r w:rsidR="00616108">
              <w:t xml:space="preserve"> </w:t>
            </w:r>
            <w:r w:rsidR="00711E39" w:rsidRPr="00711E39">
              <w:t>interest</w:t>
            </w:r>
          </w:p>
        </w:tc>
      </w:tr>
      <w:tr w:rsidR="00711E39" w:rsidRPr="00711E39" w14:paraId="728A00E2"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0C68E67E" w14:textId="77777777" w:rsidR="00711E39" w:rsidRPr="00711E39" w:rsidRDefault="00711E39" w:rsidP="00711E39">
            <w:r w:rsidRPr="00711E39">
              <w:t>ECL</w:t>
            </w:r>
          </w:p>
        </w:tc>
        <w:tc>
          <w:tcPr>
            <w:tcW w:w="6850" w:type="dxa"/>
          </w:tcPr>
          <w:p w14:paraId="2F5F353C" w14:textId="7777777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electrochemiluminescence</w:t>
            </w:r>
          </w:p>
        </w:tc>
      </w:tr>
      <w:tr w:rsidR="00711E39" w:rsidRPr="00711E39" w14:paraId="52FB9E60"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3350BFE2" w14:textId="77777777" w:rsidR="00711E39" w:rsidRPr="00711E39" w:rsidRDefault="00711E39" w:rsidP="00711E39">
            <w:r w:rsidRPr="00711E39">
              <w:t>EIA</w:t>
            </w:r>
          </w:p>
        </w:tc>
        <w:tc>
          <w:tcPr>
            <w:tcW w:w="6850" w:type="dxa"/>
          </w:tcPr>
          <w:p w14:paraId="3BDE1C97" w14:textId="76EA3B35"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Enzyme</w:t>
            </w:r>
            <w:r w:rsidR="00616108">
              <w:t xml:space="preserve"> </w:t>
            </w:r>
            <w:r w:rsidRPr="00711E39">
              <w:t>Immunoassay</w:t>
            </w:r>
          </w:p>
        </w:tc>
      </w:tr>
      <w:tr w:rsidR="00711E39" w:rsidRPr="00711E39" w14:paraId="5DF1C691"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19F7BAB2" w14:textId="77777777" w:rsidR="00711E39" w:rsidRPr="00711E39" w:rsidRDefault="00711E39" w:rsidP="00711E39">
            <w:r w:rsidRPr="00711E39">
              <w:t>ELISA</w:t>
            </w:r>
          </w:p>
        </w:tc>
        <w:tc>
          <w:tcPr>
            <w:tcW w:w="6850" w:type="dxa"/>
          </w:tcPr>
          <w:p w14:paraId="4FC1EEC4" w14:textId="09FE5025"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Enzyme</w:t>
            </w:r>
            <w:r w:rsidR="00616108">
              <w:t xml:space="preserve"> </w:t>
            </w:r>
            <w:r w:rsidRPr="00711E39">
              <w:t>Linked</w:t>
            </w:r>
            <w:r w:rsidR="00616108">
              <w:t xml:space="preserve"> </w:t>
            </w:r>
            <w:r w:rsidRPr="00711E39">
              <w:t>Immunosorbent</w:t>
            </w:r>
            <w:r w:rsidR="00616108">
              <w:t xml:space="preserve"> </w:t>
            </w:r>
            <w:r w:rsidRPr="00711E39">
              <w:t>Assay</w:t>
            </w:r>
          </w:p>
        </w:tc>
      </w:tr>
      <w:tr w:rsidR="00711E39" w:rsidRPr="00711E39" w14:paraId="52519E7C"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1F5BA210" w14:textId="77777777" w:rsidR="00711E39" w:rsidRPr="00711E39" w:rsidRDefault="00711E39" w:rsidP="00711E39">
            <w:r w:rsidRPr="00711E39">
              <w:t>EMA</w:t>
            </w:r>
          </w:p>
        </w:tc>
        <w:tc>
          <w:tcPr>
            <w:tcW w:w="6850" w:type="dxa"/>
          </w:tcPr>
          <w:p w14:paraId="1964FD2E" w14:textId="660994D3"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European</w:t>
            </w:r>
            <w:r w:rsidR="00616108">
              <w:t xml:space="preserve"> </w:t>
            </w:r>
            <w:r w:rsidRPr="00711E39">
              <w:t>Medicines</w:t>
            </w:r>
            <w:r w:rsidR="00616108">
              <w:t xml:space="preserve"> </w:t>
            </w:r>
            <w:r w:rsidRPr="00711E39">
              <w:t>Agency</w:t>
            </w:r>
          </w:p>
        </w:tc>
      </w:tr>
      <w:tr w:rsidR="00711E39" w:rsidRPr="00711E39" w14:paraId="62D0C0D1"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2039CD8C" w14:textId="77777777" w:rsidR="00711E39" w:rsidRPr="00711E39" w:rsidRDefault="00711E39" w:rsidP="00711E39">
            <w:r w:rsidRPr="00711E39">
              <w:t>EU</w:t>
            </w:r>
          </w:p>
        </w:tc>
        <w:tc>
          <w:tcPr>
            <w:tcW w:w="6850" w:type="dxa"/>
          </w:tcPr>
          <w:p w14:paraId="648F26CF" w14:textId="33C5F292"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European</w:t>
            </w:r>
            <w:r w:rsidR="00616108">
              <w:t xml:space="preserve"> </w:t>
            </w:r>
            <w:r w:rsidRPr="00711E39">
              <w:t>Union</w:t>
            </w:r>
          </w:p>
        </w:tc>
      </w:tr>
      <w:tr w:rsidR="00711E39" w:rsidRPr="00711E39" w14:paraId="49612267"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7D820829" w14:textId="77777777" w:rsidR="00711E39" w:rsidRPr="00711E39" w:rsidRDefault="00711E39" w:rsidP="00711E39">
            <w:r w:rsidRPr="00711E39">
              <w:t>FAS</w:t>
            </w:r>
          </w:p>
        </w:tc>
        <w:tc>
          <w:tcPr>
            <w:tcW w:w="6850" w:type="dxa"/>
          </w:tcPr>
          <w:p w14:paraId="007FFEDD" w14:textId="57742E30"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Full</w:t>
            </w:r>
            <w:r w:rsidR="00616108">
              <w:t xml:space="preserve"> </w:t>
            </w:r>
            <w:r w:rsidRPr="00711E39">
              <w:t>analysis</w:t>
            </w:r>
            <w:r w:rsidR="00616108">
              <w:t xml:space="preserve"> </w:t>
            </w:r>
            <w:r w:rsidRPr="00711E39">
              <w:t>set</w:t>
            </w:r>
          </w:p>
        </w:tc>
      </w:tr>
      <w:tr w:rsidR="00711E39" w:rsidRPr="00711E39" w14:paraId="2F68536B"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2E719326" w14:textId="77777777" w:rsidR="00711E39" w:rsidRPr="00711E39" w:rsidRDefault="00711E39" w:rsidP="00711E39">
            <w:r w:rsidRPr="00711E39">
              <w:t>FDA</w:t>
            </w:r>
          </w:p>
        </w:tc>
        <w:tc>
          <w:tcPr>
            <w:tcW w:w="6850" w:type="dxa"/>
          </w:tcPr>
          <w:p w14:paraId="5626F3EB" w14:textId="102404A8"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Food</w:t>
            </w:r>
            <w:r w:rsidR="00616108">
              <w:t xml:space="preserve"> </w:t>
            </w:r>
            <w:r w:rsidRPr="00711E39">
              <w:t>and</w:t>
            </w:r>
            <w:r w:rsidR="00616108">
              <w:t xml:space="preserve"> </w:t>
            </w:r>
            <w:r w:rsidRPr="00711E39">
              <w:t>Drug</w:t>
            </w:r>
            <w:r w:rsidR="00616108">
              <w:t xml:space="preserve"> </w:t>
            </w:r>
            <w:r w:rsidRPr="00711E39">
              <w:t>Administration</w:t>
            </w:r>
          </w:p>
        </w:tc>
      </w:tr>
      <w:tr w:rsidR="00711E39" w:rsidRPr="00711E39" w14:paraId="318F17AE"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5054E991" w14:textId="77777777" w:rsidR="00711E39" w:rsidRPr="00711E39" w:rsidRDefault="00711E39" w:rsidP="00711E39">
            <w:r w:rsidRPr="00711E39">
              <w:lastRenderedPageBreak/>
              <w:t>FMT</w:t>
            </w:r>
          </w:p>
        </w:tc>
        <w:tc>
          <w:tcPr>
            <w:tcW w:w="6850" w:type="dxa"/>
          </w:tcPr>
          <w:p w14:paraId="64913445" w14:textId="16867D3D"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Faecal</w:t>
            </w:r>
            <w:r w:rsidR="00616108">
              <w:t xml:space="preserve"> </w:t>
            </w:r>
            <w:r w:rsidRPr="00711E39">
              <w:t>microbiota</w:t>
            </w:r>
            <w:r w:rsidR="00616108">
              <w:t xml:space="preserve"> </w:t>
            </w:r>
            <w:r w:rsidRPr="00711E39">
              <w:t>for</w:t>
            </w:r>
            <w:r w:rsidR="00616108">
              <w:t xml:space="preserve"> </w:t>
            </w:r>
            <w:r w:rsidRPr="00711E39">
              <w:t>transplantation</w:t>
            </w:r>
          </w:p>
        </w:tc>
      </w:tr>
      <w:tr w:rsidR="00711E39" w:rsidRPr="00711E39" w14:paraId="2B8D7BA3"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598C352B" w14:textId="77777777" w:rsidR="00711E39" w:rsidRPr="00711E39" w:rsidRDefault="00711E39" w:rsidP="00711E39">
            <w:r w:rsidRPr="00711E39">
              <w:t>GCP</w:t>
            </w:r>
          </w:p>
        </w:tc>
        <w:tc>
          <w:tcPr>
            <w:tcW w:w="6850" w:type="dxa"/>
          </w:tcPr>
          <w:p w14:paraId="72E08CFB" w14:textId="36B0F32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Good</w:t>
            </w:r>
            <w:r w:rsidR="00616108">
              <w:t xml:space="preserve"> </w:t>
            </w:r>
            <w:r w:rsidRPr="00711E39">
              <w:t>Clinical</w:t>
            </w:r>
            <w:r w:rsidR="00616108">
              <w:t xml:space="preserve"> </w:t>
            </w:r>
            <w:r w:rsidRPr="00711E39">
              <w:t>Practice</w:t>
            </w:r>
          </w:p>
        </w:tc>
      </w:tr>
      <w:tr w:rsidR="00711E39" w:rsidRPr="00711E39" w14:paraId="3896C282"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6DCCD8D4" w14:textId="77777777" w:rsidR="00711E39" w:rsidRPr="00711E39" w:rsidRDefault="00711E39" w:rsidP="00711E39">
            <w:r w:rsidRPr="00711E39">
              <w:t>gp</w:t>
            </w:r>
          </w:p>
        </w:tc>
        <w:tc>
          <w:tcPr>
            <w:tcW w:w="6850" w:type="dxa"/>
          </w:tcPr>
          <w:p w14:paraId="66A73B31" w14:textId="7777777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Group</w:t>
            </w:r>
          </w:p>
        </w:tc>
      </w:tr>
      <w:tr w:rsidR="00711E39" w:rsidRPr="00711E39" w14:paraId="08881A75"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0AB0CACC" w14:textId="77777777" w:rsidR="00711E39" w:rsidRPr="00711E39" w:rsidRDefault="00711E39" w:rsidP="00711E39">
            <w:r w:rsidRPr="00711E39">
              <w:t>hr(s)</w:t>
            </w:r>
          </w:p>
        </w:tc>
        <w:tc>
          <w:tcPr>
            <w:tcW w:w="6850" w:type="dxa"/>
          </w:tcPr>
          <w:p w14:paraId="3B60B838" w14:textId="7777777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hour(s)</w:t>
            </w:r>
          </w:p>
        </w:tc>
      </w:tr>
      <w:tr w:rsidR="00711E39" w:rsidRPr="00711E39" w14:paraId="0AE53E14"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686BB35F" w14:textId="77777777" w:rsidR="00711E39" w:rsidRPr="00711E39" w:rsidRDefault="00711E39" w:rsidP="00711E39">
            <w:r w:rsidRPr="00711E39">
              <w:t>IB</w:t>
            </w:r>
          </w:p>
        </w:tc>
        <w:tc>
          <w:tcPr>
            <w:tcW w:w="6850" w:type="dxa"/>
          </w:tcPr>
          <w:p w14:paraId="06CD3E8C" w14:textId="18CA7134"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Investigator</w:t>
            </w:r>
            <w:r w:rsidR="00616108">
              <w:t xml:space="preserve"> </w:t>
            </w:r>
            <w:r w:rsidRPr="00711E39">
              <w:t>Brochure</w:t>
            </w:r>
          </w:p>
        </w:tc>
      </w:tr>
      <w:tr w:rsidR="00711E39" w:rsidRPr="00711E39" w14:paraId="752D2BA3"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178B481B" w14:textId="77777777" w:rsidR="00711E39" w:rsidRPr="00711E39" w:rsidRDefault="00711E39" w:rsidP="00711E39">
            <w:r w:rsidRPr="00711E39">
              <w:t>ICH</w:t>
            </w:r>
          </w:p>
        </w:tc>
        <w:tc>
          <w:tcPr>
            <w:tcW w:w="6850" w:type="dxa"/>
          </w:tcPr>
          <w:p w14:paraId="5559E82F" w14:textId="53C2B443"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International</w:t>
            </w:r>
            <w:r w:rsidR="00616108">
              <w:t xml:space="preserve"> </w:t>
            </w:r>
            <w:r w:rsidRPr="00711E39">
              <w:t>Conference</w:t>
            </w:r>
            <w:r w:rsidR="00616108">
              <w:t xml:space="preserve"> </w:t>
            </w:r>
            <w:r w:rsidRPr="00711E39">
              <w:t>on</w:t>
            </w:r>
            <w:r w:rsidR="00616108">
              <w:t xml:space="preserve"> </w:t>
            </w:r>
            <w:r w:rsidRPr="00711E39">
              <w:t>Harmonization</w:t>
            </w:r>
          </w:p>
        </w:tc>
      </w:tr>
      <w:tr w:rsidR="00711E39" w:rsidRPr="00711E39" w14:paraId="2FF57898"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60F000E0" w14:textId="77777777" w:rsidR="00711E39" w:rsidRPr="00711E39" w:rsidRDefault="00711E39" w:rsidP="00711E39">
            <w:r w:rsidRPr="00711E39">
              <w:t>Ig</w:t>
            </w:r>
          </w:p>
        </w:tc>
        <w:tc>
          <w:tcPr>
            <w:tcW w:w="6850" w:type="dxa"/>
          </w:tcPr>
          <w:p w14:paraId="725E8A88" w14:textId="7777777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Immunoglobulin</w:t>
            </w:r>
          </w:p>
        </w:tc>
      </w:tr>
      <w:tr w:rsidR="00711E39" w:rsidRPr="00711E39" w14:paraId="798C9FD6"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77203C5A" w14:textId="77777777" w:rsidR="00711E39" w:rsidRPr="00711E39" w:rsidRDefault="00711E39" w:rsidP="00711E39">
            <w:r w:rsidRPr="00711E39">
              <w:t>ITT</w:t>
            </w:r>
          </w:p>
        </w:tc>
        <w:tc>
          <w:tcPr>
            <w:tcW w:w="6850" w:type="dxa"/>
          </w:tcPr>
          <w:p w14:paraId="2AB8406F" w14:textId="41435CE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Intention</w:t>
            </w:r>
            <w:r w:rsidR="00616108">
              <w:t xml:space="preserve"> </w:t>
            </w:r>
            <w:r w:rsidRPr="00711E39">
              <w:t>to</w:t>
            </w:r>
            <w:r w:rsidR="00616108">
              <w:t xml:space="preserve"> </w:t>
            </w:r>
            <w:r w:rsidRPr="00711E39">
              <w:t>treat</w:t>
            </w:r>
          </w:p>
        </w:tc>
      </w:tr>
      <w:tr w:rsidR="00711E39" w:rsidRPr="00711E39" w14:paraId="58DD4BC6"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22DCD9D1" w14:textId="77777777" w:rsidR="00711E39" w:rsidRPr="00711E39" w:rsidRDefault="00711E39" w:rsidP="00711E39">
            <w:r w:rsidRPr="00711E39">
              <w:t>IV</w:t>
            </w:r>
          </w:p>
        </w:tc>
        <w:tc>
          <w:tcPr>
            <w:tcW w:w="6850" w:type="dxa"/>
          </w:tcPr>
          <w:p w14:paraId="0D9CF12F" w14:textId="7777777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intravenous</w:t>
            </w:r>
          </w:p>
        </w:tc>
      </w:tr>
      <w:tr w:rsidR="00711E39" w:rsidRPr="00711E39" w14:paraId="60A1CDF6"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3CB0D182" w14:textId="77777777" w:rsidR="00711E39" w:rsidRPr="00711E39" w:rsidRDefault="002D431C" w:rsidP="00711E39">
            <w:r>
              <w:t>k</w:t>
            </w:r>
            <w:r w:rsidR="00711E39" w:rsidRPr="00711E39">
              <w:t>g</w:t>
            </w:r>
          </w:p>
        </w:tc>
        <w:tc>
          <w:tcPr>
            <w:tcW w:w="6850" w:type="dxa"/>
          </w:tcPr>
          <w:p w14:paraId="66623540" w14:textId="7777777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Kilogram</w:t>
            </w:r>
          </w:p>
        </w:tc>
      </w:tr>
      <w:tr w:rsidR="00711E39" w:rsidRPr="00711E39" w14:paraId="3451397B"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3A673DEB" w14:textId="77777777" w:rsidR="00711E39" w:rsidRPr="00711E39" w:rsidRDefault="00711E39" w:rsidP="00711E39">
            <w:r w:rsidRPr="00711E39">
              <w:t>KM</w:t>
            </w:r>
          </w:p>
        </w:tc>
        <w:tc>
          <w:tcPr>
            <w:tcW w:w="6850" w:type="dxa"/>
          </w:tcPr>
          <w:p w14:paraId="25BF3B43" w14:textId="26487F79"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Kaplan</w:t>
            </w:r>
            <w:r w:rsidR="00616108">
              <w:t xml:space="preserve"> </w:t>
            </w:r>
            <w:r w:rsidRPr="00711E39">
              <w:t>Meier</w:t>
            </w:r>
          </w:p>
        </w:tc>
      </w:tr>
      <w:tr w:rsidR="00711E39" w:rsidRPr="00711E39" w14:paraId="306A55F3"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2B16E9BE" w14:textId="77777777" w:rsidR="00711E39" w:rsidRPr="00711E39" w:rsidRDefault="002D431C" w:rsidP="00711E39">
            <w:r>
              <w:t>MAA</w:t>
            </w:r>
          </w:p>
        </w:tc>
        <w:tc>
          <w:tcPr>
            <w:tcW w:w="6850" w:type="dxa"/>
          </w:tcPr>
          <w:p w14:paraId="2911F17F" w14:textId="77EC3595"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Marketing</w:t>
            </w:r>
            <w:r w:rsidR="00616108">
              <w:t xml:space="preserve"> </w:t>
            </w:r>
            <w:r w:rsidRPr="00711E39">
              <w:t>Authorization</w:t>
            </w:r>
            <w:r w:rsidR="00616108">
              <w:t xml:space="preserve"> </w:t>
            </w:r>
            <w:r w:rsidRPr="00711E39">
              <w:t>Application</w:t>
            </w:r>
          </w:p>
        </w:tc>
      </w:tr>
      <w:tr w:rsidR="00711E39" w:rsidRPr="00711E39" w14:paraId="517212D5"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7A7029AF" w14:textId="77777777" w:rsidR="00711E39" w:rsidRPr="00711E39" w:rsidRDefault="00711E39" w:rsidP="00711E39">
            <w:r w:rsidRPr="00711E39">
              <w:t>mAb</w:t>
            </w:r>
          </w:p>
        </w:tc>
        <w:tc>
          <w:tcPr>
            <w:tcW w:w="6850" w:type="dxa"/>
          </w:tcPr>
          <w:p w14:paraId="3BFC19AF" w14:textId="49E147F0"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Monoclonal</w:t>
            </w:r>
            <w:r w:rsidR="00616108">
              <w:t xml:space="preserve"> </w:t>
            </w:r>
            <w:r w:rsidRPr="00711E39">
              <w:t>Antibody</w:t>
            </w:r>
          </w:p>
        </w:tc>
      </w:tr>
      <w:tr w:rsidR="00711E39" w:rsidRPr="00711E39" w14:paraId="2E7E9B46"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2049616E" w14:textId="77777777" w:rsidR="00711E39" w:rsidRPr="00711E39" w:rsidRDefault="00711E39" w:rsidP="00711E39">
            <w:r w:rsidRPr="00711E39">
              <w:t>MCB</w:t>
            </w:r>
          </w:p>
        </w:tc>
        <w:tc>
          <w:tcPr>
            <w:tcW w:w="6850" w:type="dxa"/>
          </w:tcPr>
          <w:p w14:paraId="3A2B6997" w14:textId="5B6E55A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Master</w:t>
            </w:r>
            <w:r w:rsidR="00616108">
              <w:t xml:space="preserve"> </w:t>
            </w:r>
            <w:r w:rsidRPr="00711E39">
              <w:t>Cell</w:t>
            </w:r>
            <w:r w:rsidR="00616108">
              <w:t xml:space="preserve"> </w:t>
            </w:r>
            <w:r w:rsidRPr="00711E39">
              <w:t>Bank</w:t>
            </w:r>
          </w:p>
        </w:tc>
      </w:tr>
      <w:tr w:rsidR="00711E39" w:rsidRPr="00711E39" w14:paraId="6088EE1D"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4A17A8F7" w14:textId="77777777" w:rsidR="00711E39" w:rsidRPr="00711E39" w:rsidRDefault="00691260" w:rsidP="00711E39">
            <w:r>
              <w:t>μ</w:t>
            </w:r>
            <w:r w:rsidRPr="00A259EB">
              <w:t>g</w:t>
            </w:r>
          </w:p>
        </w:tc>
        <w:tc>
          <w:tcPr>
            <w:tcW w:w="6850" w:type="dxa"/>
          </w:tcPr>
          <w:p w14:paraId="08B9F216" w14:textId="7777777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Microgram</w:t>
            </w:r>
          </w:p>
        </w:tc>
      </w:tr>
      <w:tr w:rsidR="00711E39" w:rsidRPr="00711E39" w14:paraId="09A2F785"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0023AA40" w14:textId="77777777" w:rsidR="00711E39" w:rsidRPr="00711E39" w:rsidRDefault="002D431C" w:rsidP="00711E39">
            <w:r>
              <w:t>MEDRA</w:t>
            </w:r>
          </w:p>
        </w:tc>
        <w:tc>
          <w:tcPr>
            <w:tcW w:w="6850" w:type="dxa"/>
          </w:tcPr>
          <w:p w14:paraId="73471950" w14:textId="10119BB2"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Medical</w:t>
            </w:r>
            <w:r w:rsidR="00616108">
              <w:t xml:space="preserve"> </w:t>
            </w:r>
            <w:r w:rsidRPr="00711E39">
              <w:t>Dictionary</w:t>
            </w:r>
            <w:r w:rsidR="00616108">
              <w:t xml:space="preserve"> </w:t>
            </w:r>
            <w:r w:rsidRPr="00711E39">
              <w:t>for</w:t>
            </w:r>
            <w:r w:rsidR="00616108">
              <w:t xml:space="preserve"> </w:t>
            </w:r>
            <w:r w:rsidRPr="00711E39">
              <w:t>Regulatory</w:t>
            </w:r>
            <w:r w:rsidR="00616108">
              <w:t xml:space="preserve"> </w:t>
            </w:r>
            <w:r w:rsidRPr="00711E39">
              <w:t>Activities</w:t>
            </w:r>
          </w:p>
        </w:tc>
      </w:tr>
      <w:tr w:rsidR="00711E39" w:rsidRPr="00711E39" w14:paraId="4611498C"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4BFE68EE" w14:textId="77777777" w:rsidR="00711E39" w:rsidRPr="00711E39" w:rsidRDefault="00711E39" w:rsidP="00711E39">
            <w:r w:rsidRPr="00711E39">
              <w:t>mL</w:t>
            </w:r>
          </w:p>
        </w:tc>
        <w:tc>
          <w:tcPr>
            <w:tcW w:w="6850" w:type="dxa"/>
          </w:tcPr>
          <w:p w14:paraId="7A0C5477" w14:textId="7777777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millilitres</w:t>
            </w:r>
          </w:p>
        </w:tc>
      </w:tr>
      <w:tr w:rsidR="00711E39" w:rsidRPr="00711E39" w14:paraId="5FF3B1AC"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203F647E" w14:textId="77777777" w:rsidR="00711E39" w:rsidRPr="00711E39" w:rsidRDefault="00711E39" w:rsidP="00711E39">
            <w:r w:rsidRPr="00711E39">
              <w:t>mth(s)</w:t>
            </w:r>
          </w:p>
        </w:tc>
        <w:tc>
          <w:tcPr>
            <w:tcW w:w="6850" w:type="dxa"/>
          </w:tcPr>
          <w:p w14:paraId="3AFEE714" w14:textId="7777777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month(s)</w:t>
            </w:r>
          </w:p>
        </w:tc>
      </w:tr>
      <w:tr w:rsidR="00711E39" w:rsidRPr="00711E39" w14:paraId="6211163F"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22F3F14C" w14:textId="77777777" w:rsidR="00711E39" w:rsidRPr="00711E39" w:rsidRDefault="00711E39" w:rsidP="00711E39">
            <w:r w:rsidRPr="00711E39">
              <w:t>NAb</w:t>
            </w:r>
          </w:p>
        </w:tc>
        <w:tc>
          <w:tcPr>
            <w:tcW w:w="6850" w:type="dxa"/>
          </w:tcPr>
          <w:p w14:paraId="037CB3F9" w14:textId="6E51FBF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Neutralising</w:t>
            </w:r>
            <w:r w:rsidR="00616108">
              <w:t xml:space="preserve"> </w:t>
            </w:r>
            <w:r w:rsidRPr="00711E39">
              <w:t>Anti-drug</w:t>
            </w:r>
            <w:r w:rsidR="00616108">
              <w:t xml:space="preserve"> </w:t>
            </w:r>
            <w:r w:rsidRPr="00711E39">
              <w:t>Antibody(ies)</w:t>
            </w:r>
          </w:p>
        </w:tc>
      </w:tr>
      <w:tr w:rsidR="00711E39" w:rsidRPr="00711E39" w14:paraId="3A0D78E3"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448F50F8" w14:textId="77777777" w:rsidR="00711E39" w:rsidRPr="00711E39" w:rsidRDefault="00711E39" w:rsidP="00711E39">
            <w:r w:rsidRPr="00711E39">
              <w:t>NAP</w:t>
            </w:r>
          </w:p>
        </w:tc>
        <w:tc>
          <w:tcPr>
            <w:tcW w:w="6850" w:type="dxa"/>
          </w:tcPr>
          <w:p w14:paraId="49220B04" w14:textId="28193098"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North</w:t>
            </w:r>
            <w:r w:rsidR="00616108">
              <w:t xml:space="preserve"> </w:t>
            </w:r>
            <w:r w:rsidRPr="00711E39">
              <w:t>American</w:t>
            </w:r>
            <w:r w:rsidR="00616108">
              <w:t xml:space="preserve"> </w:t>
            </w:r>
            <w:r w:rsidRPr="00711E39">
              <w:t>Pulsed-Field</w:t>
            </w:r>
          </w:p>
        </w:tc>
      </w:tr>
      <w:tr w:rsidR="00711E39" w:rsidRPr="00711E39" w14:paraId="53C7A0E8"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31E36D8A" w14:textId="77777777" w:rsidR="00711E39" w:rsidRPr="00711E39" w:rsidRDefault="00711E39" w:rsidP="00711E39">
            <w:r w:rsidRPr="00711E39">
              <w:t>NOAEL</w:t>
            </w:r>
          </w:p>
        </w:tc>
        <w:tc>
          <w:tcPr>
            <w:tcW w:w="6850" w:type="dxa"/>
          </w:tcPr>
          <w:p w14:paraId="7CEE0F23" w14:textId="7777777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n</w:t>
            </w:r>
            <w:r w:rsidR="008D406F">
              <w:t>o-observed-adverse-effect-level</w:t>
            </w:r>
          </w:p>
        </w:tc>
      </w:tr>
      <w:tr w:rsidR="00711E39" w:rsidRPr="00711E39" w14:paraId="38192F2A"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2C74D367" w14:textId="77777777" w:rsidR="00711E39" w:rsidRPr="00711E39" w:rsidRDefault="00711E39" w:rsidP="00711E39">
            <w:r w:rsidRPr="00711E39">
              <w:t>PCR</w:t>
            </w:r>
          </w:p>
        </w:tc>
        <w:tc>
          <w:tcPr>
            <w:tcW w:w="6850" w:type="dxa"/>
          </w:tcPr>
          <w:p w14:paraId="18DED835" w14:textId="3D179DDA"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Polymerase</w:t>
            </w:r>
            <w:r w:rsidR="00616108">
              <w:t xml:space="preserve"> </w:t>
            </w:r>
            <w:r w:rsidRPr="00711E39">
              <w:t>Chain</w:t>
            </w:r>
            <w:r w:rsidR="00616108">
              <w:t xml:space="preserve"> </w:t>
            </w:r>
            <w:r w:rsidRPr="00711E39">
              <w:t>Reaction</w:t>
            </w:r>
          </w:p>
        </w:tc>
      </w:tr>
      <w:tr w:rsidR="00711E39" w:rsidRPr="00711E39" w14:paraId="2A92F522"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393323CB" w14:textId="77777777" w:rsidR="00711E39" w:rsidRPr="00711E39" w:rsidRDefault="00711E39" w:rsidP="00711E39">
            <w:r w:rsidRPr="00711E39">
              <w:t>PD</w:t>
            </w:r>
          </w:p>
        </w:tc>
        <w:tc>
          <w:tcPr>
            <w:tcW w:w="6850" w:type="dxa"/>
          </w:tcPr>
          <w:p w14:paraId="79F0EBCC" w14:textId="7777777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pharmacodynamics</w:t>
            </w:r>
          </w:p>
        </w:tc>
      </w:tr>
      <w:tr w:rsidR="00711E39" w:rsidRPr="00711E39" w14:paraId="44B66C81"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62D2F523" w14:textId="77777777" w:rsidR="00711E39" w:rsidRPr="00711E39" w:rsidRDefault="002D431C" w:rsidP="00711E39">
            <w:r>
              <w:t>PI</w:t>
            </w:r>
          </w:p>
        </w:tc>
        <w:tc>
          <w:tcPr>
            <w:tcW w:w="6850" w:type="dxa"/>
          </w:tcPr>
          <w:p w14:paraId="52132D1C" w14:textId="44EB6AE6"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Prescribing</w:t>
            </w:r>
            <w:r w:rsidR="00616108">
              <w:t xml:space="preserve"> </w:t>
            </w:r>
            <w:r w:rsidRPr="00711E39">
              <w:t>Information</w:t>
            </w:r>
          </w:p>
        </w:tc>
      </w:tr>
      <w:tr w:rsidR="00711E39" w:rsidRPr="00711E39" w14:paraId="5BEFE0EF"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256D68D5" w14:textId="77777777" w:rsidR="00711E39" w:rsidRPr="00711E39" w:rsidRDefault="00711E39" w:rsidP="00711E39">
            <w:r w:rsidRPr="00711E39">
              <w:t>PK</w:t>
            </w:r>
          </w:p>
        </w:tc>
        <w:tc>
          <w:tcPr>
            <w:tcW w:w="6850" w:type="dxa"/>
          </w:tcPr>
          <w:p w14:paraId="715B704B" w14:textId="7777777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pharmacokinetics</w:t>
            </w:r>
          </w:p>
        </w:tc>
      </w:tr>
      <w:tr w:rsidR="00711E39" w:rsidRPr="00711E39" w14:paraId="065F64FD"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1C951C0D" w14:textId="77777777" w:rsidR="00711E39" w:rsidRPr="00711E39" w:rsidRDefault="00711E39" w:rsidP="00711E39">
            <w:r w:rsidRPr="00711E39">
              <w:lastRenderedPageBreak/>
              <w:t>Pop’n</w:t>
            </w:r>
          </w:p>
        </w:tc>
        <w:tc>
          <w:tcPr>
            <w:tcW w:w="6850" w:type="dxa"/>
          </w:tcPr>
          <w:p w14:paraId="1F61CF6E" w14:textId="7777777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population</w:t>
            </w:r>
          </w:p>
        </w:tc>
      </w:tr>
      <w:tr w:rsidR="00711E39" w:rsidRPr="00711E39" w14:paraId="4D644EAE"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14B1EFF7" w14:textId="77777777" w:rsidR="00711E39" w:rsidRPr="00711E39" w:rsidRDefault="00711E39" w:rsidP="00711E39">
            <w:r w:rsidRPr="00711E39">
              <w:t>PP</w:t>
            </w:r>
          </w:p>
        </w:tc>
        <w:tc>
          <w:tcPr>
            <w:tcW w:w="6850" w:type="dxa"/>
          </w:tcPr>
          <w:p w14:paraId="094F9719" w14:textId="02E8EA2B"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Per</w:t>
            </w:r>
            <w:r w:rsidR="00616108">
              <w:t xml:space="preserve"> </w:t>
            </w:r>
            <w:r w:rsidRPr="00711E39">
              <w:t>protocol</w:t>
            </w:r>
          </w:p>
        </w:tc>
      </w:tr>
      <w:tr w:rsidR="00711E39" w:rsidRPr="00711E39" w14:paraId="08102A70"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1C2B56AF" w14:textId="77777777" w:rsidR="00711E39" w:rsidRPr="00711E39" w:rsidRDefault="00711E39" w:rsidP="00711E39">
            <w:r w:rsidRPr="00711E39">
              <w:t>PPF</w:t>
            </w:r>
          </w:p>
        </w:tc>
        <w:tc>
          <w:tcPr>
            <w:tcW w:w="6850" w:type="dxa"/>
          </w:tcPr>
          <w:p w14:paraId="45A93983" w14:textId="5596B4C9" w:rsidR="00711E39" w:rsidRPr="00711E39" w:rsidRDefault="002D431C" w:rsidP="00711E39">
            <w:pPr>
              <w:cnfStyle w:val="000000000000" w:firstRow="0" w:lastRow="0" w:firstColumn="0" w:lastColumn="0" w:oddVBand="0" w:evenVBand="0" w:oddHBand="0" w:evenHBand="0" w:firstRowFirstColumn="0" w:firstRowLastColumn="0" w:lastRowFirstColumn="0" w:lastRowLastColumn="0"/>
            </w:pPr>
            <w:r>
              <w:t>Pre</w:t>
            </w:r>
            <w:r w:rsidR="00616108">
              <w:t xml:space="preserve"> </w:t>
            </w:r>
            <w:r>
              <w:t>Submission</w:t>
            </w:r>
            <w:r w:rsidR="00616108">
              <w:t xml:space="preserve"> </w:t>
            </w:r>
            <w:r>
              <w:t>Planning</w:t>
            </w:r>
            <w:r w:rsidR="00616108">
              <w:t xml:space="preserve"> </w:t>
            </w:r>
            <w:r>
              <w:t>Form</w:t>
            </w:r>
          </w:p>
        </w:tc>
      </w:tr>
      <w:tr w:rsidR="00711E39" w:rsidRPr="00711E39" w14:paraId="2F250D9B"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6F38C7FA" w14:textId="77777777" w:rsidR="00711E39" w:rsidRPr="00711E39" w:rsidRDefault="00711E39" w:rsidP="00711E39">
            <w:r w:rsidRPr="00711E39">
              <w:t>PT</w:t>
            </w:r>
          </w:p>
        </w:tc>
        <w:tc>
          <w:tcPr>
            <w:tcW w:w="6850" w:type="dxa"/>
          </w:tcPr>
          <w:p w14:paraId="705CB1FC" w14:textId="20EA6664"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Preferred</w:t>
            </w:r>
            <w:r w:rsidR="00616108">
              <w:t xml:space="preserve"> </w:t>
            </w:r>
            <w:r w:rsidRPr="00711E39">
              <w:t>Term</w:t>
            </w:r>
          </w:p>
        </w:tc>
      </w:tr>
      <w:tr w:rsidR="00711E39" w:rsidRPr="00711E39" w14:paraId="68FDD0B9"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3B87ACEE" w14:textId="77777777" w:rsidR="00711E39" w:rsidRPr="00711E39" w:rsidRDefault="00711E39" w:rsidP="00711E39">
            <w:r w:rsidRPr="00711E39">
              <w:t>REA</w:t>
            </w:r>
          </w:p>
        </w:tc>
        <w:tc>
          <w:tcPr>
            <w:tcW w:w="6850" w:type="dxa"/>
          </w:tcPr>
          <w:p w14:paraId="5F01F416" w14:textId="2032E188"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Restriction</w:t>
            </w:r>
            <w:r w:rsidR="00616108">
              <w:t xml:space="preserve"> </w:t>
            </w:r>
            <w:r w:rsidRPr="00711E39">
              <w:t>Endonuclease</w:t>
            </w:r>
            <w:r w:rsidR="00616108">
              <w:t xml:space="preserve"> </w:t>
            </w:r>
            <w:r w:rsidRPr="00711E39">
              <w:t>Analysis</w:t>
            </w:r>
          </w:p>
        </w:tc>
      </w:tr>
      <w:tr w:rsidR="00711E39" w:rsidRPr="00711E39" w14:paraId="2ECC677E"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6C3D3627" w14:textId="77777777" w:rsidR="00711E39" w:rsidRPr="00711E39" w:rsidRDefault="00711E39" w:rsidP="00711E39">
            <w:r w:rsidRPr="00711E39">
              <w:t>RMP</w:t>
            </w:r>
          </w:p>
        </w:tc>
        <w:tc>
          <w:tcPr>
            <w:tcW w:w="6850" w:type="dxa"/>
          </w:tcPr>
          <w:p w14:paraId="0353540F" w14:textId="73AB25D3"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Risk</w:t>
            </w:r>
            <w:r w:rsidR="00616108">
              <w:t xml:space="preserve"> </w:t>
            </w:r>
            <w:r w:rsidRPr="00711E39">
              <w:t>Management</w:t>
            </w:r>
            <w:r w:rsidR="00616108">
              <w:t xml:space="preserve"> </w:t>
            </w:r>
            <w:r w:rsidRPr="00711E39">
              <w:t>Plan</w:t>
            </w:r>
          </w:p>
        </w:tc>
      </w:tr>
      <w:tr w:rsidR="00711E39" w:rsidRPr="00711E39" w14:paraId="7A75A4C1"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72AB0E69" w14:textId="77777777" w:rsidR="00711E39" w:rsidRPr="00711E39" w:rsidRDefault="002D431C" w:rsidP="00711E39">
            <w:r>
              <w:t>SAE</w:t>
            </w:r>
          </w:p>
        </w:tc>
        <w:tc>
          <w:tcPr>
            <w:tcW w:w="6850" w:type="dxa"/>
          </w:tcPr>
          <w:p w14:paraId="2754C77C" w14:textId="6D75408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Serious</w:t>
            </w:r>
            <w:r w:rsidR="00616108">
              <w:t xml:space="preserve"> </w:t>
            </w:r>
            <w:r w:rsidRPr="00711E39">
              <w:t>Adverse</w:t>
            </w:r>
            <w:r w:rsidR="00616108">
              <w:t xml:space="preserve"> </w:t>
            </w:r>
            <w:r w:rsidRPr="00711E39">
              <w:t>Event</w:t>
            </w:r>
          </w:p>
        </w:tc>
      </w:tr>
      <w:tr w:rsidR="00711E39" w:rsidRPr="00711E39" w14:paraId="6BBBDBDA"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0E3E6F9C" w14:textId="77777777" w:rsidR="00711E39" w:rsidRPr="00711E39" w:rsidRDefault="002D431C" w:rsidP="00711E39">
            <w:r>
              <w:t>SOC</w:t>
            </w:r>
          </w:p>
        </w:tc>
        <w:tc>
          <w:tcPr>
            <w:tcW w:w="6850" w:type="dxa"/>
          </w:tcPr>
          <w:p w14:paraId="0C4C71F1" w14:textId="1907D471"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System</w:t>
            </w:r>
            <w:r w:rsidR="00616108">
              <w:t xml:space="preserve"> </w:t>
            </w:r>
            <w:r w:rsidRPr="00711E39">
              <w:t>Organ</w:t>
            </w:r>
            <w:r w:rsidR="00616108">
              <w:t xml:space="preserve"> </w:t>
            </w:r>
            <w:r w:rsidRPr="00711E39">
              <w:t>Class</w:t>
            </w:r>
          </w:p>
        </w:tc>
      </w:tr>
      <w:tr w:rsidR="00711E39" w:rsidRPr="00711E39" w14:paraId="2A70D3BB"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20EE27F8" w14:textId="77777777" w:rsidR="00711E39" w:rsidRPr="00711E39" w:rsidRDefault="00711E39" w:rsidP="00711E39">
            <w:r w:rsidRPr="00711E39">
              <w:t>SoC</w:t>
            </w:r>
          </w:p>
        </w:tc>
        <w:tc>
          <w:tcPr>
            <w:tcW w:w="6850" w:type="dxa"/>
          </w:tcPr>
          <w:p w14:paraId="6B800C9D" w14:textId="3417E8FF"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Standard</w:t>
            </w:r>
            <w:r w:rsidR="00616108">
              <w:t xml:space="preserve"> </w:t>
            </w:r>
            <w:r w:rsidRPr="00711E39">
              <w:t>of</w:t>
            </w:r>
            <w:r w:rsidR="00616108">
              <w:t xml:space="preserve"> </w:t>
            </w:r>
            <w:r w:rsidRPr="00711E39">
              <w:t>Care</w:t>
            </w:r>
          </w:p>
        </w:tc>
      </w:tr>
      <w:tr w:rsidR="00711E39" w:rsidRPr="00711E39" w14:paraId="587B79D1"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4577679A" w14:textId="77777777" w:rsidR="00711E39" w:rsidRPr="00711E39" w:rsidRDefault="00711E39" w:rsidP="00711E39">
            <w:r w:rsidRPr="00711E39">
              <w:t>subgp(s)</w:t>
            </w:r>
          </w:p>
        </w:tc>
        <w:tc>
          <w:tcPr>
            <w:tcW w:w="6850" w:type="dxa"/>
          </w:tcPr>
          <w:p w14:paraId="10CE6167" w14:textId="7777777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subgroup(s)</w:t>
            </w:r>
          </w:p>
        </w:tc>
      </w:tr>
      <w:tr w:rsidR="00711E39" w:rsidRPr="00711E39" w14:paraId="2E64693B"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13FD391F" w14:textId="77777777" w:rsidR="00711E39" w:rsidRPr="00711E39" w:rsidRDefault="00711E39" w:rsidP="00711E39">
            <w:r w:rsidRPr="00711E39">
              <w:t>TEAE</w:t>
            </w:r>
          </w:p>
        </w:tc>
        <w:tc>
          <w:tcPr>
            <w:tcW w:w="6850" w:type="dxa"/>
          </w:tcPr>
          <w:p w14:paraId="748506D7" w14:textId="4B40E51C" w:rsidR="00711E39" w:rsidRPr="00711E39" w:rsidRDefault="004A7947" w:rsidP="00711E39">
            <w:pPr>
              <w:cnfStyle w:val="000000000000" w:firstRow="0" w:lastRow="0" w:firstColumn="0" w:lastColumn="0" w:oddVBand="0" w:evenVBand="0" w:oddHBand="0" w:evenHBand="0" w:firstRowFirstColumn="0" w:firstRowLastColumn="0" w:lastRowFirstColumn="0" w:lastRowLastColumn="0"/>
            </w:pPr>
            <w:r>
              <w:t>treatment</w:t>
            </w:r>
            <w:r w:rsidR="00616108">
              <w:t xml:space="preserve"> </w:t>
            </w:r>
            <w:r>
              <w:t>emergent</w:t>
            </w:r>
            <w:r w:rsidR="00616108">
              <w:t xml:space="preserve"> </w:t>
            </w:r>
            <w:r w:rsidR="008D406F">
              <w:t>adverse</w:t>
            </w:r>
            <w:r w:rsidR="00616108">
              <w:t xml:space="preserve"> </w:t>
            </w:r>
            <w:r w:rsidR="008D406F">
              <w:t>event</w:t>
            </w:r>
          </w:p>
        </w:tc>
      </w:tr>
      <w:tr w:rsidR="00711E39" w:rsidRPr="00711E39" w14:paraId="35CE2B0D"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5D25D153" w14:textId="77777777" w:rsidR="00711E39" w:rsidRPr="00711E39" w:rsidRDefault="00711E39" w:rsidP="00711E39">
            <w:r w:rsidRPr="00711E39">
              <w:t>TESAE</w:t>
            </w:r>
          </w:p>
        </w:tc>
        <w:tc>
          <w:tcPr>
            <w:tcW w:w="6850" w:type="dxa"/>
          </w:tcPr>
          <w:p w14:paraId="0EDC55A4" w14:textId="48CD54EE" w:rsidR="00711E39" w:rsidRPr="00711E39" w:rsidRDefault="004A7947" w:rsidP="00711E39">
            <w:pPr>
              <w:cnfStyle w:val="000000000000" w:firstRow="0" w:lastRow="0" w:firstColumn="0" w:lastColumn="0" w:oddVBand="0" w:evenVBand="0" w:oddHBand="0" w:evenHBand="0" w:firstRowFirstColumn="0" w:firstRowLastColumn="0" w:lastRowFirstColumn="0" w:lastRowLastColumn="0"/>
            </w:pPr>
            <w:r>
              <w:t>treatment</w:t>
            </w:r>
            <w:r w:rsidR="00616108">
              <w:t xml:space="preserve"> </w:t>
            </w:r>
            <w:r>
              <w:t>emergent</w:t>
            </w:r>
            <w:r w:rsidR="00616108">
              <w:t xml:space="preserve"> </w:t>
            </w:r>
            <w:r w:rsidR="00711E39" w:rsidRPr="00711E39">
              <w:t>serious</w:t>
            </w:r>
            <w:r w:rsidR="00616108">
              <w:t xml:space="preserve"> </w:t>
            </w:r>
            <w:r w:rsidR="00711E39" w:rsidRPr="00711E39">
              <w:t>adverse</w:t>
            </w:r>
            <w:r w:rsidR="00616108">
              <w:t xml:space="preserve"> </w:t>
            </w:r>
            <w:r w:rsidR="00711E39" w:rsidRPr="00711E39">
              <w:t>event</w:t>
            </w:r>
          </w:p>
        </w:tc>
      </w:tr>
      <w:tr w:rsidR="00711E39" w:rsidRPr="00711E39" w14:paraId="21F57BFD"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41566D96" w14:textId="77777777" w:rsidR="00711E39" w:rsidRPr="00711E39" w:rsidRDefault="00711E39" w:rsidP="00711E39">
            <w:r w:rsidRPr="00711E39">
              <w:t>TGA</w:t>
            </w:r>
          </w:p>
        </w:tc>
        <w:tc>
          <w:tcPr>
            <w:tcW w:w="6850" w:type="dxa"/>
          </w:tcPr>
          <w:p w14:paraId="2BB6E17E" w14:textId="57BC1E6E"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Therapeutic</w:t>
            </w:r>
            <w:r w:rsidR="00616108">
              <w:t xml:space="preserve"> </w:t>
            </w:r>
            <w:r w:rsidRPr="00711E39">
              <w:t>Goods</w:t>
            </w:r>
            <w:r w:rsidR="00616108">
              <w:t xml:space="preserve"> </w:t>
            </w:r>
            <w:r w:rsidRPr="00711E39">
              <w:t>Administration</w:t>
            </w:r>
          </w:p>
        </w:tc>
      </w:tr>
      <w:tr w:rsidR="00711E39" w:rsidRPr="00711E39" w14:paraId="200457CB"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61A24AE3" w14:textId="77777777" w:rsidR="00711E39" w:rsidRPr="00711E39" w:rsidRDefault="00711E39" w:rsidP="00711E39">
            <w:r w:rsidRPr="00711E39">
              <w:t>t1/2</w:t>
            </w:r>
          </w:p>
        </w:tc>
        <w:tc>
          <w:tcPr>
            <w:tcW w:w="6850" w:type="dxa"/>
          </w:tcPr>
          <w:p w14:paraId="2A1FC63A" w14:textId="11976495"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Apparent</w:t>
            </w:r>
            <w:r w:rsidR="00616108">
              <w:t xml:space="preserve"> </w:t>
            </w:r>
            <w:r w:rsidRPr="00711E39">
              <w:t>terminal</w:t>
            </w:r>
            <w:r w:rsidR="00616108">
              <w:t xml:space="preserve"> </w:t>
            </w:r>
            <w:r w:rsidRPr="00711E39">
              <w:t>half-life</w:t>
            </w:r>
          </w:p>
        </w:tc>
      </w:tr>
      <w:tr w:rsidR="00711E39" w:rsidRPr="00711E39" w14:paraId="57022687"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61A8CD7A" w14:textId="77777777" w:rsidR="00711E39" w:rsidRPr="00711E39" w:rsidRDefault="00711E39" w:rsidP="00711E39">
            <w:r w:rsidRPr="00711E39">
              <w:t>T</w:t>
            </w:r>
            <w:r w:rsidRPr="00537165">
              <w:rPr>
                <w:vertAlign w:val="subscript"/>
              </w:rPr>
              <w:t>max</w:t>
            </w:r>
          </w:p>
        </w:tc>
        <w:tc>
          <w:tcPr>
            <w:tcW w:w="6850" w:type="dxa"/>
          </w:tcPr>
          <w:p w14:paraId="23DFAD25" w14:textId="62320328"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Time</w:t>
            </w:r>
            <w:r w:rsidR="00616108">
              <w:t xml:space="preserve"> </w:t>
            </w:r>
            <w:r w:rsidRPr="00711E39">
              <w:t>(maximum</w:t>
            </w:r>
            <w:r w:rsidR="00616108">
              <w:t xml:space="preserve"> </w:t>
            </w:r>
            <w:r w:rsidRPr="00711E39">
              <w:t>concentration)</w:t>
            </w:r>
          </w:p>
        </w:tc>
      </w:tr>
      <w:tr w:rsidR="00711E39" w:rsidRPr="00711E39" w14:paraId="69B962BA"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088CEAD4" w14:textId="77777777" w:rsidR="00711E39" w:rsidRPr="00711E39" w:rsidRDefault="00711E39" w:rsidP="00711E39">
            <w:r w:rsidRPr="00711E39">
              <w:t>TMDD</w:t>
            </w:r>
          </w:p>
        </w:tc>
        <w:tc>
          <w:tcPr>
            <w:tcW w:w="6850" w:type="dxa"/>
          </w:tcPr>
          <w:p w14:paraId="21197C11" w14:textId="688555F3"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Target-mediated</w:t>
            </w:r>
            <w:r w:rsidR="00616108">
              <w:t xml:space="preserve"> </w:t>
            </w:r>
            <w:r w:rsidRPr="00711E39">
              <w:t>drug</w:t>
            </w:r>
            <w:r w:rsidR="00616108">
              <w:t xml:space="preserve"> </w:t>
            </w:r>
            <w:r w:rsidRPr="00711E39">
              <w:t>disposition</w:t>
            </w:r>
          </w:p>
        </w:tc>
      </w:tr>
      <w:tr w:rsidR="00711E39" w:rsidRPr="00711E39" w14:paraId="505BAC50"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080D6F83" w14:textId="77777777" w:rsidR="00711E39" w:rsidRPr="00711E39" w:rsidRDefault="00711E39" w:rsidP="00711E39">
            <w:r w:rsidRPr="00711E39">
              <w:t>TRAE</w:t>
            </w:r>
          </w:p>
        </w:tc>
        <w:tc>
          <w:tcPr>
            <w:tcW w:w="6850" w:type="dxa"/>
          </w:tcPr>
          <w:p w14:paraId="067BA453" w14:textId="769C4523" w:rsidR="00711E39" w:rsidRPr="00711E39" w:rsidRDefault="004A7947" w:rsidP="00711E39">
            <w:pPr>
              <w:cnfStyle w:val="000000000000" w:firstRow="0" w:lastRow="0" w:firstColumn="0" w:lastColumn="0" w:oddVBand="0" w:evenVBand="0" w:oddHBand="0" w:evenHBand="0" w:firstRowFirstColumn="0" w:firstRowLastColumn="0" w:lastRowFirstColumn="0" w:lastRowLastColumn="0"/>
            </w:pPr>
            <w:r>
              <w:t>treatment</w:t>
            </w:r>
            <w:r w:rsidR="00616108">
              <w:t xml:space="preserve"> </w:t>
            </w:r>
            <w:r>
              <w:t>related</w:t>
            </w:r>
            <w:r w:rsidR="00616108">
              <w:t xml:space="preserve"> </w:t>
            </w:r>
            <w:r w:rsidR="00711E39" w:rsidRPr="00711E39">
              <w:t>adverse</w:t>
            </w:r>
            <w:r w:rsidR="00616108">
              <w:t xml:space="preserve"> </w:t>
            </w:r>
            <w:r w:rsidR="00711E39" w:rsidRPr="00711E39">
              <w:t>event</w:t>
            </w:r>
          </w:p>
        </w:tc>
      </w:tr>
      <w:tr w:rsidR="00711E39" w:rsidRPr="00711E39" w14:paraId="031D4B22"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67EE60B0" w14:textId="77777777" w:rsidR="00711E39" w:rsidRPr="00711E39" w:rsidRDefault="00711E39" w:rsidP="00711E39">
            <w:r w:rsidRPr="00711E39">
              <w:t>ULN</w:t>
            </w:r>
          </w:p>
        </w:tc>
        <w:tc>
          <w:tcPr>
            <w:tcW w:w="6850" w:type="dxa"/>
          </w:tcPr>
          <w:p w14:paraId="3F0021CB" w14:textId="7C0C025D"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Upper</w:t>
            </w:r>
            <w:r w:rsidR="00616108">
              <w:t xml:space="preserve"> </w:t>
            </w:r>
            <w:r w:rsidRPr="00711E39">
              <w:t>Limit</w:t>
            </w:r>
            <w:r w:rsidR="00616108">
              <w:t xml:space="preserve"> </w:t>
            </w:r>
            <w:r w:rsidRPr="00711E39">
              <w:t>of</w:t>
            </w:r>
            <w:r w:rsidR="00616108">
              <w:t xml:space="preserve"> </w:t>
            </w:r>
            <w:r w:rsidRPr="00711E39">
              <w:t>Normal</w:t>
            </w:r>
          </w:p>
        </w:tc>
      </w:tr>
      <w:tr w:rsidR="00711E39" w:rsidRPr="00711E39" w14:paraId="236286A6"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15D7F76C" w14:textId="77777777" w:rsidR="00711E39" w:rsidRPr="00711E39" w:rsidRDefault="00711E39" w:rsidP="00711E39">
            <w:r w:rsidRPr="00711E39">
              <w:t>US</w:t>
            </w:r>
          </w:p>
        </w:tc>
        <w:tc>
          <w:tcPr>
            <w:tcW w:w="6850" w:type="dxa"/>
          </w:tcPr>
          <w:p w14:paraId="193BBA30" w14:textId="3185E14D"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United</w:t>
            </w:r>
            <w:r w:rsidR="00616108">
              <w:t xml:space="preserve"> </w:t>
            </w:r>
            <w:r w:rsidRPr="00711E39">
              <w:t>States</w:t>
            </w:r>
          </w:p>
        </w:tc>
      </w:tr>
      <w:tr w:rsidR="00711E39" w:rsidRPr="00711E39" w14:paraId="237828C1"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15D46586" w14:textId="77777777" w:rsidR="00711E39" w:rsidRPr="00711E39" w:rsidRDefault="00711E39" w:rsidP="00711E39">
            <w:r w:rsidRPr="00711E39">
              <w:t>UTI</w:t>
            </w:r>
          </w:p>
        </w:tc>
        <w:tc>
          <w:tcPr>
            <w:tcW w:w="6850" w:type="dxa"/>
          </w:tcPr>
          <w:p w14:paraId="104789A5" w14:textId="77885119"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urinary</w:t>
            </w:r>
            <w:r w:rsidR="00616108">
              <w:t xml:space="preserve"> </w:t>
            </w:r>
            <w:r w:rsidRPr="00711E39">
              <w:t>tract</w:t>
            </w:r>
            <w:r w:rsidR="00616108">
              <w:t xml:space="preserve"> </w:t>
            </w:r>
            <w:r w:rsidRPr="00711E39">
              <w:t>infection</w:t>
            </w:r>
          </w:p>
        </w:tc>
      </w:tr>
      <w:tr w:rsidR="00711E39" w:rsidRPr="00711E39" w14:paraId="57A66588"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53C0353A" w14:textId="77777777" w:rsidR="00711E39" w:rsidRPr="00711E39" w:rsidRDefault="00711E39" w:rsidP="00711E39">
            <w:r w:rsidRPr="00711E39">
              <w:t>Vc</w:t>
            </w:r>
          </w:p>
        </w:tc>
        <w:tc>
          <w:tcPr>
            <w:tcW w:w="6850" w:type="dxa"/>
          </w:tcPr>
          <w:p w14:paraId="0FC6C5FE" w14:textId="6931425C"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Central</w:t>
            </w:r>
            <w:r w:rsidR="00616108">
              <w:t xml:space="preserve"> </w:t>
            </w:r>
            <w:r w:rsidRPr="00711E39">
              <w:t>volumes</w:t>
            </w:r>
            <w:r w:rsidR="00616108">
              <w:t xml:space="preserve"> </w:t>
            </w:r>
            <w:r w:rsidRPr="00711E39">
              <w:t>of</w:t>
            </w:r>
            <w:r w:rsidR="00616108">
              <w:t xml:space="preserve"> </w:t>
            </w:r>
            <w:r w:rsidRPr="00711E39">
              <w:t>distribution</w:t>
            </w:r>
          </w:p>
        </w:tc>
      </w:tr>
      <w:tr w:rsidR="00711E39" w:rsidRPr="00711E39" w14:paraId="3BA910C5"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2591FE74" w14:textId="77777777" w:rsidR="00711E39" w:rsidRPr="00711E39" w:rsidRDefault="00711E39" w:rsidP="00711E39">
            <w:r w:rsidRPr="00711E39">
              <w:t>Vd</w:t>
            </w:r>
          </w:p>
        </w:tc>
        <w:tc>
          <w:tcPr>
            <w:tcW w:w="6850" w:type="dxa"/>
          </w:tcPr>
          <w:p w14:paraId="6CDB7F21" w14:textId="66446D51"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Volume</w:t>
            </w:r>
            <w:r w:rsidR="00616108">
              <w:t xml:space="preserve"> </w:t>
            </w:r>
            <w:r w:rsidRPr="00711E39">
              <w:t>of</w:t>
            </w:r>
            <w:r w:rsidR="00616108">
              <w:t xml:space="preserve"> </w:t>
            </w:r>
            <w:r w:rsidRPr="00711E39">
              <w:t>distribution</w:t>
            </w:r>
          </w:p>
        </w:tc>
      </w:tr>
      <w:tr w:rsidR="00711E39" w:rsidRPr="00711E39" w14:paraId="19D57199"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5FF5321A" w14:textId="77777777" w:rsidR="00711E39" w:rsidRPr="00711E39" w:rsidRDefault="00711E39" w:rsidP="00711E39">
            <w:r w:rsidRPr="00711E39">
              <w:t>Vp</w:t>
            </w:r>
          </w:p>
        </w:tc>
        <w:tc>
          <w:tcPr>
            <w:tcW w:w="6850" w:type="dxa"/>
          </w:tcPr>
          <w:p w14:paraId="5C8FF5CC" w14:textId="22EC40DA"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Peripheral</w:t>
            </w:r>
            <w:r w:rsidR="00616108">
              <w:t xml:space="preserve"> </w:t>
            </w:r>
            <w:r w:rsidRPr="00711E39">
              <w:t>volumes</w:t>
            </w:r>
            <w:r w:rsidR="00616108">
              <w:t xml:space="preserve"> </w:t>
            </w:r>
            <w:r w:rsidRPr="00711E39">
              <w:t>of</w:t>
            </w:r>
            <w:r w:rsidR="00616108">
              <w:t xml:space="preserve"> </w:t>
            </w:r>
            <w:r w:rsidRPr="00711E39">
              <w:t>distribution</w:t>
            </w:r>
          </w:p>
        </w:tc>
      </w:tr>
      <w:tr w:rsidR="00711E39" w:rsidRPr="00711E39" w14:paraId="113AA0EC"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2C73AFEF" w14:textId="77777777" w:rsidR="00711E39" w:rsidRPr="00711E39" w:rsidRDefault="00711E39" w:rsidP="00711E39">
            <w:r w:rsidRPr="00711E39">
              <w:t>VT</w:t>
            </w:r>
          </w:p>
        </w:tc>
        <w:tc>
          <w:tcPr>
            <w:tcW w:w="6850" w:type="dxa"/>
          </w:tcPr>
          <w:p w14:paraId="6D3123E3" w14:textId="50BDD6D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ventricular</w:t>
            </w:r>
            <w:r w:rsidR="00616108">
              <w:t xml:space="preserve"> </w:t>
            </w:r>
            <w:r w:rsidRPr="00711E39">
              <w:t>tachyarrythmia</w:t>
            </w:r>
          </w:p>
        </w:tc>
      </w:tr>
      <w:tr w:rsidR="00711E39" w:rsidRPr="00711E39" w14:paraId="2775A58E"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113C2EF7" w14:textId="77777777" w:rsidR="00711E39" w:rsidRPr="00711E39" w:rsidRDefault="00711E39" w:rsidP="00711E39">
            <w:r w:rsidRPr="00711E39">
              <w:t>wk(s)</w:t>
            </w:r>
          </w:p>
        </w:tc>
        <w:tc>
          <w:tcPr>
            <w:tcW w:w="6850" w:type="dxa"/>
          </w:tcPr>
          <w:p w14:paraId="4CE27A2B" w14:textId="7777777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week(s)</w:t>
            </w:r>
          </w:p>
        </w:tc>
      </w:tr>
      <w:tr w:rsidR="00711E39" w:rsidRPr="00711E39" w14:paraId="32F154CE"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675CFB92" w14:textId="77777777" w:rsidR="00711E39" w:rsidRPr="00711E39" w:rsidRDefault="00711E39" w:rsidP="00711E39">
            <w:r w:rsidRPr="00711E39">
              <w:lastRenderedPageBreak/>
              <w:t>WHO</w:t>
            </w:r>
          </w:p>
        </w:tc>
        <w:tc>
          <w:tcPr>
            <w:tcW w:w="6850" w:type="dxa"/>
          </w:tcPr>
          <w:p w14:paraId="752BF8B6" w14:textId="734C9DCB"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World</w:t>
            </w:r>
            <w:r w:rsidR="00616108">
              <w:t xml:space="preserve"> </w:t>
            </w:r>
            <w:r w:rsidRPr="00711E39">
              <w:t>Health</w:t>
            </w:r>
            <w:r w:rsidR="00616108">
              <w:t xml:space="preserve"> </w:t>
            </w:r>
            <w:r w:rsidRPr="00711E39">
              <w:t>Organisation</w:t>
            </w:r>
          </w:p>
        </w:tc>
      </w:tr>
      <w:tr w:rsidR="00711E39" w:rsidRPr="00711E39" w14:paraId="594E5973" w14:textId="77777777" w:rsidTr="00616108">
        <w:tc>
          <w:tcPr>
            <w:cnfStyle w:val="001000000000" w:firstRow="0" w:lastRow="0" w:firstColumn="1" w:lastColumn="0" w:oddVBand="0" w:evenVBand="0" w:oddHBand="0" w:evenHBand="0" w:firstRowFirstColumn="0" w:firstRowLastColumn="0" w:lastRowFirstColumn="0" w:lastRowLastColumn="0"/>
            <w:tcW w:w="1951" w:type="dxa"/>
          </w:tcPr>
          <w:p w14:paraId="6F4F31E2" w14:textId="77777777" w:rsidR="00711E39" w:rsidRPr="00711E39" w:rsidRDefault="00711E39" w:rsidP="00711E39">
            <w:r w:rsidRPr="00711E39">
              <w:t>yrs</w:t>
            </w:r>
          </w:p>
        </w:tc>
        <w:tc>
          <w:tcPr>
            <w:tcW w:w="6850" w:type="dxa"/>
          </w:tcPr>
          <w:p w14:paraId="4C399D24" w14:textId="77777777" w:rsidR="00711E39" w:rsidRPr="00711E39" w:rsidRDefault="00711E39" w:rsidP="00711E39">
            <w:pPr>
              <w:cnfStyle w:val="000000000000" w:firstRow="0" w:lastRow="0" w:firstColumn="0" w:lastColumn="0" w:oddVBand="0" w:evenVBand="0" w:oddHBand="0" w:evenHBand="0" w:firstRowFirstColumn="0" w:firstRowLastColumn="0" w:lastRowFirstColumn="0" w:lastRowLastColumn="0"/>
            </w:pPr>
            <w:r w:rsidRPr="00711E39">
              <w:t>years</w:t>
            </w:r>
          </w:p>
        </w:tc>
      </w:tr>
    </w:tbl>
    <w:p w14:paraId="2DCA75C8" w14:textId="77777777" w:rsidR="0094614A" w:rsidRDefault="0094614A" w:rsidP="0043797D">
      <w:pPr>
        <w:pStyle w:val="Heading2"/>
        <w:pageBreakBefore/>
        <w:rPr>
          <w:lang w:eastAsia="en-AU"/>
        </w:rPr>
      </w:pPr>
      <w:bookmarkStart w:id="8" w:name="_Toc351718900"/>
      <w:bookmarkStart w:id="9" w:name="_Toc355338635"/>
      <w:bookmarkStart w:id="10" w:name="_Toc530477289"/>
      <w:r>
        <w:rPr>
          <w:lang w:eastAsia="en-AU"/>
        </w:rPr>
        <w:lastRenderedPageBreak/>
        <w:t>Introduction</w:t>
      </w:r>
      <w:bookmarkEnd w:id="10"/>
    </w:p>
    <w:p w14:paraId="4B154DCD" w14:textId="26119E37" w:rsidR="00575E67" w:rsidRDefault="00575E67" w:rsidP="00D556FA">
      <w:pPr>
        <w:pStyle w:val="Heading3"/>
        <w:numPr>
          <w:ilvl w:val="1"/>
          <w:numId w:val="5"/>
        </w:numPr>
        <w:ind w:left="907" w:hanging="794"/>
      </w:pPr>
      <w:bookmarkStart w:id="11" w:name="_Toc499636125"/>
      <w:bookmarkStart w:id="12" w:name="_Toc530477290"/>
      <w:r>
        <w:t>Submission</w:t>
      </w:r>
      <w:r w:rsidR="00616108">
        <w:t xml:space="preserve"> </w:t>
      </w:r>
      <w:r>
        <w:t>type</w:t>
      </w:r>
      <w:bookmarkEnd w:id="11"/>
      <w:bookmarkEnd w:id="12"/>
    </w:p>
    <w:p w14:paraId="0B568AA4" w14:textId="48C42F1F" w:rsidR="00575E67" w:rsidRPr="002D431C" w:rsidRDefault="002D431C" w:rsidP="002D431C">
      <w:r w:rsidRPr="002D431C">
        <w:t>Category</w:t>
      </w:r>
      <w:r w:rsidR="00616108">
        <w:t xml:space="preserve"> </w:t>
      </w:r>
      <w:r w:rsidRPr="002D431C">
        <w:t>1</w:t>
      </w:r>
      <w:r w:rsidR="00616108">
        <w:t xml:space="preserve"> </w:t>
      </w:r>
      <w:r w:rsidRPr="002D431C">
        <w:t>Application:</w:t>
      </w:r>
      <w:r w:rsidR="00616108">
        <w:t xml:space="preserve"> </w:t>
      </w:r>
      <w:r w:rsidRPr="002D431C">
        <w:t>New</w:t>
      </w:r>
      <w:r w:rsidR="00616108">
        <w:t xml:space="preserve"> </w:t>
      </w:r>
      <w:r w:rsidR="009B6225">
        <w:t>Biological</w:t>
      </w:r>
      <w:r w:rsidR="00616108">
        <w:t xml:space="preserve"> </w:t>
      </w:r>
      <w:r w:rsidRPr="002D431C">
        <w:t>Entity.</w:t>
      </w:r>
    </w:p>
    <w:p w14:paraId="12116EE7" w14:textId="5AAF7BE5" w:rsidR="00575E67" w:rsidRDefault="00575E67" w:rsidP="00D556FA">
      <w:pPr>
        <w:pStyle w:val="Heading3"/>
        <w:numPr>
          <w:ilvl w:val="1"/>
          <w:numId w:val="5"/>
        </w:numPr>
        <w:ind w:left="907" w:hanging="794"/>
      </w:pPr>
      <w:bookmarkStart w:id="13" w:name="_Toc499636126"/>
      <w:bookmarkStart w:id="14" w:name="_Toc530477291"/>
      <w:r>
        <w:t>Drug</w:t>
      </w:r>
      <w:r w:rsidR="00616108">
        <w:t xml:space="preserve"> </w:t>
      </w:r>
      <w:r>
        <w:t>class</w:t>
      </w:r>
      <w:r w:rsidR="00616108">
        <w:t xml:space="preserve"> </w:t>
      </w:r>
      <w:r>
        <w:t>and</w:t>
      </w:r>
      <w:r w:rsidR="00616108">
        <w:t xml:space="preserve"> </w:t>
      </w:r>
      <w:r>
        <w:t>therapeutic</w:t>
      </w:r>
      <w:r w:rsidR="00616108">
        <w:t xml:space="preserve"> </w:t>
      </w:r>
      <w:r>
        <w:t>indication</w:t>
      </w:r>
      <w:bookmarkEnd w:id="13"/>
      <w:bookmarkEnd w:id="14"/>
    </w:p>
    <w:p w14:paraId="41D845AC" w14:textId="2F23F89F" w:rsidR="002D431C" w:rsidRDefault="002D431C" w:rsidP="002D431C">
      <w:r w:rsidRPr="002D431C">
        <w:t>Z</w:t>
      </w:r>
      <w:r w:rsidR="008D406F" w:rsidRPr="002D431C">
        <w:t>inplava</w:t>
      </w:r>
      <w:r w:rsidR="00616108">
        <w:t xml:space="preserve"> </w:t>
      </w:r>
      <w:r w:rsidRPr="002D431C">
        <w:t>(bezlotoxumab)</w:t>
      </w:r>
      <w:r w:rsidR="00616108">
        <w:t xml:space="preserve"> </w:t>
      </w:r>
      <w:r w:rsidRPr="002D431C">
        <w:t>is</w:t>
      </w:r>
      <w:r w:rsidR="00616108">
        <w:t xml:space="preserve"> </w:t>
      </w:r>
      <w:r w:rsidRPr="002D431C">
        <w:t>indicated</w:t>
      </w:r>
      <w:r w:rsidR="00616108">
        <w:t xml:space="preserve"> </w:t>
      </w:r>
      <w:r w:rsidRPr="002D431C">
        <w:t>for</w:t>
      </w:r>
      <w:r w:rsidR="00616108">
        <w:t xml:space="preserve"> </w:t>
      </w:r>
      <w:r w:rsidRPr="002D431C">
        <w:t>the</w:t>
      </w:r>
      <w:r w:rsidR="00616108">
        <w:t xml:space="preserve"> </w:t>
      </w:r>
      <w:r w:rsidRPr="002D431C">
        <w:t>prevention</w:t>
      </w:r>
      <w:r w:rsidR="00616108">
        <w:t xml:space="preserve"> </w:t>
      </w:r>
      <w:r w:rsidRPr="002D431C">
        <w:t>of</w:t>
      </w:r>
      <w:r w:rsidR="00616108">
        <w:t xml:space="preserve"> </w:t>
      </w:r>
      <w:r w:rsidRPr="008D406F">
        <w:rPr>
          <w:i/>
        </w:rPr>
        <w:t>Clostridium</w:t>
      </w:r>
      <w:r w:rsidR="00616108">
        <w:rPr>
          <w:i/>
        </w:rPr>
        <w:t xml:space="preserve"> </w:t>
      </w:r>
      <w:r w:rsidRPr="008D406F">
        <w:rPr>
          <w:i/>
        </w:rPr>
        <w:t>difficile</w:t>
      </w:r>
      <w:r w:rsidR="00616108">
        <w:t xml:space="preserve"> </w:t>
      </w:r>
      <w:r w:rsidR="008D406F">
        <w:t>(</w:t>
      </w:r>
      <w:r w:rsidR="008D406F" w:rsidRPr="008D406F">
        <w:rPr>
          <w:i/>
        </w:rPr>
        <w:t>C.</w:t>
      </w:r>
      <w:r w:rsidR="00616108">
        <w:rPr>
          <w:i/>
        </w:rPr>
        <w:t xml:space="preserve"> </w:t>
      </w:r>
      <w:r w:rsidR="008D406F" w:rsidRPr="008D406F">
        <w:rPr>
          <w:i/>
        </w:rPr>
        <w:t>difficile</w:t>
      </w:r>
      <w:r w:rsidR="008D406F">
        <w:rPr>
          <w:i/>
        </w:rPr>
        <w:t>)</w:t>
      </w:r>
      <w:r w:rsidR="00616108">
        <w:t xml:space="preserve"> </w:t>
      </w:r>
      <w:r w:rsidRPr="002D431C">
        <w:t>infection</w:t>
      </w:r>
      <w:r w:rsidR="00616108">
        <w:t xml:space="preserve"> </w:t>
      </w:r>
      <w:r w:rsidRPr="002D431C">
        <w:t>(CDI)</w:t>
      </w:r>
      <w:r w:rsidR="00616108">
        <w:t xml:space="preserve"> </w:t>
      </w:r>
      <w:r w:rsidRPr="002D431C">
        <w:t>recurrence</w:t>
      </w:r>
      <w:r w:rsidR="00616108">
        <w:t xml:space="preserve"> </w:t>
      </w:r>
      <w:r w:rsidRPr="002D431C">
        <w:t>in</w:t>
      </w:r>
      <w:r w:rsidR="00616108">
        <w:t xml:space="preserve"> </w:t>
      </w:r>
      <w:r w:rsidRPr="002D431C">
        <w:t>patients</w:t>
      </w:r>
      <w:r w:rsidR="00616108">
        <w:t xml:space="preserve"> </w:t>
      </w:r>
      <w:r w:rsidRPr="002D431C">
        <w:t>18</w:t>
      </w:r>
      <w:r w:rsidR="00616108">
        <w:t xml:space="preserve"> </w:t>
      </w:r>
      <w:r w:rsidRPr="002D431C">
        <w:t>years</w:t>
      </w:r>
      <w:r w:rsidR="00616108">
        <w:t xml:space="preserve"> </w:t>
      </w:r>
      <w:r w:rsidRPr="002D431C">
        <w:t>or</w:t>
      </w:r>
      <w:r w:rsidR="00616108">
        <w:t xml:space="preserve"> </w:t>
      </w:r>
      <w:r w:rsidRPr="002D431C">
        <w:t>older</w:t>
      </w:r>
      <w:r w:rsidR="00616108">
        <w:t xml:space="preserve"> </w:t>
      </w:r>
      <w:r w:rsidRPr="002D431C">
        <w:t>receiving</w:t>
      </w:r>
      <w:r w:rsidR="00616108">
        <w:t xml:space="preserve"> </w:t>
      </w:r>
      <w:r w:rsidRPr="002D431C">
        <w:t>antibiotic</w:t>
      </w:r>
      <w:r w:rsidR="00616108">
        <w:t xml:space="preserve"> </w:t>
      </w:r>
      <w:r w:rsidRPr="002D431C">
        <w:t>therapy</w:t>
      </w:r>
      <w:r w:rsidR="00616108">
        <w:t xml:space="preserve"> </w:t>
      </w:r>
      <w:r w:rsidRPr="002D431C">
        <w:t>for</w:t>
      </w:r>
      <w:r w:rsidR="00616108">
        <w:t xml:space="preserve"> </w:t>
      </w:r>
      <w:r w:rsidRPr="002D431C">
        <w:t>CDI.</w:t>
      </w:r>
    </w:p>
    <w:p w14:paraId="20F5A257" w14:textId="6D618115" w:rsidR="002D431C" w:rsidRPr="002D431C" w:rsidRDefault="008D406F" w:rsidP="002D431C">
      <w:r>
        <w:t>Zinplava</w:t>
      </w:r>
      <w:r w:rsidR="00616108">
        <w:t xml:space="preserve"> </w:t>
      </w:r>
      <w:r>
        <w:t>(b</w:t>
      </w:r>
      <w:r w:rsidR="002D431C" w:rsidRPr="002D431C">
        <w:t>ezlotoxumab)</w:t>
      </w:r>
      <w:r w:rsidR="00616108">
        <w:t xml:space="preserve"> </w:t>
      </w:r>
      <w:r w:rsidR="002D431C" w:rsidRPr="002D431C">
        <w:t>is</w:t>
      </w:r>
      <w:r w:rsidR="00616108">
        <w:t xml:space="preserve"> </w:t>
      </w:r>
      <w:r w:rsidR="002D431C" w:rsidRPr="002D431C">
        <w:t>a</w:t>
      </w:r>
      <w:r w:rsidR="00616108">
        <w:t xml:space="preserve"> </w:t>
      </w:r>
      <w:r w:rsidR="002D431C" w:rsidRPr="002D431C">
        <w:t>specific</w:t>
      </w:r>
      <w:r w:rsidR="00616108">
        <w:t xml:space="preserve"> </w:t>
      </w:r>
      <w:r w:rsidR="002D431C" w:rsidRPr="002D431C">
        <w:t>fully</w:t>
      </w:r>
      <w:r w:rsidR="00616108">
        <w:t xml:space="preserve"> </w:t>
      </w:r>
      <w:r w:rsidR="002D431C" w:rsidRPr="002D431C">
        <w:t>human</w:t>
      </w:r>
      <w:r w:rsidR="00616108">
        <w:t xml:space="preserve"> </w:t>
      </w:r>
      <w:r w:rsidR="002D431C" w:rsidRPr="002D431C">
        <w:t>monoclonal</w:t>
      </w:r>
      <w:r w:rsidR="00616108">
        <w:t xml:space="preserve"> </w:t>
      </w:r>
      <w:r w:rsidR="002D431C" w:rsidRPr="002D431C">
        <w:t>antibody</w:t>
      </w:r>
      <w:r w:rsidR="00616108">
        <w:t xml:space="preserve"> </w:t>
      </w:r>
      <w:r w:rsidR="002D431C" w:rsidRPr="002D431C">
        <w:t>that</w:t>
      </w:r>
      <w:r w:rsidR="00616108">
        <w:t xml:space="preserve"> </w:t>
      </w:r>
      <w:r w:rsidR="002D431C" w:rsidRPr="002D431C">
        <w:t>binds</w:t>
      </w:r>
      <w:r w:rsidR="00616108">
        <w:t xml:space="preserve"> </w:t>
      </w:r>
      <w:r w:rsidR="002D431C" w:rsidRPr="002D431C">
        <w:t>with</w:t>
      </w:r>
      <w:r w:rsidR="00616108">
        <w:t xml:space="preserve"> </w:t>
      </w:r>
      <w:r w:rsidR="002D431C" w:rsidRPr="002D431C">
        <w:t>high</w:t>
      </w:r>
      <w:r w:rsidR="00616108">
        <w:t xml:space="preserve"> </w:t>
      </w:r>
      <w:r w:rsidR="002D431C" w:rsidRPr="002D431C">
        <w:t>affinity</w:t>
      </w:r>
      <w:r w:rsidR="00616108">
        <w:t xml:space="preserve"> </w:t>
      </w:r>
      <w:r w:rsidR="002D431C" w:rsidRPr="002D431C">
        <w:t>to</w:t>
      </w:r>
      <w:r w:rsidR="00616108">
        <w:t xml:space="preserve"> </w:t>
      </w:r>
      <w:r w:rsidR="002D431C" w:rsidRPr="008D406F">
        <w:rPr>
          <w:i/>
        </w:rPr>
        <w:t>C.</w:t>
      </w:r>
      <w:r w:rsidR="00616108">
        <w:rPr>
          <w:i/>
        </w:rPr>
        <w:t xml:space="preserve"> </w:t>
      </w:r>
      <w:r w:rsidR="002D431C" w:rsidRPr="008D406F">
        <w:rPr>
          <w:i/>
        </w:rPr>
        <w:t>difficile</w:t>
      </w:r>
      <w:r w:rsidR="00616108">
        <w:t xml:space="preserve"> </w:t>
      </w:r>
      <w:r w:rsidR="002D431C" w:rsidRPr="002D431C">
        <w:t>toxin</w:t>
      </w:r>
      <w:r w:rsidR="00616108">
        <w:t xml:space="preserve"> </w:t>
      </w:r>
      <w:r w:rsidR="002D431C" w:rsidRPr="002D431C">
        <w:t>B.</w:t>
      </w:r>
      <w:r w:rsidR="00616108">
        <w:t xml:space="preserve"> </w:t>
      </w:r>
      <w:r w:rsidR="002D431C" w:rsidRPr="002D431C">
        <w:t>Bezlotoxumab</w:t>
      </w:r>
      <w:r w:rsidR="00616108">
        <w:t xml:space="preserve"> </w:t>
      </w:r>
      <w:r w:rsidR="002D431C" w:rsidRPr="002D431C">
        <w:t>is</w:t>
      </w:r>
      <w:r w:rsidR="00616108">
        <w:t xml:space="preserve"> </w:t>
      </w:r>
      <w:r w:rsidR="002D431C" w:rsidRPr="002D431C">
        <w:t>an</w:t>
      </w:r>
      <w:r w:rsidR="00616108">
        <w:t xml:space="preserve"> </w:t>
      </w:r>
      <w:r w:rsidR="002D431C" w:rsidRPr="002D431C">
        <w:t>IgG1</w:t>
      </w:r>
      <w:r w:rsidR="00616108">
        <w:t xml:space="preserve"> </w:t>
      </w:r>
      <w:r w:rsidR="002D431C" w:rsidRPr="002D431C">
        <w:t>immunoglobulin</w:t>
      </w:r>
      <w:r w:rsidR="00616108">
        <w:t xml:space="preserve"> </w:t>
      </w:r>
      <w:r w:rsidR="002D431C" w:rsidRPr="002D431C">
        <w:t>produced</w:t>
      </w:r>
      <w:r w:rsidR="00616108">
        <w:t xml:space="preserve"> </w:t>
      </w:r>
      <w:r w:rsidR="002D431C" w:rsidRPr="002D431C">
        <w:t>in</w:t>
      </w:r>
      <w:r w:rsidR="00616108">
        <w:t xml:space="preserve"> </w:t>
      </w:r>
      <w:r w:rsidR="002D431C" w:rsidRPr="002D431C">
        <w:t>Chinese</w:t>
      </w:r>
      <w:r w:rsidR="00616108">
        <w:t xml:space="preserve"> </w:t>
      </w:r>
      <w:r w:rsidR="002D431C" w:rsidRPr="002D431C">
        <w:t>hamster</w:t>
      </w:r>
      <w:r w:rsidR="00616108">
        <w:t xml:space="preserve"> </w:t>
      </w:r>
      <w:r w:rsidR="002D431C" w:rsidRPr="002D431C">
        <w:t>ovary</w:t>
      </w:r>
      <w:r w:rsidR="00616108">
        <w:t xml:space="preserve"> </w:t>
      </w:r>
      <w:r w:rsidR="002D431C" w:rsidRPr="002D431C">
        <w:t>cell</w:t>
      </w:r>
      <w:r w:rsidR="00616108">
        <w:t xml:space="preserve"> </w:t>
      </w:r>
      <w:r w:rsidR="002D431C" w:rsidRPr="002D431C">
        <w:t>by</w:t>
      </w:r>
      <w:r w:rsidR="00616108">
        <w:t xml:space="preserve"> </w:t>
      </w:r>
      <w:r w:rsidR="002D431C" w:rsidRPr="002D431C">
        <w:t>recombinant</w:t>
      </w:r>
      <w:r w:rsidR="00616108">
        <w:t xml:space="preserve"> </w:t>
      </w:r>
      <w:r w:rsidR="002D431C" w:rsidRPr="002D431C">
        <w:t>DNA</w:t>
      </w:r>
      <w:r w:rsidR="00616108">
        <w:t xml:space="preserve"> </w:t>
      </w:r>
      <w:r w:rsidR="002D431C" w:rsidRPr="002D431C">
        <w:t>technology.</w:t>
      </w:r>
    </w:p>
    <w:p w14:paraId="0A61A8B1" w14:textId="6196604F" w:rsidR="002D431C" w:rsidRPr="002D431C" w:rsidRDefault="008D406F" w:rsidP="002D431C">
      <w:pPr>
        <w:autoSpaceDE w:val="0"/>
        <w:autoSpaceDN w:val="0"/>
        <w:adjustRightInd w:val="0"/>
        <w:spacing w:before="0" w:after="0" w:line="240" w:lineRule="auto"/>
        <w:rPr>
          <w:rFonts w:asciiTheme="minorHAnsi" w:eastAsiaTheme="minorHAnsi" w:hAnsiTheme="minorHAnsi" w:cs="Arial"/>
        </w:rPr>
      </w:pPr>
      <w:r>
        <w:rPr>
          <w:rFonts w:asciiTheme="minorHAnsi" w:eastAsiaTheme="minorHAnsi" w:hAnsiTheme="minorHAnsi" w:cs="Arial"/>
        </w:rPr>
        <w:t>Zinplava</w:t>
      </w:r>
      <w:r w:rsidR="00616108">
        <w:rPr>
          <w:rFonts w:asciiTheme="minorHAnsi" w:eastAsiaTheme="minorHAnsi" w:hAnsiTheme="minorHAnsi" w:cs="Arial"/>
          <w:iCs/>
        </w:rPr>
        <w:t xml:space="preserve"> </w:t>
      </w:r>
      <w:r w:rsidR="002D431C" w:rsidRPr="005449E6">
        <w:rPr>
          <w:rFonts w:asciiTheme="minorHAnsi" w:eastAsiaTheme="minorHAnsi" w:hAnsiTheme="minorHAnsi" w:cs="Arial"/>
        </w:rPr>
        <w:t>is</w:t>
      </w:r>
      <w:r w:rsidR="00616108">
        <w:rPr>
          <w:rFonts w:asciiTheme="minorHAnsi" w:eastAsiaTheme="minorHAnsi" w:hAnsiTheme="minorHAnsi" w:cs="Arial"/>
        </w:rPr>
        <w:t xml:space="preserve"> </w:t>
      </w:r>
      <w:r w:rsidR="002D431C" w:rsidRPr="005449E6">
        <w:rPr>
          <w:rFonts w:asciiTheme="minorHAnsi" w:eastAsiaTheme="minorHAnsi" w:hAnsiTheme="minorHAnsi" w:cs="Arial"/>
        </w:rPr>
        <w:t>a</w:t>
      </w:r>
      <w:r w:rsidR="00616108">
        <w:rPr>
          <w:rFonts w:asciiTheme="minorHAnsi" w:eastAsiaTheme="minorHAnsi" w:hAnsiTheme="minorHAnsi" w:cs="Arial"/>
        </w:rPr>
        <w:t xml:space="preserve"> </w:t>
      </w:r>
      <w:r w:rsidR="002D431C" w:rsidRPr="005449E6">
        <w:rPr>
          <w:rFonts w:asciiTheme="minorHAnsi" w:eastAsiaTheme="minorHAnsi" w:hAnsiTheme="minorHAnsi" w:cs="Arial"/>
        </w:rPr>
        <w:t>concentrated</w:t>
      </w:r>
      <w:r w:rsidR="00616108">
        <w:rPr>
          <w:rFonts w:asciiTheme="minorHAnsi" w:eastAsiaTheme="minorHAnsi" w:hAnsiTheme="minorHAnsi" w:cs="Arial"/>
        </w:rPr>
        <w:t xml:space="preserve"> </w:t>
      </w:r>
      <w:r w:rsidR="002D431C" w:rsidRPr="005449E6">
        <w:rPr>
          <w:rFonts w:asciiTheme="minorHAnsi" w:eastAsiaTheme="minorHAnsi" w:hAnsiTheme="minorHAnsi" w:cs="Arial"/>
        </w:rPr>
        <w:t>injection</w:t>
      </w:r>
      <w:r w:rsidR="00616108">
        <w:rPr>
          <w:rFonts w:asciiTheme="minorHAnsi" w:eastAsiaTheme="minorHAnsi" w:hAnsiTheme="minorHAnsi" w:cs="Arial"/>
        </w:rPr>
        <w:t xml:space="preserve"> </w:t>
      </w:r>
      <w:r w:rsidR="002D431C" w:rsidRPr="005449E6">
        <w:rPr>
          <w:rFonts w:asciiTheme="minorHAnsi" w:eastAsiaTheme="minorHAnsi" w:hAnsiTheme="minorHAnsi" w:cs="Arial"/>
        </w:rPr>
        <w:t>that</w:t>
      </w:r>
      <w:r w:rsidR="00616108">
        <w:rPr>
          <w:rFonts w:asciiTheme="minorHAnsi" w:eastAsiaTheme="minorHAnsi" w:hAnsiTheme="minorHAnsi" w:cs="Arial"/>
        </w:rPr>
        <w:t xml:space="preserve"> </w:t>
      </w:r>
      <w:r w:rsidR="002D431C" w:rsidRPr="005449E6">
        <w:rPr>
          <w:rFonts w:asciiTheme="minorHAnsi" w:eastAsiaTheme="minorHAnsi" w:hAnsiTheme="minorHAnsi" w:cs="Arial"/>
        </w:rPr>
        <w:t>requires</w:t>
      </w:r>
      <w:r w:rsidR="00616108">
        <w:rPr>
          <w:rFonts w:asciiTheme="minorHAnsi" w:eastAsiaTheme="minorHAnsi" w:hAnsiTheme="minorHAnsi" w:cs="Arial"/>
        </w:rPr>
        <w:t xml:space="preserve"> </w:t>
      </w:r>
      <w:r w:rsidR="002D431C" w:rsidRPr="005449E6">
        <w:rPr>
          <w:rFonts w:asciiTheme="minorHAnsi" w:eastAsiaTheme="minorHAnsi" w:hAnsiTheme="minorHAnsi" w:cs="Arial"/>
        </w:rPr>
        <w:t>dilution</w:t>
      </w:r>
      <w:r w:rsidR="00616108">
        <w:rPr>
          <w:rFonts w:asciiTheme="minorHAnsi" w:eastAsiaTheme="minorHAnsi" w:hAnsiTheme="minorHAnsi" w:cs="Arial"/>
        </w:rPr>
        <w:t xml:space="preserve"> </w:t>
      </w:r>
      <w:r w:rsidR="002D431C" w:rsidRPr="005449E6">
        <w:rPr>
          <w:rFonts w:asciiTheme="minorHAnsi" w:eastAsiaTheme="minorHAnsi" w:hAnsiTheme="minorHAnsi" w:cs="Arial"/>
        </w:rPr>
        <w:t>for</w:t>
      </w:r>
      <w:r w:rsidR="00616108">
        <w:rPr>
          <w:rFonts w:asciiTheme="minorHAnsi" w:eastAsiaTheme="minorHAnsi" w:hAnsiTheme="minorHAnsi" w:cs="Arial"/>
        </w:rPr>
        <w:t xml:space="preserve"> </w:t>
      </w:r>
      <w:r w:rsidR="002D431C" w:rsidRPr="005449E6">
        <w:rPr>
          <w:rFonts w:asciiTheme="minorHAnsi" w:eastAsiaTheme="minorHAnsi" w:hAnsiTheme="minorHAnsi" w:cs="Arial"/>
        </w:rPr>
        <w:t>intravenous</w:t>
      </w:r>
      <w:r w:rsidR="00616108">
        <w:rPr>
          <w:rFonts w:asciiTheme="minorHAnsi" w:eastAsiaTheme="minorHAnsi" w:hAnsiTheme="minorHAnsi" w:cs="Arial"/>
        </w:rPr>
        <w:t xml:space="preserve"> </w:t>
      </w:r>
      <w:r w:rsidR="002D431C">
        <w:rPr>
          <w:rFonts w:asciiTheme="minorHAnsi" w:eastAsiaTheme="minorHAnsi" w:hAnsiTheme="minorHAnsi" w:cs="Arial"/>
        </w:rPr>
        <w:t>(IV)</w:t>
      </w:r>
      <w:r w:rsidR="00616108">
        <w:rPr>
          <w:rFonts w:asciiTheme="minorHAnsi" w:eastAsiaTheme="minorHAnsi" w:hAnsiTheme="minorHAnsi" w:cs="Arial"/>
        </w:rPr>
        <w:t xml:space="preserve"> </w:t>
      </w:r>
      <w:r w:rsidR="002D431C" w:rsidRPr="005449E6">
        <w:rPr>
          <w:rFonts w:asciiTheme="minorHAnsi" w:eastAsiaTheme="minorHAnsi" w:hAnsiTheme="minorHAnsi" w:cs="Arial"/>
        </w:rPr>
        <w:t>infusion.</w:t>
      </w:r>
      <w:r w:rsidR="00616108">
        <w:rPr>
          <w:rFonts w:asciiTheme="minorHAnsi" w:eastAsiaTheme="minorHAnsi" w:hAnsiTheme="minorHAnsi" w:cs="Arial"/>
        </w:rPr>
        <w:t xml:space="preserve"> </w:t>
      </w:r>
      <w:r w:rsidR="002D431C" w:rsidRPr="005449E6">
        <w:rPr>
          <w:rFonts w:asciiTheme="minorHAnsi" w:eastAsiaTheme="minorHAnsi" w:hAnsiTheme="minorHAnsi" w:cs="Arial"/>
        </w:rPr>
        <w:t>The</w:t>
      </w:r>
      <w:r w:rsidR="00616108">
        <w:rPr>
          <w:rFonts w:asciiTheme="minorHAnsi" w:eastAsiaTheme="minorHAnsi" w:hAnsiTheme="minorHAnsi" w:cs="Arial"/>
        </w:rPr>
        <w:t xml:space="preserve"> </w:t>
      </w:r>
      <w:r w:rsidR="002D431C" w:rsidRPr="005449E6">
        <w:rPr>
          <w:rFonts w:asciiTheme="minorHAnsi" w:eastAsiaTheme="minorHAnsi" w:hAnsiTheme="minorHAnsi" w:cs="Arial"/>
        </w:rPr>
        <w:t>recomme</w:t>
      </w:r>
      <w:r w:rsidR="002D431C">
        <w:rPr>
          <w:rFonts w:asciiTheme="minorHAnsi" w:eastAsiaTheme="minorHAnsi" w:hAnsiTheme="minorHAnsi" w:cs="Arial"/>
        </w:rPr>
        <w:t>nded</w:t>
      </w:r>
      <w:r w:rsidR="00616108">
        <w:rPr>
          <w:rFonts w:asciiTheme="minorHAnsi" w:eastAsiaTheme="minorHAnsi" w:hAnsiTheme="minorHAnsi" w:cs="Arial"/>
        </w:rPr>
        <w:t xml:space="preserve"> </w:t>
      </w:r>
      <w:r w:rsidR="002D431C">
        <w:rPr>
          <w:rFonts w:asciiTheme="minorHAnsi" w:eastAsiaTheme="minorHAnsi" w:hAnsiTheme="minorHAnsi" w:cs="Arial"/>
        </w:rPr>
        <w:t>dose</w:t>
      </w:r>
      <w:r w:rsidR="00616108">
        <w:rPr>
          <w:rFonts w:asciiTheme="minorHAnsi" w:eastAsiaTheme="minorHAnsi" w:hAnsiTheme="minorHAnsi" w:cs="Arial"/>
        </w:rPr>
        <w:t xml:space="preserve"> </w:t>
      </w:r>
      <w:r w:rsidR="002D431C">
        <w:rPr>
          <w:rFonts w:asciiTheme="minorHAnsi" w:eastAsiaTheme="minorHAnsi" w:hAnsiTheme="minorHAnsi" w:cs="Arial"/>
        </w:rPr>
        <w:t>of</w:t>
      </w:r>
      <w:r w:rsidR="00616108">
        <w:rPr>
          <w:rFonts w:asciiTheme="minorHAnsi" w:eastAsiaTheme="minorHAnsi" w:hAnsiTheme="minorHAnsi" w:cs="Arial"/>
        </w:rPr>
        <w:t xml:space="preserve"> </w:t>
      </w:r>
      <w:r w:rsidR="002D431C">
        <w:rPr>
          <w:rFonts w:asciiTheme="minorHAnsi" w:eastAsiaTheme="minorHAnsi" w:hAnsiTheme="minorHAnsi" w:cs="Arial"/>
        </w:rPr>
        <w:t>B</w:t>
      </w:r>
      <w:r w:rsidR="002D431C" w:rsidRPr="005449E6">
        <w:rPr>
          <w:rFonts w:asciiTheme="minorHAnsi" w:eastAsiaTheme="minorHAnsi" w:hAnsiTheme="minorHAnsi" w:cs="Arial"/>
        </w:rPr>
        <w:t>ezlotoxumab</w:t>
      </w:r>
      <w:r w:rsidR="00616108">
        <w:rPr>
          <w:rFonts w:asciiTheme="minorHAnsi" w:eastAsiaTheme="minorHAnsi" w:hAnsiTheme="minorHAnsi" w:cs="Arial"/>
        </w:rPr>
        <w:t xml:space="preserve"> </w:t>
      </w:r>
      <w:r w:rsidR="002D431C" w:rsidRPr="005449E6">
        <w:rPr>
          <w:rFonts w:asciiTheme="minorHAnsi" w:eastAsiaTheme="minorHAnsi" w:hAnsiTheme="minorHAnsi" w:cs="Arial"/>
        </w:rPr>
        <w:t>is</w:t>
      </w:r>
      <w:r w:rsidR="00616108">
        <w:rPr>
          <w:rFonts w:asciiTheme="minorHAnsi" w:eastAsiaTheme="minorHAnsi" w:hAnsiTheme="minorHAnsi" w:cs="Arial"/>
        </w:rPr>
        <w:t xml:space="preserve"> </w:t>
      </w:r>
      <w:r w:rsidR="002D431C" w:rsidRPr="005449E6">
        <w:rPr>
          <w:rFonts w:asciiTheme="minorHAnsi" w:eastAsiaTheme="minorHAnsi" w:hAnsiTheme="minorHAnsi" w:cs="Arial"/>
        </w:rPr>
        <w:t>10</w:t>
      </w:r>
      <w:r w:rsidR="00616108">
        <w:rPr>
          <w:rFonts w:asciiTheme="minorHAnsi" w:eastAsiaTheme="minorHAnsi" w:hAnsiTheme="minorHAnsi" w:cs="Arial"/>
        </w:rPr>
        <w:t xml:space="preserve"> </w:t>
      </w:r>
      <w:r w:rsidR="001349A8">
        <w:rPr>
          <w:rFonts w:asciiTheme="minorHAnsi" w:eastAsiaTheme="minorHAnsi" w:hAnsiTheme="minorHAnsi" w:cs="Arial"/>
        </w:rPr>
        <w:t>mg</w:t>
      </w:r>
      <w:r w:rsidR="002D431C" w:rsidRPr="005449E6">
        <w:rPr>
          <w:rFonts w:asciiTheme="minorHAnsi" w:eastAsiaTheme="minorHAnsi" w:hAnsiTheme="minorHAnsi" w:cs="Arial"/>
        </w:rPr>
        <w:t>/kg</w:t>
      </w:r>
      <w:r w:rsidR="00616108">
        <w:rPr>
          <w:rFonts w:asciiTheme="minorHAnsi" w:eastAsiaTheme="minorHAnsi" w:hAnsiTheme="minorHAnsi" w:cs="Arial"/>
        </w:rPr>
        <w:t xml:space="preserve"> </w:t>
      </w:r>
      <w:r w:rsidR="002D431C" w:rsidRPr="005449E6">
        <w:rPr>
          <w:rFonts w:asciiTheme="minorHAnsi" w:eastAsiaTheme="minorHAnsi" w:hAnsiTheme="minorHAnsi" w:cs="Arial"/>
        </w:rPr>
        <w:t>administered</w:t>
      </w:r>
      <w:r w:rsidR="00616108">
        <w:rPr>
          <w:rFonts w:asciiTheme="minorHAnsi" w:eastAsiaTheme="minorHAnsi" w:hAnsiTheme="minorHAnsi" w:cs="Arial"/>
        </w:rPr>
        <w:t xml:space="preserve"> </w:t>
      </w:r>
      <w:r w:rsidR="002D431C" w:rsidRPr="005449E6">
        <w:rPr>
          <w:rFonts w:asciiTheme="minorHAnsi" w:eastAsiaTheme="minorHAnsi" w:hAnsiTheme="minorHAnsi" w:cs="Arial"/>
        </w:rPr>
        <w:t>over</w:t>
      </w:r>
      <w:r w:rsidR="00616108">
        <w:rPr>
          <w:rFonts w:asciiTheme="minorHAnsi" w:eastAsiaTheme="minorHAnsi" w:hAnsiTheme="minorHAnsi" w:cs="Arial"/>
        </w:rPr>
        <w:t xml:space="preserve"> </w:t>
      </w:r>
      <w:r w:rsidR="002D431C" w:rsidRPr="005449E6">
        <w:rPr>
          <w:rFonts w:asciiTheme="minorHAnsi" w:eastAsiaTheme="minorHAnsi" w:hAnsiTheme="minorHAnsi" w:cs="Arial"/>
        </w:rPr>
        <w:t>60</w:t>
      </w:r>
      <w:r w:rsidR="00616108">
        <w:rPr>
          <w:rFonts w:asciiTheme="minorHAnsi" w:eastAsiaTheme="minorHAnsi" w:hAnsiTheme="minorHAnsi" w:cs="Arial"/>
        </w:rPr>
        <w:t xml:space="preserve"> </w:t>
      </w:r>
      <w:r w:rsidR="002D431C" w:rsidRPr="005449E6">
        <w:rPr>
          <w:rFonts w:asciiTheme="minorHAnsi" w:eastAsiaTheme="minorHAnsi" w:hAnsiTheme="minorHAnsi" w:cs="Arial"/>
        </w:rPr>
        <w:t>minutes</w:t>
      </w:r>
      <w:r w:rsidR="00616108">
        <w:rPr>
          <w:rFonts w:asciiTheme="minorHAnsi" w:eastAsiaTheme="minorHAnsi" w:hAnsiTheme="minorHAnsi" w:cs="Arial"/>
        </w:rPr>
        <w:t xml:space="preserve"> </w:t>
      </w:r>
      <w:r w:rsidR="002D431C" w:rsidRPr="005449E6">
        <w:rPr>
          <w:rFonts w:asciiTheme="minorHAnsi" w:eastAsiaTheme="minorHAnsi" w:hAnsiTheme="minorHAnsi" w:cs="Arial"/>
        </w:rPr>
        <w:t>as</w:t>
      </w:r>
      <w:r w:rsidR="00616108">
        <w:rPr>
          <w:rFonts w:asciiTheme="minorHAnsi" w:eastAsiaTheme="minorHAnsi" w:hAnsiTheme="minorHAnsi" w:cs="Arial"/>
        </w:rPr>
        <w:t xml:space="preserve"> </w:t>
      </w:r>
      <w:r w:rsidR="002D431C" w:rsidRPr="005449E6">
        <w:rPr>
          <w:rFonts w:asciiTheme="minorHAnsi" w:eastAsiaTheme="minorHAnsi" w:hAnsiTheme="minorHAnsi" w:cs="Arial"/>
        </w:rPr>
        <w:t>a</w:t>
      </w:r>
      <w:r w:rsidR="00616108">
        <w:rPr>
          <w:rFonts w:asciiTheme="minorHAnsi" w:eastAsiaTheme="minorHAnsi" w:hAnsiTheme="minorHAnsi" w:cs="Arial"/>
        </w:rPr>
        <w:t xml:space="preserve"> </w:t>
      </w:r>
      <w:r w:rsidR="002D431C" w:rsidRPr="005449E6">
        <w:rPr>
          <w:rFonts w:asciiTheme="minorHAnsi" w:eastAsiaTheme="minorHAnsi" w:hAnsiTheme="minorHAnsi" w:cs="Arial"/>
        </w:rPr>
        <w:t>single</w:t>
      </w:r>
      <w:r w:rsidR="00616108">
        <w:rPr>
          <w:rFonts w:asciiTheme="minorHAnsi" w:eastAsiaTheme="minorHAnsi" w:hAnsiTheme="minorHAnsi" w:cs="Arial"/>
        </w:rPr>
        <w:t xml:space="preserve"> </w:t>
      </w:r>
      <w:r w:rsidR="002D431C">
        <w:rPr>
          <w:rFonts w:asciiTheme="minorHAnsi" w:eastAsiaTheme="minorHAnsi" w:hAnsiTheme="minorHAnsi" w:cs="Arial"/>
        </w:rPr>
        <w:t>infusion</w:t>
      </w:r>
      <w:r w:rsidR="002D431C" w:rsidRPr="005449E6">
        <w:rPr>
          <w:rFonts w:asciiTheme="minorHAnsi" w:eastAsiaTheme="minorHAnsi" w:hAnsiTheme="minorHAnsi" w:cs="Arial"/>
        </w:rPr>
        <w:t>.</w:t>
      </w:r>
    </w:p>
    <w:p w14:paraId="5F9153E8" w14:textId="3495EB7E" w:rsidR="002D431C" w:rsidRDefault="00575E67" w:rsidP="00D556FA">
      <w:pPr>
        <w:pStyle w:val="Heading3"/>
        <w:numPr>
          <w:ilvl w:val="1"/>
          <w:numId w:val="5"/>
        </w:numPr>
        <w:ind w:left="907" w:hanging="794"/>
      </w:pPr>
      <w:bookmarkStart w:id="15" w:name="_Toc530477292"/>
      <w:r w:rsidRPr="00621E82">
        <w:t>Information</w:t>
      </w:r>
      <w:r w:rsidR="00616108">
        <w:t xml:space="preserve"> </w:t>
      </w:r>
      <w:r w:rsidRPr="00621E82">
        <w:t>on</w:t>
      </w:r>
      <w:r w:rsidR="00616108">
        <w:t xml:space="preserve"> </w:t>
      </w:r>
      <w:r w:rsidRPr="00621E82">
        <w:t>the</w:t>
      </w:r>
      <w:r w:rsidR="00616108">
        <w:t xml:space="preserve"> </w:t>
      </w:r>
      <w:r w:rsidRPr="00621E82">
        <w:t>condition</w:t>
      </w:r>
      <w:r w:rsidR="00616108">
        <w:t xml:space="preserve"> </w:t>
      </w:r>
      <w:r w:rsidRPr="00621E82">
        <w:t>being</w:t>
      </w:r>
      <w:r w:rsidR="00616108">
        <w:t xml:space="preserve"> </w:t>
      </w:r>
      <w:r w:rsidRPr="00621E82">
        <w:t>treated</w:t>
      </w:r>
      <w:bookmarkEnd w:id="15"/>
    </w:p>
    <w:p w14:paraId="654CE1AA" w14:textId="68C556F8" w:rsidR="002D431C" w:rsidRPr="008D406F" w:rsidRDefault="002D431C" w:rsidP="008D406F">
      <w:r w:rsidRPr="008D406F">
        <w:rPr>
          <w:i/>
        </w:rPr>
        <w:t>Clostridium</w:t>
      </w:r>
      <w:r w:rsidR="00616108">
        <w:rPr>
          <w:i/>
        </w:rPr>
        <w:t xml:space="preserve"> </w:t>
      </w:r>
      <w:r w:rsidRPr="008D406F">
        <w:rPr>
          <w:i/>
        </w:rPr>
        <w:t>difficile</w:t>
      </w:r>
      <w:r w:rsidRPr="008D406F">
        <w:t>,</w:t>
      </w:r>
      <w:r w:rsidR="00616108">
        <w:t xml:space="preserve"> </w:t>
      </w:r>
      <w:r w:rsidRPr="008D406F">
        <w:t>an</w:t>
      </w:r>
      <w:r w:rsidR="00616108">
        <w:t xml:space="preserve"> </w:t>
      </w:r>
      <w:r w:rsidRPr="008D406F">
        <w:t>anaerobic,</w:t>
      </w:r>
      <w:r w:rsidR="00616108">
        <w:t xml:space="preserve"> </w:t>
      </w:r>
      <w:r w:rsidRPr="008D406F">
        <w:t>spore</w:t>
      </w:r>
      <w:r w:rsidR="00616108">
        <w:t xml:space="preserve"> </w:t>
      </w:r>
      <w:r w:rsidRPr="008D406F">
        <w:t>forming,</w:t>
      </w:r>
      <w:r w:rsidR="00616108">
        <w:t xml:space="preserve"> </w:t>
      </w:r>
      <w:r w:rsidR="008D406F" w:rsidRPr="008D406F">
        <w:t>gram</w:t>
      </w:r>
      <w:r w:rsidR="00616108">
        <w:t xml:space="preserve"> </w:t>
      </w:r>
      <w:r w:rsidR="008D406F" w:rsidRPr="008D406F">
        <w:t>positive</w:t>
      </w:r>
      <w:r w:rsidR="00616108">
        <w:t xml:space="preserve"> </w:t>
      </w:r>
      <w:r w:rsidRPr="008D406F">
        <w:t>bacillus,</w:t>
      </w:r>
      <w:r w:rsidR="00616108">
        <w:t xml:space="preserve"> </w:t>
      </w:r>
      <w:r w:rsidRPr="008D406F">
        <w:t>produces</w:t>
      </w:r>
      <w:r w:rsidR="00616108">
        <w:t xml:space="preserve"> </w:t>
      </w:r>
      <w:r w:rsidRPr="008D406F">
        <w:t>two</w:t>
      </w:r>
      <w:r w:rsidR="00616108">
        <w:t xml:space="preserve"> </w:t>
      </w:r>
      <w:r w:rsidRPr="008D406F">
        <w:t>exotoxins,</w:t>
      </w:r>
      <w:r w:rsidR="00616108">
        <w:t xml:space="preserve"> </w:t>
      </w:r>
      <w:r w:rsidRPr="008D406F">
        <w:t>toxins</w:t>
      </w:r>
      <w:r w:rsidR="00616108">
        <w:t xml:space="preserve"> </w:t>
      </w:r>
      <w:r w:rsidRPr="008D406F">
        <w:t>A</w:t>
      </w:r>
      <w:r w:rsidR="00616108">
        <w:t xml:space="preserve"> </w:t>
      </w:r>
      <w:r w:rsidRPr="008D406F">
        <w:t>and</w:t>
      </w:r>
      <w:r w:rsidR="00616108">
        <w:t xml:space="preserve"> </w:t>
      </w:r>
      <w:r w:rsidRPr="008D406F">
        <w:t>B,</w:t>
      </w:r>
      <w:r w:rsidR="00616108">
        <w:t xml:space="preserve"> </w:t>
      </w:r>
      <w:r w:rsidRPr="008D406F">
        <w:t>which</w:t>
      </w:r>
      <w:r w:rsidR="00616108">
        <w:t xml:space="preserve"> </w:t>
      </w:r>
      <w:r w:rsidRPr="008D406F">
        <w:t>cause</w:t>
      </w:r>
      <w:r w:rsidR="00616108">
        <w:t xml:space="preserve"> </w:t>
      </w:r>
      <w:r w:rsidRPr="008D406F">
        <w:t>the</w:t>
      </w:r>
      <w:r w:rsidR="00616108">
        <w:t xml:space="preserve"> </w:t>
      </w:r>
      <w:r w:rsidRPr="008D406F">
        <w:t>symptoms</w:t>
      </w:r>
      <w:r w:rsidR="00616108">
        <w:t xml:space="preserve"> </w:t>
      </w:r>
      <w:r w:rsidRPr="008D406F">
        <w:t>of</w:t>
      </w:r>
      <w:r w:rsidR="00616108">
        <w:t xml:space="preserve"> </w:t>
      </w:r>
      <w:r w:rsidRPr="008D406F">
        <w:t>CDI</w:t>
      </w:r>
      <w:r w:rsidR="00616108">
        <w:t xml:space="preserve"> </w:t>
      </w:r>
      <w:r w:rsidR="008D406F" w:rsidRPr="008D406F">
        <w:t>(Carter</w:t>
      </w:r>
      <w:r w:rsidR="00616108">
        <w:t xml:space="preserve"> </w:t>
      </w:r>
      <w:r w:rsidR="008D406F" w:rsidRPr="008D406F">
        <w:t>2012;</w:t>
      </w:r>
      <w:r w:rsidR="00616108">
        <w:t xml:space="preserve"> </w:t>
      </w:r>
      <w:r w:rsidR="008D406F" w:rsidRPr="008D406F">
        <w:t>Voth</w:t>
      </w:r>
      <w:r w:rsidR="00616108">
        <w:t xml:space="preserve"> </w:t>
      </w:r>
      <w:r w:rsidR="008D406F" w:rsidRPr="008D406F">
        <w:t>2005)</w:t>
      </w:r>
      <w:r w:rsidRPr="008D406F">
        <w:t>.</w:t>
      </w:r>
      <w:r w:rsidR="00616108">
        <w:t xml:space="preserve"> </w:t>
      </w:r>
      <w:r w:rsidRPr="008D406F">
        <w:t>These</w:t>
      </w:r>
      <w:r w:rsidR="00616108">
        <w:t xml:space="preserve"> </w:t>
      </w:r>
      <w:r w:rsidRPr="008D406F">
        <w:t>toxins</w:t>
      </w:r>
      <w:r w:rsidR="00616108">
        <w:t xml:space="preserve"> </w:t>
      </w:r>
      <w:r w:rsidRPr="008D406F">
        <w:t>target</w:t>
      </w:r>
      <w:r w:rsidR="00616108">
        <w:t xml:space="preserve"> </w:t>
      </w:r>
      <w:r w:rsidRPr="008D406F">
        <w:t>gut</w:t>
      </w:r>
      <w:r w:rsidR="00616108">
        <w:t xml:space="preserve"> </w:t>
      </w:r>
      <w:r w:rsidRPr="008D406F">
        <w:t>epithelium,</w:t>
      </w:r>
      <w:r w:rsidR="00616108">
        <w:t xml:space="preserve"> </w:t>
      </w:r>
      <w:r w:rsidRPr="008D406F">
        <w:t>causing</w:t>
      </w:r>
      <w:r w:rsidR="00616108">
        <w:t xml:space="preserve"> </w:t>
      </w:r>
      <w:r w:rsidRPr="008D406F">
        <w:t>cellular</w:t>
      </w:r>
      <w:r w:rsidR="00616108">
        <w:t xml:space="preserve"> </w:t>
      </w:r>
      <w:r w:rsidRPr="008D406F">
        <w:t>morphological</w:t>
      </w:r>
      <w:r w:rsidR="00616108">
        <w:t xml:space="preserve"> </w:t>
      </w:r>
      <w:r w:rsidRPr="008D406F">
        <w:t>changes,</w:t>
      </w:r>
      <w:r w:rsidR="00616108">
        <w:t xml:space="preserve"> </w:t>
      </w:r>
      <w:r w:rsidRPr="008D406F">
        <w:t>depolarisation</w:t>
      </w:r>
      <w:r w:rsidR="00616108">
        <w:t xml:space="preserve"> </w:t>
      </w:r>
      <w:r w:rsidRPr="008D406F">
        <w:t>of</w:t>
      </w:r>
      <w:r w:rsidR="00616108">
        <w:t xml:space="preserve"> </w:t>
      </w:r>
      <w:r w:rsidRPr="008D406F">
        <w:t>the</w:t>
      </w:r>
      <w:r w:rsidR="00616108">
        <w:t xml:space="preserve"> </w:t>
      </w:r>
      <w:r w:rsidRPr="008D406F">
        <w:t>cells,</w:t>
      </w:r>
      <w:r w:rsidR="00616108">
        <w:t xml:space="preserve"> </w:t>
      </w:r>
      <w:r w:rsidRPr="008D406F">
        <w:t>leading</w:t>
      </w:r>
      <w:r w:rsidR="00616108">
        <w:t xml:space="preserve"> </w:t>
      </w:r>
      <w:r w:rsidRPr="008D406F">
        <w:t>to</w:t>
      </w:r>
      <w:r w:rsidR="00616108">
        <w:t xml:space="preserve"> </w:t>
      </w:r>
      <w:r w:rsidRPr="008D406F">
        <w:t>cell</w:t>
      </w:r>
      <w:r w:rsidR="00616108">
        <w:t xml:space="preserve"> </w:t>
      </w:r>
      <w:r w:rsidRPr="008D406F">
        <w:t>death,</w:t>
      </w:r>
      <w:r w:rsidR="00616108">
        <w:t xml:space="preserve"> </w:t>
      </w:r>
      <w:r w:rsidRPr="008D406F">
        <w:t>and</w:t>
      </w:r>
      <w:r w:rsidR="00616108">
        <w:t xml:space="preserve"> </w:t>
      </w:r>
      <w:r w:rsidRPr="008D406F">
        <w:t>disruption</w:t>
      </w:r>
      <w:r w:rsidR="00616108">
        <w:t xml:space="preserve"> </w:t>
      </w:r>
      <w:r w:rsidRPr="008D406F">
        <w:t>of</w:t>
      </w:r>
      <w:r w:rsidR="00616108">
        <w:t xml:space="preserve"> </w:t>
      </w:r>
      <w:r w:rsidRPr="008D406F">
        <w:t>the</w:t>
      </w:r>
      <w:r w:rsidR="00616108">
        <w:t xml:space="preserve"> </w:t>
      </w:r>
      <w:r w:rsidRPr="008D406F">
        <w:t>intestinal</w:t>
      </w:r>
      <w:r w:rsidR="00616108">
        <w:t xml:space="preserve"> </w:t>
      </w:r>
      <w:r w:rsidRPr="008D406F">
        <w:t>barrier</w:t>
      </w:r>
      <w:r w:rsidR="00616108">
        <w:t xml:space="preserve"> </w:t>
      </w:r>
      <w:r w:rsidRPr="008D406F">
        <w:t>function</w:t>
      </w:r>
      <w:r w:rsidR="00616108">
        <w:t xml:space="preserve"> </w:t>
      </w:r>
      <w:r w:rsidRPr="008D406F">
        <w:t>essential</w:t>
      </w:r>
      <w:r w:rsidR="00616108">
        <w:t xml:space="preserve"> </w:t>
      </w:r>
      <w:r w:rsidRPr="008D406F">
        <w:t>for</w:t>
      </w:r>
      <w:r w:rsidR="00616108">
        <w:t xml:space="preserve"> </w:t>
      </w:r>
      <w:r w:rsidRPr="008D406F">
        <w:t>normal</w:t>
      </w:r>
      <w:r w:rsidR="00616108">
        <w:t xml:space="preserve"> </w:t>
      </w:r>
      <w:r w:rsidRPr="008D406F">
        <w:t>gut</w:t>
      </w:r>
      <w:r w:rsidR="00616108">
        <w:t xml:space="preserve"> </w:t>
      </w:r>
      <w:r w:rsidRPr="008D406F">
        <w:t>function</w:t>
      </w:r>
      <w:r w:rsidR="00616108">
        <w:t xml:space="preserve"> </w:t>
      </w:r>
      <w:r w:rsidR="008D406F" w:rsidRPr="008D406F">
        <w:t>(Carter</w:t>
      </w:r>
      <w:r w:rsidR="00616108">
        <w:t xml:space="preserve"> </w:t>
      </w:r>
      <w:r w:rsidR="008D406F" w:rsidRPr="008D406F">
        <w:t>2012;</w:t>
      </w:r>
      <w:r w:rsidR="00616108">
        <w:t xml:space="preserve"> </w:t>
      </w:r>
      <w:r w:rsidR="008D406F" w:rsidRPr="008D406F">
        <w:t>Rupnik</w:t>
      </w:r>
      <w:r w:rsidR="00616108">
        <w:t xml:space="preserve"> </w:t>
      </w:r>
      <w:r w:rsidR="008D406F" w:rsidRPr="008D406F">
        <w:t>2009).</w:t>
      </w:r>
      <w:r w:rsidR="00616108">
        <w:t xml:space="preserve"> </w:t>
      </w:r>
      <w:r w:rsidRPr="008D406F">
        <w:t>Additionally,</w:t>
      </w:r>
      <w:r w:rsidR="00616108">
        <w:t xml:space="preserve"> </w:t>
      </w:r>
      <w:r w:rsidRPr="008D406F">
        <w:t>the</w:t>
      </w:r>
      <w:r w:rsidR="00616108">
        <w:t xml:space="preserve"> </w:t>
      </w:r>
      <w:r w:rsidRPr="008D406F">
        <w:t>toxins</w:t>
      </w:r>
      <w:r w:rsidR="00616108">
        <w:t xml:space="preserve"> </w:t>
      </w:r>
      <w:r w:rsidRPr="008D406F">
        <w:t>cause</w:t>
      </w:r>
      <w:r w:rsidR="00616108">
        <w:t xml:space="preserve"> </w:t>
      </w:r>
      <w:r w:rsidRPr="008D406F">
        <w:t>epithelial</w:t>
      </w:r>
      <w:r w:rsidR="00616108">
        <w:t xml:space="preserve"> </w:t>
      </w:r>
      <w:r w:rsidRPr="008D406F">
        <w:t>cells</w:t>
      </w:r>
      <w:r w:rsidR="00616108">
        <w:t xml:space="preserve"> </w:t>
      </w:r>
      <w:r w:rsidRPr="008D406F">
        <w:t>to</w:t>
      </w:r>
      <w:r w:rsidR="00616108">
        <w:t xml:space="preserve"> </w:t>
      </w:r>
      <w:r w:rsidRPr="008D406F">
        <w:t>release</w:t>
      </w:r>
      <w:r w:rsidR="00616108">
        <w:t xml:space="preserve"> </w:t>
      </w:r>
      <w:r w:rsidRPr="008D406F">
        <w:t>pro-inflammatory</w:t>
      </w:r>
      <w:r w:rsidR="00616108">
        <w:t xml:space="preserve"> </w:t>
      </w:r>
      <w:r w:rsidRPr="008D406F">
        <w:t>mediators</w:t>
      </w:r>
      <w:r w:rsidR="00616108">
        <w:t xml:space="preserve"> </w:t>
      </w:r>
      <w:r w:rsidRPr="008D406F">
        <w:t>such</w:t>
      </w:r>
      <w:r w:rsidR="00616108">
        <w:t xml:space="preserve"> </w:t>
      </w:r>
      <w:r w:rsidRPr="008D406F">
        <w:t>as</w:t>
      </w:r>
      <w:r w:rsidR="00616108">
        <w:t xml:space="preserve"> </w:t>
      </w:r>
      <w:r w:rsidRPr="008D406F">
        <w:t>IL-8,</w:t>
      </w:r>
      <w:r w:rsidR="00616108">
        <w:t xml:space="preserve"> </w:t>
      </w:r>
      <w:r w:rsidRPr="008D406F">
        <w:t>which</w:t>
      </w:r>
      <w:r w:rsidR="00616108">
        <w:t xml:space="preserve"> </w:t>
      </w:r>
      <w:r w:rsidRPr="008D406F">
        <w:t>attract</w:t>
      </w:r>
      <w:r w:rsidR="00616108">
        <w:t xml:space="preserve"> </w:t>
      </w:r>
      <w:r w:rsidRPr="008D406F">
        <w:t>neutrophils</w:t>
      </w:r>
      <w:r w:rsidR="00616108">
        <w:t xml:space="preserve"> </w:t>
      </w:r>
      <w:r w:rsidRPr="008D406F">
        <w:t>and</w:t>
      </w:r>
      <w:r w:rsidR="00616108">
        <w:t xml:space="preserve"> </w:t>
      </w:r>
      <w:r w:rsidRPr="008D406F">
        <w:t>monocytes,</w:t>
      </w:r>
      <w:r w:rsidR="00616108">
        <w:t xml:space="preserve"> </w:t>
      </w:r>
      <w:r w:rsidRPr="008D406F">
        <w:t>further</w:t>
      </w:r>
      <w:r w:rsidR="00616108">
        <w:t xml:space="preserve"> </w:t>
      </w:r>
      <w:r w:rsidRPr="008D406F">
        <w:t>exacerbating</w:t>
      </w:r>
      <w:r w:rsidR="00616108">
        <w:t xml:space="preserve"> </w:t>
      </w:r>
      <w:r w:rsidRPr="008D406F">
        <w:t>gut</w:t>
      </w:r>
      <w:r w:rsidR="00616108">
        <w:t xml:space="preserve"> </w:t>
      </w:r>
      <w:r w:rsidRPr="008D406F">
        <w:t>damage</w:t>
      </w:r>
      <w:r w:rsidR="00616108">
        <w:t xml:space="preserve"> </w:t>
      </w:r>
      <w:r w:rsidR="008D406F" w:rsidRPr="008D406F">
        <w:t>(Madan</w:t>
      </w:r>
      <w:r w:rsidR="00616108">
        <w:t xml:space="preserve"> </w:t>
      </w:r>
      <w:r w:rsidR="008D406F" w:rsidRPr="008D406F">
        <w:t>2012;</w:t>
      </w:r>
      <w:r w:rsidR="00616108">
        <w:t xml:space="preserve"> </w:t>
      </w:r>
      <w:r w:rsidR="008D406F" w:rsidRPr="008D406F">
        <w:t>Shen</w:t>
      </w:r>
      <w:r w:rsidR="00616108">
        <w:t xml:space="preserve"> </w:t>
      </w:r>
      <w:r w:rsidR="008D406F" w:rsidRPr="008D406F">
        <w:t>2012).</w:t>
      </w:r>
    </w:p>
    <w:p w14:paraId="517A36A9" w14:textId="7CA48CE5" w:rsidR="00575E67" w:rsidRPr="008D406F" w:rsidRDefault="002D431C" w:rsidP="008D406F">
      <w:r w:rsidRPr="008D406F">
        <w:rPr>
          <w:i/>
        </w:rPr>
        <w:t>C.</w:t>
      </w:r>
      <w:r w:rsidR="00616108">
        <w:rPr>
          <w:i/>
        </w:rPr>
        <w:t xml:space="preserve"> </w:t>
      </w:r>
      <w:r w:rsidRPr="008D406F">
        <w:rPr>
          <w:i/>
        </w:rPr>
        <w:t>difficile</w:t>
      </w:r>
      <w:r w:rsidR="00616108">
        <w:t xml:space="preserve"> </w:t>
      </w:r>
      <w:r w:rsidRPr="008D406F">
        <w:t>colonises</w:t>
      </w:r>
      <w:r w:rsidR="00616108">
        <w:t xml:space="preserve"> </w:t>
      </w:r>
      <w:r w:rsidRPr="008D406F">
        <w:t>the</w:t>
      </w:r>
      <w:r w:rsidR="00616108">
        <w:t xml:space="preserve"> </w:t>
      </w:r>
      <w:r w:rsidRPr="008D406F">
        <w:t>colon</w:t>
      </w:r>
      <w:r w:rsidR="00616108">
        <w:t xml:space="preserve"> </w:t>
      </w:r>
      <w:r w:rsidRPr="008D406F">
        <w:t>without</w:t>
      </w:r>
      <w:r w:rsidR="00616108">
        <w:t xml:space="preserve"> </w:t>
      </w:r>
      <w:r w:rsidRPr="008D406F">
        <w:t>causing</w:t>
      </w:r>
      <w:r w:rsidR="00616108">
        <w:t xml:space="preserve"> </w:t>
      </w:r>
      <w:r w:rsidRPr="008D406F">
        <w:t>symptoms</w:t>
      </w:r>
      <w:r w:rsidR="00616108">
        <w:t xml:space="preserve"> </w:t>
      </w:r>
      <w:r w:rsidRPr="008D406F">
        <w:t>in</w:t>
      </w:r>
      <w:r w:rsidR="00616108">
        <w:t xml:space="preserve"> </w:t>
      </w:r>
      <w:r w:rsidR="008D406F">
        <w:t>approximately</w:t>
      </w:r>
      <w:r w:rsidR="00616108">
        <w:t xml:space="preserve"> </w:t>
      </w:r>
      <w:r w:rsidR="008D406F">
        <w:t>1</w:t>
      </w:r>
      <w:r w:rsidR="00616108">
        <w:t xml:space="preserve"> </w:t>
      </w:r>
      <w:r w:rsidR="008D406F">
        <w:t>to</w:t>
      </w:r>
      <w:r w:rsidR="00616108">
        <w:t xml:space="preserve"> </w:t>
      </w:r>
      <w:r w:rsidRPr="008D406F">
        <w:t>3%</w:t>
      </w:r>
      <w:r w:rsidR="00616108">
        <w:t xml:space="preserve"> </w:t>
      </w:r>
      <w:r w:rsidRPr="008D406F">
        <w:t>of</w:t>
      </w:r>
      <w:r w:rsidR="00616108">
        <w:t xml:space="preserve"> </w:t>
      </w:r>
      <w:r w:rsidRPr="008D406F">
        <w:t>adults</w:t>
      </w:r>
      <w:r w:rsidR="00616108">
        <w:t xml:space="preserve"> </w:t>
      </w:r>
      <w:r w:rsidRPr="008D406F">
        <w:t>in</w:t>
      </w:r>
      <w:r w:rsidR="00616108">
        <w:t xml:space="preserve"> </w:t>
      </w:r>
      <w:r w:rsidRPr="008D406F">
        <w:t>the</w:t>
      </w:r>
      <w:r w:rsidR="00616108">
        <w:t xml:space="preserve"> </w:t>
      </w:r>
      <w:r w:rsidRPr="008D406F">
        <w:t>United</w:t>
      </w:r>
      <w:r w:rsidR="00616108">
        <w:t xml:space="preserve"> </w:t>
      </w:r>
      <w:r w:rsidRPr="008D406F">
        <w:t>States</w:t>
      </w:r>
      <w:r w:rsidR="00616108">
        <w:t xml:space="preserve"> </w:t>
      </w:r>
      <w:r w:rsidRPr="008D406F">
        <w:t>(US);</w:t>
      </w:r>
      <w:r w:rsidR="00616108">
        <w:t xml:space="preserve"> </w:t>
      </w:r>
      <w:r w:rsidRPr="008D406F">
        <w:t>the</w:t>
      </w:r>
      <w:r w:rsidR="00616108">
        <w:t xml:space="preserve"> </w:t>
      </w:r>
      <w:r w:rsidRPr="008D406F">
        <w:t>proportion</w:t>
      </w:r>
      <w:r w:rsidR="00616108">
        <w:t xml:space="preserve"> </w:t>
      </w:r>
      <w:r w:rsidRPr="008D406F">
        <w:t>is</w:t>
      </w:r>
      <w:r w:rsidR="00616108">
        <w:t xml:space="preserve"> </w:t>
      </w:r>
      <w:r w:rsidRPr="008D406F">
        <w:t>higher</w:t>
      </w:r>
      <w:r w:rsidR="00616108">
        <w:t xml:space="preserve"> </w:t>
      </w:r>
      <w:r w:rsidRPr="008D406F">
        <w:t>in</w:t>
      </w:r>
      <w:r w:rsidR="00616108">
        <w:t xml:space="preserve"> </w:t>
      </w:r>
      <w:r w:rsidRPr="008D406F">
        <w:t>patients</w:t>
      </w:r>
      <w:r w:rsidR="00616108">
        <w:t xml:space="preserve"> </w:t>
      </w:r>
      <w:r w:rsidRPr="008D406F">
        <w:t>in</w:t>
      </w:r>
      <w:r w:rsidR="00616108">
        <w:t xml:space="preserve"> </w:t>
      </w:r>
      <w:r w:rsidRPr="008D406F">
        <w:t>hospitals</w:t>
      </w:r>
      <w:r w:rsidR="00616108">
        <w:t xml:space="preserve"> </w:t>
      </w:r>
      <w:r w:rsidRPr="008D406F">
        <w:t>or</w:t>
      </w:r>
      <w:r w:rsidR="00616108">
        <w:t xml:space="preserve"> </w:t>
      </w:r>
      <w:r w:rsidRPr="008D406F">
        <w:t>chronic</w:t>
      </w:r>
      <w:r w:rsidR="00616108">
        <w:t xml:space="preserve"> </w:t>
      </w:r>
      <w:r w:rsidRPr="008D406F">
        <w:t>care</w:t>
      </w:r>
      <w:r w:rsidR="00616108">
        <w:t xml:space="preserve"> </w:t>
      </w:r>
      <w:r w:rsidRPr="008D406F">
        <w:t>settings</w:t>
      </w:r>
      <w:r w:rsidR="00616108">
        <w:t xml:space="preserve"> </w:t>
      </w:r>
      <w:r w:rsidR="008D406F">
        <w:t>(Kyne</w:t>
      </w:r>
      <w:r w:rsidR="00616108">
        <w:t xml:space="preserve"> </w:t>
      </w:r>
      <w:r w:rsidR="008D406F">
        <w:t>2000;</w:t>
      </w:r>
      <w:r w:rsidR="00616108">
        <w:t xml:space="preserve"> </w:t>
      </w:r>
      <w:r w:rsidR="008D406F">
        <w:t>McFarland</w:t>
      </w:r>
      <w:r w:rsidR="00616108">
        <w:t xml:space="preserve"> </w:t>
      </w:r>
      <w:r w:rsidR="008D406F">
        <w:t>1989;</w:t>
      </w:r>
      <w:r w:rsidR="00616108">
        <w:t xml:space="preserve"> </w:t>
      </w:r>
      <w:r w:rsidR="008D406F">
        <w:t>Samore</w:t>
      </w:r>
      <w:r w:rsidR="00616108">
        <w:t xml:space="preserve"> </w:t>
      </w:r>
      <w:r w:rsidR="008D406F">
        <w:t>1994).</w:t>
      </w:r>
      <w:r w:rsidR="00616108">
        <w:t xml:space="preserve"> </w:t>
      </w:r>
      <w:r w:rsidRPr="008D406F">
        <w:t>Colonisation</w:t>
      </w:r>
      <w:r w:rsidR="00616108">
        <w:t xml:space="preserve"> </w:t>
      </w:r>
      <w:r w:rsidRPr="008D406F">
        <w:t>with</w:t>
      </w:r>
      <w:r w:rsidR="00616108">
        <w:t xml:space="preserve"> </w:t>
      </w:r>
      <w:r w:rsidRPr="008D406F">
        <w:rPr>
          <w:i/>
        </w:rPr>
        <w:t>C.</w:t>
      </w:r>
      <w:r w:rsidR="00616108">
        <w:rPr>
          <w:i/>
        </w:rPr>
        <w:t xml:space="preserve"> </w:t>
      </w:r>
      <w:r w:rsidRPr="008D406F">
        <w:rPr>
          <w:i/>
        </w:rPr>
        <w:t>difficile</w:t>
      </w:r>
      <w:r w:rsidR="00616108">
        <w:t xml:space="preserve"> </w:t>
      </w:r>
      <w:r w:rsidRPr="008D406F">
        <w:t>can</w:t>
      </w:r>
      <w:r w:rsidR="00616108">
        <w:t xml:space="preserve"> </w:t>
      </w:r>
      <w:r w:rsidRPr="008D406F">
        <w:t>cause</w:t>
      </w:r>
      <w:r w:rsidR="00616108">
        <w:t xml:space="preserve"> </w:t>
      </w:r>
      <w:r w:rsidRPr="008D406F">
        <w:t>disease</w:t>
      </w:r>
      <w:r w:rsidR="00616108">
        <w:t xml:space="preserve"> </w:t>
      </w:r>
      <w:r w:rsidRPr="008D406F">
        <w:t>when</w:t>
      </w:r>
      <w:r w:rsidR="00616108">
        <w:t xml:space="preserve"> </w:t>
      </w:r>
      <w:r w:rsidRPr="008D406F">
        <w:t>the</w:t>
      </w:r>
      <w:r w:rsidR="00616108">
        <w:t xml:space="preserve"> </w:t>
      </w:r>
      <w:r w:rsidRPr="008D406F">
        <w:t>integrity</w:t>
      </w:r>
      <w:r w:rsidR="00616108">
        <w:t xml:space="preserve"> </w:t>
      </w:r>
      <w:r w:rsidRPr="008D406F">
        <w:t>of</w:t>
      </w:r>
      <w:r w:rsidR="00616108">
        <w:t xml:space="preserve"> </w:t>
      </w:r>
      <w:r w:rsidRPr="008D406F">
        <w:t>the</w:t>
      </w:r>
      <w:r w:rsidR="00616108">
        <w:t xml:space="preserve"> </w:t>
      </w:r>
      <w:r w:rsidRPr="008D406F">
        <w:t>gut</w:t>
      </w:r>
      <w:r w:rsidR="00616108">
        <w:t xml:space="preserve"> </w:t>
      </w:r>
      <w:r w:rsidRPr="008D406F">
        <w:t>flora</w:t>
      </w:r>
      <w:r w:rsidR="00616108">
        <w:t xml:space="preserve"> </w:t>
      </w:r>
      <w:r w:rsidRPr="008D406F">
        <w:t>is</w:t>
      </w:r>
      <w:r w:rsidR="00616108">
        <w:t xml:space="preserve"> </w:t>
      </w:r>
      <w:r w:rsidRPr="008D406F">
        <w:t>disturbed,</w:t>
      </w:r>
      <w:r w:rsidR="00616108">
        <w:t xml:space="preserve"> </w:t>
      </w:r>
      <w:r w:rsidRPr="008D406F">
        <w:t>such</w:t>
      </w:r>
      <w:r w:rsidR="00616108">
        <w:t xml:space="preserve"> </w:t>
      </w:r>
      <w:r w:rsidRPr="008D406F">
        <w:t>as</w:t>
      </w:r>
      <w:r w:rsidR="00616108">
        <w:t xml:space="preserve"> </w:t>
      </w:r>
      <w:r w:rsidRPr="008D406F">
        <w:t>during</w:t>
      </w:r>
      <w:r w:rsidR="00616108">
        <w:t xml:space="preserve"> </w:t>
      </w:r>
      <w:r w:rsidRPr="008D406F">
        <w:t>exposure</w:t>
      </w:r>
      <w:r w:rsidR="00616108">
        <w:t xml:space="preserve"> </w:t>
      </w:r>
      <w:r w:rsidRPr="008D406F">
        <w:t>to</w:t>
      </w:r>
      <w:r w:rsidR="00616108">
        <w:t xml:space="preserve"> </w:t>
      </w:r>
      <w:r w:rsidRPr="008D406F">
        <w:t>antibiotics,</w:t>
      </w:r>
      <w:r w:rsidR="00616108">
        <w:t xml:space="preserve"> </w:t>
      </w:r>
      <w:r w:rsidRPr="008D406F">
        <w:t>during</w:t>
      </w:r>
      <w:r w:rsidR="00616108">
        <w:t xml:space="preserve"> </w:t>
      </w:r>
      <w:r w:rsidRPr="008D406F">
        <w:t>which</w:t>
      </w:r>
      <w:r w:rsidR="00616108">
        <w:t xml:space="preserve"> </w:t>
      </w:r>
      <w:r w:rsidRPr="008D406F">
        <w:t>the</w:t>
      </w:r>
      <w:r w:rsidR="00616108">
        <w:t xml:space="preserve"> </w:t>
      </w:r>
      <w:r w:rsidRPr="008D406F">
        <w:t>alterations</w:t>
      </w:r>
      <w:r w:rsidR="00616108">
        <w:t xml:space="preserve"> </w:t>
      </w:r>
      <w:r w:rsidRPr="008D406F">
        <w:t>in</w:t>
      </w:r>
      <w:r w:rsidR="00616108">
        <w:t xml:space="preserve"> </w:t>
      </w:r>
      <w:r w:rsidRPr="008D406F">
        <w:t>the</w:t>
      </w:r>
      <w:r w:rsidR="00616108">
        <w:t xml:space="preserve"> </w:t>
      </w:r>
      <w:r w:rsidRPr="008D406F">
        <w:t>normal</w:t>
      </w:r>
      <w:r w:rsidR="00616108">
        <w:t xml:space="preserve"> </w:t>
      </w:r>
      <w:r w:rsidRPr="008D406F">
        <w:t>microbiota</w:t>
      </w:r>
      <w:r w:rsidR="00616108">
        <w:t xml:space="preserve"> </w:t>
      </w:r>
      <w:r w:rsidRPr="008D406F">
        <w:t>in</w:t>
      </w:r>
      <w:r w:rsidR="00616108">
        <w:t xml:space="preserve"> </w:t>
      </w:r>
      <w:r w:rsidRPr="008D406F">
        <w:t>the</w:t>
      </w:r>
      <w:r w:rsidR="00616108">
        <w:t xml:space="preserve"> </w:t>
      </w:r>
      <w:r w:rsidRPr="008D406F">
        <w:t>gut</w:t>
      </w:r>
      <w:r w:rsidR="00616108">
        <w:t xml:space="preserve"> </w:t>
      </w:r>
      <w:r w:rsidRPr="008D406F">
        <w:t>allow</w:t>
      </w:r>
      <w:r w:rsidR="00616108">
        <w:t xml:space="preserve"> </w:t>
      </w:r>
      <w:r w:rsidRPr="008D406F">
        <w:rPr>
          <w:i/>
        </w:rPr>
        <w:t>C.</w:t>
      </w:r>
      <w:r w:rsidR="00616108">
        <w:rPr>
          <w:i/>
        </w:rPr>
        <w:t xml:space="preserve"> </w:t>
      </w:r>
      <w:r w:rsidRPr="008D406F">
        <w:rPr>
          <w:i/>
        </w:rPr>
        <w:t>difficile</w:t>
      </w:r>
      <w:r w:rsidR="00616108">
        <w:t xml:space="preserve"> </w:t>
      </w:r>
      <w:r w:rsidRPr="008D406F">
        <w:t>overgrowth.</w:t>
      </w:r>
      <w:r w:rsidR="00616108">
        <w:t xml:space="preserve"> </w:t>
      </w:r>
      <w:r w:rsidRPr="008D406F">
        <w:t>Presentation</w:t>
      </w:r>
      <w:r w:rsidR="00616108">
        <w:t xml:space="preserve"> </w:t>
      </w:r>
      <w:r w:rsidRPr="008D406F">
        <w:t>varies</w:t>
      </w:r>
      <w:r w:rsidR="00616108">
        <w:t xml:space="preserve"> </w:t>
      </w:r>
      <w:r w:rsidRPr="008D406F">
        <w:t>from</w:t>
      </w:r>
      <w:r w:rsidR="00616108">
        <w:t xml:space="preserve"> </w:t>
      </w:r>
      <w:r w:rsidRPr="008D406F">
        <w:t>mild</w:t>
      </w:r>
      <w:r w:rsidR="00616108">
        <w:t xml:space="preserve"> </w:t>
      </w:r>
      <w:r w:rsidRPr="008D406F">
        <w:t>symptoms</w:t>
      </w:r>
      <w:r w:rsidR="00616108">
        <w:t xml:space="preserve"> </w:t>
      </w:r>
      <w:r w:rsidRPr="008D406F">
        <w:t>including</w:t>
      </w:r>
      <w:r w:rsidR="00616108">
        <w:t xml:space="preserve"> </w:t>
      </w:r>
      <w:r w:rsidRPr="008D406F">
        <w:t>watery</w:t>
      </w:r>
      <w:r w:rsidR="00616108">
        <w:t xml:space="preserve"> </w:t>
      </w:r>
      <w:r w:rsidRPr="008D406F">
        <w:t>diarrhoea</w:t>
      </w:r>
      <w:r w:rsidR="00616108">
        <w:t xml:space="preserve"> </w:t>
      </w:r>
      <w:r w:rsidRPr="008D406F">
        <w:t>and</w:t>
      </w:r>
      <w:r w:rsidR="00616108">
        <w:t xml:space="preserve"> </w:t>
      </w:r>
      <w:r w:rsidRPr="008D406F">
        <w:t>mild</w:t>
      </w:r>
      <w:r w:rsidR="00616108">
        <w:t xml:space="preserve"> </w:t>
      </w:r>
      <w:r w:rsidRPr="008D406F">
        <w:t>abdominal</w:t>
      </w:r>
      <w:r w:rsidR="00616108">
        <w:t xml:space="preserve"> </w:t>
      </w:r>
      <w:r w:rsidRPr="008D406F">
        <w:t>cramping</w:t>
      </w:r>
      <w:r w:rsidR="00616108">
        <w:t xml:space="preserve"> </w:t>
      </w:r>
      <w:r w:rsidRPr="008D406F">
        <w:t>or</w:t>
      </w:r>
      <w:r w:rsidR="00616108">
        <w:t xml:space="preserve"> </w:t>
      </w:r>
      <w:r w:rsidRPr="008D406F">
        <w:t>tenderness,</w:t>
      </w:r>
      <w:r w:rsidR="00616108">
        <w:t xml:space="preserve"> </w:t>
      </w:r>
      <w:r w:rsidRPr="008D406F">
        <w:t>to</w:t>
      </w:r>
      <w:r w:rsidR="00616108">
        <w:t xml:space="preserve"> </w:t>
      </w:r>
      <w:r w:rsidRPr="008D406F">
        <w:t>severe</w:t>
      </w:r>
      <w:r w:rsidR="00616108">
        <w:t xml:space="preserve"> </w:t>
      </w:r>
      <w:r w:rsidRPr="008D406F">
        <w:t>symptoms</w:t>
      </w:r>
      <w:r w:rsidR="00616108">
        <w:t xml:space="preserve"> </w:t>
      </w:r>
      <w:r w:rsidRPr="008D406F">
        <w:t>necessitating</w:t>
      </w:r>
      <w:r w:rsidR="00616108">
        <w:t xml:space="preserve"> </w:t>
      </w:r>
      <w:r w:rsidRPr="008D406F">
        <w:t>hospitalisation</w:t>
      </w:r>
      <w:r w:rsidR="00616108">
        <w:t xml:space="preserve"> </w:t>
      </w:r>
      <w:r w:rsidR="008D406F">
        <w:t>(Jin</w:t>
      </w:r>
      <w:r w:rsidR="00616108">
        <w:t xml:space="preserve"> </w:t>
      </w:r>
      <w:r w:rsidR="008D406F">
        <w:t>2014;</w:t>
      </w:r>
      <w:r w:rsidR="00616108">
        <w:t xml:space="preserve"> </w:t>
      </w:r>
      <w:r w:rsidR="008D406F">
        <w:t>CDC</w:t>
      </w:r>
      <w:r w:rsidR="00616108">
        <w:t xml:space="preserve"> </w:t>
      </w:r>
      <w:r w:rsidR="008D406F">
        <w:t>2012).</w:t>
      </w:r>
      <w:r w:rsidR="00616108">
        <w:t xml:space="preserve"> </w:t>
      </w:r>
      <w:r w:rsidRPr="008D406F">
        <w:t>CDI</w:t>
      </w:r>
      <w:r w:rsidR="00616108">
        <w:t xml:space="preserve"> </w:t>
      </w:r>
      <w:r w:rsidRPr="008D406F">
        <w:t>symptoms</w:t>
      </w:r>
      <w:r w:rsidR="00616108">
        <w:t xml:space="preserve"> </w:t>
      </w:r>
      <w:r w:rsidRPr="008D406F">
        <w:t>can</w:t>
      </w:r>
      <w:r w:rsidR="00616108">
        <w:t xml:space="preserve"> </w:t>
      </w:r>
      <w:r w:rsidRPr="008D406F">
        <w:t>be</w:t>
      </w:r>
      <w:r w:rsidR="00616108">
        <w:t xml:space="preserve"> </w:t>
      </w:r>
      <w:r w:rsidRPr="008D406F">
        <w:t>exacerbated</w:t>
      </w:r>
      <w:r w:rsidR="00616108">
        <w:t xml:space="preserve"> </w:t>
      </w:r>
      <w:r w:rsidRPr="008D406F">
        <w:t>in</w:t>
      </w:r>
      <w:r w:rsidR="00616108">
        <w:t xml:space="preserve"> </w:t>
      </w:r>
      <w:r w:rsidRPr="008D406F">
        <w:t>the</w:t>
      </w:r>
      <w:r w:rsidR="00616108">
        <w:t xml:space="preserve"> </w:t>
      </w:r>
      <w:r w:rsidRPr="008D406F">
        <w:t>elderly</w:t>
      </w:r>
      <w:r w:rsidR="00616108">
        <w:t xml:space="preserve"> </w:t>
      </w:r>
      <w:r w:rsidRPr="008D406F">
        <w:t>and</w:t>
      </w:r>
      <w:r w:rsidR="00616108">
        <w:t xml:space="preserve"> </w:t>
      </w:r>
      <w:r w:rsidRPr="008D406F">
        <w:t>patients</w:t>
      </w:r>
      <w:r w:rsidR="00616108">
        <w:t xml:space="preserve"> </w:t>
      </w:r>
      <w:r w:rsidRPr="008D406F">
        <w:t>with</w:t>
      </w:r>
      <w:r w:rsidR="00616108">
        <w:t xml:space="preserve"> </w:t>
      </w:r>
      <w:r w:rsidRPr="008D406F">
        <w:t>co-morbidities</w:t>
      </w:r>
      <w:r w:rsidR="00616108">
        <w:t xml:space="preserve"> </w:t>
      </w:r>
      <w:r w:rsidR="008D406F">
        <w:t>(Leffler</w:t>
      </w:r>
      <w:r w:rsidR="00616108">
        <w:t xml:space="preserve"> </w:t>
      </w:r>
      <w:r w:rsidR="008D406F">
        <w:t>2015;</w:t>
      </w:r>
      <w:r w:rsidR="00616108">
        <w:t xml:space="preserve"> </w:t>
      </w:r>
      <w:r w:rsidR="008D406F">
        <w:t>Jin</w:t>
      </w:r>
      <w:r w:rsidR="00616108">
        <w:t xml:space="preserve"> </w:t>
      </w:r>
      <w:r w:rsidR="008D406F">
        <w:t>2014;</w:t>
      </w:r>
      <w:r w:rsidR="00616108">
        <w:t xml:space="preserve"> </w:t>
      </w:r>
      <w:r w:rsidR="008D406F">
        <w:t>CDC</w:t>
      </w:r>
      <w:r w:rsidR="00616108">
        <w:t xml:space="preserve"> </w:t>
      </w:r>
      <w:r w:rsidR="008D406F">
        <w:t>2012).</w:t>
      </w:r>
    </w:p>
    <w:p w14:paraId="588FCD8E" w14:textId="410AB2F7" w:rsidR="002D431C" w:rsidRPr="0094614A" w:rsidRDefault="002D431C" w:rsidP="002D431C">
      <w:r w:rsidRPr="002D431C">
        <w:t>CDI</w:t>
      </w:r>
      <w:r w:rsidR="00616108">
        <w:t xml:space="preserve"> </w:t>
      </w:r>
      <w:r w:rsidRPr="002D431C">
        <w:t>is</w:t>
      </w:r>
      <w:r w:rsidR="00616108">
        <w:t xml:space="preserve"> </w:t>
      </w:r>
      <w:r w:rsidRPr="002D431C">
        <w:t>one</w:t>
      </w:r>
      <w:r w:rsidR="00616108">
        <w:t xml:space="preserve"> </w:t>
      </w:r>
      <w:r w:rsidRPr="002D431C">
        <w:t>of</w:t>
      </w:r>
      <w:r w:rsidR="00616108">
        <w:t xml:space="preserve"> </w:t>
      </w:r>
      <w:r w:rsidRPr="002D431C">
        <w:t>the</w:t>
      </w:r>
      <w:r w:rsidR="00616108">
        <w:t xml:space="preserve"> </w:t>
      </w:r>
      <w:r w:rsidRPr="002D431C">
        <w:t>most</w:t>
      </w:r>
      <w:r w:rsidR="00616108">
        <w:t xml:space="preserve"> </w:t>
      </w:r>
      <w:r w:rsidRPr="002D431C">
        <w:t>commonly</w:t>
      </w:r>
      <w:r w:rsidR="00616108">
        <w:t xml:space="preserve"> </w:t>
      </w:r>
      <w:r w:rsidRPr="002D431C">
        <w:t>recognised</w:t>
      </w:r>
      <w:r w:rsidR="00616108">
        <w:t xml:space="preserve"> </w:t>
      </w:r>
      <w:r w:rsidRPr="002D431C">
        <w:t>causes</w:t>
      </w:r>
      <w:r w:rsidR="00616108">
        <w:t xml:space="preserve"> </w:t>
      </w:r>
      <w:r w:rsidRPr="002D431C">
        <w:t>of</w:t>
      </w:r>
      <w:r w:rsidR="00616108">
        <w:t xml:space="preserve"> </w:t>
      </w:r>
      <w:r w:rsidRPr="002D431C">
        <w:t>nosocomial</w:t>
      </w:r>
      <w:r w:rsidR="00616108">
        <w:t xml:space="preserve"> </w:t>
      </w:r>
      <w:r w:rsidRPr="002D431C">
        <w:t>diarrhoea</w:t>
      </w:r>
      <w:r w:rsidR="00616108">
        <w:t xml:space="preserve"> </w:t>
      </w:r>
      <w:r w:rsidRPr="002D431C">
        <w:t>in</w:t>
      </w:r>
      <w:r w:rsidR="00616108">
        <w:t xml:space="preserve"> </w:t>
      </w:r>
      <w:r w:rsidRPr="002D431C">
        <w:t>adults</w:t>
      </w:r>
      <w:r w:rsidR="00616108">
        <w:t xml:space="preserve"> </w:t>
      </w:r>
      <w:r w:rsidRPr="002D431C">
        <w:t>in</w:t>
      </w:r>
      <w:r w:rsidR="00616108">
        <w:t xml:space="preserve"> </w:t>
      </w:r>
      <w:r w:rsidRPr="002D431C">
        <w:t>the</w:t>
      </w:r>
      <w:r w:rsidR="00616108">
        <w:t xml:space="preserve"> </w:t>
      </w:r>
      <w:r w:rsidRPr="002D431C">
        <w:t>US</w:t>
      </w:r>
      <w:r w:rsidR="00616108">
        <w:t xml:space="preserve"> </w:t>
      </w:r>
      <w:r w:rsidRPr="002D431C">
        <w:t>and</w:t>
      </w:r>
      <w:r w:rsidR="00616108">
        <w:t xml:space="preserve"> </w:t>
      </w:r>
      <w:r w:rsidRPr="002D431C">
        <w:t>Europe</w:t>
      </w:r>
      <w:r w:rsidR="00616108">
        <w:t xml:space="preserve"> </w:t>
      </w:r>
      <w:r w:rsidR="008D406F">
        <w:t>(Aguayo</w:t>
      </w:r>
      <w:r w:rsidR="00616108">
        <w:t xml:space="preserve"> </w:t>
      </w:r>
      <w:r w:rsidR="008D406F">
        <w:t>2015;</w:t>
      </w:r>
      <w:r w:rsidR="00616108">
        <w:t xml:space="preserve"> </w:t>
      </w:r>
      <w:r w:rsidR="008D406F">
        <w:t>Crobach</w:t>
      </w:r>
      <w:r w:rsidR="00616108">
        <w:t xml:space="preserve"> </w:t>
      </w:r>
      <w:r w:rsidR="008D406F">
        <w:t>2009).</w:t>
      </w:r>
      <w:r w:rsidR="00616108">
        <w:t xml:space="preserve"> </w:t>
      </w:r>
      <w:r w:rsidRPr="002D431C">
        <w:t>Based</w:t>
      </w:r>
      <w:r w:rsidR="00616108">
        <w:t xml:space="preserve"> </w:t>
      </w:r>
      <w:r w:rsidRPr="002D431C">
        <w:t>on</w:t>
      </w:r>
      <w:r w:rsidR="00616108">
        <w:t xml:space="preserve"> </w:t>
      </w:r>
      <w:r w:rsidRPr="002D431C">
        <w:t>data</w:t>
      </w:r>
      <w:r w:rsidR="00616108">
        <w:t xml:space="preserve"> </w:t>
      </w:r>
      <w:r w:rsidRPr="002D431C">
        <w:t>from</w:t>
      </w:r>
      <w:r w:rsidR="00616108">
        <w:t xml:space="preserve"> </w:t>
      </w:r>
      <w:r w:rsidRPr="002D431C">
        <w:t>the</w:t>
      </w:r>
      <w:r w:rsidR="00616108">
        <w:t xml:space="preserve"> </w:t>
      </w:r>
      <w:r w:rsidRPr="002D431C">
        <w:t>US</w:t>
      </w:r>
      <w:r w:rsidR="00616108">
        <w:t xml:space="preserve"> </w:t>
      </w:r>
      <w:r w:rsidRPr="002D431C">
        <w:t>National</w:t>
      </w:r>
      <w:r w:rsidR="00616108">
        <w:t xml:space="preserve"> </w:t>
      </w:r>
      <w:r w:rsidRPr="002D431C">
        <w:t>Hospital</w:t>
      </w:r>
      <w:r w:rsidR="00616108">
        <w:t xml:space="preserve"> </w:t>
      </w:r>
      <w:r w:rsidRPr="002D431C">
        <w:t>Discharge</w:t>
      </w:r>
      <w:r w:rsidR="00616108">
        <w:t xml:space="preserve"> </w:t>
      </w:r>
      <w:r w:rsidRPr="002D431C">
        <w:t>Survey,</w:t>
      </w:r>
      <w:r w:rsidR="00616108">
        <w:t xml:space="preserve"> </w:t>
      </w:r>
      <w:r w:rsidRPr="002D431C">
        <w:t>the</w:t>
      </w:r>
      <w:r w:rsidR="00616108">
        <w:t xml:space="preserve"> </w:t>
      </w:r>
      <w:r w:rsidRPr="002D431C">
        <w:t>incidence</w:t>
      </w:r>
      <w:r w:rsidR="00616108">
        <w:t xml:space="preserve"> </w:t>
      </w:r>
      <w:r w:rsidRPr="002D431C">
        <w:t>of</w:t>
      </w:r>
      <w:r w:rsidR="00616108">
        <w:t xml:space="preserve"> </w:t>
      </w:r>
      <w:r w:rsidRPr="002D431C">
        <w:t>reported</w:t>
      </w:r>
      <w:r w:rsidR="00616108">
        <w:t xml:space="preserve"> </w:t>
      </w:r>
      <w:r w:rsidRPr="002D431C">
        <w:t>CDI</w:t>
      </w:r>
      <w:r w:rsidR="00616108">
        <w:t xml:space="preserve"> </w:t>
      </w:r>
      <w:r w:rsidRPr="002D431C">
        <w:t>in</w:t>
      </w:r>
      <w:r w:rsidR="00616108">
        <w:t xml:space="preserve"> </w:t>
      </w:r>
      <w:r w:rsidR="008D406F">
        <w:t>acute</w:t>
      </w:r>
      <w:r w:rsidR="00616108">
        <w:t xml:space="preserve"> </w:t>
      </w:r>
      <w:r w:rsidR="008D406F">
        <w:t>care</w:t>
      </w:r>
      <w:r w:rsidR="00616108">
        <w:t xml:space="preserve"> </w:t>
      </w:r>
      <w:r w:rsidRPr="002D431C">
        <w:t>hospitals</w:t>
      </w:r>
      <w:r w:rsidR="00616108">
        <w:t xml:space="preserve"> </w:t>
      </w:r>
      <w:r w:rsidRPr="002D431C">
        <w:t>nearly</w:t>
      </w:r>
      <w:r w:rsidR="00616108">
        <w:t xml:space="preserve"> </w:t>
      </w:r>
      <w:r w:rsidRPr="002D431C">
        <w:t>tripled</w:t>
      </w:r>
      <w:r w:rsidR="00616108">
        <w:t xml:space="preserve"> </w:t>
      </w:r>
      <w:r w:rsidRPr="002D431C">
        <w:t>between</w:t>
      </w:r>
      <w:r w:rsidR="00616108">
        <w:t xml:space="preserve"> </w:t>
      </w:r>
      <w:r w:rsidRPr="002D431C">
        <w:t>1996</w:t>
      </w:r>
      <w:r w:rsidR="00616108">
        <w:t xml:space="preserve"> </w:t>
      </w:r>
      <w:r w:rsidRPr="002D431C">
        <w:t>and</w:t>
      </w:r>
      <w:r w:rsidR="00616108">
        <w:t xml:space="preserve"> </w:t>
      </w:r>
      <w:r w:rsidRPr="002D431C">
        <w:t>2005,</w:t>
      </w:r>
      <w:r w:rsidR="00616108">
        <w:t xml:space="preserve"> </w:t>
      </w:r>
      <w:r w:rsidRPr="002D431C">
        <w:t>from</w:t>
      </w:r>
      <w:r w:rsidR="00616108">
        <w:t xml:space="preserve"> </w:t>
      </w:r>
      <w:r w:rsidRPr="002D431C">
        <w:t>31</w:t>
      </w:r>
      <w:r w:rsidR="00616108">
        <w:t xml:space="preserve"> </w:t>
      </w:r>
      <w:r w:rsidRPr="002D431C">
        <w:t>per</w:t>
      </w:r>
      <w:r w:rsidR="00616108">
        <w:t xml:space="preserve"> </w:t>
      </w:r>
      <w:r w:rsidRPr="002D431C">
        <w:t>100,000</w:t>
      </w:r>
      <w:r w:rsidR="00616108">
        <w:t xml:space="preserve"> </w:t>
      </w:r>
      <w:r w:rsidRPr="002D431C">
        <w:t>population</w:t>
      </w:r>
      <w:r w:rsidR="00616108">
        <w:t xml:space="preserve"> </w:t>
      </w:r>
      <w:r w:rsidRPr="002D431C">
        <w:t>in</w:t>
      </w:r>
      <w:r w:rsidR="00616108">
        <w:t xml:space="preserve"> </w:t>
      </w:r>
      <w:r w:rsidRPr="002D431C">
        <w:t>1996</w:t>
      </w:r>
      <w:r w:rsidR="00616108">
        <w:t xml:space="preserve"> </w:t>
      </w:r>
      <w:r w:rsidRPr="002D431C">
        <w:t>to</w:t>
      </w:r>
      <w:r w:rsidR="00616108">
        <w:t xml:space="preserve"> </w:t>
      </w:r>
      <w:r w:rsidRPr="002D431C">
        <w:t>84</w:t>
      </w:r>
      <w:r w:rsidR="00616108">
        <w:t xml:space="preserve"> </w:t>
      </w:r>
      <w:r w:rsidRPr="002D431C">
        <w:t>per</w:t>
      </w:r>
      <w:r w:rsidR="00616108">
        <w:t xml:space="preserve"> </w:t>
      </w:r>
      <w:r w:rsidRPr="002D431C">
        <w:t>100,000</w:t>
      </w:r>
      <w:r w:rsidR="00616108">
        <w:t xml:space="preserve"> </w:t>
      </w:r>
      <w:r w:rsidRPr="002D431C">
        <w:t>population</w:t>
      </w:r>
      <w:r w:rsidR="00616108">
        <w:t xml:space="preserve"> </w:t>
      </w:r>
      <w:r w:rsidRPr="002D431C">
        <w:t>in</w:t>
      </w:r>
      <w:r w:rsidR="00616108">
        <w:t xml:space="preserve"> </w:t>
      </w:r>
      <w:r w:rsidRPr="002D431C">
        <w:t>2005</w:t>
      </w:r>
      <w:r w:rsidR="00616108">
        <w:rPr>
          <w:highlight w:val="lightGray"/>
        </w:rPr>
        <w:t xml:space="preserve"> </w:t>
      </w:r>
      <w:r w:rsidR="008D406F" w:rsidRPr="008D406F">
        <w:t>(Kelly</w:t>
      </w:r>
      <w:r w:rsidR="00616108">
        <w:t xml:space="preserve"> </w:t>
      </w:r>
      <w:r w:rsidR="008D406F" w:rsidRPr="008D406F">
        <w:t>2008</w:t>
      </w:r>
      <w:r w:rsidR="008D406F">
        <w:t>;</w:t>
      </w:r>
      <w:r w:rsidR="00616108">
        <w:t xml:space="preserve"> </w:t>
      </w:r>
      <w:r w:rsidR="008D406F">
        <w:t>McDonald</w:t>
      </w:r>
      <w:r w:rsidR="00616108">
        <w:t xml:space="preserve"> </w:t>
      </w:r>
      <w:r w:rsidR="008D406F">
        <w:t>2006)</w:t>
      </w:r>
      <w:r w:rsidRPr="002D431C">
        <w:t>.</w:t>
      </w:r>
      <w:r w:rsidR="00616108">
        <w:t xml:space="preserve"> </w:t>
      </w:r>
      <w:r w:rsidRPr="002D431C">
        <w:t>Consistent</w:t>
      </w:r>
      <w:r w:rsidR="00616108">
        <w:t xml:space="preserve"> </w:t>
      </w:r>
      <w:r w:rsidRPr="002D431C">
        <w:t>findings</w:t>
      </w:r>
      <w:r w:rsidR="00616108">
        <w:t xml:space="preserve"> </w:t>
      </w:r>
      <w:r w:rsidRPr="002D431C">
        <w:t>have</w:t>
      </w:r>
      <w:r w:rsidR="00616108">
        <w:t xml:space="preserve"> </w:t>
      </w:r>
      <w:r w:rsidRPr="002D431C">
        <w:t>been</w:t>
      </w:r>
      <w:r w:rsidR="00616108">
        <w:t xml:space="preserve"> </w:t>
      </w:r>
      <w:r w:rsidRPr="002D431C">
        <w:t>reported</w:t>
      </w:r>
      <w:r w:rsidR="00616108">
        <w:t xml:space="preserve"> </w:t>
      </w:r>
      <w:r w:rsidRPr="002D431C">
        <w:t>using</w:t>
      </w:r>
      <w:r w:rsidR="00616108">
        <w:t xml:space="preserve"> </w:t>
      </w:r>
      <w:r w:rsidRPr="002D431C">
        <w:t>data</w:t>
      </w:r>
      <w:r w:rsidR="00616108">
        <w:t xml:space="preserve"> </w:t>
      </w:r>
      <w:r w:rsidRPr="002D431C">
        <w:t>from</w:t>
      </w:r>
      <w:r w:rsidR="00616108">
        <w:t xml:space="preserve"> </w:t>
      </w:r>
      <w:r w:rsidRPr="002D431C">
        <w:t>the</w:t>
      </w:r>
      <w:r w:rsidR="00616108">
        <w:t xml:space="preserve"> </w:t>
      </w:r>
      <w:r w:rsidRPr="002D431C">
        <w:t>US</w:t>
      </w:r>
      <w:r w:rsidR="00616108">
        <w:t xml:space="preserve"> </w:t>
      </w:r>
      <w:r w:rsidRPr="002D431C">
        <w:t>Nationwide</w:t>
      </w:r>
      <w:r w:rsidR="00616108">
        <w:t xml:space="preserve"> </w:t>
      </w:r>
      <w:r w:rsidRPr="002D431C">
        <w:t>Inpatient</w:t>
      </w:r>
      <w:r w:rsidR="00616108">
        <w:t xml:space="preserve"> </w:t>
      </w:r>
      <w:r w:rsidRPr="002D431C">
        <w:t>Sample;</w:t>
      </w:r>
      <w:r w:rsidR="00616108">
        <w:t xml:space="preserve"> </w:t>
      </w:r>
      <w:r w:rsidRPr="002D431C">
        <w:t>the</w:t>
      </w:r>
      <w:r w:rsidR="00616108">
        <w:t xml:space="preserve"> </w:t>
      </w:r>
      <w:r w:rsidRPr="002D431C">
        <w:t>rate</w:t>
      </w:r>
      <w:r w:rsidR="00616108">
        <w:t xml:space="preserve"> </w:t>
      </w:r>
      <w:r w:rsidRPr="002D431C">
        <w:t>of</w:t>
      </w:r>
      <w:r w:rsidR="00616108">
        <w:t xml:space="preserve"> </w:t>
      </w:r>
      <w:r w:rsidRPr="002D431C">
        <w:t>CDI</w:t>
      </w:r>
      <w:r w:rsidR="00616108">
        <w:t xml:space="preserve"> </w:t>
      </w:r>
      <w:r w:rsidRPr="002D431C">
        <w:t>discharges</w:t>
      </w:r>
      <w:r w:rsidR="00616108">
        <w:t xml:space="preserve"> </w:t>
      </w:r>
      <w:r w:rsidRPr="002D431C">
        <w:t>more</w:t>
      </w:r>
      <w:r w:rsidR="00616108">
        <w:t xml:space="preserve"> </w:t>
      </w:r>
      <w:r w:rsidRPr="002D431C">
        <w:t>than</w:t>
      </w:r>
      <w:r w:rsidR="00616108">
        <w:t xml:space="preserve"> </w:t>
      </w:r>
      <w:r w:rsidRPr="002D431C">
        <w:t>tripled</w:t>
      </w:r>
      <w:r w:rsidR="00616108">
        <w:t xml:space="preserve"> </w:t>
      </w:r>
      <w:r w:rsidRPr="002D431C">
        <w:t>between</w:t>
      </w:r>
      <w:r w:rsidR="00616108">
        <w:t xml:space="preserve"> </w:t>
      </w:r>
      <w:r w:rsidRPr="002D431C">
        <w:t>1993</w:t>
      </w:r>
      <w:r w:rsidR="00616108">
        <w:t xml:space="preserve"> </w:t>
      </w:r>
      <w:r w:rsidRPr="002D431C">
        <w:t>(2.61</w:t>
      </w:r>
      <w:r w:rsidR="00616108">
        <w:t xml:space="preserve"> </w:t>
      </w:r>
      <w:r w:rsidRPr="002D431C">
        <w:t>cases</w:t>
      </w:r>
      <w:r w:rsidR="00616108">
        <w:t xml:space="preserve"> </w:t>
      </w:r>
      <w:r w:rsidRPr="002D431C">
        <w:t>per</w:t>
      </w:r>
      <w:r w:rsidR="00616108">
        <w:t xml:space="preserve"> </w:t>
      </w:r>
      <w:r w:rsidRPr="002D431C">
        <w:t>1,000</w:t>
      </w:r>
      <w:r w:rsidR="00616108">
        <w:t xml:space="preserve"> </w:t>
      </w:r>
      <w:r w:rsidRPr="002D431C">
        <w:t>discharged</w:t>
      </w:r>
      <w:r w:rsidR="00616108">
        <w:t xml:space="preserve"> </w:t>
      </w:r>
      <w:r w:rsidRPr="002D431C">
        <w:t>patients)</w:t>
      </w:r>
      <w:r w:rsidR="00616108">
        <w:t xml:space="preserve"> </w:t>
      </w:r>
      <w:r w:rsidRPr="002D431C">
        <w:t>and</w:t>
      </w:r>
      <w:r w:rsidR="00616108">
        <w:t xml:space="preserve"> </w:t>
      </w:r>
      <w:r w:rsidRPr="002D431C">
        <w:t>2008</w:t>
      </w:r>
      <w:r w:rsidR="00616108">
        <w:t xml:space="preserve"> </w:t>
      </w:r>
      <w:r w:rsidRPr="002D431C">
        <w:t>(8.75</w:t>
      </w:r>
      <w:r w:rsidR="00616108">
        <w:t xml:space="preserve"> </w:t>
      </w:r>
      <w:r w:rsidRPr="002D431C">
        <w:t>cases/1,000</w:t>
      </w:r>
      <w:r w:rsidR="00616108">
        <w:t xml:space="preserve"> </w:t>
      </w:r>
      <w:r w:rsidRPr="002D431C">
        <w:t>discharged</w:t>
      </w:r>
      <w:r w:rsidR="00616108">
        <w:t xml:space="preserve"> </w:t>
      </w:r>
      <w:r w:rsidRPr="002D431C">
        <w:t>patients)</w:t>
      </w:r>
      <w:r w:rsidR="00616108">
        <w:t xml:space="preserve"> </w:t>
      </w:r>
      <w:r w:rsidRPr="002D431C">
        <w:t>though</w:t>
      </w:r>
      <w:r w:rsidR="00616108">
        <w:t xml:space="preserve"> </w:t>
      </w:r>
      <w:r w:rsidRPr="002D431C">
        <w:t>the</w:t>
      </w:r>
      <w:r w:rsidR="00616108">
        <w:t xml:space="preserve"> </w:t>
      </w:r>
      <w:r w:rsidRPr="002D431C">
        <w:t>rate</w:t>
      </w:r>
      <w:r w:rsidR="00616108">
        <w:t xml:space="preserve"> </w:t>
      </w:r>
      <w:r w:rsidRPr="002D431C">
        <w:t>began</w:t>
      </w:r>
      <w:r w:rsidR="00616108">
        <w:t xml:space="preserve"> </w:t>
      </w:r>
      <w:r w:rsidRPr="002D431C">
        <w:t>to</w:t>
      </w:r>
      <w:r w:rsidR="00616108">
        <w:t xml:space="preserve"> </w:t>
      </w:r>
      <w:r w:rsidRPr="002D431C">
        <w:t>plateau</w:t>
      </w:r>
      <w:r w:rsidR="00616108">
        <w:t xml:space="preserve"> </w:t>
      </w:r>
      <w:r w:rsidRPr="002D431C">
        <w:t>in</w:t>
      </w:r>
      <w:r w:rsidR="00616108">
        <w:t xml:space="preserve"> </w:t>
      </w:r>
      <w:r w:rsidRPr="002D431C">
        <w:t>2009</w:t>
      </w:r>
      <w:r w:rsidR="00616108">
        <w:t xml:space="preserve"> </w:t>
      </w:r>
      <w:r w:rsidRPr="002D431C">
        <w:t>with</w:t>
      </w:r>
      <w:r w:rsidR="00616108">
        <w:t xml:space="preserve"> </w:t>
      </w:r>
      <w:r w:rsidRPr="002D431C">
        <w:t>8.53</w:t>
      </w:r>
      <w:r w:rsidR="00616108">
        <w:t xml:space="preserve"> </w:t>
      </w:r>
      <w:r w:rsidRPr="002D431C">
        <w:t>cases/1,000</w:t>
      </w:r>
      <w:r w:rsidR="00616108">
        <w:t xml:space="preserve"> </w:t>
      </w:r>
      <w:r w:rsidRPr="002D431C">
        <w:t>discharged</w:t>
      </w:r>
      <w:r w:rsidR="00616108">
        <w:t xml:space="preserve"> </w:t>
      </w:r>
      <w:r w:rsidRPr="002D431C">
        <w:t>patients</w:t>
      </w:r>
      <w:r w:rsidR="00616108">
        <w:t xml:space="preserve"> </w:t>
      </w:r>
      <w:r w:rsidRPr="002D431C">
        <w:t>in</w:t>
      </w:r>
      <w:r w:rsidR="00616108">
        <w:t xml:space="preserve"> </w:t>
      </w:r>
      <w:r w:rsidRPr="002D431C">
        <w:t>that</w:t>
      </w:r>
      <w:r w:rsidR="00616108">
        <w:t xml:space="preserve"> </w:t>
      </w:r>
      <w:r w:rsidRPr="002D431C">
        <w:t>year</w:t>
      </w:r>
      <w:r w:rsidR="00616108">
        <w:t xml:space="preserve"> </w:t>
      </w:r>
      <w:r w:rsidR="008D406F">
        <w:t>(Lessa</w:t>
      </w:r>
      <w:r w:rsidR="00616108">
        <w:t xml:space="preserve"> </w:t>
      </w:r>
      <w:r w:rsidR="008D406F">
        <w:t>2012)</w:t>
      </w:r>
      <w:r w:rsidRPr="002D431C">
        <w:t>.</w:t>
      </w:r>
      <w:r w:rsidR="00616108">
        <w:t xml:space="preserve"> </w:t>
      </w:r>
      <w:r w:rsidRPr="002D431C">
        <w:t>In</w:t>
      </w:r>
      <w:r w:rsidR="00616108">
        <w:t xml:space="preserve"> </w:t>
      </w:r>
      <w:r w:rsidRPr="002D431C">
        <w:t>a</w:t>
      </w:r>
      <w:r w:rsidR="00616108">
        <w:t xml:space="preserve"> </w:t>
      </w:r>
      <w:r w:rsidRPr="002D431C">
        <w:t>2015</w:t>
      </w:r>
      <w:r w:rsidR="00616108">
        <w:t xml:space="preserve"> </w:t>
      </w:r>
      <w:r w:rsidRPr="002D431C">
        <w:t>publication,</w:t>
      </w:r>
      <w:r w:rsidR="00616108">
        <w:t xml:space="preserve"> </w:t>
      </w:r>
      <w:r w:rsidRPr="002D431C">
        <w:t>CDC</w:t>
      </w:r>
      <w:r w:rsidR="00616108">
        <w:t xml:space="preserve"> </w:t>
      </w:r>
      <w:r w:rsidRPr="002D431C">
        <w:t>reported</w:t>
      </w:r>
      <w:r w:rsidR="00616108">
        <w:t xml:space="preserve"> </w:t>
      </w:r>
      <w:r w:rsidRPr="002D431C">
        <w:t>the</w:t>
      </w:r>
      <w:r w:rsidR="00616108">
        <w:t xml:space="preserve"> </w:t>
      </w:r>
      <w:r w:rsidRPr="002D431C">
        <w:t>estimated</w:t>
      </w:r>
      <w:r w:rsidR="00616108">
        <w:t xml:space="preserve"> </w:t>
      </w:r>
      <w:r w:rsidRPr="002D431C">
        <w:t>number</w:t>
      </w:r>
      <w:r w:rsidR="00616108">
        <w:t xml:space="preserve"> </w:t>
      </w:r>
      <w:r w:rsidRPr="002D431C">
        <w:t>of</w:t>
      </w:r>
      <w:r w:rsidR="00616108">
        <w:t xml:space="preserve"> </w:t>
      </w:r>
      <w:r w:rsidRPr="002D431C">
        <w:t>CDI</w:t>
      </w:r>
      <w:r w:rsidR="00616108">
        <w:t xml:space="preserve"> </w:t>
      </w:r>
      <w:r w:rsidRPr="002D431C">
        <w:t>cases</w:t>
      </w:r>
      <w:r w:rsidR="00616108">
        <w:t xml:space="preserve"> </w:t>
      </w:r>
      <w:r w:rsidRPr="002D431C">
        <w:t>in</w:t>
      </w:r>
      <w:r w:rsidR="00616108">
        <w:t xml:space="preserve"> </w:t>
      </w:r>
      <w:r w:rsidRPr="002D431C">
        <w:t>the</w:t>
      </w:r>
      <w:r w:rsidR="00616108">
        <w:t xml:space="preserve"> </w:t>
      </w:r>
      <w:r w:rsidRPr="002D431C">
        <w:t>United</w:t>
      </w:r>
      <w:r w:rsidR="00616108">
        <w:t xml:space="preserve"> </w:t>
      </w:r>
      <w:r w:rsidRPr="002D431C">
        <w:t>States</w:t>
      </w:r>
      <w:r w:rsidR="00616108">
        <w:t xml:space="preserve"> </w:t>
      </w:r>
      <w:r w:rsidRPr="002D431C">
        <w:t>was</w:t>
      </w:r>
      <w:r w:rsidR="00616108">
        <w:t xml:space="preserve"> </w:t>
      </w:r>
      <w:r w:rsidRPr="002D431C">
        <w:t>453,000</w:t>
      </w:r>
      <w:r w:rsidR="00616108">
        <w:t xml:space="preserve"> </w:t>
      </w:r>
      <w:r w:rsidRPr="002D431C">
        <w:t>and</w:t>
      </w:r>
      <w:r w:rsidR="00616108">
        <w:t xml:space="preserve"> </w:t>
      </w:r>
      <w:r w:rsidRPr="002D431C">
        <w:t>the</w:t>
      </w:r>
      <w:r w:rsidR="00616108">
        <w:t xml:space="preserve"> </w:t>
      </w:r>
      <w:r w:rsidRPr="002D431C">
        <w:t>corresponding</w:t>
      </w:r>
      <w:r w:rsidR="00616108">
        <w:t xml:space="preserve"> </w:t>
      </w:r>
      <w:r w:rsidRPr="002D431C">
        <w:t>incidence</w:t>
      </w:r>
      <w:r w:rsidR="00616108">
        <w:t xml:space="preserve"> </w:t>
      </w:r>
      <w:r w:rsidRPr="002D431C">
        <w:t>rate</w:t>
      </w:r>
      <w:r w:rsidR="00616108">
        <w:t xml:space="preserve"> </w:t>
      </w:r>
      <w:r w:rsidRPr="002D431C">
        <w:t>was</w:t>
      </w:r>
      <w:r w:rsidR="00616108">
        <w:t xml:space="preserve"> </w:t>
      </w:r>
      <w:r w:rsidRPr="002D431C">
        <w:t>147.2</w:t>
      </w:r>
      <w:r w:rsidR="00616108">
        <w:t xml:space="preserve"> </w:t>
      </w:r>
      <w:r w:rsidRPr="002D431C">
        <w:t>per</w:t>
      </w:r>
      <w:r w:rsidR="00616108">
        <w:t xml:space="preserve"> </w:t>
      </w:r>
      <w:r w:rsidRPr="002D431C">
        <w:t>100,000</w:t>
      </w:r>
      <w:r w:rsidR="00616108">
        <w:t xml:space="preserve"> </w:t>
      </w:r>
      <w:r w:rsidRPr="002D431C">
        <w:t>persons.</w:t>
      </w:r>
      <w:r w:rsidR="00616108">
        <w:t xml:space="preserve"> </w:t>
      </w:r>
      <w:r w:rsidRPr="002D431C">
        <w:t>Of</w:t>
      </w:r>
      <w:r w:rsidR="00616108">
        <w:t xml:space="preserve"> </w:t>
      </w:r>
      <w:r w:rsidRPr="002D431C">
        <w:t>these</w:t>
      </w:r>
      <w:r w:rsidR="00616108">
        <w:t xml:space="preserve"> </w:t>
      </w:r>
      <w:r w:rsidRPr="002D431C">
        <w:t>cases,</w:t>
      </w:r>
      <w:r w:rsidR="00616108">
        <w:t xml:space="preserve"> </w:t>
      </w:r>
      <w:r w:rsidRPr="002D431C">
        <w:t>an</w:t>
      </w:r>
      <w:r w:rsidR="00616108">
        <w:t xml:space="preserve"> </w:t>
      </w:r>
      <w:r w:rsidRPr="002D431C">
        <w:t>estimated</w:t>
      </w:r>
      <w:r w:rsidR="00616108">
        <w:t xml:space="preserve"> </w:t>
      </w:r>
      <w:r w:rsidRPr="002D431C">
        <w:t>293,000</w:t>
      </w:r>
      <w:r w:rsidR="00616108">
        <w:t xml:space="preserve"> </w:t>
      </w:r>
      <w:r w:rsidRPr="002D431C">
        <w:t>cases</w:t>
      </w:r>
      <w:r w:rsidR="00616108">
        <w:t xml:space="preserve"> </w:t>
      </w:r>
      <w:r w:rsidRPr="002D431C">
        <w:t>were</w:t>
      </w:r>
      <w:r w:rsidR="00616108">
        <w:t xml:space="preserve"> </w:t>
      </w:r>
      <w:r w:rsidRPr="002D431C">
        <w:t>healthcare-associated</w:t>
      </w:r>
      <w:r w:rsidR="00616108">
        <w:t xml:space="preserve"> </w:t>
      </w:r>
      <w:r w:rsidRPr="002D431C">
        <w:t>(107,000</w:t>
      </w:r>
      <w:r w:rsidR="00616108">
        <w:t xml:space="preserve"> </w:t>
      </w:r>
      <w:r w:rsidRPr="002D431C">
        <w:t>had</w:t>
      </w:r>
      <w:r w:rsidR="00616108">
        <w:t xml:space="preserve"> </w:t>
      </w:r>
      <w:r w:rsidRPr="002D431C">
        <w:t>hospital</w:t>
      </w:r>
      <w:r w:rsidR="00616108">
        <w:t xml:space="preserve"> </w:t>
      </w:r>
      <w:r w:rsidRPr="002D431C">
        <w:t>onset</w:t>
      </w:r>
      <w:r w:rsidR="00616108">
        <w:t xml:space="preserve"> </w:t>
      </w:r>
      <w:r w:rsidRPr="002D431C">
        <w:t>CDI,</w:t>
      </w:r>
      <w:r w:rsidR="00616108">
        <w:t xml:space="preserve"> </w:t>
      </w:r>
      <w:r w:rsidRPr="002D431C">
        <w:t>104,400</w:t>
      </w:r>
      <w:r w:rsidR="00616108">
        <w:t xml:space="preserve"> </w:t>
      </w:r>
      <w:r w:rsidRPr="002D431C">
        <w:t>had</w:t>
      </w:r>
      <w:r w:rsidR="00616108">
        <w:t xml:space="preserve"> </w:t>
      </w:r>
      <w:r w:rsidRPr="002D431C">
        <w:t>nursing</w:t>
      </w:r>
      <w:r w:rsidR="00616108">
        <w:t xml:space="preserve"> </w:t>
      </w:r>
      <w:r w:rsidRPr="002D431C">
        <w:t>home</w:t>
      </w:r>
      <w:r w:rsidR="00616108">
        <w:t xml:space="preserve"> </w:t>
      </w:r>
      <w:r w:rsidRPr="002D431C">
        <w:t>onset</w:t>
      </w:r>
      <w:r w:rsidR="00616108">
        <w:t xml:space="preserve"> </w:t>
      </w:r>
      <w:r w:rsidRPr="002D431C">
        <w:t>CDI</w:t>
      </w:r>
      <w:r w:rsidR="00616108">
        <w:t xml:space="preserve"> </w:t>
      </w:r>
      <w:r w:rsidRPr="002D431C">
        <w:t>and</w:t>
      </w:r>
      <w:r w:rsidR="00616108">
        <w:t xml:space="preserve"> </w:t>
      </w:r>
      <w:r w:rsidRPr="002D431C">
        <w:t>81,300</w:t>
      </w:r>
      <w:r w:rsidR="00616108">
        <w:t xml:space="preserve"> </w:t>
      </w:r>
      <w:r w:rsidRPr="002D431C">
        <w:t>had</w:t>
      </w:r>
      <w:r w:rsidR="00616108">
        <w:t xml:space="preserve"> </w:t>
      </w:r>
      <w:r w:rsidRPr="002D431C">
        <w:t>community</w:t>
      </w:r>
      <w:r w:rsidR="00616108">
        <w:t xml:space="preserve"> </w:t>
      </w:r>
      <w:r w:rsidRPr="002D431C">
        <w:t>onset,</w:t>
      </w:r>
      <w:r w:rsidR="00616108">
        <w:t xml:space="preserve"> </w:t>
      </w:r>
      <w:r w:rsidRPr="002D431C">
        <w:t>healthcare</w:t>
      </w:r>
      <w:r w:rsidR="00616108">
        <w:t xml:space="preserve"> </w:t>
      </w:r>
      <w:r w:rsidRPr="002D431C">
        <w:t>associated</w:t>
      </w:r>
      <w:r w:rsidR="00616108">
        <w:t xml:space="preserve"> </w:t>
      </w:r>
      <w:r w:rsidRPr="002D431C">
        <w:t>CDI),</w:t>
      </w:r>
      <w:r w:rsidR="00616108">
        <w:t xml:space="preserve"> </w:t>
      </w:r>
      <w:r w:rsidRPr="002D431C">
        <w:t>and</w:t>
      </w:r>
      <w:r w:rsidR="00616108">
        <w:t xml:space="preserve"> </w:t>
      </w:r>
      <w:r w:rsidRPr="002D431C">
        <w:t>there</w:t>
      </w:r>
      <w:r w:rsidR="00616108">
        <w:t xml:space="preserve"> </w:t>
      </w:r>
      <w:r w:rsidRPr="002D431C">
        <w:t>were</w:t>
      </w:r>
      <w:r w:rsidR="00616108">
        <w:t xml:space="preserve"> </w:t>
      </w:r>
      <w:r w:rsidRPr="002D431C">
        <w:t>an</w:t>
      </w:r>
      <w:r w:rsidR="00616108">
        <w:t xml:space="preserve"> </w:t>
      </w:r>
      <w:r w:rsidRPr="002D431C">
        <w:t>estimated</w:t>
      </w:r>
      <w:r w:rsidR="00616108">
        <w:t xml:space="preserve"> </w:t>
      </w:r>
      <w:r w:rsidRPr="002D431C">
        <w:t>29,300</w:t>
      </w:r>
      <w:r w:rsidR="00616108">
        <w:t xml:space="preserve"> </w:t>
      </w:r>
      <w:r w:rsidRPr="002D431C">
        <w:t>deaths</w:t>
      </w:r>
      <w:r w:rsidR="00616108">
        <w:t xml:space="preserve"> </w:t>
      </w:r>
      <w:r w:rsidR="008D406F">
        <w:t>(Lessa</w:t>
      </w:r>
      <w:r w:rsidR="00616108">
        <w:t xml:space="preserve"> </w:t>
      </w:r>
      <w:r w:rsidR="008D406F">
        <w:t>2015)</w:t>
      </w:r>
      <w:r w:rsidRPr="002D431C">
        <w:t>.</w:t>
      </w:r>
      <w:r w:rsidR="00616108">
        <w:t xml:space="preserve"> </w:t>
      </w:r>
      <w:r w:rsidRPr="002D431C">
        <w:t>In</w:t>
      </w:r>
      <w:r w:rsidR="00616108">
        <w:t xml:space="preserve"> </w:t>
      </w:r>
      <w:r w:rsidRPr="002D431C">
        <w:t>Canada,</w:t>
      </w:r>
      <w:r w:rsidR="00616108">
        <w:t xml:space="preserve"> </w:t>
      </w:r>
      <w:r w:rsidRPr="002D431C">
        <w:t>the</w:t>
      </w:r>
      <w:r w:rsidR="00616108">
        <w:t xml:space="preserve"> </w:t>
      </w:r>
      <w:r w:rsidRPr="002D431C">
        <w:t>incidence</w:t>
      </w:r>
      <w:r w:rsidR="00616108">
        <w:t xml:space="preserve"> </w:t>
      </w:r>
      <w:r w:rsidRPr="002D431C">
        <w:t>in</w:t>
      </w:r>
      <w:r w:rsidR="00616108">
        <w:t xml:space="preserve"> </w:t>
      </w:r>
      <w:r w:rsidRPr="002D431C">
        <w:t>2007</w:t>
      </w:r>
      <w:r w:rsidR="00616108">
        <w:t xml:space="preserve"> </w:t>
      </w:r>
      <w:r w:rsidRPr="002D431C">
        <w:t>was</w:t>
      </w:r>
      <w:r w:rsidR="00616108">
        <w:t xml:space="preserve"> </w:t>
      </w:r>
      <w:r w:rsidRPr="002D431C">
        <w:t>5.35</w:t>
      </w:r>
      <w:r w:rsidR="00616108">
        <w:t xml:space="preserve"> </w:t>
      </w:r>
      <w:r w:rsidRPr="002D431C">
        <w:t>per</w:t>
      </w:r>
      <w:r w:rsidR="00616108">
        <w:t xml:space="preserve"> </w:t>
      </w:r>
      <w:r w:rsidRPr="002D431C">
        <w:t>1000</w:t>
      </w:r>
      <w:r w:rsidR="00616108">
        <w:t xml:space="preserve"> </w:t>
      </w:r>
      <w:r w:rsidRPr="002D431C">
        <w:t>admissions;</w:t>
      </w:r>
      <w:r w:rsidR="00616108">
        <w:t xml:space="preserve"> </w:t>
      </w:r>
      <w:r w:rsidRPr="002D431C">
        <w:t>the</w:t>
      </w:r>
      <w:r w:rsidR="00616108">
        <w:t xml:space="preserve"> </w:t>
      </w:r>
      <w:r w:rsidRPr="002D431C">
        <w:t>estimated</w:t>
      </w:r>
      <w:r w:rsidR="00616108">
        <w:t xml:space="preserve"> </w:t>
      </w:r>
      <w:r w:rsidRPr="002D431C">
        <w:t>number</w:t>
      </w:r>
      <w:r w:rsidR="00616108">
        <w:t xml:space="preserve"> </w:t>
      </w:r>
      <w:r w:rsidRPr="002D431C">
        <w:t>of</w:t>
      </w:r>
      <w:r w:rsidR="00616108">
        <w:t xml:space="preserve"> </w:t>
      </w:r>
      <w:r w:rsidRPr="002D431C">
        <w:t>cases</w:t>
      </w:r>
      <w:r w:rsidR="00616108">
        <w:t xml:space="preserve"> </w:t>
      </w:r>
      <w:r w:rsidRPr="002D431C">
        <w:t>in</w:t>
      </w:r>
      <w:r w:rsidR="00616108">
        <w:t xml:space="preserve"> </w:t>
      </w:r>
      <w:r w:rsidRPr="002D431C">
        <w:t>Canada</w:t>
      </w:r>
      <w:r w:rsidR="00616108">
        <w:t xml:space="preserve"> </w:t>
      </w:r>
      <w:r w:rsidRPr="002D431C">
        <w:t>was</w:t>
      </w:r>
      <w:r w:rsidR="00616108">
        <w:t xml:space="preserve"> </w:t>
      </w:r>
      <w:r w:rsidRPr="002D431C">
        <w:lastRenderedPageBreak/>
        <w:t>38,000.</w:t>
      </w:r>
      <w:r w:rsidR="00616108">
        <w:t xml:space="preserve"> </w:t>
      </w:r>
      <w:r w:rsidRPr="002D431C">
        <w:t>In</w:t>
      </w:r>
      <w:r w:rsidR="00616108">
        <w:t xml:space="preserve"> </w:t>
      </w:r>
      <w:r w:rsidRPr="002D431C">
        <w:t>the</w:t>
      </w:r>
      <w:r w:rsidR="00616108">
        <w:t xml:space="preserve"> </w:t>
      </w:r>
      <w:r w:rsidRPr="002D431C">
        <w:t>UK,</w:t>
      </w:r>
      <w:r w:rsidR="00616108">
        <w:t xml:space="preserve"> </w:t>
      </w:r>
      <w:r w:rsidRPr="002D431C">
        <w:t>the</w:t>
      </w:r>
      <w:r w:rsidR="00616108">
        <w:t xml:space="preserve"> </w:t>
      </w:r>
      <w:r w:rsidRPr="002D431C">
        <w:t>annual</w:t>
      </w:r>
      <w:r w:rsidR="00616108">
        <w:t xml:space="preserve"> </w:t>
      </w:r>
      <w:r w:rsidRPr="002D431C">
        <w:t>incidence</w:t>
      </w:r>
      <w:r w:rsidR="00616108">
        <w:t xml:space="preserve"> </w:t>
      </w:r>
      <w:r w:rsidRPr="002D431C">
        <w:t>in</w:t>
      </w:r>
      <w:r w:rsidR="00616108">
        <w:t xml:space="preserve"> </w:t>
      </w:r>
      <w:r w:rsidRPr="002D431C">
        <w:t>2014/2015</w:t>
      </w:r>
      <w:r w:rsidR="00616108">
        <w:t xml:space="preserve"> </w:t>
      </w:r>
      <w:r w:rsidRPr="002D431C">
        <w:t>was</w:t>
      </w:r>
      <w:r w:rsidR="00616108">
        <w:t xml:space="preserve"> </w:t>
      </w:r>
      <w:r w:rsidRPr="002D431C">
        <w:t>26.3</w:t>
      </w:r>
      <w:r w:rsidR="00616108">
        <w:t xml:space="preserve"> </w:t>
      </w:r>
      <w:r w:rsidRPr="002D431C">
        <w:t>per</w:t>
      </w:r>
      <w:r w:rsidR="00616108">
        <w:t xml:space="preserve"> </w:t>
      </w:r>
      <w:r w:rsidRPr="002D431C">
        <w:t>100,000</w:t>
      </w:r>
      <w:r w:rsidR="00616108">
        <w:t xml:space="preserve"> </w:t>
      </w:r>
      <w:r w:rsidRPr="002D431C">
        <w:t>people,</w:t>
      </w:r>
      <w:r w:rsidR="00616108">
        <w:t xml:space="preserve"> </w:t>
      </w:r>
      <w:r w:rsidRPr="002D431C">
        <w:t>corresponding</w:t>
      </w:r>
      <w:r w:rsidR="00616108">
        <w:t xml:space="preserve"> </w:t>
      </w:r>
      <w:r w:rsidRPr="002D431C">
        <w:t>to</w:t>
      </w:r>
      <w:r w:rsidR="00616108">
        <w:t xml:space="preserve"> </w:t>
      </w:r>
      <w:r w:rsidRPr="002D431C">
        <w:t>14,165</w:t>
      </w:r>
      <w:r w:rsidR="00616108">
        <w:t xml:space="preserve"> </w:t>
      </w:r>
      <w:r w:rsidRPr="002D431C">
        <w:t>cases</w:t>
      </w:r>
      <w:r w:rsidR="00616108">
        <w:t xml:space="preserve"> </w:t>
      </w:r>
      <w:r w:rsidR="008D406F">
        <w:t>(Gerver</w:t>
      </w:r>
      <w:r w:rsidR="00616108">
        <w:t xml:space="preserve"> </w:t>
      </w:r>
      <w:r w:rsidR="008D406F">
        <w:t>2015)</w:t>
      </w:r>
      <w:r w:rsidRPr="002D431C">
        <w:t>.</w:t>
      </w:r>
      <w:r w:rsidR="00616108">
        <w:t xml:space="preserve"> </w:t>
      </w:r>
      <w:r w:rsidRPr="002D431C">
        <w:t>In</w:t>
      </w:r>
      <w:r w:rsidR="00616108">
        <w:t xml:space="preserve"> </w:t>
      </w:r>
      <w:r w:rsidRPr="002D431C">
        <w:t>2011</w:t>
      </w:r>
      <w:r w:rsidR="00616108">
        <w:t xml:space="preserve"> </w:t>
      </w:r>
      <w:r w:rsidRPr="002D431C">
        <w:t>in</w:t>
      </w:r>
      <w:r w:rsidR="00616108">
        <w:t xml:space="preserve"> </w:t>
      </w:r>
      <w:r w:rsidRPr="002D431C">
        <w:t>Italy,</w:t>
      </w:r>
      <w:r w:rsidR="00616108">
        <w:t xml:space="preserve"> </w:t>
      </w:r>
      <w:r w:rsidRPr="002D431C">
        <w:t>the</w:t>
      </w:r>
      <w:r w:rsidR="00616108">
        <w:t xml:space="preserve"> </w:t>
      </w:r>
      <w:r w:rsidRPr="002D431C">
        <w:t>incidence</w:t>
      </w:r>
      <w:r w:rsidR="00616108">
        <w:t xml:space="preserve"> </w:t>
      </w:r>
      <w:r w:rsidRPr="002D431C">
        <w:t>of</w:t>
      </w:r>
      <w:r w:rsidR="00616108">
        <w:t xml:space="preserve"> </w:t>
      </w:r>
      <w:r w:rsidRPr="002D431C">
        <w:t>CDI</w:t>
      </w:r>
      <w:r w:rsidR="00616108">
        <w:t xml:space="preserve"> </w:t>
      </w:r>
      <w:r w:rsidRPr="002D431C">
        <w:t>was</w:t>
      </w:r>
      <w:r w:rsidR="00616108">
        <w:t xml:space="preserve"> </w:t>
      </w:r>
      <w:r w:rsidRPr="002D431C">
        <w:t>2.3</w:t>
      </w:r>
      <w:r w:rsidR="00616108">
        <w:t xml:space="preserve"> </w:t>
      </w:r>
      <w:r w:rsidRPr="002D431C">
        <w:t>per</w:t>
      </w:r>
      <w:r w:rsidR="00616108">
        <w:t xml:space="preserve"> </w:t>
      </w:r>
      <w:r w:rsidRPr="002D431C">
        <w:t>10,000</w:t>
      </w:r>
      <w:r w:rsidR="00616108">
        <w:t xml:space="preserve"> </w:t>
      </w:r>
      <w:r w:rsidRPr="002D431C">
        <w:t>patient-days</w:t>
      </w:r>
      <w:r w:rsidR="00616108">
        <w:t xml:space="preserve"> </w:t>
      </w:r>
      <w:r w:rsidR="008D406F">
        <w:t>(Di</w:t>
      </w:r>
      <w:r w:rsidR="00616108">
        <w:t xml:space="preserve"> </w:t>
      </w:r>
      <w:r w:rsidR="008D406F">
        <w:t>Bella</w:t>
      </w:r>
      <w:r w:rsidR="00616108">
        <w:t xml:space="preserve"> </w:t>
      </w:r>
      <w:r w:rsidR="008D406F">
        <w:t>2013)</w:t>
      </w:r>
      <w:r w:rsidRPr="002D431C">
        <w:t>.</w:t>
      </w:r>
      <w:r w:rsidR="00616108">
        <w:t xml:space="preserve"> </w:t>
      </w:r>
      <w:r w:rsidRPr="002D431C">
        <w:t>In</w:t>
      </w:r>
      <w:r w:rsidR="00616108">
        <w:t xml:space="preserve"> </w:t>
      </w:r>
      <w:r w:rsidRPr="002D431C">
        <w:t>Australia</w:t>
      </w:r>
      <w:r w:rsidR="00616108">
        <w:t xml:space="preserve"> </w:t>
      </w:r>
      <w:r w:rsidRPr="002D431C">
        <w:t>the</w:t>
      </w:r>
      <w:r w:rsidR="00616108">
        <w:t xml:space="preserve"> </w:t>
      </w:r>
      <w:r w:rsidRPr="002D431C">
        <w:t>incidence</w:t>
      </w:r>
      <w:r w:rsidR="00616108">
        <w:t xml:space="preserve"> </w:t>
      </w:r>
      <w:r w:rsidRPr="002D431C">
        <w:t>of</w:t>
      </w:r>
      <w:r w:rsidR="00616108">
        <w:t xml:space="preserve"> </w:t>
      </w:r>
      <w:r w:rsidRPr="002D431C">
        <w:t>CDI</w:t>
      </w:r>
      <w:r w:rsidR="00616108">
        <w:t xml:space="preserve"> </w:t>
      </w:r>
      <w:r w:rsidRPr="002D431C">
        <w:t>in</w:t>
      </w:r>
      <w:r w:rsidR="00616108">
        <w:t xml:space="preserve"> </w:t>
      </w:r>
      <w:r w:rsidRPr="002D431C">
        <w:t>2012</w:t>
      </w:r>
      <w:r w:rsidR="00616108">
        <w:t xml:space="preserve"> </w:t>
      </w:r>
      <w:r w:rsidRPr="002D431C">
        <w:t>was</w:t>
      </w:r>
      <w:r w:rsidR="00616108">
        <w:t xml:space="preserve"> </w:t>
      </w:r>
      <w:r w:rsidRPr="002D431C">
        <w:t>4.03</w:t>
      </w:r>
      <w:r w:rsidR="00616108">
        <w:t xml:space="preserve"> </w:t>
      </w:r>
      <w:r w:rsidRPr="002D431C">
        <w:t>per</w:t>
      </w:r>
      <w:r w:rsidR="00616108">
        <w:t xml:space="preserve"> </w:t>
      </w:r>
      <w:r w:rsidRPr="002D431C">
        <w:t>10,000</w:t>
      </w:r>
      <w:r w:rsidR="00616108">
        <w:t xml:space="preserve"> </w:t>
      </w:r>
      <w:r w:rsidRPr="002D431C">
        <w:t>patient-days</w:t>
      </w:r>
      <w:r w:rsidR="00616108">
        <w:t xml:space="preserve"> </w:t>
      </w:r>
      <w:r w:rsidR="008D406F">
        <w:t>(Slimmings</w:t>
      </w:r>
      <w:r w:rsidR="00616108">
        <w:t xml:space="preserve"> </w:t>
      </w:r>
      <w:r w:rsidR="008D406F">
        <w:t>2014)</w:t>
      </w:r>
      <w:r w:rsidRPr="002D431C">
        <w:t>.</w:t>
      </w:r>
      <w:r w:rsidR="00616108">
        <w:t xml:space="preserve"> </w:t>
      </w:r>
      <w:r w:rsidRPr="002D431C">
        <w:t>In</w:t>
      </w:r>
      <w:r w:rsidR="00616108">
        <w:t xml:space="preserve"> </w:t>
      </w:r>
      <w:r w:rsidRPr="002D431C">
        <w:t>the</w:t>
      </w:r>
      <w:r w:rsidR="00616108">
        <w:t xml:space="preserve"> </w:t>
      </w:r>
      <w:r w:rsidRPr="002D431C">
        <w:t>early</w:t>
      </w:r>
      <w:r w:rsidR="00616108">
        <w:t xml:space="preserve"> </w:t>
      </w:r>
      <w:r w:rsidRPr="002D431C">
        <w:t>2000’s,</w:t>
      </w:r>
      <w:r w:rsidR="00616108">
        <w:t xml:space="preserve"> </w:t>
      </w:r>
      <w:r w:rsidRPr="002D431C">
        <w:t>a</w:t>
      </w:r>
      <w:r w:rsidR="00616108">
        <w:t xml:space="preserve"> </w:t>
      </w:r>
      <w:r w:rsidRPr="002D431C">
        <w:t>new</w:t>
      </w:r>
      <w:r w:rsidR="00616108">
        <w:t xml:space="preserve"> </w:t>
      </w:r>
      <w:r w:rsidRPr="002D431C">
        <w:t>strain</w:t>
      </w:r>
      <w:r w:rsidR="00616108">
        <w:t xml:space="preserve"> </w:t>
      </w:r>
      <w:r w:rsidRPr="002D431C">
        <w:t>of</w:t>
      </w:r>
      <w:r w:rsidR="00616108">
        <w:t xml:space="preserve"> </w:t>
      </w:r>
      <w:r w:rsidRPr="001349A8">
        <w:rPr>
          <w:i/>
        </w:rPr>
        <w:t>C.</w:t>
      </w:r>
      <w:r w:rsidR="00616108">
        <w:rPr>
          <w:i/>
        </w:rPr>
        <w:t xml:space="preserve"> </w:t>
      </w:r>
      <w:r w:rsidRPr="001349A8">
        <w:rPr>
          <w:i/>
        </w:rPr>
        <w:t>difficile</w:t>
      </w:r>
      <w:r w:rsidR="00616108">
        <w:rPr>
          <w:i/>
        </w:rPr>
        <w:t xml:space="preserve"> </w:t>
      </w:r>
      <w:r w:rsidRPr="002D431C">
        <w:t>was</w:t>
      </w:r>
      <w:r w:rsidR="00616108">
        <w:t xml:space="preserve"> </w:t>
      </w:r>
      <w:r w:rsidRPr="002D431C">
        <w:t>identified.</w:t>
      </w:r>
      <w:r w:rsidR="00616108">
        <w:t xml:space="preserve"> </w:t>
      </w:r>
      <w:r w:rsidRPr="002D431C">
        <w:t>This</w:t>
      </w:r>
      <w:r w:rsidR="00616108">
        <w:t xml:space="preserve"> </w:t>
      </w:r>
      <w:r w:rsidRPr="002D431C">
        <w:t>new</w:t>
      </w:r>
      <w:r w:rsidR="00616108">
        <w:t xml:space="preserve"> </w:t>
      </w:r>
      <w:r w:rsidRPr="002D431C">
        <w:t>strain,</w:t>
      </w:r>
      <w:r w:rsidR="00616108">
        <w:t xml:space="preserve"> </w:t>
      </w:r>
      <w:r w:rsidRPr="002D431C">
        <w:t>referred</w:t>
      </w:r>
      <w:r w:rsidR="00616108">
        <w:t xml:space="preserve"> </w:t>
      </w:r>
      <w:r w:rsidRPr="002D431C">
        <w:t>to</w:t>
      </w:r>
      <w:r w:rsidR="00616108">
        <w:t xml:space="preserve"> </w:t>
      </w:r>
      <w:r w:rsidRPr="002D431C">
        <w:t>as</w:t>
      </w:r>
      <w:r w:rsidR="00616108">
        <w:t xml:space="preserve"> </w:t>
      </w:r>
      <w:r w:rsidRPr="002D431C">
        <w:t>BI/NAP1/027</w:t>
      </w:r>
      <w:r w:rsidR="00616108">
        <w:t xml:space="preserve"> </w:t>
      </w:r>
      <w:r w:rsidRPr="002D431C">
        <w:t>based</w:t>
      </w:r>
      <w:r w:rsidR="00616108">
        <w:t xml:space="preserve"> </w:t>
      </w:r>
      <w:r w:rsidRPr="002D431C">
        <w:t>on</w:t>
      </w:r>
      <w:r w:rsidR="00616108">
        <w:t xml:space="preserve"> </w:t>
      </w:r>
      <w:r w:rsidRPr="002D431C">
        <w:t>the</w:t>
      </w:r>
      <w:r w:rsidR="00616108">
        <w:t xml:space="preserve"> </w:t>
      </w:r>
      <w:r w:rsidRPr="002D431C">
        <w:t>3</w:t>
      </w:r>
      <w:r w:rsidR="00616108">
        <w:t xml:space="preserve"> </w:t>
      </w:r>
      <w:r w:rsidRPr="002D431C">
        <w:t>most</w:t>
      </w:r>
      <w:r w:rsidR="00616108">
        <w:t xml:space="preserve"> </w:t>
      </w:r>
      <w:r w:rsidRPr="002D431C">
        <w:t>common</w:t>
      </w:r>
      <w:r w:rsidR="00616108">
        <w:t xml:space="preserve"> </w:t>
      </w:r>
      <w:r w:rsidRPr="002D431C">
        <w:t>typing</w:t>
      </w:r>
      <w:r w:rsidR="00616108">
        <w:t xml:space="preserve"> </w:t>
      </w:r>
      <w:r w:rsidRPr="002D431C">
        <w:t>methods</w:t>
      </w:r>
      <w:r w:rsidR="00616108">
        <w:t xml:space="preserve"> </w:t>
      </w:r>
      <w:r w:rsidRPr="002D431C">
        <w:t>for</w:t>
      </w:r>
      <w:r w:rsidR="00616108">
        <w:t xml:space="preserve"> </w:t>
      </w:r>
      <w:r w:rsidRPr="008D406F">
        <w:rPr>
          <w:i/>
        </w:rPr>
        <w:t>C.</w:t>
      </w:r>
      <w:r w:rsidR="00616108">
        <w:rPr>
          <w:i/>
        </w:rPr>
        <w:t xml:space="preserve"> </w:t>
      </w:r>
      <w:r w:rsidRPr="008D406F">
        <w:rPr>
          <w:i/>
        </w:rPr>
        <w:t>difficile</w:t>
      </w:r>
      <w:r w:rsidR="00616108">
        <w:t xml:space="preserve"> </w:t>
      </w:r>
      <w:r w:rsidRPr="002D431C">
        <w:t>strains</w:t>
      </w:r>
      <w:r w:rsidR="00616108">
        <w:t xml:space="preserve"> </w:t>
      </w:r>
      <w:r w:rsidRPr="002D431C">
        <w:t>(Restriction</w:t>
      </w:r>
      <w:r w:rsidR="00616108">
        <w:t xml:space="preserve"> </w:t>
      </w:r>
      <w:r w:rsidRPr="002D431C">
        <w:t>Endonuclease</w:t>
      </w:r>
      <w:r w:rsidR="00616108">
        <w:t xml:space="preserve"> </w:t>
      </w:r>
      <w:r w:rsidRPr="002D431C">
        <w:t>Analysis</w:t>
      </w:r>
      <w:r w:rsidR="00616108">
        <w:t xml:space="preserve"> </w:t>
      </w:r>
      <w:r w:rsidRPr="002D431C">
        <w:t>[REA]</w:t>
      </w:r>
      <w:r w:rsidR="00616108">
        <w:t xml:space="preserve"> </w:t>
      </w:r>
      <w:r w:rsidRPr="002D431C">
        <w:t>type</w:t>
      </w:r>
      <w:r w:rsidR="00616108">
        <w:t xml:space="preserve"> </w:t>
      </w:r>
      <w:r w:rsidRPr="002D431C">
        <w:t>BI,</w:t>
      </w:r>
      <w:r w:rsidR="00616108">
        <w:t xml:space="preserve"> </w:t>
      </w:r>
      <w:r w:rsidRPr="002D431C">
        <w:t>North</w:t>
      </w:r>
      <w:r w:rsidR="00616108">
        <w:t xml:space="preserve"> </w:t>
      </w:r>
      <w:r w:rsidRPr="002D431C">
        <w:t>American</w:t>
      </w:r>
      <w:r w:rsidR="00616108">
        <w:t xml:space="preserve"> </w:t>
      </w:r>
      <w:r w:rsidRPr="002D431C">
        <w:t>Pulsed-Field</w:t>
      </w:r>
      <w:r w:rsidR="00616108">
        <w:t xml:space="preserve"> </w:t>
      </w:r>
      <w:r w:rsidRPr="002D431C">
        <w:t>[NAP]</w:t>
      </w:r>
      <w:r w:rsidR="00616108">
        <w:t xml:space="preserve"> </w:t>
      </w:r>
      <w:r w:rsidRPr="002D431C">
        <w:t>type</w:t>
      </w:r>
      <w:r w:rsidR="00616108">
        <w:t xml:space="preserve"> </w:t>
      </w:r>
      <w:r w:rsidRPr="002D431C">
        <w:t>1,</w:t>
      </w:r>
      <w:r w:rsidR="00616108">
        <w:t xml:space="preserve"> </w:t>
      </w:r>
      <w:r w:rsidRPr="002D431C">
        <w:t>and</w:t>
      </w:r>
      <w:r w:rsidR="00616108">
        <w:t xml:space="preserve"> </w:t>
      </w:r>
      <w:r w:rsidRPr="002D431C">
        <w:t>Polymerase</w:t>
      </w:r>
      <w:r w:rsidR="00616108">
        <w:t xml:space="preserve"> </w:t>
      </w:r>
      <w:r w:rsidRPr="002D431C">
        <w:t>Chain</w:t>
      </w:r>
      <w:r w:rsidR="00616108">
        <w:t xml:space="preserve"> </w:t>
      </w:r>
      <w:r w:rsidRPr="002D431C">
        <w:t>Reaction</w:t>
      </w:r>
      <w:r w:rsidR="00616108">
        <w:t xml:space="preserve"> </w:t>
      </w:r>
      <w:r w:rsidRPr="002D431C">
        <w:t>[PCR]</w:t>
      </w:r>
      <w:r w:rsidR="00616108">
        <w:t xml:space="preserve"> </w:t>
      </w:r>
      <w:r w:rsidRPr="002D431C">
        <w:t>Ribotype</w:t>
      </w:r>
      <w:r w:rsidR="00616108">
        <w:t xml:space="preserve"> </w:t>
      </w:r>
      <w:r w:rsidRPr="002D431C">
        <w:t>027),</w:t>
      </w:r>
      <w:r w:rsidR="00616108">
        <w:t xml:space="preserve"> </w:t>
      </w:r>
      <w:r w:rsidRPr="002D431C">
        <w:t>has</w:t>
      </w:r>
      <w:r w:rsidR="00616108">
        <w:t xml:space="preserve"> </w:t>
      </w:r>
      <w:r w:rsidRPr="002D431C">
        <w:t>been</w:t>
      </w:r>
      <w:r w:rsidR="00616108">
        <w:t xml:space="preserve"> </w:t>
      </w:r>
      <w:r w:rsidRPr="002D431C">
        <w:t>responsible</w:t>
      </w:r>
      <w:r w:rsidR="00616108">
        <w:t xml:space="preserve"> </w:t>
      </w:r>
      <w:r w:rsidRPr="002D431C">
        <w:t>for</w:t>
      </w:r>
      <w:r w:rsidR="00616108">
        <w:t xml:space="preserve"> </w:t>
      </w:r>
      <w:r w:rsidRPr="002D431C">
        <w:t>several</w:t>
      </w:r>
      <w:r w:rsidR="00616108">
        <w:t xml:space="preserve"> </w:t>
      </w:r>
      <w:r w:rsidRPr="002D431C">
        <w:t>notable</w:t>
      </w:r>
      <w:r w:rsidR="00616108">
        <w:t xml:space="preserve"> </w:t>
      </w:r>
      <w:r w:rsidRPr="002D431C">
        <w:t>outbreaks</w:t>
      </w:r>
      <w:r w:rsidR="00616108">
        <w:t xml:space="preserve"> </w:t>
      </w:r>
      <w:r w:rsidRPr="002D431C">
        <w:t>of</w:t>
      </w:r>
      <w:r w:rsidR="00616108">
        <w:t xml:space="preserve"> </w:t>
      </w:r>
      <w:r w:rsidRPr="002D431C">
        <w:t>disease</w:t>
      </w:r>
      <w:r w:rsidR="00616108">
        <w:t xml:space="preserve"> </w:t>
      </w:r>
      <w:r w:rsidRPr="002D431C">
        <w:t>in</w:t>
      </w:r>
      <w:r w:rsidR="00616108">
        <w:t xml:space="preserve"> </w:t>
      </w:r>
      <w:r w:rsidRPr="002D431C">
        <w:t>the</w:t>
      </w:r>
      <w:r w:rsidR="00616108">
        <w:t xml:space="preserve"> </w:t>
      </w:r>
      <w:r w:rsidRPr="002D431C">
        <w:t>US,</w:t>
      </w:r>
      <w:r w:rsidR="00616108">
        <w:t xml:space="preserve"> </w:t>
      </w:r>
      <w:r w:rsidRPr="002D431C">
        <w:t>Canada,</w:t>
      </w:r>
      <w:r w:rsidR="00616108">
        <w:t xml:space="preserve"> </w:t>
      </w:r>
      <w:r w:rsidRPr="002D431C">
        <w:t>and</w:t>
      </w:r>
      <w:r w:rsidR="00616108">
        <w:t xml:space="preserve"> </w:t>
      </w:r>
      <w:r w:rsidRPr="002D431C">
        <w:t>Europe</w:t>
      </w:r>
      <w:r w:rsidR="00616108">
        <w:t xml:space="preserve"> </w:t>
      </w:r>
      <w:r w:rsidR="008D406F">
        <w:t>(Loo</w:t>
      </w:r>
      <w:r w:rsidR="00616108">
        <w:t xml:space="preserve"> </w:t>
      </w:r>
      <w:r w:rsidR="008D406F">
        <w:t>2005;</w:t>
      </w:r>
      <w:r w:rsidR="00616108">
        <w:t xml:space="preserve"> </w:t>
      </w:r>
      <w:r w:rsidR="008D406F">
        <w:t>McDonald</w:t>
      </w:r>
      <w:r w:rsidR="00616108">
        <w:t xml:space="preserve"> </w:t>
      </w:r>
      <w:r w:rsidR="008D406F">
        <w:t>2005;</w:t>
      </w:r>
      <w:r w:rsidR="00616108">
        <w:t xml:space="preserve"> </w:t>
      </w:r>
      <w:r w:rsidR="008D406F">
        <w:t>Kuijper</w:t>
      </w:r>
      <w:r w:rsidR="00616108">
        <w:t xml:space="preserve"> </w:t>
      </w:r>
      <w:r w:rsidR="008D406F">
        <w:t>2006).</w:t>
      </w:r>
      <w:r w:rsidR="00616108">
        <w:t xml:space="preserve"> </w:t>
      </w:r>
      <w:r w:rsidRPr="002D431C">
        <w:t>This</w:t>
      </w:r>
      <w:r w:rsidR="00616108">
        <w:t xml:space="preserve"> </w:t>
      </w:r>
      <w:r w:rsidRPr="002D431C">
        <w:t>strain</w:t>
      </w:r>
      <w:r w:rsidR="00616108">
        <w:t xml:space="preserve"> </w:t>
      </w:r>
      <w:r w:rsidRPr="002D431C">
        <w:t>is</w:t>
      </w:r>
      <w:r w:rsidR="00616108">
        <w:t xml:space="preserve"> </w:t>
      </w:r>
      <w:r w:rsidRPr="002D431C">
        <w:t>thought</w:t>
      </w:r>
      <w:r w:rsidR="00616108">
        <w:t xml:space="preserve"> </w:t>
      </w:r>
      <w:r w:rsidRPr="002D431C">
        <w:t>to</w:t>
      </w:r>
      <w:r w:rsidR="00616108">
        <w:t xml:space="preserve"> </w:t>
      </w:r>
      <w:r w:rsidRPr="002D431C">
        <w:t>be</w:t>
      </w:r>
      <w:r w:rsidR="00616108">
        <w:t xml:space="preserve"> </w:t>
      </w:r>
      <w:r w:rsidRPr="002D431C">
        <w:t>more</w:t>
      </w:r>
      <w:r w:rsidR="00616108">
        <w:t xml:space="preserve"> </w:t>
      </w:r>
      <w:r w:rsidRPr="002D431C">
        <w:t>virulent</w:t>
      </w:r>
      <w:r w:rsidR="00616108">
        <w:t xml:space="preserve"> </w:t>
      </w:r>
      <w:r w:rsidRPr="002D431C">
        <w:t>than</w:t>
      </w:r>
      <w:r w:rsidR="00616108">
        <w:t xml:space="preserve"> </w:t>
      </w:r>
      <w:r w:rsidRPr="002D431C">
        <w:t>other</w:t>
      </w:r>
      <w:r w:rsidR="00616108">
        <w:t xml:space="preserve"> </w:t>
      </w:r>
      <w:r w:rsidRPr="002D431C">
        <w:t>strains</w:t>
      </w:r>
      <w:r w:rsidR="00616108">
        <w:t xml:space="preserve"> </w:t>
      </w:r>
      <w:r w:rsidRPr="002D431C">
        <w:t>and</w:t>
      </w:r>
      <w:r w:rsidR="00616108">
        <w:t xml:space="preserve"> </w:t>
      </w:r>
      <w:r w:rsidRPr="002D431C">
        <w:t>is</w:t>
      </w:r>
      <w:r w:rsidR="00616108">
        <w:t xml:space="preserve"> </w:t>
      </w:r>
      <w:r w:rsidRPr="002D431C">
        <w:t>also</w:t>
      </w:r>
      <w:r w:rsidR="00616108">
        <w:t xml:space="preserve"> </w:t>
      </w:r>
      <w:r w:rsidRPr="002D431C">
        <w:t>resistant</w:t>
      </w:r>
      <w:r w:rsidR="00616108">
        <w:t xml:space="preserve"> </w:t>
      </w:r>
      <w:r w:rsidRPr="002D431C">
        <w:t>to</w:t>
      </w:r>
      <w:r w:rsidR="00616108">
        <w:t xml:space="preserve"> </w:t>
      </w:r>
      <w:r w:rsidRPr="002D431C">
        <w:t>some</w:t>
      </w:r>
      <w:r w:rsidR="00616108">
        <w:t xml:space="preserve"> </w:t>
      </w:r>
      <w:r w:rsidRPr="002D431C">
        <w:t>antibiotics</w:t>
      </w:r>
      <w:r w:rsidR="00616108">
        <w:t xml:space="preserve"> </w:t>
      </w:r>
      <w:r w:rsidR="008D406F">
        <w:t>(Kuijper</w:t>
      </w:r>
      <w:r w:rsidR="00616108">
        <w:t xml:space="preserve"> </w:t>
      </w:r>
      <w:r w:rsidR="008D406F">
        <w:t>2006)</w:t>
      </w:r>
      <w:r w:rsidRPr="002D431C">
        <w:t>.</w:t>
      </w:r>
      <w:r w:rsidR="00616108">
        <w:t xml:space="preserve"> </w:t>
      </w:r>
      <w:r w:rsidRPr="002D431C">
        <w:t>The</w:t>
      </w:r>
      <w:r w:rsidR="00616108">
        <w:t xml:space="preserve"> </w:t>
      </w:r>
      <w:r w:rsidRPr="002D431C">
        <w:t>increasing</w:t>
      </w:r>
      <w:r w:rsidR="00616108">
        <w:t xml:space="preserve"> </w:t>
      </w:r>
      <w:r w:rsidRPr="002D431C">
        <w:t>incidence</w:t>
      </w:r>
      <w:r w:rsidR="00616108">
        <w:t xml:space="preserve"> </w:t>
      </w:r>
      <w:r w:rsidRPr="002D431C">
        <w:t>of</w:t>
      </w:r>
      <w:r w:rsidR="00616108">
        <w:t xml:space="preserve"> </w:t>
      </w:r>
      <w:r w:rsidRPr="002D431C">
        <w:t>CDI</w:t>
      </w:r>
      <w:r w:rsidR="00616108">
        <w:t xml:space="preserve"> </w:t>
      </w:r>
      <w:r w:rsidRPr="002D431C">
        <w:t>is</w:t>
      </w:r>
      <w:r w:rsidR="00616108">
        <w:t xml:space="preserve"> </w:t>
      </w:r>
      <w:r w:rsidRPr="002D431C">
        <w:t>partially</w:t>
      </w:r>
      <w:r w:rsidR="00616108">
        <w:t xml:space="preserve"> </w:t>
      </w:r>
      <w:r w:rsidRPr="002D431C">
        <w:t>attributed</w:t>
      </w:r>
      <w:r w:rsidR="00616108">
        <w:t xml:space="preserve"> </w:t>
      </w:r>
      <w:r w:rsidRPr="002D431C">
        <w:t>to</w:t>
      </w:r>
      <w:r w:rsidR="00616108">
        <w:t xml:space="preserve"> </w:t>
      </w:r>
      <w:r w:rsidRPr="002D431C">
        <w:t>this</w:t>
      </w:r>
      <w:r w:rsidR="00616108">
        <w:t xml:space="preserve"> </w:t>
      </w:r>
      <w:r w:rsidRPr="002D431C">
        <w:t>new</w:t>
      </w:r>
      <w:r w:rsidR="00616108">
        <w:t xml:space="preserve"> </w:t>
      </w:r>
      <w:r w:rsidRPr="002D431C">
        <w:t>strain</w:t>
      </w:r>
      <w:r w:rsidR="00616108">
        <w:t xml:space="preserve"> </w:t>
      </w:r>
      <w:r w:rsidR="008D406F">
        <w:t>(Goorhuis</w:t>
      </w:r>
      <w:r w:rsidR="00616108">
        <w:t xml:space="preserve"> </w:t>
      </w:r>
      <w:r w:rsidR="008D406F">
        <w:t>A</w:t>
      </w:r>
      <w:r w:rsidR="00616108">
        <w:t xml:space="preserve"> </w:t>
      </w:r>
      <w:r w:rsidR="008D406F">
        <w:t>2008;</w:t>
      </w:r>
      <w:r w:rsidR="00616108">
        <w:t xml:space="preserve"> </w:t>
      </w:r>
      <w:r w:rsidR="008D406F">
        <w:t>Gravel</w:t>
      </w:r>
      <w:r w:rsidR="00616108">
        <w:t xml:space="preserve"> </w:t>
      </w:r>
      <w:r w:rsidR="008D406F">
        <w:t>2009;</w:t>
      </w:r>
      <w:r w:rsidR="00616108">
        <w:t xml:space="preserve"> </w:t>
      </w:r>
      <w:r w:rsidR="008D406F">
        <w:t>Loo</w:t>
      </w:r>
      <w:r w:rsidR="00616108">
        <w:t xml:space="preserve"> </w:t>
      </w:r>
      <w:r w:rsidR="008D406F">
        <w:t>2005;</w:t>
      </w:r>
      <w:r w:rsidR="00616108">
        <w:t xml:space="preserve"> </w:t>
      </w:r>
      <w:r w:rsidR="008D406F">
        <w:t>McDonald</w:t>
      </w:r>
      <w:r w:rsidR="00616108">
        <w:t xml:space="preserve"> </w:t>
      </w:r>
      <w:r w:rsidR="008D406F">
        <w:t>2005;</w:t>
      </w:r>
      <w:r w:rsidR="00616108">
        <w:t xml:space="preserve"> </w:t>
      </w:r>
      <w:r w:rsidR="008D406F">
        <w:t>Pepin</w:t>
      </w:r>
      <w:r w:rsidR="00616108">
        <w:t xml:space="preserve"> </w:t>
      </w:r>
      <w:r w:rsidR="008D406F">
        <w:t>2005)</w:t>
      </w:r>
      <w:r w:rsidRPr="002D431C">
        <w:t>,</w:t>
      </w:r>
      <w:r w:rsidR="00616108">
        <w:t xml:space="preserve"> </w:t>
      </w:r>
      <w:r w:rsidRPr="002D431C">
        <w:t>and</w:t>
      </w:r>
      <w:r w:rsidR="00616108">
        <w:t xml:space="preserve"> </w:t>
      </w:r>
      <w:r w:rsidRPr="002D431C">
        <w:t>this</w:t>
      </w:r>
      <w:r w:rsidR="00616108">
        <w:t xml:space="preserve"> </w:t>
      </w:r>
      <w:r w:rsidRPr="002D431C">
        <w:t>new</w:t>
      </w:r>
      <w:r w:rsidR="00616108">
        <w:t xml:space="preserve"> </w:t>
      </w:r>
      <w:r w:rsidRPr="002D431C">
        <w:t>strain</w:t>
      </w:r>
      <w:r w:rsidR="00616108">
        <w:t xml:space="preserve"> </w:t>
      </w:r>
      <w:r w:rsidRPr="002D431C">
        <w:t>has</w:t>
      </w:r>
      <w:r w:rsidR="00616108">
        <w:t xml:space="preserve"> </w:t>
      </w:r>
      <w:r w:rsidRPr="002D431C">
        <w:t>been</w:t>
      </w:r>
      <w:r w:rsidR="00616108">
        <w:t xml:space="preserve"> </w:t>
      </w:r>
      <w:r w:rsidRPr="002D431C">
        <w:t>associated</w:t>
      </w:r>
      <w:r w:rsidR="00616108">
        <w:t xml:space="preserve"> </w:t>
      </w:r>
      <w:r w:rsidRPr="002D431C">
        <w:t>with</w:t>
      </w:r>
      <w:r w:rsidR="00616108">
        <w:t xml:space="preserve"> </w:t>
      </w:r>
      <w:r w:rsidRPr="002D431C">
        <w:t>recurrent</w:t>
      </w:r>
      <w:r w:rsidR="00616108">
        <w:t xml:space="preserve"> </w:t>
      </w:r>
      <w:r w:rsidRPr="002D431C">
        <w:t>CDI.</w:t>
      </w:r>
    </w:p>
    <w:p w14:paraId="1FCDAA76" w14:textId="262A2C6D" w:rsidR="00575E67" w:rsidRDefault="00575E67" w:rsidP="002D431C">
      <w:pPr>
        <w:pStyle w:val="Heading2"/>
      </w:pPr>
      <w:bookmarkStart w:id="16" w:name="_Toc530477293"/>
      <w:r w:rsidRPr="00621E82">
        <w:t>Current</w:t>
      </w:r>
      <w:r w:rsidR="00616108">
        <w:t xml:space="preserve"> </w:t>
      </w:r>
      <w:r w:rsidRPr="00621E82">
        <w:t>treatment</w:t>
      </w:r>
      <w:r w:rsidR="00616108">
        <w:t xml:space="preserve"> </w:t>
      </w:r>
      <w:r w:rsidRPr="00621E82">
        <w:t>options</w:t>
      </w:r>
      <w:r w:rsidR="00616108">
        <w:t xml:space="preserve"> </w:t>
      </w:r>
      <w:r w:rsidRPr="00621E82">
        <w:t>and</w:t>
      </w:r>
      <w:r w:rsidR="00616108">
        <w:t xml:space="preserve"> </w:t>
      </w:r>
      <w:r w:rsidRPr="00621E82">
        <w:t>clinical</w:t>
      </w:r>
      <w:r w:rsidR="00616108">
        <w:t xml:space="preserve"> </w:t>
      </w:r>
      <w:r w:rsidRPr="00621E82">
        <w:t>rationale</w:t>
      </w:r>
      <w:bookmarkEnd w:id="16"/>
    </w:p>
    <w:p w14:paraId="30113D98" w14:textId="409DE863" w:rsidR="002D431C" w:rsidRPr="008D406F" w:rsidRDefault="002D431C" w:rsidP="008D406F">
      <w:r w:rsidRPr="008D406F">
        <w:t>Historically,</w:t>
      </w:r>
      <w:r w:rsidR="00616108">
        <w:t xml:space="preserve"> </w:t>
      </w:r>
      <w:r w:rsidRPr="008D406F">
        <w:t>treatment</w:t>
      </w:r>
      <w:r w:rsidR="00616108">
        <w:t xml:space="preserve"> </w:t>
      </w:r>
      <w:r w:rsidRPr="008D406F">
        <w:t>options</w:t>
      </w:r>
      <w:r w:rsidR="00616108">
        <w:t xml:space="preserve"> </w:t>
      </w:r>
      <w:r w:rsidRPr="008D406F">
        <w:t>for</w:t>
      </w:r>
      <w:r w:rsidR="00616108">
        <w:t xml:space="preserve"> </w:t>
      </w:r>
      <w:r w:rsidRPr="008D406F">
        <w:t>CDI</w:t>
      </w:r>
      <w:r w:rsidR="00616108">
        <w:t xml:space="preserve"> </w:t>
      </w:r>
      <w:r w:rsidRPr="008D406F">
        <w:t>were</w:t>
      </w:r>
      <w:r w:rsidR="00616108">
        <w:t xml:space="preserve"> </w:t>
      </w:r>
      <w:r w:rsidRPr="008D406F">
        <w:t>limited</w:t>
      </w:r>
      <w:r w:rsidR="00616108">
        <w:t xml:space="preserve"> </w:t>
      </w:r>
      <w:r w:rsidRPr="008D406F">
        <w:t>to</w:t>
      </w:r>
      <w:r w:rsidR="00616108">
        <w:t xml:space="preserve"> </w:t>
      </w:r>
      <w:r w:rsidRPr="008D406F">
        <w:t>two</w:t>
      </w:r>
      <w:r w:rsidR="00616108">
        <w:t xml:space="preserve"> </w:t>
      </w:r>
      <w:r w:rsidRPr="008D406F">
        <w:t>antimicrobial,</w:t>
      </w:r>
      <w:r w:rsidR="00616108">
        <w:t xml:space="preserve"> </w:t>
      </w:r>
      <w:r w:rsidRPr="008D406F">
        <w:t>metronidazole</w:t>
      </w:r>
      <w:r w:rsidR="00616108">
        <w:t xml:space="preserve"> </w:t>
      </w:r>
      <w:r w:rsidRPr="008D406F">
        <w:t>and</w:t>
      </w:r>
      <w:r w:rsidR="00616108">
        <w:t xml:space="preserve"> </w:t>
      </w:r>
      <w:r w:rsidRPr="008D406F">
        <w:t>oral</w:t>
      </w:r>
      <w:r w:rsidR="00616108">
        <w:t xml:space="preserve"> </w:t>
      </w:r>
      <w:r w:rsidRPr="008D406F">
        <w:t>vancomycin.</w:t>
      </w:r>
      <w:r w:rsidR="00616108">
        <w:t xml:space="preserve"> </w:t>
      </w:r>
      <w:r w:rsidRPr="008D406F">
        <w:t>In</w:t>
      </w:r>
      <w:r w:rsidR="00616108">
        <w:t xml:space="preserve"> </w:t>
      </w:r>
      <w:r w:rsidRPr="008D406F">
        <w:t>the</w:t>
      </w:r>
      <w:r w:rsidR="00616108">
        <w:t xml:space="preserve"> </w:t>
      </w:r>
      <w:r w:rsidRPr="008D406F">
        <w:t>treatment</w:t>
      </w:r>
      <w:r w:rsidR="00616108">
        <w:t xml:space="preserve"> </w:t>
      </w:r>
      <w:r w:rsidRPr="008D406F">
        <w:t>guideline</w:t>
      </w:r>
      <w:r w:rsidR="00616108">
        <w:t xml:space="preserve"> </w:t>
      </w:r>
      <w:r w:rsidRPr="008D406F">
        <w:t>authored</w:t>
      </w:r>
      <w:r w:rsidR="00616108">
        <w:t xml:space="preserve"> </w:t>
      </w:r>
      <w:r w:rsidRPr="008D406F">
        <w:t>jointly</w:t>
      </w:r>
      <w:r w:rsidR="00616108">
        <w:t xml:space="preserve"> </w:t>
      </w:r>
      <w:r w:rsidRPr="008D406F">
        <w:t>by</w:t>
      </w:r>
      <w:r w:rsidR="00616108">
        <w:t xml:space="preserve"> </w:t>
      </w:r>
      <w:r w:rsidRPr="008D406F">
        <w:t>the</w:t>
      </w:r>
      <w:r w:rsidR="00616108">
        <w:t xml:space="preserve"> </w:t>
      </w:r>
      <w:r w:rsidRPr="008D406F">
        <w:t>Society</w:t>
      </w:r>
      <w:r w:rsidR="00616108">
        <w:t xml:space="preserve"> </w:t>
      </w:r>
      <w:r w:rsidRPr="008D406F">
        <w:t>for</w:t>
      </w:r>
      <w:r w:rsidR="00616108">
        <w:t xml:space="preserve"> </w:t>
      </w:r>
      <w:r w:rsidRPr="008D406F">
        <w:t>Health</w:t>
      </w:r>
      <w:r w:rsidR="00616108">
        <w:t xml:space="preserve"> </w:t>
      </w:r>
      <w:r w:rsidRPr="008D406F">
        <w:t>Epidemiology</w:t>
      </w:r>
      <w:r w:rsidR="00616108">
        <w:t xml:space="preserve"> </w:t>
      </w:r>
      <w:r w:rsidRPr="008D406F">
        <w:t>of</w:t>
      </w:r>
      <w:r w:rsidR="00616108">
        <w:t xml:space="preserve"> </w:t>
      </w:r>
      <w:r w:rsidRPr="008D406F">
        <w:t>America</w:t>
      </w:r>
      <w:r w:rsidR="00616108">
        <w:t xml:space="preserve"> </w:t>
      </w:r>
      <w:r w:rsidRPr="008D406F">
        <w:t>and</w:t>
      </w:r>
      <w:r w:rsidR="00616108">
        <w:t xml:space="preserve"> </w:t>
      </w:r>
      <w:r w:rsidRPr="008D406F">
        <w:t>the</w:t>
      </w:r>
      <w:r w:rsidR="00616108">
        <w:t xml:space="preserve"> </w:t>
      </w:r>
      <w:r w:rsidRPr="008D406F">
        <w:t>Infectious</w:t>
      </w:r>
      <w:r w:rsidR="00616108">
        <w:t xml:space="preserve"> </w:t>
      </w:r>
      <w:r w:rsidRPr="008D406F">
        <w:t>Diseases</w:t>
      </w:r>
      <w:r w:rsidR="00616108">
        <w:t xml:space="preserve"> </w:t>
      </w:r>
      <w:r w:rsidRPr="008D406F">
        <w:t>Society</w:t>
      </w:r>
      <w:r w:rsidR="00616108">
        <w:t xml:space="preserve"> </w:t>
      </w:r>
      <w:r w:rsidRPr="008D406F">
        <w:t>of</w:t>
      </w:r>
      <w:r w:rsidR="00616108">
        <w:t xml:space="preserve"> </w:t>
      </w:r>
      <w:r w:rsidRPr="008D406F">
        <w:t>America</w:t>
      </w:r>
      <w:r w:rsidR="00616108">
        <w:t xml:space="preserve"> </w:t>
      </w:r>
      <w:r w:rsidRPr="008D406F">
        <w:t>in</w:t>
      </w:r>
      <w:r w:rsidR="00616108">
        <w:t xml:space="preserve"> </w:t>
      </w:r>
      <w:r w:rsidRPr="008D406F">
        <w:t>2011,</w:t>
      </w:r>
      <w:r w:rsidR="00616108">
        <w:t xml:space="preserve"> </w:t>
      </w:r>
      <w:r w:rsidRPr="008D406F">
        <w:t>and</w:t>
      </w:r>
      <w:r w:rsidR="00616108">
        <w:t xml:space="preserve"> </w:t>
      </w:r>
      <w:r w:rsidRPr="008D406F">
        <w:t>in</w:t>
      </w:r>
      <w:r w:rsidR="00616108">
        <w:t xml:space="preserve"> </w:t>
      </w:r>
      <w:r w:rsidRPr="008D406F">
        <w:t>the</w:t>
      </w:r>
      <w:r w:rsidR="00616108">
        <w:t xml:space="preserve"> </w:t>
      </w:r>
      <w:r w:rsidRPr="008D406F">
        <w:t>2014</w:t>
      </w:r>
      <w:r w:rsidR="00616108">
        <w:t xml:space="preserve"> </w:t>
      </w:r>
      <w:r w:rsidRPr="008D406F">
        <w:t>European</w:t>
      </w:r>
      <w:r w:rsidR="00616108">
        <w:t xml:space="preserve"> </w:t>
      </w:r>
      <w:r w:rsidRPr="008D406F">
        <w:t>Society</w:t>
      </w:r>
      <w:r w:rsidR="00616108">
        <w:t xml:space="preserve"> </w:t>
      </w:r>
      <w:r w:rsidRPr="008D406F">
        <w:t>of</w:t>
      </w:r>
      <w:r w:rsidR="00616108">
        <w:t xml:space="preserve"> </w:t>
      </w:r>
      <w:r w:rsidRPr="008D406F">
        <w:t>Clinical</w:t>
      </w:r>
      <w:r w:rsidR="00616108">
        <w:t xml:space="preserve"> </w:t>
      </w:r>
      <w:r w:rsidRPr="008D406F">
        <w:t>Microbiology</w:t>
      </w:r>
      <w:r w:rsidR="00616108">
        <w:t xml:space="preserve"> </w:t>
      </w:r>
      <w:r w:rsidRPr="008D406F">
        <w:t>and</w:t>
      </w:r>
      <w:r w:rsidR="00616108">
        <w:t xml:space="preserve"> </w:t>
      </w:r>
      <w:r w:rsidRPr="008D406F">
        <w:t>Infectious</w:t>
      </w:r>
      <w:r w:rsidR="00616108">
        <w:t xml:space="preserve"> </w:t>
      </w:r>
      <w:r w:rsidRPr="008D406F">
        <w:t>Diseases</w:t>
      </w:r>
      <w:r w:rsidR="00616108">
        <w:t xml:space="preserve"> </w:t>
      </w:r>
      <w:r w:rsidRPr="008D406F">
        <w:t>treatment</w:t>
      </w:r>
      <w:r w:rsidR="00616108">
        <w:t xml:space="preserve"> </w:t>
      </w:r>
      <w:r w:rsidRPr="008D406F">
        <w:t>guidelines</w:t>
      </w:r>
      <w:r w:rsidR="00616108">
        <w:t xml:space="preserve"> </w:t>
      </w:r>
      <w:r w:rsidR="008D406F">
        <w:t>(Cohen</w:t>
      </w:r>
      <w:r w:rsidR="00616108">
        <w:t xml:space="preserve"> </w:t>
      </w:r>
      <w:r w:rsidR="008D406F">
        <w:t>2010;</w:t>
      </w:r>
      <w:r w:rsidR="00616108">
        <w:t xml:space="preserve"> </w:t>
      </w:r>
      <w:r w:rsidR="008D406F">
        <w:t>Debast</w:t>
      </w:r>
      <w:r w:rsidR="00616108">
        <w:t xml:space="preserve"> </w:t>
      </w:r>
      <w:r w:rsidR="008D406F">
        <w:t>2014)</w:t>
      </w:r>
      <w:r w:rsidR="00616108">
        <w:t xml:space="preserve"> </w:t>
      </w:r>
      <w:r w:rsidRPr="008D406F">
        <w:t>metronidazole</w:t>
      </w:r>
      <w:r w:rsidR="00616108">
        <w:t xml:space="preserve"> </w:t>
      </w:r>
      <w:r w:rsidRPr="008D406F">
        <w:t>is</w:t>
      </w:r>
      <w:r w:rsidR="00616108">
        <w:t xml:space="preserve"> </w:t>
      </w:r>
      <w:r w:rsidRPr="008D406F">
        <w:t>recommended</w:t>
      </w:r>
      <w:r w:rsidR="00616108">
        <w:t xml:space="preserve"> </w:t>
      </w:r>
      <w:r w:rsidRPr="008D406F">
        <w:t>as</w:t>
      </w:r>
      <w:r w:rsidR="00616108">
        <w:t xml:space="preserve"> </w:t>
      </w:r>
      <w:r w:rsidRPr="008D406F">
        <w:t>the</w:t>
      </w:r>
      <w:r w:rsidR="00616108">
        <w:t xml:space="preserve"> </w:t>
      </w:r>
      <w:r w:rsidRPr="008D406F">
        <w:t>first-line</w:t>
      </w:r>
      <w:r w:rsidR="00616108">
        <w:t xml:space="preserve"> </w:t>
      </w:r>
      <w:r w:rsidRPr="008D406F">
        <w:t>agent</w:t>
      </w:r>
      <w:r w:rsidR="00616108">
        <w:t xml:space="preserve"> </w:t>
      </w:r>
      <w:r w:rsidRPr="008D406F">
        <w:t>for</w:t>
      </w:r>
      <w:r w:rsidR="00616108">
        <w:t xml:space="preserve"> </w:t>
      </w:r>
      <w:r w:rsidRPr="008D406F">
        <w:t>initial</w:t>
      </w:r>
      <w:r w:rsidR="00616108">
        <w:t xml:space="preserve"> </w:t>
      </w:r>
      <w:r w:rsidRPr="008D406F">
        <w:t>CDI</w:t>
      </w:r>
      <w:r w:rsidR="00616108">
        <w:t xml:space="preserve"> </w:t>
      </w:r>
      <w:r w:rsidRPr="008D406F">
        <w:t>in</w:t>
      </w:r>
      <w:r w:rsidR="00616108">
        <w:t xml:space="preserve"> </w:t>
      </w:r>
      <w:r w:rsidRPr="008D406F">
        <w:t>mild</w:t>
      </w:r>
      <w:r w:rsidR="00616108">
        <w:t xml:space="preserve"> </w:t>
      </w:r>
      <w:r w:rsidRPr="008D406F">
        <w:t>or</w:t>
      </w:r>
      <w:r w:rsidR="00616108">
        <w:t xml:space="preserve"> </w:t>
      </w:r>
      <w:r w:rsidRPr="008D406F">
        <w:t>moderate</w:t>
      </w:r>
      <w:r w:rsidR="00616108">
        <w:t xml:space="preserve"> </w:t>
      </w:r>
      <w:r w:rsidRPr="008D406F">
        <w:t>cases.</w:t>
      </w:r>
      <w:r w:rsidR="00616108">
        <w:t xml:space="preserve"> </w:t>
      </w:r>
      <w:r w:rsidRPr="008D406F">
        <w:t>Vancomycin</w:t>
      </w:r>
      <w:r w:rsidR="00616108">
        <w:t xml:space="preserve"> </w:t>
      </w:r>
      <w:r w:rsidRPr="008D406F">
        <w:t>is</w:t>
      </w:r>
      <w:r w:rsidR="00616108">
        <w:t xml:space="preserve"> </w:t>
      </w:r>
      <w:r w:rsidRPr="008D406F">
        <w:t>recommended</w:t>
      </w:r>
      <w:r w:rsidR="00616108">
        <w:t xml:space="preserve"> </w:t>
      </w:r>
      <w:r w:rsidRPr="008D406F">
        <w:t>as</w:t>
      </w:r>
      <w:r w:rsidR="00616108">
        <w:t xml:space="preserve"> </w:t>
      </w:r>
      <w:r w:rsidRPr="008D406F">
        <w:t>the</w:t>
      </w:r>
      <w:r w:rsidR="00616108">
        <w:t xml:space="preserve"> </w:t>
      </w:r>
      <w:r w:rsidRPr="008D406F">
        <w:t>firstline</w:t>
      </w:r>
      <w:r w:rsidR="00616108">
        <w:t xml:space="preserve"> </w:t>
      </w:r>
      <w:r w:rsidRPr="008D406F">
        <w:t>agent</w:t>
      </w:r>
      <w:r w:rsidR="00616108">
        <w:t xml:space="preserve"> </w:t>
      </w:r>
      <w:r w:rsidRPr="008D406F">
        <w:t>for</w:t>
      </w:r>
      <w:r w:rsidR="00616108">
        <w:t xml:space="preserve"> </w:t>
      </w:r>
      <w:r w:rsidRPr="008D406F">
        <w:t>severe</w:t>
      </w:r>
      <w:r w:rsidR="00616108">
        <w:t xml:space="preserve"> </w:t>
      </w:r>
      <w:r w:rsidRPr="008D406F">
        <w:t>CDI</w:t>
      </w:r>
      <w:r w:rsidR="00616108">
        <w:t xml:space="preserve"> </w:t>
      </w:r>
      <w:r w:rsidRPr="008D406F">
        <w:t>and</w:t>
      </w:r>
      <w:r w:rsidR="00616108">
        <w:t xml:space="preserve"> </w:t>
      </w:r>
      <w:r w:rsidRPr="008D406F">
        <w:t>as</w:t>
      </w:r>
      <w:r w:rsidR="00616108">
        <w:t xml:space="preserve"> </w:t>
      </w:r>
      <w:r w:rsidRPr="008D406F">
        <w:t>treatment</w:t>
      </w:r>
      <w:r w:rsidR="00616108">
        <w:t xml:space="preserve"> </w:t>
      </w:r>
      <w:r w:rsidRPr="008D406F">
        <w:t>for</w:t>
      </w:r>
      <w:r w:rsidR="00616108">
        <w:t xml:space="preserve"> </w:t>
      </w:r>
      <w:r w:rsidRPr="008D406F">
        <w:t>recurrent</w:t>
      </w:r>
      <w:r w:rsidR="00616108">
        <w:t xml:space="preserve"> </w:t>
      </w:r>
      <w:r w:rsidRPr="008D406F">
        <w:t>CDI.</w:t>
      </w:r>
      <w:r w:rsidR="00616108">
        <w:t xml:space="preserve"> </w:t>
      </w:r>
      <w:r w:rsidRPr="008D406F">
        <w:t>Fidaxomicin,</w:t>
      </w:r>
      <w:r w:rsidR="00616108">
        <w:t xml:space="preserve"> </w:t>
      </w:r>
      <w:r w:rsidRPr="008D406F">
        <w:t>a</w:t>
      </w:r>
      <w:r w:rsidR="00616108">
        <w:t xml:space="preserve"> </w:t>
      </w:r>
      <w:r w:rsidRPr="008D406F">
        <w:t>narrow</w:t>
      </w:r>
      <w:r w:rsidR="00616108">
        <w:t xml:space="preserve"> </w:t>
      </w:r>
      <w:r w:rsidRPr="008D406F">
        <w:t>spectrum</w:t>
      </w:r>
      <w:r w:rsidR="00616108">
        <w:t xml:space="preserve"> </w:t>
      </w:r>
      <w:r w:rsidRPr="008D406F">
        <w:t>macrocyclic</w:t>
      </w:r>
      <w:r w:rsidR="00616108">
        <w:t xml:space="preserve"> </w:t>
      </w:r>
      <w:r w:rsidRPr="008D406F">
        <w:t>antibiotic</w:t>
      </w:r>
      <w:r w:rsidR="00616108">
        <w:t xml:space="preserve"> </w:t>
      </w:r>
      <w:r w:rsidR="00F96EC9">
        <w:t>(Louie</w:t>
      </w:r>
      <w:r w:rsidR="00616108">
        <w:t xml:space="preserve"> </w:t>
      </w:r>
      <w:r w:rsidR="00F96EC9">
        <w:t>2011)</w:t>
      </w:r>
      <w:r w:rsidRPr="008D406F">
        <w:t>,</w:t>
      </w:r>
      <w:r w:rsidR="00616108">
        <w:t xml:space="preserve"> </w:t>
      </w:r>
      <w:r w:rsidRPr="008D406F">
        <w:t>available</w:t>
      </w:r>
      <w:r w:rsidR="00616108">
        <w:t xml:space="preserve"> </w:t>
      </w:r>
      <w:r w:rsidRPr="008D406F">
        <w:t>since</w:t>
      </w:r>
      <w:r w:rsidR="00616108">
        <w:t xml:space="preserve"> </w:t>
      </w:r>
      <w:r w:rsidRPr="008D406F">
        <w:t>2010,</w:t>
      </w:r>
      <w:r w:rsidR="00616108">
        <w:t xml:space="preserve"> </w:t>
      </w:r>
      <w:r w:rsidRPr="008D406F">
        <w:t>is</w:t>
      </w:r>
      <w:r w:rsidR="00616108">
        <w:t xml:space="preserve"> </w:t>
      </w:r>
      <w:r w:rsidRPr="008D406F">
        <w:t>recommended</w:t>
      </w:r>
      <w:r w:rsidR="00616108">
        <w:t xml:space="preserve"> </w:t>
      </w:r>
      <w:r w:rsidRPr="008D406F">
        <w:t>in</w:t>
      </w:r>
      <w:r w:rsidR="00616108">
        <w:t xml:space="preserve"> </w:t>
      </w:r>
      <w:r w:rsidRPr="008D406F">
        <w:t>the</w:t>
      </w:r>
      <w:r w:rsidR="00616108">
        <w:t xml:space="preserve"> </w:t>
      </w:r>
      <w:r w:rsidRPr="008D406F">
        <w:t>updated</w:t>
      </w:r>
      <w:r w:rsidR="00616108">
        <w:t xml:space="preserve"> </w:t>
      </w:r>
      <w:r w:rsidRPr="008D406F">
        <w:t>European</w:t>
      </w:r>
      <w:r w:rsidR="00616108">
        <w:t xml:space="preserve"> </w:t>
      </w:r>
      <w:r w:rsidRPr="008D406F">
        <w:t>guidelines</w:t>
      </w:r>
      <w:r w:rsidR="00616108">
        <w:t xml:space="preserve"> </w:t>
      </w:r>
      <w:r w:rsidRPr="008D406F">
        <w:t>as</w:t>
      </w:r>
      <w:r w:rsidR="00616108">
        <w:t xml:space="preserve"> </w:t>
      </w:r>
      <w:r w:rsidRPr="008D406F">
        <w:t>treatment</w:t>
      </w:r>
      <w:r w:rsidR="00616108">
        <w:t xml:space="preserve"> </w:t>
      </w:r>
      <w:r w:rsidRPr="008D406F">
        <w:t>for</w:t>
      </w:r>
      <w:r w:rsidR="00616108">
        <w:t xml:space="preserve"> </w:t>
      </w:r>
      <w:r w:rsidRPr="008D406F">
        <w:t>severe</w:t>
      </w:r>
      <w:r w:rsidR="00616108">
        <w:t xml:space="preserve"> </w:t>
      </w:r>
      <w:r w:rsidRPr="008D406F">
        <w:t>CDI,</w:t>
      </w:r>
      <w:r w:rsidR="00616108">
        <w:t xml:space="preserve"> </w:t>
      </w:r>
      <w:r w:rsidRPr="008D406F">
        <w:t>for</w:t>
      </w:r>
      <w:r w:rsidR="00616108">
        <w:t xml:space="preserve"> </w:t>
      </w:r>
      <w:r w:rsidRPr="008D406F">
        <w:t>recurrent</w:t>
      </w:r>
      <w:r w:rsidR="00616108">
        <w:t xml:space="preserve"> </w:t>
      </w:r>
      <w:r w:rsidRPr="008D406F">
        <w:t>CDI,</w:t>
      </w:r>
      <w:r w:rsidR="00616108">
        <w:t xml:space="preserve"> </w:t>
      </w:r>
      <w:r w:rsidRPr="008D406F">
        <w:t>and</w:t>
      </w:r>
      <w:r w:rsidR="00616108">
        <w:t xml:space="preserve"> </w:t>
      </w:r>
      <w:r w:rsidRPr="008D406F">
        <w:t>in</w:t>
      </w:r>
      <w:r w:rsidR="00616108">
        <w:t xml:space="preserve"> </w:t>
      </w:r>
      <w:r w:rsidRPr="008D406F">
        <w:t>patients</w:t>
      </w:r>
      <w:r w:rsidR="00616108">
        <w:t xml:space="preserve"> </w:t>
      </w:r>
      <w:r w:rsidRPr="008D406F">
        <w:t>at</w:t>
      </w:r>
      <w:r w:rsidR="00616108">
        <w:t xml:space="preserve"> </w:t>
      </w:r>
      <w:r w:rsidRPr="008D406F">
        <w:t>risk</w:t>
      </w:r>
      <w:r w:rsidR="00616108">
        <w:t xml:space="preserve"> </w:t>
      </w:r>
      <w:r w:rsidRPr="008D406F">
        <w:t>for</w:t>
      </w:r>
      <w:r w:rsidR="00616108">
        <w:t xml:space="preserve"> </w:t>
      </w:r>
      <w:r w:rsidRPr="008D406F">
        <w:t>recurrent</w:t>
      </w:r>
      <w:r w:rsidR="00616108">
        <w:t xml:space="preserve"> </w:t>
      </w:r>
      <w:r w:rsidRPr="008D406F">
        <w:t>disease.</w:t>
      </w:r>
      <w:r w:rsidR="00616108">
        <w:t xml:space="preserve"> </w:t>
      </w:r>
      <w:r w:rsidRPr="008D406F">
        <w:t>While</w:t>
      </w:r>
      <w:r w:rsidR="00616108">
        <w:t xml:space="preserve"> </w:t>
      </w:r>
      <w:r w:rsidRPr="008D406F">
        <w:t>most</w:t>
      </w:r>
      <w:r w:rsidR="00616108">
        <w:t xml:space="preserve"> </w:t>
      </w:r>
      <w:r w:rsidRPr="008D406F">
        <w:t>cases</w:t>
      </w:r>
      <w:r w:rsidR="00616108">
        <w:t xml:space="preserve"> </w:t>
      </w:r>
      <w:r w:rsidRPr="008D406F">
        <w:t>of</w:t>
      </w:r>
      <w:r w:rsidR="00616108">
        <w:t xml:space="preserve"> </w:t>
      </w:r>
      <w:r w:rsidRPr="008D406F">
        <w:t>CDI</w:t>
      </w:r>
      <w:r w:rsidR="00616108">
        <w:t xml:space="preserve"> </w:t>
      </w:r>
      <w:r w:rsidRPr="008D406F">
        <w:t>resolve</w:t>
      </w:r>
      <w:r w:rsidR="00616108">
        <w:t xml:space="preserve"> </w:t>
      </w:r>
      <w:r w:rsidRPr="008D406F">
        <w:t>after</w:t>
      </w:r>
      <w:r w:rsidR="00616108">
        <w:t xml:space="preserve"> </w:t>
      </w:r>
      <w:r w:rsidRPr="008D406F">
        <w:t>withdrawal</w:t>
      </w:r>
      <w:r w:rsidR="00616108">
        <w:t xml:space="preserve"> </w:t>
      </w:r>
      <w:r w:rsidRPr="008D406F">
        <w:t>of</w:t>
      </w:r>
      <w:r w:rsidR="00616108">
        <w:t xml:space="preserve"> </w:t>
      </w:r>
      <w:r w:rsidRPr="008D406F">
        <w:t>the</w:t>
      </w:r>
      <w:r w:rsidR="00616108">
        <w:t xml:space="preserve"> </w:t>
      </w:r>
      <w:r w:rsidRPr="008D406F">
        <w:t>offending</w:t>
      </w:r>
      <w:r w:rsidR="00616108">
        <w:t xml:space="preserve"> </w:t>
      </w:r>
      <w:r w:rsidRPr="008D406F">
        <w:t>systemic</w:t>
      </w:r>
      <w:r w:rsidR="00616108">
        <w:t xml:space="preserve"> </w:t>
      </w:r>
      <w:r w:rsidRPr="008D406F">
        <w:t>antibiotic</w:t>
      </w:r>
      <w:r w:rsidR="00616108">
        <w:t xml:space="preserve"> </w:t>
      </w:r>
      <w:r w:rsidRPr="008D406F">
        <w:t>and</w:t>
      </w:r>
      <w:r w:rsidR="00616108">
        <w:t xml:space="preserve"> </w:t>
      </w:r>
      <w:r w:rsidRPr="008D406F">
        <w:t>treatment</w:t>
      </w:r>
      <w:r w:rsidR="00616108">
        <w:t xml:space="preserve"> </w:t>
      </w:r>
      <w:r w:rsidRPr="008D406F">
        <w:t>with</w:t>
      </w:r>
      <w:r w:rsidR="00616108">
        <w:t xml:space="preserve"> </w:t>
      </w:r>
      <w:r w:rsidRPr="008D406F">
        <w:t>vancomycin,</w:t>
      </w:r>
      <w:r w:rsidR="00616108">
        <w:t xml:space="preserve"> </w:t>
      </w:r>
      <w:r w:rsidRPr="008D406F">
        <w:t>metronidazole,</w:t>
      </w:r>
      <w:r w:rsidR="00616108">
        <w:t xml:space="preserve"> </w:t>
      </w:r>
      <w:r w:rsidRPr="008D406F">
        <w:t>or</w:t>
      </w:r>
      <w:r w:rsidR="00616108">
        <w:t xml:space="preserve"> </w:t>
      </w:r>
      <w:r w:rsidRPr="008D406F">
        <w:t>fidaxomicin,</w:t>
      </w:r>
      <w:r w:rsidR="00616108">
        <w:t xml:space="preserve"> </w:t>
      </w:r>
      <w:r w:rsidR="00F96EC9">
        <w:t>approximately</w:t>
      </w:r>
      <w:r w:rsidR="00616108">
        <w:t xml:space="preserve"> </w:t>
      </w:r>
      <w:r w:rsidRPr="008D406F">
        <w:t>15%</w:t>
      </w:r>
      <w:r w:rsidR="00616108">
        <w:t xml:space="preserve"> </w:t>
      </w:r>
      <w:r w:rsidRPr="008D406F">
        <w:t>to</w:t>
      </w:r>
      <w:r w:rsidR="00616108">
        <w:t xml:space="preserve"> </w:t>
      </w:r>
      <w:r w:rsidRPr="008D406F">
        <w:t>35%</w:t>
      </w:r>
      <w:r w:rsidR="00616108">
        <w:t xml:space="preserve"> </w:t>
      </w:r>
      <w:r w:rsidRPr="008D406F">
        <w:t>of</w:t>
      </w:r>
      <w:r w:rsidR="00616108">
        <w:t xml:space="preserve"> </w:t>
      </w:r>
      <w:r w:rsidRPr="008D406F">
        <w:t>adult</w:t>
      </w:r>
      <w:r w:rsidR="00616108">
        <w:t xml:space="preserve"> </w:t>
      </w:r>
      <w:r w:rsidRPr="008D406F">
        <w:t>patients</w:t>
      </w:r>
      <w:r w:rsidR="00616108">
        <w:t xml:space="preserve"> </w:t>
      </w:r>
      <w:r w:rsidRPr="008D406F">
        <w:t>will</w:t>
      </w:r>
      <w:r w:rsidR="00616108">
        <w:t xml:space="preserve"> </w:t>
      </w:r>
      <w:r w:rsidRPr="008D406F">
        <w:t>experience</w:t>
      </w:r>
      <w:r w:rsidR="00616108">
        <w:t xml:space="preserve"> </w:t>
      </w:r>
      <w:r w:rsidRPr="008D406F">
        <w:t>a</w:t>
      </w:r>
      <w:r w:rsidR="00616108">
        <w:t xml:space="preserve"> </w:t>
      </w:r>
      <w:r w:rsidRPr="008D406F">
        <w:t>recurrent</w:t>
      </w:r>
      <w:r w:rsidR="00616108">
        <w:t xml:space="preserve"> </w:t>
      </w:r>
      <w:r w:rsidRPr="008D406F">
        <w:t>episode</w:t>
      </w:r>
      <w:r w:rsidR="00616108">
        <w:t xml:space="preserve"> </w:t>
      </w:r>
      <w:r w:rsidRPr="008D406F">
        <w:t>of</w:t>
      </w:r>
      <w:r w:rsidR="00616108">
        <w:t xml:space="preserve"> </w:t>
      </w:r>
      <w:r w:rsidRPr="008D406F">
        <w:t>CDI</w:t>
      </w:r>
      <w:r w:rsidR="00616108">
        <w:t xml:space="preserve"> </w:t>
      </w:r>
      <w:r w:rsidRPr="008D406F">
        <w:t>after</w:t>
      </w:r>
      <w:r w:rsidR="00616108">
        <w:t xml:space="preserve"> </w:t>
      </w:r>
      <w:r w:rsidRPr="008D406F">
        <w:t>completing</w:t>
      </w:r>
      <w:r w:rsidR="00616108">
        <w:t xml:space="preserve"> </w:t>
      </w:r>
      <w:r w:rsidRPr="008D406F">
        <w:t>initial</w:t>
      </w:r>
      <w:r w:rsidR="00616108">
        <w:t xml:space="preserve"> </w:t>
      </w:r>
      <w:r w:rsidRPr="008D406F">
        <w:t>therapy</w:t>
      </w:r>
      <w:r w:rsidR="00616108">
        <w:t xml:space="preserve"> </w:t>
      </w:r>
      <w:r w:rsidR="00F96EC9">
        <w:t>(Aslam</w:t>
      </w:r>
      <w:r w:rsidR="00616108">
        <w:t xml:space="preserve"> </w:t>
      </w:r>
      <w:r w:rsidR="00F96EC9">
        <w:t>2005;</w:t>
      </w:r>
      <w:r w:rsidR="00616108">
        <w:t xml:space="preserve"> </w:t>
      </w:r>
      <w:r w:rsidR="00F96EC9">
        <w:t>Kelly</w:t>
      </w:r>
      <w:r w:rsidR="00616108">
        <w:t xml:space="preserve"> </w:t>
      </w:r>
      <w:r w:rsidR="00F96EC9">
        <w:t>2008;</w:t>
      </w:r>
      <w:r w:rsidR="00616108">
        <w:t xml:space="preserve"> </w:t>
      </w:r>
      <w:r w:rsidR="00F96EC9">
        <w:t>Zar</w:t>
      </w:r>
      <w:r w:rsidR="00616108">
        <w:t xml:space="preserve"> </w:t>
      </w:r>
      <w:r w:rsidR="00F96EC9">
        <w:t>2007;</w:t>
      </w:r>
      <w:r w:rsidR="00616108">
        <w:t xml:space="preserve"> </w:t>
      </w:r>
      <w:r w:rsidR="00F96EC9">
        <w:t>Louie</w:t>
      </w:r>
      <w:r w:rsidR="00616108">
        <w:t xml:space="preserve"> </w:t>
      </w:r>
      <w:r w:rsidR="00F96EC9">
        <w:t>2011).</w:t>
      </w:r>
      <w:r w:rsidR="00616108">
        <w:t xml:space="preserve"> </w:t>
      </w:r>
      <w:r w:rsidRPr="008D406F">
        <w:t>The</w:t>
      </w:r>
      <w:r w:rsidR="00616108">
        <w:t xml:space="preserve"> </w:t>
      </w:r>
      <w:r w:rsidRPr="008D406F">
        <w:t>severity</w:t>
      </w:r>
      <w:r w:rsidR="00616108">
        <w:t xml:space="preserve"> </w:t>
      </w:r>
      <w:r w:rsidRPr="008D406F">
        <w:t>of</w:t>
      </w:r>
      <w:r w:rsidR="00616108">
        <w:t xml:space="preserve"> </w:t>
      </w:r>
      <w:r w:rsidRPr="008D406F">
        <w:t>disease</w:t>
      </w:r>
      <w:r w:rsidR="00616108">
        <w:t xml:space="preserve"> </w:t>
      </w:r>
      <w:r w:rsidRPr="008D406F">
        <w:t>and</w:t>
      </w:r>
      <w:r w:rsidR="00616108">
        <w:t xml:space="preserve"> </w:t>
      </w:r>
      <w:r w:rsidRPr="008D406F">
        <w:t>associated</w:t>
      </w:r>
      <w:r w:rsidR="00616108">
        <w:t xml:space="preserve"> </w:t>
      </w:r>
      <w:r w:rsidRPr="008D406F">
        <w:t>complications</w:t>
      </w:r>
      <w:r w:rsidR="00616108">
        <w:t xml:space="preserve"> </w:t>
      </w:r>
      <w:r w:rsidRPr="008D406F">
        <w:t>increase</w:t>
      </w:r>
      <w:r w:rsidR="00616108">
        <w:t xml:space="preserve"> </w:t>
      </w:r>
      <w:r w:rsidRPr="008D406F">
        <w:t>dramatically</w:t>
      </w:r>
      <w:r w:rsidR="00616108">
        <w:t xml:space="preserve"> </w:t>
      </w:r>
      <w:r w:rsidRPr="008D406F">
        <w:t>for</w:t>
      </w:r>
      <w:r w:rsidR="00616108">
        <w:t xml:space="preserve"> </w:t>
      </w:r>
      <w:r w:rsidRPr="008D406F">
        <w:t>adult</w:t>
      </w:r>
      <w:r w:rsidR="00616108">
        <w:t xml:space="preserve"> </w:t>
      </w:r>
      <w:r w:rsidRPr="008D406F">
        <w:t>patients</w:t>
      </w:r>
      <w:r w:rsidR="00616108">
        <w:t xml:space="preserve"> </w:t>
      </w:r>
      <w:r w:rsidRPr="008D406F">
        <w:t>who</w:t>
      </w:r>
      <w:r w:rsidR="00616108">
        <w:t xml:space="preserve"> </w:t>
      </w:r>
      <w:r w:rsidRPr="008D406F">
        <w:t>have</w:t>
      </w:r>
      <w:r w:rsidR="00616108">
        <w:t xml:space="preserve"> </w:t>
      </w:r>
      <w:r w:rsidRPr="008D406F">
        <w:t>relapsed</w:t>
      </w:r>
      <w:r w:rsidR="00616108">
        <w:t xml:space="preserve"> </w:t>
      </w:r>
      <w:r w:rsidRPr="008D406F">
        <w:t>once,</w:t>
      </w:r>
      <w:r w:rsidR="00616108">
        <w:t xml:space="preserve"> </w:t>
      </w:r>
      <w:r w:rsidRPr="008D406F">
        <w:t>and</w:t>
      </w:r>
      <w:r w:rsidR="00616108">
        <w:t xml:space="preserve"> </w:t>
      </w:r>
      <w:r w:rsidRPr="008D406F">
        <w:t>these</w:t>
      </w:r>
      <w:r w:rsidR="00616108">
        <w:t xml:space="preserve"> </w:t>
      </w:r>
      <w:r w:rsidRPr="008D406F">
        <w:t>patients</w:t>
      </w:r>
      <w:r w:rsidR="00616108">
        <w:t xml:space="preserve"> </w:t>
      </w:r>
      <w:r w:rsidRPr="008D406F">
        <w:t>have</w:t>
      </w:r>
      <w:r w:rsidR="00616108">
        <w:t xml:space="preserve"> </w:t>
      </w:r>
      <w:r w:rsidRPr="008D406F">
        <w:t>a</w:t>
      </w:r>
      <w:r w:rsidR="00616108">
        <w:t xml:space="preserve"> </w:t>
      </w:r>
      <w:r w:rsidR="00F96EC9">
        <w:t>50</w:t>
      </w:r>
      <w:r w:rsidR="00616108">
        <w:t xml:space="preserve"> </w:t>
      </w:r>
      <w:r w:rsidR="00F96EC9">
        <w:t>to</w:t>
      </w:r>
      <w:r w:rsidR="00616108">
        <w:t xml:space="preserve"> </w:t>
      </w:r>
      <w:r w:rsidR="00F96EC9">
        <w:t>60%</w:t>
      </w:r>
      <w:r w:rsidR="00616108">
        <w:t xml:space="preserve"> </w:t>
      </w:r>
      <w:r w:rsidRPr="008D406F">
        <w:t>chance</w:t>
      </w:r>
      <w:r w:rsidR="00616108">
        <w:t xml:space="preserve"> </w:t>
      </w:r>
      <w:r w:rsidRPr="008D406F">
        <w:t>of</w:t>
      </w:r>
      <w:r w:rsidR="00616108">
        <w:t xml:space="preserve"> </w:t>
      </w:r>
      <w:r w:rsidRPr="008D406F">
        <w:t>experiencing</w:t>
      </w:r>
      <w:r w:rsidR="00616108">
        <w:t xml:space="preserve"> </w:t>
      </w:r>
      <w:r w:rsidRPr="008D406F">
        <w:t>repeated</w:t>
      </w:r>
      <w:r w:rsidR="00616108">
        <w:t xml:space="preserve"> </w:t>
      </w:r>
      <w:r w:rsidRPr="008D406F">
        <w:t>CDI</w:t>
      </w:r>
      <w:r w:rsidR="00616108">
        <w:t xml:space="preserve"> </w:t>
      </w:r>
      <w:r w:rsidRPr="008D406F">
        <w:t>episodes</w:t>
      </w:r>
      <w:r w:rsidR="00616108">
        <w:t xml:space="preserve"> </w:t>
      </w:r>
      <w:r w:rsidRPr="008D406F">
        <w:t>that</w:t>
      </w:r>
      <w:r w:rsidR="00616108">
        <w:t xml:space="preserve"> </w:t>
      </w:r>
      <w:r w:rsidRPr="008D406F">
        <w:t>may</w:t>
      </w:r>
      <w:r w:rsidR="00616108">
        <w:t xml:space="preserve"> </w:t>
      </w:r>
      <w:r w:rsidRPr="008D406F">
        <w:t>continue</w:t>
      </w:r>
      <w:r w:rsidR="00616108">
        <w:t xml:space="preserve"> </w:t>
      </w:r>
      <w:r w:rsidRPr="008D406F">
        <w:t>over</w:t>
      </w:r>
      <w:r w:rsidR="00616108">
        <w:t xml:space="preserve"> </w:t>
      </w:r>
      <w:r w:rsidRPr="008D406F">
        <w:t>a</w:t>
      </w:r>
      <w:r w:rsidR="00616108">
        <w:t xml:space="preserve"> </w:t>
      </w:r>
      <w:r w:rsidRPr="008D406F">
        <w:t>period</w:t>
      </w:r>
      <w:r w:rsidR="00616108">
        <w:t xml:space="preserve"> </w:t>
      </w:r>
      <w:r w:rsidRPr="008D406F">
        <w:t>of</w:t>
      </w:r>
      <w:r w:rsidR="00616108">
        <w:t xml:space="preserve"> </w:t>
      </w:r>
      <w:r w:rsidRPr="008D406F">
        <w:t>years</w:t>
      </w:r>
      <w:r w:rsidR="00616108">
        <w:t xml:space="preserve"> </w:t>
      </w:r>
      <w:r w:rsidR="00F96EC9">
        <w:t>(McFarland</w:t>
      </w:r>
      <w:r w:rsidR="00616108">
        <w:t xml:space="preserve"> </w:t>
      </w:r>
      <w:r w:rsidR="00F96EC9">
        <w:t>2002;</w:t>
      </w:r>
      <w:r w:rsidR="00616108">
        <w:t xml:space="preserve"> </w:t>
      </w:r>
      <w:r w:rsidR="00F96EC9">
        <w:t>McFarland</w:t>
      </w:r>
      <w:r w:rsidR="00616108">
        <w:t xml:space="preserve"> </w:t>
      </w:r>
      <w:r w:rsidR="00F96EC9">
        <w:t>2009).</w:t>
      </w:r>
      <w:r w:rsidR="00616108">
        <w:t xml:space="preserve"> </w:t>
      </w:r>
      <w:r w:rsidRPr="008D406F">
        <w:t>Clinical</w:t>
      </w:r>
      <w:r w:rsidR="00616108">
        <w:t xml:space="preserve"> </w:t>
      </w:r>
      <w:r w:rsidRPr="008D406F">
        <w:t>risk</w:t>
      </w:r>
      <w:r w:rsidR="00616108">
        <w:t xml:space="preserve"> </w:t>
      </w:r>
      <w:r w:rsidRPr="008D406F">
        <w:t>factors</w:t>
      </w:r>
      <w:r w:rsidR="00616108">
        <w:t xml:space="preserve"> </w:t>
      </w:r>
      <w:r w:rsidRPr="008D406F">
        <w:t>for</w:t>
      </w:r>
      <w:r w:rsidR="00616108">
        <w:t xml:space="preserve"> </w:t>
      </w:r>
      <w:r w:rsidRPr="008D406F">
        <w:t>recurrent</w:t>
      </w:r>
      <w:r w:rsidR="00616108">
        <w:t xml:space="preserve"> </w:t>
      </w:r>
      <w:r w:rsidRPr="008D406F">
        <w:t>CDI</w:t>
      </w:r>
      <w:r w:rsidR="00616108">
        <w:t xml:space="preserve"> </w:t>
      </w:r>
      <w:r w:rsidRPr="008D406F">
        <w:t>include</w:t>
      </w:r>
      <w:r w:rsidR="00616108">
        <w:t xml:space="preserve"> </w:t>
      </w:r>
      <w:r w:rsidRPr="008D406F">
        <w:t>advanced</w:t>
      </w:r>
      <w:r w:rsidR="00616108">
        <w:t xml:space="preserve"> </w:t>
      </w:r>
      <w:r w:rsidRPr="008D406F">
        <w:t>age,</w:t>
      </w:r>
      <w:r w:rsidR="00616108">
        <w:t xml:space="preserve"> </w:t>
      </w:r>
      <w:r w:rsidRPr="008D406F">
        <w:t>severity</w:t>
      </w:r>
      <w:r w:rsidR="00616108">
        <w:t xml:space="preserve"> </w:t>
      </w:r>
      <w:r w:rsidRPr="008D406F">
        <w:t>of</w:t>
      </w:r>
      <w:r w:rsidR="00616108">
        <w:t xml:space="preserve"> </w:t>
      </w:r>
      <w:r w:rsidRPr="008D406F">
        <w:t>the</w:t>
      </w:r>
      <w:r w:rsidR="00616108">
        <w:t xml:space="preserve"> </w:t>
      </w:r>
      <w:r w:rsidRPr="008D406F">
        <w:t>underlying</w:t>
      </w:r>
      <w:r w:rsidR="00616108">
        <w:t xml:space="preserve"> </w:t>
      </w:r>
      <w:r w:rsidRPr="008D406F">
        <w:t>condition,</w:t>
      </w:r>
      <w:r w:rsidR="00616108">
        <w:t xml:space="preserve"> </w:t>
      </w:r>
      <w:r w:rsidRPr="008D406F">
        <w:t>and</w:t>
      </w:r>
      <w:r w:rsidR="00616108">
        <w:t xml:space="preserve"> </w:t>
      </w:r>
      <w:r w:rsidRPr="008D406F">
        <w:t>additional</w:t>
      </w:r>
      <w:r w:rsidR="00616108">
        <w:t xml:space="preserve"> </w:t>
      </w:r>
      <w:r w:rsidRPr="008D406F">
        <w:t>systemic</w:t>
      </w:r>
      <w:r w:rsidR="00616108">
        <w:t xml:space="preserve"> </w:t>
      </w:r>
      <w:r w:rsidRPr="008D406F">
        <w:t>antibiotic</w:t>
      </w:r>
      <w:r w:rsidR="00616108">
        <w:t xml:space="preserve"> </w:t>
      </w:r>
      <w:r w:rsidRPr="008D406F">
        <w:t>use</w:t>
      </w:r>
      <w:r w:rsidR="00616108">
        <w:t xml:space="preserve"> </w:t>
      </w:r>
      <w:r w:rsidRPr="008D406F">
        <w:t>after</w:t>
      </w:r>
      <w:r w:rsidR="00616108">
        <w:t xml:space="preserve"> </w:t>
      </w:r>
      <w:r w:rsidRPr="008D406F">
        <w:t>stopping</w:t>
      </w:r>
      <w:r w:rsidR="00616108">
        <w:t xml:space="preserve"> </w:t>
      </w:r>
      <w:r w:rsidRPr="008D406F">
        <w:t>initial</w:t>
      </w:r>
      <w:r w:rsidR="00616108">
        <w:t xml:space="preserve"> </w:t>
      </w:r>
      <w:r w:rsidRPr="008D406F">
        <w:t>CDI</w:t>
      </w:r>
      <w:r w:rsidR="00616108">
        <w:t xml:space="preserve"> </w:t>
      </w:r>
      <w:r w:rsidRPr="008D406F">
        <w:t>antibiotic</w:t>
      </w:r>
      <w:r w:rsidR="00616108">
        <w:t xml:space="preserve"> </w:t>
      </w:r>
      <w:r w:rsidRPr="008D406F">
        <w:t>therapy</w:t>
      </w:r>
      <w:r w:rsidR="00616108">
        <w:t xml:space="preserve"> </w:t>
      </w:r>
      <w:r w:rsidR="00F96EC9">
        <w:t>(Blossom</w:t>
      </w:r>
      <w:r w:rsidR="00616108">
        <w:t xml:space="preserve"> </w:t>
      </w:r>
      <w:r w:rsidR="00F96EC9">
        <w:t>2007;</w:t>
      </w:r>
      <w:r w:rsidR="00616108">
        <w:t xml:space="preserve"> </w:t>
      </w:r>
      <w:r w:rsidR="00F96EC9">
        <w:t>McDonald</w:t>
      </w:r>
      <w:r w:rsidR="00616108">
        <w:t xml:space="preserve"> </w:t>
      </w:r>
      <w:r w:rsidR="00F96EC9">
        <w:t>2007;</w:t>
      </w:r>
      <w:r w:rsidR="00616108">
        <w:t xml:space="preserve"> </w:t>
      </w:r>
      <w:r w:rsidR="00F96EC9">
        <w:t>Hu</w:t>
      </w:r>
      <w:r w:rsidR="00616108">
        <w:t xml:space="preserve"> </w:t>
      </w:r>
      <w:r w:rsidR="00F96EC9">
        <w:t>2009;</w:t>
      </w:r>
      <w:r w:rsidR="00616108">
        <w:t xml:space="preserve"> </w:t>
      </w:r>
      <w:r w:rsidR="00F96EC9">
        <w:t>Kyne</w:t>
      </w:r>
      <w:r w:rsidR="00616108">
        <w:t xml:space="preserve"> </w:t>
      </w:r>
      <w:r w:rsidR="00F96EC9">
        <w:t>2005).</w:t>
      </w:r>
      <w:r w:rsidR="00616108">
        <w:t xml:space="preserve"> </w:t>
      </w:r>
      <w:r w:rsidRPr="008D406F">
        <w:t>Patients</w:t>
      </w:r>
      <w:r w:rsidR="00616108">
        <w:t xml:space="preserve"> </w:t>
      </w:r>
      <w:r w:rsidRPr="008D406F">
        <w:t>with</w:t>
      </w:r>
      <w:r w:rsidR="00616108">
        <w:t xml:space="preserve"> </w:t>
      </w:r>
      <w:r w:rsidRPr="008D406F">
        <w:t>inadequate</w:t>
      </w:r>
      <w:r w:rsidR="00616108">
        <w:t xml:space="preserve"> </w:t>
      </w:r>
      <w:r w:rsidRPr="008D406F">
        <w:t>immune</w:t>
      </w:r>
      <w:r w:rsidR="00616108">
        <w:t xml:space="preserve"> </w:t>
      </w:r>
      <w:r w:rsidRPr="008D406F">
        <w:t>responses</w:t>
      </w:r>
      <w:r w:rsidR="00616108">
        <w:t xml:space="preserve"> </w:t>
      </w:r>
      <w:r w:rsidRPr="008D406F">
        <w:t>to</w:t>
      </w:r>
      <w:r w:rsidR="00616108">
        <w:t xml:space="preserve"> </w:t>
      </w:r>
      <w:r w:rsidRPr="008D406F">
        <w:t>toxins</w:t>
      </w:r>
      <w:r w:rsidR="00616108">
        <w:t xml:space="preserve"> </w:t>
      </w:r>
      <w:r w:rsidRPr="008D406F">
        <w:t>A</w:t>
      </w:r>
      <w:r w:rsidR="00616108">
        <w:t xml:space="preserve"> </w:t>
      </w:r>
      <w:r w:rsidRPr="008D406F">
        <w:t>and/or</w:t>
      </w:r>
      <w:r w:rsidR="00616108">
        <w:t xml:space="preserve"> </w:t>
      </w:r>
      <w:r w:rsidRPr="008D406F">
        <w:t>B</w:t>
      </w:r>
      <w:r w:rsidR="00616108">
        <w:t xml:space="preserve"> </w:t>
      </w:r>
      <w:r w:rsidRPr="008D406F">
        <w:t>at</w:t>
      </w:r>
      <w:r w:rsidR="00616108">
        <w:t xml:space="preserve"> </w:t>
      </w:r>
      <w:r w:rsidRPr="008D406F">
        <w:t>the</w:t>
      </w:r>
      <w:r w:rsidR="00616108">
        <w:t xml:space="preserve"> </w:t>
      </w:r>
      <w:r w:rsidRPr="008D406F">
        <w:t>time</w:t>
      </w:r>
      <w:r w:rsidR="00616108">
        <w:t xml:space="preserve"> </w:t>
      </w:r>
      <w:r w:rsidRPr="008D406F">
        <w:t>of</w:t>
      </w:r>
      <w:r w:rsidR="00616108">
        <w:t xml:space="preserve"> </w:t>
      </w:r>
      <w:r w:rsidRPr="008D406F">
        <w:t>their</w:t>
      </w:r>
      <w:r w:rsidR="00616108">
        <w:t xml:space="preserve"> </w:t>
      </w:r>
      <w:r w:rsidRPr="008D406F">
        <w:t>initial</w:t>
      </w:r>
      <w:r w:rsidR="00616108">
        <w:t xml:space="preserve"> </w:t>
      </w:r>
      <w:r w:rsidRPr="008D406F">
        <w:t>CDI</w:t>
      </w:r>
      <w:r w:rsidR="00616108">
        <w:t xml:space="preserve"> </w:t>
      </w:r>
      <w:r w:rsidRPr="008D406F">
        <w:t>diagnosis</w:t>
      </w:r>
      <w:r w:rsidR="00616108">
        <w:t xml:space="preserve"> </w:t>
      </w:r>
      <w:r w:rsidRPr="008D406F">
        <w:t>are</w:t>
      </w:r>
      <w:r w:rsidR="00616108">
        <w:t xml:space="preserve"> </w:t>
      </w:r>
      <w:r w:rsidRPr="008D406F">
        <w:t>more</w:t>
      </w:r>
      <w:r w:rsidR="00616108">
        <w:t xml:space="preserve"> </w:t>
      </w:r>
      <w:r w:rsidRPr="008D406F">
        <w:t>likely</w:t>
      </w:r>
      <w:r w:rsidR="00616108">
        <w:t xml:space="preserve"> </w:t>
      </w:r>
      <w:r w:rsidRPr="008D406F">
        <w:t>to</w:t>
      </w:r>
      <w:r w:rsidR="00616108">
        <w:t xml:space="preserve"> </w:t>
      </w:r>
      <w:r w:rsidRPr="008D406F">
        <w:t>develop</w:t>
      </w:r>
      <w:r w:rsidR="00616108">
        <w:t xml:space="preserve"> </w:t>
      </w:r>
      <w:r w:rsidRPr="008D406F">
        <w:t>recurrence</w:t>
      </w:r>
      <w:r w:rsidR="00616108">
        <w:t xml:space="preserve"> </w:t>
      </w:r>
      <w:r w:rsidR="00F96EC9">
        <w:t>(Aronsson</w:t>
      </w:r>
      <w:r w:rsidR="00616108">
        <w:t xml:space="preserve"> </w:t>
      </w:r>
      <w:r w:rsidR="00F96EC9">
        <w:t>1985;</w:t>
      </w:r>
      <w:r w:rsidR="00616108">
        <w:t xml:space="preserve"> </w:t>
      </w:r>
      <w:r w:rsidR="00F96EC9">
        <w:t>Katchar</w:t>
      </w:r>
      <w:r w:rsidR="00616108">
        <w:t xml:space="preserve"> </w:t>
      </w:r>
      <w:r w:rsidR="00F96EC9">
        <w:t>2007;</w:t>
      </w:r>
      <w:r w:rsidR="00616108">
        <w:t xml:space="preserve"> </w:t>
      </w:r>
      <w:r w:rsidR="00F96EC9">
        <w:t>Kyne</w:t>
      </w:r>
      <w:r w:rsidR="00616108">
        <w:t xml:space="preserve"> </w:t>
      </w:r>
      <w:r w:rsidR="00F96EC9">
        <w:t>2001;</w:t>
      </w:r>
      <w:r w:rsidR="00616108">
        <w:t xml:space="preserve"> </w:t>
      </w:r>
      <w:r w:rsidR="00F96EC9">
        <w:t>Warny</w:t>
      </w:r>
      <w:r w:rsidR="00616108">
        <w:t xml:space="preserve"> </w:t>
      </w:r>
      <w:r w:rsidR="00F96EC9">
        <w:t>1994).</w:t>
      </w:r>
      <w:r w:rsidR="00616108">
        <w:t xml:space="preserve"> </w:t>
      </w:r>
      <w:r w:rsidRPr="008D406F">
        <w:t>Data</w:t>
      </w:r>
      <w:r w:rsidR="00616108">
        <w:t xml:space="preserve"> </w:t>
      </w:r>
      <w:r w:rsidRPr="008D406F">
        <w:t>from</w:t>
      </w:r>
      <w:r w:rsidR="00616108">
        <w:t xml:space="preserve"> </w:t>
      </w:r>
      <w:r w:rsidRPr="008D406F">
        <w:t>a</w:t>
      </w:r>
      <w:r w:rsidR="00616108">
        <w:t xml:space="preserve"> </w:t>
      </w:r>
      <w:r w:rsidRPr="008D406F">
        <w:t>hospital</w:t>
      </w:r>
      <w:r w:rsidR="00616108">
        <w:t xml:space="preserve"> </w:t>
      </w:r>
      <w:r w:rsidRPr="008D406F">
        <w:t>based</w:t>
      </w:r>
      <w:r w:rsidR="00616108">
        <w:t xml:space="preserve"> </w:t>
      </w:r>
      <w:r w:rsidRPr="008D406F">
        <w:t>study</w:t>
      </w:r>
      <w:r w:rsidR="00616108">
        <w:t xml:space="preserve"> </w:t>
      </w:r>
      <w:r w:rsidRPr="008D406F">
        <w:t>in</w:t>
      </w:r>
      <w:r w:rsidR="00616108">
        <w:t xml:space="preserve"> </w:t>
      </w:r>
      <w:r w:rsidRPr="008D406F">
        <w:t>the</w:t>
      </w:r>
      <w:r w:rsidR="00616108">
        <w:t xml:space="preserve"> </w:t>
      </w:r>
      <w:r w:rsidRPr="008D406F">
        <w:t>US</w:t>
      </w:r>
      <w:r w:rsidR="00616108">
        <w:t xml:space="preserve"> </w:t>
      </w:r>
      <w:r w:rsidRPr="008D406F">
        <w:t>suggests</w:t>
      </w:r>
      <w:r w:rsidR="00616108">
        <w:t xml:space="preserve"> </w:t>
      </w:r>
      <w:r w:rsidRPr="008D406F">
        <w:t>that</w:t>
      </w:r>
      <w:r w:rsidR="00616108">
        <w:t xml:space="preserve"> </w:t>
      </w:r>
      <w:r w:rsidRPr="008D406F">
        <w:t>patients</w:t>
      </w:r>
      <w:r w:rsidR="00616108">
        <w:t xml:space="preserve"> </w:t>
      </w:r>
      <w:r w:rsidRPr="008D406F">
        <w:t>with</w:t>
      </w:r>
      <w:r w:rsidR="00616108">
        <w:t xml:space="preserve"> </w:t>
      </w:r>
      <w:r w:rsidRPr="008D406F">
        <w:t>recurrent</w:t>
      </w:r>
      <w:r w:rsidR="00616108">
        <w:t xml:space="preserve"> </w:t>
      </w:r>
      <w:r w:rsidRPr="008D406F">
        <w:t>CDI</w:t>
      </w:r>
      <w:r w:rsidR="00616108">
        <w:t xml:space="preserve"> </w:t>
      </w:r>
      <w:r w:rsidRPr="008D406F">
        <w:t>had</w:t>
      </w:r>
      <w:r w:rsidR="00616108">
        <w:t xml:space="preserve"> </w:t>
      </w:r>
      <w:r w:rsidRPr="008D406F">
        <w:t>33%</w:t>
      </w:r>
      <w:r w:rsidR="00616108">
        <w:t xml:space="preserve"> </w:t>
      </w:r>
      <w:r w:rsidRPr="008D406F">
        <w:t>higher</w:t>
      </w:r>
      <w:r w:rsidR="00616108">
        <w:t xml:space="preserve"> </w:t>
      </w:r>
      <w:r w:rsidRPr="008D406F">
        <w:t>rate</w:t>
      </w:r>
      <w:r w:rsidR="00616108">
        <w:t xml:space="preserve"> </w:t>
      </w:r>
      <w:r w:rsidRPr="008D406F">
        <w:t>of</w:t>
      </w:r>
      <w:r w:rsidR="00616108">
        <w:t xml:space="preserve"> </w:t>
      </w:r>
      <w:r w:rsidRPr="008D406F">
        <w:t>death</w:t>
      </w:r>
      <w:r w:rsidR="00616108">
        <w:t xml:space="preserve"> </w:t>
      </w:r>
      <w:r w:rsidRPr="008D406F">
        <w:t>at</w:t>
      </w:r>
      <w:r w:rsidR="00616108">
        <w:t xml:space="preserve"> </w:t>
      </w:r>
      <w:r w:rsidRPr="008D406F">
        <w:t>180</w:t>
      </w:r>
      <w:r w:rsidR="00616108">
        <w:t xml:space="preserve"> </w:t>
      </w:r>
      <w:r w:rsidRPr="008D406F">
        <w:t>days</w:t>
      </w:r>
      <w:r w:rsidR="00616108">
        <w:t xml:space="preserve"> </w:t>
      </w:r>
      <w:r w:rsidRPr="008D406F">
        <w:t>compared</w:t>
      </w:r>
      <w:r w:rsidR="00616108">
        <w:t xml:space="preserve"> </w:t>
      </w:r>
      <w:r w:rsidRPr="008D406F">
        <w:t>with</w:t>
      </w:r>
      <w:r w:rsidR="00616108">
        <w:t xml:space="preserve"> </w:t>
      </w:r>
      <w:r w:rsidRPr="008D406F">
        <w:t>patients</w:t>
      </w:r>
      <w:r w:rsidR="00616108">
        <w:t xml:space="preserve"> </w:t>
      </w:r>
      <w:r w:rsidRPr="008D406F">
        <w:t>without</w:t>
      </w:r>
      <w:r w:rsidR="00616108">
        <w:t xml:space="preserve"> </w:t>
      </w:r>
      <w:r w:rsidRPr="008D406F">
        <w:t>recurrent</w:t>
      </w:r>
      <w:r w:rsidR="00616108">
        <w:t xml:space="preserve"> </w:t>
      </w:r>
      <w:r w:rsidRPr="008D406F">
        <w:t>CDI</w:t>
      </w:r>
      <w:r w:rsidR="00616108">
        <w:t xml:space="preserve"> </w:t>
      </w:r>
      <w:r w:rsidRPr="008D406F">
        <w:t>when</w:t>
      </w:r>
      <w:r w:rsidR="00616108">
        <w:t xml:space="preserve"> </w:t>
      </w:r>
      <w:r w:rsidRPr="008D406F">
        <w:t>adjusting</w:t>
      </w:r>
      <w:r w:rsidR="00616108">
        <w:t xml:space="preserve"> </w:t>
      </w:r>
      <w:r w:rsidRPr="008D406F">
        <w:t>for</w:t>
      </w:r>
      <w:r w:rsidR="00616108">
        <w:t xml:space="preserve"> </w:t>
      </w:r>
      <w:r w:rsidRPr="008D406F">
        <w:t>patient</w:t>
      </w:r>
      <w:r w:rsidR="00616108">
        <w:t xml:space="preserve"> </w:t>
      </w:r>
      <w:r w:rsidRPr="008D406F">
        <w:t>demographics,</w:t>
      </w:r>
      <w:r w:rsidR="00616108">
        <w:t xml:space="preserve"> </w:t>
      </w:r>
      <w:r w:rsidRPr="008D406F">
        <w:t>comorbidities</w:t>
      </w:r>
      <w:r w:rsidR="00616108">
        <w:t xml:space="preserve"> </w:t>
      </w:r>
      <w:r w:rsidRPr="008D406F">
        <w:t>and</w:t>
      </w:r>
      <w:r w:rsidR="00616108">
        <w:t xml:space="preserve"> </w:t>
      </w:r>
      <w:r w:rsidRPr="008D406F">
        <w:t>medications</w:t>
      </w:r>
      <w:r w:rsidR="00616108">
        <w:t xml:space="preserve"> </w:t>
      </w:r>
      <w:r w:rsidRPr="008D406F">
        <w:t>received</w:t>
      </w:r>
      <w:r w:rsidR="00616108">
        <w:t xml:space="preserve"> </w:t>
      </w:r>
      <w:r w:rsidRPr="008D406F">
        <w:t>during</w:t>
      </w:r>
      <w:r w:rsidR="00616108">
        <w:t xml:space="preserve"> </w:t>
      </w:r>
      <w:r w:rsidRPr="008D406F">
        <w:t>their</w:t>
      </w:r>
      <w:r w:rsidR="00616108">
        <w:t xml:space="preserve"> </w:t>
      </w:r>
      <w:r w:rsidRPr="008D406F">
        <w:t>index</w:t>
      </w:r>
      <w:r w:rsidR="00616108">
        <w:t xml:space="preserve"> </w:t>
      </w:r>
      <w:r w:rsidRPr="008D406F">
        <w:t>CDI</w:t>
      </w:r>
      <w:r w:rsidR="00616108">
        <w:t xml:space="preserve"> </w:t>
      </w:r>
      <w:r w:rsidRPr="008D406F">
        <w:t>hospitalisation</w:t>
      </w:r>
      <w:r w:rsidR="00616108">
        <w:t xml:space="preserve"> </w:t>
      </w:r>
      <w:r w:rsidR="00F96EC9">
        <w:t>(Olsen</w:t>
      </w:r>
      <w:r w:rsidR="00616108">
        <w:t xml:space="preserve"> </w:t>
      </w:r>
      <w:r w:rsidR="00F96EC9">
        <w:t>2015)</w:t>
      </w:r>
      <w:r w:rsidRPr="008D406F">
        <w:t>.In</w:t>
      </w:r>
      <w:r w:rsidR="00616108">
        <w:t xml:space="preserve"> </w:t>
      </w:r>
      <w:r w:rsidRPr="008D406F">
        <w:t>the</w:t>
      </w:r>
      <w:r w:rsidR="00616108">
        <w:t xml:space="preserve"> </w:t>
      </w:r>
      <w:r w:rsidRPr="008D406F">
        <w:t>US,</w:t>
      </w:r>
      <w:r w:rsidR="00616108">
        <w:t xml:space="preserve"> </w:t>
      </w:r>
      <w:r w:rsidRPr="008D406F">
        <w:t>the</w:t>
      </w:r>
      <w:r w:rsidR="00616108">
        <w:t xml:space="preserve"> </w:t>
      </w:r>
      <w:r w:rsidRPr="008D406F">
        <w:t>most</w:t>
      </w:r>
      <w:r w:rsidR="00616108">
        <w:t xml:space="preserve"> </w:t>
      </w:r>
      <w:r w:rsidRPr="008D406F">
        <w:t>recent</w:t>
      </w:r>
      <w:r w:rsidR="00616108">
        <w:t xml:space="preserve"> </w:t>
      </w:r>
      <w:r w:rsidRPr="008D406F">
        <w:t>estimated</w:t>
      </w:r>
      <w:r w:rsidR="00616108">
        <w:t xml:space="preserve"> </w:t>
      </w:r>
      <w:r w:rsidRPr="008D406F">
        <w:t>incidence</w:t>
      </w:r>
      <w:r w:rsidR="00616108">
        <w:t xml:space="preserve"> </w:t>
      </w:r>
      <w:r w:rsidRPr="008D406F">
        <w:t>of</w:t>
      </w:r>
      <w:r w:rsidR="00616108">
        <w:t xml:space="preserve"> </w:t>
      </w:r>
      <w:r w:rsidRPr="008D406F">
        <w:t>recurrent</w:t>
      </w:r>
      <w:r w:rsidR="00616108">
        <w:t xml:space="preserve"> </w:t>
      </w:r>
      <w:r w:rsidRPr="008D406F">
        <w:t>community-acquired</w:t>
      </w:r>
      <w:r w:rsidR="00616108">
        <w:t xml:space="preserve"> </w:t>
      </w:r>
      <w:r w:rsidRPr="008D406F">
        <w:t>CDI</w:t>
      </w:r>
      <w:r w:rsidR="00616108">
        <w:t xml:space="preserve"> </w:t>
      </w:r>
      <w:r w:rsidRPr="008D406F">
        <w:t>was</w:t>
      </w:r>
      <w:r w:rsidR="00616108">
        <w:t xml:space="preserve"> </w:t>
      </w:r>
      <w:r w:rsidRPr="008D406F">
        <w:t>7.0</w:t>
      </w:r>
      <w:r w:rsidR="00616108">
        <w:t xml:space="preserve"> </w:t>
      </w:r>
      <w:r w:rsidRPr="008D406F">
        <w:t>per</w:t>
      </w:r>
      <w:r w:rsidR="00616108">
        <w:t xml:space="preserve"> </w:t>
      </w:r>
      <w:r w:rsidRPr="008D406F">
        <w:t>100,000</w:t>
      </w:r>
      <w:r w:rsidR="00616108">
        <w:t xml:space="preserve"> </w:t>
      </w:r>
      <w:r w:rsidRPr="008D406F">
        <w:t>persons</w:t>
      </w:r>
      <w:r w:rsidR="00616108">
        <w:t xml:space="preserve"> </w:t>
      </w:r>
      <w:r w:rsidRPr="008D406F">
        <w:t>with</w:t>
      </w:r>
      <w:r w:rsidR="00616108">
        <w:t xml:space="preserve"> </w:t>
      </w:r>
      <w:r w:rsidRPr="008D406F">
        <w:t>21,600</w:t>
      </w:r>
      <w:r w:rsidR="00616108">
        <w:t xml:space="preserve"> </w:t>
      </w:r>
      <w:r w:rsidRPr="008D406F">
        <w:t>cases</w:t>
      </w:r>
      <w:r w:rsidR="00616108">
        <w:t xml:space="preserve"> </w:t>
      </w:r>
      <w:r w:rsidRPr="008D406F">
        <w:t>of</w:t>
      </w:r>
      <w:r w:rsidR="00616108">
        <w:t xml:space="preserve"> </w:t>
      </w:r>
      <w:r w:rsidRPr="008D406F">
        <w:t>recurrent</w:t>
      </w:r>
      <w:r w:rsidR="00616108">
        <w:t xml:space="preserve"> </w:t>
      </w:r>
      <w:r w:rsidRPr="008D406F">
        <w:t>community-acquired</w:t>
      </w:r>
      <w:r w:rsidR="00616108">
        <w:t xml:space="preserve"> </w:t>
      </w:r>
      <w:r w:rsidRPr="008D406F">
        <w:t>CDI</w:t>
      </w:r>
      <w:r w:rsidR="00616108">
        <w:t xml:space="preserve"> </w:t>
      </w:r>
      <w:r w:rsidR="00F96EC9">
        <w:t>(Lessa</w:t>
      </w:r>
      <w:r w:rsidR="00616108">
        <w:t xml:space="preserve"> </w:t>
      </w:r>
      <w:r w:rsidR="00F96EC9">
        <w:t>2015).</w:t>
      </w:r>
      <w:r w:rsidR="00616108">
        <w:t xml:space="preserve"> </w:t>
      </w:r>
      <w:r w:rsidRPr="008D406F">
        <w:t>The</w:t>
      </w:r>
      <w:r w:rsidR="00616108">
        <w:t xml:space="preserve"> </w:t>
      </w:r>
      <w:r w:rsidRPr="008D406F">
        <w:t>estimated</w:t>
      </w:r>
      <w:r w:rsidR="00616108">
        <w:t xml:space="preserve"> </w:t>
      </w:r>
      <w:r w:rsidRPr="008D406F">
        <w:t>incidence</w:t>
      </w:r>
      <w:r w:rsidR="00616108">
        <w:t xml:space="preserve"> </w:t>
      </w:r>
      <w:r w:rsidRPr="008D406F">
        <w:t>of</w:t>
      </w:r>
      <w:r w:rsidR="00616108">
        <w:t xml:space="preserve"> </w:t>
      </w:r>
      <w:r w:rsidRPr="008D406F">
        <w:t>recurrent</w:t>
      </w:r>
      <w:r w:rsidR="00616108">
        <w:t xml:space="preserve"> </w:t>
      </w:r>
      <w:r w:rsidRPr="008D406F">
        <w:t>hospital-acquired</w:t>
      </w:r>
      <w:r w:rsidR="00616108">
        <w:t xml:space="preserve"> </w:t>
      </w:r>
      <w:r w:rsidRPr="008D406F">
        <w:t>CDI</w:t>
      </w:r>
      <w:r w:rsidR="00616108">
        <w:t xml:space="preserve"> </w:t>
      </w:r>
      <w:r w:rsidRPr="008D406F">
        <w:t>in</w:t>
      </w:r>
      <w:r w:rsidR="00616108">
        <w:t xml:space="preserve"> </w:t>
      </w:r>
      <w:r w:rsidRPr="008D406F">
        <w:t>the</w:t>
      </w:r>
      <w:r w:rsidR="00616108">
        <w:t xml:space="preserve"> </w:t>
      </w:r>
      <w:r w:rsidRPr="008D406F">
        <w:t>US</w:t>
      </w:r>
      <w:r w:rsidR="00616108">
        <w:t xml:space="preserve"> </w:t>
      </w:r>
      <w:r w:rsidRPr="008D406F">
        <w:t>was</w:t>
      </w:r>
      <w:r w:rsidR="00616108">
        <w:t xml:space="preserve"> </w:t>
      </w:r>
      <w:r w:rsidRPr="008D406F">
        <w:t>19.9</w:t>
      </w:r>
      <w:r w:rsidR="00616108">
        <w:t xml:space="preserve"> </w:t>
      </w:r>
      <w:r w:rsidRPr="008D406F">
        <w:t>per</w:t>
      </w:r>
      <w:r w:rsidR="00616108">
        <w:t xml:space="preserve"> </w:t>
      </w:r>
      <w:r w:rsidRPr="008D406F">
        <w:t>100,000</w:t>
      </w:r>
      <w:r w:rsidR="00616108">
        <w:t xml:space="preserve"> </w:t>
      </w:r>
      <w:r w:rsidRPr="008D406F">
        <w:t>persons</w:t>
      </w:r>
      <w:r w:rsidR="00616108">
        <w:t xml:space="preserve"> </w:t>
      </w:r>
      <w:r w:rsidRPr="008D406F">
        <w:t>with</w:t>
      </w:r>
      <w:r w:rsidR="00616108">
        <w:t xml:space="preserve"> </w:t>
      </w:r>
      <w:r w:rsidRPr="008D406F">
        <w:t>an</w:t>
      </w:r>
      <w:r w:rsidR="00616108">
        <w:t xml:space="preserve"> </w:t>
      </w:r>
      <w:r w:rsidR="00691260">
        <w:t>approximately</w:t>
      </w:r>
      <w:r w:rsidR="00616108">
        <w:t xml:space="preserve"> </w:t>
      </w:r>
      <w:r w:rsidRPr="008D406F">
        <w:t>61,400</w:t>
      </w:r>
      <w:r w:rsidR="00616108">
        <w:t xml:space="preserve"> </w:t>
      </w:r>
      <w:r w:rsidRPr="008D406F">
        <w:t>cases</w:t>
      </w:r>
      <w:r w:rsidR="00616108">
        <w:t xml:space="preserve"> </w:t>
      </w:r>
      <w:r w:rsidR="00F96EC9">
        <w:t>(Lessa</w:t>
      </w:r>
      <w:r w:rsidR="00616108">
        <w:t xml:space="preserve"> </w:t>
      </w:r>
      <w:r w:rsidR="00F96EC9">
        <w:t>2015)</w:t>
      </w:r>
      <w:r w:rsidRPr="008D406F">
        <w:t>.</w:t>
      </w:r>
      <w:r w:rsidR="00616108">
        <w:t xml:space="preserve"> </w:t>
      </w:r>
      <w:r w:rsidRPr="008D406F">
        <w:t>Estimates</w:t>
      </w:r>
      <w:r w:rsidR="00616108">
        <w:t xml:space="preserve"> </w:t>
      </w:r>
      <w:r w:rsidRPr="008D406F">
        <w:t>of</w:t>
      </w:r>
      <w:r w:rsidR="00616108">
        <w:t xml:space="preserve"> </w:t>
      </w:r>
      <w:r w:rsidRPr="008D406F">
        <w:t>commun</w:t>
      </w:r>
      <w:r w:rsidR="00F96EC9">
        <w:t>ity-acquired</w:t>
      </w:r>
      <w:r w:rsidR="00616108">
        <w:t xml:space="preserve"> </w:t>
      </w:r>
      <w:r w:rsidR="00F96EC9">
        <w:t>CDI</w:t>
      </w:r>
      <w:r w:rsidR="00616108">
        <w:t xml:space="preserve"> </w:t>
      </w:r>
      <w:r w:rsidR="00F96EC9">
        <w:t>and</w:t>
      </w:r>
      <w:r w:rsidR="00616108">
        <w:t xml:space="preserve"> </w:t>
      </w:r>
      <w:r w:rsidR="00F96EC9">
        <w:t>healthcare</w:t>
      </w:r>
      <w:r w:rsidR="00616108">
        <w:t xml:space="preserve"> </w:t>
      </w:r>
      <w:r w:rsidRPr="008D406F">
        <w:t>acquired</w:t>
      </w:r>
      <w:r w:rsidR="00616108">
        <w:t xml:space="preserve"> </w:t>
      </w:r>
      <w:r w:rsidRPr="008D406F">
        <w:t>CDI</w:t>
      </w:r>
      <w:r w:rsidR="00616108">
        <w:t xml:space="preserve"> </w:t>
      </w:r>
      <w:r w:rsidRPr="008D406F">
        <w:t>recurrence</w:t>
      </w:r>
      <w:r w:rsidR="00616108">
        <w:t xml:space="preserve"> </w:t>
      </w:r>
      <w:r w:rsidRPr="008D406F">
        <w:t>were</w:t>
      </w:r>
      <w:r w:rsidR="00616108">
        <w:t xml:space="preserve"> </w:t>
      </w:r>
      <w:r w:rsidRPr="008D406F">
        <w:t>higher</w:t>
      </w:r>
      <w:r w:rsidR="00616108">
        <w:t xml:space="preserve"> </w:t>
      </w:r>
      <w:r w:rsidRPr="008D406F">
        <w:t>for</w:t>
      </w:r>
      <w:r w:rsidR="00616108">
        <w:t xml:space="preserve"> </w:t>
      </w:r>
      <w:r w:rsidRPr="008D406F">
        <w:t>older</w:t>
      </w:r>
      <w:r w:rsidR="00616108">
        <w:t xml:space="preserve"> </w:t>
      </w:r>
      <w:r w:rsidRPr="008D406F">
        <w:t>patients.</w:t>
      </w:r>
      <w:r w:rsidR="00616108">
        <w:t xml:space="preserve"> </w:t>
      </w:r>
      <w:r w:rsidRPr="008D406F">
        <w:t>Of</w:t>
      </w:r>
      <w:r w:rsidR="00616108">
        <w:t xml:space="preserve"> </w:t>
      </w:r>
      <w:r w:rsidRPr="008D406F">
        <w:t>the</w:t>
      </w:r>
      <w:r w:rsidR="00616108">
        <w:t xml:space="preserve"> </w:t>
      </w:r>
      <w:r w:rsidRPr="008D406F">
        <w:t>total</w:t>
      </w:r>
      <w:r w:rsidR="00616108">
        <w:t xml:space="preserve"> </w:t>
      </w:r>
      <w:r w:rsidRPr="008D406F">
        <w:t>estimated</w:t>
      </w:r>
      <w:r w:rsidR="00616108">
        <w:t xml:space="preserve"> </w:t>
      </w:r>
      <w:r w:rsidRPr="008D406F">
        <w:t>CDI</w:t>
      </w:r>
      <w:r w:rsidR="00616108">
        <w:t xml:space="preserve"> </w:t>
      </w:r>
      <w:r w:rsidRPr="008D406F">
        <w:t>cases,</w:t>
      </w:r>
      <w:r w:rsidR="00616108">
        <w:t xml:space="preserve"> </w:t>
      </w:r>
      <w:r w:rsidRPr="008D406F">
        <w:t>18%</w:t>
      </w:r>
      <w:r w:rsidR="00616108">
        <w:t xml:space="preserve"> </w:t>
      </w:r>
      <w:r w:rsidRPr="008D406F">
        <w:t>(83,000)</w:t>
      </w:r>
      <w:r w:rsidR="00616108">
        <w:t xml:space="preserve"> </w:t>
      </w:r>
      <w:r w:rsidRPr="008D406F">
        <w:t>were</w:t>
      </w:r>
      <w:r w:rsidR="00616108">
        <w:t xml:space="preserve"> </w:t>
      </w:r>
      <w:r w:rsidRPr="008D406F">
        <w:t>recurrent</w:t>
      </w:r>
      <w:r w:rsidR="00616108">
        <w:t xml:space="preserve"> </w:t>
      </w:r>
      <w:r w:rsidRPr="008D406F">
        <w:t>cases.</w:t>
      </w:r>
      <w:r w:rsidR="00616108">
        <w:t xml:space="preserve"> </w:t>
      </w:r>
      <w:r w:rsidRPr="008D406F">
        <w:t>In</w:t>
      </w:r>
      <w:r w:rsidR="00616108">
        <w:t xml:space="preserve"> </w:t>
      </w:r>
      <w:r w:rsidRPr="008D406F">
        <w:t>2011,</w:t>
      </w:r>
      <w:r w:rsidR="00616108">
        <w:t xml:space="preserve"> </w:t>
      </w:r>
      <w:r w:rsidRPr="008D406F">
        <w:t>there</w:t>
      </w:r>
      <w:r w:rsidR="00616108">
        <w:t xml:space="preserve"> </w:t>
      </w:r>
      <w:r w:rsidRPr="008D406F">
        <w:t>were</w:t>
      </w:r>
      <w:r w:rsidR="00616108">
        <w:t xml:space="preserve"> </w:t>
      </w:r>
      <w:r w:rsidRPr="008D406F">
        <w:t>an</w:t>
      </w:r>
      <w:r w:rsidR="00616108">
        <w:t xml:space="preserve"> </w:t>
      </w:r>
      <w:r w:rsidRPr="008D406F">
        <w:t>estimated</w:t>
      </w:r>
      <w:r w:rsidR="00616108">
        <w:t xml:space="preserve"> </w:t>
      </w:r>
      <w:r w:rsidRPr="008D406F">
        <w:t>29,000</w:t>
      </w:r>
      <w:r w:rsidR="00616108">
        <w:t xml:space="preserve"> </w:t>
      </w:r>
      <w:r w:rsidRPr="008D406F">
        <w:t>deaths,</w:t>
      </w:r>
      <w:r w:rsidR="00616108">
        <w:t xml:space="preserve"> </w:t>
      </w:r>
      <w:r w:rsidRPr="008D406F">
        <w:t>and</w:t>
      </w:r>
      <w:r w:rsidR="00616108">
        <w:t xml:space="preserve"> </w:t>
      </w:r>
      <w:r w:rsidRPr="008D406F">
        <w:t>the</w:t>
      </w:r>
      <w:r w:rsidR="00616108">
        <w:t xml:space="preserve"> </w:t>
      </w:r>
      <w:r w:rsidRPr="008D406F">
        <w:t>majority</w:t>
      </w:r>
      <w:r w:rsidR="00616108">
        <w:t xml:space="preserve"> </w:t>
      </w:r>
      <w:r w:rsidRPr="008D406F">
        <w:t>of</w:t>
      </w:r>
      <w:r w:rsidR="00616108">
        <w:t xml:space="preserve"> </w:t>
      </w:r>
      <w:r w:rsidRPr="008D406F">
        <w:t>these</w:t>
      </w:r>
      <w:r w:rsidR="00616108">
        <w:t xml:space="preserve"> </w:t>
      </w:r>
      <w:r w:rsidRPr="008D406F">
        <w:t>were</w:t>
      </w:r>
      <w:r w:rsidR="00616108">
        <w:t xml:space="preserve"> </w:t>
      </w:r>
      <w:r w:rsidRPr="008D406F">
        <w:t>in</w:t>
      </w:r>
      <w:r w:rsidR="00616108">
        <w:t xml:space="preserve"> </w:t>
      </w:r>
      <w:r w:rsidRPr="008D406F">
        <w:t>healthcare-acquired</w:t>
      </w:r>
      <w:r w:rsidR="00616108">
        <w:t xml:space="preserve"> </w:t>
      </w:r>
      <w:r w:rsidRPr="008D406F">
        <w:t>CDI</w:t>
      </w:r>
      <w:r w:rsidR="00616108">
        <w:t xml:space="preserve"> </w:t>
      </w:r>
      <w:r w:rsidRPr="008D406F">
        <w:t>cases</w:t>
      </w:r>
      <w:r w:rsidR="00616108">
        <w:t xml:space="preserve"> </w:t>
      </w:r>
      <w:r w:rsidRPr="008D406F">
        <w:t>and</w:t>
      </w:r>
      <w:r w:rsidR="00616108">
        <w:t xml:space="preserve"> </w:t>
      </w:r>
      <w:r w:rsidRPr="008D406F">
        <w:t>in</w:t>
      </w:r>
      <w:r w:rsidR="00616108">
        <w:t xml:space="preserve"> </w:t>
      </w:r>
      <w:r w:rsidRPr="008D406F">
        <w:t>patients</w:t>
      </w:r>
      <w:r w:rsidR="00616108">
        <w:t xml:space="preserve"> </w:t>
      </w:r>
      <w:r w:rsidR="001349A8">
        <w:t>≥</w:t>
      </w:r>
      <w:r w:rsidR="00616108">
        <w:t xml:space="preserve"> </w:t>
      </w:r>
      <w:r w:rsidRPr="008D406F">
        <w:t>65</w:t>
      </w:r>
      <w:r w:rsidR="00616108">
        <w:t xml:space="preserve"> </w:t>
      </w:r>
      <w:r w:rsidRPr="008D406F">
        <w:t>years</w:t>
      </w:r>
      <w:r w:rsidR="00616108">
        <w:t xml:space="preserve"> </w:t>
      </w:r>
      <w:r w:rsidRPr="008D406F">
        <w:t>of</w:t>
      </w:r>
      <w:r w:rsidR="00616108">
        <w:t xml:space="preserve"> </w:t>
      </w:r>
      <w:r w:rsidRPr="008D406F">
        <w:t>age</w:t>
      </w:r>
      <w:r w:rsidR="00616108">
        <w:t xml:space="preserve"> </w:t>
      </w:r>
      <w:r w:rsidR="00F96EC9">
        <w:t>(Lessa</w:t>
      </w:r>
      <w:r w:rsidR="00616108">
        <w:t xml:space="preserve"> </w:t>
      </w:r>
      <w:r w:rsidR="00F96EC9">
        <w:t>2015)</w:t>
      </w:r>
      <w:r w:rsidRPr="008D406F">
        <w:t>.</w:t>
      </w:r>
      <w:r w:rsidR="00616108">
        <w:t xml:space="preserve"> </w:t>
      </w:r>
      <w:r w:rsidRPr="008D406F">
        <w:t>European</w:t>
      </w:r>
      <w:r w:rsidR="00616108">
        <w:t xml:space="preserve"> </w:t>
      </w:r>
      <w:r w:rsidRPr="008D406F">
        <w:t>studies</w:t>
      </w:r>
      <w:r w:rsidR="00616108">
        <w:t xml:space="preserve"> </w:t>
      </w:r>
      <w:r w:rsidRPr="008D406F">
        <w:t>report</w:t>
      </w:r>
      <w:r w:rsidR="00616108">
        <w:t xml:space="preserve"> </w:t>
      </w:r>
      <w:r w:rsidRPr="008D406F">
        <w:t>estimates</w:t>
      </w:r>
      <w:r w:rsidR="00616108">
        <w:t xml:space="preserve"> </w:t>
      </w:r>
      <w:r w:rsidRPr="008D406F">
        <w:t>of</w:t>
      </w:r>
      <w:r w:rsidR="00616108">
        <w:t xml:space="preserve"> </w:t>
      </w:r>
      <w:r w:rsidRPr="008D406F">
        <w:t>CDI</w:t>
      </w:r>
      <w:r w:rsidR="00616108">
        <w:t xml:space="preserve"> </w:t>
      </w:r>
      <w:r w:rsidRPr="008D406F">
        <w:t>recurrence</w:t>
      </w:r>
      <w:r w:rsidR="00616108">
        <w:t xml:space="preserve"> </w:t>
      </w:r>
      <w:r w:rsidRPr="008D406F">
        <w:t>consistent</w:t>
      </w:r>
      <w:r w:rsidR="00616108">
        <w:t xml:space="preserve"> </w:t>
      </w:r>
      <w:r w:rsidRPr="008D406F">
        <w:t>with</w:t>
      </w:r>
      <w:r w:rsidR="00616108">
        <w:t xml:space="preserve"> </w:t>
      </w:r>
      <w:r w:rsidRPr="008D406F">
        <w:t>the</w:t>
      </w:r>
      <w:r w:rsidR="00616108">
        <w:t xml:space="preserve"> </w:t>
      </w:r>
      <w:r w:rsidRPr="008D406F">
        <w:t>US</w:t>
      </w:r>
      <w:r w:rsidR="00616108">
        <w:t xml:space="preserve"> </w:t>
      </w:r>
      <w:r w:rsidR="00F96EC9">
        <w:t>that</w:t>
      </w:r>
      <w:r w:rsidR="00616108">
        <w:t xml:space="preserve"> </w:t>
      </w:r>
      <w:r w:rsidR="00F96EC9">
        <w:t>is</w:t>
      </w:r>
      <w:r w:rsidR="00616108">
        <w:t xml:space="preserve"> </w:t>
      </w:r>
      <w:r w:rsidRPr="008D406F">
        <w:t>18%</w:t>
      </w:r>
      <w:r w:rsidR="00616108">
        <w:t xml:space="preserve"> </w:t>
      </w:r>
      <w:r w:rsidR="00F96EC9">
        <w:t>(Bauer</w:t>
      </w:r>
      <w:r w:rsidR="00616108">
        <w:t xml:space="preserve"> </w:t>
      </w:r>
      <w:r w:rsidR="00F96EC9">
        <w:t>2011)</w:t>
      </w:r>
      <w:r w:rsidRPr="008D406F">
        <w:t>.</w:t>
      </w:r>
      <w:r w:rsidR="00616108">
        <w:t xml:space="preserve"> </w:t>
      </w:r>
      <w:r w:rsidRPr="008D406F">
        <w:t>There</w:t>
      </w:r>
      <w:r w:rsidR="00616108">
        <w:t xml:space="preserve"> </w:t>
      </w:r>
      <w:r w:rsidRPr="008D406F">
        <w:t>is</w:t>
      </w:r>
      <w:r w:rsidR="00616108">
        <w:t xml:space="preserve"> </w:t>
      </w:r>
      <w:r w:rsidRPr="008D406F">
        <w:t>a</w:t>
      </w:r>
      <w:r w:rsidR="00616108">
        <w:t xml:space="preserve"> </w:t>
      </w:r>
      <w:r w:rsidRPr="008D406F">
        <w:t>significant</w:t>
      </w:r>
      <w:r w:rsidR="00616108">
        <w:t xml:space="preserve"> </w:t>
      </w:r>
      <w:r w:rsidRPr="008D406F">
        <w:t>economic</w:t>
      </w:r>
      <w:r w:rsidR="00616108">
        <w:t xml:space="preserve"> </w:t>
      </w:r>
      <w:r w:rsidRPr="008D406F">
        <w:t>burden</w:t>
      </w:r>
      <w:r w:rsidR="00616108">
        <w:t xml:space="preserve"> </w:t>
      </w:r>
      <w:r w:rsidRPr="008D406F">
        <w:t>associated</w:t>
      </w:r>
      <w:r w:rsidR="00616108">
        <w:t xml:space="preserve"> </w:t>
      </w:r>
      <w:r w:rsidRPr="008D406F">
        <w:t>with</w:t>
      </w:r>
      <w:r w:rsidR="00616108">
        <w:t xml:space="preserve"> </w:t>
      </w:r>
      <w:r w:rsidRPr="008D406F">
        <w:t>CDI.</w:t>
      </w:r>
      <w:r w:rsidR="00616108">
        <w:t xml:space="preserve"> </w:t>
      </w:r>
      <w:r w:rsidRPr="008D406F">
        <w:t>In</w:t>
      </w:r>
      <w:r w:rsidR="00616108">
        <w:t xml:space="preserve"> </w:t>
      </w:r>
      <w:r w:rsidRPr="008D406F">
        <w:t>2006,</w:t>
      </w:r>
      <w:r w:rsidR="00616108">
        <w:t xml:space="preserve"> </w:t>
      </w:r>
      <w:r w:rsidRPr="008D406F">
        <w:t>costs</w:t>
      </w:r>
      <w:r w:rsidR="00616108">
        <w:t xml:space="preserve"> </w:t>
      </w:r>
      <w:r w:rsidRPr="008D406F">
        <w:t>of</w:t>
      </w:r>
      <w:r w:rsidR="00616108">
        <w:t xml:space="preserve"> </w:t>
      </w:r>
      <w:r w:rsidRPr="008D406F">
        <w:t>managing</w:t>
      </w:r>
      <w:r w:rsidR="00616108">
        <w:t xml:space="preserve"> </w:t>
      </w:r>
      <w:r w:rsidRPr="008D406F">
        <w:t>CDI</w:t>
      </w:r>
      <w:r w:rsidR="00616108">
        <w:t xml:space="preserve"> </w:t>
      </w:r>
      <w:r w:rsidRPr="008D406F">
        <w:t>in</w:t>
      </w:r>
      <w:r w:rsidR="00616108">
        <w:t xml:space="preserve"> </w:t>
      </w:r>
      <w:r w:rsidRPr="008D406F">
        <w:t>Europe</w:t>
      </w:r>
      <w:r w:rsidR="00F96EC9">
        <w:t>,</w:t>
      </w:r>
      <w:r w:rsidR="00616108">
        <w:t xml:space="preserve"> </w:t>
      </w:r>
      <w:r w:rsidRPr="008D406F">
        <w:t>was</w:t>
      </w:r>
      <w:r w:rsidR="00616108">
        <w:t xml:space="preserve"> </w:t>
      </w:r>
      <w:r w:rsidR="00F96EC9">
        <w:t>approximately</w:t>
      </w:r>
      <w:r w:rsidR="00616108">
        <w:t xml:space="preserve"> </w:t>
      </w:r>
      <w:r w:rsidR="00F96EC9">
        <w:t>€</w:t>
      </w:r>
      <w:r w:rsidR="00616108">
        <w:t xml:space="preserve"> </w:t>
      </w:r>
      <w:r w:rsidRPr="008D406F">
        <w:t>300</w:t>
      </w:r>
      <w:r w:rsidR="00616108">
        <w:t xml:space="preserve"> </w:t>
      </w:r>
      <w:r w:rsidRPr="008D406F">
        <w:t>million</w:t>
      </w:r>
      <w:r w:rsidR="00616108">
        <w:t xml:space="preserve"> </w:t>
      </w:r>
      <w:r w:rsidR="00F96EC9">
        <w:t>(Kuijper</w:t>
      </w:r>
      <w:r w:rsidR="00616108">
        <w:t xml:space="preserve"> </w:t>
      </w:r>
      <w:r w:rsidR="00F96EC9">
        <w:t>2006)</w:t>
      </w:r>
      <w:r w:rsidRPr="008D406F">
        <w:t>.</w:t>
      </w:r>
      <w:r w:rsidR="00616108">
        <w:t xml:space="preserve"> </w:t>
      </w:r>
      <w:r w:rsidRPr="008D406F">
        <w:t>Recurrent</w:t>
      </w:r>
      <w:r w:rsidR="00616108">
        <w:t xml:space="preserve"> </w:t>
      </w:r>
      <w:r w:rsidRPr="008D406F">
        <w:t>CDI</w:t>
      </w:r>
      <w:r w:rsidR="00616108">
        <w:t xml:space="preserve"> </w:t>
      </w:r>
      <w:r w:rsidRPr="008D406F">
        <w:t>tends</w:t>
      </w:r>
      <w:r w:rsidR="00616108">
        <w:t xml:space="preserve"> </w:t>
      </w:r>
      <w:r w:rsidRPr="008D406F">
        <w:t>to</w:t>
      </w:r>
      <w:r w:rsidR="00616108">
        <w:t xml:space="preserve"> </w:t>
      </w:r>
      <w:r w:rsidRPr="008D406F">
        <w:t>have</w:t>
      </w:r>
      <w:r w:rsidR="00616108">
        <w:t xml:space="preserve"> </w:t>
      </w:r>
      <w:r w:rsidRPr="008D406F">
        <w:t>longer</w:t>
      </w:r>
      <w:r w:rsidR="00616108">
        <w:t xml:space="preserve"> </w:t>
      </w:r>
      <w:r w:rsidRPr="008D406F">
        <w:t>hospital</w:t>
      </w:r>
      <w:r w:rsidR="00616108">
        <w:t xml:space="preserve"> </w:t>
      </w:r>
      <w:r w:rsidRPr="008D406F">
        <w:t>stays</w:t>
      </w:r>
      <w:r w:rsidR="00616108">
        <w:t xml:space="preserve"> </w:t>
      </w:r>
      <w:r w:rsidRPr="008D406F">
        <w:t>than</w:t>
      </w:r>
      <w:r w:rsidR="00616108">
        <w:t xml:space="preserve"> </w:t>
      </w:r>
      <w:r w:rsidRPr="008D406F">
        <w:t>primary</w:t>
      </w:r>
      <w:r w:rsidR="00616108">
        <w:t xml:space="preserve"> </w:t>
      </w:r>
      <w:r w:rsidRPr="008D406F">
        <w:t>cases,</w:t>
      </w:r>
      <w:r w:rsidR="00616108">
        <w:t xml:space="preserve"> </w:t>
      </w:r>
      <w:r w:rsidRPr="008D406F">
        <w:t>and</w:t>
      </w:r>
      <w:r w:rsidR="00616108">
        <w:t xml:space="preserve"> </w:t>
      </w:r>
      <w:r w:rsidRPr="008D406F">
        <w:t>associated</w:t>
      </w:r>
      <w:r w:rsidR="00616108">
        <w:t xml:space="preserve"> </w:t>
      </w:r>
      <w:r w:rsidRPr="008D406F">
        <w:t>costs</w:t>
      </w:r>
      <w:r w:rsidR="00616108">
        <w:t xml:space="preserve"> </w:t>
      </w:r>
      <w:r w:rsidRPr="008D406F">
        <w:t>are</w:t>
      </w:r>
      <w:r w:rsidR="00616108">
        <w:t xml:space="preserve"> </w:t>
      </w:r>
      <w:r w:rsidRPr="008D406F">
        <w:t>even</w:t>
      </w:r>
      <w:r w:rsidR="00616108">
        <w:t xml:space="preserve"> </w:t>
      </w:r>
      <w:r w:rsidRPr="008D406F">
        <w:t>higher</w:t>
      </w:r>
      <w:r w:rsidR="00616108">
        <w:t xml:space="preserve"> </w:t>
      </w:r>
      <w:r w:rsidR="00F96EC9">
        <w:t>(Wiegand</w:t>
      </w:r>
      <w:r w:rsidR="00616108">
        <w:t xml:space="preserve"> </w:t>
      </w:r>
      <w:r w:rsidR="00F96EC9">
        <w:t>2012).</w:t>
      </w:r>
    </w:p>
    <w:p w14:paraId="2074CA0F" w14:textId="0D71ACB9" w:rsidR="002D431C" w:rsidRPr="008D406F" w:rsidRDefault="002D431C" w:rsidP="008D406F">
      <w:r w:rsidRPr="008D406F">
        <w:t>Approaches</w:t>
      </w:r>
      <w:r w:rsidR="00616108">
        <w:t xml:space="preserve"> </w:t>
      </w:r>
      <w:r w:rsidRPr="008D406F">
        <w:t>to</w:t>
      </w:r>
      <w:r w:rsidR="00616108">
        <w:t xml:space="preserve"> </w:t>
      </w:r>
      <w:r w:rsidRPr="008D406F">
        <w:t>treatment</w:t>
      </w:r>
      <w:r w:rsidR="00616108">
        <w:t xml:space="preserve"> </w:t>
      </w:r>
      <w:r w:rsidRPr="008D406F">
        <w:t>of</w:t>
      </w:r>
      <w:r w:rsidR="00616108">
        <w:t xml:space="preserve"> </w:t>
      </w:r>
      <w:r w:rsidRPr="008D406F">
        <w:t>recurrent</w:t>
      </w:r>
      <w:r w:rsidR="00616108">
        <w:t xml:space="preserve"> </w:t>
      </w:r>
      <w:r w:rsidRPr="008D406F">
        <w:t>CDI</w:t>
      </w:r>
      <w:r w:rsidR="00616108">
        <w:t xml:space="preserve"> </w:t>
      </w:r>
      <w:r w:rsidRPr="008D406F">
        <w:t>include</w:t>
      </w:r>
      <w:r w:rsidR="00616108">
        <w:t xml:space="preserve"> </w:t>
      </w:r>
      <w:r w:rsidRPr="008D406F">
        <w:t>repeat</w:t>
      </w:r>
      <w:r w:rsidR="00616108">
        <w:t xml:space="preserve"> </w:t>
      </w:r>
      <w:r w:rsidRPr="008D406F">
        <w:t>courses</w:t>
      </w:r>
      <w:r w:rsidR="00616108">
        <w:t xml:space="preserve"> </w:t>
      </w:r>
      <w:r w:rsidRPr="008D406F">
        <w:t>of</w:t>
      </w:r>
      <w:r w:rsidR="00616108">
        <w:t xml:space="preserve"> </w:t>
      </w:r>
      <w:r w:rsidRPr="008D406F">
        <w:t>oral</w:t>
      </w:r>
      <w:r w:rsidR="00616108">
        <w:t xml:space="preserve"> </w:t>
      </w:r>
      <w:r w:rsidRPr="008D406F">
        <w:t>vancomycin</w:t>
      </w:r>
      <w:r w:rsidR="00616108">
        <w:t xml:space="preserve"> </w:t>
      </w:r>
      <w:r w:rsidRPr="008D406F">
        <w:t>or</w:t>
      </w:r>
      <w:r w:rsidR="00616108">
        <w:t xml:space="preserve"> </w:t>
      </w:r>
      <w:r w:rsidRPr="008D406F">
        <w:t>metronidazole,</w:t>
      </w:r>
      <w:r w:rsidR="00616108">
        <w:t xml:space="preserve"> </w:t>
      </w:r>
      <w:r w:rsidRPr="008D406F">
        <w:t>vancomycin</w:t>
      </w:r>
      <w:r w:rsidR="00616108">
        <w:t xml:space="preserve"> </w:t>
      </w:r>
      <w:r w:rsidRPr="008D406F">
        <w:t>followed</w:t>
      </w:r>
      <w:r w:rsidR="00616108">
        <w:t xml:space="preserve"> </w:t>
      </w:r>
      <w:r w:rsidRPr="008D406F">
        <w:t>by</w:t>
      </w:r>
      <w:r w:rsidR="00616108">
        <w:t xml:space="preserve"> </w:t>
      </w:r>
      <w:r w:rsidRPr="008D406F">
        <w:t>rifaximin,</w:t>
      </w:r>
      <w:r w:rsidR="00616108">
        <w:t xml:space="preserve"> </w:t>
      </w:r>
      <w:r w:rsidRPr="008D406F">
        <w:t>IV</w:t>
      </w:r>
      <w:r w:rsidR="00616108">
        <w:t xml:space="preserve"> </w:t>
      </w:r>
      <w:r w:rsidRPr="008D406F">
        <w:t>immunoglobulin,</w:t>
      </w:r>
      <w:r w:rsidR="00616108">
        <w:t xml:space="preserve"> </w:t>
      </w:r>
      <w:r w:rsidRPr="008D406F">
        <w:t>and</w:t>
      </w:r>
      <w:r w:rsidR="00616108">
        <w:t xml:space="preserve"> </w:t>
      </w:r>
      <w:r w:rsidRPr="008D406F">
        <w:t>therapy</w:t>
      </w:r>
      <w:r w:rsidR="00616108">
        <w:t xml:space="preserve"> </w:t>
      </w:r>
      <w:r w:rsidRPr="008D406F">
        <w:t>with</w:t>
      </w:r>
      <w:r w:rsidR="00616108">
        <w:t xml:space="preserve"> </w:t>
      </w:r>
      <w:r w:rsidRPr="008D406F">
        <w:t>other</w:t>
      </w:r>
      <w:r w:rsidR="00616108">
        <w:t xml:space="preserve"> </w:t>
      </w:r>
      <w:r w:rsidRPr="008D406F">
        <w:lastRenderedPageBreak/>
        <w:t>microorganisms</w:t>
      </w:r>
      <w:r w:rsidR="00616108">
        <w:t xml:space="preserve"> </w:t>
      </w:r>
      <w:r w:rsidRPr="008D406F">
        <w:t>including</w:t>
      </w:r>
      <w:r w:rsidR="00616108">
        <w:t xml:space="preserve"> </w:t>
      </w:r>
      <w:r w:rsidRPr="008D406F">
        <w:t>faecal</w:t>
      </w:r>
      <w:r w:rsidR="00616108">
        <w:t xml:space="preserve"> </w:t>
      </w:r>
      <w:r w:rsidRPr="008D406F">
        <w:t>microbiota</w:t>
      </w:r>
      <w:r w:rsidR="00616108">
        <w:t xml:space="preserve"> </w:t>
      </w:r>
      <w:r w:rsidRPr="008D406F">
        <w:t>for</w:t>
      </w:r>
      <w:r w:rsidR="00616108">
        <w:t xml:space="preserve"> </w:t>
      </w:r>
      <w:r w:rsidRPr="008D406F">
        <w:t>transplantation</w:t>
      </w:r>
      <w:r w:rsidR="00616108">
        <w:t xml:space="preserve"> </w:t>
      </w:r>
      <w:r w:rsidRPr="008D406F">
        <w:t>(FMT)</w:t>
      </w:r>
      <w:r w:rsidR="00616108">
        <w:t xml:space="preserve"> </w:t>
      </w:r>
      <w:r w:rsidR="00F96EC9">
        <w:t>(Kelly</w:t>
      </w:r>
      <w:r w:rsidR="00616108">
        <w:t xml:space="preserve"> </w:t>
      </w:r>
      <w:r w:rsidR="00F96EC9">
        <w:t>2008)</w:t>
      </w:r>
      <w:r w:rsidRPr="008D406F">
        <w:t>.</w:t>
      </w:r>
      <w:r w:rsidR="00616108">
        <w:t xml:space="preserve"> </w:t>
      </w:r>
      <w:r w:rsidRPr="008D406F">
        <w:t>Large,</w:t>
      </w:r>
      <w:r w:rsidR="00616108">
        <w:t xml:space="preserve"> </w:t>
      </w:r>
      <w:r w:rsidRPr="008D406F">
        <w:t>randomised,</w:t>
      </w:r>
      <w:r w:rsidR="00616108">
        <w:t xml:space="preserve"> </w:t>
      </w:r>
      <w:r w:rsidRPr="008D406F">
        <w:t>controlled</w:t>
      </w:r>
      <w:r w:rsidR="00616108">
        <w:t xml:space="preserve"> </w:t>
      </w:r>
      <w:r w:rsidRPr="008D406F">
        <w:t>clinical</w:t>
      </w:r>
      <w:r w:rsidR="00616108">
        <w:t xml:space="preserve"> </w:t>
      </w:r>
      <w:r w:rsidRPr="008D406F">
        <w:t>trials</w:t>
      </w:r>
      <w:r w:rsidR="00616108">
        <w:t xml:space="preserve"> </w:t>
      </w:r>
      <w:r w:rsidRPr="008D406F">
        <w:t>are</w:t>
      </w:r>
      <w:r w:rsidR="00616108">
        <w:t xml:space="preserve"> </w:t>
      </w:r>
      <w:r w:rsidRPr="008D406F">
        <w:t>lacking</w:t>
      </w:r>
      <w:r w:rsidR="00616108">
        <w:t xml:space="preserve"> </w:t>
      </w:r>
      <w:r w:rsidRPr="008D406F">
        <w:t>for</w:t>
      </w:r>
      <w:r w:rsidR="00616108">
        <w:t xml:space="preserve"> </w:t>
      </w:r>
      <w:r w:rsidRPr="008D406F">
        <w:t>these</w:t>
      </w:r>
      <w:r w:rsidR="00616108">
        <w:t xml:space="preserve"> </w:t>
      </w:r>
      <w:r w:rsidRPr="008D406F">
        <w:t>therapies.</w:t>
      </w:r>
      <w:r w:rsidR="00616108">
        <w:t xml:space="preserve"> </w:t>
      </w:r>
      <w:r w:rsidRPr="008D406F">
        <w:t>Currently,</w:t>
      </w:r>
      <w:r w:rsidR="00616108">
        <w:t xml:space="preserve"> </w:t>
      </w:r>
      <w:r w:rsidRPr="008D406F">
        <w:t>there</w:t>
      </w:r>
      <w:r w:rsidR="00616108">
        <w:t xml:space="preserve"> </w:t>
      </w:r>
      <w:r w:rsidRPr="008D406F">
        <w:t>is</w:t>
      </w:r>
      <w:r w:rsidR="00616108">
        <w:t xml:space="preserve"> </w:t>
      </w:r>
      <w:r w:rsidRPr="008D406F">
        <w:t>no</w:t>
      </w:r>
      <w:r w:rsidR="00616108">
        <w:t xml:space="preserve"> </w:t>
      </w:r>
      <w:r w:rsidRPr="008D406F">
        <w:t>consistently</w:t>
      </w:r>
      <w:r w:rsidR="00616108">
        <w:t xml:space="preserve"> </w:t>
      </w:r>
      <w:r w:rsidRPr="008D406F">
        <w:t>effective</w:t>
      </w:r>
      <w:r w:rsidR="00616108">
        <w:t xml:space="preserve"> </w:t>
      </w:r>
      <w:r w:rsidRPr="008D406F">
        <w:t>and</w:t>
      </w:r>
      <w:r w:rsidR="00616108">
        <w:t xml:space="preserve"> </w:t>
      </w:r>
      <w:r w:rsidRPr="008D406F">
        <w:t>safe</w:t>
      </w:r>
      <w:r w:rsidR="00616108">
        <w:t xml:space="preserve"> </w:t>
      </w:r>
      <w:r w:rsidRPr="008D406F">
        <w:t>treatment</w:t>
      </w:r>
      <w:r w:rsidR="00616108">
        <w:t xml:space="preserve"> </w:t>
      </w:r>
      <w:r w:rsidRPr="008D406F">
        <w:t>approved</w:t>
      </w:r>
      <w:r w:rsidR="00616108">
        <w:t xml:space="preserve"> </w:t>
      </w:r>
      <w:r w:rsidRPr="008D406F">
        <w:t>for</w:t>
      </w:r>
      <w:r w:rsidR="00616108">
        <w:t xml:space="preserve"> </w:t>
      </w:r>
      <w:r w:rsidRPr="008D406F">
        <w:t>prevention</w:t>
      </w:r>
      <w:r w:rsidR="00616108">
        <w:t xml:space="preserve"> </w:t>
      </w:r>
      <w:r w:rsidRPr="008D406F">
        <w:t>of</w:t>
      </w:r>
      <w:r w:rsidR="00616108">
        <w:t xml:space="preserve"> </w:t>
      </w:r>
      <w:r w:rsidRPr="008D406F">
        <w:t>recurrent</w:t>
      </w:r>
      <w:r w:rsidR="00616108">
        <w:t xml:space="preserve"> </w:t>
      </w:r>
      <w:r w:rsidRPr="008D406F">
        <w:t>CDI,</w:t>
      </w:r>
      <w:r w:rsidR="00616108">
        <w:t xml:space="preserve"> </w:t>
      </w:r>
      <w:r w:rsidRPr="008D406F">
        <w:t>and</w:t>
      </w:r>
      <w:r w:rsidR="00616108">
        <w:t xml:space="preserve"> </w:t>
      </w:r>
      <w:r w:rsidRPr="008D406F">
        <w:t>the</w:t>
      </w:r>
      <w:r w:rsidR="00616108">
        <w:t xml:space="preserve"> </w:t>
      </w:r>
      <w:r w:rsidRPr="008D406F">
        <w:t>management</w:t>
      </w:r>
      <w:r w:rsidR="00616108">
        <w:t xml:space="preserve"> </w:t>
      </w:r>
      <w:r w:rsidRPr="008D406F">
        <w:t>of</w:t>
      </w:r>
      <w:r w:rsidR="00616108">
        <w:t xml:space="preserve"> </w:t>
      </w:r>
      <w:r w:rsidRPr="008D406F">
        <w:t>these</w:t>
      </w:r>
      <w:r w:rsidR="00616108">
        <w:t xml:space="preserve"> </w:t>
      </w:r>
      <w:r w:rsidRPr="008D406F">
        <w:t>patients</w:t>
      </w:r>
      <w:r w:rsidR="00616108">
        <w:t xml:space="preserve"> </w:t>
      </w:r>
      <w:r w:rsidRPr="008D406F">
        <w:t>often</w:t>
      </w:r>
      <w:r w:rsidR="00616108">
        <w:t xml:space="preserve"> </w:t>
      </w:r>
      <w:r w:rsidRPr="008D406F">
        <w:t>poses</w:t>
      </w:r>
      <w:r w:rsidR="00616108">
        <w:t xml:space="preserve"> </w:t>
      </w:r>
      <w:r w:rsidRPr="008D406F">
        <w:t>a</w:t>
      </w:r>
      <w:r w:rsidR="00616108">
        <w:t xml:space="preserve"> </w:t>
      </w:r>
      <w:r w:rsidRPr="008D406F">
        <w:t>difficult</w:t>
      </w:r>
      <w:r w:rsidR="00616108">
        <w:t xml:space="preserve"> </w:t>
      </w:r>
      <w:r w:rsidRPr="008D406F">
        <w:t>challenge.</w:t>
      </w:r>
    </w:p>
    <w:p w14:paraId="3B78731F" w14:textId="4A7E6C30" w:rsidR="00575E67" w:rsidRDefault="00575E67" w:rsidP="002D431C">
      <w:pPr>
        <w:pStyle w:val="Heading3"/>
      </w:pPr>
      <w:bookmarkStart w:id="17" w:name="_Toc530477294"/>
      <w:r w:rsidRPr="00621E82">
        <w:t>Clinical</w:t>
      </w:r>
      <w:r w:rsidR="00616108">
        <w:t xml:space="preserve"> </w:t>
      </w:r>
      <w:r w:rsidRPr="00621E82">
        <w:t>rationale</w:t>
      </w:r>
      <w:bookmarkEnd w:id="17"/>
    </w:p>
    <w:p w14:paraId="16E545A7" w14:textId="65EB4B08" w:rsidR="002D431C" w:rsidRPr="002D431C" w:rsidRDefault="002D431C" w:rsidP="002D431C">
      <w:bookmarkStart w:id="18" w:name="_Toc499636137"/>
      <w:r w:rsidRPr="002D431C">
        <w:t>Passive</w:t>
      </w:r>
      <w:r w:rsidR="00616108">
        <w:t xml:space="preserve"> </w:t>
      </w:r>
      <w:r w:rsidRPr="002D431C">
        <w:t>or</w:t>
      </w:r>
      <w:r w:rsidR="00616108">
        <w:t xml:space="preserve"> </w:t>
      </w:r>
      <w:r w:rsidRPr="002D431C">
        <w:t>active</w:t>
      </w:r>
      <w:r w:rsidR="00616108">
        <w:t xml:space="preserve"> </w:t>
      </w:r>
      <w:r w:rsidRPr="002D431C">
        <w:t>immunisation</w:t>
      </w:r>
      <w:r w:rsidR="00616108">
        <w:t xml:space="preserve"> </w:t>
      </w:r>
      <w:r w:rsidRPr="002D431C">
        <w:t>against</w:t>
      </w:r>
      <w:r w:rsidR="00616108">
        <w:t xml:space="preserve"> </w:t>
      </w:r>
      <w:r w:rsidRPr="002D431C">
        <w:t>these</w:t>
      </w:r>
      <w:r w:rsidR="00616108">
        <w:t xml:space="preserve"> </w:t>
      </w:r>
      <w:r w:rsidRPr="00F96EC9">
        <w:rPr>
          <w:i/>
        </w:rPr>
        <w:t>C.</w:t>
      </w:r>
      <w:r w:rsidR="00616108">
        <w:rPr>
          <w:i/>
        </w:rPr>
        <w:t xml:space="preserve"> </w:t>
      </w:r>
      <w:r w:rsidRPr="00F96EC9">
        <w:rPr>
          <w:i/>
        </w:rPr>
        <w:t>difficile</w:t>
      </w:r>
      <w:r w:rsidR="00616108">
        <w:t xml:space="preserve"> </w:t>
      </w:r>
      <w:r w:rsidRPr="002D431C">
        <w:t>toxins</w:t>
      </w:r>
      <w:r w:rsidR="00616108">
        <w:t xml:space="preserve"> </w:t>
      </w:r>
      <w:r w:rsidRPr="002D431C">
        <w:t>A</w:t>
      </w:r>
      <w:r w:rsidR="00616108">
        <w:t xml:space="preserve"> </w:t>
      </w:r>
      <w:r w:rsidRPr="002D431C">
        <w:t>and</w:t>
      </w:r>
      <w:r w:rsidR="00616108">
        <w:t xml:space="preserve"> </w:t>
      </w:r>
      <w:r w:rsidRPr="002D431C">
        <w:t>B</w:t>
      </w:r>
      <w:r w:rsidR="00616108">
        <w:t xml:space="preserve"> </w:t>
      </w:r>
      <w:r w:rsidRPr="002D431C">
        <w:t>protects</w:t>
      </w:r>
      <w:r w:rsidR="00616108">
        <w:t xml:space="preserve"> </w:t>
      </w:r>
      <w:r w:rsidRPr="002D431C">
        <w:t>against</w:t>
      </w:r>
      <w:r w:rsidR="00616108">
        <w:t xml:space="preserve"> </w:t>
      </w:r>
      <w:r w:rsidRPr="002D431C">
        <w:t>CDI</w:t>
      </w:r>
      <w:r w:rsidR="00616108">
        <w:t xml:space="preserve"> </w:t>
      </w:r>
      <w:r w:rsidRPr="002D431C">
        <w:t>in</w:t>
      </w:r>
      <w:r w:rsidR="00616108">
        <w:t xml:space="preserve"> </w:t>
      </w:r>
      <w:r w:rsidRPr="002D431C">
        <w:t>animals</w:t>
      </w:r>
      <w:r w:rsidR="00616108">
        <w:t xml:space="preserve"> </w:t>
      </w:r>
      <w:r w:rsidRPr="002D431C">
        <w:t>challenged</w:t>
      </w:r>
      <w:r w:rsidR="00616108">
        <w:t xml:space="preserve"> </w:t>
      </w:r>
      <w:r w:rsidRPr="002D431C">
        <w:t>with</w:t>
      </w:r>
      <w:r w:rsidR="00616108">
        <w:t xml:space="preserve"> </w:t>
      </w:r>
      <w:r w:rsidRPr="002D431C">
        <w:t>pathogenic</w:t>
      </w:r>
      <w:r w:rsidR="00616108">
        <w:t xml:space="preserve"> </w:t>
      </w:r>
      <w:r w:rsidRPr="002D431C">
        <w:t>strains</w:t>
      </w:r>
      <w:r w:rsidR="00616108">
        <w:t xml:space="preserve"> </w:t>
      </w:r>
      <w:r w:rsidRPr="002D431C">
        <w:t>of</w:t>
      </w:r>
      <w:r w:rsidR="00616108">
        <w:t xml:space="preserve"> </w:t>
      </w:r>
      <w:r w:rsidRPr="00F96EC9">
        <w:rPr>
          <w:i/>
        </w:rPr>
        <w:t>C.</w:t>
      </w:r>
      <w:r w:rsidR="00616108">
        <w:rPr>
          <w:i/>
        </w:rPr>
        <w:t xml:space="preserve"> </w:t>
      </w:r>
      <w:r w:rsidRPr="00F96EC9">
        <w:rPr>
          <w:i/>
        </w:rPr>
        <w:t>difficile</w:t>
      </w:r>
      <w:r w:rsidR="00616108">
        <w:t xml:space="preserve"> </w:t>
      </w:r>
      <w:r w:rsidR="00F96EC9">
        <w:t>(Libby</w:t>
      </w:r>
      <w:r w:rsidR="00616108">
        <w:t xml:space="preserve"> </w:t>
      </w:r>
      <w:r w:rsidR="00F96EC9">
        <w:t>1982;</w:t>
      </w:r>
      <w:r w:rsidR="00616108">
        <w:t xml:space="preserve"> </w:t>
      </w:r>
      <w:r w:rsidR="00F96EC9">
        <w:t>Torres</w:t>
      </w:r>
      <w:r w:rsidR="00616108">
        <w:t xml:space="preserve"> </w:t>
      </w:r>
      <w:r w:rsidR="00F96EC9">
        <w:t>1995;</w:t>
      </w:r>
      <w:r w:rsidR="00616108">
        <w:t xml:space="preserve"> </w:t>
      </w:r>
      <w:r w:rsidR="00F96EC9">
        <w:t>Kink</w:t>
      </w:r>
      <w:r w:rsidR="00616108">
        <w:t xml:space="preserve"> </w:t>
      </w:r>
      <w:r w:rsidR="00F96EC9">
        <w:t>1998;</w:t>
      </w:r>
      <w:r w:rsidR="00616108">
        <w:t xml:space="preserve"> </w:t>
      </w:r>
      <w:r w:rsidR="00F96EC9">
        <w:t>Babcock</w:t>
      </w:r>
      <w:r w:rsidR="00616108">
        <w:t xml:space="preserve"> </w:t>
      </w:r>
      <w:r w:rsidR="00F96EC9">
        <w:t>2006;</w:t>
      </w:r>
      <w:r w:rsidR="00616108">
        <w:t xml:space="preserve"> </w:t>
      </w:r>
      <w:r w:rsidR="00F96EC9">
        <w:t>Steele</w:t>
      </w:r>
      <w:r w:rsidR="00616108">
        <w:t xml:space="preserve"> </w:t>
      </w:r>
      <w:r w:rsidR="00F96EC9">
        <w:t>2013).</w:t>
      </w:r>
      <w:r w:rsidR="00616108">
        <w:t xml:space="preserve"> </w:t>
      </w:r>
      <w:r w:rsidRPr="002D431C">
        <w:t>Neutralisation</w:t>
      </w:r>
      <w:r w:rsidR="00616108">
        <w:t xml:space="preserve"> </w:t>
      </w:r>
      <w:r w:rsidRPr="002D431C">
        <w:t>of</w:t>
      </w:r>
      <w:r w:rsidR="00616108">
        <w:t xml:space="preserve"> </w:t>
      </w:r>
      <w:r w:rsidRPr="002D431C">
        <w:t>both</w:t>
      </w:r>
      <w:r w:rsidR="00616108">
        <w:t xml:space="preserve"> </w:t>
      </w:r>
      <w:r w:rsidRPr="002D431C">
        <w:t>toxins</w:t>
      </w:r>
      <w:r w:rsidR="00616108">
        <w:t xml:space="preserve"> </w:t>
      </w:r>
      <w:r w:rsidRPr="002D431C">
        <w:t>appears</w:t>
      </w:r>
      <w:r w:rsidR="00616108">
        <w:t xml:space="preserve"> </w:t>
      </w:r>
      <w:r w:rsidRPr="002D431C">
        <w:t>necessary</w:t>
      </w:r>
      <w:r w:rsidR="00616108">
        <w:t xml:space="preserve"> </w:t>
      </w:r>
      <w:r w:rsidRPr="002D431C">
        <w:t>for</w:t>
      </w:r>
      <w:r w:rsidR="00616108">
        <w:t xml:space="preserve"> </w:t>
      </w:r>
      <w:r w:rsidRPr="002D431C">
        <w:t>full</w:t>
      </w:r>
      <w:r w:rsidR="00616108">
        <w:t xml:space="preserve"> </w:t>
      </w:r>
      <w:r w:rsidRPr="002D431C">
        <w:t>maximal</w:t>
      </w:r>
      <w:r w:rsidR="00616108">
        <w:t xml:space="preserve"> </w:t>
      </w:r>
      <w:r w:rsidRPr="002D431C">
        <w:t>protection</w:t>
      </w:r>
      <w:r w:rsidR="00616108">
        <w:t xml:space="preserve"> </w:t>
      </w:r>
      <w:r w:rsidRPr="002D431C">
        <w:t>in</w:t>
      </w:r>
      <w:r w:rsidR="00616108">
        <w:t xml:space="preserve"> </w:t>
      </w:r>
      <w:r w:rsidRPr="002D431C">
        <w:t>hamsters</w:t>
      </w:r>
      <w:r w:rsidR="00616108">
        <w:t xml:space="preserve"> </w:t>
      </w:r>
      <w:r w:rsidRPr="002D431C">
        <w:t>and</w:t>
      </w:r>
      <w:r w:rsidR="00616108">
        <w:t xml:space="preserve"> </w:t>
      </w:r>
      <w:r w:rsidRPr="002D431C">
        <w:t>mice,</w:t>
      </w:r>
      <w:r w:rsidR="00616108">
        <w:t xml:space="preserve"> </w:t>
      </w:r>
      <w:r w:rsidRPr="002D431C">
        <w:t>but</w:t>
      </w:r>
      <w:r w:rsidR="00616108">
        <w:t xml:space="preserve"> </w:t>
      </w:r>
      <w:r w:rsidRPr="002D431C">
        <w:t>neutralisation</w:t>
      </w:r>
      <w:r w:rsidR="00616108">
        <w:t xml:space="preserve"> </w:t>
      </w:r>
      <w:r w:rsidRPr="002D431C">
        <w:t>of</w:t>
      </w:r>
      <w:r w:rsidR="00616108">
        <w:t xml:space="preserve"> </w:t>
      </w:r>
      <w:r w:rsidRPr="002D431C">
        <w:t>toxin</w:t>
      </w:r>
      <w:r w:rsidR="00616108">
        <w:t xml:space="preserve"> </w:t>
      </w:r>
      <w:r w:rsidRPr="002D431C">
        <w:t>B</w:t>
      </w:r>
      <w:r w:rsidR="00616108">
        <w:t xml:space="preserve"> </w:t>
      </w:r>
      <w:r w:rsidRPr="002D431C">
        <w:t>alone</w:t>
      </w:r>
      <w:r w:rsidR="00616108">
        <w:t xml:space="preserve"> </w:t>
      </w:r>
      <w:r w:rsidRPr="002D431C">
        <w:t>appears</w:t>
      </w:r>
      <w:r w:rsidR="00616108">
        <w:t xml:space="preserve"> </w:t>
      </w:r>
      <w:r w:rsidRPr="002D431C">
        <w:t>sufficient</w:t>
      </w:r>
      <w:r w:rsidR="00616108">
        <w:t xml:space="preserve"> </w:t>
      </w:r>
      <w:r w:rsidRPr="002D431C">
        <w:t>in</w:t>
      </w:r>
      <w:r w:rsidR="00616108">
        <w:t xml:space="preserve"> </w:t>
      </w:r>
      <w:r w:rsidRPr="002D431C">
        <w:t>gnotobiotic</w:t>
      </w:r>
      <w:r w:rsidR="00616108">
        <w:t xml:space="preserve"> </w:t>
      </w:r>
      <w:r w:rsidRPr="002D431C">
        <w:t>piglets</w:t>
      </w:r>
      <w:r w:rsidR="00616108">
        <w:t xml:space="preserve"> </w:t>
      </w:r>
      <w:r w:rsidR="00F96EC9">
        <w:t>(Steele</w:t>
      </w:r>
      <w:r w:rsidR="00616108">
        <w:t xml:space="preserve"> </w:t>
      </w:r>
      <w:r w:rsidR="00F96EC9">
        <w:t>2013).</w:t>
      </w:r>
      <w:r w:rsidR="00616108">
        <w:t xml:space="preserve"> </w:t>
      </w:r>
      <w:r w:rsidRPr="002D431C">
        <w:t>Kyne</w:t>
      </w:r>
      <w:r w:rsidR="00616108">
        <w:t xml:space="preserve"> </w:t>
      </w:r>
      <w:r w:rsidRPr="002D431C">
        <w:t>and</w:t>
      </w:r>
      <w:r w:rsidR="00616108">
        <w:t xml:space="preserve"> </w:t>
      </w:r>
      <w:r w:rsidRPr="002D431C">
        <w:t>c</w:t>
      </w:r>
      <w:r w:rsidR="00F96EC9">
        <w:t>o-workers</w:t>
      </w:r>
      <w:r w:rsidR="00616108">
        <w:t xml:space="preserve"> </w:t>
      </w:r>
      <w:r w:rsidR="00F96EC9">
        <w:t>showed</w:t>
      </w:r>
      <w:r w:rsidR="00616108">
        <w:t xml:space="preserve"> </w:t>
      </w:r>
      <w:r w:rsidR="00F96EC9">
        <w:t>that</w:t>
      </w:r>
      <w:r w:rsidR="00616108">
        <w:t xml:space="preserve"> </w:t>
      </w:r>
      <w:r w:rsidR="00F96EC9">
        <w:t>antitoxin</w:t>
      </w:r>
      <w:r w:rsidR="00616108">
        <w:t xml:space="preserve"> </w:t>
      </w:r>
      <w:r w:rsidRPr="002D431C">
        <w:t>mediated</w:t>
      </w:r>
      <w:r w:rsidR="00616108">
        <w:t xml:space="preserve"> </w:t>
      </w:r>
      <w:r w:rsidRPr="002D431C">
        <w:t>protection</w:t>
      </w:r>
      <w:r w:rsidR="00616108">
        <w:t xml:space="preserve"> </w:t>
      </w:r>
      <w:r w:rsidRPr="002D431C">
        <w:t>extends</w:t>
      </w:r>
      <w:r w:rsidR="00616108">
        <w:t xml:space="preserve"> </w:t>
      </w:r>
      <w:r w:rsidRPr="002D431C">
        <w:t>to</w:t>
      </w:r>
      <w:r w:rsidR="00616108">
        <w:t xml:space="preserve"> </w:t>
      </w:r>
      <w:r w:rsidRPr="002D431C">
        <w:t>clinical</w:t>
      </w:r>
      <w:r w:rsidR="00616108">
        <w:t xml:space="preserve"> </w:t>
      </w:r>
      <w:r w:rsidRPr="002D431C">
        <w:t>disease</w:t>
      </w:r>
      <w:r w:rsidR="00616108">
        <w:t xml:space="preserve"> </w:t>
      </w:r>
      <w:r w:rsidRPr="002D431C">
        <w:t>by</w:t>
      </w:r>
      <w:r w:rsidR="00616108">
        <w:t xml:space="preserve"> </w:t>
      </w:r>
      <w:r w:rsidRPr="002D431C">
        <w:t>demonstrating</w:t>
      </w:r>
      <w:r w:rsidR="00616108">
        <w:t xml:space="preserve"> </w:t>
      </w:r>
      <w:r w:rsidRPr="002D431C">
        <w:t>that</w:t>
      </w:r>
      <w:r w:rsidR="00616108">
        <w:t xml:space="preserve"> </w:t>
      </w:r>
      <w:r w:rsidRPr="002D431C">
        <w:t>a</w:t>
      </w:r>
      <w:r w:rsidR="00616108">
        <w:t xml:space="preserve"> </w:t>
      </w:r>
      <w:r w:rsidRPr="002D431C">
        <w:t>correlation</w:t>
      </w:r>
      <w:r w:rsidR="00616108">
        <w:t xml:space="preserve"> </w:t>
      </w:r>
      <w:r w:rsidRPr="002D431C">
        <w:t>exists</w:t>
      </w:r>
      <w:r w:rsidR="00616108">
        <w:t xml:space="preserve"> </w:t>
      </w:r>
      <w:r w:rsidRPr="002D431C">
        <w:t>between</w:t>
      </w:r>
      <w:r w:rsidR="00616108">
        <w:t xml:space="preserve"> </w:t>
      </w:r>
      <w:r w:rsidRPr="002D431C">
        <w:t>circulating</w:t>
      </w:r>
      <w:r w:rsidR="00616108">
        <w:t xml:space="preserve"> </w:t>
      </w:r>
      <w:r w:rsidRPr="002D431C">
        <w:t>neutralizing</w:t>
      </w:r>
      <w:r w:rsidR="00616108">
        <w:t xml:space="preserve"> </w:t>
      </w:r>
      <w:r w:rsidRPr="002D431C">
        <w:t>antibodies</w:t>
      </w:r>
      <w:r w:rsidR="00616108">
        <w:t xml:space="preserve"> </w:t>
      </w:r>
      <w:r w:rsidRPr="002D431C">
        <w:t>against</w:t>
      </w:r>
      <w:r w:rsidR="00616108">
        <w:t xml:space="preserve"> </w:t>
      </w:r>
      <w:r w:rsidRPr="002D431C">
        <w:t>toxin</w:t>
      </w:r>
      <w:r w:rsidR="00616108">
        <w:t xml:space="preserve"> </w:t>
      </w:r>
      <w:r w:rsidRPr="002D431C">
        <w:t>A</w:t>
      </w:r>
      <w:r w:rsidR="00616108">
        <w:t xml:space="preserve"> </w:t>
      </w:r>
      <w:r w:rsidRPr="002D431C">
        <w:t>and</w:t>
      </w:r>
      <w:r w:rsidR="00616108">
        <w:t xml:space="preserve"> </w:t>
      </w:r>
      <w:r w:rsidRPr="002D431C">
        <w:t>a</w:t>
      </w:r>
      <w:r w:rsidR="00616108">
        <w:t xml:space="preserve"> </w:t>
      </w:r>
      <w:r w:rsidRPr="002D431C">
        <w:t>lower</w:t>
      </w:r>
      <w:r w:rsidR="00616108">
        <w:t xml:space="preserve"> </w:t>
      </w:r>
      <w:r w:rsidRPr="002D431C">
        <w:t>rate</w:t>
      </w:r>
      <w:r w:rsidR="00616108">
        <w:t xml:space="preserve"> </w:t>
      </w:r>
      <w:r w:rsidRPr="002D431C">
        <w:t>of</w:t>
      </w:r>
      <w:r w:rsidR="00616108">
        <w:t xml:space="preserve"> </w:t>
      </w:r>
      <w:r w:rsidRPr="002D431C">
        <w:t>primary</w:t>
      </w:r>
      <w:r w:rsidR="00616108">
        <w:t xml:space="preserve"> </w:t>
      </w:r>
      <w:r w:rsidRPr="002D431C">
        <w:t>and</w:t>
      </w:r>
      <w:r w:rsidR="00616108">
        <w:t xml:space="preserve"> </w:t>
      </w:r>
      <w:r w:rsidRPr="002D431C">
        <w:t>recurrent</w:t>
      </w:r>
      <w:r w:rsidR="00616108">
        <w:t xml:space="preserve"> </w:t>
      </w:r>
      <w:r w:rsidRPr="002D431C">
        <w:t>CDI</w:t>
      </w:r>
      <w:r w:rsidR="00616108">
        <w:t xml:space="preserve"> </w:t>
      </w:r>
      <w:r w:rsidR="00F96EC9">
        <w:t>(Kyne</w:t>
      </w:r>
      <w:r w:rsidR="00616108">
        <w:t xml:space="preserve"> </w:t>
      </w:r>
      <w:r w:rsidR="00F96EC9">
        <w:t>200,</w:t>
      </w:r>
      <w:r w:rsidR="00616108">
        <w:t xml:space="preserve"> </w:t>
      </w:r>
      <w:r w:rsidR="00F96EC9">
        <w:t>Kyne</w:t>
      </w:r>
      <w:r w:rsidR="00616108">
        <w:t xml:space="preserve"> </w:t>
      </w:r>
      <w:r w:rsidR="00F96EC9">
        <w:t>2001);</w:t>
      </w:r>
      <w:r w:rsidR="00616108">
        <w:t xml:space="preserve"> </w:t>
      </w:r>
      <w:r w:rsidRPr="002D431C">
        <w:t>this</w:t>
      </w:r>
      <w:r w:rsidR="00616108">
        <w:t xml:space="preserve"> </w:t>
      </w:r>
      <w:r w:rsidRPr="002D431C">
        <w:t>observation</w:t>
      </w:r>
      <w:r w:rsidR="00616108">
        <w:t xml:space="preserve"> </w:t>
      </w:r>
      <w:r w:rsidRPr="002D431C">
        <w:t>was</w:t>
      </w:r>
      <w:r w:rsidR="00616108">
        <w:t xml:space="preserve"> </w:t>
      </w:r>
      <w:r w:rsidRPr="002D431C">
        <w:t>subsequently</w:t>
      </w:r>
      <w:r w:rsidR="00616108">
        <w:t xml:space="preserve"> </w:t>
      </w:r>
      <w:r w:rsidRPr="002D431C">
        <w:t>extended</w:t>
      </w:r>
      <w:r w:rsidR="00616108">
        <w:t xml:space="preserve"> </w:t>
      </w:r>
      <w:r w:rsidRPr="002D431C">
        <w:t>to</w:t>
      </w:r>
      <w:r w:rsidR="00616108">
        <w:t xml:space="preserve"> </w:t>
      </w:r>
      <w:r w:rsidRPr="002D431C">
        <w:t>anti-toxin</w:t>
      </w:r>
      <w:r w:rsidR="00616108">
        <w:t xml:space="preserve"> </w:t>
      </w:r>
      <w:r w:rsidRPr="002D431C">
        <w:t>B</w:t>
      </w:r>
      <w:r w:rsidR="00616108">
        <w:t xml:space="preserve"> </w:t>
      </w:r>
      <w:r w:rsidRPr="002D431C">
        <w:t>antibodies</w:t>
      </w:r>
      <w:r w:rsidR="00616108">
        <w:t xml:space="preserve"> </w:t>
      </w:r>
      <w:r w:rsidR="00F96EC9">
        <w:t>(Leav</w:t>
      </w:r>
      <w:r w:rsidR="00616108">
        <w:t xml:space="preserve"> </w:t>
      </w:r>
      <w:r w:rsidR="00F96EC9">
        <w:t>2010).</w:t>
      </w:r>
      <w:r w:rsidR="00616108">
        <w:t xml:space="preserve"> </w:t>
      </w:r>
      <w:r w:rsidRPr="002D431C">
        <w:t>The</w:t>
      </w:r>
      <w:r w:rsidR="00616108">
        <w:t xml:space="preserve"> </w:t>
      </w:r>
      <w:r w:rsidRPr="002D431C">
        <w:t>concept</w:t>
      </w:r>
      <w:r w:rsidR="00616108">
        <w:t xml:space="preserve"> </w:t>
      </w:r>
      <w:r w:rsidRPr="002D431C">
        <w:t>that</w:t>
      </w:r>
      <w:r w:rsidR="00616108">
        <w:t xml:space="preserve"> </w:t>
      </w:r>
      <w:r w:rsidRPr="002D431C">
        <w:t>toxin</w:t>
      </w:r>
      <w:r w:rsidR="00616108">
        <w:t xml:space="preserve"> </w:t>
      </w:r>
      <w:r w:rsidRPr="002D431C">
        <w:t>neutralisation</w:t>
      </w:r>
      <w:r w:rsidR="00616108">
        <w:t xml:space="preserve"> </w:t>
      </w:r>
      <w:r w:rsidRPr="002D431C">
        <w:t>is</w:t>
      </w:r>
      <w:r w:rsidR="00616108">
        <w:t xml:space="preserve"> </w:t>
      </w:r>
      <w:r w:rsidRPr="002D431C">
        <w:t>protective</w:t>
      </w:r>
      <w:r w:rsidR="00616108">
        <w:t xml:space="preserve"> </w:t>
      </w:r>
      <w:r w:rsidRPr="002D431C">
        <w:t>against</w:t>
      </w:r>
      <w:r w:rsidR="00616108">
        <w:t xml:space="preserve"> </w:t>
      </w:r>
      <w:r w:rsidRPr="002D431C">
        <w:t>CDI</w:t>
      </w:r>
      <w:r w:rsidR="00616108">
        <w:t xml:space="preserve"> </w:t>
      </w:r>
      <w:r w:rsidRPr="002D431C">
        <w:t>recurrence</w:t>
      </w:r>
      <w:r w:rsidR="00616108">
        <w:t xml:space="preserve"> </w:t>
      </w:r>
      <w:r w:rsidRPr="002D431C">
        <w:t>offers</w:t>
      </w:r>
      <w:r w:rsidR="00616108">
        <w:t xml:space="preserve"> </w:t>
      </w:r>
      <w:r w:rsidRPr="002D431C">
        <w:t>a</w:t>
      </w:r>
      <w:r w:rsidR="00616108">
        <w:t xml:space="preserve"> </w:t>
      </w:r>
      <w:r w:rsidRPr="002D431C">
        <w:t>novel</w:t>
      </w:r>
      <w:r w:rsidR="00616108">
        <w:t xml:space="preserve"> </w:t>
      </w:r>
      <w:r w:rsidRPr="002D431C">
        <w:t>approach</w:t>
      </w:r>
      <w:r w:rsidR="00616108">
        <w:t xml:space="preserve"> </w:t>
      </w:r>
      <w:r w:rsidRPr="002D431C">
        <w:t>with</w:t>
      </w:r>
      <w:r w:rsidR="00616108">
        <w:t xml:space="preserve"> </w:t>
      </w:r>
      <w:r w:rsidRPr="002D431C">
        <w:t>important</w:t>
      </w:r>
      <w:r w:rsidR="00616108">
        <w:t xml:space="preserve"> </w:t>
      </w:r>
      <w:r w:rsidRPr="002D431C">
        <w:t>advantages</w:t>
      </w:r>
      <w:r w:rsidR="00616108">
        <w:t xml:space="preserve"> </w:t>
      </w:r>
      <w:r w:rsidRPr="002D431C">
        <w:t>over</w:t>
      </w:r>
      <w:r w:rsidR="00616108">
        <w:t xml:space="preserve"> </w:t>
      </w:r>
      <w:r w:rsidRPr="002D431C">
        <w:t>the</w:t>
      </w:r>
      <w:r w:rsidR="00616108">
        <w:t xml:space="preserve"> </w:t>
      </w:r>
      <w:r w:rsidRPr="002D431C">
        <w:t>antibiotic-based</w:t>
      </w:r>
      <w:r w:rsidR="00616108">
        <w:t xml:space="preserve"> </w:t>
      </w:r>
      <w:r w:rsidRPr="002D431C">
        <w:t>approach</w:t>
      </w:r>
      <w:r w:rsidR="00616108">
        <w:t xml:space="preserve"> </w:t>
      </w:r>
      <w:r w:rsidRPr="002D431C">
        <w:t>alone.</w:t>
      </w:r>
      <w:r w:rsidR="00616108">
        <w:t xml:space="preserve"> </w:t>
      </w:r>
      <w:r w:rsidRPr="002D431C">
        <w:t>An</w:t>
      </w:r>
      <w:r w:rsidR="00616108">
        <w:t xml:space="preserve"> </w:t>
      </w:r>
      <w:r w:rsidRPr="002D431C">
        <w:t>advantage</w:t>
      </w:r>
      <w:r w:rsidR="00616108">
        <w:t xml:space="preserve"> </w:t>
      </w:r>
      <w:r w:rsidRPr="002D431C">
        <w:t>of</w:t>
      </w:r>
      <w:r w:rsidR="00616108">
        <w:t xml:space="preserve"> </w:t>
      </w:r>
      <w:r w:rsidRPr="002D431C">
        <w:t>toxin</w:t>
      </w:r>
      <w:r w:rsidR="00616108">
        <w:t xml:space="preserve"> </w:t>
      </w:r>
      <w:r w:rsidRPr="002D431C">
        <w:t>neutralisation</w:t>
      </w:r>
      <w:r w:rsidR="00616108">
        <w:t xml:space="preserve"> </w:t>
      </w:r>
      <w:r w:rsidRPr="002D431C">
        <w:t>is</w:t>
      </w:r>
      <w:r w:rsidR="00616108">
        <w:t xml:space="preserve"> </w:t>
      </w:r>
      <w:r w:rsidRPr="002D431C">
        <w:t>there</w:t>
      </w:r>
      <w:r w:rsidR="00616108">
        <w:t xml:space="preserve"> </w:t>
      </w:r>
      <w:r w:rsidRPr="002D431C">
        <w:t>is</w:t>
      </w:r>
      <w:r w:rsidR="00616108">
        <w:t xml:space="preserve"> </w:t>
      </w:r>
      <w:r w:rsidRPr="002D431C">
        <w:t>no</w:t>
      </w:r>
      <w:r w:rsidR="00616108">
        <w:t xml:space="preserve"> </w:t>
      </w:r>
      <w:r w:rsidRPr="002D431C">
        <w:t>disruption</w:t>
      </w:r>
      <w:r w:rsidR="00616108">
        <w:t xml:space="preserve"> </w:t>
      </w:r>
      <w:r w:rsidRPr="002D431C">
        <w:t>of</w:t>
      </w:r>
      <w:r w:rsidR="00616108">
        <w:t xml:space="preserve"> </w:t>
      </w:r>
      <w:r w:rsidRPr="002D431C">
        <w:t>normal</w:t>
      </w:r>
      <w:r w:rsidR="00616108">
        <w:t xml:space="preserve"> </w:t>
      </w:r>
      <w:r w:rsidRPr="002D431C">
        <w:t>microbiota,</w:t>
      </w:r>
      <w:r w:rsidR="00616108">
        <w:t xml:space="preserve"> </w:t>
      </w:r>
      <w:r w:rsidRPr="002D431C">
        <w:t>it</w:t>
      </w:r>
      <w:r w:rsidR="00616108">
        <w:t xml:space="preserve"> </w:t>
      </w:r>
      <w:r w:rsidRPr="002D431C">
        <w:t>is</w:t>
      </w:r>
      <w:r w:rsidR="00616108">
        <w:t xml:space="preserve"> </w:t>
      </w:r>
      <w:r w:rsidRPr="002D431C">
        <w:t>not</w:t>
      </w:r>
      <w:r w:rsidR="00616108">
        <w:t xml:space="preserve"> </w:t>
      </w:r>
      <w:r w:rsidRPr="002D431C">
        <w:t>likely</w:t>
      </w:r>
      <w:r w:rsidR="00616108">
        <w:t xml:space="preserve"> </w:t>
      </w:r>
      <w:r w:rsidRPr="002D431C">
        <w:t>to</w:t>
      </w:r>
      <w:r w:rsidR="00616108">
        <w:t xml:space="preserve"> </w:t>
      </w:r>
      <w:r w:rsidRPr="002D431C">
        <w:t>be</w:t>
      </w:r>
      <w:r w:rsidR="00616108">
        <w:t xml:space="preserve"> </w:t>
      </w:r>
      <w:r w:rsidRPr="002D431C">
        <w:t>subject</w:t>
      </w:r>
      <w:r w:rsidR="00616108">
        <w:t xml:space="preserve"> </w:t>
      </w:r>
      <w:r w:rsidRPr="002D431C">
        <w:t>to</w:t>
      </w:r>
      <w:r w:rsidR="00616108">
        <w:t xml:space="preserve"> </w:t>
      </w:r>
      <w:r w:rsidRPr="002D431C">
        <w:t>the</w:t>
      </w:r>
      <w:r w:rsidR="00616108">
        <w:t xml:space="preserve"> </w:t>
      </w:r>
      <w:r w:rsidRPr="002D431C">
        <w:t>emergence</w:t>
      </w:r>
      <w:r w:rsidR="00616108">
        <w:t xml:space="preserve"> </w:t>
      </w:r>
      <w:r w:rsidRPr="002D431C">
        <w:t>of</w:t>
      </w:r>
      <w:r w:rsidR="00616108">
        <w:t xml:space="preserve"> </w:t>
      </w:r>
      <w:r w:rsidRPr="002D431C">
        <w:t>resistance</w:t>
      </w:r>
      <w:r w:rsidR="00616108">
        <w:t xml:space="preserve"> </w:t>
      </w:r>
      <w:r w:rsidRPr="002D431C">
        <w:t>and</w:t>
      </w:r>
      <w:r w:rsidR="00616108">
        <w:t xml:space="preserve"> </w:t>
      </w:r>
      <w:r w:rsidRPr="002D431C">
        <w:t>unlike</w:t>
      </w:r>
      <w:r w:rsidR="00616108">
        <w:t xml:space="preserve"> </w:t>
      </w:r>
      <w:r w:rsidRPr="002D431C">
        <w:t>FMT,</w:t>
      </w:r>
      <w:r w:rsidR="00616108">
        <w:t xml:space="preserve"> </w:t>
      </w:r>
      <w:r w:rsidRPr="002D431C">
        <w:t>anti-toxin</w:t>
      </w:r>
      <w:r w:rsidR="00616108">
        <w:t xml:space="preserve"> </w:t>
      </w:r>
      <w:r w:rsidRPr="002D431C">
        <w:t>antibodies</w:t>
      </w:r>
      <w:r w:rsidR="00616108">
        <w:t xml:space="preserve"> </w:t>
      </w:r>
      <w:r w:rsidRPr="002D431C">
        <w:t>can</w:t>
      </w:r>
      <w:r w:rsidR="00616108">
        <w:t xml:space="preserve"> </w:t>
      </w:r>
      <w:r w:rsidRPr="002D431C">
        <w:t>be</w:t>
      </w:r>
      <w:r w:rsidR="00616108">
        <w:t xml:space="preserve"> </w:t>
      </w:r>
      <w:r w:rsidRPr="002D431C">
        <w:t>administered</w:t>
      </w:r>
      <w:r w:rsidR="00616108">
        <w:t xml:space="preserve"> </w:t>
      </w:r>
      <w:r w:rsidRPr="002D431C">
        <w:t>to</w:t>
      </w:r>
      <w:r w:rsidR="00616108">
        <w:t xml:space="preserve"> </w:t>
      </w:r>
      <w:r w:rsidRPr="002D431C">
        <w:t>immunocompromised</w:t>
      </w:r>
      <w:r w:rsidR="00616108">
        <w:t xml:space="preserve"> </w:t>
      </w:r>
      <w:r w:rsidRPr="002D431C">
        <w:t>patients</w:t>
      </w:r>
      <w:r w:rsidR="00616108">
        <w:t xml:space="preserve"> </w:t>
      </w:r>
      <w:r w:rsidRPr="002D431C">
        <w:t>or</w:t>
      </w:r>
      <w:r w:rsidR="00616108">
        <w:t xml:space="preserve"> </w:t>
      </w:r>
      <w:r w:rsidRPr="002D431C">
        <w:t>who</w:t>
      </w:r>
      <w:r w:rsidR="00616108">
        <w:t xml:space="preserve"> </w:t>
      </w:r>
      <w:r w:rsidRPr="002D431C">
        <w:t>require</w:t>
      </w:r>
      <w:r w:rsidR="00616108">
        <w:t xml:space="preserve"> </w:t>
      </w:r>
      <w:r w:rsidRPr="002D431C">
        <w:t>continued</w:t>
      </w:r>
      <w:r w:rsidR="00616108">
        <w:t xml:space="preserve"> </w:t>
      </w:r>
      <w:r w:rsidRPr="002D431C">
        <w:t>antibiotics</w:t>
      </w:r>
      <w:r w:rsidR="00616108">
        <w:t xml:space="preserve"> </w:t>
      </w:r>
      <w:r w:rsidRPr="002D431C">
        <w:t>for</w:t>
      </w:r>
      <w:r w:rsidR="00616108">
        <w:t xml:space="preserve"> </w:t>
      </w:r>
      <w:r w:rsidRPr="002D431C">
        <w:t>other</w:t>
      </w:r>
      <w:r w:rsidR="00616108">
        <w:t xml:space="preserve"> </w:t>
      </w:r>
      <w:r w:rsidRPr="002D431C">
        <w:t>infections.</w:t>
      </w:r>
    </w:p>
    <w:p w14:paraId="74ADE5E4" w14:textId="459BCE34" w:rsidR="002D431C" w:rsidRPr="002D431C" w:rsidRDefault="00356407" w:rsidP="002D431C">
      <w:r w:rsidRPr="00356407">
        <w:t>Actoxumab</w:t>
      </w:r>
      <w:r w:rsidR="00616108">
        <w:t xml:space="preserve"> </w:t>
      </w:r>
      <w:r w:rsidRPr="00356407">
        <w:t>(also</w:t>
      </w:r>
      <w:r w:rsidR="00616108">
        <w:t xml:space="preserve"> </w:t>
      </w:r>
      <w:r w:rsidRPr="00356407">
        <w:t>known</w:t>
      </w:r>
      <w:r w:rsidR="00616108">
        <w:t xml:space="preserve"> </w:t>
      </w:r>
      <w:r w:rsidRPr="00356407">
        <w:t>as</w:t>
      </w:r>
      <w:r w:rsidR="00616108">
        <w:t xml:space="preserve"> </w:t>
      </w:r>
      <w:r w:rsidRPr="00356407">
        <w:t>MK-3415,</w:t>
      </w:r>
      <w:r w:rsidR="00616108">
        <w:t xml:space="preserve"> </w:t>
      </w:r>
      <w:r w:rsidRPr="00356407">
        <w:t>GS-CDA1,</w:t>
      </w:r>
      <w:r w:rsidR="00616108">
        <w:t xml:space="preserve"> </w:t>
      </w:r>
      <w:r w:rsidRPr="00356407">
        <w:t>or</w:t>
      </w:r>
      <w:r w:rsidR="00616108">
        <w:t xml:space="preserve"> </w:t>
      </w:r>
      <w:r w:rsidRPr="00356407">
        <w:t>CDA1)</w:t>
      </w:r>
      <w:r w:rsidR="00616108">
        <w:t xml:space="preserve"> </w:t>
      </w:r>
      <w:r w:rsidRPr="00356407">
        <w:t>and</w:t>
      </w:r>
      <w:r w:rsidR="00616108">
        <w:t xml:space="preserve"> </w:t>
      </w:r>
      <w:r w:rsidRPr="00356407">
        <w:t>bezlotoxumab</w:t>
      </w:r>
      <w:r w:rsidR="00616108">
        <w:t xml:space="preserve"> </w:t>
      </w:r>
      <w:r w:rsidRPr="00356407">
        <w:t>(also</w:t>
      </w:r>
      <w:r w:rsidR="00616108">
        <w:t xml:space="preserve"> </w:t>
      </w:r>
      <w:r w:rsidRPr="00356407">
        <w:t>known</w:t>
      </w:r>
      <w:r w:rsidR="00616108">
        <w:t xml:space="preserve"> </w:t>
      </w:r>
      <w:r w:rsidRPr="00356407">
        <w:t>as</w:t>
      </w:r>
      <w:r w:rsidR="00616108">
        <w:t xml:space="preserve"> </w:t>
      </w:r>
      <w:r w:rsidRPr="00356407">
        <w:t>MK-6072,</w:t>
      </w:r>
      <w:r w:rsidR="00616108">
        <w:t xml:space="preserve"> </w:t>
      </w:r>
      <w:r w:rsidRPr="00356407">
        <w:t>MDX-1388,</w:t>
      </w:r>
      <w:r w:rsidR="00616108">
        <w:t xml:space="preserve"> </w:t>
      </w:r>
      <w:r w:rsidRPr="00356407">
        <w:t>or</w:t>
      </w:r>
      <w:r w:rsidR="00616108">
        <w:t xml:space="preserve"> </w:t>
      </w:r>
      <w:r w:rsidRPr="00356407">
        <w:t>CDB1)</w:t>
      </w:r>
      <w:r w:rsidR="00616108">
        <w:t xml:space="preserve"> </w:t>
      </w:r>
      <w:r w:rsidRPr="00356407">
        <w:t>are</w:t>
      </w:r>
      <w:r w:rsidR="00616108">
        <w:t xml:space="preserve"> </w:t>
      </w:r>
      <w:r w:rsidRPr="00356407">
        <w:t>fully</w:t>
      </w:r>
      <w:r w:rsidR="00616108">
        <w:t xml:space="preserve"> </w:t>
      </w:r>
      <w:r w:rsidRPr="00356407">
        <w:t>human</w:t>
      </w:r>
      <w:r w:rsidR="00616108">
        <w:t xml:space="preserve"> </w:t>
      </w:r>
      <w:r w:rsidRPr="00356407">
        <w:t>mAbs</w:t>
      </w:r>
      <w:r w:rsidR="00616108">
        <w:t xml:space="preserve"> </w:t>
      </w:r>
      <w:r w:rsidRPr="00356407">
        <w:t>(IgG1/kappa</w:t>
      </w:r>
      <w:r w:rsidR="00616108">
        <w:t xml:space="preserve"> </w:t>
      </w:r>
      <w:r w:rsidRPr="00356407">
        <w:t>isotype</w:t>
      </w:r>
      <w:r w:rsidR="00616108">
        <w:t xml:space="preserve"> </w:t>
      </w:r>
      <w:r w:rsidRPr="00356407">
        <w:t>subclass)</w:t>
      </w:r>
      <w:r w:rsidR="00616108">
        <w:t xml:space="preserve"> </w:t>
      </w:r>
      <w:r w:rsidRPr="00356407">
        <w:t>which</w:t>
      </w:r>
      <w:r w:rsidR="00616108">
        <w:t xml:space="preserve"> </w:t>
      </w:r>
      <w:r w:rsidRPr="00356407">
        <w:t>bind</w:t>
      </w:r>
      <w:r w:rsidR="00616108">
        <w:t xml:space="preserve"> </w:t>
      </w:r>
      <w:r w:rsidRPr="00356407">
        <w:t>with</w:t>
      </w:r>
      <w:r w:rsidR="00616108">
        <w:t xml:space="preserve"> </w:t>
      </w:r>
      <w:r w:rsidRPr="00356407">
        <w:t>high</w:t>
      </w:r>
      <w:r w:rsidR="00616108">
        <w:t xml:space="preserve"> </w:t>
      </w:r>
      <w:r w:rsidRPr="00356407">
        <w:t>affinity</w:t>
      </w:r>
      <w:r w:rsidR="00616108">
        <w:t xml:space="preserve"> </w:t>
      </w:r>
      <w:r w:rsidRPr="00356407">
        <w:t>to</w:t>
      </w:r>
      <w:r w:rsidR="00616108">
        <w:t xml:space="preserve"> </w:t>
      </w:r>
      <w:r w:rsidRPr="001349A8">
        <w:rPr>
          <w:i/>
        </w:rPr>
        <w:t>C.</w:t>
      </w:r>
      <w:r w:rsidR="00616108">
        <w:rPr>
          <w:i/>
        </w:rPr>
        <w:t xml:space="preserve"> </w:t>
      </w:r>
      <w:r w:rsidRPr="001349A8">
        <w:rPr>
          <w:i/>
        </w:rPr>
        <w:t>difficile</w:t>
      </w:r>
      <w:r w:rsidR="00616108">
        <w:rPr>
          <w:i/>
        </w:rPr>
        <w:t xml:space="preserve"> </w:t>
      </w:r>
      <w:r w:rsidRPr="00356407">
        <w:t>toxins</w:t>
      </w:r>
      <w:r w:rsidR="00616108">
        <w:t xml:space="preserve"> </w:t>
      </w:r>
      <w:r w:rsidRPr="00356407">
        <w:t>A</w:t>
      </w:r>
      <w:r w:rsidR="00616108">
        <w:t xml:space="preserve"> </w:t>
      </w:r>
      <w:r w:rsidRPr="00356407">
        <w:t>and</w:t>
      </w:r>
      <w:r w:rsidR="00616108">
        <w:t xml:space="preserve"> </w:t>
      </w:r>
      <w:r w:rsidRPr="00356407">
        <w:t>B</w:t>
      </w:r>
      <w:r w:rsidR="00616108">
        <w:t xml:space="preserve"> </w:t>
      </w:r>
      <w:r w:rsidRPr="00356407">
        <w:t>respectively</w:t>
      </w:r>
      <w:r w:rsidR="00616108">
        <w:t xml:space="preserve"> </w:t>
      </w:r>
      <w:r w:rsidRPr="00356407">
        <w:t>and</w:t>
      </w:r>
      <w:r w:rsidR="00616108">
        <w:t xml:space="preserve"> </w:t>
      </w:r>
      <w:r w:rsidRPr="00356407">
        <w:t>prevents</w:t>
      </w:r>
      <w:r w:rsidR="00616108">
        <w:t xml:space="preserve"> </w:t>
      </w:r>
      <w:r w:rsidRPr="00356407">
        <w:t>toxin</w:t>
      </w:r>
      <w:r w:rsidR="00616108">
        <w:t xml:space="preserve"> </w:t>
      </w:r>
      <w:r w:rsidRPr="00356407">
        <w:t>binding</w:t>
      </w:r>
      <w:r w:rsidR="00616108">
        <w:t xml:space="preserve"> </w:t>
      </w:r>
      <w:r w:rsidRPr="00356407">
        <w:t>to</w:t>
      </w:r>
      <w:r w:rsidR="00616108">
        <w:t xml:space="preserve"> </w:t>
      </w:r>
      <w:r w:rsidRPr="00356407">
        <w:t>host</w:t>
      </w:r>
      <w:r w:rsidR="00616108">
        <w:t xml:space="preserve"> </w:t>
      </w:r>
      <w:r w:rsidRPr="00356407">
        <w:t>cells.</w:t>
      </w:r>
      <w:r w:rsidR="00616108">
        <w:t xml:space="preserve"> </w:t>
      </w:r>
      <w:r w:rsidRPr="00356407">
        <w:t>MK-3415A</w:t>
      </w:r>
      <w:r w:rsidR="00616108">
        <w:t xml:space="preserve"> </w:t>
      </w:r>
      <w:r w:rsidRPr="00356407">
        <w:t>is</w:t>
      </w:r>
      <w:r w:rsidR="00616108">
        <w:t xml:space="preserve"> </w:t>
      </w:r>
      <w:r w:rsidRPr="00356407">
        <w:t>the</w:t>
      </w:r>
      <w:r w:rsidR="00616108">
        <w:t xml:space="preserve"> </w:t>
      </w:r>
      <w:r w:rsidRPr="00356407">
        <w:t>combination</w:t>
      </w:r>
      <w:r w:rsidR="00616108">
        <w:t xml:space="preserve"> </w:t>
      </w:r>
      <w:r w:rsidRPr="00356407">
        <w:t>of</w:t>
      </w:r>
      <w:r w:rsidR="00616108">
        <w:t xml:space="preserve"> </w:t>
      </w:r>
      <w:r w:rsidRPr="00356407">
        <w:t>actoxumab</w:t>
      </w:r>
      <w:r w:rsidR="00616108">
        <w:t xml:space="preserve"> </w:t>
      </w:r>
      <w:r w:rsidRPr="00356407">
        <w:t>and</w:t>
      </w:r>
      <w:r w:rsidR="00616108">
        <w:t xml:space="preserve"> </w:t>
      </w:r>
      <w:r w:rsidRPr="00356407">
        <w:t>bezlotoxumab.</w:t>
      </w:r>
      <w:r w:rsidR="00616108">
        <w:t xml:space="preserve"> </w:t>
      </w:r>
      <w:r w:rsidRPr="00356407">
        <w:t>The</w:t>
      </w:r>
      <w:r w:rsidR="00616108">
        <w:t xml:space="preserve"> </w:t>
      </w:r>
      <w:r w:rsidRPr="00356407">
        <w:t>clinical</w:t>
      </w:r>
      <w:r w:rsidR="00616108">
        <w:t xml:space="preserve"> </w:t>
      </w:r>
      <w:r w:rsidRPr="00356407">
        <w:t>development</w:t>
      </w:r>
      <w:r w:rsidR="00616108">
        <w:t xml:space="preserve"> </w:t>
      </w:r>
      <w:r w:rsidRPr="00356407">
        <w:t>program</w:t>
      </w:r>
      <w:r w:rsidR="00616108">
        <w:t xml:space="preserve"> </w:t>
      </w:r>
      <w:r w:rsidRPr="00356407">
        <w:t>included</w:t>
      </w:r>
      <w:r w:rsidR="00616108">
        <w:t xml:space="preserve"> </w:t>
      </w:r>
      <w:r w:rsidRPr="00356407">
        <w:t>clinical</w:t>
      </w:r>
      <w:r w:rsidR="00616108">
        <w:t xml:space="preserve"> </w:t>
      </w:r>
      <w:r w:rsidRPr="00356407">
        <w:t>trials</w:t>
      </w:r>
      <w:r w:rsidR="00616108">
        <w:t xml:space="preserve"> </w:t>
      </w:r>
      <w:r w:rsidRPr="00356407">
        <w:t>evaluating</w:t>
      </w:r>
      <w:r w:rsidR="00616108">
        <w:t xml:space="preserve"> </w:t>
      </w:r>
      <w:r w:rsidRPr="00356407">
        <w:t>each</w:t>
      </w:r>
      <w:r w:rsidR="00616108">
        <w:t xml:space="preserve"> </w:t>
      </w:r>
      <w:r w:rsidRPr="00356407">
        <w:t>individual</w:t>
      </w:r>
      <w:r w:rsidR="00616108">
        <w:t xml:space="preserve"> </w:t>
      </w:r>
      <w:r w:rsidRPr="00356407">
        <w:t>mAb</w:t>
      </w:r>
      <w:r w:rsidR="00616108">
        <w:t xml:space="preserve"> </w:t>
      </w:r>
      <w:r w:rsidRPr="00356407">
        <w:t>(actoxumab</w:t>
      </w:r>
      <w:r w:rsidR="00616108">
        <w:t xml:space="preserve"> </w:t>
      </w:r>
      <w:r w:rsidRPr="00356407">
        <w:t>or</w:t>
      </w:r>
      <w:r w:rsidR="00616108">
        <w:t xml:space="preserve"> </w:t>
      </w:r>
      <w:r w:rsidRPr="00356407">
        <w:t>bezlotoxumab)</w:t>
      </w:r>
      <w:r w:rsidR="00616108">
        <w:t xml:space="preserve"> </w:t>
      </w:r>
      <w:r w:rsidRPr="00356407">
        <w:t>or</w:t>
      </w:r>
      <w:r w:rsidR="00616108">
        <w:t xml:space="preserve"> </w:t>
      </w:r>
      <w:r w:rsidRPr="00356407">
        <w:t>the</w:t>
      </w:r>
      <w:r w:rsidR="00616108">
        <w:t xml:space="preserve"> </w:t>
      </w:r>
      <w:r w:rsidRPr="00356407">
        <w:t>combination</w:t>
      </w:r>
      <w:r w:rsidR="00616108">
        <w:t xml:space="preserve"> </w:t>
      </w:r>
      <w:r w:rsidRPr="00356407">
        <w:t>of</w:t>
      </w:r>
      <w:r w:rsidR="00616108">
        <w:t xml:space="preserve"> </w:t>
      </w:r>
      <w:r w:rsidRPr="00356407">
        <w:t>both</w:t>
      </w:r>
      <w:r w:rsidR="00616108">
        <w:t xml:space="preserve"> </w:t>
      </w:r>
      <w:r w:rsidRPr="00356407">
        <w:t>mAbs</w:t>
      </w:r>
      <w:r w:rsidR="00616108">
        <w:t xml:space="preserve"> </w:t>
      </w:r>
      <w:r w:rsidRPr="00356407">
        <w:t>for</w:t>
      </w:r>
      <w:r w:rsidR="00616108">
        <w:t xml:space="preserve"> </w:t>
      </w:r>
      <w:r w:rsidRPr="00356407">
        <w:t>the</w:t>
      </w:r>
      <w:r w:rsidR="00616108">
        <w:t xml:space="preserve"> </w:t>
      </w:r>
      <w:r w:rsidRPr="00356407">
        <w:t>prevention</w:t>
      </w:r>
      <w:r w:rsidR="00616108">
        <w:t xml:space="preserve"> </w:t>
      </w:r>
      <w:r w:rsidRPr="00356407">
        <w:t>of</w:t>
      </w:r>
      <w:r w:rsidR="00616108">
        <w:t xml:space="preserve"> </w:t>
      </w:r>
      <w:r w:rsidRPr="00356407">
        <w:t>CDI</w:t>
      </w:r>
      <w:r w:rsidR="00616108">
        <w:t xml:space="preserve"> </w:t>
      </w:r>
      <w:r w:rsidRPr="00356407">
        <w:t>recurrence</w:t>
      </w:r>
      <w:r w:rsidR="00616108">
        <w:t xml:space="preserve"> </w:t>
      </w:r>
      <w:r w:rsidRPr="00356407">
        <w:t>in</w:t>
      </w:r>
      <w:r w:rsidR="00616108">
        <w:t xml:space="preserve"> </w:t>
      </w:r>
      <w:r w:rsidRPr="00356407">
        <w:t>subjects</w:t>
      </w:r>
      <w:r w:rsidR="00616108">
        <w:t xml:space="preserve"> </w:t>
      </w:r>
      <w:r w:rsidRPr="00356407">
        <w:t>receiving</w:t>
      </w:r>
      <w:r w:rsidR="00616108">
        <w:t xml:space="preserve"> </w:t>
      </w:r>
      <w:r w:rsidRPr="00356407">
        <w:t>oral</w:t>
      </w:r>
      <w:r w:rsidR="00616108">
        <w:t xml:space="preserve"> </w:t>
      </w:r>
      <w:r w:rsidRPr="00356407">
        <w:t>standard</w:t>
      </w:r>
      <w:r w:rsidR="00616108">
        <w:t xml:space="preserve"> </w:t>
      </w:r>
      <w:r w:rsidRPr="00356407">
        <w:t>of</w:t>
      </w:r>
      <w:r w:rsidR="00616108">
        <w:t xml:space="preserve"> </w:t>
      </w:r>
      <w:r w:rsidRPr="00356407">
        <w:t>care</w:t>
      </w:r>
      <w:r w:rsidR="00616108">
        <w:t xml:space="preserve"> </w:t>
      </w:r>
      <w:r w:rsidRPr="00356407">
        <w:t>(SoC)</w:t>
      </w:r>
      <w:r w:rsidR="00616108">
        <w:t xml:space="preserve"> </w:t>
      </w:r>
      <w:r w:rsidRPr="00356407">
        <w:t>antibiotics</w:t>
      </w:r>
      <w:r w:rsidR="00616108">
        <w:t xml:space="preserve"> </w:t>
      </w:r>
      <w:r w:rsidRPr="00356407">
        <w:t>for</w:t>
      </w:r>
      <w:r w:rsidR="00616108">
        <w:t xml:space="preserve"> </w:t>
      </w:r>
      <w:r w:rsidRPr="00356407">
        <w:t>a</w:t>
      </w:r>
      <w:r w:rsidR="00616108">
        <w:t xml:space="preserve"> </w:t>
      </w:r>
      <w:r w:rsidRPr="00356407">
        <w:t>primary</w:t>
      </w:r>
      <w:r w:rsidR="00616108">
        <w:t xml:space="preserve"> </w:t>
      </w:r>
      <w:r w:rsidRPr="00356407">
        <w:t>or</w:t>
      </w:r>
      <w:r w:rsidR="00616108">
        <w:t xml:space="preserve"> </w:t>
      </w:r>
      <w:r w:rsidRPr="00356407">
        <w:t>recurrent</w:t>
      </w:r>
      <w:r w:rsidR="00616108">
        <w:t xml:space="preserve"> </w:t>
      </w:r>
      <w:r w:rsidRPr="00356407">
        <w:t>episode</w:t>
      </w:r>
      <w:r w:rsidR="00616108">
        <w:t xml:space="preserve"> </w:t>
      </w:r>
      <w:r w:rsidRPr="00356407">
        <w:t>of</w:t>
      </w:r>
      <w:r w:rsidR="00616108">
        <w:t xml:space="preserve"> </w:t>
      </w:r>
      <w:r w:rsidRPr="00356407">
        <w:t>CDI.</w:t>
      </w:r>
      <w:r w:rsidR="00616108">
        <w:t xml:space="preserve"> </w:t>
      </w:r>
      <w:r w:rsidRPr="00356407">
        <w:t>Both</w:t>
      </w:r>
      <w:r w:rsidR="00616108">
        <w:t xml:space="preserve"> </w:t>
      </w:r>
      <w:r w:rsidRPr="00356407">
        <w:t>actoxumab</w:t>
      </w:r>
      <w:r w:rsidR="00616108">
        <w:t xml:space="preserve"> </w:t>
      </w:r>
      <w:r w:rsidRPr="00356407">
        <w:t>and</w:t>
      </w:r>
      <w:r w:rsidR="00616108">
        <w:t xml:space="preserve"> </w:t>
      </w:r>
      <w:r w:rsidRPr="00356407">
        <w:t>bezlotoxumab</w:t>
      </w:r>
      <w:r w:rsidR="00616108">
        <w:t xml:space="preserve"> </w:t>
      </w:r>
      <w:r w:rsidRPr="00356407">
        <w:t>neutralise</w:t>
      </w:r>
      <w:r w:rsidR="00616108">
        <w:t xml:space="preserve"> </w:t>
      </w:r>
      <w:r w:rsidRPr="00356407">
        <w:t>the</w:t>
      </w:r>
      <w:r w:rsidR="00616108">
        <w:t xml:space="preserve"> </w:t>
      </w:r>
      <w:r w:rsidRPr="00356407">
        <w:t>cytotoxic</w:t>
      </w:r>
      <w:r w:rsidR="00616108">
        <w:t xml:space="preserve"> </w:t>
      </w:r>
      <w:r w:rsidRPr="00356407">
        <w:t>activities</w:t>
      </w:r>
      <w:r w:rsidR="00616108">
        <w:t xml:space="preserve"> </w:t>
      </w:r>
      <w:r w:rsidRPr="00356407">
        <w:t>of</w:t>
      </w:r>
      <w:r w:rsidR="00616108">
        <w:t xml:space="preserve"> </w:t>
      </w:r>
      <w:r w:rsidRPr="00356407">
        <w:t>toxins</w:t>
      </w:r>
      <w:r w:rsidR="00616108">
        <w:t xml:space="preserve"> </w:t>
      </w:r>
      <w:r w:rsidRPr="00356407">
        <w:t>from</w:t>
      </w:r>
      <w:r w:rsidR="00616108">
        <w:t xml:space="preserve"> </w:t>
      </w:r>
      <w:r w:rsidRPr="00356407">
        <w:t>a</w:t>
      </w:r>
      <w:r w:rsidR="00616108">
        <w:t xml:space="preserve"> </w:t>
      </w:r>
      <w:r w:rsidRPr="00356407">
        <w:t>broad</w:t>
      </w:r>
      <w:r w:rsidR="00616108">
        <w:t xml:space="preserve"> </w:t>
      </w:r>
      <w:r w:rsidRPr="00356407">
        <w:t>range</w:t>
      </w:r>
      <w:r w:rsidR="00616108">
        <w:t xml:space="preserve"> </w:t>
      </w:r>
      <w:r w:rsidRPr="00356407">
        <w:t>of</w:t>
      </w:r>
      <w:r w:rsidR="00616108">
        <w:t xml:space="preserve"> </w:t>
      </w:r>
      <w:r w:rsidRPr="00356407">
        <w:t>clinical</w:t>
      </w:r>
      <w:r w:rsidR="00616108">
        <w:t xml:space="preserve"> </w:t>
      </w:r>
      <w:r w:rsidRPr="00356407">
        <w:t>isolates</w:t>
      </w:r>
      <w:r w:rsidR="00616108">
        <w:t xml:space="preserve"> </w:t>
      </w:r>
      <w:r w:rsidRPr="00356407">
        <w:t>of</w:t>
      </w:r>
      <w:r w:rsidR="00616108">
        <w:t xml:space="preserve"> </w:t>
      </w:r>
      <w:r w:rsidRPr="001349A8">
        <w:rPr>
          <w:i/>
        </w:rPr>
        <w:t>C.</w:t>
      </w:r>
      <w:r w:rsidR="00616108">
        <w:rPr>
          <w:i/>
        </w:rPr>
        <w:t xml:space="preserve"> </w:t>
      </w:r>
      <w:r w:rsidRPr="001349A8">
        <w:rPr>
          <w:i/>
        </w:rPr>
        <w:t>difficile</w:t>
      </w:r>
      <w:r w:rsidR="00616108">
        <w:rPr>
          <w:i/>
        </w:rPr>
        <w:t xml:space="preserve"> </w:t>
      </w:r>
      <w:r w:rsidRPr="00356407">
        <w:t>(ribotypes</w:t>
      </w:r>
      <w:r w:rsidR="00616108">
        <w:t xml:space="preserve"> </w:t>
      </w:r>
      <w:r w:rsidRPr="00356407">
        <w:t>001,</w:t>
      </w:r>
      <w:r w:rsidR="00616108">
        <w:t xml:space="preserve"> </w:t>
      </w:r>
      <w:r w:rsidRPr="00356407">
        <w:t>002,</w:t>
      </w:r>
      <w:r w:rsidR="00616108">
        <w:t xml:space="preserve"> </w:t>
      </w:r>
      <w:r w:rsidRPr="00356407">
        <w:t>003,</w:t>
      </w:r>
      <w:r w:rsidR="00616108">
        <w:t xml:space="preserve"> </w:t>
      </w:r>
      <w:r w:rsidRPr="00356407">
        <w:t>012,</w:t>
      </w:r>
      <w:r w:rsidR="00616108">
        <w:t xml:space="preserve"> </w:t>
      </w:r>
      <w:r w:rsidRPr="00356407">
        <w:t>014,</w:t>
      </w:r>
      <w:r w:rsidR="00616108">
        <w:t xml:space="preserve"> </w:t>
      </w:r>
      <w:r w:rsidRPr="00356407">
        <w:t>017,</w:t>
      </w:r>
      <w:r w:rsidR="00616108">
        <w:t xml:space="preserve"> </w:t>
      </w:r>
      <w:r w:rsidRPr="00356407">
        <w:t>018,</w:t>
      </w:r>
      <w:r w:rsidR="00616108">
        <w:t xml:space="preserve"> </w:t>
      </w:r>
      <w:r w:rsidRPr="00356407">
        <w:t>023,</w:t>
      </w:r>
      <w:r w:rsidR="00616108">
        <w:t xml:space="preserve"> </w:t>
      </w:r>
      <w:r w:rsidRPr="00356407">
        <w:t>027,</w:t>
      </w:r>
      <w:r w:rsidR="00616108">
        <w:t xml:space="preserve"> </w:t>
      </w:r>
      <w:r w:rsidRPr="00356407">
        <w:t>053,</w:t>
      </w:r>
      <w:r w:rsidR="00616108">
        <w:t xml:space="preserve"> </w:t>
      </w:r>
      <w:r w:rsidRPr="00356407">
        <w:t>063,</w:t>
      </w:r>
      <w:r w:rsidR="00616108">
        <w:t xml:space="preserve"> </w:t>
      </w:r>
      <w:r w:rsidRPr="00356407">
        <w:t>077,</w:t>
      </w:r>
      <w:r w:rsidR="00616108">
        <w:t xml:space="preserve"> </w:t>
      </w:r>
      <w:r w:rsidRPr="00356407">
        <w:t>078,</w:t>
      </w:r>
      <w:r w:rsidR="00616108">
        <w:t xml:space="preserve"> </w:t>
      </w:r>
      <w:r w:rsidRPr="00356407">
        <w:t>081,</w:t>
      </w:r>
      <w:r w:rsidR="00616108">
        <w:t xml:space="preserve"> </w:t>
      </w:r>
      <w:r w:rsidRPr="00356407">
        <w:t>087,</w:t>
      </w:r>
      <w:r w:rsidR="00616108">
        <w:t xml:space="preserve"> </w:t>
      </w:r>
      <w:r w:rsidRPr="00356407">
        <w:t>106,</w:t>
      </w:r>
      <w:r w:rsidR="00616108">
        <w:t xml:space="preserve"> </w:t>
      </w:r>
      <w:r w:rsidRPr="00356407">
        <w:t>198,</w:t>
      </w:r>
      <w:r w:rsidR="00616108">
        <w:t xml:space="preserve"> </w:t>
      </w:r>
      <w:r w:rsidRPr="00356407">
        <w:t>and</w:t>
      </w:r>
      <w:r w:rsidR="00616108">
        <w:t xml:space="preserve"> </w:t>
      </w:r>
      <w:r w:rsidRPr="00356407">
        <w:t>369).</w:t>
      </w:r>
      <w:r w:rsidR="00616108">
        <w:t xml:space="preserve"> </w:t>
      </w:r>
      <w:r w:rsidRPr="00356407">
        <w:t>Given</w:t>
      </w:r>
      <w:r w:rsidR="00616108">
        <w:t xml:space="preserve"> </w:t>
      </w:r>
      <w:r w:rsidRPr="00356407">
        <w:t>that</w:t>
      </w:r>
      <w:r w:rsidR="00616108">
        <w:t xml:space="preserve"> </w:t>
      </w:r>
      <w:r w:rsidRPr="00356407">
        <w:t>low</w:t>
      </w:r>
      <w:r w:rsidR="00616108">
        <w:t xml:space="preserve"> </w:t>
      </w:r>
      <w:r w:rsidRPr="00356407">
        <w:t>titres</w:t>
      </w:r>
      <w:r w:rsidR="00616108">
        <w:t xml:space="preserve"> </w:t>
      </w:r>
      <w:r w:rsidRPr="00356407">
        <w:t>of</w:t>
      </w:r>
      <w:r w:rsidR="00616108">
        <w:t xml:space="preserve"> </w:t>
      </w:r>
      <w:r w:rsidRPr="00356407">
        <w:t>neutralising</w:t>
      </w:r>
      <w:r w:rsidR="00616108">
        <w:t xml:space="preserve"> </w:t>
      </w:r>
      <w:r w:rsidRPr="00356407">
        <w:t>antibodies</w:t>
      </w:r>
      <w:r w:rsidR="00616108">
        <w:t xml:space="preserve"> </w:t>
      </w:r>
      <w:r w:rsidRPr="00356407">
        <w:t>against</w:t>
      </w:r>
      <w:r w:rsidR="00616108">
        <w:t xml:space="preserve"> </w:t>
      </w:r>
      <w:r w:rsidRPr="00356407">
        <w:t>toxins</w:t>
      </w:r>
      <w:r w:rsidR="00616108">
        <w:t xml:space="preserve"> </w:t>
      </w:r>
      <w:r w:rsidRPr="00356407">
        <w:t>A</w:t>
      </w:r>
      <w:r w:rsidR="00616108">
        <w:t xml:space="preserve"> </w:t>
      </w:r>
      <w:r w:rsidRPr="00356407">
        <w:t>and</w:t>
      </w:r>
      <w:r w:rsidR="00616108">
        <w:t xml:space="preserve"> </w:t>
      </w:r>
      <w:r w:rsidRPr="00356407">
        <w:t>B</w:t>
      </w:r>
      <w:r w:rsidR="00616108">
        <w:t xml:space="preserve"> </w:t>
      </w:r>
      <w:r w:rsidRPr="00356407">
        <w:t>are</w:t>
      </w:r>
      <w:r w:rsidR="00616108">
        <w:t xml:space="preserve"> </w:t>
      </w:r>
      <w:r w:rsidRPr="00356407">
        <w:t>a</w:t>
      </w:r>
      <w:r w:rsidR="00616108">
        <w:t xml:space="preserve"> </w:t>
      </w:r>
      <w:r w:rsidRPr="00356407">
        <w:t>significant</w:t>
      </w:r>
      <w:r w:rsidR="00616108">
        <w:t xml:space="preserve"> </w:t>
      </w:r>
      <w:r w:rsidRPr="00356407">
        <w:t>risk</w:t>
      </w:r>
      <w:r w:rsidR="00616108">
        <w:t xml:space="preserve"> </w:t>
      </w:r>
      <w:r w:rsidRPr="00356407">
        <w:t>factor</w:t>
      </w:r>
      <w:r w:rsidR="00616108">
        <w:t xml:space="preserve"> </w:t>
      </w:r>
      <w:r w:rsidRPr="00356407">
        <w:t>for</w:t>
      </w:r>
      <w:r w:rsidR="00616108">
        <w:t xml:space="preserve"> </w:t>
      </w:r>
      <w:r w:rsidRPr="00356407">
        <w:t>developing</w:t>
      </w:r>
      <w:r w:rsidR="00616108">
        <w:t xml:space="preserve"> </w:t>
      </w:r>
      <w:r w:rsidRPr="00356407">
        <w:t>a</w:t>
      </w:r>
      <w:r w:rsidR="00616108">
        <w:t xml:space="preserve"> </w:t>
      </w:r>
      <w:r w:rsidRPr="00356407">
        <w:t>recurrent</w:t>
      </w:r>
      <w:r w:rsidR="00616108">
        <w:t xml:space="preserve"> </w:t>
      </w:r>
      <w:r w:rsidRPr="00356407">
        <w:t>infection</w:t>
      </w:r>
      <w:r w:rsidR="00616108">
        <w:t xml:space="preserve"> </w:t>
      </w:r>
      <w:r w:rsidRPr="00356407">
        <w:t>in</w:t>
      </w:r>
      <w:r w:rsidR="00616108">
        <w:t xml:space="preserve"> </w:t>
      </w:r>
      <w:r w:rsidRPr="00356407">
        <w:t>humans,</w:t>
      </w:r>
      <w:r w:rsidR="00616108">
        <w:t xml:space="preserve"> </w:t>
      </w:r>
      <w:r w:rsidRPr="00356407">
        <w:t>it</w:t>
      </w:r>
      <w:r w:rsidR="00616108">
        <w:t xml:space="preserve"> </w:t>
      </w:r>
      <w:r w:rsidRPr="00356407">
        <w:t>was</w:t>
      </w:r>
      <w:r w:rsidR="00616108">
        <w:t xml:space="preserve"> </w:t>
      </w:r>
      <w:r w:rsidRPr="00356407">
        <w:t>hypothesised</w:t>
      </w:r>
      <w:r w:rsidR="00616108">
        <w:t xml:space="preserve"> </w:t>
      </w:r>
      <w:r w:rsidRPr="00356407">
        <w:t>that</w:t>
      </w:r>
      <w:r w:rsidR="00616108">
        <w:t xml:space="preserve"> </w:t>
      </w:r>
      <w:r w:rsidRPr="00356407">
        <w:t>administration</w:t>
      </w:r>
      <w:r w:rsidR="00616108">
        <w:t xml:space="preserve"> </w:t>
      </w:r>
      <w:r w:rsidRPr="00356407">
        <w:t>of</w:t>
      </w:r>
      <w:r w:rsidR="00616108">
        <w:t xml:space="preserve"> </w:t>
      </w:r>
      <w:r w:rsidRPr="00356407">
        <w:t>actoxumab</w:t>
      </w:r>
      <w:r w:rsidR="00616108">
        <w:t xml:space="preserve"> </w:t>
      </w:r>
      <w:r w:rsidRPr="00356407">
        <w:t>+</w:t>
      </w:r>
      <w:r w:rsidR="00616108">
        <w:t xml:space="preserve"> </w:t>
      </w:r>
      <w:r w:rsidRPr="00356407">
        <w:t>bezlotoxumab</w:t>
      </w:r>
      <w:r w:rsidR="00616108">
        <w:t xml:space="preserve"> </w:t>
      </w:r>
      <w:r w:rsidRPr="00356407">
        <w:t>would</w:t>
      </w:r>
      <w:r w:rsidR="00616108">
        <w:t xml:space="preserve"> </w:t>
      </w:r>
      <w:r w:rsidRPr="00356407">
        <w:t>reduce</w:t>
      </w:r>
      <w:r w:rsidR="00616108">
        <w:t xml:space="preserve"> </w:t>
      </w:r>
      <w:r w:rsidRPr="00356407">
        <w:t>the</w:t>
      </w:r>
      <w:r w:rsidR="00616108">
        <w:t xml:space="preserve"> </w:t>
      </w:r>
      <w:r w:rsidRPr="00356407">
        <w:t>risk</w:t>
      </w:r>
      <w:r w:rsidR="00616108">
        <w:t xml:space="preserve"> </w:t>
      </w:r>
      <w:r w:rsidRPr="00356407">
        <w:t>for</w:t>
      </w:r>
      <w:r w:rsidR="00616108">
        <w:t xml:space="preserve"> </w:t>
      </w:r>
      <w:r w:rsidRPr="00356407">
        <w:t>CDI</w:t>
      </w:r>
      <w:r w:rsidR="00616108">
        <w:t xml:space="preserve"> </w:t>
      </w:r>
      <w:r w:rsidRPr="00356407">
        <w:t>recurrence</w:t>
      </w:r>
      <w:r w:rsidR="00616108">
        <w:t xml:space="preserve"> </w:t>
      </w:r>
      <w:r w:rsidRPr="00356407">
        <w:t>by</w:t>
      </w:r>
      <w:r w:rsidR="00616108">
        <w:t xml:space="preserve"> </w:t>
      </w:r>
      <w:r w:rsidRPr="00356407">
        <w:t>providing</w:t>
      </w:r>
      <w:r w:rsidR="00616108">
        <w:t xml:space="preserve"> </w:t>
      </w:r>
      <w:r w:rsidRPr="00356407">
        <w:t>passive</w:t>
      </w:r>
      <w:r w:rsidR="00616108">
        <w:t xml:space="preserve"> </w:t>
      </w:r>
      <w:r w:rsidRPr="00356407">
        <w:t>immunity</w:t>
      </w:r>
      <w:r w:rsidR="00616108">
        <w:t xml:space="preserve"> </w:t>
      </w:r>
      <w:r w:rsidRPr="00356407">
        <w:t>against</w:t>
      </w:r>
      <w:r w:rsidR="00616108">
        <w:t xml:space="preserve"> </w:t>
      </w:r>
      <w:r w:rsidRPr="00356407">
        <w:t>the</w:t>
      </w:r>
      <w:r w:rsidR="00616108">
        <w:t xml:space="preserve"> </w:t>
      </w:r>
      <w:r w:rsidRPr="00356407">
        <w:t>toxins</w:t>
      </w:r>
      <w:r w:rsidR="00616108">
        <w:t xml:space="preserve"> </w:t>
      </w:r>
      <w:r w:rsidRPr="00356407">
        <w:t>and</w:t>
      </w:r>
      <w:r w:rsidR="00616108">
        <w:t xml:space="preserve"> </w:t>
      </w:r>
      <w:r w:rsidRPr="00356407">
        <w:t>prevent</w:t>
      </w:r>
      <w:r w:rsidR="00616108">
        <w:t xml:space="preserve"> </w:t>
      </w:r>
      <w:r w:rsidRPr="00356407">
        <w:t>the</w:t>
      </w:r>
      <w:r w:rsidR="00616108">
        <w:t xml:space="preserve"> </w:t>
      </w:r>
      <w:r w:rsidRPr="00356407">
        <w:t>toxins</w:t>
      </w:r>
      <w:r w:rsidR="00616108">
        <w:t xml:space="preserve"> </w:t>
      </w:r>
      <w:r w:rsidRPr="00356407">
        <w:t>from</w:t>
      </w:r>
      <w:r w:rsidR="00616108">
        <w:t xml:space="preserve"> </w:t>
      </w:r>
      <w:r w:rsidRPr="00356407">
        <w:t>damaging</w:t>
      </w:r>
      <w:r w:rsidR="00616108">
        <w:t xml:space="preserve"> </w:t>
      </w:r>
      <w:r w:rsidRPr="00356407">
        <w:t>the</w:t>
      </w:r>
      <w:r w:rsidR="00616108">
        <w:t xml:space="preserve"> </w:t>
      </w:r>
      <w:r w:rsidRPr="00356407">
        <w:t>gut</w:t>
      </w:r>
      <w:r w:rsidR="00616108">
        <w:t xml:space="preserve"> </w:t>
      </w:r>
      <w:r w:rsidRPr="00356407">
        <w:t>epithelium.</w:t>
      </w:r>
      <w:r w:rsidR="00616108">
        <w:t xml:space="preserve"> </w:t>
      </w:r>
      <w:r w:rsidRPr="00356407">
        <w:t>The</w:t>
      </w:r>
      <w:r w:rsidR="00616108">
        <w:t xml:space="preserve"> </w:t>
      </w:r>
      <w:r w:rsidRPr="00356407">
        <w:t>preclinical</w:t>
      </w:r>
      <w:r w:rsidR="00616108">
        <w:t xml:space="preserve"> </w:t>
      </w:r>
      <w:r w:rsidRPr="00356407">
        <w:t>data</w:t>
      </w:r>
      <w:r w:rsidR="00616108">
        <w:t xml:space="preserve"> </w:t>
      </w:r>
      <w:r w:rsidRPr="00356407">
        <w:t>support</w:t>
      </w:r>
      <w:r w:rsidR="00616108">
        <w:t xml:space="preserve"> </w:t>
      </w:r>
      <w:r w:rsidRPr="00356407">
        <w:t>a</w:t>
      </w:r>
      <w:r w:rsidR="00616108">
        <w:t xml:space="preserve"> </w:t>
      </w:r>
      <w:r w:rsidRPr="00356407">
        <w:t>model</w:t>
      </w:r>
      <w:r w:rsidR="00616108">
        <w:t xml:space="preserve"> </w:t>
      </w:r>
      <w:r w:rsidRPr="00356407">
        <w:t>wherein</w:t>
      </w:r>
      <w:r w:rsidR="00616108">
        <w:t xml:space="preserve"> </w:t>
      </w:r>
      <w:r w:rsidRPr="00356407">
        <w:t>bezlotoxumab</w:t>
      </w:r>
      <w:r w:rsidR="00616108">
        <w:t xml:space="preserve"> </w:t>
      </w:r>
      <w:r w:rsidRPr="00356407">
        <w:t>crosses</w:t>
      </w:r>
      <w:r w:rsidR="00616108">
        <w:t xml:space="preserve"> </w:t>
      </w:r>
      <w:r w:rsidRPr="00356407">
        <w:t>the</w:t>
      </w:r>
      <w:r w:rsidR="00616108">
        <w:t xml:space="preserve"> </w:t>
      </w:r>
      <w:r w:rsidRPr="00356407">
        <w:t>gut</w:t>
      </w:r>
      <w:r w:rsidR="00616108">
        <w:t xml:space="preserve"> </w:t>
      </w:r>
      <w:r w:rsidRPr="00356407">
        <w:t>wall</w:t>
      </w:r>
      <w:r w:rsidR="00616108">
        <w:t xml:space="preserve"> </w:t>
      </w:r>
      <w:r w:rsidRPr="00356407">
        <w:t>through</w:t>
      </w:r>
      <w:r w:rsidR="00616108">
        <w:t xml:space="preserve"> </w:t>
      </w:r>
      <w:r w:rsidRPr="00356407">
        <w:t>paracellular</w:t>
      </w:r>
      <w:r w:rsidR="00616108">
        <w:t xml:space="preserve"> </w:t>
      </w:r>
      <w:r w:rsidRPr="00356407">
        <w:t>transport,</w:t>
      </w:r>
      <w:r w:rsidR="00616108">
        <w:t xml:space="preserve"> </w:t>
      </w:r>
      <w:r w:rsidRPr="00356407">
        <w:t>enhanced</w:t>
      </w:r>
      <w:r w:rsidR="00616108">
        <w:t xml:space="preserve"> </w:t>
      </w:r>
      <w:r w:rsidRPr="00356407">
        <w:t>by</w:t>
      </w:r>
      <w:r w:rsidR="00616108">
        <w:t xml:space="preserve"> </w:t>
      </w:r>
      <w:r w:rsidRPr="00356407">
        <w:t>toxin-induced</w:t>
      </w:r>
      <w:r w:rsidR="00616108">
        <w:t xml:space="preserve"> </w:t>
      </w:r>
      <w:r w:rsidRPr="00356407">
        <w:t>disruption</w:t>
      </w:r>
      <w:r w:rsidR="00616108">
        <w:t xml:space="preserve"> </w:t>
      </w:r>
      <w:r w:rsidRPr="00356407">
        <w:t>of</w:t>
      </w:r>
      <w:r w:rsidR="00616108">
        <w:t xml:space="preserve"> </w:t>
      </w:r>
      <w:r w:rsidRPr="00356407">
        <w:t>the</w:t>
      </w:r>
      <w:r w:rsidR="00616108">
        <w:t xml:space="preserve"> </w:t>
      </w:r>
      <w:r w:rsidRPr="00356407">
        <w:t>gut</w:t>
      </w:r>
      <w:r w:rsidR="00616108">
        <w:t xml:space="preserve"> </w:t>
      </w:r>
      <w:r w:rsidRPr="00356407">
        <w:t>epithelium,</w:t>
      </w:r>
      <w:r w:rsidR="00616108">
        <w:t xml:space="preserve"> </w:t>
      </w:r>
      <w:r w:rsidRPr="00356407">
        <w:t>to</w:t>
      </w:r>
      <w:r w:rsidR="00616108">
        <w:t xml:space="preserve"> </w:t>
      </w:r>
      <w:r w:rsidRPr="00356407">
        <w:t>reach</w:t>
      </w:r>
      <w:r w:rsidR="00616108">
        <w:t xml:space="preserve"> </w:t>
      </w:r>
      <w:r w:rsidRPr="00356407">
        <w:t>the</w:t>
      </w:r>
      <w:r w:rsidR="00616108">
        <w:t xml:space="preserve"> </w:t>
      </w:r>
      <w:r w:rsidRPr="00356407">
        <w:t>site</w:t>
      </w:r>
      <w:r w:rsidR="00616108">
        <w:t xml:space="preserve"> </w:t>
      </w:r>
      <w:r w:rsidRPr="00356407">
        <w:t>of</w:t>
      </w:r>
      <w:r w:rsidR="00616108">
        <w:t xml:space="preserve"> </w:t>
      </w:r>
      <w:r w:rsidRPr="00356407">
        <w:t>infection</w:t>
      </w:r>
      <w:r w:rsidR="00616108">
        <w:t xml:space="preserve"> </w:t>
      </w:r>
      <w:r w:rsidRPr="00356407">
        <w:t>in</w:t>
      </w:r>
      <w:r w:rsidR="00616108">
        <w:t xml:space="preserve"> </w:t>
      </w:r>
      <w:r w:rsidRPr="00356407">
        <w:t>the</w:t>
      </w:r>
      <w:r w:rsidR="00616108">
        <w:t xml:space="preserve"> </w:t>
      </w:r>
      <w:r w:rsidRPr="00356407">
        <w:t>lumen</w:t>
      </w:r>
      <w:r w:rsidR="00616108">
        <w:t xml:space="preserve"> </w:t>
      </w:r>
      <w:r w:rsidRPr="00356407">
        <w:t>of</w:t>
      </w:r>
      <w:r w:rsidR="00616108">
        <w:t xml:space="preserve"> </w:t>
      </w:r>
      <w:r w:rsidRPr="00356407">
        <w:t>the</w:t>
      </w:r>
      <w:r w:rsidR="00616108">
        <w:t xml:space="preserve"> </w:t>
      </w:r>
      <w:r w:rsidRPr="00356407">
        <w:t>gut.</w:t>
      </w:r>
      <w:r w:rsidR="00616108">
        <w:t xml:space="preserve"> </w:t>
      </w:r>
      <w:r w:rsidRPr="00356407">
        <w:t>Consistent</w:t>
      </w:r>
      <w:r w:rsidR="00616108">
        <w:t xml:space="preserve"> </w:t>
      </w:r>
      <w:r w:rsidRPr="00356407">
        <w:t>with</w:t>
      </w:r>
      <w:r w:rsidR="00616108">
        <w:t xml:space="preserve"> </w:t>
      </w:r>
      <w:r w:rsidRPr="00356407">
        <w:t>this</w:t>
      </w:r>
      <w:r w:rsidR="00616108">
        <w:t xml:space="preserve"> </w:t>
      </w:r>
      <w:r w:rsidRPr="00356407">
        <w:t>concept,</w:t>
      </w:r>
      <w:r w:rsidR="00616108">
        <w:t xml:space="preserve"> </w:t>
      </w:r>
      <w:r w:rsidRPr="00356407">
        <w:t>bezlotoxumab</w:t>
      </w:r>
      <w:r w:rsidR="00616108">
        <w:t xml:space="preserve"> </w:t>
      </w:r>
      <w:r w:rsidRPr="00356407">
        <w:t>was</w:t>
      </w:r>
      <w:r w:rsidR="00616108">
        <w:t xml:space="preserve"> </w:t>
      </w:r>
      <w:r w:rsidRPr="00356407">
        <w:t>detected</w:t>
      </w:r>
      <w:r w:rsidR="00616108">
        <w:t xml:space="preserve"> </w:t>
      </w:r>
      <w:r w:rsidRPr="00356407">
        <w:t>in</w:t>
      </w:r>
      <w:r w:rsidR="00616108">
        <w:t xml:space="preserve"> </w:t>
      </w:r>
      <w:r w:rsidRPr="00356407">
        <w:t>the</w:t>
      </w:r>
      <w:r w:rsidR="00616108">
        <w:t xml:space="preserve"> </w:t>
      </w:r>
      <w:r w:rsidRPr="00356407">
        <w:t>stool</w:t>
      </w:r>
      <w:r w:rsidR="00616108">
        <w:t xml:space="preserve"> </w:t>
      </w:r>
      <w:r w:rsidRPr="00356407">
        <w:t>samples</w:t>
      </w:r>
      <w:r w:rsidR="00616108">
        <w:t xml:space="preserve"> </w:t>
      </w:r>
      <w:r w:rsidRPr="00356407">
        <w:t>from</w:t>
      </w:r>
      <w:r w:rsidR="00616108">
        <w:t xml:space="preserve"> </w:t>
      </w:r>
      <w:r w:rsidRPr="00356407">
        <w:t>bezlotoxumab-treated</w:t>
      </w:r>
      <w:r w:rsidR="00616108">
        <w:t xml:space="preserve"> </w:t>
      </w:r>
      <w:r w:rsidRPr="00356407">
        <w:t>patients</w:t>
      </w:r>
      <w:r w:rsidR="00616108">
        <w:t xml:space="preserve"> </w:t>
      </w:r>
      <w:r w:rsidRPr="00356407">
        <w:t>in</w:t>
      </w:r>
      <w:r w:rsidR="00616108">
        <w:t xml:space="preserve"> </w:t>
      </w:r>
      <w:r w:rsidRPr="00356407">
        <w:t>Study</w:t>
      </w:r>
      <w:r w:rsidR="00616108">
        <w:t xml:space="preserve"> </w:t>
      </w:r>
      <w:r w:rsidRPr="00356407">
        <w:t>P002.</w:t>
      </w:r>
      <w:r w:rsidR="00616108">
        <w:t xml:space="preserve"> </w:t>
      </w:r>
      <w:r w:rsidRPr="00356407">
        <w:t>In</w:t>
      </w:r>
      <w:r w:rsidR="00616108">
        <w:t xml:space="preserve"> </w:t>
      </w:r>
      <w:r w:rsidRPr="00356407">
        <w:t>addition,</w:t>
      </w:r>
      <w:r w:rsidR="00616108">
        <w:t xml:space="preserve"> </w:t>
      </w:r>
      <w:r w:rsidRPr="00356407">
        <w:t>toxin</w:t>
      </w:r>
      <w:r w:rsidR="00616108">
        <w:t xml:space="preserve"> </w:t>
      </w:r>
      <w:r w:rsidRPr="00356407">
        <w:t>may</w:t>
      </w:r>
      <w:r w:rsidR="00616108">
        <w:t xml:space="preserve"> </w:t>
      </w:r>
      <w:r w:rsidRPr="00356407">
        <w:t>leak</w:t>
      </w:r>
      <w:r w:rsidR="00616108">
        <w:t xml:space="preserve"> </w:t>
      </w:r>
      <w:r w:rsidRPr="00356407">
        <w:t>into</w:t>
      </w:r>
      <w:r w:rsidR="00616108">
        <w:t xml:space="preserve"> </w:t>
      </w:r>
      <w:r w:rsidRPr="00356407">
        <w:t>the</w:t>
      </w:r>
      <w:r w:rsidR="00616108">
        <w:t xml:space="preserve"> </w:t>
      </w:r>
      <w:r w:rsidRPr="00356407">
        <w:t>subepithelial</w:t>
      </w:r>
      <w:r w:rsidR="00616108">
        <w:t xml:space="preserve"> </w:t>
      </w:r>
      <w:r w:rsidRPr="00356407">
        <w:t>space</w:t>
      </w:r>
      <w:r w:rsidR="00616108">
        <w:t xml:space="preserve"> </w:t>
      </w:r>
      <w:r w:rsidRPr="00356407">
        <w:t>of</w:t>
      </w:r>
      <w:r w:rsidR="00616108">
        <w:t xml:space="preserve"> </w:t>
      </w:r>
      <w:r w:rsidRPr="00356407">
        <w:t>the</w:t>
      </w:r>
      <w:r w:rsidR="00616108">
        <w:t xml:space="preserve"> </w:t>
      </w:r>
      <w:r w:rsidRPr="00356407">
        <w:t>gut</w:t>
      </w:r>
      <w:r w:rsidR="00616108">
        <w:t xml:space="preserve"> </w:t>
      </w:r>
      <w:r w:rsidRPr="00356407">
        <w:t>wall</w:t>
      </w:r>
      <w:r w:rsidR="00616108">
        <w:t xml:space="preserve"> </w:t>
      </w:r>
      <w:r w:rsidRPr="00356407">
        <w:t>through</w:t>
      </w:r>
      <w:r w:rsidR="00616108">
        <w:t xml:space="preserve"> </w:t>
      </w:r>
      <w:r w:rsidRPr="00356407">
        <w:t>the</w:t>
      </w:r>
      <w:r w:rsidR="00616108">
        <w:t xml:space="preserve"> </w:t>
      </w:r>
      <w:r w:rsidRPr="00356407">
        <w:t>same</w:t>
      </w:r>
      <w:r w:rsidR="00616108">
        <w:t xml:space="preserve"> </w:t>
      </w:r>
      <w:r w:rsidRPr="00356407">
        <w:t>mechanism.</w:t>
      </w:r>
      <w:r w:rsidR="00616108">
        <w:t xml:space="preserve"> </w:t>
      </w:r>
      <w:r w:rsidRPr="00356407">
        <w:t>Thus,</w:t>
      </w:r>
      <w:r w:rsidR="00616108">
        <w:t xml:space="preserve"> </w:t>
      </w:r>
      <w:r w:rsidRPr="00356407">
        <w:t>neutralization</w:t>
      </w:r>
      <w:r w:rsidR="00616108">
        <w:t xml:space="preserve"> </w:t>
      </w:r>
      <w:r w:rsidRPr="00356407">
        <w:t>of</w:t>
      </w:r>
      <w:r w:rsidR="00616108">
        <w:t xml:space="preserve"> </w:t>
      </w:r>
      <w:r w:rsidRPr="00356407">
        <w:t>the</w:t>
      </w:r>
      <w:r w:rsidR="00616108">
        <w:t xml:space="preserve"> </w:t>
      </w:r>
      <w:r w:rsidRPr="00356407">
        <w:t>toxin</w:t>
      </w:r>
      <w:r w:rsidR="00616108">
        <w:t xml:space="preserve"> </w:t>
      </w:r>
      <w:r w:rsidRPr="00356407">
        <w:t>by</w:t>
      </w:r>
      <w:r w:rsidR="00616108">
        <w:t xml:space="preserve"> </w:t>
      </w:r>
      <w:r w:rsidRPr="00356407">
        <w:t>bezlotoxumab</w:t>
      </w:r>
      <w:r w:rsidR="00616108">
        <w:t xml:space="preserve"> </w:t>
      </w:r>
      <w:r w:rsidRPr="00356407">
        <w:t>may</w:t>
      </w:r>
      <w:r w:rsidR="00616108">
        <w:t xml:space="preserve"> </w:t>
      </w:r>
      <w:r w:rsidRPr="00356407">
        <w:t>occur</w:t>
      </w:r>
      <w:r w:rsidR="00616108">
        <w:t xml:space="preserve"> </w:t>
      </w:r>
      <w:r w:rsidRPr="00356407">
        <w:t>both</w:t>
      </w:r>
      <w:r w:rsidR="00616108">
        <w:t xml:space="preserve"> </w:t>
      </w:r>
      <w:r w:rsidRPr="00356407">
        <w:t>on</w:t>
      </w:r>
      <w:r w:rsidR="00616108">
        <w:t xml:space="preserve"> </w:t>
      </w:r>
      <w:r w:rsidRPr="00356407">
        <w:t>the</w:t>
      </w:r>
      <w:r w:rsidR="00616108">
        <w:t xml:space="preserve"> </w:t>
      </w:r>
      <w:r w:rsidRPr="00356407">
        <w:t>luminal</w:t>
      </w:r>
      <w:r w:rsidR="00616108">
        <w:t xml:space="preserve"> </w:t>
      </w:r>
      <w:r w:rsidRPr="00356407">
        <w:t>and</w:t>
      </w:r>
      <w:r w:rsidR="00616108">
        <w:t xml:space="preserve"> </w:t>
      </w:r>
      <w:r w:rsidRPr="00356407">
        <w:t>systemi</w:t>
      </w:r>
      <w:r w:rsidR="00F96EC9">
        <w:t>c</w:t>
      </w:r>
      <w:r w:rsidR="00616108">
        <w:t xml:space="preserve"> </w:t>
      </w:r>
      <w:r w:rsidR="00F96EC9">
        <w:t>sides</w:t>
      </w:r>
      <w:r w:rsidR="00616108">
        <w:t xml:space="preserve"> </w:t>
      </w:r>
      <w:r w:rsidR="00F96EC9">
        <w:t>of</w:t>
      </w:r>
      <w:r w:rsidR="00616108">
        <w:t xml:space="preserve"> </w:t>
      </w:r>
      <w:r w:rsidR="00F96EC9">
        <w:t>the</w:t>
      </w:r>
      <w:r w:rsidR="00616108">
        <w:t xml:space="preserve"> </w:t>
      </w:r>
      <w:r w:rsidR="00F96EC9">
        <w:t>intestinal</w:t>
      </w:r>
      <w:r w:rsidR="00616108">
        <w:t xml:space="preserve"> </w:t>
      </w:r>
      <w:r w:rsidR="00F96EC9">
        <w:t>wall.</w:t>
      </w:r>
    </w:p>
    <w:p w14:paraId="4E594DF2" w14:textId="60B35D64" w:rsidR="00356407" w:rsidRPr="00356407" w:rsidRDefault="00356407" w:rsidP="00356407">
      <w:pPr>
        <w:pStyle w:val="Heading4"/>
      </w:pPr>
      <w:r w:rsidRPr="00356407">
        <w:t>Formulation</w:t>
      </w:r>
      <w:r w:rsidR="00616108">
        <w:t xml:space="preserve"> </w:t>
      </w:r>
      <w:r w:rsidRPr="00356407">
        <w:t>development</w:t>
      </w:r>
    </w:p>
    <w:p w14:paraId="531008F7" w14:textId="77777777" w:rsidR="00F96EC9" w:rsidRDefault="00F96EC9" w:rsidP="00F96EC9">
      <w:pPr>
        <w:pStyle w:val="Heading5"/>
      </w:pPr>
      <w:r>
        <w:t>Pre-clinical</w:t>
      </w:r>
    </w:p>
    <w:p w14:paraId="2934D395" w14:textId="5CFDA25D" w:rsidR="00356407" w:rsidRPr="00356407" w:rsidRDefault="00F96EC9" w:rsidP="00356407">
      <w:r>
        <w:t>A</w:t>
      </w:r>
      <w:r w:rsidR="00356407" w:rsidRPr="00356407">
        <w:t>ctoxumab</w:t>
      </w:r>
      <w:r w:rsidR="00616108">
        <w:t xml:space="preserve"> </w:t>
      </w:r>
      <w:r w:rsidR="00356407" w:rsidRPr="00356407">
        <w:t>and</w:t>
      </w:r>
      <w:r w:rsidR="00616108">
        <w:t xml:space="preserve"> </w:t>
      </w:r>
      <w:r w:rsidR="00356407" w:rsidRPr="00356407">
        <w:t>bezlotoxumab</w:t>
      </w:r>
      <w:r w:rsidR="00616108">
        <w:t xml:space="preserve"> </w:t>
      </w:r>
      <w:r w:rsidR="00356407" w:rsidRPr="00356407">
        <w:t>bind</w:t>
      </w:r>
      <w:r w:rsidR="00616108">
        <w:t xml:space="preserve"> </w:t>
      </w:r>
      <w:r w:rsidR="00356407" w:rsidRPr="00356407">
        <w:t>with</w:t>
      </w:r>
      <w:r w:rsidR="00616108">
        <w:t xml:space="preserve"> </w:t>
      </w:r>
      <w:r w:rsidR="00356407" w:rsidRPr="00356407">
        <w:t>high</w:t>
      </w:r>
      <w:r w:rsidR="00616108">
        <w:t xml:space="preserve"> </w:t>
      </w:r>
      <w:r w:rsidR="00356407" w:rsidRPr="00356407">
        <w:t>affinity</w:t>
      </w:r>
      <w:r w:rsidR="00616108">
        <w:t xml:space="preserve"> </w:t>
      </w:r>
      <w:r w:rsidR="00356407" w:rsidRPr="00356407">
        <w:t>to</w:t>
      </w:r>
      <w:r w:rsidR="00616108">
        <w:t xml:space="preserve"> </w:t>
      </w:r>
      <w:r w:rsidR="00356407" w:rsidRPr="00356407">
        <w:t>TcdA</w:t>
      </w:r>
      <w:r w:rsidR="00616108">
        <w:t xml:space="preserve"> </w:t>
      </w:r>
      <w:r w:rsidR="00356407" w:rsidRPr="00356407">
        <w:t>and</w:t>
      </w:r>
      <w:r w:rsidR="00616108">
        <w:t xml:space="preserve"> </w:t>
      </w:r>
      <w:r w:rsidR="00356407" w:rsidRPr="00356407">
        <w:t>TcdB,</w:t>
      </w:r>
      <w:r w:rsidR="00616108">
        <w:t xml:space="preserve"> </w:t>
      </w:r>
      <w:r w:rsidR="00356407" w:rsidRPr="00356407">
        <w:t>respectively,</w:t>
      </w:r>
      <w:r w:rsidR="00616108">
        <w:t xml:space="preserve"> </w:t>
      </w:r>
      <w:r w:rsidR="00356407" w:rsidRPr="00356407">
        <w:t>and</w:t>
      </w:r>
      <w:r w:rsidR="00616108">
        <w:t xml:space="preserve"> </w:t>
      </w:r>
      <w:r w:rsidR="00356407" w:rsidRPr="00356407">
        <w:t>prevent</w:t>
      </w:r>
      <w:r w:rsidR="00616108">
        <w:t xml:space="preserve"> </w:t>
      </w:r>
      <w:r w:rsidR="00356407" w:rsidRPr="00356407">
        <w:t>toxin</w:t>
      </w:r>
      <w:r w:rsidR="00616108">
        <w:t xml:space="preserve"> </w:t>
      </w:r>
      <w:r w:rsidR="00356407" w:rsidRPr="00356407">
        <w:t>binding</w:t>
      </w:r>
      <w:r w:rsidR="00616108">
        <w:t xml:space="preserve"> </w:t>
      </w:r>
      <w:r w:rsidR="00356407" w:rsidRPr="00356407">
        <w:t>to</w:t>
      </w:r>
      <w:r w:rsidR="00616108">
        <w:t xml:space="preserve"> </w:t>
      </w:r>
      <w:r w:rsidR="00356407" w:rsidRPr="00356407">
        <w:t>target</w:t>
      </w:r>
      <w:r w:rsidR="00616108">
        <w:t xml:space="preserve"> </w:t>
      </w:r>
      <w:r w:rsidR="00356407" w:rsidRPr="00356407">
        <w:t>cells</w:t>
      </w:r>
      <w:r w:rsidR="00616108">
        <w:t xml:space="preserve"> </w:t>
      </w:r>
      <w:r w:rsidR="00356407" w:rsidRPr="00356407">
        <w:t>by</w:t>
      </w:r>
      <w:r w:rsidR="00616108">
        <w:t xml:space="preserve"> </w:t>
      </w:r>
      <w:r w:rsidR="00356407" w:rsidRPr="00356407">
        <w:t>partial</w:t>
      </w:r>
      <w:r w:rsidR="00616108">
        <w:t xml:space="preserve"> </w:t>
      </w:r>
      <w:r w:rsidR="00356407" w:rsidRPr="00356407">
        <w:t>occlusion</w:t>
      </w:r>
      <w:r w:rsidR="00616108">
        <w:t xml:space="preserve"> </w:t>
      </w:r>
      <w:r w:rsidR="00356407" w:rsidRPr="00356407">
        <w:t>of</w:t>
      </w:r>
      <w:r w:rsidR="00616108">
        <w:t xml:space="preserve"> </w:t>
      </w:r>
      <w:r w:rsidR="00356407" w:rsidRPr="00356407">
        <w:t>the</w:t>
      </w:r>
      <w:r w:rsidR="00616108">
        <w:t xml:space="preserve"> </w:t>
      </w:r>
      <w:r w:rsidR="00356407" w:rsidRPr="00356407">
        <w:t>receptor</w:t>
      </w:r>
      <w:r w:rsidR="00616108">
        <w:t xml:space="preserve"> </w:t>
      </w:r>
      <w:r w:rsidR="00356407" w:rsidRPr="00356407">
        <w:t>binding</w:t>
      </w:r>
      <w:r w:rsidR="00616108">
        <w:t xml:space="preserve"> </w:t>
      </w:r>
      <w:r w:rsidR="00356407" w:rsidRPr="00356407">
        <w:t>pockets</w:t>
      </w:r>
      <w:r w:rsidR="00616108">
        <w:t xml:space="preserve"> </w:t>
      </w:r>
      <w:r w:rsidR="00356407" w:rsidRPr="00356407">
        <w:t>present</w:t>
      </w:r>
      <w:r w:rsidR="00616108">
        <w:t xml:space="preserve"> </w:t>
      </w:r>
      <w:r w:rsidR="00356407" w:rsidRPr="00356407">
        <w:t>in</w:t>
      </w:r>
      <w:r w:rsidR="00616108">
        <w:t xml:space="preserve"> </w:t>
      </w:r>
      <w:r w:rsidR="00356407" w:rsidRPr="00356407">
        <w:t>the</w:t>
      </w:r>
      <w:r w:rsidR="00616108">
        <w:t xml:space="preserve"> </w:t>
      </w:r>
      <w:r w:rsidR="00356407" w:rsidRPr="00356407">
        <w:t>CROP</w:t>
      </w:r>
      <w:r w:rsidR="00616108">
        <w:t xml:space="preserve"> </w:t>
      </w:r>
      <w:r w:rsidR="00356407" w:rsidRPr="00356407">
        <w:t>domains</w:t>
      </w:r>
      <w:r w:rsidR="00616108">
        <w:t xml:space="preserve"> </w:t>
      </w:r>
      <w:r w:rsidR="00356407" w:rsidRPr="00356407">
        <w:t>of</w:t>
      </w:r>
      <w:r w:rsidR="00616108">
        <w:t xml:space="preserve"> </w:t>
      </w:r>
      <w:r w:rsidR="00356407" w:rsidRPr="00356407">
        <w:t>the</w:t>
      </w:r>
      <w:r w:rsidR="00616108">
        <w:t xml:space="preserve"> </w:t>
      </w:r>
      <w:r w:rsidR="00356407" w:rsidRPr="00356407">
        <w:t>toxins.</w:t>
      </w:r>
      <w:r w:rsidR="00616108">
        <w:t xml:space="preserve"> </w:t>
      </w:r>
      <w:r w:rsidR="00356407" w:rsidRPr="00356407">
        <w:t>This</w:t>
      </w:r>
      <w:r w:rsidR="00616108">
        <w:t xml:space="preserve"> </w:t>
      </w:r>
      <w:r w:rsidR="00356407" w:rsidRPr="00356407">
        <w:t>binding</w:t>
      </w:r>
      <w:r>
        <w:t>,</w:t>
      </w:r>
      <w:r w:rsidR="00616108">
        <w:t xml:space="preserve"> </w:t>
      </w:r>
      <w:r w:rsidR="00356407" w:rsidRPr="00356407">
        <w:t>blocks</w:t>
      </w:r>
      <w:r w:rsidR="00616108">
        <w:t xml:space="preserve"> </w:t>
      </w:r>
      <w:r w:rsidR="00356407" w:rsidRPr="00356407">
        <w:t>the</w:t>
      </w:r>
      <w:r w:rsidR="00616108">
        <w:t xml:space="preserve"> </w:t>
      </w:r>
      <w:r w:rsidR="00356407" w:rsidRPr="00356407">
        <w:t>intoxication</w:t>
      </w:r>
      <w:r w:rsidR="00616108">
        <w:t xml:space="preserve"> </w:t>
      </w:r>
      <w:r w:rsidR="00356407" w:rsidRPr="00356407">
        <w:t>cascade</w:t>
      </w:r>
      <w:r w:rsidR="00616108">
        <w:t xml:space="preserve"> </w:t>
      </w:r>
      <w:r w:rsidR="00356407" w:rsidRPr="00356407">
        <w:t>normally</w:t>
      </w:r>
      <w:r w:rsidR="00616108">
        <w:t xml:space="preserve"> </w:t>
      </w:r>
      <w:r w:rsidR="00356407" w:rsidRPr="00356407">
        <w:t>triggered</w:t>
      </w:r>
      <w:r w:rsidR="00616108">
        <w:t xml:space="preserve"> </w:t>
      </w:r>
      <w:r w:rsidR="00356407" w:rsidRPr="00356407">
        <w:t>by</w:t>
      </w:r>
      <w:r w:rsidR="00616108">
        <w:t xml:space="preserve"> </w:t>
      </w:r>
      <w:r w:rsidR="00356407" w:rsidRPr="00356407">
        <w:t>binding</w:t>
      </w:r>
      <w:r w:rsidR="00616108">
        <w:t xml:space="preserve"> </w:t>
      </w:r>
      <w:r w:rsidR="00356407" w:rsidRPr="00356407">
        <w:t>of</w:t>
      </w:r>
      <w:r w:rsidR="00616108">
        <w:t xml:space="preserve"> </w:t>
      </w:r>
      <w:r w:rsidR="00356407" w:rsidRPr="00356407">
        <w:t>TcdA</w:t>
      </w:r>
      <w:r w:rsidR="00616108">
        <w:t xml:space="preserve"> </w:t>
      </w:r>
      <w:r w:rsidR="00356407" w:rsidRPr="00356407">
        <w:t>and</w:t>
      </w:r>
      <w:r w:rsidR="00616108">
        <w:t xml:space="preserve"> </w:t>
      </w:r>
      <w:r w:rsidR="00356407" w:rsidRPr="00356407">
        <w:t>TcdB</w:t>
      </w:r>
      <w:r w:rsidR="00616108">
        <w:t xml:space="preserve"> </w:t>
      </w:r>
      <w:r w:rsidR="00356407" w:rsidRPr="00356407">
        <w:t>to</w:t>
      </w:r>
      <w:r w:rsidR="00616108">
        <w:t xml:space="preserve"> </w:t>
      </w:r>
      <w:r w:rsidR="00356407" w:rsidRPr="00356407">
        <w:t>gut</w:t>
      </w:r>
      <w:r w:rsidR="00616108">
        <w:t xml:space="preserve"> </w:t>
      </w:r>
      <w:r w:rsidR="00356407" w:rsidRPr="00356407">
        <w:t>epithelial</w:t>
      </w:r>
      <w:r w:rsidR="00616108">
        <w:t xml:space="preserve"> </w:t>
      </w:r>
      <w:r w:rsidR="00356407" w:rsidRPr="00356407">
        <w:t>cells</w:t>
      </w:r>
      <w:r w:rsidR="00616108">
        <w:t xml:space="preserve"> </w:t>
      </w:r>
      <w:r w:rsidR="00356407" w:rsidRPr="00356407">
        <w:t>and</w:t>
      </w:r>
      <w:r w:rsidR="00616108">
        <w:t xml:space="preserve"> </w:t>
      </w:r>
      <w:r w:rsidR="00356407" w:rsidRPr="00356407">
        <w:t>prevents</w:t>
      </w:r>
      <w:r w:rsidR="00616108">
        <w:t xml:space="preserve"> </w:t>
      </w:r>
      <w:r w:rsidR="00356407" w:rsidRPr="00356407">
        <w:t>the</w:t>
      </w:r>
      <w:r w:rsidR="00616108">
        <w:t xml:space="preserve"> </w:t>
      </w:r>
      <w:r w:rsidR="00356407" w:rsidRPr="00356407">
        <w:t>downstream</w:t>
      </w:r>
      <w:r w:rsidR="00616108">
        <w:t xml:space="preserve"> </w:t>
      </w:r>
      <w:r w:rsidR="00356407" w:rsidRPr="00356407">
        <w:t>effects</w:t>
      </w:r>
      <w:r w:rsidR="00616108">
        <w:t xml:space="preserve"> </w:t>
      </w:r>
      <w:r w:rsidR="00356407" w:rsidRPr="00356407">
        <w:t>of</w:t>
      </w:r>
      <w:r w:rsidR="00616108">
        <w:t xml:space="preserve"> </w:t>
      </w:r>
      <w:r w:rsidR="00356407" w:rsidRPr="00356407">
        <w:t>the</w:t>
      </w:r>
      <w:r w:rsidR="00616108">
        <w:t xml:space="preserve"> </w:t>
      </w:r>
      <w:r w:rsidR="00356407" w:rsidRPr="00356407">
        <w:t>toxins,</w:t>
      </w:r>
      <w:r w:rsidR="00616108">
        <w:t xml:space="preserve"> </w:t>
      </w:r>
      <w:r w:rsidR="00356407" w:rsidRPr="00356407">
        <w:t>including</w:t>
      </w:r>
      <w:r w:rsidR="00616108">
        <w:t xml:space="preserve"> </w:t>
      </w:r>
      <w:r w:rsidR="00356407" w:rsidRPr="00356407">
        <w:t>glucosylation</w:t>
      </w:r>
      <w:r w:rsidR="00616108">
        <w:t xml:space="preserve"> </w:t>
      </w:r>
      <w:r w:rsidR="00356407" w:rsidRPr="00356407">
        <w:t>of</w:t>
      </w:r>
      <w:r w:rsidR="00616108">
        <w:t xml:space="preserve"> </w:t>
      </w:r>
      <w:r w:rsidR="00356407" w:rsidRPr="00356407">
        <w:t>Rho-type</w:t>
      </w:r>
      <w:r w:rsidR="00616108">
        <w:t xml:space="preserve"> </w:t>
      </w:r>
      <w:r w:rsidR="00356407" w:rsidRPr="00356407">
        <w:t>GTPases,</w:t>
      </w:r>
      <w:r w:rsidR="00616108">
        <w:t xml:space="preserve"> </w:t>
      </w:r>
      <w:r w:rsidR="00356407" w:rsidRPr="00356407">
        <w:t>changes</w:t>
      </w:r>
      <w:r w:rsidR="00616108">
        <w:t xml:space="preserve"> </w:t>
      </w:r>
      <w:r w:rsidR="00356407" w:rsidRPr="00356407">
        <w:t>in</w:t>
      </w:r>
      <w:r w:rsidR="00616108">
        <w:t xml:space="preserve"> </w:t>
      </w:r>
      <w:r w:rsidR="00356407" w:rsidRPr="00356407">
        <w:t>cellular</w:t>
      </w:r>
      <w:r w:rsidR="00616108">
        <w:t xml:space="preserve"> </w:t>
      </w:r>
      <w:r w:rsidR="00356407" w:rsidRPr="00356407">
        <w:t>morphology/cell</w:t>
      </w:r>
      <w:r w:rsidR="00616108">
        <w:t xml:space="preserve"> </w:t>
      </w:r>
      <w:r w:rsidR="00356407" w:rsidRPr="00356407">
        <w:t>death,</w:t>
      </w:r>
      <w:r w:rsidR="00616108">
        <w:t xml:space="preserve"> </w:t>
      </w:r>
      <w:r w:rsidR="00356407" w:rsidRPr="00356407">
        <w:t>leading</w:t>
      </w:r>
      <w:r w:rsidR="00616108">
        <w:t xml:space="preserve"> </w:t>
      </w:r>
      <w:r w:rsidR="00356407" w:rsidRPr="00356407">
        <w:t>to</w:t>
      </w:r>
      <w:r w:rsidR="00616108">
        <w:t xml:space="preserve"> </w:t>
      </w:r>
      <w:r w:rsidR="00356407" w:rsidRPr="00356407">
        <w:t>disruption</w:t>
      </w:r>
      <w:r w:rsidR="00616108">
        <w:t xml:space="preserve"> </w:t>
      </w:r>
      <w:r w:rsidR="00356407" w:rsidRPr="00356407">
        <w:t>of</w:t>
      </w:r>
      <w:r w:rsidR="00616108">
        <w:t xml:space="preserve"> </w:t>
      </w:r>
      <w:r w:rsidR="00356407" w:rsidRPr="00356407">
        <w:t>the</w:t>
      </w:r>
      <w:r w:rsidR="00616108">
        <w:t xml:space="preserve"> </w:t>
      </w:r>
      <w:r w:rsidR="00356407" w:rsidRPr="00356407">
        <w:t>epithelial</w:t>
      </w:r>
      <w:r w:rsidR="00616108">
        <w:t xml:space="preserve"> </w:t>
      </w:r>
      <w:r w:rsidR="00356407" w:rsidRPr="00356407">
        <w:t>barrier</w:t>
      </w:r>
      <w:r w:rsidR="00616108">
        <w:t xml:space="preserve"> </w:t>
      </w:r>
      <w:r w:rsidR="00356407" w:rsidRPr="00356407">
        <w:t>function.</w:t>
      </w:r>
      <w:r w:rsidR="00616108">
        <w:t xml:space="preserve"> </w:t>
      </w:r>
      <w:r w:rsidR="00356407" w:rsidRPr="00356407">
        <w:t>Neutralisation</w:t>
      </w:r>
      <w:r w:rsidR="00616108">
        <w:t xml:space="preserve"> </w:t>
      </w:r>
      <w:r w:rsidR="00356407" w:rsidRPr="00356407">
        <w:t>of</w:t>
      </w:r>
      <w:r w:rsidR="00616108">
        <w:t xml:space="preserve"> </w:t>
      </w:r>
      <w:r w:rsidR="00356407" w:rsidRPr="00356407">
        <w:t>the</w:t>
      </w:r>
      <w:r w:rsidR="00616108">
        <w:t xml:space="preserve"> </w:t>
      </w:r>
      <w:r w:rsidR="00356407" w:rsidRPr="00356407">
        <w:t>cytopathic/cytotoxic</w:t>
      </w:r>
      <w:r w:rsidR="00616108">
        <w:t xml:space="preserve"> </w:t>
      </w:r>
      <w:r w:rsidR="00356407" w:rsidRPr="00356407">
        <w:t>and</w:t>
      </w:r>
      <w:r w:rsidR="00616108">
        <w:t xml:space="preserve"> </w:t>
      </w:r>
      <w:r w:rsidR="00356407" w:rsidRPr="00356407">
        <w:t>pro-inflammatory</w:t>
      </w:r>
      <w:r w:rsidR="00616108">
        <w:t xml:space="preserve"> </w:t>
      </w:r>
      <w:r w:rsidR="00356407" w:rsidRPr="00356407">
        <w:t>effects</w:t>
      </w:r>
      <w:r w:rsidR="00616108">
        <w:t xml:space="preserve"> </w:t>
      </w:r>
      <w:r w:rsidR="00356407" w:rsidRPr="00356407">
        <w:t>of</w:t>
      </w:r>
      <w:r w:rsidR="00616108">
        <w:t xml:space="preserve"> </w:t>
      </w:r>
      <w:r w:rsidR="00356407" w:rsidRPr="00356407">
        <w:t>TcdA</w:t>
      </w:r>
      <w:r w:rsidR="00616108">
        <w:t xml:space="preserve"> </w:t>
      </w:r>
      <w:r w:rsidR="00356407" w:rsidRPr="00356407">
        <w:t>and</w:t>
      </w:r>
      <w:r w:rsidR="00616108">
        <w:t xml:space="preserve"> </w:t>
      </w:r>
      <w:r w:rsidR="00356407" w:rsidRPr="00356407">
        <w:t>TcdB</w:t>
      </w:r>
      <w:r w:rsidR="00616108">
        <w:t xml:space="preserve"> </w:t>
      </w:r>
      <w:r w:rsidR="00356407" w:rsidRPr="00356407">
        <w:t>by</w:t>
      </w:r>
      <w:r w:rsidR="00616108">
        <w:t xml:space="preserve"> </w:t>
      </w:r>
      <w:r w:rsidR="00356407" w:rsidRPr="00356407">
        <w:t>actoxumab+bezlotoxumab</w:t>
      </w:r>
      <w:r w:rsidR="00616108">
        <w:t xml:space="preserve"> </w:t>
      </w:r>
      <w:r w:rsidR="00356407" w:rsidRPr="00356407">
        <w:t>translates</w:t>
      </w:r>
      <w:r w:rsidR="00616108">
        <w:t xml:space="preserve"> </w:t>
      </w:r>
      <w:r w:rsidR="00356407" w:rsidRPr="00356407">
        <w:t>into</w:t>
      </w:r>
      <w:r w:rsidR="00616108">
        <w:t xml:space="preserve"> </w:t>
      </w:r>
      <w:r w:rsidR="00356407" w:rsidRPr="00356407">
        <w:t>effective</w:t>
      </w:r>
      <w:r w:rsidR="00616108">
        <w:t xml:space="preserve"> </w:t>
      </w:r>
      <w:r w:rsidR="00356407" w:rsidRPr="00356407">
        <w:t>protection</w:t>
      </w:r>
      <w:r w:rsidR="00616108">
        <w:t xml:space="preserve"> </w:t>
      </w:r>
      <w:r w:rsidR="00356407" w:rsidRPr="00356407">
        <w:t>in</w:t>
      </w:r>
      <w:r w:rsidR="00616108">
        <w:t xml:space="preserve"> </w:t>
      </w:r>
      <w:r w:rsidR="00356407" w:rsidRPr="00356407">
        <w:t>mouse</w:t>
      </w:r>
      <w:r w:rsidR="00616108">
        <w:t xml:space="preserve"> </w:t>
      </w:r>
      <w:r w:rsidR="00356407" w:rsidRPr="00356407">
        <w:t>and</w:t>
      </w:r>
      <w:r w:rsidR="00616108">
        <w:t xml:space="preserve"> </w:t>
      </w:r>
      <w:r w:rsidR="00356407" w:rsidRPr="00356407">
        <w:t>hamster</w:t>
      </w:r>
      <w:r w:rsidR="00616108">
        <w:t xml:space="preserve"> </w:t>
      </w:r>
      <w:r w:rsidR="00356407" w:rsidRPr="00356407">
        <w:t>models</w:t>
      </w:r>
      <w:r w:rsidR="00616108">
        <w:t xml:space="preserve"> </w:t>
      </w:r>
      <w:r w:rsidR="00356407" w:rsidRPr="00356407">
        <w:t>of</w:t>
      </w:r>
      <w:r w:rsidR="00616108">
        <w:t xml:space="preserve"> </w:t>
      </w:r>
      <w:r w:rsidR="00356407" w:rsidRPr="00356407">
        <w:lastRenderedPageBreak/>
        <w:t>primary</w:t>
      </w:r>
      <w:r w:rsidR="00616108">
        <w:t xml:space="preserve"> </w:t>
      </w:r>
      <w:r w:rsidR="00356407" w:rsidRPr="00356407">
        <w:t>or</w:t>
      </w:r>
      <w:r w:rsidR="00616108">
        <w:t xml:space="preserve"> </w:t>
      </w:r>
      <w:r w:rsidR="00356407" w:rsidRPr="00356407">
        <w:t>recurrent</w:t>
      </w:r>
      <w:r w:rsidR="00616108">
        <w:t xml:space="preserve"> </w:t>
      </w:r>
      <w:r w:rsidR="00356407" w:rsidRPr="00356407">
        <w:t>CDI,</w:t>
      </w:r>
      <w:r w:rsidR="00616108">
        <w:t xml:space="preserve"> </w:t>
      </w:r>
      <w:r w:rsidR="00356407" w:rsidRPr="00356407">
        <w:t>and</w:t>
      </w:r>
      <w:r w:rsidR="00616108">
        <w:t xml:space="preserve"> </w:t>
      </w:r>
      <w:r w:rsidR="00356407" w:rsidRPr="00356407">
        <w:t>to</w:t>
      </w:r>
      <w:r w:rsidR="00616108">
        <w:t xml:space="preserve"> </w:t>
      </w:r>
      <w:r w:rsidR="00356407" w:rsidRPr="00356407">
        <w:t>gnotobiotic</w:t>
      </w:r>
      <w:r w:rsidR="00616108">
        <w:t xml:space="preserve"> </w:t>
      </w:r>
      <w:r w:rsidR="00356407" w:rsidRPr="00356407">
        <w:t>piglet</w:t>
      </w:r>
      <w:r w:rsidR="00616108">
        <w:t xml:space="preserve"> </w:t>
      </w:r>
      <w:r w:rsidR="00356407" w:rsidRPr="00356407">
        <w:t>primary</w:t>
      </w:r>
      <w:r w:rsidR="00616108">
        <w:t xml:space="preserve"> </w:t>
      </w:r>
      <w:r w:rsidR="00356407" w:rsidRPr="00356407">
        <w:t>CDI</w:t>
      </w:r>
      <w:r w:rsidR="00616108">
        <w:t xml:space="preserve"> </w:t>
      </w:r>
      <w:r w:rsidR="00356407" w:rsidRPr="00356407">
        <w:t>models,</w:t>
      </w:r>
      <w:r w:rsidR="00616108">
        <w:t xml:space="preserve"> </w:t>
      </w:r>
      <w:r w:rsidR="00356407" w:rsidRPr="00356407">
        <w:t>including</w:t>
      </w:r>
      <w:r w:rsidR="00616108">
        <w:t xml:space="preserve"> </w:t>
      </w:r>
      <w:r w:rsidR="00356407" w:rsidRPr="00356407">
        <w:t>increased</w:t>
      </w:r>
      <w:r w:rsidR="00616108">
        <w:t xml:space="preserve"> </w:t>
      </w:r>
      <w:r w:rsidR="00356407" w:rsidRPr="00356407">
        <w:t>survival,</w:t>
      </w:r>
      <w:r w:rsidR="00616108">
        <w:t xml:space="preserve"> </w:t>
      </w:r>
      <w:r w:rsidR="00356407" w:rsidRPr="00356407">
        <w:t>decreased</w:t>
      </w:r>
      <w:r w:rsidR="00616108">
        <w:t xml:space="preserve"> </w:t>
      </w:r>
      <w:r w:rsidR="00356407" w:rsidRPr="00356407">
        <w:t>morbidity</w:t>
      </w:r>
      <w:r w:rsidR="00616108">
        <w:t xml:space="preserve"> </w:t>
      </w:r>
      <w:r w:rsidR="00356407" w:rsidRPr="00356407">
        <w:t>and</w:t>
      </w:r>
      <w:r w:rsidR="00616108">
        <w:t xml:space="preserve"> </w:t>
      </w:r>
      <w:r w:rsidR="00356407" w:rsidRPr="00356407">
        <w:t>gross</w:t>
      </w:r>
      <w:r w:rsidR="00616108">
        <w:t xml:space="preserve"> </w:t>
      </w:r>
      <w:r w:rsidR="00356407" w:rsidRPr="00356407">
        <w:t>intestinal</w:t>
      </w:r>
      <w:r w:rsidR="00616108">
        <w:t xml:space="preserve"> </w:t>
      </w:r>
      <w:r w:rsidR="00356407" w:rsidRPr="00356407">
        <w:t>pathology</w:t>
      </w:r>
      <w:r w:rsidR="00616108">
        <w:t xml:space="preserve"> </w:t>
      </w:r>
      <w:r w:rsidR="00356407" w:rsidRPr="00356407">
        <w:t>and</w:t>
      </w:r>
      <w:r w:rsidR="00616108">
        <w:t xml:space="preserve"> </w:t>
      </w:r>
      <w:r w:rsidR="00356407" w:rsidRPr="00356407">
        <w:t>prevention</w:t>
      </w:r>
      <w:r w:rsidR="00616108">
        <w:t xml:space="preserve"> </w:t>
      </w:r>
      <w:r w:rsidR="00356407" w:rsidRPr="00356407">
        <w:t>of</w:t>
      </w:r>
      <w:r w:rsidR="00616108">
        <w:t xml:space="preserve"> </w:t>
      </w:r>
      <w:r w:rsidR="00356407" w:rsidRPr="00356407">
        <w:t>damage/</w:t>
      </w:r>
      <w:r w:rsidR="00616108">
        <w:t xml:space="preserve"> </w:t>
      </w:r>
      <w:r w:rsidR="00356407" w:rsidRPr="00356407">
        <w:t>inflammation</w:t>
      </w:r>
      <w:r w:rsidR="00616108">
        <w:t xml:space="preserve"> </w:t>
      </w:r>
      <w:r w:rsidR="00356407" w:rsidRPr="00356407">
        <w:t>in</w:t>
      </w:r>
      <w:r w:rsidR="00616108">
        <w:t xml:space="preserve"> </w:t>
      </w:r>
      <w:r w:rsidR="00356407" w:rsidRPr="00356407">
        <w:t>the</w:t>
      </w:r>
      <w:r w:rsidR="00616108">
        <w:t xml:space="preserve"> </w:t>
      </w:r>
      <w:r w:rsidR="00356407" w:rsidRPr="00356407">
        <w:t>gut</w:t>
      </w:r>
      <w:r w:rsidR="00616108">
        <w:t xml:space="preserve"> </w:t>
      </w:r>
      <w:r w:rsidR="00356407" w:rsidRPr="00356407">
        <w:t>wall.</w:t>
      </w:r>
      <w:r w:rsidR="00616108">
        <w:t xml:space="preserve"> </w:t>
      </w:r>
      <w:r w:rsidR="00356407" w:rsidRPr="00356407">
        <w:t>However,</w:t>
      </w:r>
      <w:r w:rsidR="00616108">
        <w:t xml:space="preserve"> </w:t>
      </w:r>
      <w:r w:rsidR="00356407" w:rsidRPr="00356407">
        <w:t>actoxumab+</w:t>
      </w:r>
      <w:r w:rsidR="00616108">
        <w:t xml:space="preserve"> </w:t>
      </w:r>
      <w:r w:rsidR="00356407" w:rsidRPr="00356407">
        <w:t>bezlotoxumab</w:t>
      </w:r>
      <w:r w:rsidR="00616108">
        <w:t xml:space="preserve"> </w:t>
      </w:r>
      <w:r w:rsidR="00356407" w:rsidRPr="00356407">
        <w:t>does</w:t>
      </w:r>
      <w:r w:rsidR="00616108">
        <w:t xml:space="preserve"> </w:t>
      </w:r>
      <w:r w:rsidR="00356407" w:rsidRPr="00356407">
        <w:t>not</w:t>
      </w:r>
      <w:r w:rsidR="00616108">
        <w:t xml:space="preserve"> </w:t>
      </w:r>
      <w:r w:rsidR="00356407" w:rsidRPr="00356407">
        <w:t>appear</w:t>
      </w:r>
      <w:r w:rsidR="00616108">
        <w:t xml:space="preserve"> </w:t>
      </w:r>
      <w:r w:rsidR="00356407" w:rsidRPr="00356407">
        <w:t>to</w:t>
      </w:r>
      <w:r w:rsidR="00616108">
        <w:t xml:space="preserve"> </w:t>
      </w:r>
      <w:r w:rsidR="00356407" w:rsidRPr="00356407">
        <w:t>reduce</w:t>
      </w:r>
      <w:r w:rsidR="00616108">
        <w:t xml:space="preserve"> </w:t>
      </w:r>
      <w:r>
        <w:rPr>
          <w:i/>
        </w:rPr>
        <w:t>C.</w:t>
      </w:r>
      <w:r w:rsidR="00616108">
        <w:rPr>
          <w:i/>
        </w:rPr>
        <w:t xml:space="preserve"> </w:t>
      </w:r>
      <w:r w:rsidR="00356407" w:rsidRPr="00F96EC9">
        <w:rPr>
          <w:i/>
        </w:rPr>
        <w:t>difficile</w:t>
      </w:r>
      <w:r w:rsidR="00616108">
        <w:t xml:space="preserve"> </w:t>
      </w:r>
      <w:r w:rsidR="00356407" w:rsidRPr="00356407">
        <w:t>burden</w:t>
      </w:r>
      <w:r w:rsidR="00616108">
        <w:t xml:space="preserve"> </w:t>
      </w:r>
      <w:r w:rsidR="00356407" w:rsidRPr="00356407">
        <w:t>in</w:t>
      </w:r>
      <w:r w:rsidR="00616108">
        <w:t xml:space="preserve"> </w:t>
      </w:r>
      <w:r w:rsidR="00356407" w:rsidRPr="00356407">
        <w:t>the</w:t>
      </w:r>
      <w:r w:rsidR="00616108">
        <w:t xml:space="preserve"> </w:t>
      </w:r>
      <w:r w:rsidR="00356407" w:rsidRPr="00356407">
        <w:t>gut.</w:t>
      </w:r>
      <w:r w:rsidR="00616108">
        <w:t xml:space="preserve"> </w:t>
      </w:r>
      <w:r w:rsidR="00356407" w:rsidRPr="00356407">
        <w:t>Animals</w:t>
      </w:r>
      <w:r w:rsidR="00616108">
        <w:t xml:space="preserve"> </w:t>
      </w:r>
      <w:r w:rsidR="00356407" w:rsidRPr="00356407">
        <w:t>that</w:t>
      </w:r>
      <w:r w:rsidR="00616108">
        <w:t xml:space="preserve"> </w:t>
      </w:r>
      <w:r w:rsidR="00356407" w:rsidRPr="00356407">
        <w:t>survive</w:t>
      </w:r>
      <w:r w:rsidR="00616108">
        <w:t xml:space="preserve"> </w:t>
      </w:r>
      <w:r w:rsidR="00356407" w:rsidRPr="00356407">
        <w:t>the</w:t>
      </w:r>
      <w:r w:rsidR="00616108">
        <w:t xml:space="preserve"> </w:t>
      </w:r>
      <w:r w:rsidR="00356407" w:rsidRPr="00356407">
        <w:t>early</w:t>
      </w:r>
      <w:r w:rsidR="00616108">
        <w:t xml:space="preserve"> </w:t>
      </w:r>
      <w:r w:rsidR="00356407" w:rsidRPr="00356407">
        <w:t>acute</w:t>
      </w:r>
      <w:r w:rsidR="00616108">
        <w:t xml:space="preserve"> </w:t>
      </w:r>
      <w:r w:rsidR="00356407" w:rsidRPr="00356407">
        <w:t>phase</w:t>
      </w:r>
      <w:r w:rsidR="00616108">
        <w:t xml:space="preserve"> </w:t>
      </w:r>
      <w:r w:rsidR="00356407" w:rsidRPr="00356407">
        <w:t>of</w:t>
      </w:r>
      <w:r w:rsidR="00616108">
        <w:t xml:space="preserve"> </w:t>
      </w:r>
      <w:r w:rsidR="00356407" w:rsidRPr="00356407">
        <w:t>CDI</w:t>
      </w:r>
      <w:r w:rsidR="00616108">
        <w:t xml:space="preserve"> </w:t>
      </w:r>
      <w:r w:rsidR="00356407" w:rsidRPr="00356407">
        <w:t>eventually</w:t>
      </w:r>
      <w:r w:rsidR="00616108">
        <w:t xml:space="preserve"> </w:t>
      </w:r>
      <w:r w:rsidR="00356407" w:rsidRPr="00356407">
        <w:t>clear</w:t>
      </w:r>
      <w:r w:rsidR="00616108">
        <w:t xml:space="preserve"> </w:t>
      </w:r>
      <w:r w:rsidR="00356407" w:rsidRPr="00356407">
        <w:t>the</w:t>
      </w:r>
      <w:r w:rsidR="00616108">
        <w:t xml:space="preserve"> </w:t>
      </w:r>
      <w:r w:rsidR="00356407" w:rsidRPr="00356407">
        <w:t>infection,</w:t>
      </w:r>
      <w:r w:rsidR="00616108">
        <w:t xml:space="preserve"> </w:t>
      </w:r>
      <w:r w:rsidR="00356407" w:rsidRPr="00356407">
        <w:t>with</w:t>
      </w:r>
      <w:r w:rsidR="00616108">
        <w:t xml:space="preserve"> </w:t>
      </w:r>
      <w:r w:rsidR="00356407" w:rsidRPr="00356407">
        <w:t>gut</w:t>
      </w:r>
      <w:r w:rsidR="00616108">
        <w:t xml:space="preserve"> </w:t>
      </w:r>
      <w:r w:rsidR="00356407" w:rsidRPr="00F96EC9">
        <w:rPr>
          <w:i/>
        </w:rPr>
        <w:t>C.</w:t>
      </w:r>
      <w:r w:rsidR="00616108">
        <w:rPr>
          <w:i/>
        </w:rPr>
        <w:t xml:space="preserve"> </w:t>
      </w:r>
      <w:r w:rsidR="00356407" w:rsidRPr="00F96EC9">
        <w:rPr>
          <w:i/>
        </w:rPr>
        <w:t>difficile</w:t>
      </w:r>
      <w:r w:rsidR="00616108">
        <w:t xml:space="preserve"> </w:t>
      </w:r>
      <w:r w:rsidR="00356407" w:rsidRPr="00356407">
        <w:t>burdens</w:t>
      </w:r>
      <w:r w:rsidR="00616108">
        <w:t xml:space="preserve"> </w:t>
      </w:r>
      <w:r w:rsidR="00356407" w:rsidRPr="00356407">
        <w:t>retur</w:t>
      </w:r>
      <w:r>
        <w:t>ning</w:t>
      </w:r>
      <w:r w:rsidR="00616108">
        <w:t xml:space="preserve"> </w:t>
      </w:r>
      <w:r>
        <w:t>to</w:t>
      </w:r>
      <w:r w:rsidR="00616108">
        <w:t xml:space="preserve"> </w:t>
      </w:r>
      <w:r>
        <w:t>undetectable</w:t>
      </w:r>
      <w:r w:rsidR="00616108">
        <w:t xml:space="preserve"> </w:t>
      </w:r>
      <w:r>
        <w:t>levels</w:t>
      </w:r>
      <w:r w:rsidR="00616108">
        <w:t xml:space="preserve"> </w:t>
      </w:r>
      <w:r>
        <w:t>by</w:t>
      </w:r>
      <w:r w:rsidR="00616108">
        <w:t xml:space="preserve"> </w:t>
      </w:r>
      <w:r>
        <w:t>D</w:t>
      </w:r>
      <w:r w:rsidR="00356407" w:rsidRPr="00356407">
        <w:t>ays</w:t>
      </w:r>
      <w:r w:rsidR="00616108">
        <w:t xml:space="preserve"> </w:t>
      </w:r>
      <w:r w:rsidR="00356407" w:rsidRPr="00356407">
        <w:t>14</w:t>
      </w:r>
      <w:r w:rsidR="00616108">
        <w:t xml:space="preserve"> </w:t>
      </w:r>
      <w:r w:rsidR="00356407" w:rsidRPr="00356407">
        <w:t>to</w:t>
      </w:r>
      <w:r w:rsidR="00616108">
        <w:t xml:space="preserve"> </w:t>
      </w:r>
      <w:r w:rsidR="00356407" w:rsidRPr="00356407">
        <w:t>28</w:t>
      </w:r>
      <w:r w:rsidR="00616108">
        <w:t xml:space="preserve"> </w:t>
      </w:r>
      <w:r w:rsidR="00356407" w:rsidRPr="00356407">
        <w:t>following</w:t>
      </w:r>
      <w:r w:rsidR="00616108">
        <w:t xml:space="preserve"> </w:t>
      </w:r>
      <w:r w:rsidR="00356407" w:rsidRPr="00356407">
        <w:t>infectious</w:t>
      </w:r>
      <w:r w:rsidR="00616108">
        <w:t xml:space="preserve"> </w:t>
      </w:r>
      <w:r w:rsidR="00356407" w:rsidRPr="00356407">
        <w:t>challenge.</w:t>
      </w:r>
      <w:r w:rsidR="00616108">
        <w:t xml:space="preserve"> </w:t>
      </w:r>
      <w:r w:rsidR="00356407" w:rsidRPr="00356407">
        <w:t>In</w:t>
      </w:r>
      <w:r w:rsidR="00616108">
        <w:t xml:space="preserve"> </w:t>
      </w:r>
      <w:r w:rsidR="00356407" w:rsidRPr="00356407">
        <w:t>hamsters</w:t>
      </w:r>
      <w:r w:rsidR="00616108">
        <w:t xml:space="preserve"> </w:t>
      </w:r>
      <w:r w:rsidR="00356407" w:rsidRPr="00356407">
        <w:t>and</w:t>
      </w:r>
      <w:r w:rsidR="00616108">
        <w:t xml:space="preserve"> </w:t>
      </w:r>
      <w:r w:rsidR="00356407" w:rsidRPr="00356407">
        <w:t>mice,</w:t>
      </w:r>
      <w:r w:rsidR="00616108">
        <w:t xml:space="preserve"> </w:t>
      </w:r>
      <w:r w:rsidR="00356407" w:rsidRPr="00356407">
        <w:t>this</w:t>
      </w:r>
      <w:r w:rsidR="00616108">
        <w:t xml:space="preserve"> </w:t>
      </w:r>
      <w:r w:rsidR="00356407" w:rsidRPr="00356407">
        <w:t>decrease</w:t>
      </w:r>
      <w:r w:rsidR="00616108">
        <w:t xml:space="preserve"> </w:t>
      </w:r>
      <w:r w:rsidR="00356407" w:rsidRPr="00356407">
        <w:t>in</w:t>
      </w:r>
      <w:r w:rsidR="00616108">
        <w:t xml:space="preserve"> </w:t>
      </w:r>
      <w:r w:rsidR="00356407" w:rsidRPr="00F96EC9">
        <w:rPr>
          <w:i/>
        </w:rPr>
        <w:t>C.</w:t>
      </w:r>
      <w:r w:rsidR="00616108">
        <w:rPr>
          <w:i/>
        </w:rPr>
        <w:t xml:space="preserve"> </w:t>
      </w:r>
      <w:r w:rsidR="00356407" w:rsidRPr="00F96EC9">
        <w:rPr>
          <w:i/>
        </w:rPr>
        <w:t>difficile</w:t>
      </w:r>
      <w:r w:rsidR="00616108">
        <w:t xml:space="preserve"> </w:t>
      </w:r>
      <w:r w:rsidR="00356407" w:rsidRPr="00356407">
        <w:t>burden</w:t>
      </w:r>
      <w:r w:rsidR="00616108">
        <w:t xml:space="preserve"> </w:t>
      </w:r>
      <w:r w:rsidR="00356407" w:rsidRPr="00356407">
        <w:t>parallels</w:t>
      </w:r>
      <w:r w:rsidR="00616108">
        <w:t xml:space="preserve"> </w:t>
      </w:r>
      <w:r w:rsidR="00356407" w:rsidRPr="00356407">
        <w:t>a</w:t>
      </w:r>
      <w:r w:rsidR="00616108">
        <w:t xml:space="preserve"> </w:t>
      </w:r>
      <w:r w:rsidR="00356407" w:rsidRPr="00356407">
        <w:t>gradual</w:t>
      </w:r>
      <w:r w:rsidR="00616108">
        <w:t xml:space="preserve"> </w:t>
      </w:r>
      <w:r w:rsidR="00356407" w:rsidRPr="00356407">
        <w:t>recovery</w:t>
      </w:r>
      <w:r w:rsidR="00616108">
        <w:t xml:space="preserve"> </w:t>
      </w:r>
      <w:r w:rsidR="00356407" w:rsidRPr="00356407">
        <w:t>of</w:t>
      </w:r>
      <w:r w:rsidR="00616108">
        <w:t xml:space="preserve"> </w:t>
      </w:r>
      <w:r w:rsidR="00356407" w:rsidRPr="00356407">
        <w:t>the</w:t>
      </w:r>
      <w:r w:rsidR="00616108">
        <w:t xml:space="preserve"> </w:t>
      </w:r>
      <w:r w:rsidR="00356407" w:rsidRPr="00356407">
        <w:t>gut</w:t>
      </w:r>
      <w:r w:rsidR="00616108">
        <w:t xml:space="preserve"> </w:t>
      </w:r>
      <w:r w:rsidR="00356407" w:rsidRPr="00356407">
        <w:t>microbiota.</w:t>
      </w:r>
      <w:r w:rsidR="00616108">
        <w:t xml:space="preserve"> </w:t>
      </w:r>
      <w:r w:rsidR="00356407" w:rsidRPr="00356407">
        <w:t>This</w:t>
      </w:r>
      <w:r w:rsidR="00616108">
        <w:t xml:space="preserve"> </w:t>
      </w:r>
      <w:r w:rsidR="00356407" w:rsidRPr="00356407">
        <w:t>recovery</w:t>
      </w:r>
      <w:r w:rsidR="00616108">
        <w:t xml:space="preserve"> </w:t>
      </w:r>
      <w:r w:rsidR="00356407" w:rsidRPr="00356407">
        <w:t>is</w:t>
      </w:r>
      <w:r w:rsidR="00616108">
        <w:t xml:space="preserve"> </w:t>
      </w:r>
      <w:r w:rsidR="00356407" w:rsidRPr="00356407">
        <w:t>unaffected</w:t>
      </w:r>
      <w:r w:rsidR="00616108">
        <w:t xml:space="preserve"> </w:t>
      </w:r>
      <w:r w:rsidR="00356407" w:rsidRPr="00356407">
        <w:t>by</w:t>
      </w:r>
      <w:r w:rsidR="00616108">
        <w:t xml:space="preserve"> </w:t>
      </w:r>
      <w:r w:rsidR="00356407" w:rsidRPr="00356407">
        <w:t>actoxumab+</w:t>
      </w:r>
      <w:r w:rsidR="00616108">
        <w:t xml:space="preserve"> </w:t>
      </w:r>
      <w:r w:rsidR="00356407" w:rsidRPr="00356407">
        <w:t>bezlotoxumab</w:t>
      </w:r>
      <w:r w:rsidR="00616108">
        <w:t xml:space="preserve"> </w:t>
      </w:r>
      <w:r w:rsidR="00356407" w:rsidRPr="00356407">
        <w:t>but</w:t>
      </w:r>
      <w:r w:rsidR="00616108">
        <w:t xml:space="preserve"> </w:t>
      </w:r>
      <w:r w:rsidR="00356407" w:rsidRPr="00356407">
        <w:t>significantly</w:t>
      </w:r>
      <w:r w:rsidR="00616108">
        <w:t xml:space="preserve"> </w:t>
      </w:r>
      <w:r w:rsidR="00356407" w:rsidRPr="00356407">
        <w:t>delayed</w:t>
      </w:r>
      <w:r w:rsidR="00616108">
        <w:t xml:space="preserve"> </w:t>
      </w:r>
      <w:r w:rsidR="00356407" w:rsidRPr="00356407">
        <w:t>by</w:t>
      </w:r>
      <w:r w:rsidR="00616108">
        <w:t xml:space="preserve"> </w:t>
      </w:r>
      <w:r w:rsidR="00356407" w:rsidRPr="00356407">
        <w:t>vancomycin</w:t>
      </w:r>
      <w:r w:rsidR="00616108">
        <w:t xml:space="preserve"> </w:t>
      </w:r>
      <w:r w:rsidR="00356407" w:rsidRPr="00356407">
        <w:t>treatment.</w:t>
      </w:r>
      <w:r w:rsidR="00616108">
        <w:t xml:space="preserve"> </w:t>
      </w:r>
      <w:r w:rsidR="00356407" w:rsidRPr="00356407">
        <w:t>Overall,</w:t>
      </w:r>
      <w:r w:rsidR="00616108">
        <w:t xml:space="preserve"> </w:t>
      </w:r>
      <w:r w:rsidR="00356407" w:rsidRPr="00356407">
        <w:t>these</w:t>
      </w:r>
      <w:r w:rsidR="00616108">
        <w:t xml:space="preserve"> </w:t>
      </w:r>
      <w:r w:rsidR="00356407" w:rsidRPr="00356407">
        <w:t>data</w:t>
      </w:r>
      <w:r w:rsidR="00616108">
        <w:t xml:space="preserve"> </w:t>
      </w:r>
      <w:r w:rsidR="00356407" w:rsidRPr="00356407">
        <w:t>support</w:t>
      </w:r>
      <w:r w:rsidR="00616108">
        <w:t xml:space="preserve"> </w:t>
      </w:r>
      <w:r w:rsidR="00356407" w:rsidRPr="00356407">
        <w:t>a</w:t>
      </w:r>
      <w:r w:rsidR="00616108">
        <w:t xml:space="preserve"> </w:t>
      </w:r>
      <w:r w:rsidR="00356407" w:rsidRPr="00356407">
        <w:t>model</w:t>
      </w:r>
      <w:r w:rsidR="00616108">
        <w:t xml:space="preserve"> </w:t>
      </w:r>
      <w:r w:rsidR="00356407" w:rsidRPr="00356407">
        <w:t>wherein</w:t>
      </w:r>
      <w:r w:rsidR="00616108">
        <w:t xml:space="preserve"> </w:t>
      </w:r>
      <w:r w:rsidR="00356407" w:rsidRPr="00356407">
        <w:t>actoxumab</w:t>
      </w:r>
      <w:r w:rsidR="00616108">
        <w:t xml:space="preserve"> </w:t>
      </w:r>
      <w:r w:rsidR="00356407" w:rsidRPr="00356407">
        <w:t>+</w:t>
      </w:r>
      <w:r w:rsidR="00616108">
        <w:t xml:space="preserve"> </w:t>
      </w:r>
      <w:r w:rsidR="00356407" w:rsidRPr="00356407">
        <w:t>bezlotoxumab</w:t>
      </w:r>
      <w:r w:rsidR="00616108">
        <w:t xml:space="preserve"> </w:t>
      </w:r>
      <w:r w:rsidR="00356407" w:rsidRPr="00356407">
        <w:t>prevents</w:t>
      </w:r>
      <w:r w:rsidR="00616108">
        <w:t xml:space="preserve"> </w:t>
      </w:r>
      <w:r w:rsidR="00356407" w:rsidRPr="00356407">
        <w:t>the</w:t>
      </w:r>
      <w:r w:rsidR="00616108">
        <w:t xml:space="preserve"> </w:t>
      </w:r>
      <w:r w:rsidR="00356407" w:rsidRPr="00356407">
        <w:t>manifestation</w:t>
      </w:r>
      <w:r w:rsidR="00616108">
        <w:t xml:space="preserve"> </w:t>
      </w:r>
      <w:r w:rsidR="00356407" w:rsidRPr="00356407">
        <w:t>of</w:t>
      </w:r>
      <w:r w:rsidR="00616108">
        <w:t xml:space="preserve"> </w:t>
      </w:r>
      <w:r w:rsidR="00356407" w:rsidRPr="00356407">
        <w:t>CDI</w:t>
      </w:r>
      <w:r w:rsidR="00616108">
        <w:t xml:space="preserve"> </w:t>
      </w:r>
      <w:r w:rsidR="00356407" w:rsidRPr="00356407">
        <w:t>symptoms,</w:t>
      </w:r>
      <w:r w:rsidR="00616108">
        <w:t xml:space="preserve"> </w:t>
      </w:r>
      <w:r w:rsidR="00356407" w:rsidRPr="00356407">
        <w:t>obviating</w:t>
      </w:r>
      <w:r w:rsidR="00616108">
        <w:t xml:space="preserve"> </w:t>
      </w:r>
      <w:r w:rsidR="00356407" w:rsidRPr="00356407">
        <w:t>the</w:t>
      </w:r>
      <w:r w:rsidR="00616108">
        <w:t xml:space="preserve"> </w:t>
      </w:r>
      <w:r w:rsidR="00356407" w:rsidRPr="00356407">
        <w:t>need</w:t>
      </w:r>
      <w:r w:rsidR="00616108">
        <w:t xml:space="preserve"> </w:t>
      </w:r>
      <w:r w:rsidR="00356407" w:rsidRPr="00356407">
        <w:t>for</w:t>
      </w:r>
      <w:r w:rsidR="00616108">
        <w:t xml:space="preserve"> </w:t>
      </w:r>
      <w:r w:rsidR="00356407" w:rsidRPr="00356407">
        <w:t>further</w:t>
      </w:r>
      <w:r w:rsidR="00616108">
        <w:t xml:space="preserve"> </w:t>
      </w:r>
      <w:r w:rsidR="00356407" w:rsidRPr="00356407">
        <w:t>antibiotics</w:t>
      </w:r>
      <w:r w:rsidR="00616108">
        <w:t xml:space="preserve"> </w:t>
      </w:r>
      <w:r w:rsidR="00356407" w:rsidRPr="00356407">
        <w:t>to</w:t>
      </w:r>
      <w:r w:rsidR="00616108">
        <w:t xml:space="preserve"> </w:t>
      </w:r>
      <w:r w:rsidR="00356407" w:rsidRPr="00356407">
        <w:t>fight</w:t>
      </w:r>
      <w:r w:rsidR="00616108">
        <w:t xml:space="preserve"> </w:t>
      </w:r>
      <w:r w:rsidR="00356407" w:rsidRPr="00356407">
        <w:t>the</w:t>
      </w:r>
      <w:r w:rsidR="00616108">
        <w:t xml:space="preserve"> </w:t>
      </w:r>
      <w:r w:rsidR="00356407" w:rsidRPr="00356407">
        <w:t>infection</w:t>
      </w:r>
      <w:r w:rsidR="00616108">
        <w:t xml:space="preserve"> </w:t>
      </w:r>
      <w:r w:rsidR="00356407" w:rsidRPr="00356407">
        <w:t>and</w:t>
      </w:r>
      <w:r w:rsidR="00616108">
        <w:t xml:space="preserve"> </w:t>
      </w:r>
      <w:r w:rsidR="00356407" w:rsidRPr="00356407">
        <w:t>allowing</w:t>
      </w:r>
      <w:r w:rsidR="00616108">
        <w:t xml:space="preserve"> </w:t>
      </w:r>
      <w:r w:rsidR="00356407" w:rsidRPr="00356407">
        <w:t>the</w:t>
      </w:r>
      <w:r w:rsidR="00616108">
        <w:t xml:space="preserve"> </w:t>
      </w:r>
      <w:r w:rsidR="00356407" w:rsidRPr="00356407">
        <w:t>gut</w:t>
      </w:r>
      <w:r w:rsidR="00616108">
        <w:t xml:space="preserve"> </w:t>
      </w:r>
      <w:r w:rsidR="00356407" w:rsidRPr="00356407">
        <w:t>microbiota</w:t>
      </w:r>
      <w:r w:rsidR="00616108">
        <w:t xml:space="preserve"> </w:t>
      </w:r>
      <w:r w:rsidR="00356407" w:rsidRPr="00356407">
        <w:t>to</w:t>
      </w:r>
      <w:r w:rsidR="00616108">
        <w:t xml:space="preserve"> </w:t>
      </w:r>
      <w:r w:rsidR="00356407" w:rsidRPr="00356407">
        <w:t>gradually</w:t>
      </w:r>
      <w:r w:rsidR="00616108">
        <w:t xml:space="preserve"> </w:t>
      </w:r>
      <w:r w:rsidR="00356407" w:rsidRPr="00356407">
        <w:t>recover</w:t>
      </w:r>
      <w:r w:rsidR="00616108">
        <w:t xml:space="preserve"> </w:t>
      </w:r>
      <w:r w:rsidR="00356407" w:rsidRPr="00356407">
        <w:t>and</w:t>
      </w:r>
      <w:r w:rsidR="00616108">
        <w:t xml:space="preserve"> </w:t>
      </w:r>
      <w:r w:rsidR="00356407" w:rsidRPr="00356407">
        <w:t>eventually</w:t>
      </w:r>
      <w:r w:rsidR="00616108">
        <w:t xml:space="preserve"> </w:t>
      </w:r>
      <w:r w:rsidR="00356407" w:rsidRPr="00356407">
        <w:t>eliminate</w:t>
      </w:r>
      <w:r w:rsidR="00616108">
        <w:t xml:space="preserve"> </w:t>
      </w:r>
      <w:r w:rsidR="00356407" w:rsidRPr="00356407">
        <w:t>the</w:t>
      </w:r>
      <w:r w:rsidR="00616108">
        <w:t xml:space="preserve"> </w:t>
      </w:r>
      <w:r w:rsidR="00356407" w:rsidRPr="00356407">
        <w:t>infection.</w:t>
      </w:r>
      <w:r w:rsidR="00616108">
        <w:t xml:space="preserve"> </w:t>
      </w:r>
      <w:r w:rsidR="00356407" w:rsidRPr="00356407">
        <w:t>In</w:t>
      </w:r>
      <w:r w:rsidR="00616108">
        <w:t xml:space="preserve"> </w:t>
      </w:r>
      <w:r w:rsidR="00356407" w:rsidRPr="00356407">
        <w:t>the</w:t>
      </w:r>
      <w:r w:rsidR="00616108">
        <w:t xml:space="preserve"> </w:t>
      </w:r>
      <w:r w:rsidR="00356407" w:rsidRPr="00356407">
        <w:t>context</w:t>
      </w:r>
      <w:r w:rsidR="00616108">
        <w:t xml:space="preserve"> </w:t>
      </w:r>
      <w:r w:rsidR="00356407" w:rsidRPr="00356407">
        <w:t>of</w:t>
      </w:r>
      <w:r w:rsidR="00616108">
        <w:t xml:space="preserve"> </w:t>
      </w:r>
      <w:r w:rsidR="00356407" w:rsidRPr="00356407">
        <w:t>recurrent</w:t>
      </w:r>
      <w:r w:rsidR="00616108">
        <w:t xml:space="preserve"> </w:t>
      </w:r>
      <w:r w:rsidR="00356407" w:rsidRPr="00356407">
        <w:t>CDI,</w:t>
      </w:r>
      <w:r w:rsidR="00616108">
        <w:t xml:space="preserve"> </w:t>
      </w:r>
      <w:r w:rsidR="00356407" w:rsidRPr="00356407">
        <w:t>when</w:t>
      </w:r>
      <w:r w:rsidR="00616108">
        <w:t xml:space="preserve"> </w:t>
      </w:r>
      <w:r w:rsidR="00356407" w:rsidRPr="00356407">
        <w:t>administered</w:t>
      </w:r>
      <w:r w:rsidR="00616108">
        <w:t xml:space="preserve"> </w:t>
      </w:r>
      <w:r w:rsidR="00356407" w:rsidRPr="00356407">
        <w:t>concurrently</w:t>
      </w:r>
      <w:r w:rsidR="00616108">
        <w:t xml:space="preserve"> </w:t>
      </w:r>
      <w:r w:rsidR="00356407" w:rsidRPr="00356407">
        <w:t>with</w:t>
      </w:r>
      <w:r w:rsidR="00616108">
        <w:t xml:space="preserve"> </w:t>
      </w:r>
      <w:r w:rsidR="00356407" w:rsidRPr="00356407">
        <w:t>SoC</w:t>
      </w:r>
      <w:r w:rsidR="00616108">
        <w:t xml:space="preserve"> </w:t>
      </w:r>
      <w:r w:rsidR="00356407" w:rsidRPr="00356407">
        <w:t>antibiotics</w:t>
      </w:r>
      <w:r w:rsidR="00616108">
        <w:t xml:space="preserve"> </w:t>
      </w:r>
      <w:r w:rsidR="00356407" w:rsidRPr="00356407">
        <w:t>during</w:t>
      </w:r>
      <w:r w:rsidR="00616108">
        <w:t xml:space="preserve"> </w:t>
      </w:r>
      <w:r w:rsidR="00356407" w:rsidRPr="00356407">
        <w:t>a</w:t>
      </w:r>
      <w:r w:rsidR="00616108">
        <w:t xml:space="preserve"> </w:t>
      </w:r>
      <w:r w:rsidR="00356407" w:rsidRPr="00356407">
        <w:t>primary</w:t>
      </w:r>
      <w:r w:rsidR="00616108">
        <w:t xml:space="preserve"> </w:t>
      </w:r>
      <w:r w:rsidR="00356407" w:rsidRPr="00356407">
        <w:t>infection,</w:t>
      </w:r>
      <w:r w:rsidR="00616108">
        <w:t xml:space="preserve"> </w:t>
      </w:r>
      <w:r w:rsidR="00356407" w:rsidRPr="00356407">
        <w:t>actoxumab+</w:t>
      </w:r>
      <w:r w:rsidR="00616108">
        <w:t xml:space="preserve"> </w:t>
      </w:r>
      <w:r w:rsidR="00356407" w:rsidRPr="00356407">
        <w:t>bezlotoxumab</w:t>
      </w:r>
      <w:r w:rsidR="00616108">
        <w:t xml:space="preserve"> </w:t>
      </w:r>
      <w:r w:rsidR="00356407" w:rsidRPr="00356407">
        <w:t>(or</w:t>
      </w:r>
      <w:r w:rsidR="00616108">
        <w:t xml:space="preserve"> </w:t>
      </w:r>
      <w:r w:rsidR="00356407" w:rsidRPr="00356407">
        <w:t>bezlotoxumab</w:t>
      </w:r>
      <w:r w:rsidR="00616108">
        <w:t xml:space="preserve"> </w:t>
      </w:r>
      <w:r w:rsidR="00356407" w:rsidRPr="00356407">
        <w:t>alone</w:t>
      </w:r>
      <w:r w:rsidR="00616108">
        <w:t xml:space="preserve"> </w:t>
      </w:r>
      <w:r w:rsidR="00356407" w:rsidRPr="00356407">
        <w:t>in</w:t>
      </w:r>
      <w:r w:rsidR="00616108">
        <w:t xml:space="preserve"> </w:t>
      </w:r>
      <w:r w:rsidR="00356407" w:rsidRPr="00356407">
        <w:t>human</w:t>
      </w:r>
      <w:r w:rsidR="00616108">
        <w:t xml:space="preserve"> </w:t>
      </w:r>
      <w:r w:rsidR="00356407" w:rsidRPr="00356407">
        <w:t>and</w:t>
      </w:r>
      <w:r w:rsidR="00616108">
        <w:t xml:space="preserve"> </w:t>
      </w:r>
      <w:r w:rsidR="00356407" w:rsidRPr="00356407">
        <w:t>piglet</w:t>
      </w:r>
      <w:r w:rsidR="00616108">
        <w:t xml:space="preserve"> </w:t>
      </w:r>
      <w:r w:rsidR="00356407" w:rsidRPr="00356407">
        <w:t>disease)</w:t>
      </w:r>
      <w:r w:rsidR="00616108">
        <w:t xml:space="preserve"> </w:t>
      </w:r>
      <w:r w:rsidR="00356407" w:rsidRPr="00356407">
        <w:t>may</w:t>
      </w:r>
      <w:r w:rsidR="00616108">
        <w:t xml:space="preserve"> </w:t>
      </w:r>
      <w:r w:rsidR="00356407" w:rsidRPr="00356407">
        <w:t>prevent</w:t>
      </w:r>
      <w:r w:rsidR="00616108">
        <w:t xml:space="preserve"> </w:t>
      </w:r>
      <w:r w:rsidR="00356407" w:rsidRPr="00356407">
        <w:t>the</w:t>
      </w:r>
      <w:r w:rsidR="00616108">
        <w:t xml:space="preserve"> </w:t>
      </w:r>
      <w:r w:rsidR="00356407" w:rsidRPr="00356407">
        <w:t>symptoms</w:t>
      </w:r>
      <w:r w:rsidR="00616108">
        <w:t xml:space="preserve"> </w:t>
      </w:r>
      <w:r w:rsidR="00356407" w:rsidRPr="00356407">
        <w:t>of</w:t>
      </w:r>
      <w:r w:rsidR="00616108">
        <w:t xml:space="preserve"> </w:t>
      </w:r>
      <w:r w:rsidR="00356407" w:rsidRPr="00356407">
        <w:t>a</w:t>
      </w:r>
      <w:r w:rsidR="00616108">
        <w:t xml:space="preserve"> </w:t>
      </w:r>
      <w:r w:rsidR="00356407" w:rsidRPr="00356407">
        <w:t>recurrent</w:t>
      </w:r>
      <w:r w:rsidR="00616108">
        <w:t xml:space="preserve"> </w:t>
      </w:r>
      <w:r w:rsidR="00356407" w:rsidRPr="00356407">
        <w:t>infection,</w:t>
      </w:r>
      <w:r w:rsidR="00616108">
        <w:t xml:space="preserve"> </w:t>
      </w:r>
      <w:r w:rsidR="00356407" w:rsidRPr="00356407">
        <w:t>circumventing</w:t>
      </w:r>
      <w:r w:rsidR="00616108">
        <w:t xml:space="preserve"> </w:t>
      </w:r>
      <w:r w:rsidR="00356407" w:rsidRPr="00356407">
        <w:t>the</w:t>
      </w:r>
      <w:r w:rsidR="00616108">
        <w:t xml:space="preserve"> </w:t>
      </w:r>
      <w:r w:rsidR="00356407" w:rsidRPr="00356407">
        <w:t>need</w:t>
      </w:r>
      <w:r w:rsidR="00616108">
        <w:t xml:space="preserve"> </w:t>
      </w:r>
      <w:r w:rsidR="00356407" w:rsidRPr="00356407">
        <w:t>for</w:t>
      </w:r>
      <w:r w:rsidR="00616108">
        <w:t xml:space="preserve"> </w:t>
      </w:r>
      <w:r w:rsidR="00356407" w:rsidRPr="00356407">
        <w:t>additional</w:t>
      </w:r>
      <w:r w:rsidR="00616108">
        <w:t xml:space="preserve"> </w:t>
      </w:r>
      <w:r w:rsidR="00356407" w:rsidRPr="00356407">
        <w:t>courses</w:t>
      </w:r>
      <w:r w:rsidR="00616108">
        <w:t xml:space="preserve"> </w:t>
      </w:r>
      <w:r w:rsidR="00356407" w:rsidRPr="00356407">
        <w:t>of</w:t>
      </w:r>
      <w:r w:rsidR="00616108">
        <w:t xml:space="preserve"> </w:t>
      </w:r>
      <w:r w:rsidR="00356407" w:rsidRPr="00356407">
        <w:t>antibiotics</w:t>
      </w:r>
      <w:r w:rsidR="00616108">
        <w:t xml:space="preserve"> </w:t>
      </w:r>
      <w:r w:rsidR="00356407" w:rsidRPr="00356407">
        <w:t>throughout</w:t>
      </w:r>
      <w:r w:rsidR="00616108">
        <w:t xml:space="preserve"> </w:t>
      </w:r>
      <w:r w:rsidR="00356407" w:rsidRPr="00356407">
        <w:t>the</w:t>
      </w:r>
      <w:r w:rsidR="00616108">
        <w:t xml:space="preserve"> </w:t>
      </w:r>
      <w:r w:rsidR="00356407" w:rsidRPr="00356407">
        <w:t>period</w:t>
      </w:r>
      <w:r w:rsidR="00616108">
        <w:t xml:space="preserve"> </w:t>
      </w:r>
      <w:r w:rsidR="00356407" w:rsidRPr="00356407">
        <w:t>of</w:t>
      </w:r>
      <w:r w:rsidR="00616108">
        <w:t xml:space="preserve"> </w:t>
      </w:r>
      <w:r w:rsidR="00356407" w:rsidRPr="00356407">
        <w:t>susceptibility</w:t>
      </w:r>
      <w:r w:rsidR="00616108">
        <w:t xml:space="preserve"> </w:t>
      </w:r>
      <w:r w:rsidR="00356407" w:rsidRPr="00356407">
        <w:t>to</w:t>
      </w:r>
      <w:r w:rsidR="00616108">
        <w:t xml:space="preserve"> </w:t>
      </w:r>
      <w:r w:rsidR="00356407" w:rsidRPr="00356407">
        <w:t>recurrence,</w:t>
      </w:r>
      <w:r w:rsidR="00616108">
        <w:t xml:space="preserve"> </w:t>
      </w:r>
      <w:r w:rsidR="00356407" w:rsidRPr="00356407">
        <w:t>when</w:t>
      </w:r>
      <w:r w:rsidR="00616108">
        <w:t xml:space="preserve"> </w:t>
      </w:r>
      <w:r w:rsidR="00356407" w:rsidRPr="00356407">
        <w:t>the</w:t>
      </w:r>
      <w:r w:rsidR="00616108">
        <w:t xml:space="preserve"> </w:t>
      </w:r>
      <w:r w:rsidR="00356407" w:rsidRPr="00356407">
        <w:t>normal</w:t>
      </w:r>
      <w:r w:rsidR="00616108">
        <w:t xml:space="preserve"> </w:t>
      </w:r>
      <w:r w:rsidR="00356407" w:rsidRPr="00356407">
        <w:t>gut</w:t>
      </w:r>
      <w:r w:rsidR="00616108">
        <w:t xml:space="preserve"> </w:t>
      </w:r>
      <w:r w:rsidR="00356407" w:rsidRPr="00356407">
        <w:t>microbiota</w:t>
      </w:r>
      <w:r w:rsidR="00616108">
        <w:t xml:space="preserve"> </w:t>
      </w:r>
      <w:r w:rsidR="00356407" w:rsidRPr="00356407">
        <w:t>has</w:t>
      </w:r>
      <w:r w:rsidR="00616108">
        <w:t xml:space="preserve"> </w:t>
      </w:r>
      <w:r w:rsidR="00356407" w:rsidRPr="00356407">
        <w:t>not</w:t>
      </w:r>
      <w:r w:rsidR="00616108">
        <w:t xml:space="preserve"> </w:t>
      </w:r>
      <w:r w:rsidR="00356407" w:rsidRPr="00356407">
        <w:t>yet</w:t>
      </w:r>
      <w:r w:rsidR="00616108">
        <w:t xml:space="preserve"> </w:t>
      </w:r>
      <w:r w:rsidR="00356407" w:rsidRPr="00356407">
        <w:t>sufficiently</w:t>
      </w:r>
      <w:r w:rsidR="00616108">
        <w:t xml:space="preserve"> </w:t>
      </w:r>
      <w:r w:rsidR="00356407" w:rsidRPr="00356407">
        <w:t>recovered</w:t>
      </w:r>
      <w:r w:rsidR="00616108">
        <w:t xml:space="preserve"> </w:t>
      </w:r>
      <w:r w:rsidR="00356407" w:rsidRPr="00356407">
        <w:t>to</w:t>
      </w:r>
      <w:r w:rsidR="00616108">
        <w:t xml:space="preserve"> </w:t>
      </w:r>
      <w:r w:rsidR="00356407" w:rsidRPr="00356407">
        <w:t>prevent</w:t>
      </w:r>
      <w:r w:rsidR="00616108">
        <w:t xml:space="preserve"> </w:t>
      </w:r>
      <w:r w:rsidR="00356407" w:rsidRPr="00356407">
        <w:t>subsequent</w:t>
      </w:r>
      <w:r w:rsidR="00616108">
        <w:t xml:space="preserve"> </w:t>
      </w:r>
      <w:r w:rsidR="00356407" w:rsidRPr="00356407">
        <w:t>episodes.</w:t>
      </w:r>
      <w:r w:rsidR="00616108">
        <w:t xml:space="preserve"> </w:t>
      </w:r>
      <w:r w:rsidR="00356407" w:rsidRPr="00356407">
        <w:t>The</w:t>
      </w:r>
      <w:r w:rsidR="00616108">
        <w:t xml:space="preserve"> </w:t>
      </w:r>
      <w:r w:rsidR="00356407" w:rsidRPr="00356407">
        <w:t>relative</w:t>
      </w:r>
      <w:r w:rsidR="00616108">
        <w:t xml:space="preserve"> </w:t>
      </w:r>
      <w:r w:rsidR="00356407" w:rsidRPr="00356407">
        <w:t>biological</w:t>
      </w:r>
      <w:r w:rsidR="00616108">
        <w:t xml:space="preserve"> </w:t>
      </w:r>
      <w:r w:rsidR="00356407" w:rsidRPr="00356407">
        <w:t>importance</w:t>
      </w:r>
      <w:r w:rsidR="00616108">
        <w:t xml:space="preserve"> </w:t>
      </w:r>
      <w:r w:rsidR="00356407" w:rsidRPr="00356407">
        <w:t>of</w:t>
      </w:r>
      <w:r w:rsidR="00616108">
        <w:t xml:space="preserve"> </w:t>
      </w:r>
      <w:r w:rsidR="00356407" w:rsidRPr="00356407">
        <w:t>TcdA</w:t>
      </w:r>
      <w:r w:rsidR="00616108">
        <w:t xml:space="preserve"> </w:t>
      </w:r>
      <w:r w:rsidR="00356407" w:rsidRPr="00356407">
        <w:t>and</w:t>
      </w:r>
      <w:r w:rsidR="00616108">
        <w:t xml:space="preserve"> </w:t>
      </w:r>
      <w:r w:rsidR="00356407" w:rsidRPr="00356407">
        <w:t>TcdB</w:t>
      </w:r>
      <w:r w:rsidR="00616108">
        <w:t xml:space="preserve"> </w:t>
      </w:r>
      <w:r w:rsidR="00356407" w:rsidRPr="00356407">
        <w:t>in</w:t>
      </w:r>
      <w:r w:rsidR="00616108">
        <w:t xml:space="preserve"> </w:t>
      </w:r>
      <w:r w:rsidR="00356407" w:rsidRPr="00356407">
        <w:t>CDI</w:t>
      </w:r>
      <w:r w:rsidR="00616108">
        <w:t xml:space="preserve"> </w:t>
      </w:r>
      <w:r w:rsidR="00356407" w:rsidRPr="00356407">
        <w:t>is</w:t>
      </w:r>
      <w:r w:rsidR="00616108">
        <w:t xml:space="preserve"> </w:t>
      </w:r>
      <w:r w:rsidR="00356407" w:rsidRPr="00356407">
        <w:t>complex</w:t>
      </w:r>
      <w:r w:rsidR="00616108">
        <w:t xml:space="preserve"> </w:t>
      </w:r>
      <w:r w:rsidR="00356407" w:rsidRPr="00356407">
        <w:t>and</w:t>
      </w:r>
      <w:r w:rsidR="00616108">
        <w:t xml:space="preserve"> </w:t>
      </w:r>
      <w:r w:rsidR="00356407" w:rsidRPr="00356407">
        <w:t>appears</w:t>
      </w:r>
      <w:r w:rsidR="00616108">
        <w:t xml:space="preserve"> </w:t>
      </w:r>
      <w:r w:rsidR="00356407" w:rsidRPr="00356407">
        <w:t>species</w:t>
      </w:r>
      <w:r w:rsidR="00616108">
        <w:t xml:space="preserve"> </w:t>
      </w:r>
      <w:r w:rsidR="00356407" w:rsidRPr="00356407">
        <w:t>dependent.</w:t>
      </w:r>
      <w:r w:rsidR="00616108">
        <w:t xml:space="preserve"> </w:t>
      </w:r>
      <w:r w:rsidR="00356407" w:rsidRPr="00356407">
        <w:t>As</w:t>
      </w:r>
      <w:r w:rsidR="00616108">
        <w:t xml:space="preserve"> </w:t>
      </w:r>
      <w:r w:rsidR="00356407" w:rsidRPr="00356407">
        <w:t>described</w:t>
      </w:r>
      <w:r w:rsidR="00616108">
        <w:t xml:space="preserve"> </w:t>
      </w:r>
      <w:r w:rsidR="00356407" w:rsidRPr="00356407">
        <w:t>herein,</w:t>
      </w:r>
      <w:r w:rsidR="00616108">
        <w:t xml:space="preserve"> </w:t>
      </w:r>
      <w:r w:rsidR="00356407" w:rsidRPr="00356407">
        <w:t>administration</w:t>
      </w:r>
      <w:r w:rsidR="00616108">
        <w:t xml:space="preserve"> </w:t>
      </w:r>
      <w:r w:rsidR="00356407" w:rsidRPr="00356407">
        <w:t>of</w:t>
      </w:r>
      <w:r w:rsidR="00616108">
        <w:t xml:space="preserve"> </w:t>
      </w:r>
      <w:r w:rsidR="00356407" w:rsidRPr="00356407">
        <w:t>actoxumab</w:t>
      </w:r>
      <w:r w:rsidR="00616108">
        <w:t xml:space="preserve"> </w:t>
      </w:r>
      <w:r w:rsidR="00356407" w:rsidRPr="00356407">
        <w:t>or</w:t>
      </w:r>
      <w:r w:rsidR="00616108">
        <w:t xml:space="preserve"> </w:t>
      </w:r>
      <w:r w:rsidR="00356407" w:rsidRPr="00356407">
        <w:t>bezlotoxumab</w:t>
      </w:r>
      <w:r w:rsidR="00616108">
        <w:t xml:space="preserve"> </w:t>
      </w:r>
      <w:r w:rsidR="00356407" w:rsidRPr="00356407">
        <w:t>alone</w:t>
      </w:r>
      <w:r w:rsidR="00616108">
        <w:t xml:space="preserve"> </w:t>
      </w:r>
      <w:r w:rsidR="00356407" w:rsidRPr="00356407">
        <w:t>provided</w:t>
      </w:r>
      <w:r w:rsidR="00616108">
        <w:t xml:space="preserve"> </w:t>
      </w:r>
      <w:r w:rsidR="00356407" w:rsidRPr="00356407">
        <w:t>limited</w:t>
      </w:r>
      <w:r w:rsidR="00616108">
        <w:t xml:space="preserve"> </w:t>
      </w:r>
      <w:r w:rsidR="00356407" w:rsidRPr="00356407">
        <w:t>protection</w:t>
      </w:r>
      <w:r w:rsidR="00616108">
        <w:t xml:space="preserve"> </w:t>
      </w:r>
      <w:r w:rsidR="00356407" w:rsidRPr="00356407">
        <w:t>in</w:t>
      </w:r>
      <w:r w:rsidR="00616108">
        <w:t xml:space="preserve"> </w:t>
      </w:r>
      <w:r w:rsidR="00356407" w:rsidRPr="00356407">
        <w:t>mouse</w:t>
      </w:r>
      <w:r w:rsidR="00616108">
        <w:t xml:space="preserve"> </w:t>
      </w:r>
      <w:r w:rsidR="00356407" w:rsidRPr="00356407">
        <w:t>and</w:t>
      </w:r>
      <w:r w:rsidR="00616108">
        <w:t xml:space="preserve"> </w:t>
      </w:r>
      <w:r w:rsidR="00356407" w:rsidRPr="00356407">
        <w:t>hamster</w:t>
      </w:r>
      <w:r w:rsidR="00616108">
        <w:t xml:space="preserve"> </w:t>
      </w:r>
      <w:r w:rsidR="00356407" w:rsidRPr="00356407">
        <w:t>models</w:t>
      </w:r>
      <w:r w:rsidR="00616108">
        <w:t xml:space="preserve"> </w:t>
      </w:r>
      <w:r w:rsidR="00356407" w:rsidRPr="00356407">
        <w:t>of</w:t>
      </w:r>
      <w:r w:rsidR="00616108">
        <w:t xml:space="preserve"> </w:t>
      </w:r>
      <w:r w:rsidR="00356407" w:rsidRPr="00356407">
        <w:t>CDI.</w:t>
      </w:r>
      <w:r w:rsidR="00616108">
        <w:t xml:space="preserve"> </w:t>
      </w:r>
      <w:r w:rsidR="00356407" w:rsidRPr="00356407">
        <w:t>Conversely,</w:t>
      </w:r>
      <w:r w:rsidR="00616108">
        <w:t xml:space="preserve"> </w:t>
      </w:r>
      <w:r w:rsidR="00356407" w:rsidRPr="00356407">
        <w:t>in</w:t>
      </w:r>
      <w:r w:rsidR="00616108">
        <w:t xml:space="preserve"> </w:t>
      </w:r>
      <w:r w:rsidR="00356407" w:rsidRPr="00356407">
        <w:t>gnotobiotic</w:t>
      </w:r>
      <w:r w:rsidR="00616108">
        <w:t xml:space="preserve"> </w:t>
      </w:r>
      <w:r w:rsidR="00356407" w:rsidRPr="00356407">
        <w:t>piglets,</w:t>
      </w:r>
      <w:r w:rsidR="00616108">
        <w:t xml:space="preserve"> </w:t>
      </w:r>
      <w:r w:rsidR="00356407" w:rsidRPr="00356407">
        <w:t>bezlotoxumab</w:t>
      </w:r>
      <w:r w:rsidR="00616108">
        <w:t xml:space="preserve"> </w:t>
      </w:r>
      <w:r w:rsidR="00356407" w:rsidRPr="00356407">
        <w:t>alone</w:t>
      </w:r>
      <w:r w:rsidR="00616108">
        <w:t xml:space="preserve"> </w:t>
      </w:r>
      <w:r w:rsidR="00356407" w:rsidRPr="00356407">
        <w:t>provided</w:t>
      </w:r>
      <w:r w:rsidR="00616108">
        <w:t xml:space="preserve"> </w:t>
      </w:r>
      <w:r w:rsidR="00356407" w:rsidRPr="00356407">
        <w:t>a</w:t>
      </w:r>
      <w:r w:rsidR="00616108">
        <w:t xml:space="preserve"> </w:t>
      </w:r>
      <w:r w:rsidR="00356407" w:rsidRPr="00356407">
        <w:t>level</w:t>
      </w:r>
      <w:r w:rsidR="00616108">
        <w:t xml:space="preserve"> </w:t>
      </w:r>
      <w:r w:rsidR="00356407" w:rsidRPr="00356407">
        <w:t>of</w:t>
      </w:r>
      <w:r w:rsidR="00616108">
        <w:t xml:space="preserve"> </w:t>
      </w:r>
      <w:r w:rsidR="00356407" w:rsidRPr="00356407">
        <w:t>protection</w:t>
      </w:r>
      <w:r w:rsidR="00616108">
        <w:t xml:space="preserve"> </w:t>
      </w:r>
      <w:r w:rsidR="00356407" w:rsidRPr="00356407">
        <w:t>similar</w:t>
      </w:r>
      <w:r w:rsidR="00616108">
        <w:t xml:space="preserve"> </w:t>
      </w:r>
      <w:r w:rsidR="00356407" w:rsidRPr="00356407">
        <w:t>to</w:t>
      </w:r>
      <w:r w:rsidR="00616108">
        <w:t xml:space="preserve"> </w:t>
      </w:r>
      <w:r w:rsidR="00356407" w:rsidRPr="00356407">
        <w:t>that</w:t>
      </w:r>
      <w:r w:rsidR="00616108">
        <w:t xml:space="preserve"> </w:t>
      </w:r>
      <w:r w:rsidR="00356407" w:rsidRPr="00356407">
        <w:t>of</w:t>
      </w:r>
      <w:r w:rsidR="00616108">
        <w:t xml:space="preserve"> </w:t>
      </w:r>
      <w:r w:rsidR="00356407" w:rsidRPr="00356407">
        <w:t>the</w:t>
      </w:r>
      <w:r w:rsidR="00616108">
        <w:t xml:space="preserve"> </w:t>
      </w:r>
      <w:r w:rsidR="00356407" w:rsidRPr="00356407">
        <w:t>combination</w:t>
      </w:r>
      <w:r w:rsidR="00616108">
        <w:t xml:space="preserve"> </w:t>
      </w:r>
      <w:r w:rsidR="00356407" w:rsidRPr="00356407">
        <w:t>actoxumab+bezlotoxumab,</w:t>
      </w:r>
      <w:r w:rsidR="00616108">
        <w:t xml:space="preserve"> </w:t>
      </w:r>
      <w:r w:rsidR="00356407" w:rsidRPr="00356407">
        <w:t>mirroring</w:t>
      </w:r>
      <w:r w:rsidR="00616108">
        <w:t xml:space="preserve"> </w:t>
      </w:r>
      <w:r w:rsidR="00356407" w:rsidRPr="00356407">
        <w:t>the</w:t>
      </w:r>
      <w:r w:rsidR="00616108">
        <w:t xml:space="preserve"> </w:t>
      </w:r>
      <w:r w:rsidR="00356407" w:rsidRPr="00356407">
        <w:t>results</w:t>
      </w:r>
      <w:r w:rsidR="00616108">
        <w:t xml:space="preserve"> </w:t>
      </w:r>
      <w:r w:rsidR="00356407" w:rsidRPr="00356407">
        <w:t>of</w:t>
      </w:r>
      <w:r w:rsidR="00616108">
        <w:t xml:space="preserve"> </w:t>
      </w:r>
      <w:r w:rsidR="00356407" w:rsidRPr="00356407">
        <w:t>the</w:t>
      </w:r>
      <w:r w:rsidR="00616108">
        <w:t xml:space="preserve"> </w:t>
      </w:r>
      <w:r>
        <w:t>Phase</w:t>
      </w:r>
      <w:r w:rsidR="00616108">
        <w:t xml:space="preserve"> </w:t>
      </w:r>
      <w:r>
        <w:t>III</w:t>
      </w:r>
      <w:r w:rsidR="00616108">
        <w:t xml:space="preserve"> </w:t>
      </w:r>
      <w:r w:rsidR="00356407" w:rsidRPr="00356407">
        <w:t>clinica</w:t>
      </w:r>
      <w:r>
        <w:t>l</w:t>
      </w:r>
      <w:r w:rsidR="00616108">
        <w:t xml:space="preserve"> </w:t>
      </w:r>
      <w:r>
        <w:t>trials</w:t>
      </w:r>
      <w:r w:rsidR="00616108">
        <w:t xml:space="preserve"> </w:t>
      </w:r>
      <w:r>
        <w:t>in</w:t>
      </w:r>
      <w:r w:rsidR="00616108">
        <w:t xml:space="preserve"> </w:t>
      </w:r>
      <w:r>
        <w:t>humans.</w:t>
      </w:r>
    </w:p>
    <w:p w14:paraId="6AA5CB86" w14:textId="2DCEEE7F" w:rsidR="00356407" w:rsidRPr="00356407" w:rsidRDefault="00356407" w:rsidP="00356407">
      <w:r w:rsidRPr="00356407">
        <w:t>The</w:t>
      </w:r>
      <w:r w:rsidR="00616108">
        <w:t xml:space="preserve"> </w:t>
      </w:r>
      <w:r w:rsidRPr="00356407">
        <w:t>in</w:t>
      </w:r>
      <w:r w:rsidR="00616108">
        <w:t xml:space="preserve"> </w:t>
      </w:r>
      <w:r w:rsidRPr="00356407">
        <w:t>vivo</w:t>
      </w:r>
      <w:r w:rsidR="00616108">
        <w:t xml:space="preserve"> </w:t>
      </w:r>
      <w:r w:rsidRPr="00356407">
        <w:t>efficacy</w:t>
      </w:r>
      <w:r w:rsidR="00616108">
        <w:t xml:space="preserve"> </w:t>
      </w:r>
      <w:r w:rsidRPr="00356407">
        <w:t>studies</w:t>
      </w:r>
      <w:r w:rsidR="00616108">
        <w:t xml:space="preserve"> </w:t>
      </w:r>
      <w:r w:rsidRPr="00356407">
        <w:t>in</w:t>
      </w:r>
      <w:r w:rsidR="00616108">
        <w:t xml:space="preserve"> </w:t>
      </w:r>
      <w:r w:rsidRPr="00356407">
        <w:t>rodents</w:t>
      </w:r>
      <w:r w:rsidR="00616108">
        <w:t xml:space="preserve"> </w:t>
      </w:r>
      <w:r w:rsidRPr="00356407">
        <w:t>demonstrate</w:t>
      </w:r>
      <w:r w:rsidR="00616108">
        <w:t xml:space="preserve"> </w:t>
      </w:r>
      <w:r w:rsidRPr="00356407">
        <w:t>actoxumab+bezlotoxumab</w:t>
      </w:r>
      <w:r w:rsidR="00616108">
        <w:t xml:space="preserve"> </w:t>
      </w:r>
      <w:r w:rsidRPr="00356407">
        <w:t>is</w:t>
      </w:r>
      <w:r w:rsidR="00616108">
        <w:t xml:space="preserve"> </w:t>
      </w:r>
      <w:r w:rsidRPr="00356407">
        <w:t>efficacious</w:t>
      </w:r>
      <w:r w:rsidR="00616108">
        <w:t xml:space="preserve"> </w:t>
      </w:r>
      <w:r w:rsidRPr="00356407">
        <w:t>against</w:t>
      </w:r>
      <w:r w:rsidR="00616108">
        <w:t xml:space="preserve"> </w:t>
      </w:r>
      <w:r w:rsidRPr="00356407">
        <w:t>several</w:t>
      </w:r>
      <w:r w:rsidR="00616108">
        <w:t xml:space="preserve"> </w:t>
      </w:r>
      <w:r w:rsidRPr="00356407">
        <w:t>genetically</w:t>
      </w:r>
      <w:r w:rsidR="00616108">
        <w:t xml:space="preserve"> </w:t>
      </w:r>
      <w:r w:rsidRPr="00356407">
        <w:t>distinct</w:t>
      </w:r>
      <w:r w:rsidR="00616108">
        <w:t xml:space="preserve"> </w:t>
      </w:r>
      <w:r w:rsidRPr="00356407">
        <w:t>strains.</w:t>
      </w:r>
      <w:r w:rsidR="00616108">
        <w:t xml:space="preserve"> </w:t>
      </w:r>
      <w:r w:rsidRPr="00356407">
        <w:t>In</w:t>
      </w:r>
      <w:r w:rsidR="00616108">
        <w:t xml:space="preserve"> </w:t>
      </w:r>
      <w:r w:rsidRPr="00356407">
        <w:t>neutralisation</w:t>
      </w:r>
      <w:r w:rsidR="00616108">
        <w:t xml:space="preserve"> </w:t>
      </w:r>
      <w:r w:rsidRPr="00356407">
        <w:t>studies</w:t>
      </w:r>
      <w:r w:rsidR="00616108">
        <w:t xml:space="preserve"> </w:t>
      </w:r>
      <w:r w:rsidRPr="00356407">
        <w:t>with</w:t>
      </w:r>
      <w:r w:rsidR="00616108">
        <w:t xml:space="preserve"> </w:t>
      </w:r>
      <w:r w:rsidRPr="00356407">
        <w:t>81</w:t>
      </w:r>
      <w:r w:rsidR="00616108">
        <w:t xml:space="preserve"> </w:t>
      </w:r>
      <w:r w:rsidRPr="00356407">
        <w:t>distinct</w:t>
      </w:r>
      <w:r w:rsidR="00616108">
        <w:t xml:space="preserve"> </w:t>
      </w:r>
      <w:r w:rsidRPr="00356407">
        <w:t>clinical</w:t>
      </w:r>
      <w:r w:rsidR="00616108">
        <w:t xml:space="preserve"> </w:t>
      </w:r>
      <w:r w:rsidRPr="00356407">
        <w:t>isolates</w:t>
      </w:r>
      <w:r w:rsidR="00616108">
        <w:t xml:space="preserve"> </w:t>
      </w:r>
      <w:r w:rsidRPr="00356407">
        <w:t>of</w:t>
      </w:r>
      <w:r w:rsidR="00616108">
        <w:t xml:space="preserve"> </w:t>
      </w:r>
      <w:r w:rsidRPr="00F96EC9">
        <w:rPr>
          <w:i/>
        </w:rPr>
        <w:t>C.</w:t>
      </w:r>
      <w:r w:rsidR="00616108">
        <w:rPr>
          <w:i/>
        </w:rPr>
        <w:t xml:space="preserve"> </w:t>
      </w:r>
      <w:r w:rsidRPr="00F96EC9">
        <w:rPr>
          <w:i/>
        </w:rPr>
        <w:t>difficile</w:t>
      </w:r>
      <w:r w:rsidR="00616108">
        <w:t xml:space="preserve"> </w:t>
      </w:r>
      <w:r w:rsidRPr="00356407">
        <w:t>spanning</w:t>
      </w:r>
      <w:r w:rsidR="00616108">
        <w:t xml:space="preserve"> </w:t>
      </w:r>
      <w:r w:rsidRPr="00356407">
        <w:t>18</w:t>
      </w:r>
      <w:r w:rsidR="00616108">
        <w:t xml:space="preserve"> </w:t>
      </w:r>
      <w:r w:rsidRPr="00356407">
        <w:t>ribotypes</w:t>
      </w:r>
      <w:r w:rsidR="00616108">
        <w:t xml:space="preserve"> </w:t>
      </w:r>
      <w:r w:rsidRPr="00356407">
        <w:t>and</w:t>
      </w:r>
      <w:r w:rsidR="00616108">
        <w:t xml:space="preserve"> </w:t>
      </w:r>
      <w:r w:rsidRPr="00356407">
        <w:t>at</w:t>
      </w:r>
      <w:r w:rsidR="00616108">
        <w:t xml:space="preserve"> </w:t>
      </w:r>
      <w:r w:rsidRPr="00356407">
        <w:t>least</w:t>
      </w:r>
      <w:r w:rsidR="00616108">
        <w:t xml:space="preserve"> </w:t>
      </w:r>
      <w:r w:rsidRPr="00356407">
        <w:t>7</w:t>
      </w:r>
      <w:r w:rsidR="00616108">
        <w:t xml:space="preserve"> </w:t>
      </w:r>
      <w:r w:rsidRPr="00356407">
        <w:t>toxinotypes,</w:t>
      </w:r>
      <w:r w:rsidR="00616108">
        <w:t xml:space="preserve"> </w:t>
      </w:r>
      <w:r w:rsidRPr="00356407">
        <w:t>actoxumab</w:t>
      </w:r>
      <w:r w:rsidR="00616108">
        <w:t xml:space="preserve"> </w:t>
      </w:r>
      <w:r w:rsidRPr="00356407">
        <w:t>and</w:t>
      </w:r>
      <w:r w:rsidR="00616108">
        <w:t xml:space="preserve"> </w:t>
      </w:r>
      <w:r w:rsidRPr="00356407">
        <w:t>bezlotoxumab</w:t>
      </w:r>
      <w:r w:rsidR="00616108">
        <w:t xml:space="preserve"> </w:t>
      </w:r>
      <w:r w:rsidRPr="00356407">
        <w:t>fully</w:t>
      </w:r>
      <w:r w:rsidR="00616108">
        <w:t xml:space="preserve"> </w:t>
      </w:r>
      <w:r w:rsidRPr="00356407">
        <w:t>neutralised</w:t>
      </w:r>
      <w:r w:rsidR="00616108">
        <w:t xml:space="preserve"> </w:t>
      </w:r>
      <w:r w:rsidRPr="00356407">
        <w:t>toxins</w:t>
      </w:r>
      <w:r w:rsidR="00616108">
        <w:t xml:space="preserve"> </w:t>
      </w:r>
      <w:r w:rsidRPr="00356407">
        <w:t>of</w:t>
      </w:r>
      <w:r w:rsidR="00616108">
        <w:t xml:space="preserve"> </w:t>
      </w:r>
      <w:r w:rsidRPr="00356407">
        <w:t>all</w:t>
      </w:r>
      <w:r w:rsidR="00616108">
        <w:t xml:space="preserve"> </w:t>
      </w:r>
      <w:r w:rsidRPr="00356407">
        <w:t>strains</w:t>
      </w:r>
      <w:r w:rsidR="00616108">
        <w:t xml:space="preserve"> </w:t>
      </w:r>
      <w:r w:rsidRPr="00356407">
        <w:t>tested,</w:t>
      </w:r>
      <w:r w:rsidR="00616108">
        <w:t xml:space="preserve"> </w:t>
      </w:r>
      <w:r w:rsidRPr="00356407">
        <w:t>although</w:t>
      </w:r>
      <w:r w:rsidR="00616108">
        <w:t xml:space="preserve"> </w:t>
      </w:r>
      <w:r w:rsidRPr="00356407">
        <w:t>with</w:t>
      </w:r>
      <w:r w:rsidR="00616108">
        <w:t xml:space="preserve"> </w:t>
      </w:r>
      <w:r w:rsidRPr="00356407">
        <w:t>lower</w:t>
      </w:r>
      <w:r w:rsidR="00616108">
        <w:t xml:space="preserve"> </w:t>
      </w:r>
      <w:r w:rsidRPr="00356407">
        <w:t>potencies</w:t>
      </w:r>
      <w:r w:rsidR="00616108">
        <w:t xml:space="preserve"> </w:t>
      </w:r>
      <w:r w:rsidRPr="00356407">
        <w:t>against</w:t>
      </w:r>
      <w:r w:rsidR="00616108">
        <w:t xml:space="preserve"> </w:t>
      </w:r>
      <w:r w:rsidRPr="00356407">
        <w:t>toxins</w:t>
      </w:r>
      <w:r w:rsidR="00616108">
        <w:t xml:space="preserve"> </w:t>
      </w:r>
      <w:r w:rsidRPr="00356407">
        <w:t>from</w:t>
      </w:r>
      <w:r w:rsidR="00616108">
        <w:t xml:space="preserve"> </w:t>
      </w:r>
      <w:r w:rsidRPr="00356407">
        <w:t>ribotype</w:t>
      </w:r>
      <w:r w:rsidR="00616108">
        <w:t xml:space="preserve"> </w:t>
      </w:r>
      <w:r w:rsidRPr="00356407">
        <w:t>027</w:t>
      </w:r>
      <w:r w:rsidR="00616108">
        <w:t xml:space="preserve"> </w:t>
      </w:r>
      <w:r w:rsidRPr="00356407">
        <w:t>and</w:t>
      </w:r>
      <w:r w:rsidR="00616108">
        <w:t xml:space="preserve"> </w:t>
      </w:r>
      <w:r w:rsidRPr="00356407">
        <w:t>078</w:t>
      </w:r>
      <w:r w:rsidR="00616108">
        <w:t xml:space="preserve"> </w:t>
      </w:r>
      <w:r w:rsidRPr="00356407">
        <w:t>strains.</w:t>
      </w:r>
      <w:r w:rsidR="00616108">
        <w:t xml:space="preserve"> </w:t>
      </w:r>
      <w:r w:rsidRPr="00356407">
        <w:t>However,</w:t>
      </w:r>
      <w:r w:rsidR="00616108">
        <w:t xml:space="preserve"> </w:t>
      </w:r>
      <w:r w:rsidRPr="00356407">
        <w:t>EC50</w:t>
      </w:r>
      <w:r w:rsidR="00616108">
        <w:t xml:space="preserve"> </w:t>
      </w:r>
      <w:r w:rsidRPr="00356407">
        <w:t>of</w:t>
      </w:r>
      <w:r w:rsidR="00616108">
        <w:t xml:space="preserve"> </w:t>
      </w:r>
      <w:r w:rsidRPr="00356407">
        <w:t>actoxumab</w:t>
      </w:r>
      <w:r w:rsidR="00616108">
        <w:t xml:space="preserve"> </w:t>
      </w:r>
      <w:r w:rsidRPr="00356407">
        <w:t>and</w:t>
      </w:r>
      <w:r w:rsidR="00616108">
        <w:t xml:space="preserve"> </w:t>
      </w:r>
      <w:r w:rsidRPr="00356407">
        <w:t>bezlotoxumab</w:t>
      </w:r>
      <w:r w:rsidR="00616108">
        <w:t xml:space="preserve"> </w:t>
      </w:r>
      <w:r w:rsidRPr="00356407">
        <w:t>for</w:t>
      </w:r>
      <w:r w:rsidR="00616108">
        <w:t xml:space="preserve"> </w:t>
      </w:r>
      <w:r w:rsidRPr="00356407">
        <w:t>these</w:t>
      </w:r>
      <w:r w:rsidR="00616108">
        <w:t xml:space="preserve"> </w:t>
      </w:r>
      <w:r w:rsidRPr="00356407">
        <w:t>2</w:t>
      </w:r>
      <w:r w:rsidR="00616108">
        <w:t xml:space="preserve"> </w:t>
      </w:r>
      <w:r w:rsidRPr="00356407">
        <w:t>ribotypes</w:t>
      </w:r>
      <w:r w:rsidR="00616108">
        <w:t xml:space="preserve"> </w:t>
      </w:r>
      <w:r w:rsidRPr="00356407">
        <w:t>were</w:t>
      </w:r>
      <w:r w:rsidR="00616108">
        <w:t xml:space="preserve"> </w:t>
      </w:r>
      <w:r w:rsidRPr="00356407">
        <w:t>still</w:t>
      </w:r>
      <w:r w:rsidR="00616108">
        <w:t xml:space="preserve"> </w:t>
      </w:r>
      <w:r w:rsidRPr="00356407">
        <w:t>below</w:t>
      </w:r>
      <w:r w:rsidR="00616108">
        <w:t xml:space="preserve"> </w:t>
      </w:r>
      <w:r w:rsidRPr="00356407">
        <w:t>their</w:t>
      </w:r>
      <w:r w:rsidR="00616108">
        <w:t xml:space="preserve"> </w:t>
      </w:r>
      <w:r w:rsidRPr="00356407">
        <w:t>plasma</w:t>
      </w:r>
      <w:r w:rsidR="00616108">
        <w:t xml:space="preserve"> </w:t>
      </w:r>
      <w:r w:rsidRPr="00356407">
        <w:t>concentrations</w:t>
      </w:r>
      <w:r w:rsidR="00616108">
        <w:t xml:space="preserve"> </w:t>
      </w:r>
      <w:r w:rsidRPr="00356407">
        <w:t>in</w:t>
      </w:r>
      <w:r w:rsidR="00616108">
        <w:t xml:space="preserve"> </w:t>
      </w:r>
      <w:r w:rsidRPr="00356407">
        <w:t>patients</w:t>
      </w:r>
      <w:r w:rsidR="00616108">
        <w:t xml:space="preserve"> </w:t>
      </w:r>
      <w:r w:rsidRPr="00356407">
        <w:t>with</w:t>
      </w:r>
      <w:r w:rsidR="00616108">
        <w:t xml:space="preserve"> </w:t>
      </w:r>
      <w:r w:rsidRPr="00356407">
        <w:t>CDI</w:t>
      </w:r>
      <w:r w:rsidR="00616108">
        <w:t xml:space="preserve"> </w:t>
      </w:r>
      <w:r w:rsidRPr="00356407">
        <w:t>up</w:t>
      </w:r>
      <w:r w:rsidR="00616108">
        <w:t xml:space="preserve"> </w:t>
      </w:r>
      <w:r w:rsidRPr="00356407">
        <w:t>to</w:t>
      </w:r>
      <w:r w:rsidR="00616108">
        <w:t xml:space="preserve"> </w:t>
      </w:r>
      <w:r w:rsidRPr="00356407">
        <w:t>84</w:t>
      </w:r>
      <w:r w:rsidR="00616108">
        <w:t xml:space="preserve"> </w:t>
      </w:r>
      <w:r w:rsidRPr="00356407">
        <w:t>days</w:t>
      </w:r>
      <w:r w:rsidR="00616108">
        <w:t xml:space="preserve"> </w:t>
      </w:r>
      <w:r w:rsidRPr="00356407">
        <w:t>following</w:t>
      </w:r>
      <w:r w:rsidR="00616108">
        <w:t xml:space="preserve"> </w:t>
      </w:r>
      <w:r w:rsidRPr="00356407">
        <w:t>administration</w:t>
      </w:r>
      <w:r w:rsidR="00616108">
        <w:t xml:space="preserve"> </w:t>
      </w:r>
      <w:r w:rsidR="00F96EC9">
        <w:t>(Lowy</w:t>
      </w:r>
      <w:r w:rsidR="00616108">
        <w:t xml:space="preserve"> </w:t>
      </w:r>
      <w:r w:rsidR="00F96EC9">
        <w:t>2010)</w:t>
      </w:r>
      <w:r w:rsidRPr="00356407">
        <w:t>.</w:t>
      </w:r>
      <w:r w:rsidR="00616108">
        <w:t xml:space="preserve"> </w:t>
      </w:r>
      <w:r w:rsidRPr="00356407">
        <w:t>These</w:t>
      </w:r>
      <w:r w:rsidR="00616108">
        <w:t xml:space="preserve"> </w:t>
      </w:r>
      <w:r w:rsidRPr="00356407">
        <w:t>studies</w:t>
      </w:r>
      <w:r w:rsidR="00616108">
        <w:t xml:space="preserve"> </w:t>
      </w:r>
      <w:r w:rsidRPr="00356407">
        <w:t>suggest</w:t>
      </w:r>
      <w:r w:rsidR="00616108">
        <w:t xml:space="preserve"> </w:t>
      </w:r>
      <w:r w:rsidRPr="00356407">
        <w:t>the</w:t>
      </w:r>
      <w:r w:rsidR="00616108">
        <w:t xml:space="preserve"> </w:t>
      </w:r>
      <w:r w:rsidRPr="00356407">
        <w:t>systemically</w:t>
      </w:r>
      <w:r w:rsidR="00616108">
        <w:t xml:space="preserve"> </w:t>
      </w:r>
      <w:r w:rsidRPr="00356407">
        <w:t>administered</w:t>
      </w:r>
      <w:r w:rsidR="00616108">
        <w:t xml:space="preserve"> </w:t>
      </w:r>
      <w:r w:rsidRPr="00356407">
        <w:t>antibodies</w:t>
      </w:r>
      <w:r w:rsidR="00616108">
        <w:t xml:space="preserve"> </w:t>
      </w:r>
      <w:r w:rsidRPr="00356407">
        <w:t>localise</w:t>
      </w:r>
      <w:r w:rsidR="00616108">
        <w:t xml:space="preserve"> </w:t>
      </w:r>
      <w:r w:rsidRPr="00356407">
        <w:t>to</w:t>
      </w:r>
      <w:r w:rsidR="00616108">
        <w:t xml:space="preserve"> </w:t>
      </w:r>
      <w:r w:rsidRPr="00356407">
        <w:t>the</w:t>
      </w:r>
      <w:r w:rsidR="00616108">
        <w:t xml:space="preserve"> </w:t>
      </w:r>
      <w:r w:rsidRPr="00356407">
        <w:t>subepithelial</w:t>
      </w:r>
      <w:r w:rsidR="00616108">
        <w:t xml:space="preserve"> </w:t>
      </w:r>
      <w:r w:rsidRPr="00356407">
        <w:t>spaces</w:t>
      </w:r>
      <w:r w:rsidR="00616108">
        <w:t xml:space="preserve"> </w:t>
      </w:r>
      <w:r w:rsidRPr="00356407">
        <w:t>of</w:t>
      </w:r>
      <w:r w:rsidR="00616108">
        <w:t xml:space="preserve"> </w:t>
      </w:r>
      <w:r w:rsidRPr="00356407">
        <w:t>the</w:t>
      </w:r>
      <w:r w:rsidR="00616108">
        <w:t xml:space="preserve"> </w:t>
      </w:r>
      <w:r w:rsidRPr="00356407">
        <w:t>gut</w:t>
      </w:r>
      <w:r w:rsidR="00616108">
        <w:t xml:space="preserve"> </w:t>
      </w:r>
      <w:r w:rsidRPr="00356407">
        <w:t>tissue</w:t>
      </w:r>
      <w:r w:rsidR="00616108">
        <w:t xml:space="preserve"> </w:t>
      </w:r>
      <w:r w:rsidRPr="00356407">
        <w:t>and</w:t>
      </w:r>
      <w:r w:rsidR="00616108">
        <w:t xml:space="preserve"> </w:t>
      </w:r>
      <w:r w:rsidRPr="00356407">
        <w:t>leak</w:t>
      </w:r>
      <w:r w:rsidR="00616108">
        <w:t xml:space="preserve"> </w:t>
      </w:r>
      <w:r w:rsidRPr="00356407">
        <w:t>into</w:t>
      </w:r>
      <w:r w:rsidR="00616108">
        <w:t xml:space="preserve"> </w:t>
      </w:r>
      <w:r w:rsidRPr="00356407">
        <w:t>the</w:t>
      </w:r>
      <w:r w:rsidR="00616108">
        <w:t xml:space="preserve"> </w:t>
      </w:r>
      <w:r w:rsidRPr="00356407">
        <w:t>lumen</w:t>
      </w:r>
      <w:r w:rsidR="00616108">
        <w:t xml:space="preserve"> </w:t>
      </w:r>
      <w:r w:rsidRPr="00356407">
        <w:t>of</w:t>
      </w:r>
      <w:r w:rsidR="00616108">
        <w:t xml:space="preserve"> </w:t>
      </w:r>
      <w:r w:rsidR="00F96EC9">
        <w:t>the</w:t>
      </w:r>
      <w:r w:rsidR="00616108">
        <w:t xml:space="preserve"> </w:t>
      </w:r>
      <w:r w:rsidR="00F96EC9">
        <w:t>gut</w:t>
      </w:r>
      <w:r w:rsidR="00616108">
        <w:t xml:space="preserve"> </w:t>
      </w:r>
      <w:r w:rsidR="00F96EC9">
        <w:t>largely</w:t>
      </w:r>
      <w:r w:rsidR="00616108">
        <w:t xml:space="preserve"> </w:t>
      </w:r>
      <w:r w:rsidR="00F96EC9">
        <w:t>via</w:t>
      </w:r>
      <w:r w:rsidR="00616108">
        <w:t xml:space="preserve"> </w:t>
      </w:r>
      <w:r w:rsidR="00F96EC9">
        <w:t>toxin</w:t>
      </w:r>
      <w:r w:rsidR="00616108">
        <w:t xml:space="preserve"> </w:t>
      </w:r>
      <w:r w:rsidRPr="00356407">
        <w:t>induced</w:t>
      </w:r>
      <w:r w:rsidR="00616108">
        <w:t xml:space="preserve"> </w:t>
      </w:r>
      <w:r w:rsidRPr="00356407">
        <w:t>lesions,</w:t>
      </w:r>
      <w:r w:rsidR="00616108">
        <w:t xml:space="preserve"> </w:t>
      </w:r>
      <w:r w:rsidRPr="00356407">
        <w:t>whereupon</w:t>
      </w:r>
      <w:r w:rsidR="00616108">
        <w:t xml:space="preserve"> </w:t>
      </w:r>
      <w:r w:rsidRPr="00356407">
        <w:t>the</w:t>
      </w:r>
      <w:r w:rsidR="00616108">
        <w:t xml:space="preserve"> </w:t>
      </w:r>
      <w:r w:rsidRPr="00356407">
        <w:t>antibodies</w:t>
      </w:r>
      <w:r w:rsidR="00616108">
        <w:t xml:space="preserve"> </w:t>
      </w:r>
      <w:r w:rsidRPr="00356407">
        <w:t>can</w:t>
      </w:r>
      <w:r w:rsidR="00616108">
        <w:t xml:space="preserve"> </w:t>
      </w:r>
      <w:r w:rsidRPr="00356407">
        <w:t>act</w:t>
      </w:r>
      <w:r w:rsidR="00616108">
        <w:t xml:space="preserve"> </w:t>
      </w:r>
      <w:r w:rsidRPr="00356407">
        <w:t>directly</w:t>
      </w:r>
      <w:r w:rsidR="00616108">
        <w:t xml:space="preserve"> </w:t>
      </w:r>
      <w:r w:rsidRPr="00356407">
        <w:t>upon</w:t>
      </w:r>
      <w:r w:rsidR="00616108">
        <w:t xml:space="preserve"> </w:t>
      </w:r>
      <w:r w:rsidRPr="00356407">
        <w:t>luminal</w:t>
      </w:r>
      <w:r w:rsidR="00616108">
        <w:t xml:space="preserve"> </w:t>
      </w:r>
      <w:r w:rsidRPr="00356407">
        <w:t>toxin</w:t>
      </w:r>
      <w:r w:rsidR="00616108">
        <w:t xml:space="preserve"> </w:t>
      </w:r>
      <w:r w:rsidRPr="00356407">
        <w:t>and</w:t>
      </w:r>
      <w:r w:rsidR="00616108">
        <w:t xml:space="preserve"> </w:t>
      </w:r>
      <w:r w:rsidRPr="00356407">
        <w:t>upon</w:t>
      </w:r>
      <w:r w:rsidR="00616108">
        <w:t xml:space="preserve"> </w:t>
      </w:r>
      <w:r w:rsidRPr="00356407">
        <w:t>any</w:t>
      </w:r>
      <w:r w:rsidR="00616108">
        <w:t xml:space="preserve"> </w:t>
      </w:r>
      <w:r w:rsidRPr="00356407">
        <w:t>toxin</w:t>
      </w:r>
      <w:r w:rsidR="00616108">
        <w:t xml:space="preserve"> </w:t>
      </w:r>
      <w:r w:rsidRPr="00356407">
        <w:t>that</w:t>
      </w:r>
      <w:r w:rsidR="00616108">
        <w:t xml:space="preserve"> </w:t>
      </w:r>
      <w:r w:rsidRPr="00356407">
        <w:t>may</w:t>
      </w:r>
      <w:r w:rsidR="00616108">
        <w:t xml:space="preserve"> </w:t>
      </w:r>
      <w:r w:rsidRPr="00356407">
        <w:t>have</w:t>
      </w:r>
      <w:r w:rsidR="00616108">
        <w:t xml:space="preserve"> </w:t>
      </w:r>
      <w:r w:rsidRPr="00356407">
        <w:t>leaked</w:t>
      </w:r>
      <w:r w:rsidR="00616108">
        <w:t xml:space="preserve"> </w:t>
      </w:r>
      <w:r w:rsidRPr="00356407">
        <w:t>to</w:t>
      </w:r>
      <w:r w:rsidR="00616108">
        <w:t xml:space="preserve"> </w:t>
      </w:r>
      <w:r w:rsidRPr="00356407">
        <w:t>the</w:t>
      </w:r>
      <w:r w:rsidR="00616108">
        <w:t xml:space="preserve"> </w:t>
      </w:r>
      <w:r w:rsidRPr="00356407">
        <w:t>basolateral/</w:t>
      </w:r>
      <w:r w:rsidR="00616108">
        <w:t xml:space="preserve"> </w:t>
      </w:r>
      <w:r w:rsidRPr="00356407">
        <w:t>systemic</w:t>
      </w:r>
      <w:r w:rsidR="00616108">
        <w:t xml:space="preserve"> </w:t>
      </w:r>
      <w:r w:rsidRPr="00356407">
        <w:t>side</w:t>
      </w:r>
      <w:r w:rsidR="00616108">
        <w:t xml:space="preserve"> </w:t>
      </w:r>
      <w:r w:rsidRPr="00356407">
        <w:t>of</w:t>
      </w:r>
      <w:r w:rsidR="00616108">
        <w:t xml:space="preserve"> </w:t>
      </w:r>
      <w:r w:rsidRPr="00356407">
        <w:t>the</w:t>
      </w:r>
      <w:r w:rsidR="00616108">
        <w:t xml:space="preserve"> </w:t>
      </w:r>
      <w:r w:rsidRPr="00356407">
        <w:t>gut</w:t>
      </w:r>
      <w:r w:rsidR="00616108">
        <w:t xml:space="preserve"> </w:t>
      </w:r>
      <w:r w:rsidRPr="00356407">
        <w:t>wall</w:t>
      </w:r>
      <w:r w:rsidR="00616108">
        <w:t xml:space="preserve"> </w:t>
      </w:r>
      <w:r w:rsidRPr="00356407">
        <w:t>through</w:t>
      </w:r>
      <w:r w:rsidR="00616108">
        <w:t xml:space="preserve"> </w:t>
      </w:r>
      <w:r w:rsidRPr="00356407">
        <w:t>those</w:t>
      </w:r>
      <w:r w:rsidR="00616108">
        <w:t xml:space="preserve"> </w:t>
      </w:r>
      <w:r w:rsidRPr="00356407">
        <w:t>same</w:t>
      </w:r>
      <w:r w:rsidR="00616108">
        <w:t xml:space="preserve"> </w:t>
      </w:r>
      <w:r w:rsidRPr="00356407">
        <w:t>lesions.</w:t>
      </w:r>
      <w:r w:rsidR="00616108">
        <w:t xml:space="preserve"> </w:t>
      </w:r>
      <w:r w:rsidRPr="00356407">
        <w:t>The</w:t>
      </w:r>
      <w:r w:rsidR="00616108">
        <w:t xml:space="preserve"> </w:t>
      </w:r>
      <w:r w:rsidRPr="00356407">
        <w:t>long</w:t>
      </w:r>
      <w:r w:rsidR="00616108">
        <w:t xml:space="preserve"> </w:t>
      </w:r>
      <w:r w:rsidRPr="00356407">
        <w:t>half-life</w:t>
      </w:r>
      <w:r w:rsidR="00616108">
        <w:t xml:space="preserve"> </w:t>
      </w:r>
      <w:r w:rsidRPr="00356407">
        <w:t>of</w:t>
      </w:r>
      <w:r w:rsidR="00616108">
        <w:t xml:space="preserve"> </w:t>
      </w:r>
      <w:r w:rsidRPr="00356407">
        <w:t>antibodies</w:t>
      </w:r>
      <w:r w:rsidR="00616108">
        <w:t xml:space="preserve"> </w:t>
      </w:r>
      <w:r w:rsidRPr="00356407">
        <w:t>in</w:t>
      </w:r>
      <w:r w:rsidR="00616108">
        <w:t xml:space="preserve"> </w:t>
      </w:r>
      <w:r w:rsidRPr="00356407">
        <w:t>circulation</w:t>
      </w:r>
      <w:r w:rsidR="00616108">
        <w:t xml:space="preserve"> </w:t>
      </w:r>
      <w:r w:rsidRPr="00356407">
        <w:t>allows</w:t>
      </w:r>
      <w:r w:rsidR="00616108">
        <w:t xml:space="preserve"> </w:t>
      </w:r>
      <w:r w:rsidRPr="00356407">
        <w:t>for</w:t>
      </w:r>
      <w:r w:rsidR="00616108">
        <w:t xml:space="preserve"> </w:t>
      </w:r>
      <w:r w:rsidRPr="00356407">
        <w:t>a</w:t>
      </w:r>
      <w:r w:rsidR="00616108">
        <w:t xml:space="preserve"> </w:t>
      </w:r>
      <w:r w:rsidRPr="00356407">
        <w:t>constant</w:t>
      </w:r>
      <w:r w:rsidR="00616108">
        <w:t xml:space="preserve"> </w:t>
      </w:r>
      <w:r w:rsidRPr="00356407">
        <w:t>and</w:t>
      </w:r>
      <w:r w:rsidR="00616108">
        <w:t xml:space="preserve"> </w:t>
      </w:r>
      <w:r w:rsidRPr="00356407">
        <w:t>long-lasting</w:t>
      </w:r>
      <w:r w:rsidR="00616108">
        <w:t xml:space="preserve"> </w:t>
      </w:r>
      <w:r w:rsidRPr="00356407">
        <w:t>source</w:t>
      </w:r>
      <w:r w:rsidR="00616108">
        <w:t xml:space="preserve"> </w:t>
      </w:r>
      <w:r w:rsidRPr="00356407">
        <w:t>of</w:t>
      </w:r>
      <w:r w:rsidR="00616108">
        <w:t xml:space="preserve"> </w:t>
      </w:r>
      <w:r w:rsidRPr="00356407">
        <w:t>neutralising</w:t>
      </w:r>
      <w:r w:rsidR="00616108">
        <w:t xml:space="preserve"> </w:t>
      </w:r>
      <w:r w:rsidRPr="00356407">
        <w:t>activity</w:t>
      </w:r>
      <w:r w:rsidR="00616108">
        <w:t xml:space="preserve"> </w:t>
      </w:r>
      <w:r w:rsidRPr="00356407">
        <w:t>on</w:t>
      </w:r>
      <w:r w:rsidR="00616108">
        <w:t xml:space="preserve"> </w:t>
      </w:r>
      <w:r w:rsidRPr="00356407">
        <w:t>the</w:t>
      </w:r>
      <w:r w:rsidR="00616108">
        <w:t xml:space="preserve"> </w:t>
      </w:r>
      <w:r w:rsidRPr="00356407">
        <w:t>basolateral/syste</w:t>
      </w:r>
      <w:r w:rsidR="00F96EC9">
        <w:t>mic</w:t>
      </w:r>
      <w:r w:rsidR="00616108">
        <w:t xml:space="preserve"> </w:t>
      </w:r>
      <w:r w:rsidR="00F96EC9">
        <w:t>side</w:t>
      </w:r>
      <w:r w:rsidR="00616108">
        <w:t xml:space="preserve"> </w:t>
      </w:r>
      <w:r w:rsidR="00F96EC9">
        <w:t>of</w:t>
      </w:r>
      <w:r w:rsidR="00616108">
        <w:t xml:space="preserve"> </w:t>
      </w:r>
      <w:r w:rsidR="00F96EC9">
        <w:t>the</w:t>
      </w:r>
      <w:r w:rsidR="00616108">
        <w:t xml:space="preserve"> </w:t>
      </w:r>
      <w:r w:rsidR="00F96EC9">
        <w:t>gut</w:t>
      </w:r>
      <w:r w:rsidR="00616108">
        <w:t xml:space="preserve"> </w:t>
      </w:r>
      <w:r w:rsidR="00F96EC9">
        <w:t>epithelium.</w:t>
      </w:r>
    </w:p>
    <w:p w14:paraId="757DD00F" w14:textId="7DF1DF4B" w:rsidR="00356407" w:rsidRPr="00356407" w:rsidRDefault="00356407" w:rsidP="00356407">
      <w:r>
        <w:t>[Information</w:t>
      </w:r>
      <w:r w:rsidR="00616108">
        <w:t xml:space="preserve"> </w:t>
      </w:r>
      <w:r>
        <w:t>redacted]</w:t>
      </w:r>
    </w:p>
    <w:p w14:paraId="76A3BD5E" w14:textId="33796CE6" w:rsidR="00356407" w:rsidRPr="00356407" w:rsidRDefault="00356407" w:rsidP="00356407">
      <w:r w:rsidRPr="00356407">
        <w:t>MK-6072</w:t>
      </w:r>
      <w:r w:rsidR="00616108">
        <w:t xml:space="preserve"> </w:t>
      </w:r>
      <w:r w:rsidRPr="00356407">
        <w:t>is</w:t>
      </w:r>
      <w:r w:rsidR="00616108">
        <w:t xml:space="preserve"> </w:t>
      </w:r>
      <w:r w:rsidRPr="00356407">
        <w:t>a</w:t>
      </w:r>
      <w:r w:rsidR="00616108">
        <w:t xml:space="preserve"> </w:t>
      </w:r>
      <w:r w:rsidRPr="00356407">
        <w:t>sterile,</w:t>
      </w:r>
      <w:r w:rsidR="00616108">
        <w:t xml:space="preserve"> </w:t>
      </w:r>
      <w:r w:rsidRPr="00356407">
        <w:t>aqueous</w:t>
      </w:r>
      <w:r w:rsidR="00616108">
        <w:t xml:space="preserve"> </w:t>
      </w:r>
      <w:r w:rsidRPr="00356407">
        <w:t>solution</w:t>
      </w:r>
      <w:r w:rsidR="00616108">
        <w:t xml:space="preserve"> </w:t>
      </w:r>
      <w:r w:rsidRPr="00356407">
        <w:t>for</w:t>
      </w:r>
      <w:r w:rsidR="00616108">
        <w:t xml:space="preserve"> </w:t>
      </w:r>
      <w:r w:rsidRPr="00356407">
        <w:t>IV</w:t>
      </w:r>
      <w:r w:rsidR="00616108">
        <w:t xml:space="preserve"> </w:t>
      </w:r>
      <w:r w:rsidRPr="00356407">
        <w:t>infusion.</w:t>
      </w:r>
      <w:r w:rsidR="00616108">
        <w:t xml:space="preserve"> </w:t>
      </w:r>
      <w:r w:rsidRPr="00356407">
        <w:t>Each</w:t>
      </w:r>
      <w:r w:rsidR="00616108">
        <w:t xml:space="preserve"> </w:t>
      </w:r>
      <w:r w:rsidRPr="00356407">
        <w:t>vial</w:t>
      </w:r>
      <w:r w:rsidR="00616108">
        <w:t xml:space="preserve"> </w:t>
      </w:r>
      <w:r w:rsidRPr="00356407">
        <w:t>contains</w:t>
      </w:r>
      <w:r w:rsidR="00616108">
        <w:t xml:space="preserve"> </w:t>
      </w:r>
      <w:r w:rsidRPr="00356407">
        <w:t>a</w:t>
      </w:r>
      <w:r w:rsidR="00616108">
        <w:t xml:space="preserve"> </w:t>
      </w:r>
      <w:r w:rsidRPr="00356407">
        <w:t>target</w:t>
      </w:r>
      <w:r w:rsidR="00616108">
        <w:t xml:space="preserve"> </w:t>
      </w:r>
      <w:r w:rsidRPr="00356407">
        <w:t>deliverable</w:t>
      </w:r>
      <w:r w:rsidR="00616108">
        <w:t xml:space="preserve"> </w:t>
      </w:r>
      <w:r w:rsidRPr="00356407">
        <w:t>dose</w:t>
      </w:r>
      <w:r w:rsidR="00616108">
        <w:t xml:space="preserve"> </w:t>
      </w:r>
      <w:r w:rsidRPr="00356407">
        <w:t>of</w:t>
      </w:r>
      <w:r w:rsidR="00616108">
        <w:t xml:space="preserve"> </w:t>
      </w:r>
      <w:r w:rsidRPr="00356407">
        <w:t>40</w:t>
      </w:r>
      <w:r w:rsidR="00616108">
        <w:t xml:space="preserve"> </w:t>
      </w:r>
      <w:r w:rsidRPr="00356407">
        <w:t>mL</w:t>
      </w:r>
      <w:r w:rsidR="00616108">
        <w:t xml:space="preserve"> </w:t>
      </w:r>
      <w:r w:rsidRPr="00356407">
        <w:t>MK-6072</w:t>
      </w:r>
      <w:r w:rsidR="00616108">
        <w:t xml:space="preserve"> </w:t>
      </w:r>
      <w:r w:rsidRPr="00356407">
        <w:t>at</w:t>
      </w:r>
      <w:r w:rsidR="00616108">
        <w:t xml:space="preserve"> </w:t>
      </w:r>
      <w:r w:rsidRPr="00356407">
        <w:t>25</w:t>
      </w:r>
      <w:r w:rsidR="00616108">
        <w:t xml:space="preserve"> </w:t>
      </w:r>
      <w:r w:rsidR="001349A8">
        <w:t>mg</w:t>
      </w:r>
      <w:r w:rsidRPr="00356407">
        <w:t>/mL</w:t>
      </w:r>
      <w:r w:rsidR="00616108">
        <w:t xml:space="preserve"> </w:t>
      </w:r>
      <w:r w:rsidRPr="00356407">
        <w:t>for</w:t>
      </w:r>
      <w:r w:rsidR="00616108">
        <w:t xml:space="preserve"> </w:t>
      </w:r>
      <w:r w:rsidRPr="00356407">
        <w:t>a</w:t>
      </w:r>
      <w:r w:rsidR="00616108">
        <w:t xml:space="preserve"> </w:t>
      </w:r>
      <w:r w:rsidRPr="00356407">
        <w:t>total</w:t>
      </w:r>
      <w:r w:rsidR="00616108">
        <w:t xml:space="preserve"> </w:t>
      </w:r>
      <w:r w:rsidRPr="00356407">
        <w:t>of</w:t>
      </w:r>
      <w:r w:rsidR="00616108">
        <w:t xml:space="preserve"> </w:t>
      </w:r>
      <w:r w:rsidRPr="00356407">
        <w:t>1000</w:t>
      </w:r>
      <w:r w:rsidR="00616108">
        <w:t xml:space="preserve"> </w:t>
      </w:r>
      <w:r w:rsidR="001349A8">
        <w:t>mg</w:t>
      </w:r>
      <w:r w:rsidR="00616108">
        <w:t xml:space="preserve"> </w:t>
      </w:r>
      <w:r w:rsidRPr="00356407">
        <w:t>per</w:t>
      </w:r>
      <w:r w:rsidR="00616108">
        <w:t xml:space="preserve"> </w:t>
      </w:r>
      <w:r w:rsidRPr="00356407">
        <w:t>vial.</w:t>
      </w:r>
      <w:r w:rsidR="00616108">
        <w:t xml:space="preserve"> </w:t>
      </w:r>
      <w:r w:rsidR="00F96EC9">
        <w:t>The</w:t>
      </w:r>
      <w:r w:rsidR="00616108">
        <w:t xml:space="preserve"> </w:t>
      </w:r>
      <w:r w:rsidR="00F96EC9">
        <w:t>product</w:t>
      </w:r>
      <w:r w:rsidR="00616108">
        <w:t xml:space="preserve"> </w:t>
      </w:r>
      <w:r w:rsidR="00F96EC9">
        <w:t>is</w:t>
      </w:r>
      <w:r w:rsidR="00616108">
        <w:t xml:space="preserve"> </w:t>
      </w:r>
      <w:r w:rsidR="00F96EC9">
        <w:t>supplied</w:t>
      </w:r>
      <w:r w:rsidR="00616108">
        <w:t xml:space="preserve"> </w:t>
      </w:r>
      <w:r w:rsidR="00F96EC9">
        <w:t>in</w:t>
      </w:r>
      <w:r w:rsidR="00616108">
        <w:t xml:space="preserve"> </w:t>
      </w:r>
      <w:r w:rsidR="00F96EC9">
        <w:t>a</w:t>
      </w:r>
      <w:r w:rsidR="00616108">
        <w:t xml:space="preserve"> </w:t>
      </w:r>
      <w:r w:rsidR="00F96EC9">
        <w:t>50</w:t>
      </w:r>
      <w:r w:rsidR="00616108">
        <w:t xml:space="preserve"> </w:t>
      </w:r>
      <w:r w:rsidRPr="00356407">
        <w:t>mL</w:t>
      </w:r>
      <w:r w:rsidR="00616108">
        <w:t xml:space="preserve"> </w:t>
      </w:r>
      <w:r w:rsidRPr="00356407">
        <w:t>Typ</w:t>
      </w:r>
      <w:r w:rsidR="00F96EC9">
        <w:t>e</w:t>
      </w:r>
      <w:r w:rsidR="00616108">
        <w:t xml:space="preserve"> </w:t>
      </w:r>
      <w:r w:rsidR="00F96EC9">
        <w:t>I</w:t>
      </w:r>
      <w:r w:rsidR="00616108">
        <w:t xml:space="preserve"> </w:t>
      </w:r>
      <w:r w:rsidR="00F96EC9">
        <w:t>tubing</w:t>
      </w:r>
      <w:r w:rsidR="00616108">
        <w:t xml:space="preserve"> </w:t>
      </w:r>
      <w:r w:rsidR="00F96EC9">
        <w:t>glass</w:t>
      </w:r>
      <w:r w:rsidR="00616108">
        <w:t xml:space="preserve"> </w:t>
      </w:r>
      <w:r w:rsidR="00F96EC9">
        <w:t>vial</w:t>
      </w:r>
      <w:r w:rsidR="00616108">
        <w:t xml:space="preserve"> </w:t>
      </w:r>
      <w:r w:rsidR="00F96EC9">
        <w:t>with</w:t>
      </w:r>
      <w:r w:rsidR="00616108">
        <w:t xml:space="preserve"> </w:t>
      </w:r>
      <w:r w:rsidR="00F96EC9">
        <w:t>a</w:t>
      </w:r>
      <w:r w:rsidR="00616108">
        <w:t xml:space="preserve"> </w:t>
      </w:r>
      <w:r w:rsidR="00F96EC9">
        <w:t>20</w:t>
      </w:r>
      <w:r w:rsidR="00616108">
        <w:t xml:space="preserve"> </w:t>
      </w:r>
      <w:r w:rsidRPr="00356407">
        <w:t>mm</w:t>
      </w:r>
      <w:r w:rsidR="00616108">
        <w:t xml:space="preserve"> </w:t>
      </w:r>
      <w:r w:rsidRPr="00356407">
        <w:t>chlorobutyl</w:t>
      </w:r>
      <w:r w:rsidR="00616108">
        <w:t xml:space="preserve"> </w:t>
      </w:r>
      <w:r w:rsidRPr="00356407">
        <w:t>rubber</w:t>
      </w:r>
      <w:r w:rsidR="00616108">
        <w:t xml:space="preserve"> </w:t>
      </w:r>
      <w:r w:rsidRPr="00356407">
        <w:t>stopper.</w:t>
      </w:r>
      <w:r w:rsidR="00616108">
        <w:t xml:space="preserve"> </w:t>
      </w:r>
      <w:r w:rsidRPr="00356407">
        <w:t>For</w:t>
      </w:r>
      <w:r w:rsidR="00616108">
        <w:t xml:space="preserve"> </w:t>
      </w:r>
      <w:r w:rsidRPr="00356407">
        <w:t>administration,</w:t>
      </w:r>
      <w:r w:rsidR="00616108">
        <w:t xml:space="preserve"> </w:t>
      </w:r>
      <w:r w:rsidRPr="00356407">
        <w:t>MK-6072</w:t>
      </w:r>
      <w:r w:rsidR="00616108">
        <w:t xml:space="preserve"> </w:t>
      </w:r>
      <w:r w:rsidRPr="00356407">
        <w:t>DP</w:t>
      </w:r>
      <w:r w:rsidR="00616108">
        <w:t xml:space="preserve"> </w:t>
      </w:r>
      <w:r w:rsidRPr="00356407">
        <w:t>is</w:t>
      </w:r>
      <w:r w:rsidR="00616108">
        <w:t xml:space="preserve"> </w:t>
      </w:r>
      <w:r w:rsidRPr="00356407">
        <w:t>diluted</w:t>
      </w:r>
      <w:r w:rsidR="00616108">
        <w:t xml:space="preserve"> </w:t>
      </w:r>
      <w:r w:rsidRPr="00356407">
        <w:t>with</w:t>
      </w:r>
      <w:r w:rsidR="00616108">
        <w:t xml:space="preserve"> </w:t>
      </w:r>
      <w:r w:rsidRPr="00356407">
        <w:t>either</w:t>
      </w:r>
      <w:r w:rsidR="00616108">
        <w:t xml:space="preserve"> </w:t>
      </w:r>
      <w:r w:rsidRPr="00356407">
        <w:t>0.9%</w:t>
      </w:r>
      <w:r w:rsidR="00616108">
        <w:t xml:space="preserve"> </w:t>
      </w:r>
      <w:r w:rsidRPr="00356407">
        <w:t>(w/v)</w:t>
      </w:r>
      <w:r w:rsidR="00616108">
        <w:t xml:space="preserve"> </w:t>
      </w:r>
      <w:r w:rsidRPr="00356407">
        <w:t>sodium</w:t>
      </w:r>
      <w:r w:rsidR="00616108">
        <w:t xml:space="preserve"> </w:t>
      </w:r>
      <w:r w:rsidRPr="00356407">
        <w:t>chloride</w:t>
      </w:r>
      <w:r w:rsidR="00616108">
        <w:t xml:space="preserve"> </w:t>
      </w:r>
      <w:r w:rsidRPr="00356407">
        <w:t>or</w:t>
      </w:r>
      <w:r w:rsidR="00616108">
        <w:t xml:space="preserve"> </w:t>
      </w:r>
      <w:r w:rsidRPr="00356407">
        <w:t>5%</w:t>
      </w:r>
      <w:r w:rsidR="00616108">
        <w:t xml:space="preserve"> </w:t>
      </w:r>
      <w:r w:rsidRPr="00356407">
        <w:t>(w/v)</w:t>
      </w:r>
      <w:r w:rsidR="00616108">
        <w:t xml:space="preserve"> </w:t>
      </w:r>
      <w:r w:rsidRPr="00356407">
        <w:t>dextrose,</w:t>
      </w:r>
      <w:r w:rsidR="00616108">
        <w:t xml:space="preserve"> </w:t>
      </w:r>
      <w:r w:rsidRPr="00356407">
        <w:t>and</w:t>
      </w:r>
      <w:r w:rsidR="00616108">
        <w:t xml:space="preserve"> </w:t>
      </w:r>
      <w:r w:rsidRPr="00356407">
        <w:t>the</w:t>
      </w:r>
      <w:r w:rsidR="00616108">
        <w:t xml:space="preserve"> </w:t>
      </w:r>
      <w:r w:rsidRPr="00356407">
        <w:t>infusion</w:t>
      </w:r>
      <w:r w:rsidR="00616108">
        <w:t xml:space="preserve"> </w:t>
      </w:r>
      <w:r w:rsidRPr="00356407">
        <w:t>solution</w:t>
      </w:r>
      <w:r w:rsidR="00616108">
        <w:t xml:space="preserve"> </w:t>
      </w:r>
      <w:r w:rsidRPr="00356407">
        <w:t>is</w:t>
      </w:r>
      <w:r w:rsidR="00616108">
        <w:t xml:space="preserve"> </w:t>
      </w:r>
      <w:r w:rsidRPr="00356407">
        <w:t>administered</w:t>
      </w:r>
      <w:r w:rsidR="00616108">
        <w:t xml:space="preserve"> </w:t>
      </w:r>
      <w:r w:rsidRPr="00356407">
        <w:t>IV.</w:t>
      </w:r>
      <w:r w:rsidR="00616108">
        <w:t xml:space="preserve"> </w:t>
      </w:r>
      <w:r w:rsidRPr="00356407">
        <w:t>Since</w:t>
      </w:r>
      <w:r w:rsidR="00616108">
        <w:t xml:space="preserve"> </w:t>
      </w:r>
      <w:r w:rsidRPr="00356407">
        <w:t>there</w:t>
      </w:r>
      <w:r w:rsidR="00616108">
        <w:t xml:space="preserve"> </w:t>
      </w:r>
      <w:r w:rsidRPr="00356407">
        <w:t>is</w:t>
      </w:r>
      <w:r w:rsidR="00616108">
        <w:t xml:space="preserve"> </w:t>
      </w:r>
      <w:r w:rsidRPr="00356407">
        <w:t>no</w:t>
      </w:r>
      <w:r w:rsidR="00616108">
        <w:t xml:space="preserve"> </w:t>
      </w:r>
      <w:r w:rsidRPr="00356407">
        <w:t>difference</w:t>
      </w:r>
      <w:r w:rsidR="00616108">
        <w:t xml:space="preserve"> </w:t>
      </w:r>
      <w:r w:rsidRPr="00356407">
        <w:t>in</w:t>
      </w:r>
      <w:r w:rsidR="00616108">
        <w:t xml:space="preserve"> </w:t>
      </w:r>
      <w:r w:rsidRPr="00356407">
        <w:t>composition</w:t>
      </w:r>
      <w:r w:rsidR="00616108">
        <w:t xml:space="preserve"> </w:t>
      </w:r>
      <w:r w:rsidRPr="00356407">
        <w:t>between</w:t>
      </w:r>
      <w:r w:rsidR="00616108">
        <w:t xml:space="preserve"> </w:t>
      </w:r>
      <w:r w:rsidRPr="00356407">
        <w:t>the</w:t>
      </w:r>
      <w:r w:rsidR="00616108">
        <w:t xml:space="preserve"> </w:t>
      </w:r>
      <w:r w:rsidRPr="00356407">
        <w:t>MK-6072</w:t>
      </w:r>
      <w:r w:rsidR="00616108">
        <w:t xml:space="preserve"> </w:t>
      </w:r>
      <w:r w:rsidRPr="00356407">
        <w:t>DS</w:t>
      </w:r>
      <w:r w:rsidR="00616108">
        <w:t xml:space="preserve"> </w:t>
      </w:r>
      <w:r w:rsidRPr="00356407">
        <w:t>and</w:t>
      </w:r>
      <w:r w:rsidR="00616108">
        <w:t xml:space="preserve"> </w:t>
      </w:r>
      <w:r w:rsidRPr="00356407">
        <w:t>DP,</w:t>
      </w:r>
      <w:r w:rsidR="00616108">
        <w:t xml:space="preserve"> </w:t>
      </w:r>
      <w:r w:rsidRPr="00356407">
        <w:t>the</w:t>
      </w:r>
      <w:r w:rsidR="00616108">
        <w:t xml:space="preserve"> </w:t>
      </w:r>
      <w:r w:rsidRPr="00356407">
        <w:t>biological</w:t>
      </w:r>
      <w:r w:rsidR="00616108">
        <w:t xml:space="preserve"> </w:t>
      </w:r>
      <w:r w:rsidRPr="00356407">
        <w:t>properties</w:t>
      </w:r>
      <w:r w:rsidR="00616108">
        <w:t xml:space="preserve"> </w:t>
      </w:r>
      <w:r w:rsidRPr="00356407">
        <w:t>of</w:t>
      </w:r>
      <w:r w:rsidR="00616108">
        <w:t xml:space="preserve"> </w:t>
      </w:r>
      <w:r w:rsidRPr="00356407">
        <w:t>these</w:t>
      </w:r>
      <w:r w:rsidR="00616108">
        <w:t xml:space="preserve"> </w:t>
      </w:r>
      <w:r w:rsidRPr="00356407">
        <w:t>materials</w:t>
      </w:r>
      <w:r w:rsidR="00616108">
        <w:t xml:space="preserve"> </w:t>
      </w:r>
      <w:r w:rsidRPr="00356407">
        <w:t>are</w:t>
      </w:r>
      <w:r w:rsidR="00616108">
        <w:t xml:space="preserve"> </w:t>
      </w:r>
      <w:r w:rsidRPr="00356407">
        <w:t>the</w:t>
      </w:r>
      <w:r w:rsidR="00616108">
        <w:t xml:space="preserve"> </w:t>
      </w:r>
      <w:r w:rsidRPr="00356407">
        <w:t>same.</w:t>
      </w:r>
    </w:p>
    <w:p w14:paraId="65CC9A26" w14:textId="37BCB20C" w:rsidR="00586F98" w:rsidRDefault="00586F98" w:rsidP="00586F98">
      <w:pPr>
        <w:pStyle w:val="Heading2"/>
        <w:rPr>
          <w:lang w:eastAsia="en-AU"/>
        </w:rPr>
      </w:pPr>
      <w:bookmarkStart w:id="19" w:name="_Toc530477295"/>
      <w:bookmarkEnd w:id="18"/>
      <w:r>
        <w:rPr>
          <w:lang w:eastAsia="en-AU"/>
        </w:rPr>
        <w:t>Contents</w:t>
      </w:r>
      <w:r w:rsidR="00616108">
        <w:rPr>
          <w:lang w:eastAsia="en-AU"/>
        </w:rPr>
        <w:t xml:space="preserve"> </w:t>
      </w:r>
      <w:r>
        <w:rPr>
          <w:lang w:eastAsia="en-AU"/>
        </w:rPr>
        <w:t>of</w:t>
      </w:r>
      <w:r w:rsidR="00616108">
        <w:rPr>
          <w:lang w:eastAsia="en-AU"/>
        </w:rPr>
        <w:t xml:space="preserve"> </w:t>
      </w:r>
      <w:r>
        <w:rPr>
          <w:lang w:eastAsia="en-AU"/>
        </w:rPr>
        <w:t>the</w:t>
      </w:r>
      <w:r w:rsidR="00616108">
        <w:rPr>
          <w:lang w:eastAsia="en-AU"/>
        </w:rPr>
        <w:t xml:space="preserve"> </w:t>
      </w:r>
      <w:r>
        <w:rPr>
          <w:lang w:eastAsia="en-AU"/>
        </w:rPr>
        <w:t>clinical</w:t>
      </w:r>
      <w:r w:rsidR="00616108">
        <w:rPr>
          <w:lang w:eastAsia="en-AU"/>
        </w:rPr>
        <w:t xml:space="preserve"> </w:t>
      </w:r>
      <w:r>
        <w:rPr>
          <w:lang w:eastAsia="en-AU"/>
        </w:rPr>
        <w:t>dossier</w:t>
      </w:r>
      <w:bookmarkEnd w:id="8"/>
      <w:bookmarkEnd w:id="9"/>
      <w:bookmarkEnd w:id="19"/>
    </w:p>
    <w:p w14:paraId="75429217" w14:textId="10ED8B82" w:rsidR="00586F98" w:rsidRDefault="00586F98" w:rsidP="00586F98">
      <w:pPr>
        <w:pStyle w:val="Heading3"/>
      </w:pPr>
      <w:bookmarkStart w:id="20" w:name="_Toc530477296"/>
      <w:r>
        <w:t>Scope</w:t>
      </w:r>
      <w:r w:rsidR="00616108">
        <w:t xml:space="preserve"> </w:t>
      </w:r>
      <w:r>
        <w:t>of</w:t>
      </w:r>
      <w:r w:rsidR="00616108">
        <w:t xml:space="preserve"> </w:t>
      </w:r>
      <w:r>
        <w:t>the</w:t>
      </w:r>
      <w:r w:rsidR="00616108">
        <w:t xml:space="preserve"> </w:t>
      </w:r>
      <w:r>
        <w:t>clinical</w:t>
      </w:r>
      <w:r w:rsidR="00616108">
        <w:t xml:space="preserve"> </w:t>
      </w:r>
      <w:r>
        <w:t>dossier</w:t>
      </w:r>
      <w:bookmarkEnd w:id="20"/>
    </w:p>
    <w:p w14:paraId="15EB834E" w14:textId="36A3C0E9" w:rsidR="00356407" w:rsidRDefault="00356407" w:rsidP="00356407">
      <w:r w:rsidRPr="00356407">
        <w:t>The</w:t>
      </w:r>
      <w:r w:rsidR="00616108">
        <w:t xml:space="preserve"> </w:t>
      </w:r>
      <w:r w:rsidRPr="00356407">
        <w:t>submission</w:t>
      </w:r>
      <w:r w:rsidR="00616108">
        <w:t xml:space="preserve"> </w:t>
      </w:r>
      <w:r w:rsidRPr="00356407">
        <w:t>contained</w:t>
      </w:r>
      <w:r w:rsidR="00616108">
        <w:t xml:space="preserve"> </w:t>
      </w:r>
      <w:r w:rsidRPr="00356407">
        <w:t>the</w:t>
      </w:r>
      <w:r w:rsidR="00616108">
        <w:t xml:space="preserve"> </w:t>
      </w:r>
      <w:r w:rsidRPr="00356407">
        <w:t>following</w:t>
      </w:r>
      <w:r w:rsidR="00616108">
        <w:t xml:space="preserve"> </w:t>
      </w:r>
      <w:r w:rsidRPr="00356407">
        <w:t>clinical</w:t>
      </w:r>
      <w:r w:rsidR="00616108">
        <w:t xml:space="preserve"> </w:t>
      </w:r>
      <w:r w:rsidRPr="00356407">
        <w:t>information:</w:t>
      </w:r>
    </w:p>
    <w:p w14:paraId="0719000F" w14:textId="2841FA4B" w:rsidR="00F96EC9" w:rsidRDefault="00356407" w:rsidP="00356407">
      <w:r w:rsidRPr="00356407">
        <w:t>Four</w:t>
      </w:r>
      <w:r w:rsidR="00616108">
        <w:t xml:space="preserve"> </w:t>
      </w:r>
      <w:r w:rsidR="00F96EC9">
        <w:t>Phase</w:t>
      </w:r>
      <w:r w:rsidR="00616108">
        <w:t xml:space="preserve"> </w:t>
      </w:r>
      <w:r w:rsidR="00F96EC9">
        <w:t>I</w:t>
      </w:r>
      <w:r w:rsidR="00616108">
        <w:t xml:space="preserve"> </w:t>
      </w:r>
      <w:r w:rsidRPr="00356407">
        <w:t>(two</w:t>
      </w:r>
      <w:r w:rsidR="00616108">
        <w:t xml:space="preserve"> </w:t>
      </w:r>
      <w:r w:rsidRPr="00356407">
        <w:t>additional</w:t>
      </w:r>
      <w:r w:rsidR="00616108">
        <w:t xml:space="preserve"> </w:t>
      </w:r>
      <w:r w:rsidRPr="00356407">
        <w:t>trials</w:t>
      </w:r>
      <w:r w:rsidR="00616108">
        <w:t xml:space="preserve"> </w:t>
      </w:r>
      <w:r w:rsidRPr="00356407">
        <w:t>P018</w:t>
      </w:r>
      <w:r w:rsidR="00616108">
        <w:t xml:space="preserve"> </w:t>
      </w:r>
      <w:r w:rsidRPr="00356407">
        <w:t>and</w:t>
      </w:r>
      <w:r w:rsidR="00616108">
        <w:t xml:space="preserve"> </w:t>
      </w:r>
      <w:r w:rsidRPr="00356407">
        <w:t>19</w:t>
      </w:r>
      <w:r w:rsidR="00616108">
        <w:t xml:space="preserve"> </w:t>
      </w:r>
      <w:r w:rsidRPr="00356407">
        <w:t>of</w:t>
      </w:r>
      <w:r w:rsidR="00616108">
        <w:t xml:space="preserve"> </w:t>
      </w:r>
      <w:r w:rsidRPr="00356407">
        <w:t>actoxumab</w:t>
      </w:r>
      <w:r w:rsidR="00616108">
        <w:t xml:space="preserve"> </w:t>
      </w:r>
      <w:r w:rsidRPr="00356407">
        <w:t>only,</w:t>
      </w:r>
      <w:r w:rsidR="00616108">
        <w:t xml:space="preserve"> </w:t>
      </w:r>
      <w:r w:rsidRPr="00356407">
        <w:t>were</w:t>
      </w:r>
      <w:r w:rsidR="00616108">
        <w:t xml:space="preserve"> </w:t>
      </w:r>
      <w:r w:rsidRPr="00356407">
        <w:t>provided</w:t>
      </w:r>
      <w:r w:rsidR="00616108">
        <w:t xml:space="preserve"> </w:t>
      </w:r>
      <w:r w:rsidRPr="00356407">
        <w:t>for</w:t>
      </w:r>
      <w:r w:rsidR="00616108">
        <w:t xml:space="preserve"> </w:t>
      </w:r>
      <w:r w:rsidRPr="00356407">
        <w:t>background</w:t>
      </w:r>
      <w:r w:rsidR="00616108">
        <w:t xml:space="preserve"> </w:t>
      </w:r>
      <w:r w:rsidRPr="00356407">
        <w:t>information</w:t>
      </w:r>
      <w:r w:rsidR="00616108">
        <w:t xml:space="preserve"> </w:t>
      </w:r>
      <w:r w:rsidRPr="00356407">
        <w:t>only,</w:t>
      </w:r>
      <w:r w:rsidR="00616108">
        <w:t xml:space="preserve"> </w:t>
      </w:r>
      <w:r w:rsidRPr="00356407">
        <w:t>not</w:t>
      </w:r>
      <w:r w:rsidR="00616108">
        <w:t xml:space="preserve"> </w:t>
      </w:r>
      <w:r w:rsidRPr="00356407">
        <w:t>discussed</w:t>
      </w:r>
      <w:r w:rsidR="00616108">
        <w:t xml:space="preserve"> </w:t>
      </w:r>
      <w:r w:rsidRPr="00356407">
        <w:t>further)</w:t>
      </w:r>
      <w:r w:rsidR="00616108">
        <w:t xml:space="preserve"> </w:t>
      </w:r>
      <w:r w:rsidRPr="00356407">
        <w:t>are</w:t>
      </w:r>
      <w:r w:rsidR="00616108">
        <w:t xml:space="preserve"> </w:t>
      </w:r>
      <w:r w:rsidRPr="00356407">
        <w:t>trials</w:t>
      </w:r>
      <w:r w:rsidR="00616108">
        <w:t xml:space="preserve"> </w:t>
      </w:r>
      <w:r w:rsidRPr="00356407">
        <w:t>characterising</w:t>
      </w:r>
      <w:r w:rsidR="00616108">
        <w:t xml:space="preserve"> </w:t>
      </w:r>
      <w:r w:rsidRPr="00356407">
        <w:t>the</w:t>
      </w:r>
      <w:r w:rsidR="00616108">
        <w:t xml:space="preserve"> </w:t>
      </w:r>
      <w:r w:rsidRPr="00356407">
        <w:t>safety,</w:t>
      </w:r>
      <w:r w:rsidR="00616108">
        <w:t xml:space="preserve"> </w:t>
      </w:r>
      <w:r w:rsidRPr="00356407">
        <w:t>PK,</w:t>
      </w:r>
      <w:r w:rsidR="00616108">
        <w:t xml:space="preserve"> </w:t>
      </w:r>
      <w:r w:rsidRPr="00356407">
        <w:t>and</w:t>
      </w:r>
      <w:r w:rsidR="00616108">
        <w:t xml:space="preserve"> </w:t>
      </w:r>
      <w:r w:rsidRPr="00356407">
        <w:t>immunogenicity</w:t>
      </w:r>
      <w:r w:rsidR="00616108">
        <w:t xml:space="preserve"> </w:t>
      </w:r>
      <w:r w:rsidRPr="00356407">
        <w:t>of</w:t>
      </w:r>
      <w:r w:rsidR="00616108">
        <w:t xml:space="preserve"> </w:t>
      </w:r>
      <w:r w:rsidRPr="00356407">
        <w:t>bezlotoxumab</w:t>
      </w:r>
      <w:r w:rsidR="00616108">
        <w:t xml:space="preserve"> </w:t>
      </w:r>
      <w:r w:rsidRPr="00356407">
        <w:t>and</w:t>
      </w:r>
      <w:r w:rsidR="00616108">
        <w:t xml:space="preserve"> </w:t>
      </w:r>
      <w:r w:rsidRPr="00356407">
        <w:t>actoxumab,</w:t>
      </w:r>
      <w:r w:rsidR="00616108">
        <w:t xml:space="preserve"> </w:t>
      </w:r>
      <w:r w:rsidRPr="00356407">
        <w:t>each</w:t>
      </w:r>
      <w:r w:rsidR="00616108">
        <w:t xml:space="preserve"> </w:t>
      </w:r>
      <w:r w:rsidRPr="00356407">
        <w:t>administered</w:t>
      </w:r>
      <w:r w:rsidR="00616108">
        <w:t xml:space="preserve"> </w:t>
      </w:r>
      <w:r w:rsidRPr="00356407">
        <w:t>alone</w:t>
      </w:r>
      <w:r w:rsidR="00616108">
        <w:t xml:space="preserve"> </w:t>
      </w:r>
      <w:r w:rsidRPr="00356407">
        <w:t>or</w:t>
      </w:r>
      <w:r w:rsidR="00616108">
        <w:t xml:space="preserve"> </w:t>
      </w:r>
      <w:r w:rsidRPr="00356407">
        <w:t>in</w:t>
      </w:r>
      <w:r w:rsidR="00616108">
        <w:t xml:space="preserve"> </w:t>
      </w:r>
      <w:r w:rsidRPr="00356407">
        <w:t>combination</w:t>
      </w:r>
      <w:r w:rsidR="00F96EC9">
        <w:t>.</w:t>
      </w:r>
    </w:p>
    <w:p w14:paraId="6524062E" w14:textId="76492330" w:rsidR="00F96EC9" w:rsidRDefault="00356407" w:rsidP="00356407">
      <w:r w:rsidRPr="00356407">
        <w:lastRenderedPageBreak/>
        <w:t>Population</w:t>
      </w:r>
      <w:r w:rsidR="00616108">
        <w:t xml:space="preserve"> </w:t>
      </w:r>
      <w:r w:rsidRPr="00356407">
        <w:t>PK</w:t>
      </w:r>
      <w:r w:rsidR="00616108">
        <w:t xml:space="preserve"> </w:t>
      </w:r>
      <w:r w:rsidRPr="00356407">
        <w:t>and</w:t>
      </w:r>
      <w:r w:rsidR="00616108">
        <w:t xml:space="preserve"> </w:t>
      </w:r>
      <w:r w:rsidRPr="00356407">
        <w:t>exposure</w:t>
      </w:r>
      <w:r w:rsidR="00616108">
        <w:t xml:space="preserve"> </w:t>
      </w:r>
      <w:r w:rsidRPr="00356407">
        <w:t>response</w:t>
      </w:r>
      <w:r w:rsidR="00616108">
        <w:t xml:space="preserve"> </w:t>
      </w:r>
      <w:r w:rsidRPr="00356407">
        <w:t>analyses</w:t>
      </w:r>
      <w:r w:rsidR="00616108">
        <w:t xml:space="preserve"> </w:t>
      </w:r>
      <w:r w:rsidRPr="00356407">
        <w:t>using</w:t>
      </w:r>
      <w:r w:rsidR="00616108">
        <w:t xml:space="preserve"> </w:t>
      </w:r>
      <w:r w:rsidRPr="00356407">
        <w:t>pooled</w:t>
      </w:r>
      <w:r w:rsidR="00616108">
        <w:t xml:space="preserve"> </w:t>
      </w:r>
      <w:r w:rsidRPr="00356407">
        <w:t>data</w:t>
      </w:r>
      <w:r w:rsidR="00616108">
        <w:t xml:space="preserve"> </w:t>
      </w:r>
      <w:r w:rsidRPr="00356407">
        <w:t>from</w:t>
      </w:r>
      <w:r w:rsidR="00616108">
        <w:t xml:space="preserve"> </w:t>
      </w:r>
      <w:r w:rsidRPr="00356407">
        <w:t>3</w:t>
      </w:r>
      <w:r w:rsidR="00616108">
        <w:t xml:space="preserve"> </w:t>
      </w:r>
      <w:r w:rsidR="00F96EC9">
        <w:t>Phase</w:t>
      </w:r>
      <w:r w:rsidR="00616108">
        <w:t xml:space="preserve"> </w:t>
      </w:r>
      <w:r w:rsidR="00F96EC9">
        <w:t>I</w:t>
      </w:r>
      <w:r w:rsidR="00616108">
        <w:t xml:space="preserve"> </w:t>
      </w:r>
      <w:r w:rsidRPr="00356407">
        <w:t>trials</w:t>
      </w:r>
      <w:r w:rsidR="00616108">
        <w:t xml:space="preserve"> </w:t>
      </w:r>
      <w:r w:rsidRPr="00356407">
        <w:t>(P004,</w:t>
      </w:r>
      <w:r w:rsidR="00616108">
        <w:t xml:space="preserve"> </w:t>
      </w:r>
      <w:r w:rsidRPr="00356407">
        <w:t>P005</w:t>
      </w:r>
      <w:r w:rsidR="00616108">
        <w:t xml:space="preserve"> </w:t>
      </w:r>
      <w:r w:rsidR="00F96EC9">
        <w:t>and</w:t>
      </w:r>
      <w:r w:rsidR="00616108">
        <w:t xml:space="preserve"> </w:t>
      </w:r>
      <w:r w:rsidRPr="00356407">
        <w:t>P006)</w:t>
      </w:r>
      <w:r w:rsidR="00616108">
        <w:t xml:space="preserve"> </w:t>
      </w:r>
      <w:r w:rsidRPr="00356407">
        <w:t>and</w:t>
      </w:r>
      <w:r w:rsidR="00616108">
        <w:t xml:space="preserve"> </w:t>
      </w:r>
      <w:r w:rsidRPr="00356407">
        <w:t>the</w:t>
      </w:r>
      <w:r w:rsidR="00616108">
        <w:t xml:space="preserve"> </w:t>
      </w:r>
      <w:r w:rsidR="004A7947">
        <w:t>two</w:t>
      </w:r>
      <w:r w:rsidR="00616108">
        <w:t xml:space="preserve"> </w:t>
      </w:r>
      <w:r w:rsidR="00F96EC9">
        <w:t>Phase</w:t>
      </w:r>
      <w:r w:rsidR="00616108">
        <w:t xml:space="preserve"> </w:t>
      </w:r>
      <w:r w:rsidR="00F96EC9">
        <w:t>III</w:t>
      </w:r>
      <w:r w:rsidR="00616108">
        <w:t xml:space="preserve"> </w:t>
      </w:r>
      <w:r w:rsidRPr="00356407">
        <w:t>trials</w:t>
      </w:r>
      <w:r w:rsidR="00616108">
        <w:t xml:space="preserve"> </w:t>
      </w:r>
      <w:r w:rsidRPr="00356407">
        <w:t>(P001</w:t>
      </w:r>
      <w:r w:rsidR="00616108">
        <w:t xml:space="preserve"> </w:t>
      </w:r>
      <w:r w:rsidRPr="00356407">
        <w:t>and</w:t>
      </w:r>
      <w:r w:rsidR="00616108">
        <w:t xml:space="preserve"> </w:t>
      </w:r>
      <w:r w:rsidRPr="00356407">
        <w:t>P002)</w:t>
      </w:r>
      <w:r w:rsidR="00F96EC9">
        <w:t>.</w:t>
      </w:r>
    </w:p>
    <w:p w14:paraId="320DFE89" w14:textId="4D62CAEE" w:rsidR="00356407" w:rsidRPr="00356407" w:rsidRDefault="00356407" w:rsidP="00356407">
      <w:r w:rsidRPr="00356407">
        <w:t>Efficacy</w:t>
      </w:r>
      <w:r w:rsidR="00616108">
        <w:t xml:space="preserve"> </w:t>
      </w:r>
      <w:r w:rsidRPr="00356407">
        <w:t>and</w:t>
      </w:r>
      <w:r w:rsidR="00616108">
        <w:t xml:space="preserve"> </w:t>
      </w:r>
      <w:r w:rsidRPr="00356407">
        <w:t>safety</w:t>
      </w:r>
      <w:r w:rsidR="00616108">
        <w:t xml:space="preserve"> </w:t>
      </w:r>
      <w:r w:rsidRPr="00356407">
        <w:t>of</w:t>
      </w:r>
      <w:r w:rsidR="00616108">
        <w:t xml:space="preserve"> </w:t>
      </w:r>
      <w:r w:rsidRPr="00356407">
        <w:t>bezlotoxumab</w:t>
      </w:r>
      <w:r w:rsidR="00616108">
        <w:t xml:space="preserve"> </w:t>
      </w:r>
      <w:r w:rsidRPr="00356407">
        <w:t>administered</w:t>
      </w:r>
      <w:r w:rsidR="00616108">
        <w:t xml:space="preserve"> </w:t>
      </w:r>
      <w:r w:rsidRPr="00356407">
        <w:t>alone</w:t>
      </w:r>
      <w:r w:rsidR="00616108">
        <w:t xml:space="preserve"> </w:t>
      </w:r>
      <w:r w:rsidRPr="00356407">
        <w:t>or</w:t>
      </w:r>
      <w:r w:rsidR="00616108">
        <w:t xml:space="preserve"> </w:t>
      </w:r>
      <w:r w:rsidRPr="00356407">
        <w:t>in</w:t>
      </w:r>
      <w:r w:rsidR="00616108">
        <w:t xml:space="preserve"> </w:t>
      </w:r>
      <w:r w:rsidRPr="00356407">
        <w:t>combination</w:t>
      </w:r>
      <w:r w:rsidR="00616108">
        <w:t xml:space="preserve"> </w:t>
      </w:r>
      <w:r w:rsidRPr="00356407">
        <w:t>with</w:t>
      </w:r>
      <w:r w:rsidR="00616108">
        <w:t xml:space="preserve"> </w:t>
      </w:r>
      <w:r w:rsidRPr="00356407">
        <w:t>actoxumab</w:t>
      </w:r>
      <w:r w:rsidR="00616108">
        <w:t xml:space="preserve"> </w:t>
      </w:r>
      <w:r w:rsidRPr="00356407">
        <w:t>has</w:t>
      </w:r>
      <w:r w:rsidR="00616108">
        <w:t xml:space="preserve"> </w:t>
      </w:r>
      <w:r w:rsidRPr="00356407">
        <w:t>been</w:t>
      </w:r>
      <w:r w:rsidR="00616108">
        <w:t xml:space="preserve"> </w:t>
      </w:r>
      <w:r w:rsidRPr="00356407">
        <w:t>evaluated</w:t>
      </w:r>
      <w:r w:rsidR="00616108">
        <w:t xml:space="preserve"> </w:t>
      </w:r>
      <w:r w:rsidRPr="00356407">
        <w:t>in</w:t>
      </w:r>
      <w:r w:rsidR="00616108">
        <w:t xml:space="preserve"> </w:t>
      </w:r>
      <w:r w:rsidRPr="00356407">
        <w:t>one</w:t>
      </w:r>
      <w:r w:rsidR="00616108">
        <w:t xml:space="preserve"> </w:t>
      </w:r>
      <w:r w:rsidR="00F96EC9">
        <w:t>Phase</w:t>
      </w:r>
      <w:r w:rsidR="00616108">
        <w:t xml:space="preserve"> </w:t>
      </w:r>
      <w:r w:rsidR="00F96EC9">
        <w:t>II</w:t>
      </w:r>
      <w:r w:rsidR="00616108">
        <w:t xml:space="preserve"> </w:t>
      </w:r>
      <w:r w:rsidRPr="00356407">
        <w:t>trial</w:t>
      </w:r>
      <w:r w:rsidR="00616108">
        <w:t xml:space="preserve"> </w:t>
      </w:r>
      <w:r w:rsidRPr="00356407">
        <w:t>(P017)</w:t>
      </w:r>
      <w:r w:rsidR="00616108">
        <w:t xml:space="preserve"> </w:t>
      </w:r>
      <w:r w:rsidRPr="00356407">
        <w:t>and</w:t>
      </w:r>
      <w:r w:rsidR="00616108">
        <w:t xml:space="preserve"> </w:t>
      </w:r>
      <w:r w:rsidRPr="00356407">
        <w:t>two</w:t>
      </w:r>
      <w:r w:rsidR="00616108">
        <w:t xml:space="preserve"> </w:t>
      </w:r>
      <w:r w:rsidRPr="00356407">
        <w:t>pivotal</w:t>
      </w:r>
      <w:r w:rsidR="00616108">
        <w:t xml:space="preserve"> </w:t>
      </w:r>
      <w:r w:rsidR="00F96EC9">
        <w:t>Phase</w:t>
      </w:r>
      <w:r w:rsidR="00616108">
        <w:t xml:space="preserve"> </w:t>
      </w:r>
      <w:r w:rsidR="00F96EC9">
        <w:t>III</w:t>
      </w:r>
      <w:r w:rsidR="00616108">
        <w:t xml:space="preserve"> </w:t>
      </w:r>
      <w:r w:rsidRPr="00356407">
        <w:t>trials</w:t>
      </w:r>
      <w:r w:rsidR="00616108">
        <w:t xml:space="preserve"> </w:t>
      </w:r>
      <w:r w:rsidRPr="00356407">
        <w:t>(P001</w:t>
      </w:r>
      <w:r w:rsidR="00616108">
        <w:t xml:space="preserve"> </w:t>
      </w:r>
      <w:r w:rsidRPr="00356407">
        <w:t>and</w:t>
      </w:r>
      <w:r w:rsidR="00616108">
        <w:t xml:space="preserve"> </w:t>
      </w:r>
      <w:r w:rsidRPr="00356407">
        <w:t>P002).</w:t>
      </w:r>
    </w:p>
    <w:p w14:paraId="5DEA8FDB" w14:textId="18F9F304" w:rsidR="00586F98" w:rsidRDefault="00586F98" w:rsidP="00586F98">
      <w:pPr>
        <w:pStyle w:val="Heading3"/>
      </w:pPr>
      <w:bookmarkStart w:id="21" w:name="_Toc530477297"/>
      <w:r>
        <w:t>Paediatric</w:t>
      </w:r>
      <w:r w:rsidR="00616108">
        <w:t xml:space="preserve"> </w:t>
      </w:r>
      <w:r>
        <w:t>data</w:t>
      </w:r>
      <w:bookmarkEnd w:id="21"/>
    </w:p>
    <w:p w14:paraId="0A9DA658" w14:textId="5B0AB696" w:rsidR="00586F98" w:rsidRPr="0094614A" w:rsidRDefault="00356407" w:rsidP="00586F98">
      <w:r w:rsidRPr="00356407">
        <w:t>Not</w:t>
      </w:r>
      <w:r w:rsidR="00616108">
        <w:t xml:space="preserve"> </w:t>
      </w:r>
      <w:r w:rsidRPr="00356407">
        <w:t>applicable.</w:t>
      </w:r>
    </w:p>
    <w:p w14:paraId="5D033304" w14:textId="18870A45" w:rsidR="00586F98" w:rsidRDefault="00586F98" w:rsidP="00586F98">
      <w:pPr>
        <w:pStyle w:val="Heading3"/>
      </w:pPr>
      <w:bookmarkStart w:id="22" w:name="_Toc530477298"/>
      <w:r>
        <w:t>Good</w:t>
      </w:r>
      <w:r w:rsidR="00616108">
        <w:t xml:space="preserve"> </w:t>
      </w:r>
      <w:r>
        <w:t>clinical</w:t>
      </w:r>
      <w:r w:rsidR="00616108">
        <w:t xml:space="preserve"> </w:t>
      </w:r>
      <w:r>
        <w:t>practice</w:t>
      </w:r>
      <w:bookmarkEnd w:id="22"/>
    </w:p>
    <w:p w14:paraId="5EC9115E" w14:textId="31BD93CF" w:rsidR="00586F98" w:rsidRPr="00A259EB" w:rsidRDefault="00356407" w:rsidP="00A259EB">
      <w:r w:rsidRPr="00A259EB">
        <w:t>Approvals</w:t>
      </w:r>
      <w:r w:rsidR="00616108">
        <w:t xml:space="preserve"> </w:t>
      </w:r>
      <w:r w:rsidRPr="00A259EB">
        <w:t>to</w:t>
      </w:r>
      <w:r w:rsidR="00616108">
        <w:t xml:space="preserve"> </w:t>
      </w:r>
      <w:r w:rsidRPr="00A259EB">
        <w:t>undertake</w:t>
      </w:r>
      <w:r w:rsidR="00616108">
        <w:t xml:space="preserve"> </w:t>
      </w:r>
      <w:r w:rsidRPr="00A259EB">
        <w:t>the</w:t>
      </w:r>
      <w:r w:rsidR="00616108">
        <w:t xml:space="preserve"> </w:t>
      </w:r>
      <w:r w:rsidRPr="00A259EB">
        <w:t>clinical</w:t>
      </w:r>
      <w:r w:rsidR="00616108">
        <w:t xml:space="preserve"> </w:t>
      </w:r>
      <w:r w:rsidRPr="00A259EB">
        <w:t>studies</w:t>
      </w:r>
      <w:r w:rsidR="00616108">
        <w:t xml:space="preserve"> </w:t>
      </w:r>
      <w:r w:rsidRPr="00A259EB">
        <w:t>were</w:t>
      </w:r>
      <w:r w:rsidR="00616108">
        <w:t xml:space="preserve"> </w:t>
      </w:r>
      <w:r w:rsidRPr="00A259EB">
        <w:t>obtained</w:t>
      </w:r>
      <w:r w:rsidR="00616108">
        <w:t xml:space="preserve"> </w:t>
      </w:r>
      <w:r w:rsidRPr="00A259EB">
        <w:t>from</w:t>
      </w:r>
      <w:r w:rsidR="00616108">
        <w:t xml:space="preserve"> </w:t>
      </w:r>
      <w:r w:rsidRPr="00A259EB">
        <w:t>appropriately</w:t>
      </w:r>
      <w:r w:rsidR="00616108">
        <w:t xml:space="preserve"> </w:t>
      </w:r>
      <w:r w:rsidRPr="00A259EB">
        <w:t>constituted</w:t>
      </w:r>
      <w:r w:rsidR="00616108">
        <w:t xml:space="preserve"> </w:t>
      </w:r>
      <w:r w:rsidRPr="00A259EB">
        <w:t>institutional</w:t>
      </w:r>
      <w:r w:rsidR="00616108">
        <w:t xml:space="preserve"> </w:t>
      </w:r>
      <w:r w:rsidRPr="00A259EB">
        <w:t>ethics</w:t>
      </w:r>
      <w:r w:rsidR="00616108">
        <w:t xml:space="preserve"> </w:t>
      </w:r>
      <w:r w:rsidRPr="00A259EB">
        <w:t>committees/independent</w:t>
      </w:r>
      <w:r w:rsidR="00616108">
        <w:t xml:space="preserve"> </w:t>
      </w:r>
      <w:r w:rsidRPr="00A259EB">
        <w:t>research</w:t>
      </w:r>
      <w:r w:rsidR="00616108">
        <w:t xml:space="preserve"> </w:t>
      </w:r>
      <w:r w:rsidRPr="00A259EB">
        <w:t>boards,</w:t>
      </w:r>
      <w:r w:rsidR="00616108">
        <w:t xml:space="preserve"> </w:t>
      </w:r>
      <w:r w:rsidRPr="00A259EB">
        <w:t>in</w:t>
      </w:r>
      <w:r w:rsidR="00616108">
        <w:t xml:space="preserve"> </w:t>
      </w:r>
      <w:r w:rsidRPr="00A259EB">
        <w:t>accordance</w:t>
      </w:r>
      <w:r w:rsidR="00616108">
        <w:t xml:space="preserve"> </w:t>
      </w:r>
      <w:r w:rsidRPr="00A259EB">
        <w:t>with</w:t>
      </w:r>
      <w:r w:rsidR="00616108">
        <w:t xml:space="preserve"> </w:t>
      </w:r>
      <w:r w:rsidRPr="00A259EB">
        <w:t>the</w:t>
      </w:r>
      <w:r w:rsidR="00616108">
        <w:t xml:space="preserve"> </w:t>
      </w:r>
      <w:r w:rsidRPr="00A259EB">
        <w:t>relevant</w:t>
      </w:r>
      <w:r w:rsidR="00616108">
        <w:t xml:space="preserve"> </w:t>
      </w:r>
      <w:r w:rsidRPr="00A259EB">
        <w:t>national</w:t>
      </w:r>
      <w:r w:rsidR="00616108">
        <w:t xml:space="preserve"> </w:t>
      </w:r>
      <w:r w:rsidRPr="00A259EB">
        <w:t>guidelines</w:t>
      </w:r>
      <w:r w:rsidR="00616108">
        <w:t xml:space="preserve"> </w:t>
      </w:r>
      <w:r w:rsidRPr="00A259EB">
        <w:t>and</w:t>
      </w:r>
      <w:r w:rsidR="00616108">
        <w:t xml:space="preserve"> </w:t>
      </w:r>
      <w:r w:rsidRPr="00A259EB">
        <w:t>regulations</w:t>
      </w:r>
      <w:r w:rsidR="00616108">
        <w:t xml:space="preserve"> </w:t>
      </w:r>
      <w:r w:rsidRPr="00A259EB">
        <w:t>applicable.</w:t>
      </w:r>
      <w:r w:rsidR="00616108">
        <w:t xml:space="preserve"> </w:t>
      </w:r>
      <w:r w:rsidR="00F96EC9">
        <w:t>The</w:t>
      </w:r>
      <w:r w:rsidR="00616108">
        <w:t xml:space="preserve"> </w:t>
      </w:r>
      <w:r w:rsidR="00F96EC9">
        <w:t>studies</w:t>
      </w:r>
      <w:r w:rsidR="00616108">
        <w:t xml:space="preserve"> </w:t>
      </w:r>
      <w:r w:rsidR="00F96EC9">
        <w:t>presented</w:t>
      </w:r>
      <w:r w:rsidR="00616108">
        <w:t xml:space="preserve"> </w:t>
      </w:r>
      <w:r w:rsidR="00F96EC9">
        <w:t>in</w:t>
      </w:r>
      <w:r w:rsidR="00616108">
        <w:t xml:space="preserve"> </w:t>
      </w:r>
      <w:r w:rsidR="00F96EC9">
        <w:t>this</w:t>
      </w:r>
      <w:r w:rsidR="00616108">
        <w:t xml:space="preserve"> </w:t>
      </w:r>
      <w:r w:rsidR="00F96EC9">
        <w:t>a</w:t>
      </w:r>
      <w:r w:rsidRPr="00A259EB">
        <w:t>pplication</w:t>
      </w:r>
      <w:r w:rsidR="00616108">
        <w:t xml:space="preserve"> </w:t>
      </w:r>
      <w:r w:rsidRPr="00A259EB">
        <w:t>were</w:t>
      </w:r>
      <w:r w:rsidR="00616108">
        <w:t xml:space="preserve"> </w:t>
      </w:r>
      <w:r w:rsidRPr="00A259EB">
        <w:t>conducted</w:t>
      </w:r>
      <w:r w:rsidR="00616108">
        <w:t xml:space="preserve"> </w:t>
      </w:r>
      <w:r w:rsidRPr="00A259EB">
        <w:t>in</w:t>
      </w:r>
      <w:r w:rsidR="00616108">
        <w:t xml:space="preserve"> </w:t>
      </w:r>
      <w:r w:rsidRPr="00A259EB">
        <w:t>accordance</w:t>
      </w:r>
      <w:r w:rsidR="00616108">
        <w:t xml:space="preserve"> </w:t>
      </w:r>
      <w:r w:rsidRPr="00A259EB">
        <w:t>with</w:t>
      </w:r>
      <w:r w:rsidR="00616108">
        <w:t xml:space="preserve"> </w:t>
      </w:r>
      <w:r w:rsidRPr="00A259EB">
        <w:t>GCP.</w:t>
      </w:r>
    </w:p>
    <w:p w14:paraId="62AC3915" w14:textId="77777777" w:rsidR="00586F98" w:rsidRDefault="00586F98" w:rsidP="00586F98">
      <w:pPr>
        <w:pStyle w:val="Heading2"/>
      </w:pPr>
      <w:bookmarkStart w:id="23" w:name="_Toc355338639"/>
      <w:bookmarkStart w:id="24" w:name="_Toc530477299"/>
      <w:r>
        <w:t>Pharmacokinetics</w:t>
      </w:r>
      <w:bookmarkEnd w:id="23"/>
      <w:bookmarkEnd w:id="24"/>
    </w:p>
    <w:p w14:paraId="0416D717" w14:textId="08AF4CEA" w:rsidR="00A259EB" w:rsidRPr="00A259EB" w:rsidRDefault="00A259EB" w:rsidP="00A259EB">
      <w:pPr>
        <w:pStyle w:val="Heading3"/>
      </w:pPr>
      <w:bookmarkStart w:id="25" w:name="_Toc471763548"/>
      <w:bookmarkStart w:id="26" w:name="_Toc530477300"/>
      <w:r w:rsidRPr="00A259EB">
        <w:t>Studies</w:t>
      </w:r>
      <w:r w:rsidR="00616108">
        <w:t xml:space="preserve"> </w:t>
      </w:r>
      <w:r w:rsidRPr="00A259EB">
        <w:t>providing</w:t>
      </w:r>
      <w:r w:rsidR="00616108">
        <w:t xml:space="preserve"> </w:t>
      </w:r>
      <w:r w:rsidRPr="00A259EB">
        <w:t>pharmacokinetic</w:t>
      </w:r>
      <w:r w:rsidR="00616108">
        <w:t xml:space="preserve"> </w:t>
      </w:r>
      <w:r w:rsidRPr="00A259EB">
        <w:t>information</w:t>
      </w:r>
      <w:bookmarkEnd w:id="25"/>
      <w:bookmarkEnd w:id="26"/>
    </w:p>
    <w:p w14:paraId="7B463584" w14:textId="1F1B41BD" w:rsidR="00A259EB" w:rsidRDefault="008915A0" w:rsidP="00A259EB">
      <w:pPr>
        <w:pStyle w:val="Tabletitle"/>
      </w:pPr>
      <w:bookmarkStart w:id="27" w:name="_Toc453839419"/>
      <w:r>
        <w:t>Table</w:t>
      </w:r>
      <w:r w:rsidR="00616108">
        <w:t xml:space="preserve"> </w:t>
      </w:r>
      <w:r>
        <w:t>1</w:t>
      </w:r>
      <w:r w:rsidR="00F96EC9">
        <w:t>:</w:t>
      </w:r>
      <w:r w:rsidR="00616108">
        <w:t xml:space="preserve"> </w:t>
      </w:r>
      <w:r w:rsidR="00A259EB" w:rsidRPr="0011534A">
        <w:t>Submitted</w:t>
      </w:r>
      <w:r w:rsidR="00616108">
        <w:t xml:space="preserve"> </w:t>
      </w:r>
      <w:r w:rsidR="00A259EB" w:rsidRPr="0011534A">
        <w:t>pharmacokinetic</w:t>
      </w:r>
      <w:r w:rsidR="00616108">
        <w:t xml:space="preserve"> </w:t>
      </w:r>
      <w:r w:rsidR="00A259EB" w:rsidRPr="0011534A">
        <w:t>studies</w:t>
      </w:r>
      <w:bookmarkEnd w:id="27"/>
    </w:p>
    <w:tbl>
      <w:tblPr>
        <w:tblStyle w:val="TableTGAblue"/>
        <w:tblW w:w="8755" w:type="dxa"/>
        <w:tblLayout w:type="fixed"/>
        <w:tblLook w:val="04A0" w:firstRow="1" w:lastRow="0" w:firstColumn="1" w:lastColumn="0" w:noHBand="0" w:noVBand="1"/>
        <w:tblDescription w:val="Table 1: Submitted pharmacokinetic studies"/>
      </w:tblPr>
      <w:tblGrid>
        <w:gridCol w:w="2093"/>
        <w:gridCol w:w="3827"/>
        <w:gridCol w:w="2835"/>
      </w:tblGrid>
      <w:tr w:rsidR="00A259EB" w:rsidRPr="009B6225" w14:paraId="0B4C50C5" w14:textId="77777777" w:rsidTr="00A25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F7FF094" w14:textId="1A0C89B8" w:rsidR="00A259EB" w:rsidRPr="009B6225" w:rsidRDefault="00A259EB" w:rsidP="009B6225">
            <w:pPr>
              <w:spacing w:line="240" w:lineRule="auto"/>
              <w:rPr>
                <w:sz w:val="20"/>
                <w:szCs w:val="20"/>
              </w:rPr>
            </w:pPr>
            <w:r w:rsidRPr="009B6225">
              <w:rPr>
                <w:sz w:val="20"/>
                <w:szCs w:val="20"/>
              </w:rPr>
              <w:t>PK</w:t>
            </w:r>
            <w:r w:rsidR="00616108">
              <w:rPr>
                <w:sz w:val="20"/>
                <w:szCs w:val="20"/>
              </w:rPr>
              <w:t xml:space="preserve"> </w:t>
            </w:r>
            <w:r w:rsidRPr="009B6225">
              <w:rPr>
                <w:sz w:val="20"/>
                <w:szCs w:val="20"/>
              </w:rPr>
              <w:t>topic</w:t>
            </w:r>
          </w:p>
        </w:tc>
        <w:tc>
          <w:tcPr>
            <w:tcW w:w="3827" w:type="dxa"/>
          </w:tcPr>
          <w:p w14:paraId="7A3D3FB2" w14:textId="77777777" w:rsidR="00A259EB" w:rsidRPr="009B6225" w:rsidRDefault="00A259EB" w:rsidP="009B6225">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B6225">
              <w:rPr>
                <w:sz w:val="20"/>
                <w:szCs w:val="20"/>
              </w:rPr>
              <w:t>Subtopic</w:t>
            </w:r>
          </w:p>
        </w:tc>
        <w:tc>
          <w:tcPr>
            <w:tcW w:w="2835" w:type="dxa"/>
          </w:tcPr>
          <w:p w14:paraId="1AC17904" w14:textId="5EA81FA2" w:rsidR="00A259EB" w:rsidRPr="009B6225" w:rsidRDefault="00A259EB" w:rsidP="009B6225">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B6225">
              <w:rPr>
                <w:sz w:val="20"/>
                <w:szCs w:val="20"/>
              </w:rPr>
              <w:t>Study</w:t>
            </w:r>
            <w:r w:rsidR="00616108">
              <w:rPr>
                <w:sz w:val="20"/>
                <w:szCs w:val="20"/>
              </w:rPr>
              <w:t xml:space="preserve"> </w:t>
            </w:r>
            <w:r w:rsidRPr="009B6225">
              <w:rPr>
                <w:sz w:val="20"/>
                <w:szCs w:val="20"/>
              </w:rPr>
              <w:t>ID</w:t>
            </w:r>
          </w:p>
        </w:tc>
      </w:tr>
      <w:tr w:rsidR="00A259EB" w:rsidRPr="009B6225" w14:paraId="56897712" w14:textId="77777777" w:rsidTr="00A259EB">
        <w:tc>
          <w:tcPr>
            <w:cnfStyle w:val="001000000000" w:firstRow="0" w:lastRow="0" w:firstColumn="1" w:lastColumn="0" w:oddVBand="0" w:evenVBand="0" w:oddHBand="0" w:evenHBand="0" w:firstRowFirstColumn="0" w:firstRowLastColumn="0" w:lastRowFirstColumn="0" w:lastRowLastColumn="0"/>
            <w:tcW w:w="2093" w:type="dxa"/>
            <w:vMerge w:val="restart"/>
          </w:tcPr>
          <w:p w14:paraId="09C33F88" w14:textId="28F86436" w:rsidR="00A259EB" w:rsidRPr="009B6225" w:rsidRDefault="00A259EB" w:rsidP="009B6225">
            <w:pPr>
              <w:spacing w:line="240" w:lineRule="auto"/>
              <w:rPr>
                <w:sz w:val="20"/>
                <w:szCs w:val="20"/>
              </w:rPr>
            </w:pPr>
            <w:r w:rsidRPr="009B6225">
              <w:rPr>
                <w:sz w:val="20"/>
                <w:szCs w:val="20"/>
              </w:rPr>
              <w:t>PK</w:t>
            </w:r>
            <w:r w:rsidR="00616108">
              <w:rPr>
                <w:sz w:val="20"/>
                <w:szCs w:val="20"/>
              </w:rPr>
              <w:t xml:space="preserve"> </w:t>
            </w:r>
            <w:r w:rsidRPr="009B6225">
              <w:rPr>
                <w:sz w:val="20"/>
                <w:szCs w:val="20"/>
              </w:rPr>
              <w:t>in</w:t>
            </w:r>
            <w:r w:rsidR="00616108">
              <w:rPr>
                <w:sz w:val="20"/>
                <w:szCs w:val="20"/>
              </w:rPr>
              <w:t xml:space="preserve"> </w:t>
            </w:r>
            <w:r w:rsidRPr="009B6225">
              <w:rPr>
                <w:sz w:val="20"/>
                <w:szCs w:val="20"/>
              </w:rPr>
              <w:t>healthy</w:t>
            </w:r>
            <w:r w:rsidR="00616108">
              <w:rPr>
                <w:sz w:val="20"/>
                <w:szCs w:val="20"/>
              </w:rPr>
              <w:t xml:space="preserve"> </w:t>
            </w:r>
            <w:r w:rsidRPr="009B6225">
              <w:rPr>
                <w:sz w:val="20"/>
                <w:szCs w:val="20"/>
              </w:rPr>
              <w:t>adults</w:t>
            </w:r>
          </w:p>
        </w:tc>
        <w:tc>
          <w:tcPr>
            <w:tcW w:w="3827" w:type="dxa"/>
          </w:tcPr>
          <w:p w14:paraId="2268ED18" w14:textId="326698B3" w:rsidR="00A259EB" w:rsidRPr="009B6225" w:rsidRDefault="00A259EB" w:rsidP="009B622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5">
              <w:rPr>
                <w:sz w:val="20"/>
                <w:szCs w:val="20"/>
              </w:rPr>
              <w:t>General</w:t>
            </w:r>
            <w:r w:rsidR="00616108">
              <w:rPr>
                <w:sz w:val="20"/>
                <w:szCs w:val="20"/>
              </w:rPr>
              <w:t xml:space="preserve"> </w:t>
            </w:r>
            <w:r w:rsidRPr="009B6225">
              <w:rPr>
                <w:sz w:val="20"/>
                <w:szCs w:val="20"/>
              </w:rPr>
              <w:t>PK</w:t>
            </w:r>
          </w:p>
          <w:p w14:paraId="2E5C7D66" w14:textId="13BFB784" w:rsidR="00A259EB" w:rsidRPr="009B6225" w:rsidRDefault="00A259EB" w:rsidP="009B622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5">
              <w:rPr>
                <w:sz w:val="20"/>
                <w:szCs w:val="20"/>
              </w:rPr>
              <w:t>Single</w:t>
            </w:r>
            <w:r w:rsidR="00616108">
              <w:rPr>
                <w:sz w:val="20"/>
                <w:szCs w:val="20"/>
              </w:rPr>
              <w:t xml:space="preserve"> </w:t>
            </w:r>
            <w:r w:rsidRPr="009B6225">
              <w:rPr>
                <w:sz w:val="20"/>
                <w:szCs w:val="20"/>
              </w:rPr>
              <w:t>dose</w:t>
            </w:r>
          </w:p>
        </w:tc>
        <w:tc>
          <w:tcPr>
            <w:tcW w:w="2835" w:type="dxa"/>
          </w:tcPr>
          <w:p w14:paraId="2D437711" w14:textId="77777777" w:rsidR="00A259EB" w:rsidRPr="009B6225" w:rsidRDefault="00A259EB" w:rsidP="009B622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5">
              <w:rPr>
                <w:sz w:val="20"/>
                <w:szCs w:val="20"/>
              </w:rPr>
              <w:t>MK-3415A-005</w:t>
            </w:r>
          </w:p>
          <w:p w14:paraId="103B85D2" w14:textId="77777777" w:rsidR="00A259EB" w:rsidRPr="009B6225" w:rsidRDefault="00A259EB" w:rsidP="009B622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5">
              <w:rPr>
                <w:sz w:val="20"/>
                <w:szCs w:val="20"/>
              </w:rPr>
              <w:t>MK-3415A-020</w:t>
            </w:r>
          </w:p>
        </w:tc>
      </w:tr>
      <w:tr w:rsidR="00A259EB" w:rsidRPr="009B6225" w14:paraId="7A88F69D" w14:textId="77777777" w:rsidTr="00A259EB">
        <w:tc>
          <w:tcPr>
            <w:cnfStyle w:val="001000000000" w:firstRow="0" w:lastRow="0" w:firstColumn="1" w:lastColumn="0" w:oddVBand="0" w:evenVBand="0" w:oddHBand="0" w:evenHBand="0" w:firstRowFirstColumn="0" w:firstRowLastColumn="0" w:lastRowFirstColumn="0" w:lastRowLastColumn="0"/>
            <w:tcW w:w="2093" w:type="dxa"/>
            <w:vMerge/>
          </w:tcPr>
          <w:p w14:paraId="72A9C6B3" w14:textId="77777777" w:rsidR="00A259EB" w:rsidRPr="009B6225" w:rsidRDefault="00A259EB" w:rsidP="009B6225">
            <w:pPr>
              <w:spacing w:line="240" w:lineRule="auto"/>
              <w:rPr>
                <w:sz w:val="20"/>
                <w:szCs w:val="20"/>
              </w:rPr>
            </w:pPr>
          </w:p>
        </w:tc>
        <w:tc>
          <w:tcPr>
            <w:tcW w:w="3827" w:type="dxa"/>
          </w:tcPr>
          <w:p w14:paraId="7638C712" w14:textId="77777777" w:rsidR="00A259EB" w:rsidRPr="009B6225" w:rsidRDefault="00A259EB" w:rsidP="009B622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5">
              <w:rPr>
                <w:sz w:val="20"/>
                <w:szCs w:val="20"/>
              </w:rPr>
              <w:t>Multi-dose</w:t>
            </w:r>
          </w:p>
        </w:tc>
        <w:tc>
          <w:tcPr>
            <w:tcW w:w="2835" w:type="dxa"/>
          </w:tcPr>
          <w:p w14:paraId="7B39FC17" w14:textId="77777777" w:rsidR="00A259EB" w:rsidRPr="009B6225" w:rsidRDefault="00A259EB" w:rsidP="009B622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5">
              <w:rPr>
                <w:sz w:val="20"/>
                <w:szCs w:val="20"/>
              </w:rPr>
              <w:t>MK-3415A-004</w:t>
            </w:r>
          </w:p>
        </w:tc>
      </w:tr>
      <w:tr w:rsidR="00A259EB" w:rsidRPr="009B6225" w14:paraId="7CF4174B" w14:textId="77777777" w:rsidTr="00A259EB">
        <w:tc>
          <w:tcPr>
            <w:cnfStyle w:val="001000000000" w:firstRow="0" w:lastRow="0" w:firstColumn="1" w:lastColumn="0" w:oddVBand="0" w:evenVBand="0" w:oddHBand="0" w:evenHBand="0" w:firstRowFirstColumn="0" w:firstRowLastColumn="0" w:lastRowFirstColumn="0" w:lastRowLastColumn="0"/>
            <w:tcW w:w="2093" w:type="dxa"/>
            <w:vMerge w:val="restart"/>
          </w:tcPr>
          <w:p w14:paraId="7369D367" w14:textId="02108F77" w:rsidR="00A259EB" w:rsidRPr="009B6225" w:rsidRDefault="00A259EB" w:rsidP="009B6225">
            <w:pPr>
              <w:spacing w:line="240" w:lineRule="auto"/>
              <w:rPr>
                <w:sz w:val="20"/>
                <w:szCs w:val="20"/>
              </w:rPr>
            </w:pPr>
            <w:r w:rsidRPr="009B6225">
              <w:rPr>
                <w:sz w:val="20"/>
                <w:szCs w:val="20"/>
              </w:rPr>
              <w:t>PK</w:t>
            </w:r>
            <w:r w:rsidR="00616108">
              <w:rPr>
                <w:sz w:val="20"/>
                <w:szCs w:val="20"/>
              </w:rPr>
              <w:t xml:space="preserve"> </w:t>
            </w:r>
            <w:r w:rsidRPr="009B6225">
              <w:rPr>
                <w:sz w:val="20"/>
                <w:szCs w:val="20"/>
              </w:rPr>
              <w:t>in</w:t>
            </w:r>
            <w:r w:rsidR="00616108">
              <w:rPr>
                <w:sz w:val="20"/>
                <w:szCs w:val="20"/>
              </w:rPr>
              <w:t xml:space="preserve"> </w:t>
            </w:r>
            <w:r w:rsidRPr="009B6225">
              <w:rPr>
                <w:sz w:val="20"/>
                <w:szCs w:val="20"/>
              </w:rPr>
              <w:t>special</w:t>
            </w:r>
            <w:r w:rsidR="00616108">
              <w:rPr>
                <w:sz w:val="20"/>
                <w:szCs w:val="20"/>
              </w:rPr>
              <w:t xml:space="preserve"> </w:t>
            </w:r>
            <w:r w:rsidRPr="009B6225">
              <w:rPr>
                <w:sz w:val="20"/>
                <w:szCs w:val="20"/>
              </w:rPr>
              <w:t>populations</w:t>
            </w:r>
          </w:p>
        </w:tc>
        <w:tc>
          <w:tcPr>
            <w:tcW w:w="3827" w:type="dxa"/>
          </w:tcPr>
          <w:p w14:paraId="3DE005B0" w14:textId="1613EBC3" w:rsidR="00A259EB" w:rsidRPr="009B6225" w:rsidRDefault="00A259EB" w:rsidP="009B622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5">
              <w:rPr>
                <w:sz w:val="20"/>
                <w:szCs w:val="20"/>
              </w:rPr>
              <w:t>Target</w:t>
            </w:r>
            <w:r w:rsidR="00616108">
              <w:rPr>
                <w:sz w:val="20"/>
                <w:szCs w:val="20"/>
              </w:rPr>
              <w:t xml:space="preserve"> </w:t>
            </w:r>
            <w:r w:rsidRPr="009B6225">
              <w:rPr>
                <w:sz w:val="20"/>
                <w:szCs w:val="20"/>
              </w:rPr>
              <w:t>population</w:t>
            </w:r>
            <w:r w:rsidR="00616108">
              <w:rPr>
                <w:sz w:val="20"/>
                <w:szCs w:val="20"/>
              </w:rPr>
              <w:t xml:space="preserve"> </w:t>
            </w:r>
            <w:r w:rsidRPr="009B6225">
              <w:rPr>
                <w:sz w:val="20"/>
                <w:szCs w:val="20"/>
              </w:rPr>
              <w:t>§</w:t>
            </w:r>
            <w:r w:rsidRPr="009B6225">
              <w:rPr>
                <w:sz w:val="20"/>
                <w:szCs w:val="20"/>
              </w:rPr>
              <w:tab/>
              <w:t>-</w:t>
            </w:r>
            <w:r w:rsidR="00616108">
              <w:rPr>
                <w:sz w:val="20"/>
                <w:szCs w:val="20"/>
              </w:rPr>
              <w:t xml:space="preserve"> </w:t>
            </w:r>
            <w:r w:rsidRPr="009B6225">
              <w:rPr>
                <w:sz w:val="20"/>
                <w:szCs w:val="20"/>
              </w:rPr>
              <w:t>Single</w:t>
            </w:r>
            <w:r w:rsidR="00616108">
              <w:rPr>
                <w:sz w:val="20"/>
                <w:szCs w:val="20"/>
              </w:rPr>
              <w:t xml:space="preserve"> </w:t>
            </w:r>
            <w:r w:rsidRPr="009B6225">
              <w:rPr>
                <w:sz w:val="20"/>
                <w:szCs w:val="20"/>
              </w:rPr>
              <w:t>dose</w:t>
            </w:r>
          </w:p>
        </w:tc>
        <w:tc>
          <w:tcPr>
            <w:tcW w:w="2835" w:type="dxa"/>
          </w:tcPr>
          <w:p w14:paraId="564700BC" w14:textId="77777777" w:rsidR="00A259EB" w:rsidRPr="009B6225" w:rsidRDefault="00A259EB" w:rsidP="009B622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5">
              <w:rPr>
                <w:sz w:val="20"/>
                <w:szCs w:val="20"/>
              </w:rPr>
              <w:t>MK-3415A-017</w:t>
            </w:r>
          </w:p>
        </w:tc>
      </w:tr>
      <w:tr w:rsidR="00A259EB" w:rsidRPr="009B6225" w14:paraId="15579831" w14:textId="77777777" w:rsidTr="00A259EB">
        <w:trPr>
          <w:trHeight w:val="470"/>
        </w:trPr>
        <w:tc>
          <w:tcPr>
            <w:cnfStyle w:val="001000000000" w:firstRow="0" w:lastRow="0" w:firstColumn="1" w:lastColumn="0" w:oddVBand="0" w:evenVBand="0" w:oddHBand="0" w:evenHBand="0" w:firstRowFirstColumn="0" w:firstRowLastColumn="0" w:lastRowFirstColumn="0" w:lastRowLastColumn="0"/>
            <w:tcW w:w="2093" w:type="dxa"/>
            <w:vMerge/>
          </w:tcPr>
          <w:p w14:paraId="3B2E80C6" w14:textId="77777777" w:rsidR="00A259EB" w:rsidRPr="009B6225" w:rsidRDefault="00A259EB" w:rsidP="009B6225">
            <w:pPr>
              <w:spacing w:line="240" w:lineRule="auto"/>
              <w:rPr>
                <w:sz w:val="20"/>
                <w:szCs w:val="20"/>
              </w:rPr>
            </w:pPr>
          </w:p>
        </w:tc>
        <w:tc>
          <w:tcPr>
            <w:tcW w:w="3827" w:type="dxa"/>
          </w:tcPr>
          <w:p w14:paraId="4573E9BC" w14:textId="77777777" w:rsidR="00616108" w:rsidRDefault="00A259EB" w:rsidP="009B622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5">
              <w:rPr>
                <w:sz w:val="20"/>
                <w:szCs w:val="20"/>
              </w:rPr>
              <w:t>Other</w:t>
            </w:r>
            <w:r w:rsidR="00616108">
              <w:rPr>
                <w:sz w:val="20"/>
                <w:szCs w:val="20"/>
              </w:rPr>
              <w:t xml:space="preserve"> </w:t>
            </w:r>
            <w:r w:rsidRPr="009B6225">
              <w:rPr>
                <w:sz w:val="20"/>
                <w:szCs w:val="20"/>
              </w:rPr>
              <w:t>special</w:t>
            </w:r>
            <w:r w:rsidR="00616108">
              <w:rPr>
                <w:sz w:val="20"/>
                <w:szCs w:val="20"/>
              </w:rPr>
              <w:t xml:space="preserve"> </w:t>
            </w:r>
            <w:r w:rsidRPr="009B6225">
              <w:rPr>
                <w:sz w:val="20"/>
                <w:szCs w:val="20"/>
              </w:rPr>
              <w:t>population</w:t>
            </w:r>
          </w:p>
          <w:p w14:paraId="11DC5097" w14:textId="2710AAC4" w:rsidR="00A259EB" w:rsidRPr="009B6225" w:rsidRDefault="00A259EB" w:rsidP="009B622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5">
              <w:rPr>
                <w:sz w:val="20"/>
                <w:szCs w:val="20"/>
              </w:rPr>
              <w:t>(Japanese</w:t>
            </w:r>
            <w:r w:rsidR="00616108">
              <w:rPr>
                <w:sz w:val="20"/>
                <w:szCs w:val="20"/>
              </w:rPr>
              <w:t xml:space="preserve"> </w:t>
            </w:r>
            <w:r w:rsidRPr="009B6225">
              <w:rPr>
                <w:sz w:val="20"/>
                <w:szCs w:val="20"/>
              </w:rPr>
              <w:t>ethnicity)</w:t>
            </w:r>
          </w:p>
        </w:tc>
        <w:tc>
          <w:tcPr>
            <w:tcW w:w="2835" w:type="dxa"/>
          </w:tcPr>
          <w:p w14:paraId="4C0C77AA" w14:textId="77777777" w:rsidR="00A259EB" w:rsidRPr="009B6225" w:rsidRDefault="00A259EB" w:rsidP="009B622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5">
              <w:rPr>
                <w:sz w:val="20"/>
                <w:szCs w:val="20"/>
              </w:rPr>
              <w:t>MK-3415A-006</w:t>
            </w:r>
          </w:p>
        </w:tc>
      </w:tr>
      <w:tr w:rsidR="00A259EB" w:rsidRPr="009B6225" w14:paraId="0F3AF7D8" w14:textId="77777777" w:rsidTr="00A259EB">
        <w:tc>
          <w:tcPr>
            <w:cnfStyle w:val="001000000000" w:firstRow="0" w:lastRow="0" w:firstColumn="1" w:lastColumn="0" w:oddVBand="0" w:evenVBand="0" w:oddHBand="0" w:evenHBand="0" w:firstRowFirstColumn="0" w:firstRowLastColumn="0" w:lastRowFirstColumn="0" w:lastRowLastColumn="0"/>
            <w:tcW w:w="2093" w:type="dxa"/>
            <w:vMerge w:val="restart"/>
          </w:tcPr>
          <w:p w14:paraId="5C7644B3" w14:textId="47CDE3BA" w:rsidR="00A259EB" w:rsidRPr="009B6225" w:rsidRDefault="00A259EB" w:rsidP="009B6225">
            <w:pPr>
              <w:spacing w:line="240" w:lineRule="auto"/>
              <w:rPr>
                <w:sz w:val="20"/>
                <w:szCs w:val="20"/>
              </w:rPr>
            </w:pPr>
            <w:r w:rsidRPr="009B6225">
              <w:rPr>
                <w:sz w:val="20"/>
                <w:szCs w:val="20"/>
              </w:rPr>
              <w:t>Population</w:t>
            </w:r>
            <w:r w:rsidR="00616108">
              <w:rPr>
                <w:sz w:val="20"/>
                <w:szCs w:val="20"/>
              </w:rPr>
              <w:t xml:space="preserve"> </w:t>
            </w:r>
            <w:r w:rsidRPr="009B6225">
              <w:rPr>
                <w:sz w:val="20"/>
                <w:szCs w:val="20"/>
              </w:rPr>
              <w:t>PK</w:t>
            </w:r>
            <w:r w:rsidR="00616108">
              <w:rPr>
                <w:sz w:val="20"/>
                <w:szCs w:val="20"/>
              </w:rPr>
              <w:t xml:space="preserve"> </w:t>
            </w:r>
            <w:r w:rsidRPr="009B6225">
              <w:rPr>
                <w:sz w:val="20"/>
                <w:szCs w:val="20"/>
              </w:rPr>
              <w:t>analyses</w:t>
            </w:r>
          </w:p>
        </w:tc>
        <w:tc>
          <w:tcPr>
            <w:tcW w:w="3827" w:type="dxa"/>
          </w:tcPr>
          <w:p w14:paraId="40366A02" w14:textId="42AA5D2B" w:rsidR="00A259EB" w:rsidRPr="009B6225" w:rsidRDefault="00A259EB" w:rsidP="009B622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5">
              <w:rPr>
                <w:sz w:val="20"/>
                <w:szCs w:val="20"/>
              </w:rPr>
              <w:t>Healthy</w:t>
            </w:r>
            <w:r w:rsidR="00616108">
              <w:rPr>
                <w:sz w:val="20"/>
                <w:szCs w:val="20"/>
              </w:rPr>
              <w:t xml:space="preserve"> </w:t>
            </w:r>
            <w:r w:rsidRPr="009B6225">
              <w:rPr>
                <w:sz w:val="20"/>
                <w:szCs w:val="20"/>
              </w:rPr>
              <w:t>subjects</w:t>
            </w:r>
          </w:p>
        </w:tc>
        <w:tc>
          <w:tcPr>
            <w:tcW w:w="2835" w:type="dxa"/>
            <w:vMerge w:val="restart"/>
          </w:tcPr>
          <w:p w14:paraId="028DA68C" w14:textId="4EB8FB77" w:rsidR="00A259EB" w:rsidRPr="009B6225" w:rsidRDefault="00A259EB" w:rsidP="009B622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5">
              <w:rPr>
                <w:sz w:val="20"/>
                <w:szCs w:val="20"/>
              </w:rPr>
              <w:t>population</w:t>
            </w:r>
            <w:r w:rsidR="00616108">
              <w:rPr>
                <w:sz w:val="20"/>
                <w:szCs w:val="20"/>
              </w:rPr>
              <w:t xml:space="preserve"> </w:t>
            </w:r>
            <w:r w:rsidRPr="009B6225">
              <w:rPr>
                <w:sz w:val="20"/>
                <w:szCs w:val="20"/>
              </w:rPr>
              <w:t>PK</w:t>
            </w:r>
            <w:r w:rsidR="00616108">
              <w:rPr>
                <w:sz w:val="20"/>
                <w:szCs w:val="20"/>
              </w:rPr>
              <w:t xml:space="preserve"> </w:t>
            </w:r>
            <w:r w:rsidRPr="009B6225">
              <w:rPr>
                <w:sz w:val="20"/>
                <w:szCs w:val="20"/>
              </w:rPr>
              <w:t>analysis</w:t>
            </w:r>
            <w:r w:rsidR="00616108">
              <w:rPr>
                <w:sz w:val="20"/>
                <w:szCs w:val="20"/>
              </w:rPr>
              <w:t xml:space="preserve"> </w:t>
            </w:r>
            <w:r w:rsidRPr="009B6225">
              <w:rPr>
                <w:sz w:val="20"/>
                <w:szCs w:val="20"/>
              </w:rPr>
              <w:t>based</w:t>
            </w:r>
            <w:r w:rsidR="00616108">
              <w:rPr>
                <w:sz w:val="20"/>
                <w:szCs w:val="20"/>
              </w:rPr>
              <w:t xml:space="preserve"> </w:t>
            </w:r>
            <w:r w:rsidRPr="009B6225">
              <w:rPr>
                <w:sz w:val="20"/>
                <w:szCs w:val="20"/>
              </w:rPr>
              <w:t>on</w:t>
            </w:r>
            <w:r w:rsidR="00616108">
              <w:rPr>
                <w:sz w:val="20"/>
                <w:szCs w:val="20"/>
              </w:rPr>
              <w:t xml:space="preserve"> </w:t>
            </w:r>
            <w:r w:rsidRPr="009B6225">
              <w:rPr>
                <w:sz w:val="20"/>
                <w:szCs w:val="20"/>
              </w:rPr>
              <w:t>the</w:t>
            </w:r>
            <w:r w:rsidR="00616108">
              <w:rPr>
                <w:sz w:val="20"/>
                <w:szCs w:val="20"/>
              </w:rPr>
              <w:t xml:space="preserve"> </w:t>
            </w:r>
            <w:r w:rsidRPr="009B6225">
              <w:rPr>
                <w:sz w:val="20"/>
                <w:szCs w:val="20"/>
              </w:rPr>
              <w:t>data</w:t>
            </w:r>
            <w:r w:rsidR="00616108">
              <w:rPr>
                <w:sz w:val="20"/>
                <w:szCs w:val="20"/>
              </w:rPr>
              <w:t xml:space="preserve"> </w:t>
            </w:r>
            <w:r w:rsidRPr="009B6225">
              <w:rPr>
                <w:sz w:val="20"/>
                <w:szCs w:val="20"/>
              </w:rPr>
              <w:t>three</w:t>
            </w:r>
            <w:r w:rsidR="00616108">
              <w:rPr>
                <w:sz w:val="20"/>
                <w:szCs w:val="20"/>
              </w:rPr>
              <w:t xml:space="preserve"> </w:t>
            </w:r>
            <w:r w:rsidR="00F96EC9" w:rsidRPr="009B6225">
              <w:rPr>
                <w:sz w:val="20"/>
                <w:szCs w:val="20"/>
              </w:rPr>
              <w:t>Phase</w:t>
            </w:r>
            <w:r w:rsidR="00616108">
              <w:rPr>
                <w:sz w:val="20"/>
                <w:szCs w:val="20"/>
              </w:rPr>
              <w:t xml:space="preserve"> </w:t>
            </w:r>
            <w:r w:rsidR="00F96EC9" w:rsidRPr="009B6225">
              <w:rPr>
                <w:sz w:val="20"/>
                <w:szCs w:val="20"/>
              </w:rPr>
              <w:t>I</w:t>
            </w:r>
            <w:r w:rsidR="00616108">
              <w:rPr>
                <w:sz w:val="20"/>
                <w:szCs w:val="20"/>
              </w:rPr>
              <w:t xml:space="preserve"> </w:t>
            </w:r>
            <w:r w:rsidRPr="009B6225">
              <w:rPr>
                <w:sz w:val="20"/>
                <w:szCs w:val="20"/>
              </w:rPr>
              <w:t>(P004,</w:t>
            </w:r>
            <w:r w:rsidR="00616108">
              <w:rPr>
                <w:sz w:val="20"/>
                <w:szCs w:val="20"/>
              </w:rPr>
              <w:t xml:space="preserve"> </w:t>
            </w:r>
            <w:r w:rsidRPr="009B6225">
              <w:rPr>
                <w:sz w:val="20"/>
                <w:szCs w:val="20"/>
              </w:rPr>
              <w:t>P005,</w:t>
            </w:r>
            <w:r w:rsidR="00616108">
              <w:rPr>
                <w:sz w:val="20"/>
                <w:szCs w:val="20"/>
              </w:rPr>
              <w:t xml:space="preserve"> </w:t>
            </w:r>
            <w:r w:rsidRPr="009B6225">
              <w:rPr>
                <w:sz w:val="20"/>
                <w:szCs w:val="20"/>
              </w:rPr>
              <w:t>P006)</w:t>
            </w:r>
            <w:r w:rsidR="00616108">
              <w:rPr>
                <w:sz w:val="20"/>
                <w:szCs w:val="20"/>
              </w:rPr>
              <w:t xml:space="preserve"> </w:t>
            </w:r>
            <w:r w:rsidRPr="009B6225">
              <w:rPr>
                <w:sz w:val="20"/>
                <w:szCs w:val="20"/>
              </w:rPr>
              <w:t>and</w:t>
            </w:r>
            <w:r w:rsidR="00616108">
              <w:rPr>
                <w:sz w:val="20"/>
                <w:szCs w:val="20"/>
              </w:rPr>
              <w:t xml:space="preserve"> </w:t>
            </w:r>
            <w:r w:rsidRPr="009B6225">
              <w:rPr>
                <w:sz w:val="20"/>
                <w:szCs w:val="20"/>
              </w:rPr>
              <w:t>two</w:t>
            </w:r>
            <w:r w:rsidR="00616108">
              <w:rPr>
                <w:sz w:val="20"/>
                <w:szCs w:val="20"/>
              </w:rPr>
              <w:t xml:space="preserve"> </w:t>
            </w:r>
            <w:r w:rsidR="00F96EC9" w:rsidRPr="009B6225">
              <w:rPr>
                <w:sz w:val="20"/>
                <w:szCs w:val="20"/>
              </w:rPr>
              <w:t>Phase</w:t>
            </w:r>
            <w:r w:rsidR="00616108">
              <w:rPr>
                <w:sz w:val="20"/>
                <w:szCs w:val="20"/>
              </w:rPr>
              <w:t xml:space="preserve"> </w:t>
            </w:r>
            <w:r w:rsidR="00F96EC9" w:rsidRPr="009B6225">
              <w:rPr>
                <w:sz w:val="20"/>
                <w:szCs w:val="20"/>
              </w:rPr>
              <w:t>III</w:t>
            </w:r>
            <w:r w:rsidR="00616108">
              <w:rPr>
                <w:sz w:val="20"/>
                <w:szCs w:val="20"/>
              </w:rPr>
              <w:t xml:space="preserve"> </w:t>
            </w:r>
            <w:r w:rsidRPr="009B6225">
              <w:rPr>
                <w:sz w:val="20"/>
                <w:szCs w:val="20"/>
              </w:rPr>
              <w:t>(P001,</w:t>
            </w:r>
            <w:r w:rsidR="00616108">
              <w:rPr>
                <w:sz w:val="20"/>
                <w:szCs w:val="20"/>
              </w:rPr>
              <w:t xml:space="preserve"> </w:t>
            </w:r>
            <w:r w:rsidRPr="009B6225">
              <w:rPr>
                <w:sz w:val="20"/>
                <w:szCs w:val="20"/>
              </w:rPr>
              <w:t>P002)</w:t>
            </w:r>
            <w:r w:rsidR="00616108">
              <w:rPr>
                <w:sz w:val="20"/>
                <w:szCs w:val="20"/>
              </w:rPr>
              <w:t xml:space="preserve"> </w:t>
            </w:r>
            <w:r w:rsidRPr="009B6225">
              <w:rPr>
                <w:sz w:val="20"/>
                <w:szCs w:val="20"/>
              </w:rPr>
              <w:t>trials</w:t>
            </w:r>
          </w:p>
        </w:tc>
      </w:tr>
      <w:tr w:rsidR="00A259EB" w:rsidRPr="009B6225" w14:paraId="41816D47" w14:textId="77777777" w:rsidTr="00A259EB">
        <w:tc>
          <w:tcPr>
            <w:cnfStyle w:val="001000000000" w:firstRow="0" w:lastRow="0" w:firstColumn="1" w:lastColumn="0" w:oddVBand="0" w:evenVBand="0" w:oddHBand="0" w:evenHBand="0" w:firstRowFirstColumn="0" w:firstRowLastColumn="0" w:lastRowFirstColumn="0" w:lastRowLastColumn="0"/>
            <w:tcW w:w="2093" w:type="dxa"/>
            <w:vMerge/>
          </w:tcPr>
          <w:p w14:paraId="6442C8AD" w14:textId="77777777" w:rsidR="00A259EB" w:rsidRPr="009B6225" w:rsidRDefault="00A259EB" w:rsidP="009B6225">
            <w:pPr>
              <w:spacing w:line="240" w:lineRule="auto"/>
              <w:rPr>
                <w:sz w:val="20"/>
                <w:szCs w:val="20"/>
              </w:rPr>
            </w:pPr>
          </w:p>
        </w:tc>
        <w:tc>
          <w:tcPr>
            <w:tcW w:w="3827" w:type="dxa"/>
          </w:tcPr>
          <w:p w14:paraId="71196FF5" w14:textId="2A089B36" w:rsidR="00A259EB" w:rsidRPr="009B6225" w:rsidRDefault="00A259EB" w:rsidP="009B622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B6225">
              <w:rPr>
                <w:sz w:val="20"/>
                <w:szCs w:val="20"/>
              </w:rPr>
              <w:t>Target</w:t>
            </w:r>
            <w:r w:rsidR="00616108">
              <w:rPr>
                <w:sz w:val="20"/>
                <w:szCs w:val="20"/>
              </w:rPr>
              <w:t xml:space="preserve"> </w:t>
            </w:r>
            <w:r w:rsidRPr="009B6225">
              <w:rPr>
                <w:sz w:val="20"/>
                <w:szCs w:val="20"/>
              </w:rPr>
              <w:t>population</w:t>
            </w:r>
          </w:p>
        </w:tc>
        <w:tc>
          <w:tcPr>
            <w:tcW w:w="2835" w:type="dxa"/>
            <w:vMerge/>
          </w:tcPr>
          <w:p w14:paraId="77E90568" w14:textId="77777777" w:rsidR="00A259EB" w:rsidRPr="009B6225" w:rsidRDefault="00A259EB" w:rsidP="009B6225">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bl>
    <w:p w14:paraId="1D4A186F" w14:textId="74FA179D" w:rsidR="00A259EB" w:rsidRPr="00396E96" w:rsidRDefault="00A259EB" w:rsidP="00A259EB">
      <w:pPr>
        <w:pStyle w:val="TableDescription"/>
      </w:pPr>
      <w:r w:rsidRPr="00C37A1D">
        <w:t>§</w:t>
      </w:r>
      <w:r w:rsidR="00616108">
        <w:rPr>
          <w:szCs w:val="20"/>
        </w:rPr>
        <w:t xml:space="preserve"> </w:t>
      </w:r>
      <w:r w:rsidRPr="00C37A1D">
        <w:rPr>
          <w:szCs w:val="20"/>
        </w:rPr>
        <w:t>Subjects</w:t>
      </w:r>
      <w:r w:rsidR="00616108">
        <w:rPr>
          <w:szCs w:val="20"/>
        </w:rPr>
        <w:t xml:space="preserve"> </w:t>
      </w:r>
      <w:r w:rsidRPr="00C37A1D">
        <w:rPr>
          <w:szCs w:val="20"/>
        </w:rPr>
        <w:t>who</w:t>
      </w:r>
      <w:r w:rsidR="00616108">
        <w:rPr>
          <w:szCs w:val="20"/>
        </w:rPr>
        <w:t xml:space="preserve"> </w:t>
      </w:r>
      <w:r w:rsidRPr="00C37A1D">
        <w:rPr>
          <w:szCs w:val="20"/>
        </w:rPr>
        <w:t>would</w:t>
      </w:r>
      <w:r w:rsidR="00616108">
        <w:rPr>
          <w:szCs w:val="20"/>
        </w:rPr>
        <w:t xml:space="preserve"> </w:t>
      </w:r>
      <w:r w:rsidRPr="00C37A1D">
        <w:rPr>
          <w:szCs w:val="20"/>
        </w:rPr>
        <w:t>be</w:t>
      </w:r>
      <w:r w:rsidR="00616108">
        <w:rPr>
          <w:szCs w:val="20"/>
        </w:rPr>
        <w:t xml:space="preserve"> </w:t>
      </w:r>
      <w:r w:rsidRPr="00C37A1D">
        <w:rPr>
          <w:szCs w:val="20"/>
        </w:rPr>
        <w:t>eligible</w:t>
      </w:r>
      <w:r w:rsidR="00616108">
        <w:rPr>
          <w:szCs w:val="20"/>
        </w:rPr>
        <w:t xml:space="preserve"> </w:t>
      </w:r>
      <w:r w:rsidRPr="00C37A1D">
        <w:rPr>
          <w:szCs w:val="20"/>
        </w:rPr>
        <w:t>to</w:t>
      </w:r>
      <w:r w:rsidR="00616108">
        <w:rPr>
          <w:szCs w:val="20"/>
        </w:rPr>
        <w:t xml:space="preserve"> </w:t>
      </w:r>
      <w:r w:rsidRPr="00C37A1D">
        <w:rPr>
          <w:szCs w:val="20"/>
        </w:rPr>
        <w:t>receive</w:t>
      </w:r>
      <w:r w:rsidR="00616108">
        <w:rPr>
          <w:szCs w:val="20"/>
        </w:rPr>
        <w:t xml:space="preserve"> </w:t>
      </w:r>
      <w:r w:rsidRPr="00C37A1D">
        <w:rPr>
          <w:szCs w:val="20"/>
        </w:rPr>
        <w:t>the</w:t>
      </w:r>
      <w:r w:rsidR="00616108">
        <w:rPr>
          <w:szCs w:val="20"/>
        </w:rPr>
        <w:t xml:space="preserve"> </w:t>
      </w:r>
      <w:r w:rsidRPr="00C37A1D">
        <w:rPr>
          <w:szCs w:val="20"/>
        </w:rPr>
        <w:t>drug</w:t>
      </w:r>
      <w:r w:rsidR="00616108">
        <w:rPr>
          <w:szCs w:val="20"/>
        </w:rPr>
        <w:t xml:space="preserve"> </w:t>
      </w:r>
      <w:r w:rsidRPr="00C37A1D">
        <w:rPr>
          <w:szCs w:val="20"/>
        </w:rPr>
        <w:t>if</w:t>
      </w:r>
      <w:r w:rsidR="00616108">
        <w:rPr>
          <w:szCs w:val="20"/>
        </w:rPr>
        <w:t xml:space="preserve"> </w:t>
      </w:r>
      <w:r w:rsidRPr="00C37A1D">
        <w:rPr>
          <w:szCs w:val="20"/>
        </w:rPr>
        <w:t>approved</w:t>
      </w:r>
      <w:r w:rsidR="00616108">
        <w:rPr>
          <w:szCs w:val="20"/>
        </w:rPr>
        <w:t xml:space="preserve"> </w:t>
      </w:r>
      <w:r w:rsidRPr="00C37A1D">
        <w:rPr>
          <w:szCs w:val="20"/>
        </w:rPr>
        <w:t>for</w:t>
      </w:r>
      <w:r w:rsidR="00616108">
        <w:rPr>
          <w:szCs w:val="20"/>
        </w:rPr>
        <w:t xml:space="preserve"> </w:t>
      </w:r>
      <w:r w:rsidRPr="00C37A1D">
        <w:rPr>
          <w:szCs w:val="20"/>
        </w:rPr>
        <w:t>the</w:t>
      </w:r>
      <w:r w:rsidR="00616108">
        <w:rPr>
          <w:szCs w:val="20"/>
        </w:rPr>
        <w:t xml:space="preserve"> </w:t>
      </w:r>
      <w:r w:rsidRPr="00C37A1D">
        <w:rPr>
          <w:szCs w:val="20"/>
        </w:rPr>
        <w:t>proposed</w:t>
      </w:r>
      <w:r w:rsidR="00616108">
        <w:rPr>
          <w:szCs w:val="20"/>
        </w:rPr>
        <w:t xml:space="preserve"> </w:t>
      </w:r>
      <w:r w:rsidRPr="00C37A1D">
        <w:rPr>
          <w:szCs w:val="20"/>
        </w:rPr>
        <w:t>indication.</w:t>
      </w:r>
    </w:p>
    <w:p w14:paraId="3E98136C" w14:textId="1A3BBADD" w:rsidR="00F96EC9" w:rsidRDefault="00A259EB" w:rsidP="00A259EB">
      <w:r w:rsidRPr="00A259EB">
        <w:t>Bioanalytical</w:t>
      </w:r>
      <w:r w:rsidR="00616108">
        <w:t xml:space="preserve"> </w:t>
      </w:r>
      <w:r w:rsidRPr="00A259EB">
        <w:t>Assays:</w:t>
      </w:r>
      <w:r w:rsidR="00616108">
        <w:t xml:space="preserve"> </w:t>
      </w:r>
      <w:r w:rsidRPr="00A259EB">
        <w:t>methods</w:t>
      </w:r>
      <w:r w:rsidR="00616108">
        <w:t xml:space="preserve"> </w:t>
      </w:r>
      <w:r w:rsidRPr="00A259EB">
        <w:t>supporting</w:t>
      </w:r>
      <w:r w:rsidR="00616108">
        <w:t xml:space="preserve"> </w:t>
      </w:r>
      <w:r w:rsidRPr="00A259EB">
        <w:t>bezlotoxumab</w:t>
      </w:r>
      <w:r w:rsidR="00616108">
        <w:t xml:space="preserve"> </w:t>
      </w:r>
      <w:r w:rsidRPr="00A259EB">
        <w:t>clinical</w:t>
      </w:r>
      <w:r w:rsidR="00616108">
        <w:t xml:space="preserve"> </w:t>
      </w:r>
      <w:r w:rsidRPr="00A259EB">
        <w:t>development</w:t>
      </w:r>
      <w:r w:rsidR="00616108">
        <w:t xml:space="preserve"> </w:t>
      </w:r>
      <w:r w:rsidR="00691260">
        <w:t>were</w:t>
      </w:r>
      <w:r w:rsidR="00616108">
        <w:t xml:space="preserve"> </w:t>
      </w:r>
      <w:r w:rsidR="00691260">
        <w:t>provided</w:t>
      </w:r>
      <w:r w:rsidRPr="00A259EB">
        <w:t>.</w:t>
      </w:r>
      <w:r w:rsidR="00616108">
        <w:t xml:space="preserve"> </w:t>
      </w:r>
      <w:r w:rsidRPr="00A259EB">
        <w:t>In</w:t>
      </w:r>
      <w:r w:rsidR="00616108">
        <w:t xml:space="preserve"> </w:t>
      </w:r>
      <w:r w:rsidRPr="00A259EB">
        <w:t>P020</w:t>
      </w:r>
      <w:r w:rsidR="00616108">
        <w:t xml:space="preserve"> </w:t>
      </w:r>
      <w:r w:rsidRPr="00A259EB">
        <w:t>and</w:t>
      </w:r>
      <w:r w:rsidR="00616108">
        <w:t xml:space="preserve"> </w:t>
      </w:r>
      <w:r w:rsidRPr="00A259EB">
        <w:t>P017,</w:t>
      </w:r>
      <w:r w:rsidR="00616108">
        <w:t xml:space="preserve"> </w:t>
      </w:r>
      <w:r w:rsidRPr="00A259EB">
        <w:t>bezlotoxumab</w:t>
      </w:r>
      <w:r w:rsidR="00616108">
        <w:t xml:space="preserve"> </w:t>
      </w:r>
      <w:r w:rsidRPr="00A259EB">
        <w:t>concentration</w:t>
      </w:r>
      <w:r w:rsidR="00616108">
        <w:t xml:space="preserve"> </w:t>
      </w:r>
      <w:r w:rsidRPr="00A259EB">
        <w:t>measurements</w:t>
      </w:r>
      <w:r w:rsidR="00616108">
        <w:t xml:space="preserve"> </w:t>
      </w:r>
      <w:r w:rsidRPr="00A259EB">
        <w:t>and</w:t>
      </w:r>
      <w:r w:rsidR="00616108">
        <w:t xml:space="preserve"> </w:t>
      </w:r>
      <w:r w:rsidRPr="00A259EB">
        <w:t>ADA</w:t>
      </w:r>
      <w:r w:rsidR="00616108">
        <w:t xml:space="preserve"> </w:t>
      </w:r>
      <w:r w:rsidRPr="00A259EB">
        <w:t>assessments</w:t>
      </w:r>
      <w:r w:rsidR="00616108">
        <w:t xml:space="preserve"> </w:t>
      </w:r>
      <w:r w:rsidRPr="00A259EB">
        <w:t>in</w:t>
      </w:r>
      <w:r w:rsidR="00616108">
        <w:t xml:space="preserve"> </w:t>
      </w:r>
      <w:r w:rsidRPr="00A259EB">
        <w:t>serum</w:t>
      </w:r>
      <w:r w:rsidR="00616108">
        <w:t xml:space="preserve"> </w:t>
      </w:r>
      <w:r w:rsidRPr="00A259EB">
        <w:t>performed</w:t>
      </w:r>
      <w:r w:rsidR="00616108">
        <w:t xml:space="preserve"> </w:t>
      </w:r>
      <w:r w:rsidRPr="00A259EB">
        <w:t>using</w:t>
      </w:r>
      <w:r w:rsidR="00616108">
        <w:t xml:space="preserve"> </w:t>
      </w:r>
      <w:r w:rsidRPr="00A259EB">
        <w:t>first</w:t>
      </w:r>
      <w:r w:rsidR="00616108">
        <w:t xml:space="preserve"> </w:t>
      </w:r>
      <w:r w:rsidRPr="00A259EB">
        <w:t>generation</w:t>
      </w:r>
      <w:r w:rsidR="00616108">
        <w:t xml:space="preserve"> </w:t>
      </w:r>
      <w:r w:rsidRPr="00A259EB">
        <w:t>assays</w:t>
      </w:r>
      <w:r w:rsidR="00616108">
        <w:t xml:space="preserve"> </w:t>
      </w:r>
      <w:r w:rsidRPr="00A259EB">
        <w:t>at</w:t>
      </w:r>
      <w:r w:rsidR="00616108">
        <w:t xml:space="preserve"> </w:t>
      </w:r>
      <w:r w:rsidRPr="00A259EB">
        <w:t>MBL,</w:t>
      </w:r>
      <w:r w:rsidR="00616108">
        <w:t xml:space="preserve"> </w:t>
      </w:r>
      <w:r w:rsidRPr="00A259EB">
        <w:t>Boston,</w:t>
      </w:r>
      <w:r w:rsidR="00616108">
        <w:t xml:space="preserve"> </w:t>
      </w:r>
      <w:r w:rsidRPr="00A259EB">
        <w:t>MA.</w:t>
      </w:r>
      <w:r w:rsidR="00616108">
        <w:t xml:space="preserve"> </w:t>
      </w:r>
      <w:r w:rsidRPr="00A259EB">
        <w:t>For</w:t>
      </w:r>
      <w:r w:rsidR="00616108">
        <w:t xml:space="preserve"> </w:t>
      </w:r>
      <w:r w:rsidRPr="00A259EB">
        <w:t>bezlotoxumab</w:t>
      </w:r>
      <w:r w:rsidR="00616108">
        <w:t xml:space="preserve"> </w:t>
      </w:r>
      <w:r w:rsidRPr="00A259EB">
        <w:t>concentration</w:t>
      </w:r>
      <w:r w:rsidR="00616108">
        <w:t xml:space="preserve"> </w:t>
      </w:r>
      <w:r w:rsidRPr="00A259EB">
        <w:t>measurements,</w:t>
      </w:r>
      <w:r w:rsidR="00616108">
        <w:t xml:space="preserve"> </w:t>
      </w:r>
      <w:r w:rsidR="00691260">
        <w:t>ligand</w:t>
      </w:r>
      <w:r w:rsidR="00616108">
        <w:t xml:space="preserve"> </w:t>
      </w:r>
      <w:r w:rsidR="00691260">
        <w:t>capture</w:t>
      </w:r>
      <w:r w:rsidR="00616108">
        <w:t xml:space="preserve"> </w:t>
      </w:r>
      <w:r w:rsidRPr="00A259EB">
        <w:t>based</w:t>
      </w:r>
      <w:r w:rsidR="00616108">
        <w:t xml:space="preserve"> </w:t>
      </w:r>
      <w:r w:rsidRPr="00A259EB">
        <w:t>ELISA</w:t>
      </w:r>
      <w:r w:rsidR="00616108">
        <w:t xml:space="preserve"> </w:t>
      </w:r>
      <w:r w:rsidRPr="00A259EB">
        <w:t>used</w:t>
      </w:r>
      <w:r w:rsidR="00616108">
        <w:t xml:space="preserve"> </w:t>
      </w:r>
      <w:r w:rsidRPr="00A259EB">
        <w:t>that</w:t>
      </w:r>
      <w:r w:rsidR="00616108">
        <w:t xml:space="preserve"> </w:t>
      </w:r>
      <w:r w:rsidRPr="00A259EB">
        <w:t>measured</w:t>
      </w:r>
      <w:r w:rsidR="00616108">
        <w:t xml:space="preserve"> </w:t>
      </w:r>
      <w:r w:rsidRPr="00A259EB">
        <w:t>endogenous</w:t>
      </w:r>
      <w:r w:rsidR="00616108">
        <w:t xml:space="preserve"> </w:t>
      </w:r>
      <w:r w:rsidRPr="00A259EB">
        <w:t>anti-toxin</w:t>
      </w:r>
      <w:r w:rsidR="00616108">
        <w:t xml:space="preserve"> </w:t>
      </w:r>
      <w:r w:rsidRPr="00A259EB">
        <w:t>B</w:t>
      </w:r>
      <w:r w:rsidR="00616108">
        <w:t xml:space="preserve"> </w:t>
      </w:r>
      <w:r w:rsidRPr="00A259EB">
        <w:t>antibodies</w:t>
      </w:r>
      <w:r w:rsidR="00616108">
        <w:t xml:space="preserve"> </w:t>
      </w:r>
      <w:r w:rsidRPr="00A259EB">
        <w:t>and</w:t>
      </w:r>
      <w:r w:rsidR="00616108">
        <w:t xml:space="preserve"> </w:t>
      </w:r>
      <w:r w:rsidRPr="00A259EB">
        <w:t>bezlotoxumab.</w:t>
      </w:r>
      <w:r w:rsidR="00616108">
        <w:t xml:space="preserve"> </w:t>
      </w:r>
      <w:r w:rsidRPr="00A259EB">
        <w:t>A</w:t>
      </w:r>
      <w:r w:rsidR="00616108">
        <w:t xml:space="preserve"> </w:t>
      </w:r>
      <w:r w:rsidRPr="00A259EB">
        <w:t>bridging</w:t>
      </w:r>
      <w:r w:rsidR="00616108">
        <w:t xml:space="preserve"> </w:t>
      </w:r>
      <w:r w:rsidRPr="00A259EB">
        <w:t>ELISA</w:t>
      </w:r>
      <w:r w:rsidR="00616108">
        <w:t xml:space="preserve"> </w:t>
      </w:r>
      <w:r w:rsidRPr="00A259EB">
        <w:t>was</w:t>
      </w:r>
      <w:r w:rsidR="00616108">
        <w:t xml:space="preserve"> </w:t>
      </w:r>
      <w:r w:rsidRPr="00A259EB">
        <w:t>used</w:t>
      </w:r>
      <w:r w:rsidR="00616108">
        <w:t xml:space="preserve"> </w:t>
      </w:r>
      <w:r w:rsidRPr="00A259EB">
        <w:t>for</w:t>
      </w:r>
      <w:r w:rsidR="00616108">
        <w:t xml:space="preserve"> </w:t>
      </w:r>
      <w:r w:rsidRPr="00A259EB">
        <w:t>ADA</w:t>
      </w:r>
      <w:r w:rsidR="00616108">
        <w:t xml:space="preserve"> </w:t>
      </w:r>
      <w:r w:rsidRPr="00A259EB">
        <w:t>assessments.</w:t>
      </w:r>
      <w:r w:rsidR="00616108">
        <w:t xml:space="preserve"> </w:t>
      </w:r>
      <w:r w:rsidRPr="00A259EB">
        <w:t>A</w:t>
      </w:r>
      <w:r w:rsidR="00616108">
        <w:t xml:space="preserve"> </w:t>
      </w:r>
      <w:r w:rsidRPr="00A259EB">
        <w:t>neutralizing</w:t>
      </w:r>
      <w:r w:rsidR="00616108">
        <w:t xml:space="preserve"> </w:t>
      </w:r>
      <w:r w:rsidRPr="00A259EB">
        <w:t>antibody</w:t>
      </w:r>
      <w:r w:rsidR="00616108">
        <w:t xml:space="preserve"> </w:t>
      </w:r>
      <w:r w:rsidRPr="00A259EB">
        <w:t>(NAb)</w:t>
      </w:r>
      <w:r w:rsidR="00616108">
        <w:t xml:space="preserve"> </w:t>
      </w:r>
      <w:r w:rsidRPr="00A259EB">
        <w:t>assay</w:t>
      </w:r>
      <w:r w:rsidR="00616108">
        <w:t xml:space="preserve"> </w:t>
      </w:r>
      <w:r w:rsidRPr="00A259EB">
        <w:t>was</w:t>
      </w:r>
      <w:r w:rsidR="00616108">
        <w:t xml:space="preserve"> </w:t>
      </w:r>
      <w:r w:rsidRPr="00A259EB">
        <w:t>not</w:t>
      </w:r>
      <w:r w:rsidR="00616108">
        <w:t xml:space="preserve"> </w:t>
      </w:r>
      <w:r w:rsidRPr="00A259EB">
        <w:t>performed</w:t>
      </w:r>
      <w:r w:rsidR="00616108">
        <w:t xml:space="preserve"> </w:t>
      </w:r>
      <w:r w:rsidRPr="00A259EB">
        <w:t>for</w:t>
      </w:r>
      <w:r w:rsidR="00616108">
        <w:t xml:space="preserve"> </w:t>
      </w:r>
      <w:r w:rsidRPr="00A259EB">
        <w:t>these</w:t>
      </w:r>
      <w:r w:rsidR="00616108">
        <w:t xml:space="preserve"> </w:t>
      </w:r>
      <w:r w:rsidRPr="00A259EB">
        <w:t>trials.</w:t>
      </w:r>
      <w:r w:rsidR="00616108">
        <w:t xml:space="preserve"> </w:t>
      </w:r>
      <w:r w:rsidRPr="00A259EB">
        <w:t>Subsequent</w:t>
      </w:r>
      <w:r w:rsidR="00616108">
        <w:t xml:space="preserve"> </w:t>
      </w:r>
      <w:r w:rsidR="00F96EC9">
        <w:t>Phase</w:t>
      </w:r>
      <w:r w:rsidR="00616108">
        <w:t xml:space="preserve"> </w:t>
      </w:r>
      <w:r w:rsidR="00F96EC9">
        <w:t>I</w:t>
      </w:r>
      <w:r w:rsidR="00616108">
        <w:t xml:space="preserve"> </w:t>
      </w:r>
      <w:r w:rsidRPr="00A259EB">
        <w:t>clinical</w:t>
      </w:r>
      <w:r w:rsidR="00616108">
        <w:t xml:space="preserve"> </w:t>
      </w:r>
      <w:r w:rsidRPr="00A259EB">
        <w:t>trials</w:t>
      </w:r>
      <w:r w:rsidR="00616108">
        <w:t xml:space="preserve"> </w:t>
      </w:r>
      <w:r w:rsidRPr="00A259EB">
        <w:t>(P004,</w:t>
      </w:r>
      <w:r w:rsidR="00616108">
        <w:t xml:space="preserve"> </w:t>
      </w:r>
      <w:r w:rsidRPr="00A259EB">
        <w:t>P005,</w:t>
      </w:r>
      <w:r w:rsidR="00616108">
        <w:t xml:space="preserve"> </w:t>
      </w:r>
      <w:r w:rsidRPr="00A259EB">
        <w:t>and</w:t>
      </w:r>
      <w:r w:rsidR="00616108">
        <w:t xml:space="preserve"> </w:t>
      </w:r>
      <w:r w:rsidRPr="00A259EB">
        <w:t>P006)</w:t>
      </w:r>
      <w:r w:rsidR="00616108">
        <w:t xml:space="preserve"> </w:t>
      </w:r>
      <w:r w:rsidRPr="00A259EB">
        <w:t>and</w:t>
      </w:r>
      <w:r w:rsidR="00616108">
        <w:t xml:space="preserve"> </w:t>
      </w:r>
      <w:r w:rsidRPr="00A259EB">
        <w:t>the</w:t>
      </w:r>
      <w:r w:rsidR="00616108">
        <w:t xml:space="preserve"> </w:t>
      </w:r>
      <w:r w:rsidR="00F96EC9">
        <w:t>Phase</w:t>
      </w:r>
      <w:r w:rsidR="00616108">
        <w:t xml:space="preserve"> </w:t>
      </w:r>
      <w:r w:rsidR="00F96EC9">
        <w:t>III</w:t>
      </w:r>
      <w:r w:rsidR="00616108">
        <w:t xml:space="preserve"> </w:t>
      </w:r>
      <w:r w:rsidRPr="00A259EB">
        <w:t>trials</w:t>
      </w:r>
      <w:r w:rsidR="00616108">
        <w:t xml:space="preserve"> </w:t>
      </w:r>
      <w:r w:rsidRPr="00A259EB">
        <w:t>(P001</w:t>
      </w:r>
      <w:r w:rsidR="00616108">
        <w:t xml:space="preserve"> </w:t>
      </w:r>
      <w:r w:rsidRPr="00A259EB">
        <w:t>and</w:t>
      </w:r>
      <w:r w:rsidR="00616108">
        <w:t xml:space="preserve"> </w:t>
      </w:r>
      <w:r w:rsidRPr="00A259EB">
        <w:t>P002)</w:t>
      </w:r>
      <w:r w:rsidR="00616108">
        <w:t xml:space="preserve"> </w:t>
      </w:r>
      <w:r w:rsidRPr="00A259EB">
        <w:t>employed</w:t>
      </w:r>
      <w:r w:rsidR="00616108">
        <w:t xml:space="preserve"> </w:t>
      </w:r>
      <w:r w:rsidRPr="00A259EB">
        <w:t>a</w:t>
      </w:r>
      <w:r w:rsidR="00616108">
        <w:t xml:space="preserve"> </w:t>
      </w:r>
      <w:r w:rsidRPr="00A259EB">
        <w:t>second</w:t>
      </w:r>
      <w:r w:rsidR="00616108">
        <w:t xml:space="preserve"> </w:t>
      </w:r>
      <w:r w:rsidRPr="00A259EB">
        <w:t>generation</w:t>
      </w:r>
      <w:r w:rsidR="00616108">
        <w:t xml:space="preserve"> </w:t>
      </w:r>
      <w:r w:rsidRPr="00A259EB">
        <w:t>assay</w:t>
      </w:r>
      <w:r w:rsidR="00616108">
        <w:t xml:space="preserve"> </w:t>
      </w:r>
      <w:r w:rsidRPr="00A259EB">
        <w:t>specific</w:t>
      </w:r>
      <w:r w:rsidR="00616108">
        <w:t xml:space="preserve"> </w:t>
      </w:r>
      <w:r w:rsidRPr="00A259EB">
        <w:t>for</w:t>
      </w:r>
      <w:r w:rsidR="00616108">
        <w:t xml:space="preserve"> </w:t>
      </w:r>
      <w:r w:rsidRPr="00A259EB">
        <w:t>serum</w:t>
      </w:r>
      <w:r w:rsidR="00616108">
        <w:t xml:space="preserve"> </w:t>
      </w:r>
      <w:r w:rsidRPr="00A259EB">
        <w:t>concentrations</w:t>
      </w:r>
      <w:r w:rsidR="00616108">
        <w:t xml:space="preserve"> </w:t>
      </w:r>
      <w:r w:rsidRPr="00A259EB">
        <w:t>of</w:t>
      </w:r>
      <w:r w:rsidR="00616108">
        <w:t xml:space="preserve"> </w:t>
      </w:r>
      <w:r w:rsidRPr="00A259EB">
        <w:t>bezlotoxumab.</w:t>
      </w:r>
      <w:r w:rsidR="00616108">
        <w:t xml:space="preserve"> </w:t>
      </w:r>
      <w:r w:rsidRPr="00A259EB">
        <w:t>For</w:t>
      </w:r>
      <w:r w:rsidR="00616108">
        <w:t xml:space="preserve"> </w:t>
      </w:r>
      <w:r w:rsidRPr="00A259EB">
        <w:t>serum</w:t>
      </w:r>
      <w:r w:rsidR="00616108">
        <w:t xml:space="preserve"> </w:t>
      </w:r>
      <w:r w:rsidRPr="00A259EB">
        <w:t>bezlotoxumab</w:t>
      </w:r>
      <w:r w:rsidR="00616108">
        <w:t xml:space="preserve"> </w:t>
      </w:r>
      <w:r w:rsidRPr="00A259EB">
        <w:t>concentration</w:t>
      </w:r>
      <w:r w:rsidR="00616108">
        <w:t xml:space="preserve"> </w:t>
      </w:r>
      <w:r w:rsidRPr="00A259EB">
        <w:t>measurements,</w:t>
      </w:r>
      <w:r w:rsidR="00616108">
        <w:t xml:space="preserve"> </w:t>
      </w:r>
      <w:r w:rsidR="00D44398">
        <w:t>a</w:t>
      </w:r>
      <w:r w:rsidR="00616108">
        <w:t xml:space="preserve"> </w:t>
      </w:r>
      <w:r w:rsidRPr="00A259EB">
        <w:t>conventional</w:t>
      </w:r>
      <w:r w:rsidR="00616108">
        <w:t xml:space="preserve"> </w:t>
      </w:r>
      <w:r w:rsidRPr="00A259EB">
        <w:t>sandwich</w:t>
      </w:r>
      <w:r w:rsidR="00616108">
        <w:t xml:space="preserve"> </w:t>
      </w:r>
      <w:r w:rsidRPr="00A259EB">
        <w:t>electrochemiluminescence</w:t>
      </w:r>
      <w:r w:rsidR="00616108">
        <w:t xml:space="preserve"> </w:t>
      </w:r>
      <w:r w:rsidRPr="00A259EB">
        <w:t>(ECL)</w:t>
      </w:r>
      <w:r w:rsidR="00616108">
        <w:t xml:space="preserve"> </w:t>
      </w:r>
      <w:r w:rsidRPr="00A259EB">
        <w:lastRenderedPageBreak/>
        <w:t>immunoassay</w:t>
      </w:r>
      <w:r w:rsidR="00616108">
        <w:t xml:space="preserve"> </w:t>
      </w:r>
      <w:r w:rsidR="00D44398">
        <w:t>was</w:t>
      </w:r>
      <w:r w:rsidR="00616108">
        <w:t xml:space="preserve"> </w:t>
      </w:r>
      <w:r w:rsidRPr="00A259EB">
        <w:t>used.</w:t>
      </w:r>
      <w:r w:rsidR="00616108">
        <w:t xml:space="preserve"> </w:t>
      </w:r>
      <w:r w:rsidRPr="00A259EB">
        <w:t>Additionally,</w:t>
      </w:r>
      <w:r w:rsidR="00616108">
        <w:t xml:space="preserve"> </w:t>
      </w:r>
      <w:r w:rsidRPr="00A259EB">
        <w:t>a</w:t>
      </w:r>
      <w:r w:rsidR="00616108">
        <w:t xml:space="preserve"> </w:t>
      </w:r>
      <w:r w:rsidRPr="00A259EB">
        <w:t>conventional</w:t>
      </w:r>
      <w:r w:rsidR="00616108">
        <w:t xml:space="preserve"> </w:t>
      </w:r>
      <w:r w:rsidRPr="00A259EB">
        <w:t>sandwich</w:t>
      </w:r>
      <w:r w:rsidR="00616108">
        <w:t xml:space="preserve"> </w:t>
      </w:r>
      <w:r w:rsidRPr="00A259EB">
        <w:t>ECL</w:t>
      </w:r>
      <w:r w:rsidR="00616108">
        <w:t xml:space="preserve"> </w:t>
      </w:r>
      <w:r w:rsidRPr="00A259EB">
        <w:t>method</w:t>
      </w:r>
      <w:r w:rsidR="00616108">
        <w:t xml:space="preserve"> </w:t>
      </w:r>
      <w:r w:rsidRPr="00A259EB">
        <w:t>for</w:t>
      </w:r>
      <w:r w:rsidR="00616108">
        <w:t xml:space="preserve"> </w:t>
      </w:r>
      <w:r w:rsidRPr="00A259EB">
        <w:t>the</w:t>
      </w:r>
      <w:r w:rsidR="00616108">
        <w:t xml:space="preserve"> </w:t>
      </w:r>
      <w:r w:rsidRPr="00A259EB">
        <w:t>detection</w:t>
      </w:r>
      <w:r w:rsidR="00616108">
        <w:t xml:space="preserve"> </w:t>
      </w:r>
      <w:r w:rsidRPr="00A259EB">
        <w:t>of</w:t>
      </w:r>
      <w:r w:rsidR="00616108">
        <w:t xml:space="preserve"> </w:t>
      </w:r>
      <w:r w:rsidRPr="00A259EB">
        <w:t>bezlotoxumab</w:t>
      </w:r>
      <w:r w:rsidR="00616108">
        <w:t xml:space="preserve"> </w:t>
      </w:r>
      <w:r w:rsidRPr="00A259EB">
        <w:t>in</w:t>
      </w:r>
      <w:r w:rsidR="00616108">
        <w:t xml:space="preserve"> </w:t>
      </w:r>
      <w:r w:rsidRPr="00A259EB">
        <w:t>stool</w:t>
      </w:r>
      <w:r w:rsidR="00616108">
        <w:t xml:space="preserve"> </w:t>
      </w:r>
      <w:r w:rsidR="00D44398">
        <w:t>was</w:t>
      </w:r>
      <w:r w:rsidR="00616108">
        <w:t xml:space="preserve"> </w:t>
      </w:r>
      <w:r w:rsidRPr="00A259EB">
        <w:t>developed,</w:t>
      </w:r>
      <w:r w:rsidR="00616108">
        <w:t xml:space="preserve"> </w:t>
      </w:r>
      <w:r w:rsidRPr="00A259EB">
        <w:t>and</w:t>
      </w:r>
      <w:r w:rsidR="00616108">
        <w:t xml:space="preserve"> </w:t>
      </w:r>
      <w:r w:rsidRPr="00A259EB">
        <w:t>used</w:t>
      </w:r>
      <w:r w:rsidR="00616108">
        <w:t xml:space="preserve"> </w:t>
      </w:r>
      <w:r w:rsidRPr="00A259EB">
        <w:t>for</w:t>
      </w:r>
      <w:r w:rsidR="00616108">
        <w:t xml:space="preserve"> </w:t>
      </w:r>
      <w:r w:rsidRPr="00A259EB">
        <w:t>samples</w:t>
      </w:r>
      <w:r w:rsidR="00616108">
        <w:t xml:space="preserve"> </w:t>
      </w:r>
      <w:r w:rsidRPr="00A259EB">
        <w:t>in</w:t>
      </w:r>
      <w:r w:rsidR="00616108">
        <w:t xml:space="preserve"> </w:t>
      </w:r>
      <w:r w:rsidRPr="00A259EB">
        <w:t>P002.</w:t>
      </w:r>
      <w:r w:rsidR="00616108">
        <w:t xml:space="preserve"> </w:t>
      </w:r>
      <w:r w:rsidRPr="00A259EB">
        <w:t>Detection</w:t>
      </w:r>
      <w:r w:rsidR="00616108">
        <w:t xml:space="preserve"> </w:t>
      </w:r>
      <w:r w:rsidRPr="00A259EB">
        <w:t>of</w:t>
      </w:r>
      <w:r w:rsidR="00616108">
        <w:t xml:space="preserve"> </w:t>
      </w:r>
      <w:r w:rsidRPr="00A259EB">
        <w:t>ADA</w:t>
      </w:r>
      <w:r w:rsidR="00616108">
        <w:t xml:space="preserve"> </w:t>
      </w:r>
      <w:r w:rsidRPr="00A259EB">
        <w:t>in</w:t>
      </w:r>
      <w:r w:rsidR="00616108">
        <w:t xml:space="preserve"> </w:t>
      </w:r>
      <w:r w:rsidRPr="00A259EB">
        <w:t>serum</w:t>
      </w:r>
      <w:r w:rsidR="00616108">
        <w:t xml:space="preserve"> </w:t>
      </w:r>
      <w:r w:rsidRPr="00A259EB">
        <w:t>used</w:t>
      </w:r>
      <w:r w:rsidR="00616108">
        <w:t xml:space="preserve"> </w:t>
      </w:r>
      <w:r w:rsidRPr="00A259EB">
        <w:t>a</w:t>
      </w:r>
      <w:r w:rsidR="00616108">
        <w:t xml:space="preserve"> </w:t>
      </w:r>
      <w:r w:rsidRPr="00A259EB">
        <w:t>second</w:t>
      </w:r>
      <w:r w:rsidR="00616108">
        <w:t xml:space="preserve"> </w:t>
      </w:r>
      <w:r w:rsidRPr="00A259EB">
        <w:t>generation</w:t>
      </w:r>
      <w:r w:rsidR="00616108">
        <w:t xml:space="preserve"> </w:t>
      </w:r>
      <w:r w:rsidRPr="00A259EB">
        <w:t>assay</w:t>
      </w:r>
      <w:r w:rsidR="00616108">
        <w:t xml:space="preserve"> </w:t>
      </w:r>
      <w:r w:rsidRPr="00A259EB">
        <w:t>using</w:t>
      </w:r>
      <w:r w:rsidR="00616108">
        <w:t xml:space="preserve"> </w:t>
      </w:r>
      <w:r w:rsidRPr="00A259EB">
        <w:t>a</w:t>
      </w:r>
      <w:r w:rsidR="00616108">
        <w:t xml:space="preserve"> </w:t>
      </w:r>
      <w:r w:rsidRPr="00A259EB">
        <w:t>conventional</w:t>
      </w:r>
      <w:r w:rsidR="00616108">
        <w:t xml:space="preserve"> </w:t>
      </w:r>
      <w:r w:rsidRPr="00A259EB">
        <w:t>bridging</w:t>
      </w:r>
      <w:r w:rsidR="00616108">
        <w:t xml:space="preserve"> </w:t>
      </w:r>
      <w:r w:rsidRPr="00A259EB">
        <w:t>ECL</w:t>
      </w:r>
      <w:r w:rsidR="00616108">
        <w:t xml:space="preserve"> </w:t>
      </w:r>
      <w:r w:rsidRPr="00A259EB">
        <w:t>immunoassay</w:t>
      </w:r>
      <w:r w:rsidR="00616108">
        <w:t xml:space="preserve"> </w:t>
      </w:r>
      <w:r w:rsidRPr="00A259EB">
        <w:t>format.</w:t>
      </w:r>
      <w:r w:rsidR="00616108">
        <w:t xml:space="preserve"> </w:t>
      </w:r>
      <w:r w:rsidRPr="00A259EB">
        <w:t>For</w:t>
      </w:r>
      <w:r w:rsidR="00616108">
        <w:t xml:space="preserve"> </w:t>
      </w:r>
      <w:r w:rsidRPr="00A259EB">
        <w:t>the</w:t>
      </w:r>
      <w:r w:rsidR="00616108">
        <w:t xml:space="preserve"> </w:t>
      </w:r>
      <w:r w:rsidRPr="00A259EB">
        <w:t>detection</w:t>
      </w:r>
      <w:r w:rsidR="00616108">
        <w:t xml:space="preserve"> </w:t>
      </w:r>
      <w:r w:rsidRPr="00A259EB">
        <w:t>of</w:t>
      </w:r>
      <w:r w:rsidR="00616108">
        <w:t xml:space="preserve"> </w:t>
      </w:r>
      <w:r w:rsidRPr="00A259EB">
        <w:t>NAb</w:t>
      </w:r>
      <w:r w:rsidR="00616108">
        <w:t xml:space="preserve"> </w:t>
      </w:r>
      <w:r w:rsidRPr="00A259EB">
        <w:t>in</w:t>
      </w:r>
      <w:r w:rsidR="00616108">
        <w:t xml:space="preserve"> </w:t>
      </w:r>
      <w:r w:rsidRPr="00A259EB">
        <w:t>serum,</w:t>
      </w:r>
      <w:r w:rsidR="00616108">
        <w:t xml:space="preserve"> </w:t>
      </w:r>
      <w:r w:rsidRPr="00A259EB">
        <w:t>a</w:t>
      </w:r>
      <w:r w:rsidR="00616108">
        <w:t xml:space="preserve"> </w:t>
      </w:r>
      <w:r w:rsidRPr="00A259EB">
        <w:t>first</w:t>
      </w:r>
      <w:r w:rsidR="00616108">
        <w:t xml:space="preserve"> </w:t>
      </w:r>
      <w:r w:rsidRPr="00A259EB">
        <w:t>generation</w:t>
      </w:r>
      <w:r w:rsidR="00616108">
        <w:t xml:space="preserve"> </w:t>
      </w:r>
      <w:r w:rsidRPr="00A259EB">
        <w:t>assay</w:t>
      </w:r>
      <w:r w:rsidR="00616108">
        <w:t xml:space="preserve"> </w:t>
      </w:r>
      <w:r w:rsidRPr="00A259EB">
        <w:t>using</w:t>
      </w:r>
      <w:r w:rsidR="00616108">
        <w:t xml:space="preserve"> </w:t>
      </w:r>
      <w:r w:rsidRPr="00A259EB">
        <w:t>a</w:t>
      </w:r>
      <w:r w:rsidR="00616108">
        <w:t xml:space="preserve"> </w:t>
      </w:r>
      <w:r w:rsidR="00691260">
        <w:t>toxin</w:t>
      </w:r>
      <w:r w:rsidR="00616108">
        <w:t xml:space="preserve"> </w:t>
      </w:r>
      <w:r w:rsidR="00691260">
        <w:t>sensitive</w:t>
      </w:r>
      <w:r w:rsidR="00616108">
        <w:t xml:space="preserve"> </w:t>
      </w:r>
      <w:r w:rsidRPr="00A259EB">
        <w:t>cell</w:t>
      </w:r>
      <w:r w:rsidR="00616108">
        <w:t xml:space="preserve"> </w:t>
      </w:r>
      <w:r w:rsidRPr="00A259EB">
        <w:t>line</w:t>
      </w:r>
      <w:r w:rsidR="00616108">
        <w:t xml:space="preserve"> </w:t>
      </w:r>
      <w:r w:rsidRPr="00A259EB">
        <w:t>was</w:t>
      </w:r>
      <w:r w:rsidR="00616108">
        <w:t xml:space="preserve"> </w:t>
      </w:r>
      <w:r w:rsidRPr="00A259EB">
        <w:t>used.</w:t>
      </w:r>
      <w:r w:rsidR="00616108">
        <w:t xml:space="preserve"> </w:t>
      </w:r>
      <w:r w:rsidRPr="00A259EB">
        <w:t>For</w:t>
      </w:r>
      <w:r w:rsidR="00616108">
        <w:t xml:space="preserve"> </w:t>
      </w:r>
      <w:r w:rsidRPr="00A259EB">
        <w:t>the</w:t>
      </w:r>
      <w:r w:rsidR="00616108">
        <w:t xml:space="preserve"> </w:t>
      </w:r>
      <w:r w:rsidR="00F96EC9">
        <w:t>Phase</w:t>
      </w:r>
      <w:r w:rsidR="00616108">
        <w:t xml:space="preserve"> </w:t>
      </w:r>
      <w:r w:rsidR="00F96EC9">
        <w:t>III</w:t>
      </w:r>
      <w:r w:rsidR="00616108">
        <w:t xml:space="preserve"> </w:t>
      </w:r>
      <w:r w:rsidRPr="00A259EB">
        <w:t>trials</w:t>
      </w:r>
      <w:r w:rsidR="00616108">
        <w:t xml:space="preserve"> </w:t>
      </w:r>
      <w:r w:rsidRPr="00A259EB">
        <w:t>(P001</w:t>
      </w:r>
      <w:r w:rsidR="00616108">
        <w:t xml:space="preserve"> </w:t>
      </w:r>
      <w:r w:rsidRPr="00A259EB">
        <w:t>and</w:t>
      </w:r>
      <w:r w:rsidR="00616108">
        <w:t xml:space="preserve"> </w:t>
      </w:r>
      <w:r w:rsidRPr="00A259EB">
        <w:t>P002),</w:t>
      </w:r>
      <w:r w:rsidR="00616108">
        <w:t xml:space="preserve"> </w:t>
      </w:r>
      <w:r w:rsidRPr="00A259EB">
        <w:t>two</w:t>
      </w:r>
      <w:r w:rsidR="00616108">
        <w:t xml:space="preserve"> </w:t>
      </w:r>
      <w:r w:rsidRPr="00A259EB">
        <w:t>immunoassays</w:t>
      </w:r>
      <w:r w:rsidR="00616108">
        <w:t xml:space="preserve"> </w:t>
      </w:r>
      <w:r w:rsidRPr="00A259EB">
        <w:t>were</w:t>
      </w:r>
      <w:r w:rsidR="00616108">
        <w:t xml:space="preserve"> </w:t>
      </w:r>
      <w:r w:rsidRPr="00A259EB">
        <w:t>developed</w:t>
      </w:r>
      <w:r w:rsidR="00616108">
        <w:t xml:space="preserve"> </w:t>
      </w:r>
      <w:r w:rsidRPr="00A259EB">
        <w:t>and</w:t>
      </w:r>
      <w:r w:rsidR="00616108">
        <w:t xml:space="preserve"> </w:t>
      </w:r>
      <w:r w:rsidRPr="00A259EB">
        <w:t>characterised</w:t>
      </w:r>
      <w:r w:rsidR="00616108">
        <w:t xml:space="preserve"> </w:t>
      </w:r>
      <w:r w:rsidRPr="00A259EB">
        <w:t>to</w:t>
      </w:r>
      <w:r w:rsidR="00616108">
        <w:t xml:space="preserve"> </w:t>
      </w:r>
      <w:r w:rsidRPr="00A259EB">
        <w:t>measure</w:t>
      </w:r>
      <w:r w:rsidR="00616108">
        <w:t xml:space="preserve"> </w:t>
      </w:r>
      <w:r w:rsidRPr="00A259EB">
        <w:t>two</w:t>
      </w:r>
      <w:r w:rsidR="00616108">
        <w:t xml:space="preserve"> </w:t>
      </w:r>
      <w:r w:rsidRPr="00A259EB">
        <w:t>exploratory</w:t>
      </w:r>
      <w:r w:rsidR="00616108">
        <w:t xml:space="preserve"> </w:t>
      </w:r>
      <w:r w:rsidRPr="00A259EB">
        <w:t>biomarkers,</w:t>
      </w:r>
      <w:r w:rsidR="00616108">
        <w:t xml:space="preserve"> </w:t>
      </w:r>
      <w:r w:rsidRPr="00A259EB">
        <w:t>endogen</w:t>
      </w:r>
      <w:r w:rsidR="00691260">
        <w:t>ous</w:t>
      </w:r>
      <w:r w:rsidR="00616108">
        <w:t xml:space="preserve"> </w:t>
      </w:r>
      <w:r w:rsidR="00691260">
        <w:t>IgG</w:t>
      </w:r>
      <w:r w:rsidR="00616108">
        <w:t xml:space="preserve"> </w:t>
      </w:r>
      <w:r w:rsidR="00691260">
        <w:t>to</w:t>
      </w:r>
      <w:r w:rsidR="00616108">
        <w:t xml:space="preserve"> </w:t>
      </w:r>
      <w:r w:rsidR="00691260">
        <w:t>toxin</w:t>
      </w:r>
      <w:r w:rsidR="00616108">
        <w:t xml:space="preserve"> </w:t>
      </w:r>
      <w:r w:rsidR="00691260">
        <w:t>A</w:t>
      </w:r>
      <w:r w:rsidR="00616108">
        <w:t xml:space="preserve"> </w:t>
      </w:r>
      <w:r w:rsidR="00691260">
        <w:t>and</w:t>
      </w:r>
      <w:r w:rsidR="00616108">
        <w:t xml:space="preserve"> </w:t>
      </w:r>
      <w:r w:rsidR="00691260">
        <w:t>toxin</w:t>
      </w:r>
      <w:r w:rsidR="00616108">
        <w:t xml:space="preserve"> </w:t>
      </w:r>
      <w:r w:rsidR="00691260">
        <w:t>B</w:t>
      </w:r>
      <w:r w:rsidR="00F96EC9">
        <w:t>.</w:t>
      </w:r>
    </w:p>
    <w:p w14:paraId="6B2DD971" w14:textId="669A38D7" w:rsidR="00A259EB" w:rsidRPr="00A259EB" w:rsidRDefault="00A259EB" w:rsidP="00A259EB">
      <w:pPr>
        <w:pStyle w:val="Heading3"/>
      </w:pPr>
      <w:bookmarkStart w:id="28" w:name="_Toc471763549"/>
      <w:bookmarkStart w:id="29" w:name="_Toc530477301"/>
      <w:r w:rsidRPr="00A259EB">
        <w:t>Summary</w:t>
      </w:r>
      <w:r w:rsidR="00616108">
        <w:t xml:space="preserve"> </w:t>
      </w:r>
      <w:r w:rsidRPr="00A259EB">
        <w:t>of</w:t>
      </w:r>
      <w:r w:rsidR="00616108">
        <w:t xml:space="preserve"> </w:t>
      </w:r>
      <w:r w:rsidRPr="00A259EB">
        <w:t>pharmacokinetics</w:t>
      </w:r>
      <w:bookmarkEnd w:id="28"/>
      <w:bookmarkEnd w:id="29"/>
    </w:p>
    <w:p w14:paraId="58FBC1A1" w14:textId="31BC5BA1" w:rsidR="00A259EB" w:rsidRPr="00A259EB" w:rsidRDefault="00A259EB" w:rsidP="00A259EB">
      <w:pPr>
        <w:pStyle w:val="Heading4"/>
      </w:pPr>
      <w:bookmarkStart w:id="30" w:name="_Toc272414617"/>
      <w:bookmarkStart w:id="31" w:name="_Toc290888466"/>
      <w:bookmarkStart w:id="32" w:name="_Toc416353662"/>
      <w:bookmarkStart w:id="33" w:name="_Toc421005243"/>
      <w:bookmarkStart w:id="34" w:name="_Toc432079125"/>
      <w:bookmarkStart w:id="35" w:name="_Toc432080698"/>
      <w:r w:rsidRPr="00A259EB">
        <w:t>Physicochemical</w:t>
      </w:r>
      <w:r w:rsidR="00616108">
        <w:t xml:space="preserve"> </w:t>
      </w:r>
      <w:r w:rsidRPr="00A259EB">
        <w:t>characteristics</w:t>
      </w:r>
      <w:r w:rsidR="00616108">
        <w:t xml:space="preserve"> </w:t>
      </w:r>
      <w:r w:rsidRPr="00A259EB">
        <w:t>of</w:t>
      </w:r>
      <w:r w:rsidR="00616108">
        <w:t xml:space="preserve"> </w:t>
      </w:r>
      <w:r w:rsidRPr="00A259EB">
        <w:t>the</w:t>
      </w:r>
      <w:r w:rsidR="00616108">
        <w:t xml:space="preserve"> </w:t>
      </w:r>
      <w:r w:rsidRPr="00A259EB">
        <w:t>active</w:t>
      </w:r>
      <w:r w:rsidR="00616108">
        <w:t xml:space="preserve"> </w:t>
      </w:r>
      <w:r w:rsidRPr="00A259EB">
        <w:t>substance</w:t>
      </w:r>
      <w:bookmarkEnd w:id="30"/>
      <w:bookmarkEnd w:id="31"/>
      <w:bookmarkEnd w:id="32"/>
      <w:bookmarkEnd w:id="33"/>
      <w:bookmarkEnd w:id="34"/>
      <w:bookmarkEnd w:id="35"/>
    </w:p>
    <w:p w14:paraId="4D4027D0" w14:textId="1A53249C" w:rsidR="00F96EC9" w:rsidRDefault="00A259EB" w:rsidP="00A259EB">
      <w:r w:rsidRPr="00A259EB">
        <w:t>Bezlotoxumab</w:t>
      </w:r>
      <w:r w:rsidR="00616108">
        <w:t xml:space="preserve"> </w:t>
      </w:r>
      <w:r w:rsidRPr="00A259EB">
        <w:t>(MK-6072)</w:t>
      </w:r>
      <w:r w:rsidR="00616108">
        <w:t xml:space="preserve"> </w:t>
      </w:r>
      <w:r w:rsidRPr="00A259EB">
        <w:t>(CAS</w:t>
      </w:r>
      <w:r w:rsidR="00616108">
        <w:t xml:space="preserve"> </w:t>
      </w:r>
      <w:r w:rsidRPr="00A259EB">
        <w:t>No.:</w:t>
      </w:r>
      <w:r w:rsidR="00616108">
        <w:t xml:space="preserve"> </w:t>
      </w:r>
      <w:r w:rsidRPr="00A259EB">
        <w:t>1246264-45-8;</w:t>
      </w:r>
      <w:r w:rsidR="00616108">
        <w:t xml:space="preserve"> </w:t>
      </w:r>
      <w:r w:rsidRPr="00A259EB">
        <w:t>approx</w:t>
      </w:r>
      <w:r w:rsidR="00691260">
        <w:t>imate</w:t>
      </w:r>
      <w:r w:rsidR="00616108">
        <w:t xml:space="preserve"> </w:t>
      </w:r>
      <w:r w:rsidR="00691260">
        <w:t>molecular</w:t>
      </w:r>
      <w:r w:rsidR="00616108">
        <w:t xml:space="preserve"> </w:t>
      </w:r>
      <w:r w:rsidR="00691260">
        <w:t>weight</w:t>
      </w:r>
      <w:r w:rsidR="00616108">
        <w:t xml:space="preserve"> </w:t>
      </w:r>
      <w:r w:rsidR="00691260">
        <w:t>of</w:t>
      </w:r>
      <w:r w:rsidR="00616108">
        <w:t xml:space="preserve"> </w:t>
      </w:r>
      <w:r w:rsidR="00691260">
        <w:t>148.2</w:t>
      </w:r>
      <w:r w:rsidR="00616108">
        <w:t xml:space="preserve"> </w:t>
      </w:r>
      <w:r w:rsidRPr="00A259EB">
        <w:t>kDa)</w:t>
      </w:r>
      <w:r w:rsidR="00616108">
        <w:t xml:space="preserve"> </w:t>
      </w:r>
      <w:r w:rsidRPr="00A259EB">
        <w:t>is</w:t>
      </w:r>
      <w:r w:rsidR="00616108">
        <w:t xml:space="preserve"> </w:t>
      </w:r>
      <w:r w:rsidRPr="00A259EB">
        <w:t>a</w:t>
      </w:r>
      <w:r w:rsidR="00616108">
        <w:t xml:space="preserve"> </w:t>
      </w:r>
      <w:r w:rsidRPr="00A259EB">
        <w:t>fully</w:t>
      </w:r>
      <w:r w:rsidR="00616108">
        <w:t xml:space="preserve"> </w:t>
      </w:r>
      <w:r w:rsidRPr="00A259EB">
        <w:t>human</w:t>
      </w:r>
      <w:r w:rsidR="00616108">
        <w:t xml:space="preserve"> </w:t>
      </w:r>
      <w:r w:rsidRPr="00A259EB">
        <w:t>monoclonal</w:t>
      </w:r>
      <w:r w:rsidR="00616108">
        <w:t xml:space="preserve"> </w:t>
      </w:r>
      <w:r w:rsidRPr="00A259EB">
        <w:t>antibody</w:t>
      </w:r>
      <w:r w:rsidR="00616108">
        <w:t xml:space="preserve"> </w:t>
      </w:r>
      <w:r w:rsidRPr="00A259EB">
        <w:t>(mAb)</w:t>
      </w:r>
      <w:r w:rsidR="00616108">
        <w:t xml:space="preserve"> </w:t>
      </w:r>
      <w:r w:rsidRPr="00A259EB">
        <w:t>of</w:t>
      </w:r>
      <w:r w:rsidR="00616108">
        <w:t xml:space="preserve"> </w:t>
      </w:r>
      <w:r w:rsidRPr="00A259EB">
        <w:t>the</w:t>
      </w:r>
      <w:r w:rsidR="00616108">
        <w:t xml:space="preserve"> </w:t>
      </w:r>
      <w:r w:rsidRPr="00A259EB">
        <w:t>IgG1/kappa</w:t>
      </w:r>
      <w:r w:rsidR="00616108">
        <w:t xml:space="preserve"> </w:t>
      </w:r>
      <w:r w:rsidRPr="00A259EB">
        <w:t>isotype</w:t>
      </w:r>
      <w:r w:rsidR="00616108">
        <w:t xml:space="preserve"> </w:t>
      </w:r>
      <w:r w:rsidRPr="00A259EB">
        <w:t>subclass</w:t>
      </w:r>
      <w:r w:rsidR="00616108">
        <w:t xml:space="preserve"> </w:t>
      </w:r>
      <w:r w:rsidRPr="00A259EB">
        <w:t>that</w:t>
      </w:r>
      <w:r w:rsidR="00616108">
        <w:t xml:space="preserve"> </w:t>
      </w:r>
      <w:r w:rsidRPr="00A259EB">
        <w:t>binds</w:t>
      </w:r>
      <w:r w:rsidR="00616108">
        <w:t xml:space="preserve"> </w:t>
      </w:r>
      <w:r w:rsidRPr="00A259EB">
        <w:t>with</w:t>
      </w:r>
      <w:r w:rsidR="00616108">
        <w:t xml:space="preserve"> </w:t>
      </w:r>
      <w:r w:rsidRPr="00A259EB">
        <w:t>high</w:t>
      </w:r>
      <w:r w:rsidR="00616108">
        <w:t xml:space="preserve"> </w:t>
      </w:r>
      <w:r w:rsidRPr="00A259EB">
        <w:t>affinity</w:t>
      </w:r>
      <w:r w:rsidR="00616108">
        <w:t xml:space="preserve"> </w:t>
      </w:r>
      <w:r w:rsidRPr="00A259EB">
        <w:t>to</w:t>
      </w:r>
      <w:r w:rsidR="00616108">
        <w:t xml:space="preserve"> </w:t>
      </w:r>
      <w:r w:rsidRPr="00A259EB">
        <w:t>CD</w:t>
      </w:r>
      <w:r w:rsidR="00616108">
        <w:t xml:space="preserve"> </w:t>
      </w:r>
      <w:r w:rsidRPr="00A259EB">
        <w:t>toxin</w:t>
      </w:r>
      <w:r w:rsidR="00616108">
        <w:t xml:space="preserve"> </w:t>
      </w:r>
      <w:r w:rsidRPr="00A259EB">
        <w:t>B</w:t>
      </w:r>
      <w:r w:rsidR="00616108">
        <w:t xml:space="preserve"> </w:t>
      </w:r>
      <w:r w:rsidRPr="00A259EB">
        <w:t>(Kds</w:t>
      </w:r>
      <w:r w:rsidR="00616108">
        <w:t xml:space="preserve"> </w:t>
      </w:r>
      <w:r w:rsidRPr="00A259EB">
        <w:t>=</w:t>
      </w:r>
      <w:r w:rsidR="00616108">
        <w:t xml:space="preserve"> </w:t>
      </w:r>
      <w:r w:rsidRPr="00A259EB">
        <w:t>19</w:t>
      </w:r>
      <w:r w:rsidR="00616108">
        <w:t xml:space="preserve"> </w:t>
      </w:r>
      <w:r w:rsidR="00691260">
        <w:t>and</w:t>
      </w:r>
      <w:r w:rsidR="00616108">
        <w:t xml:space="preserve"> </w:t>
      </w:r>
      <w:r w:rsidR="00691260">
        <w:t>370</w:t>
      </w:r>
      <w:r w:rsidR="00616108">
        <w:t xml:space="preserve"> </w:t>
      </w:r>
      <w:r w:rsidR="00691260">
        <w:t>pM</w:t>
      </w:r>
      <w:r w:rsidR="00616108">
        <w:t xml:space="preserve"> </w:t>
      </w:r>
      <w:r w:rsidR="00691260">
        <w:t>in</w:t>
      </w:r>
      <w:r w:rsidR="00616108">
        <w:t xml:space="preserve"> </w:t>
      </w:r>
      <w:r w:rsidR="00691260">
        <w:t>a</w:t>
      </w:r>
      <w:r w:rsidR="00616108">
        <w:t xml:space="preserve"> </w:t>
      </w:r>
      <w:r w:rsidR="00691260">
        <w:t>two</w:t>
      </w:r>
      <w:r w:rsidR="00616108">
        <w:t xml:space="preserve"> </w:t>
      </w:r>
      <w:r w:rsidRPr="00A259EB">
        <w:t>site</w:t>
      </w:r>
      <w:r w:rsidR="00616108">
        <w:t xml:space="preserve"> </w:t>
      </w:r>
      <w:r w:rsidRPr="00A259EB">
        <w:t>binding</w:t>
      </w:r>
      <w:r w:rsidR="00616108">
        <w:t xml:space="preserve"> </w:t>
      </w:r>
      <w:r w:rsidRPr="00A259EB">
        <w:t>model)</w:t>
      </w:r>
      <w:r w:rsidR="00616108">
        <w:t xml:space="preserve"> </w:t>
      </w:r>
      <w:r w:rsidRPr="00A259EB">
        <w:t>to</w:t>
      </w:r>
      <w:r w:rsidR="00616108">
        <w:t xml:space="preserve"> </w:t>
      </w:r>
      <w:r w:rsidRPr="00A259EB">
        <w:t>prevent</w:t>
      </w:r>
      <w:r w:rsidR="00616108">
        <w:t xml:space="preserve"> </w:t>
      </w:r>
      <w:r w:rsidRPr="00A259EB">
        <w:t>binding</w:t>
      </w:r>
      <w:r w:rsidR="00616108">
        <w:t xml:space="preserve"> </w:t>
      </w:r>
      <w:r w:rsidRPr="00A259EB">
        <w:t>of</w:t>
      </w:r>
      <w:r w:rsidR="00616108">
        <w:t xml:space="preserve"> </w:t>
      </w:r>
      <w:r w:rsidRPr="00A259EB">
        <w:t>toxin</w:t>
      </w:r>
      <w:r w:rsidR="00616108">
        <w:t xml:space="preserve"> </w:t>
      </w:r>
      <w:r w:rsidRPr="00A259EB">
        <w:t>B</w:t>
      </w:r>
      <w:r w:rsidR="00616108">
        <w:t xml:space="preserve"> </w:t>
      </w:r>
      <w:r w:rsidRPr="00A259EB">
        <w:t>to</w:t>
      </w:r>
      <w:r w:rsidR="00616108">
        <w:t xml:space="preserve"> </w:t>
      </w:r>
      <w:r w:rsidRPr="00A259EB">
        <w:t>its</w:t>
      </w:r>
      <w:r w:rsidR="00616108">
        <w:t xml:space="preserve"> </w:t>
      </w:r>
      <w:r w:rsidRPr="00A259EB">
        <w:t>target</w:t>
      </w:r>
      <w:r w:rsidR="00616108">
        <w:t xml:space="preserve"> </w:t>
      </w:r>
      <w:r w:rsidRPr="00A259EB">
        <w:t>cells</w:t>
      </w:r>
      <w:r w:rsidR="00F96EC9">
        <w:t>.</w:t>
      </w:r>
    </w:p>
    <w:p w14:paraId="314426BD" w14:textId="02DEA6EB" w:rsidR="00A259EB" w:rsidRPr="00A259EB" w:rsidRDefault="00A259EB" w:rsidP="00A259EB">
      <w:pPr>
        <w:pStyle w:val="Heading4"/>
      </w:pPr>
      <w:bookmarkStart w:id="36" w:name="_Ref271189106"/>
      <w:bookmarkStart w:id="37" w:name="_Ref271189143"/>
      <w:bookmarkStart w:id="38" w:name="_Toc272414618"/>
      <w:bookmarkStart w:id="39" w:name="_Toc290888467"/>
      <w:bookmarkStart w:id="40" w:name="_Toc416353663"/>
      <w:bookmarkStart w:id="41" w:name="_Toc421005244"/>
      <w:bookmarkStart w:id="42" w:name="_Toc432079126"/>
      <w:bookmarkStart w:id="43" w:name="_Toc432080699"/>
      <w:r w:rsidRPr="00A259EB">
        <w:t>Pharmacokinetics</w:t>
      </w:r>
      <w:r w:rsidR="00616108">
        <w:t xml:space="preserve"> </w:t>
      </w:r>
      <w:r w:rsidRPr="00A259EB">
        <w:t>in</w:t>
      </w:r>
      <w:r w:rsidR="00616108">
        <w:t xml:space="preserve"> </w:t>
      </w:r>
      <w:r w:rsidRPr="00A259EB">
        <w:t>healthy</w:t>
      </w:r>
      <w:r w:rsidR="00616108">
        <w:t xml:space="preserve"> </w:t>
      </w:r>
      <w:r w:rsidRPr="00A259EB">
        <w:t>subjects</w:t>
      </w:r>
      <w:bookmarkEnd w:id="36"/>
      <w:bookmarkEnd w:id="37"/>
      <w:bookmarkEnd w:id="38"/>
      <w:bookmarkEnd w:id="39"/>
      <w:bookmarkEnd w:id="40"/>
      <w:bookmarkEnd w:id="41"/>
      <w:bookmarkEnd w:id="42"/>
      <w:bookmarkEnd w:id="43"/>
    </w:p>
    <w:p w14:paraId="1E8EE1C6" w14:textId="77777777" w:rsidR="00A259EB" w:rsidRPr="00A259EB" w:rsidRDefault="00A259EB" w:rsidP="00A259EB">
      <w:pPr>
        <w:pStyle w:val="Heading5"/>
      </w:pPr>
      <w:bookmarkStart w:id="44" w:name="_Toc272414619"/>
      <w:bookmarkStart w:id="45" w:name="_Toc290888468"/>
      <w:bookmarkStart w:id="46" w:name="_Toc416353664"/>
      <w:r w:rsidRPr="00A259EB">
        <w:t>Absorption</w:t>
      </w:r>
      <w:bookmarkEnd w:id="44"/>
      <w:bookmarkEnd w:id="45"/>
      <w:bookmarkEnd w:id="46"/>
    </w:p>
    <w:p w14:paraId="6A783CD9" w14:textId="2702EBAA" w:rsidR="00A259EB" w:rsidRPr="00A259EB" w:rsidRDefault="00A259EB" w:rsidP="00A259EB">
      <w:r w:rsidRPr="00A259EB">
        <w:t>Absorption,</w:t>
      </w:r>
      <w:r w:rsidR="00616108">
        <w:t xml:space="preserve"> </w:t>
      </w:r>
      <w:r w:rsidRPr="00A259EB">
        <w:t>distribution,</w:t>
      </w:r>
      <w:r w:rsidR="00616108">
        <w:t xml:space="preserve"> </w:t>
      </w:r>
      <w:r w:rsidRPr="00A259EB">
        <w:t>metabolism,</w:t>
      </w:r>
      <w:r w:rsidR="00616108">
        <w:t xml:space="preserve"> </w:t>
      </w:r>
      <w:r w:rsidRPr="00A259EB">
        <w:t>and</w:t>
      </w:r>
      <w:r w:rsidR="00616108">
        <w:t xml:space="preserve"> </w:t>
      </w:r>
      <w:r w:rsidRPr="00A259EB">
        <w:t>excretion</w:t>
      </w:r>
      <w:r w:rsidR="00616108">
        <w:t xml:space="preserve"> </w:t>
      </w:r>
      <w:r w:rsidRPr="00A259EB">
        <w:t>(ADME)</w:t>
      </w:r>
      <w:r w:rsidR="00616108">
        <w:t xml:space="preserve"> </w:t>
      </w:r>
      <w:r w:rsidRPr="00A259EB">
        <w:t>of</w:t>
      </w:r>
      <w:r w:rsidR="00616108">
        <w:t xml:space="preserve"> </w:t>
      </w:r>
      <w:r w:rsidRPr="00A259EB">
        <w:t>bezlotoxumab</w:t>
      </w:r>
      <w:r w:rsidR="00616108">
        <w:t xml:space="preserve"> </w:t>
      </w:r>
      <w:r w:rsidRPr="00A259EB">
        <w:t>are</w:t>
      </w:r>
      <w:r w:rsidR="00616108">
        <w:t xml:space="preserve"> </w:t>
      </w:r>
      <w:r w:rsidRPr="00A259EB">
        <w:t>similar</w:t>
      </w:r>
      <w:r w:rsidR="00616108">
        <w:t xml:space="preserve"> </w:t>
      </w:r>
      <w:r w:rsidRPr="00A259EB">
        <w:t>to</w:t>
      </w:r>
      <w:r w:rsidR="00616108">
        <w:t xml:space="preserve"> </w:t>
      </w:r>
      <w:r w:rsidRPr="00A259EB">
        <w:t>other</w:t>
      </w:r>
      <w:r w:rsidR="00616108">
        <w:t xml:space="preserve"> </w:t>
      </w:r>
      <w:r w:rsidRPr="00A259EB">
        <w:t>IV</w:t>
      </w:r>
      <w:r w:rsidR="00616108">
        <w:t xml:space="preserve"> </w:t>
      </w:r>
      <w:r w:rsidRPr="00A259EB">
        <w:t>administered</w:t>
      </w:r>
      <w:r w:rsidR="00616108">
        <w:t xml:space="preserve"> </w:t>
      </w:r>
      <w:r w:rsidRPr="00A259EB">
        <w:t>mAbs,</w:t>
      </w:r>
      <w:r w:rsidR="00616108">
        <w:t xml:space="preserve"> </w:t>
      </w:r>
      <w:r w:rsidRPr="00A259EB">
        <w:t>with</w:t>
      </w:r>
      <w:r w:rsidR="00616108">
        <w:t xml:space="preserve"> </w:t>
      </w:r>
      <w:r w:rsidRPr="00A259EB">
        <w:t>100%</w:t>
      </w:r>
      <w:r w:rsidR="00616108">
        <w:t xml:space="preserve"> </w:t>
      </w:r>
      <w:r w:rsidRPr="00A259EB">
        <w:t>bioavailability,</w:t>
      </w:r>
      <w:r w:rsidR="00616108">
        <w:t xml:space="preserve"> </w:t>
      </w:r>
      <w:r w:rsidRPr="00A259EB">
        <w:t>limited</w:t>
      </w:r>
      <w:r w:rsidR="00616108">
        <w:t xml:space="preserve"> </w:t>
      </w:r>
      <w:r w:rsidRPr="00A259EB">
        <w:t>extravascular</w:t>
      </w:r>
      <w:r w:rsidR="00616108">
        <w:t xml:space="preserve"> </w:t>
      </w:r>
      <w:r w:rsidRPr="00A259EB">
        <w:t>distribution</w:t>
      </w:r>
      <w:r w:rsidR="00616108">
        <w:t xml:space="preserve"> </w:t>
      </w:r>
      <w:r w:rsidRPr="00A259EB">
        <w:t>(Vdss</w:t>
      </w:r>
      <w:r w:rsidR="00616108">
        <w:t xml:space="preserve"> </w:t>
      </w:r>
      <w:r w:rsidR="00691260">
        <w:t>approximately</w:t>
      </w:r>
      <w:r w:rsidR="00616108">
        <w:t xml:space="preserve"> </w:t>
      </w:r>
      <w:r w:rsidRPr="00A259EB">
        <w:t>7</w:t>
      </w:r>
      <w:r w:rsidR="00616108">
        <w:t xml:space="preserve"> </w:t>
      </w:r>
      <w:r w:rsidRPr="00A259EB">
        <w:t>L),</w:t>
      </w:r>
      <w:r w:rsidR="00616108">
        <w:t xml:space="preserve"> </w:t>
      </w:r>
      <w:r w:rsidRPr="00A259EB">
        <w:t>and</w:t>
      </w:r>
      <w:r w:rsidR="00616108">
        <w:t xml:space="preserve"> </w:t>
      </w:r>
      <w:r w:rsidRPr="00A259EB">
        <w:t>low</w:t>
      </w:r>
      <w:r w:rsidR="00616108">
        <w:t xml:space="preserve"> </w:t>
      </w:r>
      <w:r w:rsidRPr="00A259EB">
        <w:t>clearance.</w:t>
      </w:r>
      <w:r w:rsidR="00616108">
        <w:t xml:space="preserve"> </w:t>
      </w:r>
      <w:r w:rsidRPr="00A259EB">
        <w:t>Bezlotoxumab</w:t>
      </w:r>
      <w:r w:rsidR="00616108">
        <w:t xml:space="preserve"> </w:t>
      </w:r>
      <w:r w:rsidRPr="00A259EB">
        <w:t>has</w:t>
      </w:r>
      <w:r w:rsidR="00616108">
        <w:t xml:space="preserve"> </w:t>
      </w:r>
      <w:r w:rsidRPr="00A259EB">
        <w:t>been</w:t>
      </w:r>
      <w:r w:rsidR="00616108">
        <w:t xml:space="preserve"> </w:t>
      </w:r>
      <w:r w:rsidRPr="00A259EB">
        <w:t>detected</w:t>
      </w:r>
      <w:r w:rsidR="00616108">
        <w:t xml:space="preserve"> </w:t>
      </w:r>
      <w:r w:rsidRPr="00A259EB">
        <w:t>in</w:t>
      </w:r>
      <w:r w:rsidR="00616108">
        <w:t xml:space="preserve"> </w:t>
      </w:r>
      <w:r w:rsidRPr="00A259EB">
        <w:t>the</w:t>
      </w:r>
      <w:r w:rsidR="00616108">
        <w:t xml:space="preserve"> </w:t>
      </w:r>
      <w:r w:rsidRPr="00A259EB">
        <w:t>stool</w:t>
      </w:r>
      <w:r w:rsidR="00616108">
        <w:t xml:space="preserve"> </w:t>
      </w:r>
      <w:r w:rsidRPr="00A259EB">
        <w:t>of</w:t>
      </w:r>
      <w:r w:rsidR="00616108">
        <w:t xml:space="preserve"> </w:t>
      </w:r>
      <w:r w:rsidRPr="00A259EB">
        <w:t>patients,</w:t>
      </w:r>
      <w:r w:rsidR="00616108">
        <w:t xml:space="preserve"> </w:t>
      </w:r>
      <w:r w:rsidRPr="00A259EB">
        <w:t>indicating</w:t>
      </w:r>
      <w:r w:rsidR="00616108">
        <w:t xml:space="preserve"> </w:t>
      </w:r>
      <w:r w:rsidRPr="00A259EB">
        <w:t>it</w:t>
      </w:r>
      <w:r w:rsidR="00616108">
        <w:t xml:space="preserve"> </w:t>
      </w:r>
      <w:r w:rsidRPr="00A259EB">
        <w:t>reaches</w:t>
      </w:r>
      <w:r w:rsidR="00616108">
        <w:t xml:space="preserve"> </w:t>
      </w:r>
      <w:r w:rsidRPr="00A259EB">
        <w:t>the</w:t>
      </w:r>
      <w:r w:rsidR="00616108">
        <w:t xml:space="preserve"> </w:t>
      </w:r>
      <w:r w:rsidRPr="00A259EB">
        <w:t>site</w:t>
      </w:r>
      <w:r w:rsidR="00616108">
        <w:t xml:space="preserve"> </w:t>
      </w:r>
      <w:r w:rsidRPr="00A259EB">
        <w:t>of</w:t>
      </w:r>
      <w:r w:rsidR="00616108">
        <w:t xml:space="preserve"> </w:t>
      </w:r>
      <w:r w:rsidRPr="00A259EB">
        <w:t>infection</w:t>
      </w:r>
      <w:r w:rsidR="00616108">
        <w:t xml:space="preserve"> </w:t>
      </w:r>
      <w:r w:rsidRPr="00A259EB">
        <w:t>in</w:t>
      </w:r>
      <w:r w:rsidR="00616108">
        <w:t xml:space="preserve"> </w:t>
      </w:r>
      <w:r w:rsidRPr="00A259EB">
        <w:t>the</w:t>
      </w:r>
      <w:r w:rsidR="00616108">
        <w:t xml:space="preserve"> </w:t>
      </w:r>
      <w:r w:rsidRPr="00A259EB">
        <w:t>gut.</w:t>
      </w:r>
      <w:r w:rsidR="00616108">
        <w:t xml:space="preserve"> </w:t>
      </w:r>
      <w:r w:rsidRPr="00A259EB">
        <w:t>Bezlotoxumab</w:t>
      </w:r>
      <w:r w:rsidR="00616108">
        <w:t xml:space="preserve"> </w:t>
      </w:r>
      <w:r w:rsidRPr="00A259EB">
        <w:t>is</w:t>
      </w:r>
      <w:r w:rsidR="00616108">
        <w:t xml:space="preserve"> </w:t>
      </w:r>
      <w:r w:rsidRPr="00A259EB">
        <w:t>eliminated</w:t>
      </w:r>
      <w:r w:rsidR="00616108">
        <w:t xml:space="preserve"> </w:t>
      </w:r>
      <w:r w:rsidRPr="00A259EB">
        <w:t>by</w:t>
      </w:r>
      <w:r w:rsidR="00616108">
        <w:t xml:space="preserve"> </w:t>
      </w:r>
      <w:r w:rsidRPr="00A259EB">
        <w:t>degradation</w:t>
      </w:r>
      <w:r w:rsidR="00616108">
        <w:t xml:space="preserve"> </w:t>
      </w:r>
      <w:r w:rsidRPr="00A259EB">
        <w:t>thro</w:t>
      </w:r>
      <w:r w:rsidR="00691260">
        <w:t>ugh</w:t>
      </w:r>
      <w:r w:rsidR="00616108">
        <w:t xml:space="preserve"> </w:t>
      </w:r>
      <w:r w:rsidR="00691260">
        <w:t>protein</w:t>
      </w:r>
      <w:r w:rsidR="00616108">
        <w:t xml:space="preserve"> </w:t>
      </w:r>
      <w:r w:rsidR="00691260">
        <w:t>catabolism</w:t>
      </w:r>
      <w:r w:rsidRPr="00A259EB">
        <w:t>.</w:t>
      </w:r>
    </w:p>
    <w:p w14:paraId="21C33B75" w14:textId="77777777" w:rsidR="00A259EB" w:rsidRPr="00A259EB" w:rsidRDefault="00A259EB" w:rsidP="00A259EB">
      <w:pPr>
        <w:pStyle w:val="Heading5"/>
      </w:pPr>
      <w:r w:rsidRPr="00A259EB">
        <w:t>Bioavailability</w:t>
      </w:r>
    </w:p>
    <w:p w14:paraId="59CCBD30" w14:textId="034C96AD" w:rsidR="00A259EB" w:rsidRPr="00A259EB" w:rsidRDefault="00A259EB" w:rsidP="00A259EB">
      <w:r w:rsidRPr="00A259EB">
        <w:t>Bioavailability</w:t>
      </w:r>
      <w:r w:rsidR="00616108">
        <w:t xml:space="preserve"> </w:t>
      </w:r>
      <w:r w:rsidRPr="00A259EB">
        <w:t>trials</w:t>
      </w:r>
      <w:r w:rsidR="00616108">
        <w:t xml:space="preserve"> </w:t>
      </w:r>
      <w:r w:rsidRPr="00A259EB">
        <w:t>not</w:t>
      </w:r>
      <w:r w:rsidR="00616108">
        <w:t xml:space="preserve"> </w:t>
      </w:r>
      <w:r w:rsidRPr="00A259EB">
        <w:t>conducted.</w:t>
      </w:r>
      <w:r w:rsidR="00616108">
        <w:t xml:space="preserve"> </w:t>
      </w:r>
      <w:r w:rsidRPr="00A259EB">
        <w:t>The</w:t>
      </w:r>
      <w:r w:rsidR="00616108">
        <w:t xml:space="preserve"> </w:t>
      </w:r>
      <w:r w:rsidRPr="00A259EB">
        <w:t>drug</w:t>
      </w:r>
      <w:r w:rsidR="00616108">
        <w:t xml:space="preserve"> </w:t>
      </w:r>
      <w:r w:rsidRPr="00A259EB">
        <w:t>is</w:t>
      </w:r>
      <w:r w:rsidR="00616108">
        <w:t xml:space="preserve"> </w:t>
      </w:r>
      <w:r w:rsidRPr="00A259EB">
        <w:t>administered</w:t>
      </w:r>
      <w:r w:rsidR="00616108">
        <w:t xml:space="preserve"> </w:t>
      </w:r>
      <w:r w:rsidRPr="00A259EB">
        <w:t>IV</w:t>
      </w:r>
      <w:r w:rsidR="00616108">
        <w:t xml:space="preserve"> </w:t>
      </w:r>
      <w:r w:rsidRPr="00A259EB">
        <w:t>and</w:t>
      </w:r>
      <w:r w:rsidR="00616108">
        <w:t xml:space="preserve"> </w:t>
      </w:r>
      <w:r w:rsidRPr="00A259EB">
        <w:t>is,</w:t>
      </w:r>
      <w:r w:rsidR="00616108">
        <w:t xml:space="preserve"> </w:t>
      </w:r>
      <w:r w:rsidRPr="00A259EB">
        <w:t>100%</w:t>
      </w:r>
      <w:r w:rsidR="00616108">
        <w:t xml:space="preserve"> </w:t>
      </w:r>
      <w:r w:rsidRPr="00A259EB">
        <w:t>bioavailable.</w:t>
      </w:r>
    </w:p>
    <w:p w14:paraId="1E82B16E" w14:textId="77777777" w:rsidR="00A259EB" w:rsidRPr="00A259EB" w:rsidRDefault="00A259EB" w:rsidP="00A259EB">
      <w:pPr>
        <w:pStyle w:val="Heading5"/>
      </w:pPr>
      <w:r w:rsidRPr="00A259EB">
        <w:t>Distribution</w:t>
      </w:r>
    </w:p>
    <w:p w14:paraId="16DD9E62" w14:textId="7A94BEFA" w:rsidR="00F96EC9" w:rsidRDefault="00691260" w:rsidP="00A259EB">
      <w:bookmarkStart w:id="47" w:name="_Toc272414622"/>
      <w:bookmarkStart w:id="48" w:name="_Toc290888471"/>
      <w:bookmarkStart w:id="49" w:name="_Toc416353667"/>
      <w:r w:rsidRPr="00A259EB">
        <w:t>AUC</w:t>
      </w:r>
      <w:r w:rsidRPr="00691260">
        <w:rPr>
          <w:vertAlign w:val="subscript"/>
        </w:rPr>
        <w:t>0-inf</w:t>
      </w:r>
      <w:r w:rsidR="00616108">
        <w:t xml:space="preserve"> </w:t>
      </w:r>
      <w:r w:rsidR="00A259EB" w:rsidRPr="00A259EB">
        <w:t>and</w:t>
      </w:r>
      <w:r w:rsidR="00616108">
        <w:t xml:space="preserve"> </w:t>
      </w:r>
      <w:r w:rsidRPr="00A259EB">
        <w:t>C</w:t>
      </w:r>
      <w:r w:rsidRPr="00691260">
        <w:rPr>
          <w:vertAlign w:val="subscript"/>
        </w:rPr>
        <w:t>max</w:t>
      </w:r>
      <w:r w:rsidR="00616108">
        <w:t xml:space="preserve"> </w:t>
      </w:r>
      <w:r w:rsidR="00A259EB" w:rsidRPr="00A259EB">
        <w:t>of</w:t>
      </w:r>
      <w:r w:rsidR="00616108">
        <w:t xml:space="preserve"> </w:t>
      </w:r>
      <w:r w:rsidR="00A259EB" w:rsidRPr="00A259EB">
        <w:t>bezlotoxumab</w:t>
      </w:r>
      <w:r w:rsidR="00616108">
        <w:t xml:space="preserve"> </w:t>
      </w:r>
      <w:r w:rsidR="00A259EB" w:rsidRPr="00A259EB">
        <w:t>in</w:t>
      </w:r>
      <w:r w:rsidR="00616108">
        <w:t xml:space="preserve"> </w:t>
      </w:r>
      <w:r w:rsidR="00A259EB" w:rsidRPr="00A259EB">
        <w:t>healthy</w:t>
      </w:r>
      <w:r w:rsidR="00616108">
        <w:t xml:space="preserve"> </w:t>
      </w:r>
      <w:r w:rsidR="00A259EB" w:rsidRPr="00A259EB">
        <w:t>subjects</w:t>
      </w:r>
      <w:r w:rsidR="00616108">
        <w:t xml:space="preserve"> </w:t>
      </w:r>
      <w:r w:rsidR="00A259EB" w:rsidRPr="00A259EB">
        <w:t>increase</w:t>
      </w:r>
      <w:r w:rsidR="00616108">
        <w:t xml:space="preserve"> </w:t>
      </w:r>
      <w:r w:rsidR="00A259EB" w:rsidRPr="00A259EB">
        <w:t>in</w:t>
      </w:r>
      <w:r w:rsidR="00616108">
        <w:t xml:space="preserve"> </w:t>
      </w:r>
      <w:r w:rsidR="00A259EB" w:rsidRPr="00A259EB">
        <w:t>an</w:t>
      </w:r>
      <w:r w:rsidR="00616108">
        <w:t xml:space="preserve"> </w:t>
      </w:r>
      <w:r w:rsidR="00A259EB" w:rsidRPr="00A259EB">
        <w:t>approximately</w:t>
      </w:r>
      <w:r w:rsidR="00616108">
        <w:t xml:space="preserve"> </w:t>
      </w:r>
      <w:r w:rsidR="00A259EB" w:rsidRPr="00A259EB">
        <w:t>dose</w:t>
      </w:r>
      <w:r w:rsidR="00616108">
        <w:t xml:space="preserve"> </w:t>
      </w:r>
      <w:r w:rsidR="00A259EB" w:rsidRPr="00A259EB">
        <w:t>proportional</w:t>
      </w:r>
      <w:r w:rsidR="00616108">
        <w:t xml:space="preserve"> </w:t>
      </w:r>
      <w:r w:rsidR="00A259EB" w:rsidRPr="00A259EB">
        <w:t>manner</w:t>
      </w:r>
      <w:r w:rsidR="00616108">
        <w:t xml:space="preserve"> </w:t>
      </w:r>
      <w:r w:rsidR="00A259EB" w:rsidRPr="00A259EB">
        <w:t>across</w:t>
      </w:r>
      <w:r w:rsidR="00616108">
        <w:t xml:space="preserve"> </w:t>
      </w:r>
      <w:r w:rsidR="00A259EB" w:rsidRPr="00A259EB">
        <w:t>the</w:t>
      </w:r>
      <w:r w:rsidR="00616108">
        <w:t xml:space="preserve"> </w:t>
      </w:r>
      <w:r w:rsidR="00A259EB" w:rsidRPr="00A259EB">
        <w:t>0.3</w:t>
      </w:r>
      <w:r w:rsidR="00616108">
        <w:t xml:space="preserve"> </w:t>
      </w:r>
      <w:r w:rsidR="00A259EB" w:rsidRPr="00A259EB">
        <w:t>to</w:t>
      </w:r>
      <w:r w:rsidR="00616108">
        <w:t xml:space="preserve"> </w:t>
      </w:r>
      <w:r w:rsidR="00A259EB" w:rsidRPr="00A259EB">
        <w:t>20</w:t>
      </w:r>
      <w:r w:rsidR="00616108">
        <w:t xml:space="preserve"> </w:t>
      </w:r>
      <w:r w:rsidR="001349A8">
        <w:t>mg</w:t>
      </w:r>
      <w:r w:rsidR="00A259EB" w:rsidRPr="00A259EB">
        <w:t>/kg</w:t>
      </w:r>
      <w:r w:rsidR="00616108">
        <w:t xml:space="preserve"> </w:t>
      </w:r>
      <w:r w:rsidR="00A259EB" w:rsidRPr="00A259EB">
        <w:t>dose</w:t>
      </w:r>
      <w:r w:rsidR="00616108">
        <w:t xml:space="preserve"> </w:t>
      </w:r>
      <w:r w:rsidR="00A259EB" w:rsidRPr="00A259EB">
        <w:t>range.</w:t>
      </w:r>
      <w:r w:rsidR="00616108">
        <w:t xml:space="preserve"> </w:t>
      </w:r>
      <w:r w:rsidR="00A259EB" w:rsidRPr="00A259EB">
        <w:t>No</w:t>
      </w:r>
      <w:r w:rsidR="00616108">
        <w:t xml:space="preserve"> </w:t>
      </w:r>
      <w:r w:rsidR="00A259EB" w:rsidRPr="00A259EB">
        <w:t>dose</w:t>
      </w:r>
      <w:r w:rsidR="00616108">
        <w:t xml:space="preserve"> </w:t>
      </w:r>
      <w:r w:rsidR="00A259EB" w:rsidRPr="00A259EB">
        <w:t>ranging</w:t>
      </w:r>
      <w:r w:rsidR="00616108">
        <w:t xml:space="preserve"> </w:t>
      </w:r>
      <w:r w:rsidR="00A259EB" w:rsidRPr="00A259EB">
        <w:t>trials</w:t>
      </w:r>
      <w:r w:rsidR="00616108">
        <w:t xml:space="preserve"> </w:t>
      </w:r>
      <w:r w:rsidR="00A259EB" w:rsidRPr="00A259EB">
        <w:t>were</w:t>
      </w:r>
      <w:r w:rsidR="00616108">
        <w:t xml:space="preserve"> </w:t>
      </w:r>
      <w:r w:rsidR="00A259EB" w:rsidRPr="00A259EB">
        <w:t>conducted</w:t>
      </w:r>
      <w:r w:rsidR="00616108">
        <w:t xml:space="preserve"> </w:t>
      </w:r>
      <w:r w:rsidR="00A259EB" w:rsidRPr="00A259EB">
        <w:t>beyond</w:t>
      </w:r>
      <w:r w:rsidR="00616108">
        <w:t xml:space="preserve"> </w:t>
      </w:r>
      <w:r w:rsidR="00F96EC9">
        <w:t>Phase</w:t>
      </w:r>
      <w:r w:rsidR="00616108">
        <w:t xml:space="preserve"> </w:t>
      </w:r>
      <w:r w:rsidR="00F96EC9">
        <w:t>I</w:t>
      </w:r>
      <w:r w:rsidR="00A259EB" w:rsidRPr="00A259EB">
        <w:t>,</w:t>
      </w:r>
      <w:r w:rsidR="00616108">
        <w:t xml:space="preserve"> </w:t>
      </w:r>
      <w:r w:rsidR="00A259EB" w:rsidRPr="00A259EB">
        <w:t>and</w:t>
      </w:r>
      <w:r w:rsidR="00616108">
        <w:t xml:space="preserve"> </w:t>
      </w:r>
      <w:r w:rsidR="00A259EB" w:rsidRPr="00A259EB">
        <w:t>no</w:t>
      </w:r>
      <w:r w:rsidR="00616108">
        <w:t xml:space="preserve"> </w:t>
      </w:r>
      <w:r w:rsidR="00A259EB" w:rsidRPr="00A259EB">
        <w:t>pharmacodynamic</w:t>
      </w:r>
      <w:r w:rsidR="00616108">
        <w:t xml:space="preserve"> </w:t>
      </w:r>
      <w:r w:rsidR="00A259EB" w:rsidRPr="00A259EB">
        <w:t>(PD)</w:t>
      </w:r>
      <w:r w:rsidR="00616108">
        <w:t xml:space="preserve"> </w:t>
      </w:r>
      <w:r w:rsidR="00A259EB" w:rsidRPr="00A259EB">
        <w:t>measures</w:t>
      </w:r>
      <w:r w:rsidR="00616108">
        <w:t xml:space="preserve"> </w:t>
      </w:r>
      <w:r w:rsidR="00A259EB" w:rsidRPr="00A259EB">
        <w:t>were</w:t>
      </w:r>
      <w:r w:rsidR="00616108">
        <w:t xml:space="preserve"> </w:t>
      </w:r>
      <w:r w:rsidR="00A259EB" w:rsidRPr="00A259EB">
        <w:t>evaluated</w:t>
      </w:r>
      <w:r w:rsidR="00616108">
        <w:t xml:space="preserve"> </w:t>
      </w:r>
      <w:r w:rsidR="00A259EB" w:rsidRPr="00A259EB">
        <w:t>in</w:t>
      </w:r>
      <w:r w:rsidR="00616108">
        <w:t xml:space="preserve"> </w:t>
      </w:r>
      <w:r w:rsidR="00F96EC9">
        <w:t>Phase</w:t>
      </w:r>
      <w:r w:rsidR="00616108">
        <w:t xml:space="preserve"> </w:t>
      </w:r>
      <w:r w:rsidR="00F96EC9">
        <w:t>I</w:t>
      </w:r>
      <w:r w:rsidR="00A259EB" w:rsidRPr="00A259EB">
        <w:t>.</w:t>
      </w:r>
      <w:r w:rsidR="00616108">
        <w:t xml:space="preserve"> </w:t>
      </w:r>
      <w:r w:rsidR="00A259EB" w:rsidRPr="00A259EB">
        <w:t>The</w:t>
      </w:r>
      <w:r w:rsidR="00616108">
        <w:t xml:space="preserve"> </w:t>
      </w:r>
      <w:r w:rsidR="00A259EB" w:rsidRPr="00A259EB">
        <w:t>efficacy</w:t>
      </w:r>
      <w:r w:rsidR="00616108">
        <w:t xml:space="preserve"> </w:t>
      </w:r>
      <w:r>
        <w:t>exposure</w:t>
      </w:r>
      <w:r w:rsidR="00616108">
        <w:t xml:space="preserve"> </w:t>
      </w:r>
      <w:r>
        <w:t>response</w:t>
      </w:r>
      <w:r w:rsidR="00616108">
        <w:t xml:space="preserve"> </w:t>
      </w:r>
      <w:r w:rsidR="00A259EB" w:rsidRPr="00A259EB">
        <w:t>analysis</w:t>
      </w:r>
      <w:r w:rsidR="00616108">
        <w:t xml:space="preserve"> </w:t>
      </w:r>
      <w:r w:rsidR="00A259EB" w:rsidRPr="00A259EB">
        <w:t>was</w:t>
      </w:r>
      <w:r w:rsidR="00616108">
        <w:t xml:space="preserve"> </w:t>
      </w:r>
      <w:r w:rsidR="00A259EB" w:rsidRPr="00A259EB">
        <w:t>based</w:t>
      </w:r>
      <w:r w:rsidR="00616108">
        <w:t xml:space="preserve"> </w:t>
      </w:r>
      <w:r w:rsidR="00A259EB" w:rsidRPr="00A259EB">
        <w:t>on</w:t>
      </w:r>
      <w:r w:rsidR="00616108">
        <w:t xml:space="preserve"> </w:t>
      </w:r>
      <w:r w:rsidR="00A259EB" w:rsidRPr="00A259EB">
        <w:t>CDI</w:t>
      </w:r>
      <w:r w:rsidR="00616108">
        <w:t xml:space="preserve"> </w:t>
      </w:r>
      <w:r w:rsidR="00A259EB" w:rsidRPr="00A259EB">
        <w:t>recurrence</w:t>
      </w:r>
      <w:r w:rsidR="00616108">
        <w:t xml:space="preserve"> </w:t>
      </w:r>
      <w:r w:rsidR="00A259EB" w:rsidRPr="00A259EB">
        <w:t>and</w:t>
      </w:r>
      <w:r w:rsidR="00616108">
        <w:t xml:space="preserve"> </w:t>
      </w:r>
      <w:r w:rsidR="00A259EB" w:rsidRPr="00A259EB">
        <w:t>PK</w:t>
      </w:r>
      <w:r w:rsidR="00616108">
        <w:t xml:space="preserve"> </w:t>
      </w:r>
      <w:r w:rsidR="00A259EB" w:rsidRPr="00A259EB">
        <w:t>data</w:t>
      </w:r>
      <w:r w:rsidR="00616108">
        <w:t xml:space="preserve"> </w:t>
      </w:r>
      <w:r w:rsidR="00A259EB" w:rsidRPr="00A259EB">
        <w:t>from</w:t>
      </w:r>
      <w:r w:rsidR="00616108">
        <w:t xml:space="preserve"> </w:t>
      </w:r>
      <w:r w:rsidR="00A259EB" w:rsidRPr="00A259EB">
        <w:t>the</w:t>
      </w:r>
      <w:r w:rsidR="00616108">
        <w:t xml:space="preserve"> </w:t>
      </w:r>
      <w:r w:rsidR="00A259EB" w:rsidRPr="00A259EB">
        <w:t>two</w:t>
      </w:r>
      <w:r w:rsidR="00616108">
        <w:t xml:space="preserve"> </w:t>
      </w:r>
      <w:r w:rsidR="00A259EB" w:rsidRPr="00A259EB">
        <w:t>pivotal</w:t>
      </w:r>
      <w:r w:rsidR="00616108">
        <w:t xml:space="preserve"> </w:t>
      </w:r>
      <w:r w:rsidR="00F96EC9">
        <w:t>Phase</w:t>
      </w:r>
      <w:r w:rsidR="00616108">
        <w:t xml:space="preserve"> </w:t>
      </w:r>
      <w:r w:rsidR="00F96EC9">
        <w:t>III</w:t>
      </w:r>
      <w:r w:rsidR="00616108">
        <w:t xml:space="preserve"> </w:t>
      </w:r>
      <w:r w:rsidR="00A259EB" w:rsidRPr="00A259EB">
        <w:t>trials</w:t>
      </w:r>
      <w:r w:rsidR="00616108">
        <w:t xml:space="preserve"> </w:t>
      </w:r>
      <w:r w:rsidR="00A259EB" w:rsidRPr="00A259EB">
        <w:t>(P001,</w:t>
      </w:r>
      <w:r w:rsidR="00616108">
        <w:t xml:space="preserve"> </w:t>
      </w:r>
      <w:r w:rsidR="00A259EB" w:rsidRPr="00A259EB">
        <w:t>P002)</w:t>
      </w:r>
      <w:r w:rsidR="00F96EC9">
        <w:t>.</w:t>
      </w:r>
    </w:p>
    <w:p w14:paraId="4F11CBC6" w14:textId="77777777" w:rsidR="00A259EB" w:rsidRPr="00A259EB" w:rsidRDefault="00A259EB" w:rsidP="00A259EB">
      <w:pPr>
        <w:pStyle w:val="Heading5"/>
      </w:pPr>
      <w:r w:rsidRPr="00A259EB">
        <w:t>Metabolism</w:t>
      </w:r>
      <w:bookmarkEnd w:id="47"/>
      <w:bookmarkEnd w:id="48"/>
      <w:bookmarkEnd w:id="49"/>
    </w:p>
    <w:p w14:paraId="78C35147" w14:textId="74B443E8" w:rsidR="00A259EB" w:rsidRPr="00A259EB" w:rsidRDefault="00A259EB" w:rsidP="00A259EB">
      <w:bookmarkStart w:id="50" w:name="_Toc241374289"/>
      <w:bookmarkStart w:id="51" w:name="_Toc272414623"/>
      <w:bookmarkStart w:id="52" w:name="_Toc290888472"/>
      <w:bookmarkStart w:id="53" w:name="_Toc416353668"/>
      <w:r w:rsidRPr="00A259EB">
        <w:t>Based</w:t>
      </w:r>
      <w:r w:rsidR="00616108">
        <w:t xml:space="preserve"> </w:t>
      </w:r>
      <w:r w:rsidRPr="00A259EB">
        <w:t>on</w:t>
      </w:r>
      <w:r w:rsidR="00616108">
        <w:t xml:space="preserve"> </w:t>
      </w:r>
      <w:r w:rsidRPr="00A259EB">
        <w:t>the</w:t>
      </w:r>
      <w:r w:rsidR="00616108">
        <w:t xml:space="preserve"> </w:t>
      </w:r>
      <w:r w:rsidRPr="00A259EB">
        <w:t>population</w:t>
      </w:r>
      <w:r w:rsidR="00616108">
        <w:t xml:space="preserve"> </w:t>
      </w:r>
      <w:r w:rsidRPr="00A259EB">
        <w:t>PK</w:t>
      </w:r>
      <w:r w:rsidR="00616108">
        <w:t xml:space="preserve"> </w:t>
      </w:r>
      <w:r w:rsidRPr="00A259EB">
        <w:t>analysis,</w:t>
      </w:r>
      <w:r w:rsidR="00616108">
        <w:t xml:space="preserve"> </w:t>
      </w:r>
      <w:r w:rsidRPr="00A259EB">
        <w:t>geometric</w:t>
      </w:r>
      <w:r w:rsidR="00616108">
        <w:t xml:space="preserve"> </w:t>
      </w:r>
      <w:r w:rsidRPr="00A259EB">
        <w:t>mean</w:t>
      </w:r>
      <w:r w:rsidR="00616108">
        <w:t xml:space="preserve"> </w:t>
      </w:r>
      <w:r w:rsidRPr="00A259EB">
        <w:t>(%CV)</w:t>
      </w:r>
      <w:r w:rsidR="00616108">
        <w:t xml:space="preserve"> </w:t>
      </w:r>
      <w:r w:rsidRPr="00A259EB">
        <w:t>clearance</w:t>
      </w:r>
      <w:r w:rsidR="00616108">
        <w:t xml:space="preserve"> </w:t>
      </w:r>
      <w:r w:rsidRPr="00A259EB">
        <w:t>(CL)</w:t>
      </w:r>
      <w:r w:rsidR="00616108">
        <w:t xml:space="preserve"> </w:t>
      </w:r>
      <w:r w:rsidRPr="00A259EB">
        <w:t>of</w:t>
      </w:r>
      <w:r w:rsidR="00616108">
        <w:t xml:space="preserve"> </w:t>
      </w:r>
      <w:r w:rsidRPr="00A259EB">
        <w:t>bezlotoxumab</w:t>
      </w:r>
      <w:r w:rsidR="00616108">
        <w:t xml:space="preserve"> </w:t>
      </w:r>
      <w:r w:rsidRPr="00A259EB">
        <w:t>is</w:t>
      </w:r>
      <w:r w:rsidR="00616108">
        <w:t xml:space="preserve"> </w:t>
      </w:r>
      <w:r w:rsidRPr="00A259EB">
        <w:t>0.317</w:t>
      </w:r>
      <w:r w:rsidR="00616108">
        <w:t xml:space="preserve"> </w:t>
      </w:r>
      <w:r w:rsidRPr="00A259EB">
        <w:t>L/day</w:t>
      </w:r>
      <w:r w:rsidR="00616108">
        <w:t xml:space="preserve"> </w:t>
      </w:r>
      <w:r w:rsidRPr="00A259EB">
        <w:t>(40%),</w:t>
      </w:r>
      <w:r w:rsidR="00616108">
        <w:t xml:space="preserve"> </w:t>
      </w:r>
      <w:r w:rsidRPr="00A259EB">
        <w:t>with</w:t>
      </w:r>
      <w:r w:rsidR="00616108">
        <w:t xml:space="preserve"> </w:t>
      </w:r>
      <w:r w:rsidRPr="00A259EB">
        <w:t>a</w:t>
      </w:r>
      <w:r w:rsidR="00616108">
        <w:t xml:space="preserve"> </w:t>
      </w:r>
      <w:r w:rsidRPr="00A259EB">
        <w:t>Vdss</w:t>
      </w:r>
      <w:r w:rsidR="00616108">
        <w:t xml:space="preserve"> </w:t>
      </w:r>
      <w:r w:rsidRPr="00A259EB">
        <w:t>of</w:t>
      </w:r>
      <w:r w:rsidR="00616108">
        <w:t xml:space="preserve"> </w:t>
      </w:r>
      <w:r w:rsidRPr="00A259EB">
        <w:t>7.33</w:t>
      </w:r>
      <w:r w:rsidR="00616108">
        <w:t xml:space="preserve"> </w:t>
      </w:r>
      <w:r w:rsidRPr="00A259EB">
        <w:t>L</w:t>
      </w:r>
      <w:r w:rsidR="00616108">
        <w:t xml:space="preserve"> </w:t>
      </w:r>
      <w:r w:rsidRPr="00A259EB">
        <w:t>(16%)</w:t>
      </w:r>
      <w:r w:rsidR="00616108">
        <w:t xml:space="preserve"> </w:t>
      </w:r>
      <w:r w:rsidRPr="00A259EB">
        <w:t>and</w:t>
      </w:r>
      <w:r w:rsidR="00616108">
        <w:t xml:space="preserve"> </w:t>
      </w:r>
      <w:r w:rsidRPr="00A259EB">
        <w:t>elimination</w:t>
      </w:r>
      <w:r w:rsidR="00616108">
        <w:t xml:space="preserve"> </w:t>
      </w:r>
      <w:r w:rsidRPr="00A259EB">
        <w:t>half-life</w:t>
      </w:r>
      <w:r w:rsidR="00616108">
        <w:t xml:space="preserve"> </w:t>
      </w:r>
      <w:r w:rsidRPr="00A259EB">
        <w:t>(t½)</w:t>
      </w:r>
      <w:r w:rsidR="00616108">
        <w:t xml:space="preserve"> </w:t>
      </w:r>
      <w:r w:rsidRPr="00A259EB">
        <w:t>of</w:t>
      </w:r>
      <w:r w:rsidR="00616108">
        <w:t xml:space="preserve"> </w:t>
      </w:r>
      <w:r w:rsidR="00691260">
        <w:t>approximately</w:t>
      </w:r>
      <w:r w:rsidR="00616108">
        <w:t xml:space="preserve"> </w:t>
      </w:r>
      <w:r w:rsidRPr="00A259EB">
        <w:t>19</w:t>
      </w:r>
      <w:r w:rsidR="00616108">
        <w:t xml:space="preserve"> </w:t>
      </w:r>
      <w:r w:rsidRPr="00A259EB">
        <w:t>days</w:t>
      </w:r>
      <w:r w:rsidR="00616108">
        <w:t xml:space="preserve"> </w:t>
      </w:r>
      <w:r w:rsidRPr="00A259EB">
        <w:t>(28%).</w:t>
      </w:r>
      <w:r w:rsidR="00616108">
        <w:t xml:space="preserve"> </w:t>
      </w:r>
      <w:r w:rsidRPr="00A259EB">
        <w:t>In</w:t>
      </w:r>
      <w:r w:rsidR="00616108">
        <w:t xml:space="preserve"> </w:t>
      </w:r>
      <w:r w:rsidRPr="00A259EB">
        <w:t>subjects</w:t>
      </w:r>
      <w:r w:rsidR="00616108">
        <w:t xml:space="preserve"> </w:t>
      </w:r>
      <w:r w:rsidRPr="00A259EB">
        <w:t>with</w:t>
      </w:r>
      <w:r w:rsidR="00616108">
        <w:t xml:space="preserve"> </w:t>
      </w:r>
      <w:r w:rsidRPr="00A259EB">
        <w:t>CDI</w:t>
      </w:r>
      <w:r w:rsidR="00616108">
        <w:t xml:space="preserve"> </w:t>
      </w:r>
      <w:r w:rsidRPr="00A259EB">
        <w:t>who</w:t>
      </w:r>
      <w:r w:rsidR="00616108">
        <w:t xml:space="preserve"> </w:t>
      </w:r>
      <w:r w:rsidRPr="00A259EB">
        <w:t>received</w:t>
      </w:r>
      <w:r w:rsidR="00616108">
        <w:t xml:space="preserve"> </w:t>
      </w:r>
      <w:r w:rsidRPr="00A259EB">
        <w:t>a</w:t>
      </w:r>
      <w:r w:rsidR="00616108">
        <w:t xml:space="preserve"> </w:t>
      </w:r>
      <w:r w:rsidRPr="00A259EB">
        <w:t>single</w:t>
      </w:r>
      <w:r w:rsidR="00616108">
        <w:t xml:space="preserve"> </w:t>
      </w:r>
      <w:r w:rsidRPr="00A259EB">
        <w:t>10</w:t>
      </w:r>
      <w:r w:rsidR="00616108">
        <w:t xml:space="preserve"> </w:t>
      </w:r>
      <w:r w:rsidR="001349A8">
        <w:t>mg</w:t>
      </w:r>
      <w:r w:rsidRPr="00A259EB">
        <w:t>/kg</w:t>
      </w:r>
      <w:r w:rsidR="00616108">
        <w:t xml:space="preserve"> </w:t>
      </w:r>
      <w:r w:rsidRPr="00A259EB">
        <w:t>IV</w:t>
      </w:r>
      <w:r w:rsidR="00616108">
        <w:t xml:space="preserve"> </w:t>
      </w:r>
      <w:r w:rsidRPr="00A259EB">
        <w:t>dose</w:t>
      </w:r>
      <w:r w:rsidR="00616108">
        <w:t xml:space="preserve"> </w:t>
      </w:r>
      <w:r w:rsidRPr="00A259EB">
        <w:t>of</w:t>
      </w:r>
      <w:r w:rsidR="00616108">
        <w:t xml:space="preserve"> </w:t>
      </w:r>
      <w:r w:rsidRPr="00A259EB">
        <w:t>bezlotoxumab,</w:t>
      </w:r>
      <w:r w:rsidR="00616108">
        <w:t xml:space="preserve"> </w:t>
      </w:r>
      <w:r w:rsidRPr="00A259EB">
        <w:t>mean</w:t>
      </w:r>
      <w:r w:rsidR="00616108">
        <w:t xml:space="preserve"> </w:t>
      </w:r>
      <w:r w:rsidR="00691260" w:rsidRPr="00A259EB">
        <w:t>AUC</w:t>
      </w:r>
      <w:r w:rsidR="00691260" w:rsidRPr="00691260">
        <w:rPr>
          <w:vertAlign w:val="subscript"/>
        </w:rPr>
        <w:t>0-inf</w:t>
      </w:r>
      <w:r w:rsidR="00616108">
        <w:t xml:space="preserve"> </w:t>
      </w:r>
      <w:r w:rsidRPr="00A259EB">
        <w:t>and</w:t>
      </w:r>
      <w:r w:rsidR="00616108">
        <w:t xml:space="preserve"> </w:t>
      </w:r>
      <w:r w:rsidR="00691260" w:rsidRPr="00A259EB">
        <w:t>C</w:t>
      </w:r>
      <w:r w:rsidR="00691260" w:rsidRPr="00691260">
        <w:rPr>
          <w:vertAlign w:val="subscript"/>
        </w:rPr>
        <w:t>max</w:t>
      </w:r>
      <w:r w:rsidR="00616108">
        <w:t xml:space="preserve"> </w:t>
      </w:r>
      <w:r w:rsidRPr="00A259EB">
        <w:t>are</w:t>
      </w:r>
      <w:r w:rsidR="00616108">
        <w:t xml:space="preserve"> </w:t>
      </w:r>
      <w:r w:rsidRPr="00A259EB">
        <w:t>53,000</w:t>
      </w:r>
      <w:r w:rsidR="00616108">
        <w:t xml:space="preserve"> </w:t>
      </w:r>
      <w:r w:rsidR="00691260">
        <w:t>μg/</w:t>
      </w:r>
      <w:r w:rsidRPr="00A259EB">
        <w:t>h</w:t>
      </w:r>
      <w:r w:rsidR="001349A8">
        <w:t>our</w:t>
      </w:r>
      <w:r w:rsidRPr="00A259EB">
        <w:t>/mL</w:t>
      </w:r>
      <w:r w:rsidR="00616108">
        <w:t xml:space="preserve"> </w:t>
      </w:r>
      <w:r w:rsidRPr="00A259EB">
        <w:t>and</w:t>
      </w:r>
      <w:r w:rsidR="00616108">
        <w:t xml:space="preserve"> </w:t>
      </w:r>
      <w:r w:rsidRPr="00A259EB">
        <w:t>185</w:t>
      </w:r>
      <w:r w:rsidR="00616108">
        <w:t xml:space="preserve"> </w:t>
      </w:r>
      <w:r w:rsidR="00691260">
        <w:t>μ</w:t>
      </w:r>
      <w:r w:rsidR="00691260" w:rsidRPr="00A259EB">
        <w:t>g</w:t>
      </w:r>
      <w:r w:rsidRPr="00A259EB">
        <w:t>/mL,</w:t>
      </w:r>
      <w:r w:rsidR="00616108">
        <w:t xml:space="preserve"> </w:t>
      </w:r>
      <w:r w:rsidRPr="00A259EB">
        <w:t>respectively.</w:t>
      </w:r>
      <w:r w:rsidR="00616108">
        <w:t xml:space="preserve"> </w:t>
      </w:r>
      <w:r w:rsidRPr="00A259EB">
        <w:t>Bezlotoxumab</w:t>
      </w:r>
      <w:r w:rsidR="00616108">
        <w:t xml:space="preserve"> </w:t>
      </w:r>
      <w:r w:rsidRPr="00A259EB">
        <w:t>has</w:t>
      </w:r>
      <w:r w:rsidR="00616108">
        <w:t xml:space="preserve"> </w:t>
      </w:r>
      <w:r w:rsidRPr="00A259EB">
        <w:t>moderate</w:t>
      </w:r>
      <w:r w:rsidR="00616108">
        <w:t xml:space="preserve"> </w:t>
      </w:r>
      <w:r w:rsidRPr="00A259EB">
        <w:t>PK</w:t>
      </w:r>
      <w:r w:rsidR="00616108">
        <w:t xml:space="preserve"> </w:t>
      </w:r>
      <w:r w:rsidRPr="00A259EB">
        <w:t>variability</w:t>
      </w:r>
      <w:r w:rsidR="00616108">
        <w:t xml:space="preserve"> </w:t>
      </w:r>
      <w:r w:rsidRPr="00A259EB">
        <w:t>(40%</w:t>
      </w:r>
      <w:r w:rsidR="00616108">
        <w:t xml:space="preserve"> </w:t>
      </w:r>
      <w:r w:rsidRPr="00A259EB">
        <w:t>and</w:t>
      </w:r>
      <w:r w:rsidR="00616108">
        <w:t xml:space="preserve"> </w:t>
      </w:r>
      <w:r w:rsidRPr="00A259EB">
        <w:t>21%</w:t>
      </w:r>
      <w:r w:rsidR="00616108">
        <w:t xml:space="preserve"> </w:t>
      </w:r>
      <w:r w:rsidRPr="00A259EB">
        <w:t>CV</w:t>
      </w:r>
      <w:r w:rsidR="00616108">
        <w:t xml:space="preserve"> </w:t>
      </w:r>
      <w:r w:rsidRPr="00A259EB">
        <w:t>for</w:t>
      </w:r>
      <w:r w:rsidR="00616108">
        <w:t xml:space="preserve"> </w:t>
      </w:r>
      <w:r w:rsidR="00691260" w:rsidRPr="00A259EB">
        <w:t>AUC</w:t>
      </w:r>
      <w:r w:rsidR="00691260" w:rsidRPr="00691260">
        <w:rPr>
          <w:vertAlign w:val="subscript"/>
        </w:rPr>
        <w:t>0-inf</w:t>
      </w:r>
      <w:r w:rsidR="00616108">
        <w:t xml:space="preserve"> </w:t>
      </w:r>
      <w:r w:rsidRPr="00A259EB">
        <w:t>and</w:t>
      </w:r>
      <w:r w:rsidR="00616108">
        <w:t xml:space="preserve"> </w:t>
      </w:r>
      <w:r w:rsidR="00691260" w:rsidRPr="00A259EB">
        <w:t>C</w:t>
      </w:r>
      <w:r w:rsidR="00691260" w:rsidRPr="00691260">
        <w:rPr>
          <w:vertAlign w:val="subscript"/>
        </w:rPr>
        <w:t>max</w:t>
      </w:r>
      <w:r w:rsidRPr="00A259EB">
        <w:t>).</w:t>
      </w:r>
    </w:p>
    <w:p w14:paraId="781215A3" w14:textId="77777777" w:rsidR="00A259EB" w:rsidRPr="00A259EB" w:rsidRDefault="00A259EB" w:rsidP="00A259EB">
      <w:pPr>
        <w:pStyle w:val="Heading5"/>
      </w:pPr>
      <w:r w:rsidRPr="00A259EB">
        <w:t>E</w:t>
      </w:r>
      <w:bookmarkEnd w:id="50"/>
      <w:r w:rsidRPr="00A259EB">
        <w:t>xcretion</w:t>
      </w:r>
      <w:bookmarkEnd w:id="51"/>
      <w:bookmarkEnd w:id="52"/>
      <w:bookmarkEnd w:id="53"/>
    </w:p>
    <w:p w14:paraId="68D5105D" w14:textId="240CF070" w:rsidR="00A259EB" w:rsidRPr="00A259EB" w:rsidRDefault="00A259EB" w:rsidP="00A259EB">
      <w:bookmarkStart w:id="54" w:name="_Toc241374291"/>
      <w:bookmarkStart w:id="55" w:name="_Toc272414624"/>
      <w:bookmarkStart w:id="56" w:name="_Toc290888473"/>
      <w:bookmarkStart w:id="57" w:name="_Toc416353669"/>
      <w:r w:rsidRPr="00A259EB">
        <w:t>Bezlotoxumab</w:t>
      </w:r>
      <w:r w:rsidR="00616108">
        <w:t xml:space="preserve"> </w:t>
      </w:r>
      <w:r w:rsidRPr="00A259EB">
        <w:t>was</w:t>
      </w:r>
      <w:r w:rsidR="00616108">
        <w:t xml:space="preserve"> </w:t>
      </w:r>
      <w:r w:rsidRPr="00A259EB">
        <w:t>detected</w:t>
      </w:r>
      <w:r w:rsidR="00616108">
        <w:t xml:space="preserve"> </w:t>
      </w:r>
      <w:r w:rsidRPr="00A259EB">
        <w:t>in</w:t>
      </w:r>
      <w:r w:rsidR="00616108">
        <w:t xml:space="preserve"> </w:t>
      </w:r>
      <w:r w:rsidRPr="00A259EB">
        <w:t>the</w:t>
      </w:r>
      <w:r w:rsidR="00616108">
        <w:t xml:space="preserve"> </w:t>
      </w:r>
      <w:r w:rsidRPr="00A259EB">
        <w:t>stool</w:t>
      </w:r>
      <w:r w:rsidR="00616108">
        <w:t xml:space="preserve"> </w:t>
      </w:r>
      <w:r w:rsidRPr="00A259EB">
        <w:t>of</w:t>
      </w:r>
      <w:r w:rsidR="00616108">
        <w:t xml:space="preserve"> </w:t>
      </w:r>
      <w:r w:rsidRPr="00A259EB">
        <w:t>subjects</w:t>
      </w:r>
      <w:r w:rsidR="00616108">
        <w:t xml:space="preserve"> </w:t>
      </w:r>
      <w:r w:rsidRPr="00A259EB">
        <w:t>with</w:t>
      </w:r>
      <w:r w:rsidR="00616108">
        <w:t xml:space="preserve"> </w:t>
      </w:r>
      <w:r w:rsidRPr="00A259EB">
        <w:t>CDI,</w:t>
      </w:r>
      <w:r w:rsidR="00616108">
        <w:t xml:space="preserve"> </w:t>
      </w:r>
      <w:r w:rsidRPr="00A259EB">
        <w:t>indicating</w:t>
      </w:r>
      <w:r w:rsidR="00616108">
        <w:t xml:space="preserve"> </w:t>
      </w:r>
      <w:r w:rsidRPr="00A259EB">
        <w:t>that</w:t>
      </w:r>
      <w:r w:rsidR="00616108">
        <w:t xml:space="preserve"> </w:t>
      </w:r>
      <w:r w:rsidRPr="00A259EB">
        <w:t>it</w:t>
      </w:r>
      <w:r w:rsidR="00616108">
        <w:t xml:space="preserve"> </w:t>
      </w:r>
      <w:r w:rsidRPr="00A259EB">
        <w:t>reaches</w:t>
      </w:r>
      <w:r w:rsidR="00616108">
        <w:t xml:space="preserve"> </w:t>
      </w:r>
      <w:r w:rsidRPr="00A259EB">
        <w:t>the</w:t>
      </w:r>
      <w:r w:rsidR="00616108">
        <w:t xml:space="preserve"> </w:t>
      </w:r>
      <w:r w:rsidRPr="00A259EB">
        <w:t>site</w:t>
      </w:r>
      <w:r w:rsidR="00616108">
        <w:t xml:space="preserve"> </w:t>
      </w:r>
      <w:r w:rsidRPr="00A259EB">
        <w:t>of</w:t>
      </w:r>
      <w:r w:rsidR="00616108">
        <w:t xml:space="preserve"> </w:t>
      </w:r>
      <w:r w:rsidRPr="00A259EB">
        <w:t>infection</w:t>
      </w:r>
      <w:r w:rsidR="00616108">
        <w:t xml:space="preserve"> </w:t>
      </w:r>
      <w:r w:rsidRPr="00A259EB">
        <w:t>in</w:t>
      </w:r>
      <w:r w:rsidR="00616108">
        <w:t xml:space="preserve"> </w:t>
      </w:r>
      <w:r w:rsidRPr="00A259EB">
        <w:t>the</w:t>
      </w:r>
      <w:r w:rsidR="00616108">
        <w:t xml:space="preserve"> </w:t>
      </w:r>
      <w:r w:rsidRPr="00A259EB">
        <w:t>gut.</w:t>
      </w:r>
      <w:r w:rsidR="00616108">
        <w:t xml:space="preserve"> </w:t>
      </w:r>
      <w:r w:rsidRPr="00A259EB">
        <w:t>Bezlotoxumab</w:t>
      </w:r>
      <w:r w:rsidR="00616108">
        <w:t xml:space="preserve"> </w:t>
      </w:r>
      <w:r w:rsidRPr="00A259EB">
        <w:t>is</w:t>
      </w:r>
      <w:r w:rsidR="00616108">
        <w:t xml:space="preserve"> </w:t>
      </w:r>
      <w:r w:rsidRPr="00A259EB">
        <w:t>eliminated</w:t>
      </w:r>
      <w:r w:rsidR="00616108">
        <w:t xml:space="preserve"> </w:t>
      </w:r>
      <w:r w:rsidRPr="00A259EB">
        <w:t>by</w:t>
      </w:r>
      <w:r w:rsidR="00616108">
        <w:t xml:space="preserve"> </w:t>
      </w:r>
      <w:r w:rsidRPr="00A259EB">
        <w:t>degradation</w:t>
      </w:r>
      <w:r w:rsidR="00616108">
        <w:t xml:space="preserve"> </w:t>
      </w:r>
      <w:r w:rsidRPr="00A259EB">
        <w:t>through</w:t>
      </w:r>
      <w:r w:rsidR="00616108">
        <w:t xml:space="preserve"> </w:t>
      </w:r>
      <w:r w:rsidRPr="00A259EB">
        <w:t>protein</w:t>
      </w:r>
      <w:r w:rsidR="00616108">
        <w:t xml:space="preserve"> </w:t>
      </w:r>
      <w:r w:rsidRPr="00A259EB">
        <w:t>catabolism.</w:t>
      </w:r>
    </w:p>
    <w:p w14:paraId="50E1AD41" w14:textId="14B53041" w:rsidR="00A259EB" w:rsidRPr="00A259EB" w:rsidRDefault="00A259EB" w:rsidP="00A259EB">
      <w:pPr>
        <w:pStyle w:val="Heading5"/>
      </w:pPr>
      <w:r w:rsidRPr="00A259EB">
        <w:t>Intra</w:t>
      </w:r>
      <w:r w:rsidR="00616108">
        <w:t xml:space="preserve"> </w:t>
      </w:r>
      <w:r w:rsidRPr="00A259EB">
        <w:t>and</w:t>
      </w:r>
      <w:r w:rsidR="00616108">
        <w:t xml:space="preserve"> </w:t>
      </w:r>
      <w:r w:rsidRPr="00A259EB">
        <w:t>inter</w:t>
      </w:r>
      <w:r w:rsidR="00616108">
        <w:t xml:space="preserve"> </w:t>
      </w:r>
      <w:r w:rsidRPr="00A259EB">
        <w:t>individual</w:t>
      </w:r>
      <w:r w:rsidR="00616108">
        <w:t xml:space="preserve"> </w:t>
      </w:r>
      <w:r w:rsidRPr="00A259EB">
        <w:t>variability</w:t>
      </w:r>
      <w:bookmarkEnd w:id="54"/>
      <w:r w:rsidR="00616108">
        <w:t xml:space="preserve"> </w:t>
      </w:r>
      <w:r w:rsidRPr="00A259EB">
        <w:t>of</w:t>
      </w:r>
      <w:r w:rsidR="00616108">
        <w:t xml:space="preserve"> </w:t>
      </w:r>
      <w:r w:rsidRPr="00A259EB">
        <w:t>pharmacokinetics</w:t>
      </w:r>
      <w:bookmarkEnd w:id="55"/>
      <w:bookmarkEnd w:id="56"/>
      <w:bookmarkEnd w:id="57"/>
    </w:p>
    <w:p w14:paraId="7CC07EE9" w14:textId="42DFBD45" w:rsidR="00A259EB" w:rsidRPr="00A259EB" w:rsidRDefault="00A259EB" w:rsidP="00A259EB">
      <w:r w:rsidRPr="00A259EB">
        <w:t>The</w:t>
      </w:r>
      <w:r w:rsidR="00616108">
        <w:t xml:space="preserve"> </w:t>
      </w:r>
      <w:r w:rsidR="00691260" w:rsidRPr="00A259EB">
        <w:t>AUC</w:t>
      </w:r>
      <w:r w:rsidR="00691260" w:rsidRPr="00691260">
        <w:rPr>
          <w:vertAlign w:val="subscript"/>
        </w:rPr>
        <w:t>0-inf</w:t>
      </w:r>
      <w:r w:rsidR="00616108">
        <w:t xml:space="preserve"> </w:t>
      </w:r>
      <w:r w:rsidRPr="00A259EB">
        <w:t>and</w:t>
      </w:r>
      <w:r w:rsidR="00616108">
        <w:t xml:space="preserve"> </w:t>
      </w:r>
      <w:r w:rsidR="00691260" w:rsidRPr="00A259EB">
        <w:t>C</w:t>
      </w:r>
      <w:r w:rsidR="00691260" w:rsidRPr="00691260">
        <w:rPr>
          <w:vertAlign w:val="subscript"/>
        </w:rPr>
        <w:t>max</w:t>
      </w:r>
      <w:r w:rsidR="00616108">
        <w:t xml:space="preserve"> </w:t>
      </w:r>
      <w:r w:rsidRPr="00A259EB">
        <w:t>of</w:t>
      </w:r>
      <w:r w:rsidR="00616108">
        <w:t xml:space="preserve"> </w:t>
      </w:r>
      <w:r w:rsidRPr="00A259EB">
        <w:t>bezlotoxumab</w:t>
      </w:r>
      <w:r w:rsidR="00616108">
        <w:t xml:space="preserve"> </w:t>
      </w:r>
      <w:r w:rsidRPr="00A259EB">
        <w:t>in</w:t>
      </w:r>
      <w:r w:rsidR="00616108">
        <w:t xml:space="preserve"> </w:t>
      </w:r>
      <w:r w:rsidRPr="00A259EB">
        <w:t>healthy</w:t>
      </w:r>
      <w:r w:rsidR="00616108">
        <w:t xml:space="preserve"> </w:t>
      </w:r>
      <w:r w:rsidRPr="00A259EB">
        <w:t>subject</w:t>
      </w:r>
      <w:r w:rsidR="00691260">
        <w:t>s</w:t>
      </w:r>
      <w:r w:rsidR="00616108">
        <w:t xml:space="preserve"> </w:t>
      </w:r>
      <w:r w:rsidR="00691260">
        <w:t>increases</w:t>
      </w:r>
      <w:r w:rsidR="00616108">
        <w:t xml:space="preserve"> </w:t>
      </w:r>
      <w:r w:rsidR="00691260">
        <w:t>in</w:t>
      </w:r>
      <w:r w:rsidR="00616108">
        <w:t xml:space="preserve"> </w:t>
      </w:r>
      <w:r w:rsidR="00691260">
        <w:t>an</w:t>
      </w:r>
      <w:r w:rsidR="00616108">
        <w:t xml:space="preserve"> </w:t>
      </w:r>
      <w:r w:rsidR="00691260">
        <w:t>approximately</w:t>
      </w:r>
      <w:r w:rsidR="00616108">
        <w:t xml:space="preserve"> </w:t>
      </w:r>
      <w:r w:rsidRPr="00A259EB">
        <w:t>dose</w:t>
      </w:r>
      <w:r w:rsidR="00616108">
        <w:t xml:space="preserve"> </w:t>
      </w:r>
      <w:r w:rsidRPr="00A259EB">
        <w:t>proportional</w:t>
      </w:r>
      <w:r w:rsidR="00616108">
        <w:t xml:space="preserve"> </w:t>
      </w:r>
      <w:r w:rsidRPr="00A259EB">
        <w:t>manner</w:t>
      </w:r>
      <w:r w:rsidR="00616108">
        <w:t xml:space="preserve"> </w:t>
      </w:r>
      <w:r w:rsidRPr="00A259EB">
        <w:t>across</w:t>
      </w:r>
      <w:r w:rsidR="00616108">
        <w:t xml:space="preserve"> </w:t>
      </w:r>
      <w:r w:rsidRPr="00A259EB">
        <w:t>the</w:t>
      </w:r>
      <w:r w:rsidR="00616108">
        <w:t xml:space="preserve"> </w:t>
      </w:r>
      <w:r w:rsidRPr="00A259EB">
        <w:t>0.3</w:t>
      </w:r>
      <w:r w:rsidR="00616108">
        <w:t xml:space="preserve"> </w:t>
      </w:r>
      <w:r w:rsidRPr="00A259EB">
        <w:t>to</w:t>
      </w:r>
      <w:r w:rsidR="00616108">
        <w:t xml:space="preserve"> </w:t>
      </w:r>
      <w:r w:rsidRPr="00A259EB">
        <w:t>20</w:t>
      </w:r>
      <w:r w:rsidR="00616108">
        <w:t xml:space="preserve"> </w:t>
      </w:r>
      <w:r w:rsidR="001349A8">
        <w:t>mg</w:t>
      </w:r>
      <w:r w:rsidRPr="00A259EB">
        <w:t>/kg</w:t>
      </w:r>
      <w:r w:rsidR="00616108">
        <w:t xml:space="preserve"> </w:t>
      </w:r>
      <w:r w:rsidRPr="00A259EB">
        <w:t>dose</w:t>
      </w:r>
      <w:r w:rsidR="00616108">
        <w:t xml:space="preserve"> </w:t>
      </w:r>
      <w:r w:rsidRPr="00A259EB">
        <w:t>range</w:t>
      </w:r>
      <w:r w:rsidR="00616108">
        <w:t xml:space="preserve"> </w:t>
      </w:r>
      <w:r w:rsidRPr="00A259EB">
        <w:t>(using</w:t>
      </w:r>
      <w:r w:rsidR="00616108">
        <w:t xml:space="preserve"> </w:t>
      </w:r>
      <w:r w:rsidRPr="00A259EB">
        <w:t>data</w:t>
      </w:r>
      <w:r w:rsidR="00616108">
        <w:t xml:space="preserve"> </w:t>
      </w:r>
      <w:r w:rsidRPr="00A259EB">
        <w:t>from</w:t>
      </w:r>
      <w:r w:rsidR="00616108">
        <w:t xml:space="preserve"> </w:t>
      </w:r>
      <w:r w:rsidRPr="00A259EB">
        <w:t>P020).</w:t>
      </w:r>
      <w:r w:rsidR="00616108">
        <w:t xml:space="preserve"> </w:t>
      </w:r>
      <w:r w:rsidRPr="00A259EB">
        <w:t>Bezlotoxumab</w:t>
      </w:r>
      <w:r w:rsidR="00616108">
        <w:t xml:space="preserve"> </w:t>
      </w:r>
      <w:r w:rsidRPr="00A259EB">
        <w:t>is</w:t>
      </w:r>
      <w:r w:rsidR="00616108">
        <w:t xml:space="preserve"> </w:t>
      </w:r>
      <w:r w:rsidRPr="00A259EB">
        <w:t>intended</w:t>
      </w:r>
      <w:r w:rsidR="00616108">
        <w:t xml:space="preserve"> </w:t>
      </w:r>
      <w:r w:rsidRPr="00A259EB">
        <w:t>to</w:t>
      </w:r>
      <w:r w:rsidR="00616108">
        <w:t xml:space="preserve"> </w:t>
      </w:r>
      <w:r w:rsidRPr="00A259EB">
        <w:t>be</w:t>
      </w:r>
      <w:r w:rsidR="00616108">
        <w:t xml:space="preserve"> </w:t>
      </w:r>
      <w:r w:rsidRPr="00A259EB">
        <w:t>administered</w:t>
      </w:r>
      <w:r w:rsidR="00616108">
        <w:t xml:space="preserve"> </w:t>
      </w:r>
      <w:r w:rsidRPr="00A259EB">
        <w:t>as</w:t>
      </w:r>
      <w:r w:rsidR="00616108">
        <w:t xml:space="preserve"> </w:t>
      </w:r>
      <w:r w:rsidRPr="00A259EB">
        <w:t>a</w:t>
      </w:r>
      <w:r w:rsidR="00616108">
        <w:t xml:space="preserve"> </w:t>
      </w:r>
      <w:r w:rsidRPr="00A259EB">
        <w:t>single</w:t>
      </w:r>
      <w:r w:rsidR="00616108">
        <w:t xml:space="preserve"> </w:t>
      </w:r>
      <w:r w:rsidRPr="00A259EB">
        <w:t>IV</w:t>
      </w:r>
      <w:r w:rsidR="00616108">
        <w:t xml:space="preserve"> </w:t>
      </w:r>
      <w:r w:rsidRPr="00A259EB">
        <w:t>infusion,</w:t>
      </w:r>
      <w:r w:rsidR="00616108">
        <w:t xml:space="preserve"> </w:t>
      </w:r>
      <w:r w:rsidRPr="00A259EB">
        <w:t>and</w:t>
      </w:r>
      <w:r w:rsidR="00616108">
        <w:t xml:space="preserve"> </w:t>
      </w:r>
      <w:r w:rsidRPr="00A259EB">
        <w:t>thus</w:t>
      </w:r>
      <w:r w:rsidR="00616108">
        <w:t xml:space="preserve"> </w:t>
      </w:r>
      <w:r w:rsidRPr="00A259EB">
        <w:t>time</w:t>
      </w:r>
      <w:r w:rsidR="00616108">
        <w:t xml:space="preserve"> </w:t>
      </w:r>
      <w:r w:rsidRPr="00A259EB">
        <w:t>to</w:t>
      </w:r>
      <w:r w:rsidR="00616108">
        <w:t xml:space="preserve"> </w:t>
      </w:r>
      <w:r w:rsidRPr="00A259EB">
        <w:t>steady</w:t>
      </w:r>
      <w:r w:rsidR="00616108">
        <w:t xml:space="preserve"> </w:t>
      </w:r>
      <w:r w:rsidRPr="00A259EB">
        <w:t>state</w:t>
      </w:r>
      <w:r w:rsidR="00616108">
        <w:t xml:space="preserve"> </w:t>
      </w:r>
      <w:r w:rsidRPr="00A259EB">
        <w:t>has</w:t>
      </w:r>
      <w:r w:rsidR="00616108">
        <w:t xml:space="preserve"> </w:t>
      </w:r>
      <w:r w:rsidRPr="00A259EB">
        <w:t>not</w:t>
      </w:r>
      <w:r w:rsidR="00616108">
        <w:t xml:space="preserve"> </w:t>
      </w:r>
      <w:r w:rsidRPr="00A259EB">
        <w:t>been</w:t>
      </w:r>
      <w:r w:rsidR="00616108">
        <w:t xml:space="preserve"> </w:t>
      </w:r>
      <w:r w:rsidRPr="00A259EB">
        <w:t>assessed.</w:t>
      </w:r>
    </w:p>
    <w:p w14:paraId="7FD1AAD9" w14:textId="6B804922" w:rsidR="00A259EB" w:rsidRPr="00A259EB" w:rsidRDefault="00A259EB" w:rsidP="00A259EB">
      <w:pPr>
        <w:pStyle w:val="Heading4"/>
      </w:pPr>
      <w:r w:rsidRPr="00A259EB">
        <w:t>Pharmacokinetics</w:t>
      </w:r>
      <w:r w:rsidR="00616108">
        <w:t xml:space="preserve"> </w:t>
      </w:r>
      <w:r w:rsidRPr="00A259EB">
        <w:t>in</w:t>
      </w:r>
      <w:r w:rsidR="00616108">
        <w:t xml:space="preserve"> </w:t>
      </w:r>
      <w:r w:rsidRPr="00A259EB">
        <w:t>the</w:t>
      </w:r>
      <w:r w:rsidR="00616108">
        <w:t xml:space="preserve"> </w:t>
      </w:r>
      <w:r w:rsidRPr="00A259EB">
        <w:t>target</w:t>
      </w:r>
      <w:r w:rsidR="00616108">
        <w:t xml:space="preserve"> </w:t>
      </w:r>
      <w:r w:rsidRPr="00A259EB">
        <w:t>population</w:t>
      </w:r>
    </w:p>
    <w:p w14:paraId="299450ED" w14:textId="24E1DEAA" w:rsidR="00A259EB" w:rsidRPr="00A259EB" w:rsidRDefault="00A259EB" w:rsidP="00A259EB">
      <w:bookmarkStart w:id="58" w:name="_Toc241374293"/>
      <w:bookmarkStart w:id="59" w:name="_Toc272414626"/>
      <w:bookmarkStart w:id="60" w:name="_Toc290888475"/>
      <w:bookmarkStart w:id="61" w:name="_Toc416353671"/>
      <w:bookmarkStart w:id="62" w:name="_Toc421005246"/>
      <w:bookmarkStart w:id="63" w:name="_Toc432079128"/>
      <w:bookmarkStart w:id="64" w:name="_Toc432080701"/>
      <w:r w:rsidRPr="00A259EB">
        <w:t>See</w:t>
      </w:r>
      <w:r w:rsidR="00616108">
        <w:t xml:space="preserve"> </w:t>
      </w:r>
      <w:r w:rsidRPr="00A259EB">
        <w:t>Below</w:t>
      </w:r>
      <w:r w:rsidR="00616108">
        <w:t xml:space="preserve"> </w:t>
      </w:r>
      <w:r w:rsidRPr="00A259EB">
        <w:t>under</w:t>
      </w:r>
      <w:r w:rsidR="00616108">
        <w:t xml:space="preserve"> </w:t>
      </w:r>
      <w:r w:rsidR="00691260">
        <w:t>Section</w:t>
      </w:r>
      <w:r w:rsidR="00616108">
        <w:t xml:space="preserve"> </w:t>
      </w:r>
      <w:r w:rsidRPr="00A259EB">
        <w:t>4.2.5.1.</w:t>
      </w:r>
    </w:p>
    <w:p w14:paraId="39F164F2" w14:textId="0939BB90" w:rsidR="00A259EB" w:rsidRPr="00A259EB" w:rsidRDefault="00A259EB" w:rsidP="00A259EB">
      <w:pPr>
        <w:pStyle w:val="Heading4"/>
      </w:pPr>
      <w:r w:rsidRPr="00A259EB">
        <w:lastRenderedPageBreak/>
        <w:t>Pharmacokinetics</w:t>
      </w:r>
      <w:r w:rsidR="00616108">
        <w:t xml:space="preserve"> </w:t>
      </w:r>
      <w:r w:rsidRPr="00A259EB">
        <w:t>in</w:t>
      </w:r>
      <w:r w:rsidR="00616108">
        <w:t xml:space="preserve"> </w:t>
      </w:r>
      <w:r w:rsidRPr="00A259EB">
        <w:t>special</w:t>
      </w:r>
      <w:r w:rsidR="00616108">
        <w:t xml:space="preserve"> </w:t>
      </w:r>
      <w:r w:rsidRPr="00A259EB">
        <w:t>populations</w:t>
      </w:r>
      <w:bookmarkEnd w:id="58"/>
      <w:bookmarkEnd w:id="59"/>
      <w:bookmarkEnd w:id="60"/>
      <w:bookmarkEnd w:id="61"/>
      <w:bookmarkEnd w:id="62"/>
      <w:bookmarkEnd w:id="63"/>
      <w:bookmarkEnd w:id="64"/>
    </w:p>
    <w:p w14:paraId="7CBA7160" w14:textId="02BB0D8B" w:rsidR="00A259EB" w:rsidRPr="00A259EB" w:rsidRDefault="00A259EB" w:rsidP="00A259EB">
      <w:pPr>
        <w:pStyle w:val="Heading5"/>
      </w:pPr>
      <w:bookmarkStart w:id="65" w:name="_Toc272414627"/>
      <w:bookmarkStart w:id="66" w:name="_Toc290888476"/>
      <w:bookmarkStart w:id="67" w:name="_Toc416353672"/>
      <w:r w:rsidRPr="00A259EB">
        <w:t>Pharmacokinetics</w:t>
      </w:r>
      <w:r w:rsidR="00616108">
        <w:t xml:space="preserve"> </w:t>
      </w:r>
      <w:r w:rsidRPr="00A259EB">
        <w:t>in</w:t>
      </w:r>
      <w:r w:rsidR="00616108">
        <w:t xml:space="preserve"> </w:t>
      </w:r>
      <w:r w:rsidRPr="00A259EB">
        <w:t>subjects</w:t>
      </w:r>
      <w:r w:rsidR="00616108">
        <w:t xml:space="preserve"> </w:t>
      </w:r>
      <w:r w:rsidRPr="00A259EB">
        <w:t>with</w:t>
      </w:r>
      <w:r w:rsidR="00616108">
        <w:t xml:space="preserve"> </w:t>
      </w:r>
      <w:r w:rsidRPr="00A259EB">
        <w:t>impaired</w:t>
      </w:r>
      <w:r w:rsidR="00616108">
        <w:t xml:space="preserve"> </w:t>
      </w:r>
      <w:r w:rsidRPr="00A259EB">
        <w:t>hepatic</w:t>
      </w:r>
      <w:r w:rsidR="00616108">
        <w:t xml:space="preserve"> </w:t>
      </w:r>
      <w:r w:rsidRPr="00A259EB">
        <w:t>function</w:t>
      </w:r>
      <w:bookmarkEnd w:id="65"/>
      <w:bookmarkEnd w:id="66"/>
      <w:bookmarkEnd w:id="67"/>
    </w:p>
    <w:p w14:paraId="179C6B6F" w14:textId="3F54016B" w:rsidR="00A259EB" w:rsidRPr="00A259EB" w:rsidRDefault="00A259EB" w:rsidP="00A259EB">
      <w:bookmarkStart w:id="68" w:name="_Toc272414628"/>
      <w:bookmarkStart w:id="69" w:name="_Toc290888477"/>
      <w:bookmarkStart w:id="70" w:name="_Toc416353673"/>
      <w:r w:rsidRPr="00A259EB">
        <w:t>See</w:t>
      </w:r>
      <w:r w:rsidR="00616108">
        <w:t xml:space="preserve"> </w:t>
      </w:r>
      <w:r w:rsidRPr="00A259EB">
        <w:t>Below</w:t>
      </w:r>
      <w:r w:rsidR="00616108">
        <w:t xml:space="preserve"> </w:t>
      </w:r>
      <w:r w:rsidRPr="00A259EB">
        <w:t>under</w:t>
      </w:r>
      <w:r w:rsidR="00616108">
        <w:t xml:space="preserve"> </w:t>
      </w:r>
      <w:r w:rsidR="00691260">
        <w:t>Section</w:t>
      </w:r>
      <w:r w:rsidR="00616108">
        <w:t xml:space="preserve"> </w:t>
      </w:r>
      <w:r w:rsidRPr="00A259EB">
        <w:t>4.2.5.1.</w:t>
      </w:r>
    </w:p>
    <w:p w14:paraId="66D24907" w14:textId="729E19BB" w:rsidR="00A259EB" w:rsidRPr="00A259EB" w:rsidRDefault="00A259EB" w:rsidP="00A259EB">
      <w:pPr>
        <w:pStyle w:val="Heading5"/>
      </w:pPr>
      <w:r w:rsidRPr="00A259EB">
        <w:t>Pharmacokinetics</w:t>
      </w:r>
      <w:r w:rsidR="00616108">
        <w:t xml:space="preserve"> </w:t>
      </w:r>
      <w:r w:rsidRPr="00A259EB">
        <w:t>in</w:t>
      </w:r>
      <w:r w:rsidR="00616108">
        <w:t xml:space="preserve"> </w:t>
      </w:r>
      <w:r w:rsidRPr="00A259EB">
        <w:t>subjects</w:t>
      </w:r>
      <w:r w:rsidR="00616108">
        <w:t xml:space="preserve"> </w:t>
      </w:r>
      <w:r w:rsidRPr="00A259EB">
        <w:t>with</w:t>
      </w:r>
      <w:r w:rsidR="00616108">
        <w:t xml:space="preserve"> </w:t>
      </w:r>
      <w:r w:rsidRPr="00A259EB">
        <w:t>impaired</w:t>
      </w:r>
      <w:r w:rsidR="00616108">
        <w:t xml:space="preserve"> </w:t>
      </w:r>
      <w:r w:rsidRPr="00A259EB">
        <w:t>renal</w:t>
      </w:r>
      <w:r w:rsidR="00616108">
        <w:t xml:space="preserve"> </w:t>
      </w:r>
      <w:r w:rsidRPr="00A259EB">
        <w:t>function</w:t>
      </w:r>
      <w:bookmarkEnd w:id="68"/>
      <w:bookmarkEnd w:id="69"/>
      <w:bookmarkEnd w:id="70"/>
    </w:p>
    <w:p w14:paraId="2C488B3A" w14:textId="6A6C1BD0" w:rsidR="00A259EB" w:rsidRPr="00A259EB" w:rsidRDefault="00A259EB" w:rsidP="00A259EB">
      <w:r w:rsidRPr="00A259EB">
        <w:t>See</w:t>
      </w:r>
      <w:r w:rsidR="00616108">
        <w:t xml:space="preserve"> </w:t>
      </w:r>
      <w:r w:rsidRPr="00A259EB">
        <w:t>Below</w:t>
      </w:r>
      <w:r w:rsidR="00616108">
        <w:t xml:space="preserve"> </w:t>
      </w:r>
      <w:r w:rsidRPr="00A259EB">
        <w:t>under</w:t>
      </w:r>
      <w:r w:rsidR="00616108">
        <w:t xml:space="preserve"> </w:t>
      </w:r>
      <w:r w:rsidR="00691260">
        <w:t>Section</w:t>
      </w:r>
      <w:r w:rsidR="00616108">
        <w:t xml:space="preserve"> </w:t>
      </w:r>
      <w:r w:rsidRPr="00A259EB">
        <w:t>4.2.5.1.</w:t>
      </w:r>
    </w:p>
    <w:p w14:paraId="7612094F" w14:textId="4783E7AA" w:rsidR="00A259EB" w:rsidRPr="00A259EB" w:rsidRDefault="00A259EB" w:rsidP="00A259EB">
      <w:pPr>
        <w:pStyle w:val="Heading5"/>
      </w:pPr>
      <w:bookmarkStart w:id="71" w:name="_Toc272414629"/>
      <w:bookmarkStart w:id="72" w:name="_Toc290888478"/>
      <w:bookmarkStart w:id="73" w:name="_Toc416353674"/>
      <w:r w:rsidRPr="00A259EB">
        <w:t>Pharmacokinetics</w:t>
      </w:r>
      <w:r w:rsidR="00616108">
        <w:t xml:space="preserve"> </w:t>
      </w:r>
      <w:r w:rsidRPr="00A259EB">
        <w:t>according</w:t>
      </w:r>
      <w:r w:rsidR="00616108">
        <w:t xml:space="preserve"> </w:t>
      </w:r>
      <w:r w:rsidRPr="00A259EB">
        <w:t>to</w:t>
      </w:r>
      <w:r w:rsidR="00616108">
        <w:t xml:space="preserve"> </w:t>
      </w:r>
      <w:r w:rsidRPr="00A259EB">
        <w:t>age</w:t>
      </w:r>
      <w:bookmarkEnd w:id="71"/>
      <w:bookmarkEnd w:id="72"/>
      <w:bookmarkEnd w:id="73"/>
    </w:p>
    <w:p w14:paraId="2CFC025A" w14:textId="668A22DB" w:rsidR="00A259EB" w:rsidRPr="00A259EB" w:rsidRDefault="00A259EB" w:rsidP="00A259EB">
      <w:bookmarkStart w:id="74" w:name="_Toc272414630"/>
      <w:bookmarkStart w:id="75" w:name="_Toc290888479"/>
      <w:bookmarkStart w:id="76" w:name="_Toc416353675"/>
      <w:r w:rsidRPr="00A259EB">
        <w:t>See</w:t>
      </w:r>
      <w:r w:rsidR="00616108">
        <w:t xml:space="preserve"> </w:t>
      </w:r>
      <w:r w:rsidRPr="00A259EB">
        <w:t>Below</w:t>
      </w:r>
      <w:r w:rsidR="00616108">
        <w:t xml:space="preserve"> </w:t>
      </w:r>
      <w:r w:rsidRPr="00A259EB">
        <w:t>under</w:t>
      </w:r>
      <w:r w:rsidR="00616108">
        <w:t xml:space="preserve"> </w:t>
      </w:r>
      <w:r w:rsidR="00691260">
        <w:t>Section</w:t>
      </w:r>
      <w:r w:rsidR="00616108">
        <w:t xml:space="preserve"> </w:t>
      </w:r>
      <w:r w:rsidRPr="00A259EB">
        <w:t>4.2.5.1.</w:t>
      </w:r>
    </w:p>
    <w:p w14:paraId="5AF30AB0" w14:textId="15DF33DA" w:rsidR="00A259EB" w:rsidRPr="00A259EB" w:rsidRDefault="00A259EB" w:rsidP="00A259EB">
      <w:pPr>
        <w:pStyle w:val="Heading5"/>
      </w:pPr>
      <w:r w:rsidRPr="00A259EB">
        <w:t>Pharmacokinetics</w:t>
      </w:r>
      <w:r w:rsidR="00616108">
        <w:t xml:space="preserve"> </w:t>
      </w:r>
      <w:r w:rsidRPr="00A259EB">
        <w:t>related</w:t>
      </w:r>
      <w:r w:rsidR="00616108">
        <w:t xml:space="preserve"> </w:t>
      </w:r>
      <w:r w:rsidRPr="00A259EB">
        <w:t>to</w:t>
      </w:r>
      <w:r w:rsidR="00616108">
        <w:t xml:space="preserve"> </w:t>
      </w:r>
      <w:r w:rsidRPr="00A259EB">
        <w:t>genetic</w:t>
      </w:r>
      <w:r w:rsidR="00616108">
        <w:t xml:space="preserve"> </w:t>
      </w:r>
      <w:r w:rsidRPr="00A259EB">
        <w:t>factors</w:t>
      </w:r>
      <w:bookmarkEnd w:id="74"/>
      <w:bookmarkEnd w:id="75"/>
      <w:bookmarkEnd w:id="76"/>
    </w:p>
    <w:p w14:paraId="38EDF388" w14:textId="7718C271" w:rsidR="00A259EB" w:rsidRPr="00A259EB" w:rsidRDefault="00A259EB" w:rsidP="00A259EB">
      <w:bookmarkStart w:id="77" w:name="_Toc272414631"/>
      <w:bookmarkStart w:id="78" w:name="_Toc290888480"/>
      <w:bookmarkStart w:id="79" w:name="_Toc416353676"/>
      <w:r w:rsidRPr="00A259EB">
        <w:t>See</w:t>
      </w:r>
      <w:r w:rsidR="00616108">
        <w:t xml:space="preserve"> </w:t>
      </w:r>
      <w:r w:rsidRPr="00A259EB">
        <w:t>Below</w:t>
      </w:r>
      <w:r w:rsidR="00616108">
        <w:t xml:space="preserve"> </w:t>
      </w:r>
      <w:r w:rsidRPr="00A259EB">
        <w:t>under</w:t>
      </w:r>
      <w:r w:rsidR="00616108">
        <w:t xml:space="preserve"> </w:t>
      </w:r>
      <w:r w:rsidR="00691260">
        <w:t>Section</w:t>
      </w:r>
      <w:r w:rsidR="00616108">
        <w:t xml:space="preserve"> </w:t>
      </w:r>
      <w:r w:rsidRPr="00A259EB">
        <w:t>4.2.5.1.</w:t>
      </w:r>
    </w:p>
    <w:p w14:paraId="1BA469F9" w14:textId="1599A131" w:rsidR="00A259EB" w:rsidRPr="00A259EB" w:rsidRDefault="00A259EB" w:rsidP="00A259EB">
      <w:pPr>
        <w:pStyle w:val="Heading5"/>
      </w:pPr>
      <w:r w:rsidRPr="00A259EB">
        <w:t>Pharmacokinetics</w:t>
      </w:r>
      <w:r w:rsidR="00616108">
        <w:t xml:space="preserve"> </w:t>
      </w:r>
      <w:r w:rsidRPr="00A259EB">
        <w:t>in</w:t>
      </w:r>
      <w:r w:rsidR="00616108">
        <w:t xml:space="preserve"> </w:t>
      </w:r>
      <w:r w:rsidRPr="00A259EB">
        <w:t>other</w:t>
      </w:r>
      <w:r w:rsidR="00616108">
        <w:t xml:space="preserve"> </w:t>
      </w:r>
      <w:r w:rsidRPr="00A259EB">
        <w:t>special</w:t>
      </w:r>
      <w:r w:rsidR="00616108">
        <w:t xml:space="preserve"> </w:t>
      </w:r>
      <w:r w:rsidRPr="00A259EB">
        <w:t>population</w:t>
      </w:r>
      <w:r w:rsidR="00616108">
        <w:t xml:space="preserve"> </w:t>
      </w:r>
      <w:r w:rsidRPr="00A259EB">
        <w:t>/</w:t>
      </w:r>
      <w:r w:rsidR="00616108">
        <w:t xml:space="preserve"> </w:t>
      </w:r>
      <w:r w:rsidRPr="00A259EB">
        <w:t>with</w:t>
      </w:r>
      <w:r w:rsidR="00616108">
        <w:t xml:space="preserve"> </w:t>
      </w:r>
      <w:r w:rsidRPr="00A259EB">
        <w:t>other</w:t>
      </w:r>
      <w:r w:rsidR="00616108">
        <w:t xml:space="preserve"> </w:t>
      </w:r>
      <w:r w:rsidRPr="00A259EB">
        <w:t>population</w:t>
      </w:r>
      <w:r w:rsidR="00616108">
        <w:t xml:space="preserve"> </w:t>
      </w:r>
      <w:r w:rsidRPr="00A259EB">
        <w:t>characteristic</w:t>
      </w:r>
      <w:bookmarkEnd w:id="77"/>
      <w:bookmarkEnd w:id="78"/>
      <w:bookmarkEnd w:id="79"/>
    </w:p>
    <w:p w14:paraId="0D822677" w14:textId="196E92A1" w:rsidR="00A259EB" w:rsidRPr="00A259EB" w:rsidRDefault="00A259EB" w:rsidP="00A259EB">
      <w:r w:rsidRPr="00A259EB">
        <w:t>See</w:t>
      </w:r>
      <w:r w:rsidR="00616108">
        <w:t xml:space="preserve"> </w:t>
      </w:r>
      <w:r w:rsidRPr="00A259EB">
        <w:t>Below</w:t>
      </w:r>
      <w:r w:rsidR="00616108">
        <w:t xml:space="preserve"> </w:t>
      </w:r>
      <w:r w:rsidRPr="00A259EB">
        <w:t>under</w:t>
      </w:r>
      <w:r w:rsidR="00616108">
        <w:t xml:space="preserve"> </w:t>
      </w:r>
      <w:r w:rsidR="00691260">
        <w:t>Section</w:t>
      </w:r>
      <w:r w:rsidR="00616108">
        <w:t xml:space="preserve"> </w:t>
      </w:r>
      <w:r w:rsidRPr="00A259EB">
        <w:t>4.2.5.1.</w:t>
      </w:r>
    </w:p>
    <w:p w14:paraId="550A4EC3" w14:textId="7853A952" w:rsidR="00A259EB" w:rsidRPr="00A259EB" w:rsidRDefault="00A259EB" w:rsidP="00A259EB">
      <w:pPr>
        <w:pStyle w:val="Heading4"/>
      </w:pPr>
      <w:bookmarkStart w:id="80" w:name="_Toc416353677"/>
      <w:bookmarkStart w:id="81" w:name="_Toc421005247"/>
      <w:bookmarkStart w:id="82" w:name="_Toc432079129"/>
      <w:bookmarkStart w:id="83" w:name="_Toc432080702"/>
      <w:r w:rsidRPr="00A259EB">
        <w:t>Population</w:t>
      </w:r>
      <w:r w:rsidR="00616108">
        <w:t xml:space="preserve"> </w:t>
      </w:r>
      <w:r w:rsidRPr="00A259EB">
        <w:t>pharmacokinetics</w:t>
      </w:r>
      <w:bookmarkEnd w:id="80"/>
      <w:bookmarkEnd w:id="81"/>
      <w:bookmarkEnd w:id="82"/>
      <w:bookmarkEnd w:id="83"/>
    </w:p>
    <w:p w14:paraId="077C7D23" w14:textId="1888706D" w:rsidR="00A259EB" w:rsidRPr="00A259EB" w:rsidRDefault="00A259EB" w:rsidP="00A259EB">
      <w:pPr>
        <w:pStyle w:val="Heading5"/>
      </w:pPr>
      <w:r w:rsidRPr="00A259EB">
        <w:t>PopPK</w:t>
      </w:r>
      <w:r w:rsidR="00616108">
        <w:t xml:space="preserve"> </w:t>
      </w:r>
      <w:r w:rsidRPr="00A259EB">
        <w:t>analysis</w:t>
      </w:r>
      <w:r w:rsidR="00616108">
        <w:t xml:space="preserve"> </w:t>
      </w:r>
      <w:r w:rsidRPr="00A259EB">
        <w:t>ID</w:t>
      </w:r>
    </w:p>
    <w:p w14:paraId="4DD96994" w14:textId="6C48E1DC" w:rsidR="00F96EC9" w:rsidRDefault="00A259EB" w:rsidP="00A259EB">
      <w:r w:rsidRPr="00A259EB">
        <w:t>As</w:t>
      </w:r>
      <w:r w:rsidR="00616108">
        <w:t xml:space="preserve"> </w:t>
      </w:r>
      <w:r w:rsidRPr="00A259EB">
        <w:t>noted</w:t>
      </w:r>
      <w:r w:rsidR="00616108">
        <w:t xml:space="preserve"> </w:t>
      </w:r>
      <w:r w:rsidRPr="00A259EB">
        <w:t>above,</w:t>
      </w:r>
      <w:r w:rsidR="00616108">
        <w:t xml:space="preserve"> </w:t>
      </w:r>
      <w:r w:rsidRPr="00A259EB">
        <w:t>the</w:t>
      </w:r>
      <w:r w:rsidR="00616108">
        <w:t xml:space="preserve"> </w:t>
      </w:r>
      <w:r w:rsidRPr="00A259EB">
        <w:t>characterisation</w:t>
      </w:r>
      <w:r w:rsidR="00616108">
        <w:t xml:space="preserve"> </w:t>
      </w:r>
      <w:r w:rsidRPr="00A259EB">
        <w:t>of</w:t>
      </w:r>
      <w:r w:rsidR="00616108">
        <w:t xml:space="preserve"> </w:t>
      </w:r>
      <w:r w:rsidRPr="00A259EB">
        <w:t>bezlotoxumab</w:t>
      </w:r>
      <w:r w:rsidR="00616108">
        <w:t xml:space="preserve"> </w:t>
      </w:r>
      <w:r w:rsidRPr="00A259EB">
        <w:t>PK</w:t>
      </w:r>
      <w:r w:rsidR="00616108">
        <w:t xml:space="preserve"> </w:t>
      </w:r>
      <w:r w:rsidRPr="00A259EB">
        <w:t>is</w:t>
      </w:r>
      <w:r w:rsidR="00616108">
        <w:t xml:space="preserve"> </w:t>
      </w:r>
      <w:r w:rsidRPr="00A259EB">
        <w:t>supported</w:t>
      </w:r>
      <w:r w:rsidR="00616108">
        <w:t xml:space="preserve"> </w:t>
      </w:r>
      <w:r w:rsidRPr="00A259EB">
        <w:t>by</w:t>
      </w:r>
      <w:r w:rsidR="00616108">
        <w:t xml:space="preserve"> </w:t>
      </w:r>
      <w:r w:rsidRPr="00A259EB">
        <w:t>a</w:t>
      </w:r>
      <w:r w:rsidR="00616108">
        <w:t xml:space="preserve"> </w:t>
      </w:r>
      <w:r w:rsidRPr="00A259EB">
        <w:t>population</w:t>
      </w:r>
      <w:r w:rsidR="00616108">
        <w:t xml:space="preserve"> </w:t>
      </w:r>
      <w:r w:rsidRPr="00A259EB">
        <w:t>PK</w:t>
      </w:r>
      <w:r w:rsidR="00616108">
        <w:t xml:space="preserve"> </w:t>
      </w:r>
      <w:r w:rsidRPr="00A259EB">
        <w:t>analysis</w:t>
      </w:r>
      <w:r w:rsidR="00616108">
        <w:t xml:space="preserve"> </w:t>
      </w:r>
      <w:r w:rsidRPr="00A259EB">
        <w:t>based</w:t>
      </w:r>
      <w:r w:rsidR="00616108">
        <w:t xml:space="preserve"> </w:t>
      </w:r>
      <w:r w:rsidRPr="00A259EB">
        <w:t>on</w:t>
      </w:r>
      <w:r w:rsidR="00616108">
        <w:t xml:space="preserve"> </w:t>
      </w:r>
      <w:r w:rsidRPr="00A259EB">
        <w:t>data</w:t>
      </w:r>
      <w:r w:rsidR="00616108">
        <w:t xml:space="preserve"> </w:t>
      </w:r>
      <w:r w:rsidRPr="00A259EB">
        <w:t>obtained</w:t>
      </w:r>
      <w:r w:rsidR="00616108">
        <w:t xml:space="preserve"> </w:t>
      </w:r>
      <w:r w:rsidRPr="00A259EB">
        <w:t>from</w:t>
      </w:r>
      <w:r w:rsidR="00616108">
        <w:t xml:space="preserve"> </w:t>
      </w:r>
      <w:r w:rsidRPr="00A259EB">
        <w:t>P004,</w:t>
      </w:r>
      <w:r w:rsidR="00616108">
        <w:t xml:space="preserve"> </w:t>
      </w:r>
      <w:r w:rsidRPr="00A259EB">
        <w:t>P005,</w:t>
      </w:r>
      <w:r w:rsidR="00616108">
        <w:t xml:space="preserve"> </w:t>
      </w:r>
      <w:r w:rsidRPr="00A259EB">
        <w:t>P006</w:t>
      </w:r>
      <w:r w:rsidR="00616108">
        <w:t xml:space="preserve"> </w:t>
      </w:r>
      <w:r w:rsidRPr="00A259EB">
        <w:t>and</w:t>
      </w:r>
      <w:r w:rsidR="00616108">
        <w:t xml:space="preserve"> </w:t>
      </w:r>
      <w:r w:rsidRPr="00A259EB">
        <w:t>P001,</w:t>
      </w:r>
      <w:r w:rsidR="00616108">
        <w:t xml:space="preserve"> </w:t>
      </w:r>
      <w:r w:rsidRPr="00A259EB">
        <w:t>P002.</w:t>
      </w:r>
      <w:r w:rsidR="00616108">
        <w:t xml:space="preserve"> </w:t>
      </w:r>
      <w:r w:rsidRPr="00A259EB">
        <w:t>The</w:t>
      </w:r>
      <w:r w:rsidR="00616108">
        <w:t xml:space="preserve"> </w:t>
      </w:r>
      <w:r w:rsidRPr="00A259EB">
        <w:t>population</w:t>
      </w:r>
      <w:r w:rsidR="00616108">
        <w:t xml:space="preserve"> </w:t>
      </w:r>
      <w:r w:rsidRPr="00A259EB">
        <w:t>PK</w:t>
      </w:r>
      <w:r w:rsidR="00616108">
        <w:t xml:space="preserve"> </w:t>
      </w:r>
      <w:r w:rsidRPr="00A259EB">
        <w:t>analysis</w:t>
      </w:r>
      <w:r w:rsidR="00616108">
        <w:t xml:space="preserve"> </w:t>
      </w:r>
      <w:r w:rsidRPr="00A259EB">
        <w:t>dataset</w:t>
      </w:r>
      <w:r w:rsidR="00616108">
        <w:t xml:space="preserve"> </w:t>
      </w:r>
      <w:r w:rsidRPr="00A259EB">
        <w:t>includes</w:t>
      </w:r>
      <w:r w:rsidR="00616108">
        <w:t xml:space="preserve"> </w:t>
      </w:r>
      <w:r w:rsidRPr="00A259EB">
        <w:t>72</w:t>
      </w:r>
      <w:r w:rsidR="00616108">
        <w:t xml:space="preserve"> </w:t>
      </w:r>
      <w:r w:rsidRPr="00A259EB">
        <w:t>healthy</w:t>
      </w:r>
      <w:r w:rsidR="00616108">
        <w:t xml:space="preserve"> </w:t>
      </w:r>
      <w:r w:rsidRPr="00A259EB">
        <w:t>subjects</w:t>
      </w:r>
      <w:r w:rsidR="00616108">
        <w:t xml:space="preserve"> </w:t>
      </w:r>
      <w:r w:rsidRPr="00A259EB">
        <w:t>who</w:t>
      </w:r>
      <w:r w:rsidR="00616108">
        <w:t xml:space="preserve"> </w:t>
      </w:r>
      <w:r w:rsidRPr="00A259EB">
        <w:t>received</w:t>
      </w:r>
      <w:r w:rsidR="00616108">
        <w:t xml:space="preserve"> </w:t>
      </w:r>
      <w:r w:rsidRPr="00A259EB">
        <w:t>bezlotoxumab</w:t>
      </w:r>
      <w:r w:rsidR="00616108">
        <w:t xml:space="preserve"> </w:t>
      </w:r>
      <w:r w:rsidRPr="00A259EB">
        <w:t>alone</w:t>
      </w:r>
      <w:r w:rsidR="00616108">
        <w:t xml:space="preserve"> </w:t>
      </w:r>
      <w:r w:rsidRPr="00A259EB">
        <w:t>or</w:t>
      </w:r>
      <w:r w:rsidR="00616108">
        <w:t xml:space="preserve"> </w:t>
      </w:r>
      <w:r w:rsidRPr="00A259EB">
        <w:t>actoxumab</w:t>
      </w:r>
      <w:r w:rsidR="00616108">
        <w:t xml:space="preserve"> </w:t>
      </w:r>
      <w:r w:rsidRPr="00A259EB">
        <w:t>+</w:t>
      </w:r>
      <w:r w:rsidR="00616108">
        <w:t xml:space="preserve"> </w:t>
      </w:r>
      <w:r w:rsidRPr="00A259EB">
        <w:t>bezlotoxumab</w:t>
      </w:r>
      <w:r w:rsidR="00616108">
        <w:t xml:space="preserve"> </w:t>
      </w:r>
      <w:r w:rsidRPr="00A259EB">
        <w:t>(P004,</w:t>
      </w:r>
      <w:r w:rsidR="00616108">
        <w:t xml:space="preserve"> </w:t>
      </w:r>
      <w:r w:rsidRPr="00A259EB">
        <w:t>P005,</w:t>
      </w:r>
      <w:r w:rsidR="00616108">
        <w:t xml:space="preserve"> </w:t>
      </w:r>
      <w:r w:rsidRPr="00A259EB">
        <w:t>P006),</w:t>
      </w:r>
      <w:r w:rsidR="00616108">
        <w:t xml:space="preserve"> </w:t>
      </w:r>
      <w:r w:rsidRPr="00A259EB">
        <w:t>including</w:t>
      </w:r>
      <w:r w:rsidR="00616108">
        <w:t xml:space="preserve"> </w:t>
      </w:r>
      <w:r w:rsidRPr="00A259EB">
        <w:t>29</w:t>
      </w:r>
      <w:r w:rsidR="00616108">
        <w:t xml:space="preserve"> </w:t>
      </w:r>
      <w:r w:rsidRPr="00A259EB">
        <w:t>subjects</w:t>
      </w:r>
      <w:r w:rsidR="00616108">
        <w:t xml:space="preserve"> </w:t>
      </w:r>
      <w:r w:rsidRPr="00A259EB">
        <w:t>who</w:t>
      </w:r>
      <w:r w:rsidR="00616108">
        <w:t xml:space="preserve"> </w:t>
      </w:r>
      <w:r w:rsidRPr="00A259EB">
        <w:t>received</w:t>
      </w:r>
      <w:r w:rsidR="00616108">
        <w:t xml:space="preserve"> </w:t>
      </w:r>
      <w:r w:rsidRPr="00A259EB">
        <w:t>a</w:t>
      </w:r>
      <w:r w:rsidR="00616108">
        <w:t xml:space="preserve"> </w:t>
      </w:r>
      <w:r w:rsidRPr="00A259EB">
        <w:t>second</w:t>
      </w:r>
      <w:r w:rsidR="00616108">
        <w:t xml:space="preserve"> </w:t>
      </w:r>
      <w:r w:rsidRPr="00A259EB">
        <w:t>dose</w:t>
      </w:r>
      <w:r w:rsidR="00616108">
        <w:t xml:space="preserve"> </w:t>
      </w:r>
      <w:r w:rsidRPr="00A259EB">
        <w:t>of</w:t>
      </w:r>
      <w:r w:rsidR="00616108">
        <w:t xml:space="preserve"> </w:t>
      </w:r>
      <w:r w:rsidRPr="00A259EB">
        <w:t>actoxumab</w:t>
      </w:r>
      <w:r w:rsidR="00616108">
        <w:t xml:space="preserve"> </w:t>
      </w:r>
      <w:r w:rsidRPr="00A259EB">
        <w:t>+</w:t>
      </w:r>
      <w:r w:rsidR="00616108">
        <w:t xml:space="preserve"> </w:t>
      </w:r>
      <w:r w:rsidRPr="00A259EB">
        <w:t>bezlotoxumab</w:t>
      </w:r>
      <w:r w:rsidR="00616108">
        <w:t xml:space="preserve"> </w:t>
      </w:r>
      <w:r w:rsidRPr="00A259EB">
        <w:t>(P004).</w:t>
      </w:r>
      <w:r w:rsidR="00616108">
        <w:t xml:space="preserve"> </w:t>
      </w:r>
      <w:r w:rsidRPr="00A259EB">
        <w:t>This</w:t>
      </w:r>
      <w:r w:rsidR="00616108">
        <w:t xml:space="preserve"> </w:t>
      </w:r>
      <w:r w:rsidRPr="00A259EB">
        <w:t>dataset</w:t>
      </w:r>
      <w:r w:rsidR="00616108">
        <w:t xml:space="preserve"> </w:t>
      </w:r>
      <w:r w:rsidRPr="00A259EB">
        <w:t>also</w:t>
      </w:r>
      <w:r w:rsidR="00616108">
        <w:t xml:space="preserve"> </w:t>
      </w:r>
      <w:r w:rsidRPr="00A259EB">
        <w:t>includes</w:t>
      </w:r>
      <w:r w:rsidR="00616108">
        <w:t xml:space="preserve"> </w:t>
      </w:r>
      <w:r w:rsidRPr="00A259EB">
        <w:t>1515</w:t>
      </w:r>
      <w:r w:rsidR="00616108">
        <w:t xml:space="preserve"> </w:t>
      </w:r>
      <w:r w:rsidRPr="00A259EB">
        <w:t>patients</w:t>
      </w:r>
      <w:r w:rsidR="00616108">
        <w:t xml:space="preserve"> </w:t>
      </w:r>
      <w:r w:rsidRPr="00A259EB">
        <w:t>in</w:t>
      </w:r>
      <w:r w:rsidR="00616108">
        <w:t xml:space="preserve"> </w:t>
      </w:r>
      <w:r w:rsidRPr="00A259EB">
        <w:t>the</w:t>
      </w:r>
      <w:r w:rsidR="00616108">
        <w:t xml:space="preserve"> </w:t>
      </w:r>
      <w:r w:rsidR="00F96EC9">
        <w:t>Phase</w:t>
      </w:r>
      <w:r w:rsidR="00616108">
        <w:t xml:space="preserve"> </w:t>
      </w:r>
      <w:r w:rsidR="00F96EC9">
        <w:t>III</w:t>
      </w:r>
      <w:r w:rsidR="00616108">
        <w:t xml:space="preserve"> </w:t>
      </w:r>
      <w:r w:rsidRPr="00A259EB">
        <w:t>program</w:t>
      </w:r>
      <w:r w:rsidR="00616108">
        <w:t xml:space="preserve"> </w:t>
      </w:r>
      <w:r w:rsidRPr="00A259EB">
        <w:t>(P001,</w:t>
      </w:r>
      <w:r w:rsidR="00616108">
        <w:t xml:space="preserve"> </w:t>
      </w:r>
      <w:r w:rsidRPr="00A259EB">
        <w:t>P002)</w:t>
      </w:r>
      <w:r w:rsidR="00616108">
        <w:t xml:space="preserve"> </w:t>
      </w:r>
      <w:r w:rsidRPr="00A259EB">
        <w:t>who</w:t>
      </w:r>
      <w:r w:rsidR="00616108">
        <w:t xml:space="preserve"> </w:t>
      </w:r>
      <w:r w:rsidRPr="00A259EB">
        <w:t>received</w:t>
      </w:r>
      <w:r w:rsidR="00616108">
        <w:t xml:space="preserve"> </w:t>
      </w:r>
      <w:r w:rsidRPr="00A259EB">
        <w:t>a</w:t>
      </w:r>
      <w:r w:rsidR="00616108">
        <w:t xml:space="preserve"> </w:t>
      </w:r>
      <w:r w:rsidRPr="00A259EB">
        <w:t>10</w:t>
      </w:r>
      <w:r w:rsidR="00616108">
        <w:t xml:space="preserve"> </w:t>
      </w:r>
      <w:r w:rsidR="001349A8">
        <w:t>mg</w:t>
      </w:r>
      <w:r w:rsidRPr="00A259EB">
        <w:t>/kg</w:t>
      </w:r>
      <w:r w:rsidR="00616108">
        <w:t xml:space="preserve"> </w:t>
      </w:r>
      <w:r w:rsidRPr="00A259EB">
        <w:t>dose</w:t>
      </w:r>
      <w:r w:rsidR="00616108">
        <w:t xml:space="preserve"> </w:t>
      </w:r>
      <w:r w:rsidRPr="00A259EB">
        <w:t>of</w:t>
      </w:r>
      <w:r w:rsidR="00616108">
        <w:t xml:space="preserve"> </w:t>
      </w:r>
      <w:r w:rsidRPr="00A259EB">
        <w:t>bezlotoxumab</w:t>
      </w:r>
      <w:r w:rsidR="00616108">
        <w:t xml:space="preserve"> </w:t>
      </w:r>
      <w:r w:rsidRPr="00A259EB">
        <w:t>alone</w:t>
      </w:r>
      <w:r w:rsidR="00616108">
        <w:t xml:space="preserve"> </w:t>
      </w:r>
      <w:r w:rsidRPr="00A259EB">
        <w:t>or</w:t>
      </w:r>
      <w:r w:rsidR="00616108">
        <w:t xml:space="preserve"> </w:t>
      </w:r>
      <w:r w:rsidRPr="00A259EB">
        <w:t>10</w:t>
      </w:r>
      <w:r w:rsidR="00616108">
        <w:t xml:space="preserve"> </w:t>
      </w:r>
      <w:r w:rsidR="001349A8">
        <w:t>mg</w:t>
      </w:r>
      <w:r w:rsidRPr="00A259EB">
        <w:t>/kg</w:t>
      </w:r>
      <w:r w:rsidR="00616108">
        <w:t xml:space="preserve"> </w:t>
      </w:r>
      <w:r w:rsidRPr="00A259EB">
        <w:t>actoxumab</w:t>
      </w:r>
      <w:r w:rsidR="00616108">
        <w:t xml:space="preserve"> </w:t>
      </w:r>
      <w:r w:rsidRPr="00A259EB">
        <w:t>+</w:t>
      </w:r>
      <w:r w:rsidR="00616108">
        <w:t xml:space="preserve"> </w:t>
      </w:r>
      <w:r w:rsidRPr="00A259EB">
        <w:t>10</w:t>
      </w:r>
      <w:r w:rsidR="00616108">
        <w:t xml:space="preserve"> </w:t>
      </w:r>
      <w:r w:rsidR="001349A8">
        <w:t>mg</w:t>
      </w:r>
      <w:r w:rsidRPr="00A259EB">
        <w:t>/kg</w:t>
      </w:r>
      <w:r w:rsidR="00616108">
        <w:t xml:space="preserve"> </w:t>
      </w:r>
      <w:r w:rsidRPr="00A259EB">
        <w:t>bezlotoxumab.</w:t>
      </w:r>
      <w:r w:rsidR="00616108">
        <w:t xml:space="preserve"> </w:t>
      </w:r>
      <w:r w:rsidRPr="00A259EB">
        <w:t>In</w:t>
      </w:r>
      <w:r w:rsidR="00616108">
        <w:t xml:space="preserve"> </w:t>
      </w:r>
      <w:r w:rsidRPr="00A259EB">
        <w:t>addition</w:t>
      </w:r>
      <w:r w:rsidR="00616108">
        <w:t xml:space="preserve"> </w:t>
      </w:r>
      <w:r w:rsidRPr="00A259EB">
        <w:t>to</w:t>
      </w:r>
      <w:r w:rsidR="00616108">
        <w:t xml:space="preserve"> </w:t>
      </w:r>
      <w:r w:rsidRPr="00A259EB">
        <w:t>the</w:t>
      </w:r>
      <w:r w:rsidR="00616108">
        <w:t xml:space="preserve"> </w:t>
      </w:r>
      <w:r w:rsidRPr="00A259EB">
        <w:t>population</w:t>
      </w:r>
      <w:r w:rsidR="00616108">
        <w:t xml:space="preserve"> </w:t>
      </w:r>
      <w:r w:rsidRPr="00A259EB">
        <w:t>PK</w:t>
      </w:r>
      <w:r w:rsidR="00616108">
        <w:t xml:space="preserve"> </w:t>
      </w:r>
      <w:r w:rsidRPr="00A259EB">
        <w:t>analysis,</w:t>
      </w:r>
      <w:r w:rsidR="00616108">
        <w:t xml:space="preserve"> </w:t>
      </w:r>
      <w:r w:rsidRPr="00A259EB">
        <w:t>the</w:t>
      </w:r>
      <w:r w:rsidR="00616108">
        <w:t xml:space="preserve"> </w:t>
      </w:r>
      <w:r w:rsidRPr="00A259EB">
        <w:t>dataset</w:t>
      </w:r>
      <w:r w:rsidR="00616108">
        <w:t xml:space="preserve"> </w:t>
      </w:r>
      <w:r w:rsidRPr="00A259EB">
        <w:t>was</w:t>
      </w:r>
      <w:r w:rsidR="00616108">
        <w:t xml:space="preserve"> </w:t>
      </w:r>
      <w:r w:rsidRPr="00A259EB">
        <w:t>also</w:t>
      </w:r>
      <w:r w:rsidR="00616108">
        <w:t xml:space="preserve"> </w:t>
      </w:r>
      <w:r w:rsidRPr="00A259EB">
        <w:t>used</w:t>
      </w:r>
      <w:r w:rsidR="00616108">
        <w:t xml:space="preserve"> </w:t>
      </w:r>
      <w:r w:rsidRPr="00A259EB">
        <w:t>to</w:t>
      </w:r>
      <w:r w:rsidR="00616108">
        <w:t xml:space="preserve"> </w:t>
      </w:r>
      <w:r w:rsidRPr="00A259EB">
        <w:t>assess</w:t>
      </w:r>
      <w:r w:rsidR="00616108">
        <w:t xml:space="preserve"> </w:t>
      </w:r>
      <w:r w:rsidR="00691260">
        <w:t>exposure</w:t>
      </w:r>
      <w:r w:rsidR="00616108">
        <w:t xml:space="preserve"> </w:t>
      </w:r>
      <w:r w:rsidR="00691260">
        <w:t>response</w:t>
      </w:r>
      <w:r w:rsidR="00616108">
        <w:t xml:space="preserve"> </w:t>
      </w:r>
      <w:r w:rsidRPr="00A259EB">
        <w:t>relationships</w:t>
      </w:r>
      <w:r w:rsidR="00616108">
        <w:t xml:space="preserve"> </w:t>
      </w:r>
      <w:r w:rsidRPr="00A259EB">
        <w:t>for</w:t>
      </w:r>
      <w:r w:rsidR="00616108">
        <w:t xml:space="preserve"> </w:t>
      </w:r>
      <w:r w:rsidRPr="00A259EB">
        <w:t>efficacy</w:t>
      </w:r>
      <w:r w:rsidR="00616108">
        <w:t xml:space="preserve"> </w:t>
      </w:r>
      <w:r w:rsidRPr="00A259EB">
        <w:t>and</w:t>
      </w:r>
      <w:r w:rsidR="00616108">
        <w:t xml:space="preserve"> </w:t>
      </w:r>
      <w:r w:rsidRPr="00A259EB">
        <w:t>safety.</w:t>
      </w:r>
      <w:r w:rsidR="00616108">
        <w:t xml:space="preserve"> </w:t>
      </w:r>
      <w:r w:rsidRPr="00A259EB">
        <w:t>The</w:t>
      </w:r>
      <w:r w:rsidR="00616108">
        <w:t xml:space="preserve"> </w:t>
      </w:r>
      <w:r w:rsidRPr="00A259EB">
        <w:t>effects</w:t>
      </w:r>
      <w:r w:rsidR="00616108">
        <w:t xml:space="preserve"> </w:t>
      </w:r>
      <w:r w:rsidRPr="00A259EB">
        <w:t>of</w:t>
      </w:r>
      <w:r w:rsidR="00616108">
        <w:t xml:space="preserve"> </w:t>
      </w:r>
      <w:r w:rsidRPr="00A259EB">
        <w:t>body</w:t>
      </w:r>
      <w:r w:rsidR="00616108">
        <w:t xml:space="preserve"> </w:t>
      </w:r>
      <w:r w:rsidRPr="00A259EB">
        <w:t>weight/BMI,</w:t>
      </w:r>
      <w:r w:rsidR="00616108">
        <w:t xml:space="preserve"> </w:t>
      </w:r>
      <w:r w:rsidRPr="00A259EB">
        <w:t>albumin,</w:t>
      </w:r>
      <w:r w:rsidR="00616108">
        <w:t xml:space="preserve"> </w:t>
      </w:r>
      <w:r w:rsidRPr="00A259EB">
        <w:t>gender,</w:t>
      </w:r>
      <w:r w:rsidR="00616108">
        <w:t xml:space="preserve"> </w:t>
      </w:r>
      <w:r w:rsidRPr="00A259EB">
        <w:t>age,</w:t>
      </w:r>
      <w:r w:rsidR="00616108">
        <w:t xml:space="preserve"> </w:t>
      </w:r>
      <w:r w:rsidRPr="00A259EB">
        <w:t>race/ethnicity,</w:t>
      </w:r>
      <w:r w:rsidR="00616108">
        <w:t xml:space="preserve"> </w:t>
      </w:r>
      <w:r w:rsidRPr="00A259EB">
        <w:t>renal</w:t>
      </w:r>
      <w:r w:rsidR="00616108">
        <w:t xml:space="preserve"> </w:t>
      </w:r>
      <w:r w:rsidRPr="00A259EB">
        <w:t>impairment,</w:t>
      </w:r>
      <w:r w:rsidR="00616108">
        <w:t xml:space="preserve"> </w:t>
      </w:r>
      <w:r w:rsidRPr="00A259EB">
        <w:t>hepatic</w:t>
      </w:r>
      <w:r w:rsidR="00616108">
        <w:t xml:space="preserve"> </w:t>
      </w:r>
      <w:r w:rsidRPr="00A259EB">
        <w:t>impairment,</w:t>
      </w:r>
      <w:r w:rsidR="00616108">
        <w:t xml:space="preserve"> </w:t>
      </w:r>
      <w:r w:rsidRPr="00A259EB">
        <w:t>clinical</w:t>
      </w:r>
      <w:r w:rsidR="00616108">
        <w:t xml:space="preserve"> </w:t>
      </w:r>
      <w:r w:rsidRPr="00A259EB">
        <w:t>comorbidities,</w:t>
      </w:r>
      <w:r w:rsidR="00616108">
        <w:t xml:space="preserve"> </w:t>
      </w:r>
      <w:r w:rsidRPr="00A259EB">
        <w:t>and</w:t>
      </w:r>
      <w:r w:rsidR="00616108">
        <w:t xml:space="preserve"> </w:t>
      </w:r>
      <w:r w:rsidRPr="00A259EB">
        <w:t>CDI</w:t>
      </w:r>
      <w:r w:rsidR="00616108">
        <w:t xml:space="preserve"> </w:t>
      </w:r>
      <w:r w:rsidRPr="00A259EB">
        <w:t>severity</w:t>
      </w:r>
      <w:r w:rsidR="00616108">
        <w:t xml:space="preserve"> </w:t>
      </w:r>
      <w:r w:rsidRPr="00A259EB">
        <w:t>on</w:t>
      </w:r>
      <w:r w:rsidR="00616108">
        <w:t xml:space="preserve"> </w:t>
      </w:r>
      <w:r w:rsidRPr="00A259EB">
        <w:t>the</w:t>
      </w:r>
      <w:r w:rsidR="00616108">
        <w:t xml:space="preserve"> </w:t>
      </w:r>
      <w:r w:rsidRPr="00A259EB">
        <w:t>exposure</w:t>
      </w:r>
      <w:r w:rsidR="00616108">
        <w:t xml:space="preserve"> </w:t>
      </w:r>
      <w:r w:rsidRPr="00A259EB">
        <w:t>of</w:t>
      </w:r>
      <w:r w:rsidR="00616108">
        <w:t xml:space="preserve"> </w:t>
      </w:r>
      <w:r w:rsidRPr="00A259EB">
        <w:t>bezlotoxumab</w:t>
      </w:r>
      <w:r w:rsidR="00616108">
        <w:t xml:space="preserve"> </w:t>
      </w:r>
      <w:r w:rsidRPr="00A259EB">
        <w:t>were</w:t>
      </w:r>
      <w:r w:rsidR="00616108">
        <w:t xml:space="preserve"> </w:t>
      </w:r>
      <w:r w:rsidRPr="00A259EB">
        <w:t>assessed</w:t>
      </w:r>
      <w:r w:rsidR="00616108">
        <w:t xml:space="preserve"> </w:t>
      </w:r>
      <w:r w:rsidRPr="00A259EB">
        <w:t>with</w:t>
      </w:r>
      <w:r w:rsidR="00616108">
        <w:t xml:space="preserve"> </w:t>
      </w:r>
      <w:r w:rsidRPr="00A259EB">
        <w:t>a</w:t>
      </w:r>
      <w:r w:rsidR="00616108">
        <w:t xml:space="preserve"> </w:t>
      </w:r>
      <w:r w:rsidRPr="00A259EB">
        <w:t>population</w:t>
      </w:r>
      <w:r w:rsidR="00616108">
        <w:t xml:space="preserve"> </w:t>
      </w:r>
      <w:r w:rsidRPr="00A259EB">
        <w:t>PK</w:t>
      </w:r>
      <w:r w:rsidR="00616108">
        <w:t xml:space="preserve"> </w:t>
      </w:r>
      <w:r w:rsidRPr="00A259EB">
        <w:t>analysis</w:t>
      </w:r>
      <w:r w:rsidR="00616108">
        <w:t xml:space="preserve"> </w:t>
      </w:r>
      <w:r w:rsidRPr="00A259EB">
        <w:t>of</w:t>
      </w:r>
      <w:r w:rsidR="00616108">
        <w:t xml:space="preserve"> </w:t>
      </w:r>
      <w:r w:rsidRPr="00A259EB">
        <w:t>densely</w:t>
      </w:r>
      <w:r w:rsidR="00616108">
        <w:t xml:space="preserve"> </w:t>
      </w:r>
      <w:r w:rsidRPr="00A259EB">
        <w:t>sampled</w:t>
      </w:r>
      <w:r w:rsidR="00616108">
        <w:t xml:space="preserve"> </w:t>
      </w:r>
      <w:r w:rsidRPr="00A259EB">
        <w:t>serum</w:t>
      </w:r>
      <w:r w:rsidR="00616108">
        <w:t xml:space="preserve"> </w:t>
      </w:r>
      <w:r w:rsidRPr="00A259EB">
        <w:t>concentrations.</w:t>
      </w:r>
      <w:r w:rsidR="00616108">
        <w:t xml:space="preserve"> </w:t>
      </w:r>
      <w:r w:rsidRPr="00A259EB">
        <w:t>The</w:t>
      </w:r>
      <w:r w:rsidR="00616108">
        <w:t xml:space="preserve"> </w:t>
      </w:r>
      <w:r w:rsidRPr="00A259EB">
        <w:t>effects</w:t>
      </w:r>
      <w:r w:rsidR="00616108">
        <w:t xml:space="preserve"> </w:t>
      </w:r>
      <w:r w:rsidRPr="00A259EB">
        <w:t>of</w:t>
      </w:r>
      <w:r w:rsidR="00616108">
        <w:t xml:space="preserve"> </w:t>
      </w:r>
      <w:r w:rsidRPr="00A259EB">
        <w:t>these</w:t>
      </w:r>
      <w:r w:rsidR="00616108">
        <w:t xml:space="preserve"> </w:t>
      </w:r>
      <w:r w:rsidRPr="00A259EB">
        <w:t>covariates</w:t>
      </w:r>
      <w:r w:rsidR="00616108">
        <w:t xml:space="preserve"> </w:t>
      </w:r>
      <w:r w:rsidRPr="00A259EB">
        <w:t>on</w:t>
      </w:r>
      <w:r w:rsidR="00616108">
        <w:t xml:space="preserve"> </w:t>
      </w:r>
      <w:r w:rsidRPr="00A259EB">
        <w:t>the</w:t>
      </w:r>
      <w:r w:rsidR="00616108">
        <w:t xml:space="preserve"> </w:t>
      </w:r>
      <w:r w:rsidRPr="00A259EB">
        <w:t>exposure</w:t>
      </w:r>
      <w:r w:rsidR="00616108">
        <w:t xml:space="preserve"> </w:t>
      </w:r>
      <w:r w:rsidRPr="00A259EB">
        <w:t>of</w:t>
      </w:r>
      <w:r w:rsidR="00616108">
        <w:t xml:space="preserve"> </w:t>
      </w:r>
      <w:r w:rsidRPr="00A259EB">
        <w:t>bezlotoxumab</w:t>
      </w:r>
      <w:r w:rsidR="00616108">
        <w:t xml:space="preserve"> </w:t>
      </w:r>
      <w:r w:rsidRPr="00A259EB">
        <w:t>are</w:t>
      </w:r>
      <w:r w:rsidR="00616108">
        <w:t xml:space="preserve"> </w:t>
      </w:r>
      <w:r w:rsidRPr="00A259EB">
        <w:t>within</w:t>
      </w:r>
      <w:r w:rsidR="00616108">
        <w:t xml:space="preserve"> </w:t>
      </w:r>
      <w:r w:rsidRPr="00A259EB">
        <w:t>the</w:t>
      </w:r>
      <w:r w:rsidR="00616108">
        <w:t xml:space="preserve"> </w:t>
      </w:r>
      <w:r w:rsidRPr="00A259EB">
        <w:t>clinical</w:t>
      </w:r>
      <w:r w:rsidR="00616108">
        <w:t xml:space="preserve"> </w:t>
      </w:r>
      <w:r w:rsidRPr="00A259EB">
        <w:t>significance</w:t>
      </w:r>
      <w:r w:rsidR="00616108">
        <w:t xml:space="preserve"> </w:t>
      </w:r>
      <w:r w:rsidRPr="00A259EB">
        <w:t>bounds</w:t>
      </w:r>
      <w:r w:rsidR="00616108">
        <w:t xml:space="preserve"> </w:t>
      </w:r>
      <w:r w:rsidRPr="00A259EB">
        <w:t>of</w:t>
      </w:r>
      <w:r w:rsidR="00616108">
        <w:t xml:space="preserve"> </w:t>
      </w:r>
      <w:r w:rsidRPr="00A259EB">
        <w:t>(0.6,</w:t>
      </w:r>
      <w:r w:rsidR="00616108">
        <w:t xml:space="preserve"> </w:t>
      </w:r>
      <w:r w:rsidRPr="00A259EB">
        <w:t>1.6)</w:t>
      </w:r>
      <w:r w:rsidR="00616108">
        <w:t xml:space="preserve"> </w:t>
      </w:r>
      <w:r w:rsidRPr="00A259EB">
        <w:t>for</w:t>
      </w:r>
      <w:r w:rsidR="00616108">
        <w:t xml:space="preserve"> </w:t>
      </w:r>
      <w:r w:rsidRPr="00A259EB">
        <w:t>bezlotoxumab.</w:t>
      </w:r>
      <w:r w:rsidR="00616108">
        <w:t xml:space="preserve"> </w:t>
      </w:r>
      <w:r w:rsidRPr="00A259EB">
        <w:t>Sub</w:t>
      </w:r>
      <w:r w:rsidR="00691260">
        <w:t>group</w:t>
      </w:r>
      <w:r w:rsidR="00616108">
        <w:t xml:space="preserve"> </w:t>
      </w:r>
      <w:r w:rsidRPr="00A259EB">
        <w:t>analyses</w:t>
      </w:r>
      <w:r w:rsidR="00616108">
        <w:t xml:space="preserve"> </w:t>
      </w:r>
      <w:r w:rsidRPr="00A259EB">
        <w:t>of</w:t>
      </w:r>
      <w:r w:rsidR="00616108">
        <w:t xml:space="preserve"> </w:t>
      </w:r>
      <w:r w:rsidRPr="00A259EB">
        <w:t>the</w:t>
      </w:r>
      <w:r w:rsidR="00616108">
        <w:t xml:space="preserve"> </w:t>
      </w:r>
      <w:r w:rsidR="00F96EC9">
        <w:t>Phase</w:t>
      </w:r>
      <w:r w:rsidR="00616108">
        <w:t xml:space="preserve"> </w:t>
      </w:r>
      <w:r w:rsidR="00F96EC9">
        <w:t>III</w:t>
      </w:r>
      <w:r w:rsidR="00616108">
        <w:t xml:space="preserve"> </w:t>
      </w:r>
      <w:r w:rsidRPr="00A259EB">
        <w:t>trials</w:t>
      </w:r>
      <w:r w:rsidR="00616108">
        <w:t xml:space="preserve"> </w:t>
      </w:r>
      <w:r w:rsidRPr="00A259EB">
        <w:t>further</w:t>
      </w:r>
      <w:r w:rsidR="00616108">
        <w:t xml:space="preserve"> </w:t>
      </w:r>
      <w:r w:rsidRPr="00A259EB">
        <w:t>support</w:t>
      </w:r>
      <w:r w:rsidR="00616108">
        <w:t xml:space="preserve"> </w:t>
      </w:r>
      <w:r w:rsidRPr="00A259EB">
        <w:t>a</w:t>
      </w:r>
      <w:r w:rsidR="00616108">
        <w:t xml:space="preserve"> </w:t>
      </w:r>
      <w:r w:rsidRPr="00A259EB">
        <w:t>lack</w:t>
      </w:r>
      <w:r w:rsidR="00616108">
        <w:t xml:space="preserve"> </w:t>
      </w:r>
      <w:r w:rsidRPr="00A259EB">
        <w:t>of</w:t>
      </w:r>
      <w:r w:rsidR="00616108">
        <w:t xml:space="preserve"> </w:t>
      </w:r>
      <w:r w:rsidRPr="00A259EB">
        <w:t>clinically</w:t>
      </w:r>
      <w:r w:rsidR="00616108">
        <w:t xml:space="preserve"> </w:t>
      </w:r>
      <w:r w:rsidR="00691260">
        <w:t>significant</w:t>
      </w:r>
      <w:r w:rsidR="00616108">
        <w:t xml:space="preserve"> </w:t>
      </w:r>
      <w:r w:rsidR="00691260">
        <w:t>effect</w:t>
      </w:r>
      <w:r w:rsidR="00616108">
        <w:t xml:space="preserve"> </w:t>
      </w:r>
      <w:r w:rsidR="00691260">
        <w:t>on</w:t>
      </w:r>
      <w:r w:rsidR="00616108">
        <w:t xml:space="preserve"> </w:t>
      </w:r>
      <w:r w:rsidR="00691260">
        <w:t>efficacy</w:t>
      </w:r>
      <w:r w:rsidR="00616108">
        <w:t xml:space="preserve"> </w:t>
      </w:r>
      <w:r w:rsidR="00691260">
        <w:t>and</w:t>
      </w:r>
      <w:r w:rsidR="00616108">
        <w:t xml:space="preserve"> </w:t>
      </w:r>
      <w:r w:rsidR="00691260">
        <w:t>safety</w:t>
      </w:r>
      <w:r w:rsidR="00616108">
        <w:t xml:space="preserve"> </w:t>
      </w:r>
      <w:r w:rsidRPr="00A259EB">
        <w:t>for</w:t>
      </w:r>
      <w:r w:rsidR="00616108">
        <w:t xml:space="preserve"> </w:t>
      </w:r>
      <w:r w:rsidRPr="00A259EB">
        <w:t>many</w:t>
      </w:r>
      <w:r w:rsidR="00616108">
        <w:t xml:space="preserve"> </w:t>
      </w:r>
      <w:r w:rsidRPr="00A259EB">
        <w:t>of</w:t>
      </w:r>
      <w:r w:rsidR="00616108">
        <w:t xml:space="preserve"> </w:t>
      </w:r>
      <w:r w:rsidRPr="00A259EB">
        <w:t>these</w:t>
      </w:r>
      <w:r w:rsidR="00616108">
        <w:t xml:space="preserve"> </w:t>
      </w:r>
      <w:r w:rsidRPr="00A259EB">
        <w:t>sub</w:t>
      </w:r>
      <w:r w:rsidR="00691260">
        <w:t>group</w:t>
      </w:r>
      <w:r w:rsidRPr="00A259EB">
        <w:t>s</w:t>
      </w:r>
      <w:r w:rsidR="00616108">
        <w:t xml:space="preserve"> </w:t>
      </w:r>
      <w:r w:rsidRPr="00A259EB">
        <w:t>and</w:t>
      </w:r>
      <w:r w:rsidR="00616108">
        <w:t xml:space="preserve"> </w:t>
      </w:r>
      <w:r w:rsidRPr="00A259EB">
        <w:t>special</w:t>
      </w:r>
      <w:r w:rsidR="00616108">
        <w:t xml:space="preserve"> </w:t>
      </w:r>
      <w:r w:rsidRPr="00A259EB">
        <w:t>populations.</w:t>
      </w:r>
      <w:r w:rsidR="00616108">
        <w:t xml:space="preserve"> </w:t>
      </w:r>
      <w:r w:rsidRPr="00A259EB">
        <w:t>As</w:t>
      </w:r>
      <w:r w:rsidR="00616108">
        <w:t xml:space="preserve"> </w:t>
      </w:r>
      <w:r w:rsidRPr="00A259EB">
        <w:t>such,</w:t>
      </w:r>
      <w:r w:rsidR="00616108">
        <w:t xml:space="preserve"> </w:t>
      </w:r>
      <w:r w:rsidRPr="00A259EB">
        <w:t>the</w:t>
      </w:r>
      <w:r w:rsidR="00616108">
        <w:t xml:space="preserve"> </w:t>
      </w:r>
      <w:r w:rsidRPr="00A259EB">
        <w:t>10</w:t>
      </w:r>
      <w:r w:rsidR="00616108">
        <w:t xml:space="preserve"> </w:t>
      </w:r>
      <w:r w:rsidR="001349A8">
        <w:t>mg</w:t>
      </w:r>
      <w:r w:rsidRPr="00A259EB">
        <w:t>/kg</w:t>
      </w:r>
      <w:r w:rsidR="00616108">
        <w:t xml:space="preserve"> </w:t>
      </w:r>
      <w:r w:rsidRPr="00A259EB">
        <w:t>dose</w:t>
      </w:r>
      <w:r w:rsidR="00616108">
        <w:t xml:space="preserve"> </w:t>
      </w:r>
      <w:r w:rsidRPr="00A259EB">
        <w:t>is</w:t>
      </w:r>
      <w:r w:rsidR="00616108">
        <w:t xml:space="preserve"> </w:t>
      </w:r>
      <w:r w:rsidRPr="00A259EB">
        <w:t>the</w:t>
      </w:r>
      <w:r w:rsidR="00616108">
        <w:t xml:space="preserve"> </w:t>
      </w:r>
      <w:r w:rsidRPr="00A259EB">
        <w:t>standard</w:t>
      </w:r>
      <w:r w:rsidR="00616108">
        <w:t xml:space="preserve"> </w:t>
      </w:r>
      <w:r w:rsidRPr="00A259EB">
        <w:t>dose,</w:t>
      </w:r>
      <w:r w:rsidR="00616108">
        <w:t xml:space="preserve"> </w:t>
      </w:r>
      <w:r w:rsidRPr="00A259EB">
        <w:t>without</w:t>
      </w:r>
      <w:r w:rsidR="00616108">
        <w:t xml:space="preserve"> </w:t>
      </w:r>
      <w:r w:rsidRPr="00A259EB">
        <w:t>any</w:t>
      </w:r>
      <w:r w:rsidR="00616108">
        <w:t xml:space="preserve"> </w:t>
      </w:r>
      <w:r w:rsidRPr="00A259EB">
        <w:t>dose</w:t>
      </w:r>
      <w:r w:rsidR="00616108">
        <w:t xml:space="preserve"> </w:t>
      </w:r>
      <w:r w:rsidRPr="00A259EB">
        <w:t>adjustment,</w:t>
      </w:r>
      <w:r w:rsidR="00616108">
        <w:t xml:space="preserve"> </w:t>
      </w:r>
      <w:r w:rsidRPr="00A259EB">
        <w:t>for</w:t>
      </w:r>
      <w:r w:rsidR="00616108">
        <w:t xml:space="preserve"> </w:t>
      </w:r>
      <w:r w:rsidRPr="00A259EB">
        <w:t>age,</w:t>
      </w:r>
      <w:r w:rsidR="00616108">
        <w:t xml:space="preserve"> </w:t>
      </w:r>
      <w:r w:rsidRPr="00A259EB">
        <w:t>liver</w:t>
      </w:r>
      <w:r w:rsidR="00616108">
        <w:t xml:space="preserve"> </w:t>
      </w:r>
      <w:r w:rsidRPr="00A259EB">
        <w:t>or</w:t>
      </w:r>
      <w:r w:rsidR="00616108">
        <w:t xml:space="preserve"> </w:t>
      </w:r>
      <w:r w:rsidRPr="00A259EB">
        <w:t>renal</w:t>
      </w:r>
      <w:r w:rsidR="00616108">
        <w:t xml:space="preserve"> </w:t>
      </w:r>
      <w:r w:rsidRPr="00A259EB">
        <w:t>impairment</w:t>
      </w:r>
      <w:r w:rsidR="00F96EC9">
        <w:t>.</w:t>
      </w:r>
    </w:p>
    <w:p w14:paraId="28B41FA5" w14:textId="7E3B31C4" w:rsidR="00A259EB" w:rsidRPr="00A259EB" w:rsidRDefault="00A259EB" w:rsidP="00A259EB">
      <w:pPr>
        <w:pStyle w:val="Heading4"/>
      </w:pPr>
      <w:bookmarkStart w:id="84" w:name="_Toc241374294"/>
      <w:bookmarkStart w:id="85" w:name="_Toc272414632"/>
      <w:bookmarkStart w:id="86" w:name="_Toc290888481"/>
      <w:bookmarkStart w:id="87" w:name="_Toc416353678"/>
      <w:bookmarkStart w:id="88" w:name="_Toc421005249"/>
      <w:bookmarkStart w:id="89" w:name="_Toc432079130"/>
      <w:bookmarkStart w:id="90" w:name="_Toc432080703"/>
      <w:r w:rsidRPr="00A259EB">
        <w:t>Pharmacokinetic</w:t>
      </w:r>
      <w:r w:rsidR="00616108">
        <w:t xml:space="preserve"> </w:t>
      </w:r>
      <w:r w:rsidRPr="00A259EB">
        <w:t>interactions</w:t>
      </w:r>
      <w:bookmarkEnd w:id="84"/>
      <w:bookmarkEnd w:id="85"/>
      <w:bookmarkEnd w:id="86"/>
      <w:bookmarkEnd w:id="87"/>
      <w:bookmarkEnd w:id="88"/>
      <w:bookmarkEnd w:id="89"/>
      <w:bookmarkEnd w:id="90"/>
    </w:p>
    <w:p w14:paraId="212EBE5B" w14:textId="19E47D84" w:rsidR="00F96EC9" w:rsidRDefault="00A259EB" w:rsidP="00A259EB">
      <w:r w:rsidRPr="00A259EB">
        <w:t>In</w:t>
      </w:r>
      <w:r w:rsidR="00616108">
        <w:t xml:space="preserve"> </w:t>
      </w:r>
      <w:r w:rsidRPr="00A259EB">
        <w:t>agreement</w:t>
      </w:r>
      <w:r w:rsidR="00616108">
        <w:t xml:space="preserve"> </w:t>
      </w:r>
      <w:r w:rsidRPr="00A259EB">
        <w:t>with</w:t>
      </w:r>
      <w:r w:rsidR="00616108">
        <w:t xml:space="preserve"> </w:t>
      </w:r>
      <w:r w:rsidRPr="00A259EB">
        <w:t>a</w:t>
      </w:r>
      <w:r w:rsidR="00616108">
        <w:t xml:space="preserve"> </w:t>
      </w:r>
      <w:r w:rsidRPr="00A259EB">
        <w:t>position</w:t>
      </w:r>
      <w:r w:rsidR="00616108">
        <w:t xml:space="preserve"> </w:t>
      </w:r>
      <w:r w:rsidRPr="00A259EB">
        <w:t>paper</w:t>
      </w:r>
      <w:r w:rsidR="00616108">
        <w:t xml:space="preserve"> </w:t>
      </w:r>
      <w:r w:rsidRPr="00A259EB">
        <w:t>from</w:t>
      </w:r>
      <w:r w:rsidR="00616108">
        <w:t xml:space="preserve"> </w:t>
      </w:r>
      <w:r w:rsidRPr="00A259EB">
        <w:t>an</w:t>
      </w:r>
      <w:r w:rsidR="00616108">
        <w:t xml:space="preserve"> </w:t>
      </w:r>
      <w:r w:rsidRPr="00A259EB">
        <w:t>international</w:t>
      </w:r>
      <w:r w:rsidR="00616108">
        <w:t xml:space="preserve"> </w:t>
      </w:r>
      <w:r w:rsidRPr="00A259EB">
        <w:t>consortium</w:t>
      </w:r>
      <w:r w:rsidR="00616108">
        <w:t xml:space="preserve"> </w:t>
      </w:r>
      <w:r w:rsidRPr="00A259EB">
        <w:t>on</w:t>
      </w:r>
      <w:r w:rsidR="00616108">
        <w:t xml:space="preserve"> </w:t>
      </w:r>
      <w:r w:rsidRPr="00A259EB">
        <w:t>drug-drug</w:t>
      </w:r>
      <w:r w:rsidR="00616108">
        <w:t xml:space="preserve"> </w:t>
      </w:r>
      <w:r w:rsidRPr="00A259EB">
        <w:t>interactions</w:t>
      </w:r>
      <w:r w:rsidR="00616108">
        <w:t xml:space="preserve"> </w:t>
      </w:r>
      <w:r w:rsidRPr="00A259EB">
        <w:t>between</w:t>
      </w:r>
      <w:r w:rsidR="00616108">
        <w:t xml:space="preserve"> </w:t>
      </w:r>
      <w:r w:rsidRPr="00A259EB">
        <w:t>therapeutic</w:t>
      </w:r>
      <w:r w:rsidR="00616108">
        <w:t xml:space="preserve"> </w:t>
      </w:r>
      <w:r w:rsidRPr="00A259EB">
        <w:t>proteins</w:t>
      </w:r>
      <w:r w:rsidR="00616108">
        <w:t xml:space="preserve"> </w:t>
      </w:r>
      <w:r w:rsidRPr="00A259EB">
        <w:t>and</w:t>
      </w:r>
      <w:r w:rsidR="00616108">
        <w:t xml:space="preserve"> </w:t>
      </w:r>
      <w:r w:rsidRPr="00A259EB">
        <w:t>small</w:t>
      </w:r>
      <w:r w:rsidR="00616108">
        <w:t xml:space="preserve"> </w:t>
      </w:r>
      <w:r w:rsidRPr="00A259EB">
        <w:t>molecule</w:t>
      </w:r>
      <w:r w:rsidR="00616108">
        <w:t xml:space="preserve"> </w:t>
      </w:r>
      <w:r w:rsidRPr="00A259EB">
        <w:t>drugs,</w:t>
      </w:r>
      <w:r w:rsidR="00616108">
        <w:t xml:space="preserve"> </w:t>
      </w:r>
      <w:r w:rsidRPr="00A259EB">
        <w:t>nonclinical</w:t>
      </w:r>
      <w:r w:rsidR="00616108">
        <w:t xml:space="preserve"> </w:t>
      </w:r>
      <w:r w:rsidRPr="00A259EB">
        <w:t>in</w:t>
      </w:r>
      <w:r w:rsidR="00616108">
        <w:t xml:space="preserve"> </w:t>
      </w:r>
      <w:r w:rsidRPr="00A259EB">
        <w:t>vitro</w:t>
      </w:r>
      <w:r w:rsidR="00616108">
        <w:t xml:space="preserve"> </w:t>
      </w:r>
      <w:r w:rsidRPr="00A259EB">
        <w:t>and</w:t>
      </w:r>
      <w:r w:rsidR="00616108">
        <w:t xml:space="preserve"> </w:t>
      </w:r>
      <w:r w:rsidRPr="00A259EB">
        <w:t>in</w:t>
      </w:r>
      <w:r w:rsidR="00616108">
        <w:t xml:space="preserve"> </w:t>
      </w:r>
      <w:r w:rsidRPr="00A259EB">
        <w:t>vivo</w:t>
      </w:r>
      <w:r w:rsidR="00616108">
        <w:t xml:space="preserve"> </w:t>
      </w:r>
      <w:r w:rsidRPr="00A259EB">
        <w:t>studies</w:t>
      </w:r>
      <w:r w:rsidR="00616108">
        <w:t xml:space="preserve"> </w:t>
      </w:r>
      <w:r w:rsidRPr="00A259EB">
        <w:t>are</w:t>
      </w:r>
      <w:r w:rsidR="00616108">
        <w:t xml:space="preserve"> </w:t>
      </w:r>
      <w:r w:rsidRPr="00A259EB">
        <w:t>not</w:t>
      </w:r>
      <w:r w:rsidR="00616108">
        <w:t xml:space="preserve"> </w:t>
      </w:r>
      <w:r w:rsidRPr="00A259EB">
        <w:t>considered</w:t>
      </w:r>
      <w:r w:rsidR="00616108">
        <w:t xml:space="preserve"> </w:t>
      </w:r>
      <w:r w:rsidRPr="00A259EB">
        <w:t>predictive</w:t>
      </w:r>
      <w:r w:rsidR="00616108">
        <w:t xml:space="preserve"> </w:t>
      </w:r>
      <w:r w:rsidRPr="00A259EB">
        <w:t>of</w:t>
      </w:r>
      <w:r w:rsidR="00616108">
        <w:t xml:space="preserve"> </w:t>
      </w:r>
      <w:r w:rsidRPr="00A259EB">
        <w:t>human</w:t>
      </w:r>
      <w:r w:rsidR="00616108">
        <w:t xml:space="preserve"> </w:t>
      </w:r>
      <w:r w:rsidRPr="00A259EB">
        <w:t>PD</w:t>
      </w:r>
      <w:r w:rsidR="00616108">
        <w:t xml:space="preserve"> </w:t>
      </w:r>
      <w:r w:rsidRPr="00A259EB">
        <w:t>drug</w:t>
      </w:r>
      <w:r w:rsidR="00616108">
        <w:t xml:space="preserve"> </w:t>
      </w:r>
      <w:r w:rsidRPr="00A259EB">
        <w:t>interactions</w:t>
      </w:r>
      <w:r w:rsidR="00616108">
        <w:t xml:space="preserve"> </w:t>
      </w:r>
      <w:r w:rsidR="00691260">
        <w:t>(Evers</w:t>
      </w:r>
      <w:r w:rsidR="00616108">
        <w:t xml:space="preserve"> </w:t>
      </w:r>
      <w:r w:rsidR="00691260">
        <w:t>2013).</w:t>
      </w:r>
      <w:r w:rsidR="00616108">
        <w:t xml:space="preserve"> </w:t>
      </w:r>
      <w:r w:rsidRPr="00A259EB">
        <w:t>Concomitant</w:t>
      </w:r>
      <w:r w:rsidR="00616108">
        <w:t xml:space="preserve"> </w:t>
      </w:r>
      <w:r w:rsidRPr="00A259EB">
        <w:t>medications</w:t>
      </w:r>
      <w:r w:rsidR="00616108">
        <w:t xml:space="preserve"> </w:t>
      </w:r>
      <w:r w:rsidRPr="00A259EB">
        <w:t>are</w:t>
      </w:r>
      <w:r w:rsidR="00616108">
        <w:t xml:space="preserve"> </w:t>
      </w:r>
      <w:r w:rsidRPr="00A259EB">
        <w:t>not</w:t>
      </w:r>
      <w:r w:rsidR="00616108">
        <w:t xml:space="preserve"> </w:t>
      </w:r>
      <w:r w:rsidRPr="00A259EB">
        <w:t>anticipated</w:t>
      </w:r>
      <w:r w:rsidR="00616108">
        <w:t xml:space="preserve"> </w:t>
      </w:r>
      <w:r w:rsidRPr="00A259EB">
        <w:t>to</w:t>
      </w:r>
      <w:r w:rsidR="00616108">
        <w:t xml:space="preserve"> </w:t>
      </w:r>
      <w:r w:rsidRPr="00A259EB">
        <w:t>affect</w:t>
      </w:r>
      <w:r w:rsidR="00616108">
        <w:t xml:space="preserve"> </w:t>
      </w:r>
      <w:r w:rsidRPr="00A259EB">
        <w:t>the</w:t>
      </w:r>
      <w:r w:rsidR="00616108">
        <w:t xml:space="preserve"> </w:t>
      </w:r>
      <w:r w:rsidRPr="00A259EB">
        <w:t>PK</w:t>
      </w:r>
      <w:r w:rsidR="00616108">
        <w:t xml:space="preserve"> </w:t>
      </w:r>
      <w:r w:rsidRPr="00A259EB">
        <w:t>of</w:t>
      </w:r>
      <w:r w:rsidR="00616108">
        <w:t xml:space="preserve"> </w:t>
      </w:r>
      <w:r w:rsidRPr="00A259EB">
        <w:t>bezlotoxumab,</w:t>
      </w:r>
      <w:r w:rsidR="00616108">
        <w:t xml:space="preserve"> </w:t>
      </w:r>
      <w:r w:rsidRPr="00A259EB">
        <w:t>as</w:t>
      </w:r>
      <w:r w:rsidR="00616108">
        <w:t xml:space="preserve"> </w:t>
      </w:r>
      <w:r w:rsidRPr="00A259EB">
        <w:t>mAbs</w:t>
      </w:r>
      <w:r w:rsidR="00616108">
        <w:t xml:space="preserve"> </w:t>
      </w:r>
      <w:r w:rsidRPr="00A259EB">
        <w:t>are</w:t>
      </w:r>
      <w:r w:rsidR="00616108">
        <w:t xml:space="preserve"> </w:t>
      </w:r>
      <w:r w:rsidRPr="00A259EB">
        <w:t>not</w:t>
      </w:r>
      <w:r w:rsidR="00616108">
        <w:t xml:space="preserve"> </w:t>
      </w:r>
      <w:r w:rsidRPr="00A259EB">
        <w:t>eliminated</w:t>
      </w:r>
      <w:r w:rsidR="00616108">
        <w:t xml:space="preserve"> </w:t>
      </w:r>
      <w:r w:rsidRPr="00A259EB">
        <w:t>by</w:t>
      </w:r>
      <w:r w:rsidR="00616108">
        <w:t xml:space="preserve"> </w:t>
      </w:r>
      <w:r w:rsidRPr="00A259EB">
        <w:t>metabolic</w:t>
      </w:r>
      <w:r w:rsidR="00616108">
        <w:t xml:space="preserve"> </w:t>
      </w:r>
      <w:r w:rsidRPr="00A259EB">
        <w:t>or</w:t>
      </w:r>
      <w:r w:rsidR="00616108">
        <w:t xml:space="preserve"> </w:t>
      </w:r>
      <w:r w:rsidRPr="00A259EB">
        <w:t>transporter</w:t>
      </w:r>
      <w:r w:rsidR="00616108">
        <w:t xml:space="preserve"> </w:t>
      </w:r>
      <w:r w:rsidRPr="00A259EB">
        <w:t>pathways</w:t>
      </w:r>
      <w:r w:rsidR="00616108">
        <w:t xml:space="preserve"> </w:t>
      </w:r>
      <w:r w:rsidRPr="00A259EB">
        <w:t>typically</w:t>
      </w:r>
      <w:r w:rsidR="00616108">
        <w:t xml:space="preserve"> </w:t>
      </w:r>
      <w:r w:rsidRPr="00A259EB">
        <w:t>affected</w:t>
      </w:r>
      <w:r w:rsidR="00616108">
        <w:t xml:space="preserve"> </w:t>
      </w:r>
      <w:r w:rsidRPr="00A259EB">
        <w:t>by</w:t>
      </w:r>
      <w:r w:rsidR="00616108">
        <w:t xml:space="preserve"> </w:t>
      </w:r>
      <w:r w:rsidRPr="00A259EB">
        <w:t>concomitant</w:t>
      </w:r>
      <w:r w:rsidR="00616108">
        <w:t xml:space="preserve"> </w:t>
      </w:r>
      <w:r w:rsidRPr="00A259EB">
        <w:t>medications.</w:t>
      </w:r>
      <w:r w:rsidR="00616108">
        <w:t xml:space="preserve"> </w:t>
      </w:r>
      <w:r w:rsidRPr="00A259EB">
        <w:t>The</w:t>
      </w:r>
      <w:r w:rsidR="00616108">
        <w:t xml:space="preserve"> </w:t>
      </w:r>
      <w:r w:rsidRPr="00A259EB">
        <w:t>effect</w:t>
      </w:r>
      <w:r w:rsidR="00616108">
        <w:t xml:space="preserve"> </w:t>
      </w:r>
      <w:r w:rsidRPr="00A259EB">
        <w:t>of</w:t>
      </w:r>
      <w:r w:rsidR="00616108">
        <w:t xml:space="preserve"> </w:t>
      </w:r>
      <w:r w:rsidRPr="00A259EB">
        <w:t>SoC</w:t>
      </w:r>
      <w:r w:rsidR="00616108">
        <w:t xml:space="preserve"> </w:t>
      </w:r>
      <w:r w:rsidRPr="00A259EB">
        <w:t>antibiotic</w:t>
      </w:r>
      <w:r w:rsidR="00616108">
        <w:t xml:space="preserve"> </w:t>
      </w:r>
      <w:r w:rsidRPr="00A259EB">
        <w:t>therapy</w:t>
      </w:r>
      <w:r w:rsidR="00616108">
        <w:t xml:space="preserve"> </w:t>
      </w:r>
      <w:r w:rsidRPr="00A259EB">
        <w:t>for</w:t>
      </w:r>
      <w:r w:rsidR="00616108">
        <w:t xml:space="preserve"> </w:t>
      </w:r>
      <w:r w:rsidRPr="00A259EB">
        <w:t>the</w:t>
      </w:r>
      <w:r w:rsidR="00616108">
        <w:t xml:space="preserve"> </w:t>
      </w:r>
      <w:r w:rsidRPr="00A259EB">
        <w:t>treatment</w:t>
      </w:r>
      <w:r w:rsidR="00616108">
        <w:t xml:space="preserve"> </w:t>
      </w:r>
      <w:r w:rsidRPr="00A259EB">
        <w:t>of</w:t>
      </w:r>
      <w:r w:rsidR="00616108">
        <w:t xml:space="preserve"> </w:t>
      </w:r>
      <w:r w:rsidRPr="00A259EB">
        <w:t>CDI</w:t>
      </w:r>
      <w:r w:rsidR="00616108">
        <w:t xml:space="preserve"> </w:t>
      </w:r>
      <w:r w:rsidRPr="00A259EB">
        <w:t>(</w:t>
      </w:r>
      <w:r w:rsidR="00F96EC9">
        <w:t>that</w:t>
      </w:r>
      <w:r w:rsidR="00616108">
        <w:t xml:space="preserve"> </w:t>
      </w:r>
      <w:r w:rsidR="00F96EC9">
        <w:t>is</w:t>
      </w:r>
      <w:r w:rsidR="00616108">
        <w:t xml:space="preserve"> </w:t>
      </w:r>
      <w:r w:rsidRPr="00A259EB">
        <w:t>metronidazole,</w:t>
      </w:r>
      <w:r w:rsidR="00616108">
        <w:t xml:space="preserve"> </w:t>
      </w:r>
      <w:r w:rsidRPr="00A259EB">
        <w:t>vancomycin,</w:t>
      </w:r>
      <w:r w:rsidR="00616108">
        <w:t xml:space="preserve"> </w:t>
      </w:r>
      <w:r w:rsidRPr="00A259EB">
        <w:t>fidaxomicin),</w:t>
      </w:r>
      <w:r w:rsidR="00616108">
        <w:t xml:space="preserve"> </w:t>
      </w:r>
      <w:r w:rsidRPr="00A259EB">
        <w:t>as</w:t>
      </w:r>
      <w:r w:rsidR="00616108">
        <w:t xml:space="preserve"> </w:t>
      </w:r>
      <w:r w:rsidRPr="00A259EB">
        <w:t>well</w:t>
      </w:r>
      <w:r w:rsidR="00616108">
        <w:t xml:space="preserve"> </w:t>
      </w:r>
      <w:r w:rsidRPr="00A259EB">
        <w:t>as</w:t>
      </w:r>
      <w:r w:rsidR="00616108">
        <w:t xml:space="preserve"> </w:t>
      </w:r>
      <w:r w:rsidRPr="00A259EB">
        <w:t>concomitant</w:t>
      </w:r>
      <w:r w:rsidR="00616108">
        <w:t xml:space="preserve"> </w:t>
      </w:r>
      <w:r w:rsidRPr="00A259EB">
        <w:t>non-SoC</w:t>
      </w:r>
      <w:r w:rsidR="00616108">
        <w:t xml:space="preserve"> </w:t>
      </w:r>
      <w:r w:rsidRPr="00A259EB">
        <w:t>systemic</w:t>
      </w:r>
      <w:r w:rsidR="00616108">
        <w:t xml:space="preserve"> </w:t>
      </w:r>
      <w:r w:rsidRPr="00A259EB">
        <w:t>antibiotic</w:t>
      </w:r>
      <w:r w:rsidR="00616108">
        <w:t xml:space="preserve"> </w:t>
      </w:r>
      <w:r w:rsidRPr="00A259EB">
        <w:t>use</w:t>
      </w:r>
      <w:r w:rsidR="00616108">
        <w:t xml:space="preserve"> </w:t>
      </w:r>
      <w:r w:rsidRPr="00A259EB">
        <w:t>and</w:t>
      </w:r>
      <w:r w:rsidR="00616108">
        <w:t xml:space="preserve"> </w:t>
      </w:r>
      <w:r w:rsidRPr="00A259EB">
        <w:t>proton</w:t>
      </w:r>
      <w:r w:rsidR="00616108">
        <w:t xml:space="preserve"> </w:t>
      </w:r>
      <w:r w:rsidRPr="00A259EB">
        <w:t>pump</w:t>
      </w:r>
      <w:r w:rsidR="00616108">
        <w:t xml:space="preserve"> </w:t>
      </w:r>
      <w:r w:rsidRPr="00A259EB">
        <w:t>inhibitor</w:t>
      </w:r>
      <w:r w:rsidR="00616108">
        <w:t xml:space="preserve"> </w:t>
      </w:r>
      <w:r w:rsidRPr="00A259EB">
        <w:t>use,</w:t>
      </w:r>
      <w:r w:rsidR="00616108">
        <w:t xml:space="preserve"> </w:t>
      </w:r>
      <w:r w:rsidRPr="00A259EB">
        <w:t>were</w:t>
      </w:r>
      <w:r w:rsidR="00616108">
        <w:t xml:space="preserve"> </w:t>
      </w:r>
      <w:r w:rsidRPr="00A259EB">
        <w:t>evaluated</w:t>
      </w:r>
      <w:r w:rsidR="00616108">
        <w:t xml:space="preserve"> </w:t>
      </w:r>
      <w:r w:rsidRPr="00A259EB">
        <w:t>in</w:t>
      </w:r>
      <w:r w:rsidR="00616108">
        <w:t xml:space="preserve"> </w:t>
      </w:r>
      <w:r w:rsidRPr="00A259EB">
        <w:t>the</w:t>
      </w:r>
      <w:r w:rsidR="00616108">
        <w:t xml:space="preserve"> </w:t>
      </w:r>
      <w:r w:rsidRPr="00A259EB">
        <w:t>population</w:t>
      </w:r>
      <w:r w:rsidR="00616108">
        <w:t xml:space="preserve"> </w:t>
      </w:r>
      <w:r w:rsidRPr="00A259EB">
        <w:t>PK</w:t>
      </w:r>
      <w:r w:rsidR="00616108">
        <w:t xml:space="preserve"> </w:t>
      </w:r>
      <w:r w:rsidRPr="00A259EB">
        <w:t>analysis.</w:t>
      </w:r>
      <w:r w:rsidR="00616108">
        <w:t xml:space="preserve"> </w:t>
      </w:r>
      <w:r w:rsidRPr="00A259EB">
        <w:t>SoC</w:t>
      </w:r>
      <w:r w:rsidR="00616108">
        <w:t xml:space="preserve"> </w:t>
      </w:r>
      <w:r w:rsidRPr="00A259EB">
        <w:t>therapies</w:t>
      </w:r>
      <w:r w:rsidR="00616108">
        <w:t xml:space="preserve"> </w:t>
      </w:r>
      <w:r w:rsidRPr="00A259EB">
        <w:t>and</w:t>
      </w:r>
      <w:r w:rsidR="00616108">
        <w:t xml:space="preserve"> </w:t>
      </w:r>
      <w:r w:rsidRPr="00A259EB">
        <w:t>concomitant</w:t>
      </w:r>
      <w:r w:rsidR="00616108">
        <w:t xml:space="preserve"> </w:t>
      </w:r>
      <w:r w:rsidRPr="00A259EB">
        <w:t>use</w:t>
      </w:r>
      <w:r w:rsidR="00616108">
        <w:t xml:space="preserve"> </w:t>
      </w:r>
      <w:r w:rsidRPr="00A259EB">
        <w:t>of</w:t>
      </w:r>
      <w:r w:rsidR="00616108">
        <w:t xml:space="preserve"> </w:t>
      </w:r>
      <w:r w:rsidRPr="00A259EB">
        <w:t>non-SoC</w:t>
      </w:r>
      <w:r w:rsidR="00616108">
        <w:t xml:space="preserve"> </w:t>
      </w:r>
      <w:r w:rsidRPr="00A259EB">
        <w:t>systemic</w:t>
      </w:r>
      <w:r w:rsidR="00616108">
        <w:t xml:space="preserve"> </w:t>
      </w:r>
      <w:r w:rsidRPr="00A259EB">
        <w:t>antibiotics</w:t>
      </w:r>
      <w:r w:rsidR="00616108">
        <w:t xml:space="preserve"> </w:t>
      </w:r>
      <w:r w:rsidRPr="00A259EB">
        <w:t>or</w:t>
      </w:r>
      <w:r w:rsidR="00616108">
        <w:t xml:space="preserve"> </w:t>
      </w:r>
      <w:r w:rsidRPr="00A259EB">
        <w:t>PPIs</w:t>
      </w:r>
      <w:r w:rsidR="00616108">
        <w:t xml:space="preserve"> </w:t>
      </w:r>
      <w:r w:rsidRPr="00A259EB">
        <w:t>did</w:t>
      </w:r>
      <w:r w:rsidR="00616108">
        <w:t xml:space="preserve"> </w:t>
      </w:r>
      <w:r w:rsidRPr="00A259EB">
        <w:t>not</w:t>
      </w:r>
      <w:r w:rsidR="00616108">
        <w:t xml:space="preserve"> </w:t>
      </w:r>
      <w:r w:rsidRPr="00A259EB">
        <w:t>have</w:t>
      </w:r>
      <w:r w:rsidR="00616108">
        <w:t xml:space="preserve"> </w:t>
      </w:r>
      <w:r w:rsidRPr="00A259EB">
        <w:t>a</w:t>
      </w:r>
      <w:r w:rsidR="00616108">
        <w:t xml:space="preserve"> </w:t>
      </w:r>
      <w:r w:rsidRPr="00A259EB">
        <w:t>meaningful</w:t>
      </w:r>
      <w:r w:rsidR="00616108">
        <w:t xml:space="preserve"> </w:t>
      </w:r>
      <w:r w:rsidRPr="00A259EB">
        <w:t>effect</w:t>
      </w:r>
      <w:r w:rsidR="00616108">
        <w:t xml:space="preserve"> </w:t>
      </w:r>
      <w:r w:rsidRPr="00A259EB">
        <w:t>on</w:t>
      </w:r>
      <w:r w:rsidR="00616108">
        <w:t xml:space="preserve"> </w:t>
      </w:r>
      <w:r w:rsidRPr="00A259EB">
        <w:t>the</w:t>
      </w:r>
      <w:r w:rsidR="00616108">
        <w:t xml:space="preserve"> </w:t>
      </w:r>
      <w:r w:rsidRPr="00A259EB">
        <w:t>PK</w:t>
      </w:r>
      <w:r w:rsidR="00616108">
        <w:t xml:space="preserve"> </w:t>
      </w:r>
      <w:r w:rsidRPr="00A259EB">
        <w:t>of</w:t>
      </w:r>
      <w:r w:rsidR="00616108">
        <w:t xml:space="preserve"> </w:t>
      </w:r>
      <w:r w:rsidRPr="00A259EB">
        <w:t>bezlotoxumab,</w:t>
      </w:r>
      <w:r w:rsidR="00616108">
        <w:t xml:space="preserve"> </w:t>
      </w:r>
      <w:r w:rsidRPr="00A259EB">
        <w:t>and</w:t>
      </w:r>
      <w:r w:rsidR="00616108">
        <w:t xml:space="preserve"> </w:t>
      </w:r>
      <w:r w:rsidRPr="00A259EB">
        <w:t>the</w:t>
      </w:r>
      <w:r w:rsidR="00616108">
        <w:t xml:space="preserve"> </w:t>
      </w:r>
      <w:r w:rsidRPr="00A259EB">
        <w:t>effects</w:t>
      </w:r>
      <w:r w:rsidR="00616108">
        <w:t xml:space="preserve"> </w:t>
      </w:r>
      <w:r w:rsidRPr="00A259EB">
        <w:t>on</w:t>
      </w:r>
      <w:r w:rsidR="00616108">
        <w:t xml:space="preserve"> </w:t>
      </w:r>
      <w:r w:rsidRPr="00A259EB">
        <w:t>bezlotoxumab</w:t>
      </w:r>
      <w:r w:rsidR="00616108">
        <w:t xml:space="preserve"> </w:t>
      </w:r>
      <w:r w:rsidRPr="00A259EB">
        <w:t>exposure</w:t>
      </w:r>
      <w:r w:rsidR="00616108">
        <w:t xml:space="preserve"> </w:t>
      </w:r>
      <w:r w:rsidRPr="00A259EB">
        <w:t>are</w:t>
      </w:r>
      <w:r w:rsidR="00616108">
        <w:t xml:space="preserve"> </w:t>
      </w:r>
      <w:r w:rsidRPr="00A259EB">
        <w:t>within</w:t>
      </w:r>
      <w:r w:rsidR="00616108">
        <w:t xml:space="preserve"> </w:t>
      </w:r>
      <w:r w:rsidRPr="00A259EB">
        <w:t>the</w:t>
      </w:r>
      <w:r w:rsidR="00616108">
        <w:t xml:space="preserve"> </w:t>
      </w:r>
      <w:r w:rsidRPr="00A259EB">
        <w:t>clinical</w:t>
      </w:r>
      <w:r w:rsidR="00616108">
        <w:t xml:space="preserve"> </w:t>
      </w:r>
      <w:r w:rsidRPr="00A259EB">
        <w:t>significance</w:t>
      </w:r>
      <w:r w:rsidR="00616108">
        <w:t xml:space="preserve"> </w:t>
      </w:r>
      <w:r w:rsidRPr="00A259EB">
        <w:t>bounds</w:t>
      </w:r>
      <w:r w:rsidR="00616108">
        <w:t xml:space="preserve"> </w:t>
      </w:r>
      <w:r w:rsidRPr="00A259EB">
        <w:t>of</w:t>
      </w:r>
      <w:r w:rsidR="00616108">
        <w:t xml:space="preserve"> </w:t>
      </w:r>
      <w:r w:rsidRPr="00A259EB">
        <w:t>(0.6,</w:t>
      </w:r>
      <w:r w:rsidR="00616108">
        <w:t xml:space="preserve"> </w:t>
      </w:r>
      <w:r w:rsidRPr="00A259EB">
        <w:t>1.6).</w:t>
      </w:r>
      <w:r w:rsidR="00616108">
        <w:t xml:space="preserve"> </w:t>
      </w:r>
      <w:r w:rsidRPr="00A259EB">
        <w:t>Likewise,</w:t>
      </w:r>
      <w:r w:rsidR="00616108">
        <w:t xml:space="preserve"> </w:t>
      </w:r>
      <w:r w:rsidRPr="00A259EB">
        <w:t>bezlotoxumab</w:t>
      </w:r>
      <w:r w:rsidR="00616108">
        <w:t xml:space="preserve"> </w:t>
      </w:r>
      <w:r w:rsidRPr="00A259EB">
        <w:t>is</w:t>
      </w:r>
      <w:r w:rsidR="00616108">
        <w:t xml:space="preserve"> </w:t>
      </w:r>
      <w:r w:rsidRPr="00A259EB">
        <w:t>not</w:t>
      </w:r>
      <w:r w:rsidR="00616108">
        <w:t xml:space="preserve"> </w:t>
      </w:r>
      <w:r w:rsidRPr="00A259EB">
        <w:t>anticipated</w:t>
      </w:r>
      <w:r w:rsidR="00616108">
        <w:t xml:space="preserve"> </w:t>
      </w:r>
      <w:r w:rsidRPr="00A259EB">
        <w:t>to</w:t>
      </w:r>
      <w:r w:rsidR="00616108">
        <w:t xml:space="preserve"> </w:t>
      </w:r>
      <w:r w:rsidRPr="00A259EB">
        <w:t>affect</w:t>
      </w:r>
      <w:r w:rsidR="00616108">
        <w:t xml:space="preserve"> </w:t>
      </w:r>
      <w:r w:rsidRPr="00A259EB">
        <w:t>the</w:t>
      </w:r>
      <w:r w:rsidR="00616108">
        <w:t xml:space="preserve"> </w:t>
      </w:r>
      <w:r w:rsidRPr="00A259EB">
        <w:t>PK</w:t>
      </w:r>
      <w:r w:rsidR="00616108">
        <w:t xml:space="preserve"> </w:t>
      </w:r>
      <w:r w:rsidRPr="00A259EB">
        <w:t>of</w:t>
      </w:r>
      <w:r w:rsidR="00616108">
        <w:t xml:space="preserve"> </w:t>
      </w:r>
      <w:r w:rsidRPr="00A259EB">
        <w:t>concomitantly</w:t>
      </w:r>
      <w:r w:rsidR="00616108">
        <w:t xml:space="preserve"> </w:t>
      </w:r>
      <w:r w:rsidRPr="00A259EB">
        <w:t>administered</w:t>
      </w:r>
      <w:r w:rsidR="00616108">
        <w:t xml:space="preserve"> </w:t>
      </w:r>
      <w:r w:rsidRPr="00A259EB">
        <w:t>medications,</w:t>
      </w:r>
      <w:r w:rsidR="00616108">
        <w:t xml:space="preserve"> </w:t>
      </w:r>
      <w:r w:rsidRPr="00A259EB">
        <w:t>as</w:t>
      </w:r>
      <w:r w:rsidR="00616108">
        <w:t xml:space="preserve"> </w:t>
      </w:r>
      <w:r w:rsidRPr="00A259EB">
        <w:t>it</w:t>
      </w:r>
      <w:r w:rsidR="00616108">
        <w:t xml:space="preserve"> </w:t>
      </w:r>
      <w:r w:rsidRPr="00A259EB">
        <w:t>is</w:t>
      </w:r>
      <w:r w:rsidR="00616108">
        <w:t xml:space="preserve"> </w:t>
      </w:r>
      <w:r w:rsidRPr="00A259EB">
        <w:t>a</w:t>
      </w:r>
      <w:r w:rsidR="00616108">
        <w:t xml:space="preserve"> </w:t>
      </w:r>
      <w:r w:rsidRPr="00A259EB">
        <w:t>highly</w:t>
      </w:r>
      <w:r w:rsidR="00616108">
        <w:t xml:space="preserve"> </w:t>
      </w:r>
      <w:r w:rsidRPr="00A259EB">
        <w:t>specific</w:t>
      </w:r>
      <w:r w:rsidR="00616108">
        <w:t xml:space="preserve"> </w:t>
      </w:r>
      <w:r w:rsidRPr="00A259EB">
        <w:t>mAb</w:t>
      </w:r>
      <w:r w:rsidR="00616108">
        <w:t xml:space="preserve"> </w:t>
      </w:r>
      <w:r w:rsidRPr="00A259EB">
        <w:t>that</w:t>
      </w:r>
      <w:r w:rsidR="00616108">
        <w:t xml:space="preserve"> </w:t>
      </w:r>
      <w:r w:rsidRPr="00A259EB">
        <w:t>targets</w:t>
      </w:r>
      <w:r w:rsidR="00616108">
        <w:t xml:space="preserve"> </w:t>
      </w:r>
      <w:r w:rsidRPr="00A259EB">
        <w:t>a</w:t>
      </w:r>
      <w:r w:rsidR="00616108">
        <w:t xml:space="preserve"> </w:t>
      </w:r>
      <w:r w:rsidRPr="00A259EB">
        <w:t>non-endogenous</w:t>
      </w:r>
      <w:r w:rsidR="00616108">
        <w:t xml:space="preserve"> </w:t>
      </w:r>
      <w:r w:rsidRPr="00A259EB">
        <w:t>antigen</w:t>
      </w:r>
      <w:r w:rsidR="00616108">
        <w:t xml:space="preserve"> </w:t>
      </w:r>
      <w:r w:rsidRPr="00A259EB">
        <w:t>(</w:t>
      </w:r>
      <w:r w:rsidRPr="00691260">
        <w:rPr>
          <w:i/>
        </w:rPr>
        <w:t>C.</w:t>
      </w:r>
      <w:r w:rsidR="00616108">
        <w:rPr>
          <w:i/>
        </w:rPr>
        <w:t xml:space="preserve"> </w:t>
      </w:r>
      <w:r w:rsidRPr="00691260">
        <w:rPr>
          <w:i/>
        </w:rPr>
        <w:t>difficile</w:t>
      </w:r>
      <w:r w:rsidR="00616108">
        <w:t xml:space="preserve"> </w:t>
      </w:r>
      <w:r w:rsidRPr="00A259EB">
        <w:t>toxin</w:t>
      </w:r>
      <w:r w:rsidR="00616108">
        <w:t xml:space="preserve"> </w:t>
      </w:r>
      <w:r w:rsidRPr="00A259EB">
        <w:t>B)</w:t>
      </w:r>
      <w:r w:rsidR="00F96EC9">
        <w:t>.</w:t>
      </w:r>
    </w:p>
    <w:p w14:paraId="1949727E" w14:textId="7B3BD451" w:rsidR="00A259EB" w:rsidRPr="00A259EB" w:rsidRDefault="00A259EB" w:rsidP="00A259EB">
      <w:pPr>
        <w:pStyle w:val="Heading4"/>
      </w:pPr>
      <w:bookmarkStart w:id="91" w:name="_Toc272414634"/>
      <w:bookmarkStart w:id="92" w:name="_Toc290888483"/>
      <w:bookmarkStart w:id="93" w:name="_Toc416353680"/>
      <w:bookmarkStart w:id="94" w:name="_Toc432079131"/>
      <w:bookmarkStart w:id="95" w:name="_Toc432080704"/>
      <w:r w:rsidRPr="00A259EB">
        <w:lastRenderedPageBreak/>
        <w:t>Clinical</w:t>
      </w:r>
      <w:r w:rsidR="00616108">
        <w:t xml:space="preserve"> </w:t>
      </w:r>
      <w:r w:rsidRPr="00A259EB">
        <w:t>implications</w:t>
      </w:r>
      <w:r w:rsidR="00616108">
        <w:t xml:space="preserve"> </w:t>
      </w:r>
      <w:r w:rsidRPr="00A259EB">
        <w:t>of</w:t>
      </w:r>
      <w:r w:rsidR="00616108">
        <w:t xml:space="preserve"> </w:t>
      </w:r>
      <w:r w:rsidRPr="00A259EB">
        <w:t>in</w:t>
      </w:r>
      <w:r w:rsidR="00616108">
        <w:t xml:space="preserve"> </w:t>
      </w:r>
      <w:r w:rsidRPr="00A259EB">
        <w:t>vitro</w:t>
      </w:r>
      <w:r w:rsidR="00616108">
        <w:t xml:space="preserve"> </w:t>
      </w:r>
      <w:r w:rsidRPr="00A259EB">
        <w:t>findings</w:t>
      </w:r>
      <w:bookmarkEnd w:id="91"/>
      <w:bookmarkEnd w:id="92"/>
      <w:bookmarkEnd w:id="93"/>
      <w:bookmarkEnd w:id="94"/>
      <w:bookmarkEnd w:id="95"/>
    </w:p>
    <w:p w14:paraId="31B9FF8D" w14:textId="3F0CB3FC" w:rsidR="00F96EC9" w:rsidRDefault="00A259EB" w:rsidP="00A259EB">
      <w:r w:rsidRPr="00A259EB">
        <w:t>Confirms</w:t>
      </w:r>
      <w:r w:rsidR="00616108">
        <w:t xml:space="preserve"> </w:t>
      </w:r>
      <w:r w:rsidRPr="00A259EB">
        <w:t>potential</w:t>
      </w:r>
      <w:r w:rsidR="00616108">
        <w:t xml:space="preserve"> </w:t>
      </w:r>
      <w:r w:rsidRPr="00A259EB">
        <w:t>use</w:t>
      </w:r>
      <w:r w:rsidR="00616108">
        <w:t xml:space="preserve"> </w:t>
      </w:r>
      <w:r w:rsidRPr="00A259EB">
        <w:t>as</w:t>
      </w:r>
      <w:r w:rsidR="00616108">
        <w:t xml:space="preserve"> </w:t>
      </w:r>
      <w:r w:rsidRPr="00A259EB">
        <w:t>a</w:t>
      </w:r>
      <w:r w:rsidR="00616108">
        <w:t xml:space="preserve"> </w:t>
      </w:r>
      <w:r w:rsidRPr="00A259EB">
        <w:t>single</w:t>
      </w:r>
      <w:r w:rsidR="00616108">
        <w:t xml:space="preserve"> </w:t>
      </w:r>
      <w:r w:rsidRPr="00A259EB">
        <w:t>infusion,</w:t>
      </w:r>
      <w:r w:rsidR="00616108">
        <w:t xml:space="preserve"> </w:t>
      </w:r>
      <w:r w:rsidRPr="00A259EB">
        <w:t>with</w:t>
      </w:r>
      <w:r w:rsidR="00616108">
        <w:t xml:space="preserve"> </w:t>
      </w:r>
      <w:r w:rsidRPr="00A259EB">
        <w:t>a</w:t>
      </w:r>
      <w:r w:rsidR="00616108">
        <w:t xml:space="preserve"> </w:t>
      </w:r>
      <w:r w:rsidRPr="00A259EB">
        <w:t>long</w:t>
      </w:r>
      <w:r w:rsidR="00616108">
        <w:t xml:space="preserve"> </w:t>
      </w:r>
      <w:r w:rsidR="00691260" w:rsidRPr="00A259EB">
        <w:t>half-life</w:t>
      </w:r>
      <w:r w:rsidR="00616108">
        <w:t xml:space="preserve"> </w:t>
      </w:r>
      <w:r w:rsidRPr="00A259EB">
        <w:t>and</w:t>
      </w:r>
      <w:r w:rsidR="00616108">
        <w:t xml:space="preserve"> </w:t>
      </w:r>
      <w:r w:rsidRPr="00A259EB">
        <w:t>evidence</w:t>
      </w:r>
      <w:r w:rsidR="00616108">
        <w:t xml:space="preserve"> </w:t>
      </w:r>
      <w:r w:rsidRPr="00A259EB">
        <w:t>that</w:t>
      </w:r>
      <w:r w:rsidR="00616108">
        <w:t xml:space="preserve"> </w:t>
      </w:r>
      <w:r w:rsidRPr="00A259EB">
        <w:t>this</w:t>
      </w:r>
      <w:r w:rsidR="00616108">
        <w:t xml:space="preserve"> </w:t>
      </w:r>
      <w:r w:rsidRPr="00A259EB">
        <w:t>IV</w:t>
      </w:r>
      <w:r w:rsidR="00616108">
        <w:t xml:space="preserve"> </w:t>
      </w:r>
      <w:r w:rsidRPr="00A259EB">
        <w:t>administered</w:t>
      </w:r>
      <w:r w:rsidR="00616108">
        <w:t xml:space="preserve"> </w:t>
      </w:r>
      <w:r w:rsidRPr="00A259EB">
        <w:t>monoclonal</w:t>
      </w:r>
      <w:r w:rsidR="00616108">
        <w:t xml:space="preserve"> </w:t>
      </w:r>
      <w:r w:rsidRPr="00A259EB">
        <w:t>antibody</w:t>
      </w:r>
      <w:r w:rsidR="00616108">
        <w:t xml:space="preserve"> </w:t>
      </w:r>
      <w:r w:rsidRPr="00A259EB">
        <w:t>does</w:t>
      </w:r>
      <w:r w:rsidR="00616108">
        <w:t xml:space="preserve"> </w:t>
      </w:r>
      <w:r w:rsidRPr="00A259EB">
        <w:t>reach</w:t>
      </w:r>
      <w:r w:rsidR="00616108">
        <w:t xml:space="preserve"> </w:t>
      </w:r>
      <w:r w:rsidRPr="00A259EB">
        <w:t>the</w:t>
      </w:r>
      <w:r w:rsidR="00616108">
        <w:t xml:space="preserve"> </w:t>
      </w:r>
      <w:r w:rsidRPr="00A259EB">
        <w:t>gut</w:t>
      </w:r>
      <w:r w:rsidR="00F96EC9">
        <w:t>.</w:t>
      </w:r>
    </w:p>
    <w:p w14:paraId="478D8B68" w14:textId="69C9DE86" w:rsidR="00A259EB" w:rsidRPr="00A259EB" w:rsidRDefault="00A259EB" w:rsidP="00A259EB">
      <w:pPr>
        <w:pStyle w:val="Heading3"/>
      </w:pPr>
      <w:bookmarkStart w:id="96" w:name="_Toc241374296"/>
      <w:bookmarkStart w:id="97" w:name="_Ref269982040"/>
      <w:bookmarkStart w:id="98" w:name="_Ref271018704"/>
      <w:bookmarkStart w:id="99" w:name="_Ref271018755"/>
      <w:bookmarkStart w:id="100" w:name="_Toc272414635"/>
      <w:bookmarkStart w:id="101" w:name="_Toc290888484"/>
      <w:bookmarkStart w:id="102" w:name="_Toc416353681"/>
      <w:bookmarkStart w:id="103" w:name="_Toc421005250"/>
      <w:bookmarkStart w:id="104" w:name="_Toc432079132"/>
      <w:bookmarkStart w:id="105" w:name="_Toc432080705"/>
      <w:bookmarkStart w:id="106" w:name="_Toc471763550"/>
      <w:bookmarkStart w:id="107" w:name="_Toc530477302"/>
      <w:r w:rsidRPr="00A259EB">
        <w:t>Evaluator’s</w:t>
      </w:r>
      <w:r w:rsidR="00616108">
        <w:t xml:space="preserve"> </w:t>
      </w:r>
      <w:r w:rsidRPr="00A259EB">
        <w:t>overall</w:t>
      </w:r>
      <w:r w:rsidR="00616108">
        <w:t xml:space="preserve"> </w:t>
      </w:r>
      <w:r w:rsidRPr="00A259EB">
        <w:t>conclusions</w:t>
      </w:r>
      <w:r w:rsidR="00616108">
        <w:t xml:space="preserve"> </w:t>
      </w:r>
      <w:r w:rsidRPr="00A259EB">
        <w:t>on</w:t>
      </w:r>
      <w:r w:rsidR="00616108">
        <w:t xml:space="preserve"> </w:t>
      </w:r>
      <w:r w:rsidRPr="00A259EB">
        <w:t>pharmacokinetics</w:t>
      </w:r>
      <w:bookmarkEnd w:id="96"/>
      <w:bookmarkEnd w:id="97"/>
      <w:bookmarkEnd w:id="98"/>
      <w:bookmarkEnd w:id="99"/>
      <w:bookmarkEnd w:id="100"/>
      <w:bookmarkEnd w:id="101"/>
      <w:bookmarkEnd w:id="102"/>
      <w:bookmarkEnd w:id="103"/>
      <w:bookmarkEnd w:id="104"/>
      <w:bookmarkEnd w:id="105"/>
      <w:bookmarkEnd w:id="106"/>
      <w:bookmarkEnd w:id="107"/>
    </w:p>
    <w:p w14:paraId="1C29DDB0" w14:textId="73AA8942" w:rsidR="00F96EC9" w:rsidRDefault="00A259EB" w:rsidP="00A259EB">
      <w:r w:rsidRPr="00A259EB">
        <w:t>The</w:t>
      </w:r>
      <w:r w:rsidR="00616108">
        <w:t xml:space="preserve"> </w:t>
      </w:r>
      <w:r w:rsidRPr="00A259EB">
        <w:t>findings</w:t>
      </w:r>
      <w:r w:rsidR="00616108">
        <w:t xml:space="preserve"> </w:t>
      </w:r>
      <w:r w:rsidRPr="00A259EB">
        <w:t>are</w:t>
      </w:r>
      <w:r w:rsidR="00616108">
        <w:t xml:space="preserve"> </w:t>
      </w:r>
      <w:r w:rsidRPr="00A259EB">
        <w:t>consistent</w:t>
      </w:r>
      <w:r w:rsidR="00616108">
        <w:t xml:space="preserve"> </w:t>
      </w:r>
      <w:r w:rsidRPr="00A259EB">
        <w:t>with</w:t>
      </w:r>
      <w:r w:rsidR="00616108">
        <w:t xml:space="preserve"> </w:t>
      </w:r>
      <w:r w:rsidRPr="00A259EB">
        <w:t>that</w:t>
      </w:r>
      <w:r w:rsidR="00616108">
        <w:t xml:space="preserve"> </w:t>
      </w:r>
      <w:r w:rsidRPr="00A259EB">
        <w:t>expected</w:t>
      </w:r>
      <w:r w:rsidR="00616108">
        <w:t xml:space="preserve"> </w:t>
      </w:r>
      <w:r w:rsidRPr="00A259EB">
        <w:t>for</w:t>
      </w:r>
      <w:r w:rsidR="00616108">
        <w:t xml:space="preserve"> </w:t>
      </w:r>
      <w:r w:rsidRPr="00A259EB">
        <w:t>a</w:t>
      </w:r>
      <w:r w:rsidR="00616108">
        <w:t xml:space="preserve"> </w:t>
      </w:r>
      <w:r w:rsidR="00CD44F8">
        <w:t>fully</w:t>
      </w:r>
      <w:r w:rsidR="00616108">
        <w:t xml:space="preserve"> </w:t>
      </w:r>
      <w:r w:rsidR="00CD44F8">
        <w:t>human</w:t>
      </w:r>
      <w:r w:rsidR="00616108">
        <w:t xml:space="preserve"> </w:t>
      </w:r>
      <w:r w:rsidRPr="00A259EB">
        <w:t>monoclonal</w:t>
      </w:r>
      <w:r w:rsidR="00616108">
        <w:t xml:space="preserve"> </w:t>
      </w:r>
      <w:r w:rsidRPr="00A259EB">
        <w:t>antibody</w:t>
      </w:r>
      <w:r w:rsidR="00616108">
        <w:t xml:space="preserve"> </w:t>
      </w:r>
      <w:r w:rsidRPr="00A259EB">
        <w:t>and</w:t>
      </w:r>
      <w:r w:rsidR="00616108">
        <w:t xml:space="preserve"> </w:t>
      </w:r>
      <w:r w:rsidRPr="00A259EB">
        <w:t>the</w:t>
      </w:r>
      <w:r w:rsidR="00616108">
        <w:t xml:space="preserve"> </w:t>
      </w:r>
      <w:r w:rsidRPr="00A259EB">
        <w:t>ADME</w:t>
      </w:r>
      <w:r w:rsidR="00616108">
        <w:t xml:space="preserve"> </w:t>
      </w:r>
      <w:r w:rsidRPr="00A259EB">
        <w:t>of</w:t>
      </w:r>
      <w:r w:rsidR="00616108">
        <w:t xml:space="preserve"> </w:t>
      </w:r>
      <w:r w:rsidRPr="00A259EB">
        <w:t>bezlotoxumab</w:t>
      </w:r>
      <w:r w:rsidR="00616108">
        <w:t xml:space="preserve"> </w:t>
      </w:r>
      <w:r w:rsidRPr="00A259EB">
        <w:t>are</w:t>
      </w:r>
      <w:r w:rsidR="00616108">
        <w:t xml:space="preserve"> </w:t>
      </w:r>
      <w:r w:rsidRPr="00A259EB">
        <w:t>similar</w:t>
      </w:r>
      <w:r w:rsidR="00616108">
        <w:t xml:space="preserve"> </w:t>
      </w:r>
      <w:r w:rsidRPr="00A259EB">
        <w:t>to</w:t>
      </w:r>
      <w:r w:rsidR="00616108">
        <w:t xml:space="preserve"> </w:t>
      </w:r>
      <w:r w:rsidRPr="00A259EB">
        <w:t>other</w:t>
      </w:r>
      <w:r w:rsidR="00616108">
        <w:t xml:space="preserve"> </w:t>
      </w:r>
      <w:r w:rsidRPr="00A259EB">
        <w:t>IV</w:t>
      </w:r>
      <w:r w:rsidR="00616108">
        <w:t xml:space="preserve"> </w:t>
      </w:r>
      <w:r w:rsidRPr="00A259EB">
        <w:t>administered</w:t>
      </w:r>
      <w:r w:rsidR="00616108">
        <w:t xml:space="preserve"> </w:t>
      </w:r>
      <w:r w:rsidRPr="00A259EB">
        <w:t>mAbs.</w:t>
      </w:r>
      <w:r w:rsidR="00616108">
        <w:t xml:space="preserve"> </w:t>
      </w:r>
      <w:r w:rsidRPr="00A259EB">
        <w:t>Subgroup</w:t>
      </w:r>
      <w:r w:rsidR="00616108">
        <w:t xml:space="preserve"> </w:t>
      </w:r>
      <w:r w:rsidRPr="00A259EB">
        <w:t>analyses</w:t>
      </w:r>
      <w:r w:rsidR="00616108">
        <w:t xml:space="preserve"> </w:t>
      </w:r>
      <w:r w:rsidRPr="00A259EB">
        <w:t>in</w:t>
      </w:r>
      <w:r w:rsidR="00616108">
        <w:t xml:space="preserve"> </w:t>
      </w:r>
      <w:r w:rsidRPr="00A259EB">
        <w:t>the</w:t>
      </w:r>
      <w:r w:rsidR="00616108">
        <w:t xml:space="preserve"> </w:t>
      </w:r>
      <w:r w:rsidR="00F96EC9">
        <w:t>Phase</w:t>
      </w:r>
      <w:r w:rsidR="00616108">
        <w:t xml:space="preserve"> </w:t>
      </w:r>
      <w:r w:rsidR="00F96EC9">
        <w:t>III</w:t>
      </w:r>
      <w:r w:rsidR="00616108">
        <w:t xml:space="preserve"> </w:t>
      </w:r>
      <w:r w:rsidRPr="00A259EB">
        <w:t>programme</w:t>
      </w:r>
      <w:r w:rsidR="00616108">
        <w:t xml:space="preserve"> </w:t>
      </w:r>
      <w:r w:rsidR="00DE7324">
        <w:t>do</w:t>
      </w:r>
      <w:r w:rsidR="00616108">
        <w:t xml:space="preserve"> </w:t>
      </w:r>
      <w:r w:rsidRPr="00A259EB">
        <w:t>not</w:t>
      </w:r>
      <w:r w:rsidR="00616108">
        <w:t xml:space="preserve"> </w:t>
      </w:r>
      <w:r w:rsidRPr="00A259EB">
        <w:t>suggest</w:t>
      </w:r>
      <w:r w:rsidR="00616108">
        <w:t xml:space="preserve"> </w:t>
      </w:r>
      <w:r w:rsidRPr="00A259EB">
        <w:t>any</w:t>
      </w:r>
      <w:r w:rsidR="00616108">
        <w:t xml:space="preserve"> </w:t>
      </w:r>
      <w:r w:rsidRPr="00A259EB">
        <w:t>impact</w:t>
      </w:r>
      <w:r w:rsidR="00616108">
        <w:t xml:space="preserve"> </w:t>
      </w:r>
      <w:r w:rsidRPr="00A259EB">
        <w:t>on</w:t>
      </w:r>
      <w:r w:rsidR="00616108">
        <w:t xml:space="preserve"> </w:t>
      </w:r>
      <w:r w:rsidRPr="00A259EB">
        <w:t>efficacy</w:t>
      </w:r>
      <w:r w:rsidR="00616108">
        <w:t xml:space="preserve"> </w:t>
      </w:r>
      <w:r w:rsidRPr="00A259EB">
        <w:t>and/or</w:t>
      </w:r>
      <w:r w:rsidR="00616108">
        <w:t xml:space="preserve"> </w:t>
      </w:r>
      <w:r w:rsidRPr="00A259EB">
        <w:t>safety</w:t>
      </w:r>
      <w:r w:rsidR="00616108">
        <w:t xml:space="preserve"> </w:t>
      </w:r>
      <w:r w:rsidRPr="00A259EB">
        <w:t>of</w:t>
      </w:r>
      <w:r w:rsidR="00616108">
        <w:t xml:space="preserve"> </w:t>
      </w:r>
      <w:r w:rsidRPr="00A259EB">
        <w:t>the</w:t>
      </w:r>
      <w:r w:rsidR="00616108">
        <w:t xml:space="preserve"> </w:t>
      </w:r>
      <w:r w:rsidRPr="00A259EB">
        <w:t>product</w:t>
      </w:r>
      <w:r w:rsidR="00616108">
        <w:t xml:space="preserve"> </w:t>
      </w:r>
      <w:r w:rsidRPr="00A259EB">
        <w:t>based</w:t>
      </w:r>
      <w:r w:rsidR="00616108">
        <w:t xml:space="preserve"> </w:t>
      </w:r>
      <w:r w:rsidRPr="00A259EB">
        <w:t>on</w:t>
      </w:r>
      <w:r w:rsidR="00616108">
        <w:t xml:space="preserve"> </w:t>
      </w:r>
      <w:r w:rsidRPr="00A259EB">
        <w:t>intrinsic</w:t>
      </w:r>
      <w:r w:rsidR="00616108">
        <w:t xml:space="preserve"> </w:t>
      </w:r>
      <w:r w:rsidRPr="00A259EB">
        <w:t>factors</w:t>
      </w:r>
      <w:r w:rsidR="00616108">
        <w:t xml:space="preserve"> </w:t>
      </w:r>
      <w:r w:rsidRPr="00A259EB">
        <w:t>as</w:t>
      </w:r>
      <w:r w:rsidR="00616108">
        <w:t xml:space="preserve"> </w:t>
      </w:r>
      <w:r w:rsidRPr="00A259EB">
        <w:t>described</w:t>
      </w:r>
      <w:r w:rsidR="00616108">
        <w:t xml:space="preserve"> </w:t>
      </w:r>
      <w:r w:rsidRPr="00A259EB">
        <w:t>in</w:t>
      </w:r>
      <w:r w:rsidR="00616108">
        <w:t xml:space="preserve"> </w:t>
      </w:r>
      <w:r w:rsidRPr="00A259EB">
        <w:t>Section</w:t>
      </w:r>
      <w:r w:rsidR="00616108">
        <w:t xml:space="preserve"> </w:t>
      </w:r>
      <w:r w:rsidRPr="00A259EB">
        <w:t>4.2.5</w:t>
      </w:r>
      <w:r w:rsidR="00616108">
        <w:t xml:space="preserve"> </w:t>
      </w:r>
      <w:r w:rsidRPr="00A259EB">
        <w:t>above.</w:t>
      </w:r>
      <w:r w:rsidR="00616108">
        <w:t xml:space="preserve"> </w:t>
      </w:r>
      <w:r w:rsidRPr="00A259EB">
        <w:t>The</w:t>
      </w:r>
      <w:r w:rsidR="00616108">
        <w:t xml:space="preserve"> </w:t>
      </w:r>
      <w:r w:rsidRPr="00A259EB">
        <w:t>potential</w:t>
      </w:r>
      <w:r w:rsidR="00616108">
        <w:t xml:space="preserve"> </w:t>
      </w:r>
      <w:r w:rsidRPr="00A259EB">
        <w:t>for</w:t>
      </w:r>
      <w:r w:rsidR="00616108">
        <w:t xml:space="preserve"> </w:t>
      </w:r>
      <w:r w:rsidRPr="00A259EB">
        <w:t>drug-drug</w:t>
      </w:r>
      <w:r w:rsidR="00616108">
        <w:t xml:space="preserve"> </w:t>
      </w:r>
      <w:r w:rsidRPr="00A259EB">
        <w:t>interactions</w:t>
      </w:r>
      <w:r w:rsidR="00616108">
        <w:t xml:space="preserve"> </w:t>
      </w:r>
      <w:r w:rsidRPr="00A259EB">
        <w:t>is</w:t>
      </w:r>
      <w:r w:rsidR="00616108">
        <w:t xml:space="preserve"> </w:t>
      </w:r>
      <w:r w:rsidRPr="00A259EB">
        <w:t>low,</w:t>
      </w:r>
      <w:r w:rsidR="00616108">
        <w:t xml:space="preserve"> </w:t>
      </w:r>
      <w:r w:rsidRPr="00A259EB">
        <w:t>as</w:t>
      </w:r>
      <w:r w:rsidR="00616108">
        <w:t xml:space="preserve"> </w:t>
      </w:r>
      <w:r w:rsidRPr="00A259EB">
        <w:t>this</w:t>
      </w:r>
      <w:r w:rsidR="00616108">
        <w:t xml:space="preserve"> </w:t>
      </w:r>
      <w:r w:rsidRPr="00A259EB">
        <w:t>is</w:t>
      </w:r>
      <w:r w:rsidR="00616108">
        <w:t xml:space="preserve"> </w:t>
      </w:r>
      <w:r w:rsidRPr="00A259EB">
        <w:t>a</w:t>
      </w:r>
      <w:r w:rsidR="00616108">
        <w:t xml:space="preserve"> </w:t>
      </w:r>
      <w:r w:rsidRPr="00A259EB">
        <w:t>therapeutic</w:t>
      </w:r>
      <w:r w:rsidR="00616108">
        <w:t xml:space="preserve"> </w:t>
      </w:r>
      <w:r w:rsidRPr="00A259EB">
        <w:t>protein.</w:t>
      </w:r>
      <w:r w:rsidR="00616108">
        <w:t xml:space="preserve"> </w:t>
      </w:r>
      <w:r w:rsidRPr="00A259EB">
        <w:t>The</w:t>
      </w:r>
      <w:r w:rsidR="00616108">
        <w:t xml:space="preserve"> </w:t>
      </w:r>
      <w:r w:rsidRPr="00A259EB">
        <w:t>rationale</w:t>
      </w:r>
      <w:r w:rsidR="00616108">
        <w:t xml:space="preserve"> </w:t>
      </w:r>
      <w:r w:rsidRPr="00A259EB">
        <w:t>for</w:t>
      </w:r>
      <w:r w:rsidR="00616108">
        <w:t xml:space="preserve"> </w:t>
      </w:r>
      <w:r w:rsidRPr="00A259EB">
        <w:t>the</w:t>
      </w:r>
      <w:r w:rsidR="00616108">
        <w:t xml:space="preserve"> </w:t>
      </w:r>
      <w:r w:rsidRPr="00A259EB">
        <w:t>following</w:t>
      </w:r>
      <w:r w:rsidR="00616108">
        <w:t xml:space="preserve"> </w:t>
      </w:r>
      <w:r w:rsidRPr="00A259EB">
        <w:t>studies</w:t>
      </w:r>
      <w:r w:rsidR="00616108">
        <w:t xml:space="preserve"> </w:t>
      </w:r>
      <w:r w:rsidRPr="00A259EB">
        <w:t>not</w:t>
      </w:r>
      <w:r w:rsidR="00616108">
        <w:t xml:space="preserve"> </w:t>
      </w:r>
      <w:r w:rsidRPr="00A259EB">
        <w:t>being</w:t>
      </w:r>
      <w:r w:rsidR="00616108">
        <w:t xml:space="preserve"> </w:t>
      </w:r>
      <w:r w:rsidRPr="00A259EB">
        <w:t>conducted</w:t>
      </w:r>
      <w:r w:rsidR="00616108">
        <w:t xml:space="preserve"> </w:t>
      </w:r>
      <w:r w:rsidR="00F96EC9">
        <w:t>that</w:t>
      </w:r>
      <w:r w:rsidR="00616108">
        <w:t xml:space="preserve"> </w:t>
      </w:r>
      <w:r w:rsidR="00F96EC9">
        <w:t>is</w:t>
      </w:r>
      <w:r w:rsidR="00616108">
        <w:t xml:space="preserve"> </w:t>
      </w:r>
      <w:r w:rsidRPr="00A259EB">
        <w:t>in</w:t>
      </w:r>
      <w:r w:rsidR="00616108">
        <w:t xml:space="preserve"> </w:t>
      </w:r>
      <w:r w:rsidRPr="00A259EB">
        <w:t>vitro-in</w:t>
      </w:r>
      <w:r w:rsidR="00616108">
        <w:t xml:space="preserve"> </w:t>
      </w:r>
      <w:r w:rsidRPr="00A259EB">
        <w:t>vivo</w:t>
      </w:r>
      <w:r w:rsidR="00616108">
        <w:t xml:space="preserve"> </w:t>
      </w:r>
      <w:r w:rsidRPr="00A259EB">
        <w:t>correlation</w:t>
      </w:r>
      <w:r w:rsidR="00616108">
        <w:t xml:space="preserve"> </w:t>
      </w:r>
      <w:r w:rsidRPr="00A259EB">
        <w:t>studies</w:t>
      </w:r>
      <w:r w:rsidR="00691260" w:rsidRPr="00A259EB">
        <w:t>,</w:t>
      </w:r>
      <w:r w:rsidR="00616108">
        <w:t xml:space="preserve"> </w:t>
      </w:r>
      <w:r w:rsidR="00691260" w:rsidRPr="00A259EB">
        <w:t>p</w:t>
      </w:r>
      <w:r w:rsidRPr="00A259EB">
        <w:t>lasma</w:t>
      </w:r>
      <w:r w:rsidR="00616108">
        <w:t xml:space="preserve"> </w:t>
      </w:r>
      <w:r w:rsidRPr="00A259EB">
        <w:t>protein</w:t>
      </w:r>
      <w:r w:rsidR="00616108">
        <w:t xml:space="preserve"> </w:t>
      </w:r>
      <w:r w:rsidRPr="00A259EB">
        <w:t>binding</w:t>
      </w:r>
      <w:r w:rsidR="00616108">
        <w:t xml:space="preserve"> </w:t>
      </w:r>
      <w:r w:rsidRPr="00A259EB">
        <w:t>studies,</w:t>
      </w:r>
      <w:r w:rsidR="00616108">
        <w:t xml:space="preserve"> </w:t>
      </w:r>
      <w:r w:rsidR="00691260" w:rsidRPr="00A259EB">
        <w:t>e</w:t>
      </w:r>
      <w:r w:rsidRPr="00A259EB">
        <w:t>xtrinsic</w:t>
      </w:r>
      <w:r w:rsidR="00616108">
        <w:t xml:space="preserve"> </w:t>
      </w:r>
      <w:r w:rsidRPr="00A259EB">
        <w:t>factor</w:t>
      </w:r>
      <w:r w:rsidR="00616108">
        <w:t xml:space="preserve"> </w:t>
      </w:r>
      <w:r w:rsidRPr="00A259EB">
        <w:t>trials,</w:t>
      </w:r>
      <w:r w:rsidR="00616108">
        <w:t xml:space="preserve"> </w:t>
      </w:r>
      <w:r w:rsidR="00691260" w:rsidRPr="00A259EB">
        <w:t>hepatic</w:t>
      </w:r>
      <w:r w:rsidR="00616108">
        <w:t xml:space="preserve"> </w:t>
      </w:r>
      <w:r w:rsidR="00691260" w:rsidRPr="00A259EB">
        <w:t>metabolism</w:t>
      </w:r>
      <w:r w:rsidR="00616108">
        <w:t xml:space="preserve"> </w:t>
      </w:r>
      <w:r w:rsidR="00691260" w:rsidRPr="00A259EB">
        <w:t>and</w:t>
      </w:r>
      <w:r w:rsidR="00616108">
        <w:t xml:space="preserve"> </w:t>
      </w:r>
      <w:r w:rsidR="00691260" w:rsidRPr="00A259EB">
        <w:t>drug</w:t>
      </w:r>
      <w:r w:rsidR="00616108">
        <w:t xml:space="preserve"> </w:t>
      </w:r>
      <w:r w:rsidR="00691260" w:rsidRPr="00A259EB">
        <w:t>interaction</w:t>
      </w:r>
      <w:r w:rsidR="00616108">
        <w:t xml:space="preserve"> </w:t>
      </w:r>
      <w:r w:rsidR="00691260" w:rsidRPr="00A259EB">
        <w:t>trials,</w:t>
      </w:r>
      <w:r w:rsidR="00616108">
        <w:t xml:space="preserve"> </w:t>
      </w:r>
      <w:r w:rsidR="00691260" w:rsidRPr="00A259EB">
        <w:t>bioavailability</w:t>
      </w:r>
      <w:r w:rsidR="00616108">
        <w:t xml:space="preserve"> </w:t>
      </w:r>
      <w:r w:rsidR="00691260" w:rsidRPr="00A259EB">
        <w:t>trials,</w:t>
      </w:r>
      <w:r w:rsidR="00616108">
        <w:t xml:space="preserve"> </w:t>
      </w:r>
      <w:r w:rsidR="00691260" w:rsidRPr="00A259EB">
        <w:t>comparative</w:t>
      </w:r>
      <w:r w:rsidR="00616108">
        <w:t xml:space="preserve"> </w:t>
      </w:r>
      <w:r w:rsidRPr="00A259EB">
        <w:t>BA</w:t>
      </w:r>
      <w:r w:rsidR="00616108">
        <w:t xml:space="preserve"> </w:t>
      </w:r>
      <w:r w:rsidRPr="00A259EB">
        <w:t>and</w:t>
      </w:r>
      <w:r w:rsidR="00616108">
        <w:t xml:space="preserve"> </w:t>
      </w:r>
      <w:r w:rsidRPr="00A259EB">
        <w:t>BE</w:t>
      </w:r>
      <w:r w:rsidR="00616108">
        <w:t xml:space="preserve"> </w:t>
      </w:r>
      <w:r w:rsidRPr="00A259EB">
        <w:t>trials,</w:t>
      </w:r>
      <w:r w:rsidR="00616108">
        <w:t xml:space="preserve"> </w:t>
      </w:r>
      <w:r w:rsidRPr="00A259EB">
        <w:t>is</w:t>
      </w:r>
      <w:r w:rsidR="00616108">
        <w:t xml:space="preserve"> </w:t>
      </w:r>
      <w:r w:rsidRPr="00A259EB">
        <w:t>justified</w:t>
      </w:r>
      <w:r w:rsidR="00616108">
        <w:t xml:space="preserve"> </w:t>
      </w:r>
      <w:r w:rsidRPr="00A259EB">
        <w:t>by</w:t>
      </w:r>
      <w:r w:rsidR="00616108">
        <w:t xml:space="preserve"> </w:t>
      </w:r>
      <w:r w:rsidRPr="00A259EB">
        <w:t>the</w:t>
      </w:r>
      <w:r w:rsidR="00616108">
        <w:t xml:space="preserve"> </w:t>
      </w:r>
      <w:r w:rsidRPr="00A259EB">
        <w:t>nature</w:t>
      </w:r>
      <w:r w:rsidR="00616108">
        <w:t xml:space="preserve"> </w:t>
      </w:r>
      <w:r w:rsidRPr="00A259EB">
        <w:t>of</w:t>
      </w:r>
      <w:r w:rsidR="00616108">
        <w:t xml:space="preserve"> </w:t>
      </w:r>
      <w:r w:rsidRPr="00A259EB">
        <w:t>the</w:t>
      </w:r>
      <w:r w:rsidR="00616108">
        <w:t xml:space="preserve"> </w:t>
      </w:r>
      <w:r w:rsidRPr="00A259EB">
        <w:t>product</w:t>
      </w:r>
      <w:r w:rsidR="00F96EC9">
        <w:t>.</w:t>
      </w:r>
    </w:p>
    <w:p w14:paraId="0D2A78AA" w14:textId="77777777" w:rsidR="00586F98" w:rsidRDefault="00586F98" w:rsidP="00586F98">
      <w:pPr>
        <w:pStyle w:val="Heading2"/>
      </w:pPr>
      <w:bookmarkStart w:id="108" w:name="_Toc530477303"/>
      <w:r>
        <w:t>Pharmacodynamics</w:t>
      </w:r>
      <w:bookmarkEnd w:id="108"/>
    </w:p>
    <w:p w14:paraId="3163CF6D" w14:textId="77A1D284" w:rsidR="00D3048C" w:rsidRPr="00D3048C" w:rsidRDefault="00D3048C" w:rsidP="00D3048C">
      <w:pPr>
        <w:pStyle w:val="Heading3"/>
      </w:pPr>
      <w:bookmarkStart w:id="109" w:name="_Toc471763552"/>
      <w:bookmarkStart w:id="110" w:name="_Toc530477304"/>
      <w:r w:rsidRPr="00D3048C">
        <w:t>Studies</w:t>
      </w:r>
      <w:r w:rsidR="00616108">
        <w:t xml:space="preserve"> </w:t>
      </w:r>
      <w:r w:rsidRPr="00D3048C">
        <w:t>providing</w:t>
      </w:r>
      <w:r w:rsidR="00616108">
        <w:t xml:space="preserve"> </w:t>
      </w:r>
      <w:r w:rsidRPr="00D3048C">
        <w:t>pharmacodynamic</w:t>
      </w:r>
      <w:r w:rsidR="00616108">
        <w:t xml:space="preserve"> </w:t>
      </w:r>
      <w:r w:rsidRPr="00D3048C">
        <w:t>information</w:t>
      </w:r>
      <w:bookmarkEnd w:id="109"/>
      <w:bookmarkEnd w:id="110"/>
    </w:p>
    <w:p w14:paraId="5D194EE1" w14:textId="03226F69" w:rsidR="00F96EC9" w:rsidRDefault="00D3048C" w:rsidP="00D3048C">
      <w:r w:rsidRPr="00D3048C">
        <w:t>No</w:t>
      </w:r>
      <w:r w:rsidR="00616108">
        <w:t xml:space="preserve"> </w:t>
      </w:r>
      <w:r w:rsidRPr="00D3048C">
        <w:t>PD</w:t>
      </w:r>
      <w:r w:rsidR="00616108">
        <w:t xml:space="preserve"> </w:t>
      </w:r>
      <w:r w:rsidRPr="00D3048C">
        <w:t>measures</w:t>
      </w:r>
      <w:r w:rsidR="00616108">
        <w:t xml:space="preserve"> </w:t>
      </w:r>
      <w:r w:rsidRPr="00D3048C">
        <w:t>were</w:t>
      </w:r>
      <w:r w:rsidR="00616108">
        <w:t xml:space="preserve"> </w:t>
      </w:r>
      <w:r w:rsidRPr="00D3048C">
        <w:t>evaluated</w:t>
      </w:r>
      <w:r w:rsidR="00616108">
        <w:t xml:space="preserve"> </w:t>
      </w:r>
      <w:r w:rsidRPr="00D3048C">
        <w:t>in</w:t>
      </w:r>
      <w:r w:rsidR="00616108">
        <w:t xml:space="preserve"> </w:t>
      </w:r>
      <w:r w:rsidR="00F96EC9">
        <w:t>Phase</w:t>
      </w:r>
      <w:r w:rsidR="00616108">
        <w:t xml:space="preserve"> </w:t>
      </w:r>
      <w:r w:rsidR="00F96EC9">
        <w:t>I</w:t>
      </w:r>
      <w:r w:rsidRPr="00D3048C">
        <w:t>.</w:t>
      </w:r>
      <w:r w:rsidR="00616108">
        <w:t xml:space="preserve"> </w:t>
      </w:r>
      <w:r w:rsidRPr="00D3048C">
        <w:t>Thus,</w:t>
      </w:r>
      <w:r w:rsidR="00616108">
        <w:t xml:space="preserve"> </w:t>
      </w:r>
      <w:r w:rsidRPr="00D3048C">
        <w:t>the</w:t>
      </w:r>
      <w:r w:rsidR="00616108">
        <w:t xml:space="preserve"> </w:t>
      </w:r>
      <w:r w:rsidRPr="00D3048C">
        <w:t>efficacy</w:t>
      </w:r>
      <w:r w:rsidR="00616108">
        <w:t xml:space="preserve"> </w:t>
      </w:r>
      <w:r w:rsidRPr="00D3048C">
        <w:t>exposure</w:t>
      </w:r>
      <w:r w:rsidR="00616108">
        <w:t xml:space="preserve"> </w:t>
      </w:r>
      <w:r w:rsidRPr="00D3048C">
        <w:t>response</w:t>
      </w:r>
      <w:r w:rsidR="00616108">
        <w:t xml:space="preserve"> </w:t>
      </w:r>
      <w:r w:rsidRPr="00D3048C">
        <w:t>analysis</w:t>
      </w:r>
      <w:r w:rsidR="00616108">
        <w:t xml:space="preserve"> </w:t>
      </w:r>
      <w:r w:rsidRPr="00D3048C">
        <w:t>was</w:t>
      </w:r>
      <w:r w:rsidR="00616108">
        <w:t xml:space="preserve"> </w:t>
      </w:r>
      <w:r w:rsidRPr="00D3048C">
        <w:t>based</w:t>
      </w:r>
      <w:r w:rsidR="00616108">
        <w:t xml:space="preserve"> </w:t>
      </w:r>
      <w:r w:rsidRPr="00D3048C">
        <w:t>on</w:t>
      </w:r>
      <w:r w:rsidR="00616108">
        <w:t xml:space="preserve"> </w:t>
      </w:r>
      <w:r w:rsidRPr="00D3048C">
        <w:t>CDI</w:t>
      </w:r>
      <w:r w:rsidR="00616108">
        <w:t xml:space="preserve"> </w:t>
      </w:r>
      <w:r w:rsidRPr="00D3048C">
        <w:t>recurrence</w:t>
      </w:r>
      <w:r w:rsidR="00616108">
        <w:t xml:space="preserve"> </w:t>
      </w:r>
      <w:r w:rsidRPr="00D3048C">
        <w:t>and</w:t>
      </w:r>
      <w:r w:rsidR="00616108">
        <w:t xml:space="preserve"> </w:t>
      </w:r>
      <w:r w:rsidRPr="00D3048C">
        <w:t>PK</w:t>
      </w:r>
      <w:r w:rsidR="00616108">
        <w:t xml:space="preserve"> </w:t>
      </w:r>
      <w:r w:rsidRPr="00D3048C">
        <w:t>data</w:t>
      </w:r>
      <w:r w:rsidR="00616108">
        <w:t xml:space="preserve"> </w:t>
      </w:r>
      <w:r w:rsidRPr="00D3048C">
        <w:t>from</w:t>
      </w:r>
      <w:r w:rsidR="00616108">
        <w:t xml:space="preserve"> </w:t>
      </w:r>
      <w:r w:rsidRPr="00D3048C">
        <w:t>the</w:t>
      </w:r>
      <w:r w:rsidR="00616108">
        <w:t xml:space="preserve"> </w:t>
      </w:r>
      <w:r w:rsidRPr="00D3048C">
        <w:t>two</w:t>
      </w:r>
      <w:r w:rsidR="00616108">
        <w:t xml:space="preserve"> </w:t>
      </w:r>
      <w:r w:rsidRPr="00D3048C">
        <w:t>pivotal</w:t>
      </w:r>
      <w:r w:rsidR="00616108">
        <w:t xml:space="preserve"> </w:t>
      </w:r>
      <w:r w:rsidR="00F96EC9">
        <w:t>Phase</w:t>
      </w:r>
      <w:r w:rsidR="00616108">
        <w:t xml:space="preserve"> </w:t>
      </w:r>
      <w:r w:rsidR="00F96EC9">
        <w:t>III</w:t>
      </w:r>
      <w:r w:rsidR="00616108">
        <w:t xml:space="preserve"> </w:t>
      </w:r>
      <w:r w:rsidRPr="00D3048C">
        <w:t>trials</w:t>
      </w:r>
      <w:r w:rsidR="00616108">
        <w:t xml:space="preserve"> </w:t>
      </w:r>
      <w:r w:rsidRPr="00D3048C">
        <w:t>(P001,</w:t>
      </w:r>
      <w:r w:rsidR="00616108">
        <w:t xml:space="preserve"> </w:t>
      </w:r>
      <w:r w:rsidRPr="00D3048C">
        <w:t>P002)</w:t>
      </w:r>
      <w:r w:rsidR="00616108">
        <w:t xml:space="preserve"> </w:t>
      </w:r>
      <w:r w:rsidRPr="00D3048C">
        <w:t>and</w:t>
      </w:r>
      <w:r w:rsidR="00616108">
        <w:t xml:space="preserve"> </w:t>
      </w:r>
      <w:r w:rsidR="00691260">
        <w:t>one</w:t>
      </w:r>
      <w:r w:rsidR="00616108">
        <w:t xml:space="preserve"> </w:t>
      </w:r>
      <w:r w:rsidR="00F96EC9">
        <w:t>Phase</w:t>
      </w:r>
      <w:r w:rsidR="00616108">
        <w:t xml:space="preserve"> </w:t>
      </w:r>
      <w:r w:rsidR="00F96EC9">
        <w:t>II</w:t>
      </w:r>
      <w:r w:rsidR="00616108">
        <w:t xml:space="preserve"> </w:t>
      </w:r>
      <w:r w:rsidRPr="00D3048C">
        <w:t>study,</w:t>
      </w:r>
      <w:r w:rsidR="00616108">
        <w:t xml:space="preserve"> </w:t>
      </w:r>
      <w:r w:rsidRPr="00D3048C">
        <w:t>P017</w:t>
      </w:r>
      <w:r w:rsidR="00F96EC9">
        <w:t>.</w:t>
      </w:r>
    </w:p>
    <w:p w14:paraId="2EF3F61D" w14:textId="32DE3CAE" w:rsidR="00D3048C" w:rsidRDefault="008915A0" w:rsidP="00D3048C">
      <w:pPr>
        <w:pStyle w:val="Tabletitle"/>
      </w:pPr>
      <w:bookmarkStart w:id="111" w:name="_Toc453839421"/>
      <w:r>
        <w:t>Table</w:t>
      </w:r>
      <w:r w:rsidR="00616108">
        <w:t xml:space="preserve"> </w:t>
      </w:r>
      <w:r>
        <w:t>2</w:t>
      </w:r>
      <w:r w:rsidR="00691260">
        <w:t>:</w:t>
      </w:r>
      <w:r w:rsidR="00616108">
        <w:t xml:space="preserve"> </w:t>
      </w:r>
      <w:r w:rsidR="00D3048C" w:rsidRPr="003B01B9">
        <w:t>Submitted</w:t>
      </w:r>
      <w:r w:rsidR="00616108">
        <w:t xml:space="preserve"> </w:t>
      </w:r>
      <w:r w:rsidR="00D3048C" w:rsidRPr="003B01B9">
        <w:t>pharmacodynamic</w:t>
      </w:r>
      <w:r w:rsidR="00616108">
        <w:t xml:space="preserve"> </w:t>
      </w:r>
      <w:r w:rsidR="00D3048C" w:rsidRPr="003B01B9">
        <w:t>studies</w:t>
      </w:r>
      <w:bookmarkEnd w:id="111"/>
    </w:p>
    <w:tbl>
      <w:tblPr>
        <w:tblStyle w:val="TableTGAblue"/>
        <w:tblW w:w="8897" w:type="dxa"/>
        <w:tblLayout w:type="fixed"/>
        <w:tblLook w:val="04A0" w:firstRow="1" w:lastRow="0" w:firstColumn="1" w:lastColumn="0" w:noHBand="0" w:noVBand="1"/>
        <w:tblDescription w:val="Table 2: Submitted pharmacodynamic studies"/>
      </w:tblPr>
      <w:tblGrid>
        <w:gridCol w:w="2235"/>
        <w:gridCol w:w="2693"/>
        <w:gridCol w:w="3969"/>
      </w:tblGrid>
      <w:tr w:rsidR="00D3048C" w:rsidRPr="00D3048C" w14:paraId="3A04201D" w14:textId="77777777" w:rsidTr="00D304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60359159" w14:textId="02DCDF6C" w:rsidR="00D3048C" w:rsidRPr="00D3048C" w:rsidRDefault="00D3048C" w:rsidP="00D3048C">
            <w:r w:rsidRPr="00D3048C">
              <w:t>PD</w:t>
            </w:r>
            <w:r w:rsidR="00616108">
              <w:t xml:space="preserve"> </w:t>
            </w:r>
            <w:r w:rsidRPr="00D3048C">
              <w:t>Topic</w:t>
            </w:r>
          </w:p>
        </w:tc>
        <w:tc>
          <w:tcPr>
            <w:tcW w:w="2693" w:type="dxa"/>
          </w:tcPr>
          <w:p w14:paraId="0215E2DF" w14:textId="77777777" w:rsidR="00D3048C" w:rsidRPr="00D3048C" w:rsidRDefault="00D3048C" w:rsidP="00D3048C">
            <w:pPr>
              <w:cnfStyle w:val="100000000000" w:firstRow="1" w:lastRow="0" w:firstColumn="0" w:lastColumn="0" w:oddVBand="0" w:evenVBand="0" w:oddHBand="0" w:evenHBand="0" w:firstRowFirstColumn="0" w:firstRowLastColumn="0" w:lastRowFirstColumn="0" w:lastRowLastColumn="0"/>
            </w:pPr>
            <w:r w:rsidRPr="00D3048C">
              <w:t>Subtopic</w:t>
            </w:r>
          </w:p>
        </w:tc>
        <w:tc>
          <w:tcPr>
            <w:tcW w:w="3969" w:type="dxa"/>
          </w:tcPr>
          <w:p w14:paraId="1CAD28D4" w14:textId="6CC7E53E" w:rsidR="00D3048C" w:rsidRPr="00D3048C" w:rsidRDefault="00D3048C" w:rsidP="00D3048C">
            <w:pPr>
              <w:cnfStyle w:val="100000000000" w:firstRow="1" w:lastRow="0" w:firstColumn="0" w:lastColumn="0" w:oddVBand="0" w:evenVBand="0" w:oddHBand="0" w:evenHBand="0" w:firstRowFirstColumn="0" w:firstRowLastColumn="0" w:lastRowFirstColumn="0" w:lastRowLastColumn="0"/>
            </w:pPr>
            <w:r w:rsidRPr="00D3048C">
              <w:t>Study</w:t>
            </w:r>
            <w:r w:rsidR="00616108">
              <w:t xml:space="preserve"> </w:t>
            </w:r>
            <w:r w:rsidRPr="00D3048C">
              <w:t>ID</w:t>
            </w:r>
          </w:p>
        </w:tc>
      </w:tr>
      <w:tr w:rsidR="00D3048C" w:rsidRPr="00D3048C" w14:paraId="1A329B9C" w14:textId="77777777" w:rsidTr="00D3048C">
        <w:trPr>
          <w:trHeight w:val="548"/>
        </w:trPr>
        <w:tc>
          <w:tcPr>
            <w:cnfStyle w:val="001000000000" w:firstRow="0" w:lastRow="0" w:firstColumn="1" w:lastColumn="0" w:oddVBand="0" w:evenVBand="0" w:oddHBand="0" w:evenHBand="0" w:firstRowFirstColumn="0" w:firstRowLastColumn="0" w:lastRowFirstColumn="0" w:lastRowLastColumn="0"/>
            <w:tcW w:w="2235" w:type="dxa"/>
          </w:tcPr>
          <w:p w14:paraId="4B50D3DF" w14:textId="14C3940D" w:rsidR="00D3048C" w:rsidRPr="00D3048C" w:rsidRDefault="00D3048C" w:rsidP="00D3048C">
            <w:r w:rsidRPr="00D3048C">
              <w:t>Primary</w:t>
            </w:r>
            <w:r w:rsidR="00616108">
              <w:t xml:space="preserve"> </w:t>
            </w:r>
            <w:r w:rsidRPr="00D3048C">
              <w:t>Pharmacology</w:t>
            </w:r>
          </w:p>
        </w:tc>
        <w:tc>
          <w:tcPr>
            <w:tcW w:w="2693" w:type="dxa"/>
          </w:tcPr>
          <w:p w14:paraId="76DCFBF5" w14:textId="35269621" w:rsidR="00D3048C" w:rsidRPr="00D3048C" w:rsidRDefault="00D3048C" w:rsidP="00D3048C">
            <w:pPr>
              <w:cnfStyle w:val="000000000000" w:firstRow="0" w:lastRow="0" w:firstColumn="0" w:lastColumn="0" w:oddVBand="0" w:evenVBand="0" w:oddHBand="0" w:evenHBand="0" w:firstRowFirstColumn="0" w:firstRowLastColumn="0" w:lastRowFirstColumn="0" w:lastRowLastColumn="0"/>
            </w:pPr>
            <w:r w:rsidRPr="00D3048C">
              <w:t>Effect</w:t>
            </w:r>
            <w:r w:rsidR="00616108">
              <w:t xml:space="preserve"> </w:t>
            </w:r>
            <w:r w:rsidRPr="00D3048C">
              <w:t>on</w:t>
            </w:r>
            <w:r w:rsidR="00616108">
              <w:t xml:space="preserve"> </w:t>
            </w:r>
            <w:r w:rsidRPr="00D3048C">
              <w:t>PD</w:t>
            </w:r>
            <w:r w:rsidR="00616108">
              <w:t xml:space="preserve"> </w:t>
            </w:r>
            <w:r w:rsidRPr="00D3048C">
              <w:t>parameter</w:t>
            </w:r>
            <w:r w:rsidR="00616108">
              <w:t xml:space="preserve"> </w:t>
            </w:r>
            <w:r w:rsidRPr="00D3048C">
              <w:t>A</w:t>
            </w:r>
          </w:p>
        </w:tc>
        <w:tc>
          <w:tcPr>
            <w:tcW w:w="3969" w:type="dxa"/>
          </w:tcPr>
          <w:p w14:paraId="16BAE011" w14:textId="77777777" w:rsidR="00D3048C" w:rsidRPr="00D3048C" w:rsidRDefault="00D3048C" w:rsidP="00D3048C">
            <w:pPr>
              <w:cnfStyle w:val="000000000000" w:firstRow="0" w:lastRow="0" w:firstColumn="0" w:lastColumn="0" w:oddVBand="0" w:evenVBand="0" w:oddHBand="0" w:evenHBand="0" w:firstRowFirstColumn="0" w:firstRowLastColumn="0" w:lastRowFirstColumn="0" w:lastRowLastColumn="0"/>
            </w:pPr>
          </w:p>
        </w:tc>
      </w:tr>
      <w:tr w:rsidR="00D3048C" w:rsidRPr="00D3048C" w14:paraId="6C57691C" w14:textId="77777777" w:rsidTr="00D3048C">
        <w:tc>
          <w:tcPr>
            <w:cnfStyle w:val="001000000000" w:firstRow="0" w:lastRow="0" w:firstColumn="1" w:lastColumn="0" w:oddVBand="0" w:evenVBand="0" w:oddHBand="0" w:evenHBand="0" w:firstRowFirstColumn="0" w:firstRowLastColumn="0" w:lastRowFirstColumn="0" w:lastRowLastColumn="0"/>
            <w:tcW w:w="2235" w:type="dxa"/>
          </w:tcPr>
          <w:p w14:paraId="22886253" w14:textId="380E2D55" w:rsidR="00D3048C" w:rsidRPr="00D3048C" w:rsidRDefault="00D3048C" w:rsidP="00D3048C">
            <w:r w:rsidRPr="00D3048C">
              <w:t>Secondary</w:t>
            </w:r>
            <w:r w:rsidR="00616108">
              <w:t xml:space="preserve"> </w:t>
            </w:r>
            <w:r w:rsidRPr="00D3048C">
              <w:t>Pharmacology</w:t>
            </w:r>
          </w:p>
        </w:tc>
        <w:tc>
          <w:tcPr>
            <w:tcW w:w="2693" w:type="dxa"/>
          </w:tcPr>
          <w:p w14:paraId="6530DBE6" w14:textId="5573E9F6" w:rsidR="00D3048C" w:rsidRPr="00D3048C" w:rsidRDefault="00D3048C" w:rsidP="00D3048C">
            <w:pPr>
              <w:cnfStyle w:val="000000000000" w:firstRow="0" w:lastRow="0" w:firstColumn="0" w:lastColumn="0" w:oddVBand="0" w:evenVBand="0" w:oddHBand="0" w:evenHBand="0" w:firstRowFirstColumn="0" w:firstRowLastColumn="0" w:lastRowFirstColumn="0" w:lastRowLastColumn="0"/>
            </w:pPr>
            <w:r w:rsidRPr="00D3048C">
              <w:t>Effect</w:t>
            </w:r>
            <w:r w:rsidR="00616108">
              <w:t xml:space="preserve"> </w:t>
            </w:r>
            <w:r w:rsidRPr="00D3048C">
              <w:t>on</w:t>
            </w:r>
            <w:r w:rsidR="00616108">
              <w:t xml:space="preserve"> </w:t>
            </w:r>
            <w:r w:rsidRPr="00D3048C">
              <w:t>PD</w:t>
            </w:r>
            <w:r w:rsidR="00616108">
              <w:t xml:space="preserve"> </w:t>
            </w:r>
            <w:r w:rsidRPr="00D3048C">
              <w:t>parameter</w:t>
            </w:r>
            <w:r w:rsidR="00616108">
              <w:t xml:space="preserve"> </w:t>
            </w:r>
            <w:r w:rsidRPr="00D3048C">
              <w:t>C</w:t>
            </w:r>
          </w:p>
        </w:tc>
        <w:tc>
          <w:tcPr>
            <w:tcW w:w="3969" w:type="dxa"/>
          </w:tcPr>
          <w:p w14:paraId="1E70E6EA" w14:textId="75282CDF" w:rsidR="00D3048C" w:rsidRPr="00D3048C" w:rsidRDefault="00D3048C" w:rsidP="00D3048C">
            <w:pPr>
              <w:cnfStyle w:val="000000000000" w:firstRow="0" w:lastRow="0" w:firstColumn="0" w:lastColumn="0" w:oddVBand="0" w:evenVBand="0" w:oddHBand="0" w:evenHBand="0" w:firstRowFirstColumn="0" w:firstRowLastColumn="0" w:lastRowFirstColumn="0" w:lastRowLastColumn="0"/>
            </w:pPr>
            <w:r w:rsidRPr="00D3048C">
              <w:t>development</w:t>
            </w:r>
            <w:r w:rsidR="00616108">
              <w:t xml:space="preserve"> </w:t>
            </w:r>
            <w:r w:rsidRPr="00D3048C">
              <w:t>of</w:t>
            </w:r>
            <w:r w:rsidR="00616108">
              <w:t xml:space="preserve"> </w:t>
            </w:r>
            <w:r w:rsidRPr="00D3048C">
              <w:t>ADA</w:t>
            </w:r>
            <w:r w:rsidR="00616108">
              <w:t xml:space="preserve"> </w:t>
            </w:r>
            <w:r w:rsidRPr="00D3048C">
              <w:t>assessed</w:t>
            </w:r>
            <w:r w:rsidR="00616108">
              <w:t xml:space="preserve"> </w:t>
            </w:r>
            <w:r w:rsidRPr="00D3048C">
              <w:t>in</w:t>
            </w:r>
            <w:r w:rsidR="00616108">
              <w:t xml:space="preserve"> </w:t>
            </w:r>
            <w:r w:rsidRPr="00D3048C">
              <w:t>all</w:t>
            </w:r>
            <w:r w:rsidR="00616108">
              <w:t xml:space="preserve"> </w:t>
            </w:r>
            <w:r w:rsidRPr="00D3048C">
              <w:t>studies</w:t>
            </w:r>
            <w:r w:rsidR="00616108">
              <w:t xml:space="preserve"> </w:t>
            </w:r>
            <w:r w:rsidRPr="00D3048C">
              <w:t>of</w:t>
            </w:r>
            <w:r w:rsidR="00616108">
              <w:t xml:space="preserve"> </w:t>
            </w:r>
            <w:r w:rsidRPr="00D3048C">
              <w:t>bezlotoxumab</w:t>
            </w:r>
            <w:r w:rsidR="00616108">
              <w:t xml:space="preserve"> </w:t>
            </w:r>
            <w:r w:rsidRPr="00D3048C">
              <w:t>in</w:t>
            </w:r>
            <w:r w:rsidR="00616108">
              <w:t xml:space="preserve"> </w:t>
            </w:r>
            <w:r w:rsidRPr="00D3048C">
              <w:t>healthy</w:t>
            </w:r>
            <w:r w:rsidR="00616108">
              <w:t xml:space="preserve"> </w:t>
            </w:r>
            <w:r w:rsidRPr="00D3048C">
              <w:t>subjects</w:t>
            </w:r>
            <w:r w:rsidR="00616108">
              <w:t xml:space="preserve"> </w:t>
            </w:r>
            <w:r w:rsidRPr="00D3048C">
              <w:t>and</w:t>
            </w:r>
            <w:r w:rsidR="00616108">
              <w:t xml:space="preserve"> </w:t>
            </w:r>
            <w:r w:rsidRPr="00D3048C">
              <w:t>the</w:t>
            </w:r>
            <w:r w:rsidR="00616108">
              <w:t xml:space="preserve"> </w:t>
            </w:r>
            <w:r w:rsidRPr="00D3048C">
              <w:t>target</w:t>
            </w:r>
            <w:r w:rsidR="00616108">
              <w:t xml:space="preserve"> </w:t>
            </w:r>
            <w:r w:rsidRPr="00D3048C">
              <w:t>population</w:t>
            </w:r>
          </w:p>
        </w:tc>
      </w:tr>
      <w:tr w:rsidR="00D3048C" w:rsidRPr="00D3048C" w14:paraId="350F7B51" w14:textId="77777777" w:rsidTr="00D3048C">
        <w:trPr>
          <w:trHeight w:val="707"/>
        </w:trPr>
        <w:tc>
          <w:tcPr>
            <w:cnfStyle w:val="001000000000" w:firstRow="0" w:lastRow="0" w:firstColumn="1" w:lastColumn="0" w:oddVBand="0" w:evenVBand="0" w:oddHBand="0" w:evenHBand="0" w:firstRowFirstColumn="0" w:firstRowLastColumn="0" w:lastRowFirstColumn="0" w:lastRowLastColumn="0"/>
            <w:tcW w:w="2235" w:type="dxa"/>
          </w:tcPr>
          <w:p w14:paraId="706849A9" w14:textId="5BB81FC2" w:rsidR="00D3048C" w:rsidRPr="00D3048C" w:rsidRDefault="00D3048C" w:rsidP="00D3048C">
            <w:r w:rsidRPr="00D3048C">
              <w:t>Population</w:t>
            </w:r>
            <w:r w:rsidR="00616108">
              <w:t xml:space="preserve"> </w:t>
            </w:r>
            <w:r w:rsidRPr="00D3048C">
              <w:t>PD</w:t>
            </w:r>
            <w:r w:rsidR="00616108">
              <w:t xml:space="preserve"> </w:t>
            </w:r>
            <w:r w:rsidRPr="00D3048C">
              <w:t>and</w:t>
            </w:r>
            <w:r w:rsidR="00616108">
              <w:t xml:space="preserve"> </w:t>
            </w:r>
            <w:r w:rsidRPr="00D3048C">
              <w:t>PK-PD</w:t>
            </w:r>
            <w:r w:rsidR="00616108">
              <w:t xml:space="preserve"> </w:t>
            </w:r>
            <w:r w:rsidRPr="00D3048C">
              <w:t>analyses</w:t>
            </w:r>
          </w:p>
        </w:tc>
        <w:tc>
          <w:tcPr>
            <w:tcW w:w="2693" w:type="dxa"/>
          </w:tcPr>
          <w:p w14:paraId="6BDEC736" w14:textId="44F1B20E" w:rsidR="00D3048C" w:rsidRPr="00D3048C" w:rsidRDefault="00D3048C" w:rsidP="00D3048C">
            <w:pPr>
              <w:cnfStyle w:val="000000000000" w:firstRow="0" w:lastRow="0" w:firstColumn="0" w:lastColumn="0" w:oddVBand="0" w:evenVBand="0" w:oddHBand="0" w:evenHBand="0" w:firstRowFirstColumn="0" w:firstRowLastColumn="0" w:lastRowFirstColumn="0" w:lastRowLastColumn="0"/>
            </w:pPr>
            <w:r w:rsidRPr="00D3048C">
              <w:t>Target</w:t>
            </w:r>
            <w:r w:rsidR="00616108">
              <w:t xml:space="preserve"> </w:t>
            </w:r>
            <w:r w:rsidRPr="00D3048C">
              <w:t>population</w:t>
            </w:r>
          </w:p>
        </w:tc>
        <w:tc>
          <w:tcPr>
            <w:tcW w:w="3969" w:type="dxa"/>
          </w:tcPr>
          <w:p w14:paraId="5C8D5555" w14:textId="620A0AF8" w:rsidR="00D3048C" w:rsidRPr="00D3048C" w:rsidRDefault="00D3048C" w:rsidP="00D3048C">
            <w:pPr>
              <w:cnfStyle w:val="000000000000" w:firstRow="0" w:lastRow="0" w:firstColumn="0" w:lastColumn="0" w:oddVBand="0" w:evenVBand="0" w:oddHBand="0" w:evenHBand="0" w:firstRowFirstColumn="0" w:firstRowLastColumn="0" w:lastRowFirstColumn="0" w:lastRowLastColumn="0"/>
            </w:pPr>
            <w:r w:rsidRPr="00D3048C">
              <w:t>P017,</w:t>
            </w:r>
            <w:r w:rsidR="00616108">
              <w:t xml:space="preserve"> </w:t>
            </w:r>
            <w:r w:rsidRPr="00D3048C">
              <w:t>P001</w:t>
            </w:r>
            <w:r w:rsidR="00616108">
              <w:t xml:space="preserve"> </w:t>
            </w:r>
            <w:r w:rsidRPr="00D3048C">
              <w:t>and</w:t>
            </w:r>
            <w:r w:rsidR="00616108">
              <w:t xml:space="preserve"> </w:t>
            </w:r>
            <w:r w:rsidRPr="00D3048C">
              <w:t>P002</w:t>
            </w:r>
          </w:p>
        </w:tc>
      </w:tr>
    </w:tbl>
    <w:p w14:paraId="2DFA994F" w14:textId="2FDFE7A1" w:rsidR="00D3048C" w:rsidRPr="00D3048C" w:rsidRDefault="00D3048C" w:rsidP="00D3048C">
      <w:pPr>
        <w:pStyle w:val="Heading3"/>
      </w:pPr>
      <w:bookmarkStart w:id="112" w:name="_Ref269119989"/>
      <w:bookmarkStart w:id="113" w:name="_Toc272414639"/>
      <w:bookmarkStart w:id="114" w:name="_Toc290888487"/>
      <w:bookmarkStart w:id="115" w:name="_Toc416353684"/>
      <w:bookmarkStart w:id="116" w:name="_Toc421005253"/>
      <w:bookmarkStart w:id="117" w:name="_Toc432079135"/>
      <w:bookmarkStart w:id="118" w:name="_Toc432080708"/>
      <w:bookmarkStart w:id="119" w:name="_Toc471763553"/>
      <w:bookmarkStart w:id="120" w:name="_Toc530477305"/>
      <w:r w:rsidRPr="00D3048C">
        <w:t>Summary</w:t>
      </w:r>
      <w:r w:rsidR="00616108">
        <w:t xml:space="preserve"> </w:t>
      </w:r>
      <w:r w:rsidRPr="00D3048C">
        <w:t>of</w:t>
      </w:r>
      <w:r w:rsidR="00616108">
        <w:t xml:space="preserve"> </w:t>
      </w:r>
      <w:r w:rsidRPr="00D3048C">
        <w:t>pharmacodynamics</w:t>
      </w:r>
      <w:bookmarkEnd w:id="112"/>
      <w:bookmarkEnd w:id="113"/>
      <w:bookmarkEnd w:id="114"/>
      <w:bookmarkEnd w:id="115"/>
      <w:bookmarkEnd w:id="116"/>
      <w:bookmarkEnd w:id="117"/>
      <w:bookmarkEnd w:id="118"/>
      <w:bookmarkEnd w:id="119"/>
      <w:bookmarkEnd w:id="120"/>
    </w:p>
    <w:p w14:paraId="01D83F19" w14:textId="1BC0EF55" w:rsidR="00D3048C" w:rsidRPr="00D3048C" w:rsidRDefault="00D3048C" w:rsidP="00D3048C">
      <w:pPr>
        <w:pStyle w:val="Heading4"/>
      </w:pPr>
      <w:bookmarkStart w:id="121" w:name="_Toc241374299"/>
      <w:bookmarkStart w:id="122" w:name="_Toc272414640"/>
      <w:bookmarkStart w:id="123" w:name="_Toc290888488"/>
      <w:bookmarkStart w:id="124" w:name="_Toc416353685"/>
      <w:bookmarkStart w:id="125" w:name="_Toc421005254"/>
      <w:bookmarkStart w:id="126" w:name="_Toc432079136"/>
      <w:bookmarkStart w:id="127" w:name="_Toc432080709"/>
      <w:r w:rsidRPr="00D3048C">
        <w:t>Mechanism</w:t>
      </w:r>
      <w:r w:rsidR="00616108">
        <w:t xml:space="preserve"> </w:t>
      </w:r>
      <w:r w:rsidRPr="00D3048C">
        <w:t>of</w:t>
      </w:r>
      <w:r w:rsidR="00616108">
        <w:t xml:space="preserve"> </w:t>
      </w:r>
      <w:r w:rsidRPr="00D3048C">
        <w:t>action</w:t>
      </w:r>
      <w:bookmarkEnd w:id="121"/>
      <w:bookmarkEnd w:id="122"/>
      <w:bookmarkEnd w:id="123"/>
      <w:bookmarkEnd w:id="124"/>
      <w:bookmarkEnd w:id="125"/>
      <w:bookmarkEnd w:id="126"/>
      <w:bookmarkEnd w:id="127"/>
    </w:p>
    <w:p w14:paraId="5FF95BED" w14:textId="45F24B37" w:rsidR="00D3048C" w:rsidRPr="00D3048C" w:rsidRDefault="00D3048C" w:rsidP="00D3048C">
      <w:r w:rsidRPr="00D3048C">
        <w:t>See</w:t>
      </w:r>
      <w:r w:rsidR="00616108">
        <w:t xml:space="preserve"> </w:t>
      </w:r>
      <w:r w:rsidRPr="00D3048C">
        <w:t>below.</w:t>
      </w:r>
    </w:p>
    <w:p w14:paraId="7C4875A1" w14:textId="5251E530" w:rsidR="00D3048C" w:rsidRPr="00D3048C" w:rsidRDefault="00D3048C" w:rsidP="00D3048C">
      <w:pPr>
        <w:pStyle w:val="Heading4"/>
      </w:pPr>
      <w:bookmarkStart w:id="128" w:name="_Toc241374300"/>
      <w:bookmarkStart w:id="129" w:name="_Toc272414641"/>
      <w:bookmarkStart w:id="130" w:name="_Toc290888489"/>
      <w:bookmarkStart w:id="131" w:name="_Toc416353686"/>
      <w:bookmarkStart w:id="132" w:name="_Toc421005255"/>
      <w:bookmarkStart w:id="133" w:name="_Toc432079137"/>
      <w:bookmarkStart w:id="134" w:name="_Toc432080710"/>
      <w:r w:rsidRPr="00D3048C">
        <w:t>Pharmacodynamic</w:t>
      </w:r>
      <w:r w:rsidR="00616108">
        <w:t xml:space="preserve"> </w:t>
      </w:r>
      <w:r w:rsidRPr="00D3048C">
        <w:t>effects</w:t>
      </w:r>
      <w:bookmarkEnd w:id="128"/>
      <w:bookmarkEnd w:id="129"/>
      <w:bookmarkEnd w:id="130"/>
      <w:bookmarkEnd w:id="131"/>
      <w:bookmarkEnd w:id="132"/>
      <w:bookmarkEnd w:id="133"/>
      <w:bookmarkEnd w:id="134"/>
    </w:p>
    <w:p w14:paraId="02D58CDD" w14:textId="2E6F7C91" w:rsidR="00D3048C" w:rsidRPr="00D3048C" w:rsidRDefault="00D3048C" w:rsidP="00691260">
      <w:pPr>
        <w:pStyle w:val="Heading5"/>
      </w:pPr>
      <w:bookmarkStart w:id="135" w:name="_Toc272414642"/>
      <w:bookmarkStart w:id="136" w:name="_Toc290888490"/>
      <w:bookmarkStart w:id="137" w:name="_Toc416353687"/>
      <w:r w:rsidRPr="00D3048C">
        <w:t>Primary</w:t>
      </w:r>
      <w:r w:rsidR="00616108">
        <w:t xml:space="preserve"> </w:t>
      </w:r>
      <w:r w:rsidRPr="00D3048C">
        <w:t>pharmacodynamic</w:t>
      </w:r>
      <w:r w:rsidR="00616108">
        <w:t xml:space="preserve"> </w:t>
      </w:r>
      <w:r w:rsidRPr="00D3048C">
        <w:t>effects</w:t>
      </w:r>
      <w:bookmarkEnd w:id="135"/>
      <w:bookmarkEnd w:id="136"/>
      <w:bookmarkEnd w:id="137"/>
    </w:p>
    <w:p w14:paraId="5589B900" w14:textId="682556C0" w:rsidR="00D3048C" w:rsidRPr="00D3048C" w:rsidRDefault="00D3048C" w:rsidP="00D3048C">
      <w:r w:rsidRPr="00D3048C">
        <w:t>How</w:t>
      </w:r>
      <w:r w:rsidR="00616108">
        <w:t xml:space="preserve"> </w:t>
      </w:r>
      <w:r w:rsidRPr="00D3048C">
        <w:t>systemic</w:t>
      </w:r>
      <w:r w:rsidR="00616108">
        <w:t xml:space="preserve"> </w:t>
      </w:r>
      <w:r w:rsidRPr="00D3048C">
        <w:t>IgG</w:t>
      </w:r>
      <w:r w:rsidR="00616108">
        <w:t xml:space="preserve"> </w:t>
      </w:r>
      <w:r w:rsidRPr="00D3048C">
        <w:t>antibodies</w:t>
      </w:r>
      <w:r w:rsidR="00616108">
        <w:t xml:space="preserve"> </w:t>
      </w:r>
      <w:r w:rsidRPr="00D3048C">
        <w:t>neutralise</w:t>
      </w:r>
      <w:r w:rsidR="00616108">
        <w:t xml:space="preserve"> </w:t>
      </w:r>
      <w:r w:rsidRPr="00D3048C">
        <w:t>toxins</w:t>
      </w:r>
      <w:r w:rsidR="00616108">
        <w:t xml:space="preserve"> </w:t>
      </w:r>
      <w:r w:rsidRPr="00D3048C">
        <w:t>in</w:t>
      </w:r>
      <w:r w:rsidR="00616108">
        <w:t xml:space="preserve"> </w:t>
      </w:r>
      <w:r w:rsidRPr="00D3048C">
        <w:t>the</w:t>
      </w:r>
      <w:r w:rsidR="00616108">
        <w:t xml:space="preserve"> </w:t>
      </w:r>
      <w:r w:rsidRPr="00D3048C">
        <w:t>gut</w:t>
      </w:r>
      <w:r w:rsidR="00616108">
        <w:t xml:space="preserve"> </w:t>
      </w:r>
      <w:r w:rsidRPr="00D3048C">
        <w:t>lumen</w:t>
      </w:r>
      <w:r w:rsidR="00616108">
        <w:t xml:space="preserve"> </w:t>
      </w:r>
      <w:r w:rsidRPr="00D3048C">
        <w:t>is</w:t>
      </w:r>
      <w:r w:rsidR="00616108">
        <w:t xml:space="preserve"> </w:t>
      </w:r>
      <w:r w:rsidRPr="00D3048C">
        <w:t>not</w:t>
      </w:r>
      <w:r w:rsidR="00616108">
        <w:t xml:space="preserve"> </w:t>
      </w:r>
      <w:r w:rsidRPr="00D3048C">
        <w:t>completely</w:t>
      </w:r>
      <w:r w:rsidR="00616108">
        <w:t xml:space="preserve"> </w:t>
      </w:r>
      <w:r w:rsidRPr="00D3048C">
        <w:t>understood.</w:t>
      </w:r>
      <w:r w:rsidR="00616108">
        <w:t xml:space="preserve"> </w:t>
      </w:r>
      <w:r w:rsidRPr="00D3048C">
        <w:t>Leakage</w:t>
      </w:r>
      <w:r w:rsidR="00616108">
        <w:t xml:space="preserve"> </w:t>
      </w:r>
      <w:r w:rsidRPr="00D3048C">
        <w:t>of</w:t>
      </w:r>
      <w:r w:rsidR="00616108">
        <w:t xml:space="preserve"> </w:t>
      </w:r>
      <w:r w:rsidRPr="00D3048C">
        <w:t>antibody</w:t>
      </w:r>
      <w:r w:rsidR="00616108">
        <w:t xml:space="preserve"> </w:t>
      </w:r>
      <w:r w:rsidRPr="00D3048C">
        <w:t>into</w:t>
      </w:r>
      <w:r w:rsidR="00616108">
        <w:t xml:space="preserve"> </w:t>
      </w:r>
      <w:r w:rsidRPr="00D3048C">
        <w:t>the</w:t>
      </w:r>
      <w:r w:rsidR="00616108">
        <w:t xml:space="preserve"> </w:t>
      </w:r>
      <w:r w:rsidRPr="00D3048C">
        <w:t>gut</w:t>
      </w:r>
      <w:r w:rsidR="00616108">
        <w:t xml:space="preserve"> </w:t>
      </w:r>
      <w:r w:rsidRPr="00D3048C">
        <w:t>lumen</w:t>
      </w:r>
      <w:r w:rsidR="00616108">
        <w:t xml:space="preserve"> </w:t>
      </w:r>
      <w:r w:rsidRPr="00D3048C">
        <w:t>is</w:t>
      </w:r>
      <w:r w:rsidR="00616108">
        <w:t xml:space="preserve"> </w:t>
      </w:r>
      <w:r w:rsidRPr="00D3048C">
        <w:t>thought</w:t>
      </w:r>
      <w:r w:rsidR="00616108">
        <w:t xml:space="preserve"> </w:t>
      </w:r>
      <w:r w:rsidRPr="00D3048C">
        <w:t>to</w:t>
      </w:r>
      <w:r w:rsidR="00616108">
        <w:t xml:space="preserve"> </w:t>
      </w:r>
      <w:r w:rsidRPr="00D3048C">
        <w:t>be</w:t>
      </w:r>
      <w:r w:rsidR="00616108">
        <w:t xml:space="preserve"> </w:t>
      </w:r>
      <w:r w:rsidRPr="00D3048C">
        <w:t>at</w:t>
      </w:r>
      <w:r w:rsidR="00616108">
        <w:t xml:space="preserve"> </w:t>
      </w:r>
      <w:r w:rsidRPr="00D3048C">
        <w:t>least</w:t>
      </w:r>
      <w:r w:rsidR="00616108">
        <w:t xml:space="preserve"> </w:t>
      </w:r>
      <w:r w:rsidRPr="00D3048C">
        <w:t>partially</w:t>
      </w:r>
      <w:r w:rsidR="00616108">
        <w:t xml:space="preserve"> </w:t>
      </w:r>
      <w:r w:rsidRPr="00D3048C">
        <w:t>responsible</w:t>
      </w:r>
      <w:r w:rsidR="00616108">
        <w:t xml:space="preserve"> </w:t>
      </w:r>
      <w:r w:rsidRPr="00D3048C">
        <w:t>for</w:t>
      </w:r>
      <w:r w:rsidR="00616108">
        <w:t xml:space="preserve"> </w:t>
      </w:r>
      <w:r w:rsidRPr="00D3048C">
        <w:t>the</w:t>
      </w:r>
      <w:r w:rsidR="00616108">
        <w:t xml:space="preserve"> </w:t>
      </w:r>
      <w:r w:rsidRPr="00D3048C">
        <w:t>effect</w:t>
      </w:r>
      <w:r w:rsidR="00616108">
        <w:t xml:space="preserve"> </w:t>
      </w:r>
      <w:r w:rsidRPr="00D3048C">
        <w:t>of</w:t>
      </w:r>
      <w:r w:rsidR="00616108">
        <w:t xml:space="preserve"> </w:t>
      </w:r>
      <w:r w:rsidRPr="00D3048C">
        <w:t>bezlotoxumab</w:t>
      </w:r>
      <w:r w:rsidR="00616108">
        <w:t xml:space="preserve"> </w:t>
      </w:r>
      <w:r w:rsidRPr="00D3048C">
        <w:t>in</w:t>
      </w:r>
      <w:r w:rsidR="00616108">
        <w:t xml:space="preserve"> </w:t>
      </w:r>
      <w:r w:rsidRPr="00D3048C">
        <w:t>neutralising</w:t>
      </w:r>
      <w:r w:rsidR="00616108">
        <w:t xml:space="preserve"> </w:t>
      </w:r>
      <w:r w:rsidRPr="00D3048C">
        <w:t>the</w:t>
      </w:r>
      <w:r w:rsidR="00616108">
        <w:t xml:space="preserve"> </w:t>
      </w:r>
      <w:r w:rsidRPr="00D3048C">
        <w:t>effect</w:t>
      </w:r>
      <w:r w:rsidR="00616108">
        <w:t xml:space="preserve"> </w:t>
      </w:r>
      <w:r w:rsidRPr="00D3048C">
        <w:t>of</w:t>
      </w:r>
      <w:r w:rsidR="00616108">
        <w:t xml:space="preserve"> </w:t>
      </w:r>
      <w:r w:rsidRPr="00D3048C">
        <w:t>toxin</w:t>
      </w:r>
      <w:r w:rsidR="00616108">
        <w:t xml:space="preserve"> </w:t>
      </w:r>
      <w:r w:rsidRPr="00D3048C">
        <w:t>released</w:t>
      </w:r>
      <w:r w:rsidR="00616108">
        <w:t xml:space="preserve"> </w:t>
      </w:r>
      <w:r w:rsidRPr="00D3048C">
        <w:t>by</w:t>
      </w:r>
      <w:r w:rsidR="00616108">
        <w:t xml:space="preserve"> </w:t>
      </w:r>
      <w:r w:rsidRPr="00D3048C">
        <w:t>intraluminal</w:t>
      </w:r>
      <w:r w:rsidR="00616108">
        <w:t xml:space="preserve"> </w:t>
      </w:r>
      <w:r w:rsidRPr="00691260">
        <w:rPr>
          <w:i/>
        </w:rPr>
        <w:t>C.</w:t>
      </w:r>
      <w:r w:rsidR="00616108">
        <w:rPr>
          <w:i/>
        </w:rPr>
        <w:t xml:space="preserve"> </w:t>
      </w:r>
      <w:r w:rsidRPr="00691260">
        <w:rPr>
          <w:i/>
        </w:rPr>
        <w:t>difficile</w:t>
      </w:r>
      <w:r w:rsidRPr="00D3048C">
        <w:t>.</w:t>
      </w:r>
    </w:p>
    <w:p w14:paraId="1F8B101E" w14:textId="3342B9E9" w:rsidR="00D3048C" w:rsidRPr="00D3048C" w:rsidRDefault="00D3048C" w:rsidP="00D3048C">
      <w:r w:rsidRPr="00D3048C">
        <w:lastRenderedPageBreak/>
        <w:t>Detection</w:t>
      </w:r>
      <w:r w:rsidR="00616108">
        <w:t xml:space="preserve"> </w:t>
      </w:r>
      <w:r w:rsidRPr="00D3048C">
        <w:t>of</w:t>
      </w:r>
      <w:r w:rsidR="00616108">
        <w:t xml:space="preserve"> </w:t>
      </w:r>
      <w:r w:rsidRPr="00D3048C">
        <w:t>bezlotoxumab</w:t>
      </w:r>
      <w:r w:rsidR="00616108">
        <w:t xml:space="preserve"> </w:t>
      </w:r>
      <w:r w:rsidRPr="00D3048C">
        <w:t>in</w:t>
      </w:r>
      <w:r w:rsidR="00616108">
        <w:t xml:space="preserve"> </w:t>
      </w:r>
      <w:r w:rsidRPr="00D3048C">
        <w:t>stool:</w:t>
      </w:r>
      <w:r w:rsidR="00616108">
        <w:t xml:space="preserve"> </w:t>
      </w:r>
      <w:r w:rsidRPr="00D3048C">
        <w:t>assessed</w:t>
      </w:r>
      <w:r w:rsidR="00616108">
        <w:t xml:space="preserve"> </w:t>
      </w:r>
      <w:r w:rsidRPr="00D3048C">
        <w:t>in</w:t>
      </w:r>
      <w:r w:rsidR="00616108">
        <w:t xml:space="preserve"> </w:t>
      </w:r>
      <w:r w:rsidRPr="00D3048C">
        <w:t>P002</w:t>
      </w:r>
      <w:r w:rsidR="00616108">
        <w:t xml:space="preserve"> </w:t>
      </w:r>
      <w:r w:rsidRPr="00D3048C">
        <w:t>only.</w:t>
      </w:r>
      <w:r w:rsidR="00616108">
        <w:t xml:space="preserve"> </w:t>
      </w:r>
      <w:r w:rsidRPr="00D3048C">
        <w:t>The</w:t>
      </w:r>
      <w:r w:rsidR="00616108">
        <w:t xml:space="preserve"> </w:t>
      </w:r>
      <w:r w:rsidRPr="00D3048C">
        <w:t>assay</w:t>
      </w:r>
      <w:r w:rsidR="00616108">
        <w:t xml:space="preserve"> </w:t>
      </w:r>
      <w:r w:rsidRPr="00D3048C">
        <w:t>for</w:t>
      </w:r>
      <w:r w:rsidR="00616108">
        <w:t xml:space="preserve"> </w:t>
      </w:r>
      <w:r w:rsidRPr="00D3048C">
        <w:t>bezlotoxumab</w:t>
      </w:r>
      <w:r w:rsidR="00616108">
        <w:t xml:space="preserve"> </w:t>
      </w:r>
      <w:r w:rsidRPr="00D3048C">
        <w:t>presence</w:t>
      </w:r>
      <w:r w:rsidR="00616108">
        <w:t xml:space="preserve"> </w:t>
      </w:r>
      <w:r w:rsidRPr="00D3048C">
        <w:t>in</w:t>
      </w:r>
      <w:r w:rsidR="00616108">
        <w:t xml:space="preserve"> </w:t>
      </w:r>
      <w:r w:rsidRPr="00D3048C">
        <w:t>human</w:t>
      </w:r>
      <w:r w:rsidR="00616108">
        <w:t xml:space="preserve"> </w:t>
      </w:r>
      <w:r w:rsidRPr="00D3048C">
        <w:t>stool</w:t>
      </w:r>
      <w:r w:rsidR="00616108">
        <w:t xml:space="preserve"> </w:t>
      </w:r>
      <w:r w:rsidRPr="00D3048C">
        <w:t>was</w:t>
      </w:r>
      <w:r w:rsidR="00616108">
        <w:t xml:space="preserve"> </w:t>
      </w:r>
      <w:r w:rsidRPr="00D3048C">
        <w:t>developed,</w:t>
      </w:r>
      <w:r w:rsidR="00616108">
        <w:t xml:space="preserve"> </w:t>
      </w:r>
      <w:r w:rsidRPr="00D3048C">
        <w:t>characterised</w:t>
      </w:r>
      <w:r w:rsidR="00616108">
        <w:t xml:space="preserve"> </w:t>
      </w:r>
      <w:r w:rsidRPr="00D3048C">
        <w:t>and</w:t>
      </w:r>
      <w:r w:rsidR="00616108">
        <w:t xml:space="preserve"> </w:t>
      </w:r>
      <w:r w:rsidRPr="00D3048C">
        <w:t>performed</w:t>
      </w:r>
      <w:r w:rsidR="00616108">
        <w:t xml:space="preserve"> </w:t>
      </w:r>
      <w:r w:rsidRPr="00D3048C">
        <w:t>at</w:t>
      </w:r>
      <w:r w:rsidR="00616108">
        <w:t xml:space="preserve"> </w:t>
      </w:r>
      <w:r w:rsidRPr="00D3048C">
        <w:t>Intertek,</w:t>
      </w:r>
      <w:r w:rsidR="00616108">
        <w:t xml:space="preserve"> </w:t>
      </w:r>
      <w:r w:rsidRPr="00D3048C">
        <w:t>San</w:t>
      </w:r>
      <w:r w:rsidR="00616108">
        <w:t xml:space="preserve"> </w:t>
      </w:r>
      <w:r w:rsidRPr="00D3048C">
        <w:t>Diego,</w:t>
      </w:r>
      <w:r w:rsidR="00616108">
        <w:t xml:space="preserve"> </w:t>
      </w:r>
      <w:r w:rsidR="00691260">
        <w:t>CA.</w:t>
      </w:r>
      <w:r w:rsidR="00616108">
        <w:t xml:space="preserve"> </w:t>
      </w:r>
      <w:r w:rsidR="00691260">
        <w:t>Following</w:t>
      </w:r>
      <w:r w:rsidR="00616108">
        <w:t xml:space="preserve"> </w:t>
      </w:r>
      <w:r w:rsidR="00691260">
        <w:t>a</w:t>
      </w:r>
      <w:r w:rsidR="00616108">
        <w:t xml:space="preserve"> </w:t>
      </w:r>
      <w:r w:rsidR="00691260">
        <w:t>single</w:t>
      </w:r>
      <w:r w:rsidR="00616108">
        <w:t xml:space="preserve"> </w:t>
      </w:r>
      <w:r w:rsidR="00691260">
        <w:t>IV</w:t>
      </w:r>
      <w:r w:rsidR="00616108">
        <w:t xml:space="preserve"> </w:t>
      </w:r>
      <w:r w:rsidR="00691260">
        <w:t>dose</w:t>
      </w:r>
      <w:r w:rsidR="00616108">
        <w:t xml:space="preserve"> </w:t>
      </w:r>
      <w:r w:rsidRPr="00D3048C">
        <w:t>of</w:t>
      </w:r>
      <w:r w:rsidR="00616108">
        <w:t xml:space="preserve"> </w:t>
      </w:r>
      <w:r w:rsidRPr="00D3048C">
        <w:t>10</w:t>
      </w:r>
      <w:r w:rsidR="00616108">
        <w:t xml:space="preserve"> </w:t>
      </w:r>
      <w:r w:rsidR="001349A8">
        <w:t>mg</w:t>
      </w:r>
      <w:r w:rsidRPr="00D3048C">
        <w:t>/kg</w:t>
      </w:r>
      <w:r w:rsidR="00616108">
        <w:t xml:space="preserve"> </w:t>
      </w:r>
      <w:r w:rsidRPr="00D3048C">
        <w:t>of</w:t>
      </w:r>
      <w:r w:rsidR="00616108">
        <w:t xml:space="preserve"> </w:t>
      </w:r>
      <w:r w:rsidRPr="00D3048C">
        <w:t>MK-6072</w:t>
      </w:r>
      <w:r w:rsidR="00616108">
        <w:t xml:space="preserve"> </w:t>
      </w:r>
      <w:r w:rsidRPr="00D3048C">
        <w:t>or</w:t>
      </w:r>
      <w:r w:rsidR="00616108">
        <w:t xml:space="preserve"> </w:t>
      </w:r>
      <w:r w:rsidRPr="00D3048C">
        <w:t>MK-3415A,</w:t>
      </w:r>
      <w:r w:rsidR="00616108">
        <w:t xml:space="preserve"> </w:t>
      </w:r>
      <w:r w:rsidRPr="00D3048C">
        <w:t>the</w:t>
      </w:r>
      <w:r w:rsidR="00616108">
        <w:t xml:space="preserve"> </w:t>
      </w:r>
      <w:r w:rsidRPr="00D3048C">
        <w:t>highest</w:t>
      </w:r>
      <w:r w:rsidR="00616108">
        <w:t xml:space="preserve"> </w:t>
      </w:r>
      <w:r w:rsidRPr="00D3048C">
        <w:t>%</w:t>
      </w:r>
      <w:r w:rsidR="00616108">
        <w:t xml:space="preserve"> </w:t>
      </w:r>
      <w:r w:rsidRPr="00D3048C">
        <w:t>of</w:t>
      </w:r>
      <w:r w:rsidR="00616108">
        <w:t xml:space="preserve"> </w:t>
      </w:r>
      <w:r w:rsidRPr="00D3048C">
        <w:t>samples</w:t>
      </w:r>
      <w:r w:rsidR="00616108">
        <w:t xml:space="preserve"> </w:t>
      </w:r>
      <w:r w:rsidRPr="00D3048C">
        <w:t>with</w:t>
      </w:r>
      <w:r w:rsidR="00616108">
        <w:t xml:space="preserve"> </w:t>
      </w:r>
      <w:r w:rsidRPr="00D3048C">
        <w:t>MK-6072</w:t>
      </w:r>
      <w:r w:rsidR="00616108">
        <w:t xml:space="preserve"> </w:t>
      </w:r>
      <w:r w:rsidRPr="00D3048C">
        <w:t>detected</w:t>
      </w:r>
      <w:r w:rsidR="00616108">
        <w:t xml:space="preserve"> </w:t>
      </w:r>
      <w:r w:rsidRPr="00D3048C">
        <w:t>was</w:t>
      </w:r>
      <w:r w:rsidR="00616108">
        <w:t xml:space="preserve"> </w:t>
      </w:r>
      <w:r w:rsidRPr="00D3048C">
        <w:t>from</w:t>
      </w:r>
      <w:r w:rsidR="00616108">
        <w:t xml:space="preserve"> </w:t>
      </w:r>
      <w:r w:rsidRPr="00D3048C">
        <w:t>stool</w:t>
      </w:r>
      <w:r w:rsidR="00616108">
        <w:t xml:space="preserve"> </w:t>
      </w:r>
      <w:r w:rsidRPr="00D3048C">
        <w:t>samples</w:t>
      </w:r>
      <w:r w:rsidR="00616108">
        <w:t xml:space="preserve"> </w:t>
      </w:r>
      <w:r w:rsidRPr="00D3048C">
        <w:t>collected</w:t>
      </w:r>
      <w:r w:rsidR="00616108">
        <w:t xml:space="preserve"> </w:t>
      </w:r>
      <w:r w:rsidRPr="00D3048C">
        <w:t>on</w:t>
      </w:r>
      <w:r w:rsidR="00616108">
        <w:t xml:space="preserve"> </w:t>
      </w:r>
      <w:r w:rsidRPr="00D3048C">
        <w:t>Day</w:t>
      </w:r>
      <w:r w:rsidR="00616108">
        <w:t xml:space="preserve"> </w:t>
      </w:r>
      <w:r w:rsidRPr="00D3048C">
        <w:t>4,</w:t>
      </w:r>
      <w:r w:rsidR="00616108">
        <w:t xml:space="preserve"> </w:t>
      </w:r>
      <w:r w:rsidRPr="00D3048C">
        <w:t>followed</w:t>
      </w:r>
      <w:r w:rsidR="00616108">
        <w:t xml:space="preserve"> </w:t>
      </w:r>
      <w:r w:rsidRPr="00D3048C">
        <w:t>by</w:t>
      </w:r>
      <w:r w:rsidR="00616108">
        <w:t xml:space="preserve"> </w:t>
      </w:r>
      <w:r w:rsidRPr="00D3048C">
        <w:t>stool</w:t>
      </w:r>
      <w:r w:rsidR="00616108">
        <w:t xml:space="preserve"> </w:t>
      </w:r>
      <w:r w:rsidRPr="00D3048C">
        <w:t>samples</w:t>
      </w:r>
      <w:r w:rsidR="00616108">
        <w:t xml:space="preserve"> </w:t>
      </w:r>
      <w:r w:rsidRPr="00D3048C">
        <w:t>collected</w:t>
      </w:r>
      <w:r w:rsidR="00616108">
        <w:t xml:space="preserve"> </w:t>
      </w:r>
      <w:r w:rsidRPr="00D3048C">
        <w:t>at</w:t>
      </w:r>
      <w:r w:rsidR="00616108">
        <w:t xml:space="preserve"> </w:t>
      </w:r>
      <w:r w:rsidRPr="00D3048C">
        <w:t>unscheduled</w:t>
      </w:r>
      <w:r w:rsidR="00616108">
        <w:t xml:space="preserve"> </w:t>
      </w:r>
      <w:r w:rsidRPr="00D3048C">
        <w:t>visits,</w:t>
      </w:r>
      <w:r w:rsidR="00616108">
        <w:t xml:space="preserve"> </w:t>
      </w:r>
      <w:r w:rsidRPr="00D3048C">
        <w:t>suggesting</w:t>
      </w:r>
      <w:r w:rsidR="00616108">
        <w:t xml:space="preserve"> </w:t>
      </w:r>
      <w:r w:rsidRPr="00D3048C">
        <w:t>detection</w:t>
      </w:r>
      <w:r w:rsidR="00616108">
        <w:t xml:space="preserve"> </w:t>
      </w:r>
      <w:r w:rsidRPr="00D3048C">
        <w:t>was</w:t>
      </w:r>
      <w:r w:rsidR="00616108">
        <w:t xml:space="preserve"> </w:t>
      </w:r>
      <w:r w:rsidRPr="00D3048C">
        <w:t>more</w:t>
      </w:r>
      <w:r w:rsidR="00616108">
        <w:t xml:space="preserve"> </w:t>
      </w:r>
      <w:r w:rsidRPr="00D3048C">
        <w:t>probable</w:t>
      </w:r>
      <w:r w:rsidR="00616108">
        <w:t xml:space="preserve"> </w:t>
      </w:r>
      <w:r w:rsidRPr="00D3048C">
        <w:t>in</w:t>
      </w:r>
      <w:r w:rsidR="00616108">
        <w:t xml:space="preserve"> </w:t>
      </w:r>
      <w:r w:rsidRPr="00D3048C">
        <w:t>the</w:t>
      </w:r>
      <w:r w:rsidR="00616108">
        <w:t xml:space="preserve"> </w:t>
      </w:r>
      <w:r w:rsidRPr="00D3048C">
        <w:t>time</w:t>
      </w:r>
      <w:r w:rsidR="00616108">
        <w:t xml:space="preserve"> </w:t>
      </w:r>
      <w:r w:rsidRPr="00D3048C">
        <w:t>frame</w:t>
      </w:r>
      <w:r w:rsidR="00616108">
        <w:t xml:space="preserve"> </w:t>
      </w:r>
      <w:r w:rsidRPr="00D3048C">
        <w:t>close</w:t>
      </w:r>
      <w:r w:rsidR="00616108">
        <w:t xml:space="preserve"> </w:t>
      </w:r>
      <w:r w:rsidRPr="00D3048C">
        <w:t>to</w:t>
      </w:r>
      <w:r w:rsidR="00616108">
        <w:t xml:space="preserve"> </w:t>
      </w:r>
      <w:r w:rsidRPr="00D3048C">
        <w:t>either</w:t>
      </w:r>
      <w:r w:rsidR="00616108">
        <w:t xml:space="preserve"> </w:t>
      </w:r>
      <w:r w:rsidRPr="00D3048C">
        <w:t>the</w:t>
      </w:r>
      <w:r w:rsidR="00616108">
        <w:t xml:space="preserve"> </w:t>
      </w:r>
      <w:r w:rsidRPr="00D3048C">
        <w:t>initial</w:t>
      </w:r>
      <w:r w:rsidR="00616108">
        <w:t xml:space="preserve"> </w:t>
      </w:r>
      <w:r w:rsidRPr="00D3048C">
        <w:t>CDI</w:t>
      </w:r>
      <w:r w:rsidR="00616108">
        <w:t xml:space="preserve"> </w:t>
      </w:r>
      <w:r w:rsidRPr="00D3048C">
        <w:t>episode</w:t>
      </w:r>
      <w:r w:rsidR="00616108">
        <w:t xml:space="preserve"> </w:t>
      </w:r>
      <w:r w:rsidRPr="00D3048C">
        <w:t>or</w:t>
      </w:r>
      <w:r w:rsidR="00616108">
        <w:t xml:space="preserve"> </w:t>
      </w:r>
      <w:r w:rsidRPr="00D3048C">
        <w:t>subsequent</w:t>
      </w:r>
      <w:r w:rsidR="00616108">
        <w:t xml:space="preserve"> </w:t>
      </w:r>
      <w:r w:rsidRPr="00D3048C">
        <w:t>episodes</w:t>
      </w:r>
      <w:r w:rsidR="00616108">
        <w:t xml:space="preserve"> </w:t>
      </w:r>
      <w:r w:rsidRPr="00D3048C">
        <w:t>of</w:t>
      </w:r>
      <w:r w:rsidR="00616108">
        <w:t xml:space="preserve"> </w:t>
      </w:r>
      <w:r w:rsidRPr="00D3048C">
        <w:t>diarrhoea.</w:t>
      </w:r>
      <w:r w:rsidR="00616108">
        <w:t xml:space="preserve"> </w:t>
      </w:r>
      <w:r w:rsidRPr="00D3048C">
        <w:t>The</w:t>
      </w:r>
      <w:r w:rsidR="00616108">
        <w:t xml:space="preserve"> </w:t>
      </w:r>
      <w:r w:rsidRPr="00D3048C">
        <w:t>reason</w:t>
      </w:r>
      <w:r w:rsidR="00616108">
        <w:t xml:space="preserve"> </w:t>
      </w:r>
      <w:r w:rsidRPr="00D3048C">
        <w:t>for</w:t>
      </w:r>
      <w:r w:rsidR="00616108">
        <w:t xml:space="preserve"> </w:t>
      </w:r>
      <w:r w:rsidRPr="00D3048C">
        <w:t>the</w:t>
      </w:r>
      <w:r w:rsidR="00616108">
        <w:t xml:space="preserve"> </w:t>
      </w:r>
      <w:r w:rsidRPr="00D3048C">
        <w:t>higher</w:t>
      </w:r>
      <w:r w:rsidR="00616108">
        <w:t xml:space="preserve"> </w:t>
      </w:r>
      <w:r w:rsidRPr="00D3048C">
        <w:t>proportion</w:t>
      </w:r>
      <w:r w:rsidR="00616108">
        <w:t xml:space="preserve"> </w:t>
      </w:r>
      <w:r w:rsidRPr="00D3048C">
        <w:t>of</w:t>
      </w:r>
      <w:r w:rsidR="00616108">
        <w:t xml:space="preserve"> </w:t>
      </w:r>
      <w:r w:rsidRPr="00D3048C">
        <w:t>MK-6072</w:t>
      </w:r>
      <w:r w:rsidR="00616108">
        <w:t xml:space="preserve"> </w:t>
      </w:r>
      <w:r w:rsidRPr="00D3048C">
        <w:t>detection</w:t>
      </w:r>
      <w:r w:rsidR="00616108">
        <w:t xml:space="preserve"> </w:t>
      </w:r>
      <w:r w:rsidRPr="00D3048C">
        <w:t>in</w:t>
      </w:r>
      <w:r w:rsidR="00616108">
        <w:t xml:space="preserve"> </w:t>
      </w:r>
      <w:r w:rsidRPr="00D3048C">
        <w:t>the</w:t>
      </w:r>
      <w:r w:rsidR="00616108">
        <w:t xml:space="preserve"> </w:t>
      </w:r>
      <w:r w:rsidRPr="00D3048C">
        <w:t>MK-3415A</w:t>
      </w:r>
      <w:r w:rsidR="00616108">
        <w:t xml:space="preserve"> </w:t>
      </w:r>
      <w:r w:rsidRPr="00D3048C">
        <w:t>treatment</w:t>
      </w:r>
      <w:r w:rsidR="00616108">
        <w:t xml:space="preserve"> </w:t>
      </w:r>
      <w:r w:rsidRPr="00D3048C">
        <w:t>arm</w:t>
      </w:r>
      <w:r w:rsidR="00616108">
        <w:t xml:space="preserve"> </w:t>
      </w:r>
      <w:r w:rsidR="00691260">
        <w:t>versus</w:t>
      </w:r>
      <w:r w:rsidR="00616108">
        <w:t xml:space="preserve"> </w:t>
      </w:r>
      <w:r w:rsidRPr="00D3048C">
        <w:t>the</w:t>
      </w:r>
      <w:r w:rsidR="00616108">
        <w:t xml:space="preserve"> </w:t>
      </w:r>
      <w:r w:rsidRPr="00D3048C">
        <w:t>MK-6072</w:t>
      </w:r>
      <w:r w:rsidR="00616108">
        <w:t xml:space="preserve"> </w:t>
      </w:r>
      <w:r w:rsidRPr="00D3048C">
        <w:t>treatment</w:t>
      </w:r>
      <w:r w:rsidR="00616108">
        <w:t xml:space="preserve"> </w:t>
      </w:r>
      <w:r w:rsidRPr="00D3048C">
        <w:t>arm</w:t>
      </w:r>
      <w:r w:rsidR="00616108">
        <w:t xml:space="preserve"> </w:t>
      </w:r>
      <w:r w:rsidRPr="00D3048C">
        <w:t>is</w:t>
      </w:r>
      <w:r w:rsidR="00616108">
        <w:t xml:space="preserve"> </w:t>
      </w:r>
      <w:r w:rsidRPr="00D3048C">
        <w:t>unknown.</w:t>
      </w:r>
    </w:p>
    <w:p w14:paraId="34F61495" w14:textId="79958FE5" w:rsidR="00D3048C" w:rsidRPr="00D3048C" w:rsidRDefault="008915A0" w:rsidP="00D3048C">
      <w:pPr>
        <w:pStyle w:val="Tabletitle"/>
      </w:pPr>
      <w:r>
        <w:t>Table</w:t>
      </w:r>
      <w:r w:rsidR="00616108">
        <w:t xml:space="preserve"> </w:t>
      </w:r>
      <w:r>
        <w:t>3</w:t>
      </w:r>
      <w:r w:rsidR="00D3048C" w:rsidRPr="00D3048C">
        <w:t>:</w:t>
      </w:r>
      <w:r w:rsidR="00616108">
        <w:t xml:space="preserve"> </w:t>
      </w:r>
      <w:r w:rsidR="00D3048C" w:rsidRPr="00D3048C">
        <w:t>MK-6072</w:t>
      </w:r>
      <w:r w:rsidR="00616108">
        <w:t xml:space="preserve"> </w:t>
      </w:r>
      <w:r w:rsidR="00D3048C" w:rsidRPr="00D3048C">
        <w:t>Stool</w:t>
      </w:r>
      <w:r w:rsidR="00616108">
        <w:t xml:space="preserve"> </w:t>
      </w:r>
      <w:r>
        <w:t>s</w:t>
      </w:r>
      <w:r w:rsidR="00D3048C" w:rsidRPr="00D3048C">
        <w:t>amples</w:t>
      </w:r>
      <w:r w:rsidR="00616108">
        <w:t xml:space="preserve"> </w:t>
      </w:r>
      <w:r w:rsidR="00D3048C" w:rsidRPr="00D3048C">
        <w:t>by</w:t>
      </w:r>
      <w:r w:rsidR="00616108">
        <w:t xml:space="preserve"> </w:t>
      </w:r>
      <w:r w:rsidR="00D3048C" w:rsidRPr="00D3048C">
        <w:t>Visit</w:t>
      </w:r>
      <w:r w:rsidR="00616108">
        <w:t xml:space="preserve"> </w:t>
      </w:r>
      <w:r w:rsidR="00D3048C" w:rsidRPr="00D3048C">
        <w:t>in</w:t>
      </w:r>
      <w:r w:rsidR="00616108">
        <w:t xml:space="preserve"> </w:t>
      </w:r>
      <w:r w:rsidR="00D3048C" w:rsidRPr="00D3048C">
        <w:t>P002</w:t>
      </w:r>
    </w:p>
    <w:p w14:paraId="5F806F1E" w14:textId="77777777" w:rsidR="00D3048C" w:rsidRDefault="00D3048C" w:rsidP="00C22678">
      <w:pPr>
        <w:rPr>
          <w:lang w:eastAsia="ja-JP"/>
        </w:rPr>
      </w:pPr>
      <w:r>
        <w:rPr>
          <w:noProof/>
          <w:lang w:eastAsia="en-AU"/>
        </w:rPr>
        <w:drawing>
          <wp:inline distT="0" distB="0" distL="0" distR="0" wp14:anchorId="59F17BA7" wp14:editId="20218B77">
            <wp:extent cx="5429250" cy="2647950"/>
            <wp:effectExtent l="0" t="0" r="0" b="0"/>
            <wp:docPr id="3" name="Picture 3" descr="Table 3: MK-6072 Stool samples by Visit in P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29250" cy="2647950"/>
                    </a:xfrm>
                    <a:prstGeom prst="rect">
                      <a:avLst/>
                    </a:prstGeom>
                  </pic:spPr>
                </pic:pic>
              </a:graphicData>
            </a:graphic>
          </wp:inline>
        </w:drawing>
      </w:r>
    </w:p>
    <w:p w14:paraId="5D33CDAE" w14:textId="030010DF" w:rsidR="00F96EC9" w:rsidRDefault="00D3048C" w:rsidP="00D3048C">
      <w:r w:rsidRPr="00D3048C">
        <w:t>To</w:t>
      </w:r>
      <w:r w:rsidR="00616108">
        <w:t xml:space="preserve"> </w:t>
      </w:r>
      <w:r w:rsidRPr="00D3048C">
        <w:t>assess</w:t>
      </w:r>
      <w:r w:rsidR="00616108">
        <w:t xml:space="preserve"> </w:t>
      </w:r>
      <w:r w:rsidRPr="00D3048C">
        <w:t>the</w:t>
      </w:r>
      <w:r w:rsidR="00616108">
        <w:t xml:space="preserve"> </w:t>
      </w:r>
      <w:r w:rsidRPr="00D3048C">
        <w:t>impact</w:t>
      </w:r>
      <w:r w:rsidR="00616108">
        <w:t xml:space="preserve"> </w:t>
      </w:r>
      <w:r w:rsidRPr="00D3048C">
        <w:t>of</w:t>
      </w:r>
      <w:r w:rsidR="00616108">
        <w:t xml:space="preserve"> </w:t>
      </w:r>
      <w:r w:rsidRPr="00D3048C">
        <w:t>the</w:t>
      </w:r>
      <w:r w:rsidR="00616108">
        <w:t xml:space="preserve"> </w:t>
      </w:r>
      <w:r w:rsidRPr="00D3048C">
        <w:t>severity</w:t>
      </w:r>
      <w:r w:rsidR="00616108">
        <w:t xml:space="preserve"> </w:t>
      </w:r>
      <w:r w:rsidRPr="00D3048C">
        <w:t>of</w:t>
      </w:r>
      <w:r w:rsidR="00616108">
        <w:t xml:space="preserve"> </w:t>
      </w:r>
      <w:r w:rsidRPr="00D3048C">
        <w:t>the</w:t>
      </w:r>
      <w:r w:rsidR="00616108">
        <w:t xml:space="preserve"> </w:t>
      </w:r>
      <w:r w:rsidRPr="00D3048C">
        <w:t>initial</w:t>
      </w:r>
      <w:r w:rsidR="00616108">
        <w:t xml:space="preserve"> </w:t>
      </w:r>
      <w:r w:rsidRPr="00D3048C">
        <w:t>episode</w:t>
      </w:r>
      <w:r w:rsidR="00616108">
        <w:t xml:space="preserve"> </w:t>
      </w:r>
      <w:r w:rsidRPr="00D3048C">
        <w:t>of</w:t>
      </w:r>
      <w:r w:rsidR="00616108">
        <w:t xml:space="preserve"> </w:t>
      </w:r>
      <w:r w:rsidRPr="00D3048C">
        <w:t>CDI</w:t>
      </w:r>
      <w:r w:rsidR="00616108">
        <w:t xml:space="preserve"> </w:t>
      </w:r>
      <w:r w:rsidRPr="00D3048C">
        <w:t>on</w:t>
      </w:r>
      <w:r w:rsidR="00616108">
        <w:t xml:space="preserve"> </w:t>
      </w:r>
      <w:r w:rsidRPr="00D3048C">
        <w:t>the</w:t>
      </w:r>
      <w:r w:rsidR="00616108">
        <w:t xml:space="preserve"> </w:t>
      </w:r>
      <w:r w:rsidRPr="00D3048C">
        <w:t>presence</w:t>
      </w:r>
      <w:r w:rsidR="00616108">
        <w:t xml:space="preserve"> </w:t>
      </w:r>
      <w:r w:rsidRPr="00D3048C">
        <w:t>of</w:t>
      </w:r>
      <w:r w:rsidR="00616108">
        <w:t xml:space="preserve"> </w:t>
      </w:r>
      <w:r w:rsidRPr="00D3048C">
        <w:t>MK-6072</w:t>
      </w:r>
      <w:r w:rsidR="00616108">
        <w:t xml:space="preserve"> </w:t>
      </w:r>
      <w:r w:rsidRPr="00D3048C">
        <w:t>in</w:t>
      </w:r>
      <w:r w:rsidR="00616108">
        <w:t xml:space="preserve"> </w:t>
      </w:r>
      <w:r w:rsidRPr="00D3048C">
        <w:t>stool,</w:t>
      </w:r>
      <w:r w:rsidR="00616108">
        <w:t xml:space="preserve"> </w:t>
      </w:r>
      <w:r w:rsidRPr="00D3048C">
        <w:t>the</w:t>
      </w:r>
      <w:r w:rsidR="00616108">
        <w:t xml:space="preserve"> </w:t>
      </w:r>
      <w:r w:rsidRPr="00D3048C">
        <w:t>percentage</w:t>
      </w:r>
      <w:r w:rsidR="00616108">
        <w:t xml:space="preserve"> </w:t>
      </w:r>
      <w:r w:rsidRPr="00D3048C">
        <w:t>of</w:t>
      </w:r>
      <w:r w:rsidR="00616108">
        <w:t xml:space="preserve"> </w:t>
      </w:r>
      <w:r w:rsidRPr="00D3048C">
        <w:t>detectable</w:t>
      </w:r>
      <w:r w:rsidR="00616108">
        <w:t xml:space="preserve"> </w:t>
      </w:r>
      <w:r w:rsidRPr="00D3048C">
        <w:t>post-dose</w:t>
      </w:r>
      <w:r w:rsidR="00616108">
        <w:t xml:space="preserve"> </w:t>
      </w:r>
      <w:r w:rsidRPr="00D3048C">
        <w:t>samples</w:t>
      </w:r>
      <w:r w:rsidR="00616108">
        <w:t xml:space="preserve"> </w:t>
      </w:r>
      <w:r w:rsidRPr="00D3048C">
        <w:t>at</w:t>
      </w:r>
      <w:r w:rsidR="00616108">
        <w:t xml:space="preserve"> </w:t>
      </w:r>
      <w:r w:rsidRPr="00D3048C">
        <w:t>each</w:t>
      </w:r>
      <w:r w:rsidR="00616108">
        <w:t xml:space="preserve"> </w:t>
      </w:r>
      <w:r w:rsidRPr="00D3048C">
        <w:t>time</w:t>
      </w:r>
      <w:r w:rsidR="00616108">
        <w:t xml:space="preserve"> </w:t>
      </w:r>
      <w:r w:rsidRPr="00D3048C">
        <w:t>point</w:t>
      </w:r>
      <w:r w:rsidR="00616108">
        <w:t xml:space="preserve"> </w:t>
      </w:r>
      <w:r w:rsidRPr="00D3048C">
        <w:t>was</w:t>
      </w:r>
      <w:r w:rsidR="00616108">
        <w:t xml:space="preserve"> </w:t>
      </w:r>
      <w:r w:rsidRPr="00D3048C">
        <w:t>also</w:t>
      </w:r>
      <w:r w:rsidR="00616108">
        <w:t xml:space="preserve"> </w:t>
      </w:r>
      <w:r w:rsidRPr="00D3048C">
        <w:t>summarised</w:t>
      </w:r>
      <w:r w:rsidR="00616108">
        <w:t xml:space="preserve"> </w:t>
      </w:r>
      <w:r w:rsidRPr="00D3048C">
        <w:t>for</w:t>
      </w:r>
      <w:r w:rsidR="00616108">
        <w:t xml:space="preserve"> </w:t>
      </w:r>
      <w:r w:rsidRPr="00D3048C">
        <w:t>subjects</w:t>
      </w:r>
      <w:r w:rsidR="00616108">
        <w:t xml:space="preserve"> </w:t>
      </w:r>
      <w:r w:rsidRPr="00D3048C">
        <w:t>from</w:t>
      </w:r>
      <w:r w:rsidR="00616108">
        <w:t xml:space="preserve"> </w:t>
      </w:r>
      <w:r w:rsidRPr="00D3048C">
        <w:t>both</w:t>
      </w:r>
      <w:r w:rsidR="00616108">
        <w:t xml:space="preserve"> </w:t>
      </w:r>
      <w:r w:rsidRPr="00D3048C">
        <w:t>treatment</w:t>
      </w:r>
      <w:r w:rsidR="00616108">
        <w:t xml:space="preserve"> </w:t>
      </w:r>
      <w:r w:rsidRPr="00D3048C">
        <w:t>arms</w:t>
      </w:r>
      <w:r w:rsidR="00616108">
        <w:t xml:space="preserve"> </w:t>
      </w:r>
      <w:r w:rsidRPr="00D3048C">
        <w:t>stratified</w:t>
      </w:r>
      <w:r w:rsidR="00616108">
        <w:t xml:space="preserve"> </w:t>
      </w:r>
      <w:r w:rsidRPr="00D3048C">
        <w:t>by</w:t>
      </w:r>
      <w:r w:rsidR="00616108">
        <w:t xml:space="preserve"> </w:t>
      </w:r>
      <w:r w:rsidRPr="00D3048C">
        <w:t>presence</w:t>
      </w:r>
      <w:r w:rsidR="00616108">
        <w:t xml:space="preserve"> </w:t>
      </w:r>
      <w:r w:rsidRPr="00D3048C">
        <w:t>or</w:t>
      </w:r>
      <w:r w:rsidR="00616108">
        <w:t xml:space="preserve"> </w:t>
      </w:r>
      <w:r w:rsidRPr="00D3048C">
        <w:t>absence</w:t>
      </w:r>
      <w:r w:rsidR="00616108">
        <w:t xml:space="preserve"> </w:t>
      </w:r>
      <w:r w:rsidRPr="00D3048C">
        <w:t>of</w:t>
      </w:r>
      <w:r w:rsidR="00616108">
        <w:t xml:space="preserve"> </w:t>
      </w:r>
      <w:r w:rsidRPr="00D3048C">
        <w:t>clinically</w:t>
      </w:r>
      <w:r w:rsidR="00616108">
        <w:t xml:space="preserve"> </w:t>
      </w:r>
      <w:r w:rsidRPr="00D3048C">
        <w:t>severe</w:t>
      </w:r>
      <w:r w:rsidR="00616108">
        <w:t xml:space="preserve"> </w:t>
      </w:r>
      <w:r w:rsidRPr="00D3048C">
        <w:t>CDI</w:t>
      </w:r>
      <w:r w:rsidR="00616108">
        <w:t xml:space="preserve"> </w:t>
      </w:r>
      <w:r w:rsidRPr="00D3048C">
        <w:t>at</w:t>
      </w:r>
      <w:r w:rsidR="00616108">
        <w:t xml:space="preserve"> </w:t>
      </w:r>
      <w:r w:rsidRPr="00D3048C">
        <w:t>baseline</w:t>
      </w:r>
      <w:r w:rsidR="00616108">
        <w:t xml:space="preserve"> </w:t>
      </w:r>
      <w:r w:rsidRPr="00D3048C">
        <w:t>(Zar</w:t>
      </w:r>
      <w:r w:rsidR="00616108">
        <w:t xml:space="preserve"> </w:t>
      </w:r>
      <w:r w:rsidRPr="00D3048C">
        <w:t>score</w:t>
      </w:r>
      <w:r w:rsidR="00616108">
        <w:t xml:space="preserve"> </w:t>
      </w:r>
      <w:r w:rsidR="001349A8">
        <w:t>&lt;</w:t>
      </w:r>
      <w:r w:rsidR="00616108">
        <w:t xml:space="preserve"> </w:t>
      </w:r>
      <w:r w:rsidRPr="00D3048C">
        <w:t>2</w:t>
      </w:r>
      <w:r w:rsidR="00616108">
        <w:t xml:space="preserve"> </w:t>
      </w:r>
      <w:r w:rsidRPr="00D3048C">
        <w:t>or</w:t>
      </w:r>
      <w:r w:rsidR="00616108">
        <w:t xml:space="preserve"> </w:t>
      </w:r>
      <w:r w:rsidRPr="00D3048C">
        <w:t>Zar</w:t>
      </w:r>
      <w:r w:rsidR="00616108">
        <w:t xml:space="preserve"> </w:t>
      </w:r>
      <w:r w:rsidRPr="00D3048C">
        <w:t>score</w:t>
      </w:r>
      <w:r w:rsidR="00616108">
        <w:t xml:space="preserve"> </w:t>
      </w:r>
      <w:r w:rsidR="001349A8">
        <w:t>≥</w:t>
      </w:r>
      <w:r w:rsidR="00616108">
        <w:t xml:space="preserve"> </w:t>
      </w:r>
      <w:r w:rsidRPr="00D3048C">
        <w:t>2).</w:t>
      </w:r>
      <w:r w:rsidR="00616108">
        <w:t xml:space="preserve"> </w:t>
      </w:r>
      <w:r w:rsidRPr="00D3048C">
        <w:t>Subjects</w:t>
      </w:r>
      <w:r w:rsidR="00616108">
        <w:t xml:space="preserve"> </w:t>
      </w:r>
      <w:r w:rsidRPr="00D3048C">
        <w:t>with</w:t>
      </w:r>
      <w:r w:rsidR="00616108">
        <w:t xml:space="preserve"> </w:t>
      </w:r>
      <w:r w:rsidRPr="00D3048C">
        <w:t>a</w:t>
      </w:r>
      <w:r w:rsidR="00616108">
        <w:t xml:space="preserve"> </w:t>
      </w:r>
      <w:r w:rsidRPr="00D3048C">
        <w:t>Zar</w:t>
      </w:r>
      <w:r w:rsidR="00616108">
        <w:t xml:space="preserve"> </w:t>
      </w:r>
      <w:r w:rsidRPr="00D3048C">
        <w:t>score</w:t>
      </w:r>
      <w:r w:rsidR="00616108">
        <w:t xml:space="preserve"> </w:t>
      </w:r>
      <w:r w:rsidR="001349A8">
        <w:t>&gt;</w:t>
      </w:r>
      <w:r w:rsidR="00616108">
        <w:t xml:space="preserve"> </w:t>
      </w:r>
      <w:r w:rsidRPr="00D3048C">
        <w:t>2</w:t>
      </w:r>
      <w:r w:rsidR="00616108">
        <w:t xml:space="preserve"> </w:t>
      </w:r>
      <w:r w:rsidRPr="00D3048C">
        <w:t>at</w:t>
      </w:r>
      <w:r w:rsidR="00616108">
        <w:t xml:space="preserve"> </w:t>
      </w:r>
      <w:r w:rsidRPr="00D3048C">
        <w:t>the</w:t>
      </w:r>
      <w:r w:rsidR="00616108">
        <w:t xml:space="preserve"> </w:t>
      </w:r>
      <w:r w:rsidRPr="00D3048C">
        <w:t>time</w:t>
      </w:r>
      <w:r w:rsidR="00616108">
        <w:t xml:space="preserve"> </w:t>
      </w:r>
      <w:r w:rsidRPr="00D3048C">
        <w:t>of</w:t>
      </w:r>
      <w:r w:rsidR="00616108">
        <w:t xml:space="preserve"> </w:t>
      </w:r>
      <w:r w:rsidRPr="00D3048C">
        <w:t>study</w:t>
      </w:r>
      <w:r w:rsidR="00616108">
        <w:t xml:space="preserve"> </w:t>
      </w:r>
      <w:r w:rsidRPr="00D3048C">
        <w:t>entry</w:t>
      </w:r>
      <w:r w:rsidR="00616108">
        <w:t xml:space="preserve"> </w:t>
      </w:r>
      <w:r w:rsidRPr="00D3048C">
        <w:t>had</w:t>
      </w:r>
      <w:r w:rsidR="00616108">
        <w:t xml:space="preserve"> </w:t>
      </w:r>
      <w:r w:rsidRPr="00D3048C">
        <w:t>a</w:t>
      </w:r>
      <w:r w:rsidR="00616108">
        <w:t xml:space="preserve"> </w:t>
      </w:r>
      <w:r w:rsidRPr="00D3048C">
        <w:t>higher</w:t>
      </w:r>
      <w:r w:rsidR="00616108">
        <w:t xml:space="preserve"> </w:t>
      </w:r>
      <w:r w:rsidRPr="00D3048C">
        <w:t>frequency</w:t>
      </w:r>
      <w:r w:rsidR="00616108">
        <w:t xml:space="preserve"> </w:t>
      </w:r>
      <w:r w:rsidRPr="00D3048C">
        <w:t>of</w:t>
      </w:r>
      <w:r w:rsidR="00616108">
        <w:t xml:space="preserve"> </w:t>
      </w:r>
      <w:r w:rsidRPr="00D3048C">
        <w:t>stool</w:t>
      </w:r>
      <w:r w:rsidR="00616108">
        <w:t xml:space="preserve"> </w:t>
      </w:r>
      <w:r w:rsidRPr="00D3048C">
        <w:t>samples</w:t>
      </w:r>
      <w:r w:rsidR="00616108">
        <w:t xml:space="preserve"> </w:t>
      </w:r>
      <w:r w:rsidRPr="00D3048C">
        <w:t>with</w:t>
      </w:r>
      <w:r w:rsidR="00616108">
        <w:t xml:space="preserve"> </w:t>
      </w:r>
      <w:r w:rsidRPr="00D3048C">
        <w:t>MK-6072</w:t>
      </w:r>
      <w:r w:rsidR="00616108">
        <w:t xml:space="preserve"> </w:t>
      </w:r>
      <w:r w:rsidRPr="00D3048C">
        <w:t>detected</w:t>
      </w:r>
      <w:r w:rsidR="00616108">
        <w:t xml:space="preserve"> </w:t>
      </w:r>
      <w:r w:rsidRPr="00D3048C">
        <w:t>compared</w:t>
      </w:r>
      <w:r w:rsidR="00616108">
        <w:t xml:space="preserve"> </w:t>
      </w:r>
      <w:r w:rsidRPr="00D3048C">
        <w:t>to</w:t>
      </w:r>
      <w:r w:rsidR="00616108">
        <w:t xml:space="preserve"> </w:t>
      </w:r>
      <w:r w:rsidRPr="00D3048C">
        <w:t>subjects</w:t>
      </w:r>
      <w:r w:rsidR="00616108">
        <w:t xml:space="preserve"> </w:t>
      </w:r>
      <w:r w:rsidRPr="00D3048C">
        <w:t>with</w:t>
      </w:r>
      <w:r w:rsidR="00616108">
        <w:t xml:space="preserve"> </w:t>
      </w:r>
      <w:r w:rsidRPr="00D3048C">
        <w:t>a</w:t>
      </w:r>
      <w:r w:rsidR="00616108">
        <w:t xml:space="preserve"> </w:t>
      </w:r>
      <w:r w:rsidRPr="00D3048C">
        <w:t>Zar</w:t>
      </w:r>
      <w:r w:rsidR="00616108">
        <w:t xml:space="preserve"> </w:t>
      </w:r>
      <w:r w:rsidRPr="00D3048C">
        <w:t>score</w:t>
      </w:r>
      <w:r w:rsidR="00616108">
        <w:t xml:space="preserve"> </w:t>
      </w:r>
      <w:r w:rsidR="001349A8">
        <w:t>&lt;</w:t>
      </w:r>
      <w:r w:rsidR="00616108">
        <w:t xml:space="preserve"> </w:t>
      </w:r>
      <w:r w:rsidRPr="00D3048C">
        <w:t>2</w:t>
      </w:r>
      <w:r w:rsidR="00616108">
        <w:t xml:space="preserve"> </w:t>
      </w:r>
      <w:r w:rsidRPr="00D3048C">
        <w:t>at</w:t>
      </w:r>
      <w:r w:rsidR="00616108">
        <w:t xml:space="preserve"> </w:t>
      </w:r>
      <w:r w:rsidRPr="00D3048C">
        <w:t>the</w:t>
      </w:r>
      <w:r w:rsidR="00616108">
        <w:t xml:space="preserve"> </w:t>
      </w:r>
      <w:r w:rsidRPr="00D3048C">
        <w:t>Day</w:t>
      </w:r>
      <w:r w:rsidR="00616108">
        <w:t xml:space="preserve"> </w:t>
      </w:r>
      <w:r w:rsidRPr="00D3048C">
        <w:t>4,</w:t>
      </w:r>
      <w:r w:rsidR="00616108">
        <w:t xml:space="preserve"> </w:t>
      </w:r>
      <w:r w:rsidRPr="00D3048C">
        <w:t>Day</w:t>
      </w:r>
      <w:r w:rsidR="00616108">
        <w:t xml:space="preserve"> </w:t>
      </w:r>
      <w:r w:rsidRPr="00D3048C">
        <w:t>11,</w:t>
      </w:r>
      <w:r w:rsidR="00616108">
        <w:t xml:space="preserve"> </w:t>
      </w:r>
      <w:r w:rsidRPr="00D3048C">
        <w:t>and</w:t>
      </w:r>
      <w:r w:rsidR="00616108">
        <w:t xml:space="preserve"> </w:t>
      </w:r>
      <w:r w:rsidRPr="00D3048C">
        <w:t>Day</w:t>
      </w:r>
      <w:r w:rsidR="00616108">
        <w:t xml:space="preserve"> </w:t>
      </w:r>
      <w:r w:rsidRPr="00D3048C">
        <w:t>29</w:t>
      </w:r>
      <w:r w:rsidR="00616108">
        <w:t xml:space="preserve"> </w:t>
      </w:r>
      <w:r w:rsidRPr="00D3048C">
        <w:t>collection</w:t>
      </w:r>
      <w:r w:rsidR="00616108">
        <w:t xml:space="preserve"> </w:t>
      </w:r>
      <w:r w:rsidRPr="00D3048C">
        <w:t>time</w:t>
      </w:r>
      <w:r w:rsidR="00616108">
        <w:t xml:space="preserve"> </w:t>
      </w:r>
      <w:r w:rsidRPr="00D3048C">
        <w:t>points.</w:t>
      </w:r>
      <w:r w:rsidR="00616108">
        <w:t xml:space="preserve"> </w:t>
      </w:r>
      <w:r w:rsidRPr="00D3048C">
        <w:t>Since</w:t>
      </w:r>
      <w:r w:rsidR="00616108">
        <w:t xml:space="preserve"> </w:t>
      </w:r>
      <w:r w:rsidRPr="00D3048C">
        <w:t>a</w:t>
      </w:r>
      <w:r w:rsidR="00616108">
        <w:t xml:space="preserve"> </w:t>
      </w:r>
      <w:r w:rsidRPr="00D3048C">
        <w:t>high</w:t>
      </w:r>
      <w:r w:rsidR="00616108">
        <w:t xml:space="preserve"> </w:t>
      </w:r>
      <w:r w:rsidRPr="00D3048C">
        <w:t>Zar</w:t>
      </w:r>
      <w:r w:rsidR="00616108">
        <w:t xml:space="preserve"> </w:t>
      </w:r>
      <w:r w:rsidRPr="00D3048C">
        <w:t>score</w:t>
      </w:r>
      <w:r w:rsidR="00616108">
        <w:t xml:space="preserve"> </w:t>
      </w:r>
      <w:r w:rsidRPr="00D3048C">
        <w:t>represents</w:t>
      </w:r>
      <w:r w:rsidR="00616108">
        <w:t xml:space="preserve"> </w:t>
      </w:r>
      <w:r w:rsidRPr="00D3048C">
        <w:t>more</w:t>
      </w:r>
      <w:r w:rsidR="00616108">
        <w:t xml:space="preserve"> </w:t>
      </w:r>
      <w:r w:rsidRPr="00D3048C">
        <w:t>severe</w:t>
      </w:r>
      <w:r w:rsidR="00616108">
        <w:t xml:space="preserve"> </w:t>
      </w:r>
      <w:r w:rsidRPr="00D3048C">
        <w:t>disease,</w:t>
      </w:r>
      <w:r w:rsidR="00616108">
        <w:t xml:space="preserve"> </w:t>
      </w:r>
      <w:r w:rsidRPr="00D3048C">
        <w:t>this</w:t>
      </w:r>
      <w:r w:rsidR="00616108">
        <w:t xml:space="preserve"> </w:t>
      </w:r>
      <w:r w:rsidRPr="00D3048C">
        <w:t>observation</w:t>
      </w:r>
      <w:r w:rsidR="00616108">
        <w:t xml:space="preserve"> </w:t>
      </w:r>
      <w:r w:rsidRPr="00D3048C">
        <w:t>supports</w:t>
      </w:r>
      <w:r w:rsidR="00616108">
        <w:t xml:space="preserve"> </w:t>
      </w:r>
      <w:r w:rsidRPr="00D3048C">
        <w:t>the</w:t>
      </w:r>
      <w:r w:rsidR="00616108">
        <w:t xml:space="preserve"> </w:t>
      </w:r>
      <w:r w:rsidRPr="00D3048C">
        <w:t>concept</w:t>
      </w:r>
      <w:r w:rsidR="00616108">
        <w:t xml:space="preserve"> </w:t>
      </w:r>
      <w:r w:rsidRPr="00D3048C">
        <w:t>that</w:t>
      </w:r>
      <w:r w:rsidR="00616108">
        <w:t xml:space="preserve"> </w:t>
      </w:r>
      <w:r w:rsidR="001349A8">
        <w:t>CDI</w:t>
      </w:r>
      <w:r w:rsidR="00616108">
        <w:t xml:space="preserve"> </w:t>
      </w:r>
      <w:r w:rsidR="001349A8">
        <w:t>induced</w:t>
      </w:r>
      <w:r w:rsidR="00616108">
        <w:t xml:space="preserve"> </w:t>
      </w:r>
      <w:r w:rsidRPr="00D3048C">
        <w:t>damage</w:t>
      </w:r>
      <w:r w:rsidR="00616108">
        <w:t xml:space="preserve"> </w:t>
      </w:r>
      <w:r w:rsidRPr="00D3048C">
        <w:t>to</w:t>
      </w:r>
      <w:r w:rsidR="00616108">
        <w:t xml:space="preserve"> </w:t>
      </w:r>
      <w:r w:rsidRPr="00D3048C">
        <w:t>the</w:t>
      </w:r>
      <w:r w:rsidR="00616108">
        <w:t xml:space="preserve"> </w:t>
      </w:r>
      <w:r w:rsidRPr="00D3048C">
        <w:t>colonic</w:t>
      </w:r>
      <w:r w:rsidR="00616108">
        <w:t xml:space="preserve"> </w:t>
      </w:r>
      <w:r w:rsidRPr="00D3048C">
        <w:t>epithelium</w:t>
      </w:r>
      <w:r w:rsidR="00616108">
        <w:t xml:space="preserve"> </w:t>
      </w:r>
      <w:r w:rsidRPr="00D3048C">
        <w:t>results</w:t>
      </w:r>
      <w:r w:rsidR="00616108">
        <w:t xml:space="preserve"> </w:t>
      </w:r>
      <w:r w:rsidRPr="00D3048C">
        <w:t>in</w:t>
      </w:r>
      <w:r w:rsidR="00616108">
        <w:t xml:space="preserve"> </w:t>
      </w:r>
      <w:r w:rsidRPr="00D3048C">
        <w:t>localisation</w:t>
      </w:r>
      <w:r w:rsidR="00616108">
        <w:t xml:space="preserve"> </w:t>
      </w:r>
      <w:r w:rsidRPr="00D3048C">
        <w:t>of</w:t>
      </w:r>
      <w:r w:rsidR="00616108">
        <w:t xml:space="preserve"> </w:t>
      </w:r>
      <w:r w:rsidRPr="00D3048C">
        <w:t>MK-6072</w:t>
      </w:r>
      <w:r w:rsidR="00616108">
        <w:t xml:space="preserve"> </w:t>
      </w:r>
      <w:r w:rsidRPr="00D3048C">
        <w:t>to</w:t>
      </w:r>
      <w:r w:rsidR="00616108">
        <w:t xml:space="preserve"> </w:t>
      </w:r>
      <w:r w:rsidRPr="00D3048C">
        <w:t>the</w:t>
      </w:r>
      <w:r w:rsidR="00616108">
        <w:t xml:space="preserve"> </w:t>
      </w:r>
      <w:r w:rsidRPr="00D3048C">
        <w:t>gut</w:t>
      </w:r>
      <w:r w:rsidR="00616108">
        <w:t xml:space="preserve"> </w:t>
      </w:r>
      <w:r w:rsidRPr="00D3048C">
        <w:t>lumen</w:t>
      </w:r>
      <w:r w:rsidR="00616108">
        <w:t xml:space="preserve"> </w:t>
      </w:r>
      <w:r w:rsidRPr="00D3048C">
        <w:t>and</w:t>
      </w:r>
      <w:r w:rsidR="00616108">
        <w:t xml:space="preserve"> </w:t>
      </w:r>
      <w:r w:rsidRPr="00D3048C">
        <w:t>detection</w:t>
      </w:r>
      <w:r w:rsidR="00616108">
        <w:t xml:space="preserve"> </w:t>
      </w:r>
      <w:r w:rsidRPr="00D3048C">
        <w:t>in</w:t>
      </w:r>
      <w:r w:rsidR="00616108">
        <w:t xml:space="preserve"> </w:t>
      </w:r>
      <w:r w:rsidRPr="00D3048C">
        <w:t>stool</w:t>
      </w:r>
      <w:r w:rsidR="00F96EC9">
        <w:t>.</w:t>
      </w:r>
    </w:p>
    <w:p w14:paraId="276668C0" w14:textId="2EF8516A" w:rsidR="00D3048C" w:rsidRPr="00D3048C" w:rsidRDefault="00D3048C" w:rsidP="00D3048C">
      <w:pPr>
        <w:pStyle w:val="Heading5"/>
      </w:pPr>
      <w:r w:rsidRPr="00D3048C">
        <w:t>Secondary</w:t>
      </w:r>
      <w:r w:rsidR="00616108">
        <w:t xml:space="preserve"> </w:t>
      </w:r>
      <w:r w:rsidRPr="00D3048C">
        <w:t>pharmacodynamic</w:t>
      </w:r>
      <w:r w:rsidR="00616108">
        <w:t xml:space="preserve"> </w:t>
      </w:r>
      <w:r w:rsidRPr="00D3048C">
        <w:t>effects</w:t>
      </w:r>
    </w:p>
    <w:p w14:paraId="1ECD4DBE" w14:textId="32EB4CA0" w:rsidR="00D3048C" w:rsidRPr="00D3048C" w:rsidRDefault="00D3048C" w:rsidP="00D3048C">
      <w:bookmarkStart w:id="138" w:name="_Toc272414644"/>
      <w:bookmarkStart w:id="139" w:name="_Toc290888492"/>
      <w:bookmarkStart w:id="140" w:name="_Toc416353689"/>
      <w:bookmarkStart w:id="141" w:name="_Toc421005256"/>
      <w:bookmarkStart w:id="142" w:name="_Toc432079138"/>
      <w:bookmarkStart w:id="143" w:name="_Toc432080711"/>
      <w:r w:rsidRPr="00D3048C">
        <w:t>Bezlotoxumab</w:t>
      </w:r>
      <w:r w:rsidR="00616108">
        <w:t xml:space="preserve"> </w:t>
      </w:r>
      <w:r w:rsidRPr="00D3048C">
        <w:t>ADAs</w:t>
      </w:r>
      <w:r w:rsidR="00616108">
        <w:t xml:space="preserve"> </w:t>
      </w:r>
      <w:r w:rsidRPr="00D3048C">
        <w:t>were</w:t>
      </w:r>
      <w:r w:rsidR="00616108">
        <w:t xml:space="preserve"> </w:t>
      </w:r>
      <w:r w:rsidRPr="00D3048C">
        <w:t>monitored</w:t>
      </w:r>
      <w:r w:rsidR="00616108">
        <w:t xml:space="preserve"> </w:t>
      </w:r>
      <w:r w:rsidRPr="00D3048C">
        <w:t>in</w:t>
      </w:r>
      <w:r w:rsidR="00616108">
        <w:t xml:space="preserve"> </w:t>
      </w:r>
      <w:r w:rsidRPr="00D3048C">
        <w:t>the</w:t>
      </w:r>
      <w:r w:rsidR="00616108">
        <w:t xml:space="preserve"> </w:t>
      </w:r>
      <w:r w:rsidRPr="00D3048C">
        <w:t>first-in-human</w:t>
      </w:r>
      <w:r w:rsidR="00616108">
        <w:t xml:space="preserve"> </w:t>
      </w:r>
      <w:r w:rsidRPr="00D3048C">
        <w:t>bezlotoxumab</w:t>
      </w:r>
      <w:r w:rsidR="00616108">
        <w:t xml:space="preserve"> </w:t>
      </w:r>
      <w:r w:rsidRPr="00D3048C">
        <w:t>trial</w:t>
      </w:r>
      <w:r w:rsidR="00616108">
        <w:t xml:space="preserve"> </w:t>
      </w:r>
      <w:r w:rsidRPr="00D3048C">
        <w:t>(P020),</w:t>
      </w:r>
      <w:r w:rsidR="00616108">
        <w:t xml:space="preserve"> </w:t>
      </w:r>
      <w:r w:rsidRPr="00D3048C">
        <w:t>in</w:t>
      </w:r>
      <w:r w:rsidR="00616108">
        <w:t xml:space="preserve"> </w:t>
      </w:r>
      <w:r w:rsidRPr="00D3048C">
        <w:t>P004,</w:t>
      </w:r>
      <w:r w:rsidR="00616108">
        <w:t xml:space="preserve"> </w:t>
      </w:r>
      <w:r w:rsidRPr="00D3048C">
        <w:t>and</w:t>
      </w:r>
      <w:r w:rsidR="00616108">
        <w:t xml:space="preserve"> </w:t>
      </w:r>
      <w:r w:rsidRPr="00D3048C">
        <w:t>in</w:t>
      </w:r>
      <w:r w:rsidR="00616108">
        <w:t xml:space="preserve"> </w:t>
      </w:r>
      <w:r w:rsidRPr="00D3048C">
        <w:t>the</w:t>
      </w:r>
      <w:r w:rsidR="00616108">
        <w:t xml:space="preserve"> </w:t>
      </w:r>
      <w:r w:rsidR="00F96EC9">
        <w:t>Phase</w:t>
      </w:r>
      <w:r w:rsidR="00616108">
        <w:t xml:space="preserve"> </w:t>
      </w:r>
      <w:r w:rsidR="00F96EC9">
        <w:t>I</w:t>
      </w:r>
      <w:r w:rsidR="00616108">
        <w:t xml:space="preserve"> </w:t>
      </w:r>
      <w:r w:rsidRPr="00D3048C">
        <w:t>trial</w:t>
      </w:r>
      <w:r w:rsidR="00616108">
        <w:t xml:space="preserve"> </w:t>
      </w:r>
      <w:r w:rsidRPr="00D3048C">
        <w:t>of</w:t>
      </w:r>
      <w:r w:rsidR="00616108">
        <w:t xml:space="preserve"> </w:t>
      </w:r>
      <w:r w:rsidRPr="00D3048C">
        <w:t>administration</w:t>
      </w:r>
      <w:r w:rsidR="00616108">
        <w:t xml:space="preserve"> </w:t>
      </w:r>
      <w:r w:rsidRPr="00D3048C">
        <w:t>of</w:t>
      </w:r>
      <w:r w:rsidR="00616108">
        <w:t xml:space="preserve"> </w:t>
      </w:r>
      <w:r w:rsidRPr="00D3048C">
        <w:t>actoxumab</w:t>
      </w:r>
      <w:r w:rsidR="00616108">
        <w:t xml:space="preserve"> </w:t>
      </w:r>
      <w:r w:rsidRPr="00D3048C">
        <w:t>+</w:t>
      </w:r>
      <w:r w:rsidR="00616108">
        <w:t xml:space="preserve"> </w:t>
      </w:r>
      <w:r w:rsidRPr="00D3048C">
        <w:t>bezlotoxumab</w:t>
      </w:r>
      <w:r w:rsidR="00616108">
        <w:t xml:space="preserve"> </w:t>
      </w:r>
      <w:r w:rsidRPr="00D3048C">
        <w:t>in</w:t>
      </w:r>
      <w:r w:rsidR="00616108">
        <w:t xml:space="preserve"> </w:t>
      </w:r>
      <w:r w:rsidRPr="00D3048C">
        <w:t>healthy</w:t>
      </w:r>
      <w:r w:rsidR="00616108">
        <w:t xml:space="preserve"> </w:t>
      </w:r>
      <w:r w:rsidRPr="00D3048C">
        <w:t>Japanese</w:t>
      </w:r>
      <w:r w:rsidR="00616108">
        <w:t xml:space="preserve"> </w:t>
      </w:r>
      <w:r w:rsidRPr="00D3048C">
        <w:t>subjects</w:t>
      </w:r>
      <w:r w:rsidR="00616108">
        <w:t xml:space="preserve"> </w:t>
      </w:r>
      <w:r w:rsidRPr="00D3048C">
        <w:t>(P006).</w:t>
      </w:r>
      <w:r w:rsidR="00616108">
        <w:t xml:space="preserve"> </w:t>
      </w:r>
      <w:r w:rsidRPr="00D3048C">
        <w:t>No</w:t>
      </w:r>
      <w:r w:rsidR="00616108">
        <w:t xml:space="preserve"> </w:t>
      </w:r>
      <w:r w:rsidRPr="00D3048C">
        <w:t>anti-bezlotoxumab</w:t>
      </w:r>
      <w:r w:rsidR="00616108">
        <w:t xml:space="preserve"> </w:t>
      </w:r>
      <w:r w:rsidRPr="00D3048C">
        <w:t>ADA</w:t>
      </w:r>
      <w:r w:rsidR="00616108">
        <w:t xml:space="preserve"> </w:t>
      </w:r>
      <w:r w:rsidRPr="00D3048C">
        <w:t>positive</w:t>
      </w:r>
      <w:r w:rsidR="00616108">
        <w:t xml:space="preserve"> </w:t>
      </w:r>
      <w:r w:rsidRPr="00D3048C">
        <w:t>subjects</w:t>
      </w:r>
      <w:r w:rsidR="00616108">
        <w:t xml:space="preserve"> </w:t>
      </w:r>
      <w:r w:rsidRPr="00D3048C">
        <w:t>were</w:t>
      </w:r>
      <w:r w:rsidR="00616108">
        <w:t xml:space="preserve"> </w:t>
      </w:r>
      <w:r w:rsidRPr="00D3048C">
        <w:t>observed</w:t>
      </w:r>
      <w:r w:rsidR="00616108">
        <w:t xml:space="preserve"> </w:t>
      </w:r>
      <w:r w:rsidRPr="00D3048C">
        <w:t>in</w:t>
      </w:r>
      <w:r w:rsidR="00616108">
        <w:t xml:space="preserve"> </w:t>
      </w:r>
      <w:r w:rsidRPr="00D3048C">
        <w:t>these</w:t>
      </w:r>
      <w:r w:rsidR="00616108">
        <w:t xml:space="preserve"> </w:t>
      </w:r>
      <w:r w:rsidRPr="00D3048C">
        <w:t>trials</w:t>
      </w:r>
      <w:r w:rsidR="00616108">
        <w:t xml:space="preserve"> </w:t>
      </w:r>
      <w:r w:rsidRPr="00D3048C">
        <w:t>out</w:t>
      </w:r>
      <w:r w:rsidR="00616108">
        <w:t xml:space="preserve"> </w:t>
      </w:r>
      <w:r w:rsidRPr="00D3048C">
        <w:t>of</w:t>
      </w:r>
      <w:r w:rsidR="00616108">
        <w:t xml:space="preserve"> </w:t>
      </w:r>
      <w:r w:rsidRPr="00D3048C">
        <w:t>the</w:t>
      </w:r>
      <w:r w:rsidR="00616108">
        <w:t xml:space="preserve"> </w:t>
      </w:r>
      <w:r w:rsidRPr="00D3048C">
        <w:t>96</w:t>
      </w:r>
      <w:r w:rsidR="00616108">
        <w:t xml:space="preserve"> </w:t>
      </w:r>
      <w:r w:rsidRPr="00D3048C">
        <w:t>subjects</w:t>
      </w:r>
      <w:r w:rsidR="00616108">
        <w:t xml:space="preserve"> </w:t>
      </w:r>
      <w:r w:rsidRPr="00D3048C">
        <w:t>who</w:t>
      </w:r>
      <w:r w:rsidR="00616108">
        <w:t xml:space="preserve"> </w:t>
      </w:r>
      <w:r w:rsidRPr="00D3048C">
        <w:t>received</w:t>
      </w:r>
      <w:r w:rsidR="00616108">
        <w:t xml:space="preserve"> </w:t>
      </w:r>
      <w:r w:rsidRPr="00D3048C">
        <w:t>bezlotoxumab</w:t>
      </w:r>
      <w:r w:rsidR="00616108">
        <w:t xml:space="preserve"> </w:t>
      </w:r>
      <w:r w:rsidRPr="00D3048C">
        <w:t>alone</w:t>
      </w:r>
      <w:r w:rsidR="00616108">
        <w:t xml:space="preserve"> </w:t>
      </w:r>
      <w:r w:rsidRPr="00D3048C">
        <w:t>or</w:t>
      </w:r>
      <w:r w:rsidR="00616108">
        <w:t xml:space="preserve"> </w:t>
      </w:r>
      <w:r w:rsidRPr="00D3048C">
        <w:t>actoxumab</w:t>
      </w:r>
      <w:r w:rsidR="00616108">
        <w:t xml:space="preserve"> </w:t>
      </w:r>
      <w:r w:rsidRPr="00D3048C">
        <w:t>+</w:t>
      </w:r>
      <w:r w:rsidR="00616108">
        <w:t xml:space="preserve"> </w:t>
      </w:r>
      <w:r w:rsidRPr="00D3048C">
        <w:t>bezlotoxumab.</w:t>
      </w:r>
      <w:r w:rsidR="00616108">
        <w:t xml:space="preserve"> </w:t>
      </w:r>
      <w:r w:rsidRPr="00D3048C">
        <w:t>In</w:t>
      </w:r>
      <w:r w:rsidR="00616108">
        <w:t xml:space="preserve"> </w:t>
      </w:r>
      <w:r w:rsidRPr="00D3048C">
        <w:t>the</w:t>
      </w:r>
      <w:r w:rsidR="00616108">
        <w:t xml:space="preserve"> </w:t>
      </w:r>
      <w:r w:rsidR="00F96EC9">
        <w:t>Phase</w:t>
      </w:r>
      <w:r w:rsidR="00616108">
        <w:t xml:space="preserve"> </w:t>
      </w:r>
      <w:r w:rsidR="00F96EC9">
        <w:t>III</w:t>
      </w:r>
      <w:r w:rsidR="00616108">
        <w:t xml:space="preserve"> </w:t>
      </w:r>
      <w:r w:rsidRPr="00D3048C">
        <w:t>trials,</w:t>
      </w:r>
      <w:r w:rsidR="00616108">
        <w:t xml:space="preserve"> </w:t>
      </w:r>
      <w:r w:rsidRPr="00D3048C">
        <w:t>no</w:t>
      </w:r>
      <w:r w:rsidR="00616108">
        <w:t xml:space="preserve"> </w:t>
      </w:r>
      <w:r w:rsidRPr="00D3048C">
        <w:t>patients</w:t>
      </w:r>
      <w:r w:rsidR="00616108">
        <w:t xml:space="preserve"> </w:t>
      </w:r>
      <w:r w:rsidRPr="00D3048C">
        <w:t>were</w:t>
      </w:r>
      <w:r w:rsidR="00616108">
        <w:t xml:space="preserve"> </w:t>
      </w:r>
      <w:r w:rsidRPr="00D3048C">
        <w:t>treatment</w:t>
      </w:r>
      <w:r w:rsidR="00616108">
        <w:t xml:space="preserve"> </w:t>
      </w:r>
      <w:r w:rsidRPr="00D3048C">
        <w:t>emergent</w:t>
      </w:r>
      <w:r w:rsidR="00616108">
        <w:t xml:space="preserve"> </w:t>
      </w:r>
      <w:r w:rsidRPr="00D3048C">
        <w:t>positive</w:t>
      </w:r>
      <w:r w:rsidR="00616108">
        <w:t xml:space="preserve"> </w:t>
      </w:r>
      <w:r w:rsidRPr="00D3048C">
        <w:t>for</w:t>
      </w:r>
      <w:r w:rsidR="00616108">
        <w:t xml:space="preserve"> </w:t>
      </w:r>
      <w:r w:rsidRPr="00D3048C">
        <w:t>ADA;</w:t>
      </w:r>
      <w:r w:rsidR="00616108">
        <w:t xml:space="preserve"> </w:t>
      </w:r>
      <w:r w:rsidRPr="00D3048C">
        <w:t>9</w:t>
      </w:r>
      <w:r w:rsidR="00616108">
        <w:t xml:space="preserve"> </w:t>
      </w:r>
      <w:r w:rsidRPr="00D3048C">
        <w:t>of</w:t>
      </w:r>
      <w:r w:rsidR="00616108">
        <w:t xml:space="preserve"> </w:t>
      </w:r>
      <w:r w:rsidRPr="00D3048C">
        <w:t>1414</w:t>
      </w:r>
      <w:r w:rsidR="00616108">
        <w:t xml:space="preserve"> </w:t>
      </w:r>
      <w:r w:rsidRPr="00D3048C">
        <w:t>patients</w:t>
      </w:r>
      <w:r w:rsidR="00616108">
        <w:t xml:space="preserve"> </w:t>
      </w:r>
      <w:r w:rsidRPr="00D3048C">
        <w:t>(0.6</w:t>
      </w:r>
      <w:r w:rsidR="00616108">
        <w:t xml:space="preserve"> </w:t>
      </w:r>
      <w:r w:rsidRPr="00D3048C">
        <w:t>%)</w:t>
      </w:r>
      <w:r w:rsidR="00616108">
        <w:t xml:space="preserve"> </w:t>
      </w:r>
      <w:r w:rsidRPr="00D3048C">
        <w:t>were</w:t>
      </w:r>
      <w:r w:rsidR="00616108">
        <w:t xml:space="preserve"> </w:t>
      </w:r>
      <w:r w:rsidRPr="00D3048C">
        <w:t>positive</w:t>
      </w:r>
      <w:r w:rsidR="00616108">
        <w:t xml:space="preserve"> </w:t>
      </w:r>
      <w:r w:rsidRPr="00D3048C">
        <w:t>at</w:t>
      </w:r>
      <w:r w:rsidR="00616108">
        <w:t xml:space="preserve"> </w:t>
      </w:r>
      <w:r w:rsidRPr="00D3048C">
        <w:t>baseline</w:t>
      </w:r>
      <w:r w:rsidR="00616108">
        <w:t xml:space="preserve"> </w:t>
      </w:r>
      <w:r w:rsidRPr="00D3048C">
        <w:t>only</w:t>
      </w:r>
      <w:r w:rsidR="00616108">
        <w:t xml:space="preserve"> </w:t>
      </w:r>
      <w:r w:rsidRPr="00D3048C">
        <w:t>(non-treatment</w:t>
      </w:r>
      <w:r w:rsidR="00616108">
        <w:t xml:space="preserve"> </w:t>
      </w:r>
      <w:r w:rsidRPr="00D3048C">
        <w:t>emergent</w:t>
      </w:r>
      <w:r w:rsidR="00616108">
        <w:t xml:space="preserve"> </w:t>
      </w:r>
      <w:r w:rsidRPr="00D3048C">
        <w:t>positive).</w:t>
      </w:r>
      <w:r w:rsidR="00616108">
        <w:t xml:space="preserve"> </w:t>
      </w:r>
      <w:r w:rsidRPr="00D3048C">
        <w:t>In</w:t>
      </w:r>
      <w:r w:rsidR="00616108">
        <w:t xml:space="preserve"> </w:t>
      </w:r>
      <w:r w:rsidRPr="00D3048C">
        <w:t>the</w:t>
      </w:r>
      <w:r w:rsidR="00616108">
        <w:t xml:space="preserve"> </w:t>
      </w:r>
      <w:r w:rsidRPr="00D3048C">
        <w:t>patients</w:t>
      </w:r>
      <w:r w:rsidR="00616108">
        <w:t xml:space="preserve"> </w:t>
      </w:r>
      <w:r w:rsidRPr="00D3048C">
        <w:t>enrolled</w:t>
      </w:r>
      <w:r w:rsidR="00616108">
        <w:t xml:space="preserve"> </w:t>
      </w:r>
      <w:r w:rsidRPr="00D3048C">
        <w:t>in</w:t>
      </w:r>
      <w:r w:rsidR="00616108">
        <w:t xml:space="preserve"> </w:t>
      </w:r>
      <w:r w:rsidRPr="00D3048C">
        <w:t>the</w:t>
      </w:r>
      <w:r w:rsidR="00616108">
        <w:t xml:space="preserve"> </w:t>
      </w:r>
      <w:r w:rsidR="00F96EC9">
        <w:t>Phase</w:t>
      </w:r>
      <w:r w:rsidR="00616108">
        <w:t xml:space="preserve"> </w:t>
      </w:r>
      <w:r w:rsidR="00F96EC9">
        <w:t>III</w:t>
      </w:r>
      <w:r w:rsidR="00616108">
        <w:t xml:space="preserve"> </w:t>
      </w:r>
      <w:r w:rsidRPr="00D3048C">
        <w:t>program,</w:t>
      </w:r>
      <w:r w:rsidR="00616108">
        <w:t xml:space="preserve"> </w:t>
      </w:r>
      <w:r w:rsidRPr="00D3048C">
        <w:t>bezlotoxumab</w:t>
      </w:r>
      <w:r w:rsidR="00616108">
        <w:t xml:space="preserve"> </w:t>
      </w:r>
      <w:r w:rsidRPr="00D3048C">
        <w:t>concentrations</w:t>
      </w:r>
      <w:r w:rsidR="00616108">
        <w:t xml:space="preserve"> </w:t>
      </w:r>
      <w:r w:rsidRPr="00D3048C">
        <w:t>at</w:t>
      </w:r>
      <w:r w:rsidR="00616108">
        <w:t xml:space="preserve"> </w:t>
      </w:r>
      <w:r w:rsidRPr="00D3048C">
        <w:t>the</w:t>
      </w:r>
      <w:r w:rsidR="00616108">
        <w:t xml:space="preserve"> </w:t>
      </w:r>
      <w:r w:rsidRPr="00D3048C">
        <w:t>last</w:t>
      </w:r>
      <w:r w:rsidR="00616108">
        <w:t xml:space="preserve"> </w:t>
      </w:r>
      <w:r w:rsidRPr="00D3048C">
        <w:t>ADA</w:t>
      </w:r>
      <w:r w:rsidR="00616108">
        <w:t xml:space="preserve"> </w:t>
      </w:r>
      <w:r w:rsidRPr="00D3048C">
        <w:t>sampling</w:t>
      </w:r>
      <w:r w:rsidR="00616108">
        <w:t xml:space="preserve"> </w:t>
      </w:r>
      <w:r w:rsidRPr="00D3048C">
        <w:t>time</w:t>
      </w:r>
      <w:r w:rsidR="00616108">
        <w:t xml:space="preserve"> </w:t>
      </w:r>
      <w:r w:rsidRPr="00D3048C">
        <w:t>point</w:t>
      </w:r>
      <w:r w:rsidR="00616108">
        <w:t xml:space="preserve"> </w:t>
      </w:r>
      <w:r w:rsidRPr="00D3048C">
        <w:t>decreased</w:t>
      </w:r>
      <w:r w:rsidR="00616108">
        <w:t xml:space="preserve"> </w:t>
      </w:r>
      <w:r w:rsidRPr="00D3048C">
        <w:t>below</w:t>
      </w:r>
      <w:r w:rsidR="00616108">
        <w:t xml:space="preserve"> </w:t>
      </w:r>
      <w:r w:rsidRPr="00D3048C">
        <w:t>the</w:t>
      </w:r>
      <w:r w:rsidR="00616108">
        <w:t xml:space="preserve"> </w:t>
      </w:r>
      <w:r w:rsidRPr="00D3048C">
        <w:t>drug</w:t>
      </w:r>
      <w:r w:rsidR="00616108">
        <w:t xml:space="preserve"> </w:t>
      </w:r>
      <w:r w:rsidRPr="00D3048C">
        <w:t>were</w:t>
      </w:r>
      <w:r w:rsidR="00616108">
        <w:t xml:space="preserve"> </w:t>
      </w:r>
      <w:r w:rsidRPr="00D3048C">
        <w:t>reported</w:t>
      </w:r>
      <w:r w:rsidR="00616108">
        <w:t xml:space="preserve"> </w:t>
      </w:r>
      <w:r w:rsidRPr="00D3048C">
        <w:t>as</w:t>
      </w:r>
      <w:r w:rsidR="00616108">
        <w:t xml:space="preserve"> </w:t>
      </w:r>
      <w:r w:rsidRPr="00D3048C">
        <w:t>negative</w:t>
      </w:r>
      <w:r w:rsidR="00616108">
        <w:t xml:space="preserve"> </w:t>
      </w:r>
      <w:r w:rsidRPr="00D3048C">
        <w:t>and</w:t>
      </w:r>
      <w:r w:rsidR="00616108">
        <w:t xml:space="preserve"> </w:t>
      </w:r>
      <w:r w:rsidRPr="00D3048C">
        <w:t>392</w:t>
      </w:r>
      <w:r w:rsidR="00616108">
        <w:t xml:space="preserve"> </w:t>
      </w:r>
      <w:r w:rsidRPr="00D3048C">
        <w:t>of</w:t>
      </w:r>
      <w:r w:rsidR="00616108">
        <w:t xml:space="preserve"> </w:t>
      </w:r>
      <w:r w:rsidRPr="00D3048C">
        <w:t>1</w:t>
      </w:r>
      <w:r w:rsidR="001349A8">
        <w:t>,</w:t>
      </w:r>
      <w:r w:rsidRPr="00D3048C">
        <w:t>414</w:t>
      </w:r>
      <w:r w:rsidR="00616108">
        <w:t xml:space="preserve"> </w:t>
      </w:r>
      <w:r w:rsidRPr="00D3048C">
        <w:t>patients</w:t>
      </w:r>
      <w:r w:rsidR="00616108">
        <w:t xml:space="preserve"> </w:t>
      </w:r>
      <w:r w:rsidRPr="00D3048C">
        <w:t>(27.7%)</w:t>
      </w:r>
      <w:r w:rsidR="00616108">
        <w:t xml:space="preserve"> </w:t>
      </w:r>
      <w:r w:rsidRPr="00D3048C">
        <w:t>were</w:t>
      </w:r>
      <w:r w:rsidR="00616108">
        <w:t xml:space="preserve"> </w:t>
      </w:r>
      <w:r w:rsidRPr="00D3048C">
        <w:t>reported</w:t>
      </w:r>
      <w:r w:rsidR="00616108">
        <w:t xml:space="preserve"> </w:t>
      </w:r>
      <w:r w:rsidRPr="00D3048C">
        <w:t>as</w:t>
      </w:r>
      <w:r w:rsidR="00616108">
        <w:t xml:space="preserve"> </w:t>
      </w:r>
      <w:r w:rsidRPr="00D3048C">
        <w:t>inconclusive.</w:t>
      </w:r>
      <w:r w:rsidR="00616108">
        <w:t xml:space="preserve"> </w:t>
      </w:r>
      <w:r w:rsidRPr="00D3048C">
        <w:t>In</w:t>
      </w:r>
      <w:r w:rsidR="00616108">
        <w:t xml:space="preserve"> </w:t>
      </w:r>
      <w:r w:rsidRPr="00D3048C">
        <w:t>the</w:t>
      </w:r>
      <w:r w:rsidR="00616108">
        <w:t xml:space="preserve"> </w:t>
      </w:r>
      <w:r w:rsidRPr="00D3048C">
        <w:t>patients</w:t>
      </w:r>
      <w:r w:rsidR="00616108">
        <w:t xml:space="preserve"> </w:t>
      </w:r>
      <w:r w:rsidRPr="00D3048C">
        <w:t>that</w:t>
      </w:r>
      <w:r w:rsidR="00616108">
        <w:t xml:space="preserve"> </w:t>
      </w:r>
      <w:r w:rsidRPr="00D3048C">
        <w:t>were</w:t>
      </w:r>
      <w:r w:rsidR="00616108">
        <w:t xml:space="preserve"> </w:t>
      </w:r>
      <w:r w:rsidRPr="00D3048C">
        <w:t>baseline</w:t>
      </w:r>
      <w:r w:rsidR="00616108">
        <w:t xml:space="preserve"> </w:t>
      </w:r>
      <w:r w:rsidRPr="00D3048C">
        <w:t>positive</w:t>
      </w:r>
      <w:r w:rsidR="00616108">
        <w:t xml:space="preserve"> </w:t>
      </w:r>
      <w:r w:rsidRPr="00D3048C">
        <w:t>in</w:t>
      </w:r>
      <w:r w:rsidR="00616108">
        <w:t xml:space="preserve"> </w:t>
      </w:r>
      <w:r w:rsidRPr="00D3048C">
        <w:t>the</w:t>
      </w:r>
      <w:r w:rsidR="00616108">
        <w:t xml:space="preserve"> </w:t>
      </w:r>
      <w:r w:rsidRPr="00D3048C">
        <w:t>bezlotoxumab</w:t>
      </w:r>
      <w:r w:rsidR="00616108">
        <w:t xml:space="preserve"> </w:t>
      </w:r>
      <w:r w:rsidRPr="00D3048C">
        <w:t>ADA</w:t>
      </w:r>
      <w:r w:rsidR="00616108">
        <w:t xml:space="preserve"> </w:t>
      </w:r>
      <w:r w:rsidRPr="00D3048C">
        <w:t>assay</w:t>
      </w:r>
      <w:r w:rsidR="00616108">
        <w:t xml:space="preserve"> </w:t>
      </w:r>
      <w:r w:rsidRPr="00D3048C">
        <w:t>(non-treatment</w:t>
      </w:r>
      <w:r w:rsidR="00616108">
        <w:t xml:space="preserve"> </w:t>
      </w:r>
      <w:r w:rsidRPr="00D3048C">
        <w:t>emergent</w:t>
      </w:r>
      <w:r w:rsidR="00616108">
        <w:t xml:space="preserve"> </w:t>
      </w:r>
      <w:r w:rsidRPr="00D3048C">
        <w:t>positive),</w:t>
      </w:r>
      <w:r w:rsidR="00616108">
        <w:t xml:space="preserve"> </w:t>
      </w:r>
      <w:r w:rsidRPr="00D3048C">
        <w:t>there</w:t>
      </w:r>
      <w:r w:rsidR="00616108">
        <w:t xml:space="preserve"> </w:t>
      </w:r>
      <w:r w:rsidRPr="00D3048C">
        <w:t>was</w:t>
      </w:r>
      <w:r w:rsidR="00616108">
        <w:t xml:space="preserve"> </w:t>
      </w:r>
      <w:r w:rsidRPr="00D3048C">
        <w:t>no</w:t>
      </w:r>
      <w:r w:rsidR="00616108">
        <w:t xml:space="preserve"> </w:t>
      </w:r>
      <w:r w:rsidRPr="00D3048C">
        <w:t>effect</w:t>
      </w:r>
      <w:r w:rsidR="00616108">
        <w:t xml:space="preserve"> </w:t>
      </w:r>
      <w:r w:rsidRPr="00D3048C">
        <w:t>on</w:t>
      </w:r>
      <w:r w:rsidR="00616108">
        <w:t xml:space="preserve"> </w:t>
      </w:r>
      <w:r w:rsidRPr="00D3048C">
        <w:t>bezlotoxumab</w:t>
      </w:r>
      <w:r w:rsidR="00616108">
        <w:t xml:space="preserve"> </w:t>
      </w:r>
      <w:r w:rsidR="00691260" w:rsidRPr="00A259EB">
        <w:t>AUC</w:t>
      </w:r>
      <w:r w:rsidR="00691260" w:rsidRPr="00691260">
        <w:rPr>
          <w:vertAlign w:val="subscript"/>
        </w:rPr>
        <w:t>0-inf</w:t>
      </w:r>
      <w:r w:rsidRPr="00D3048C">
        <w:t>.</w:t>
      </w:r>
    </w:p>
    <w:p w14:paraId="452C2A25" w14:textId="2BD9A46E" w:rsidR="00D3048C" w:rsidRPr="00D3048C" w:rsidRDefault="00D3048C" w:rsidP="00D3048C">
      <w:pPr>
        <w:pStyle w:val="Heading4"/>
      </w:pPr>
      <w:r w:rsidRPr="00D3048C">
        <w:t>Time</w:t>
      </w:r>
      <w:r w:rsidR="00616108">
        <w:t xml:space="preserve"> </w:t>
      </w:r>
      <w:r w:rsidRPr="00D3048C">
        <w:t>course</w:t>
      </w:r>
      <w:r w:rsidR="00616108">
        <w:t xml:space="preserve"> </w:t>
      </w:r>
      <w:r w:rsidRPr="00D3048C">
        <w:t>of</w:t>
      </w:r>
      <w:r w:rsidR="00616108">
        <w:t xml:space="preserve"> </w:t>
      </w:r>
      <w:r w:rsidRPr="00D3048C">
        <w:t>pharmacodynamic</w:t>
      </w:r>
      <w:r w:rsidR="00616108">
        <w:t xml:space="preserve"> </w:t>
      </w:r>
      <w:r w:rsidRPr="00D3048C">
        <w:t>effects</w:t>
      </w:r>
      <w:bookmarkEnd w:id="138"/>
      <w:bookmarkEnd w:id="139"/>
      <w:bookmarkEnd w:id="140"/>
      <w:bookmarkEnd w:id="141"/>
      <w:bookmarkEnd w:id="142"/>
      <w:bookmarkEnd w:id="143"/>
    </w:p>
    <w:p w14:paraId="4A59A927" w14:textId="7EBF4A68" w:rsidR="00D3048C" w:rsidRPr="00D3048C" w:rsidRDefault="00D3048C" w:rsidP="00D3048C">
      <w:r w:rsidRPr="00D3048C">
        <w:t>An</w:t>
      </w:r>
      <w:r w:rsidR="00616108">
        <w:t xml:space="preserve"> </w:t>
      </w:r>
      <w:r w:rsidRPr="00D3048C">
        <w:t>efficacy</w:t>
      </w:r>
      <w:r w:rsidR="00616108">
        <w:t xml:space="preserve"> </w:t>
      </w:r>
      <w:r w:rsidR="00691260">
        <w:t>exposure</w:t>
      </w:r>
      <w:r w:rsidR="00616108">
        <w:t xml:space="preserve"> </w:t>
      </w:r>
      <w:r w:rsidR="00691260">
        <w:t>response</w:t>
      </w:r>
      <w:r w:rsidR="00616108">
        <w:t xml:space="preserve"> </w:t>
      </w:r>
      <w:r w:rsidRPr="00D3048C">
        <w:t>analysis</w:t>
      </w:r>
      <w:r w:rsidR="00616108">
        <w:t xml:space="preserve"> </w:t>
      </w:r>
      <w:r w:rsidRPr="00D3048C">
        <w:t>was</w:t>
      </w:r>
      <w:r w:rsidR="00616108">
        <w:t xml:space="preserve"> </w:t>
      </w:r>
      <w:r w:rsidRPr="00D3048C">
        <w:t>conducted</w:t>
      </w:r>
      <w:r w:rsidR="00616108">
        <w:t xml:space="preserve"> </w:t>
      </w:r>
      <w:r w:rsidRPr="00D3048C">
        <w:t>to</w:t>
      </w:r>
      <w:r w:rsidR="00616108">
        <w:t xml:space="preserve"> </w:t>
      </w:r>
      <w:r w:rsidRPr="00D3048C">
        <w:t>investigate</w:t>
      </w:r>
      <w:r w:rsidR="00616108">
        <w:t xml:space="preserve"> </w:t>
      </w:r>
      <w:r w:rsidRPr="00D3048C">
        <w:t>the</w:t>
      </w:r>
      <w:r w:rsidR="00616108">
        <w:t xml:space="preserve"> </w:t>
      </w:r>
      <w:r w:rsidRPr="00D3048C">
        <w:t>relationship</w:t>
      </w:r>
      <w:r w:rsidR="00616108">
        <w:t xml:space="preserve"> </w:t>
      </w:r>
      <w:r w:rsidRPr="00D3048C">
        <w:t>between</w:t>
      </w:r>
      <w:r w:rsidR="00616108">
        <w:t xml:space="preserve"> </w:t>
      </w:r>
      <w:r w:rsidRPr="00D3048C">
        <w:t>bezlotoxumab</w:t>
      </w:r>
      <w:r w:rsidR="00616108">
        <w:t xml:space="preserve"> </w:t>
      </w:r>
      <w:r w:rsidRPr="00D3048C">
        <w:t>exposure</w:t>
      </w:r>
      <w:r w:rsidR="00616108">
        <w:t xml:space="preserve"> </w:t>
      </w:r>
      <w:r w:rsidRPr="00D3048C">
        <w:t>and</w:t>
      </w:r>
      <w:r w:rsidR="00616108">
        <w:t xml:space="preserve"> </w:t>
      </w:r>
      <w:r w:rsidRPr="00D3048C">
        <w:t>CDI</w:t>
      </w:r>
      <w:r w:rsidR="00616108">
        <w:t xml:space="preserve"> </w:t>
      </w:r>
      <w:r w:rsidRPr="00D3048C">
        <w:t>recurrence</w:t>
      </w:r>
      <w:r w:rsidR="00616108">
        <w:t xml:space="preserve"> </w:t>
      </w:r>
      <w:r w:rsidRPr="00D3048C">
        <w:t>and</w:t>
      </w:r>
      <w:r w:rsidR="00616108">
        <w:t xml:space="preserve"> </w:t>
      </w:r>
      <w:r w:rsidRPr="00D3048C">
        <w:t>to</w:t>
      </w:r>
      <w:r w:rsidR="00616108">
        <w:t xml:space="preserve"> </w:t>
      </w:r>
      <w:r w:rsidRPr="00D3048C">
        <w:t>support</w:t>
      </w:r>
      <w:r w:rsidR="00616108">
        <w:t xml:space="preserve"> </w:t>
      </w:r>
      <w:r w:rsidRPr="00D3048C">
        <w:t>the</w:t>
      </w:r>
      <w:r w:rsidR="00616108">
        <w:t xml:space="preserve"> </w:t>
      </w:r>
      <w:r w:rsidRPr="00D3048C">
        <w:t>suitability</w:t>
      </w:r>
      <w:r w:rsidR="00616108">
        <w:t xml:space="preserve"> </w:t>
      </w:r>
      <w:r w:rsidRPr="00D3048C">
        <w:t>of</w:t>
      </w:r>
      <w:r w:rsidR="00616108">
        <w:t xml:space="preserve"> </w:t>
      </w:r>
      <w:r w:rsidRPr="00D3048C">
        <w:t>the</w:t>
      </w:r>
      <w:r w:rsidR="00616108">
        <w:t xml:space="preserve"> </w:t>
      </w:r>
      <w:r w:rsidRPr="00D3048C">
        <w:t>10</w:t>
      </w:r>
      <w:r w:rsidR="00616108">
        <w:t xml:space="preserve"> </w:t>
      </w:r>
      <w:r w:rsidR="001349A8">
        <w:t>mg</w:t>
      </w:r>
      <w:r w:rsidRPr="00D3048C">
        <w:t>/kg</w:t>
      </w:r>
      <w:r w:rsidR="00616108">
        <w:t xml:space="preserve"> </w:t>
      </w:r>
      <w:r w:rsidRPr="00D3048C">
        <w:t>dose</w:t>
      </w:r>
      <w:r w:rsidR="00616108">
        <w:t xml:space="preserve"> </w:t>
      </w:r>
      <w:r w:rsidRPr="00D3048C">
        <w:t>from</w:t>
      </w:r>
      <w:r w:rsidR="00616108">
        <w:t xml:space="preserve"> </w:t>
      </w:r>
      <w:r w:rsidRPr="00D3048C">
        <w:t>an</w:t>
      </w:r>
      <w:r w:rsidR="00616108">
        <w:t xml:space="preserve"> </w:t>
      </w:r>
      <w:r w:rsidRPr="00D3048C">
        <w:t>efficacy</w:t>
      </w:r>
      <w:r w:rsidR="00616108">
        <w:t xml:space="preserve"> </w:t>
      </w:r>
      <w:r w:rsidRPr="00D3048C">
        <w:t>standpoint.</w:t>
      </w:r>
      <w:r w:rsidR="00616108">
        <w:t xml:space="preserve"> </w:t>
      </w:r>
      <w:r w:rsidRPr="00D3048C">
        <w:t>No</w:t>
      </w:r>
      <w:r w:rsidR="00616108">
        <w:t xml:space="preserve"> </w:t>
      </w:r>
      <w:r w:rsidRPr="00D3048C">
        <w:t>dose</w:t>
      </w:r>
      <w:r w:rsidR="00616108">
        <w:t xml:space="preserve"> </w:t>
      </w:r>
      <w:r w:rsidRPr="00D3048C">
        <w:t>ranging</w:t>
      </w:r>
      <w:r w:rsidR="00616108">
        <w:t xml:space="preserve"> </w:t>
      </w:r>
      <w:r w:rsidRPr="00D3048C">
        <w:t>trials</w:t>
      </w:r>
      <w:r w:rsidR="00616108">
        <w:t xml:space="preserve"> </w:t>
      </w:r>
      <w:r w:rsidRPr="00D3048C">
        <w:t>were</w:t>
      </w:r>
      <w:r w:rsidR="00616108">
        <w:t xml:space="preserve"> </w:t>
      </w:r>
      <w:r w:rsidRPr="00D3048C">
        <w:t>conducted</w:t>
      </w:r>
      <w:r w:rsidR="00616108">
        <w:t xml:space="preserve"> </w:t>
      </w:r>
      <w:r w:rsidRPr="00D3048C">
        <w:t>beyond</w:t>
      </w:r>
      <w:r w:rsidR="00616108">
        <w:t xml:space="preserve"> </w:t>
      </w:r>
      <w:r w:rsidR="00F96EC9">
        <w:t>Phase</w:t>
      </w:r>
      <w:r w:rsidR="00616108">
        <w:t xml:space="preserve"> </w:t>
      </w:r>
      <w:r w:rsidR="00F96EC9">
        <w:t>I</w:t>
      </w:r>
      <w:r w:rsidR="00616108">
        <w:t xml:space="preserve"> </w:t>
      </w:r>
      <w:r w:rsidRPr="00D3048C">
        <w:t>and</w:t>
      </w:r>
      <w:r w:rsidR="00616108">
        <w:t xml:space="preserve"> </w:t>
      </w:r>
      <w:r w:rsidRPr="00D3048C">
        <w:t>no</w:t>
      </w:r>
      <w:r w:rsidR="00616108">
        <w:t xml:space="preserve"> </w:t>
      </w:r>
      <w:r w:rsidRPr="00D3048C">
        <w:t>PD</w:t>
      </w:r>
      <w:r w:rsidR="00616108">
        <w:t xml:space="preserve"> </w:t>
      </w:r>
      <w:r w:rsidRPr="00D3048C">
        <w:t>measures</w:t>
      </w:r>
      <w:r w:rsidR="00616108">
        <w:t xml:space="preserve"> </w:t>
      </w:r>
      <w:r w:rsidRPr="00D3048C">
        <w:t>evaluated</w:t>
      </w:r>
      <w:r w:rsidR="00616108">
        <w:t xml:space="preserve"> </w:t>
      </w:r>
      <w:r w:rsidRPr="00D3048C">
        <w:t>in</w:t>
      </w:r>
      <w:r w:rsidR="00616108">
        <w:t xml:space="preserve"> </w:t>
      </w:r>
      <w:r w:rsidRPr="00D3048C">
        <w:t>the</w:t>
      </w:r>
      <w:r w:rsidR="00616108">
        <w:t xml:space="preserve"> </w:t>
      </w:r>
      <w:r w:rsidR="00F96EC9">
        <w:t>Phase</w:t>
      </w:r>
      <w:r w:rsidR="00616108">
        <w:t xml:space="preserve"> </w:t>
      </w:r>
      <w:r w:rsidR="00F96EC9">
        <w:t>I</w:t>
      </w:r>
      <w:r w:rsidR="00616108">
        <w:t xml:space="preserve"> </w:t>
      </w:r>
      <w:r w:rsidRPr="00D3048C">
        <w:t>trials.</w:t>
      </w:r>
      <w:r w:rsidR="00616108">
        <w:t xml:space="preserve"> </w:t>
      </w:r>
      <w:r w:rsidRPr="00D3048C">
        <w:t>Based</w:t>
      </w:r>
      <w:r w:rsidR="00616108">
        <w:t xml:space="preserve"> </w:t>
      </w:r>
      <w:r w:rsidRPr="00D3048C">
        <w:t>upon</w:t>
      </w:r>
      <w:r w:rsidR="00616108">
        <w:t xml:space="preserve"> </w:t>
      </w:r>
      <w:r w:rsidRPr="00D3048C">
        <w:t>an</w:t>
      </w:r>
      <w:r w:rsidR="00616108">
        <w:t xml:space="preserve"> </w:t>
      </w:r>
      <w:r w:rsidRPr="00D3048C">
        <w:t>assumption</w:t>
      </w:r>
      <w:r w:rsidR="00616108">
        <w:t xml:space="preserve"> </w:t>
      </w:r>
      <w:r w:rsidRPr="00D3048C">
        <w:t>of</w:t>
      </w:r>
      <w:r w:rsidR="00616108">
        <w:t xml:space="preserve"> </w:t>
      </w:r>
      <w:r w:rsidRPr="00D3048C">
        <w:t>dose-proportionality,</w:t>
      </w:r>
      <w:r w:rsidR="00616108">
        <w:t xml:space="preserve"> </w:t>
      </w:r>
      <w:r w:rsidRPr="00D3048C">
        <w:lastRenderedPageBreak/>
        <w:t>supported</w:t>
      </w:r>
      <w:r w:rsidR="00616108">
        <w:t xml:space="preserve"> </w:t>
      </w:r>
      <w:r w:rsidRPr="00D3048C">
        <w:t>by</w:t>
      </w:r>
      <w:r w:rsidR="00616108">
        <w:t xml:space="preserve"> </w:t>
      </w:r>
      <w:r w:rsidRPr="00D3048C">
        <w:t>the</w:t>
      </w:r>
      <w:r w:rsidR="00616108">
        <w:t xml:space="preserve"> </w:t>
      </w:r>
      <w:r w:rsidR="00F96EC9">
        <w:t>Phase</w:t>
      </w:r>
      <w:r w:rsidR="00616108">
        <w:t xml:space="preserve"> </w:t>
      </w:r>
      <w:r w:rsidR="00F96EC9">
        <w:t>I</w:t>
      </w:r>
      <w:r w:rsidR="00616108">
        <w:t xml:space="preserve"> </w:t>
      </w:r>
      <w:r w:rsidRPr="00D3048C">
        <w:t>dose</w:t>
      </w:r>
      <w:r w:rsidR="00616108">
        <w:t xml:space="preserve"> </w:t>
      </w:r>
      <w:r w:rsidRPr="00D3048C">
        <w:t>ranging</w:t>
      </w:r>
      <w:r w:rsidR="00616108">
        <w:t xml:space="preserve"> </w:t>
      </w:r>
      <w:r w:rsidRPr="00D3048C">
        <w:t>data,</w:t>
      </w:r>
      <w:r w:rsidR="00616108">
        <w:t xml:space="preserve"> </w:t>
      </w:r>
      <w:r w:rsidRPr="00D3048C">
        <w:t>the</w:t>
      </w:r>
      <w:r w:rsidR="00616108">
        <w:t xml:space="preserve"> </w:t>
      </w:r>
      <w:r w:rsidRPr="00D3048C">
        <w:t>range</w:t>
      </w:r>
      <w:r w:rsidR="00616108">
        <w:t xml:space="preserve"> </w:t>
      </w:r>
      <w:r w:rsidRPr="00D3048C">
        <w:t>(10th</w:t>
      </w:r>
      <w:r w:rsidR="00616108">
        <w:t xml:space="preserve"> </w:t>
      </w:r>
      <w:r w:rsidRPr="00D3048C">
        <w:t>to</w:t>
      </w:r>
      <w:r w:rsidR="00616108">
        <w:t xml:space="preserve"> </w:t>
      </w:r>
      <w:r w:rsidRPr="00D3048C">
        <w:t>90th</w:t>
      </w:r>
      <w:r w:rsidR="00616108">
        <w:t xml:space="preserve"> </w:t>
      </w:r>
      <w:r w:rsidRPr="00D3048C">
        <w:t>percentiles)</w:t>
      </w:r>
      <w:r w:rsidR="00616108">
        <w:t xml:space="preserve"> </w:t>
      </w:r>
      <w:r w:rsidRPr="00D3048C">
        <w:t>of</w:t>
      </w:r>
      <w:r w:rsidR="00616108">
        <w:t xml:space="preserve"> </w:t>
      </w:r>
      <w:r w:rsidRPr="00D3048C">
        <w:t>exposures</w:t>
      </w:r>
      <w:r w:rsidR="00616108">
        <w:t xml:space="preserve"> </w:t>
      </w:r>
      <w:r w:rsidRPr="00D3048C">
        <w:t>in</w:t>
      </w:r>
      <w:r w:rsidR="00616108">
        <w:t xml:space="preserve"> </w:t>
      </w:r>
      <w:r w:rsidRPr="00D3048C">
        <w:t>the</w:t>
      </w:r>
      <w:r w:rsidR="00616108">
        <w:t xml:space="preserve"> </w:t>
      </w:r>
      <w:r w:rsidR="00F96EC9">
        <w:t>Phase</w:t>
      </w:r>
      <w:r w:rsidR="00616108">
        <w:t xml:space="preserve"> </w:t>
      </w:r>
      <w:r w:rsidR="00F96EC9">
        <w:t>III</w:t>
      </w:r>
      <w:r w:rsidR="00616108">
        <w:t xml:space="preserve"> </w:t>
      </w:r>
      <w:r w:rsidRPr="00D3048C">
        <w:t>dataset</w:t>
      </w:r>
      <w:r w:rsidR="00616108">
        <w:t xml:space="preserve"> </w:t>
      </w:r>
      <w:r w:rsidRPr="00D3048C">
        <w:t>correlate</w:t>
      </w:r>
      <w:r w:rsidR="00616108">
        <w:t xml:space="preserve"> </w:t>
      </w:r>
      <w:r w:rsidRPr="00D3048C">
        <w:t>to</w:t>
      </w:r>
      <w:r w:rsidR="00616108">
        <w:t xml:space="preserve"> </w:t>
      </w:r>
      <w:r w:rsidRPr="00D3048C">
        <w:t>median</w:t>
      </w:r>
      <w:r w:rsidR="00616108">
        <w:t xml:space="preserve"> </w:t>
      </w:r>
      <w:r w:rsidRPr="00D3048C">
        <w:t>bezlotoxumab</w:t>
      </w:r>
      <w:r w:rsidR="00616108">
        <w:t xml:space="preserve"> </w:t>
      </w:r>
      <w:r w:rsidR="00691260" w:rsidRPr="00A259EB">
        <w:t>AUC</w:t>
      </w:r>
      <w:r w:rsidR="00691260" w:rsidRPr="00691260">
        <w:rPr>
          <w:vertAlign w:val="subscript"/>
        </w:rPr>
        <w:t>0-inf</w:t>
      </w:r>
      <w:r w:rsidR="00616108">
        <w:t xml:space="preserve"> </w:t>
      </w:r>
      <w:r w:rsidRPr="00D3048C">
        <w:t>values</w:t>
      </w:r>
      <w:r w:rsidR="00616108">
        <w:t xml:space="preserve"> </w:t>
      </w:r>
      <w:r w:rsidRPr="00D3048C">
        <w:t>for</w:t>
      </w:r>
      <w:r w:rsidR="00616108">
        <w:t xml:space="preserve"> </w:t>
      </w:r>
      <w:r w:rsidRPr="00D3048C">
        <w:t>doses</w:t>
      </w:r>
      <w:r w:rsidR="00616108">
        <w:t xml:space="preserve"> </w:t>
      </w:r>
      <w:r w:rsidRPr="00D3048C">
        <w:t>of</w:t>
      </w:r>
      <w:r w:rsidR="00616108">
        <w:t xml:space="preserve"> </w:t>
      </w:r>
      <w:r w:rsidR="00691260">
        <w:t>approximately</w:t>
      </w:r>
      <w:r w:rsidR="00616108">
        <w:t xml:space="preserve"> </w:t>
      </w:r>
      <w:r w:rsidR="001349A8">
        <w:t>6</w:t>
      </w:r>
      <w:r w:rsidR="00616108">
        <w:t xml:space="preserve"> </w:t>
      </w:r>
      <w:r w:rsidR="001349A8">
        <w:t>to</w:t>
      </w:r>
      <w:r w:rsidR="00616108">
        <w:t xml:space="preserve"> </w:t>
      </w:r>
      <w:r w:rsidRPr="00D3048C">
        <w:t>16</w:t>
      </w:r>
      <w:r w:rsidR="00616108">
        <w:t xml:space="preserve"> </w:t>
      </w:r>
      <w:r w:rsidR="001349A8">
        <w:t>mg</w:t>
      </w:r>
      <w:r w:rsidRPr="00D3048C">
        <w:t>/kg.</w:t>
      </w:r>
      <w:r w:rsidR="00616108">
        <w:t xml:space="preserve"> </w:t>
      </w:r>
      <w:r w:rsidRPr="00D3048C">
        <w:t>Hence,</w:t>
      </w:r>
      <w:r w:rsidR="00616108">
        <w:t xml:space="preserve"> </w:t>
      </w:r>
      <w:r w:rsidRPr="00D3048C">
        <w:t>the</w:t>
      </w:r>
      <w:r w:rsidR="00616108">
        <w:t xml:space="preserve"> </w:t>
      </w:r>
      <w:r w:rsidRPr="00D3048C">
        <w:t>breadth</w:t>
      </w:r>
      <w:r w:rsidR="00616108">
        <w:t xml:space="preserve"> </w:t>
      </w:r>
      <w:r w:rsidRPr="00D3048C">
        <w:t>of</w:t>
      </w:r>
      <w:r w:rsidR="00616108">
        <w:t xml:space="preserve"> </w:t>
      </w:r>
      <w:r w:rsidRPr="00D3048C">
        <w:t>the</w:t>
      </w:r>
      <w:r w:rsidR="00616108">
        <w:t xml:space="preserve"> </w:t>
      </w:r>
      <w:r w:rsidRPr="00D3048C">
        <w:t>exposures</w:t>
      </w:r>
      <w:r w:rsidR="00616108">
        <w:t xml:space="preserve"> </w:t>
      </w:r>
      <w:r w:rsidRPr="00D3048C">
        <w:t>achieved</w:t>
      </w:r>
      <w:r w:rsidR="00616108">
        <w:t xml:space="preserve"> </w:t>
      </w:r>
      <w:r w:rsidRPr="00D3048C">
        <w:t>in</w:t>
      </w:r>
      <w:r w:rsidR="00616108">
        <w:t xml:space="preserve"> </w:t>
      </w:r>
      <w:r w:rsidRPr="00D3048C">
        <w:t>the</w:t>
      </w:r>
      <w:r w:rsidR="00616108">
        <w:t xml:space="preserve"> </w:t>
      </w:r>
      <w:r w:rsidR="00F96EC9">
        <w:t>Phase</w:t>
      </w:r>
      <w:r w:rsidR="00616108">
        <w:t xml:space="preserve"> </w:t>
      </w:r>
      <w:r w:rsidR="00F96EC9">
        <w:t>III</w:t>
      </w:r>
      <w:r w:rsidR="00616108">
        <w:t xml:space="preserve"> </w:t>
      </w:r>
      <w:r w:rsidRPr="00D3048C">
        <w:t>trials</w:t>
      </w:r>
      <w:r w:rsidR="00616108">
        <w:t xml:space="preserve"> </w:t>
      </w:r>
      <w:r w:rsidRPr="00D3048C">
        <w:t>provides</w:t>
      </w:r>
      <w:r w:rsidR="00616108">
        <w:t xml:space="preserve"> </w:t>
      </w:r>
      <w:r w:rsidRPr="00D3048C">
        <w:t>insight</w:t>
      </w:r>
      <w:r w:rsidR="00616108">
        <w:t xml:space="preserve"> </w:t>
      </w:r>
      <w:r w:rsidRPr="00D3048C">
        <w:t>into</w:t>
      </w:r>
      <w:r w:rsidR="00616108">
        <w:t xml:space="preserve"> </w:t>
      </w:r>
      <w:r w:rsidRPr="00D3048C">
        <w:t>the</w:t>
      </w:r>
      <w:r w:rsidR="00616108">
        <w:t xml:space="preserve"> </w:t>
      </w:r>
      <w:r w:rsidRPr="00D3048C">
        <w:t>effectiveness</w:t>
      </w:r>
      <w:r w:rsidR="00616108">
        <w:t xml:space="preserve"> </w:t>
      </w:r>
      <w:r w:rsidRPr="00D3048C">
        <w:t>(and</w:t>
      </w:r>
      <w:r w:rsidR="00616108">
        <w:t xml:space="preserve"> </w:t>
      </w:r>
      <w:r w:rsidRPr="00D3048C">
        <w:t>safety)</w:t>
      </w:r>
      <w:r w:rsidR="00616108">
        <w:t xml:space="preserve"> </w:t>
      </w:r>
      <w:r w:rsidRPr="00D3048C">
        <w:t>of</w:t>
      </w:r>
      <w:r w:rsidR="00616108">
        <w:t xml:space="preserve"> </w:t>
      </w:r>
      <w:r w:rsidRPr="00D3048C">
        <w:t>exposures</w:t>
      </w:r>
      <w:r w:rsidR="00616108">
        <w:t xml:space="preserve"> </w:t>
      </w:r>
      <w:r w:rsidRPr="00D3048C">
        <w:t>expected</w:t>
      </w:r>
      <w:r w:rsidR="00616108">
        <w:t xml:space="preserve"> </w:t>
      </w:r>
      <w:r w:rsidRPr="00D3048C">
        <w:t>with</w:t>
      </w:r>
      <w:r w:rsidR="00616108">
        <w:t xml:space="preserve"> </w:t>
      </w:r>
      <w:r w:rsidRPr="00D3048C">
        <w:t>doses</w:t>
      </w:r>
      <w:r w:rsidR="00616108">
        <w:t xml:space="preserve"> </w:t>
      </w:r>
      <w:r w:rsidRPr="00D3048C">
        <w:t>both</w:t>
      </w:r>
      <w:r w:rsidR="00616108">
        <w:t xml:space="preserve"> </w:t>
      </w:r>
      <w:r w:rsidRPr="00D3048C">
        <w:t>below</w:t>
      </w:r>
      <w:r w:rsidR="00616108">
        <w:t xml:space="preserve"> </w:t>
      </w:r>
      <w:r w:rsidRPr="00D3048C">
        <w:t>and</w:t>
      </w:r>
      <w:r w:rsidR="00616108">
        <w:t xml:space="preserve"> </w:t>
      </w:r>
      <w:r w:rsidRPr="00D3048C">
        <w:t>above</w:t>
      </w:r>
      <w:r w:rsidR="00616108">
        <w:t xml:space="preserve"> </w:t>
      </w:r>
      <w:r w:rsidRPr="00D3048C">
        <w:t>10</w:t>
      </w:r>
      <w:r w:rsidR="00616108">
        <w:t xml:space="preserve"> </w:t>
      </w:r>
      <w:r w:rsidR="001349A8">
        <w:t>mg/kg,</w:t>
      </w:r>
      <w:r w:rsidR="00616108">
        <w:t xml:space="preserve"> </w:t>
      </w:r>
      <w:r w:rsidR="001349A8">
        <w:t>within</w:t>
      </w:r>
      <w:r w:rsidR="00616108">
        <w:t xml:space="preserve"> </w:t>
      </w:r>
      <w:r w:rsidR="001349A8">
        <w:t>a</w:t>
      </w:r>
      <w:r w:rsidR="00616108">
        <w:t xml:space="preserve"> </w:t>
      </w:r>
      <w:r w:rsidR="001349A8">
        <w:t>range</w:t>
      </w:r>
      <w:r w:rsidR="00616108">
        <w:t xml:space="preserve"> </w:t>
      </w:r>
      <w:r w:rsidR="001349A8">
        <w:t>of</w:t>
      </w:r>
      <w:r w:rsidR="00616108">
        <w:t xml:space="preserve"> </w:t>
      </w:r>
      <w:r w:rsidR="001349A8">
        <w:t>6</w:t>
      </w:r>
      <w:r w:rsidR="00616108">
        <w:t xml:space="preserve"> </w:t>
      </w:r>
      <w:r w:rsidR="001349A8">
        <w:t>to</w:t>
      </w:r>
      <w:r w:rsidR="00616108">
        <w:t xml:space="preserve"> </w:t>
      </w:r>
      <w:r w:rsidRPr="00D3048C">
        <w:t>16</w:t>
      </w:r>
      <w:r w:rsidR="00616108">
        <w:t xml:space="preserve"> </w:t>
      </w:r>
      <w:r w:rsidR="001349A8">
        <w:t>mg</w:t>
      </w:r>
      <w:r w:rsidRPr="00D3048C">
        <w:t>/kg.</w:t>
      </w:r>
    </w:p>
    <w:p w14:paraId="6CBB2398" w14:textId="698C91E0" w:rsidR="00D3048C" w:rsidRPr="00D3048C" w:rsidRDefault="00D3048C" w:rsidP="00A911B2">
      <w:pPr>
        <w:pStyle w:val="Heading4"/>
      </w:pPr>
      <w:bookmarkStart w:id="144" w:name="_Toc272414645"/>
      <w:bookmarkStart w:id="145" w:name="_Toc290888493"/>
      <w:bookmarkStart w:id="146" w:name="_Toc416353690"/>
      <w:bookmarkStart w:id="147" w:name="_Toc421005257"/>
      <w:bookmarkStart w:id="148" w:name="_Toc432079139"/>
      <w:bookmarkStart w:id="149" w:name="_Toc432080712"/>
      <w:r w:rsidRPr="00D3048C">
        <w:t>Relationship</w:t>
      </w:r>
      <w:r w:rsidR="00616108">
        <w:t xml:space="preserve"> </w:t>
      </w:r>
      <w:r w:rsidRPr="00D3048C">
        <w:t>between</w:t>
      </w:r>
      <w:r w:rsidR="00616108">
        <w:t xml:space="preserve"> </w:t>
      </w:r>
      <w:r w:rsidRPr="00D3048C">
        <w:t>drug</w:t>
      </w:r>
      <w:r w:rsidR="00616108">
        <w:t xml:space="preserve"> </w:t>
      </w:r>
      <w:r w:rsidRPr="00D3048C">
        <w:t>concentration</w:t>
      </w:r>
      <w:r w:rsidR="00616108">
        <w:t xml:space="preserve"> </w:t>
      </w:r>
      <w:r w:rsidRPr="00D3048C">
        <w:t>and</w:t>
      </w:r>
      <w:r w:rsidR="00616108">
        <w:t xml:space="preserve"> </w:t>
      </w:r>
      <w:r w:rsidRPr="00D3048C">
        <w:t>pharmacodynamic</w:t>
      </w:r>
      <w:r w:rsidR="00616108">
        <w:t xml:space="preserve"> </w:t>
      </w:r>
      <w:r w:rsidRPr="00D3048C">
        <w:t>effects</w:t>
      </w:r>
      <w:bookmarkStart w:id="150" w:name="_Toc241374304"/>
      <w:bookmarkStart w:id="151" w:name="_Toc272414646"/>
      <w:bookmarkStart w:id="152" w:name="_Toc290888494"/>
      <w:bookmarkStart w:id="153" w:name="_Toc416353691"/>
      <w:bookmarkStart w:id="154" w:name="_Toc421005258"/>
      <w:bookmarkStart w:id="155" w:name="_Toc432079140"/>
      <w:bookmarkStart w:id="156" w:name="_Toc432080713"/>
      <w:bookmarkEnd w:id="144"/>
      <w:bookmarkEnd w:id="145"/>
      <w:bookmarkEnd w:id="146"/>
      <w:bookmarkEnd w:id="147"/>
      <w:bookmarkEnd w:id="148"/>
      <w:bookmarkEnd w:id="149"/>
    </w:p>
    <w:p w14:paraId="625163AB" w14:textId="1204193C" w:rsidR="00F96EC9" w:rsidRDefault="00D3048C" w:rsidP="00D3048C">
      <w:r w:rsidRPr="00D3048C">
        <w:t>The</w:t>
      </w:r>
      <w:r w:rsidR="00616108">
        <w:t xml:space="preserve"> </w:t>
      </w:r>
      <w:r w:rsidRPr="00D3048C">
        <w:t>term</w:t>
      </w:r>
      <w:r w:rsidR="00616108">
        <w:t xml:space="preserve"> </w:t>
      </w:r>
      <w:r w:rsidR="001349A8">
        <w:t>‘</w:t>
      </w:r>
      <w:r w:rsidRPr="00D3048C">
        <w:t>comparability</w:t>
      </w:r>
      <w:r w:rsidR="00616108">
        <w:t xml:space="preserve"> </w:t>
      </w:r>
      <w:r w:rsidRPr="00D3048C">
        <w:t>bounds</w:t>
      </w:r>
      <w:r w:rsidR="001349A8">
        <w:t>’</w:t>
      </w:r>
      <w:r w:rsidR="00616108">
        <w:t xml:space="preserve"> </w:t>
      </w:r>
      <w:r w:rsidRPr="00D3048C">
        <w:t>refers</w:t>
      </w:r>
      <w:r w:rsidR="00616108">
        <w:t xml:space="preserve"> </w:t>
      </w:r>
      <w:r w:rsidRPr="00D3048C">
        <w:t>to</w:t>
      </w:r>
      <w:r w:rsidR="00616108">
        <w:t xml:space="preserve"> </w:t>
      </w:r>
      <w:r w:rsidRPr="00D3048C">
        <w:t>a</w:t>
      </w:r>
      <w:r w:rsidR="00616108">
        <w:t xml:space="preserve"> </w:t>
      </w:r>
      <w:r w:rsidRPr="00D3048C">
        <w:t>range</w:t>
      </w:r>
      <w:r w:rsidR="00616108">
        <w:t xml:space="preserve"> </w:t>
      </w:r>
      <w:r w:rsidRPr="00D3048C">
        <w:t>of</w:t>
      </w:r>
      <w:r w:rsidR="00616108">
        <w:t xml:space="preserve"> </w:t>
      </w:r>
      <w:r w:rsidRPr="00D3048C">
        <w:t>bezlotoxumab</w:t>
      </w:r>
      <w:r w:rsidR="00616108">
        <w:t xml:space="preserve"> </w:t>
      </w:r>
      <w:r w:rsidRPr="00D3048C">
        <w:t>PK</w:t>
      </w:r>
      <w:r w:rsidR="00616108">
        <w:t xml:space="preserve"> </w:t>
      </w:r>
      <w:r w:rsidRPr="00D3048C">
        <w:t>exposures,</w:t>
      </w:r>
      <w:r w:rsidR="00616108">
        <w:t xml:space="preserve"> </w:t>
      </w:r>
      <w:r w:rsidRPr="00D3048C">
        <w:t>relative</w:t>
      </w:r>
      <w:r w:rsidR="00616108">
        <w:t xml:space="preserve"> </w:t>
      </w:r>
      <w:r w:rsidRPr="00D3048C">
        <w:t>to</w:t>
      </w:r>
      <w:r w:rsidR="00616108">
        <w:t xml:space="preserve"> </w:t>
      </w:r>
      <w:r w:rsidRPr="00D3048C">
        <w:t>those</w:t>
      </w:r>
      <w:r w:rsidR="00616108">
        <w:t xml:space="preserve"> </w:t>
      </w:r>
      <w:r w:rsidRPr="00D3048C">
        <w:t>achieved</w:t>
      </w:r>
      <w:r w:rsidR="00616108">
        <w:t xml:space="preserve"> </w:t>
      </w:r>
      <w:r w:rsidRPr="00D3048C">
        <w:t>from</w:t>
      </w:r>
      <w:r w:rsidR="00616108">
        <w:t xml:space="preserve"> </w:t>
      </w:r>
      <w:r w:rsidRPr="00D3048C">
        <w:t>a</w:t>
      </w:r>
      <w:r w:rsidR="00616108">
        <w:t xml:space="preserve"> </w:t>
      </w:r>
      <w:r w:rsidRPr="00D3048C">
        <w:t>single</w:t>
      </w:r>
      <w:r w:rsidR="00616108">
        <w:t xml:space="preserve"> </w:t>
      </w:r>
      <w:r w:rsidRPr="00D3048C">
        <w:t>10</w:t>
      </w:r>
      <w:r w:rsidR="00616108">
        <w:t xml:space="preserve"> </w:t>
      </w:r>
      <w:r w:rsidR="001349A8">
        <w:t>mg</w:t>
      </w:r>
      <w:r w:rsidRPr="00D3048C">
        <w:t>/kg</w:t>
      </w:r>
      <w:r w:rsidR="00616108">
        <w:t xml:space="preserve"> </w:t>
      </w:r>
      <w:r w:rsidRPr="00D3048C">
        <w:t>IV</w:t>
      </w:r>
      <w:r w:rsidR="00616108">
        <w:t xml:space="preserve"> </w:t>
      </w:r>
      <w:r w:rsidRPr="00D3048C">
        <w:t>infusion</w:t>
      </w:r>
      <w:r w:rsidR="00616108">
        <w:t xml:space="preserve"> </w:t>
      </w:r>
      <w:r w:rsidRPr="00D3048C">
        <w:t>of</w:t>
      </w:r>
      <w:r w:rsidR="00616108">
        <w:t xml:space="preserve"> </w:t>
      </w:r>
      <w:r w:rsidRPr="00D3048C">
        <w:t>bezlotoxumab</w:t>
      </w:r>
      <w:r w:rsidR="00616108">
        <w:t xml:space="preserve"> </w:t>
      </w:r>
      <w:r w:rsidRPr="00D3048C">
        <w:t>in</w:t>
      </w:r>
      <w:r w:rsidR="00616108">
        <w:t xml:space="preserve"> </w:t>
      </w:r>
      <w:r w:rsidRPr="00D3048C">
        <w:t>P001,</w:t>
      </w:r>
      <w:r w:rsidR="00616108">
        <w:t xml:space="preserve"> </w:t>
      </w:r>
      <w:r w:rsidRPr="00D3048C">
        <w:t>P002,</w:t>
      </w:r>
      <w:r w:rsidR="00616108">
        <w:t xml:space="preserve"> </w:t>
      </w:r>
      <w:r w:rsidRPr="00D3048C">
        <w:t>that</w:t>
      </w:r>
      <w:r w:rsidR="00616108">
        <w:t xml:space="preserve"> </w:t>
      </w:r>
      <w:r w:rsidRPr="00D3048C">
        <w:t>has</w:t>
      </w:r>
      <w:r w:rsidR="00616108">
        <w:t xml:space="preserve"> </w:t>
      </w:r>
      <w:r w:rsidRPr="00D3048C">
        <w:t>been</w:t>
      </w:r>
      <w:r w:rsidR="00616108">
        <w:t xml:space="preserve"> </w:t>
      </w:r>
      <w:r w:rsidRPr="00D3048C">
        <w:t>demonstrated</w:t>
      </w:r>
      <w:r w:rsidR="00616108">
        <w:t xml:space="preserve"> </w:t>
      </w:r>
      <w:r w:rsidRPr="00D3048C">
        <w:t>to</w:t>
      </w:r>
      <w:r w:rsidR="00616108">
        <w:t xml:space="preserve"> </w:t>
      </w:r>
      <w:r w:rsidRPr="00D3048C">
        <w:t>have</w:t>
      </w:r>
      <w:r w:rsidR="00616108">
        <w:t xml:space="preserve"> </w:t>
      </w:r>
      <w:r w:rsidRPr="00D3048C">
        <w:t>clinical</w:t>
      </w:r>
      <w:r w:rsidR="00616108">
        <w:t xml:space="preserve"> </w:t>
      </w:r>
      <w:r w:rsidRPr="00D3048C">
        <w:t>comparability</w:t>
      </w:r>
      <w:r w:rsidR="00616108">
        <w:t xml:space="preserve"> </w:t>
      </w:r>
      <w:r w:rsidRPr="00D3048C">
        <w:t>with</w:t>
      </w:r>
      <w:r w:rsidR="00616108">
        <w:t xml:space="preserve"> </w:t>
      </w:r>
      <w:r w:rsidRPr="00D3048C">
        <w:t>respect</w:t>
      </w:r>
      <w:r w:rsidR="00616108">
        <w:t xml:space="preserve"> </w:t>
      </w:r>
      <w:r w:rsidRPr="00D3048C">
        <w:t>to</w:t>
      </w:r>
      <w:r w:rsidR="00616108">
        <w:t xml:space="preserve"> </w:t>
      </w:r>
      <w:r w:rsidRPr="00D3048C">
        <w:t>the</w:t>
      </w:r>
      <w:r w:rsidR="00616108">
        <w:t xml:space="preserve"> </w:t>
      </w:r>
      <w:r w:rsidRPr="00D3048C">
        <w:t>safety</w:t>
      </w:r>
      <w:r w:rsidR="00616108">
        <w:t xml:space="preserve"> </w:t>
      </w:r>
      <w:r w:rsidRPr="00D3048C">
        <w:t>and</w:t>
      </w:r>
      <w:r w:rsidR="00616108">
        <w:t xml:space="preserve"> </w:t>
      </w:r>
      <w:r w:rsidRPr="00D3048C">
        <w:t>efficacy</w:t>
      </w:r>
      <w:r w:rsidR="00616108">
        <w:t xml:space="preserve"> </w:t>
      </w:r>
      <w:r w:rsidRPr="00D3048C">
        <w:t>of</w:t>
      </w:r>
      <w:r w:rsidR="00616108">
        <w:t xml:space="preserve"> </w:t>
      </w:r>
      <w:r w:rsidRPr="00D3048C">
        <w:t>bezlotoxumab.</w:t>
      </w:r>
      <w:r w:rsidR="00616108">
        <w:t xml:space="preserve"> </w:t>
      </w:r>
      <w:r w:rsidR="00691260" w:rsidRPr="00A259EB">
        <w:t>AUC</w:t>
      </w:r>
      <w:r w:rsidR="00691260" w:rsidRPr="00691260">
        <w:rPr>
          <w:vertAlign w:val="subscript"/>
        </w:rPr>
        <w:t>0-inf</w:t>
      </w:r>
      <w:r w:rsidR="00616108">
        <w:t xml:space="preserve"> </w:t>
      </w:r>
      <w:r w:rsidRPr="00D3048C">
        <w:t>was</w:t>
      </w:r>
      <w:r w:rsidR="00616108">
        <w:t xml:space="preserve"> </w:t>
      </w:r>
      <w:r w:rsidRPr="00D3048C">
        <w:t>selected</w:t>
      </w:r>
      <w:r w:rsidR="00616108">
        <w:t xml:space="preserve"> </w:t>
      </w:r>
      <w:r w:rsidRPr="00D3048C">
        <w:t>as</w:t>
      </w:r>
      <w:r w:rsidR="00616108">
        <w:t xml:space="preserve"> </w:t>
      </w:r>
      <w:r w:rsidRPr="00D3048C">
        <w:t>the</w:t>
      </w:r>
      <w:r w:rsidR="00616108">
        <w:t xml:space="preserve"> </w:t>
      </w:r>
      <w:r w:rsidRPr="00D3048C">
        <w:t>appropriate</w:t>
      </w:r>
      <w:r w:rsidR="00616108">
        <w:t xml:space="preserve"> </w:t>
      </w:r>
      <w:r w:rsidRPr="00D3048C">
        <w:t>exposure</w:t>
      </w:r>
      <w:r w:rsidR="00616108">
        <w:t xml:space="preserve"> </w:t>
      </w:r>
      <w:r w:rsidRPr="00D3048C">
        <w:t>measure</w:t>
      </w:r>
      <w:r w:rsidR="00616108">
        <w:t xml:space="preserve"> </w:t>
      </w:r>
      <w:r w:rsidRPr="00D3048C">
        <w:t>from</w:t>
      </w:r>
      <w:r w:rsidR="00616108">
        <w:t xml:space="preserve"> </w:t>
      </w:r>
      <w:r w:rsidRPr="00D3048C">
        <w:t>which</w:t>
      </w:r>
      <w:r w:rsidR="00616108">
        <w:t xml:space="preserve"> </w:t>
      </w:r>
      <w:r w:rsidRPr="00D3048C">
        <w:t>to</w:t>
      </w:r>
      <w:r w:rsidR="00616108">
        <w:t xml:space="preserve"> </w:t>
      </w:r>
      <w:r w:rsidRPr="00D3048C">
        <w:t>judge</w:t>
      </w:r>
      <w:r w:rsidR="00616108">
        <w:t xml:space="preserve"> </w:t>
      </w:r>
      <w:r w:rsidRPr="00D3048C">
        <w:t>clinical</w:t>
      </w:r>
      <w:r w:rsidR="00616108">
        <w:t xml:space="preserve"> </w:t>
      </w:r>
      <w:r w:rsidRPr="00D3048C">
        <w:t>relevance,</w:t>
      </w:r>
      <w:r w:rsidR="00616108">
        <w:t xml:space="preserve"> </w:t>
      </w:r>
      <w:r w:rsidRPr="00D3048C">
        <w:t>as</w:t>
      </w:r>
      <w:r w:rsidR="00616108">
        <w:t xml:space="preserve"> </w:t>
      </w:r>
      <w:r w:rsidRPr="00D3048C">
        <w:t>this</w:t>
      </w:r>
      <w:r w:rsidR="00616108">
        <w:t xml:space="preserve"> </w:t>
      </w:r>
      <w:r w:rsidRPr="00D3048C">
        <w:t>reflects</w:t>
      </w:r>
      <w:r w:rsidR="00616108">
        <w:t xml:space="preserve"> </w:t>
      </w:r>
      <w:r w:rsidRPr="00D3048C">
        <w:t>an</w:t>
      </w:r>
      <w:r w:rsidR="00616108">
        <w:t xml:space="preserve"> </w:t>
      </w:r>
      <w:r w:rsidRPr="00D3048C">
        <w:t>integration</w:t>
      </w:r>
      <w:r w:rsidR="00616108">
        <w:t xml:space="preserve"> </w:t>
      </w:r>
      <w:r w:rsidRPr="00D3048C">
        <w:t>of</w:t>
      </w:r>
      <w:r w:rsidR="00616108">
        <w:t xml:space="preserve"> </w:t>
      </w:r>
      <w:r w:rsidRPr="00D3048C">
        <w:t>concentrations</w:t>
      </w:r>
      <w:r w:rsidR="00616108">
        <w:t xml:space="preserve"> </w:t>
      </w:r>
      <w:r w:rsidRPr="00D3048C">
        <w:t>over</w:t>
      </w:r>
      <w:r w:rsidR="00616108">
        <w:t xml:space="preserve"> </w:t>
      </w:r>
      <w:r w:rsidRPr="00D3048C">
        <w:t>the</w:t>
      </w:r>
      <w:r w:rsidR="00616108">
        <w:t xml:space="preserve"> </w:t>
      </w:r>
      <w:r w:rsidRPr="00D3048C">
        <w:t>total</w:t>
      </w:r>
      <w:r w:rsidR="00616108">
        <w:t xml:space="preserve"> </w:t>
      </w:r>
      <w:r w:rsidRPr="00D3048C">
        <w:t>time</w:t>
      </w:r>
      <w:r w:rsidR="00616108">
        <w:t xml:space="preserve"> </w:t>
      </w:r>
      <w:r w:rsidRPr="00D3048C">
        <w:t>period</w:t>
      </w:r>
      <w:r w:rsidR="00616108">
        <w:t xml:space="preserve"> </w:t>
      </w:r>
      <w:r w:rsidRPr="00D3048C">
        <w:t>in</w:t>
      </w:r>
      <w:r w:rsidR="00616108">
        <w:t xml:space="preserve"> </w:t>
      </w:r>
      <w:r w:rsidRPr="00D3048C">
        <w:t>which</w:t>
      </w:r>
      <w:r w:rsidR="00616108">
        <w:t xml:space="preserve"> </w:t>
      </w:r>
      <w:r w:rsidRPr="00D3048C">
        <w:t>patients</w:t>
      </w:r>
      <w:r w:rsidR="00616108">
        <w:t xml:space="preserve"> </w:t>
      </w:r>
      <w:r w:rsidRPr="00D3048C">
        <w:t>are</w:t>
      </w:r>
      <w:r w:rsidR="00616108">
        <w:t xml:space="preserve"> </w:t>
      </w:r>
      <w:r w:rsidRPr="00D3048C">
        <w:t>exposed</w:t>
      </w:r>
      <w:r w:rsidR="00616108">
        <w:t xml:space="preserve"> </w:t>
      </w:r>
      <w:r w:rsidRPr="00D3048C">
        <w:t>to</w:t>
      </w:r>
      <w:r w:rsidR="00616108">
        <w:t xml:space="preserve"> </w:t>
      </w:r>
      <w:r w:rsidRPr="00D3048C">
        <w:t>bezlotoxumab</w:t>
      </w:r>
      <w:r w:rsidR="00616108">
        <w:t xml:space="preserve"> </w:t>
      </w:r>
      <w:r w:rsidRPr="00D3048C">
        <w:t>in</w:t>
      </w:r>
      <w:r w:rsidR="00616108">
        <w:t xml:space="preserve"> </w:t>
      </w:r>
      <w:r w:rsidRPr="00D3048C">
        <w:t>the</w:t>
      </w:r>
      <w:r w:rsidR="00616108">
        <w:t xml:space="preserve"> </w:t>
      </w:r>
      <w:r w:rsidRPr="00D3048C">
        <w:t>serum.</w:t>
      </w:r>
      <w:r w:rsidR="00616108">
        <w:t xml:space="preserve"> </w:t>
      </w:r>
      <w:r w:rsidRPr="00D3048C">
        <w:t>Exposure-response</w:t>
      </w:r>
      <w:r w:rsidR="00616108">
        <w:t xml:space="preserve"> </w:t>
      </w:r>
      <w:r w:rsidRPr="00D3048C">
        <w:t>evaluations</w:t>
      </w:r>
      <w:r w:rsidR="00616108">
        <w:t xml:space="preserve"> </w:t>
      </w:r>
      <w:r w:rsidRPr="00D3048C">
        <w:t>indicate</w:t>
      </w:r>
      <w:r w:rsidR="00616108">
        <w:t xml:space="preserve"> </w:t>
      </w:r>
      <w:r w:rsidRPr="00D3048C">
        <w:t>that</w:t>
      </w:r>
      <w:r w:rsidR="00616108">
        <w:t xml:space="preserve"> </w:t>
      </w:r>
      <w:r w:rsidRPr="00D3048C">
        <w:t>AUC</w:t>
      </w:r>
      <w:r w:rsidRPr="001349A8">
        <w:rPr>
          <w:vertAlign w:val="subscript"/>
        </w:rPr>
        <w:t>0-84d</w:t>
      </w:r>
      <w:r w:rsidR="00616108">
        <w:t xml:space="preserve"> </w:t>
      </w:r>
      <w:r w:rsidRPr="00D3048C">
        <w:t>and</w:t>
      </w:r>
      <w:r w:rsidR="00616108">
        <w:t xml:space="preserve"> </w:t>
      </w:r>
      <w:r w:rsidR="00691260" w:rsidRPr="00A259EB">
        <w:t>C</w:t>
      </w:r>
      <w:r w:rsidR="00691260" w:rsidRPr="00691260">
        <w:rPr>
          <w:vertAlign w:val="subscript"/>
        </w:rPr>
        <w:t>max</w:t>
      </w:r>
      <w:r w:rsidR="00616108">
        <w:t xml:space="preserve"> </w:t>
      </w:r>
      <w:r w:rsidRPr="00D3048C">
        <w:t>are</w:t>
      </w:r>
      <w:r w:rsidR="00616108">
        <w:t xml:space="preserve"> </w:t>
      </w:r>
      <w:r w:rsidRPr="00D3048C">
        <w:t>not</w:t>
      </w:r>
      <w:r w:rsidR="00616108">
        <w:t xml:space="preserve"> </w:t>
      </w:r>
      <w:r w:rsidRPr="00D3048C">
        <w:t>more</w:t>
      </w:r>
      <w:r w:rsidR="00616108">
        <w:t xml:space="preserve"> </w:t>
      </w:r>
      <w:r w:rsidRPr="00D3048C">
        <w:t>predictive</w:t>
      </w:r>
      <w:r w:rsidR="00616108">
        <w:t xml:space="preserve"> </w:t>
      </w:r>
      <w:r w:rsidRPr="00D3048C">
        <w:t>than</w:t>
      </w:r>
      <w:r w:rsidR="00616108">
        <w:t xml:space="preserve"> </w:t>
      </w:r>
      <w:r w:rsidR="00691260" w:rsidRPr="00A259EB">
        <w:t>AUC</w:t>
      </w:r>
      <w:r w:rsidR="00691260" w:rsidRPr="00691260">
        <w:rPr>
          <w:vertAlign w:val="subscript"/>
        </w:rPr>
        <w:t>0-inf</w:t>
      </w:r>
      <w:r w:rsidR="00616108">
        <w:t xml:space="preserve"> </w:t>
      </w:r>
      <w:r w:rsidRPr="00D3048C">
        <w:t>for</w:t>
      </w:r>
      <w:r w:rsidR="00616108">
        <w:t xml:space="preserve"> </w:t>
      </w:r>
      <w:r w:rsidRPr="00D3048C">
        <w:t>CDI</w:t>
      </w:r>
      <w:r w:rsidR="00616108">
        <w:t xml:space="preserve"> </w:t>
      </w:r>
      <w:r w:rsidRPr="00D3048C">
        <w:t>recurrence.</w:t>
      </w:r>
      <w:r w:rsidR="00616108">
        <w:t xml:space="preserve"> </w:t>
      </w:r>
      <w:r w:rsidRPr="00D3048C">
        <w:t>The</w:t>
      </w:r>
      <w:r w:rsidR="00616108">
        <w:t xml:space="preserve"> </w:t>
      </w:r>
      <w:r w:rsidRPr="00D3048C">
        <w:t>comparability</w:t>
      </w:r>
      <w:r w:rsidR="00616108">
        <w:t xml:space="preserve"> </w:t>
      </w:r>
      <w:r w:rsidRPr="00D3048C">
        <w:t>bounds</w:t>
      </w:r>
      <w:r w:rsidR="00616108">
        <w:t xml:space="preserve"> </w:t>
      </w:r>
      <w:r w:rsidRPr="00D3048C">
        <w:t>of</w:t>
      </w:r>
      <w:r w:rsidR="00616108">
        <w:t xml:space="preserve"> </w:t>
      </w:r>
      <w:r w:rsidRPr="00D3048C">
        <w:t>(0.6,</w:t>
      </w:r>
      <w:r w:rsidR="00616108">
        <w:t xml:space="preserve"> </w:t>
      </w:r>
      <w:r w:rsidRPr="00D3048C">
        <w:t>1.6)</w:t>
      </w:r>
      <w:r w:rsidR="00616108">
        <w:t xml:space="preserve"> </w:t>
      </w:r>
      <w:r w:rsidRPr="00D3048C">
        <w:t>for</w:t>
      </w:r>
      <w:r w:rsidR="00616108">
        <w:t xml:space="preserve"> </w:t>
      </w:r>
      <w:r w:rsidRPr="00D3048C">
        <w:t>bezlotoxumab</w:t>
      </w:r>
      <w:r w:rsidR="00616108">
        <w:t xml:space="preserve"> </w:t>
      </w:r>
      <w:r w:rsidRPr="00D3048C">
        <w:t>are</w:t>
      </w:r>
      <w:r w:rsidR="00616108">
        <w:t xml:space="preserve"> </w:t>
      </w:r>
      <w:r w:rsidRPr="00D3048C">
        <w:t>based</w:t>
      </w:r>
      <w:r w:rsidR="00616108">
        <w:t xml:space="preserve"> </w:t>
      </w:r>
      <w:r w:rsidRPr="00D3048C">
        <w:t>on</w:t>
      </w:r>
      <w:r w:rsidR="00616108">
        <w:t xml:space="preserve"> </w:t>
      </w:r>
      <w:r w:rsidRPr="00D3048C">
        <w:t>the</w:t>
      </w:r>
      <w:r w:rsidR="00616108">
        <w:t xml:space="preserve"> </w:t>
      </w:r>
      <w:r w:rsidRPr="00D3048C">
        <w:t>10th</w:t>
      </w:r>
      <w:r w:rsidR="00616108">
        <w:t xml:space="preserve"> </w:t>
      </w:r>
      <w:r w:rsidRPr="00D3048C">
        <w:t>and</w:t>
      </w:r>
      <w:r w:rsidR="00616108">
        <w:t xml:space="preserve"> </w:t>
      </w:r>
      <w:r w:rsidRPr="00D3048C">
        <w:t>90th</w:t>
      </w:r>
      <w:r w:rsidR="00616108">
        <w:t xml:space="preserve"> </w:t>
      </w:r>
      <w:r w:rsidRPr="00D3048C">
        <w:t>percentiles</w:t>
      </w:r>
      <w:r w:rsidR="00616108">
        <w:t xml:space="preserve"> </w:t>
      </w:r>
      <w:r w:rsidRPr="00D3048C">
        <w:t>of</w:t>
      </w:r>
      <w:r w:rsidR="00616108">
        <w:t xml:space="preserve"> </w:t>
      </w:r>
      <w:r w:rsidRPr="00D3048C">
        <w:t>observed</w:t>
      </w:r>
      <w:r w:rsidR="00616108">
        <w:t xml:space="preserve"> </w:t>
      </w:r>
      <w:r w:rsidRPr="00D3048C">
        <w:t>bezlotoxumab</w:t>
      </w:r>
      <w:r w:rsidR="00616108">
        <w:t xml:space="preserve"> </w:t>
      </w:r>
      <w:r w:rsidR="00691260" w:rsidRPr="00A259EB">
        <w:t>AUC</w:t>
      </w:r>
      <w:r w:rsidR="00691260" w:rsidRPr="00691260">
        <w:rPr>
          <w:vertAlign w:val="subscript"/>
        </w:rPr>
        <w:t>0-inf</w:t>
      </w:r>
      <w:r w:rsidR="00616108">
        <w:t xml:space="preserve"> </w:t>
      </w:r>
      <w:r w:rsidRPr="00D3048C">
        <w:t>values</w:t>
      </w:r>
      <w:r w:rsidR="00616108">
        <w:t xml:space="preserve"> </w:t>
      </w:r>
      <w:r w:rsidRPr="00D3048C">
        <w:t>following</w:t>
      </w:r>
      <w:r w:rsidR="00616108">
        <w:t xml:space="preserve"> </w:t>
      </w:r>
      <w:r w:rsidRPr="00D3048C">
        <w:t>administration</w:t>
      </w:r>
      <w:r w:rsidR="00616108">
        <w:t xml:space="preserve"> </w:t>
      </w:r>
      <w:r w:rsidRPr="00D3048C">
        <w:t>of</w:t>
      </w:r>
      <w:r w:rsidR="00616108">
        <w:t xml:space="preserve"> </w:t>
      </w:r>
      <w:r w:rsidRPr="00D3048C">
        <w:t>a</w:t>
      </w:r>
      <w:r w:rsidR="00616108">
        <w:t xml:space="preserve"> </w:t>
      </w:r>
      <w:r w:rsidRPr="00D3048C">
        <w:t>single</w:t>
      </w:r>
      <w:r w:rsidR="00616108">
        <w:t xml:space="preserve"> </w:t>
      </w:r>
      <w:r w:rsidRPr="00D3048C">
        <w:t>10</w:t>
      </w:r>
      <w:r w:rsidR="00616108">
        <w:t xml:space="preserve"> </w:t>
      </w:r>
      <w:r w:rsidR="001349A8">
        <w:t>mg</w:t>
      </w:r>
      <w:r w:rsidRPr="00D3048C">
        <w:t>/kg</w:t>
      </w:r>
      <w:r w:rsidR="00616108">
        <w:t xml:space="preserve"> </w:t>
      </w:r>
      <w:r w:rsidRPr="00D3048C">
        <w:t>IV</w:t>
      </w:r>
      <w:r w:rsidR="00616108">
        <w:t xml:space="preserve"> </w:t>
      </w:r>
      <w:r w:rsidRPr="00D3048C">
        <w:t>infusion</w:t>
      </w:r>
      <w:r w:rsidR="00616108">
        <w:t xml:space="preserve"> </w:t>
      </w:r>
      <w:r w:rsidRPr="00D3048C">
        <w:t>of</w:t>
      </w:r>
      <w:r w:rsidR="00616108">
        <w:t xml:space="preserve"> </w:t>
      </w:r>
      <w:r w:rsidRPr="00D3048C">
        <w:t>bezlotoxumab</w:t>
      </w:r>
      <w:r w:rsidR="00616108">
        <w:t xml:space="preserve"> </w:t>
      </w:r>
      <w:r w:rsidRPr="00D3048C">
        <w:t>alone</w:t>
      </w:r>
      <w:r w:rsidR="00616108">
        <w:t xml:space="preserve"> </w:t>
      </w:r>
      <w:r w:rsidRPr="00D3048C">
        <w:t>or</w:t>
      </w:r>
      <w:r w:rsidR="00616108">
        <w:t xml:space="preserve"> </w:t>
      </w:r>
      <w:r w:rsidRPr="00D3048C">
        <w:t>as</w:t>
      </w:r>
      <w:r w:rsidR="00616108">
        <w:t xml:space="preserve"> </w:t>
      </w:r>
      <w:r w:rsidRPr="00D3048C">
        <w:t>actoxumab</w:t>
      </w:r>
      <w:r w:rsidR="00616108">
        <w:t xml:space="preserve"> </w:t>
      </w:r>
      <w:r w:rsidRPr="00D3048C">
        <w:t>+</w:t>
      </w:r>
      <w:r w:rsidR="00616108">
        <w:t xml:space="preserve"> </w:t>
      </w:r>
      <w:r w:rsidRPr="00D3048C">
        <w:t>bezlotoxumab</w:t>
      </w:r>
      <w:r w:rsidR="00616108">
        <w:t xml:space="preserve"> </w:t>
      </w:r>
      <w:r w:rsidRPr="00D3048C">
        <w:t>in</w:t>
      </w:r>
      <w:r w:rsidR="00616108">
        <w:t xml:space="preserve"> </w:t>
      </w:r>
      <w:r w:rsidRPr="00D3048C">
        <w:t>the</w:t>
      </w:r>
      <w:r w:rsidR="00616108">
        <w:t xml:space="preserve"> </w:t>
      </w:r>
      <w:r w:rsidR="00F96EC9">
        <w:t>Phase</w:t>
      </w:r>
      <w:r w:rsidR="00616108">
        <w:t xml:space="preserve"> </w:t>
      </w:r>
      <w:r w:rsidR="00F96EC9">
        <w:t>III</w:t>
      </w:r>
      <w:r w:rsidR="00616108">
        <w:t xml:space="preserve"> </w:t>
      </w:r>
      <w:r w:rsidRPr="00D3048C">
        <w:t>trials.</w:t>
      </w:r>
      <w:r w:rsidR="00616108">
        <w:t xml:space="preserve"> </w:t>
      </w:r>
      <w:r w:rsidRPr="00D3048C">
        <w:t>The</w:t>
      </w:r>
      <w:r w:rsidR="00616108">
        <w:t xml:space="preserve"> </w:t>
      </w:r>
      <w:r w:rsidRPr="00D3048C">
        <w:t>lower</w:t>
      </w:r>
      <w:r w:rsidR="00616108">
        <w:t xml:space="preserve"> </w:t>
      </w:r>
      <w:r w:rsidRPr="00D3048C">
        <w:t>bound</w:t>
      </w:r>
      <w:r w:rsidR="00616108">
        <w:t xml:space="preserve"> </w:t>
      </w:r>
      <w:r w:rsidRPr="00D3048C">
        <w:t>is</w:t>
      </w:r>
      <w:r w:rsidR="00616108">
        <w:t xml:space="preserve"> </w:t>
      </w:r>
      <w:r w:rsidRPr="00D3048C">
        <w:t>derived</w:t>
      </w:r>
      <w:r w:rsidR="00616108">
        <w:t xml:space="preserve"> </w:t>
      </w:r>
      <w:r w:rsidRPr="00D3048C">
        <w:t>from</w:t>
      </w:r>
      <w:r w:rsidR="00616108">
        <w:t xml:space="preserve"> </w:t>
      </w:r>
      <w:r w:rsidRPr="00D3048C">
        <w:t>the</w:t>
      </w:r>
      <w:r w:rsidR="00616108">
        <w:t xml:space="preserve"> </w:t>
      </w:r>
      <w:r w:rsidRPr="00D3048C">
        <w:t>ratio</w:t>
      </w:r>
      <w:r w:rsidR="00616108">
        <w:t xml:space="preserve"> </w:t>
      </w:r>
      <w:r w:rsidRPr="00D3048C">
        <w:t>of</w:t>
      </w:r>
      <w:r w:rsidR="00616108">
        <w:t xml:space="preserve"> </w:t>
      </w:r>
      <w:r w:rsidRPr="00D3048C">
        <w:t>bezlotoxumab</w:t>
      </w:r>
      <w:r w:rsidR="00616108">
        <w:t xml:space="preserve"> </w:t>
      </w:r>
      <w:r w:rsidR="00691260" w:rsidRPr="00A259EB">
        <w:t>AUC</w:t>
      </w:r>
      <w:r w:rsidR="00691260" w:rsidRPr="00691260">
        <w:rPr>
          <w:vertAlign w:val="subscript"/>
        </w:rPr>
        <w:t>0-inf</w:t>
      </w:r>
      <w:r w:rsidR="00616108">
        <w:t xml:space="preserve"> </w:t>
      </w:r>
      <w:r w:rsidRPr="00D3048C">
        <w:t>values</w:t>
      </w:r>
      <w:r w:rsidR="00616108">
        <w:t xml:space="preserve"> </w:t>
      </w:r>
      <w:r w:rsidRPr="00D3048C">
        <w:t>at</w:t>
      </w:r>
      <w:r w:rsidR="00616108">
        <w:t xml:space="preserve"> </w:t>
      </w:r>
      <w:r w:rsidR="001349A8">
        <w:t>the</w:t>
      </w:r>
      <w:r w:rsidR="00616108">
        <w:t xml:space="preserve"> </w:t>
      </w:r>
      <w:r w:rsidR="001349A8">
        <w:t>10th</w:t>
      </w:r>
      <w:r w:rsidR="00616108">
        <w:t xml:space="preserve"> </w:t>
      </w:r>
      <w:r w:rsidR="001349A8">
        <w:t>percentile</w:t>
      </w:r>
      <w:r w:rsidR="00616108">
        <w:t xml:space="preserve"> </w:t>
      </w:r>
      <w:r w:rsidR="001349A8">
        <w:t>(31,700</w:t>
      </w:r>
      <w:r w:rsidR="00616108">
        <w:t xml:space="preserve"> </w:t>
      </w:r>
      <w:r w:rsidR="001349A8">
        <w:t>μg/</w:t>
      </w:r>
      <w:r w:rsidRPr="00D3048C">
        <w:t>h</w:t>
      </w:r>
      <w:r w:rsidR="001349A8">
        <w:t>our</w:t>
      </w:r>
      <w:r w:rsidRPr="00D3048C">
        <w:t>/mL)</w:t>
      </w:r>
      <w:r w:rsidR="00616108">
        <w:t xml:space="preserve"> </w:t>
      </w:r>
      <w:r w:rsidRPr="00D3048C">
        <w:t>re</w:t>
      </w:r>
      <w:r w:rsidR="001349A8">
        <w:t>lative</w:t>
      </w:r>
      <w:r w:rsidR="00616108">
        <w:t xml:space="preserve"> </w:t>
      </w:r>
      <w:r w:rsidR="001349A8">
        <w:t>to</w:t>
      </w:r>
      <w:r w:rsidR="00616108">
        <w:t xml:space="preserve"> </w:t>
      </w:r>
      <w:r w:rsidR="001349A8">
        <w:t>the</w:t>
      </w:r>
      <w:r w:rsidR="00616108">
        <w:t xml:space="preserve"> </w:t>
      </w:r>
      <w:r w:rsidR="001349A8">
        <w:t>median</w:t>
      </w:r>
      <w:r w:rsidR="00616108">
        <w:t xml:space="preserve"> </w:t>
      </w:r>
      <w:r w:rsidR="001349A8">
        <w:t>(54,700</w:t>
      </w:r>
      <w:r w:rsidR="00616108">
        <w:t xml:space="preserve"> </w:t>
      </w:r>
      <w:r w:rsidR="001349A8">
        <w:t>μg/</w:t>
      </w:r>
      <w:r w:rsidRPr="00D3048C">
        <w:t>h</w:t>
      </w:r>
      <w:r w:rsidR="001349A8">
        <w:t>our</w:t>
      </w:r>
      <w:r w:rsidRPr="00D3048C">
        <w:t>/mL)</w:t>
      </w:r>
      <w:r w:rsidR="00616108">
        <w:t xml:space="preserve"> </w:t>
      </w:r>
      <w:r w:rsidRPr="00D3048C">
        <w:t>in</w:t>
      </w:r>
      <w:r w:rsidR="00616108">
        <w:t xml:space="preserve"> </w:t>
      </w:r>
      <w:r w:rsidRPr="00D3048C">
        <w:t>a</w:t>
      </w:r>
      <w:r w:rsidR="00616108">
        <w:t xml:space="preserve"> </w:t>
      </w:r>
      <w:r w:rsidRPr="00D3048C">
        <w:t>pooled</w:t>
      </w:r>
      <w:r w:rsidR="00616108">
        <w:t xml:space="preserve"> </w:t>
      </w:r>
      <w:r w:rsidRPr="00D3048C">
        <w:t>population</w:t>
      </w:r>
      <w:r w:rsidR="00616108">
        <w:t xml:space="preserve"> </w:t>
      </w:r>
      <w:r w:rsidRPr="00D3048C">
        <w:t>of</w:t>
      </w:r>
      <w:r w:rsidR="00616108">
        <w:t xml:space="preserve"> </w:t>
      </w:r>
      <w:r w:rsidRPr="00D3048C">
        <w:t>patients</w:t>
      </w:r>
      <w:r w:rsidR="00616108">
        <w:t xml:space="preserve"> </w:t>
      </w:r>
      <w:r w:rsidRPr="00D3048C">
        <w:t>from</w:t>
      </w:r>
      <w:r w:rsidR="00616108">
        <w:t xml:space="preserve"> </w:t>
      </w:r>
      <w:r w:rsidRPr="00D3048C">
        <w:t>the</w:t>
      </w:r>
      <w:r w:rsidR="00616108">
        <w:t xml:space="preserve"> </w:t>
      </w:r>
      <w:r w:rsidR="00F96EC9">
        <w:t>Phase</w:t>
      </w:r>
      <w:r w:rsidR="00616108">
        <w:t xml:space="preserve"> </w:t>
      </w:r>
      <w:r w:rsidR="00F96EC9">
        <w:t>III</w:t>
      </w:r>
      <w:r w:rsidR="00616108">
        <w:t xml:space="preserve"> </w:t>
      </w:r>
      <w:r w:rsidRPr="00D3048C">
        <w:t>trials.</w:t>
      </w:r>
      <w:r w:rsidR="00616108">
        <w:t xml:space="preserve"> </w:t>
      </w:r>
      <w:r w:rsidRPr="00D3048C">
        <w:t>The</w:t>
      </w:r>
      <w:r w:rsidR="00616108">
        <w:t xml:space="preserve"> </w:t>
      </w:r>
      <w:r w:rsidRPr="00D3048C">
        <w:t>upper</w:t>
      </w:r>
      <w:r w:rsidR="00616108">
        <w:t xml:space="preserve"> </w:t>
      </w:r>
      <w:r w:rsidRPr="00D3048C">
        <w:t>bound</w:t>
      </w:r>
      <w:r w:rsidR="00616108">
        <w:t xml:space="preserve"> </w:t>
      </w:r>
      <w:r w:rsidRPr="00D3048C">
        <w:t>is</w:t>
      </w:r>
      <w:r w:rsidR="00616108">
        <w:t xml:space="preserve"> </w:t>
      </w:r>
      <w:r w:rsidRPr="00D3048C">
        <w:t>similarly</w:t>
      </w:r>
      <w:r w:rsidR="00616108">
        <w:t xml:space="preserve"> </w:t>
      </w:r>
      <w:r w:rsidRPr="00D3048C">
        <w:t>derived</w:t>
      </w:r>
      <w:r w:rsidR="00616108">
        <w:t xml:space="preserve"> </w:t>
      </w:r>
      <w:r w:rsidRPr="00D3048C">
        <w:t>from</w:t>
      </w:r>
      <w:r w:rsidR="00616108">
        <w:t xml:space="preserve"> </w:t>
      </w:r>
      <w:r w:rsidRPr="00D3048C">
        <w:t>the</w:t>
      </w:r>
      <w:r w:rsidR="00616108">
        <w:t xml:space="preserve"> </w:t>
      </w:r>
      <w:r w:rsidRPr="00D3048C">
        <w:t>ratio</w:t>
      </w:r>
      <w:r w:rsidR="00616108">
        <w:t xml:space="preserve"> </w:t>
      </w:r>
      <w:r w:rsidRPr="00D3048C">
        <w:t>of</w:t>
      </w:r>
      <w:r w:rsidR="00616108">
        <w:t xml:space="preserve"> </w:t>
      </w:r>
      <w:r w:rsidRPr="00D3048C">
        <w:t>bezlotoxumab</w:t>
      </w:r>
      <w:r w:rsidR="00616108">
        <w:t xml:space="preserve"> </w:t>
      </w:r>
      <w:r w:rsidR="00691260" w:rsidRPr="00A259EB">
        <w:t>AUC</w:t>
      </w:r>
      <w:r w:rsidR="00691260" w:rsidRPr="00691260">
        <w:rPr>
          <w:vertAlign w:val="subscript"/>
        </w:rPr>
        <w:t>0-inf</w:t>
      </w:r>
      <w:r w:rsidR="00616108">
        <w:t xml:space="preserve"> </w:t>
      </w:r>
      <w:r w:rsidRPr="00D3048C">
        <w:t>values</w:t>
      </w:r>
      <w:r w:rsidR="00616108">
        <w:t xml:space="preserve"> </w:t>
      </w:r>
      <w:r w:rsidRPr="00D3048C">
        <w:t>at</w:t>
      </w:r>
      <w:r w:rsidR="00616108">
        <w:t xml:space="preserve"> </w:t>
      </w:r>
      <w:r w:rsidRPr="00D3048C">
        <w:t>the</w:t>
      </w:r>
      <w:r w:rsidR="00616108">
        <w:t xml:space="preserve"> </w:t>
      </w:r>
      <w:r w:rsidRPr="00D3048C">
        <w:t>90th</w:t>
      </w:r>
      <w:r w:rsidR="00616108">
        <w:t xml:space="preserve"> </w:t>
      </w:r>
      <w:r w:rsidRPr="00D3048C">
        <w:t>percentile</w:t>
      </w:r>
      <w:r w:rsidR="00616108">
        <w:t xml:space="preserve"> </w:t>
      </w:r>
      <w:r w:rsidR="001349A8">
        <w:t>(85,600</w:t>
      </w:r>
      <w:r w:rsidR="00616108">
        <w:t xml:space="preserve"> </w:t>
      </w:r>
      <w:r w:rsidR="001349A8">
        <w:t>μg/</w:t>
      </w:r>
      <w:r w:rsidRPr="00D3048C">
        <w:t>h</w:t>
      </w:r>
      <w:r w:rsidR="001349A8">
        <w:t>our</w:t>
      </w:r>
      <w:r w:rsidRPr="00D3048C">
        <w:t>/mL)</w:t>
      </w:r>
      <w:r w:rsidR="00616108">
        <w:t xml:space="preserve"> </w:t>
      </w:r>
      <w:r w:rsidRPr="00D3048C">
        <w:t>of</w:t>
      </w:r>
      <w:r w:rsidR="00616108">
        <w:t xml:space="preserve"> </w:t>
      </w:r>
      <w:r w:rsidRPr="00D3048C">
        <w:t>the</w:t>
      </w:r>
      <w:r w:rsidR="00616108">
        <w:t xml:space="preserve"> </w:t>
      </w:r>
      <w:r w:rsidRPr="00D3048C">
        <w:t>same</w:t>
      </w:r>
      <w:r w:rsidR="00616108">
        <w:t xml:space="preserve"> </w:t>
      </w:r>
      <w:r w:rsidRPr="00D3048C">
        <w:t>population</w:t>
      </w:r>
      <w:r w:rsidR="00616108">
        <w:t xml:space="preserve"> </w:t>
      </w:r>
      <w:r w:rsidRPr="00D3048C">
        <w:t>relative</w:t>
      </w:r>
      <w:r w:rsidR="00616108">
        <w:t xml:space="preserve"> </w:t>
      </w:r>
      <w:r w:rsidRPr="00D3048C">
        <w:t>to</w:t>
      </w:r>
      <w:r w:rsidR="00616108">
        <w:t xml:space="preserve"> </w:t>
      </w:r>
      <w:r w:rsidRPr="00D3048C">
        <w:t>the</w:t>
      </w:r>
      <w:r w:rsidR="00616108">
        <w:t xml:space="preserve"> </w:t>
      </w:r>
      <w:r w:rsidRPr="00D3048C">
        <w:t>median</w:t>
      </w:r>
      <w:r w:rsidR="00616108">
        <w:t xml:space="preserve"> </w:t>
      </w:r>
      <w:r w:rsidR="00691260" w:rsidRPr="00A259EB">
        <w:t>AUC</w:t>
      </w:r>
      <w:r w:rsidR="00691260" w:rsidRPr="00691260">
        <w:rPr>
          <w:vertAlign w:val="subscript"/>
        </w:rPr>
        <w:t>0-inf</w:t>
      </w:r>
      <w:r w:rsidRPr="00D3048C">
        <w:t>.</w:t>
      </w:r>
      <w:r w:rsidR="00616108">
        <w:t xml:space="preserve"> </w:t>
      </w:r>
      <w:r w:rsidRPr="00D3048C">
        <w:t>These</w:t>
      </w:r>
      <w:r w:rsidR="00616108">
        <w:t xml:space="preserve"> </w:t>
      </w:r>
      <w:r w:rsidRPr="00D3048C">
        <w:t>bounds</w:t>
      </w:r>
      <w:r w:rsidR="00616108">
        <w:t xml:space="preserve"> </w:t>
      </w:r>
      <w:r w:rsidRPr="00D3048C">
        <w:t>correspond</w:t>
      </w:r>
      <w:r w:rsidR="00616108">
        <w:t xml:space="preserve"> </w:t>
      </w:r>
      <w:r w:rsidRPr="00D3048C">
        <w:t>to</w:t>
      </w:r>
      <w:r w:rsidR="00616108">
        <w:t xml:space="preserve"> </w:t>
      </w:r>
      <w:r w:rsidRPr="00D3048C">
        <w:t>mean</w:t>
      </w:r>
      <w:r w:rsidR="00616108">
        <w:t xml:space="preserve"> </w:t>
      </w:r>
      <w:r w:rsidRPr="00D3048C">
        <w:t>bezlotoxumab</w:t>
      </w:r>
      <w:r w:rsidR="00616108">
        <w:t xml:space="preserve"> </w:t>
      </w:r>
      <w:r w:rsidRPr="00D3048C">
        <w:t>exposures</w:t>
      </w:r>
      <w:r w:rsidR="00616108">
        <w:t xml:space="preserve"> </w:t>
      </w:r>
      <w:r w:rsidRPr="00D3048C">
        <w:t>anticipated</w:t>
      </w:r>
      <w:r w:rsidR="00616108">
        <w:t xml:space="preserve"> </w:t>
      </w:r>
      <w:r w:rsidRPr="00D3048C">
        <w:t>at</w:t>
      </w:r>
      <w:r w:rsidR="00616108">
        <w:t xml:space="preserve"> </w:t>
      </w:r>
      <w:r w:rsidRPr="00D3048C">
        <w:t>doses</w:t>
      </w:r>
      <w:r w:rsidR="00616108">
        <w:t xml:space="preserve"> </w:t>
      </w:r>
      <w:r w:rsidRPr="00D3048C">
        <w:t>of</w:t>
      </w:r>
      <w:r w:rsidR="00616108">
        <w:t xml:space="preserve"> </w:t>
      </w:r>
      <w:r w:rsidRPr="00D3048C">
        <w:t>6</w:t>
      </w:r>
      <w:r w:rsidR="00616108">
        <w:t xml:space="preserve"> </w:t>
      </w:r>
      <w:r w:rsidR="001349A8">
        <w:t>mg</w:t>
      </w:r>
      <w:r w:rsidRPr="00D3048C">
        <w:t>/kg</w:t>
      </w:r>
      <w:r w:rsidR="00616108">
        <w:t xml:space="preserve"> </w:t>
      </w:r>
      <w:r w:rsidRPr="00D3048C">
        <w:t>and</w:t>
      </w:r>
      <w:r w:rsidR="00616108">
        <w:t xml:space="preserve"> </w:t>
      </w:r>
      <w:r w:rsidRPr="00D3048C">
        <w:t>16</w:t>
      </w:r>
      <w:r w:rsidR="00616108">
        <w:t xml:space="preserve"> </w:t>
      </w:r>
      <w:r w:rsidR="001349A8">
        <w:t>mg</w:t>
      </w:r>
      <w:r w:rsidRPr="00D3048C">
        <w:t>/kg</w:t>
      </w:r>
      <w:r w:rsidR="00616108">
        <w:t xml:space="preserve"> </w:t>
      </w:r>
      <w:r w:rsidRPr="00D3048C">
        <w:t>based</w:t>
      </w:r>
      <w:r w:rsidR="00616108">
        <w:t xml:space="preserve"> </w:t>
      </w:r>
      <w:r w:rsidRPr="00D3048C">
        <w:t>on</w:t>
      </w:r>
      <w:r w:rsidR="00616108">
        <w:t xml:space="preserve"> </w:t>
      </w:r>
      <w:r w:rsidRPr="00D3048C">
        <w:t>dose</w:t>
      </w:r>
      <w:r w:rsidR="00616108">
        <w:t xml:space="preserve"> </w:t>
      </w:r>
      <w:r w:rsidRPr="00D3048C">
        <w:t>proport</w:t>
      </w:r>
      <w:r w:rsidR="001349A8">
        <w:t>ionality</w:t>
      </w:r>
      <w:r w:rsidR="00616108">
        <w:t xml:space="preserve"> </w:t>
      </w:r>
      <w:r w:rsidR="001349A8">
        <w:t>observed</w:t>
      </w:r>
      <w:r w:rsidR="00616108">
        <w:t xml:space="preserve"> </w:t>
      </w:r>
      <w:r w:rsidR="001349A8">
        <w:t>over</w:t>
      </w:r>
      <w:r w:rsidR="00616108">
        <w:t xml:space="preserve"> </w:t>
      </w:r>
      <w:r w:rsidR="001349A8">
        <w:t>the</w:t>
      </w:r>
      <w:r w:rsidR="00616108">
        <w:t xml:space="preserve"> </w:t>
      </w:r>
      <w:r w:rsidR="001349A8">
        <w:t>0.3</w:t>
      </w:r>
      <w:r w:rsidR="00616108">
        <w:t xml:space="preserve"> </w:t>
      </w:r>
      <w:r w:rsidR="001349A8">
        <w:t>to</w:t>
      </w:r>
      <w:r w:rsidR="00616108">
        <w:t xml:space="preserve"> </w:t>
      </w:r>
      <w:r w:rsidRPr="00D3048C">
        <w:t>20</w:t>
      </w:r>
      <w:r w:rsidR="00616108">
        <w:t xml:space="preserve"> </w:t>
      </w:r>
      <w:r w:rsidR="001349A8">
        <w:t>mg</w:t>
      </w:r>
      <w:r w:rsidRPr="00D3048C">
        <w:t>/kg</w:t>
      </w:r>
      <w:r w:rsidR="00616108">
        <w:t xml:space="preserve"> </w:t>
      </w:r>
      <w:r w:rsidRPr="00D3048C">
        <w:t>dose</w:t>
      </w:r>
      <w:r w:rsidR="00616108">
        <w:t xml:space="preserve"> </w:t>
      </w:r>
      <w:r w:rsidRPr="00D3048C">
        <w:t>range,</w:t>
      </w:r>
      <w:r w:rsidR="00616108">
        <w:t xml:space="preserve"> </w:t>
      </w:r>
      <w:r w:rsidRPr="00D3048C">
        <w:t>though</w:t>
      </w:r>
      <w:r w:rsidR="00616108">
        <w:t xml:space="preserve"> </w:t>
      </w:r>
      <w:r w:rsidRPr="00D3048C">
        <w:t>no</w:t>
      </w:r>
      <w:r w:rsidR="00616108">
        <w:t xml:space="preserve"> </w:t>
      </w:r>
      <w:r w:rsidRPr="00D3048C">
        <w:t>formal</w:t>
      </w:r>
      <w:r w:rsidR="00616108">
        <w:t xml:space="preserve"> </w:t>
      </w:r>
      <w:r w:rsidRPr="00D3048C">
        <w:t>dose</w:t>
      </w:r>
      <w:r w:rsidR="00616108">
        <w:t xml:space="preserve"> </w:t>
      </w:r>
      <w:r w:rsidRPr="00D3048C">
        <w:t>ranging</w:t>
      </w:r>
      <w:r w:rsidR="00616108">
        <w:t xml:space="preserve"> </w:t>
      </w:r>
      <w:r w:rsidRPr="00D3048C">
        <w:t>studies</w:t>
      </w:r>
      <w:r w:rsidR="00616108">
        <w:t xml:space="preserve"> </w:t>
      </w:r>
      <w:r w:rsidRPr="00D3048C">
        <w:t>were</w:t>
      </w:r>
      <w:r w:rsidR="00616108">
        <w:t xml:space="preserve"> </w:t>
      </w:r>
      <w:r w:rsidRPr="00D3048C">
        <w:t>performed.</w:t>
      </w:r>
      <w:r w:rsidR="00616108">
        <w:t xml:space="preserve"> </w:t>
      </w:r>
      <w:r w:rsidRPr="00D3048C">
        <w:t>These</w:t>
      </w:r>
      <w:r w:rsidR="00616108">
        <w:t xml:space="preserve"> </w:t>
      </w:r>
      <w:r w:rsidRPr="00D3048C">
        <w:t>comparability</w:t>
      </w:r>
      <w:r w:rsidR="00616108">
        <w:t xml:space="preserve"> </w:t>
      </w:r>
      <w:r w:rsidRPr="00D3048C">
        <w:t>bounds</w:t>
      </w:r>
      <w:r w:rsidR="00616108">
        <w:t xml:space="preserve"> </w:t>
      </w:r>
      <w:r w:rsidRPr="00D3048C">
        <w:t>are</w:t>
      </w:r>
      <w:r w:rsidR="00616108">
        <w:t xml:space="preserve"> </w:t>
      </w:r>
      <w:r w:rsidRPr="00D3048C">
        <w:t>supported</w:t>
      </w:r>
      <w:r w:rsidR="00616108">
        <w:t xml:space="preserve"> </w:t>
      </w:r>
      <w:r w:rsidR="001349A8">
        <w:t>by</w:t>
      </w:r>
      <w:r w:rsidR="00616108">
        <w:t xml:space="preserve"> </w:t>
      </w:r>
      <w:r w:rsidR="001349A8">
        <w:t>the</w:t>
      </w:r>
      <w:r w:rsidR="00616108">
        <w:t xml:space="preserve"> </w:t>
      </w:r>
      <w:r w:rsidR="001349A8">
        <w:t>robust</w:t>
      </w:r>
      <w:r w:rsidR="00616108">
        <w:t xml:space="preserve"> </w:t>
      </w:r>
      <w:r w:rsidR="001349A8">
        <w:t>reduction</w:t>
      </w:r>
      <w:r w:rsidR="00616108">
        <w:t xml:space="preserve"> </w:t>
      </w:r>
      <w:r w:rsidR="001349A8">
        <w:t>in</w:t>
      </w:r>
      <w:r w:rsidR="00616108">
        <w:t xml:space="preserve"> </w:t>
      </w:r>
      <w:r w:rsidR="001349A8">
        <w:t>CDI</w:t>
      </w:r>
      <w:r w:rsidR="00616108">
        <w:t xml:space="preserve"> </w:t>
      </w:r>
      <w:r w:rsidRPr="00D3048C">
        <w:t>recurrence</w:t>
      </w:r>
      <w:r w:rsidR="00616108">
        <w:t xml:space="preserve"> </w:t>
      </w:r>
      <w:r w:rsidRPr="00D3048C">
        <w:t>and</w:t>
      </w:r>
      <w:r w:rsidR="00616108">
        <w:t xml:space="preserve"> </w:t>
      </w:r>
      <w:r w:rsidRPr="00D3048C">
        <w:t>lack</w:t>
      </w:r>
      <w:r w:rsidR="00616108">
        <w:t xml:space="preserve"> </w:t>
      </w:r>
      <w:r w:rsidRPr="00D3048C">
        <w:t>of</w:t>
      </w:r>
      <w:r w:rsidR="00616108">
        <w:t xml:space="preserve"> </w:t>
      </w:r>
      <w:r w:rsidRPr="00D3048C">
        <w:t>safety</w:t>
      </w:r>
      <w:r w:rsidR="00616108">
        <w:t xml:space="preserve"> </w:t>
      </w:r>
      <w:r w:rsidRPr="00D3048C">
        <w:t>findings</w:t>
      </w:r>
      <w:r w:rsidR="00616108">
        <w:t xml:space="preserve"> </w:t>
      </w:r>
      <w:r w:rsidRPr="00D3048C">
        <w:t>observed</w:t>
      </w:r>
      <w:r w:rsidR="00616108">
        <w:t xml:space="preserve"> </w:t>
      </w:r>
      <w:r w:rsidRPr="00D3048C">
        <w:t>over</w:t>
      </w:r>
      <w:r w:rsidR="00616108">
        <w:t xml:space="preserve"> </w:t>
      </w:r>
      <w:r w:rsidRPr="00D3048C">
        <w:t>the</w:t>
      </w:r>
      <w:r w:rsidR="00616108">
        <w:t xml:space="preserve"> </w:t>
      </w:r>
      <w:r w:rsidRPr="00D3048C">
        <w:t>range</w:t>
      </w:r>
      <w:r w:rsidR="00616108">
        <w:t xml:space="preserve"> </w:t>
      </w:r>
      <w:r w:rsidRPr="00D3048C">
        <w:t>of</w:t>
      </w:r>
      <w:r w:rsidR="00616108">
        <w:t xml:space="preserve"> </w:t>
      </w:r>
      <w:r w:rsidRPr="00D3048C">
        <w:t>exposures</w:t>
      </w:r>
      <w:r w:rsidR="00616108">
        <w:t xml:space="preserve"> </w:t>
      </w:r>
      <w:r w:rsidRPr="00D3048C">
        <w:t>achieved</w:t>
      </w:r>
      <w:r w:rsidR="00616108">
        <w:t xml:space="preserve"> </w:t>
      </w:r>
      <w:r w:rsidRPr="00D3048C">
        <w:t>in</w:t>
      </w:r>
      <w:r w:rsidR="00616108">
        <w:t xml:space="preserve"> </w:t>
      </w:r>
      <w:r w:rsidRPr="00D3048C">
        <w:t>the</w:t>
      </w:r>
      <w:r w:rsidR="00616108">
        <w:t xml:space="preserve"> </w:t>
      </w:r>
      <w:r w:rsidR="00F96EC9">
        <w:t>Phase</w:t>
      </w:r>
      <w:r w:rsidR="00616108">
        <w:t xml:space="preserve"> </w:t>
      </w:r>
      <w:r w:rsidR="00F96EC9">
        <w:t>III</w:t>
      </w:r>
      <w:r w:rsidR="00616108">
        <w:t xml:space="preserve"> </w:t>
      </w:r>
      <w:r w:rsidRPr="00D3048C">
        <w:t>trials.</w:t>
      </w:r>
      <w:r w:rsidR="00616108">
        <w:t xml:space="preserve"> </w:t>
      </w:r>
      <w:r w:rsidRPr="00D3048C">
        <w:t>Similarly,</w:t>
      </w:r>
      <w:r w:rsidR="00616108">
        <w:t xml:space="preserve"> </w:t>
      </w:r>
      <w:r w:rsidRPr="00D3048C">
        <w:t>a</w:t>
      </w:r>
      <w:r w:rsidR="00616108">
        <w:t xml:space="preserve"> </w:t>
      </w:r>
      <w:r w:rsidRPr="00D3048C">
        <w:t>robust</w:t>
      </w:r>
      <w:r w:rsidR="00616108">
        <w:t xml:space="preserve"> </w:t>
      </w:r>
      <w:r w:rsidRPr="00D3048C">
        <w:t>reduction</w:t>
      </w:r>
      <w:r w:rsidR="00616108">
        <w:t xml:space="preserve"> </w:t>
      </w:r>
      <w:r w:rsidRPr="00D3048C">
        <w:t>in</w:t>
      </w:r>
      <w:r w:rsidR="00616108">
        <w:t xml:space="preserve"> </w:t>
      </w:r>
      <w:r w:rsidRPr="00D3048C">
        <w:t>CDI</w:t>
      </w:r>
      <w:r w:rsidR="00616108">
        <w:t xml:space="preserve"> </w:t>
      </w:r>
      <w:r w:rsidRPr="00D3048C">
        <w:t>recurrence</w:t>
      </w:r>
      <w:r w:rsidR="00616108">
        <w:t xml:space="preserve"> </w:t>
      </w:r>
      <w:r w:rsidR="00691260">
        <w:t>versus</w:t>
      </w:r>
      <w:r w:rsidR="00616108">
        <w:t xml:space="preserve"> </w:t>
      </w:r>
      <w:r w:rsidRPr="00D3048C">
        <w:t>placebo</w:t>
      </w:r>
      <w:r w:rsidR="00616108">
        <w:t xml:space="preserve"> </w:t>
      </w:r>
      <w:r w:rsidRPr="00D3048C">
        <w:t>was</w:t>
      </w:r>
      <w:r w:rsidR="00616108">
        <w:t xml:space="preserve"> </w:t>
      </w:r>
      <w:r w:rsidRPr="00D3048C">
        <w:t>observed</w:t>
      </w:r>
      <w:r w:rsidR="00616108">
        <w:t xml:space="preserve"> </w:t>
      </w:r>
      <w:r w:rsidRPr="00D3048C">
        <w:t>after</w:t>
      </w:r>
      <w:r w:rsidR="00616108">
        <w:t xml:space="preserve"> </w:t>
      </w:r>
      <w:r w:rsidRPr="00D3048C">
        <w:t>treatment</w:t>
      </w:r>
      <w:r w:rsidR="00616108">
        <w:t xml:space="preserve"> </w:t>
      </w:r>
      <w:r w:rsidRPr="00D3048C">
        <w:t>with</w:t>
      </w:r>
      <w:r w:rsidR="00616108">
        <w:t xml:space="preserve"> </w:t>
      </w:r>
      <w:r w:rsidRPr="00D3048C">
        <w:t>bezlotoxumab</w:t>
      </w:r>
      <w:r w:rsidR="00616108">
        <w:t xml:space="preserve"> </w:t>
      </w:r>
      <w:r w:rsidRPr="00D3048C">
        <w:t>alone</w:t>
      </w:r>
      <w:r w:rsidR="00616108">
        <w:t xml:space="preserve"> </w:t>
      </w:r>
      <w:r w:rsidRPr="00D3048C">
        <w:t>(10</w:t>
      </w:r>
      <w:r w:rsidR="00616108">
        <w:t xml:space="preserve"> </w:t>
      </w:r>
      <w:r w:rsidR="001349A8">
        <w:t>mg</w:t>
      </w:r>
      <w:r w:rsidRPr="00D3048C">
        <w:t>/kg)</w:t>
      </w:r>
      <w:r w:rsidR="00616108">
        <w:t xml:space="preserve"> </w:t>
      </w:r>
      <w:r w:rsidRPr="00D3048C">
        <w:t>or</w:t>
      </w:r>
      <w:r w:rsidR="00616108">
        <w:t xml:space="preserve"> </w:t>
      </w:r>
      <w:r w:rsidRPr="00D3048C">
        <w:t>with</w:t>
      </w:r>
      <w:r w:rsidR="00616108">
        <w:t xml:space="preserve"> </w:t>
      </w:r>
      <w:r w:rsidRPr="00D3048C">
        <w:t>actoxumab</w:t>
      </w:r>
      <w:r w:rsidR="00616108">
        <w:t xml:space="preserve"> </w:t>
      </w:r>
      <w:r w:rsidRPr="00D3048C">
        <w:t>+</w:t>
      </w:r>
      <w:r w:rsidR="00616108">
        <w:t xml:space="preserve"> </w:t>
      </w:r>
      <w:r w:rsidRPr="00D3048C">
        <w:t>bezlotoxumab</w:t>
      </w:r>
      <w:r w:rsidR="00616108">
        <w:t xml:space="preserve"> </w:t>
      </w:r>
      <w:r w:rsidRPr="00D3048C">
        <w:t>(10</w:t>
      </w:r>
      <w:r w:rsidR="00616108">
        <w:t xml:space="preserve"> </w:t>
      </w:r>
      <w:r w:rsidR="001349A8">
        <w:t>mg</w:t>
      </w:r>
      <w:r w:rsidRPr="00D3048C">
        <w:t>/kg</w:t>
      </w:r>
      <w:r w:rsidR="00616108">
        <w:t xml:space="preserve"> </w:t>
      </w:r>
      <w:r w:rsidRPr="00D3048C">
        <w:t>each)</w:t>
      </w:r>
      <w:r w:rsidR="00616108">
        <w:t xml:space="preserve"> </w:t>
      </w:r>
      <w:r w:rsidRPr="00D3048C">
        <w:t>in</w:t>
      </w:r>
      <w:r w:rsidR="00616108">
        <w:t xml:space="preserve"> </w:t>
      </w:r>
      <w:r w:rsidRPr="00D3048C">
        <w:t>demographic</w:t>
      </w:r>
      <w:r w:rsidR="00616108">
        <w:t xml:space="preserve"> </w:t>
      </w:r>
      <w:r w:rsidRPr="00D3048C">
        <w:t>sub</w:t>
      </w:r>
      <w:r w:rsidR="00691260">
        <w:t>group</w:t>
      </w:r>
      <w:r w:rsidRPr="00D3048C">
        <w:t>s</w:t>
      </w:r>
      <w:r w:rsidR="00616108">
        <w:t xml:space="preserve"> </w:t>
      </w:r>
      <w:r w:rsidRPr="00D3048C">
        <w:t>corresponding</w:t>
      </w:r>
      <w:r w:rsidR="00616108">
        <w:t xml:space="preserve"> </w:t>
      </w:r>
      <w:r w:rsidRPr="00D3048C">
        <w:t>to</w:t>
      </w:r>
      <w:r w:rsidR="00616108">
        <w:t xml:space="preserve"> </w:t>
      </w:r>
      <w:r w:rsidRPr="00D3048C">
        <w:t>exposures</w:t>
      </w:r>
      <w:r w:rsidR="00616108">
        <w:t xml:space="preserve"> </w:t>
      </w:r>
      <w:r w:rsidRPr="00D3048C">
        <w:t>in</w:t>
      </w:r>
      <w:r w:rsidR="00616108">
        <w:t xml:space="preserve"> </w:t>
      </w:r>
      <w:r w:rsidRPr="00D3048C">
        <w:t>the</w:t>
      </w:r>
      <w:r w:rsidR="00616108">
        <w:t xml:space="preserve"> </w:t>
      </w:r>
      <w:r w:rsidRPr="00D3048C">
        <w:t>lower</w:t>
      </w:r>
      <w:r w:rsidR="00616108">
        <w:t xml:space="preserve"> </w:t>
      </w:r>
      <w:r w:rsidRPr="00D3048C">
        <w:t>end</w:t>
      </w:r>
      <w:r w:rsidR="00616108">
        <w:t xml:space="preserve"> </w:t>
      </w:r>
      <w:r w:rsidRPr="00D3048C">
        <w:t>of</w:t>
      </w:r>
      <w:r w:rsidR="00616108">
        <w:t xml:space="preserve"> </w:t>
      </w:r>
      <w:r w:rsidRPr="00D3048C">
        <w:t>the</w:t>
      </w:r>
      <w:r w:rsidR="00616108">
        <w:t xml:space="preserve"> </w:t>
      </w:r>
      <w:r w:rsidR="00F96EC9">
        <w:t>Phase</w:t>
      </w:r>
      <w:r w:rsidR="00616108">
        <w:t xml:space="preserve"> </w:t>
      </w:r>
      <w:r w:rsidR="00F96EC9">
        <w:t>III</w:t>
      </w:r>
      <w:r w:rsidR="00616108">
        <w:t xml:space="preserve"> </w:t>
      </w:r>
      <w:r w:rsidRPr="00D3048C">
        <w:t>exposure</w:t>
      </w:r>
      <w:r w:rsidR="00616108">
        <w:t xml:space="preserve"> </w:t>
      </w:r>
      <w:r w:rsidRPr="00D3048C">
        <w:t>range</w:t>
      </w:r>
      <w:r w:rsidR="00616108">
        <w:t xml:space="preserve"> </w:t>
      </w:r>
      <w:r w:rsidR="001349A8">
        <w:t>for</w:t>
      </w:r>
      <w:r w:rsidR="00616108">
        <w:t xml:space="preserve"> </w:t>
      </w:r>
      <w:r w:rsidR="001349A8">
        <w:t>example</w:t>
      </w:r>
      <w:r w:rsidR="00616108">
        <w:t xml:space="preserve"> </w:t>
      </w:r>
      <w:r w:rsidRPr="00D3048C">
        <w:t>weighing</w:t>
      </w:r>
      <w:r w:rsidR="00616108">
        <w:t xml:space="preserve"> </w:t>
      </w:r>
      <w:r w:rsidR="001349A8">
        <w:t>≤</w:t>
      </w:r>
      <w:r w:rsidR="00616108">
        <w:t xml:space="preserve"> </w:t>
      </w:r>
      <w:r w:rsidRPr="00D3048C">
        <w:t>70</w:t>
      </w:r>
      <w:r w:rsidR="00616108">
        <w:t xml:space="preserve"> </w:t>
      </w:r>
      <w:r w:rsidRPr="00D3048C">
        <w:t>kg</w:t>
      </w:r>
      <w:r w:rsidR="00616108">
        <w:t xml:space="preserve"> </w:t>
      </w:r>
      <w:r w:rsidRPr="00D3048C">
        <w:t>or</w:t>
      </w:r>
      <w:r w:rsidR="00616108">
        <w:t xml:space="preserve"> </w:t>
      </w:r>
      <w:r w:rsidRPr="00D3048C">
        <w:t>patients</w:t>
      </w:r>
      <w:r w:rsidR="00616108">
        <w:t xml:space="preserve"> </w:t>
      </w:r>
      <w:r w:rsidRPr="00D3048C">
        <w:t>with</w:t>
      </w:r>
      <w:r w:rsidR="00616108">
        <w:t xml:space="preserve"> </w:t>
      </w:r>
      <w:r w:rsidRPr="00D3048C">
        <w:t>clinical</w:t>
      </w:r>
      <w:r w:rsidR="00616108">
        <w:t xml:space="preserve"> </w:t>
      </w:r>
      <w:r w:rsidRPr="00D3048C">
        <w:t>comorbidities</w:t>
      </w:r>
      <w:r w:rsidR="00616108">
        <w:t xml:space="preserve"> </w:t>
      </w:r>
      <w:r w:rsidRPr="00D3048C">
        <w:t>(Charlson</w:t>
      </w:r>
      <w:r w:rsidR="00616108">
        <w:t xml:space="preserve"> </w:t>
      </w:r>
      <w:r w:rsidRPr="00D3048C">
        <w:t>Comorbidity</w:t>
      </w:r>
      <w:r w:rsidR="00616108">
        <w:t xml:space="preserve"> </w:t>
      </w:r>
      <w:r w:rsidRPr="00D3048C">
        <w:t>Index</w:t>
      </w:r>
      <w:r w:rsidR="00616108">
        <w:t xml:space="preserve"> </w:t>
      </w:r>
      <w:r w:rsidR="001349A8">
        <w:t>≥</w:t>
      </w:r>
      <w:r w:rsidR="00616108">
        <w:t xml:space="preserve"> </w:t>
      </w:r>
      <w:r w:rsidRPr="00D3048C">
        <w:t>3).</w:t>
      </w:r>
      <w:r w:rsidR="00616108">
        <w:t xml:space="preserve"> </w:t>
      </w:r>
      <w:r w:rsidRPr="00D3048C">
        <w:t>The</w:t>
      </w:r>
      <w:r w:rsidR="00616108">
        <w:t xml:space="preserve"> </w:t>
      </w:r>
      <w:r w:rsidRPr="00D3048C">
        <w:t>upper</w:t>
      </w:r>
      <w:r w:rsidR="00616108">
        <w:t xml:space="preserve"> </w:t>
      </w:r>
      <w:r w:rsidRPr="00D3048C">
        <w:t>bound</w:t>
      </w:r>
      <w:r w:rsidR="00616108">
        <w:t xml:space="preserve"> </w:t>
      </w:r>
      <w:r w:rsidRPr="00D3048C">
        <w:t>is</w:t>
      </w:r>
      <w:r w:rsidR="00616108">
        <w:t xml:space="preserve"> </w:t>
      </w:r>
      <w:r w:rsidRPr="00D3048C">
        <w:t>based</w:t>
      </w:r>
      <w:r w:rsidR="00616108">
        <w:t xml:space="preserve"> </w:t>
      </w:r>
      <w:r w:rsidRPr="00D3048C">
        <w:t>on</w:t>
      </w:r>
      <w:r w:rsidR="00616108">
        <w:t xml:space="preserve"> </w:t>
      </w:r>
      <w:r w:rsidRPr="00D3048C">
        <w:t>the</w:t>
      </w:r>
      <w:r w:rsidR="00616108">
        <w:t xml:space="preserve"> </w:t>
      </w:r>
      <w:r w:rsidRPr="00D3048C">
        <w:t>acceptable</w:t>
      </w:r>
      <w:r w:rsidR="00616108">
        <w:t xml:space="preserve"> </w:t>
      </w:r>
      <w:r w:rsidRPr="00D3048C">
        <w:t>safety</w:t>
      </w:r>
      <w:r w:rsidR="00616108">
        <w:t xml:space="preserve"> </w:t>
      </w:r>
      <w:r w:rsidRPr="00D3048C">
        <w:t>and</w:t>
      </w:r>
      <w:r w:rsidR="00616108">
        <w:t xml:space="preserve"> </w:t>
      </w:r>
      <w:r w:rsidRPr="00D3048C">
        <w:t>tolerability</w:t>
      </w:r>
      <w:r w:rsidR="00616108">
        <w:t xml:space="preserve"> </w:t>
      </w:r>
      <w:r w:rsidRPr="00D3048C">
        <w:t>over</w:t>
      </w:r>
      <w:r w:rsidR="00616108">
        <w:t xml:space="preserve"> </w:t>
      </w:r>
      <w:r w:rsidRPr="00D3048C">
        <w:t>the</w:t>
      </w:r>
      <w:r w:rsidR="00616108">
        <w:t xml:space="preserve"> </w:t>
      </w:r>
      <w:r w:rsidRPr="00D3048C">
        <w:t>range</w:t>
      </w:r>
      <w:r w:rsidR="00616108">
        <w:t xml:space="preserve"> </w:t>
      </w:r>
      <w:r w:rsidRPr="00D3048C">
        <w:t>of</w:t>
      </w:r>
      <w:r w:rsidR="00616108">
        <w:t xml:space="preserve"> </w:t>
      </w:r>
      <w:r w:rsidRPr="00D3048C">
        <w:t>exposures</w:t>
      </w:r>
      <w:r w:rsidR="00616108">
        <w:t xml:space="preserve"> </w:t>
      </w:r>
      <w:r w:rsidRPr="00D3048C">
        <w:t>observed</w:t>
      </w:r>
      <w:r w:rsidR="00616108">
        <w:t xml:space="preserve"> </w:t>
      </w:r>
      <w:r w:rsidRPr="00D3048C">
        <w:t>for</w:t>
      </w:r>
      <w:r w:rsidR="00616108">
        <w:t xml:space="preserve"> </w:t>
      </w:r>
      <w:r w:rsidRPr="00D3048C">
        <w:t>10</w:t>
      </w:r>
      <w:r w:rsidR="00616108">
        <w:t xml:space="preserve"> </w:t>
      </w:r>
      <w:r w:rsidR="001349A8">
        <w:t>mg</w:t>
      </w:r>
      <w:r w:rsidRPr="00D3048C">
        <w:t>/kg</w:t>
      </w:r>
      <w:r w:rsidR="00616108">
        <w:t xml:space="preserve"> </w:t>
      </w:r>
      <w:r w:rsidRPr="00D3048C">
        <w:t>in</w:t>
      </w:r>
      <w:r w:rsidR="00616108">
        <w:t xml:space="preserve"> </w:t>
      </w:r>
      <w:r w:rsidRPr="00D3048C">
        <w:t>the</w:t>
      </w:r>
      <w:r w:rsidR="00616108">
        <w:t xml:space="preserve"> </w:t>
      </w:r>
      <w:r w:rsidR="00F96EC9">
        <w:t>Phase</w:t>
      </w:r>
      <w:r w:rsidR="00616108">
        <w:t xml:space="preserve"> </w:t>
      </w:r>
      <w:r w:rsidR="00F96EC9">
        <w:t>III</w:t>
      </w:r>
      <w:r w:rsidR="00616108">
        <w:t xml:space="preserve"> </w:t>
      </w:r>
      <w:r w:rsidRPr="00D3048C">
        <w:t>trials.</w:t>
      </w:r>
      <w:r w:rsidR="00616108">
        <w:t xml:space="preserve"> </w:t>
      </w:r>
      <w:r w:rsidRPr="00D3048C">
        <w:t>In</w:t>
      </w:r>
      <w:r w:rsidR="00616108">
        <w:t xml:space="preserve"> </w:t>
      </w:r>
      <w:r w:rsidRPr="00D3048C">
        <w:t>a</w:t>
      </w:r>
      <w:r w:rsidR="00616108">
        <w:t xml:space="preserve"> </w:t>
      </w:r>
      <w:r w:rsidRPr="00D3048C">
        <w:t>pooled</w:t>
      </w:r>
      <w:r w:rsidR="00616108">
        <w:t xml:space="preserve"> </w:t>
      </w:r>
      <w:r w:rsidRPr="00D3048C">
        <w:t>analysis</w:t>
      </w:r>
      <w:r w:rsidR="00616108">
        <w:t xml:space="preserve"> </w:t>
      </w:r>
      <w:r w:rsidRPr="00D3048C">
        <w:t>of</w:t>
      </w:r>
      <w:r w:rsidR="00616108">
        <w:t xml:space="preserve"> </w:t>
      </w:r>
      <w:r w:rsidRPr="00D3048C">
        <w:t>the</w:t>
      </w:r>
      <w:r w:rsidR="00616108">
        <w:t xml:space="preserve"> </w:t>
      </w:r>
      <w:r w:rsidR="00F96EC9">
        <w:t>Phase</w:t>
      </w:r>
      <w:r w:rsidR="00616108">
        <w:t xml:space="preserve"> </w:t>
      </w:r>
      <w:r w:rsidR="00F96EC9">
        <w:t>III</w:t>
      </w:r>
      <w:r w:rsidR="00616108">
        <w:t xml:space="preserve"> </w:t>
      </w:r>
      <w:r w:rsidRPr="00D3048C">
        <w:t>trials,</w:t>
      </w:r>
      <w:r w:rsidR="00616108">
        <w:t xml:space="preserve"> </w:t>
      </w:r>
      <w:r w:rsidRPr="00D3048C">
        <w:t>there</w:t>
      </w:r>
      <w:r w:rsidR="00616108">
        <w:t xml:space="preserve"> </w:t>
      </w:r>
      <w:r w:rsidRPr="00D3048C">
        <w:t>was</w:t>
      </w:r>
      <w:r w:rsidR="00616108">
        <w:t xml:space="preserve"> </w:t>
      </w:r>
      <w:r w:rsidRPr="00D3048C">
        <w:t>no</w:t>
      </w:r>
      <w:r w:rsidR="00616108">
        <w:t xml:space="preserve"> </w:t>
      </w:r>
      <w:r w:rsidRPr="00D3048C">
        <w:t>evidence</w:t>
      </w:r>
      <w:r w:rsidR="00616108">
        <w:t xml:space="preserve"> </w:t>
      </w:r>
      <w:r w:rsidRPr="00D3048C">
        <w:t>of</w:t>
      </w:r>
      <w:r w:rsidR="00616108">
        <w:t xml:space="preserve"> </w:t>
      </w:r>
      <w:r w:rsidRPr="00D3048C">
        <w:t>increasing</w:t>
      </w:r>
      <w:r w:rsidR="00616108">
        <w:t xml:space="preserve"> </w:t>
      </w:r>
      <w:r w:rsidRPr="00D3048C">
        <w:t>incidence</w:t>
      </w:r>
      <w:r w:rsidR="00616108">
        <w:t xml:space="preserve"> </w:t>
      </w:r>
      <w:r w:rsidRPr="00D3048C">
        <w:t>of</w:t>
      </w:r>
      <w:r w:rsidR="00616108">
        <w:t xml:space="preserve"> </w:t>
      </w:r>
      <w:r w:rsidRPr="00D3048C">
        <w:t>any</w:t>
      </w:r>
      <w:r w:rsidR="00616108">
        <w:t xml:space="preserve"> </w:t>
      </w:r>
      <w:r w:rsidRPr="00D3048C">
        <w:t>AE</w:t>
      </w:r>
      <w:r w:rsidR="00616108">
        <w:t xml:space="preserve"> </w:t>
      </w:r>
      <w:r w:rsidRPr="00D3048C">
        <w:t>in</w:t>
      </w:r>
      <w:r w:rsidR="00616108">
        <w:t xml:space="preserve"> </w:t>
      </w:r>
      <w:r w:rsidRPr="00D3048C">
        <w:t>the</w:t>
      </w:r>
      <w:r w:rsidR="00616108">
        <w:t xml:space="preserve"> </w:t>
      </w:r>
      <w:r w:rsidRPr="00D3048C">
        <w:t>first</w:t>
      </w:r>
      <w:r w:rsidR="00616108">
        <w:t xml:space="preserve"> </w:t>
      </w:r>
      <w:r w:rsidRPr="00D3048C">
        <w:t>4</w:t>
      </w:r>
      <w:r w:rsidR="00616108">
        <w:t xml:space="preserve"> </w:t>
      </w:r>
      <w:r w:rsidR="001349A8">
        <w:t>weeks</w:t>
      </w:r>
      <w:r w:rsidR="00616108">
        <w:t xml:space="preserve"> </w:t>
      </w:r>
      <w:r w:rsidR="001349A8">
        <w:t>post</w:t>
      </w:r>
      <w:r w:rsidR="00616108">
        <w:t xml:space="preserve"> </w:t>
      </w:r>
      <w:r w:rsidR="001349A8" w:rsidRPr="00D3048C">
        <w:t>infusion</w:t>
      </w:r>
      <w:r w:rsidR="00616108">
        <w:t xml:space="preserve"> </w:t>
      </w:r>
      <w:r w:rsidRPr="00D3048C">
        <w:t>or</w:t>
      </w:r>
      <w:r w:rsidR="00616108">
        <w:t xml:space="preserve"> </w:t>
      </w:r>
      <w:r w:rsidRPr="00D3048C">
        <w:t>SAEs</w:t>
      </w:r>
      <w:r w:rsidR="00616108">
        <w:t xml:space="preserve"> </w:t>
      </w:r>
      <w:r w:rsidRPr="00D3048C">
        <w:t>with</w:t>
      </w:r>
      <w:r w:rsidR="00616108">
        <w:t xml:space="preserve"> </w:t>
      </w:r>
      <w:r w:rsidRPr="00D3048C">
        <w:t>increasing</w:t>
      </w:r>
      <w:r w:rsidR="00616108">
        <w:t xml:space="preserve"> </w:t>
      </w:r>
      <w:r w:rsidRPr="00D3048C">
        <w:t>bezlotoxumab</w:t>
      </w:r>
      <w:r w:rsidR="00616108">
        <w:t xml:space="preserve"> </w:t>
      </w:r>
      <w:r w:rsidRPr="00D3048C">
        <w:t>exposures</w:t>
      </w:r>
      <w:r w:rsidR="00616108">
        <w:t xml:space="preserve"> </w:t>
      </w:r>
      <w:r w:rsidRPr="00D3048C">
        <w:t>across</w:t>
      </w:r>
      <w:r w:rsidR="00616108">
        <w:t xml:space="preserve"> </w:t>
      </w:r>
      <w:r w:rsidRPr="00D3048C">
        <w:t>each</w:t>
      </w:r>
      <w:r w:rsidR="00616108">
        <w:t xml:space="preserve"> </w:t>
      </w:r>
      <w:r w:rsidRPr="00D3048C">
        <w:t>decile</w:t>
      </w:r>
      <w:r w:rsidR="00616108">
        <w:t xml:space="preserve"> </w:t>
      </w:r>
      <w:r w:rsidRPr="00D3048C">
        <w:t>of</w:t>
      </w:r>
      <w:r w:rsidR="00616108">
        <w:t xml:space="preserve"> </w:t>
      </w:r>
      <w:r w:rsidRPr="00D3048C">
        <w:t>exposure</w:t>
      </w:r>
      <w:r w:rsidR="00616108">
        <w:t xml:space="preserve"> </w:t>
      </w:r>
      <w:r w:rsidRPr="00D3048C">
        <w:t>(</w:t>
      </w:r>
      <w:r w:rsidR="00F96EC9">
        <w:t>that</w:t>
      </w:r>
      <w:r w:rsidR="00616108">
        <w:t xml:space="preserve"> </w:t>
      </w:r>
      <w:r w:rsidR="00F96EC9">
        <w:t>is</w:t>
      </w:r>
      <w:r w:rsidRPr="00D3048C">
        <w:t>,</w:t>
      </w:r>
      <w:r w:rsidR="00616108">
        <w:t xml:space="preserve"> </w:t>
      </w:r>
      <w:r w:rsidRPr="00D3048C">
        <w:t>SAEs</w:t>
      </w:r>
      <w:r w:rsidR="00616108">
        <w:t xml:space="preserve"> </w:t>
      </w:r>
      <w:r w:rsidRPr="00D3048C">
        <w:t>decreased</w:t>
      </w:r>
      <w:r w:rsidR="00616108">
        <w:t xml:space="preserve"> </w:t>
      </w:r>
      <w:r w:rsidRPr="00D3048C">
        <w:t>with</w:t>
      </w:r>
      <w:r w:rsidR="00616108">
        <w:t xml:space="preserve"> </w:t>
      </w:r>
      <w:r w:rsidRPr="00D3048C">
        <w:t>increasing</w:t>
      </w:r>
      <w:r w:rsidR="00616108">
        <w:t xml:space="preserve"> </w:t>
      </w:r>
      <w:r w:rsidRPr="00D3048C">
        <w:t>exposure)</w:t>
      </w:r>
      <w:r w:rsidR="00F96EC9">
        <w:t>.</w:t>
      </w:r>
    </w:p>
    <w:p w14:paraId="67699513" w14:textId="3F0A4EDD" w:rsidR="00D3048C" w:rsidRPr="00D3048C" w:rsidRDefault="00D3048C" w:rsidP="00D3048C">
      <w:r w:rsidRPr="00D3048C">
        <w:t>While</w:t>
      </w:r>
      <w:r w:rsidR="00616108">
        <w:t xml:space="preserve"> </w:t>
      </w:r>
      <w:r w:rsidRPr="00D3048C">
        <w:t>the</w:t>
      </w:r>
      <w:r w:rsidR="00616108">
        <w:t xml:space="preserve"> </w:t>
      </w:r>
      <w:r w:rsidR="00F96EC9">
        <w:t>Phase</w:t>
      </w:r>
      <w:r w:rsidR="00616108">
        <w:t xml:space="preserve"> </w:t>
      </w:r>
      <w:r w:rsidR="00F96EC9">
        <w:t>III</w:t>
      </w:r>
      <w:r w:rsidR="00616108">
        <w:t xml:space="preserve"> </w:t>
      </w:r>
      <w:r w:rsidRPr="00D3048C">
        <w:t>trials</w:t>
      </w:r>
      <w:r w:rsidR="00616108">
        <w:t xml:space="preserve"> </w:t>
      </w:r>
      <w:r w:rsidRPr="00D3048C">
        <w:t>evaluated</w:t>
      </w:r>
      <w:r w:rsidR="00616108">
        <w:t xml:space="preserve"> </w:t>
      </w:r>
      <w:r w:rsidRPr="00D3048C">
        <w:t>10</w:t>
      </w:r>
      <w:r w:rsidR="00616108">
        <w:t xml:space="preserve"> </w:t>
      </w:r>
      <w:r w:rsidR="001349A8">
        <w:t>mg</w:t>
      </w:r>
      <w:r w:rsidRPr="00D3048C">
        <w:t>/kg</w:t>
      </w:r>
      <w:r w:rsidR="00616108">
        <w:t xml:space="preserve"> </w:t>
      </w:r>
      <w:r w:rsidRPr="00D3048C">
        <w:t>bezlotoxumab,</w:t>
      </w:r>
      <w:r w:rsidR="00616108">
        <w:t xml:space="preserve"> </w:t>
      </w:r>
      <w:r w:rsidRPr="00D3048C">
        <w:t>a</w:t>
      </w:r>
      <w:r w:rsidR="00616108">
        <w:t xml:space="preserve"> </w:t>
      </w:r>
      <w:r w:rsidRPr="00D3048C">
        <w:t>higher</w:t>
      </w:r>
      <w:r w:rsidR="00616108">
        <w:t xml:space="preserve"> </w:t>
      </w:r>
      <w:r w:rsidRPr="00D3048C">
        <w:t>dose</w:t>
      </w:r>
      <w:r w:rsidR="00616108">
        <w:t xml:space="preserve"> </w:t>
      </w:r>
      <w:r w:rsidRPr="00D3048C">
        <w:t>(20</w:t>
      </w:r>
      <w:r w:rsidR="00616108">
        <w:t xml:space="preserve"> </w:t>
      </w:r>
      <w:r w:rsidR="001349A8">
        <w:t>mg</w:t>
      </w:r>
      <w:r w:rsidRPr="00D3048C">
        <w:t>/kg)</w:t>
      </w:r>
      <w:r w:rsidR="00616108">
        <w:t xml:space="preserve"> </w:t>
      </w:r>
      <w:r w:rsidRPr="00D3048C">
        <w:t>was</w:t>
      </w:r>
      <w:r w:rsidR="00616108">
        <w:t xml:space="preserve"> </w:t>
      </w:r>
      <w:r w:rsidRPr="00D3048C">
        <w:t>also</w:t>
      </w:r>
      <w:r w:rsidR="00616108">
        <w:t xml:space="preserve"> </w:t>
      </w:r>
      <w:r w:rsidRPr="00D3048C">
        <w:t>administered</w:t>
      </w:r>
      <w:r w:rsidR="00616108">
        <w:t xml:space="preserve"> </w:t>
      </w:r>
      <w:r w:rsidRPr="00D3048C">
        <w:t>in</w:t>
      </w:r>
      <w:r w:rsidR="00616108">
        <w:t xml:space="preserve"> </w:t>
      </w:r>
      <w:r w:rsidRPr="00D3048C">
        <w:t>some</w:t>
      </w:r>
      <w:r w:rsidR="00616108">
        <w:t xml:space="preserve"> </w:t>
      </w:r>
      <w:r w:rsidRPr="00D3048C">
        <w:t>of</w:t>
      </w:r>
      <w:r w:rsidR="00616108">
        <w:t xml:space="preserve"> </w:t>
      </w:r>
      <w:r w:rsidRPr="00D3048C">
        <w:t>the</w:t>
      </w:r>
      <w:r w:rsidR="00616108">
        <w:t xml:space="preserve"> </w:t>
      </w:r>
      <w:r w:rsidR="00F96EC9">
        <w:t>Phase</w:t>
      </w:r>
      <w:r w:rsidR="00616108">
        <w:t xml:space="preserve"> </w:t>
      </w:r>
      <w:r w:rsidR="00F96EC9">
        <w:t>I</w:t>
      </w:r>
      <w:r w:rsidR="00616108">
        <w:t xml:space="preserve"> </w:t>
      </w:r>
      <w:r w:rsidRPr="00D3048C">
        <w:t>trials</w:t>
      </w:r>
      <w:r w:rsidR="00616108">
        <w:t xml:space="preserve"> </w:t>
      </w:r>
      <w:r w:rsidRPr="00D3048C">
        <w:t>to</w:t>
      </w:r>
      <w:r w:rsidR="00616108">
        <w:t xml:space="preserve"> </w:t>
      </w:r>
      <w:r w:rsidRPr="00D3048C">
        <w:t>a</w:t>
      </w:r>
      <w:r w:rsidR="00616108">
        <w:t xml:space="preserve"> </w:t>
      </w:r>
      <w:r w:rsidRPr="00D3048C">
        <w:t>limited</w:t>
      </w:r>
      <w:r w:rsidR="00616108">
        <w:t xml:space="preserve"> </w:t>
      </w:r>
      <w:r w:rsidRPr="00D3048C">
        <w:t>numb</w:t>
      </w:r>
      <w:r w:rsidR="001349A8">
        <w:t>er</w:t>
      </w:r>
      <w:r w:rsidR="00616108">
        <w:t xml:space="preserve"> </w:t>
      </w:r>
      <w:r w:rsidR="001349A8">
        <w:t>of</w:t>
      </w:r>
      <w:r w:rsidR="00616108">
        <w:t xml:space="preserve"> </w:t>
      </w:r>
      <w:r w:rsidR="001349A8">
        <w:t>healthy</w:t>
      </w:r>
      <w:r w:rsidR="00616108">
        <w:t xml:space="preserve"> </w:t>
      </w:r>
      <w:r w:rsidR="001349A8">
        <w:t>subjects.</w:t>
      </w:r>
      <w:r w:rsidR="00616108">
        <w:t xml:space="preserve"> </w:t>
      </w:r>
      <w:r w:rsidR="001349A8">
        <w:t>No</w:t>
      </w:r>
      <w:r w:rsidR="00616108">
        <w:t xml:space="preserve"> </w:t>
      </w:r>
      <w:r w:rsidR="001349A8">
        <w:t>dose</w:t>
      </w:r>
      <w:r w:rsidR="00616108">
        <w:t xml:space="preserve"> </w:t>
      </w:r>
      <w:r w:rsidRPr="00D3048C">
        <w:t>related</w:t>
      </w:r>
      <w:r w:rsidR="00616108">
        <w:t xml:space="preserve"> </w:t>
      </w:r>
      <w:r w:rsidRPr="00D3048C">
        <w:t>toxicities</w:t>
      </w:r>
      <w:r w:rsidR="00616108">
        <w:t xml:space="preserve"> </w:t>
      </w:r>
      <w:r w:rsidRPr="00D3048C">
        <w:t>were</w:t>
      </w:r>
      <w:r w:rsidR="00616108">
        <w:t xml:space="preserve"> </w:t>
      </w:r>
      <w:r w:rsidRPr="00D3048C">
        <w:t>observed</w:t>
      </w:r>
      <w:r w:rsidR="00616108">
        <w:t xml:space="preserve"> </w:t>
      </w:r>
      <w:r w:rsidRPr="00D3048C">
        <w:t>through</w:t>
      </w:r>
      <w:r w:rsidR="00616108">
        <w:t xml:space="preserve"> </w:t>
      </w:r>
      <w:r w:rsidRPr="00D3048C">
        <w:t>the</w:t>
      </w:r>
      <w:r w:rsidR="00616108">
        <w:t xml:space="preserve"> </w:t>
      </w:r>
      <w:r w:rsidRPr="00D3048C">
        <w:t>20</w:t>
      </w:r>
      <w:r w:rsidR="00616108">
        <w:t xml:space="preserve"> </w:t>
      </w:r>
      <w:r w:rsidR="001349A8">
        <w:t>mg</w:t>
      </w:r>
      <w:r w:rsidRPr="00D3048C">
        <w:t>/kg</w:t>
      </w:r>
      <w:r w:rsidR="00616108">
        <w:t xml:space="preserve"> </w:t>
      </w:r>
      <w:r w:rsidRPr="00D3048C">
        <w:t>dose</w:t>
      </w:r>
      <w:r w:rsidR="00616108">
        <w:t xml:space="preserve"> </w:t>
      </w:r>
      <w:r w:rsidRPr="00D3048C">
        <w:t>in</w:t>
      </w:r>
      <w:r w:rsidR="00616108">
        <w:t xml:space="preserve"> </w:t>
      </w:r>
      <w:r w:rsidRPr="00D3048C">
        <w:t>healthy</w:t>
      </w:r>
      <w:r w:rsidR="00616108">
        <w:t xml:space="preserve"> </w:t>
      </w:r>
      <w:r w:rsidRPr="00D3048C">
        <w:t>subjects,</w:t>
      </w:r>
      <w:r w:rsidR="00616108">
        <w:t xml:space="preserve"> </w:t>
      </w:r>
      <w:r w:rsidRPr="00D3048C">
        <w:t>with</w:t>
      </w:r>
      <w:r w:rsidR="00616108">
        <w:t xml:space="preserve"> </w:t>
      </w:r>
      <w:r w:rsidRPr="00D3048C">
        <w:t>exposures</w:t>
      </w:r>
      <w:r w:rsidR="00616108">
        <w:t xml:space="preserve"> </w:t>
      </w:r>
      <w:r w:rsidRPr="00D3048C">
        <w:t>approximately</w:t>
      </w:r>
      <w:r w:rsidR="00616108">
        <w:t xml:space="preserve"> </w:t>
      </w:r>
      <w:r w:rsidRPr="00D3048C">
        <w:t>double</w:t>
      </w:r>
      <w:r w:rsidR="00616108">
        <w:t xml:space="preserve"> </w:t>
      </w:r>
      <w:r w:rsidRPr="00D3048C">
        <w:t>those</w:t>
      </w:r>
      <w:r w:rsidR="00616108">
        <w:t xml:space="preserve"> </w:t>
      </w:r>
      <w:r w:rsidRPr="00D3048C">
        <w:t>achieved</w:t>
      </w:r>
      <w:r w:rsidR="00616108">
        <w:t xml:space="preserve"> </w:t>
      </w:r>
      <w:r w:rsidRPr="00D3048C">
        <w:t>at</w:t>
      </w:r>
      <w:r w:rsidR="00616108">
        <w:t xml:space="preserve"> </w:t>
      </w:r>
      <w:r w:rsidRPr="00D3048C">
        <w:t>10</w:t>
      </w:r>
      <w:r w:rsidR="00616108">
        <w:t xml:space="preserve"> </w:t>
      </w:r>
      <w:r w:rsidR="001349A8">
        <w:t>mg/kg</w:t>
      </w:r>
      <w:r w:rsidR="00616108">
        <w:t xml:space="preserve"> </w:t>
      </w:r>
      <w:r w:rsidR="001349A8">
        <w:t>in</w:t>
      </w:r>
      <w:r w:rsidR="00616108">
        <w:t xml:space="preserve"> </w:t>
      </w:r>
      <w:r w:rsidR="001349A8">
        <w:t>healthy</w:t>
      </w:r>
      <w:r w:rsidR="00616108">
        <w:t xml:space="preserve"> </w:t>
      </w:r>
      <w:r w:rsidR="001349A8">
        <w:t>subjects</w:t>
      </w:r>
      <w:r w:rsidRPr="00D3048C">
        <w:t>.</w:t>
      </w:r>
      <w:r w:rsidR="00616108">
        <w:t xml:space="preserve"> </w:t>
      </w:r>
      <w:r w:rsidRPr="00D3048C">
        <w:t>It</w:t>
      </w:r>
      <w:r w:rsidR="00616108">
        <w:t xml:space="preserve"> </w:t>
      </w:r>
      <w:r w:rsidRPr="00D3048C">
        <w:t>is</w:t>
      </w:r>
      <w:r w:rsidR="00616108">
        <w:t xml:space="preserve"> </w:t>
      </w:r>
      <w:r w:rsidRPr="00D3048C">
        <w:t>important</w:t>
      </w:r>
      <w:r w:rsidR="00616108">
        <w:t xml:space="preserve"> </w:t>
      </w:r>
      <w:r w:rsidRPr="00D3048C">
        <w:t>to</w:t>
      </w:r>
      <w:r w:rsidR="00616108">
        <w:t xml:space="preserve"> </w:t>
      </w:r>
      <w:r w:rsidRPr="00D3048C">
        <w:t>note</w:t>
      </w:r>
      <w:r w:rsidR="00616108">
        <w:t xml:space="preserve"> </w:t>
      </w:r>
      <w:r w:rsidRPr="00D3048C">
        <w:t>that</w:t>
      </w:r>
      <w:r w:rsidR="00616108">
        <w:t xml:space="preserve"> </w:t>
      </w:r>
      <w:r w:rsidRPr="00D3048C">
        <w:t>the</w:t>
      </w:r>
      <w:r w:rsidR="00616108">
        <w:t xml:space="preserve"> </w:t>
      </w:r>
      <w:r w:rsidRPr="00D3048C">
        <w:t>upper</w:t>
      </w:r>
      <w:r w:rsidR="00616108">
        <w:t xml:space="preserve"> </w:t>
      </w:r>
      <w:r w:rsidRPr="00D3048C">
        <w:t>bound</w:t>
      </w:r>
      <w:r w:rsidR="00616108">
        <w:t xml:space="preserve"> </w:t>
      </w:r>
      <w:r w:rsidRPr="00D3048C">
        <w:t>of</w:t>
      </w:r>
      <w:r w:rsidR="00616108">
        <w:t xml:space="preserve"> </w:t>
      </w:r>
      <w:r w:rsidRPr="00D3048C">
        <w:t>1.6</w:t>
      </w:r>
      <w:r w:rsidR="00616108">
        <w:t xml:space="preserve"> </w:t>
      </w:r>
      <w:r w:rsidRPr="00D3048C">
        <w:t>reflects</w:t>
      </w:r>
      <w:r w:rsidR="00616108">
        <w:t xml:space="preserve"> </w:t>
      </w:r>
      <w:r w:rsidRPr="00D3048C">
        <w:t>the</w:t>
      </w:r>
      <w:r w:rsidR="00616108">
        <w:t xml:space="preserve"> </w:t>
      </w:r>
      <w:r w:rsidRPr="00D3048C">
        <w:t>limit</w:t>
      </w:r>
      <w:r w:rsidR="00616108">
        <w:t xml:space="preserve"> </w:t>
      </w:r>
      <w:r w:rsidRPr="00D3048C">
        <w:t>of</w:t>
      </w:r>
      <w:r w:rsidR="00616108">
        <w:t xml:space="preserve"> </w:t>
      </w:r>
      <w:r w:rsidRPr="00D3048C">
        <w:t>current</w:t>
      </w:r>
      <w:r w:rsidR="00616108">
        <w:t xml:space="preserve"> </w:t>
      </w:r>
      <w:r w:rsidRPr="00D3048C">
        <w:t>clinical</w:t>
      </w:r>
      <w:r w:rsidR="00616108">
        <w:t xml:space="preserve"> </w:t>
      </w:r>
      <w:r w:rsidRPr="00D3048C">
        <w:t>experience</w:t>
      </w:r>
      <w:r w:rsidR="00616108">
        <w:t xml:space="preserve"> </w:t>
      </w:r>
      <w:r w:rsidRPr="00D3048C">
        <w:t>with</w:t>
      </w:r>
      <w:r w:rsidR="00616108">
        <w:t xml:space="preserve"> </w:t>
      </w:r>
      <w:r w:rsidRPr="00D3048C">
        <w:t>bezlotoxumab</w:t>
      </w:r>
      <w:r w:rsidR="00616108">
        <w:t xml:space="preserve"> </w:t>
      </w:r>
      <w:r w:rsidRPr="00D3048C">
        <w:t>in</w:t>
      </w:r>
      <w:r w:rsidR="00616108">
        <w:t xml:space="preserve"> </w:t>
      </w:r>
      <w:r w:rsidRPr="00D3048C">
        <w:t>CDI</w:t>
      </w:r>
      <w:r w:rsidR="00616108">
        <w:t xml:space="preserve"> </w:t>
      </w:r>
      <w:r w:rsidRPr="00D3048C">
        <w:t>patients</w:t>
      </w:r>
      <w:r w:rsidR="00616108">
        <w:t xml:space="preserve"> </w:t>
      </w:r>
      <w:r w:rsidRPr="00D3048C">
        <w:t>but</w:t>
      </w:r>
      <w:r w:rsidR="00616108">
        <w:t xml:space="preserve"> </w:t>
      </w:r>
      <w:r w:rsidRPr="00D3048C">
        <w:t>does</w:t>
      </w:r>
      <w:r w:rsidR="00616108">
        <w:t xml:space="preserve"> </w:t>
      </w:r>
      <w:r w:rsidRPr="00D3048C">
        <w:t>not</w:t>
      </w:r>
      <w:r w:rsidR="00616108">
        <w:t xml:space="preserve"> </w:t>
      </w:r>
      <w:r w:rsidRPr="00D3048C">
        <w:t>reflect</w:t>
      </w:r>
      <w:r w:rsidR="00616108">
        <w:t xml:space="preserve"> </w:t>
      </w:r>
      <w:r w:rsidRPr="00D3048C">
        <w:t>any</w:t>
      </w:r>
      <w:r w:rsidR="00616108">
        <w:t xml:space="preserve"> </w:t>
      </w:r>
      <w:r w:rsidRPr="00D3048C">
        <w:t>known</w:t>
      </w:r>
      <w:r w:rsidR="00616108">
        <w:t xml:space="preserve"> </w:t>
      </w:r>
      <w:r w:rsidRPr="00D3048C">
        <w:t>safety</w:t>
      </w:r>
      <w:r w:rsidR="00616108">
        <w:t xml:space="preserve"> </w:t>
      </w:r>
      <w:r w:rsidRPr="00D3048C">
        <w:t>issues</w:t>
      </w:r>
      <w:r w:rsidR="00616108">
        <w:t xml:space="preserve"> </w:t>
      </w:r>
      <w:r w:rsidRPr="00D3048C">
        <w:t>with</w:t>
      </w:r>
      <w:r w:rsidR="00616108">
        <w:t xml:space="preserve"> </w:t>
      </w:r>
      <w:r w:rsidRPr="00D3048C">
        <w:t>a</w:t>
      </w:r>
      <w:r w:rsidR="00616108">
        <w:t xml:space="preserve"> </w:t>
      </w:r>
      <w:r w:rsidRPr="00D3048C">
        <w:t>1.6</w:t>
      </w:r>
      <w:r w:rsidR="00616108">
        <w:t xml:space="preserve"> </w:t>
      </w:r>
      <w:r w:rsidR="001349A8">
        <w:t>fold</w:t>
      </w:r>
      <w:r w:rsidR="00616108">
        <w:t xml:space="preserve"> </w:t>
      </w:r>
      <w:r w:rsidRPr="00D3048C">
        <w:t>higher</w:t>
      </w:r>
      <w:r w:rsidR="00616108">
        <w:t xml:space="preserve"> </w:t>
      </w:r>
      <w:r w:rsidRPr="00D3048C">
        <w:t>exposure.</w:t>
      </w:r>
      <w:r w:rsidR="00616108">
        <w:t xml:space="preserve"> </w:t>
      </w:r>
      <w:r w:rsidRPr="00D3048C">
        <w:t>Higher</w:t>
      </w:r>
      <w:r w:rsidR="00616108">
        <w:t xml:space="preserve"> </w:t>
      </w:r>
      <w:r w:rsidRPr="00D3048C">
        <w:t>bezlotoxumab</w:t>
      </w:r>
      <w:r w:rsidR="00616108">
        <w:t xml:space="preserve"> </w:t>
      </w:r>
      <w:r w:rsidRPr="00D3048C">
        <w:t>exposures</w:t>
      </w:r>
      <w:r w:rsidR="00616108">
        <w:t xml:space="preserve"> </w:t>
      </w:r>
      <w:r w:rsidRPr="00D3048C">
        <w:t>may</w:t>
      </w:r>
      <w:r w:rsidR="00616108">
        <w:t xml:space="preserve"> </w:t>
      </w:r>
      <w:r w:rsidRPr="00D3048C">
        <w:t>also</w:t>
      </w:r>
      <w:r w:rsidR="00616108">
        <w:t xml:space="preserve"> </w:t>
      </w:r>
      <w:r w:rsidRPr="00D3048C">
        <w:t>be</w:t>
      </w:r>
      <w:r w:rsidR="00616108">
        <w:t xml:space="preserve"> </w:t>
      </w:r>
      <w:r w:rsidRPr="00D3048C">
        <w:t>safe</w:t>
      </w:r>
      <w:r w:rsidR="00616108">
        <w:t xml:space="preserve"> </w:t>
      </w:r>
      <w:r w:rsidRPr="00D3048C">
        <w:t>but</w:t>
      </w:r>
      <w:r w:rsidR="00616108">
        <w:t xml:space="preserve"> </w:t>
      </w:r>
      <w:r w:rsidRPr="00D3048C">
        <w:t>have</w:t>
      </w:r>
      <w:r w:rsidR="00616108">
        <w:t xml:space="preserve"> </w:t>
      </w:r>
      <w:r w:rsidRPr="00D3048C">
        <w:t>not</w:t>
      </w:r>
      <w:r w:rsidR="00616108">
        <w:t xml:space="preserve"> </w:t>
      </w:r>
      <w:r w:rsidRPr="00D3048C">
        <w:t>been</w:t>
      </w:r>
      <w:r w:rsidR="00616108">
        <w:t xml:space="preserve"> </w:t>
      </w:r>
      <w:r w:rsidRPr="00D3048C">
        <w:t>extensively</w:t>
      </w:r>
      <w:r w:rsidR="00616108">
        <w:t xml:space="preserve"> </w:t>
      </w:r>
      <w:r w:rsidRPr="00D3048C">
        <w:t>studied.</w:t>
      </w:r>
    </w:p>
    <w:p w14:paraId="5888E0B4" w14:textId="3BD45641" w:rsidR="00D3048C" w:rsidRPr="00D3048C" w:rsidRDefault="00D3048C" w:rsidP="00A911B2">
      <w:pPr>
        <w:pStyle w:val="Heading4"/>
      </w:pPr>
      <w:r w:rsidRPr="00D3048C">
        <w:t>Genetic,</w:t>
      </w:r>
      <w:r w:rsidR="00616108">
        <w:t xml:space="preserve"> </w:t>
      </w:r>
      <w:r w:rsidRPr="00D3048C">
        <w:t>gender</w:t>
      </w:r>
      <w:r w:rsidR="00616108">
        <w:t xml:space="preserve"> </w:t>
      </w:r>
      <w:r w:rsidRPr="00D3048C">
        <w:t>and</w:t>
      </w:r>
      <w:r w:rsidR="00616108">
        <w:t xml:space="preserve"> </w:t>
      </w:r>
      <w:r w:rsidRPr="00D3048C">
        <w:t>age</w:t>
      </w:r>
      <w:r w:rsidR="00616108">
        <w:t xml:space="preserve"> </w:t>
      </w:r>
      <w:r w:rsidRPr="00D3048C">
        <w:t>related</w:t>
      </w:r>
      <w:r w:rsidR="00616108">
        <w:t xml:space="preserve"> </w:t>
      </w:r>
      <w:r w:rsidRPr="00D3048C">
        <w:t>differences</w:t>
      </w:r>
      <w:r w:rsidR="00616108">
        <w:t xml:space="preserve"> </w:t>
      </w:r>
      <w:r w:rsidRPr="00D3048C">
        <w:t>in</w:t>
      </w:r>
      <w:r w:rsidR="00616108">
        <w:t xml:space="preserve"> </w:t>
      </w:r>
      <w:r w:rsidRPr="00D3048C">
        <w:t>pharmacodynamic</w:t>
      </w:r>
      <w:r w:rsidR="00616108">
        <w:t xml:space="preserve"> </w:t>
      </w:r>
      <w:r w:rsidRPr="00D3048C">
        <w:t>response</w:t>
      </w:r>
      <w:bookmarkEnd w:id="150"/>
      <w:bookmarkEnd w:id="151"/>
      <w:bookmarkEnd w:id="152"/>
      <w:bookmarkEnd w:id="153"/>
      <w:bookmarkEnd w:id="154"/>
      <w:bookmarkEnd w:id="155"/>
      <w:bookmarkEnd w:id="156"/>
    </w:p>
    <w:p w14:paraId="16213B53" w14:textId="335D1B8A" w:rsidR="00F96EC9" w:rsidRDefault="00D3048C" w:rsidP="00D3048C">
      <w:r w:rsidRPr="00D3048C">
        <w:t>None</w:t>
      </w:r>
      <w:r w:rsidR="00616108">
        <w:t xml:space="preserve"> </w:t>
      </w:r>
      <w:r w:rsidRPr="00D3048C">
        <w:t>revealed</w:t>
      </w:r>
      <w:r w:rsidR="00F96EC9">
        <w:t>.</w:t>
      </w:r>
    </w:p>
    <w:p w14:paraId="13EDA224" w14:textId="2400BC53" w:rsidR="00D3048C" w:rsidRPr="00D3048C" w:rsidRDefault="00D3048C" w:rsidP="00A911B2">
      <w:pPr>
        <w:pStyle w:val="Heading4"/>
      </w:pPr>
      <w:bookmarkStart w:id="157" w:name="_Toc241374303"/>
      <w:bookmarkStart w:id="158" w:name="_Toc272414647"/>
      <w:bookmarkStart w:id="159" w:name="_Toc290888495"/>
      <w:bookmarkStart w:id="160" w:name="_Toc416353692"/>
      <w:bookmarkStart w:id="161" w:name="_Toc421005259"/>
      <w:bookmarkStart w:id="162" w:name="_Toc432079141"/>
      <w:bookmarkStart w:id="163" w:name="_Toc432080714"/>
      <w:r w:rsidRPr="00D3048C">
        <w:t>Pharmacodynamic</w:t>
      </w:r>
      <w:r w:rsidR="00616108">
        <w:t xml:space="preserve"> </w:t>
      </w:r>
      <w:r w:rsidRPr="00D3048C">
        <w:t>interactions</w:t>
      </w:r>
      <w:bookmarkEnd w:id="157"/>
      <w:bookmarkEnd w:id="158"/>
      <w:bookmarkEnd w:id="159"/>
      <w:bookmarkEnd w:id="160"/>
      <w:bookmarkEnd w:id="161"/>
      <w:bookmarkEnd w:id="162"/>
      <w:bookmarkEnd w:id="163"/>
    </w:p>
    <w:p w14:paraId="1E720164" w14:textId="107D6EFC" w:rsidR="00F96EC9" w:rsidRDefault="00D3048C" w:rsidP="00D3048C">
      <w:r w:rsidRPr="00D3048C">
        <w:t>None</w:t>
      </w:r>
      <w:r w:rsidR="00616108">
        <w:t xml:space="preserve"> </w:t>
      </w:r>
      <w:r w:rsidRPr="00D3048C">
        <w:t>revealed</w:t>
      </w:r>
      <w:r w:rsidR="00616108">
        <w:t xml:space="preserve"> </w:t>
      </w:r>
      <w:r w:rsidRPr="00D3048C">
        <w:t>between</w:t>
      </w:r>
      <w:r w:rsidR="00616108">
        <w:t xml:space="preserve"> </w:t>
      </w:r>
      <w:r w:rsidRPr="00D3048C">
        <w:t>actoxumab</w:t>
      </w:r>
      <w:r w:rsidR="00616108">
        <w:t xml:space="preserve"> </w:t>
      </w:r>
      <w:r w:rsidR="001349A8">
        <w:t>+</w:t>
      </w:r>
      <w:r w:rsidR="00616108">
        <w:t xml:space="preserve"> </w:t>
      </w:r>
      <w:r w:rsidRPr="00D3048C">
        <w:t>bezlotoxumab.</w:t>
      </w:r>
      <w:r w:rsidR="00616108">
        <w:t xml:space="preserve"> </w:t>
      </w:r>
      <w:r w:rsidRPr="00D3048C">
        <w:t>As</w:t>
      </w:r>
      <w:r w:rsidR="00616108">
        <w:t xml:space="preserve"> </w:t>
      </w:r>
      <w:r w:rsidRPr="00D3048C">
        <w:t>co-administration</w:t>
      </w:r>
      <w:r w:rsidR="00616108">
        <w:t xml:space="preserve"> </w:t>
      </w:r>
      <w:r w:rsidRPr="00D3048C">
        <w:t>of</w:t>
      </w:r>
      <w:r w:rsidR="00616108">
        <w:t xml:space="preserve"> </w:t>
      </w:r>
      <w:r w:rsidRPr="00D3048C">
        <w:t>actoxumab</w:t>
      </w:r>
      <w:r w:rsidR="00616108">
        <w:t xml:space="preserve"> </w:t>
      </w:r>
      <w:r w:rsidRPr="00D3048C">
        <w:t>with</w:t>
      </w:r>
      <w:r w:rsidR="00616108">
        <w:t xml:space="preserve"> </w:t>
      </w:r>
      <w:r w:rsidRPr="00D3048C">
        <w:t>bezlotoxumab</w:t>
      </w:r>
      <w:r w:rsidR="00616108">
        <w:t xml:space="preserve"> </w:t>
      </w:r>
      <w:r w:rsidRPr="00D3048C">
        <w:t>did</w:t>
      </w:r>
      <w:r w:rsidR="00616108">
        <w:t xml:space="preserve"> </w:t>
      </w:r>
      <w:r w:rsidRPr="00D3048C">
        <w:t>not</w:t>
      </w:r>
      <w:r w:rsidR="00616108">
        <w:t xml:space="preserve"> </w:t>
      </w:r>
      <w:r w:rsidRPr="00D3048C">
        <w:t>influence</w:t>
      </w:r>
      <w:r w:rsidR="00616108">
        <w:t xml:space="preserve"> </w:t>
      </w:r>
      <w:r w:rsidRPr="00D3048C">
        <w:t>the</w:t>
      </w:r>
      <w:r w:rsidR="00616108">
        <w:t xml:space="preserve"> </w:t>
      </w:r>
      <w:r w:rsidRPr="00D3048C">
        <w:t>PK</w:t>
      </w:r>
      <w:r w:rsidR="00616108">
        <w:t xml:space="preserve"> </w:t>
      </w:r>
      <w:r w:rsidRPr="00D3048C">
        <w:t>of</w:t>
      </w:r>
      <w:r w:rsidR="00616108">
        <w:t xml:space="preserve"> </w:t>
      </w:r>
      <w:r w:rsidRPr="00D3048C">
        <w:t>bezlotoxumab</w:t>
      </w:r>
      <w:r w:rsidR="00616108">
        <w:t xml:space="preserve"> </w:t>
      </w:r>
      <w:r w:rsidRPr="00D3048C">
        <w:t>or</w:t>
      </w:r>
      <w:r w:rsidR="00616108">
        <w:t xml:space="preserve"> </w:t>
      </w:r>
      <w:r w:rsidRPr="00D3048C">
        <w:t>further</w:t>
      </w:r>
      <w:r w:rsidR="00616108">
        <w:t xml:space="preserve"> </w:t>
      </w:r>
      <w:r w:rsidRPr="00D3048C">
        <w:t>contribute</w:t>
      </w:r>
      <w:r w:rsidR="00616108">
        <w:t xml:space="preserve"> </w:t>
      </w:r>
      <w:r w:rsidRPr="00D3048C">
        <w:t>to</w:t>
      </w:r>
      <w:r w:rsidR="00616108">
        <w:t xml:space="preserve"> </w:t>
      </w:r>
      <w:r w:rsidRPr="00D3048C">
        <w:t>efficacy</w:t>
      </w:r>
      <w:r w:rsidR="00616108">
        <w:t xml:space="preserve"> </w:t>
      </w:r>
      <w:r w:rsidRPr="00D3048C">
        <w:t>relative</w:t>
      </w:r>
      <w:r w:rsidR="00616108">
        <w:t xml:space="preserve"> </w:t>
      </w:r>
      <w:r w:rsidRPr="00D3048C">
        <w:t>to</w:t>
      </w:r>
      <w:r w:rsidR="00616108">
        <w:t xml:space="preserve"> </w:t>
      </w:r>
      <w:r w:rsidRPr="00D3048C">
        <w:t>bezlotoxumab</w:t>
      </w:r>
      <w:r w:rsidR="00616108">
        <w:t xml:space="preserve"> </w:t>
      </w:r>
      <w:r w:rsidRPr="00D3048C">
        <w:t>alone,</w:t>
      </w:r>
      <w:r w:rsidR="00616108">
        <w:t xml:space="preserve"> </w:t>
      </w:r>
      <w:r w:rsidRPr="00D3048C">
        <w:t>investigation</w:t>
      </w:r>
      <w:r w:rsidR="00616108">
        <w:t xml:space="preserve"> </w:t>
      </w:r>
      <w:r w:rsidRPr="00D3048C">
        <w:t>of</w:t>
      </w:r>
      <w:r w:rsidR="00616108">
        <w:t xml:space="preserve"> </w:t>
      </w:r>
      <w:r w:rsidRPr="00D3048C">
        <w:t>the</w:t>
      </w:r>
      <w:r w:rsidR="00616108">
        <w:t xml:space="preserve"> </w:t>
      </w:r>
      <w:r w:rsidRPr="00D3048C">
        <w:t>bezlotoxumab</w:t>
      </w:r>
      <w:r w:rsidR="00616108">
        <w:t xml:space="preserve"> </w:t>
      </w:r>
      <w:r w:rsidR="00691260">
        <w:t>exposure</w:t>
      </w:r>
      <w:r w:rsidR="00616108">
        <w:t xml:space="preserve"> </w:t>
      </w:r>
      <w:r w:rsidR="00691260">
        <w:t>response</w:t>
      </w:r>
      <w:r w:rsidR="00616108">
        <w:t xml:space="preserve"> </w:t>
      </w:r>
      <w:r w:rsidRPr="00D3048C">
        <w:t>relationship</w:t>
      </w:r>
      <w:r w:rsidR="00616108">
        <w:t xml:space="preserve"> </w:t>
      </w:r>
      <w:r w:rsidRPr="00D3048C">
        <w:t>was</w:t>
      </w:r>
      <w:r w:rsidR="00616108">
        <w:t xml:space="preserve"> </w:t>
      </w:r>
      <w:r w:rsidRPr="00D3048C">
        <w:t>based</w:t>
      </w:r>
      <w:r w:rsidR="00616108">
        <w:t xml:space="preserve"> </w:t>
      </w:r>
      <w:r w:rsidRPr="00D3048C">
        <w:t>on</w:t>
      </w:r>
      <w:r w:rsidR="00616108">
        <w:t xml:space="preserve"> </w:t>
      </w:r>
      <w:r w:rsidRPr="00D3048C">
        <w:t>pooled</w:t>
      </w:r>
      <w:r w:rsidR="00616108">
        <w:t xml:space="preserve"> </w:t>
      </w:r>
      <w:r w:rsidRPr="00D3048C">
        <w:t>data</w:t>
      </w:r>
      <w:r w:rsidR="00616108">
        <w:t xml:space="preserve"> </w:t>
      </w:r>
      <w:r w:rsidRPr="00D3048C">
        <w:t>from</w:t>
      </w:r>
      <w:r w:rsidR="00616108">
        <w:t xml:space="preserve"> </w:t>
      </w:r>
      <w:r w:rsidRPr="00D3048C">
        <w:t>patients</w:t>
      </w:r>
      <w:r w:rsidR="00616108">
        <w:t xml:space="preserve"> </w:t>
      </w:r>
      <w:r w:rsidRPr="00D3048C">
        <w:t>receiving</w:t>
      </w:r>
      <w:r w:rsidR="00616108">
        <w:t xml:space="preserve"> </w:t>
      </w:r>
      <w:r w:rsidRPr="00D3048C">
        <w:t>bezlotoxumab</w:t>
      </w:r>
      <w:r w:rsidR="00616108">
        <w:t xml:space="preserve"> </w:t>
      </w:r>
      <w:r w:rsidRPr="00D3048C">
        <w:t>alone</w:t>
      </w:r>
      <w:r w:rsidR="00616108">
        <w:t xml:space="preserve"> </w:t>
      </w:r>
      <w:r w:rsidRPr="00D3048C">
        <w:t>and</w:t>
      </w:r>
      <w:r w:rsidR="00616108">
        <w:t xml:space="preserve"> </w:t>
      </w:r>
      <w:r w:rsidRPr="00D3048C">
        <w:t>actoxumab</w:t>
      </w:r>
      <w:r w:rsidR="00616108">
        <w:t xml:space="preserve"> </w:t>
      </w:r>
      <w:r w:rsidRPr="00D3048C">
        <w:t>+</w:t>
      </w:r>
      <w:r w:rsidR="00616108">
        <w:t xml:space="preserve"> </w:t>
      </w:r>
      <w:r w:rsidRPr="00D3048C">
        <w:t>bezlotoxumab.</w:t>
      </w:r>
      <w:r w:rsidR="00616108">
        <w:t xml:space="preserve"> </w:t>
      </w:r>
      <w:r w:rsidRPr="00D3048C">
        <w:t>Further,</w:t>
      </w:r>
      <w:r w:rsidR="00616108">
        <w:t xml:space="preserve"> </w:t>
      </w:r>
      <w:r w:rsidRPr="00D3048C">
        <w:t>as</w:t>
      </w:r>
      <w:r w:rsidR="00616108">
        <w:t xml:space="preserve"> </w:t>
      </w:r>
      <w:r w:rsidRPr="00D3048C">
        <w:t>actoxumab</w:t>
      </w:r>
      <w:r w:rsidR="00616108">
        <w:t xml:space="preserve"> </w:t>
      </w:r>
      <w:r w:rsidRPr="00D3048C">
        <w:t>alone</w:t>
      </w:r>
      <w:r w:rsidR="00616108">
        <w:t xml:space="preserve"> </w:t>
      </w:r>
      <w:r w:rsidRPr="00D3048C">
        <w:t>did</w:t>
      </w:r>
      <w:r w:rsidR="00616108">
        <w:t xml:space="preserve"> </w:t>
      </w:r>
      <w:r w:rsidRPr="00D3048C">
        <w:t>not</w:t>
      </w:r>
      <w:r w:rsidR="00616108">
        <w:t xml:space="preserve"> </w:t>
      </w:r>
      <w:r w:rsidRPr="00D3048C">
        <w:t>demonstrate</w:t>
      </w:r>
      <w:r w:rsidR="00616108">
        <w:t xml:space="preserve"> </w:t>
      </w:r>
      <w:r w:rsidRPr="00D3048C">
        <w:t>a</w:t>
      </w:r>
      <w:r w:rsidR="00616108">
        <w:t xml:space="preserve"> </w:t>
      </w:r>
      <w:r w:rsidRPr="00D3048C">
        <w:t>reduction</w:t>
      </w:r>
      <w:r w:rsidR="00616108">
        <w:t xml:space="preserve"> </w:t>
      </w:r>
      <w:r w:rsidRPr="00D3048C">
        <w:t>in</w:t>
      </w:r>
      <w:r w:rsidR="00616108">
        <w:t xml:space="preserve"> </w:t>
      </w:r>
      <w:r w:rsidRPr="00D3048C">
        <w:t>CDI</w:t>
      </w:r>
      <w:r w:rsidR="00616108">
        <w:t xml:space="preserve"> </w:t>
      </w:r>
      <w:r w:rsidRPr="00D3048C">
        <w:t>recurrence</w:t>
      </w:r>
      <w:r w:rsidR="00616108">
        <w:t xml:space="preserve"> </w:t>
      </w:r>
      <w:r w:rsidRPr="00D3048C">
        <w:lastRenderedPageBreak/>
        <w:t>relative</w:t>
      </w:r>
      <w:r w:rsidR="00616108">
        <w:t xml:space="preserve"> </w:t>
      </w:r>
      <w:r w:rsidRPr="00D3048C">
        <w:t>to</w:t>
      </w:r>
      <w:r w:rsidR="00616108">
        <w:t xml:space="preserve"> </w:t>
      </w:r>
      <w:r w:rsidRPr="00D3048C">
        <w:t>placebo,</w:t>
      </w:r>
      <w:r w:rsidR="00616108">
        <w:t xml:space="preserve"> </w:t>
      </w:r>
      <w:r w:rsidRPr="00D3048C">
        <w:t>patients</w:t>
      </w:r>
      <w:r w:rsidR="00616108">
        <w:t xml:space="preserve"> </w:t>
      </w:r>
      <w:r w:rsidRPr="00D3048C">
        <w:t>treated</w:t>
      </w:r>
      <w:r w:rsidR="00616108">
        <w:t xml:space="preserve"> </w:t>
      </w:r>
      <w:r w:rsidRPr="00D3048C">
        <w:t>with</w:t>
      </w:r>
      <w:r w:rsidR="00616108">
        <w:t xml:space="preserve"> </w:t>
      </w:r>
      <w:r w:rsidRPr="00D3048C">
        <w:t>actoxumab</w:t>
      </w:r>
      <w:r w:rsidR="00616108">
        <w:t xml:space="preserve"> </w:t>
      </w:r>
      <w:r w:rsidRPr="00D3048C">
        <w:t>were</w:t>
      </w:r>
      <w:r w:rsidR="00616108">
        <w:t xml:space="preserve"> </w:t>
      </w:r>
      <w:r w:rsidRPr="00D3048C">
        <w:t>pooled</w:t>
      </w:r>
      <w:r w:rsidR="00616108">
        <w:t xml:space="preserve"> </w:t>
      </w:r>
      <w:r w:rsidRPr="00D3048C">
        <w:t>with</w:t>
      </w:r>
      <w:r w:rsidR="00616108">
        <w:t xml:space="preserve"> </w:t>
      </w:r>
      <w:r w:rsidRPr="00D3048C">
        <w:t>placebo</w:t>
      </w:r>
      <w:r w:rsidR="00616108">
        <w:t xml:space="preserve"> </w:t>
      </w:r>
      <w:r w:rsidRPr="00D3048C">
        <w:t>treated</w:t>
      </w:r>
      <w:r w:rsidR="00616108">
        <w:t xml:space="preserve"> </w:t>
      </w:r>
      <w:r w:rsidRPr="00D3048C">
        <w:t>patients</w:t>
      </w:r>
      <w:r w:rsidR="00616108">
        <w:t xml:space="preserve"> </w:t>
      </w:r>
      <w:r w:rsidRPr="00D3048C">
        <w:t>in</w:t>
      </w:r>
      <w:r w:rsidR="00616108">
        <w:t xml:space="preserve"> </w:t>
      </w:r>
      <w:r w:rsidRPr="00D3048C">
        <w:t>the</w:t>
      </w:r>
      <w:r w:rsidR="00616108">
        <w:t xml:space="preserve"> </w:t>
      </w:r>
      <w:r w:rsidR="00691260">
        <w:t>exposure</w:t>
      </w:r>
      <w:r w:rsidR="00616108">
        <w:t xml:space="preserve"> </w:t>
      </w:r>
      <w:r w:rsidR="00691260">
        <w:t>response</w:t>
      </w:r>
      <w:r w:rsidR="00616108">
        <w:t xml:space="preserve"> </w:t>
      </w:r>
      <w:r w:rsidRPr="00D3048C">
        <w:t>evaluation</w:t>
      </w:r>
      <w:r w:rsidR="00F96EC9">
        <w:t>.</w:t>
      </w:r>
    </w:p>
    <w:p w14:paraId="16AC29A7" w14:textId="5D7EF33C" w:rsidR="00D3048C" w:rsidRPr="00D3048C" w:rsidRDefault="00D3048C" w:rsidP="00A911B2">
      <w:pPr>
        <w:pStyle w:val="Heading3"/>
      </w:pPr>
      <w:bookmarkStart w:id="164" w:name="_Ref269983272"/>
      <w:bookmarkStart w:id="165" w:name="_Toc272414648"/>
      <w:bookmarkStart w:id="166" w:name="_Toc290888496"/>
      <w:bookmarkStart w:id="167" w:name="_Toc416353693"/>
      <w:bookmarkStart w:id="168" w:name="_Toc421005260"/>
      <w:bookmarkStart w:id="169" w:name="_Toc432079142"/>
      <w:bookmarkStart w:id="170" w:name="_Toc432080715"/>
      <w:bookmarkStart w:id="171" w:name="_Toc471763554"/>
      <w:bookmarkStart w:id="172" w:name="_Toc530477306"/>
      <w:r w:rsidRPr="00D3048C">
        <w:t>Evaluator’s</w:t>
      </w:r>
      <w:r w:rsidR="00616108">
        <w:t xml:space="preserve"> </w:t>
      </w:r>
      <w:r w:rsidRPr="00D3048C">
        <w:t>overall</w:t>
      </w:r>
      <w:r w:rsidR="00616108">
        <w:t xml:space="preserve"> </w:t>
      </w:r>
      <w:r w:rsidRPr="00D3048C">
        <w:t>conclusions</w:t>
      </w:r>
      <w:r w:rsidR="00616108">
        <w:t xml:space="preserve"> </w:t>
      </w:r>
      <w:r w:rsidRPr="00D3048C">
        <w:t>on</w:t>
      </w:r>
      <w:r w:rsidR="00616108">
        <w:t xml:space="preserve"> </w:t>
      </w:r>
      <w:r w:rsidRPr="00D3048C">
        <w:t>pharmacodynamics</w:t>
      </w:r>
      <w:bookmarkEnd w:id="164"/>
      <w:bookmarkEnd w:id="165"/>
      <w:bookmarkEnd w:id="166"/>
      <w:bookmarkEnd w:id="167"/>
      <w:bookmarkEnd w:id="168"/>
      <w:bookmarkEnd w:id="169"/>
      <w:bookmarkEnd w:id="170"/>
      <w:bookmarkEnd w:id="171"/>
      <w:bookmarkEnd w:id="172"/>
    </w:p>
    <w:p w14:paraId="65C6BAB7" w14:textId="235DB82B" w:rsidR="00D3048C" w:rsidRPr="00D3048C" w:rsidRDefault="00D3048C" w:rsidP="00D3048C">
      <w:r w:rsidRPr="00D3048C">
        <w:t>No</w:t>
      </w:r>
      <w:r w:rsidR="00616108">
        <w:t xml:space="preserve"> </w:t>
      </w:r>
      <w:r w:rsidRPr="00D3048C">
        <w:t>dedicated</w:t>
      </w:r>
      <w:r w:rsidR="00616108">
        <w:t xml:space="preserve"> </w:t>
      </w:r>
      <w:r w:rsidRPr="00D3048C">
        <w:t>studies</w:t>
      </w:r>
      <w:r w:rsidR="00616108">
        <w:t xml:space="preserve"> </w:t>
      </w:r>
      <w:r w:rsidRPr="00D3048C">
        <w:t>of</w:t>
      </w:r>
      <w:r w:rsidR="00616108">
        <w:t xml:space="preserve"> </w:t>
      </w:r>
      <w:r w:rsidRPr="00D3048C">
        <w:t>PD</w:t>
      </w:r>
      <w:r w:rsidR="00616108">
        <w:t xml:space="preserve"> </w:t>
      </w:r>
      <w:r w:rsidRPr="00D3048C">
        <w:t>effects</w:t>
      </w:r>
      <w:r w:rsidR="00616108">
        <w:t xml:space="preserve"> </w:t>
      </w:r>
      <w:r w:rsidRPr="00D3048C">
        <w:t>in</w:t>
      </w:r>
      <w:r w:rsidR="00616108">
        <w:t xml:space="preserve"> </w:t>
      </w:r>
      <w:r w:rsidRPr="00D3048C">
        <w:t>patients</w:t>
      </w:r>
      <w:r w:rsidR="00616108">
        <w:t xml:space="preserve"> </w:t>
      </w:r>
      <w:r w:rsidRPr="00D3048C">
        <w:t>were</w:t>
      </w:r>
      <w:r w:rsidR="00616108">
        <w:t xml:space="preserve"> </w:t>
      </w:r>
      <w:r w:rsidRPr="00D3048C">
        <w:t>conducted.</w:t>
      </w:r>
      <w:r w:rsidR="00616108">
        <w:t xml:space="preserve"> </w:t>
      </w:r>
      <w:r w:rsidRPr="00D3048C">
        <w:t>Bezlotoxumab</w:t>
      </w:r>
      <w:r w:rsidR="00616108">
        <w:t xml:space="preserve"> </w:t>
      </w:r>
      <w:r w:rsidRPr="00D3048C">
        <w:t>is</w:t>
      </w:r>
      <w:r w:rsidR="00616108">
        <w:t xml:space="preserve"> </w:t>
      </w:r>
      <w:r w:rsidRPr="00D3048C">
        <w:t>a</w:t>
      </w:r>
      <w:r w:rsidR="00616108">
        <w:t xml:space="preserve"> </w:t>
      </w:r>
      <w:r w:rsidRPr="00D3048C">
        <w:t>highly</w:t>
      </w:r>
      <w:r w:rsidR="00616108">
        <w:t xml:space="preserve"> </w:t>
      </w:r>
      <w:r w:rsidRPr="00D3048C">
        <w:t>specific</w:t>
      </w:r>
      <w:r w:rsidR="00616108">
        <w:t xml:space="preserve"> </w:t>
      </w:r>
      <w:r w:rsidRPr="00D3048C">
        <w:t>mAb</w:t>
      </w:r>
      <w:r w:rsidR="00616108">
        <w:t xml:space="preserve"> </w:t>
      </w:r>
      <w:r w:rsidRPr="00D3048C">
        <w:t>to</w:t>
      </w:r>
      <w:r w:rsidR="00616108">
        <w:t xml:space="preserve"> </w:t>
      </w:r>
      <w:r w:rsidRPr="001349A8">
        <w:rPr>
          <w:i/>
        </w:rPr>
        <w:t>C.</w:t>
      </w:r>
      <w:r w:rsidR="00616108">
        <w:rPr>
          <w:i/>
        </w:rPr>
        <w:t xml:space="preserve"> </w:t>
      </w:r>
      <w:r w:rsidRPr="001349A8">
        <w:rPr>
          <w:i/>
        </w:rPr>
        <w:t>difficile</w:t>
      </w:r>
      <w:r w:rsidR="00616108">
        <w:t xml:space="preserve"> </w:t>
      </w:r>
      <w:r w:rsidRPr="00D3048C">
        <w:t>toxin</w:t>
      </w:r>
      <w:r w:rsidR="00616108">
        <w:t xml:space="preserve"> </w:t>
      </w:r>
      <w:r w:rsidRPr="00D3048C">
        <w:t>B</w:t>
      </w:r>
      <w:r w:rsidR="00616108">
        <w:t xml:space="preserve"> </w:t>
      </w:r>
      <w:r w:rsidRPr="00D3048C">
        <w:t>and</w:t>
      </w:r>
      <w:r w:rsidR="00616108">
        <w:t xml:space="preserve"> </w:t>
      </w:r>
      <w:r w:rsidRPr="00D3048C">
        <w:t>biochemical</w:t>
      </w:r>
      <w:r w:rsidR="00616108">
        <w:t xml:space="preserve"> </w:t>
      </w:r>
      <w:r w:rsidRPr="00D3048C">
        <w:t>or</w:t>
      </w:r>
      <w:r w:rsidR="00616108">
        <w:t xml:space="preserve"> </w:t>
      </w:r>
      <w:r w:rsidRPr="00D3048C">
        <w:t>physiological</w:t>
      </w:r>
      <w:r w:rsidR="00616108">
        <w:t xml:space="preserve"> </w:t>
      </w:r>
      <w:r w:rsidRPr="00D3048C">
        <w:t>effects</w:t>
      </w:r>
      <w:r w:rsidR="00616108">
        <w:t xml:space="preserve"> </w:t>
      </w:r>
      <w:r w:rsidRPr="00D3048C">
        <w:t>are</w:t>
      </w:r>
      <w:r w:rsidR="00616108">
        <w:t xml:space="preserve"> </w:t>
      </w:r>
      <w:r w:rsidRPr="00D3048C">
        <w:t>not</w:t>
      </w:r>
      <w:r w:rsidR="00616108">
        <w:t xml:space="preserve"> </w:t>
      </w:r>
      <w:r w:rsidRPr="00D3048C">
        <w:t>anticipated.</w:t>
      </w:r>
      <w:r w:rsidR="00616108">
        <w:t xml:space="preserve"> </w:t>
      </w:r>
      <w:r w:rsidRPr="00D3048C">
        <w:t>The</w:t>
      </w:r>
      <w:r w:rsidR="00616108">
        <w:t xml:space="preserve"> </w:t>
      </w:r>
      <w:r w:rsidRPr="00D3048C">
        <w:t>efficacy</w:t>
      </w:r>
      <w:r w:rsidR="00616108">
        <w:t xml:space="preserve"> </w:t>
      </w:r>
      <w:r w:rsidRPr="00D3048C">
        <w:t>exposure</w:t>
      </w:r>
      <w:r w:rsidR="00616108">
        <w:t xml:space="preserve"> </w:t>
      </w:r>
      <w:r w:rsidRPr="00D3048C">
        <w:t>response</w:t>
      </w:r>
      <w:r w:rsidR="00616108">
        <w:t xml:space="preserve"> </w:t>
      </w:r>
      <w:r w:rsidRPr="00D3048C">
        <w:t>analysis</w:t>
      </w:r>
      <w:r w:rsidR="00616108">
        <w:t xml:space="preserve"> </w:t>
      </w:r>
      <w:r w:rsidRPr="00D3048C">
        <w:t>was</w:t>
      </w:r>
      <w:r w:rsidR="00616108">
        <w:t xml:space="preserve"> </w:t>
      </w:r>
      <w:r w:rsidRPr="00D3048C">
        <w:t>based</w:t>
      </w:r>
      <w:r w:rsidR="00616108">
        <w:t xml:space="preserve"> </w:t>
      </w:r>
      <w:r w:rsidRPr="00D3048C">
        <w:t>on</w:t>
      </w:r>
      <w:r w:rsidR="00616108">
        <w:t xml:space="preserve"> </w:t>
      </w:r>
      <w:r w:rsidRPr="00D3048C">
        <w:t>CDI</w:t>
      </w:r>
      <w:r w:rsidR="00616108">
        <w:t xml:space="preserve"> </w:t>
      </w:r>
      <w:r w:rsidRPr="00D3048C">
        <w:t>recurrence</w:t>
      </w:r>
      <w:r w:rsidR="00616108">
        <w:t xml:space="preserve"> </w:t>
      </w:r>
      <w:r w:rsidRPr="00D3048C">
        <w:t>and</w:t>
      </w:r>
      <w:r w:rsidR="00616108">
        <w:t xml:space="preserve"> </w:t>
      </w:r>
      <w:r w:rsidRPr="00D3048C">
        <w:t>PK</w:t>
      </w:r>
      <w:r w:rsidR="00616108">
        <w:t xml:space="preserve"> </w:t>
      </w:r>
      <w:r w:rsidRPr="00D3048C">
        <w:t>data</w:t>
      </w:r>
      <w:r w:rsidR="00616108">
        <w:t xml:space="preserve"> </w:t>
      </w:r>
      <w:r w:rsidRPr="00D3048C">
        <w:t>from</w:t>
      </w:r>
      <w:r w:rsidR="00616108">
        <w:t xml:space="preserve"> </w:t>
      </w:r>
      <w:r w:rsidRPr="00D3048C">
        <w:t>the</w:t>
      </w:r>
      <w:r w:rsidR="00616108">
        <w:t xml:space="preserve"> </w:t>
      </w:r>
      <w:r w:rsidRPr="00D3048C">
        <w:t>two</w:t>
      </w:r>
      <w:r w:rsidR="00616108">
        <w:t xml:space="preserve"> </w:t>
      </w:r>
      <w:r w:rsidRPr="00D3048C">
        <w:t>pivotal</w:t>
      </w:r>
      <w:r w:rsidR="00616108">
        <w:t xml:space="preserve"> </w:t>
      </w:r>
      <w:r w:rsidR="00F96EC9">
        <w:t>Phase</w:t>
      </w:r>
      <w:r w:rsidR="00616108">
        <w:t xml:space="preserve"> </w:t>
      </w:r>
      <w:r w:rsidR="00F96EC9">
        <w:t>III</w:t>
      </w:r>
      <w:r w:rsidR="00616108">
        <w:t xml:space="preserve"> </w:t>
      </w:r>
      <w:r w:rsidRPr="00D3048C">
        <w:t>trials</w:t>
      </w:r>
      <w:r w:rsidR="00616108">
        <w:t xml:space="preserve"> </w:t>
      </w:r>
      <w:r w:rsidRPr="00D3048C">
        <w:t>(P001,</w:t>
      </w:r>
      <w:r w:rsidR="00616108">
        <w:t xml:space="preserve"> </w:t>
      </w:r>
      <w:r w:rsidRPr="00D3048C">
        <w:t>P002)</w:t>
      </w:r>
      <w:r w:rsidR="00616108">
        <w:t xml:space="preserve"> </w:t>
      </w:r>
      <w:r w:rsidRPr="00D3048C">
        <w:t>and</w:t>
      </w:r>
      <w:r w:rsidR="00616108">
        <w:t xml:space="preserve"> </w:t>
      </w:r>
      <w:r w:rsidRPr="00D3048C">
        <w:t>1</w:t>
      </w:r>
      <w:r w:rsidR="00616108">
        <w:t xml:space="preserve"> </w:t>
      </w:r>
      <w:r w:rsidR="00F96EC9">
        <w:t>Phase</w:t>
      </w:r>
      <w:r w:rsidR="00616108">
        <w:t xml:space="preserve"> </w:t>
      </w:r>
      <w:r w:rsidR="00F96EC9">
        <w:t>II</w:t>
      </w:r>
      <w:r w:rsidR="00616108">
        <w:t xml:space="preserve"> </w:t>
      </w:r>
      <w:r w:rsidRPr="00D3048C">
        <w:t>study,</w:t>
      </w:r>
      <w:r w:rsidR="00616108">
        <w:t xml:space="preserve"> </w:t>
      </w:r>
      <w:r w:rsidRPr="00D3048C">
        <w:t>P017.</w:t>
      </w:r>
    </w:p>
    <w:p w14:paraId="13F5F086" w14:textId="3721A719" w:rsidR="00586F98" w:rsidRDefault="00C22678" w:rsidP="00586F98">
      <w:pPr>
        <w:pStyle w:val="Heading2"/>
      </w:pPr>
      <w:bookmarkStart w:id="173" w:name="_Toc530477307"/>
      <w:r>
        <w:t>Dosage</w:t>
      </w:r>
      <w:r w:rsidR="00616108">
        <w:t xml:space="preserve"> </w:t>
      </w:r>
      <w:r>
        <w:t>selection</w:t>
      </w:r>
      <w:r w:rsidR="00616108">
        <w:t xml:space="preserve"> </w:t>
      </w:r>
      <w:r>
        <w:t>for</w:t>
      </w:r>
      <w:r w:rsidR="00616108">
        <w:t xml:space="preserve"> </w:t>
      </w:r>
      <w:r>
        <w:t>the</w:t>
      </w:r>
      <w:r w:rsidR="00616108">
        <w:t xml:space="preserve"> </w:t>
      </w:r>
      <w:r>
        <w:t>pivotal</w:t>
      </w:r>
      <w:r w:rsidR="00616108">
        <w:t xml:space="preserve"> </w:t>
      </w:r>
      <w:r>
        <w:t>studies</w:t>
      </w:r>
      <w:bookmarkEnd w:id="173"/>
    </w:p>
    <w:p w14:paraId="5D1909B0" w14:textId="60A243A1" w:rsidR="00A911B2" w:rsidRPr="00A911B2" w:rsidRDefault="00A911B2" w:rsidP="00A911B2">
      <w:pPr>
        <w:pStyle w:val="Heading3"/>
      </w:pPr>
      <w:bookmarkStart w:id="174" w:name="_Toc416353695"/>
      <w:bookmarkStart w:id="175" w:name="_Toc421005262"/>
      <w:bookmarkStart w:id="176" w:name="_Toc432079144"/>
      <w:bookmarkStart w:id="177" w:name="_Toc432080717"/>
      <w:bookmarkStart w:id="178" w:name="_Toc471763556"/>
      <w:bookmarkStart w:id="179" w:name="_Toc530477308"/>
      <w:r w:rsidRPr="00A911B2">
        <w:t>Pharmacokinetics</w:t>
      </w:r>
      <w:r w:rsidR="00616108">
        <w:t xml:space="preserve"> </w:t>
      </w:r>
      <w:r w:rsidRPr="00A911B2">
        <w:t>and</w:t>
      </w:r>
      <w:r w:rsidR="00616108">
        <w:t xml:space="preserve"> </w:t>
      </w:r>
      <w:r w:rsidRPr="00A911B2">
        <w:t>pharmacodynamics:</w:t>
      </w:r>
      <w:r w:rsidR="00616108">
        <w:t xml:space="preserve"> </w:t>
      </w:r>
      <w:r w:rsidRPr="00A911B2">
        <w:t>dose</w:t>
      </w:r>
      <w:r w:rsidR="00616108">
        <w:t xml:space="preserve"> </w:t>
      </w:r>
      <w:r w:rsidRPr="00A911B2">
        <w:t>finding</w:t>
      </w:r>
      <w:r w:rsidR="00616108">
        <w:t xml:space="preserve"> </w:t>
      </w:r>
      <w:r w:rsidRPr="00A911B2">
        <w:t>studies</w:t>
      </w:r>
      <w:bookmarkEnd w:id="174"/>
      <w:bookmarkEnd w:id="175"/>
      <w:bookmarkEnd w:id="176"/>
      <w:bookmarkEnd w:id="177"/>
      <w:bookmarkEnd w:id="178"/>
      <w:bookmarkEnd w:id="179"/>
    </w:p>
    <w:p w14:paraId="249589F1" w14:textId="06BF80EB" w:rsidR="00F96EC9" w:rsidRDefault="00A911B2" w:rsidP="00A911B2">
      <w:r w:rsidRPr="00A911B2">
        <w:t>The</w:t>
      </w:r>
      <w:r w:rsidR="00616108">
        <w:t xml:space="preserve"> </w:t>
      </w:r>
      <w:r w:rsidRPr="00A911B2">
        <w:t>10</w:t>
      </w:r>
      <w:r w:rsidR="00616108">
        <w:t xml:space="preserve"> </w:t>
      </w:r>
      <w:r w:rsidR="001349A8">
        <w:t>mg</w:t>
      </w:r>
      <w:r w:rsidRPr="00A911B2">
        <w:t>/kg</w:t>
      </w:r>
      <w:r w:rsidR="00616108">
        <w:t xml:space="preserve"> </w:t>
      </w:r>
      <w:r w:rsidRPr="00A911B2">
        <w:t>dose</w:t>
      </w:r>
      <w:r w:rsidR="00616108">
        <w:t xml:space="preserve"> </w:t>
      </w:r>
      <w:r w:rsidRPr="00A911B2">
        <w:t>corresponded</w:t>
      </w:r>
      <w:r w:rsidR="00616108">
        <w:t xml:space="preserve"> </w:t>
      </w:r>
      <w:r w:rsidRPr="00A911B2">
        <w:t>to</w:t>
      </w:r>
      <w:r w:rsidR="00616108">
        <w:t xml:space="preserve"> </w:t>
      </w:r>
      <w:r w:rsidRPr="00A911B2">
        <w:t>approximately</w:t>
      </w:r>
      <w:r w:rsidR="00616108">
        <w:t xml:space="preserve"> </w:t>
      </w:r>
      <w:r w:rsidRPr="00A911B2">
        <w:t>equivalent</w:t>
      </w:r>
      <w:r w:rsidR="00616108">
        <w:t xml:space="preserve"> </w:t>
      </w:r>
      <w:r w:rsidRPr="00A911B2">
        <w:t>median</w:t>
      </w:r>
      <w:r w:rsidR="00616108">
        <w:t xml:space="preserve"> </w:t>
      </w:r>
      <w:r w:rsidRPr="00A911B2">
        <w:t>serum</w:t>
      </w:r>
      <w:r w:rsidR="00616108">
        <w:t xml:space="preserve"> </w:t>
      </w:r>
      <w:r w:rsidRPr="00A911B2">
        <w:t>levels</w:t>
      </w:r>
      <w:r w:rsidR="00616108">
        <w:t xml:space="preserve"> </w:t>
      </w:r>
      <w:r w:rsidRPr="00A911B2">
        <w:t>of</w:t>
      </w:r>
      <w:r w:rsidR="00616108">
        <w:t xml:space="preserve"> </w:t>
      </w:r>
      <w:r w:rsidRPr="00A911B2">
        <w:t>the</w:t>
      </w:r>
      <w:r w:rsidR="00616108">
        <w:t xml:space="preserve"> </w:t>
      </w:r>
      <w:r w:rsidRPr="00A911B2">
        <w:t>two</w:t>
      </w:r>
      <w:r w:rsidR="00616108">
        <w:t xml:space="preserve"> </w:t>
      </w:r>
      <w:r w:rsidRPr="00A911B2">
        <w:t>mAbs</w:t>
      </w:r>
      <w:r w:rsidR="00616108">
        <w:t xml:space="preserve"> </w:t>
      </w:r>
      <w:r w:rsidRPr="00A911B2">
        <w:t>to</w:t>
      </w:r>
      <w:r w:rsidR="00616108">
        <w:t xml:space="preserve"> </w:t>
      </w:r>
      <w:r w:rsidRPr="00A911B2">
        <w:t>those</w:t>
      </w:r>
      <w:r w:rsidR="00616108">
        <w:t xml:space="preserve"> </w:t>
      </w:r>
      <w:r w:rsidRPr="00A911B2">
        <w:t>following</w:t>
      </w:r>
      <w:r w:rsidR="00616108">
        <w:t xml:space="preserve"> </w:t>
      </w:r>
      <w:r w:rsidRPr="00A911B2">
        <w:t>doses</w:t>
      </w:r>
      <w:r w:rsidR="00616108">
        <w:t xml:space="preserve"> </w:t>
      </w:r>
      <w:r w:rsidRPr="00A911B2">
        <w:t>of</w:t>
      </w:r>
      <w:r w:rsidR="00616108">
        <w:t xml:space="preserve"> </w:t>
      </w:r>
      <w:r w:rsidRPr="00A911B2">
        <w:t>50</w:t>
      </w:r>
      <w:r w:rsidR="00616108">
        <w:t xml:space="preserve"> </w:t>
      </w:r>
      <w:r w:rsidR="001349A8">
        <w:t>mg</w:t>
      </w:r>
      <w:r w:rsidRPr="00A911B2">
        <w:t>/kg/day</w:t>
      </w:r>
      <w:r w:rsidR="00616108">
        <w:t xml:space="preserve"> </w:t>
      </w:r>
      <w:r w:rsidRPr="00A911B2">
        <w:t>in</w:t>
      </w:r>
      <w:r w:rsidR="00616108">
        <w:t xml:space="preserve"> </w:t>
      </w:r>
      <w:r w:rsidRPr="00A911B2">
        <w:t>hamsters,</w:t>
      </w:r>
      <w:r w:rsidR="00616108">
        <w:t xml:space="preserve"> </w:t>
      </w:r>
      <w:r w:rsidRPr="00A911B2">
        <w:t>suggesting</w:t>
      </w:r>
      <w:r w:rsidR="00616108">
        <w:t xml:space="preserve"> </w:t>
      </w:r>
      <w:r w:rsidRPr="00A911B2">
        <w:t>that</w:t>
      </w:r>
      <w:r w:rsidR="00616108">
        <w:t xml:space="preserve"> </w:t>
      </w:r>
      <w:r w:rsidRPr="00A911B2">
        <w:t>at</w:t>
      </w:r>
      <w:r w:rsidR="00616108">
        <w:t xml:space="preserve"> </w:t>
      </w:r>
      <w:r w:rsidRPr="00A911B2">
        <w:t>least</w:t>
      </w:r>
      <w:r w:rsidR="00616108">
        <w:t xml:space="preserve"> </w:t>
      </w:r>
      <w:r w:rsidRPr="00A911B2">
        <w:t>50%</w:t>
      </w:r>
      <w:r w:rsidR="00616108">
        <w:t xml:space="preserve"> </w:t>
      </w:r>
      <w:r w:rsidRPr="00A911B2">
        <w:t>of</w:t>
      </w:r>
      <w:r w:rsidR="00616108">
        <w:t xml:space="preserve"> </w:t>
      </w:r>
      <w:r w:rsidRPr="00A911B2">
        <w:t>human</w:t>
      </w:r>
      <w:r w:rsidR="00616108">
        <w:t xml:space="preserve"> </w:t>
      </w:r>
      <w:r w:rsidRPr="00A911B2">
        <w:t>subjects</w:t>
      </w:r>
      <w:r w:rsidR="00616108">
        <w:t xml:space="preserve"> </w:t>
      </w:r>
      <w:r w:rsidRPr="00A911B2">
        <w:t>would</w:t>
      </w:r>
      <w:r w:rsidR="00616108">
        <w:t xml:space="preserve"> </w:t>
      </w:r>
      <w:r w:rsidRPr="00A911B2">
        <w:t>have</w:t>
      </w:r>
      <w:r w:rsidR="00616108">
        <w:t xml:space="preserve"> </w:t>
      </w:r>
      <w:r w:rsidRPr="00A911B2">
        <w:t>serum</w:t>
      </w:r>
      <w:r w:rsidR="00616108">
        <w:t xml:space="preserve"> </w:t>
      </w:r>
      <w:r w:rsidRPr="00A911B2">
        <w:t>concentrations</w:t>
      </w:r>
      <w:r w:rsidR="00616108">
        <w:t xml:space="preserve"> </w:t>
      </w:r>
      <w:r w:rsidRPr="00A911B2">
        <w:t>exceeding</w:t>
      </w:r>
      <w:r w:rsidR="00616108">
        <w:t xml:space="preserve"> </w:t>
      </w:r>
      <w:r w:rsidRPr="00A911B2">
        <w:t>those</w:t>
      </w:r>
      <w:r w:rsidR="00616108">
        <w:t xml:space="preserve"> </w:t>
      </w:r>
      <w:r w:rsidRPr="00A911B2">
        <w:t>protective</w:t>
      </w:r>
      <w:r w:rsidR="00616108">
        <w:t xml:space="preserve"> </w:t>
      </w:r>
      <w:r w:rsidRPr="00A911B2">
        <w:t>from</w:t>
      </w:r>
      <w:r w:rsidR="00616108">
        <w:t xml:space="preserve"> </w:t>
      </w:r>
      <w:r w:rsidRPr="00A911B2">
        <w:t>CDI</w:t>
      </w:r>
      <w:r w:rsidR="00616108">
        <w:t xml:space="preserve"> </w:t>
      </w:r>
      <w:r w:rsidRPr="00A911B2">
        <w:t>in</w:t>
      </w:r>
      <w:r w:rsidR="00616108">
        <w:t xml:space="preserve"> </w:t>
      </w:r>
      <w:r w:rsidRPr="00A911B2">
        <w:t>the</w:t>
      </w:r>
      <w:r w:rsidR="00616108">
        <w:t xml:space="preserve"> </w:t>
      </w:r>
      <w:r w:rsidRPr="00A911B2">
        <w:t>hamster</w:t>
      </w:r>
      <w:r w:rsidR="00616108">
        <w:t xml:space="preserve"> </w:t>
      </w:r>
      <w:r w:rsidRPr="00A911B2">
        <w:t>model.</w:t>
      </w:r>
      <w:r w:rsidR="00616108">
        <w:t xml:space="preserve"> </w:t>
      </w:r>
      <w:r w:rsidRPr="00A911B2">
        <w:t>Hence,</w:t>
      </w:r>
      <w:r w:rsidR="00616108">
        <w:t xml:space="preserve"> </w:t>
      </w:r>
      <w:r w:rsidRPr="00A911B2">
        <w:t>a</w:t>
      </w:r>
      <w:r w:rsidR="00616108">
        <w:t xml:space="preserve"> </w:t>
      </w:r>
      <w:r w:rsidRPr="00A911B2">
        <w:t>dose</w:t>
      </w:r>
      <w:r w:rsidR="00616108">
        <w:t xml:space="preserve"> </w:t>
      </w:r>
      <w:r w:rsidRPr="00A911B2">
        <w:t>of</w:t>
      </w:r>
      <w:r w:rsidR="00616108">
        <w:t xml:space="preserve"> </w:t>
      </w:r>
      <w:r w:rsidRPr="00A911B2">
        <w:t>10</w:t>
      </w:r>
      <w:r w:rsidR="00616108">
        <w:t xml:space="preserve"> </w:t>
      </w:r>
      <w:r w:rsidR="001349A8">
        <w:t>mg</w:t>
      </w:r>
      <w:r w:rsidRPr="00A911B2">
        <w:t>/kg</w:t>
      </w:r>
      <w:r w:rsidR="00616108">
        <w:t xml:space="preserve"> </w:t>
      </w:r>
      <w:r w:rsidRPr="00A911B2">
        <w:t>was</w:t>
      </w:r>
      <w:r w:rsidR="00616108">
        <w:t xml:space="preserve"> </w:t>
      </w:r>
      <w:r w:rsidRPr="00A911B2">
        <w:t>selected</w:t>
      </w:r>
      <w:r w:rsidR="00616108">
        <w:t xml:space="preserve"> </w:t>
      </w:r>
      <w:r w:rsidRPr="00A911B2">
        <w:t>for</w:t>
      </w:r>
      <w:r w:rsidR="00616108">
        <w:t xml:space="preserve"> </w:t>
      </w:r>
      <w:r w:rsidRPr="00A911B2">
        <w:t>evaluation</w:t>
      </w:r>
      <w:r w:rsidR="00616108">
        <w:t xml:space="preserve"> </w:t>
      </w:r>
      <w:r w:rsidRPr="00A911B2">
        <w:t>in</w:t>
      </w:r>
      <w:r w:rsidR="00616108">
        <w:t xml:space="preserve"> </w:t>
      </w:r>
      <w:r w:rsidRPr="00A911B2">
        <w:t>patients</w:t>
      </w:r>
      <w:r w:rsidR="00616108">
        <w:t xml:space="preserve"> </w:t>
      </w:r>
      <w:r w:rsidRPr="00A911B2">
        <w:t>as</w:t>
      </w:r>
      <w:r w:rsidR="00616108">
        <w:t xml:space="preserve"> </w:t>
      </w:r>
      <w:r w:rsidRPr="00A911B2">
        <w:t>part</w:t>
      </w:r>
      <w:r w:rsidR="00616108">
        <w:t xml:space="preserve"> </w:t>
      </w:r>
      <w:r w:rsidRPr="00A911B2">
        <w:t>of</w:t>
      </w:r>
      <w:r w:rsidR="00616108">
        <w:t xml:space="preserve"> </w:t>
      </w:r>
      <w:r w:rsidRPr="00A911B2">
        <w:t>the</w:t>
      </w:r>
      <w:r w:rsidR="00616108">
        <w:t xml:space="preserve"> </w:t>
      </w:r>
      <w:r w:rsidR="00F96EC9">
        <w:t>Phase</w:t>
      </w:r>
      <w:r w:rsidR="00616108">
        <w:t xml:space="preserve"> </w:t>
      </w:r>
      <w:r w:rsidR="00F96EC9">
        <w:t>II</w:t>
      </w:r>
      <w:r w:rsidR="00616108">
        <w:t xml:space="preserve"> </w:t>
      </w:r>
      <w:r w:rsidRPr="00A911B2">
        <w:t>program.</w:t>
      </w:r>
      <w:r w:rsidR="00616108">
        <w:t xml:space="preserve"> </w:t>
      </w:r>
      <w:r w:rsidRPr="00A911B2">
        <w:t>A</w:t>
      </w:r>
      <w:r w:rsidR="00616108">
        <w:t xml:space="preserve"> </w:t>
      </w:r>
      <w:r w:rsidRPr="00A911B2">
        <w:t>single</w:t>
      </w:r>
      <w:r w:rsidR="00616108">
        <w:t xml:space="preserve"> </w:t>
      </w:r>
      <w:r w:rsidRPr="00A911B2">
        <w:t>infusion</w:t>
      </w:r>
      <w:r w:rsidR="00616108">
        <w:t xml:space="preserve"> </w:t>
      </w:r>
      <w:r w:rsidRPr="00A911B2">
        <w:t>of</w:t>
      </w:r>
      <w:r w:rsidR="00616108">
        <w:t xml:space="preserve"> </w:t>
      </w:r>
      <w:r w:rsidRPr="00A911B2">
        <w:t>actoxumab</w:t>
      </w:r>
      <w:r w:rsidR="00616108">
        <w:t xml:space="preserve"> </w:t>
      </w:r>
      <w:r w:rsidRPr="00A911B2">
        <w:t>+</w:t>
      </w:r>
      <w:r w:rsidR="00616108">
        <w:t xml:space="preserve"> </w:t>
      </w:r>
      <w:r w:rsidRPr="00A911B2">
        <w:t>bezlotoxumab</w:t>
      </w:r>
      <w:r w:rsidR="00616108">
        <w:t xml:space="preserve"> </w:t>
      </w:r>
      <w:r w:rsidRPr="00A911B2">
        <w:t>at</w:t>
      </w:r>
      <w:r w:rsidR="00616108">
        <w:t xml:space="preserve"> </w:t>
      </w:r>
      <w:r w:rsidRPr="00A911B2">
        <w:t>10</w:t>
      </w:r>
      <w:r w:rsidR="00616108">
        <w:t xml:space="preserve"> </w:t>
      </w:r>
      <w:r w:rsidR="001349A8">
        <w:t>mg</w:t>
      </w:r>
      <w:r w:rsidRPr="00A911B2">
        <w:t>/kg</w:t>
      </w:r>
      <w:r w:rsidR="00616108">
        <w:t xml:space="preserve"> </w:t>
      </w:r>
      <w:r w:rsidRPr="00A911B2">
        <w:t>each</w:t>
      </w:r>
      <w:r w:rsidR="00616108">
        <w:t xml:space="preserve"> </w:t>
      </w:r>
      <w:r w:rsidRPr="00A911B2">
        <w:t>was</w:t>
      </w:r>
      <w:r w:rsidR="00616108">
        <w:t xml:space="preserve"> </w:t>
      </w:r>
      <w:r w:rsidRPr="00A911B2">
        <w:t>evaluated</w:t>
      </w:r>
      <w:r w:rsidR="00616108">
        <w:t xml:space="preserve"> </w:t>
      </w:r>
      <w:r w:rsidRPr="00A911B2">
        <w:t>in</w:t>
      </w:r>
      <w:r w:rsidR="00616108">
        <w:t xml:space="preserve"> </w:t>
      </w:r>
      <w:r w:rsidRPr="00A911B2">
        <w:t>a</w:t>
      </w:r>
      <w:r w:rsidR="00616108">
        <w:t xml:space="preserve"> </w:t>
      </w:r>
      <w:r w:rsidRPr="00A911B2">
        <w:t>P017,</w:t>
      </w:r>
      <w:r w:rsidR="00616108">
        <w:t xml:space="preserve"> </w:t>
      </w:r>
      <w:r w:rsidRPr="00A911B2">
        <w:t>and</w:t>
      </w:r>
      <w:r w:rsidR="00616108">
        <w:t xml:space="preserve"> </w:t>
      </w:r>
      <w:r w:rsidRPr="00A911B2">
        <w:t>as</w:t>
      </w:r>
      <w:r w:rsidR="00616108">
        <w:t xml:space="preserve"> </w:t>
      </w:r>
      <w:r w:rsidRPr="00A911B2">
        <w:t>this</w:t>
      </w:r>
      <w:r w:rsidR="00616108">
        <w:t xml:space="preserve"> </w:t>
      </w:r>
      <w:r w:rsidRPr="00A911B2">
        <w:t>dose</w:t>
      </w:r>
      <w:r w:rsidR="00616108">
        <w:t xml:space="preserve"> </w:t>
      </w:r>
      <w:r w:rsidRPr="00A911B2">
        <w:t>demonstrated</w:t>
      </w:r>
      <w:r w:rsidR="00616108">
        <w:t xml:space="preserve"> </w:t>
      </w:r>
      <w:r w:rsidRPr="00A911B2">
        <w:t>a</w:t>
      </w:r>
      <w:r w:rsidR="00616108">
        <w:t xml:space="preserve"> </w:t>
      </w:r>
      <w:r w:rsidRPr="00A911B2">
        <w:t>robust</w:t>
      </w:r>
      <w:r w:rsidR="00616108">
        <w:t xml:space="preserve"> </w:t>
      </w:r>
      <w:r w:rsidRPr="00A911B2">
        <w:t>reduction</w:t>
      </w:r>
      <w:r w:rsidR="00616108">
        <w:t xml:space="preserve"> </w:t>
      </w:r>
      <w:r w:rsidRPr="00A911B2">
        <w:t>of</w:t>
      </w:r>
      <w:r w:rsidR="00616108">
        <w:t xml:space="preserve"> </w:t>
      </w:r>
      <w:r w:rsidRPr="00A911B2">
        <w:t>CDI</w:t>
      </w:r>
      <w:r w:rsidR="00616108">
        <w:t xml:space="preserve"> </w:t>
      </w:r>
      <w:r w:rsidRPr="00A911B2">
        <w:t>recurrence</w:t>
      </w:r>
      <w:r w:rsidR="00616108">
        <w:t xml:space="preserve"> </w:t>
      </w:r>
      <w:r w:rsidRPr="00A911B2">
        <w:t>and</w:t>
      </w:r>
      <w:r w:rsidR="00616108">
        <w:t xml:space="preserve"> </w:t>
      </w:r>
      <w:r w:rsidRPr="00A911B2">
        <w:t>was</w:t>
      </w:r>
      <w:r w:rsidR="00616108">
        <w:t xml:space="preserve"> </w:t>
      </w:r>
      <w:r w:rsidRPr="00A911B2">
        <w:t>generally</w:t>
      </w:r>
      <w:r w:rsidR="00616108">
        <w:t xml:space="preserve"> </w:t>
      </w:r>
      <w:r w:rsidRPr="00A911B2">
        <w:t>well</w:t>
      </w:r>
      <w:r w:rsidR="00616108">
        <w:t xml:space="preserve"> </w:t>
      </w:r>
      <w:r w:rsidRPr="00A911B2">
        <w:t>tolerated,</w:t>
      </w:r>
      <w:r w:rsidR="00616108">
        <w:t xml:space="preserve"> </w:t>
      </w:r>
      <w:r w:rsidRPr="00A911B2">
        <w:t>this</w:t>
      </w:r>
      <w:r w:rsidR="00616108">
        <w:t xml:space="preserve"> </w:t>
      </w:r>
      <w:r w:rsidRPr="00A911B2">
        <w:t>was</w:t>
      </w:r>
      <w:r w:rsidR="00616108">
        <w:t xml:space="preserve"> </w:t>
      </w:r>
      <w:r w:rsidRPr="00A911B2">
        <w:t>the</w:t>
      </w:r>
      <w:r w:rsidR="00616108">
        <w:t xml:space="preserve"> </w:t>
      </w:r>
      <w:r w:rsidRPr="00A911B2">
        <w:t>dose</w:t>
      </w:r>
      <w:r w:rsidR="00616108">
        <w:t xml:space="preserve"> </w:t>
      </w:r>
      <w:r w:rsidRPr="00A911B2">
        <w:t>taken</w:t>
      </w:r>
      <w:r w:rsidR="00616108">
        <w:t xml:space="preserve"> </w:t>
      </w:r>
      <w:r w:rsidRPr="00A911B2">
        <w:t>forward</w:t>
      </w:r>
      <w:r w:rsidR="00616108">
        <w:t xml:space="preserve"> </w:t>
      </w:r>
      <w:r w:rsidRPr="00A911B2">
        <w:t>into</w:t>
      </w:r>
      <w:r w:rsidR="00616108">
        <w:t xml:space="preserve"> </w:t>
      </w:r>
      <w:r w:rsidR="00F96EC9">
        <w:t>Phase</w:t>
      </w:r>
      <w:r w:rsidR="00616108">
        <w:t xml:space="preserve"> </w:t>
      </w:r>
      <w:r w:rsidR="00F96EC9">
        <w:t>III</w:t>
      </w:r>
      <w:r w:rsidR="00616108">
        <w:t xml:space="preserve"> </w:t>
      </w:r>
      <w:r w:rsidRPr="00A911B2">
        <w:t>as</w:t>
      </w:r>
      <w:r w:rsidR="00616108">
        <w:t xml:space="preserve"> </w:t>
      </w:r>
      <w:r w:rsidRPr="00A911B2">
        <w:t>a</w:t>
      </w:r>
      <w:r w:rsidR="00616108">
        <w:t xml:space="preserve"> </w:t>
      </w:r>
      <w:r w:rsidRPr="00A911B2">
        <w:t>single</w:t>
      </w:r>
      <w:r w:rsidR="00616108">
        <w:t xml:space="preserve"> </w:t>
      </w:r>
      <w:r w:rsidRPr="00A911B2">
        <w:t>infusion</w:t>
      </w:r>
      <w:r w:rsidR="00F96EC9">
        <w:t>.</w:t>
      </w:r>
    </w:p>
    <w:p w14:paraId="17D9B6B3" w14:textId="7C0F85C8" w:rsidR="00A911B2" w:rsidRPr="00A911B2" w:rsidRDefault="00A911B2" w:rsidP="00A911B2">
      <w:pPr>
        <w:pStyle w:val="Heading3"/>
      </w:pPr>
      <w:bookmarkStart w:id="180" w:name="_Toc416353696"/>
      <w:bookmarkStart w:id="181" w:name="_Toc421005263"/>
      <w:bookmarkStart w:id="182" w:name="_Toc432079145"/>
      <w:bookmarkStart w:id="183" w:name="_Toc432080718"/>
      <w:bookmarkStart w:id="184" w:name="_Toc471763557"/>
      <w:bookmarkStart w:id="185" w:name="_Toc530477309"/>
      <w:r w:rsidRPr="00A911B2">
        <w:t>Phase</w:t>
      </w:r>
      <w:r w:rsidR="00616108">
        <w:t xml:space="preserve"> </w:t>
      </w:r>
      <w:r w:rsidRPr="00A911B2">
        <w:t>II</w:t>
      </w:r>
      <w:r w:rsidR="00616108">
        <w:t xml:space="preserve"> </w:t>
      </w:r>
      <w:r w:rsidRPr="00A911B2">
        <w:t>dose</w:t>
      </w:r>
      <w:r w:rsidR="00616108">
        <w:t xml:space="preserve"> </w:t>
      </w:r>
      <w:r w:rsidRPr="00A911B2">
        <w:t>finding</w:t>
      </w:r>
      <w:r w:rsidR="00616108">
        <w:t xml:space="preserve"> </w:t>
      </w:r>
      <w:r w:rsidRPr="00A911B2">
        <w:t>studies</w:t>
      </w:r>
      <w:bookmarkEnd w:id="180"/>
      <w:bookmarkEnd w:id="181"/>
      <w:bookmarkEnd w:id="182"/>
      <w:bookmarkEnd w:id="183"/>
      <w:bookmarkEnd w:id="184"/>
      <w:bookmarkEnd w:id="185"/>
    </w:p>
    <w:p w14:paraId="1642A3D5" w14:textId="45F08AE2" w:rsidR="00A911B2" w:rsidRPr="00A911B2" w:rsidRDefault="00A911B2" w:rsidP="00A911B2">
      <w:r w:rsidRPr="00A911B2">
        <w:t>Not</w:t>
      </w:r>
      <w:r w:rsidR="00616108">
        <w:t xml:space="preserve"> </w:t>
      </w:r>
      <w:r w:rsidRPr="00A911B2">
        <w:t>applicable,</w:t>
      </w:r>
      <w:r w:rsidR="00616108">
        <w:t xml:space="preserve"> </w:t>
      </w:r>
      <w:r w:rsidRPr="00A911B2">
        <w:t>none</w:t>
      </w:r>
      <w:r w:rsidR="00616108">
        <w:t xml:space="preserve"> </w:t>
      </w:r>
      <w:r w:rsidRPr="00A911B2">
        <w:t>were</w:t>
      </w:r>
      <w:r w:rsidR="00616108">
        <w:t xml:space="preserve"> </w:t>
      </w:r>
      <w:r w:rsidRPr="00A911B2">
        <w:t>conducted.</w:t>
      </w:r>
    </w:p>
    <w:p w14:paraId="1593DBB4" w14:textId="6BA44F3E" w:rsidR="00A911B2" w:rsidRPr="00A911B2" w:rsidRDefault="00A911B2" w:rsidP="00A911B2">
      <w:pPr>
        <w:pStyle w:val="Heading3"/>
      </w:pPr>
      <w:bookmarkStart w:id="186" w:name="_Toc416353712"/>
      <w:bookmarkStart w:id="187" w:name="_Toc421005265"/>
      <w:bookmarkStart w:id="188" w:name="_Toc432079147"/>
      <w:bookmarkStart w:id="189" w:name="_Toc432080720"/>
      <w:bookmarkStart w:id="190" w:name="_Toc471763558"/>
      <w:bookmarkStart w:id="191" w:name="_Toc530477310"/>
      <w:r w:rsidRPr="00A911B2">
        <w:t>Phase</w:t>
      </w:r>
      <w:r w:rsidR="00616108">
        <w:t xml:space="preserve"> </w:t>
      </w:r>
      <w:r w:rsidRPr="00A911B2">
        <w:t>III</w:t>
      </w:r>
      <w:r w:rsidR="00616108">
        <w:t xml:space="preserve"> </w:t>
      </w:r>
      <w:r w:rsidRPr="00A911B2">
        <w:t>pivotal</w:t>
      </w:r>
      <w:r w:rsidR="00616108">
        <w:t xml:space="preserve"> </w:t>
      </w:r>
      <w:r w:rsidRPr="00A911B2">
        <w:t>studies</w:t>
      </w:r>
      <w:r w:rsidR="00616108">
        <w:t xml:space="preserve"> </w:t>
      </w:r>
      <w:r w:rsidRPr="00A911B2">
        <w:t>investigating</w:t>
      </w:r>
      <w:r w:rsidR="00616108">
        <w:t xml:space="preserve"> </w:t>
      </w:r>
      <w:r w:rsidRPr="00A911B2">
        <w:t>more</w:t>
      </w:r>
      <w:r w:rsidR="00616108">
        <w:t xml:space="preserve"> </w:t>
      </w:r>
      <w:r w:rsidRPr="00A911B2">
        <w:t>than</w:t>
      </w:r>
      <w:r w:rsidR="00616108">
        <w:t xml:space="preserve"> </w:t>
      </w:r>
      <w:r w:rsidRPr="00A911B2">
        <w:t>one</w:t>
      </w:r>
      <w:r w:rsidR="00616108">
        <w:t xml:space="preserve"> </w:t>
      </w:r>
      <w:r w:rsidRPr="00A911B2">
        <w:t>dose</w:t>
      </w:r>
      <w:r w:rsidR="00616108">
        <w:t xml:space="preserve"> </w:t>
      </w:r>
      <w:r w:rsidRPr="00A911B2">
        <w:t>regimen</w:t>
      </w:r>
      <w:bookmarkEnd w:id="186"/>
      <w:bookmarkEnd w:id="187"/>
      <w:bookmarkEnd w:id="188"/>
      <w:bookmarkEnd w:id="189"/>
      <w:bookmarkEnd w:id="190"/>
      <w:bookmarkEnd w:id="191"/>
    </w:p>
    <w:p w14:paraId="64603A24" w14:textId="5E28B71E" w:rsidR="00F96EC9" w:rsidRDefault="00A911B2" w:rsidP="00A911B2">
      <w:r w:rsidRPr="00A911B2">
        <w:t>There</w:t>
      </w:r>
      <w:r w:rsidR="00616108">
        <w:t xml:space="preserve"> </w:t>
      </w:r>
      <w:r w:rsidRPr="00A911B2">
        <w:t>were</w:t>
      </w:r>
      <w:r w:rsidR="00616108">
        <w:t xml:space="preserve"> </w:t>
      </w:r>
      <w:r w:rsidRPr="00A911B2">
        <w:t>no</w:t>
      </w:r>
      <w:r w:rsidR="00616108">
        <w:t xml:space="preserve"> </w:t>
      </w:r>
      <w:r w:rsidR="00F96EC9">
        <w:t>Phase</w:t>
      </w:r>
      <w:r w:rsidR="00616108">
        <w:t xml:space="preserve"> </w:t>
      </w:r>
      <w:r w:rsidR="00F96EC9">
        <w:t>III</w:t>
      </w:r>
      <w:r w:rsidR="00616108">
        <w:t xml:space="preserve"> </w:t>
      </w:r>
      <w:r w:rsidRPr="00A911B2">
        <w:t>studies</w:t>
      </w:r>
      <w:r w:rsidR="00616108">
        <w:t xml:space="preserve"> </w:t>
      </w:r>
      <w:r w:rsidRPr="00A911B2">
        <w:t>that</w:t>
      </w:r>
      <w:r w:rsidR="00616108">
        <w:t xml:space="preserve"> </w:t>
      </w:r>
      <w:r w:rsidRPr="00A911B2">
        <w:t>used</w:t>
      </w:r>
      <w:r w:rsidR="00616108">
        <w:t xml:space="preserve"> </w:t>
      </w:r>
      <w:r w:rsidRPr="00A911B2">
        <w:t>different</w:t>
      </w:r>
      <w:r w:rsidR="00616108">
        <w:t xml:space="preserve"> </w:t>
      </w:r>
      <w:r w:rsidRPr="00A911B2">
        <w:t>doses</w:t>
      </w:r>
      <w:r w:rsidR="00616108">
        <w:t xml:space="preserve"> </w:t>
      </w:r>
      <w:r w:rsidRPr="00A911B2">
        <w:t>of</w:t>
      </w:r>
      <w:r w:rsidR="00616108">
        <w:t xml:space="preserve"> </w:t>
      </w:r>
      <w:r w:rsidRPr="00A911B2">
        <w:t>bezlotoxumab</w:t>
      </w:r>
      <w:r w:rsidR="00F96EC9">
        <w:t>.</w:t>
      </w:r>
    </w:p>
    <w:p w14:paraId="5AA3684B" w14:textId="33207366" w:rsidR="00A911B2" w:rsidRPr="00A911B2" w:rsidRDefault="00A911B2" w:rsidP="00A911B2">
      <w:pPr>
        <w:pStyle w:val="Heading3"/>
      </w:pPr>
      <w:bookmarkStart w:id="192" w:name="_Toc416353713"/>
      <w:bookmarkStart w:id="193" w:name="_Toc421005266"/>
      <w:bookmarkStart w:id="194" w:name="_Toc432079148"/>
      <w:bookmarkStart w:id="195" w:name="_Toc432080721"/>
      <w:bookmarkStart w:id="196" w:name="_Toc471763559"/>
      <w:bookmarkStart w:id="197" w:name="_Toc530477311"/>
      <w:r w:rsidRPr="00A911B2">
        <w:t>Evaluator’s</w:t>
      </w:r>
      <w:r w:rsidR="00616108">
        <w:t xml:space="preserve"> </w:t>
      </w:r>
      <w:r w:rsidRPr="00A911B2">
        <w:t>conclusions</w:t>
      </w:r>
      <w:r w:rsidR="00616108">
        <w:t xml:space="preserve"> </w:t>
      </w:r>
      <w:r w:rsidRPr="00A911B2">
        <w:t>on</w:t>
      </w:r>
      <w:r w:rsidR="00616108">
        <w:t xml:space="preserve"> </w:t>
      </w:r>
      <w:r w:rsidRPr="00A911B2">
        <w:t>dose</w:t>
      </w:r>
      <w:r w:rsidR="00616108">
        <w:t xml:space="preserve"> </w:t>
      </w:r>
      <w:r w:rsidRPr="00A911B2">
        <w:t>finding</w:t>
      </w:r>
      <w:r w:rsidR="00616108">
        <w:t xml:space="preserve"> </w:t>
      </w:r>
      <w:r w:rsidRPr="00A911B2">
        <w:t>for</w:t>
      </w:r>
      <w:r w:rsidR="00616108">
        <w:t xml:space="preserve"> </w:t>
      </w:r>
      <w:r w:rsidRPr="00A911B2">
        <w:t>the</w:t>
      </w:r>
      <w:r w:rsidR="00616108">
        <w:t xml:space="preserve"> </w:t>
      </w:r>
      <w:r w:rsidRPr="00A911B2">
        <w:t>pivotal</w:t>
      </w:r>
      <w:r w:rsidR="00616108">
        <w:t xml:space="preserve"> </w:t>
      </w:r>
      <w:r w:rsidRPr="00A911B2">
        <w:t>studies</w:t>
      </w:r>
      <w:bookmarkEnd w:id="192"/>
      <w:bookmarkEnd w:id="193"/>
      <w:bookmarkEnd w:id="194"/>
      <w:bookmarkEnd w:id="195"/>
      <w:bookmarkEnd w:id="196"/>
      <w:bookmarkEnd w:id="197"/>
    </w:p>
    <w:p w14:paraId="49E4F0B1" w14:textId="707D1653" w:rsidR="00A911B2" w:rsidRPr="00A911B2" w:rsidRDefault="00A911B2" w:rsidP="00A911B2">
      <w:r w:rsidRPr="00A911B2">
        <w:t>There</w:t>
      </w:r>
      <w:r w:rsidR="00616108">
        <w:t xml:space="preserve"> </w:t>
      </w:r>
      <w:r w:rsidRPr="00A911B2">
        <w:t>were</w:t>
      </w:r>
      <w:r w:rsidR="00616108">
        <w:t xml:space="preserve"> </w:t>
      </w:r>
      <w:r w:rsidRPr="00A911B2">
        <w:t>no</w:t>
      </w:r>
      <w:r w:rsidR="00616108">
        <w:t xml:space="preserve"> </w:t>
      </w:r>
      <w:r w:rsidR="00F96EC9">
        <w:t>Phase</w:t>
      </w:r>
      <w:r w:rsidR="00616108">
        <w:t xml:space="preserve"> </w:t>
      </w:r>
      <w:r w:rsidR="00F96EC9">
        <w:t>II</w:t>
      </w:r>
      <w:r w:rsidR="00616108">
        <w:t xml:space="preserve"> </w:t>
      </w:r>
      <w:r w:rsidR="001349A8">
        <w:t>dose</w:t>
      </w:r>
      <w:r w:rsidR="00616108">
        <w:t xml:space="preserve"> </w:t>
      </w:r>
      <w:r w:rsidRPr="00A911B2">
        <w:t>finding</w:t>
      </w:r>
      <w:r w:rsidR="00616108">
        <w:t xml:space="preserve"> </w:t>
      </w:r>
      <w:r w:rsidRPr="00A911B2">
        <w:t>studies,</w:t>
      </w:r>
      <w:r w:rsidR="00616108">
        <w:t xml:space="preserve"> </w:t>
      </w:r>
      <w:r w:rsidRPr="00A911B2">
        <w:t>for</w:t>
      </w:r>
      <w:r w:rsidR="00616108">
        <w:t xml:space="preserve"> </w:t>
      </w:r>
      <w:r w:rsidRPr="00A911B2">
        <w:t>the</w:t>
      </w:r>
      <w:r w:rsidR="00616108">
        <w:t xml:space="preserve"> </w:t>
      </w:r>
      <w:r w:rsidRPr="00A911B2">
        <w:t>reasons</w:t>
      </w:r>
      <w:r w:rsidR="00616108">
        <w:t xml:space="preserve"> </w:t>
      </w:r>
      <w:r w:rsidRPr="00A911B2">
        <w:t>discussed</w:t>
      </w:r>
      <w:r w:rsidR="00616108">
        <w:t xml:space="preserve"> </w:t>
      </w:r>
      <w:r w:rsidRPr="00A911B2">
        <w:t>above,</w:t>
      </w:r>
      <w:r w:rsidR="00616108">
        <w:t xml:space="preserve"> </w:t>
      </w:r>
      <w:r w:rsidRPr="00A911B2">
        <w:t>the</w:t>
      </w:r>
      <w:r w:rsidR="00616108">
        <w:t xml:space="preserve"> </w:t>
      </w:r>
      <w:r w:rsidRPr="00A911B2">
        <w:t>commercial</w:t>
      </w:r>
      <w:r w:rsidR="00616108">
        <w:t xml:space="preserve"> </w:t>
      </w:r>
      <w:r w:rsidRPr="00A911B2">
        <w:t>formulation</w:t>
      </w:r>
      <w:r w:rsidR="00616108">
        <w:t xml:space="preserve"> </w:t>
      </w:r>
      <w:r w:rsidRPr="00A911B2">
        <w:t>was</w:t>
      </w:r>
      <w:r w:rsidR="00616108">
        <w:t xml:space="preserve"> </w:t>
      </w:r>
      <w:r w:rsidRPr="00A911B2">
        <w:t>selected</w:t>
      </w:r>
      <w:r w:rsidR="00616108">
        <w:t xml:space="preserve"> </w:t>
      </w:r>
      <w:r w:rsidRPr="00A911B2">
        <w:t>as</w:t>
      </w:r>
      <w:r w:rsidR="00616108">
        <w:t xml:space="preserve"> </w:t>
      </w:r>
      <w:r w:rsidRPr="00A911B2">
        <w:t>25</w:t>
      </w:r>
      <w:r w:rsidR="00616108">
        <w:t xml:space="preserve"> </w:t>
      </w:r>
      <w:r w:rsidR="001349A8">
        <w:t>mg</w:t>
      </w:r>
      <w:r w:rsidRPr="00A911B2">
        <w:t>/mL</w:t>
      </w:r>
      <w:r w:rsidR="00616108">
        <w:t xml:space="preserve"> </w:t>
      </w:r>
      <w:r w:rsidRPr="00A911B2">
        <w:t>MK-6072</w:t>
      </w:r>
      <w:r w:rsidR="00616108">
        <w:t xml:space="preserve"> </w:t>
      </w:r>
      <w:r w:rsidRPr="00A911B2">
        <w:t>in</w:t>
      </w:r>
      <w:r w:rsidR="00616108">
        <w:t xml:space="preserve"> </w:t>
      </w:r>
      <w:r w:rsidRPr="00A911B2">
        <w:t>20</w:t>
      </w:r>
      <w:r w:rsidR="00616108">
        <w:t xml:space="preserve"> </w:t>
      </w:r>
      <w:r w:rsidRPr="00A911B2">
        <w:t>mM</w:t>
      </w:r>
      <w:r w:rsidR="00616108">
        <w:t xml:space="preserve"> </w:t>
      </w:r>
      <w:r w:rsidRPr="00A911B2">
        <w:t>sodium</w:t>
      </w:r>
      <w:r w:rsidR="00616108">
        <w:t xml:space="preserve"> </w:t>
      </w:r>
      <w:r w:rsidRPr="00A911B2">
        <w:t>citrate,</w:t>
      </w:r>
      <w:r w:rsidR="00616108">
        <w:t xml:space="preserve"> </w:t>
      </w:r>
      <w:r w:rsidRPr="00A911B2">
        <w:t>150</w:t>
      </w:r>
      <w:r w:rsidR="00616108">
        <w:t xml:space="preserve"> </w:t>
      </w:r>
      <w:r w:rsidRPr="00A911B2">
        <w:t>mM</w:t>
      </w:r>
      <w:r w:rsidR="00616108">
        <w:t xml:space="preserve"> </w:t>
      </w:r>
      <w:r w:rsidRPr="00A911B2">
        <w:t>sodium</w:t>
      </w:r>
      <w:r w:rsidR="00616108">
        <w:t xml:space="preserve"> </w:t>
      </w:r>
      <w:r w:rsidRPr="00A911B2">
        <w:t>chloride,</w:t>
      </w:r>
      <w:r w:rsidR="00616108">
        <w:t xml:space="preserve"> </w:t>
      </w:r>
      <w:r w:rsidRPr="00A911B2">
        <w:t>20</w:t>
      </w:r>
      <w:r w:rsidR="00616108">
        <w:t xml:space="preserve"> </w:t>
      </w:r>
      <w:r w:rsidRPr="00A911B2">
        <w:t>μM</w:t>
      </w:r>
      <w:r w:rsidR="00616108">
        <w:t xml:space="preserve"> </w:t>
      </w:r>
      <w:r w:rsidRPr="00A911B2">
        <w:t>DTPA,</w:t>
      </w:r>
      <w:r w:rsidR="00616108">
        <w:t xml:space="preserve"> </w:t>
      </w:r>
      <w:r w:rsidRPr="00A911B2">
        <w:t>and</w:t>
      </w:r>
      <w:r w:rsidR="00616108">
        <w:t xml:space="preserve"> </w:t>
      </w:r>
      <w:r w:rsidRPr="00A911B2">
        <w:t>0.025%</w:t>
      </w:r>
      <w:r w:rsidR="00616108">
        <w:t xml:space="preserve"> </w:t>
      </w:r>
      <w:r w:rsidRPr="00A911B2">
        <w:t>(w/v)</w:t>
      </w:r>
      <w:r w:rsidR="00616108">
        <w:t xml:space="preserve"> </w:t>
      </w:r>
      <w:r w:rsidRPr="00A911B2">
        <w:t>polysorbate</w:t>
      </w:r>
      <w:r w:rsidR="00616108">
        <w:t xml:space="preserve"> </w:t>
      </w:r>
      <w:r w:rsidRPr="00A911B2">
        <w:t>80</w:t>
      </w:r>
      <w:r w:rsidR="00616108">
        <w:t xml:space="preserve"> </w:t>
      </w:r>
      <w:r w:rsidRPr="00A911B2">
        <w:t>(PS</w:t>
      </w:r>
      <w:r w:rsidR="00616108">
        <w:t xml:space="preserve"> </w:t>
      </w:r>
      <w:r w:rsidRPr="00A911B2">
        <w:t>80),</w:t>
      </w:r>
      <w:r w:rsidR="00616108">
        <w:t xml:space="preserve"> </w:t>
      </w:r>
      <w:r w:rsidRPr="00A911B2">
        <w:t>pH</w:t>
      </w:r>
      <w:r w:rsidR="00616108">
        <w:t xml:space="preserve"> </w:t>
      </w:r>
      <w:r w:rsidRPr="00A911B2">
        <w:t>6.0</w:t>
      </w:r>
      <w:r w:rsidR="00616108">
        <w:t xml:space="preserve"> </w:t>
      </w:r>
      <w:r w:rsidRPr="00A911B2">
        <w:t>with</w:t>
      </w:r>
      <w:r w:rsidR="00616108">
        <w:t xml:space="preserve"> </w:t>
      </w:r>
      <w:r w:rsidRPr="00A911B2">
        <w:t>weight</w:t>
      </w:r>
      <w:r w:rsidR="00616108">
        <w:t xml:space="preserve"> </w:t>
      </w:r>
      <w:r w:rsidRPr="00A911B2">
        <w:t>based</w:t>
      </w:r>
      <w:r w:rsidR="00616108">
        <w:t xml:space="preserve"> </w:t>
      </w:r>
      <w:r w:rsidRPr="00A911B2">
        <w:t>dosing</w:t>
      </w:r>
      <w:r w:rsidR="00616108">
        <w:t xml:space="preserve"> </w:t>
      </w:r>
      <w:r w:rsidRPr="00A911B2">
        <w:t>of</w:t>
      </w:r>
      <w:r w:rsidR="00616108">
        <w:t xml:space="preserve"> </w:t>
      </w:r>
      <w:r w:rsidRPr="00A911B2">
        <w:t>bezlotoxumab</w:t>
      </w:r>
      <w:r w:rsidR="00616108">
        <w:t xml:space="preserve"> </w:t>
      </w:r>
      <w:r w:rsidRPr="00A911B2">
        <w:t>10</w:t>
      </w:r>
      <w:r w:rsidR="00616108">
        <w:t xml:space="preserve"> </w:t>
      </w:r>
      <w:r w:rsidR="001349A8">
        <w:t>mg</w:t>
      </w:r>
      <w:r w:rsidRPr="00A911B2">
        <w:t>/Kg</w:t>
      </w:r>
      <w:r w:rsidR="00616108">
        <w:t xml:space="preserve"> </w:t>
      </w:r>
      <w:r w:rsidRPr="00A911B2">
        <w:t>given</w:t>
      </w:r>
      <w:r w:rsidR="00616108">
        <w:t xml:space="preserve"> </w:t>
      </w:r>
      <w:r w:rsidRPr="00A911B2">
        <w:t>as</w:t>
      </w:r>
      <w:r w:rsidR="00616108">
        <w:t xml:space="preserve"> </w:t>
      </w:r>
      <w:r w:rsidRPr="00A911B2">
        <w:t>a</w:t>
      </w:r>
      <w:r w:rsidR="00616108">
        <w:t xml:space="preserve"> </w:t>
      </w:r>
      <w:r w:rsidRPr="00A911B2">
        <w:t>single</w:t>
      </w:r>
      <w:r w:rsidR="00616108">
        <w:t xml:space="preserve"> </w:t>
      </w:r>
      <w:r w:rsidRPr="00A911B2">
        <w:t>IV</w:t>
      </w:r>
      <w:r w:rsidR="00616108">
        <w:t xml:space="preserve"> </w:t>
      </w:r>
      <w:r w:rsidRPr="00A911B2">
        <w:t>infusion</w:t>
      </w:r>
      <w:r w:rsidR="00616108">
        <w:t xml:space="preserve"> </w:t>
      </w:r>
      <w:r w:rsidRPr="00A911B2">
        <w:t>or</w:t>
      </w:r>
      <w:r w:rsidR="00616108">
        <w:t xml:space="preserve"> </w:t>
      </w:r>
      <w:r w:rsidRPr="00A911B2">
        <w:t>given</w:t>
      </w:r>
      <w:r w:rsidR="00616108">
        <w:t xml:space="preserve"> </w:t>
      </w:r>
      <w:r w:rsidRPr="00A911B2">
        <w:t>as</w:t>
      </w:r>
      <w:r w:rsidR="00616108">
        <w:t xml:space="preserve"> </w:t>
      </w:r>
      <w:r w:rsidRPr="00A911B2">
        <w:t>the</w:t>
      </w:r>
      <w:r w:rsidR="00616108">
        <w:t xml:space="preserve"> </w:t>
      </w:r>
      <w:r w:rsidRPr="00A911B2">
        <w:t>combination</w:t>
      </w:r>
      <w:r w:rsidR="00616108">
        <w:t xml:space="preserve"> </w:t>
      </w:r>
      <w:r w:rsidRPr="00A911B2">
        <w:t>of</w:t>
      </w:r>
      <w:r w:rsidR="00616108">
        <w:t xml:space="preserve"> </w:t>
      </w:r>
      <w:r w:rsidRPr="00A911B2">
        <w:t>actoxumab</w:t>
      </w:r>
      <w:r w:rsidR="00616108">
        <w:t xml:space="preserve"> </w:t>
      </w:r>
      <w:r w:rsidRPr="00A911B2">
        <w:t>+</w:t>
      </w:r>
      <w:r w:rsidR="00616108">
        <w:t xml:space="preserve"> </w:t>
      </w:r>
      <w:r w:rsidRPr="00A911B2">
        <w:t>bezlotoxumab</w:t>
      </w:r>
      <w:r w:rsidR="00616108">
        <w:t xml:space="preserve"> </w:t>
      </w:r>
      <w:r w:rsidRPr="00A911B2">
        <w:t>at</w:t>
      </w:r>
      <w:r w:rsidR="00616108">
        <w:t xml:space="preserve"> </w:t>
      </w:r>
      <w:r w:rsidRPr="00A911B2">
        <w:t>10</w:t>
      </w:r>
      <w:r w:rsidR="00616108">
        <w:t xml:space="preserve"> </w:t>
      </w:r>
      <w:r w:rsidR="001349A8">
        <w:t>mg</w:t>
      </w:r>
      <w:r w:rsidRPr="00A911B2">
        <w:t>/kg</w:t>
      </w:r>
      <w:r w:rsidR="00616108">
        <w:t xml:space="preserve"> </w:t>
      </w:r>
      <w:r w:rsidRPr="00A911B2">
        <w:t>each.</w:t>
      </w:r>
    </w:p>
    <w:p w14:paraId="6EF2A245" w14:textId="4BF712A3" w:rsidR="00C22678" w:rsidRDefault="00C22678" w:rsidP="00C22678">
      <w:pPr>
        <w:pStyle w:val="Heading2"/>
      </w:pPr>
      <w:bookmarkStart w:id="198" w:name="_Toc530477312"/>
      <w:r>
        <w:t>Clinical</w:t>
      </w:r>
      <w:r w:rsidR="00616108">
        <w:t xml:space="preserve"> </w:t>
      </w:r>
      <w:r>
        <w:t>efficacy</w:t>
      </w:r>
      <w:bookmarkEnd w:id="198"/>
    </w:p>
    <w:p w14:paraId="6D482773" w14:textId="4284227B" w:rsidR="00A911B2" w:rsidRPr="00A911B2" w:rsidRDefault="00A911B2" w:rsidP="00A911B2">
      <w:pPr>
        <w:pStyle w:val="Heading3"/>
      </w:pPr>
      <w:bookmarkStart w:id="199" w:name="_Toc471763561"/>
      <w:bookmarkStart w:id="200" w:name="_Ref271037274"/>
      <w:bookmarkStart w:id="201" w:name="_Toc272414652"/>
      <w:bookmarkStart w:id="202" w:name="_Toc290888500"/>
      <w:bookmarkStart w:id="203" w:name="_Toc416353716"/>
      <w:bookmarkStart w:id="204" w:name="_Toc421005269"/>
      <w:bookmarkStart w:id="205" w:name="_Toc432079151"/>
      <w:bookmarkStart w:id="206" w:name="_Toc432080724"/>
      <w:bookmarkStart w:id="207" w:name="_Toc530477313"/>
      <w:r w:rsidRPr="00A911B2">
        <w:t>Studies</w:t>
      </w:r>
      <w:r w:rsidR="00616108">
        <w:t xml:space="preserve"> </w:t>
      </w:r>
      <w:r w:rsidRPr="00A911B2">
        <w:t>providing</w:t>
      </w:r>
      <w:r w:rsidR="00616108">
        <w:t xml:space="preserve"> </w:t>
      </w:r>
      <w:r w:rsidRPr="00A911B2">
        <w:t>evaluable</w:t>
      </w:r>
      <w:r w:rsidR="00616108">
        <w:t xml:space="preserve"> </w:t>
      </w:r>
      <w:r w:rsidRPr="00A911B2">
        <w:t>efficacy</w:t>
      </w:r>
      <w:r w:rsidR="00616108">
        <w:t xml:space="preserve"> </w:t>
      </w:r>
      <w:r w:rsidRPr="00A911B2">
        <w:t>data</w:t>
      </w:r>
      <w:bookmarkEnd w:id="199"/>
      <w:bookmarkEnd w:id="207"/>
    </w:p>
    <w:p w14:paraId="041E66AF" w14:textId="7E67A145" w:rsidR="00F96EC9" w:rsidRDefault="00A911B2" w:rsidP="00A911B2">
      <w:r w:rsidRPr="00A911B2">
        <w:t>Two</w:t>
      </w:r>
      <w:r w:rsidR="00616108">
        <w:t xml:space="preserve"> </w:t>
      </w:r>
      <w:r w:rsidR="00F96EC9">
        <w:t>Phase</w:t>
      </w:r>
      <w:r w:rsidR="00616108">
        <w:t xml:space="preserve"> </w:t>
      </w:r>
      <w:r w:rsidR="00F96EC9">
        <w:t>III</w:t>
      </w:r>
      <w:r w:rsidR="00616108">
        <w:t xml:space="preserve"> </w:t>
      </w:r>
      <w:r w:rsidRPr="00A911B2">
        <w:t>studies</w:t>
      </w:r>
      <w:r w:rsidR="00616108">
        <w:t xml:space="preserve"> </w:t>
      </w:r>
      <w:r w:rsidR="001349A8">
        <w:t>are</w:t>
      </w:r>
      <w:r w:rsidR="00616108">
        <w:t xml:space="preserve"> </w:t>
      </w:r>
      <w:r w:rsidRPr="00A911B2">
        <w:t>described</w:t>
      </w:r>
      <w:r w:rsidR="00616108">
        <w:t xml:space="preserve"> </w:t>
      </w:r>
      <w:r w:rsidRPr="00A911B2">
        <w:t>below,</w:t>
      </w:r>
      <w:r w:rsidR="00616108">
        <w:t xml:space="preserve"> </w:t>
      </w:r>
      <w:r w:rsidRPr="00A911B2">
        <w:t>and</w:t>
      </w:r>
      <w:r w:rsidR="00616108">
        <w:t xml:space="preserve"> </w:t>
      </w:r>
      <w:r w:rsidRPr="00A911B2">
        <w:t>1</w:t>
      </w:r>
      <w:r w:rsidR="00616108">
        <w:t xml:space="preserve"> </w:t>
      </w:r>
      <w:r w:rsidR="00F96EC9">
        <w:t>Phase</w:t>
      </w:r>
      <w:r w:rsidR="00616108">
        <w:t xml:space="preserve"> </w:t>
      </w:r>
      <w:r w:rsidR="00F96EC9">
        <w:t>II</w:t>
      </w:r>
      <w:r w:rsidR="00616108">
        <w:t xml:space="preserve"> </w:t>
      </w:r>
      <w:r w:rsidRPr="00A911B2">
        <w:t>(P017)</w:t>
      </w:r>
      <w:r w:rsidR="00616108">
        <w:t xml:space="preserve"> </w:t>
      </w:r>
      <w:r w:rsidRPr="00A911B2">
        <w:t>study</w:t>
      </w:r>
      <w:r w:rsidR="00616108">
        <w:t xml:space="preserve"> </w:t>
      </w:r>
      <w:r w:rsidR="001349A8">
        <w:t>was</w:t>
      </w:r>
      <w:r w:rsidR="00616108">
        <w:t xml:space="preserve"> </w:t>
      </w:r>
      <w:r w:rsidR="001349A8">
        <w:t>provided</w:t>
      </w:r>
      <w:r w:rsidR="00F96EC9">
        <w:t>.</w:t>
      </w:r>
    </w:p>
    <w:p w14:paraId="1D55FD73" w14:textId="56793C43" w:rsidR="00A911B2" w:rsidRPr="00A911B2" w:rsidRDefault="00A911B2" w:rsidP="00A911B2">
      <w:pPr>
        <w:pStyle w:val="Heading3"/>
      </w:pPr>
      <w:bookmarkStart w:id="208" w:name="_Toc471763562"/>
      <w:bookmarkStart w:id="209" w:name="_Toc530477314"/>
      <w:r w:rsidRPr="00A911B2">
        <w:lastRenderedPageBreak/>
        <w:t>Pivotal</w:t>
      </w:r>
      <w:r w:rsidR="00616108">
        <w:t xml:space="preserve"> </w:t>
      </w:r>
      <w:r w:rsidRPr="00A911B2">
        <w:t>or</w:t>
      </w:r>
      <w:r w:rsidR="00616108">
        <w:t xml:space="preserve"> </w:t>
      </w:r>
      <w:r w:rsidRPr="00A911B2">
        <w:t>main</w:t>
      </w:r>
      <w:r w:rsidR="00616108">
        <w:t xml:space="preserve"> </w:t>
      </w:r>
      <w:r w:rsidRPr="00A911B2">
        <w:t>efficacy</w:t>
      </w:r>
      <w:r w:rsidR="00616108">
        <w:t xml:space="preserve"> </w:t>
      </w:r>
      <w:r w:rsidRPr="00A911B2">
        <w:t>studies</w:t>
      </w:r>
      <w:bookmarkEnd w:id="200"/>
      <w:bookmarkEnd w:id="201"/>
      <w:bookmarkEnd w:id="202"/>
      <w:bookmarkEnd w:id="203"/>
      <w:bookmarkEnd w:id="204"/>
      <w:bookmarkEnd w:id="205"/>
      <w:bookmarkEnd w:id="206"/>
      <w:bookmarkEnd w:id="208"/>
      <w:bookmarkEnd w:id="209"/>
    </w:p>
    <w:p w14:paraId="06E8EF43" w14:textId="66F1A4A5" w:rsidR="00A911B2" w:rsidRPr="001349A8" w:rsidRDefault="00A911B2" w:rsidP="00A911B2">
      <w:pPr>
        <w:pStyle w:val="Heading4"/>
      </w:pPr>
      <w:bookmarkStart w:id="210" w:name="_Ref243301615"/>
      <w:bookmarkStart w:id="211" w:name="_Ref271040927"/>
      <w:bookmarkStart w:id="212" w:name="_Ref271040932"/>
      <w:bookmarkStart w:id="213" w:name="_Toc272414653"/>
      <w:bookmarkStart w:id="214" w:name="_Toc290888501"/>
      <w:bookmarkStart w:id="215" w:name="_Toc416353717"/>
      <w:r w:rsidRPr="001349A8">
        <w:t>Study</w:t>
      </w:r>
      <w:r w:rsidR="00616108">
        <w:t xml:space="preserve"> </w:t>
      </w:r>
      <w:bookmarkEnd w:id="210"/>
      <w:r w:rsidRPr="001349A8">
        <w:t>ID</w:t>
      </w:r>
      <w:bookmarkEnd w:id="211"/>
      <w:bookmarkEnd w:id="212"/>
      <w:bookmarkEnd w:id="213"/>
      <w:bookmarkEnd w:id="214"/>
      <w:bookmarkEnd w:id="215"/>
      <w:r w:rsidRPr="001349A8">
        <w:t>:</w:t>
      </w:r>
      <w:r w:rsidR="00616108">
        <w:t xml:space="preserve"> </w:t>
      </w:r>
      <w:r w:rsidRPr="001349A8">
        <w:t>P001</w:t>
      </w:r>
    </w:p>
    <w:p w14:paraId="312F7F95" w14:textId="6BE9F69A" w:rsidR="00A911B2" w:rsidRPr="001349A8" w:rsidRDefault="00A911B2" w:rsidP="00A911B2">
      <w:r w:rsidRPr="001349A8">
        <w:t>P001</w:t>
      </w:r>
      <w:r w:rsidR="00616108">
        <w:t xml:space="preserve"> </w:t>
      </w:r>
      <w:r w:rsidRPr="001349A8">
        <w:t>-</w:t>
      </w:r>
      <w:r w:rsidR="00616108">
        <w:t xml:space="preserve"> </w:t>
      </w:r>
      <w:r w:rsidRPr="001349A8">
        <w:t>A</w:t>
      </w:r>
      <w:r w:rsidR="00616108">
        <w:t xml:space="preserve"> </w:t>
      </w:r>
      <w:r w:rsidRPr="001349A8">
        <w:t>Phase</w:t>
      </w:r>
      <w:r w:rsidR="00616108">
        <w:t xml:space="preserve"> </w:t>
      </w:r>
      <w:r w:rsidRPr="001349A8">
        <w:t>III,</w:t>
      </w:r>
      <w:r w:rsidR="00616108">
        <w:t xml:space="preserve"> </w:t>
      </w:r>
      <w:r w:rsidR="001349A8" w:rsidRPr="001349A8">
        <w:t>randomised,</w:t>
      </w:r>
      <w:r w:rsidR="00616108">
        <w:t xml:space="preserve"> </w:t>
      </w:r>
      <w:r w:rsidR="001349A8">
        <w:t>double</w:t>
      </w:r>
      <w:r w:rsidR="00616108">
        <w:t xml:space="preserve"> </w:t>
      </w:r>
      <w:r w:rsidR="001349A8">
        <w:t>blind</w:t>
      </w:r>
      <w:r w:rsidR="001349A8" w:rsidRPr="001349A8">
        <w:t>,</w:t>
      </w:r>
      <w:r w:rsidR="00616108">
        <w:t xml:space="preserve"> </w:t>
      </w:r>
      <w:r w:rsidR="0073359E">
        <w:t>placebo</w:t>
      </w:r>
      <w:r w:rsidR="00616108">
        <w:t xml:space="preserve"> </w:t>
      </w:r>
      <w:r w:rsidR="0073359E">
        <w:t>control</w:t>
      </w:r>
      <w:r w:rsidR="001349A8" w:rsidRPr="001349A8">
        <w:t>led</w:t>
      </w:r>
      <w:r w:rsidRPr="001349A8">
        <w:t>,</w:t>
      </w:r>
      <w:r w:rsidR="00616108">
        <w:t xml:space="preserve"> </w:t>
      </w:r>
      <w:r w:rsidR="001349A8" w:rsidRPr="001349A8">
        <w:t>adaptive</w:t>
      </w:r>
      <w:r w:rsidR="00616108">
        <w:t xml:space="preserve"> </w:t>
      </w:r>
      <w:r w:rsidR="001349A8" w:rsidRPr="001349A8">
        <w:t>design</w:t>
      </w:r>
      <w:r w:rsidR="00616108">
        <w:t xml:space="preserve"> </w:t>
      </w:r>
      <w:r w:rsidR="001349A8" w:rsidRPr="001349A8">
        <w:t>study</w:t>
      </w:r>
      <w:r w:rsidR="00616108">
        <w:t xml:space="preserve"> </w:t>
      </w:r>
      <w:r w:rsidR="001349A8" w:rsidRPr="001349A8">
        <w:t>of</w:t>
      </w:r>
      <w:r w:rsidR="00616108">
        <w:t xml:space="preserve"> </w:t>
      </w:r>
      <w:r w:rsidR="001349A8" w:rsidRPr="001349A8">
        <w:t>the</w:t>
      </w:r>
      <w:r w:rsidR="00616108">
        <w:t xml:space="preserve"> </w:t>
      </w:r>
      <w:r w:rsidR="001349A8" w:rsidRPr="001349A8">
        <w:t>efficacy,</w:t>
      </w:r>
      <w:r w:rsidR="00616108">
        <w:t xml:space="preserve"> </w:t>
      </w:r>
      <w:r w:rsidR="001349A8" w:rsidRPr="001349A8">
        <w:t>safety,</w:t>
      </w:r>
      <w:r w:rsidR="00616108">
        <w:t xml:space="preserve"> </w:t>
      </w:r>
      <w:r w:rsidR="001349A8" w:rsidRPr="001349A8">
        <w:t>and</w:t>
      </w:r>
      <w:r w:rsidR="00616108">
        <w:t xml:space="preserve"> </w:t>
      </w:r>
      <w:r w:rsidR="001349A8" w:rsidRPr="001349A8">
        <w:t>tolerability</w:t>
      </w:r>
      <w:r w:rsidR="00616108">
        <w:t xml:space="preserve"> </w:t>
      </w:r>
      <w:r w:rsidR="001349A8" w:rsidRPr="001349A8">
        <w:t>of</w:t>
      </w:r>
      <w:r w:rsidR="00616108">
        <w:t xml:space="preserve"> </w:t>
      </w:r>
      <w:r w:rsidR="001349A8" w:rsidRPr="001349A8">
        <w:t>a</w:t>
      </w:r>
      <w:r w:rsidR="00616108">
        <w:t xml:space="preserve"> </w:t>
      </w:r>
      <w:r w:rsidR="001349A8" w:rsidRPr="001349A8">
        <w:t>single</w:t>
      </w:r>
      <w:r w:rsidR="00616108">
        <w:t xml:space="preserve"> </w:t>
      </w:r>
      <w:r w:rsidR="001349A8" w:rsidRPr="001349A8">
        <w:t>infusion</w:t>
      </w:r>
      <w:r w:rsidR="00616108">
        <w:t xml:space="preserve"> </w:t>
      </w:r>
      <w:r w:rsidRPr="001349A8">
        <w:t>of</w:t>
      </w:r>
      <w:r w:rsidR="00616108">
        <w:t xml:space="preserve"> </w:t>
      </w:r>
      <w:r w:rsidRPr="001349A8">
        <w:t>MK-3415</w:t>
      </w:r>
      <w:r w:rsidR="00616108">
        <w:t xml:space="preserve"> </w:t>
      </w:r>
      <w:r w:rsidRPr="001349A8">
        <w:t>(</w:t>
      </w:r>
      <w:r w:rsidR="001349A8" w:rsidRPr="001349A8">
        <w:t>human</w:t>
      </w:r>
      <w:r w:rsidR="00616108">
        <w:t xml:space="preserve"> </w:t>
      </w:r>
      <w:r w:rsidR="001349A8" w:rsidRPr="001349A8">
        <w:t>monoclonal</w:t>
      </w:r>
      <w:r w:rsidR="00616108">
        <w:t xml:space="preserve"> </w:t>
      </w:r>
      <w:r w:rsidR="001349A8" w:rsidRPr="001349A8">
        <w:t>antibody</w:t>
      </w:r>
      <w:r w:rsidR="00616108">
        <w:t xml:space="preserve"> </w:t>
      </w:r>
      <w:r w:rsidRPr="001349A8">
        <w:t>to</w:t>
      </w:r>
      <w:r w:rsidR="00616108">
        <w:t xml:space="preserve"> </w:t>
      </w:r>
      <w:r w:rsidRPr="001349A8">
        <w:rPr>
          <w:i/>
        </w:rPr>
        <w:t>Clostridium</w:t>
      </w:r>
      <w:r w:rsidR="00616108">
        <w:rPr>
          <w:i/>
        </w:rPr>
        <w:t xml:space="preserve"> </w:t>
      </w:r>
      <w:r w:rsidRPr="001349A8">
        <w:rPr>
          <w:i/>
        </w:rPr>
        <w:t>difficile</w:t>
      </w:r>
      <w:r w:rsidR="00616108">
        <w:t xml:space="preserve"> </w:t>
      </w:r>
      <w:r w:rsidRPr="001349A8">
        <w:t>toxin</w:t>
      </w:r>
      <w:r w:rsidR="00616108">
        <w:t xml:space="preserve"> </w:t>
      </w:r>
      <w:r w:rsidRPr="001349A8">
        <w:t>A),</w:t>
      </w:r>
      <w:r w:rsidR="00616108">
        <w:t xml:space="preserve"> </w:t>
      </w:r>
      <w:r w:rsidRPr="001349A8">
        <w:t>MK-6072</w:t>
      </w:r>
      <w:r w:rsidR="00616108">
        <w:t xml:space="preserve"> </w:t>
      </w:r>
      <w:r w:rsidRPr="001349A8">
        <w:t>(</w:t>
      </w:r>
      <w:r w:rsidR="001349A8" w:rsidRPr="001349A8">
        <w:t>human</w:t>
      </w:r>
      <w:r w:rsidR="00616108">
        <w:t xml:space="preserve"> </w:t>
      </w:r>
      <w:r w:rsidR="001349A8" w:rsidRPr="001349A8">
        <w:t>monoclonal</w:t>
      </w:r>
      <w:r w:rsidR="00616108">
        <w:t xml:space="preserve"> </w:t>
      </w:r>
      <w:r w:rsidR="001349A8" w:rsidRPr="001349A8">
        <w:t>antibody</w:t>
      </w:r>
      <w:r w:rsidR="00616108">
        <w:t xml:space="preserve"> </w:t>
      </w:r>
      <w:r w:rsidRPr="001349A8">
        <w:t>to</w:t>
      </w:r>
      <w:r w:rsidR="00616108">
        <w:t xml:space="preserve"> </w:t>
      </w:r>
      <w:r w:rsidRPr="001349A8">
        <w:rPr>
          <w:i/>
        </w:rPr>
        <w:t>C.</w:t>
      </w:r>
      <w:r w:rsidR="00616108">
        <w:rPr>
          <w:i/>
        </w:rPr>
        <w:t xml:space="preserve"> </w:t>
      </w:r>
      <w:r w:rsidRPr="001349A8">
        <w:rPr>
          <w:i/>
        </w:rPr>
        <w:t>difficile</w:t>
      </w:r>
      <w:r w:rsidR="00616108">
        <w:t xml:space="preserve"> </w:t>
      </w:r>
      <w:r w:rsidRPr="001349A8">
        <w:t>toxin</w:t>
      </w:r>
      <w:r w:rsidR="00616108">
        <w:t xml:space="preserve"> </w:t>
      </w:r>
      <w:r w:rsidRPr="001349A8">
        <w:t>B),</w:t>
      </w:r>
      <w:r w:rsidR="00616108">
        <w:t xml:space="preserve"> </w:t>
      </w:r>
      <w:r w:rsidRPr="001349A8">
        <w:t>and</w:t>
      </w:r>
      <w:r w:rsidR="00616108">
        <w:t xml:space="preserve"> </w:t>
      </w:r>
      <w:r w:rsidRPr="001349A8">
        <w:t>MK-3415A</w:t>
      </w:r>
      <w:r w:rsidR="00616108">
        <w:t xml:space="preserve"> </w:t>
      </w:r>
      <w:r w:rsidRPr="001349A8">
        <w:t>(</w:t>
      </w:r>
      <w:r w:rsidR="001349A8" w:rsidRPr="001349A8">
        <w:t>human</w:t>
      </w:r>
      <w:r w:rsidR="00616108">
        <w:t xml:space="preserve"> </w:t>
      </w:r>
      <w:r w:rsidR="001349A8" w:rsidRPr="001349A8">
        <w:t>monoclonal</w:t>
      </w:r>
      <w:r w:rsidR="00616108">
        <w:t xml:space="preserve"> </w:t>
      </w:r>
      <w:r w:rsidR="001349A8" w:rsidRPr="001349A8">
        <w:t>antibodies</w:t>
      </w:r>
      <w:r w:rsidR="00616108">
        <w:t xml:space="preserve"> </w:t>
      </w:r>
      <w:r w:rsidRPr="001349A8">
        <w:t>to</w:t>
      </w:r>
      <w:r w:rsidR="00616108">
        <w:t xml:space="preserve"> </w:t>
      </w:r>
      <w:r w:rsidRPr="001349A8">
        <w:rPr>
          <w:i/>
        </w:rPr>
        <w:t>C.</w:t>
      </w:r>
      <w:r w:rsidR="00616108">
        <w:rPr>
          <w:i/>
        </w:rPr>
        <w:t xml:space="preserve"> </w:t>
      </w:r>
      <w:r w:rsidRPr="001349A8">
        <w:rPr>
          <w:i/>
        </w:rPr>
        <w:t>difficile</w:t>
      </w:r>
      <w:r w:rsidR="00616108">
        <w:t xml:space="preserve"> </w:t>
      </w:r>
      <w:r w:rsidRPr="001349A8">
        <w:t>toxin</w:t>
      </w:r>
      <w:r w:rsidR="00616108">
        <w:t xml:space="preserve"> </w:t>
      </w:r>
      <w:r w:rsidRPr="001349A8">
        <w:t>A</w:t>
      </w:r>
      <w:r w:rsidR="00616108">
        <w:t xml:space="preserve"> </w:t>
      </w:r>
      <w:r w:rsidRPr="001349A8">
        <w:t>and</w:t>
      </w:r>
      <w:r w:rsidR="00616108">
        <w:t xml:space="preserve"> </w:t>
      </w:r>
      <w:r w:rsidRPr="001349A8">
        <w:t>toxin</w:t>
      </w:r>
      <w:r w:rsidR="00616108">
        <w:t xml:space="preserve"> </w:t>
      </w:r>
      <w:r w:rsidRPr="001349A8">
        <w:t>B)</w:t>
      </w:r>
      <w:r w:rsidR="00616108">
        <w:t xml:space="preserve"> </w:t>
      </w:r>
      <w:r w:rsidRPr="001349A8">
        <w:t>in</w:t>
      </w:r>
      <w:r w:rsidR="00616108">
        <w:t xml:space="preserve"> </w:t>
      </w:r>
      <w:r w:rsidR="001349A8" w:rsidRPr="001349A8">
        <w:t>patients</w:t>
      </w:r>
      <w:r w:rsidR="00616108">
        <w:t xml:space="preserve"> </w:t>
      </w:r>
      <w:r w:rsidR="001349A8" w:rsidRPr="001349A8">
        <w:t>receiving</w:t>
      </w:r>
      <w:r w:rsidR="00616108">
        <w:t xml:space="preserve"> </w:t>
      </w:r>
      <w:r w:rsidR="001349A8" w:rsidRPr="001349A8">
        <w:t>antibiotic</w:t>
      </w:r>
      <w:r w:rsidR="00616108">
        <w:t xml:space="preserve"> </w:t>
      </w:r>
      <w:r w:rsidR="001349A8" w:rsidRPr="001349A8">
        <w:t>thera</w:t>
      </w:r>
      <w:r w:rsidRPr="001349A8">
        <w:t>py</w:t>
      </w:r>
      <w:r w:rsidR="00616108">
        <w:t xml:space="preserve"> </w:t>
      </w:r>
      <w:r w:rsidRPr="001349A8">
        <w:t>for</w:t>
      </w:r>
      <w:r w:rsidR="00616108">
        <w:t xml:space="preserve"> </w:t>
      </w:r>
      <w:r w:rsidRPr="001349A8">
        <w:t>CDI</w:t>
      </w:r>
      <w:r w:rsidR="00616108">
        <w:t xml:space="preserve"> </w:t>
      </w:r>
      <w:r w:rsidRPr="001349A8">
        <w:t>(MODIFY</w:t>
      </w:r>
      <w:r w:rsidR="00616108">
        <w:t xml:space="preserve"> </w:t>
      </w:r>
      <w:r w:rsidRPr="001349A8">
        <w:t>I)</w:t>
      </w:r>
    </w:p>
    <w:p w14:paraId="063E5159" w14:textId="2FF9C9CE" w:rsidR="00A911B2" w:rsidRPr="00A911B2" w:rsidRDefault="00A911B2" w:rsidP="00A911B2">
      <w:pPr>
        <w:pStyle w:val="Heading5"/>
      </w:pPr>
      <w:r w:rsidRPr="00A911B2">
        <w:t>Study</w:t>
      </w:r>
      <w:r w:rsidR="00616108">
        <w:t xml:space="preserve"> </w:t>
      </w:r>
      <w:r w:rsidRPr="00A911B2">
        <w:t>design,</w:t>
      </w:r>
      <w:r w:rsidR="00616108">
        <w:t xml:space="preserve"> </w:t>
      </w:r>
      <w:r w:rsidRPr="00A911B2">
        <w:t>objectives,</w:t>
      </w:r>
      <w:r w:rsidR="00616108">
        <w:t xml:space="preserve"> </w:t>
      </w:r>
      <w:r w:rsidRPr="00A911B2">
        <w:t>locations</w:t>
      </w:r>
      <w:r w:rsidR="00616108">
        <w:t xml:space="preserve"> </w:t>
      </w:r>
      <w:r w:rsidRPr="00A911B2">
        <w:t>and</w:t>
      </w:r>
      <w:r w:rsidR="00616108">
        <w:t xml:space="preserve"> </w:t>
      </w:r>
      <w:r w:rsidRPr="00A911B2">
        <w:t>dates</w:t>
      </w:r>
    </w:p>
    <w:p w14:paraId="1FC36B1F" w14:textId="021BD030" w:rsidR="001349A8" w:rsidRDefault="001349A8" w:rsidP="001349A8">
      <w:pPr>
        <w:pStyle w:val="Heading6"/>
      </w:pPr>
      <w:r>
        <w:t>Study</w:t>
      </w:r>
      <w:r w:rsidR="00616108">
        <w:t xml:space="preserve"> </w:t>
      </w:r>
      <w:r>
        <w:t>design</w:t>
      </w:r>
    </w:p>
    <w:p w14:paraId="26F1490C" w14:textId="2F3F8A5B" w:rsidR="00F96EC9" w:rsidRDefault="001349A8" w:rsidP="00A911B2">
      <w:r>
        <w:t>R</w:t>
      </w:r>
      <w:r w:rsidR="00A911B2" w:rsidRPr="00A911B2">
        <w:t>andomised,</w:t>
      </w:r>
      <w:r w:rsidR="00616108">
        <w:t xml:space="preserve"> </w:t>
      </w:r>
      <w:r>
        <w:t>double</w:t>
      </w:r>
      <w:r w:rsidR="00616108">
        <w:t xml:space="preserve"> </w:t>
      </w:r>
      <w:r>
        <w:t>blind</w:t>
      </w:r>
      <w:r w:rsidR="00A911B2" w:rsidRPr="00A911B2">
        <w:t>,</w:t>
      </w:r>
      <w:r w:rsidR="00616108">
        <w:t xml:space="preserve"> </w:t>
      </w:r>
      <w:r w:rsidR="0073359E">
        <w:t>placebo</w:t>
      </w:r>
      <w:r w:rsidR="00616108">
        <w:t xml:space="preserve"> </w:t>
      </w:r>
      <w:r w:rsidR="0073359E">
        <w:t>control</w:t>
      </w:r>
      <w:r w:rsidR="00A911B2" w:rsidRPr="00A911B2">
        <w:t>led,</w:t>
      </w:r>
      <w:r w:rsidR="00616108">
        <w:t xml:space="preserve"> </w:t>
      </w:r>
      <w:r w:rsidR="00A911B2" w:rsidRPr="00A911B2">
        <w:t>multicentre,</w:t>
      </w:r>
      <w:r w:rsidR="00616108">
        <w:t xml:space="preserve"> </w:t>
      </w:r>
      <w:r w:rsidR="00F96EC9">
        <w:t>Phase</w:t>
      </w:r>
      <w:r w:rsidR="00616108">
        <w:t xml:space="preserve"> </w:t>
      </w:r>
      <w:r w:rsidR="00F96EC9">
        <w:t>III</w:t>
      </w:r>
      <w:r w:rsidR="00616108">
        <w:t xml:space="preserve"> </w:t>
      </w:r>
      <w:r w:rsidR="00A911B2" w:rsidRPr="00A911B2">
        <w:t>study</w:t>
      </w:r>
      <w:r w:rsidR="00616108">
        <w:t xml:space="preserve"> </w:t>
      </w:r>
      <w:r w:rsidR="00A911B2" w:rsidRPr="00A911B2">
        <w:t>that</w:t>
      </w:r>
      <w:r w:rsidR="00616108">
        <w:t xml:space="preserve"> </w:t>
      </w:r>
      <w:r w:rsidR="00A911B2" w:rsidRPr="00A911B2">
        <w:t>evaluated</w:t>
      </w:r>
      <w:r w:rsidR="00616108">
        <w:t xml:space="preserve"> </w:t>
      </w:r>
      <w:r w:rsidR="00A911B2" w:rsidRPr="00A911B2">
        <w:t>efficacy,</w:t>
      </w:r>
      <w:r w:rsidR="00616108">
        <w:t xml:space="preserve"> </w:t>
      </w:r>
      <w:r w:rsidR="00A911B2" w:rsidRPr="00A911B2">
        <w:t>safety,</w:t>
      </w:r>
      <w:r w:rsidR="00616108">
        <w:t xml:space="preserve"> </w:t>
      </w:r>
      <w:r w:rsidR="00A911B2" w:rsidRPr="00A911B2">
        <w:t>and</w:t>
      </w:r>
      <w:r w:rsidR="00616108">
        <w:t xml:space="preserve"> </w:t>
      </w:r>
      <w:r w:rsidR="00A911B2" w:rsidRPr="00A911B2">
        <w:t>tolerability</w:t>
      </w:r>
      <w:r w:rsidR="00616108">
        <w:t xml:space="preserve"> </w:t>
      </w:r>
      <w:r w:rsidR="00A911B2" w:rsidRPr="00A911B2">
        <w:t>of</w:t>
      </w:r>
      <w:r w:rsidR="00616108">
        <w:t xml:space="preserve"> </w:t>
      </w:r>
      <w:r w:rsidR="00A911B2" w:rsidRPr="00A911B2">
        <w:t>monoclonal</w:t>
      </w:r>
      <w:r w:rsidR="00616108">
        <w:t xml:space="preserve"> </w:t>
      </w:r>
      <w:r w:rsidR="00A911B2" w:rsidRPr="00A911B2">
        <w:t>antibodies</w:t>
      </w:r>
      <w:r w:rsidR="00616108">
        <w:t xml:space="preserve"> </w:t>
      </w:r>
      <w:r w:rsidR="00A911B2" w:rsidRPr="00A911B2">
        <w:t>to</w:t>
      </w:r>
      <w:r w:rsidR="00616108">
        <w:t xml:space="preserve"> </w:t>
      </w:r>
      <w:r w:rsidR="00A911B2" w:rsidRPr="001349A8">
        <w:rPr>
          <w:i/>
        </w:rPr>
        <w:t>C.</w:t>
      </w:r>
      <w:r w:rsidR="00616108">
        <w:rPr>
          <w:i/>
        </w:rPr>
        <w:t xml:space="preserve"> </w:t>
      </w:r>
      <w:r w:rsidR="00A911B2" w:rsidRPr="001349A8">
        <w:rPr>
          <w:i/>
        </w:rPr>
        <w:t>difficile</w:t>
      </w:r>
      <w:r w:rsidR="00616108">
        <w:rPr>
          <w:i/>
        </w:rPr>
        <w:t xml:space="preserve"> </w:t>
      </w:r>
      <w:r w:rsidR="00A911B2" w:rsidRPr="00A911B2">
        <w:t>toxin</w:t>
      </w:r>
      <w:r w:rsidR="00616108">
        <w:t xml:space="preserve"> </w:t>
      </w:r>
      <w:r w:rsidR="00A911B2" w:rsidRPr="00A911B2">
        <w:t>A</w:t>
      </w:r>
      <w:r w:rsidR="00616108">
        <w:t xml:space="preserve"> </w:t>
      </w:r>
      <w:r w:rsidR="00A911B2" w:rsidRPr="00A911B2">
        <w:t>(MK-3415)</w:t>
      </w:r>
      <w:r w:rsidR="00616108">
        <w:t xml:space="preserve"> </w:t>
      </w:r>
      <w:r w:rsidR="00A911B2" w:rsidRPr="00A911B2">
        <w:t>and</w:t>
      </w:r>
      <w:r w:rsidR="00616108">
        <w:t xml:space="preserve"> </w:t>
      </w:r>
      <w:r w:rsidR="00A911B2" w:rsidRPr="00A911B2">
        <w:t>toxin</w:t>
      </w:r>
      <w:r w:rsidR="00616108">
        <w:t xml:space="preserve"> </w:t>
      </w:r>
      <w:r w:rsidR="00A911B2" w:rsidRPr="00A911B2">
        <w:t>B</w:t>
      </w:r>
      <w:r w:rsidR="00616108">
        <w:t xml:space="preserve"> </w:t>
      </w:r>
      <w:r w:rsidR="00A911B2" w:rsidRPr="00A911B2">
        <w:t>(MK-6072)</w:t>
      </w:r>
      <w:r w:rsidR="00616108">
        <w:t xml:space="preserve"> </w:t>
      </w:r>
      <w:r w:rsidR="00A911B2" w:rsidRPr="00A911B2">
        <w:t>compared</w:t>
      </w:r>
      <w:r w:rsidR="00616108">
        <w:t xml:space="preserve"> </w:t>
      </w:r>
      <w:r w:rsidR="00A911B2" w:rsidRPr="00A911B2">
        <w:t>to</w:t>
      </w:r>
      <w:r w:rsidR="00616108">
        <w:t xml:space="preserve"> </w:t>
      </w:r>
      <w:r w:rsidR="00A911B2" w:rsidRPr="00A911B2">
        <w:t>placebo</w:t>
      </w:r>
      <w:r w:rsidR="00616108">
        <w:t xml:space="preserve"> </w:t>
      </w:r>
      <w:r w:rsidR="00A911B2" w:rsidRPr="00A911B2">
        <w:t>in</w:t>
      </w:r>
      <w:r w:rsidR="00616108">
        <w:t xml:space="preserve"> </w:t>
      </w:r>
      <w:r w:rsidR="00A911B2" w:rsidRPr="00A911B2">
        <w:t>adults</w:t>
      </w:r>
      <w:r w:rsidR="00616108">
        <w:t xml:space="preserve"> </w:t>
      </w:r>
      <w:r w:rsidR="00A911B2" w:rsidRPr="00A911B2">
        <w:t>(aged</w:t>
      </w:r>
      <w:r w:rsidR="00616108">
        <w:t xml:space="preserve"> </w:t>
      </w:r>
      <w:r>
        <w:t>≥</w:t>
      </w:r>
      <w:r w:rsidR="00616108">
        <w:t xml:space="preserve"> </w:t>
      </w:r>
      <w:r w:rsidR="00A911B2" w:rsidRPr="00A911B2">
        <w:t>18</w:t>
      </w:r>
      <w:r w:rsidR="00616108">
        <w:t xml:space="preserve"> </w:t>
      </w:r>
      <w:r w:rsidR="00A911B2" w:rsidRPr="00A911B2">
        <w:t>years)</w:t>
      </w:r>
      <w:r w:rsidR="00616108">
        <w:t xml:space="preserve"> </w:t>
      </w:r>
      <w:r w:rsidR="00A911B2" w:rsidRPr="00A911B2">
        <w:t>receiving</w:t>
      </w:r>
      <w:r w:rsidR="00616108">
        <w:t xml:space="preserve"> </w:t>
      </w:r>
      <w:r w:rsidR="00A911B2" w:rsidRPr="00A911B2">
        <w:t>SoC</w:t>
      </w:r>
      <w:r w:rsidR="00616108">
        <w:t xml:space="preserve"> </w:t>
      </w:r>
      <w:r w:rsidR="00A911B2" w:rsidRPr="00A911B2">
        <w:t>antibiotic</w:t>
      </w:r>
      <w:r w:rsidR="00616108">
        <w:t xml:space="preserve"> </w:t>
      </w:r>
      <w:r w:rsidR="00A911B2" w:rsidRPr="00A911B2">
        <w:t>therapy</w:t>
      </w:r>
      <w:r w:rsidR="00616108">
        <w:t xml:space="preserve"> </w:t>
      </w:r>
      <w:r w:rsidR="00A911B2" w:rsidRPr="00A911B2">
        <w:t>(metronidazole/vancomycin/fidaxomicin)</w:t>
      </w:r>
      <w:r w:rsidR="00616108">
        <w:t xml:space="preserve"> </w:t>
      </w:r>
      <w:r w:rsidR="00A911B2" w:rsidRPr="00A911B2">
        <w:t>for</w:t>
      </w:r>
      <w:r w:rsidR="00616108">
        <w:t xml:space="preserve"> </w:t>
      </w:r>
      <w:r w:rsidR="00A911B2" w:rsidRPr="00A911B2">
        <w:t>a</w:t>
      </w:r>
      <w:r w:rsidR="00616108">
        <w:t xml:space="preserve"> </w:t>
      </w:r>
      <w:r w:rsidR="00A911B2" w:rsidRPr="00A911B2">
        <w:t>primary</w:t>
      </w:r>
      <w:r w:rsidR="00616108">
        <w:t xml:space="preserve"> </w:t>
      </w:r>
      <w:r w:rsidR="00A911B2" w:rsidRPr="00A911B2">
        <w:t>or</w:t>
      </w:r>
      <w:r w:rsidR="00616108">
        <w:t xml:space="preserve"> </w:t>
      </w:r>
      <w:r w:rsidR="00A911B2" w:rsidRPr="00A911B2">
        <w:t>recurrent</w:t>
      </w:r>
      <w:r w:rsidR="00616108">
        <w:t xml:space="preserve"> </w:t>
      </w:r>
      <w:r w:rsidR="00A911B2" w:rsidRPr="00A911B2">
        <w:t>episode</w:t>
      </w:r>
      <w:r w:rsidR="00616108">
        <w:t xml:space="preserve"> </w:t>
      </w:r>
      <w:r w:rsidR="00A911B2" w:rsidRPr="00A911B2">
        <w:t>of</w:t>
      </w:r>
      <w:r w:rsidR="00616108">
        <w:t xml:space="preserve"> </w:t>
      </w:r>
      <w:r w:rsidR="00A911B2" w:rsidRPr="00A911B2">
        <w:t>CDI.</w:t>
      </w:r>
      <w:r w:rsidR="00616108">
        <w:t xml:space="preserve"> </w:t>
      </w:r>
      <w:r w:rsidR="00A911B2" w:rsidRPr="00A911B2">
        <w:t>Eligible</w:t>
      </w:r>
      <w:r w:rsidR="00616108">
        <w:t xml:space="preserve"> </w:t>
      </w:r>
      <w:r w:rsidR="00A911B2" w:rsidRPr="00A911B2">
        <w:t>subjects</w:t>
      </w:r>
      <w:r w:rsidR="00616108">
        <w:t xml:space="preserve"> </w:t>
      </w:r>
      <w:r w:rsidR="00A911B2" w:rsidRPr="00A911B2">
        <w:t>randomised</w:t>
      </w:r>
      <w:r w:rsidR="00616108">
        <w:t xml:space="preserve"> </w:t>
      </w:r>
      <w:r w:rsidR="00A911B2" w:rsidRPr="00A911B2">
        <w:t>1:1:1:1</w:t>
      </w:r>
      <w:r w:rsidR="00616108">
        <w:t xml:space="preserve"> </w:t>
      </w:r>
      <w:r w:rsidR="00A911B2" w:rsidRPr="00A911B2">
        <w:t>to</w:t>
      </w:r>
      <w:r w:rsidR="00616108">
        <w:t xml:space="preserve"> </w:t>
      </w:r>
      <w:r w:rsidR="00A911B2" w:rsidRPr="00A911B2">
        <w:t>1</w:t>
      </w:r>
      <w:r w:rsidR="00616108">
        <w:t xml:space="preserve"> </w:t>
      </w:r>
      <w:r w:rsidR="00A911B2" w:rsidRPr="00A911B2">
        <w:t>of</w:t>
      </w:r>
      <w:r w:rsidR="00616108">
        <w:t xml:space="preserve"> </w:t>
      </w:r>
      <w:r w:rsidR="00A911B2" w:rsidRPr="00A911B2">
        <w:t>4</w:t>
      </w:r>
      <w:r w:rsidR="00616108">
        <w:t xml:space="preserve"> </w:t>
      </w:r>
      <w:r w:rsidR="00A911B2" w:rsidRPr="00A911B2">
        <w:t>treatment</w:t>
      </w:r>
      <w:r w:rsidR="00616108">
        <w:t xml:space="preserve"> </w:t>
      </w:r>
      <w:r w:rsidR="00691260">
        <w:t>group</w:t>
      </w:r>
      <w:r>
        <w:t>s:</w:t>
      </w:r>
      <w:r w:rsidR="00616108">
        <w:t xml:space="preserve"> </w:t>
      </w:r>
      <w:r>
        <w:t>MK-3415,</w:t>
      </w:r>
      <w:r w:rsidR="00616108">
        <w:t xml:space="preserve"> </w:t>
      </w:r>
      <w:r>
        <w:t>MK-6072,</w:t>
      </w:r>
      <w:r w:rsidR="00616108">
        <w:t xml:space="preserve"> </w:t>
      </w:r>
      <w:r>
        <w:t>MK</w:t>
      </w:r>
      <w:r>
        <w:noBreakHyphen/>
      </w:r>
      <w:r w:rsidR="00A911B2" w:rsidRPr="00A911B2">
        <w:t>3415A,</w:t>
      </w:r>
      <w:r w:rsidR="00616108">
        <w:t xml:space="preserve"> </w:t>
      </w:r>
      <w:r w:rsidR="00A911B2" w:rsidRPr="00A911B2">
        <w:t>or</w:t>
      </w:r>
      <w:r w:rsidR="00616108">
        <w:t xml:space="preserve"> </w:t>
      </w:r>
      <w:r w:rsidR="00A911B2" w:rsidRPr="00A911B2">
        <w:t>placebo.</w:t>
      </w:r>
      <w:r w:rsidR="00616108">
        <w:t xml:space="preserve"> </w:t>
      </w:r>
      <w:r w:rsidR="00A911B2" w:rsidRPr="00A911B2">
        <w:t>Randomisation</w:t>
      </w:r>
      <w:r w:rsidR="00616108">
        <w:t xml:space="preserve"> </w:t>
      </w:r>
      <w:r w:rsidR="00A911B2" w:rsidRPr="00A911B2">
        <w:t>stratified</w:t>
      </w:r>
      <w:r w:rsidR="00616108">
        <w:t xml:space="preserve"> </w:t>
      </w:r>
      <w:r w:rsidR="00A911B2" w:rsidRPr="00A911B2">
        <w:t>by</w:t>
      </w:r>
      <w:r w:rsidR="00616108">
        <w:t xml:space="preserve"> </w:t>
      </w:r>
      <w:r w:rsidR="00A911B2" w:rsidRPr="00A911B2">
        <w:t>oral</w:t>
      </w:r>
      <w:r w:rsidR="00616108">
        <w:t xml:space="preserve"> </w:t>
      </w:r>
      <w:r w:rsidR="00A911B2" w:rsidRPr="00A911B2">
        <w:t>SoC</w:t>
      </w:r>
      <w:r w:rsidR="00616108">
        <w:t xml:space="preserve"> </w:t>
      </w:r>
      <w:r w:rsidR="00A911B2" w:rsidRPr="00A911B2">
        <w:t>therapy</w:t>
      </w:r>
      <w:r w:rsidR="00616108">
        <w:t xml:space="preserve"> </w:t>
      </w:r>
      <w:r w:rsidR="00A911B2" w:rsidRPr="00A911B2">
        <w:t>(metronidazole,</w:t>
      </w:r>
      <w:r w:rsidR="00616108">
        <w:t xml:space="preserve"> </w:t>
      </w:r>
      <w:r w:rsidR="00A911B2" w:rsidRPr="00A911B2">
        <w:t>vancomycin,</w:t>
      </w:r>
      <w:r w:rsidR="00616108">
        <w:t xml:space="preserve"> </w:t>
      </w:r>
      <w:r w:rsidR="00A911B2" w:rsidRPr="00A911B2">
        <w:t>or</w:t>
      </w:r>
      <w:r w:rsidR="00616108">
        <w:t xml:space="preserve"> </w:t>
      </w:r>
      <w:r w:rsidR="00A911B2" w:rsidRPr="00A911B2">
        <w:t>fidaxomicin)</w:t>
      </w:r>
      <w:r w:rsidR="00616108">
        <w:t xml:space="preserve"> </w:t>
      </w:r>
      <w:r w:rsidR="00A911B2" w:rsidRPr="00A911B2">
        <w:t>and</w:t>
      </w:r>
      <w:r w:rsidR="00616108">
        <w:t xml:space="preserve"> </w:t>
      </w:r>
      <w:r w:rsidR="00A911B2" w:rsidRPr="00A911B2">
        <w:t>hospitalisation</w:t>
      </w:r>
      <w:r w:rsidR="00616108">
        <w:t xml:space="preserve"> </w:t>
      </w:r>
      <w:r w:rsidR="00A911B2" w:rsidRPr="00A911B2">
        <w:t>status</w:t>
      </w:r>
      <w:r w:rsidR="00616108">
        <w:t xml:space="preserve"> </w:t>
      </w:r>
      <w:r w:rsidR="00A911B2" w:rsidRPr="00A911B2">
        <w:t>at</w:t>
      </w:r>
      <w:r w:rsidR="00616108">
        <w:t xml:space="preserve"> </w:t>
      </w:r>
      <w:r w:rsidR="00A911B2" w:rsidRPr="00A911B2">
        <w:t>the</w:t>
      </w:r>
      <w:r w:rsidR="00616108">
        <w:t xml:space="preserve"> </w:t>
      </w:r>
      <w:r w:rsidR="00A911B2" w:rsidRPr="00A911B2">
        <w:t>time</w:t>
      </w:r>
      <w:r w:rsidR="00616108">
        <w:t xml:space="preserve"> </w:t>
      </w:r>
      <w:r w:rsidR="00A911B2" w:rsidRPr="00A911B2">
        <w:t>of</w:t>
      </w:r>
      <w:r w:rsidR="00616108">
        <w:t xml:space="preserve"> </w:t>
      </w:r>
      <w:r w:rsidR="00A911B2" w:rsidRPr="00A911B2">
        <w:t>randomisation.</w:t>
      </w:r>
      <w:r w:rsidR="00616108">
        <w:t xml:space="preserve"> </w:t>
      </w:r>
      <w:r w:rsidR="00A911B2" w:rsidRPr="00A911B2">
        <w:t>Adaptive</w:t>
      </w:r>
      <w:r w:rsidR="00616108">
        <w:t xml:space="preserve"> </w:t>
      </w:r>
      <w:r w:rsidR="00A911B2" w:rsidRPr="00A911B2">
        <w:t>design</w:t>
      </w:r>
      <w:r w:rsidR="00F96EC9">
        <w:t>.</w:t>
      </w:r>
    </w:p>
    <w:p w14:paraId="118C2176" w14:textId="77777777" w:rsidR="001349A8" w:rsidRDefault="001349A8" w:rsidP="001349A8">
      <w:pPr>
        <w:pStyle w:val="Heading6"/>
      </w:pPr>
      <w:r>
        <w:t>Locations</w:t>
      </w:r>
    </w:p>
    <w:p w14:paraId="47EC6603" w14:textId="54BD7A56" w:rsidR="00A911B2" w:rsidRPr="00A911B2" w:rsidRDefault="00A911B2" w:rsidP="00A911B2">
      <w:r w:rsidRPr="00A911B2">
        <w:t>186</w:t>
      </w:r>
      <w:r w:rsidR="00616108">
        <w:t xml:space="preserve"> </w:t>
      </w:r>
      <w:r w:rsidRPr="00A911B2">
        <w:t>sites:</w:t>
      </w:r>
      <w:r w:rsidR="00616108">
        <w:t xml:space="preserve"> </w:t>
      </w:r>
      <w:r w:rsidRPr="00A911B2">
        <w:t>USA</w:t>
      </w:r>
      <w:r w:rsidR="00616108">
        <w:t xml:space="preserve"> </w:t>
      </w:r>
      <w:r w:rsidRPr="00A911B2">
        <w:t>(75),</w:t>
      </w:r>
      <w:r w:rsidR="00616108">
        <w:t xml:space="preserve"> </w:t>
      </w:r>
      <w:r w:rsidRPr="00A911B2">
        <w:t>Mexico</w:t>
      </w:r>
      <w:r w:rsidR="00616108">
        <w:t xml:space="preserve"> </w:t>
      </w:r>
      <w:r w:rsidRPr="00A911B2">
        <w:t>(1),</w:t>
      </w:r>
      <w:r w:rsidR="00616108">
        <w:t xml:space="preserve"> </w:t>
      </w:r>
      <w:r w:rsidRPr="00A911B2">
        <w:t>Italy</w:t>
      </w:r>
      <w:r w:rsidR="00616108">
        <w:t xml:space="preserve"> </w:t>
      </w:r>
      <w:r w:rsidRPr="00A911B2">
        <w:t>(13),</w:t>
      </w:r>
      <w:r w:rsidR="00616108">
        <w:t xml:space="preserve"> </w:t>
      </w:r>
      <w:r w:rsidRPr="00A911B2">
        <w:t>Canada</w:t>
      </w:r>
      <w:r w:rsidR="00616108">
        <w:t xml:space="preserve"> </w:t>
      </w:r>
      <w:r w:rsidRPr="00A911B2">
        <w:t>(11),</w:t>
      </w:r>
      <w:r w:rsidR="00616108">
        <w:t xml:space="preserve"> </w:t>
      </w:r>
      <w:r w:rsidRPr="00A911B2">
        <w:t>UK</w:t>
      </w:r>
      <w:r w:rsidR="00616108">
        <w:t xml:space="preserve"> </w:t>
      </w:r>
      <w:r w:rsidRPr="00A911B2">
        <w:t>(8),</w:t>
      </w:r>
      <w:r w:rsidR="00616108">
        <w:t xml:space="preserve"> </w:t>
      </w:r>
      <w:r w:rsidRPr="00A911B2">
        <w:t>Australia</w:t>
      </w:r>
      <w:r w:rsidR="00616108">
        <w:t xml:space="preserve"> </w:t>
      </w:r>
      <w:r w:rsidRPr="00A911B2">
        <w:t>(8),</w:t>
      </w:r>
      <w:r w:rsidR="00616108">
        <w:t xml:space="preserve"> </w:t>
      </w:r>
      <w:r w:rsidRPr="00A911B2">
        <w:t>Czech</w:t>
      </w:r>
      <w:r w:rsidR="00616108">
        <w:t xml:space="preserve"> </w:t>
      </w:r>
      <w:r w:rsidRPr="00A911B2">
        <w:t>republic</w:t>
      </w:r>
      <w:r w:rsidR="00616108">
        <w:t xml:space="preserve"> </w:t>
      </w:r>
      <w:r w:rsidRPr="00A911B2">
        <w:t>(6),</w:t>
      </w:r>
      <w:r w:rsidR="00616108">
        <w:t xml:space="preserve"> </w:t>
      </w:r>
      <w:r w:rsidRPr="00A911B2">
        <w:t>Spain</w:t>
      </w:r>
      <w:r w:rsidR="00616108">
        <w:t xml:space="preserve"> </w:t>
      </w:r>
      <w:r w:rsidRPr="00A911B2">
        <w:t>(9),</w:t>
      </w:r>
      <w:r w:rsidR="00616108">
        <w:t xml:space="preserve"> </w:t>
      </w:r>
      <w:r w:rsidRPr="00A911B2">
        <w:t>Germany</w:t>
      </w:r>
      <w:r w:rsidR="00616108">
        <w:t xml:space="preserve"> </w:t>
      </w:r>
      <w:r w:rsidRPr="00A911B2">
        <w:t>(7),</w:t>
      </w:r>
      <w:r w:rsidR="00616108">
        <w:t xml:space="preserve"> </w:t>
      </w:r>
      <w:r w:rsidRPr="00A911B2">
        <w:t>Portugal</w:t>
      </w:r>
      <w:r w:rsidR="00616108">
        <w:t xml:space="preserve"> </w:t>
      </w:r>
      <w:r w:rsidRPr="00A911B2">
        <w:t>(7),</w:t>
      </w:r>
      <w:r w:rsidR="00616108">
        <w:t xml:space="preserve"> </w:t>
      </w:r>
      <w:r w:rsidRPr="00A911B2">
        <w:t>Austria</w:t>
      </w:r>
      <w:r w:rsidR="00616108">
        <w:t xml:space="preserve"> </w:t>
      </w:r>
      <w:r w:rsidRPr="00A911B2">
        <w:t>(3),</w:t>
      </w:r>
      <w:r w:rsidR="00616108">
        <w:t xml:space="preserve"> </w:t>
      </w:r>
      <w:r w:rsidRPr="00A911B2">
        <w:t>New</w:t>
      </w:r>
      <w:r w:rsidR="00616108">
        <w:t xml:space="preserve"> </w:t>
      </w:r>
      <w:r w:rsidRPr="00A911B2">
        <w:t>Zealand</w:t>
      </w:r>
      <w:r w:rsidR="00616108">
        <w:t xml:space="preserve"> </w:t>
      </w:r>
      <w:r w:rsidRPr="00A911B2">
        <w:t>(4),</w:t>
      </w:r>
      <w:r w:rsidR="00616108">
        <w:t xml:space="preserve"> </w:t>
      </w:r>
      <w:r w:rsidRPr="00A911B2">
        <w:t>Brazil</w:t>
      </w:r>
      <w:r w:rsidR="00616108">
        <w:t xml:space="preserve"> </w:t>
      </w:r>
      <w:r w:rsidRPr="00A911B2">
        <w:t>(3),</w:t>
      </w:r>
      <w:r w:rsidR="00616108">
        <w:t xml:space="preserve"> </w:t>
      </w:r>
      <w:r w:rsidRPr="00A911B2">
        <w:t>Colombia</w:t>
      </w:r>
      <w:r w:rsidR="00616108">
        <w:t xml:space="preserve"> </w:t>
      </w:r>
      <w:r w:rsidRPr="00A911B2">
        <w:t>(4),</w:t>
      </w:r>
      <w:r w:rsidR="00616108">
        <w:t xml:space="preserve"> </w:t>
      </w:r>
      <w:r w:rsidRPr="00A911B2">
        <w:t>Belgium</w:t>
      </w:r>
      <w:r w:rsidR="00616108">
        <w:t xml:space="preserve"> </w:t>
      </w:r>
      <w:r w:rsidRPr="00A911B2">
        <w:t>(4),</w:t>
      </w:r>
      <w:r w:rsidR="00616108">
        <w:t xml:space="preserve"> </w:t>
      </w:r>
      <w:r w:rsidRPr="00A911B2">
        <w:t>Chile</w:t>
      </w:r>
      <w:r w:rsidR="00616108">
        <w:t xml:space="preserve"> </w:t>
      </w:r>
      <w:r w:rsidRPr="00A911B2">
        <w:t>(6),</w:t>
      </w:r>
      <w:r w:rsidR="00616108">
        <w:t xml:space="preserve"> </w:t>
      </w:r>
      <w:r w:rsidRPr="00A911B2">
        <w:t>Demark</w:t>
      </w:r>
      <w:r w:rsidR="00616108">
        <w:t xml:space="preserve"> </w:t>
      </w:r>
      <w:r w:rsidRPr="00A911B2">
        <w:t>(6),</w:t>
      </w:r>
      <w:r w:rsidR="00616108">
        <w:t xml:space="preserve"> </w:t>
      </w:r>
      <w:r w:rsidRPr="00A911B2">
        <w:t>Israel</w:t>
      </w:r>
      <w:r w:rsidR="00616108">
        <w:t xml:space="preserve"> </w:t>
      </w:r>
      <w:r w:rsidRPr="00A911B2">
        <w:t>(5),</w:t>
      </w:r>
      <w:r w:rsidR="00616108">
        <w:t xml:space="preserve"> </w:t>
      </w:r>
      <w:r w:rsidRPr="00A911B2">
        <w:t>RSA</w:t>
      </w:r>
      <w:r w:rsidR="00616108">
        <w:t xml:space="preserve"> </w:t>
      </w:r>
      <w:r w:rsidRPr="00A911B2">
        <w:t>(4).</w:t>
      </w:r>
    </w:p>
    <w:p w14:paraId="53125921" w14:textId="77777777" w:rsidR="001349A8" w:rsidRDefault="001349A8" w:rsidP="001349A8">
      <w:pPr>
        <w:pStyle w:val="Heading6"/>
      </w:pPr>
      <w:r>
        <w:t>Dates</w:t>
      </w:r>
    </w:p>
    <w:p w14:paraId="01F2313E" w14:textId="0C9228A4" w:rsidR="00A911B2" w:rsidRPr="00A911B2" w:rsidRDefault="001349A8" w:rsidP="00A911B2">
      <w:r>
        <w:t>1</w:t>
      </w:r>
      <w:r w:rsidR="00616108">
        <w:t xml:space="preserve"> </w:t>
      </w:r>
      <w:r w:rsidR="00A911B2" w:rsidRPr="00A911B2">
        <w:t>Nov</w:t>
      </w:r>
      <w:r>
        <w:t>ember2011</w:t>
      </w:r>
      <w:r w:rsidR="00616108">
        <w:t xml:space="preserve"> </w:t>
      </w:r>
      <w:r>
        <w:t>to</w:t>
      </w:r>
      <w:r w:rsidR="00616108">
        <w:t xml:space="preserve"> </w:t>
      </w:r>
      <w:r>
        <w:t>9</w:t>
      </w:r>
      <w:r w:rsidR="00616108">
        <w:t xml:space="preserve"> </w:t>
      </w:r>
      <w:r>
        <w:t>December</w:t>
      </w:r>
      <w:r w:rsidR="00616108">
        <w:t xml:space="preserve"> </w:t>
      </w:r>
      <w:r w:rsidR="00A911B2" w:rsidRPr="00A911B2">
        <w:t>2014</w:t>
      </w:r>
    </w:p>
    <w:p w14:paraId="4357BA5D" w14:textId="14E5C2F1" w:rsidR="00A911B2" w:rsidRDefault="00A911B2" w:rsidP="001349A8">
      <w:pPr>
        <w:pStyle w:val="FigureTitle"/>
      </w:pPr>
      <w:r w:rsidRPr="00A911B2">
        <w:t>Figure</w:t>
      </w:r>
      <w:r w:rsidR="00616108">
        <w:t xml:space="preserve"> </w:t>
      </w:r>
      <w:r w:rsidRPr="00A911B2">
        <w:t>1:</w:t>
      </w:r>
      <w:r w:rsidR="00616108">
        <w:t xml:space="preserve"> </w:t>
      </w:r>
      <w:r w:rsidRPr="00A911B2">
        <w:t>P001</w:t>
      </w:r>
      <w:r w:rsidR="00616108">
        <w:t xml:space="preserve"> </w:t>
      </w:r>
      <w:r w:rsidRPr="00A911B2">
        <w:t>study</w:t>
      </w:r>
      <w:r w:rsidR="00616108">
        <w:t xml:space="preserve"> </w:t>
      </w:r>
      <w:r w:rsidRPr="00A911B2">
        <w:t>design</w:t>
      </w:r>
    </w:p>
    <w:p w14:paraId="17956D63" w14:textId="77777777" w:rsidR="009B6225" w:rsidRPr="00A911B2" w:rsidRDefault="009B6225" w:rsidP="00E66C60">
      <w:r>
        <w:rPr>
          <w:noProof/>
          <w:lang w:eastAsia="en-AU"/>
        </w:rPr>
        <w:drawing>
          <wp:inline distT="0" distB="0" distL="0" distR="0" wp14:anchorId="41F006E2" wp14:editId="7E82C4D5">
            <wp:extent cx="4740250" cy="2488124"/>
            <wp:effectExtent l="0" t="0" r="3810" b="7620"/>
            <wp:docPr id="22" name="Picture 22" descr="Figure 1: P001 study design&#10;MK-3415A A single IV infusion of MK-3415 at a dose of 10 mg/kg and MK-6072 at a dose of 10 mg/kg. N = 403 subjects&#10;MK-3415 A single IV infusion at a dose of 10 mg/kg. N = 242 subjects (fewer patients as this arm was dropped after the interim analysis in 2013)&#10;MK-6072 A single IV infusion at a dose of 10 mg/kg. N = 403 subjects&#10;Placebo A single IV infusion of 0.9% sodium chloride. N = 404 subje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43219" cy="2489682"/>
                    </a:xfrm>
                    <a:prstGeom prst="rect">
                      <a:avLst/>
                    </a:prstGeom>
                  </pic:spPr>
                </pic:pic>
              </a:graphicData>
            </a:graphic>
          </wp:inline>
        </w:drawing>
      </w:r>
    </w:p>
    <w:p w14:paraId="35C11DE2" w14:textId="77777777" w:rsidR="00A911B2" w:rsidRPr="00A911B2" w:rsidRDefault="001349A8" w:rsidP="001349A8">
      <w:pPr>
        <w:pStyle w:val="Heading6"/>
      </w:pPr>
      <w:r>
        <w:t>Objectives</w:t>
      </w:r>
    </w:p>
    <w:p w14:paraId="4CA44237" w14:textId="77777777" w:rsidR="001349A8" w:rsidRPr="001349A8" w:rsidRDefault="001349A8" w:rsidP="001349A8">
      <w:pPr>
        <w:pStyle w:val="Heading7"/>
        <w:rPr>
          <w:sz w:val="20"/>
        </w:rPr>
      </w:pPr>
      <w:r w:rsidRPr="001349A8">
        <w:rPr>
          <w:sz w:val="20"/>
        </w:rPr>
        <w:t>Primary</w:t>
      </w:r>
    </w:p>
    <w:p w14:paraId="548D0D06" w14:textId="61BE9219" w:rsidR="001349A8" w:rsidRDefault="00A911B2" w:rsidP="001349A8">
      <w:pPr>
        <w:pStyle w:val="Numberbullet0"/>
      </w:pPr>
      <w:r w:rsidRPr="00A911B2">
        <w:t>Determine</w:t>
      </w:r>
      <w:r w:rsidR="00616108">
        <w:t xml:space="preserve"> </w:t>
      </w:r>
      <w:r w:rsidRPr="00A911B2">
        <w:t>if</w:t>
      </w:r>
      <w:r w:rsidR="00616108">
        <w:t xml:space="preserve"> </w:t>
      </w:r>
      <w:r w:rsidRPr="00A911B2">
        <w:t>a</w:t>
      </w:r>
      <w:r w:rsidR="00616108">
        <w:t xml:space="preserve"> </w:t>
      </w:r>
      <w:r w:rsidRPr="00A911B2">
        <w:t>single</w:t>
      </w:r>
      <w:r w:rsidR="00616108">
        <w:t xml:space="preserve"> </w:t>
      </w:r>
      <w:r w:rsidRPr="00A911B2">
        <w:t>infusion</w:t>
      </w:r>
      <w:r w:rsidR="00616108">
        <w:t xml:space="preserve"> </w:t>
      </w:r>
      <w:r w:rsidRPr="00A911B2">
        <w:t>of</w:t>
      </w:r>
      <w:r w:rsidR="00616108">
        <w:t xml:space="preserve"> </w:t>
      </w:r>
      <w:r w:rsidRPr="00A911B2">
        <w:t>MK-3415A</w:t>
      </w:r>
      <w:r w:rsidR="00616108">
        <w:t xml:space="preserve"> </w:t>
      </w:r>
      <w:r w:rsidRPr="00A911B2">
        <w:t>with</w:t>
      </w:r>
      <w:r w:rsidR="00616108">
        <w:t xml:space="preserve"> </w:t>
      </w:r>
      <w:r w:rsidRPr="00A911B2">
        <w:t>SoC</w:t>
      </w:r>
      <w:r w:rsidR="00616108">
        <w:t xml:space="preserve"> </w:t>
      </w:r>
      <w:r w:rsidRPr="00A911B2">
        <w:t>therapy</w:t>
      </w:r>
      <w:r w:rsidR="00616108">
        <w:t xml:space="preserve"> </w:t>
      </w:r>
      <w:r w:rsidRPr="00A911B2">
        <w:t>decreases</w:t>
      </w:r>
      <w:r w:rsidR="00616108">
        <w:t xml:space="preserve"> </w:t>
      </w:r>
      <w:r w:rsidRPr="00A911B2">
        <w:t>the</w:t>
      </w:r>
      <w:r w:rsidR="00616108">
        <w:t xml:space="preserve"> </w:t>
      </w:r>
      <w:r w:rsidRPr="00A911B2">
        <w:t>proportion</w:t>
      </w:r>
      <w:r w:rsidR="00616108">
        <w:t xml:space="preserve"> </w:t>
      </w:r>
      <w:r w:rsidRPr="00A911B2">
        <w:t>with</w:t>
      </w:r>
      <w:r w:rsidR="00616108">
        <w:t xml:space="preserve"> </w:t>
      </w:r>
      <w:r w:rsidRPr="00A911B2">
        <w:t>CDI</w:t>
      </w:r>
      <w:r w:rsidR="00616108">
        <w:t xml:space="preserve"> </w:t>
      </w:r>
      <w:r w:rsidRPr="00A911B2">
        <w:t>recurrence</w:t>
      </w:r>
      <w:r w:rsidR="00616108">
        <w:t xml:space="preserve"> </w:t>
      </w:r>
      <w:r w:rsidRPr="00A911B2">
        <w:t>over</w:t>
      </w:r>
      <w:r w:rsidR="00616108">
        <w:t xml:space="preserve"> </w:t>
      </w:r>
      <w:r w:rsidRPr="00A911B2">
        <w:t>a</w:t>
      </w:r>
      <w:r w:rsidR="00616108">
        <w:t xml:space="preserve"> </w:t>
      </w:r>
      <w:r w:rsidRPr="00A911B2">
        <w:t>period</w:t>
      </w:r>
      <w:r w:rsidR="00616108">
        <w:t xml:space="preserve"> </w:t>
      </w:r>
      <w:r w:rsidRPr="00A911B2">
        <w:t>of</w:t>
      </w:r>
      <w:r w:rsidR="00616108">
        <w:t xml:space="preserve"> </w:t>
      </w:r>
      <w:r w:rsidRPr="00A911B2">
        <w:t>12</w:t>
      </w:r>
      <w:r w:rsidR="00616108">
        <w:t xml:space="preserve"> </w:t>
      </w:r>
      <w:r w:rsidRPr="00A911B2">
        <w:t>weeks</w:t>
      </w:r>
      <w:r w:rsidR="00616108">
        <w:t xml:space="preserve"> </w:t>
      </w:r>
      <w:r w:rsidRPr="00A911B2">
        <w:t>(</w:t>
      </w:r>
      <w:r w:rsidR="001349A8">
        <w:t>weeks</w:t>
      </w:r>
      <w:r w:rsidRPr="00A911B2">
        <w:t>)</w:t>
      </w:r>
      <w:r w:rsidR="00616108">
        <w:t xml:space="preserve"> </w:t>
      </w:r>
      <w:r w:rsidR="00691260">
        <w:t>versus</w:t>
      </w:r>
      <w:r w:rsidR="00616108">
        <w:t xml:space="preserve"> </w:t>
      </w:r>
      <w:r w:rsidRPr="00A911B2">
        <w:t>a</w:t>
      </w:r>
      <w:r w:rsidR="00616108">
        <w:t xml:space="preserve"> </w:t>
      </w:r>
      <w:r w:rsidRPr="00A911B2">
        <w:t>single</w:t>
      </w:r>
      <w:r w:rsidR="00616108">
        <w:t xml:space="preserve"> </w:t>
      </w:r>
      <w:r w:rsidRPr="00A911B2">
        <w:t>infusion</w:t>
      </w:r>
      <w:r w:rsidR="00616108">
        <w:t xml:space="preserve"> </w:t>
      </w:r>
      <w:r w:rsidRPr="00A911B2">
        <w:t>of</w:t>
      </w:r>
      <w:r w:rsidR="00616108">
        <w:t xml:space="preserve"> </w:t>
      </w:r>
      <w:r w:rsidRPr="00A911B2">
        <w:t>MK-34</w:t>
      </w:r>
      <w:r w:rsidR="001349A8">
        <w:t>15</w:t>
      </w:r>
      <w:r w:rsidR="00616108">
        <w:t xml:space="preserve"> </w:t>
      </w:r>
      <w:r w:rsidR="001349A8">
        <w:t>or</w:t>
      </w:r>
      <w:r w:rsidR="00616108">
        <w:t xml:space="preserve"> </w:t>
      </w:r>
      <w:r w:rsidR="001349A8">
        <w:t>MK-6072</w:t>
      </w:r>
      <w:r w:rsidR="00616108">
        <w:t xml:space="preserve"> </w:t>
      </w:r>
      <w:r w:rsidR="001349A8">
        <w:t>with</w:t>
      </w:r>
      <w:r w:rsidR="00616108">
        <w:t xml:space="preserve"> </w:t>
      </w:r>
      <w:r w:rsidR="001349A8">
        <w:t>SoC</w:t>
      </w:r>
      <w:r w:rsidR="00616108">
        <w:t xml:space="preserve"> </w:t>
      </w:r>
      <w:r w:rsidR="001349A8">
        <w:t>therapy</w:t>
      </w:r>
    </w:p>
    <w:p w14:paraId="42397F3D" w14:textId="749DCDDE" w:rsidR="001349A8" w:rsidRDefault="00A911B2" w:rsidP="001349A8">
      <w:pPr>
        <w:pStyle w:val="Numberbullet0"/>
      </w:pPr>
      <w:r w:rsidRPr="00A911B2">
        <w:t>Determine</w:t>
      </w:r>
      <w:r w:rsidR="00616108">
        <w:t xml:space="preserve"> </w:t>
      </w:r>
      <w:r w:rsidRPr="00A911B2">
        <w:t>if</w:t>
      </w:r>
      <w:r w:rsidR="00616108">
        <w:t xml:space="preserve"> </w:t>
      </w:r>
      <w:r w:rsidRPr="00A911B2">
        <w:t>a</w:t>
      </w:r>
      <w:r w:rsidR="00616108">
        <w:t xml:space="preserve"> </w:t>
      </w:r>
      <w:r w:rsidRPr="00A911B2">
        <w:t>single</w:t>
      </w:r>
      <w:r w:rsidR="00616108">
        <w:t xml:space="preserve"> </w:t>
      </w:r>
      <w:r w:rsidRPr="00A911B2">
        <w:t>infusion</w:t>
      </w:r>
      <w:r w:rsidR="00616108">
        <w:t xml:space="preserve"> </w:t>
      </w:r>
      <w:r w:rsidRPr="00A911B2">
        <w:t>of</w:t>
      </w:r>
      <w:r w:rsidR="00616108">
        <w:t xml:space="preserve"> </w:t>
      </w:r>
      <w:r w:rsidRPr="00A911B2">
        <w:t>MK-3415A</w:t>
      </w:r>
      <w:r w:rsidR="00616108">
        <w:t xml:space="preserve"> </w:t>
      </w:r>
      <w:r w:rsidRPr="00A911B2">
        <w:t>with</w:t>
      </w:r>
      <w:r w:rsidR="00616108">
        <w:t xml:space="preserve"> </w:t>
      </w:r>
      <w:r w:rsidRPr="00A911B2">
        <w:t>SoC</w:t>
      </w:r>
      <w:r w:rsidR="00616108">
        <w:t xml:space="preserve"> </w:t>
      </w:r>
      <w:r w:rsidRPr="00A911B2">
        <w:t>therapy</w:t>
      </w:r>
      <w:r w:rsidR="00616108">
        <w:t xml:space="preserve"> </w:t>
      </w:r>
      <w:r w:rsidRPr="00A911B2">
        <w:t>decreases</w:t>
      </w:r>
      <w:r w:rsidR="00616108">
        <w:t xml:space="preserve"> </w:t>
      </w:r>
      <w:r w:rsidRPr="00A911B2">
        <w:t>the</w:t>
      </w:r>
      <w:r w:rsidR="00616108">
        <w:t xml:space="preserve"> </w:t>
      </w:r>
      <w:r w:rsidRPr="00A911B2">
        <w:t>proportion</w:t>
      </w:r>
      <w:r w:rsidR="00616108">
        <w:t xml:space="preserve"> </w:t>
      </w:r>
      <w:r w:rsidRPr="00A911B2">
        <w:t>with</w:t>
      </w:r>
      <w:r w:rsidR="00616108">
        <w:t xml:space="preserve"> </w:t>
      </w:r>
      <w:r w:rsidRPr="00A911B2">
        <w:t>CDI</w:t>
      </w:r>
      <w:r w:rsidR="00616108">
        <w:t xml:space="preserve"> </w:t>
      </w:r>
      <w:r w:rsidRPr="00A911B2">
        <w:t>recurrence</w:t>
      </w:r>
      <w:r w:rsidR="00616108">
        <w:t xml:space="preserve"> </w:t>
      </w:r>
      <w:r w:rsidRPr="00A911B2">
        <w:t>over</w:t>
      </w:r>
      <w:r w:rsidR="00616108">
        <w:t xml:space="preserve"> </w:t>
      </w:r>
      <w:r w:rsidRPr="00A911B2">
        <w:t>a</w:t>
      </w:r>
      <w:r w:rsidR="00616108">
        <w:t xml:space="preserve"> </w:t>
      </w:r>
      <w:r w:rsidRPr="00A911B2">
        <w:t>period</w:t>
      </w:r>
      <w:r w:rsidR="00616108">
        <w:t xml:space="preserve"> </w:t>
      </w:r>
      <w:r w:rsidRPr="00A911B2">
        <w:t>of</w:t>
      </w:r>
      <w:r w:rsidR="00616108">
        <w:t xml:space="preserve"> </w:t>
      </w:r>
      <w:r w:rsidRPr="00A911B2">
        <w:t>12</w:t>
      </w:r>
      <w:r w:rsidR="00616108">
        <w:t xml:space="preserve"> </w:t>
      </w:r>
      <w:r w:rsidR="001349A8">
        <w:t>weeks</w:t>
      </w:r>
      <w:r w:rsidR="00616108">
        <w:t xml:space="preserve"> </w:t>
      </w:r>
      <w:r w:rsidR="00691260">
        <w:t>versus</w:t>
      </w:r>
      <w:r w:rsidR="00616108">
        <w:t xml:space="preserve"> </w:t>
      </w:r>
      <w:r w:rsidRPr="00A911B2">
        <w:t>a</w:t>
      </w:r>
      <w:r w:rsidR="00616108">
        <w:t xml:space="preserve"> </w:t>
      </w:r>
      <w:r w:rsidRPr="00A911B2">
        <w:t>single</w:t>
      </w:r>
      <w:r w:rsidR="00616108">
        <w:t xml:space="preserve"> </w:t>
      </w:r>
      <w:r w:rsidRPr="00A911B2">
        <w:t>infusi</w:t>
      </w:r>
      <w:r w:rsidR="001349A8">
        <w:t>on</w:t>
      </w:r>
      <w:r w:rsidR="00616108">
        <w:t xml:space="preserve"> </w:t>
      </w:r>
      <w:r w:rsidR="001349A8">
        <w:t>of</w:t>
      </w:r>
      <w:r w:rsidR="00616108">
        <w:t xml:space="preserve"> </w:t>
      </w:r>
      <w:r w:rsidR="001349A8">
        <w:t>placebo</w:t>
      </w:r>
      <w:r w:rsidR="00616108">
        <w:t xml:space="preserve"> </w:t>
      </w:r>
      <w:r w:rsidR="001349A8">
        <w:t>with</w:t>
      </w:r>
      <w:r w:rsidR="00616108">
        <w:t xml:space="preserve"> </w:t>
      </w:r>
      <w:r w:rsidR="001349A8">
        <w:t>SoC</w:t>
      </w:r>
      <w:r w:rsidR="00616108">
        <w:t xml:space="preserve"> </w:t>
      </w:r>
      <w:r w:rsidR="001349A8">
        <w:t>therapy</w:t>
      </w:r>
    </w:p>
    <w:p w14:paraId="32D31BC1" w14:textId="4AE3BF6A" w:rsidR="00A911B2" w:rsidRPr="00A911B2" w:rsidRDefault="001349A8" w:rsidP="001349A8">
      <w:pPr>
        <w:pStyle w:val="Numberbullet0"/>
      </w:pPr>
      <w:r>
        <w:lastRenderedPageBreak/>
        <w:t>Evaluate</w:t>
      </w:r>
      <w:r w:rsidR="00616108">
        <w:t xml:space="preserve"> </w:t>
      </w:r>
      <w:r w:rsidR="00E66C60">
        <w:t>safety</w:t>
      </w:r>
    </w:p>
    <w:p w14:paraId="67DC97B9" w14:textId="77777777" w:rsidR="001349A8" w:rsidRPr="001349A8" w:rsidRDefault="001349A8" w:rsidP="001349A8">
      <w:pPr>
        <w:pStyle w:val="Heading7"/>
        <w:rPr>
          <w:sz w:val="20"/>
        </w:rPr>
      </w:pPr>
      <w:r w:rsidRPr="001349A8">
        <w:rPr>
          <w:sz w:val="20"/>
        </w:rPr>
        <w:t>Secondary</w:t>
      </w:r>
    </w:p>
    <w:p w14:paraId="14B58188" w14:textId="33700B44" w:rsidR="00A911B2" w:rsidRPr="00A911B2" w:rsidRDefault="001349A8" w:rsidP="00A911B2">
      <w:r>
        <w:t>F</w:t>
      </w:r>
      <w:r w:rsidR="00A911B2" w:rsidRPr="00A911B2">
        <w:t>ocused</w:t>
      </w:r>
      <w:r w:rsidR="00616108">
        <w:t xml:space="preserve"> </w:t>
      </w:r>
      <w:r w:rsidR="00A911B2" w:rsidRPr="00A911B2">
        <w:t>on</w:t>
      </w:r>
      <w:r w:rsidR="00616108">
        <w:t xml:space="preserve"> </w:t>
      </w:r>
      <w:r w:rsidR="00A911B2" w:rsidRPr="00A911B2">
        <w:t>comparison</w:t>
      </w:r>
      <w:r w:rsidR="00616108">
        <w:t xml:space="preserve"> </w:t>
      </w:r>
      <w:r w:rsidR="00A911B2" w:rsidRPr="00A911B2">
        <w:t>of</w:t>
      </w:r>
      <w:r w:rsidR="00616108">
        <w:t xml:space="preserve"> </w:t>
      </w:r>
      <w:r w:rsidR="00A911B2" w:rsidRPr="00A911B2">
        <w:t>MK-3415A</w:t>
      </w:r>
      <w:r w:rsidR="00616108">
        <w:t xml:space="preserve"> </w:t>
      </w:r>
      <w:r w:rsidR="00691260">
        <w:t>versus</w:t>
      </w:r>
      <w:r w:rsidR="00616108">
        <w:t xml:space="preserve"> </w:t>
      </w:r>
      <w:r w:rsidR="00A911B2" w:rsidRPr="00A911B2">
        <w:t>placebo.</w:t>
      </w:r>
      <w:r w:rsidR="00616108">
        <w:t xml:space="preserve"> </w:t>
      </w:r>
      <w:r w:rsidR="00A911B2" w:rsidRPr="00A911B2">
        <w:t>However,</w:t>
      </w:r>
      <w:r w:rsidR="00616108">
        <w:t xml:space="preserve"> </w:t>
      </w:r>
      <w:r w:rsidR="00A911B2" w:rsidRPr="00A911B2">
        <w:t>these</w:t>
      </w:r>
      <w:r w:rsidR="00616108">
        <w:t xml:space="preserve"> </w:t>
      </w:r>
      <w:r w:rsidR="00A911B2" w:rsidRPr="00A911B2">
        <w:t>objectives</w:t>
      </w:r>
      <w:r w:rsidR="00616108">
        <w:t xml:space="preserve"> </w:t>
      </w:r>
      <w:r w:rsidR="00A911B2" w:rsidRPr="00A911B2">
        <w:t>were</w:t>
      </w:r>
      <w:r w:rsidR="00616108">
        <w:t xml:space="preserve"> </w:t>
      </w:r>
      <w:r w:rsidR="00A911B2" w:rsidRPr="00A911B2">
        <w:t>also</w:t>
      </w:r>
      <w:r w:rsidR="00616108">
        <w:t xml:space="preserve"> </w:t>
      </w:r>
      <w:r w:rsidR="00A911B2" w:rsidRPr="00A911B2">
        <w:t>to</w:t>
      </w:r>
      <w:r w:rsidR="00616108">
        <w:t xml:space="preserve"> </w:t>
      </w:r>
      <w:r w:rsidR="00A911B2" w:rsidRPr="00A911B2">
        <w:t>include</w:t>
      </w:r>
      <w:r w:rsidR="00616108">
        <w:t xml:space="preserve"> </w:t>
      </w:r>
      <w:r w:rsidR="00A911B2" w:rsidRPr="00A911B2">
        <w:t>the</w:t>
      </w:r>
      <w:r w:rsidR="00616108">
        <w:t xml:space="preserve"> </w:t>
      </w:r>
      <w:r w:rsidR="00A911B2" w:rsidRPr="00A911B2">
        <w:t>individual</w:t>
      </w:r>
      <w:r w:rsidR="00616108">
        <w:t xml:space="preserve"> </w:t>
      </w:r>
      <w:r w:rsidR="00A911B2" w:rsidRPr="00A911B2">
        <w:t>monoclonal</w:t>
      </w:r>
      <w:r w:rsidR="00616108">
        <w:t xml:space="preserve"> </w:t>
      </w:r>
      <w:r w:rsidR="00A911B2" w:rsidRPr="00A911B2">
        <w:t>antibody</w:t>
      </w:r>
      <w:r w:rsidR="00616108">
        <w:t xml:space="preserve"> </w:t>
      </w:r>
      <w:r w:rsidR="00A911B2" w:rsidRPr="00A911B2">
        <w:t>treatment</w:t>
      </w:r>
      <w:r w:rsidR="00616108">
        <w:t xml:space="preserve"> </w:t>
      </w:r>
      <w:r w:rsidR="00691260">
        <w:t>group</w:t>
      </w:r>
      <w:r w:rsidR="00A911B2" w:rsidRPr="00A911B2">
        <w:t>s</w:t>
      </w:r>
      <w:r w:rsidR="00616108">
        <w:t xml:space="preserve"> </w:t>
      </w:r>
      <w:r w:rsidR="00A911B2" w:rsidRPr="00A911B2">
        <w:t>(MK-3415</w:t>
      </w:r>
      <w:r w:rsidR="00616108">
        <w:t xml:space="preserve"> </w:t>
      </w:r>
      <w:r w:rsidR="00A911B2" w:rsidRPr="00A911B2">
        <w:t>or</w:t>
      </w:r>
      <w:r w:rsidR="00616108">
        <w:t xml:space="preserve"> </w:t>
      </w:r>
      <w:r w:rsidR="00A911B2" w:rsidRPr="00A911B2">
        <w:t>MK-6072)</w:t>
      </w:r>
      <w:r w:rsidR="00616108">
        <w:t xml:space="preserve"> </w:t>
      </w:r>
      <w:r w:rsidR="00A911B2" w:rsidRPr="00A911B2">
        <w:t>provided</w:t>
      </w:r>
      <w:r w:rsidR="00616108">
        <w:t xml:space="preserve"> </w:t>
      </w:r>
      <w:r w:rsidR="00A911B2" w:rsidRPr="00A911B2">
        <w:t>one</w:t>
      </w:r>
      <w:r w:rsidR="00616108">
        <w:t xml:space="preserve"> </w:t>
      </w:r>
      <w:r w:rsidR="00A911B2" w:rsidRPr="00A911B2">
        <w:t>or</w:t>
      </w:r>
      <w:r w:rsidR="00616108">
        <w:t xml:space="preserve"> </w:t>
      </w:r>
      <w:r w:rsidR="00A911B2" w:rsidRPr="00A911B2">
        <w:t>both</w:t>
      </w:r>
      <w:r w:rsidR="00616108">
        <w:t xml:space="preserve"> </w:t>
      </w:r>
      <w:r w:rsidR="00A911B2" w:rsidRPr="00A911B2">
        <w:t>of</w:t>
      </w:r>
      <w:r w:rsidR="00616108">
        <w:t xml:space="preserve"> </w:t>
      </w:r>
      <w:r w:rsidR="00A911B2" w:rsidRPr="00A911B2">
        <w:t>these</w:t>
      </w:r>
      <w:r w:rsidR="00616108">
        <w:t xml:space="preserve"> </w:t>
      </w:r>
      <w:r w:rsidR="00A911B2" w:rsidRPr="00A911B2">
        <w:t>regimens</w:t>
      </w:r>
      <w:r w:rsidR="00616108">
        <w:t xml:space="preserve"> </w:t>
      </w:r>
      <w:r w:rsidR="00A911B2" w:rsidRPr="00A911B2">
        <w:t>were</w:t>
      </w:r>
      <w:r w:rsidR="00616108">
        <w:t xml:space="preserve"> </w:t>
      </w:r>
      <w:r w:rsidR="00A911B2" w:rsidRPr="00A911B2">
        <w:t>not</w:t>
      </w:r>
      <w:r w:rsidR="00616108">
        <w:t xml:space="preserve"> </w:t>
      </w:r>
      <w:r w:rsidR="00A911B2" w:rsidRPr="00A911B2">
        <w:t>found</w:t>
      </w:r>
      <w:r w:rsidR="00616108">
        <w:t xml:space="preserve"> </w:t>
      </w:r>
      <w:r w:rsidR="00A911B2" w:rsidRPr="00A911B2">
        <w:t>to</w:t>
      </w:r>
      <w:r w:rsidR="00616108">
        <w:t xml:space="preserve"> </w:t>
      </w:r>
      <w:r w:rsidR="00A911B2" w:rsidRPr="00A911B2">
        <w:t>be</w:t>
      </w:r>
      <w:r w:rsidR="00616108">
        <w:t xml:space="preserve"> </w:t>
      </w:r>
      <w:r w:rsidR="00A911B2" w:rsidRPr="00A911B2">
        <w:t>different</w:t>
      </w:r>
      <w:r w:rsidR="00616108">
        <w:t xml:space="preserve"> </w:t>
      </w:r>
      <w:r w:rsidR="00A911B2" w:rsidRPr="00A911B2">
        <w:t>from</w:t>
      </w:r>
      <w:r w:rsidR="00616108">
        <w:t xml:space="preserve"> </w:t>
      </w:r>
      <w:r w:rsidR="00A911B2" w:rsidRPr="00A911B2">
        <w:t>MK-3415A</w:t>
      </w:r>
      <w:r w:rsidR="00616108">
        <w:t xml:space="preserve"> </w:t>
      </w:r>
      <w:r w:rsidR="00A911B2" w:rsidRPr="00A911B2">
        <w:t>AND</w:t>
      </w:r>
      <w:r w:rsidR="00616108">
        <w:t xml:space="preserve"> </w:t>
      </w:r>
      <w:r w:rsidR="00A911B2" w:rsidRPr="00A911B2">
        <w:t>demonstrate</w:t>
      </w:r>
      <w:r w:rsidR="00616108">
        <w:t xml:space="preserve"> </w:t>
      </w:r>
      <w:r w:rsidR="00A911B2" w:rsidRPr="00A911B2">
        <w:t>superiority</w:t>
      </w:r>
      <w:r w:rsidR="00616108">
        <w:t xml:space="preserve"> </w:t>
      </w:r>
      <w:r w:rsidR="00691260">
        <w:t>versus</w:t>
      </w:r>
      <w:r w:rsidR="00616108">
        <w:t xml:space="preserve"> </w:t>
      </w:r>
      <w:r w:rsidR="00A911B2" w:rsidRPr="00A911B2">
        <w:t>placebo.</w:t>
      </w:r>
    </w:p>
    <w:p w14:paraId="1236F269" w14:textId="5C18E39E" w:rsidR="007D3264" w:rsidRDefault="00A911B2" w:rsidP="00D556FA">
      <w:pPr>
        <w:pStyle w:val="Numberbullet0"/>
        <w:numPr>
          <w:ilvl w:val="0"/>
          <w:numId w:val="9"/>
        </w:numPr>
      </w:pPr>
      <w:r w:rsidRPr="00A911B2">
        <w:t>Evaluate,</w:t>
      </w:r>
      <w:r w:rsidR="00616108">
        <w:t xml:space="preserve"> </w:t>
      </w:r>
      <w:r w:rsidRPr="00A911B2">
        <w:t>in</w:t>
      </w:r>
      <w:r w:rsidR="00616108">
        <w:t xml:space="preserve"> </w:t>
      </w:r>
      <w:r w:rsidRPr="00A911B2">
        <w:t>the</w:t>
      </w:r>
      <w:r w:rsidR="00616108">
        <w:t xml:space="preserve"> </w:t>
      </w:r>
      <w:r w:rsidRPr="00A911B2">
        <w:t>subset</w:t>
      </w:r>
      <w:r w:rsidR="00616108">
        <w:t xml:space="preserve"> </w:t>
      </w:r>
      <w:r w:rsidRPr="00A911B2">
        <w:t>of</w:t>
      </w:r>
      <w:r w:rsidR="00616108">
        <w:t xml:space="preserve"> </w:t>
      </w:r>
      <w:r w:rsidRPr="00A911B2">
        <w:t>patients</w:t>
      </w:r>
      <w:r w:rsidR="00616108">
        <w:t xml:space="preserve"> </w:t>
      </w:r>
      <w:r w:rsidRPr="00A911B2">
        <w:t>achieving</w:t>
      </w:r>
      <w:r w:rsidR="00616108">
        <w:t xml:space="preserve"> </w:t>
      </w:r>
      <w:r w:rsidRPr="00A911B2">
        <w:t>clinical</w:t>
      </w:r>
      <w:r w:rsidR="00616108">
        <w:t xml:space="preserve"> </w:t>
      </w:r>
      <w:r w:rsidRPr="00A911B2">
        <w:t>cure</w:t>
      </w:r>
      <w:r w:rsidR="00616108">
        <w:t xml:space="preserve"> </w:t>
      </w:r>
      <w:r w:rsidRPr="00A911B2">
        <w:t>for</w:t>
      </w:r>
      <w:r w:rsidR="00616108">
        <w:t xml:space="preserve"> </w:t>
      </w:r>
      <w:r w:rsidRPr="00A911B2">
        <w:t>the</w:t>
      </w:r>
      <w:r w:rsidR="00616108">
        <w:t xml:space="preserve"> </w:t>
      </w:r>
      <w:r w:rsidRPr="00A911B2">
        <w:t>initial</w:t>
      </w:r>
      <w:r w:rsidR="00616108">
        <w:t xml:space="preserve"> </w:t>
      </w:r>
      <w:r w:rsidRPr="00A911B2">
        <w:t>CDI</w:t>
      </w:r>
      <w:r w:rsidR="00616108">
        <w:t xml:space="preserve"> </w:t>
      </w:r>
      <w:r w:rsidRPr="00A911B2">
        <w:t>episode,</w:t>
      </w:r>
      <w:r w:rsidR="00616108">
        <w:t xml:space="preserve"> </w:t>
      </w:r>
      <w:r w:rsidRPr="00A911B2">
        <w:t>if</w:t>
      </w:r>
      <w:r w:rsidR="00616108">
        <w:t xml:space="preserve"> </w:t>
      </w:r>
      <w:r w:rsidRPr="00A911B2">
        <w:t>treatment</w:t>
      </w:r>
      <w:r w:rsidR="00616108">
        <w:t xml:space="preserve"> </w:t>
      </w:r>
      <w:r w:rsidRPr="00A911B2">
        <w:t>with</w:t>
      </w:r>
      <w:r w:rsidR="00616108">
        <w:t xml:space="preserve"> </w:t>
      </w:r>
      <w:r w:rsidRPr="00A911B2">
        <w:t>a</w:t>
      </w:r>
      <w:r w:rsidR="00616108">
        <w:t xml:space="preserve"> </w:t>
      </w:r>
      <w:r w:rsidRPr="00A911B2">
        <w:t>single</w:t>
      </w:r>
      <w:r w:rsidR="00616108">
        <w:t xml:space="preserve"> </w:t>
      </w:r>
      <w:r w:rsidRPr="00A911B2">
        <w:t>infusion</w:t>
      </w:r>
      <w:r w:rsidR="00616108">
        <w:t xml:space="preserve"> </w:t>
      </w:r>
      <w:r w:rsidRPr="00A911B2">
        <w:t>of</w:t>
      </w:r>
      <w:r w:rsidR="00616108">
        <w:t xml:space="preserve"> </w:t>
      </w:r>
      <w:r w:rsidRPr="00A911B2">
        <w:t>MK-3415A</w:t>
      </w:r>
      <w:r w:rsidR="00616108">
        <w:t xml:space="preserve"> </w:t>
      </w:r>
      <w:r w:rsidRPr="00A911B2">
        <w:t>with</w:t>
      </w:r>
      <w:r w:rsidR="00616108">
        <w:t xml:space="preserve"> </w:t>
      </w:r>
      <w:r w:rsidRPr="00A911B2">
        <w:t>SoC</w:t>
      </w:r>
      <w:r w:rsidR="00616108">
        <w:t xml:space="preserve"> </w:t>
      </w:r>
      <w:r w:rsidRPr="00A911B2">
        <w:t>therapy</w:t>
      </w:r>
      <w:r w:rsidR="00616108">
        <w:t xml:space="preserve"> </w:t>
      </w:r>
      <w:r w:rsidRPr="00A911B2">
        <w:t>decreases</w:t>
      </w:r>
      <w:r w:rsidR="00616108">
        <w:t xml:space="preserve"> </w:t>
      </w:r>
      <w:r w:rsidRPr="00A911B2">
        <w:t>the</w:t>
      </w:r>
      <w:r w:rsidR="00616108">
        <w:t xml:space="preserve"> </w:t>
      </w:r>
      <w:r w:rsidRPr="00A911B2">
        <w:t>proportion</w:t>
      </w:r>
      <w:r w:rsidR="00616108">
        <w:t xml:space="preserve"> </w:t>
      </w:r>
      <w:r w:rsidRPr="00A911B2">
        <w:t>with</w:t>
      </w:r>
      <w:r w:rsidR="00616108">
        <w:t xml:space="preserve"> </w:t>
      </w:r>
      <w:r w:rsidRPr="00A911B2">
        <w:t>CDI</w:t>
      </w:r>
      <w:r w:rsidR="00616108">
        <w:t xml:space="preserve"> </w:t>
      </w:r>
      <w:r w:rsidRPr="00A911B2">
        <w:t>recurrence</w:t>
      </w:r>
      <w:r w:rsidR="00616108">
        <w:t xml:space="preserve"> </w:t>
      </w:r>
      <w:r w:rsidRPr="00A911B2">
        <w:t>over</w:t>
      </w:r>
      <w:r w:rsidR="00616108">
        <w:t xml:space="preserve"> </w:t>
      </w:r>
      <w:r w:rsidRPr="00A911B2">
        <w:t>a</w:t>
      </w:r>
      <w:r w:rsidR="00616108">
        <w:t xml:space="preserve"> </w:t>
      </w:r>
      <w:r w:rsidRPr="00A911B2">
        <w:t>period</w:t>
      </w:r>
      <w:r w:rsidR="00616108">
        <w:t xml:space="preserve"> </w:t>
      </w:r>
      <w:r w:rsidRPr="00A911B2">
        <w:t>of</w:t>
      </w:r>
      <w:r w:rsidR="00616108">
        <w:t xml:space="preserve"> </w:t>
      </w:r>
      <w:r w:rsidRPr="00A911B2">
        <w:t>12</w:t>
      </w:r>
      <w:r w:rsidR="00616108">
        <w:t xml:space="preserve"> </w:t>
      </w:r>
      <w:r w:rsidR="001349A8">
        <w:t>weeks</w:t>
      </w:r>
      <w:r w:rsidR="00616108">
        <w:t xml:space="preserve"> </w:t>
      </w:r>
      <w:r w:rsidR="00691260">
        <w:t>versus</w:t>
      </w:r>
      <w:r w:rsidR="00616108">
        <w:t xml:space="preserve"> </w:t>
      </w:r>
      <w:r w:rsidRPr="00A911B2">
        <w:t>a</w:t>
      </w:r>
      <w:r w:rsidR="00616108">
        <w:t xml:space="preserve"> </w:t>
      </w:r>
      <w:r w:rsidRPr="00A911B2">
        <w:t>single</w:t>
      </w:r>
      <w:r w:rsidR="00616108">
        <w:t xml:space="preserve"> </w:t>
      </w:r>
      <w:r w:rsidRPr="00A911B2">
        <w:t>infus</w:t>
      </w:r>
      <w:r w:rsidR="001349A8">
        <w:t>ion</w:t>
      </w:r>
      <w:r w:rsidR="00616108">
        <w:t xml:space="preserve"> </w:t>
      </w:r>
      <w:r w:rsidR="001349A8">
        <w:t>of</w:t>
      </w:r>
      <w:r w:rsidR="00616108">
        <w:t xml:space="preserve"> </w:t>
      </w:r>
      <w:r w:rsidR="001349A8">
        <w:t>placebo</w:t>
      </w:r>
      <w:r w:rsidR="00616108">
        <w:t xml:space="preserve"> </w:t>
      </w:r>
      <w:r w:rsidR="001349A8">
        <w:t>and</w:t>
      </w:r>
      <w:r w:rsidR="00616108">
        <w:t xml:space="preserve"> </w:t>
      </w:r>
      <w:r w:rsidR="001349A8">
        <w:t>SoC</w:t>
      </w:r>
      <w:r w:rsidR="00616108">
        <w:t xml:space="preserve"> </w:t>
      </w:r>
      <w:r w:rsidR="001349A8">
        <w:t>therapy</w:t>
      </w:r>
    </w:p>
    <w:p w14:paraId="60FE5BDE" w14:textId="35ACBC3C" w:rsidR="007D3264" w:rsidRDefault="00A911B2" w:rsidP="00D556FA">
      <w:pPr>
        <w:pStyle w:val="Numberbullet0"/>
        <w:numPr>
          <w:ilvl w:val="0"/>
          <w:numId w:val="9"/>
        </w:numPr>
      </w:pPr>
      <w:r w:rsidRPr="00A911B2">
        <w:t>To</w:t>
      </w:r>
      <w:r w:rsidR="00616108">
        <w:t xml:space="preserve"> </w:t>
      </w:r>
      <w:r w:rsidRPr="00A911B2">
        <w:t>determine</w:t>
      </w:r>
      <w:r w:rsidR="00616108">
        <w:t xml:space="preserve"> </w:t>
      </w:r>
      <w:r w:rsidRPr="00A911B2">
        <w:t>the</w:t>
      </w:r>
      <w:r w:rsidR="00616108">
        <w:t xml:space="preserve"> </w:t>
      </w:r>
      <w:r w:rsidRPr="00A911B2">
        <w:t>proportion</w:t>
      </w:r>
      <w:r w:rsidR="00616108">
        <w:t xml:space="preserve"> </w:t>
      </w:r>
      <w:r w:rsidRPr="00A911B2">
        <w:t>who</w:t>
      </w:r>
      <w:r w:rsidR="00616108">
        <w:t xml:space="preserve"> </w:t>
      </w:r>
      <w:r w:rsidRPr="00A911B2">
        <w:t>achieve</w:t>
      </w:r>
      <w:r w:rsidR="00616108">
        <w:t xml:space="preserve"> </w:t>
      </w:r>
      <w:r w:rsidRPr="00A911B2">
        <w:t>global</w:t>
      </w:r>
      <w:r w:rsidR="00616108">
        <w:t xml:space="preserve"> </w:t>
      </w:r>
      <w:r w:rsidRPr="00A911B2">
        <w:t>cure</w:t>
      </w:r>
      <w:r w:rsidR="00616108">
        <w:t xml:space="preserve"> </w:t>
      </w:r>
      <w:r w:rsidRPr="00A911B2">
        <w:t>in</w:t>
      </w:r>
      <w:r w:rsidR="00616108">
        <w:t xml:space="preserve"> </w:t>
      </w:r>
      <w:r w:rsidRPr="00A911B2">
        <w:t>the</w:t>
      </w:r>
      <w:r w:rsidR="00616108">
        <w:t xml:space="preserve"> </w:t>
      </w:r>
      <w:r w:rsidRPr="00A911B2">
        <w:t>treatment</w:t>
      </w:r>
      <w:r w:rsidR="00616108">
        <w:t xml:space="preserve"> </w:t>
      </w:r>
      <w:r w:rsidR="00691260">
        <w:t>group</w:t>
      </w:r>
      <w:r w:rsidR="00616108">
        <w:t xml:space="preserve"> </w:t>
      </w:r>
      <w:r w:rsidRPr="00A911B2">
        <w:t>receiving</w:t>
      </w:r>
      <w:r w:rsidR="00616108">
        <w:t xml:space="preserve"> </w:t>
      </w:r>
      <w:r w:rsidRPr="00A911B2">
        <w:t>a</w:t>
      </w:r>
      <w:r w:rsidR="00616108">
        <w:t xml:space="preserve"> </w:t>
      </w:r>
      <w:r w:rsidRPr="00A911B2">
        <w:t>single</w:t>
      </w:r>
      <w:r w:rsidR="00616108">
        <w:t xml:space="preserve"> </w:t>
      </w:r>
      <w:r w:rsidRPr="00A911B2">
        <w:t>infusion</w:t>
      </w:r>
      <w:r w:rsidR="00616108">
        <w:t xml:space="preserve"> </w:t>
      </w:r>
      <w:r w:rsidRPr="00A911B2">
        <w:t>of</w:t>
      </w:r>
      <w:r w:rsidR="00616108">
        <w:t xml:space="preserve"> </w:t>
      </w:r>
      <w:r w:rsidRPr="00A911B2">
        <w:t>MK-3415A</w:t>
      </w:r>
      <w:r w:rsidR="00616108">
        <w:t xml:space="preserve"> </w:t>
      </w:r>
      <w:r w:rsidRPr="00A911B2">
        <w:t>with</w:t>
      </w:r>
      <w:r w:rsidR="00616108">
        <w:t xml:space="preserve"> </w:t>
      </w:r>
      <w:r w:rsidRPr="00A911B2">
        <w:t>SoC</w:t>
      </w:r>
      <w:r w:rsidR="00616108">
        <w:t xml:space="preserve"> </w:t>
      </w:r>
      <w:r w:rsidRPr="00A911B2">
        <w:t>therapy</w:t>
      </w:r>
      <w:r w:rsidR="00616108">
        <w:t xml:space="preserve"> </w:t>
      </w:r>
      <w:r w:rsidR="00691260">
        <w:t>versus</w:t>
      </w:r>
      <w:r w:rsidR="00616108">
        <w:t xml:space="preserve"> </w:t>
      </w:r>
      <w:r w:rsidRPr="00A911B2">
        <w:t>a</w:t>
      </w:r>
      <w:r w:rsidR="00616108">
        <w:t xml:space="preserve"> </w:t>
      </w:r>
      <w:r w:rsidRPr="00A911B2">
        <w:t>single</w:t>
      </w:r>
      <w:r w:rsidR="00616108">
        <w:t xml:space="preserve"> </w:t>
      </w:r>
      <w:r w:rsidRPr="00A911B2">
        <w:t>pla</w:t>
      </w:r>
      <w:r w:rsidR="001349A8">
        <w:t>cebo</w:t>
      </w:r>
      <w:r w:rsidR="00616108">
        <w:t xml:space="preserve"> </w:t>
      </w:r>
      <w:r w:rsidR="001349A8">
        <w:t>infusion</w:t>
      </w:r>
      <w:r w:rsidR="00616108">
        <w:t xml:space="preserve"> </w:t>
      </w:r>
      <w:r w:rsidR="001349A8">
        <w:t>with</w:t>
      </w:r>
      <w:r w:rsidR="00616108">
        <w:t xml:space="preserve"> </w:t>
      </w:r>
      <w:r w:rsidR="001349A8">
        <w:t>SoC</w:t>
      </w:r>
      <w:r w:rsidR="00616108">
        <w:t xml:space="preserve"> </w:t>
      </w:r>
      <w:r w:rsidR="001349A8">
        <w:t>therapy</w:t>
      </w:r>
    </w:p>
    <w:p w14:paraId="1917368E" w14:textId="77029768" w:rsidR="001349A8" w:rsidRDefault="00A911B2" w:rsidP="00D556FA">
      <w:pPr>
        <w:pStyle w:val="Numberbullet0"/>
        <w:numPr>
          <w:ilvl w:val="0"/>
          <w:numId w:val="9"/>
        </w:numPr>
      </w:pPr>
      <w:r w:rsidRPr="00A911B2">
        <w:t>Evaluate</w:t>
      </w:r>
      <w:r w:rsidR="00616108">
        <w:t xml:space="preserve"> </w:t>
      </w:r>
      <w:r w:rsidRPr="00A911B2">
        <w:t>if</w:t>
      </w:r>
      <w:r w:rsidR="00616108">
        <w:t xml:space="preserve"> </w:t>
      </w:r>
      <w:r w:rsidRPr="00A911B2">
        <w:t>a</w:t>
      </w:r>
      <w:r w:rsidR="00616108">
        <w:t xml:space="preserve"> </w:t>
      </w:r>
      <w:r w:rsidRPr="00A911B2">
        <w:t>single</w:t>
      </w:r>
      <w:r w:rsidR="00616108">
        <w:t xml:space="preserve"> </w:t>
      </w:r>
      <w:r w:rsidRPr="00A911B2">
        <w:t>infusion</w:t>
      </w:r>
      <w:r w:rsidR="00616108">
        <w:t xml:space="preserve"> </w:t>
      </w:r>
      <w:r w:rsidRPr="00A911B2">
        <w:t>of</w:t>
      </w:r>
      <w:r w:rsidR="00616108">
        <w:t xml:space="preserve"> </w:t>
      </w:r>
      <w:r w:rsidRPr="00A911B2">
        <w:t>MK</w:t>
      </w:r>
      <w:r w:rsidR="00616108">
        <w:t xml:space="preserve"> </w:t>
      </w:r>
      <w:r w:rsidRPr="00A911B2">
        <w:t>3415A</w:t>
      </w:r>
      <w:r w:rsidR="00616108">
        <w:t xml:space="preserve"> </w:t>
      </w:r>
      <w:r w:rsidRPr="00A911B2">
        <w:t>with</w:t>
      </w:r>
      <w:r w:rsidR="00616108">
        <w:t xml:space="preserve"> </w:t>
      </w:r>
      <w:r w:rsidRPr="00A911B2">
        <w:t>SoC</w:t>
      </w:r>
      <w:r w:rsidR="00616108">
        <w:t xml:space="preserve"> </w:t>
      </w:r>
      <w:r w:rsidRPr="00A911B2">
        <w:t>therapy</w:t>
      </w:r>
      <w:r w:rsidR="00616108">
        <w:t xml:space="preserve"> </w:t>
      </w:r>
      <w:r w:rsidRPr="00A911B2">
        <w:t>decreases</w:t>
      </w:r>
      <w:r w:rsidR="00616108">
        <w:t xml:space="preserve"> </w:t>
      </w:r>
      <w:r w:rsidRPr="00A911B2">
        <w:t>the</w:t>
      </w:r>
      <w:r w:rsidR="00616108">
        <w:t xml:space="preserve"> </w:t>
      </w:r>
      <w:r w:rsidRPr="00A911B2">
        <w:t>proportion</w:t>
      </w:r>
      <w:r w:rsidR="00616108">
        <w:t xml:space="preserve"> </w:t>
      </w:r>
      <w:r w:rsidRPr="00A911B2">
        <w:t>with</w:t>
      </w:r>
      <w:r w:rsidR="00616108">
        <w:t xml:space="preserve"> </w:t>
      </w:r>
      <w:r w:rsidRPr="00A911B2">
        <w:t>CDI</w:t>
      </w:r>
      <w:r w:rsidR="00616108">
        <w:t xml:space="preserve"> </w:t>
      </w:r>
      <w:r w:rsidRPr="00A911B2">
        <w:t>recurrence</w:t>
      </w:r>
      <w:r w:rsidR="00616108">
        <w:t xml:space="preserve"> </w:t>
      </w:r>
      <w:r w:rsidRPr="00A911B2">
        <w:t>over</w:t>
      </w:r>
      <w:r w:rsidR="00616108">
        <w:t xml:space="preserve"> </w:t>
      </w:r>
      <w:r w:rsidRPr="00A911B2">
        <w:t>a</w:t>
      </w:r>
      <w:r w:rsidR="00616108">
        <w:t xml:space="preserve"> </w:t>
      </w:r>
      <w:r w:rsidRPr="00A911B2">
        <w:t>period</w:t>
      </w:r>
      <w:r w:rsidR="00616108">
        <w:t xml:space="preserve"> </w:t>
      </w:r>
      <w:r w:rsidRPr="00A911B2">
        <w:t>of</w:t>
      </w:r>
      <w:r w:rsidR="00616108">
        <w:t xml:space="preserve"> </w:t>
      </w:r>
      <w:r w:rsidRPr="00A911B2">
        <w:t>12</w:t>
      </w:r>
      <w:r w:rsidR="00616108">
        <w:t xml:space="preserve"> </w:t>
      </w:r>
      <w:r w:rsidR="001349A8">
        <w:t>weeks</w:t>
      </w:r>
      <w:r w:rsidR="00616108">
        <w:t xml:space="preserve"> </w:t>
      </w:r>
      <w:r w:rsidR="00691260">
        <w:t>versus</w:t>
      </w:r>
      <w:r w:rsidR="00616108">
        <w:t xml:space="preserve"> </w:t>
      </w:r>
      <w:r w:rsidRPr="00A911B2">
        <w:t>a</w:t>
      </w:r>
      <w:r w:rsidR="00616108">
        <w:t xml:space="preserve"> </w:t>
      </w:r>
      <w:r w:rsidRPr="00A911B2">
        <w:t>single</w:t>
      </w:r>
      <w:r w:rsidR="00616108">
        <w:t xml:space="preserve"> </w:t>
      </w:r>
      <w:r w:rsidRPr="00A911B2">
        <w:t>infusion</w:t>
      </w:r>
      <w:r w:rsidR="00616108">
        <w:t xml:space="preserve"> </w:t>
      </w:r>
      <w:r w:rsidRPr="00A911B2">
        <w:t>of</w:t>
      </w:r>
      <w:r w:rsidR="00616108">
        <w:t xml:space="preserve"> </w:t>
      </w:r>
      <w:r w:rsidRPr="00A911B2">
        <w:t>placebo</w:t>
      </w:r>
      <w:r w:rsidR="00616108">
        <w:t xml:space="preserve"> </w:t>
      </w:r>
      <w:r w:rsidRPr="00A911B2">
        <w:t>and</w:t>
      </w:r>
      <w:r w:rsidR="00616108">
        <w:t xml:space="preserve"> </w:t>
      </w:r>
      <w:r w:rsidRPr="00A911B2">
        <w:t>SoC</w:t>
      </w:r>
      <w:r w:rsidR="00616108">
        <w:t xml:space="preserve"> </w:t>
      </w:r>
      <w:r w:rsidRPr="00A911B2">
        <w:t>therapy</w:t>
      </w:r>
      <w:r w:rsidR="00616108">
        <w:t xml:space="preserve"> </w:t>
      </w:r>
      <w:r w:rsidRPr="00A911B2">
        <w:t>in</w:t>
      </w:r>
      <w:r w:rsidR="00616108">
        <w:t xml:space="preserve"> </w:t>
      </w:r>
      <w:r w:rsidRPr="00A911B2">
        <w:t>the</w:t>
      </w:r>
      <w:r w:rsidR="00616108">
        <w:t xml:space="preserve"> </w:t>
      </w:r>
      <w:r w:rsidRPr="00A911B2">
        <w:t>following</w:t>
      </w:r>
      <w:r w:rsidR="00616108">
        <w:t xml:space="preserve"> </w:t>
      </w:r>
      <w:r w:rsidRPr="00A911B2">
        <w:t>sub</w:t>
      </w:r>
      <w:r w:rsidR="00691260">
        <w:t>group</w:t>
      </w:r>
      <w:r w:rsidR="009B6225">
        <w:t>s:</w:t>
      </w:r>
    </w:p>
    <w:p w14:paraId="2A94B66F" w14:textId="4DBBABE7" w:rsidR="001349A8" w:rsidRDefault="00A911B2" w:rsidP="001349A8">
      <w:pPr>
        <w:pStyle w:val="Numberbullet2"/>
      </w:pPr>
      <w:r w:rsidRPr="00A911B2">
        <w:t>+/-</w:t>
      </w:r>
      <w:r w:rsidR="00616108">
        <w:t xml:space="preserve"> </w:t>
      </w:r>
      <w:r w:rsidRPr="00A911B2">
        <w:t>CDI</w:t>
      </w:r>
      <w:r w:rsidR="00616108">
        <w:t xml:space="preserve"> </w:t>
      </w:r>
      <w:r w:rsidRPr="00A911B2">
        <w:t>in</w:t>
      </w:r>
      <w:r w:rsidR="00616108">
        <w:t xml:space="preserve"> </w:t>
      </w:r>
      <w:r w:rsidRPr="00A911B2">
        <w:t>the</w:t>
      </w:r>
      <w:r w:rsidR="00616108">
        <w:t xml:space="preserve"> </w:t>
      </w:r>
      <w:r w:rsidRPr="00A911B2">
        <w:t>6</w:t>
      </w:r>
      <w:r w:rsidR="00616108">
        <w:t xml:space="preserve"> </w:t>
      </w:r>
      <w:r w:rsidRPr="00A911B2">
        <w:t>months</w:t>
      </w:r>
      <w:r w:rsidR="00616108">
        <w:t xml:space="preserve"> </w:t>
      </w:r>
      <w:r w:rsidRPr="00A911B2">
        <w:t>prior</w:t>
      </w:r>
      <w:r w:rsidR="00616108">
        <w:t xml:space="preserve"> </w:t>
      </w:r>
      <w:r w:rsidRPr="00A911B2">
        <w:t>to</w:t>
      </w:r>
      <w:r w:rsidR="00616108">
        <w:t xml:space="preserve"> </w:t>
      </w:r>
      <w:r w:rsidR="001349A8" w:rsidRPr="00A911B2">
        <w:t>enrolment</w:t>
      </w:r>
      <w:r w:rsidR="009B6225">
        <w:t>;</w:t>
      </w:r>
    </w:p>
    <w:p w14:paraId="262799CA" w14:textId="65842934" w:rsidR="001349A8" w:rsidRDefault="009B6225" w:rsidP="001349A8">
      <w:pPr>
        <w:pStyle w:val="Numberbullet2"/>
      </w:pPr>
      <w:r>
        <w:t>+/-</w:t>
      </w:r>
      <w:r w:rsidR="00616108">
        <w:t xml:space="preserve"> </w:t>
      </w:r>
      <w:r>
        <w:t>BI/NAP1/027</w:t>
      </w:r>
      <w:r w:rsidR="00616108">
        <w:t xml:space="preserve"> </w:t>
      </w:r>
      <w:r>
        <w:t>strain;</w:t>
      </w:r>
    </w:p>
    <w:p w14:paraId="5843AF93" w14:textId="2BCFC1A6" w:rsidR="001349A8" w:rsidRDefault="009B6225" w:rsidP="001349A8">
      <w:pPr>
        <w:pStyle w:val="Numberbullet2"/>
      </w:pPr>
      <w:r>
        <w:t>+/-</w:t>
      </w:r>
      <w:r w:rsidR="00616108">
        <w:t xml:space="preserve"> </w:t>
      </w:r>
      <w:r>
        <w:t>an</w:t>
      </w:r>
      <w:r w:rsidR="00616108">
        <w:t xml:space="preserve"> </w:t>
      </w:r>
      <w:r>
        <w:t>epidemic</w:t>
      </w:r>
      <w:r w:rsidR="00616108">
        <w:t xml:space="preserve"> </w:t>
      </w:r>
      <w:r>
        <w:t>strain;</w:t>
      </w:r>
    </w:p>
    <w:p w14:paraId="37B38866" w14:textId="3FA2912A" w:rsidR="001349A8" w:rsidRDefault="00A911B2" w:rsidP="001349A8">
      <w:pPr>
        <w:pStyle w:val="Numberbullet2"/>
      </w:pPr>
      <w:r w:rsidRPr="00A911B2">
        <w:t>+/-</w:t>
      </w:r>
      <w:r w:rsidR="00616108">
        <w:t xml:space="preserve"> </w:t>
      </w:r>
      <w:r w:rsidRPr="00A911B2">
        <w:t>clinically</w:t>
      </w:r>
      <w:r w:rsidR="00616108">
        <w:t xml:space="preserve"> </w:t>
      </w:r>
      <w:r w:rsidRPr="00A911B2">
        <w:t>severe</w:t>
      </w:r>
      <w:r w:rsidR="00616108">
        <w:t xml:space="preserve"> </w:t>
      </w:r>
      <w:r w:rsidRPr="00A911B2">
        <w:t>CDI;</w:t>
      </w:r>
    </w:p>
    <w:p w14:paraId="7D847D67" w14:textId="7D2E974A" w:rsidR="001349A8" w:rsidRDefault="001349A8" w:rsidP="001349A8">
      <w:pPr>
        <w:pStyle w:val="Numberbullet2"/>
      </w:pPr>
      <w:r>
        <w:t>&lt;</w:t>
      </w:r>
      <w:r w:rsidR="00616108">
        <w:t xml:space="preserve"> </w:t>
      </w:r>
      <w:r w:rsidR="00A911B2" w:rsidRPr="00A911B2">
        <w:t>65</w:t>
      </w:r>
      <w:r w:rsidR="00616108">
        <w:t xml:space="preserve"> </w:t>
      </w:r>
      <w:r w:rsidR="00A911B2" w:rsidRPr="00A911B2">
        <w:t>years</w:t>
      </w:r>
      <w:r w:rsidR="00616108">
        <w:t xml:space="preserve"> </w:t>
      </w:r>
      <w:r w:rsidR="00A911B2" w:rsidRPr="00A911B2">
        <w:t>of</w:t>
      </w:r>
      <w:r w:rsidR="00616108">
        <w:t xml:space="preserve"> </w:t>
      </w:r>
      <w:r w:rsidR="00A911B2" w:rsidRPr="00A911B2">
        <w:t>age</w:t>
      </w:r>
      <w:r w:rsidR="00616108">
        <w:t xml:space="preserve"> </w:t>
      </w:r>
      <w:r w:rsidR="00A911B2" w:rsidRPr="00A911B2">
        <w:t>or</w:t>
      </w:r>
      <w:r w:rsidR="00616108">
        <w:t xml:space="preserve"> </w:t>
      </w:r>
      <w:r>
        <w:t>≥</w:t>
      </w:r>
      <w:r w:rsidR="00616108">
        <w:t xml:space="preserve"> </w:t>
      </w:r>
      <w:r w:rsidR="00A911B2" w:rsidRPr="00A911B2">
        <w:t>65</w:t>
      </w:r>
      <w:r w:rsidR="00616108">
        <w:t xml:space="preserve"> </w:t>
      </w:r>
      <w:r w:rsidR="00A911B2" w:rsidRPr="00A911B2">
        <w:t>years</w:t>
      </w:r>
      <w:r w:rsidR="00616108">
        <w:t xml:space="preserve"> </w:t>
      </w:r>
      <w:r w:rsidR="00A911B2" w:rsidRPr="00A911B2">
        <w:t>of</w:t>
      </w:r>
      <w:r w:rsidR="00616108">
        <w:t xml:space="preserve"> </w:t>
      </w:r>
      <w:r w:rsidR="00A911B2" w:rsidRPr="00A911B2">
        <w:t>age</w:t>
      </w:r>
      <w:r w:rsidR="00616108">
        <w:t xml:space="preserve"> </w:t>
      </w:r>
      <w:r w:rsidR="00A911B2" w:rsidRPr="00A911B2">
        <w:t>at</w:t>
      </w:r>
      <w:r w:rsidR="00616108">
        <w:t xml:space="preserve"> </w:t>
      </w:r>
      <w:r w:rsidR="00A911B2" w:rsidRPr="00A911B2">
        <w:t>study</w:t>
      </w:r>
      <w:r w:rsidR="00616108">
        <w:t xml:space="preserve"> </w:t>
      </w:r>
      <w:r w:rsidR="00A911B2" w:rsidRPr="00A911B2">
        <w:t>entry;</w:t>
      </w:r>
    </w:p>
    <w:p w14:paraId="5ECBDC24" w14:textId="12E0B309" w:rsidR="00F96EC9" w:rsidRDefault="00A911B2" w:rsidP="001349A8">
      <w:pPr>
        <w:pStyle w:val="Numberbullet2"/>
      </w:pPr>
      <w:r w:rsidRPr="00A911B2">
        <w:t>+/-compromised</w:t>
      </w:r>
      <w:r w:rsidR="00616108">
        <w:t xml:space="preserve"> </w:t>
      </w:r>
      <w:r w:rsidRPr="00A911B2">
        <w:t>immunity</w:t>
      </w:r>
      <w:r w:rsidR="00616108">
        <w:t xml:space="preserve"> </w:t>
      </w:r>
      <w:r w:rsidRPr="00A911B2">
        <w:t>at</w:t>
      </w:r>
      <w:r w:rsidR="00616108">
        <w:t xml:space="preserve"> </w:t>
      </w:r>
      <w:r w:rsidRPr="00A911B2">
        <w:t>study</w:t>
      </w:r>
      <w:r w:rsidR="00616108">
        <w:t xml:space="preserve"> </w:t>
      </w:r>
      <w:r w:rsidRPr="00A911B2">
        <w:t>entry</w:t>
      </w:r>
      <w:r w:rsidR="00F96EC9">
        <w:t>.</w:t>
      </w:r>
    </w:p>
    <w:p w14:paraId="4DC9375B" w14:textId="780AD4FA" w:rsidR="00A911B2" w:rsidRPr="00A911B2" w:rsidRDefault="00A911B2" w:rsidP="00D556FA">
      <w:pPr>
        <w:pStyle w:val="Numberbullet0"/>
        <w:numPr>
          <w:ilvl w:val="0"/>
          <w:numId w:val="9"/>
        </w:numPr>
      </w:pPr>
      <w:r w:rsidRPr="00A911B2">
        <w:t>To</w:t>
      </w:r>
      <w:r w:rsidR="00616108">
        <w:t xml:space="preserve"> </w:t>
      </w:r>
      <w:r w:rsidRPr="00A911B2">
        <w:t>assess</w:t>
      </w:r>
      <w:r w:rsidR="00616108">
        <w:t xml:space="preserve"> </w:t>
      </w:r>
      <w:r w:rsidRPr="00A911B2">
        <w:t>infusion-specific</w:t>
      </w:r>
      <w:r w:rsidR="00616108">
        <w:t xml:space="preserve"> </w:t>
      </w:r>
      <w:r w:rsidRPr="00A911B2">
        <w:t>reactions</w:t>
      </w:r>
      <w:r w:rsidR="00616108">
        <w:t xml:space="preserve"> </w:t>
      </w:r>
      <w:r w:rsidRPr="00A911B2">
        <w:t>occurring</w:t>
      </w:r>
      <w:r w:rsidR="00616108">
        <w:t xml:space="preserve"> </w:t>
      </w:r>
      <w:r w:rsidRPr="00A911B2">
        <w:t>within</w:t>
      </w:r>
      <w:r w:rsidR="00616108">
        <w:t xml:space="preserve"> </w:t>
      </w:r>
      <w:r w:rsidRPr="00A911B2">
        <w:t>24</w:t>
      </w:r>
      <w:r w:rsidR="00616108">
        <w:t xml:space="preserve"> </w:t>
      </w:r>
      <w:r w:rsidRPr="00A911B2">
        <w:t>hours</w:t>
      </w:r>
      <w:r w:rsidR="00616108">
        <w:t xml:space="preserve"> </w:t>
      </w:r>
      <w:r w:rsidRPr="00A911B2">
        <w:t>of</w:t>
      </w:r>
      <w:r w:rsidR="00616108">
        <w:t xml:space="preserve"> </w:t>
      </w:r>
      <w:r w:rsidRPr="00A911B2">
        <w:t>the</w:t>
      </w:r>
      <w:r w:rsidR="00616108">
        <w:t xml:space="preserve"> </w:t>
      </w:r>
      <w:r w:rsidRPr="00A911B2">
        <w:t>start</w:t>
      </w:r>
      <w:r w:rsidR="00616108">
        <w:t xml:space="preserve"> </w:t>
      </w:r>
      <w:r w:rsidRPr="00A911B2">
        <w:t>of</w:t>
      </w:r>
      <w:r w:rsidR="00616108">
        <w:t xml:space="preserve"> </w:t>
      </w:r>
      <w:r w:rsidRPr="00A911B2">
        <w:t>the</w:t>
      </w:r>
      <w:r w:rsidR="00616108">
        <w:t xml:space="preserve"> </w:t>
      </w:r>
      <w:r w:rsidRPr="00A911B2">
        <w:t>infusion</w:t>
      </w:r>
      <w:r w:rsidR="00616108">
        <w:t xml:space="preserve"> </w:t>
      </w:r>
      <w:r w:rsidRPr="00A911B2">
        <w:t>in</w:t>
      </w:r>
      <w:r w:rsidR="00616108">
        <w:t xml:space="preserve"> </w:t>
      </w:r>
      <w:r w:rsidRPr="00A911B2">
        <w:t>the</w:t>
      </w:r>
      <w:r w:rsidR="00616108">
        <w:t xml:space="preserve"> </w:t>
      </w:r>
      <w:r w:rsidRPr="00A911B2">
        <w:t>treatment</w:t>
      </w:r>
      <w:r w:rsidR="00616108">
        <w:t xml:space="preserve"> </w:t>
      </w:r>
      <w:r w:rsidR="00691260">
        <w:t>group</w:t>
      </w:r>
      <w:r w:rsidRPr="00A911B2">
        <w:t>s</w:t>
      </w:r>
      <w:r w:rsidR="00616108">
        <w:t xml:space="preserve"> </w:t>
      </w:r>
      <w:r w:rsidR="00691260">
        <w:t>versus</w:t>
      </w:r>
      <w:r w:rsidR="00616108">
        <w:t xml:space="preserve"> </w:t>
      </w:r>
      <w:r w:rsidRPr="00A911B2">
        <w:t>placebo</w:t>
      </w:r>
      <w:r w:rsidR="00616108">
        <w:t xml:space="preserve"> </w:t>
      </w:r>
      <w:r w:rsidRPr="00A911B2">
        <w:t>infusion.</w:t>
      </w:r>
    </w:p>
    <w:p w14:paraId="3B5D7593" w14:textId="350853C2" w:rsidR="00A911B2" w:rsidRPr="00A911B2" w:rsidRDefault="00A911B2" w:rsidP="007D3264">
      <w:pPr>
        <w:pStyle w:val="Heading5"/>
      </w:pPr>
      <w:r w:rsidRPr="00A911B2">
        <w:t>Inclusion</w:t>
      </w:r>
      <w:r w:rsidR="00616108">
        <w:t xml:space="preserve"> </w:t>
      </w:r>
      <w:r w:rsidRPr="00A911B2">
        <w:t>and</w:t>
      </w:r>
      <w:r w:rsidR="00616108">
        <w:t xml:space="preserve"> </w:t>
      </w:r>
      <w:r w:rsidRPr="00A911B2">
        <w:t>exclusion</w:t>
      </w:r>
      <w:r w:rsidR="00616108">
        <w:t xml:space="preserve"> </w:t>
      </w:r>
      <w:r w:rsidRPr="00A911B2">
        <w:t>criteria</w:t>
      </w:r>
    </w:p>
    <w:p w14:paraId="0B74683D" w14:textId="161D6E14" w:rsidR="00A911B2" w:rsidRPr="00A911B2" w:rsidRDefault="00A911B2" w:rsidP="00A911B2">
      <w:r w:rsidRPr="00A911B2">
        <w:t>Key</w:t>
      </w:r>
      <w:r w:rsidR="00616108">
        <w:t xml:space="preserve"> </w:t>
      </w:r>
      <w:r w:rsidRPr="00A911B2">
        <w:t>inclusions:</w:t>
      </w:r>
      <w:r w:rsidR="00616108">
        <w:t xml:space="preserve"> </w:t>
      </w:r>
      <w:r w:rsidRPr="00A911B2">
        <w:t>written</w:t>
      </w:r>
      <w:r w:rsidR="00616108">
        <w:t xml:space="preserve"> </w:t>
      </w:r>
      <w:r w:rsidRPr="00A911B2">
        <w:t>informed</w:t>
      </w:r>
      <w:r w:rsidR="00616108">
        <w:t xml:space="preserve"> </w:t>
      </w:r>
      <w:r w:rsidRPr="00A911B2">
        <w:t>consent;</w:t>
      </w:r>
      <w:r w:rsidR="00616108">
        <w:t xml:space="preserve"> </w:t>
      </w:r>
      <w:r w:rsidR="001349A8">
        <w:t>≥</w:t>
      </w:r>
      <w:r w:rsidR="00616108">
        <w:t xml:space="preserve"> </w:t>
      </w:r>
      <w:r w:rsidRPr="00A911B2">
        <w:t>18</w:t>
      </w:r>
      <w:r w:rsidR="00616108">
        <w:t xml:space="preserve"> </w:t>
      </w:r>
      <w:r w:rsidRPr="00A911B2">
        <w:t>years</w:t>
      </w:r>
      <w:r w:rsidR="00616108">
        <w:t xml:space="preserve"> </w:t>
      </w:r>
      <w:r w:rsidRPr="00A911B2">
        <w:t>of</w:t>
      </w:r>
      <w:r w:rsidR="00616108">
        <w:t xml:space="preserve"> </w:t>
      </w:r>
      <w:r w:rsidRPr="00A911B2">
        <w:t>age;</w:t>
      </w:r>
      <w:r w:rsidR="00616108">
        <w:t xml:space="preserve"> </w:t>
      </w:r>
      <w:r w:rsidRPr="00A911B2">
        <w:t>confirmed</w:t>
      </w:r>
      <w:r w:rsidR="00616108">
        <w:t xml:space="preserve"> </w:t>
      </w:r>
      <w:r w:rsidRPr="00A911B2">
        <w:t>diagnosis</w:t>
      </w:r>
      <w:r w:rsidR="00616108">
        <w:t xml:space="preserve"> </w:t>
      </w:r>
      <w:r w:rsidRPr="00A911B2">
        <w:t>of</w:t>
      </w:r>
      <w:r w:rsidR="00616108">
        <w:t xml:space="preserve"> </w:t>
      </w:r>
      <w:r w:rsidRPr="00A911B2">
        <w:t>CDI</w:t>
      </w:r>
      <w:r w:rsidR="00616108">
        <w:t xml:space="preserve"> </w:t>
      </w:r>
      <w:r w:rsidRPr="00A911B2">
        <w:t>as</w:t>
      </w:r>
      <w:r w:rsidR="00616108">
        <w:t xml:space="preserve"> </w:t>
      </w:r>
      <w:r w:rsidRPr="00A911B2">
        <w:t>defined</w:t>
      </w:r>
      <w:r w:rsidR="00616108">
        <w:t xml:space="preserve"> </w:t>
      </w:r>
      <w:r w:rsidRPr="00A911B2">
        <w:t>by</w:t>
      </w:r>
      <w:r w:rsidR="00616108">
        <w:t xml:space="preserve"> </w:t>
      </w:r>
      <w:r w:rsidRPr="00A911B2">
        <w:t>3</w:t>
      </w:r>
      <w:r w:rsidR="00616108">
        <w:t xml:space="preserve"> </w:t>
      </w:r>
      <w:r w:rsidRPr="00A911B2">
        <w:t>or</w:t>
      </w:r>
      <w:r w:rsidR="00616108">
        <w:t xml:space="preserve"> </w:t>
      </w:r>
      <w:r w:rsidRPr="00A911B2">
        <w:t>more</w:t>
      </w:r>
      <w:r w:rsidR="00616108">
        <w:t xml:space="preserve"> </w:t>
      </w:r>
      <w:r w:rsidRPr="00A911B2">
        <w:t>diarrhoea</w:t>
      </w:r>
      <w:r w:rsidR="00616108">
        <w:t xml:space="preserve"> </w:t>
      </w:r>
      <w:r w:rsidRPr="00A911B2">
        <w:t>episodes</w:t>
      </w:r>
      <w:r w:rsidR="00616108">
        <w:t xml:space="preserve"> </w:t>
      </w:r>
      <w:r w:rsidRPr="00A911B2">
        <w:t>in</w:t>
      </w:r>
      <w:r w:rsidR="00616108">
        <w:t xml:space="preserve"> </w:t>
      </w:r>
      <w:r w:rsidRPr="00A911B2">
        <w:t>the</w:t>
      </w:r>
      <w:r w:rsidR="00616108">
        <w:t xml:space="preserve"> </w:t>
      </w:r>
      <w:r w:rsidRPr="00A911B2">
        <w:t>prior</w:t>
      </w:r>
      <w:r w:rsidR="00616108">
        <w:t xml:space="preserve"> </w:t>
      </w:r>
      <w:r w:rsidRPr="00A911B2">
        <w:t>24</w:t>
      </w:r>
      <w:r w:rsidR="00616108">
        <w:t xml:space="preserve"> </w:t>
      </w:r>
      <w:r w:rsidR="001349A8">
        <w:t>hours</w:t>
      </w:r>
      <w:r w:rsidR="00616108">
        <w:t xml:space="preserve"> </w:t>
      </w:r>
      <w:r w:rsidRPr="00A911B2">
        <w:t>and</w:t>
      </w:r>
      <w:r w:rsidR="00616108">
        <w:t xml:space="preserve"> </w:t>
      </w:r>
      <w:r w:rsidRPr="00A911B2">
        <w:t>a</w:t>
      </w:r>
      <w:r w:rsidR="00616108">
        <w:t xml:space="preserve"> </w:t>
      </w:r>
      <w:r w:rsidRPr="00A911B2">
        <w:t>positive</w:t>
      </w:r>
      <w:r w:rsidR="00616108">
        <w:t xml:space="preserve"> </w:t>
      </w:r>
      <w:r w:rsidRPr="00A911B2">
        <w:t>stool</w:t>
      </w:r>
      <w:r w:rsidR="00616108">
        <w:t xml:space="preserve"> </w:t>
      </w:r>
      <w:r w:rsidRPr="00A911B2">
        <w:t>test</w:t>
      </w:r>
      <w:r w:rsidR="00616108">
        <w:t xml:space="preserve"> </w:t>
      </w:r>
      <w:r w:rsidRPr="00A911B2">
        <w:t>for</w:t>
      </w:r>
      <w:r w:rsidR="00616108">
        <w:t xml:space="preserve"> </w:t>
      </w:r>
      <w:r w:rsidR="001349A8">
        <w:rPr>
          <w:i/>
        </w:rPr>
        <w:t>C.</w:t>
      </w:r>
      <w:r w:rsidR="00616108">
        <w:rPr>
          <w:i/>
        </w:rPr>
        <w:t xml:space="preserve"> </w:t>
      </w:r>
      <w:r w:rsidRPr="001349A8">
        <w:rPr>
          <w:i/>
        </w:rPr>
        <w:t>difficile</w:t>
      </w:r>
      <w:r w:rsidR="00616108">
        <w:rPr>
          <w:i/>
        </w:rPr>
        <w:t xml:space="preserve"> </w:t>
      </w:r>
      <w:r w:rsidRPr="00A911B2">
        <w:t>toxin(s)</w:t>
      </w:r>
      <w:r w:rsidR="00616108">
        <w:t xml:space="preserve"> </w:t>
      </w:r>
      <w:r w:rsidRPr="00A911B2">
        <w:t>within</w:t>
      </w:r>
      <w:r w:rsidR="00616108">
        <w:t xml:space="preserve"> </w:t>
      </w:r>
      <w:r w:rsidRPr="00A911B2">
        <w:t>7</w:t>
      </w:r>
      <w:r w:rsidR="00616108">
        <w:t xml:space="preserve"> </w:t>
      </w:r>
      <w:r w:rsidRPr="00A911B2">
        <w:t>days</w:t>
      </w:r>
      <w:r w:rsidR="00616108">
        <w:t xml:space="preserve"> </w:t>
      </w:r>
      <w:r w:rsidRPr="00A911B2">
        <w:t>of</w:t>
      </w:r>
      <w:r w:rsidR="00616108">
        <w:t xml:space="preserve"> </w:t>
      </w:r>
      <w:r w:rsidR="001349A8" w:rsidRPr="00A911B2">
        <w:t>enrolment</w:t>
      </w:r>
      <w:r w:rsidRPr="00A911B2">
        <w:t>,</w:t>
      </w:r>
      <w:r w:rsidR="00616108">
        <w:t xml:space="preserve"> </w:t>
      </w:r>
      <w:r w:rsidRPr="00A911B2">
        <w:t>(ii)</w:t>
      </w:r>
      <w:r w:rsidR="00616108">
        <w:t xml:space="preserve"> </w:t>
      </w:r>
      <w:r w:rsidRPr="00A911B2">
        <w:t>receiving</w:t>
      </w:r>
      <w:r w:rsidR="00616108">
        <w:t xml:space="preserve"> </w:t>
      </w:r>
      <w:r w:rsidRPr="00A911B2">
        <w:t>SoC</w:t>
      </w:r>
      <w:r w:rsidR="00616108">
        <w:t xml:space="preserve"> </w:t>
      </w:r>
      <w:r w:rsidRPr="00A911B2">
        <w:t>treatment</w:t>
      </w:r>
      <w:r w:rsidR="00616108">
        <w:t xml:space="preserve"> </w:t>
      </w:r>
      <w:r w:rsidRPr="00A911B2">
        <w:t>for</w:t>
      </w:r>
      <w:r w:rsidR="00616108">
        <w:t xml:space="preserve"> </w:t>
      </w:r>
      <w:r w:rsidRPr="00A911B2">
        <w:t>CDAD</w:t>
      </w:r>
      <w:r w:rsidR="00616108">
        <w:t xml:space="preserve"> </w:t>
      </w:r>
      <w:r w:rsidRPr="00A911B2">
        <w:t>consisting</w:t>
      </w:r>
      <w:r w:rsidR="00616108">
        <w:t xml:space="preserve"> </w:t>
      </w:r>
      <w:r w:rsidRPr="00A911B2">
        <w:t>of</w:t>
      </w:r>
      <w:r w:rsidR="00616108">
        <w:t xml:space="preserve"> </w:t>
      </w:r>
      <w:r w:rsidRPr="00A911B2">
        <w:t>either</w:t>
      </w:r>
      <w:r w:rsidR="00616108">
        <w:t xml:space="preserve"> </w:t>
      </w:r>
      <w:r w:rsidRPr="00A911B2">
        <w:t>metronidazole</w:t>
      </w:r>
      <w:r w:rsidR="00616108">
        <w:t xml:space="preserve"> </w:t>
      </w:r>
      <w:r w:rsidRPr="00A911B2">
        <w:t>orally/IV</w:t>
      </w:r>
      <w:r w:rsidR="00616108">
        <w:t xml:space="preserve"> </w:t>
      </w:r>
      <w:r w:rsidRPr="00A911B2">
        <w:t>or</w:t>
      </w:r>
      <w:r w:rsidR="00616108">
        <w:t xml:space="preserve"> </w:t>
      </w:r>
      <w:r w:rsidRPr="00A911B2">
        <w:t>vancomycin</w:t>
      </w:r>
      <w:r w:rsidR="00616108">
        <w:t xml:space="preserve"> </w:t>
      </w:r>
      <w:r w:rsidRPr="00A911B2">
        <w:t>orally</w:t>
      </w:r>
      <w:r w:rsidR="00616108">
        <w:t xml:space="preserve"> </w:t>
      </w:r>
      <w:r w:rsidRPr="00A911B2">
        <w:t>or</w:t>
      </w:r>
      <w:r w:rsidR="00616108">
        <w:t xml:space="preserve"> </w:t>
      </w:r>
      <w:r w:rsidRPr="00A911B2">
        <w:t>fidaxomicin</w:t>
      </w:r>
      <w:r w:rsidR="00616108">
        <w:t xml:space="preserve"> </w:t>
      </w:r>
      <w:r w:rsidRPr="00A911B2">
        <w:t>orally</w:t>
      </w:r>
      <w:r w:rsidR="00616108">
        <w:t xml:space="preserve"> </w:t>
      </w:r>
      <w:r w:rsidRPr="00A911B2">
        <w:t>or</w:t>
      </w:r>
      <w:r w:rsidR="00616108">
        <w:t xml:space="preserve"> </w:t>
      </w:r>
      <w:r w:rsidRPr="00A911B2">
        <w:t>oral</w:t>
      </w:r>
      <w:r w:rsidR="00616108">
        <w:t xml:space="preserve"> </w:t>
      </w:r>
      <w:r w:rsidRPr="00A911B2">
        <w:t>fidaxomicin</w:t>
      </w:r>
      <w:r w:rsidR="00616108">
        <w:t xml:space="preserve"> </w:t>
      </w:r>
      <w:r w:rsidRPr="00A911B2">
        <w:t>with</w:t>
      </w:r>
      <w:r w:rsidR="00616108">
        <w:t xml:space="preserve"> </w:t>
      </w:r>
      <w:r w:rsidRPr="00A911B2">
        <w:t>IV</w:t>
      </w:r>
      <w:r w:rsidR="00616108">
        <w:t xml:space="preserve"> </w:t>
      </w:r>
      <w:r w:rsidRPr="00A911B2">
        <w:t>metronidazole</w:t>
      </w:r>
      <w:r w:rsidR="00616108">
        <w:t xml:space="preserve"> </w:t>
      </w:r>
      <w:r w:rsidRPr="00A911B2">
        <w:t>or</w:t>
      </w:r>
      <w:r w:rsidR="00616108">
        <w:t xml:space="preserve"> </w:t>
      </w:r>
      <w:r w:rsidRPr="00A911B2">
        <w:t>oral</w:t>
      </w:r>
      <w:r w:rsidR="00616108">
        <w:t xml:space="preserve"> </w:t>
      </w:r>
      <w:r w:rsidRPr="00A911B2">
        <w:t>vancomycin</w:t>
      </w:r>
      <w:r w:rsidR="00616108">
        <w:t xml:space="preserve"> </w:t>
      </w:r>
      <w:r w:rsidRPr="00A911B2">
        <w:t>with</w:t>
      </w:r>
      <w:r w:rsidR="00616108">
        <w:t xml:space="preserve"> </w:t>
      </w:r>
      <w:r w:rsidRPr="00A911B2">
        <w:t>IV</w:t>
      </w:r>
      <w:r w:rsidR="00616108">
        <w:t xml:space="preserve"> </w:t>
      </w:r>
      <w:r w:rsidRPr="00A911B2">
        <w:t>metronidazole</w:t>
      </w:r>
      <w:r w:rsidR="00616108">
        <w:t xml:space="preserve"> </w:t>
      </w:r>
      <w:r w:rsidRPr="00A911B2">
        <w:t>(SoC</w:t>
      </w:r>
      <w:r w:rsidR="00616108">
        <w:t xml:space="preserve"> </w:t>
      </w:r>
      <w:r w:rsidRPr="00A911B2">
        <w:t>antibiotics</w:t>
      </w:r>
      <w:r w:rsidR="00616108">
        <w:t xml:space="preserve"> </w:t>
      </w:r>
      <w:r w:rsidRPr="00A911B2">
        <w:t>for</w:t>
      </w:r>
      <w:r w:rsidR="00616108">
        <w:t xml:space="preserve"> </w:t>
      </w:r>
      <w:r w:rsidRPr="00A911B2">
        <w:t>CDI)</w:t>
      </w:r>
      <w:r w:rsidR="00616108">
        <w:t xml:space="preserve"> </w:t>
      </w:r>
      <w:r w:rsidRPr="00A911B2">
        <w:t>and</w:t>
      </w:r>
      <w:r w:rsidR="00616108">
        <w:t xml:space="preserve"> </w:t>
      </w:r>
      <w:r w:rsidRPr="00A911B2">
        <w:t>planned</w:t>
      </w:r>
      <w:r w:rsidR="00616108">
        <w:t xml:space="preserve"> </w:t>
      </w:r>
      <w:r w:rsidRPr="00A911B2">
        <w:t>duration</w:t>
      </w:r>
      <w:r w:rsidR="00616108">
        <w:t xml:space="preserve"> </w:t>
      </w:r>
      <w:r w:rsidRPr="00A911B2">
        <w:t>of</w:t>
      </w:r>
      <w:r w:rsidR="00616108">
        <w:t xml:space="preserve"> </w:t>
      </w:r>
      <w:r w:rsidRPr="00A911B2">
        <w:t>treatment</w:t>
      </w:r>
      <w:r w:rsidR="00616108">
        <w:t xml:space="preserve"> </w:t>
      </w:r>
      <w:r w:rsidRPr="00A911B2">
        <w:t>10-14</w:t>
      </w:r>
      <w:r w:rsidR="00616108">
        <w:t xml:space="preserve"> </w:t>
      </w:r>
      <w:r w:rsidRPr="00A911B2">
        <w:t>days;</w:t>
      </w:r>
      <w:r w:rsidR="00616108">
        <w:t xml:space="preserve"> </w:t>
      </w:r>
      <w:r w:rsidRPr="00A911B2">
        <w:t>non</w:t>
      </w:r>
      <w:r w:rsidR="00616108">
        <w:t xml:space="preserve"> </w:t>
      </w:r>
      <w:r w:rsidRPr="00A911B2">
        <w:t>pregnant.</w:t>
      </w:r>
      <w:r w:rsidR="00616108">
        <w:t xml:space="preserve"> </w:t>
      </w:r>
      <w:r w:rsidRPr="00A911B2">
        <w:t>Key</w:t>
      </w:r>
      <w:r w:rsidR="00616108">
        <w:t xml:space="preserve"> </w:t>
      </w:r>
      <w:r w:rsidRPr="00A911B2">
        <w:t>exclusions:</w:t>
      </w:r>
      <w:r w:rsidR="00616108">
        <w:t xml:space="preserve"> </w:t>
      </w:r>
      <w:r w:rsidRPr="00A911B2">
        <w:t>uncontrolled</w:t>
      </w:r>
      <w:r w:rsidR="00616108">
        <w:t xml:space="preserve"> </w:t>
      </w:r>
      <w:r w:rsidRPr="00A911B2">
        <w:t>diarrhoea</w:t>
      </w:r>
      <w:r w:rsidR="00616108">
        <w:t xml:space="preserve"> </w:t>
      </w:r>
      <w:r w:rsidRPr="00A911B2">
        <w:t>due</w:t>
      </w:r>
      <w:r w:rsidR="00616108">
        <w:t xml:space="preserve"> </w:t>
      </w:r>
      <w:r w:rsidRPr="00A911B2">
        <w:t>to</w:t>
      </w:r>
      <w:r w:rsidR="00616108">
        <w:t xml:space="preserve"> </w:t>
      </w:r>
      <w:r w:rsidRPr="00A911B2">
        <w:t>for</w:t>
      </w:r>
      <w:r w:rsidR="00616108">
        <w:t xml:space="preserve"> </w:t>
      </w:r>
      <w:r w:rsidRPr="00A911B2">
        <w:t>example</w:t>
      </w:r>
      <w:r w:rsidR="00616108">
        <w:t xml:space="preserve"> </w:t>
      </w:r>
      <w:r w:rsidRPr="00A911B2">
        <w:t>inflammatory</w:t>
      </w:r>
      <w:r w:rsidR="00616108">
        <w:t xml:space="preserve"> </w:t>
      </w:r>
      <w:r w:rsidRPr="00A911B2">
        <w:t>bowel</w:t>
      </w:r>
      <w:r w:rsidR="00616108">
        <w:t xml:space="preserve"> </w:t>
      </w:r>
      <w:r w:rsidRPr="00A911B2">
        <w:t>disease;</w:t>
      </w:r>
      <w:r w:rsidR="00616108">
        <w:t xml:space="preserve"> </w:t>
      </w:r>
      <w:r w:rsidRPr="00A911B2">
        <w:t>planned</w:t>
      </w:r>
      <w:r w:rsidR="00616108">
        <w:t xml:space="preserve"> </w:t>
      </w:r>
      <w:r w:rsidRPr="00A911B2">
        <w:t>surgery</w:t>
      </w:r>
      <w:r w:rsidR="00616108">
        <w:t xml:space="preserve"> </w:t>
      </w:r>
      <w:r w:rsidRPr="00A911B2">
        <w:t>for</w:t>
      </w:r>
      <w:r w:rsidR="00616108">
        <w:t xml:space="preserve"> </w:t>
      </w:r>
      <w:r w:rsidRPr="00A911B2">
        <w:t>CDI</w:t>
      </w:r>
      <w:r w:rsidR="00616108">
        <w:t xml:space="preserve"> </w:t>
      </w:r>
      <w:r w:rsidRPr="00A911B2">
        <w:t>within</w:t>
      </w:r>
      <w:r w:rsidR="00616108">
        <w:t xml:space="preserve"> </w:t>
      </w:r>
      <w:r w:rsidRPr="00A911B2">
        <w:t>24</w:t>
      </w:r>
      <w:r w:rsidR="00616108">
        <w:t xml:space="preserve"> </w:t>
      </w:r>
      <w:r w:rsidR="001349A8">
        <w:t>hours</w:t>
      </w:r>
      <w:r w:rsidRPr="00A911B2">
        <w:t>;</w:t>
      </w:r>
      <w:r w:rsidR="00616108">
        <w:t xml:space="preserve"> </w:t>
      </w:r>
      <w:r w:rsidR="001349A8" w:rsidRPr="00A911B2">
        <w:t>pregnant</w:t>
      </w:r>
      <w:r w:rsidR="00616108">
        <w:t xml:space="preserve"> </w:t>
      </w:r>
      <w:r w:rsidRPr="00A911B2">
        <w:t>or</w:t>
      </w:r>
      <w:r w:rsidR="00616108">
        <w:t xml:space="preserve"> </w:t>
      </w:r>
      <w:r w:rsidRPr="00A911B2">
        <w:t>breastfeeding;</w:t>
      </w:r>
      <w:r w:rsidR="00616108">
        <w:t xml:space="preserve"> </w:t>
      </w:r>
      <w:r w:rsidRPr="00A911B2">
        <w:t>receipt</w:t>
      </w:r>
      <w:r w:rsidR="00616108">
        <w:t xml:space="preserve"> </w:t>
      </w:r>
      <w:r w:rsidRPr="00A911B2">
        <w:t>of</w:t>
      </w:r>
      <w:r w:rsidR="00616108">
        <w:t xml:space="preserve"> </w:t>
      </w:r>
      <w:r w:rsidRPr="00A911B2">
        <w:t>immunoglobulin</w:t>
      </w:r>
      <w:r w:rsidR="00616108">
        <w:t xml:space="preserve"> </w:t>
      </w:r>
      <w:r w:rsidRPr="00A911B2">
        <w:t>within</w:t>
      </w:r>
      <w:r w:rsidR="00616108">
        <w:t xml:space="preserve"> </w:t>
      </w:r>
      <w:r w:rsidRPr="00A911B2">
        <w:t>the</w:t>
      </w:r>
      <w:r w:rsidR="00616108">
        <w:t xml:space="preserve"> </w:t>
      </w:r>
      <w:r w:rsidRPr="00A911B2">
        <w:t>prior</w:t>
      </w:r>
      <w:r w:rsidR="00616108">
        <w:t xml:space="preserve"> </w:t>
      </w:r>
      <w:r w:rsidRPr="00A911B2">
        <w:t>6</w:t>
      </w:r>
      <w:r w:rsidR="00616108">
        <w:t xml:space="preserve"> </w:t>
      </w:r>
      <w:r w:rsidRPr="00A911B2">
        <w:t>months</w:t>
      </w:r>
      <w:r w:rsidR="00616108">
        <w:t xml:space="preserve"> </w:t>
      </w:r>
      <w:r w:rsidRPr="00A911B2">
        <w:t>or</w:t>
      </w:r>
      <w:r w:rsidR="00616108">
        <w:t xml:space="preserve"> </w:t>
      </w:r>
      <w:r w:rsidRPr="00A911B2">
        <w:t>planned</w:t>
      </w:r>
      <w:r w:rsidR="00616108">
        <w:t xml:space="preserve"> </w:t>
      </w:r>
      <w:r w:rsidRPr="00A911B2">
        <w:t>receipt</w:t>
      </w:r>
      <w:r w:rsidR="00616108">
        <w:t xml:space="preserve"> </w:t>
      </w:r>
      <w:r w:rsidRPr="00A911B2">
        <w:t>within</w:t>
      </w:r>
      <w:r w:rsidR="00616108">
        <w:t xml:space="preserve"> </w:t>
      </w:r>
      <w:r w:rsidRPr="00A911B2">
        <w:t>next</w:t>
      </w:r>
      <w:r w:rsidR="00616108">
        <w:t xml:space="preserve"> </w:t>
      </w:r>
      <w:r w:rsidRPr="00A911B2">
        <w:t>12</w:t>
      </w:r>
      <w:r w:rsidR="00616108">
        <w:t xml:space="preserve"> </w:t>
      </w:r>
      <w:r w:rsidR="001349A8">
        <w:t>weeks</w:t>
      </w:r>
      <w:r w:rsidRPr="00A911B2">
        <w:t>;</w:t>
      </w:r>
      <w:r w:rsidR="00616108">
        <w:t xml:space="preserve"> </w:t>
      </w:r>
      <w:r w:rsidRPr="00A911B2">
        <w:t>more</w:t>
      </w:r>
      <w:r w:rsidR="00616108">
        <w:t xml:space="preserve"> </w:t>
      </w:r>
      <w:r w:rsidRPr="00A911B2">
        <w:t>than</w:t>
      </w:r>
      <w:r w:rsidR="00616108">
        <w:t xml:space="preserve"> </w:t>
      </w:r>
      <w:r w:rsidRPr="00A911B2">
        <w:t>24</w:t>
      </w:r>
      <w:r w:rsidR="00616108">
        <w:t xml:space="preserve"> </w:t>
      </w:r>
      <w:r w:rsidR="001349A8">
        <w:t>hours</w:t>
      </w:r>
      <w:r w:rsidR="00616108">
        <w:t xml:space="preserve"> </w:t>
      </w:r>
      <w:r w:rsidRPr="00A911B2">
        <w:t>receipt</w:t>
      </w:r>
      <w:r w:rsidR="00616108">
        <w:t xml:space="preserve"> </w:t>
      </w:r>
      <w:r w:rsidRPr="00A911B2">
        <w:t>or</w:t>
      </w:r>
      <w:r w:rsidR="00616108">
        <w:t xml:space="preserve"> </w:t>
      </w:r>
      <w:r w:rsidRPr="00A911B2">
        <w:t>planned</w:t>
      </w:r>
      <w:r w:rsidR="00616108">
        <w:t xml:space="preserve"> </w:t>
      </w:r>
      <w:r w:rsidRPr="00A911B2">
        <w:t>receipt</w:t>
      </w:r>
      <w:r w:rsidR="00616108">
        <w:t xml:space="preserve"> </w:t>
      </w:r>
      <w:r w:rsidRPr="00A911B2">
        <w:t>of</w:t>
      </w:r>
      <w:r w:rsidR="00616108">
        <w:t xml:space="preserve"> </w:t>
      </w:r>
      <w:r w:rsidRPr="00A911B2">
        <w:t>nitazoxanide</w:t>
      </w:r>
      <w:r w:rsidR="00616108">
        <w:t xml:space="preserve"> </w:t>
      </w:r>
      <w:r w:rsidRPr="00A911B2">
        <w:t>or</w:t>
      </w:r>
      <w:r w:rsidR="00616108">
        <w:t xml:space="preserve"> </w:t>
      </w:r>
      <w:r w:rsidRPr="00A911B2">
        <w:t>rifamixin;</w:t>
      </w:r>
      <w:r w:rsidR="00616108">
        <w:t xml:space="preserve"> </w:t>
      </w:r>
      <w:r w:rsidRPr="00A911B2">
        <w:t>planned</w:t>
      </w:r>
      <w:r w:rsidR="00616108">
        <w:t xml:space="preserve"> </w:t>
      </w:r>
      <w:r w:rsidRPr="00A911B2">
        <w:t>receipt</w:t>
      </w:r>
      <w:r w:rsidR="00616108">
        <w:t xml:space="preserve"> </w:t>
      </w:r>
      <w:r w:rsidRPr="00A911B2">
        <w:t>of</w:t>
      </w:r>
      <w:r w:rsidR="00616108">
        <w:t xml:space="preserve"> </w:t>
      </w:r>
      <w:r w:rsidRPr="00A911B2">
        <w:t>the</w:t>
      </w:r>
      <w:r w:rsidR="00616108">
        <w:t xml:space="preserve"> </w:t>
      </w:r>
      <w:r w:rsidRPr="00A911B2">
        <w:t>probiotic</w:t>
      </w:r>
      <w:r w:rsidR="00616108">
        <w:t xml:space="preserve"> </w:t>
      </w:r>
      <w:r w:rsidRPr="001349A8">
        <w:rPr>
          <w:i/>
        </w:rPr>
        <w:t>Saccharomyces</w:t>
      </w:r>
      <w:r w:rsidR="00616108">
        <w:rPr>
          <w:i/>
        </w:rPr>
        <w:t xml:space="preserve"> </w:t>
      </w:r>
      <w:r w:rsidRPr="001349A8">
        <w:rPr>
          <w:i/>
        </w:rPr>
        <w:t>boulardii</w:t>
      </w:r>
      <w:r w:rsidR="00616108">
        <w:t xml:space="preserve"> </w:t>
      </w:r>
      <w:r w:rsidRPr="00A911B2">
        <w:t>or</w:t>
      </w:r>
      <w:r w:rsidR="00616108">
        <w:t xml:space="preserve"> </w:t>
      </w:r>
      <w:r w:rsidRPr="00A911B2">
        <w:t>faecal</w:t>
      </w:r>
      <w:r w:rsidR="00616108">
        <w:t xml:space="preserve"> </w:t>
      </w:r>
      <w:r w:rsidRPr="00A911B2">
        <w:t>transplant;</w:t>
      </w:r>
      <w:r w:rsidR="00616108">
        <w:t xml:space="preserve"> </w:t>
      </w:r>
      <w:r w:rsidRPr="00A911B2">
        <w:t>not</w:t>
      </w:r>
      <w:r w:rsidR="00616108">
        <w:t xml:space="preserve"> </w:t>
      </w:r>
      <w:r w:rsidRPr="00A911B2">
        <w:t>expected</w:t>
      </w:r>
      <w:r w:rsidR="00616108">
        <w:t xml:space="preserve"> </w:t>
      </w:r>
      <w:r w:rsidRPr="00A911B2">
        <w:t>to</w:t>
      </w:r>
      <w:r w:rsidR="00616108">
        <w:t xml:space="preserve"> </w:t>
      </w:r>
      <w:r w:rsidRPr="00A911B2">
        <w:t>survive</w:t>
      </w:r>
      <w:r w:rsidR="00616108">
        <w:t xml:space="preserve"> </w:t>
      </w:r>
      <w:r w:rsidRPr="00A911B2">
        <w:t>72</w:t>
      </w:r>
      <w:r w:rsidR="00616108">
        <w:t xml:space="preserve"> </w:t>
      </w:r>
      <w:r w:rsidR="001349A8">
        <w:t>hours</w:t>
      </w:r>
      <w:r w:rsidRPr="00A911B2">
        <w:t>;</w:t>
      </w:r>
      <w:r w:rsidR="00616108">
        <w:t xml:space="preserve"> </w:t>
      </w:r>
      <w:r w:rsidRPr="00A911B2">
        <w:t>prior</w:t>
      </w:r>
      <w:r w:rsidR="00616108">
        <w:t xml:space="preserve"> </w:t>
      </w:r>
      <w:r w:rsidRPr="00A911B2">
        <w:t>receipt</w:t>
      </w:r>
      <w:r w:rsidR="00616108">
        <w:t xml:space="preserve"> </w:t>
      </w:r>
      <w:r w:rsidRPr="00A911B2">
        <w:t>of</w:t>
      </w:r>
      <w:r w:rsidR="00616108">
        <w:t xml:space="preserve"> </w:t>
      </w:r>
      <w:r w:rsidRPr="00A911B2">
        <w:t>any</w:t>
      </w:r>
      <w:r w:rsidR="00616108">
        <w:t xml:space="preserve"> </w:t>
      </w:r>
      <w:r w:rsidRPr="00A911B2">
        <w:t>of</w:t>
      </w:r>
      <w:r w:rsidR="00616108">
        <w:t xml:space="preserve"> </w:t>
      </w:r>
      <w:r w:rsidRPr="00A911B2">
        <w:t>the</w:t>
      </w:r>
      <w:r w:rsidR="00616108">
        <w:t xml:space="preserve"> </w:t>
      </w:r>
      <w:r w:rsidRPr="00A911B2">
        <w:t>study</w:t>
      </w:r>
      <w:r w:rsidR="00616108">
        <w:t xml:space="preserve"> </w:t>
      </w:r>
      <w:r w:rsidRPr="00A911B2">
        <w:t>drugs.</w:t>
      </w:r>
    </w:p>
    <w:p w14:paraId="0BCFABDA" w14:textId="6E6F091F" w:rsidR="00A911B2" w:rsidRPr="00A911B2" w:rsidRDefault="00A911B2" w:rsidP="007D3264">
      <w:pPr>
        <w:pStyle w:val="Heading5"/>
      </w:pPr>
      <w:r w:rsidRPr="00A911B2">
        <w:t>Study</w:t>
      </w:r>
      <w:r w:rsidR="00616108">
        <w:t xml:space="preserve"> </w:t>
      </w:r>
      <w:r w:rsidRPr="00A911B2">
        <w:t>treatments</w:t>
      </w:r>
    </w:p>
    <w:p w14:paraId="39008CCF" w14:textId="661FE203" w:rsidR="00A911B2" w:rsidRPr="00A911B2" w:rsidRDefault="00A911B2" w:rsidP="00A911B2">
      <w:r w:rsidRPr="00A911B2">
        <w:t>MK-3415A</w:t>
      </w:r>
      <w:r w:rsidR="00616108">
        <w:t xml:space="preserve"> </w:t>
      </w:r>
      <w:r w:rsidRPr="00A911B2">
        <w:t>A</w:t>
      </w:r>
      <w:r w:rsidR="00616108">
        <w:t xml:space="preserve"> </w:t>
      </w:r>
      <w:r w:rsidRPr="00A911B2">
        <w:t>single</w:t>
      </w:r>
      <w:r w:rsidR="00616108">
        <w:t xml:space="preserve"> </w:t>
      </w:r>
      <w:r w:rsidRPr="00A911B2">
        <w:t>IV</w:t>
      </w:r>
      <w:r w:rsidR="00616108">
        <w:t xml:space="preserve"> </w:t>
      </w:r>
      <w:r w:rsidRPr="00A911B2">
        <w:t>infusion</w:t>
      </w:r>
      <w:r w:rsidR="00616108">
        <w:t xml:space="preserve"> </w:t>
      </w:r>
      <w:r w:rsidRPr="00A911B2">
        <w:t>of</w:t>
      </w:r>
      <w:r w:rsidR="00616108">
        <w:t xml:space="preserve"> </w:t>
      </w:r>
      <w:r w:rsidRPr="00A911B2">
        <w:t>MK-3415</w:t>
      </w:r>
      <w:r w:rsidR="00616108">
        <w:t xml:space="preserve"> </w:t>
      </w:r>
      <w:r w:rsidRPr="00A911B2">
        <w:t>at</w:t>
      </w:r>
      <w:r w:rsidR="00616108">
        <w:t xml:space="preserve"> </w:t>
      </w:r>
      <w:r w:rsidRPr="00A911B2">
        <w:t>a</w:t>
      </w:r>
      <w:r w:rsidR="00616108">
        <w:t xml:space="preserve"> </w:t>
      </w:r>
      <w:r w:rsidRPr="00A911B2">
        <w:t>dose</w:t>
      </w:r>
      <w:r w:rsidR="00616108">
        <w:t xml:space="preserve"> </w:t>
      </w:r>
      <w:r w:rsidRPr="00A911B2">
        <w:t>of</w:t>
      </w:r>
      <w:r w:rsidR="00616108">
        <w:t xml:space="preserve"> </w:t>
      </w:r>
      <w:r w:rsidRPr="00A911B2">
        <w:t>10</w:t>
      </w:r>
      <w:r w:rsidR="00616108">
        <w:t xml:space="preserve"> </w:t>
      </w:r>
      <w:r w:rsidR="001349A8">
        <w:t>mg</w:t>
      </w:r>
      <w:r w:rsidRPr="00A911B2">
        <w:t>/kg</w:t>
      </w:r>
      <w:r w:rsidR="00616108">
        <w:t xml:space="preserve"> </w:t>
      </w:r>
      <w:r w:rsidRPr="00A911B2">
        <w:t>and</w:t>
      </w:r>
      <w:r w:rsidR="00616108">
        <w:t xml:space="preserve"> </w:t>
      </w:r>
      <w:r w:rsidRPr="00A911B2">
        <w:t>MK-6072</w:t>
      </w:r>
      <w:r w:rsidR="00616108">
        <w:t xml:space="preserve"> </w:t>
      </w:r>
      <w:r w:rsidRPr="00A911B2">
        <w:t>at</w:t>
      </w:r>
      <w:r w:rsidR="00616108">
        <w:t xml:space="preserve"> </w:t>
      </w:r>
      <w:r w:rsidRPr="00A911B2">
        <w:t>a</w:t>
      </w:r>
      <w:r w:rsidR="00616108">
        <w:t xml:space="preserve"> </w:t>
      </w:r>
      <w:r w:rsidRPr="00A911B2">
        <w:t>dose</w:t>
      </w:r>
      <w:r w:rsidR="00616108">
        <w:t xml:space="preserve"> </w:t>
      </w:r>
      <w:r w:rsidRPr="00A911B2">
        <w:t>of</w:t>
      </w:r>
      <w:r w:rsidR="00616108">
        <w:t xml:space="preserve"> </w:t>
      </w:r>
      <w:r w:rsidRPr="00A911B2">
        <w:t>10</w:t>
      </w:r>
      <w:r w:rsidR="00616108">
        <w:t xml:space="preserve"> </w:t>
      </w:r>
      <w:r w:rsidR="001349A8">
        <w:t>mg</w:t>
      </w:r>
      <w:r w:rsidRPr="00A911B2">
        <w:t>/kg.</w:t>
      </w:r>
      <w:r w:rsidR="00616108">
        <w:t xml:space="preserve"> </w:t>
      </w:r>
      <w:r w:rsidRPr="00A911B2">
        <w:t>N</w:t>
      </w:r>
      <w:r w:rsidR="00616108">
        <w:t xml:space="preserve"> </w:t>
      </w:r>
      <w:r w:rsidRPr="00A911B2">
        <w:t>=</w:t>
      </w:r>
      <w:r w:rsidR="00616108">
        <w:t xml:space="preserve"> </w:t>
      </w:r>
      <w:r w:rsidRPr="00A911B2">
        <w:t>403</w:t>
      </w:r>
      <w:r w:rsidR="00616108">
        <w:t xml:space="preserve"> </w:t>
      </w:r>
      <w:r w:rsidRPr="00A911B2">
        <w:t>subjects</w:t>
      </w:r>
    </w:p>
    <w:p w14:paraId="6526A708" w14:textId="65F3C683" w:rsidR="00A911B2" w:rsidRPr="00A911B2" w:rsidRDefault="00A911B2" w:rsidP="00A911B2">
      <w:r w:rsidRPr="00A911B2">
        <w:t>MK-3415</w:t>
      </w:r>
      <w:r w:rsidR="00616108">
        <w:t xml:space="preserve"> </w:t>
      </w:r>
      <w:r w:rsidRPr="00A911B2">
        <w:t>A</w:t>
      </w:r>
      <w:r w:rsidR="00616108">
        <w:t xml:space="preserve"> </w:t>
      </w:r>
      <w:r w:rsidRPr="00A911B2">
        <w:t>single</w:t>
      </w:r>
      <w:r w:rsidR="00616108">
        <w:t xml:space="preserve"> </w:t>
      </w:r>
      <w:r w:rsidRPr="00A911B2">
        <w:t>IV</w:t>
      </w:r>
      <w:r w:rsidR="00616108">
        <w:t xml:space="preserve"> </w:t>
      </w:r>
      <w:r w:rsidRPr="00A911B2">
        <w:t>infusion</w:t>
      </w:r>
      <w:r w:rsidR="00616108">
        <w:t xml:space="preserve"> </w:t>
      </w:r>
      <w:r w:rsidRPr="00A911B2">
        <w:t>at</w:t>
      </w:r>
      <w:r w:rsidR="00616108">
        <w:t xml:space="preserve"> </w:t>
      </w:r>
      <w:r w:rsidRPr="00A911B2">
        <w:t>a</w:t>
      </w:r>
      <w:r w:rsidR="00616108">
        <w:t xml:space="preserve"> </w:t>
      </w:r>
      <w:r w:rsidRPr="00A911B2">
        <w:t>dose</w:t>
      </w:r>
      <w:r w:rsidR="00616108">
        <w:t xml:space="preserve"> </w:t>
      </w:r>
      <w:r w:rsidRPr="00A911B2">
        <w:t>of</w:t>
      </w:r>
      <w:r w:rsidR="00616108">
        <w:t xml:space="preserve"> </w:t>
      </w:r>
      <w:r w:rsidRPr="00A911B2">
        <w:t>10</w:t>
      </w:r>
      <w:r w:rsidR="00616108">
        <w:t xml:space="preserve"> </w:t>
      </w:r>
      <w:r w:rsidR="001349A8">
        <w:t>mg</w:t>
      </w:r>
      <w:r w:rsidRPr="00A911B2">
        <w:t>/kg.</w:t>
      </w:r>
      <w:r w:rsidR="00616108">
        <w:t xml:space="preserve"> </w:t>
      </w:r>
      <w:r w:rsidRPr="00A911B2">
        <w:t>N</w:t>
      </w:r>
      <w:r w:rsidR="00616108">
        <w:t xml:space="preserve"> </w:t>
      </w:r>
      <w:r w:rsidRPr="00A911B2">
        <w:t>=</w:t>
      </w:r>
      <w:r w:rsidR="00616108">
        <w:t xml:space="preserve"> </w:t>
      </w:r>
      <w:r w:rsidRPr="00A911B2">
        <w:t>242</w:t>
      </w:r>
      <w:r w:rsidR="00616108">
        <w:t xml:space="preserve"> </w:t>
      </w:r>
      <w:r w:rsidRPr="00A911B2">
        <w:t>subjects</w:t>
      </w:r>
      <w:r w:rsidR="00616108">
        <w:t xml:space="preserve"> </w:t>
      </w:r>
      <w:r w:rsidRPr="00A911B2">
        <w:t>(fewer</w:t>
      </w:r>
      <w:r w:rsidR="00616108">
        <w:t xml:space="preserve"> </w:t>
      </w:r>
      <w:r w:rsidRPr="00A911B2">
        <w:t>patients</w:t>
      </w:r>
      <w:r w:rsidR="00616108">
        <w:t xml:space="preserve"> </w:t>
      </w:r>
      <w:r w:rsidRPr="00A911B2">
        <w:t>as</w:t>
      </w:r>
      <w:r w:rsidR="00616108">
        <w:t xml:space="preserve"> </w:t>
      </w:r>
      <w:r w:rsidRPr="00A911B2">
        <w:t>this</w:t>
      </w:r>
      <w:r w:rsidR="00616108">
        <w:t xml:space="preserve"> </w:t>
      </w:r>
      <w:r w:rsidRPr="00A911B2">
        <w:t>arm</w:t>
      </w:r>
      <w:r w:rsidR="00616108">
        <w:t xml:space="preserve"> </w:t>
      </w:r>
      <w:r w:rsidRPr="00A911B2">
        <w:t>was</w:t>
      </w:r>
      <w:r w:rsidR="00616108">
        <w:t xml:space="preserve"> </w:t>
      </w:r>
      <w:r w:rsidRPr="00A911B2">
        <w:t>dropped</w:t>
      </w:r>
      <w:r w:rsidR="00616108">
        <w:t xml:space="preserve"> </w:t>
      </w:r>
      <w:r w:rsidRPr="00A911B2">
        <w:t>after</w:t>
      </w:r>
      <w:r w:rsidR="00616108">
        <w:t xml:space="preserve"> </w:t>
      </w:r>
      <w:r w:rsidRPr="00A911B2">
        <w:t>the</w:t>
      </w:r>
      <w:r w:rsidR="00616108">
        <w:t xml:space="preserve"> </w:t>
      </w:r>
      <w:r w:rsidRPr="00A911B2">
        <w:t>interim</w:t>
      </w:r>
      <w:r w:rsidR="00616108">
        <w:t xml:space="preserve"> </w:t>
      </w:r>
      <w:r w:rsidRPr="00A911B2">
        <w:t>analysis</w:t>
      </w:r>
      <w:r w:rsidR="00616108">
        <w:t xml:space="preserve"> </w:t>
      </w:r>
      <w:r w:rsidRPr="00A911B2">
        <w:t>in</w:t>
      </w:r>
      <w:r w:rsidR="00616108">
        <w:t xml:space="preserve"> </w:t>
      </w:r>
      <w:r w:rsidRPr="00A911B2">
        <w:t>2013)</w:t>
      </w:r>
    </w:p>
    <w:p w14:paraId="16E2C2D6" w14:textId="68B73DD2" w:rsidR="00A911B2" w:rsidRPr="00A911B2" w:rsidRDefault="00A911B2" w:rsidP="00A911B2">
      <w:r w:rsidRPr="00A911B2">
        <w:t>MK-6072</w:t>
      </w:r>
      <w:r w:rsidR="00616108">
        <w:t xml:space="preserve"> </w:t>
      </w:r>
      <w:r w:rsidRPr="00A911B2">
        <w:t>A</w:t>
      </w:r>
      <w:r w:rsidR="00616108">
        <w:t xml:space="preserve"> </w:t>
      </w:r>
      <w:r w:rsidRPr="00A911B2">
        <w:t>single</w:t>
      </w:r>
      <w:r w:rsidR="00616108">
        <w:t xml:space="preserve"> </w:t>
      </w:r>
      <w:r w:rsidRPr="00A911B2">
        <w:t>IV</w:t>
      </w:r>
      <w:r w:rsidR="00616108">
        <w:t xml:space="preserve"> </w:t>
      </w:r>
      <w:r w:rsidRPr="00A911B2">
        <w:t>infusion</w:t>
      </w:r>
      <w:r w:rsidR="00616108">
        <w:t xml:space="preserve"> </w:t>
      </w:r>
      <w:r w:rsidRPr="00A911B2">
        <w:t>at</w:t>
      </w:r>
      <w:r w:rsidR="00616108">
        <w:t xml:space="preserve"> </w:t>
      </w:r>
      <w:r w:rsidRPr="00A911B2">
        <w:t>a</w:t>
      </w:r>
      <w:r w:rsidR="00616108">
        <w:t xml:space="preserve"> </w:t>
      </w:r>
      <w:r w:rsidRPr="00A911B2">
        <w:t>dose</w:t>
      </w:r>
      <w:r w:rsidR="00616108">
        <w:t xml:space="preserve"> </w:t>
      </w:r>
      <w:r w:rsidRPr="00A911B2">
        <w:t>of</w:t>
      </w:r>
      <w:r w:rsidR="00616108">
        <w:t xml:space="preserve"> </w:t>
      </w:r>
      <w:r w:rsidRPr="00A911B2">
        <w:t>10</w:t>
      </w:r>
      <w:r w:rsidR="00616108">
        <w:t xml:space="preserve"> </w:t>
      </w:r>
      <w:r w:rsidR="001349A8">
        <w:t>mg</w:t>
      </w:r>
      <w:r w:rsidRPr="00A911B2">
        <w:t>/kg.</w:t>
      </w:r>
      <w:r w:rsidR="00616108">
        <w:t xml:space="preserve"> </w:t>
      </w:r>
      <w:r w:rsidRPr="00A911B2">
        <w:t>N</w:t>
      </w:r>
      <w:r w:rsidR="00616108">
        <w:t xml:space="preserve"> </w:t>
      </w:r>
      <w:r w:rsidRPr="00A911B2">
        <w:t>=</w:t>
      </w:r>
      <w:r w:rsidR="00616108">
        <w:t xml:space="preserve"> </w:t>
      </w:r>
      <w:r w:rsidRPr="00A911B2">
        <w:t>403</w:t>
      </w:r>
      <w:r w:rsidR="00616108">
        <w:t xml:space="preserve"> </w:t>
      </w:r>
      <w:r w:rsidRPr="00A911B2">
        <w:t>subjects</w:t>
      </w:r>
    </w:p>
    <w:p w14:paraId="145958EC" w14:textId="559F820C" w:rsidR="00A911B2" w:rsidRPr="00A911B2" w:rsidRDefault="00A911B2" w:rsidP="00A911B2">
      <w:r w:rsidRPr="00A911B2">
        <w:t>Placebo</w:t>
      </w:r>
      <w:r w:rsidR="00616108">
        <w:t xml:space="preserve"> </w:t>
      </w:r>
      <w:r w:rsidRPr="00A911B2">
        <w:t>A</w:t>
      </w:r>
      <w:r w:rsidR="00616108">
        <w:t xml:space="preserve"> </w:t>
      </w:r>
      <w:r w:rsidRPr="00A911B2">
        <w:t>single</w:t>
      </w:r>
      <w:r w:rsidR="00616108">
        <w:t xml:space="preserve"> </w:t>
      </w:r>
      <w:r w:rsidRPr="00A911B2">
        <w:t>IV</w:t>
      </w:r>
      <w:r w:rsidR="00616108">
        <w:t xml:space="preserve"> </w:t>
      </w:r>
      <w:r w:rsidRPr="00A911B2">
        <w:t>infusion</w:t>
      </w:r>
      <w:r w:rsidR="00616108">
        <w:t xml:space="preserve"> </w:t>
      </w:r>
      <w:r w:rsidRPr="00A911B2">
        <w:t>of</w:t>
      </w:r>
      <w:r w:rsidR="00616108">
        <w:t xml:space="preserve"> </w:t>
      </w:r>
      <w:r w:rsidRPr="00A911B2">
        <w:t>0.9%</w:t>
      </w:r>
      <w:r w:rsidR="00616108">
        <w:t xml:space="preserve"> </w:t>
      </w:r>
      <w:r w:rsidRPr="00A911B2">
        <w:t>sodium</w:t>
      </w:r>
      <w:r w:rsidR="00616108">
        <w:t xml:space="preserve"> </w:t>
      </w:r>
      <w:r w:rsidRPr="00A911B2">
        <w:t>chloride.</w:t>
      </w:r>
      <w:r w:rsidR="00616108">
        <w:t xml:space="preserve"> </w:t>
      </w:r>
      <w:r w:rsidRPr="00A911B2">
        <w:t>N</w:t>
      </w:r>
      <w:r w:rsidR="00616108">
        <w:t xml:space="preserve"> </w:t>
      </w:r>
      <w:r w:rsidRPr="00A911B2">
        <w:t>=</w:t>
      </w:r>
      <w:r w:rsidR="00616108">
        <w:t xml:space="preserve"> </w:t>
      </w:r>
      <w:r w:rsidRPr="00A911B2">
        <w:t>404</w:t>
      </w:r>
      <w:r w:rsidR="00616108">
        <w:t xml:space="preserve"> </w:t>
      </w:r>
      <w:r w:rsidRPr="00A911B2">
        <w:t>subjects</w:t>
      </w:r>
    </w:p>
    <w:p w14:paraId="42B50CA8" w14:textId="144566C9" w:rsidR="00A911B2" w:rsidRPr="00A911B2" w:rsidRDefault="008915A0" w:rsidP="008915A0">
      <w:pPr>
        <w:pStyle w:val="Tabletitle"/>
        <w:tabs>
          <w:tab w:val="left" w:pos="1276"/>
        </w:tabs>
      </w:pPr>
      <w:r>
        <w:lastRenderedPageBreak/>
        <w:t>Table</w:t>
      </w:r>
      <w:r w:rsidR="00616108">
        <w:t xml:space="preserve"> </w:t>
      </w:r>
      <w:r>
        <w:t>4</w:t>
      </w:r>
      <w:r w:rsidR="00A911B2" w:rsidRPr="00A911B2">
        <w:t>:</w:t>
      </w:r>
      <w:r w:rsidR="00616108">
        <w:t xml:space="preserve"> </w:t>
      </w:r>
      <w:r w:rsidR="00A911B2" w:rsidRPr="00A911B2">
        <w:t>Lot</w:t>
      </w:r>
      <w:r w:rsidR="00616108">
        <w:t xml:space="preserve"> </w:t>
      </w:r>
      <w:r w:rsidR="00A911B2" w:rsidRPr="00A911B2">
        <w:t>numbers</w:t>
      </w:r>
      <w:r w:rsidR="00616108">
        <w:t xml:space="preserve"> </w:t>
      </w:r>
      <w:r w:rsidR="00A911B2" w:rsidRPr="00A911B2">
        <w:t>of</w:t>
      </w:r>
      <w:r w:rsidR="00616108">
        <w:t xml:space="preserve"> </w:t>
      </w:r>
      <w:r w:rsidR="00A911B2" w:rsidRPr="00A911B2">
        <w:t>the</w:t>
      </w:r>
      <w:r w:rsidR="00616108">
        <w:t xml:space="preserve"> </w:t>
      </w:r>
      <w:r w:rsidR="00A911B2" w:rsidRPr="00A911B2">
        <w:t>study</w:t>
      </w:r>
      <w:r w:rsidR="00616108">
        <w:t xml:space="preserve"> </w:t>
      </w:r>
      <w:r w:rsidR="00A911B2" w:rsidRPr="00A911B2">
        <w:t>drugs</w:t>
      </w:r>
      <w:r w:rsidR="00616108">
        <w:t xml:space="preserve"> </w:t>
      </w:r>
      <w:r w:rsidR="00A911B2" w:rsidRPr="00A911B2">
        <w:t>used</w:t>
      </w:r>
      <w:r w:rsidR="00616108">
        <w:t xml:space="preserve"> </w:t>
      </w:r>
      <w:r w:rsidR="00A911B2" w:rsidRPr="00A911B2">
        <w:t>in</w:t>
      </w:r>
      <w:r w:rsidR="00616108">
        <w:t xml:space="preserve"> </w:t>
      </w:r>
      <w:r w:rsidR="00A911B2" w:rsidRPr="00A911B2">
        <w:t>P001</w:t>
      </w:r>
    </w:p>
    <w:p w14:paraId="36B36857" w14:textId="77777777" w:rsidR="00A911B2" w:rsidRDefault="007D3264" w:rsidP="00C22678">
      <w:pPr>
        <w:rPr>
          <w:lang w:eastAsia="ja-JP"/>
        </w:rPr>
      </w:pPr>
      <w:r>
        <w:rPr>
          <w:noProof/>
          <w:lang w:eastAsia="en-AU"/>
        </w:rPr>
        <w:drawing>
          <wp:inline distT="0" distB="0" distL="0" distR="0" wp14:anchorId="5CFFAE30" wp14:editId="57CA57E7">
            <wp:extent cx="5731510" cy="977296"/>
            <wp:effectExtent l="0" t="0" r="2540" b="0"/>
            <wp:docPr id="5" name="Picture 5" descr="Table 4: Lot numbers of the study drugs used in P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977296"/>
                    </a:xfrm>
                    <a:prstGeom prst="rect">
                      <a:avLst/>
                    </a:prstGeom>
                  </pic:spPr>
                </pic:pic>
              </a:graphicData>
            </a:graphic>
          </wp:inline>
        </w:drawing>
      </w:r>
    </w:p>
    <w:p w14:paraId="1BB6AD3F" w14:textId="3B0A6517" w:rsidR="007D3264" w:rsidRPr="007D3264" w:rsidRDefault="007D3264" w:rsidP="007D3264">
      <w:pPr>
        <w:pStyle w:val="Heading5"/>
      </w:pPr>
      <w:r w:rsidRPr="007D3264">
        <w:t>Efficacy</w:t>
      </w:r>
      <w:r w:rsidR="00616108">
        <w:t xml:space="preserve"> </w:t>
      </w:r>
      <w:r w:rsidRPr="007D3264">
        <w:t>variables</w:t>
      </w:r>
      <w:r w:rsidR="00616108">
        <w:t xml:space="preserve"> </w:t>
      </w:r>
      <w:r w:rsidRPr="007D3264">
        <w:t>and</w:t>
      </w:r>
      <w:r w:rsidR="00616108">
        <w:t xml:space="preserve"> </w:t>
      </w:r>
      <w:r w:rsidRPr="007D3264">
        <w:t>outcomes</w:t>
      </w:r>
    </w:p>
    <w:p w14:paraId="4A2102FB" w14:textId="6E9B9B2F" w:rsidR="007D3264" w:rsidRPr="007D3264" w:rsidRDefault="007D3264" w:rsidP="007D3264">
      <w:r w:rsidRPr="007D3264">
        <w:t>The</w:t>
      </w:r>
      <w:r w:rsidR="00616108">
        <w:t xml:space="preserve"> </w:t>
      </w:r>
      <w:r w:rsidRPr="007D3264">
        <w:t>primary</w:t>
      </w:r>
      <w:r w:rsidR="00616108">
        <w:t xml:space="preserve"> </w:t>
      </w:r>
      <w:r w:rsidRPr="007D3264">
        <w:t>efficacy</w:t>
      </w:r>
      <w:r w:rsidR="00616108">
        <w:t xml:space="preserve"> </w:t>
      </w:r>
      <w:r w:rsidRPr="007D3264">
        <w:t>endpoint</w:t>
      </w:r>
      <w:r w:rsidR="00616108">
        <w:t xml:space="preserve"> </w:t>
      </w:r>
      <w:r w:rsidRPr="007D3264">
        <w:t>(CDI</w:t>
      </w:r>
      <w:r w:rsidR="00616108">
        <w:t xml:space="preserve"> </w:t>
      </w:r>
      <w:r w:rsidRPr="007D3264">
        <w:t>recurrence)</w:t>
      </w:r>
      <w:r w:rsidR="00616108">
        <w:t xml:space="preserve"> </w:t>
      </w:r>
      <w:r w:rsidRPr="007D3264">
        <w:t>is</w:t>
      </w:r>
      <w:r w:rsidR="00616108">
        <w:t xml:space="preserve"> </w:t>
      </w:r>
      <w:r w:rsidRPr="007D3264">
        <w:t>the</w:t>
      </w:r>
      <w:r w:rsidR="00616108">
        <w:t xml:space="preserve"> </w:t>
      </w:r>
      <w:r w:rsidRPr="007D3264">
        <w:t>proportion</w:t>
      </w:r>
      <w:r w:rsidR="00616108">
        <w:t xml:space="preserve"> </w:t>
      </w:r>
      <w:r w:rsidRPr="007D3264">
        <w:t>in</w:t>
      </w:r>
      <w:r w:rsidR="00616108">
        <w:t xml:space="preserve"> </w:t>
      </w:r>
      <w:r w:rsidRPr="007D3264">
        <w:t>the</w:t>
      </w:r>
      <w:r w:rsidR="00616108">
        <w:t xml:space="preserve"> </w:t>
      </w:r>
      <w:r w:rsidRPr="007D3264">
        <w:t>FAS</w:t>
      </w:r>
      <w:r w:rsidR="00616108">
        <w:t xml:space="preserve"> </w:t>
      </w:r>
      <w:r w:rsidRPr="007D3264">
        <w:t>population</w:t>
      </w:r>
      <w:r w:rsidR="00616108">
        <w:t xml:space="preserve"> </w:t>
      </w:r>
      <w:r w:rsidRPr="007D3264">
        <w:t>with</w:t>
      </w:r>
      <w:r w:rsidR="00616108">
        <w:t xml:space="preserve"> </w:t>
      </w:r>
      <w:r w:rsidRPr="007D3264">
        <w:t>CDI</w:t>
      </w:r>
      <w:r w:rsidR="00616108">
        <w:t xml:space="preserve"> </w:t>
      </w:r>
      <w:r w:rsidRPr="007D3264">
        <w:t>recurrence</w:t>
      </w:r>
      <w:r w:rsidR="00616108">
        <w:t xml:space="preserve"> </w:t>
      </w:r>
      <w:r w:rsidRPr="007D3264">
        <w:t>through</w:t>
      </w:r>
      <w:r w:rsidR="00616108">
        <w:t xml:space="preserve"> </w:t>
      </w:r>
      <w:r w:rsidR="001349A8">
        <w:t>Week</w:t>
      </w:r>
      <w:r w:rsidR="00616108">
        <w:t xml:space="preserve"> </w:t>
      </w:r>
      <w:r w:rsidRPr="007D3264">
        <w:t>12</w:t>
      </w:r>
      <w:r w:rsidR="00616108">
        <w:t xml:space="preserve"> </w:t>
      </w:r>
      <w:r w:rsidRPr="007D3264">
        <w:t>(Day</w:t>
      </w:r>
      <w:r w:rsidR="00616108">
        <w:t xml:space="preserve"> </w:t>
      </w:r>
      <w:r w:rsidRPr="007D3264">
        <w:t>85</w:t>
      </w:r>
      <w:r w:rsidR="00616108">
        <w:t xml:space="preserve"> </w:t>
      </w:r>
      <w:r w:rsidR="004A7947">
        <w:t>±</w:t>
      </w:r>
      <w:r w:rsidR="00616108">
        <w:t xml:space="preserve"> </w:t>
      </w:r>
      <w:r w:rsidRPr="007D3264">
        <w:t>5</w:t>
      </w:r>
      <w:r w:rsidR="00616108">
        <w:t xml:space="preserve"> </w:t>
      </w:r>
      <w:r w:rsidRPr="007D3264">
        <w:t>days).</w:t>
      </w:r>
      <w:r w:rsidR="00616108">
        <w:t xml:space="preserve"> </w:t>
      </w:r>
      <w:r w:rsidRPr="007D3264">
        <w:t>CDI</w:t>
      </w:r>
      <w:r w:rsidR="00616108">
        <w:t xml:space="preserve"> </w:t>
      </w:r>
      <w:r w:rsidRPr="007D3264">
        <w:t>recurrence</w:t>
      </w:r>
      <w:r w:rsidR="00616108">
        <w:t xml:space="preserve"> </w:t>
      </w:r>
      <w:r w:rsidRPr="007D3264">
        <w:t>=</w:t>
      </w:r>
      <w:r w:rsidR="00616108">
        <w:t xml:space="preserve"> </w:t>
      </w:r>
      <w:r w:rsidRPr="007D3264">
        <w:t>new</w:t>
      </w:r>
      <w:r w:rsidR="00616108">
        <w:t xml:space="preserve"> </w:t>
      </w:r>
      <w:r w:rsidRPr="007D3264">
        <w:t>episode</w:t>
      </w:r>
      <w:r w:rsidR="00616108">
        <w:t xml:space="preserve"> </w:t>
      </w:r>
      <w:r w:rsidRPr="007D3264">
        <w:t>of</w:t>
      </w:r>
      <w:r w:rsidR="00616108">
        <w:t xml:space="preserve"> </w:t>
      </w:r>
      <w:r w:rsidRPr="007D3264">
        <w:t>diarrhoea</w:t>
      </w:r>
      <w:r w:rsidR="00616108">
        <w:t xml:space="preserve"> </w:t>
      </w:r>
      <w:r w:rsidRPr="007D3264">
        <w:t>associated</w:t>
      </w:r>
      <w:r w:rsidR="00616108">
        <w:t xml:space="preserve"> </w:t>
      </w:r>
      <w:r w:rsidRPr="007D3264">
        <w:t>with</w:t>
      </w:r>
      <w:r w:rsidR="00616108">
        <w:t xml:space="preserve"> </w:t>
      </w:r>
      <w:r w:rsidRPr="007D3264">
        <w:t>a</w:t>
      </w:r>
      <w:r w:rsidR="00616108">
        <w:t xml:space="preserve"> </w:t>
      </w:r>
      <w:r w:rsidRPr="007D3264">
        <w:t>positive</w:t>
      </w:r>
      <w:r w:rsidR="00616108">
        <w:t xml:space="preserve"> </w:t>
      </w:r>
      <w:r w:rsidRPr="007D3264">
        <w:t>local</w:t>
      </w:r>
      <w:r w:rsidR="00616108">
        <w:t xml:space="preserve"> </w:t>
      </w:r>
      <w:r w:rsidRPr="007D3264">
        <w:t>or</w:t>
      </w:r>
      <w:r w:rsidR="00616108">
        <w:t xml:space="preserve"> </w:t>
      </w:r>
      <w:r w:rsidRPr="007D3264">
        <w:t>central</w:t>
      </w:r>
      <w:r w:rsidR="00616108">
        <w:t xml:space="preserve"> </w:t>
      </w:r>
      <w:r w:rsidRPr="007D3264">
        <w:t>stool</w:t>
      </w:r>
      <w:r w:rsidR="00616108">
        <w:t xml:space="preserve"> </w:t>
      </w:r>
      <w:r w:rsidRPr="007D3264">
        <w:t>test</w:t>
      </w:r>
      <w:r w:rsidR="00616108">
        <w:t xml:space="preserve"> </w:t>
      </w:r>
      <w:r w:rsidRPr="007D3264">
        <w:t>for</w:t>
      </w:r>
      <w:r w:rsidR="00616108">
        <w:t xml:space="preserve"> </w:t>
      </w:r>
      <w:r w:rsidRPr="007D3264">
        <w:t>toxigenic</w:t>
      </w:r>
      <w:r w:rsidR="00616108">
        <w:t xml:space="preserve"> </w:t>
      </w:r>
      <w:r w:rsidRPr="001349A8">
        <w:rPr>
          <w:i/>
        </w:rPr>
        <w:t>C.</w:t>
      </w:r>
      <w:r w:rsidR="00616108">
        <w:rPr>
          <w:i/>
        </w:rPr>
        <w:t xml:space="preserve"> </w:t>
      </w:r>
      <w:r w:rsidRPr="001349A8">
        <w:rPr>
          <w:i/>
        </w:rPr>
        <w:t>difficile</w:t>
      </w:r>
      <w:r w:rsidR="00616108">
        <w:rPr>
          <w:i/>
        </w:rPr>
        <w:t xml:space="preserve"> </w:t>
      </w:r>
      <w:r w:rsidRPr="007D3264">
        <w:t>following</w:t>
      </w:r>
      <w:r w:rsidR="00616108">
        <w:t xml:space="preserve"> </w:t>
      </w:r>
      <w:r w:rsidRPr="007D3264">
        <w:t>clinical</w:t>
      </w:r>
      <w:r w:rsidR="00616108">
        <w:t xml:space="preserve"> </w:t>
      </w:r>
      <w:r w:rsidRPr="007D3264">
        <w:t>cure</w:t>
      </w:r>
      <w:r w:rsidR="00616108">
        <w:t xml:space="preserve"> </w:t>
      </w:r>
      <w:r w:rsidRPr="007D3264">
        <w:t>of</w:t>
      </w:r>
      <w:r w:rsidR="00616108">
        <w:t xml:space="preserve"> </w:t>
      </w:r>
      <w:r w:rsidRPr="007D3264">
        <w:t>the</w:t>
      </w:r>
      <w:r w:rsidR="00616108">
        <w:t xml:space="preserve"> </w:t>
      </w:r>
      <w:r w:rsidRPr="007D3264">
        <w:t>baseline</w:t>
      </w:r>
      <w:r w:rsidR="00616108">
        <w:t xml:space="preserve"> </w:t>
      </w:r>
      <w:r w:rsidRPr="007D3264">
        <w:t>CDI</w:t>
      </w:r>
      <w:r w:rsidR="00616108">
        <w:t xml:space="preserve"> </w:t>
      </w:r>
      <w:r w:rsidRPr="007D3264">
        <w:t>episode.</w:t>
      </w:r>
    </w:p>
    <w:p w14:paraId="6F7C40C1" w14:textId="5F702EE0" w:rsidR="007D3264" w:rsidRDefault="007D3264" w:rsidP="007D3264">
      <w:pPr>
        <w:pStyle w:val="Heading6"/>
      </w:pPr>
      <w:r>
        <w:t>Secondary</w:t>
      </w:r>
      <w:r w:rsidR="00616108">
        <w:t xml:space="preserve"> </w:t>
      </w:r>
      <w:r w:rsidR="001349A8" w:rsidRPr="007D3264">
        <w:rPr>
          <w:rFonts w:eastAsia="TimesNewRoman"/>
        </w:rPr>
        <w:t>efficac</w:t>
      </w:r>
      <w:r w:rsidRPr="007D3264">
        <w:rPr>
          <w:rFonts w:eastAsia="TimesNewRoman"/>
        </w:rPr>
        <w:t>y</w:t>
      </w:r>
      <w:r w:rsidR="00616108">
        <w:rPr>
          <w:rFonts w:eastAsia="TimesNewRoman"/>
        </w:rPr>
        <w:t xml:space="preserve"> </w:t>
      </w:r>
      <w:r w:rsidRPr="007D3264">
        <w:rPr>
          <w:rFonts w:eastAsia="TimesNewRoman"/>
        </w:rPr>
        <w:t>endpoints</w:t>
      </w:r>
    </w:p>
    <w:p w14:paraId="0CCD29B2" w14:textId="1B806E8B" w:rsidR="007D3264" w:rsidRPr="007D3264" w:rsidRDefault="007D3264" w:rsidP="007D3264">
      <w:r w:rsidRPr="007D3264">
        <w:t>Global</w:t>
      </w:r>
      <w:r w:rsidR="00616108">
        <w:t xml:space="preserve"> </w:t>
      </w:r>
      <w:r w:rsidRPr="007D3264">
        <w:t>cure</w:t>
      </w:r>
      <w:r w:rsidR="00616108">
        <w:t xml:space="preserve"> </w:t>
      </w:r>
      <w:r w:rsidRPr="007D3264">
        <w:t>=</w:t>
      </w:r>
      <w:r w:rsidR="00616108">
        <w:t xml:space="preserve"> </w:t>
      </w:r>
      <w:r w:rsidRPr="007D3264">
        <w:t>proportion</w:t>
      </w:r>
      <w:r w:rsidR="00616108">
        <w:t xml:space="preserve"> </w:t>
      </w:r>
      <w:r w:rsidRPr="007D3264">
        <w:t>of</w:t>
      </w:r>
      <w:r w:rsidR="00616108">
        <w:t xml:space="preserve"> </w:t>
      </w:r>
      <w:r w:rsidRPr="007D3264">
        <w:t>subjects</w:t>
      </w:r>
      <w:r w:rsidR="00616108">
        <w:t xml:space="preserve"> </w:t>
      </w:r>
      <w:r w:rsidRPr="007D3264">
        <w:t>with</w:t>
      </w:r>
      <w:r w:rsidR="00616108">
        <w:t xml:space="preserve"> </w:t>
      </w:r>
      <w:r w:rsidRPr="007D3264">
        <w:t>global</w:t>
      </w:r>
      <w:r w:rsidR="00616108">
        <w:t xml:space="preserve"> </w:t>
      </w:r>
      <w:r w:rsidRPr="007D3264">
        <w:t>cure</w:t>
      </w:r>
      <w:r w:rsidR="00616108">
        <w:t xml:space="preserve"> </w:t>
      </w:r>
      <w:r w:rsidRPr="007D3264">
        <w:t>(=</w:t>
      </w:r>
      <w:r w:rsidR="00616108">
        <w:t xml:space="preserve"> </w:t>
      </w:r>
      <w:r w:rsidRPr="007D3264">
        <w:t>sustained</w:t>
      </w:r>
      <w:r w:rsidR="00616108">
        <w:t xml:space="preserve"> </w:t>
      </w:r>
      <w:r w:rsidRPr="007D3264">
        <w:t>clinical</w:t>
      </w:r>
      <w:r w:rsidR="00616108">
        <w:t xml:space="preserve"> </w:t>
      </w:r>
      <w:r w:rsidRPr="007D3264">
        <w:t>response).</w:t>
      </w:r>
      <w:r w:rsidR="00616108">
        <w:t xml:space="preserve"> </w:t>
      </w:r>
      <w:r w:rsidRPr="007D3264">
        <w:t>Global</w:t>
      </w:r>
      <w:r w:rsidR="00616108">
        <w:t xml:space="preserve"> </w:t>
      </w:r>
      <w:r w:rsidRPr="007D3264">
        <w:t>cure</w:t>
      </w:r>
      <w:r w:rsidR="00616108">
        <w:t xml:space="preserve"> </w:t>
      </w:r>
      <w:r w:rsidRPr="007D3264">
        <w:t>=</w:t>
      </w:r>
      <w:r w:rsidR="00616108">
        <w:t xml:space="preserve"> </w:t>
      </w:r>
      <w:r w:rsidRPr="007D3264">
        <w:t>clinical</w:t>
      </w:r>
      <w:r w:rsidR="00616108">
        <w:t xml:space="preserve"> </w:t>
      </w:r>
      <w:r w:rsidRPr="007D3264">
        <w:t>cure</w:t>
      </w:r>
      <w:r w:rsidR="00616108">
        <w:t xml:space="preserve"> </w:t>
      </w:r>
      <w:r w:rsidRPr="007D3264">
        <w:t>of</w:t>
      </w:r>
      <w:r w:rsidR="00616108">
        <w:t xml:space="preserve"> </w:t>
      </w:r>
      <w:r w:rsidRPr="007D3264">
        <w:t>the</w:t>
      </w:r>
      <w:r w:rsidR="00616108">
        <w:t xml:space="preserve"> </w:t>
      </w:r>
      <w:r w:rsidRPr="007D3264">
        <w:t>baseline</w:t>
      </w:r>
      <w:r w:rsidR="00616108">
        <w:t xml:space="preserve"> </w:t>
      </w:r>
      <w:r w:rsidRPr="007D3264">
        <w:t>CDI</w:t>
      </w:r>
      <w:r w:rsidR="00616108">
        <w:t xml:space="preserve"> </w:t>
      </w:r>
      <w:r w:rsidRPr="007D3264">
        <w:t>episode</w:t>
      </w:r>
      <w:r w:rsidR="00616108">
        <w:t xml:space="preserve"> </w:t>
      </w:r>
      <w:r w:rsidRPr="007D3264">
        <w:t>and</w:t>
      </w:r>
      <w:r w:rsidR="00616108">
        <w:t xml:space="preserve"> </w:t>
      </w:r>
      <w:r w:rsidRPr="007D3264">
        <w:t>no</w:t>
      </w:r>
      <w:r w:rsidR="00616108">
        <w:t xml:space="preserve"> </w:t>
      </w:r>
      <w:r w:rsidRPr="007D3264">
        <w:t>CDI</w:t>
      </w:r>
      <w:r w:rsidR="00616108">
        <w:t xml:space="preserve"> </w:t>
      </w:r>
      <w:r w:rsidRPr="007D3264">
        <w:t>recurrence</w:t>
      </w:r>
      <w:r w:rsidR="00616108">
        <w:t xml:space="preserve"> </w:t>
      </w:r>
      <w:r w:rsidRPr="007D3264">
        <w:t>through</w:t>
      </w:r>
      <w:r w:rsidR="00616108">
        <w:t xml:space="preserve"> </w:t>
      </w:r>
      <w:r w:rsidR="001349A8">
        <w:t>Week</w:t>
      </w:r>
      <w:r w:rsidR="00616108">
        <w:t xml:space="preserve"> </w:t>
      </w:r>
      <w:r w:rsidRPr="007D3264">
        <w:t>12.</w:t>
      </w:r>
    </w:p>
    <w:p w14:paraId="35C555A0" w14:textId="61E5E8DB" w:rsidR="007D3264" w:rsidRPr="007D3264" w:rsidRDefault="007D3264" w:rsidP="007D3264">
      <w:r w:rsidRPr="007D3264">
        <w:t>CDI</w:t>
      </w:r>
      <w:r w:rsidR="00616108">
        <w:t xml:space="preserve"> </w:t>
      </w:r>
      <w:r w:rsidRPr="007D3264">
        <w:t>recurrence</w:t>
      </w:r>
      <w:r w:rsidR="00616108">
        <w:t xml:space="preserve"> </w:t>
      </w:r>
      <w:r w:rsidRPr="007D3264">
        <w:t>was</w:t>
      </w:r>
      <w:r w:rsidR="00616108">
        <w:t xml:space="preserve"> </w:t>
      </w:r>
      <w:r w:rsidRPr="007D3264">
        <w:t>assessed</w:t>
      </w:r>
      <w:r w:rsidR="00616108">
        <w:t xml:space="preserve"> </w:t>
      </w:r>
      <w:r w:rsidRPr="007D3264">
        <w:t>as</w:t>
      </w:r>
      <w:r w:rsidR="00616108">
        <w:t xml:space="preserve"> </w:t>
      </w:r>
      <w:r w:rsidRPr="007D3264">
        <w:t>a</w:t>
      </w:r>
      <w:r w:rsidR="00616108">
        <w:t xml:space="preserve"> </w:t>
      </w:r>
      <w:r w:rsidRPr="007D3264">
        <w:t>secondary</w:t>
      </w:r>
      <w:r w:rsidR="00616108">
        <w:t xml:space="preserve"> </w:t>
      </w:r>
      <w:r w:rsidRPr="007D3264">
        <w:t>efficacy</w:t>
      </w:r>
      <w:r w:rsidR="00616108">
        <w:t xml:space="preserve"> </w:t>
      </w:r>
      <w:r w:rsidRPr="007D3264">
        <w:t>endpoint</w:t>
      </w:r>
      <w:r w:rsidR="00616108">
        <w:t xml:space="preserve"> </w:t>
      </w:r>
      <w:r w:rsidRPr="007D3264">
        <w:t>in</w:t>
      </w:r>
      <w:r w:rsidR="00616108">
        <w:t xml:space="preserve"> </w:t>
      </w:r>
      <w:r w:rsidRPr="007D3264">
        <w:t>sub</w:t>
      </w:r>
      <w:r w:rsidR="00691260">
        <w:t>group</w:t>
      </w:r>
      <w:r w:rsidRPr="007D3264">
        <w:t>s</w:t>
      </w:r>
      <w:r w:rsidR="00616108">
        <w:t xml:space="preserve"> </w:t>
      </w:r>
      <w:r w:rsidRPr="007D3264">
        <w:t>of</w:t>
      </w:r>
      <w:r w:rsidR="00616108">
        <w:t xml:space="preserve"> </w:t>
      </w:r>
      <w:r w:rsidRPr="007D3264">
        <w:t>the</w:t>
      </w:r>
      <w:r w:rsidR="00616108">
        <w:t xml:space="preserve"> </w:t>
      </w:r>
      <w:r w:rsidRPr="007D3264">
        <w:t>FAS</w:t>
      </w:r>
      <w:r w:rsidR="00616108">
        <w:t xml:space="preserve"> </w:t>
      </w:r>
      <w:r w:rsidRPr="007D3264">
        <w:t>population</w:t>
      </w:r>
      <w:r w:rsidR="00616108">
        <w:t xml:space="preserve"> </w:t>
      </w:r>
      <w:r w:rsidR="00F96EC9">
        <w:t>that</w:t>
      </w:r>
      <w:r w:rsidR="00616108">
        <w:t xml:space="preserve"> </w:t>
      </w:r>
      <w:r w:rsidR="00F96EC9">
        <w:t>is</w:t>
      </w:r>
      <w:r w:rsidR="00616108">
        <w:t xml:space="preserve"> </w:t>
      </w:r>
      <w:r w:rsidRPr="007D3264">
        <w:t>1)</w:t>
      </w:r>
      <w:r w:rsidR="00616108">
        <w:t xml:space="preserve"> </w:t>
      </w:r>
      <w:r w:rsidRPr="007D3264">
        <w:t>subset</w:t>
      </w:r>
      <w:r w:rsidR="00616108">
        <w:t xml:space="preserve"> </w:t>
      </w:r>
      <w:r w:rsidRPr="007D3264">
        <w:t>of</w:t>
      </w:r>
      <w:r w:rsidR="00616108">
        <w:t xml:space="preserve"> </w:t>
      </w:r>
      <w:r w:rsidRPr="007D3264">
        <w:t>subjects</w:t>
      </w:r>
      <w:r w:rsidR="00616108">
        <w:t xml:space="preserve"> </w:t>
      </w:r>
      <w:r w:rsidRPr="007D3264">
        <w:t>with</w:t>
      </w:r>
      <w:r w:rsidR="00616108">
        <w:t xml:space="preserve"> </w:t>
      </w:r>
      <w:r w:rsidRPr="007D3264">
        <w:t>clinical</w:t>
      </w:r>
      <w:r w:rsidR="00616108">
        <w:t xml:space="preserve"> </w:t>
      </w:r>
      <w:r w:rsidRPr="007D3264">
        <w:t>cure</w:t>
      </w:r>
      <w:r w:rsidR="00616108">
        <w:t xml:space="preserve"> </w:t>
      </w:r>
      <w:r w:rsidRPr="007D3264">
        <w:t>of</w:t>
      </w:r>
      <w:r w:rsidR="00616108">
        <w:t xml:space="preserve"> </w:t>
      </w:r>
      <w:r w:rsidRPr="007D3264">
        <w:t>the</w:t>
      </w:r>
      <w:r w:rsidR="00616108">
        <w:t xml:space="preserve"> </w:t>
      </w:r>
      <w:r w:rsidRPr="007D3264">
        <w:t>baseline</w:t>
      </w:r>
      <w:r w:rsidR="00616108">
        <w:t xml:space="preserve"> </w:t>
      </w:r>
      <w:r w:rsidRPr="007D3264">
        <w:t>CDI</w:t>
      </w:r>
      <w:r w:rsidR="00616108">
        <w:t xml:space="preserve"> </w:t>
      </w:r>
      <w:r w:rsidRPr="007D3264">
        <w:t>episode</w:t>
      </w:r>
      <w:r w:rsidR="00616108">
        <w:t xml:space="preserve"> </w:t>
      </w:r>
      <w:r w:rsidRPr="007D3264">
        <w:t>and</w:t>
      </w:r>
      <w:r w:rsidR="00616108">
        <w:t xml:space="preserve"> </w:t>
      </w:r>
      <w:r w:rsidRPr="007D3264">
        <w:t>2)</w:t>
      </w:r>
      <w:r w:rsidR="00616108">
        <w:t xml:space="preserve"> </w:t>
      </w:r>
      <w:r w:rsidRPr="007D3264">
        <w:t>other</w:t>
      </w:r>
      <w:r w:rsidR="00616108">
        <w:t xml:space="preserve"> </w:t>
      </w:r>
      <w:r w:rsidRPr="007D3264">
        <w:t>sub</w:t>
      </w:r>
      <w:r w:rsidR="00691260">
        <w:t>group</w:t>
      </w:r>
      <w:r w:rsidRPr="007D3264">
        <w:t>s</w:t>
      </w:r>
      <w:r w:rsidR="00616108">
        <w:t xml:space="preserve"> </w:t>
      </w:r>
      <w:r w:rsidRPr="007D3264">
        <w:t>as</w:t>
      </w:r>
      <w:r w:rsidR="00616108">
        <w:t xml:space="preserve"> </w:t>
      </w:r>
      <w:r w:rsidRPr="007D3264">
        <w:t>defined</w:t>
      </w:r>
      <w:r w:rsidR="00616108">
        <w:t xml:space="preserve"> </w:t>
      </w:r>
      <w:r w:rsidRPr="007D3264">
        <w:t>in</w:t>
      </w:r>
      <w:r w:rsidR="00616108">
        <w:t xml:space="preserve"> </w:t>
      </w:r>
      <w:r w:rsidRPr="007D3264">
        <w:t>Secondary</w:t>
      </w:r>
      <w:r w:rsidR="00616108">
        <w:t xml:space="preserve"> </w:t>
      </w:r>
      <w:r w:rsidRPr="007D3264">
        <w:t>Objective</w:t>
      </w:r>
      <w:r w:rsidR="00616108">
        <w:t xml:space="preserve"> </w:t>
      </w:r>
      <w:r w:rsidRPr="007D3264">
        <w:t>#3</w:t>
      </w:r>
      <w:r w:rsidR="00616108">
        <w:t xml:space="preserve"> </w:t>
      </w:r>
      <w:r w:rsidRPr="007D3264">
        <w:t>(as</w:t>
      </w:r>
      <w:r w:rsidR="00616108">
        <w:t xml:space="preserve"> </w:t>
      </w:r>
      <w:r w:rsidRPr="007D3264">
        <w:t>listed</w:t>
      </w:r>
      <w:r w:rsidR="00616108">
        <w:t xml:space="preserve"> </w:t>
      </w:r>
      <w:r w:rsidRPr="007D3264">
        <w:t>above).</w:t>
      </w:r>
    </w:p>
    <w:p w14:paraId="6E72AB4C" w14:textId="2AA266DE" w:rsidR="007D3264" w:rsidRPr="007D3264" w:rsidRDefault="007D3264" w:rsidP="007D3264">
      <w:pPr>
        <w:pStyle w:val="Heading6"/>
        <w:rPr>
          <w:rFonts w:eastAsia="TimesNewRoman"/>
        </w:rPr>
      </w:pPr>
      <w:r w:rsidRPr="007D3264">
        <w:rPr>
          <w:rFonts w:eastAsia="TimesNewRoman"/>
        </w:rPr>
        <w:t>Exploratory</w:t>
      </w:r>
      <w:r w:rsidR="00616108">
        <w:rPr>
          <w:rFonts w:eastAsia="TimesNewRoman"/>
        </w:rPr>
        <w:t xml:space="preserve"> </w:t>
      </w:r>
      <w:r w:rsidRPr="007D3264">
        <w:rPr>
          <w:rFonts w:eastAsia="TimesNewRoman"/>
        </w:rPr>
        <w:t>efficacy</w:t>
      </w:r>
      <w:r w:rsidR="00616108">
        <w:rPr>
          <w:rFonts w:eastAsia="TimesNewRoman"/>
        </w:rPr>
        <w:t xml:space="preserve"> </w:t>
      </w:r>
      <w:r w:rsidR="00E66C60">
        <w:rPr>
          <w:rFonts w:eastAsia="TimesNewRoman"/>
        </w:rPr>
        <w:t>e</w:t>
      </w:r>
      <w:r w:rsidRPr="007D3264">
        <w:rPr>
          <w:rFonts w:eastAsia="TimesNewRoman"/>
        </w:rPr>
        <w:t>ndpoints</w:t>
      </w:r>
    </w:p>
    <w:p w14:paraId="40226A16" w14:textId="17BBE227" w:rsidR="00F96EC9" w:rsidRDefault="007D3264" w:rsidP="007D3264">
      <w:r w:rsidRPr="007D3264">
        <w:t>Clinical</w:t>
      </w:r>
      <w:r w:rsidR="00616108">
        <w:t xml:space="preserve"> </w:t>
      </w:r>
      <w:r w:rsidRPr="007D3264">
        <w:t>cure</w:t>
      </w:r>
      <w:r w:rsidR="00616108">
        <w:t xml:space="preserve"> </w:t>
      </w:r>
      <w:r w:rsidRPr="007D3264">
        <w:t>=</w:t>
      </w:r>
      <w:r w:rsidR="00616108">
        <w:t xml:space="preserve"> </w:t>
      </w:r>
      <w:r w:rsidRPr="007D3264">
        <w:t>subject</w:t>
      </w:r>
      <w:r w:rsidR="00616108">
        <w:t xml:space="preserve"> </w:t>
      </w:r>
      <w:r w:rsidRPr="007D3264">
        <w:t>received</w:t>
      </w:r>
      <w:r w:rsidR="00616108">
        <w:t xml:space="preserve"> </w:t>
      </w:r>
      <w:r w:rsidR="001349A8">
        <w:t>≤</w:t>
      </w:r>
      <w:r w:rsidR="00616108">
        <w:t xml:space="preserve"> </w:t>
      </w:r>
      <w:r w:rsidRPr="007D3264">
        <w:t>14</w:t>
      </w:r>
      <w:r w:rsidR="00616108">
        <w:t xml:space="preserve"> </w:t>
      </w:r>
      <w:r w:rsidRPr="007D3264">
        <w:t>day</w:t>
      </w:r>
      <w:r w:rsidR="00616108">
        <w:t xml:space="preserve"> </w:t>
      </w:r>
      <w:r w:rsidRPr="007D3264">
        <w:t>regimen</w:t>
      </w:r>
      <w:r w:rsidR="00616108">
        <w:t xml:space="preserve"> </w:t>
      </w:r>
      <w:r w:rsidRPr="007D3264">
        <w:t>of</w:t>
      </w:r>
      <w:r w:rsidR="00616108">
        <w:t xml:space="preserve"> </w:t>
      </w:r>
      <w:r w:rsidRPr="007D3264">
        <w:t>SoC</w:t>
      </w:r>
      <w:r w:rsidR="00616108">
        <w:t xml:space="preserve"> </w:t>
      </w:r>
      <w:r w:rsidRPr="007D3264">
        <w:t>therapy</w:t>
      </w:r>
      <w:r w:rsidR="00616108">
        <w:t xml:space="preserve"> </w:t>
      </w:r>
      <w:r w:rsidRPr="007D3264">
        <w:t>and</w:t>
      </w:r>
      <w:r w:rsidR="00616108">
        <w:t xml:space="preserve"> </w:t>
      </w:r>
      <w:r w:rsidRPr="007D3264">
        <w:t>no</w:t>
      </w:r>
      <w:r w:rsidR="00616108">
        <w:t xml:space="preserve"> </w:t>
      </w:r>
      <w:r w:rsidRPr="007D3264">
        <w:t>diarrhoea</w:t>
      </w:r>
      <w:r w:rsidR="00616108">
        <w:t xml:space="preserve"> </w:t>
      </w:r>
      <w:r w:rsidRPr="007D3264">
        <w:t>(</w:t>
      </w:r>
      <w:r w:rsidR="001349A8">
        <w:t>≤</w:t>
      </w:r>
      <w:r w:rsidR="00616108">
        <w:t xml:space="preserve"> </w:t>
      </w:r>
      <w:r w:rsidRPr="007D3264">
        <w:t>2</w:t>
      </w:r>
      <w:r w:rsidR="00616108">
        <w:t xml:space="preserve"> </w:t>
      </w:r>
      <w:r w:rsidRPr="007D3264">
        <w:t>loose</w:t>
      </w:r>
      <w:r w:rsidR="00616108">
        <w:t xml:space="preserve"> </w:t>
      </w:r>
      <w:r w:rsidRPr="007D3264">
        <w:t>stools</w:t>
      </w:r>
      <w:r w:rsidR="00616108">
        <w:t xml:space="preserve"> </w:t>
      </w:r>
      <w:r w:rsidRPr="007D3264">
        <w:t>per</w:t>
      </w:r>
      <w:r w:rsidR="00616108">
        <w:t xml:space="preserve"> </w:t>
      </w:r>
      <w:r w:rsidRPr="007D3264">
        <w:t>24</w:t>
      </w:r>
      <w:r w:rsidR="00616108">
        <w:t xml:space="preserve"> </w:t>
      </w:r>
      <w:r w:rsidR="001349A8">
        <w:t>hours</w:t>
      </w:r>
      <w:r w:rsidRPr="007D3264">
        <w:t>)</w:t>
      </w:r>
      <w:r w:rsidR="00616108">
        <w:t xml:space="preserve"> </w:t>
      </w:r>
      <w:r w:rsidRPr="007D3264">
        <w:t>for</w:t>
      </w:r>
      <w:r w:rsidR="00616108">
        <w:t xml:space="preserve"> </w:t>
      </w:r>
      <w:r w:rsidRPr="007D3264">
        <w:t>two</w:t>
      </w:r>
      <w:r w:rsidR="00616108">
        <w:t xml:space="preserve"> </w:t>
      </w:r>
      <w:r w:rsidRPr="007D3264">
        <w:t>consecutive</w:t>
      </w:r>
      <w:r w:rsidR="00616108">
        <w:t xml:space="preserve"> </w:t>
      </w:r>
      <w:r w:rsidRPr="007D3264">
        <w:t>days</w:t>
      </w:r>
      <w:r w:rsidR="00616108">
        <w:t xml:space="preserve"> </w:t>
      </w:r>
      <w:r w:rsidRPr="007D3264">
        <w:t>following</w:t>
      </w:r>
      <w:r w:rsidR="00616108">
        <w:t xml:space="preserve"> </w:t>
      </w:r>
      <w:r w:rsidRPr="007D3264">
        <w:t>completion</w:t>
      </w:r>
      <w:r w:rsidR="00616108">
        <w:t xml:space="preserve"> </w:t>
      </w:r>
      <w:r w:rsidRPr="007D3264">
        <w:t>of</w:t>
      </w:r>
      <w:r w:rsidR="00616108">
        <w:t xml:space="preserve"> </w:t>
      </w:r>
      <w:r w:rsidRPr="007D3264">
        <w:t>SoC</w:t>
      </w:r>
      <w:r w:rsidR="00616108">
        <w:t xml:space="preserve"> </w:t>
      </w:r>
      <w:r w:rsidRPr="007D3264">
        <w:t>therapy</w:t>
      </w:r>
      <w:r w:rsidR="00616108">
        <w:t xml:space="preserve"> </w:t>
      </w:r>
      <w:r w:rsidRPr="007D3264">
        <w:t>for</w:t>
      </w:r>
      <w:r w:rsidR="00616108">
        <w:t xml:space="preserve"> </w:t>
      </w:r>
      <w:r w:rsidRPr="007D3264">
        <w:t>the</w:t>
      </w:r>
      <w:r w:rsidR="00616108">
        <w:t xml:space="preserve"> </w:t>
      </w:r>
      <w:r w:rsidRPr="007D3264">
        <w:t>baseline</w:t>
      </w:r>
      <w:r w:rsidR="00616108">
        <w:t xml:space="preserve"> </w:t>
      </w:r>
      <w:r w:rsidRPr="007D3264">
        <w:t>CDI</w:t>
      </w:r>
      <w:r w:rsidR="00616108">
        <w:t xml:space="preserve"> </w:t>
      </w:r>
      <w:r w:rsidRPr="007D3264">
        <w:t>episode.</w:t>
      </w:r>
      <w:r w:rsidR="00616108">
        <w:t xml:space="preserve"> </w:t>
      </w:r>
      <w:r w:rsidRPr="007D3264">
        <w:t>Subjects</w:t>
      </w:r>
      <w:r w:rsidR="00616108">
        <w:t xml:space="preserve"> </w:t>
      </w:r>
      <w:r w:rsidRPr="007D3264">
        <w:t>requiring</w:t>
      </w:r>
      <w:r w:rsidR="00616108">
        <w:t xml:space="preserve"> </w:t>
      </w:r>
      <w:r w:rsidR="001349A8">
        <w:t>&gt;</w:t>
      </w:r>
      <w:r w:rsidR="00616108">
        <w:t xml:space="preserve"> </w:t>
      </w:r>
      <w:r w:rsidRPr="007D3264">
        <w:t>14</w:t>
      </w:r>
      <w:r w:rsidR="00616108">
        <w:t xml:space="preserve"> </w:t>
      </w:r>
      <w:r w:rsidRPr="007D3264">
        <w:t>day</w:t>
      </w:r>
      <w:r w:rsidR="00616108">
        <w:t xml:space="preserve"> </w:t>
      </w:r>
      <w:r w:rsidRPr="007D3264">
        <w:t>regimen</w:t>
      </w:r>
      <w:r w:rsidR="00616108">
        <w:t xml:space="preserve"> </w:t>
      </w:r>
      <w:r w:rsidRPr="007D3264">
        <w:t>of</w:t>
      </w:r>
      <w:r w:rsidR="00616108">
        <w:t xml:space="preserve"> </w:t>
      </w:r>
      <w:r w:rsidRPr="007D3264">
        <w:t>SoC</w:t>
      </w:r>
      <w:r w:rsidR="00616108">
        <w:t xml:space="preserve"> </w:t>
      </w:r>
      <w:r w:rsidRPr="007D3264">
        <w:t>therapy</w:t>
      </w:r>
      <w:r w:rsidR="00616108">
        <w:t xml:space="preserve"> </w:t>
      </w:r>
      <w:r w:rsidRPr="007D3264">
        <w:t>for</w:t>
      </w:r>
      <w:r w:rsidR="00616108">
        <w:t xml:space="preserve"> </w:t>
      </w:r>
      <w:r w:rsidRPr="007D3264">
        <w:t>the</w:t>
      </w:r>
      <w:r w:rsidR="00616108">
        <w:t xml:space="preserve"> </w:t>
      </w:r>
      <w:r w:rsidRPr="007D3264">
        <w:t>baseline</w:t>
      </w:r>
      <w:r w:rsidR="00616108">
        <w:t xml:space="preserve"> </w:t>
      </w:r>
      <w:r w:rsidRPr="007D3264">
        <w:t>CDI</w:t>
      </w:r>
      <w:r w:rsidR="00616108">
        <w:t xml:space="preserve"> </w:t>
      </w:r>
      <w:r w:rsidRPr="007D3264">
        <w:t>episode</w:t>
      </w:r>
      <w:r w:rsidR="00616108">
        <w:t xml:space="preserve"> </w:t>
      </w:r>
      <w:r w:rsidRPr="007D3264">
        <w:t>were</w:t>
      </w:r>
      <w:r w:rsidR="00616108">
        <w:t xml:space="preserve"> </w:t>
      </w:r>
      <w:r w:rsidRPr="007D3264">
        <w:t>considered</w:t>
      </w:r>
      <w:r w:rsidR="00616108">
        <w:t xml:space="preserve"> </w:t>
      </w:r>
      <w:r w:rsidRPr="007D3264">
        <w:t>a</w:t>
      </w:r>
      <w:r w:rsidR="00616108">
        <w:t xml:space="preserve"> </w:t>
      </w:r>
      <w:r w:rsidRPr="007D3264">
        <w:t>failure</w:t>
      </w:r>
      <w:r w:rsidR="00616108">
        <w:t xml:space="preserve"> </w:t>
      </w:r>
      <w:r w:rsidRPr="007D3264">
        <w:t>for</w:t>
      </w:r>
      <w:r w:rsidR="00616108">
        <w:t xml:space="preserve"> </w:t>
      </w:r>
      <w:r w:rsidRPr="007D3264">
        <w:t>the</w:t>
      </w:r>
      <w:r w:rsidR="00616108">
        <w:t xml:space="preserve"> </w:t>
      </w:r>
      <w:r w:rsidRPr="007D3264">
        <w:t>clinical</w:t>
      </w:r>
      <w:r w:rsidR="00616108">
        <w:t xml:space="preserve"> </w:t>
      </w:r>
      <w:r w:rsidRPr="007D3264">
        <w:t>cure</w:t>
      </w:r>
      <w:r w:rsidR="00616108">
        <w:t xml:space="preserve"> </w:t>
      </w:r>
      <w:r w:rsidRPr="007D3264">
        <w:t>endpoint</w:t>
      </w:r>
      <w:r w:rsidR="00F96EC9">
        <w:t>.</w:t>
      </w:r>
    </w:p>
    <w:p w14:paraId="034CA1FE" w14:textId="3A4B4F15" w:rsidR="007D3264" w:rsidRPr="007D3264" w:rsidRDefault="007D3264" w:rsidP="007D3264">
      <w:r w:rsidRPr="007D3264">
        <w:t>Diarrhoea</w:t>
      </w:r>
      <w:r w:rsidR="00616108">
        <w:t xml:space="preserve"> </w:t>
      </w:r>
      <w:r w:rsidRPr="007D3264">
        <w:t>recurrence</w:t>
      </w:r>
      <w:r w:rsidR="00616108">
        <w:t xml:space="preserve"> </w:t>
      </w:r>
      <w:r w:rsidRPr="007D3264">
        <w:t>=</w:t>
      </w:r>
      <w:r w:rsidR="00616108">
        <w:t xml:space="preserve"> </w:t>
      </w:r>
      <w:r w:rsidRPr="007D3264">
        <w:t>proportion</w:t>
      </w:r>
      <w:r w:rsidR="00616108">
        <w:t xml:space="preserve"> </w:t>
      </w:r>
      <w:r w:rsidRPr="007D3264">
        <w:t>of</w:t>
      </w:r>
      <w:r w:rsidR="00616108">
        <w:t xml:space="preserve"> </w:t>
      </w:r>
      <w:r w:rsidRPr="007D3264">
        <w:t>subjects</w:t>
      </w:r>
      <w:r w:rsidR="00616108">
        <w:t xml:space="preserve"> </w:t>
      </w:r>
      <w:r w:rsidRPr="007D3264">
        <w:t>with</w:t>
      </w:r>
      <w:r w:rsidR="00616108">
        <w:t xml:space="preserve"> </w:t>
      </w:r>
      <w:r w:rsidRPr="007D3264">
        <w:t>diarrhoea</w:t>
      </w:r>
      <w:r w:rsidR="00616108">
        <w:t xml:space="preserve"> </w:t>
      </w:r>
      <w:r w:rsidRPr="007D3264">
        <w:t>recurrence</w:t>
      </w:r>
      <w:r w:rsidR="00616108">
        <w:t xml:space="preserve"> </w:t>
      </w:r>
      <w:r w:rsidRPr="007D3264">
        <w:t>defined</w:t>
      </w:r>
      <w:r w:rsidR="00616108">
        <w:t xml:space="preserve"> </w:t>
      </w:r>
      <w:r w:rsidRPr="007D3264">
        <w:t>as</w:t>
      </w:r>
      <w:r w:rsidR="00616108">
        <w:t xml:space="preserve"> </w:t>
      </w:r>
      <w:r w:rsidRPr="007D3264">
        <w:t>the</w:t>
      </w:r>
      <w:r w:rsidR="00616108">
        <w:t xml:space="preserve"> </w:t>
      </w:r>
      <w:r w:rsidRPr="007D3264">
        <w:t>development</w:t>
      </w:r>
      <w:r w:rsidR="00616108">
        <w:t xml:space="preserve"> </w:t>
      </w:r>
      <w:r w:rsidRPr="007D3264">
        <w:t>of</w:t>
      </w:r>
      <w:r w:rsidR="00616108">
        <w:t xml:space="preserve"> </w:t>
      </w:r>
      <w:r w:rsidRPr="007D3264">
        <w:t>a</w:t>
      </w:r>
      <w:r w:rsidR="00616108">
        <w:t xml:space="preserve"> </w:t>
      </w:r>
      <w:r w:rsidRPr="007D3264">
        <w:t>new</w:t>
      </w:r>
      <w:r w:rsidR="00616108">
        <w:t xml:space="preserve"> </w:t>
      </w:r>
      <w:r w:rsidRPr="007D3264">
        <w:t>episode</w:t>
      </w:r>
      <w:r w:rsidR="00616108">
        <w:t xml:space="preserve"> </w:t>
      </w:r>
      <w:r w:rsidRPr="007D3264">
        <w:t>of</w:t>
      </w:r>
      <w:r w:rsidR="00616108">
        <w:t xml:space="preserve"> </w:t>
      </w:r>
      <w:r w:rsidRPr="007D3264">
        <w:t>diarrhoea</w:t>
      </w:r>
      <w:r w:rsidR="00616108">
        <w:t xml:space="preserve"> </w:t>
      </w:r>
      <w:r w:rsidRPr="007D3264">
        <w:t>(3</w:t>
      </w:r>
      <w:r w:rsidR="00616108">
        <w:t xml:space="preserve"> </w:t>
      </w:r>
      <w:r w:rsidRPr="007D3264">
        <w:t>plus</w:t>
      </w:r>
      <w:r w:rsidR="00616108">
        <w:t xml:space="preserve"> </w:t>
      </w:r>
      <w:r w:rsidRPr="007D3264">
        <w:t>bowel</w:t>
      </w:r>
      <w:r w:rsidR="00616108">
        <w:t xml:space="preserve"> </w:t>
      </w:r>
      <w:r w:rsidRPr="007D3264">
        <w:t>movements</w:t>
      </w:r>
      <w:r w:rsidR="00616108">
        <w:t xml:space="preserve"> </w:t>
      </w:r>
      <w:r w:rsidRPr="007D3264">
        <w:t>with</w:t>
      </w:r>
      <w:r w:rsidR="00616108">
        <w:t xml:space="preserve"> </w:t>
      </w:r>
      <w:r w:rsidRPr="007D3264">
        <w:t>loose</w:t>
      </w:r>
      <w:r w:rsidR="00616108">
        <w:t xml:space="preserve"> </w:t>
      </w:r>
      <w:r w:rsidRPr="007D3264">
        <w:t>stools</w:t>
      </w:r>
      <w:r w:rsidR="00616108">
        <w:t xml:space="preserve"> </w:t>
      </w:r>
      <w:r w:rsidRPr="007D3264">
        <w:t>in</w:t>
      </w:r>
      <w:r w:rsidR="00616108">
        <w:t xml:space="preserve"> </w:t>
      </w:r>
      <w:r w:rsidRPr="007D3264">
        <w:t>24</w:t>
      </w:r>
      <w:r w:rsidR="00616108">
        <w:t xml:space="preserve"> </w:t>
      </w:r>
      <w:r w:rsidRPr="007D3264">
        <w:t>or</w:t>
      </w:r>
      <w:r w:rsidR="00616108">
        <w:t xml:space="preserve"> </w:t>
      </w:r>
      <w:r w:rsidRPr="007D3264">
        <w:t>fewer</w:t>
      </w:r>
      <w:r w:rsidR="00616108">
        <w:t xml:space="preserve"> </w:t>
      </w:r>
      <w:r w:rsidR="001349A8">
        <w:t>hours</w:t>
      </w:r>
      <w:r w:rsidRPr="007D3264">
        <w:t>)</w:t>
      </w:r>
      <w:r w:rsidR="00616108">
        <w:t xml:space="preserve"> </w:t>
      </w:r>
      <w:r w:rsidRPr="007D3264">
        <w:t>whether</w:t>
      </w:r>
      <w:r w:rsidR="00616108">
        <w:t xml:space="preserve"> </w:t>
      </w:r>
      <w:r w:rsidRPr="007D3264">
        <w:t>or</w:t>
      </w:r>
      <w:r w:rsidR="00616108">
        <w:t xml:space="preserve"> </w:t>
      </w:r>
      <w:r w:rsidRPr="007D3264">
        <w:t>not</w:t>
      </w:r>
      <w:r w:rsidR="00616108">
        <w:t xml:space="preserve"> </w:t>
      </w:r>
      <w:r w:rsidRPr="007D3264">
        <w:t>a</w:t>
      </w:r>
      <w:r w:rsidR="00616108">
        <w:t xml:space="preserve"> </w:t>
      </w:r>
      <w:r w:rsidRPr="007D3264">
        <w:t>positive</w:t>
      </w:r>
      <w:r w:rsidR="00616108">
        <w:t xml:space="preserve"> </w:t>
      </w:r>
      <w:r w:rsidRPr="007D3264">
        <w:t>stool</w:t>
      </w:r>
      <w:r w:rsidR="00616108">
        <w:t xml:space="preserve"> </w:t>
      </w:r>
      <w:r w:rsidRPr="007D3264">
        <w:t>test</w:t>
      </w:r>
      <w:r w:rsidR="00616108">
        <w:t xml:space="preserve"> </w:t>
      </w:r>
      <w:r w:rsidRPr="007D3264">
        <w:t>for</w:t>
      </w:r>
      <w:r w:rsidR="00616108">
        <w:t xml:space="preserve"> </w:t>
      </w:r>
      <w:r w:rsidRPr="007D3264">
        <w:t>toxigenic</w:t>
      </w:r>
      <w:r w:rsidR="00616108">
        <w:t xml:space="preserve"> </w:t>
      </w:r>
      <w:r w:rsidRPr="001349A8">
        <w:rPr>
          <w:i/>
        </w:rPr>
        <w:t>C.</w:t>
      </w:r>
      <w:r w:rsidR="00616108">
        <w:rPr>
          <w:i/>
        </w:rPr>
        <w:t xml:space="preserve"> </w:t>
      </w:r>
      <w:r w:rsidRPr="001349A8">
        <w:rPr>
          <w:i/>
        </w:rPr>
        <w:t>difficile</w:t>
      </w:r>
      <w:r w:rsidR="00616108">
        <w:rPr>
          <w:i/>
        </w:rPr>
        <w:t xml:space="preserve"> </w:t>
      </w:r>
      <w:r w:rsidRPr="007D3264">
        <w:t>was</w:t>
      </w:r>
      <w:r w:rsidR="00616108">
        <w:t xml:space="preserve"> </w:t>
      </w:r>
      <w:r w:rsidRPr="007D3264">
        <w:t>available</w:t>
      </w:r>
      <w:r w:rsidR="00616108">
        <w:t xml:space="preserve"> </w:t>
      </w:r>
      <w:r w:rsidRPr="007D3264">
        <w:t>following</w:t>
      </w:r>
      <w:r w:rsidR="00616108">
        <w:t xml:space="preserve"> </w:t>
      </w:r>
      <w:r w:rsidRPr="007D3264">
        <w:t>clinical</w:t>
      </w:r>
      <w:r w:rsidR="00616108">
        <w:t xml:space="preserve"> </w:t>
      </w:r>
      <w:r w:rsidRPr="007D3264">
        <w:t>cure</w:t>
      </w:r>
      <w:r w:rsidR="00616108">
        <w:t xml:space="preserve"> </w:t>
      </w:r>
      <w:r w:rsidRPr="007D3264">
        <w:t>of</w:t>
      </w:r>
      <w:r w:rsidR="00616108">
        <w:t xml:space="preserve"> </w:t>
      </w:r>
      <w:r w:rsidRPr="007D3264">
        <w:t>the</w:t>
      </w:r>
      <w:r w:rsidR="00616108">
        <w:t xml:space="preserve"> </w:t>
      </w:r>
      <w:r w:rsidRPr="007D3264">
        <w:t>baseline</w:t>
      </w:r>
      <w:r w:rsidR="00616108">
        <w:t xml:space="preserve"> </w:t>
      </w:r>
      <w:r w:rsidRPr="007D3264">
        <w:t>CDI</w:t>
      </w:r>
      <w:r w:rsidR="00616108">
        <w:t xml:space="preserve"> </w:t>
      </w:r>
      <w:r w:rsidRPr="007D3264">
        <w:t>episode.</w:t>
      </w:r>
    </w:p>
    <w:p w14:paraId="2DEF3224" w14:textId="4493A4E4" w:rsidR="00F96EC9" w:rsidRDefault="007D3264" w:rsidP="007D3264">
      <w:r w:rsidRPr="007D3264">
        <w:t>PK:</w:t>
      </w:r>
      <w:r w:rsidR="00616108">
        <w:t xml:space="preserve"> </w:t>
      </w:r>
      <w:r w:rsidRPr="007D3264">
        <w:t>Summary</w:t>
      </w:r>
      <w:r w:rsidR="00616108">
        <w:t xml:space="preserve"> </w:t>
      </w:r>
      <w:r w:rsidRPr="007D3264">
        <w:t>statistics</w:t>
      </w:r>
      <w:r w:rsidR="00616108">
        <w:t xml:space="preserve"> </w:t>
      </w:r>
      <w:r w:rsidRPr="007D3264">
        <w:t>for</w:t>
      </w:r>
      <w:r w:rsidR="00616108">
        <w:t xml:space="preserve"> </w:t>
      </w:r>
      <w:r w:rsidRPr="007D3264">
        <w:t>MK-3415</w:t>
      </w:r>
      <w:r w:rsidR="00616108">
        <w:t xml:space="preserve"> </w:t>
      </w:r>
      <w:r w:rsidRPr="007D3264">
        <w:t>and</w:t>
      </w:r>
      <w:r w:rsidR="00616108">
        <w:t xml:space="preserve"> </w:t>
      </w:r>
      <w:r w:rsidRPr="007D3264">
        <w:t>MK-6072</w:t>
      </w:r>
      <w:r w:rsidR="00616108">
        <w:t xml:space="preserve"> </w:t>
      </w:r>
      <w:r w:rsidRPr="007D3264">
        <w:t>serum</w:t>
      </w:r>
      <w:r w:rsidR="00616108">
        <w:t xml:space="preserve"> </w:t>
      </w:r>
      <w:r w:rsidRPr="007D3264">
        <w:t>concentrations</w:t>
      </w:r>
      <w:r w:rsidR="00616108">
        <w:t xml:space="preserve"> </w:t>
      </w:r>
      <w:r w:rsidRPr="007D3264">
        <w:t>over</w:t>
      </w:r>
      <w:r w:rsidR="00616108">
        <w:t xml:space="preserve"> </w:t>
      </w:r>
      <w:r w:rsidRPr="007D3264">
        <w:t>time</w:t>
      </w:r>
      <w:r w:rsidR="00F96EC9">
        <w:t>.</w:t>
      </w:r>
    </w:p>
    <w:p w14:paraId="4C6350A4" w14:textId="492DBC0E" w:rsidR="007D3264" w:rsidRPr="007D3264" w:rsidRDefault="007D3264" w:rsidP="007D3264">
      <w:r w:rsidRPr="007D3264">
        <w:t>Immunogenicity:</w:t>
      </w:r>
      <w:r w:rsidR="00616108">
        <w:t xml:space="preserve"> </w:t>
      </w:r>
      <w:r w:rsidRPr="007D3264">
        <w:t>ADA</w:t>
      </w:r>
      <w:r w:rsidR="00616108">
        <w:t xml:space="preserve"> </w:t>
      </w:r>
      <w:r w:rsidRPr="007D3264">
        <w:t>(negative,</w:t>
      </w:r>
      <w:r w:rsidR="00616108">
        <w:t xml:space="preserve"> </w:t>
      </w:r>
      <w:r w:rsidRPr="007D3264">
        <w:t>inconclusive,</w:t>
      </w:r>
      <w:r w:rsidR="00616108">
        <w:t xml:space="preserve"> </w:t>
      </w:r>
      <w:r w:rsidRPr="007D3264">
        <w:t>treatment</w:t>
      </w:r>
      <w:r w:rsidR="00616108">
        <w:t xml:space="preserve"> </w:t>
      </w:r>
      <w:r w:rsidRPr="007D3264">
        <w:t>emergent</w:t>
      </w:r>
      <w:r w:rsidR="00616108">
        <w:t xml:space="preserve"> </w:t>
      </w:r>
      <w:r w:rsidRPr="007D3264">
        <w:t>positive,</w:t>
      </w:r>
      <w:r w:rsidR="00616108">
        <w:t xml:space="preserve"> </w:t>
      </w:r>
      <w:r w:rsidRPr="007D3264">
        <w:t>non-treatment</w:t>
      </w:r>
      <w:r w:rsidR="00616108">
        <w:t xml:space="preserve"> </w:t>
      </w:r>
      <w:r w:rsidRPr="007D3264">
        <w:t>emergent</w:t>
      </w:r>
      <w:r w:rsidR="00616108">
        <w:t xml:space="preserve"> </w:t>
      </w:r>
      <w:r w:rsidRPr="007D3264">
        <w:t>positive).</w:t>
      </w:r>
    </w:p>
    <w:p w14:paraId="191991F3" w14:textId="18E4BB5E" w:rsidR="00F96EC9" w:rsidRDefault="007D3264" w:rsidP="007D3264">
      <w:r w:rsidRPr="007D3264">
        <w:t>Safety:</w:t>
      </w:r>
      <w:r w:rsidR="00616108">
        <w:t xml:space="preserve"> </w:t>
      </w:r>
      <w:r w:rsidRPr="007D3264">
        <w:t>safety</w:t>
      </w:r>
      <w:r w:rsidR="00616108">
        <w:t xml:space="preserve"> </w:t>
      </w:r>
      <w:r w:rsidRPr="007D3264">
        <w:t>and</w:t>
      </w:r>
      <w:r w:rsidR="00616108">
        <w:t xml:space="preserve"> </w:t>
      </w:r>
      <w:r w:rsidRPr="007D3264">
        <w:t>tolerability</w:t>
      </w:r>
      <w:r w:rsidR="00616108">
        <w:t xml:space="preserve"> </w:t>
      </w:r>
      <w:r w:rsidRPr="007D3264">
        <w:t>of</w:t>
      </w:r>
      <w:r w:rsidR="00616108">
        <w:t xml:space="preserve"> </w:t>
      </w:r>
      <w:r w:rsidRPr="007D3264">
        <w:t>MK-3415A,</w:t>
      </w:r>
      <w:r w:rsidR="00616108">
        <w:t xml:space="preserve"> </w:t>
      </w:r>
      <w:r w:rsidRPr="007D3264">
        <w:t>MK-3415,</w:t>
      </w:r>
      <w:r w:rsidR="00616108">
        <w:t xml:space="preserve"> </w:t>
      </w:r>
      <w:r w:rsidRPr="007D3264">
        <w:t>and</w:t>
      </w:r>
      <w:r w:rsidR="00616108">
        <w:t xml:space="preserve"> </w:t>
      </w:r>
      <w:r w:rsidRPr="007D3264">
        <w:t>MK-6072</w:t>
      </w:r>
      <w:r w:rsidR="00616108">
        <w:t xml:space="preserve"> </w:t>
      </w:r>
      <w:r w:rsidRPr="007D3264">
        <w:t>assessed</w:t>
      </w:r>
      <w:r w:rsidR="00616108">
        <w:t xml:space="preserve"> </w:t>
      </w:r>
      <w:r w:rsidRPr="007D3264">
        <w:t>in</w:t>
      </w:r>
      <w:r w:rsidR="00616108">
        <w:t xml:space="preserve"> </w:t>
      </w:r>
      <w:r w:rsidRPr="007D3264">
        <w:t>the</w:t>
      </w:r>
      <w:r w:rsidR="00616108">
        <w:t xml:space="preserve"> </w:t>
      </w:r>
      <w:r w:rsidRPr="007D3264">
        <w:t>APaT</w:t>
      </w:r>
      <w:r w:rsidR="00616108">
        <w:t xml:space="preserve"> </w:t>
      </w:r>
      <w:r w:rsidRPr="007D3264">
        <w:t>population</w:t>
      </w:r>
      <w:r w:rsidR="00616108">
        <w:t xml:space="preserve"> </w:t>
      </w:r>
      <w:r w:rsidRPr="007D3264">
        <w:t>by</w:t>
      </w:r>
      <w:r w:rsidR="00616108">
        <w:t xml:space="preserve"> </w:t>
      </w:r>
      <w:r w:rsidRPr="007D3264">
        <w:t>a</w:t>
      </w:r>
      <w:r w:rsidR="00616108">
        <w:t xml:space="preserve"> </w:t>
      </w:r>
      <w:r w:rsidRPr="007D3264">
        <w:t>clinical</w:t>
      </w:r>
      <w:r w:rsidR="00616108">
        <w:t xml:space="preserve"> </w:t>
      </w:r>
      <w:r w:rsidRPr="007D3264">
        <w:t>evaluation</w:t>
      </w:r>
      <w:r w:rsidR="00616108">
        <w:t xml:space="preserve"> </w:t>
      </w:r>
      <w:r w:rsidRPr="007D3264">
        <w:t>of</w:t>
      </w:r>
      <w:r w:rsidR="00616108">
        <w:t xml:space="preserve"> </w:t>
      </w:r>
      <w:r w:rsidRPr="007D3264">
        <w:t>AEs</w:t>
      </w:r>
      <w:r w:rsidR="00616108">
        <w:t xml:space="preserve"> </w:t>
      </w:r>
      <w:r w:rsidRPr="007D3264">
        <w:t>and</w:t>
      </w:r>
      <w:r w:rsidR="00616108">
        <w:t xml:space="preserve"> </w:t>
      </w:r>
      <w:r w:rsidRPr="007D3264">
        <w:t>inspection</w:t>
      </w:r>
      <w:r w:rsidR="00616108">
        <w:t xml:space="preserve"> </w:t>
      </w:r>
      <w:r w:rsidRPr="007D3264">
        <w:t>of</w:t>
      </w:r>
      <w:r w:rsidR="00616108">
        <w:t xml:space="preserve"> </w:t>
      </w:r>
      <w:r w:rsidRPr="007D3264">
        <w:t>other</w:t>
      </w:r>
      <w:r w:rsidR="00616108">
        <w:t xml:space="preserve"> </w:t>
      </w:r>
      <w:r w:rsidRPr="007D3264">
        <w:t>study</w:t>
      </w:r>
      <w:r w:rsidR="00616108">
        <w:t xml:space="preserve"> </w:t>
      </w:r>
      <w:r w:rsidRPr="007D3264">
        <w:t>parameters</w:t>
      </w:r>
      <w:r w:rsidR="00616108">
        <w:t xml:space="preserve"> </w:t>
      </w:r>
      <w:r w:rsidRPr="007D3264">
        <w:t>including</w:t>
      </w:r>
      <w:r w:rsidR="00616108">
        <w:t xml:space="preserve"> </w:t>
      </w:r>
      <w:r w:rsidRPr="007D3264">
        <w:t>vital</w:t>
      </w:r>
      <w:r w:rsidR="00616108">
        <w:t xml:space="preserve"> </w:t>
      </w:r>
      <w:r w:rsidRPr="007D3264">
        <w:t>signs,</w:t>
      </w:r>
      <w:r w:rsidR="00616108">
        <w:t xml:space="preserve"> </w:t>
      </w:r>
      <w:r w:rsidRPr="007D3264">
        <w:t>lab</w:t>
      </w:r>
      <w:r w:rsidR="00616108">
        <w:t xml:space="preserve"> </w:t>
      </w:r>
      <w:r w:rsidRPr="007D3264">
        <w:t>assessments,</w:t>
      </w:r>
      <w:r w:rsidR="00616108">
        <w:t xml:space="preserve"> </w:t>
      </w:r>
      <w:r w:rsidRPr="007D3264">
        <w:t>and</w:t>
      </w:r>
      <w:r w:rsidR="00616108">
        <w:t xml:space="preserve"> </w:t>
      </w:r>
      <w:r w:rsidRPr="007D3264">
        <w:t>ECGs</w:t>
      </w:r>
      <w:r w:rsidR="00F96EC9">
        <w:t>.</w:t>
      </w:r>
    </w:p>
    <w:p w14:paraId="0500E01D" w14:textId="2A5FC0C1" w:rsidR="007D3264" w:rsidRPr="007D3264" w:rsidRDefault="007D3264" w:rsidP="00304318">
      <w:pPr>
        <w:pStyle w:val="Heading5"/>
      </w:pPr>
      <w:r w:rsidRPr="007D3264">
        <w:t>Randomisation</w:t>
      </w:r>
      <w:r w:rsidR="00616108">
        <w:t xml:space="preserve"> </w:t>
      </w:r>
      <w:r w:rsidRPr="007D3264">
        <w:t>and</w:t>
      </w:r>
      <w:r w:rsidR="00616108">
        <w:t xml:space="preserve"> </w:t>
      </w:r>
      <w:r w:rsidRPr="007D3264">
        <w:t>blinding</w:t>
      </w:r>
      <w:r w:rsidR="00616108">
        <w:t xml:space="preserve"> </w:t>
      </w:r>
      <w:r w:rsidRPr="007D3264">
        <w:t>methods</w:t>
      </w:r>
    </w:p>
    <w:p w14:paraId="0DA25AEE" w14:textId="3A1349C5" w:rsidR="007D3264" w:rsidRPr="007D3264" w:rsidRDefault="007D3264" w:rsidP="007D3264">
      <w:r w:rsidRPr="007D3264">
        <w:t>Randomisation:</w:t>
      </w:r>
      <w:r w:rsidR="00616108">
        <w:t xml:space="preserve"> </w:t>
      </w:r>
      <w:r w:rsidRPr="007D3264">
        <w:t>1:1:1:1,</w:t>
      </w:r>
      <w:r w:rsidR="00616108">
        <w:t xml:space="preserve"> </w:t>
      </w:r>
      <w:r w:rsidRPr="007D3264">
        <w:t>stratified</w:t>
      </w:r>
      <w:r w:rsidR="00616108">
        <w:t xml:space="preserve"> </w:t>
      </w:r>
      <w:r w:rsidRPr="007D3264">
        <w:t>by</w:t>
      </w:r>
      <w:r w:rsidR="00616108">
        <w:t xml:space="preserve"> </w:t>
      </w:r>
      <w:r w:rsidRPr="007D3264">
        <w:t>SoC</w:t>
      </w:r>
      <w:r w:rsidR="00616108">
        <w:t xml:space="preserve"> </w:t>
      </w:r>
      <w:r w:rsidRPr="007D3264">
        <w:t>antibiotic</w:t>
      </w:r>
      <w:r w:rsidR="00616108">
        <w:t xml:space="preserve"> </w:t>
      </w:r>
      <w:r w:rsidRPr="007D3264">
        <w:t>therapy,</w:t>
      </w:r>
      <w:r w:rsidR="00616108">
        <w:t xml:space="preserve"> </w:t>
      </w:r>
      <w:r w:rsidRPr="007D3264">
        <w:t>hospitalisation</w:t>
      </w:r>
      <w:r w:rsidR="00616108">
        <w:t xml:space="preserve"> </w:t>
      </w:r>
      <w:r w:rsidRPr="007D3264">
        <w:t>status.</w:t>
      </w:r>
      <w:r w:rsidR="00616108">
        <w:t xml:space="preserve"> </w:t>
      </w:r>
      <w:r w:rsidRPr="007D3264">
        <w:t>After</w:t>
      </w:r>
      <w:r w:rsidR="00616108">
        <w:t xml:space="preserve"> </w:t>
      </w:r>
      <w:r w:rsidRPr="007D3264">
        <w:t>the</w:t>
      </w:r>
      <w:r w:rsidR="00616108">
        <w:t xml:space="preserve"> </w:t>
      </w:r>
      <w:r w:rsidRPr="007D3264">
        <w:t>interim</w:t>
      </w:r>
      <w:r w:rsidR="00616108">
        <w:t xml:space="preserve"> </w:t>
      </w:r>
      <w:r w:rsidRPr="007D3264">
        <w:t>analysis</w:t>
      </w:r>
      <w:r w:rsidR="00616108">
        <w:t xml:space="preserve"> </w:t>
      </w:r>
      <w:r w:rsidRPr="007D3264">
        <w:t>the</w:t>
      </w:r>
      <w:r w:rsidR="00616108">
        <w:t xml:space="preserve"> </w:t>
      </w:r>
      <w:r w:rsidRPr="007D3264">
        <w:t>MK-3415</w:t>
      </w:r>
      <w:r w:rsidR="00616108">
        <w:t xml:space="preserve"> </w:t>
      </w:r>
      <w:r w:rsidRPr="007D3264">
        <w:t>arm</w:t>
      </w:r>
      <w:r w:rsidR="00616108">
        <w:t xml:space="preserve"> </w:t>
      </w:r>
      <w:r w:rsidRPr="007D3264">
        <w:t>was</w:t>
      </w:r>
      <w:r w:rsidR="00616108">
        <w:t xml:space="preserve"> </w:t>
      </w:r>
      <w:r w:rsidRPr="007D3264">
        <w:t>dropped</w:t>
      </w:r>
      <w:r w:rsidR="00616108">
        <w:t xml:space="preserve"> </w:t>
      </w:r>
      <w:r w:rsidRPr="007D3264">
        <w:t>(on</w:t>
      </w:r>
      <w:r w:rsidR="00616108">
        <w:t xml:space="preserve"> </w:t>
      </w:r>
      <w:r w:rsidRPr="007D3264">
        <w:t>the</w:t>
      </w:r>
      <w:r w:rsidR="00616108">
        <w:t xml:space="preserve"> </w:t>
      </w:r>
      <w:r w:rsidRPr="007D3264">
        <w:t>recommendation</w:t>
      </w:r>
      <w:r w:rsidR="00616108">
        <w:t xml:space="preserve"> </w:t>
      </w:r>
      <w:r w:rsidRPr="007D3264">
        <w:t>of</w:t>
      </w:r>
      <w:r w:rsidR="00616108">
        <w:t xml:space="preserve"> </w:t>
      </w:r>
      <w:r w:rsidRPr="007D3264">
        <w:t>the</w:t>
      </w:r>
      <w:r w:rsidR="00616108">
        <w:t xml:space="preserve"> </w:t>
      </w:r>
      <w:r w:rsidRPr="007D3264">
        <w:t>independent</w:t>
      </w:r>
      <w:r w:rsidR="00616108">
        <w:t xml:space="preserve"> </w:t>
      </w:r>
      <w:r w:rsidRPr="007D3264">
        <w:t>Data</w:t>
      </w:r>
      <w:r w:rsidR="00616108">
        <w:t xml:space="preserve"> </w:t>
      </w:r>
      <w:r w:rsidRPr="007D3264">
        <w:t>Monitoring</w:t>
      </w:r>
      <w:r w:rsidR="00616108">
        <w:t xml:space="preserve"> </w:t>
      </w:r>
      <w:r w:rsidRPr="007D3264">
        <w:t>Committee),</w:t>
      </w:r>
      <w:r w:rsidR="00616108">
        <w:t xml:space="preserve"> </w:t>
      </w:r>
      <w:r w:rsidRPr="007D3264">
        <w:t>and</w:t>
      </w:r>
      <w:r w:rsidR="00616108">
        <w:t xml:space="preserve"> </w:t>
      </w:r>
      <w:r w:rsidRPr="007D3264">
        <w:t>subsequent</w:t>
      </w:r>
      <w:r w:rsidR="00616108">
        <w:t xml:space="preserve"> </w:t>
      </w:r>
      <w:r w:rsidRPr="007D3264">
        <w:t>patients</w:t>
      </w:r>
      <w:r w:rsidR="00616108">
        <w:t xml:space="preserve"> </w:t>
      </w:r>
      <w:r w:rsidRPr="007D3264">
        <w:t>were</w:t>
      </w:r>
      <w:r w:rsidR="00616108">
        <w:t xml:space="preserve"> </w:t>
      </w:r>
      <w:r w:rsidRPr="007D3264">
        <w:t>randomised</w:t>
      </w:r>
      <w:r w:rsidR="00616108">
        <w:t xml:space="preserve"> </w:t>
      </w:r>
      <w:r w:rsidRPr="007D3264">
        <w:t>1:1:1</w:t>
      </w:r>
      <w:r w:rsidR="00616108">
        <w:t xml:space="preserve"> </w:t>
      </w:r>
      <w:r w:rsidRPr="007D3264">
        <w:t>into</w:t>
      </w:r>
      <w:r w:rsidR="00616108">
        <w:t xml:space="preserve"> </w:t>
      </w:r>
      <w:r w:rsidRPr="007D3264">
        <w:t>the</w:t>
      </w:r>
      <w:r w:rsidR="00616108">
        <w:t xml:space="preserve"> </w:t>
      </w:r>
      <w:r w:rsidRPr="007D3264">
        <w:t>remaining</w:t>
      </w:r>
      <w:r w:rsidR="00616108">
        <w:t xml:space="preserve"> </w:t>
      </w:r>
      <w:r w:rsidRPr="007D3264">
        <w:t>3</w:t>
      </w:r>
      <w:r w:rsidR="00616108">
        <w:t xml:space="preserve"> </w:t>
      </w:r>
      <w:r w:rsidRPr="007D3264">
        <w:t>arms</w:t>
      </w:r>
      <w:r w:rsidR="00616108">
        <w:t xml:space="preserve"> </w:t>
      </w:r>
      <w:r w:rsidR="00F96EC9">
        <w:t>that</w:t>
      </w:r>
      <w:r w:rsidR="00616108">
        <w:t xml:space="preserve"> </w:t>
      </w:r>
      <w:r w:rsidR="00F96EC9">
        <w:t>is</w:t>
      </w:r>
      <w:r w:rsidR="00616108">
        <w:t xml:space="preserve"> </w:t>
      </w:r>
      <w:r w:rsidRPr="007D3264">
        <w:t>MK-6072,</w:t>
      </w:r>
      <w:r w:rsidR="00616108">
        <w:t xml:space="preserve"> </w:t>
      </w:r>
      <w:r w:rsidRPr="007D3264">
        <w:t>MK-3415A,</w:t>
      </w:r>
      <w:r w:rsidR="00616108">
        <w:t xml:space="preserve"> </w:t>
      </w:r>
      <w:r w:rsidR="001349A8">
        <w:t>and</w:t>
      </w:r>
      <w:r w:rsidR="00616108">
        <w:t xml:space="preserve"> </w:t>
      </w:r>
      <w:r w:rsidRPr="007D3264">
        <w:t>placebo.</w:t>
      </w:r>
    </w:p>
    <w:p w14:paraId="28871E40" w14:textId="0DC1FF7A" w:rsidR="007D3264" w:rsidRPr="007D3264" w:rsidRDefault="007D3264" w:rsidP="007D3264">
      <w:r w:rsidRPr="007D3264">
        <w:t>Blinding:</w:t>
      </w:r>
      <w:r w:rsidR="00616108">
        <w:t xml:space="preserve"> </w:t>
      </w:r>
      <w:r w:rsidRPr="007D3264">
        <w:t>Unblinded</w:t>
      </w:r>
      <w:r w:rsidR="00616108">
        <w:t xml:space="preserve"> </w:t>
      </w:r>
      <w:r w:rsidRPr="007D3264">
        <w:t>pharmacist</w:t>
      </w:r>
      <w:r w:rsidR="00616108">
        <w:t xml:space="preserve"> </w:t>
      </w:r>
      <w:r w:rsidRPr="007D3264">
        <w:t>at</w:t>
      </w:r>
      <w:r w:rsidR="00616108">
        <w:t xml:space="preserve"> </w:t>
      </w:r>
      <w:r w:rsidRPr="007D3264">
        <w:t>each</w:t>
      </w:r>
      <w:r w:rsidR="00616108">
        <w:t xml:space="preserve"> </w:t>
      </w:r>
      <w:r w:rsidRPr="007D3264">
        <w:t>centre</w:t>
      </w:r>
      <w:r w:rsidR="00616108">
        <w:t xml:space="preserve"> </w:t>
      </w:r>
      <w:r w:rsidRPr="007D3264">
        <w:t>prepared</w:t>
      </w:r>
      <w:r w:rsidR="00616108">
        <w:t xml:space="preserve"> </w:t>
      </w:r>
      <w:r w:rsidRPr="007D3264">
        <w:t>the</w:t>
      </w:r>
      <w:r w:rsidR="00616108">
        <w:t xml:space="preserve"> </w:t>
      </w:r>
      <w:r w:rsidRPr="007D3264">
        <w:t>product.</w:t>
      </w:r>
      <w:r w:rsidR="00616108">
        <w:t xml:space="preserve"> </w:t>
      </w:r>
      <w:r w:rsidRPr="007D3264">
        <w:t>Prepared</w:t>
      </w:r>
      <w:r w:rsidR="00616108">
        <w:t xml:space="preserve"> </w:t>
      </w:r>
      <w:r w:rsidRPr="007D3264">
        <w:t>product</w:t>
      </w:r>
      <w:r w:rsidR="00616108">
        <w:t xml:space="preserve"> </w:t>
      </w:r>
      <w:r w:rsidRPr="007D3264">
        <w:t>covered</w:t>
      </w:r>
      <w:r w:rsidR="00616108">
        <w:t xml:space="preserve"> </w:t>
      </w:r>
      <w:r w:rsidRPr="007D3264">
        <w:t>with</w:t>
      </w:r>
      <w:r w:rsidR="00616108">
        <w:t xml:space="preserve"> </w:t>
      </w:r>
      <w:r w:rsidRPr="007D3264">
        <w:t>an</w:t>
      </w:r>
      <w:r w:rsidR="00616108">
        <w:t xml:space="preserve"> </w:t>
      </w:r>
      <w:r w:rsidRPr="007D3264">
        <w:t>opaque</w:t>
      </w:r>
      <w:r w:rsidR="00616108">
        <w:t xml:space="preserve"> </w:t>
      </w:r>
      <w:r w:rsidRPr="007D3264">
        <w:t>sleeve</w:t>
      </w:r>
      <w:r w:rsidR="00616108">
        <w:t xml:space="preserve"> </w:t>
      </w:r>
      <w:r w:rsidRPr="007D3264">
        <w:t>to</w:t>
      </w:r>
      <w:r w:rsidR="00616108">
        <w:t xml:space="preserve"> </w:t>
      </w:r>
      <w:r w:rsidRPr="007D3264">
        <w:t>ensure</w:t>
      </w:r>
      <w:r w:rsidR="00616108">
        <w:t xml:space="preserve"> </w:t>
      </w:r>
      <w:r w:rsidRPr="007D3264">
        <w:t>no</w:t>
      </w:r>
      <w:r w:rsidR="00616108">
        <w:t xml:space="preserve"> </w:t>
      </w:r>
      <w:r w:rsidRPr="007D3264">
        <w:t>inadvertent</w:t>
      </w:r>
      <w:r w:rsidR="00616108">
        <w:t xml:space="preserve"> </w:t>
      </w:r>
      <w:r w:rsidRPr="007D3264">
        <w:t>unblinding</w:t>
      </w:r>
      <w:r w:rsidR="00616108">
        <w:t xml:space="preserve"> </w:t>
      </w:r>
      <w:r w:rsidRPr="007D3264">
        <w:t>of</w:t>
      </w:r>
      <w:r w:rsidR="00616108">
        <w:t xml:space="preserve"> </w:t>
      </w:r>
      <w:r w:rsidRPr="007D3264">
        <w:t>study</w:t>
      </w:r>
      <w:r w:rsidR="00616108">
        <w:t xml:space="preserve"> </w:t>
      </w:r>
      <w:r w:rsidRPr="007D3264">
        <w:t>staff</w:t>
      </w:r>
      <w:r w:rsidR="00616108">
        <w:t xml:space="preserve"> </w:t>
      </w:r>
      <w:r w:rsidRPr="007D3264">
        <w:t>as</w:t>
      </w:r>
      <w:r w:rsidR="00616108">
        <w:t xml:space="preserve"> </w:t>
      </w:r>
      <w:r w:rsidRPr="007D3264">
        <w:t>the</w:t>
      </w:r>
      <w:r w:rsidR="00616108">
        <w:t xml:space="preserve"> </w:t>
      </w:r>
      <w:r w:rsidRPr="007D3264">
        <w:t>antibody</w:t>
      </w:r>
      <w:r w:rsidR="00616108">
        <w:t xml:space="preserve"> </w:t>
      </w:r>
      <w:r w:rsidRPr="007D3264">
        <w:t>containing</w:t>
      </w:r>
      <w:r w:rsidR="00616108">
        <w:t xml:space="preserve"> </w:t>
      </w:r>
      <w:r w:rsidRPr="007D3264">
        <w:t>solutions</w:t>
      </w:r>
      <w:r w:rsidR="00616108">
        <w:t xml:space="preserve"> </w:t>
      </w:r>
      <w:r w:rsidRPr="007D3264">
        <w:t>are</w:t>
      </w:r>
      <w:r w:rsidR="00616108">
        <w:t xml:space="preserve"> </w:t>
      </w:r>
      <w:r w:rsidRPr="007D3264">
        <w:t>slightly</w:t>
      </w:r>
      <w:r w:rsidR="00616108">
        <w:t xml:space="preserve"> </w:t>
      </w:r>
      <w:r w:rsidRPr="007D3264">
        <w:t>opaque</w:t>
      </w:r>
      <w:r w:rsidR="00616108">
        <w:t xml:space="preserve"> </w:t>
      </w:r>
      <w:r w:rsidRPr="007D3264">
        <w:t>in</w:t>
      </w:r>
      <w:r w:rsidR="00616108">
        <w:t xml:space="preserve"> </w:t>
      </w:r>
      <w:r w:rsidRPr="007D3264">
        <w:t>colour</w:t>
      </w:r>
      <w:r w:rsidR="00616108">
        <w:t xml:space="preserve"> </w:t>
      </w:r>
      <w:r w:rsidRPr="007D3264">
        <w:t>compared</w:t>
      </w:r>
      <w:r w:rsidR="00616108">
        <w:t xml:space="preserve"> </w:t>
      </w:r>
      <w:r w:rsidRPr="007D3264">
        <w:t>to</w:t>
      </w:r>
      <w:r w:rsidR="00616108">
        <w:t xml:space="preserve"> </w:t>
      </w:r>
      <w:r w:rsidRPr="007D3264">
        <w:t>N-saline</w:t>
      </w:r>
      <w:r w:rsidR="00616108">
        <w:t xml:space="preserve"> </w:t>
      </w:r>
      <w:r w:rsidRPr="007D3264">
        <w:t>placebo.</w:t>
      </w:r>
    </w:p>
    <w:p w14:paraId="62A04328" w14:textId="56374A4C" w:rsidR="007D3264" w:rsidRPr="007D3264" w:rsidDel="0081373E" w:rsidRDefault="007D3264" w:rsidP="00304318">
      <w:pPr>
        <w:pStyle w:val="Heading5"/>
      </w:pPr>
      <w:r w:rsidRPr="007D3264">
        <w:t>Analysis</w:t>
      </w:r>
      <w:r w:rsidR="00616108">
        <w:t xml:space="preserve"> </w:t>
      </w:r>
      <w:r w:rsidRPr="007D3264">
        <w:t>populations</w:t>
      </w:r>
    </w:p>
    <w:p w14:paraId="393D416E" w14:textId="605E1A52" w:rsidR="001349A8" w:rsidRDefault="007D3264" w:rsidP="007D3264">
      <w:r w:rsidRPr="007D3264">
        <w:t>Full</w:t>
      </w:r>
      <w:r w:rsidR="00616108">
        <w:t xml:space="preserve"> </w:t>
      </w:r>
      <w:r w:rsidRPr="007D3264">
        <w:t>analysis</w:t>
      </w:r>
      <w:r w:rsidR="00616108">
        <w:t xml:space="preserve"> </w:t>
      </w:r>
      <w:r w:rsidRPr="007D3264">
        <w:t>set</w:t>
      </w:r>
      <w:r w:rsidR="00616108">
        <w:t xml:space="preserve"> </w:t>
      </w:r>
      <w:r w:rsidRPr="007D3264">
        <w:t>(FAS)</w:t>
      </w:r>
      <w:r w:rsidR="00616108">
        <w:t xml:space="preserve"> </w:t>
      </w:r>
      <w:r w:rsidRPr="007D3264">
        <w:t>population</w:t>
      </w:r>
      <w:r w:rsidR="00616108">
        <w:t xml:space="preserve"> </w:t>
      </w:r>
      <w:r w:rsidRPr="007D3264">
        <w:t>=</w:t>
      </w:r>
      <w:r w:rsidR="00616108">
        <w:t xml:space="preserve"> </w:t>
      </w:r>
      <w:r w:rsidRPr="007D3264">
        <w:t>all</w:t>
      </w:r>
      <w:r w:rsidR="00616108">
        <w:t xml:space="preserve"> </w:t>
      </w:r>
      <w:r w:rsidRPr="007D3264">
        <w:t>randomised</w:t>
      </w:r>
      <w:r w:rsidR="00616108">
        <w:t xml:space="preserve"> </w:t>
      </w:r>
      <w:r w:rsidRPr="007D3264">
        <w:t>subjects</w:t>
      </w:r>
      <w:r w:rsidR="00616108">
        <w:t xml:space="preserve"> </w:t>
      </w:r>
      <w:r w:rsidRPr="007D3264">
        <w:t>with</w:t>
      </w:r>
      <w:r w:rsidR="00616108">
        <w:t xml:space="preserve"> </w:t>
      </w:r>
      <w:r w:rsidRPr="007D3264">
        <w:t>subjects</w:t>
      </w:r>
      <w:r w:rsidR="00616108">
        <w:t xml:space="preserve"> </w:t>
      </w:r>
      <w:r w:rsidRPr="007D3264">
        <w:t>excluded</w:t>
      </w:r>
      <w:r w:rsidR="00616108">
        <w:t xml:space="preserve"> </w:t>
      </w:r>
      <w:r w:rsidRPr="007D3264">
        <w:t>for</w:t>
      </w:r>
      <w:r w:rsidR="00616108">
        <w:t xml:space="preserve"> </w:t>
      </w:r>
      <w:r w:rsidRPr="007D3264">
        <w:t>the</w:t>
      </w:r>
      <w:r w:rsidR="00616108">
        <w:t xml:space="preserve"> </w:t>
      </w:r>
      <w:r w:rsidRPr="007D3264">
        <w:t>following</w:t>
      </w:r>
      <w:r w:rsidR="00616108">
        <w:t xml:space="preserve"> </w:t>
      </w:r>
      <w:r w:rsidRPr="007D3264">
        <w:t>reasons:</w:t>
      </w:r>
    </w:p>
    <w:p w14:paraId="030F21F1" w14:textId="77777777" w:rsidR="00616108" w:rsidRDefault="007D3264" w:rsidP="00D556FA">
      <w:pPr>
        <w:pStyle w:val="Numberbullet0"/>
        <w:numPr>
          <w:ilvl w:val="0"/>
          <w:numId w:val="10"/>
        </w:numPr>
      </w:pPr>
      <w:r w:rsidRPr="007D3264">
        <w:t>failure</w:t>
      </w:r>
      <w:r w:rsidR="00616108">
        <w:t xml:space="preserve"> </w:t>
      </w:r>
      <w:r w:rsidRPr="007D3264">
        <w:t>to</w:t>
      </w:r>
      <w:r w:rsidR="00616108">
        <w:t xml:space="preserve"> </w:t>
      </w:r>
      <w:r w:rsidRPr="007D3264">
        <w:t>receive</w:t>
      </w:r>
      <w:r w:rsidR="00616108">
        <w:t xml:space="preserve"> </w:t>
      </w:r>
      <w:r w:rsidRPr="007D3264">
        <w:t>infusion</w:t>
      </w:r>
      <w:r w:rsidR="00616108">
        <w:t xml:space="preserve"> </w:t>
      </w:r>
      <w:r w:rsidRPr="007D3264">
        <w:t>of</w:t>
      </w:r>
      <w:r w:rsidR="00616108">
        <w:t xml:space="preserve"> </w:t>
      </w:r>
      <w:r w:rsidRPr="007D3264">
        <w:t>study</w:t>
      </w:r>
      <w:r w:rsidR="00616108">
        <w:t xml:space="preserve"> </w:t>
      </w:r>
      <w:r w:rsidRPr="007D3264">
        <w:t>medication;</w:t>
      </w:r>
    </w:p>
    <w:p w14:paraId="6AFF805F" w14:textId="77777777" w:rsidR="00616108" w:rsidRDefault="007D3264" w:rsidP="00D556FA">
      <w:pPr>
        <w:pStyle w:val="Numberbullet0"/>
        <w:numPr>
          <w:ilvl w:val="0"/>
          <w:numId w:val="10"/>
        </w:numPr>
      </w:pPr>
      <w:r w:rsidRPr="007D3264">
        <w:lastRenderedPageBreak/>
        <w:t>lack</w:t>
      </w:r>
      <w:r w:rsidR="00616108">
        <w:t xml:space="preserve"> </w:t>
      </w:r>
      <w:r w:rsidRPr="007D3264">
        <w:t>of</w:t>
      </w:r>
      <w:r w:rsidR="00616108">
        <w:t xml:space="preserve"> </w:t>
      </w:r>
      <w:r w:rsidRPr="007D3264">
        <w:t>a</w:t>
      </w:r>
      <w:r w:rsidR="00616108">
        <w:t xml:space="preserve"> </w:t>
      </w:r>
      <w:r w:rsidRPr="007D3264">
        <w:t>positive</w:t>
      </w:r>
      <w:r w:rsidR="00616108">
        <w:t xml:space="preserve"> </w:t>
      </w:r>
      <w:r w:rsidRPr="007D3264">
        <w:t>local</w:t>
      </w:r>
      <w:r w:rsidR="00616108">
        <w:t xml:space="preserve"> </w:t>
      </w:r>
      <w:r w:rsidRPr="007D3264">
        <w:t>stool</w:t>
      </w:r>
      <w:r w:rsidR="00616108">
        <w:t xml:space="preserve"> </w:t>
      </w:r>
      <w:r w:rsidRPr="007D3264">
        <w:t>test</w:t>
      </w:r>
      <w:r w:rsidR="00616108">
        <w:t xml:space="preserve"> </w:t>
      </w:r>
      <w:r w:rsidRPr="007D3264">
        <w:t>for</w:t>
      </w:r>
      <w:r w:rsidR="00616108">
        <w:t xml:space="preserve"> </w:t>
      </w:r>
      <w:r w:rsidRPr="007D3264">
        <w:t>toxigenic</w:t>
      </w:r>
      <w:r w:rsidR="00616108">
        <w:t xml:space="preserve"> </w:t>
      </w:r>
      <w:r w:rsidRPr="007D3264">
        <w:t>C.</w:t>
      </w:r>
      <w:r w:rsidR="00616108">
        <w:t xml:space="preserve"> </w:t>
      </w:r>
      <w:r w:rsidRPr="007D3264">
        <w:t>difficile;</w:t>
      </w:r>
      <w:r w:rsidR="00616108">
        <w:t xml:space="preserve"> </w:t>
      </w:r>
      <w:r w:rsidRPr="007D3264">
        <w:t>or</w:t>
      </w:r>
    </w:p>
    <w:p w14:paraId="5B85E152" w14:textId="7695C6FB" w:rsidR="007D3264" w:rsidRPr="007D3264" w:rsidRDefault="007D3264" w:rsidP="00D556FA">
      <w:pPr>
        <w:pStyle w:val="Numberbullet0"/>
        <w:numPr>
          <w:ilvl w:val="0"/>
          <w:numId w:val="10"/>
        </w:numPr>
      </w:pPr>
      <w:r w:rsidRPr="007D3264">
        <w:t>failure</w:t>
      </w:r>
      <w:r w:rsidR="00616108">
        <w:t xml:space="preserve"> </w:t>
      </w:r>
      <w:r w:rsidRPr="007D3264">
        <w:t>to</w:t>
      </w:r>
      <w:r w:rsidR="00616108">
        <w:t xml:space="preserve"> </w:t>
      </w:r>
      <w:r w:rsidRPr="007D3264">
        <w:t>receive</w:t>
      </w:r>
      <w:r w:rsidR="00616108">
        <w:t xml:space="preserve"> </w:t>
      </w:r>
      <w:r w:rsidRPr="007D3264">
        <w:t>protocol</w:t>
      </w:r>
      <w:r w:rsidR="00616108">
        <w:t xml:space="preserve"> </w:t>
      </w:r>
      <w:r w:rsidRPr="007D3264">
        <w:t>defined</w:t>
      </w:r>
      <w:r w:rsidR="00616108">
        <w:t xml:space="preserve"> </w:t>
      </w:r>
      <w:r w:rsidRPr="007D3264">
        <w:t>SoC</w:t>
      </w:r>
      <w:r w:rsidR="00616108">
        <w:t xml:space="preserve"> </w:t>
      </w:r>
      <w:r w:rsidRPr="007D3264">
        <w:t>therapy</w:t>
      </w:r>
      <w:r w:rsidR="00616108">
        <w:t xml:space="preserve"> </w:t>
      </w:r>
      <w:r w:rsidRPr="007D3264">
        <w:t>within</w:t>
      </w:r>
      <w:r w:rsidR="00616108">
        <w:t xml:space="preserve"> </w:t>
      </w:r>
      <w:r w:rsidRPr="007D3264">
        <w:t>a</w:t>
      </w:r>
      <w:r w:rsidR="00616108">
        <w:t xml:space="preserve"> </w:t>
      </w:r>
      <w:r w:rsidRPr="007D3264">
        <w:t>1</w:t>
      </w:r>
      <w:r w:rsidR="00616108">
        <w:t xml:space="preserve"> </w:t>
      </w:r>
      <w:r w:rsidRPr="007D3264">
        <w:t>day</w:t>
      </w:r>
      <w:r w:rsidR="00616108">
        <w:t xml:space="preserve"> </w:t>
      </w:r>
      <w:r w:rsidRPr="007D3264">
        <w:t>window</w:t>
      </w:r>
      <w:r w:rsidR="00616108">
        <w:t xml:space="preserve"> </w:t>
      </w:r>
      <w:r w:rsidRPr="007D3264">
        <w:t>of</w:t>
      </w:r>
      <w:r w:rsidR="00616108">
        <w:t xml:space="preserve"> </w:t>
      </w:r>
      <w:r w:rsidRPr="007D3264">
        <w:t>the</w:t>
      </w:r>
      <w:r w:rsidR="00616108">
        <w:t xml:space="preserve"> </w:t>
      </w:r>
      <w:r w:rsidRPr="007D3264">
        <w:t>infusion</w:t>
      </w:r>
      <w:r w:rsidR="001349A8">
        <w:t>.</w:t>
      </w:r>
    </w:p>
    <w:p w14:paraId="3A21F443" w14:textId="4FEC76A2" w:rsidR="007D3264" w:rsidRPr="007D3264" w:rsidRDefault="007D3264" w:rsidP="007D3264">
      <w:r w:rsidRPr="007D3264">
        <w:t>All</w:t>
      </w:r>
      <w:r w:rsidR="00616108">
        <w:t xml:space="preserve"> </w:t>
      </w:r>
      <w:r w:rsidRPr="007D3264">
        <w:t>Patients</w:t>
      </w:r>
      <w:r w:rsidR="00616108">
        <w:t xml:space="preserve"> </w:t>
      </w:r>
      <w:r w:rsidRPr="007D3264">
        <w:t>as</w:t>
      </w:r>
      <w:r w:rsidR="00616108">
        <w:t xml:space="preserve"> </w:t>
      </w:r>
      <w:r w:rsidRPr="007D3264">
        <w:t>Treated</w:t>
      </w:r>
      <w:r w:rsidR="00616108">
        <w:t xml:space="preserve"> </w:t>
      </w:r>
      <w:r w:rsidRPr="007D3264">
        <w:t>(APaT)</w:t>
      </w:r>
      <w:r w:rsidR="00616108">
        <w:t xml:space="preserve"> </w:t>
      </w:r>
      <w:r w:rsidRPr="007D3264">
        <w:t>population</w:t>
      </w:r>
      <w:r w:rsidR="00616108">
        <w:t xml:space="preserve"> </w:t>
      </w:r>
      <w:r w:rsidRPr="007D3264">
        <w:t>=</w:t>
      </w:r>
      <w:r w:rsidR="00616108">
        <w:t xml:space="preserve"> </w:t>
      </w:r>
      <w:r w:rsidRPr="007D3264">
        <w:t>all</w:t>
      </w:r>
      <w:r w:rsidR="00616108">
        <w:t xml:space="preserve"> </w:t>
      </w:r>
      <w:r w:rsidRPr="007D3264">
        <w:t>randomised</w:t>
      </w:r>
      <w:r w:rsidR="00616108">
        <w:t xml:space="preserve"> </w:t>
      </w:r>
      <w:r w:rsidRPr="007D3264">
        <w:t>patients</w:t>
      </w:r>
      <w:r w:rsidR="00616108">
        <w:t xml:space="preserve"> </w:t>
      </w:r>
      <w:r w:rsidRPr="007D3264">
        <w:t>who</w:t>
      </w:r>
      <w:r w:rsidR="00616108">
        <w:t xml:space="preserve"> </w:t>
      </w:r>
      <w:r w:rsidRPr="007D3264">
        <w:t>received</w:t>
      </w:r>
      <w:r w:rsidR="00616108">
        <w:t xml:space="preserve"> </w:t>
      </w:r>
      <w:r w:rsidRPr="007D3264">
        <w:t>an</w:t>
      </w:r>
      <w:r w:rsidR="00616108">
        <w:t xml:space="preserve"> </w:t>
      </w:r>
      <w:r w:rsidRPr="007D3264">
        <w:t>infusion</w:t>
      </w:r>
      <w:r w:rsidR="00616108">
        <w:t xml:space="preserve"> </w:t>
      </w:r>
      <w:r w:rsidRPr="007D3264">
        <w:t>of</w:t>
      </w:r>
      <w:r w:rsidR="00616108">
        <w:t xml:space="preserve"> </w:t>
      </w:r>
      <w:r w:rsidRPr="007D3264">
        <w:t>study</w:t>
      </w:r>
      <w:r w:rsidR="00616108">
        <w:t xml:space="preserve"> </w:t>
      </w:r>
      <w:r w:rsidRPr="007D3264">
        <w:t>medication.</w:t>
      </w:r>
    </w:p>
    <w:p w14:paraId="43A47047" w14:textId="7D9B3444" w:rsidR="007D3264" w:rsidRPr="007D3264" w:rsidRDefault="007D3264" w:rsidP="007D3264">
      <w:r w:rsidRPr="007D3264">
        <w:t>Per</w:t>
      </w:r>
      <w:r w:rsidR="00616108">
        <w:t xml:space="preserve"> </w:t>
      </w:r>
      <w:r w:rsidRPr="007D3264">
        <w:t>protocol</w:t>
      </w:r>
      <w:r w:rsidR="00616108">
        <w:t xml:space="preserve"> </w:t>
      </w:r>
      <w:r w:rsidRPr="007D3264">
        <w:t>(PP)</w:t>
      </w:r>
      <w:r w:rsidR="00616108">
        <w:t xml:space="preserve"> </w:t>
      </w:r>
      <w:r w:rsidRPr="007D3264">
        <w:t>populatio</w:t>
      </w:r>
      <w:r w:rsidR="001349A8">
        <w:t>n</w:t>
      </w:r>
      <w:r w:rsidR="00616108">
        <w:t xml:space="preserve"> </w:t>
      </w:r>
      <w:r w:rsidR="001349A8">
        <w:t>=</w:t>
      </w:r>
      <w:r w:rsidR="00616108">
        <w:t xml:space="preserve"> </w:t>
      </w:r>
      <w:r w:rsidRPr="007D3264">
        <w:t>excluded</w:t>
      </w:r>
      <w:r w:rsidR="00616108">
        <w:t xml:space="preserve"> </w:t>
      </w:r>
      <w:r w:rsidRPr="007D3264">
        <w:t>subjects</w:t>
      </w:r>
      <w:r w:rsidR="00616108">
        <w:t xml:space="preserve"> </w:t>
      </w:r>
      <w:r w:rsidRPr="007D3264">
        <w:t>due</w:t>
      </w:r>
      <w:r w:rsidR="00616108">
        <w:t xml:space="preserve"> </w:t>
      </w:r>
      <w:r w:rsidRPr="007D3264">
        <w:t>to</w:t>
      </w:r>
      <w:r w:rsidR="00616108">
        <w:t xml:space="preserve"> </w:t>
      </w:r>
      <w:r w:rsidRPr="007D3264">
        <w:t>important</w:t>
      </w:r>
      <w:r w:rsidR="00616108">
        <w:t xml:space="preserve"> </w:t>
      </w:r>
      <w:r w:rsidRPr="007D3264">
        <w:t>protocol</w:t>
      </w:r>
      <w:r w:rsidR="00616108">
        <w:t xml:space="preserve"> </w:t>
      </w:r>
      <w:r w:rsidRPr="007D3264">
        <w:t>deviations</w:t>
      </w:r>
      <w:r w:rsidR="00616108">
        <w:t xml:space="preserve"> </w:t>
      </w:r>
      <w:r w:rsidRPr="007D3264">
        <w:t>that</w:t>
      </w:r>
      <w:r w:rsidR="00616108">
        <w:t xml:space="preserve"> </w:t>
      </w:r>
      <w:r w:rsidRPr="007D3264">
        <w:t>could</w:t>
      </w:r>
      <w:r w:rsidR="00616108">
        <w:t xml:space="preserve"> </w:t>
      </w:r>
      <w:r w:rsidRPr="007D3264">
        <w:t>substantially</w:t>
      </w:r>
      <w:r w:rsidR="00616108">
        <w:t xml:space="preserve"> </w:t>
      </w:r>
      <w:r w:rsidRPr="007D3264">
        <w:t>affect</w:t>
      </w:r>
      <w:r w:rsidR="00616108">
        <w:t xml:space="preserve"> </w:t>
      </w:r>
      <w:r w:rsidRPr="007D3264">
        <w:t>the</w:t>
      </w:r>
      <w:r w:rsidR="00616108">
        <w:t xml:space="preserve"> </w:t>
      </w:r>
      <w:r w:rsidRPr="007D3264">
        <w:t>primary</w:t>
      </w:r>
      <w:r w:rsidR="00616108">
        <w:t xml:space="preserve"> </w:t>
      </w:r>
      <w:r w:rsidRPr="007D3264">
        <w:t>efficacy</w:t>
      </w:r>
      <w:r w:rsidR="00616108">
        <w:t xml:space="preserve"> </w:t>
      </w:r>
      <w:r w:rsidRPr="007D3264">
        <w:t>results.</w:t>
      </w:r>
    </w:p>
    <w:p w14:paraId="167427A4" w14:textId="6138B9D7" w:rsidR="007D3264" w:rsidRPr="007D3264" w:rsidRDefault="007D3264" w:rsidP="00304318">
      <w:pPr>
        <w:pStyle w:val="Heading5"/>
      </w:pPr>
      <w:r w:rsidRPr="007D3264" w:rsidDel="0081373E">
        <w:t>S</w:t>
      </w:r>
      <w:r w:rsidRPr="007D3264">
        <w:t>ample</w:t>
      </w:r>
      <w:r w:rsidR="00616108">
        <w:t xml:space="preserve"> </w:t>
      </w:r>
      <w:r w:rsidRPr="007D3264">
        <w:t>size</w:t>
      </w:r>
    </w:p>
    <w:p w14:paraId="01217BE0" w14:textId="2B91A31B" w:rsidR="00F96EC9" w:rsidRDefault="001349A8" w:rsidP="007D3264">
      <w:r>
        <w:t>Planned;</w:t>
      </w:r>
      <w:r w:rsidR="00616108">
        <w:t xml:space="preserve"> </w:t>
      </w:r>
      <w:r w:rsidR="007D3264" w:rsidRPr="007D3264">
        <w:t>1</w:t>
      </w:r>
      <w:r>
        <w:t>,</w:t>
      </w:r>
      <w:r w:rsidR="007D3264" w:rsidRPr="007D3264">
        <w:t>600</w:t>
      </w:r>
      <w:r w:rsidR="00616108">
        <w:t xml:space="preserve"> </w:t>
      </w:r>
      <w:r w:rsidR="007D3264" w:rsidRPr="007D3264">
        <w:t>with</w:t>
      </w:r>
      <w:r w:rsidR="00616108">
        <w:t xml:space="preserve"> </w:t>
      </w:r>
      <w:r w:rsidR="007D3264" w:rsidRPr="007D3264">
        <w:t>400</w:t>
      </w:r>
      <w:r w:rsidR="00616108">
        <w:t xml:space="preserve"> </w:t>
      </w:r>
      <w:r w:rsidR="007D3264" w:rsidRPr="007D3264">
        <w:t>in</w:t>
      </w:r>
      <w:r w:rsidR="00616108">
        <w:t xml:space="preserve"> </w:t>
      </w:r>
      <w:r w:rsidR="007D3264" w:rsidRPr="007D3264">
        <w:t>each</w:t>
      </w:r>
      <w:r w:rsidR="00616108">
        <w:t xml:space="preserve"> </w:t>
      </w:r>
      <w:r w:rsidR="007D3264" w:rsidRPr="007D3264">
        <w:t>of</w:t>
      </w:r>
      <w:r w:rsidR="00616108">
        <w:t xml:space="preserve"> </w:t>
      </w:r>
      <w:r w:rsidR="007D3264" w:rsidRPr="007D3264">
        <w:t>the</w:t>
      </w:r>
      <w:r w:rsidR="00616108">
        <w:t xml:space="preserve"> </w:t>
      </w:r>
      <w:r w:rsidR="007D3264" w:rsidRPr="007D3264">
        <w:t>4</w:t>
      </w:r>
      <w:r w:rsidR="00616108">
        <w:t xml:space="preserve"> </w:t>
      </w:r>
      <w:r w:rsidR="00691260">
        <w:t>group</w:t>
      </w:r>
      <w:r w:rsidR="007D3264" w:rsidRPr="007D3264">
        <w:t>s</w:t>
      </w:r>
      <w:r w:rsidR="00F96EC9">
        <w:t>.</w:t>
      </w:r>
    </w:p>
    <w:p w14:paraId="7C99E3D0" w14:textId="48367227" w:rsidR="007D3264" w:rsidRPr="007D3264" w:rsidRDefault="007D3264" w:rsidP="00304318">
      <w:pPr>
        <w:pStyle w:val="Heading5"/>
      </w:pPr>
      <w:r w:rsidRPr="007D3264">
        <w:t>Statistical</w:t>
      </w:r>
      <w:r w:rsidR="00616108">
        <w:t xml:space="preserve"> </w:t>
      </w:r>
      <w:r w:rsidRPr="007D3264">
        <w:t>methods</w:t>
      </w:r>
    </w:p>
    <w:p w14:paraId="36C59F8C" w14:textId="395FAAE4" w:rsidR="007D3264" w:rsidRPr="007D3264" w:rsidRDefault="007D3264" w:rsidP="007D3264">
      <w:r w:rsidRPr="007D3264">
        <w:t>The</w:t>
      </w:r>
      <w:r w:rsidR="00616108">
        <w:t xml:space="preserve"> </w:t>
      </w:r>
      <w:r w:rsidRPr="007D3264">
        <w:t>FAS</w:t>
      </w:r>
      <w:r w:rsidR="00616108">
        <w:t xml:space="preserve"> </w:t>
      </w:r>
      <w:r w:rsidRPr="007D3264">
        <w:t>was</w:t>
      </w:r>
      <w:r w:rsidR="00616108">
        <w:t xml:space="preserve"> </w:t>
      </w:r>
      <w:r w:rsidRPr="007D3264">
        <w:t>the</w:t>
      </w:r>
      <w:r w:rsidR="00616108">
        <w:t xml:space="preserve"> </w:t>
      </w:r>
      <w:r w:rsidRPr="007D3264">
        <w:t>primary</w:t>
      </w:r>
      <w:r w:rsidR="00616108">
        <w:t xml:space="preserve"> </w:t>
      </w:r>
      <w:r w:rsidRPr="007D3264">
        <w:t>population</w:t>
      </w:r>
      <w:r w:rsidR="00616108">
        <w:t xml:space="preserve"> </w:t>
      </w:r>
      <w:r w:rsidRPr="007D3264">
        <w:t>for</w:t>
      </w:r>
      <w:r w:rsidR="00616108">
        <w:t xml:space="preserve"> </w:t>
      </w:r>
      <w:r w:rsidRPr="007D3264">
        <w:t>th</w:t>
      </w:r>
      <w:r w:rsidR="001349A8">
        <w:t>e</w:t>
      </w:r>
      <w:r w:rsidR="00616108">
        <w:t xml:space="preserve"> </w:t>
      </w:r>
      <w:r w:rsidR="001349A8">
        <w:t>efficacy</w:t>
      </w:r>
      <w:r w:rsidR="00616108">
        <w:t xml:space="preserve"> </w:t>
      </w:r>
      <w:r w:rsidR="001349A8">
        <w:t>analyses.</w:t>
      </w:r>
      <w:r w:rsidR="00616108">
        <w:t xml:space="preserve"> </w:t>
      </w:r>
      <w:r w:rsidR="001349A8">
        <w:t>Miettinen</w:t>
      </w:r>
      <w:r w:rsidR="00616108">
        <w:t xml:space="preserve"> </w:t>
      </w:r>
      <w:r w:rsidR="001349A8">
        <w:t>and</w:t>
      </w:r>
      <w:r w:rsidR="00616108">
        <w:t xml:space="preserve"> </w:t>
      </w:r>
      <w:r w:rsidRPr="007D3264">
        <w:t>Nurminen’s</w:t>
      </w:r>
      <w:r w:rsidR="00616108">
        <w:t xml:space="preserve"> </w:t>
      </w:r>
      <w:r w:rsidRPr="007D3264">
        <w:t>method</w:t>
      </w:r>
      <w:r w:rsidR="00616108">
        <w:t xml:space="preserve"> </w:t>
      </w:r>
      <w:r w:rsidRPr="007D3264">
        <w:t>for</w:t>
      </w:r>
      <w:r w:rsidR="00616108">
        <w:t xml:space="preserve"> </w:t>
      </w:r>
      <w:r w:rsidRPr="007D3264">
        <w:t>stratified</w:t>
      </w:r>
      <w:r w:rsidR="00616108">
        <w:t xml:space="preserve"> </w:t>
      </w:r>
      <w:r w:rsidRPr="007D3264">
        <w:t>data</w:t>
      </w:r>
      <w:r w:rsidR="00616108">
        <w:t xml:space="preserve"> </w:t>
      </w:r>
      <w:r w:rsidRPr="007D3264">
        <w:t>was</w:t>
      </w:r>
      <w:r w:rsidR="00616108">
        <w:t xml:space="preserve"> </w:t>
      </w:r>
      <w:r w:rsidRPr="007D3264">
        <w:t>used</w:t>
      </w:r>
      <w:r w:rsidR="00616108">
        <w:t xml:space="preserve"> </w:t>
      </w:r>
      <w:r w:rsidRPr="007D3264">
        <w:t>to</w:t>
      </w:r>
      <w:r w:rsidR="00616108">
        <w:t xml:space="preserve"> </w:t>
      </w:r>
      <w:r w:rsidRPr="007D3264">
        <w:t>compare</w:t>
      </w:r>
      <w:r w:rsidR="00616108">
        <w:t xml:space="preserve"> </w:t>
      </w:r>
      <w:r w:rsidRPr="007D3264">
        <w:t>treatment</w:t>
      </w:r>
      <w:r w:rsidR="00616108">
        <w:t xml:space="preserve"> </w:t>
      </w:r>
      <w:r w:rsidR="00691260">
        <w:t>group</w:t>
      </w:r>
      <w:r w:rsidRPr="007D3264">
        <w:t>s</w:t>
      </w:r>
      <w:r w:rsidR="00616108">
        <w:t xml:space="preserve"> </w:t>
      </w:r>
      <w:r w:rsidRPr="007D3264">
        <w:t>with</w:t>
      </w:r>
      <w:r w:rsidR="00616108">
        <w:t xml:space="preserve"> </w:t>
      </w:r>
      <w:r w:rsidRPr="007D3264">
        <w:t>respect</w:t>
      </w:r>
      <w:r w:rsidR="00616108">
        <w:t xml:space="preserve"> </w:t>
      </w:r>
      <w:r w:rsidRPr="007D3264">
        <w:t>to</w:t>
      </w:r>
      <w:r w:rsidR="00616108">
        <w:t xml:space="preserve"> </w:t>
      </w:r>
      <w:r w:rsidRPr="007D3264">
        <w:t>the</w:t>
      </w:r>
      <w:r w:rsidR="00616108">
        <w:t xml:space="preserve"> </w:t>
      </w:r>
      <w:r w:rsidRPr="007D3264">
        <w:t>proportion</w:t>
      </w:r>
      <w:r w:rsidR="00616108">
        <w:t xml:space="preserve"> </w:t>
      </w:r>
      <w:r w:rsidRPr="007D3264">
        <w:t>of</w:t>
      </w:r>
      <w:r w:rsidR="00616108">
        <w:t xml:space="preserve"> </w:t>
      </w:r>
      <w:r w:rsidRPr="007D3264">
        <w:t>subjects</w:t>
      </w:r>
      <w:r w:rsidR="00616108">
        <w:t xml:space="preserve"> </w:t>
      </w:r>
      <w:r w:rsidRPr="007D3264">
        <w:t>with</w:t>
      </w:r>
      <w:r w:rsidR="00616108">
        <w:t xml:space="preserve"> </w:t>
      </w:r>
      <w:r w:rsidRPr="007D3264">
        <w:t>CDI</w:t>
      </w:r>
      <w:r w:rsidR="00616108">
        <w:t xml:space="preserve"> </w:t>
      </w:r>
      <w:r w:rsidRPr="007D3264">
        <w:t>recurrence</w:t>
      </w:r>
      <w:r w:rsidR="00616108">
        <w:t xml:space="preserve"> </w:t>
      </w:r>
      <w:r w:rsidRPr="007D3264">
        <w:t>using</w:t>
      </w:r>
      <w:r w:rsidR="00616108">
        <w:t xml:space="preserve"> </w:t>
      </w:r>
      <w:r w:rsidRPr="007D3264">
        <w:t>the</w:t>
      </w:r>
      <w:r w:rsidR="00616108">
        <w:t xml:space="preserve"> </w:t>
      </w:r>
      <w:r w:rsidRPr="007D3264">
        <w:t>FAS</w:t>
      </w:r>
      <w:r w:rsidR="00616108">
        <w:t xml:space="preserve"> </w:t>
      </w:r>
      <w:r w:rsidRPr="007D3264">
        <w:t>population</w:t>
      </w:r>
      <w:r w:rsidR="00616108">
        <w:t xml:space="preserve"> </w:t>
      </w:r>
      <w:r w:rsidRPr="007D3264">
        <w:t>(primary</w:t>
      </w:r>
      <w:r w:rsidR="00616108">
        <w:t xml:space="preserve"> </w:t>
      </w:r>
      <w:r w:rsidRPr="007D3264">
        <w:t>objective).</w:t>
      </w:r>
      <w:r w:rsidR="00616108">
        <w:t xml:space="preserve"> </w:t>
      </w:r>
      <w:r w:rsidRPr="007D3264">
        <w:t>The</w:t>
      </w:r>
      <w:r w:rsidR="00616108">
        <w:t xml:space="preserve"> </w:t>
      </w:r>
      <w:r w:rsidRPr="007D3264">
        <w:t>strata</w:t>
      </w:r>
      <w:r w:rsidR="00616108">
        <w:t xml:space="preserve"> </w:t>
      </w:r>
      <w:r w:rsidRPr="007D3264">
        <w:t>the</w:t>
      </w:r>
      <w:r w:rsidR="00616108">
        <w:t xml:space="preserve"> </w:t>
      </w:r>
      <w:r w:rsidRPr="007D3264">
        <w:t>same</w:t>
      </w:r>
      <w:r w:rsidR="00616108">
        <w:t xml:space="preserve"> </w:t>
      </w:r>
      <w:r w:rsidRPr="007D3264">
        <w:t>as</w:t>
      </w:r>
      <w:r w:rsidR="00616108">
        <w:t xml:space="preserve"> </w:t>
      </w:r>
      <w:r w:rsidRPr="007D3264">
        <w:t>those</w:t>
      </w:r>
      <w:r w:rsidR="00616108">
        <w:t xml:space="preserve"> </w:t>
      </w:r>
      <w:r w:rsidRPr="007D3264">
        <w:t>used</w:t>
      </w:r>
      <w:r w:rsidR="00616108">
        <w:t xml:space="preserve"> </w:t>
      </w:r>
      <w:r w:rsidRPr="007D3264">
        <w:t>for</w:t>
      </w:r>
      <w:r w:rsidR="00616108">
        <w:t xml:space="preserve"> </w:t>
      </w:r>
      <w:r w:rsidRPr="007D3264">
        <w:t>randomisation.</w:t>
      </w:r>
      <w:r w:rsidR="00616108">
        <w:t xml:space="preserve"> </w:t>
      </w:r>
      <w:r w:rsidRPr="007D3264">
        <w:t>This</w:t>
      </w:r>
      <w:r w:rsidR="00616108">
        <w:t xml:space="preserve"> </w:t>
      </w:r>
      <w:r w:rsidRPr="007D3264">
        <w:t>same</w:t>
      </w:r>
      <w:r w:rsidR="00616108">
        <w:t xml:space="preserve"> </w:t>
      </w:r>
      <w:r w:rsidRPr="007D3264">
        <w:t>methodology</w:t>
      </w:r>
      <w:r w:rsidR="00616108">
        <w:t xml:space="preserve"> </w:t>
      </w:r>
      <w:r w:rsidRPr="007D3264">
        <w:t>was</w:t>
      </w:r>
      <w:r w:rsidR="00616108">
        <w:t xml:space="preserve"> </w:t>
      </w:r>
      <w:r w:rsidRPr="007D3264">
        <w:t>employed</w:t>
      </w:r>
      <w:r w:rsidR="00616108">
        <w:t xml:space="preserve"> </w:t>
      </w:r>
      <w:r w:rsidRPr="007D3264">
        <w:t>to</w:t>
      </w:r>
      <w:r w:rsidR="00616108">
        <w:t xml:space="preserve"> </w:t>
      </w:r>
      <w:r w:rsidRPr="007D3264">
        <w:t>compare</w:t>
      </w:r>
      <w:r w:rsidR="00616108">
        <w:t xml:space="preserve"> </w:t>
      </w:r>
      <w:r w:rsidRPr="007D3264">
        <w:t>treatment</w:t>
      </w:r>
      <w:r w:rsidR="00616108">
        <w:t xml:space="preserve"> </w:t>
      </w:r>
      <w:r w:rsidR="00691260">
        <w:t>group</w:t>
      </w:r>
      <w:r w:rsidRPr="007D3264">
        <w:t>s</w:t>
      </w:r>
      <w:r w:rsidR="00616108">
        <w:t xml:space="preserve"> </w:t>
      </w:r>
      <w:r w:rsidRPr="007D3264">
        <w:t>with</w:t>
      </w:r>
      <w:r w:rsidR="00616108">
        <w:t xml:space="preserve"> </w:t>
      </w:r>
      <w:r w:rsidRPr="007D3264">
        <w:t>respect</w:t>
      </w:r>
      <w:r w:rsidR="00616108">
        <w:t xml:space="preserve"> </w:t>
      </w:r>
      <w:r w:rsidRPr="007D3264">
        <w:t>to</w:t>
      </w:r>
      <w:r w:rsidR="00616108">
        <w:t xml:space="preserve"> </w:t>
      </w:r>
      <w:r w:rsidRPr="007D3264">
        <w:t>CDI</w:t>
      </w:r>
      <w:r w:rsidR="00616108">
        <w:t xml:space="preserve"> </w:t>
      </w:r>
      <w:r w:rsidRPr="007D3264">
        <w:t>recurrence</w:t>
      </w:r>
      <w:r w:rsidR="00616108">
        <w:t xml:space="preserve"> </w:t>
      </w:r>
      <w:r w:rsidRPr="007D3264">
        <w:t>in</w:t>
      </w:r>
      <w:r w:rsidR="00616108">
        <w:t xml:space="preserve"> </w:t>
      </w:r>
      <w:r w:rsidRPr="007D3264">
        <w:t>the</w:t>
      </w:r>
      <w:r w:rsidR="00616108">
        <w:t xml:space="preserve"> </w:t>
      </w:r>
      <w:r w:rsidRPr="007D3264">
        <w:t>predefined</w:t>
      </w:r>
      <w:r w:rsidR="00616108">
        <w:t xml:space="preserve"> </w:t>
      </w:r>
      <w:r w:rsidRPr="007D3264">
        <w:t>sub</w:t>
      </w:r>
      <w:r w:rsidR="00691260">
        <w:t>group</w:t>
      </w:r>
      <w:r w:rsidRPr="007D3264">
        <w:t>s</w:t>
      </w:r>
      <w:r w:rsidR="00616108">
        <w:t xml:space="preserve"> </w:t>
      </w:r>
      <w:r w:rsidRPr="007D3264">
        <w:t>(</w:t>
      </w:r>
      <w:r w:rsidR="001349A8">
        <w:t>secondary</w:t>
      </w:r>
      <w:r w:rsidR="00616108">
        <w:t xml:space="preserve"> </w:t>
      </w:r>
      <w:r w:rsidRPr="007D3264">
        <w:t>objective),</w:t>
      </w:r>
      <w:r w:rsidR="00616108">
        <w:t xml:space="preserve"> </w:t>
      </w:r>
      <w:r w:rsidRPr="007D3264">
        <w:t>the</w:t>
      </w:r>
      <w:r w:rsidR="00616108">
        <w:t xml:space="preserve"> </w:t>
      </w:r>
      <w:r w:rsidRPr="007D3264">
        <w:t>proportion</w:t>
      </w:r>
      <w:r w:rsidR="00616108">
        <w:t xml:space="preserve"> </w:t>
      </w:r>
      <w:r w:rsidRPr="007D3264">
        <w:t>with</w:t>
      </w:r>
      <w:r w:rsidR="00616108">
        <w:t xml:space="preserve"> </w:t>
      </w:r>
      <w:r w:rsidRPr="007D3264">
        <w:t>global</w:t>
      </w:r>
      <w:r w:rsidR="00616108">
        <w:t xml:space="preserve"> </w:t>
      </w:r>
      <w:r w:rsidRPr="007D3264">
        <w:t>cure</w:t>
      </w:r>
      <w:r w:rsidR="00616108">
        <w:t xml:space="preserve"> </w:t>
      </w:r>
      <w:r w:rsidRPr="007D3264">
        <w:t>between</w:t>
      </w:r>
      <w:r w:rsidR="00616108">
        <w:t xml:space="preserve"> </w:t>
      </w:r>
      <w:r w:rsidRPr="007D3264">
        <w:t>the</w:t>
      </w:r>
      <w:r w:rsidR="00616108">
        <w:t xml:space="preserve"> </w:t>
      </w:r>
      <w:r w:rsidRPr="007D3264">
        <w:t>treatment</w:t>
      </w:r>
      <w:r w:rsidR="00616108">
        <w:t xml:space="preserve"> </w:t>
      </w:r>
      <w:r w:rsidR="00691260">
        <w:t>group</w:t>
      </w:r>
      <w:r w:rsidRPr="007D3264">
        <w:t>s</w:t>
      </w:r>
      <w:r w:rsidR="00616108">
        <w:t xml:space="preserve"> </w:t>
      </w:r>
      <w:r w:rsidRPr="007D3264">
        <w:t>(</w:t>
      </w:r>
      <w:r w:rsidR="001349A8">
        <w:t>secondary</w:t>
      </w:r>
      <w:r w:rsidR="00616108">
        <w:t xml:space="preserve"> </w:t>
      </w:r>
      <w:r w:rsidRPr="007D3264">
        <w:t>objective),</w:t>
      </w:r>
      <w:r w:rsidR="00616108">
        <w:t xml:space="preserve"> </w:t>
      </w:r>
      <w:r w:rsidRPr="007D3264">
        <w:t>and</w:t>
      </w:r>
      <w:r w:rsidR="00616108">
        <w:t xml:space="preserve"> </w:t>
      </w:r>
      <w:r w:rsidRPr="007D3264">
        <w:t>proportion</w:t>
      </w:r>
      <w:r w:rsidR="00616108">
        <w:t xml:space="preserve"> </w:t>
      </w:r>
      <w:r w:rsidRPr="007D3264">
        <w:t>with</w:t>
      </w:r>
      <w:r w:rsidR="00616108">
        <w:t xml:space="preserve"> </w:t>
      </w:r>
      <w:r w:rsidRPr="007D3264">
        <w:t>clinical</w:t>
      </w:r>
      <w:r w:rsidR="00616108">
        <w:t xml:space="preserve"> </w:t>
      </w:r>
      <w:r w:rsidRPr="007D3264">
        <w:t>cure</w:t>
      </w:r>
      <w:r w:rsidR="00616108">
        <w:t xml:space="preserve"> </w:t>
      </w:r>
      <w:r w:rsidRPr="007D3264">
        <w:t>(exploratory</w:t>
      </w:r>
      <w:r w:rsidR="00616108">
        <w:t xml:space="preserve"> </w:t>
      </w:r>
      <w:r w:rsidRPr="007D3264">
        <w:t>objective).</w:t>
      </w:r>
      <w:r w:rsidR="00616108">
        <w:t xml:space="preserve"> </w:t>
      </w:r>
      <w:r w:rsidRPr="007D3264">
        <w:t>The</w:t>
      </w:r>
      <w:r w:rsidR="00616108">
        <w:t xml:space="preserve"> </w:t>
      </w:r>
      <w:r w:rsidRPr="007D3264">
        <w:t>nonparametric</w:t>
      </w:r>
      <w:r w:rsidR="00616108">
        <w:t xml:space="preserve"> </w:t>
      </w:r>
      <w:r w:rsidRPr="007D3264">
        <w:t>Kaplan-Meier</w:t>
      </w:r>
      <w:r w:rsidR="00616108">
        <w:t xml:space="preserve"> </w:t>
      </w:r>
      <w:r w:rsidRPr="007D3264">
        <w:t>method</w:t>
      </w:r>
      <w:r w:rsidR="00616108">
        <w:t xml:space="preserve"> </w:t>
      </w:r>
      <w:r w:rsidRPr="007D3264">
        <w:t>used</w:t>
      </w:r>
      <w:r w:rsidR="00616108">
        <w:t xml:space="preserve"> </w:t>
      </w:r>
      <w:r w:rsidRPr="007D3264">
        <w:t>to</w:t>
      </w:r>
      <w:r w:rsidR="00616108">
        <w:t xml:space="preserve"> </w:t>
      </w:r>
      <w:r w:rsidRPr="007D3264">
        <w:t>estimate</w:t>
      </w:r>
      <w:r w:rsidR="00616108">
        <w:t xml:space="preserve"> </w:t>
      </w:r>
      <w:r w:rsidRPr="007D3264">
        <w:t>the</w:t>
      </w:r>
      <w:r w:rsidR="00616108">
        <w:t xml:space="preserve"> </w:t>
      </w:r>
      <w:r w:rsidRPr="007D3264">
        <w:t>time</w:t>
      </w:r>
      <w:r w:rsidR="00616108">
        <w:t xml:space="preserve"> </w:t>
      </w:r>
      <w:r w:rsidRPr="007D3264">
        <w:t>to</w:t>
      </w:r>
      <w:r w:rsidR="00616108">
        <w:t xml:space="preserve"> </w:t>
      </w:r>
      <w:r w:rsidRPr="007D3264">
        <w:t>CDI</w:t>
      </w:r>
      <w:r w:rsidR="00616108">
        <w:t xml:space="preserve"> </w:t>
      </w:r>
      <w:r w:rsidRPr="007D3264">
        <w:t>recurrence</w:t>
      </w:r>
      <w:r w:rsidR="00616108">
        <w:t xml:space="preserve"> </w:t>
      </w:r>
      <w:r w:rsidRPr="007D3264">
        <w:t>and</w:t>
      </w:r>
      <w:r w:rsidR="00616108">
        <w:t xml:space="preserve"> </w:t>
      </w:r>
      <w:r w:rsidRPr="007D3264">
        <w:t>time</w:t>
      </w:r>
      <w:r w:rsidR="00616108">
        <w:t xml:space="preserve"> </w:t>
      </w:r>
      <w:r w:rsidRPr="007D3264">
        <w:t>to</w:t>
      </w:r>
      <w:r w:rsidR="00616108">
        <w:t xml:space="preserve"> </w:t>
      </w:r>
      <w:r w:rsidRPr="007D3264">
        <w:t>resolution</w:t>
      </w:r>
      <w:r w:rsidR="00616108">
        <w:t xml:space="preserve"> </w:t>
      </w:r>
      <w:r w:rsidRPr="007D3264">
        <w:t>of</w:t>
      </w:r>
      <w:r w:rsidR="00616108">
        <w:t xml:space="preserve"> </w:t>
      </w:r>
      <w:r w:rsidRPr="007D3264">
        <w:t>baseline</w:t>
      </w:r>
      <w:r w:rsidR="00616108">
        <w:t xml:space="preserve"> </w:t>
      </w:r>
      <w:r w:rsidRPr="007D3264">
        <w:t>CDI</w:t>
      </w:r>
      <w:r w:rsidR="00616108">
        <w:t xml:space="preserve"> </w:t>
      </w:r>
      <w:r w:rsidRPr="007D3264">
        <w:t>episode</w:t>
      </w:r>
      <w:r w:rsidR="00616108">
        <w:t xml:space="preserve"> </w:t>
      </w:r>
      <w:r w:rsidRPr="007D3264">
        <w:t>distribution</w:t>
      </w:r>
      <w:r w:rsidR="00616108">
        <w:t xml:space="preserve"> </w:t>
      </w:r>
      <w:r w:rsidRPr="007D3264">
        <w:t>for</w:t>
      </w:r>
      <w:r w:rsidR="00616108">
        <w:t xml:space="preserve"> </w:t>
      </w:r>
      <w:r w:rsidRPr="007D3264">
        <w:t>each</w:t>
      </w:r>
      <w:r w:rsidR="00616108">
        <w:t xml:space="preserve"> </w:t>
      </w:r>
      <w:r w:rsidRPr="007D3264">
        <w:t>treatment</w:t>
      </w:r>
      <w:r w:rsidR="00616108">
        <w:t xml:space="preserve"> </w:t>
      </w:r>
      <w:r w:rsidR="00691260">
        <w:t>group</w:t>
      </w:r>
      <w:r w:rsidRPr="007D3264">
        <w:t>.</w:t>
      </w:r>
      <w:r w:rsidR="00616108">
        <w:t xml:space="preserve"> </w:t>
      </w:r>
      <w:r w:rsidRPr="007D3264">
        <w:t>To</w:t>
      </w:r>
      <w:r w:rsidR="00616108">
        <w:t xml:space="preserve"> </w:t>
      </w:r>
      <w:r w:rsidRPr="007D3264">
        <w:t>assess</w:t>
      </w:r>
      <w:r w:rsidR="00616108">
        <w:t xml:space="preserve"> </w:t>
      </w:r>
      <w:r w:rsidRPr="007D3264">
        <w:t>the</w:t>
      </w:r>
      <w:r w:rsidR="00616108">
        <w:t xml:space="preserve"> </w:t>
      </w:r>
      <w:r w:rsidRPr="007D3264">
        <w:t>impact</w:t>
      </w:r>
      <w:r w:rsidR="00616108">
        <w:t xml:space="preserve"> </w:t>
      </w:r>
      <w:r w:rsidRPr="007D3264">
        <w:t>of</w:t>
      </w:r>
      <w:r w:rsidR="00616108">
        <w:t xml:space="preserve"> </w:t>
      </w:r>
      <w:r w:rsidRPr="007D3264">
        <w:t>discontinuations</w:t>
      </w:r>
      <w:r w:rsidR="00616108">
        <w:t xml:space="preserve"> </w:t>
      </w:r>
      <w:r w:rsidRPr="007D3264">
        <w:t>on</w:t>
      </w:r>
      <w:r w:rsidR="00616108">
        <w:t xml:space="preserve"> </w:t>
      </w:r>
      <w:r w:rsidRPr="007D3264">
        <w:t>the</w:t>
      </w:r>
      <w:r w:rsidR="00616108">
        <w:t xml:space="preserve"> </w:t>
      </w:r>
      <w:r w:rsidRPr="007D3264">
        <w:t>rate</w:t>
      </w:r>
      <w:r w:rsidR="00616108">
        <w:t xml:space="preserve"> </w:t>
      </w:r>
      <w:r w:rsidRPr="007D3264">
        <w:t>of</w:t>
      </w:r>
      <w:r w:rsidR="00616108">
        <w:t xml:space="preserve"> </w:t>
      </w:r>
      <w:r w:rsidRPr="007D3264">
        <w:t>CDI</w:t>
      </w:r>
      <w:r w:rsidR="00616108">
        <w:t xml:space="preserve"> </w:t>
      </w:r>
      <w:r w:rsidRPr="007D3264">
        <w:t>recurrence,</w:t>
      </w:r>
      <w:r w:rsidR="00616108">
        <w:t xml:space="preserve"> </w:t>
      </w:r>
      <w:r w:rsidRPr="007D3264">
        <w:t>a</w:t>
      </w:r>
      <w:r w:rsidR="00616108">
        <w:t xml:space="preserve"> </w:t>
      </w:r>
      <w:r w:rsidRPr="007D3264">
        <w:t>sensitivity</w:t>
      </w:r>
      <w:r w:rsidR="00616108">
        <w:t xml:space="preserve"> </w:t>
      </w:r>
      <w:r w:rsidRPr="007D3264">
        <w:t>analysis</w:t>
      </w:r>
      <w:r w:rsidR="00616108">
        <w:t xml:space="preserve"> </w:t>
      </w:r>
      <w:r w:rsidRPr="007D3264">
        <w:t>was</w:t>
      </w:r>
      <w:r w:rsidR="00616108">
        <w:t xml:space="preserve"> </w:t>
      </w:r>
      <w:r w:rsidRPr="007D3264">
        <w:t>performed</w:t>
      </w:r>
      <w:r w:rsidR="00616108">
        <w:t xml:space="preserve"> </w:t>
      </w:r>
      <w:r w:rsidRPr="007D3264">
        <w:t>in</w:t>
      </w:r>
      <w:r w:rsidR="00616108">
        <w:t xml:space="preserve"> </w:t>
      </w:r>
      <w:r w:rsidRPr="007D3264">
        <w:t>which</w:t>
      </w:r>
      <w:r w:rsidR="00616108">
        <w:t xml:space="preserve"> </w:t>
      </w:r>
      <w:r w:rsidRPr="007D3264">
        <w:t>those</w:t>
      </w:r>
      <w:r w:rsidR="00616108">
        <w:t xml:space="preserve"> </w:t>
      </w:r>
      <w:r w:rsidRPr="007D3264">
        <w:t>discontinuing</w:t>
      </w:r>
      <w:r w:rsidR="00616108">
        <w:t xml:space="preserve"> </w:t>
      </w:r>
      <w:r w:rsidRPr="007D3264">
        <w:t>were</w:t>
      </w:r>
      <w:r w:rsidR="00616108">
        <w:t xml:space="preserve"> </w:t>
      </w:r>
      <w:r w:rsidRPr="007D3264">
        <w:t>imputed</w:t>
      </w:r>
      <w:r w:rsidR="00616108">
        <w:t xml:space="preserve"> </w:t>
      </w:r>
      <w:r w:rsidRPr="007D3264">
        <w:t>as</w:t>
      </w:r>
      <w:r w:rsidR="00616108">
        <w:t xml:space="preserve"> </w:t>
      </w:r>
      <w:r w:rsidRPr="007D3264">
        <w:t>failures</w:t>
      </w:r>
      <w:r w:rsidR="00616108">
        <w:t xml:space="preserve"> </w:t>
      </w:r>
      <w:r w:rsidRPr="007D3264">
        <w:t>for</w:t>
      </w:r>
      <w:r w:rsidR="00616108">
        <w:t xml:space="preserve"> </w:t>
      </w:r>
      <w:r w:rsidRPr="007D3264">
        <w:t>the</w:t>
      </w:r>
      <w:r w:rsidR="00616108">
        <w:t xml:space="preserve"> </w:t>
      </w:r>
      <w:r w:rsidRPr="007D3264">
        <w:t>primary</w:t>
      </w:r>
      <w:r w:rsidR="00616108">
        <w:t xml:space="preserve"> </w:t>
      </w:r>
      <w:r w:rsidRPr="007D3264">
        <w:t>endpoint.</w:t>
      </w:r>
      <w:r w:rsidR="00616108">
        <w:t xml:space="preserve"> </w:t>
      </w:r>
      <w:r w:rsidRPr="007D3264">
        <w:t>For</w:t>
      </w:r>
      <w:r w:rsidR="00616108">
        <w:t xml:space="preserve"> </w:t>
      </w:r>
      <w:r w:rsidRPr="007D3264">
        <w:t>the</w:t>
      </w:r>
      <w:r w:rsidR="00616108">
        <w:t xml:space="preserve"> </w:t>
      </w:r>
      <w:r w:rsidRPr="007D3264">
        <w:t>time</w:t>
      </w:r>
      <w:r w:rsidR="00616108">
        <w:t xml:space="preserve"> </w:t>
      </w:r>
      <w:r w:rsidRPr="007D3264">
        <w:t>to</w:t>
      </w:r>
      <w:r w:rsidR="00616108">
        <w:t xml:space="preserve"> </w:t>
      </w:r>
      <w:r w:rsidRPr="007D3264">
        <w:t>CDI</w:t>
      </w:r>
      <w:r w:rsidR="00616108">
        <w:t xml:space="preserve"> </w:t>
      </w:r>
      <w:r w:rsidRPr="007D3264">
        <w:t>recurrence</w:t>
      </w:r>
      <w:r w:rsidR="00616108">
        <w:t xml:space="preserve"> </w:t>
      </w:r>
      <w:r w:rsidRPr="007D3264">
        <w:t>analysis,</w:t>
      </w:r>
      <w:r w:rsidR="00616108">
        <w:t xml:space="preserve"> </w:t>
      </w:r>
      <w:r w:rsidRPr="007D3264">
        <w:t>subjects</w:t>
      </w:r>
      <w:r w:rsidR="00616108">
        <w:t xml:space="preserve"> </w:t>
      </w:r>
      <w:r w:rsidRPr="007D3264">
        <w:t>were</w:t>
      </w:r>
      <w:r w:rsidR="00616108">
        <w:t xml:space="preserve"> </w:t>
      </w:r>
      <w:r w:rsidRPr="007D3264">
        <w:t>censored</w:t>
      </w:r>
      <w:r w:rsidR="00616108">
        <w:t xml:space="preserve"> </w:t>
      </w:r>
      <w:r w:rsidRPr="007D3264">
        <w:t>at</w:t>
      </w:r>
      <w:r w:rsidR="00616108">
        <w:t xml:space="preserve"> </w:t>
      </w:r>
      <w:r w:rsidRPr="007D3264">
        <w:t>the</w:t>
      </w:r>
      <w:r w:rsidR="00616108">
        <w:t xml:space="preserve"> </w:t>
      </w:r>
      <w:r w:rsidRPr="007D3264">
        <w:t>date</w:t>
      </w:r>
      <w:r w:rsidR="00616108">
        <w:t xml:space="preserve"> </w:t>
      </w:r>
      <w:r w:rsidRPr="007D3264">
        <w:t>of</w:t>
      </w:r>
      <w:r w:rsidR="00616108">
        <w:t xml:space="preserve"> </w:t>
      </w:r>
      <w:r w:rsidRPr="007D3264">
        <w:t>last</w:t>
      </w:r>
      <w:r w:rsidR="00616108">
        <w:t xml:space="preserve"> </w:t>
      </w:r>
      <w:r w:rsidRPr="007D3264">
        <w:t>completed</w:t>
      </w:r>
      <w:r w:rsidR="00616108">
        <w:t xml:space="preserve"> </w:t>
      </w:r>
      <w:r w:rsidRPr="007D3264">
        <w:t>stool</w:t>
      </w:r>
      <w:r w:rsidR="00616108">
        <w:t xml:space="preserve"> </w:t>
      </w:r>
      <w:r w:rsidRPr="007D3264">
        <w:t>count.</w:t>
      </w:r>
      <w:r w:rsidR="00616108">
        <w:t xml:space="preserve"> </w:t>
      </w:r>
      <w:r w:rsidRPr="007D3264">
        <w:t>Both</w:t>
      </w:r>
      <w:r w:rsidR="00616108">
        <w:t xml:space="preserve"> </w:t>
      </w:r>
      <w:r w:rsidRPr="007D3264">
        <w:t>P001</w:t>
      </w:r>
      <w:r w:rsidR="00616108">
        <w:t xml:space="preserve"> </w:t>
      </w:r>
      <w:r w:rsidRPr="007D3264">
        <w:t>and</w:t>
      </w:r>
      <w:r w:rsidR="00616108">
        <w:t xml:space="preserve"> </w:t>
      </w:r>
      <w:r w:rsidRPr="007D3264">
        <w:t>P002</w:t>
      </w:r>
      <w:r w:rsidR="00616108">
        <w:t xml:space="preserve"> </w:t>
      </w:r>
      <w:r w:rsidRPr="007D3264">
        <w:t>had</w:t>
      </w:r>
      <w:r w:rsidR="00616108">
        <w:t xml:space="preserve"> </w:t>
      </w:r>
      <w:r w:rsidRPr="007D3264">
        <w:t>a</w:t>
      </w:r>
      <w:r w:rsidR="00616108">
        <w:t xml:space="preserve"> </w:t>
      </w:r>
      <w:r w:rsidRPr="007D3264">
        <w:t>planned</w:t>
      </w:r>
      <w:r w:rsidR="00616108">
        <w:t xml:space="preserve"> </w:t>
      </w:r>
      <w:r w:rsidRPr="007D3264">
        <w:t>sample</w:t>
      </w:r>
      <w:r w:rsidR="00616108">
        <w:t xml:space="preserve"> </w:t>
      </w:r>
      <w:r w:rsidRPr="007D3264">
        <w:t>size</w:t>
      </w:r>
      <w:r w:rsidR="00616108">
        <w:t xml:space="preserve"> </w:t>
      </w:r>
      <w:r w:rsidRPr="007D3264">
        <w:t>of</w:t>
      </w:r>
      <w:r w:rsidR="00616108">
        <w:t xml:space="preserve"> </w:t>
      </w:r>
      <w:r w:rsidRPr="007D3264">
        <w:t>400</w:t>
      </w:r>
      <w:r w:rsidR="00616108">
        <w:t xml:space="preserve"> </w:t>
      </w:r>
      <w:r w:rsidRPr="007D3264">
        <w:t>subjects</w:t>
      </w:r>
      <w:r w:rsidR="00616108">
        <w:t xml:space="preserve"> </w:t>
      </w:r>
      <w:r w:rsidRPr="007D3264">
        <w:t>per</w:t>
      </w:r>
      <w:r w:rsidR="00616108">
        <w:t xml:space="preserve"> </w:t>
      </w:r>
      <w:r w:rsidR="00691260">
        <w:t>group</w:t>
      </w:r>
      <w:r w:rsidRPr="007D3264">
        <w:t>.</w:t>
      </w:r>
      <w:r w:rsidR="00616108">
        <w:t xml:space="preserve"> </w:t>
      </w:r>
      <w:r w:rsidRPr="007D3264">
        <w:t>For</w:t>
      </w:r>
      <w:r w:rsidR="00616108">
        <w:t xml:space="preserve"> </w:t>
      </w:r>
      <w:r w:rsidRPr="007D3264">
        <w:t>P001,</w:t>
      </w:r>
      <w:r w:rsidR="00616108">
        <w:t xml:space="preserve"> </w:t>
      </w:r>
      <w:r w:rsidRPr="007D3264">
        <w:t>comparisons</w:t>
      </w:r>
      <w:r w:rsidR="00616108">
        <w:t xml:space="preserve"> </w:t>
      </w:r>
      <w:r w:rsidRPr="007D3264">
        <w:t>between</w:t>
      </w:r>
      <w:r w:rsidR="00616108">
        <w:t xml:space="preserve"> </w:t>
      </w:r>
      <w:r w:rsidRPr="007D3264">
        <w:t>monoclonal</w:t>
      </w:r>
      <w:r w:rsidR="00616108">
        <w:t xml:space="preserve"> </w:t>
      </w:r>
      <w:r w:rsidRPr="007D3264">
        <w:t>antibody</w:t>
      </w:r>
      <w:r w:rsidR="00616108">
        <w:t xml:space="preserve"> </w:t>
      </w:r>
      <w:r w:rsidRPr="007D3264">
        <w:t>treatment</w:t>
      </w:r>
      <w:r w:rsidR="00616108">
        <w:t xml:space="preserve"> </w:t>
      </w:r>
      <w:r w:rsidR="00691260">
        <w:t>group</w:t>
      </w:r>
      <w:r w:rsidRPr="007D3264">
        <w:t>s</w:t>
      </w:r>
      <w:r w:rsidR="00616108">
        <w:t xml:space="preserve"> </w:t>
      </w:r>
      <w:r w:rsidRPr="007D3264">
        <w:t>and</w:t>
      </w:r>
      <w:r w:rsidR="00616108">
        <w:t xml:space="preserve"> </w:t>
      </w:r>
      <w:r w:rsidRPr="007D3264">
        <w:t>the</w:t>
      </w:r>
      <w:r w:rsidR="00616108">
        <w:t xml:space="preserve"> </w:t>
      </w:r>
      <w:r w:rsidRPr="007D3264">
        <w:t>placebo</w:t>
      </w:r>
      <w:r w:rsidR="00616108">
        <w:t xml:space="preserve"> </w:t>
      </w:r>
      <w:r w:rsidR="00691260">
        <w:t>group</w:t>
      </w:r>
      <w:r w:rsidR="00616108">
        <w:t xml:space="preserve"> </w:t>
      </w:r>
      <w:r w:rsidRPr="007D3264">
        <w:t>for</w:t>
      </w:r>
      <w:r w:rsidR="00616108">
        <w:t xml:space="preserve"> </w:t>
      </w:r>
      <w:r w:rsidRPr="007D3264">
        <w:t>the</w:t>
      </w:r>
      <w:r w:rsidR="00616108">
        <w:t xml:space="preserve"> </w:t>
      </w:r>
      <w:r w:rsidRPr="007D3264">
        <w:t>primary</w:t>
      </w:r>
      <w:r w:rsidR="00616108">
        <w:t xml:space="preserve"> </w:t>
      </w:r>
      <w:r w:rsidRPr="007D3264">
        <w:t>endpoint</w:t>
      </w:r>
      <w:r w:rsidR="00616108">
        <w:t xml:space="preserve"> </w:t>
      </w:r>
      <w:r w:rsidRPr="007D3264">
        <w:t>of</w:t>
      </w:r>
      <w:r w:rsidR="00616108">
        <w:t xml:space="preserve"> </w:t>
      </w:r>
      <w:r w:rsidRPr="007D3264">
        <w:t>CDI</w:t>
      </w:r>
      <w:r w:rsidR="00616108">
        <w:t xml:space="preserve"> </w:t>
      </w:r>
      <w:r w:rsidRPr="007D3264">
        <w:t>recurrence</w:t>
      </w:r>
      <w:r w:rsidR="00616108">
        <w:t xml:space="preserve"> </w:t>
      </w:r>
      <w:r w:rsidRPr="007D3264">
        <w:t>were</w:t>
      </w:r>
      <w:r w:rsidR="00616108">
        <w:t xml:space="preserve"> </w:t>
      </w:r>
      <w:r w:rsidRPr="007D3264">
        <w:t>performed</w:t>
      </w:r>
      <w:r w:rsidR="00616108">
        <w:t xml:space="preserve"> </w:t>
      </w:r>
      <w:r w:rsidRPr="007D3264">
        <w:t>at</w:t>
      </w:r>
      <w:r w:rsidR="00616108">
        <w:t xml:space="preserve"> </w:t>
      </w:r>
      <w:r w:rsidRPr="007D3264">
        <w:t>a</w:t>
      </w:r>
      <w:r w:rsidR="00616108">
        <w:t xml:space="preserve"> </w:t>
      </w:r>
      <w:r w:rsidRPr="007D3264">
        <w:t>1-sided</w:t>
      </w:r>
      <w:r w:rsidR="00616108">
        <w:t xml:space="preserve"> </w:t>
      </w:r>
      <w:r w:rsidRPr="007D3264">
        <w:t>alpha</w:t>
      </w:r>
      <w:r w:rsidR="00616108">
        <w:t xml:space="preserve"> </w:t>
      </w:r>
      <w:r w:rsidRPr="007D3264">
        <w:t>level</w:t>
      </w:r>
      <w:r w:rsidR="00616108">
        <w:t xml:space="preserve"> </w:t>
      </w:r>
      <w:r w:rsidRPr="007D3264">
        <w:t>of</w:t>
      </w:r>
      <w:r w:rsidR="00616108">
        <w:t xml:space="preserve"> </w:t>
      </w:r>
      <w:r w:rsidRPr="007D3264">
        <w:t>0.0125.</w:t>
      </w:r>
      <w:r w:rsidR="00616108">
        <w:t xml:space="preserve"> </w:t>
      </w:r>
      <w:r w:rsidRPr="007D3264">
        <w:t>This</w:t>
      </w:r>
      <w:r w:rsidR="00616108">
        <w:t xml:space="preserve"> </w:t>
      </w:r>
      <w:r w:rsidRPr="007D3264">
        <w:t>provided</w:t>
      </w:r>
      <w:r w:rsidR="00616108">
        <w:t xml:space="preserve"> </w:t>
      </w:r>
      <w:r w:rsidR="00691260">
        <w:t>approximately</w:t>
      </w:r>
      <w:r w:rsidR="00616108">
        <w:t xml:space="preserve"> </w:t>
      </w:r>
      <w:r w:rsidRPr="007D3264">
        <w:t>95%</w:t>
      </w:r>
      <w:r w:rsidR="00616108">
        <w:t xml:space="preserve"> </w:t>
      </w:r>
      <w:r w:rsidRPr="007D3264">
        <w:t>power</w:t>
      </w:r>
      <w:r w:rsidR="00616108">
        <w:t xml:space="preserve"> </w:t>
      </w:r>
      <w:r w:rsidRPr="007D3264">
        <w:t>to</w:t>
      </w:r>
      <w:r w:rsidR="00616108">
        <w:t xml:space="preserve"> </w:t>
      </w:r>
      <w:r w:rsidRPr="007D3264">
        <w:t>detect</w:t>
      </w:r>
      <w:r w:rsidR="00616108">
        <w:t xml:space="preserve"> </w:t>
      </w:r>
      <w:r w:rsidRPr="007D3264">
        <w:t>the</w:t>
      </w:r>
      <w:r w:rsidR="00616108">
        <w:t xml:space="preserve"> </w:t>
      </w:r>
      <w:r w:rsidRPr="007D3264">
        <w:t>following</w:t>
      </w:r>
      <w:r w:rsidR="00616108">
        <w:t xml:space="preserve"> </w:t>
      </w:r>
      <w:r w:rsidRPr="007D3264">
        <w:t>differences</w:t>
      </w:r>
      <w:r w:rsidR="00616108">
        <w:t xml:space="preserve"> </w:t>
      </w:r>
      <w:r w:rsidRPr="007D3264">
        <w:t>in</w:t>
      </w:r>
      <w:r w:rsidR="00616108">
        <w:t xml:space="preserve"> </w:t>
      </w:r>
      <w:r w:rsidRPr="007D3264">
        <w:t>incidence</w:t>
      </w:r>
      <w:r w:rsidR="00616108">
        <w:t xml:space="preserve"> </w:t>
      </w:r>
      <w:r w:rsidRPr="007D3264">
        <w:t>of</w:t>
      </w:r>
      <w:r w:rsidR="00616108">
        <w:t xml:space="preserve"> </w:t>
      </w:r>
      <w:r w:rsidRPr="007D3264">
        <w:t>CDI</w:t>
      </w:r>
      <w:r w:rsidR="00616108">
        <w:t xml:space="preserve"> </w:t>
      </w:r>
      <w:r w:rsidRPr="007D3264">
        <w:t>recurrence</w:t>
      </w:r>
      <w:r w:rsidR="00616108">
        <w:t xml:space="preserve"> </w:t>
      </w:r>
      <w:r w:rsidRPr="007D3264">
        <w:t>between</w:t>
      </w:r>
      <w:r w:rsidR="00616108">
        <w:t xml:space="preserve"> </w:t>
      </w:r>
      <w:r w:rsidRPr="007D3264">
        <w:t>monoclonal</w:t>
      </w:r>
      <w:r w:rsidR="00616108">
        <w:t xml:space="preserve"> </w:t>
      </w:r>
      <w:r w:rsidRPr="007D3264">
        <w:t>antibody</w:t>
      </w:r>
      <w:r w:rsidR="00616108">
        <w:t xml:space="preserve"> </w:t>
      </w:r>
      <w:r w:rsidRPr="007D3264">
        <w:t>therapy,</w:t>
      </w:r>
      <w:r w:rsidR="00616108">
        <w:t xml:space="preserve"> </w:t>
      </w:r>
      <w:r w:rsidRPr="007D3264">
        <w:t>π1,</w:t>
      </w:r>
      <w:r w:rsidR="00616108">
        <w:t xml:space="preserve"> </w:t>
      </w:r>
      <w:r w:rsidRPr="007D3264">
        <w:t>and</w:t>
      </w:r>
      <w:r w:rsidR="00616108">
        <w:t xml:space="preserve"> </w:t>
      </w:r>
      <w:r w:rsidRPr="007D3264">
        <w:t>placebo,</w:t>
      </w:r>
      <w:r w:rsidR="00616108">
        <w:t xml:space="preserve"> </w:t>
      </w:r>
      <w:r w:rsidRPr="007D3264">
        <w:t>π2:</w:t>
      </w:r>
      <w:r w:rsidR="00616108">
        <w:t xml:space="preserve"> </w:t>
      </w:r>
      <w:r w:rsidRPr="007D3264">
        <w:t>Comparisons</w:t>
      </w:r>
      <w:r w:rsidR="00616108">
        <w:t xml:space="preserve"> </w:t>
      </w:r>
      <w:r w:rsidRPr="007D3264">
        <w:t>between</w:t>
      </w:r>
      <w:r w:rsidR="00616108">
        <w:t xml:space="preserve"> </w:t>
      </w:r>
      <w:r w:rsidRPr="007D3264">
        <w:t>monoclonal</w:t>
      </w:r>
      <w:r w:rsidR="00616108">
        <w:t xml:space="preserve"> </w:t>
      </w:r>
      <w:r w:rsidRPr="007D3264">
        <w:t>antibody</w:t>
      </w:r>
      <w:r w:rsidR="00616108">
        <w:t xml:space="preserve"> </w:t>
      </w:r>
      <w:r w:rsidRPr="007D3264">
        <w:t>treatment</w:t>
      </w:r>
      <w:r w:rsidR="00616108">
        <w:t xml:space="preserve"> </w:t>
      </w:r>
      <w:r w:rsidR="00691260">
        <w:t>group</w:t>
      </w:r>
      <w:r w:rsidRPr="007D3264">
        <w:t>s</w:t>
      </w:r>
      <w:r w:rsidR="00616108">
        <w:t xml:space="preserve"> </w:t>
      </w:r>
      <w:r w:rsidRPr="007D3264">
        <w:t>and</w:t>
      </w:r>
      <w:r w:rsidR="00616108">
        <w:t xml:space="preserve"> </w:t>
      </w:r>
      <w:r w:rsidRPr="007D3264">
        <w:t>the</w:t>
      </w:r>
      <w:r w:rsidR="00616108">
        <w:t xml:space="preserve"> </w:t>
      </w:r>
      <w:r w:rsidRPr="007D3264">
        <w:t>placebo</w:t>
      </w:r>
      <w:r w:rsidR="00616108">
        <w:t xml:space="preserve"> </w:t>
      </w:r>
      <w:r w:rsidR="00691260">
        <w:t>group</w:t>
      </w:r>
      <w:r w:rsidR="00616108">
        <w:t xml:space="preserve"> </w:t>
      </w:r>
      <w:r w:rsidRPr="007D3264">
        <w:t>for</w:t>
      </w:r>
      <w:r w:rsidR="00616108">
        <w:t xml:space="preserve"> </w:t>
      </w:r>
      <w:r w:rsidRPr="007D3264">
        <w:t>the</w:t>
      </w:r>
      <w:r w:rsidR="00616108">
        <w:t xml:space="preserve"> </w:t>
      </w:r>
      <w:r w:rsidRPr="007D3264">
        <w:t>secondary</w:t>
      </w:r>
      <w:r w:rsidR="00616108">
        <w:t xml:space="preserve"> </w:t>
      </w:r>
      <w:r w:rsidRPr="007D3264">
        <w:t>endpoint</w:t>
      </w:r>
      <w:r w:rsidR="00616108">
        <w:t xml:space="preserve"> </w:t>
      </w:r>
      <w:r w:rsidRPr="007D3264">
        <w:t>of</w:t>
      </w:r>
      <w:r w:rsidR="00616108">
        <w:t xml:space="preserve"> </w:t>
      </w:r>
      <w:r w:rsidRPr="007D3264">
        <w:t>global</w:t>
      </w:r>
      <w:r w:rsidR="00616108">
        <w:t xml:space="preserve"> </w:t>
      </w:r>
      <w:r w:rsidRPr="007D3264">
        <w:t>cure</w:t>
      </w:r>
      <w:r w:rsidR="00616108">
        <w:t xml:space="preserve"> </w:t>
      </w:r>
      <w:r w:rsidRPr="007D3264">
        <w:t>were</w:t>
      </w:r>
      <w:r w:rsidR="00616108">
        <w:t xml:space="preserve"> </w:t>
      </w:r>
      <w:r w:rsidRPr="007D3264">
        <w:t>performed</w:t>
      </w:r>
      <w:r w:rsidR="00616108">
        <w:t xml:space="preserve"> </w:t>
      </w:r>
      <w:r w:rsidRPr="007D3264">
        <w:t>at</w:t>
      </w:r>
      <w:r w:rsidR="00616108">
        <w:t xml:space="preserve"> </w:t>
      </w:r>
      <w:r w:rsidRPr="007D3264">
        <w:t>a</w:t>
      </w:r>
      <w:r w:rsidR="00616108">
        <w:t xml:space="preserve"> </w:t>
      </w:r>
      <w:r w:rsidRPr="007D3264">
        <w:t>1-sided</w:t>
      </w:r>
      <w:r w:rsidR="00616108">
        <w:t xml:space="preserve"> </w:t>
      </w:r>
      <w:r w:rsidRPr="007D3264">
        <w:t>alpha</w:t>
      </w:r>
      <w:r w:rsidR="00616108">
        <w:t xml:space="preserve"> </w:t>
      </w:r>
      <w:r w:rsidRPr="007D3264">
        <w:t>level</w:t>
      </w:r>
      <w:r w:rsidR="00616108">
        <w:t xml:space="preserve"> </w:t>
      </w:r>
      <w:r w:rsidRPr="007D3264">
        <w:t>of</w:t>
      </w:r>
      <w:r w:rsidR="00616108">
        <w:t xml:space="preserve"> </w:t>
      </w:r>
      <w:r w:rsidRPr="007D3264">
        <w:t>0.025.</w:t>
      </w:r>
      <w:r w:rsidR="00616108">
        <w:t xml:space="preserve"> </w:t>
      </w:r>
      <w:r w:rsidRPr="007D3264">
        <w:t>This</w:t>
      </w:r>
      <w:r w:rsidR="00616108">
        <w:t xml:space="preserve"> </w:t>
      </w:r>
      <w:r w:rsidRPr="007D3264">
        <w:t>provided</w:t>
      </w:r>
      <w:r w:rsidR="00616108">
        <w:t xml:space="preserve"> </w:t>
      </w:r>
      <w:r w:rsidR="00691260">
        <w:t>approximately</w:t>
      </w:r>
      <w:r w:rsidR="00616108">
        <w:t xml:space="preserve"> </w:t>
      </w:r>
      <w:r w:rsidRPr="007D3264">
        <w:t>90%</w:t>
      </w:r>
      <w:r w:rsidR="00616108">
        <w:t xml:space="preserve"> </w:t>
      </w:r>
      <w:r w:rsidRPr="007D3264">
        <w:t>power</w:t>
      </w:r>
      <w:r w:rsidR="00616108">
        <w:t xml:space="preserve"> </w:t>
      </w:r>
      <w:r w:rsidRPr="007D3264">
        <w:t>to</w:t>
      </w:r>
      <w:r w:rsidR="00616108">
        <w:t xml:space="preserve"> </w:t>
      </w:r>
      <w:r w:rsidRPr="007D3264">
        <w:t>detect</w:t>
      </w:r>
      <w:r w:rsidR="00616108">
        <w:t xml:space="preserve"> </w:t>
      </w:r>
      <w:r w:rsidRPr="007D3264">
        <w:t>a</w:t>
      </w:r>
      <w:r w:rsidR="00616108">
        <w:t xml:space="preserve"> </w:t>
      </w:r>
      <w:r w:rsidRPr="007D3264">
        <w:t>10</w:t>
      </w:r>
      <w:r w:rsidR="00616108">
        <w:t xml:space="preserve"> </w:t>
      </w:r>
      <w:r w:rsidRPr="007D3264">
        <w:t>percentage</w:t>
      </w:r>
      <w:r w:rsidR="00616108">
        <w:t xml:space="preserve"> </w:t>
      </w:r>
      <w:r w:rsidRPr="007D3264">
        <w:t>point</w:t>
      </w:r>
      <w:r w:rsidR="00616108">
        <w:t xml:space="preserve"> </w:t>
      </w:r>
      <w:r w:rsidRPr="007D3264">
        <w:t>difference</w:t>
      </w:r>
      <w:r w:rsidR="00616108">
        <w:t xml:space="preserve"> </w:t>
      </w:r>
      <w:r w:rsidRPr="007D3264">
        <w:t>in</w:t>
      </w:r>
      <w:r w:rsidR="00616108">
        <w:t xml:space="preserve"> </w:t>
      </w:r>
      <w:r w:rsidRPr="007D3264">
        <w:t>proportion</w:t>
      </w:r>
      <w:r w:rsidR="00616108">
        <w:t xml:space="preserve"> </w:t>
      </w:r>
      <w:r w:rsidRPr="007D3264">
        <w:t>of</w:t>
      </w:r>
      <w:r w:rsidR="00616108">
        <w:t xml:space="preserve"> </w:t>
      </w:r>
      <w:r w:rsidRPr="007D3264">
        <w:t>patients</w:t>
      </w:r>
      <w:r w:rsidR="00616108">
        <w:t xml:space="preserve"> </w:t>
      </w:r>
      <w:r w:rsidRPr="007D3264">
        <w:t>achieving</w:t>
      </w:r>
      <w:r w:rsidR="00616108">
        <w:t xml:space="preserve"> </w:t>
      </w:r>
      <w:r w:rsidRPr="007D3264">
        <w:t>global</w:t>
      </w:r>
      <w:r w:rsidR="00616108">
        <w:t xml:space="preserve"> </w:t>
      </w:r>
      <w:r w:rsidRPr="007D3264">
        <w:t>cure</w:t>
      </w:r>
      <w:r w:rsidR="00616108">
        <w:t xml:space="preserve"> </w:t>
      </w:r>
      <w:r w:rsidRPr="007D3264">
        <w:t>(80%</w:t>
      </w:r>
      <w:r w:rsidR="00616108">
        <w:t xml:space="preserve"> </w:t>
      </w:r>
      <w:r w:rsidRPr="007D3264">
        <w:t>for</w:t>
      </w:r>
      <w:r w:rsidR="00616108">
        <w:t xml:space="preserve"> </w:t>
      </w:r>
      <w:r w:rsidRPr="007D3264">
        <w:t>monoclonal</w:t>
      </w:r>
      <w:r w:rsidR="00616108">
        <w:t xml:space="preserve"> </w:t>
      </w:r>
      <w:r w:rsidRPr="007D3264">
        <w:t>antibody</w:t>
      </w:r>
      <w:r w:rsidR="00616108">
        <w:t xml:space="preserve"> </w:t>
      </w:r>
      <w:r w:rsidRPr="007D3264">
        <w:t>therapy</w:t>
      </w:r>
      <w:r w:rsidR="00616108">
        <w:t xml:space="preserve"> </w:t>
      </w:r>
      <w:r w:rsidR="00691260">
        <w:t>versus</w:t>
      </w:r>
      <w:r w:rsidR="00616108">
        <w:t xml:space="preserve"> </w:t>
      </w:r>
      <w:r w:rsidRPr="007D3264">
        <w:t>70%</w:t>
      </w:r>
      <w:r w:rsidR="00616108">
        <w:t xml:space="preserve"> </w:t>
      </w:r>
      <w:r w:rsidRPr="007D3264">
        <w:t>for</w:t>
      </w:r>
      <w:r w:rsidR="00616108">
        <w:t xml:space="preserve"> </w:t>
      </w:r>
      <w:r w:rsidRPr="007D3264">
        <w:t>placebo).</w:t>
      </w:r>
    </w:p>
    <w:p w14:paraId="56867BF9" w14:textId="02B74123" w:rsidR="007D3264" w:rsidRPr="007D3264" w:rsidRDefault="007D3264" w:rsidP="007D3264">
      <w:r w:rsidRPr="007D3264">
        <w:t>Interim</w:t>
      </w:r>
      <w:r w:rsidR="00616108">
        <w:t xml:space="preserve"> </w:t>
      </w:r>
      <w:r w:rsidRPr="007D3264">
        <w:t>analysis:</w:t>
      </w:r>
      <w:r w:rsidR="00616108">
        <w:t xml:space="preserve"> </w:t>
      </w:r>
      <w:r w:rsidRPr="007D3264">
        <w:t>planned</w:t>
      </w:r>
      <w:r w:rsidR="00616108">
        <w:t xml:space="preserve"> </w:t>
      </w:r>
      <w:r w:rsidRPr="007D3264">
        <w:t>for</w:t>
      </w:r>
      <w:r w:rsidR="00616108">
        <w:t xml:space="preserve"> </w:t>
      </w:r>
      <w:r w:rsidRPr="007D3264">
        <w:t>when</w:t>
      </w:r>
      <w:r w:rsidR="00616108">
        <w:t xml:space="preserve"> </w:t>
      </w:r>
      <w:r w:rsidRPr="007D3264">
        <w:t>640</w:t>
      </w:r>
      <w:r w:rsidR="00616108">
        <w:t xml:space="preserve"> </w:t>
      </w:r>
      <w:r w:rsidRPr="007D3264">
        <w:t>patients</w:t>
      </w:r>
      <w:r w:rsidR="00616108">
        <w:t xml:space="preserve"> </w:t>
      </w:r>
      <w:r w:rsidRPr="007D3264">
        <w:t>(</w:t>
      </w:r>
      <w:r w:rsidR="00691260">
        <w:t>approximately</w:t>
      </w:r>
      <w:r w:rsidR="00616108">
        <w:t xml:space="preserve"> </w:t>
      </w:r>
      <w:r w:rsidRPr="007D3264">
        <w:t>40%</w:t>
      </w:r>
      <w:r w:rsidR="00616108">
        <w:t xml:space="preserve"> </w:t>
      </w:r>
      <w:r w:rsidRPr="007D3264">
        <w:t>total)</w:t>
      </w:r>
      <w:r w:rsidR="00616108">
        <w:t xml:space="preserve"> </w:t>
      </w:r>
      <w:r w:rsidRPr="007D3264">
        <w:t>enrolled</w:t>
      </w:r>
      <w:r w:rsidR="00616108">
        <w:t xml:space="preserve"> </w:t>
      </w:r>
      <w:r w:rsidRPr="007D3264">
        <w:t>and</w:t>
      </w:r>
      <w:r w:rsidR="00616108">
        <w:t xml:space="preserve"> </w:t>
      </w:r>
      <w:r w:rsidRPr="007D3264">
        <w:t>completed</w:t>
      </w:r>
      <w:r w:rsidR="00616108">
        <w:t xml:space="preserve"> </w:t>
      </w:r>
      <w:r w:rsidRPr="007D3264">
        <w:t>12</w:t>
      </w:r>
      <w:r w:rsidR="00616108">
        <w:t xml:space="preserve"> </w:t>
      </w:r>
      <w:r w:rsidR="001349A8">
        <w:t>weeks</w:t>
      </w:r>
      <w:r w:rsidR="00616108">
        <w:t xml:space="preserve"> </w:t>
      </w:r>
      <w:r w:rsidRPr="007D3264">
        <w:t>of</w:t>
      </w:r>
      <w:r w:rsidR="00616108">
        <w:t xml:space="preserve"> </w:t>
      </w:r>
      <w:r w:rsidRPr="007D3264">
        <w:t>follow-u</w:t>
      </w:r>
      <w:r w:rsidR="001349A8">
        <w:t>p.</w:t>
      </w:r>
      <w:r w:rsidR="00616108">
        <w:t xml:space="preserve"> </w:t>
      </w:r>
      <w:r w:rsidR="001349A8">
        <w:t>Data</w:t>
      </w:r>
      <w:r w:rsidR="00616108">
        <w:t xml:space="preserve"> </w:t>
      </w:r>
      <w:r w:rsidR="001349A8">
        <w:t>lock</w:t>
      </w:r>
      <w:r w:rsidR="00616108">
        <w:t xml:space="preserve"> </w:t>
      </w:r>
      <w:r w:rsidR="001349A8">
        <w:t>8April</w:t>
      </w:r>
      <w:r w:rsidR="00616108">
        <w:t xml:space="preserve"> </w:t>
      </w:r>
      <w:r w:rsidR="001349A8">
        <w:t>20</w:t>
      </w:r>
      <w:r w:rsidRPr="007D3264">
        <w:t>13.</w:t>
      </w:r>
      <w:r w:rsidR="00616108">
        <w:t xml:space="preserve"> </w:t>
      </w:r>
      <w:r w:rsidRPr="007D3264">
        <w:t>See</w:t>
      </w:r>
      <w:r w:rsidR="00616108">
        <w:t xml:space="preserve"> </w:t>
      </w:r>
      <w:r w:rsidRPr="007D3264">
        <w:t>results</w:t>
      </w:r>
      <w:r w:rsidR="00616108">
        <w:t xml:space="preserve"> </w:t>
      </w:r>
      <w:r w:rsidRPr="007D3264">
        <w:t>in</w:t>
      </w:r>
      <w:r w:rsidR="00616108">
        <w:t xml:space="preserve"> </w:t>
      </w:r>
      <w:r w:rsidRPr="007D3264">
        <w:t>7.1.2.12.</w:t>
      </w:r>
    </w:p>
    <w:p w14:paraId="004EEF8E" w14:textId="0444D4EC" w:rsidR="007D3264" w:rsidRPr="007D3264" w:rsidRDefault="001349A8" w:rsidP="00304318">
      <w:pPr>
        <w:pStyle w:val="Heading5"/>
      </w:pPr>
      <w:r>
        <w:lastRenderedPageBreak/>
        <w:t>Participant</w:t>
      </w:r>
      <w:r w:rsidR="00616108">
        <w:t xml:space="preserve"> </w:t>
      </w:r>
      <w:r>
        <w:t>flow</w:t>
      </w:r>
    </w:p>
    <w:p w14:paraId="6F48C3DE" w14:textId="2B41E564" w:rsidR="007D3264" w:rsidRDefault="008915A0" w:rsidP="00304318">
      <w:pPr>
        <w:pStyle w:val="Tabletitle"/>
      </w:pPr>
      <w:r>
        <w:t>Table</w:t>
      </w:r>
      <w:r w:rsidR="00616108">
        <w:t xml:space="preserve"> </w:t>
      </w:r>
      <w:r>
        <w:t>5:</w:t>
      </w:r>
      <w:r w:rsidR="00616108">
        <w:t xml:space="preserve"> </w:t>
      </w:r>
      <w:r>
        <w:t>Disposition</w:t>
      </w:r>
      <w:r w:rsidR="00616108">
        <w:t xml:space="preserve"> </w:t>
      </w:r>
      <w:r>
        <w:t>of</w:t>
      </w:r>
      <w:r w:rsidR="00616108">
        <w:t xml:space="preserve"> </w:t>
      </w:r>
      <w:r>
        <w:t>s</w:t>
      </w:r>
      <w:r w:rsidR="007D3264" w:rsidRPr="007D3264">
        <w:t>ubjects</w:t>
      </w:r>
      <w:r w:rsidR="00616108">
        <w:t xml:space="preserve"> </w:t>
      </w:r>
      <w:r w:rsidR="007D3264" w:rsidRPr="007D3264">
        <w:t>in</w:t>
      </w:r>
      <w:r w:rsidR="00616108">
        <w:t xml:space="preserve"> </w:t>
      </w:r>
      <w:r w:rsidR="007D3264" w:rsidRPr="007D3264">
        <w:t>P001</w:t>
      </w:r>
      <w:r w:rsidR="00616108">
        <w:t xml:space="preserve"> </w:t>
      </w:r>
      <w:r w:rsidR="007D3264" w:rsidRPr="007D3264">
        <w:t>-</w:t>
      </w:r>
      <w:r w:rsidR="00616108">
        <w:t xml:space="preserve"> </w:t>
      </w:r>
      <w:r w:rsidR="007D3264" w:rsidRPr="007D3264">
        <w:t>FAS</w:t>
      </w:r>
      <w:r w:rsidR="00616108">
        <w:t xml:space="preserve"> </w:t>
      </w:r>
      <w:r w:rsidR="007D3264" w:rsidRPr="007D3264">
        <w:t>Population</w:t>
      </w:r>
    </w:p>
    <w:p w14:paraId="558F1F13" w14:textId="77777777" w:rsidR="00A911B2" w:rsidRDefault="000755C0" w:rsidP="00C22678">
      <w:r>
        <w:rPr>
          <w:noProof/>
          <w:lang w:eastAsia="en-AU"/>
        </w:rPr>
        <w:drawing>
          <wp:inline distT="0" distB="0" distL="0" distR="0" wp14:anchorId="089B2B69" wp14:editId="43DD239A">
            <wp:extent cx="5731510" cy="3479320"/>
            <wp:effectExtent l="0" t="0" r="2540" b="6985"/>
            <wp:docPr id="23" name="Picture 23" descr="Table 5: Disposition of subjects in P001 -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479320"/>
                    </a:xfrm>
                    <a:prstGeom prst="rect">
                      <a:avLst/>
                    </a:prstGeom>
                  </pic:spPr>
                </pic:pic>
              </a:graphicData>
            </a:graphic>
          </wp:inline>
        </w:drawing>
      </w:r>
    </w:p>
    <w:p w14:paraId="6EA7F4B1" w14:textId="6DA93D14" w:rsidR="00956ACB" w:rsidRPr="00956ACB" w:rsidRDefault="00956ACB" w:rsidP="00956ACB">
      <w:pPr>
        <w:pStyle w:val="Heading5"/>
      </w:pPr>
      <w:r w:rsidRPr="00956ACB">
        <w:t>Major</w:t>
      </w:r>
      <w:r w:rsidR="00616108">
        <w:t xml:space="preserve"> </w:t>
      </w:r>
      <w:r w:rsidRPr="00956ACB">
        <w:t>protocol</w:t>
      </w:r>
      <w:r w:rsidR="00616108">
        <w:t xml:space="preserve"> </w:t>
      </w:r>
      <w:r w:rsidRPr="00956ACB">
        <w:t>violations/deviations</w:t>
      </w:r>
    </w:p>
    <w:p w14:paraId="3C630D82" w14:textId="2DBC3F56" w:rsidR="00956ACB" w:rsidRPr="00956ACB" w:rsidRDefault="00956ACB" w:rsidP="00956ACB">
      <w:r w:rsidRPr="00956ACB">
        <w:t>In</w:t>
      </w:r>
      <w:r w:rsidR="00616108">
        <w:t xml:space="preserve"> </w:t>
      </w:r>
      <w:r w:rsidRPr="00956ACB">
        <w:t>P001,</w:t>
      </w:r>
      <w:r w:rsidR="00616108">
        <w:t xml:space="preserve"> </w:t>
      </w:r>
      <w:r w:rsidRPr="00956ACB">
        <w:t>1</w:t>
      </w:r>
      <w:r w:rsidR="001349A8">
        <w:t>,</w:t>
      </w:r>
      <w:r w:rsidRPr="00956ACB">
        <w:t>452</w:t>
      </w:r>
      <w:r w:rsidR="00616108">
        <w:t xml:space="preserve"> </w:t>
      </w:r>
      <w:r w:rsidRPr="00956ACB">
        <w:t>were</w:t>
      </w:r>
      <w:r w:rsidR="00616108">
        <w:t xml:space="preserve"> </w:t>
      </w:r>
      <w:r w:rsidRPr="00956ACB">
        <w:t>randomised,</w:t>
      </w:r>
      <w:r w:rsidR="00616108">
        <w:t xml:space="preserve"> </w:t>
      </w:r>
      <w:r w:rsidRPr="00956ACB">
        <w:t>of</w:t>
      </w:r>
      <w:r w:rsidR="00616108">
        <w:t xml:space="preserve"> </w:t>
      </w:r>
      <w:r w:rsidRPr="00956ACB">
        <w:t>these,</w:t>
      </w:r>
      <w:r w:rsidR="00616108">
        <w:t xml:space="preserve"> </w:t>
      </w:r>
      <w:r w:rsidRPr="00956ACB">
        <w:t>1</w:t>
      </w:r>
      <w:r w:rsidR="001349A8">
        <w:t>,</w:t>
      </w:r>
      <w:r w:rsidRPr="00956ACB">
        <w:t>412</w:t>
      </w:r>
      <w:r w:rsidR="00616108">
        <w:t xml:space="preserve"> </w:t>
      </w:r>
      <w:r w:rsidRPr="00956ACB">
        <w:t>received</w:t>
      </w:r>
      <w:r w:rsidR="00616108">
        <w:t xml:space="preserve"> </w:t>
      </w:r>
      <w:r w:rsidRPr="00956ACB">
        <w:t>study</w:t>
      </w:r>
      <w:r w:rsidR="00616108">
        <w:t xml:space="preserve"> </w:t>
      </w:r>
      <w:r w:rsidRPr="00956ACB">
        <w:t>infusion</w:t>
      </w:r>
      <w:r w:rsidR="00616108">
        <w:t xml:space="preserve"> </w:t>
      </w:r>
      <w:r w:rsidRPr="00956ACB">
        <w:t>(actoxumab</w:t>
      </w:r>
      <w:r w:rsidR="00616108">
        <w:t xml:space="preserve"> </w:t>
      </w:r>
      <w:r w:rsidRPr="00956ACB">
        <w:t>+</w:t>
      </w:r>
      <w:r w:rsidR="00616108">
        <w:t xml:space="preserve"> </w:t>
      </w:r>
      <w:r w:rsidRPr="00956ACB">
        <w:t>bezlotoxumab:</w:t>
      </w:r>
      <w:r w:rsidR="00616108">
        <w:t xml:space="preserve"> </w:t>
      </w:r>
      <w:r w:rsidRPr="00956ACB">
        <w:t>388;</w:t>
      </w:r>
      <w:r w:rsidR="00616108">
        <w:t xml:space="preserve"> </w:t>
      </w:r>
      <w:r w:rsidRPr="00956ACB">
        <w:t>actoxumab</w:t>
      </w:r>
      <w:r w:rsidR="00616108">
        <w:t xml:space="preserve"> </w:t>
      </w:r>
      <w:r w:rsidRPr="00956ACB">
        <w:t>alone:</w:t>
      </w:r>
      <w:r w:rsidR="00616108">
        <w:t xml:space="preserve"> </w:t>
      </w:r>
      <w:r w:rsidRPr="00956ACB">
        <w:t>235;</w:t>
      </w:r>
      <w:r w:rsidR="00616108">
        <w:t xml:space="preserve"> </w:t>
      </w:r>
      <w:r w:rsidRPr="00956ACB">
        <w:t>bezlotoxumab</w:t>
      </w:r>
      <w:r w:rsidR="00616108">
        <w:t xml:space="preserve"> </w:t>
      </w:r>
      <w:r w:rsidRPr="00956ACB">
        <w:t>alone:</w:t>
      </w:r>
      <w:r w:rsidR="00616108">
        <w:t xml:space="preserve"> </w:t>
      </w:r>
      <w:r w:rsidRPr="00956ACB">
        <w:t>392;</w:t>
      </w:r>
      <w:r w:rsidR="00616108">
        <w:t xml:space="preserve"> </w:t>
      </w:r>
      <w:r w:rsidRPr="00956ACB">
        <w:t>placebo:</w:t>
      </w:r>
      <w:r w:rsidR="00616108">
        <w:t xml:space="preserve"> </w:t>
      </w:r>
      <w:r w:rsidRPr="00956ACB">
        <w:t>397).</w:t>
      </w:r>
      <w:r w:rsidR="00616108">
        <w:t xml:space="preserve"> </w:t>
      </w:r>
      <w:r w:rsidRPr="00956ACB">
        <w:t>For</w:t>
      </w:r>
      <w:r w:rsidR="00616108">
        <w:t xml:space="preserve"> </w:t>
      </w:r>
      <w:r w:rsidRPr="00956ACB">
        <w:t>the</w:t>
      </w:r>
      <w:r w:rsidR="00616108">
        <w:t xml:space="preserve"> </w:t>
      </w:r>
      <w:r w:rsidRPr="00956ACB">
        <w:t>40</w:t>
      </w:r>
      <w:r w:rsidR="00616108">
        <w:t xml:space="preserve"> </w:t>
      </w:r>
      <w:r w:rsidRPr="00956ACB">
        <w:t>randomised</w:t>
      </w:r>
      <w:r w:rsidR="00616108">
        <w:t xml:space="preserve"> </w:t>
      </w:r>
      <w:r w:rsidRPr="00956ACB">
        <w:t>not</w:t>
      </w:r>
      <w:r w:rsidR="00616108">
        <w:t xml:space="preserve"> </w:t>
      </w:r>
      <w:r w:rsidRPr="00956ACB">
        <w:t>treated</w:t>
      </w:r>
      <w:r w:rsidR="00616108">
        <w:t xml:space="preserve"> </w:t>
      </w:r>
      <w:r w:rsidRPr="00956ACB">
        <w:t>subjects,</w:t>
      </w:r>
      <w:r w:rsidR="00616108">
        <w:t xml:space="preserve"> </w:t>
      </w:r>
      <w:r w:rsidRPr="00956ACB">
        <w:t>the</w:t>
      </w:r>
      <w:r w:rsidR="00616108">
        <w:t xml:space="preserve"> </w:t>
      </w:r>
      <w:r w:rsidRPr="00956ACB">
        <w:t>reasons</w:t>
      </w:r>
      <w:r w:rsidR="00616108">
        <w:t xml:space="preserve"> </w:t>
      </w:r>
      <w:r w:rsidRPr="00956ACB">
        <w:t>were</w:t>
      </w:r>
      <w:r w:rsidR="00616108">
        <w:t xml:space="preserve"> </w:t>
      </w:r>
      <w:r w:rsidRPr="00956ACB">
        <w:t>withdrawal</w:t>
      </w:r>
      <w:r w:rsidR="00616108">
        <w:t xml:space="preserve"> </w:t>
      </w:r>
      <w:r w:rsidRPr="00956ACB">
        <w:t>of</w:t>
      </w:r>
      <w:r w:rsidR="00616108">
        <w:t xml:space="preserve"> </w:t>
      </w:r>
      <w:r w:rsidRPr="00956ACB">
        <w:t>consent</w:t>
      </w:r>
      <w:r w:rsidR="00616108">
        <w:t xml:space="preserve"> </w:t>
      </w:r>
      <w:r w:rsidRPr="00956ACB">
        <w:t>(</w:t>
      </w:r>
      <w:r w:rsidR="001349A8">
        <w:t>n</w:t>
      </w:r>
      <w:r w:rsidR="00616108">
        <w:t xml:space="preserve"> </w:t>
      </w:r>
      <w:r w:rsidR="001349A8">
        <w:t>=</w:t>
      </w:r>
      <w:r w:rsidR="00616108">
        <w:t xml:space="preserve"> </w:t>
      </w:r>
      <w:r w:rsidRPr="00956ACB">
        <w:t>20),</w:t>
      </w:r>
      <w:r w:rsidR="00616108">
        <w:t xml:space="preserve"> </w:t>
      </w:r>
      <w:r w:rsidRPr="00956ACB">
        <w:t>protocol</w:t>
      </w:r>
      <w:r w:rsidR="00616108">
        <w:t xml:space="preserve"> </w:t>
      </w:r>
      <w:r w:rsidRPr="00956ACB">
        <w:t>violation</w:t>
      </w:r>
      <w:r w:rsidR="00616108">
        <w:t xml:space="preserve"> </w:t>
      </w:r>
      <w:r w:rsidRPr="00956ACB">
        <w:t>(</w:t>
      </w:r>
      <w:r w:rsidR="001349A8">
        <w:t>n</w:t>
      </w:r>
      <w:r w:rsidR="00616108">
        <w:t xml:space="preserve"> </w:t>
      </w:r>
      <w:r w:rsidR="001349A8">
        <w:t>=</w:t>
      </w:r>
      <w:r w:rsidR="00616108">
        <w:t xml:space="preserve"> </w:t>
      </w:r>
      <w:r w:rsidRPr="00956ACB">
        <w:t>7),</w:t>
      </w:r>
      <w:r w:rsidR="00616108">
        <w:t xml:space="preserve"> </w:t>
      </w:r>
      <w:r w:rsidRPr="00956ACB">
        <w:t>technical</w:t>
      </w:r>
      <w:r w:rsidR="00616108">
        <w:t xml:space="preserve"> </w:t>
      </w:r>
      <w:r w:rsidRPr="00956ACB">
        <w:t>problems</w:t>
      </w:r>
      <w:r w:rsidR="00616108">
        <w:t xml:space="preserve"> </w:t>
      </w:r>
      <w:r w:rsidRPr="00956ACB">
        <w:t>(</w:t>
      </w:r>
      <w:r w:rsidR="001349A8">
        <w:t>n</w:t>
      </w:r>
      <w:r w:rsidR="00616108">
        <w:t xml:space="preserve"> </w:t>
      </w:r>
      <w:r w:rsidR="001349A8">
        <w:t>=</w:t>
      </w:r>
      <w:r w:rsidR="00616108">
        <w:t xml:space="preserve"> </w:t>
      </w:r>
      <w:r w:rsidRPr="00956ACB">
        <w:t>6),</w:t>
      </w:r>
      <w:r w:rsidR="00616108">
        <w:t xml:space="preserve"> </w:t>
      </w:r>
      <w:r w:rsidRPr="00956ACB">
        <w:t>physician</w:t>
      </w:r>
      <w:r w:rsidR="00616108">
        <w:t xml:space="preserve"> </w:t>
      </w:r>
      <w:r w:rsidRPr="00956ACB">
        <w:t>decision</w:t>
      </w:r>
      <w:r w:rsidR="00616108">
        <w:t xml:space="preserve"> </w:t>
      </w:r>
      <w:r w:rsidRPr="00956ACB">
        <w:t>(</w:t>
      </w:r>
      <w:r w:rsidR="001349A8">
        <w:t>n</w:t>
      </w:r>
      <w:r w:rsidR="00616108">
        <w:t xml:space="preserve"> </w:t>
      </w:r>
      <w:r w:rsidR="001349A8">
        <w:t>=</w:t>
      </w:r>
      <w:r w:rsidR="00616108">
        <w:t xml:space="preserve"> </w:t>
      </w:r>
      <w:r w:rsidRPr="00956ACB">
        <w:t>5),</w:t>
      </w:r>
      <w:r w:rsidR="00616108">
        <w:t xml:space="preserve"> </w:t>
      </w:r>
      <w:r w:rsidRPr="00956ACB">
        <w:t>AE</w:t>
      </w:r>
      <w:r w:rsidR="00616108">
        <w:t xml:space="preserve"> </w:t>
      </w:r>
      <w:r w:rsidRPr="00956ACB">
        <w:t>(</w:t>
      </w:r>
      <w:r w:rsidR="001349A8">
        <w:t>n</w:t>
      </w:r>
      <w:r w:rsidR="00616108">
        <w:t xml:space="preserve"> </w:t>
      </w:r>
      <w:r w:rsidR="001349A8">
        <w:t>=</w:t>
      </w:r>
      <w:r w:rsidR="00616108">
        <w:t xml:space="preserve"> </w:t>
      </w:r>
      <w:r w:rsidRPr="00956ACB">
        <w:t>1)</w:t>
      </w:r>
      <w:r w:rsidR="00616108">
        <w:t xml:space="preserve"> </w:t>
      </w:r>
      <w:r w:rsidRPr="00956ACB">
        <w:t>and</w:t>
      </w:r>
      <w:r w:rsidR="00616108">
        <w:t xml:space="preserve"> </w:t>
      </w:r>
      <w:r w:rsidRPr="00956ACB">
        <w:t>death</w:t>
      </w:r>
      <w:r w:rsidR="00616108">
        <w:t xml:space="preserve"> </w:t>
      </w:r>
      <w:r w:rsidRPr="00956ACB">
        <w:t>(</w:t>
      </w:r>
      <w:r w:rsidR="001349A8">
        <w:t>n</w:t>
      </w:r>
      <w:r w:rsidR="00616108">
        <w:t xml:space="preserve"> </w:t>
      </w:r>
      <w:r w:rsidR="001349A8">
        <w:t>=</w:t>
      </w:r>
      <w:r w:rsidR="00616108">
        <w:t xml:space="preserve"> </w:t>
      </w:r>
      <w:r w:rsidRPr="00956ACB">
        <w:t>1).</w:t>
      </w:r>
      <w:r w:rsidR="00616108">
        <w:t xml:space="preserve"> </w:t>
      </w:r>
      <w:r w:rsidRPr="00956ACB">
        <w:t>Overall,</w:t>
      </w:r>
      <w:r w:rsidR="00616108">
        <w:t xml:space="preserve"> </w:t>
      </w:r>
      <w:r w:rsidRPr="00956ACB">
        <w:t>1</w:t>
      </w:r>
      <w:r w:rsidR="001349A8">
        <w:t>,</w:t>
      </w:r>
      <w:r w:rsidRPr="00956ACB">
        <w:t>224</w:t>
      </w:r>
      <w:r w:rsidR="00616108">
        <w:t xml:space="preserve"> </w:t>
      </w:r>
      <w:r w:rsidRPr="00956ACB">
        <w:t>(86.7%)</w:t>
      </w:r>
      <w:r w:rsidR="00616108">
        <w:t xml:space="preserve"> </w:t>
      </w:r>
      <w:r w:rsidRPr="00956ACB">
        <w:t>treated</w:t>
      </w:r>
      <w:r w:rsidR="00616108">
        <w:t xml:space="preserve"> </w:t>
      </w:r>
      <w:r w:rsidRPr="00956ACB">
        <w:t>subjects</w:t>
      </w:r>
      <w:r w:rsidR="00616108">
        <w:t xml:space="preserve"> </w:t>
      </w:r>
      <w:r w:rsidRPr="00956ACB">
        <w:t>completed</w:t>
      </w:r>
      <w:r w:rsidR="00616108">
        <w:t xml:space="preserve"> </w:t>
      </w:r>
      <w:r w:rsidRPr="00956ACB">
        <w:t>the</w:t>
      </w:r>
      <w:r w:rsidR="00616108">
        <w:t xml:space="preserve"> </w:t>
      </w:r>
      <w:r w:rsidRPr="00956ACB">
        <w:t>study</w:t>
      </w:r>
      <w:r w:rsidR="00616108">
        <w:t xml:space="preserve"> </w:t>
      </w:r>
      <w:r w:rsidRPr="00956ACB">
        <w:t>through</w:t>
      </w:r>
      <w:r w:rsidR="00616108">
        <w:t xml:space="preserve"> </w:t>
      </w:r>
      <w:r w:rsidRPr="00956ACB">
        <w:t>the</w:t>
      </w:r>
      <w:r w:rsidR="00616108">
        <w:t xml:space="preserve"> </w:t>
      </w:r>
      <w:r w:rsidRPr="00956ACB">
        <w:t>end</w:t>
      </w:r>
      <w:r w:rsidR="00616108">
        <w:t xml:space="preserve"> </w:t>
      </w:r>
      <w:r w:rsidRPr="00956ACB">
        <w:t>of</w:t>
      </w:r>
      <w:r w:rsidR="00616108">
        <w:t xml:space="preserve"> </w:t>
      </w:r>
      <w:r w:rsidRPr="00956ACB">
        <w:t>the</w:t>
      </w:r>
      <w:r w:rsidR="00616108">
        <w:t xml:space="preserve"> </w:t>
      </w:r>
      <w:r w:rsidRPr="00956ACB">
        <w:t>12</w:t>
      </w:r>
      <w:r w:rsidR="00616108">
        <w:t xml:space="preserve"> </w:t>
      </w:r>
      <w:r w:rsidR="001349A8">
        <w:t>week</w:t>
      </w:r>
      <w:r w:rsidR="00616108">
        <w:t xml:space="preserve"> </w:t>
      </w:r>
      <w:r w:rsidRPr="00956ACB">
        <w:t>follow-up</w:t>
      </w:r>
      <w:r w:rsidR="00616108">
        <w:t xml:space="preserve"> </w:t>
      </w:r>
      <w:r w:rsidRPr="00956ACB">
        <w:t>period,</w:t>
      </w:r>
      <w:r w:rsidR="00616108">
        <w:t xml:space="preserve"> </w:t>
      </w:r>
      <w:r w:rsidRPr="00956ACB">
        <w:t>and</w:t>
      </w:r>
      <w:r w:rsidR="00616108">
        <w:t xml:space="preserve"> </w:t>
      </w:r>
      <w:r w:rsidRPr="00956ACB">
        <w:t>188</w:t>
      </w:r>
      <w:r w:rsidR="00616108">
        <w:t xml:space="preserve"> </w:t>
      </w:r>
      <w:r w:rsidRPr="00956ACB">
        <w:t>(13.3%)</w:t>
      </w:r>
      <w:r w:rsidR="00616108">
        <w:t xml:space="preserve"> </w:t>
      </w:r>
      <w:r w:rsidRPr="00956ACB">
        <w:t>treated</w:t>
      </w:r>
      <w:r w:rsidR="00616108">
        <w:t xml:space="preserve"> </w:t>
      </w:r>
      <w:r w:rsidRPr="00956ACB">
        <w:t>subjects</w:t>
      </w:r>
      <w:r w:rsidR="00616108">
        <w:t xml:space="preserve"> </w:t>
      </w:r>
      <w:r w:rsidRPr="00956ACB">
        <w:t>discontinued</w:t>
      </w:r>
      <w:r w:rsidR="00616108">
        <w:t xml:space="preserve"> </w:t>
      </w:r>
      <w:r w:rsidRPr="00956ACB">
        <w:t>before</w:t>
      </w:r>
      <w:r w:rsidR="00616108">
        <w:t xml:space="preserve"> </w:t>
      </w:r>
      <w:r w:rsidRPr="00956ACB">
        <w:t>the</w:t>
      </w:r>
      <w:r w:rsidR="00616108">
        <w:t xml:space="preserve"> </w:t>
      </w:r>
      <w:r w:rsidR="001349A8">
        <w:t>Week</w:t>
      </w:r>
      <w:r w:rsidR="00616108">
        <w:t xml:space="preserve"> </w:t>
      </w:r>
      <w:r w:rsidRPr="00956ACB">
        <w:t>12</w:t>
      </w:r>
      <w:r w:rsidR="00616108">
        <w:t xml:space="preserve"> </w:t>
      </w:r>
      <w:r w:rsidRPr="00956ACB">
        <w:t>visit.</w:t>
      </w:r>
      <w:r w:rsidR="00616108">
        <w:t xml:space="preserve"> </w:t>
      </w:r>
      <w:r w:rsidRPr="00956ACB">
        <w:t>Premature</w:t>
      </w:r>
      <w:r w:rsidR="00616108">
        <w:t xml:space="preserve"> </w:t>
      </w:r>
      <w:r w:rsidRPr="00956ACB">
        <w:t>discontinuations</w:t>
      </w:r>
      <w:r w:rsidR="00616108">
        <w:t xml:space="preserve"> </w:t>
      </w:r>
      <w:r w:rsidRPr="00956ACB">
        <w:t>were</w:t>
      </w:r>
      <w:r w:rsidR="00616108">
        <w:t xml:space="preserve"> </w:t>
      </w:r>
      <w:r w:rsidRPr="00956ACB">
        <w:t>death</w:t>
      </w:r>
      <w:r w:rsidR="00616108">
        <w:t xml:space="preserve"> </w:t>
      </w:r>
      <w:r w:rsidRPr="00956ACB">
        <w:t>(7.1%),</w:t>
      </w:r>
      <w:r w:rsidR="00616108">
        <w:t xml:space="preserve"> </w:t>
      </w:r>
      <w:r w:rsidRPr="00956ACB">
        <w:t>lost</w:t>
      </w:r>
      <w:r w:rsidR="00616108">
        <w:t xml:space="preserve"> </w:t>
      </w:r>
      <w:r w:rsidRPr="00956ACB">
        <w:t>to</w:t>
      </w:r>
      <w:r w:rsidR="00616108">
        <w:t xml:space="preserve"> </w:t>
      </w:r>
      <w:r w:rsidRPr="00956ACB">
        <w:t>follow-up</w:t>
      </w:r>
      <w:r w:rsidR="00616108">
        <w:t xml:space="preserve"> </w:t>
      </w:r>
      <w:r w:rsidRPr="00956ACB">
        <w:t>(3.1%),</w:t>
      </w:r>
      <w:r w:rsidR="00616108">
        <w:t xml:space="preserve"> </w:t>
      </w:r>
      <w:r w:rsidRPr="00956ACB">
        <w:t>and</w:t>
      </w:r>
      <w:r w:rsidR="00616108">
        <w:t xml:space="preserve"> </w:t>
      </w:r>
      <w:r w:rsidRPr="00956ACB">
        <w:t>withdrawal</w:t>
      </w:r>
      <w:r w:rsidR="00616108">
        <w:t xml:space="preserve"> </w:t>
      </w:r>
      <w:r w:rsidRPr="00956ACB">
        <w:t>of</w:t>
      </w:r>
      <w:r w:rsidR="00616108">
        <w:t xml:space="preserve"> </w:t>
      </w:r>
      <w:r w:rsidRPr="00956ACB">
        <w:t>consent</w:t>
      </w:r>
      <w:r w:rsidR="00616108">
        <w:t xml:space="preserve"> </w:t>
      </w:r>
      <w:r w:rsidRPr="00956ACB">
        <w:t>(2.2%).</w:t>
      </w:r>
      <w:r w:rsidR="00616108">
        <w:t xml:space="preserve"> </w:t>
      </w:r>
      <w:r w:rsidRPr="00956ACB">
        <w:t>Proportion</w:t>
      </w:r>
      <w:r w:rsidR="00616108">
        <w:t xml:space="preserve"> </w:t>
      </w:r>
      <w:r w:rsidRPr="00956ACB">
        <w:t>of</w:t>
      </w:r>
      <w:r w:rsidR="00616108">
        <w:t xml:space="preserve"> </w:t>
      </w:r>
      <w:r w:rsidRPr="00956ACB">
        <w:t>treated</w:t>
      </w:r>
      <w:r w:rsidR="00616108">
        <w:t xml:space="preserve"> </w:t>
      </w:r>
      <w:r w:rsidRPr="00956ACB">
        <w:t>subjects</w:t>
      </w:r>
      <w:r w:rsidR="00616108">
        <w:t xml:space="preserve"> </w:t>
      </w:r>
      <w:r w:rsidRPr="00956ACB">
        <w:t>prematurely</w:t>
      </w:r>
      <w:r w:rsidR="00616108">
        <w:t xml:space="preserve"> </w:t>
      </w:r>
      <w:r w:rsidRPr="00956ACB">
        <w:t>discontinuing</w:t>
      </w:r>
      <w:r w:rsidR="00616108">
        <w:t xml:space="preserve"> </w:t>
      </w:r>
      <w:r w:rsidRPr="00956ACB">
        <w:t>was</w:t>
      </w:r>
      <w:r w:rsidR="00616108">
        <w:t xml:space="preserve"> </w:t>
      </w:r>
      <w:r w:rsidRPr="00956ACB">
        <w:t>similar</w:t>
      </w:r>
      <w:r w:rsidR="00616108">
        <w:t xml:space="preserve"> </w:t>
      </w:r>
      <w:r w:rsidRPr="00956ACB">
        <w:t>across</w:t>
      </w:r>
      <w:r w:rsidR="00616108">
        <w:t xml:space="preserve"> </w:t>
      </w:r>
      <w:r w:rsidRPr="00956ACB">
        <w:t>the</w:t>
      </w:r>
      <w:r w:rsidR="00616108">
        <w:t xml:space="preserve"> </w:t>
      </w:r>
      <w:r w:rsidRPr="00956ACB">
        <w:t>treatment</w:t>
      </w:r>
      <w:r w:rsidR="00616108">
        <w:t xml:space="preserve"> </w:t>
      </w:r>
      <w:r w:rsidR="00691260">
        <w:t>group</w:t>
      </w:r>
      <w:r w:rsidRPr="00956ACB">
        <w:t>s.</w:t>
      </w:r>
      <w:r w:rsidR="00616108">
        <w:t xml:space="preserve"> </w:t>
      </w:r>
      <w:r w:rsidRPr="00956ACB">
        <w:t>The</w:t>
      </w:r>
      <w:r w:rsidR="00616108">
        <w:t xml:space="preserve"> </w:t>
      </w:r>
      <w:r w:rsidRPr="00956ACB">
        <w:t>FAS</w:t>
      </w:r>
      <w:r w:rsidR="00616108">
        <w:t xml:space="preserve"> </w:t>
      </w:r>
      <w:r w:rsidRPr="00956ACB">
        <w:t>population</w:t>
      </w:r>
      <w:r w:rsidR="00616108">
        <w:t xml:space="preserve"> </w:t>
      </w:r>
      <w:r w:rsidRPr="00956ACB">
        <w:t>(</w:t>
      </w:r>
      <w:r w:rsidR="001349A8">
        <w:t>n</w:t>
      </w:r>
      <w:r w:rsidR="00616108">
        <w:t xml:space="preserve"> </w:t>
      </w:r>
      <w:r w:rsidR="001349A8">
        <w:t>=</w:t>
      </w:r>
      <w:r w:rsidR="00616108">
        <w:t xml:space="preserve"> </w:t>
      </w:r>
      <w:r w:rsidRPr="00956ACB">
        <w:t>1396)</w:t>
      </w:r>
      <w:r w:rsidR="00616108">
        <w:t xml:space="preserve"> </w:t>
      </w:r>
      <w:r w:rsidRPr="00956ACB">
        <w:t>and</w:t>
      </w:r>
      <w:r w:rsidR="00616108">
        <w:t xml:space="preserve"> </w:t>
      </w:r>
      <w:r w:rsidRPr="00956ACB">
        <w:t>reasons</w:t>
      </w:r>
      <w:r w:rsidR="00616108">
        <w:t xml:space="preserve"> </w:t>
      </w:r>
      <w:r w:rsidRPr="00956ACB">
        <w:t>for</w:t>
      </w:r>
      <w:r w:rsidR="00616108">
        <w:t xml:space="preserve"> </w:t>
      </w:r>
      <w:r w:rsidRPr="00956ACB">
        <w:t>exclusion</w:t>
      </w:r>
      <w:r w:rsidR="00616108">
        <w:t xml:space="preserve"> </w:t>
      </w:r>
      <w:r w:rsidRPr="00956ACB">
        <w:t>(</w:t>
      </w:r>
      <w:r w:rsidR="001349A8">
        <w:t>n</w:t>
      </w:r>
      <w:r w:rsidR="00616108">
        <w:t xml:space="preserve"> </w:t>
      </w:r>
      <w:r w:rsidR="001349A8">
        <w:t>=</w:t>
      </w:r>
      <w:r w:rsidR="00616108">
        <w:t xml:space="preserve"> </w:t>
      </w:r>
      <w:r w:rsidR="008915A0">
        <w:t>56)</w:t>
      </w:r>
      <w:r w:rsidR="00616108">
        <w:t xml:space="preserve"> </w:t>
      </w:r>
      <w:r w:rsidR="008915A0">
        <w:t>are</w:t>
      </w:r>
      <w:r w:rsidR="00616108">
        <w:t xml:space="preserve"> </w:t>
      </w:r>
      <w:r w:rsidR="008915A0">
        <w:t>summarised</w:t>
      </w:r>
      <w:r w:rsidR="00616108">
        <w:t xml:space="preserve"> </w:t>
      </w:r>
      <w:r w:rsidR="008915A0">
        <w:t>in</w:t>
      </w:r>
      <w:r w:rsidR="00616108">
        <w:t xml:space="preserve"> </w:t>
      </w:r>
      <w:r w:rsidR="008915A0">
        <w:t>Table</w:t>
      </w:r>
      <w:r w:rsidR="00616108">
        <w:t xml:space="preserve"> </w:t>
      </w:r>
      <w:r w:rsidR="008915A0">
        <w:t>5</w:t>
      </w:r>
      <w:r w:rsidRPr="00956ACB">
        <w:t>.</w:t>
      </w:r>
    </w:p>
    <w:p w14:paraId="3F09FA96" w14:textId="25F3E367" w:rsidR="00956ACB" w:rsidRPr="00956ACB" w:rsidRDefault="00956ACB" w:rsidP="00956ACB">
      <w:pPr>
        <w:pStyle w:val="Heading5"/>
      </w:pPr>
      <w:r w:rsidRPr="00956ACB">
        <w:t>Baseline</w:t>
      </w:r>
      <w:r w:rsidR="00616108">
        <w:t xml:space="preserve"> </w:t>
      </w:r>
      <w:r w:rsidRPr="00956ACB">
        <w:t>data</w:t>
      </w:r>
    </w:p>
    <w:p w14:paraId="7CDF1578" w14:textId="6FE36819" w:rsidR="00956ACB" w:rsidRPr="00956ACB" w:rsidRDefault="00956ACB" w:rsidP="00956ACB">
      <w:r w:rsidRPr="00956ACB">
        <w:t>56.8%</w:t>
      </w:r>
      <w:r w:rsidR="00616108">
        <w:t xml:space="preserve"> </w:t>
      </w:r>
      <w:r w:rsidRPr="00956ACB">
        <w:t>of</w:t>
      </w:r>
      <w:r w:rsidR="00616108">
        <w:t xml:space="preserve"> </w:t>
      </w:r>
      <w:r w:rsidRPr="00956ACB">
        <w:t>the</w:t>
      </w:r>
      <w:r w:rsidR="00616108">
        <w:t xml:space="preserve"> </w:t>
      </w:r>
      <w:r w:rsidRPr="00956ACB">
        <w:t>trial</w:t>
      </w:r>
      <w:r w:rsidR="00616108">
        <w:t xml:space="preserve"> </w:t>
      </w:r>
      <w:r w:rsidRPr="00956ACB">
        <w:t>population</w:t>
      </w:r>
      <w:r w:rsidR="00616108">
        <w:t xml:space="preserve"> </w:t>
      </w:r>
      <w:r w:rsidRPr="00956ACB">
        <w:t>was</w:t>
      </w:r>
      <w:r w:rsidR="00616108">
        <w:t xml:space="preserve"> </w:t>
      </w:r>
      <w:r w:rsidRPr="00956ACB">
        <w:t>female</w:t>
      </w:r>
      <w:r w:rsidR="00616108">
        <w:t xml:space="preserve"> </w:t>
      </w:r>
      <w:r w:rsidRPr="00956ACB">
        <w:t>and</w:t>
      </w:r>
      <w:r w:rsidR="00616108">
        <w:t xml:space="preserve"> </w:t>
      </w:r>
      <w:r w:rsidRPr="00956ACB">
        <w:t>90.5%</w:t>
      </w:r>
      <w:r w:rsidR="00616108">
        <w:t xml:space="preserve"> </w:t>
      </w:r>
      <w:r w:rsidRPr="00956ACB">
        <w:t>were</w:t>
      </w:r>
      <w:r w:rsidR="00616108">
        <w:t xml:space="preserve"> </w:t>
      </w:r>
      <w:r w:rsidRPr="00956ACB">
        <w:t>white.</w:t>
      </w:r>
      <w:r w:rsidR="00616108">
        <w:t xml:space="preserve"> </w:t>
      </w:r>
      <w:r w:rsidRPr="00956ACB">
        <w:t>Mean</w:t>
      </w:r>
      <w:r w:rsidR="00616108">
        <w:t xml:space="preserve"> </w:t>
      </w:r>
      <w:r w:rsidRPr="00956ACB">
        <w:t>age</w:t>
      </w:r>
      <w:r w:rsidR="00616108">
        <w:t xml:space="preserve"> </w:t>
      </w:r>
      <w:r w:rsidRPr="00956ACB">
        <w:t>=</w:t>
      </w:r>
      <w:r w:rsidR="00616108">
        <w:t xml:space="preserve"> </w:t>
      </w:r>
      <w:r w:rsidRPr="00956ACB">
        <w:t>62.5</w:t>
      </w:r>
      <w:r w:rsidR="00616108">
        <w:t xml:space="preserve"> </w:t>
      </w:r>
      <w:r w:rsidRPr="00956ACB">
        <w:t>years.</w:t>
      </w:r>
      <w:r w:rsidR="00616108">
        <w:t xml:space="preserve"> </w:t>
      </w:r>
      <w:r w:rsidRPr="00956ACB">
        <w:t>In</w:t>
      </w:r>
      <w:r w:rsidR="00616108">
        <w:t xml:space="preserve"> </w:t>
      </w:r>
      <w:r w:rsidRPr="00956ACB">
        <w:t>the</w:t>
      </w:r>
      <w:r w:rsidR="00616108">
        <w:t xml:space="preserve"> </w:t>
      </w:r>
      <w:r w:rsidRPr="00956ACB">
        <w:t>FAS</w:t>
      </w:r>
      <w:r w:rsidR="00616108">
        <w:t xml:space="preserve"> </w:t>
      </w:r>
      <w:r w:rsidRPr="00956ACB">
        <w:t>population,</w:t>
      </w:r>
      <w:r w:rsidR="00616108">
        <w:t xml:space="preserve"> </w:t>
      </w:r>
      <w:r w:rsidRPr="00956ACB">
        <w:t>51%</w:t>
      </w:r>
      <w:r w:rsidR="00616108">
        <w:t xml:space="preserve"> </w:t>
      </w:r>
      <w:r w:rsidRPr="00956ACB">
        <w:t>were</w:t>
      </w:r>
      <w:r w:rsidR="00616108">
        <w:t xml:space="preserve"> </w:t>
      </w:r>
      <w:r w:rsidR="001349A8">
        <w:t>≥</w:t>
      </w:r>
      <w:r w:rsidR="00616108">
        <w:t xml:space="preserve"> </w:t>
      </w:r>
      <w:r w:rsidRPr="00956ACB">
        <w:t>65</w:t>
      </w:r>
      <w:r w:rsidR="00616108">
        <w:t xml:space="preserve"> </w:t>
      </w:r>
      <w:r w:rsidRPr="00956ACB">
        <w:t>years</w:t>
      </w:r>
      <w:r w:rsidR="00616108">
        <w:t xml:space="preserve"> </w:t>
      </w:r>
      <w:r w:rsidRPr="00956ACB">
        <w:t>of</w:t>
      </w:r>
      <w:r w:rsidR="00616108">
        <w:t xml:space="preserve"> </w:t>
      </w:r>
      <w:r w:rsidRPr="00956ACB">
        <w:t>age,</w:t>
      </w:r>
      <w:r w:rsidR="00616108">
        <w:t xml:space="preserve"> </w:t>
      </w:r>
      <w:r w:rsidRPr="00956ACB">
        <w:t>27%</w:t>
      </w:r>
      <w:r w:rsidR="00616108">
        <w:t xml:space="preserve"> </w:t>
      </w:r>
      <w:r w:rsidRPr="00956ACB">
        <w:t>had</w:t>
      </w:r>
      <w:r w:rsidR="00616108">
        <w:t xml:space="preserve"> </w:t>
      </w:r>
      <w:r w:rsidRPr="00956ACB">
        <w:t>at</w:t>
      </w:r>
      <w:r w:rsidR="00616108">
        <w:t xml:space="preserve"> </w:t>
      </w:r>
      <w:r w:rsidRPr="00956ACB">
        <w:t>least</w:t>
      </w:r>
      <w:r w:rsidR="00616108">
        <w:t xml:space="preserve"> </w:t>
      </w:r>
      <w:r w:rsidRPr="00956ACB">
        <w:t>one</w:t>
      </w:r>
      <w:r w:rsidR="00616108">
        <w:t xml:space="preserve"> </w:t>
      </w:r>
      <w:r w:rsidRPr="00956ACB">
        <w:t>episode</w:t>
      </w:r>
      <w:r w:rsidR="00616108">
        <w:t xml:space="preserve"> </w:t>
      </w:r>
      <w:r w:rsidRPr="00956ACB">
        <w:t>(9%</w:t>
      </w:r>
      <w:r w:rsidR="00616108">
        <w:t xml:space="preserve"> </w:t>
      </w:r>
      <w:r w:rsidRPr="00956ACB">
        <w:t>had</w:t>
      </w:r>
      <w:r w:rsidR="00616108">
        <w:t xml:space="preserve"> </w:t>
      </w:r>
      <w:r w:rsidR="001349A8">
        <w:t>≥</w:t>
      </w:r>
      <w:r w:rsidR="00616108">
        <w:t xml:space="preserve"> </w:t>
      </w:r>
      <w:r w:rsidRPr="00956ACB">
        <w:t>2</w:t>
      </w:r>
      <w:r w:rsidR="00616108">
        <w:t xml:space="preserve"> </w:t>
      </w:r>
      <w:r w:rsidRPr="00956ACB">
        <w:t>episodes)</w:t>
      </w:r>
      <w:r w:rsidR="00616108">
        <w:t xml:space="preserve"> </w:t>
      </w:r>
      <w:r w:rsidRPr="00956ACB">
        <w:t>of</w:t>
      </w:r>
      <w:r w:rsidR="00616108">
        <w:t xml:space="preserve"> </w:t>
      </w:r>
      <w:r w:rsidRPr="00956ACB">
        <w:t>CDI</w:t>
      </w:r>
      <w:r w:rsidR="00616108">
        <w:t xml:space="preserve"> </w:t>
      </w:r>
      <w:r w:rsidRPr="00956ACB">
        <w:t>in</w:t>
      </w:r>
      <w:r w:rsidR="00616108">
        <w:t xml:space="preserve"> </w:t>
      </w:r>
      <w:r w:rsidRPr="00956ACB">
        <w:t>the</w:t>
      </w:r>
      <w:r w:rsidR="00616108">
        <w:t xml:space="preserve"> </w:t>
      </w:r>
      <w:r w:rsidRPr="00956ACB">
        <w:t>6</w:t>
      </w:r>
      <w:r w:rsidR="00616108">
        <w:t xml:space="preserve"> </w:t>
      </w:r>
      <w:r w:rsidRPr="00956ACB">
        <w:t>months</w:t>
      </w:r>
      <w:r w:rsidR="00616108">
        <w:t xml:space="preserve"> </w:t>
      </w:r>
      <w:r w:rsidRPr="00956ACB">
        <w:t>prior</w:t>
      </w:r>
      <w:r w:rsidR="00616108">
        <w:t xml:space="preserve"> </w:t>
      </w:r>
      <w:r w:rsidRPr="00956ACB">
        <w:t>to</w:t>
      </w:r>
      <w:r w:rsidR="00616108">
        <w:t xml:space="preserve"> </w:t>
      </w:r>
      <w:r w:rsidRPr="00956ACB">
        <w:t>the</w:t>
      </w:r>
      <w:r w:rsidR="00616108">
        <w:t xml:space="preserve"> </w:t>
      </w:r>
      <w:r w:rsidRPr="00956ACB">
        <w:t>episode</w:t>
      </w:r>
      <w:r w:rsidR="00616108">
        <w:t xml:space="preserve"> </w:t>
      </w:r>
      <w:r w:rsidRPr="00956ACB">
        <w:t>under</w:t>
      </w:r>
      <w:r w:rsidR="00616108">
        <w:t xml:space="preserve"> </w:t>
      </w:r>
      <w:r w:rsidRPr="00956ACB">
        <w:t>treatment</w:t>
      </w:r>
      <w:r w:rsidR="00616108">
        <w:t xml:space="preserve"> </w:t>
      </w:r>
      <w:r w:rsidRPr="00956ACB">
        <w:t>at</w:t>
      </w:r>
      <w:r w:rsidR="00616108">
        <w:t xml:space="preserve"> </w:t>
      </w:r>
      <w:r w:rsidRPr="00956ACB">
        <w:t>study</w:t>
      </w:r>
      <w:r w:rsidR="00616108">
        <w:t xml:space="preserve"> </w:t>
      </w:r>
      <w:r w:rsidRPr="00956ACB">
        <w:t>entry,</w:t>
      </w:r>
      <w:r w:rsidR="00616108">
        <w:t xml:space="preserve"> </w:t>
      </w:r>
      <w:r w:rsidRPr="00956ACB">
        <w:t>16%</w:t>
      </w:r>
      <w:r w:rsidR="00616108">
        <w:t xml:space="preserve"> </w:t>
      </w:r>
      <w:r w:rsidRPr="00956ACB">
        <w:t>had</w:t>
      </w:r>
      <w:r w:rsidR="00616108">
        <w:t xml:space="preserve"> </w:t>
      </w:r>
      <w:r w:rsidRPr="00956ACB">
        <w:t>clinically</w:t>
      </w:r>
      <w:r w:rsidR="00616108">
        <w:t xml:space="preserve"> </w:t>
      </w:r>
      <w:r w:rsidRPr="00956ACB">
        <w:t>severe</w:t>
      </w:r>
      <w:r w:rsidR="00616108">
        <w:t xml:space="preserve"> </w:t>
      </w:r>
      <w:r w:rsidRPr="00956ACB">
        <w:t>CDI,</w:t>
      </w:r>
      <w:r w:rsidR="00616108">
        <w:t xml:space="preserve"> </w:t>
      </w:r>
      <w:r w:rsidRPr="00956ACB">
        <w:t>17%</w:t>
      </w:r>
      <w:r w:rsidR="00616108">
        <w:t xml:space="preserve"> </w:t>
      </w:r>
      <w:r w:rsidRPr="00956ACB">
        <w:t>had</w:t>
      </w:r>
      <w:r w:rsidR="00616108">
        <w:t xml:space="preserve"> </w:t>
      </w:r>
      <w:r w:rsidRPr="00956ACB">
        <w:t>a</w:t>
      </w:r>
      <w:r w:rsidR="00616108">
        <w:t xml:space="preserve"> </w:t>
      </w:r>
      <w:r w:rsidRPr="00956ACB">
        <w:t>positive</w:t>
      </w:r>
      <w:r w:rsidR="00616108">
        <w:t xml:space="preserve"> </w:t>
      </w:r>
      <w:r w:rsidRPr="00956ACB">
        <w:t>culture</w:t>
      </w:r>
      <w:r w:rsidR="00616108">
        <w:t xml:space="preserve"> </w:t>
      </w:r>
      <w:r w:rsidRPr="00956ACB">
        <w:t>for</w:t>
      </w:r>
      <w:r w:rsidR="00616108">
        <w:t xml:space="preserve"> </w:t>
      </w:r>
      <w:r w:rsidRPr="00956ACB">
        <w:t>ribotype</w:t>
      </w:r>
      <w:r w:rsidR="00616108">
        <w:t xml:space="preserve"> </w:t>
      </w:r>
      <w:r w:rsidRPr="00956ACB">
        <w:t>027,</w:t>
      </w:r>
      <w:r w:rsidR="00616108">
        <w:t xml:space="preserve"> </w:t>
      </w:r>
      <w:r w:rsidRPr="00956ACB">
        <w:t>22%</w:t>
      </w:r>
      <w:r w:rsidR="00616108">
        <w:t xml:space="preserve"> </w:t>
      </w:r>
      <w:r w:rsidRPr="00956ACB">
        <w:t>were</w:t>
      </w:r>
      <w:r w:rsidR="00616108">
        <w:t xml:space="preserve"> </w:t>
      </w:r>
      <w:r w:rsidRPr="00956ACB">
        <w:t>immunocompromised,</w:t>
      </w:r>
      <w:r w:rsidR="00616108">
        <w:t xml:space="preserve"> </w:t>
      </w:r>
      <w:r w:rsidRPr="00956ACB">
        <w:t>and</w:t>
      </w:r>
      <w:r w:rsidR="00616108">
        <w:t xml:space="preserve"> </w:t>
      </w:r>
      <w:r w:rsidRPr="00956ACB">
        <w:t>38%</w:t>
      </w:r>
      <w:r w:rsidR="00616108">
        <w:t xml:space="preserve"> </w:t>
      </w:r>
      <w:r w:rsidRPr="00956ACB">
        <w:t>received</w:t>
      </w:r>
      <w:r w:rsidR="00616108">
        <w:t xml:space="preserve"> </w:t>
      </w:r>
      <w:r w:rsidR="001349A8">
        <w:t>≥</w:t>
      </w:r>
      <w:r w:rsidR="00616108">
        <w:t xml:space="preserve"> </w:t>
      </w:r>
      <w:r w:rsidRPr="00956ACB">
        <w:t>one</w:t>
      </w:r>
      <w:r w:rsidR="00616108">
        <w:t xml:space="preserve"> </w:t>
      </w:r>
      <w:r w:rsidRPr="00956ACB">
        <w:t>dose</w:t>
      </w:r>
      <w:r w:rsidR="00616108">
        <w:t xml:space="preserve"> </w:t>
      </w:r>
      <w:r w:rsidRPr="00956ACB">
        <w:t>of</w:t>
      </w:r>
      <w:r w:rsidR="00616108">
        <w:t xml:space="preserve"> </w:t>
      </w:r>
      <w:r w:rsidRPr="00956ACB">
        <w:t>a</w:t>
      </w:r>
      <w:r w:rsidR="00616108">
        <w:t xml:space="preserve"> </w:t>
      </w:r>
      <w:r w:rsidRPr="00956ACB">
        <w:t>systemic</w:t>
      </w:r>
      <w:r w:rsidR="00616108">
        <w:t xml:space="preserve"> </w:t>
      </w:r>
      <w:r w:rsidRPr="00956ACB">
        <w:t>antibiotic</w:t>
      </w:r>
      <w:r w:rsidR="00616108">
        <w:t xml:space="preserve"> </w:t>
      </w:r>
      <w:r w:rsidRPr="00956ACB">
        <w:t>during</w:t>
      </w:r>
      <w:r w:rsidR="00616108">
        <w:t xml:space="preserve"> </w:t>
      </w:r>
      <w:r w:rsidRPr="00956ACB">
        <w:t>follow-up.</w:t>
      </w:r>
      <w:r w:rsidR="00616108">
        <w:t xml:space="preserve"> </w:t>
      </w:r>
      <w:r w:rsidRPr="00956ACB">
        <w:t>Approximately</w:t>
      </w:r>
      <w:r w:rsidR="00616108">
        <w:t xml:space="preserve"> </w:t>
      </w:r>
      <w:r w:rsidRPr="00956ACB">
        <w:t>67%</w:t>
      </w:r>
      <w:r w:rsidR="00616108">
        <w:t xml:space="preserve"> </w:t>
      </w:r>
      <w:r w:rsidRPr="00956ACB">
        <w:t>of</w:t>
      </w:r>
      <w:r w:rsidR="00616108">
        <w:t xml:space="preserve"> </w:t>
      </w:r>
      <w:r w:rsidRPr="00956ACB">
        <w:t>the</w:t>
      </w:r>
      <w:r w:rsidR="00616108">
        <w:t xml:space="preserve"> </w:t>
      </w:r>
      <w:r w:rsidRPr="00956ACB">
        <w:t>subjects</w:t>
      </w:r>
      <w:r w:rsidR="00616108">
        <w:t xml:space="preserve"> </w:t>
      </w:r>
      <w:r w:rsidRPr="00956ACB">
        <w:t>in</w:t>
      </w:r>
      <w:r w:rsidR="00616108">
        <w:t xml:space="preserve"> </w:t>
      </w:r>
      <w:r w:rsidRPr="00956ACB">
        <w:t>the</w:t>
      </w:r>
      <w:r w:rsidR="00616108">
        <w:t xml:space="preserve"> </w:t>
      </w:r>
      <w:r w:rsidRPr="00956ACB">
        <w:t>FAS</w:t>
      </w:r>
      <w:r w:rsidR="00616108">
        <w:t xml:space="preserve"> </w:t>
      </w:r>
      <w:r w:rsidRPr="00956ACB">
        <w:t>population</w:t>
      </w:r>
      <w:r w:rsidR="00616108">
        <w:t xml:space="preserve"> </w:t>
      </w:r>
      <w:r w:rsidRPr="00956ACB">
        <w:t>were</w:t>
      </w:r>
      <w:r w:rsidR="00616108">
        <w:t xml:space="preserve"> </w:t>
      </w:r>
      <w:r w:rsidRPr="00956ACB">
        <w:t>hospitalised</w:t>
      </w:r>
      <w:r w:rsidR="00616108">
        <w:t xml:space="preserve"> </w:t>
      </w:r>
      <w:r w:rsidRPr="00956ACB">
        <w:t>at</w:t>
      </w:r>
      <w:r w:rsidR="00616108">
        <w:t xml:space="preserve"> </w:t>
      </w:r>
      <w:r w:rsidRPr="00956ACB">
        <w:t>the</w:t>
      </w:r>
      <w:r w:rsidR="00616108">
        <w:t xml:space="preserve"> </w:t>
      </w:r>
      <w:r w:rsidRPr="00956ACB">
        <w:t>time</w:t>
      </w:r>
      <w:r w:rsidR="00616108">
        <w:t xml:space="preserve"> </w:t>
      </w:r>
      <w:r w:rsidRPr="00956ACB">
        <w:t>of</w:t>
      </w:r>
      <w:r w:rsidR="00616108">
        <w:t xml:space="preserve"> </w:t>
      </w:r>
      <w:r w:rsidRPr="00956ACB">
        <w:t>study</w:t>
      </w:r>
      <w:r w:rsidR="00616108">
        <w:t xml:space="preserve"> </w:t>
      </w:r>
      <w:r w:rsidRPr="00956ACB">
        <w:t>entry.</w:t>
      </w:r>
      <w:r w:rsidR="00616108">
        <w:t xml:space="preserve"> </w:t>
      </w:r>
      <w:r w:rsidRPr="00956ACB">
        <w:t>Metronidazole</w:t>
      </w:r>
      <w:r w:rsidR="00616108">
        <w:t xml:space="preserve"> </w:t>
      </w:r>
      <w:r w:rsidRPr="00956ACB">
        <w:t>was</w:t>
      </w:r>
      <w:r w:rsidR="00616108">
        <w:t xml:space="preserve"> </w:t>
      </w:r>
      <w:r w:rsidRPr="00956ACB">
        <w:t>the</w:t>
      </w:r>
      <w:r w:rsidR="00616108">
        <w:t xml:space="preserve"> </w:t>
      </w:r>
      <w:r w:rsidRPr="00956ACB">
        <w:t>SoC</w:t>
      </w:r>
      <w:r w:rsidR="00616108">
        <w:t xml:space="preserve"> </w:t>
      </w:r>
      <w:r w:rsidRPr="00956ACB">
        <w:t>antibiotic</w:t>
      </w:r>
      <w:r w:rsidR="00616108">
        <w:t xml:space="preserve"> </w:t>
      </w:r>
      <w:r w:rsidRPr="00956ACB">
        <w:t>for</w:t>
      </w:r>
      <w:r w:rsidR="00616108">
        <w:t xml:space="preserve"> </w:t>
      </w:r>
      <w:r w:rsidRPr="00956ACB">
        <w:t>45.6%</w:t>
      </w:r>
      <w:r w:rsidR="00616108">
        <w:t xml:space="preserve"> </w:t>
      </w:r>
      <w:r w:rsidRPr="00956ACB">
        <w:t>of</w:t>
      </w:r>
      <w:r w:rsidR="00616108">
        <w:t xml:space="preserve"> </w:t>
      </w:r>
      <w:r w:rsidRPr="00956ACB">
        <w:t>subjects,</w:t>
      </w:r>
      <w:r w:rsidR="00616108">
        <w:t xml:space="preserve"> </w:t>
      </w:r>
      <w:r w:rsidRPr="00956ACB">
        <w:t>while</w:t>
      </w:r>
      <w:r w:rsidR="00616108">
        <w:t xml:space="preserve"> </w:t>
      </w:r>
      <w:r w:rsidRPr="00956ACB">
        <w:t>47.8%</w:t>
      </w:r>
      <w:r w:rsidR="00616108">
        <w:t xml:space="preserve"> </w:t>
      </w:r>
      <w:r w:rsidRPr="00956ACB">
        <w:t>received</w:t>
      </w:r>
      <w:r w:rsidR="00616108">
        <w:t xml:space="preserve"> </w:t>
      </w:r>
      <w:r w:rsidRPr="00956ACB">
        <w:t>vancomycin</w:t>
      </w:r>
      <w:r w:rsidR="00616108">
        <w:t xml:space="preserve"> </w:t>
      </w:r>
      <w:r w:rsidRPr="00956ACB">
        <w:t>and</w:t>
      </w:r>
      <w:r w:rsidR="00616108">
        <w:t xml:space="preserve"> </w:t>
      </w:r>
      <w:r w:rsidRPr="00956ACB">
        <w:t>only</w:t>
      </w:r>
      <w:r w:rsidR="00616108">
        <w:t xml:space="preserve"> </w:t>
      </w:r>
      <w:r w:rsidRPr="00956ACB">
        <w:t>3.6%</w:t>
      </w:r>
      <w:r w:rsidR="00616108">
        <w:t xml:space="preserve"> </w:t>
      </w:r>
      <w:r w:rsidRPr="00956ACB">
        <w:t>received</w:t>
      </w:r>
      <w:r w:rsidR="00616108">
        <w:t xml:space="preserve"> </w:t>
      </w:r>
      <w:r w:rsidRPr="00956ACB">
        <w:t>fidaxomicin.</w:t>
      </w:r>
      <w:r w:rsidR="00616108">
        <w:t xml:space="preserve"> </w:t>
      </w:r>
      <w:r w:rsidRPr="00956ACB">
        <w:t>Baseline</w:t>
      </w:r>
      <w:r w:rsidR="00616108">
        <w:t xml:space="preserve"> </w:t>
      </w:r>
      <w:r w:rsidRPr="00956ACB">
        <w:t>characteristics</w:t>
      </w:r>
      <w:r w:rsidR="00616108">
        <w:t xml:space="preserve"> </w:t>
      </w:r>
      <w:r w:rsidRPr="00956ACB">
        <w:t>were</w:t>
      </w:r>
      <w:r w:rsidR="00616108">
        <w:t xml:space="preserve"> </w:t>
      </w:r>
      <w:r w:rsidRPr="00956ACB">
        <w:t>balanced</w:t>
      </w:r>
      <w:r w:rsidR="00616108">
        <w:t xml:space="preserve"> </w:t>
      </w:r>
      <w:r w:rsidRPr="00956ACB">
        <w:t>across</w:t>
      </w:r>
      <w:r w:rsidR="00616108">
        <w:t xml:space="preserve"> </w:t>
      </w:r>
      <w:r w:rsidRPr="00956ACB">
        <w:t>the</w:t>
      </w:r>
      <w:r w:rsidR="00616108">
        <w:t xml:space="preserve"> </w:t>
      </w:r>
      <w:r w:rsidRPr="00956ACB">
        <w:t>actoxumab</w:t>
      </w:r>
      <w:r w:rsidR="00616108">
        <w:t xml:space="preserve"> </w:t>
      </w:r>
      <w:r w:rsidRPr="00956ACB">
        <w:t>+</w:t>
      </w:r>
      <w:r w:rsidR="00616108">
        <w:t xml:space="preserve"> </w:t>
      </w:r>
      <w:r w:rsidRPr="00956ACB">
        <w:t>bezlotoxumab,</w:t>
      </w:r>
      <w:r w:rsidR="00616108">
        <w:t xml:space="preserve"> </w:t>
      </w:r>
      <w:r w:rsidRPr="00956ACB">
        <w:t>bezlotoxumab,</w:t>
      </w:r>
      <w:r w:rsidR="00616108">
        <w:t xml:space="preserve"> </w:t>
      </w:r>
      <w:r w:rsidRPr="00956ACB">
        <w:t>and</w:t>
      </w:r>
      <w:r w:rsidR="00616108">
        <w:t xml:space="preserve"> </w:t>
      </w:r>
      <w:r w:rsidRPr="00956ACB">
        <w:t>placebo</w:t>
      </w:r>
      <w:r w:rsidR="00616108">
        <w:t xml:space="preserve"> </w:t>
      </w:r>
      <w:r w:rsidR="00691260">
        <w:t>group</w:t>
      </w:r>
      <w:r w:rsidR="008915A0">
        <w:t>s</w:t>
      </w:r>
      <w:r w:rsidR="00616108">
        <w:t xml:space="preserve"> </w:t>
      </w:r>
      <w:r w:rsidR="008915A0">
        <w:t>(Table</w:t>
      </w:r>
      <w:r w:rsidR="00616108">
        <w:t xml:space="preserve"> </w:t>
      </w:r>
      <w:r w:rsidR="008915A0">
        <w:t>6</w:t>
      </w:r>
      <w:r w:rsidRPr="00956ACB">
        <w:t>).</w:t>
      </w:r>
    </w:p>
    <w:p w14:paraId="154799A7" w14:textId="1FBDC97A" w:rsidR="00956ACB" w:rsidRDefault="008915A0" w:rsidP="00956ACB">
      <w:pPr>
        <w:pStyle w:val="Tabletitle"/>
      </w:pPr>
      <w:r>
        <w:lastRenderedPageBreak/>
        <w:t>Table</w:t>
      </w:r>
      <w:r w:rsidR="00616108">
        <w:t xml:space="preserve"> </w:t>
      </w:r>
      <w:r>
        <w:t>6</w:t>
      </w:r>
      <w:r w:rsidR="00956ACB" w:rsidRPr="00956ACB">
        <w:t>:</w:t>
      </w:r>
      <w:r w:rsidR="00616108">
        <w:t xml:space="preserve"> </w:t>
      </w:r>
      <w:r w:rsidR="00956ACB" w:rsidRPr="00956ACB">
        <w:t>Subject</w:t>
      </w:r>
      <w:r w:rsidR="00616108">
        <w:t xml:space="preserve"> </w:t>
      </w:r>
      <w:r>
        <w:t>c</w:t>
      </w:r>
      <w:r w:rsidR="00956ACB" w:rsidRPr="00956ACB">
        <w:t>haracteristics</w:t>
      </w:r>
      <w:r w:rsidR="00616108">
        <w:t xml:space="preserve"> </w:t>
      </w:r>
      <w:r w:rsidR="00956ACB" w:rsidRPr="00956ACB">
        <w:t>in</w:t>
      </w:r>
      <w:r w:rsidR="00616108">
        <w:t xml:space="preserve"> </w:t>
      </w:r>
      <w:r w:rsidR="00956ACB" w:rsidRPr="00956ACB">
        <w:t>P001</w:t>
      </w:r>
      <w:r w:rsidR="00B02CCD">
        <w:t>;</w:t>
      </w:r>
      <w:r w:rsidR="00616108">
        <w:t xml:space="preserve"> </w:t>
      </w:r>
      <w:r w:rsidR="00956ACB" w:rsidRPr="00956ACB">
        <w:t>FAS</w:t>
      </w:r>
      <w:r w:rsidR="00616108">
        <w:t xml:space="preserve"> </w:t>
      </w:r>
      <w:r w:rsidR="00956ACB" w:rsidRPr="00956ACB">
        <w:t>Population</w:t>
      </w:r>
    </w:p>
    <w:p w14:paraId="62F7ECF5" w14:textId="5966D42D" w:rsidR="00A911B2" w:rsidRDefault="000755C0" w:rsidP="00C22678">
      <w:pPr>
        <w:rPr>
          <w:lang w:eastAsia="ja-JP"/>
        </w:rPr>
      </w:pPr>
      <w:r>
        <w:rPr>
          <w:noProof/>
          <w:lang w:eastAsia="en-AU"/>
        </w:rPr>
        <w:drawing>
          <wp:inline distT="0" distB="0" distL="0" distR="0" wp14:anchorId="15AB973A" wp14:editId="72D53C19">
            <wp:extent cx="4626610" cy="8229600"/>
            <wp:effectExtent l="0" t="0" r="2540" b="0"/>
            <wp:docPr id="27" name="Picture 27" descr="Table 6: Subject characteristics in P001 -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26610" cy="8229600"/>
                    </a:xfrm>
                    <a:prstGeom prst="rect">
                      <a:avLst/>
                    </a:prstGeom>
                  </pic:spPr>
                </pic:pic>
              </a:graphicData>
            </a:graphic>
          </wp:inline>
        </w:drawing>
      </w:r>
    </w:p>
    <w:p w14:paraId="5C4A5FF3" w14:textId="7BA33805" w:rsidR="00956ACB" w:rsidRPr="00956ACB" w:rsidRDefault="00956ACB" w:rsidP="00956ACB">
      <w:pPr>
        <w:pStyle w:val="Heading5"/>
      </w:pPr>
      <w:r w:rsidRPr="00956ACB">
        <w:lastRenderedPageBreak/>
        <w:t>Results</w:t>
      </w:r>
      <w:r w:rsidR="00616108">
        <w:t xml:space="preserve"> </w:t>
      </w:r>
      <w:r w:rsidRPr="00956ACB">
        <w:t>for</w:t>
      </w:r>
      <w:r w:rsidR="00616108">
        <w:t xml:space="preserve"> </w:t>
      </w:r>
      <w:r w:rsidRPr="00956ACB">
        <w:t>the</w:t>
      </w:r>
      <w:r w:rsidR="00616108">
        <w:t xml:space="preserve"> </w:t>
      </w:r>
      <w:r w:rsidRPr="00956ACB">
        <w:t>primary</w:t>
      </w:r>
      <w:r w:rsidR="00616108">
        <w:t xml:space="preserve"> </w:t>
      </w:r>
      <w:r w:rsidRPr="00956ACB">
        <w:t>efficacy</w:t>
      </w:r>
      <w:r w:rsidR="00616108">
        <w:t xml:space="preserve"> </w:t>
      </w:r>
      <w:r w:rsidRPr="00956ACB">
        <w:t>outcome</w:t>
      </w:r>
    </w:p>
    <w:p w14:paraId="2C4FCB2A" w14:textId="617E3412" w:rsidR="00F96EC9" w:rsidRDefault="00956ACB" w:rsidP="00956ACB">
      <w:r w:rsidRPr="00956ACB">
        <w:t>Among</w:t>
      </w:r>
      <w:r w:rsidR="00616108">
        <w:t xml:space="preserve"> </w:t>
      </w:r>
      <w:r w:rsidRPr="00956ACB">
        <w:t>randomised</w:t>
      </w:r>
      <w:r w:rsidR="00616108">
        <w:t xml:space="preserve"> </w:t>
      </w:r>
      <w:r w:rsidRPr="00956ACB">
        <w:t>subjects,</w:t>
      </w:r>
      <w:r w:rsidR="00616108">
        <w:t xml:space="preserve"> </w:t>
      </w:r>
      <w:r w:rsidRPr="00956ACB">
        <w:t>1</w:t>
      </w:r>
      <w:r w:rsidR="001349A8">
        <w:t>,</w:t>
      </w:r>
      <w:r w:rsidRPr="00956ACB">
        <w:t>412</w:t>
      </w:r>
      <w:r w:rsidR="00616108">
        <w:t xml:space="preserve"> </w:t>
      </w:r>
      <w:r w:rsidRPr="00956ACB">
        <w:t>(97.2%)</w:t>
      </w:r>
      <w:r w:rsidR="00616108">
        <w:t xml:space="preserve"> </w:t>
      </w:r>
      <w:r w:rsidRPr="00956ACB">
        <w:t>received</w:t>
      </w:r>
      <w:r w:rsidR="00616108">
        <w:t xml:space="preserve"> </w:t>
      </w:r>
      <w:r w:rsidRPr="00956ACB">
        <w:t>study</w:t>
      </w:r>
      <w:r w:rsidR="00616108">
        <w:t xml:space="preserve"> </w:t>
      </w:r>
      <w:r w:rsidRPr="00956ACB">
        <w:t>medication</w:t>
      </w:r>
      <w:r w:rsidR="00616108">
        <w:t xml:space="preserve"> </w:t>
      </w:r>
      <w:r w:rsidRPr="00956ACB">
        <w:t>and</w:t>
      </w:r>
      <w:r w:rsidR="00616108">
        <w:t xml:space="preserve"> </w:t>
      </w:r>
      <w:r w:rsidRPr="00956ACB">
        <w:t>were</w:t>
      </w:r>
      <w:r w:rsidR="00616108">
        <w:t xml:space="preserve"> </w:t>
      </w:r>
      <w:r w:rsidRPr="00956ACB">
        <w:t>included</w:t>
      </w:r>
      <w:r w:rsidR="00616108">
        <w:t xml:space="preserve"> </w:t>
      </w:r>
      <w:r w:rsidRPr="00956ACB">
        <w:t>in</w:t>
      </w:r>
      <w:r w:rsidR="00616108">
        <w:t xml:space="preserve"> </w:t>
      </w:r>
      <w:r w:rsidRPr="00956ACB">
        <w:t>all</w:t>
      </w:r>
      <w:r w:rsidR="00616108">
        <w:t xml:space="preserve"> </w:t>
      </w:r>
      <w:r w:rsidRPr="00956ACB">
        <w:t>safety</w:t>
      </w:r>
      <w:r w:rsidR="00616108">
        <w:t xml:space="preserve"> </w:t>
      </w:r>
      <w:r w:rsidRPr="00956ACB">
        <w:t>analyses,</w:t>
      </w:r>
      <w:r w:rsidR="00616108">
        <w:t xml:space="preserve"> </w:t>
      </w:r>
      <w:r w:rsidRPr="00956ACB">
        <w:t>1</w:t>
      </w:r>
      <w:r w:rsidR="001349A8">
        <w:t>,</w:t>
      </w:r>
      <w:r w:rsidRPr="00956ACB">
        <w:t>396</w:t>
      </w:r>
      <w:r w:rsidR="00616108">
        <w:t xml:space="preserve"> </w:t>
      </w:r>
      <w:r w:rsidRPr="00956ACB">
        <w:t>(96.1%)</w:t>
      </w:r>
      <w:r w:rsidR="00616108">
        <w:t xml:space="preserve"> </w:t>
      </w:r>
      <w:r w:rsidRPr="00956ACB">
        <w:t>were</w:t>
      </w:r>
      <w:r w:rsidR="00616108">
        <w:t xml:space="preserve"> </w:t>
      </w:r>
      <w:r w:rsidRPr="00956ACB">
        <w:t>included</w:t>
      </w:r>
      <w:r w:rsidR="00616108">
        <w:t xml:space="preserve"> </w:t>
      </w:r>
      <w:r w:rsidRPr="00956ACB">
        <w:t>in</w:t>
      </w:r>
      <w:r w:rsidR="00616108">
        <w:t xml:space="preserve"> </w:t>
      </w:r>
      <w:r w:rsidRPr="00956ACB">
        <w:t>the</w:t>
      </w:r>
      <w:r w:rsidR="00616108">
        <w:t xml:space="preserve"> </w:t>
      </w:r>
      <w:r w:rsidRPr="00956ACB">
        <w:t>efficacy</w:t>
      </w:r>
      <w:r w:rsidR="00616108">
        <w:t xml:space="preserve"> </w:t>
      </w:r>
      <w:r w:rsidR="001349A8">
        <w:t>analyses</w:t>
      </w:r>
      <w:r w:rsidRPr="00956ACB">
        <w:t>,</w:t>
      </w:r>
      <w:r w:rsidR="00616108">
        <w:t xml:space="preserve"> </w:t>
      </w:r>
      <w:r w:rsidRPr="00956ACB">
        <w:t>and</w:t>
      </w:r>
      <w:r w:rsidR="00616108">
        <w:t xml:space="preserve"> </w:t>
      </w:r>
      <w:r w:rsidRPr="00956ACB">
        <w:t>1</w:t>
      </w:r>
      <w:r w:rsidR="001349A8">
        <w:t>,</w:t>
      </w:r>
      <w:r w:rsidRPr="00956ACB">
        <w:t>224</w:t>
      </w:r>
      <w:r w:rsidR="00616108">
        <w:t xml:space="preserve"> </w:t>
      </w:r>
      <w:r w:rsidRPr="00956ACB">
        <w:t>(84.3%)</w:t>
      </w:r>
      <w:r w:rsidR="00616108">
        <w:t xml:space="preserve"> </w:t>
      </w:r>
      <w:r w:rsidRPr="00956ACB">
        <w:t>completed</w:t>
      </w:r>
      <w:r w:rsidR="00616108">
        <w:t xml:space="preserve"> </w:t>
      </w:r>
      <w:r w:rsidRPr="00956ACB">
        <w:t>the</w:t>
      </w:r>
      <w:r w:rsidR="00616108">
        <w:t xml:space="preserve"> </w:t>
      </w:r>
      <w:r w:rsidRPr="00956ACB">
        <w:t>study</w:t>
      </w:r>
      <w:r w:rsidR="00616108">
        <w:t xml:space="preserve"> </w:t>
      </w:r>
      <w:r w:rsidRPr="00956ACB">
        <w:t>through</w:t>
      </w:r>
      <w:r w:rsidR="00616108">
        <w:t xml:space="preserve"> </w:t>
      </w:r>
      <w:r w:rsidRPr="00956ACB">
        <w:t>the</w:t>
      </w:r>
      <w:r w:rsidR="00616108">
        <w:t xml:space="preserve"> </w:t>
      </w:r>
      <w:r w:rsidRPr="00956ACB">
        <w:t>end</w:t>
      </w:r>
      <w:r w:rsidR="00616108">
        <w:t xml:space="preserve"> </w:t>
      </w:r>
      <w:r w:rsidRPr="00956ACB">
        <w:t>of</w:t>
      </w:r>
      <w:r w:rsidR="00616108">
        <w:t xml:space="preserve"> </w:t>
      </w:r>
      <w:r w:rsidRPr="00956ACB">
        <w:t>the</w:t>
      </w:r>
      <w:r w:rsidR="00616108">
        <w:t xml:space="preserve"> </w:t>
      </w:r>
      <w:r w:rsidRPr="00956ACB">
        <w:t>12</w:t>
      </w:r>
      <w:r w:rsidR="00616108">
        <w:t xml:space="preserve"> </w:t>
      </w:r>
      <w:r w:rsidR="001349A8">
        <w:t>week</w:t>
      </w:r>
      <w:r w:rsidR="00616108">
        <w:t xml:space="preserve"> </w:t>
      </w:r>
      <w:r w:rsidRPr="00956ACB">
        <w:t>follow-up</w:t>
      </w:r>
      <w:r w:rsidR="00616108">
        <w:t xml:space="preserve"> </w:t>
      </w:r>
      <w:r w:rsidRPr="00956ACB">
        <w:t>period.</w:t>
      </w:r>
      <w:r w:rsidR="00616108">
        <w:t xml:space="preserve"> </w:t>
      </w:r>
      <w:r w:rsidRPr="00956ACB">
        <w:t>The</w:t>
      </w:r>
      <w:r w:rsidR="00616108">
        <w:t xml:space="preserve"> </w:t>
      </w:r>
      <w:r w:rsidRPr="00956ACB">
        <w:t>(planned)</w:t>
      </w:r>
      <w:r w:rsidR="00616108">
        <w:t xml:space="preserve"> </w:t>
      </w:r>
      <w:r w:rsidRPr="00956ACB">
        <w:t>interim</w:t>
      </w:r>
      <w:r w:rsidR="00616108">
        <w:t xml:space="preserve"> </w:t>
      </w:r>
      <w:r w:rsidRPr="00956ACB">
        <w:t>analysis</w:t>
      </w:r>
      <w:r w:rsidR="00616108">
        <w:t xml:space="preserve"> </w:t>
      </w:r>
      <w:r w:rsidRPr="00956ACB">
        <w:t>report</w:t>
      </w:r>
      <w:r w:rsidR="00616108">
        <w:t xml:space="preserve"> </w:t>
      </w:r>
      <w:r w:rsidRPr="00956ACB">
        <w:t>and</w:t>
      </w:r>
      <w:r w:rsidR="00616108">
        <w:t xml:space="preserve"> </w:t>
      </w:r>
      <w:r w:rsidRPr="00956ACB">
        <w:t>the</w:t>
      </w:r>
      <w:r w:rsidR="00616108">
        <w:t xml:space="preserve"> </w:t>
      </w:r>
      <w:r w:rsidRPr="00956ACB">
        <w:t>eDMC</w:t>
      </w:r>
      <w:r w:rsidR="00616108">
        <w:t xml:space="preserve"> </w:t>
      </w:r>
      <w:r w:rsidRPr="00956ACB">
        <w:t>recommendation</w:t>
      </w:r>
      <w:r w:rsidR="00616108">
        <w:t xml:space="preserve"> </w:t>
      </w:r>
      <w:r w:rsidRPr="00956ACB">
        <w:t>is</w:t>
      </w:r>
      <w:r w:rsidR="00616108">
        <w:t xml:space="preserve"> </w:t>
      </w:r>
      <w:r w:rsidRPr="00956ACB">
        <w:t>included</w:t>
      </w:r>
      <w:r w:rsidR="001349A8">
        <w:t>;</w:t>
      </w:r>
      <w:r w:rsidR="00616108">
        <w:t xml:space="preserve"> </w:t>
      </w:r>
      <w:r w:rsidRPr="00956ACB">
        <w:t>681</w:t>
      </w:r>
      <w:r w:rsidR="00616108">
        <w:t xml:space="preserve"> </w:t>
      </w:r>
      <w:r w:rsidRPr="00956ACB">
        <w:t>randomised</w:t>
      </w:r>
      <w:r w:rsidR="00616108">
        <w:t xml:space="preserve"> </w:t>
      </w:r>
      <w:r w:rsidRPr="00956ACB">
        <w:t>subjects</w:t>
      </w:r>
      <w:r w:rsidR="00616108">
        <w:t xml:space="preserve"> </w:t>
      </w:r>
      <w:r w:rsidRPr="00956ACB">
        <w:t>of</w:t>
      </w:r>
      <w:r w:rsidR="00616108">
        <w:t xml:space="preserve"> </w:t>
      </w:r>
      <w:r w:rsidRPr="00956ACB">
        <w:t>whom</w:t>
      </w:r>
      <w:r w:rsidR="00616108">
        <w:t xml:space="preserve"> </w:t>
      </w:r>
      <w:r w:rsidRPr="00956ACB">
        <w:t>661</w:t>
      </w:r>
      <w:r w:rsidR="00616108">
        <w:t xml:space="preserve"> </w:t>
      </w:r>
      <w:r w:rsidRPr="00956ACB">
        <w:t>were</w:t>
      </w:r>
      <w:r w:rsidR="00616108">
        <w:t xml:space="preserve"> </w:t>
      </w:r>
      <w:r w:rsidRPr="00956ACB">
        <w:t>treated.</w:t>
      </w:r>
      <w:r w:rsidR="00616108">
        <w:t xml:space="preserve"> </w:t>
      </w:r>
      <w:r w:rsidRPr="00956ACB">
        <w:t>A</w:t>
      </w:r>
      <w:r w:rsidR="00616108">
        <w:t xml:space="preserve"> </w:t>
      </w:r>
      <w:r w:rsidRPr="00956ACB">
        <w:t>total</w:t>
      </w:r>
      <w:r w:rsidR="00616108">
        <w:t xml:space="preserve"> </w:t>
      </w:r>
      <w:r w:rsidRPr="00956ACB">
        <w:t>of</w:t>
      </w:r>
      <w:r w:rsidR="00616108">
        <w:t xml:space="preserve"> </w:t>
      </w:r>
      <w:r w:rsidRPr="00956ACB">
        <w:t>632</w:t>
      </w:r>
      <w:r w:rsidR="00616108">
        <w:t xml:space="preserve"> </w:t>
      </w:r>
      <w:r w:rsidRPr="00956ACB">
        <w:t>FAS</w:t>
      </w:r>
      <w:r w:rsidR="00616108">
        <w:t xml:space="preserve"> </w:t>
      </w:r>
      <w:r w:rsidRPr="00956ACB">
        <w:t>subjects</w:t>
      </w:r>
      <w:r w:rsidR="00616108">
        <w:t xml:space="preserve"> </w:t>
      </w:r>
      <w:r w:rsidRPr="00956ACB">
        <w:t>had</w:t>
      </w:r>
      <w:r w:rsidR="00616108">
        <w:t xml:space="preserve"> </w:t>
      </w:r>
      <w:r w:rsidRPr="00956ACB">
        <w:t>data</w:t>
      </w:r>
      <w:r w:rsidR="00616108">
        <w:t xml:space="preserve"> </w:t>
      </w:r>
      <w:r w:rsidRPr="00956ACB">
        <w:t>available</w:t>
      </w:r>
      <w:r w:rsidR="00616108">
        <w:t xml:space="preserve"> </w:t>
      </w:r>
      <w:r w:rsidRPr="00956ACB">
        <w:t>for</w:t>
      </w:r>
      <w:r w:rsidR="00616108">
        <w:t xml:space="preserve"> </w:t>
      </w:r>
      <w:r w:rsidRPr="00956ACB">
        <w:t>the</w:t>
      </w:r>
      <w:r w:rsidR="00616108">
        <w:t xml:space="preserve"> </w:t>
      </w:r>
      <w:r w:rsidRPr="00956ACB">
        <w:t>primary</w:t>
      </w:r>
      <w:r w:rsidR="00616108">
        <w:t xml:space="preserve"> </w:t>
      </w:r>
      <w:r w:rsidRPr="00956ACB">
        <w:t>endpoint.</w:t>
      </w:r>
      <w:r w:rsidR="00616108">
        <w:t xml:space="preserve"> </w:t>
      </w:r>
      <w:r w:rsidRPr="00956ACB">
        <w:t>The</w:t>
      </w:r>
      <w:r w:rsidR="00616108">
        <w:t xml:space="preserve"> </w:t>
      </w:r>
      <w:r w:rsidRPr="00956ACB">
        <w:t>eDMC</w:t>
      </w:r>
      <w:r w:rsidR="00616108">
        <w:t xml:space="preserve"> </w:t>
      </w:r>
      <w:r w:rsidRPr="00956ACB">
        <w:t>recommended</w:t>
      </w:r>
      <w:r w:rsidR="00616108">
        <w:t xml:space="preserve"> </w:t>
      </w:r>
      <w:r w:rsidRPr="00956ACB">
        <w:t>that</w:t>
      </w:r>
      <w:r w:rsidR="00616108">
        <w:t xml:space="preserve"> </w:t>
      </w:r>
      <w:r w:rsidR="001349A8" w:rsidRPr="00956ACB">
        <w:t>enrolment</w:t>
      </w:r>
      <w:r w:rsidR="00616108">
        <w:t xml:space="preserve"> </w:t>
      </w:r>
      <w:r w:rsidRPr="00956ACB">
        <w:t>in</w:t>
      </w:r>
      <w:r w:rsidR="00616108">
        <w:t xml:space="preserve"> </w:t>
      </w:r>
      <w:r w:rsidRPr="00956ACB">
        <w:t>the</w:t>
      </w:r>
      <w:r w:rsidR="00616108">
        <w:t xml:space="preserve"> </w:t>
      </w:r>
      <w:r w:rsidRPr="00956ACB">
        <w:t>actoxumab</w:t>
      </w:r>
      <w:r w:rsidR="00616108">
        <w:t xml:space="preserve"> </w:t>
      </w:r>
      <w:r w:rsidRPr="00956ACB">
        <w:t>arm</w:t>
      </w:r>
      <w:r w:rsidR="00616108">
        <w:t xml:space="preserve"> </w:t>
      </w:r>
      <w:r w:rsidRPr="00956ACB">
        <w:t>(242</w:t>
      </w:r>
      <w:r w:rsidR="00616108">
        <w:t xml:space="preserve"> </w:t>
      </w:r>
      <w:r w:rsidRPr="00956ACB">
        <w:t>enrolled)</w:t>
      </w:r>
      <w:r w:rsidR="00616108">
        <w:t xml:space="preserve"> </w:t>
      </w:r>
      <w:r w:rsidRPr="00956ACB">
        <w:t>be</w:t>
      </w:r>
      <w:r w:rsidR="00616108">
        <w:t xml:space="preserve"> </w:t>
      </w:r>
      <w:r w:rsidRPr="00956ACB">
        <w:t>stopped,</w:t>
      </w:r>
      <w:r w:rsidR="00616108">
        <w:t xml:space="preserve"> </w:t>
      </w:r>
      <w:r w:rsidRPr="00956ACB">
        <w:t>because</w:t>
      </w:r>
      <w:r w:rsidR="00616108">
        <w:t xml:space="preserve"> </w:t>
      </w:r>
      <w:r w:rsidRPr="00956ACB">
        <w:t>of</w:t>
      </w:r>
      <w:r w:rsidR="00616108">
        <w:t xml:space="preserve"> </w:t>
      </w:r>
      <w:r w:rsidRPr="00956ACB">
        <w:t>low</w:t>
      </w:r>
      <w:r w:rsidR="00616108">
        <w:t xml:space="preserve"> </w:t>
      </w:r>
      <w:r w:rsidRPr="00956ACB">
        <w:t>efficacy</w:t>
      </w:r>
      <w:r w:rsidR="00616108">
        <w:t xml:space="preserve"> </w:t>
      </w:r>
      <w:r w:rsidRPr="00956ACB">
        <w:t>and</w:t>
      </w:r>
      <w:r w:rsidR="00616108">
        <w:t xml:space="preserve"> </w:t>
      </w:r>
      <w:r w:rsidRPr="00956ACB">
        <w:t>an</w:t>
      </w:r>
      <w:r w:rsidR="00616108">
        <w:t xml:space="preserve"> </w:t>
      </w:r>
      <w:r w:rsidRPr="00956ACB">
        <w:t>observed</w:t>
      </w:r>
      <w:r w:rsidR="00616108">
        <w:t xml:space="preserve"> </w:t>
      </w:r>
      <w:r w:rsidRPr="00956ACB">
        <w:t>increase</w:t>
      </w:r>
      <w:r w:rsidR="00616108">
        <w:t xml:space="preserve"> </w:t>
      </w:r>
      <w:r w:rsidRPr="00956ACB">
        <w:t>in</w:t>
      </w:r>
      <w:r w:rsidR="00616108">
        <w:t xml:space="preserve"> </w:t>
      </w:r>
      <w:r w:rsidRPr="00956ACB">
        <w:t>the</w:t>
      </w:r>
      <w:r w:rsidR="00616108">
        <w:t xml:space="preserve"> </w:t>
      </w:r>
      <w:r w:rsidRPr="00956ACB">
        <w:t>number</w:t>
      </w:r>
      <w:r w:rsidR="00616108">
        <w:t xml:space="preserve"> </w:t>
      </w:r>
      <w:r w:rsidRPr="00956ACB">
        <w:t>of</w:t>
      </w:r>
      <w:r w:rsidR="00616108">
        <w:t xml:space="preserve"> </w:t>
      </w:r>
      <w:r w:rsidRPr="00956ACB">
        <w:t>deaths</w:t>
      </w:r>
      <w:r w:rsidR="00616108">
        <w:t xml:space="preserve"> </w:t>
      </w:r>
      <w:r w:rsidRPr="00956ACB">
        <w:t>and</w:t>
      </w:r>
      <w:r w:rsidR="00616108">
        <w:t xml:space="preserve"> </w:t>
      </w:r>
      <w:r w:rsidRPr="00956ACB">
        <w:t>SAEs</w:t>
      </w:r>
      <w:r w:rsidR="00616108">
        <w:t xml:space="preserve"> </w:t>
      </w:r>
      <w:r w:rsidRPr="00956ACB">
        <w:t>in</w:t>
      </w:r>
      <w:r w:rsidR="00616108">
        <w:t xml:space="preserve"> </w:t>
      </w:r>
      <w:r w:rsidRPr="00956ACB">
        <w:t>the</w:t>
      </w:r>
      <w:r w:rsidR="00616108">
        <w:t xml:space="preserve"> </w:t>
      </w:r>
      <w:r w:rsidRPr="00956ACB">
        <w:t>actoxumab</w:t>
      </w:r>
      <w:r w:rsidR="00616108">
        <w:t xml:space="preserve"> </w:t>
      </w:r>
      <w:r w:rsidRPr="00956ACB">
        <w:t>arm</w:t>
      </w:r>
      <w:r w:rsidR="00616108">
        <w:t xml:space="preserve"> </w:t>
      </w:r>
      <w:r w:rsidR="00691260">
        <w:t>versus</w:t>
      </w:r>
      <w:r w:rsidR="00616108">
        <w:t xml:space="preserve"> </w:t>
      </w:r>
      <w:r w:rsidRPr="00956ACB">
        <w:t>placebo</w:t>
      </w:r>
      <w:r w:rsidR="00F96EC9">
        <w:t>.</w:t>
      </w:r>
    </w:p>
    <w:p w14:paraId="0C31D497" w14:textId="42870B17" w:rsidR="00956ACB" w:rsidRDefault="00956ACB" w:rsidP="00956ACB">
      <w:pPr>
        <w:pStyle w:val="FigureTitle"/>
      </w:pPr>
      <w:r w:rsidRPr="00752D71">
        <w:t>Figure</w:t>
      </w:r>
      <w:r w:rsidR="00616108">
        <w:t xml:space="preserve"> </w:t>
      </w:r>
      <w:r w:rsidRPr="00752D71">
        <w:t>2:</w:t>
      </w:r>
      <w:r w:rsidR="00616108">
        <w:t xml:space="preserve"> </w:t>
      </w:r>
      <w:r w:rsidRPr="00752D71">
        <w:t>Summary</w:t>
      </w:r>
      <w:r w:rsidR="00616108">
        <w:t xml:space="preserve"> </w:t>
      </w:r>
      <w:r w:rsidRPr="00752D71">
        <w:t>of</w:t>
      </w:r>
      <w:r w:rsidR="00616108">
        <w:t xml:space="preserve"> </w:t>
      </w:r>
      <w:r w:rsidR="001349A8" w:rsidRPr="00752D71">
        <w:t>efficacy</w:t>
      </w:r>
      <w:r w:rsidR="00616108">
        <w:t xml:space="preserve"> </w:t>
      </w:r>
      <w:r w:rsidR="001349A8" w:rsidRPr="00752D71">
        <w:t>analyses</w:t>
      </w:r>
      <w:r w:rsidR="00616108">
        <w:t xml:space="preserve"> </w:t>
      </w:r>
      <w:r w:rsidRPr="00752D71">
        <w:t>for</w:t>
      </w:r>
      <w:r w:rsidR="00616108">
        <w:t xml:space="preserve"> </w:t>
      </w:r>
      <w:r w:rsidRPr="00752D71">
        <w:t>CDI</w:t>
      </w:r>
      <w:r w:rsidR="00616108">
        <w:t xml:space="preserve"> </w:t>
      </w:r>
      <w:r w:rsidR="001349A8" w:rsidRPr="00752D71">
        <w:t>recurrence,</w:t>
      </w:r>
      <w:r w:rsidR="00616108">
        <w:t xml:space="preserve"> </w:t>
      </w:r>
      <w:r w:rsidR="001349A8" w:rsidRPr="00752D71">
        <w:t>global</w:t>
      </w:r>
      <w:r w:rsidR="00616108">
        <w:t xml:space="preserve"> </w:t>
      </w:r>
      <w:r w:rsidR="001349A8" w:rsidRPr="00752D71">
        <w:t>cure,</w:t>
      </w:r>
      <w:r w:rsidR="00616108">
        <w:t xml:space="preserve"> </w:t>
      </w:r>
      <w:r w:rsidR="001349A8" w:rsidRPr="00752D71">
        <w:t>and</w:t>
      </w:r>
      <w:r w:rsidR="00616108">
        <w:t xml:space="preserve"> </w:t>
      </w:r>
      <w:r w:rsidR="001349A8" w:rsidRPr="00752D71">
        <w:t>clinical</w:t>
      </w:r>
      <w:r w:rsidR="00616108">
        <w:t xml:space="preserve"> </w:t>
      </w:r>
      <w:r w:rsidR="001349A8" w:rsidRPr="00752D71">
        <w:t>cure</w:t>
      </w:r>
      <w:r w:rsidR="00616108">
        <w:t xml:space="preserve"> </w:t>
      </w:r>
      <w:r w:rsidR="001349A8" w:rsidRPr="00752D71">
        <w:t>endpoints</w:t>
      </w:r>
      <w:r w:rsidR="00616108">
        <w:t xml:space="preserve"> </w:t>
      </w:r>
      <w:r w:rsidRPr="00752D71">
        <w:t>in</w:t>
      </w:r>
      <w:r w:rsidR="00616108">
        <w:t xml:space="preserve"> </w:t>
      </w:r>
      <w:r w:rsidRPr="00752D71">
        <w:t>P001</w:t>
      </w:r>
      <w:r w:rsidR="00616108">
        <w:t xml:space="preserve"> </w:t>
      </w:r>
      <w:r w:rsidRPr="00752D71">
        <w:t>-</w:t>
      </w:r>
      <w:r w:rsidR="00616108">
        <w:t xml:space="preserve"> </w:t>
      </w:r>
      <w:r w:rsidRPr="00752D71">
        <w:t>FAS</w:t>
      </w:r>
      <w:r w:rsidR="00616108">
        <w:t xml:space="preserve"> </w:t>
      </w:r>
      <w:r w:rsidRPr="00752D71">
        <w:t>Population</w:t>
      </w:r>
    </w:p>
    <w:p w14:paraId="6EB55F86" w14:textId="77777777" w:rsidR="000755C0" w:rsidRPr="00BB340E" w:rsidRDefault="000755C0" w:rsidP="00E66C60">
      <w:r>
        <w:rPr>
          <w:noProof/>
          <w:lang w:eastAsia="en-AU"/>
        </w:rPr>
        <w:drawing>
          <wp:inline distT="0" distB="0" distL="0" distR="0" wp14:anchorId="796F757A" wp14:editId="3FD2285D">
            <wp:extent cx="5383550" cy="4900411"/>
            <wp:effectExtent l="0" t="0" r="7620" b="0"/>
            <wp:docPr id="28" name="Picture 28" descr="Figure 2: Summary of efficacy analyses for CDI recurrence, global cure, and clinical cure endpoints in P001 -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83936" cy="4900762"/>
                    </a:xfrm>
                    <a:prstGeom prst="rect">
                      <a:avLst/>
                    </a:prstGeom>
                  </pic:spPr>
                </pic:pic>
              </a:graphicData>
            </a:graphic>
          </wp:inline>
        </w:drawing>
      </w:r>
    </w:p>
    <w:p w14:paraId="0F405E1E" w14:textId="0006B159" w:rsidR="00956ACB" w:rsidRDefault="00956ACB" w:rsidP="00956ACB">
      <w:pPr>
        <w:pStyle w:val="FigureTitle"/>
      </w:pPr>
      <w:r w:rsidRPr="00752D71">
        <w:rPr>
          <w:rFonts w:asciiTheme="minorHAnsi" w:eastAsia="TimesNewRoman" w:hAnsiTheme="minorHAnsi" w:cs="TimesNewRoman"/>
        </w:rPr>
        <w:lastRenderedPageBreak/>
        <w:t>Figure</w:t>
      </w:r>
      <w:r w:rsidR="00616108">
        <w:rPr>
          <w:rFonts w:asciiTheme="minorHAnsi" w:eastAsia="TimesNewRoman" w:hAnsiTheme="minorHAnsi" w:cs="TimesNewRoman"/>
        </w:rPr>
        <w:t xml:space="preserve"> </w:t>
      </w:r>
      <w:r w:rsidRPr="00752D71">
        <w:rPr>
          <w:rFonts w:asciiTheme="minorHAnsi" w:eastAsia="TimesNewRoman" w:hAnsiTheme="minorHAnsi" w:cs="TimesNewRoman"/>
        </w:rPr>
        <w:t>3</w:t>
      </w:r>
      <w:r w:rsidRPr="00752D71">
        <w:t>:</w:t>
      </w:r>
      <w:r w:rsidR="00616108">
        <w:t xml:space="preserve"> </w:t>
      </w:r>
      <w:r w:rsidRPr="00752D71">
        <w:t>Su</w:t>
      </w:r>
      <w:r w:rsidR="001349A8">
        <w:t>mmary</w:t>
      </w:r>
      <w:r w:rsidR="00616108">
        <w:t xml:space="preserve"> </w:t>
      </w:r>
      <w:r w:rsidR="001349A8">
        <w:t>of</w:t>
      </w:r>
      <w:r w:rsidR="00616108">
        <w:t xml:space="preserve"> </w:t>
      </w:r>
      <w:r w:rsidR="001349A8">
        <w:t>key</w:t>
      </w:r>
      <w:r w:rsidR="00616108">
        <w:t xml:space="preserve"> </w:t>
      </w:r>
      <w:r w:rsidR="001349A8">
        <w:t>endpoints</w:t>
      </w:r>
      <w:r w:rsidR="00616108">
        <w:t xml:space="preserve"> </w:t>
      </w:r>
      <w:r w:rsidR="001349A8">
        <w:t>in</w:t>
      </w:r>
      <w:r w:rsidR="00616108">
        <w:t xml:space="preserve"> </w:t>
      </w:r>
      <w:r w:rsidR="001349A8">
        <w:t>P001;</w:t>
      </w:r>
      <w:r w:rsidR="00616108">
        <w:t xml:space="preserve"> </w:t>
      </w:r>
      <w:r w:rsidRPr="00752D71">
        <w:t>FAS</w:t>
      </w:r>
      <w:r w:rsidR="00616108">
        <w:t xml:space="preserve"> </w:t>
      </w:r>
      <w:r w:rsidRPr="00752D71">
        <w:t>population</w:t>
      </w:r>
    </w:p>
    <w:p w14:paraId="225C6285" w14:textId="58E6A540" w:rsidR="00A911B2" w:rsidRDefault="00C26C3A" w:rsidP="00C22678">
      <w:pPr>
        <w:rPr>
          <w:lang w:eastAsia="ja-JP"/>
        </w:rPr>
      </w:pPr>
      <w:r w:rsidRPr="00537165">
        <w:rPr>
          <w:noProof/>
          <w:lang w:eastAsia="en-AU"/>
        </w:rPr>
        <w:drawing>
          <wp:inline distT="0" distB="0" distL="0" distR="0" wp14:anchorId="06AA7016" wp14:editId="26A959BD">
            <wp:extent cx="5186492" cy="5048518"/>
            <wp:effectExtent l="0" t="0" r="0" b="0"/>
            <wp:docPr id="29" name="Picture 29" descr="Figure 3: Summary of key endpoints in P001;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86864" cy="5048880"/>
                    </a:xfrm>
                    <a:prstGeom prst="rect">
                      <a:avLst/>
                    </a:prstGeom>
                  </pic:spPr>
                </pic:pic>
              </a:graphicData>
            </a:graphic>
          </wp:inline>
        </w:drawing>
      </w:r>
    </w:p>
    <w:p w14:paraId="4D3C3EB7" w14:textId="72069A5C" w:rsidR="00A911B2" w:rsidRDefault="008915A0" w:rsidP="00956ACB">
      <w:pPr>
        <w:pStyle w:val="Tabletitle"/>
      </w:pPr>
      <w:r>
        <w:t>Table</w:t>
      </w:r>
      <w:r w:rsidR="00616108">
        <w:t xml:space="preserve"> </w:t>
      </w:r>
      <w:r>
        <w:t>7</w:t>
      </w:r>
      <w:r w:rsidR="00956ACB" w:rsidRPr="00956ACB">
        <w:t>:</w:t>
      </w:r>
      <w:r w:rsidR="00616108">
        <w:t xml:space="preserve"> </w:t>
      </w:r>
      <w:r w:rsidR="00956ACB" w:rsidRPr="00956ACB">
        <w:t>Analysis</w:t>
      </w:r>
      <w:r w:rsidR="00616108">
        <w:t xml:space="preserve"> </w:t>
      </w:r>
      <w:r w:rsidR="00956ACB" w:rsidRPr="00956ACB">
        <w:t>of</w:t>
      </w:r>
      <w:r w:rsidR="00616108">
        <w:t xml:space="preserve"> </w:t>
      </w:r>
      <w:r w:rsidR="00956ACB" w:rsidRPr="00956ACB">
        <w:t>proportio</w:t>
      </w:r>
      <w:r w:rsidR="001349A8">
        <w:t>n</w:t>
      </w:r>
      <w:r w:rsidR="00616108">
        <w:t xml:space="preserve"> </w:t>
      </w:r>
      <w:r w:rsidR="001349A8">
        <w:t>with</w:t>
      </w:r>
      <w:r w:rsidR="00616108">
        <w:t xml:space="preserve"> </w:t>
      </w:r>
      <w:r w:rsidR="001349A8">
        <w:t>CDI</w:t>
      </w:r>
      <w:r w:rsidR="00616108">
        <w:t xml:space="preserve"> </w:t>
      </w:r>
      <w:r w:rsidR="001349A8">
        <w:t>recurrence</w:t>
      </w:r>
      <w:r w:rsidR="00616108">
        <w:t xml:space="preserve"> </w:t>
      </w:r>
      <w:r w:rsidR="001349A8">
        <w:t>in</w:t>
      </w:r>
      <w:r w:rsidR="00616108">
        <w:t xml:space="preserve"> </w:t>
      </w:r>
      <w:r w:rsidR="001349A8">
        <w:t>P001;</w:t>
      </w:r>
      <w:r w:rsidR="00616108">
        <w:t xml:space="preserve"> </w:t>
      </w:r>
      <w:r w:rsidR="00956ACB" w:rsidRPr="00956ACB">
        <w:t>FAS</w:t>
      </w:r>
      <w:r w:rsidR="00616108">
        <w:t xml:space="preserve"> </w:t>
      </w:r>
      <w:r w:rsidR="00956ACB" w:rsidRPr="00956ACB">
        <w:t>population</w:t>
      </w:r>
    </w:p>
    <w:p w14:paraId="1B3EC760" w14:textId="77777777" w:rsidR="00C26C3A" w:rsidRPr="00C26C3A" w:rsidRDefault="00C26C3A" w:rsidP="00C26C3A">
      <w:r>
        <w:rPr>
          <w:noProof/>
          <w:lang w:eastAsia="en-AU"/>
        </w:rPr>
        <w:drawing>
          <wp:inline distT="0" distB="0" distL="0" distR="0" wp14:anchorId="7080FDCE" wp14:editId="13049403">
            <wp:extent cx="5228823" cy="1928967"/>
            <wp:effectExtent l="0" t="0" r="0" b="0"/>
            <wp:docPr id="30" name="Picture 30" descr="Table 7: Analysis of proportion with CDI recurrence in P001;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34462" cy="1931047"/>
                    </a:xfrm>
                    <a:prstGeom prst="rect">
                      <a:avLst/>
                    </a:prstGeom>
                  </pic:spPr>
                </pic:pic>
              </a:graphicData>
            </a:graphic>
          </wp:inline>
        </w:drawing>
      </w:r>
    </w:p>
    <w:p w14:paraId="34023679" w14:textId="2B216E5F" w:rsidR="00956ACB" w:rsidRDefault="008915A0" w:rsidP="00956ACB">
      <w:pPr>
        <w:pStyle w:val="Tabletitle"/>
      </w:pPr>
      <w:r>
        <w:lastRenderedPageBreak/>
        <w:t>Table</w:t>
      </w:r>
      <w:r w:rsidR="00616108">
        <w:t xml:space="preserve"> </w:t>
      </w:r>
      <w:r>
        <w:t>8</w:t>
      </w:r>
      <w:r w:rsidR="00956ACB" w:rsidRPr="00956ACB">
        <w:t>:</w:t>
      </w:r>
      <w:r w:rsidR="00616108">
        <w:t xml:space="preserve"> </w:t>
      </w:r>
      <w:r w:rsidR="00956ACB" w:rsidRPr="00956ACB">
        <w:t>Summar</w:t>
      </w:r>
      <w:r w:rsidR="001349A8">
        <w:t>y</w:t>
      </w:r>
      <w:r w:rsidR="00616108">
        <w:t xml:space="preserve"> </w:t>
      </w:r>
      <w:r w:rsidR="001349A8">
        <w:t>of</w:t>
      </w:r>
      <w:r w:rsidR="00616108">
        <w:t xml:space="preserve"> </w:t>
      </w:r>
      <w:r>
        <w:t>efficacy</w:t>
      </w:r>
      <w:r w:rsidR="00616108">
        <w:t xml:space="preserve"> </w:t>
      </w:r>
      <w:r>
        <w:t>analyses</w:t>
      </w:r>
      <w:r w:rsidR="00616108">
        <w:t xml:space="preserve"> </w:t>
      </w:r>
      <w:r w:rsidR="001349A8">
        <w:t>in</w:t>
      </w:r>
      <w:r w:rsidR="00616108">
        <w:t xml:space="preserve"> </w:t>
      </w:r>
      <w:r w:rsidR="001349A8">
        <w:t>P001;</w:t>
      </w:r>
      <w:r w:rsidR="00616108">
        <w:t xml:space="preserve"> </w:t>
      </w:r>
      <w:r w:rsidR="00956ACB" w:rsidRPr="00956ACB">
        <w:t>FAS</w:t>
      </w:r>
      <w:r w:rsidR="00616108">
        <w:t xml:space="preserve"> </w:t>
      </w:r>
      <w:r w:rsidR="00956ACB" w:rsidRPr="00956ACB">
        <w:t>Population</w:t>
      </w:r>
    </w:p>
    <w:p w14:paraId="53F09BD1" w14:textId="77777777" w:rsidR="00C26C3A" w:rsidRPr="00C26C3A" w:rsidRDefault="00C26C3A" w:rsidP="00C26C3A">
      <w:r>
        <w:rPr>
          <w:noProof/>
          <w:lang w:eastAsia="en-AU"/>
        </w:rPr>
        <w:drawing>
          <wp:inline distT="0" distB="0" distL="0" distR="0" wp14:anchorId="4FDA5CCC" wp14:editId="28E278E3">
            <wp:extent cx="5518522" cy="5364051"/>
            <wp:effectExtent l="0" t="0" r="6350" b="8255"/>
            <wp:docPr id="31" name="Picture 31" descr="Table 8: Summary of efficacy analyses in P001;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19477" cy="5364979"/>
                    </a:xfrm>
                    <a:prstGeom prst="rect">
                      <a:avLst/>
                    </a:prstGeom>
                  </pic:spPr>
                </pic:pic>
              </a:graphicData>
            </a:graphic>
          </wp:inline>
        </w:drawing>
      </w:r>
    </w:p>
    <w:p w14:paraId="3BEA1518" w14:textId="2E524C53" w:rsidR="00956ACB" w:rsidRPr="00956ACB" w:rsidRDefault="00956ACB" w:rsidP="00956ACB">
      <w:pPr>
        <w:pStyle w:val="Heading5"/>
      </w:pPr>
      <w:r w:rsidRPr="00956ACB">
        <w:t>Resu</w:t>
      </w:r>
      <w:r w:rsidR="001349A8">
        <w:t>lts</w:t>
      </w:r>
      <w:r w:rsidR="00616108">
        <w:t xml:space="preserve"> </w:t>
      </w:r>
      <w:r w:rsidR="001349A8">
        <w:t>for</w:t>
      </w:r>
      <w:r w:rsidR="00616108">
        <w:t xml:space="preserve"> </w:t>
      </w:r>
      <w:r w:rsidR="001349A8">
        <w:t>other</w:t>
      </w:r>
      <w:r w:rsidR="00616108">
        <w:t xml:space="preserve"> </w:t>
      </w:r>
      <w:r w:rsidR="001349A8">
        <w:t>efficacy</w:t>
      </w:r>
      <w:r w:rsidR="00616108">
        <w:t xml:space="preserve"> </w:t>
      </w:r>
      <w:r w:rsidR="001349A8">
        <w:t>outcomes</w:t>
      </w:r>
    </w:p>
    <w:p w14:paraId="1E381210" w14:textId="2152BB4C" w:rsidR="00F96EC9" w:rsidRDefault="008915A0" w:rsidP="008915A0">
      <w:pPr>
        <w:tabs>
          <w:tab w:val="left" w:pos="4111"/>
        </w:tabs>
      </w:pPr>
      <w:r>
        <w:t>See</w:t>
      </w:r>
      <w:r w:rsidR="00616108">
        <w:t xml:space="preserve"> </w:t>
      </w:r>
      <w:r>
        <w:t>Figures</w:t>
      </w:r>
      <w:r w:rsidR="00616108">
        <w:t xml:space="preserve"> </w:t>
      </w:r>
      <w:r>
        <w:t>2</w:t>
      </w:r>
      <w:r w:rsidR="00616108">
        <w:t xml:space="preserve"> </w:t>
      </w:r>
      <w:r>
        <w:t>and</w:t>
      </w:r>
      <w:r w:rsidR="00616108">
        <w:t xml:space="preserve"> </w:t>
      </w:r>
      <w:r>
        <w:t>3</w:t>
      </w:r>
      <w:r w:rsidR="00616108">
        <w:t xml:space="preserve"> </w:t>
      </w:r>
      <w:r>
        <w:t>and</w:t>
      </w:r>
      <w:r w:rsidR="00616108">
        <w:t xml:space="preserve"> </w:t>
      </w:r>
      <w:r>
        <w:t>Table</w:t>
      </w:r>
      <w:r w:rsidR="00616108">
        <w:t xml:space="preserve"> </w:t>
      </w:r>
      <w:r>
        <w:t>8</w:t>
      </w:r>
      <w:r w:rsidR="00F96EC9">
        <w:t>.</w:t>
      </w:r>
    </w:p>
    <w:p w14:paraId="6819A935" w14:textId="235E7F77" w:rsidR="001349A8" w:rsidRDefault="00B02CCD" w:rsidP="001349A8">
      <w:pPr>
        <w:pStyle w:val="Heading6"/>
      </w:pPr>
      <w:r>
        <w:t>Pharmacokinetics</w:t>
      </w:r>
    </w:p>
    <w:p w14:paraId="3B7D3557" w14:textId="786CB311" w:rsidR="00F96EC9" w:rsidRDefault="00956ACB" w:rsidP="00956ACB">
      <w:r w:rsidRPr="00956ACB">
        <w:t>PK</w:t>
      </w:r>
      <w:r w:rsidR="00616108">
        <w:t xml:space="preserve"> </w:t>
      </w:r>
      <w:r w:rsidRPr="00956ACB">
        <w:t>(APaT</w:t>
      </w:r>
      <w:r w:rsidR="00616108">
        <w:t xml:space="preserve"> </w:t>
      </w:r>
      <w:r w:rsidRPr="00956ACB">
        <w:t>population)</w:t>
      </w:r>
      <w:r w:rsidR="00616108">
        <w:t xml:space="preserve"> </w:t>
      </w:r>
      <w:r w:rsidRPr="00956ACB">
        <w:t>MK-3415</w:t>
      </w:r>
      <w:r w:rsidR="00616108">
        <w:t xml:space="preserve"> </w:t>
      </w:r>
      <w:r w:rsidRPr="00956ACB">
        <w:t>and</w:t>
      </w:r>
      <w:r w:rsidR="00616108">
        <w:t xml:space="preserve"> </w:t>
      </w:r>
      <w:r w:rsidRPr="00956ACB">
        <w:t>MK-6072</w:t>
      </w:r>
      <w:r w:rsidR="00616108">
        <w:t xml:space="preserve"> </w:t>
      </w:r>
      <w:r w:rsidRPr="00956ACB">
        <w:t>showed</w:t>
      </w:r>
      <w:r w:rsidR="00616108">
        <w:t xml:space="preserve"> </w:t>
      </w:r>
      <w:r w:rsidRPr="00956ACB">
        <w:t>standard</w:t>
      </w:r>
      <w:r w:rsidR="00616108">
        <w:t xml:space="preserve"> </w:t>
      </w:r>
      <w:r w:rsidRPr="00956ACB">
        <w:t>monoclonal</w:t>
      </w:r>
      <w:r w:rsidR="00616108">
        <w:t xml:space="preserve"> </w:t>
      </w:r>
      <w:r w:rsidRPr="00956ACB">
        <w:t>antibody</w:t>
      </w:r>
      <w:r w:rsidR="00616108">
        <w:t xml:space="preserve"> </w:t>
      </w:r>
      <w:r w:rsidRPr="00956ACB">
        <w:t>PK</w:t>
      </w:r>
      <w:r w:rsidR="00616108">
        <w:t xml:space="preserve"> </w:t>
      </w:r>
      <w:r w:rsidRPr="00956ACB">
        <w:t>profiles</w:t>
      </w:r>
      <w:r w:rsidR="00616108">
        <w:t xml:space="preserve"> </w:t>
      </w:r>
      <w:r w:rsidRPr="00956ACB">
        <w:t>consistent</w:t>
      </w:r>
      <w:r w:rsidR="00616108">
        <w:t xml:space="preserve"> </w:t>
      </w:r>
      <w:r w:rsidRPr="00956ACB">
        <w:t>with</w:t>
      </w:r>
      <w:r w:rsidR="00616108">
        <w:t xml:space="preserve"> </w:t>
      </w:r>
      <w:r w:rsidRPr="00956ACB">
        <w:t>IV</w:t>
      </w:r>
      <w:r w:rsidR="00616108">
        <w:t xml:space="preserve"> </w:t>
      </w:r>
      <w:r w:rsidRPr="00956ACB">
        <w:t>dosing</w:t>
      </w:r>
      <w:r w:rsidR="00616108">
        <w:t xml:space="preserve"> </w:t>
      </w:r>
      <w:r w:rsidRPr="00956ACB">
        <w:t>and</w:t>
      </w:r>
      <w:r w:rsidR="00616108">
        <w:t xml:space="preserve"> </w:t>
      </w:r>
      <w:r w:rsidRPr="00956ACB">
        <w:t>slow</w:t>
      </w:r>
      <w:r w:rsidR="00616108">
        <w:t xml:space="preserve"> </w:t>
      </w:r>
      <w:r w:rsidRPr="00956ACB">
        <w:t>elimination</w:t>
      </w:r>
      <w:r w:rsidR="00F96EC9">
        <w:t>.</w:t>
      </w:r>
    </w:p>
    <w:p w14:paraId="4D741156" w14:textId="4D9300E9" w:rsidR="001349A8" w:rsidRDefault="00956ACB" w:rsidP="001349A8">
      <w:pPr>
        <w:pStyle w:val="Heading6"/>
      </w:pPr>
      <w:r w:rsidRPr="00956ACB">
        <w:t>I</w:t>
      </w:r>
      <w:r w:rsidR="001349A8">
        <w:t>mmunogenicity</w:t>
      </w:r>
      <w:r w:rsidR="00616108">
        <w:t xml:space="preserve"> </w:t>
      </w:r>
      <w:r w:rsidR="001349A8">
        <w:t>(APaT</w:t>
      </w:r>
      <w:r w:rsidR="00616108">
        <w:t xml:space="preserve"> </w:t>
      </w:r>
      <w:r w:rsidR="001349A8">
        <w:t>population)</w:t>
      </w:r>
    </w:p>
    <w:p w14:paraId="78C9FC10" w14:textId="28023594" w:rsidR="00F96EC9" w:rsidRDefault="00956ACB" w:rsidP="00956ACB">
      <w:r w:rsidRPr="00956ACB">
        <w:t>ADA</w:t>
      </w:r>
      <w:r w:rsidR="00616108">
        <w:t xml:space="preserve"> </w:t>
      </w:r>
      <w:r w:rsidRPr="00956ACB">
        <w:t>were</w:t>
      </w:r>
      <w:r w:rsidR="00616108">
        <w:t xml:space="preserve"> </w:t>
      </w:r>
      <w:r w:rsidRPr="00956ACB">
        <w:t>not</w:t>
      </w:r>
      <w:r w:rsidR="00616108">
        <w:t xml:space="preserve"> </w:t>
      </w:r>
      <w:r w:rsidRPr="00956ACB">
        <w:t>found</w:t>
      </w:r>
      <w:r w:rsidR="00616108">
        <w:t xml:space="preserve"> </w:t>
      </w:r>
      <w:r w:rsidRPr="00956ACB">
        <w:t>in</w:t>
      </w:r>
      <w:r w:rsidR="00616108">
        <w:t xml:space="preserve"> </w:t>
      </w:r>
      <w:r w:rsidR="00B02CCD" w:rsidRPr="00956ACB">
        <w:t>post-baseline</w:t>
      </w:r>
      <w:r w:rsidR="00616108">
        <w:t xml:space="preserve"> </w:t>
      </w:r>
      <w:r w:rsidRPr="00956ACB">
        <w:t>serum</w:t>
      </w:r>
      <w:r w:rsidR="00616108">
        <w:t xml:space="preserve"> </w:t>
      </w:r>
      <w:r w:rsidRPr="00956ACB">
        <w:t>samples</w:t>
      </w:r>
      <w:r w:rsidR="00616108">
        <w:t xml:space="preserve"> </w:t>
      </w:r>
      <w:r w:rsidRPr="00956ACB">
        <w:t>for</w:t>
      </w:r>
      <w:r w:rsidR="00616108">
        <w:t xml:space="preserve"> </w:t>
      </w:r>
      <w:r w:rsidRPr="00956ACB">
        <w:t>any</w:t>
      </w:r>
      <w:r w:rsidR="00616108">
        <w:t xml:space="preserve"> </w:t>
      </w:r>
      <w:r w:rsidRPr="00956ACB">
        <w:t>subjects</w:t>
      </w:r>
      <w:r w:rsidR="00616108">
        <w:t xml:space="preserve"> </w:t>
      </w:r>
      <w:r w:rsidRPr="00956ACB">
        <w:t>following</w:t>
      </w:r>
      <w:r w:rsidR="00616108">
        <w:t xml:space="preserve"> </w:t>
      </w:r>
      <w:r w:rsidRPr="00956ACB">
        <w:t>treatment</w:t>
      </w:r>
      <w:r w:rsidR="00616108">
        <w:t xml:space="preserve"> </w:t>
      </w:r>
      <w:r w:rsidRPr="00956ACB">
        <w:t>with</w:t>
      </w:r>
      <w:r w:rsidR="00616108">
        <w:t xml:space="preserve"> </w:t>
      </w:r>
      <w:r w:rsidRPr="00956ACB">
        <w:t>either</w:t>
      </w:r>
      <w:r w:rsidR="00616108">
        <w:t xml:space="preserve"> </w:t>
      </w:r>
      <w:r w:rsidRPr="00956ACB">
        <w:t>MK-3415</w:t>
      </w:r>
      <w:r w:rsidR="00616108">
        <w:t xml:space="preserve"> </w:t>
      </w:r>
      <w:r w:rsidRPr="00956ACB">
        <w:t>or</w:t>
      </w:r>
      <w:r w:rsidR="00616108">
        <w:t xml:space="preserve"> </w:t>
      </w:r>
      <w:r w:rsidRPr="00956ACB">
        <w:t>MK-6072</w:t>
      </w:r>
      <w:r w:rsidR="00F96EC9">
        <w:t>.</w:t>
      </w:r>
    </w:p>
    <w:p w14:paraId="77D7DA42" w14:textId="77777777" w:rsidR="001349A8" w:rsidRDefault="001349A8" w:rsidP="001349A8">
      <w:pPr>
        <w:pStyle w:val="Heading6"/>
      </w:pPr>
      <w:r>
        <w:t>Safety</w:t>
      </w:r>
    </w:p>
    <w:p w14:paraId="2EDD1E1F" w14:textId="49B9B8A1" w:rsidR="00F96EC9" w:rsidRDefault="00956ACB" w:rsidP="00956ACB">
      <w:r w:rsidRPr="00956ACB">
        <w:t>No</w:t>
      </w:r>
      <w:r w:rsidR="00616108">
        <w:t xml:space="preserve"> </w:t>
      </w:r>
      <w:r w:rsidRPr="00956ACB">
        <w:t>safety</w:t>
      </w:r>
      <w:r w:rsidR="00616108">
        <w:t xml:space="preserve"> </w:t>
      </w:r>
      <w:r w:rsidRPr="00956ACB">
        <w:t>concerns</w:t>
      </w:r>
      <w:r w:rsidR="00616108">
        <w:t xml:space="preserve"> </w:t>
      </w:r>
      <w:r w:rsidRPr="00956ACB">
        <w:t>were</w:t>
      </w:r>
      <w:r w:rsidR="00616108">
        <w:t xml:space="preserve"> </w:t>
      </w:r>
      <w:r w:rsidRPr="00956ACB">
        <w:t>revealed</w:t>
      </w:r>
      <w:r w:rsidR="00616108">
        <w:t xml:space="preserve"> </w:t>
      </w:r>
      <w:r w:rsidRPr="00956ACB">
        <w:t>in</w:t>
      </w:r>
      <w:r w:rsidR="00616108">
        <w:t xml:space="preserve"> </w:t>
      </w:r>
      <w:r w:rsidRPr="00956ACB">
        <w:t>this</w:t>
      </w:r>
      <w:r w:rsidR="00616108">
        <w:t xml:space="preserve"> </w:t>
      </w:r>
      <w:r w:rsidR="00F96EC9">
        <w:t>Phase</w:t>
      </w:r>
      <w:r w:rsidR="00616108">
        <w:t xml:space="preserve"> </w:t>
      </w:r>
      <w:r w:rsidR="00F96EC9">
        <w:t>III</w:t>
      </w:r>
      <w:r w:rsidR="00616108">
        <w:t xml:space="preserve"> </w:t>
      </w:r>
      <w:r w:rsidRPr="00956ACB">
        <w:t>study.</w:t>
      </w:r>
      <w:r w:rsidR="00616108">
        <w:t xml:space="preserve"> </w:t>
      </w:r>
      <w:r w:rsidRPr="00956ACB">
        <w:t>A</w:t>
      </w:r>
      <w:r w:rsidR="00616108">
        <w:t xml:space="preserve"> </w:t>
      </w:r>
      <w:r w:rsidRPr="00956ACB">
        <w:t>single</w:t>
      </w:r>
      <w:r w:rsidR="00616108">
        <w:t xml:space="preserve"> </w:t>
      </w:r>
      <w:r w:rsidRPr="00956ACB">
        <w:t>IV</w:t>
      </w:r>
      <w:r w:rsidR="00616108">
        <w:t xml:space="preserve"> </w:t>
      </w:r>
      <w:r w:rsidRPr="00956ACB">
        <w:t>10</w:t>
      </w:r>
      <w:r w:rsidR="00616108">
        <w:t xml:space="preserve"> </w:t>
      </w:r>
      <w:r w:rsidR="001349A8">
        <w:t>mg</w:t>
      </w:r>
      <w:r w:rsidRPr="00956ACB">
        <w:t>/kg</w:t>
      </w:r>
      <w:r w:rsidR="00616108">
        <w:t xml:space="preserve"> </w:t>
      </w:r>
      <w:r w:rsidRPr="00956ACB">
        <w:t>dose</w:t>
      </w:r>
      <w:r w:rsidR="00616108">
        <w:t xml:space="preserve"> </w:t>
      </w:r>
      <w:r w:rsidRPr="00956ACB">
        <w:t>of</w:t>
      </w:r>
      <w:r w:rsidR="00616108">
        <w:t xml:space="preserve"> </w:t>
      </w:r>
      <w:r w:rsidRPr="00956ACB">
        <w:t>MK-3415</w:t>
      </w:r>
      <w:r w:rsidR="00616108">
        <w:t xml:space="preserve"> </w:t>
      </w:r>
      <w:r w:rsidRPr="00956ACB">
        <w:t>and</w:t>
      </w:r>
      <w:r w:rsidR="00616108">
        <w:t xml:space="preserve"> </w:t>
      </w:r>
      <w:r w:rsidRPr="00956ACB">
        <w:t>MK-6072,</w:t>
      </w:r>
      <w:r w:rsidR="00616108">
        <w:t xml:space="preserve"> </w:t>
      </w:r>
      <w:r w:rsidRPr="00956ACB">
        <w:t>given</w:t>
      </w:r>
      <w:r w:rsidR="00616108">
        <w:t xml:space="preserve"> </w:t>
      </w:r>
      <w:r w:rsidRPr="00956ACB">
        <w:t>alone</w:t>
      </w:r>
      <w:r w:rsidR="00616108">
        <w:t xml:space="preserve"> </w:t>
      </w:r>
      <w:r w:rsidRPr="00956ACB">
        <w:t>or</w:t>
      </w:r>
      <w:r w:rsidR="00616108">
        <w:t xml:space="preserve"> </w:t>
      </w:r>
      <w:r w:rsidRPr="00956ACB">
        <w:t>in</w:t>
      </w:r>
      <w:r w:rsidR="00616108">
        <w:t xml:space="preserve"> </w:t>
      </w:r>
      <w:r w:rsidRPr="00956ACB">
        <w:t>combination</w:t>
      </w:r>
      <w:r w:rsidR="00616108">
        <w:t xml:space="preserve"> </w:t>
      </w:r>
      <w:r w:rsidRPr="00956ACB">
        <w:t>(MK-3415A),</w:t>
      </w:r>
      <w:r w:rsidR="00616108">
        <w:t xml:space="preserve"> </w:t>
      </w:r>
      <w:r w:rsidRPr="00956ACB">
        <w:t>was</w:t>
      </w:r>
      <w:r w:rsidR="00616108">
        <w:t xml:space="preserve"> </w:t>
      </w:r>
      <w:r w:rsidRPr="00956ACB">
        <w:t>generally</w:t>
      </w:r>
      <w:r w:rsidR="00616108">
        <w:t xml:space="preserve"> </w:t>
      </w:r>
      <w:r w:rsidRPr="00956ACB">
        <w:t>well</w:t>
      </w:r>
      <w:r w:rsidR="00616108">
        <w:t xml:space="preserve"> </w:t>
      </w:r>
      <w:r w:rsidRPr="00956ACB">
        <w:t>tolerated.</w:t>
      </w:r>
      <w:r w:rsidR="00616108">
        <w:t xml:space="preserve"> </w:t>
      </w:r>
      <w:r w:rsidRPr="00956ACB">
        <w:t>The</w:t>
      </w:r>
      <w:r w:rsidR="00616108">
        <w:t xml:space="preserve"> </w:t>
      </w:r>
      <w:r w:rsidRPr="00956ACB">
        <w:t>overall</w:t>
      </w:r>
      <w:r w:rsidR="00616108">
        <w:t xml:space="preserve"> </w:t>
      </w:r>
      <w:r w:rsidRPr="00956ACB">
        <w:t>incidence</w:t>
      </w:r>
      <w:r w:rsidR="00616108">
        <w:t xml:space="preserve"> </w:t>
      </w:r>
      <w:r w:rsidRPr="00956ACB">
        <w:t>of</w:t>
      </w:r>
      <w:r w:rsidR="00616108">
        <w:t xml:space="preserve"> </w:t>
      </w:r>
      <w:r w:rsidRPr="00956ACB">
        <w:t>AEs</w:t>
      </w:r>
      <w:r w:rsidR="00616108">
        <w:t xml:space="preserve"> </w:t>
      </w:r>
      <w:r w:rsidRPr="00956ACB">
        <w:t>in</w:t>
      </w:r>
      <w:r w:rsidR="00616108">
        <w:t xml:space="preserve"> </w:t>
      </w:r>
      <w:r w:rsidRPr="00956ACB">
        <w:t>the</w:t>
      </w:r>
      <w:r w:rsidR="00616108">
        <w:t xml:space="preserve"> </w:t>
      </w:r>
      <w:r w:rsidRPr="00956ACB">
        <w:t>monoclonal</w:t>
      </w:r>
      <w:r w:rsidR="00616108">
        <w:t xml:space="preserve"> </w:t>
      </w:r>
      <w:r w:rsidRPr="00956ACB">
        <w:t>antibody</w:t>
      </w:r>
      <w:r w:rsidR="00616108">
        <w:t xml:space="preserve"> </w:t>
      </w:r>
      <w:r w:rsidR="00691260">
        <w:t>group</w:t>
      </w:r>
      <w:r w:rsidRPr="00956ACB">
        <w:t>s</w:t>
      </w:r>
      <w:r w:rsidR="00616108">
        <w:t xml:space="preserve"> </w:t>
      </w:r>
      <w:r w:rsidRPr="00956ACB">
        <w:t>was</w:t>
      </w:r>
      <w:r w:rsidR="00616108">
        <w:t xml:space="preserve"> </w:t>
      </w:r>
      <w:r w:rsidRPr="00956ACB">
        <w:t>comparable</w:t>
      </w:r>
      <w:r w:rsidR="00616108">
        <w:t xml:space="preserve"> </w:t>
      </w:r>
      <w:r w:rsidRPr="00956ACB">
        <w:t>to</w:t>
      </w:r>
      <w:r w:rsidR="00616108">
        <w:t xml:space="preserve"> </w:t>
      </w:r>
      <w:r w:rsidRPr="00956ACB">
        <w:t>the</w:t>
      </w:r>
      <w:r w:rsidR="00616108">
        <w:t xml:space="preserve"> </w:t>
      </w:r>
      <w:r w:rsidRPr="00956ACB">
        <w:t>placebo</w:t>
      </w:r>
      <w:r w:rsidR="00616108">
        <w:t xml:space="preserve"> </w:t>
      </w:r>
      <w:r w:rsidR="00691260">
        <w:t>group</w:t>
      </w:r>
      <w:r w:rsidRPr="00956ACB">
        <w:t>.</w:t>
      </w:r>
      <w:r w:rsidR="00616108">
        <w:t xml:space="preserve"> </w:t>
      </w:r>
      <w:r w:rsidRPr="00956ACB">
        <w:t>This</w:t>
      </w:r>
      <w:r w:rsidR="00616108">
        <w:t xml:space="preserve"> </w:t>
      </w:r>
      <w:r w:rsidRPr="00956ACB">
        <w:t>was</w:t>
      </w:r>
      <w:r w:rsidR="00616108">
        <w:t xml:space="preserve"> </w:t>
      </w:r>
      <w:r w:rsidRPr="00956ACB">
        <w:t>true</w:t>
      </w:r>
      <w:r w:rsidR="00616108">
        <w:t xml:space="preserve"> </w:t>
      </w:r>
      <w:r w:rsidRPr="00956ACB">
        <w:t>also</w:t>
      </w:r>
      <w:r w:rsidR="00616108">
        <w:t xml:space="preserve"> </w:t>
      </w:r>
      <w:r w:rsidRPr="00956ACB">
        <w:t>in</w:t>
      </w:r>
      <w:r w:rsidR="00616108">
        <w:t xml:space="preserve"> </w:t>
      </w:r>
      <w:r w:rsidRPr="00956ACB">
        <w:t>subpopulations</w:t>
      </w:r>
      <w:r w:rsidR="00616108">
        <w:t xml:space="preserve"> </w:t>
      </w:r>
      <w:r w:rsidRPr="00956ACB">
        <w:t>of</w:t>
      </w:r>
      <w:r w:rsidR="00616108">
        <w:t xml:space="preserve"> </w:t>
      </w:r>
      <w:r w:rsidRPr="00956ACB">
        <w:t>subjects</w:t>
      </w:r>
      <w:r w:rsidR="00616108">
        <w:t xml:space="preserve"> </w:t>
      </w:r>
      <w:r w:rsidRPr="00956ACB">
        <w:t>based</w:t>
      </w:r>
      <w:r w:rsidR="00616108">
        <w:t xml:space="preserve"> </w:t>
      </w:r>
      <w:r w:rsidRPr="00956ACB">
        <w:t>on</w:t>
      </w:r>
      <w:r w:rsidR="00616108">
        <w:t xml:space="preserve"> </w:t>
      </w:r>
      <w:r w:rsidRPr="00956ACB">
        <w:t>gender</w:t>
      </w:r>
      <w:r w:rsidR="00616108">
        <w:t xml:space="preserve"> </w:t>
      </w:r>
      <w:r w:rsidRPr="00956ACB">
        <w:t>and</w:t>
      </w:r>
      <w:r w:rsidR="00616108">
        <w:t xml:space="preserve"> </w:t>
      </w:r>
      <w:r w:rsidRPr="00956ACB">
        <w:t>age.</w:t>
      </w:r>
      <w:r w:rsidR="00616108">
        <w:t xml:space="preserve"> </w:t>
      </w:r>
      <w:r w:rsidRPr="00956ACB">
        <w:t>There</w:t>
      </w:r>
      <w:r w:rsidR="00616108">
        <w:t xml:space="preserve"> </w:t>
      </w:r>
      <w:r w:rsidRPr="00956ACB">
        <w:t>was</w:t>
      </w:r>
      <w:r w:rsidR="00616108">
        <w:t xml:space="preserve"> </w:t>
      </w:r>
      <w:r w:rsidRPr="00956ACB">
        <w:t>no</w:t>
      </w:r>
      <w:r w:rsidR="00616108">
        <w:t xml:space="preserve"> </w:t>
      </w:r>
      <w:r w:rsidRPr="00956ACB">
        <w:t>apparent</w:t>
      </w:r>
      <w:r w:rsidR="00616108">
        <w:t xml:space="preserve"> </w:t>
      </w:r>
      <w:r w:rsidRPr="00956ACB">
        <w:t>trend</w:t>
      </w:r>
      <w:r w:rsidR="00616108">
        <w:t xml:space="preserve"> </w:t>
      </w:r>
      <w:r w:rsidRPr="00956ACB">
        <w:t>for</w:t>
      </w:r>
      <w:r w:rsidR="00616108">
        <w:t xml:space="preserve"> </w:t>
      </w:r>
      <w:r w:rsidRPr="00956ACB">
        <w:t>a</w:t>
      </w:r>
      <w:r w:rsidR="00616108">
        <w:t xml:space="preserve"> </w:t>
      </w:r>
      <w:r w:rsidRPr="00956ACB">
        <w:t>highe</w:t>
      </w:r>
      <w:r>
        <w:t>r</w:t>
      </w:r>
      <w:r w:rsidR="00616108">
        <w:t xml:space="preserve"> </w:t>
      </w:r>
      <w:r>
        <w:t>incidence</w:t>
      </w:r>
      <w:r w:rsidR="00616108">
        <w:t xml:space="preserve"> </w:t>
      </w:r>
      <w:r>
        <w:t>of</w:t>
      </w:r>
      <w:r w:rsidR="00616108">
        <w:t xml:space="preserve"> </w:t>
      </w:r>
      <w:r>
        <w:t>AEs</w:t>
      </w:r>
      <w:r w:rsidR="00616108">
        <w:t xml:space="preserve"> </w:t>
      </w:r>
      <w:r>
        <w:t>in</w:t>
      </w:r>
      <w:r w:rsidR="00616108">
        <w:t xml:space="preserve"> </w:t>
      </w:r>
      <w:r>
        <w:t>subjects</w:t>
      </w:r>
      <w:r w:rsidR="00616108">
        <w:t xml:space="preserve"> </w:t>
      </w:r>
      <w:r w:rsidRPr="00956ACB">
        <w:t>who</w:t>
      </w:r>
      <w:r w:rsidR="00616108">
        <w:t xml:space="preserve"> </w:t>
      </w:r>
      <w:r w:rsidRPr="00956ACB">
        <w:t>received</w:t>
      </w:r>
      <w:r w:rsidR="00616108">
        <w:t xml:space="preserve"> </w:t>
      </w:r>
      <w:r w:rsidRPr="00956ACB">
        <w:t>a</w:t>
      </w:r>
      <w:r w:rsidR="00616108">
        <w:t xml:space="preserve"> </w:t>
      </w:r>
      <w:r w:rsidRPr="00956ACB">
        <w:t>higher</w:t>
      </w:r>
      <w:r w:rsidR="00616108">
        <w:t xml:space="preserve"> </w:t>
      </w:r>
      <w:r w:rsidR="001349A8">
        <w:t>mg</w:t>
      </w:r>
      <w:r w:rsidR="00616108">
        <w:t xml:space="preserve"> </w:t>
      </w:r>
      <w:r w:rsidRPr="00956ACB">
        <w:t>dose</w:t>
      </w:r>
      <w:r w:rsidR="00616108">
        <w:t xml:space="preserve"> </w:t>
      </w:r>
      <w:r w:rsidRPr="00956ACB">
        <w:t>of</w:t>
      </w:r>
      <w:r w:rsidR="00616108">
        <w:t xml:space="preserve"> </w:t>
      </w:r>
      <w:r w:rsidRPr="00956ACB">
        <w:t>antibody</w:t>
      </w:r>
      <w:r w:rsidR="00616108">
        <w:t xml:space="preserve"> </w:t>
      </w:r>
      <w:r w:rsidRPr="00956ACB">
        <w:t>(because</w:t>
      </w:r>
      <w:r w:rsidR="00616108">
        <w:t xml:space="preserve"> </w:t>
      </w:r>
      <w:r w:rsidRPr="00956ACB">
        <w:t>of</w:t>
      </w:r>
      <w:r w:rsidR="00616108">
        <w:t xml:space="preserve"> </w:t>
      </w:r>
      <w:r w:rsidRPr="00956ACB">
        <w:t>higher</w:t>
      </w:r>
      <w:r w:rsidR="00616108">
        <w:t xml:space="preserve"> </w:t>
      </w:r>
      <w:r w:rsidRPr="00956ACB">
        <w:t>body</w:t>
      </w:r>
      <w:r w:rsidR="00616108">
        <w:t xml:space="preserve"> </w:t>
      </w:r>
      <w:r w:rsidRPr="00956ACB">
        <w:t>weight).</w:t>
      </w:r>
      <w:r w:rsidR="00616108">
        <w:t xml:space="preserve"> </w:t>
      </w:r>
      <w:r w:rsidRPr="00956ACB">
        <w:t>The</w:t>
      </w:r>
      <w:r w:rsidR="00616108">
        <w:t xml:space="preserve"> </w:t>
      </w:r>
      <w:r w:rsidRPr="00956ACB">
        <w:t>incidence</w:t>
      </w:r>
      <w:r w:rsidR="00616108">
        <w:t xml:space="preserve"> </w:t>
      </w:r>
      <w:r w:rsidRPr="00956ACB">
        <w:t>of</w:t>
      </w:r>
      <w:r w:rsidR="00616108">
        <w:t xml:space="preserve"> </w:t>
      </w:r>
      <w:r w:rsidRPr="00956ACB">
        <w:t>discontinuations</w:t>
      </w:r>
      <w:r w:rsidR="00616108">
        <w:t xml:space="preserve"> </w:t>
      </w:r>
      <w:r w:rsidRPr="00956ACB">
        <w:t>of</w:t>
      </w:r>
      <w:r w:rsidR="00616108">
        <w:t xml:space="preserve"> </w:t>
      </w:r>
      <w:r w:rsidRPr="00956ACB">
        <w:t>the</w:t>
      </w:r>
      <w:r w:rsidR="00616108">
        <w:t xml:space="preserve"> </w:t>
      </w:r>
      <w:r w:rsidRPr="00956ACB">
        <w:t>infusion</w:t>
      </w:r>
      <w:r w:rsidR="00616108">
        <w:t xml:space="preserve"> </w:t>
      </w:r>
      <w:r w:rsidRPr="00956ACB">
        <w:t>was</w:t>
      </w:r>
      <w:r w:rsidR="00616108">
        <w:t xml:space="preserve"> </w:t>
      </w:r>
      <w:r w:rsidRPr="00956ACB">
        <w:lastRenderedPageBreak/>
        <w:t>rare</w:t>
      </w:r>
      <w:r w:rsidR="00616108">
        <w:t xml:space="preserve"> </w:t>
      </w:r>
      <w:r w:rsidRPr="00956ACB">
        <w:t>(1</w:t>
      </w:r>
      <w:r w:rsidR="00616108">
        <w:t xml:space="preserve"> </w:t>
      </w:r>
      <w:r w:rsidRPr="00956ACB">
        <w:t>event</w:t>
      </w:r>
      <w:r w:rsidR="00616108">
        <w:t xml:space="preserve"> </w:t>
      </w:r>
      <w:r w:rsidRPr="00956ACB">
        <w:t>each</w:t>
      </w:r>
      <w:r w:rsidR="00616108">
        <w:t xml:space="preserve"> </w:t>
      </w:r>
      <w:r w:rsidRPr="00956ACB">
        <w:t>in</w:t>
      </w:r>
      <w:r w:rsidR="00616108">
        <w:t xml:space="preserve"> </w:t>
      </w:r>
      <w:r w:rsidRPr="00956ACB">
        <w:t>MK-3415</w:t>
      </w:r>
      <w:r w:rsidR="00616108">
        <w:t xml:space="preserve"> </w:t>
      </w:r>
      <w:r w:rsidRPr="00956ACB">
        <w:t>and</w:t>
      </w:r>
      <w:r w:rsidR="00616108">
        <w:t xml:space="preserve"> </w:t>
      </w:r>
      <w:r w:rsidRPr="00956ACB">
        <w:t>MK-6072</w:t>
      </w:r>
      <w:r w:rsidR="00616108">
        <w:t xml:space="preserve"> </w:t>
      </w:r>
      <w:r w:rsidR="00691260">
        <w:t>group</w:t>
      </w:r>
      <w:r w:rsidRPr="00956ACB">
        <w:t>s),</w:t>
      </w:r>
      <w:r w:rsidR="00616108">
        <w:t xml:space="preserve"> </w:t>
      </w:r>
      <w:r w:rsidRPr="00956ACB">
        <w:t>as</w:t>
      </w:r>
      <w:r w:rsidR="00616108">
        <w:t xml:space="preserve"> </w:t>
      </w:r>
      <w:r w:rsidRPr="00956ACB">
        <w:t>was</w:t>
      </w:r>
      <w:r w:rsidR="00616108">
        <w:t xml:space="preserve"> </w:t>
      </w:r>
      <w:r w:rsidRPr="00956ACB">
        <w:t>the</w:t>
      </w:r>
      <w:r w:rsidR="00616108">
        <w:t xml:space="preserve"> </w:t>
      </w:r>
      <w:r w:rsidRPr="00956ACB">
        <w:t>incidence</w:t>
      </w:r>
      <w:r w:rsidR="00616108">
        <w:t xml:space="preserve"> </w:t>
      </w:r>
      <w:r w:rsidRPr="00956ACB">
        <w:t>of</w:t>
      </w:r>
      <w:r w:rsidR="00616108">
        <w:t xml:space="preserve"> </w:t>
      </w:r>
      <w:r w:rsidRPr="00956ACB">
        <w:t>SAEs</w:t>
      </w:r>
      <w:r w:rsidR="00616108">
        <w:t xml:space="preserve"> </w:t>
      </w:r>
      <w:r w:rsidRPr="00956ACB">
        <w:t>considered</w:t>
      </w:r>
      <w:r w:rsidR="00616108">
        <w:t xml:space="preserve"> </w:t>
      </w:r>
      <w:r w:rsidRPr="00956ACB">
        <w:t>as</w:t>
      </w:r>
      <w:r w:rsidR="00616108">
        <w:t xml:space="preserve"> </w:t>
      </w:r>
      <w:r w:rsidRPr="00956ACB">
        <w:t>drug</w:t>
      </w:r>
      <w:r w:rsidR="00616108">
        <w:t xml:space="preserve"> </w:t>
      </w:r>
      <w:r w:rsidRPr="00956ACB">
        <w:t>related</w:t>
      </w:r>
      <w:r w:rsidR="00616108">
        <w:t xml:space="preserve"> </w:t>
      </w:r>
      <w:r w:rsidRPr="00956ACB">
        <w:t>(2</w:t>
      </w:r>
      <w:r w:rsidR="00616108">
        <w:t xml:space="preserve"> </w:t>
      </w:r>
      <w:r w:rsidRPr="00956ACB">
        <w:t>in</w:t>
      </w:r>
      <w:r w:rsidR="00616108">
        <w:t xml:space="preserve"> </w:t>
      </w:r>
      <w:r w:rsidRPr="00956ACB">
        <w:t>the</w:t>
      </w:r>
      <w:r w:rsidR="00616108">
        <w:t xml:space="preserve"> </w:t>
      </w:r>
      <w:r w:rsidRPr="00956ACB">
        <w:t>MK-3415A,</w:t>
      </w:r>
      <w:r w:rsidR="00616108">
        <w:t xml:space="preserve"> </w:t>
      </w:r>
      <w:r w:rsidRPr="00956ACB">
        <w:t>3</w:t>
      </w:r>
      <w:r w:rsidR="00616108">
        <w:t xml:space="preserve"> </w:t>
      </w:r>
      <w:r w:rsidRPr="00956ACB">
        <w:t>in</w:t>
      </w:r>
      <w:r w:rsidR="00616108">
        <w:t xml:space="preserve"> </w:t>
      </w:r>
      <w:r w:rsidRPr="00956ACB">
        <w:t>the</w:t>
      </w:r>
      <w:r w:rsidR="00616108">
        <w:t xml:space="preserve"> </w:t>
      </w:r>
      <w:r w:rsidRPr="00956ACB">
        <w:t>MK-3415,</w:t>
      </w:r>
      <w:r w:rsidR="00616108">
        <w:t xml:space="preserve"> </w:t>
      </w:r>
      <w:r w:rsidRPr="00956ACB">
        <w:t>4</w:t>
      </w:r>
      <w:r w:rsidR="00616108">
        <w:t xml:space="preserve"> </w:t>
      </w:r>
      <w:r w:rsidRPr="00956ACB">
        <w:t>in</w:t>
      </w:r>
      <w:r w:rsidR="00616108">
        <w:t xml:space="preserve"> </w:t>
      </w:r>
      <w:r w:rsidRPr="00956ACB">
        <w:t>the</w:t>
      </w:r>
      <w:r w:rsidR="00616108">
        <w:t xml:space="preserve"> </w:t>
      </w:r>
      <w:r w:rsidRPr="00956ACB">
        <w:t>MK-6072,</w:t>
      </w:r>
      <w:r w:rsidR="00616108">
        <w:t xml:space="preserve"> </w:t>
      </w:r>
      <w:r w:rsidRPr="00956ACB">
        <w:t>and</w:t>
      </w:r>
      <w:r w:rsidR="00616108">
        <w:t xml:space="preserve"> </w:t>
      </w:r>
      <w:r w:rsidRPr="00956ACB">
        <w:t>1</w:t>
      </w:r>
      <w:r w:rsidR="00616108">
        <w:t xml:space="preserve"> </w:t>
      </w:r>
      <w:r w:rsidRPr="00956ACB">
        <w:t>in</w:t>
      </w:r>
      <w:r w:rsidR="00616108">
        <w:t xml:space="preserve"> </w:t>
      </w:r>
      <w:r w:rsidRPr="00956ACB">
        <w:t>the</w:t>
      </w:r>
      <w:r w:rsidR="00616108">
        <w:t xml:space="preserve"> </w:t>
      </w:r>
      <w:r w:rsidRPr="00956ACB">
        <w:t>placebo</w:t>
      </w:r>
      <w:r w:rsidR="00616108">
        <w:t xml:space="preserve"> </w:t>
      </w:r>
      <w:r w:rsidR="00691260">
        <w:t>group</w:t>
      </w:r>
      <w:r w:rsidRPr="00956ACB">
        <w:t>s)</w:t>
      </w:r>
      <w:r w:rsidR="00F96EC9">
        <w:t>.</w:t>
      </w:r>
    </w:p>
    <w:p w14:paraId="73D966BF" w14:textId="39EF2D7A" w:rsidR="00956ACB" w:rsidRPr="00956ACB" w:rsidRDefault="00956ACB" w:rsidP="00956ACB">
      <w:pPr>
        <w:pStyle w:val="Heading5"/>
      </w:pPr>
      <w:r w:rsidRPr="00956ACB">
        <w:t>Evaluator</w:t>
      </w:r>
      <w:r w:rsidR="00616108">
        <w:t xml:space="preserve"> </w:t>
      </w:r>
      <w:r w:rsidRPr="00956ACB">
        <w:t>commenta</w:t>
      </w:r>
      <w:r w:rsidR="001349A8">
        <w:t>ry</w:t>
      </w:r>
    </w:p>
    <w:p w14:paraId="7647A545" w14:textId="3677BC54" w:rsidR="001349A8" w:rsidRDefault="001349A8" w:rsidP="001349A8">
      <w:pPr>
        <w:pStyle w:val="Heading6"/>
      </w:pPr>
      <w:r>
        <w:t>CDI</w:t>
      </w:r>
      <w:r w:rsidR="00616108">
        <w:t xml:space="preserve"> </w:t>
      </w:r>
      <w:r>
        <w:t>Recurrence</w:t>
      </w:r>
    </w:p>
    <w:p w14:paraId="359C39E2" w14:textId="6797F803" w:rsidR="00F96EC9" w:rsidRDefault="00956ACB" w:rsidP="008915A0">
      <w:pPr>
        <w:tabs>
          <w:tab w:val="left" w:pos="5812"/>
        </w:tabs>
      </w:pPr>
      <w:r w:rsidRPr="00956ACB">
        <w:t>CDI</w:t>
      </w:r>
      <w:r w:rsidR="00616108">
        <w:t xml:space="preserve"> </w:t>
      </w:r>
      <w:r w:rsidRPr="00956ACB">
        <w:t>recurrence</w:t>
      </w:r>
      <w:r w:rsidR="00616108">
        <w:t xml:space="preserve"> </w:t>
      </w:r>
      <w:r w:rsidRPr="00956ACB">
        <w:t>rates</w:t>
      </w:r>
      <w:r w:rsidR="00616108">
        <w:t xml:space="preserve"> </w:t>
      </w:r>
      <w:r w:rsidRPr="00956ACB">
        <w:t>were</w:t>
      </w:r>
      <w:r w:rsidR="00616108">
        <w:t xml:space="preserve"> </w:t>
      </w:r>
      <w:r w:rsidRPr="00956ACB">
        <w:t>17.4%,</w:t>
      </w:r>
      <w:r w:rsidR="00616108">
        <w:t xml:space="preserve"> </w:t>
      </w:r>
      <w:r w:rsidRPr="00956ACB">
        <w:t>15.9%,</w:t>
      </w:r>
      <w:r w:rsidR="00616108">
        <w:t xml:space="preserve"> </w:t>
      </w:r>
      <w:r w:rsidRPr="00956ACB">
        <w:t>and</w:t>
      </w:r>
      <w:r w:rsidR="00616108">
        <w:t xml:space="preserve"> </w:t>
      </w:r>
      <w:r w:rsidRPr="00956ACB">
        <w:t>27.6%</w:t>
      </w:r>
      <w:r w:rsidR="00616108">
        <w:t xml:space="preserve"> </w:t>
      </w:r>
      <w:r w:rsidRPr="00956ACB">
        <w:t>in</w:t>
      </w:r>
      <w:r w:rsidR="00616108">
        <w:t xml:space="preserve"> </w:t>
      </w:r>
      <w:r w:rsidRPr="00956ACB">
        <w:t>the</w:t>
      </w:r>
      <w:r w:rsidR="00616108">
        <w:t xml:space="preserve"> </w:t>
      </w:r>
      <w:r w:rsidRPr="00956ACB">
        <w:t>MK-6072,</w:t>
      </w:r>
      <w:r w:rsidR="00616108">
        <w:t xml:space="preserve"> </w:t>
      </w:r>
      <w:r w:rsidRPr="00956ACB">
        <w:t>MK-</w:t>
      </w:r>
      <w:r w:rsidR="00616108">
        <w:t xml:space="preserve"> </w:t>
      </w:r>
      <w:r w:rsidRPr="00956ACB">
        <w:t>3415A,</w:t>
      </w:r>
      <w:r w:rsidR="00616108">
        <w:t xml:space="preserve"> </w:t>
      </w:r>
      <w:r w:rsidRPr="00956ACB">
        <w:t>and</w:t>
      </w:r>
      <w:r w:rsidR="00616108">
        <w:t xml:space="preserve"> </w:t>
      </w:r>
      <w:r w:rsidRPr="00956ACB">
        <w:t>placebo</w:t>
      </w:r>
      <w:r w:rsidR="00616108">
        <w:t xml:space="preserve"> </w:t>
      </w:r>
      <w:r w:rsidR="00691260">
        <w:t>group</w:t>
      </w:r>
      <w:r w:rsidRPr="00956ACB">
        <w:t>s,</w:t>
      </w:r>
      <w:r w:rsidR="00616108">
        <w:t xml:space="preserve"> </w:t>
      </w:r>
      <w:r w:rsidRPr="00956ACB">
        <w:t>respectively.</w:t>
      </w:r>
      <w:r w:rsidR="00616108">
        <w:t xml:space="preserve"> </w:t>
      </w:r>
      <w:r w:rsidRPr="00956ACB">
        <w:t>Treatment</w:t>
      </w:r>
      <w:r w:rsidR="00616108">
        <w:t xml:space="preserve"> </w:t>
      </w:r>
      <w:r w:rsidRPr="00956ACB">
        <w:t>with</w:t>
      </w:r>
      <w:r w:rsidR="00616108">
        <w:t xml:space="preserve"> </w:t>
      </w:r>
      <w:r w:rsidRPr="00956ACB">
        <w:t>either</w:t>
      </w:r>
      <w:r w:rsidR="00616108">
        <w:t xml:space="preserve"> </w:t>
      </w:r>
      <w:r w:rsidRPr="00956ACB">
        <w:t>MK-6072</w:t>
      </w:r>
      <w:r w:rsidR="00616108">
        <w:t xml:space="preserve"> </w:t>
      </w:r>
      <w:r w:rsidRPr="00956ACB">
        <w:t>or</w:t>
      </w:r>
      <w:r w:rsidR="00616108">
        <w:t xml:space="preserve"> </w:t>
      </w:r>
      <w:r w:rsidRPr="00956ACB">
        <w:t>MK-3415A</w:t>
      </w:r>
      <w:r w:rsidR="00616108">
        <w:t xml:space="preserve"> </w:t>
      </w:r>
      <w:r w:rsidRPr="00956ACB">
        <w:t>significantly</w:t>
      </w:r>
      <w:r w:rsidR="00616108">
        <w:t xml:space="preserve"> </w:t>
      </w:r>
      <w:r w:rsidRPr="00956ACB">
        <w:t>decreased</w:t>
      </w:r>
      <w:r w:rsidR="00616108">
        <w:t xml:space="preserve"> </w:t>
      </w:r>
      <w:r w:rsidRPr="00956ACB">
        <w:t>the</w:t>
      </w:r>
      <w:r w:rsidR="00616108">
        <w:t xml:space="preserve"> </w:t>
      </w:r>
      <w:r w:rsidRPr="00956ACB">
        <w:t>proportion</w:t>
      </w:r>
      <w:r w:rsidR="00616108">
        <w:t xml:space="preserve"> </w:t>
      </w:r>
      <w:r w:rsidRPr="00956ACB">
        <w:t>of</w:t>
      </w:r>
      <w:r w:rsidR="00616108">
        <w:t xml:space="preserve"> </w:t>
      </w:r>
      <w:r w:rsidRPr="00956ACB">
        <w:t>subjects</w:t>
      </w:r>
      <w:r w:rsidR="00616108">
        <w:t xml:space="preserve"> </w:t>
      </w:r>
      <w:r w:rsidRPr="00956ACB">
        <w:t>with</w:t>
      </w:r>
      <w:r w:rsidR="00616108">
        <w:t xml:space="preserve"> </w:t>
      </w:r>
      <w:r w:rsidRPr="00956ACB">
        <w:t>CDI</w:t>
      </w:r>
      <w:r w:rsidR="00616108">
        <w:t xml:space="preserve"> </w:t>
      </w:r>
      <w:r w:rsidRPr="00956ACB">
        <w:t>recurrence</w:t>
      </w:r>
      <w:r w:rsidR="00616108">
        <w:t xml:space="preserve"> </w:t>
      </w:r>
      <w:r w:rsidRPr="00956ACB">
        <w:t>over</w:t>
      </w:r>
      <w:r w:rsidR="00616108">
        <w:t xml:space="preserve"> </w:t>
      </w:r>
      <w:r w:rsidRPr="00956ACB">
        <w:t>a</w:t>
      </w:r>
      <w:r w:rsidR="00616108">
        <w:t xml:space="preserve"> </w:t>
      </w:r>
      <w:r w:rsidRPr="00956ACB">
        <w:t>12</w:t>
      </w:r>
      <w:r w:rsidR="00616108">
        <w:t xml:space="preserve"> </w:t>
      </w:r>
      <w:r w:rsidR="001349A8">
        <w:t>week</w:t>
      </w:r>
      <w:r w:rsidR="00616108">
        <w:t xml:space="preserve"> </w:t>
      </w:r>
      <w:r w:rsidRPr="00956ACB">
        <w:t>period</w:t>
      </w:r>
      <w:r w:rsidR="00616108">
        <w:t xml:space="preserve"> </w:t>
      </w:r>
      <w:r w:rsidR="00691260">
        <w:t>versus</w:t>
      </w:r>
      <w:r w:rsidR="00616108">
        <w:t xml:space="preserve"> </w:t>
      </w:r>
      <w:r w:rsidR="001349A8">
        <w:t>placebo</w:t>
      </w:r>
      <w:r w:rsidR="00616108">
        <w:t xml:space="preserve"> </w:t>
      </w:r>
      <w:r w:rsidR="001349A8">
        <w:t>(one-sided</w:t>
      </w:r>
      <w:r w:rsidR="00616108">
        <w:t xml:space="preserve"> </w:t>
      </w:r>
      <w:r w:rsidR="001349A8">
        <w:t>p</w:t>
      </w:r>
      <w:r w:rsidR="00616108">
        <w:t xml:space="preserve"> </w:t>
      </w:r>
      <w:r w:rsidRPr="00956ACB">
        <w:t>=</w:t>
      </w:r>
      <w:r w:rsidR="00616108">
        <w:t xml:space="preserve"> </w:t>
      </w:r>
      <w:r w:rsidRPr="00956ACB">
        <w:t>0.0003</w:t>
      </w:r>
      <w:r w:rsidR="00616108">
        <w:t xml:space="preserve"> </w:t>
      </w:r>
      <w:r w:rsidRPr="00956ACB">
        <w:t>and</w:t>
      </w:r>
      <w:r w:rsidR="00616108">
        <w:t xml:space="preserve"> </w:t>
      </w:r>
      <w:r w:rsidRPr="00956ACB">
        <w:t>p</w:t>
      </w:r>
      <w:r w:rsidR="00616108">
        <w:t xml:space="preserve"> </w:t>
      </w:r>
      <w:r w:rsidR="001349A8">
        <w:t>&lt;</w:t>
      </w:r>
      <w:r w:rsidR="00616108">
        <w:t xml:space="preserve"> </w:t>
      </w:r>
      <w:r w:rsidRPr="00956ACB">
        <w:t>0.0001,</w:t>
      </w:r>
      <w:r w:rsidR="00616108">
        <w:t xml:space="preserve"> </w:t>
      </w:r>
      <w:r w:rsidRPr="00956ACB">
        <w:t>respectively).</w:t>
      </w:r>
      <w:r w:rsidR="00616108">
        <w:t xml:space="preserve"> </w:t>
      </w:r>
      <w:r w:rsidRPr="00956ACB">
        <w:t>These</w:t>
      </w:r>
      <w:r w:rsidR="00616108">
        <w:t xml:space="preserve"> </w:t>
      </w:r>
      <w:r w:rsidRPr="00956ACB">
        <w:t>results</w:t>
      </w:r>
      <w:r w:rsidR="00616108">
        <w:t xml:space="preserve"> </w:t>
      </w:r>
      <w:r w:rsidRPr="00956ACB">
        <w:t>met</w:t>
      </w:r>
      <w:r w:rsidR="00616108">
        <w:t xml:space="preserve"> </w:t>
      </w:r>
      <w:r w:rsidRPr="00956ACB">
        <w:t>(and</w:t>
      </w:r>
      <w:r w:rsidR="00616108">
        <w:t xml:space="preserve"> </w:t>
      </w:r>
      <w:r w:rsidRPr="00956ACB">
        <w:t>surpassed)</w:t>
      </w:r>
      <w:r w:rsidR="00616108">
        <w:t xml:space="preserve"> </w:t>
      </w:r>
      <w:r w:rsidRPr="00956ACB">
        <w:t>pre-specified</w:t>
      </w:r>
      <w:r w:rsidR="00616108">
        <w:t xml:space="preserve"> </w:t>
      </w:r>
      <w:r w:rsidRPr="00956ACB">
        <w:t>statistical</w:t>
      </w:r>
      <w:r w:rsidR="00616108">
        <w:t xml:space="preserve"> </w:t>
      </w:r>
      <w:r w:rsidRPr="00956ACB">
        <w:t>criteria</w:t>
      </w:r>
      <w:r w:rsidR="00616108">
        <w:t xml:space="preserve"> </w:t>
      </w:r>
      <w:r w:rsidRPr="00956ACB">
        <w:t>for</w:t>
      </w:r>
      <w:r w:rsidR="00616108">
        <w:t xml:space="preserve"> </w:t>
      </w:r>
      <w:r w:rsidRPr="00956ACB">
        <w:t>‘success’.</w:t>
      </w:r>
      <w:r w:rsidR="00616108">
        <w:t xml:space="preserve"> </w:t>
      </w:r>
      <w:r w:rsidRPr="00956ACB">
        <w:t>CDI</w:t>
      </w:r>
      <w:r w:rsidR="00616108">
        <w:t xml:space="preserve"> </w:t>
      </w:r>
      <w:r w:rsidRPr="00956ACB">
        <w:t>recurrence</w:t>
      </w:r>
      <w:r w:rsidR="00616108">
        <w:t xml:space="preserve"> </w:t>
      </w:r>
      <w:r w:rsidRPr="00956ACB">
        <w:t>rates</w:t>
      </w:r>
      <w:r w:rsidR="00616108">
        <w:t xml:space="preserve"> </w:t>
      </w:r>
      <w:r w:rsidRPr="00956ACB">
        <w:t>among</w:t>
      </w:r>
      <w:r w:rsidR="00616108">
        <w:t xml:space="preserve"> </w:t>
      </w:r>
      <w:r w:rsidRPr="00956ACB">
        <w:t>the</w:t>
      </w:r>
      <w:r w:rsidR="00616108">
        <w:t xml:space="preserve"> </w:t>
      </w:r>
      <w:r w:rsidRPr="00956ACB">
        <w:t>sub</w:t>
      </w:r>
      <w:r w:rsidR="00691260">
        <w:t>group</w:t>
      </w:r>
      <w:r w:rsidR="00616108">
        <w:t xml:space="preserve"> </w:t>
      </w:r>
      <w:r w:rsidRPr="00956ACB">
        <w:t>of</w:t>
      </w:r>
      <w:r w:rsidR="00616108">
        <w:t xml:space="preserve"> </w:t>
      </w:r>
      <w:r w:rsidRPr="00956ACB">
        <w:t>subjects</w:t>
      </w:r>
      <w:r w:rsidR="00616108">
        <w:t xml:space="preserve"> </w:t>
      </w:r>
      <w:r w:rsidRPr="00956ACB">
        <w:t>achieving</w:t>
      </w:r>
      <w:r w:rsidR="00616108">
        <w:t xml:space="preserve"> </w:t>
      </w:r>
      <w:r w:rsidRPr="00956ACB">
        <w:t>clinical</w:t>
      </w:r>
      <w:r w:rsidR="00616108">
        <w:t xml:space="preserve"> </w:t>
      </w:r>
      <w:r w:rsidRPr="00956ACB">
        <w:t>cure</w:t>
      </w:r>
      <w:r w:rsidR="00616108">
        <w:t xml:space="preserve"> </w:t>
      </w:r>
      <w:r w:rsidRPr="00956ACB">
        <w:t>were</w:t>
      </w:r>
      <w:r w:rsidR="00616108">
        <w:t xml:space="preserve"> </w:t>
      </w:r>
      <w:r w:rsidRPr="00956ACB">
        <w:t>22.4%,</w:t>
      </w:r>
      <w:r w:rsidR="00616108">
        <w:t xml:space="preserve"> </w:t>
      </w:r>
      <w:r w:rsidRPr="00956ACB">
        <w:t>21.3%,</w:t>
      </w:r>
      <w:r w:rsidR="00616108">
        <w:t xml:space="preserve"> </w:t>
      </w:r>
      <w:r w:rsidRPr="00956ACB">
        <w:t>and</w:t>
      </w:r>
      <w:r w:rsidR="00616108">
        <w:t xml:space="preserve"> </w:t>
      </w:r>
      <w:r w:rsidRPr="00956ACB">
        <w:t>33.3%</w:t>
      </w:r>
      <w:r w:rsidR="00616108">
        <w:t xml:space="preserve"> </w:t>
      </w:r>
      <w:r w:rsidRPr="00956ACB">
        <w:t>in</w:t>
      </w:r>
      <w:r w:rsidR="00616108">
        <w:t xml:space="preserve"> </w:t>
      </w:r>
      <w:r w:rsidRPr="00956ACB">
        <w:t>the</w:t>
      </w:r>
      <w:r w:rsidR="00616108">
        <w:t xml:space="preserve"> </w:t>
      </w:r>
      <w:r w:rsidRPr="00956ACB">
        <w:t>MK-6072,</w:t>
      </w:r>
      <w:r w:rsidR="00616108">
        <w:t xml:space="preserve"> </w:t>
      </w:r>
      <w:r w:rsidRPr="00956ACB">
        <w:t>MK-3415A,</w:t>
      </w:r>
      <w:r w:rsidR="00616108">
        <w:t xml:space="preserve"> </w:t>
      </w:r>
      <w:r w:rsidRPr="00956ACB">
        <w:t>and</w:t>
      </w:r>
      <w:r w:rsidR="00616108">
        <w:t xml:space="preserve"> </w:t>
      </w:r>
      <w:r w:rsidRPr="00956ACB">
        <w:t>placebo</w:t>
      </w:r>
      <w:r w:rsidR="00616108">
        <w:t xml:space="preserve"> </w:t>
      </w:r>
      <w:r w:rsidR="00691260">
        <w:t>group</w:t>
      </w:r>
      <w:r w:rsidRPr="00956ACB">
        <w:t>s,</w:t>
      </w:r>
      <w:r w:rsidR="00616108">
        <w:t xml:space="preserve"> </w:t>
      </w:r>
      <w:r w:rsidRPr="00956ACB">
        <w:t>respectively.</w:t>
      </w:r>
      <w:r w:rsidR="00616108">
        <w:t xml:space="preserve"> </w:t>
      </w:r>
      <w:r w:rsidRPr="00956ACB">
        <w:t>In</w:t>
      </w:r>
      <w:r w:rsidR="00616108">
        <w:t xml:space="preserve"> </w:t>
      </w:r>
      <w:r w:rsidRPr="00956ACB">
        <w:t>this</w:t>
      </w:r>
      <w:r w:rsidR="00616108">
        <w:t xml:space="preserve"> </w:t>
      </w:r>
      <w:r w:rsidRPr="00956ACB">
        <w:t>sub</w:t>
      </w:r>
      <w:r w:rsidR="00691260">
        <w:t>group</w:t>
      </w:r>
      <w:r w:rsidRPr="00956ACB">
        <w:t>,</w:t>
      </w:r>
      <w:r w:rsidR="00616108">
        <w:t xml:space="preserve"> </w:t>
      </w:r>
      <w:r w:rsidRPr="00956ACB">
        <w:t>treatment</w:t>
      </w:r>
      <w:r w:rsidR="00616108">
        <w:t xml:space="preserve"> </w:t>
      </w:r>
      <w:r w:rsidRPr="00956ACB">
        <w:t>with</w:t>
      </w:r>
      <w:r w:rsidR="00616108">
        <w:t xml:space="preserve"> </w:t>
      </w:r>
      <w:r w:rsidRPr="00956ACB">
        <w:t>either</w:t>
      </w:r>
      <w:r w:rsidR="00616108">
        <w:t xml:space="preserve"> </w:t>
      </w:r>
      <w:r w:rsidRPr="00956ACB">
        <w:t>MK-6072</w:t>
      </w:r>
      <w:r w:rsidR="00616108">
        <w:t xml:space="preserve"> </w:t>
      </w:r>
      <w:r w:rsidRPr="00956ACB">
        <w:t>or</w:t>
      </w:r>
      <w:r w:rsidR="00616108">
        <w:t xml:space="preserve"> </w:t>
      </w:r>
      <w:r w:rsidRPr="00956ACB">
        <w:t>MK-</w:t>
      </w:r>
      <w:r w:rsidR="00616108">
        <w:t xml:space="preserve"> </w:t>
      </w:r>
      <w:r w:rsidRPr="00956ACB">
        <w:t>3415A</w:t>
      </w:r>
      <w:r w:rsidR="00616108">
        <w:t xml:space="preserve"> </w:t>
      </w:r>
      <w:r w:rsidRPr="00956ACB">
        <w:t>significantly</w:t>
      </w:r>
      <w:r w:rsidR="00616108">
        <w:t xml:space="preserve"> </w:t>
      </w:r>
      <w:r w:rsidR="001E39E2" w:rsidRPr="001E39E2">
        <w:t>decreased</w:t>
      </w:r>
      <w:r w:rsidR="00616108">
        <w:t xml:space="preserve"> </w:t>
      </w:r>
      <w:r w:rsidR="001E39E2" w:rsidRPr="001E39E2">
        <w:t>CDI</w:t>
      </w:r>
      <w:r w:rsidR="00616108">
        <w:t xml:space="preserve"> </w:t>
      </w:r>
      <w:r w:rsidR="001E39E2" w:rsidRPr="001E39E2">
        <w:t>recurrence</w:t>
      </w:r>
      <w:r w:rsidR="00616108">
        <w:t xml:space="preserve"> </w:t>
      </w:r>
      <w:r w:rsidR="001E39E2" w:rsidRPr="001E39E2">
        <w:t>over</w:t>
      </w:r>
      <w:r w:rsidR="00616108">
        <w:t xml:space="preserve"> </w:t>
      </w:r>
      <w:r w:rsidR="001E39E2" w:rsidRPr="001E39E2">
        <w:t>a</w:t>
      </w:r>
      <w:r w:rsidR="00616108">
        <w:t xml:space="preserve"> </w:t>
      </w:r>
      <w:r w:rsidR="001E39E2" w:rsidRPr="001E39E2">
        <w:t>12</w:t>
      </w:r>
      <w:r w:rsidR="00616108">
        <w:t xml:space="preserve"> </w:t>
      </w:r>
      <w:r w:rsidR="001349A8">
        <w:t>week</w:t>
      </w:r>
      <w:r w:rsidR="00616108">
        <w:t xml:space="preserve"> </w:t>
      </w:r>
      <w:r w:rsidR="001E39E2" w:rsidRPr="001E39E2">
        <w:t>period</w:t>
      </w:r>
      <w:r w:rsidR="00616108">
        <w:t xml:space="preserve"> </w:t>
      </w:r>
      <w:r w:rsidR="00691260">
        <w:t>versus</w:t>
      </w:r>
      <w:r w:rsidR="00616108">
        <w:t xml:space="preserve"> </w:t>
      </w:r>
      <w:r w:rsidR="001E39E2" w:rsidRPr="001E39E2">
        <w:t>placebo</w:t>
      </w:r>
      <w:r w:rsidR="00616108">
        <w:t xml:space="preserve"> </w:t>
      </w:r>
      <w:r w:rsidR="001E39E2" w:rsidRPr="001E39E2">
        <w:t>(one-sided</w:t>
      </w:r>
      <w:r w:rsidR="00616108">
        <w:t xml:space="preserve"> </w:t>
      </w:r>
      <w:r w:rsidR="001E39E2" w:rsidRPr="001E39E2">
        <w:t>p</w:t>
      </w:r>
      <w:r w:rsidR="00616108">
        <w:t xml:space="preserve"> </w:t>
      </w:r>
      <w:r w:rsidR="001E39E2" w:rsidRPr="001E39E2">
        <w:t>=</w:t>
      </w:r>
      <w:r w:rsidR="00616108">
        <w:t xml:space="preserve"> </w:t>
      </w:r>
      <w:r w:rsidR="001349A8">
        <w:t>0.0013</w:t>
      </w:r>
      <w:r w:rsidR="00616108">
        <w:t xml:space="preserve"> </w:t>
      </w:r>
      <w:r w:rsidR="001349A8">
        <w:t>and</w:t>
      </w:r>
      <w:r w:rsidR="00616108">
        <w:t xml:space="preserve"> </w:t>
      </w:r>
      <w:r w:rsidR="001349A8">
        <w:t>p</w:t>
      </w:r>
      <w:r w:rsidR="00616108">
        <w:t xml:space="preserve"> </w:t>
      </w:r>
      <w:r w:rsidR="001E39E2" w:rsidRPr="001E39E2">
        <w:t>=</w:t>
      </w:r>
      <w:r w:rsidR="00616108">
        <w:t xml:space="preserve"> </w:t>
      </w:r>
      <w:r w:rsidR="001E39E2" w:rsidRPr="001E39E2">
        <w:t>0.0006,</w:t>
      </w:r>
      <w:r w:rsidR="00616108">
        <w:t xml:space="preserve"> </w:t>
      </w:r>
      <w:r w:rsidR="001E39E2" w:rsidRPr="001E39E2">
        <w:t>respectively).</w:t>
      </w:r>
      <w:r w:rsidR="00616108">
        <w:t xml:space="preserve"> </w:t>
      </w:r>
      <w:r w:rsidR="001E39E2" w:rsidRPr="001E39E2">
        <w:t>CDI</w:t>
      </w:r>
      <w:r w:rsidR="00616108">
        <w:t xml:space="preserve"> </w:t>
      </w:r>
      <w:r w:rsidR="001E39E2" w:rsidRPr="001E39E2">
        <w:t>recurrence</w:t>
      </w:r>
      <w:r w:rsidR="00616108">
        <w:t xml:space="preserve"> </w:t>
      </w:r>
      <w:r w:rsidR="001E39E2" w:rsidRPr="001E39E2">
        <w:t>was</w:t>
      </w:r>
      <w:r w:rsidR="00616108">
        <w:t xml:space="preserve"> </w:t>
      </w:r>
      <w:r w:rsidR="001E39E2" w:rsidRPr="001E39E2">
        <w:t>assessed</w:t>
      </w:r>
      <w:r w:rsidR="00616108">
        <w:t xml:space="preserve"> </w:t>
      </w:r>
      <w:r w:rsidR="001E39E2" w:rsidRPr="001E39E2">
        <w:t>as</w:t>
      </w:r>
      <w:r w:rsidR="00616108">
        <w:t xml:space="preserve"> </w:t>
      </w:r>
      <w:r w:rsidR="001E39E2" w:rsidRPr="001E39E2">
        <w:t>a</w:t>
      </w:r>
      <w:r w:rsidR="00616108">
        <w:t xml:space="preserve"> </w:t>
      </w:r>
      <w:r w:rsidR="001E39E2" w:rsidRPr="001E39E2">
        <w:t>secondary</w:t>
      </w:r>
      <w:r w:rsidR="00616108">
        <w:t xml:space="preserve"> </w:t>
      </w:r>
      <w:r w:rsidR="001E39E2" w:rsidRPr="001E39E2">
        <w:t>efficacy</w:t>
      </w:r>
      <w:r w:rsidR="00616108">
        <w:t xml:space="preserve"> </w:t>
      </w:r>
      <w:r w:rsidR="001E39E2" w:rsidRPr="001E39E2">
        <w:t>endpoint</w:t>
      </w:r>
      <w:r w:rsidR="00616108">
        <w:t xml:space="preserve"> </w:t>
      </w:r>
      <w:r w:rsidR="001E39E2" w:rsidRPr="001E39E2">
        <w:t>in</w:t>
      </w:r>
      <w:r w:rsidR="00616108">
        <w:t xml:space="preserve"> </w:t>
      </w:r>
      <w:r w:rsidR="001E39E2" w:rsidRPr="001E39E2">
        <w:t>specific</w:t>
      </w:r>
      <w:r w:rsidR="00616108">
        <w:t xml:space="preserve"> </w:t>
      </w:r>
      <w:r w:rsidR="001E39E2" w:rsidRPr="001E39E2">
        <w:t>FAS</w:t>
      </w:r>
      <w:r w:rsidR="00616108">
        <w:t xml:space="preserve"> </w:t>
      </w:r>
      <w:r w:rsidR="001E39E2" w:rsidRPr="001E39E2">
        <w:t>sub</w:t>
      </w:r>
      <w:r w:rsidR="00691260">
        <w:t>group</w:t>
      </w:r>
      <w:r w:rsidR="001E39E2" w:rsidRPr="001E39E2">
        <w:t>s.</w:t>
      </w:r>
      <w:r w:rsidR="00616108">
        <w:t xml:space="preserve"> </w:t>
      </w:r>
      <w:r w:rsidR="001E39E2" w:rsidRPr="001E39E2">
        <w:t>The</w:t>
      </w:r>
      <w:r w:rsidR="00616108">
        <w:t xml:space="preserve"> </w:t>
      </w:r>
      <w:r w:rsidR="001E39E2" w:rsidRPr="001E39E2">
        <w:t>proportion</w:t>
      </w:r>
      <w:r w:rsidR="00616108">
        <w:t xml:space="preserve"> </w:t>
      </w:r>
      <w:r w:rsidR="001E39E2" w:rsidRPr="001E39E2">
        <w:t>with</w:t>
      </w:r>
      <w:r w:rsidR="00616108">
        <w:t xml:space="preserve"> </w:t>
      </w:r>
      <w:r w:rsidR="001E39E2" w:rsidRPr="001E39E2">
        <w:t>CDI</w:t>
      </w:r>
      <w:r w:rsidR="00616108">
        <w:t xml:space="preserve"> </w:t>
      </w:r>
      <w:r w:rsidR="001E39E2" w:rsidRPr="001E39E2">
        <w:t>recurrence</w:t>
      </w:r>
      <w:r w:rsidR="00616108">
        <w:t xml:space="preserve"> </w:t>
      </w:r>
      <w:r w:rsidR="001E39E2" w:rsidRPr="001E39E2">
        <w:t>in</w:t>
      </w:r>
      <w:r w:rsidR="00616108">
        <w:t xml:space="preserve"> </w:t>
      </w:r>
      <w:r w:rsidR="001E39E2" w:rsidRPr="001E39E2">
        <w:t>the</w:t>
      </w:r>
      <w:r w:rsidR="00616108">
        <w:t xml:space="preserve"> </w:t>
      </w:r>
      <w:r w:rsidR="001E39E2" w:rsidRPr="001E39E2">
        <w:t>MK-3415A</w:t>
      </w:r>
      <w:r w:rsidR="00616108">
        <w:t xml:space="preserve"> </w:t>
      </w:r>
      <w:r w:rsidR="001E39E2" w:rsidRPr="001E39E2">
        <w:t>and</w:t>
      </w:r>
      <w:r w:rsidR="00616108">
        <w:t xml:space="preserve"> </w:t>
      </w:r>
      <w:r w:rsidR="001E39E2" w:rsidRPr="001E39E2">
        <w:t>MK-6072</w:t>
      </w:r>
      <w:r w:rsidR="00616108">
        <w:t xml:space="preserve"> </w:t>
      </w:r>
      <w:r w:rsidR="001E39E2" w:rsidRPr="001E39E2">
        <w:t>treatment</w:t>
      </w:r>
      <w:r w:rsidR="00616108">
        <w:t xml:space="preserve"> </w:t>
      </w:r>
      <w:r w:rsidR="00691260">
        <w:t>group</w:t>
      </w:r>
      <w:r w:rsidR="001E39E2" w:rsidRPr="001E39E2">
        <w:t>s</w:t>
      </w:r>
      <w:r w:rsidR="00616108">
        <w:t xml:space="preserve"> </w:t>
      </w:r>
      <w:r w:rsidR="001E39E2" w:rsidRPr="001E39E2">
        <w:t>was</w:t>
      </w:r>
      <w:r w:rsidR="00616108">
        <w:t xml:space="preserve"> </w:t>
      </w:r>
      <w:r w:rsidR="001E39E2" w:rsidRPr="001E39E2">
        <w:t>consistently</w:t>
      </w:r>
      <w:r w:rsidR="00616108">
        <w:t xml:space="preserve"> </w:t>
      </w:r>
      <w:r w:rsidR="001E39E2" w:rsidRPr="001E39E2">
        <w:t>lower</w:t>
      </w:r>
      <w:r w:rsidR="00616108">
        <w:t xml:space="preserve"> </w:t>
      </w:r>
      <w:r w:rsidR="001E39E2" w:rsidRPr="001E39E2">
        <w:t>than</w:t>
      </w:r>
      <w:r w:rsidR="00616108">
        <w:t xml:space="preserve"> </w:t>
      </w:r>
      <w:r w:rsidR="001E39E2" w:rsidRPr="001E39E2">
        <w:t>placebo</w:t>
      </w:r>
      <w:r w:rsidR="00616108">
        <w:t xml:space="preserve"> </w:t>
      </w:r>
      <w:r w:rsidR="001E39E2" w:rsidRPr="001E39E2">
        <w:t>across</w:t>
      </w:r>
      <w:r w:rsidR="00616108">
        <w:t xml:space="preserve"> </w:t>
      </w:r>
      <w:r w:rsidR="001E39E2" w:rsidRPr="001E39E2">
        <w:t>all</w:t>
      </w:r>
      <w:r w:rsidR="00616108">
        <w:t xml:space="preserve"> </w:t>
      </w:r>
      <w:r w:rsidR="001E39E2" w:rsidRPr="001E39E2">
        <w:t>sub</w:t>
      </w:r>
      <w:r w:rsidR="00691260">
        <w:t>group</w:t>
      </w:r>
      <w:r w:rsidR="001E39E2" w:rsidRPr="001E39E2">
        <w:t>s</w:t>
      </w:r>
      <w:r w:rsidR="00616108">
        <w:t xml:space="preserve"> </w:t>
      </w:r>
      <w:r w:rsidR="001E39E2" w:rsidRPr="001E39E2">
        <w:t>studied,</w:t>
      </w:r>
      <w:r w:rsidR="00616108">
        <w:t xml:space="preserve"> </w:t>
      </w:r>
      <w:r w:rsidR="001E39E2" w:rsidRPr="001E39E2">
        <w:t>including</w:t>
      </w:r>
      <w:r w:rsidR="00616108">
        <w:t xml:space="preserve"> </w:t>
      </w:r>
      <w:r w:rsidR="001E39E2" w:rsidRPr="001E39E2">
        <w:t>those</w:t>
      </w:r>
      <w:r w:rsidR="00616108">
        <w:t xml:space="preserve"> </w:t>
      </w:r>
      <w:r w:rsidR="001E39E2" w:rsidRPr="001E39E2">
        <w:t>defined</w:t>
      </w:r>
      <w:r w:rsidR="00616108">
        <w:t xml:space="preserve"> </w:t>
      </w:r>
      <w:r w:rsidR="001E39E2" w:rsidRPr="001E39E2">
        <w:t>by</w:t>
      </w:r>
      <w:r w:rsidR="00616108">
        <w:t xml:space="preserve"> </w:t>
      </w:r>
      <w:r w:rsidR="001E39E2" w:rsidRPr="001E39E2">
        <w:t>the</w:t>
      </w:r>
      <w:r w:rsidR="00616108">
        <w:t xml:space="preserve"> </w:t>
      </w:r>
      <w:r w:rsidR="001E39E2" w:rsidRPr="001E39E2">
        <w:t>stratification</w:t>
      </w:r>
      <w:r w:rsidR="00616108">
        <w:t xml:space="preserve"> </w:t>
      </w:r>
      <w:r w:rsidR="001E39E2" w:rsidRPr="001E39E2">
        <w:t>factors.</w:t>
      </w:r>
      <w:r w:rsidR="00616108">
        <w:t xml:space="preserve"> </w:t>
      </w:r>
      <w:r w:rsidR="001E39E2" w:rsidRPr="001E39E2">
        <w:t>Notably,</w:t>
      </w:r>
      <w:r w:rsidR="00616108">
        <w:t xml:space="preserve"> </w:t>
      </w:r>
      <w:r w:rsidR="001E39E2" w:rsidRPr="001E39E2">
        <w:t>in</w:t>
      </w:r>
      <w:r w:rsidR="00616108">
        <w:t xml:space="preserve"> </w:t>
      </w:r>
      <w:r w:rsidR="001E39E2" w:rsidRPr="001E39E2">
        <w:t>those</w:t>
      </w:r>
      <w:r w:rsidR="00616108">
        <w:t xml:space="preserve"> </w:t>
      </w:r>
      <w:r w:rsidR="001E39E2" w:rsidRPr="001E39E2">
        <w:t>at</w:t>
      </w:r>
      <w:r w:rsidR="00616108">
        <w:t xml:space="preserve"> </w:t>
      </w:r>
      <w:r w:rsidR="001E39E2" w:rsidRPr="001E39E2">
        <w:t>greatest</w:t>
      </w:r>
      <w:r w:rsidR="00616108">
        <w:t xml:space="preserve"> </w:t>
      </w:r>
      <w:r w:rsidR="001E39E2" w:rsidRPr="001E39E2">
        <w:t>risk</w:t>
      </w:r>
      <w:r w:rsidR="00616108">
        <w:t xml:space="preserve"> </w:t>
      </w:r>
      <w:r w:rsidR="001E39E2" w:rsidRPr="001E39E2">
        <w:t>of</w:t>
      </w:r>
      <w:r w:rsidR="00616108">
        <w:t xml:space="preserve"> </w:t>
      </w:r>
      <w:r w:rsidR="001E39E2" w:rsidRPr="001E39E2">
        <w:t>recurrence</w:t>
      </w:r>
      <w:r w:rsidR="00616108">
        <w:t xml:space="preserve"> </w:t>
      </w:r>
      <w:r w:rsidR="00F96EC9">
        <w:t>that</w:t>
      </w:r>
      <w:r w:rsidR="00616108">
        <w:t xml:space="preserve"> </w:t>
      </w:r>
      <w:r w:rsidR="00F96EC9">
        <w:t>is</w:t>
      </w:r>
      <w:r w:rsidR="00616108">
        <w:t xml:space="preserve"> </w:t>
      </w:r>
      <w:r w:rsidR="001E39E2" w:rsidRPr="001E39E2">
        <w:t>past</w:t>
      </w:r>
      <w:r w:rsidR="00616108">
        <w:t xml:space="preserve"> </w:t>
      </w:r>
      <w:r w:rsidR="001E39E2" w:rsidRPr="001E39E2">
        <w:t>history</w:t>
      </w:r>
      <w:r w:rsidR="00616108">
        <w:t xml:space="preserve"> </w:t>
      </w:r>
      <w:r w:rsidR="001E39E2" w:rsidRPr="001E39E2">
        <w:t>of</w:t>
      </w:r>
      <w:r w:rsidR="00616108">
        <w:t xml:space="preserve"> </w:t>
      </w:r>
      <w:r w:rsidR="001E39E2" w:rsidRPr="001E39E2">
        <w:t>CDI</w:t>
      </w:r>
      <w:r w:rsidR="00616108">
        <w:t xml:space="preserve"> </w:t>
      </w:r>
      <w:r w:rsidR="001E39E2" w:rsidRPr="001E39E2">
        <w:t>in</w:t>
      </w:r>
      <w:r w:rsidR="00616108">
        <w:t xml:space="preserve"> </w:t>
      </w:r>
      <w:r w:rsidR="001E39E2" w:rsidRPr="001E39E2">
        <w:t>the</w:t>
      </w:r>
      <w:r w:rsidR="00616108">
        <w:t xml:space="preserve"> </w:t>
      </w:r>
      <w:r w:rsidR="001E39E2" w:rsidRPr="001E39E2">
        <w:t>6</w:t>
      </w:r>
      <w:r w:rsidR="00616108">
        <w:t xml:space="preserve"> </w:t>
      </w:r>
      <w:r w:rsidR="001E39E2" w:rsidRPr="001E39E2">
        <w:t>months;</w:t>
      </w:r>
      <w:r w:rsidR="00616108">
        <w:t xml:space="preserve"> </w:t>
      </w:r>
      <w:r w:rsidR="001E39E2" w:rsidRPr="001E39E2">
        <w:t>infected</w:t>
      </w:r>
      <w:r w:rsidR="00616108">
        <w:t xml:space="preserve"> </w:t>
      </w:r>
      <w:r w:rsidR="001E39E2" w:rsidRPr="001E39E2">
        <w:t>with</w:t>
      </w:r>
      <w:r w:rsidR="00616108">
        <w:t xml:space="preserve"> </w:t>
      </w:r>
      <w:r w:rsidR="001E39E2" w:rsidRPr="001E39E2">
        <w:t>the</w:t>
      </w:r>
      <w:r w:rsidR="00616108">
        <w:t xml:space="preserve"> </w:t>
      </w:r>
      <w:r w:rsidR="001E39E2" w:rsidRPr="001E39E2">
        <w:t>027</w:t>
      </w:r>
      <w:r w:rsidR="00616108">
        <w:t xml:space="preserve"> </w:t>
      </w:r>
      <w:r w:rsidR="001E39E2" w:rsidRPr="001E39E2">
        <w:t>ribotype;</w:t>
      </w:r>
      <w:r w:rsidR="00616108">
        <w:t xml:space="preserve"> </w:t>
      </w:r>
      <w:r w:rsidR="001E39E2" w:rsidRPr="001E39E2">
        <w:t>severe</w:t>
      </w:r>
      <w:r w:rsidR="00616108">
        <w:t xml:space="preserve"> </w:t>
      </w:r>
      <w:r w:rsidR="001E39E2" w:rsidRPr="001E39E2">
        <w:t>CDI</w:t>
      </w:r>
      <w:r w:rsidR="00616108">
        <w:t xml:space="preserve"> </w:t>
      </w:r>
      <w:r w:rsidR="001E39E2" w:rsidRPr="001E39E2">
        <w:t>at</w:t>
      </w:r>
      <w:r w:rsidR="00616108">
        <w:t xml:space="preserve"> </w:t>
      </w:r>
      <w:r w:rsidR="001E39E2" w:rsidRPr="001E39E2">
        <w:t>baseline;</w:t>
      </w:r>
      <w:r w:rsidR="00616108">
        <w:t xml:space="preserve"> </w:t>
      </w:r>
      <w:r w:rsidR="001349A8">
        <w:t>≥</w:t>
      </w:r>
      <w:r w:rsidR="00616108">
        <w:t xml:space="preserve"> </w:t>
      </w:r>
      <w:r w:rsidR="001349A8">
        <w:t>65</w:t>
      </w:r>
      <w:r w:rsidR="00616108">
        <w:t xml:space="preserve"> </w:t>
      </w:r>
      <w:r w:rsidR="001E39E2" w:rsidRPr="001E39E2">
        <w:t>years</w:t>
      </w:r>
      <w:r w:rsidR="00616108">
        <w:t xml:space="preserve"> </w:t>
      </w:r>
      <w:r w:rsidR="001E39E2" w:rsidRPr="001E39E2">
        <w:t>of</w:t>
      </w:r>
      <w:r w:rsidR="00616108">
        <w:t xml:space="preserve"> </w:t>
      </w:r>
      <w:r w:rsidR="001E39E2" w:rsidRPr="001E39E2">
        <w:t>age,</w:t>
      </w:r>
      <w:r w:rsidR="00616108">
        <w:t xml:space="preserve"> </w:t>
      </w:r>
      <w:r w:rsidR="001E39E2" w:rsidRPr="001E39E2">
        <w:t>immunocompromised,</w:t>
      </w:r>
      <w:r w:rsidR="00616108">
        <w:t xml:space="preserve"> </w:t>
      </w:r>
      <w:r w:rsidR="001E39E2" w:rsidRPr="001E39E2">
        <w:t>had</w:t>
      </w:r>
      <w:r w:rsidR="00616108">
        <w:t xml:space="preserve"> </w:t>
      </w:r>
      <w:r w:rsidR="001E39E2" w:rsidRPr="001E39E2">
        <w:t>a</w:t>
      </w:r>
      <w:r w:rsidR="00616108">
        <w:t xml:space="preserve"> </w:t>
      </w:r>
      <w:r w:rsidR="001E39E2" w:rsidRPr="001E39E2">
        <w:t>reduction</w:t>
      </w:r>
      <w:r w:rsidR="00616108">
        <w:t xml:space="preserve"> </w:t>
      </w:r>
      <w:r w:rsidR="001E39E2" w:rsidRPr="001E39E2">
        <w:t>in</w:t>
      </w:r>
      <w:r w:rsidR="00616108">
        <w:t xml:space="preserve"> </w:t>
      </w:r>
      <w:r w:rsidR="001E39E2" w:rsidRPr="001E39E2">
        <w:t>CDI</w:t>
      </w:r>
      <w:r w:rsidR="00616108">
        <w:t xml:space="preserve"> </w:t>
      </w:r>
      <w:r w:rsidR="001E39E2" w:rsidRPr="001E39E2">
        <w:t>recurrence</w:t>
      </w:r>
      <w:r w:rsidR="00616108">
        <w:t xml:space="preserve"> </w:t>
      </w:r>
      <w:r w:rsidR="001E39E2" w:rsidRPr="001E39E2">
        <w:t>in</w:t>
      </w:r>
      <w:r w:rsidR="00616108">
        <w:t xml:space="preserve"> </w:t>
      </w:r>
      <w:r w:rsidR="001E39E2" w:rsidRPr="001E39E2">
        <w:t>the</w:t>
      </w:r>
      <w:r w:rsidR="00616108">
        <w:t xml:space="preserve"> </w:t>
      </w:r>
      <w:r w:rsidR="001E39E2" w:rsidRPr="001E39E2">
        <w:t>MK-3415A</w:t>
      </w:r>
      <w:r w:rsidR="00616108">
        <w:t xml:space="preserve"> </w:t>
      </w:r>
      <w:r w:rsidR="001E39E2" w:rsidRPr="001E39E2">
        <w:t>and</w:t>
      </w:r>
      <w:r w:rsidR="00616108">
        <w:t xml:space="preserve"> </w:t>
      </w:r>
      <w:r w:rsidR="001E39E2" w:rsidRPr="001E39E2">
        <w:t>MK-6072</w:t>
      </w:r>
      <w:r w:rsidR="00616108">
        <w:t xml:space="preserve"> </w:t>
      </w:r>
      <w:r w:rsidR="00691260">
        <w:t>group</w:t>
      </w:r>
      <w:r w:rsidR="001E39E2" w:rsidRPr="001E39E2">
        <w:t>s</w:t>
      </w:r>
      <w:r w:rsidR="00616108">
        <w:t xml:space="preserve"> </w:t>
      </w:r>
      <w:r w:rsidR="00691260">
        <w:t>versus</w:t>
      </w:r>
      <w:r w:rsidR="00616108">
        <w:t xml:space="preserve"> </w:t>
      </w:r>
      <w:r w:rsidR="001E39E2" w:rsidRPr="001E39E2">
        <w:t>those</w:t>
      </w:r>
      <w:r w:rsidR="00616108">
        <w:t xml:space="preserve"> </w:t>
      </w:r>
      <w:r w:rsidR="001E39E2" w:rsidRPr="008915A0">
        <w:t>receiving</w:t>
      </w:r>
      <w:r w:rsidR="00616108">
        <w:t xml:space="preserve"> </w:t>
      </w:r>
      <w:r w:rsidR="001E39E2" w:rsidRPr="008915A0">
        <w:t>placebo</w:t>
      </w:r>
      <w:r w:rsidR="00616108">
        <w:t xml:space="preserve"> </w:t>
      </w:r>
      <w:r w:rsidR="001E39E2" w:rsidRPr="008915A0">
        <w:t>(</w:t>
      </w:r>
      <w:r w:rsidR="008915A0" w:rsidRPr="008915A0">
        <w:t>Table</w:t>
      </w:r>
      <w:r w:rsidR="00616108">
        <w:t xml:space="preserve"> </w:t>
      </w:r>
      <w:r w:rsidR="008915A0" w:rsidRPr="008915A0">
        <w:t>8</w:t>
      </w:r>
      <w:r w:rsidR="001E39E2" w:rsidRPr="008915A0">
        <w:t>)</w:t>
      </w:r>
      <w:r w:rsidR="00F96EC9" w:rsidRPr="008915A0">
        <w:t>.</w:t>
      </w:r>
    </w:p>
    <w:p w14:paraId="456569A5" w14:textId="7D48BB7E" w:rsidR="001349A8" w:rsidRDefault="001349A8" w:rsidP="001349A8">
      <w:pPr>
        <w:pStyle w:val="Heading6"/>
      </w:pPr>
      <w:r>
        <w:t>Global</w:t>
      </w:r>
      <w:r w:rsidR="00616108">
        <w:t xml:space="preserve"> </w:t>
      </w:r>
      <w:r>
        <w:t>cure</w:t>
      </w:r>
    </w:p>
    <w:p w14:paraId="5E92B0E9" w14:textId="43F720A0" w:rsidR="00F96EC9" w:rsidRDefault="001E39E2" w:rsidP="001E39E2">
      <w:r w:rsidRPr="001E39E2">
        <w:t>Global</w:t>
      </w:r>
      <w:r w:rsidR="00616108">
        <w:t xml:space="preserve"> </w:t>
      </w:r>
      <w:r w:rsidRPr="001E39E2">
        <w:t>cure</w:t>
      </w:r>
      <w:r w:rsidR="00616108">
        <w:t xml:space="preserve"> </w:t>
      </w:r>
      <w:r w:rsidRPr="001E39E2">
        <w:t>rates</w:t>
      </w:r>
      <w:r w:rsidR="00616108">
        <w:t xml:space="preserve"> </w:t>
      </w:r>
      <w:r w:rsidRPr="001E39E2">
        <w:t>were</w:t>
      </w:r>
      <w:r w:rsidR="00616108">
        <w:t xml:space="preserve"> </w:t>
      </w:r>
      <w:r w:rsidRPr="001E39E2">
        <w:t>60.1%,</w:t>
      </w:r>
      <w:r w:rsidR="00616108">
        <w:t xml:space="preserve"> </w:t>
      </w:r>
      <w:r w:rsidRPr="001E39E2">
        <w:t>58.7%,</w:t>
      </w:r>
      <w:r w:rsidR="00616108">
        <w:t xml:space="preserve"> </w:t>
      </w:r>
      <w:r w:rsidRPr="001E39E2">
        <w:t>and</w:t>
      </w:r>
      <w:r w:rsidR="00616108">
        <w:t xml:space="preserve"> </w:t>
      </w:r>
      <w:r w:rsidRPr="001E39E2">
        <w:t>55.2%</w:t>
      </w:r>
      <w:r w:rsidR="00616108">
        <w:t xml:space="preserve"> </w:t>
      </w:r>
      <w:r w:rsidRPr="001E39E2">
        <w:t>in</w:t>
      </w:r>
      <w:r w:rsidR="00616108">
        <w:t xml:space="preserve"> </w:t>
      </w:r>
      <w:r w:rsidRPr="001E39E2">
        <w:t>the</w:t>
      </w:r>
      <w:r w:rsidR="00616108">
        <w:t xml:space="preserve"> </w:t>
      </w:r>
      <w:r w:rsidRPr="001E39E2">
        <w:t>MK-6072,</w:t>
      </w:r>
      <w:r w:rsidR="00616108">
        <w:t xml:space="preserve"> </w:t>
      </w:r>
      <w:r w:rsidRPr="001E39E2">
        <w:t>MK-3415A,</w:t>
      </w:r>
      <w:r w:rsidR="00616108">
        <w:t xml:space="preserve"> </w:t>
      </w:r>
      <w:r w:rsidRPr="001E39E2">
        <w:t>and</w:t>
      </w:r>
      <w:r w:rsidR="00616108">
        <w:t xml:space="preserve"> </w:t>
      </w:r>
      <w:r w:rsidRPr="001E39E2">
        <w:t>placebo</w:t>
      </w:r>
      <w:r w:rsidR="00616108">
        <w:t xml:space="preserve"> </w:t>
      </w:r>
      <w:r w:rsidR="00691260">
        <w:t>group</w:t>
      </w:r>
      <w:r w:rsidRPr="001E39E2">
        <w:t>s,</w:t>
      </w:r>
      <w:r w:rsidR="00616108">
        <w:t xml:space="preserve"> </w:t>
      </w:r>
      <w:r w:rsidRPr="001E39E2">
        <w:t>respectively.</w:t>
      </w:r>
      <w:r w:rsidR="00616108">
        <w:t xml:space="preserve"> </w:t>
      </w:r>
      <w:r w:rsidRPr="001E39E2">
        <w:t>The</w:t>
      </w:r>
      <w:r w:rsidR="00616108">
        <w:t xml:space="preserve"> </w:t>
      </w:r>
      <w:r w:rsidRPr="001E39E2">
        <w:t>differences</w:t>
      </w:r>
      <w:r w:rsidR="00616108">
        <w:t xml:space="preserve"> </w:t>
      </w:r>
      <w:r w:rsidRPr="001E39E2">
        <w:t>between</w:t>
      </w:r>
      <w:r w:rsidR="00616108">
        <w:t xml:space="preserve"> </w:t>
      </w:r>
      <w:r w:rsidRPr="001E39E2">
        <w:t>the</w:t>
      </w:r>
      <w:r w:rsidR="00616108">
        <w:t xml:space="preserve"> </w:t>
      </w:r>
      <w:r w:rsidRPr="001E39E2">
        <w:t>MK-3415A</w:t>
      </w:r>
      <w:r w:rsidR="00616108">
        <w:t xml:space="preserve"> </w:t>
      </w:r>
      <w:r w:rsidRPr="001E39E2">
        <w:t>and</w:t>
      </w:r>
      <w:r w:rsidR="00616108">
        <w:t xml:space="preserve"> </w:t>
      </w:r>
      <w:r w:rsidRPr="001E39E2">
        <w:t>MK-6072</w:t>
      </w:r>
      <w:r w:rsidR="00616108">
        <w:t xml:space="preserve"> </w:t>
      </w:r>
      <w:r w:rsidR="00691260">
        <w:t>group</w:t>
      </w:r>
      <w:r w:rsidRPr="001E39E2">
        <w:t>s</w:t>
      </w:r>
      <w:r w:rsidR="00616108">
        <w:t xml:space="preserve"> </w:t>
      </w:r>
      <w:r w:rsidR="00691260">
        <w:t>versus</w:t>
      </w:r>
      <w:r w:rsidR="00616108">
        <w:t xml:space="preserve"> </w:t>
      </w:r>
      <w:r w:rsidRPr="001E39E2">
        <w:t>the</w:t>
      </w:r>
      <w:r w:rsidR="00616108">
        <w:t xml:space="preserve"> </w:t>
      </w:r>
      <w:r w:rsidRPr="001E39E2">
        <w:t>placebo</w:t>
      </w:r>
      <w:r w:rsidR="00616108">
        <w:t xml:space="preserve"> </w:t>
      </w:r>
      <w:r w:rsidR="00691260">
        <w:t>group</w:t>
      </w:r>
      <w:r w:rsidR="00616108">
        <w:t xml:space="preserve"> </w:t>
      </w:r>
      <w:r w:rsidRPr="001E39E2">
        <w:t>did</w:t>
      </w:r>
      <w:r w:rsidR="00616108">
        <w:t xml:space="preserve"> </w:t>
      </w:r>
      <w:r w:rsidRPr="001E39E2">
        <w:t>not</w:t>
      </w:r>
      <w:r w:rsidR="00616108">
        <w:t xml:space="preserve"> </w:t>
      </w:r>
      <w:r w:rsidRPr="001E39E2">
        <w:t>reach</w:t>
      </w:r>
      <w:r w:rsidR="00616108">
        <w:t xml:space="preserve"> </w:t>
      </w:r>
      <w:r w:rsidRPr="001E39E2">
        <w:t>statistical</w:t>
      </w:r>
      <w:r w:rsidR="00616108">
        <w:t xml:space="preserve"> </w:t>
      </w:r>
      <w:r w:rsidRPr="001E39E2">
        <w:t>significance</w:t>
      </w:r>
      <w:r w:rsidR="00616108">
        <w:t xml:space="preserve"> </w:t>
      </w:r>
      <w:r w:rsidRPr="001E39E2">
        <w:t>(one</w:t>
      </w:r>
      <w:r w:rsidR="00616108">
        <w:t xml:space="preserve"> </w:t>
      </w:r>
      <w:r w:rsidRPr="001E39E2">
        <w:t>sided</w:t>
      </w:r>
      <w:r w:rsidR="00616108">
        <w:t xml:space="preserve"> </w:t>
      </w:r>
      <w:r w:rsidRPr="001E39E2">
        <w:t>p</w:t>
      </w:r>
      <w:r w:rsidR="00616108">
        <w:t xml:space="preserve"> </w:t>
      </w:r>
      <w:r w:rsidRPr="001E39E2">
        <w:t>=</w:t>
      </w:r>
      <w:r w:rsidR="00616108">
        <w:t xml:space="preserve"> </w:t>
      </w:r>
      <w:r w:rsidRPr="001E39E2">
        <w:t>0.1646</w:t>
      </w:r>
      <w:r w:rsidR="00616108">
        <w:t xml:space="preserve"> </w:t>
      </w:r>
      <w:r w:rsidRPr="001E39E2">
        <w:t>and</w:t>
      </w:r>
      <w:r w:rsidR="00616108">
        <w:t xml:space="preserve"> </w:t>
      </w:r>
      <w:r w:rsidR="001349A8">
        <w:t>p</w:t>
      </w:r>
      <w:r w:rsidR="00616108">
        <w:t xml:space="preserve"> </w:t>
      </w:r>
      <w:r w:rsidR="001349A8">
        <w:t>=</w:t>
      </w:r>
      <w:r w:rsidR="00616108">
        <w:t xml:space="preserve"> </w:t>
      </w:r>
      <w:r w:rsidRPr="001E39E2">
        <w:t>0.0861,</w:t>
      </w:r>
      <w:r w:rsidR="00616108">
        <w:t xml:space="preserve"> </w:t>
      </w:r>
      <w:r w:rsidRPr="001E39E2">
        <w:t>respectively).</w:t>
      </w:r>
      <w:r w:rsidR="00616108">
        <w:t xml:space="preserve"> </w:t>
      </w:r>
      <w:r w:rsidRPr="001E39E2">
        <w:t>This</w:t>
      </w:r>
      <w:r w:rsidR="00616108">
        <w:t xml:space="preserve"> </w:t>
      </w:r>
      <w:r w:rsidRPr="001E39E2">
        <w:t>lack</w:t>
      </w:r>
      <w:r w:rsidR="00616108">
        <w:t xml:space="preserve"> </w:t>
      </w:r>
      <w:r w:rsidRPr="001E39E2">
        <w:t>of</w:t>
      </w:r>
      <w:r w:rsidR="00616108">
        <w:t xml:space="preserve"> </w:t>
      </w:r>
      <w:r w:rsidRPr="001E39E2">
        <w:t>significance</w:t>
      </w:r>
      <w:r w:rsidR="00616108">
        <w:t xml:space="preserve"> </w:t>
      </w:r>
      <w:r w:rsidRPr="001E39E2">
        <w:t>can</w:t>
      </w:r>
      <w:r w:rsidR="00616108">
        <w:t xml:space="preserve"> </w:t>
      </w:r>
      <w:r w:rsidRPr="001E39E2">
        <w:t>be</w:t>
      </w:r>
      <w:r w:rsidR="00616108">
        <w:t xml:space="preserve"> </w:t>
      </w:r>
      <w:r w:rsidRPr="001E39E2">
        <w:t>partially</w:t>
      </w:r>
      <w:r w:rsidR="00616108">
        <w:t xml:space="preserve"> </w:t>
      </w:r>
      <w:r w:rsidRPr="001E39E2">
        <w:t>attributed</w:t>
      </w:r>
      <w:r w:rsidR="00616108">
        <w:t xml:space="preserve"> </w:t>
      </w:r>
      <w:r w:rsidRPr="001E39E2">
        <w:t>to</w:t>
      </w:r>
      <w:r w:rsidR="00616108">
        <w:t xml:space="preserve"> </w:t>
      </w:r>
      <w:r w:rsidRPr="001E39E2">
        <w:t>the</w:t>
      </w:r>
      <w:r w:rsidR="00616108">
        <w:t xml:space="preserve"> </w:t>
      </w:r>
      <w:r w:rsidRPr="001E39E2">
        <w:t>lower</w:t>
      </w:r>
      <w:r w:rsidR="00616108">
        <w:t xml:space="preserve"> </w:t>
      </w:r>
      <w:r w:rsidRPr="001E39E2">
        <w:t>than</w:t>
      </w:r>
      <w:r w:rsidR="00616108">
        <w:t xml:space="preserve"> </w:t>
      </w:r>
      <w:r w:rsidRPr="001E39E2">
        <w:t>expected</w:t>
      </w:r>
      <w:r w:rsidR="00616108">
        <w:t xml:space="preserve"> </w:t>
      </w:r>
      <w:r w:rsidRPr="001E39E2">
        <w:t>clinical</w:t>
      </w:r>
      <w:r w:rsidR="00616108">
        <w:t xml:space="preserve"> </w:t>
      </w:r>
      <w:r w:rsidRPr="001E39E2">
        <w:t>cure</w:t>
      </w:r>
      <w:r w:rsidR="00616108">
        <w:t xml:space="preserve"> </w:t>
      </w:r>
      <w:r w:rsidRPr="001E39E2">
        <w:t>rates</w:t>
      </w:r>
      <w:r w:rsidR="00616108">
        <w:t xml:space="preserve"> </w:t>
      </w:r>
      <w:r w:rsidRPr="001E39E2">
        <w:t>for</w:t>
      </w:r>
      <w:r w:rsidR="00616108">
        <w:t xml:space="preserve"> </w:t>
      </w:r>
      <w:r w:rsidRPr="001E39E2">
        <w:t>subjects</w:t>
      </w:r>
      <w:r w:rsidR="00616108">
        <w:t xml:space="preserve"> </w:t>
      </w:r>
      <w:r w:rsidRPr="001E39E2">
        <w:t>in</w:t>
      </w:r>
      <w:r w:rsidR="00616108">
        <w:t xml:space="preserve"> </w:t>
      </w:r>
      <w:r w:rsidRPr="001E39E2">
        <w:t>the</w:t>
      </w:r>
      <w:r w:rsidR="00616108">
        <w:t xml:space="preserve"> </w:t>
      </w:r>
      <w:r w:rsidRPr="001E39E2">
        <w:t>MK-6072</w:t>
      </w:r>
      <w:r w:rsidR="00616108">
        <w:t xml:space="preserve"> </w:t>
      </w:r>
      <w:r w:rsidRPr="001E39E2">
        <w:t>and</w:t>
      </w:r>
      <w:r w:rsidR="00616108">
        <w:t xml:space="preserve"> </w:t>
      </w:r>
      <w:r w:rsidRPr="001E39E2">
        <w:t>MK-3415</w:t>
      </w:r>
      <w:r w:rsidR="00616108">
        <w:t xml:space="preserve"> </w:t>
      </w:r>
      <w:r w:rsidRPr="001E39E2">
        <w:t>treatment</w:t>
      </w:r>
      <w:r w:rsidR="00616108">
        <w:t xml:space="preserve"> </w:t>
      </w:r>
      <w:r w:rsidR="00691260">
        <w:t>group</w:t>
      </w:r>
      <w:r w:rsidRPr="001E39E2">
        <w:t>s</w:t>
      </w:r>
      <w:r w:rsidR="00616108">
        <w:t xml:space="preserve"> </w:t>
      </w:r>
      <w:r w:rsidRPr="001E39E2">
        <w:t>(see</w:t>
      </w:r>
      <w:r w:rsidR="00616108">
        <w:t xml:space="preserve"> </w:t>
      </w:r>
      <w:r w:rsidRPr="001E39E2">
        <w:t>below)</w:t>
      </w:r>
      <w:r w:rsidR="00F96EC9">
        <w:t>.</w:t>
      </w:r>
    </w:p>
    <w:p w14:paraId="3C99CFE8" w14:textId="4C120EFF" w:rsidR="00F96EC9" w:rsidRDefault="001E39E2" w:rsidP="001E39E2">
      <w:r w:rsidRPr="001E39E2">
        <w:t>Clinical</w:t>
      </w:r>
      <w:r w:rsidR="00616108">
        <w:t xml:space="preserve"> </w:t>
      </w:r>
      <w:r w:rsidRPr="001E39E2">
        <w:t>Cure:</w:t>
      </w:r>
      <w:r w:rsidR="00616108">
        <w:t xml:space="preserve"> </w:t>
      </w:r>
      <w:r w:rsidRPr="001E39E2">
        <w:t>clinical</w:t>
      </w:r>
      <w:r w:rsidR="00616108">
        <w:t xml:space="preserve"> </w:t>
      </w:r>
      <w:r w:rsidRPr="001E39E2">
        <w:t>cure</w:t>
      </w:r>
      <w:r w:rsidR="00616108">
        <w:t xml:space="preserve"> </w:t>
      </w:r>
      <w:r w:rsidRPr="001E39E2">
        <w:t>was</w:t>
      </w:r>
      <w:r w:rsidR="00616108">
        <w:t xml:space="preserve"> </w:t>
      </w:r>
      <w:r w:rsidRPr="001E39E2">
        <w:t>an</w:t>
      </w:r>
      <w:r w:rsidR="00616108">
        <w:t xml:space="preserve"> </w:t>
      </w:r>
      <w:r w:rsidRPr="001E39E2">
        <w:t>exploratory</w:t>
      </w:r>
      <w:r w:rsidR="00616108">
        <w:t xml:space="preserve"> </w:t>
      </w:r>
      <w:r w:rsidRPr="001E39E2">
        <w:t>endpoint.</w:t>
      </w:r>
      <w:r w:rsidR="00616108">
        <w:t xml:space="preserve"> </w:t>
      </w:r>
      <w:r w:rsidRPr="001E39E2">
        <w:t>Clinical</w:t>
      </w:r>
      <w:r w:rsidR="00616108">
        <w:t xml:space="preserve"> </w:t>
      </w:r>
      <w:r w:rsidRPr="001E39E2">
        <w:t>cure</w:t>
      </w:r>
      <w:r w:rsidR="00616108">
        <w:t xml:space="preserve"> </w:t>
      </w:r>
      <w:r w:rsidRPr="001E39E2">
        <w:t>rates</w:t>
      </w:r>
      <w:r w:rsidR="00616108">
        <w:t xml:space="preserve"> </w:t>
      </w:r>
      <w:r w:rsidRPr="001E39E2">
        <w:t>were</w:t>
      </w:r>
      <w:r w:rsidR="00616108">
        <w:t xml:space="preserve"> </w:t>
      </w:r>
      <w:r w:rsidRPr="001E39E2">
        <w:t>77.5%,</w:t>
      </w:r>
      <w:r w:rsidR="00616108">
        <w:t xml:space="preserve"> </w:t>
      </w:r>
      <w:r w:rsidRPr="001E39E2">
        <w:t>74.7%,</w:t>
      </w:r>
      <w:r w:rsidR="00616108">
        <w:t xml:space="preserve"> </w:t>
      </w:r>
      <w:r w:rsidRPr="001E39E2">
        <w:t>and</w:t>
      </w:r>
      <w:r w:rsidR="00616108">
        <w:t xml:space="preserve"> </w:t>
      </w:r>
      <w:r w:rsidRPr="001E39E2">
        <w:t>82.8%</w:t>
      </w:r>
      <w:r w:rsidR="00616108">
        <w:t xml:space="preserve"> </w:t>
      </w:r>
      <w:r w:rsidRPr="001E39E2">
        <w:t>in</w:t>
      </w:r>
      <w:r w:rsidR="00616108">
        <w:t xml:space="preserve"> </w:t>
      </w:r>
      <w:r w:rsidRPr="001E39E2">
        <w:t>the</w:t>
      </w:r>
      <w:r w:rsidR="00616108">
        <w:t xml:space="preserve"> </w:t>
      </w:r>
      <w:r w:rsidRPr="001E39E2">
        <w:t>MK-6072,</w:t>
      </w:r>
      <w:r w:rsidR="00616108">
        <w:t xml:space="preserve"> </w:t>
      </w:r>
      <w:r w:rsidRPr="001E39E2">
        <w:t>MK-3415A,</w:t>
      </w:r>
      <w:r w:rsidR="00616108">
        <w:t xml:space="preserve"> </w:t>
      </w:r>
      <w:r w:rsidR="001349A8">
        <w:t>and</w:t>
      </w:r>
      <w:r w:rsidR="00616108">
        <w:t xml:space="preserve"> </w:t>
      </w:r>
      <w:r w:rsidRPr="001E39E2">
        <w:t>placebo</w:t>
      </w:r>
      <w:r w:rsidR="00616108">
        <w:t xml:space="preserve"> </w:t>
      </w:r>
      <w:r w:rsidR="00691260">
        <w:t>group</w:t>
      </w:r>
      <w:r w:rsidRPr="001E39E2">
        <w:t>s,</w:t>
      </w:r>
      <w:r w:rsidR="00616108">
        <w:t xml:space="preserve"> </w:t>
      </w:r>
      <w:r w:rsidRPr="001E39E2">
        <w:t>respectively.</w:t>
      </w:r>
      <w:r w:rsidR="00616108">
        <w:t xml:space="preserve"> </w:t>
      </w:r>
      <w:r w:rsidRPr="001E39E2">
        <w:t>A</w:t>
      </w:r>
      <w:r w:rsidR="00616108">
        <w:t xml:space="preserve"> </w:t>
      </w:r>
      <w:r w:rsidRPr="001E39E2">
        <w:t>lower</w:t>
      </w:r>
      <w:r w:rsidR="00616108">
        <w:t xml:space="preserve"> </w:t>
      </w:r>
      <w:r w:rsidRPr="001E39E2">
        <w:t>proportion</w:t>
      </w:r>
      <w:r w:rsidR="00616108">
        <w:t xml:space="preserve"> </w:t>
      </w:r>
      <w:r w:rsidRPr="001E39E2">
        <w:t>of</w:t>
      </w:r>
      <w:r w:rsidR="00616108">
        <w:t xml:space="preserve"> </w:t>
      </w:r>
      <w:r w:rsidRPr="001E39E2">
        <w:t>subjects</w:t>
      </w:r>
      <w:r w:rsidR="00616108">
        <w:t xml:space="preserve"> </w:t>
      </w:r>
      <w:r w:rsidRPr="001E39E2">
        <w:t>achieved</w:t>
      </w:r>
      <w:r w:rsidR="00616108">
        <w:t xml:space="preserve"> </w:t>
      </w:r>
      <w:r w:rsidRPr="001E39E2">
        <w:t>clinical</w:t>
      </w:r>
      <w:r w:rsidR="00616108">
        <w:t xml:space="preserve"> </w:t>
      </w:r>
      <w:r w:rsidRPr="001E39E2">
        <w:t>cure</w:t>
      </w:r>
      <w:r w:rsidR="00616108">
        <w:t xml:space="preserve"> </w:t>
      </w:r>
      <w:r w:rsidRPr="001E39E2">
        <w:t>of</w:t>
      </w:r>
      <w:r w:rsidR="00616108">
        <w:t xml:space="preserve"> </w:t>
      </w:r>
      <w:r w:rsidRPr="001E39E2">
        <w:t>the</w:t>
      </w:r>
      <w:r w:rsidR="00616108">
        <w:t xml:space="preserve"> </w:t>
      </w:r>
      <w:r w:rsidRPr="001E39E2">
        <w:t>baseline</w:t>
      </w:r>
      <w:r w:rsidR="00616108">
        <w:t xml:space="preserve"> </w:t>
      </w:r>
      <w:r w:rsidRPr="001E39E2">
        <w:t>episode</w:t>
      </w:r>
      <w:r w:rsidR="00616108">
        <w:t xml:space="preserve"> </w:t>
      </w:r>
      <w:r w:rsidRPr="001E39E2">
        <w:t>in</w:t>
      </w:r>
      <w:r w:rsidR="00616108">
        <w:t xml:space="preserve"> </w:t>
      </w:r>
      <w:r w:rsidRPr="001E39E2">
        <w:t>the</w:t>
      </w:r>
      <w:r w:rsidR="00616108">
        <w:t xml:space="preserve"> </w:t>
      </w:r>
      <w:r w:rsidRPr="001E39E2">
        <w:t>MK-3415A</w:t>
      </w:r>
      <w:r w:rsidR="00616108">
        <w:t xml:space="preserve"> </w:t>
      </w:r>
      <w:r w:rsidRPr="001E39E2">
        <w:t>(74.7%)</w:t>
      </w:r>
      <w:r w:rsidR="00616108">
        <w:t xml:space="preserve"> </w:t>
      </w:r>
      <w:r w:rsidRPr="001E39E2">
        <w:t>and</w:t>
      </w:r>
      <w:r w:rsidR="00616108">
        <w:t xml:space="preserve"> </w:t>
      </w:r>
      <w:r w:rsidRPr="001E39E2">
        <w:t>MK-6072</w:t>
      </w:r>
      <w:r w:rsidR="00616108">
        <w:t xml:space="preserve"> </w:t>
      </w:r>
      <w:r w:rsidRPr="001E39E2">
        <w:t>(77.5%)</w:t>
      </w:r>
      <w:r w:rsidR="00616108">
        <w:t xml:space="preserve"> </w:t>
      </w:r>
      <w:r w:rsidRPr="001E39E2">
        <w:t>treatment</w:t>
      </w:r>
      <w:r w:rsidR="00616108">
        <w:t xml:space="preserve"> </w:t>
      </w:r>
      <w:r w:rsidR="00691260">
        <w:t>group</w:t>
      </w:r>
      <w:r w:rsidRPr="001E39E2">
        <w:t>s</w:t>
      </w:r>
      <w:r w:rsidR="00616108">
        <w:t xml:space="preserve"> </w:t>
      </w:r>
      <w:r w:rsidR="00691260">
        <w:t>versus</w:t>
      </w:r>
      <w:r w:rsidR="00616108">
        <w:t xml:space="preserve"> </w:t>
      </w:r>
      <w:r w:rsidRPr="001E39E2">
        <w:t>placebo</w:t>
      </w:r>
      <w:r w:rsidR="00616108">
        <w:t xml:space="preserve"> </w:t>
      </w:r>
      <w:r w:rsidRPr="001E39E2">
        <w:t>(82.8%).</w:t>
      </w:r>
      <w:r w:rsidR="00616108">
        <w:t xml:space="preserve"> </w:t>
      </w:r>
      <w:r w:rsidRPr="001E39E2">
        <w:t>Given</w:t>
      </w:r>
      <w:r w:rsidR="00616108">
        <w:t xml:space="preserve"> </w:t>
      </w:r>
      <w:r w:rsidRPr="001E39E2">
        <w:t>the</w:t>
      </w:r>
      <w:r w:rsidR="00616108">
        <w:t xml:space="preserve"> </w:t>
      </w:r>
      <w:r w:rsidRPr="001E39E2">
        <w:t>imbalance</w:t>
      </w:r>
      <w:r w:rsidR="00616108">
        <w:t xml:space="preserve"> </w:t>
      </w:r>
      <w:r w:rsidRPr="001E39E2">
        <w:t>in</w:t>
      </w:r>
      <w:r w:rsidR="00616108">
        <w:t xml:space="preserve"> </w:t>
      </w:r>
      <w:r w:rsidRPr="001E39E2">
        <w:t>the</w:t>
      </w:r>
      <w:r w:rsidR="00616108">
        <w:t xml:space="preserve"> </w:t>
      </w:r>
      <w:r w:rsidRPr="001E39E2">
        <w:t>number</w:t>
      </w:r>
      <w:r w:rsidR="00616108">
        <w:t xml:space="preserve"> </w:t>
      </w:r>
      <w:r w:rsidRPr="001E39E2">
        <w:t>of</w:t>
      </w:r>
      <w:r w:rsidR="00616108">
        <w:t xml:space="preserve"> </w:t>
      </w:r>
      <w:r w:rsidRPr="001E39E2">
        <w:t>subjects</w:t>
      </w:r>
      <w:r w:rsidR="00616108">
        <w:t xml:space="preserve"> </w:t>
      </w:r>
      <w:r w:rsidRPr="001E39E2">
        <w:t>achieving</w:t>
      </w:r>
      <w:r w:rsidR="00616108">
        <w:t xml:space="preserve"> </w:t>
      </w:r>
      <w:r w:rsidRPr="001E39E2">
        <w:t>clinical</w:t>
      </w:r>
      <w:r w:rsidR="00616108">
        <w:t xml:space="preserve"> </w:t>
      </w:r>
      <w:r w:rsidRPr="001E39E2">
        <w:t>cure</w:t>
      </w:r>
      <w:r w:rsidR="00616108">
        <w:t xml:space="preserve"> </w:t>
      </w:r>
      <w:r w:rsidRPr="001E39E2">
        <w:t>in</w:t>
      </w:r>
      <w:r w:rsidR="00616108">
        <w:t xml:space="preserve"> </w:t>
      </w:r>
      <w:r w:rsidRPr="001E39E2">
        <w:t>the</w:t>
      </w:r>
      <w:r w:rsidR="00616108">
        <w:t xml:space="preserve"> </w:t>
      </w:r>
      <w:r w:rsidRPr="001E39E2">
        <w:t>MK-6072</w:t>
      </w:r>
      <w:r w:rsidR="00616108">
        <w:t xml:space="preserve"> </w:t>
      </w:r>
      <w:r w:rsidRPr="001E39E2">
        <w:t>and</w:t>
      </w:r>
      <w:r w:rsidR="00616108">
        <w:t xml:space="preserve"> </w:t>
      </w:r>
      <w:r w:rsidRPr="001E39E2">
        <w:t>MK-3415A</w:t>
      </w:r>
      <w:r w:rsidR="00616108">
        <w:t xml:space="preserve"> </w:t>
      </w:r>
      <w:r w:rsidR="00691260">
        <w:t>group</w:t>
      </w:r>
      <w:r w:rsidRPr="001E39E2">
        <w:t>s</w:t>
      </w:r>
      <w:r w:rsidR="00616108">
        <w:t xml:space="preserve"> </w:t>
      </w:r>
      <w:r w:rsidRPr="001E39E2">
        <w:t>compared</w:t>
      </w:r>
      <w:r w:rsidR="00616108">
        <w:t xml:space="preserve"> </w:t>
      </w:r>
      <w:r w:rsidRPr="001E39E2">
        <w:t>to</w:t>
      </w:r>
      <w:r w:rsidR="00616108">
        <w:t xml:space="preserve"> </w:t>
      </w:r>
      <w:r w:rsidRPr="001E39E2">
        <w:t>placebo,</w:t>
      </w:r>
      <w:r w:rsidR="00616108">
        <w:t xml:space="preserve"> </w:t>
      </w:r>
      <w:r w:rsidRPr="001E39E2">
        <w:t>fewer</w:t>
      </w:r>
      <w:r w:rsidR="00616108">
        <w:t xml:space="preserve"> </w:t>
      </w:r>
      <w:r w:rsidRPr="001E39E2">
        <w:t>subjects</w:t>
      </w:r>
      <w:r w:rsidR="00616108">
        <w:t xml:space="preserve"> </w:t>
      </w:r>
      <w:r w:rsidRPr="001E39E2">
        <w:t>were</w:t>
      </w:r>
      <w:r w:rsidR="00616108">
        <w:t xml:space="preserve"> </w:t>
      </w:r>
      <w:r w:rsidRPr="001E39E2">
        <w:t>in</w:t>
      </w:r>
      <w:r w:rsidR="00616108">
        <w:t xml:space="preserve"> </w:t>
      </w:r>
      <w:r w:rsidRPr="001E39E2">
        <w:t>the</w:t>
      </w:r>
      <w:r w:rsidR="00616108">
        <w:t xml:space="preserve"> </w:t>
      </w:r>
      <w:r w:rsidRPr="001E39E2">
        <w:t>risk</w:t>
      </w:r>
      <w:r w:rsidR="00616108">
        <w:t xml:space="preserve"> </w:t>
      </w:r>
      <w:r w:rsidRPr="001E39E2">
        <w:t>set</w:t>
      </w:r>
      <w:r w:rsidR="00616108">
        <w:t xml:space="preserve"> </w:t>
      </w:r>
      <w:r w:rsidRPr="001E39E2">
        <w:t>for</w:t>
      </w:r>
      <w:r w:rsidR="00616108">
        <w:t xml:space="preserve"> </w:t>
      </w:r>
      <w:r w:rsidRPr="001E39E2">
        <w:t>CDI</w:t>
      </w:r>
      <w:r w:rsidR="00616108">
        <w:t xml:space="preserve"> </w:t>
      </w:r>
      <w:r w:rsidRPr="001E39E2">
        <w:t>recurrence</w:t>
      </w:r>
      <w:r w:rsidR="00616108">
        <w:t xml:space="preserve"> </w:t>
      </w:r>
      <w:r w:rsidRPr="001E39E2">
        <w:t>in</w:t>
      </w:r>
      <w:r w:rsidR="00616108">
        <w:t xml:space="preserve"> </w:t>
      </w:r>
      <w:r w:rsidRPr="001E39E2">
        <w:t>the</w:t>
      </w:r>
      <w:r w:rsidR="00616108">
        <w:t xml:space="preserve"> </w:t>
      </w:r>
      <w:r w:rsidRPr="001E39E2">
        <w:t>MK-6072</w:t>
      </w:r>
      <w:r w:rsidR="00616108">
        <w:t xml:space="preserve"> </w:t>
      </w:r>
      <w:r w:rsidRPr="001E39E2">
        <w:t>and</w:t>
      </w:r>
      <w:r w:rsidR="00616108">
        <w:t xml:space="preserve"> </w:t>
      </w:r>
      <w:r w:rsidRPr="001E39E2">
        <w:t>MK-3415A</w:t>
      </w:r>
      <w:r w:rsidR="00616108">
        <w:t xml:space="preserve"> </w:t>
      </w:r>
      <w:r w:rsidR="00691260">
        <w:t>group</w:t>
      </w:r>
      <w:r w:rsidRPr="001E39E2">
        <w:t>s.</w:t>
      </w:r>
      <w:r w:rsidR="00616108">
        <w:t xml:space="preserve"> </w:t>
      </w:r>
      <w:r w:rsidRPr="001E39E2">
        <w:t>However,</w:t>
      </w:r>
      <w:r w:rsidR="00616108">
        <w:t xml:space="preserve"> </w:t>
      </w:r>
      <w:r w:rsidRPr="001E39E2">
        <w:t>other</w:t>
      </w:r>
      <w:r w:rsidR="00616108">
        <w:t xml:space="preserve"> </w:t>
      </w:r>
      <w:r w:rsidRPr="001E39E2">
        <w:t>analyses</w:t>
      </w:r>
      <w:r w:rsidR="00616108">
        <w:t xml:space="preserve"> </w:t>
      </w:r>
      <w:r w:rsidRPr="001E39E2">
        <w:t>(</w:t>
      </w:r>
      <w:r w:rsidR="001349A8">
        <w:t>for</w:t>
      </w:r>
      <w:r w:rsidR="00616108">
        <w:t xml:space="preserve"> </w:t>
      </w:r>
      <w:r w:rsidR="001349A8">
        <w:t>example</w:t>
      </w:r>
      <w:r w:rsidRPr="001E39E2">
        <w:t>,</w:t>
      </w:r>
      <w:r w:rsidR="00616108">
        <w:t xml:space="preserve"> </w:t>
      </w:r>
      <w:r w:rsidRPr="001E39E2">
        <w:t>CDI</w:t>
      </w:r>
      <w:r w:rsidR="00616108">
        <w:t xml:space="preserve"> </w:t>
      </w:r>
      <w:r w:rsidRPr="001E39E2">
        <w:t>recurrence</w:t>
      </w:r>
      <w:r w:rsidR="00616108">
        <w:t xml:space="preserve"> </w:t>
      </w:r>
      <w:r w:rsidRPr="001E39E2">
        <w:t>among</w:t>
      </w:r>
      <w:r w:rsidR="00616108">
        <w:t xml:space="preserve"> </w:t>
      </w:r>
      <w:r w:rsidRPr="001E39E2">
        <w:t>the</w:t>
      </w:r>
      <w:r w:rsidR="00616108">
        <w:t xml:space="preserve"> </w:t>
      </w:r>
      <w:r w:rsidRPr="001E39E2">
        <w:t>sub</w:t>
      </w:r>
      <w:r w:rsidR="00691260">
        <w:t>group</w:t>
      </w:r>
      <w:r w:rsidR="00616108">
        <w:t xml:space="preserve"> </w:t>
      </w:r>
      <w:r w:rsidRPr="001E39E2">
        <w:t>of</w:t>
      </w:r>
      <w:r w:rsidR="00616108">
        <w:t xml:space="preserve"> </w:t>
      </w:r>
      <w:r w:rsidRPr="001E39E2">
        <w:t>subjects</w:t>
      </w:r>
      <w:r w:rsidR="00616108">
        <w:t xml:space="preserve"> </w:t>
      </w:r>
      <w:r w:rsidRPr="001E39E2">
        <w:t>with</w:t>
      </w:r>
      <w:r w:rsidR="00616108">
        <w:t xml:space="preserve"> </w:t>
      </w:r>
      <w:r w:rsidRPr="001E39E2">
        <w:t>clinical</w:t>
      </w:r>
      <w:r w:rsidR="00616108">
        <w:t xml:space="preserve"> </w:t>
      </w:r>
      <w:r w:rsidRPr="001E39E2">
        <w:t>cure</w:t>
      </w:r>
      <w:r w:rsidR="00616108">
        <w:t xml:space="preserve"> </w:t>
      </w:r>
      <w:r w:rsidRPr="001E39E2">
        <w:t>of</w:t>
      </w:r>
      <w:r w:rsidR="00616108">
        <w:t xml:space="preserve"> </w:t>
      </w:r>
      <w:r w:rsidRPr="001E39E2">
        <w:t>the</w:t>
      </w:r>
      <w:r w:rsidR="00616108">
        <w:t xml:space="preserve"> </w:t>
      </w:r>
      <w:r w:rsidRPr="001E39E2">
        <w:t>baseline</w:t>
      </w:r>
      <w:r w:rsidR="00616108">
        <w:t xml:space="preserve"> </w:t>
      </w:r>
      <w:r w:rsidRPr="001E39E2">
        <w:t>CDI</w:t>
      </w:r>
      <w:r w:rsidR="00616108">
        <w:t xml:space="preserve"> </w:t>
      </w:r>
      <w:r w:rsidRPr="001E39E2">
        <w:t>episode,</w:t>
      </w:r>
      <w:r w:rsidR="00616108">
        <w:t xml:space="preserve"> </w:t>
      </w:r>
      <w:r w:rsidRPr="001E39E2">
        <w:t>several</w:t>
      </w:r>
      <w:r w:rsidR="00616108">
        <w:t xml:space="preserve"> </w:t>
      </w:r>
      <w:r w:rsidRPr="001E39E2">
        <w:t>post-hoc</w:t>
      </w:r>
      <w:r w:rsidR="00616108">
        <w:t xml:space="preserve"> </w:t>
      </w:r>
      <w:r w:rsidRPr="001E39E2">
        <w:t>sensitivity</w:t>
      </w:r>
      <w:r w:rsidR="00616108">
        <w:t xml:space="preserve"> </w:t>
      </w:r>
      <w:r w:rsidRPr="001E39E2">
        <w:t>analyses</w:t>
      </w:r>
      <w:r w:rsidR="00616108">
        <w:t xml:space="preserve"> </w:t>
      </w:r>
      <w:r w:rsidRPr="001E39E2">
        <w:t>using</w:t>
      </w:r>
      <w:r w:rsidR="00616108">
        <w:t xml:space="preserve"> </w:t>
      </w:r>
      <w:r w:rsidRPr="001E39E2">
        <w:t>alternative</w:t>
      </w:r>
      <w:r w:rsidR="00616108">
        <w:t xml:space="preserve"> </w:t>
      </w:r>
      <w:r w:rsidRPr="001E39E2">
        <w:t>definitions</w:t>
      </w:r>
      <w:r w:rsidR="00616108">
        <w:t xml:space="preserve"> </w:t>
      </w:r>
      <w:r w:rsidRPr="001E39E2">
        <w:t>of</w:t>
      </w:r>
      <w:r w:rsidR="00616108">
        <w:t xml:space="preserve"> </w:t>
      </w:r>
      <w:r w:rsidRPr="001E39E2">
        <w:t>clinical</w:t>
      </w:r>
      <w:r w:rsidR="00616108">
        <w:t xml:space="preserve"> </w:t>
      </w:r>
      <w:r w:rsidRPr="001E39E2">
        <w:t>cure)</w:t>
      </w:r>
      <w:r w:rsidR="00616108">
        <w:t xml:space="preserve"> </w:t>
      </w:r>
      <w:r w:rsidRPr="001E39E2">
        <w:t>provided</w:t>
      </w:r>
      <w:r w:rsidR="00616108">
        <w:t xml:space="preserve"> </w:t>
      </w:r>
      <w:r w:rsidRPr="001E39E2">
        <w:t>strong</w:t>
      </w:r>
      <w:r w:rsidR="00616108">
        <w:t xml:space="preserve"> </w:t>
      </w:r>
      <w:r w:rsidRPr="001E39E2">
        <w:t>supportive</w:t>
      </w:r>
      <w:r w:rsidR="00616108">
        <w:t xml:space="preserve"> </w:t>
      </w:r>
      <w:r w:rsidRPr="001E39E2">
        <w:t>evidence</w:t>
      </w:r>
      <w:r w:rsidR="00616108">
        <w:t xml:space="preserve"> </w:t>
      </w:r>
      <w:r w:rsidRPr="001E39E2">
        <w:t>that</w:t>
      </w:r>
      <w:r w:rsidR="00616108">
        <w:t xml:space="preserve"> </w:t>
      </w:r>
      <w:r w:rsidRPr="001E39E2">
        <w:t>the</w:t>
      </w:r>
      <w:r w:rsidR="00616108">
        <w:t xml:space="preserve"> </w:t>
      </w:r>
      <w:r w:rsidRPr="001E39E2">
        <w:t>effect</w:t>
      </w:r>
      <w:r w:rsidR="00616108">
        <w:t xml:space="preserve"> </w:t>
      </w:r>
      <w:r w:rsidRPr="001E39E2">
        <w:t>of</w:t>
      </w:r>
      <w:r w:rsidR="00616108">
        <w:t xml:space="preserve"> </w:t>
      </w:r>
      <w:r w:rsidRPr="001E39E2">
        <w:t>MK-6072</w:t>
      </w:r>
      <w:r w:rsidR="00616108">
        <w:t xml:space="preserve"> </w:t>
      </w:r>
      <w:r w:rsidRPr="001E39E2">
        <w:t>and</w:t>
      </w:r>
      <w:r w:rsidR="00616108">
        <w:t xml:space="preserve"> </w:t>
      </w:r>
      <w:r w:rsidRPr="001E39E2">
        <w:t>MK-3415A</w:t>
      </w:r>
      <w:r w:rsidR="00616108">
        <w:t xml:space="preserve"> </w:t>
      </w:r>
      <w:r w:rsidRPr="001E39E2">
        <w:t>on</w:t>
      </w:r>
      <w:r w:rsidR="00616108">
        <w:t xml:space="preserve"> </w:t>
      </w:r>
      <w:r w:rsidRPr="001E39E2">
        <w:t>reducing</w:t>
      </w:r>
      <w:r w:rsidR="00616108">
        <w:t xml:space="preserve"> </w:t>
      </w:r>
      <w:r w:rsidRPr="001E39E2">
        <w:t>recurrence</w:t>
      </w:r>
      <w:r w:rsidR="00616108">
        <w:t xml:space="preserve"> </w:t>
      </w:r>
      <w:r w:rsidRPr="001E39E2">
        <w:t>of</w:t>
      </w:r>
      <w:r w:rsidR="00616108">
        <w:t xml:space="preserve"> </w:t>
      </w:r>
      <w:r w:rsidRPr="001E39E2">
        <w:t>CDI</w:t>
      </w:r>
      <w:r w:rsidR="00616108">
        <w:t xml:space="preserve"> </w:t>
      </w:r>
      <w:r w:rsidRPr="001E39E2">
        <w:t>is</w:t>
      </w:r>
      <w:r w:rsidR="00616108">
        <w:t xml:space="preserve"> </w:t>
      </w:r>
      <w:r w:rsidRPr="001E39E2">
        <w:t>robust</w:t>
      </w:r>
      <w:r w:rsidR="00616108">
        <w:t xml:space="preserve"> </w:t>
      </w:r>
      <w:r w:rsidRPr="001E39E2">
        <w:t>to</w:t>
      </w:r>
      <w:r w:rsidR="00616108">
        <w:t xml:space="preserve"> </w:t>
      </w:r>
      <w:r w:rsidRPr="001E39E2">
        <w:t>the</w:t>
      </w:r>
      <w:r w:rsidR="00616108">
        <w:t xml:space="preserve"> </w:t>
      </w:r>
      <w:r w:rsidRPr="001E39E2">
        <w:t>observed</w:t>
      </w:r>
      <w:r w:rsidR="00616108">
        <w:t xml:space="preserve"> </w:t>
      </w:r>
      <w:r w:rsidRPr="001E39E2">
        <w:t>differences</w:t>
      </w:r>
      <w:r w:rsidR="00616108">
        <w:t xml:space="preserve"> </w:t>
      </w:r>
      <w:r w:rsidRPr="001E39E2">
        <w:t>in</w:t>
      </w:r>
      <w:r w:rsidR="00616108">
        <w:t xml:space="preserve"> </w:t>
      </w:r>
      <w:r w:rsidRPr="001E39E2">
        <w:t>clinical</w:t>
      </w:r>
      <w:r w:rsidR="00616108">
        <w:t xml:space="preserve"> </w:t>
      </w:r>
      <w:r w:rsidRPr="001E39E2">
        <w:t>cure</w:t>
      </w:r>
      <w:r w:rsidR="00F96EC9">
        <w:t>.</w:t>
      </w:r>
    </w:p>
    <w:p w14:paraId="73C9DB62" w14:textId="26F8F058" w:rsidR="001E39E2" w:rsidRPr="001E39E2" w:rsidRDefault="001E39E2" w:rsidP="001349A8">
      <w:pPr>
        <w:pStyle w:val="Heading6"/>
      </w:pPr>
      <w:r w:rsidRPr="001E39E2">
        <w:t>Comparison</w:t>
      </w:r>
      <w:r w:rsidR="00616108">
        <w:t xml:space="preserve"> </w:t>
      </w:r>
      <w:r w:rsidRPr="001E39E2">
        <w:t>of</w:t>
      </w:r>
      <w:r w:rsidR="00616108">
        <w:t xml:space="preserve"> </w:t>
      </w:r>
      <w:r w:rsidRPr="001E39E2">
        <w:t>MK-3415A</w:t>
      </w:r>
      <w:r w:rsidR="00616108">
        <w:t xml:space="preserve"> </w:t>
      </w:r>
      <w:r w:rsidRPr="001E39E2">
        <w:t>t</w:t>
      </w:r>
      <w:r w:rsidR="001349A8">
        <w:t>o</w:t>
      </w:r>
      <w:r w:rsidR="00616108">
        <w:t xml:space="preserve"> </w:t>
      </w:r>
      <w:r w:rsidR="001349A8">
        <w:t>MK-6072</w:t>
      </w:r>
    </w:p>
    <w:p w14:paraId="21F23238" w14:textId="68D31239" w:rsidR="00956ACB" w:rsidRPr="001E39E2" w:rsidRDefault="001E39E2" w:rsidP="001E39E2">
      <w:r w:rsidRPr="001E39E2">
        <w:t>MK-3415A</w:t>
      </w:r>
      <w:r w:rsidR="00616108">
        <w:t xml:space="preserve"> </w:t>
      </w:r>
      <w:r w:rsidRPr="001E39E2">
        <w:t>did</w:t>
      </w:r>
      <w:r w:rsidR="00616108">
        <w:t xml:space="preserve"> </w:t>
      </w:r>
      <w:r w:rsidRPr="001E39E2">
        <w:t>not</w:t>
      </w:r>
      <w:r w:rsidR="00616108">
        <w:t xml:space="preserve"> </w:t>
      </w:r>
      <w:r w:rsidRPr="001E39E2">
        <w:t>have</w:t>
      </w:r>
      <w:r w:rsidR="00616108">
        <w:t xml:space="preserve"> </w:t>
      </w:r>
      <w:r w:rsidRPr="001E39E2">
        <w:t>an</w:t>
      </w:r>
      <w:r w:rsidR="00616108">
        <w:t xml:space="preserve"> </w:t>
      </w:r>
      <w:r w:rsidRPr="001E39E2">
        <w:t>advantage</w:t>
      </w:r>
      <w:r w:rsidR="00616108">
        <w:t xml:space="preserve"> </w:t>
      </w:r>
      <w:r w:rsidRPr="001E39E2">
        <w:t>over</w:t>
      </w:r>
      <w:r w:rsidR="00616108">
        <w:t xml:space="preserve"> </w:t>
      </w:r>
      <w:r w:rsidRPr="001E39E2">
        <w:t>MK-6072</w:t>
      </w:r>
      <w:r w:rsidR="00616108">
        <w:t xml:space="preserve"> </w:t>
      </w:r>
      <w:r w:rsidRPr="001E39E2">
        <w:t>for</w:t>
      </w:r>
      <w:r w:rsidR="00616108">
        <w:t xml:space="preserve"> </w:t>
      </w:r>
      <w:r w:rsidRPr="001E39E2">
        <w:t>any</w:t>
      </w:r>
      <w:r w:rsidR="00616108">
        <w:t xml:space="preserve"> </w:t>
      </w:r>
      <w:r w:rsidRPr="001E39E2">
        <w:t>study</w:t>
      </w:r>
      <w:r w:rsidR="00616108">
        <w:t xml:space="preserve"> </w:t>
      </w:r>
      <w:r w:rsidRPr="001E39E2">
        <w:t>endpoint.</w:t>
      </w:r>
      <w:r w:rsidR="00616108">
        <w:t xml:space="preserve"> </w:t>
      </w:r>
      <w:r w:rsidRPr="001E39E2">
        <w:t>For</w:t>
      </w:r>
      <w:r w:rsidR="00616108">
        <w:t xml:space="preserve"> </w:t>
      </w:r>
      <w:r w:rsidRPr="001E39E2">
        <w:t>the</w:t>
      </w:r>
      <w:r w:rsidR="00616108">
        <w:t xml:space="preserve"> </w:t>
      </w:r>
      <w:r w:rsidRPr="001E39E2">
        <w:t>primary</w:t>
      </w:r>
      <w:r w:rsidR="00616108">
        <w:t xml:space="preserve"> </w:t>
      </w:r>
      <w:r w:rsidRPr="001E39E2">
        <w:t>endpoint</w:t>
      </w:r>
      <w:r w:rsidR="00616108">
        <w:t xml:space="preserve"> </w:t>
      </w:r>
      <w:r w:rsidRPr="001E39E2">
        <w:t>of</w:t>
      </w:r>
      <w:r w:rsidR="00616108">
        <w:t xml:space="preserve"> </w:t>
      </w:r>
      <w:r w:rsidRPr="001E39E2">
        <w:t>CDI</w:t>
      </w:r>
      <w:r w:rsidR="00616108">
        <w:t xml:space="preserve"> </w:t>
      </w:r>
      <w:r w:rsidRPr="001E39E2">
        <w:t>recurrence,</w:t>
      </w:r>
      <w:r w:rsidR="00616108">
        <w:t xml:space="preserve"> </w:t>
      </w:r>
      <w:r w:rsidRPr="001E39E2">
        <w:t>the</w:t>
      </w:r>
      <w:r w:rsidR="00616108">
        <w:t xml:space="preserve"> </w:t>
      </w:r>
      <w:r w:rsidRPr="001E39E2">
        <w:t>estimated</w:t>
      </w:r>
      <w:r w:rsidR="00616108">
        <w:t xml:space="preserve"> </w:t>
      </w:r>
      <w:r w:rsidRPr="001E39E2">
        <w:t>risk</w:t>
      </w:r>
      <w:r w:rsidR="00616108">
        <w:t xml:space="preserve"> </w:t>
      </w:r>
      <w:r w:rsidRPr="001E39E2">
        <w:t>difference</w:t>
      </w:r>
      <w:r w:rsidR="00616108">
        <w:t xml:space="preserve"> </w:t>
      </w:r>
      <w:r w:rsidRPr="001E39E2">
        <w:t>(MK-3415A</w:t>
      </w:r>
      <w:r w:rsidR="00616108">
        <w:t xml:space="preserve"> </w:t>
      </w:r>
      <w:r w:rsidRPr="001E39E2">
        <w:t>minus</w:t>
      </w:r>
      <w:r w:rsidR="00616108">
        <w:t xml:space="preserve"> </w:t>
      </w:r>
      <w:r w:rsidRPr="001E39E2">
        <w:t>MK-6072),</w:t>
      </w:r>
      <w:r w:rsidR="00616108">
        <w:t xml:space="preserve"> </w:t>
      </w:r>
      <w:r w:rsidRPr="001E39E2">
        <w:t>adjusted</w:t>
      </w:r>
      <w:r w:rsidR="00616108">
        <w:t xml:space="preserve"> </w:t>
      </w:r>
      <w:r w:rsidRPr="001E39E2">
        <w:t>f</w:t>
      </w:r>
      <w:r w:rsidR="001349A8">
        <w:t>or</w:t>
      </w:r>
      <w:r w:rsidR="00616108">
        <w:t xml:space="preserve"> </w:t>
      </w:r>
      <w:r w:rsidR="001349A8">
        <w:t>stratification</w:t>
      </w:r>
      <w:r w:rsidR="00616108">
        <w:t xml:space="preserve"> </w:t>
      </w:r>
      <w:r w:rsidR="001349A8">
        <w:t>factors,</w:t>
      </w:r>
      <w:r w:rsidR="00616108">
        <w:t xml:space="preserve"> </w:t>
      </w:r>
      <w:r w:rsidR="001349A8">
        <w:t>was</w:t>
      </w:r>
      <w:r w:rsidR="00616108">
        <w:t xml:space="preserve"> </w:t>
      </w:r>
      <w:r w:rsidR="001349A8">
        <w:noBreakHyphen/>
        <w:t>1.4%</w:t>
      </w:r>
      <w:r w:rsidR="00616108">
        <w:t xml:space="preserve"> </w:t>
      </w:r>
      <w:r w:rsidR="001349A8">
        <w:t>(95%</w:t>
      </w:r>
      <w:r w:rsidR="00616108">
        <w:t xml:space="preserve"> </w:t>
      </w:r>
      <w:r w:rsidR="001349A8">
        <w:t>CI:</w:t>
      </w:r>
      <w:r w:rsidR="00616108">
        <w:t xml:space="preserve"> </w:t>
      </w:r>
      <w:r w:rsidR="001349A8">
        <w:noBreakHyphen/>
      </w:r>
      <w:r w:rsidRPr="001E39E2">
        <w:t>6.7%</w:t>
      </w:r>
      <w:r w:rsidR="00616108">
        <w:t xml:space="preserve"> </w:t>
      </w:r>
      <w:r w:rsidRPr="001E39E2">
        <w:t>to</w:t>
      </w:r>
      <w:r w:rsidR="00616108">
        <w:t xml:space="preserve"> </w:t>
      </w:r>
      <w:r w:rsidRPr="001E39E2">
        <w:t>3.9%).</w:t>
      </w:r>
      <w:r w:rsidR="00616108">
        <w:t xml:space="preserve"> </w:t>
      </w:r>
      <w:r w:rsidRPr="001E39E2">
        <w:t>This</w:t>
      </w:r>
      <w:r w:rsidR="00616108">
        <w:t xml:space="preserve"> </w:t>
      </w:r>
      <w:r w:rsidRPr="001E39E2">
        <w:t>slight</w:t>
      </w:r>
      <w:r w:rsidR="00616108">
        <w:t xml:space="preserve"> </w:t>
      </w:r>
      <w:r w:rsidRPr="001E39E2">
        <w:t>numerical</w:t>
      </w:r>
      <w:r w:rsidR="00616108">
        <w:t xml:space="preserve"> </w:t>
      </w:r>
      <w:r w:rsidRPr="001E39E2">
        <w:t>difference</w:t>
      </w:r>
      <w:r w:rsidR="00616108">
        <w:t xml:space="preserve"> </w:t>
      </w:r>
      <w:r w:rsidR="001349A8" w:rsidRPr="001E39E2">
        <w:t>favouring</w:t>
      </w:r>
      <w:r w:rsidR="00616108">
        <w:t xml:space="preserve"> </w:t>
      </w:r>
      <w:r w:rsidRPr="001E39E2">
        <w:t>MK-3415A</w:t>
      </w:r>
      <w:r w:rsidR="00616108">
        <w:t xml:space="preserve"> </w:t>
      </w:r>
      <w:r w:rsidRPr="001E39E2">
        <w:t>was</w:t>
      </w:r>
      <w:r w:rsidR="00616108">
        <w:t xml:space="preserve"> </w:t>
      </w:r>
      <w:r w:rsidRPr="001E39E2">
        <w:t>not</w:t>
      </w:r>
      <w:r w:rsidR="00616108">
        <w:t xml:space="preserve"> </w:t>
      </w:r>
      <w:r w:rsidRPr="001E39E2">
        <w:t>statistically</w:t>
      </w:r>
      <w:r w:rsidR="00616108">
        <w:t xml:space="preserve"> </w:t>
      </w:r>
      <w:r w:rsidRPr="001E39E2">
        <w:t>significant</w:t>
      </w:r>
      <w:r w:rsidR="00616108">
        <w:t xml:space="preserve"> </w:t>
      </w:r>
      <w:r w:rsidRPr="001E39E2">
        <w:t>(p</w:t>
      </w:r>
      <w:r w:rsidR="00616108">
        <w:t xml:space="preserve"> </w:t>
      </w:r>
      <w:r w:rsidRPr="001E39E2">
        <w:t>=</w:t>
      </w:r>
      <w:r w:rsidR="00616108">
        <w:t xml:space="preserve"> </w:t>
      </w:r>
      <w:r w:rsidRPr="001E39E2">
        <w:t>0.2997,</w:t>
      </w:r>
      <w:r w:rsidR="00616108">
        <w:t xml:space="preserve"> </w:t>
      </w:r>
      <w:r w:rsidR="001349A8">
        <w:t>&gt;</w:t>
      </w:r>
      <w:r w:rsidR="00616108">
        <w:t xml:space="preserve"> </w:t>
      </w:r>
      <w:r w:rsidR="001349A8">
        <w:t>0.0066,</w:t>
      </w:r>
      <w:r w:rsidR="00616108">
        <w:t xml:space="preserve"> </w:t>
      </w:r>
      <w:r w:rsidR="001349A8">
        <w:t>the</w:t>
      </w:r>
      <w:r w:rsidR="00616108">
        <w:t xml:space="preserve"> </w:t>
      </w:r>
      <w:r w:rsidR="001349A8">
        <w:t>one-sided</w:t>
      </w:r>
      <w:r w:rsidR="00616108">
        <w:t xml:space="preserve"> </w:t>
      </w:r>
      <w:r w:rsidR="001349A8">
        <w:t>p</w:t>
      </w:r>
      <w:r w:rsidR="00616108">
        <w:t xml:space="preserve"> </w:t>
      </w:r>
      <w:r w:rsidRPr="001E39E2">
        <w:t>value</w:t>
      </w:r>
      <w:r w:rsidR="00616108">
        <w:t xml:space="preserve"> </w:t>
      </w:r>
      <w:r w:rsidRPr="001E39E2">
        <w:t>cut</w:t>
      </w:r>
      <w:r w:rsidR="00616108">
        <w:t xml:space="preserve"> </w:t>
      </w:r>
      <w:r w:rsidRPr="001E39E2">
        <w:t>off</w:t>
      </w:r>
      <w:r w:rsidR="00616108">
        <w:t xml:space="preserve"> </w:t>
      </w:r>
      <w:r w:rsidRPr="001E39E2">
        <w:t>for</w:t>
      </w:r>
      <w:r w:rsidR="00616108">
        <w:t xml:space="preserve"> </w:t>
      </w:r>
      <w:r w:rsidRPr="001E39E2">
        <w:t>this</w:t>
      </w:r>
      <w:r w:rsidR="00616108">
        <w:t xml:space="preserve"> </w:t>
      </w:r>
      <w:r w:rsidRPr="001E39E2">
        <w:t>comparison).</w:t>
      </w:r>
      <w:r w:rsidR="00616108">
        <w:t xml:space="preserve"> </w:t>
      </w:r>
      <w:r w:rsidRPr="001E39E2">
        <w:t>For</w:t>
      </w:r>
      <w:r w:rsidR="00616108">
        <w:t xml:space="preserve"> </w:t>
      </w:r>
      <w:r w:rsidRPr="001E39E2">
        <w:t>global</w:t>
      </w:r>
      <w:r w:rsidR="00616108">
        <w:t xml:space="preserve"> </w:t>
      </w:r>
      <w:r w:rsidRPr="001E39E2">
        <w:t>cure,</w:t>
      </w:r>
      <w:r w:rsidR="00616108">
        <w:t xml:space="preserve"> </w:t>
      </w:r>
      <w:r w:rsidRPr="001E39E2">
        <w:t>th</w:t>
      </w:r>
      <w:r w:rsidR="001349A8">
        <w:t>e</w:t>
      </w:r>
      <w:r w:rsidR="00616108">
        <w:t xml:space="preserve"> </w:t>
      </w:r>
      <w:r w:rsidR="001349A8">
        <w:t>estimated</w:t>
      </w:r>
      <w:r w:rsidR="00616108">
        <w:t xml:space="preserve"> </w:t>
      </w:r>
      <w:r w:rsidR="001349A8">
        <w:t>risk</w:t>
      </w:r>
      <w:r w:rsidR="00616108">
        <w:t xml:space="preserve"> </w:t>
      </w:r>
      <w:r w:rsidR="001349A8">
        <w:t>difference</w:t>
      </w:r>
      <w:r w:rsidR="00616108">
        <w:t xml:space="preserve"> </w:t>
      </w:r>
      <w:r w:rsidR="001349A8">
        <w:t>(MK</w:t>
      </w:r>
      <w:r w:rsidR="001349A8">
        <w:noBreakHyphen/>
      </w:r>
      <w:r w:rsidRPr="001E39E2">
        <w:t>3415A</w:t>
      </w:r>
      <w:r w:rsidR="00616108">
        <w:t xml:space="preserve"> </w:t>
      </w:r>
      <w:r w:rsidRPr="001E39E2">
        <w:t>minus</w:t>
      </w:r>
      <w:r w:rsidR="00616108">
        <w:t xml:space="preserve"> </w:t>
      </w:r>
      <w:r w:rsidRPr="001E39E2">
        <w:t>MK-6072),</w:t>
      </w:r>
      <w:r w:rsidR="00616108">
        <w:t xml:space="preserve"> </w:t>
      </w:r>
      <w:r w:rsidRPr="001E39E2">
        <w:t>adjusted</w:t>
      </w:r>
      <w:r w:rsidR="00616108">
        <w:t xml:space="preserve"> </w:t>
      </w:r>
      <w:r w:rsidRPr="001E39E2">
        <w:t>for</w:t>
      </w:r>
      <w:r w:rsidR="00616108">
        <w:t xml:space="preserve"> </w:t>
      </w:r>
      <w:r w:rsidRPr="001E39E2">
        <w:t>stratificat</w:t>
      </w:r>
      <w:r w:rsidR="001349A8">
        <w:t>ion</w:t>
      </w:r>
      <w:r w:rsidR="00616108">
        <w:t xml:space="preserve"> </w:t>
      </w:r>
      <w:r w:rsidR="001349A8">
        <w:t>factors,</w:t>
      </w:r>
      <w:r w:rsidR="00616108">
        <w:t xml:space="preserve"> </w:t>
      </w:r>
      <w:r w:rsidR="001349A8">
        <w:t>was</w:t>
      </w:r>
      <w:r w:rsidR="00616108">
        <w:t xml:space="preserve"> </w:t>
      </w:r>
      <w:r w:rsidR="001349A8">
        <w:noBreakHyphen/>
        <w:t>1.4%</w:t>
      </w:r>
      <w:r w:rsidR="00616108">
        <w:t xml:space="preserve"> </w:t>
      </w:r>
      <w:r w:rsidR="001349A8">
        <w:t>(95%</w:t>
      </w:r>
      <w:r w:rsidR="00616108">
        <w:t xml:space="preserve"> </w:t>
      </w:r>
      <w:r w:rsidR="001349A8">
        <w:t>CI:</w:t>
      </w:r>
      <w:r w:rsidR="00616108">
        <w:t xml:space="preserve"> </w:t>
      </w:r>
      <w:r w:rsidR="001349A8">
        <w:noBreakHyphen/>
      </w:r>
      <w:r w:rsidRPr="001E39E2">
        <w:t>8.3%</w:t>
      </w:r>
      <w:r w:rsidR="00616108">
        <w:t xml:space="preserve"> </w:t>
      </w:r>
      <w:r w:rsidRPr="001E39E2">
        <w:t>to</w:t>
      </w:r>
      <w:r w:rsidR="00616108">
        <w:t xml:space="preserve"> </w:t>
      </w:r>
      <w:r w:rsidRPr="001E39E2">
        <w:t>5.5%).</w:t>
      </w:r>
      <w:r w:rsidR="00616108">
        <w:t xml:space="preserve"> </w:t>
      </w:r>
      <w:r w:rsidRPr="001E39E2">
        <w:t>For</w:t>
      </w:r>
      <w:r w:rsidR="00616108">
        <w:t xml:space="preserve"> </w:t>
      </w:r>
      <w:r w:rsidRPr="001E39E2">
        <w:t>this</w:t>
      </w:r>
      <w:r w:rsidR="00616108">
        <w:t xml:space="preserve"> </w:t>
      </w:r>
      <w:r w:rsidRPr="001E39E2">
        <w:t>endpoint,</w:t>
      </w:r>
      <w:r w:rsidR="00616108">
        <w:t xml:space="preserve"> </w:t>
      </w:r>
      <w:r w:rsidRPr="001E39E2">
        <w:t>the</w:t>
      </w:r>
      <w:r w:rsidR="00616108">
        <w:t xml:space="preserve"> </w:t>
      </w:r>
      <w:r w:rsidRPr="001E39E2">
        <w:t>slight</w:t>
      </w:r>
      <w:r w:rsidR="00616108">
        <w:t xml:space="preserve"> </w:t>
      </w:r>
      <w:r w:rsidRPr="001E39E2">
        <w:t>numerical</w:t>
      </w:r>
      <w:r w:rsidR="00616108">
        <w:t xml:space="preserve"> </w:t>
      </w:r>
      <w:r w:rsidRPr="001E39E2">
        <w:t>difference</w:t>
      </w:r>
      <w:r w:rsidR="00616108">
        <w:t xml:space="preserve"> </w:t>
      </w:r>
      <w:r w:rsidRPr="001E39E2">
        <w:t>favoured</w:t>
      </w:r>
      <w:r w:rsidR="00616108">
        <w:t xml:space="preserve"> </w:t>
      </w:r>
      <w:r w:rsidRPr="001E39E2">
        <w:t>MK-6072.</w:t>
      </w:r>
    </w:p>
    <w:p w14:paraId="213EDF2E" w14:textId="77777777" w:rsidR="00616108" w:rsidRDefault="001E39E2" w:rsidP="001E39E2">
      <w:pPr>
        <w:pStyle w:val="Heading3"/>
        <w:rPr>
          <w:rFonts w:eastAsiaTheme="minorHAnsi"/>
        </w:rPr>
      </w:pPr>
      <w:bookmarkStart w:id="216" w:name="_Toc530477315"/>
      <w:r w:rsidRPr="001E39E2">
        <w:rPr>
          <w:rFonts w:eastAsiaTheme="minorHAnsi"/>
        </w:rPr>
        <w:lastRenderedPageBreak/>
        <w:t>Other</w:t>
      </w:r>
      <w:r w:rsidR="00616108">
        <w:rPr>
          <w:rFonts w:eastAsiaTheme="minorHAnsi"/>
        </w:rPr>
        <w:t xml:space="preserve"> </w:t>
      </w:r>
      <w:r w:rsidRPr="001E39E2">
        <w:rPr>
          <w:rFonts w:eastAsiaTheme="minorHAnsi"/>
        </w:rPr>
        <w:t>pivotal</w:t>
      </w:r>
      <w:r w:rsidR="00616108">
        <w:rPr>
          <w:rFonts w:eastAsiaTheme="minorHAnsi"/>
        </w:rPr>
        <w:t xml:space="preserve"> </w:t>
      </w:r>
      <w:r w:rsidRPr="001E39E2">
        <w:rPr>
          <w:rFonts w:eastAsiaTheme="minorHAnsi"/>
        </w:rPr>
        <w:t>efficacy</w:t>
      </w:r>
      <w:r w:rsidR="00616108">
        <w:rPr>
          <w:rFonts w:eastAsiaTheme="minorHAnsi"/>
        </w:rPr>
        <w:t xml:space="preserve"> </w:t>
      </w:r>
      <w:r w:rsidRPr="001E39E2">
        <w:rPr>
          <w:rFonts w:eastAsiaTheme="minorHAnsi"/>
        </w:rPr>
        <w:t>studies</w:t>
      </w:r>
      <w:bookmarkEnd w:id="216"/>
    </w:p>
    <w:p w14:paraId="58E554DB" w14:textId="66ECB093" w:rsidR="001E39E2" w:rsidRDefault="001E39E2" w:rsidP="001E39E2">
      <w:pPr>
        <w:pStyle w:val="Heading4"/>
      </w:pPr>
      <w:r>
        <w:t>Study</w:t>
      </w:r>
      <w:r w:rsidR="00616108">
        <w:t xml:space="preserve"> </w:t>
      </w:r>
      <w:r w:rsidRPr="001E39E2">
        <w:t>P002</w:t>
      </w:r>
    </w:p>
    <w:p w14:paraId="70F52D72" w14:textId="5FA34B84" w:rsidR="001E39E2" w:rsidRPr="001E39E2" w:rsidRDefault="001E39E2" w:rsidP="001E39E2">
      <w:r w:rsidRPr="001E39E2">
        <w:t>A</w:t>
      </w:r>
      <w:r w:rsidR="00616108">
        <w:t xml:space="preserve"> </w:t>
      </w:r>
      <w:r w:rsidRPr="001E39E2">
        <w:t>Phase</w:t>
      </w:r>
      <w:r w:rsidR="00616108">
        <w:t xml:space="preserve"> </w:t>
      </w:r>
      <w:r w:rsidRPr="001E39E2">
        <w:t>III,</w:t>
      </w:r>
      <w:r w:rsidR="00616108">
        <w:t xml:space="preserve"> </w:t>
      </w:r>
      <w:r w:rsidR="001349A8" w:rsidRPr="001E39E2">
        <w:t>randomised,</w:t>
      </w:r>
      <w:r w:rsidR="00616108">
        <w:t xml:space="preserve"> </w:t>
      </w:r>
      <w:r w:rsidR="001349A8">
        <w:t>double</w:t>
      </w:r>
      <w:r w:rsidR="00616108">
        <w:t xml:space="preserve"> </w:t>
      </w:r>
      <w:r w:rsidR="001349A8">
        <w:t>blind,</w:t>
      </w:r>
      <w:r w:rsidR="00616108">
        <w:t xml:space="preserve"> </w:t>
      </w:r>
      <w:r w:rsidR="001349A8">
        <w:t>placebo</w:t>
      </w:r>
      <w:r w:rsidR="00616108">
        <w:t xml:space="preserve"> </w:t>
      </w:r>
      <w:r w:rsidR="001349A8" w:rsidRPr="001E39E2">
        <w:t>controlled</w:t>
      </w:r>
      <w:r w:rsidR="00616108">
        <w:t xml:space="preserve"> </w:t>
      </w:r>
      <w:r w:rsidR="001349A8" w:rsidRPr="001E39E2">
        <w:t>study</w:t>
      </w:r>
      <w:r w:rsidR="00616108">
        <w:t xml:space="preserve"> </w:t>
      </w:r>
      <w:r w:rsidR="001349A8" w:rsidRPr="001E39E2">
        <w:t>of</w:t>
      </w:r>
      <w:r w:rsidR="00616108">
        <w:t xml:space="preserve"> </w:t>
      </w:r>
      <w:r w:rsidR="001349A8" w:rsidRPr="001E39E2">
        <w:t>the</w:t>
      </w:r>
      <w:r w:rsidR="00616108">
        <w:t xml:space="preserve"> </w:t>
      </w:r>
      <w:r w:rsidR="001349A8" w:rsidRPr="001E39E2">
        <w:t>efficacy,</w:t>
      </w:r>
      <w:r w:rsidR="00616108">
        <w:t xml:space="preserve"> </w:t>
      </w:r>
      <w:r w:rsidR="001349A8" w:rsidRPr="001E39E2">
        <w:t>safety</w:t>
      </w:r>
      <w:r w:rsidR="00616108">
        <w:t xml:space="preserve"> </w:t>
      </w:r>
      <w:r w:rsidR="001349A8" w:rsidRPr="001E39E2">
        <w:t>and</w:t>
      </w:r>
      <w:r w:rsidR="00616108">
        <w:t xml:space="preserve"> </w:t>
      </w:r>
      <w:r w:rsidR="001349A8" w:rsidRPr="001E39E2">
        <w:t>tolerability</w:t>
      </w:r>
      <w:r w:rsidR="00616108">
        <w:t xml:space="preserve"> </w:t>
      </w:r>
      <w:r w:rsidR="001349A8" w:rsidRPr="001E39E2">
        <w:t>of</w:t>
      </w:r>
      <w:r w:rsidR="00616108">
        <w:t xml:space="preserve"> </w:t>
      </w:r>
      <w:r w:rsidR="001349A8" w:rsidRPr="001E39E2">
        <w:t>a</w:t>
      </w:r>
      <w:r w:rsidR="00616108">
        <w:t xml:space="preserve"> </w:t>
      </w:r>
      <w:r w:rsidR="001349A8" w:rsidRPr="001E39E2">
        <w:t>single</w:t>
      </w:r>
      <w:r w:rsidR="00616108">
        <w:t xml:space="preserve"> </w:t>
      </w:r>
      <w:r w:rsidR="001349A8" w:rsidRPr="001E39E2">
        <w:t>infusion</w:t>
      </w:r>
      <w:r w:rsidR="00616108">
        <w:t xml:space="preserve"> </w:t>
      </w:r>
      <w:r w:rsidRPr="001E39E2">
        <w:t>of</w:t>
      </w:r>
      <w:r w:rsidR="00616108">
        <w:t xml:space="preserve"> </w:t>
      </w:r>
      <w:r w:rsidRPr="001E39E2">
        <w:t>MK-</w:t>
      </w:r>
      <w:r w:rsidR="00616108">
        <w:t xml:space="preserve"> </w:t>
      </w:r>
      <w:r w:rsidRPr="001E39E2">
        <w:t>6072</w:t>
      </w:r>
      <w:r w:rsidR="00616108">
        <w:t xml:space="preserve"> </w:t>
      </w:r>
      <w:r w:rsidRPr="001E39E2">
        <w:t>(</w:t>
      </w:r>
      <w:r w:rsidR="001349A8" w:rsidRPr="001E39E2">
        <w:t>human</w:t>
      </w:r>
      <w:r w:rsidR="00616108">
        <w:t xml:space="preserve"> </w:t>
      </w:r>
      <w:r w:rsidR="001349A8" w:rsidRPr="001E39E2">
        <w:t>monoclonal</w:t>
      </w:r>
      <w:r w:rsidR="00616108">
        <w:t xml:space="preserve"> </w:t>
      </w:r>
      <w:r w:rsidR="001349A8" w:rsidRPr="001E39E2">
        <w:t>ant</w:t>
      </w:r>
      <w:r w:rsidRPr="001E39E2">
        <w:t>ibody</w:t>
      </w:r>
      <w:r w:rsidR="00616108">
        <w:t xml:space="preserve"> </w:t>
      </w:r>
      <w:r w:rsidRPr="001E39E2">
        <w:t>to</w:t>
      </w:r>
      <w:r w:rsidR="00616108">
        <w:t xml:space="preserve"> </w:t>
      </w:r>
      <w:r w:rsidRPr="001349A8">
        <w:rPr>
          <w:i/>
        </w:rPr>
        <w:t>C.</w:t>
      </w:r>
      <w:r w:rsidR="00616108">
        <w:rPr>
          <w:i/>
        </w:rPr>
        <w:t xml:space="preserve"> </w:t>
      </w:r>
      <w:r w:rsidRPr="001349A8">
        <w:rPr>
          <w:i/>
        </w:rPr>
        <w:t>difficile</w:t>
      </w:r>
      <w:r w:rsidR="00616108">
        <w:rPr>
          <w:i/>
        </w:rPr>
        <w:t xml:space="preserve"> </w:t>
      </w:r>
      <w:r w:rsidRPr="001E39E2">
        <w:t>toxin</w:t>
      </w:r>
      <w:r w:rsidR="00616108">
        <w:t xml:space="preserve"> </w:t>
      </w:r>
      <w:r w:rsidRPr="001E39E2">
        <w:t>B),</w:t>
      </w:r>
      <w:r w:rsidR="00616108">
        <w:t xml:space="preserve"> </w:t>
      </w:r>
      <w:r w:rsidRPr="001E39E2">
        <w:t>and</w:t>
      </w:r>
      <w:r w:rsidR="00616108">
        <w:t xml:space="preserve"> </w:t>
      </w:r>
      <w:r w:rsidRPr="001E39E2">
        <w:t>MK-3415A</w:t>
      </w:r>
      <w:r w:rsidR="00616108">
        <w:t xml:space="preserve"> </w:t>
      </w:r>
      <w:r w:rsidRPr="001E39E2">
        <w:t>(</w:t>
      </w:r>
      <w:r w:rsidR="001349A8" w:rsidRPr="001E39E2">
        <w:t>human</w:t>
      </w:r>
      <w:r w:rsidR="00616108">
        <w:t xml:space="preserve"> </w:t>
      </w:r>
      <w:r w:rsidR="001349A8" w:rsidRPr="001E39E2">
        <w:t>monoclonal</w:t>
      </w:r>
      <w:r w:rsidR="00616108">
        <w:t xml:space="preserve"> </w:t>
      </w:r>
      <w:r w:rsidR="001349A8" w:rsidRPr="001E39E2">
        <w:t>antibodies</w:t>
      </w:r>
      <w:r w:rsidR="00616108">
        <w:t xml:space="preserve"> </w:t>
      </w:r>
      <w:r w:rsidRPr="001E39E2">
        <w:t>to</w:t>
      </w:r>
      <w:r w:rsidR="00616108">
        <w:t xml:space="preserve"> </w:t>
      </w:r>
      <w:r w:rsidRPr="001349A8">
        <w:rPr>
          <w:i/>
        </w:rPr>
        <w:t>C.</w:t>
      </w:r>
      <w:r w:rsidR="00616108">
        <w:rPr>
          <w:i/>
        </w:rPr>
        <w:t xml:space="preserve"> </w:t>
      </w:r>
      <w:r w:rsidRPr="001349A8">
        <w:rPr>
          <w:i/>
        </w:rPr>
        <w:t>difficile</w:t>
      </w:r>
      <w:r w:rsidR="00616108">
        <w:rPr>
          <w:i/>
        </w:rPr>
        <w:t xml:space="preserve"> </w:t>
      </w:r>
      <w:r w:rsidRPr="001E39E2">
        <w:t>toxin</w:t>
      </w:r>
      <w:r w:rsidR="00616108">
        <w:t xml:space="preserve"> </w:t>
      </w:r>
      <w:r w:rsidRPr="001E39E2">
        <w:t>A</w:t>
      </w:r>
      <w:r w:rsidR="00616108">
        <w:t xml:space="preserve"> </w:t>
      </w:r>
      <w:r w:rsidRPr="001E39E2">
        <w:t>and</w:t>
      </w:r>
      <w:r w:rsidR="00616108">
        <w:t xml:space="preserve"> </w:t>
      </w:r>
      <w:r w:rsidRPr="001E39E2">
        <w:t>B)</w:t>
      </w:r>
      <w:r w:rsidR="00616108">
        <w:t xml:space="preserve"> </w:t>
      </w:r>
      <w:r w:rsidRPr="001E39E2">
        <w:t>in</w:t>
      </w:r>
      <w:r w:rsidR="00616108">
        <w:t xml:space="preserve"> </w:t>
      </w:r>
      <w:r w:rsidR="001349A8" w:rsidRPr="001E39E2">
        <w:t>patients</w:t>
      </w:r>
      <w:r w:rsidR="00616108">
        <w:t xml:space="preserve"> </w:t>
      </w:r>
      <w:r w:rsidR="001349A8" w:rsidRPr="001E39E2">
        <w:t>receiving</w:t>
      </w:r>
      <w:r w:rsidR="00616108">
        <w:t xml:space="preserve"> </w:t>
      </w:r>
      <w:r w:rsidR="001349A8" w:rsidRPr="001E39E2">
        <w:t>antibiotic</w:t>
      </w:r>
      <w:r w:rsidR="00616108">
        <w:t xml:space="preserve"> </w:t>
      </w:r>
      <w:r w:rsidR="001349A8" w:rsidRPr="001E39E2">
        <w:t>therapy</w:t>
      </w:r>
      <w:r w:rsidR="00616108">
        <w:t xml:space="preserve"> </w:t>
      </w:r>
      <w:r w:rsidRPr="001E39E2">
        <w:t>for</w:t>
      </w:r>
      <w:r w:rsidR="00616108">
        <w:t xml:space="preserve"> </w:t>
      </w:r>
      <w:r w:rsidRPr="001349A8">
        <w:rPr>
          <w:i/>
        </w:rPr>
        <w:t>C.</w:t>
      </w:r>
      <w:r w:rsidR="00616108">
        <w:rPr>
          <w:i/>
        </w:rPr>
        <w:t xml:space="preserve"> </w:t>
      </w:r>
      <w:r w:rsidRPr="001349A8">
        <w:rPr>
          <w:i/>
        </w:rPr>
        <w:t>difficile</w:t>
      </w:r>
      <w:r w:rsidR="00616108">
        <w:rPr>
          <w:i/>
        </w:rPr>
        <w:t xml:space="preserve"> </w:t>
      </w:r>
      <w:r w:rsidR="001349A8">
        <w:t>infection</w:t>
      </w:r>
      <w:r w:rsidR="00616108">
        <w:t xml:space="preserve"> </w:t>
      </w:r>
      <w:r w:rsidR="001349A8">
        <w:t>(MODIFY</w:t>
      </w:r>
      <w:r w:rsidR="00616108">
        <w:t xml:space="preserve"> </w:t>
      </w:r>
      <w:r w:rsidR="001349A8">
        <w:t>II).</w:t>
      </w:r>
    </w:p>
    <w:p w14:paraId="08DD7118" w14:textId="2CC849C8" w:rsidR="001E39E2" w:rsidRPr="001E39E2" w:rsidRDefault="001E39E2" w:rsidP="001E39E2">
      <w:pPr>
        <w:pStyle w:val="Heading5"/>
        <w:rPr>
          <w:rFonts w:eastAsiaTheme="minorHAnsi"/>
        </w:rPr>
      </w:pPr>
      <w:r w:rsidRPr="001E39E2">
        <w:rPr>
          <w:rFonts w:eastAsiaTheme="minorHAnsi"/>
        </w:rPr>
        <w:t>Study</w:t>
      </w:r>
      <w:r w:rsidR="00616108">
        <w:rPr>
          <w:rFonts w:eastAsiaTheme="minorHAnsi"/>
        </w:rPr>
        <w:t xml:space="preserve"> </w:t>
      </w:r>
      <w:r w:rsidRPr="001E39E2">
        <w:rPr>
          <w:rFonts w:eastAsiaTheme="minorHAnsi"/>
        </w:rPr>
        <w:t>design,</w:t>
      </w:r>
      <w:r w:rsidR="00616108">
        <w:rPr>
          <w:rFonts w:eastAsiaTheme="minorHAnsi"/>
        </w:rPr>
        <w:t xml:space="preserve"> </w:t>
      </w:r>
      <w:r w:rsidR="001349A8">
        <w:rPr>
          <w:rFonts w:eastAsiaTheme="minorHAnsi"/>
        </w:rPr>
        <w:t>objectives,</w:t>
      </w:r>
      <w:r w:rsidR="00616108">
        <w:rPr>
          <w:rFonts w:eastAsiaTheme="minorHAnsi"/>
        </w:rPr>
        <w:t xml:space="preserve"> </w:t>
      </w:r>
      <w:r w:rsidR="001349A8">
        <w:rPr>
          <w:rFonts w:eastAsiaTheme="minorHAnsi"/>
        </w:rPr>
        <w:t>locations</w:t>
      </w:r>
      <w:r w:rsidR="00616108">
        <w:rPr>
          <w:rFonts w:eastAsiaTheme="minorHAnsi"/>
        </w:rPr>
        <w:t xml:space="preserve"> </w:t>
      </w:r>
      <w:r w:rsidR="001349A8">
        <w:rPr>
          <w:rFonts w:eastAsiaTheme="minorHAnsi"/>
        </w:rPr>
        <w:t>and</w:t>
      </w:r>
      <w:r w:rsidR="00616108">
        <w:rPr>
          <w:rFonts w:eastAsiaTheme="minorHAnsi"/>
        </w:rPr>
        <w:t xml:space="preserve"> </w:t>
      </w:r>
      <w:r w:rsidR="001349A8">
        <w:rPr>
          <w:rFonts w:eastAsiaTheme="minorHAnsi"/>
        </w:rPr>
        <w:t>dates</w:t>
      </w:r>
    </w:p>
    <w:p w14:paraId="324850CE" w14:textId="52231EC4" w:rsidR="0073359E" w:rsidRDefault="0073359E" w:rsidP="0073359E">
      <w:pPr>
        <w:pStyle w:val="Heading6"/>
      </w:pPr>
      <w:r>
        <w:t>Study</w:t>
      </w:r>
      <w:r w:rsidR="00616108">
        <w:t xml:space="preserve"> </w:t>
      </w:r>
      <w:r>
        <w:t>design</w:t>
      </w:r>
    </w:p>
    <w:p w14:paraId="1B50B353" w14:textId="36E1735E" w:rsidR="00F96EC9" w:rsidRDefault="0073359E" w:rsidP="001E39E2">
      <w:r>
        <w:t>R</w:t>
      </w:r>
      <w:r w:rsidR="001E39E2" w:rsidRPr="001E39E2">
        <w:t>andomised,</w:t>
      </w:r>
      <w:r w:rsidR="00616108">
        <w:t xml:space="preserve"> </w:t>
      </w:r>
      <w:r w:rsidR="001349A8">
        <w:t>double</w:t>
      </w:r>
      <w:r w:rsidR="00616108">
        <w:t xml:space="preserve"> </w:t>
      </w:r>
      <w:r w:rsidR="001349A8">
        <w:t>blind</w:t>
      </w:r>
      <w:r w:rsidR="001E39E2" w:rsidRPr="001E39E2">
        <w:t>,</w:t>
      </w:r>
      <w:r w:rsidR="00616108">
        <w:t xml:space="preserve"> </w:t>
      </w:r>
      <w:r>
        <w:t>placebo</w:t>
      </w:r>
      <w:r w:rsidR="00616108">
        <w:t xml:space="preserve"> </w:t>
      </w:r>
      <w:r>
        <w:t>control</w:t>
      </w:r>
      <w:r w:rsidR="001E39E2" w:rsidRPr="001E39E2">
        <w:t>led,</w:t>
      </w:r>
      <w:r w:rsidR="00616108">
        <w:t xml:space="preserve"> </w:t>
      </w:r>
      <w:r w:rsidR="001E39E2" w:rsidRPr="001E39E2">
        <w:t>multicentre,</w:t>
      </w:r>
      <w:r w:rsidR="00616108">
        <w:t xml:space="preserve"> </w:t>
      </w:r>
      <w:r w:rsidR="00F96EC9">
        <w:t>Phase</w:t>
      </w:r>
      <w:r w:rsidR="00616108">
        <w:t xml:space="preserve"> </w:t>
      </w:r>
      <w:r w:rsidR="00F96EC9">
        <w:t>III</w:t>
      </w:r>
      <w:r w:rsidR="00616108">
        <w:t xml:space="preserve"> </w:t>
      </w:r>
      <w:r w:rsidR="001E39E2" w:rsidRPr="001E39E2">
        <w:t>study</w:t>
      </w:r>
      <w:r w:rsidR="00616108">
        <w:t xml:space="preserve"> </w:t>
      </w:r>
      <w:r w:rsidR="001E39E2" w:rsidRPr="001E39E2">
        <w:t>that</w:t>
      </w:r>
      <w:r w:rsidR="00616108">
        <w:t xml:space="preserve"> </w:t>
      </w:r>
      <w:r w:rsidR="001E39E2" w:rsidRPr="001E39E2">
        <w:t>evaluated</w:t>
      </w:r>
      <w:r w:rsidR="00616108">
        <w:t xml:space="preserve"> </w:t>
      </w:r>
      <w:r w:rsidR="001E39E2" w:rsidRPr="001E39E2">
        <w:t>efficacy,</w:t>
      </w:r>
      <w:r w:rsidR="00616108">
        <w:t xml:space="preserve"> </w:t>
      </w:r>
      <w:r w:rsidR="001E39E2" w:rsidRPr="001E39E2">
        <w:t>safety,</w:t>
      </w:r>
      <w:r w:rsidR="00616108">
        <w:t xml:space="preserve"> </w:t>
      </w:r>
      <w:r w:rsidR="001E39E2" w:rsidRPr="001E39E2">
        <w:t>and</w:t>
      </w:r>
      <w:r w:rsidR="00616108">
        <w:t xml:space="preserve"> </w:t>
      </w:r>
      <w:r w:rsidR="001E39E2" w:rsidRPr="001E39E2">
        <w:t>tolerability</w:t>
      </w:r>
      <w:r w:rsidR="00616108">
        <w:t xml:space="preserve"> </w:t>
      </w:r>
      <w:r w:rsidR="001E39E2" w:rsidRPr="001E39E2">
        <w:t>of</w:t>
      </w:r>
      <w:r w:rsidR="00616108">
        <w:t xml:space="preserve"> </w:t>
      </w:r>
      <w:r w:rsidR="001E39E2" w:rsidRPr="001E39E2">
        <w:t>monoclonal</w:t>
      </w:r>
      <w:r w:rsidR="00616108">
        <w:t xml:space="preserve"> </w:t>
      </w:r>
      <w:r w:rsidR="001E39E2" w:rsidRPr="001E39E2">
        <w:t>antibodies</w:t>
      </w:r>
      <w:r w:rsidR="00616108">
        <w:t xml:space="preserve"> </w:t>
      </w:r>
      <w:r w:rsidR="001E39E2" w:rsidRPr="001E39E2">
        <w:t>to</w:t>
      </w:r>
      <w:r w:rsidR="00616108">
        <w:t xml:space="preserve"> </w:t>
      </w:r>
      <w:r w:rsidR="001E39E2" w:rsidRPr="001349A8">
        <w:rPr>
          <w:i/>
        </w:rPr>
        <w:t>C.</w:t>
      </w:r>
      <w:r w:rsidR="00616108">
        <w:rPr>
          <w:i/>
        </w:rPr>
        <w:t xml:space="preserve"> </w:t>
      </w:r>
      <w:r w:rsidR="001E39E2" w:rsidRPr="001349A8">
        <w:rPr>
          <w:i/>
        </w:rPr>
        <w:t>difficile</w:t>
      </w:r>
      <w:r w:rsidR="00616108">
        <w:rPr>
          <w:i/>
        </w:rPr>
        <w:t xml:space="preserve"> </w:t>
      </w:r>
      <w:r>
        <w:t>toxin</w:t>
      </w:r>
      <w:r w:rsidR="00616108">
        <w:t xml:space="preserve"> </w:t>
      </w:r>
      <w:r>
        <w:t>B</w:t>
      </w:r>
      <w:r w:rsidR="00616108">
        <w:t xml:space="preserve"> </w:t>
      </w:r>
      <w:r>
        <w:t>(MK-6072),</w:t>
      </w:r>
      <w:r w:rsidR="00616108">
        <w:t xml:space="preserve"> </w:t>
      </w:r>
      <w:r>
        <w:t>MK</w:t>
      </w:r>
      <w:r>
        <w:noBreakHyphen/>
      </w:r>
      <w:r w:rsidR="001E39E2" w:rsidRPr="001E39E2">
        <w:t>3415A</w:t>
      </w:r>
      <w:r w:rsidR="00616108">
        <w:t xml:space="preserve"> </w:t>
      </w:r>
      <w:r w:rsidR="001E39E2" w:rsidRPr="001E39E2">
        <w:t>(</w:t>
      </w:r>
      <w:r w:rsidRPr="001E39E2">
        <w:t>human</w:t>
      </w:r>
      <w:r w:rsidR="00616108">
        <w:t xml:space="preserve"> </w:t>
      </w:r>
      <w:r w:rsidRPr="001E39E2">
        <w:t>monoclonal</w:t>
      </w:r>
      <w:r w:rsidR="00616108">
        <w:t xml:space="preserve"> </w:t>
      </w:r>
      <w:r w:rsidRPr="001E39E2">
        <w:t>antibodies</w:t>
      </w:r>
      <w:r w:rsidR="00616108">
        <w:t xml:space="preserve"> </w:t>
      </w:r>
      <w:r w:rsidR="001E39E2" w:rsidRPr="001E39E2">
        <w:t>to</w:t>
      </w:r>
      <w:r w:rsidR="00616108">
        <w:t xml:space="preserve"> </w:t>
      </w:r>
      <w:r w:rsidR="001E39E2" w:rsidRPr="001349A8">
        <w:rPr>
          <w:i/>
        </w:rPr>
        <w:t>C.</w:t>
      </w:r>
      <w:r w:rsidR="00616108">
        <w:rPr>
          <w:i/>
        </w:rPr>
        <w:t xml:space="preserve"> </w:t>
      </w:r>
      <w:r w:rsidR="001E39E2" w:rsidRPr="001349A8">
        <w:rPr>
          <w:i/>
        </w:rPr>
        <w:t>difficile</w:t>
      </w:r>
      <w:r w:rsidR="00616108">
        <w:rPr>
          <w:i/>
        </w:rPr>
        <w:t xml:space="preserve"> </w:t>
      </w:r>
      <w:r w:rsidR="001E39E2" w:rsidRPr="001E39E2">
        <w:t>toxin</w:t>
      </w:r>
      <w:r w:rsidR="00616108">
        <w:t xml:space="preserve"> </w:t>
      </w:r>
      <w:r w:rsidR="001E39E2" w:rsidRPr="001E39E2">
        <w:t>A</w:t>
      </w:r>
      <w:r w:rsidR="00616108">
        <w:t xml:space="preserve"> </w:t>
      </w:r>
      <w:r w:rsidR="001E39E2" w:rsidRPr="001E39E2">
        <w:t>and</w:t>
      </w:r>
      <w:r w:rsidR="00616108">
        <w:t xml:space="preserve"> </w:t>
      </w:r>
      <w:r w:rsidR="001E39E2" w:rsidRPr="001E39E2">
        <w:t>B)</w:t>
      </w:r>
      <w:r w:rsidR="00616108">
        <w:t xml:space="preserve"> </w:t>
      </w:r>
      <w:r w:rsidR="00691260">
        <w:t>versus</w:t>
      </w:r>
      <w:r w:rsidR="00616108">
        <w:t xml:space="preserve"> </w:t>
      </w:r>
      <w:r w:rsidR="001E39E2" w:rsidRPr="001E39E2">
        <w:t>placebo</w:t>
      </w:r>
      <w:r w:rsidR="00616108">
        <w:t xml:space="preserve"> </w:t>
      </w:r>
      <w:r w:rsidR="001E39E2" w:rsidRPr="001E39E2">
        <w:t>in</w:t>
      </w:r>
      <w:r w:rsidR="00616108">
        <w:t xml:space="preserve"> </w:t>
      </w:r>
      <w:r w:rsidR="001E39E2" w:rsidRPr="001E39E2">
        <w:t>adults</w:t>
      </w:r>
      <w:r w:rsidR="00616108">
        <w:t xml:space="preserve"> </w:t>
      </w:r>
      <w:r w:rsidR="001E39E2" w:rsidRPr="001E39E2">
        <w:t>(</w:t>
      </w:r>
      <w:r w:rsidR="001349A8">
        <w:t>≥</w:t>
      </w:r>
      <w:r w:rsidR="00616108">
        <w:t xml:space="preserve"> </w:t>
      </w:r>
      <w:r w:rsidR="001E39E2" w:rsidRPr="001E39E2">
        <w:t>18</w:t>
      </w:r>
      <w:r w:rsidR="00616108">
        <w:t xml:space="preserve"> </w:t>
      </w:r>
      <w:r w:rsidR="001E39E2" w:rsidRPr="001E39E2">
        <w:t>years</w:t>
      </w:r>
      <w:r w:rsidR="00616108">
        <w:t xml:space="preserve"> </w:t>
      </w:r>
      <w:r w:rsidR="001E39E2" w:rsidRPr="001E39E2">
        <w:t>of</w:t>
      </w:r>
      <w:r w:rsidR="00616108">
        <w:t xml:space="preserve"> </w:t>
      </w:r>
      <w:r w:rsidR="001E39E2" w:rsidRPr="001E39E2">
        <w:t>age)</w:t>
      </w:r>
      <w:r w:rsidR="00616108">
        <w:t xml:space="preserve"> </w:t>
      </w:r>
      <w:r w:rsidR="001E39E2" w:rsidRPr="001E39E2">
        <w:t>receiving</w:t>
      </w:r>
      <w:r w:rsidR="00616108">
        <w:t xml:space="preserve"> </w:t>
      </w:r>
      <w:r w:rsidR="001E39E2" w:rsidRPr="001E39E2">
        <w:t>SoC</w:t>
      </w:r>
      <w:r w:rsidR="00616108">
        <w:t xml:space="preserve"> </w:t>
      </w:r>
      <w:r w:rsidR="001E39E2" w:rsidRPr="001E39E2">
        <w:t>antibiotic</w:t>
      </w:r>
      <w:r w:rsidR="00616108">
        <w:t xml:space="preserve"> </w:t>
      </w:r>
      <w:r w:rsidR="001E39E2" w:rsidRPr="001E39E2">
        <w:t>therapy</w:t>
      </w:r>
      <w:r w:rsidR="00616108">
        <w:t xml:space="preserve"> </w:t>
      </w:r>
      <w:r w:rsidR="001E39E2" w:rsidRPr="001E39E2">
        <w:t>(metronidazole,</w:t>
      </w:r>
      <w:r w:rsidR="00616108">
        <w:t xml:space="preserve"> </w:t>
      </w:r>
      <w:r w:rsidR="001E39E2" w:rsidRPr="001E39E2">
        <w:t>vancomycin,</w:t>
      </w:r>
      <w:r w:rsidR="00616108">
        <w:t xml:space="preserve"> </w:t>
      </w:r>
      <w:r w:rsidR="001E39E2" w:rsidRPr="001E39E2">
        <w:t>or</w:t>
      </w:r>
      <w:r w:rsidR="00616108">
        <w:t xml:space="preserve"> </w:t>
      </w:r>
      <w:r w:rsidR="001E39E2" w:rsidRPr="001E39E2">
        <w:t>fidaxomicin)</w:t>
      </w:r>
      <w:r w:rsidR="00616108">
        <w:t xml:space="preserve"> </w:t>
      </w:r>
      <w:r w:rsidR="001E39E2" w:rsidRPr="001E39E2">
        <w:t>for</w:t>
      </w:r>
      <w:r w:rsidR="00616108">
        <w:t xml:space="preserve"> </w:t>
      </w:r>
      <w:r w:rsidR="001E39E2" w:rsidRPr="001E39E2">
        <w:t>a</w:t>
      </w:r>
      <w:r w:rsidR="00616108">
        <w:t xml:space="preserve"> </w:t>
      </w:r>
      <w:r w:rsidR="001E39E2" w:rsidRPr="001E39E2">
        <w:t>primary</w:t>
      </w:r>
      <w:r w:rsidR="00616108">
        <w:t xml:space="preserve"> </w:t>
      </w:r>
      <w:r w:rsidR="001E39E2" w:rsidRPr="001E39E2">
        <w:t>or</w:t>
      </w:r>
      <w:r w:rsidR="00616108">
        <w:t xml:space="preserve"> </w:t>
      </w:r>
      <w:r w:rsidR="001E39E2" w:rsidRPr="001E39E2">
        <w:t>recurrent</w:t>
      </w:r>
      <w:r w:rsidR="00616108">
        <w:t xml:space="preserve"> </w:t>
      </w:r>
      <w:r w:rsidR="001E39E2" w:rsidRPr="001E39E2">
        <w:t>episode</w:t>
      </w:r>
      <w:r w:rsidR="00616108">
        <w:t xml:space="preserve"> </w:t>
      </w:r>
      <w:r w:rsidR="001E39E2" w:rsidRPr="001E39E2">
        <w:t>of</w:t>
      </w:r>
      <w:r w:rsidR="00616108">
        <w:t xml:space="preserve"> </w:t>
      </w:r>
      <w:r w:rsidR="001E39E2" w:rsidRPr="001E39E2">
        <w:t>CDI.</w:t>
      </w:r>
      <w:r w:rsidR="00616108">
        <w:t xml:space="preserve"> </w:t>
      </w:r>
      <w:r w:rsidR="001E39E2" w:rsidRPr="001E39E2">
        <w:t>Randomised</w:t>
      </w:r>
      <w:r w:rsidR="00616108">
        <w:t xml:space="preserve"> </w:t>
      </w:r>
      <w:r w:rsidR="001E39E2" w:rsidRPr="001E39E2">
        <w:t>1:1:1</w:t>
      </w:r>
      <w:r w:rsidR="00616108">
        <w:t xml:space="preserve"> </w:t>
      </w:r>
      <w:r w:rsidR="001E39E2" w:rsidRPr="001E39E2">
        <w:t>ratio</w:t>
      </w:r>
      <w:r w:rsidR="00616108">
        <w:t xml:space="preserve"> </w:t>
      </w:r>
      <w:r w:rsidR="001E39E2" w:rsidRPr="001E39E2">
        <w:t>to</w:t>
      </w:r>
      <w:r w:rsidR="00616108">
        <w:t xml:space="preserve"> </w:t>
      </w:r>
      <w:r w:rsidR="001E39E2" w:rsidRPr="001E39E2">
        <w:t>1</w:t>
      </w:r>
      <w:r w:rsidR="00616108">
        <w:t xml:space="preserve"> </w:t>
      </w:r>
      <w:r w:rsidR="001E39E2" w:rsidRPr="001E39E2">
        <w:t>of</w:t>
      </w:r>
      <w:r w:rsidR="00616108">
        <w:t xml:space="preserve"> </w:t>
      </w:r>
      <w:r w:rsidR="001E39E2" w:rsidRPr="001E39E2">
        <w:t>3</w:t>
      </w:r>
      <w:r w:rsidR="00616108">
        <w:t xml:space="preserve"> </w:t>
      </w:r>
      <w:r w:rsidR="001E39E2" w:rsidRPr="001E39E2">
        <w:t>treatment</w:t>
      </w:r>
      <w:r w:rsidR="00616108">
        <w:t xml:space="preserve"> </w:t>
      </w:r>
      <w:r w:rsidR="00691260">
        <w:t>group</w:t>
      </w:r>
      <w:r w:rsidR="001E39E2" w:rsidRPr="001E39E2">
        <w:t>s:</w:t>
      </w:r>
      <w:r w:rsidR="00616108">
        <w:t xml:space="preserve"> </w:t>
      </w:r>
      <w:r w:rsidR="001E39E2" w:rsidRPr="001E39E2">
        <w:t>MK-6072,</w:t>
      </w:r>
      <w:r w:rsidR="00616108">
        <w:t xml:space="preserve"> </w:t>
      </w:r>
      <w:r w:rsidR="001E39E2" w:rsidRPr="001E39E2">
        <w:t>MK-3415A,</w:t>
      </w:r>
      <w:r w:rsidR="00616108">
        <w:t xml:space="preserve"> </w:t>
      </w:r>
      <w:r>
        <w:t>and</w:t>
      </w:r>
      <w:r w:rsidR="00616108">
        <w:t xml:space="preserve"> </w:t>
      </w:r>
      <w:r w:rsidR="001E39E2" w:rsidRPr="001E39E2">
        <w:t>placebo.</w:t>
      </w:r>
      <w:r w:rsidR="00616108">
        <w:t xml:space="preserve"> </w:t>
      </w:r>
      <w:r w:rsidR="001E39E2" w:rsidRPr="001E39E2">
        <w:t>Randomisation</w:t>
      </w:r>
      <w:r w:rsidR="00616108">
        <w:t xml:space="preserve"> </w:t>
      </w:r>
      <w:r w:rsidR="001E39E2" w:rsidRPr="001E39E2">
        <w:t>stratified</w:t>
      </w:r>
      <w:r w:rsidR="00616108">
        <w:t xml:space="preserve"> </w:t>
      </w:r>
      <w:r w:rsidR="001E39E2" w:rsidRPr="001E39E2">
        <w:t>by</w:t>
      </w:r>
      <w:r w:rsidR="00616108">
        <w:t xml:space="preserve"> </w:t>
      </w:r>
      <w:r w:rsidR="001E39E2" w:rsidRPr="001E39E2">
        <w:t>oral</w:t>
      </w:r>
      <w:r w:rsidR="00616108">
        <w:t xml:space="preserve"> </w:t>
      </w:r>
      <w:r w:rsidR="001E39E2" w:rsidRPr="001E39E2">
        <w:t>SoC</w:t>
      </w:r>
      <w:r w:rsidR="00616108">
        <w:t xml:space="preserve"> </w:t>
      </w:r>
      <w:r w:rsidR="001E39E2" w:rsidRPr="001E39E2">
        <w:t>therapy</w:t>
      </w:r>
      <w:r w:rsidR="00616108">
        <w:t xml:space="preserve"> </w:t>
      </w:r>
      <w:r w:rsidR="001E39E2" w:rsidRPr="001E39E2">
        <w:t>and</w:t>
      </w:r>
      <w:r w:rsidR="00616108">
        <w:t xml:space="preserve"> </w:t>
      </w:r>
      <w:r w:rsidR="001E39E2" w:rsidRPr="001E39E2">
        <w:t>hospitalisation</w:t>
      </w:r>
      <w:r w:rsidR="00616108">
        <w:t xml:space="preserve"> </w:t>
      </w:r>
      <w:r w:rsidR="001E39E2" w:rsidRPr="001E39E2">
        <w:t>status</w:t>
      </w:r>
      <w:r w:rsidR="00616108">
        <w:t xml:space="preserve"> </w:t>
      </w:r>
      <w:r w:rsidR="001E39E2" w:rsidRPr="001E39E2">
        <w:t>(inpatient</w:t>
      </w:r>
      <w:r w:rsidR="00616108">
        <w:t xml:space="preserve"> </w:t>
      </w:r>
      <w:r w:rsidR="001E39E2" w:rsidRPr="001E39E2">
        <w:t>or</w:t>
      </w:r>
      <w:r w:rsidR="00616108">
        <w:t xml:space="preserve"> </w:t>
      </w:r>
      <w:r w:rsidR="001E39E2" w:rsidRPr="001E39E2">
        <w:t>outpatient)</w:t>
      </w:r>
      <w:r w:rsidR="00616108">
        <w:t xml:space="preserve"> </w:t>
      </w:r>
      <w:r w:rsidR="001E39E2" w:rsidRPr="001E39E2">
        <w:t>at</w:t>
      </w:r>
      <w:r w:rsidR="00616108">
        <w:t xml:space="preserve"> </w:t>
      </w:r>
      <w:r w:rsidR="001E39E2" w:rsidRPr="001E39E2">
        <w:t>the</w:t>
      </w:r>
      <w:r w:rsidR="00616108">
        <w:t xml:space="preserve"> </w:t>
      </w:r>
      <w:r w:rsidR="001E39E2" w:rsidRPr="001E39E2">
        <w:t>time</w:t>
      </w:r>
      <w:r w:rsidR="00616108">
        <w:t xml:space="preserve"> </w:t>
      </w:r>
      <w:r w:rsidR="001E39E2" w:rsidRPr="001E39E2">
        <w:t>of</w:t>
      </w:r>
      <w:r w:rsidR="00616108">
        <w:t xml:space="preserve"> </w:t>
      </w:r>
      <w:r w:rsidR="001E39E2" w:rsidRPr="001E39E2">
        <w:t>randomisation</w:t>
      </w:r>
      <w:r w:rsidR="00F96EC9">
        <w:t>.</w:t>
      </w:r>
    </w:p>
    <w:p w14:paraId="01FC2B62" w14:textId="77777777" w:rsidR="001E39E2" w:rsidRPr="001E39E2" w:rsidRDefault="0073359E" w:rsidP="0073359E">
      <w:pPr>
        <w:pStyle w:val="Heading6"/>
      </w:pPr>
      <w:r>
        <w:t>Objectives</w:t>
      </w:r>
    </w:p>
    <w:p w14:paraId="4218F2DE" w14:textId="77777777" w:rsidR="0073359E" w:rsidRPr="0073359E" w:rsidRDefault="0073359E" w:rsidP="0073359E">
      <w:pPr>
        <w:pStyle w:val="Heading7"/>
        <w:rPr>
          <w:sz w:val="20"/>
        </w:rPr>
      </w:pPr>
      <w:r w:rsidRPr="0073359E">
        <w:rPr>
          <w:sz w:val="20"/>
        </w:rPr>
        <w:t>Primary</w:t>
      </w:r>
    </w:p>
    <w:p w14:paraId="430C8C38" w14:textId="77777777" w:rsidR="00616108" w:rsidRDefault="001E39E2" w:rsidP="00D556FA">
      <w:pPr>
        <w:pStyle w:val="Numberbullet0"/>
        <w:numPr>
          <w:ilvl w:val="0"/>
          <w:numId w:val="11"/>
        </w:numPr>
      </w:pPr>
      <w:r w:rsidRPr="001E39E2">
        <w:t>Determine</w:t>
      </w:r>
      <w:r w:rsidR="00616108">
        <w:t xml:space="preserve"> </w:t>
      </w:r>
      <w:r w:rsidRPr="001E39E2">
        <w:t>if</w:t>
      </w:r>
      <w:r w:rsidR="00616108">
        <w:t xml:space="preserve"> </w:t>
      </w:r>
      <w:r w:rsidRPr="001E39E2">
        <w:t>treatment</w:t>
      </w:r>
      <w:r w:rsidR="00616108">
        <w:t xml:space="preserve"> </w:t>
      </w:r>
      <w:r w:rsidRPr="001E39E2">
        <w:t>with</w:t>
      </w:r>
      <w:r w:rsidR="00616108">
        <w:t xml:space="preserve"> </w:t>
      </w:r>
      <w:r w:rsidRPr="001E39E2">
        <w:t>a</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monoclonal</w:t>
      </w:r>
      <w:r w:rsidR="00616108">
        <w:t xml:space="preserve"> </w:t>
      </w:r>
      <w:r w:rsidRPr="001E39E2">
        <w:t>antibody</w:t>
      </w:r>
      <w:r w:rsidR="00616108">
        <w:t xml:space="preserve"> </w:t>
      </w:r>
      <w:r w:rsidRPr="001E39E2">
        <w:t>therapy</w:t>
      </w:r>
      <w:r w:rsidR="00616108">
        <w:t xml:space="preserve"> </w:t>
      </w:r>
      <w:r w:rsidRPr="001E39E2">
        <w:t>with</w:t>
      </w:r>
      <w:r w:rsidR="00616108">
        <w:t xml:space="preserve"> </w:t>
      </w:r>
      <w:r w:rsidRPr="001E39E2">
        <w:t>SoC</w:t>
      </w:r>
      <w:r w:rsidR="00616108">
        <w:t xml:space="preserve"> </w:t>
      </w:r>
      <w:r w:rsidRPr="001E39E2">
        <w:t>therapy</w:t>
      </w:r>
      <w:r w:rsidR="00616108">
        <w:t xml:space="preserve"> </w:t>
      </w:r>
      <w:r w:rsidRPr="001E39E2">
        <w:t>(MK-3415A</w:t>
      </w:r>
      <w:r w:rsidR="00616108">
        <w:t xml:space="preserve"> </w:t>
      </w:r>
      <w:r w:rsidRPr="001E39E2">
        <w:t>or</w:t>
      </w:r>
      <w:r w:rsidR="00616108">
        <w:t xml:space="preserve"> </w:t>
      </w:r>
      <w:r w:rsidRPr="001E39E2">
        <w:t>MK-6072)</w:t>
      </w:r>
      <w:r w:rsidR="00616108">
        <w:t xml:space="preserve"> </w:t>
      </w:r>
      <w:r w:rsidRPr="001E39E2">
        <w:t>decreases</w:t>
      </w:r>
      <w:r w:rsidR="00616108">
        <w:t xml:space="preserve"> </w:t>
      </w:r>
      <w:r w:rsidRPr="001E39E2">
        <w:t>the</w:t>
      </w:r>
      <w:r w:rsidR="00616108">
        <w:t xml:space="preserve"> </w:t>
      </w:r>
      <w:r w:rsidRPr="001E39E2">
        <w:t>proportion</w:t>
      </w:r>
      <w:r w:rsidR="00616108">
        <w:t xml:space="preserve"> </w:t>
      </w:r>
      <w:r w:rsidRPr="001E39E2">
        <w:t>with</w:t>
      </w:r>
      <w:r w:rsidR="00616108">
        <w:t xml:space="preserve"> </w:t>
      </w:r>
      <w:r w:rsidRPr="001E39E2">
        <w:t>CDI</w:t>
      </w:r>
      <w:r w:rsidR="00616108">
        <w:t xml:space="preserve"> </w:t>
      </w:r>
      <w:r w:rsidRPr="001E39E2">
        <w:t>recurrence</w:t>
      </w:r>
      <w:r w:rsidR="00616108">
        <w:t xml:space="preserve"> </w:t>
      </w:r>
      <w:r w:rsidRPr="001E39E2">
        <w:t>over</w:t>
      </w:r>
      <w:r w:rsidR="00616108">
        <w:t xml:space="preserve"> </w:t>
      </w:r>
      <w:r w:rsidRPr="001E39E2">
        <w:t>a</w:t>
      </w:r>
      <w:r w:rsidR="00616108">
        <w:t xml:space="preserve"> </w:t>
      </w:r>
      <w:r w:rsidRPr="001E39E2">
        <w:t>period</w:t>
      </w:r>
      <w:r w:rsidR="00616108">
        <w:t xml:space="preserve"> </w:t>
      </w:r>
      <w:r w:rsidRPr="001E39E2">
        <w:t>of</w:t>
      </w:r>
      <w:r w:rsidR="00616108">
        <w:t xml:space="preserve"> </w:t>
      </w:r>
      <w:r w:rsidRPr="001E39E2">
        <w:t>12</w:t>
      </w:r>
      <w:r w:rsidR="00616108">
        <w:t xml:space="preserve"> </w:t>
      </w:r>
      <w:r w:rsidR="001349A8">
        <w:t>weeks</w:t>
      </w:r>
      <w:r w:rsidR="00616108">
        <w:t xml:space="preserve"> </w:t>
      </w:r>
      <w:r w:rsidR="00691260">
        <w:t>versus</w:t>
      </w:r>
      <w:r w:rsidR="00616108">
        <w:t xml:space="preserve"> </w:t>
      </w:r>
      <w:r w:rsidRPr="001E39E2">
        <w:t>a</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placebo</w:t>
      </w:r>
      <w:r w:rsidR="00616108">
        <w:t xml:space="preserve"> </w:t>
      </w:r>
      <w:r w:rsidRPr="001E39E2">
        <w:t>with</w:t>
      </w:r>
      <w:r w:rsidR="00616108">
        <w:t xml:space="preserve"> </w:t>
      </w:r>
      <w:r w:rsidRPr="001E39E2">
        <w:t>SoC</w:t>
      </w:r>
      <w:r w:rsidR="00616108">
        <w:t xml:space="preserve"> </w:t>
      </w:r>
      <w:r w:rsidRPr="001E39E2">
        <w:t>therapy;</w:t>
      </w:r>
    </w:p>
    <w:p w14:paraId="311611C7" w14:textId="0404B125" w:rsidR="00F96EC9" w:rsidRDefault="001E39E2" w:rsidP="00D556FA">
      <w:pPr>
        <w:pStyle w:val="Numberbullet0"/>
        <w:numPr>
          <w:ilvl w:val="0"/>
          <w:numId w:val="11"/>
        </w:numPr>
      </w:pPr>
      <w:r w:rsidRPr="001E39E2">
        <w:t>To</w:t>
      </w:r>
      <w:r w:rsidR="00616108">
        <w:t xml:space="preserve"> </w:t>
      </w:r>
      <w:r w:rsidRPr="001E39E2">
        <w:t>evaluate</w:t>
      </w:r>
      <w:r w:rsidR="00616108">
        <w:t xml:space="preserve"> </w:t>
      </w:r>
      <w:r w:rsidRPr="001E39E2">
        <w:t>safety</w:t>
      </w:r>
      <w:r w:rsidR="00F96EC9">
        <w:t>.</w:t>
      </w:r>
    </w:p>
    <w:p w14:paraId="36B4C521" w14:textId="77777777" w:rsidR="0073359E" w:rsidRPr="0073359E" w:rsidRDefault="001E39E2" w:rsidP="0073359E">
      <w:pPr>
        <w:pStyle w:val="Heading7"/>
        <w:rPr>
          <w:sz w:val="20"/>
        </w:rPr>
      </w:pPr>
      <w:r w:rsidRPr="0073359E">
        <w:rPr>
          <w:sz w:val="20"/>
        </w:rPr>
        <w:t>Secondary</w:t>
      </w:r>
    </w:p>
    <w:p w14:paraId="4FFB418E" w14:textId="0FA73373" w:rsidR="0073359E" w:rsidRDefault="001E39E2" w:rsidP="00D556FA">
      <w:pPr>
        <w:pStyle w:val="Numberbullet0"/>
        <w:numPr>
          <w:ilvl w:val="0"/>
          <w:numId w:val="12"/>
        </w:numPr>
      </w:pPr>
      <w:r w:rsidRPr="001E39E2">
        <w:t>To</w:t>
      </w:r>
      <w:r w:rsidR="00616108">
        <w:t xml:space="preserve"> </w:t>
      </w:r>
      <w:r w:rsidRPr="001E39E2">
        <w:t>evaluate,</w:t>
      </w:r>
      <w:r w:rsidR="00616108">
        <w:t xml:space="preserve"> </w:t>
      </w:r>
      <w:r w:rsidRPr="001E39E2">
        <w:t>in</w:t>
      </w:r>
      <w:r w:rsidR="00616108">
        <w:t xml:space="preserve"> </w:t>
      </w:r>
      <w:r w:rsidRPr="001E39E2">
        <w:t>the</w:t>
      </w:r>
      <w:r w:rsidR="00616108">
        <w:t xml:space="preserve"> </w:t>
      </w:r>
      <w:r w:rsidRPr="001E39E2">
        <w:t>subset</w:t>
      </w:r>
      <w:r w:rsidR="00616108">
        <w:t xml:space="preserve"> </w:t>
      </w:r>
      <w:r w:rsidRPr="001E39E2">
        <w:t>achieving</w:t>
      </w:r>
      <w:r w:rsidR="00616108">
        <w:t xml:space="preserve"> </w:t>
      </w:r>
      <w:r w:rsidRPr="001E39E2">
        <w:t>a</w:t>
      </w:r>
      <w:r w:rsidR="00616108">
        <w:t xml:space="preserve"> </w:t>
      </w:r>
      <w:r w:rsidRPr="001E39E2">
        <w:t>clinical</w:t>
      </w:r>
      <w:r w:rsidR="00616108">
        <w:t xml:space="preserve"> </w:t>
      </w:r>
      <w:r w:rsidRPr="001E39E2">
        <w:t>cure</w:t>
      </w:r>
      <w:r w:rsidR="00616108">
        <w:t xml:space="preserve"> </w:t>
      </w:r>
      <w:r w:rsidRPr="001E39E2">
        <w:t>for</w:t>
      </w:r>
      <w:r w:rsidR="00616108">
        <w:t xml:space="preserve"> </w:t>
      </w:r>
      <w:r w:rsidRPr="001E39E2">
        <w:t>the</w:t>
      </w:r>
      <w:r w:rsidR="00616108">
        <w:t xml:space="preserve"> </w:t>
      </w:r>
      <w:r w:rsidRPr="001E39E2">
        <w:t>initial</w:t>
      </w:r>
      <w:r w:rsidR="00616108">
        <w:t xml:space="preserve"> </w:t>
      </w:r>
      <w:r w:rsidRPr="001E39E2">
        <w:t>CDI</w:t>
      </w:r>
      <w:r w:rsidR="00616108">
        <w:t xml:space="preserve"> </w:t>
      </w:r>
      <w:r w:rsidRPr="001E39E2">
        <w:t>episode,</w:t>
      </w:r>
      <w:r w:rsidR="00616108">
        <w:t xml:space="preserve"> </w:t>
      </w:r>
      <w:r w:rsidRPr="001E39E2">
        <w:t>if</w:t>
      </w:r>
      <w:r w:rsidR="00616108">
        <w:t xml:space="preserve"> </w:t>
      </w:r>
      <w:r w:rsidRPr="001E39E2">
        <w:t>treatment</w:t>
      </w:r>
      <w:r w:rsidR="00616108">
        <w:t xml:space="preserve"> </w:t>
      </w:r>
      <w:r w:rsidRPr="001E39E2">
        <w:t>with</w:t>
      </w:r>
      <w:r w:rsidR="00616108">
        <w:t xml:space="preserve"> </w:t>
      </w:r>
      <w:r w:rsidRPr="001E39E2">
        <w:t>a</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MK-3415A</w:t>
      </w:r>
      <w:r w:rsidR="00616108">
        <w:t xml:space="preserve"> </w:t>
      </w:r>
      <w:r w:rsidRPr="001E39E2">
        <w:t>with</w:t>
      </w:r>
      <w:r w:rsidR="00616108">
        <w:t xml:space="preserve"> </w:t>
      </w:r>
      <w:r w:rsidRPr="001E39E2">
        <w:t>SoC</w:t>
      </w:r>
      <w:r w:rsidR="00616108">
        <w:t xml:space="preserve"> </w:t>
      </w:r>
      <w:r w:rsidRPr="001E39E2">
        <w:t>therapy</w:t>
      </w:r>
      <w:r w:rsidR="00616108">
        <w:t xml:space="preserve"> </w:t>
      </w:r>
      <w:r w:rsidRPr="001E39E2">
        <w:t>decreases</w:t>
      </w:r>
      <w:r w:rsidR="00616108">
        <w:t xml:space="preserve"> </w:t>
      </w:r>
      <w:r w:rsidRPr="001E39E2">
        <w:t>the</w:t>
      </w:r>
      <w:r w:rsidR="00616108">
        <w:t xml:space="preserve"> </w:t>
      </w:r>
      <w:r w:rsidRPr="001E39E2">
        <w:t>proportion</w:t>
      </w:r>
      <w:r w:rsidR="00616108">
        <w:t xml:space="preserve"> </w:t>
      </w:r>
      <w:r w:rsidRPr="001E39E2">
        <w:t>with</w:t>
      </w:r>
      <w:r w:rsidR="00616108">
        <w:t xml:space="preserve"> </w:t>
      </w:r>
      <w:r w:rsidRPr="001E39E2">
        <w:t>CDI</w:t>
      </w:r>
      <w:r w:rsidR="00616108">
        <w:t xml:space="preserve"> </w:t>
      </w:r>
      <w:r w:rsidRPr="001E39E2">
        <w:t>recurrence</w:t>
      </w:r>
      <w:r w:rsidR="00616108">
        <w:t xml:space="preserve"> </w:t>
      </w:r>
      <w:r w:rsidRPr="001E39E2">
        <w:t>over</w:t>
      </w:r>
      <w:r w:rsidR="00616108">
        <w:t xml:space="preserve"> </w:t>
      </w:r>
      <w:r w:rsidRPr="001E39E2">
        <w:t>a</w:t>
      </w:r>
      <w:r w:rsidR="00616108">
        <w:t xml:space="preserve"> </w:t>
      </w:r>
      <w:r w:rsidRPr="001E39E2">
        <w:t>period</w:t>
      </w:r>
      <w:r w:rsidR="00616108">
        <w:t xml:space="preserve"> </w:t>
      </w:r>
      <w:r w:rsidRPr="001E39E2">
        <w:t>of</w:t>
      </w:r>
      <w:r w:rsidR="00616108">
        <w:t xml:space="preserve"> </w:t>
      </w:r>
      <w:r w:rsidRPr="001E39E2">
        <w:t>12</w:t>
      </w:r>
      <w:r w:rsidR="00616108">
        <w:t xml:space="preserve"> </w:t>
      </w:r>
      <w:r w:rsidR="001349A8">
        <w:t>weeks</w:t>
      </w:r>
      <w:r w:rsidR="00616108">
        <w:t xml:space="preserve"> </w:t>
      </w:r>
      <w:r w:rsidR="00691260">
        <w:t>versus</w:t>
      </w:r>
      <w:r w:rsidR="00616108">
        <w:t xml:space="preserve"> </w:t>
      </w:r>
      <w:r w:rsidRPr="001E39E2">
        <w:t>a</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placebo</w:t>
      </w:r>
      <w:r w:rsidR="00616108">
        <w:t xml:space="preserve"> </w:t>
      </w:r>
      <w:r w:rsidR="0073359E">
        <w:t>and</w:t>
      </w:r>
      <w:r w:rsidR="00616108">
        <w:t xml:space="preserve"> </w:t>
      </w:r>
      <w:r w:rsidR="0073359E">
        <w:t>SoC</w:t>
      </w:r>
      <w:r w:rsidR="00616108">
        <w:t xml:space="preserve"> </w:t>
      </w:r>
      <w:r w:rsidR="0073359E">
        <w:t>therapy</w:t>
      </w:r>
    </w:p>
    <w:p w14:paraId="750EB1C2" w14:textId="73660281" w:rsidR="0073359E" w:rsidRDefault="001E39E2" w:rsidP="00D556FA">
      <w:pPr>
        <w:pStyle w:val="Numberbullet0"/>
        <w:numPr>
          <w:ilvl w:val="0"/>
          <w:numId w:val="12"/>
        </w:numPr>
      </w:pPr>
      <w:r w:rsidRPr="001E39E2">
        <w:t>To</w:t>
      </w:r>
      <w:r w:rsidR="00616108">
        <w:t xml:space="preserve"> </w:t>
      </w:r>
      <w:r w:rsidRPr="001E39E2">
        <w:t>determine</w:t>
      </w:r>
      <w:r w:rsidR="00616108">
        <w:t xml:space="preserve"> </w:t>
      </w:r>
      <w:r w:rsidRPr="001E39E2">
        <w:t>the</w:t>
      </w:r>
      <w:r w:rsidR="00616108">
        <w:t xml:space="preserve"> </w:t>
      </w:r>
      <w:r w:rsidRPr="001E39E2">
        <w:t>proportion</w:t>
      </w:r>
      <w:r w:rsidR="00616108">
        <w:t xml:space="preserve"> </w:t>
      </w:r>
      <w:r w:rsidRPr="001E39E2">
        <w:t>achieving</w:t>
      </w:r>
      <w:r w:rsidR="00616108">
        <w:t xml:space="preserve"> </w:t>
      </w:r>
      <w:r w:rsidRPr="001E39E2">
        <w:t>global</w:t>
      </w:r>
      <w:r w:rsidR="00616108">
        <w:t xml:space="preserve"> </w:t>
      </w:r>
      <w:r w:rsidRPr="001E39E2">
        <w:t>cure</w:t>
      </w:r>
      <w:r w:rsidR="00616108">
        <w:t xml:space="preserve"> </w:t>
      </w:r>
      <w:r w:rsidRPr="001E39E2">
        <w:t>in</w:t>
      </w:r>
      <w:r w:rsidR="00616108">
        <w:t xml:space="preserve"> </w:t>
      </w:r>
      <w:r w:rsidRPr="001E39E2">
        <w:t>the</w:t>
      </w:r>
      <w:r w:rsidR="00616108">
        <w:t xml:space="preserve"> </w:t>
      </w:r>
      <w:r w:rsidRPr="001E39E2">
        <w:t>treatment</w:t>
      </w:r>
      <w:r w:rsidR="00616108">
        <w:t xml:space="preserve"> </w:t>
      </w:r>
      <w:r w:rsidR="00691260">
        <w:t>group</w:t>
      </w:r>
      <w:r w:rsidR="00616108">
        <w:t xml:space="preserve"> </w:t>
      </w:r>
      <w:r w:rsidRPr="001E39E2">
        <w:t>receiving</w:t>
      </w:r>
      <w:r w:rsidR="00616108">
        <w:t xml:space="preserve"> </w:t>
      </w:r>
      <w:r w:rsidRPr="001E39E2">
        <w:t>a</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MK-3415A</w:t>
      </w:r>
      <w:r w:rsidR="00616108">
        <w:t xml:space="preserve"> </w:t>
      </w:r>
      <w:r w:rsidRPr="001E39E2">
        <w:t>SoC</w:t>
      </w:r>
      <w:r w:rsidR="00616108">
        <w:t xml:space="preserve"> </w:t>
      </w:r>
      <w:r w:rsidRPr="001E39E2">
        <w:t>therapy</w:t>
      </w:r>
      <w:r w:rsidR="00616108">
        <w:t xml:space="preserve"> </w:t>
      </w:r>
      <w:r w:rsidR="00691260">
        <w:t>versus</w:t>
      </w:r>
      <w:r w:rsidR="00616108">
        <w:t xml:space="preserve"> </w:t>
      </w:r>
      <w:r w:rsidRPr="001E39E2">
        <w:t>a</w:t>
      </w:r>
      <w:r w:rsidR="00616108">
        <w:t xml:space="preserve"> </w:t>
      </w:r>
      <w:r w:rsidRPr="001E39E2">
        <w:t>single</w:t>
      </w:r>
      <w:r w:rsidR="00616108">
        <w:t xml:space="preserve"> </w:t>
      </w:r>
      <w:r w:rsidRPr="001E39E2">
        <w:t>pla</w:t>
      </w:r>
      <w:r w:rsidR="0073359E">
        <w:t>cebo</w:t>
      </w:r>
      <w:r w:rsidR="00616108">
        <w:t xml:space="preserve"> </w:t>
      </w:r>
      <w:r w:rsidR="0073359E">
        <w:t>infusion</w:t>
      </w:r>
      <w:r w:rsidR="00616108">
        <w:t xml:space="preserve"> </w:t>
      </w:r>
      <w:r w:rsidR="0073359E">
        <w:t>with</w:t>
      </w:r>
      <w:r w:rsidR="00616108">
        <w:t xml:space="preserve"> </w:t>
      </w:r>
      <w:r w:rsidR="0073359E">
        <w:t>SoC</w:t>
      </w:r>
      <w:r w:rsidR="00616108">
        <w:t xml:space="preserve"> </w:t>
      </w:r>
      <w:r w:rsidR="0073359E">
        <w:t>therapy</w:t>
      </w:r>
    </w:p>
    <w:p w14:paraId="4FC66320" w14:textId="5293A915" w:rsidR="00F96EC9" w:rsidRDefault="001E39E2" w:rsidP="00D556FA">
      <w:pPr>
        <w:pStyle w:val="Numberbullet0"/>
        <w:numPr>
          <w:ilvl w:val="0"/>
          <w:numId w:val="12"/>
        </w:numPr>
      </w:pPr>
      <w:r w:rsidRPr="001E39E2">
        <w:t>To</w:t>
      </w:r>
      <w:r w:rsidR="00616108">
        <w:t xml:space="preserve"> </w:t>
      </w:r>
      <w:r w:rsidRPr="001E39E2">
        <w:t>evaluate</w:t>
      </w:r>
      <w:r w:rsidR="00616108">
        <w:t xml:space="preserve"> </w:t>
      </w:r>
      <w:r w:rsidRPr="001E39E2">
        <w:t>if</w:t>
      </w:r>
      <w:r w:rsidR="00616108">
        <w:t xml:space="preserve"> </w:t>
      </w:r>
      <w:r w:rsidRPr="001E39E2">
        <w:t>a</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MK-3415A</w:t>
      </w:r>
      <w:r w:rsidR="00616108">
        <w:t xml:space="preserve"> </w:t>
      </w:r>
      <w:r w:rsidRPr="001E39E2">
        <w:t>with</w:t>
      </w:r>
      <w:r w:rsidR="00616108">
        <w:t xml:space="preserve"> </w:t>
      </w:r>
      <w:r w:rsidRPr="001E39E2">
        <w:t>SoC</w:t>
      </w:r>
      <w:r w:rsidR="00616108">
        <w:t xml:space="preserve"> </w:t>
      </w:r>
      <w:r w:rsidRPr="001E39E2">
        <w:t>therapy</w:t>
      </w:r>
      <w:r w:rsidR="00616108">
        <w:t xml:space="preserve"> </w:t>
      </w:r>
      <w:r w:rsidRPr="001E39E2">
        <w:t>decreases</w:t>
      </w:r>
      <w:r w:rsidR="00616108">
        <w:t xml:space="preserve"> </w:t>
      </w:r>
      <w:r w:rsidRPr="001E39E2">
        <w:t>the</w:t>
      </w:r>
      <w:r w:rsidR="00616108">
        <w:t xml:space="preserve"> </w:t>
      </w:r>
      <w:r w:rsidRPr="001E39E2">
        <w:t>proportion</w:t>
      </w:r>
      <w:r w:rsidR="00616108">
        <w:t xml:space="preserve"> </w:t>
      </w:r>
      <w:r w:rsidRPr="001E39E2">
        <w:t>with</w:t>
      </w:r>
      <w:r w:rsidR="00616108">
        <w:t xml:space="preserve"> </w:t>
      </w:r>
      <w:r w:rsidRPr="001E39E2">
        <w:t>CDI</w:t>
      </w:r>
      <w:r w:rsidR="00616108">
        <w:t xml:space="preserve"> </w:t>
      </w:r>
      <w:r w:rsidRPr="001E39E2">
        <w:t>recurrence</w:t>
      </w:r>
      <w:r w:rsidR="00616108">
        <w:t xml:space="preserve"> </w:t>
      </w:r>
      <w:r w:rsidRPr="001E39E2">
        <w:t>over</w:t>
      </w:r>
      <w:r w:rsidR="00616108">
        <w:t xml:space="preserve"> </w:t>
      </w:r>
      <w:r w:rsidRPr="001E39E2">
        <w:t>a</w:t>
      </w:r>
      <w:r w:rsidR="00616108">
        <w:t xml:space="preserve"> </w:t>
      </w:r>
      <w:r w:rsidRPr="001E39E2">
        <w:t>period</w:t>
      </w:r>
      <w:r w:rsidR="00616108">
        <w:t xml:space="preserve"> </w:t>
      </w:r>
      <w:r w:rsidRPr="001E39E2">
        <w:t>of</w:t>
      </w:r>
      <w:r w:rsidR="00616108">
        <w:t xml:space="preserve"> </w:t>
      </w:r>
      <w:r w:rsidRPr="001E39E2">
        <w:t>12</w:t>
      </w:r>
      <w:r w:rsidR="00616108">
        <w:t xml:space="preserve"> </w:t>
      </w:r>
      <w:r w:rsidR="001349A8">
        <w:t>weeks</w:t>
      </w:r>
      <w:r w:rsidR="00616108">
        <w:t xml:space="preserve"> </w:t>
      </w:r>
      <w:r w:rsidR="00691260">
        <w:t>versus</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placebo</w:t>
      </w:r>
      <w:r w:rsidR="00616108">
        <w:t xml:space="preserve"> </w:t>
      </w:r>
      <w:r w:rsidRPr="001E39E2">
        <w:t>and</w:t>
      </w:r>
      <w:r w:rsidR="00616108">
        <w:t xml:space="preserve"> </w:t>
      </w:r>
      <w:r w:rsidRPr="001E39E2">
        <w:t>SoC</w:t>
      </w:r>
      <w:r w:rsidR="00616108">
        <w:t xml:space="preserve"> </w:t>
      </w:r>
      <w:r w:rsidRPr="001E39E2">
        <w:t>therapy</w:t>
      </w:r>
      <w:r w:rsidR="00616108">
        <w:t xml:space="preserve"> </w:t>
      </w:r>
      <w:r w:rsidRPr="001E39E2">
        <w:t>in</w:t>
      </w:r>
      <w:r w:rsidR="00616108">
        <w:t xml:space="preserve"> </w:t>
      </w:r>
      <w:r w:rsidRPr="001E39E2">
        <w:t>the</w:t>
      </w:r>
      <w:r w:rsidR="00616108">
        <w:t xml:space="preserve"> </w:t>
      </w:r>
      <w:r w:rsidRPr="001E39E2">
        <w:t>following</w:t>
      </w:r>
      <w:r w:rsidR="00616108">
        <w:t xml:space="preserve"> </w:t>
      </w:r>
      <w:r w:rsidRPr="001E39E2">
        <w:t>sub</w:t>
      </w:r>
      <w:r w:rsidR="00691260">
        <w:t>group</w:t>
      </w:r>
      <w:r w:rsidRPr="001E39E2">
        <w:t>s:</w:t>
      </w:r>
      <w:r w:rsidR="00616108">
        <w:t xml:space="preserve"> </w:t>
      </w:r>
      <w:r w:rsidRPr="001E39E2">
        <w:t>a.</w:t>
      </w:r>
      <w:r w:rsidR="00616108">
        <w:t xml:space="preserve"> </w:t>
      </w:r>
      <w:r w:rsidRPr="001E39E2">
        <w:t>+/-</w:t>
      </w:r>
      <w:r w:rsidR="00616108">
        <w:t xml:space="preserve"> </w:t>
      </w:r>
      <w:r w:rsidRPr="001E39E2">
        <w:t>history</w:t>
      </w:r>
      <w:r w:rsidR="00616108">
        <w:t xml:space="preserve"> </w:t>
      </w:r>
      <w:r w:rsidRPr="001E39E2">
        <w:t>of</w:t>
      </w:r>
      <w:r w:rsidR="00616108">
        <w:t xml:space="preserve"> </w:t>
      </w:r>
      <w:r w:rsidRPr="001E39E2">
        <w:t>CDI</w:t>
      </w:r>
      <w:r w:rsidR="00616108">
        <w:t xml:space="preserve"> </w:t>
      </w:r>
      <w:r w:rsidRPr="001E39E2">
        <w:t>in</w:t>
      </w:r>
      <w:r w:rsidR="00616108">
        <w:t xml:space="preserve"> </w:t>
      </w:r>
      <w:r w:rsidRPr="001E39E2">
        <w:t>the</w:t>
      </w:r>
      <w:r w:rsidR="00616108">
        <w:t xml:space="preserve"> </w:t>
      </w:r>
      <w:r w:rsidRPr="001E39E2">
        <w:t>6</w:t>
      </w:r>
      <w:r w:rsidR="00616108">
        <w:t xml:space="preserve"> </w:t>
      </w:r>
      <w:r w:rsidRPr="001E39E2">
        <w:t>months</w:t>
      </w:r>
      <w:r w:rsidR="00616108">
        <w:t xml:space="preserve"> </w:t>
      </w:r>
      <w:r w:rsidRPr="001E39E2">
        <w:t>prior</w:t>
      </w:r>
      <w:r w:rsidR="00616108">
        <w:t xml:space="preserve"> </w:t>
      </w:r>
      <w:r w:rsidRPr="001E39E2">
        <w:t>to</w:t>
      </w:r>
      <w:r w:rsidR="00616108">
        <w:t xml:space="preserve"> </w:t>
      </w:r>
      <w:r w:rsidR="0073359E" w:rsidRPr="001E39E2">
        <w:t>enrolment</w:t>
      </w:r>
      <w:r w:rsidRPr="001E39E2">
        <w:t>;</w:t>
      </w:r>
      <w:r w:rsidR="00616108">
        <w:t xml:space="preserve"> </w:t>
      </w:r>
      <w:r w:rsidRPr="001E39E2">
        <w:t>b.</w:t>
      </w:r>
      <w:r w:rsidR="00616108">
        <w:t xml:space="preserve"> </w:t>
      </w:r>
      <w:r w:rsidRPr="001E39E2">
        <w:t>+/-</w:t>
      </w:r>
      <w:r w:rsidR="00616108">
        <w:t xml:space="preserve"> </w:t>
      </w:r>
      <w:r w:rsidRPr="001E39E2">
        <w:t>BI/NAP1/027</w:t>
      </w:r>
      <w:r w:rsidR="00616108">
        <w:t xml:space="preserve"> </w:t>
      </w:r>
      <w:r w:rsidRPr="001E39E2">
        <w:t>strain;</w:t>
      </w:r>
      <w:r w:rsidR="00616108">
        <w:t xml:space="preserve"> </w:t>
      </w:r>
      <w:r w:rsidRPr="001E39E2">
        <w:t>c.</w:t>
      </w:r>
      <w:r w:rsidR="00616108">
        <w:t xml:space="preserve"> </w:t>
      </w:r>
      <w:r w:rsidRPr="001E39E2">
        <w:t>+/-</w:t>
      </w:r>
      <w:r w:rsidR="00616108">
        <w:t xml:space="preserve"> </w:t>
      </w:r>
      <w:r w:rsidRPr="001E39E2">
        <w:t>an</w:t>
      </w:r>
      <w:r w:rsidR="00616108">
        <w:t xml:space="preserve"> </w:t>
      </w:r>
      <w:r w:rsidRPr="001E39E2">
        <w:t>epidemic</w:t>
      </w:r>
      <w:r w:rsidR="00616108">
        <w:t xml:space="preserve"> </w:t>
      </w:r>
      <w:r w:rsidRPr="001E39E2">
        <w:t>strain;</w:t>
      </w:r>
      <w:r w:rsidR="00616108">
        <w:t xml:space="preserve"> </w:t>
      </w:r>
      <w:r w:rsidRPr="001E39E2">
        <w:t>d.</w:t>
      </w:r>
      <w:r w:rsidR="00616108">
        <w:t xml:space="preserve"> </w:t>
      </w:r>
      <w:r w:rsidRPr="001E39E2">
        <w:t>+/-clinically</w:t>
      </w:r>
      <w:r w:rsidR="00616108">
        <w:t xml:space="preserve"> </w:t>
      </w:r>
      <w:r w:rsidRPr="001E39E2">
        <w:t>severe</w:t>
      </w:r>
      <w:r w:rsidR="00616108">
        <w:t xml:space="preserve"> </w:t>
      </w:r>
      <w:r w:rsidRPr="001E39E2">
        <w:t>CDI;</w:t>
      </w:r>
      <w:r w:rsidR="00616108">
        <w:t xml:space="preserve"> </w:t>
      </w:r>
      <w:r w:rsidRPr="001E39E2">
        <w:t>e.</w:t>
      </w:r>
      <w:r w:rsidR="00616108">
        <w:t xml:space="preserve"> </w:t>
      </w:r>
      <w:r w:rsidRPr="001E39E2">
        <w:t>Patients</w:t>
      </w:r>
      <w:r w:rsidR="00616108">
        <w:t xml:space="preserve"> </w:t>
      </w:r>
      <w:r w:rsidR="001349A8">
        <w:t>&lt;</w:t>
      </w:r>
      <w:r w:rsidR="00616108">
        <w:t xml:space="preserve"> </w:t>
      </w:r>
      <w:r w:rsidRPr="001E39E2">
        <w:t>65</w:t>
      </w:r>
      <w:r w:rsidR="00616108">
        <w:t xml:space="preserve"> </w:t>
      </w:r>
      <w:r w:rsidRPr="001E39E2">
        <w:t>years</w:t>
      </w:r>
      <w:r w:rsidR="00616108">
        <w:t xml:space="preserve"> </w:t>
      </w:r>
      <w:r w:rsidRPr="001E39E2">
        <w:t>of</w:t>
      </w:r>
      <w:r w:rsidR="00616108">
        <w:t xml:space="preserve"> </w:t>
      </w:r>
      <w:r w:rsidRPr="001E39E2">
        <w:t>age</w:t>
      </w:r>
      <w:r w:rsidR="00616108">
        <w:t xml:space="preserve"> </w:t>
      </w:r>
      <w:r w:rsidRPr="001E39E2">
        <w:t>or</w:t>
      </w:r>
      <w:r w:rsidR="00616108">
        <w:t xml:space="preserve"> </w:t>
      </w:r>
      <w:r w:rsidR="001349A8">
        <w:t>≥</w:t>
      </w:r>
      <w:r w:rsidR="00616108">
        <w:t xml:space="preserve"> </w:t>
      </w:r>
      <w:r w:rsidRPr="001E39E2">
        <w:t>65</w:t>
      </w:r>
      <w:r w:rsidR="00616108">
        <w:t xml:space="preserve"> </w:t>
      </w:r>
      <w:r w:rsidRPr="001E39E2">
        <w:t>years</w:t>
      </w:r>
      <w:r w:rsidR="00616108">
        <w:t xml:space="preserve"> </w:t>
      </w:r>
      <w:r w:rsidRPr="001E39E2">
        <w:t>of</w:t>
      </w:r>
      <w:r w:rsidR="00616108">
        <w:t xml:space="preserve"> </w:t>
      </w:r>
      <w:r w:rsidRPr="001E39E2">
        <w:t>age;</w:t>
      </w:r>
      <w:r w:rsidR="00616108">
        <w:t xml:space="preserve"> </w:t>
      </w:r>
      <w:r w:rsidRPr="001E39E2">
        <w:t>f.</w:t>
      </w:r>
      <w:r w:rsidR="00616108">
        <w:t xml:space="preserve"> </w:t>
      </w:r>
      <w:r w:rsidRPr="001E39E2">
        <w:t>+/-</w:t>
      </w:r>
      <w:r w:rsidR="00616108">
        <w:t xml:space="preserve"> </w:t>
      </w:r>
      <w:r w:rsidRPr="001E39E2">
        <w:t>immunocompromised</w:t>
      </w:r>
    </w:p>
    <w:p w14:paraId="08D5A203" w14:textId="2D6ACF72" w:rsidR="00F96EC9" w:rsidRDefault="001E39E2" w:rsidP="00D556FA">
      <w:pPr>
        <w:pStyle w:val="Numberbullet0"/>
        <w:numPr>
          <w:ilvl w:val="0"/>
          <w:numId w:val="12"/>
        </w:numPr>
      </w:pPr>
      <w:r w:rsidRPr="001E39E2">
        <w:t>To</w:t>
      </w:r>
      <w:r w:rsidR="00616108">
        <w:t xml:space="preserve"> </w:t>
      </w:r>
      <w:r w:rsidRPr="001E39E2">
        <w:t>determine</w:t>
      </w:r>
      <w:r w:rsidR="00616108">
        <w:t xml:space="preserve"> </w:t>
      </w:r>
      <w:r w:rsidRPr="001E39E2">
        <w:t>if</w:t>
      </w:r>
      <w:r w:rsidR="00616108">
        <w:t xml:space="preserve"> </w:t>
      </w:r>
      <w:r w:rsidRPr="001E39E2">
        <w:t>a</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combined</w:t>
      </w:r>
      <w:r w:rsidR="00616108">
        <w:t xml:space="preserve"> </w:t>
      </w:r>
      <w:r w:rsidRPr="001E39E2">
        <w:t>monoclonal</w:t>
      </w:r>
      <w:r w:rsidR="00616108">
        <w:t xml:space="preserve"> </w:t>
      </w:r>
      <w:r w:rsidRPr="001E39E2">
        <w:t>antibody</w:t>
      </w:r>
      <w:r w:rsidR="00616108">
        <w:t xml:space="preserve"> </w:t>
      </w:r>
      <w:r w:rsidRPr="001E39E2">
        <w:t>therapy</w:t>
      </w:r>
      <w:r w:rsidR="00616108">
        <w:t xml:space="preserve"> </w:t>
      </w:r>
      <w:r w:rsidRPr="001E39E2">
        <w:t>(MK-3415A)</w:t>
      </w:r>
      <w:r w:rsidR="00616108">
        <w:t xml:space="preserve"> </w:t>
      </w:r>
      <w:r w:rsidRPr="001E39E2">
        <w:t>with</w:t>
      </w:r>
      <w:r w:rsidR="00616108">
        <w:t xml:space="preserve"> </w:t>
      </w:r>
      <w:r w:rsidRPr="001E39E2">
        <w:t>SoC</w:t>
      </w:r>
      <w:r w:rsidR="00616108">
        <w:t xml:space="preserve"> </w:t>
      </w:r>
      <w:r w:rsidRPr="001E39E2">
        <w:t>therapy</w:t>
      </w:r>
      <w:r w:rsidR="00616108">
        <w:t xml:space="preserve"> </w:t>
      </w:r>
      <w:r w:rsidRPr="001E39E2">
        <w:t>decreases</w:t>
      </w:r>
      <w:r w:rsidR="00616108">
        <w:t xml:space="preserve"> </w:t>
      </w:r>
      <w:r w:rsidRPr="001E39E2">
        <w:t>the</w:t>
      </w:r>
      <w:r w:rsidR="00616108">
        <w:t xml:space="preserve"> </w:t>
      </w:r>
      <w:r w:rsidRPr="001E39E2">
        <w:t>proportion</w:t>
      </w:r>
      <w:r w:rsidR="00616108">
        <w:t xml:space="preserve"> </w:t>
      </w:r>
      <w:r w:rsidRPr="001E39E2">
        <w:t>with</w:t>
      </w:r>
      <w:r w:rsidR="00616108">
        <w:t xml:space="preserve"> </w:t>
      </w:r>
      <w:r w:rsidRPr="001E39E2">
        <w:t>CDI</w:t>
      </w:r>
      <w:r w:rsidR="00616108">
        <w:t xml:space="preserve"> </w:t>
      </w:r>
      <w:r w:rsidRPr="001E39E2">
        <w:t>recurrence</w:t>
      </w:r>
      <w:r w:rsidR="00616108">
        <w:t xml:space="preserve"> </w:t>
      </w:r>
      <w:r w:rsidRPr="001E39E2">
        <w:t>over</w:t>
      </w:r>
      <w:r w:rsidR="00616108">
        <w:t xml:space="preserve"> </w:t>
      </w:r>
      <w:r w:rsidRPr="001E39E2">
        <w:t>a</w:t>
      </w:r>
      <w:r w:rsidR="00616108">
        <w:t xml:space="preserve"> </w:t>
      </w:r>
      <w:r w:rsidRPr="001E39E2">
        <w:t>period</w:t>
      </w:r>
      <w:r w:rsidR="00616108">
        <w:t xml:space="preserve"> </w:t>
      </w:r>
      <w:r w:rsidRPr="001E39E2">
        <w:t>of</w:t>
      </w:r>
      <w:r w:rsidR="00616108">
        <w:t xml:space="preserve"> </w:t>
      </w:r>
      <w:r w:rsidRPr="001E39E2">
        <w:t>12</w:t>
      </w:r>
      <w:r w:rsidR="00616108">
        <w:t xml:space="preserve"> </w:t>
      </w:r>
      <w:r w:rsidR="001349A8">
        <w:t>weeks</w:t>
      </w:r>
      <w:r w:rsidR="00616108">
        <w:t xml:space="preserve"> </w:t>
      </w:r>
      <w:r w:rsidR="00691260">
        <w:t>versus</w:t>
      </w:r>
      <w:r w:rsidR="00616108">
        <w:t xml:space="preserve"> </w:t>
      </w:r>
      <w:r w:rsidRPr="001E39E2">
        <w:t>a</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MK-6072</w:t>
      </w:r>
      <w:r w:rsidR="00616108">
        <w:t xml:space="preserve"> </w:t>
      </w:r>
      <w:r w:rsidRPr="001E39E2">
        <w:t>with</w:t>
      </w:r>
      <w:r w:rsidR="00616108">
        <w:t xml:space="preserve"> </w:t>
      </w:r>
      <w:r w:rsidRPr="001E39E2">
        <w:t>SoC</w:t>
      </w:r>
      <w:r w:rsidR="00616108">
        <w:t xml:space="preserve"> </w:t>
      </w:r>
      <w:r w:rsidRPr="001E39E2">
        <w:t>therapy</w:t>
      </w:r>
    </w:p>
    <w:p w14:paraId="06B50956" w14:textId="10A4D26B" w:rsidR="00956ACB" w:rsidRPr="001E39E2" w:rsidRDefault="001E39E2" w:rsidP="00D556FA">
      <w:pPr>
        <w:pStyle w:val="Numberbullet0"/>
        <w:numPr>
          <w:ilvl w:val="0"/>
          <w:numId w:val="12"/>
        </w:numPr>
      </w:pPr>
      <w:r w:rsidRPr="001E39E2">
        <w:t>To</w:t>
      </w:r>
      <w:r w:rsidR="00616108">
        <w:t xml:space="preserve"> </w:t>
      </w:r>
      <w:r w:rsidRPr="001E39E2">
        <w:t>assess</w:t>
      </w:r>
      <w:r w:rsidR="00616108">
        <w:t xml:space="preserve"> </w:t>
      </w:r>
      <w:r w:rsidRPr="001E39E2">
        <w:t>infusion-specific</w:t>
      </w:r>
      <w:r w:rsidR="00616108">
        <w:t xml:space="preserve"> </w:t>
      </w:r>
      <w:r w:rsidRPr="001E39E2">
        <w:t>reactions.</w:t>
      </w:r>
    </w:p>
    <w:p w14:paraId="6A33DD37" w14:textId="6AE03256" w:rsidR="00F96EC9" w:rsidRDefault="001E39E2" w:rsidP="001E39E2">
      <w:r w:rsidRPr="001E39E2">
        <w:t>An</w:t>
      </w:r>
      <w:r w:rsidR="00616108">
        <w:t xml:space="preserve"> </w:t>
      </w:r>
      <w:r w:rsidRPr="001E39E2">
        <w:t>extended</w:t>
      </w:r>
      <w:r w:rsidR="00616108">
        <w:t xml:space="preserve"> </w:t>
      </w:r>
      <w:r w:rsidRPr="001E39E2">
        <w:t>follow-up</w:t>
      </w:r>
      <w:r w:rsidR="00616108">
        <w:t xml:space="preserve"> </w:t>
      </w:r>
      <w:r w:rsidRPr="001E39E2">
        <w:t>period</w:t>
      </w:r>
      <w:r w:rsidR="00616108">
        <w:t xml:space="preserve"> </w:t>
      </w:r>
      <w:r w:rsidRPr="001E39E2">
        <w:t>of</w:t>
      </w:r>
      <w:r w:rsidR="00616108">
        <w:t xml:space="preserve"> </w:t>
      </w:r>
      <w:r w:rsidRPr="001E39E2">
        <w:t>9</w:t>
      </w:r>
      <w:r w:rsidR="00616108">
        <w:t xml:space="preserve"> </w:t>
      </w:r>
      <w:r w:rsidRPr="001E39E2">
        <w:t>months</w:t>
      </w:r>
      <w:r w:rsidR="00616108">
        <w:t xml:space="preserve"> </w:t>
      </w:r>
      <w:r w:rsidRPr="001E39E2">
        <w:t>was</w:t>
      </w:r>
      <w:r w:rsidR="00616108">
        <w:t xml:space="preserve"> </w:t>
      </w:r>
      <w:r w:rsidRPr="001E39E2">
        <w:t>conducted</w:t>
      </w:r>
      <w:r w:rsidR="00616108">
        <w:t xml:space="preserve"> </w:t>
      </w:r>
      <w:r w:rsidRPr="001E39E2">
        <w:t>in</w:t>
      </w:r>
      <w:r w:rsidR="00616108">
        <w:t xml:space="preserve"> </w:t>
      </w:r>
      <w:r w:rsidRPr="001E39E2">
        <w:t>a</w:t>
      </w:r>
      <w:r w:rsidR="00616108">
        <w:t xml:space="preserve"> </w:t>
      </w:r>
      <w:r w:rsidRPr="001E39E2">
        <w:t>subset</w:t>
      </w:r>
      <w:r w:rsidR="00616108">
        <w:t xml:space="preserve"> </w:t>
      </w:r>
      <w:r w:rsidRPr="001E39E2">
        <w:t>of</w:t>
      </w:r>
      <w:r w:rsidR="00616108">
        <w:t xml:space="preserve"> </w:t>
      </w:r>
      <w:r w:rsidR="00691260">
        <w:t>approximately</w:t>
      </w:r>
      <w:r w:rsidRPr="001E39E2">
        <w:t>300</w:t>
      </w:r>
      <w:r w:rsidR="00616108">
        <w:t xml:space="preserve"> </w:t>
      </w:r>
      <w:r w:rsidRPr="001E39E2">
        <w:t>subjects</w:t>
      </w:r>
      <w:r w:rsidR="00616108">
        <w:t xml:space="preserve"> </w:t>
      </w:r>
      <w:r w:rsidRPr="001E39E2">
        <w:t>to</w:t>
      </w:r>
      <w:r w:rsidR="00616108">
        <w:t xml:space="preserve"> </w:t>
      </w:r>
      <w:r w:rsidRPr="001E39E2">
        <w:t>assess</w:t>
      </w:r>
      <w:r w:rsidR="00616108">
        <w:t xml:space="preserve"> </w:t>
      </w:r>
      <w:r w:rsidRPr="001E39E2">
        <w:t>for</w:t>
      </w:r>
      <w:r w:rsidR="00616108">
        <w:t xml:space="preserve"> </w:t>
      </w:r>
      <w:r w:rsidRPr="001E39E2">
        <w:t>CDI</w:t>
      </w:r>
      <w:r w:rsidR="00616108">
        <w:t xml:space="preserve"> </w:t>
      </w:r>
      <w:r w:rsidRPr="001E39E2">
        <w:t>recurrence</w:t>
      </w:r>
      <w:r w:rsidR="00616108">
        <w:t xml:space="preserve"> </w:t>
      </w:r>
      <w:r w:rsidRPr="001E39E2">
        <w:t>through</w:t>
      </w:r>
      <w:r w:rsidR="00616108">
        <w:t xml:space="preserve"> </w:t>
      </w:r>
      <w:r w:rsidRPr="001E39E2">
        <w:t>Month</w:t>
      </w:r>
      <w:r w:rsidR="00616108">
        <w:t xml:space="preserve"> </w:t>
      </w:r>
      <w:r w:rsidRPr="001E39E2">
        <w:t>12</w:t>
      </w:r>
      <w:r w:rsidR="0073359E">
        <w:t>.</w:t>
      </w:r>
      <w:r w:rsidR="00616108">
        <w:t xml:space="preserve"> </w:t>
      </w:r>
      <w:r w:rsidR="0073359E">
        <w:t>Subjects</w:t>
      </w:r>
      <w:r w:rsidR="00616108">
        <w:t xml:space="preserve"> </w:t>
      </w:r>
      <w:r w:rsidR="0073359E">
        <w:t>who</w:t>
      </w:r>
      <w:r w:rsidR="00616108">
        <w:t xml:space="preserve"> </w:t>
      </w:r>
      <w:r w:rsidR="0073359E">
        <w:t>completed</w:t>
      </w:r>
      <w:r w:rsidR="00616108">
        <w:t xml:space="preserve"> </w:t>
      </w:r>
      <w:r w:rsidR="0073359E">
        <w:t>the</w:t>
      </w:r>
      <w:r w:rsidR="00616108">
        <w:t xml:space="preserve"> </w:t>
      </w:r>
      <w:r w:rsidR="0073359E">
        <w:t>12</w:t>
      </w:r>
      <w:r w:rsidR="00616108">
        <w:t xml:space="preserve"> </w:t>
      </w:r>
      <w:r w:rsidR="0073359E">
        <w:t>w</w:t>
      </w:r>
      <w:r w:rsidR="001349A8">
        <w:t>eek</w:t>
      </w:r>
      <w:r w:rsidR="00616108">
        <w:t xml:space="preserve"> </w:t>
      </w:r>
      <w:r w:rsidRPr="001E39E2">
        <w:t>main</w:t>
      </w:r>
      <w:r w:rsidR="00616108">
        <w:t xml:space="preserve"> </w:t>
      </w:r>
      <w:r w:rsidRPr="001E39E2">
        <w:t>study</w:t>
      </w:r>
      <w:r w:rsidR="00616108">
        <w:t xml:space="preserve"> </w:t>
      </w:r>
      <w:r w:rsidRPr="001E39E2">
        <w:t>were</w:t>
      </w:r>
      <w:r w:rsidR="00616108">
        <w:t xml:space="preserve"> </w:t>
      </w:r>
      <w:r w:rsidRPr="001E39E2">
        <w:t>eligible</w:t>
      </w:r>
      <w:r w:rsidR="00616108">
        <w:t xml:space="preserve"> </w:t>
      </w:r>
      <w:r w:rsidRPr="001E39E2">
        <w:t>to</w:t>
      </w:r>
      <w:r w:rsidR="00616108">
        <w:t xml:space="preserve"> </w:t>
      </w:r>
      <w:r w:rsidRPr="001E39E2">
        <w:t>participate</w:t>
      </w:r>
      <w:r w:rsidR="00616108">
        <w:t xml:space="preserve"> </w:t>
      </w:r>
      <w:r w:rsidRPr="001E39E2">
        <w:t>in</w:t>
      </w:r>
      <w:r w:rsidR="00616108">
        <w:t xml:space="preserve"> </w:t>
      </w:r>
      <w:r w:rsidRPr="001E39E2">
        <w:t>the</w:t>
      </w:r>
      <w:r w:rsidR="00616108">
        <w:t xml:space="preserve"> </w:t>
      </w:r>
      <w:r w:rsidRPr="001E39E2">
        <w:t>extension</w:t>
      </w:r>
      <w:r w:rsidR="00616108">
        <w:t xml:space="preserve"> </w:t>
      </w:r>
      <w:r w:rsidRPr="001E39E2">
        <w:t>phase.</w:t>
      </w:r>
      <w:r w:rsidR="00616108">
        <w:t xml:space="preserve"> </w:t>
      </w:r>
      <w:r w:rsidRPr="001E39E2">
        <w:t>For</w:t>
      </w:r>
      <w:r w:rsidR="00616108">
        <w:t xml:space="preserve"> </w:t>
      </w:r>
      <w:r w:rsidRPr="001E39E2">
        <w:t>these</w:t>
      </w:r>
      <w:r w:rsidR="00616108">
        <w:t xml:space="preserve"> </w:t>
      </w:r>
      <w:r w:rsidRPr="001E39E2">
        <w:t>subjects,</w:t>
      </w:r>
      <w:r w:rsidR="00616108">
        <w:t xml:space="preserve"> </w:t>
      </w:r>
      <w:r w:rsidRPr="001E39E2">
        <w:t>any</w:t>
      </w:r>
      <w:r w:rsidR="00616108">
        <w:t xml:space="preserve"> </w:t>
      </w:r>
      <w:r w:rsidRPr="001E39E2">
        <w:t>AE</w:t>
      </w:r>
      <w:r w:rsidR="00616108">
        <w:t xml:space="preserve"> </w:t>
      </w:r>
      <w:r w:rsidRPr="001E39E2">
        <w:t>with</w:t>
      </w:r>
      <w:r w:rsidR="00616108">
        <w:t xml:space="preserve"> </w:t>
      </w:r>
      <w:r w:rsidRPr="001E39E2">
        <w:t>an</w:t>
      </w:r>
      <w:r w:rsidR="00616108">
        <w:t xml:space="preserve"> </w:t>
      </w:r>
      <w:r w:rsidRPr="001E39E2">
        <w:t>outcome</w:t>
      </w:r>
      <w:r w:rsidR="00616108">
        <w:t xml:space="preserve"> </w:t>
      </w:r>
      <w:r w:rsidRPr="001E39E2">
        <w:t>of</w:t>
      </w:r>
      <w:r w:rsidR="00616108">
        <w:t xml:space="preserve"> </w:t>
      </w:r>
      <w:r w:rsidRPr="001E39E2">
        <w:t>death</w:t>
      </w:r>
      <w:r w:rsidR="00616108">
        <w:t xml:space="preserve"> </w:t>
      </w:r>
      <w:r w:rsidRPr="001E39E2">
        <w:t>was</w:t>
      </w:r>
      <w:r w:rsidR="00616108">
        <w:t xml:space="preserve"> </w:t>
      </w:r>
      <w:r w:rsidRPr="001E39E2">
        <w:t>reported</w:t>
      </w:r>
      <w:r w:rsidR="00616108">
        <w:t xml:space="preserve"> </w:t>
      </w:r>
      <w:r w:rsidRPr="001E39E2">
        <w:t>through</w:t>
      </w:r>
      <w:r w:rsidR="00616108">
        <w:t xml:space="preserve"> </w:t>
      </w:r>
      <w:r w:rsidRPr="001E39E2">
        <w:t>the</w:t>
      </w:r>
      <w:r w:rsidR="00616108">
        <w:t xml:space="preserve"> </w:t>
      </w:r>
      <w:r w:rsidRPr="001E39E2">
        <w:t>end</w:t>
      </w:r>
      <w:r w:rsidR="00616108">
        <w:t xml:space="preserve"> </w:t>
      </w:r>
      <w:r w:rsidRPr="001E39E2">
        <w:t>of</w:t>
      </w:r>
      <w:r w:rsidR="00616108">
        <w:t xml:space="preserve"> </w:t>
      </w:r>
      <w:r w:rsidRPr="001E39E2">
        <w:t>the</w:t>
      </w:r>
      <w:r w:rsidR="00616108">
        <w:t xml:space="preserve"> </w:t>
      </w:r>
      <w:r w:rsidRPr="001E39E2">
        <w:t>12</w:t>
      </w:r>
      <w:r w:rsidR="00616108">
        <w:t xml:space="preserve"> </w:t>
      </w:r>
      <w:r w:rsidRPr="001E39E2">
        <w:t>month</w:t>
      </w:r>
      <w:r w:rsidR="00616108">
        <w:t xml:space="preserve"> </w:t>
      </w:r>
      <w:r w:rsidRPr="001E39E2">
        <w:t>follow-up</w:t>
      </w:r>
      <w:r w:rsidR="00616108">
        <w:t xml:space="preserve"> </w:t>
      </w:r>
      <w:r w:rsidRPr="001E39E2">
        <w:t>period.</w:t>
      </w:r>
      <w:r w:rsidR="00616108">
        <w:t xml:space="preserve"> </w:t>
      </w:r>
      <w:r w:rsidRPr="001E39E2">
        <w:t>Additionally,</w:t>
      </w:r>
      <w:r w:rsidR="00616108">
        <w:t xml:space="preserve"> </w:t>
      </w:r>
      <w:r w:rsidRPr="001E39E2">
        <w:t>any</w:t>
      </w:r>
      <w:r w:rsidR="00616108">
        <w:t xml:space="preserve"> </w:t>
      </w:r>
      <w:r w:rsidRPr="001E39E2">
        <w:t>SAE</w:t>
      </w:r>
      <w:r w:rsidR="00616108">
        <w:t xml:space="preserve"> </w:t>
      </w:r>
      <w:r w:rsidRPr="001E39E2">
        <w:t>considered</w:t>
      </w:r>
      <w:r w:rsidR="00616108">
        <w:t xml:space="preserve"> </w:t>
      </w:r>
      <w:r w:rsidRPr="001E39E2">
        <w:t>to</w:t>
      </w:r>
      <w:r w:rsidR="00616108">
        <w:t xml:space="preserve"> </w:t>
      </w:r>
      <w:r w:rsidRPr="001E39E2">
        <w:t>be</w:t>
      </w:r>
      <w:r w:rsidR="00616108">
        <w:t xml:space="preserve"> </w:t>
      </w:r>
      <w:r w:rsidRPr="001E39E2">
        <w:t>related</w:t>
      </w:r>
      <w:r w:rsidR="00616108">
        <w:t xml:space="preserve"> </w:t>
      </w:r>
      <w:r w:rsidRPr="001E39E2">
        <w:t>to</w:t>
      </w:r>
      <w:r w:rsidR="00616108">
        <w:t xml:space="preserve"> </w:t>
      </w:r>
      <w:r w:rsidRPr="001E39E2">
        <w:t>the</w:t>
      </w:r>
      <w:r w:rsidR="00616108">
        <w:t xml:space="preserve"> </w:t>
      </w:r>
      <w:r w:rsidRPr="001E39E2">
        <w:t>study</w:t>
      </w:r>
      <w:r w:rsidR="00616108">
        <w:t xml:space="preserve"> </w:t>
      </w:r>
      <w:r w:rsidRPr="001E39E2">
        <w:t>infusion</w:t>
      </w:r>
      <w:r w:rsidR="00616108">
        <w:t xml:space="preserve"> </w:t>
      </w:r>
      <w:r w:rsidRPr="001E39E2">
        <w:t>was</w:t>
      </w:r>
      <w:r w:rsidR="00616108">
        <w:t xml:space="preserve"> </w:t>
      </w:r>
      <w:r w:rsidRPr="001E39E2">
        <w:t>to</w:t>
      </w:r>
      <w:r w:rsidR="00616108">
        <w:t xml:space="preserve"> </w:t>
      </w:r>
      <w:r w:rsidRPr="001E39E2">
        <w:t>be</w:t>
      </w:r>
      <w:r w:rsidR="00616108">
        <w:t xml:space="preserve"> </w:t>
      </w:r>
      <w:r w:rsidRPr="001E39E2">
        <w:t>recorded</w:t>
      </w:r>
      <w:r w:rsidR="00616108">
        <w:t xml:space="preserve"> </w:t>
      </w:r>
      <w:r w:rsidRPr="001E39E2">
        <w:t>at</w:t>
      </w:r>
      <w:r w:rsidR="00616108">
        <w:t xml:space="preserve"> </w:t>
      </w:r>
      <w:r w:rsidRPr="001E39E2">
        <w:t>any</w:t>
      </w:r>
      <w:r w:rsidR="00616108">
        <w:t xml:space="preserve"> </w:t>
      </w:r>
      <w:r w:rsidRPr="001E39E2">
        <w:t>time</w:t>
      </w:r>
      <w:r w:rsidR="00616108">
        <w:t xml:space="preserve"> </w:t>
      </w:r>
      <w:r w:rsidRPr="001E39E2">
        <w:t>during</w:t>
      </w:r>
      <w:r w:rsidR="00616108">
        <w:t xml:space="preserve"> </w:t>
      </w:r>
      <w:r w:rsidRPr="001E39E2">
        <w:t>the</w:t>
      </w:r>
      <w:r w:rsidR="00616108">
        <w:t xml:space="preserve"> </w:t>
      </w:r>
      <w:r w:rsidRPr="001E39E2">
        <w:t>study</w:t>
      </w:r>
      <w:r w:rsidR="00F96EC9">
        <w:t>.</w:t>
      </w:r>
    </w:p>
    <w:p w14:paraId="62BA70ED" w14:textId="77777777" w:rsidR="0073359E" w:rsidRPr="0073359E" w:rsidRDefault="0073359E" w:rsidP="0073359E">
      <w:pPr>
        <w:pStyle w:val="Heading7"/>
        <w:rPr>
          <w:sz w:val="20"/>
        </w:rPr>
      </w:pPr>
      <w:r w:rsidRPr="0073359E">
        <w:rPr>
          <w:sz w:val="20"/>
        </w:rPr>
        <w:lastRenderedPageBreak/>
        <w:t>Locations</w:t>
      </w:r>
    </w:p>
    <w:p w14:paraId="258B2E28" w14:textId="13093D04" w:rsidR="00F96EC9" w:rsidRDefault="001349A8" w:rsidP="001E39E2">
      <w:r>
        <w:t>n</w:t>
      </w:r>
      <w:r w:rsidR="00616108">
        <w:t xml:space="preserve"> </w:t>
      </w:r>
      <w:r>
        <w:t>=</w:t>
      </w:r>
      <w:r w:rsidR="00616108">
        <w:t xml:space="preserve"> </w:t>
      </w:r>
      <w:r w:rsidR="001E39E2" w:rsidRPr="001E39E2">
        <w:t>200:</w:t>
      </w:r>
      <w:r w:rsidR="00616108">
        <w:t xml:space="preserve"> </w:t>
      </w:r>
      <w:r w:rsidR="001E39E2" w:rsidRPr="001E39E2">
        <w:t>US</w:t>
      </w:r>
      <w:r w:rsidR="00616108">
        <w:t xml:space="preserve"> </w:t>
      </w:r>
      <w:r w:rsidR="001E39E2" w:rsidRPr="001E39E2">
        <w:t>(47);</w:t>
      </w:r>
      <w:r w:rsidR="00616108">
        <w:t xml:space="preserve"> </w:t>
      </w:r>
      <w:r w:rsidR="001E39E2" w:rsidRPr="001E39E2">
        <w:t>Japan</w:t>
      </w:r>
      <w:r w:rsidR="00616108">
        <w:t xml:space="preserve"> </w:t>
      </w:r>
      <w:r w:rsidR="001E39E2" w:rsidRPr="001E39E2">
        <w:t>(35);</w:t>
      </w:r>
      <w:r w:rsidR="00616108">
        <w:t xml:space="preserve"> </w:t>
      </w:r>
      <w:r w:rsidR="001E39E2" w:rsidRPr="001E39E2">
        <w:t>South</w:t>
      </w:r>
      <w:r w:rsidR="00616108">
        <w:t xml:space="preserve"> </w:t>
      </w:r>
      <w:r w:rsidR="001E39E2" w:rsidRPr="001E39E2">
        <w:t>Korea</w:t>
      </w:r>
      <w:r w:rsidR="00616108">
        <w:t xml:space="preserve"> </w:t>
      </w:r>
      <w:r w:rsidR="001E39E2" w:rsidRPr="001E39E2">
        <w:t>(15);</w:t>
      </w:r>
      <w:r w:rsidR="00616108">
        <w:t xml:space="preserve"> </w:t>
      </w:r>
      <w:r w:rsidR="001E39E2" w:rsidRPr="001E39E2">
        <w:t>Poland</w:t>
      </w:r>
      <w:r w:rsidR="00616108">
        <w:t xml:space="preserve"> </w:t>
      </w:r>
      <w:r w:rsidR="001E39E2" w:rsidRPr="001E39E2">
        <w:t>(14);</w:t>
      </w:r>
      <w:r w:rsidR="00616108">
        <w:t xml:space="preserve"> </w:t>
      </w:r>
      <w:r w:rsidR="001E39E2" w:rsidRPr="001E39E2">
        <w:t>France</w:t>
      </w:r>
      <w:r w:rsidR="00616108">
        <w:t xml:space="preserve"> </w:t>
      </w:r>
      <w:r w:rsidR="001E39E2" w:rsidRPr="001E39E2">
        <w:t>(11);</w:t>
      </w:r>
      <w:r w:rsidR="00616108">
        <w:t xml:space="preserve"> </w:t>
      </w:r>
      <w:r w:rsidR="001E39E2" w:rsidRPr="001E39E2">
        <w:t>Turkey</w:t>
      </w:r>
      <w:r w:rsidR="00616108">
        <w:t xml:space="preserve"> </w:t>
      </w:r>
      <w:r w:rsidR="001E39E2" w:rsidRPr="001E39E2">
        <w:t>(10);</w:t>
      </w:r>
      <w:r w:rsidR="00616108">
        <w:t xml:space="preserve"> </w:t>
      </w:r>
      <w:r w:rsidR="001E39E2" w:rsidRPr="001E39E2">
        <w:t>Argentina</w:t>
      </w:r>
      <w:r w:rsidR="00616108">
        <w:t xml:space="preserve"> </w:t>
      </w:r>
      <w:r w:rsidR="001E39E2" w:rsidRPr="001E39E2">
        <w:t>(9);</w:t>
      </w:r>
      <w:r w:rsidR="00616108">
        <w:t xml:space="preserve"> </w:t>
      </w:r>
      <w:r w:rsidR="001E39E2" w:rsidRPr="001E39E2">
        <w:t>Czech</w:t>
      </w:r>
      <w:r w:rsidR="00616108">
        <w:t xml:space="preserve"> </w:t>
      </w:r>
      <w:r w:rsidR="001E39E2" w:rsidRPr="001E39E2">
        <w:t>Republic</w:t>
      </w:r>
      <w:r w:rsidR="00616108">
        <w:t xml:space="preserve"> </w:t>
      </w:r>
      <w:r w:rsidR="001E39E2" w:rsidRPr="001E39E2">
        <w:t>(8);</w:t>
      </w:r>
      <w:r w:rsidR="00616108">
        <w:t xml:space="preserve"> </w:t>
      </w:r>
      <w:r w:rsidR="001E39E2" w:rsidRPr="001E39E2">
        <w:t>Spain</w:t>
      </w:r>
      <w:r w:rsidR="00616108">
        <w:t xml:space="preserve"> </w:t>
      </w:r>
      <w:r w:rsidR="001E39E2" w:rsidRPr="001E39E2">
        <w:t>(8);</w:t>
      </w:r>
      <w:r w:rsidR="00616108">
        <w:t xml:space="preserve"> </w:t>
      </w:r>
      <w:r w:rsidR="001E39E2" w:rsidRPr="001E39E2">
        <w:t>Taiwan</w:t>
      </w:r>
      <w:r w:rsidR="00616108">
        <w:t xml:space="preserve"> </w:t>
      </w:r>
      <w:r w:rsidR="001E39E2" w:rsidRPr="001E39E2">
        <w:t>(8);</w:t>
      </w:r>
      <w:r w:rsidR="00616108">
        <w:t xml:space="preserve"> </w:t>
      </w:r>
      <w:r w:rsidR="001E39E2" w:rsidRPr="001E39E2">
        <w:t>Germany</w:t>
      </w:r>
      <w:r w:rsidR="00616108">
        <w:t xml:space="preserve"> </w:t>
      </w:r>
      <w:r w:rsidR="001E39E2" w:rsidRPr="001E39E2">
        <w:t>(7);</w:t>
      </w:r>
      <w:r w:rsidR="00616108">
        <w:t xml:space="preserve"> </w:t>
      </w:r>
      <w:r w:rsidR="001E39E2" w:rsidRPr="001E39E2">
        <w:t>Russia</w:t>
      </w:r>
      <w:r w:rsidR="00616108">
        <w:t xml:space="preserve"> </w:t>
      </w:r>
      <w:r w:rsidR="001E39E2" w:rsidRPr="001E39E2">
        <w:t>(7);</w:t>
      </w:r>
      <w:r w:rsidR="00616108">
        <w:t xml:space="preserve"> </w:t>
      </w:r>
      <w:r w:rsidR="001E39E2" w:rsidRPr="001E39E2">
        <w:t>Canada</w:t>
      </w:r>
      <w:r w:rsidR="00616108">
        <w:t xml:space="preserve"> </w:t>
      </w:r>
      <w:r w:rsidR="001E39E2" w:rsidRPr="001E39E2">
        <w:t>(6);</w:t>
      </w:r>
      <w:r w:rsidR="00616108">
        <w:t xml:space="preserve"> </w:t>
      </w:r>
      <w:r w:rsidR="001E39E2" w:rsidRPr="001E39E2">
        <w:t>Sweden</w:t>
      </w:r>
      <w:r w:rsidR="00616108">
        <w:t xml:space="preserve"> </w:t>
      </w:r>
      <w:r w:rsidR="001E39E2" w:rsidRPr="001E39E2">
        <w:t>(6);</w:t>
      </w:r>
      <w:r w:rsidR="00616108">
        <w:t xml:space="preserve"> </w:t>
      </w:r>
      <w:r w:rsidR="001E39E2" w:rsidRPr="001E39E2">
        <w:t>Finland</w:t>
      </w:r>
      <w:r w:rsidR="00616108">
        <w:t xml:space="preserve"> </w:t>
      </w:r>
      <w:r w:rsidR="001E39E2" w:rsidRPr="001E39E2">
        <w:t>(5);</w:t>
      </w:r>
      <w:r w:rsidR="00616108">
        <w:t xml:space="preserve"> </w:t>
      </w:r>
      <w:r w:rsidR="001E39E2" w:rsidRPr="001E39E2">
        <w:t>Israel</w:t>
      </w:r>
      <w:r w:rsidR="00616108">
        <w:t xml:space="preserve"> </w:t>
      </w:r>
      <w:r w:rsidR="001E39E2" w:rsidRPr="001E39E2">
        <w:t>(3);</w:t>
      </w:r>
      <w:r w:rsidR="00616108">
        <w:t xml:space="preserve"> </w:t>
      </w:r>
      <w:r w:rsidR="001E39E2" w:rsidRPr="001E39E2">
        <w:t>and</w:t>
      </w:r>
      <w:r w:rsidR="00616108">
        <w:t xml:space="preserve"> </w:t>
      </w:r>
      <w:r w:rsidR="001E39E2" w:rsidRPr="001E39E2">
        <w:t>Switzerland</w:t>
      </w:r>
      <w:r w:rsidR="00616108">
        <w:t xml:space="preserve"> </w:t>
      </w:r>
      <w:r w:rsidR="001E39E2" w:rsidRPr="001E39E2">
        <w:t>(1)</w:t>
      </w:r>
      <w:r w:rsidR="00F96EC9">
        <w:t>.</w:t>
      </w:r>
    </w:p>
    <w:p w14:paraId="67768A3F" w14:textId="76B86A67" w:rsidR="001E39E2" w:rsidRPr="001E39E2" w:rsidRDefault="0073359E" w:rsidP="001E39E2">
      <w:r>
        <w:t>Dates:</w:t>
      </w:r>
      <w:r w:rsidR="00616108">
        <w:t xml:space="preserve"> </w:t>
      </w:r>
      <w:r>
        <w:t>9</w:t>
      </w:r>
      <w:r w:rsidR="00616108">
        <w:t xml:space="preserve"> </w:t>
      </w:r>
      <w:r w:rsidR="001E39E2" w:rsidRPr="001E39E2">
        <w:t>Feb</w:t>
      </w:r>
      <w:r>
        <w:t>ruary</w:t>
      </w:r>
      <w:r w:rsidR="00616108">
        <w:t xml:space="preserve"> </w:t>
      </w:r>
      <w:r>
        <w:t>2012</w:t>
      </w:r>
      <w:r w:rsidR="00616108">
        <w:t xml:space="preserve"> </w:t>
      </w:r>
      <w:r>
        <w:t>to</w:t>
      </w:r>
      <w:r w:rsidR="00616108">
        <w:t xml:space="preserve"> </w:t>
      </w:r>
      <w:r>
        <w:t>22</w:t>
      </w:r>
      <w:r w:rsidR="00616108">
        <w:t xml:space="preserve"> </w:t>
      </w:r>
      <w:r>
        <w:t>May</w:t>
      </w:r>
      <w:r w:rsidR="00616108">
        <w:t xml:space="preserve"> </w:t>
      </w:r>
      <w:r>
        <w:t>2015.</w:t>
      </w:r>
    </w:p>
    <w:p w14:paraId="49A28B4C" w14:textId="14A14CE7" w:rsidR="001E39E2" w:rsidRPr="001E39E2" w:rsidRDefault="001E39E2" w:rsidP="001E39E2">
      <w:pPr>
        <w:pStyle w:val="Heading5"/>
      </w:pPr>
      <w:r w:rsidRPr="001E39E2">
        <w:t>I</w:t>
      </w:r>
      <w:r w:rsidR="0073359E">
        <w:t>nclusion</w:t>
      </w:r>
      <w:r w:rsidR="00616108">
        <w:t xml:space="preserve"> </w:t>
      </w:r>
      <w:r w:rsidR="0073359E">
        <w:t>and</w:t>
      </w:r>
      <w:r w:rsidR="00616108">
        <w:t xml:space="preserve"> </w:t>
      </w:r>
      <w:r w:rsidR="0073359E">
        <w:t>exclusion</w:t>
      </w:r>
      <w:r w:rsidR="00616108">
        <w:t xml:space="preserve"> </w:t>
      </w:r>
      <w:r w:rsidR="0073359E">
        <w:t>criteria</w:t>
      </w:r>
    </w:p>
    <w:p w14:paraId="7BC6B879" w14:textId="3B1A5ED9" w:rsidR="00F96EC9" w:rsidRDefault="001E39E2" w:rsidP="001E39E2">
      <w:r w:rsidRPr="001E39E2">
        <w:t>As</w:t>
      </w:r>
      <w:r w:rsidR="00616108">
        <w:t xml:space="preserve"> </w:t>
      </w:r>
      <w:r w:rsidRPr="001E39E2">
        <w:t>per</w:t>
      </w:r>
      <w:r w:rsidR="00616108">
        <w:t xml:space="preserve"> </w:t>
      </w:r>
      <w:r w:rsidR="0073359E">
        <w:t>Study</w:t>
      </w:r>
      <w:r w:rsidR="00616108">
        <w:t xml:space="preserve"> </w:t>
      </w:r>
      <w:r w:rsidRPr="001E39E2">
        <w:t>P001</w:t>
      </w:r>
      <w:r w:rsidR="00F96EC9">
        <w:t>.</w:t>
      </w:r>
    </w:p>
    <w:p w14:paraId="11A0004E" w14:textId="3778EE9D" w:rsidR="001E39E2" w:rsidRPr="001E39E2" w:rsidRDefault="001E39E2" w:rsidP="001E39E2">
      <w:pPr>
        <w:pStyle w:val="Heading5"/>
      </w:pPr>
      <w:r>
        <w:t>Study</w:t>
      </w:r>
      <w:r w:rsidR="00616108">
        <w:t xml:space="preserve"> </w:t>
      </w:r>
      <w:r>
        <w:t>treatments</w:t>
      </w:r>
    </w:p>
    <w:p w14:paraId="42387E09" w14:textId="681262C3" w:rsidR="001E39E2" w:rsidRPr="001E39E2" w:rsidRDefault="001E39E2" w:rsidP="001E39E2">
      <w:r w:rsidRPr="001E39E2">
        <w:t>MK-3415A</w:t>
      </w:r>
      <w:r w:rsidR="00616108">
        <w:t xml:space="preserve"> </w:t>
      </w:r>
      <w:r w:rsidRPr="001E39E2">
        <w:t>A</w:t>
      </w:r>
      <w:r w:rsidR="00616108">
        <w:t xml:space="preserve"> </w:t>
      </w:r>
      <w:r w:rsidRPr="001E39E2">
        <w:t>single</w:t>
      </w:r>
      <w:r w:rsidR="00616108">
        <w:t xml:space="preserve"> </w:t>
      </w:r>
      <w:r w:rsidRPr="001E39E2">
        <w:t>IV</w:t>
      </w:r>
      <w:r w:rsidR="00616108">
        <w:t xml:space="preserve"> </w:t>
      </w:r>
      <w:r w:rsidRPr="001E39E2">
        <w:t>infusion</w:t>
      </w:r>
      <w:r w:rsidR="00616108">
        <w:t xml:space="preserve"> </w:t>
      </w:r>
      <w:r w:rsidRPr="001E39E2">
        <w:t>of</w:t>
      </w:r>
      <w:r w:rsidR="00616108">
        <w:t xml:space="preserve"> </w:t>
      </w:r>
      <w:r w:rsidRPr="001E39E2">
        <w:t>MK-3415</w:t>
      </w:r>
      <w:r w:rsidR="00616108">
        <w:t xml:space="preserve"> </w:t>
      </w:r>
      <w:r w:rsidRPr="001E39E2">
        <w:t>at</w:t>
      </w:r>
      <w:r w:rsidR="00616108">
        <w:t xml:space="preserve"> </w:t>
      </w:r>
      <w:r w:rsidRPr="001E39E2">
        <w:t>a</w:t>
      </w:r>
      <w:r w:rsidR="00616108">
        <w:t xml:space="preserve"> </w:t>
      </w:r>
      <w:r w:rsidRPr="001E39E2">
        <w:t>dose</w:t>
      </w:r>
      <w:r w:rsidR="00616108">
        <w:t xml:space="preserve"> </w:t>
      </w:r>
      <w:r w:rsidRPr="001E39E2">
        <w:t>of</w:t>
      </w:r>
      <w:r w:rsidR="00616108">
        <w:t xml:space="preserve"> </w:t>
      </w:r>
      <w:r w:rsidRPr="001E39E2">
        <w:t>10</w:t>
      </w:r>
      <w:r w:rsidR="00616108">
        <w:t xml:space="preserve"> </w:t>
      </w:r>
      <w:r w:rsidR="001349A8">
        <w:t>mg</w:t>
      </w:r>
      <w:r w:rsidRPr="001E39E2">
        <w:t>/kg</w:t>
      </w:r>
      <w:r w:rsidR="00616108">
        <w:t xml:space="preserve"> </w:t>
      </w:r>
      <w:r w:rsidRPr="001E39E2">
        <w:t>and</w:t>
      </w:r>
      <w:r w:rsidR="00616108">
        <w:t xml:space="preserve"> </w:t>
      </w:r>
      <w:r w:rsidRPr="001E39E2">
        <w:t>MK-6072</w:t>
      </w:r>
      <w:r w:rsidR="00616108">
        <w:t xml:space="preserve"> </w:t>
      </w:r>
      <w:r w:rsidRPr="001E39E2">
        <w:t>at</w:t>
      </w:r>
      <w:r w:rsidR="00616108">
        <w:t xml:space="preserve"> </w:t>
      </w:r>
      <w:r w:rsidRPr="001E39E2">
        <w:t>a</w:t>
      </w:r>
      <w:r w:rsidR="00616108">
        <w:t xml:space="preserve"> </w:t>
      </w:r>
      <w:r w:rsidRPr="001E39E2">
        <w:t>dose</w:t>
      </w:r>
      <w:r w:rsidR="00616108">
        <w:t xml:space="preserve"> </w:t>
      </w:r>
      <w:r w:rsidRPr="001E39E2">
        <w:t>of</w:t>
      </w:r>
      <w:r w:rsidR="00616108">
        <w:t xml:space="preserve"> </w:t>
      </w:r>
      <w:r w:rsidRPr="001E39E2">
        <w:t>10</w:t>
      </w:r>
      <w:r w:rsidR="00616108">
        <w:t xml:space="preserve"> </w:t>
      </w:r>
      <w:r w:rsidR="001349A8">
        <w:t>mg</w:t>
      </w:r>
      <w:r w:rsidR="0073359E">
        <w:t>/kg.</w:t>
      </w:r>
      <w:r w:rsidR="00616108">
        <w:t xml:space="preserve"> </w:t>
      </w:r>
      <w:r w:rsidR="0073359E">
        <w:t>N</w:t>
      </w:r>
      <w:r w:rsidR="00616108">
        <w:t xml:space="preserve"> </w:t>
      </w:r>
      <w:r w:rsidR="0073359E">
        <w:t>=</w:t>
      </w:r>
      <w:r w:rsidR="00616108">
        <w:t xml:space="preserve"> </w:t>
      </w:r>
      <w:r w:rsidR="0073359E">
        <w:t>397</w:t>
      </w:r>
      <w:r w:rsidR="00616108">
        <w:t xml:space="preserve"> </w:t>
      </w:r>
      <w:r w:rsidR="0073359E">
        <w:t>subjects.</w:t>
      </w:r>
    </w:p>
    <w:p w14:paraId="0C4806F9" w14:textId="74C204A9" w:rsidR="001E39E2" w:rsidRPr="001E39E2" w:rsidRDefault="001E39E2" w:rsidP="001E39E2">
      <w:r w:rsidRPr="001E39E2">
        <w:t>MK-6072</w:t>
      </w:r>
      <w:r w:rsidR="00616108">
        <w:t xml:space="preserve"> </w:t>
      </w:r>
      <w:r w:rsidRPr="001E39E2">
        <w:t>A</w:t>
      </w:r>
      <w:r w:rsidR="00616108">
        <w:t xml:space="preserve"> </w:t>
      </w:r>
      <w:r w:rsidRPr="001E39E2">
        <w:t>single</w:t>
      </w:r>
      <w:r w:rsidR="00616108">
        <w:t xml:space="preserve"> </w:t>
      </w:r>
      <w:r w:rsidRPr="001E39E2">
        <w:t>IV</w:t>
      </w:r>
      <w:r w:rsidR="00616108">
        <w:t xml:space="preserve"> </w:t>
      </w:r>
      <w:r w:rsidRPr="001E39E2">
        <w:t>infusion</w:t>
      </w:r>
      <w:r w:rsidR="00616108">
        <w:t xml:space="preserve"> </w:t>
      </w:r>
      <w:r w:rsidRPr="001E39E2">
        <w:t>of</w:t>
      </w:r>
      <w:r w:rsidR="00616108">
        <w:t xml:space="preserve"> </w:t>
      </w:r>
      <w:r w:rsidRPr="001E39E2">
        <w:t>MK-6072</w:t>
      </w:r>
      <w:r w:rsidR="00616108">
        <w:t xml:space="preserve"> </w:t>
      </w:r>
      <w:r w:rsidRPr="001E39E2">
        <w:t>at</w:t>
      </w:r>
      <w:r w:rsidR="00616108">
        <w:t xml:space="preserve"> </w:t>
      </w:r>
      <w:r w:rsidRPr="001E39E2">
        <w:t>a</w:t>
      </w:r>
      <w:r w:rsidR="00616108">
        <w:t xml:space="preserve"> </w:t>
      </w:r>
      <w:r w:rsidRPr="001E39E2">
        <w:t>dose</w:t>
      </w:r>
      <w:r w:rsidR="00616108">
        <w:t xml:space="preserve"> </w:t>
      </w:r>
      <w:r w:rsidRPr="001E39E2">
        <w:t>of</w:t>
      </w:r>
      <w:r w:rsidR="00616108">
        <w:t xml:space="preserve"> </w:t>
      </w:r>
      <w:r w:rsidRPr="001E39E2">
        <w:t>10</w:t>
      </w:r>
      <w:r w:rsidR="00616108">
        <w:t xml:space="preserve"> </w:t>
      </w:r>
      <w:r w:rsidR="001349A8">
        <w:t>mg</w:t>
      </w:r>
      <w:r w:rsidR="0073359E">
        <w:t>/kg.</w:t>
      </w:r>
      <w:r w:rsidR="00616108">
        <w:t xml:space="preserve"> </w:t>
      </w:r>
      <w:r w:rsidR="0073359E">
        <w:t>N</w:t>
      </w:r>
      <w:r w:rsidR="00616108">
        <w:t xml:space="preserve"> </w:t>
      </w:r>
      <w:r w:rsidR="0073359E">
        <w:t>=</w:t>
      </w:r>
      <w:r w:rsidR="00616108">
        <w:t xml:space="preserve"> </w:t>
      </w:r>
      <w:r w:rsidR="0073359E">
        <w:t>407</w:t>
      </w:r>
      <w:r w:rsidR="00616108">
        <w:t xml:space="preserve"> </w:t>
      </w:r>
      <w:r w:rsidR="0073359E">
        <w:t>subjects.</w:t>
      </w:r>
    </w:p>
    <w:p w14:paraId="424040EB" w14:textId="3DA81ABE" w:rsidR="001E39E2" w:rsidRPr="001E39E2" w:rsidRDefault="001E39E2" w:rsidP="001E39E2">
      <w:r w:rsidRPr="001E39E2">
        <w:t>Placebo</w:t>
      </w:r>
      <w:r w:rsidR="00616108">
        <w:t xml:space="preserve"> </w:t>
      </w:r>
      <w:r w:rsidRPr="001E39E2">
        <w:t>A</w:t>
      </w:r>
      <w:r w:rsidR="00616108">
        <w:t xml:space="preserve"> </w:t>
      </w:r>
      <w:r w:rsidRPr="001E39E2">
        <w:t>single</w:t>
      </w:r>
      <w:r w:rsidR="00616108">
        <w:t xml:space="preserve"> </w:t>
      </w:r>
      <w:r w:rsidRPr="001E39E2">
        <w:t>IV</w:t>
      </w:r>
      <w:r w:rsidR="00616108">
        <w:t xml:space="preserve"> </w:t>
      </w:r>
      <w:r w:rsidRPr="001E39E2">
        <w:t>infusion</w:t>
      </w:r>
      <w:r w:rsidR="00616108">
        <w:t xml:space="preserve"> </w:t>
      </w:r>
      <w:r w:rsidRPr="001E39E2">
        <w:t>of</w:t>
      </w:r>
      <w:r w:rsidR="00616108">
        <w:t xml:space="preserve"> </w:t>
      </w:r>
      <w:r w:rsidRPr="001E39E2">
        <w:t>placebo</w:t>
      </w:r>
      <w:r w:rsidR="00616108">
        <w:t xml:space="preserve"> </w:t>
      </w:r>
      <w:r w:rsidRPr="001E39E2">
        <w:t>(0.9%</w:t>
      </w:r>
      <w:r w:rsidR="00616108">
        <w:t xml:space="preserve"> </w:t>
      </w:r>
      <w:r w:rsidRPr="001E39E2">
        <w:t>sod</w:t>
      </w:r>
      <w:r w:rsidR="0073359E">
        <w:t>ium</w:t>
      </w:r>
      <w:r w:rsidR="00616108">
        <w:t xml:space="preserve"> </w:t>
      </w:r>
      <w:r w:rsidR="0073359E">
        <w:t>chloride).</w:t>
      </w:r>
      <w:r w:rsidR="00616108">
        <w:t xml:space="preserve"> </w:t>
      </w:r>
      <w:r w:rsidR="0073359E">
        <w:t>N</w:t>
      </w:r>
      <w:r w:rsidR="00616108">
        <w:t xml:space="preserve"> </w:t>
      </w:r>
      <w:r w:rsidR="0073359E">
        <w:t>=</w:t>
      </w:r>
      <w:r w:rsidR="00616108">
        <w:t xml:space="preserve"> </w:t>
      </w:r>
      <w:r w:rsidR="0073359E">
        <w:t>399</w:t>
      </w:r>
      <w:r w:rsidR="00616108">
        <w:t xml:space="preserve"> </w:t>
      </w:r>
      <w:r w:rsidR="0073359E">
        <w:t>subjects.</w:t>
      </w:r>
    </w:p>
    <w:p w14:paraId="360755A2" w14:textId="6DC41D2D" w:rsidR="00A911B2" w:rsidRPr="001E39E2" w:rsidRDefault="008915A0" w:rsidP="001E39E2">
      <w:pPr>
        <w:pStyle w:val="Tabletitle"/>
      </w:pPr>
      <w:r>
        <w:t>Table</w:t>
      </w:r>
      <w:r w:rsidR="00616108">
        <w:t xml:space="preserve"> </w:t>
      </w:r>
      <w:r>
        <w:t>9</w:t>
      </w:r>
      <w:r w:rsidR="001E39E2" w:rsidRPr="001E39E2">
        <w:t>:</w:t>
      </w:r>
      <w:r w:rsidR="00616108">
        <w:t xml:space="preserve"> </w:t>
      </w:r>
      <w:r w:rsidR="001E39E2" w:rsidRPr="001E39E2">
        <w:t>Lots</w:t>
      </w:r>
      <w:r w:rsidR="00616108">
        <w:t xml:space="preserve"> </w:t>
      </w:r>
      <w:r w:rsidR="001E39E2" w:rsidRPr="001E39E2">
        <w:t>used</w:t>
      </w:r>
      <w:r w:rsidR="00616108">
        <w:t xml:space="preserve"> </w:t>
      </w:r>
      <w:r w:rsidR="001E39E2" w:rsidRPr="001E39E2">
        <w:t>in</w:t>
      </w:r>
      <w:r w:rsidR="00616108">
        <w:t xml:space="preserve"> </w:t>
      </w:r>
      <w:r w:rsidR="001E39E2" w:rsidRPr="001E39E2">
        <w:t>P002</w:t>
      </w:r>
    </w:p>
    <w:p w14:paraId="526CEEA8" w14:textId="77777777" w:rsidR="00A911B2" w:rsidRPr="001E39E2" w:rsidRDefault="001E39E2" w:rsidP="001E39E2">
      <w:r>
        <w:rPr>
          <w:noProof/>
          <w:lang w:eastAsia="en-AU"/>
        </w:rPr>
        <w:drawing>
          <wp:inline distT="0" distB="0" distL="0" distR="0" wp14:anchorId="77937E51" wp14:editId="7061EDE5">
            <wp:extent cx="5731510" cy="1364295"/>
            <wp:effectExtent l="0" t="0" r="2540" b="7620"/>
            <wp:docPr id="12" name="Picture 12" descr="Table 9: Lots used in P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1364295"/>
                    </a:xfrm>
                    <a:prstGeom prst="rect">
                      <a:avLst/>
                    </a:prstGeom>
                  </pic:spPr>
                </pic:pic>
              </a:graphicData>
            </a:graphic>
          </wp:inline>
        </w:drawing>
      </w:r>
    </w:p>
    <w:p w14:paraId="380C95D2" w14:textId="7B0FB935" w:rsidR="001E39E2" w:rsidRPr="001E39E2" w:rsidRDefault="0073359E" w:rsidP="001E39E2">
      <w:pPr>
        <w:pStyle w:val="Heading5"/>
      </w:pPr>
      <w:r>
        <w:t>Efficacy</w:t>
      </w:r>
      <w:r w:rsidR="00616108">
        <w:t xml:space="preserve"> </w:t>
      </w:r>
      <w:r>
        <w:t>variables</w:t>
      </w:r>
      <w:r w:rsidR="00616108">
        <w:t xml:space="preserve"> </w:t>
      </w:r>
      <w:r>
        <w:t>and</w:t>
      </w:r>
      <w:r w:rsidR="00616108">
        <w:t xml:space="preserve"> </w:t>
      </w:r>
      <w:r>
        <w:t>outcomes</w:t>
      </w:r>
    </w:p>
    <w:p w14:paraId="55DC7D9E" w14:textId="048D131A" w:rsidR="00F96EC9" w:rsidRDefault="001E39E2" w:rsidP="001E39E2">
      <w:r w:rsidRPr="001E39E2">
        <w:t>As</w:t>
      </w:r>
      <w:r w:rsidR="00616108">
        <w:t xml:space="preserve"> </w:t>
      </w:r>
      <w:r w:rsidRPr="001E39E2">
        <w:t>per</w:t>
      </w:r>
      <w:r w:rsidR="00616108">
        <w:t xml:space="preserve"> </w:t>
      </w:r>
      <w:r w:rsidRPr="001E39E2">
        <w:t>7.2.1.4</w:t>
      </w:r>
      <w:r w:rsidR="00616108">
        <w:t xml:space="preserve"> </w:t>
      </w:r>
      <w:r w:rsidRPr="001E39E2">
        <w:t>above</w:t>
      </w:r>
      <w:r w:rsidR="00F96EC9">
        <w:t>.</w:t>
      </w:r>
    </w:p>
    <w:p w14:paraId="06CBF88F" w14:textId="4A9CBAE9" w:rsidR="001E39E2" w:rsidRPr="001E39E2" w:rsidRDefault="001E39E2" w:rsidP="001E39E2">
      <w:pPr>
        <w:pStyle w:val="Heading5"/>
      </w:pPr>
      <w:r w:rsidRPr="001E39E2">
        <w:t>Randomisation</w:t>
      </w:r>
      <w:r w:rsidR="00616108">
        <w:t xml:space="preserve"> </w:t>
      </w:r>
      <w:r w:rsidRPr="001E39E2">
        <w:t>and</w:t>
      </w:r>
      <w:r w:rsidR="00616108">
        <w:t xml:space="preserve"> </w:t>
      </w:r>
      <w:r w:rsidRPr="001E39E2">
        <w:t>blinding</w:t>
      </w:r>
      <w:r w:rsidR="00616108">
        <w:t xml:space="preserve"> </w:t>
      </w:r>
      <w:r w:rsidRPr="001E39E2">
        <w:t>met</w:t>
      </w:r>
      <w:r w:rsidR="0073359E">
        <w:t>hods</w:t>
      </w:r>
    </w:p>
    <w:p w14:paraId="5A0B377A" w14:textId="116E8112" w:rsidR="00F96EC9" w:rsidRDefault="001E39E2" w:rsidP="001E39E2">
      <w:r w:rsidRPr="001E39E2">
        <w:t>Randomisation:</w:t>
      </w:r>
      <w:r w:rsidR="00616108">
        <w:t xml:space="preserve"> </w:t>
      </w:r>
      <w:r w:rsidRPr="001E39E2">
        <w:t>1:1:1,</w:t>
      </w:r>
      <w:r w:rsidR="00616108">
        <w:t xml:space="preserve"> </w:t>
      </w:r>
      <w:r w:rsidRPr="001E39E2">
        <w:t>stratified</w:t>
      </w:r>
      <w:r w:rsidR="00616108">
        <w:t xml:space="preserve"> </w:t>
      </w:r>
      <w:r w:rsidRPr="001E39E2">
        <w:t>by</w:t>
      </w:r>
      <w:r w:rsidR="00616108">
        <w:t xml:space="preserve"> </w:t>
      </w:r>
      <w:r w:rsidRPr="001E39E2">
        <w:t>SoC</w:t>
      </w:r>
      <w:r w:rsidR="00616108">
        <w:t xml:space="preserve"> </w:t>
      </w:r>
      <w:r w:rsidRPr="001E39E2">
        <w:t>antibiotics;</w:t>
      </w:r>
      <w:r w:rsidR="00616108">
        <w:t xml:space="preserve"> </w:t>
      </w:r>
      <w:r w:rsidRPr="001E39E2">
        <w:t>hospitalisation.</w:t>
      </w:r>
      <w:r w:rsidR="00616108">
        <w:t xml:space="preserve"> </w:t>
      </w:r>
      <w:r w:rsidRPr="001E39E2">
        <w:t>Blinding:</w:t>
      </w:r>
      <w:r w:rsidR="00616108">
        <w:t xml:space="preserve"> </w:t>
      </w:r>
      <w:r w:rsidRPr="001E39E2">
        <w:t>as</w:t>
      </w:r>
      <w:r w:rsidR="00616108">
        <w:t xml:space="preserve"> </w:t>
      </w:r>
      <w:r w:rsidRPr="001E39E2">
        <w:t>per</w:t>
      </w:r>
      <w:r w:rsidR="00616108">
        <w:t xml:space="preserve"> </w:t>
      </w:r>
      <w:r w:rsidRPr="001E39E2">
        <w:t>P001</w:t>
      </w:r>
      <w:r w:rsidR="00F96EC9">
        <w:t>.</w:t>
      </w:r>
    </w:p>
    <w:p w14:paraId="7B5C1FA1" w14:textId="3E287259" w:rsidR="001E39E2" w:rsidRPr="001E39E2" w:rsidRDefault="0073359E" w:rsidP="001E39E2">
      <w:pPr>
        <w:pStyle w:val="Heading5"/>
      </w:pPr>
      <w:r>
        <w:t>Analysis</w:t>
      </w:r>
      <w:r w:rsidR="00616108">
        <w:t xml:space="preserve"> </w:t>
      </w:r>
      <w:r>
        <w:t>populations</w:t>
      </w:r>
    </w:p>
    <w:p w14:paraId="18365B4D" w14:textId="4A7E515A" w:rsidR="00F96EC9" w:rsidRDefault="001E39E2" w:rsidP="001E39E2">
      <w:r w:rsidRPr="001E39E2">
        <w:t>As</w:t>
      </w:r>
      <w:r w:rsidR="00616108">
        <w:t xml:space="preserve"> </w:t>
      </w:r>
      <w:r w:rsidRPr="001E39E2">
        <w:t>above</w:t>
      </w:r>
      <w:r w:rsidR="00616108">
        <w:t xml:space="preserve"> </w:t>
      </w:r>
      <w:r w:rsidRPr="001E39E2">
        <w:t>in</w:t>
      </w:r>
      <w:r w:rsidR="00616108">
        <w:t xml:space="preserve"> </w:t>
      </w:r>
      <w:r w:rsidRPr="001E39E2">
        <w:t>P001</w:t>
      </w:r>
      <w:r w:rsidR="00F96EC9">
        <w:t>.</w:t>
      </w:r>
    </w:p>
    <w:p w14:paraId="78595D87" w14:textId="0BE6DFA2" w:rsidR="001E39E2" w:rsidRPr="001E39E2" w:rsidRDefault="0073359E" w:rsidP="001E39E2">
      <w:pPr>
        <w:pStyle w:val="Heading5"/>
      </w:pPr>
      <w:r>
        <w:t>Sample</w:t>
      </w:r>
      <w:r w:rsidR="00616108">
        <w:t xml:space="preserve"> </w:t>
      </w:r>
      <w:r>
        <w:t>size</w:t>
      </w:r>
    </w:p>
    <w:p w14:paraId="17660BF7" w14:textId="7341AECC" w:rsidR="00F96EC9" w:rsidRDefault="001E39E2" w:rsidP="001E39E2">
      <w:r w:rsidRPr="001E39E2">
        <w:t>As</w:t>
      </w:r>
      <w:r w:rsidR="00616108">
        <w:t xml:space="preserve"> </w:t>
      </w:r>
      <w:r w:rsidRPr="001E39E2">
        <w:t>above</w:t>
      </w:r>
      <w:r w:rsidR="00616108">
        <w:t xml:space="preserve"> </w:t>
      </w:r>
      <w:r w:rsidRPr="001E39E2">
        <w:t>in</w:t>
      </w:r>
      <w:r w:rsidR="00616108">
        <w:t xml:space="preserve"> </w:t>
      </w:r>
      <w:r w:rsidRPr="001E39E2">
        <w:t>P001,</w:t>
      </w:r>
      <w:r w:rsidR="00616108">
        <w:t xml:space="preserve"> </w:t>
      </w:r>
      <w:r w:rsidRPr="001E39E2">
        <w:t>planned</w:t>
      </w:r>
      <w:r w:rsidR="00616108">
        <w:t xml:space="preserve"> </w:t>
      </w:r>
      <w:r w:rsidRPr="001E39E2">
        <w:t>400</w:t>
      </w:r>
      <w:r w:rsidR="00616108">
        <w:t xml:space="preserve"> </w:t>
      </w:r>
      <w:r w:rsidRPr="001E39E2">
        <w:t>patients</w:t>
      </w:r>
      <w:r w:rsidR="00616108">
        <w:t xml:space="preserve"> </w:t>
      </w:r>
      <w:r w:rsidRPr="001E39E2">
        <w:t>per</w:t>
      </w:r>
      <w:r w:rsidR="00616108">
        <w:t xml:space="preserve"> </w:t>
      </w:r>
      <w:r w:rsidRPr="001E39E2">
        <w:t>arm</w:t>
      </w:r>
      <w:r w:rsidR="00F96EC9">
        <w:t>.</w:t>
      </w:r>
    </w:p>
    <w:p w14:paraId="40E5C93D" w14:textId="3BDD820F" w:rsidR="001E39E2" w:rsidRPr="001E39E2" w:rsidRDefault="0073359E" w:rsidP="001E39E2">
      <w:pPr>
        <w:pStyle w:val="Heading5"/>
      </w:pPr>
      <w:r>
        <w:t>Statistical</w:t>
      </w:r>
      <w:r w:rsidR="00616108">
        <w:t xml:space="preserve"> </w:t>
      </w:r>
      <w:r>
        <w:t>methods</w:t>
      </w:r>
    </w:p>
    <w:p w14:paraId="4A660014" w14:textId="77777777" w:rsidR="00D556FA" w:rsidRDefault="00D556FA" w:rsidP="00D556FA">
      <w:pPr>
        <w:pStyle w:val="Heading6"/>
      </w:pPr>
      <w:r>
        <w:t>Hypotheses</w:t>
      </w:r>
    </w:p>
    <w:p w14:paraId="461DCDB7" w14:textId="69967EDA" w:rsidR="00D556FA" w:rsidRDefault="001E39E2" w:rsidP="00D556FA">
      <w:pPr>
        <w:pStyle w:val="Numberbullet0"/>
        <w:numPr>
          <w:ilvl w:val="0"/>
          <w:numId w:val="13"/>
        </w:numPr>
      </w:pPr>
      <w:r w:rsidRPr="001E39E2">
        <w:t>Treatment</w:t>
      </w:r>
      <w:r w:rsidR="00616108">
        <w:t xml:space="preserve"> </w:t>
      </w:r>
      <w:r w:rsidRPr="001E39E2">
        <w:t>with</w:t>
      </w:r>
      <w:r w:rsidR="00616108">
        <w:t xml:space="preserve"> </w:t>
      </w:r>
      <w:r w:rsidRPr="001E39E2">
        <w:t>a</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MK-3415A</w:t>
      </w:r>
      <w:r w:rsidR="00616108">
        <w:t xml:space="preserve"> </w:t>
      </w:r>
      <w:r w:rsidRPr="001E39E2">
        <w:t>with</w:t>
      </w:r>
      <w:r w:rsidR="00616108">
        <w:t xml:space="preserve"> </w:t>
      </w:r>
      <w:r w:rsidRPr="001E39E2">
        <w:t>SoC</w:t>
      </w:r>
      <w:r w:rsidR="00616108">
        <w:t xml:space="preserve"> </w:t>
      </w:r>
      <w:r w:rsidRPr="001E39E2">
        <w:t>therapy</w:t>
      </w:r>
      <w:r w:rsidR="00616108">
        <w:t xml:space="preserve"> </w:t>
      </w:r>
      <w:r w:rsidRPr="001E39E2">
        <w:t>will</w:t>
      </w:r>
      <w:r w:rsidR="00616108">
        <w:t xml:space="preserve"> </w:t>
      </w:r>
      <w:r w:rsidRPr="001E39E2">
        <w:t>decrease</w:t>
      </w:r>
      <w:r w:rsidR="00616108">
        <w:t xml:space="preserve"> </w:t>
      </w:r>
      <w:r w:rsidRPr="001E39E2">
        <w:t>the</w:t>
      </w:r>
      <w:r w:rsidR="00616108">
        <w:t xml:space="preserve"> </w:t>
      </w:r>
      <w:r w:rsidRPr="001E39E2">
        <w:t>proportion</w:t>
      </w:r>
      <w:r w:rsidR="00616108">
        <w:t xml:space="preserve"> </w:t>
      </w:r>
      <w:r w:rsidRPr="001E39E2">
        <w:t>with</w:t>
      </w:r>
      <w:r w:rsidR="00616108">
        <w:t xml:space="preserve"> </w:t>
      </w:r>
      <w:r w:rsidRPr="001E39E2">
        <w:t>CDI</w:t>
      </w:r>
      <w:r w:rsidR="00616108">
        <w:t xml:space="preserve"> </w:t>
      </w:r>
      <w:r w:rsidRPr="001E39E2">
        <w:t>recurrence</w:t>
      </w:r>
      <w:r w:rsidR="00616108">
        <w:t xml:space="preserve"> </w:t>
      </w:r>
      <w:r w:rsidRPr="001E39E2">
        <w:t>over</w:t>
      </w:r>
      <w:r w:rsidR="00616108">
        <w:t xml:space="preserve"> </w:t>
      </w:r>
      <w:r w:rsidRPr="001E39E2">
        <w:t>a</w:t>
      </w:r>
      <w:r w:rsidR="00616108">
        <w:t xml:space="preserve"> </w:t>
      </w:r>
      <w:r w:rsidRPr="001E39E2">
        <w:t>period</w:t>
      </w:r>
      <w:r w:rsidR="00616108">
        <w:t xml:space="preserve"> </w:t>
      </w:r>
      <w:r w:rsidRPr="001E39E2">
        <w:t>of</w:t>
      </w:r>
      <w:r w:rsidR="00616108">
        <w:t xml:space="preserve"> </w:t>
      </w:r>
      <w:r w:rsidRPr="001E39E2">
        <w:t>12</w:t>
      </w:r>
      <w:r w:rsidR="00616108">
        <w:t xml:space="preserve"> </w:t>
      </w:r>
      <w:r w:rsidR="001349A8">
        <w:t>weeks</w:t>
      </w:r>
      <w:r w:rsidR="00616108">
        <w:t xml:space="preserve"> </w:t>
      </w:r>
      <w:r w:rsidR="00691260">
        <w:t>versus</w:t>
      </w:r>
      <w:r w:rsidR="00616108">
        <w:t xml:space="preserve"> </w:t>
      </w:r>
      <w:r w:rsidRPr="001E39E2">
        <w:t>placebo</w:t>
      </w:r>
      <w:r w:rsidR="00616108">
        <w:t xml:space="preserve"> </w:t>
      </w:r>
      <w:r w:rsidRPr="001E39E2">
        <w:t>with</w:t>
      </w:r>
      <w:r w:rsidR="00616108">
        <w:t xml:space="preserve"> </w:t>
      </w:r>
      <w:r w:rsidRPr="001E39E2">
        <w:t>SoC</w:t>
      </w:r>
      <w:r w:rsidR="00616108">
        <w:t xml:space="preserve"> </w:t>
      </w:r>
      <w:r w:rsidRPr="001E39E2">
        <w:t>therapy;</w:t>
      </w:r>
    </w:p>
    <w:p w14:paraId="0069C624" w14:textId="338EB3FF" w:rsidR="00D556FA" w:rsidRDefault="001E39E2" w:rsidP="00D556FA">
      <w:pPr>
        <w:pStyle w:val="Numberbullet0"/>
        <w:numPr>
          <w:ilvl w:val="0"/>
          <w:numId w:val="13"/>
        </w:numPr>
      </w:pPr>
      <w:r w:rsidRPr="001E39E2">
        <w:t>Treatment</w:t>
      </w:r>
      <w:r w:rsidR="00616108">
        <w:t xml:space="preserve"> </w:t>
      </w:r>
      <w:r w:rsidRPr="001E39E2">
        <w:t>with</w:t>
      </w:r>
      <w:r w:rsidR="00616108">
        <w:t xml:space="preserve"> </w:t>
      </w:r>
      <w:r w:rsidRPr="001E39E2">
        <w:t>a</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MK-6072</w:t>
      </w:r>
      <w:r w:rsidR="00616108">
        <w:t xml:space="preserve"> </w:t>
      </w:r>
      <w:r w:rsidRPr="001E39E2">
        <w:t>with</w:t>
      </w:r>
      <w:r w:rsidR="00616108">
        <w:t xml:space="preserve"> </w:t>
      </w:r>
      <w:r w:rsidRPr="001E39E2">
        <w:t>SoC</w:t>
      </w:r>
      <w:r w:rsidR="00616108">
        <w:t xml:space="preserve"> </w:t>
      </w:r>
      <w:r w:rsidRPr="001E39E2">
        <w:t>therapy</w:t>
      </w:r>
      <w:r w:rsidR="00616108">
        <w:t xml:space="preserve"> </w:t>
      </w:r>
      <w:r w:rsidRPr="001E39E2">
        <w:t>will</w:t>
      </w:r>
      <w:r w:rsidR="00616108">
        <w:t xml:space="preserve"> </w:t>
      </w:r>
      <w:r w:rsidRPr="001E39E2">
        <w:t>decrease</w:t>
      </w:r>
      <w:r w:rsidR="00616108">
        <w:t xml:space="preserve"> </w:t>
      </w:r>
      <w:r w:rsidRPr="001E39E2">
        <w:t>the</w:t>
      </w:r>
      <w:r w:rsidR="00616108">
        <w:t xml:space="preserve"> </w:t>
      </w:r>
      <w:r w:rsidRPr="001E39E2">
        <w:t>proportion</w:t>
      </w:r>
      <w:r w:rsidR="00616108">
        <w:t xml:space="preserve"> </w:t>
      </w:r>
      <w:r w:rsidRPr="001E39E2">
        <w:t>with</w:t>
      </w:r>
      <w:r w:rsidR="00616108">
        <w:t xml:space="preserve"> </w:t>
      </w:r>
      <w:r w:rsidRPr="001E39E2">
        <w:t>CDI</w:t>
      </w:r>
      <w:r w:rsidR="00616108">
        <w:t xml:space="preserve"> </w:t>
      </w:r>
      <w:r w:rsidRPr="001E39E2">
        <w:t>recurrence</w:t>
      </w:r>
      <w:r w:rsidR="00616108">
        <w:t xml:space="preserve"> </w:t>
      </w:r>
      <w:r w:rsidRPr="001E39E2">
        <w:t>over</w:t>
      </w:r>
      <w:r w:rsidR="00616108">
        <w:t xml:space="preserve"> </w:t>
      </w:r>
      <w:r w:rsidRPr="001E39E2">
        <w:t>a</w:t>
      </w:r>
      <w:r w:rsidR="00616108">
        <w:t xml:space="preserve"> </w:t>
      </w:r>
      <w:r w:rsidRPr="001E39E2">
        <w:t>period</w:t>
      </w:r>
      <w:r w:rsidR="00616108">
        <w:t xml:space="preserve"> </w:t>
      </w:r>
      <w:r w:rsidRPr="001E39E2">
        <w:t>of</w:t>
      </w:r>
      <w:r w:rsidR="00616108">
        <w:t xml:space="preserve"> </w:t>
      </w:r>
      <w:r w:rsidRPr="001E39E2">
        <w:t>12</w:t>
      </w:r>
      <w:r w:rsidR="00616108">
        <w:t xml:space="preserve"> </w:t>
      </w:r>
      <w:r w:rsidR="001349A8">
        <w:t>weeks</w:t>
      </w:r>
      <w:r w:rsidR="00616108">
        <w:t xml:space="preserve"> </w:t>
      </w:r>
      <w:r w:rsidR="00691260">
        <w:t>versus</w:t>
      </w:r>
      <w:r w:rsidR="00616108">
        <w:t xml:space="preserve"> </w:t>
      </w:r>
      <w:r w:rsidRPr="001E39E2">
        <w:t>treatment</w:t>
      </w:r>
      <w:r w:rsidR="00616108">
        <w:t xml:space="preserve"> </w:t>
      </w:r>
      <w:r w:rsidRPr="001E39E2">
        <w:t>with</w:t>
      </w:r>
      <w:r w:rsidR="00616108">
        <w:t xml:space="preserve"> </w:t>
      </w:r>
      <w:r w:rsidRPr="001E39E2">
        <w:t>a</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placebo</w:t>
      </w:r>
      <w:r w:rsidR="00616108">
        <w:t xml:space="preserve"> </w:t>
      </w:r>
      <w:r w:rsidRPr="001E39E2">
        <w:t>with</w:t>
      </w:r>
      <w:r w:rsidR="00616108">
        <w:t xml:space="preserve"> </w:t>
      </w:r>
      <w:r w:rsidRPr="001E39E2">
        <w:t>SoC</w:t>
      </w:r>
      <w:r w:rsidR="00616108">
        <w:t xml:space="preserve"> </w:t>
      </w:r>
      <w:r w:rsidRPr="001E39E2">
        <w:t>therapy;</w:t>
      </w:r>
    </w:p>
    <w:p w14:paraId="74E312B0" w14:textId="79213120" w:rsidR="00D556FA" w:rsidRDefault="001E39E2" w:rsidP="00D556FA">
      <w:pPr>
        <w:pStyle w:val="Numberbullet0"/>
        <w:numPr>
          <w:ilvl w:val="0"/>
          <w:numId w:val="13"/>
        </w:numPr>
      </w:pPr>
      <w:r w:rsidRPr="001E39E2">
        <w:t>Administration</w:t>
      </w:r>
      <w:r w:rsidR="00616108">
        <w:t xml:space="preserve"> </w:t>
      </w:r>
      <w:r w:rsidRPr="001E39E2">
        <w:t>of</w:t>
      </w:r>
      <w:r w:rsidR="00616108">
        <w:t xml:space="preserve"> </w:t>
      </w:r>
      <w:r w:rsidRPr="001E39E2">
        <w:t>a</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MK-6072,</w:t>
      </w:r>
      <w:r w:rsidR="00616108">
        <w:t xml:space="preserve"> </w:t>
      </w:r>
      <w:r w:rsidRPr="001E39E2">
        <w:t>or</w:t>
      </w:r>
      <w:r w:rsidR="00616108">
        <w:t xml:space="preserve"> </w:t>
      </w:r>
      <w:r w:rsidRPr="001E39E2">
        <w:t>MK-3415A</w:t>
      </w:r>
      <w:r w:rsidR="00616108">
        <w:t xml:space="preserve"> </w:t>
      </w:r>
      <w:r w:rsidRPr="001E39E2">
        <w:t>in</w:t>
      </w:r>
      <w:r w:rsidR="00616108">
        <w:t xml:space="preserve"> </w:t>
      </w:r>
      <w:r w:rsidRPr="001E39E2">
        <w:t>subjects</w:t>
      </w:r>
      <w:r w:rsidR="00616108">
        <w:t xml:space="preserve"> </w:t>
      </w:r>
      <w:r w:rsidRPr="001E39E2">
        <w:t>receiving</w:t>
      </w:r>
      <w:r w:rsidR="00616108">
        <w:t xml:space="preserve"> </w:t>
      </w:r>
      <w:r w:rsidRPr="001E39E2">
        <w:t>SoC</w:t>
      </w:r>
      <w:r w:rsidR="00616108">
        <w:t xml:space="preserve"> </w:t>
      </w:r>
      <w:r w:rsidRPr="001E39E2">
        <w:t>therapy</w:t>
      </w:r>
      <w:r w:rsidR="00616108">
        <w:t xml:space="preserve"> </w:t>
      </w:r>
      <w:r w:rsidRPr="001E39E2">
        <w:t>for</w:t>
      </w:r>
      <w:r w:rsidR="00616108">
        <w:t xml:space="preserve"> </w:t>
      </w:r>
      <w:r w:rsidRPr="001E39E2">
        <w:t>CDI</w:t>
      </w:r>
      <w:r w:rsidR="00616108">
        <w:t xml:space="preserve"> </w:t>
      </w:r>
      <w:r w:rsidRPr="001E39E2">
        <w:t>will</w:t>
      </w:r>
      <w:r w:rsidR="00616108">
        <w:t xml:space="preserve"> </w:t>
      </w:r>
      <w:r w:rsidRPr="001E39E2">
        <w:t>be</w:t>
      </w:r>
      <w:r w:rsidR="00616108">
        <w:t xml:space="preserve"> </w:t>
      </w:r>
      <w:r w:rsidRPr="001E39E2">
        <w:t>generally</w:t>
      </w:r>
      <w:r w:rsidR="00616108">
        <w:t xml:space="preserve"> </w:t>
      </w:r>
      <w:r w:rsidRPr="001E39E2">
        <w:t>well</w:t>
      </w:r>
      <w:r w:rsidR="00616108">
        <w:t xml:space="preserve"> </w:t>
      </w:r>
      <w:r w:rsidRPr="001E39E2">
        <w:t>tolerated</w:t>
      </w:r>
      <w:r w:rsidR="00616108">
        <w:t xml:space="preserve"> </w:t>
      </w:r>
      <w:r w:rsidRPr="001E39E2">
        <w:t>with</w:t>
      </w:r>
      <w:r w:rsidR="00616108">
        <w:t xml:space="preserve"> </w:t>
      </w:r>
      <w:r w:rsidRPr="001E39E2">
        <w:t>a</w:t>
      </w:r>
      <w:r w:rsidR="00616108">
        <w:t xml:space="preserve"> </w:t>
      </w:r>
      <w:r w:rsidRPr="001E39E2">
        <w:t>safety</w:t>
      </w:r>
      <w:r w:rsidR="00616108">
        <w:t xml:space="preserve"> </w:t>
      </w:r>
      <w:r w:rsidRPr="001E39E2">
        <w:t>profile</w:t>
      </w:r>
      <w:r w:rsidR="00616108">
        <w:t xml:space="preserve"> </w:t>
      </w:r>
      <w:r w:rsidRPr="001E39E2">
        <w:t>comparable</w:t>
      </w:r>
      <w:r w:rsidR="00616108">
        <w:t xml:space="preserve"> </w:t>
      </w:r>
      <w:r w:rsidRPr="001E39E2">
        <w:t>to</w:t>
      </w:r>
      <w:r w:rsidR="00616108">
        <w:t xml:space="preserve"> </w:t>
      </w:r>
      <w:r w:rsidRPr="001E39E2">
        <w:t>that</w:t>
      </w:r>
      <w:r w:rsidR="00616108">
        <w:t xml:space="preserve"> </w:t>
      </w:r>
      <w:r w:rsidRPr="001E39E2">
        <w:t>seen</w:t>
      </w:r>
      <w:r w:rsidR="00616108">
        <w:t xml:space="preserve"> </w:t>
      </w:r>
      <w:r w:rsidRPr="001E39E2">
        <w:t>in</w:t>
      </w:r>
      <w:r w:rsidR="00616108">
        <w:t xml:space="preserve"> </w:t>
      </w:r>
      <w:r w:rsidRPr="001E39E2">
        <w:t>patients</w:t>
      </w:r>
      <w:r w:rsidR="00616108">
        <w:t xml:space="preserve"> </w:t>
      </w:r>
      <w:r w:rsidRPr="001E39E2">
        <w:t>receiving</w:t>
      </w:r>
      <w:r w:rsidR="00616108">
        <w:t xml:space="preserve"> </w:t>
      </w:r>
      <w:r w:rsidRPr="001E39E2">
        <w:t>a</w:t>
      </w:r>
      <w:r w:rsidR="00616108">
        <w:t xml:space="preserve"> </w:t>
      </w:r>
      <w:r w:rsidRPr="001E39E2">
        <w:t>single</w:t>
      </w:r>
      <w:r w:rsidR="00616108">
        <w:t xml:space="preserve"> </w:t>
      </w:r>
      <w:r w:rsidRPr="001E39E2">
        <w:t>placebo</w:t>
      </w:r>
      <w:r w:rsidR="00616108">
        <w:t xml:space="preserve"> </w:t>
      </w:r>
      <w:r w:rsidRPr="001E39E2">
        <w:t>infusion</w:t>
      </w:r>
      <w:r w:rsidR="00616108">
        <w:t xml:space="preserve"> </w:t>
      </w:r>
      <w:r w:rsidRPr="001E39E2">
        <w:t>with</w:t>
      </w:r>
      <w:r w:rsidR="00616108">
        <w:t xml:space="preserve"> </w:t>
      </w:r>
      <w:r w:rsidRPr="001E39E2">
        <w:t>SoC</w:t>
      </w:r>
      <w:r w:rsidR="00616108">
        <w:t xml:space="preserve"> </w:t>
      </w:r>
      <w:r w:rsidRPr="001E39E2">
        <w:t>therapy</w:t>
      </w:r>
      <w:r w:rsidR="00616108">
        <w:t xml:space="preserve"> </w:t>
      </w:r>
      <w:r w:rsidRPr="001E39E2">
        <w:t>for</w:t>
      </w:r>
      <w:r w:rsidR="00616108">
        <w:t xml:space="preserve"> </w:t>
      </w:r>
      <w:r w:rsidRPr="001E39E2">
        <w:t>CDI,</w:t>
      </w:r>
      <w:r w:rsidR="00616108">
        <w:t xml:space="preserve"> </w:t>
      </w:r>
      <w:r w:rsidRPr="001E39E2">
        <w:t>as</w:t>
      </w:r>
      <w:r w:rsidR="00616108">
        <w:t xml:space="preserve"> </w:t>
      </w:r>
      <w:r w:rsidRPr="001E39E2">
        <w:t>assessed</w:t>
      </w:r>
      <w:r w:rsidR="00616108">
        <w:t xml:space="preserve"> </w:t>
      </w:r>
      <w:r w:rsidRPr="001E39E2">
        <w:t>by</w:t>
      </w:r>
      <w:r w:rsidR="00616108">
        <w:t xml:space="preserve"> </w:t>
      </w:r>
      <w:r w:rsidRPr="001E39E2">
        <w:t>the</w:t>
      </w:r>
      <w:r w:rsidR="00616108">
        <w:t xml:space="preserve"> </w:t>
      </w:r>
      <w:r w:rsidRPr="001E39E2">
        <w:t>accumulated</w:t>
      </w:r>
      <w:r w:rsidR="00616108">
        <w:t xml:space="preserve"> </w:t>
      </w:r>
      <w:r w:rsidRPr="001E39E2">
        <w:t>safety</w:t>
      </w:r>
      <w:r w:rsidR="00616108">
        <w:t xml:space="preserve"> </w:t>
      </w:r>
      <w:r w:rsidRPr="001E39E2">
        <w:t>data</w:t>
      </w:r>
      <w:r w:rsidR="00616108">
        <w:t xml:space="preserve"> </w:t>
      </w:r>
      <w:r w:rsidRPr="001E39E2">
        <w:t>up</w:t>
      </w:r>
      <w:r w:rsidR="00616108">
        <w:t xml:space="preserve"> </w:t>
      </w:r>
      <w:r w:rsidRPr="001E39E2">
        <w:t>to</w:t>
      </w:r>
      <w:r w:rsidR="00616108">
        <w:t xml:space="preserve"> </w:t>
      </w:r>
      <w:r w:rsidR="001349A8">
        <w:t>Week</w:t>
      </w:r>
      <w:r w:rsidR="00616108">
        <w:t xml:space="preserve"> </w:t>
      </w:r>
      <w:r w:rsidRPr="001E39E2">
        <w:t>4;</w:t>
      </w:r>
    </w:p>
    <w:p w14:paraId="4650F24F" w14:textId="78149552" w:rsidR="00D556FA" w:rsidRDefault="001E39E2" w:rsidP="00D556FA">
      <w:pPr>
        <w:pStyle w:val="Numberbullet0"/>
        <w:numPr>
          <w:ilvl w:val="0"/>
          <w:numId w:val="13"/>
        </w:numPr>
      </w:pPr>
      <w:r w:rsidRPr="001E39E2">
        <w:lastRenderedPageBreak/>
        <w:t>In</w:t>
      </w:r>
      <w:r w:rsidR="00616108">
        <w:t xml:space="preserve"> </w:t>
      </w:r>
      <w:r w:rsidRPr="001E39E2">
        <w:t>the</w:t>
      </w:r>
      <w:r w:rsidR="00616108">
        <w:t xml:space="preserve"> </w:t>
      </w:r>
      <w:r w:rsidRPr="001E39E2">
        <w:t>subset</w:t>
      </w:r>
      <w:r w:rsidR="00616108">
        <w:t xml:space="preserve"> </w:t>
      </w:r>
      <w:r w:rsidRPr="001E39E2">
        <w:t>of</w:t>
      </w:r>
      <w:r w:rsidR="00616108">
        <w:t xml:space="preserve"> </w:t>
      </w:r>
      <w:r w:rsidRPr="001E39E2">
        <w:t>patients</w:t>
      </w:r>
      <w:r w:rsidR="00616108">
        <w:t xml:space="preserve"> </w:t>
      </w:r>
      <w:r w:rsidRPr="001E39E2">
        <w:t>achieving</w:t>
      </w:r>
      <w:r w:rsidR="00616108">
        <w:t xml:space="preserve"> </w:t>
      </w:r>
      <w:r w:rsidRPr="001E39E2">
        <w:t>clinical</w:t>
      </w:r>
      <w:r w:rsidR="00616108">
        <w:t xml:space="preserve"> </w:t>
      </w:r>
      <w:r w:rsidRPr="001E39E2">
        <w:t>cure,</w:t>
      </w:r>
      <w:r w:rsidR="00616108">
        <w:t xml:space="preserve"> </w:t>
      </w:r>
      <w:r w:rsidRPr="001E39E2">
        <w:t>treatment</w:t>
      </w:r>
      <w:r w:rsidR="00616108">
        <w:t xml:space="preserve"> </w:t>
      </w:r>
      <w:r w:rsidRPr="001E39E2">
        <w:t>with</w:t>
      </w:r>
      <w:r w:rsidR="00616108">
        <w:t xml:space="preserve"> </w:t>
      </w:r>
      <w:r w:rsidRPr="001E39E2">
        <w:t>a</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MK-3415A</w:t>
      </w:r>
      <w:r w:rsidR="00616108">
        <w:t xml:space="preserve"> </w:t>
      </w:r>
      <w:r w:rsidRPr="001E39E2">
        <w:t>with</w:t>
      </w:r>
      <w:r w:rsidR="00616108">
        <w:t xml:space="preserve"> </w:t>
      </w:r>
      <w:r w:rsidRPr="001E39E2">
        <w:t>SoC</w:t>
      </w:r>
      <w:r w:rsidR="00616108">
        <w:t xml:space="preserve"> </w:t>
      </w:r>
      <w:r w:rsidRPr="001E39E2">
        <w:t>therapy</w:t>
      </w:r>
      <w:r w:rsidR="00616108">
        <w:t xml:space="preserve"> </w:t>
      </w:r>
      <w:r w:rsidRPr="001E39E2">
        <w:t>will</w:t>
      </w:r>
      <w:r w:rsidR="00616108">
        <w:t xml:space="preserve"> </w:t>
      </w:r>
      <w:r w:rsidRPr="001E39E2">
        <w:t>decrease</w:t>
      </w:r>
      <w:r w:rsidR="00616108">
        <w:t xml:space="preserve"> </w:t>
      </w:r>
      <w:r w:rsidRPr="001E39E2">
        <w:t>the</w:t>
      </w:r>
      <w:r w:rsidR="00616108">
        <w:t xml:space="preserve"> </w:t>
      </w:r>
      <w:r w:rsidRPr="001E39E2">
        <w:t>proportion</w:t>
      </w:r>
      <w:r w:rsidR="00616108">
        <w:t xml:space="preserve"> </w:t>
      </w:r>
      <w:r w:rsidRPr="001E39E2">
        <w:t>with</w:t>
      </w:r>
      <w:r w:rsidR="00616108">
        <w:t xml:space="preserve"> </w:t>
      </w:r>
      <w:r w:rsidRPr="001E39E2">
        <w:t>CDI</w:t>
      </w:r>
      <w:r w:rsidR="00616108">
        <w:t xml:space="preserve"> </w:t>
      </w:r>
      <w:r w:rsidRPr="001E39E2">
        <w:t>recurrence</w:t>
      </w:r>
      <w:r w:rsidR="00616108">
        <w:t xml:space="preserve"> </w:t>
      </w:r>
      <w:r w:rsidRPr="001E39E2">
        <w:t>over</w:t>
      </w:r>
      <w:r w:rsidR="00616108">
        <w:t xml:space="preserve"> </w:t>
      </w:r>
      <w:r w:rsidRPr="001E39E2">
        <w:t>a</w:t>
      </w:r>
      <w:r w:rsidR="00616108">
        <w:t xml:space="preserve"> </w:t>
      </w:r>
      <w:r w:rsidRPr="001E39E2">
        <w:t>period</w:t>
      </w:r>
      <w:r w:rsidR="00616108">
        <w:t xml:space="preserve"> </w:t>
      </w:r>
      <w:r w:rsidRPr="001E39E2">
        <w:t>of</w:t>
      </w:r>
      <w:r w:rsidR="00616108">
        <w:t xml:space="preserve"> </w:t>
      </w:r>
      <w:r w:rsidRPr="001E39E2">
        <w:t>12</w:t>
      </w:r>
      <w:r w:rsidR="00616108">
        <w:t xml:space="preserve"> </w:t>
      </w:r>
      <w:r w:rsidR="001349A8">
        <w:t>weeks</w:t>
      </w:r>
      <w:r w:rsidR="00616108">
        <w:t xml:space="preserve"> </w:t>
      </w:r>
      <w:r w:rsidR="00691260">
        <w:t>versus</w:t>
      </w:r>
      <w:r w:rsidR="00616108">
        <w:t xml:space="preserve"> </w:t>
      </w:r>
      <w:r w:rsidRPr="001E39E2">
        <w:t>a</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placebo</w:t>
      </w:r>
      <w:r w:rsidR="00616108">
        <w:t xml:space="preserve"> </w:t>
      </w:r>
      <w:r w:rsidRPr="001E39E2">
        <w:t>with</w:t>
      </w:r>
      <w:r w:rsidR="00616108">
        <w:t xml:space="preserve"> </w:t>
      </w:r>
      <w:r w:rsidRPr="001E39E2">
        <w:t>SoC</w:t>
      </w:r>
      <w:r w:rsidR="00616108">
        <w:t xml:space="preserve"> </w:t>
      </w:r>
      <w:r w:rsidRPr="001E39E2">
        <w:t>therapy;</w:t>
      </w:r>
    </w:p>
    <w:p w14:paraId="2A6C990B" w14:textId="6A5C257E" w:rsidR="00F96EC9" w:rsidRDefault="001E39E2" w:rsidP="00D556FA">
      <w:pPr>
        <w:pStyle w:val="Numberbullet0"/>
        <w:numPr>
          <w:ilvl w:val="0"/>
          <w:numId w:val="13"/>
        </w:numPr>
      </w:pPr>
      <w:r w:rsidRPr="001E39E2">
        <w:t>The</w:t>
      </w:r>
      <w:r w:rsidR="00616108">
        <w:t xml:space="preserve"> </w:t>
      </w:r>
      <w:r w:rsidRPr="001E39E2">
        <w:t>proportion</w:t>
      </w:r>
      <w:r w:rsidR="00616108">
        <w:t xml:space="preserve"> </w:t>
      </w:r>
      <w:r w:rsidRPr="001E39E2">
        <w:t>who</w:t>
      </w:r>
      <w:r w:rsidR="00616108">
        <w:t xml:space="preserve"> </w:t>
      </w:r>
      <w:r w:rsidRPr="001E39E2">
        <w:t>achieve</w:t>
      </w:r>
      <w:r w:rsidR="00616108">
        <w:t xml:space="preserve"> </w:t>
      </w:r>
      <w:r w:rsidRPr="001E39E2">
        <w:t>global</w:t>
      </w:r>
      <w:r w:rsidR="00616108">
        <w:t xml:space="preserve"> </w:t>
      </w:r>
      <w:r w:rsidRPr="001E39E2">
        <w:t>cure</w:t>
      </w:r>
      <w:r w:rsidR="00616108">
        <w:t xml:space="preserve"> </w:t>
      </w:r>
      <w:r w:rsidRPr="001E39E2">
        <w:t>is</w:t>
      </w:r>
      <w:r w:rsidR="00616108">
        <w:t xml:space="preserve"> </w:t>
      </w:r>
      <w:r w:rsidRPr="001E39E2">
        <w:t>greater</w:t>
      </w:r>
      <w:r w:rsidR="00616108">
        <w:t xml:space="preserve"> </w:t>
      </w:r>
      <w:r w:rsidRPr="001E39E2">
        <w:t>following</w:t>
      </w:r>
      <w:r w:rsidR="00616108">
        <w:t xml:space="preserve"> </w:t>
      </w:r>
      <w:r w:rsidRPr="001E39E2">
        <w:t>treatment</w:t>
      </w:r>
      <w:r w:rsidR="00616108">
        <w:t xml:space="preserve"> </w:t>
      </w:r>
      <w:r w:rsidRPr="001E39E2">
        <w:t>with</w:t>
      </w:r>
      <w:r w:rsidR="00616108">
        <w:t xml:space="preserve"> </w:t>
      </w:r>
      <w:r w:rsidRPr="001E39E2">
        <w:t>a</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MK-3415A</w:t>
      </w:r>
      <w:r w:rsidR="00616108">
        <w:t xml:space="preserve"> </w:t>
      </w:r>
      <w:r w:rsidRPr="001E39E2">
        <w:t>with</w:t>
      </w:r>
      <w:r w:rsidR="00616108">
        <w:t xml:space="preserve"> </w:t>
      </w:r>
      <w:r w:rsidRPr="001E39E2">
        <w:t>SoC</w:t>
      </w:r>
      <w:r w:rsidR="00616108">
        <w:t xml:space="preserve"> </w:t>
      </w:r>
      <w:r w:rsidRPr="001E39E2">
        <w:t>therapy</w:t>
      </w:r>
      <w:r w:rsidR="00616108">
        <w:t xml:space="preserve"> </w:t>
      </w:r>
      <w:r w:rsidRPr="001E39E2">
        <w:t>than</w:t>
      </w:r>
      <w:r w:rsidR="00616108">
        <w:t xml:space="preserve"> </w:t>
      </w:r>
      <w:r w:rsidRPr="001E39E2">
        <w:t>a</w:t>
      </w:r>
      <w:r w:rsidR="00616108">
        <w:t xml:space="preserve"> </w:t>
      </w:r>
      <w:r w:rsidRPr="001E39E2">
        <w:t>single</w:t>
      </w:r>
      <w:r w:rsidR="00616108">
        <w:t xml:space="preserve"> </w:t>
      </w:r>
      <w:r w:rsidRPr="001E39E2">
        <w:t>placebo</w:t>
      </w:r>
      <w:r w:rsidR="00616108">
        <w:t xml:space="preserve"> </w:t>
      </w:r>
      <w:r w:rsidRPr="001E39E2">
        <w:t>infusion</w:t>
      </w:r>
      <w:r w:rsidR="00616108">
        <w:t xml:space="preserve"> </w:t>
      </w:r>
      <w:r w:rsidRPr="001E39E2">
        <w:t>with</w:t>
      </w:r>
      <w:r w:rsidR="00616108">
        <w:t xml:space="preserve"> </w:t>
      </w:r>
      <w:r w:rsidRPr="001E39E2">
        <w:t>SoC</w:t>
      </w:r>
      <w:r w:rsidR="00616108">
        <w:t xml:space="preserve"> </w:t>
      </w:r>
      <w:r w:rsidRPr="001E39E2">
        <w:t>therapy</w:t>
      </w:r>
      <w:r w:rsidR="00F96EC9">
        <w:t>.</w:t>
      </w:r>
    </w:p>
    <w:p w14:paraId="2337F465" w14:textId="514806FF" w:rsidR="00D556FA" w:rsidRDefault="00D556FA" w:rsidP="00D556FA">
      <w:pPr>
        <w:pStyle w:val="Heading6"/>
      </w:pPr>
      <w:r>
        <w:t>Statistical</w:t>
      </w:r>
      <w:r w:rsidR="00616108">
        <w:t xml:space="preserve"> </w:t>
      </w:r>
      <w:r>
        <w:t>analyses</w:t>
      </w:r>
    </w:p>
    <w:p w14:paraId="34A77F6A" w14:textId="2CACE7B7" w:rsidR="00D556FA" w:rsidRDefault="001E39E2" w:rsidP="001E39E2">
      <w:r w:rsidRPr="001E39E2">
        <w:t>See</w:t>
      </w:r>
      <w:r w:rsidR="00616108">
        <w:t xml:space="preserve"> </w:t>
      </w:r>
      <w:r w:rsidRPr="001E39E2">
        <w:t>P001.</w:t>
      </w:r>
      <w:r w:rsidR="00616108">
        <w:t xml:space="preserve"> </w:t>
      </w:r>
      <w:r w:rsidRPr="001E39E2">
        <w:t>Both</w:t>
      </w:r>
      <w:r w:rsidR="00616108">
        <w:t xml:space="preserve"> </w:t>
      </w:r>
      <w:r w:rsidRPr="001E39E2">
        <w:t>P001</w:t>
      </w:r>
      <w:r w:rsidR="00616108">
        <w:t xml:space="preserve"> </w:t>
      </w:r>
      <w:r w:rsidRPr="001E39E2">
        <w:t>and</w:t>
      </w:r>
      <w:r w:rsidR="00616108">
        <w:t xml:space="preserve"> </w:t>
      </w:r>
      <w:r w:rsidRPr="001E39E2">
        <w:t>P002</w:t>
      </w:r>
      <w:r w:rsidR="00616108">
        <w:t xml:space="preserve"> </w:t>
      </w:r>
      <w:r w:rsidRPr="001E39E2">
        <w:t>had</w:t>
      </w:r>
      <w:r w:rsidR="00616108">
        <w:t xml:space="preserve"> </w:t>
      </w:r>
      <w:r w:rsidRPr="001E39E2">
        <w:t>a</w:t>
      </w:r>
      <w:r w:rsidR="00616108">
        <w:t xml:space="preserve"> </w:t>
      </w:r>
      <w:r w:rsidRPr="001E39E2">
        <w:t>planned</w:t>
      </w:r>
      <w:r w:rsidR="00616108">
        <w:t xml:space="preserve"> </w:t>
      </w:r>
      <w:r w:rsidRPr="001E39E2">
        <w:t>sample</w:t>
      </w:r>
      <w:r w:rsidR="00616108">
        <w:t xml:space="preserve"> </w:t>
      </w:r>
      <w:r w:rsidRPr="001E39E2">
        <w:t>size</w:t>
      </w:r>
      <w:r w:rsidR="00616108">
        <w:t xml:space="preserve"> </w:t>
      </w:r>
      <w:r w:rsidRPr="001E39E2">
        <w:t>of</w:t>
      </w:r>
      <w:r w:rsidR="00616108">
        <w:t xml:space="preserve"> </w:t>
      </w:r>
      <w:r w:rsidRPr="001E39E2">
        <w:t>400</w:t>
      </w:r>
      <w:r w:rsidR="00616108">
        <w:t xml:space="preserve"> </w:t>
      </w:r>
      <w:r w:rsidRPr="001E39E2">
        <w:t>subjects</w:t>
      </w:r>
      <w:r w:rsidR="00616108">
        <w:t xml:space="preserve"> </w:t>
      </w:r>
      <w:r w:rsidRPr="001E39E2">
        <w:t>per</w:t>
      </w:r>
      <w:r w:rsidR="00616108">
        <w:t xml:space="preserve"> </w:t>
      </w:r>
      <w:r w:rsidR="00691260">
        <w:t>group</w:t>
      </w:r>
      <w:r w:rsidRPr="001E39E2">
        <w:t>.</w:t>
      </w:r>
      <w:r w:rsidR="00616108">
        <w:t xml:space="preserve"> </w:t>
      </w:r>
      <w:r w:rsidRPr="001E39E2">
        <w:t>The</w:t>
      </w:r>
      <w:r w:rsidR="00616108">
        <w:t xml:space="preserve"> </w:t>
      </w:r>
      <w:r w:rsidRPr="001E39E2">
        <w:t>power</w:t>
      </w:r>
      <w:r w:rsidR="00616108">
        <w:t xml:space="preserve"> </w:t>
      </w:r>
      <w:r w:rsidRPr="001E39E2">
        <w:t>calculations</w:t>
      </w:r>
      <w:r w:rsidR="00616108">
        <w:t xml:space="preserve"> </w:t>
      </w:r>
      <w:r w:rsidRPr="001E39E2">
        <w:t>were</w:t>
      </w:r>
      <w:r w:rsidR="00616108">
        <w:t xml:space="preserve"> </w:t>
      </w:r>
      <w:r w:rsidRPr="001E39E2">
        <w:t>based</w:t>
      </w:r>
      <w:r w:rsidR="00616108">
        <w:t xml:space="preserve"> </w:t>
      </w:r>
      <w:r w:rsidRPr="001E39E2">
        <w:t>on</w:t>
      </w:r>
      <w:r w:rsidR="00616108">
        <w:t xml:space="preserve"> </w:t>
      </w:r>
      <w:r w:rsidRPr="001E39E2">
        <w:t>a</w:t>
      </w:r>
      <w:r w:rsidR="00616108">
        <w:t xml:space="preserve"> </w:t>
      </w:r>
      <w:r w:rsidRPr="001E39E2">
        <w:t>two</w:t>
      </w:r>
      <w:r w:rsidR="00616108">
        <w:t xml:space="preserve"> </w:t>
      </w:r>
      <w:r w:rsidR="00691260">
        <w:t>group</w:t>
      </w:r>
      <w:r w:rsidR="00616108">
        <w:t xml:space="preserve"> </w:t>
      </w:r>
      <w:r w:rsidRPr="001E39E2">
        <w:t>chi-square</w:t>
      </w:r>
      <w:r w:rsidR="00616108">
        <w:t xml:space="preserve"> </w:t>
      </w:r>
      <w:r w:rsidRPr="001E39E2">
        <w:t>test</w:t>
      </w:r>
      <w:r w:rsidR="00616108">
        <w:t xml:space="preserve"> </w:t>
      </w:r>
      <w:r w:rsidRPr="001E39E2">
        <w:t>for</w:t>
      </w:r>
      <w:r w:rsidR="00616108">
        <w:t xml:space="preserve"> </w:t>
      </w:r>
      <w:r w:rsidRPr="001E39E2">
        <w:t>comparing</w:t>
      </w:r>
      <w:r w:rsidR="00616108">
        <w:t xml:space="preserve"> </w:t>
      </w:r>
      <w:r w:rsidRPr="001E39E2">
        <w:t>independent</w:t>
      </w:r>
      <w:r w:rsidR="00616108">
        <w:t xml:space="preserve"> </w:t>
      </w:r>
      <w:r w:rsidRPr="001E39E2">
        <w:t>proportions.</w:t>
      </w:r>
      <w:r w:rsidR="00616108">
        <w:t xml:space="preserve"> </w:t>
      </w:r>
      <w:r w:rsidRPr="001E39E2">
        <w:t>Assumptions</w:t>
      </w:r>
      <w:r w:rsidR="00616108">
        <w:t xml:space="preserve"> </w:t>
      </w:r>
      <w:r w:rsidRPr="001E39E2">
        <w:t>about</w:t>
      </w:r>
      <w:r w:rsidR="00616108">
        <w:t xml:space="preserve"> </w:t>
      </w:r>
      <w:r w:rsidRPr="001E39E2">
        <w:t>incidence</w:t>
      </w:r>
      <w:r w:rsidR="00616108">
        <w:t xml:space="preserve"> </w:t>
      </w:r>
      <w:r w:rsidRPr="001E39E2">
        <w:t>of</w:t>
      </w:r>
      <w:r w:rsidR="00616108">
        <w:t xml:space="preserve"> </w:t>
      </w:r>
      <w:r w:rsidRPr="001E39E2">
        <w:t>CDI</w:t>
      </w:r>
      <w:r w:rsidR="00616108">
        <w:t xml:space="preserve"> </w:t>
      </w:r>
      <w:r w:rsidRPr="001E39E2">
        <w:t>rec</w:t>
      </w:r>
      <w:r>
        <w:t>urrence</w:t>
      </w:r>
      <w:r w:rsidR="00616108">
        <w:t xml:space="preserve"> </w:t>
      </w:r>
      <w:r>
        <w:t>among</w:t>
      </w:r>
      <w:r w:rsidR="00616108">
        <w:t xml:space="preserve"> </w:t>
      </w:r>
      <w:r w:rsidRPr="001E39E2">
        <w:t>subjects</w:t>
      </w:r>
      <w:r w:rsidR="00616108">
        <w:t xml:space="preserve"> </w:t>
      </w:r>
      <w:r w:rsidRPr="001E39E2">
        <w:t>on</w:t>
      </w:r>
      <w:r w:rsidR="00616108">
        <w:t xml:space="preserve"> </w:t>
      </w:r>
      <w:r w:rsidRPr="001E39E2">
        <w:t>MK-3415A</w:t>
      </w:r>
      <w:r w:rsidR="00616108">
        <w:t xml:space="preserve"> </w:t>
      </w:r>
      <w:r w:rsidRPr="001E39E2">
        <w:t>were</w:t>
      </w:r>
      <w:r w:rsidR="00616108">
        <w:t xml:space="preserve"> </w:t>
      </w:r>
      <w:r w:rsidRPr="001E39E2">
        <w:t>based</w:t>
      </w:r>
      <w:r w:rsidR="00616108">
        <w:t xml:space="preserve"> </w:t>
      </w:r>
      <w:r w:rsidRPr="001E39E2">
        <w:t>on</w:t>
      </w:r>
      <w:r w:rsidR="00616108">
        <w:t xml:space="preserve"> </w:t>
      </w:r>
      <w:r w:rsidRPr="001E39E2">
        <w:t>recent</w:t>
      </w:r>
      <w:r w:rsidR="00616108">
        <w:t xml:space="preserve"> </w:t>
      </w:r>
      <w:r w:rsidRPr="001E39E2">
        <w:t>results</w:t>
      </w:r>
      <w:r w:rsidR="00616108">
        <w:t xml:space="preserve"> </w:t>
      </w:r>
      <w:r w:rsidRPr="001E39E2">
        <w:t>from</w:t>
      </w:r>
      <w:r w:rsidR="00616108">
        <w:t xml:space="preserve"> </w:t>
      </w:r>
      <w:r w:rsidRPr="001E39E2">
        <w:t>the</w:t>
      </w:r>
      <w:r w:rsidR="00616108">
        <w:t xml:space="preserve"> </w:t>
      </w:r>
      <w:r w:rsidR="00F96EC9">
        <w:t>Phase</w:t>
      </w:r>
      <w:r w:rsidR="00616108">
        <w:t xml:space="preserve"> </w:t>
      </w:r>
      <w:r w:rsidR="00F96EC9">
        <w:t>II</w:t>
      </w:r>
      <w:r w:rsidR="00616108">
        <w:t xml:space="preserve"> </w:t>
      </w:r>
      <w:r w:rsidRPr="001E39E2">
        <w:t>clinical</w:t>
      </w:r>
      <w:r w:rsidR="00616108">
        <w:t xml:space="preserve"> </w:t>
      </w:r>
      <w:r w:rsidRPr="001E39E2">
        <w:t>study</w:t>
      </w:r>
      <w:r w:rsidR="00616108">
        <w:t xml:space="preserve"> </w:t>
      </w:r>
      <w:r w:rsidRPr="001E39E2">
        <w:t>P017.</w:t>
      </w:r>
      <w:r w:rsidR="00616108">
        <w:t xml:space="preserve"> </w:t>
      </w:r>
      <w:r w:rsidRPr="001E39E2">
        <w:t>In</w:t>
      </w:r>
      <w:r w:rsidR="00616108">
        <w:t xml:space="preserve"> </w:t>
      </w:r>
      <w:r w:rsidRPr="001E39E2">
        <w:t>P017,</w:t>
      </w:r>
      <w:r w:rsidR="00616108">
        <w:t xml:space="preserve"> </w:t>
      </w:r>
      <w:r w:rsidRPr="001E39E2">
        <w:t>CDI</w:t>
      </w:r>
      <w:r w:rsidR="00616108">
        <w:t xml:space="preserve"> </w:t>
      </w:r>
      <w:r w:rsidRPr="001E39E2">
        <w:t>recurrence</w:t>
      </w:r>
      <w:r w:rsidR="00616108">
        <w:t xml:space="preserve"> </w:t>
      </w:r>
      <w:r w:rsidRPr="001E39E2">
        <w:t>was</w:t>
      </w:r>
      <w:r w:rsidR="00616108">
        <w:t xml:space="preserve"> </w:t>
      </w:r>
      <w:r w:rsidRPr="001E39E2">
        <w:t>observed</w:t>
      </w:r>
      <w:r w:rsidR="00616108">
        <w:t xml:space="preserve"> </w:t>
      </w:r>
      <w:r w:rsidRPr="001E39E2">
        <w:t>in</w:t>
      </w:r>
      <w:r w:rsidR="00616108">
        <w:t xml:space="preserve"> </w:t>
      </w:r>
      <w:r w:rsidRPr="001E39E2">
        <w:t>7%</w:t>
      </w:r>
      <w:r w:rsidR="00616108">
        <w:t xml:space="preserve"> </w:t>
      </w:r>
      <w:r w:rsidRPr="001E39E2">
        <w:t>(7/101)</w:t>
      </w:r>
      <w:r w:rsidR="00616108">
        <w:t xml:space="preserve"> </w:t>
      </w:r>
      <w:r w:rsidRPr="001E39E2">
        <w:t>of</w:t>
      </w:r>
      <w:r w:rsidR="00616108">
        <w:t xml:space="preserve"> </w:t>
      </w:r>
      <w:r w:rsidRPr="001E39E2">
        <w:t>MK-3415A</w:t>
      </w:r>
      <w:r w:rsidR="00616108">
        <w:t xml:space="preserve"> </w:t>
      </w:r>
      <w:r w:rsidRPr="001E39E2">
        <w:t>subjects.</w:t>
      </w:r>
      <w:r w:rsidR="00616108">
        <w:t xml:space="preserve"> </w:t>
      </w:r>
      <w:r w:rsidRPr="001E39E2">
        <w:t>The</w:t>
      </w:r>
      <w:r w:rsidR="00616108">
        <w:t xml:space="preserve"> </w:t>
      </w:r>
      <w:r w:rsidRPr="001E39E2">
        <w:t>incidence</w:t>
      </w:r>
      <w:r w:rsidR="00616108">
        <w:t xml:space="preserve"> </w:t>
      </w:r>
      <w:r w:rsidRPr="001E39E2">
        <w:t>of</w:t>
      </w:r>
      <w:r w:rsidR="00616108">
        <w:t xml:space="preserve"> </w:t>
      </w:r>
      <w:r w:rsidRPr="001E39E2">
        <w:t>CDI</w:t>
      </w:r>
      <w:r w:rsidR="00616108">
        <w:t xml:space="preserve"> </w:t>
      </w:r>
      <w:r w:rsidRPr="001E39E2">
        <w:t>recurrence</w:t>
      </w:r>
      <w:r w:rsidR="00616108">
        <w:t xml:space="preserve"> </w:t>
      </w:r>
      <w:r w:rsidRPr="001E39E2">
        <w:t>among</w:t>
      </w:r>
      <w:r w:rsidR="00616108">
        <w:t xml:space="preserve"> </w:t>
      </w:r>
      <w:r w:rsidRPr="001E39E2">
        <w:t>subjects</w:t>
      </w:r>
      <w:r w:rsidR="00616108">
        <w:t xml:space="preserve"> </w:t>
      </w:r>
      <w:r w:rsidRPr="001E39E2">
        <w:t>on</w:t>
      </w:r>
      <w:r w:rsidR="00616108">
        <w:t xml:space="preserve"> </w:t>
      </w:r>
      <w:r w:rsidRPr="001E39E2">
        <w:t>SoC</w:t>
      </w:r>
      <w:r w:rsidR="00616108">
        <w:t xml:space="preserve"> </w:t>
      </w:r>
      <w:r w:rsidRPr="001E39E2">
        <w:t>therapy</w:t>
      </w:r>
      <w:r w:rsidR="00616108">
        <w:t xml:space="preserve"> </w:t>
      </w:r>
      <w:r w:rsidRPr="001E39E2">
        <w:t>was</w:t>
      </w:r>
      <w:r w:rsidR="00616108">
        <w:t xml:space="preserve"> </w:t>
      </w:r>
      <w:r w:rsidRPr="001E39E2">
        <w:t>assumed</w:t>
      </w:r>
      <w:r w:rsidR="00616108">
        <w:t xml:space="preserve"> </w:t>
      </w:r>
      <w:r w:rsidRPr="001E39E2">
        <w:t>to</w:t>
      </w:r>
      <w:r w:rsidR="00616108">
        <w:t xml:space="preserve"> </w:t>
      </w:r>
      <w:r w:rsidRPr="001E39E2">
        <w:t>be</w:t>
      </w:r>
      <w:r w:rsidR="00616108">
        <w:t xml:space="preserve"> </w:t>
      </w:r>
      <w:r w:rsidRPr="001E39E2">
        <w:t>between</w:t>
      </w:r>
      <w:r w:rsidR="00616108">
        <w:t xml:space="preserve"> </w:t>
      </w:r>
      <w:r w:rsidRPr="001E39E2">
        <w:t>20</w:t>
      </w:r>
      <w:r w:rsidR="00616108">
        <w:t xml:space="preserve"> </w:t>
      </w:r>
      <w:r w:rsidRPr="001E39E2">
        <w:t>and</w:t>
      </w:r>
      <w:r w:rsidR="00616108">
        <w:t xml:space="preserve"> </w:t>
      </w:r>
      <w:r w:rsidRPr="001E39E2">
        <w:t>25%.</w:t>
      </w:r>
      <w:r w:rsidR="00616108">
        <w:t xml:space="preserve"> </w:t>
      </w:r>
      <w:r w:rsidR="00D556FA">
        <w:t>These</w:t>
      </w:r>
      <w:r w:rsidR="00616108">
        <w:t xml:space="preserve"> </w:t>
      </w:r>
      <w:r w:rsidR="00D556FA">
        <w:t>estimates</w:t>
      </w:r>
      <w:r w:rsidR="00616108">
        <w:t xml:space="preserve"> </w:t>
      </w:r>
      <w:r w:rsidR="00D556FA">
        <w:t>were</w:t>
      </w:r>
      <w:r w:rsidR="00616108">
        <w:t xml:space="preserve"> </w:t>
      </w:r>
      <w:r w:rsidR="00D556FA">
        <w:t>based</w:t>
      </w:r>
      <w:r w:rsidR="00616108">
        <w:t xml:space="preserve"> </w:t>
      </w:r>
      <w:r w:rsidR="00D556FA">
        <w:t>on:</w:t>
      </w:r>
    </w:p>
    <w:p w14:paraId="18CFCC3E" w14:textId="4758BDAF" w:rsidR="00D556FA" w:rsidRDefault="001E39E2" w:rsidP="00D556FA">
      <w:pPr>
        <w:pStyle w:val="Numberbullet0"/>
        <w:numPr>
          <w:ilvl w:val="0"/>
          <w:numId w:val="14"/>
        </w:numPr>
      </w:pPr>
      <w:r w:rsidRPr="001E39E2">
        <w:t>the</w:t>
      </w:r>
      <w:r w:rsidR="00616108">
        <w:t xml:space="preserve"> </w:t>
      </w:r>
      <w:r w:rsidR="00F96EC9">
        <w:t>Phase</w:t>
      </w:r>
      <w:r w:rsidR="00616108">
        <w:t xml:space="preserve"> </w:t>
      </w:r>
      <w:r w:rsidR="00F96EC9">
        <w:t>II</w:t>
      </w:r>
      <w:r w:rsidR="00616108">
        <w:t xml:space="preserve"> </w:t>
      </w:r>
      <w:r w:rsidRPr="001E39E2">
        <w:t>clinical</w:t>
      </w:r>
      <w:r w:rsidR="00616108">
        <w:t xml:space="preserve"> </w:t>
      </w:r>
      <w:r w:rsidRPr="001E39E2">
        <w:t>study</w:t>
      </w:r>
      <w:r w:rsidR="00616108">
        <w:t xml:space="preserve"> </w:t>
      </w:r>
      <w:r w:rsidRPr="001E39E2">
        <w:t>of</w:t>
      </w:r>
      <w:r w:rsidR="00616108">
        <w:t xml:space="preserve"> </w:t>
      </w:r>
      <w:r w:rsidRPr="001E39E2">
        <w:t>a</w:t>
      </w:r>
      <w:r w:rsidR="00616108">
        <w:t xml:space="preserve"> </w:t>
      </w:r>
      <w:r w:rsidRPr="001E39E2">
        <w:t>single</w:t>
      </w:r>
      <w:r w:rsidR="00616108">
        <w:t xml:space="preserve"> </w:t>
      </w:r>
      <w:r w:rsidRPr="001E39E2">
        <w:t>infusion</w:t>
      </w:r>
      <w:r w:rsidR="00616108">
        <w:t xml:space="preserve"> </w:t>
      </w:r>
      <w:r w:rsidRPr="001E39E2">
        <w:t>of</w:t>
      </w:r>
      <w:r w:rsidR="00616108">
        <w:t xml:space="preserve"> </w:t>
      </w:r>
      <w:r w:rsidRPr="001E39E2">
        <w:t>MK-3415A</w:t>
      </w:r>
      <w:r w:rsidR="00616108">
        <w:t xml:space="preserve"> </w:t>
      </w:r>
      <w:r w:rsidRPr="001E39E2">
        <w:t>where</w:t>
      </w:r>
      <w:r w:rsidR="00616108">
        <w:t xml:space="preserve"> </w:t>
      </w:r>
      <w:r w:rsidRPr="001E39E2">
        <w:t>25%</w:t>
      </w:r>
      <w:r w:rsidR="00616108">
        <w:t xml:space="preserve"> </w:t>
      </w:r>
      <w:r w:rsidRPr="001E39E2">
        <w:t>(25/99)</w:t>
      </w:r>
      <w:r w:rsidR="00616108">
        <w:t xml:space="preserve"> </w:t>
      </w:r>
      <w:r w:rsidRPr="001E39E2">
        <w:t>of</w:t>
      </w:r>
      <w:r w:rsidR="00616108">
        <w:t xml:space="preserve"> </w:t>
      </w:r>
      <w:r w:rsidRPr="001E39E2">
        <w:t>subjects</w:t>
      </w:r>
      <w:r w:rsidR="00616108">
        <w:t xml:space="preserve"> </w:t>
      </w:r>
      <w:r w:rsidRPr="001E39E2">
        <w:t>taking</w:t>
      </w:r>
      <w:r w:rsidR="00616108">
        <w:t xml:space="preserve"> </w:t>
      </w:r>
      <w:r w:rsidR="00D556FA">
        <w:t>SoC</w:t>
      </w:r>
      <w:r w:rsidR="00616108">
        <w:t xml:space="preserve"> </w:t>
      </w:r>
      <w:r w:rsidR="00D556FA">
        <w:t>therapy</w:t>
      </w:r>
      <w:r w:rsidR="00616108">
        <w:t xml:space="preserve"> </w:t>
      </w:r>
      <w:r w:rsidR="00D556FA">
        <w:t>had</w:t>
      </w:r>
      <w:r w:rsidR="00616108">
        <w:t xml:space="preserve"> </w:t>
      </w:r>
      <w:r w:rsidR="00D556FA">
        <w:t>CDI</w:t>
      </w:r>
      <w:r w:rsidR="00616108">
        <w:t xml:space="preserve"> </w:t>
      </w:r>
      <w:r w:rsidR="00D556FA">
        <w:t>recurrence</w:t>
      </w:r>
    </w:p>
    <w:p w14:paraId="76DB2BFB" w14:textId="23D52915" w:rsidR="00D556FA" w:rsidRDefault="001E39E2" w:rsidP="00D556FA">
      <w:pPr>
        <w:pStyle w:val="Numberbullet0"/>
        <w:numPr>
          <w:ilvl w:val="0"/>
          <w:numId w:val="14"/>
        </w:numPr>
      </w:pPr>
      <w:r w:rsidRPr="001E39E2">
        <w:t>recently</w:t>
      </w:r>
      <w:r w:rsidR="00616108">
        <w:t xml:space="preserve"> </w:t>
      </w:r>
      <w:r w:rsidRPr="001E39E2">
        <w:t>reported</w:t>
      </w:r>
      <w:r w:rsidR="00616108">
        <w:t xml:space="preserve"> </w:t>
      </w:r>
      <w:r w:rsidRPr="001E39E2">
        <w:t>pooled</w:t>
      </w:r>
      <w:r w:rsidR="00616108">
        <w:t xml:space="preserve"> </w:t>
      </w:r>
      <w:r w:rsidRPr="001E39E2">
        <w:t>results</w:t>
      </w:r>
      <w:r w:rsidR="00616108">
        <w:t xml:space="preserve"> </w:t>
      </w:r>
      <w:r w:rsidRPr="001E39E2">
        <w:t>from</w:t>
      </w:r>
      <w:r w:rsidR="00616108">
        <w:t xml:space="preserve"> </w:t>
      </w:r>
      <w:r w:rsidRPr="001E39E2">
        <w:t>the</w:t>
      </w:r>
      <w:r w:rsidR="00616108">
        <w:t xml:space="preserve"> </w:t>
      </w:r>
      <w:r w:rsidRPr="001E39E2">
        <w:t>vancomycin</w:t>
      </w:r>
      <w:r w:rsidR="00616108">
        <w:t xml:space="preserve"> </w:t>
      </w:r>
      <w:r w:rsidRPr="001E39E2">
        <w:t>and</w:t>
      </w:r>
      <w:r w:rsidR="00616108">
        <w:t xml:space="preserve"> </w:t>
      </w:r>
      <w:r w:rsidRPr="001E39E2">
        <w:t>fidaxomicin</w:t>
      </w:r>
      <w:r w:rsidR="00616108">
        <w:t xml:space="preserve"> </w:t>
      </w:r>
      <w:r w:rsidRPr="001E39E2">
        <w:t>arms</w:t>
      </w:r>
      <w:r w:rsidR="00616108">
        <w:t xml:space="preserve"> </w:t>
      </w:r>
      <w:r w:rsidRPr="001E39E2">
        <w:t>of</w:t>
      </w:r>
      <w:r w:rsidR="00616108">
        <w:t xml:space="preserve"> </w:t>
      </w:r>
      <w:r w:rsidRPr="001E39E2">
        <w:t>two</w:t>
      </w:r>
      <w:r w:rsidR="00616108">
        <w:t xml:space="preserve"> </w:t>
      </w:r>
      <w:r w:rsidR="00F96EC9">
        <w:t>Phase</w:t>
      </w:r>
      <w:r w:rsidR="00616108">
        <w:t xml:space="preserve"> </w:t>
      </w:r>
      <w:r w:rsidR="00F96EC9">
        <w:t>III</w:t>
      </w:r>
      <w:r w:rsidR="00616108">
        <w:t xml:space="preserve"> </w:t>
      </w:r>
      <w:r w:rsidRPr="001E39E2">
        <w:t>fidaxomicin</w:t>
      </w:r>
      <w:r w:rsidR="00616108">
        <w:t xml:space="preserve"> </w:t>
      </w:r>
      <w:r w:rsidRPr="001E39E2">
        <w:t>trials</w:t>
      </w:r>
      <w:r w:rsidR="00616108">
        <w:t xml:space="preserve"> </w:t>
      </w:r>
      <w:r w:rsidRPr="001E39E2">
        <w:t>(26%</w:t>
      </w:r>
      <w:r w:rsidR="00616108">
        <w:t xml:space="preserve"> </w:t>
      </w:r>
      <w:r w:rsidRPr="001E39E2">
        <w:t>and</w:t>
      </w:r>
      <w:r w:rsidR="00616108">
        <w:t xml:space="preserve"> </w:t>
      </w:r>
      <w:r w:rsidRPr="001E39E2">
        <w:t>14.3%,</w:t>
      </w:r>
      <w:r w:rsidR="00616108">
        <w:t xml:space="preserve"> </w:t>
      </w:r>
      <w:r w:rsidRPr="001E39E2">
        <w:t>respectively,</w:t>
      </w:r>
      <w:r w:rsidR="00616108">
        <w:t xml:space="preserve"> </w:t>
      </w:r>
      <w:r w:rsidRPr="001E39E2">
        <w:t>based</w:t>
      </w:r>
      <w:r w:rsidR="00616108">
        <w:t xml:space="preserve"> </w:t>
      </w:r>
      <w:r w:rsidRPr="001E39E2">
        <w:t>on</w:t>
      </w:r>
      <w:r w:rsidR="00616108">
        <w:t xml:space="preserve"> </w:t>
      </w:r>
      <w:r w:rsidRPr="001E39E2">
        <w:t>4</w:t>
      </w:r>
      <w:r w:rsidR="00616108">
        <w:t xml:space="preserve"> </w:t>
      </w:r>
      <w:r w:rsidR="001349A8">
        <w:t>weeks</w:t>
      </w:r>
      <w:r w:rsidR="00616108">
        <w:t xml:space="preserve"> </w:t>
      </w:r>
      <w:r w:rsidR="00D556FA">
        <w:t>of</w:t>
      </w:r>
      <w:r w:rsidR="00616108">
        <w:t xml:space="preserve"> </w:t>
      </w:r>
      <w:r w:rsidR="00D556FA">
        <w:t>follow-up)</w:t>
      </w:r>
      <w:r w:rsidR="00616108">
        <w:t xml:space="preserve"> </w:t>
      </w:r>
      <w:r w:rsidR="00D556FA">
        <w:t>and</w:t>
      </w:r>
    </w:p>
    <w:p w14:paraId="513324A2" w14:textId="073ED631" w:rsidR="00D556FA" w:rsidRDefault="001E39E2" w:rsidP="00D556FA">
      <w:pPr>
        <w:pStyle w:val="Numberbullet0"/>
        <w:numPr>
          <w:ilvl w:val="0"/>
          <w:numId w:val="14"/>
        </w:numPr>
      </w:pPr>
      <w:r w:rsidRPr="001E39E2">
        <w:t>assumptions/limitations</w:t>
      </w:r>
      <w:r w:rsidR="00616108">
        <w:t xml:space="preserve"> </w:t>
      </w:r>
      <w:r w:rsidRPr="001E39E2">
        <w:t>regarding</w:t>
      </w:r>
      <w:r w:rsidR="00616108">
        <w:t xml:space="preserve"> </w:t>
      </w:r>
      <w:r w:rsidRPr="001E39E2">
        <w:t>the</w:t>
      </w:r>
      <w:r w:rsidR="00616108">
        <w:t xml:space="preserve"> </w:t>
      </w:r>
      <w:r w:rsidRPr="001E39E2">
        <w:t>prevalence</w:t>
      </w:r>
      <w:r w:rsidR="00616108">
        <w:t xml:space="preserve"> </w:t>
      </w:r>
      <w:r w:rsidRPr="001E39E2">
        <w:t>of</w:t>
      </w:r>
      <w:r w:rsidR="00616108">
        <w:t xml:space="preserve"> </w:t>
      </w:r>
      <w:r w:rsidRPr="001E39E2">
        <w:t>fidaxomicin</w:t>
      </w:r>
      <w:r w:rsidR="00616108">
        <w:t xml:space="preserve"> </w:t>
      </w:r>
      <w:r w:rsidRPr="001E39E2">
        <w:t>use</w:t>
      </w:r>
      <w:r w:rsidR="00616108">
        <w:t xml:space="preserve"> </w:t>
      </w:r>
      <w:r w:rsidRPr="001E39E2">
        <w:t>in</w:t>
      </w:r>
      <w:r w:rsidR="00616108">
        <w:t xml:space="preserve"> </w:t>
      </w:r>
      <w:r w:rsidRPr="001E39E2">
        <w:t>the</w:t>
      </w:r>
      <w:r w:rsidR="00616108">
        <w:t xml:space="preserve"> </w:t>
      </w:r>
      <w:r w:rsidRPr="001E39E2">
        <w:t>trial</w:t>
      </w:r>
      <w:r w:rsidR="00616108">
        <w:t xml:space="preserve"> </w:t>
      </w:r>
      <w:r w:rsidRPr="001E39E2">
        <w:t>(where</w:t>
      </w:r>
      <w:r w:rsidR="00616108">
        <w:t xml:space="preserve"> </w:t>
      </w:r>
      <w:r w:rsidRPr="001E39E2">
        <w:t>0%</w:t>
      </w:r>
      <w:r w:rsidR="00616108">
        <w:t xml:space="preserve"> </w:t>
      </w:r>
      <w:r w:rsidRPr="001E39E2">
        <w:t>fidaxomicin</w:t>
      </w:r>
      <w:r w:rsidR="00616108">
        <w:t xml:space="preserve"> </w:t>
      </w:r>
      <w:r w:rsidRPr="001E39E2">
        <w:t>use</w:t>
      </w:r>
      <w:r w:rsidR="00616108">
        <w:t xml:space="preserve"> </w:t>
      </w:r>
      <w:r w:rsidRPr="001E39E2">
        <w:t>corresponds</w:t>
      </w:r>
      <w:r w:rsidR="00616108">
        <w:t xml:space="preserve"> </w:t>
      </w:r>
      <w:r w:rsidRPr="001E39E2">
        <w:t>to</w:t>
      </w:r>
      <w:r w:rsidR="00616108">
        <w:t xml:space="preserve"> </w:t>
      </w:r>
      <w:r w:rsidRPr="001E39E2">
        <w:t>an</w:t>
      </w:r>
      <w:r w:rsidR="00616108">
        <w:t xml:space="preserve"> </w:t>
      </w:r>
      <w:r w:rsidRPr="001E39E2">
        <w:t>assumed</w:t>
      </w:r>
      <w:r w:rsidR="00616108">
        <w:t xml:space="preserve"> </w:t>
      </w:r>
      <w:r w:rsidRPr="001E39E2">
        <w:t>25%</w:t>
      </w:r>
      <w:r w:rsidR="00616108">
        <w:t xml:space="preserve"> </w:t>
      </w:r>
      <w:r w:rsidRPr="001E39E2">
        <w:t>recurrence</w:t>
      </w:r>
      <w:r w:rsidR="00616108">
        <w:t xml:space="preserve"> </w:t>
      </w:r>
      <w:r w:rsidRPr="001E39E2">
        <w:t>rate</w:t>
      </w:r>
      <w:r w:rsidR="00616108">
        <w:t xml:space="preserve"> </w:t>
      </w:r>
      <w:r w:rsidRPr="001E39E2">
        <w:t>in</w:t>
      </w:r>
      <w:r w:rsidR="00616108">
        <w:t xml:space="preserve"> </w:t>
      </w:r>
      <w:r w:rsidRPr="001E39E2">
        <w:t>the</w:t>
      </w:r>
      <w:r w:rsidR="00616108">
        <w:t xml:space="preserve"> </w:t>
      </w:r>
      <w:r w:rsidRPr="001E39E2">
        <w:t>placebo/SoC</w:t>
      </w:r>
      <w:r w:rsidR="00616108">
        <w:t xml:space="preserve"> </w:t>
      </w:r>
      <w:r w:rsidRPr="001E39E2">
        <w:t>therapy</w:t>
      </w:r>
      <w:r w:rsidR="00616108">
        <w:t xml:space="preserve"> </w:t>
      </w:r>
      <w:r w:rsidR="00691260">
        <w:t>group</w:t>
      </w:r>
      <w:r w:rsidR="00616108">
        <w:t xml:space="preserve"> </w:t>
      </w:r>
      <w:r w:rsidRPr="001E39E2">
        <w:t>while</w:t>
      </w:r>
      <w:r w:rsidR="00616108">
        <w:t xml:space="preserve"> </w:t>
      </w:r>
      <w:r w:rsidRPr="001E39E2">
        <w:t>a</w:t>
      </w:r>
      <w:r w:rsidR="00616108">
        <w:t xml:space="preserve"> </w:t>
      </w:r>
      <w:r w:rsidRPr="001E39E2">
        <w:t>20%</w:t>
      </w:r>
      <w:r w:rsidR="00616108">
        <w:t xml:space="preserve"> </w:t>
      </w:r>
      <w:r w:rsidRPr="001E39E2">
        <w:t>recurrence</w:t>
      </w:r>
      <w:r w:rsidR="00616108">
        <w:t xml:space="preserve"> </w:t>
      </w:r>
      <w:r w:rsidRPr="001E39E2">
        <w:t>rate</w:t>
      </w:r>
      <w:r w:rsidR="00616108">
        <w:t xml:space="preserve"> </w:t>
      </w:r>
      <w:r w:rsidRPr="001E39E2">
        <w:t>was</w:t>
      </w:r>
      <w:r w:rsidR="00616108">
        <w:t xml:space="preserve"> </w:t>
      </w:r>
      <w:r w:rsidRPr="001E39E2">
        <w:t>expected</w:t>
      </w:r>
      <w:r w:rsidR="00616108">
        <w:t xml:space="preserve"> </w:t>
      </w:r>
      <w:r w:rsidRPr="001E39E2">
        <w:t>in</w:t>
      </w:r>
      <w:r w:rsidR="00616108">
        <w:t xml:space="preserve"> </w:t>
      </w:r>
      <w:r w:rsidRPr="001E39E2">
        <w:t>this</w:t>
      </w:r>
      <w:r w:rsidR="00616108">
        <w:t xml:space="preserve"> </w:t>
      </w:r>
      <w:r w:rsidR="00691260">
        <w:t>group</w:t>
      </w:r>
      <w:r w:rsidR="00616108">
        <w:t xml:space="preserve"> </w:t>
      </w:r>
      <w:r w:rsidRPr="001E39E2">
        <w:t>if</w:t>
      </w:r>
      <w:r w:rsidR="00616108">
        <w:t xml:space="preserve"> </w:t>
      </w:r>
      <w:r w:rsidRPr="001E39E2">
        <w:t>fidaxomicin</w:t>
      </w:r>
      <w:r w:rsidR="00616108">
        <w:t xml:space="preserve"> </w:t>
      </w:r>
      <w:r w:rsidRPr="001E39E2">
        <w:t>use</w:t>
      </w:r>
      <w:r w:rsidR="00616108">
        <w:t xml:space="preserve"> </w:t>
      </w:r>
      <w:r w:rsidRPr="001E39E2">
        <w:t>was</w:t>
      </w:r>
      <w:r w:rsidR="00616108">
        <w:t xml:space="preserve"> </w:t>
      </w:r>
      <w:r w:rsidRPr="001E39E2">
        <w:t>as</w:t>
      </w:r>
      <w:r w:rsidR="00616108">
        <w:t xml:space="preserve"> </w:t>
      </w:r>
      <w:r w:rsidR="00D556FA">
        <w:t>prevalent</w:t>
      </w:r>
      <w:r w:rsidR="00616108">
        <w:t xml:space="preserve"> </w:t>
      </w:r>
      <w:r w:rsidR="00D556FA">
        <w:t>as</w:t>
      </w:r>
      <w:r w:rsidR="00616108">
        <w:t xml:space="preserve"> </w:t>
      </w:r>
      <w:r w:rsidR="00D556FA">
        <w:t>15%</w:t>
      </w:r>
      <w:r w:rsidR="00616108">
        <w:t xml:space="preserve"> </w:t>
      </w:r>
      <w:r w:rsidR="00D556FA">
        <w:t>in</w:t>
      </w:r>
      <w:r w:rsidR="00616108">
        <w:t xml:space="preserve"> </w:t>
      </w:r>
      <w:r w:rsidR="00D556FA">
        <w:t>the</w:t>
      </w:r>
      <w:r w:rsidR="00616108">
        <w:t xml:space="preserve"> </w:t>
      </w:r>
      <w:r w:rsidR="00D556FA">
        <w:t>trial.</w:t>
      </w:r>
    </w:p>
    <w:p w14:paraId="32113CA2" w14:textId="17453863" w:rsidR="00F96EC9" w:rsidRDefault="001E39E2" w:rsidP="001E39E2">
      <w:r w:rsidRPr="001E39E2">
        <w:t>Miettinen</w:t>
      </w:r>
      <w:r w:rsidR="00616108">
        <w:t xml:space="preserve"> </w:t>
      </w:r>
      <w:r w:rsidRPr="001E39E2">
        <w:t>and</w:t>
      </w:r>
      <w:r w:rsidR="00616108">
        <w:t xml:space="preserve"> </w:t>
      </w:r>
      <w:r w:rsidRPr="001E39E2">
        <w:t>Nurminen’s</w:t>
      </w:r>
      <w:r w:rsidR="00616108">
        <w:t xml:space="preserve"> </w:t>
      </w:r>
      <w:r w:rsidRPr="001E39E2">
        <w:t>method</w:t>
      </w:r>
      <w:r w:rsidR="00616108">
        <w:t xml:space="preserve"> </w:t>
      </w:r>
      <w:r w:rsidRPr="001E39E2">
        <w:t>for</w:t>
      </w:r>
      <w:r w:rsidR="00616108">
        <w:t xml:space="preserve"> </w:t>
      </w:r>
      <w:r w:rsidRPr="001E39E2">
        <w:t>stratified</w:t>
      </w:r>
      <w:r w:rsidR="00616108">
        <w:t xml:space="preserve"> </w:t>
      </w:r>
      <w:r w:rsidRPr="001E39E2">
        <w:t>data</w:t>
      </w:r>
      <w:r w:rsidR="00616108">
        <w:t xml:space="preserve"> </w:t>
      </w:r>
      <w:r w:rsidRPr="001E39E2">
        <w:t>was</w:t>
      </w:r>
      <w:r w:rsidR="00616108">
        <w:t xml:space="preserve"> </w:t>
      </w:r>
      <w:r w:rsidRPr="001E39E2">
        <w:t>used</w:t>
      </w:r>
      <w:r w:rsidR="00616108">
        <w:t xml:space="preserve"> </w:t>
      </w:r>
      <w:r w:rsidRPr="001E39E2">
        <w:t>to</w:t>
      </w:r>
      <w:r w:rsidR="00616108">
        <w:t xml:space="preserve"> </w:t>
      </w:r>
      <w:r w:rsidRPr="001E39E2">
        <w:t>make</w:t>
      </w:r>
      <w:r w:rsidR="00616108">
        <w:t xml:space="preserve"> </w:t>
      </w:r>
      <w:r w:rsidRPr="001E39E2">
        <w:t>between</w:t>
      </w:r>
      <w:r w:rsidR="00616108">
        <w:t xml:space="preserve"> </w:t>
      </w:r>
      <w:r w:rsidR="00691260">
        <w:t>group</w:t>
      </w:r>
      <w:r w:rsidR="00616108">
        <w:t xml:space="preserve"> </w:t>
      </w:r>
      <w:r w:rsidRPr="001E39E2">
        <w:t>comparisons</w:t>
      </w:r>
      <w:r w:rsidR="00616108">
        <w:t xml:space="preserve"> </w:t>
      </w:r>
      <w:r w:rsidRPr="001E39E2">
        <w:t>for</w:t>
      </w:r>
      <w:r w:rsidR="00616108">
        <w:t xml:space="preserve"> </w:t>
      </w:r>
      <w:r w:rsidRPr="001E39E2">
        <w:t>binary</w:t>
      </w:r>
      <w:r w:rsidR="00616108">
        <w:t xml:space="preserve"> </w:t>
      </w:r>
      <w:r w:rsidRPr="001E39E2">
        <w:t>endpoints</w:t>
      </w:r>
      <w:r w:rsidR="00616108">
        <w:t xml:space="preserve"> </w:t>
      </w:r>
      <w:r w:rsidRPr="001E39E2">
        <w:t>(for</w:t>
      </w:r>
      <w:r w:rsidR="00616108">
        <w:t xml:space="preserve"> </w:t>
      </w:r>
      <w:r w:rsidRPr="001E39E2">
        <w:t>example,</w:t>
      </w:r>
      <w:r w:rsidR="00616108">
        <w:t xml:space="preserve"> </w:t>
      </w:r>
      <w:r w:rsidRPr="001E39E2">
        <w:t>the</w:t>
      </w:r>
      <w:r w:rsidR="00616108">
        <w:t xml:space="preserve"> </w:t>
      </w:r>
      <w:r w:rsidRPr="001E39E2">
        <w:t>proportion</w:t>
      </w:r>
      <w:r w:rsidR="00616108">
        <w:t xml:space="preserve"> </w:t>
      </w:r>
      <w:r w:rsidRPr="001E39E2">
        <w:t>of</w:t>
      </w:r>
      <w:r w:rsidR="00616108">
        <w:t xml:space="preserve"> </w:t>
      </w:r>
      <w:r w:rsidRPr="001E39E2">
        <w:t>subjects</w:t>
      </w:r>
      <w:r w:rsidR="00616108">
        <w:t xml:space="preserve"> </w:t>
      </w:r>
      <w:r w:rsidRPr="001E39E2">
        <w:t>with:</w:t>
      </w:r>
      <w:r w:rsidR="00616108">
        <w:t xml:space="preserve"> </w:t>
      </w:r>
      <w:r w:rsidRPr="001E39E2">
        <w:t>CDI</w:t>
      </w:r>
      <w:r w:rsidR="00616108">
        <w:t xml:space="preserve"> </w:t>
      </w:r>
      <w:r w:rsidRPr="001E39E2">
        <w:t>recurrence,</w:t>
      </w:r>
      <w:r w:rsidR="00616108">
        <w:t xml:space="preserve"> </w:t>
      </w:r>
      <w:r w:rsidRPr="001E39E2">
        <w:t>global</w:t>
      </w:r>
      <w:r w:rsidR="00616108">
        <w:t xml:space="preserve"> </w:t>
      </w:r>
      <w:r w:rsidRPr="001E39E2">
        <w:t>cure,</w:t>
      </w:r>
      <w:r w:rsidR="00616108">
        <w:t xml:space="preserve"> </w:t>
      </w:r>
      <w:r w:rsidRPr="001E39E2">
        <w:t>clinical</w:t>
      </w:r>
      <w:r w:rsidR="00616108">
        <w:t xml:space="preserve"> </w:t>
      </w:r>
      <w:r w:rsidRPr="001E39E2">
        <w:t>cure).</w:t>
      </w:r>
      <w:r w:rsidR="00616108">
        <w:t xml:space="preserve"> </w:t>
      </w:r>
      <w:r w:rsidRPr="001E39E2">
        <w:t>Miettinen</w:t>
      </w:r>
      <w:r w:rsidR="00616108">
        <w:t xml:space="preserve"> </w:t>
      </w:r>
      <w:r w:rsidRPr="001E39E2">
        <w:t>and</w:t>
      </w:r>
      <w:r w:rsidR="00616108">
        <w:t xml:space="preserve"> </w:t>
      </w:r>
      <w:r w:rsidRPr="001E39E2">
        <w:t>Nurminen’s</w:t>
      </w:r>
      <w:r w:rsidR="00616108">
        <w:t xml:space="preserve"> </w:t>
      </w:r>
      <w:r w:rsidRPr="001E39E2">
        <w:t>method</w:t>
      </w:r>
      <w:r w:rsidR="00616108">
        <w:t xml:space="preserve"> </w:t>
      </w:r>
      <w:r w:rsidRPr="001E39E2">
        <w:t>without</w:t>
      </w:r>
      <w:r w:rsidR="00616108">
        <w:t xml:space="preserve"> </w:t>
      </w:r>
      <w:r w:rsidRPr="001E39E2">
        <w:t>adjusting</w:t>
      </w:r>
      <w:r w:rsidR="00616108">
        <w:t xml:space="preserve"> </w:t>
      </w:r>
      <w:r w:rsidRPr="001E39E2">
        <w:t>for</w:t>
      </w:r>
      <w:r w:rsidR="00616108">
        <w:t xml:space="preserve"> </w:t>
      </w:r>
      <w:r w:rsidRPr="001E39E2">
        <w:t>stratification</w:t>
      </w:r>
      <w:r w:rsidR="00616108">
        <w:t xml:space="preserve"> </w:t>
      </w:r>
      <w:r w:rsidRPr="001E39E2">
        <w:t>was</w:t>
      </w:r>
      <w:r w:rsidR="00616108">
        <w:t xml:space="preserve"> </w:t>
      </w:r>
      <w:r w:rsidRPr="001E39E2">
        <w:t>used</w:t>
      </w:r>
      <w:r w:rsidR="00616108">
        <w:t xml:space="preserve"> </w:t>
      </w:r>
      <w:r w:rsidRPr="001E39E2">
        <w:t>to</w:t>
      </w:r>
      <w:r w:rsidR="00616108">
        <w:t xml:space="preserve"> </w:t>
      </w:r>
      <w:r w:rsidRPr="001E39E2">
        <w:t>calculate</w:t>
      </w:r>
      <w:r w:rsidR="00616108">
        <w:t xml:space="preserve"> </w:t>
      </w:r>
      <w:r w:rsidRPr="001E39E2">
        <w:t>confidence</w:t>
      </w:r>
      <w:r w:rsidR="00616108">
        <w:t xml:space="preserve"> </w:t>
      </w:r>
      <w:r w:rsidRPr="001E39E2">
        <w:t>intervals</w:t>
      </w:r>
      <w:r w:rsidR="00616108">
        <w:t xml:space="preserve"> </w:t>
      </w:r>
      <w:r w:rsidRPr="001E39E2">
        <w:t>for</w:t>
      </w:r>
      <w:r w:rsidR="00616108">
        <w:t xml:space="preserve"> </w:t>
      </w:r>
      <w:r w:rsidRPr="001E39E2">
        <w:t>sub</w:t>
      </w:r>
      <w:r w:rsidR="00691260">
        <w:t>group</w:t>
      </w:r>
      <w:r w:rsidR="00616108">
        <w:t xml:space="preserve"> </w:t>
      </w:r>
      <w:r w:rsidRPr="001E39E2">
        <w:t>analyses.</w:t>
      </w:r>
      <w:r w:rsidR="00616108">
        <w:t xml:space="preserve"> </w:t>
      </w:r>
      <w:r w:rsidRPr="001E39E2">
        <w:t>The</w:t>
      </w:r>
      <w:r w:rsidR="00616108">
        <w:t xml:space="preserve"> </w:t>
      </w:r>
      <w:r w:rsidRPr="001E39E2">
        <w:t>nonparametric</w:t>
      </w:r>
      <w:r w:rsidR="00616108">
        <w:t xml:space="preserve"> </w:t>
      </w:r>
      <w:r w:rsidRPr="001E39E2">
        <w:t>Kaplan-Meier</w:t>
      </w:r>
      <w:r w:rsidR="00616108">
        <w:t xml:space="preserve"> </w:t>
      </w:r>
      <w:r w:rsidRPr="001E39E2">
        <w:t>method</w:t>
      </w:r>
      <w:r w:rsidR="00616108">
        <w:t xml:space="preserve"> </w:t>
      </w:r>
      <w:r w:rsidRPr="001E39E2">
        <w:t>was</w:t>
      </w:r>
      <w:r w:rsidR="00616108">
        <w:t xml:space="preserve"> </w:t>
      </w:r>
      <w:r w:rsidRPr="001E39E2">
        <w:t>used</w:t>
      </w:r>
      <w:r w:rsidR="00616108">
        <w:t xml:space="preserve"> </w:t>
      </w:r>
      <w:r w:rsidRPr="001E39E2">
        <w:t>to</w:t>
      </w:r>
      <w:r w:rsidR="00616108">
        <w:t xml:space="preserve"> </w:t>
      </w:r>
      <w:r w:rsidRPr="001E39E2">
        <w:t>estimate</w:t>
      </w:r>
      <w:r w:rsidR="00616108">
        <w:t xml:space="preserve"> </w:t>
      </w:r>
      <w:r w:rsidRPr="001E39E2">
        <w:t>the</w:t>
      </w:r>
      <w:r w:rsidR="00616108">
        <w:t xml:space="preserve"> </w:t>
      </w:r>
      <w:r w:rsidRPr="001E39E2">
        <w:t>distribution</w:t>
      </w:r>
      <w:r w:rsidR="00616108">
        <w:t xml:space="preserve"> </w:t>
      </w:r>
      <w:r w:rsidRPr="001E39E2">
        <w:t>of</w:t>
      </w:r>
      <w:r w:rsidR="00616108">
        <w:t xml:space="preserve"> </w:t>
      </w:r>
      <w:r w:rsidRPr="001E39E2">
        <w:t>time</w:t>
      </w:r>
      <w:r w:rsidR="00616108">
        <w:t xml:space="preserve"> </w:t>
      </w:r>
      <w:r w:rsidRPr="001E39E2">
        <w:t>to</w:t>
      </w:r>
      <w:r w:rsidR="00616108">
        <w:t xml:space="preserve"> </w:t>
      </w:r>
      <w:r w:rsidRPr="001E39E2">
        <w:t>CDI</w:t>
      </w:r>
      <w:r w:rsidR="00616108">
        <w:t xml:space="preserve"> </w:t>
      </w:r>
      <w:r w:rsidRPr="001E39E2">
        <w:t>recurrence</w:t>
      </w:r>
      <w:r w:rsidR="00616108">
        <w:t xml:space="preserve"> </w:t>
      </w:r>
      <w:r w:rsidRPr="001E39E2">
        <w:t>for</w:t>
      </w:r>
      <w:r w:rsidR="00616108">
        <w:t xml:space="preserve"> </w:t>
      </w:r>
      <w:r w:rsidRPr="001E39E2">
        <w:t>each</w:t>
      </w:r>
      <w:r w:rsidR="00616108">
        <w:t xml:space="preserve"> </w:t>
      </w:r>
      <w:r w:rsidRPr="001E39E2">
        <w:t>treatment</w:t>
      </w:r>
      <w:r w:rsidR="00616108">
        <w:t xml:space="preserve"> </w:t>
      </w:r>
      <w:r w:rsidR="00691260">
        <w:t>group</w:t>
      </w:r>
      <w:r w:rsidRPr="001E39E2">
        <w:t>.</w:t>
      </w:r>
      <w:r w:rsidR="00616108">
        <w:t xml:space="preserve"> </w:t>
      </w:r>
      <w:r w:rsidRPr="001E39E2">
        <w:t>Treatment</w:t>
      </w:r>
      <w:r w:rsidR="00616108">
        <w:t xml:space="preserve"> </w:t>
      </w:r>
      <w:r w:rsidRPr="001E39E2">
        <w:t>differences</w:t>
      </w:r>
      <w:r w:rsidR="00616108">
        <w:t xml:space="preserve"> </w:t>
      </w:r>
      <w:r w:rsidRPr="001E39E2">
        <w:t>in</w:t>
      </w:r>
      <w:r w:rsidR="00616108">
        <w:t xml:space="preserve"> </w:t>
      </w:r>
      <w:r w:rsidRPr="001E39E2">
        <w:t>time</w:t>
      </w:r>
      <w:r w:rsidR="00616108">
        <w:t xml:space="preserve"> </w:t>
      </w:r>
      <w:r w:rsidRPr="001E39E2">
        <w:t>to</w:t>
      </w:r>
      <w:r w:rsidR="00616108">
        <w:t xml:space="preserve"> </w:t>
      </w:r>
      <w:r w:rsidRPr="001E39E2">
        <w:t>CDI</w:t>
      </w:r>
      <w:r w:rsidR="00616108">
        <w:t xml:space="preserve"> </w:t>
      </w:r>
      <w:r w:rsidRPr="001E39E2">
        <w:t>recurrence</w:t>
      </w:r>
      <w:r w:rsidR="00616108">
        <w:t xml:space="preserve"> </w:t>
      </w:r>
      <w:r w:rsidRPr="001E39E2">
        <w:t>were</w:t>
      </w:r>
      <w:r w:rsidR="00616108">
        <w:t xml:space="preserve"> </w:t>
      </w:r>
      <w:r w:rsidRPr="001E39E2">
        <w:t>assessed</w:t>
      </w:r>
      <w:r w:rsidR="00616108">
        <w:t xml:space="preserve"> </w:t>
      </w:r>
      <w:r w:rsidRPr="001E39E2">
        <w:t>using</w:t>
      </w:r>
      <w:r w:rsidR="00616108">
        <w:t xml:space="preserve"> </w:t>
      </w:r>
      <w:r w:rsidRPr="001E39E2">
        <w:t>the</w:t>
      </w:r>
      <w:r w:rsidR="00616108">
        <w:t xml:space="preserve"> </w:t>
      </w:r>
      <w:r w:rsidRPr="001E39E2">
        <w:t>stratified</w:t>
      </w:r>
      <w:r w:rsidR="00616108">
        <w:t xml:space="preserve"> </w:t>
      </w:r>
      <w:r w:rsidRPr="001E39E2">
        <w:t>log-rank</w:t>
      </w:r>
      <w:r w:rsidR="00616108">
        <w:t xml:space="preserve"> </w:t>
      </w:r>
      <w:r w:rsidRPr="001E39E2">
        <w:t>test.</w:t>
      </w:r>
      <w:r w:rsidR="00616108">
        <w:t xml:space="preserve"> </w:t>
      </w:r>
      <w:r w:rsidRPr="001E39E2">
        <w:t>The</w:t>
      </w:r>
      <w:r w:rsidR="00616108">
        <w:t xml:space="preserve"> </w:t>
      </w:r>
      <w:r w:rsidRPr="001E39E2">
        <w:t>start</w:t>
      </w:r>
      <w:r w:rsidR="00616108">
        <w:t xml:space="preserve"> </w:t>
      </w:r>
      <w:r w:rsidRPr="001E39E2">
        <w:t>date</w:t>
      </w:r>
      <w:r w:rsidR="00616108">
        <w:t xml:space="preserve"> </w:t>
      </w:r>
      <w:r w:rsidRPr="001E39E2">
        <w:t>of</w:t>
      </w:r>
      <w:r w:rsidR="00616108">
        <w:t xml:space="preserve"> </w:t>
      </w:r>
      <w:r w:rsidRPr="001E39E2">
        <w:t>CDI</w:t>
      </w:r>
      <w:r w:rsidR="00616108">
        <w:t xml:space="preserve"> </w:t>
      </w:r>
      <w:r w:rsidRPr="001E39E2">
        <w:t>recurrence</w:t>
      </w:r>
      <w:r w:rsidR="00616108">
        <w:t xml:space="preserve"> </w:t>
      </w:r>
      <w:r w:rsidRPr="001E39E2">
        <w:t>was</w:t>
      </w:r>
      <w:r w:rsidR="00616108">
        <w:t xml:space="preserve"> </w:t>
      </w:r>
      <w:r w:rsidRPr="001E39E2">
        <w:t>the</w:t>
      </w:r>
      <w:r w:rsidR="00616108">
        <w:t xml:space="preserve"> </w:t>
      </w:r>
      <w:r w:rsidRPr="001E39E2">
        <w:t>first</w:t>
      </w:r>
      <w:r w:rsidR="00616108">
        <w:t xml:space="preserve"> </w:t>
      </w:r>
      <w:r w:rsidRPr="001E39E2">
        <w:t>date</w:t>
      </w:r>
      <w:r w:rsidR="00616108">
        <w:t xml:space="preserve"> </w:t>
      </w:r>
      <w:r w:rsidRPr="001E39E2">
        <w:t>of</w:t>
      </w:r>
      <w:r w:rsidR="00616108">
        <w:t xml:space="preserve"> </w:t>
      </w:r>
      <w:r w:rsidRPr="001E39E2">
        <w:t>the</w:t>
      </w:r>
      <w:r w:rsidR="00616108">
        <w:t xml:space="preserve"> </w:t>
      </w:r>
      <w:r w:rsidRPr="001E39E2">
        <w:t>new</w:t>
      </w:r>
      <w:r w:rsidR="00616108">
        <w:t xml:space="preserve"> </w:t>
      </w:r>
      <w:r w:rsidRPr="001E39E2">
        <w:t>episode</w:t>
      </w:r>
      <w:r w:rsidR="00616108">
        <w:t xml:space="preserve"> </w:t>
      </w:r>
      <w:r w:rsidRPr="001E39E2">
        <w:t>of</w:t>
      </w:r>
      <w:r w:rsidR="00616108">
        <w:t xml:space="preserve"> </w:t>
      </w:r>
      <w:r w:rsidRPr="001E39E2">
        <w:t>diarrhoea.</w:t>
      </w:r>
      <w:r w:rsidR="00616108">
        <w:t xml:space="preserve"> </w:t>
      </w:r>
      <w:r w:rsidRPr="001E39E2">
        <w:t>For</w:t>
      </w:r>
      <w:r w:rsidR="00616108">
        <w:t xml:space="preserve"> </w:t>
      </w:r>
      <w:r w:rsidRPr="001E39E2">
        <w:t>subjects</w:t>
      </w:r>
      <w:r w:rsidR="00616108">
        <w:t xml:space="preserve"> </w:t>
      </w:r>
      <w:r w:rsidRPr="001E39E2">
        <w:t>who</w:t>
      </w:r>
      <w:r w:rsidR="00616108">
        <w:t xml:space="preserve"> </w:t>
      </w:r>
      <w:r w:rsidRPr="001E39E2">
        <w:t>were</w:t>
      </w:r>
      <w:r w:rsidR="00616108">
        <w:t xml:space="preserve"> </w:t>
      </w:r>
      <w:r w:rsidRPr="001E39E2">
        <w:t>lost</w:t>
      </w:r>
      <w:r w:rsidR="00616108">
        <w:t xml:space="preserve"> </w:t>
      </w:r>
      <w:r w:rsidRPr="001E39E2">
        <w:t>to</w:t>
      </w:r>
      <w:r w:rsidR="00616108">
        <w:t xml:space="preserve"> </w:t>
      </w:r>
      <w:r w:rsidRPr="001E39E2">
        <w:t>follow</w:t>
      </w:r>
      <w:r w:rsidR="00616108">
        <w:t xml:space="preserve"> </w:t>
      </w:r>
      <w:r w:rsidRPr="001E39E2">
        <w:t>up</w:t>
      </w:r>
      <w:r w:rsidR="00616108">
        <w:t xml:space="preserve"> </w:t>
      </w:r>
      <w:r w:rsidRPr="001E39E2">
        <w:t>prior</w:t>
      </w:r>
      <w:r w:rsidR="00616108">
        <w:t xml:space="preserve"> </w:t>
      </w:r>
      <w:r w:rsidRPr="001E39E2">
        <w:t>to</w:t>
      </w:r>
      <w:r w:rsidR="00616108">
        <w:t xml:space="preserve"> </w:t>
      </w:r>
      <w:r w:rsidRPr="001E39E2">
        <w:t>a</w:t>
      </w:r>
      <w:r w:rsidR="00616108">
        <w:t xml:space="preserve"> </w:t>
      </w:r>
      <w:r w:rsidRPr="001E39E2">
        <w:t>CDI</w:t>
      </w:r>
      <w:r w:rsidR="00616108">
        <w:t xml:space="preserve"> </w:t>
      </w:r>
      <w:r w:rsidRPr="001E39E2">
        <w:t>recurrence,</w:t>
      </w:r>
      <w:r w:rsidR="00616108">
        <w:t xml:space="preserve"> </w:t>
      </w:r>
      <w:r w:rsidRPr="001E39E2">
        <w:t>time</w:t>
      </w:r>
      <w:r w:rsidR="00616108">
        <w:t xml:space="preserve"> </w:t>
      </w:r>
      <w:r w:rsidRPr="001E39E2">
        <w:t>to</w:t>
      </w:r>
      <w:r w:rsidR="00616108">
        <w:t xml:space="preserve"> </w:t>
      </w:r>
      <w:r w:rsidRPr="001E39E2">
        <w:t>event</w:t>
      </w:r>
      <w:r w:rsidR="00616108">
        <w:t xml:space="preserve"> </w:t>
      </w:r>
      <w:r w:rsidRPr="001E39E2">
        <w:t>was</w:t>
      </w:r>
      <w:r w:rsidR="00616108">
        <w:t xml:space="preserve"> </w:t>
      </w:r>
      <w:r w:rsidRPr="001E39E2">
        <w:t>right</w:t>
      </w:r>
      <w:r w:rsidR="00616108">
        <w:t xml:space="preserve"> </w:t>
      </w:r>
      <w:r w:rsidRPr="001E39E2">
        <w:t>censored</w:t>
      </w:r>
      <w:r w:rsidR="00616108">
        <w:t xml:space="preserve"> </w:t>
      </w:r>
      <w:r w:rsidRPr="001E39E2">
        <w:t>at</w:t>
      </w:r>
      <w:r w:rsidR="00616108">
        <w:t xml:space="preserve"> </w:t>
      </w:r>
      <w:r w:rsidRPr="001E39E2">
        <w:t>the</w:t>
      </w:r>
      <w:r w:rsidR="00616108">
        <w:t xml:space="preserve"> </w:t>
      </w:r>
      <w:r w:rsidRPr="001E39E2">
        <w:t>date</w:t>
      </w:r>
      <w:r w:rsidR="00616108">
        <w:t xml:space="preserve"> </w:t>
      </w:r>
      <w:r w:rsidRPr="001E39E2">
        <w:t>of</w:t>
      </w:r>
      <w:r w:rsidR="00616108">
        <w:t xml:space="preserve"> </w:t>
      </w:r>
      <w:r w:rsidRPr="001E39E2">
        <w:t>the</w:t>
      </w:r>
      <w:r w:rsidR="00616108">
        <w:t xml:space="preserve"> </w:t>
      </w:r>
      <w:r w:rsidRPr="001E39E2">
        <w:t>last</w:t>
      </w:r>
      <w:r w:rsidR="00616108">
        <w:t xml:space="preserve"> </w:t>
      </w:r>
      <w:r w:rsidRPr="001E39E2">
        <w:t>stool</w:t>
      </w:r>
      <w:r w:rsidR="00616108">
        <w:t xml:space="preserve"> </w:t>
      </w:r>
      <w:r w:rsidRPr="001E39E2">
        <w:t>record.</w:t>
      </w:r>
      <w:r w:rsidR="00616108">
        <w:t xml:space="preserve"> </w:t>
      </w:r>
      <w:r w:rsidRPr="001E39E2">
        <w:t>Patients</w:t>
      </w:r>
      <w:r w:rsidR="00616108">
        <w:t xml:space="preserve"> </w:t>
      </w:r>
      <w:r w:rsidRPr="001E39E2">
        <w:t>who</w:t>
      </w:r>
      <w:r w:rsidR="00616108">
        <w:t xml:space="preserve"> </w:t>
      </w:r>
      <w:r w:rsidRPr="001E39E2">
        <w:t>complet</w:t>
      </w:r>
      <w:r w:rsidR="00D556FA">
        <w:t>ed</w:t>
      </w:r>
      <w:r w:rsidR="00616108">
        <w:t xml:space="preserve"> </w:t>
      </w:r>
      <w:r w:rsidR="00D556FA">
        <w:t>the</w:t>
      </w:r>
      <w:r w:rsidR="00616108">
        <w:t xml:space="preserve"> </w:t>
      </w:r>
      <w:r w:rsidR="00D556FA">
        <w:t>12</w:t>
      </w:r>
      <w:r w:rsidR="00616108">
        <w:t xml:space="preserve"> </w:t>
      </w:r>
      <w:r w:rsidR="00D556FA">
        <w:t>w</w:t>
      </w:r>
      <w:r w:rsidR="001349A8">
        <w:t>eek</w:t>
      </w:r>
      <w:r w:rsidR="00616108">
        <w:t xml:space="preserve"> </w:t>
      </w:r>
      <w:r w:rsidRPr="001E39E2">
        <w:t>study</w:t>
      </w:r>
      <w:r w:rsidR="00616108">
        <w:t xml:space="preserve"> </w:t>
      </w:r>
      <w:r w:rsidRPr="001E39E2">
        <w:t>period</w:t>
      </w:r>
      <w:r w:rsidR="00616108">
        <w:t xml:space="preserve"> </w:t>
      </w:r>
      <w:r w:rsidRPr="001E39E2">
        <w:t>without</w:t>
      </w:r>
      <w:r w:rsidR="00616108">
        <w:t xml:space="preserve"> </w:t>
      </w:r>
      <w:r w:rsidRPr="001E39E2">
        <w:t>documented</w:t>
      </w:r>
      <w:r w:rsidR="00616108">
        <w:t xml:space="preserve"> </w:t>
      </w:r>
      <w:r w:rsidRPr="001E39E2">
        <w:t>CDI</w:t>
      </w:r>
      <w:r w:rsidR="00616108">
        <w:t xml:space="preserve"> </w:t>
      </w:r>
      <w:r w:rsidRPr="001E39E2">
        <w:t>recurrence</w:t>
      </w:r>
      <w:r w:rsidR="00616108">
        <w:t xml:space="preserve"> </w:t>
      </w:r>
      <w:r w:rsidRPr="001E39E2">
        <w:t>were</w:t>
      </w:r>
      <w:r w:rsidR="00616108">
        <w:t xml:space="preserve"> </w:t>
      </w:r>
      <w:r w:rsidRPr="001E39E2">
        <w:t>censored</w:t>
      </w:r>
      <w:r w:rsidR="00616108">
        <w:t xml:space="preserve"> </w:t>
      </w:r>
      <w:r w:rsidRPr="001E39E2">
        <w:t>at</w:t>
      </w:r>
      <w:r w:rsidR="00616108">
        <w:t xml:space="preserve"> </w:t>
      </w:r>
      <w:r w:rsidRPr="001E39E2">
        <w:t>the</w:t>
      </w:r>
      <w:r w:rsidR="00616108">
        <w:t xml:space="preserve"> </w:t>
      </w:r>
      <w:r w:rsidRPr="001E39E2">
        <w:t>date</w:t>
      </w:r>
      <w:r w:rsidR="00616108">
        <w:t xml:space="preserve"> </w:t>
      </w:r>
      <w:r w:rsidRPr="001E39E2">
        <w:t>of</w:t>
      </w:r>
      <w:r w:rsidR="00616108">
        <w:t xml:space="preserve"> </w:t>
      </w:r>
      <w:r w:rsidRPr="001E39E2">
        <w:t>the</w:t>
      </w:r>
      <w:r w:rsidR="00616108">
        <w:t xml:space="preserve"> </w:t>
      </w:r>
      <w:r w:rsidRPr="001E39E2">
        <w:t>last</w:t>
      </w:r>
      <w:r w:rsidR="00616108">
        <w:t xml:space="preserve"> </w:t>
      </w:r>
      <w:r w:rsidRPr="001E39E2">
        <w:t>completed</w:t>
      </w:r>
      <w:r w:rsidR="00616108">
        <w:t xml:space="preserve"> </w:t>
      </w:r>
      <w:r w:rsidRPr="001E39E2">
        <w:t>stool</w:t>
      </w:r>
      <w:r w:rsidR="00616108">
        <w:t xml:space="preserve"> </w:t>
      </w:r>
      <w:r w:rsidRPr="001E39E2">
        <w:t>record.</w:t>
      </w:r>
      <w:r w:rsidR="00616108">
        <w:t xml:space="preserve"> </w:t>
      </w:r>
      <w:r w:rsidRPr="001E39E2">
        <w:t>For</w:t>
      </w:r>
      <w:r w:rsidR="00616108">
        <w:t xml:space="preserve"> </w:t>
      </w:r>
      <w:r w:rsidRPr="001E39E2">
        <w:t>subjects</w:t>
      </w:r>
      <w:r w:rsidR="00616108">
        <w:t xml:space="preserve"> </w:t>
      </w:r>
      <w:r w:rsidRPr="001E39E2">
        <w:t>who</w:t>
      </w:r>
      <w:r w:rsidR="00616108">
        <w:t xml:space="preserve"> </w:t>
      </w:r>
      <w:r w:rsidRPr="001E39E2">
        <w:t>failed</w:t>
      </w:r>
      <w:r w:rsidR="00616108">
        <w:t xml:space="preserve"> </w:t>
      </w:r>
      <w:r w:rsidRPr="001E39E2">
        <w:t>to</w:t>
      </w:r>
      <w:r w:rsidR="00616108">
        <w:t xml:space="preserve"> </w:t>
      </w:r>
      <w:r w:rsidRPr="001E39E2">
        <w:t>achieve</w:t>
      </w:r>
      <w:r w:rsidR="00616108">
        <w:t xml:space="preserve"> </w:t>
      </w:r>
      <w:r w:rsidRPr="001E39E2">
        <w:t>a</w:t>
      </w:r>
      <w:r w:rsidR="00616108">
        <w:t xml:space="preserve"> </w:t>
      </w:r>
      <w:r w:rsidRPr="001E39E2">
        <w:t>clinical</w:t>
      </w:r>
      <w:r w:rsidR="00616108">
        <w:t xml:space="preserve"> </w:t>
      </w:r>
      <w:r w:rsidRPr="001E39E2">
        <w:t>cure</w:t>
      </w:r>
      <w:r w:rsidR="00616108">
        <w:t xml:space="preserve"> </w:t>
      </w:r>
      <w:r w:rsidRPr="001E39E2">
        <w:t>for</w:t>
      </w:r>
      <w:r w:rsidR="00616108">
        <w:t xml:space="preserve"> </w:t>
      </w:r>
      <w:r w:rsidRPr="001E39E2">
        <w:t>the</w:t>
      </w:r>
      <w:r w:rsidR="00616108">
        <w:t xml:space="preserve"> </w:t>
      </w:r>
      <w:r w:rsidRPr="001E39E2">
        <w:t>baseline</w:t>
      </w:r>
      <w:r w:rsidR="00616108">
        <w:t xml:space="preserve"> </w:t>
      </w:r>
      <w:r w:rsidRPr="001E39E2">
        <w:t>CDI</w:t>
      </w:r>
      <w:r w:rsidR="00616108">
        <w:t xml:space="preserve"> </w:t>
      </w:r>
      <w:r w:rsidRPr="001E39E2">
        <w:t>episode,</w:t>
      </w:r>
      <w:r w:rsidR="00616108">
        <w:t xml:space="preserve"> </w:t>
      </w:r>
      <w:r w:rsidRPr="001E39E2">
        <w:t>time</w:t>
      </w:r>
      <w:r w:rsidR="00616108">
        <w:t xml:space="preserve"> </w:t>
      </w:r>
      <w:r w:rsidRPr="001E39E2">
        <w:t>to</w:t>
      </w:r>
      <w:r w:rsidR="00616108">
        <w:t xml:space="preserve"> </w:t>
      </w:r>
      <w:r w:rsidRPr="001E39E2">
        <w:t>event</w:t>
      </w:r>
      <w:r w:rsidR="00616108">
        <w:t xml:space="preserve"> </w:t>
      </w:r>
      <w:r w:rsidRPr="001E39E2">
        <w:t>was</w:t>
      </w:r>
      <w:r w:rsidR="00616108">
        <w:t xml:space="preserve"> </w:t>
      </w:r>
      <w:r w:rsidRPr="001E39E2">
        <w:t>right</w:t>
      </w:r>
      <w:r w:rsidR="00616108">
        <w:t xml:space="preserve"> </w:t>
      </w:r>
      <w:r w:rsidRPr="001E39E2">
        <w:t>censored</w:t>
      </w:r>
      <w:r w:rsidR="00616108">
        <w:t xml:space="preserve"> </w:t>
      </w:r>
      <w:r w:rsidRPr="001E39E2">
        <w:t>at</w:t>
      </w:r>
      <w:r w:rsidR="00616108">
        <w:t xml:space="preserve"> </w:t>
      </w:r>
      <w:r w:rsidRPr="001E39E2">
        <w:t>date</w:t>
      </w:r>
      <w:r w:rsidR="00616108">
        <w:t xml:space="preserve"> </w:t>
      </w:r>
      <w:r w:rsidRPr="001E39E2">
        <w:t>of</w:t>
      </w:r>
      <w:r w:rsidR="00616108">
        <w:t xml:space="preserve"> </w:t>
      </w:r>
      <w:r w:rsidRPr="001E39E2">
        <w:t>the</w:t>
      </w:r>
      <w:r w:rsidR="00616108">
        <w:t xml:space="preserve"> </w:t>
      </w:r>
      <w:r w:rsidRPr="001E39E2">
        <w:t>infusion</w:t>
      </w:r>
      <w:r w:rsidR="00616108">
        <w:t xml:space="preserve"> </w:t>
      </w:r>
      <w:r w:rsidRPr="001E39E2">
        <w:t>(Day</w:t>
      </w:r>
      <w:r w:rsidR="00616108">
        <w:t xml:space="preserve"> </w:t>
      </w:r>
      <w:r w:rsidRPr="001E39E2">
        <w:t>1)</w:t>
      </w:r>
      <w:r w:rsidR="00F96EC9">
        <w:t>.</w:t>
      </w:r>
    </w:p>
    <w:p w14:paraId="5A4FEE43" w14:textId="32C3969C" w:rsidR="001E39E2" w:rsidRPr="001E39E2" w:rsidRDefault="004A7947" w:rsidP="001E39E2">
      <w:pPr>
        <w:pStyle w:val="Heading5"/>
      </w:pPr>
      <w:r>
        <w:t>Participant</w:t>
      </w:r>
      <w:r w:rsidR="00616108">
        <w:t xml:space="preserve"> </w:t>
      </w:r>
      <w:r>
        <w:t>flow</w:t>
      </w:r>
    </w:p>
    <w:p w14:paraId="47747142" w14:textId="28741DF9" w:rsidR="001E39E2" w:rsidRPr="001E39E2" w:rsidRDefault="001E39E2" w:rsidP="001E39E2">
      <w:r w:rsidRPr="001E39E2">
        <w:t>1</w:t>
      </w:r>
      <w:r w:rsidR="004A7947">
        <w:t>,</w:t>
      </w:r>
      <w:r w:rsidRPr="001E39E2">
        <w:t>203</w:t>
      </w:r>
      <w:r w:rsidR="00616108">
        <w:t xml:space="preserve"> </w:t>
      </w:r>
      <w:r w:rsidRPr="001E39E2">
        <w:t>subjects</w:t>
      </w:r>
      <w:r w:rsidR="00616108">
        <w:t xml:space="preserve"> </w:t>
      </w:r>
      <w:r w:rsidRPr="001E39E2">
        <w:t>with</w:t>
      </w:r>
      <w:r w:rsidR="00616108">
        <w:t xml:space="preserve"> </w:t>
      </w:r>
      <w:r w:rsidRPr="001E39E2">
        <w:t>a</w:t>
      </w:r>
      <w:r w:rsidR="00616108">
        <w:t xml:space="preserve"> </w:t>
      </w:r>
      <w:r w:rsidRPr="001E39E2">
        <w:t>primary/recurrent</w:t>
      </w:r>
      <w:r w:rsidR="00616108">
        <w:t xml:space="preserve"> </w:t>
      </w:r>
      <w:r w:rsidRPr="001E39E2">
        <w:t>CDI</w:t>
      </w:r>
      <w:r w:rsidR="00616108">
        <w:t xml:space="preserve"> </w:t>
      </w:r>
      <w:r w:rsidRPr="001E39E2">
        <w:t>episode</w:t>
      </w:r>
      <w:r w:rsidR="00616108">
        <w:t xml:space="preserve"> </w:t>
      </w:r>
      <w:r w:rsidRPr="001E39E2">
        <w:t>receiving</w:t>
      </w:r>
      <w:r w:rsidR="00616108">
        <w:t xml:space="preserve"> </w:t>
      </w:r>
      <w:r w:rsidRPr="001E39E2">
        <w:t>antibiotics</w:t>
      </w:r>
      <w:r w:rsidR="00616108">
        <w:t xml:space="preserve"> </w:t>
      </w:r>
      <w:r w:rsidRPr="001E39E2">
        <w:t>for</w:t>
      </w:r>
      <w:r w:rsidR="00616108">
        <w:t xml:space="preserve"> </w:t>
      </w:r>
      <w:r w:rsidRPr="001E39E2">
        <w:t>CDI</w:t>
      </w:r>
      <w:r w:rsidR="00616108">
        <w:t xml:space="preserve"> </w:t>
      </w:r>
      <w:r w:rsidRPr="001E39E2">
        <w:t>were</w:t>
      </w:r>
      <w:r w:rsidR="00616108">
        <w:t xml:space="preserve"> </w:t>
      </w:r>
      <w:r w:rsidRPr="001E39E2">
        <w:t>randomised:</w:t>
      </w:r>
      <w:r w:rsidR="00616108">
        <w:t xml:space="preserve"> </w:t>
      </w:r>
      <w:r w:rsidRPr="001E39E2">
        <w:t>397</w:t>
      </w:r>
      <w:r w:rsidR="00616108">
        <w:t xml:space="preserve"> </w:t>
      </w:r>
      <w:r w:rsidRPr="001E39E2">
        <w:t>(33%)</w:t>
      </w:r>
      <w:r w:rsidR="00616108">
        <w:t xml:space="preserve"> </w:t>
      </w:r>
      <w:r w:rsidRPr="001E39E2">
        <w:t>to</w:t>
      </w:r>
      <w:r w:rsidR="00616108">
        <w:t xml:space="preserve"> </w:t>
      </w:r>
      <w:r w:rsidRPr="001E39E2">
        <w:t>the</w:t>
      </w:r>
      <w:r w:rsidR="00616108">
        <w:t xml:space="preserve"> </w:t>
      </w:r>
      <w:r w:rsidRPr="001E39E2">
        <w:t>MK-3415A</w:t>
      </w:r>
      <w:r w:rsidR="00616108">
        <w:t xml:space="preserve"> </w:t>
      </w:r>
      <w:r w:rsidR="00691260">
        <w:t>group</w:t>
      </w:r>
      <w:r w:rsidRPr="001E39E2">
        <w:t>,</w:t>
      </w:r>
      <w:r w:rsidR="00616108">
        <w:t xml:space="preserve"> </w:t>
      </w:r>
      <w:r w:rsidRPr="001E39E2">
        <w:t>407</w:t>
      </w:r>
      <w:r w:rsidR="00616108">
        <w:t xml:space="preserve"> </w:t>
      </w:r>
      <w:r w:rsidRPr="001E39E2">
        <w:t>(33.8%)</w:t>
      </w:r>
      <w:r w:rsidR="00616108">
        <w:t xml:space="preserve"> </w:t>
      </w:r>
      <w:r w:rsidRPr="001E39E2">
        <w:t>to</w:t>
      </w:r>
      <w:r w:rsidR="00616108">
        <w:t xml:space="preserve"> </w:t>
      </w:r>
      <w:r w:rsidRPr="001E39E2">
        <w:t>the</w:t>
      </w:r>
      <w:r w:rsidR="00616108">
        <w:t xml:space="preserve"> </w:t>
      </w:r>
      <w:r w:rsidRPr="001E39E2">
        <w:t>MK-6072</w:t>
      </w:r>
      <w:r w:rsidR="00616108">
        <w:t xml:space="preserve"> </w:t>
      </w:r>
      <w:r w:rsidR="00691260">
        <w:t>group</w:t>
      </w:r>
      <w:r w:rsidRPr="001E39E2">
        <w:t>,</w:t>
      </w:r>
      <w:r w:rsidR="00616108">
        <w:t xml:space="preserve"> </w:t>
      </w:r>
      <w:r w:rsidRPr="001E39E2">
        <w:t>and</w:t>
      </w:r>
      <w:r w:rsidR="00616108">
        <w:t xml:space="preserve"> </w:t>
      </w:r>
      <w:r w:rsidRPr="001E39E2">
        <w:t>399</w:t>
      </w:r>
      <w:r w:rsidR="00616108">
        <w:t xml:space="preserve"> </w:t>
      </w:r>
      <w:r w:rsidRPr="001E39E2">
        <w:t>(33.2%)</w:t>
      </w:r>
      <w:r w:rsidR="00616108">
        <w:t xml:space="preserve"> </w:t>
      </w:r>
      <w:r w:rsidRPr="001E39E2">
        <w:t>to</w:t>
      </w:r>
      <w:r w:rsidR="00616108">
        <w:t xml:space="preserve"> </w:t>
      </w:r>
      <w:r w:rsidRPr="001E39E2">
        <w:t>the</w:t>
      </w:r>
      <w:r w:rsidR="00616108">
        <w:t xml:space="preserve"> </w:t>
      </w:r>
      <w:r w:rsidRPr="001E39E2">
        <w:t>placebo.</w:t>
      </w:r>
      <w:r w:rsidR="00616108">
        <w:t xml:space="preserve"> </w:t>
      </w:r>
      <w:r w:rsidRPr="001E39E2">
        <w:t>Among</w:t>
      </w:r>
      <w:r w:rsidR="00616108">
        <w:t xml:space="preserve"> </w:t>
      </w:r>
      <w:r w:rsidRPr="001E39E2">
        <w:t>randomised</w:t>
      </w:r>
      <w:r w:rsidR="00616108">
        <w:t xml:space="preserve"> </w:t>
      </w:r>
      <w:r w:rsidRPr="001E39E2">
        <w:t>subjects,</w:t>
      </w:r>
      <w:r w:rsidR="00616108">
        <w:t xml:space="preserve"> </w:t>
      </w:r>
      <w:r w:rsidRPr="001E39E2">
        <w:t>1168</w:t>
      </w:r>
      <w:r w:rsidR="00616108">
        <w:t xml:space="preserve"> </w:t>
      </w:r>
      <w:r w:rsidRPr="001E39E2">
        <w:t>(97.1%)</w:t>
      </w:r>
      <w:r w:rsidR="00616108">
        <w:t xml:space="preserve"> </w:t>
      </w:r>
      <w:r w:rsidRPr="001E39E2">
        <w:t>received</w:t>
      </w:r>
      <w:r w:rsidR="00616108">
        <w:t xml:space="preserve"> </w:t>
      </w:r>
      <w:r w:rsidRPr="001E39E2">
        <w:t>study</w:t>
      </w:r>
      <w:r w:rsidR="00616108">
        <w:t xml:space="preserve"> </w:t>
      </w:r>
      <w:r w:rsidRPr="001E39E2">
        <w:t>medication</w:t>
      </w:r>
      <w:r w:rsidR="00616108">
        <w:t xml:space="preserve"> </w:t>
      </w:r>
      <w:r w:rsidRPr="001E39E2">
        <w:t>and</w:t>
      </w:r>
      <w:r w:rsidR="00616108">
        <w:t xml:space="preserve"> </w:t>
      </w:r>
      <w:r w:rsidRPr="001E39E2">
        <w:t>were</w:t>
      </w:r>
      <w:r w:rsidR="00616108">
        <w:t xml:space="preserve"> </w:t>
      </w:r>
      <w:r w:rsidRPr="001E39E2">
        <w:t>included</w:t>
      </w:r>
      <w:r w:rsidR="00616108">
        <w:t xml:space="preserve"> </w:t>
      </w:r>
      <w:r w:rsidRPr="001E39E2">
        <w:t>in</w:t>
      </w:r>
      <w:r w:rsidR="00616108">
        <w:t xml:space="preserve"> </w:t>
      </w:r>
      <w:r w:rsidRPr="001E39E2">
        <w:t>all</w:t>
      </w:r>
      <w:r w:rsidR="00616108">
        <w:t xml:space="preserve"> </w:t>
      </w:r>
      <w:r w:rsidRPr="001E39E2">
        <w:t>safety</w:t>
      </w:r>
      <w:r w:rsidR="00616108">
        <w:t xml:space="preserve"> </w:t>
      </w:r>
      <w:r w:rsidRPr="001E39E2">
        <w:t>analyses,</w:t>
      </w:r>
      <w:r w:rsidR="00616108">
        <w:t xml:space="preserve"> </w:t>
      </w:r>
      <w:r w:rsidRPr="001E39E2">
        <w:t>1163</w:t>
      </w:r>
      <w:r w:rsidR="00616108">
        <w:t xml:space="preserve"> </w:t>
      </w:r>
      <w:r w:rsidRPr="001E39E2">
        <w:t>(96.7%)</w:t>
      </w:r>
      <w:r w:rsidR="00616108">
        <w:t xml:space="preserve"> </w:t>
      </w:r>
      <w:r w:rsidRPr="001E39E2">
        <w:t>were</w:t>
      </w:r>
      <w:r w:rsidR="00616108">
        <w:t xml:space="preserve"> </w:t>
      </w:r>
      <w:r w:rsidRPr="001E39E2">
        <w:t>included</w:t>
      </w:r>
      <w:r w:rsidR="00616108">
        <w:t xml:space="preserve"> </w:t>
      </w:r>
      <w:r w:rsidRPr="001E39E2">
        <w:t>in</w:t>
      </w:r>
      <w:r w:rsidR="00616108">
        <w:t xml:space="preserve"> </w:t>
      </w:r>
      <w:r w:rsidRPr="001E39E2">
        <w:t>the</w:t>
      </w:r>
      <w:r w:rsidR="00616108">
        <w:t xml:space="preserve"> </w:t>
      </w:r>
      <w:r w:rsidRPr="001E39E2">
        <w:t>efficacy</w:t>
      </w:r>
      <w:r w:rsidR="00616108">
        <w:t xml:space="preserve"> </w:t>
      </w:r>
      <w:r w:rsidRPr="001E39E2">
        <w:t>analyses</w:t>
      </w:r>
      <w:r w:rsidR="00616108">
        <w:t xml:space="preserve"> </w:t>
      </w:r>
      <w:r w:rsidRPr="001E39E2">
        <w:t>(FAS),</w:t>
      </w:r>
      <w:r w:rsidR="00616108">
        <w:t xml:space="preserve"> </w:t>
      </w:r>
      <w:r w:rsidRPr="001E39E2">
        <w:t>and</w:t>
      </w:r>
      <w:r w:rsidR="00616108">
        <w:t xml:space="preserve"> </w:t>
      </w:r>
      <w:r w:rsidRPr="001E39E2">
        <w:t>970</w:t>
      </w:r>
      <w:r w:rsidR="00616108">
        <w:t xml:space="preserve"> </w:t>
      </w:r>
      <w:r w:rsidRPr="001E39E2">
        <w:t>(80.6%)</w:t>
      </w:r>
      <w:r w:rsidR="00616108">
        <w:t xml:space="preserve"> </w:t>
      </w:r>
      <w:r w:rsidRPr="001E39E2">
        <w:t>completed</w:t>
      </w:r>
      <w:r w:rsidR="00616108">
        <w:t xml:space="preserve"> </w:t>
      </w:r>
      <w:r w:rsidRPr="001E39E2">
        <w:t>the</w:t>
      </w:r>
      <w:r w:rsidR="00616108">
        <w:t xml:space="preserve"> </w:t>
      </w:r>
      <w:r w:rsidRPr="001E39E2">
        <w:t>study</w:t>
      </w:r>
      <w:r w:rsidR="00616108">
        <w:t xml:space="preserve"> </w:t>
      </w:r>
      <w:r w:rsidRPr="001E39E2">
        <w:t>through</w:t>
      </w:r>
      <w:r w:rsidR="00616108">
        <w:t xml:space="preserve"> </w:t>
      </w:r>
      <w:r w:rsidRPr="001E39E2">
        <w:t>the</w:t>
      </w:r>
      <w:r w:rsidR="00616108">
        <w:t xml:space="preserve"> </w:t>
      </w:r>
      <w:r w:rsidRPr="001E39E2">
        <w:t>end</w:t>
      </w:r>
      <w:r w:rsidR="00616108">
        <w:t xml:space="preserve"> </w:t>
      </w:r>
      <w:r w:rsidRPr="001E39E2">
        <w:t>of</w:t>
      </w:r>
      <w:r w:rsidR="00616108">
        <w:t xml:space="preserve"> </w:t>
      </w:r>
      <w:r w:rsidRPr="001E39E2">
        <w:t>the</w:t>
      </w:r>
      <w:r w:rsidR="00616108">
        <w:t xml:space="preserve"> </w:t>
      </w:r>
      <w:r w:rsidRPr="001E39E2">
        <w:t>12</w:t>
      </w:r>
      <w:r w:rsidR="00616108">
        <w:t xml:space="preserve"> </w:t>
      </w:r>
      <w:r w:rsidR="001349A8">
        <w:t>week</w:t>
      </w:r>
      <w:r w:rsidR="00616108">
        <w:t xml:space="preserve"> </w:t>
      </w:r>
      <w:r w:rsidRPr="001E39E2">
        <w:t>follow-up</w:t>
      </w:r>
      <w:r w:rsidR="00616108">
        <w:t xml:space="preserve"> </w:t>
      </w:r>
      <w:r w:rsidRPr="001E39E2">
        <w:t>period.</w:t>
      </w:r>
    </w:p>
    <w:p w14:paraId="5929C08D" w14:textId="748F5ED5" w:rsidR="001E39E2" w:rsidRDefault="008915A0" w:rsidP="001E39E2">
      <w:pPr>
        <w:pStyle w:val="Tabletitle"/>
      </w:pPr>
      <w:r>
        <w:lastRenderedPageBreak/>
        <w:t>Table</w:t>
      </w:r>
      <w:r w:rsidR="00616108">
        <w:t xml:space="preserve"> </w:t>
      </w:r>
      <w:r>
        <w:t>10</w:t>
      </w:r>
      <w:r w:rsidR="001E39E2" w:rsidRPr="001E39E2">
        <w:t>:</w:t>
      </w:r>
      <w:r w:rsidR="00616108">
        <w:t xml:space="preserve"> </w:t>
      </w:r>
      <w:r w:rsidR="001E39E2" w:rsidRPr="001E39E2">
        <w:t>Disposition</w:t>
      </w:r>
      <w:r w:rsidR="00616108">
        <w:t xml:space="preserve"> </w:t>
      </w:r>
      <w:r w:rsidR="001E39E2" w:rsidRPr="001E39E2">
        <w:t>of</w:t>
      </w:r>
      <w:r w:rsidR="00616108">
        <w:t xml:space="preserve"> </w:t>
      </w:r>
      <w:r w:rsidR="004A7947">
        <w:t>s</w:t>
      </w:r>
      <w:r w:rsidR="001E39E2" w:rsidRPr="001E39E2">
        <w:t>ubjects</w:t>
      </w:r>
      <w:r w:rsidR="00616108">
        <w:t xml:space="preserve"> </w:t>
      </w:r>
      <w:r w:rsidR="001E39E2" w:rsidRPr="001E39E2">
        <w:t>in</w:t>
      </w:r>
      <w:r w:rsidR="00616108">
        <w:t xml:space="preserve"> </w:t>
      </w:r>
      <w:r w:rsidR="001E39E2" w:rsidRPr="001E39E2">
        <w:t>P002</w:t>
      </w:r>
      <w:r w:rsidR="00616108">
        <w:t xml:space="preserve"> </w:t>
      </w:r>
      <w:r w:rsidR="00C26C3A">
        <w:t>–</w:t>
      </w:r>
      <w:r w:rsidR="00616108">
        <w:t xml:space="preserve"> </w:t>
      </w:r>
      <w:r w:rsidR="001E39E2" w:rsidRPr="001E39E2">
        <w:t>FAS</w:t>
      </w:r>
    </w:p>
    <w:p w14:paraId="31CCB751" w14:textId="77777777" w:rsidR="00C26C3A" w:rsidRPr="00C26C3A" w:rsidRDefault="00C26C3A" w:rsidP="00C26C3A">
      <w:r>
        <w:rPr>
          <w:noProof/>
          <w:lang w:eastAsia="en-AU"/>
        </w:rPr>
        <w:drawing>
          <wp:inline distT="0" distB="0" distL="0" distR="0" wp14:anchorId="77F06FC9" wp14:editId="5DFD6D20">
            <wp:extent cx="5731510" cy="2813094"/>
            <wp:effectExtent l="0" t="0" r="2540" b="6350"/>
            <wp:docPr id="32" name="Picture 32" descr="Table 10: Disposition of subjects in P002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813094"/>
                    </a:xfrm>
                    <a:prstGeom prst="rect">
                      <a:avLst/>
                    </a:prstGeom>
                  </pic:spPr>
                </pic:pic>
              </a:graphicData>
            </a:graphic>
          </wp:inline>
        </w:drawing>
      </w:r>
    </w:p>
    <w:p w14:paraId="6CDD8DE7" w14:textId="7DB5A80F" w:rsidR="001E39E2" w:rsidRPr="001E39E2" w:rsidRDefault="001E39E2" w:rsidP="001E39E2">
      <w:pPr>
        <w:pStyle w:val="Heading5"/>
      </w:pPr>
      <w:r w:rsidRPr="001E39E2">
        <w:t>Major</w:t>
      </w:r>
      <w:r w:rsidR="00616108">
        <w:t xml:space="preserve"> </w:t>
      </w:r>
      <w:r w:rsidR="004A7947">
        <w:t>protocol</w:t>
      </w:r>
      <w:r w:rsidR="00616108">
        <w:t xml:space="preserve"> </w:t>
      </w:r>
      <w:r w:rsidR="004A7947">
        <w:t>violations/deviations</w:t>
      </w:r>
    </w:p>
    <w:p w14:paraId="0A99B8C7" w14:textId="3D8AFF9F" w:rsidR="001E39E2" w:rsidRPr="001E39E2" w:rsidRDefault="008915A0" w:rsidP="001E39E2">
      <w:r>
        <w:t>See</w:t>
      </w:r>
      <w:r w:rsidR="00616108">
        <w:t xml:space="preserve"> </w:t>
      </w:r>
      <w:r>
        <w:t>Table</w:t>
      </w:r>
      <w:r w:rsidR="00616108">
        <w:t xml:space="preserve"> </w:t>
      </w:r>
      <w:r>
        <w:t>10</w:t>
      </w:r>
      <w:r w:rsidR="00616108">
        <w:t xml:space="preserve"> </w:t>
      </w:r>
      <w:r w:rsidR="001E39E2" w:rsidRPr="001E39E2">
        <w:t>above.</w:t>
      </w:r>
    </w:p>
    <w:p w14:paraId="4652664F" w14:textId="1B13EF69" w:rsidR="001E39E2" w:rsidRPr="001E39E2" w:rsidRDefault="004A7947" w:rsidP="001E39E2">
      <w:pPr>
        <w:pStyle w:val="Heading5"/>
      </w:pPr>
      <w:r>
        <w:lastRenderedPageBreak/>
        <w:t>Baseline</w:t>
      </w:r>
      <w:r w:rsidR="00616108">
        <w:t xml:space="preserve"> </w:t>
      </w:r>
      <w:r>
        <w:t>data</w:t>
      </w:r>
    </w:p>
    <w:p w14:paraId="622BD17E" w14:textId="675F7F64" w:rsidR="001E39E2" w:rsidRDefault="008915A0" w:rsidP="001E39E2">
      <w:pPr>
        <w:pStyle w:val="Tabletitle"/>
      </w:pPr>
      <w:r>
        <w:t>Table</w:t>
      </w:r>
      <w:r w:rsidR="00616108">
        <w:t xml:space="preserve"> </w:t>
      </w:r>
      <w:r>
        <w:t>11</w:t>
      </w:r>
      <w:r w:rsidR="001E39E2" w:rsidRPr="001E39E2">
        <w:t>:</w:t>
      </w:r>
      <w:r w:rsidR="00616108">
        <w:t xml:space="preserve"> </w:t>
      </w:r>
      <w:r w:rsidR="001E39E2" w:rsidRPr="001E39E2">
        <w:t>Subject</w:t>
      </w:r>
      <w:r w:rsidR="00616108">
        <w:t xml:space="preserve"> </w:t>
      </w:r>
      <w:r w:rsidR="004A7947">
        <w:t>c</w:t>
      </w:r>
      <w:r w:rsidR="001E39E2" w:rsidRPr="001E39E2">
        <w:t>haracteristics</w:t>
      </w:r>
      <w:r w:rsidR="00616108">
        <w:t xml:space="preserve"> </w:t>
      </w:r>
      <w:r w:rsidR="001E39E2" w:rsidRPr="001E39E2">
        <w:t>in</w:t>
      </w:r>
      <w:r w:rsidR="00616108">
        <w:t xml:space="preserve"> </w:t>
      </w:r>
      <w:r w:rsidR="001E39E2" w:rsidRPr="001E39E2">
        <w:t>P002</w:t>
      </w:r>
      <w:r w:rsidR="00616108">
        <w:t xml:space="preserve"> </w:t>
      </w:r>
      <w:r w:rsidR="001E39E2" w:rsidRPr="001E39E2">
        <w:t>-</w:t>
      </w:r>
      <w:r w:rsidR="00616108">
        <w:t xml:space="preserve"> </w:t>
      </w:r>
      <w:r w:rsidR="001E39E2" w:rsidRPr="001E39E2">
        <w:t>FAS</w:t>
      </w:r>
      <w:r w:rsidR="00616108">
        <w:t xml:space="preserve"> </w:t>
      </w:r>
      <w:r w:rsidR="001E39E2" w:rsidRPr="001E39E2">
        <w:t>Population</w:t>
      </w:r>
    </w:p>
    <w:p w14:paraId="340D0799" w14:textId="1214F385" w:rsidR="001E39E2" w:rsidRDefault="0063234B" w:rsidP="00C22678">
      <w:pPr>
        <w:rPr>
          <w:lang w:eastAsia="ja-JP"/>
        </w:rPr>
      </w:pPr>
      <w:r>
        <w:rPr>
          <w:noProof/>
          <w:lang w:eastAsia="en-AU"/>
        </w:rPr>
        <w:drawing>
          <wp:inline distT="0" distB="0" distL="0" distR="0" wp14:anchorId="5E504F3F" wp14:editId="49FD0FEF">
            <wp:extent cx="4705350" cy="7867650"/>
            <wp:effectExtent l="0" t="0" r="0" b="0"/>
            <wp:docPr id="35" name="Picture 35" descr="Table 11: Subject characteristics in P002 -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05350" cy="7867650"/>
                    </a:xfrm>
                    <a:prstGeom prst="rect">
                      <a:avLst/>
                    </a:prstGeom>
                  </pic:spPr>
                </pic:pic>
              </a:graphicData>
            </a:graphic>
          </wp:inline>
        </w:drawing>
      </w:r>
    </w:p>
    <w:p w14:paraId="72E93BB7" w14:textId="33CAD5FC" w:rsidR="00F96EC9" w:rsidRDefault="001E39E2" w:rsidP="001E39E2">
      <w:r w:rsidRPr="001E39E2">
        <w:t>Treatment</w:t>
      </w:r>
      <w:r w:rsidR="00616108">
        <w:t xml:space="preserve"> </w:t>
      </w:r>
      <w:r w:rsidR="00691260">
        <w:t>group</w:t>
      </w:r>
      <w:r w:rsidRPr="001E39E2">
        <w:t>s</w:t>
      </w:r>
      <w:r w:rsidR="00616108">
        <w:t xml:space="preserve"> </w:t>
      </w:r>
      <w:r w:rsidR="004A7947">
        <w:t>were</w:t>
      </w:r>
      <w:r w:rsidR="00616108">
        <w:t xml:space="preserve"> </w:t>
      </w:r>
      <w:r w:rsidRPr="001E39E2">
        <w:t>comparable</w:t>
      </w:r>
      <w:r w:rsidR="00616108">
        <w:t xml:space="preserve"> </w:t>
      </w:r>
      <w:r w:rsidRPr="001E39E2">
        <w:t>with</w:t>
      </w:r>
      <w:r w:rsidR="00616108">
        <w:t xml:space="preserve"> </w:t>
      </w:r>
      <w:r w:rsidRPr="001E39E2">
        <w:t>respect</w:t>
      </w:r>
      <w:r w:rsidR="00616108">
        <w:t xml:space="preserve"> </w:t>
      </w:r>
      <w:r w:rsidRPr="001E39E2">
        <w:t>to</w:t>
      </w:r>
      <w:r w:rsidR="00616108">
        <w:t xml:space="preserve"> </w:t>
      </w:r>
      <w:r w:rsidRPr="001E39E2">
        <w:t>gender,</w:t>
      </w:r>
      <w:r w:rsidR="00616108">
        <w:t xml:space="preserve"> </w:t>
      </w:r>
      <w:r w:rsidRPr="001E39E2">
        <w:t>rac</w:t>
      </w:r>
      <w:r w:rsidR="004A7947">
        <w:t>e,</w:t>
      </w:r>
      <w:r w:rsidR="00616108">
        <w:t xml:space="preserve"> </w:t>
      </w:r>
      <w:r w:rsidR="00747782">
        <w:t>and</w:t>
      </w:r>
      <w:r w:rsidR="00616108">
        <w:t xml:space="preserve"> </w:t>
      </w:r>
      <w:r w:rsidR="004A7947">
        <w:t>weight.</w:t>
      </w:r>
      <w:r w:rsidR="00616108">
        <w:t xml:space="preserve"> </w:t>
      </w:r>
      <w:r w:rsidR="004A7947">
        <w:t>Median</w:t>
      </w:r>
      <w:r w:rsidR="00616108">
        <w:t xml:space="preserve"> </w:t>
      </w:r>
      <w:r w:rsidR="004A7947">
        <w:t>age</w:t>
      </w:r>
      <w:r w:rsidR="00616108">
        <w:t xml:space="preserve"> </w:t>
      </w:r>
      <w:r w:rsidR="004A7947">
        <w:t>of</w:t>
      </w:r>
      <w:r w:rsidR="00616108">
        <w:t xml:space="preserve"> </w:t>
      </w:r>
      <w:r w:rsidR="004A7947">
        <w:t>the</w:t>
      </w:r>
      <w:r w:rsidR="00616108">
        <w:t xml:space="preserve"> </w:t>
      </w:r>
      <w:r w:rsidR="004A7947">
        <w:t>MK</w:t>
      </w:r>
      <w:r w:rsidR="004A7947">
        <w:noBreakHyphen/>
      </w:r>
      <w:r w:rsidRPr="001E39E2">
        <w:t>3415A</w:t>
      </w:r>
      <w:r w:rsidR="00616108">
        <w:t xml:space="preserve"> </w:t>
      </w:r>
      <w:r w:rsidR="00691260">
        <w:t>group</w:t>
      </w:r>
      <w:r w:rsidR="00616108">
        <w:t xml:space="preserve"> </w:t>
      </w:r>
      <w:r w:rsidRPr="001E39E2">
        <w:t>was</w:t>
      </w:r>
      <w:r w:rsidR="00616108">
        <w:t xml:space="preserve"> </w:t>
      </w:r>
      <w:r w:rsidRPr="001E39E2">
        <w:t>slightly</w:t>
      </w:r>
      <w:r w:rsidR="00616108">
        <w:t xml:space="preserve"> </w:t>
      </w:r>
      <w:r w:rsidRPr="001E39E2">
        <w:t>higher</w:t>
      </w:r>
      <w:r w:rsidR="00616108">
        <w:t xml:space="preserve"> </w:t>
      </w:r>
      <w:r w:rsidRPr="001E39E2">
        <w:t>(70</w:t>
      </w:r>
      <w:r w:rsidR="004A7947">
        <w:t>years</w:t>
      </w:r>
      <w:r w:rsidRPr="001E39E2">
        <w:t>)</w:t>
      </w:r>
      <w:r w:rsidR="00616108">
        <w:t xml:space="preserve"> </w:t>
      </w:r>
      <w:r w:rsidR="00691260">
        <w:t>versus</w:t>
      </w:r>
      <w:r w:rsidR="00616108">
        <w:t xml:space="preserve"> </w:t>
      </w:r>
      <w:r w:rsidRPr="001E39E2">
        <w:t>MK-6072</w:t>
      </w:r>
      <w:r w:rsidR="00616108">
        <w:t xml:space="preserve"> </w:t>
      </w:r>
      <w:r w:rsidRPr="001E39E2">
        <w:t>and</w:t>
      </w:r>
      <w:r w:rsidR="00616108">
        <w:t xml:space="preserve"> </w:t>
      </w:r>
      <w:r w:rsidRPr="001E39E2">
        <w:t>placebo</w:t>
      </w:r>
      <w:r w:rsidR="00616108">
        <w:t xml:space="preserve"> </w:t>
      </w:r>
      <w:r w:rsidRPr="001E39E2">
        <w:t>arms</w:t>
      </w:r>
      <w:r w:rsidR="00616108">
        <w:t xml:space="preserve"> </w:t>
      </w:r>
      <w:r w:rsidRPr="001E39E2">
        <w:t>(65</w:t>
      </w:r>
      <w:r w:rsidR="00616108">
        <w:t xml:space="preserve"> </w:t>
      </w:r>
      <w:r w:rsidRPr="001E39E2">
        <w:t>and</w:t>
      </w:r>
      <w:r w:rsidR="00616108">
        <w:t xml:space="preserve"> </w:t>
      </w:r>
      <w:r w:rsidRPr="001E39E2">
        <w:lastRenderedPageBreak/>
        <w:t>66</w:t>
      </w:r>
      <w:r w:rsidR="004A7947">
        <w:t>years</w:t>
      </w:r>
      <w:r w:rsidRPr="001E39E2">
        <w:t>,</w:t>
      </w:r>
      <w:r w:rsidR="00616108">
        <w:t xml:space="preserve"> </w:t>
      </w:r>
      <w:r w:rsidRPr="001E39E2">
        <w:t>respectively)</w:t>
      </w:r>
      <w:r w:rsidR="00616108">
        <w:t xml:space="preserve"> </w:t>
      </w:r>
      <w:r w:rsidRPr="001E39E2">
        <w:t>predominantly</w:t>
      </w:r>
      <w:r w:rsidR="00616108">
        <w:t xml:space="preserve"> </w:t>
      </w:r>
      <w:r w:rsidRPr="001E39E2">
        <w:t>accounted</w:t>
      </w:r>
      <w:r w:rsidR="00616108">
        <w:t xml:space="preserve"> </w:t>
      </w:r>
      <w:r w:rsidRPr="001E39E2">
        <w:t>for</w:t>
      </w:r>
      <w:r w:rsidR="00616108">
        <w:t xml:space="preserve"> </w:t>
      </w:r>
      <w:r w:rsidRPr="001E39E2">
        <w:t>by</w:t>
      </w:r>
      <w:r w:rsidR="00616108">
        <w:t xml:space="preserve"> </w:t>
      </w:r>
      <w:r w:rsidRPr="001E39E2">
        <w:t>a</w:t>
      </w:r>
      <w:r w:rsidR="00616108">
        <w:t xml:space="preserve"> </w:t>
      </w:r>
      <w:r w:rsidRPr="001E39E2">
        <w:t>high</w:t>
      </w:r>
      <w:r w:rsidR="004A7947">
        <w:t>er</w:t>
      </w:r>
      <w:r w:rsidR="00616108">
        <w:t xml:space="preserve"> </w:t>
      </w:r>
      <w:r w:rsidR="004A7947">
        <w:t>proportion</w:t>
      </w:r>
      <w:r w:rsidR="00616108">
        <w:t xml:space="preserve"> </w:t>
      </w:r>
      <w:r w:rsidR="004A7947">
        <w:t>over</w:t>
      </w:r>
      <w:r w:rsidR="00616108">
        <w:t xml:space="preserve"> </w:t>
      </w:r>
      <w:r w:rsidR="004A7947">
        <w:t>80</w:t>
      </w:r>
      <w:r w:rsidR="00616108">
        <w:t xml:space="preserve"> </w:t>
      </w:r>
      <w:r w:rsidR="004A7947">
        <w:t>in</w:t>
      </w:r>
      <w:r w:rsidR="00616108">
        <w:t xml:space="preserve"> </w:t>
      </w:r>
      <w:r w:rsidR="004A7947">
        <w:t>the</w:t>
      </w:r>
      <w:r w:rsidR="00616108">
        <w:t xml:space="preserve"> </w:t>
      </w:r>
      <w:r w:rsidR="004A7947">
        <w:t>MK</w:t>
      </w:r>
      <w:r w:rsidR="004A7947">
        <w:noBreakHyphen/>
      </w:r>
      <w:r w:rsidRPr="001E39E2">
        <w:t>3415A</w:t>
      </w:r>
      <w:r w:rsidR="00616108">
        <w:t xml:space="preserve"> </w:t>
      </w:r>
      <w:r w:rsidR="00691260">
        <w:t>group</w:t>
      </w:r>
      <w:r w:rsidR="00616108">
        <w:t xml:space="preserve"> </w:t>
      </w:r>
      <w:r w:rsidR="004A7947">
        <w:t>(24.4%)</w:t>
      </w:r>
      <w:r w:rsidR="00616108">
        <w:t xml:space="preserve"> </w:t>
      </w:r>
      <w:r w:rsidR="00691260">
        <w:t>versus</w:t>
      </w:r>
      <w:r w:rsidR="00616108">
        <w:t xml:space="preserve"> </w:t>
      </w:r>
      <w:r w:rsidRPr="001E39E2">
        <w:t>MK-6072</w:t>
      </w:r>
      <w:r w:rsidR="00616108">
        <w:t xml:space="preserve"> </w:t>
      </w:r>
      <w:r w:rsidR="00691260">
        <w:t>group</w:t>
      </w:r>
      <w:r w:rsidR="00616108">
        <w:t xml:space="preserve"> </w:t>
      </w:r>
      <w:r w:rsidRPr="001E39E2">
        <w:t>(18.2%)</w:t>
      </w:r>
      <w:r w:rsidR="00616108">
        <w:t xml:space="preserve"> </w:t>
      </w:r>
      <w:r w:rsidRPr="001E39E2">
        <w:t>or</w:t>
      </w:r>
      <w:r w:rsidR="00616108">
        <w:t xml:space="preserve"> </w:t>
      </w:r>
      <w:r w:rsidRPr="001E39E2">
        <w:t>placebo</w:t>
      </w:r>
      <w:r w:rsidR="00616108">
        <w:t xml:space="preserve"> </w:t>
      </w:r>
      <w:r w:rsidRPr="001E39E2">
        <w:t>(17.2%)</w:t>
      </w:r>
      <w:r w:rsidR="00616108">
        <w:t xml:space="preserve"> </w:t>
      </w:r>
      <w:r w:rsidR="00691260">
        <w:t>group</w:t>
      </w:r>
      <w:r w:rsidRPr="001E39E2">
        <w:t>s.</w:t>
      </w:r>
      <w:r w:rsidR="00616108">
        <w:t xml:space="preserve"> </w:t>
      </w:r>
      <w:r w:rsidRPr="001E39E2">
        <w:t>Only</w:t>
      </w:r>
      <w:r w:rsidR="00616108">
        <w:t xml:space="preserve"> </w:t>
      </w:r>
      <w:r w:rsidRPr="001E39E2">
        <w:t>41</w:t>
      </w:r>
      <w:r w:rsidR="00616108">
        <w:t xml:space="preserve"> </w:t>
      </w:r>
      <w:r w:rsidRPr="001E39E2">
        <w:t>patients</w:t>
      </w:r>
      <w:r w:rsidR="00616108">
        <w:t xml:space="preserve"> </w:t>
      </w:r>
      <w:r w:rsidRPr="001E39E2">
        <w:t>(3.4%)</w:t>
      </w:r>
      <w:r w:rsidR="00616108">
        <w:t xml:space="preserve"> </w:t>
      </w:r>
      <w:r w:rsidR="004A7947">
        <w:t>were</w:t>
      </w:r>
      <w:r w:rsidR="00616108">
        <w:t xml:space="preserve"> </w:t>
      </w:r>
      <w:r w:rsidRPr="001E39E2">
        <w:t>on</w:t>
      </w:r>
      <w:r w:rsidR="00616108">
        <w:t xml:space="preserve"> </w:t>
      </w:r>
      <w:r w:rsidRPr="001E39E2">
        <w:t>fidaxomicin</w:t>
      </w:r>
      <w:r w:rsidR="00F96EC9">
        <w:t>.</w:t>
      </w:r>
    </w:p>
    <w:p w14:paraId="78A4D217" w14:textId="07602724" w:rsidR="001E39E2" w:rsidRPr="001E39E2" w:rsidRDefault="001E39E2" w:rsidP="001E39E2">
      <w:pPr>
        <w:pStyle w:val="Heading5"/>
      </w:pPr>
      <w:r w:rsidRPr="001E39E2">
        <w:t>Results</w:t>
      </w:r>
      <w:r w:rsidR="00616108">
        <w:t xml:space="preserve"> </w:t>
      </w:r>
      <w:r w:rsidRPr="001E39E2">
        <w:t>f</w:t>
      </w:r>
      <w:r w:rsidR="004A7947">
        <w:t>or</w:t>
      </w:r>
      <w:r w:rsidR="00616108">
        <w:t xml:space="preserve"> </w:t>
      </w:r>
      <w:r w:rsidR="004A7947">
        <w:t>the</w:t>
      </w:r>
      <w:r w:rsidR="00616108">
        <w:t xml:space="preserve"> </w:t>
      </w:r>
      <w:r w:rsidR="004A7947">
        <w:t>primary</w:t>
      </w:r>
      <w:r w:rsidR="00616108">
        <w:t xml:space="preserve"> </w:t>
      </w:r>
      <w:r w:rsidR="004A7947">
        <w:t>efficacy</w:t>
      </w:r>
      <w:r w:rsidR="00616108">
        <w:t xml:space="preserve"> </w:t>
      </w:r>
      <w:r w:rsidR="004A7947">
        <w:t>outcome</w:t>
      </w:r>
    </w:p>
    <w:p w14:paraId="661CAADF" w14:textId="03882DFE" w:rsidR="004A7947" w:rsidRDefault="004A7947" w:rsidP="004A7947">
      <w:pPr>
        <w:pStyle w:val="Heading6"/>
      </w:pPr>
      <w:r>
        <w:t>CDI</w:t>
      </w:r>
      <w:r w:rsidR="00616108">
        <w:t xml:space="preserve"> </w:t>
      </w:r>
      <w:r>
        <w:t>Recurrence</w:t>
      </w:r>
    </w:p>
    <w:p w14:paraId="74D42A37" w14:textId="7B01FBAE" w:rsidR="001E39E2" w:rsidRPr="001E39E2" w:rsidRDefault="001E39E2" w:rsidP="001E39E2">
      <w:r w:rsidRPr="001E39E2">
        <w:t>The</w:t>
      </w:r>
      <w:r w:rsidR="00616108">
        <w:t xml:space="preserve"> </w:t>
      </w:r>
      <w:r w:rsidRPr="001E39E2">
        <w:t>primary</w:t>
      </w:r>
      <w:r w:rsidR="00616108">
        <w:t xml:space="preserve"> </w:t>
      </w:r>
      <w:r w:rsidRPr="001E39E2">
        <w:t>efficacy</w:t>
      </w:r>
      <w:r w:rsidR="00616108">
        <w:t xml:space="preserve"> </w:t>
      </w:r>
      <w:r w:rsidRPr="001E39E2">
        <w:t>endpoint</w:t>
      </w:r>
      <w:r w:rsidR="00616108">
        <w:t xml:space="preserve"> </w:t>
      </w:r>
      <w:r w:rsidRPr="001E39E2">
        <w:t>was</w:t>
      </w:r>
      <w:r w:rsidR="00616108">
        <w:t xml:space="preserve"> </w:t>
      </w:r>
      <w:r w:rsidRPr="001E39E2">
        <w:t>the</w:t>
      </w:r>
      <w:r w:rsidR="00616108">
        <w:t xml:space="preserve"> </w:t>
      </w:r>
      <w:r w:rsidRPr="001E39E2">
        <w:t>proportion</w:t>
      </w:r>
      <w:r w:rsidR="00616108">
        <w:t xml:space="preserve"> </w:t>
      </w:r>
      <w:r w:rsidRPr="001E39E2">
        <w:t>with</w:t>
      </w:r>
      <w:r w:rsidR="00616108">
        <w:t xml:space="preserve"> </w:t>
      </w:r>
      <w:r w:rsidRPr="001E39E2">
        <w:t>CDI</w:t>
      </w:r>
      <w:r w:rsidR="00616108">
        <w:t xml:space="preserve"> </w:t>
      </w:r>
      <w:r w:rsidR="004A7947">
        <w:t>recurrence</w:t>
      </w:r>
      <w:r w:rsidR="00616108">
        <w:t xml:space="preserve"> </w:t>
      </w:r>
      <w:r w:rsidR="004A7947">
        <w:t>assessed</w:t>
      </w:r>
      <w:r w:rsidR="00616108">
        <w:t xml:space="preserve"> </w:t>
      </w:r>
      <w:r w:rsidR="004A7947">
        <w:t>through</w:t>
      </w:r>
      <w:r w:rsidR="00616108">
        <w:t xml:space="preserve"> </w:t>
      </w:r>
      <w:r w:rsidR="004A7947">
        <w:t>12</w:t>
      </w:r>
      <w:r w:rsidR="00616108">
        <w:t xml:space="preserve"> </w:t>
      </w:r>
      <w:r w:rsidR="001349A8">
        <w:t>weeks</w:t>
      </w:r>
      <w:r w:rsidR="00616108">
        <w:t xml:space="preserve"> </w:t>
      </w:r>
      <w:r w:rsidRPr="001E39E2">
        <w:t>following</w:t>
      </w:r>
      <w:r w:rsidR="00616108">
        <w:t xml:space="preserve"> </w:t>
      </w:r>
      <w:r w:rsidRPr="001E39E2">
        <w:t>infusion</w:t>
      </w:r>
      <w:r w:rsidR="00616108">
        <w:t xml:space="preserve"> </w:t>
      </w:r>
      <w:r w:rsidRPr="001E39E2">
        <w:t>of</w:t>
      </w:r>
      <w:r w:rsidR="00616108">
        <w:t xml:space="preserve"> </w:t>
      </w:r>
      <w:r w:rsidRPr="001E39E2">
        <w:t>study</w:t>
      </w:r>
      <w:r w:rsidR="00616108">
        <w:t xml:space="preserve"> </w:t>
      </w:r>
      <w:r w:rsidRPr="001E39E2">
        <w:t>therapy.</w:t>
      </w:r>
      <w:r w:rsidR="00616108">
        <w:t xml:space="preserve"> </w:t>
      </w:r>
      <w:r w:rsidRPr="001E39E2">
        <w:t>CDI</w:t>
      </w:r>
      <w:r w:rsidR="00616108">
        <w:t xml:space="preserve"> </w:t>
      </w:r>
      <w:r w:rsidRPr="001E39E2">
        <w:t>recurrence</w:t>
      </w:r>
      <w:r w:rsidR="00616108">
        <w:t xml:space="preserve"> </w:t>
      </w:r>
      <w:r w:rsidRPr="001E39E2">
        <w:t>rates</w:t>
      </w:r>
      <w:r w:rsidR="00616108">
        <w:t xml:space="preserve"> </w:t>
      </w:r>
      <w:r w:rsidRPr="001E39E2">
        <w:t>were</w:t>
      </w:r>
      <w:r w:rsidR="00616108">
        <w:t xml:space="preserve"> </w:t>
      </w:r>
      <w:r w:rsidRPr="001E39E2">
        <w:t>15.7%,</w:t>
      </w:r>
      <w:r w:rsidR="00616108">
        <w:t xml:space="preserve"> </w:t>
      </w:r>
      <w:r w:rsidRPr="001E39E2">
        <w:t>14.9%,</w:t>
      </w:r>
      <w:r w:rsidR="00616108">
        <w:t xml:space="preserve"> </w:t>
      </w:r>
      <w:r w:rsidRPr="001E39E2">
        <w:t>and</w:t>
      </w:r>
      <w:r w:rsidR="00616108">
        <w:t xml:space="preserve"> </w:t>
      </w:r>
      <w:r w:rsidRPr="001E39E2">
        <w:t>25.7%</w:t>
      </w:r>
      <w:r w:rsidR="00616108">
        <w:t xml:space="preserve"> </w:t>
      </w:r>
      <w:r w:rsidRPr="001E39E2">
        <w:t>in</w:t>
      </w:r>
      <w:r w:rsidR="00616108">
        <w:t xml:space="preserve"> </w:t>
      </w:r>
      <w:r w:rsidRPr="001E39E2">
        <w:t>the</w:t>
      </w:r>
      <w:r w:rsidR="00616108">
        <w:t xml:space="preserve"> </w:t>
      </w:r>
      <w:r w:rsidRPr="001E39E2">
        <w:t>MK-6072,</w:t>
      </w:r>
      <w:r w:rsidR="00616108">
        <w:t xml:space="preserve"> </w:t>
      </w:r>
      <w:r w:rsidRPr="001E39E2">
        <w:t>MK-3415A,</w:t>
      </w:r>
      <w:r w:rsidR="00616108">
        <w:t xml:space="preserve"> </w:t>
      </w:r>
      <w:r w:rsidRPr="001E39E2">
        <w:t>and</w:t>
      </w:r>
      <w:r w:rsidR="00616108">
        <w:t xml:space="preserve"> </w:t>
      </w:r>
      <w:r w:rsidRPr="001E39E2">
        <w:t>placebo</w:t>
      </w:r>
      <w:r w:rsidR="00616108">
        <w:t xml:space="preserve"> </w:t>
      </w:r>
      <w:r w:rsidR="00691260">
        <w:t>group</w:t>
      </w:r>
      <w:r w:rsidRPr="001E39E2">
        <w:t>s,</w:t>
      </w:r>
      <w:r w:rsidR="00616108">
        <w:t xml:space="preserve"> </w:t>
      </w:r>
      <w:r w:rsidRPr="001E39E2">
        <w:t>respect</w:t>
      </w:r>
      <w:r w:rsidR="004A7947">
        <w:t>ively.</w:t>
      </w:r>
      <w:r w:rsidR="00616108">
        <w:t xml:space="preserve"> </w:t>
      </w:r>
      <w:r w:rsidR="004A7947">
        <w:t>Treatment</w:t>
      </w:r>
      <w:r w:rsidR="00616108">
        <w:t xml:space="preserve"> </w:t>
      </w:r>
      <w:r w:rsidR="004A7947">
        <w:t>with</w:t>
      </w:r>
      <w:r w:rsidR="00616108">
        <w:t xml:space="preserve"> </w:t>
      </w:r>
      <w:r w:rsidR="004A7947">
        <w:t>either</w:t>
      </w:r>
      <w:r w:rsidR="00616108">
        <w:t xml:space="preserve"> </w:t>
      </w:r>
      <w:r w:rsidR="004A7947">
        <w:t>MK</w:t>
      </w:r>
      <w:r w:rsidR="004A7947">
        <w:noBreakHyphen/>
      </w:r>
      <w:r w:rsidRPr="001E39E2">
        <w:t>6072</w:t>
      </w:r>
      <w:r w:rsidR="00616108">
        <w:t xml:space="preserve"> </w:t>
      </w:r>
      <w:r w:rsidRPr="001E39E2">
        <w:t>or</w:t>
      </w:r>
      <w:r w:rsidR="00616108">
        <w:t xml:space="preserve"> </w:t>
      </w:r>
      <w:r w:rsidRPr="001E39E2">
        <w:t>MK-3415A</w:t>
      </w:r>
      <w:r w:rsidR="00616108">
        <w:t xml:space="preserve"> </w:t>
      </w:r>
      <w:r w:rsidRPr="001E39E2">
        <w:t>significantly</w:t>
      </w:r>
      <w:r w:rsidR="00616108">
        <w:t xml:space="preserve"> </w:t>
      </w:r>
      <w:r w:rsidRPr="001E39E2">
        <w:t>decreased</w:t>
      </w:r>
      <w:r w:rsidR="00616108">
        <w:t xml:space="preserve"> </w:t>
      </w:r>
      <w:r w:rsidRPr="001E39E2">
        <w:t>the</w:t>
      </w:r>
      <w:r w:rsidR="00616108">
        <w:t xml:space="preserve"> </w:t>
      </w:r>
      <w:r w:rsidRPr="001E39E2">
        <w:t>proportion</w:t>
      </w:r>
      <w:r w:rsidR="00616108">
        <w:t xml:space="preserve"> </w:t>
      </w:r>
      <w:r w:rsidRPr="001E39E2">
        <w:t>of</w:t>
      </w:r>
      <w:r w:rsidR="00616108">
        <w:t xml:space="preserve"> </w:t>
      </w:r>
      <w:r w:rsidRPr="001E39E2">
        <w:t>subjects</w:t>
      </w:r>
      <w:r w:rsidR="00616108">
        <w:t xml:space="preserve"> </w:t>
      </w:r>
      <w:r w:rsidRPr="001E39E2">
        <w:t>with</w:t>
      </w:r>
      <w:r w:rsidR="00616108">
        <w:t xml:space="preserve"> </w:t>
      </w:r>
      <w:r w:rsidRPr="001E39E2">
        <w:t>CDI</w:t>
      </w:r>
      <w:r w:rsidR="00616108">
        <w:t xml:space="preserve"> </w:t>
      </w:r>
      <w:r w:rsidRPr="001E39E2">
        <w:t>recurrence</w:t>
      </w:r>
      <w:r w:rsidR="00616108">
        <w:t xml:space="preserve"> </w:t>
      </w:r>
      <w:r w:rsidRPr="001E39E2">
        <w:t>over</w:t>
      </w:r>
      <w:r w:rsidR="00616108">
        <w:t xml:space="preserve"> </w:t>
      </w:r>
      <w:r w:rsidRPr="001E39E2">
        <w:t>a</w:t>
      </w:r>
      <w:r w:rsidR="00616108">
        <w:t xml:space="preserve"> </w:t>
      </w:r>
      <w:r w:rsidRPr="001E39E2">
        <w:t>12</w:t>
      </w:r>
      <w:r w:rsidR="00616108">
        <w:t xml:space="preserve"> </w:t>
      </w:r>
      <w:r w:rsidR="001349A8">
        <w:t>week</w:t>
      </w:r>
      <w:r w:rsidR="00616108">
        <w:t xml:space="preserve"> </w:t>
      </w:r>
      <w:r w:rsidRPr="001E39E2">
        <w:t>period</w:t>
      </w:r>
      <w:r w:rsidR="00616108">
        <w:t xml:space="preserve"> </w:t>
      </w:r>
      <w:r w:rsidR="00691260">
        <w:t>versus</w:t>
      </w:r>
      <w:r w:rsidR="00616108">
        <w:t xml:space="preserve"> </w:t>
      </w:r>
      <w:r w:rsidRPr="001E39E2">
        <w:t>placebo</w:t>
      </w:r>
      <w:r w:rsidR="00616108">
        <w:t xml:space="preserve"> </w:t>
      </w:r>
      <w:r w:rsidRPr="001E39E2">
        <w:t>(one-sided</w:t>
      </w:r>
      <w:r w:rsidR="00616108">
        <w:t xml:space="preserve"> </w:t>
      </w:r>
      <w:r w:rsidR="004A7947">
        <w:t>p</w:t>
      </w:r>
      <w:r w:rsidR="00616108">
        <w:t xml:space="preserve"> </w:t>
      </w:r>
      <w:r w:rsidR="004A7947">
        <w:t>=</w:t>
      </w:r>
      <w:r w:rsidR="00616108">
        <w:t xml:space="preserve"> </w:t>
      </w:r>
      <w:r w:rsidR="004A7947">
        <w:t>0</w:t>
      </w:r>
      <w:r w:rsidRPr="001E39E2">
        <w:t>.0003</w:t>
      </w:r>
      <w:r w:rsidR="00616108">
        <w:t xml:space="preserve"> </w:t>
      </w:r>
      <w:r w:rsidRPr="001E39E2">
        <w:t>and</w:t>
      </w:r>
      <w:r w:rsidR="00616108">
        <w:t xml:space="preserve"> </w:t>
      </w:r>
      <w:r w:rsidRPr="001E39E2">
        <w:t>p</w:t>
      </w:r>
      <w:r w:rsidR="00616108">
        <w:t xml:space="preserve"> </w:t>
      </w:r>
      <w:r w:rsidR="001349A8">
        <w:t>&lt;</w:t>
      </w:r>
      <w:r w:rsidR="00616108">
        <w:t xml:space="preserve"> </w:t>
      </w:r>
      <w:r w:rsidRPr="001E39E2">
        <w:t>0.0001,</w:t>
      </w:r>
      <w:r w:rsidR="00616108">
        <w:t xml:space="preserve"> </w:t>
      </w:r>
      <w:r w:rsidRPr="001E39E2">
        <w:t>respectively).</w:t>
      </w:r>
      <w:r w:rsidR="00616108">
        <w:t xml:space="preserve"> </w:t>
      </w:r>
      <w:r w:rsidRPr="001E39E2">
        <w:t>These</w:t>
      </w:r>
      <w:r w:rsidR="00616108">
        <w:t xml:space="preserve"> </w:t>
      </w:r>
      <w:r w:rsidRPr="001E39E2">
        <w:t>results</w:t>
      </w:r>
      <w:r w:rsidR="00616108">
        <w:t xml:space="preserve"> </w:t>
      </w:r>
      <w:r w:rsidRPr="001E39E2">
        <w:t>met</w:t>
      </w:r>
      <w:r w:rsidR="00616108">
        <w:t xml:space="preserve"> </w:t>
      </w:r>
      <w:r w:rsidRPr="001E39E2">
        <w:t>(and</w:t>
      </w:r>
      <w:r w:rsidR="00616108">
        <w:t xml:space="preserve"> </w:t>
      </w:r>
      <w:r w:rsidRPr="001E39E2">
        <w:t>surpassed)</w:t>
      </w:r>
      <w:r w:rsidR="00616108">
        <w:t xml:space="preserve"> </w:t>
      </w:r>
      <w:r w:rsidRPr="001E39E2">
        <w:t>pre-specified</w:t>
      </w:r>
      <w:r w:rsidR="00616108">
        <w:t xml:space="preserve"> </w:t>
      </w:r>
      <w:r w:rsidRPr="001E39E2">
        <w:t>statistical</w:t>
      </w:r>
      <w:r w:rsidR="00616108">
        <w:t xml:space="preserve"> </w:t>
      </w:r>
      <w:r w:rsidRPr="001E39E2">
        <w:t>criteria</w:t>
      </w:r>
      <w:r w:rsidR="00616108">
        <w:t xml:space="preserve"> </w:t>
      </w:r>
      <w:r w:rsidRPr="001E39E2">
        <w:t>for</w:t>
      </w:r>
      <w:r w:rsidR="00616108">
        <w:t xml:space="preserve"> </w:t>
      </w:r>
      <w:r w:rsidRPr="001E39E2">
        <w:t>‘success’.</w:t>
      </w:r>
      <w:r w:rsidR="00616108">
        <w:t xml:space="preserve"> </w:t>
      </w:r>
      <w:r w:rsidRPr="001E39E2">
        <w:t>CDI</w:t>
      </w:r>
      <w:r w:rsidR="00616108">
        <w:t xml:space="preserve"> </w:t>
      </w:r>
      <w:r w:rsidRPr="001E39E2">
        <w:t>recurrence</w:t>
      </w:r>
      <w:r w:rsidR="00616108">
        <w:t xml:space="preserve"> </w:t>
      </w:r>
      <w:r w:rsidRPr="001E39E2">
        <w:t>rates</w:t>
      </w:r>
      <w:r w:rsidR="00616108">
        <w:t xml:space="preserve"> </w:t>
      </w:r>
      <w:r w:rsidRPr="001E39E2">
        <w:t>among</w:t>
      </w:r>
      <w:r w:rsidR="00616108">
        <w:t xml:space="preserve"> </w:t>
      </w:r>
      <w:r w:rsidRPr="001E39E2">
        <w:t>the</w:t>
      </w:r>
      <w:r w:rsidR="00616108">
        <w:t xml:space="preserve"> </w:t>
      </w:r>
      <w:r w:rsidRPr="001E39E2">
        <w:t>sub</w:t>
      </w:r>
      <w:r w:rsidR="00691260">
        <w:t>group</w:t>
      </w:r>
      <w:r w:rsidR="00616108">
        <w:t xml:space="preserve"> </w:t>
      </w:r>
      <w:r w:rsidRPr="001E39E2">
        <w:t>of</w:t>
      </w:r>
      <w:r w:rsidR="00616108">
        <w:t xml:space="preserve"> </w:t>
      </w:r>
      <w:r w:rsidRPr="001E39E2">
        <w:t>subjects</w:t>
      </w:r>
      <w:r w:rsidR="00616108">
        <w:t xml:space="preserve"> </w:t>
      </w:r>
      <w:r w:rsidRPr="001E39E2">
        <w:t>achieving</w:t>
      </w:r>
      <w:r w:rsidR="00616108">
        <w:t xml:space="preserve"> </w:t>
      </w:r>
      <w:r w:rsidRPr="001E39E2">
        <w:t>clinical</w:t>
      </w:r>
      <w:r w:rsidR="00616108">
        <w:t xml:space="preserve"> </w:t>
      </w:r>
      <w:r w:rsidRPr="001E39E2">
        <w:t>cure</w:t>
      </w:r>
      <w:r w:rsidR="00616108">
        <w:t xml:space="preserve"> </w:t>
      </w:r>
      <w:r w:rsidRPr="001E39E2">
        <w:t>were</w:t>
      </w:r>
      <w:r w:rsidR="00616108">
        <w:t xml:space="preserve"> </w:t>
      </w:r>
      <w:r w:rsidRPr="001E39E2">
        <w:t>19.0%,</w:t>
      </w:r>
      <w:r w:rsidR="00616108">
        <w:t xml:space="preserve"> </w:t>
      </w:r>
      <w:r w:rsidRPr="001E39E2">
        <w:t>20.6%,</w:t>
      </w:r>
      <w:r w:rsidR="00616108">
        <w:t xml:space="preserve"> </w:t>
      </w:r>
      <w:r w:rsidRPr="001E39E2">
        <w:t>33.0%</w:t>
      </w:r>
      <w:r w:rsidR="00616108">
        <w:t xml:space="preserve"> </w:t>
      </w:r>
      <w:r w:rsidRPr="001E39E2">
        <w:t>in</w:t>
      </w:r>
      <w:r w:rsidR="00616108">
        <w:t xml:space="preserve"> </w:t>
      </w:r>
      <w:r w:rsidRPr="001E39E2">
        <w:t>the</w:t>
      </w:r>
      <w:r w:rsidR="00616108">
        <w:t xml:space="preserve"> </w:t>
      </w:r>
      <w:r w:rsidRPr="001E39E2">
        <w:t>MK-</w:t>
      </w:r>
      <w:r w:rsidR="00616108">
        <w:t xml:space="preserve"> </w:t>
      </w:r>
      <w:r w:rsidRPr="001E39E2">
        <w:t>6072,</w:t>
      </w:r>
      <w:r w:rsidR="00616108">
        <w:t xml:space="preserve"> </w:t>
      </w:r>
      <w:r w:rsidRPr="001E39E2">
        <w:t>MK-3415A,</w:t>
      </w:r>
      <w:r w:rsidR="00616108">
        <w:t xml:space="preserve"> </w:t>
      </w:r>
      <w:r w:rsidR="004A7947">
        <w:t>and</w:t>
      </w:r>
      <w:r w:rsidR="00616108">
        <w:t xml:space="preserve"> </w:t>
      </w:r>
      <w:r w:rsidRPr="001E39E2">
        <w:t>placebo</w:t>
      </w:r>
      <w:r w:rsidR="00616108">
        <w:t xml:space="preserve"> </w:t>
      </w:r>
      <w:r w:rsidR="00691260">
        <w:t>group</w:t>
      </w:r>
      <w:r w:rsidRPr="001E39E2">
        <w:t>s,</w:t>
      </w:r>
      <w:r w:rsidR="00616108">
        <w:t xml:space="preserve"> </w:t>
      </w:r>
      <w:r w:rsidRPr="001E39E2">
        <w:t>respectively.</w:t>
      </w:r>
      <w:r w:rsidR="00616108">
        <w:t xml:space="preserve"> </w:t>
      </w:r>
      <w:r w:rsidRPr="001E39E2">
        <w:t>In</w:t>
      </w:r>
      <w:r w:rsidR="00616108">
        <w:t xml:space="preserve"> </w:t>
      </w:r>
      <w:r w:rsidRPr="001E39E2">
        <w:t>this</w:t>
      </w:r>
      <w:r w:rsidR="00616108">
        <w:t xml:space="preserve"> </w:t>
      </w:r>
      <w:r w:rsidRPr="001E39E2">
        <w:t>sub</w:t>
      </w:r>
      <w:r w:rsidR="00691260">
        <w:t>group</w:t>
      </w:r>
      <w:r w:rsidRPr="001E39E2">
        <w:t>,</w:t>
      </w:r>
      <w:r w:rsidR="00616108">
        <w:t xml:space="preserve"> </w:t>
      </w:r>
      <w:r w:rsidRPr="001E39E2">
        <w:t>treatment</w:t>
      </w:r>
      <w:r w:rsidR="00616108">
        <w:t xml:space="preserve"> </w:t>
      </w:r>
      <w:r w:rsidR="004A7947">
        <w:t>with</w:t>
      </w:r>
      <w:r w:rsidR="00616108">
        <w:t xml:space="preserve"> </w:t>
      </w:r>
      <w:r w:rsidR="004A7947">
        <w:t>MK</w:t>
      </w:r>
      <w:r w:rsidR="004A7947">
        <w:noBreakHyphen/>
      </w:r>
      <w:r w:rsidRPr="001E39E2">
        <w:t>6072</w:t>
      </w:r>
      <w:r w:rsidR="00616108">
        <w:t xml:space="preserve"> </w:t>
      </w:r>
      <w:r w:rsidRPr="001E39E2">
        <w:t>or</w:t>
      </w:r>
      <w:r w:rsidR="00616108">
        <w:t xml:space="preserve"> </w:t>
      </w:r>
      <w:r w:rsidRPr="001E39E2">
        <w:t>MK-</w:t>
      </w:r>
      <w:r w:rsidR="00616108">
        <w:t xml:space="preserve"> </w:t>
      </w:r>
      <w:r w:rsidRPr="001E39E2">
        <w:t>3415A</w:t>
      </w:r>
      <w:r w:rsidR="00616108">
        <w:t xml:space="preserve"> </w:t>
      </w:r>
      <w:r w:rsidRPr="001E39E2">
        <w:t>significantly</w:t>
      </w:r>
      <w:r w:rsidR="00616108">
        <w:t xml:space="preserve"> </w:t>
      </w:r>
      <w:r w:rsidRPr="001E39E2">
        <w:t>decreased</w:t>
      </w:r>
      <w:r w:rsidR="00616108">
        <w:t xml:space="preserve"> </w:t>
      </w:r>
      <w:r w:rsidRPr="001E39E2">
        <w:t>CDI</w:t>
      </w:r>
      <w:r w:rsidR="00616108">
        <w:t xml:space="preserve"> </w:t>
      </w:r>
      <w:r w:rsidRPr="001E39E2">
        <w:t>recurrence</w:t>
      </w:r>
      <w:r w:rsidR="00616108">
        <w:t xml:space="preserve"> </w:t>
      </w:r>
      <w:r w:rsidRPr="001E39E2">
        <w:t>over</w:t>
      </w:r>
      <w:r w:rsidR="00616108">
        <w:t xml:space="preserve"> </w:t>
      </w:r>
      <w:r w:rsidRPr="001E39E2">
        <w:t>a</w:t>
      </w:r>
      <w:r w:rsidR="00616108">
        <w:t xml:space="preserve"> </w:t>
      </w:r>
      <w:r w:rsidRPr="001E39E2">
        <w:t>12</w:t>
      </w:r>
      <w:r w:rsidR="00616108">
        <w:t xml:space="preserve"> </w:t>
      </w:r>
      <w:r w:rsidR="001349A8">
        <w:t>week</w:t>
      </w:r>
      <w:r w:rsidR="00616108">
        <w:t xml:space="preserve"> </w:t>
      </w:r>
      <w:r w:rsidRPr="001E39E2">
        <w:t>period</w:t>
      </w:r>
      <w:r w:rsidR="00616108">
        <w:t xml:space="preserve"> </w:t>
      </w:r>
      <w:r w:rsidR="00691260">
        <w:t>versus</w:t>
      </w:r>
      <w:r w:rsidR="00616108">
        <w:t xml:space="preserve"> </w:t>
      </w:r>
      <w:r w:rsidRPr="001E39E2">
        <w:t>placebo</w:t>
      </w:r>
      <w:r w:rsidR="00616108">
        <w:t xml:space="preserve"> </w:t>
      </w:r>
      <w:r w:rsidRPr="001E39E2">
        <w:t>(one-sided</w:t>
      </w:r>
      <w:r w:rsidR="00616108">
        <w:t xml:space="preserve"> </w:t>
      </w:r>
      <w:r w:rsidRPr="001E39E2">
        <w:t>p</w:t>
      </w:r>
      <w:r w:rsidR="00616108">
        <w:t xml:space="preserve"> </w:t>
      </w:r>
      <w:r w:rsidR="001349A8">
        <w:t>&lt;</w:t>
      </w:r>
      <w:r w:rsidR="00616108">
        <w:t xml:space="preserve"> </w:t>
      </w:r>
      <w:r w:rsidRPr="001E39E2">
        <w:t>0.0001</w:t>
      </w:r>
      <w:r w:rsidR="00616108">
        <w:t xml:space="preserve"> </w:t>
      </w:r>
      <w:r w:rsidRPr="001E39E2">
        <w:t>and</w:t>
      </w:r>
      <w:r w:rsidR="00616108">
        <w:t xml:space="preserve"> </w:t>
      </w:r>
      <w:r w:rsidR="004A7947">
        <w:t>p</w:t>
      </w:r>
      <w:r w:rsidR="00616108">
        <w:t xml:space="preserve"> </w:t>
      </w:r>
      <w:r w:rsidR="004A7947">
        <w:t>=</w:t>
      </w:r>
      <w:r w:rsidR="00616108">
        <w:t xml:space="preserve"> </w:t>
      </w:r>
      <w:r w:rsidR="004A7947">
        <w:t>0</w:t>
      </w:r>
      <w:r w:rsidRPr="001E39E2">
        <w:t>.0006,</w:t>
      </w:r>
      <w:r w:rsidR="00616108">
        <w:t xml:space="preserve"> </w:t>
      </w:r>
      <w:r w:rsidRPr="001E39E2">
        <w:t>respectively).</w:t>
      </w:r>
      <w:r w:rsidR="00616108">
        <w:t xml:space="preserve"> </w:t>
      </w:r>
      <w:r w:rsidRPr="001E39E2">
        <w:t>Proportions</w:t>
      </w:r>
      <w:r w:rsidR="00616108">
        <w:t xml:space="preserve"> </w:t>
      </w:r>
      <w:r w:rsidRPr="001E39E2">
        <w:t>with</w:t>
      </w:r>
      <w:r w:rsidR="00616108">
        <w:t xml:space="preserve"> </w:t>
      </w:r>
      <w:r w:rsidRPr="001E39E2">
        <w:t>CDI</w:t>
      </w:r>
      <w:r w:rsidR="00616108">
        <w:t xml:space="preserve"> </w:t>
      </w:r>
      <w:r w:rsidRPr="001E39E2">
        <w:t>recurrence</w:t>
      </w:r>
      <w:r w:rsidR="00616108">
        <w:t xml:space="preserve"> </w:t>
      </w:r>
      <w:r w:rsidRPr="001E39E2">
        <w:t>in</w:t>
      </w:r>
      <w:r w:rsidR="00616108">
        <w:t xml:space="preserve"> </w:t>
      </w:r>
      <w:r w:rsidRPr="001E39E2">
        <w:t>the</w:t>
      </w:r>
      <w:r w:rsidR="00616108">
        <w:t xml:space="preserve"> </w:t>
      </w:r>
      <w:r w:rsidRPr="001E39E2">
        <w:t>MK-3415A</w:t>
      </w:r>
      <w:r w:rsidR="00616108">
        <w:t xml:space="preserve"> </w:t>
      </w:r>
      <w:r w:rsidRPr="001E39E2">
        <w:t>and</w:t>
      </w:r>
      <w:r w:rsidR="00616108">
        <w:t xml:space="preserve"> </w:t>
      </w:r>
      <w:r w:rsidRPr="001E39E2">
        <w:t>MK-6072</w:t>
      </w:r>
      <w:r w:rsidR="00616108">
        <w:t xml:space="preserve"> </w:t>
      </w:r>
      <w:r w:rsidR="00691260">
        <w:t>group</w:t>
      </w:r>
      <w:r w:rsidRPr="001E39E2">
        <w:t>s</w:t>
      </w:r>
      <w:r w:rsidR="00616108">
        <w:t xml:space="preserve"> </w:t>
      </w:r>
      <w:r w:rsidRPr="001E39E2">
        <w:t>was</w:t>
      </w:r>
      <w:r w:rsidR="00616108">
        <w:t xml:space="preserve"> </w:t>
      </w:r>
      <w:r w:rsidRPr="001E39E2">
        <w:t>consistently</w:t>
      </w:r>
      <w:r w:rsidR="00616108">
        <w:t xml:space="preserve"> </w:t>
      </w:r>
      <w:r w:rsidRPr="001E39E2">
        <w:t>lower</w:t>
      </w:r>
      <w:r w:rsidR="00616108">
        <w:t xml:space="preserve"> </w:t>
      </w:r>
      <w:r w:rsidRPr="001E39E2">
        <w:t>than</w:t>
      </w:r>
      <w:r w:rsidR="00616108">
        <w:t xml:space="preserve"> </w:t>
      </w:r>
      <w:r w:rsidRPr="001E39E2">
        <w:t>the</w:t>
      </w:r>
      <w:r w:rsidR="00616108">
        <w:t xml:space="preserve"> </w:t>
      </w:r>
      <w:r w:rsidRPr="001E39E2">
        <w:t>placebo</w:t>
      </w:r>
      <w:r w:rsidR="00616108">
        <w:t xml:space="preserve"> </w:t>
      </w:r>
      <w:r w:rsidR="00691260">
        <w:t>group</w:t>
      </w:r>
      <w:r w:rsidR="00616108">
        <w:t xml:space="preserve"> </w:t>
      </w:r>
      <w:r w:rsidRPr="001E39E2">
        <w:t>across</w:t>
      </w:r>
      <w:r w:rsidR="00616108">
        <w:t xml:space="preserve"> </w:t>
      </w:r>
      <w:r w:rsidRPr="001E39E2">
        <w:t>all</w:t>
      </w:r>
      <w:r w:rsidR="00616108">
        <w:t xml:space="preserve"> </w:t>
      </w:r>
      <w:r w:rsidRPr="001E39E2">
        <w:t>sub</w:t>
      </w:r>
      <w:r w:rsidR="00691260">
        <w:t>group</w:t>
      </w:r>
      <w:r w:rsidRPr="001E39E2">
        <w:t>s</w:t>
      </w:r>
      <w:r w:rsidR="00616108">
        <w:t xml:space="preserve"> </w:t>
      </w:r>
      <w:r w:rsidRPr="001E39E2">
        <w:t>studied,</w:t>
      </w:r>
      <w:r w:rsidR="00616108">
        <w:t xml:space="preserve"> </w:t>
      </w:r>
      <w:r w:rsidRPr="001E39E2">
        <w:t>including</w:t>
      </w:r>
      <w:r w:rsidR="00616108">
        <w:t xml:space="preserve"> </w:t>
      </w:r>
      <w:r w:rsidRPr="001E39E2">
        <w:t>those</w:t>
      </w:r>
      <w:r w:rsidR="00616108">
        <w:t xml:space="preserve"> </w:t>
      </w:r>
      <w:r w:rsidRPr="001E39E2">
        <w:t>defined</w:t>
      </w:r>
      <w:r w:rsidR="00616108">
        <w:t xml:space="preserve"> </w:t>
      </w:r>
      <w:r w:rsidRPr="001E39E2">
        <w:t>by</w:t>
      </w:r>
      <w:r w:rsidR="00616108">
        <w:t xml:space="preserve"> </w:t>
      </w:r>
      <w:r w:rsidRPr="001E39E2">
        <w:t>the</w:t>
      </w:r>
      <w:r w:rsidR="00616108">
        <w:t xml:space="preserve"> </w:t>
      </w:r>
      <w:r w:rsidRPr="001E39E2">
        <w:t>stratification</w:t>
      </w:r>
      <w:r w:rsidR="00616108">
        <w:t xml:space="preserve"> </w:t>
      </w:r>
      <w:r w:rsidRPr="001E39E2">
        <w:t>factors.</w:t>
      </w:r>
      <w:r w:rsidR="00616108">
        <w:t xml:space="preserve"> </w:t>
      </w:r>
      <w:r w:rsidRPr="001E39E2">
        <w:t>Notably,</w:t>
      </w:r>
      <w:r w:rsidR="00616108">
        <w:t xml:space="preserve"> </w:t>
      </w:r>
      <w:r w:rsidRPr="001E39E2">
        <w:t>a</w:t>
      </w:r>
      <w:r w:rsidR="00616108">
        <w:t xml:space="preserve"> </w:t>
      </w:r>
      <w:r w:rsidRPr="001E39E2">
        <w:t>reduction</w:t>
      </w:r>
      <w:r w:rsidR="00616108">
        <w:t xml:space="preserve"> </w:t>
      </w:r>
      <w:r w:rsidRPr="001E39E2">
        <w:t>in</w:t>
      </w:r>
      <w:r w:rsidR="00616108">
        <w:t xml:space="preserve"> </w:t>
      </w:r>
      <w:r w:rsidRPr="001E39E2">
        <w:t>the</w:t>
      </w:r>
      <w:r w:rsidR="00616108">
        <w:t xml:space="preserve"> </w:t>
      </w:r>
      <w:r w:rsidRPr="001E39E2">
        <w:t>proportion</w:t>
      </w:r>
      <w:r w:rsidR="00616108">
        <w:t xml:space="preserve"> </w:t>
      </w:r>
      <w:r w:rsidRPr="001E39E2">
        <w:t>with</w:t>
      </w:r>
      <w:r w:rsidR="00616108">
        <w:t xml:space="preserve"> </w:t>
      </w:r>
      <w:r w:rsidRPr="001E39E2">
        <w:t>CDI</w:t>
      </w:r>
      <w:r w:rsidR="00616108">
        <w:t xml:space="preserve"> </w:t>
      </w:r>
      <w:r w:rsidRPr="001E39E2">
        <w:t>recurrence</w:t>
      </w:r>
      <w:r w:rsidR="00616108">
        <w:t xml:space="preserve"> </w:t>
      </w:r>
      <w:r w:rsidRPr="001E39E2">
        <w:t>was</w:t>
      </w:r>
      <w:r w:rsidR="00616108">
        <w:t xml:space="preserve"> </w:t>
      </w:r>
      <w:r w:rsidRPr="001E39E2">
        <w:t>observed</w:t>
      </w:r>
      <w:r w:rsidR="00616108">
        <w:t xml:space="preserve"> </w:t>
      </w:r>
      <w:r w:rsidRPr="001E39E2">
        <w:t>in</w:t>
      </w:r>
      <w:r w:rsidR="00616108">
        <w:t xml:space="preserve"> </w:t>
      </w:r>
      <w:r w:rsidRPr="001E39E2">
        <w:t>the</w:t>
      </w:r>
      <w:r w:rsidR="00616108">
        <w:t xml:space="preserve"> </w:t>
      </w:r>
      <w:r w:rsidRPr="001E39E2">
        <w:t>MK-</w:t>
      </w:r>
      <w:r w:rsidR="00616108">
        <w:t xml:space="preserve"> </w:t>
      </w:r>
      <w:r w:rsidRPr="001E39E2">
        <w:t>3415A</w:t>
      </w:r>
      <w:r w:rsidR="00616108">
        <w:t xml:space="preserve"> </w:t>
      </w:r>
      <w:r w:rsidRPr="001E39E2">
        <w:t>and</w:t>
      </w:r>
      <w:r w:rsidR="00616108">
        <w:t xml:space="preserve"> </w:t>
      </w:r>
      <w:r w:rsidRPr="001E39E2">
        <w:t>MK-6072</w:t>
      </w:r>
      <w:r w:rsidR="00616108">
        <w:t xml:space="preserve"> </w:t>
      </w:r>
      <w:r w:rsidR="00691260">
        <w:t>group</w:t>
      </w:r>
      <w:r w:rsidRPr="001E39E2">
        <w:t>s</w:t>
      </w:r>
      <w:r w:rsidR="00616108">
        <w:t xml:space="preserve"> </w:t>
      </w:r>
      <w:r w:rsidR="00691260">
        <w:t>versus</w:t>
      </w:r>
      <w:r w:rsidR="00616108">
        <w:t xml:space="preserve"> </w:t>
      </w:r>
      <w:r w:rsidRPr="001E39E2">
        <w:t>placebo</w:t>
      </w:r>
      <w:r w:rsidR="00616108">
        <w:t xml:space="preserve"> </w:t>
      </w:r>
      <w:r w:rsidRPr="001E39E2">
        <w:t>in</w:t>
      </w:r>
      <w:r w:rsidR="00616108">
        <w:t xml:space="preserve"> </w:t>
      </w:r>
      <w:r w:rsidRPr="001E39E2">
        <w:t>important</w:t>
      </w:r>
      <w:r w:rsidR="00616108">
        <w:t xml:space="preserve"> </w:t>
      </w:r>
      <w:r w:rsidRPr="001E39E2">
        <w:t>higher</w:t>
      </w:r>
      <w:r w:rsidR="00616108">
        <w:t xml:space="preserve"> </w:t>
      </w:r>
      <w:r w:rsidRPr="001E39E2">
        <w:t>risk</w:t>
      </w:r>
      <w:r w:rsidR="00616108">
        <w:t xml:space="preserve"> </w:t>
      </w:r>
      <w:r w:rsidR="00691260">
        <w:t>group</w:t>
      </w:r>
      <w:r w:rsidRPr="001E39E2">
        <w:t>s.</w:t>
      </w:r>
    </w:p>
    <w:p w14:paraId="0A646DD4" w14:textId="4D86B304" w:rsidR="001E39E2" w:rsidRPr="001E39E2" w:rsidRDefault="001E39E2" w:rsidP="001E39E2">
      <w:pPr>
        <w:pStyle w:val="Heading5"/>
      </w:pPr>
      <w:r w:rsidRPr="001E39E2">
        <w:lastRenderedPageBreak/>
        <w:t>Resu</w:t>
      </w:r>
      <w:r w:rsidR="004A7947">
        <w:t>lts</w:t>
      </w:r>
      <w:r w:rsidR="00616108">
        <w:t xml:space="preserve"> </w:t>
      </w:r>
      <w:r w:rsidR="004A7947">
        <w:t>for</w:t>
      </w:r>
      <w:r w:rsidR="00616108">
        <w:t xml:space="preserve"> </w:t>
      </w:r>
      <w:r w:rsidR="004A7947">
        <w:t>other</w:t>
      </w:r>
      <w:r w:rsidR="00616108">
        <w:t xml:space="preserve"> </w:t>
      </w:r>
      <w:r w:rsidR="004A7947">
        <w:t>efficacy</w:t>
      </w:r>
      <w:r w:rsidR="00616108">
        <w:t xml:space="preserve"> </w:t>
      </w:r>
      <w:r w:rsidR="004A7947">
        <w:t>outcomes</w:t>
      </w:r>
    </w:p>
    <w:p w14:paraId="49D61C6E" w14:textId="28B233E2" w:rsidR="001E39E2" w:rsidRDefault="008915A0" w:rsidP="001E39E2">
      <w:pPr>
        <w:pStyle w:val="Tabletitle"/>
      </w:pPr>
      <w:r>
        <w:t>Table</w:t>
      </w:r>
      <w:r w:rsidR="00616108">
        <w:t xml:space="preserve"> </w:t>
      </w:r>
      <w:r>
        <w:t>12</w:t>
      </w:r>
      <w:r w:rsidR="001E39E2" w:rsidRPr="001E39E2">
        <w:t>:</w:t>
      </w:r>
      <w:r w:rsidR="00616108">
        <w:t xml:space="preserve"> </w:t>
      </w:r>
      <w:r w:rsidR="001E39E2" w:rsidRPr="001E39E2">
        <w:t>Summary</w:t>
      </w:r>
      <w:r w:rsidR="00616108">
        <w:t xml:space="preserve"> </w:t>
      </w:r>
      <w:r w:rsidR="001E39E2" w:rsidRPr="001E39E2">
        <w:t>of</w:t>
      </w:r>
      <w:r w:rsidR="00616108">
        <w:t xml:space="preserve"> </w:t>
      </w:r>
      <w:r w:rsidR="004A7947" w:rsidRPr="001E39E2">
        <w:t>efficacy</w:t>
      </w:r>
      <w:r w:rsidR="00616108">
        <w:t xml:space="preserve"> </w:t>
      </w:r>
      <w:r w:rsidR="004A7947" w:rsidRPr="001E39E2">
        <w:t>analyses</w:t>
      </w:r>
      <w:r w:rsidR="00616108">
        <w:t xml:space="preserve"> </w:t>
      </w:r>
      <w:r w:rsidR="001E39E2" w:rsidRPr="001E39E2">
        <w:t>FAS</w:t>
      </w:r>
      <w:r w:rsidR="00616108">
        <w:t xml:space="preserve"> </w:t>
      </w:r>
      <w:r w:rsidR="004A7947">
        <w:t>p</w:t>
      </w:r>
      <w:r w:rsidR="001E39E2" w:rsidRPr="001E39E2">
        <w:t>opulation</w:t>
      </w:r>
      <w:r w:rsidR="00616108">
        <w:t xml:space="preserve"> </w:t>
      </w:r>
      <w:r w:rsidR="001E39E2" w:rsidRPr="001E39E2">
        <w:t>in</w:t>
      </w:r>
      <w:r w:rsidR="00616108">
        <w:t xml:space="preserve"> </w:t>
      </w:r>
      <w:r w:rsidR="001E39E2" w:rsidRPr="001E39E2">
        <w:t>P002</w:t>
      </w:r>
    </w:p>
    <w:p w14:paraId="3965C0AA" w14:textId="75CD5299" w:rsidR="001E39E2" w:rsidRDefault="0063234B" w:rsidP="00C22678">
      <w:pPr>
        <w:rPr>
          <w:lang w:eastAsia="ja-JP"/>
        </w:rPr>
      </w:pPr>
      <w:r>
        <w:rPr>
          <w:noProof/>
          <w:lang w:eastAsia="en-AU"/>
        </w:rPr>
        <w:drawing>
          <wp:inline distT="0" distB="0" distL="0" distR="0" wp14:anchorId="0C591AD2" wp14:editId="51669958">
            <wp:extent cx="5729605" cy="8229600"/>
            <wp:effectExtent l="0" t="0" r="4445" b="0"/>
            <wp:docPr id="38" name="Picture 38" descr="Table 12: Summary of efficacy analyses FAS population in P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29605" cy="8229600"/>
                    </a:xfrm>
                    <a:prstGeom prst="rect">
                      <a:avLst/>
                    </a:prstGeom>
                  </pic:spPr>
                </pic:pic>
              </a:graphicData>
            </a:graphic>
          </wp:inline>
        </w:drawing>
      </w:r>
    </w:p>
    <w:p w14:paraId="0F9D1C71" w14:textId="34AEFE42" w:rsidR="001E39E2" w:rsidRDefault="001E39E2" w:rsidP="001E39E2">
      <w:pPr>
        <w:pStyle w:val="FigureTitle"/>
      </w:pPr>
      <w:r w:rsidRPr="001E39E2">
        <w:lastRenderedPageBreak/>
        <w:t>Figure</w:t>
      </w:r>
      <w:r w:rsidR="00616108">
        <w:t xml:space="preserve"> </w:t>
      </w:r>
      <w:r w:rsidRPr="001E39E2">
        <w:t>4:</w:t>
      </w:r>
      <w:r w:rsidR="00616108">
        <w:t xml:space="preserve"> </w:t>
      </w:r>
      <w:r w:rsidRPr="001E39E2">
        <w:t>Summary</w:t>
      </w:r>
      <w:r w:rsidR="00616108">
        <w:t xml:space="preserve"> </w:t>
      </w:r>
      <w:r w:rsidRPr="001E39E2">
        <w:t>of</w:t>
      </w:r>
      <w:r w:rsidR="00616108">
        <w:t xml:space="preserve"> </w:t>
      </w:r>
      <w:r w:rsidR="004A7947" w:rsidRPr="001E39E2">
        <w:t>efficacy</w:t>
      </w:r>
      <w:r w:rsidR="00616108">
        <w:t xml:space="preserve"> </w:t>
      </w:r>
      <w:r w:rsidR="004A7947" w:rsidRPr="001E39E2">
        <w:t>analyses</w:t>
      </w:r>
      <w:r w:rsidR="00616108">
        <w:t xml:space="preserve"> </w:t>
      </w:r>
      <w:r w:rsidRPr="001E39E2">
        <w:t>for</w:t>
      </w:r>
      <w:r w:rsidR="00616108">
        <w:t xml:space="preserve"> </w:t>
      </w:r>
      <w:r w:rsidRPr="001E39E2">
        <w:t>CDI</w:t>
      </w:r>
      <w:r w:rsidR="00616108">
        <w:t xml:space="preserve"> </w:t>
      </w:r>
      <w:r w:rsidR="004A7947" w:rsidRPr="001E39E2">
        <w:t>recurrence,</w:t>
      </w:r>
      <w:r w:rsidR="00616108">
        <w:t xml:space="preserve"> </w:t>
      </w:r>
      <w:r w:rsidR="004A7947" w:rsidRPr="001E39E2">
        <w:t>global</w:t>
      </w:r>
      <w:r w:rsidR="00616108">
        <w:t xml:space="preserve"> </w:t>
      </w:r>
      <w:r w:rsidR="004A7947" w:rsidRPr="001E39E2">
        <w:t>cure,</w:t>
      </w:r>
      <w:r w:rsidR="00616108">
        <w:t xml:space="preserve"> </w:t>
      </w:r>
      <w:r w:rsidR="004A7947" w:rsidRPr="001E39E2">
        <w:t>and</w:t>
      </w:r>
      <w:r w:rsidR="00616108">
        <w:t xml:space="preserve"> </w:t>
      </w:r>
      <w:r w:rsidR="004A7947" w:rsidRPr="001E39E2">
        <w:t>clinical</w:t>
      </w:r>
      <w:r w:rsidR="00616108">
        <w:t xml:space="preserve"> </w:t>
      </w:r>
      <w:r w:rsidR="004A7947" w:rsidRPr="001E39E2">
        <w:t>cure</w:t>
      </w:r>
      <w:r w:rsidR="00616108">
        <w:t xml:space="preserve"> </w:t>
      </w:r>
      <w:r w:rsidR="004A7947" w:rsidRPr="001E39E2">
        <w:t>end</w:t>
      </w:r>
      <w:r w:rsidR="004A7947">
        <w:t>points</w:t>
      </w:r>
      <w:r w:rsidR="00616108">
        <w:t xml:space="preserve"> </w:t>
      </w:r>
      <w:r w:rsidR="004A7947">
        <w:t>in</w:t>
      </w:r>
      <w:r w:rsidR="00616108">
        <w:t xml:space="preserve"> </w:t>
      </w:r>
      <w:r w:rsidR="004A7947">
        <w:t>P002</w:t>
      </w:r>
      <w:r w:rsidR="00616108">
        <w:t xml:space="preserve"> </w:t>
      </w:r>
      <w:r w:rsidR="004A7947">
        <w:t>–</w:t>
      </w:r>
      <w:r w:rsidR="00616108">
        <w:t xml:space="preserve"> </w:t>
      </w:r>
      <w:r w:rsidR="004A7947">
        <w:t>FAS</w:t>
      </w:r>
      <w:r w:rsidR="00616108">
        <w:t xml:space="preserve"> </w:t>
      </w:r>
      <w:r w:rsidR="004A7947">
        <w:t>p</w:t>
      </w:r>
      <w:r w:rsidRPr="001E39E2">
        <w:t>opulation</w:t>
      </w:r>
    </w:p>
    <w:p w14:paraId="003CB41B" w14:textId="60E6AFD7" w:rsidR="001E39E2" w:rsidRDefault="0063234B" w:rsidP="00E66C60">
      <w:pPr>
        <w:rPr>
          <w:lang w:eastAsia="ja-JP"/>
        </w:rPr>
      </w:pPr>
      <w:r>
        <w:rPr>
          <w:noProof/>
          <w:lang w:eastAsia="en-AU"/>
        </w:rPr>
        <w:drawing>
          <wp:inline distT="0" distB="0" distL="0" distR="0" wp14:anchorId="6815A181" wp14:editId="20E1B838">
            <wp:extent cx="5731510" cy="4405792"/>
            <wp:effectExtent l="0" t="0" r="2540" b="0"/>
            <wp:docPr id="39" name="Picture 39" descr="Figure 4: Summary of efficacy analyses for CDI recurrence, global cure, and clinical cure endpoints in P002 –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4405792"/>
                    </a:xfrm>
                    <a:prstGeom prst="rect">
                      <a:avLst/>
                    </a:prstGeom>
                  </pic:spPr>
                </pic:pic>
              </a:graphicData>
            </a:graphic>
          </wp:inline>
        </w:drawing>
      </w:r>
    </w:p>
    <w:p w14:paraId="33D61D84" w14:textId="5FFB820A" w:rsidR="004A7947" w:rsidRDefault="004A7947" w:rsidP="004A7947">
      <w:pPr>
        <w:pStyle w:val="Heading6"/>
      </w:pPr>
      <w:r>
        <w:t>Global</w:t>
      </w:r>
      <w:r w:rsidR="00616108">
        <w:t xml:space="preserve"> </w:t>
      </w:r>
      <w:r w:rsidR="00B02CCD">
        <w:t>c</w:t>
      </w:r>
      <w:r>
        <w:t>ure</w:t>
      </w:r>
    </w:p>
    <w:p w14:paraId="38372327" w14:textId="48DE15A2" w:rsidR="00F96EC9" w:rsidRDefault="00332C35" w:rsidP="00332C35">
      <w:r w:rsidRPr="00332C35">
        <w:t>66.8%,</w:t>
      </w:r>
      <w:r w:rsidR="00616108">
        <w:t xml:space="preserve"> </w:t>
      </w:r>
      <w:r w:rsidRPr="00332C35">
        <w:t>57.4%,</w:t>
      </w:r>
      <w:r w:rsidR="00616108">
        <w:t xml:space="preserve"> </w:t>
      </w:r>
      <w:r w:rsidRPr="00332C35">
        <w:t>52.1%</w:t>
      </w:r>
      <w:r w:rsidR="00616108">
        <w:t xml:space="preserve"> </w:t>
      </w:r>
      <w:r w:rsidRPr="00332C35">
        <w:t>in</w:t>
      </w:r>
      <w:r w:rsidR="00616108">
        <w:t xml:space="preserve"> </w:t>
      </w:r>
      <w:r w:rsidRPr="00332C35">
        <w:t>MK-6072,</w:t>
      </w:r>
      <w:r w:rsidR="00616108">
        <w:t xml:space="preserve"> </w:t>
      </w:r>
      <w:r w:rsidRPr="00332C35">
        <w:t>MK-3415A,</w:t>
      </w:r>
      <w:r w:rsidR="00616108">
        <w:t xml:space="preserve"> </w:t>
      </w:r>
      <w:r w:rsidR="004A7947">
        <w:t>and</w:t>
      </w:r>
      <w:r w:rsidR="00616108">
        <w:t xml:space="preserve"> </w:t>
      </w:r>
      <w:r w:rsidRPr="00332C35">
        <w:t>placebo</w:t>
      </w:r>
      <w:r w:rsidR="00616108">
        <w:t xml:space="preserve"> </w:t>
      </w:r>
      <w:r w:rsidR="00691260">
        <w:t>group</w:t>
      </w:r>
      <w:r w:rsidRPr="00332C35">
        <w:t>s,</w:t>
      </w:r>
      <w:r w:rsidR="00616108">
        <w:t xml:space="preserve"> </w:t>
      </w:r>
      <w:r w:rsidRPr="00332C35">
        <w:t>respectively.</w:t>
      </w:r>
      <w:r w:rsidR="00616108">
        <w:t xml:space="preserve"> </w:t>
      </w:r>
      <w:r w:rsidRPr="00332C35">
        <w:t>Superiority</w:t>
      </w:r>
      <w:r w:rsidR="00616108">
        <w:t xml:space="preserve"> </w:t>
      </w:r>
      <w:r w:rsidRPr="00332C35">
        <w:t>demonstrated</w:t>
      </w:r>
      <w:r w:rsidR="00616108">
        <w:t xml:space="preserve"> </w:t>
      </w:r>
      <w:r w:rsidRPr="00332C35">
        <w:t>for</w:t>
      </w:r>
      <w:r w:rsidR="00616108">
        <w:t xml:space="preserve"> </w:t>
      </w:r>
      <w:r w:rsidRPr="00332C35">
        <w:t>the</w:t>
      </w:r>
      <w:r w:rsidR="00616108">
        <w:t xml:space="preserve"> </w:t>
      </w:r>
      <w:r w:rsidRPr="00332C35">
        <w:t>comparison</w:t>
      </w:r>
      <w:r w:rsidR="00616108">
        <w:t xml:space="preserve"> </w:t>
      </w:r>
      <w:r w:rsidRPr="00332C35">
        <w:t>between</w:t>
      </w:r>
      <w:r w:rsidR="00616108">
        <w:t xml:space="preserve"> </w:t>
      </w:r>
      <w:r w:rsidRPr="00332C35">
        <w:t>MK-6072</w:t>
      </w:r>
      <w:r w:rsidR="00616108">
        <w:t xml:space="preserve"> </w:t>
      </w:r>
      <w:r w:rsidR="00691260">
        <w:t>group</w:t>
      </w:r>
      <w:r w:rsidR="00616108">
        <w:t xml:space="preserve"> </w:t>
      </w:r>
      <w:r w:rsidRPr="00332C35">
        <w:t>and</w:t>
      </w:r>
      <w:r w:rsidR="00616108">
        <w:t xml:space="preserve"> </w:t>
      </w:r>
      <w:r w:rsidRPr="00332C35">
        <w:t>placebo</w:t>
      </w:r>
      <w:r w:rsidR="00616108">
        <w:t xml:space="preserve"> </w:t>
      </w:r>
      <w:r w:rsidRPr="00332C35">
        <w:t>(one-sided</w:t>
      </w:r>
      <w:r w:rsidR="00616108">
        <w:t xml:space="preserve"> </w:t>
      </w:r>
      <w:r w:rsidRPr="00332C35">
        <w:t>p</w:t>
      </w:r>
      <w:r w:rsidR="00616108">
        <w:t xml:space="preserve"> </w:t>
      </w:r>
      <w:r w:rsidR="001349A8">
        <w:t>&lt;</w:t>
      </w:r>
      <w:r w:rsidR="00616108">
        <w:t xml:space="preserve"> </w:t>
      </w:r>
      <w:r w:rsidRPr="00332C35">
        <w:t>0.0001).</w:t>
      </w:r>
      <w:r w:rsidR="00616108">
        <w:t xml:space="preserve"> </w:t>
      </w:r>
      <w:r w:rsidRPr="00332C35">
        <w:t>In</w:t>
      </w:r>
      <w:r w:rsidR="00616108">
        <w:t xml:space="preserve"> </w:t>
      </w:r>
      <w:r w:rsidRPr="00332C35">
        <w:t>comparing</w:t>
      </w:r>
      <w:r w:rsidR="00616108">
        <w:t xml:space="preserve"> </w:t>
      </w:r>
      <w:r w:rsidRPr="00332C35">
        <w:t>MK-3415A</w:t>
      </w:r>
      <w:r w:rsidR="00616108">
        <w:t xml:space="preserve"> </w:t>
      </w:r>
      <w:r w:rsidRPr="00332C35">
        <w:t>to</w:t>
      </w:r>
      <w:r w:rsidR="00616108">
        <w:t xml:space="preserve"> </w:t>
      </w:r>
      <w:r w:rsidRPr="00332C35">
        <w:t>MK-6072</w:t>
      </w:r>
      <w:r w:rsidR="00616108">
        <w:t xml:space="preserve"> </w:t>
      </w:r>
      <w:r w:rsidRPr="00332C35">
        <w:t>with</w:t>
      </w:r>
      <w:r w:rsidR="00616108">
        <w:t xml:space="preserve"> </w:t>
      </w:r>
      <w:r w:rsidRPr="00332C35">
        <w:t>respect</w:t>
      </w:r>
      <w:r w:rsidR="00616108">
        <w:t xml:space="preserve"> </w:t>
      </w:r>
      <w:r w:rsidRPr="00332C35">
        <w:t>to</w:t>
      </w:r>
      <w:r w:rsidR="00616108">
        <w:t xml:space="preserve"> </w:t>
      </w:r>
      <w:r w:rsidRPr="00332C35">
        <w:t>global</w:t>
      </w:r>
      <w:r w:rsidR="00616108">
        <w:t xml:space="preserve"> </w:t>
      </w:r>
      <w:r w:rsidRPr="00332C35">
        <w:t>cure,</w:t>
      </w:r>
      <w:r w:rsidR="00616108">
        <w:t xml:space="preserve"> </w:t>
      </w:r>
      <w:r w:rsidRPr="00332C35">
        <w:t>the</w:t>
      </w:r>
      <w:r w:rsidR="00616108">
        <w:t xml:space="preserve"> </w:t>
      </w:r>
      <w:r w:rsidRPr="00332C35">
        <w:t>CI</w:t>
      </w:r>
      <w:r w:rsidR="00616108">
        <w:t xml:space="preserve"> </w:t>
      </w:r>
      <w:r w:rsidRPr="00332C35">
        <w:t>did</w:t>
      </w:r>
      <w:r w:rsidR="00616108">
        <w:t xml:space="preserve"> </w:t>
      </w:r>
      <w:r w:rsidRPr="00332C35">
        <w:t>not</w:t>
      </w:r>
      <w:r w:rsidR="00616108">
        <w:t xml:space="preserve"> </w:t>
      </w:r>
      <w:r w:rsidRPr="00332C35">
        <w:t>include</w:t>
      </w:r>
      <w:r w:rsidR="00616108">
        <w:t xml:space="preserve"> </w:t>
      </w:r>
      <w:r w:rsidRPr="00332C35">
        <w:t>zero</w:t>
      </w:r>
      <w:r w:rsidR="00616108">
        <w:t xml:space="preserve"> </w:t>
      </w:r>
      <w:r w:rsidRPr="00332C35">
        <w:t>and</w:t>
      </w:r>
      <w:r w:rsidR="00616108">
        <w:t xml:space="preserve"> </w:t>
      </w:r>
      <w:r w:rsidRPr="00332C35">
        <w:t>the</w:t>
      </w:r>
      <w:r w:rsidR="00616108">
        <w:t xml:space="preserve"> </w:t>
      </w:r>
      <w:r w:rsidRPr="00332C35">
        <w:t>planned</w:t>
      </w:r>
      <w:r w:rsidR="00616108">
        <w:t xml:space="preserve"> </w:t>
      </w:r>
      <w:r w:rsidRPr="00332C35">
        <w:t>one-sided</w:t>
      </w:r>
      <w:r w:rsidR="00616108">
        <w:t xml:space="preserve"> </w:t>
      </w:r>
      <w:r w:rsidRPr="00332C35">
        <w:t>p-value</w:t>
      </w:r>
      <w:r w:rsidR="00616108">
        <w:t xml:space="preserve"> </w:t>
      </w:r>
      <w:r w:rsidRPr="00332C35">
        <w:t>designed</w:t>
      </w:r>
      <w:r w:rsidR="00616108">
        <w:t xml:space="preserve"> </w:t>
      </w:r>
      <w:r w:rsidRPr="00332C35">
        <w:t>to</w:t>
      </w:r>
      <w:r w:rsidR="00616108">
        <w:t xml:space="preserve"> </w:t>
      </w:r>
      <w:r w:rsidRPr="00332C35">
        <w:t>demonstrate</w:t>
      </w:r>
      <w:r w:rsidR="00616108">
        <w:t xml:space="preserve"> </w:t>
      </w:r>
      <w:r w:rsidRPr="00332C35">
        <w:t>MK-3415A</w:t>
      </w:r>
      <w:r w:rsidR="00616108">
        <w:t xml:space="preserve"> </w:t>
      </w:r>
      <w:r w:rsidRPr="00332C35">
        <w:t>is</w:t>
      </w:r>
      <w:r w:rsidR="00616108">
        <w:t xml:space="preserve"> </w:t>
      </w:r>
      <w:r w:rsidRPr="00332C35">
        <w:t>superior</w:t>
      </w:r>
      <w:r w:rsidR="00616108">
        <w:t xml:space="preserve"> </w:t>
      </w:r>
      <w:r w:rsidRPr="00332C35">
        <w:t>to</w:t>
      </w:r>
      <w:r w:rsidR="00616108">
        <w:t xml:space="preserve"> </w:t>
      </w:r>
      <w:r w:rsidRPr="00332C35">
        <w:t>MK-6072</w:t>
      </w:r>
      <w:r w:rsidR="00616108">
        <w:t xml:space="preserve"> </w:t>
      </w:r>
      <w:r w:rsidRPr="00332C35">
        <w:t>was</w:t>
      </w:r>
      <w:r w:rsidR="00616108">
        <w:t xml:space="preserve"> </w:t>
      </w:r>
      <w:r w:rsidRPr="00332C35">
        <w:t>0.9969.</w:t>
      </w:r>
      <w:r w:rsidR="00616108">
        <w:t xml:space="preserve"> </w:t>
      </w:r>
      <w:r w:rsidRPr="00332C35">
        <w:t>The</w:t>
      </w:r>
      <w:r w:rsidR="00616108">
        <w:t xml:space="preserve"> </w:t>
      </w:r>
      <w:r w:rsidRPr="00332C35">
        <w:t>one-sided</w:t>
      </w:r>
      <w:r w:rsidR="00616108">
        <w:t xml:space="preserve"> </w:t>
      </w:r>
      <w:r w:rsidRPr="00332C35">
        <w:t>p-value</w:t>
      </w:r>
      <w:r w:rsidR="00616108">
        <w:t xml:space="preserve"> </w:t>
      </w:r>
      <w:r w:rsidRPr="00332C35">
        <w:t>to</w:t>
      </w:r>
      <w:r w:rsidR="00616108">
        <w:t xml:space="preserve"> </w:t>
      </w:r>
      <w:r w:rsidRPr="00332C35">
        <w:t>evaluate</w:t>
      </w:r>
      <w:r w:rsidR="00616108">
        <w:t xml:space="preserve"> </w:t>
      </w:r>
      <w:r w:rsidRPr="00332C35">
        <w:t>if</w:t>
      </w:r>
      <w:r w:rsidR="00616108">
        <w:t xml:space="preserve"> </w:t>
      </w:r>
      <w:r w:rsidRPr="00332C35">
        <w:t>MK-6072</w:t>
      </w:r>
      <w:r w:rsidR="00616108">
        <w:t xml:space="preserve"> </w:t>
      </w:r>
      <w:r w:rsidRPr="00332C35">
        <w:t>was</w:t>
      </w:r>
      <w:r w:rsidR="00616108">
        <w:t xml:space="preserve"> </w:t>
      </w:r>
      <w:r w:rsidRPr="00332C35">
        <w:t>superior</w:t>
      </w:r>
      <w:r w:rsidR="00616108">
        <w:t xml:space="preserve"> </w:t>
      </w:r>
      <w:r w:rsidRPr="00332C35">
        <w:t>to</w:t>
      </w:r>
      <w:r w:rsidR="00616108">
        <w:t xml:space="preserve"> </w:t>
      </w:r>
      <w:r w:rsidRPr="00332C35">
        <w:t>MK-3415A</w:t>
      </w:r>
      <w:r w:rsidR="00616108">
        <w:t xml:space="preserve"> </w:t>
      </w:r>
      <w:r w:rsidRPr="00332C35">
        <w:t>was</w:t>
      </w:r>
      <w:r w:rsidR="00616108">
        <w:t xml:space="preserve"> </w:t>
      </w:r>
      <w:r w:rsidRPr="00332C35">
        <w:t>0.0031</w:t>
      </w:r>
      <w:r w:rsidR="00616108">
        <w:t xml:space="preserve"> </w:t>
      </w:r>
      <w:r w:rsidR="00F96EC9">
        <w:t>that</w:t>
      </w:r>
      <w:r w:rsidR="00616108">
        <w:t xml:space="preserve"> </w:t>
      </w:r>
      <w:r w:rsidR="00F96EC9">
        <w:t>is</w:t>
      </w:r>
      <w:r w:rsidR="00616108">
        <w:t xml:space="preserve"> </w:t>
      </w:r>
      <w:r w:rsidRPr="00332C35">
        <w:t>MK-6072</w:t>
      </w:r>
      <w:r w:rsidR="00616108">
        <w:t xml:space="preserve"> </w:t>
      </w:r>
      <w:r w:rsidRPr="00332C35">
        <w:t>was</w:t>
      </w:r>
      <w:r w:rsidR="00616108">
        <w:t xml:space="preserve"> </w:t>
      </w:r>
      <w:r w:rsidRPr="00332C35">
        <w:t>superior</w:t>
      </w:r>
      <w:r w:rsidR="00616108">
        <w:t xml:space="preserve"> </w:t>
      </w:r>
      <w:r w:rsidRPr="00332C35">
        <w:t>to</w:t>
      </w:r>
      <w:r w:rsidR="00616108">
        <w:t xml:space="preserve"> </w:t>
      </w:r>
      <w:r w:rsidRPr="00332C35">
        <w:t>MK-3415A</w:t>
      </w:r>
      <w:r w:rsidR="00616108">
        <w:t xml:space="preserve"> </w:t>
      </w:r>
      <w:r w:rsidRPr="00332C35">
        <w:t>for</w:t>
      </w:r>
      <w:r w:rsidR="00616108">
        <w:t xml:space="preserve"> </w:t>
      </w:r>
      <w:r w:rsidRPr="00332C35">
        <w:t>global</w:t>
      </w:r>
      <w:r w:rsidR="00616108">
        <w:t xml:space="preserve"> </w:t>
      </w:r>
      <w:r w:rsidRPr="00332C35">
        <w:t>cure</w:t>
      </w:r>
      <w:r w:rsidR="00F96EC9">
        <w:t>.</w:t>
      </w:r>
    </w:p>
    <w:p w14:paraId="364C5AFF" w14:textId="4F74A9CB" w:rsidR="004A7947" w:rsidRDefault="004A7947" w:rsidP="004A7947">
      <w:pPr>
        <w:pStyle w:val="Heading6"/>
      </w:pPr>
      <w:r>
        <w:t>Clinical</w:t>
      </w:r>
      <w:r w:rsidR="00616108">
        <w:t xml:space="preserve"> </w:t>
      </w:r>
      <w:r w:rsidR="00B02CCD">
        <w:t>cure</w:t>
      </w:r>
    </w:p>
    <w:p w14:paraId="2A4BBB96" w14:textId="008F2E0E" w:rsidR="00F96EC9" w:rsidRDefault="00332C35" w:rsidP="00332C35">
      <w:r w:rsidRPr="00332C35">
        <w:t>Clinical</w:t>
      </w:r>
      <w:r w:rsidR="00616108">
        <w:t xml:space="preserve"> </w:t>
      </w:r>
      <w:r w:rsidRPr="00332C35">
        <w:t>cure</w:t>
      </w:r>
      <w:r w:rsidR="00616108">
        <w:t xml:space="preserve"> </w:t>
      </w:r>
      <w:r w:rsidRPr="00332C35">
        <w:t>rates</w:t>
      </w:r>
      <w:r w:rsidR="00616108">
        <w:t xml:space="preserve"> </w:t>
      </w:r>
      <w:r w:rsidRPr="00332C35">
        <w:t>were</w:t>
      </w:r>
      <w:r w:rsidR="00616108">
        <w:t xml:space="preserve"> </w:t>
      </w:r>
      <w:r w:rsidRPr="00332C35">
        <w:t>82.5%,</w:t>
      </w:r>
      <w:r w:rsidR="00616108">
        <w:t xml:space="preserve"> </w:t>
      </w:r>
      <w:r w:rsidRPr="00332C35">
        <w:t>72.3%,</w:t>
      </w:r>
      <w:r w:rsidR="00616108">
        <w:t xml:space="preserve"> </w:t>
      </w:r>
      <w:r w:rsidRPr="00332C35">
        <w:t>and</w:t>
      </w:r>
      <w:r w:rsidR="00616108">
        <w:t xml:space="preserve"> </w:t>
      </w:r>
      <w:r w:rsidRPr="00332C35">
        <w:t>77.8%</w:t>
      </w:r>
      <w:r w:rsidR="00616108">
        <w:t xml:space="preserve"> </w:t>
      </w:r>
      <w:r w:rsidRPr="00332C35">
        <w:t>in</w:t>
      </w:r>
      <w:r w:rsidR="00616108">
        <w:t xml:space="preserve"> </w:t>
      </w:r>
      <w:r w:rsidRPr="00332C35">
        <w:t>MK-6072,</w:t>
      </w:r>
      <w:r w:rsidR="00616108">
        <w:t xml:space="preserve"> </w:t>
      </w:r>
      <w:r w:rsidRPr="00332C35">
        <w:t>MK-3415A,</w:t>
      </w:r>
      <w:r w:rsidR="00616108">
        <w:t xml:space="preserve"> </w:t>
      </w:r>
      <w:r w:rsidRPr="00332C35">
        <w:t>placebo</w:t>
      </w:r>
      <w:r w:rsidR="00616108">
        <w:t xml:space="preserve"> </w:t>
      </w:r>
      <w:r w:rsidR="00691260">
        <w:t>group</w:t>
      </w:r>
      <w:r w:rsidRPr="00332C35">
        <w:t>s,</w:t>
      </w:r>
      <w:r w:rsidR="00616108">
        <w:t xml:space="preserve"> </w:t>
      </w:r>
      <w:r w:rsidRPr="00332C35">
        <w:t>respectively.</w:t>
      </w:r>
      <w:r w:rsidR="00616108">
        <w:t xml:space="preserve"> </w:t>
      </w:r>
      <w:r w:rsidRPr="00332C35">
        <w:t>A</w:t>
      </w:r>
      <w:r w:rsidR="00616108">
        <w:t xml:space="preserve"> </w:t>
      </w:r>
      <w:r w:rsidRPr="00332C35">
        <w:t>lower</w:t>
      </w:r>
      <w:r w:rsidR="00616108">
        <w:t xml:space="preserve"> </w:t>
      </w:r>
      <w:r w:rsidRPr="00332C35">
        <w:t>proportion</w:t>
      </w:r>
      <w:r w:rsidR="00616108">
        <w:t xml:space="preserve"> </w:t>
      </w:r>
      <w:r w:rsidRPr="00332C35">
        <w:t>in</w:t>
      </w:r>
      <w:r w:rsidR="00616108">
        <w:t xml:space="preserve"> </w:t>
      </w:r>
      <w:r w:rsidRPr="00332C35">
        <w:t>the</w:t>
      </w:r>
      <w:r w:rsidR="00616108">
        <w:t xml:space="preserve"> </w:t>
      </w:r>
      <w:r w:rsidRPr="00332C35">
        <w:t>MK-3415A</w:t>
      </w:r>
      <w:r w:rsidR="00616108">
        <w:t xml:space="preserve"> </w:t>
      </w:r>
      <w:r w:rsidR="00691260">
        <w:t>group</w:t>
      </w:r>
      <w:r w:rsidR="00616108">
        <w:t xml:space="preserve"> </w:t>
      </w:r>
      <w:r w:rsidRPr="00332C35">
        <w:t>achieved</w:t>
      </w:r>
      <w:r w:rsidR="00616108">
        <w:t xml:space="preserve"> </w:t>
      </w:r>
      <w:r w:rsidRPr="00332C35">
        <w:t>clinical</w:t>
      </w:r>
      <w:r w:rsidR="00616108">
        <w:t xml:space="preserve"> </w:t>
      </w:r>
      <w:r w:rsidRPr="00332C35">
        <w:t>cure</w:t>
      </w:r>
      <w:r w:rsidR="00616108">
        <w:t xml:space="preserve"> </w:t>
      </w:r>
      <w:r w:rsidRPr="00332C35">
        <w:t>of</w:t>
      </w:r>
      <w:r w:rsidR="00616108">
        <w:t xml:space="preserve"> </w:t>
      </w:r>
      <w:r w:rsidRPr="00332C35">
        <w:t>the</w:t>
      </w:r>
      <w:r w:rsidR="00616108">
        <w:t xml:space="preserve"> </w:t>
      </w:r>
      <w:r w:rsidRPr="00332C35">
        <w:t>baseline</w:t>
      </w:r>
      <w:r w:rsidR="00616108">
        <w:t xml:space="preserve"> </w:t>
      </w:r>
      <w:r w:rsidRPr="00332C35">
        <w:t>episode</w:t>
      </w:r>
      <w:r w:rsidR="00616108">
        <w:t xml:space="preserve"> </w:t>
      </w:r>
      <w:r w:rsidR="00691260">
        <w:t>versus</w:t>
      </w:r>
      <w:r w:rsidR="00616108">
        <w:t xml:space="preserve"> </w:t>
      </w:r>
      <w:r w:rsidRPr="00332C35">
        <w:t>placebo</w:t>
      </w:r>
      <w:r w:rsidR="00616108">
        <w:t xml:space="preserve"> </w:t>
      </w:r>
      <w:r w:rsidR="00691260">
        <w:t>group</w:t>
      </w:r>
      <w:r w:rsidRPr="00332C35">
        <w:t>.</w:t>
      </w:r>
      <w:r w:rsidR="00616108">
        <w:t xml:space="preserve"> </w:t>
      </w:r>
      <w:r w:rsidRPr="00332C35">
        <w:t>For</w:t>
      </w:r>
      <w:r w:rsidR="00616108">
        <w:t xml:space="preserve"> </w:t>
      </w:r>
      <w:r w:rsidRPr="00332C35">
        <w:t>the</w:t>
      </w:r>
      <w:r w:rsidR="00616108">
        <w:t xml:space="preserve"> </w:t>
      </w:r>
      <w:r w:rsidRPr="00332C35">
        <w:t>MK-6072</w:t>
      </w:r>
      <w:r w:rsidR="00616108">
        <w:t xml:space="preserve"> </w:t>
      </w:r>
      <w:r w:rsidRPr="00332C35">
        <w:t>treatment</w:t>
      </w:r>
      <w:r w:rsidR="00616108">
        <w:t xml:space="preserve"> </w:t>
      </w:r>
      <w:r w:rsidR="00691260">
        <w:t>group</w:t>
      </w:r>
      <w:r w:rsidRPr="00332C35">
        <w:t>,</w:t>
      </w:r>
      <w:r w:rsidR="00616108">
        <w:t xml:space="preserve"> </w:t>
      </w:r>
      <w:r w:rsidRPr="00332C35">
        <w:t>the</w:t>
      </w:r>
      <w:r w:rsidR="00616108">
        <w:t xml:space="preserve"> </w:t>
      </w:r>
      <w:r w:rsidRPr="00332C35">
        <w:t>clinical</w:t>
      </w:r>
      <w:r w:rsidR="00616108">
        <w:t xml:space="preserve"> </w:t>
      </w:r>
      <w:r w:rsidRPr="00332C35">
        <w:t>cure</w:t>
      </w:r>
      <w:r w:rsidR="00616108">
        <w:t xml:space="preserve"> </w:t>
      </w:r>
      <w:r w:rsidRPr="00332C35">
        <w:t>rate</w:t>
      </w:r>
      <w:r w:rsidR="00616108">
        <w:t xml:space="preserve"> </w:t>
      </w:r>
      <w:r w:rsidRPr="00332C35">
        <w:t>was</w:t>
      </w:r>
      <w:r w:rsidR="00616108">
        <w:t xml:space="preserve"> </w:t>
      </w:r>
      <w:r w:rsidRPr="00332C35">
        <w:t>higher</w:t>
      </w:r>
      <w:r w:rsidR="00616108">
        <w:t xml:space="preserve"> </w:t>
      </w:r>
      <w:r w:rsidRPr="00332C35">
        <w:t>than</w:t>
      </w:r>
      <w:r w:rsidR="00616108">
        <w:t xml:space="preserve"> </w:t>
      </w:r>
      <w:r w:rsidRPr="00332C35">
        <w:t>placebo.</w:t>
      </w:r>
      <w:r w:rsidR="00616108">
        <w:t xml:space="preserve"> </w:t>
      </w:r>
      <w:r w:rsidRPr="00332C35">
        <w:t>Neither</w:t>
      </w:r>
      <w:r w:rsidR="00616108">
        <w:t xml:space="preserve"> </w:t>
      </w:r>
      <w:r w:rsidRPr="00332C35">
        <w:t>comparison</w:t>
      </w:r>
      <w:r w:rsidR="00616108">
        <w:t xml:space="preserve"> </w:t>
      </w:r>
      <w:r w:rsidRPr="00332C35">
        <w:t>reached</w:t>
      </w:r>
      <w:r w:rsidR="00616108">
        <w:t xml:space="preserve"> </w:t>
      </w:r>
      <w:r w:rsidRPr="00332C35">
        <w:t>statistical</w:t>
      </w:r>
      <w:r w:rsidR="00616108">
        <w:t xml:space="preserve"> </w:t>
      </w:r>
      <w:r w:rsidRPr="00332C35">
        <w:t>significance</w:t>
      </w:r>
      <w:r w:rsidR="00F96EC9">
        <w:t>.</w:t>
      </w:r>
    </w:p>
    <w:p w14:paraId="36681FE4" w14:textId="70BC4039" w:rsidR="004A7947" w:rsidRDefault="00332C35" w:rsidP="004A7947">
      <w:pPr>
        <w:pStyle w:val="Heading6"/>
      </w:pPr>
      <w:r w:rsidRPr="00332C35">
        <w:t>Com</w:t>
      </w:r>
      <w:r w:rsidR="004A7947">
        <w:t>parison</w:t>
      </w:r>
      <w:r w:rsidR="00616108">
        <w:t xml:space="preserve"> </w:t>
      </w:r>
      <w:r w:rsidR="004A7947">
        <w:t>of</w:t>
      </w:r>
      <w:r w:rsidR="00616108">
        <w:t xml:space="preserve"> </w:t>
      </w:r>
      <w:r w:rsidR="004A7947">
        <w:t>MK-3415A</w:t>
      </w:r>
      <w:r w:rsidR="00616108">
        <w:t xml:space="preserve"> </w:t>
      </w:r>
      <w:r w:rsidR="004A7947">
        <w:t>to</w:t>
      </w:r>
      <w:r w:rsidR="00616108">
        <w:t xml:space="preserve"> </w:t>
      </w:r>
      <w:r w:rsidR="004A7947">
        <w:t>MK-6072</w:t>
      </w:r>
    </w:p>
    <w:p w14:paraId="539C42B9" w14:textId="332968CC" w:rsidR="00F96EC9" w:rsidRDefault="00332C35" w:rsidP="00332C35">
      <w:r w:rsidRPr="00332C35">
        <w:t>MK-3415A</w:t>
      </w:r>
      <w:r w:rsidR="00616108">
        <w:t xml:space="preserve"> </w:t>
      </w:r>
      <w:r w:rsidRPr="00332C35">
        <w:t>did</w:t>
      </w:r>
      <w:r w:rsidR="00616108">
        <w:t xml:space="preserve"> </w:t>
      </w:r>
      <w:r w:rsidRPr="00332C35">
        <w:t>not</w:t>
      </w:r>
      <w:r w:rsidR="00616108">
        <w:t xml:space="preserve"> </w:t>
      </w:r>
      <w:r w:rsidRPr="00332C35">
        <w:t>have</w:t>
      </w:r>
      <w:r w:rsidR="00616108">
        <w:t xml:space="preserve"> </w:t>
      </w:r>
      <w:r w:rsidRPr="00332C35">
        <w:t>an</w:t>
      </w:r>
      <w:r w:rsidR="00616108">
        <w:t xml:space="preserve"> </w:t>
      </w:r>
      <w:r w:rsidRPr="00332C35">
        <w:t>advantage</w:t>
      </w:r>
      <w:r w:rsidR="00616108">
        <w:t xml:space="preserve"> </w:t>
      </w:r>
      <w:r w:rsidRPr="00332C35">
        <w:t>over</w:t>
      </w:r>
      <w:r w:rsidR="00616108">
        <w:t xml:space="preserve"> </w:t>
      </w:r>
      <w:r w:rsidRPr="00332C35">
        <w:t>MK-6072</w:t>
      </w:r>
      <w:r w:rsidR="00616108">
        <w:t xml:space="preserve"> </w:t>
      </w:r>
      <w:r w:rsidRPr="00332C35">
        <w:t>for</w:t>
      </w:r>
      <w:r w:rsidR="00616108">
        <w:t xml:space="preserve"> </w:t>
      </w:r>
      <w:r w:rsidRPr="00332C35">
        <w:t>any</w:t>
      </w:r>
      <w:r w:rsidR="00616108">
        <w:t xml:space="preserve"> </w:t>
      </w:r>
      <w:r w:rsidRPr="00332C35">
        <w:t>study</w:t>
      </w:r>
      <w:r w:rsidR="00616108">
        <w:t xml:space="preserve"> </w:t>
      </w:r>
      <w:r w:rsidRPr="00332C35">
        <w:t>endpoint.</w:t>
      </w:r>
      <w:r w:rsidR="00616108">
        <w:t xml:space="preserve"> </w:t>
      </w:r>
      <w:r w:rsidRPr="00332C35">
        <w:t>For</w:t>
      </w:r>
      <w:r w:rsidR="00616108">
        <w:t xml:space="preserve"> </w:t>
      </w:r>
      <w:r w:rsidRPr="00332C35">
        <w:t>CDI</w:t>
      </w:r>
      <w:r w:rsidR="00616108">
        <w:t xml:space="preserve"> </w:t>
      </w:r>
      <w:r w:rsidRPr="00332C35">
        <w:t>recurrence,</w:t>
      </w:r>
      <w:r w:rsidR="00616108">
        <w:t xml:space="preserve"> </w:t>
      </w:r>
      <w:r w:rsidRPr="00332C35">
        <w:t>the</w:t>
      </w:r>
      <w:r w:rsidR="00616108">
        <w:t xml:space="preserve"> </w:t>
      </w:r>
      <w:r w:rsidRPr="00332C35">
        <w:t>estimated</w:t>
      </w:r>
      <w:r w:rsidR="00616108">
        <w:t xml:space="preserve"> </w:t>
      </w:r>
      <w:r w:rsidRPr="00332C35">
        <w:t>risk</w:t>
      </w:r>
      <w:r w:rsidR="00616108">
        <w:t xml:space="preserve"> </w:t>
      </w:r>
      <w:r w:rsidRPr="00332C35">
        <w:t>difference</w:t>
      </w:r>
      <w:r w:rsidR="00616108">
        <w:t xml:space="preserve"> </w:t>
      </w:r>
      <w:r w:rsidRPr="00332C35">
        <w:t>(MK-3415A</w:t>
      </w:r>
      <w:r w:rsidR="00616108">
        <w:t xml:space="preserve"> </w:t>
      </w:r>
      <w:r w:rsidRPr="00332C35">
        <w:t>minus</w:t>
      </w:r>
      <w:r w:rsidR="00616108">
        <w:t xml:space="preserve"> </w:t>
      </w:r>
      <w:r w:rsidRPr="00332C35">
        <w:t>MK-6072),</w:t>
      </w:r>
      <w:r w:rsidR="00616108">
        <w:t xml:space="preserve"> </w:t>
      </w:r>
      <w:r w:rsidRPr="00332C35">
        <w:t>adjusted</w:t>
      </w:r>
      <w:r w:rsidR="00616108">
        <w:t xml:space="preserve"> </w:t>
      </w:r>
      <w:r w:rsidRPr="00332C35">
        <w:t>for</w:t>
      </w:r>
      <w:r w:rsidR="00616108">
        <w:t xml:space="preserve"> </w:t>
      </w:r>
      <w:r w:rsidRPr="00332C35">
        <w:t>stratification</w:t>
      </w:r>
      <w:r w:rsidR="00616108">
        <w:t xml:space="preserve"> </w:t>
      </w:r>
      <w:r w:rsidRPr="00332C35">
        <w:t>factors,</w:t>
      </w:r>
      <w:r w:rsidR="00616108">
        <w:t xml:space="preserve"> </w:t>
      </w:r>
      <w:r w:rsidRPr="00332C35">
        <w:t>was</w:t>
      </w:r>
      <w:r w:rsidR="00616108">
        <w:t xml:space="preserve"> </w:t>
      </w:r>
      <w:r w:rsidRPr="00332C35">
        <w:t>-0.8%</w:t>
      </w:r>
      <w:r w:rsidR="00616108">
        <w:t xml:space="preserve"> </w:t>
      </w:r>
      <w:r w:rsidRPr="00332C35">
        <w:t>(95%</w:t>
      </w:r>
      <w:r w:rsidR="00616108">
        <w:t xml:space="preserve"> </w:t>
      </w:r>
      <w:r w:rsidRPr="00332C35">
        <w:t>CI:</w:t>
      </w:r>
      <w:r w:rsidR="00616108">
        <w:t xml:space="preserve"> </w:t>
      </w:r>
      <w:r w:rsidRPr="00332C35">
        <w:t>-5.9%</w:t>
      </w:r>
      <w:r w:rsidR="00616108">
        <w:t xml:space="preserve"> </w:t>
      </w:r>
      <w:r w:rsidRPr="00332C35">
        <w:t>to</w:t>
      </w:r>
      <w:r w:rsidR="00616108">
        <w:t xml:space="preserve"> </w:t>
      </w:r>
      <w:r w:rsidRPr="00332C35">
        <w:t>4.2%)</w:t>
      </w:r>
      <w:r w:rsidR="00616108">
        <w:t xml:space="preserve"> </w:t>
      </w:r>
      <w:r w:rsidRPr="00332C35">
        <w:t>(p</w:t>
      </w:r>
      <w:r w:rsidR="00616108">
        <w:t xml:space="preserve"> </w:t>
      </w:r>
      <w:r w:rsidRPr="00332C35">
        <w:t>=</w:t>
      </w:r>
      <w:r w:rsidR="00616108">
        <w:t xml:space="preserve"> </w:t>
      </w:r>
      <w:r w:rsidRPr="00332C35">
        <w:t>0.3718).</w:t>
      </w:r>
      <w:r w:rsidR="00616108">
        <w:t xml:space="preserve"> </w:t>
      </w:r>
      <w:r w:rsidRPr="00332C35">
        <w:t>For</w:t>
      </w:r>
      <w:r w:rsidR="00616108">
        <w:t xml:space="preserve"> </w:t>
      </w:r>
      <w:r w:rsidRPr="00332C35">
        <w:t>global</w:t>
      </w:r>
      <w:r w:rsidR="00616108">
        <w:t xml:space="preserve"> </w:t>
      </w:r>
      <w:r w:rsidRPr="00332C35">
        <w:t>cure,</w:t>
      </w:r>
      <w:r w:rsidR="00616108">
        <w:t xml:space="preserve"> </w:t>
      </w:r>
      <w:r w:rsidRPr="00332C35">
        <w:t>the</w:t>
      </w:r>
      <w:r w:rsidR="00616108">
        <w:t xml:space="preserve"> </w:t>
      </w:r>
      <w:r w:rsidRPr="00332C35">
        <w:t>estimated</w:t>
      </w:r>
      <w:r w:rsidR="00616108">
        <w:t xml:space="preserve"> </w:t>
      </w:r>
      <w:r w:rsidRPr="00332C35">
        <w:t>risk</w:t>
      </w:r>
      <w:r w:rsidR="00616108">
        <w:t xml:space="preserve"> </w:t>
      </w:r>
      <w:r w:rsidRPr="00332C35">
        <w:t>difference</w:t>
      </w:r>
      <w:r w:rsidR="00616108">
        <w:t xml:space="preserve"> </w:t>
      </w:r>
      <w:r w:rsidRPr="00332C35">
        <w:t>(MK-3415A</w:t>
      </w:r>
      <w:r w:rsidR="00616108">
        <w:t xml:space="preserve"> </w:t>
      </w:r>
      <w:r w:rsidRPr="00332C35">
        <w:t>minus</w:t>
      </w:r>
      <w:r w:rsidR="00616108">
        <w:t xml:space="preserve"> </w:t>
      </w:r>
      <w:r w:rsidRPr="00332C35">
        <w:t>MK-6072),</w:t>
      </w:r>
      <w:r w:rsidR="00616108">
        <w:t xml:space="preserve"> </w:t>
      </w:r>
      <w:r w:rsidRPr="00332C35">
        <w:t>adjusted</w:t>
      </w:r>
      <w:r w:rsidR="00616108">
        <w:t xml:space="preserve"> </w:t>
      </w:r>
      <w:r w:rsidRPr="00332C35">
        <w:t>for</w:t>
      </w:r>
      <w:r w:rsidR="00616108">
        <w:t xml:space="preserve"> </w:t>
      </w:r>
      <w:r w:rsidRPr="00332C35">
        <w:t>stratificati</w:t>
      </w:r>
      <w:r w:rsidR="004A7947">
        <w:t>on</w:t>
      </w:r>
      <w:r w:rsidR="00616108">
        <w:t xml:space="preserve"> </w:t>
      </w:r>
      <w:r w:rsidR="004A7947">
        <w:t>factors,</w:t>
      </w:r>
      <w:r w:rsidR="00616108">
        <w:t xml:space="preserve"> </w:t>
      </w:r>
      <w:r w:rsidR="004A7947">
        <w:t>was</w:t>
      </w:r>
      <w:r w:rsidR="00616108">
        <w:t xml:space="preserve"> </w:t>
      </w:r>
      <w:r w:rsidR="004A7947">
        <w:t>-9.4%</w:t>
      </w:r>
      <w:r w:rsidR="00616108">
        <w:t xml:space="preserve"> </w:t>
      </w:r>
      <w:r w:rsidR="004A7947">
        <w:t>(95%</w:t>
      </w:r>
      <w:r w:rsidR="00616108">
        <w:t xml:space="preserve"> </w:t>
      </w:r>
      <w:r w:rsidR="004A7947">
        <w:t>CI:</w:t>
      </w:r>
      <w:r w:rsidR="00616108">
        <w:t xml:space="preserve"> </w:t>
      </w:r>
      <w:r w:rsidR="004A7947">
        <w:noBreakHyphen/>
        <w:t>16.1%</w:t>
      </w:r>
      <w:r w:rsidR="00616108">
        <w:t xml:space="preserve"> </w:t>
      </w:r>
      <w:r w:rsidR="004A7947">
        <w:t>to</w:t>
      </w:r>
      <w:r w:rsidR="00616108">
        <w:t xml:space="preserve"> </w:t>
      </w:r>
      <w:r w:rsidR="004A7947">
        <w:noBreakHyphen/>
      </w:r>
      <w:r w:rsidRPr="00332C35">
        <w:t>2.7%).</w:t>
      </w:r>
      <w:r w:rsidR="00616108">
        <w:t xml:space="preserve"> </w:t>
      </w:r>
      <w:r w:rsidRPr="00332C35">
        <w:t>In</w:t>
      </w:r>
      <w:r w:rsidR="00616108">
        <w:t xml:space="preserve"> </w:t>
      </w:r>
      <w:r w:rsidRPr="00332C35">
        <w:t>comparing</w:t>
      </w:r>
      <w:r w:rsidR="00616108">
        <w:t xml:space="preserve"> </w:t>
      </w:r>
      <w:r w:rsidRPr="00332C35">
        <w:t>MK-3415A</w:t>
      </w:r>
      <w:r w:rsidR="00616108">
        <w:t xml:space="preserve"> </w:t>
      </w:r>
      <w:r w:rsidRPr="00332C35">
        <w:t>to</w:t>
      </w:r>
      <w:r w:rsidR="00616108">
        <w:t xml:space="preserve"> </w:t>
      </w:r>
      <w:r w:rsidRPr="00332C35">
        <w:t>MK-6072</w:t>
      </w:r>
      <w:r w:rsidR="00616108">
        <w:t xml:space="preserve"> </w:t>
      </w:r>
      <w:r w:rsidRPr="00332C35">
        <w:t>with</w:t>
      </w:r>
      <w:r w:rsidR="00616108">
        <w:t xml:space="preserve"> </w:t>
      </w:r>
      <w:r w:rsidRPr="00332C35">
        <w:t>respect</w:t>
      </w:r>
      <w:r w:rsidR="00616108">
        <w:t xml:space="preserve"> </w:t>
      </w:r>
      <w:r w:rsidRPr="00332C35">
        <w:t>to</w:t>
      </w:r>
      <w:r w:rsidR="00616108">
        <w:t xml:space="preserve"> </w:t>
      </w:r>
      <w:r w:rsidRPr="00332C35">
        <w:t>achieving</w:t>
      </w:r>
      <w:r w:rsidR="00616108">
        <w:t xml:space="preserve"> </w:t>
      </w:r>
      <w:r w:rsidRPr="00332C35">
        <w:t>global</w:t>
      </w:r>
      <w:r w:rsidR="00616108">
        <w:t xml:space="preserve"> </w:t>
      </w:r>
      <w:r w:rsidRPr="00332C35">
        <w:t>cure,</w:t>
      </w:r>
      <w:r w:rsidR="00616108">
        <w:t xml:space="preserve"> </w:t>
      </w:r>
      <w:r w:rsidRPr="00332C35">
        <w:t>the</w:t>
      </w:r>
      <w:r w:rsidR="00616108">
        <w:t xml:space="preserve"> </w:t>
      </w:r>
      <w:r w:rsidRPr="00332C35">
        <w:t>planned</w:t>
      </w:r>
      <w:r w:rsidR="00616108">
        <w:t xml:space="preserve"> </w:t>
      </w:r>
      <w:r w:rsidRPr="00332C35">
        <w:t>one-sided</w:t>
      </w:r>
      <w:r w:rsidR="00616108">
        <w:t xml:space="preserve"> </w:t>
      </w:r>
      <w:r w:rsidRPr="00332C35">
        <w:t>p-value</w:t>
      </w:r>
      <w:r w:rsidR="00616108">
        <w:t xml:space="preserve"> </w:t>
      </w:r>
      <w:r w:rsidRPr="00332C35">
        <w:t>designed</w:t>
      </w:r>
      <w:r w:rsidR="00616108">
        <w:t xml:space="preserve"> </w:t>
      </w:r>
      <w:r w:rsidRPr="00332C35">
        <w:t>to</w:t>
      </w:r>
      <w:r w:rsidR="00616108">
        <w:t xml:space="preserve"> </w:t>
      </w:r>
      <w:r w:rsidRPr="00332C35">
        <w:t>demonstrate</w:t>
      </w:r>
      <w:r w:rsidR="00616108">
        <w:t xml:space="preserve"> </w:t>
      </w:r>
      <w:r w:rsidRPr="00332C35">
        <w:t>MK-</w:t>
      </w:r>
      <w:r w:rsidR="00616108">
        <w:t xml:space="preserve"> </w:t>
      </w:r>
      <w:r w:rsidRPr="00332C35">
        <w:t>3415A</w:t>
      </w:r>
      <w:r w:rsidR="00616108">
        <w:t xml:space="preserve"> </w:t>
      </w:r>
      <w:r w:rsidRPr="00332C35">
        <w:t>was</w:t>
      </w:r>
      <w:r w:rsidR="00616108">
        <w:t xml:space="preserve"> </w:t>
      </w:r>
      <w:r w:rsidRPr="00332C35">
        <w:t>superior</w:t>
      </w:r>
      <w:r w:rsidR="00616108">
        <w:t xml:space="preserve"> </w:t>
      </w:r>
      <w:r w:rsidRPr="00332C35">
        <w:t>to</w:t>
      </w:r>
      <w:r w:rsidR="00616108">
        <w:t xml:space="preserve"> </w:t>
      </w:r>
      <w:r w:rsidRPr="00332C35">
        <w:t>MK-6072</w:t>
      </w:r>
      <w:r w:rsidR="00616108">
        <w:t xml:space="preserve"> </w:t>
      </w:r>
      <w:r w:rsidRPr="00332C35">
        <w:t>was</w:t>
      </w:r>
      <w:r w:rsidR="00616108">
        <w:t xml:space="preserve"> </w:t>
      </w:r>
      <w:r w:rsidRPr="00332C35">
        <w:t>0.9969</w:t>
      </w:r>
      <w:r w:rsidR="00616108">
        <w:t xml:space="preserve"> </w:t>
      </w:r>
      <w:r w:rsidRPr="00332C35">
        <w:t>and</w:t>
      </w:r>
      <w:r w:rsidR="00616108">
        <w:t xml:space="preserve"> </w:t>
      </w:r>
      <w:r w:rsidRPr="00332C35">
        <w:t>the</w:t>
      </w:r>
      <w:r w:rsidR="00616108">
        <w:t xml:space="preserve"> </w:t>
      </w:r>
      <w:r w:rsidRPr="00332C35">
        <w:t>one-sided</w:t>
      </w:r>
      <w:r w:rsidR="00616108">
        <w:t xml:space="preserve"> </w:t>
      </w:r>
      <w:r w:rsidRPr="00332C35">
        <w:t>p-value</w:t>
      </w:r>
      <w:r w:rsidR="00616108">
        <w:t xml:space="preserve"> </w:t>
      </w:r>
      <w:r w:rsidRPr="00332C35">
        <w:t>to</w:t>
      </w:r>
      <w:r w:rsidR="00616108">
        <w:t xml:space="preserve"> </w:t>
      </w:r>
      <w:r w:rsidRPr="00332C35">
        <w:t>evaluat</w:t>
      </w:r>
      <w:r w:rsidR="004A7947">
        <w:t>e</w:t>
      </w:r>
      <w:r w:rsidR="00616108">
        <w:t xml:space="preserve"> </w:t>
      </w:r>
      <w:r w:rsidR="004A7947">
        <w:t>if</w:t>
      </w:r>
      <w:r w:rsidR="00616108">
        <w:t xml:space="preserve"> </w:t>
      </w:r>
      <w:r w:rsidR="004A7947">
        <w:t>MK-6072</w:t>
      </w:r>
      <w:r w:rsidR="00616108">
        <w:t xml:space="preserve"> </w:t>
      </w:r>
      <w:r w:rsidR="004A7947">
        <w:t>was</w:t>
      </w:r>
      <w:r w:rsidR="00616108">
        <w:t xml:space="preserve"> </w:t>
      </w:r>
      <w:r w:rsidR="004A7947">
        <w:t>superior</w:t>
      </w:r>
      <w:r w:rsidR="00616108">
        <w:t xml:space="preserve"> </w:t>
      </w:r>
      <w:r w:rsidR="004A7947">
        <w:t>to</w:t>
      </w:r>
      <w:r w:rsidR="00616108">
        <w:t xml:space="preserve"> </w:t>
      </w:r>
      <w:r w:rsidR="004A7947">
        <w:t>MK</w:t>
      </w:r>
      <w:r w:rsidR="004A7947">
        <w:noBreakHyphen/>
      </w:r>
      <w:r w:rsidRPr="00332C35">
        <w:t>3415A</w:t>
      </w:r>
      <w:r w:rsidR="00616108">
        <w:t xml:space="preserve"> </w:t>
      </w:r>
      <w:r w:rsidRPr="00332C35">
        <w:t>was</w:t>
      </w:r>
      <w:r w:rsidR="00616108">
        <w:t xml:space="preserve"> </w:t>
      </w:r>
      <w:r w:rsidRPr="00332C35">
        <w:t>0.0031</w:t>
      </w:r>
      <w:r w:rsidR="00F96EC9">
        <w:t>.</w:t>
      </w:r>
    </w:p>
    <w:p w14:paraId="2CB88554" w14:textId="77777777" w:rsidR="004A7947" w:rsidRDefault="004A7947" w:rsidP="004A7947">
      <w:pPr>
        <w:pStyle w:val="Heading6"/>
      </w:pPr>
      <w:r>
        <w:lastRenderedPageBreak/>
        <w:t>PK</w:t>
      </w:r>
    </w:p>
    <w:p w14:paraId="3DDFC45A" w14:textId="6D931E65" w:rsidR="00F96EC9" w:rsidRDefault="00332C35" w:rsidP="00332C35">
      <w:r w:rsidRPr="00332C35">
        <w:t>MK-3415</w:t>
      </w:r>
      <w:r w:rsidR="00616108">
        <w:t xml:space="preserve"> </w:t>
      </w:r>
      <w:r w:rsidRPr="00332C35">
        <w:t>and</w:t>
      </w:r>
      <w:r w:rsidR="00616108">
        <w:t xml:space="preserve"> </w:t>
      </w:r>
      <w:r w:rsidRPr="00332C35">
        <w:t>MK-6072</w:t>
      </w:r>
      <w:r w:rsidR="00616108">
        <w:t xml:space="preserve"> </w:t>
      </w:r>
      <w:r w:rsidRPr="00332C35">
        <w:t>showed</w:t>
      </w:r>
      <w:r w:rsidR="00616108">
        <w:t xml:space="preserve"> </w:t>
      </w:r>
      <w:r w:rsidRPr="00332C35">
        <w:t>standard</w:t>
      </w:r>
      <w:r w:rsidR="00616108">
        <w:t xml:space="preserve"> </w:t>
      </w:r>
      <w:r w:rsidRPr="00332C35">
        <w:t>monoclonal</w:t>
      </w:r>
      <w:r w:rsidR="00616108">
        <w:t xml:space="preserve"> </w:t>
      </w:r>
      <w:r w:rsidRPr="00332C35">
        <w:t>antibody</w:t>
      </w:r>
      <w:r w:rsidR="00616108">
        <w:t xml:space="preserve"> </w:t>
      </w:r>
      <w:r w:rsidRPr="00332C35">
        <w:t>PK</w:t>
      </w:r>
      <w:r w:rsidR="00616108">
        <w:t xml:space="preserve"> </w:t>
      </w:r>
      <w:r w:rsidRPr="00332C35">
        <w:t>profiles</w:t>
      </w:r>
      <w:r w:rsidR="00616108">
        <w:t xml:space="preserve"> </w:t>
      </w:r>
      <w:r w:rsidRPr="00332C35">
        <w:t>consistent</w:t>
      </w:r>
      <w:r w:rsidR="00616108">
        <w:t xml:space="preserve"> </w:t>
      </w:r>
      <w:r w:rsidRPr="00332C35">
        <w:t>with</w:t>
      </w:r>
      <w:r w:rsidR="00616108">
        <w:t xml:space="preserve"> </w:t>
      </w:r>
      <w:r w:rsidRPr="00332C35">
        <w:t>IV</w:t>
      </w:r>
      <w:r w:rsidR="00616108">
        <w:t xml:space="preserve"> </w:t>
      </w:r>
      <w:r w:rsidRPr="00332C35">
        <w:t>dosing</w:t>
      </w:r>
      <w:r w:rsidR="00616108">
        <w:t xml:space="preserve"> </w:t>
      </w:r>
      <w:r w:rsidRPr="00332C35">
        <w:t>and</w:t>
      </w:r>
      <w:r w:rsidR="00616108">
        <w:t xml:space="preserve"> </w:t>
      </w:r>
      <w:r w:rsidRPr="00332C35">
        <w:t>slow</w:t>
      </w:r>
      <w:r w:rsidR="00616108">
        <w:t xml:space="preserve"> </w:t>
      </w:r>
      <w:r w:rsidRPr="00332C35">
        <w:t>elimination.</w:t>
      </w:r>
      <w:r w:rsidR="00616108">
        <w:t xml:space="preserve"> </w:t>
      </w:r>
      <w:r w:rsidRPr="00332C35">
        <w:t>MK-3415</w:t>
      </w:r>
      <w:r w:rsidR="00616108">
        <w:t xml:space="preserve"> </w:t>
      </w:r>
      <w:r w:rsidRPr="00332C35">
        <w:t>and</w:t>
      </w:r>
      <w:r w:rsidR="00616108">
        <w:t xml:space="preserve"> </w:t>
      </w:r>
      <w:r w:rsidRPr="00332C35">
        <w:t>MK-6072</w:t>
      </w:r>
      <w:r w:rsidR="00616108">
        <w:t xml:space="preserve"> </w:t>
      </w:r>
      <w:r w:rsidRPr="00332C35">
        <w:t>detected</w:t>
      </w:r>
      <w:r w:rsidR="00616108">
        <w:t xml:space="preserve"> </w:t>
      </w:r>
      <w:r w:rsidRPr="00332C35">
        <w:t>in</w:t>
      </w:r>
      <w:r w:rsidR="00616108">
        <w:t xml:space="preserve"> </w:t>
      </w:r>
      <w:r w:rsidRPr="00332C35">
        <w:t>post-infusion</w:t>
      </w:r>
      <w:r w:rsidR="00616108">
        <w:t xml:space="preserve"> </w:t>
      </w:r>
      <w:r w:rsidRPr="00332C35">
        <w:t>stool</w:t>
      </w:r>
      <w:r w:rsidR="00616108">
        <w:t xml:space="preserve"> </w:t>
      </w:r>
      <w:r w:rsidRPr="00332C35">
        <w:t>samples</w:t>
      </w:r>
      <w:r w:rsidR="00F96EC9">
        <w:t>.</w:t>
      </w:r>
    </w:p>
    <w:p w14:paraId="4C7C8C8F" w14:textId="77777777" w:rsidR="004A7947" w:rsidRDefault="004A7947" w:rsidP="004A7947">
      <w:pPr>
        <w:pStyle w:val="Heading6"/>
      </w:pPr>
      <w:r>
        <w:t>Immunogenicity</w:t>
      </w:r>
    </w:p>
    <w:p w14:paraId="612917F3" w14:textId="42D1C9EE" w:rsidR="00F96EC9" w:rsidRDefault="00332C35" w:rsidP="00332C35">
      <w:r w:rsidRPr="00332C35">
        <w:t>Anti-MK-6072</w:t>
      </w:r>
      <w:r w:rsidR="00616108">
        <w:t xml:space="preserve"> </w:t>
      </w:r>
      <w:r w:rsidRPr="00332C35">
        <w:t>antibodies</w:t>
      </w:r>
      <w:r w:rsidR="00616108">
        <w:t xml:space="preserve"> </w:t>
      </w:r>
      <w:r w:rsidRPr="00332C35">
        <w:t>were</w:t>
      </w:r>
      <w:r w:rsidR="00616108">
        <w:t xml:space="preserve"> </w:t>
      </w:r>
      <w:r w:rsidRPr="00332C35">
        <w:t>not</w:t>
      </w:r>
      <w:r w:rsidR="00616108">
        <w:t xml:space="preserve"> </w:t>
      </w:r>
      <w:r w:rsidRPr="00332C35">
        <w:t>found</w:t>
      </w:r>
      <w:r w:rsidR="00616108">
        <w:t xml:space="preserve"> </w:t>
      </w:r>
      <w:r w:rsidRPr="00332C35">
        <w:t>in</w:t>
      </w:r>
      <w:r w:rsidR="00616108">
        <w:t xml:space="preserve"> </w:t>
      </w:r>
      <w:r w:rsidR="00B02CCD" w:rsidRPr="00332C35">
        <w:t>post-baseline</w:t>
      </w:r>
      <w:r w:rsidR="00616108">
        <w:t xml:space="preserve"> </w:t>
      </w:r>
      <w:r w:rsidRPr="00332C35">
        <w:t>serum</w:t>
      </w:r>
      <w:r w:rsidR="00616108">
        <w:t xml:space="preserve"> </w:t>
      </w:r>
      <w:r w:rsidRPr="00332C35">
        <w:t>samples</w:t>
      </w:r>
      <w:r w:rsidR="00616108">
        <w:t xml:space="preserve"> </w:t>
      </w:r>
      <w:r w:rsidRPr="00332C35">
        <w:t>for</w:t>
      </w:r>
      <w:r w:rsidR="00616108">
        <w:t xml:space="preserve"> </w:t>
      </w:r>
      <w:r w:rsidRPr="00332C35">
        <w:t>any</w:t>
      </w:r>
      <w:r w:rsidR="00616108">
        <w:t xml:space="preserve"> </w:t>
      </w:r>
      <w:r w:rsidRPr="00332C35">
        <w:t>subjects</w:t>
      </w:r>
      <w:r w:rsidR="00616108">
        <w:t xml:space="preserve"> </w:t>
      </w:r>
      <w:r w:rsidRPr="00332C35">
        <w:t>following</w:t>
      </w:r>
      <w:r w:rsidR="00616108">
        <w:t xml:space="preserve"> </w:t>
      </w:r>
      <w:r w:rsidRPr="00332C35">
        <w:t>treatment</w:t>
      </w:r>
      <w:r w:rsidR="00616108">
        <w:t xml:space="preserve"> </w:t>
      </w:r>
      <w:r w:rsidRPr="00332C35">
        <w:t>with</w:t>
      </w:r>
      <w:r w:rsidR="00616108">
        <w:t xml:space="preserve"> </w:t>
      </w:r>
      <w:r w:rsidRPr="00332C35">
        <w:t>either</w:t>
      </w:r>
      <w:r w:rsidR="00616108">
        <w:t xml:space="preserve"> </w:t>
      </w:r>
      <w:r w:rsidRPr="00332C35">
        <w:t>MK-3415A</w:t>
      </w:r>
      <w:r w:rsidR="00616108">
        <w:t xml:space="preserve"> </w:t>
      </w:r>
      <w:r w:rsidRPr="00332C35">
        <w:t>or</w:t>
      </w:r>
      <w:r w:rsidR="00616108">
        <w:t xml:space="preserve"> </w:t>
      </w:r>
      <w:r w:rsidRPr="00332C35">
        <w:t>MK-6072.</w:t>
      </w:r>
      <w:r w:rsidR="00616108">
        <w:t xml:space="preserve"> </w:t>
      </w:r>
      <w:r w:rsidRPr="00332C35">
        <w:t>Two</w:t>
      </w:r>
      <w:r w:rsidR="00616108">
        <w:t xml:space="preserve"> </w:t>
      </w:r>
      <w:r w:rsidRPr="00332C35">
        <w:t>subjects</w:t>
      </w:r>
      <w:r w:rsidR="00616108">
        <w:t xml:space="preserve"> </w:t>
      </w:r>
      <w:r w:rsidRPr="00332C35">
        <w:t>were</w:t>
      </w:r>
      <w:r w:rsidR="00616108">
        <w:t xml:space="preserve"> </w:t>
      </w:r>
      <w:r w:rsidRPr="00332C35">
        <w:t>treatment</w:t>
      </w:r>
      <w:r w:rsidR="00616108">
        <w:t xml:space="preserve"> </w:t>
      </w:r>
      <w:r w:rsidRPr="00332C35">
        <w:t>emergent</w:t>
      </w:r>
      <w:r w:rsidR="00616108">
        <w:t xml:space="preserve"> </w:t>
      </w:r>
      <w:r w:rsidRPr="00332C35">
        <w:t>positive</w:t>
      </w:r>
      <w:r w:rsidR="00616108">
        <w:t xml:space="preserve"> </w:t>
      </w:r>
      <w:r w:rsidRPr="00332C35">
        <w:t>for</w:t>
      </w:r>
      <w:r w:rsidR="00616108">
        <w:t xml:space="preserve"> </w:t>
      </w:r>
      <w:r w:rsidRPr="00332C35">
        <w:t>anti-MK-3415</w:t>
      </w:r>
      <w:r w:rsidR="00616108">
        <w:t xml:space="preserve"> </w:t>
      </w:r>
      <w:r w:rsidRPr="00332C35">
        <w:t>antibodies,</w:t>
      </w:r>
      <w:r w:rsidR="00616108">
        <w:t xml:space="preserve"> </w:t>
      </w:r>
      <w:r w:rsidRPr="00332C35">
        <w:t>with</w:t>
      </w:r>
      <w:r w:rsidR="00616108">
        <w:t xml:space="preserve"> </w:t>
      </w:r>
      <w:r w:rsidRPr="00332C35">
        <w:t>samples</w:t>
      </w:r>
      <w:r w:rsidR="00616108">
        <w:t xml:space="preserve"> </w:t>
      </w:r>
      <w:r w:rsidRPr="00332C35">
        <w:t>test</w:t>
      </w:r>
      <w:r w:rsidR="00616108">
        <w:t xml:space="preserve"> </w:t>
      </w:r>
      <w:r w:rsidRPr="00332C35">
        <w:t>positive</w:t>
      </w:r>
      <w:r w:rsidR="00616108">
        <w:t xml:space="preserve"> </w:t>
      </w:r>
      <w:r w:rsidRPr="00332C35">
        <w:t>for</w:t>
      </w:r>
      <w:r w:rsidR="00616108">
        <w:t xml:space="preserve"> </w:t>
      </w:r>
      <w:r w:rsidRPr="00332C35">
        <w:t>ADA</w:t>
      </w:r>
      <w:r w:rsidR="00616108">
        <w:t xml:space="preserve"> </w:t>
      </w:r>
      <w:r w:rsidRPr="00332C35">
        <w:t>at</w:t>
      </w:r>
      <w:r w:rsidR="00616108">
        <w:t xml:space="preserve"> </w:t>
      </w:r>
      <w:r w:rsidRPr="00332C35">
        <w:t>Day</w:t>
      </w:r>
      <w:r w:rsidR="00616108">
        <w:t xml:space="preserve"> </w:t>
      </w:r>
      <w:r w:rsidRPr="00332C35">
        <w:t>57</w:t>
      </w:r>
      <w:r w:rsidR="00616108">
        <w:t xml:space="preserve"> </w:t>
      </w:r>
      <w:r w:rsidRPr="00332C35">
        <w:t>and</w:t>
      </w:r>
      <w:r w:rsidR="00616108">
        <w:t xml:space="preserve"> </w:t>
      </w:r>
      <w:r w:rsidRPr="00332C35">
        <w:t>Day</w:t>
      </w:r>
      <w:r w:rsidR="00616108">
        <w:t xml:space="preserve"> </w:t>
      </w:r>
      <w:r w:rsidRPr="00332C35">
        <w:t>85</w:t>
      </w:r>
      <w:r w:rsidR="00F96EC9">
        <w:t>.</w:t>
      </w:r>
    </w:p>
    <w:p w14:paraId="0088A27E" w14:textId="77777777" w:rsidR="004A7947" w:rsidRDefault="004A7947" w:rsidP="004A7947">
      <w:pPr>
        <w:pStyle w:val="Heading6"/>
      </w:pPr>
      <w:r>
        <w:t>Safety</w:t>
      </w:r>
    </w:p>
    <w:p w14:paraId="14CE6DC1" w14:textId="327C1BE8" w:rsidR="001E39E2" w:rsidRPr="00332C35" w:rsidRDefault="00332C35" w:rsidP="00332C35">
      <w:r w:rsidRPr="00332C35">
        <w:t>See</w:t>
      </w:r>
      <w:r w:rsidR="00616108">
        <w:t xml:space="preserve"> </w:t>
      </w:r>
      <w:r w:rsidRPr="00332C35">
        <w:t>Section</w:t>
      </w:r>
      <w:r w:rsidR="00616108">
        <w:t xml:space="preserve"> </w:t>
      </w:r>
      <w:r w:rsidRPr="00332C35">
        <w:t>8.0.</w:t>
      </w:r>
      <w:r w:rsidR="00616108">
        <w:t xml:space="preserve"> </w:t>
      </w:r>
      <w:r w:rsidRPr="00332C35">
        <w:t>No</w:t>
      </w:r>
      <w:r w:rsidR="00616108">
        <w:t xml:space="preserve"> </w:t>
      </w:r>
      <w:r w:rsidRPr="00332C35">
        <w:t>safety</w:t>
      </w:r>
      <w:r w:rsidR="00616108">
        <w:t xml:space="preserve"> </w:t>
      </w:r>
      <w:r w:rsidRPr="00332C35">
        <w:t>concerns</w:t>
      </w:r>
      <w:r w:rsidR="00616108">
        <w:t xml:space="preserve"> </w:t>
      </w:r>
      <w:r w:rsidRPr="00332C35">
        <w:t>raised.</w:t>
      </w:r>
      <w:r w:rsidR="00616108">
        <w:t xml:space="preserve"> </w:t>
      </w:r>
      <w:r w:rsidRPr="00332C35">
        <w:t>The</w:t>
      </w:r>
      <w:r w:rsidR="00616108">
        <w:t xml:space="preserve"> </w:t>
      </w:r>
      <w:r w:rsidRPr="00332C35">
        <w:t>overall</w:t>
      </w:r>
      <w:r w:rsidR="00616108">
        <w:t xml:space="preserve"> </w:t>
      </w:r>
      <w:r w:rsidRPr="00332C35">
        <w:t>incidence</w:t>
      </w:r>
      <w:r w:rsidR="00616108">
        <w:t xml:space="preserve"> </w:t>
      </w:r>
      <w:r w:rsidRPr="00332C35">
        <w:t>of</w:t>
      </w:r>
      <w:r w:rsidR="00616108">
        <w:t xml:space="preserve"> </w:t>
      </w:r>
      <w:r w:rsidRPr="00332C35">
        <w:t>AEs</w:t>
      </w:r>
      <w:r w:rsidR="00616108">
        <w:t xml:space="preserve"> </w:t>
      </w:r>
      <w:r w:rsidRPr="00332C35">
        <w:t>in</w:t>
      </w:r>
      <w:r w:rsidR="00616108">
        <w:t xml:space="preserve"> </w:t>
      </w:r>
      <w:r w:rsidRPr="00332C35">
        <w:t>the</w:t>
      </w:r>
      <w:r w:rsidR="00616108">
        <w:t xml:space="preserve"> </w:t>
      </w:r>
      <w:r w:rsidRPr="00332C35">
        <w:t>MK-3415A</w:t>
      </w:r>
      <w:r w:rsidR="00616108">
        <w:t xml:space="preserve"> </w:t>
      </w:r>
      <w:r w:rsidRPr="00332C35">
        <w:t>and</w:t>
      </w:r>
      <w:r w:rsidR="00616108">
        <w:t xml:space="preserve"> </w:t>
      </w:r>
      <w:r w:rsidRPr="00332C35">
        <w:t>MK-6072</w:t>
      </w:r>
      <w:r w:rsidR="00616108">
        <w:t xml:space="preserve"> </w:t>
      </w:r>
      <w:r w:rsidR="00691260">
        <w:t>group</w:t>
      </w:r>
      <w:r w:rsidRPr="00332C35">
        <w:t>s</w:t>
      </w:r>
      <w:r w:rsidR="00616108">
        <w:t xml:space="preserve"> </w:t>
      </w:r>
      <w:r w:rsidRPr="00332C35">
        <w:t>was</w:t>
      </w:r>
      <w:r w:rsidR="00616108">
        <w:t xml:space="preserve"> </w:t>
      </w:r>
      <w:r w:rsidRPr="00332C35">
        <w:t>comparable</w:t>
      </w:r>
      <w:r w:rsidR="00616108">
        <w:t xml:space="preserve"> </w:t>
      </w:r>
      <w:r w:rsidRPr="00332C35">
        <w:t>to</w:t>
      </w:r>
      <w:r w:rsidR="00616108">
        <w:t xml:space="preserve"> </w:t>
      </w:r>
      <w:r w:rsidRPr="00332C35">
        <w:t>that</w:t>
      </w:r>
      <w:r w:rsidR="00616108">
        <w:t xml:space="preserve"> </w:t>
      </w:r>
      <w:r w:rsidRPr="00332C35">
        <w:t>of</w:t>
      </w:r>
      <w:r w:rsidR="00616108">
        <w:t xml:space="preserve"> </w:t>
      </w:r>
      <w:r w:rsidRPr="00332C35">
        <w:t>the</w:t>
      </w:r>
      <w:r w:rsidR="00616108">
        <w:t xml:space="preserve"> </w:t>
      </w:r>
      <w:r w:rsidRPr="00332C35">
        <w:t>placebo</w:t>
      </w:r>
      <w:r w:rsidR="00616108">
        <w:t xml:space="preserve"> </w:t>
      </w:r>
      <w:r w:rsidR="00691260">
        <w:t>group</w:t>
      </w:r>
      <w:r w:rsidRPr="00332C35">
        <w:t>,</w:t>
      </w:r>
      <w:r w:rsidR="00616108">
        <w:t xml:space="preserve"> </w:t>
      </w:r>
      <w:r w:rsidRPr="00332C35">
        <w:t>and</w:t>
      </w:r>
      <w:r w:rsidR="00616108">
        <w:t xml:space="preserve"> </w:t>
      </w:r>
      <w:r w:rsidRPr="00332C35">
        <w:t>a</w:t>
      </w:r>
      <w:r w:rsidR="00616108">
        <w:t xml:space="preserve"> </w:t>
      </w:r>
      <w:r w:rsidRPr="00332C35">
        <w:t>similar</w:t>
      </w:r>
      <w:r w:rsidR="00616108">
        <w:t xml:space="preserve"> </w:t>
      </w:r>
      <w:r w:rsidRPr="00332C35">
        <w:t>trend</w:t>
      </w:r>
      <w:r w:rsidR="00616108">
        <w:t xml:space="preserve"> </w:t>
      </w:r>
      <w:r w:rsidRPr="00332C35">
        <w:t>was</w:t>
      </w:r>
      <w:r w:rsidR="00616108">
        <w:t xml:space="preserve"> </w:t>
      </w:r>
      <w:r w:rsidRPr="00332C35">
        <w:t>also</w:t>
      </w:r>
      <w:r w:rsidR="00616108">
        <w:t xml:space="preserve"> </w:t>
      </w:r>
      <w:r w:rsidRPr="00332C35">
        <w:t>noted</w:t>
      </w:r>
      <w:r w:rsidR="00616108">
        <w:t xml:space="preserve"> </w:t>
      </w:r>
      <w:r w:rsidRPr="00332C35">
        <w:t>in</w:t>
      </w:r>
      <w:r w:rsidR="00616108">
        <w:t xml:space="preserve"> </w:t>
      </w:r>
      <w:r w:rsidRPr="00332C35">
        <w:t>age-</w:t>
      </w:r>
      <w:r w:rsidR="00616108">
        <w:t xml:space="preserve"> </w:t>
      </w:r>
      <w:r w:rsidRPr="00332C35">
        <w:t>and</w:t>
      </w:r>
      <w:r w:rsidR="00616108">
        <w:t xml:space="preserve"> </w:t>
      </w:r>
      <w:r w:rsidRPr="00332C35">
        <w:t>gender-based</w:t>
      </w:r>
      <w:r w:rsidR="00616108">
        <w:t xml:space="preserve"> </w:t>
      </w:r>
      <w:r w:rsidRPr="00332C35">
        <w:t>subpopulations</w:t>
      </w:r>
      <w:r w:rsidR="00616108">
        <w:t xml:space="preserve"> </w:t>
      </w:r>
      <w:r w:rsidRPr="00332C35">
        <w:t>of</w:t>
      </w:r>
      <w:r w:rsidR="00616108">
        <w:t xml:space="preserve"> </w:t>
      </w:r>
      <w:r w:rsidRPr="00332C35">
        <w:t>subjects</w:t>
      </w:r>
      <w:r w:rsidR="00616108">
        <w:t xml:space="preserve"> </w:t>
      </w:r>
      <w:r w:rsidRPr="00332C35">
        <w:t>in</w:t>
      </w:r>
      <w:r w:rsidR="00616108">
        <w:t xml:space="preserve"> </w:t>
      </w:r>
      <w:r w:rsidRPr="00332C35">
        <w:t>the</w:t>
      </w:r>
      <w:r w:rsidR="00616108">
        <w:t xml:space="preserve"> </w:t>
      </w:r>
      <w:r w:rsidRPr="00332C35">
        <w:t>placebo</w:t>
      </w:r>
      <w:r w:rsidR="00616108">
        <w:t xml:space="preserve"> </w:t>
      </w:r>
      <w:r w:rsidRPr="00332C35">
        <w:t>and</w:t>
      </w:r>
      <w:r w:rsidR="00616108">
        <w:t xml:space="preserve"> </w:t>
      </w:r>
      <w:r w:rsidRPr="00332C35">
        <w:t>active</w:t>
      </w:r>
      <w:r w:rsidR="00616108">
        <w:t xml:space="preserve"> </w:t>
      </w:r>
      <w:r w:rsidRPr="00332C35">
        <w:t>treatment</w:t>
      </w:r>
      <w:r w:rsidR="00616108">
        <w:t xml:space="preserve"> </w:t>
      </w:r>
      <w:r w:rsidR="00691260">
        <w:t>group</w:t>
      </w:r>
      <w:r w:rsidRPr="00332C35">
        <w:t>s.</w:t>
      </w:r>
      <w:r w:rsidR="00616108">
        <w:t xml:space="preserve"> </w:t>
      </w:r>
      <w:r w:rsidRPr="00332C35">
        <w:t>There</w:t>
      </w:r>
      <w:r w:rsidR="00616108">
        <w:t xml:space="preserve"> </w:t>
      </w:r>
      <w:r w:rsidRPr="00332C35">
        <w:t>was</w:t>
      </w:r>
      <w:r w:rsidR="00616108">
        <w:t xml:space="preserve"> </w:t>
      </w:r>
      <w:r w:rsidRPr="00332C35">
        <w:t>no</w:t>
      </w:r>
      <w:r w:rsidR="00616108">
        <w:t xml:space="preserve"> </w:t>
      </w:r>
      <w:r w:rsidRPr="00332C35">
        <w:t>apparent</w:t>
      </w:r>
      <w:r w:rsidR="00616108">
        <w:t xml:space="preserve"> </w:t>
      </w:r>
      <w:r w:rsidRPr="00332C35">
        <w:t>trend</w:t>
      </w:r>
      <w:r w:rsidR="00616108">
        <w:t xml:space="preserve"> </w:t>
      </w:r>
      <w:r w:rsidRPr="00332C35">
        <w:t>for</w:t>
      </w:r>
      <w:r w:rsidR="00616108">
        <w:t xml:space="preserve"> </w:t>
      </w:r>
      <w:r w:rsidRPr="00332C35">
        <w:t>a</w:t>
      </w:r>
      <w:r w:rsidR="00616108">
        <w:t xml:space="preserve"> </w:t>
      </w:r>
      <w:r w:rsidRPr="00332C35">
        <w:t>higher</w:t>
      </w:r>
      <w:r w:rsidR="00616108">
        <w:t xml:space="preserve"> </w:t>
      </w:r>
      <w:r w:rsidRPr="00332C35">
        <w:t>incidence</w:t>
      </w:r>
      <w:r w:rsidR="00616108">
        <w:t xml:space="preserve"> </w:t>
      </w:r>
      <w:r w:rsidRPr="00332C35">
        <w:t>of</w:t>
      </w:r>
      <w:r w:rsidR="00616108">
        <w:t xml:space="preserve"> </w:t>
      </w:r>
      <w:r w:rsidRPr="00332C35">
        <w:t>AEs</w:t>
      </w:r>
      <w:r w:rsidR="00616108">
        <w:t xml:space="preserve"> </w:t>
      </w:r>
      <w:r w:rsidRPr="00332C35">
        <w:t>in</w:t>
      </w:r>
      <w:r w:rsidR="00616108">
        <w:t xml:space="preserve"> </w:t>
      </w:r>
      <w:r w:rsidRPr="00332C35">
        <w:t>subjects</w:t>
      </w:r>
      <w:r w:rsidR="00616108">
        <w:t xml:space="preserve"> </w:t>
      </w:r>
      <w:r w:rsidRPr="00332C35">
        <w:t>who</w:t>
      </w:r>
      <w:r w:rsidR="00616108">
        <w:t xml:space="preserve"> </w:t>
      </w:r>
      <w:r w:rsidRPr="00332C35">
        <w:t>received</w:t>
      </w:r>
      <w:r w:rsidR="00616108">
        <w:t xml:space="preserve"> </w:t>
      </w:r>
      <w:r w:rsidRPr="00332C35">
        <w:t>a</w:t>
      </w:r>
      <w:r w:rsidR="00616108">
        <w:t xml:space="preserve"> </w:t>
      </w:r>
      <w:r w:rsidRPr="00332C35">
        <w:t>higher</w:t>
      </w:r>
      <w:r w:rsidR="00616108">
        <w:t xml:space="preserve"> </w:t>
      </w:r>
      <w:r w:rsidR="001349A8">
        <w:t>mg</w:t>
      </w:r>
      <w:r w:rsidR="00616108">
        <w:t xml:space="preserve"> </w:t>
      </w:r>
      <w:r w:rsidRPr="00332C35">
        <w:t>dose</w:t>
      </w:r>
      <w:r w:rsidR="00616108">
        <w:t xml:space="preserve"> </w:t>
      </w:r>
      <w:r w:rsidRPr="00332C35">
        <w:t>of</w:t>
      </w:r>
      <w:r w:rsidR="00616108">
        <w:t xml:space="preserve"> </w:t>
      </w:r>
      <w:r w:rsidRPr="00332C35">
        <w:t>antibody</w:t>
      </w:r>
      <w:r w:rsidR="00616108">
        <w:t xml:space="preserve"> </w:t>
      </w:r>
      <w:r w:rsidRPr="00332C35">
        <w:t>(</w:t>
      </w:r>
      <w:r w:rsidR="00F96EC9">
        <w:t>that</w:t>
      </w:r>
      <w:r w:rsidR="00616108">
        <w:t xml:space="preserve"> </w:t>
      </w:r>
      <w:r w:rsidR="00F96EC9">
        <w:t>is</w:t>
      </w:r>
      <w:r w:rsidR="00616108">
        <w:t xml:space="preserve"> </w:t>
      </w:r>
      <w:r w:rsidRPr="00332C35">
        <w:t>due</w:t>
      </w:r>
      <w:r w:rsidR="00616108">
        <w:t xml:space="preserve"> </w:t>
      </w:r>
      <w:r w:rsidRPr="00332C35">
        <w:t>to</w:t>
      </w:r>
      <w:r w:rsidR="00616108">
        <w:t xml:space="preserve"> </w:t>
      </w:r>
      <w:r w:rsidRPr="00332C35">
        <w:t>higher</w:t>
      </w:r>
      <w:r w:rsidR="00616108">
        <w:t xml:space="preserve"> </w:t>
      </w:r>
      <w:r w:rsidRPr="00332C35">
        <w:t>body</w:t>
      </w:r>
      <w:r w:rsidR="00616108">
        <w:t xml:space="preserve"> </w:t>
      </w:r>
      <w:r w:rsidRPr="00332C35">
        <w:t>weight).</w:t>
      </w:r>
      <w:r w:rsidR="00616108">
        <w:t xml:space="preserve"> </w:t>
      </w:r>
      <w:r w:rsidRPr="00332C35">
        <w:t>The</w:t>
      </w:r>
      <w:r w:rsidR="00616108">
        <w:t xml:space="preserve"> </w:t>
      </w:r>
      <w:r w:rsidRPr="00332C35">
        <w:t>incidence</w:t>
      </w:r>
      <w:r w:rsidR="00616108">
        <w:t xml:space="preserve"> </w:t>
      </w:r>
      <w:r w:rsidRPr="00332C35">
        <w:t>of</w:t>
      </w:r>
      <w:r w:rsidR="00616108">
        <w:t xml:space="preserve"> </w:t>
      </w:r>
      <w:r w:rsidR="004A7947">
        <w:t>treatment</w:t>
      </w:r>
      <w:r w:rsidR="00616108">
        <w:t xml:space="preserve"> </w:t>
      </w:r>
      <w:r w:rsidR="004A7947">
        <w:t>related</w:t>
      </w:r>
      <w:r w:rsidR="00616108">
        <w:t xml:space="preserve"> </w:t>
      </w:r>
      <w:r w:rsidRPr="00332C35">
        <w:t>SAEs</w:t>
      </w:r>
      <w:r w:rsidR="00616108">
        <w:t xml:space="preserve"> </w:t>
      </w:r>
      <w:r w:rsidRPr="00332C35">
        <w:t>was</w:t>
      </w:r>
      <w:r w:rsidR="00616108">
        <w:t xml:space="preserve"> </w:t>
      </w:r>
      <w:r w:rsidRPr="00332C35">
        <w:t>rare</w:t>
      </w:r>
      <w:r w:rsidR="00616108">
        <w:t xml:space="preserve"> </w:t>
      </w:r>
      <w:r w:rsidRPr="00332C35">
        <w:t>(4</w:t>
      </w:r>
      <w:r w:rsidR="00616108">
        <w:t xml:space="preserve"> </w:t>
      </w:r>
      <w:r w:rsidRPr="00332C35">
        <w:t>in</w:t>
      </w:r>
      <w:r w:rsidR="00616108">
        <w:t xml:space="preserve"> </w:t>
      </w:r>
      <w:r w:rsidRPr="00332C35">
        <w:t>the</w:t>
      </w:r>
      <w:r w:rsidR="00616108">
        <w:t xml:space="preserve"> </w:t>
      </w:r>
      <w:r w:rsidRPr="00332C35">
        <w:t>MK-3415A</w:t>
      </w:r>
      <w:r w:rsidR="00616108">
        <w:t xml:space="preserve"> </w:t>
      </w:r>
      <w:r w:rsidRPr="00332C35">
        <w:t>and</w:t>
      </w:r>
      <w:r w:rsidR="00616108">
        <w:t xml:space="preserve"> </w:t>
      </w:r>
      <w:r w:rsidRPr="00332C35">
        <w:t>1</w:t>
      </w:r>
      <w:r w:rsidR="00616108">
        <w:t xml:space="preserve"> </w:t>
      </w:r>
      <w:r w:rsidRPr="00332C35">
        <w:t>in</w:t>
      </w:r>
      <w:r w:rsidR="00616108">
        <w:t xml:space="preserve"> </w:t>
      </w:r>
      <w:r w:rsidRPr="00332C35">
        <w:t>the</w:t>
      </w:r>
      <w:r w:rsidR="00616108">
        <w:t xml:space="preserve"> </w:t>
      </w:r>
      <w:r w:rsidRPr="00332C35">
        <w:t>placebo</w:t>
      </w:r>
      <w:r w:rsidR="00616108">
        <w:t xml:space="preserve"> </w:t>
      </w:r>
      <w:r w:rsidR="00691260">
        <w:t>group</w:t>
      </w:r>
      <w:r w:rsidRPr="00332C35">
        <w:t>s)</w:t>
      </w:r>
      <w:r w:rsidR="004A7947">
        <w:t>.</w:t>
      </w:r>
    </w:p>
    <w:p w14:paraId="4E553E82" w14:textId="7243D1AF" w:rsidR="00332C35" w:rsidRPr="00332C35" w:rsidRDefault="004A7947" w:rsidP="00332C35">
      <w:pPr>
        <w:pStyle w:val="Heading5"/>
      </w:pPr>
      <w:r>
        <w:t>Evaluator</w:t>
      </w:r>
      <w:r w:rsidR="00616108">
        <w:t xml:space="preserve"> </w:t>
      </w:r>
      <w:r>
        <w:t>commentary</w:t>
      </w:r>
    </w:p>
    <w:p w14:paraId="374BEBD0" w14:textId="4B9260A8" w:rsidR="00332C35" w:rsidRPr="00332C35" w:rsidRDefault="00332C35" w:rsidP="00332C35">
      <w:r w:rsidRPr="00332C35">
        <w:t>The</w:t>
      </w:r>
      <w:r w:rsidR="00616108">
        <w:t xml:space="preserve"> </w:t>
      </w:r>
      <w:r w:rsidRPr="00332C35">
        <w:t>results</w:t>
      </w:r>
      <w:r w:rsidR="00616108">
        <w:t xml:space="preserve"> </w:t>
      </w:r>
      <w:r w:rsidRPr="00332C35">
        <w:t>of</w:t>
      </w:r>
      <w:r w:rsidR="00616108">
        <w:t xml:space="preserve"> </w:t>
      </w:r>
      <w:r w:rsidRPr="00332C35">
        <w:t>P002</w:t>
      </w:r>
      <w:r w:rsidR="00616108">
        <w:t xml:space="preserve"> </w:t>
      </w:r>
      <w:r w:rsidRPr="00332C35">
        <w:t>sup</w:t>
      </w:r>
      <w:r w:rsidR="004A7947">
        <w:t>port</w:t>
      </w:r>
      <w:r w:rsidR="00616108">
        <w:t xml:space="preserve"> </w:t>
      </w:r>
      <w:r w:rsidR="004A7947">
        <w:t>the</w:t>
      </w:r>
      <w:r w:rsidR="00616108">
        <w:t xml:space="preserve"> </w:t>
      </w:r>
      <w:r w:rsidR="004A7947">
        <w:t>following</w:t>
      </w:r>
      <w:r w:rsidR="00616108">
        <w:t xml:space="preserve"> </w:t>
      </w:r>
      <w:r w:rsidR="004A7947">
        <w:t>conclusions:</w:t>
      </w:r>
    </w:p>
    <w:p w14:paraId="76A25FFA" w14:textId="555DA7EF" w:rsidR="00F96EC9" w:rsidRDefault="00332C35" w:rsidP="00332C35">
      <w:pPr>
        <w:pStyle w:val="ListBullet"/>
      </w:pPr>
      <w:r w:rsidRPr="00332C35">
        <w:t>In</w:t>
      </w:r>
      <w:r w:rsidR="00616108">
        <w:t xml:space="preserve"> </w:t>
      </w:r>
      <w:r w:rsidRPr="00332C35">
        <w:t>subjects</w:t>
      </w:r>
      <w:r w:rsidR="00616108">
        <w:t xml:space="preserve"> </w:t>
      </w:r>
      <w:r w:rsidRPr="00332C35">
        <w:t>receiving</w:t>
      </w:r>
      <w:r w:rsidR="00616108">
        <w:t xml:space="preserve"> </w:t>
      </w:r>
      <w:r w:rsidRPr="00332C35">
        <w:t>standard</w:t>
      </w:r>
      <w:r w:rsidR="00616108">
        <w:t xml:space="preserve"> </w:t>
      </w:r>
      <w:r w:rsidRPr="00332C35">
        <w:t>of</w:t>
      </w:r>
      <w:r w:rsidR="00616108">
        <w:t xml:space="preserve"> </w:t>
      </w:r>
      <w:r w:rsidRPr="00332C35">
        <w:t>care</w:t>
      </w:r>
      <w:r w:rsidR="00616108">
        <w:t xml:space="preserve"> </w:t>
      </w:r>
      <w:r w:rsidRPr="00332C35">
        <w:t>antibiotics</w:t>
      </w:r>
      <w:r w:rsidR="00616108">
        <w:t xml:space="preserve"> </w:t>
      </w:r>
      <w:r w:rsidRPr="00332C35">
        <w:t>for</w:t>
      </w:r>
      <w:r w:rsidR="00616108">
        <w:t xml:space="preserve"> </w:t>
      </w:r>
      <w:r w:rsidRPr="00332C35">
        <w:t>CDI,</w:t>
      </w:r>
      <w:r w:rsidR="00616108">
        <w:t xml:space="preserve"> </w:t>
      </w:r>
      <w:r w:rsidRPr="00332C35">
        <w:t>treatment</w:t>
      </w:r>
      <w:r w:rsidR="00616108">
        <w:t xml:space="preserve"> </w:t>
      </w:r>
      <w:r w:rsidRPr="00332C35">
        <w:t>with</w:t>
      </w:r>
      <w:r w:rsidR="00616108">
        <w:t xml:space="preserve"> </w:t>
      </w:r>
      <w:r w:rsidRPr="00332C35">
        <w:t>MK-6072</w:t>
      </w:r>
      <w:r w:rsidR="00616108">
        <w:t xml:space="preserve"> </w:t>
      </w:r>
      <w:r w:rsidRPr="00332C35">
        <w:t>is</w:t>
      </w:r>
      <w:r w:rsidR="00616108">
        <w:t xml:space="preserve"> </w:t>
      </w:r>
      <w:r w:rsidRPr="00332C35">
        <w:t>superior</w:t>
      </w:r>
      <w:r w:rsidR="00616108">
        <w:t xml:space="preserve"> </w:t>
      </w:r>
      <w:r w:rsidRPr="00332C35">
        <w:t>to</w:t>
      </w:r>
      <w:r w:rsidR="00616108">
        <w:t xml:space="preserve"> </w:t>
      </w:r>
      <w:r w:rsidRPr="00332C35">
        <w:t>placebo</w:t>
      </w:r>
      <w:r w:rsidR="00616108">
        <w:t xml:space="preserve"> </w:t>
      </w:r>
      <w:r w:rsidRPr="00332C35">
        <w:t>in</w:t>
      </w:r>
      <w:r w:rsidR="00616108">
        <w:t xml:space="preserve"> </w:t>
      </w:r>
      <w:r w:rsidRPr="00332C35">
        <w:t>prevention</w:t>
      </w:r>
      <w:r w:rsidR="00616108">
        <w:t xml:space="preserve"> </w:t>
      </w:r>
      <w:r w:rsidRPr="00332C35">
        <w:t>of</w:t>
      </w:r>
      <w:r w:rsidR="00616108">
        <w:t xml:space="preserve"> </w:t>
      </w:r>
      <w:r w:rsidRPr="00332C35">
        <w:t>CDI</w:t>
      </w:r>
      <w:r w:rsidR="00616108">
        <w:t xml:space="preserve"> </w:t>
      </w:r>
      <w:r w:rsidRPr="00332C35">
        <w:t>recurrence</w:t>
      </w:r>
      <w:r w:rsidR="00616108">
        <w:t xml:space="preserve"> </w:t>
      </w:r>
      <w:r w:rsidRPr="00332C35">
        <w:t>(primar</w:t>
      </w:r>
      <w:r w:rsidR="004A7947">
        <w:t>y</w:t>
      </w:r>
      <w:r w:rsidR="00616108">
        <w:t xml:space="preserve"> </w:t>
      </w:r>
      <w:r w:rsidR="004A7947">
        <w:t>endpoint)</w:t>
      </w:r>
      <w:r w:rsidR="00616108">
        <w:t xml:space="preserve"> </w:t>
      </w:r>
      <w:r w:rsidR="004A7947">
        <w:t>over</w:t>
      </w:r>
      <w:r w:rsidR="00616108">
        <w:t xml:space="preserve"> </w:t>
      </w:r>
      <w:r w:rsidR="004A7947">
        <w:t>a</w:t>
      </w:r>
      <w:r w:rsidR="00616108">
        <w:t xml:space="preserve"> </w:t>
      </w:r>
      <w:r w:rsidR="004A7947">
        <w:t>period</w:t>
      </w:r>
      <w:r w:rsidR="00616108">
        <w:t xml:space="preserve"> </w:t>
      </w:r>
      <w:r w:rsidR="004A7947">
        <w:t>of</w:t>
      </w:r>
      <w:r w:rsidR="00616108">
        <w:t xml:space="preserve"> </w:t>
      </w:r>
      <w:r w:rsidR="004A7947">
        <w:t>12</w:t>
      </w:r>
      <w:r w:rsidR="00616108">
        <w:t xml:space="preserve"> </w:t>
      </w:r>
      <w:r w:rsidR="001349A8">
        <w:t>weeks</w:t>
      </w:r>
      <w:r w:rsidR="00F96EC9">
        <w:t>.</w:t>
      </w:r>
    </w:p>
    <w:p w14:paraId="4E48FCB8" w14:textId="5F6C5BCE" w:rsidR="00F96EC9" w:rsidRDefault="00332C35" w:rsidP="00332C35">
      <w:pPr>
        <w:pStyle w:val="ListBullet"/>
      </w:pPr>
      <w:r w:rsidRPr="00332C35">
        <w:t>MK-6072</w:t>
      </w:r>
      <w:r w:rsidR="00616108">
        <w:t xml:space="preserve"> </w:t>
      </w:r>
      <w:r w:rsidRPr="00332C35">
        <w:t>was</w:t>
      </w:r>
      <w:r w:rsidR="00616108">
        <w:t xml:space="preserve"> </w:t>
      </w:r>
      <w:r w:rsidRPr="00332C35">
        <w:t>efficacious</w:t>
      </w:r>
      <w:r w:rsidR="00616108">
        <w:t xml:space="preserve"> </w:t>
      </w:r>
      <w:r w:rsidRPr="00332C35">
        <w:t>in</w:t>
      </w:r>
      <w:r w:rsidR="00616108">
        <w:t xml:space="preserve"> </w:t>
      </w:r>
      <w:r w:rsidRPr="00332C35">
        <w:t>the</w:t>
      </w:r>
      <w:r w:rsidR="00616108">
        <w:t xml:space="preserve"> </w:t>
      </w:r>
      <w:r w:rsidRPr="00332C35">
        <w:t>trial</w:t>
      </w:r>
      <w:r w:rsidR="00616108">
        <w:t xml:space="preserve"> </w:t>
      </w:r>
      <w:r w:rsidRPr="00332C35">
        <w:t>population</w:t>
      </w:r>
      <w:r w:rsidR="00616108">
        <w:t xml:space="preserve"> </w:t>
      </w:r>
      <w:r w:rsidRPr="00332C35">
        <w:t>overall,</w:t>
      </w:r>
      <w:r w:rsidR="00616108">
        <w:t xml:space="preserve"> </w:t>
      </w:r>
      <w:r w:rsidRPr="00332C35">
        <w:t>as</w:t>
      </w:r>
      <w:r w:rsidR="00616108">
        <w:t xml:space="preserve"> </w:t>
      </w:r>
      <w:r w:rsidRPr="00332C35">
        <w:t>well</w:t>
      </w:r>
      <w:r w:rsidR="00616108">
        <w:t xml:space="preserve"> </w:t>
      </w:r>
      <w:r w:rsidRPr="00332C35">
        <w:t>as,</w:t>
      </w:r>
      <w:r w:rsidR="00616108">
        <w:t xml:space="preserve"> </w:t>
      </w:r>
      <w:r w:rsidRPr="00332C35">
        <w:t>in</w:t>
      </w:r>
      <w:r w:rsidR="00616108">
        <w:t xml:space="preserve"> </w:t>
      </w:r>
      <w:r w:rsidRPr="00332C35">
        <w:t>all</w:t>
      </w:r>
      <w:r w:rsidR="00616108">
        <w:t xml:space="preserve"> </w:t>
      </w:r>
      <w:r w:rsidRPr="00332C35">
        <w:t>sub</w:t>
      </w:r>
      <w:r w:rsidR="00691260">
        <w:t>group</w:t>
      </w:r>
      <w:r w:rsidRPr="00332C35">
        <w:t>s</w:t>
      </w:r>
      <w:r w:rsidR="00616108">
        <w:t xml:space="preserve"> </w:t>
      </w:r>
      <w:r w:rsidRPr="00332C35">
        <w:t>of</w:t>
      </w:r>
      <w:r w:rsidR="00616108">
        <w:t xml:space="preserve"> </w:t>
      </w:r>
      <w:r w:rsidRPr="00332C35">
        <w:t>subjects</w:t>
      </w:r>
      <w:r w:rsidR="00616108">
        <w:t xml:space="preserve"> </w:t>
      </w:r>
      <w:r w:rsidRPr="00332C35">
        <w:t>that</w:t>
      </w:r>
      <w:r w:rsidR="00616108">
        <w:t xml:space="preserve"> </w:t>
      </w:r>
      <w:r w:rsidRPr="00332C35">
        <w:t>are</w:t>
      </w:r>
      <w:r w:rsidR="00616108">
        <w:t xml:space="preserve"> </w:t>
      </w:r>
      <w:r w:rsidRPr="00332C35">
        <w:t>considered</w:t>
      </w:r>
      <w:r w:rsidR="00616108">
        <w:t xml:space="preserve"> </w:t>
      </w:r>
      <w:r w:rsidRPr="00332C35">
        <w:t>at</w:t>
      </w:r>
      <w:r w:rsidR="00616108">
        <w:t xml:space="preserve"> </w:t>
      </w:r>
      <w:r w:rsidRPr="00332C35">
        <w:t>high</w:t>
      </w:r>
      <w:r w:rsidR="00616108">
        <w:t xml:space="preserve"> </w:t>
      </w:r>
      <w:r w:rsidRPr="00332C35">
        <w:t>risk</w:t>
      </w:r>
      <w:r w:rsidR="00616108">
        <w:t xml:space="preserve"> </w:t>
      </w:r>
      <w:r w:rsidRPr="00332C35">
        <w:t>for</w:t>
      </w:r>
      <w:r w:rsidR="00616108">
        <w:t xml:space="preserve"> </w:t>
      </w:r>
      <w:r w:rsidRPr="00332C35">
        <w:t>CDI</w:t>
      </w:r>
      <w:r w:rsidR="00616108">
        <w:t xml:space="preserve"> </w:t>
      </w:r>
      <w:r w:rsidRPr="00332C35">
        <w:t>recurrence</w:t>
      </w:r>
      <w:r w:rsidR="00616108">
        <w:t xml:space="preserve"> </w:t>
      </w:r>
      <w:r w:rsidRPr="00332C35">
        <w:t>and/or</w:t>
      </w:r>
      <w:r w:rsidR="00616108">
        <w:t xml:space="preserve"> </w:t>
      </w:r>
      <w:r w:rsidRPr="00332C35">
        <w:t>CDI-related</w:t>
      </w:r>
      <w:r w:rsidR="00616108">
        <w:t xml:space="preserve"> </w:t>
      </w:r>
      <w:r w:rsidRPr="00332C35">
        <w:t>adverse</w:t>
      </w:r>
      <w:r w:rsidR="00616108">
        <w:t xml:space="preserve"> </w:t>
      </w:r>
      <w:r w:rsidRPr="00332C35">
        <w:t>outcomes</w:t>
      </w:r>
      <w:r w:rsidR="00F96EC9">
        <w:t>.</w:t>
      </w:r>
    </w:p>
    <w:p w14:paraId="61140545" w14:textId="57581742" w:rsidR="00F96EC9" w:rsidRDefault="00332C35" w:rsidP="00332C35">
      <w:pPr>
        <w:pStyle w:val="ListBullet"/>
      </w:pPr>
      <w:r w:rsidRPr="00332C35">
        <w:t>MK-6072</w:t>
      </w:r>
      <w:r w:rsidR="00616108">
        <w:t xml:space="preserve"> </w:t>
      </w:r>
      <w:r w:rsidRPr="00332C35">
        <w:t>is</w:t>
      </w:r>
      <w:r w:rsidR="00616108">
        <w:t xml:space="preserve"> </w:t>
      </w:r>
      <w:r w:rsidRPr="00332C35">
        <w:t>superior</w:t>
      </w:r>
      <w:r w:rsidR="00616108">
        <w:t xml:space="preserve"> </w:t>
      </w:r>
      <w:r w:rsidRPr="00332C35">
        <w:t>to</w:t>
      </w:r>
      <w:r w:rsidR="00616108">
        <w:t xml:space="preserve"> </w:t>
      </w:r>
      <w:r w:rsidRPr="00332C35">
        <w:t>placebo</w:t>
      </w:r>
      <w:r w:rsidR="00616108">
        <w:t xml:space="preserve"> </w:t>
      </w:r>
      <w:r w:rsidRPr="00332C35">
        <w:t>with</w:t>
      </w:r>
      <w:r w:rsidR="00616108">
        <w:t xml:space="preserve"> </w:t>
      </w:r>
      <w:r w:rsidRPr="00332C35">
        <w:t>respect</w:t>
      </w:r>
      <w:r w:rsidR="00616108">
        <w:t xml:space="preserve"> </w:t>
      </w:r>
      <w:r w:rsidRPr="00332C35">
        <w:t>to</w:t>
      </w:r>
      <w:r w:rsidR="00616108">
        <w:t xml:space="preserve"> </w:t>
      </w:r>
      <w:r w:rsidRPr="00332C35">
        <w:t>the</w:t>
      </w:r>
      <w:r w:rsidR="00616108">
        <w:t xml:space="preserve"> </w:t>
      </w:r>
      <w:r w:rsidRPr="00332C35">
        <w:t>secondary</w:t>
      </w:r>
      <w:r w:rsidR="00616108">
        <w:t xml:space="preserve"> </w:t>
      </w:r>
      <w:r w:rsidRPr="00332C35">
        <w:t>endpoint</w:t>
      </w:r>
      <w:r w:rsidR="00616108">
        <w:t xml:space="preserve"> </w:t>
      </w:r>
      <w:r w:rsidRPr="00332C35">
        <w:t>of</w:t>
      </w:r>
      <w:r w:rsidR="00616108">
        <w:t xml:space="preserve"> </w:t>
      </w:r>
      <w:r w:rsidRPr="00332C35">
        <w:t>global</w:t>
      </w:r>
      <w:r w:rsidR="00616108">
        <w:t xml:space="preserve"> </w:t>
      </w:r>
      <w:r w:rsidRPr="00332C35">
        <w:t>cure</w:t>
      </w:r>
      <w:r w:rsidR="00F96EC9">
        <w:t>.</w:t>
      </w:r>
    </w:p>
    <w:p w14:paraId="581B0D85" w14:textId="698739A7" w:rsidR="00F96EC9" w:rsidRDefault="00332C35" w:rsidP="00332C35">
      <w:pPr>
        <w:pStyle w:val="ListBullet"/>
      </w:pPr>
      <w:r w:rsidRPr="00332C35">
        <w:t>MK-6072</w:t>
      </w:r>
      <w:r w:rsidR="00616108">
        <w:t xml:space="preserve"> </w:t>
      </w:r>
      <w:r w:rsidRPr="00332C35">
        <w:t>was</w:t>
      </w:r>
      <w:r w:rsidR="00616108">
        <w:t xml:space="preserve"> </w:t>
      </w:r>
      <w:r w:rsidRPr="00332C35">
        <w:t>well</w:t>
      </w:r>
      <w:r w:rsidR="00616108">
        <w:t xml:space="preserve"> </w:t>
      </w:r>
      <w:r w:rsidRPr="00332C35">
        <w:t>tolerated</w:t>
      </w:r>
      <w:r w:rsidR="00616108">
        <w:t xml:space="preserve"> </w:t>
      </w:r>
      <w:r w:rsidRPr="00332C35">
        <w:t>and</w:t>
      </w:r>
      <w:r w:rsidR="00616108">
        <w:t xml:space="preserve"> </w:t>
      </w:r>
      <w:r w:rsidRPr="00332C35">
        <w:t>had</w:t>
      </w:r>
      <w:r w:rsidR="00616108">
        <w:t xml:space="preserve"> </w:t>
      </w:r>
      <w:r w:rsidRPr="00332C35">
        <w:t>a</w:t>
      </w:r>
      <w:r w:rsidR="00616108">
        <w:t xml:space="preserve"> </w:t>
      </w:r>
      <w:r w:rsidRPr="00332C35">
        <w:t>safety</w:t>
      </w:r>
      <w:r w:rsidR="00616108">
        <w:t xml:space="preserve"> </w:t>
      </w:r>
      <w:r w:rsidRPr="00332C35">
        <w:t>profile</w:t>
      </w:r>
      <w:r w:rsidR="00616108">
        <w:t xml:space="preserve"> </w:t>
      </w:r>
      <w:r w:rsidRPr="00332C35">
        <w:t>which</w:t>
      </w:r>
      <w:r w:rsidR="00616108">
        <w:t xml:space="preserve"> </w:t>
      </w:r>
      <w:r w:rsidRPr="00332C35">
        <w:t>was</w:t>
      </w:r>
      <w:r w:rsidR="00616108">
        <w:t xml:space="preserve"> </w:t>
      </w:r>
      <w:r w:rsidRPr="00332C35">
        <w:t>generally</w:t>
      </w:r>
      <w:r w:rsidR="00616108">
        <w:t xml:space="preserve"> </w:t>
      </w:r>
      <w:r w:rsidRPr="00332C35">
        <w:t>similar</w:t>
      </w:r>
      <w:r w:rsidR="00616108">
        <w:t xml:space="preserve"> </w:t>
      </w:r>
      <w:r w:rsidRPr="00332C35">
        <w:t>to</w:t>
      </w:r>
      <w:r w:rsidR="00616108">
        <w:t xml:space="preserve"> </w:t>
      </w:r>
      <w:r w:rsidRPr="00332C35">
        <w:t>placebo</w:t>
      </w:r>
      <w:r w:rsidR="00F96EC9">
        <w:t>.</w:t>
      </w:r>
    </w:p>
    <w:p w14:paraId="20E27EE9" w14:textId="18B71C5C" w:rsidR="00F96EC9" w:rsidRDefault="00332C35" w:rsidP="00332C35">
      <w:pPr>
        <w:pStyle w:val="ListBullet"/>
      </w:pPr>
      <w:r w:rsidRPr="00332C35">
        <w:t>Anti-MK-6072</w:t>
      </w:r>
      <w:r w:rsidR="00616108">
        <w:t xml:space="preserve"> </w:t>
      </w:r>
      <w:r w:rsidRPr="00332C35">
        <w:t>antibodies</w:t>
      </w:r>
      <w:r w:rsidR="00616108">
        <w:t xml:space="preserve"> </w:t>
      </w:r>
      <w:r w:rsidRPr="00332C35">
        <w:t>were</w:t>
      </w:r>
      <w:r w:rsidR="00616108">
        <w:t xml:space="preserve"> </w:t>
      </w:r>
      <w:r w:rsidRPr="00332C35">
        <w:t>not</w:t>
      </w:r>
      <w:r w:rsidR="00616108">
        <w:t xml:space="preserve"> </w:t>
      </w:r>
      <w:r w:rsidRPr="00332C35">
        <w:t>found</w:t>
      </w:r>
      <w:r w:rsidR="00616108">
        <w:t xml:space="preserve"> </w:t>
      </w:r>
      <w:r w:rsidRPr="00332C35">
        <w:t>in</w:t>
      </w:r>
      <w:r w:rsidR="00616108">
        <w:t xml:space="preserve"> </w:t>
      </w:r>
      <w:r w:rsidR="00747782" w:rsidRPr="00332C35">
        <w:t>post-baseline</w:t>
      </w:r>
      <w:r w:rsidR="00616108">
        <w:t xml:space="preserve"> </w:t>
      </w:r>
      <w:r w:rsidRPr="00332C35">
        <w:t>serum</w:t>
      </w:r>
      <w:r w:rsidR="00616108">
        <w:t xml:space="preserve"> </w:t>
      </w:r>
      <w:r w:rsidRPr="00332C35">
        <w:t>samples</w:t>
      </w:r>
      <w:r w:rsidR="00616108">
        <w:t xml:space="preserve"> </w:t>
      </w:r>
      <w:r w:rsidRPr="00332C35">
        <w:t>for</w:t>
      </w:r>
      <w:r w:rsidR="00616108">
        <w:t xml:space="preserve"> </w:t>
      </w:r>
      <w:r w:rsidRPr="00332C35">
        <w:t>any</w:t>
      </w:r>
      <w:r w:rsidR="00616108">
        <w:t xml:space="preserve"> </w:t>
      </w:r>
      <w:r w:rsidRPr="00332C35">
        <w:t>subjects</w:t>
      </w:r>
      <w:r w:rsidR="00616108">
        <w:t xml:space="preserve"> </w:t>
      </w:r>
      <w:r w:rsidRPr="00332C35">
        <w:t>following</w:t>
      </w:r>
      <w:r w:rsidR="00616108">
        <w:t xml:space="preserve"> </w:t>
      </w:r>
      <w:r w:rsidRPr="00332C35">
        <w:t>treatment</w:t>
      </w:r>
      <w:r w:rsidR="00616108">
        <w:t xml:space="preserve"> </w:t>
      </w:r>
      <w:r w:rsidRPr="00332C35">
        <w:t>with</w:t>
      </w:r>
      <w:r w:rsidR="00616108">
        <w:t xml:space="preserve"> </w:t>
      </w:r>
      <w:r w:rsidRPr="00332C35">
        <w:t>either</w:t>
      </w:r>
      <w:r w:rsidR="00616108">
        <w:t xml:space="preserve"> </w:t>
      </w:r>
      <w:r w:rsidRPr="00332C35">
        <w:t>MK-3415A</w:t>
      </w:r>
      <w:r w:rsidR="00616108">
        <w:t xml:space="preserve"> </w:t>
      </w:r>
      <w:r w:rsidRPr="00332C35">
        <w:t>or</w:t>
      </w:r>
      <w:r w:rsidR="00616108">
        <w:t xml:space="preserve"> </w:t>
      </w:r>
      <w:r w:rsidRPr="00332C35">
        <w:t>MK-6072</w:t>
      </w:r>
      <w:r w:rsidR="00F96EC9">
        <w:t>.</w:t>
      </w:r>
    </w:p>
    <w:p w14:paraId="2C2B7116" w14:textId="2207B2F9" w:rsidR="00F96EC9" w:rsidRDefault="00332C35" w:rsidP="00332C35">
      <w:pPr>
        <w:pStyle w:val="ListBullet"/>
      </w:pPr>
      <w:r w:rsidRPr="00332C35">
        <w:t>Overall,</w:t>
      </w:r>
      <w:r w:rsidR="00616108">
        <w:t xml:space="preserve"> </w:t>
      </w:r>
      <w:r w:rsidRPr="00332C35">
        <w:t>MK-6072</w:t>
      </w:r>
      <w:r w:rsidR="00616108">
        <w:t xml:space="preserve"> </w:t>
      </w:r>
      <w:r w:rsidRPr="00332C35">
        <w:t>has</w:t>
      </w:r>
      <w:r w:rsidR="00616108">
        <w:t xml:space="preserve"> </w:t>
      </w:r>
      <w:r w:rsidRPr="00332C35">
        <w:t>a</w:t>
      </w:r>
      <w:r w:rsidR="00616108">
        <w:t xml:space="preserve"> </w:t>
      </w:r>
      <w:r w:rsidRPr="00332C35">
        <w:t>favourable</w:t>
      </w:r>
      <w:r w:rsidR="00616108">
        <w:t xml:space="preserve"> </w:t>
      </w:r>
      <w:r w:rsidRPr="00332C35">
        <w:t>benefit/risk</w:t>
      </w:r>
      <w:r w:rsidR="00616108">
        <w:t xml:space="preserve"> </w:t>
      </w:r>
      <w:r w:rsidRPr="00332C35">
        <w:t>profile.</w:t>
      </w:r>
      <w:r w:rsidR="00616108">
        <w:t xml:space="preserve"> </w:t>
      </w:r>
      <w:r w:rsidRPr="00332C35">
        <w:t>There</w:t>
      </w:r>
      <w:r w:rsidR="00616108">
        <w:t xml:space="preserve"> </w:t>
      </w:r>
      <w:r w:rsidRPr="00332C35">
        <w:t>was</w:t>
      </w:r>
      <w:r w:rsidR="00616108">
        <w:t xml:space="preserve"> </w:t>
      </w:r>
      <w:r w:rsidRPr="00332C35">
        <w:t>no</w:t>
      </w:r>
      <w:r w:rsidR="00616108">
        <w:t xml:space="preserve"> </w:t>
      </w:r>
      <w:r w:rsidRPr="00332C35">
        <w:t>advantage</w:t>
      </w:r>
      <w:r w:rsidR="00616108">
        <w:t xml:space="preserve"> </w:t>
      </w:r>
      <w:r w:rsidRPr="00332C35">
        <w:t>of</w:t>
      </w:r>
      <w:r w:rsidR="00616108">
        <w:t xml:space="preserve"> </w:t>
      </w:r>
      <w:r w:rsidRPr="00332C35">
        <w:t>MK-3415A</w:t>
      </w:r>
      <w:r w:rsidR="00616108">
        <w:t xml:space="preserve"> </w:t>
      </w:r>
      <w:r w:rsidRPr="00332C35">
        <w:t>over</w:t>
      </w:r>
      <w:r w:rsidR="00616108">
        <w:t xml:space="preserve"> </w:t>
      </w:r>
      <w:r w:rsidRPr="00332C35">
        <w:t>MK-6072</w:t>
      </w:r>
      <w:r w:rsidR="00616108">
        <w:t xml:space="preserve"> </w:t>
      </w:r>
      <w:r w:rsidRPr="00332C35">
        <w:t>in</w:t>
      </w:r>
      <w:r w:rsidR="00616108">
        <w:t xml:space="preserve"> </w:t>
      </w:r>
      <w:r w:rsidRPr="00332C35">
        <w:t>the</w:t>
      </w:r>
      <w:r w:rsidR="00616108">
        <w:t xml:space="preserve"> </w:t>
      </w:r>
      <w:r w:rsidRPr="00332C35">
        <w:t>overall</w:t>
      </w:r>
      <w:r w:rsidR="00616108">
        <w:t xml:space="preserve"> </w:t>
      </w:r>
      <w:r w:rsidRPr="00332C35">
        <w:t>PN002</w:t>
      </w:r>
      <w:r w:rsidR="00616108">
        <w:t xml:space="preserve"> </w:t>
      </w:r>
      <w:r w:rsidRPr="00332C35">
        <w:t>population</w:t>
      </w:r>
      <w:r w:rsidR="00616108">
        <w:t xml:space="preserve"> </w:t>
      </w:r>
      <w:r w:rsidRPr="00332C35">
        <w:t>with</w:t>
      </w:r>
      <w:r w:rsidR="00616108">
        <w:t xml:space="preserve"> </w:t>
      </w:r>
      <w:r w:rsidRPr="00332C35">
        <w:t>respect</w:t>
      </w:r>
      <w:r w:rsidR="00616108">
        <w:t xml:space="preserve"> </w:t>
      </w:r>
      <w:r w:rsidRPr="00332C35">
        <w:t>to</w:t>
      </w:r>
      <w:r w:rsidR="00616108">
        <w:t xml:space="preserve"> </w:t>
      </w:r>
      <w:r w:rsidRPr="00332C35">
        <w:t>efficacy</w:t>
      </w:r>
      <w:r w:rsidR="00616108">
        <w:t xml:space="preserve"> </w:t>
      </w:r>
      <w:r w:rsidRPr="00332C35">
        <w:t>or</w:t>
      </w:r>
      <w:r w:rsidR="00616108">
        <w:t xml:space="preserve"> </w:t>
      </w:r>
      <w:r w:rsidRPr="00332C35">
        <w:t>safety.</w:t>
      </w:r>
      <w:r w:rsidR="00616108">
        <w:t xml:space="preserve"> </w:t>
      </w:r>
      <w:r w:rsidRPr="00332C35">
        <w:t>The</w:t>
      </w:r>
      <w:r w:rsidR="00616108">
        <w:t xml:space="preserve"> </w:t>
      </w:r>
      <w:r w:rsidRPr="00332C35">
        <w:t>results</w:t>
      </w:r>
      <w:r w:rsidR="00616108">
        <w:t xml:space="preserve"> </w:t>
      </w:r>
      <w:r w:rsidRPr="00332C35">
        <w:t>support</w:t>
      </w:r>
      <w:r w:rsidR="00616108">
        <w:t xml:space="preserve"> </w:t>
      </w:r>
      <w:r w:rsidRPr="00332C35">
        <w:t>selection</w:t>
      </w:r>
      <w:r w:rsidR="00616108">
        <w:t xml:space="preserve"> </w:t>
      </w:r>
      <w:r w:rsidRPr="00332C35">
        <w:t>of</w:t>
      </w:r>
      <w:r w:rsidR="00616108">
        <w:t xml:space="preserve"> </w:t>
      </w:r>
      <w:r w:rsidRPr="00332C35">
        <w:t>MK-6072</w:t>
      </w:r>
      <w:r w:rsidR="00616108">
        <w:t xml:space="preserve"> </w:t>
      </w:r>
      <w:r w:rsidRPr="00332C35">
        <w:t>for</w:t>
      </w:r>
      <w:r w:rsidR="00616108">
        <w:t xml:space="preserve"> </w:t>
      </w:r>
      <w:r w:rsidRPr="00332C35">
        <w:t>marketing</w:t>
      </w:r>
      <w:r w:rsidR="00616108">
        <w:t xml:space="preserve"> </w:t>
      </w:r>
      <w:r w:rsidRPr="00332C35">
        <w:t>registration</w:t>
      </w:r>
      <w:r w:rsidR="00F96EC9">
        <w:t>.</w:t>
      </w:r>
    </w:p>
    <w:p w14:paraId="199E1490" w14:textId="623107F0" w:rsidR="00332C35" w:rsidRPr="00332C35" w:rsidRDefault="00332C35" w:rsidP="00332C35">
      <w:pPr>
        <w:pStyle w:val="Heading4"/>
      </w:pPr>
      <w:r w:rsidRPr="00332C35">
        <w:t>Evaluator</w:t>
      </w:r>
      <w:r w:rsidR="00616108">
        <w:t xml:space="preserve"> </w:t>
      </w:r>
      <w:r w:rsidRPr="00332C35">
        <w:t>com</w:t>
      </w:r>
      <w:r w:rsidR="004A7947">
        <w:t>mentary:</w:t>
      </w:r>
      <w:r w:rsidR="00616108">
        <w:t xml:space="preserve"> </w:t>
      </w:r>
      <w:r w:rsidR="004A7947">
        <w:t>other</w:t>
      </w:r>
      <w:r w:rsidR="00616108">
        <w:t xml:space="preserve"> </w:t>
      </w:r>
      <w:r w:rsidR="004A7947">
        <w:t>efficacy</w:t>
      </w:r>
      <w:r w:rsidR="00616108">
        <w:t xml:space="preserve"> </w:t>
      </w:r>
      <w:r w:rsidR="004A7947">
        <w:t>studies</w:t>
      </w:r>
    </w:p>
    <w:p w14:paraId="60879B4C" w14:textId="7EFB3FD5" w:rsidR="001E39E2" w:rsidRPr="00332C35" w:rsidRDefault="00332C35" w:rsidP="00332C35">
      <w:r w:rsidRPr="00332C35">
        <w:t>See</w:t>
      </w:r>
      <w:r w:rsidR="00616108">
        <w:t xml:space="preserve"> </w:t>
      </w:r>
      <w:r w:rsidRPr="00332C35">
        <w:t>Section</w:t>
      </w:r>
      <w:r w:rsidR="00616108">
        <w:t xml:space="preserve"> </w:t>
      </w:r>
      <w:r w:rsidRPr="00332C35">
        <w:t>16.1.2</w:t>
      </w:r>
      <w:r w:rsidR="00616108">
        <w:t xml:space="preserve"> </w:t>
      </w:r>
      <w:r w:rsidRPr="00332C35">
        <w:t>for</w:t>
      </w:r>
      <w:r w:rsidR="00616108">
        <w:t xml:space="preserve"> </w:t>
      </w:r>
      <w:r w:rsidRPr="00332C35">
        <w:t>commentary</w:t>
      </w:r>
      <w:r w:rsidR="00616108">
        <w:t xml:space="preserve"> </w:t>
      </w:r>
      <w:r w:rsidRPr="00332C35">
        <w:t>on</w:t>
      </w:r>
      <w:r w:rsidR="00616108">
        <w:t xml:space="preserve"> </w:t>
      </w:r>
      <w:r w:rsidRPr="00332C35">
        <w:t>P017.</w:t>
      </w:r>
    </w:p>
    <w:p w14:paraId="72698EF2" w14:textId="77777777" w:rsidR="00616108" w:rsidRDefault="00332C35" w:rsidP="00332C35">
      <w:pPr>
        <w:pStyle w:val="Heading3"/>
        <w:rPr>
          <w:rFonts w:eastAsiaTheme="minorHAnsi"/>
        </w:rPr>
      </w:pPr>
      <w:bookmarkStart w:id="217" w:name="_Toc530477316"/>
      <w:r w:rsidRPr="00332C35">
        <w:rPr>
          <w:rFonts w:eastAsiaTheme="minorHAnsi"/>
        </w:rPr>
        <w:t>Analyses</w:t>
      </w:r>
      <w:r w:rsidR="00616108">
        <w:rPr>
          <w:rFonts w:eastAsiaTheme="minorHAnsi"/>
        </w:rPr>
        <w:t xml:space="preserve"> </w:t>
      </w:r>
      <w:r w:rsidRPr="00332C35">
        <w:rPr>
          <w:rFonts w:eastAsiaTheme="minorHAnsi"/>
        </w:rPr>
        <w:t>performed</w:t>
      </w:r>
      <w:r w:rsidR="00616108">
        <w:rPr>
          <w:rFonts w:eastAsiaTheme="minorHAnsi"/>
        </w:rPr>
        <w:t xml:space="preserve"> </w:t>
      </w:r>
      <w:r w:rsidRPr="00332C35">
        <w:rPr>
          <w:rFonts w:eastAsiaTheme="minorHAnsi"/>
        </w:rPr>
        <w:t>across</w:t>
      </w:r>
      <w:r w:rsidR="00616108">
        <w:rPr>
          <w:rFonts w:eastAsiaTheme="minorHAnsi"/>
        </w:rPr>
        <w:t xml:space="preserve"> </w:t>
      </w:r>
      <w:r w:rsidRPr="00332C35">
        <w:rPr>
          <w:rFonts w:eastAsiaTheme="minorHAnsi"/>
        </w:rPr>
        <w:t>trials:</w:t>
      </w:r>
      <w:r w:rsidR="00616108">
        <w:rPr>
          <w:rFonts w:eastAsiaTheme="minorHAnsi"/>
        </w:rPr>
        <w:t xml:space="preserve"> </w:t>
      </w:r>
      <w:r w:rsidRPr="00332C35">
        <w:rPr>
          <w:rFonts w:eastAsiaTheme="minorHAnsi"/>
        </w:rPr>
        <w:t>pooled</w:t>
      </w:r>
      <w:r w:rsidR="00616108">
        <w:rPr>
          <w:rFonts w:eastAsiaTheme="minorHAnsi"/>
        </w:rPr>
        <w:t xml:space="preserve"> </w:t>
      </w:r>
      <w:r w:rsidRPr="00332C35">
        <w:rPr>
          <w:rFonts w:eastAsiaTheme="minorHAnsi"/>
        </w:rPr>
        <w:t>and</w:t>
      </w:r>
      <w:r w:rsidR="00616108">
        <w:rPr>
          <w:rFonts w:eastAsiaTheme="minorHAnsi"/>
        </w:rPr>
        <w:t xml:space="preserve"> </w:t>
      </w:r>
      <w:r w:rsidRPr="00332C35">
        <w:rPr>
          <w:rFonts w:eastAsiaTheme="minorHAnsi"/>
        </w:rPr>
        <w:t>meta</w:t>
      </w:r>
      <w:r w:rsidR="00616108">
        <w:rPr>
          <w:rFonts w:eastAsiaTheme="minorHAnsi"/>
        </w:rPr>
        <w:t xml:space="preserve"> </w:t>
      </w:r>
      <w:r w:rsidRPr="00332C35">
        <w:rPr>
          <w:rFonts w:eastAsiaTheme="minorHAnsi"/>
        </w:rPr>
        <w:t>analyses</w:t>
      </w:r>
      <w:bookmarkEnd w:id="217"/>
    </w:p>
    <w:p w14:paraId="1B1B0FD8" w14:textId="536C0786" w:rsidR="001E39E2" w:rsidRPr="00332C35" w:rsidRDefault="00332C35" w:rsidP="00332C35">
      <w:r w:rsidRPr="00332C35">
        <w:t>Population</w:t>
      </w:r>
      <w:r w:rsidR="00616108">
        <w:t xml:space="preserve"> </w:t>
      </w:r>
      <w:r w:rsidRPr="00332C35">
        <w:t>PK</w:t>
      </w:r>
      <w:r w:rsidR="00616108">
        <w:t xml:space="preserve"> </w:t>
      </w:r>
      <w:r w:rsidRPr="00332C35">
        <w:t>and</w:t>
      </w:r>
      <w:r w:rsidR="00616108">
        <w:t xml:space="preserve"> </w:t>
      </w:r>
      <w:r w:rsidR="00691260">
        <w:t>exposure</w:t>
      </w:r>
      <w:r w:rsidR="00616108">
        <w:t xml:space="preserve"> </w:t>
      </w:r>
      <w:r w:rsidR="00691260">
        <w:t>response</w:t>
      </w:r>
      <w:r w:rsidR="00616108">
        <w:t xml:space="preserve"> </w:t>
      </w:r>
      <w:r w:rsidRPr="00332C35">
        <w:t>analyses</w:t>
      </w:r>
      <w:r w:rsidR="00616108">
        <w:t xml:space="preserve"> </w:t>
      </w:r>
      <w:r w:rsidRPr="00332C35">
        <w:t>were</w:t>
      </w:r>
      <w:r w:rsidR="00616108">
        <w:t xml:space="preserve"> </w:t>
      </w:r>
      <w:r w:rsidRPr="00332C35">
        <w:t>condu</w:t>
      </w:r>
      <w:r>
        <w:t>cted</w:t>
      </w:r>
      <w:r w:rsidR="00616108">
        <w:t xml:space="preserve"> </w:t>
      </w:r>
      <w:r>
        <w:t>with</w:t>
      </w:r>
      <w:r w:rsidR="00616108">
        <w:t xml:space="preserve"> </w:t>
      </w:r>
      <w:r>
        <w:t>pooled</w:t>
      </w:r>
      <w:r w:rsidR="00616108">
        <w:t xml:space="preserve"> </w:t>
      </w:r>
      <w:r>
        <w:t>data</w:t>
      </w:r>
      <w:r w:rsidR="00616108">
        <w:t xml:space="preserve"> </w:t>
      </w:r>
      <w:r>
        <w:t>from</w:t>
      </w:r>
      <w:r w:rsidR="00616108">
        <w:t xml:space="preserve"> </w:t>
      </w:r>
      <w:r>
        <w:t>the</w:t>
      </w:r>
      <w:r w:rsidR="00616108">
        <w:t xml:space="preserve"> </w:t>
      </w:r>
      <w:r w:rsidR="00F96EC9">
        <w:t>Phase</w:t>
      </w:r>
      <w:r w:rsidR="00616108">
        <w:t xml:space="preserve"> </w:t>
      </w:r>
      <w:r w:rsidR="00F96EC9">
        <w:t>I</w:t>
      </w:r>
      <w:r w:rsidR="00616108">
        <w:t xml:space="preserve"> </w:t>
      </w:r>
      <w:r w:rsidRPr="00332C35">
        <w:t>(P004,</w:t>
      </w:r>
      <w:r w:rsidR="00616108">
        <w:t xml:space="preserve"> </w:t>
      </w:r>
      <w:r w:rsidRPr="00332C35">
        <w:t>P005,</w:t>
      </w:r>
      <w:r w:rsidR="00616108">
        <w:t xml:space="preserve"> </w:t>
      </w:r>
      <w:r w:rsidRPr="00332C35">
        <w:t>P006)</w:t>
      </w:r>
      <w:r w:rsidR="00616108">
        <w:t xml:space="preserve"> </w:t>
      </w:r>
      <w:r w:rsidRPr="00332C35">
        <w:t>and</w:t>
      </w:r>
      <w:r w:rsidR="00616108">
        <w:t xml:space="preserve"> </w:t>
      </w:r>
      <w:r w:rsidR="00F96EC9">
        <w:t>Phase</w:t>
      </w:r>
      <w:r w:rsidR="00616108">
        <w:t xml:space="preserve"> </w:t>
      </w:r>
      <w:r w:rsidR="00F96EC9">
        <w:t>III</w:t>
      </w:r>
      <w:r w:rsidR="00616108">
        <w:t xml:space="preserve"> </w:t>
      </w:r>
      <w:r w:rsidRPr="00332C35">
        <w:t>trials</w:t>
      </w:r>
      <w:r w:rsidR="00616108">
        <w:t xml:space="preserve"> </w:t>
      </w:r>
      <w:r w:rsidRPr="00332C35">
        <w:t>(P001</w:t>
      </w:r>
      <w:r w:rsidR="004A7947">
        <w:t>and</w:t>
      </w:r>
      <w:r w:rsidR="00616108">
        <w:t xml:space="preserve"> </w:t>
      </w:r>
      <w:r w:rsidRPr="00332C35">
        <w:t>P002)</w:t>
      </w:r>
      <w:r w:rsidR="00616108">
        <w:t xml:space="preserve"> </w:t>
      </w:r>
      <w:r w:rsidRPr="00332C35">
        <w:t>that</w:t>
      </w:r>
      <w:r w:rsidR="00616108">
        <w:t xml:space="preserve"> </w:t>
      </w:r>
      <w:r w:rsidRPr="00332C35">
        <w:t>used</w:t>
      </w:r>
      <w:r w:rsidR="00616108">
        <w:t xml:space="preserve"> </w:t>
      </w:r>
      <w:r w:rsidRPr="00332C35">
        <w:t>a</w:t>
      </w:r>
      <w:r w:rsidR="00616108">
        <w:t xml:space="preserve"> </w:t>
      </w:r>
      <w:r w:rsidRPr="00332C35">
        <w:t>second</w:t>
      </w:r>
      <w:r w:rsidR="00616108">
        <w:t xml:space="preserve"> </w:t>
      </w:r>
      <w:r w:rsidRPr="00332C35">
        <w:t>generation</w:t>
      </w:r>
      <w:r w:rsidR="00616108">
        <w:t xml:space="preserve"> </w:t>
      </w:r>
      <w:r w:rsidRPr="00332C35">
        <w:t>assay</w:t>
      </w:r>
      <w:r w:rsidR="00616108">
        <w:t xml:space="preserve"> </w:t>
      </w:r>
      <w:r w:rsidRPr="00332C35">
        <w:t>specific</w:t>
      </w:r>
      <w:r w:rsidR="00616108">
        <w:t xml:space="preserve"> </w:t>
      </w:r>
      <w:r w:rsidRPr="00332C35">
        <w:t>for</w:t>
      </w:r>
      <w:r w:rsidR="00616108">
        <w:t xml:space="preserve"> </w:t>
      </w:r>
      <w:r w:rsidRPr="00332C35">
        <w:t>bezlotoxumab</w:t>
      </w:r>
      <w:r w:rsidR="00616108">
        <w:t xml:space="preserve"> </w:t>
      </w:r>
      <w:r w:rsidRPr="00332C35">
        <w:t>to</w:t>
      </w:r>
      <w:r w:rsidR="00616108">
        <w:t xml:space="preserve"> </w:t>
      </w:r>
      <w:r w:rsidRPr="00332C35">
        <w:t>quantify</w:t>
      </w:r>
      <w:r w:rsidR="00616108">
        <w:t xml:space="preserve"> </w:t>
      </w:r>
      <w:r w:rsidRPr="00332C35">
        <w:t>bez</w:t>
      </w:r>
      <w:r w:rsidR="004A7947">
        <w:t>lotoxumab</w:t>
      </w:r>
      <w:r w:rsidR="00616108">
        <w:t xml:space="preserve"> </w:t>
      </w:r>
      <w:r w:rsidR="004A7947">
        <w:t>serum</w:t>
      </w:r>
      <w:r w:rsidR="00616108">
        <w:t xml:space="preserve"> </w:t>
      </w:r>
      <w:r w:rsidR="004A7947">
        <w:t>concentrations.</w:t>
      </w:r>
    </w:p>
    <w:p w14:paraId="783BA084" w14:textId="0675E425" w:rsidR="001E39E2" w:rsidRDefault="008915A0" w:rsidP="00332C35">
      <w:pPr>
        <w:pStyle w:val="Tabletitle"/>
      </w:pPr>
      <w:r>
        <w:lastRenderedPageBreak/>
        <w:t>Table</w:t>
      </w:r>
      <w:r w:rsidR="00616108">
        <w:t xml:space="preserve"> </w:t>
      </w:r>
      <w:r>
        <w:t>13</w:t>
      </w:r>
      <w:r w:rsidR="00332C35" w:rsidRPr="00332C35">
        <w:t>:</w:t>
      </w:r>
      <w:r w:rsidR="00616108">
        <w:t xml:space="preserve"> </w:t>
      </w:r>
      <w:r w:rsidR="00332C35" w:rsidRPr="00332C35">
        <w:t>Analysis</w:t>
      </w:r>
      <w:r w:rsidR="00616108">
        <w:t xml:space="preserve"> </w:t>
      </w:r>
      <w:r w:rsidR="00332C35" w:rsidRPr="00332C35">
        <w:t>of</w:t>
      </w:r>
      <w:r w:rsidR="00616108">
        <w:t xml:space="preserve"> </w:t>
      </w:r>
      <w:r w:rsidR="00332C35" w:rsidRPr="00332C35">
        <w:t>the</w:t>
      </w:r>
      <w:r w:rsidR="00616108">
        <w:t xml:space="preserve"> </w:t>
      </w:r>
      <w:r w:rsidR="004A7947" w:rsidRPr="00332C35">
        <w:t>proportion</w:t>
      </w:r>
      <w:r w:rsidR="00616108">
        <w:t xml:space="preserve"> </w:t>
      </w:r>
      <w:r w:rsidR="004A7947" w:rsidRPr="00332C35">
        <w:t>of</w:t>
      </w:r>
      <w:r w:rsidR="00616108">
        <w:t xml:space="preserve"> </w:t>
      </w:r>
      <w:r w:rsidR="004A7947" w:rsidRPr="00332C35">
        <w:t>subjects</w:t>
      </w:r>
      <w:r w:rsidR="00616108">
        <w:t xml:space="preserve"> </w:t>
      </w:r>
      <w:r w:rsidR="00332C35" w:rsidRPr="00332C35">
        <w:t>with</w:t>
      </w:r>
      <w:r w:rsidR="00616108">
        <w:t xml:space="preserve"> </w:t>
      </w:r>
      <w:r w:rsidR="00332C35" w:rsidRPr="00332C35">
        <w:t>CDI</w:t>
      </w:r>
      <w:r w:rsidR="00616108">
        <w:t xml:space="preserve"> </w:t>
      </w:r>
      <w:r w:rsidR="004A7947">
        <w:t>r</w:t>
      </w:r>
      <w:r w:rsidR="00332C35" w:rsidRPr="00332C35">
        <w:t>ecurrence</w:t>
      </w:r>
      <w:r w:rsidR="00616108">
        <w:t xml:space="preserve"> </w:t>
      </w:r>
      <w:r w:rsidR="00F96EC9">
        <w:t>Phase</w:t>
      </w:r>
      <w:r w:rsidR="00616108">
        <w:t xml:space="preserve"> </w:t>
      </w:r>
      <w:r w:rsidR="00F96EC9">
        <w:t>III</w:t>
      </w:r>
      <w:r w:rsidR="00616108">
        <w:t xml:space="preserve"> </w:t>
      </w:r>
      <w:r w:rsidR="004A7947">
        <w:t>s</w:t>
      </w:r>
      <w:r w:rsidR="00332C35" w:rsidRPr="00332C35">
        <w:t>tudies</w:t>
      </w:r>
      <w:r w:rsidR="00616108">
        <w:t xml:space="preserve"> </w:t>
      </w:r>
      <w:r w:rsidR="00332C35" w:rsidRPr="00332C35">
        <w:t>(P001,</w:t>
      </w:r>
      <w:r w:rsidR="00616108">
        <w:t xml:space="preserve"> </w:t>
      </w:r>
      <w:r w:rsidR="00332C35" w:rsidRPr="00332C35">
        <w:t>P00</w:t>
      </w:r>
      <w:r w:rsidR="004A7947">
        <w:t>2,</w:t>
      </w:r>
      <w:r w:rsidR="00616108">
        <w:t xml:space="preserve"> </w:t>
      </w:r>
      <w:r w:rsidR="004A7947">
        <w:t>and</w:t>
      </w:r>
      <w:r w:rsidR="00616108">
        <w:t xml:space="preserve"> </w:t>
      </w:r>
      <w:r w:rsidR="004A7947">
        <w:t>P001</w:t>
      </w:r>
      <w:r w:rsidR="00616108">
        <w:t xml:space="preserve"> </w:t>
      </w:r>
      <w:r w:rsidR="004A7947">
        <w:t>+</w:t>
      </w:r>
      <w:r w:rsidR="00616108">
        <w:t xml:space="preserve"> </w:t>
      </w:r>
      <w:r w:rsidR="004A7947">
        <w:t>P002</w:t>
      </w:r>
      <w:r w:rsidR="00616108">
        <w:t xml:space="preserve"> </w:t>
      </w:r>
      <w:r w:rsidR="004A7947">
        <w:t>Integrated);</w:t>
      </w:r>
      <w:r w:rsidR="00616108">
        <w:t xml:space="preserve"> </w:t>
      </w:r>
      <w:r w:rsidR="00332C35" w:rsidRPr="00332C35">
        <w:t>FAS</w:t>
      </w:r>
      <w:r w:rsidR="00616108">
        <w:t xml:space="preserve"> </w:t>
      </w:r>
      <w:r w:rsidR="004A7947">
        <w:t>p</w:t>
      </w:r>
      <w:r w:rsidR="00332C35" w:rsidRPr="00332C35">
        <w:t>opulation</w:t>
      </w:r>
    </w:p>
    <w:p w14:paraId="1D7CD0A6" w14:textId="01D2D961" w:rsidR="001E39E2" w:rsidRDefault="0063234B" w:rsidP="00C22678">
      <w:pPr>
        <w:rPr>
          <w:lang w:eastAsia="ja-JP"/>
        </w:rPr>
      </w:pPr>
      <w:r>
        <w:rPr>
          <w:noProof/>
          <w:lang w:eastAsia="en-AU"/>
        </w:rPr>
        <w:drawing>
          <wp:inline distT="0" distB="0" distL="0" distR="0" wp14:anchorId="0E64F478" wp14:editId="520354F1">
            <wp:extent cx="5731510" cy="5264294"/>
            <wp:effectExtent l="0" t="0" r="2540" b="0"/>
            <wp:docPr id="40" name="Picture 40" descr="Table 13: Analysis of the proportion of subjects with CDI recurrence Phase III studies (P001, P002, and P001 + P002 Integrated);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5264294"/>
                    </a:xfrm>
                    <a:prstGeom prst="rect">
                      <a:avLst/>
                    </a:prstGeom>
                  </pic:spPr>
                </pic:pic>
              </a:graphicData>
            </a:graphic>
          </wp:inline>
        </w:drawing>
      </w:r>
    </w:p>
    <w:p w14:paraId="585D2EF2" w14:textId="748A949A" w:rsidR="00332C35" w:rsidRPr="00332C35" w:rsidRDefault="00332C35" w:rsidP="00332C35">
      <w:pPr>
        <w:pStyle w:val="Heading3"/>
        <w:rPr>
          <w:rFonts w:eastAsiaTheme="minorHAnsi"/>
        </w:rPr>
      </w:pPr>
      <w:bookmarkStart w:id="218" w:name="_Toc530477317"/>
      <w:r w:rsidRPr="00332C35">
        <w:rPr>
          <w:rFonts w:eastAsiaTheme="minorHAnsi"/>
        </w:rPr>
        <w:t>Evaluator’s</w:t>
      </w:r>
      <w:r w:rsidR="00616108">
        <w:rPr>
          <w:rFonts w:eastAsiaTheme="minorHAnsi"/>
        </w:rPr>
        <w:t xml:space="preserve"> </w:t>
      </w:r>
      <w:r w:rsidRPr="00332C35">
        <w:rPr>
          <w:rFonts w:eastAsiaTheme="minorHAnsi"/>
        </w:rPr>
        <w:t>c</w:t>
      </w:r>
      <w:r w:rsidR="004A7947">
        <w:rPr>
          <w:rFonts w:eastAsiaTheme="minorHAnsi"/>
        </w:rPr>
        <w:t>onclusions</w:t>
      </w:r>
      <w:r w:rsidR="00616108">
        <w:rPr>
          <w:rFonts w:eastAsiaTheme="minorHAnsi"/>
        </w:rPr>
        <w:t xml:space="preserve"> </w:t>
      </w:r>
      <w:r w:rsidR="004A7947">
        <w:rPr>
          <w:rFonts w:eastAsiaTheme="minorHAnsi"/>
        </w:rPr>
        <w:t>on</w:t>
      </w:r>
      <w:r w:rsidR="00616108">
        <w:rPr>
          <w:rFonts w:eastAsiaTheme="minorHAnsi"/>
        </w:rPr>
        <w:t xml:space="preserve"> </w:t>
      </w:r>
      <w:r w:rsidR="004A7947">
        <w:rPr>
          <w:rFonts w:eastAsiaTheme="minorHAnsi"/>
        </w:rPr>
        <w:t>clinical</w:t>
      </w:r>
      <w:r w:rsidR="00616108">
        <w:rPr>
          <w:rFonts w:eastAsiaTheme="minorHAnsi"/>
        </w:rPr>
        <w:t xml:space="preserve"> </w:t>
      </w:r>
      <w:r w:rsidR="004A7947">
        <w:rPr>
          <w:rFonts w:eastAsiaTheme="minorHAnsi"/>
        </w:rPr>
        <w:t>efficacy</w:t>
      </w:r>
      <w:bookmarkEnd w:id="218"/>
    </w:p>
    <w:p w14:paraId="11E6A69B" w14:textId="77777777" w:rsidR="00616108" w:rsidRDefault="00332C35" w:rsidP="00332C35">
      <w:r w:rsidRPr="00332C35">
        <w:t>Both</w:t>
      </w:r>
      <w:r w:rsidR="00616108">
        <w:t xml:space="preserve"> </w:t>
      </w:r>
      <w:r w:rsidR="00F96EC9">
        <w:t>Phase</w:t>
      </w:r>
      <w:r w:rsidR="00616108">
        <w:t xml:space="preserve"> </w:t>
      </w:r>
      <w:r w:rsidR="00F96EC9">
        <w:t>III</w:t>
      </w:r>
      <w:r w:rsidR="00616108">
        <w:t xml:space="preserve"> </w:t>
      </w:r>
      <w:r w:rsidRPr="00332C35">
        <w:t>studies</w:t>
      </w:r>
      <w:r w:rsidR="00616108">
        <w:t xml:space="preserve"> </w:t>
      </w:r>
      <w:r w:rsidRPr="00332C35">
        <w:t>showed,</w:t>
      </w:r>
      <w:r w:rsidR="00616108">
        <w:t xml:space="preserve"> </w:t>
      </w:r>
      <w:r w:rsidRPr="00332C35">
        <w:t>that</w:t>
      </w:r>
      <w:r w:rsidR="00616108">
        <w:t xml:space="preserve"> </w:t>
      </w:r>
      <w:r w:rsidRPr="00332C35">
        <w:t>in</w:t>
      </w:r>
      <w:r w:rsidR="00616108">
        <w:t xml:space="preserve"> </w:t>
      </w:r>
      <w:r w:rsidRPr="00332C35">
        <w:t>subjects</w:t>
      </w:r>
      <w:r w:rsidR="00616108">
        <w:t xml:space="preserve"> </w:t>
      </w:r>
      <w:r w:rsidRPr="00332C35">
        <w:t>receiving</w:t>
      </w:r>
      <w:r w:rsidR="00616108">
        <w:t xml:space="preserve"> </w:t>
      </w:r>
      <w:r w:rsidRPr="00332C35">
        <w:t>SoC</w:t>
      </w:r>
      <w:r w:rsidR="00616108">
        <w:t xml:space="preserve"> </w:t>
      </w:r>
      <w:r w:rsidRPr="00332C35">
        <w:t>antibiotics</w:t>
      </w:r>
      <w:r w:rsidR="00616108">
        <w:t xml:space="preserve"> </w:t>
      </w:r>
      <w:r w:rsidRPr="00332C35">
        <w:t>for</w:t>
      </w:r>
      <w:r w:rsidR="00616108">
        <w:t xml:space="preserve"> </w:t>
      </w:r>
      <w:r w:rsidRPr="00332C35">
        <w:t>CDI</w:t>
      </w:r>
      <w:r w:rsidR="00616108">
        <w:t xml:space="preserve"> </w:t>
      </w:r>
      <w:r w:rsidRPr="00332C35">
        <w:t>predominantly</w:t>
      </w:r>
      <w:r w:rsidR="00616108">
        <w:t xml:space="preserve"> </w:t>
      </w:r>
      <w:r w:rsidRPr="00332C35">
        <w:t>metronidazole</w:t>
      </w:r>
      <w:r w:rsidR="00616108">
        <w:t xml:space="preserve"> </w:t>
      </w:r>
      <w:r w:rsidRPr="00332C35">
        <w:t>or</w:t>
      </w:r>
      <w:r w:rsidR="00616108">
        <w:t xml:space="preserve"> </w:t>
      </w:r>
      <w:r w:rsidRPr="00332C35">
        <w:t>oral</w:t>
      </w:r>
      <w:r w:rsidR="00616108">
        <w:t xml:space="preserve"> </w:t>
      </w:r>
      <w:r w:rsidRPr="00332C35">
        <w:t>vancomycin</w:t>
      </w:r>
      <w:r w:rsidR="00616108">
        <w:t xml:space="preserve"> </w:t>
      </w:r>
      <w:r w:rsidRPr="00332C35">
        <w:t>(very</w:t>
      </w:r>
      <w:r w:rsidR="00616108">
        <w:t xml:space="preserve"> </w:t>
      </w:r>
      <w:r w:rsidRPr="00332C35">
        <w:t>low</w:t>
      </w:r>
      <w:r w:rsidR="00616108">
        <w:t xml:space="preserve"> </w:t>
      </w:r>
      <w:r w:rsidRPr="00332C35">
        <w:t>use</w:t>
      </w:r>
      <w:r w:rsidR="00616108">
        <w:t xml:space="preserve"> </w:t>
      </w:r>
      <w:r w:rsidRPr="00332C35">
        <w:t>of</w:t>
      </w:r>
      <w:r w:rsidR="00616108">
        <w:t xml:space="preserve"> </w:t>
      </w:r>
      <w:r w:rsidRPr="00332C35">
        <w:t>fidaxomicin):</w:t>
      </w:r>
      <w:r w:rsidR="00616108">
        <w:t xml:space="preserve"> </w:t>
      </w:r>
      <w:r w:rsidRPr="00332C35">
        <w:t>a</w:t>
      </w:r>
      <w:r w:rsidR="00616108">
        <w:t xml:space="preserve"> </w:t>
      </w:r>
      <w:r w:rsidRPr="00332C35">
        <w:t>single</w:t>
      </w:r>
      <w:r w:rsidR="00616108">
        <w:t xml:space="preserve"> </w:t>
      </w:r>
      <w:r w:rsidRPr="00332C35">
        <w:t>IV</w:t>
      </w:r>
      <w:r w:rsidR="00616108">
        <w:t xml:space="preserve"> </w:t>
      </w:r>
      <w:r w:rsidRPr="00332C35">
        <w:t>infusion</w:t>
      </w:r>
      <w:r w:rsidR="00616108">
        <w:t xml:space="preserve"> </w:t>
      </w:r>
      <w:r w:rsidRPr="00332C35">
        <w:t>of</w:t>
      </w:r>
      <w:r w:rsidR="00616108">
        <w:t xml:space="preserve"> </w:t>
      </w:r>
      <w:r w:rsidRPr="00332C35">
        <w:t>weight</w:t>
      </w:r>
      <w:r w:rsidR="00616108">
        <w:t xml:space="preserve"> </w:t>
      </w:r>
      <w:r w:rsidRPr="00332C35">
        <w:t>based</w:t>
      </w:r>
      <w:r w:rsidR="00616108">
        <w:t xml:space="preserve"> </w:t>
      </w:r>
      <w:r w:rsidRPr="00332C35">
        <w:t>dosing</w:t>
      </w:r>
      <w:r w:rsidR="00616108">
        <w:t xml:space="preserve"> </w:t>
      </w:r>
      <w:r w:rsidRPr="00332C35">
        <w:t>(10</w:t>
      </w:r>
      <w:r w:rsidR="00616108">
        <w:t xml:space="preserve"> </w:t>
      </w:r>
      <w:r w:rsidR="001349A8">
        <w:t>mg</w:t>
      </w:r>
      <w:r w:rsidRPr="00332C35">
        <w:t>/kg)</w:t>
      </w:r>
      <w:r w:rsidR="00616108">
        <w:t xml:space="preserve"> </w:t>
      </w:r>
      <w:r w:rsidRPr="00332C35">
        <w:t>of</w:t>
      </w:r>
      <w:r w:rsidR="00616108">
        <w:t xml:space="preserve"> </w:t>
      </w:r>
      <w:r w:rsidRPr="00332C35">
        <w:t>bezlotoxumab</w:t>
      </w:r>
      <w:r w:rsidR="00616108">
        <w:t xml:space="preserve"> </w:t>
      </w:r>
      <w:r w:rsidRPr="00332C35">
        <w:t>is</w:t>
      </w:r>
      <w:r w:rsidR="00616108">
        <w:t xml:space="preserve"> </w:t>
      </w:r>
      <w:r w:rsidRPr="00332C35">
        <w:t>superior</w:t>
      </w:r>
      <w:r w:rsidR="00616108">
        <w:t xml:space="preserve"> </w:t>
      </w:r>
      <w:r w:rsidRPr="00332C35">
        <w:t>to</w:t>
      </w:r>
      <w:r w:rsidR="00616108">
        <w:t xml:space="preserve"> </w:t>
      </w:r>
      <w:r w:rsidRPr="00332C35">
        <w:t>placebo</w:t>
      </w:r>
      <w:r w:rsidR="00616108">
        <w:t xml:space="preserve"> </w:t>
      </w:r>
      <w:r w:rsidRPr="00332C35">
        <w:t>in</w:t>
      </w:r>
      <w:r w:rsidR="00616108">
        <w:t xml:space="preserve"> </w:t>
      </w:r>
      <w:r w:rsidRPr="00332C35">
        <w:t>the</w:t>
      </w:r>
      <w:r w:rsidR="00616108">
        <w:t xml:space="preserve"> </w:t>
      </w:r>
      <w:r w:rsidRPr="00332C35">
        <w:t>prevention</w:t>
      </w:r>
      <w:r w:rsidR="00616108">
        <w:t xml:space="preserve"> </w:t>
      </w:r>
      <w:r w:rsidRPr="00332C35">
        <w:t>of</w:t>
      </w:r>
      <w:r w:rsidR="00616108">
        <w:t xml:space="preserve"> </w:t>
      </w:r>
      <w:r w:rsidRPr="00332C35">
        <w:t>CDI</w:t>
      </w:r>
      <w:r w:rsidR="00616108">
        <w:t xml:space="preserve"> </w:t>
      </w:r>
      <w:r w:rsidRPr="00332C35">
        <w:t>recurrence</w:t>
      </w:r>
      <w:r w:rsidR="00616108">
        <w:t xml:space="preserve"> </w:t>
      </w:r>
      <w:r w:rsidRPr="00332C35">
        <w:t>through</w:t>
      </w:r>
      <w:r w:rsidR="00616108">
        <w:t xml:space="preserve"> </w:t>
      </w:r>
      <w:r w:rsidRPr="00332C35">
        <w:t>12</w:t>
      </w:r>
      <w:r w:rsidR="00616108">
        <w:t xml:space="preserve"> </w:t>
      </w:r>
      <w:r w:rsidR="001349A8">
        <w:t>weeks</w:t>
      </w:r>
      <w:r w:rsidR="00616108">
        <w:t xml:space="preserve"> </w:t>
      </w:r>
      <w:r w:rsidRPr="00332C35">
        <w:t>of</w:t>
      </w:r>
      <w:r w:rsidR="00616108">
        <w:t xml:space="preserve"> </w:t>
      </w:r>
      <w:r w:rsidRPr="00332C35">
        <w:t>follow-up.</w:t>
      </w:r>
      <w:r w:rsidR="00616108">
        <w:t xml:space="preserve"> </w:t>
      </w:r>
      <w:r w:rsidRPr="00332C35">
        <w:t>CDI</w:t>
      </w:r>
      <w:r w:rsidR="00616108">
        <w:t xml:space="preserve"> </w:t>
      </w:r>
      <w:r w:rsidRPr="00332C35">
        <w:t>recurrence</w:t>
      </w:r>
      <w:r w:rsidR="00616108">
        <w:t xml:space="preserve"> </w:t>
      </w:r>
      <w:r w:rsidRPr="00332C35">
        <w:t>rate</w:t>
      </w:r>
      <w:r w:rsidR="00616108">
        <w:t xml:space="preserve"> </w:t>
      </w:r>
      <w:r w:rsidRPr="00332C35">
        <w:t>differences</w:t>
      </w:r>
      <w:r w:rsidR="00616108">
        <w:t xml:space="preserve"> </w:t>
      </w:r>
      <w:r w:rsidRPr="00332C35">
        <w:t>between</w:t>
      </w:r>
      <w:r w:rsidR="00616108">
        <w:t xml:space="preserve"> </w:t>
      </w:r>
      <w:r w:rsidRPr="00332C35">
        <w:t>bezlotoxumab</w:t>
      </w:r>
      <w:r w:rsidR="00616108">
        <w:t xml:space="preserve"> </w:t>
      </w:r>
      <w:r w:rsidRPr="00332C35">
        <w:t>and</w:t>
      </w:r>
      <w:r w:rsidR="00616108">
        <w:t xml:space="preserve"> </w:t>
      </w:r>
      <w:r w:rsidRPr="00332C35">
        <w:t>placebo</w:t>
      </w:r>
      <w:r w:rsidR="00616108">
        <w:t xml:space="preserve"> </w:t>
      </w:r>
      <w:r w:rsidRPr="00332C35">
        <w:t>were</w:t>
      </w:r>
      <w:r w:rsidR="00616108">
        <w:t xml:space="preserve"> </w:t>
      </w:r>
      <w:r w:rsidRPr="00332C35">
        <w:t>consistent</w:t>
      </w:r>
      <w:r w:rsidR="00616108">
        <w:t xml:space="preserve"> </w:t>
      </w:r>
      <w:r w:rsidRPr="00332C35">
        <w:t>across</w:t>
      </w:r>
      <w:r w:rsidR="00616108">
        <w:t xml:space="preserve"> </w:t>
      </w:r>
      <w:r w:rsidRPr="00332C35">
        <w:t>bo</w:t>
      </w:r>
      <w:r w:rsidR="004A7947">
        <w:t>th</w:t>
      </w:r>
      <w:r w:rsidR="00616108">
        <w:t xml:space="preserve"> </w:t>
      </w:r>
      <w:r w:rsidR="004A7947">
        <w:t>studies:</w:t>
      </w:r>
      <w:r w:rsidR="00616108">
        <w:t xml:space="preserve"> </w:t>
      </w:r>
      <w:r w:rsidR="004A7947">
        <w:t>P001:</w:t>
      </w:r>
      <w:r w:rsidR="00616108">
        <w:t xml:space="preserve"> </w:t>
      </w:r>
      <w:r w:rsidR="00747782">
        <w:noBreakHyphen/>
      </w:r>
      <w:r w:rsidR="004A7947">
        <w:t>10.1</w:t>
      </w:r>
      <w:r w:rsidR="00616108">
        <w:t xml:space="preserve"> </w:t>
      </w:r>
      <w:r w:rsidR="004A7947">
        <w:t>(95%</w:t>
      </w:r>
      <w:r w:rsidR="00616108">
        <w:t xml:space="preserve"> </w:t>
      </w:r>
      <w:r w:rsidR="004A7947">
        <w:t>CI</w:t>
      </w:r>
      <w:r w:rsidR="00616108">
        <w:t xml:space="preserve"> </w:t>
      </w:r>
      <w:r w:rsidR="004A7947">
        <w:noBreakHyphen/>
        <w:t>15.9,</w:t>
      </w:r>
      <w:r w:rsidR="00616108">
        <w:t xml:space="preserve"> </w:t>
      </w:r>
      <w:r w:rsidR="004A7947">
        <w:noBreakHyphen/>
      </w:r>
      <w:r w:rsidRPr="00332C35">
        <w:t>4.3),</w:t>
      </w:r>
      <w:r w:rsidR="00616108">
        <w:t xml:space="preserve"> </w:t>
      </w:r>
      <w:r w:rsidR="001349A8">
        <w:t>p</w:t>
      </w:r>
      <w:r w:rsidR="00616108">
        <w:t xml:space="preserve"> </w:t>
      </w:r>
      <w:r w:rsidR="001349A8">
        <w:t>=</w:t>
      </w:r>
      <w:r w:rsidR="00616108">
        <w:t xml:space="preserve"> </w:t>
      </w:r>
      <w:r w:rsidR="004A7947">
        <w:t>0.0003;</w:t>
      </w:r>
      <w:r w:rsidR="00616108">
        <w:t xml:space="preserve"> </w:t>
      </w:r>
      <w:r w:rsidR="004A7947">
        <w:t>P002:</w:t>
      </w:r>
      <w:r w:rsidR="00616108">
        <w:t xml:space="preserve"> </w:t>
      </w:r>
      <w:r w:rsidR="004A7947">
        <w:noBreakHyphen/>
        <w:t>9.9</w:t>
      </w:r>
      <w:r w:rsidR="00616108">
        <w:t xml:space="preserve"> </w:t>
      </w:r>
      <w:r w:rsidR="004A7947">
        <w:t>(95%</w:t>
      </w:r>
      <w:r w:rsidR="00616108">
        <w:t xml:space="preserve"> </w:t>
      </w:r>
      <w:r w:rsidR="004A7947">
        <w:t>CI</w:t>
      </w:r>
      <w:r w:rsidR="00616108">
        <w:t xml:space="preserve"> </w:t>
      </w:r>
      <w:r w:rsidR="004A7947">
        <w:noBreakHyphen/>
        <w:t>15.5,</w:t>
      </w:r>
      <w:r w:rsidR="00616108">
        <w:t xml:space="preserve"> </w:t>
      </w:r>
      <w:r w:rsidR="004A7947">
        <w:noBreakHyphen/>
      </w:r>
      <w:r w:rsidRPr="00332C35">
        <w:t>4.3),</w:t>
      </w:r>
      <w:r w:rsidR="00616108">
        <w:t xml:space="preserve"> </w:t>
      </w:r>
      <w:r w:rsidR="001349A8">
        <w:t>p</w:t>
      </w:r>
      <w:r w:rsidR="00616108">
        <w:t xml:space="preserve"> </w:t>
      </w:r>
      <w:r w:rsidR="001349A8">
        <w:t>=</w:t>
      </w:r>
      <w:r w:rsidR="00616108">
        <w:t xml:space="preserve"> </w:t>
      </w:r>
      <w:r w:rsidRPr="00332C35">
        <w:t>0</w:t>
      </w:r>
      <w:r w:rsidR="004A7947">
        <w:t>.0003;</w:t>
      </w:r>
      <w:r w:rsidR="00616108">
        <w:t xml:space="preserve"> </w:t>
      </w:r>
      <w:r w:rsidR="004A7947">
        <w:t>P001+P002</w:t>
      </w:r>
      <w:r w:rsidR="00616108">
        <w:t xml:space="preserve"> </w:t>
      </w:r>
      <w:r w:rsidR="004A7947">
        <w:t>(integrated):</w:t>
      </w:r>
      <w:r w:rsidR="00616108">
        <w:t xml:space="preserve"> </w:t>
      </w:r>
      <w:r w:rsidR="004A7947">
        <w:noBreakHyphen/>
        <w:t>10.0</w:t>
      </w:r>
      <w:r w:rsidR="00616108">
        <w:t xml:space="preserve"> </w:t>
      </w:r>
      <w:r w:rsidR="004A7947">
        <w:t>(95%</w:t>
      </w:r>
      <w:r w:rsidR="00616108">
        <w:t xml:space="preserve"> </w:t>
      </w:r>
      <w:r w:rsidR="004A7947">
        <w:t>CI</w:t>
      </w:r>
      <w:r w:rsidR="00616108">
        <w:t xml:space="preserve"> </w:t>
      </w:r>
      <w:r w:rsidR="004A7947">
        <w:noBreakHyphen/>
        <w:t>14.0,</w:t>
      </w:r>
      <w:r w:rsidR="00616108">
        <w:t xml:space="preserve"> </w:t>
      </w:r>
      <w:r w:rsidR="004A7947">
        <w:noBreakHyphen/>
      </w:r>
      <w:r w:rsidRPr="00332C35">
        <w:t>6.0),</w:t>
      </w:r>
      <w:r w:rsidR="00616108">
        <w:t xml:space="preserve"> </w:t>
      </w:r>
      <w:r w:rsidRPr="00332C35">
        <w:t>p</w:t>
      </w:r>
      <w:r w:rsidR="001349A8">
        <w:t>&lt;</w:t>
      </w:r>
      <w:r w:rsidR="00616108">
        <w:t xml:space="preserve"> </w:t>
      </w:r>
      <w:r w:rsidRPr="00332C35">
        <w:t>0.0001.</w:t>
      </w:r>
      <w:r w:rsidR="00616108">
        <w:t xml:space="preserve"> </w:t>
      </w:r>
      <w:r w:rsidRPr="00332C35">
        <w:t>Bezlotoxumab</w:t>
      </w:r>
      <w:r w:rsidR="00616108">
        <w:t xml:space="preserve"> </w:t>
      </w:r>
      <w:r w:rsidRPr="00332C35">
        <w:t>is</w:t>
      </w:r>
      <w:r w:rsidR="00616108">
        <w:t xml:space="preserve"> </w:t>
      </w:r>
      <w:r w:rsidRPr="00332C35">
        <w:t>efficacious</w:t>
      </w:r>
      <w:r w:rsidR="00616108">
        <w:t xml:space="preserve"> </w:t>
      </w:r>
      <w:r w:rsidRPr="00332C35">
        <w:t>in</w:t>
      </w:r>
      <w:r w:rsidR="00616108">
        <w:t xml:space="preserve"> </w:t>
      </w:r>
      <w:r w:rsidRPr="00332C35">
        <w:t>key</w:t>
      </w:r>
      <w:r w:rsidR="00616108">
        <w:t xml:space="preserve"> </w:t>
      </w:r>
      <w:r w:rsidRPr="00332C35">
        <w:t>subpopulations</w:t>
      </w:r>
      <w:r w:rsidR="00616108">
        <w:t xml:space="preserve"> </w:t>
      </w:r>
      <w:r w:rsidRPr="00332C35">
        <w:t>at</w:t>
      </w:r>
      <w:r w:rsidR="00616108">
        <w:t xml:space="preserve"> </w:t>
      </w:r>
      <w:r w:rsidRPr="00332C35">
        <w:t>high</w:t>
      </w:r>
      <w:r w:rsidR="00616108">
        <w:t xml:space="preserve"> </w:t>
      </w:r>
      <w:r w:rsidRPr="00332C35">
        <w:t>ris</w:t>
      </w:r>
      <w:r w:rsidR="004A7947">
        <w:t>k</w:t>
      </w:r>
      <w:r w:rsidR="00616108">
        <w:t xml:space="preserve"> </w:t>
      </w:r>
      <w:r w:rsidR="004A7947">
        <w:t>for</w:t>
      </w:r>
      <w:r w:rsidR="00616108">
        <w:t xml:space="preserve"> </w:t>
      </w:r>
      <w:r w:rsidR="004A7947">
        <w:t>CDI</w:t>
      </w:r>
      <w:r w:rsidR="00616108">
        <w:t xml:space="preserve"> </w:t>
      </w:r>
      <w:r w:rsidR="004A7947">
        <w:t>recurrence</w:t>
      </w:r>
      <w:r w:rsidR="00616108">
        <w:t xml:space="preserve"> </w:t>
      </w:r>
      <w:r w:rsidR="004A7947">
        <w:t>and/or</w:t>
      </w:r>
      <w:r w:rsidR="00616108">
        <w:t xml:space="preserve"> </w:t>
      </w:r>
      <w:r w:rsidR="004A7947">
        <w:t>CDI</w:t>
      </w:r>
      <w:r w:rsidR="00616108">
        <w:t xml:space="preserve"> </w:t>
      </w:r>
      <w:r w:rsidRPr="00332C35">
        <w:t>related</w:t>
      </w:r>
      <w:r w:rsidR="00616108">
        <w:t xml:space="preserve"> </w:t>
      </w:r>
      <w:r w:rsidRPr="00332C35">
        <w:t>adverse</w:t>
      </w:r>
      <w:r w:rsidR="00616108">
        <w:t xml:space="preserve"> </w:t>
      </w:r>
      <w:r w:rsidRPr="00332C35">
        <w:t>outcomes.</w:t>
      </w:r>
      <w:r w:rsidR="00616108">
        <w:t xml:space="preserve"> </w:t>
      </w:r>
      <w:r w:rsidRPr="00332C35">
        <w:t>These</w:t>
      </w:r>
      <w:r w:rsidR="00616108">
        <w:t xml:space="preserve"> </w:t>
      </w:r>
      <w:r w:rsidRPr="00332C35">
        <w:t>high</w:t>
      </w:r>
      <w:r w:rsidR="00616108">
        <w:t xml:space="preserve"> </w:t>
      </w:r>
      <w:r w:rsidRPr="00332C35">
        <w:t>risk</w:t>
      </w:r>
      <w:r w:rsidR="00616108">
        <w:t xml:space="preserve"> </w:t>
      </w:r>
      <w:r w:rsidRPr="00332C35">
        <w:t>subpopulations</w:t>
      </w:r>
      <w:r w:rsidR="00616108">
        <w:t xml:space="preserve"> </w:t>
      </w:r>
      <w:r w:rsidRPr="00332C35">
        <w:t>are</w:t>
      </w:r>
      <w:r w:rsidR="00616108">
        <w:t xml:space="preserve"> </w:t>
      </w:r>
      <w:r w:rsidRPr="00332C35">
        <w:t>patients</w:t>
      </w:r>
      <w:r w:rsidR="00616108">
        <w:t xml:space="preserve"> </w:t>
      </w:r>
      <w:r w:rsidRPr="00332C35">
        <w:t>aged</w:t>
      </w:r>
      <w:r w:rsidR="00616108">
        <w:t xml:space="preserve"> </w:t>
      </w:r>
      <w:r w:rsidR="001349A8">
        <w:t>≥</w:t>
      </w:r>
      <w:r w:rsidR="00616108">
        <w:t xml:space="preserve"> </w:t>
      </w:r>
      <w:r w:rsidRPr="00332C35">
        <w:t>65</w:t>
      </w:r>
      <w:r w:rsidR="00616108">
        <w:t xml:space="preserve"> </w:t>
      </w:r>
      <w:r w:rsidRPr="00332C35">
        <w:t>years;</w:t>
      </w:r>
      <w:r w:rsidR="00616108">
        <w:t xml:space="preserve"> </w:t>
      </w:r>
      <w:r w:rsidRPr="00332C35">
        <w:t>a</w:t>
      </w:r>
      <w:r w:rsidR="00616108">
        <w:t xml:space="preserve"> </w:t>
      </w:r>
      <w:r w:rsidRPr="00332C35">
        <w:t>history</w:t>
      </w:r>
      <w:r w:rsidR="00616108">
        <w:t xml:space="preserve"> </w:t>
      </w:r>
      <w:r w:rsidRPr="00332C35">
        <w:t>of</w:t>
      </w:r>
      <w:r w:rsidR="00616108">
        <w:t xml:space="preserve"> </w:t>
      </w:r>
      <w:r w:rsidR="001349A8">
        <w:t>≥</w:t>
      </w:r>
      <w:r w:rsidR="00616108">
        <w:t xml:space="preserve"> </w:t>
      </w:r>
      <w:r w:rsidRPr="00332C35">
        <w:t>1</w:t>
      </w:r>
      <w:r w:rsidR="00616108">
        <w:t xml:space="preserve"> </w:t>
      </w:r>
      <w:r w:rsidRPr="00332C35">
        <w:t>CDI</w:t>
      </w:r>
      <w:r w:rsidR="00616108">
        <w:t xml:space="preserve"> </w:t>
      </w:r>
      <w:r w:rsidRPr="00332C35">
        <w:t>episodes</w:t>
      </w:r>
      <w:r w:rsidR="00616108">
        <w:t xml:space="preserve"> </w:t>
      </w:r>
      <w:r w:rsidRPr="00332C35">
        <w:t>in</w:t>
      </w:r>
      <w:r w:rsidR="00616108">
        <w:t xml:space="preserve"> </w:t>
      </w:r>
      <w:r w:rsidRPr="00332C35">
        <w:t>the</w:t>
      </w:r>
      <w:r w:rsidR="00616108">
        <w:t xml:space="preserve"> </w:t>
      </w:r>
      <w:r w:rsidRPr="00332C35">
        <w:t>past</w:t>
      </w:r>
      <w:r w:rsidR="00616108">
        <w:t xml:space="preserve"> </w:t>
      </w:r>
      <w:r w:rsidRPr="00332C35">
        <w:t>6</w:t>
      </w:r>
      <w:r w:rsidR="00616108">
        <w:t xml:space="preserve"> </w:t>
      </w:r>
      <w:r w:rsidR="004A7947">
        <w:t>months</w:t>
      </w:r>
      <w:r w:rsidRPr="00332C35">
        <w:t>;</w:t>
      </w:r>
      <w:r w:rsidR="00616108">
        <w:t xml:space="preserve"> </w:t>
      </w:r>
      <w:r w:rsidRPr="00332C35">
        <w:t>immunocompromised;</w:t>
      </w:r>
      <w:r w:rsidR="00616108">
        <w:t xml:space="preserve"> </w:t>
      </w:r>
      <w:r w:rsidRPr="00332C35">
        <w:t>clinically</w:t>
      </w:r>
      <w:r w:rsidR="00616108">
        <w:t xml:space="preserve"> </w:t>
      </w:r>
      <w:r w:rsidRPr="00332C35">
        <w:t>severe</w:t>
      </w:r>
      <w:r w:rsidR="00616108">
        <w:t xml:space="preserve"> </w:t>
      </w:r>
      <w:r w:rsidRPr="00332C35">
        <w:t>CDI</w:t>
      </w:r>
      <w:r w:rsidR="00616108">
        <w:t xml:space="preserve"> </w:t>
      </w:r>
      <w:r w:rsidRPr="00332C35">
        <w:t>at</w:t>
      </w:r>
      <w:r w:rsidR="00616108">
        <w:t xml:space="preserve"> </w:t>
      </w:r>
      <w:r w:rsidRPr="00332C35">
        <w:t>study</w:t>
      </w:r>
      <w:r w:rsidR="00616108">
        <w:t xml:space="preserve"> </w:t>
      </w:r>
      <w:r w:rsidRPr="00332C35">
        <w:t>entry;</w:t>
      </w:r>
      <w:r w:rsidR="00616108">
        <w:t xml:space="preserve"> </w:t>
      </w:r>
      <w:r w:rsidRPr="00332C35">
        <w:t>infected</w:t>
      </w:r>
      <w:r w:rsidR="00616108">
        <w:t xml:space="preserve"> </w:t>
      </w:r>
      <w:r w:rsidRPr="00332C35">
        <w:t>with</w:t>
      </w:r>
      <w:r w:rsidR="00616108">
        <w:t xml:space="preserve"> </w:t>
      </w:r>
      <w:r w:rsidRPr="00332C35">
        <w:t>a</w:t>
      </w:r>
      <w:r w:rsidR="00616108">
        <w:t xml:space="preserve"> </w:t>
      </w:r>
      <w:r w:rsidRPr="00332C35">
        <w:t>hyper</w:t>
      </w:r>
      <w:r w:rsidR="004A7947">
        <w:t>-</w:t>
      </w:r>
      <w:r w:rsidRPr="00332C35">
        <w:t>virulent</w:t>
      </w:r>
      <w:r w:rsidR="00616108">
        <w:t xml:space="preserve"> </w:t>
      </w:r>
      <w:r w:rsidRPr="00332C35">
        <w:t>strain;</w:t>
      </w:r>
      <w:r w:rsidR="00616108">
        <w:t xml:space="preserve"> </w:t>
      </w:r>
      <w:r w:rsidRPr="00332C35">
        <w:t>infected</w:t>
      </w:r>
      <w:r w:rsidR="00616108">
        <w:t xml:space="preserve"> </w:t>
      </w:r>
      <w:r w:rsidRPr="00332C35">
        <w:t>with</w:t>
      </w:r>
      <w:r w:rsidR="00616108">
        <w:t xml:space="preserve"> </w:t>
      </w:r>
      <w:r w:rsidRPr="00332C35">
        <w:t>the</w:t>
      </w:r>
      <w:r w:rsidR="00616108">
        <w:t xml:space="preserve"> </w:t>
      </w:r>
      <w:r w:rsidRPr="00332C35">
        <w:t>BI/NAP1/027</w:t>
      </w:r>
      <w:r w:rsidR="00616108">
        <w:t xml:space="preserve"> </w:t>
      </w:r>
      <w:r w:rsidRPr="00332C35">
        <w:t>strain.</w:t>
      </w:r>
      <w:r w:rsidR="00616108">
        <w:t xml:space="preserve"> </w:t>
      </w:r>
      <w:r w:rsidRPr="00332C35">
        <w:t>Bezlotoxumab</w:t>
      </w:r>
      <w:r w:rsidR="00616108">
        <w:t xml:space="preserve"> </w:t>
      </w:r>
      <w:r w:rsidRPr="00332C35">
        <w:t>is</w:t>
      </w:r>
      <w:r w:rsidR="00616108">
        <w:t xml:space="preserve"> </w:t>
      </w:r>
      <w:r w:rsidRPr="00332C35">
        <w:t>superior</w:t>
      </w:r>
      <w:r w:rsidR="00616108">
        <w:t xml:space="preserve"> </w:t>
      </w:r>
      <w:r w:rsidRPr="00332C35">
        <w:t>to</w:t>
      </w:r>
      <w:r w:rsidR="00616108">
        <w:t xml:space="preserve"> </w:t>
      </w:r>
      <w:r w:rsidRPr="00332C35">
        <w:t>placebo</w:t>
      </w:r>
      <w:r w:rsidR="00616108">
        <w:t xml:space="preserve"> </w:t>
      </w:r>
      <w:r w:rsidRPr="00332C35">
        <w:t>with</w:t>
      </w:r>
      <w:r w:rsidR="00616108">
        <w:t xml:space="preserve"> </w:t>
      </w:r>
      <w:r w:rsidRPr="00332C35">
        <w:t>respect</w:t>
      </w:r>
      <w:r w:rsidR="00616108">
        <w:t xml:space="preserve"> </w:t>
      </w:r>
      <w:r w:rsidRPr="00332C35">
        <w:t>to</w:t>
      </w:r>
      <w:r w:rsidR="00616108">
        <w:t xml:space="preserve"> </w:t>
      </w:r>
      <w:r w:rsidRPr="00332C35">
        <w:t>the</w:t>
      </w:r>
      <w:r w:rsidR="00616108">
        <w:t xml:space="preserve"> </w:t>
      </w:r>
      <w:r w:rsidRPr="00332C35">
        <w:t>secondary</w:t>
      </w:r>
      <w:r w:rsidR="00616108">
        <w:t xml:space="preserve"> </w:t>
      </w:r>
      <w:r w:rsidRPr="00332C35">
        <w:t>endpoint</w:t>
      </w:r>
      <w:r w:rsidR="00616108">
        <w:t xml:space="preserve"> </w:t>
      </w:r>
      <w:r w:rsidRPr="00332C35">
        <w:t>of</w:t>
      </w:r>
      <w:r w:rsidR="00616108">
        <w:t xml:space="preserve"> </w:t>
      </w:r>
      <w:r w:rsidRPr="00332C35">
        <w:t>global</w:t>
      </w:r>
      <w:r w:rsidR="00616108">
        <w:t xml:space="preserve"> </w:t>
      </w:r>
      <w:r w:rsidRPr="00332C35">
        <w:t>cure.</w:t>
      </w:r>
      <w:r w:rsidR="00616108">
        <w:t xml:space="preserve"> </w:t>
      </w:r>
      <w:r w:rsidRPr="00332C35">
        <w:t>But,</w:t>
      </w:r>
      <w:r w:rsidR="00616108">
        <w:t xml:space="preserve"> </w:t>
      </w:r>
      <w:r w:rsidRPr="00332C35">
        <w:t>bezlotoxumab</w:t>
      </w:r>
      <w:r w:rsidR="00616108">
        <w:t xml:space="preserve"> </w:t>
      </w:r>
      <w:r w:rsidRPr="00332C35">
        <w:t>was</w:t>
      </w:r>
      <w:r w:rsidR="00616108">
        <w:t xml:space="preserve"> </w:t>
      </w:r>
      <w:r w:rsidRPr="00332C35">
        <w:t>not</w:t>
      </w:r>
      <w:r w:rsidR="00616108">
        <w:t xml:space="preserve"> </w:t>
      </w:r>
      <w:r w:rsidRPr="00332C35">
        <w:t>superior</w:t>
      </w:r>
      <w:r w:rsidR="00616108">
        <w:t xml:space="preserve"> </w:t>
      </w:r>
      <w:r w:rsidRPr="00332C35">
        <w:t>to</w:t>
      </w:r>
      <w:r w:rsidR="00616108">
        <w:t xml:space="preserve"> </w:t>
      </w:r>
      <w:r w:rsidRPr="00332C35">
        <w:t>placebo</w:t>
      </w:r>
      <w:r w:rsidR="00616108">
        <w:t xml:space="preserve"> </w:t>
      </w:r>
      <w:r w:rsidRPr="00332C35">
        <w:t>with</w:t>
      </w:r>
      <w:r w:rsidR="00616108">
        <w:t xml:space="preserve"> </w:t>
      </w:r>
      <w:r w:rsidRPr="00332C35">
        <w:t>respect</w:t>
      </w:r>
      <w:r w:rsidR="00616108">
        <w:t xml:space="preserve"> </w:t>
      </w:r>
      <w:r w:rsidRPr="00332C35">
        <w:t>to</w:t>
      </w:r>
      <w:r w:rsidR="00616108">
        <w:t xml:space="preserve"> </w:t>
      </w:r>
      <w:r w:rsidRPr="00332C35">
        <w:t>the</w:t>
      </w:r>
      <w:r w:rsidR="00616108">
        <w:t xml:space="preserve"> </w:t>
      </w:r>
      <w:r w:rsidRPr="00332C35">
        <w:t>clinical</w:t>
      </w:r>
      <w:r w:rsidR="00616108">
        <w:t xml:space="preserve"> </w:t>
      </w:r>
      <w:r w:rsidRPr="00332C35">
        <w:t>cure</w:t>
      </w:r>
      <w:r w:rsidR="00616108">
        <w:t xml:space="preserve"> </w:t>
      </w:r>
      <w:r w:rsidRPr="00332C35">
        <w:t>endpoint;</w:t>
      </w:r>
      <w:r w:rsidR="00616108">
        <w:t xml:space="preserve"> </w:t>
      </w:r>
      <w:r w:rsidRPr="00332C35">
        <w:t>clinical</w:t>
      </w:r>
      <w:r w:rsidR="00616108">
        <w:t xml:space="preserve"> </w:t>
      </w:r>
      <w:r w:rsidRPr="00332C35">
        <w:t>cure</w:t>
      </w:r>
      <w:r w:rsidR="00616108">
        <w:t xml:space="preserve"> </w:t>
      </w:r>
      <w:r w:rsidRPr="00332C35">
        <w:t>rates</w:t>
      </w:r>
      <w:r w:rsidR="00616108">
        <w:t xml:space="preserve"> </w:t>
      </w:r>
      <w:r w:rsidRPr="00332C35">
        <w:t>were</w:t>
      </w:r>
      <w:r w:rsidR="00616108">
        <w:t xml:space="preserve"> </w:t>
      </w:r>
      <w:r w:rsidRPr="00332C35">
        <w:t>comparable</w:t>
      </w:r>
      <w:r w:rsidR="00616108">
        <w:t xml:space="preserve"> </w:t>
      </w:r>
      <w:r w:rsidRPr="00332C35">
        <w:t>for</w:t>
      </w:r>
      <w:r w:rsidR="00616108">
        <w:t xml:space="preserve"> </w:t>
      </w:r>
      <w:r w:rsidRPr="00332C35">
        <w:t>the</w:t>
      </w:r>
      <w:r w:rsidR="00616108">
        <w:t xml:space="preserve"> </w:t>
      </w:r>
      <w:r w:rsidRPr="00332C35">
        <w:t>bezlotoxumab</w:t>
      </w:r>
      <w:r w:rsidR="00616108">
        <w:t xml:space="preserve"> </w:t>
      </w:r>
      <w:r w:rsidRPr="00332C35">
        <w:t>and</w:t>
      </w:r>
      <w:r w:rsidR="00616108">
        <w:t xml:space="preserve"> </w:t>
      </w:r>
      <w:r w:rsidRPr="00332C35">
        <w:t>placebo</w:t>
      </w:r>
      <w:r w:rsidR="00616108">
        <w:t xml:space="preserve"> </w:t>
      </w:r>
      <w:r w:rsidR="00691260">
        <w:t>group</w:t>
      </w:r>
      <w:r w:rsidRPr="00332C35">
        <w:t>s</w:t>
      </w:r>
      <w:r w:rsidR="00616108">
        <w:t xml:space="preserve"> </w:t>
      </w:r>
      <w:r w:rsidRPr="00332C35">
        <w:t>in</w:t>
      </w:r>
      <w:r w:rsidR="00616108">
        <w:t xml:space="preserve"> </w:t>
      </w:r>
      <w:r w:rsidRPr="00332C35">
        <w:t>the</w:t>
      </w:r>
      <w:r w:rsidR="00616108">
        <w:t xml:space="preserve"> </w:t>
      </w:r>
      <w:r w:rsidR="00F96EC9">
        <w:t>Phase</w:t>
      </w:r>
      <w:r w:rsidR="00616108">
        <w:t xml:space="preserve"> </w:t>
      </w:r>
      <w:r w:rsidR="00F96EC9">
        <w:t>III</w:t>
      </w:r>
      <w:r w:rsidR="00616108">
        <w:t xml:space="preserve"> </w:t>
      </w:r>
      <w:r w:rsidRPr="00332C35">
        <w:t>trials.</w:t>
      </w:r>
      <w:r w:rsidR="00616108">
        <w:t xml:space="preserve"> </w:t>
      </w:r>
      <w:r w:rsidRPr="00332C35">
        <w:t>In</w:t>
      </w:r>
      <w:r w:rsidR="00616108">
        <w:t xml:space="preserve"> </w:t>
      </w:r>
      <w:r w:rsidRPr="00332C35">
        <w:t>the</w:t>
      </w:r>
      <w:r w:rsidR="00616108">
        <w:t xml:space="preserve"> </w:t>
      </w:r>
      <w:r w:rsidRPr="00332C35">
        <w:t>primary</w:t>
      </w:r>
      <w:r w:rsidR="00616108">
        <w:t xml:space="preserve"> </w:t>
      </w:r>
      <w:r w:rsidRPr="00332C35">
        <w:t>analysis</w:t>
      </w:r>
      <w:r w:rsidR="00616108">
        <w:t xml:space="preserve"> </w:t>
      </w:r>
      <w:r w:rsidRPr="00332C35">
        <w:t>of</w:t>
      </w:r>
      <w:r w:rsidR="00616108">
        <w:t xml:space="preserve"> </w:t>
      </w:r>
      <w:r w:rsidRPr="00332C35">
        <w:t>CDI</w:t>
      </w:r>
      <w:r w:rsidR="00616108">
        <w:t xml:space="preserve"> </w:t>
      </w:r>
      <w:r w:rsidRPr="00332C35">
        <w:t>recurrence,</w:t>
      </w:r>
      <w:r w:rsidR="00616108">
        <w:t xml:space="preserve"> </w:t>
      </w:r>
      <w:r w:rsidRPr="00332C35">
        <w:t>subjects</w:t>
      </w:r>
      <w:r w:rsidR="00616108">
        <w:t xml:space="preserve"> </w:t>
      </w:r>
      <w:r w:rsidRPr="00332C35">
        <w:t>must</w:t>
      </w:r>
      <w:r w:rsidR="00616108">
        <w:t xml:space="preserve"> </w:t>
      </w:r>
      <w:r w:rsidRPr="00332C35">
        <w:t>first</w:t>
      </w:r>
      <w:r w:rsidR="00616108">
        <w:t xml:space="preserve"> </w:t>
      </w:r>
      <w:r w:rsidRPr="00332C35">
        <w:t>reach</w:t>
      </w:r>
      <w:r w:rsidR="00616108">
        <w:t xml:space="preserve"> </w:t>
      </w:r>
      <w:r w:rsidRPr="00332C35">
        <w:t>clinical</w:t>
      </w:r>
      <w:r w:rsidR="00616108">
        <w:t xml:space="preserve"> </w:t>
      </w:r>
      <w:r w:rsidRPr="00332C35">
        <w:t>cure</w:t>
      </w:r>
      <w:r w:rsidR="00616108">
        <w:t xml:space="preserve"> </w:t>
      </w:r>
      <w:r w:rsidRPr="00332C35">
        <w:t>before</w:t>
      </w:r>
      <w:r w:rsidR="00616108">
        <w:t xml:space="preserve"> </w:t>
      </w:r>
      <w:r w:rsidRPr="00332C35">
        <w:t>they</w:t>
      </w:r>
      <w:r w:rsidR="00616108">
        <w:t xml:space="preserve"> </w:t>
      </w:r>
      <w:r w:rsidRPr="00332C35">
        <w:t>are</w:t>
      </w:r>
      <w:r w:rsidR="00616108">
        <w:t xml:space="preserve"> </w:t>
      </w:r>
      <w:r w:rsidRPr="00332C35">
        <w:t>at</w:t>
      </w:r>
      <w:r w:rsidR="00616108">
        <w:t xml:space="preserve"> </w:t>
      </w:r>
      <w:r w:rsidRPr="00332C35">
        <w:t>risk</w:t>
      </w:r>
      <w:r w:rsidR="00616108">
        <w:t xml:space="preserve"> </w:t>
      </w:r>
      <w:r w:rsidRPr="00332C35">
        <w:t>for</w:t>
      </w:r>
      <w:r w:rsidR="00616108">
        <w:t xml:space="preserve"> </w:t>
      </w:r>
      <w:r w:rsidRPr="00332C35">
        <w:t>a</w:t>
      </w:r>
      <w:r w:rsidR="00616108">
        <w:t xml:space="preserve"> </w:t>
      </w:r>
      <w:r w:rsidRPr="00332C35">
        <w:t>recurrence.</w:t>
      </w:r>
      <w:r w:rsidR="00616108">
        <w:t xml:space="preserve"> </w:t>
      </w:r>
      <w:r w:rsidRPr="00332C35">
        <w:t>As</w:t>
      </w:r>
      <w:r w:rsidR="00616108">
        <w:t xml:space="preserve"> </w:t>
      </w:r>
      <w:r w:rsidRPr="00332C35">
        <w:lastRenderedPageBreak/>
        <w:t>clinical</w:t>
      </w:r>
      <w:r w:rsidR="00616108">
        <w:t xml:space="preserve"> </w:t>
      </w:r>
      <w:r w:rsidRPr="00332C35">
        <w:t>cure</w:t>
      </w:r>
      <w:r w:rsidR="00616108">
        <w:t xml:space="preserve"> </w:t>
      </w:r>
      <w:r w:rsidRPr="00332C35">
        <w:t>is</w:t>
      </w:r>
      <w:r w:rsidR="00616108">
        <w:t xml:space="preserve"> </w:t>
      </w:r>
      <w:r w:rsidRPr="00332C35">
        <w:t>a</w:t>
      </w:r>
      <w:r w:rsidR="00616108">
        <w:t xml:space="preserve"> </w:t>
      </w:r>
      <w:r w:rsidRPr="00332C35">
        <w:t>post-randomisation</w:t>
      </w:r>
      <w:r w:rsidR="00616108">
        <w:t xml:space="preserve"> </w:t>
      </w:r>
      <w:r w:rsidRPr="00332C35">
        <w:t>event</w:t>
      </w:r>
      <w:r w:rsidR="00616108">
        <w:t xml:space="preserve"> </w:t>
      </w:r>
      <w:r w:rsidRPr="00332C35">
        <w:t>in</w:t>
      </w:r>
      <w:r w:rsidR="00616108">
        <w:t xml:space="preserve"> </w:t>
      </w:r>
      <w:r w:rsidRPr="00332C35">
        <w:t>the</w:t>
      </w:r>
      <w:r w:rsidR="00616108">
        <w:t xml:space="preserve"> </w:t>
      </w:r>
      <w:r w:rsidRPr="00332C35">
        <w:t>design</w:t>
      </w:r>
      <w:r w:rsidR="00616108">
        <w:t xml:space="preserve"> </w:t>
      </w:r>
      <w:r w:rsidRPr="00332C35">
        <w:t>of</w:t>
      </w:r>
      <w:r w:rsidR="00616108">
        <w:t xml:space="preserve"> </w:t>
      </w:r>
      <w:r w:rsidRPr="00332C35">
        <w:t>P001</w:t>
      </w:r>
      <w:r w:rsidR="00616108">
        <w:t xml:space="preserve"> </w:t>
      </w:r>
      <w:r w:rsidRPr="00332C35">
        <w:t>and</w:t>
      </w:r>
      <w:r w:rsidR="00616108">
        <w:t xml:space="preserve"> </w:t>
      </w:r>
      <w:r w:rsidRPr="00332C35">
        <w:t>P002,</w:t>
      </w:r>
      <w:r w:rsidR="00616108">
        <w:t xml:space="preserve"> </w:t>
      </w:r>
      <w:r w:rsidRPr="00332C35">
        <w:t>differential</w:t>
      </w:r>
      <w:r w:rsidR="00616108">
        <w:t xml:space="preserve"> </w:t>
      </w:r>
      <w:r w:rsidRPr="00332C35">
        <w:t>clinical</w:t>
      </w:r>
      <w:r w:rsidR="00616108">
        <w:t xml:space="preserve"> </w:t>
      </w:r>
      <w:r w:rsidRPr="00332C35">
        <w:t>cure</w:t>
      </w:r>
      <w:r w:rsidR="00616108">
        <w:t xml:space="preserve"> </w:t>
      </w:r>
      <w:r w:rsidRPr="00332C35">
        <w:t>rates</w:t>
      </w:r>
      <w:r w:rsidR="00616108">
        <w:t xml:space="preserve"> </w:t>
      </w:r>
      <w:r w:rsidRPr="00332C35">
        <w:t>may</w:t>
      </w:r>
      <w:r w:rsidR="00616108">
        <w:t xml:space="preserve"> </w:t>
      </w:r>
      <w:r w:rsidRPr="00332C35">
        <w:t>impact</w:t>
      </w:r>
      <w:r w:rsidR="00616108">
        <w:t xml:space="preserve"> </w:t>
      </w:r>
      <w:r w:rsidRPr="00332C35">
        <w:t>on</w:t>
      </w:r>
      <w:r w:rsidR="00616108">
        <w:t xml:space="preserve"> </w:t>
      </w:r>
      <w:r w:rsidRPr="00332C35">
        <w:t>the</w:t>
      </w:r>
      <w:r w:rsidR="00616108">
        <w:t xml:space="preserve"> </w:t>
      </w:r>
      <w:r w:rsidRPr="00332C35">
        <w:t>primary</w:t>
      </w:r>
      <w:r w:rsidR="00616108">
        <w:t xml:space="preserve"> </w:t>
      </w:r>
      <w:r w:rsidRPr="00332C35">
        <w:t>analysis</w:t>
      </w:r>
      <w:r w:rsidR="00616108">
        <w:t xml:space="preserve"> </w:t>
      </w:r>
      <w:r w:rsidRPr="00332C35">
        <w:t>of</w:t>
      </w:r>
      <w:r w:rsidR="00616108">
        <w:t xml:space="preserve"> </w:t>
      </w:r>
      <w:r w:rsidRPr="00332C35">
        <w:t>CDI</w:t>
      </w:r>
      <w:r w:rsidR="00616108">
        <w:t xml:space="preserve"> </w:t>
      </w:r>
      <w:r w:rsidRPr="00332C35">
        <w:t>recurrence.</w:t>
      </w:r>
      <w:r w:rsidR="00616108">
        <w:t xml:space="preserve"> </w:t>
      </w:r>
      <w:r w:rsidRPr="00332C35">
        <w:t>Propensity</w:t>
      </w:r>
      <w:r w:rsidR="00616108">
        <w:t xml:space="preserve"> </w:t>
      </w:r>
      <w:r w:rsidRPr="00332C35">
        <w:t>score</w:t>
      </w:r>
      <w:r w:rsidR="00616108">
        <w:t xml:space="preserve"> </w:t>
      </w:r>
      <w:r w:rsidRPr="00332C35">
        <w:t>analyses</w:t>
      </w:r>
      <w:r w:rsidR="00616108">
        <w:t xml:space="preserve"> </w:t>
      </w:r>
      <w:r w:rsidRPr="00332C35">
        <w:t>were</w:t>
      </w:r>
      <w:r w:rsidR="00616108">
        <w:t xml:space="preserve"> </w:t>
      </w:r>
      <w:r w:rsidRPr="00332C35">
        <w:t>conducted</w:t>
      </w:r>
      <w:r w:rsidR="00616108">
        <w:t xml:space="preserve"> </w:t>
      </w:r>
      <w:r w:rsidRPr="00332C35">
        <w:t>to</w:t>
      </w:r>
      <w:r w:rsidR="00616108">
        <w:t xml:space="preserve"> </w:t>
      </w:r>
      <w:r w:rsidRPr="00332C35">
        <w:t>assess</w:t>
      </w:r>
      <w:r w:rsidR="00616108">
        <w:t xml:space="preserve"> </w:t>
      </w:r>
      <w:r w:rsidRPr="00332C35">
        <w:t>whether</w:t>
      </w:r>
      <w:r w:rsidR="00616108">
        <w:t xml:space="preserve"> </w:t>
      </w:r>
      <w:r w:rsidRPr="00332C35">
        <w:t>observed</w:t>
      </w:r>
      <w:r w:rsidR="00616108">
        <w:t xml:space="preserve"> </w:t>
      </w:r>
      <w:r w:rsidRPr="00332C35">
        <w:t>differences</w:t>
      </w:r>
      <w:r w:rsidR="00616108">
        <w:t xml:space="preserve"> </w:t>
      </w:r>
      <w:r w:rsidRPr="00332C35">
        <w:t>in</w:t>
      </w:r>
      <w:r w:rsidR="00616108">
        <w:t xml:space="preserve"> </w:t>
      </w:r>
      <w:r w:rsidRPr="00332C35">
        <w:t>clinical</w:t>
      </w:r>
      <w:r w:rsidR="00616108">
        <w:t xml:space="preserve"> </w:t>
      </w:r>
      <w:r w:rsidRPr="00332C35">
        <w:t>cure</w:t>
      </w:r>
      <w:r w:rsidR="00616108">
        <w:t xml:space="preserve"> </w:t>
      </w:r>
      <w:r w:rsidRPr="00332C35">
        <w:t>rates</w:t>
      </w:r>
      <w:r w:rsidR="00616108">
        <w:t xml:space="preserve"> </w:t>
      </w:r>
      <w:r w:rsidRPr="00332C35">
        <w:t>between</w:t>
      </w:r>
      <w:r w:rsidR="00616108">
        <w:t xml:space="preserve"> </w:t>
      </w:r>
      <w:r w:rsidRPr="00332C35">
        <w:t>the</w:t>
      </w:r>
      <w:r w:rsidR="00616108">
        <w:t xml:space="preserve"> </w:t>
      </w:r>
      <w:r w:rsidRPr="00332C35">
        <w:t>treatment</w:t>
      </w:r>
      <w:r w:rsidR="00616108">
        <w:t xml:space="preserve"> </w:t>
      </w:r>
      <w:r w:rsidR="00691260">
        <w:t>group</w:t>
      </w:r>
      <w:r w:rsidRPr="00332C35">
        <w:t>s</w:t>
      </w:r>
      <w:r w:rsidR="00616108">
        <w:t xml:space="preserve"> </w:t>
      </w:r>
      <w:r w:rsidRPr="00332C35">
        <w:t>had</w:t>
      </w:r>
      <w:r w:rsidR="00616108">
        <w:t xml:space="preserve"> </w:t>
      </w:r>
      <w:r w:rsidRPr="00332C35">
        <w:t>an</w:t>
      </w:r>
      <w:r w:rsidR="00616108">
        <w:t xml:space="preserve"> </w:t>
      </w:r>
      <w:r w:rsidRPr="00332C35">
        <w:t>impact</w:t>
      </w:r>
      <w:r w:rsidR="00616108">
        <w:t xml:space="preserve"> </w:t>
      </w:r>
      <w:r w:rsidRPr="00332C35">
        <w:t>on</w:t>
      </w:r>
      <w:r w:rsidR="00616108">
        <w:t xml:space="preserve"> </w:t>
      </w:r>
      <w:r w:rsidRPr="00332C35">
        <w:t>the</w:t>
      </w:r>
      <w:r w:rsidR="00616108">
        <w:t xml:space="preserve"> </w:t>
      </w:r>
      <w:r w:rsidRPr="00332C35">
        <w:t>interpretation</w:t>
      </w:r>
      <w:r w:rsidR="00616108">
        <w:t xml:space="preserve"> </w:t>
      </w:r>
      <w:r w:rsidRPr="00332C35">
        <w:t>of</w:t>
      </w:r>
      <w:r w:rsidR="00616108">
        <w:t xml:space="preserve"> </w:t>
      </w:r>
      <w:r w:rsidRPr="00332C35">
        <w:t>the</w:t>
      </w:r>
      <w:r w:rsidR="00616108">
        <w:t xml:space="preserve"> </w:t>
      </w:r>
      <w:r w:rsidRPr="00332C35">
        <w:t>CDI</w:t>
      </w:r>
      <w:r w:rsidR="00616108">
        <w:t xml:space="preserve"> </w:t>
      </w:r>
      <w:r w:rsidRPr="00332C35">
        <w:t>recurrence</w:t>
      </w:r>
      <w:r w:rsidR="00616108">
        <w:t xml:space="preserve"> </w:t>
      </w:r>
      <w:r w:rsidRPr="00332C35">
        <w:t>results</w:t>
      </w:r>
      <w:r w:rsidR="00616108">
        <w:t>.</w:t>
      </w:r>
    </w:p>
    <w:p w14:paraId="4393EE9D" w14:textId="094AB3F6" w:rsidR="001E39E2" w:rsidRDefault="00332C35" w:rsidP="00C22678">
      <w:r w:rsidRPr="00332C35">
        <w:t>Differential</w:t>
      </w:r>
      <w:r w:rsidR="00616108">
        <w:t xml:space="preserve"> </w:t>
      </w:r>
      <w:r w:rsidRPr="00332C35">
        <w:t>clinical</w:t>
      </w:r>
      <w:r w:rsidR="00616108">
        <w:t xml:space="preserve"> </w:t>
      </w:r>
      <w:r w:rsidRPr="00332C35">
        <w:t>cure</w:t>
      </w:r>
      <w:r w:rsidR="00616108">
        <w:t xml:space="preserve"> </w:t>
      </w:r>
      <w:r w:rsidRPr="00332C35">
        <w:t>rates</w:t>
      </w:r>
      <w:r w:rsidR="00616108">
        <w:t xml:space="preserve"> </w:t>
      </w:r>
      <w:r w:rsidRPr="00332C35">
        <w:t>between</w:t>
      </w:r>
      <w:r w:rsidR="00616108">
        <w:t xml:space="preserve"> </w:t>
      </w:r>
      <w:r w:rsidRPr="00332C35">
        <w:t>the</w:t>
      </w:r>
      <w:r w:rsidR="00616108">
        <w:t xml:space="preserve"> </w:t>
      </w:r>
      <w:r w:rsidRPr="00332C35">
        <w:t>treatment</w:t>
      </w:r>
      <w:r w:rsidR="00616108">
        <w:t xml:space="preserve"> </w:t>
      </w:r>
      <w:r w:rsidR="00691260">
        <w:t>group</w:t>
      </w:r>
      <w:r w:rsidRPr="00332C35">
        <w:t>s</w:t>
      </w:r>
      <w:r w:rsidR="00616108">
        <w:t xml:space="preserve"> </w:t>
      </w:r>
      <w:r w:rsidRPr="00332C35">
        <w:t>may</w:t>
      </w:r>
      <w:r w:rsidR="00616108">
        <w:t xml:space="preserve"> </w:t>
      </w:r>
      <w:r w:rsidRPr="00332C35">
        <w:t>be</w:t>
      </w:r>
      <w:r w:rsidR="00616108">
        <w:t xml:space="preserve"> </w:t>
      </w:r>
      <w:r w:rsidRPr="00332C35">
        <w:t>caused</w:t>
      </w:r>
      <w:r w:rsidR="00616108">
        <w:t xml:space="preserve"> </w:t>
      </w:r>
      <w:r w:rsidRPr="00332C35">
        <w:t>by</w:t>
      </w:r>
      <w:r w:rsidR="00616108">
        <w:t xml:space="preserve"> </w:t>
      </w:r>
      <w:r w:rsidRPr="00332C35">
        <w:t>an</w:t>
      </w:r>
      <w:r w:rsidR="00616108">
        <w:t xml:space="preserve"> </w:t>
      </w:r>
      <w:r w:rsidRPr="00332C35">
        <w:t>imbalance</w:t>
      </w:r>
      <w:r w:rsidR="00616108">
        <w:t xml:space="preserve"> </w:t>
      </w:r>
      <w:r w:rsidRPr="00332C35">
        <w:t>of</w:t>
      </w:r>
      <w:r w:rsidR="00616108">
        <w:t xml:space="preserve"> </w:t>
      </w:r>
      <w:r w:rsidRPr="00332C35">
        <w:t>baseline</w:t>
      </w:r>
      <w:r w:rsidR="00616108">
        <w:t xml:space="preserve"> </w:t>
      </w:r>
      <w:r w:rsidRPr="00332C35">
        <w:t>factors</w:t>
      </w:r>
      <w:r w:rsidR="00616108">
        <w:t xml:space="preserve"> </w:t>
      </w:r>
      <w:r w:rsidRPr="00332C35">
        <w:t>associated</w:t>
      </w:r>
      <w:r w:rsidR="00616108">
        <w:t xml:space="preserve"> </w:t>
      </w:r>
      <w:r w:rsidRPr="00332C35">
        <w:t>with</w:t>
      </w:r>
      <w:r w:rsidR="00616108">
        <w:t xml:space="preserve"> </w:t>
      </w:r>
      <w:r w:rsidRPr="00332C35">
        <w:t>the</w:t>
      </w:r>
      <w:r w:rsidR="00616108">
        <w:t xml:space="preserve"> </w:t>
      </w:r>
      <w:r w:rsidRPr="00332C35">
        <w:t>likelihood</w:t>
      </w:r>
      <w:r w:rsidR="00616108">
        <w:t xml:space="preserve"> </w:t>
      </w:r>
      <w:r w:rsidRPr="00332C35">
        <w:t>of</w:t>
      </w:r>
      <w:r w:rsidR="00616108">
        <w:t xml:space="preserve"> </w:t>
      </w:r>
      <w:r w:rsidRPr="00332C35">
        <w:t>achieving</w:t>
      </w:r>
      <w:r w:rsidR="00616108">
        <w:t xml:space="preserve"> </w:t>
      </w:r>
      <w:r w:rsidRPr="00332C35">
        <w:t>clinical</w:t>
      </w:r>
      <w:r w:rsidR="00616108">
        <w:t xml:space="preserve"> </w:t>
      </w:r>
      <w:r w:rsidRPr="00332C35">
        <w:t>cure.</w:t>
      </w:r>
      <w:r w:rsidR="00616108">
        <w:t xml:space="preserve"> </w:t>
      </w:r>
      <w:r w:rsidR="004A7947">
        <w:t>The</w:t>
      </w:r>
      <w:r w:rsidR="00616108">
        <w:t xml:space="preserve"> </w:t>
      </w:r>
      <w:r w:rsidR="004A7947">
        <w:t>propensity</w:t>
      </w:r>
      <w:r w:rsidR="00616108">
        <w:t xml:space="preserve"> </w:t>
      </w:r>
      <w:r w:rsidR="004A7947">
        <w:t>score</w:t>
      </w:r>
      <w:r w:rsidR="00616108">
        <w:t xml:space="preserve"> </w:t>
      </w:r>
      <w:r w:rsidR="004A7947">
        <w:t>is</w:t>
      </w:r>
      <w:r w:rsidR="00616108">
        <w:t xml:space="preserve"> </w:t>
      </w:r>
      <w:r w:rsidR="004A7947">
        <w:t>a</w:t>
      </w:r>
      <w:r w:rsidR="00616108">
        <w:t xml:space="preserve"> </w:t>
      </w:r>
      <w:r w:rsidR="004A7947">
        <w:t>model</w:t>
      </w:r>
      <w:r w:rsidR="00616108">
        <w:t xml:space="preserve"> </w:t>
      </w:r>
      <w:r w:rsidRPr="00332C35">
        <w:t>based</w:t>
      </w:r>
      <w:r w:rsidR="00616108">
        <w:t xml:space="preserve"> </w:t>
      </w:r>
      <w:r w:rsidRPr="00332C35">
        <w:t>estimate</w:t>
      </w:r>
      <w:r w:rsidR="00616108">
        <w:t xml:space="preserve"> </w:t>
      </w:r>
      <w:r w:rsidRPr="00332C35">
        <w:t>of</w:t>
      </w:r>
      <w:r w:rsidR="00616108">
        <w:t xml:space="preserve"> </w:t>
      </w:r>
      <w:r w:rsidRPr="00332C35">
        <w:t>the</w:t>
      </w:r>
      <w:r w:rsidR="00616108">
        <w:t xml:space="preserve"> </w:t>
      </w:r>
      <w:r w:rsidRPr="00332C35">
        <w:t>likelihood</w:t>
      </w:r>
      <w:r w:rsidR="00616108">
        <w:t xml:space="preserve"> </w:t>
      </w:r>
      <w:r w:rsidRPr="00332C35">
        <w:t>for</w:t>
      </w:r>
      <w:r w:rsidR="00616108">
        <w:t xml:space="preserve"> </w:t>
      </w:r>
      <w:r w:rsidRPr="00332C35">
        <w:t>achieving</w:t>
      </w:r>
      <w:r w:rsidR="00616108">
        <w:t xml:space="preserve"> </w:t>
      </w:r>
      <w:r w:rsidRPr="00332C35">
        <w:t>clinical</w:t>
      </w:r>
      <w:r w:rsidR="00616108">
        <w:t xml:space="preserve"> </w:t>
      </w:r>
      <w:r w:rsidRPr="00332C35">
        <w:t>cure</w:t>
      </w:r>
      <w:r w:rsidR="00616108">
        <w:t xml:space="preserve"> </w:t>
      </w:r>
      <w:r w:rsidRPr="00332C35">
        <w:t>derived</w:t>
      </w:r>
      <w:r w:rsidR="00616108">
        <w:t xml:space="preserve"> </w:t>
      </w:r>
      <w:r w:rsidRPr="00332C35">
        <w:t>from</w:t>
      </w:r>
      <w:r w:rsidR="00616108">
        <w:t xml:space="preserve"> </w:t>
      </w:r>
      <w:r w:rsidRPr="00332C35">
        <w:t>baseline</w:t>
      </w:r>
      <w:r w:rsidR="00616108">
        <w:t xml:space="preserve"> </w:t>
      </w:r>
      <w:r w:rsidRPr="00332C35">
        <w:t>factors</w:t>
      </w:r>
      <w:r w:rsidR="00616108">
        <w:t xml:space="preserve"> </w:t>
      </w:r>
      <w:r w:rsidRPr="00332C35">
        <w:t>predictive</w:t>
      </w:r>
      <w:r w:rsidR="00616108">
        <w:t xml:space="preserve"> </w:t>
      </w:r>
      <w:r w:rsidRPr="00332C35">
        <w:t>of</w:t>
      </w:r>
      <w:r w:rsidR="00616108">
        <w:t xml:space="preserve"> </w:t>
      </w:r>
      <w:r w:rsidRPr="00332C35">
        <w:t>clinical</w:t>
      </w:r>
      <w:r w:rsidR="00616108">
        <w:t xml:space="preserve"> </w:t>
      </w:r>
      <w:r w:rsidRPr="00332C35">
        <w:t>cure.</w:t>
      </w:r>
      <w:r w:rsidR="00616108">
        <w:t xml:space="preserve"> </w:t>
      </w:r>
      <w:r w:rsidRPr="00332C35">
        <w:t>The</w:t>
      </w:r>
      <w:r w:rsidR="00616108">
        <w:t xml:space="preserve"> </w:t>
      </w:r>
      <w:r w:rsidRPr="00332C35">
        <w:t>propensity</w:t>
      </w:r>
      <w:r w:rsidR="00616108">
        <w:t xml:space="preserve"> </w:t>
      </w:r>
      <w:r w:rsidRPr="00332C35">
        <w:t>of</w:t>
      </w:r>
      <w:r w:rsidR="00616108">
        <w:t xml:space="preserve"> </w:t>
      </w:r>
      <w:r w:rsidRPr="00332C35">
        <w:t>clinical</w:t>
      </w:r>
      <w:r w:rsidR="00616108">
        <w:t xml:space="preserve"> </w:t>
      </w:r>
      <w:r w:rsidRPr="00332C35">
        <w:t>cure</w:t>
      </w:r>
      <w:r w:rsidR="00616108">
        <w:t xml:space="preserve"> </w:t>
      </w:r>
      <w:r w:rsidRPr="00332C35">
        <w:t>was</w:t>
      </w:r>
      <w:r w:rsidR="00616108">
        <w:t xml:space="preserve"> </w:t>
      </w:r>
      <w:r w:rsidRPr="00332C35">
        <w:t>calculated</w:t>
      </w:r>
      <w:r w:rsidR="00616108">
        <w:t xml:space="preserve"> </w:t>
      </w:r>
      <w:r w:rsidRPr="00332C35">
        <w:t>from</w:t>
      </w:r>
      <w:r w:rsidR="00616108">
        <w:t xml:space="preserve"> </w:t>
      </w:r>
      <w:r w:rsidRPr="00332C35">
        <w:t>a</w:t>
      </w:r>
      <w:r w:rsidR="00616108">
        <w:t xml:space="preserve"> </w:t>
      </w:r>
      <w:r w:rsidRPr="00332C35">
        <w:t>logistic</w:t>
      </w:r>
      <w:r w:rsidR="00616108">
        <w:t xml:space="preserve"> </w:t>
      </w:r>
      <w:r w:rsidRPr="00332C35">
        <w:t>regression</w:t>
      </w:r>
      <w:r w:rsidR="00616108">
        <w:t xml:space="preserve"> </w:t>
      </w:r>
      <w:r w:rsidRPr="00332C35">
        <w:t>model</w:t>
      </w:r>
      <w:r w:rsidR="00616108">
        <w:t xml:space="preserve"> </w:t>
      </w:r>
      <w:r w:rsidRPr="00332C35">
        <w:t>predicting</w:t>
      </w:r>
      <w:r w:rsidR="00616108">
        <w:t xml:space="preserve"> </w:t>
      </w:r>
      <w:r w:rsidRPr="00332C35">
        <w:t>clinical</w:t>
      </w:r>
      <w:r w:rsidR="00616108">
        <w:t xml:space="preserve"> </w:t>
      </w:r>
      <w:r w:rsidRPr="00332C35">
        <w:t>cure</w:t>
      </w:r>
      <w:r w:rsidR="00616108">
        <w:t xml:space="preserve"> </w:t>
      </w:r>
      <w:r w:rsidRPr="00332C35">
        <w:t>from</w:t>
      </w:r>
      <w:r w:rsidR="00616108">
        <w:t xml:space="preserve"> </w:t>
      </w:r>
      <w:r w:rsidRPr="00332C35">
        <w:t>important</w:t>
      </w:r>
      <w:r w:rsidR="00616108">
        <w:t xml:space="preserve"> </w:t>
      </w:r>
      <w:r w:rsidRPr="00332C35">
        <w:t>baseline</w:t>
      </w:r>
      <w:r w:rsidR="00616108">
        <w:t xml:space="preserve"> </w:t>
      </w:r>
      <w:r w:rsidRPr="00332C35">
        <w:t>factors</w:t>
      </w:r>
      <w:r w:rsidR="00616108">
        <w:t xml:space="preserve"> </w:t>
      </w:r>
      <w:r w:rsidRPr="00332C35">
        <w:t>among</w:t>
      </w:r>
      <w:r w:rsidR="00616108">
        <w:t xml:space="preserve"> </w:t>
      </w:r>
      <w:r w:rsidRPr="00332C35">
        <w:t>all</w:t>
      </w:r>
      <w:r w:rsidR="00616108">
        <w:t xml:space="preserve"> </w:t>
      </w:r>
      <w:r w:rsidRPr="00332C35">
        <w:t>patients</w:t>
      </w:r>
      <w:r w:rsidR="00616108">
        <w:t xml:space="preserve"> </w:t>
      </w:r>
      <w:r w:rsidRPr="00332C35">
        <w:t>included</w:t>
      </w:r>
      <w:r w:rsidR="00616108">
        <w:t xml:space="preserve"> </w:t>
      </w:r>
      <w:r w:rsidRPr="00332C35">
        <w:t>in</w:t>
      </w:r>
      <w:r w:rsidR="00616108">
        <w:t xml:space="preserve"> </w:t>
      </w:r>
      <w:r w:rsidRPr="00332C35">
        <w:t>the</w:t>
      </w:r>
      <w:r w:rsidR="00616108">
        <w:t xml:space="preserve"> </w:t>
      </w:r>
      <w:r w:rsidRPr="00332C35">
        <w:t>FAS</w:t>
      </w:r>
      <w:r w:rsidR="00616108">
        <w:t xml:space="preserve"> </w:t>
      </w:r>
      <w:r w:rsidRPr="00332C35">
        <w:t>for</w:t>
      </w:r>
      <w:r w:rsidR="00616108">
        <w:t xml:space="preserve"> </w:t>
      </w:r>
      <w:r w:rsidRPr="00332C35">
        <w:t>each</w:t>
      </w:r>
      <w:r w:rsidR="00616108">
        <w:t xml:space="preserve"> </w:t>
      </w:r>
      <w:r w:rsidRPr="00332C35">
        <w:t>study.</w:t>
      </w:r>
      <w:r w:rsidR="00616108">
        <w:t xml:space="preserve"> </w:t>
      </w:r>
      <w:r w:rsidRPr="00332C35">
        <w:t>In</w:t>
      </w:r>
      <w:r w:rsidR="00616108">
        <w:t xml:space="preserve"> </w:t>
      </w:r>
      <w:r w:rsidRPr="00332C35">
        <w:t>P001,</w:t>
      </w:r>
      <w:r w:rsidR="00616108">
        <w:t xml:space="preserve"> </w:t>
      </w:r>
      <w:r w:rsidRPr="00332C35">
        <w:t>The</w:t>
      </w:r>
      <w:r w:rsidR="00616108">
        <w:t xml:space="preserve"> </w:t>
      </w:r>
      <w:r w:rsidRPr="00332C35">
        <w:t>bezlotoxumab</w:t>
      </w:r>
      <w:r w:rsidR="00616108">
        <w:t xml:space="preserve"> </w:t>
      </w:r>
      <w:r w:rsidRPr="00332C35">
        <w:t>treatment</w:t>
      </w:r>
      <w:r w:rsidR="00616108">
        <w:t xml:space="preserve"> </w:t>
      </w:r>
      <w:r w:rsidR="00691260">
        <w:t>group</w:t>
      </w:r>
      <w:r w:rsidR="00616108">
        <w:t xml:space="preserve"> </w:t>
      </w:r>
      <w:r w:rsidRPr="00332C35">
        <w:t>had</w:t>
      </w:r>
      <w:r w:rsidR="00616108">
        <w:t xml:space="preserve"> </w:t>
      </w:r>
      <w:r w:rsidRPr="00332C35">
        <w:t>the</w:t>
      </w:r>
      <w:r w:rsidR="00616108">
        <w:t xml:space="preserve"> </w:t>
      </w:r>
      <w:r w:rsidRPr="00332C35">
        <w:t>highest</w:t>
      </w:r>
      <w:r w:rsidR="00616108">
        <w:t xml:space="preserve"> </w:t>
      </w:r>
      <w:r w:rsidR="004A7947">
        <w:t>percent</w:t>
      </w:r>
      <w:r w:rsidR="00616108">
        <w:t xml:space="preserve"> </w:t>
      </w:r>
      <w:r w:rsidRPr="00332C35">
        <w:t>of</w:t>
      </w:r>
      <w:r w:rsidR="00616108">
        <w:t xml:space="preserve"> </w:t>
      </w:r>
      <w:r w:rsidRPr="00332C35">
        <w:t>subjects</w:t>
      </w:r>
      <w:r w:rsidR="00616108">
        <w:t xml:space="preserve"> </w:t>
      </w:r>
      <w:r w:rsidRPr="00332C35">
        <w:t>(41.9%)</w:t>
      </w:r>
      <w:r w:rsidR="00616108">
        <w:t xml:space="preserve"> </w:t>
      </w:r>
      <w:r w:rsidRPr="00332C35">
        <w:t>in</w:t>
      </w:r>
      <w:r w:rsidR="00616108">
        <w:t xml:space="preserve"> </w:t>
      </w:r>
      <w:r w:rsidRPr="00332C35">
        <w:t>the</w:t>
      </w:r>
      <w:r w:rsidR="00616108">
        <w:t xml:space="preserve"> </w:t>
      </w:r>
      <w:r w:rsidRPr="00332C35">
        <w:t>low</w:t>
      </w:r>
      <w:r w:rsidR="00616108">
        <w:t xml:space="preserve"> </w:t>
      </w:r>
      <w:r w:rsidRPr="00332C35">
        <w:t>propensity</w:t>
      </w:r>
      <w:r w:rsidR="00616108">
        <w:t xml:space="preserve"> </w:t>
      </w:r>
      <w:r w:rsidRPr="00332C35">
        <w:t>score</w:t>
      </w:r>
      <w:r w:rsidR="00616108">
        <w:t xml:space="preserve"> </w:t>
      </w:r>
      <w:r w:rsidRPr="00332C35">
        <w:t>category</w:t>
      </w:r>
      <w:r w:rsidR="00616108">
        <w:t xml:space="preserve"> </w:t>
      </w:r>
      <w:r w:rsidRPr="00332C35">
        <w:t>and</w:t>
      </w:r>
      <w:r w:rsidR="00616108">
        <w:t xml:space="preserve"> </w:t>
      </w:r>
      <w:r w:rsidRPr="00332C35">
        <w:t>the</w:t>
      </w:r>
      <w:r w:rsidR="00616108">
        <w:t xml:space="preserve"> </w:t>
      </w:r>
      <w:r w:rsidRPr="00332C35">
        <w:t>placebo</w:t>
      </w:r>
      <w:r w:rsidR="00616108">
        <w:t xml:space="preserve"> </w:t>
      </w:r>
      <w:r w:rsidR="00691260">
        <w:t>group</w:t>
      </w:r>
      <w:r w:rsidR="00616108">
        <w:t xml:space="preserve"> </w:t>
      </w:r>
      <w:r w:rsidRPr="00332C35">
        <w:t>had</w:t>
      </w:r>
      <w:r w:rsidR="00616108">
        <w:t xml:space="preserve"> </w:t>
      </w:r>
      <w:r w:rsidRPr="00332C35">
        <w:t>the</w:t>
      </w:r>
      <w:r w:rsidR="00616108">
        <w:t xml:space="preserve"> </w:t>
      </w:r>
      <w:r w:rsidRPr="00332C35">
        <w:t>lowest</w:t>
      </w:r>
      <w:r w:rsidR="00616108">
        <w:t xml:space="preserve"> </w:t>
      </w:r>
      <w:r w:rsidR="004A7947">
        <w:t>percentage</w:t>
      </w:r>
      <w:r w:rsidR="00616108">
        <w:t xml:space="preserve"> </w:t>
      </w:r>
      <w:r w:rsidRPr="00332C35">
        <w:t>(32.7%).</w:t>
      </w:r>
      <w:r w:rsidR="00616108">
        <w:t xml:space="preserve"> </w:t>
      </w:r>
      <w:r w:rsidRPr="00332C35">
        <w:t>CDI</w:t>
      </w:r>
      <w:r w:rsidR="00616108">
        <w:t xml:space="preserve"> </w:t>
      </w:r>
      <w:r w:rsidRPr="00332C35">
        <w:t>recurrence</w:t>
      </w:r>
      <w:r w:rsidR="00616108">
        <w:t xml:space="preserve"> </w:t>
      </w:r>
      <w:r w:rsidRPr="00332C35">
        <w:t>rates</w:t>
      </w:r>
      <w:r w:rsidR="00616108">
        <w:t xml:space="preserve"> </w:t>
      </w:r>
      <w:r w:rsidRPr="00332C35">
        <w:t>were</w:t>
      </w:r>
      <w:r w:rsidR="00616108">
        <w:t xml:space="preserve"> </w:t>
      </w:r>
      <w:r w:rsidRPr="00332C35">
        <w:t>lowest</w:t>
      </w:r>
      <w:r w:rsidR="00616108">
        <w:t xml:space="preserve"> </w:t>
      </w:r>
      <w:r w:rsidRPr="00332C35">
        <w:t>in</w:t>
      </w:r>
      <w:r w:rsidR="00616108">
        <w:t xml:space="preserve"> </w:t>
      </w:r>
      <w:r w:rsidRPr="00332C35">
        <w:t>the</w:t>
      </w:r>
      <w:r w:rsidR="00616108">
        <w:t xml:space="preserve"> </w:t>
      </w:r>
      <w:r w:rsidRPr="00332C35">
        <w:t>low</w:t>
      </w:r>
      <w:r w:rsidR="00616108">
        <w:t xml:space="preserve"> </w:t>
      </w:r>
      <w:r w:rsidRPr="00332C35">
        <w:t>propensity</w:t>
      </w:r>
      <w:r w:rsidR="00616108">
        <w:t xml:space="preserve"> </w:t>
      </w:r>
      <w:r w:rsidRPr="00332C35">
        <w:t>score</w:t>
      </w:r>
      <w:r w:rsidR="00616108">
        <w:t xml:space="preserve"> </w:t>
      </w:r>
      <w:r w:rsidRPr="00332C35">
        <w:t>category</w:t>
      </w:r>
      <w:r w:rsidR="00616108">
        <w:t xml:space="preserve"> </w:t>
      </w:r>
      <w:r w:rsidRPr="00332C35">
        <w:t>across</w:t>
      </w:r>
      <w:r w:rsidR="00616108">
        <w:t xml:space="preserve"> </w:t>
      </w:r>
      <w:r w:rsidRPr="00332C35">
        <w:t>all</w:t>
      </w:r>
      <w:r w:rsidR="00616108">
        <w:t xml:space="preserve"> </w:t>
      </w:r>
      <w:r w:rsidRPr="00332C35">
        <w:t>treatment</w:t>
      </w:r>
      <w:r w:rsidR="00616108">
        <w:t xml:space="preserve"> </w:t>
      </w:r>
      <w:r w:rsidR="00691260">
        <w:t>group</w:t>
      </w:r>
      <w:r w:rsidRPr="00332C35">
        <w:t>s,</w:t>
      </w:r>
      <w:r w:rsidR="00616108">
        <w:t xml:space="preserve"> </w:t>
      </w:r>
      <w:r w:rsidRPr="00332C35">
        <w:t>as</w:t>
      </w:r>
      <w:r w:rsidR="00616108">
        <w:t xml:space="preserve"> </w:t>
      </w:r>
      <w:r w:rsidRPr="00332C35">
        <w:t>expected</w:t>
      </w:r>
      <w:r w:rsidR="00616108">
        <w:t xml:space="preserve"> </w:t>
      </w:r>
      <w:r w:rsidRPr="00332C35">
        <w:t>given</w:t>
      </w:r>
      <w:r w:rsidR="00616108">
        <w:t xml:space="preserve"> </w:t>
      </w:r>
      <w:r w:rsidRPr="00332C35">
        <w:t>that</w:t>
      </w:r>
      <w:r w:rsidR="00616108">
        <w:t xml:space="preserve"> </w:t>
      </w:r>
      <w:r w:rsidRPr="00332C35">
        <w:t>subjects</w:t>
      </w:r>
      <w:r w:rsidR="00616108">
        <w:t xml:space="preserve"> </w:t>
      </w:r>
      <w:r w:rsidRPr="00332C35">
        <w:t>with</w:t>
      </w:r>
      <w:r w:rsidR="00616108">
        <w:t xml:space="preserve"> </w:t>
      </w:r>
      <w:r w:rsidRPr="00332C35">
        <w:t>a</w:t>
      </w:r>
      <w:r w:rsidR="00616108">
        <w:t xml:space="preserve"> </w:t>
      </w:r>
      <w:r w:rsidRPr="00332C35">
        <w:t>low</w:t>
      </w:r>
      <w:r w:rsidR="00616108">
        <w:t xml:space="preserve"> </w:t>
      </w:r>
      <w:r w:rsidRPr="00332C35">
        <w:t>propensity</w:t>
      </w:r>
      <w:r w:rsidR="00616108">
        <w:t xml:space="preserve"> </w:t>
      </w:r>
      <w:r w:rsidRPr="00332C35">
        <w:t>for</w:t>
      </w:r>
      <w:r w:rsidR="00616108">
        <w:t xml:space="preserve"> </w:t>
      </w:r>
      <w:r w:rsidRPr="00332C35">
        <w:t>clinical</w:t>
      </w:r>
      <w:r w:rsidR="00616108">
        <w:t xml:space="preserve"> </w:t>
      </w:r>
      <w:r w:rsidRPr="00332C35">
        <w:t>cure</w:t>
      </w:r>
      <w:r w:rsidR="00616108">
        <w:t xml:space="preserve"> </w:t>
      </w:r>
      <w:r w:rsidRPr="00332C35">
        <w:t>are</w:t>
      </w:r>
      <w:r w:rsidR="00616108">
        <w:t xml:space="preserve"> </w:t>
      </w:r>
      <w:r w:rsidRPr="00332C35">
        <w:t>those</w:t>
      </w:r>
      <w:r w:rsidR="00616108">
        <w:t xml:space="preserve"> </w:t>
      </w:r>
      <w:r w:rsidRPr="00332C35">
        <w:t>who</w:t>
      </w:r>
      <w:r w:rsidR="00616108">
        <w:t xml:space="preserve"> </w:t>
      </w:r>
      <w:r w:rsidRPr="00332C35">
        <w:t>will</w:t>
      </w:r>
      <w:r w:rsidR="00616108">
        <w:t xml:space="preserve"> </w:t>
      </w:r>
      <w:r w:rsidRPr="00332C35">
        <w:t>not</w:t>
      </w:r>
      <w:r w:rsidR="00616108">
        <w:t xml:space="preserve"> </w:t>
      </w:r>
      <w:r w:rsidRPr="00332C35">
        <w:t>achieve</w:t>
      </w:r>
      <w:r w:rsidR="00616108">
        <w:t xml:space="preserve"> </w:t>
      </w:r>
      <w:r w:rsidRPr="00332C35">
        <w:t>clinical</w:t>
      </w:r>
      <w:r w:rsidR="00616108">
        <w:t xml:space="preserve"> </w:t>
      </w:r>
      <w:r w:rsidRPr="00332C35">
        <w:t>cure</w:t>
      </w:r>
      <w:r w:rsidR="00616108">
        <w:t xml:space="preserve"> </w:t>
      </w:r>
      <w:r w:rsidRPr="00332C35">
        <w:t>and,</w:t>
      </w:r>
      <w:r w:rsidR="00616108">
        <w:t xml:space="preserve"> </w:t>
      </w:r>
      <w:r w:rsidRPr="00332C35">
        <w:t>by</w:t>
      </w:r>
      <w:r w:rsidR="00616108">
        <w:t xml:space="preserve"> </w:t>
      </w:r>
      <w:r w:rsidRPr="00332C35">
        <w:t>convention,</w:t>
      </w:r>
      <w:r w:rsidR="00616108">
        <w:t xml:space="preserve"> </w:t>
      </w:r>
      <w:r w:rsidRPr="00332C35">
        <w:t>are</w:t>
      </w:r>
      <w:r w:rsidR="00616108">
        <w:t xml:space="preserve"> </w:t>
      </w:r>
      <w:r w:rsidRPr="00332C35">
        <w:t>not</w:t>
      </w:r>
      <w:r w:rsidR="00616108">
        <w:t xml:space="preserve"> </w:t>
      </w:r>
      <w:r w:rsidRPr="00332C35">
        <w:t>in</w:t>
      </w:r>
      <w:r w:rsidR="00616108">
        <w:t xml:space="preserve"> </w:t>
      </w:r>
      <w:r w:rsidRPr="00332C35">
        <w:t>the</w:t>
      </w:r>
      <w:r w:rsidR="00616108">
        <w:t xml:space="preserve"> </w:t>
      </w:r>
      <w:r w:rsidRPr="00332C35">
        <w:t>risk</w:t>
      </w:r>
      <w:r w:rsidR="00616108">
        <w:t xml:space="preserve"> </w:t>
      </w:r>
      <w:r w:rsidRPr="00332C35">
        <w:t>set</w:t>
      </w:r>
      <w:r w:rsidR="00616108">
        <w:t xml:space="preserve"> </w:t>
      </w:r>
      <w:r w:rsidRPr="00332C35">
        <w:t>for</w:t>
      </w:r>
      <w:r w:rsidR="00616108">
        <w:t xml:space="preserve"> </w:t>
      </w:r>
      <w:r w:rsidRPr="00332C35">
        <w:t>recurrence.</w:t>
      </w:r>
      <w:r w:rsidR="00616108">
        <w:t xml:space="preserve"> </w:t>
      </w:r>
      <w:r w:rsidRPr="00332C35">
        <w:t>CDI</w:t>
      </w:r>
      <w:r w:rsidR="00616108">
        <w:t xml:space="preserve"> </w:t>
      </w:r>
      <w:r w:rsidRPr="00332C35">
        <w:t>recurrence</w:t>
      </w:r>
      <w:r w:rsidR="00616108">
        <w:t xml:space="preserve"> </w:t>
      </w:r>
      <w:r w:rsidRPr="00332C35">
        <w:t>rates</w:t>
      </w:r>
      <w:r w:rsidR="00616108">
        <w:t xml:space="preserve"> </w:t>
      </w:r>
      <w:r w:rsidRPr="00332C35">
        <w:t>in</w:t>
      </w:r>
      <w:r w:rsidR="00616108">
        <w:t xml:space="preserve"> </w:t>
      </w:r>
      <w:r w:rsidRPr="00332C35">
        <w:t>the</w:t>
      </w:r>
      <w:r w:rsidR="00616108">
        <w:t xml:space="preserve"> </w:t>
      </w:r>
      <w:r w:rsidRPr="00332C35">
        <w:t>bezlotoxumab</w:t>
      </w:r>
      <w:r w:rsidR="00616108">
        <w:t xml:space="preserve"> </w:t>
      </w:r>
      <w:r w:rsidRPr="00332C35">
        <w:t>and</w:t>
      </w:r>
      <w:r w:rsidR="00616108">
        <w:t xml:space="preserve"> </w:t>
      </w:r>
      <w:r w:rsidRPr="00332C35">
        <w:t>actoxumab</w:t>
      </w:r>
      <w:r w:rsidR="00616108">
        <w:t xml:space="preserve"> </w:t>
      </w:r>
      <w:r w:rsidRPr="00332C35">
        <w:t>+</w:t>
      </w:r>
      <w:r w:rsidR="00616108">
        <w:t xml:space="preserve"> </w:t>
      </w:r>
      <w:r w:rsidRPr="00332C35">
        <w:t>bezlotoxumab</w:t>
      </w:r>
      <w:r w:rsidR="00616108">
        <w:t xml:space="preserve"> </w:t>
      </w:r>
      <w:r w:rsidRPr="00332C35">
        <w:t>treatment</w:t>
      </w:r>
      <w:r w:rsidR="00616108">
        <w:t xml:space="preserve"> </w:t>
      </w:r>
      <w:r w:rsidR="00691260">
        <w:t>group</w:t>
      </w:r>
      <w:r w:rsidRPr="00332C35">
        <w:t>s</w:t>
      </w:r>
      <w:r w:rsidR="00616108">
        <w:t xml:space="preserve"> </w:t>
      </w:r>
      <w:r w:rsidRPr="00332C35">
        <w:t>were</w:t>
      </w:r>
      <w:r w:rsidR="00616108">
        <w:t xml:space="preserve"> </w:t>
      </w:r>
      <w:r w:rsidRPr="00332C35">
        <w:t>notably</w:t>
      </w:r>
      <w:r w:rsidR="00616108">
        <w:t xml:space="preserve"> </w:t>
      </w:r>
      <w:r w:rsidRPr="00332C35">
        <w:t>lower</w:t>
      </w:r>
      <w:r w:rsidR="00616108">
        <w:t xml:space="preserve"> </w:t>
      </w:r>
      <w:r w:rsidRPr="00332C35">
        <w:t>than</w:t>
      </w:r>
      <w:r w:rsidR="00616108">
        <w:t xml:space="preserve"> </w:t>
      </w:r>
      <w:r w:rsidRPr="00332C35">
        <w:t>in</w:t>
      </w:r>
      <w:r w:rsidR="00616108">
        <w:t xml:space="preserve"> </w:t>
      </w:r>
      <w:r w:rsidRPr="00332C35">
        <w:t>the</w:t>
      </w:r>
      <w:r w:rsidR="00616108">
        <w:t xml:space="preserve"> </w:t>
      </w:r>
      <w:r w:rsidRPr="00332C35">
        <w:t>placebo</w:t>
      </w:r>
      <w:r w:rsidR="00616108">
        <w:t xml:space="preserve"> </w:t>
      </w:r>
      <w:r w:rsidR="00691260">
        <w:t>group</w:t>
      </w:r>
      <w:r w:rsidR="00616108">
        <w:t xml:space="preserve"> </w:t>
      </w:r>
      <w:r w:rsidRPr="00332C35">
        <w:t>for</w:t>
      </w:r>
      <w:r w:rsidR="00616108">
        <w:t xml:space="preserve"> </w:t>
      </w:r>
      <w:r w:rsidRPr="00332C35">
        <w:t>all</w:t>
      </w:r>
      <w:r w:rsidR="00616108">
        <w:t xml:space="preserve"> </w:t>
      </w:r>
      <w:r w:rsidRPr="00332C35">
        <w:t>three</w:t>
      </w:r>
      <w:r w:rsidR="00616108">
        <w:t xml:space="preserve"> </w:t>
      </w:r>
      <w:r w:rsidRPr="00332C35">
        <w:t>categories</w:t>
      </w:r>
      <w:r w:rsidR="00616108">
        <w:t xml:space="preserve"> </w:t>
      </w:r>
      <w:r w:rsidRPr="00332C35">
        <w:t>of</w:t>
      </w:r>
      <w:r w:rsidR="00616108">
        <w:t xml:space="preserve"> </w:t>
      </w:r>
      <w:r w:rsidRPr="00332C35">
        <w:t>propensity</w:t>
      </w:r>
      <w:r w:rsidR="00616108">
        <w:t xml:space="preserve"> </w:t>
      </w:r>
      <w:r w:rsidRPr="00332C35">
        <w:t>score.</w:t>
      </w:r>
      <w:r w:rsidR="00616108">
        <w:t xml:space="preserve"> </w:t>
      </w:r>
      <w:r w:rsidRPr="00332C35">
        <w:t>In</w:t>
      </w:r>
      <w:r w:rsidR="00616108">
        <w:t xml:space="preserve"> </w:t>
      </w:r>
      <w:r w:rsidRPr="00332C35">
        <w:t>P002,</w:t>
      </w:r>
      <w:r w:rsidR="00616108">
        <w:t xml:space="preserve"> </w:t>
      </w:r>
      <w:r w:rsidRPr="00332C35">
        <w:t>the</w:t>
      </w:r>
      <w:r w:rsidR="00616108">
        <w:t xml:space="preserve"> </w:t>
      </w:r>
      <w:r w:rsidRPr="00332C35">
        <w:t>actoxumab</w:t>
      </w:r>
      <w:r w:rsidR="00616108">
        <w:t xml:space="preserve"> </w:t>
      </w:r>
      <w:r w:rsidRPr="00332C35">
        <w:t>+</w:t>
      </w:r>
      <w:r w:rsidR="00616108">
        <w:t xml:space="preserve"> </w:t>
      </w:r>
      <w:r w:rsidRPr="00332C35">
        <w:t>bezlotoxumab</w:t>
      </w:r>
      <w:r w:rsidR="00616108">
        <w:t xml:space="preserve"> </w:t>
      </w:r>
      <w:r w:rsidRPr="00332C35">
        <w:t>treatment</w:t>
      </w:r>
      <w:r w:rsidR="00616108">
        <w:t xml:space="preserve"> </w:t>
      </w:r>
      <w:r w:rsidR="00691260">
        <w:t>group</w:t>
      </w:r>
      <w:r w:rsidR="00616108">
        <w:t xml:space="preserve"> </w:t>
      </w:r>
      <w:r w:rsidRPr="00332C35">
        <w:t>had</w:t>
      </w:r>
      <w:r w:rsidR="00616108">
        <w:t xml:space="preserve"> </w:t>
      </w:r>
      <w:r w:rsidRPr="00332C35">
        <w:t>the</w:t>
      </w:r>
      <w:r w:rsidR="00616108">
        <w:t xml:space="preserve"> </w:t>
      </w:r>
      <w:r w:rsidRPr="00332C35">
        <w:t>highest</w:t>
      </w:r>
      <w:r w:rsidR="00616108">
        <w:t xml:space="preserve"> </w:t>
      </w:r>
      <w:r w:rsidR="004A7947">
        <w:t>percent</w:t>
      </w:r>
      <w:r w:rsidR="00616108">
        <w:t xml:space="preserve"> </w:t>
      </w:r>
      <w:r w:rsidRPr="00332C35">
        <w:t>of</w:t>
      </w:r>
      <w:r w:rsidR="00616108">
        <w:t xml:space="preserve"> </w:t>
      </w:r>
      <w:r w:rsidRPr="00332C35">
        <w:t>subjects</w:t>
      </w:r>
      <w:r w:rsidR="00616108">
        <w:t xml:space="preserve"> </w:t>
      </w:r>
      <w:r w:rsidRPr="00332C35">
        <w:t>(31.5%)</w:t>
      </w:r>
      <w:r w:rsidR="00616108">
        <w:t xml:space="preserve"> </w:t>
      </w:r>
      <w:r w:rsidRPr="00332C35">
        <w:t>in</w:t>
      </w:r>
      <w:r w:rsidR="00616108">
        <w:t xml:space="preserve"> </w:t>
      </w:r>
      <w:r w:rsidRPr="00332C35">
        <w:t>the</w:t>
      </w:r>
      <w:r w:rsidR="00616108">
        <w:t xml:space="preserve"> </w:t>
      </w:r>
      <w:r w:rsidRPr="00332C35">
        <w:t>low</w:t>
      </w:r>
      <w:r w:rsidR="00616108">
        <w:t xml:space="preserve"> </w:t>
      </w:r>
      <w:r w:rsidRPr="00332C35">
        <w:t>propensity</w:t>
      </w:r>
      <w:r w:rsidR="00616108">
        <w:t xml:space="preserve"> </w:t>
      </w:r>
      <w:r w:rsidRPr="00332C35">
        <w:t>score</w:t>
      </w:r>
      <w:r w:rsidR="00616108">
        <w:t xml:space="preserve"> </w:t>
      </w:r>
      <w:r w:rsidRPr="00332C35">
        <w:t>category</w:t>
      </w:r>
      <w:r w:rsidR="00616108">
        <w:t xml:space="preserve"> </w:t>
      </w:r>
      <w:r w:rsidRPr="00332C35">
        <w:t>and</w:t>
      </w:r>
      <w:r w:rsidR="00616108">
        <w:t xml:space="preserve"> </w:t>
      </w:r>
      <w:r w:rsidRPr="00332C35">
        <w:t>the</w:t>
      </w:r>
      <w:r w:rsidR="00616108">
        <w:t xml:space="preserve"> </w:t>
      </w:r>
      <w:r w:rsidRPr="00332C35">
        <w:t>placebo</w:t>
      </w:r>
      <w:r w:rsidR="00616108">
        <w:t xml:space="preserve"> </w:t>
      </w:r>
      <w:r w:rsidR="00691260">
        <w:t>group</w:t>
      </w:r>
      <w:r w:rsidR="00616108">
        <w:t xml:space="preserve"> </w:t>
      </w:r>
      <w:r w:rsidRPr="00332C35">
        <w:t>had</w:t>
      </w:r>
      <w:r w:rsidR="00616108">
        <w:t xml:space="preserve"> </w:t>
      </w:r>
      <w:r w:rsidRPr="00332C35">
        <w:t>the</w:t>
      </w:r>
      <w:r w:rsidR="00616108">
        <w:t xml:space="preserve"> </w:t>
      </w:r>
      <w:r w:rsidRPr="00332C35">
        <w:t>lowest</w:t>
      </w:r>
      <w:r w:rsidR="00616108">
        <w:t xml:space="preserve"> </w:t>
      </w:r>
      <w:r w:rsidR="004A7947">
        <w:t>percent</w:t>
      </w:r>
      <w:r w:rsidR="00616108">
        <w:t xml:space="preserve"> </w:t>
      </w:r>
      <w:r w:rsidRPr="00332C35">
        <w:t>(25.4%).</w:t>
      </w:r>
      <w:r w:rsidR="00616108">
        <w:t xml:space="preserve"> </w:t>
      </w:r>
      <w:r w:rsidRPr="00332C35">
        <w:t>CDI</w:t>
      </w:r>
      <w:r w:rsidR="00616108">
        <w:t xml:space="preserve"> </w:t>
      </w:r>
      <w:r w:rsidRPr="00332C35">
        <w:t>recurrence</w:t>
      </w:r>
      <w:r w:rsidR="00616108">
        <w:t xml:space="preserve"> </w:t>
      </w:r>
      <w:r w:rsidRPr="00332C35">
        <w:t>rates</w:t>
      </w:r>
      <w:r w:rsidR="00616108">
        <w:t xml:space="preserve"> </w:t>
      </w:r>
      <w:r w:rsidRPr="00332C35">
        <w:t>were</w:t>
      </w:r>
      <w:r w:rsidR="00616108">
        <w:t xml:space="preserve"> </w:t>
      </w:r>
      <w:r w:rsidRPr="00332C35">
        <w:t>lowest</w:t>
      </w:r>
      <w:r w:rsidR="00616108">
        <w:t xml:space="preserve"> </w:t>
      </w:r>
      <w:r w:rsidRPr="00332C35">
        <w:t>in</w:t>
      </w:r>
      <w:r w:rsidR="00616108">
        <w:t xml:space="preserve"> </w:t>
      </w:r>
      <w:r w:rsidRPr="00332C35">
        <w:t>the</w:t>
      </w:r>
      <w:r w:rsidR="00616108">
        <w:t xml:space="preserve"> </w:t>
      </w:r>
      <w:r w:rsidRPr="00332C35">
        <w:t>low</w:t>
      </w:r>
      <w:r w:rsidR="00616108">
        <w:t xml:space="preserve"> </w:t>
      </w:r>
      <w:r w:rsidRPr="00332C35">
        <w:t>propensity</w:t>
      </w:r>
      <w:r w:rsidR="00616108">
        <w:t xml:space="preserve"> </w:t>
      </w:r>
      <w:r w:rsidRPr="00332C35">
        <w:t>score</w:t>
      </w:r>
      <w:r w:rsidR="00616108">
        <w:t xml:space="preserve"> </w:t>
      </w:r>
      <w:r w:rsidRPr="00332C35">
        <w:t>category</w:t>
      </w:r>
      <w:r w:rsidR="00616108">
        <w:t xml:space="preserve"> </w:t>
      </w:r>
      <w:r w:rsidRPr="00332C35">
        <w:t>for</w:t>
      </w:r>
      <w:r w:rsidR="00616108">
        <w:t xml:space="preserve"> </w:t>
      </w:r>
      <w:r w:rsidRPr="00332C35">
        <w:t>the</w:t>
      </w:r>
      <w:r w:rsidR="00616108">
        <w:t xml:space="preserve"> </w:t>
      </w:r>
      <w:r w:rsidRPr="00332C35">
        <w:t>bezlotoxumab</w:t>
      </w:r>
      <w:r w:rsidR="00616108">
        <w:t xml:space="preserve"> </w:t>
      </w:r>
      <w:r w:rsidRPr="00332C35">
        <w:t>and</w:t>
      </w:r>
      <w:r w:rsidR="00616108">
        <w:t xml:space="preserve"> </w:t>
      </w:r>
      <w:r w:rsidRPr="00332C35">
        <w:t>placebo</w:t>
      </w:r>
      <w:r w:rsidR="00616108">
        <w:t xml:space="preserve"> </w:t>
      </w:r>
      <w:r w:rsidRPr="00332C35">
        <w:t>treatment</w:t>
      </w:r>
      <w:r w:rsidR="00616108">
        <w:t xml:space="preserve"> </w:t>
      </w:r>
      <w:r w:rsidR="00691260">
        <w:t>group</w:t>
      </w:r>
      <w:r w:rsidRPr="00332C35">
        <w:t>s.</w:t>
      </w:r>
      <w:r w:rsidR="00616108">
        <w:t xml:space="preserve"> </w:t>
      </w:r>
      <w:r w:rsidRPr="00332C35">
        <w:t>CDI</w:t>
      </w:r>
      <w:r w:rsidR="00616108">
        <w:t xml:space="preserve"> </w:t>
      </w:r>
      <w:r w:rsidRPr="00332C35">
        <w:t>recurrence</w:t>
      </w:r>
      <w:r w:rsidR="00616108">
        <w:t xml:space="preserve"> </w:t>
      </w:r>
      <w:r w:rsidRPr="00332C35">
        <w:t>rates</w:t>
      </w:r>
      <w:r w:rsidR="00616108">
        <w:t xml:space="preserve"> </w:t>
      </w:r>
      <w:r w:rsidRPr="00332C35">
        <w:t>in</w:t>
      </w:r>
      <w:r w:rsidR="00616108">
        <w:t xml:space="preserve"> </w:t>
      </w:r>
      <w:r w:rsidRPr="00332C35">
        <w:t>the</w:t>
      </w:r>
      <w:r w:rsidR="00616108">
        <w:t xml:space="preserve"> </w:t>
      </w:r>
      <w:r w:rsidRPr="00332C35">
        <w:t>bezlotoxumab</w:t>
      </w:r>
      <w:r w:rsidR="00616108">
        <w:t xml:space="preserve"> </w:t>
      </w:r>
      <w:r w:rsidRPr="00332C35">
        <w:t>and</w:t>
      </w:r>
      <w:r w:rsidR="00616108">
        <w:t xml:space="preserve"> </w:t>
      </w:r>
      <w:r w:rsidRPr="00332C35">
        <w:t>actoxumab</w:t>
      </w:r>
      <w:r w:rsidR="00616108">
        <w:t xml:space="preserve"> </w:t>
      </w:r>
      <w:r w:rsidRPr="00332C35">
        <w:t>+</w:t>
      </w:r>
      <w:r w:rsidR="00616108">
        <w:t xml:space="preserve"> </w:t>
      </w:r>
      <w:r w:rsidRPr="00332C35">
        <w:t>bezlotoxumab</w:t>
      </w:r>
      <w:r w:rsidR="00616108">
        <w:t xml:space="preserve"> </w:t>
      </w:r>
      <w:r w:rsidRPr="00332C35">
        <w:t>treatment</w:t>
      </w:r>
      <w:r w:rsidR="00616108">
        <w:t xml:space="preserve"> </w:t>
      </w:r>
      <w:r w:rsidR="00691260">
        <w:t>group</w:t>
      </w:r>
      <w:r w:rsidRPr="00332C35">
        <w:t>s</w:t>
      </w:r>
      <w:r w:rsidR="00616108">
        <w:t xml:space="preserve"> </w:t>
      </w:r>
      <w:r w:rsidRPr="00332C35">
        <w:t>were</w:t>
      </w:r>
      <w:r w:rsidR="00616108">
        <w:t xml:space="preserve"> </w:t>
      </w:r>
      <w:r w:rsidRPr="00332C35">
        <w:t>notably</w:t>
      </w:r>
      <w:r w:rsidR="00616108">
        <w:t xml:space="preserve"> </w:t>
      </w:r>
      <w:r w:rsidRPr="00332C35">
        <w:t>lower</w:t>
      </w:r>
      <w:r w:rsidR="00616108">
        <w:t xml:space="preserve"> </w:t>
      </w:r>
      <w:r w:rsidRPr="00332C35">
        <w:t>than</w:t>
      </w:r>
      <w:r w:rsidR="00616108">
        <w:t xml:space="preserve"> </w:t>
      </w:r>
      <w:r w:rsidRPr="00332C35">
        <w:t>those</w:t>
      </w:r>
      <w:r w:rsidR="00616108">
        <w:t xml:space="preserve"> </w:t>
      </w:r>
      <w:r w:rsidRPr="00332C35">
        <w:t>in</w:t>
      </w:r>
      <w:r w:rsidR="00616108">
        <w:t xml:space="preserve"> </w:t>
      </w:r>
      <w:r w:rsidRPr="00332C35">
        <w:t>the</w:t>
      </w:r>
      <w:r w:rsidR="00616108">
        <w:t xml:space="preserve"> </w:t>
      </w:r>
      <w:r w:rsidRPr="00332C35">
        <w:t>placebo</w:t>
      </w:r>
      <w:r w:rsidR="00616108">
        <w:t xml:space="preserve"> </w:t>
      </w:r>
      <w:r w:rsidR="00691260">
        <w:t>group</w:t>
      </w:r>
      <w:r w:rsidR="00616108">
        <w:t xml:space="preserve"> </w:t>
      </w:r>
      <w:r w:rsidRPr="00332C35">
        <w:t>for</w:t>
      </w:r>
      <w:r w:rsidR="00616108">
        <w:t xml:space="preserve"> </w:t>
      </w:r>
      <w:r w:rsidRPr="00332C35">
        <w:t>all</w:t>
      </w:r>
      <w:r w:rsidR="00616108">
        <w:t xml:space="preserve"> </w:t>
      </w:r>
      <w:r w:rsidRPr="00332C35">
        <w:t>three</w:t>
      </w:r>
      <w:r w:rsidR="00616108">
        <w:t xml:space="preserve"> </w:t>
      </w:r>
      <w:r w:rsidRPr="00332C35">
        <w:t>categories</w:t>
      </w:r>
      <w:r w:rsidR="00616108">
        <w:t xml:space="preserve"> </w:t>
      </w:r>
      <w:r w:rsidRPr="00332C35">
        <w:t>of</w:t>
      </w:r>
      <w:r w:rsidR="00616108">
        <w:t xml:space="preserve"> </w:t>
      </w:r>
      <w:r w:rsidRPr="00332C35">
        <w:t>propensity</w:t>
      </w:r>
      <w:r w:rsidR="00616108">
        <w:t xml:space="preserve"> </w:t>
      </w:r>
      <w:r w:rsidRPr="00332C35">
        <w:t>score.</w:t>
      </w:r>
      <w:r w:rsidR="00616108">
        <w:t xml:space="preserve"> </w:t>
      </w:r>
      <w:r w:rsidRPr="00332C35">
        <w:t>The</w:t>
      </w:r>
      <w:r w:rsidR="00616108">
        <w:t xml:space="preserve"> </w:t>
      </w:r>
      <w:r w:rsidRPr="00332C35">
        <w:t>results</w:t>
      </w:r>
      <w:r w:rsidR="00616108">
        <w:t xml:space="preserve"> </w:t>
      </w:r>
      <w:r w:rsidRPr="00332C35">
        <w:t>from</w:t>
      </w:r>
      <w:r w:rsidR="00616108">
        <w:t xml:space="preserve"> </w:t>
      </w:r>
      <w:r w:rsidRPr="00332C35">
        <w:t>this</w:t>
      </w:r>
      <w:r w:rsidR="00616108">
        <w:t xml:space="preserve"> </w:t>
      </w:r>
      <w:r w:rsidRPr="00332C35">
        <w:t>sensitivity</w:t>
      </w:r>
      <w:r w:rsidR="00616108">
        <w:t xml:space="preserve"> </w:t>
      </w:r>
      <w:r w:rsidRPr="00332C35">
        <w:t>analysis</w:t>
      </w:r>
      <w:r w:rsidR="00616108">
        <w:t xml:space="preserve"> </w:t>
      </w:r>
      <w:r w:rsidRPr="00332C35">
        <w:t>adjusting</w:t>
      </w:r>
      <w:r w:rsidR="00616108">
        <w:t xml:space="preserve"> </w:t>
      </w:r>
      <w:r w:rsidRPr="00332C35">
        <w:t>for</w:t>
      </w:r>
      <w:r w:rsidR="00616108">
        <w:t xml:space="preserve"> </w:t>
      </w:r>
      <w:r w:rsidRPr="00332C35">
        <w:t>the</w:t>
      </w:r>
      <w:r w:rsidR="00616108">
        <w:t xml:space="preserve"> </w:t>
      </w:r>
      <w:r w:rsidRPr="00332C35">
        <w:t>propensity</w:t>
      </w:r>
      <w:r w:rsidR="00616108">
        <w:t xml:space="preserve"> </w:t>
      </w:r>
      <w:r w:rsidRPr="00332C35">
        <w:t>of</w:t>
      </w:r>
      <w:r w:rsidR="00616108">
        <w:t xml:space="preserve"> </w:t>
      </w:r>
      <w:r w:rsidRPr="00332C35">
        <w:t>achieving</w:t>
      </w:r>
      <w:r w:rsidR="00616108">
        <w:t xml:space="preserve"> </w:t>
      </w:r>
      <w:r w:rsidRPr="00332C35">
        <w:t>clinical</w:t>
      </w:r>
      <w:r w:rsidR="00616108">
        <w:t xml:space="preserve"> </w:t>
      </w:r>
      <w:r w:rsidRPr="00332C35">
        <w:t>cure</w:t>
      </w:r>
      <w:r w:rsidR="00616108">
        <w:t xml:space="preserve"> </w:t>
      </w:r>
      <w:r w:rsidRPr="00332C35">
        <w:t>(low,</w:t>
      </w:r>
      <w:r w:rsidR="00616108">
        <w:t xml:space="preserve"> </w:t>
      </w:r>
      <w:r w:rsidRPr="00332C35">
        <w:t>medium,</w:t>
      </w:r>
      <w:r w:rsidR="00616108">
        <w:t xml:space="preserve"> </w:t>
      </w:r>
      <w:r w:rsidRPr="00332C35">
        <w:t>high)</w:t>
      </w:r>
      <w:r w:rsidR="00616108">
        <w:t xml:space="preserve"> </w:t>
      </w:r>
      <w:r w:rsidRPr="00332C35">
        <w:t>for</w:t>
      </w:r>
      <w:r w:rsidR="00616108">
        <w:t xml:space="preserve"> </w:t>
      </w:r>
      <w:r w:rsidRPr="00332C35">
        <w:t>P001</w:t>
      </w:r>
      <w:r w:rsidR="00616108">
        <w:t xml:space="preserve"> </w:t>
      </w:r>
      <w:r w:rsidRPr="00332C35">
        <w:t>and</w:t>
      </w:r>
      <w:r w:rsidR="00616108">
        <w:t xml:space="preserve"> </w:t>
      </w:r>
      <w:r w:rsidRPr="00332C35">
        <w:t>P002,</w:t>
      </w:r>
      <w:r w:rsidR="00616108">
        <w:t xml:space="preserve"> </w:t>
      </w:r>
      <w:r w:rsidRPr="00332C35">
        <w:t>respectively</w:t>
      </w:r>
      <w:r w:rsidR="00616108">
        <w:t xml:space="preserve"> </w:t>
      </w:r>
      <w:r w:rsidRPr="00332C35">
        <w:t>are</w:t>
      </w:r>
      <w:r w:rsidR="00616108">
        <w:t xml:space="preserve"> </w:t>
      </w:r>
      <w:r w:rsidRPr="00332C35">
        <w:t>consistent</w:t>
      </w:r>
      <w:r w:rsidR="00616108">
        <w:t xml:space="preserve"> </w:t>
      </w:r>
      <w:r w:rsidRPr="00332C35">
        <w:t>with</w:t>
      </w:r>
      <w:r w:rsidR="00616108">
        <w:t xml:space="preserve"> </w:t>
      </w:r>
      <w:r w:rsidRPr="00332C35">
        <w:t>the</w:t>
      </w:r>
      <w:r w:rsidR="00616108">
        <w:t xml:space="preserve"> </w:t>
      </w:r>
      <w:r w:rsidRPr="00332C35">
        <w:t>primary</w:t>
      </w:r>
      <w:r w:rsidR="00616108">
        <w:t xml:space="preserve"> </w:t>
      </w:r>
      <w:r w:rsidRPr="00332C35">
        <w:t>analysis</w:t>
      </w:r>
      <w:r w:rsidR="00616108">
        <w:t xml:space="preserve"> </w:t>
      </w:r>
      <w:r w:rsidRPr="00332C35">
        <w:t>for</w:t>
      </w:r>
      <w:r w:rsidR="00616108">
        <w:t xml:space="preserve"> </w:t>
      </w:r>
      <w:r w:rsidRPr="00332C35">
        <w:t>CDI</w:t>
      </w:r>
      <w:r w:rsidR="00616108">
        <w:t xml:space="preserve"> </w:t>
      </w:r>
      <w:r w:rsidRPr="00332C35">
        <w:t>recurrence</w:t>
      </w:r>
      <w:r w:rsidR="00616108">
        <w:t xml:space="preserve"> </w:t>
      </w:r>
      <w:r w:rsidRPr="00332C35">
        <w:t>and</w:t>
      </w:r>
      <w:r w:rsidR="00616108">
        <w:t xml:space="preserve"> </w:t>
      </w:r>
      <w:r w:rsidRPr="00332C35">
        <w:t>demonstrate</w:t>
      </w:r>
      <w:r w:rsidR="00616108">
        <w:t xml:space="preserve"> </w:t>
      </w:r>
      <w:r w:rsidRPr="00332C35">
        <w:t>that</w:t>
      </w:r>
      <w:r w:rsidR="00616108">
        <w:t xml:space="preserve"> </w:t>
      </w:r>
      <w:r w:rsidRPr="00332C35">
        <w:t>the</w:t>
      </w:r>
      <w:r w:rsidR="00616108">
        <w:t xml:space="preserve"> </w:t>
      </w:r>
      <w:r w:rsidRPr="00332C35">
        <w:t>observed</w:t>
      </w:r>
      <w:r w:rsidR="00616108">
        <w:t xml:space="preserve"> </w:t>
      </w:r>
      <w:r w:rsidRPr="00332C35">
        <w:t>difference</w:t>
      </w:r>
      <w:r w:rsidR="00616108">
        <w:t xml:space="preserve"> </w:t>
      </w:r>
      <w:r w:rsidRPr="00332C35">
        <w:t>in</w:t>
      </w:r>
      <w:r w:rsidR="00616108">
        <w:t xml:space="preserve"> </w:t>
      </w:r>
      <w:r w:rsidRPr="00332C35">
        <w:t>clinical</w:t>
      </w:r>
      <w:r w:rsidR="00616108">
        <w:t xml:space="preserve"> </w:t>
      </w:r>
      <w:r w:rsidRPr="00332C35">
        <w:t>cure</w:t>
      </w:r>
      <w:r w:rsidR="00616108">
        <w:t xml:space="preserve"> </w:t>
      </w:r>
      <w:r w:rsidRPr="00332C35">
        <w:t>rates</w:t>
      </w:r>
      <w:r w:rsidR="00616108">
        <w:t xml:space="preserve"> </w:t>
      </w:r>
      <w:r w:rsidRPr="00332C35">
        <w:t>did</w:t>
      </w:r>
      <w:r w:rsidR="00616108">
        <w:t xml:space="preserve"> </w:t>
      </w:r>
      <w:r w:rsidRPr="00332C35">
        <w:t>not</w:t>
      </w:r>
      <w:r w:rsidR="00616108">
        <w:t xml:space="preserve"> </w:t>
      </w:r>
      <w:r w:rsidRPr="00332C35">
        <w:t>overly</w:t>
      </w:r>
      <w:r w:rsidR="00616108">
        <w:t xml:space="preserve"> </w:t>
      </w:r>
      <w:r w:rsidRPr="00332C35">
        <w:t>influence</w:t>
      </w:r>
      <w:r w:rsidR="00616108">
        <w:t xml:space="preserve"> </w:t>
      </w:r>
      <w:r w:rsidRPr="00332C35">
        <w:t>the</w:t>
      </w:r>
      <w:r w:rsidR="00616108">
        <w:t xml:space="preserve"> </w:t>
      </w:r>
      <w:r w:rsidRPr="00332C35">
        <w:t>primary</w:t>
      </w:r>
      <w:r w:rsidR="00616108">
        <w:t xml:space="preserve"> </w:t>
      </w:r>
      <w:r w:rsidRPr="00332C35">
        <w:t>study</w:t>
      </w:r>
      <w:r w:rsidR="00616108">
        <w:t xml:space="preserve"> </w:t>
      </w:r>
      <w:r w:rsidRPr="00332C35">
        <w:t>results</w:t>
      </w:r>
      <w:r w:rsidR="00616108">
        <w:t xml:space="preserve"> </w:t>
      </w:r>
      <w:r w:rsidRPr="00332C35">
        <w:t>for</w:t>
      </w:r>
      <w:r w:rsidR="00616108">
        <w:t xml:space="preserve"> </w:t>
      </w:r>
      <w:r w:rsidRPr="00332C35">
        <w:t>CDI</w:t>
      </w:r>
      <w:r w:rsidR="00616108">
        <w:t xml:space="preserve"> </w:t>
      </w:r>
      <w:r w:rsidRPr="00332C35">
        <w:t>recurrence.</w:t>
      </w:r>
      <w:r w:rsidR="00616108">
        <w:t xml:space="preserve"> </w:t>
      </w:r>
      <w:r w:rsidRPr="00332C35">
        <w:t>The</w:t>
      </w:r>
      <w:r w:rsidR="00616108">
        <w:t xml:space="preserve"> </w:t>
      </w:r>
      <w:r w:rsidRPr="00332C35">
        <w:t>combination</w:t>
      </w:r>
      <w:r w:rsidR="00616108">
        <w:t xml:space="preserve"> </w:t>
      </w:r>
      <w:r w:rsidR="00DE6554">
        <w:t>of</w:t>
      </w:r>
      <w:r w:rsidR="00616108">
        <w:t xml:space="preserve"> </w:t>
      </w:r>
      <w:r w:rsidR="00DE6554">
        <w:t>m</w:t>
      </w:r>
      <w:r w:rsidR="00DE6554" w:rsidRPr="00332C35">
        <w:t>Ab</w:t>
      </w:r>
      <w:r w:rsidR="00DE6554">
        <w:t>s</w:t>
      </w:r>
      <w:r w:rsidR="00616108">
        <w:t xml:space="preserve"> </w:t>
      </w:r>
      <w:r w:rsidRPr="00332C35">
        <w:t>targeting</w:t>
      </w:r>
      <w:r w:rsidR="00616108">
        <w:t xml:space="preserve"> </w:t>
      </w:r>
      <w:r w:rsidRPr="00332C35">
        <w:t>CD</w:t>
      </w:r>
      <w:r w:rsidR="00616108">
        <w:t xml:space="preserve"> </w:t>
      </w:r>
      <w:r w:rsidRPr="00332C35">
        <w:t>toxin</w:t>
      </w:r>
      <w:r w:rsidR="00616108">
        <w:t xml:space="preserve"> </w:t>
      </w:r>
      <w:r w:rsidRPr="00332C35">
        <w:t>A</w:t>
      </w:r>
      <w:r w:rsidR="00616108">
        <w:t xml:space="preserve"> </w:t>
      </w:r>
      <w:r w:rsidRPr="00332C35">
        <w:t>and</w:t>
      </w:r>
      <w:r w:rsidR="00616108">
        <w:t xml:space="preserve"> </w:t>
      </w:r>
      <w:r w:rsidRPr="00332C35">
        <w:t>B</w:t>
      </w:r>
      <w:r w:rsidR="00616108">
        <w:t xml:space="preserve"> </w:t>
      </w:r>
      <w:r w:rsidR="00747782">
        <w:t>that</w:t>
      </w:r>
      <w:r w:rsidR="00616108">
        <w:t xml:space="preserve"> </w:t>
      </w:r>
      <w:r w:rsidR="00747782">
        <w:t>is</w:t>
      </w:r>
      <w:r w:rsidR="00DE6554">
        <w:t>,</w:t>
      </w:r>
      <w:r w:rsidR="00616108">
        <w:t xml:space="preserve"> </w:t>
      </w:r>
      <w:r w:rsidRPr="00332C35">
        <w:t>actoxumab</w:t>
      </w:r>
      <w:r w:rsidR="00616108">
        <w:t xml:space="preserve"> </w:t>
      </w:r>
      <w:r w:rsidRPr="00332C35">
        <w:t>and</w:t>
      </w:r>
      <w:r w:rsidR="00616108">
        <w:t xml:space="preserve"> </w:t>
      </w:r>
      <w:r w:rsidRPr="00332C35">
        <w:t>bezlotoxumab</w:t>
      </w:r>
      <w:r w:rsidR="00616108">
        <w:t xml:space="preserve"> </w:t>
      </w:r>
      <w:r w:rsidRPr="00332C35">
        <w:t>respectively,</w:t>
      </w:r>
      <w:r w:rsidR="00616108">
        <w:t xml:space="preserve"> </w:t>
      </w:r>
      <w:r w:rsidRPr="00332C35">
        <w:t>did</w:t>
      </w:r>
      <w:r w:rsidR="00616108">
        <w:t xml:space="preserve"> </w:t>
      </w:r>
      <w:r w:rsidRPr="00332C35">
        <w:t>not</w:t>
      </w:r>
      <w:r w:rsidR="00616108">
        <w:t xml:space="preserve"> </w:t>
      </w:r>
      <w:r w:rsidRPr="00332C35">
        <w:t>provide</w:t>
      </w:r>
      <w:r w:rsidR="00616108">
        <w:t xml:space="preserve"> </w:t>
      </w:r>
      <w:r w:rsidRPr="00332C35">
        <w:t>a</w:t>
      </w:r>
      <w:r w:rsidR="00616108">
        <w:t xml:space="preserve"> </w:t>
      </w:r>
      <w:r w:rsidRPr="00332C35">
        <w:t>meaningful</w:t>
      </w:r>
      <w:r w:rsidR="00616108">
        <w:t xml:space="preserve"> </w:t>
      </w:r>
      <w:r w:rsidRPr="00332C35">
        <w:t>efficacy</w:t>
      </w:r>
      <w:r w:rsidR="00616108">
        <w:t xml:space="preserve"> </w:t>
      </w:r>
      <w:r w:rsidRPr="00332C35">
        <w:t>benefit</w:t>
      </w:r>
      <w:r w:rsidR="00616108">
        <w:t xml:space="preserve"> </w:t>
      </w:r>
      <w:r w:rsidRPr="00332C35">
        <w:t>over</w:t>
      </w:r>
      <w:r w:rsidR="00616108">
        <w:t xml:space="preserve"> </w:t>
      </w:r>
      <w:r w:rsidRPr="00332C35">
        <w:t>bezlotoxumab</w:t>
      </w:r>
      <w:r w:rsidR="00616108">
        <w:t xml:space="preserve"> </w:t>
      </w:r>
      <w:r w:rsidRPr="00332C35">
        <w:t>alone.</w:t>
      </w:r>
    </w:p>
    <w:p w14:paraId="1D35DCB9" w14:textId="03DDFA99" w:rsidR="00BE4BFA" w:rsidRDefault="00C22678" w:rsidP="00BE4BFA">
      <w:pPr>
        <w:pStyle w:val="Heading2"/>
      </w:pPr>
      <w:bookmarkStart w:id="219" w:name="_Toc530477318"/>
      <w:r>
        <w:t>Clinical</w:t>
      </w:r>
      <w:r w:rsidR="00616108">
        <w:t xml:space="preserve"> </w:t>
      </w:r>
      <w:r>
        <w:t>safety</w:t>
      </w:r>
      <w:bookmarkStart w:id="220" w:name="_Toc421005275"/>
      <w:bookmarkStart w:id="221" w:name="_Toc432079157"/>
      <w:bookmarkStart w:id="222" w:name="_Toc432080730"/>
      <w:bookmarkEnd w:id="219"/>
    </w:p>
    <w:p w14:paraId="366156F6" w14:textId="3CB7B716" w:rsidR="00BE4BFA" w:rsidRPr="00BE4BFA" w:rsidRDefault="00BE4BFA" w:rsidP="00BE4BFA">
      <w:pPr>
        <w:pStyle w:val="Heading3"/>
      </w:pPr>
      <w:bookmarkStart w:id="223" w:name="_Toc272414659"/>
      <w:bookmarkStart w:id="224" w:name="_Toc290888510"/>
      <w:bookmarkStart w:id="225" w:name="_Toc416353726"/>
      <w:bookmarkStart w:id="226" w:name="_Toc421005274"/>
      <w:bookmarkStart w:id="227" w:name="_Toc432079156"/>
      <w:bookmarkStart w:id="228" w:name="_Toc432080729"/>
      <w:bookmarkStart w:id="229" w:name="_Toc471763567"/>
      <w:bookmarkStart w:id="230" w:name="_Toc530477319"/>
      <w:r w:rsidRPr="00BE4BFA">
        <w:t>Studies</w:t>
      </w:r>
      <w:r w:rsidR="00616108">
        <w:t xml:space="preserve"> </w:t>
      </w:r>
      <w:r w:rsidRPr="00BE4BFA">
        <w:t>providing</w:t>
      </w:r>
      <w:r w:rsidR="00616108">
        <w:t xml:space="preserve"> </w:t>
      </w:r>
      <w:r w:rsidRPr="00BE4BFA">
        <w:t>evaluable</w:t>
      </w:r>
      <w:r w:rsidR="00616108">
        <w:t xml:space="preserve"> </w:t>
      </w:r>
      <w:r w:rsidRPr="00BE4BFA">
        <w:t>safety</w:t>
      </w:r>
      <w:r w:rsidR="00616108">
        <w:t xml:space="preserve"> </w:t>
      </w:r>
      <w:r w:rsidRPr="00BE4BFA">
        <w:t>data</w:t>
      </w:r>
      <w:bookmarkEnd w:id="223"/>
      <w:bookmarkEnd w:id="224"/>
      <w:bookmarkEnd w:id="225"/>
      <w:bookmarkEnd w:id="226"/>
      <w:bookmarkEnd w:id="227"/>
      <w:bookmarkEnd w:id="228"/>
      <w:bookmarkEnd w:id="229"/>
      <w:bookmarkEnd w:id="230"/>
    </w:p>
    <w:p w14:paraId="4F51E638" w14:textId="1BB13AEA" w:rsidR="00BE4BFA" w:rsidRPr="00BE4BFA" w:rsidRDefault="00BE4BFA" w:rsidP="00BE4BFA">
      <w:pPr>
        <w:pStyle w:val="Heading4"/>
      </w:pPr>
      <w:r w:rsidRPr="00BE4BFA">
        <w:t>Pivotal</w:t>
      </w:r>
      <w:r w:rsidR="00616108">
        <w:t xml:space="preserve"> </w:t>
      </w:r>
      <w:r w:rsidRPr="00BE4BFA">
        <w:t>studies</w:t>
      </w:r>
      <w:r w:rsidR="00616108">
        <w:t xml:space="preserve"> </w:t>
      </w:r>
      <w:r w:rsidRPr="00BE4BFA">
        <w:t>that</w:t>
      </w:r>
      <w:r w:rsidR="00616108">
        <w:t xml:space="preserve"> </w:t>
      </w:r>
      <w:r w:rsidRPr="00BE4BFA">
        <w:t>assessed</w:t>
      </w:r>
      <w:r w:rsidR="00616108">
        <w:t xml:space="preserve"> </w:t>
      </w:r>
      <w:r w:rsidRPr="00BE4BFA">
        <w:t>safety</w:t>
      </w:r>
      <w:r w:rsidR="00616108">
        <w:t xml:space="preserve"> </w:t>
      </w:r>
      <w:r w:rsidRPr="00BE4BFA">
        <w:t>as</w:t>
      </w:r>
      <w:r w:rsidR="00616108">
        <w:t xml:space="preserve"> </w:t>
      </w:r>
      <w:r w:rsidRPr="00BE4BFA">
        <w:t>the</w:t>
      </w:r>
      <w:r w:rsidR="00616108">
        <w:t xml:space="preserve"> </w:t>
      </w:r>
      <w:r w:rsidRPr="00BE4BFA">
        <w:t>sole</w:t>
      </w:r>
      <w:r w:rsidR="00616108">
        <w:t xml:space="preserve"> </w:t>
      </w:r>
      <w:r w:rsidRPr="00BE4BFA">
        <w:t>primary</w:t>
      </w:r>
      <w:r w:rsidR="00616108">
        <w:t xml:space="preserve"> </w:t>
      </w:r>
      <w:r w:rsidRPr="00BE4BFA">
        <w:t>outcome</w:t>
      </w:r>
      <w:bookmarkEnd w:id="220"/>
      <w:bookmarkEnd w:id="221"/>
      <w:bookmarkEnd w:id="222"/>
    </w:p>
    <w:p w14:paraId="13F9DDCB" w14:textId="77777777" w:rsidR="00BE4BFA" w:rsidRPr="00BE4BFA" w:rsidRDefault="00BE4BFA" w:rsidP="00BE4BFA">
      <w:bookmarkStart w:id="231" w:name="_Ref268776745"/>
      <w:bookmarkStart w:id="232" w:name="_Toc421005276"/>
      <w:bookmarkStart w:id="233" w:name="_Toc432079158"/>
      <w:bookmarkStart w:id="234" w:name="_Toc432080731"/>
      <w:r w:rsidRPr="00BE4BFA">
        <w:t>None.</w:t>
      </w:r>
    </w:p>
    <w:p w14:paraId="73BE7A5A" w14:textId="55FC4990" w:rsidR="00BE4BFA" w:rsidRPr="00BE4BFA" w:rsidRDefault="00BE4BFA" w:rsidP="00BE4BFA">
      <w:pPr>
        <w:pStyle w:val="Heading4"/>
      </w:pPr>
      <w:r w:rsidRPr="00BE4BFA">
        <w:t>Pivotal</w:t>
      </w:r>
      <w:r w:rsidR="00616108">
        <w:t xml:space="preserve"> </w:t>
      </w:r>
      <w:r w:rsidRPr="00BE4BFA">
        <w:t>and/or</w:t>
      </w:r>
      <w:r w:rsidR="00616108">
        <w:t xml:space="preserve"> </w:t>
      </w:r>
      <w:r w:rsidRPr="00BE4BFA">
        <w:t>main</w:t>
      </w:r>
      <w:r w:rsidR="00616108">
        <w:t xml:space="preserve"> </w:t>
      </w:r>
      <w:r w:rsidRPr="00BE4BFA">
        <w:t>efficacy</w:t>
      </w:r>
      <w:r w:rsidR="00616108">
        <w:t xml:space="preserve"> </w:t>
      </w:r>
      <w:r w:rsidRPr="00BE4BFA">
        <w:t>studies</w:t>
      </w:r>
      <w:bookmarkEnd w:id="231"/>
      <w:bookmarkEnd w:id="232"/>
      <w:bookmarkEnd w:id="233"/>
      <w:bookmarkEnd w:id="234"/>
    </w:p>
    <w:p w14:paraId="6D68C514" w14:textId="53C95EF5" w:rsidR="00BE4BFA" w:rsidRPr="00BE4BFA" w:rsidRDefault="00BE4BFA" w:rsidP="00BE4BFA">
      <w:bookmarkStart w:id="235" w:name="_Toc421005277"/>
      <w:bookmarkStart w:id="236" w:name="_Toc432079159"/>
      <w:bookmarkStart w:id="237" w:name="_Toc432080732"/>
      <w:r w:rsidRPr="00BE4BFA">
        <w:t>The</w:t>
      </w:r>
      <w:r w:rsidR="00616108">
        <w:t xml:space="preserve"> </w:t>
      </w:r>
      <w:r w:rsidRPr="00BE4BFA">
        <w:t>integrated</w:t>
      </w:r>
      <w:r w:rsidR="00616108">
        <w:t xml:space="preserve"> </w:t>
      </w:r>
      <w:r w:rsidR="00F96EC9">
        <w:t>Phase</w:t>
      </w:r>
      <w:r w:rsidR="00616108">
        <w:t xml:space="preserve"> </w:t>
      </w:r>
      <w:r w:rsidR="00F96EC9">
        <w:t>III</w:t>
      </w:r>
      <w:r w:rsidR="00616108">
        <w:t xml:space="preserve"> </w:t>
      </w:r>
      <w:r w:rsidRPr="00BE4BFA">
        <w:t>population</w:t>
      </w:r>
      <w:r w:rsidR="00616108">
        <w:t xml:space="preserve"> </w:t>
      </w:r>
      <w:r w:rsidRPr="00BE4BFA">
        <w:t>(P001</w:t>
      </w:r>
      <w:r w:rsidR="00616108">
        <w:t xml:space="preserve"> </w:t>
      </w:r>
      <w:r w:rsidRPr="00BE4BFA">
        <w:t>and</w:t>
      </w:r>
      <w:r w:rsidR="00616108">
        <w:t xml:space="preserve"> </w:t>
      </w:r>
      <w:r w:rsidRPr="00BE4BFA">
        <w:t>P002)</w:t>
      </w:r>
      <w:r w:rsidR="00616108">
        <w:t xml:space="preserve"> </w:t>
      </w:r>
      <w:r w:rsidRPr="00BE4BFA">
        <w:t>includes</w:t>
      </w:r>
      <w:r w:rsidR="00616108">
        <w:t xml:space="preserve"> </w:t>
      </w:r>
      <w:r w:rsidRPr="00BE4BFA">
        <w:t>786</w:t>
      </w:r>
      <w:r w:rsidR="00616108">
        <w:t xml:space="preserve"> </w:t>
      </w:r>
      <w:r w:rsidRPr="00BE4BFA">
        <w:t>bezlotoxumab</w:t>
      </w:r>
      <w:r w:rsidR="00616108">
        <w:t xml:space="preserve"> </w:t>
      </w:r>
      <w:r w:rsidRPr="00BE4BFA">
        <w:t>treated</w:t>
      </w:r>
      <w:r w:rsidR="00616108">
        <w:t xml:space="preserve"> </w:t>
      </w:r>
      <w:r w:rsidRPr="00BE4BFA">
        <w:t>subjects,</w:t>
      </w:r>
      <w:r w:rsidR="00616108">
        <w:t xml:space="preserve"> </w:t>
      </w:r>
      <w:r w:rsidRPr="00BE4BFA">
        <w:t>777</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Pr="00BE4BFA">
        <w:t>treated</w:t>
      </w:r>
      <w:r w:rsidR="00616108">
        <w:t xml:space="preserve"> </w:t>
      </w:r>
      <w:r w:rsidRPr="00BE4BFA">
        <w:t>subjects,</w:t>
      </w:r>
      <w:r w:rsidR="00616108">
        <w:t xml:space="preserve"> </w:t>
      </w:r>
      <w:r w:rsidRPr="00BE4BFA">
        <w:t>and</w:t>
      </w:r>
      <w:r w:rsidR="00616108">
        <w:t xml:space="preserve"> </w:t>
      </w:r>
      <w:r w:rsidRPr="00BE4BFA">
        <w:t>781</w:t>
      </w:r>
      <w:r w:rsidR="00616108">
        <w:t xml:space="preserve"> </w:t>
      </w:r>
      <w:r w:rsidRPr="00BE4BFA">
        <w:t>treated</w:t>
      </w:r>
      <w:r w:rsidR="00616108">
        <w:t xml:space="preserve"> </w:t>
      </w:r>
      <w:r w:rsidRPr="00BE4BFA">
        <w:t>with</w:t>
      </w:r>
      <w:r w:rsidR="00616108">
        <w:t xml:space="preserve"> </w:t>
      </w:r>
      <w:r w:rsidRPr="00BE4BFA">
        <w:t>placebo.</w:t>
      </w:r>
    </w:p>
    <w:p w14:paraId="675D902B" w14:textId="701D2AF6" w:rsidR="00BE4BFA" w:rsidRPr="00BE4BFA" w:rsidRDefault="00BE4BFA" w:rsidP="00BE4BFA">
      <w:pPr>
        <w:pStyle w:val="Heading4"/>
      </w:pPr>
      <w:r w:rsidRPr="00BE4BFA">
        <w:t>Other</w:t>
      </w:r>
      <w:r w:rsidR="00616108">
        <w:t xml:space="preserve"> </w:t>
      </w:r>
      <w:r w:rsidRPr="00BE4BFA">
        <w:t>studies</w:t>
      </w:r>
      <w:bookmarkEnd w:id="235"/>
      <w:bookmarkEnd w:id="236"/>
      <w:bookmarkEnd w:id="237"/>
    </w:p>
    <w:p w14:paraId="0B709DDD" w14:textId="37655B6B" w:rsidR="00BE4BFA" w:rsidRPr="00BE4BFA" w:rsidRDefault="00BE4BFA" w:rsidP="00BE4BFA">
      <w:pPr>
        <w:pStyle w:val="Heading5"/>
      </w:pPr>
      <w:r w:rsidRPr="00BE4BFA">
        <w:t>Other</w:t>
      </w:r>
      <w:r w:rsidR="00616108">
        <w:t xml:space="preserve"> </w:t>
      </w:r>
      <w:r w:rsidRPr="00BE4BFA">
        <w:t>efficacy</w:t>
      </w:r>
      <w:r w:rsidR="00616108">
        <w:t xml:space="preserve"> </w:t>
      </w:r>
      <w:r w:rsidRPr="00BE4BFA">
        <w:t>studies</w:t>
      </w:r>
    </w:p>
    <w:p w14:paraId="7A64CB66" w14:textId="091BE5B4" w:rsidR="00F96EC9" w:rsidRDefault="00BE4BFA" w:rsidP="00BE4BFA">
      <w:r w:rsidRPr="00BE4BFA">
        <w:t>P017</w:t>
      </w:r>
      <w:r w:rsidR="00616108">
        <w:t xml:space="preserve"> </w:t>
      </w:r>
      <w:r w:rsidRPr="00BE4BFA">
        <w:t>included</w:t>
      </w:r>
      <w:r w:rsidR="00616108">
        <w:t xml:space="preserve"> </w:t>
      </w:r>
      <w:r w:rsidRPr="00BE4BFA">
        <w:t>101</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00DE6554">
        <w:t>treated</w:t>
      </w:r>
      <w:r w:rsidR="00616108">
        <w:t xml:space="preserve"> </w:t>
      </w:r>
      <w:r w:rsidRPr="00BE4BFA">
        <w:t>and</w:t>
      </w:r>
      <w:r w:rsidR="00616108">
        <w:t xml:space="preserve"> </w:t>
      </w:r>
      <w:r w:rsidRPr="00BE4BFA">
        <w:t>99</w:t>
      </w:r>
      <w:r w:rsidR="00616108">
        <w:t xml:space="preserve"> </w:t>
      </w:r>
      <w:r w:rsidRPr="00BE4BFA">
        <w:t>placebo-treated</w:t>
      </w:r>
      <w:r w:rsidR="00616108">
        <w:t xml:space="preserve"> </w:t>
      </w:r>
      <w:r w:rsidRPr="00BE4BFA">
        <w:t>subjects</w:t>
      </w:r>
      <w:r w:rsidR="00F96EC9">
        <w:t>.</w:t>
      </w:r>
    </w:p>
    <w:p w14:paraId="7F417407" w14:textId="77777777" w:rsidR="00616108" w:rsidRDefault="00BE4BFA" w:rsidP="00BE4BFA">
      <w:pPr>
        <w:pStyle w:val="Heading5"/>
      </w:pPr>
      <w:r w:rsidRPr="00BE4BFA">
        <w:t>Studies</w:t>
      </w:r>
      <w:r w:rsidR="00616108">
        <w:t xml:space="preserve"> </w:t>
      </w:r>
      <w:r w:rsidRPr="00BE4BFA">
        <w:t>with</w:t>
      </w:r>
      <w:r w:rsidR="00616108">
        <w:t xml:space="preserve"> </w:t>
      </w:r>
      <w:r w:rsidRPr="00BE4BFA">
        <w:t>evaluable</w:t>
      </w:r>
      <w:r w:rsidR="00616108">
        <w:t xml:space="preserve"> </w:t>
      </w:r>
      <w:r w:rsidRPr="00BE4BFA">
        <w:t>safety</w:t>
      </w:r>
      <w:r w:rsidR="00616108">
        <w:t xml:space="preserve"> </w:t>
      </w:r>
      <w:r w:rsidRPr="00BE4BFA">
        <w:t>data:</w:t>
      </w:r>
      <w:r w:rsidR="00616108">
        <w:t xml:space="preserve"> </w:t>
      </w:r>
      <w:r w:rsidRPr="00BE4BFA">
        <w:t>dose</w:t>
      </w:r>
      <w:r w:rsidR="00616108">
        <w:t xml:space="preserve"> </w:t>
      </w:r>
      <w:r w:rsidRPr="00BE4BFA">
        <w:t>finding</w:t>
      </w:r>
      <w:r w:rsidR="00616108">
        <w:t xml:space="preserve"> </w:t>
      </w:r>
      <w:r w:rsidRPr="00BE4BFA">
        <w:t>and</w:t>
      </w:r>
      <w:r w:rsidR="00616108">
        <w:t xml:space="preserve"> </w:t>
      </w:r>
      <w:r w:rsidRPr="00BE4BFA">
        <w:t>pharmacology</w:t>
      </w:r>
    </w:p>
    <w:p w14:paraId="1CA07B79" w14:textId="569DD000" w:rsidR="00F96EC9" w:rsidRDefault="00BE4BFA" w:rsidP="00BE4BFA">
      <w:r w:rsidRPr="00BE4BFA">
        <w:t>The</w:t>
      </w:r>
      <w:r w:rsidR="00616108">
        <w:t xml:space="preserve"> </w:t>
      </w:r>
      <w:r w:rsidRPr="00BE4BFA">
        <w:t>integrated</w:t>
      </w:r>
      <w:r w:rsidR="00616108">
        <w:t xml:space="preserve"> </w:t>
      </w:r>
      <w:r w:rsidR="00F96EC9">
        <w:t>Phase</w:t>
      </w:r>
      <w:r w:rsidR="00616108">
        <w:t xml:space="preserve"> </w:t>
      </w:r>
      <w:r w:rsidR="00F96EC9">
        <w:t>I</w:t>
      </w:r>
      <w:r w:rsidR="00616108">
        <w:t xml:space="preserve"> </w:t>
      </w:r>
      <w:r w:rsidRPr="00BE4BFA">
        <w:t>trial</w:t>
      </w:r>
      <w:r w:rsidR="00616108">
        <w:t xml:space="preserve"> </w:t>
      </w:r>
      <w:r w:rsidRPr="00BE4BFA">
        <w:t>population</w:t>
      </w:r>
      <w:r w:rsidR="00616108">
        <w:t xml:space="preserve"> </w:t>
      </w:r>
      <w:r w:rsidRPr="00BE4BFA">
        <w:t>(P020,</w:t>
      </w:r>
      <w:r w:rsidR="00616108">
        <w:t xml:space="preserve"> </w:t>
      </w:r>
      <w:r w:rsidRPr="00BE4BFA">
        <w:t>P005,</w:t>
      </w:r>
      <w:r w:rsidR="00616108">
        <w:t xml:space="preserve"> </w:t>
      </w:r>
      <w:r w:rsidRPr="00BE4BFA">
        <w:t>P006,</w:t>
      </w:r>
      <w:r w:rsidR="00616108">
        <w:t xml:space="preserve"> </w:t>
      </w:r>
      <w:r w:rsidR="00D86D33">
        <w:t>and</w:t>
      </w:r>
      <w:r w:rsidR="00616108">
        <w:t xml:space="preserve"> </w:t>
      </w:r>
      <w:r w:rsidRPr="00BE4BFA">
        <w:t>P004)</w:t>
      </w:r>
      <w:r w:rsidR="00616108">
        <w:t xml:space="preserve"> </w:t>
      </w:r>
      <w:r w:rsidR="00D86D33">
        <w:t>includes</w:t>
      </w:r>
      <w:r w:rsidR="00616108">
        <w:t xml:space="preserve"> </w:t>
      </w:r>
      <w:r w:rsidRPr="00BE4BFA">
        <w:t>=</w:t>
      </w:r>
      <w:r w:rsidR="00616108">
        <w:t xml:space="preserve"> </w:t>
      </w:r>
      <w:r w:rsidRPr="00BE4BFA">
        <w:t>30</w:t>
      </w:r>
      <w:r w:rsidR="00616108">
        <w:t xml:space="preserve"> </w:t>
      </w:r>
      <w:r w:rsidRPr="00BE4BFA">
        <w:t>bezlotoxumab</w:t>
      </w:r>
      <w:r w:rsidR="00616108">
        <w:t xml:space="preserve"> </w:t>
      </w:r>
      <w:r w:rsidRPr="00BE4BFA">
        <w:t>treated</w:t>
      </w:r>
      <w:r w:rsidR="00616108">
        <w:t xml:space="preserve"> </w:t>
      </w:r>
      <w:r w:rsidRPr="00BE4BFA">
        <w:t>with,</w:t>
      </w:r>
      <w:r w:rsidR="00616108">
        <w:t xml:space="preserve"> </w:t>
      </w:r>
      <w:r w:rsidRPr="00BE4BFA">
        <w:t>96</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Pr="00BE4BFA">
        <w:t>treated,</w:t>
      </w:r>
      <w:r w:rsidR="00616108">
        <w:t xml:space="preserve"> </w:t>
      </w:r>
      <w:r w:rsidRPr="00BE4BFA">
        <w:t>and</w:t>
      </w:r>
      <w:r w:rsidR="00616108">
        <w:t xml:space="preserve"> </w:t>
      </w:r>
      <w:r w:rsidRPr="00BE4BFA">
        <w:t>12</w:t>
      </w:r>
      <w:r w:rsidR="00616108">
        <w:t xml:space="preserve"> </w:t>
      </w:r>
      <w:r w:rsidRPr="00BE4BFA">
        <w:t>placebo</w:t>
      </w:r>
      <w:r w:rsidR="00616108">
        <w:t xml:space="preserve"> </w:t>
      </w:r>
      <w:r w:rsidRPr="00BE4BFA">
        <w:t>treated</w:t>
      </w:r>
      <w:r w:rsidR="00616108">
        <w:t xml:space="preserve"> </w:t>
      </w:r>
      <w:r w:rsidRPr="00BE4BFA">
        <w:t>subjects</w:t>
      </w:r>
      <w:r w:rsidR="00F96EC9">
        <w:t>.</w:t>
      </w:r>
    </w:p>
    <w:p w14:paraId="53AD7FB6" w14:textId="78BF738D" w:rsidR="00BE4BFA" w:rsidRPr="00BE4BFA" w:rsidRDefault="00BE4BFA" w:rsidP="00BE4BFA">
      <w:pPr>
        <w:pStyle w:val="Heading3"/>
      </w:pPr>
      <w:bookmarkStart w:id="238" w:name="_Ref269204367"/>
      <w:bookmarkStart w:id="239" w:name="_Ref271195835"/>
      <w:bookmarkStart w:id="240" w:name="_Ref271195841"/>
      <w:bookmarkStart w:id="241" w:name="_Toc272414660"/>
      <w:bookmarkStart w:id="242" w:name="_Toc290888511"/>
      <w:bookmarkStart w:id="243" w:name="_Toc416353727"/>
      <w:bookmarkStart w:id="244" w:name="_Toc421005283"/>
      <w:bookmarkStart w:id="245" w:name="_Toc432079160"/>
      <w:bookmarkStart w:id="246" w:name="_Toc432080733"/>
      <w:bookmarkStart w:id="247" w:name="_Toc471763568"/>
      <w:bookmarkStart w:id="248" w:name="_Toc530477320"/>
      <w:r w:rsidRPr="00BE4BFA">
        <w:lastRenderedPageBreak/>
        <w:t>Studies</w:t>
      </w:r>
      <w:r w:rsidR="00616108">
        <w:t xml:space="preserve"> </w:t>
      </w:r>
      <w:r w:rsidRPr="00BE4BFA">
        <w:t>that</w:t>
      </w:r>
      <w:r w:rsidR="00616108">
        <w:t xml:space="preserve"> </w:t>
      </w:r>
      <w:r w:rsidRPr="00BE4BFA">
        <w:t>assessed</w:t>
      </w:r>
      <w:r w:rsidR="00616108">
        <w:t xml:space="preserve"> </w:t>
      </w:r>
      <w:r w:rsidRPr="00BE4BFA">
        <w:t>safety</w:t>
      </w:r>
      <w:r w:rsidR="00616108">
        <w:t xml:space="preserve"> </w:t>
      </w:r>
      <w:r w:rsidRPr="00BE4BFA">
        <w:t>as</w:t>
      </w:r>
      <w:r w:rsidR="00616108">
        <w:t xml:space="preserve"> </w:t>
      </w:r>
      <w:r w:rsidRPr="00BE4BFA">
        <w:t>the</w:t>
      </w:r>
      <w:r w:rsidR="00616108">
        <w:t xml:space="preserve"> </w:t>
      </w:r>
      <w:r w:rsidRPr="00BE4BFA">
        <w:t>sole</w:t>
      </w:r>
      <w:r w:rsidR="00616108">
        <w:t xml:space="preserve"> </w:t>
      </w:r>
      <w:r w:rsidRPr="00BE4BFA">
        <w:t>primary</w:t>
      </w:r>
      <w:r w:rsidR="00616108">
        <w:t xml:space="preserve"> </w:t>
      </w:r>
      <w:r w:rsidRPr="00BE4BFA">
        <w:t>outcome</w:t>
      </w:r>
      <w:bookmarkEnd w:id="238"/>
      <w:bookmarkEnd w:id="239"/>
      <w:bookmarkEnd w:id="240"/>
      <w:bookmarkEnd w:id="241"/>
      <w:bookmarkEnd w:id="242"/>
      <w:bookmarkEnd w:id="243"/>
      <w:bookmarkEnd w:id="244"/>
      <w:bookmarkEnd w:id="245"/>
      <w:bookmarkEnd w:id="246"/>
      <w:bookmarkEnd w:id="247"/>
      <w:bookmarkEnd w:id="248"/>
    </w:p>
    <w:p w14:paraId="42095025" w14:textId="64785A44" w:rsidR="00BE4BFA" w:rsidRPr="00BE4BFA" w:rsidRDefault="004A7947" w:rsidP="00BE4BFA">
      <w:bookmarkStart w:id="249" w:name="_Toc241374318"/>
      <w:bookmarkStart w:id="250" w:name="_Ref271196630"/>
      <w:bookmarkStart w:id="251" w:name="_Toc272414662"/>
      <w:bookmarkStart w:id="252" w:name="_Toc290888526"/>
      <w:bookmarkStart w:id="253" w:name="_Toc416353742"/>
      <w:bookmarkStart w:id="254" w:name="_Toc421005285"/>
      <w:bookmarkStart w:id="255" w:name="_Toc432079162"/>
      <w:bookmarkStart w:id="256" w:name="_Toc432080735"/>
      <w:r>
        <w:t>P020,</w:t>
      </w:r>
      <w:r w:rsidR="00616108">
        <w:t xml:space="preserve"> </w:t>
      </w:r>
      <w:r>
        <w:t>P005,</w:t>
      </w:r>
      <w:r w:rsidR="00616108">
        <w:t xml:space="preserve"> </w:t>
      </w:r>
      <w:r>
        <w:t>and</w:t>
      </w:r>
      <w:r w:rsidR="00616108">
        <w:t xml:space="preserve"> </w:t>
      </w:r>
      <w:r>
        <w:t>P006.</w:t>
      </w:r>
    </w:p>
    <w:p w14:paraId="7A546BE9" w14:textId="4664D330" w:rsidR="00BE4BFA" w:rsidRPr="00BE4BFA" w:rsidRDefault="00BE4BFA" w:rsidP="00BE4BFA">
      <w:pPr>
        <w:pStyle w:val="Heading3"/>
      </w:pPr>
      <w:bookmarkStart w:id="257" w:name="_Toc471763569"/>
      <w:bookmarkStart w:id="258" w:name="_Toc530477321"/>
      <w:r w:rsidRPr="00BE4BFA">
        <w:t>Patient</w:t>
      </w:r>
      <w:r w:rsidR="00616108">
        <w:t xml:space="preserve"> </w:t>
      </w:r>
      <w:r w:rsidRPr="00BE4BFA">
        <w:t>exposure</w:t>
      </w:r>
      <w:bookmarkEnd w:id="249"/>
      <w:bookmarkEnd w:id="250"/>
      <w:bookmarkEnd w:id="251"/>
      <w:bookmarkEnd w:id="252"/>
      <w:bookmarkEnd w:id="253"/>
      <w:bookmarkEnd w:id="254"/>
      <w:bookmarkEnd w:id="255"/>
      <w:bookmarkEnd w:id="256"/>
      <w:bookmarkEnd w:id="257"/>
      <w:bookmarkEnd w:id="258"/>
    </w:p>
    <w:p w14:paraId="13BCCCFF" w14:textId="4AB87FCD" w:rsidR="00F96EC9" w:rsidRDefault="00BE4BFA" w:rsidP="00BE4BFA">
      <w:r w:rsidRPr="00BE4BFA">
        <w:t>Includes</w:t>
      </w:r>
      <w:r w:rsidR="00616108">
        <w:t xml:space="preserve"> </w:t>
      </w:r>
      <w:r w:rsidRPr="00BE4BFA">
        <w:t>data</w:t>
      </w:r>
      <w:r w:rsidR="00616108">
        <w:t xml:space="preserve"> </w:t>
      </w:r>
      <w:r w:rsidRPr="00BE4BFA">
        <w:t>from</w:t>
      </w:r>
      <w:r w:rsidR="00616108">
        <w:t xml:space="preserve"> </w:t>
      </w:r>
      <w:r w:rsidRPr="00BE4BFA">
        <w:t>1</w:t>
      </w:r>
      <w:r w:rsidR="004A7947">
        <w:t>,</w:t>
      </w:r>
      <w:r w:rsidRPr="00BE4BFA">
        <w:t>790</w:t>
      </w:r>
      <w:r w:rsidR="00616108">
        <w:t xml:space="preserve"> </w:t>
      </w:r>
      <w:r w:rsidRPr="00BE4BFA">
        <w:t>subjects</w:t>
      </w:r>
      <w:r w:rsidR="00616108">
        <w:t xml:space="preserve"> </w:t>
      </w:r>
      <w:r w:rsidRPr="00BE4BFA">
        <w:t>exposed</w:t>
      </w:r>
      <w:r w:rsidR="00616108">
        <w:t xml:space="preserve"> </w:t>
      </w:r>
      <w:r w:rsidRPr="00BE4BFA">
        <w:t>to</w:t>
      </w:r>
      <w:r w:rsidR="00616108">
        <w:t xml:space="preserve"> </w:t>
      </w:r>
      <w:r w:rsidRPr="00BE4BFA">
        <w:t>bezlotoxumab</w:t>
      </w:r>
      <w:r w:rsidR="00616108">
        <w:t xml:space="preserve"> </w:t>
      </w:r>
      <w:r w:rsidRPr="00BE4BFA">
        <w:t>alone</w:t>
      </w:r>
      <w:r w:rsidR="00616108">
        <w:t xml:space="preserve"> </w:t>
      </w:r>
      <w:r w:rsidRPr="00BE4BFA">
        <w:t>or</w:t>
      </w:r>
      <w:r w:rsidR="00616108">
        <w:t xml:space="preserve"> </w:t>
      </w:r>
      <w:r w:rsidRPr="00BE4BFA">
        <w:t>in</w:t>
      </w:r>
      <w:r w:rsidR="00616108">
        <w:t xml:space="preserve"> </w:t>
      </w:r>
      <w:r w:rsidRPr="00BE4BFA">
        <w:t>combination</w:t>
      </w:r>
      <w:r w:rsidR="00616108">
        <w:t xml:space="preserve"> </w:t>
      </w:r>
      <w:r w:rsidRPr="00BE4BFA">
        <w:t>with</w:t>
      </w:r>
      <w:r w:rsidR="00616108">
        <w:t xml:space="preserve"> </w:t>
      </w:r>
      <w:r w:rsidRPr="00BE4BFA">
        <w:t>actoxumab</w:t>
      </w:r>
      <w:r w:rsidR="00616108">
        <w:t xml:space="preserve"> </w:t>
      </w:r>
      <w:r w:rsidRPr="00BE4BFA">
        <w:t>and</w:t>
      </w:r>
      <w:r w:rsidR="00616108">
        <w:t xml:space="preserve"> </w:t>
      </w:r>
      <w:r w:rsidRPr="00BE4BFA">
        <w:t>includes</w:t>
      </w:r>
      <w:r w:rsidR="00616108">
        <w:t xml:space="preserve"> </w:t>
      </w:r>
      <w:r w:rsidRPr="00BE4BFA">
        <w:t>data</w:t>
      </w:r>
      <w:r w:rsidR="00616108">
        <w:t xml:space="preserve"> </w:t>
      </w:r>
      <w:r w:rsidRPr="00BE4BFA">
        <w:t>from</w:t>
      </w:r>
      <w:r w:rsidR="00616108">
        <w:t xml:space="preserve"> </w:t>
      </w:r>
      <w:r w:rsidRPr="00BE4BFA">
        <w:t>126</w:t>
      </w:r>
      <w:r w:rsidR="00616108">
        <w:t xml:space="preserve"> </w:t>
      </w:r>
      <w:r w:rsidRPr="00BE4BFA">
        <w:t>healthy</w:t>
      </w:r>
      <w:r w:rsidR="00616108">
        <w:t xml:space="preserve"> </w:t>
      </w:r>
      <w:r w:rsidRPr="00BE4BFA">
        <w:t>subjects</w:t>
      </w:r>
      <w:r w:rsidR="00616108">
        <w:t xml:space="preserve"> </w:t>
      </w:r>
      <w:r w:rsidRPr="00BE4BFA">
        <w:t>(of</w:t>
      </w:r>
      <w:r w:rsidR="00616108">
        <w:t xml:space="preserve"> </w:t>
      </w:r>
      <w:r w:rsidRPr="00BE4BFA">
        <w:t>which</w:t>
      </w:r>
      <w:r w:rsidR="00616108">
        <w:t xml:space="preserve"> </w:t>
      </w:r>
      <w:r w:rsidRPr="00BE4BFA">
        <w:t>54</w:t>
      </w:r>
      <w:r w:rsidR="00616108">
        <w:t xml:space="preserve"> </w:t>
      </w:r>
      <w:r w:rsidRPr="00BE4BFA">
        <w:t>received</w:t>
      </w:r>
      <w:r w:rsidR="00616108">
        <w:t xml:space="preserve"> </w:t>
      </w:r>
      <w:r w:rsidRPr="00BE4BFA">
        <w:t>a</w:t>
      </w:r>
      <w:r w:rsidR="00616108">
        <w:t xml:space="preserve"> </w:t>
      </w:r>
      <w:r w:rsidRPr="00BE4BFA">
        <w:t>2</w:t>
      </w:r>
      <w:r w:rsidR="00616108">
        <w:t xml:space="preserve"> </w:t>
      </w:r>
      <w:r w:rsidR="004A7947">
        <w:t>hour</w:t>
      </w:r>
      <w:r w:rsidR="00616108">
        <w:t xml:space="preserve"> </w:t>
      </w:r>
      <w:r w:rsidRPr="00BE4BFA">
        <w:t>IV</w:t>
      </w:r>
      <w:r w:rsidR="00616108">
        <w:t xml:space="preserve"> </w:t>
      </w:r>
      <w:r w:rsidRPr="00BE4BFA">
        <w:t>infusion,</w:t>
      </w:r>
      <w:r w:rsidR="00616108">
        <w:t xml:space="preserve"> </w:t>
      </w:r>
      <w:r w:rsidRPr="00BE4BFA">
        <w:t>and</w:t>
      </w:r>
      <w:r w:rsidR="00616108">
        <w:t xml:space="preserve"> </w:t>
      </w:r>
      <w:r w:rsidRPr="00BE4BFA">
        <w:t>72</w:t>
      </w:r>
      <w:r w:rsidR="00616108">
        <w:t xml:space="preserve"> </w:t>
      </w:r>
      <w:r w:rsidRPr="00BE4BFA">
        <w:t>subjects</w:t>
      </w:r>
      <w:r w:rsidR="00616108">
        <w:t xml:space="preserve"> </w:t>
      </w:r>
      <w:r w:rsidRPr="00BE4BFA">
        <w:t>received</w:t>
      </w:r>
      <w:r w:rsidR="00616108">
        <w:t xml:space="preserve"> </w:t>
      </w:r>
      <w:r w:rsidRPr="00BE4BFA">
        <w:t>a</w:t>
      </w:r>
      <w:r w:rsidR="00616108">
        <w:t xml:space="preserve"> </w:t>
      </w:r>
      <w:r w:rsidRPr="00BE4BFA">
        <w:t>1</w:t>
      </w:r>
      <w:r w:rsidR="00616108">
        <w:t xml:space="preserve"> </w:t>
      </w:r>
      <w:r w:rsidR="004A7947">
        <w:t>hour</w:t>
      </w:r>
      <w:r w:rsidR="00616108">
        <w:t xml:space="preserve"> </w:t>
      </w:r>
      <w:r w:rsidRPr="00BE4BFA">
        <w:t>infusion),</w:t>
      </w:r>
      <w:r w:rsidR="00616108">
        <w:t xml:space="preserve"> </w:t>
      </w:r>
      <w:r w:rsidRPr="00BE4BFA">
        <w:t>and</w:t>
      </w:r>
      <w:r w:rsidR="00616108">
        <w:t xml:space="preserve"> </w:t>
      </w:r>
      <w:r w:rsidRPr="00BE4BFA">
        <w:t>1</w:t>
      </w:r>
      <w:r w:rsidR="004A7947">
        <w:t>,</w:t>
      </w:r>
      <w:r w:rsidRPr="00BE4BFA">
        <w:t>664</w:t>
      </w:r>
      <w:r w:rsidR="00616108">
        <w:t xml:space="preserve"> </w:t>
      </w:r>
      <w:r w:rsidRPr="00BE4BFA">
        <w:t>subjects</w:t>
      </w:r>
      <w:r w:rsidR="00616108">
        <w:t xml:space="preserve"> </w:t>
      </w:r>
      <w:r w:rsidRPr="00BE4BFA">
        <w:t>with</w:t>
      </w:r>
      <w:r w:rsidR="00616108">
        <w:t xml:space="preserve"> </w:t>
      </w:r>
      <w:r w:rsidRPr="00BE4BFA">
        <w:t>CDI.</w:t>
      </w:r>
      <w:r w:rsidR="00616108">
        <w:t xml:space="preserve"> </w:t>
      </w:r>
      <w:r w:rsidR="00F96EC9">
        <w:t>Phase</w:t>
      </w:r>
      <w:r w:rsidR="00616108">
        <w:t xml:space="preserve"> </w:t>
      </w:r>
      <w:r w:rsidR="00F96EC9">
        <w:t>II</w:t>
      </w:r>
      <w:r w:rsidR="00616108">
        <w:t xml:space="preserve"> </w:t>
      </w:r>
      <w:r w:rsidRPr="00BE4BFA">
        <w:t>studies</w:t>
      </w:r>
      <w:r w:rsidR="00616108">
        <w:t xml:space="preserve"> </w:t>
      </w:r>
      <w:r w:rsidRPr="00BE4BFA">
        <w:t>=</w:t>
      </w:r>
      <w:r w:rsidR="00616108">
        <w:t xml:space="preserve"> </w:t>
      </w:r>
      <w:r w:rsidRPr="00BE4BFA">
        <w:t>P017:</w:t>
      </w:r>
      <w:r w:rsidR="00616108">
        <w:t xml:space="preserve"> </w:t>
      </w:r>
      <w:r w:rsidRPr="00BE4BFA">
        <w:t>Among</w:t>
      </w:r>
      <w:r w:rsidR="00616108">
        <w:t xml:space="preserve"> </w:t>
      </w:r>
      <w:r w:rsidRPr="00BE4BFA">
        <w:t>the</w:t>
      </w:r>
      <w:r w:rsidR="00616108">
        <w:t xml:space="preserve"> </w:t>
      </w:r>
      <w:r w:rsidRPr="00BE4BFA">
        <w:t>200</w:t>
      </w:r>
      <w:r w:rsidR="00616108">
        <w:t xml:space="preserve"> </w:t>
      </w:r>
      <w:r w:rsidRPr="00BE4BFA">
        <w:t>enrolled,</w:t>
      </w:r>
      <w:r w:rsidR="00616108">
        <w:t xml:space="preserve"> </w:t>
      </w:r>
      <w:r w:rsidRPr="00BE4BFA">
        <w:t>the</w:t>
      </w:r>
      <w:r w:rsidR="00616108">
        <w:t xml:space="preserve"> </w:t>
      </w:r>
      <w:r w:rsidRPr="00BE4BFA">
        <w:t>drug</w:t>
      </w:r>
      <w:r w:rsidR="00616108">
        <w:t xml:space="preserve"> </w:t>
      </w:r>
      <w:r w:rsidRPr="00BE4BFA">
        <w:t>product</w:t>
      </w:r>
      <w:r w:rsidR="00616108">
        <w:t xml:space="preserve"> </w:t>
      </w:r>
      <w:r w:rsidRPr="00BE4BFA">
        <w:t>was</w:t>
      </w:r>
      <w:r w:rsidR="00616108">
        <w:t xml:space="preserve"> </w:t>
      </w:r>
      <w:r w:rsidRPr="00BE4BFA">
        <w:t>infused</w:t>
      </w:r>
      <w:r w:rsidR="00616108">
        <w:t xml:space="preserve"> </w:t>
      </w:r>
      <w:r w:rsidRPr="00BE4BFA">
        <w:t>over</w:t>
      </w:r>
      <w:r w:rsidR="00616108">
        <w:t xml:space="preserve"> </w:t>
      </w:r>
      <w:r w:rsidRPr="00BE4BFA">
        <w:t>2</w:t>
      </w:r>
      <w:r w:rsidR="00616108">
        <w:t xml:space="preserve"> </w:t>
      </w:r>
      <w:r w:rsidRPr="00BE4BFA">
        <w:t>hours</w:t>
      </w:r>
      <w:r w:rsidR="00616108">
        <w:t xml:space="preserve"> </w:t>
      </w:r>
      <w:r w:rsidRPr="00BE4BFA">
        <w:t>in</w:t>
      </w:r>
      <w:r w:rsidR="00616108">
        <w:t xml:space="preserve"> </w:t>
      </w:r>
      <w:r w:rsidRPr="00BE4BFA">
        <w:t>84.5%</w:t>
      </w:r>
      <w:r w:rsidR="00F96EC9">
        <w:t>.</w:t>
      </w:r>
    </w:p>
    <w:p w14:paraId="4D111626" w14:textId="5F12F417" w:rsidR="00BE4BFA" w:rsidRPr="00BE4BFA" w:rsidRDefault="00F96EC9" w:rsidP="00BE4BFA">
      <w:r>
        <w:t>Phase</w:t>
      </w:r>
      <w:r w:rsidR="00616108">
        <w:t xml:space="preserve"> </w:t>
      </w:r>
      <w:r>
        <w:t>III</w:t>
      </w:r>
      <w:r w:rsidR="00616108">
        <w:t xml:space="preserve"> </w:t>
      </w:r>
      <w:r w:rsidR="004A7947">
        <w:t>studies</w:t>
      </w:r>
      <w:r w:rsidR="00616108">
        <w:t xml:space="preserve"> </w:t>
      </w:r>
      <w:r w:rsidR="004A7947">
        <w:t>(P001+P002);</w:t>
      </w:r>
      <w:r w:rsidR="00616108">
        <w:t xml:space="preserve"> </w:t>
      </w:r>
      <w:r w:rsidR="008915A0">
        <w:t>see</w:t>
      </w:r>
      <w:r w:rsidR="00616108">
        <w:t xml:space="preserve"> </w:t>
      </w:r>
      <w:r w:rsidR="008915A0">
        <w:t>Table</w:t>
      </w:r>
      <w:r w:rsidR="00616108">
        <w:t xml:space="preserve"> </w:t>
      </w:r>
      <w:r w:rsidR="008915A0">
        <w:t>14</w:t>
      </w:r>
      <w:r w:rsidR="00BE4BFA" w:rsidRPr="00BE4BFA">
        <w:t>.</w:t>
      </w:r>
    </w:p>
    <w:p w14:paraId="238B7C89" w14:textId="41FDEAD4" w:rsidR="00BE4BFA" w:rsidRDefault="008915A0" w:rsidP="00BE4BFA">
      <w:pPr>
        <w:pStyle w:val="Tabletitle"/>
      </w:pPr>
      <w:r>
        <w:t>Table</w:t>
      </w:r>
      <w:r w:rsidR="00616108">
        <w:t xml:space="preserve"> </w:t>
      </w:r>
      <w:r>
        <w:t>14</w:t>
      </w:r>
      <w:r w:rsidR="00BE4BFA" w:rsidRPr="00BE4BFA">
        <w:t>:</w:t>
      </w:r>
      <w:r w:rsidR="00616108">
        <w:t xml:space="preserve"> </w:t>
      </w:r>
      <w:r w:rsidR="00BE4BFA" w:rsidRPr="00BE4BFA">
        <w:t>Treatment</w:t>
      </w:r>
      <w:r w:rsidR="00616108">
        <w:t xml:space="preserve"> </w:t>
      </w:r>
      <w:r w:rsidR="004A7947">
        <w:t>e</w:t>
      </w:r>
      <w:r w:rsidR="00BE4BFA" w:rsidRPr="00BE4BFA">
        <w:t>xposure</w:t>
      </w:r>
      <w:r w:rsidR="00616108">
        <w:t xml:space="preserve"> </w:t>
      </w:r>
      <w:r w:rsidR="00BE4BFA" w:rsidRPr="00BE4BFA">
        <w:t>in</w:t>
      </w:r>
      <w:r w:rsidR="00616108">
        <w:t xml:space="preserve"> </w:t>
      </w:r>
      <w:r w:rsidR="00BE4BFA" w:rsidRPr="00BE4BFA">
        <w:t>P001</w:t>
      </w:r>
      <w:r w:rsidR="00616108">
        <w:t xml:space="preserve"> </w:t>
      </w:r>
      <w:r w:rsidR="00BE4BFA" w:rsidRPr="00BE4BFA">
        <w:t>+</w:t>
      </w:r>
      <w:r w:rsidR="00616108">
        <w:t xml:space="preserve"> </w:t>
      </w:r>
      <w:r w:rsidR="00BE4BFA" w:rsidRPr="00BE4BFA">
        <w:t>P002</w:t>
      </w:r>
      <w:r w:rsidR="00616108">
        <w:t xml:space="preserve"> </w:t>
      </w:r>
      <w:r w:rsidR="00BE4BFA" w:rsidRPr="00BE4BFA">
        <w:t>Integrated</w:t>
      </w:r>
      <w:r w:rsidR="00616108">
        <w:t xml:space="preserve"> </w:t>
      </w:r>
      <w:r w:rsidR="00BE4BFA" w:rsidRPr="00BE4BFA">
        <w:t>APaT</w:t>
      </w:r>
      <w:r w:rsidR="00616108">
        <w:t xml:space="preserve"> </w:t>
      </w:r>
      <w:r w:rsidR="004A7947">
        <w:t>p</w:t>
      </w:r>
      <w:r w:rsidR="00BE4BFA" w:rsidRPr="00BE4BFA">
        <w:t>opulation</w:t>
      </w:r>
    </w:p>
    <w:p w14:paraId="3935473F" w14:textId="77777777" w:rsidR="00F36EBA" w:rsidRPr="00F36EBA" w:rsidRDefault="00F36EBA" w:rsidP="00F36EBA">
      <w:r>
        <w:rPr>
          <w:noProof/>
          <w:lang w:eastAsia="en-AU"/>
        </w:rPr>
        <w:drawing>
          <wp:inline distT="0" distB="0" distL="0" distR="0" wp14:anchorId="64DE87FA" wp14:editId="48136746">
            <wp:extent cx="5731510" cy="4550917"/>
            <wp:effectExtent l="0" t="0" r="2540" b="2540"/>
            <wp:docPr id="41" name="Picture 41" descr="Table 14: Treatment exposure in P001 + P002 Integrated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4550917"/>
                    </a:xfrm>
                    <a:prstGeom prst="rect">
                      <a:avLst/>
                    </a:prstGeom>
                  </pic:spPr>
                </pic:pic>
              </a:graphicData>
            </a:graphic>
          </wp:inline>
        </w:drawing>
      </w:r>
    </w:p>
    <w:p w14:paraId="79440056" w14:textId="74B0F1D7" w:rsidR="00BE4BFA" w:rsidRPr="00BE4BFA" w:rsidRDefault="00BE4BFA" w:rsidP="00BE4BFA">
      <w:pPr>
        <w:pStyle w:val="Heading3"/>
      </w:pPr>
      <w:bookmarkStart w:id="259" w:name="_Toc241374319"/>
      <w:bookmarkStart w:id="260" w:name="_Ref271044764"/>
      <w:bookmarkStart w:id="261" w:name="_Toc272414663"/>
      <w:bookmarkStart w:id="262" w:name="_Toc290888527"/>
      <w:bookmarkStart w:id="263" w:name="_Toc416353743"/>
      <w:bookmarkStart w:id="264" w:name="_Toc421005286"/>
      <w:bookmarkStart w:id="265" w:name="_Toc432079163"/>
      <w:bookmarkStart w:id="266" w:name="_Toc432080736"/>
      <w:bookmarkStart w:id="267" w:name="_Toc471763570"/>
      <w:bookmarkStart w:id="268" w:name="_Toc530477322"/>
      <w:r w:rsidRPr="00BE4BFA">
        <w:t>Adverse</w:t>
      </w:r>
      <w:r w:rsidR="00616108">
        <w:t xml:space="preserve"> </w:t>
      </w:r>
      <w:r w:rsidRPr="00BE4BFA">
        <w:t>events</w:t>
      </w:r>
      <w:bookmarkEnd w:id="259"/>
      <w:bookmarkEnd w:id="260"/>
      <w:bookmarkEnd w:id="261"/>
      <w:bookmarkEnd w:id="262"/>
      <w:bookmarkEnd w:id="263"/>
      <w:bookmarkEnd w:id="264"/>
      <w:bookmarkEnd w:id="265"/>
      <w:bookmarkEnd w:id="266"/>
      <w:bookmarkEnd w:id="267"/>
      <w:bookmarkEnd w:id="268"/>
    </w:p>
    <w:p w14:paraId="40CDD7D5" w14:textId="587B68CF" w:rsidR="00BE4BFA" w:rsidRPr="00BE4BFA" w:rsidRDefault="00BE4BFA" w:rsidP="00BE4BFA">
      <w:pPr>
        <w:pStyle w:val="Heading4"/>
      </w:pPr>
      <w:bookmarkStart w:id="269" w:name="_Ref272317284"/>
      <w:bookmarkStart w:id="270" w:name="_Ref272333565"/>
      <w:bookmarkStart w:id="271" w:name="_Toc272414664"/>
      <w:bookmarkStart w:id="272" w:name="_Toc290888528"/>
      <w:bookmarkStart w:id="273" w:name="_Toc416353744"/>
      <w:bookmarkStart w:id="274" w:name="_Toc421005287"/>
      <w:bookmarkStart w:id="275" w:name="_Toc432079164"/>
      <w:bookmarkStart w:id="276" w:name="_Toc432080737"/>
      <w:r w:rsidRPr="00BE4BFA">
        <w:t>All</w:t>
      </w:r>
      <w:r w:rsidR="00616108">
        <w:t xml:space="preserve"> </w:t>
      </w:r>
      <w:r w:rsidRPr="00BE4BFA">
        <w:t>adverse</w:t>
      </w:r>
      <w:r w:rsidR="00616108">
        <w:t xml:space="preserve"> </w:t>
      </w:r>
      <w:r w:rsidRPr="00BE4BFA">
        <w:t>events</w:t>
      </w:r>
      <w:r w:rsidR="00616108">
        <w:t xml:space="preserve"> </w:t>
      </w:r>
      <w:r w:rsidRPr="00BE4BFA">
        <w:t>(irrespective</w:t>
      </w:r>
      <w:r w:rsidR="00616108">
        <w:t xml:space="preserve"> </w:t>
      </w:r>
      <w:r w:rsidRPr="00BE4BFA">
        <w:t>of</w:t>
      </w:r>
      <w:r w:rsidR="00616108">
        <w:t xml:space="preserve"> </w:t>
      </w:r>
      <w:r w:rsidRPr="00BE4BFA">
        <w:t>relationship</w:t>
      </w:r>
      <w:r w:rsidR="00616108">
        <w:t xml:space="preserve"> </w:t>
      </w:r>
      <w:r w:rsidRPr="00BE4BFA">
        <w:t>to</w:t>
      </w:r>
      <w:r w:rsidR="00616108">
        <w:t xml:space="preserve"> </w:t>
      </w:r>
      <w:r w:rsidRPr="00BE4BFA">
        <w:t>study</w:t>
      </w:r>
      <w:r w:rsidR="00616108">
        <w:t xml:space="preserve"> </w:t>
      </w:r>
      <w:r w:rsidRPr="00BE4BFA">
        <w:t>treatment)</w:t>
      </w:r>
      <w:bookmarkEnd w:id="269"/>
      <w:bookmarkEnd w:id="270"/>
      <w:bookmarkEnd w:id="271"/>
      <w:bookmarkEnd w:id="272"/>
      <w:bookmarkEnd w:id="273"/>
      <w:bookmarkEnd w:id="274"/>
      <w:bookmarkEnd w:id="275"/>
      <w:bookmarkEnd w:id="276"/>
    </w:p>
    <w:p w14:paraId="33DDD222" w14:textId="712603B9" w:rsidR="00BE4BFA" w:rsidRPr="00BE4BFA" w:rsidRDefault="00F96EC9" w:rsidP="00BE4BFA">
      <w:r>
        <w:t>Phase</w:t>
      </w:r>
      <w:r w:rsidR="00616108">
        <w:t xml:space="preserve"> </w:t>
      </w:r>
      <w:r>
        <w:t>I</w:t>
      </w:r>
      <w:r w:rsidR="00BE4BFA" w:rsidRPr="00BE4BFA">
        <w:t>:</w:t>
      </w:r>
      <w:r w:rsidR="00616108">
        <w:t xml:space="preserve"> </w:t>
      </w:r>
      <w:r w:rsidR="00BE4BFA" w:rsidRPr="00BE4BFA">
        <w:t>AEs</w:t>
      </w:r>
      <w:r w:rsidR="00616108">
        <w:t xml:space="preserve"> </w:t>
      </w:r>
      <w:r w:rsidR="00BE4BFA" w:rsidRPr="00BE4BFA">
        <w:t>reported</w:t>
      </w:r>
      <w:r w:rsidR="00616108">
        <w:t xml:space="preserve"> </w:t>
      </w:r>
      <w:r w:rsidR="00BE4BFA" w:rsidRPr="00BE4BFA">
        <w:t>t</w:t>
      </w:r>
      <w:r w:rsidR="004A7947">
        <w:t>h</w:t>
      </w:r>
      <w:r w:rsidR="00BE4BFA" w:rsidRPr="00BE4BFA">
        <w:t>ough</w:t>
      </w:r>
      <w:r w:rsidR="00616108">
        <w:t xml:space="preserve"> </w:t>
      </w:r>
      <w:r w:rsidR="00BE4BFA" w:rsidRPr="00BE4BFA">
        <w:t>84</w:t>
      </w:r>
      <w:r w:rsidR="00616108">
        <w:t xml:space="preserve"> </w:t>
      </w:r>
      <w:r w:rsidR="00BE4BFA" w:rsidRPr="00BE4BFA">
        <w:t>days</w:t>
      </w:r>
      <w:r w:rsidR="00616108">
        <w:t xml:space="preserve"> </w:t>
      </w:r>
      <w:r w:rsidR="00BE4BFA" w:rsidRPr="00BE4BFA">
        <w:t>following</w:t>
      </w:r>
      <w:r w:rsidR="00616108">
        <w:t xml:space="preserve"> </w:t>
      </w:r>
      <w:r w:rsidR="00BE4BFA" w:rsidRPr="00BE4BFA">
        <w:t>infusion</w:t>
      </w:r>
      <w:r w:rsidR="00616108">
        <w:t xml:space="preserve"> </w:t>
      </w:r>
      <w:r w:rsidR="00BE4BFA" w:rsidRPr="00BE4BFA">
        <w:t>in</w:t>
      </w:r>
      <w:r w:rsidR="00616108">
        <w:t xml:space="preserve"> </w:t>
      </w:r>
      <w:r w:rsidR="00BE4BFA" w:rsidRPr="00BE4BFA">
        <w:t>P020;</w:t>
      </w:r>
      <w:r w:rsidR="00616108">
        <w:t xml:space="preserve"> </w:t>
      </w:r>
      <w:r w:rsidR="00BE4BFA" w:rsidRPr="00BE4BFA">
        <w:t>through</w:t>
      </w:r>
      <w:r w:rsidR="00616108">
        <w:t xml:space="preserve"> </w:t>
      </w:r>
      <w:r w:rsidR="00BE4BFA" w:rsidRPr="00BE4BFA">
        <w:t>168</w:t>
      </w:r>
      <w:r w:rsidR="00616108">
        <w:t xml:space="preserve"> </w:t>
      </w:r>
      <w:r w:rsidR="00BE4BFA" w:rsidRPr="00BE4BFA">
        <w:t>days</w:t>
      </w:r>
      <w:r w:rsidR="00616108">
        <w:t xml:space="preserve"> </w:t>
      </w:r>
      <w:r w:rsidR="00BE4BFA" w:rsidRPr="00BE4BFA">
        <w:t>following</w:t>
      </w:r>
      <w:r w:rsidR="00616108">
        <w:t xml:space="preserve"> </w:t>
      </w:r>
      <w:r w:rsidR="00BE4BFA" w:rsidRPr="00BE4BFA">
        <w:t>infusion</w:t>
      </w:r>
      <w:r w:rsidR="00616108">
        <w:t xml:space="preserve"> </w:t>
      </w:r>
      <w:r w:rsidR="00BE4BFA" w:rsidRPr="00BE4BFA">
        <w:t>in</w:t>
      </w:r>
      <w:r w:rsidR="00616108">
        <w:t xml:space="preserve"> </w:t>
      </w:r>
      <w:r w:rsidR="00BE4BFA" w:rsidRPr="00BE4BFA">
        <w:t>P006;</w:t>
      </w:r>
      <w:r w:rsidR="00616108">
        <w:t xml:space="preserve"> </w:t>
      </w:r>
      <w:r w:rsidR="00BE4BFA" w:rsidRPr="00BE4BFA">
        <w:t>and</w:t>
      </w:r>
      <w:r w:rsidR="00616108">
        <w:t xml:space="preserve"> </w:t>
      </w:r>
      <w:r w:rsidR="00BE4BFA" w:rsidRPr="00BE4BFA">
        <w:t>through</w:t>
      </w:r>
      <w:r w:rsidR="00616108">
        <w:t xml:space="preserve"> </w:t>
      </w:r>
      <w:r w:rsidR="00BE4BFA" w:rsidRPr="00BE4BFA">
        <w:t>84</w:t>
      </w:r>
      <w:r w:rsidR="00616108">
        <w:t xml:space="preserve"> </w:t>
      </w:r>
      <w:r w:rsidR="00BE4BFA" w:rsidRPr="00BE4BFA">
        <w:t>days</w:t>
      </w:r>
      <w:r w:rsidR="00616108">
        <w:t xml:space="preserve"> </w:t>
      </w:r>
      <w:r w:rsidR="00BE4BFA" w:rsidRPr="00BE4BFA">
        <w:t>following</w:t>
      </w:r>
      <w:r w:rsidR="00616108">
        <w:t xml:space="preserve"> </w:t>
      </w:r>
      <w:r w:rsidR="00BE4BFA" w:rsidRPr="00BE4BFA">
        <w:t>infusion</w:t>
      </w:r>
      <w:r w:rsidR="00616108">
        <w:t xml:space="preserve"> </w:t>
      </w:r>
      <w:r w:rsidR="00BE4BFA" w:rsidRPr="00BE4BFA">
        <w:t>in</w:t>
      </w:r>
      <w:r w:rsidR="00616108">
        <w:t xml:space="preserve"> </w:t>
      </w:r>
      <w:r w:rsidR="00BE4BFA" w:rsidRPr="00BE4BFA">
        <w:t>P005.</w:t>
      </w:r>
      <w:r w:rsidR="00616108">
        <w:t xml:space="preserve"> </w:t>
      </w:r>
      <w:r w:rsidR="00BE4BFA" w:rsidRPr="00BE4BFA">
        <w:t>In</w:t>
      </w:r>
      <w:r w:rsidR="00616108">
        <w:t xml:space="preserve"> </w:t>
      </w:r>
      <w:r w:rsidR="00BE4BFA" w:rsidRPr="00BE4BFA">
        <w:t>P004,</w:t>
      </w:r>
      <w:r w:rsidR="00616108">
        <w:t xml:space="preserve"> </w:t>
      </w:r>
      <w:r w:rsidR="00BE4BFA" w:rsidRPr="00BE4BFA">
        <w:t>a</w:t>
      </w:r>
      <w:r w:rsidR="00616108">
        <w:t xml:space="preserve"> </w:t>
      </w:r>
      <w:r w:rsidR="00BE4BFA" w:rsidRPr="00BE4BFA">
        <w:t>second</w:t>
      </w:r>
      <w:r w:rsidR="00616108">
        <w:t xml:space="preserve"> </w:t>
      </w:r>
      <w:r w:rsidR="00BE4BFA" w:rsidRPr="00BE4BFA">
        <w:t>dose</w:t>
      </w:r>
      <w:r w:rsidR="00616108">
        <w:t xml:space="preserve"> </w:t>
      </w:r>
      <w:r w:rsidR="00BE4BFA" w:rsidRPr="00BE4BFA">
        <w:t>of</w:t>
      </w:r>
      <w:r w:rsidR="00616108">
        <w:t xml:space="preserve"> </w:t>
      </w:r>
      <w:r w:rsidR="00BE4BFA" w:rsidRPr="00BE4BFA">
        <w:t>actoxumab</w:t>
      </w:r>
      <w:r w:rsidR="00616108">
        <w:t xml:space="preserve"> </w:t>
      </w:r>
      <w:r w:rsidR="00BE4BFA" w:rsidRPr="00BE4BFA">
        <w:t>+</w:t>
      </w:r>
      <w:r w:rsidR="00616108">
        <w:t xml:space="preserve"> </w:t>
      </w:r>
      <w:r w:rsidR="00BE4BFA" w:rsidRPr="00BE4BFA">
        <w:t>bezlotoxumab</w:t>
      </w:r>
      <w:r w:rsidR="00616108">
        <w:t xml:space="preserve"> </w:t>
      </w:r>
      <w:r w:rsidR="00BE4BFA" w:rsidRPr="00BE4BFA">
        <w:t>was</w:t>
      </w:r>
      <w:r w:rsidR="00616108">
        <w:t xml:space="preserve"> </w:t>
      </w:r>
      <w:r w:rsidR="00BE4BFA" w:rsidRPr="00BE4BFA">
        <w:t>given,</w:t>
      </w:r>
      <w:r w:rsidR="00616108">
        <w:t xml:space="preserve"> </w:t>
      </w:r>
      <w:r w:rsidR="00BE4BFA" w:rsidRPr="00BE4BFA">
        <w:t>and</w:t>
      </w:r>
      <w:r w:rsidR="00616108">
        <w:t xml:space="preserve"> </w:t>
      </w:r>
      <w:r w:rsidR="00BE4BFA" w:rsidRPr="00BE4BFA">
        <w:t>AEs</w:t>
      </w:r>
      <w:r w:rsidR="00616108">
        <w:t xml:space="preserve"> </w:t>
      </w:r>
      <w:r w:rsidR="00BE4BFA" w:rsidRPr="00BE4BFA">
        <w:t>monitored</w:t>
      </w:r>
      <w:r w:rsidR="00616108">
        <w:t xml:space="preserve"> </w:t>
      </w:r>
      <w:r w:rsidR="00BE4BFA" w:rsidRPr="00BE4BFA">
        <w:t>from</w:t>
      </w:r>
      <w:r w:rsidR="00616108">
        <w:t xml:space="preserve"> </w:t>
      </w:r>
      <w:r w:rsidR="00BE4BFA" w:rsidRPr="00BE4BFA">
        <w:t>the</w:t>
      </w:r>
      <w:r w:rsidR="00616108">
        <w:t xml:space="preserve"> </w:t>
      </w:r>
      <w:r w:rsidR="00BE4BFA" w:rsidRPr="00BE4BFA">
        <w:t>time</w:t>
      </w:r>
      <w:r w:rsidR="00616108">
        <w:t xml:space="preserve"> </w:t>
      </w:r>
      <w:r w:rsidR="00BE4BFA" w:rsidRPr="00BE4BFA">
        <w:t>the</w:t>
      </w:r>
      <w:r w:rsidR="00616108">
        <w:t xml:space="preserve"> </w:t>
      </w:r>
      <w:r w:rsidR="00BE4BFA" w:rsidRPr="00BE4BFA">
        <w:t>consent</w:t>
      </w:r>
      <w:r w:rsidR="00616108">
        <w:t xml:space="preserve"> </w:t>
      </w:r>
      <w:r w:rsidR="00BE4BFA" w:rsidRPr="00BE4BFA">
        <w:t>form</w:t>
      </w:r>
      <w:r w:rsidR="00616108">
        <w:t xml:space="preserve"> </w:t>
      </w:r>
      <w:r w:rsidR="00BE4BFA" w:rsidRPr="00BE4BFA">
        <w:t>was</w:t>
      </w:r>
      <w:r w:rsidR="00616108">
        <w:t xml:space="preserve"> </w:t>
      </w:r>
      <w:r w:rsidR="00BE4BFA" w:rsidRPr="00BE4BFA">
        <w:t>signed</w:t>
      </w:r>
      <w:r w:rsidR="00616108">
        <w:t xml:space="preserve"> </w:t>
      </w:r>
      <w:r w:rsidR="00BE4BFA" w:rsidRPr="00BE4BFA">
        <w:t>through</w:t>
      </w:r>
      <w:r w:rsidR="00616108">
        <w:t xml:space="preserve"> </w:t>
      </w:r>
      <w:r w:rsidR="00BE4BFA" w:rsidRPr="00BE4BFA">
        <w:t>168</w:t>
      </w:r>
      <w:r w:rsidR="00616108">
        <w:t xml:space="preserve"> </w:t>
      </w:r>
      <w:r w:rsidR="00BE4BFA" w:rsidRPr="00BE4BFA">
        <w:t>days</w:t>
      </w:r>
      <w:r w:rsidR="00616108">
        <w:t xml:space="preserve"> </w:t>
      </w:r>
      <w:r w:rsidR="00BE4BFA" w:rsidRPr="00BE4BFA">
        <w:t>following</w:t>
      </w:r>
      <w:r w:rsidR="00616108">
        <w:t xml:space="preserve"> </w:t>
      </w:r>
      <w:r w:rsidR="00BE4BFA" w:rsidRPr="00BE4BFA">
        <w:t>the</w:t>
      </w:r>
      <w:r w:rsidR="00616108">
        <w:t xml:space="preserve"> </w:t>
      </w:r>
      <w:r w:rsidR="00BE4BFA" w:rsidRPr="00BE4BFA">
        <w:t>second</w:t>
      </w:r>
      <w:r w:rsidR="00616108">
        <w:t xml:space="preserve"> </w:t>
      </w:r>
      <w:r w:rsidR="00BE4BFA" w:rsidRPr="00BE4BFA">
        <w:t>infusion.</w:t>
      </w:r>
      <w:r w:rsidR="00616108">
        <w:t xml:space="preserve"> </w:t>
      </w:r>
      <w:r w:rsidR="00BE4BFA" w:rsidRPr="00BE4BFA">
        <w:t>In</w:t>
      </w:r>
      <w:r w:rsidR="00616108">
        <w:t xml:space="preserve"> </w:t>
      </w:r>
      <w:r w:rsidR="00BE4BFA" w:rsidRPr="00BE4BFA">
        <w:t>the</w:t>
      </w:r>
      <w:r w:rsidR="00616108">
        <w:t xml:space="preserve"> </w:t>
      </w:r>
      <w:r>
        <w:t>Phase</w:t>
      </w:r>
      <w:r w:rsidR="00616108">
        <w:t xml:space="preserve"> </w:t>
      </w:r>
      <w:r>
        <w:t>II</w:t>
      </w:r>
      <w:r w:rsidR="00616108">
        <w:t xml:space="preserve"> </w:t>
      </w:r>
      <w:r w:rsidR="00BE4BFA" w:rsidRPr="00BE4BFA">
        <w:t>study</w:t>
      </w:r>
      <w:r w:rsidR="00616108">
        <w:t xml:space="preserve"> </w:t>
      </w:r>
      <w:r w:rsidR="00BE4BFA" w:rsidRPr="00BE4BFA">
        <w:t>(P017),</w:t>
      </w:r>
      <w:r w:rsidR="00616108">
        <w:t xml:space="preserve"> </w:t>
      </w:r>
      <w:r w:rsidR="00BE4BFA" w:rsidRPr="00BE4BFA">
        <w:t>AEs</w:t>
      </w:r>
      <w:r w:rsidR="00616108">
        <w:t xml:space="preserve"> </w:t>
      </w:r>
      <w:r w:rsidR="00BE4BFA" w:rsidRPr="00BE4BFA">
        <w:t>recorded</w:t>
      </w:r>
      <w:r w:rsidR="00616108">
        <w:t xml:space="preserve"> </w:t>
      </w:r>
      <w:r w:rsidR="00BE4BFA" w:rsidRPr="00BE4BFA">
        <w:t>from</w:t>
      </w:r>
      <w:r w:rsidR="00616108">
        <w:t xml:space="preserve"> </w:t>
      </w:r>
      <w:r w:rsidR="00BE4BFA" w:rsidRPr="00BE4BFA">
        <w:t>the</w:t>
      </w:r>
      <w:r w:rsidR="00616108">
        <w:t xml:space="preserve"> </w:t>
      </w:r>
      <w:r w:rsidR="00BE4BFA" w:rsidRPr="00BE4BFA">
        <w:t>time</w:t>
      </w:r>
      <w:r w:rsidR="00616108">
        <w:t xml:space="preserve"> </w:t>
      </w:r>
      <w:r w:rsidR="00BE4BFA" w:rsidRPr="00BE4BFA">
        <w:t>the</w:t>
      </w:r>
      <w:r w:rsidR="00616108">
        <w:t xml:space="preserve"> </w:t>
      </w:r>
      <w:r w:rsidR="00BE4BFA" w:rsidRPr="00BE4BFA">
        <w:t>consent</w:t>
      </w:r>
      <w:r w:rsidR="00616108">
        <w:t xml:space="preserve"> </w:t>
      </w:r>
      <w:r w:rsidR="00BE4BFA" w:rsidRPr="00BE4BFA">
        <w:t>form</w:t>
      </w:r>
      <w:r w:rsidR="00616108">
        <w:t xml:space="preserve"> </w:t>
      </w:r>
      <w:r w:rsidR="00BE4BFA" w:rsidRPr="00BE4BFA">
        <w:t>was</w:t>
      </w:r>
      <w:r w:rsidR="00616108">
        <w:t xml:space="preserve"> </w:t>
      </w:r>
      <w:r w:rsidR="00BE4BFA" w:rsidRPr="00BE4BFA">
        <w:t>signed</w:t>
      </w:r>
      <w:r w:rsidR="00616108">
        <w:t xml:space="preserve"> </w:t>
      </w:r>
      <w:r w:rsidR="00BE4BFA" w:rsidRPr="00BE4BFA">
        <w:t>through</w:t>
      </w:r>
      <w:r w:rsidR="00616108">
        <w:t xml:space="preserve"> </w:t>
      </w:r>
      <w:r w:rsidR="00BE4BFA" w:rsidRPr="00BE4BFA">
        <w:t>84</w:t>
      </w:r>
      <w:r w:rsidR="00616108">
        <w:t xml:space="preserve"> </w:t>
      </w:r>
      <w:r w:rsidR="00BE4BFA" w:rsidRPr="00BE4BFA">
        <w:t>days</w:t>
      </w:r>
      <w:r w:rsidR="00616108">
        <w:t xml:space="preserve"> </w:t>
      </w:r>
      <w:r w:rsidR="00BE4BFA" w:rsidRPr="00BE4BFA">
        <w:t>following</w:t>
      </w:r>
      <w:r w:rsidR="00616108">
        <w:t xml:space="preserve"> </w:t>
      </w:r>
      <w:r w:rsidR="00BE4BFA" w:rsidRPr="00BE4BFA">
        <w:t>infusion.</w:t>
      </w:r>
    </w:p>
    <w:p w14:paraId="5FD32E54" w14:textId="203BC46C" w:rsidR="00F96EC9" w:rsidRDefault="00BE4BFA" w:rsidP="00BE4BFA">
      <w:r w:rsidRPr="00BE4BFA">
        <w:lastRenderedPageBreak/>
        <w:t>In</w:t>
      </w:r>
      <w:r w:rsidR="00616108">
        <w:t xml:space="preserve"> </w:t>
      </w:r>
      <w:r w:rsidRPr="00BE4BFA">
        <w:t>the</w:t>
      </w:r>
      <w:r w:rsidR="00616108">
        <w:t xml:space="preserve"> </w:t>
      </w:r>
      <w:r w:rsidR="00F96EC9">
        <w:t>Phase</w:t>
      </w:r>
      <w:r w:rsidR="00616108">
        <w:t xml:space="preserve"> </w:t>
      </w:r>
      <w:r w:rsidR="00F96EC9">
        <w:t>III</w:t>
      </w:r>
      <w:r w:rsidR="00616108">
        <w:t xml:space="preserve"> </w:t>
      </w:r>
      <w:r w:rsidRPr="00BE4BFA">
        <w:t>trials,</w:t>
      </w:r>
      <w:r w:rsidR="00616108">
        <w:t xml:space="preserve"> </w:t>
      </w:r>
      <w:r w:rsidRPr="00BE4BFA">
        <w:t>non-serious</w:t>
      </w:r>
      <w:r w:rsidR="00616108">
        <w:t xml:space="preserve"> </w:t>
      </w:r>
      <w:r w:rsidRPr="00BE4BFA">
        <w:t>AEs</w:t>
      </w:r>
      <w:r w:rsidR="00616108">
        <w:t xml:space="preserve"> </w:t>
      </w:r>
      <w:r w:rsidRPr="00BE4BFA">
        <w:t>collected</w:t>
      </w:r>
      <w:r w:rsidR="00616108">
        <w:t xml:space="preserve"> </w:t>
      </w:r>
      <w:r w:rsidRPr="00BE4BFA">
        <w:t>from</w:t>
      </w:r>
      <w:r w:rsidR="00616108">
        <w:t xml:space="preserve"> </w:t>
      </w:r>
      <w:r w:rsidRPr="00BE4BFA">
        <w:t>the</w:t>
      </w:r>
      <w:r w:rsidR="00616108">
        <w:t xml:space="preserve"> </w:t>
      </w:r>
      <w:r w:rsidRPr="00BE4BFA">
        <w:t>time</w:t>
      </w:r>
      <w:r w:rsidR="00616108">
        <w:t xml:space="preserve"> </w:t>
      </w:r>
      <w:r w:rsidRPr="00BE4BFA">
        <w:t>of</w:t>
      </w:r>
      <w:r w:rsidR="00616108">
        <w:t xml:space="preserve"> </w:t>
      </w:r>
      <w:r w:rsidRPr="00BE4BFA">
        <w:t>study</w:t>
      </w:r>
      <w:r w:rsidR="00616108">
        <w:t xml:space="preserve"> </w:t>
      </w:r>
      <w:r w:rsidRPr="00BE4BFA">
        <w:t>medication</w:t>
      </w:r>
      <w:r w:rsidR="00616108">
        <w:t xml:space="preserve"> </w:t>
      </w:r>
      <w:r w:rsidRPr="00BE4BFA">
        <w:t>infusion</w:t>
      </w:r>
      <w:r w:rsidR="00616108">
        <w:t xml:space="preserve"> </w:t>
      </w:r>
      <w:r w:rsidRPr="00BE4BFA">
        <w:t>until</w:t>
      </w:r>
      <w:r w:rsidR="00616108">
        <w:t xml:space="preserve"> </w:t>
      </w:r>
      <w:r w:rsidR="001349A8">
        <w:t>Week</w:t>
      </w:r>
      <w:r w:rsidR="00616108">
        <w:t xml:space="preserve"> </w:t>
      </w:r>
      <w:r w:rsidRPr="00BE4BFA">
        <w:t>4</w:t>
      </w:r>
      <w:r w:rsidR="00616108">
        <w:t xml:space="preserve"> </w:t>
      </w:r>
      <w:r w:rsidRPr="00BE4BFA">
        <w:t>post-infusion.</w:t>
      </w:r>
      <w:r w:rsidR="00616108">
        <w:t xml:space="preserve"> </w:t>
      </w:r>
      <w:r w:rsidRPr="00BE4BFA">
        <w:t>SAEs</w:t>
      </w:r>
      <w:r w:rsidR="00616108">
        <w:t xml:space="preserve"> </w:t>
      </w:r>
      <w:r w:rsidRPr="00BE4BFA">
        <w:t>collected</w:t>
      </w:r>
      <w:r w:rsidR="00616108">
        <w:t xml:space="preserve"> </w:t>
      </w:r>
      <w:r w:rsidRPr="00BE4BFA">
        <w:t>from</w:t>
      </w:r>
      <w:r w:rsidR="00616108">
        <w:t xml:space="preserve"> </w:t>
      </w:r>
      <w:r w:rsidRPr="00BE4BFA">
        <w:t>infusion</w:t>
      </w:r>
      <w:r w:rsidR="00616108">
        <w:t xml:space="preserve"> </w:t>
      </w:r>
      <w:r w:rsidRPr="00BE4BFA">
        <w:t>until</w:t>
      </w:r>
      <w:r w:rsidR="00616108">
        <w:t xml:space="preserve"> </w:t>
      </w:r>
      <w:r w:rsidRPr="00BE4BFA">
        <w:t>the</w:t>
      </w:r>
      <w:r w:rsidR="00616108">
        <w:t xml:space="preserve"> </w:t>
      </w:r>
      <w:r w:rsidR="001349A8">
        <w:t>Week</w:t>
      </w:r>
      <w:r w:rsidR="00616108">
        <w:t xml:space="preserve"> </w:t>
      </w:r>
      <w:r w:rsidRPr="00BE4BFA">
        <w:t>1</w:t>
      </w:r>
      <w:r w:rsidR="004A7947">
        <w:t>2</w:t>
      </w:r>
      <w:r w:rsidR="00616108">
        <w:t xml:space="preserve"> </w:t>
      </w:r>
      <w:r w:rsidR="004A7947">
        <w:t>post-infusion</w:t>
      </w:r>
      <w:r w:rsidR="00616108">
        <w:t xml:space="preserve"> </w:t>
      </w:r>
      <w:r w:rsidR="004A7947">
        <w:t>visit.</w:t>
      </w:r>
      <w:r w:rsidR="00616108">
        <w:t xml:space="preserve"> </w:t>
      </w:r>
      <w:r w:rsidR="004A7947">
        <w:t>In</w:t>
      </w:r>
      <w:r w:rsidR="00616108">
        <w:t xml:space="preserve"> </w:t>
      </w:r>
      <w:r w:rsidR="004A7947">
        <w:t>the</w:t>
      </w:r>
      <w:r w:rsidR="00616108">
        <w:t xml:space="preserve"> </w:t>
      </w:r>
      <w:r w:rsidR="004A7947">
        <w:t>9</w:t>
      </w:r>
      <w:r w:rsidR="00616108">
        <w:t xml:space="preserve"> </w:t>
      </w:r>
      <w:r w:rsidRPr="00BE4BFA">
        <w:t>month</w:t>
      </w:r>
      <w:r w:rsidR="00616108">
        <w:t xml:space="preserve"> </w:t>
      </w:r>
      <w:r w:rsidRPr="00BE4BFA">
        <w:t>extensi</w:t>
      </w:r>
      <w:r w:rsidR="004A7947">
        <w:t>on</w:t>
      </w:r>
      <w:r w:rsidR="00616108">
        <w:t xml:space="preserve"> </w:t>
      </w:r>
      <w:r w:rsidR="004A7947">
        <w:t>(P002),</w:t>
      </w:r>
      <w:r w:rsidR="00616108">
        <w:t xml:space="preserve"> </w:t>
      </w:r>
      <w:r w:rsidR="004A7947">
        <w:t>deaths</w:t>
      </w:r>
      <w:r w:rsidR="00616108">
        <w:t xml:space="preserve"> </w:t>
      </w:r>
      <w:r w:rsidR="004A7947">
        <w:t>and</w:t>
      </w:r>
      <w:r w:rsidR="00616108">
        <w:t xml:space="preserve"> </w:t>
      </w:r>
      <w:r w:rsidR="004A7947">
        <w:t>treatment</w:t>
      </w:r>
      <w:r w:rsidR="00616108">
        <w:t xml:space="preserve"> </w:t>
      </w:r>
      <w:r w:rsidRPr="00BE4BFA">
        <w:t>related</w:t>
      </w:r>
      <w:r w:rsidR="00616108">
        <w:t xml:space="preserve"> </w:t>
      </w:r>
      <w:r w:rsidRPr="00BE4BFA">
        <w:t>SAEs</w:t>
      </w:r>
      <w:r w:rsidR="00616108">
        <w:t xml:space="preserve"> </w:t>
      </w:r>
      <w:r w:rsidRPr="00BE4BFA">
        <w:t>were</w:t>
      </w:r>
      <w:r w:rsidR="00616108">
        <w:t xml:space="preserve"> </w:t>
      </w:r>
      <w:r w:rsidRPr="00BE4BFA">
        <w:t>reported</w:t>
      </w:r>
      <w:r w:rsidR="00F96EC9">
        <w:t>.</w:t>
      </w:r>
    </w:p>
    <w:p w14:paraId="43A52D66" w14:textId="1498BE2D" w:rsidR="00BE4BFA" w:rsidRPr="00BE4BFA" w:rsidRDefault="00BE4BFA" w:rsidP="00BE4BFA">
      <w:pPr>
        <w:pStyle w:val="Heading5"/>
      </w:pPr>
      <w:r w:rsidRPr="00BE4BFA">
        <w:t>Integrated</w:t>
      </w:r>
      <w:r w:rsidR="00616108">
        <w:t xml:space="preserve"> </w:t>
      </w:r>
      <w:r w:rsidRPr="00BE4BFA">
        <w:t>safety</w:t>
      </w:r>
      <w:r w:rsidR="00616108">
        <w:t xml:space="preserve"> </w:t>
      </w:r>
      <w:r w:rsidRPr="00BE4BFA">
        <w:t>analyses</w:t>
      </w:r>
      <w:r w:rsidR="00616108">
        <w:t xml:space="preserve"> </w:t>
      </w:r>
      <w:r w:rsidR="00F96EC9">
        <w:t>Phase</w:t>
      </w:r>
      <w:r w:rsidR="00616108">
        <w:t xml:space="preserve"> </w:t>
      </w:r>
      <w:r w:rsidR="00F96EC9">
        <w:t>I</w:t>
      </w:r>
    </w:p>
    <w:p w14:paraId="32CB7693" w14:textId="1C56BF53" w:rsidR="00BE4BFA" w:rsidRPr="00BE4BFA" w:rsidRDefault="00BE4BFA" w:rsidP="00BE4BFA">
      <w:r w:rsidRPr="00BE4BFA">
        <w:t>86</w:t>
      </w:r>
      <w:r w:rsidR="00616108">
        <w:t xml:space="preserve"> </w:t>
      </w:r>
      <w:r w:rsidRPr="00BE4BFA">
        <w:t>subjects</w:t>
      </w:r>
      <w:r w:rsidR="00616108">
        <w:t xml:space="preserve"> </w:t>
      </w:r>
      <w:r w:rsidRPr="00BE4BFA">
        <w:t>(62.3%)</w:t>
      </w:r>
      <w:r w:rsidR="00616108">
        <w:t xml:space="preserve"> </w:t>
      </w:r>
      <w:r w:rsidRPr="00BE4BFA">
        <w:t>reported</w:t>
      </w:r>
      <w:r w:rsidR="00616108">
        <w:t xml:space="preserve"> </w:t>
      </w:r>
      <w:r w:rsidR="001349A8">
        <w:t>≥</w:t>
      </w:r>
      <w:r w:rsidR="00616108">
        <w:t xml:space="preserve"> </w:t>
      </w:r>
      <w:r w:rsidRPr="00BE4BFA">
        <w:t>1</w:t>
      </w:r>
      <w:r w:rsidR="00616108">
        <w:t xml:space="preserve"> </w:t>
      </w:r>
      <w:r w:rsidRPr="00BE4BFA">
        <w:t>AE</w:t>
      </w:r>
      <w:r w:rsidR="00616108">
        <w:t xml:space="preserve"> </w:t>
      </w:r>
      <w:r w:rsidRPr="00BE4BFA">
        <w:t>during</w:t>
      </w:r>
      <w:r w:rsidR="00616108">
        <w:t xml:space="preserve"> </w:t>
      </w:r>
      <w:r w:rsidRPr="00BE4BFA">
        <w:t>the</w:t>
      </w:r>
      <w:r w:rsidR="00616108">
        <w:t xml:space="preserve"> </w:t>
      </w:r>
      <w:r w:rsidRPr="00BE4BFA">
        <w:t>study;</w:t>
      </w:r>
      <w:r w:rsidR="00616108">
        <w:t xml:space="preserve"> </w:t>
      </w:r>
      <w:r w:rsidR="001349A8">
        <w:t>≥</w:t>
      </w:r>
      <w:r w:rsidR="00616108">
        <w:t xml:space="preserve"> </w:t>
      </w:r>
      <w:r w:rsidRPr="00BE4BFA">
        <w:t>1</w:t>
      </w:r>
      <w:r w:rsidR="00616108">
        <w:t xml:space="preserve"> </w:t>
      </w:r>
      <w:r w:rsidRPr="00BE4BFA">
        <w:t>AEs</w:t>
      </w:r>
      <w:r w:rsidR="00616108">
        <w:t xml:space="preserve"> </w:t>
      </w:r>
      <w:r w:rsidRPr="00BE4BFA">
        <w:t>reported</w:t>
      </w:r>
      <w:r w:rsidR="00616108">
        <w:t xml:space="preserve"> </w:t>
      </w:r>
      <w:r w:rsidRPr="00BE4BFA">
        <w:t>in</w:t>
      </w:r>
      <w:r w:rsidR="00616108">
        <w:t xml:space="preserve"> </w:t>
      </w:r>
      <w:r w:rsidRPr="00BE4BFA">
        <w:t>86.7%</w:t>
      </w:r>
      <w:r w:rsidR="00616108">
        <w:t xml:space="preserve"> </w:t>
      </w:r>
      <w:r w:rsidRPr="00BE4BFA">
        <w:t>(bezlotoxumab</w:t>
      </w:r>
      <w:r w:rsidR="00616108">
        <w:t xml:space="preserve"> </w:t>
      </w:r>
      <w:r w:rsidRPr="00BE4BFA">
        <w:t>alone),</w:t>
      </w:r>
      <w:r w:rsidR="00616108">
        <w:t xml:space="preserve"> </w:t>
      </w:r>
      <w:r w:rsidRPr="00BE4BFA">
        <w:t>54.2%</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004A7947" w:rsidRPr="00BE4BFA">
        <w:t>and</w:t>
      </w:r>
      <w:r w:rsidR="00616108">
        <w:t xml:space="preserve"> </w:t>
      </w:r>
      <w:r w:rsidR="004A7947" w:rsidRPr="00BE4BFA">
        <w:t>41.7</w:t>
      </w:r>
      <w:r w:rsidRPr="00BE4BFA">
        <w:t>%</w:t>
      </w:r>
      <w:r w:rsidR="00616108">
        <w:t xml:space="preserve"> </w:t>
      </w:r>
      <w:r w:rsidRPr="00BE4BFA">
        <w:t>(placebo).</w:t>
      </w:r>
      <w:r w:rsidR="00616108">
        <w:t xml:space="preserve"> </w:t>
      </w:r>
      <w:r w:rsidRPr="00BE4BFA">
        <w:t>Five</w:t>
      </w:r>
      <w:r w:rsidR="00616108">
        <w:t xml:space="preserve"> </w:t>
      </w:r>
      <w:r w:rsidRPr="00BE4BFA">
        <w:t>subjects</w:t>
      </w:r>
      <w:r w:rsidR="00616108">
        <w:t xml:space="preserve"> </w:t>
      </w:r>
      <w:r w:rsidRPr="00BE4BFA">
        <w:t>(3.6%)</w:t>
      </w:r>
      <w:r w:rsidR="00616108">
        <w:t xml:space="preserve"> </w:t>
      </w:r>
      <w:r w:rsidRPr="00BE4BFA">
        <w:t>reported</w:t>
      </w:r>
      <w:r w:rsidR="00616108">
        <w:t xml:space="preserve"> </w:t>
      </w:r>
      <w:r w:rsidRPr="00BE4BFA">
        <w:t>an</w:t>
      </w:r>
      <w:r w:rsidR="00616108">
        <w:t xml:space="preserve"> </w:t>
      </w:r>
      <w:r w:rsidRPr="00BE4BFA">
        <w:t>AE</w:t>
      </w:r>
      <w:r w:rsidR="00616108">
        <w:t xml:space="preserve"> </w:t>
      </w:r>
      <w:r w:rsidRPr="00BE4BFA">
        <w:t>prior</w:t>
      </w:r>
      <w:r w:rsidR="00616108">
        <w:t xml:space="preserve"> </w:t>
      </w:r>
      <w:r w:rsidRPr="00BE4BFA">
        <w:t>to</w:t>
      </w:r>
      <w:r w:rsidR="00616108">
        <w:t xml:space="preserve"> </w:t>
      </w:r>
      <w:r w:rsidRPr="00BE4BFA">
        <w:t>treatment.</w:t>
      </w:r>
      <w:r w:rsidR="00616108">
        <w:t xml:space="preserve"> </w:t>
      </w:r>
      <w:r w:rsidRPr="00BE4BFA">
        <w:t>The</w:t>
      </w:r>
      <w:r w:rsidR="00616108">
        <w:t xml:space="preserve"> </w:t>
      </w:r>
      <w:r w:rsidRPr="00BE4BFA">
        <w:t>apparent</w:t>
      </w:r>
      <w:r w:rsidR="00616108">
        <w:t xml:space="preserve"> </w:t>
      </w:r>
      <w:r w:rsidRPr="00BE4BFA">
        <w:t>difference</w:t>
      </w:r>
      <w:r w:rsidR="00616108">
        <w:t xml:space="preserve"> </w:t>
      </w:r>
      <w:r w:rsidRPr="00BE4BFA">
        <w:t>in</w:t>
      </w:r>
      <w:r w:rsidR="00616108">
        <w:t xml:space="preserve"> </w:t>
      </w:r>
      <w:r w:rsidRPr="00BE4BFA">
        <w:t>AE</w:t>
      </w:r>
      <w:r w:rsidR="00616108">
        <w:t xml:space="preserve"> </w:t>
      </w:r>
      <w:r w:rsidRPr="00BE4BFA">
        <w:t>rates</w:t>
      </w:r>
      <w:r w:rsidR="00616108">
        <w:t xml:space="preserve"> </w:t>
      </w:r>
      <w:r w:rsidRPr="00BE4BFA">
        <w:t>between</w:t>
      </w:r>
      <w:r w:rsidR="00616108">
        <w:t xml:space="preserve"> </w:t>
      </w:r>
      <w:r w:rsidRPr="00BE4BFA">
        <w:t>drug</w:t>
      </w:r>
      <w:r w:rsidR="00616108">
        <w:t xml:space="preserve"> </w:t>
      </w:r>
      <w:r w:rsidRPr="00BE4BFA">
        <w:t>treatment</w:t>
      </w:r>
      <w:r w:rsidR="00616108">
        <w:t xml:space="preserve"> </w:t>
      </w:r>
      <w:r w:rsidR="00691260">
        <w:t>group</w:t>
      </w:r>
      <w:r w:rsidRPr="00BE4BFA">
        <w:t>s</w:t>
      </w:r>
      <w:r w:rsidR="00616108">
        <w:t xml:space="preserve"> </w:t>
      </w:r>
      <w:r w:rsidRPr="00BE4BFA">
        <w:t>and</w:t>
      </w:r>
      <w:r w:rsidR="00616108">
        <w:t xml:space="preserve"> </w:t>
      </w:r>
      <w:r w:rsidRPr="00BE4BFA">
        <w:t>placebo</w:t>
      </w:r>
      <w:r w:rsidR="00616108">
        <w:t xml:space="preserve"> </w:t>
      </w:r>
      <w:r w:rsidRPr="00BE4BFA">
        <w:t>is</w:t>
      </w:r>
      <w:r w:rsidR="00616108">
        <w:t xml:space="preserve"> </w:t>
      </w:r>
      <w:r w:rsidRPr="00BE4BFA">
        <w:t>largely</w:t>
      </w:r>
      <w:r w:rsidR="00616108">
        <w:t xml:space="preserve"> </w:t>
      </w:r>
      <w:r w:rsidRPr="00BE4BFA">
        <w:t>driven</w:t>
      </w:r>
      <w:r w:rsidR="00616108">
        <w:t xml:space="preserve"> </w:t>
      </w:r>
      <w:r w:rsidRPr="00BE4BFA">
        <w:t>by</w:t>
      </w:r>
      <w:r w:rsidR="00616108">
        <w:t xml:space="preserve"> </w:t>
      </w:r>
      <w:r w:rsidRPr="00BE4BFA">
        <w:t>P020</w:t>
      </w:r>
      <w:r w:rsidR="00616108">
        <w:t xml:space="preserve"> </w:t>
      </w:r>
      <w:r w:rsidRPr="00BE4BFA">
        <w:t>which</w:t>
      </w:r>
      <w:r w:rsidR="00616108">
        <w:t xml:space="preserve"> </w:t>
      </w:r>
      <w:r w:rsidRPr="00BE4BFA">
        <w:t>had</w:t>
      </w:r>
      <w:r w:rsidR="00616108">
        <w:t xml:space="preserve"> </w:t>
      </w:r>
      <w:r w:rsidRPr="00BE4BFA">
        <w:t>a</w:t>
      </w:r>
      <w:r w:rsidR="00616108">
        <w:t xml:space="preserve"> </w:t>
      </w:r>
      <w:r w:rsidRPr="00BE4BFA">
        <w:t>high</w:t>
      </w:r>
      <w:r w:rsidR="00616108">
        <w:t xml:space="preserve"> </w:t>
      </w:r>
      <w:r w:rsidRPr="00BE4BFA">
        <w:t>rate</w:t>
      </w:r>
      <w:r w:rsidR="00616108">
        <w:t xml:space="preserve"> </w:t>
      </w:r>
      <w:r w:rsidRPr="00BE4BFA">
        <w:t>of</w:t>
      </w:r>
      <w:r w:rsidR="00616108">
        <w:t xml:space="preserve"> </w:t>
      </w:r>
      <w:r w:rsidRPr="00BE4BFA">
        <w:t>AEs</w:t>
      </w:r>
      <w:r w:rsidR="00616108">
        <w:t xml:space="preserve"> </w:t>
      </w:r>
      <w:r w:rsidRPr="00BE4BFA">
        <w:t>overall</w:t>
      </w:r>
      <w:r w:rsidR="00616108">
        <w:t xml:space="preserve"> </w:t>
      </w:r>
      <w:r w:rsidRPr="00BE4BFA">
        <w:t>(83.3%)</w:t>
      </w:r>
      <w:r w:rsidR="00616108">
        <w:t xml:space="preserve"> </w:t>
      </w:r>
      <w:r w:rsidRPr="00BE4BFA">
        <w:t>and</w:t>
      </w:r>
      <w:r w:rsidR="00616108">
        <w:t xml:space="preserve"> </w:t>
      </w:r>
      <w:r w:rsidRPr="00BE4BFA">
        <w:t>did</w:t>
      </w:r>
      <w:r w:rsidR="00616108">
        <w:t xml:space="preserve"> </w:t>
      </w:r>
      <w:r w:rsidRPr="00BE4BFA">
        <w:t>not</w:t>
      </w:r>
      <w:r w:rsidR="00616108">
        <w:t xml:space="preserve"> </w:t>
      </w:r>
      <w:r w:rsidRPr="00BE4BFA">
        <w:t>include</w:t>
      </w:r>
      <w:r w:rsidR="00616108">
        <w:t xml:space="preserve"> </w:t>
      </w:r>
      <w:r w:rsidRPr="00BE4BFA">
        <w:t>a</w:t>
      </w:r>
      <w:r w:rsidR="00616108">
        <w:t xml:space="preserve"> </w:t>
      </w:r>
      <w:r w:rsidRPr="00BE4BFA">
        <w:t>placebo</w:t>
      </w:r>
      <w:r w:rsidR="00616108">
        <w:t xml:space="preserve"> </w:t>
      </w:r>
      <w:r w:rsidR="00691260">
        <w:t>group</w:t>
      </w:r>
      <w:r w:rsidRPr="00BE4BFA">
        <w:t>.</w:t>
      </w:r>
      <w:r w:rsidR="00616108">
        <w:t xml:space="preserve"> </w:t>
      </w:r>
      <w:r w:rsidRPr="00BE4BFA">
        <w:t>No</w:t>
      </w:r>
      <w:r w:rsidR="00616108">
        <w:t xml:space="preserve"> </w:t>
      </w:r>
      <w:r w:rsidRPr="00BE4BFA">
        <w:t>SAEs</w:t>
      </w:r>
      <w:r w:rsidR="00616108">
        <w:t xml:space="preserve"> </w:t>
      </w:r>
      <w:r w:rsidRPr="00BE4BFA">
        <w:t>reported,</w:t>
      </w:r>
      <w:r w:rsidR="00616108">
        <w:t xml:space="preserve"> </w:t>
      </w:r>
      <w:r w:rsidRPr="00BE4BFA">
        <w:t>and</w:t>
      </w:r>
      <w:r w:rsidR="00616108">
        <w:t xml:space="preserve"> </w:t>
      </w:r>
      <w:r w:rsidRPr="00BE4BFA">
        <w:t>no</w:t>
      </w:r>
      <w:r w:rsidR="00616108">
        <w:t xml:space="preserve"> </w:t>
      </w:r>
      <w:r w:rsidRPr="00BE4BFA">
        <w:t>discontinuations</w:t>
      </w:r>
      <w:r w:rsidR="00616108">
        <w:t xml:space="preserve"> </w:t>
      </w:r>
      <w:r w:rsidRPr="00BE4BFA">
        <w:t>of</w:t>
      </w:r>
      <w:r w:rsidR="00616108">
        <w:t xml:space="preserve"> </w:t>
      </w:r>
      <w:r w:rsidRPr="00BE4BFA">
        <w:t>infusion</w:t>
      </w:r>
      <w:r w:rsidR="00616108">
        <w:t xml:space="preserve"> </w:t>
      </w:r>
      <w:r w:rsidRPr="00BE4BFA">
        <w:t>due</w:t>
      </w:r>
      <w:r w:rsidR="00616108">
        <w:t xml:space="preserve"> </w:t>
      </w:r>
      <w:r w:rsidRPr="00BE4BFA">
        <w:t>to</w:t>
      </w:r>
      <w:r w:rsidR="00616108">
        <w:t xml:space="preserve"> </w:t>
      </w:r>
      <w:r w:rsidRPr="00BE4BFA">
        <w:t>AE.</w:t>
      </w:r>
      <w:r w:rsidR="00616108">
        <w:t xml:space="preserve"> </w:t>
      </w:r>
      <w:r w:rsidRPr="00BE4BFA">
        <w:t>10.1%</w:t>
      </w:r>
      <w:r w:rsidR="00616108">
        <w:t xml:space="preserve"> </w:t>
      </w:r>
      <w:r w:rsidRPr="00BE4BFA">
        <w:t>had</w:t>
      </w:r>
      <w:r w:rsidR="00616108">
        <w:t xml:space="preserve"> </w:t>
      </w:r>
      <w:r w:rsidRPr="00BE4BFA">
        <w:t>a</w:t>
      </w:r>
      <w:r w:rsidR="00616108">
        <w:t xml:space="preserve"> </w:t>
      </w:r>
      <w:r w:rsidR="004A7947">
        <w:t>drug</w:t>
      </w:r>
      <w:r w:rsidR="00616108">
        <w:t xml:space="preserve"> </w:t>
      </w:r>
      <w:r w:rsidR="004A7947">
        <w:t>related</w:t>
      </w:r>
      <w:r w:rsidR="00616108">
        <w:t xml:space="preserve"> </w:t>
      </w:r>
      <w:r w:rsidRPr="00BE4BFA">
        <w:t>AE,</w:t>
      </w:r>
      <w:r w:rsidR="00616108">
        <w:t xml:space="preserve"> </w:t>
      </w:r>
      <w:r w:rsidRPr="00BE4BFA">
        <w:t>none</w:t>
      </w:r>
      <w:r w:rsidR="00616108">
        <w:t xml:space="preserve"> </w:t>
      </w:r>
      <w:r w:rsidRPr="00BE4BFA">
        <w:t>of</w:t>
      </w:r>
      <w:r w:rsidR="00616108">
        <w:t xml:space="preserve"> </w:t>
      </w:r>
      <w:r w:rsidRPr="00BE4BFA">
        <w:t>which</w:t>
      </w:r>
      <w:r w:rsidR="00616108">
        <w:t xml:space="preserve"> </w:t>
      </w:r>
      <w:r w:rsidRPr="00BE4BFA">
        <w:t>was</w:t>
      </w:r>
      <w:r w:rsidR="00616108">
        <w:t xml:space="preserve"> </w:t>
      </w:r>
      <w:r w:rsidRPr="00BE4BFA">
        <w:t>serious</w:t>
      </w:r>
      <w:r w:rsidR="00616108">
        <w:t xml:space="preserve"> </w:t>
      </w:r>
      <w:r w:rsidRPr="00BE4BFA">
        <w:t>or</w:t>
      </w:r>
      <w:r w:rsidR="00616108">
        <w:t xml:space="preserve"> </w:t>
      </w:r>
      <w:r w:rsidRPr="00BE4BFA">
        <w:t>led</w:t>
      </w:r>
      <w:r w:rsidR="00616108">
        <w:t xml:space="preserve"> </w:t>
      </w:r>
      <w:r w:rsidRPr="00BE4BFA">
        <w:t>to</w:t>
      </w:r>
      <w:r w:rsidR="00616108">
        <w:t xml:space="preserve"> </w:t>
      </w:r>
      <w:r w:rsidRPr="00BE4BFA">
        <w:t>therapy</w:t>
      </w:r>
      <w:r w:rsidR="00616108">
        <w:t xml:space="preserve"> </w:t>
      </w:r>
      <w:r w:rsidRPr="00BE4BFA">
        <w:t>discontinuation.</w:t>
      </w:r>
      <w:r w:rsidR="00616108">
        <w:t xml:space="preserve"> </w:t>
      </w:r>
      <w:r w:rsidRPr="00BE4BFA">
        <w:t>Common</w:t>
      </w:r>
      <w:r w:rsidR="00616108">
        <w:t xml:space="preserve"> </w:t>
      </w:r>
      <w:r w:rsidRPr="00BE4BFA">
        <w:t>AEs</w:t>
      </w:r>
      <w:r w:rsidR="00616108">
        <w:t xml:space="preserve"> </w:t>
      </w:r>
      <w:r w:rsidRPr="00BE4BFA">
        <w:t>(</w:t>
      </w:r>
      <w:r w:rsidR="001349A8">
        <w:t>≥</w:t>
      </w:r>
      <w:r w:rsidR="00616108">
        <w:t xml:space="preserve"> </w:t>
      </w:r>
      <w:r w:rsidRPr="00BE4BFA">
        <w:t>5%)</w:t>
      </w:r>
      <w:r w:rsidR="00616108">
        <w:t xml:space="preserve"> </w:t>
      </w:r>
      <w:r w:rsidRPr="00BE4BFA">
        <w:t>in</w:t>
      </w:r>
      <w:r w:rsidR="00616108">
        <w:t xml:space="preserve"> </w:t>
      </w:r>
      <w:r w:rsidRPr="00BE4BFA">
        <w:t>the</w:t>
      </w:r>
      <w:r w:rsidR="00616108">
        <w:t xml:space="preserve"> </w:t>
      </w:r>
      <w:r w:rsidRPr="00BE4BFA">
        <w:t>bezlotoxumab</w:t>
      </w:r>
      <w:r w:rsidR="00616108">
        <w:t xml:space="preserve"> </w:t>
      </w:r>
      <w:r w:rsidR="00691260">
        <w:t>group</w:t>
      </w:r>
      <w:r w:rsidRPr="00BE4BFA">
        <w:t>:</w:t>
      </w:r>
      <w:r w:rsidR="00616108">
        <w:t xml:space="preserve"> </w:t>
      </w:r>
      <w:r w:rsidRPr="00BE4BFA">
        <w:t>headache</w:t>
      </w:r>
      <w:r w:rsidR="00616108">
        <w:t xml:space="preserve"> </w:t>
      </w:r>
      <w:r w:rsidRPr="00BE4BFA">
        <w:t>(11</w:t>
      </w:r>
      <w:r w:rsidR="00616108">
        <w:t xml:space="preserve"> </w:t>
      </w:r>
      <w:r w:rsidRPr="00BE4BFA">
        <w:t>[36.7%]),</w:t>
      </w:r>
      <w:r w:rsidR="00616108">
        <w:t xml:space="preserve"> </w:t>
      </w:r>
      <w:r w:rsidRPr="00BE4BFA">
        <w:t>fatigue</w:t>
      </w:r>
      <w:r w:rsidR="00616108">
        <w:t xml:space="preserve"> </w:t>
      </w:r>
      <w:r w:rsidRPr="00BE4BFA">
        <w:t>(7</w:t>
      </w:r>
      <w:r w:rsidR="00616108">
        <w:t xml:space="preserve"> </w:t>
      </w:r>
      <w:r w:rsidRPr="00BE4BFA">
        <w:t>[23.3%]),</w:t>
      </w:r>
      <w:r w:rsidR="00616108">
        <w:t xml:space="preserve"> </w:t>
      </w:r>
      <w:r w:rsidRPr="00BE4BFA">
        <w:t>nausea</w:t>
      </w:r>
      <w:r w:rsidR="00616108">
        <w:t xml:space="preserve"> </w:t>
      </w:r>
      <w:r w:rsidRPr="00BE4BFA">
        <w:t>(2</w:t>
      </w:r>
      <w:r w:rsidR="00616108">
        <w:t xml:space="preserve"> </w:t>
      </w:r>
      <w:r w:rsidRPr="00BE4BFA">
        <w:t>[6.7%]),</w:t>
      </w:r>
      <w:r w:rsidR="00616108">
        <w:t xml:space="preserve"> </w:t>
      </w:r>
      <w:r w:rsidRPr="00BE4BFA">
        <w:t>vomiting</w:t>
      </w:r>
      <w:r w:rsidR="00616108">
        <w:t xml:space="preserve"> </w:t>
      </w:r>
      <w:r w:rsidRPr="00BE4BFA">
        <w:t>(2</w:t>
      </w:r>
      <w:r w:rsidR="00616108">
        <w:t xml:space="preserve"> </w:t>
      </w:r>
      <w:r w:rsidRPr="00BE4BFA">
        <w:t>[6.7%]),</w:t>
      </w:r>
      <w:r w:rsidR="00616108">
        <w:t xml:space="preserve"> </w:t>
      </w:r>
      <w:r w:rsidRPr="00BE4BFA">
        <w:t>pain</w:t>
      </w:r>
      <w:r w:rsidR="00616108">
        <w:t xml:space="preserve"> </w:t>
      </w:r>
      <w:r w:rsidRPr="00BE4BFA">
        <w:t>(2</w:t>
      </w:r>
      <w:r w:rsidR="00616108">
        <w:t xml:space="preserve"> </w:t>
      </w:r>
      <w:r w:rsidRPr="00BE4BFA">
        <w:t>[6.7%]),</w:t>
      </w:r>
      <w:r w:rsidR="00616108">
        <w:t xml:space="preserve"> </w:t>
      </w:r>
      <w:r w:rsidRPr="00BE4BFA">
        <w:t>seasonal</w:t>
      </w:r>
      <w:r w:rsidR="00616108">
        <w:t xml:space="preserve"> </w:t>
      </w:r>
      <w:r w:rsidRPr="00BE4BFA">
        <w:t>allergy</w:t>
      </w:r>
      <w:r w:rsidR="00616108">
        <w:t xml:space="preserve"> </w:t>
      </w:r>
      <w:r w:rsidRPr="00BE4BFA">
        <w:t>(2</w:t>
      </w:r>
      <w:r w:rsidR="00616108">
        <w:t xml:space="preserve"> </w:t>
      </w:r>
      <w:r w:rsidRPr="00BE4BFA">
        <w:t>[6.7%]).</w:t>
      </w:r>
      <w:r w:rsidR="00616108">
        <w:t xml:space="preserve"> </w:t>
      </w:r>
      <w:r w:rsidRPr="00BE4BFA">
        <w:t>The</w:t>
      </w:r>
      <w:r w:rsidR="00616108">
        <w:t xml:space="preserve"> </w:t>
      </w:r>
      <w:r w:rsidRPr="00BE4BFA">
        <w:t>most</w:t>
      </w:r>
      <w:r w:rsidR="00616108">
        <w:t xml:space="preserve"> </w:t>
      </w:r>
      <w:r w:rsidRPr="00BE4BFA">
        <w:t>common</w:t>
      </w:r>
      <w:r w:rsidR="00616108">
        <w:t xml:space="preserve"> </w:t>
      </w:r>
      <w:r w:rsidRPr="00BE4BFA">
        <w:t>AEs</w:t>
      </w:r>
      <w:r w:rsidR="00616108">
        <w:t xml:space="preserve"> </w:t>
      </w:r>
      <w:r w:rsidRPr="00BE4BFA">
        <w:t>in</w:t>
      </w:r>
      <w:r w:rsidR="00616108">
        <w:t xml:space="preserve"> </w:t>
      </w:r>
      <w:r w:rsidRPr="00BE4BFA">
        <w:t>subjects</w:t>
      </w:r>
      <w:r w:rsidR="00616108">
        <w:t xml:space="preserve"> </w:t>
      </w:r>
      <w:r w:rsidRPr="00BE4BFA">
        <w:t>receiving</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Pr="00BE4BFA">
        <w:t>headache</w:t>
      </w:r>
      <w:r w:rsidR="00616108">
        <w:t xml:space="preserve"> </w:t>
      </w:r>
      <w:r w:rsidRPr="00BE4BFA">
        <w:t>(25</w:t>
      </w:r>
      <w:r w:rsidR="00616108">
        <w:t xml:space="preserve"> </w:t>
      </w:r>
      <w:r w:rsidRPr="00BE4BFA">
        <w:t>[26.0%]),</w:t>
      </w:r>
      <w:r w:rsidR="00616108">
        <w:t xml:space="preserve"> </w:t>
      </w:r>
      <w:r w:rsidRPr="00BE4BFA">
        <w:t>oro-pharyngeal</w:t>
      </w:r>
      <w:r w:rsidR="00616108">
        <w:t xml:space="preserve"> </w:t>
      </w:r>
      <w:r w:rsidRPr="00BE4BFA">
        <w:t>pain</w:t>
      </w:r>
      <w:r w:rsidR="00616108">
        <w:t xml:space="preserve"> </w:t>
      </w:r>
      <w:r w:rsidRPr="00BE4BFA">
        <w:t>(8</w:t>
      </w:r>
      <w:r w:rsidR="00616108">
        <w:t xml:space="preserve"> </w:t>
      </w:r>
      <w:r w:rsidRPr="00BE4BFA">
        <w:t>[8.3%]),</w:t>
      </w:r>
      <w:r w:rsidR="00616108">
        <w:t xml:space="preserve"> </w:t>
      </w:r>
      <w:r w:rsidRPr="00BE4BFA">
        <w:t>nasal</w:t>
      </w:r>
      <w:r w:rsidR="00616108">
        <w:t xml:space="preserve"> </w:t>
      </w:r>
      <w:r w:rsidRPr="00BE4BFA">
        <w:t>congestion</w:t>
      </w:r>
      <w:r w:rsidR="00616108">
        <w:t xml:space="preserve"> </w:t>
      </w:r>
      <w:r w:rsidRPr="00BE4BFA">
        <w:t>(6</w:t>
      </w:r>
      <w:r w:rsidR="00616108">
        <w:t xml:space="preserve"> </w:t>
      </w:r>
      <w:r w:rsidRPr="00BE4BFA">
        <w:t>[6.3%]),</w:t>
      </w:r>
      <w:r w:rsidR="00616108">
        <w:t xml:space="preserve"> </w:t>
      </w:r>
      <w:r w:rsidRPr="00BE4BFA">
        <w:t>fatigue</w:t>
      </w:r>
      <w:r w:rsidR="00616108">
        <w:t xml:space="preserve"> </w:t>
      </w:r>
      <w:r w:rsidRPr="00BE4BFA">
        <w:t>(7</w:t>
      </w:r>
      <w:r w:rsidR="00616108">
        <w:t xml:space="preserve"> </w:t>
      </w:r>
      <w:r w:rsidRPr="00BE4BFA">
        <w:t>[7.3%]),</w:t>
      </w:r>
      <w:r w:rsidR="00616108">
        <w:t xml:space="preserve"> </w:t>
      </w:r>
      <w:r w:rsidRPr="00BE4BFA">
        <w:t>rhinorrhoea</w:t>
      </w:r>
      <w:r w:rsidR="00616108">
        <w:t xml:space="preserve"> </w:t>
      </w:r>
      <w:r w:rsidRPr="00BE4BFA">
        <w:t>(5</w:t>
      </w:r>
      <w:r w:rsidR="00616108">
        <w:t xml:space="preserve"> </w:t>
      </w:r>
      <w:r w:rsidRPr="00BE4BFA">
        <w:t>[5.2%]).</w:t>
      </w:r>
      <w:r w:rsidR="00616108">
        <w:t xml:space="preserve"> </w:t>
      </w:r>
      <w:r w:rsidRPr="00BE4BFA">
        <w:t>In</w:t>
      </w:r>
      <w:r w:rsidR="00616108">
        <w:t xml:space="preserve"> </w:t>
      </w:r>
      <w:r w:rsidRPr="00BE4BFA">
        <w:t>P004,</w:t>
      </w:r>
      <w:r w:rsidR="00616108">
        <w:t xml:space="preserve"> </w:t>
      </w:r>
      <w:r w:rsidRPr="00BE4BFA">
        <w:t>of</w:t>
      </w:r>
      <w:r w:rsidR="00616108">
        <w:t xml:space="preserve"> </w:t>
      </w:r>
      <w:r w:rsidRPr="00BE4BFA">
        <w:t>the</w:t>
      </w:r>
      <w:r w:rsidR="00616108">
        <w:t xml:space="preserve"> </w:t>
      </w:r>
      <w:r w:rsidRPr="00BE4BFA">
        <w:t>29</w:t>
      </w:r>
      <w:r w:rsidR="00616108">
        <w:t xml:space="preserve"> </w:t>
      </w:r>
      <w:r w:rsidRPr="00BE4BFA">
        <w:t>subjects</w:t>
      </w:r>
      <w:r w:rsidR="00616108">
        <w:t xml:space="preserve"> </w:t>
      </w:r>
      <w:r w:rsidRPr="00BE4BFA">
        <w:t>administered</w:t>
      </w:r>
      <w:r w:rsidR="00616108">
        <w:t xml:space="preserve"> </w:t>
      </w:r>
      <w:r w:rsidRPr="00BE4BFA">
        <w:t>the</w:t>
      </w:r>
      <w:r w:rsidR="00616108">
        <w:t xml:space="preserve"> </w:t>
      </w:r>
      <w:r w:rsidRPr="00BE4BFA">
        <w:t>second</w:t>
      </w:r>
      <w:r w:rsidR="00616108">
        <w:t xml:space="preserve"> </w:t>
      </w:r>
      <w:r w:rsidRPr="00BE4BFA">
        <w:t>infusion,</w:t>
      </w:r>
      <w:r w:rsidR="00616108">
        <w:t xml:space="preserve"> </w:t>
      </w:r>
      <w:r w:rsidRPr="00BE4BFA">
        <w:t>14</w:t>
      </w:r>
      <w:r w:rsidR="00616108">
        <w:t xml:space="preserve"> </w:t>
      </w:r>
      <w:r w:rsidRPr="00BE4BFA">
        <w:t>had</w:t>
      </w:r>
      <w:r w:rsidR="00616108">
        <w:t xml:space="preserve"> </w:t>
      </w:r>
      <w:r w:rsidR="001349A8">
        <w:t>≥</w:t>
      </w:r>
      <w:r w:rsidR="00616108">
        <w:t xml:space="preserve"> </w:t>
      </w:r>
      <w:r w:rsidRPr="00BE4BFA">
        <w:t>1</w:t>
      </w:r>
      <w:r w:rsidR="00616108">
        <w:t xml:space="preserve"> </w:t>
      </w:r>
      <w:r w:rsidRPr="00BE4BFA">
        <w:t>AE.</w:t>
      </w:r>
      <w:r w:rsidR="00616108">
        <w:t xml:space="preserve"> </w:t>
      </w:r>
      <w:r w:rsidRPr="00BE4BFA">
        <w:t>The</w:t>
      </w:r>
      <w:r w:rsidR="00616108">
        <w:t xml:space="preserve"> </w:t>
      </w:r>
      <w:r w:rsidRPr="00BE4BFA">
        <w:t>most</w:t>
      </w:r>
      <w:r w:rsidR="00616108">
        <w:t xml:space="preserve"> </w:t>
      </w:r>
      <w:r w:rsidRPr="00BE4BFA">
        <w:t>common</w:t>
      </w:r>
      <w:r w:rsidR="00616108">
        <w:t xml:space="preserve"> </w:t>
      </w:r>
      <w:r w:rsidRPr="00BE4BFA">
        <w:t>AEs</w:t>
      </w:r>
      <w:r w:rsidR="00616108">
        <w:t xml:space="preserve"> </w:t>
      </w:r>
      <w:r w:rsidRPr="00BE4BFA">
        <w:t>in</w:t>
      </w:r>
      <w:r w:rsidR="00616108">
        <w:t xml:space="preserve"> </w:t>
      </w:r>
      <w:r w:rsidRPr="00BE4BFA">
        <w:t>this</w:t>
      </w:r>
      <w:r w:rsidR="00616108">
        <w:t xml:space="preserve"> </w:t>
      </w:r>
      <w:r w:rsidR="00691260">
        <w:t>group</w:t>
      </w:r>
      <w:r w:rsidRPr="00BE4BFA">
        <w:t>,</w:t>
      </w:r>
      <w:r w:rsidR="00616108">
        <w:t xml:space="preserve"> </w:t>
      </w:r>
      <w:r w:rsidRPr="00BE4BFA">
        <w:t>reported</w:t>
      </w:r>
      <w:r w:rsidR="00616108">
        <w:t xml:space="preserve"> </w:t>
      </w:r>
      <w:r w:rsidRPr="00BE4BFA">
        <w:t>in</w:t>
      </w:r>
      <w:r w:rsidR="00616108">
        <w:t xml:space="preserve"> </w:t>
      </w:r>
      <w:r w:rsidR="001349A8">
        <w:t>≥</w:t>
      </w:r>
      <w:r w:rsidR="00616108">
        <w:t xml:space="preserve"> </w:t>
      </w:r>
      <w:r w:rsidRPr="00BE4BFA">
        <w:t>1</w:t>
      </w:r>
      <w:r w:rsidR="00616108">
        <w:t xml:space="preserve"> </w:t>
      </w:r>
      <w:r w:rsidRPr="00BE4BFA">
        <w:t>subject,</w:t>
      </w:r>
      <w:r w:rsidR="00616108">
        <w:t xml:space="preserve"> </w:t>
      </w:r>
      <w:r w:rsidRPr="00BE4BFA">
        <w:t>were</w:t>
      </w:r>
      <w:r w:rsidR="00616108">
        <w:t xml:space="preserve"> </w:t>
      </w:r>
      <w:r w:rsidRPr="00BE4BFA">
        <w:t>headache</w:t>
      </w:r>
      <w:r w:rsidR="00616108">
        <w:t xml:space="preserve"> </w:t>
      </w:r>
      <w:r w:rsidRPr="00BE4BFA">
        <w:t>[6</w:t>
      </w:r>
      <w:r w:rsidR="00616108">
        <w:t xml:space="preserve"> </w:t>
      </w:r>
      <w:r w:rsidRPr="00BE4BFA">
        <w:t>(20.7%)],</w:t>
      </w:r>
      <w:r w:rsidR="00616108">
        <w:t xml:space="preserve"> </w:t>
      </w:r>
      <w:r w:rsidRPr="00BE4BFA">
        <w:t>rhinorrhoea</w:t>
      </w:r>
      <w:r w:rsidR="00616108">
        <w:t xml:space="preserve"> </w:t>
      </w:r>
      <w:r w:rsidRPr="00BE4BFA">
        <w:t>[3</w:t>
      </w:r>
      <w:r w:rsidR="00616108">
        <w:t xml:space="preserve"> </w:t>
      </w:r>
      <w:r w:rsidRPr="00BE4BFA">
        <w:t>(10.3%)],</w:t>
      </w:r>
      <w:r w:rsidR="00616108">
        <w:t xml:space="preserve"> </w:t>
      </w:r>
      <w:r w:rsidRPr="00BE4BFA">
        <w:t>cough</w:t>
      </w:r>
      <w:r w:rsidR="00616108">
        <w:t xml:space="preserve"> </w:t>
      </w:r>
      <w:r w:rsidRPr="00BE4BFA">
        <w:t>[2</w:t>
      </w:r>
      <w:r w:rsidR="00616108">
        <w:t xml:space="preserve"> </w:t>
      </w:r>
      <w:r w:rsidRPr="00BE4BFA">
        <w:t>(6.9%)],</w:t>
      </w:r>
      <w:r w:rsidR="00616108">
        <w:t xml:space="preserve"> </w:t>
      </w:r>
      <w:r w:rsidRPr="00BE4BFA">
        <w:t>oropharyngeal</w:t>
      </w:r>
      <w:r w:rsidR="00616108">
        <w:t xml:space="preserve"> </w:t>
      </w:r>
      <w:r w:rsidRPr="00BE4BFA">
        <w:t>pain</w:t>
      </w:r>
      <w:r w:rsidR="00616108">
        <w:t xml:space="preserve"> </w:t>
      </w:r>
      <w:r w:rsidRPr="00BE4BFA">
        <w:t>[2</w:t>
      </w:r>
      <w:r w:rsidR="00616108">
        <w:t xml:space="preserve"> </w:t>
      </w:r>
      <w:r w:rsidRPr="00BE4BFA">
        <w:t>(6.9%)],</w:t>
      </w:r>
      <w:r w:rsidR="00616108">
        <w:t xml:space="preserve"> </w:t>
      </w:r>
      <w:r w:rsidRPr="00BE4BFA">
        <w:t>and</w:t>
      </w:r>
      <w:r w:rsidR="00616108">
        <w:t xml:space="preserve"> </w:t>
      </w:r>
      <w:r w:rsidRPr="00BE4BFA">
        <w:t>musculoskeletal</w:t>
      </w:r>
      <w:r w:rsidR="00616108">
        <w:t xml:space="preserve"> </w:t>
      </w:r>
      <w:r w:rsidRPr="00BE4BFA">
        <w:t>pain</w:t>
      </w:r>
      <w:r w:rsidR="00616108">
        <w:t xml:space="preserve"> </w:t>
      </w:r>
      <w:r w:rsidRPr="00BE4BFA">
        <w:t>[2</w:t>
      </w:r>
      <w:r w:rsidR="00616108">
        <w:t xml:space="preserve"> </w:t>
      </w:r>
      <w:r w:rsidRPr="00BE4BFA">
        <w:t>(6.9%)].</w:t>
      </w:r>
      <w:r w:rsidR="00616108">
        <w:t xml:space="preserve"> </w:t>
      </w:r>
      <w:r w:rsidRPr="00BE4BFA">
        <w:t>AEs</w:t>
      </w:r>
      <w:r w:rsidR="00616108">
        <w:t xml:space="preserve"> </w:t>
      </w:r>
      <w:r w:rsidRPr="00BE4BFA">
        <w:t>after</w:t>
      </w:r>
      <w:r w:rsidR="00616108">
        <w:t xml:space="preserve"> </w:t>
      </w:r>
      <w:r w:rsidRPr="00BE4BFA">
        <w:t>the</w:t>
      </w:r>
      <w:r w:rsidR="00616108">
        <w:t xml:space="preserve"> </w:t>
      </w:r>
      <w:r w:rsidRPr="00BE4BFA">
        <w:t>second</w:t>
      </w:r>
      <w:r w:rsidR="00616108">
        <w:t xml:space="preserve"> </w:t>
      </w:r>
      <w:r w:rsidRPr="00BE4BFA">
        <w:t>infusion</w:t>
      </w:r>
      <w:r w:rsidR="00616108">
        <w:t xml:space="preserve"> </w:t>
      </w:r>
      <w:r w:rsidRPr="00BE4BFA">
        <w:t>generally</w:t>
      </w:r>
      <w:r w:rsidR="00616108">
        <w:t xml:space="preserve"> </w:t>
      </w:r>
      <w:r w:rsidRPr="00BE4BFA">
        <w:t>similar</w:t>
      </w:r>
      <w:r w:rsidR="00616108">
        <w:t xml:space="preserve"> </w:t>
      </w:r>
      <w:r w:rsidRPr="00BE4BFA">
        <w:t>to</w:t>
      </w:r>
      <w:r w:rsidR="00616108">
        <w:t xml:space="preserve"> </w:t>
      </w:r>
      <w:r w:rsidRPr="00BE4BFA">
        <w:t>those</w:t>
      </w:r>
      <w:r w:rsidR="00616108">
        <w:t xml:space="preserve"> </w:t>
      </w:r>
      <w:r w:rsidRPr="00BE4BFA">
        <w:t>observed</w:t>
      </w:r>
      <w:r w:rsidR="00616108">
        <w:t xml:space="preserve"> </w:t>
      </w:r>
      <w:r w:rsidRPr="00BE4BFA">
        <w:t>after</w:t>
      </w:r>
      <w:r w:rsidR="00616108">
        <w:t xml:space="preserve"> </w:t>
      </w:r>
      <w:r w:rsidRPr="00BE4BFA">
        <w:t>first</w:t>
      </w:r>
      <w:r w:rsidR="00616108">
        <w:t xml:space="preserve"> </w:t>
      </w:r>
      <w:r w:rsidRPr="00BE4BFA">
        <w:t>infusion</w:t>
      </w:r>
      <w:r w:rsidR="00616108">
        <w:t xml:space="preserve"> </w:t>
      </w:r>
      <w:r w:rsidRPr="00BE4BFA">
        <w:t>and</w:t>
      </w:r>
      <w:r w:rsidR="00616108">
        <w:t xml:space="preserve"> </w:t>
      </w:r>
      <w:r w:rsidRPr="00BE4BFA">
        <w:t>consistent</w:t>
      </w:r>
      <w:r w:rsidR="00616108">
        <w:t xml:space="preserve"> </w:t>
      </w:r>
      <w:r w:rsidRPr="00BE4BFA">
        <w:t>with</w:t>
      </w:r>
      <w:r w:rsidR="00616108">
        <w:t xml:space="preserve"> </w:t>
      </w:r>
      <w:r w:rsidRPr="00BE4BFA">
        <w:t>AEs</w:t>
      </w:r>
      <w:r w:rsidR="00616108">
        <w:t xml:space="preserve"> </w:t>
      </w:r>
      <w:r w:rsidRPr="00BE4BFA">
        <w:t>observed</w:t>
      </w:r>
      <w:r w:rsidR="00616108">
        <w:t xml:space="preserve"> </w:t>
      </w:r>
      <w:r w:rsidRPr="00BE4BFA">
        <w:t>in</w:t>
      </w:r>
      <w:r w:rsidR="00616108">
        <w:t xml:space="preserve"> </w:t>
      </w:r>
      <w:r w:rsidRPr="00BE4BFA">
        <w:t>the</w:t>
      </w:r>
      <w:r w:rsidR="00616108">
        <w:t xml:space="preserve"> </w:t>
      </w:r>
      <w:r w:rsidRPr="00BE4BFA">
        <w:t>integrated</w:t>
      </w:r>
      <w:r w:rsidR="00616108">
        <w:t xml:space="preserve"> </w:t>
      </w:r>
      <w:r w:rsidRPr="00BE4BFA">
        <w:t>analysis</w:t>
      </w:r>
      <w:r w:rsidR="00616108">
        <w:t xml:space="preserve"> </w:t>
      </w:r>
      <w:r w:rsidRPr="00BE4BFA">
        <w:t>of</w:t>
      </w:r>
      <w:r w:rsidR="00616108">
        <w:t xml:space="preserve"> </w:t>
      </w:r>
      <w:r w:rsidRPr="00BE4BFA">
        <w:t>all</w:t>
      </w:r>
      <w:r w:rsidR="00616108">
        <w:t xml:space="preserve"> </w:t>
      </w:r>
      <w:r w:rsidR="00F96EC9">
        <w:t>Phase</w:t>
      </w:r>
      <w:r w:rsidR="00616108">
        <w:t xml:space="preserve"> </w:t>
      </w:r>
      <w:r w:rsidR="00F96EC9">
        <w:t>I</w:t>
      </w:r>
      <w:r w:rsidR="00616108">
        <w:t xml:space="preserve"> </w:t>
      </w:r>
      <w:r w:rsidRPr="00BE4BFA">
        <w:t>trials.</w:t>
      </w:r>
    </w:p>
    <w:p w14:paraId="4290BB0C" w14:textId="2EAFBE12" w:rsidR="00BE4BFA" w:rsidRPr="00BE4BFA" w:rsidRDefault="00BE4BFA" w:rsidP="00BE4BFA">
      <w:pPr>
        <w:pStyle w:val="Heading5"/>
      </w:pPr>
      <w:r w:rsidRPr="00BE4BFA">
        <w:t>Main/pivotal</w:t>
      </w:r>
      <w:r w:rsidR="00616108">
        <w:t xml:space="preserve"> </w:t>
      </w:r>
      <w:r w:rsidRPr="00BE4BFA">
        <w:t>studies</w:t>
      </w:r>
      <w:r w:rsidR="00616108">
        <w:t xml:space="preserve"> </w:t>
      </w:r>
      <w:r w:rsidRPr="00BE4BFA">
        <w:t>that</w:t>
      </w:r>
      <w:r w:rsidR="00616108">
        <w:t xml:space="preserve"> </w:t>
      </w:r>
      <w:r w:rsidRPr="00BE4BFA">
        <w:t>assessed</w:t>
      </w:r>
      <w:r w:rsidR="00616108">
        <w:t xml:space="preserve"> </w:t>
      </w:r>
      <w:r w:rsidRPr="00BE4BFA">
        <w:t>safety</w:t>
      </w:r>
      <w:r w:rsidR="00616108">
        <w:t xml:space="preserve"> </w:t>
      </w:r>
      <w:r w:rsidRPr="00BE4BFA">
        <w:t>as</w:t>
      </w:r>
      <w:r w:rsidR="00616108">
        <w:t xml:space="preserve"> </w:t>
      </w:r>
      <w:r w:rsidRPr="00BE4BFA">
        <w:t>the</w:t>
      </w:r>
      <w:r w:rsidR="00616108">
        <w:t xml:space="preserve"> </w:t>
      </w:r>
      <w:r w:rsidRPr="00BE4BFA">
        <w:t>sole</w:t>
      </w:r>
      <w:r w:rsidR="00616108">
        <w:t xml:space="preserve"> </w:t>
      </w:r>
      <w:r w:rsidRPr="00BE4BFA">
        <w:t>primary</w:t>
      </w:r>
      <w:r w:rsidR="00616108">
        <w:t xml:space="preserve"> </w:t>
      </w:r>
      <w:r w:rsidRPr="00BE4BFA">
        <w:t>outcome</w:t>
      </w:r>
    </w:p>
    <w:p w14:paraId="45648670" w14:textId="68721D68" w:rsidR="00BE4BFA" w:rsidRPr="00BE4BFA" w:rsidRDefault="00BE4BFA" w:rsidP="00BE4BFA">
      <w:r w:rsidRPr="00BE4BFA">
        <w:t>Not</w:t>
      </w:r>
      <w:r w:rsidR="00616108">
        <w:t xml:space="preserve"> </w:t>
      </w:r>
      <w:r w:rsidRPr="00BE4BFA">
        <w:t>applicable.</w:t>
      </w:r>
    </w:p>
    <w:p w14:paraId="3C8650AD" w14:textId="7135B99C" w:rsidR="00BE4BFA" w:rsidRPr="00BE4BFA" w:rsidRDefault="00BE4BFA" w:rsidP="00BE4BFA">
      <w:pPr>
        <w:pStyle w:val="Heading5"/>
      </w:pPr>
      <w:r w:rsidRPr="00BE4BFA">
        <w:t>Pivotal</w:t>
      </w:r>
      <w:r w:rsidR="00616108">
        <w:t xml:space="preserve"> </w:t>
      </w:r>
      <w:r w:rsidRPr="00BE4BFA">
        <w:t>and/or</w:t>
      </w:r>
      <w:r w:rsidR="00616108">
        <w:t xml:space="preserve"> </w:t>
      </w:r>
      <w:r w:rsidRPr="00BE4BFA">
        <w:t>main</w:t>
      </w:r>
      <w:r w:rsidR="00616108">
        <w:t xml:space="preserve"> </w:t>
      </w:r>
      <w:r w:rsidRPr="00BE4BFA">
        <w:t>efficacy</w:t>
      </w:r>
      <w:r w:rsidR="00616108">
        <w:t xml:space="preserve"> </w:t>
      </w:r>
      <w:r w:rsidRPr="00BE4BFA">
        <w:t>studies</w:t>
      </w:r>
    </w:p>
    <w:p w14:paraId="07D1DC76" w14:textId="0E3F1106" w:rsidR="00F96EC9" w:rsidRDefault="00BE4BFA" w:rsidP="00BE4BFA">
      <w:r w:rsidRPr="00BE4BFA">
        <w:t>The</w:t>
      </w:r>
      <w:r w:rsidR="00616108">
        <w:t xml:space="preserve"> </w:t>
      </w:r>
      <w:r w:rsidRPr="00BE4BFA">
        <w:t>majority</w:t>
      </w:r>
      <w:r w:rsidR="00616108">
        <w:t xml:space="preserve"> </w:t>
      </w:r>
      <w:r w:rsidRPr="00BE4BFA">
        <w:t>reported</w:t>
      </w:r>
      <w:r w:rsidR="00616108">
        <w:t xml:space="preserve"> </w:t>
      </w:r>
      <w:r w:rsidR="001349A8">
        <w:t>≥</w:t>
      </w:r>
      <w:r w:rsidR="00616108">
        <w:t xml:space="preserve"> </w:t>
      </w:r>
      <w:r w:rsidRPr="00BE4BFA">
        <w:t>1</w:t>
      </w:r>
      <w:r w:rsidR="00616108">
        <w:t xml:space="preserve"> </w:t>
      </w:r>
      <w:r w:rsidRPr="00BE4BFA">
        <w:t>AEs</w:t>
      </w:r>
      <w:r w:rsidR="00616108">
        <w:t xml:space="preserve"> </w:t>
      </w:r>
      <w:r w:rsidRPr="00BE4BFA">
        <w:t>(60.5%</w:t>
      </w:r>
      <w:r w:rsidR="00616108">
        <w:t xml:space="preserve"> </w:t>
      </w:r>
      <w:r w:rsidRPr="00BE4BFA">
        <w:t>across</w:t>
      </w:r>
      <w:r w:rsidR="00616108">
        <w:t xml:space="preserve"> </w:t>
      </w:r>
      <w:r w:rsidRPr="00BE4BFA">
        <w:t>all</w:t>
      </w:r>
      <w:r w:rsidR="00616108">
        <w:t xml:space="preserve"> </w:t>
      </w:r>
      <w:r w:rsidRPr="00BE4BFA">
        <w:t>treatment</w:t>
      </w:r>
      <w:r w:rsidR="00616108">
        <w:t xml:space="preserve"> </w:t>
      </w:r>
      <w:r w:rsidR="00691260">
        <w:t>group</w:t>
      </w:r>
      <w:r w:rsidRPr="00BE4BFA">
        <w:t>s)</w:t>
      </w:r>
      <w:r w:rsidR="00616108">
        <w:t xml:space="preserve"> </w:t>
      </w:r>
      <w:r w:rsidRPr="00BE4BFA">
        <w:t>with</w:t>
      </w:r>
      <w:r w:rsidR="00616108">
        <w:t xml:space="preserve"> </w:t>
      </w:r>
      <w:r w:rsidRPr="00BE4BFA">
        <w:t>similar</w:t>
      </w:r>
      <w:r w:rsidR="00616108">
        <w:t xml:space="preserve"> </w:t>
      </w:r>
      <w:r w:rsidRPr="00BE4BFA">
        <w:t>%</w:t>
      </w:r>
      <w:r w:rsidR="00616108">
        <w:t xml:space="preserve"> </w:t>
      </w:r>
      <w:r w:rsidRPr="00BE4BFA">
        <w:t>reported</w:t>
      </w:r>
      <w:r w:rsidR="00616108">
        <w:t xml:space="preserve"> </w:t>
      </w:r>
      <w:r w:rsidRPr="00BE4BFA">
        <w:t>in</w:t>
      </w:r>
      <w:r w:rsidR="00616108">
        <w:t xml:space="preserve"> </w:t>
      </w:r>
      <w:r w:rsidRPr="00BE4BFA">
        <w:t>the</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Pr="00BE4BFA">
        <w:t>(58.6%),</w:t>
      </w:r>
      <w:r w:rsidR="00616108">
        <w:t xml:space="preserve"> </w:t>
      </w:r>
      <w:r w:rsidRPr="00BE4BFA">
        <w:t>bezlotoxumab</w:t>
      </w:r>
      <w:r w:rsidR="00616108">
        <w:t xml:space="preserve"> </w:t>
      </w:r>
      <w:r w:rsidRPr="00BE4BFA">
        <w:t>(61.7%),</w:t>
      </w:r>
      <w:r w:rsidR="00616108">
        <w:t xml:space="preserve"> </w:t>
      </w:r>
      <w:r w:rsidRPr="00BE4BFA">
        <w:t>placebo</w:t>
      </w:r>
      <w:r w:rsidR="00616108">
        <w:t xml:space="preserve"> </w:t>
      </w:r>
      <w:r w:rsidRPr="00BE4BFA">
        <w:t>(61.2%)</w:t>
      </w:r>
      <w:r w:rsidR="00616108">
        <w:t xml:space="preserve"> </w:t>
      </w:r>
      <w:r w:rsidRPr="00BE4BFA">
        <w:t>treatment</w:t>
      </w:r>
      <w:r w:rsidR="00616108">
        <w:t xml:space="preserve"> </w:t>
      </w:r>
      <w:r w:rsidR="00691260">
        <w:t>group</w:t>
      </w:r>
      <w:r w:rsidRPr="00BE4BFA">
        <w:t>s.</w:t>
      </w:r>
      <w:r w:rsidR="00616108">
        <w:t xml:space="preserve"> </w:t>
      </w:r>
      <w:r w:rsidRPr="00BE4BFA">
        <w:t>Overall,</w:t>
      </w:r>
      <w:r w:rsidR="00616108">
        <w:t xml:space="preserve"> </w:t>
      </w:r>
      <w:r w:rsidRPr="00BE4BFA">
        <w:t>6.6%</w:t>
      </w:r>
      <w:r w:rsidR="00616108">
        <w:t xml:space="preserve"> </w:t>
      </w:r>
      <w:r w:rsidRPr="00BE4BFA">
        <w:t>of</w:t>
      </w:r>
      <w:r w:rsidR="00616108">
        <w:t xml:space="preserve"> </w:t>
      </w:r>
      <w:r w:rsidRPr="00BE4BFA">
        <w:t>subjects</w:t>
      </w:r>
      <w:r w:rsidR="00616108">
        <w:t xml:space="preserve"> </w:t>
      </w:r>
      <w:r w:rsidRPr="00BE4BFA">
        <w:t>reported</w:t>
      </w:r>
      <w:r w:rsidR="00616108">
        <w:t xml:space="preserve"> </w:t>
      </w:r>
      <w:r w:rsidR="001349A8">
        <w:t>≥</w:t>
      </w:r>
      <w:r w:rsidR="00616108">
        <w:t xml:space="preserve"> </w:t>
      </w:r>
      <w:r w:rsidRPr="00BE4BFA">
        <w:t>1</w:t>
      </w:r>
      <w:r w:rsidR="00616108">
        <w:t xml:space="preserve"> </w:t>
      </w:r>
      <w:r w:rsidR="004A7947">
        <w:t>drug</w:t>
      </w:r>
      <w:r w:rsidR="00616108">
        <w:t xml:space="preserve"> </w:t>
      </w:r>
      <w:r w:rsidR="004A7947">
        <w:t>related</w:t>
      </w:r>
      <w:r w:rsidR="00616108">
        <w:t xml:space="preserve"> </w:t>
      </w:r>
      <w:r w:rsidRPr="00BE4BFA">
        <w:t>AE</w:t>
      </w:r>
      <w:r w:rsidR="00616108">
        <w:t xml:space="preserve"> </w:t>
      </w:r>
      <w:r w:rsidRPr="00BE4BFA">
        <w:t>during</w:t>
      </w:r>
      <w:r w:rsidR="00616108">
        <w:t xml:space="preserve"> </w:t>
      </w:r>
      <w:r w:rsidRPr="00BE4BFA">
        <w:t>the</w:t>
      </w:r>
      <w:r w:rsidR="00616108">
        <w:t xml:space="preserve"> </w:t>
      </w:r>
      <w:r w:rsidRPr="00BE4BFA">
        <w:t>first</w:t>
      </w:r>
      <w:r w:rsidR="00616108">
        <w:t xml:space="preserve"> </w:t>
      </w:r>
      <w:r w:rsidRPr="00BE4BFA">
        <w:t>4</w:t>
      </w:r>
      <w:r w:rsidR="00616108">
        <w:t xml:space="preserve"> </w:t>
      </w:r>
      <w:r w:rsidR="001349A8">
        <w:t>weeks</w:t>
      </w:r>
      <w:r w:rsidR="00616108">
        <w:t xml:space="preserve"> </w:t>
      </w:r>
      <w:r w:rsidRPr="00BE4BFA">
        <w:t>of</w:t>
      </w:r>
      <w:r w:rsidR="00616108">
        <w:t xml:space="preserve"> </w:t>
      </w:r>
      <w:r w:rsidRPr="00BE4BFA">
        <w:t>the</w:t>
      </w:r>
      <w:r w:rsidR="00616108">
        <w:t xml:space="preserve"> </w:t>
      </w:r>
      <w:r w:rsidRPr="00BE4BFA">
        <w:t>follow-up</w:t>
      </w:r>
      <w:r w:rsidR="00616108">
        <w:t xml:space="preserve"> </w:t>
      </w:r>
      <w:r w:rsidRPr="00BE4BFA">
        <w:t>period</w:t>
      </w:r>
      <w:r w:rsidR="00616108">
        <w:t xml:space="preserve"> </w:t>
      </w:r>
      <w:r w:rsidRPr="00BE4BFA">
        <w:t>with</w:t>
      </w:r>
      <w:r w:rsidR="00616108">
        <w:t xml:space="preserve"> </w:t>
      </w:r>
      <w:r w:rsidRPr="00BE4BFA">
        <w:t>similar</w:t>
      </w:r>
      <w:r w:rsidR="00616108">
        <w:t xml:space="preserve"> </w:t>
      </w:r>
      <w:r w:rsidRPr="00BE4BFA">
        <w:t>%</w:t>
      </w:r>
      <w:r w:rsidR="00616108">
        <w:t xml:space="preserve"> </w:t>
      </w:r>
      <w:r w:rsidRPr="00BE4BFA">
        <w:t>reported</w:t>
      </w:r>
      <w:r w:rsidR="00616108">
        <w:t xml:space="preserve"> </w:t>
      </w:r>
      <w:r w:rsidRPr="00BE4BFA">
        <w:t>in</w:t>
      </w:r>
      <w:r w:rsidR="00616108">
        <w:t xml:space="preserve"> </w:t>
      </w:r>
      <w:r w:rsidRPr="00BE4BFA">
        <w:t>the</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Pr="00BE4BFA">
        <w:t>(6.4%),</w:t>
      </w:r>
      <w:r w:rsidR="00616108">
        <w:t xml:space="preserve"> </w:t>
      </w:r>
      <w:r w:rsidRPr="00BE4BFA">
        <w:t>bezlotoxumab</w:t>
      </w:r>
      <w:r w:rsidR="00616108">
        <w:t xml:space="preserve"> </w:t>
      </w:r>
      <w:r w:rsidRPr="00BE4BFA">
        <w:t>(7.5%),</w:t>
      </w:r>
      <w:r w:rsidR="00616108">
        <w:t xml:space="preserve"> </w:t>
      </w:r>
      <w:r w:rsidRPr="00BE4BFA">
        <w:t>and</w:t>
      </w:r>
      <w:r w:rsidR="00616108">
        <w:t xml:space="preserve"> </w:t>
      </w:r>
      <w:r w:rsidRPr="00BE4BFA">
        <w:t>placebo</w:t>
      </w:r>
      <w:r w:rsidR="00616108">
        <w:t xml:space="preserve"> </w:t>
      </w:r>
      <w:r w:rsidRPr="00BE4BFA">
        <w:t>(5.9%)</w:t>
      </w:r>
      <w:r w:rsidR="00616108">
        <w:t xml:space="preserve"> </w:t>
      </w:r>
      <w:r w:rsidRPr="00BE4BFA">
        <w:t>treatment</w:t>
      </w:r>
      <w:r w:rsidR="00616108">
        <w:t xml:space="preserve"> </w:t>
      </w:r>
      <w:r w:rsidR="00691260">
        <w:t>group</w:t>
      </w:r>
      <w:r w:rsidRPr="00BE4BFA">
        <w:t>s.</w:t>
      </w:r>
      <w:r w:rsidR="00616108">
        <w:t xml:space="preserve"> </w:t>
      </w:r>
      <w:r w:rsidRPr="00BE4BFA">
        <w:t>A</w:t>
      </w:r>
      <w:r w:rsidR="00616108">
        <w:t xml:space="preserve"> </w:t>
      </w:r>
      <w:r w:rsidRPr="00BE4BFA">
        <w:t>total</w:t>
      </w:r>
      <w:r w:rsidR="00616108">
        <w:t xml:space="preserve"> </w:t>
      </w:r>
      <w:r w:rsidRPr="00BE4BFA">
        <w:t>of</w:t>
      </w:r>
      <w:r w:rsidR="00616108">
        <w:t xml:space="preserve"> </w:t>
      </w:r>
      <w:r w:rsidRPr="00BE4BFA">
        <w:t>19.0%</w:t>
      </w:r>
      <w:r w:rsidR="00616108">
        <w:t xml:space="preserve"> </w:t>
      </w:r>
      <w:r w:rsidRPr="00BE4BFA">
        <w:t>of</w:t>
      </w:r>
      <w:r w:rsidR="00616108">
        <w:t xml:space="preserve"> </w:t>
      </w:r>
      <w:r w:rsidRPr="00BE4BFA">
        <w:t>subjects</w:t>
      </w:r>
      <w:r w:rsidR="00616108">
        <w:t xml:space="preserve"> </w:t>
      </w:r>
      <w:r w:rsidRPr="00BE4BFA">
        <w:t>experienced</w:t>
      </w:r>
      <w:r w:rsidR="00616108">
        <w:t xml:space="preserve"> </w:t>
      </w:r>
      <w:r w:rsidRPr="00BE4BFA">
        <w:t>an</w:t>
      </w:r>
      <w:r w:rsidR="00616108">
        <w:t xml:space="preserve"> </w:t>
      </w:r>
      <w:r w:rsidRPr="00BE4BFA">
        <w:t>SAE,</w:t>
      </w:r>
      <w:r w:rsidR="00616108">
        <w:t xml:space="preserve"> </w:t>
      </w:r>
      <w:r w:rsidRPr="00BE4BFA">
        <w:t>and</w:t>
      </w:r>
      <w:r w:rsidR="00616108">
        <w:t xml:space="preserve"> </w:t>
      </w:r>
      <w:r w:rsidRPr="00BE4BFA">
        <w:t>3.9%</w:t>
      </w:r>
      <w:r w:rsidR="00616108">
        <w:t xml:space="preserve"> </w:t>
      </w:r>
      <w:r w:rsidRPr="00BE4BFA">
        <w:t>of</w:t>
      </w:r>
      <w:r w:rsidR="00616108">
        <w:t xml:space="preserve"> </w:t>
      </w:r>
      <w:r w:rsidRPr="00BE4BFA">
        <w:t>subjects</w:t>
      </w:r>
      <w:r w:rsidR="00616108">
        <w:t xml:space="preserve"> </w:t>
      </w:r>
      <w:r w:rsidRPr="00BE4BFA">
        <w:t>died</w:t>
      </w:r>
      <w:r w:rsidR="00616108">
        <w:t xml:space="preserve"> </w:t>
      </w:r>
      <w:r w:rsidRPr="00BE4BFA">
        <w:t>during</w:t>
      </w:r>
      <w:r w:rsidR="00616108">
        <w:t xml:space="preserve"> </w:t>
      </w:r>
      <w:r w:rsidRPr="00BE4BFA">
        <w:t>the</w:t>
      </w:r>
      <w:r w:rsidR="00616108">
        <w:t xml:space="preserve"> </w:t>
      </w:r>
      <w:r w:rsidRPr="00BE4BFA">
        <w:t>first</w:t>
      </w:r>
      <w:r w:rsidR="00616108">
        <w:t xml:space="preserve"> </w:t>
      </w:r>
      <w:r w:rsidRPr="00BE4BFA">
        <w:t>4</w:t>
      </w:r>
      <w:r w:rsidR="00616108">
        <w:t xml:space="preserve"> </w:t>
      </w:r>
      <w:r w:rsidR="001349A8">
        <w:t>weeks</w:t>
      </w:r>
      <w:r w:rsidRPr="00BE4BFA">
        <w:t>.</w:t>
      </w:r>
      <w:r w:rsidR="00616108">
        <w:t xml:space="preserve"> </w:t>
      </w:r>
      <w:r w:rsidRPr="00BE4BFA">
        <w:t>A</w:t>
      </w:r>
      <w:r w:rsidR="00616108">
        <w:t xml:space="preserve"> </w:t>
      </w:r>
      <w:r w:rsidRPr="00BE4BFA">
        <w:t>total</w:t>
      </w:r>
      <w:r w:rsidR="00616108">
        <w:t xml:space="preserve"> </w:t>
      </w:r>
      <w:r w:rsidRPr="00BE4BFA">
        <w:t>of</w:t>
      </w:r>
      <w:r w:rsidR="00616108">
        <w:t xml:space="preserve"> </w:t>
      </w:r>
      <w:r w:rsidRPr="00BE4BFA">
        <w:t>11</w:t>
      </w:r>
      <w:r w:rsidR="00616108">
        <w:t xml:space="preserve"> </w:t>
      </w:r>
      <w:r w:rsidRPr="00BE4BFA">
        <w:t>(0.5%)</w:t>
      </w:r>
      <w:r w:rsidR="00616108">
        <w:t xml:space="preserve"> </w:t>
      </w:r>
      <w:r w:rsidRPr="00BE4BFA">
        <w:t>subjects</w:t>
      </w:r>
      <w:r w:rsidR="00616108">
        <w:t xml:space="preserve"> </w:t>
      </w:r>
      <w:r w:rsidRPr="00BE4BFA">
        <w:t>had</w:t>
      </w:r>
      <w:r w:rsidR="00616108">
        <w:t xml:space="preserve"> </w:t>
      </w:r>
      <w:r w:rsidRPr="00BE4BFA">
        <w:t>an</w:t>
      </w:r>
      <w:r w:rsidR="00616108">
        <w:t xml:space="preserve"> </w:t>
      </w:r>
      <w:r w:rsidRPr="00BE4BFA">
        <w:t>SAE</w:t>
      </w:r>
      <w:r w:rsidR="00616108">
        <w:t xml:space="preserve"> </w:t>
      </w:r>
      <w:r w:rsidRPr="00BE4BFA">
        <w:t>considered</w:t>
      </w:r>
      <w:r w:rsidR="00616108">
        <w:t xml:space="preserve"> </w:t>
      </w:r>
      <w:r w:rsidRPr="00BE4BFA">
        <w:t>by</w:t>
      </w:r>
      <w:r w:rsidR="00616108">
        <w:t xml:space="preserve"> </w:t>
      </w:r>
      <w:r w:rsidRPr="00BE4BFA">
        <w:t>the</w:t>
      </w:r>
      <w:r w:rsidR="00616108">
        <w:t xml:space="preserve"> </w:t>
      </w:r>
      <w:r w:rsidRPr="00BE4BFA">
        <w:t>investigators</w:t>
      </w:r>
      <w:r w:rsidR="00616108">
        <w:t xml:space="preserve"> </w:t>
      </w:r>
      <w:r w:rsidRPr="00BE4BFA">
        <w:t>to</w:t>
      </w:r>
      <w:r w:rsidR="00616108">
        <w:t xml:space="preserve"> </w:t>
      </w:r>
      <w:r w:rsidRPr="00BE4BFA">
        <w:t>be</w:t>
      </w:r>
      <w:r w:rsidR="00616108">
        <w:t xml:space="preserve"> </w:t>
      </w:r>
      <w:r w:rsidR="004A7947">
        <w:t>drug</w:t>
      </w:r>
      <w:r w:rsidR="00616108">
        <w:t xml:space="preserve"> </w:t>
      </w:r>
      <w:r w:rsidR="004A7947">
        <w:t>related</w:t>
      </w:r>
      <w:r w:rsidRPr="00BE4BFA">
        <w:t>:</w:t>
      </w:r>
      <w:r w:rsidR="00616108">
        <w:t xml:space="preserve"> </w:t>
      </w:r>
      <w:r w:rsidRPr="00BE4BFA">
        <w:t>0.6%</w:t>
      </w:r>
      <w:r w:rsidR="00616108">
        <w:t xml:space="preserve"> </w:t>
      </w:r>
      <w:r w:rsidRPr="00BE4BFA">
        <w:t>subjects</w:t>
      </w:r>
      <w:r w:rsidR="00616108">
        <w:t xml:space="preserve"> </w:t>
      </w:r>
      <w:r w:rsidRPr="00BE4BFA">
        <w:t>in</w:t>
      </w:r>
      <w:r w:rsidR="00616108">
        <w:t xml:space="preserve"> </w:t>
      </w:r>
      <w:r w:rsidRPr="00BE4BFA">
        <w:t>the</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Pr="00BE4BFA">
        <w:t>treatment</w:t>
      </w:r>
      <w:r w:rsidR="00616108">
        <w:t xml:space="preserve"> </w:t>
      </w:r>
      <w:r w:rsidRPr="00BE4BFA">
        <w:t>arm,</w:t>
      </w:r>
      <w:r w:rsidR="00616108">
        <w:t xml:space="preserve"> </w:t>
      </w:r>
      <w:r w:rsidRPr="00BE4BFA">
        <w:t>0.5%</w:t>
      </w:r>
      <w:r w:rsidR="00616108">
        <w:t xml:space="preserve"> </w:t>
      </w:r>
      <w:r w:rsidRPr="00BE4BFA">
        <w:t>subjects</w:t>
      </w:r>
      <w:r w:rsidR="00616108">
        <w:t xml:space="preserve"> </w:t>
      </w:r>
      <w:r w:rsidRPr="00BE4BFA">
        <w:t>in</w:t>
      </w:r>
      <w:r w:rsidR="00616108">
        <w:t xml:space="preserve"> </w:t>
      </w:r>
      <w:r w:rsidRPr="00BE4BFA">
        <w:t>the</w:t>
      </w:r>
      <w:r w:rsidR="00616108">
        <w:t xml:space="preserve"> </w:t>
      </w:r>
      <w:r w:rsidRPr="00BE4BFA">
        <w:t>bezlotoxumab</w:t>
      </w:r>
      <w:r w:rsidR="00616108">
        <w:t xml:space="preserve"> </w:t>
      </w:r>
      <w:r w:rsidRPr="00BE4BFA">
        <w:t>treatment</w:t>
      </w:r>
      <w:r w:rsidR="00616108">
        <w:t xml:space="preserve"> </w:t>
      </w:r>
      <w:r w:rsidRPr="00BE4BFA">
        <w:t>arm,</w:t>
      </w:r>
      <w:r w:rsidR="00616108">
        <w:t xml:space="preserve"> </w:t>
      </w:r>
      <w:r w:rsidRPr="00BE4BFA">
        <w:t>0.3%</w:t>
      </w:r>
      <w:r w:rsidR="00616108">
        <w:t xml:space="preserve"> </w:t>
      </w:r>
      <w:r w:rsidRPr="00BE4BFA">
        <w:t>in</w:t>
      </w:r>
      <w:r w:rsidR="00616108">
        <w:t xml:space="preserve"> </w:t>
      </w:r>
      <w:r w:rsidRPr="00BE4BFA">
        <w:t>the</w:t>
      </w:r>
      <w:r w:rsidR="00616108">
        <w:t xml:space="preserve"> </w:t>
      </w:r>
      <w:r w:rsidRPr="00BE4BFA">
        <w:t>placebo</w:t>
      </w:r>
      <w:r w:rsidR="00616108">
        <w:t xml:space="preserve"> </w:t>
      </w:r>
      <w:r w:rsidR="00691260">
        <w:t>group</w:t>
      </w:r>
      <w:r w:rsidRPr="00BE4BFA">
        <w:t>.</w:t>
      </w:r>
      <w:r w:rsidR="00616108">
        <w:t xml:space="preserve"> </w:t>
      </w:r>
      <w:r w:rsidRPr="00BE4BFA">
        <w:t>There</w:t>
      </w:r>
      <w:r w:rsidR="00616108">
        <w:t xml:space="preserve"> </w:t>
      </w:r>
      <w:r w:rsidRPr="00BE4BFA">
        <w:t>was</w:t>
      </w:r>
      <w:r w:rsidR="00616108">
        <w:t xml:space="preserve"> </w:t>
      </w:r>
      <w:r w:rsidRPr="00BE4BFA">
        <w:t>1</w:t>
      </w:r>
      <w:r w:rsidR="00616108">
        <w:t xml:space="preserve"> </w:t>
      </w:r>
      <w:r w:rsidRPr="00BE4BFA">
        <w:t>report</w:t>
      </w:r>
      <w:r w:rsidR="00616108">
        <w:t xml:space="preserve"> </w:t>
      </w:r>
      <w:r w:rsidRPr="00BE4BFA">
        <w:t>of</w:t>
      </w:r>
      <w:r w:rsidR="00616108">
        <w:t xml:space="preserve"> </w:t>
      </w:r>
      <w:r w:rsidRPr="00BE4BFA">
        <w:t>early</w:t>
      </w:r>
      <w:r w:rsidR="00616108">
        <w:t xml:space="preserve"> </w:t>
      </w:r>
      <w:r w:rsidRPr="00BE4BFA">
        <w:t>study</w:t>
      </w:r>
      <w:r w:rsidR="00616108">
        <w:t xml:space="preserve"> </w:t>
      </w:r>
      <w:r w:rsidRPr="00BE4BFA">
        <w:t>infusion</w:t>
      </w:r>
      <w:r w:rsidR="00616108">
        <w:t xml:space="preserve"> </w:t>
      </w:r>
      <w:r w:rsidRPr="00BE4BFA">
        <w:t>discontinuation</w:t>
      </w:r>
      <w:r w:rsidR="00616108">
        <w:t xml:space="preserve"> </w:t>
      </w:r>
      <w:r w:rsidRPr="00BE4BFA">
        <w:t>due</w:t>
      </w:r>
      <w:r w:rsidR="00616108">
        <w:t xml:space="preserve"> </w:t>
      </w:r>
      <w:r w:rsidRPr="00BE4BFA">
        <w:t>to</w:t>
      </w:r>
      <w:r w:rsidR="00616108">
        <w:t xml:space="preserve"> </w:t>
      </w:r>
      <w:r w:rsidRPr="00BE4BFA">
        <w:t>an</w:t>
      </w:r>
      <w:r w:rsidR="00616108">
        <w:t xml:space="preserve"> </w:t>
      </w:r>
      <w:r w:rsidRPr="00BE4BFA">
        <w:t>AE</w:t>
      </w:r>
      <w:r w:rsidR="00616108">
        <w:t xml:space="preserve"> </w:t>
      </w:r>
      <w:r w:rsidRPr="00BE4BFA">
        <w:t>in</w:t>
      </w:r>
      <w:r w:rsidR="00616108">
        <w:t xml:space="preserve"> </w:t>
      </w:r>
      <w:r w:rsidRPr="00BE4BFA">
        <w:t>the</w:t>
      </w:r>
      <w:r w:rsidR="00616108">
        <w:t xml:space="preserve"> </w:t>
      </w:r>
      <w:r w:rsidRPr="00BE4BFA">
        <w:t>bezlotoxumab</w:t>
      </w:r>
      <w:r w:rsidR="00616108">
        <w:t xml:space="preserve"> </w:t>
      </w:r>
      <w:r w:rsidR="00691260">
        <w:t>group</w:t>
      </w:r>
      <w:r w:rsidR="00616108">
        <w:t xml:space="preserve"> </w:t>
      </w:r>
      <w:r w:rsidRPr="00BE4BFA">
        <w:t>in</w:t>
      </w:r>
      <w:r w:rsidR="00616108">
        <w:t xml:space="preserve"> </w:t>
      </w:r>
      <w:r w:rsidRPr="00BE4BFA">
        <w:t>P001.</w:t>
      </w:r>
      <w:r w:rsidR="00616108">
        <w:t xml:space="preserve"> </w:t>
      </w:r>
      <w:r w:rsidR="00D86D33">
        <w:t>A</w:t>
      </w:r>
      <w:r w:rsidR="00616108">
        <w:t xml:space="preserve"> </w:t>
      </w:r>
      <w:r w:rsidR="00D86D33">
        <w:t>s</w:t>
      </w:r>
      <w:r w:rsidRPr="00BE4BFA">
        <w:t>ubject</w:t>
      </w:r>
      <w:r w:rsidR="00616108">
        <w:t xml:space="preserve"> </w:t>
      </w:r>
      <w:r w:rsidR="00747782">
        <w:t>[information</w:t>
      </w:r>
      <w:r w:rsidR="00616108">
        <w:t xml:space="preserve"> </w:t>
      </w:r>
      <w:r w:rsidR="00747782">
        <w:t>redacted]</w:t>
      </w:r>
      <w:r w:rsidRPr="00BE4BFA">
        <w:t>experienced</w:t>
      </w:r>
      <w:r w:rsidR="00616108">
        <w:t xml:space="preserve"> </w:t>
      </w:r>
      <w:r w:rsidRPr="00BE4BFA">
        <w:t>ventricular</w:t>
      </w:r>
      <w:r w:rsidR="00616108">
        <w:t xml:space="preserve"> </w:t>
      </w:r>
      <w:r w:rsidRPr="00BE4BFA">
        <w:t>tachyarrhythmia</w:t>
      </w:r>
      <w:r w:rsidR="00616108">
        <w:t xml:space="preserve"> </w:t>
      </w:r>
      <w:r w:rsidRPr="00BE4BFA">
        <w:t>duration</w:t>
      </w:r>
      <w:r w:rsidR="00616108">
        <w:t xml:space="preserve"> </w:t>
      </w:r>
      <w:r w:rsidRPr="00BE4BFA">
        <w:t>2</w:t>
      </w:r>
      <w:r w:rsidR="00616108">
        <w:t xml:space="preserve"> </w:t>
      </w:r>
      <w:r w:rsidRPr="00BE4BFA">
        <w:t>minutes</w:t>
      </w:r>
      <w:r w:rsidR="00616108">
        <w:t xml:space="preserve"> </w:t>
      </w:r>
      <w:r w:rsidRPr="00BE4BFA">
        <w:t>and</w:t>
      </w:r>
      <w:r w:rsidR="00616108">
        <w:t xml:space="preserve"> </w:t>
      </w:r>
      <w:r w:rsidRPr="00BE4BFA">
        <w:t>considered</w:t>
      </w:r>
      <w:r w:rsidR="00616108">
        <w:t xml:space="preserve"> </w:t>
      </w:r>
      <w:r w:rsidRPr="00BE4BFA">
        <w:t>serious</w:t>
      </w:r>
      <w:r w:rsidR="00616108">
        <w:t xml:space="preserve"> </w:t>
      </w:r>
      <w:r w:rsidRPr="00BE4BFA">
        <w:t>and</w:t>
      </w:r>
      <w:r w:rsidR="00616108">
        <w:t xml:space="preserve"> </w:t>
      </w:r>
      <w:r w:rsidR="004A7947">
        <w:t>drug</w:t>
      </w:r>
      <w:r w:rsidR="00616108">
        <w:t xml:space="preserve"> </w:t>
      </w:r>
      <w:r w:rsidR="004A7947">
        <w:t>related</w:t>
      </w:r>
      <w:r w:rsidRPr="00BE4BFA">
        <w:t>.</w:t>
      </w:r>
      <w:r w:rsidR="00616108">
        <w:t xml:space="preserve"> </w:t>
      </w:r>
      <w:r w:rsidRPr="00BE4BFA">
        <w:t>Individual</w:t>
      </w:r>
      <w:r w:rsidR="00616108">
        <w:t xml:space="preserve"> </w:t>
      </w:r>
      <w:r w:rsidRPr="00BE4BFA">
        <w:t>study</w:t>
      </w:r>
      <w:r w:rsidR="00616108">
        <w:t xml:space="preserve"> </w:t>
      </w:r>
      <w:r w:rsidRPr="00BE4BFA">
        <w:t>data</w:t>
      </w:r>
      <w:r w:rsidR="00616108">
        <w:t xml:space="preserve"> </w:t>
      </w:r>
      <w:r w:rsidRPr="00BE4BFA">
        <w:t>from</w:t>
      </w:r>
      <w:r w:rsidR="00616108">
        <w:t xml:space="preserve"> </w:t>
      </w:r>
      <w:r w:rsidRPr="00BE4BFA">
        <w:t>P001</w:t>
      </w:r>
      <w:r w:rsidR="00616108">
        <w:t xml:space="preserve"> </w:t>
      </w:r>
      <w:r w:rsidRPr="00BE4BFA">
        <w:t>and</w:t>
      </w:r>
      <w:r w:rsidR="00616108">
        <w:t xml:space="preserve"> </w:t>
      </w:r>
      <w:r w:rsidRPr="00BE4BFA">
        <w:t>P002</w:t>
      </w:r>
      <w:r w:rsidR="00616108">
        <w:t xml:space="preserve"> </w:t>
      </w:r>
      <w:r w:rsidRPr="00BE4BFA">
        <w:t>are</w:t>
      </w:r>
      <w:r w:rsidR="00616108">
        <w:t xml:space="preserve"> </w:t>
      </w:r>
      <w:r w:rsidRPr="00BE4BFA">
        <w:t>consistent</w:t>
      </w:r>
      <w:r w:rsidR="00616108">
        <w:t xml:space="preserve"> </w:t>
      </w:r>
      <w:r w:rsidRPr="00BE4BFA">
        <w:t>with</w:t>
      </w:r>
      <w:r w:rsidR="00616108">
        <w:t xml:space="preserve"> </w:t>
      </w:r>
      <w:r w:rsidRPr="00BE4BFA">
        <w:t>the</w:t>
      </w:r>
      <w:r w:rsidR="00616108">
        <w:t xml:space="preserve"> </w:t>
      </w:r>
      <w:r w:rsidRPr="00BE4BFA">
        <w:t>integrated</w:t>
      </w:r>
      <w:r w:rsidR="00616108">
        <w:t xml:space="preserve"> </w:t>
      </w:r>
      <w:r w:rsidRPr="00BE4BFA">
        <w:t>data.</w:t>
      </w:r>
      <w:r w:rsidR="00616108">
        <w:t xml:space="preserve"> </w:t>
      </w:r>
      <w:r w:rsidRPr="00BE4BFA">
        <w:t>The</w:t>
      </w:r>
      <w:r w:rsidR="00616108">
        <w:t xml:space="preserve"> </w:t>
      </w:r>
      <w:r w:rsidRPr="00BE4BFA">
        <w:t>proportions</w:t>
      </w:r>
      <w:r w:rsidR="00616108">
        <w:t xml:space="preserve"> </w:t>
      </w:r>
      <w:r w:rsidRPr="00BE4BFA">
        <w:t>of</w:t>
      </w:r>
      <w:r w:rsidR="00616108">
        <w:t xml:space="preserve"> </w:t>
      </w:r>
      <w:r w:rsidRPr="00BE4BFA">
        <w:t>subjects</w:t>
      </w:r>
      <w:r w:rsidR="00616108">
        <w:t xml:space="preserve"> </w:t>
      </w:r>
      <w:r w:rsidRPr="00BE4BFA">
        <w:t>in</w:t>
      </w:r>
      <w:r w:rsidR="00616108">
        <w:t xml:space="preserve"> </w:t>
      </w:r>
      <w:r w:rsidRPr="00BE4BFA">
        <w:t>the</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Pr="00BE4BFA">
        <w:t>and</w:t>
      </w:r>
      <w:r w:rsidR="00616108">
        <w:t xml:space="preserve"> </w:t>
      </w:r>
      <w:r w:rsidRPr="00BE4BFA">
        <w:t>bezlotoxumab</w:t>
      </w:r>
      <w:r w:rsidR="00616108">
        <w:t xml:space="preserve"> </w:t>
      </w:r>
      <w:r w:rsidRPr="00BE4BFA">
        <w:t>treatment</w:t>
      </w:r>
      <w:r w:rsidR="00616108">
        <w:t xml:space="preserve"> </w:t>
      </w:r>
      <w:r w:rsidR="00691260">
        <w:t>group</w:t>
      </w:r>
      <w:r w:rsidRPr="00BE4BFA">
        <w:t>s</w:t>
      </w:r>
      <w:r w:rsidR="00616108">
        <w:t xml:space="preserve"> </w:t>
      </w:r>
      <w:r w:rsidRPr="00BE4BFA">
        <w:t>reporting</w:t>
      </w:r>
      <w:r w:rsidR="00616108">
        <w:t xml:space="preserve"> </w:t>
      </w:r>
      <w:r w:rsidR="001349A8">
        <w:t>≥</w:t>
      </w:r>
      <w:r w:rsidR="00616108">
        <w:t xml:space="preserve"> </w:t>
      </w:r>
      <w:r w:rsidRPr="00BE4BFA">
        <w:t>1</w:t>
      </w:r>
      <w:r w:rsidR="00616108">
        <w:t xml:space="preserve"> </w:t>
      </w:r>
      <w:r w:rsidRPr="00BE4BFA">
        <w:t>AE,</w:t>
      </w:r>
      <w:r w:rsidR="00616108">
        <w:t xml:space="preserve"> </w:t>
      </w:r>
      <w:r w:rsidR="004A7947">
        <w:t>drug</w:t>
      </w:r>
      <w:r w:rsidR="00616108">
        <w:t xml:space="preserve"> </w:t>
      </w:r>
      <w:r w:rsidR="004A7947">
        <w:t>related</w:t>
      </w:r>
      <w:r w:rsidR="00616108">
        <w:t xml:space="preserve"> </w:t>
      </w:r>
      <w:r w:rsidRPr="00BE4BFA">
        <w:t>AE,</w:t>
      </w:r>
      <w:r w:rsidR="00616108">
        <w:t xml:space="preserve"> </w:t>
      </w:r>
      <w:r w:rsidRPr="00BE4BFA">
        <w:t>or</w:t>
      </w:r>
      <w:r w:rsidR="00616108">
        <w:t xml:space="preserve"> </w:t>
      </w:r>
      <w:r w:rsidRPr="00BE4BFA">
        <w:t>serious</w:t>
      </w:r>
      <w:r w:rsidR="00616108">
        <w:t xml:space="preserve"> </w:t>
      </w:r>
      <w:r w:rsidR="004A7947">
        <w:t>drug</w:t>
      </w:r>
      <w:r w:rsidR="00616108">
        <w:t xml:space="preserve"> </w:t>
      </w:r>
      <w:r w:rsidR="004A7947">
        <w:t>related</w:t>
      </w:r>
      <w:r w:rsidR="00616108">
        <w:t xml:space="preserve"> </w:t>
      </w:r>
      <w:r w:rsidRPr="00BE4BFA">
        <w:t>AE</w:t>
      </w:r>
      <w:r w:rsidR="00616108">
        <w:t xml:space="preserve"> </w:t>
      </w:r>
      <w:r w:rsidRPr="00BE4BFA">
        <w:t>were</w:t>
      </w:r>
      <w:r w:rsidR="00616108">
        <w:t xml:space="preserve"> </w:t>
      </w:r>
      <w:r w:rsidRPr="00BE4BFA">
        <w:t>similar</w:t>
      </w:r>
      <w:r w:rsidR="00616108">
        <w:t xml:space="preserve"> </w:t>
      </w:r>
      <w:r w:rsidRPr="00BE4BFA">
        <w:t>when</w:t>
      </w:r>
      <w:r w:rsidR="00616108">
        <w:t xml:space="preserve"> </w:t>
      </w:r>
      <w:r w:rsidRPr="00BE4BFA">
        <w:t>compared</w:t>
      </w:r>
      <w:r w:rsidR="00616108">
        <w:t xml:space="preserve"> </w:t>
      </w:r>
      <w:r w:rsidRPr="00BE4BFA">
        <w:t>to</w:t>
      </w:r>
      <w:r w:rsidR="00616108">
        <w:t xml:space="preserve"> </w:t>
      </w:r>
      <w:r w:rsidRPr="00BE4BFA">
        <w:t>the</w:t>
      </w:r>
      <w:r w:rsidR="00616108">
        <w:t xml:space="preserve"> </w:t>
      </w:r>
      <w:r w:rsidRPr="00BE4BFA">
        <w:t>placebo</w:t>
      </w:r>
      <w:r w:rsidR="00616108">
        <w:t xml:space="preserve"> </w:t>
      </w:r>
      <w:r w:rsidR="00691260">
        <w:t>group</w:t>
      </w:r>
      <w:r w:rsidR="00616108">
        <w:t xml:space="preserve"> </w:t>
      </w:r>
      <w:r w:rsidRPr="00BE4BFA">
        <w:t>during</w:t>
      </w:r>
      <w:r w:rsidR="00616108">
        <w:t xml:space="preserve"> </w:t>
      </w:r>
      <w:r w:rsidRPr="00BE4BFA">
        <w:t>the</w:t>
      </w:r>
      <w:r w:rsidR="00616108">
        <w:t xml:space="preserve"> </w:t>
      </w:r>
      <w:r w:rsidRPr="00BE4BFA">
        <w:t>first</w:t>
      </w:r>
      <w:r w:rsidR="00616108">
        <w:t xml:space="preserve"> </w:t>
      </w:r>
      <w:r w:rsidRPr="00BE4BFA">
        <w:t>4</w:t>
      </w:r>
      <w:r w:rsidR="00616108">
        <w:t xml:space="preserve"> </w:t>
      </w:r>
      <w:r w:rsidR="001349A8">
        <w:t>weeks</w:t>
      </w:r>
      <w:r w:rsidR="00616108">
        <w:t xml:space="preserve"> </w:t>
      </w:r>
      <w:r w:rsidRPr="00BE4BFA">
        <w:t>post-infusion.</w:t>
      </w:r>
      <w:r w:rsidR="00616108">
        <w:t xml:space="preserve"> </w:t>
      </w:r>
      <w:r w:rsidRPr="00BE4BFA">
        <w:t>The</w:t>
      </w:r>
      <w:r w:rsidR="00616108">
        <w:t xml:space="preserve"> </w:t>
      </w:r>
      <w:r w:rsidRPr="00BE4BFA">
        <w:t>proportions</w:t>
      </w:r>
      <w:r w:rsidR="00616108">
        <w:t xml:space="preserve"> </w:t>
      </w:r>
      <w:r w:rsidRPr="00BE4BFA">
        <w:t>of</w:t>
      </w:r>
      <w:r w:rsidR="00616108">
        <w:t xml:space="preserve"> </w:t>
      </w:r>
      <w:r w:rsidRPr="00BE4BFA">
        <w:t>subjects</w:t>
      </w:r>
      <w:r w:rsidR="00616108">
        <w:t xml:space="preserve"> </w:t>
      </w:r>
      <w:r w:rsidRPr="00BE4BFA">
        <w:t>reporting</w:t>
      </w:r>
      <w:r w:rsidR="00616108">
        <w:t xml:space="preserve"> </w:t>
      </w:r>
      <w:r w:rsidRPr="00BE4BFA">
        <w:t>deaths</w:t>
      </w:r>
      <w:r w:rsidR="00616108">
        <w:t xml:space="preserve"> </w:t>
      </w:r>
      <w:r w:rsidRPr="00BE4BFA">
        <w:t>during</w:t>
      </w:r>
      <w:r w:rsidR="00616108">
        <w:t xml:space="preserve"> </w:t>
      </w:r>
      <w:r w:rsidRPr="00BE4BFA">
        <w:t>this</w:t>
      </w:r>
      <w:r w:rsidR="00616108">
        <w:t xml:space="preserve"> </w:t>
      </w:r>
      <w:r w:rsidRPr="00BE4BFA">
        <w:t>period</w:t>
      </w:r>
      <w:r w:rsidR="00616108">
        <w:t xml:space="preserve"> </w:t>
      </w:r>
      <w:r w:rsidRPr="00BE4BFA">
        <w:t>were</w:t>
      </w:r>
      <w:r w:rsidR="00616108">
        <w:t xml:space="preserve"> </w:t>
      </w:r>
      <w:r w:rsidRPr="00BE4BFA">
        <w:t>also</w:t>
      </w:r>
      <w:r w:rsidR="00616108">
        <w:t xml:space="preserve"> </w:t>
      </w:r>
      <w:r w:rsidRPr="00BE4BFA">
        <w:t>similar</w:t>
      </w:r>
      <w:r w:rsidR="00616108">
        <w:t xml:space="preserve"> </w:t>
      </w:r>
      <w:r w:rsidRPr="00BE4BFA">
        <w:t>when</w:t>
      </w:r>
      <w:r w:rsidR="00616108">
        <w:t xml:space="preserve"> </w:t>
      </w:r>
      <w:r w:rsidRPr="00BE4BFA">
        <w:t>comparing</w:t>
      </w:r>
      <w:r w:rsidR="00616108">
        <w:t xml:space="preserve"> </w:t>
      </w:r>
      <w:r w:rsidRPr="00BE4BFA">
        <w:t>the</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Pr="00BE4BFA">
        <w:t>and</w:t>
      </w:r>
      <w:r w:rsidR="00616108">
        <w:t xml:space="preserve"> </w:t>
      </w:r>
      <w:r w:rsidRPr="00BE4BFA">
        <w:t>bezlotoxumab</w:t>
      </w:r>
      <w:r w:rsidR="00616108">
        <w:t xml:space="preserve"> </w:t>
      </w:r>
      <w:r w:rsidR="00691260">
        <w:t>group</w:t>
      </w:r>
      <w:r w:rsidRPr="00BE4BFA">
        <w:t>s</w:t>
      </w:r>
      <w:r w:rsidR="00616108">
        <w:t xml:space="preserve"> </w:t>
      </w:r>
      <w:r w:rsidRPr="00BE4BFA">
        <w:t>to</w:t>
      </w:r>
      <w:r w:rsidR="00616108">
        <w:t xml:space="preserve"> </w:t>
      </w:r>
      <w:r w:rsidRPr="00BE4BFA">
        <w:t>placebo.</w:t>
      </w:r>
      <w:r w:rsidR="00616108">
        <w:t xml:space="preserve"> </w:t>
      </w:r>
      <w:r w:rsidRPr="00BE4BFA">
        <w:t>However,</w:t>
      </w:r>
      <w:r w:rsidR="00616108">
        <w:t xml:space="preserve"> </w:t>
      </w:r>
      <w:r w:rsidRPr="00BE4BFA">
        <w:t>a</w:t>
      </w:r>
      <w:r w:rsidR="00616108">
        <w:t xml:space="preserve"> </w:t>
      </w:r>
      <w:r w:rsidRPr="00BE4BFA">
        <w:t>lower</w:t>
      </w:r>
      <w:r w:rsidR="00616108">
        <w:t xml:space="preserve"> </w:t>
      </w:r>
      <w:r w:rsidRPr="00BE4BFA">
        <w:t>proportion</w:t>
      </w:r>
      <w:r w:rsidR="00616108">
        <w:t xml:space="preserve"> </w:t>
      </w:r>
      <w:r w:rsidRPr="00BE4BFA">
        <w:t>of</w:t>
      </w:r>
      <w:r w:rsidR="00616108">
        <w:t xml:space="preserve"> </w:t>
      </w:r>
      <w:r w:rsidRPr="00BE4BFA">
        <w:t>subjects</w:t>
      </w:r>
      <w:r w:rsidR="00616108">
        <w:t xml:space="preserve"> </w:t>
      </w:r>
      <w:r w:rsidRPr="00BE4BFA">
        <w:t>in</w:t>
      </w:r>
      <w:r w:rsidR="00616108">
        <w:t xml:space="preserve"> </w:t>
      </w:r>
      <w:r w:rsidRPr="00BE4BFA">
        <w:t>the</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Pr="00BE4BFA">
        <w:t>treatment</w:t>
      </w:r>
      <w:r w:rsidR="00616108">
        <w:t xml:space="preserve"> </w:t>
      </w:r>
      <w:r w:rsidR="00691260">
        <w:t>group</w:t>
      </w:r>
      <w:r w:rsidR="00616108">
        <w:t xml:space="preserve"> </w:t>
      </w:r>
      <w:r w:rsidRPr="00BE4BFA">
        <w:t>reported</w:t>
      </w:r>
      <w:r w:rsidR="00616108">
        <w:t xml:space="preserve"> </w:t>
      </w:r>
      <w:r w:rsidRPr="00BE4BFA">
        <w:t>SAEs</w:t>
      </w:r>
      <w:r w:rsidR="00616108">
        <w:t xml:space="preserve"> </w:t>
      </w:r>
      <w:r w:rsidRPr="00BE4BFA">
        <w:t>(15.8%)</w:t>
      </w:r>
      <w:r w:rsidR="00616108">
        <w:t xml:space="preserve"> </w:t>
      </w:r>
      <w:r w:rsidR="00691260">
        <w:t>versus</w:t>
      </w:r>
      <w:r w:rsidR="00616108">
        <w:t xml:space="preserve"> </w:t>
      </w:r>
      <w:r w:rsidRPr="00BE4BFA">
        <w:t>placebo</w:t>
      </w:r>
      <w:r w:rsidR="00616108">
        <w:t xml:space="preserve"> </w:t>
      </w:r>
      <w:r w:rsidR="00691260">
        <w:t>group</w:t>
      </w:r>
      <w:r w:rsidR="00616108">
        <w:t xml:space="preserve"> </w:t>
      </w:r>
      <w:r w:rsidRPr="00BE4BFA">
        <w:t>(21.4%,</w:t>
      </w:r>
      <w:r w:rsidR="00616108">
        <w:t xml:space="preserve"> </w:t>
      </w:r>
      <w:r w:rsidR="001349A8">
        <w:t>p</w:t>
      </w:r>
      <w:r w:rsidR="00616108">
        <w:t xml:space="preserve"> </w:t>
      </w:r>
      <w:r w:rsidR="001349A8">
        <w:t>=</w:t>
      </w:r>
      <w:r w:rsidR="00616108">
        <w:t xml:space="preserve"> </w:t>
      </w:r>
      <w:r w:rsidRPr="00BE4BFA">
        <w:t>0.005);</w:t>
      </w:r>
      <w:r w:rsidR="00616108">
        <w:t xml:space="preserve"> </w:t>
      </w:r>
      <w:r w:rsidRPr="00BE4BFA">
        <w:t>the</w:t>
      </w:r>
      <w:r w:rsidR="00616108">
        <w:t xml:space="preserve"> </w:t>
      </w:r>
      <w:r w:rsidRPr="00BE4BFA">
        <w:t>proportion</w:t>
      </w:r>
      <w:r w:rsidR="00616108">
        <w:t xml:space="preserve"> </w:t>
      </w:r>
      <w:r w:rsidRPr="00BE4BFA">
        <w:t>in</w:t>
      </w:r>
      <w:r w:rsidR="00616108">
        <w:t xml:space="preserve"> </w:t>
      </w:r>
      <w:r w:rsidRPr="00BE4BFA">
        <w:t>the</w:t>
      </w:r>
      <w:r w:rsidR="00616108">
        <w:t xml:space="preserve"> </w:t>
      </w:r>
      <w:r w:rsidRPr="00BE4BFA">
        <w:t>bezlotoxumab</w:t>
      </w:r>
      <w:r w:rsidR="00616108">
        <w:t xml:space="preserve"> </w:t>
      </w:r>
      <w:r w:rsidR="00691260">
        <w:t>group</w:t>
      </w:r>
      <w:r w:rsidR="00616108">
        <w:t xml:space="preserve"> </w:t>
      </w:r>
      <w:r w:rsidRPr="00BE4BFA">
        <w:t>who</w:t>
      </w:r>
      <w:r w:rsidR="00616108">
        <w:t xml:space="preserve"> </w:t>
      </w:r>
      <w:r w:rsidRPr="00BE4BFA">
        <w:t>reported</w:t>
      </w:r>
      <w:r w:rsidR="00616108">
        <w:t xml:space="preserve"> </w:t>
      </w:r>
      <w:r w:rsidRPr="00BE4BFA">
        <w:t>SAEs</w:t>
      </w:r>
      <w:r w:rsidR="00616108">
        <w:t xml:space="preserve"> </w:t>
      </w:r>
      <w:r w:rsidRPr="00BE4BFA">
        <w:t>was</w:t>
      </w:r>
      <w:r w:rsidR="00616108">
        <w:t xml:space="preserve"> </w:t>
      </w:r>
      <w:r w:rsidRPr="00BE4BFA">
        <w:t>similar</w:t>
      </w:r>
      <w:r w:rsidR="00616108">
        <w:t xml:space="preserve"> </w:t>
      </w:r>
      <w:r w:rsidRPr="00BE4BFA">
        <w:t>to</w:t>
      </w:r>
      <w:r w:rsidR="00616108">
        <w:t xml:space="preserve"> </w:t>
      </w:r>
      <w:r w:rsidRPr="00BE4BFA">
        <w:t>placebo.</w:t>
      </w:r>
      <w:r w:rsidR="00616108">
        <w:t xml:space="preserve"> </w:t>
      </w:r>
      <w:r w:rsidRPr="00BE4BFA">
        <w:t>Overall,</w:t>
      </w:r>
      <w:r w:rsidR="00616108">
        <w:t xml:space="preserve"> </w:t>
      </w:r>
      <w:r w:rsidRPr="00BE4BFA">
        <w:t>the</w:t>
      </w:r>
      <w:r w:rsidR="00616108">
        <w:t xml:space="preserve"> </w:t>
      </w:r>
      <w:r w:rsidRPr="00BE4BFA">
        <w:t>AE</w:t>
      </w:r>
      <w:r w:rsidR="00616108">
        <w:t xml:space="preserve"> </w:t>
      </w:r>
      <w:r w:rsidRPr="00BE4BFA">
        <w:t>summary</w:t>
      </w:r>
      <w:r w:rsidR="00616108">
        <w:t xml:space="preserve"> </w:t>
      </w:r>
      <w:r w:rsidRPr="00BE4BFA">
        <w:t>showed</w:t>
      </w:r>
      <w:r w:rsidR="00616108">
        <w:t xml:space="preserve"> </w:t>
      </w:r>
      <w:r w:rsidRPr="00BE4BFA">
        <w:t>that</w:t>
      </w:r>
      <w:r w:rsidR="00616108">
        <w:t xml:space="preserve"> </w:t>
      </w:r>
      <w:r w:rsidRPr="00BE4BFA">
        <w:t>the</w:t>
      </w:r>
      <w:r w:rsidR="00616108">
        <w:t xml:space="preserve"> </w:t>
      </w:r>
      <w:r w:rsidRPr="00BE4BFA">
        <w:t>active</w:t>
      </w:r>
      <w:r w:rsidR="00616108">
        <w:t xml:space="preserve"> </w:t>
      </w:r>
      <w:r w:rsidRPr="00BE4BFA">
        <w:t>treatment</w:t>
      </w:r>
      <w:r w:rsidR="00616108">
        <w:t xml:space="preserve"> </w:t>
      </w:r>
      <w:r w:rsidR="00691260">
        <w:t>group</w:t>
      </w:r>
      <w:r w:rsidRPr="00BE4BFA">
        <w:t>s</w:t>
      </w:r>
      <w:r w:rsidR="00616108">
        <w:t xml:space="preserve"> </w:t>
      </w:r>
      <w:r w:rsidRPr="00BE4BFA">
        <w:t>had</w:t>
      </w:r>
      <w:r w:rsidR="00616108">
        <w:t xml:space="preserve"> </w:t>
      </w:r>
      <w:r w:rsidRPr="00BE4BFA">
        <w:t>a</w:t>
      </w:r>
      <w:r w:rsidR="00616108">
        <w:t xml:space="preserve"> </w:t>
      </w:r>
      <w:r w:rsidRPr="00BE4BFA">
        <w:t>similar</w:t>
      </w:r>
      <w:r w:rsidR="00616108">
        <w:t xml:space="preserve"> </w:t>
      </w:r>
      <w:r w:rsidRPr="00BE4BFA">
        <w:t>safety</w:t>
      </w:r>
      <w:r w:rsidR="00616108">
        <w:t xml:space="preserve"> </w:t>
      </w:r>
      <w:r w:rsidRPr="00BE4BFA">
        <w:t>profile</w:t>
      </w:r>
      <w:r w:rsidR="00616108">
        <w:t xml:space="preserve"> </w:t>
      </w:r>
      <w:r w:rsidRPr="00BE4BFA">
        <w:t>to</w:t>
      </w:r>
      <w:r w:rsidR="00616108">
        <w:t xml:space="preserve"> </w:t>
      </w:r>
      <w:r w:rsidRPr="00BE4BFA">
        <w:t>placebo</w:t>
      </w:r>
      <w:r w:rsidR="00F96EC9">
        <w:t>.</w:t>
      </w:r>
    </w:p>
    <w:p w14:paraId="190345A7" w14:textId="56C5EF87" w:rsidR="00F96EC9" w:rsidRDefault="00BE4BFA" w:rsidP="00BE4BFA">
      <w:r w:rsidRPr="00BE4BFA">
        <w:t>An</w:t>
      </w:r>
      <w:r w:rsidR="00616108">
        <w:t xml:space="preserve"> </w:t>
      </w:r>
      <w:r w:rsidRPr="00BE4BFA">
        <w:t>analysis</w:t>
      </w:r>
      <w:r w:rsidR="00616108">
        <w:t xml:space="preserve"> </w:t>
      </w:r>
      <w:r w:rsidRPr="00BE4BFA">
        <w:t>of</w:t>
      </w:r>
      <w:r w:rsidR="00616108">
        <w:t xml:space="preserve"> </w:t>
      </w:r>
      <w:r w:rsidRPr="00BE4BFA">
        <w:t>the</w:t>
      </w:r>
      <w:r w:rsidR="00616108">
        <w:t xml:space="preserve"> </w:t>
      </w:r>
      <w:r w:rsidRPr="00BE4BFA">
        <w:t>integrated</w:t>
      </w:r>
      <w:r w:rsidR="00616108">
        <w:t xml:space="preserve"> </w:t>
      </w:r>
      <w:r w:rsidRPr="00BE4BFA">
        <w:t>data</w:t>
      </w:r>
      <w:r w:rsidR="00616108">
        <w:t xml:space="preserve"> </w:t>
      </w:r>
      <w:r w:rsidRPr="00BE4BFA">
        <w:t>for</w:t>
      </w:r>
      <w:r w:rsidR="00616108">
        <w:t xml:space="preserve"> </w:t>
      </w:r>
      <w:r w:rsidRPr="00BE4BFA">
        <w:t>the</w:t>
      </w:r>
      <w:r w:rsidR="00616108">
        <w:t xml:space="preserve"> </w:t>
      </w:r>
      <w:r w:rsidRPr="00BE4BFA">
        <w:t>12</w:t>
      </w:r>
      <w:r w:rsidR="00616108">
        <w:t xml:space="preserve"> </w:t>
      </w:r>
      <w:r w:rsidR="001349A8">
        <w:t>week</w:t>
      </w:r>
      <w:r w:rsidR="00616108">
        <w:t xml:space="preserve"> </w:t>
      </w:r>
      <w:r w:rsidRPr="00BE4BFA">
        <w:t>period</w:t>
      </w:r>
      <w:r w:rsidR="00616108">
        <w:t xml:space="preserve"> </w:t>
      </w:r>
      <w:r w:rsidRPr="00BE4BFA">
        <w:t>shows</w:t>
      </w:r>
      <w:r w:rsidR="00616108">
        <w:t xml:space="preserve"> </w:t>
      </w:r>
      <w:r w:rsidRPr="00BE4BFA">
        <w:t>the</w:t>
      </w:r>
      <w:r w:rsidR="00616108">
        <w:t xml:space="preserve"> </w:t>
      </w:r>
      <w:r w:rsidRPr="00BE4BFA">
        <w:t>proportions</w:t>
      </w:r>
      <w:r w:rsidR="00616108">
        <w:t xml:space="preserve"> </w:t>
      </w:r>
      <w:r w:rsidRPr="00BE4BFA">
        <w:t>of</w:t>
      </w:r>
      <w:r w:rsidR="00616108">
        <w:t xml:space="preserve"> </w:t>
      </w:r>
      <w:r w:rsidRPr="00BE4BFA">
        <w:t>subjects</w:t>
      </w:r>
      <w:r w:rsidR="00616108">
        <w:t xml:space="preserve"> </w:t>
      </w:r>
      <w:r w:rsidRPr="00BE4BFA">
        <w:t>reporting</w:t>
      </w:r>
      <w:r w:rsidR="00616108">
        <w:t xml:space="preserve"> </w:t>
      </w:r>
      <w:r w:rsidRPr="00BE4BFA">
        <w:t>at</w:t>
      </w:r>
      <w:r w:rsidR="00616108">
        <w:t xml:space="preserve"> </w:t>
      </w:r>
      <w:r w:rsidR="001349A8">
        <w:t>≥</w:t>
      </w:r>
      <w:r w:rsidR="00616108">
        <w:t xml:space="preserve"> </w:t>
      </w:r>
      <w:r w:rsidRPr="00BE4BFA">
        <w:t>1</w:t>
      </w:r>
      <w:r w:rsidR="00616108">
        <w:t xml:space="preserve"> </w:t>
      </w:r>
      <w:r w:rsidRPr="00BE4BFA">
        <w:t>AE,</w:t>
      </w:r>
      <w:r w:rsidR="00616108">
        <w:t xml:space="preserve"> </w:t>
      </w:r>
      <w:r w:rsidR="001349A8">
        <w:t>≥</w:t>
      </w:r>
      <w:r w:rsidR="00616108">
        <w:t xml:space="preserve"> </w:t>
      </w:r>
      <w:r w:rsidRPr="00BE4BFA">
        <w:t>1</w:t>
      </w:r>
      <w:r w:rsidR="00616108">
        <w:t xml:space="preserve"> </w:t>
      </w:r>
      <w:r w:rsidRPr="00BE4BFA">
        <w:t>SAE</w:t>
      </w:r>
      <w:r w:rsidR="00616108">
        <w:t xml:space="preserve"> </w:t>
      </w:r>
      <w:r w:rsidRPr="00BE4BFA">
        <w:t>or</w:t>
      </w:r>
      <w:r w:rsidR="00616108">
        <w:t xml:space="preserve"> </w:t>
      </w:r>
      <w:r w:rsidRPr="00BE4BFA">
        <w:t>death</w:t>
      </w:r>
      <w:r w:rsidR="00616108">
        <w:t xml:space="preserve"> </w:t>
      </w:r>
      <w:r w:rsidRPr="00BE4BFA">
        <w:t>are</w:t>
      </w:r>
      <w:r w:rsidR="00616108">
        <w:t xml:space="preserve"> </w:t>
      </w:r>
      <w:r w:rsidRPr="00BE4BFA">
        <w:t>slightly</w:t>
      </w:r>
      <w:r w:rsidR="00616108">
        <w:t xml:space="preserve"> </w:t>
      </w:r>
      <w:r w:rsidRPr="00BE4BFA">
        <w:t>higher</w:t>
      </w:r>
      <w:r w:rsidR="00616108">
        <w:t xml:space="preserve"> </w:t>
      </w:r>
      <w:r w:rsidRPr="00BE4BFA">
        <w:t>compared</w:t>
      </w:r>
      <w:r w:rsidR="00616108">
        <w:t xml:space="preserve"> </w:t>
      </w:r>
      <w:r w:rsidRPr="00BE4BFA">
        <w:t>to</w:t>
      </w:r>
      <w:r w:rsidR="00616108">
        <w:t xml:space="preserve"> </w:t>
      </w:r>
      <w:r w:rsidRPr="00BE4BFA">
        <w:t>the</w:t>
      </w:r>
      <w:r w:rsidR="00616108">
        <w:t xml:space="preserve"> </w:t>
      </w:r>
      <w:r w:rsidRPr="00BE4BFA">
        <w:t>first</w:t>
      </w:r>
      <w:r w:rsidR="00616108">
        <w:t xml:space="preserve"> </w:t>
      </w:r>
      <w:r w:rsidRPr="00BE4BFA">
        <w:t>4</w:t>
      </w:r>
      <w:r w:rsidR="00616108">
        <w:t xml:space="preserve"> </w:t>
      </w:r>
      <w:r w:rsidR="001349A8">
        <w:t>week</w:t>
      </w:r>
      <w:r w:rsidR="00616108">
        <w:t xml:space="preserve"> </w:t>
      </w:r>
      <w:r w:rsidRPr="00BE4BFA">
        <w:t>period.</w:t>
      </w:r>
      <w:r w:rsidR="00616108">
        <w:t xml:space="preserve"> </w:t>
      </w:r>
      <w:r w:rsidRPr="00BE4BFA">
        <w:t>This</w:t>
      </w:r>
      <w:r w:rsidR="00616108">
        <w:t xml:space="preserve"> </w:t>
      </w:r>
      <w:r w:rsidRPr="00BE4BFA">
        <w:t>is</w:t>
      </w:r>
      <w:r w:rsidR="00616108">
        <w:t xml:space="preserve"> </w:t>
      </w:r>
      <w:r w:rsidRPr="00BE4BFA">
        <w:t>largely</w:t>
      </w:r>
      <w:r w:rsidR="00616108">
        <w:t xml:space="preserve"> </w:t>
      </w:r>
      <w:r w:rsidRPr="00BE4BFA">
        <w:t>due</w:t>
      </w:r>
      <w:r w:rsidR="00616108">
        <w:t xml:space="preserve"> </w:t>
      </w:r>
      <w:r w:rsidRPr="00BE4BFA">
        <w:t>to</w:t>
      </w:r>
      <w:r w:rsidR="00616108">
        <w:t xml:space="preserve"> </w:t>
      </w:r>
      <w:r w:rsidRPr="00BE4BFA">
        <w:t>new</w:t>
      </w:r>
      <w:r w:rsidR="00616108">
        <w:t xml:space="preserve"> </w:t>
      </w:r>
      <w:r w:rsidRPr="00BE4BFA">
        <w:t>SAEs</w:t>
      </w:r>
      <w:r w:rsidR="00616108">
        <w:t xml:space="preserve"> </w:t>
      </w:r>
      <w:r w:rsidRPr="00BE4BFA">
        <w:t>and</w:t>
      </w:r>
      <w:r w:rsidR="00616108">
        <w:t xml:space="preserve"> </w:t>
      </w:r>
      <w:r w:rsidRPr="00BE4BFA">
        <w:t>deaths</w:t>
      </w:r>
      <w:r w:rsidR="00616108">
        <w:t xml:space="preserve"> </w:t>
      </w:r>
      <w:r w:rsidRPr="00BE4BFA">
        <w:t>that</w:t>
      </w:r>
      <w:r w:rsidR="00616108">
        <w:t xml:space="preserve"> </w:t>
      </w:r>
      <w:r w:rsidRPr="00BE4BFA">
        <w:t>occurred</w:t>
      </w:r>
      <w:r w:rsidR="00616108">
        <w:t xml:space="preserve"> </w:t>
      </w:r>
      <w:r w:rsidRPr="00BE4BFA">
        <w:t>during</w:t>
      </w:r>
      <w:r w:rsidR="00616108">
        <w:t xml:space="preserve"> </w:t>
      </w:r>
      <w:r w:rsidR="001349A8">
        <w:t>Weeks</w:t>
      </w:r>
      <w:r w:rsidR="00616108">
        <w:t xml:space="preserve"> </w:t>
      </w:r>
      <w:r w:rsidRPr="00BE4BFA">
        <w:t>5</w:t>
      </w:r>
      <w:r w:rsidR="00616108">
        <w:t xml:space="preserve"> </w:t>
      </w:r>
      <w:r w:rsidRPr="00BE4BFA">
        <w:t>through</w:t>
      </w:r>
      <w:r w:rsidR="00616108">
        <w:t xml:space="preserve"> </w:t>
      </w:r>
      <w:r w:rsidRPr="00BE4BFA">
        <w:t>12.</w:t>
      </w:r>
      <w:r w:rsidR="00616108">
        <w:t xml:space="preserve"> </w:t>
      </w:r>
      <w:r w:rsidRPr="00BE4BFA">
        <w:t>During</w:t>
      </w:r>
      <w:r w:rsidR="00616108">
        <w:t xml:space="preserve"> </w:t>
      </w:r>
      <w:r w:rsidRPr="00BE4BFA">
        <w:t>the</w:t>
      </w:r>
      <w:r w:rsidR="00616108">
        <w:t xml:space="preserve"> </w:t>
      </w:r>
      <w:r w:rsidRPr="00BE4BFA">
        <w:t>12</w:t>
      </w:r>
      <w:r w:rsidR="00616108">
        <w:t xml:space="preserve"> </w:t>
      </w:r>
      <w:r w:rsidR="001349A8">
        <w:t>weeks</w:t>
      </w:r>
      <w:r w:rsidR="00616108">
        <w:t xml:space="preserve"> </w:t>
      </w:r>
      <w:r w:rsidRPr="00BE4BFA">
        <w:t>post-infusion,</w:t>
      </w:r>
      <w:r w:rsidR="00616108">
        <w:t xml:space="preserve"> </w:t>
      </w:r>
      <w:r w:rsidRPr="00BE4BFA">
        <w:t>29.8%</w:t>
      </w:r>
      <w:r w:rsidR="00616108">
        <w:t xml:space="preserve"> </w:t>
      </w:r>
      <w:r w:rsidRPr="00BE4BFA">
        <w:t>experienced</w:t>
      </w:r>
      <w:r w:rsidR="00616108">
        <w:t xml:space="preserve"> </w:t>
      </w:r>
      <w:r w:rsidRPr="00BE4BFA">
        <w:t>an</w:t>
      </w:r>
      <w:r w:rsidR="00616108">
        <w:t xml:space="preserve"> </w:t>
      </w:r>
      <w:r w:rsidRPr="00BE4BFA">
        <w:t>SAE,</w:t>
      </w:r>
      <w:r w:rsidR="00616108">
        <w:t xml:space="preserve"> </w:t>
      </w:r>
      <w:r w:rsidRPr="00BE4BFA">
        <w:t>and</w:t>
      </w:r>
      <w:r w:rsidR="00616108">
        <w:t xml:space="preserve"> </w:t>
      </w:r>
      <w:r w:rsidRPr="00BE4BFA">
        <w:t>7.1%</w:t>
      </w:r>
      <w:r w:rsidR="00616108">
        <w:t xml:space="preserve"> </w:t>
      </w:r>
      <w:r w:rsidRPr="00BE4BFA">
        <w:t>of</w:t>
      </w:r>
      <w:r w:rsidR="00616108">
        <w:t xml:space="preserve"> </w:t>
      </w:r>
      <w:r w:rsidRPr="00BE4BFA">
        <w:t>subjects</w:t>
      </w:r>
      <w:r w:rsidR="00616108">
        <w:t xml:space="preserve"> </w:t>
      </w:r>
      <w:r w:rsidRPr="00BE4BFA">
        <w:t>died,</w:t>
      </w:r>
      <w:r w:rsidR="00616108">
        <w:t xml:space="preserve"> </w:t>
      </w:r>
      <w:r w:rsidR="00691260">
        <w:t>versus</w:t>
      </w:r>
      <w:r w:rsidR="00616108">
        <w:t xml:space="preserve"> </w:t>
      </w:r>
      <w:r w:rsidRPr="00BE4BFA">
        <w:t>19.0%</w:t>
      </w:r>
      <w:r w:rsidR="00616108">
        <w:t xml:space="preserve"> </w:t>
      </w:r>
      <w:r w:rsidRPr="00BE4BFA">
        <w:t>and</w:t>
      </w:r>
      <w:r w:rsidR="00616108">
        <w:t xml:space="preserve"> </w:t>
      </w:r>
      <w:r w:rsidRPr="00BE4BFA">
        <w:t>3.9%,</w:t>
      </w:r>
      <w:r w:rsidR="00616108">
        <w:t xml:space="preserve"> </w:t>
      </w:r>
      <w:r w:rsidRPr="00BE4BFA">
        <w:t>respectively,</w:t>
      </w:r>
      <w:r w:rsidR="00616108">
        <w:t xml:space="preserve"> </w:t>
      </w:r>
      <w:r w:rsidRPr="00BE4BFA">
        <w:t>in</w:t>
      </w:r>
      <w:r w:rsidR="00616108">
        <w:t xml:space="preserve"> </w:t>
      </w:r>
      <w:r w:rsidRPr="00BE4BFA">
        <w:t>the</w:t>
      </w:r>
      <w:r w:rsidR="00616108">
        <w:t xml:space="preserve"> </w:t>
      </w:r>
      <w:r w:rsidRPr="00BE4BFA">
        <w:t>first</w:t>
      </w:r>
      <w:r w:rsidR="00616108">
        <w:t xml:space="preserve"> </w:t>
      </w:r>
      <w:r w:rsidRPr="00BE4BFA">
        <w:t>4</w:t>
      </w:r>
      <w:r w:rsidR="00616108">
        <w:t xml:space="preserve"> </w:t>
      </w:r>
      <w:r w:rsidR="001349A8">
        <w:t>weeks</w:t>
      </w:r>
      <w:r w:rsidR="00616108">
        <w:t xml:space="preserve"> </w:t>
      </w:r>
      <w:r w:rsidRPr="00BE4BFA">
        <w:t>following</w:t>
      </w:r>
      <w:r w:rsidR="00616108">
        <w:t xml:space="preserve"> </w:t>
      </w:r>
      <w:r w:rsidRPr="00BE4BFA">
        <w:t>infusion.</w:t>
      </w:r>
      <w:r w:rsidR="00616108">
        <w:t xml:space="preserve"> </w:t>
      </w:r>
      <w:r w:rsidRPr="00BE4BFA">
        <w:t>Almost</w:t>
      </w:r>
      <w:r w:rsidR="00616108">
        <w:t xml:space="preserve"> </w:t>
      </w:r>
      <w:r w:rsidRPr="00BE4BFA">
        <w:t>all</w:t>
      </w:r>
      <w:r w:rsidR="00616108">
        <w:t xml:space="preserve"> </w:t>
      </w:r>
      <w:r w:rsidRPr="00BE4BFA">
        <w:t>of</w:t>
      </w:r>
      <w:r w:rsidR="00616108">
        <w:t xml:space="preserve"> </w:t>
      </w:r>
      <w:r w:rsidRPr="00BE4BFA">
        <w:t>the</w:t>
      </w:r>
      <w:r w:rsidR="00616108">
        <w:t xml:space="preserve"> </w:t>
      </w:r>
      <w:r w:rsidRPr="00BE4BFA">
        <w:t>subjects</w:t>
      </w:r>
      <w:r w:rsidR="00616108">
        <w:t xml:space="preserve"> </w:t>
      </w:r>
      <w:r w:rsidRPr="00BE4BFA">
        <w:t>reporting</w:t>
      </w:r>
      <w:r w:rsidR="00616108">
        <w:t xml:space="preserve"> </w:t>
      </w:r>
      <w:r w:rsidR="004A7947">
        <w:t>drug</w:t>
      </w:r>
      <w:r w:rsidR="00616108">
        <w:t xml:space="preserve"> </w:t>
      </w:r>
      <w:r w:rsidR="004A7947">
        <w:t>related</w:t>
      </w:r>
      <w:r w:rsidR="00616108">
        <w:t xml:space="preserve"> </w:t>
      </w:r>
      <w:r w:rsidRPr="00BE4BFA">
        <w:t>AEs</w:t>
      </w:r>
      <w:r w:rsidR="00616108">
        <w:t xml:space="preserve"> </w:t>
      </w:r>
      <w:r w:rsidRPr="00BE4BFA">
        <w:t>and</w:t>
      </w:r>
      <w:r w:rsidR="00616108">
        <w:t xml:space="preserve"> </w:t>
      </w:r>
      <w:r w:rsidR="004A7947">
        <w:t>drug</w:t>
      </w:r>
      <w:r w:rsidR="00616108">
        <w:t xml:space="preserve"> </w:t>
      </w:r>
      <w:r w:rsidR="004A7947">
        <w:t>related</w:t>
      </w:r>
      <w:r w:rsidR="00616108">
        <w:t xml:space="preserve"> </w:t>
      </w:r>
      <w:r w:rsidRPr="00BE4BFA">
        <w:t>SAEs</w:t>
      </w:r>
      <w:r w:rsidR="00616108">
        <w:t xml:space="preserve"> </w:t>
      </w:r>
      <w:r w:rsidRPr="00BE4BFA">
        <w:t>were</w:t>
      </w:r>
      <w:r w:rsidR="00616108">
        <w:t xml:space="preserve"> </w:t>
      </w:r>
      <w:r w:rsidRPr="00BE4BFA">
        <w:t>identified</w:t>
      </w:r>
      <w:r w:rsidR="00616108">
        <w:t xml:space="preserve"> </w:t>
      </w:r>
      <w:r w:rsidRPr="00BE4BFA">
        <w:t>during</w:t>
      </w:r>
      <w:r w:rsidR="00616108">
        <w:t xml:space="preserve"> </w:t>
      </w:r>
      <w:r w:rsidRPr="00BE4BFA">
        <w:t>the</w:t>
      </w:r>
      <w:r w:rsidR="00616108">
        <w:t xml:space="preserve"> </w:t>
      </w:r>
      <w:r w:rsidRPr="00BE4BFA">
        <w:t>first</w:t>
      </w:r>
      <w:r w:rsidR="00616108">
        <w:t xml:space="preserve"> </w:t>
      </w:r>
      <w:r w:rsidRPr="00BE4BFA">
        <w:t>4</w:t>
      </w:r>
      <w:r w:rsidR="00616108">
        <w:t xml:space="preserve"> </w:t>
      </w:r>
      <w:r w:rsidR="001349A8">
        <w:t>weeks</w:t>
      </w:r>
      <w:r w:rsidR="00616108">
        <w:t xml:space="preserve"> </w:t>
      </w:r>
      <w:r w:rsidRPr="00BE4BFA">
        <w:t>post-infusion.</w:t>
      </w:r>
      <w:r w:rsidR="00616108">
        <w:t xml:space="preserve"> </w:t>
      </w:r>
      <w:r w:rsidRPr="00BE4BFA">
        <w:t>One</w:t>
      </w:r>
      <w:r w:rsidR="00616108">
        <w:t xml:space="preserve"> </w:t>
      </w:r>
      <w:r w:rsidRPr="00BE4BFA">
        <w:t>subject</w:t>
      </w:r>
      <w:r w:rsidR="00616108">
        <w:t xml:space="preserve"> </w:t>
      </w:r>
      <w:r w:rsidRPr="00BE4BFA">
        <w:t>in</w:t>
      </w:r>
      <w:r w:rsidR="00616108">
        <w:t xml:space="preserve"> </w:t>
      </w:r>
      <w:r w:rsidRPr="00BE4BFA">
        <w:t>the</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00691260">
        <w:t>group</w:t>
      </w:r>
      <w:r w:rsidR="00616108">
        <w:t xml:space="preserve"> </w:t>
      </w:r>
      <w:r w:rsidRPr="00BE4BFA">
        <w:t>reported</w:t>
      </w:r>
      <w:r w:rsidR="00616108">
        <w:t xml:space="preserve"> </w:t>
      </w:r>
      <w:r w:rsidRPr="00BE4BFA">
        <w:t>a</w:t>
      </w:r>
      <w:r w:rsidR="00616108">
        <w:t xml:space="preserve"> </w:t>
      </w:r>
      <w:r w:rsidR="004A7947">
        <w:t>drug</w:t>
      </w:r>
      <w:r w:rsidR="00616108">
        <w:t xml:space="preserve"> </w:t>
      </w:r>
      <w:r w:rsidR="004A7947">
        <w:t>related</w:t>
      </w:r>
      <w:r w:rsidR="00616108">
        <w:t xml:space="preserve"> </w:t>
      </w:r>
      <w:r w:rsidRPr="00BE4BFA">
        <w:t>SAE</w:t>
      </w:r>
      <w:r w:rsidR="00616108">
        <w:t xml:space="preserve"> </w:t>
      </w:r>
      <w:r w:rsidRPr="00BE4BFA">
        <w:t>after</w:t>
      </w:r>
      <w:r w:rsidR="00616108">
        <w:t xml:space="preserve"> </w:t>
      </w:r>
      <w:r w:rsidR="001349A8">
        <w:t>Week</w:t>
      </w:r>
      <w:r w:rsidR="00616108">
        <w:t xml:space="preserve"> </w:t>
      </w:r>
      <w:r w:rsidRPr="00BE4BFA">
        <w:t>4</w:t>
      </w:r>
      <w:r w:rsidR="00616108">
        <w:t xml:space="preserve"> </w:t>
      </w:r>
      <w:r w:rsidRPr="00BE4BFA">
        <w:t>(Day</w:t>
      </w:r>
      <w:r w:rsidR="00616108">
        <w:t xml:space="preserve"> </w:t>
      </w:r>
      <w:r w:rsidRPr="00BE4BFA">
        <w:t>34</w:t>
      </w:r>
      <w:r w:rsidR="00616108">
        <w:t xml:space="preserve"> </w:t>
      </w:r>
      <w:r w:rsidRPr="00BE4BFA">
        <w:t>diarrhoea</w:t>
      </w:r>
      <w:r w:rsidR="00616108">
        <w:t xml:space="preserve"> </w:t>
      </w:r>
      <w:r w:rsidRPr="00BE4BFA">
        <w:t>mild</w:t>
      </w:r>
      <w:r w:rsidR="00616108">
        <w:t xml:space="preserve"> </w:t>
      </w:r>
      <w:r w:rsidRPr="00BE4BFA">
        <w:t>intensity</w:t>
      </w:r>
      <w:r w:rsidR="00616108">
        <w:t xml:space="preserve"> </w:t>
      </w:r>
      <w:r w:rsidRPr="00BE4BFA">
        <w:t>and</w:t>
      </w:r>
      <w:r w:rsidR="00616108">
        <w:t xml:space="preserve"> </w:t>
      </w:r>
      <w:r w:rsidRPr="00BE4BFA">
        <w:t>resolved),</w:t>
      </w:r>
      <w:r w:rsidR="00616108">
        <w:t xml:space="preserve"> </w:t>
      </w:r>
      <w:r w:rsidRPr="00BE4BFA">
        <w:t>and</w:t>
      </w:r>
      <w:r w:rsidR="00616108">
        <w:t xml:space="preserve"> </w:t>
      </w:r>
      <w:r w:rsidRPr="00BE4BFA">
        <w:t>1</w:t>
      </w:r>
      <w:r w:rsidR="00616108">
        <w:t xml:space="preserve"> </w:t>
      </w:r>
      <w:r w:rsidRPr="00BE4BFA">
        <w:t>subject</w:t>
      </w:r>
      <w:r w:rsidR="00616108">
        <w:t xml:space="preserve"> </w:t>
      </w:r>
      <w:r w:rsidRPr="00BE4BFA">
        <w:t>in</w:t>
      </w:r>
      <w:r w:rsidR="00616108">
        <w:t xml:space="preserve"> </w:t>
      </w:r>
      <w:r w:rsidRPr="00BE4BFA">
        <w:t>the</w:t>
      </w:r>
      <w:r w:rsidR="00616108">
        <w:t xml:space="preserve"> </w:t>
      </w:r>
      <w:r w:rsidRPr="00BE4BFA">
        <w:t>bezlotoxumab</w:t>
      </w:r>
      <w:r w:rsidR="00616108">
        <w:t xml:space="preserve"> </w:t>
      </w:r>
      <w:r w:rsidR="00691260">
        <w:lastRenderedPageBreak/>
        <w:t>group</w:t>
      </w:r>
      <w:r w:rsidR="00616108">
        <w:t xml:space="preserve"> </w:t>
      </w:r>
      <w:r w:rsidRPr="00BE4BFA">
        <w:t>reported</w:t>
      </w:r>
      <w:r w:rsidR="00616108">
        <w:t xml:space="preserve"> </w:t>
      </w:r>
      <w:r w:rsidRPr="00BE4BFA">
        <w:t>a</w:t>
      </w:r>
      <w:r w:rsidR="00616108">
        <w:t xml:space="preserve"> </w:t>
      </w:r>
      <w:r w:rsidRPr="00BE4BFA">
        <w:t>non-serious</w:t>
      </w:r>
      <w:r w:rsidR="00616108">
        <w:t xml:space="preserve"> </w:t>
      </w:r>
      <w:r w:rsidR="004A7947">
        <w:t>drug</w:t>
      </w:r>
      <w:r w:rsidR="00616108">
        <w:t xml:space="preserve"> </w:t>
      </w:r>
      <w:r w:rsidR="004A7947">
        <w:t>related</w:t>
      </w:r>
      <w:r w:rsidR="00616108">
        <w:t xml:space="preserve"> </w:t>
      </w:r>
      <w:r w:rsidRPr="00BE4BFA">
        <w:t>AE</w:t>
      </w:r>
      <w:r w:rsidR="00616108">
        <w:t xml:space="preserve"> </w:t>
      </w:r>
      <w:r w:rsidRPr="00BE4BFA">
        <w:t>after</w:t>
      </w:r>
      <w:r w:rsidR="00616108">
        <w:t xml:space="preserve"> </w:t>
      </w:r>
      <w:r w:rsidR="001349A8">
        <w:t>Week</w:t>
      </w:r>
      <w:r w:rsidR="00616108">
        <w:t xml:space="preserve"> </w:t>
      </w:r>
      <w:r w:rsidRPr="00BE4BFA">
        <w:t>4</w:t>
      </w:r>
      <w:r w:rsidR="00616108">
        <w:t xml:space="preserve"> </w:t>
      </w:r>
      <w:r w:rsidRPr="00BE4BFA">
        <w:t>(Day</w:t>
      </w:r>
      <w:r w:rsidR="00616108">
        <w:t xml:space="preserve"> </w:t>
      </w:r>
      <w:r w:rsidRPr="00BE4BFA">
        <w:t>34</w:t>
      </w:r>
      <w:r w:rsidR="00616108">
        <w:t xml:space="preserve"> </w:t>
      </w:r>
      <w:r w:rsidRPr="00BE4BFA">
        <w:t>weakness</w:t>
      </w:r>
      <w:r w:rsidR="00616108">
        <w:t xml:space="preserve"> </w:t>
      </w:r>
      <w:r w:rsidRPr="00BE4BFA">
        <w:t>of</w:t>
      </w:r>
      <w:r w:rsidR="00616108">
        <w:t xml:space="preserve"> </w:t>
      </w:r>
      <w:r w:rsidRPr="00BE4BFA">
        <w:t>the</w:t>
      </w:r>
      <w:r w:rsidR="00616108">
        <w:t xml:space="preserve"> </w:t>
      </w:r>
      <w:r w:rsidRPr="00BE4BFA">
        <w:t>abducens</w:t>
      </w:r>
      <w:r w:rsidR="00616108">
        <w:t xml:space="preserve"> </w:t>
      </w:r>
      <w:r w:rsidRPr="00BE4BFA">
        <w:t>muscle</w:t>
      </w:r>
      <w:r w:rsidR="00616108">
        <w:t xml:space="preserve"> </w:t>
      </w:r>
      <w:r w:rsidRPr="00BE4BFA">
        <w:t>right</w:t>
      </w:r>
      <w:r w:rsidR="00616108">
        <w:t xml:space="preserve"> </w:t>
      </w:r>
      <w:r w:rsidRPr="00BE4BFA">
        <w:t>eye</w:t>
      </w:r>
      <w:r w:rsidR="00616108">
        <w:t xml:space="preserve"> </w:t>
      </w:r>
      <w:r w:rsidRPr="00BE4BFA">
        <w:t>mild</w:t>
      </w:r>
      <w:r w:rsidR="00616108">
        <w:t xml:space="preserve"> </w:t>
      </w:r>
      <w:r w:rsidRPr="00BE4BFA">
        <w:t>intensity</w:t>
      </w:r>
      <w:r w:rsidR="00616108">
        <w:t xml:space="preserve"> </w:t>
      </w:r>
      <w:r w:rsidRPr="00BE4BFA">
        <w:t>and</w:t>
      </w:r>
      <w:r w:rsidR="00616108">
        <w:t xml:space="preserve"> </w:t>
      </w:r>
      <w:r w:rsidRPr="00BE4BFA">
        <w:t>ongoing).</w:t>
      </w:r>
      <w:r w:rsidR="00616108">
        <w:t xml:space="preserve"> </w:t>
      </w:r>
      <w:r w:rsidRPr="00BE4BFA">
        <w:t>Overall,</w:t>
      </w:r>
      <w:r w:rsidR="00616108">
        <w:t xml:space="preserve"> </w:t>
      </w:r>
      <w:r w:rsidRPr="00BE4BFA">
        <w:t>the</w:t>
      </w:r>
      <w:r w:rsidR="00616108">
        <w:t xml:space="preserve"> </w:t>
      </w:r>
      <w:r w:rsidRPr="00BE4BFA">
        <w:t>AE</w:t>
      </w:r>
      <w:r w:rsidR="00616108">
        <w:t xml:space="preserve"> </w:t>
      </w:r>
      <w:r w:rsidRPr="00BE4BFA">
        <w:t>summary</w:t>
      </w:r>
      <w:r w:rsidR="00616108">
        <w:t xml:space="preserve"> </w:t>
      </w:r>
      <w:r w:rsidRPr="00BE4BFA">
        <w:t>for</w:t>
      </w:r>
      <w:r w:rsidR="00616108">
        <w:t xml:space="preserve"> </w:t>
      </w:r>
      <w:r w:rsidRPr="00BE4BFA">
        <w:t>the</w:t>
      </w:r>
      <w:r w:rsidR="00616108">
        <w:t xml:space="preserve"> </w:t>
      </w:r>
      <w:r w:rsidRPr="00BE4BFA">
        <w:t>12</w:t>
      </w:r>
      <w:r w:rsidR="00616108">
        <w:t xml:space="preserve"> </w:t>
      </w:r>
      <w:r w:rsidR="001349A8">
        <w:t>week</w:t>
      </w:r>
      <w:r w:rsidR="00616108">
        <w:t xml:space="preserve"> </w:t>
      </w:r>
      <w:r w:rsidRPr="00BE4BFA">
        <w:t>post</w:t>
      </w:r>
      <w:r w:rsidR="00616108">
        <w:t xml:space="preserve"> </w:t>
      </w:r>
      <w:r w:rsidRPr="00BE4BFA">
        <w:t>infusion</w:t>
      </w:r>
      <w:r w:rsidR="00616108">
        <w:t xml:space="preserve"> </w:t>
      </w:r>
      <w:r w:rsidRPr="00BE4BFA">
        <w:t>period</w:t>
      </w:r>
      <w:r w:rsidR="00616108">
        <w:t xml:space="preserve"> </w:t>
      </w:r>
      <w:r w:rsidRPr="00BE4BFA">
        <w:t>is</w:t>
      </w:r>
      <w:r w:rsidR="00616108">
        <w:t xml:space="preserve"> </w:t>
      </w:r>
      <w:r w:rsidRPr="00BE4BFA">
        <w:t>consistent</w:t>
      </w:r>
      <w:r w:rsidR="00616108">
        <w:t xml:space="preserve"> </w:t>
      </w:r>
      <w:r w:rsidRPr="00BE4BFA">
        <w:t>with</w:t>
      </w:r>
      <w:r w:rsidR="00616108">
        <w:t xml:space="preserve"> </w:t>
      </w:r>
      <w:r w:rsidRPr="00BE4BFA">
        <w:t>the</w:t>
      </w:r>
      <w:r w:rsidR="00616108">
        <w:t xml:space="preserve"> </w:t>
      </w:r>
      <w:r w:rsidRPr="00BE4BFA">
        <w:t>comparisons</w:t>
      </w:r>
      <w:r w:rsidR="00616108">
        <w:t xml:space="preserve"> </w:t>
      </w:r>
      <w:r w:rsidRPr="00BE4BFA">
        <w:t>made</w:t>
      </w:r>
      <w:r w:rsidR="00616108">
        <w:t xml:space="preserve"> </w:t>
      </w:r>
      <w:r w:rsidRPr="00BE4BFA">
        <w:t>between</w:t>
      </w:r>
      <w:r w:rsidR="00616108">
        <w:t xml:space="preserve"> </w:t>
      </w:r>
      <w:r w:rsidRPr="00BE4BFA">
        <w:t>the</w:t>
      </w:r>
      <w:r w:rsidR="00616108">
        <w:t xml:space="preserve"> </w:t>
      </w:r>
      <w:r w:rsidRPr="00BE4BFA">
        <w:t>active</w:t>
      </w:r>
      <w:r w:rsidR="00616108">
        <w:t xml:space="preserve"> </w:t>
      </w:r>
      <w:r w:rsidRPr="00BE4BFA">
        <w:t>treatment</w:t>
      </w:r>
      <w:r w:rsidR="00616108">
        <w:t xml:space="preserve"> </w:t>
      </w:r>
      <w:r w:rsidR="00691260">
        <w:t>group</w:t>
      </w:r>
      <w:r w:rsidRPr="00BE4BFA">
        <w:t>s</w:t>
      </w:r>
      <w:r w:rsidR="00616108">
        <w:t xml:space="preserve"> </w:t>
      </w:r>
      <w:r w:rsidRPr="00BE4BFA">
        <w:t>and</w:t>
      </w:r>
      <w:r w:rsidR="00616108">
        <w:t xml:space="preserve"> </w:t>
      </w:r>
      <w:r w:rsidRPr="00BE4BFA">
        <w:t>the</w:t>
      </w:r>
      <w:r w:rsidR="00616108">
        <w:t xml:space="preserve"> </w:t>
      </w:r>
      <w:r w:rsidRPr="00BE4BFA">
        <w:t>placebo</w:t>
      </w:r>
      <w:r w:rsidR="00616108">
        <w:t xml:space="preserve"> </w:t>
      </w:r>
      <w:r w:rsidR="00691260">
        <w:t>group</w:t>
      </w:r>
      <w:r w:rsidR="00616108">
        <w:t xml:space="preserve"> </w:t>
      </w:r>
      <w:r w:rsidRPr="00BE4BFA">
        <w:t>for</w:t>
      </w:r>
      <w:r w:rsidR="00616108">
        <w:t xml:space="preserve"> </w:t>
      </w:r>
      <w:r w:rsidRPr="00BE4BFA">
        <w:t>the</w:t>
      </w:r>
      <w:r w:rsidR="00616108">
        <w:t xml:space="preserve"> </w:t>
      </w:r>
      <w:r w:rsidRPr="00BE4BFA">
        <w:t>first</w:t>
      </w:r>
      <w:r w:rsidR="00616108">
        <w:t xml:space="preserve"> </w:t>
      </w:r>
      <w:r w:rsidRPr="00BE4BFA">
        <w:t>4</w:t>
      </w:r>
      <w:r w:rsidR="00616108">
        <w:t xml:space="preserve"> </w:t>
      </w:r>
      <w:r w:rsidR="001349A8">
        <w:t>weeks</w:t>
      </w:r>
      <w:r w:rsidR="00616108">
        <w:t xml:space="preserve"> </w:t>
      </w:r>
      <w:r w:rsidRPr="00BE4BFA">
        <w:t>following</w:t>
      </w:r>
      <w:r w:rsidR="00616108">
        <w:t xml:space="preserve"> </w:t>
      </w:r>
      <w:r w:rsidRPr="00BE4BFA">
        <w:t>infusion</w:t>
      </w:r>
      <w:r w:rsidR="00F96EC9">
        <w:t>.</w:t>
      </w:r>
    </w:p>
    <w:p w14:paraId="2D93E6A5" w14:textId="793C6D46" w:rsidR="00BE4BFA" w:rsidRPr="00BE4BFA" w:rsidRDefault="00BE4BFA" w:rsidP="00BE4BFA">
      <w:r w:rsidRPr="00BE4BFA">
        <w:t>In</w:t>
      </w:r>
      <w:r w:rsidR="00616108">
        <w:t xml:space="preserve"> </w:t>
      </w:r>
      <w:r w:rsidRPr="00BE4BFA">
        <w:t>the</w:t>
      </w:r>
      <w:r w:rsidR="00616108">
        <w:t xml:space="preserve"> </w:t>
      </w:r>
      <w:r w:rsidRPr="00BE4BFA">
        <w:t>integrated</w:t>
      </w:r>
      <w:r w:rsidR="00616108">
        <w:t xml:space="preserve"> </w:t>
      </w:r>
      <w:r w:rsidRPr="00BE4BFA">
        <w:t>analysis,</w:t>
      </w:r>
      <w:r w:rsidR="00616108">
        <w:t xml:space="preserve"> </w:t>
      </w:r>
      <w:r w:rsidRPr="00BE4BFA">
        <w:t>the</w:t>
      </w:r>
      <w:r w:rsidR="00616108">
        <w:t xml:space="preserve"> </w:t>
      </w:r>
      <w:r w:rsidRPr="00BE4BFA">
        <w:t>incidence</w:t>
      </w:r>
      <w:r w:rsidR="00616108">
        <w:t xml:space="preserve"> </w:t>
      </w:r>
      <w:r w:rsidRPr="00BE4BFA">
        <w:t>of</w:t>
      </w:r>
      <w:r w:rsidR="00616108">
        <w:t xml:space="preserve"> </w:t>
      </w:r>
      <w:r w:rsidRPr="00BE4BFA">
        <w:t>AEs</w:t>
      </w:r>
      <w:r w:rsidR="00616108">
        <w:t xml:space="preserve"> </w:t>
      </w:r>
      <w:r w:rsidRPr="00BE4BFA">
        <w:t>by</w:t>
      </w:r>
      <w:r w:rsidR="00616108">
        <w:t xml:space="preserve"> </w:t>
      </w:r>
      <w:r w:rsidRPr="00BE4BFA">
        <w:t>SOC</w:t>
      </w:r>
      <w:r w:rsidR="00616108">
        <w:t xml:space="preserve"> </w:t>
      </w:r>
      <w:r w:rsidRPr="00BE4BFA">
        <w:t>was</w:t>
      </w:r>
      <w:r w:rsidR="00616108">
        <w:t xml:space="preserve"> </w:t>
      </w:r>
      <w:r w:rsidRPr="00BE4BFA">
        <w:t>generally</w:t>
      </w:r>
      <w:r w:rsidR="00616108">
        <w:t xml:space="preserve"> </w:t>
      </w:r>
      <w:r w:rsidRPr="00BE4BFA">
        <w:t>similar</w:t>
      </w:r>
      <w:r w:rsidR="00616108">
        <w:t xml:space="preserve"> </w:t>
      </w:r>
      <w:r w:rsidRPr="00BE4BFA">
        <w:t>across</w:t>
      </w:r>
      <w:r w:rsidR="00616108">
        <w:t xml:space="preserve"> </w:t>
      </w:r>
      <w:r w:rsidRPr="00BE4BFA">
        <w:t>treatments.</w:t>
      </w:r>
      <w:r w:rsidR="00616108">
        <w:t xml:space="preserve"> </w:t>
      </w:r>
      <w:r w:rsidRPr="00BE4BFA">
        <w:t>AEs</w:t>
      </w:r>
      <w:r w:rsidR="00616108">
        <w:t xml:space="preserve"> </w:t>
      </w:r>
      <w:r w:rsidRPr="00BE4BFA">
        <w:t>most</w:t>
      </w:r>
      <w:r w:rsidR="00616108">
        <w:t xml:space="preserve"> </w:t>
      </w:r>
      <w:r w:rsidRPr="00BE4BFA">
        <w:t>frequently</w:t>
      </w:r>
      <w:r w:rsidR="00616108">
        <w:t xml:space="preserve"> </w:t>
      </w:r>
      <w:r w:rsidRPr="00BE4BFA">
        <w:t>reported</w:t>
      </w:r>
      <w:r w:rsidR="00616108">
        <w:t xml:space="preserve"> </w:t>
      </w:r>
      <w:r w:rsidRPr="00BE4BFA">
        <w:t>(</w:t>
      </w:r>
      <w:r w:rsidR="001349A8">
        <w:t>≥</w:t>
      </w:r>
      <w:r w:rsidR="00616108">
        <w:t xml:space="preserve"> </w:t>
      </w:r>
      <w:r w:rsidRPr="00BE4BFA">
        <w:t>5%</w:t>
      </w:r>
      <w:r w:rsidR="00616108">
        <w:t xml:space="preserve"> </w:t>
      </w:r>
      <w:r w:rsidRPr="00BE4BFA">
        <w:t>in</w:t>
      </w:r>
      <w:r w:rsidR="00616108">
        <w:t xml:space="preserve"> </w:t>
      </w:r>
      <w:r w:rsidRPr="00BE4BFA">
        <w:t>P001,</w:t>
      </w:r>
      <w:r w:rsidR="00616108">
        <w:t xml:space="preserve"> </w:t>
      </w:r>
      <w:r w:rsidRPr="00BE4BFA">
        <w:t>P002,</w:t>
      </w:r>
      <w:r w:rsidR="00616108">
        <w:t xml:space="preserve"> </w:t>
      </w:r>
      <w:r w:rsidRPr="00BE4BFA">
        <w:t>or</w:t>
      </w:r>
      <w:r w:rsidR="00616108">
        <w:t xml:space="preserve"> </w:t>
      </w:r>
      <w:r w:rsidRPr="00BE4BFA">
        <w:t>integrated</w:t>
      </w:r>
      <w:r w:rsidR="00616108">
        <w:t xml:space="preserve"> </w:t>
      </w:r>
      <w:r w:rsidRPr="00BE4BFA">
        <w:t>data)</w:t>
      </w:r>
      <w:r w:rsidR="00616108">
        <w:t xml:space="preserve"> </w:t>
      </w:r>
      <w:r w:rsidRPr="00BE4BFA">
        <w:t>during</w:t>
      </w:r>
      <w:r w:rsidR="00616108">
        <w:t xml:space="preserve"> </w:t>
      </w:r>
      <w:r w:rsidRPr="00BE4BFA">
        <w:t>the</w:t>
      </w:r>
      <w:r w:rsidR="00616108">
        <w:t xml:space="preserve"> </w:t>
      </w:r>
      <w:r w:rsidRPr="00BE4BFA">
        <w:t>4</w:t>
      </w:r>
      <w:r w:rsidR="00616108">
        <w:t xml:space="preserve"> </w:t>
      </w:r>
      <w:r w:rsidR="001349A8">
        <w:t>weeks</w:t>
      </w:r>
      <w:r w:rsidR="00616108">
        <w:t xml:space="preserve"> </w:t>
      </w:r>
      <w:r w:rsidRPr="00BE4BFA">
        <w:t>post-infusion</w:t>
      </w:r>
      <w:r w:rsidR="00616108">
        <w:t xml:space="preserve"> </w:t>
      </w:r>
      <w:r w:rsidRPr="00BE4BFA">
        <w:t>were:</w:t>
      </w:r>
      <w:r w:rsidR="00616108">
        <w:t xml:space="preserve"> </w:t>
      </w:r>
      <w:r w:rsidRPr="00BE4BFA">
        <w:t>diarrhoea</w:t>
      </w:r>
      <w:r w:rsidR="00616108">
        <w:t xml:space="preserve"> </w:t>
      </w:r>
      <w:r w:rsidRPr="00BE4BFA">
        <w:t>(5.9%),</w:t>
      </w:r>
      <w:r w:rsidR="00616108">
        <w:t xml:space="preserve"> </w:t>
      </w:r>
      <w:r w:rsidRPr="00BE4BFA">
        <w:t>nausea</w:t>
      </w:r>
      <w:r w:rsidR="00616108">
        <w:t xml:space="preserve"> </w:t>
      </w:r>
      <w:r w:rsidRPr="00BE4BFA">
        <w:t>(5.9%),</w:t>
      </w:r>
      <w:r w:rsidR="00616108">
        <w:t xml:space="preserve"> </w:t>
      </w:r>
      <w:r w:rsidRPr="00BE4BFA">
        <w:t>abdominal</w:t>
      </w:r>
      <w:r w:rsidR="00616108">
        <w:t xml:space="preserve"> </w:t>
      </w:r>
      <w:r w:rsidRPr="00BE4BFA">
        <w:t>pain</w:t>
      </w:r>
      <w:r w:rsidR="00616108">
        <w:t xml:space="preserve"> </w:t>
      </w:r>
      <w:r w:rsidRPr="00BE4BFA">
        <w:t>(4.3%),</w:t>
      </w:r>
      <w:r w:rsidR="00616108">
        <w:t xml:space="preserve"> </w:t>
      </w:r>
      <w:r w:rsidRPr="00BE4BFA">
        <w:t>CDI</w:t>
      </w:r>
      <w:r w:rsidR="00616108">
        <w:t xml:space="preserve"> </w:t>
      </w:r>
      <w:r w:rsidRPr="00BE4BFA">
        <w:t>(4.2%),</w:t>
      </w:r>
      <w:r w:rsidR="00616108">
        <w:t xml:space="preserve"> </w:t>
      </w:r>
      <w:r w:rsidRPr="00BE4BFA">
        <w:t>pyrexia</w:t>
      </w:r>
      <w:r w:rsidR="00616108">
        <w:t xml:space="preserve"> </w:t>
      </w:r>
      <w:r w:rsidRPr="00BE4BFA">
        <w:t>(4.0%),</w:t>
      </w:r>
      <w:r w:rsidR="00616108">
        <w:t xml:space="preserve"> </w:t>
      </w:r>
      <w:r w:rsidRPr="00BE4BFA">
        <w:t>headache</w:t>
      </w:r>
      <w:r w:rsidR="00616108">
        <w:t xml:space="preserve"> </w:t>
      </w:r>
      <w:r w:rsidRPr="00BE4BFA">
        <w:t>(3.9%),</w:t>
      </w:r>
      <w:r w:rsidR="00616108">
        <w:t xml:space="preserve"> </w:t>
      </w:r>
      <w:r w:rsidRPr="00BE4BFA">
        <w:t>vomiting</w:t>
      </w:r>
      <w:r w:rsidR="00616108">
        <w:t xml:space="preserve"> </w:t>
      </w:r>
      <w:r w:rsidRPr="00BE4BFA">
        <w:t>(3.2%).</w:t>
      </w:r>
      <w:r w:rsidR="00616108">
        <w:t xml:space="preserve"> </w:t>
      </w:r>
      <w:r w:rsidRPr="00BE4BFA">
        <w:t>During</w:t>
      </w:r>
      <w:r w:rsidR="00616108">
        <w:t xml:space="preserve"> </w:t>
      </w:r>
      <w:r w:rsidRPr="00BE4BFA">
        <w:t>the</w:t>
      </w:r>
      <w:r w:rsidR="00616108">
        <w:t xml:space="preserve"> </w:t>
      </w:r>
      <w:r w:rsidRPr="00BE4BFA">
        <w:t>first</w:t>
      </w:r>
      <w:r w:rsidR="00616108">
        <w:t xml:space="preserve"> </w:t>
      </w:r>
      <w:r w:rsidRPr="00BE4BFA">
        <w:t>4</w:t>
      </w:r>
      <w:r w:rsidR="00616108">
        <w:t xml:space="preserve"> </w:t>
      </w:r>
      <w:r w:rsidR="001349A8">
        <w:t>weeks</w:t>
      </w:r>
      <w:r w:rsidR="00616108">
        <w:t xml:space="preserve"> </w:t>
      </w:r>
      <w:r w:rsidRPr="00BE4BFA">
        <w:t>of</w:t>
      </w:r>
      <w:r w:rsidR="00616108">
        <w:t xml:space="preserve"> </w:t>
      </w:r>
      <w:r w:rsidRPr="00BE4BFA">
        <w:t>the</w:t>
      </w:r>
      <w:r w:rsidR="00616108">
        <w:t xml:space="preserve"> </w:t>
      </w:r>
      <w:r w:rsidRPr="00BE4BFA">
        <w:t>study,</w:t>
      </w:r>
      <w:r w:rsidR="00616108">
        <w:t xml:space="preserve"> </w:t>
      </w:r>
      <w:r w:rsidRPr="00BE4BFA">
        <w:t>AEs</w:t>
      </w:r>
      <w:r w:rsidR="00616108">
        <w:t xml:space="preserve"> </w:t>
      </w:r>
      <w:r w:rsidRPr="00BE4BFA">
        <w:t>in</w:t>
      </w:r>
      <w:r w:rsidR="00616108">
        <w:t xml:space="preserve"> </w:t>
      </w:r>
      <w:r w:rsidRPr="00BE4BFA">
        <w:t>the</w:t>
      </w:r>
      <w:r w:rsidR="00616108">
        <w:t xml:space="preserve"> </w:t>
      </w:r>
      <w:r w:rsidRPr="00BE4BFA">
        <w:t>Gastrointestinal</w:t>
      </w:r>
      <w:r w:rsidR="00616108">
        <w:t xml:space="preserve"> </w:t>
      </w:r>
      <w:r w:rsidRPr="00BE4BFA">
        <w:t>Disorders</w:t>
      </w:r>
      <w:r w:rsidR="00616108">
        <w:t xml:space="preserve"> </w:t>
      </w:r>
      <w:r w:rsidRPr="00BE4BFA">
        <w:t>SOC</w:t>
      </w:r>
      <w:r w:rsidR="00616108">
        <w:t xml:space="preserve"> </w:t>
      </w:r>
      <w:r w:rsidRPr="00BE4BFA">
        <w:t>(22.5%)</w:t>
      </w:r>
      <w:r w:rsidR="00616108">
        <w:t xml:space="preserve"> </w:t>
      </w:r>
      <w:r w:rsidRPr="00BE4BFA">
        <w:t>were</w:t>
      </w:r>
      <w:r w:rsidR="00616108">
        <w:t xml:space="preserve"> </w:t>
      </w:r>
      <w:r w:rsidRPr="00BE4BFA">
        <w:t>the</w:t>
      </w:r>
      <w:r w:rsidR="00616108">
        <w:t xml:space="preserve"> </w:t>
      </w:r>
      <w:r w:rsidRPr="00BE4BFA">
        <w:t>most</w:t>
      </w:r>
      <w:r w:rsidR="00616108">
        <w:t xml:space="preserve"> </w:t>
      </w:r>
      <w:r w:rsidRPr="00BE4BFA">
        <w:t>commonly</w:t>
      </w:r>
      <w:r w:rsidR="00616108">
        <w:t xml:space="preserve"> </w:t>
      </w:r>
      <w:r w:rsidRPr="00BE4BFA">
        <w:t>reported</w:t>
      </w:r>
      <w:r w:rsidR="00616108">
        <w:t xml:space="preserve"> </w:t>
      </w:r>
      <w:r w:rsidRPr="00BE4BFA">
        <w:t>followed</w:t>
      </w:r>
      <w:r w:rsidR="00616108">
        <w:t xml:space="preserve"> </w:t>
      </w:r>
      <w:r w:rsidRPr="00BE4BFA">
        <w:t>by</w:t>
      </w:r>
      <w:r w:rsidR="00616108">
        <w:t xml:space="preserve"> </w:t>
      </w:r>
      <w:r w:rsidRPr="00BE4BFA">
        <w:t>Infections</w:t>
      </w:r>
      <w:r w:rsidR="00616108">
        <w:t xml:space="preserve"> </w:t>
      </w:r>
      <w:r w:rsidRPr="00BE4BFA">
        <w:t>and</w:t>
      </w:r>
      <w:r w:rsidR="00616108">
        <w:t xml:space="preserve"> </w:t>
      </w:r>
      <w:r w:rsidRPr="00BE4BFA">
        <w:t>Infestations</w:t>
      </w:r>
      <w:r w:rsidR="00616108">
        <w:t xml:space="preserve"> </w:t>
      </w:r>
      <w:r w:rsidRPr="00BE4BFA">
        <w:t>SOC</w:t>
      </w:r>
      <w:r w:rsidR="00616108">
        <w:t xml:space="preserve"> </w:t>
      </w:r>
      <w:r w:rsidRPr="00BE4BFA">
        <w:t>(20.3%).</w:t>
      </w:r>
      <w:r w:rsidR="00616108">
        <w:t xml:space="preserve"> </w:t>
      </w:r>
      <w:r w:rsidRPr="00BE4BFA">
        <w:t>In</w:t>
      </w:r>
      <w:r w:rsidR="00616108">
        <w:t xml:space="preserve"> </w:t>
      </w:r>
      <w:r w:rsidRPr="00BE4BFA">
        <w:t>the</w:t>
      </w:r>
      <w:r w:rsidR="00616108">
        <w:t xml:space="preserve"> </w:t>
      </w:r>
      <w:r w:rsidRPr="00BE4BFA">
        <w:t>integrated</w:t>
      </w:r>
      <w:r w:rsidR="00616108">
        <w:t xml:space="preserve"> </w:t>
      </w:r>
      <w:r w:rsidRPr="00BE4BFA">
        <w:t>analysis,</w:t>
      </w:r>
      <w:r w:rsidR="00616108">
        <w:t xml:space="preserve"> </w:t>
      </w:r>
      <w:r w:rsidRPr="00BE4BFA">
        <w:t>the</w:t>
      </w:r>
      <w:r w:rsidR="00616108">
        <w:t xml:space="preserve"> </w:t>
      </w:r>
      <w:r w:rsidRPr="00BE4BFA">
        <w:t>incidences</w:t>
      </w:r>
      <w:r w:rsidR="00616108">
        <w:t xml:space="preserve"> </w:t>
      </w:r>
      <w:r w:rsidRPr="00BE4BFA">
        <w:t>of</w:t>
      </w:r>
      <w:r w:rsidR="00616108">
        <w:t xml:space="preserve"> </w:t>
      </w:r>
      <w:r w:rsidRPr="00BE4BFA">
        <w:t>the</w:t>
      </w:r>
      <w:r w:rsidR="00616108">
        <w:t xml:space="preserve"> </w:t>
      </w:r>
      <w:r w:rsidRPr="00BE4BFA">
        <w:t>nausea</w:t>
      </w:r>
      <w:r w:rsidR="00616108">
        <w:t xml:space="preserve"> </w:t>
      </w:r>
      <w:r w:rsidRPr="00BE4BFA">
        <w:t>and</w:t>
      </w:r>
      <w:r w:rsidR="00616108">
        <w:t xml:space="preserve"> </w:t>
      </w:r>
      <w:r w:rsidRPr="00BE4BFA">
        <w:t>diarrhoea</w:t>
      </w:r>
      <w:r w:rsidR="00616108">
        <w:t xml:space="preserve"> </w:t>
      </w:r>
      <w:r w:rsidRPr="00BE4BFA">
        <w:t>were</w:t>
      </w:r>
      <w:r w:rsidR="00616108">
        <w:t xml:space="preserve"> </w:t>
      </w:r>
      <w:r w:rsidRPr="00BE4BFA">
        <w:t>generally</w:t>
      </w:r>
      <w:r w:rsidR="00616108">
        <w:t xml:space="preserve"> </w:t>
      </w:r>
      <w:r w:rsidRPr="00BE4BFA">
        <w:t>similar</w:t>
      </w:r>
      <w:r w:rsidR="00616108">
        <w:t xml:space="preserve"> </w:t>
      </w:r>
      <w:r w:rsidRPr="00BE4BFA">
        <w:t>across</w:t>
      </w:r>
      <w:r w:rsidR="00616108">
        <w:t xml:space="preserve"> </w:t>
      </w:r>
      <w:r w:rsidRPr="00BE4BFA">
        <w:t>treatment</w:t>
      </w:r>
      <w:r w:rsidR="00616108">
        <w:t xml:space="preserve"> </w:t>
      </w:r>
      <w:r w:rsidR="00691260">
        <w:t>group</w:t>
      </w:r>
      <w:r w:rsidRPr="00BE4BFA">
        <w:t>s.</w:t>
      </w:r>
      <w:r w:rsidR="00616108">
        <w:t xml:space="preserve"> </w:t>
      </w:r>
      <w:r w:rsidRPr="00BE4BFA">
        <w:t>In</w:t>
      </w:r>
      <w:r w:rsidR="00616108">
        <w:t xml:space="preserve"> </w:t>
      </w:r>
      <w:r w:rsidRPr="00BE4BFA">
        <w:t>addition,</w:t>
      </w:r>
      <w:r w:rsidR="00616108">
        <w:t xml:space="preserve"> </w:t>
      </w:r>
      <w:r w:rsidRPr="00BE4BFA">
        <w:t>diarrhoea,</w:t>
      </w:r>
      <w:r w:rsidR="00616108">
        <w:t xml:space="preserve"> </w:t>
      </w:r>
      <w:r w:rsidRPr="00BE4BFA">
        <w:t>nausea,</w:t>
      </w:r>
      <w:r w:rsidR="00616108">
        <w:t xml:space="preserve"> </w:t>
      </w:r>
      <w:r w:rsidRPr="00BE4BFA">
        <w:t>pyrexia,</w:t>
      </w:r>
      <w:r w:rsidR="00616108">
        <w:t xml:space="preserve"> </w:t>
      </w:r>
      <w:r w:rsidRPr="00BE4BFA">
        <w:t>and</w:t>
      </w:r>
      <w:r w:rsidR="00616108">
        <w:t xml:space="preserve"> </w:t>
      </w:r>
      <w:r w:rsidRPr="00BE4BFA">
        <w:t>headache</w:t>
      </w:r>
      <w:r w:rsidR="00616108">
        <w:t xml:space="preserve"> </w:t>
      </w:r>
      <w:r w:rsidRPr="00BE4BFA">
        <w:t>were</w:t>
      </w:r>
      <w:r w:rsidR="00616108">
        <w:t xml:space="preserve"> </w:t>
      </w:r>
      <w:r w:rsidRPr="00BE4BFA">
        <w:t>the</w:t>
      </w:r>
      <w:r w:rsidR="00616108">
        <w:t xml:space="preserve"> </w:t>
      </w:r>
      <w:r w:rsidRPr="00BE4BFA">
        <w:t>most</w:t>
      </w:r>
      <w:r w:rsidR="00616108">
        <w:t xml:space="preserve"> </w:t>
      </w:r>
      <w:r w:rsidRPr="00BE4BFA">
        <w:t>common</w:t>
      </w:r>
      <w:r w:rsidR="00616108">
        <w:t xml:space="preserve"> </w:t>
      </w:r>
      <w:r w:rsidRPr="00BE4BFA">
        <w:t>AEs</w:t>
      </w:r>
      <w:r w:rsidR="00616108">
        <w:t xml:space="preserve"> </w:t>
      </w:r>
      <w:r w:rsidRPr="00BE4BFA">
        <w:t>associated</w:t>
      </w:r>
      <w:r w:rsidR="00616108">
        <w:t xml:space="preserve"> </w:t>
      </w:r>
      <w:r w:rsidRPr="00BE4BFA">
        <w:t>in</w:t>
      </w:r>
      <w:r w:rsidR="00616108">
        <w:t xml:space="preserve"> </w:t>
      </w:r>
      <w:r w:rsidRPr="00BE4BFA">
        <w:t>the</w:t>
      </w:r>
      <w:r w:rsidR="00616108">
        <w:t xml:space="preserve"> </w:t>
      </w:r>
      <w:r w:rsidRPr="00BE4BFA">
        <w:t>bezlotoxumab</w:t>
      </w:r>
      <w:r w:rsidR="00616108">
        <w:t xml:space="preserve"> </w:t>
      </w:r>
      <w:r w:rsidR="00691260">
        <w:t>group</w:t>
      </w:r>
      <w:r w:rsidR="00616108">
        <w:t xml:space="preserve"> </w:t>
      </w:r>
      <w:r w:rsidRPr="00BE4BFA">
        <w:t>(defined</w:t>
      </w:r>
      <w:r w:rsidR="00616108">
        <w:t xml:space="preserve"> </w:t>
      </w:r>
      <w:r w:rsidRPr="00BE4BFA">
        <w:t>as</w:t>
      </w:r>
      <w:r w:rsidR="00616108">
        <w:t xml:space="preserve"> </w:t>
      </w:r>
      <w:r w:rsidRPr="00BE4BFA">
        <w:t>occurring</w:t>
      </w:r>
      <w:r w:rsidR="00616108">
        <w:t xml:space="preserve"> </w:t>
      </w:r>
      <w:r w:rsidRPr="00BE4BFA">
        <w:t>at</w:t>
      </w:r>
      <w:r w:rsidR="00616108">
        <w:t xml:space="preserve"> </w:t>
      </w:r>
      <w:r w:rsidRPr="00BE4BFA">
        <w:t>an</w:t>
      </w:r>
      <w:r w:rsidR="00616108">
        <w:t xml:space="preserve"> </w:t>
      </w:r>
      <w:r w:rsidRPr="00BE4BFA">
        <w:t>incidence</w:t>
      </w:r>
      <w:r w:rsidR="00616108">
        <w:t xml:space="preserve"> </w:t>
      </w:r>
      <w:r w:rsidRPr="00BE4BFA">
        <w:t>of</w:t>
      </w:r>
      <w:r w:rsidR="00616108">
        <w:t xml:space="preserve"> </w:t>
      </w:r>
      <w:r w:rsidR="001349A8">
        <w:t>≥</w:t>
      </w:r>
      <w:r w:rsidR="00616108">
        <w:t xml:space="preserve"> </w:t>
      </w:r>
      <w:r w:rsidRPr="00BE4BFA">
        <w:t>4%</w:t>
      </w:r>
      <w:r w:rsidR="00616108">
        <w:t xml:space="preserve"> </w:t>
      </w:r>
      <w:r w:rsidRPr="00BE4BFA">
        <w:t>in</w:t>
      </w:r>
      <w:r w:rsidR="00616108">
        <w:t xml:space="preserve"> </w:t>
      </w:r>
      <w:r w:rsidRPr="00BE4BFA">
        <w:t>the</w:t>
      </w:r>
      <w:r w:rsidR="00616108">
        <w:t xml:space="preserve"> </w:t>
      </w:r>
      <w:r w:rsidRPr="00BE4BFA">
        <w:t>bezlotoxumab</w:t>
      </w:r>
      <w:r w:rsidR="00616108">
        <w:t xml:space="preserve"> </w:t>
      </w:r>
      <w:r w:rsidR="00691260">
        <w:t>group</w:t>
      </w:r>
      <w:r w:rsidR="00616108">
        <w:t xml:space="preserve"> </w:t>
      </w:r>
      <w:r w:rsidRPr="00BE4BFA">
        <w:t>and</w:t>
      </w:r>
      <w:r w:rsidR="00616108">
        <w:t xml:space="preserve"> </w:t>
      </w:r>
      <w:r w:rsidRPr="00BE4BFA">
        <w:t>at</w:t>
      </w:r>
      <w:r w:rsidR="00616108">
        <w:t xml:space="preserve"> </w:t>
      </w:r>
      <w:r w:rsidRPr="00BE4BFA">
        <w:t>a</w:t>
      </w:r>
      <w:r w:rsidR="00616108">
        <w:t xml:space="preserve"> </w:t>
      </w:r>
      <w:r w:rsidRPr="00BE4BFA">
        <w:t>higher</w:t>
      </w:r>
      <w:r w:rsidR="00616108">
        <w:t xml:space="preserve"> </w:t>
      </w:r>
      <w:r w:rsidRPr="00BE4BFA">
        <w:t>rate</w:t>
      </w:r>
      <w:r w:rsidR="00616108">
        <w:t xml:space="preserve"> </w:t>
      </w:r>
      <w:r w:rsidRPr="00BE4BFA">
        <w:t>than</w:t>
      </w:r>
      <w:r w:rsidR="00616108">
        <w:t xml:space="preserve"> </w:t>
      </w:r>
      <w:r w:rsidRPr="00BE4BFA">
        <w:t>in</w:t>
      </w:r>
      <w:r w:rsidR="00616108">
        <w:t xml:space="preserve"> </w:t>
      </w:r>
      <w:r w:rsidRPr="00BE4BFA">
        <w:t>the</w:t>
      </w:r>
      <w:r w:rsidR="00616108">
        <w:t xml:space="preserve"> </w:t>
      </w:r>
      <w:r w:rsidRPr="00BE4BFA">
        <w:t>placebo</w:t>
      </w:r>
      <w:r w:rsidR="00616108">
        <w:t xml:space="preserve"> </w:t>
      </w:r>
      <w:r w:rsidR="00691260">
        <w:t>group</w:t>
      </w:r>
      <w:r w:rsidRPr="00BE4BFA">
        <w:t>).</w:t>
      </w:r>
      <w:r w:rsidR="00616108">
        <w:t xml:space="preserve"> </w:t>
      </w:r>
      <w:r w:rsidRPr="00BE4BFA">
        <w:t>A</w:t>
      </w:r>
      <w:r w:rsidR="00616108">
        <w:t xml:space="preserve"> </w:t>
      </w:r>
      <w:r w:rsidRPr="00BE4BFA">
        <w:t>numerically</w:t>
      </w:r>
      <w:r w:rsidR="00616108">
        <w:t xml:space="preserve"> </w:t>
      </w:r>
      <w:r w:rsidRPr="00BE4BFA">
        <w:t>higher</w:t>
      </w:r>
      <w:r w:rsidR="00616108">
        <w:t xml:space="preserve"> </w:t>
      </w:r>
      <w:r w:rsidRPr="00BE4BFA">
        <w:t>proportion</w:t>
      </w:r>
      <w:r w:rsidR="00616108">
        <w:t xml:space="preserve"> </w:t>
      </w:r>
      <w:r w:rsidRPr="00BE4BFA">
        <w:t>of</w:t>
      </w:r>
      <w:r w:rsidR="00616108">
        <w:t xml:space="preserve"> </w:t>
      </w:r>
      <w:r w:rsidRPr="00BE4BFA">
        <w:t>subjects</w:t>
      </w:r>
      <w:r w:rsidR="00616108">
        <w:t xml:space="preserve"> </w:t>
      </w:r>
      <w:r w:rsidRPr="00BE4BFA">
        <w:t>in</w:t>
      </w:r>
      <w:r w:rsidR="00616108">
        <w:t xml:space="preserve"> </w:t>
      </w:r>
      <w:r w:rsidRPr="00BE4BFA">
        <w:t>the</w:t>
      </w:r>
      <w:r w:rsidR="00616108">
        <w:t xml:space="preserve"> </w:t>
      </w:r>
      <w:r w:rsidRPr="00BE4BFA">
        <w:t>placebo</w:t>
      </w:r>
      <w:r w:rsidR="00616108">
        <w:t xml:space="preserve"> </w:t>
      </w:r>
      <w:r w:rsidR="00691260">
        <w:t>group</w:t>
      </w:r>
      <w:r w:rsidR="00616108">
        <w:t xml:space="preserve"> </w:t>
      </w:r>
      <w:r w:rsidRPr="00BE4BFA">
        <w:t>(6.1%)</w:t>
      </w:r>
      <w:r w:rsidR="00616108">
        <w:t xml:space="preserve"> </w:t>
      </w:r>
      <w:r w:rsidRPr="00BE4BFA">
        <w:t>reported</w:t>
      </w:r>
      <w:r w:rsidR="00616108">
        <w:t xml:space="preserve"> </w:t>
      </w:r>
      <w:r w:rsidRPr="00BE4BFA">
        <w:t>an</w:t>
      </w:r>
      <w:r w:rsidR="00616108">
        <w:t xml:space="preserve"> </w:t>
      </w:r>
      <w:r w:rsidRPr="00BE4BFA">
        <w:t>AE</w:t>
      </w:r>
      <w:r w:rsidR="00616108">
        <w:t xml:space="preserve"> </w:t>
      </w:r>
      <w:r w:rsidRPr="00BE4BFA">
        <w:t>of</w:t>
      </w:r>
      <w:r w:rsidR="00616108">
        <w:t xml:space="preserve"> </w:t>
      </w:r>
      <w:r w:rsidRPr="00BE4BFA">
        <w:t>CDI</w:t>
      </w:r>
      <w:r w:rsidR="00616108">
        <w:t xml:space="preserve"> </w:t>
      </w:r>
      <w:r w:rsidRPr="00BE4BFA">
        <w:t>during</w:t>
      </w:r>
      <w:r w:rsidR="00616108">
        <w:t xml:space="preserve"> </w:t>
      </w:r>
      <w:r w:rsidRPr="00BE4BFA">
        <w:t>the</w:t>
      </w:r>
      <w:r w:rsidR="00616108">
        <w:t xml:space="preserve"> </w:t>
      </w:r>
      <w:r w:rsidRPr="00BE4BFA">
        <w:t>first</w:t>
      </w:r>
      <w:r w:rsidR="00616108">
        <w:t xml:space="preserve"> </w:t>
      </w:r>
      <w:r w:rsidRPr="00BE4BFA">
        <w:t>4</w:t>
      </w:r>
      <w:r w:rsidR="00616108">
        <w:t xml:space="preserve"> </w:t>
      </w:r>
      <w:r w:rsidR="001349A8">
        <w:t>weeks</w:t>
      </w:r>
      <w:r w:rsidR="00616108">
        <w:t xml:space="preserve"> </w:t>
      </w:r>
      <w:r w:rsidRPr="00BE4BFA">
        <w:t>post</w:t>
      </w:r>
      <w:r w:rsidR="004A7947">
        <w:t>-</w:t>
      </w:r>
      <w:r w:rsidRPr="00BE4BFA">
        <w:t>infusion</w:t>
      </w:r>
      <w:r w:rsidR="00616108">
        <w:t xml:space="preserve"> </w:t>
      </w:r>
      <w:r w:rsidRPr="00BE4BFA">
        <w:t>compared</w:t>
      </w:r>
      <w:r w:rsidR="00616108">
        <w:t xml:space="preserve"> </w:t>
      </w:r>
      <w:r w:rsidRPr="00BE4BFA">
        <w:t>to</w:t>
      </w:r>
      <w:r w:rsidR="00616108">
        <w:t xml:space="preserve"> </w:t>
      </w:r>
      <w:r w:rsidRPr="00BE4BFA">
        <w:t>the</w:t>
      </w:r>
      <w:r w:rsidR="00616108">
        <w:t xml:space="preserve"> </w:t>
      </w:r>
      <w:r w:rsidRPr="00BE4BFA">
        <w:t>mAb</w:t>
      </w:r>
      <w:r w:rsidR="00616108">
        <w:t xml:space="preserve"> </w:t>
      </w:r>
      <w:r w:rsidR="00691260">
        <w:t>group</w:t>
      </w:r>
      <w:r w:rsidRPr="00BE4BFA">
        <w:t>s</w:t>
      </w:r>
      <w:r w:rsidR="00616108">
        <w:t xml:space="preserve"> </w:t>
      </w:r>
      <w:r w:rsidRPr="00BE4BFA">
        <w:t>(3.5%</w:t>
      </w:r>
      <w:r w:rsidR="00616108">
        <w:t xml:space="preserve"> </w:t>
      </w:r>
      <w:r w:rsidRPr="00BE4BFA">
        <w:t>for</w:t>
      </w:r>
      <w:r w:rsidR="00616108">
        <w:t xml:space="preserve"> </w:t>
      </w:r>
      <w:r w:rsidRPr="00BE4BFA">
        <w:t>subjects</w:t>
      </w:r>
      <w:r w:rsidR="00616108">
        <w:t xml:space="preserve"> </w:t>
      </w:r>
      <w:r w:rsidRPr="00BE4BFA">
        <w:t>receiving</w:t>
      </w:r>
      <w:r w:rsidR="00616108">
        <w:t xml:space="preserve"> </w:t>
      </w:r>
      <w:r w:rsidRPr="00BE4BFA">
        <w:t>actoxumab</w:t>
      </w:r>
      <w:r w:rsidR="00616108">
        <w:t xml:space="preserve"> </w:t>
      </w:r>
      <w:r w:rsidRPr="00BE4BFA">
        <w:t>+bezlotoxumab</w:t>
      </w:r>
      <w:r w:rsidR="00616108">
        <w:t xml:space="preserve"> </w:t>
      </w:r>
      <w:r w:rsidRPr="00BE4BFA">
        <w:t>and</w:t>
      </w:r>
      <w:r w:rsidR="00616108">
        <w:t xml:space="preserve"> </w:t>
      </w:r>
      <w:r w:rsidRPr="00BE4BFA">
        <w:t>2.9%</w:t>
      </w:r>
      <w:r w:rsidR="00616108">
        <w:t xml:space="preserve"> </w:t>
      </w:r>
      <w:r w:rsidRPr="00BE4BFA">
        <w:t>for</w:t>
      </w:r>
      <w:r w:rsidR="00616108">
        <w:t xml:space="preserve"> </w:t>
      </w:r>
      <w:r w:rsidRPr="00BE4BFA">
        <w:t>subjects</w:t>
      </w:r>
      <w:r w:rsidR="00616108">
        <w:t xml:space="preserve"> </w:t>
      </w:r>
      <w:r w:rsidRPr="00BE4BFA">
        <w:t>receiving</w:t>
      </w:r>
      <w:r w:rsidR="00616108">
        <w:t xml:space="preserve"> </w:t>
      </w:r>
      <w:r w:rsidRPr="00BE4BFA">
        <w:t>bezlotoxumab).</w:t>
      </w:r>
      <w:r w:rsidR="00616108">
        <w:t xml:space="preserve"> </w:t>
      </w:r>
      <w:r w:rsidRPr="00BE4BFA">
        <w:t>As</w:t>
      </w:r>
      <w:r w:rsidR="00616108">
        <w:t xml:space="preserve"> </w:t>
      </w:r>
      <w:r w:rsidRPr="00BE4BFA">
        <w:t>seen</w:t>
      </w:r>
      <w:r w:rsidR="00616108">
        <w:t xml:space="preserve"> </w:t>
      </w:r>
      <w:r w:rsidRPr="00BE4BFA">
        <w:t>in</w:t>
      </w:r>
      <w:r w:rsidR="00616108">
        <w:t xml:space="preserve"> </w:t>
      </w:r>
      <w:r w:rsidRPr="00BE4BFA">
        <w:t>the</w:t>
      </w:r>
      <w:r w:rsidR="00616108">
        <w:t xml:space="preserve"> </w:t>
      </w:r>
      <w:r w:rsidRPr="00BE4BFA">
        <w:t>integrated</w:t>
      </w:r>
      <w:r w:rsidR="00616108">
        <w:t xml:space="preserve"> </w:t>
      </w:r>
      <w:r w:rsidRPr="00BE4BFA">
        <w:t>analysis</w:t>
      </w:r>
      <w:r w:rsidR="00616108">
        <w:t xml:space="preserve"> </w:t>
      </w:r>
      <w:r w:rsidRPr="00BE4BFA">
        <w:t>during</w:t>
      </w:r>
      <w:r w:rsidR="00616108">
        <w:t xml:space="preserve"> </w:t>
      </w:r>
      <w:r w:rsidRPr="00BE4BFA">
        <w:t>the</w:t>
      </w:r>
      <w:r w:rsidR="00616108">
        <w:t xml:space="preserve"> </w:t>
      </w:r>
      <w:r w:rsidRPr="00BE4BFA">
        <w:t>first</w:t>
      </w:r>
      <w:r w:rsidR="00616108">
        <w:t xml:space="preserve"> </w:t>
      </w:r>
      <w:r w:rsidRPr="00BE4BFA">
        <w:t>4</w:t>
      </w:r>
      <w:r w:rsidR="00616108">
        <w:t xml:space="preserve"> </w:t>
      </w:r>
      <w:r w:rsidR="001349A8">
        <w:t>weeks</w:t>
      </w:r>
      <w:r w:rsidR="00616108">
        <w:t xml:space="preserve"> </w:t>
      </w:r>
      <w:r w:rsidRPr="00BE4BFA">
        <w:t>following</w:t>
      </w:r>
      <w:r w:rsidR="00616108">
        <w:t xml:space="preserve"> </w:t>
      </w:r>
      <w:r w:rsidRPr="00BE4BFA">
        <w:t>infusion,</w:t>
      </w:r>
      <w:r w:rsidR="00616108">
        <w:t xml:space="preserve"> </w:t>
      </w:r>
      <w:r w:rsidRPr="00BE4BFA">
        <w:t>the</w:t>
      </w:r>
      <w:r w:rsidR="00616108">
        <w:t xml:space="preserve"> </w:t>
      </w:r>
      <w:r w:rsidRPr="00BE4BFA">
        <w:t>incidences</w:t>
      </w:r>
      <w:r w:rsidR="00616108">
        <w:t xml:space="preserve"> </w:t>
      </w:r>
      <w:r w:rsidRPr="00BE4BFA">
        <w:t>of</w:t>
      </w:r>
      <w:r w:rsidR="00616108">
        <w:t xml:space="preserve"> </w:t>
      </w:r>
      <w:r w:rsidRPr="00BE4BFA">
        <w:t>AEs</w:t>
      </w:r>
      <w:r w:rsidR="00616108">
        <w:t xml:space="preserve"> </w:t>
      </w:r>
      <w:r w:rsidRPr="00BE4BFA">
        <w:t>by</w:t>
      </w:r>
      <w:r w:rsidR="00616108">
        <w:t xml:space="preserve"> </w:t>
      </w:r>
      <w:r w:rsidRPr="00BE4BFA">
        <w:t>SOC</w:t>
      </w:r>
      <w:r w:rsidR="00616108">
        <w:t xml:space="preserve"> </w:t>
      </w:r>
      <w:r w:rsidRPr="00BE4BFA">
        <w:t>and</w:t>
      </w:r>
      <w:r w:rsidR="00616108">
        <w:t xml:space="preserve"> </w:t>
      </w:r>
      <w:r w:rsidRPr="00BE4BFA">
        <w:t>of</w:t>
      </w:r>
      <w:r w:rsidR="00616108">
        <w:t xml:space="preserve"> </w:t>
      </w:r>
      <w:r w:rsidRPr="00BE4BFA">
        <w:t>specific</w:t>
      </w:r>
      <w:r w:rsidR="00616108">
        <w:t xml:space="preserve"> </w:t>
      </w:r>
      <w:r w:rsidRPr="00BE4BFA">
        <w:t>AEs</w:t>
      </w:r>
      <w:r w:rsidR="00616108">
        <w:t xml:space="preserve"> </w:t>
      </w:r>
      <w:r w:rsidRPr="00BE4BFA">
        <w:t>were</w:t>
      </w:r>
      <w:r w:rsidR="00616108">
        <w:t xml:space="preserve"> </w:t>
      </w:r>
      <w:r w:rsidRPr="00BE4BFA">
        <w:t>generally</w:t>
      </w:r>
      <w:r w:rsidR="00616108">
        <w:t xml:space="preserve"> </w:t>
      </w:r>
      <w:r w:rsidRPr="00BE4BFA">
        <w:t>similar</w:t>
      </w:r>
      <w:r w:rsidR="00616108">
        <w:t xml:space="preserve"> </w:t>
      </w:r>
      <w:r w:rsidRPr="00BE4BFA">
        <w:t>across</w:t>
      </w:r>
      <w:r w:rsidR="00616108">
        <w:t xml:space="preserve"> </w:t>
      </w:r>
      <w:r w:rsidRPr="00BE4BFA">
        <w:t>treatment</w:t>
      </w:r>
      <w:r w:rsidR="00616108">
        <w:t xml:space="preserve"> </w:t>
      </w:r>
      <w:r w:rsidR="00691260">
        <w:t>group</w:t>
      </w:r>
      <w:r w:rsidRPr="00BE4BFA">
        <w:t>s</w:t>
      </w:r>
      <w:r w:rsidR="00616108">
        <w:t xml:space="preserve"> </w:t>
      </w:r>
      <w:r w:rsidRPr="00BE4BFA">
        <w:t>during</w:t>
      </w:r>
      <w:r w:rsidR="00616108">
        <w:t xml:space="preserve"> </w:t>
      </w:r>
      <w:r w:rsidRPr="00BE4BFA">
        <w:t>the</w:t>
      </w:r>
      <w:r w:rsidR="00616108">
        <w:t xml:space="preserve"> </w:t>
      </w:r>
      <w:r w:rsidRPr="00BE4BFA">
        <w:t>12</w:t>
      </w:r>
      <w:r w:rsidR="00616108">
        <w:t xml:space="preserve"> </w:t>
      </w:r>
      <w:r w:rsidR="001349A8">
        <w:t>weeks</w:t>
      </w:r>
      <w:r w:rsidR="00616108">
        <w:t xml:space="preserve"> </w:t>
      </w:r>
      <w:r w:rsidRPr="00BE4BFA">
        <w:t>post-infusion.</w:t>
      </w:r>
      <w:r w:rsidR="00616108">
        <w:t xml:space="preserve"> </w:t>
      </w:r>
      <w:r w:rsidRPr="00BE4BFA">
        <w:t>AEs</w:t>
      </w:r>
      <w:r w:rsidR="00616108">
        <w:t xml:space="preserve"> </w:t>
      </w:r>
      <w:r w:rsidRPr="00BE4BFA">
        <w:t>most</w:t>
      </w:r>
      <w:r w:rsidR="00616108">
        <w:t xml:space="preserve"> </w:t>
      </w:r>
      <w:r w:rsidRPr="00BE4BFA">
        <w:t>frequently</w:t>
      </w:r>
      <w:r w:rsidR="00616108">
        <w:t xml:space="preserve"> </w:t>
      </w:r>
      <w:r w:rsidRPr="00BE4BFA">
        <w:t>reported</w:t>
      </w:r>
      <w:r w:rsidR="00616108">
        <w:t xml:space="preserve"> </w:t>
      </w:r>
      <w:r w:rsidRPr="00BE4BFA">
        <w:t>(</w:t>
      </w:r>
      <w:r w:rsidR="001349A8">
        <w:t>≥</w:t>
      </w:r>
      <w:r w:rsidR="00616108">
        <w:t xml:space="preserve"> </w:t>
      </w:r>
      <w:r w:rsidRPr="00BE4BFA">
        <w:t>5%</w:t>
      </w:r>
      <w:r w:rsidR="00616108">
        <w:t xml:space="preserve"> </w:t>
      </w:r>
      <w:r w:rsidRPr="00BE4BFA">
        <w:t>in</w:t>
      </w:r>
      <w:r w:rsidR="00616108">
        <w:t xml:space="preserve"> </w:t>
      </w:r>
      <w:r w:rsidRPr="00BE4BFA">
        <w:t>one</w:t>
      </w:r>
      <w:r w:rsidR="00616108">
        <w:t xml:space="preserve"> </w:t>
      </w:r>
      <w:r w:rsidRPr="00BE4BFA">
        <w:t>or</w:t>
      </w:r>
      <w:r w:rsidR="00616108">
        <w:t xml:space="preserve"> </w:t>
      </w:r>
      <w:r w:rsidRPr="00BE4BFA">
        <w:t>more</w:t>
      </w:r>
      <w:r w:rsidR="00616108">
        <w:t xml:space="preserve"> </w:t>
      </w:r>
      <w:r w:rsidRPr="00BE4BFA">
        <w:t>treatment</w:t>
      </w:r>
      <w:r w:rsidR="00616108">
        <w:t xml:space="preserve"> </w:t>
      </w:r>
      <w:r w:rsidR="00691260">
        <w:t>group</w:t>
      </w:r>
      <w:r w:rsidRPr="00BE4BFA">
        <w:t>s)</w:t>
      </w:r>
      <w:r w:rsidR="00616108">
        <w:t xml:space="preserve"> </w:t>
      </w:r>
      <w:r w:rsidRPr="00BE4BFA">
        <w:t>during</w:t>
      </w:r>
      <w:r w:rsidR="00616108">
        <w:t xml:space="preserve"> </w:t>
      </w:r>
      <w:r w:rsidRPr="00BE4BFA">
        <w:t>the</w:t>
      </w:r>
      <w:r w:rsidR="00616108">
        <w:t xml:space="preserve"> </w:t>
      </w:r>
      <w:r w:rsidRPr="00BE4BFA">
        <w:t>12</w:t>
      </w:r>
      <w:r w:rsidR="00616108">
        <w:t xml:space="preserve"> </w:t>
      </w:r>
      <w:r w:rsidR="001349A8">
        <w:t>weeks</w:t>
      </w:r>
      <w:r w:rsidR="00616108">
        <w:t xml:space="preserve"> </w:t>
      </w:r>
      <w:r w:rsidRPr="00BE4BFA">
        <w:t>post</w:t>
      </w:r>
      <w:r w:rsidR="004A7947">
        <w:t>-</w:t>
      </w:r>
      <w:r w:rsidRPr="00BE4BFA">
        <w:t>infusion</w:t>
      </w:r>
      <w:r w:rsidR="00616108">
        <w:t xml:space="preserve"> </w:t>
      </w:r>
      <w:r w:rsidRPr="00BE4BFA">
        <w:t>were:</w:t>
      </w:r>
      <w:r w:rsidR="00616108">
        <w:t xml:space="preserve"> </w:t>
      </w:r>
      <w:r w:rsidR="004A7947" w:rsidRPr="00BE4BFA">
        <w:t>diarrhoea</w:t>
      </w:r>
      <w:r w:rsidR="00616108">
        <w:t xml:space="preserve"> </w:t>
      </w:r>
      <w:r w:rsidR="004A7947" w:rsidRPr="00BE4BFA">
        <w:t>(</w:t>
      </w:r>
      <w:r w:rsidRPr="00BE4BFA">
        <w:t>8.7%),</w:t>
      </w:r>
      <w:r w:rsidR="00616108">
        <w:t xml:space="preserve"> </w:t>
      </w:r>
      <w:r w:rsidR="004A7947" w:rsidRPr="00BE4BFA">
        <w:t>nausea</w:t>
      </w:r>
      <w:r w:rsidR="00616108">
        <w:t xml:space="preserve"> </w:t>
      </w:r>
      <w:r w:rsidR="004A7947" w:rsidRPr="00BE4BFA">
        <w:t>(</w:t>
      </w:r>
      <w:r w:rsidRPr="00BE4BFA">
        <w:t>6.6%),</w:t>
      </w:r>
      <w:r w:rsidR="00616108">
        <w:t xml:space="preserve"> </w:t>
      </w:r>
      <w:r w:rsidR="004A7947" w:rsidRPr="00BE4BFA">
        <w:t>CDI</w:t>
      </w:r>
      <w:r w:rsidR="00616108">
        <w:t xml:space="preserve"> </w:t>
      </w:r>
      <w:r w:rsidR="004A7947" w:rsidRPr="00BE4BFA">
        <w:t>(</w:t>
      </w:r>
      <w:r w:rsidRPr="00BE4BFA">
        <w:t>5.9%),</w:t>
      </w:r>
      <w:r w:rsidR="00616108">
        <w:t xml:space="preserve"> </w:t>
      </w:r>
      <w:r w:rsidR="004A7947" w:rsidRPr="00BE4BFA">
        <w:t>UTI</w:t>
      </w:r>
      <w:r w:rsidR="00616108">
        <w:t xml:space="preserve"> </w:t>
      </w:r>
      <w:r w:rsidR="004A7947" w:rsidRPr="00BE4BFA">
        <w:t>(</w:t>
      </w:r>
      <w:r w:rsidRPr="00BE4BFA">
        <w:t>5.9%),</w:t>
      </w:r>
      <w:r w:rsidR="00616108">
        <w:t xml:space="preserve"> </w:t>
      </w:r>
      <w:r w:rsidRPr="00BE4BFA">
        <w:t>abdominal</w:t>
      </w:r>
      <w:r w:rsidR="00616108">
        <w:t xml:space="preserve"> </w:t>
      </w:r>
      <w:r w:rsidR="004A7947" w:rsidRPr="00BE4BFA">
        <w:t>pain</w:t>
      </w:r>
      <w:r w:rsidR="00616108">
        <w:t xml:space="preserve"> </w:t>
      </w:r>
      <w:r w:rsidR="004A7947" w:rsidRPr="00BE4BFA">
        <w:t>(</w:t>
      </w:r>
      <w:r w:rsidRPr="00BE4BFA">
        <w:t>5.6%),</w:t>
      </w:r>
      <w:r w:rsidR="00616108">
        <w:t xml:space="preserve"> </w:t>
      </w:r>
      <w:r w:rsidRPr="00BE4BFA">
        <w:t>pyrexia</w:t>
      </w:r>
      <w:r w:rsidR="00616108">
        <w:t xml:space="preserve"> </w:t>
      </w:r>
      <w:r w:rsidRPr="00BE4BFA">
        <w:t>(4.9%),</w:t>
      </w:r>
      <w:r w:rsidR="00616108">
        <w:t xml:space="preserve"> </w:t>
      </w:r>
      <w:r w:rsidR="004A7947" w:rsidRPr="00BE4BFA">
        <w:t>headache</w:t>
      </w:r>
      <w:r w:rsidR="00616108">
        <w:t xml:space="preserve"> </w:t>
      </w:r>
      <w:r w:rsidR="004A7947" w:rsidRPr="00BE4BFA">
        <w:t>(</w:t>
      </w:r>
      <w:r w:rsidR="004A7947">
        <w:t>4.4%),</w:t>
      </w:r>
      <w:r w:rsidR="00616108">
        <w:t xml:space="preserve"> </w:t>
      </w:r>
      <w:r w:rsidR="004A7947">
        <w:t>vomiting</w:t>
      </w:r>
      <w:r w:rsidR="00616108">
        <w:t xml:space="preserve"> </w:t>
      </w:r>
      <w:r w:rsidRPr="00BE4BFA">
        <w:t>(4.0%).</w:t>
      </w:r>
      <w:r w:rsidR="00616108">
        <w:t xml:space="preserve"> </w:t>
      </w:r>
      <w:r w:rsidRPr="00BE4BFA">
        <w:t>AEs</w:t>
      </w:r>
      <w:r w:rsidR="00616108">
        <w:t xml:space="preserve"> </w:t>
      </w:r>
      <w:r w:rsidRPr="00BE4BFA">
        <w:t>in</w:t>
      </w:r>
      <w:r w:rsidR="00616108">
        <w:t xml:space="preserve"> </w:t>
      </w:r>
      <w:r w:rsidRPr="00BE4BFA">
        <w:t>the</w:t>
      </w:r>
      <w:r w:rsidR="00616108">
        <w:t xml:space="preserve"> </w:t>
      </w:r>
      <w:r w:rsidRPr="00BE4BFA">
        <w:t>Infections</w:t>
      </w:r>
      <w:r w:rsidR="00616108">
        <w:t xml:space="preserve"> </w:t>
      </w:r>
      <w:r w:rsidRPr="00BE4BFA">
        <w:t>and</w:t>
      </w:r>
      <w:r w:rsidR="00616108">
        <w:t xml:space="preserve"> </w:t>
      </w:r>
      <w:r w:rsidRPr="00BE4BFA">
        <w:t>Infestations</w:t>
      </w:r>
      <w:r w:rsidR="00616108">
        <w:t xml:space="preserve"> </w:t>
      </w:r>
      <w:r w:rsidR="004A7947" w:rsidRPr="00BE4BFA">
        <w:t>SOC</w:t>
      </w:r>
      <w:r w:rsidR="00616108">
        <w:t xml:space="preserve"> </w:t>
      </w:r>
      <w:r w:rsidR="004A7947" w:rsidRPr="00BE4BFA">
        <w:t>(</w:t>
      </w:r>
      <w:r w:rsidRPr="00BE4BFA">
        <w:t>28.5%)</w:t>
      </w:r>
      <w:r w:rsidR="00616108">
        <w:t xml:space="preserve"> </w:t>
      </w:r>
      <w:r w:rsidRPr="00BE4BFA">
        <w:t>and</w:t>
      </w:r>
      <w:r w:rsidR="00616108">
        <w:t xml:space="preserve"> </w:t>
      </w:r>
      <w:r w:rsidRPr="00BE4BFA">
        <w:t>Gastrointestinal</w:t>
      </w:r>
      <w:r w:rsidR="00616108">
        <w:t xml:space="preserve"> </w:t>
      </w:r>
      <w:r w:rsidRPr="00BE4BFA">
        <w:t>Disorders</w:t>
      </w:r>
      <w:r w:rsidR="00616108">
        <w:t xml:space="preserve"> </w:t>
      </w:r>
      <w:r w:rsidR="004A7947" w:rsidRPr="00BE4BFA">
        <w:t>SOC</w:t>
      </w:r>
      <w:r w:rsidR="00616108">
        <w:t xml:space="preserve"> </w:t>
      </w:r>
      <w:r w:rsidR="004A7947" w:rsidRPr="00BE4BFA">
        <w:t>(</w:t>
      </w:r>
      <w:r w:rsidRPr="00BE4BFA">
        <w:t>27.6%)</w:t>
      </w:r>
      <w:r w:rsidR="00616108">
        <w:t xml:space="preserve"> </w:t>
      </w:r>
      <w:r w:rsidRPr="00BE4BFA">
        <w:t>were</w:t>
      </w:r>
      <w:r w:rsidR="00616108">
        <w:t xml:space="preserve"> </w:t>
      </w:r>
      <w:r w:rsidRPr="00BE4BFA">
        <w:t>the</w:t>
      </w:r>
      <w:r w:rsidR="00616108">
        <w:t xml:space="preserve"> </w:t>
      </w:r>
      <w:r w:rsidRPr="00BE4BFA">
        <w:t>most</w:t>
      </w:r>
      <w:r w:rsidR="00616108">
        <w:t xml:space="preserve"> </w:t>
      </w:r>
      <w:r w:rsidRPr="00BE4BFA">
        <w:t>commonly</w:t>
      </w:r>
      <w:r w:rsidR="00616108">
        <w:t xml:space="preserve"> </w:t>
      </w:r>
      <w:r w:rsidRPr="00BE4BFA">
        <w:t>reported</w:t>
      </w:r>
      <w:r w:rsidR="00616108">
        <w:t xml:space="preserve"> </w:t>
      </w:r>
      <w:r w:rsidRPr="00BE4BFA">
        <w:t>during</w:t>
      </w:r>
      <w:r w:rsidR="00616108">
        <w:t xml:space="preserve"> </w:t>
      </w:r>
      <w:r w:rsidRPr="00BE4BFA">
        <w:t>the</w:t>
      </w:r>
      <w:r w:rsidR="00616108">
        <w:t xml:space="preserve"> </w:t>
      </w:r>
      <w:r w:rsidRPr="00BE4BFA">
        <w:t>12</w:t>
      </w:r>
      <w:r w:rsidR="00616108">
        <w:t xml:space="preserve"> </w:t>
      </w:r>
      <w:r w:rsidR="001349A8">
        <w:t>week</w:t>
      </w:r>
      <w:r w:rsidR="00616108">
        <w:t xml:space="preserve"> </w:t>
      </w:r>
      <w:r w:rsidRPr="00BE4BFA">
        <w:t>follow-up</w:t>
      </w:r>
      <w:r w:rsidR="00616108">
        <w:t xml:space="preserve"> </w:t>
      </w:r>
      <w:r w:rsidRPr="00BE4BFA">
        <w:t>period.</w:t>
      </w:r>
      <w:r w:rsidR="00616108">
        <w:t xml:space="preserve"> </w:t>
      </w:r>
      <w:r w:rsidRPr="00BE4BFA">
        <w:t>Overall,</w:t>
      </w:r>
      <w:r w:rsidR="00616108">
        <w:t xml:space="preserve"> </w:t>
      </w:r>
      <w:r w:rsidRPr="00BE4BFA">
        <w:t>AEs</w:t>
      </w:r>
      <w:r w:rsidR="00616108">
        <w:t xml:space="preserve"> </w:t>
      </w:r>
      <w:r w:rsidRPr="00BE4BFA">
        <w:t>reported</w:t>
      </w:r>
      <w:r w:rsidR="00616108">
        <w:t xml:space="preserve"> </w:t>
      </w:r>
      <w:r w:rsidRPr="00BE4BFA">
        <w:t>were</w:t>
      </w:r>
      <w:r w:rsidR="00616108">
        <w:t xml:space="preserve"> </w:t>
      </w:r>
      <w:r w:rsidRPr="00BE4BFA">
        <w:t>as</w:t>
      </w:r>
      <w:r w:rsidR="00616108">
        <w:t xml:space="preserve"> </w:t>
      </w:r>
      <w:r w:rsidRPr="00BE4BFA">
        <w:t>expected</w:t>
      </w:r>
      <w:r w:rsidR="00616108">
        <w:t xml:space="preserve"> </w:t>
      </w:r>
      <w:r w:rsidRPr="00BE4BFA">
        <w:t>considering</w:t>
      </w:r>
      <w:r w:rsidR="00616108">
        <w:t xml:space="preserve"> </w:t>
      </w:r>
      <w:r w:rsidRPr="00BE4BFA">
        <w:t>the</w:t>
      </w:r>
      <w:r w:rsidR="00616108">
        <w:t xml:space="preserve"> </w:t>
      </w:r>
      <w:r w:rsidRPr="00BE4BFA">
        <w:t>medical</w:t>
      </w:r>
      <w:r w:rsidR="00616108">
        <w:t xml:space="preserve"> </w:t>
      </w:r>
      <w:r w:rsidRPr="00BE4BFA">
        <w:t>condition</w:t>
      </w:r>
      <w:r w:rsidR="00616108">
        <w:t xml:space="preserve"> </w:t>
      </w:r>
      <w:r w:rsidRPr="00BE4BFA">
        <w:t>under</w:t>
      </w:r>
      <w:r w:rsidR="00616108">
        <w:t xml:space="preserve"> </w:t>
      </w:r>
      <w:r w:rsidRPr="00BE4BFA">
        <w:t>study,</w:t>
      </w:r>
      <w:r w:rsidR="00616108">
        <w:t xml:space="preserve"> </w:t>
      </w:r>
      <w:r w:rsidRPr="00BE4BFA">
        <w:t>baseline</w:t>
      </w:r>
      <w:r w:rsidR="00616108">
        <w:t xml:space="preserve"> </w:t>
      </w:r>
      <w:r w:rsidRPr="00BE4BFA">
        <w:t>comorbidities,</w:t>
      </w:r>
      <w:r w:rsidR="00616108">
        <w:t xml:space="preserve"> </w:t>
      </w:r>
      <w:r w:rsidRPr="00BE4BFA">
        <w:t>and</w:t>
      </w:r>
      <w:r w:rsidR="00616108">
        <w:t xml:space="preserve"> </w:t>
      </w:r>
      <w:r w:rsidRPr="00BE4BFA">
        <w:t>the</w:t>
      </w:r>
      <w:r w:rsidR="00616108">
        <w:t xml:space="preserve"> </w:t>
      </w:r>
      <w:r w:rsidRPr="00BE4BFA">
        <w:t>age</w:t>
      </w:r>
      <w:r w:rsidR="00616108">
        <w:t xml:space="preserve"> </w:t>
      </w:r>
      <w:r w:rsidRPr="00BE4BFA">
        <w:t>of</w:t>
      </w:r>
      <w:r w:rsidR="00616108">
        <w:t xml:space="preserve"> </w:t>
      </w:r>
      <w:r w:rsidRPr="00BE4BFA">
        <w:t>the</w:t>
      </w:r>
      <w:r w:rsidR="00616108">
        <w:t xml:space="preserve"> </w:t>
      </w:r>
      <w:r w:rsidRPr="00BE4BFA">
        <w:t>population</w:t>
      </w:r>
      <w:r w:rsidR="00616108">
        <w:t xml:space="preserve"> </w:t>
      </w:r>
      <w:r w:rsidRPr="00BE4BFA">
        <w:t>studied.</w:t>
      </w:r>
      <w:r w:rsidR="00616108">
        <w:t xml:space="preserve"> </w:t>
      </w:r>
      <w:r w:rsidRPr="00BE4BFA">
        <w:t>In</w:t>
      </w:r>
      <w:r w:rsidR="00616108">
        <w:t xml:space="preserve"> </w:t>
      </w:r>
      <w:r w:rsidRPr="00BE4BFA">
        <w:t>general,</w:t>
      </w:r>
      <w:r w:rsidR="00616108">
        <w:t xml:space="preserve"> </w:t>
      </w:r>
      <w:r w:rsidRPr="00BE4BFA">
        <w:t>the</w:t>
      </w:r>
      <w:r w:rsidR="00616108">
        <w:t xml:space="preserve"> </w:t>
      </w:r>
      <w:r w:rsidRPr="00BE4BFA">
        <w:t>incidence</w:t>
      </w:r>
      <w:r w:rsidR="00616108">
        <w:t xml:space="preserve"> </w:t>
      </w:r>
      <w:r w:rsidRPr="00BE4BFA">
        <w:t>of</w:t>
      </w:r>
      <w:r w:rsidR="00616108">
        <w:t xml:space="preserve"> </w:t>
      </w:r>
      <w:r w:rsidRPr="00BE4BFA">
        <w:t>AEs</w:t>
      </w:r>
      <w:r w:rsidR="00616108">
        <w:t xml:space="preserve"> </w:t>
      </w:r>
      <w:r w:rsidRPr="00BE4BFA">
        <w:t>was</w:t>
      </w:r>
      <w:r w:rsidR="00616108">
        <w:t xml:space="preserve"> </w:t>
      </w:r>
      <w:r w:rsidRPr="00BE4BFA">
        <w:t>similar</w:t>
      </w:r>
      <w:r w:rsidR="00616108">
        <w:t xml:space="preserve"> </w:t>
      </w:r>
      <w:r w:rsidRPr="00BE4BFA">
        <w:t>across</w:t>
      </w:r>
      <w:r w:rsidR="00616108">
        <w:t xml:space="preserve"> </w:t>
      </w:r>
      <w:r w:rsidRPr="00BE4BFA">
        <w:t>the</w:t>
      </w:r>
      <w:r w:rsidR="00616108">
        <w:t xml:space="preserve"> </w:t>
      </w:r>
      <w:r w:rsidRPr="00BE4BFA">
        <w:t>treatment</w:t>
      </w:r>
      <w:r w:rsidR="00616108">
        <w:t xml:space="preserve"> </w:t>
      </w:r>
      <w:r w:rsidR="00691260">
        <w:t>group</w:t>
      </w:r>
      <w:r w:rsidRPr="00BE4BFA">
        <w:t>s.</w:t>
      </w:r>
      <w:r w:rsidR="00616108">
        <w:t xml:space="preserve"> </w:t>
      </w:r>
      <w:r w:rsidRPr="00BE4BFA">
        <w:t>When</w:t>
      </w:r>
      <w:r w:rsidR="00616108">
        <w:t xml:space="preserve"> </w:t>
      </w:r>
      <w:r w:rsidRPr="00BE4BFA">
        <w:t>compared</w:t>
      </w:r>
      <w:r w:rsidR="00616108">
        <w:t xml:space="preserve"> </w:t>
      </w:r>
      <w:r w:rsidRPr="00BE4BFA">
        <w:t>to</w:t>
      </w:r>
      <w:r w:rsidR="00616108">
        <w:t xml:space="preserve"> </w:t>
      </w:r>
      <w:r w:rsidRPr="00BE4BFA">
        <w:t>placebo,</w:t>
      </w:r>
      <w:r w:rsidR="00616108">
        <w:t xml:space="preserve"> </w:t>
      </w:r>
      <w:r w:rsidRPr="00BE4BFA">
        <w:t>the</w:t>
      </w:r>
      <w:r w:rsidR="00616108">
        <w:t xml:space="preserve"> </w:t>
      </w:r>
      <w:r w:rsidRPr="00BE4BFA">
        <w:t>incidence</w:t>
      </w:r>
      <w:r w:rsidR="00616108">
        <w:t xml:space="preserve"> </w:t>
      </w:r>
      <w:r w:rsidRPr="00BE4BFA">
        <w:t>of</w:t>
      </w:r>
      <w:r w:rsidR="00616108">
        <w:t xml:space="preserve"> </w:t>
      </w:r>
      <w:r w:rsidRPr="00BE4BFA">
        <w:t>the</w:t>
      </w:r>
      <w:r w:rsidR="00616108">
        <w:t xml:space="preserve"> </w:t>
      </w:r>
      <w:r w:rsidRPr="00BE4BFA">
        <w:t>following</w:t>
      </w:r>
      <w:r w:rsidR="00616108">
        <w:t xml:space="preserve"> </w:t>
      </w:r>
      <w:r w:rsidRPr="00BE4BFA">
        <w:t>events</w:t>
      </w:r>
      <w:r w:rsidR="00616108">
        <w:t xml:space="preserve"> </w:t>
      </w:r>
      <w:r w:rsidRPr="00BE4BFA">
        <w:t>favouring</w:t>
      </w:r>
      <w:r w:rsidR="00616108">
        <w:t xml:space="preserve"> </w:t>
      </w:r>
      <w:r w:rsidRPr="00BE4BFA">
        <w:t>placebo</w:t>
      </w:r>
      <w:r w:rsidR="00616108">
        <w:t xml:space="preserve"> </w:t>
      </w:r>
      <w:r w:rsidR="00691260">
        <w:t>versus</w:t>
      </w:r>
      <w:r w:rsidR="00616108">
        <w:t xml:space="preserve"> </w:t>
      </w:r>
      <w:r w:rsidRPr="00BE4BFA">
        <w:t>active</w:t>
      </w:r>
      <w:r w:rsidR="00616108">
        <w:t xml:space="preserve"> </w:t>
      </w:r>
      <w:r w:rsidRPr="00BE4BFA">
        <w:t>treatment</w:t>
      </w:r>
      <w:r w:rsidR="00616108">
        <w:t xml:space="preserve"> </w:t>
      </w:r>
      <w:r w:rsidR="00691260">
        <w:t>group</w:t>
      </w:r>
      <w:r w:rsidRPr="00BE4BFA">
        <w:t>s:</w:t>
      </w:r>
      <w:r w:rsidR="00616108">
        <w:t xml:space="preserve"> </w:t>
      </w:r>
      <w:r w:rsidRPr="00BE4BFA">
        <w:t>international</w:t>
      </w:r>
      <w:r w:rsidR="00616108">
        <w:t xml:space="preserve"> </w:t>
      </w:r>
      <w:r w:rsidRPr="00BE4BFA">
        <w:t>normalised</w:t>
      </w:r>
      <w:r w:rsidR="00616108">
        <w:t xml:space="preserve"> </w:t>
      </w:r>
      <w:r w:rsidRPr="00BE4BFA">
        <w:t>ratio</w:t>
      </w:r>
      <w:r w:rsidR="00616108">
        <w:t xml:space="preserve"> </w:t>
      </w:r>
      <w:r w:rsidRPr="00BE4BFA">
        <w:t>increased</w:t>
      </w:r>
      <w:r w:rsidR="00616108">
        <w:t xml:space="preserve"> </w:t>
      </w:r>
      <w:r w:rsidRPr="00BE4BFA">
        <w:t>(0.6%</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00691260">
        <w:t>versus</w:t>
      </w:r>
      <w:r w:rsidR="00616108">
        <w:t xml:space="preserve"> </w:t>
      </w:r>
      <w:r w:rsidRPr="00BE4BFA">
        <w:t>0.0%),</w:t>
      </w:r>
      <w:r w:rsidR="00616108">
        <w:t xml:space="preserve"> </w:t>
      </w:r>
      <w:r w:rsidRPr="00BE4BFA">
        <w:t>musculoskeletal</w:t>
      </w:r>
      <w:r w:rsidR="00616108">
        <w:t xml:space="preserve"> </w:t>
      </w:r>
      <w:r w:rsidRPr="00BE4BFA">
        <w:t>pain</w:t>
      </w:r>
      <w:r w:rsidR="00616108">
        <w:t xml:space="preserve"> </w:t>
      </w:r>
      <w:r w:rsidRPr="00BE4BFA">
        <w:t>(0.9%</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00691260">
        <w:t>versus</w:t>
      </w:r>
      <w:r w:rsidR="00616108">
        <w:t xml:space="preserve"> </w:t>
      </w:r>
      <w:r w:rsidRPr="00BE4BFA">
        <w:t>0.0%),</w:t>
      </w:r>
      <w:r w:rsidR="00616108">
        <w:t xml:space="preserve"> </w:t>
      </w:r>
      <w:r w:rsidRPr="00BE4BFA">
        <w:t>hypertension</w:t>
      </w:r>
      <w:r w:rsidR="00616108">
        <w:t xml:space="preserve"> </w:t>
      </w:r>
      <w:r w:rsidRPr="00BE4BFA">
        <w:t>(1.2%</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Pr="00BE4BFA">
        <w:t>1.1%</w:t>
      </w:r>
      <w:r w:rsidR="00616108">
        <w:t xml:space="preserve"> </w:t>
      </w:r>
      <w:r w:rsidRPr="00BE4BFA">
        <w:t>bezlotoxumab</w:t>
      </w:r>
      <w:r w:rsidR="00616108">
        <w:t xml:space="preserve"> </w:t>
      </w:r>
      <w:r w:rsidR="00691260">
        <w:t>versus</w:t>
      </w:r>
      <w:r w:rsidR="00616108">
        <w:t xml:space="preserve"> </w:t>
      </w:r>
      <w:r w:rsidRPr="00BE4BFA">
        <w:t>0%).</w:t>
      </w:r>
      <w:r w:rsidR="00616108">
        <w:t xml:space="preserve"> </w:t>
      </w:r>
      <w:r w:rsidRPr="00BE4BFA">
        <w:t>Conversely,</w:t>
      </w:r>
      <w:r w:rsidR="00616108">
        <w:t xml:space="preserve"> </w:t>
      </w:r>
      <w:r w:rsidRPr="00BE4BFA">
        <w:t>the</w:t>
      </w:r>
      <w:r w:rsidR="00616108">
        <w:t xml:space="preserve"> </w:t>
      </w:r>
      <w:r w:rsidRPr="00BE4BFA">
        <w:t>incidence</w:t>
      </w:r>
      <w:r w:rsidR="00616108">
        <w:t xml:space="preserve"> </w:t>
      </w:r>
      <w:r w:rsidRPr="00BE4BFA">
        <w:t>of</w:t>
      </w:r>
      <w:r w:rsidR="00616108">
        <w:t xml:space="preserve"> </w:t>
      </w:r>
      <w:r w:rsidRPr="00BE4BFA">
        <w:t>the</w:t>
      </w:r>
      <w:r w:rsidR="00616108">
        <w:t xml:space="preserve"> </w:t>
      </w:r>
      <w:r w:rsidRPr="00BE4BFA">
        <w:t>following</w:t>
      </w:r>
      <w:r w:rsidR="00616108">
        <w:t xml:space="preserve"> </w:t>
      </w:r>
      <w:r w:rsidRPr="00BE4BFA">
        <w:t>AEs</w:t>
      </w:r>
      <w:r w:rsidR="00616108">
        <w:t xml:space="preserve"> </w:t>
      </w:r>
      <w:r w:rsidRPr="00BE4BFA">
        <w:t>were</w:t>
      </w:r>
      <w:r w:rsidR="00616108">
        <w:t xml:space="preserve"> </w:t>
      </w:r>
      <w:r w:rsidRPr="00BE4BFA">
        <w:t>different</w:t>
      </w:r>
      <w:r w:rsidR="00616108">
        <w:t xml:space="preserve"> </w:t>
      </w:r>
      <w:r w:rsidRPr="00BE4BFA">
        <w:t>from</w:t>
      </w:r>
      <w:r w:rsidR="00616108">
        <w:t xml:space="preserve"> </w:t>
      </w:r>
      <w:r w:rsidRPr="00BE4BFA">
        <w:t>placebo,</w:t>
      </w:r>
      <w:r w:rsidR="00616108">
        <w:t xml:space="preserve"> </w:t>
      </w:r>
      <w:r w:rsidRPr="00BE4BFA">
        <w:t>favouring</w:t>
      </w:r>
      <w:r w:rsidR="00616108">
        <w:t xml:space="preserve"> </w:t>
      </w:r>
      <w:r w:rsidRPr="00BE4BFA">
        <w:t>an</w:t>
      </w:r>
      <w:r w:rsidR="00616108">
        <w:t xml:space="preserve"> </w:t>
      </w:r>
      <w:r w:rsidRPr="00BE4BFA">
        <w:t>active</w:t>
      </w:r>
      <w:r w:rsidR="00616108">
        <w:t xml:space="preserve"> </w:t>
      </w:r>
      <w:r w:rsidR="00691260">
        <w:t>group</w:t>
      </w:r>
      <w:r w:rsidRPr="00BE4BFA">
        <w:t>:</w:t>
      </w:r>
      <w:r w:rsidR="00616108">
        <w:t xml:space="preserve"> </w:t>
      </w:r>
      <w:r w:rsidRPr="00BE4BFA">
        <w:t>dehydration</w:t>
      </w:r>
      <w:r w:rsidR="00616108">
        <w:t xml:space="preserve"> </w:t>
      </w:r>
      <w:r w:rsidRPr="00BE4BFA">
        <w:t>(bezlotoxumab</w:t>
      </w:r>
      <w:r w:rsidR="00616108">
        <w:t xml:space="preserve"> </w:t>
      </w:r>
      <w:r w:rsidRPr="00BE4BFA">
        <w:t>0.3%</w:t>
      </w:r>
      <w:r w:rsidR="00616108">
        <w:t xml:space="preserve"> </w:t>
      </w:r>
      <w:r w:rsidR="00691260">
        <w:t>versus</w:t>
      </w:r>
      <w:r w:rsidR="00616108">
        <w:t xml:space="preserve"> </w:t>
      </w:r>
      <w:r w:rsidRPr="00BE4BFA">
        <w:t>placebo</w:t>
      </w:r>
      <w:r w:rsidR="00616108">
        <w:t xml:space="preserve"> </w:t>
      </w:r>
      <w:r w:rsidRPr="00BE4BFA">
        <w:t>1.2%),</w:t>
      </w:r>
      <w:r w:rsidR="00616108">
        <w:t xml:space="preserve"> </w:t>
      </w:r>
      <w:r w:rsidRPr="00BE4BFA">
        <w:t>mental</w:t>
      </w:r>
      <w:r w:rsidR="00616108">
        <w:t xml:space="preserve"> </w:t>
      </w:r>
      <w:r w:rsidRPr="00BE4BFA">
        <w:t>status</w:t>
      </w:r>
      <w:r w:rsidR="00616108">
        <w:t xml:space="preserve"> </w:t>
      </w:r>
      <w:r w:rsidRPr="00BE4BFA">
        <w:t>changes</w:t>
      </w:r>
      <w:r w:rsidR="00616108">
        <w:t xml:space="preserve"> </w:t>
      </w:r>
      <w:r w:rsidRPr="00BE4BFA">
        <w:t>(bezlotoxumab</w:t>
      </w:r>
      <w:r w:rsidR="00616108">
        <w:t xml:space="preserve"> </w:t>
      </w:r>
      <w:r w:rsidRPr="00BE4BFA">
        <w:t>0%</w:t>
      </w:r>
      <w:r w:rsidR="00616108">
        <w:t xml:space="preserve"> </w:t>
      </w:r>
      <w:r w:rsidR="00691260">
        <w:t>versus</w:t>
      </w:r>
      <w:r w:rsidR="00616108">
        <w:t xml:space="preserve"> </w:t>
      </w:r>
      <w:r w:rsidRPr="00BE4BFA">
        <w:t>placebo</w:t>
      </w:r>
      <w:r w:rsidR="00616108">
        <w:t xml:space="preserve"> </w:t>
      </w:r>
      <w:r w:rsidRPr="00BE4BFA">
        <w:t>0.6%),</w:t>
      </w:r>
      <w:r w:rsidR="00616108">
        <w:t xml:space="preserve"> </w:t>
      </w:r>
      <w:r w:rsidRPr="00BE4BFA">
        <w:t>CDI</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Pr="00BE4BFA">
        <w:t>3.5%</w:t>
      </w:r>
      <w:r w:rsidR="00616108">
        <w:t xml:space="preserve"> </w:t>
      </w:r>
      <w:r w:rsidRPr="00BE4BFA">
        <w:t>and</w:t>
      </w:r>
      <w:r w:rsidR="00616108">
        <w:t xml:space="preserve"> </w:t>
      </w:r>
      <w:r w:rsidRPr="00BE4BFA">
        <w:t>bezlotoxumab</w:t>
      </w:r>
      <w:r w:rsidR="00616108">
        <w:t xml:space="preserve"> </w:t>
      </w:r>
      <w:r w:rsidRPr="00BE4BFA">
        <w:t>2.9%</w:t>
      </w:r>
      <w:r w:rsidR="00616108">
        <w:t xml:space="preserve"> </w:t>
      </w:r>
      <w:r w:rsidR="00691260">
        <w:t>versus</w:t>
      </w:r>
      <w:r w:rsidR="00616108">
        <w:t xml:space="preserve"> </w:t>
      </w:r>
      <w:r w:rsidRPr="00BE4BFA">
        <w:t>placebo</w:t>
      </w:r>
      <w:r w:rsidR="00616108">
        <w:t xml:space="preserve"> </w:t>
      </w:r>
      <w:r w:rsidRPr="00BE4BFA">
        <w:t>6.1%),</w:t>
      </w:r>
      <w:r w:rsidR="00616108">
        <w:t xml:space="preserve"> </w:t>
      </w:r>
      <w:r w:rsidRPr="00BE4BFA">
        <w:t>and</w:t>
      </w:r>
      <w:r w:rsidR="00616108">
        <w:t xml:space="preserve"> </w:t>
      </w:r>
      <w:r w:rsidRPr="00BE4BFA">
        <w:t>sepsis</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Pr="00BE4BFA">
        <w:t>0.4%</w:t>
      </w:r>
      <w:r w:rsidR="00616108">
        <w:t xml:space="preserve"> </w:t>
      </w:r>
      <w:r w:rsidR="00691260">
        <w:t>versus</w:t>
      </w:r>
      <w:r w:rsidR="00616108">
        <w:t xml:space="preserve"> </w:t>
      </w:r>
      <w:r w:rsidRPr="00BE4BFA">
        <w:t>placebo</w:t>
      </w:r>
      <w:r w:rsidR="00616108">
        <w:t xml:space="preserve"> </w:t>
      </w:r>
      <w:r w:rsidRPr="00BE4BFA">
        <w:t>2.4%).</w:t>
      </w:r>
      <w:r w:rsidR="00616108">
        <w:t xml:space="preserve"> </w:t>
      </w:r>
      <w:r w:rsidRPr="00BE4BFA">
        <w:t>These</w:t>
      </w:r>
      <w:r w:rsidR="00616108">
        <w:t xml:space="preserve"> </w:t>
      </w:r>
      <w:r w:rsidRPr="00BE4BFA">
        <w:t>events</w:t>
      </w:r>
      <w:r w:rsidR="00616108">
        <w:t xml:space="preserve"> </w:t>
      </w:r>
      <w:r w:rsidRPr="00BE4BFA">
        <w:t>occurred</w:t>
      </w:r>
      <w:r w:rsidR="00616108">
        <w:t xml:space="preserve"> </w:t>
      </w:r>
      <w:r w:rsidRPr="00BE4BFA">
        <w:t>in</w:t>
      </w:r>
      <w:r w:rsidR="00616108">
        <w:t xml:space="preserve"> </w:t>
      </w:r>
      <w:r w:rsidR="001349A8">
        <w:t>≤</w:t>
      </w:r>
      <w:r w:rsidR="00616108">
        <w:t xml:space="preserve"> </w:t>
      </w:r>
      <w:r w:rsidRPr="00BE4BFA">
        <w:t>2%</w:t>
      </w:r>
      <w:r w:rsidR="00616108">
        <w:t xml:space="preserve"> </w:t>
      </w:r>
      <w:r w:rsidRPr="00BE4BFA">
        <w:t>of</w:t>
      </w:r>
      <w:r w:rsidR="00616108">
        <w:t xml:space="preserve"> </w:t>
      </w:r>
      <w:r w:rsidRPr="00BE4BFA">
        <w:t>subjects.</w:t>
      </w:r>
      <w:r w:rsidR="00616108">
        <w:t xml:space="preserve"> </w:t>
      </w:r>
      <w:r w:rsidRPr="00BE4BFA">
        <w:t>CDI,</w:t>
      </w:r>
      <w:r w:rsidR="00616108">
        <w:t xml:space="preserve"> </w:t>
      </w:r>
      <w:r w:rsidRPr="00BE4BFA">
        <w:t>as</w:t>
      </w:r>
      <w:r w:rsidR="00616108">
        <w:t xml:space="preserve"> </w:t>
      </w:r>
      <w:r w:rsidRPr="00BE4BFA">
        <w:t>an</w:t>
      </w:r>
      <w:r w:rsidR="00616108">
        <w:t xml:space="preserve"> </w:t>
      </w:r>
      <w:r w:rsidRPr="00BE4BFA">
        <w:t>AE,</w:t>
      </w:r>
      <w:r w:rsidR="00616108">
        <w:t xml:space="preserve"> </w:t>
      </w:r>
      <w:r w:rsidRPr="00BE4BFA">
        <w:t>was</w:t>
      </w:r>
      <w:r w:rsidR="00616108">
        <w:t xml:space="preserve"> </w:t>
      </w:r>
      <w:r w:rsidRPr="00BE4BFA">
        <w:t>reported</w:t>
      </w:r>
      <w:r w:rsidR="00616108">
        <w:t xml:space="preserve"> </w:t>
      </w:r>
      <w:r w:rsidRPr="00BE4BFA">
        <w:t>at</w:t>
      </w:r>
      <w:r w:rsidR="00616108">
        <w:t xml:space="preserve"> </w:t>
      </w:r>
      <w:r w:rsidRPr="00BE4BFA">
        <w:t>a</w:t>
      </w:r>
      <w:r w:rsidR="00616108">
        <w:t xml:space="preserve"> </w:t>
      </w:r>
      <w:r w:rsidRPr="00BE4BFA">
        <w:t>frequency</w:t>
      </w:r>
      <w:r w:rsidR="00616108">
        <w:t xml:space="preserve"> </w:t>
      </w:r>
      <w:r w:rsidRPr="00BE4BFA">
        <w:t>greater</w:t>
      </w:r>
      <w:r w:rsidR="00616108">
        <w:t xml:space="preserve"> </w:t>
      </w:r>
      <w:r w:rsidRPr="00BE4BFA">
        <w:t>than</w:t>
      </w:r>
      <w:r w:rsidR="00616108">
        <w:t xml:space="preserve"> </w:t>
      </w:r>
      <w:r w:rsidRPr="00BE4BFA">
        <w:t>2%.</w:t>
      </w:r>
      <w:r w:rsidR="00616108">
        <w:t xml:space="preserve"> </w:t>
      </w:r>
      <w:r w:rsidRPr="00BE4BFA">
        <w:t>CDI</w:t>
      </w:r>
      <w:r w:rsidR="00616108">
        <w:t xml:space="preserve"> </w:t>
      </w:r>
      <w:r w:rsidRPr="00BE4BFA">
        <w:t>recurrence</w:t>
      </w:r>
      <w:r w:rsidR="00616108">
        <w:t xml:space="preserve"> </w:t>
      </w:r>
      <w:r w:rsidRPr="00BE4BFA">
        <w:t>is</w:t>
      </w:r>
      <w:r w:rsidR="00616108">
        <w:t xml:space="preserve"> </w:t>
      </w:r>
      <w:r w:rsidRPr="00BE4BFA">
        <w:t>an</w:t>
      </w:r>
      <w:r w:rsidR="00616108">
        <w:t xml:space="preserve"> </w:t>
      </w:r>
      <w:r w:rsidRPr="00BE4BFA">
        <w:t>efficacy</w:t>
      </w:r>
      <w:r w:rsidR="00616108">
        <w:t xml:space="preserve"> </w:t>
      </w:r>
      <w:r w:rsidRPr="00BE4BFA">
        <w:t>endpoint</w:t>
      </w:r>
      <w:r w:rsidR="00616108">
        <w:t xml:space="preserve"> </w:t>
      </w:r>
      <w:r w:rsidR="004A7947">
        <w:t>and</w:t>
      </w:r>
      <w:r w:rsidR="00616108">
        <w:t xml:space="preserve"> </w:t>
      </w:r>
      <w:r w:rsidR="004A7947">
        <w:t>CDI</w:t>
      </w:r>
      <w:r w:rsidR="00616108">
        <w:t xml:space="preserve"> </w:t>
      </w:r>
      <w:r w:rsidR="004A7947">
        <w:t>was</w:t>
      </w:r>
      <w:r w:rsidR="00616108">
        <w:t xml:space="preserve"> </w:t>
      </w:r>
      <w:r w:rsidR="004A7947">
        <w:t>only</w:t>
      </w:r>
      <w:r w:rsidR="00616108">
        <w:t xml:space="preserve"> </w:t>
      </w:r>
      <w:r w:rsidR="004A7947">
        <w:t>reported</w:t>
      </w:r>
      <w:r w:rsidR="00616108">
        <w:t xml:space="preserve"> </w:t>
      </w:r>
      <w:r w:rsidR="004A7947">
        <w:t>as</w:t>
      </w:r>
      <w:r w:rsidR="00616108">
        <w:t xml:space="preserve"> </w:t>
      </w:r>
      <w:r w:rsidRPr="00BE4BFA">
        <w:t>an</w:t>
      </w:r>
      <w:r w:rsidR="00616108">
        <w:t xml:space="preserve"> </w:t>
      </w:r>
      <w:r w:rsidRPr="00BE4BFA">
        <w:t>AE</w:t>
      </w:r>
      <w:r w:rsidR="00616108">
        <w:t xml:space="preserve"> </w:t>
      </w:r>
      <w:r w:rsidRPr="00BE4BFA">
        <w:t>if</w:t>
      </w:r>
      <w:r w:rsidR="00616108">
        <w:t xml:space="preserve"> </w:t>
      </w:r>
      <w:r w:rsidRPr="00BE4BFA">
        <w:t>the</w:t>
      </w:r>
      <w:r w:rsidR="00616108">
        <w:t xml:space="preserve"> </w:t>
      </w:r>
      <w:r w:rsidRPr="00BE4BFA">
        <w:t>event</w:t>
      </w:r>
      <w:r w:rsidR="00616108">
        <w:t xml:space="preserve"> </w:t>
      </w:r>
      <w:r w:rsidRPr="00BE4BFA">
        <w:t>met</w:t>
      </w:r>
      <w:r w:rsidR="00616108">
        <w:t xml:space="preserve"> </w:t>
      </w:r>
      <w:r w:rsidRPr="00BE4BFA">
        <w:t>SAE</w:t>
      </w:r>
      <w:r w:rsidR="00616108">
        <w:t xml:space="preserve"> </w:t>
      </w:r>
      <w:r w:rsidRPr="00BE4BFA">
        <w:t>criteria.</w:t>
      </w:r>
      <w:r w:rsidR="00616108">
        <w:t xml:space="preserve"> </w:t>
      </w:r>
      <w:r w:rsidRPr="00BE4BFA">
        <w:t>CDI</w:t>
      </w:r>
      <w:r w:rsidR="00616108">
        <w:t xml:space="preserve"> </w:t>
      </w:r>
      <w:r w:rsidRPr="00BE4BFA">
        <w:t>was</w:t>
      </w:r>
      <w:r w:rsidR="00616108">
        <w:t xml:space="preserve"> </w:t>
      </w:r>
      <w:r w:rsidRPr="00BE4BFA">
        <w:t>recorded</w:t>
      </w:r>
      <w:r w:rsidR="00616108">
        <w:t xml:space="preserve"> </w:t>
      </w:r>
      <w:r w:rsidRPr="00BE4BFA">
        <w:t>as</w:t>
      </w:r>
      <w:r w:rsidR="00616108">
        <w:t xml:space="preserve"> </w:t>
      </w:r>
      <w:r w:rsidRPr="00BE4BFA">
        <w:t>an</w:t>
      </w:r>
      <w:r w:rsidR="00616108">
        <w:t xml:space="preserve"> </w:t>
      </w:r>
      <w:r w:rsidRPr="00BE4BFA">
        <w:t>AE</w:t>
      </w:r>
      <w:r w:rsidR="00616108">
        <w:t xml:space="preserve"> </w:t>
      </w:r>
      <w:r w:rsidRPr="00BE4BFA">
        <w:t>at</w:t>
      </w:r>
      <w:r w:rsidR="00616108">
        <w:t xml:space="preserve"> </w:t>
      </w:r>
      <w:r w:rsidRPr="00BE4BFA">
        <w:t>a</w:t>
      </w:r>
      <w:r w:rsidR="00616108">
        <w:t xml:space="preserve"> </w:t>
      </w:r>
      <w:r w:rsidRPr="00BE4BFA">
        <w:t>lower</w:t>
      </w:r>
      <w:r w:rsidR="00616108">
        <w:t xml:space="preserve"> </w:t>
      </w:r>
      <w:r w:rsidRPr="00BE4BFA">
        <w:t>frequency</w:t>
      </w:r>
      <w:r w:rsidR="00616108">
        <w:t xml:space="preserve"> </w:t>
      </w:r>
      <w:r w:rsidRPr="00BE4BFA">
        <w:t>in</w:t>
      </w:r>
      <w:r w:rsidR="00616108">
        <w:t xml:space="preserve"> </w:t>
      </w:r>
      <w:r w:rsidRPr="00BE4BFA">
        <w:t>the</w:t>
      </w:r>
      <w:r w:rsidR="00616108">
        <w:t xml:space="preserve"> </w:t>
      </w:r>
      <w:r w:rsidRPr="00BE4BFA">
        <w:t>bezlotoxumab</w:t>
      </w:r>
      <w:r w:rsidR="00616108">
        <w:t xml:space="preserve"> </w:t>
      </w:r>
      <w:r w:rsidRPr="00BE4BFA">
        <w:t>(2.9%)</w:t>
      </w:r>
      <w:r w:rsidR="00616108">
        <w:t xml:space="preserve"> </w:t>
      </w:r>
      <w:r w:rsidRPr="00BE4BFA">
        <w:t>and</w:t>
      </w:r>
      <w:r w:rsidR="00616108">
        <w:t xml:space="preserve"> </w:t>
      </w:r>
      <w:r w:rsidRPr="00BE4BFA">
        <w:t>actoxumab</w:t>
      </w:r>
      <w:r w:rsidR="00616108">
        <w:t xml:space="preserve"> </w:t>
      </w:r>
      <w:r w:rsidRPr="00BE4BFA">
        <w:t>+bezlotoxumab</w:t>
      </w:r>
      <w:r w:rsidR="00616108">
        <w:t xml:space="preserve"> </w:t>
      </w:r>
      <w:r w:rsidRPr="00BE4BFA">
        <w:t>(3.5%)</w:t>
      </w:r>
      <w:r w:rsidR="00616108">
        <w:t xml:space="preserve"> </w:t>
      </w:r>
      <w:r w:rsidR="00691260">
        <w:t>group</w:t>
      </w:r>
      <w:r w:rsidRPr="00BE4BFA">
        <w:t>s</w:t>
      </w:r>
      <w:r w:rsidR="00616108">
        <w:t xml:space="preserve"> </w:t>
      </w:r>
      <w:r w:rsidR="00691260">
        <w:t>versus</w:t>
      </w:r>
      <w:r w:rsidR="00616108">
        <w:t xml:space="preserve"> </w:t>
      </w:r>
      <w:r w:rsidRPr="00BE4BFA">
        <w:t>placebo</w:t>
      </w:r>
      <w:r w:rsidR="00616108">
        <w:t xml:space="preserve"> </w:t>
      </w:r>
      <w:r w:rsidRPr="00BE4BFA">
        <w:t>(6.1%).</w:t>
      </w:r>
    </w:p>
    <w:p w14:paraId="1E040CA7" w14:textId="0DB0676A" w:rsidR="00BE4BFA" w:rsidRPr="00BE4BFA" w:rsidRDefault="00BE4BFA" w:rsidP="00BE4BFA">
      <w:pPr>
        <w:pStyle w:val="Heading5"/>
      </w:pPr>
      <w:r w:rsidRPr="00BE4BFA">
        <w:t>Other</w:t>
      </w:r>
      <w:r w:rsidR="00616108">
        <w:t xml:space="preserve"> </w:t>
      </w:r>
      <w:r w:rsidRPr="00BE4BFA">
        <w:t>studies</w:t>
      </w:r>
    </w:p>
    <w:p w14:paraId="1C662BCD" w14:textId="12B9F6D9" w:rsidR="00F96EC9" w:rsidRDefault="004A7947" w:rsidP="004A7947">
      <w:pPr>
        <w:spacing w:before="240"/>
      </w:pPr>
      <w:bookmarkStart w:id="277" w:name="_Ref272333567"/>
      <w:bookmarkStart w:id="278" w:name="_Toc272414665"/>
      <w:bookmarkStart w:id="279" w:name="_Toc290888529"/>
      <w:bookmarkStart w:id="280" w:name="_Toc416353745"/>
      <w:bookmarkStart w:id="281" w:name="_Toc421005288"/>
      <w:bookmarkStart w:id="282" w:name="_Toc432079165"/>
      <w:bookmarkStart w:id="283" w:name="_Toc432080738"/>
      <w:r>
        <w:t>P017</w:t>
      </w:r>
      <w:r w:rsidR="00616108">
        <w:t xml:space="preserve"> </w:t>
      </w:r>
      <w:r>
        <w:t>(information</w:t>
      </w:r>
      <w:r w:rsidR="00616108">
        <w:t xml:space="preserve"> </w:t>
      </w:r>
      <w:r>
        <w:t>was</w:t>
      </w:r>
      <w:r w:rsidR="00616108">
        <w:t xml:space="preserve"> </w:t>
      </w:r>
      <w:r>
        <w:t>provided).</w:t>
      </w:r>
    </w:p>
    <w:p w14:paraId="16AB15BE" w14:textId="01FA1C62" w:rsidR="00BE4BFA" w:rsidRPr="00BE4BFA" w:rsidRDefault="00BE4BFA" w:rsidP="00C436C9">
      <w:pPr>
        <w:pStyle w:val="Heading4"/>
      </w:pPr>
      <w:r w:rsidRPr="00BE4BFA">
        <w:t>Treatment</w:t>
      </w:r>
      <w:r w:rsidR="00616108">
        <w:t xml:space="preserve"> </w:t>
      </w:r>
      <w:r w:rsidRPr="00BE4BFA">
        <w:t>related</w:t>
      </w:r>
      <w:r w:rsidR="00616108">
        <w:t xml:space="preserve"> </w:t>
      </w:r>
      <w:r w:rsidRPr="00BE4BFA">
        <w:t>adverse</w:t>
      </w:r>
      <w:r w:rsidR="00616108">
        <w:t xml:space="preserve"> </w:t>
      </w:r>
      <w:r w:rsidRPr="00BE4BFA">
        <w:t>events</w:t>
      </w:r>
      <w:r w:rsidR="00616108">
        <w:t xml:space="preserve"> </w:t>
      </w:r>
      <w:r w:rsidRPr="00BE4BFA">
        <w:t>(adverse</w:t>
      </w:r>
      <w:r w:rsidR="00616108">
        <w:t xml:space="preserve"> </w:t>
      </w:r>
      <w:r w:rsidRPr="00BE4BFA">
        <w:t>drug</w:t>
      </w:r>
      <w:r w:rsidR="00616108">
        <w:t xml:space="preserve"> </w:t>
      </w:r>
      <w:r w:rsidRPr="00BE4BFA">
        <w:t>reactions)</w:t>
      </w:r>
      <w:bookmarkEnd w:id="277"/>
      <w:bookmarkEnd w:id="278"/>
      <w:bookmarkEnd w:id="279"/>
      <w:bookmarkEnd w:id="280"/>
      <w:bookmarkEnd w:id="281"/>
      <w:bookmarkEnd w:id="282"/>
      <w:bookmarkEnd w:id="283"/>
    </w:p>
    <w:p w14:paraId="3C6DCB54" w14:textId="6C2383E6" w:rsidR="00BE4BFA" w:rsidRPr="00BE4BFA" w:rsidRDefault="00BE4BFA" w:rsidP="00C436C9">
      <w:pPr>
        <w:pStyle w:val="Heading5"/>
      </w:pPr>
      <w:r w:rsidRPr="00BE4BFA">
        <w:t>Integrated</w:t>
      </w:r>
      <w:r w:rsidR="00616108">
        <w:t xml:space="preserve"> </w:t>
      </w:r>
      <w:r w:rsidRPr="00BE4BFA">
        <w:t>safety</w:t>
      </w:r>
      <w:r w:rsidR="00616108">
        <w:t xml:space="preserve"> </w:t>
      </w:r>
      <w:r w:rsidRPr="00BE4BFA">
        <w:t>analyses</w:t>
      </w:r>
      <w:r w:rsidR="00616108">
        <w:t xml:space="preserve"> </w:t>
      </w:r>
      <w:r w:rsidR="00F96EC9">
        <w:t>Phase</w:t>
      </w:r>
      <w:r w:rsidR="00616108">
        <w:t xml:space="preserve"> </w:t>
      </w:r>
      <w:r w:rsidR="00F96EC9">
        <w:t>I</w:t>
      </w:r>
      <w:r w:rsidR="00616108">
        <w:t xml:space="preserve"> </w:t>
      </w:r>
      <w:r w:rsidRPr="00BE4BFA">
        <w:t>studies</w:t>
      </w:r>
    </w:p>
    <w:p w14:paraId="5B1E1CEC" w14:textId="7836568D" w:rsidR="00F96EC9" w:rsidRDefault="00BE4BFA" w:rsidP="00BE4BFA">
      <w:r w:rsidRPr="00BE4BFA">
        <w:t>14</w:t>
      </w:r>
      <w:r w:rsidR="00616108">
        <w:t xml:space="preserve"> </w:t>
      </w:r>
      <w:r w:rsidRPr="00BE4BFA">
        <w:t>subjects</w:t>
      </w:r>
      <w:r w:rsidR="00616108">
        <w:t xml:space="preserve"> </w:t>
      </w:r>
      <w:r w:rsidRPr="00BE4BFA">
        <w:t>(10.1%)</w:t>
      </w:r>
      <w:r w:rsidR="00616108">
        <w:t xml:space="preserve"> </w:t>
      </w:r>
      <w:r w:rsidRPr="00BE4BFA">
        <w:t>had</w:t>
      </w:r>
      <w:r w:rsidR="00616108">
        <w:t xml:space="preserve"> </w:t>
      </w:r>
      <w:r w:rsidRPr="00BE4BFA">
        <w:t>AEs</w:t>
      </w:r>
      <w:r w:rsidR="00616108">
        <w:t xml:space="preserve"> </w:t>
      </w:r>
      <w:r w:rsidRPr="00BE4BFA">
        <w:t>probably/possibly</w:t>
      </w:r>
      <w:r w:rsidR="00616108">
        <w:t xml:space="preserve"> </w:t>
      </w:r>
      <w:r w:rsidRPr="00BE4BFA">
        <w:t>related</w:t>
      </w:r>
      <w:r w:rsidR="00616108">
        <w:t xml:space="preserve"> </w:t>
      </w:r>
      <w:r w:rsidRPr="00BE4BFA">
        <w:t>to</w:t>
      </w:r>
      <w:r w:rsidR="00616108">
        <w:t xml:space="preserve"> </w:t>
      </w:r>
      <w:r w:rsidRPr="00BE4BFA">
        <w:t>bezlotoxumab</w:t>
      </w:r>
      <w:r w:rsidR="00616108">
        <w:t xml:space="preserve"> </w:t>
      </w:r>
      <w:r w:rsidRPr="00BE4BFA">
        <w:t>(4</w:t>
      </w:r>
      <w:r w:rsidR="00616108">
        <w:t xml:space="preserve"> </w:t>
      </w:r>
      <w:r w:rsidRPr="00BE4BFA">
        <w:t>after</w:t>
      </w:r>
      <w:r w:rsidR="00616108">
        <w:t xml:space="preserve"> </w:t>
      </w:r>
      <w:r w:rsidRPr="00BE4BFA">
        <w:t>bezlotoxumab</w:t>
      </w:r>
      <w:r w:rsidR="00616108">
        <w:t xml:space="preserve"> </w:t>
      </w:r>
      <w:r w:rsidRPr="00BE4BFA">
        <w:t>and</w:t>
      </w:r>
      <w:r w:rsidR="00616108">
        <w:t xml:space="preserve"> </w:t>
      </w:r>
      <w:r w:rsidRPr="00BE4BFA">
        <w:t>10</w:t>
      </w:r>
      <w:r w:rsidR="00616108">
        <w:t xml:space="preserve"> </w:t>
      </w:r>
      <w:r w:rsidRPr="00BE4BFA">
        <w:t>after</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Pr="00BE4BFA">
        <w:t>For</w:t>
      </w:r>
      <w:r w:rsidR="00616108">
        <w:t xml:space="preserve"> </w:t>
      </w:r>
      <w:r w:rsidRPr="00BE4BFA">
        <w:t>bezlotoxumab</w:t>
      </w:r>
      <w:r w:rsidR="00616108">
        <w:t xml:space="preserve"> </w:t>
      </w:r>
      <w:r w:rsidRPr="00BE4BFA">
        <w:t>alone,</w:t>
      </w:r>
      <w:r w:rsidR="00616108">
        <w:t xml:space="preserve"> </w:t>
      </w:r>
      <w:r w:rsidRPr="00BE4BFA">
        <w:t>2</w:t>
      </w:r>
      <w:r w:rsidR="00616108">
        <w:t xml:space="preserve"> </w:t>
      </w:r>
      <w:r w:rsidRPr="00BE4BFA">
        <w:t>reported</w:t>
      </w:r>
      <w:r w:rsidR="00616108">
        <w:t xml:space="preserve"> </w:t>
      </w:r>
      <w:r w:rsidRPr="00BE4BFA">
        <w:t>headache</w:t>
      </w:r>
      <w:r w:rsidR="00616108">
        <w:t xml:space="preserve"> </w:t>
      </w:r>
      <w:r w:rsidRPr="00BE4BFA">
        <w:t>(6.7%)</w:t>
      </w:r>
      <w:r w:rsidR="00616108">
        <w:t xml:space="preserve"> </w:t>
      </w:r>
      <w:r w:rsidRPr="00BE4BFA">
        <w:t>and</w:t>
      </w:r>
      <w:r w:rsidR="00616108">
        <w:t xml:space="preserve"> </w:t>
      </w:r>
      <w:r w:rsidRPr="00BE4BFA">
        <w:t>one</w:t>
      </w:r>
      <w:r w:rsidR="00616108">
        <w:t xml:space="preserve"> </w:t>
      </w:r>
      <w:r w:rsidRPr="00BE4BFA">
        <w:t>subject</w:t>
      </w:r>
      <w:r w:rsidR="00616108">
        <w:t xml:space="preserve"> </w:t>
      </w:r>
      <w:r w:rsidRPr="00BE4BFA">
        <w:t>each</w:t>
      </w:r>
      <w:r w:rsidR="00616108">
        <w:t xml:space="preserve"> </w:t>
      </w:r>
      <w:r w:rsidRPr="00BE4BFA">
        <w:t>reported</w:t>
      </w:r>
      <w:r w:rsidR="00616108">
        <w:t xml:space="preserve"> </w:t>
      </w:r>
      <w:r w:rsidRPr="00BE4BFA">
        <w:t>nausea,</w:t>
      </w:r>
      <w:r w:rsidR="00616108">
        <w:t xml:space="preserve"> </w:t>
      </w:r>
      <w:r w:rsidRPr="00BE4BFA">
        <w:t>fatigue,</w:t>
      </w:r>
      <w:r w:rsidR="00616108">
        <w:t xml:space="preserve"> </w:t>
      </w:r>
      <w:r w:rsidRPr="00BE4BFA">
        <w:t>and</w:t>
      </w:r>
      <w:r w:rsidR="00616108">
        <w:t xml:space="preserve"> </w:t>
      </w:r>
      <w:r w:rsidRPr="00BE4BFA">
        <w:t>dizziness</w:t>
      </w:r>
      <w:r w:rsidR="00616108">
        <w:t xml:space="preserve"> </w:t>
      </w:r>
      <w:r w:rsidRPr="00BE4BFA">
        <w:t>(each</w:t>
      </w:r>
      <w:r w:rsidR="00616108">
        <w:t xml:space="preserve"> </w:t>
      </w:r>
      <w:r w:rsidRPr="00BE4BFA">
        <w:t>3.3%)</w:t>
      </w:r>
      <w:r w:rsidR="00616108">
        <w:t xml:space="preserve"> </w:t>
      </w:r>
      <w:r w:rsidRPr="00BE4BFA">
        <w:t>thought</w:t>
      </w:r>
      <w:r w:rsidR="00616108">
        <w:t xml:space="preserve"> </w:t>
      </w:r>
      <w:r w:rsidRPr="00BE4BFA">
        <w:t>related.</w:t>
      </w:r>
      <w:r w:rsidR="00616108">
        <w:t xml:space="preserve"> </w:t>
      </w:r>
      <w:r w:rsidRPr="00BE4BFA">
        <w:t>For</w:t>
      </w:r>
      <w:r w:rsidR="00616108">
        <w:t xml:space="preserve"> </w:t>
      </w:r>
      <w:r w:rsidRPr="00BE4BFA">
        <w:t>the</w:t>
      </w:r>
      <w:r w:rsidR="00616108">
        <w:t xml:space="preserve"> </w:t>
      </w:r>
      <w:r w:rsidRPr="00BE4BFA">
        <w:t>subjects</w:t>
      </w:r>
      <w:r w:rsidR="00616108">
        <w:t xml:space="preserve"> </w:t>
      </w:r>
      <w:r w:rsidRPr="00BE4BFA">
        <w:t>receiving</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Pr="00BE4BFA">
        <w:t>7</w:t>
      </w:r>
      <w:r w:rsidR="00616108">
        <w:t xml:space="preserve"> </w:t>
      </w:r>
      <w:r w:rsidRPr="00BE4BFA">
        <w:t>reported</w:t>
      </w:r>
      <w:r w:rsidR="00616108">
        <w:t xml:space="preserve"> </w:t>
      </w:r>
      <w:r w:rsidRPr="00BE4BFA">
        <w:t>headache</w:t>
      </w:r>
      <w:r w:rsidR="00616108">
        <w:t xml:space="preserve"> </w:t>
      </w:r>
      <w:r w:rsidRPr="00BE4BFA">
        <w:t>(7.3%)</w:t>
      </w:r>
      <w:r w:rsidR="00616108">
        <w:t xml:space="preserve"> </w:t>
      </w:r>
      <w:r w:rsidRPr="00BE4BFA">
        <w:t>and</w:t>
      </w:r>
      <w:r w:rsidR="00616108">
        <w:t xml:space="preserve"> </w:t>
      </w:r>
      <w:r w:rsidRPr="00BE4BFA">
        <w:t>2</w:t>
      </w:r>
      <w:r w:rsidR="00616108">
        <w:t xml:space="preserve"> </w:t>
      </w:r>
      <w:r w:rsidRPr="00BE4BFA">
        <w:t>reported</w:t>
      </w:r>
      <w:r w:rsidR="00616108">
        <w:t xml:space="preserve"> </w:t>
      </w:r>
      <w:r w:rsidRPr="00BE4BFA">
        <w:t>fatigue</w:t>
      </w:r>
      <w:r w:rsidR="00616108">
        <w:t xml:space="preserve"> </w:t>
      </w:r>
      <w:r w:rsidRPr="00BE4BFA">
        <w:t>(2.1%)</w:t>
      </w:r>
      <w:r w:rsidR="00616108">
        <w:t xml:space="preserve"> </w:t>
      </w:r>
      <w:r w:rsidRPr="00BE4BFA">
        <w:t>thought</w:t>
      </w:r>
      <w:r w:rsidR="00616108">
        <w:t xml:space="preserve"> </w:t>
      </w:r>
      <w:r w:rsidRPr="00BE4BFA">
        <w:t>related</w:t>
      </w:r>
      <w:r w:rsidR="00616108">
        <w:t xml:space="preserve"> </w:t>
      </w:r>
      <w:r w:rsidRPr="00BE4BFA">
        <w:t>to</w:t>
      </w:r>
      <w:r w:rsidR="00616108">
        <w:t xml:space="preserve"> </w:t>
      </w:r>
      <w:r w:rsidRPr="00BE4BFA">
        <w:t>study</w:t>
      </w:r>
      <w:r w:rsidR="00616108">
        <w:t xml:space="preserve"> </w:t>
      </w:r>
      <w:r w:rsidRPr="00BE4BFA">
        <w:t>drug;</w:t>
      </w:r>
      <w:r w:rsidR="00616108">
        <w:t xml:space="preserve"> </w:t>
      </w:r>
      <w:r w:rsidRPr="00BE4BFA">
        <w:t>additionally,</w:t>
      </w:r>
      <w:r w:rsidR="00616108">
        <w:t xml:space="preserve"> </w:t>
      </w:r>
      <w:r w:rsidRPr="00BE4BFA">
        <w:t>there</w:t>
      </w:r>
      <w:r w:rsidR="00616108">
        <w:t xml:space="preserve"> </w:t>
      </w:r>
      <w:r w:rsidRPr="00BE4BFA">
        <w:t>was</w:t>
      </w:r>
      <w:r w:rsidR="00616108">
        <w:t xml:space="preserve"> </w:t>
      </w:r>
      <w:r w:rsidRPr="00BE4BFA">
        <w:t>one</w:t>
      </w:r>
      <w:r w:rsidR="00616108">
        <w:t xml:space="preserve"> </w:t>
      </w:r>
      <w:r w:rsidRPr="00BE4BFA">
        <w:t>subject</w:t>
      </w:r>
      <w:r w:rsidR="00616108">
        <w:t xml:space="preserve"> </w:t>
      </w:r>
      <w:r w:rsidRPr="00BE4BFA">
        <w:t>each</w:t>
      </w:r>
      <w:r w:rsidR="00616108">
        <w:t xml:space="preserve"> </w:t>
      </w:r>
      <w:r w:rsidRPr="00BE4BFA">
        <w:t>with:</w:t>
      </w:r>
      <w:r w:rsidR="00616108">
        <w:t xml:space="preserve"> </w:t>
      </w:r>
      <w:r w:rsidRPr="00BE4BFA">
        <w:t>chills,</w:t>
      </w:r>
      <w:r w:rsidR="00616108">
        <w:t xml:space="preserve"> </w:t>
      </w:r>
      <w:r w:rsidRPr="00BE4BFA">
        <w:t>infusion</w:t>
      </w:r>
      <w:r w:rsidR="00616108">
        <w:t xml:space="preserve"> </w:t>
      </w:r>
      <w:r w:rsidRPr="00BE4BFA">
        <w:t>site</w:t>
      </w:r>
      <w:r w:rsidR="00616108">
        <w:t xml:space="preserve"> </w:t>
      </w:r>
      <w:r w:rsidRPr="00BE4BFA">
        <w:t>extravasation,</w:t>
      </w:r>
      <w:r w:rsidR="00616108">
        <w:t xml:space="preserve"> </w:t>
      </w:r>
      <w:r w:rsidRPr="00BE4BFA">
        <w:t>peripheral</w:t>
      </w:r>
      <w:r w:rsidR="00616108">
        <w:t xml:space="preserve"> </w:t>
      </w:r>
      <w:r w:rsidRPr="00BE4BFA">
        <w:t>swelling,</w:t>
      </w:r>
      <w:r w:rsidR="00616108">
        <w:t xml:space="preserve"> </w:t>
      </w:r>
      <w:r w:rsidRPr="00BE4BFA">
        <w:t>arthralgia,</w:t>
      </w:r>
      <w:r w:rsidR="00616108">
        <w:t xml:space="preserve"> </w:t>
      </w:r>
      <w:r w:rsidRPr="00BE4BFA">
        <w:t>pain</w:t>
      </w:r>
      <w:r w:rsidR="00616108">
        <w:t xml:space="preserve"> </w:t>
      </w:r>
      <w:r w:rsidRPr="00BE4BFA">
        <w:t>in</w:t>
      </w:r>
      <w:r w:rsidR="00616108">
        <w:t xml:space="preserve"> </w:t>
      </w:r>
      <w:r w:rsidRPr="00BE4BFA">
        <w:t>extremity,</w:t>
      </w:r>
      <w:r w:rsidR="00616108">
        <w:t xml:space="preserve"> </w:t>
      </w:r>
      <w:r w:rsidRPr="00BE4BFA">
        <w:t>tension</w:t>
      </w:r>
      <w:r w:rsidR="00616108">
        <w:t xml:space="preserve"> </w:t>
      </w:r>
      <w:r w:rsidRPr="00BE4BFA">
        <w:t>headache,</w:t>
      </w:r>
      <w:r w:rsidR="00616108">
        <w:t xml:space="preserve"> </w:t>
      </w:r>
      <w:r w:rsidRPr="00BE4BFA">
        <w:t>and</w:t>
      </w:r>
      <w:r w:rsidR="00616108">
        <w:t xml:space="preserve"> </w:t>
      </w:r>
      <w:r w:rsidRPr="00BE4BFA">
        <w:t>dyspnoea</w:t>
      </w:r>
      <w:r w:rsidR="00616108">
        <w:t xml:space="preserve"> </w:t>
      </w:r>
      <w:r w:rsidRPr="00BE4BFA">
        <w:t>(each</w:t>
      </w:r>
      <w:r w:rsidR="00616108">
        <w:t xml:space="preserve"> </w:t>
      </w:r>
      <w:r w:rsidRPr="00BE4BFA">
        <w:t>1.0%)</w:t>
      </w:r>
      <w:r w:rsidR="00F96EC9">
        <w:t>.</w:t>
      </w:r>
    </w:p>
    <w:p w14:paraId="2D48678C" w14:textId="049C3798" w:rsidR="00BE4BFA" w:rsidRPr="00BE4BFA" w:rsidRDefault="00BE4BFA" w:rsidP="00C436C9">
      <w:pPr>
        <w:pStyle w:val="Heading5"/>
      </w:pPr>
      <w:r w:rsidRPr="00BE4BFA">
        <w:lastRenderedPageBreak/>
        <w:t>Pivotal</w:t>
      </w:r>
      <w:r w:rsidR="00616108">
        <w:t xml:space="preserve"> </w:t>
      </w:r>
      <w:r w:rsidRPr="00BE4BFA">
        <w:t>and/or</w:t>
      </w:r>
      <w:r w:rsidR="00616108">
        <w:t xml:space="preserve"> </w:t>
      </w:r>
      <w:r w:rsidRPr="00BE4BFA">
        <w:t>main</w:t>
      </w:r>
      <w:r w:rsidR="00616108">
        <w:t xml:space="preserve"> </w:t>
      </w:r>
      <w:r w:rsidRPr="00BE4BFA">
        <w:t>efficacy</w:t>
      </w:r>
      <w:r w:rsidR="00616108">
        <w:t xml:space="preserve"> </w:t>
      </w:r>
      <w:r w:rsidRPr="00BE4BFA">
        <w:t>studies</w:t>
      </w:r>
      <w:r w:rsidR="00616108">
        <w:t xml:space="preserve"> </w:t>
      </w:r>
      <w:r w:rsidRPr="00BE4BFA">
        <w:t>integrated</w:t>
      </w:r>
      <w:r w:rsidR="00616108">
        <w:t xml:space="preserve"> </w:t>
      </w:r>
      <w:r w:rsidRPr="00BE4BFA">
        <w:t>safety</w:t>
      </w:r>
      <w:r w:rsidR="00616108">
        <w:t xml:space="preserve"> </w:t>
      </w:r>
      <w:r w:rsidRPr="00BE4BFA">
        <w:t>analyses</w:t>
      </w:r>
    </w:p>
    <w:p w14:paraId="4DB92938" w14:textId="3D814951" w:rsidR="00F96EC9" w:rsidRDefault="00BE4BFA" w:rsidP="00BE4BFA">
      <w:r w:rsidRPr="00BE4BFA">
        <w:t>The</w:t>
      </w:r>
      <w:r w:rsidR="00616108">
        <w:t xml:space="preserve"> </w:t>
      </w:r>
      <w:r w:rsidRPr="00BE4BFA">
        <w:t>proportion</w:t>
      </w:r>
      <w:r w:rsidR="00616108">
        <w:t xml:space="preserve"> </w:t>
      </w:r>
      <w:r w:rsidRPr="00BE4BFA">
        <w:t>reporting</w:t>
      </w:r>
      <w:r w:rsidR="00616108">
        <w:t xml:space="preserve"> </w:t>
      </w:r>
      <w:r w:rsidR="001349A8">
        <w:t>≥</w:t>
      </w:r>
      <w:r w:rsidR="00616108">
        <w:t xml:space="preserve"> </w:t>
      </w:r>
      <w:r w:rsidRPr="00BE4BFA">
        <w:t>1</w:t>
      </w:r>
      <w:r w:rsidR="00616108">
        <w:t xml:space="preserve"> </w:t>
      </w:r>
      <w:r w:rsidR="004A7947">
        <w:t>drug</w:t>
      </w:r>
      <w:r w:rsidR="00616108">
        <w:t xml:space="preserve"> </w:t>
      </w:r>
      <w:r w:rsidR="004A7947">
        <w:t>related</w:t>
      </w:r>
      <w:r w:rsidR="00616108">
        <w:t xml:space="preserve"> </w:t>
      </w:r>
      <w:r w:rsidRPr="00BE4BFA">
        <w:t>AE</w:t>
      </w:r>
      <w:r w:rsidR="00616108">
        <w:t xml:space="preserve"> </w:t>
      </w:r>
      <w:r w:rsidRPr="00BE4BFA">
        <w:t>was</w:t>
      </w:r>
      <w:r w:rsidR="00616108">
        <w:t xml:space="preserve"> </w:t>
      </w:r>
      <w:r w:rsidRPr="00BE4BFA">
        <w:t>low</w:t>
      </w:r>
      <w:r w:rsidR="00616108">
        <w:t xml:space="preserve"> </w:t>
      </w:r>
      <w:r w:rsidRPr="00BE4BFA">
        <w:t>(6.4%</w:t>
      </w:r>
      <w:r w:rsidR="00616108">
        <w:t xml:space="preserve"> </w:t>
      </w:r>
      <w:r w:rsidRPr="00BE4BFA">
        <w:t>in</w:t>
      </w:r>
      <w:r w:rsidR="00616108">
        <w:t xml:space="preserve"> </w:t>
      </w:r>
      <w:r w:rsidRPr="00BE4BFA">
        <w:t>actoxumab</w:t>
      </w:r>
      <w:r w:rsidR="00616108">
        <w:t xml:space="preserve"> </w:t>
      </w:r>
      <w:r w:rsidRPr="00BE4BFA">
        <w:t>+</w:t>
      </w:r>
      <w:r w:rsidR="00616108">
        <w:t xml:space="preserve"> </w:t>
      </w:r>
      <w:r w:rsidRPr="00BE4BFA">
        <w:t>bezlotoxumab</w:t>
      </w:r>
      <w:r w:rsidR="00616108">
        <w:t xml:space="preserve"> </w:t>
      </w:r>
      <w:r w:rsidR="00691260">
        <w:t>group</w:t>
      </w:r>
      <w:r w:rsidRPr="00BE4BFA">
        <w:t>,</w:t>
      </w:r>
      <w:r w:rsidR="00616108">
        <w:t xml:space="preserve"> </w:t>
      </w:r>
      <w:r w:rsidRPr="00BE4BFA">
        <w:t>7.5%</w:t>
      </w:r>
      <w:r w:rsidR="00616108">
        <w:t xml:space="preserve"> </w:t>
      </w:r>
      <w:r w:rsidRPr="00BE4BFA">
        <w:t>in</w:t>
      </w:r>
      <w:r w:rsidR="00616108">
        <w:t xml:space="preserve"> </w:t>
      </w:r>
      <w:r w:rsidRPr="00BE4BFA">
        <w:t>bezlotoxumab</w:t>
      </w:r>
      <w:r w:rsidR="00616108">
        <w:t xml:space="preserve"> </w:t>
      </w:r>
      <w:r w:rsidR="00691260">
        <w:t>group</w:t>
      </w:r>
      <w:r w:rsidRPr="00BE4BFA">
        <w:t>,</w:t>
      </w:r>
      <w:r w:rsidR="00616108">
        <w:t xml:space="preserve"> </w:t>
      </w:r>
      <w:r w:rsidR="004A7947" w:rsidRPr="00BE4BFA">
        <w:t>and</w:t>
      </w:r>
      <w:r w:rsidR="00616108">
        <w:t xml:space="preserve"> </w:t>
      </w:r>
      <w:r w:rsidR="004A7947" w:rsidRPr="00BE4BFA">
        <w:t>5.9</w:t>
      </w:r>
      <w:r w:rsidRPr="00BE4BFA">
        <w:t>%</w:t>
      </w:r>
      <w:r w:rsidR="00616108">
        <w:t xml:space="preserve"> </w:t>
      </w:r>
      <w:r w:rsidRPr="00BE4BFA">
        <w:t>in</w:t>
      </w:r>
      <w:r w:rsidR="00616108">
        <w:t xml:space="preserve"> </w:t>
      </w:r>
      <w:r w:rsidRPr="00BE4BFA">
        <w:t>placebo</w:t>
      </w:r>
      <w:r w:rsidR="00616108">
        <w:t xml:space="preserve"> </w:t>
      </w:r>
      <w:r w:rsidR="00691260">
        <w:t>group</w:t>
      </w:r>
      <w:r w:rsidRPr="00BE4BFA">
        <w:t>).</w:t>
      </w:r>
      <w:r w:rsidR="00616108">
        <w:t xml:space="preserve"> </w:t>
      </w:r>
      <w:r w:rsidRPr="00BE4BFA">
        <w:t>Across</w:t>
      </w:r>
      <w:r w:rsidR="00616108">
        <w:t xml:space="preserve"> </w:t>
      </w:r>
      <w:r w:rsidRPr="00BE4BFA">
        <w:t>all</w:t>
      </w:r>
      <w:r w:rsidR="00616108">
        <w:t xml:space="preserve"> </w:t>
      </w:r>
      <w:r w:rsidRPr="00BE4BFA">
        <w:t>treatment</w:t>
      </w:r>
      <w:r w:rsidR="00616108">
        <w:t xml:space="preserve"> </w:t>
      </w:r>
      <w:r w:rsidR="00691260">
        <w:t>group</w:t>
      </w:r>
      <w:r w:rsidRPr="00BE4BFA">
        <w:t>s,</w:t>
      </w:r>
      <w:r w:rsidR="00616108">
        <w:t xml:space="preserve"> </w:t>
      </w:r>
      <w:r w:rsidR="004A7947">
        <w:t>drug</w:t>
      </w:r>
      <w:r w:rsidR="00616108">
        <w:t xml:space="preserve"> </w:t>
      </w:r>
      <w:r w:rsidR="004A7947">
        <w:t>related</w:t>
      </w:r>
      <w:r w:rsidR="00616108">
        <w:t xml:space="preserve"> </w:t>
      </w:r>
      <w:r w:rsidRPr="00BE4BFA">
        <w:t>AEs</w:t>
      </w:r>
      <w:r w:rsidR="00616108">
        <w:t xml:space="preserve"> </w:t>
      </w:r>
      <w:r w:rsidRPr="00BE4BFA">
        <w:t>were</w:t>
      </w:r>
      <w:r w:rsidR="00616108">
        <w:t xml:space="preserve"> </w:t>
      </w:r>
      <w:r w:rsidRPr="00BE4BFA">
        <w:t>reported</w:t>
      </w:r>
      <w:r w:rsidR="00616108">
        <w:t xml:space="preserve"> </w:t>
      </w:r>
      <w:r w:rsidRPr="00BE4BFA">
        <w:t>most</w:t>
      </w:r>
      <w:r w:rsidR="00616108">
        <w:t xml:space="preserve"> </w:t>
      </w:r>
      <w:r w:rsidRPr="00BE4BFA">
        <w:t>frequently</w:t>
      </w:r>
      <w:r w:rsidR="00616108">
        <w:t xml:space="preserve"> </w:t>
      </w:r>
      <w:r w:rsidRPr="00BE4BFA">
        <w:t>for</w:t>
      </w:r>
      <w:r w:rsidR="00616108">
        <w:t xml:space="preserve"> </w:t>
      </w:r>
      <w:r w:rsidRPr="00BE4BFA">
        <w:t>SOCs</w:t>
      </w:r>
      <w:r w:rsidR="00616108">
        <w:t xml:space="preserve"> </w:t>
      </w:r>
      <w:r w:rsidRPr="00BE4BFA">
        <w:t>of</w:t>
      </w:r>
      <w:r w:rsidR="00616108">
        <w:t xml:space="preserve"> </w:t>
      </w:r>
      <w:r w:rsidR="004A7947" w:rsidRPr="00BE4BFA">
        <w:t>general</w:t>
      </w:r>
      <w:r w:rsidR="00616108">
        <w:t xml:space="preserve"> </w:t>
      </w:r>
      <w:r w:rsidR="004A7947" w:rsidRPr="00BE4BFA">
        <w:t>disorders</w:t>
      </w:r>
      <w:r w:rsidR="00616108">
        <w:t xml:space="preserve"> </w:t>
      </w:r>
      <w:r w:rsidR="004A7947" w:rsidRPr="00BE4BFA">
        <w:t>and</w:t>
      </w:r>
      <w:r w:rsidR="00616108">
        <w:t xml:space="preserve"> </w:t>
      </w:r>
      <w:r w:rsidR="004A7947" w:rsidRPr="00BE4BFA">
        <w:t>administration</w:t>
      </w:r>
      <w:r w:rsidR="00616108">
        <w:t xml:space="preserve"> </w:t>
      </w:r>
      <w:r w:rsidR="004A7947" w:rsidRPr="00BE4BFA">
        <w:t>site</w:t>
      </w:r>
      <w:r w:rsidR="00616108">
        <w:t xml:space="preserve"> </w:t>
      </w:r>
      <w:r w:rsidR="004A7947" w:rsidRPr="00BE4BFA">
        <w:t>conditions</w:t>
      </w:r>
      <w:r w:rsidR="00616108">
        <w:t xml:space="preserve"> </w:t>
      </w:r>
      <w:r w:rsidR="004A7947" w:rsidRPr="00BE4BFA">
        <w:t>(1.8%),</w:t>
      </w:r>
      <w:r w:rsidR="00616108">
        <w:t xml:space="preserve"> </w:t>
      </w:r>
      <w:r w:rsidR="004A7947" w:rsidRPr="00BE4BFA">
        <w:t>gastrointestinal</w:t>
      </w:r>
      <w:r w:rsidR="00616108">
        <w:t xml:space="preserve"> </w:t>
      </w:r>
      <w:r w:rsidR="004A7947" w:rsidRPr="00BE4BFA">
        <w:t>disorders</w:t>
      </w:r>
      <w:r w:rsidR="00616108">
        <w:t xml:space="preserve"> </w:t>
      </w:r>
      <w:r w:rsidR="004A7947" w:rsidRPr="00BE4BFA">
        <w:t>(1.6%)</w:t>
      </w:r>
      <w:r w:rsidR="00616108">
        <w:t xml:space="preserve"> </w:t>
      </w:r>
      <w:r w:rsidR="004A7947" w:rsidRPr="00BE4BFA">
        <w:t>and</w:t>
      </w:r>
      <w:r w:rsidR="00616108">
        <w:t xml:space="preserve"> </w:t>
      </w:r>
      <w:r w:rsidR="004A7947" w:rsidRPr="00BE4BFA">
        <w:t>nervous</w:t>
      </w:r>
      <w:r w:rsidR="00616108">
        <w:t xml:space="preserve"> </w:t>
      </w:r>
      <w:r w:rsidR="004A7947" w:rsidRPr="00BE4BFA">
        <w:t>system</w:t>
      </w:r>
      <w:r w:rsidR="00616108">
        <w:t xml:space="preserve"> </w:t>
      </w:r>
      <w:r w:rsidR="004A7947" w:rsidRPr="00BE4BFA">
        <w:t>disorders</w:t>
      </w:r>
      <w:r w:rsidR="00616108">
        <w:t xml:space="preserve"> </w:t>
      </w:r>
      <w:r w:rsidR="004A7947" w:rsidRPr="00BE4BFA">
        <w:t>(1.6%)</w:t>
      </w:r>
      <w:r w:rsidRPr="00BE4BFA">
        <w:t>.</w:t>
      </w:r>
      <w:r w:rsidR="00616108">
        <w:t xml:space="preserve"> </w:t>
      </w:r>
      <w:r w:rsidRPr="00BE4BFA">
        <w:t>The</w:t>
      </w:r>
      <w:r w:rsidR="00616108">
        <w:t xml:space="preserve"> </w:t>
      </w:r>
      <w:r w:rsidRPr="00BE4BFA">
        <w:t>most</w:t>
      </w:r>
      <w:r w:rsidR="00616108">
        <w:t xml:space="preserve"> </w:t>
      </w:r>
      <w:r w:rsidRPr="00BE4BFA">
        <w:t>frequently</w:t>
      </w:r>
      <w:r w:rsidR="00616108">
        <w:t xml:space="preserve"> </w:t>
      </w:r>
      <w:r w:rsidRPr="00BE4BFA">
        <w:t>reported</w:t>
      </w:r>
      <w:r w:rsidR="00616108">
        <w:t xml:space="preserve"> </w:t>
      </w:r>
      <w:r w:rsidR="004A7947">
        <w:t>drug</w:t>
      </w:r>
      <w:r w:rsidR="00616108">
        <w:t xml:space="preserve"> </w:t>
      </w:r>
      <w:r w:rsidR="004A7947">
        <w:t>related</w:t>
      </w:r>
      <w:r w:rsidR="00616108">
        <w:t xml:space="preserve"> </w:t>
      </w:r>
      <w:r w:rsidRPr="00BE4BFA">
        <w:t>AEs</w:t>
      </w:r>
      <w:r w:rsidR="00616108">
        <w:t xml:space="preserve"> </w:t>
      </w:r>
      <w:r w:rsidRPr="00BE4BFA">
        <w:t>were</w:t>
      </w:r>
      <w:r w:rsidR="00616108">
        <w:t xml:space="preserve"> </w:t>
      </w:r>
      <w:r w:rsidRPr="00BE4BFA">
        <w:t>nausea</w:t>
      </w:r>
      <w:r w:rsidR="00616108">
        <w:t xml:space="preserve"> </w:t>
      </w:r>
      <w:r w:rsidRPr="00BE4BFA">
        <w:t>(0.8%),</w:t>
      </w:r>
      <w:r w:rsidR="00616108">
        <w:t xml:space="preserve"> </w:t>
      </w:r>
      <w:r w:rsidRPr="00BE4BFA">
        <w:t>fatigue</w:t>
      </w:r>
      <w:r w:rsidR="00616108">
        <w:t xml:space="preserve"> </w:t>
      </w:r>
      <w:r w:rsidRPr="00BE4BFA">
        <w:t>(0.6%),</w:t>
      </w:r>
      <w:r w:rsidR="00616108">
        <w:t xml:space="preserve"> </w:t>
      </w:r>
      <w:r w:rsidRPr="00BE4BFA">
        <w:t>headache</w:t>
      </w:r>
      <w:r w:rsidR="00616108">
        <w:t xml:space="preserve"> </w:t>
      </w:r>
      <w:r w:rsidRPr="00BE4BFA">
        <w:t>(0.6%),</w:t>
      </w:r>
      <w:r w:rsidR="00616108">
        <w:t xml:space="preserve"> </w:t>
      </w:r>
      <w:r w:rsidRPr="00BE4BFA">
        <w:t>and</w:t>
      </w:r>
      <w:r w:rsidR="00616108">
        <w:t xml:space="preserve"> </w:t>
      </w:r>
      <w:r w:rsidRPr="00BE4BFA">
        <w:t>dizziness</w:t>
      </w:r>
      <w:r w:rsidR="00616108">
        <w:t xml:space="preserve"> </w:t>
      </w:r>
      <w:r w:rsidRPr="00BE4BFA">
        <w:t>(0.6%).</w:t>
      </w:r>
      <w:r w:rsidR="00616108">
        <w:t xml:space="preserve"> </w:t>
      </w:r>
      <w:r w:rsidRPr="00BE4BFA">
        <w:t>All</w:t>
      </w:r>
      <w:r w:rsidR="00616108">
        <w:t xml:space="preserve"> </w:t>
      </w:r>
      <w:r w:rsidRPr="00BE4BFA">
        <w:t>of</w:t>
      </w:r>
      <w:r w:rsidR="00616108">
        <w:t xml:space="preserve"> </w:t>
      </w:r>
      <w:r w:rsidRPr="00BE4BFA">
        <w:t>the</w:t>
      </w:r>
      <w:r w:rsidR="00616108">
        <w:t xml:space="preserve"> </w:t>
      </w:r>
      <w:r w:rsidRPr="00BE4BFA">
        <w:t>95%</w:t>
      </w:r>
      <w:r w:rsidR="00616108">
        <w:t xml:space="preserve"> </w:t>
      </w:r>
      <w:r w:rsidRPr="00BE4BFA">
        <w:t>CIs</w:t>
      </w:r>
      <w:r w:rsidR="00616108">
        <w:t xml:space="preserve"> </w:t>
      </w:r>
      <w:r w:rsidRPr="00BE4BFA">
        <w:t>comparing</w:t>
      </w:r>
      <w:r w:rsidR="00616108">
        <w:t xml:space="preserve"> </w:t>
      </w:r>
      <w:r w:rsidRPr="00BE4BFA">
        <w:t>the</w:t>
      </w:r>
      <w:r w:rsidR="00616108">
        <w:t xml:space="preserve"> </w:t>
      </w:r>
      <w:r w:rsidRPr="00BE4BFA">
        <w:t>active</w:t>
      </w:r>
      <w:r w:rsidR="00616108">
        <w:t xml:space="preserve"> </w:t>
      </w:r>
      <w:r w:rsidRPr="00BE4BFA">
        <w:t>treatment</w:t>
      </w:r>
      <w:r w:rsidR="00616108">
        <w:t xml:space="preserve"> </w:t>
      </w:r>
      <w:r w:rsidR="00691260">
        <w:t>group</w:t>
      </w:r>
      <w:r w:rsidRPr="00BE4BFA">
        <w:t>s</w:t>
      </w:r>
      <w:r w:rsidR="00616108">
        <w:t xml:space="preserve"> </w:t>
      </w:r>
      <w:r w:rsidRPr="00BE4BFA">
        <w:t>with</w:t>
      </w:r>
      <w:r w:rsidR="00616108">
        <w:t xml:space="preserve"> </w:t>
      </w:r>
      <w:r w:rsidRPr="00BE4BFA">
        <w:t>the</w:t>
      </w:r>
      <w:r w:rsidR="00616108">
        <w:t xml:space="preserve"> </w:t>
      </w:r>
      <w:r w:rsidRPr="00BE4BFA">
        <w:t>placebo</w:t>
      </w:r>
      <w:r w:rsidR="00616108">
        <w:t xml:space="preserve"> </w:t>
      </w:r>
      <w:r w:rsidR="00691260">
        <w:t>group</w:t>
      </w:r>
      <w:r w:rsidR="00616108">
        <w:t xml:space="preserve"> </w:t>
      </w:r>
      <w:r w:rsidRPr="00BE4BFA">
        <w:t>for</w:t>
      </w:r>
      <w:r w:rsidR="00616108">
        <w:t xml:space="preserve"> </w:t>
      </w:r>
      <w:r w:rsidR="004A7947">
        <w:t>drug</w:t>
      </w:r>
      <w:r w:rsidR="00616108">
        <w:t xml:space="preserve"> </w:t>
      </w:r>
      <w:r w:rsidR="004A7947">
        <w:t>related</w:t>
      </w:r>
      <w:r w:rsidR="00616108">
        <w:t xml:space="preserve"> </w:t>
      </w:r>
      <w:r w:rsidRPr="00BE4BFA">
        <w:t>AEs</w:t>
      </w:r>
      <w:r w:rsidR="00616108">
        <w:t xml:space="preserve"> </w:t>
      </w:r>
      <w:r w:rsidRPr="00BE4BFA">
        <w:t>included</w:t>
      </w:r>
      <w:r w:rsidR="00616108">
        <w:t xml:space="preserve"> </w:t>
      </w:r>
      <w:r w:rsidRPr="00BE4BFA">
        <w:t>zero</w:t>
      </w:r>
      <w:r w:rsidR="00F96EC9">
        <w:t>.</w:t>
      </w:r>
    </w:p>
    <w:p w14:paraId="536F2E7F" w14:textId="785253EA" w:rsidR="00BE4BFA" w:rsidRDefault="008915A0" w:rsidP="00C436C9">
      <w:pPr>
        <w:pStyle w:val="Tabletitle"/>
      </w:pPr>
      <w:r>
        <w:t>Table</w:t>
      </w:r>
      <w:r w:rsidR="00616108">
        <w:t xml:space="preserve"> </w:t>
      </w:r>
      <w:r>
        <w:t>15</w:t>
      </w:r>
      <w:r w:rsidR="00BE4BFA" w:rsidRPr="00BE4BFA">
        <w:t>:</w:t>
      </w:r>
      <w:r w:rsidR="00616108">
        <w:t xml:space="preserve"> </w:t>
      </w:r>
      <w:r w:rsidR="004A7947">
        <w:t>Drug</w:t>
      </w:r>
      <w:r w:rsidR="00616108">
        <w:t xml:space="preserve"> </w:t>
      </w:r>
      <w:r w:rsidR="004A7947">
        <w:t>related</w:t>
      </w:r>
      <w:r w:rsidR="00616108">
        <w:t xml:space="preserve"> </w:t>
      </w:r>
      <w:r w:rsidR="00BE4BFA" w:rsidRPr="00BE4BFA">
        <w:t>AEs</w:t>
      </w:r>
      <w:r w:rsidR="00616108">
        <w:t xml:space="preserve"> </w:t>
      </w:r>
      <w:r w:rsidR="004A7947" w:rsidRPr="00BE4BFA">
        <w:t>during</w:t>
      </w:r>
      <w:r w:rsidR="00616108">
        <w:t xml:space="preserve"> </w:t>
      </w:r>
      <w:r w:rsidR="004A7947" w:rsidRPr="00BE4BFA">
        <w:t>4</w:t>
      </w:r>
      <w:r w:rsidR="00616108">
        <w:t xml:space="preserve"> </w:t>
      </w:r>
      <w:r w:rsidR="004A7947">
        <w:t>weeks</w:t>
      </w:r>
      <w:r w:rsidR="00616108">
        <w:t xml:space="preserve"> </w:t>
      </w:r>
      <w:r w:rsidR="004A7947" w:rsidRPr="00BE4BFA">
        <w:t>following</w:t>
      </w:r>
      <w:r w:rsidR="00616108">
        <w:t xml:space="preserve"> </w:t>
      </w:r>
      <w:r w:rsidR="004A7947" w:rsidRPr="00BE4BFA">
        <w:t>infusion</w:t>
      </w:r>
      <w:r w:rsidR="00616108">
        <w:t xml:space="preserve"> </w:t>
      </w:r>
      <w:r w:rsidR="00BE4BFA" w:rsidRPr="00BE4BFA">
        <w:t>(</w:t>
      </w:r>
      <w:r w:rsidR="004A7947" w:rsidRPr="00BE4BFA">
        <w:t>incidence</w:t>
      </w:r>
      <w:r w:rsidR="00616108">
        <w:t xml:space="preserve"> </w:t>
      </w:r>
      <w:r w:rsidR="004A7947">
        <w:t>≥</w:t>
      </w:r>
      <w:r w:rsidR="00616108">
        <w:t xml:space="preserve"> </w:t>
      </w:r>
      <w:r w:rsidR="004A7947" w:rsidRPr="00BE4BFA">
        <w:t>4</w:t>
      </w:r>
      <w:r w:rsidR="00616108">
        <w:t xml:space="preserve"> </w:t>
      </w:r>
      <w:r w:rsidR="004A7947" w:rsidRPr="00BE4BFA">
        <w:t>subjects</w:t>
      </w:r>
      <w:r w:rsidR="00616108">
        <w:t xml:space="preserve"> </w:t>
      </w:r>
      <w:r w:rsidR="004A7947" w:rsidRPr="00BE4BFA">
        <w:t>in</w:t>
      </w:r>
      <w:r w:rsidR="00616108">
        <w:t xml:space="preserve"> </w:t>
      </w:r>
      <w:r w:rsidR="004A7947" w:rsidRPr="00BE4BFA">
        <w:t>one</w:t>
      </w:r>
      <w:r w:rsidR="00616108">
        <w:t xml:space="preserve"> </w:t>
      </w:r>
      <w:r w:rsidR="004A7947" w:rsidRPr="00BE4BFA">
        <w:t>or</w:t>
      </w:r>
      <w:r w:rsidR="00616108">
        <w:t xml:space="preserve"> </w:t>
      </w:r>
      <w:r w:rsidR="004A7947" w:rsidRPr="00BE4BFA">
        <w:t>more</w:t>
      </w:r>
      <w:r w:rsidR="00616108">
        <w:t xml:space="preserve"> </w:t>
      </w:r>
      <w:r w:rsidR="004A7947" w:rsidRPr="00BE4BFA">
        <w:t>treatment</w:t>
      </w:r>
      <w:r w:rsidR="00616108">
        <w:t xml:space="preserve"> </w:t>
      </w:r>
      <w:r w:rsidR="004A7947">
        <w:t>grou</w:t>
      </w:r>
      <w:r w:rsidR="00BE4BFA" w:rsidRPr="00BE4BFA">
        <w:t>ps)</w:t>
      </w:r>
      <w:r w:rsidR="00616108">
        <w:t xml:space="preserve"> </w:t>
      </w:r>
      <w:r w:rsidR="00F96EC9">
        <w:t>Phase</w:t>
      </w:r>
      <w:r w:rsidR="00616108">
        <w:t xml:space="preserve"> </w:t>
      </w:r>
      <w:r w:rsidR="00F96EC9">
        <w:t>III</w:t>
      </w:r>
      <w:r w:rsidR="00616108">
        <w:t xml:space="preserve"> </w:t>
      </w:r>
      <w:r w:rsidR="004A7947">
        <w:t>s</w:t>
      </w:r>
      <w:r w:rsidR="00BE4BFA" w:rsidRPr="00BE4BFA">
        <w:t>tudies</w:t>
      </w:r>
      <w:r w:rsidR="00616108">
        <w:t xml:space="preserve"> </w:t>
      </w:r>
      <w:r w:rsidR="00BE4BFA" w:rsidRPr="00BE4BFA">
        <w:t>(P001</w:t>
      </w:r>
      <w:r w:rsidR="00616108">
        <w:t xml:space="preserve"> </w:t>
      </w:r>
      <w:r w:rsidR="00BE4BFA" w:rsidRPr="00BE4BFA">
        <w:t>+</w:t>
      </w:r>
      <w:r w:rsidR="00616108">
        <w:t xml:space="preserve"> </w:t>
      </w:r>
      <w:r w:rsidR="00BE4BFA" w:rsidRPr="00BE4BFA">
        <w:t>P002</w:t>
      </w:r>
      <w:r w:rsidR="00616108">
        <w:t xml:space="preserve"> </w:t>
      </w:r>
      <w:r w:rsidR="00BE4BFA" w:rsidRPr="00BE4BFA">
        <w:t>Integrated)</w:t>
      </w:r>
      <w:r w:rsidR="00616108">
        <w:t xml:space="preserve"> </w:t>
      </w:r>
      <w:r w:rsidR="00BE4BFA" w:rsidRPr="00BE4BFA">
        <w:t>APaT</w:t>
      </w:r>
      <w:r w:rsidR="00616108">
        <w:t xml:space="preserve"> </w:t>
      </w:r>
      <w:r w:rsidR="004A7947">
        <w:t>p</w:t>
      </w:r>
      <w:r w:rsidR="00BE4BFA" w:rsidRPr="00BE4BFA">
        <w:t>opulation</w:t>
      </w:r>
    </w:p>
    <w:p w14:paraId="1BAA5545" w14:textId="07A490A7" w:rsidR="00BE4BFA" w:rsidRDefault="00F36EBA" w:rsidP="00C22678">
      <w:pPr>
        <w:rPr>
          <w:lang w:eastAsia="ja-JP"/>
        </w:rPr>
      </w:pPr>
      <w:r>
        <w:rPr>
          <w:noProof/>
          <w:lang w:eastAsia="en-AU"/>
        </w:rPr>
        <w:drawing>
          <wp:inline distT="0" distB="0" distL="0" distR="0" wp14:anchorId="2B6DC006" wp14:editId="2C6C669F">
            <wp:extent cx="5731510" cy="5879084"/>
            <wp:effectExtent l="0" t="0" r="2540" b="7620"/>
            <wp:docPr id="42" name="Picture 42" descr="Table 15: Drug related AEs during 4 weeks following infusion (incidence ≥ 4 subjects in one or more treatment groups) Phase III studies (P001 + P002 Integrated)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5879084"/>
                    </a:xfrm>
                    <a:prstGeom prst="rect">
                      <a:avLst/>
                    </a:prstGeom>
                  </pic:spPr>
                </pic:pic>
              </a:graphicData>
            </a:graphic>
          </wp:inline>
        </w:drawing>
      </w:r>
    </w:p>
    <w:p w14:paraId="7095F222" w14:textId="4ABC0435" w:rsidR="00C436C9" w:rsidRPr="00C436C9" w:rsidRDefault="00C436C9" w:rsidP="00C436C9">
      <w:pPr>
        <w:pStyle w:val="Heading5"/>
      </w:pPr>
      <w:r w:rsidRPr="00C436C9">
        <w:t>Other</w:t>
      </w:r>
      <w:r w:rsidR="00616108">
        <w:t xml:space="preserve"> </w:t>
      </w:r>
      <w:r w:rsidRPr="00C436C9">
        <w:t>studies</w:t>
      </w:r>
    </w:p>
    <w:p w14:paraId="4376F9CA" w14:textId="2FBB57AF" w:rsidR="00F96EC9" w:rsidRDefault="00C436C9" w:rsidP="00C436C9">
      <w:bookmarkStart w:id="284" w:name="_Toc241374320"/>
      <w:bookmarkStart w:id="285" w:name="_Ref272333507"/>
      <w:bookmarkStart w:id="286" w:name="_Toc272414666"/>
      <w:bookmarkStart w:id="287" w:name="_Toc290888530"/>
      <w:bookmarkStart w:id="288" w:name="_Toc416353746"/>
      <w:bookmarkStart w:id="289" w:name="_Toc421005289"/>
      <w:bookmarkStart w:id="290" w:name="_Toc432079166"/>
      <w:bookmarkStart w:id="291" w:name="_Toc432080739"/>
      <w:r w:rsidRPr="00C436C9">
        <w:t>P017</w:t>
      </w:r>
      <w:r w:rsidR="00616108">
        <w:t xml:space="preserve"> </w:t>
      </w:r>
      <w:r w:rsidR="004A7947">
        <w:t>(information</w:t>
      </w:r>
      <w:r w:rsidR="00616108">
        <w:t xml:space="preserve"> </w:t>
      </w:r>
      <w:r w:rsidR="004A7947">
        <w:t>was</w:t>
      </w:r>
      <w:r w:rsidR="00616108">
        <w:t xml:space="preserve"> </w:t>
      </w:r>
      <w:r w:rsidR="004A7947">
        <w:t>provided).</w:t>
      </w:r>
    </w:p>
    <w:p w14:paraId="46598264" w14:textId="51698C0E" w:rsidR="00C436C9" w:rsidRPr="00C436C9" w:rsidRDefault="00C436C9" w:rsidP="00C436C9">
      <w:pPr>
        <w:pStyle w:val="Heading4"/>
      </w:pPr>
      <w:r w:rsidRPr="00C436C9">
        <w:lastRenderedPageBreak/>
        <w:t>Deaths</w:t>
      </w:r>
      <w:r w:rsidR="00616108">
        <w:t xml:space="preserve"> </w:t>
      </w:r>
      <w:r w:rsidRPr="00C436C9">
        <w:t>and</w:t>
      </w:r>
      <w:r w:rsidR="00616108">
        <w:t xml:space="preserve"> </w:t>
      </w:r>
      <w:r w:rsidRPr="00C436C9">
        <w:t>other</w:t>
      </w:r>
      <w:r w:rsidR="00616108">
        <w:t xml:space="preserve"> </w:t>
      </w:r>
      <w:r w:rsidRPr="00C436C9">
        <w:t>serious</w:t>
      </w:r>
      <w:r w:rsidR="00616108">
        <w:t xml:space="preserve"> </w:t>
      </w:r>
      <w:r w:rsidRPr="00C436C9">
        <w:t>adverse</w:t>
      </w:r>
      <w:r w:rsidR="00616108">
        <w:t xml:space="preserve"> </w:t>
      </w:r>
      <w:r w:rsidRPr="00C436C9">
        <w:t>events</w:t>
      </w:r>
      <w:bookmarkEnd w:id="284"/>
      <w:bookmarkEnd w:id="285"/>
      <w:bookmarkEnd w:id="286"/>
      <w:bookmarkEnd w:id="287"/>
      <w:bookmarkEnd w:id="288"/>
      <w:bookmarkEnd w:id="289"/>
      <w:bookmarkEnd w:id="290"/>
      <w:bookmarkEnd w:id="291"/>
    </w:p>
    <w:p w14:paraId="72EBFF28" w14:textId="00E9458D" w:rsidR="00C436C9" w:rsidRPr="00C436C9" w:rsidRDefault="00C436C9" w:rsidP="00C436C9">
      <w:pPr>
        <w:pStyle w:val="Heading5"/>
      </w:pPr>
      <w:r w:rsidRPr="00C436C9">
        <w:t>Integrated</w:t>
      </w:r>
      <w:r w:rsidR="00616108">
        <w:t xml:space="preserve"> </w:t>
      </w:r>
      <w:r w:rsidRPr="00C436C9">
        <w:t>safety</w:t>
      </w:r>
      <w:r w:rsidR="00616108">
        <w:t xml:space="preserve"> </w:t>
      </w:r>
      <w:r w:rsidRPr="00C436C9">
        <w:t>analyses</w:t>
      </w:r>
      <w:r w:rsidR="00616108">
        <w:t xml:space="preserve"> </w:t>
      </w:r>
      <w:r w:rsidR="00F96EC9">
        <w:t>Phase</w:t>
      </w:r>
      <w:r w:rsidR="00616108">
        <w:t xml:space="preserve"> </w:t>
      </w:r>
      <w:r w:rsidR="00F96EC9">
        <w:t>I</w:t>
      </w:r>
    </w:p>
    <w:p w14:paraId="62A890A6" w14:textId="4914CAD1" w:rsidR="00C436C9" w:rsidRPr="00C436C9" w:rsidRDefault="00C436C9" w:rsidP="00C436C9">
      <w:r w:rsidRPr="00C436C9">
        <w:t>No</w:t>
      </w:r>
      <w:r w:rsidR="00616108">
        <w:t xml:space="preserve"> </w:t>
      </w:r>
      <w:r w:rsidRPr="00C436C9">
        <w:t>deaths</w:t>
      </w:r>
      <w:r w:rsidR="00616108">
        <w:t xml:space="preserve"> </w:t>
      </w:r>
      <w:r w:rsidRPr="00C436C9">
        <w:t>or</w:t>
      </w:r>
      <w:r w:rsidR="00616108">
        <w:t xml:space="preserve"> </w:t>
      </w:r>
      <w:r w:rsidRPr="00C436C9">
        <w:t>SAEs.</w:t>
      </w:r>
    </w:p>
    <w:p w14:paraId="77C21887" w14:textId="0C671A91" w:rsidR="00C436C9" w:rsidRPr="00C436C9" w:rsidRDefault="00C436C9" w:rsidP="00C436C9">
      <w:pPr>
        <w:pStyle w:val="Heading5"/>
      </w:pPr>
      <w:r w:rsidRPr="00C436C9">
        <w:t>Pivotal</w:t>
      </w:r>
      <w:r w:rsidR="00616108">
        <w:t xml:space="preserve"> </w:t>
      </w:r>
      <w:r w:rsidRPr="00C436C9">
        <w:t>and/or</w:t>
      </w:r>
      <w:r w:rsidR="00616108">
        <w:t xml:space="preserve"> </w:t>
      </w:r>
      <w:r w:rsidRPr="00C436C9">
        <w:t>main</w:t>
      </w:r>
      <w:r w:rsidR="00616108">
        <w:t xml:space="preserve"> </w:t>
      </w:r>
      <w:r w:rsidRPr="00C436C9">
        <w:t>efficacy</w:t>
      </w:r>
      <w:r w:rsidR="00616108">
        <w:t xml:space="preserve"> </w:t>
      </w:r>
      <w:r w:rsidRPr="00C436C9">
        <w:t>studies</w:t>
      </w:r>
      <w:r w:rsidR="00616108">
        <w:t xml:space="preserve"> </w:t>
      </w:r>
      <w:r w:rsidRPr="00C436C9">
        <w:t>integrated</w:t>
      </w:r>
      <w:r w:rsidR="00616108">
        <w:t xml:space="preserve"> </w:t>
      </w:r>
      <w:r w:rsidRPr="00C436C9">
        <w:t>safety</w:t>
      </w:r>
      <w:r w:rsidR="00616108">
        <w:t xml:space="preserve"> </w:t>
      </w:r>
      <w:r w:rsidRPr="00C436C9">
        <w:t>analyses</w:t>
      </w:r>
    </w:p>
    <w:p w14:paraId="6C33E648" w14:textId="20587497" w:rsidR="00F96EC9" w:rsidRDefault="00C436C9" w:rsidP="00C436C9">
      <w:r w:rsidRPr="00C436C9">
        <w:t>During</w:t>
      </w:r>
      <w:r w:rsidR="00616108">
        <w:t xml:space="preserve"> </w:t>
      </w:r>
      <w:r w:rsidRPr="00C436C9">
        <w:t>the</w:t>
      </w:r>
      <w:r w:rsidR="00616108">
        <w:t xml:space="preserve"> </w:t>
      </w:r>
      <w:r w:rsidRPr="00C436C9">
        <w:t>12</w:t>
      </w:r>
      <w:r w:rsidR="00616108">
        <w:t xml:space="preserve"> </w:t>
      </w:r>
      <w:r w:rsidR="001349A8">
        <w:t>week</w:t>
      </w:r>
      <w:r w:rsidR="00616108">
        <w:t xml:space="preserve"> </w:t>
      </w:r>
      <w:r w:rsidRPr="00C436C9">
        <w:t>post-infusion</w:t>
      </w:r>
      <w:r w:rsidR="00616108">
        <w:t xml:space="preserve"> </w:t>
      </w:r>
      <w:r w:rsidRPr="00C436C9">
        <w:t>period,</w:t>
      </w:r>
      <w:r w:rsidR="00616108">
        <w:t xml:space="preserve"> </w:t>
      </w:r>
      <w:r w:rsidRPr="00C436C9">
        <w:t>166</w:t>
      </w:r>
      <w:r w:rsidR="00616108">
        <w:t xml:space="preserve"> </w:t>
      </w:r>
      <w:r w:rsidRPr="00C436C9">
        <w:t>(7.1%)</w:t>
      </w:r>
      <w:r w:rsidR="00616108">
        <w:t xml:space="preserve"> </w:t>
      </w:r>
      <w:r w:rsidRPr="00C436C9">
        <w:t>subjects</w:t>
      </w:r>
      <w:r w:rsidR="00616108">
        <w:t xml:space="preserve"> </w:t>
      </w:r>
      <w:r w:rsidRPr="00C436C9">
        <w:t>reported</w:t>
      </w:r>
      <w:r w:rsidR="00616108">
        <w:t xml:space="preserve"> </w:t>
      </w:r>
      <w:r w:rsidR="001349A8">
        <w:t>≥</w:t>
      </w:r>
      <w:r w:rsidR="00616108">
        <w:t xml:space="preserve"> </w:t>
      </w:r>
      <w:r w:rsidRPr="00C436C9">
        <w:t>1</w:t>
      </w:r>
      <w:r w:rsidR="00616108">
        <w:t xml:space="preserve"> </w:t>
      </w:r>
      <w:r w:rsidRPr="00C436C9">
        <w:t>AEs</w:t>
      </w:r>
      <w:r w:rsidR="00616108">
        <w:t xml:space="preserve"> </w:t>
      </w:r>
      <w:r w:rsidRPr="00C436C9">
        <w:t>with</w:t>
      </w:r>
      <w:r w:rsidR="00616108">
        <w:t xml:space="preserve"> </w:t>
      </w:r>
      <w:r w:rsidRPr="00C436C9">
        <w:t>a</w:t>
      </w:r>
      <w:r w:rsidR="00616108">
        <w:t xml:space="preserve"> </w:t>
      </w:r>
      <w:r w:rsidRPr="00C436C9">
        <w:t>fatal</w:t>
      </w:r>
      <w:r w:rsidR="00616108">
        <w:t xml:space="preserve"> </w:t>
      </w:r>
      <w:r w:rsidRPr="00C436C9">
        <w:t>outcome:</w:t>
      </w:r>
      <w:r w:rsidR="00616108">
        <w:t xml:space="preserve"> </w:t>
      </w:r>
      <w:r w:rsidRPr="00C436C9">
        <w:t>51</w:t>
      </w:r>
      <w:r w:rsidR="00616108">
        <w:t xml:space="preserve"> </w:t>
      </w:r>
      <w:r w:rsidRPr="00C436C9">
        <w:t>(6.6%)</w:t>
      </w:r>
      <w:r w:rsidR="00616108">
        <w:t xml:space="preserve"> </w:t>
      </w:r>
      <w:r w:rsidRPr="00C436C9">
        <w:t>in</w:t>
      </w:r>
      <w:r w:rsidR="00616108">
        <w:t xml:space="preserve"> </w:t>
      </w:r>
      <w:r w:rsidRPr="00C436C9">
        <w:t>the</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00691260">
        <w:t>group</w:t>
      </w:r>
      <w:r w:rsidRPr="00C436C9">
        <w:t>,</w:t>
      </w:r>
      <w:r w:rsidR="00616108">
        <w:t xml:space="preserve"> </w:t>
      </w:r>
      <w:r w:rsidRPr="00C436C9">
        <w:t>56</w:t>
      </w:r>
      <w:r w:rsidR="00616108">
        <w:t xml:space="preserve"> </w:t>
      </w:r>
      <w:r w:rsidRPr="00C436C9">
        <w:t>(7.1%)</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004A7947">
        <w:t>group</w:t>
      </w:r>
      <w:r w:rsidR="00616108">
        <w:t xml:space="preserve"> </w:t>
      </w:r>
      <w:r w:rsidRPr="00C436C9">
        <w:t>and</w:t>
      </w:r>
      <w:r w:rsidR="00616108">
        <w:t xml:space="preserve"> </w:t>
      </w:r>
      <w:r w:rsidRPr="00C436C9">
        <w:t>59</w:t>
      </w:r>
      <w:r w:rsidR="00616108">
        <w:t xml:space="preserve"> </w:t>
      </w:r>
      <w:r w:rsidRPr="00C436C9">
        <w:t>(7.6%)</w:t>
      </w:r>
      <w:r w:rsidR="00616108">
        <w:t xml:space="preserve"> </w:t>
      </w:r>
      <w:r w:rsidRPr="00C436C9">
        <w:t>in</w:t>
      </w:r>
      <w:r w:rsidR="00616108">
        <w:t xml:space="preserve"> </w:t>
      </w:r>
      <w:r w:rsidRPr="00C436C9">
        <w:t>the</w:t>
      </w:r>
      <w:r w:rsidR="00616108">
        <w:t xml:space="preserve"> </w:t>
      </w:r>
      <w:r w:rsidRPr="00C436C9">
        <w:t>placebo</w:t>
      </w:r>
      <w:r w:rsidR="00616108">
        <w:t xml:space="preserve"> </w:t>
      </w:r>
      <w:r w:rsidR="00691260">
        <w:t>group</w:t>
      </w:r>
      <w:r w:rsidRPr="00C436C9">
        <w:t>.</w:t>
      </w:r>
      <w:r w:rsidR="00616108">
        <w:t xml:space="preserve"> </w:t>
      </w:r>
      <w:r w:rsidRPr="00C436C9">
        <w:t>Approximately</w:t>
      </w:r>
      <w:r w:rsidR="00616108">
        <w:t xml:space="preserve"> </w:t>
      </w:r>
      <w:r w:rsidRPr="00C436C9">
        <w:t>half</w:t>
      </w:r>
      <w:r w:rsidR="00616108">
        <w:t xml:space="preserve"> </w:t>
      </w:r>
      <w:r w:rsidRPr="00C436C9">
        <w:t>of</w:t>
      </w:r>
      <w:r w:rsidR="00616108">
        <w:t xml:space="preserve"> </w:t>
      </w:r>
      <w:r w:rsidRPr="00C436C9">
        <w:t>these</w:t>
      </w:r>
      <w:r w:rsidR="00616108">
        <w:t xml:space="preserve"> </w:t>
      </w:r>
      <w:r w:rsidRPr="00C436C9">
        <w:t>subjects</w:t>
      </w:r>
      <w:r w:rsidR="00616108">
        <w:t xml:space="preserve"> </w:t>
      </w:r>
      <w:r w:rsidRPr="00C436C9">
        <w:t>(92,</w:t>
      </w:r>
      <w:r w:rsidR="00616108">
        <w:t xml:space="preserve"> </w:t>
      </w:r>
      <w:r w:rsidRPr="00C436C9">
        <w:t>3.9%)</w:t>
      </w:r>
      <w:r w:rsidR="00616108">
        <w:t xml:space="preserve"> </w:t>
      </w:r>
      <w:r w:rsidRPr="00C436C9">
        <w:t>died</w:t>
      </w:r>
      <w:r w:rsidR="00616108">
        <w:t xml:space="preserve"> </w:t>
      </w:r>
      <w:r w:rsidRPr="00C436C9">
        <w:t>during</w:t>
      </w:r>
      <w:r w:rsidR="00616108">
        <w:t xml:space="preserve"> </w:t>
      </w:r>
      <w:r w:rsidRPr="00C436C9">
        <w:t>the</w:t>
      </w:r>
      <w:r w:rsidR="00616108">
        <w:t xml:space="preserve"> </w:t>
      </w:r>
      <w:r w:rsidRPr="00C436C9">
        <w:t>first</w:t>
      </w:r>
      <w:r w:rsidR="00616108">
        <w:t xml:space="preserve"> </w:t>
      </w:r>
      <w:r w:rsidRPr="00C436C9">
        <w:t>4</w:t>
      </w:r>
      <w:r w:rsidR="00616108">
        <w:t xml:space="preserve"> </w:t>
      </w:r>
      <w:r w:rsidR="001349A8">
        <w:t>weeks</w:t>
      </w:r>
      <w:r w:rsidR="00616108">
        <w:t xml:space="preserve"> </w:t>
      </w:r>
      <w:r w:rsidRPr="00C436C9">
        <w:t>post-infusion:</w:t>
      </w:r>
      <w:r w:rsidR="00616108">
        <w:t xml:space="preserve"> </w:t>
      </w:r>
      <w:r w:rsidRPr="00C436C9">
        <w:t>28</w:t>
      </w:r>
      <w:r w:rsidR="00616108">
        <w:t xml:space="preserve"> </w:t>
      </w:r>
      <w:r w:rsidRPr="00C436C9">
        <w:t>in</w:t>
      </w:r>
      <w:r w:rsidR="00616108">
        <w:t xml:space="preserve"> </w:t>
      </w:r>
      <w:r w:rsidRPr="00C436C9">
        <w:t>the</w:t>
      </w:r>
      <w:r w:rsidR="00616108">
        <w:t xml:space="preserve"> </w:t>
      </w:r>
      <w:r w:rsidRPr="00C436C9">
        <w:t>actoxumab</w:t>
      </w:r>
      <w:r w:rsidR="00616108">
        <w:t xml:space="preserve"> </w:t>
      </w:r>
      <w:r w:rsidRPr="00C436C9">
        <w:t>+bezlotoxumab</w:t>
      </w:r>
      <w:r w:rsidR="00616108">
        <w:t xml:space="preserve"> </w:t>
      </w:r>
      <w:r w:rsidR="00691260">
        <w:t>group</w:t>
      </w:r>
      <w:r w:rsidRPr="00C436C9">
        <w:t>,</w:t>
      </w:r>
      <w:r w:rsidR="00616108">
        <w:t xml:space="preserve"> </w:t>
      </w:r>
      <w:r w:rsidRPr="00C436C9">
        <w:t>32</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00691260">
        <w:t>group</w:t>
      </w:r>
      <w:r w:rsidRPr="00C436C9">
        <w:t>,</w:t>
      </w:r>
      <w:r w:rsidR="00616108">
        <w:t xml:space="preserve"> </w:t>
      </w:r>
      <w:r w:rsidRPr="00C436C9">
        <w:t>and</w:t>
      </w:r>
      <w:r w:rsidR="00616108">
        <w:t xml:space="preserve"> </w:t>
      </w:r>
      <w:r w:rsidRPr="00C436C9">
        <w:t>32</w:t>
      </w:r>
      <w:r w:rsidR="00616108">
        <w:t xml:space="preserve"> </w:t>
      </w:r>
      <w:r w:rsidRPr="00C436C9">
        <w:t>in</w:t>
      </w:r>
      <w:r w:rsidR="00616108">
        <w:t xml:space="preserve"> </w:t>
      </w:r>
      <w:r w:rsidRPr="00C436C9">
        <w:t>the</w:t>
      </w:r>
      <w:r w:rsidR="00616108">
        <w:t xml:space="preserve"> </w:t>
      </w:r>
      <w:r w:rsidRPr="00C436C9">
        <w:t>placebo</w:t>
      </w:r>
      <w:r w:rsidR="00616108">
        <w:t xml:space="preserve"> </w:t>
      </w:r>
      <w:r w:rsidR="00691260">
        <w:t>group</w:t>
      </w:r>
      <w:r w:rsidRPr="00C436C9">
        <w:t>.</w:t>
      </w:r>
      <w:r w:rsidR="00616108">
        <w:t xml:space="preserve"> </w:t>
      </w:r>
      <w:r w:rsidRPr="00C436C9">
        <w:t>The</w:t>
      </w:r>
      <w:r w:rsidR="00616108">
        <w:t xml:space="preserve"> </w:t>
      </w:r>
      <w:r w:rsidRPr="00C436C9">
        <w:t>most</w:t>
      </w:r>
      <w:r w:rsidR="00616108">
        <w:t xml:space="preserve"> </w:t>
      </w:r>
      <w:r w:rsidRPr="00C436C9">
        <w:t>frequently</w:t>
      </w:r>
      <w:r w:rsidR="00616108">
        <w:t xml:space="preserve"> </w:t>
      </w:r>
      <w:r w:rsidRPr="00C436C9">
        <w:t>reported</w:t>
      </w:r>
      <w:r w:rsidR="00616108">
        <w:t xml:space="preserve"> </w:t>
      </w:r>
      <w:r w:rsidRPr="00C436C9">
        <w:t>AEs</w:t>
      </w:r>
      <w:r w:rsidR="00616108">
        <w:t xml:space="preserve"> </w:t>
      </w:r>
      <w:r w:rsidRPr="00C436C9">
        <w:t>with</w:t>
      </w:r>
      <w:r w:rsidR="00616108">
        <w:t xml:space="preserve"> </w:t>
      </w:r>
      <w:r w:rsidRPr="00C436C9">
        <w:t>a</w:t>
      </w:r>
      <w:r w:rsidR="00616108">
        <w:t xml:space="preserve"> </w:t>
      </w:r>
      <w:r w:rsidRPr="00C436C9">
        <w:t>fatal</w:t>
      </w:r>
      <w:r w:rsidR="00616108">
        <w:t xml:space="preserve"> </w:t>
      </w:r>
      <w:r w:rsidRPr="00C436C9">
        <w:t>outcome</w:t>
      </w:r>
      <w:r w:rsidR="00616108">
        <w:t xml:space="preserve"> </w:t>
      </w:r>
      <w:r w:rsidRPr="00C436C9">
        <w:t>were</w:t>
      </w:r>
      <w:r w:rsidR="00616108">
        <w:t xml:space="preserve"> </w:t>
      </w:r>
      <w:r w:rsidRPr="00C436C9">
        <w:t>septic</w:t>
      </w:r>
      <w:r w:rsidR="00616108">
        <w:t xml:space="preserve"> </w:t>
      </w:r>
      <w:r w:rsidRPr="00C436C9">
        <w:t>shock</w:t>
      </w:r>
      <w:r w:rsidR="00616108">
        <w:t xml:space="preserve"> </w:t>
      </w:r>
      <w:r w:rsidRPr="00C436C9">
        <w:t>(15,</w:t>
      </w:r>
      <w:r w:rsidR="00616108">
        <w:t xml:space="preserve"> </w:t>
      </w:r>
      <w:r w:rsidRPr="00C436C9">
        <w:t>0.6%),</w:t>
      </w:r>
      <w:r w:rsidR="00616108">
        <w:t xml:space="preserve"> </w:t>
      </w:r>
      <w:r w:rsidRPr="00C436C9">
        <w:t>sepsis</w:t>
      </w:r>
      <w:r w:rsidR="00616108">
        <w:t xml:space="preserve"> </w:t>
      </w:r>
      <w:r w:rsidRPr="00C436C9">
        <w:t>(14,</w:t>
      </w:r>
      <w:r w:rsidR="00616108">
        <w:t xml:space="preserve"> </w:t>
      </w:r>
      <w:r w:rsidRPr="00C436C9">
        <w:t>0.6%),</w:t>
      </w:r>
      <w:r w:rsidR="00616108">
        <w:t xml:space="preserve"> </w:t>
      </w:r>
      <w:r w:rsidRPr="00C436C9">
        <w:t>pneumonia</w:t>
      </w:r>
      <w:r w:rsidR="00616108">
        <w:t xml:space="preserve"> </w:t>
      </w:r>
      <w:r w:rsidRPr="00C436C9">
        <w:t>(11,</w:t>
      </w:r>
      <w:r w:rsidR="00616108">
        <w:t xml:space="preserve"> </w:t>
      </w:r>
      <w:r w:rsidRPr="00C436C9">
        <w:t>0.5%),</w:t>
      </w:r>
      <w:r w:rsidR="00616108">
        <w:t xml:space="preserve"> </w:t>
      </w:r>
      <w:r w:rsidRPr="00C436C9">
        <w:t>cardiac</w:t>
      </w:r>
      <w:r w:rsidR="00616108">
        <w:t xml:space="preserve"> </w:t>
      </w:r>
      <w:r w:rsidRPr="00C436C9">
        <w:t>failure</w:t>
      </w:r>
      <w:r w:rsidR="00616108">
        <w:t xml:space="preserve"> </w:t>
      </w:r>
      <w:r w:rsidRPr="00C436C9">
        <w:t>(10,</w:t>
      </w:r>
      <w:r w:rsidR="00616108">
        <w:t xml:space="preserve"> </w:t>
      </w:r>
      <w:r w:rsidRPr="00C436C9">
        <w:t>0.4%),</w:t>
      </w:r>
      <w:r w:rsidR="00616108">
        <w:t xml:space="preserve"> </w:t>
      </w:r>
      <w:r w:rsidRPr="00C436C9">
        <w:t>respiratory</w:t>
      </w:r>
      <w:r w:rsidR="00616108">
        <w:t xml:space="preserve"> </w:t>
      </w:r>
      <w:r w:rsidRPr="00C436C9">
        <w:t>failure</w:t>
      </w:r>
      <w:r w:rsidR="00616108">
        <w:t xml:space="preserve"> </w:t>
      </w:r>
      <w:r w:rsidRPr="00C436C9">
        <w:t>(9,</w:t>
      </w:r>
      <w:r w:rsidR="00616108">
        <w:t xml:space="preserve"> </w:t>
      </w:r>
      <w:r w:rsidRPr="00C436C9">
        <w:t>0.4%).</w:t>
      </w:r>
      <w:r w:rsidR="00616108">
        <w:t xml:space="preserve"> </w:t>
      </w:r>
      <w:r w:rsidRPr="00C436C9">
        <w:t>A</w:t>
      </w:r>
      <w:r w:rsidR="00616108">
        <w:t xml:space="preserve"> </w:t>
      </w:r>
      <w:r w:rsidRPr="00C436C9">
        <w:t>higher</w:t>
      </w:r>
      <w:r w:rsidR="00616108">
        <w:t xml:space="preserve"> </w:t>
      </w:r>
      <w:r w:rsidRPr="00C436C9">
        <w:t>proportion</w:t>
      </w:r>
      <w:r w:rsidR="00616108">
        <w:t xml:space="preserve"> </w:t>
      </w:r>
      <w:r w:rsidRPr="00C436C9">
        <w:t>of</w:t>
      </w:r>
      <w:r w:rsidR="00616108">
        <w:t xml:space="preserve"> </w:t>
      </w:r>
      <w:r w:rsidRPr="00C436C9">
        <w:t>subjects</w:t>
      </w:r>
      <w:r w:rsidR="00616108">
        <w:t xml:space="preserve"> </w:t>
      </w:r>
      <w:r w:rsidRPr="00C436C9">
        <w:t>in</w:t>
      </w:r>
      <w:r w:rsidR="00616108">
        <w:t xml:space="preserve"> </w:t>
      </w:r>
      <w:r w:rsidRPr="00C436C9">
        <w:t>the</w:t>
      </w:r>
      <w:r w:rsidR="00616108">
        <w:t xml:space="preserve"> </w:t>
      </w:r>
      <w:r w:rsidRPr="00C436C9">
        <w:t>placebo</w:t>
      </w:r>
      <w:r w:rsidR="00616108">
        <w:t xml:space="preserve"> </w:t>
      </w:r>
      <w:r w:rsidR="00691260">
        <w:t>group</w:t>
      </w:r>
      <w:r w:rsidR="00616108">
        <w:t xml:space="preserve"> </w:t>
      </w:r>
      <w:r w:rsidRPr="00C436C9">
        <w:t>died</w:t>
      </w:r>
      <w:r w:rsidR="00616108">
        <w:t xml:space="preserve"> </w:t>
      </w:r>
      <w:r w:rsidRPr="00C436C9">
        <w:t>of</w:t>
      </w:r>
      <w:r w:rsidR="00616108">
        <w:t xml:space="preserve"> </w:t>
      </w:r>
      <w:r w:rsidRPr="00C436C9">
        <w:t>sepsis</w:t>
      </w:r>
      <w:r w:rsidR="00616108">
        <w:t xml:space="preserve"> </w:t>
      </w:r>
      <w:r w:rsidRPr="00C436C9">
        <w:t>or</w:t>
      </w:r>
      <w:r w:rsidR="00616108">
        <w:t xml:space="preserve"> </w:t>
      </w:r>
      <w:r w:rsidRPr="00C436C9">
        <w:t>septic</w:t>
      </w:r>
      <w:r w:rsidR="00616108">
        <w:t xml:space="preserve"> </w:t>
      </w:r>
      <w:r w:rsidRPr="00C436C9">
        <w:t>shock</w:t>
      </w:r>
      <w:r w:rsidR="00616108">
        <w:t xml:space="preserve"> </w:t>
      </w:r>
      <w:r w:rsidR="00691260">
        <w:t>versus</w:t>
      </w:r>
      <w:r w:rsidR="00616108">
        <w:t xml:space="preserve"> </w:t>
      </w:r>
      <w:r w:rsidRPr="00C436C9">
        <w:t>other</w:t>
      </w:r>
      <w:r w:rsidR="00616108">
        <w:t xml:space="preserve"> </w:t>
      </w:r>
      <w:r w:rsidRPr="00C436C9">
        <w:t>2</w:t>
      </w:r>
      <w:r w:rsidR="00616108">
        <w:t xml:space="preserve"> </w:t>
      </w:r>
      <w:r w:rsidRPr="00C436C9">
        <w:t>treatment</w:t>
      </w:r>
      <w:r w:rsidR="00616108">
        <w:t xml:space="preserve"> </w:t>
      </w:r>
      <w:r w:rsidR="00691260">
        <w:t>group</w:t>
      </w:r>
      <w:r w:rsidRPr="00C436C9">
        <w:t>s:</w:t>
      </w:r>
      <w:r w:rsidR="00616108">
        <w:t xml:space="preserve"> </w:t>
      </w:r>
      <w:r w:rsidRPr="00C436C9">
        <w:t>17</w:t>
      </w:r>
      <w:r w:rsidR="00616108">
        <w:t xml:space="preserve"> </w:t>
      </w:r>
      <w:r w:rsidRPr="00C436C9">
        <w:t>in</w:t>
      </w:r>
      <w:r w:rsidR="00616108">
        <w:t xml:space="preserve"> </w:t>
      </w:r>
      <w:r w:rsidRPr="00C436C9">
        <w:t>the</w:t>
      </w:r>
      <w:r w:rsidR="00616108">
        <w:t xml:space="preserve"> </w:t>
      </w:r>
      <w:r w:rsidRPr="00C436C9">
        <w:t>placebo</w:t>
      </w:r>
      <w:r w:rsidR="00616108">
        <w:t xml:space="preserve"> </w:t>
      </w:r>
      <w:r w:rsidR="00691260">
        <w:t>group</w:t>
      </w:r>
      <w:r w:rsidR="00616108">
        <w:t xml:space="preserve"> </w:t>
      </w:r>
      <w:r w:rsidRPr="00C436C9">
        <w:t>compared</w:t>
      </w:r>
      <w:r w:rsidR="00616108">
        <w:t xml:space="preserve"> </w:t>
      </w:r>
      <w:r w:rsidRPr="00C436C9">
        <w:t>to</w:t>
      </w:r>
      <w:r w:rsidR="00616108">
        <w:t xml:space="preserve"> </w:t>
      </w:r>
      <w:r w:rsidRPr="00C436C9">
        <w:t>5</w:t>
      </w:r>
      <w:r w:rsidR="00616108">
        <w:t xml:space="preserve"> </w:t>
      </w:r>
      <w:r w:rsidRPr="00C436C9">
        <w:t>in</w:t>
      </w:r>
      <w:r w:rsidR="00616108">
        <w:t xml:space="preserve"> </w:t>
      </w:r>
      <w:r w:rsidRPr="00C436C9">
        <w:t>the</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00691260">
        <w:t>group</w:t>
      </w:r>
      <w:r w:rsidR="00616108">
        <w:t xml:space="preserve"> </w:t>
      </w:r>
      <w:r w:rsidRPr="00C436C9">
        <w:t>and</w:t>
      </w:r>
      <w:r w:rsidR="00616108">
        <w:t xml:space="preserve"> </w:t>
      </w:r>
      <w:r w:rsidRPr="00C436C9">
        <w:t>7</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00691260">
        <w:t>group</w:t>
      </w:r>
      <w:r w:rsidRPr="00C436C9">
        <w:t>.</w:t>
      </w:r>
      <w:r w:rsidR="00616108">
        <w:t xml:space="preserve"> </w:t>
      </w:r>
      <w:r w:rsidRPr="00C436C9">
        <w:t>There</w:t>
      </w:r>
      <w:r w:rsidR="00616108">
        <w:t xml:space="preserve"> </w:t>
      </w:r>
      <w:r w:rsidRPr="00C436C9">
        <w:t>were</w:t>
      </w:r>
      <w:r w:rsidR="00616108">
        <w:t xml:space="preserve"> </w:t>
      </w:r>
      <w:r w:rsidRPr="00C436C9">
        <w:t>3</w:t>
      </w:r>
      <w:r w:rsidR="00616108">
        <w:t xml:space="preserve"> </w:t>
      </w:r>
      <w:r w:rsidRPr="00C436C9">
        <w:t>subjects</w:t>
      </w:r>
      <w:r w:rsidR="00616108">
        <w:t xml:space="preserve"> </w:t>
      </w:r>
      <w:r w:rsidRPr="00C436C9">
        <w:t>who</w:t>
      </w:r>
      <w:r w:rsidR="00616108">
        <w:t xml:space="preserve"> </w:t>
      </w:r>
      <w:r w:rsidRPr="00C436C9">
        <w:t>had</w:t>
      </w:r>
      <w:r w:rsidR="00616108">
        <w:t xml:space="preserve"> </w:t>
      </w:r>
      <w:r w:rsidRPr="00C436C9">
        <w:t>AEs</w:t>
      </w:r>
      <w:r w:rsidR="00616108">
        <w:t xml:space="preserve"> </w:t>
      </w:r>
      <w:r w:rsidRPr="00C436C9">
        <w:t>with</w:t>
      </w:r>
      <w:r w:rsidR="00616108">
        <w:t xml:space="preserve"> </w:t>
      </w:r>
      <w:r w:rsidRPr="00C436C9">
        <w:t>a</w:t>
      </w:r>
      <w:r w:rsidR="00616108">
        <w:t xml:space="preserve"> </w:t>
      </w:r>
      <w:r w:rsidRPr="00C436C9">
        <w:t>fatal</w:t>
      </w:r>
      <w:r w:rsidR="00616108">
        <w:t xml:space="preserve"> </w:t>
      </w:r>
      <w:r w:rsidRPr="00C436C9">
        <w:t>outcome</w:t>
      </w:r>
      <w:r w:rsidR="00616108">
        <w:t xml:space="preserve"> </w:t>
      </w:r>
      <w:r w:rsidRPr="00C436C9">
        <w:t>considered</w:t>
      </w:r>
      <w:r w:rsidR="00616108">
        <w:t xml:space="preserve"> </w:t>
      </w:r>
      <w:r w:rsidRPr="00C436C9">
        <w:t>related</w:t>
      </w:r>
      <w:r w:rsidR="00616108">
        <w:t xml:space="preserve"> </w:t>
      </w:r>
      <w:r w:rsidRPr="00C436C9">
        <w:t>to</w:t>
      </w:r>
      <w:r w:rsidR="00616108">
        <w:t xml:space="preserve"> </w:t>
      </w:r>
      <w:r w:rsidRPr="00C436C9">
        <w:t>study</w:t>
      </w:r>
      <w:r w:rsidR="00616108">
        <w:t xml:space="preserve"> </w:t>
      </w:r>
      <w:r w:rsidRPr="00C436C9">
        <w:t>medication.</w:t>
      </w:r>
      <w:r w:rsidR="00616108">
        <w:t xml:space="preserve"> </w:t>
      </w:r>
      <w:r w:rsidRPr="00C436C9">
        <w:t>All</w:t>
      </w:r>
      <w:r w:rsidR="00616108">
        <w:t xml:space="preserve"> </w:t>
      </w:r>
      <w:r w:rsidRPr="00C436C9">
        <w:t>of</w:t>
      </w:r>
      <w:r w:rsidR="00616108">
        <w:t xml:space="preserve"> </w:t>
      </w:r>
      <w:r w:rsidRPr="00C436C9">
        <w:t>these</w:t>
      </w:r>
      <w:r w:rsidR="00616108">
        <w:t xml:space="preserve"> </w:t>
      </w:r>
      <w:r w:rsidRPr="00C436C9">
        <w:t>events</w:t>
      </w:r>
      <w:r w:rsidR="00616108">
        <w:t xml:space="preserve"> </w:t>
      </w:r>
      <w:r w:rsidRPr="00C436C9">
        <w:t>had</w:t>
      </w:r>
      <w:r w:rsidR="00616108">
        <w:t xml:space="preserve"> </w:t>
      </w:r>
      <w:r w:rsidRPr="00C436C9">
        <w:t>an</w:t>
      </w:r>
      <w:r w:rsidR="00616108">
        <w:t xml:space="preserve"> </w:t>
      </w:r>
      <w:r w:rsidRPr="00C436C9">
        <w:t>onset</w:t>
      </w:r>
      <w:r w:rsidR="00616108">
        <w:t xml:space="preserve"> </w:t>
      </w:r>
      <w:r w:rsidRPr="00C436C9">
        <w:t>of</w:t>
      </w:r>
      <w:r w:rsidR="00616108">
        <w:t xml:space="preserve"> </w:t>
      </w:r>
      <w:r w:rsidR="001349A8">
        <w:t>≤</w:t>
      </w:r>
      <w:r w:rsidR="00616108">
        <w:t xml:space="preserve"> </w:t>
      </w:r>
      <w:r w:rsidRPr="00C436C9">
        <w:t>19</w:t>
      </w:r>
      <w:r w:rsidR="00616108">
        <w:t xml:space="preserve"> </w:t>
      </w:r>
      <w:r w:rsidRPr="00C436C9">
        <w:t>days</w:t>
      </w:r>
      <w:r w:rsidR="00616108">
        <w:t xml:space="preserve"> </w:t>
      </w:r>
      <w:r w:rsidRPr="00C436C9">
        <w:t>from</w:t>
      </w:r>
      <w:r w:rsidR="00616108">
        <w:t xml:space="preserve"> </w:t>
      </w:r>
      <w:r w:rsidRPr="00C436C9">
        <w:t>day</w:t>
      </w:r>
      <w:r w:rsidR="00616108">
        <w:t xml:space="preserve"> </w:t>
      </w:r>
      <w:r w:rsidRPr="00C436C9">
        <w:t>of</w:t>
      </w:r>
      <w:r w:rsidR="00616108">
        <w:t xml:space="preserve"> </w:t>
      </w:r>
      <w:r w:rsidRPr="00C436C9">
        <w:t>infusion.</w:t>
      </w:r>
      <w:r w:rsidR="00616108">
        <w:t xml:space="preserve"> </w:t>
      </w:r>
      <w:r w:rsidRPr="00C436C9">
        <w:t>2</w:t>
      </w:r>
      <w:r w:rsidR="00616108">
        <w:t xml:space="preserve"> </w:t>
      </w:r>
      <w:r w:rsidRPr="00C436C9">
        <w:t>of</w:t>
      </w:r>
      <w:r w:rsidR="00616108">
        <w:t xml:space="preserve"> </w:t>
      </w:r>
      <w:r w:rsidRPr="00C436C9">
        <w:t>3</w:t>
      </w:r>
      <w:r w:rsidR="00616108">
        <w:t xml:space="preserve"> </w:t>
      </w:r>
      <w:r w:rsidRPr="00C436C9">
        <w:t>were</w:t>
      </w:r>
      <w:r w:rsidR="00616108">
        <w:t xml:space="preserve"> </w:t>
      </w:r>
      <w:r w:rsidRPr="00C436C9">
        <w:t>in</w:t>
      </w:r>
      <w:r w:rsidR="00616108">
        <w:t xml:space="preserve"> </w:t>
      </w:r>
      <w:r w:rsidRPr="00C436C9">
        <w:t>the</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00691260">
        <w:t>group</w:t>
      </w:r>
      <w:r w:rsidR="00616108">
        <w:t xml:space="preserve"> </w:t>
      </w:r>
      <w:r w:rsidRPr="00C436C9">
        <w:t>and</w:t>
      </w:r>
      <w:r w:rsidR="00616108">
        <w:t xml:space="preserve"> </w:t>
      </w:r>
      <w:r w:rsidRPr="00C436C9">
        <w:t>1</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00691260">
        <w:t>group</w:t>
      </w:r>
      <w:r w:rsidRPr="00C436C9">
        <w:t>;</w:t>
      </w:r>
      <w:r w:rsidR="00616108">
        <w:t xml:space="preserve"> </w:t>
      </w:r>
      <w:r w:rsidRPr="00C436C9">
        <w:t>these</w:t>
      </w:r>
      <w:r w:rsidR="00616108">
        <w:t xml:space="preserve"> </w:t>
      </w:r>
      <w:r w:rsidRPr="00C436C9">
        <w:t>3</w:t>
      </w:r>
      <w:r w:rsidR="00616108">
        <w:t xml:space="preserve"> </w:t>
      </w:r>
      <w:r w:rsidRPr="00C436C9">
        <w:t>events</w:t>
      </w:r>
      <w:r w:rsidR="00616108">
        <w:t xml:space="preserve"> </w:t>
      </w:r>
      <w:r w:rsidRPr="00C436C9">
        <w:t>were</w:t>
      </w:r>
      <w:r w:rsidR="00616108">
        <w:t xml:space="preserve"> </w:t>
      </w:r>
      <w:r w:rsidRPr="00C436C9">
        <w:t>associated</w:t>
      </w:r>
      <w:r w:rsidR="00616108">
        <w:t xml:space="preserve"> </w:t>
      </w:r>
      <w:r w:rsidRPr="00C436C9">
        <w:t>with</w:t>
      </w:r>
      <w:r w:rsidR="00616108">
        <w:t xml:space="preserve"> </w:t>
      </w:r>
      <w:r w:rsidRPr="00C436C9">
        <w:t>bacteraemia,</w:t>
      </w:r>
      <w:r w:rsidR="00616108">
        <w:t xml:space="preserve"> </w:t>
      </w:r>
      <w:r w:rsidRPr="00C436C9">
        <w:t>sepsis,</w:t>
      </w:r>
      <w:r w:rsidR="00616108">
        <w:t xml:space="preserve"> </w:t>
      </w:r>
      <w:r w:rsidRPr="00C436C9">
        <w:t>or</w:t>
      </w:r>
      <w:r w:rsidR="00616108">
        <w:t xml:space="preserve"> </w:t>
      </w:r>
      <w:r w:rsidRPr="00C436C9">
        <w:t>septic</w:t>
      </w:r>
      <w:r w:rsidR="00616108">
        <w:t xml:space="preserve"> </w:t>
      </w:r>
      <w:r w:rsidRPr="00C436C9">
        <w:t>shock</w:t>
      </w:r>
      <w:r w:rsidR="00616108">
        <w:t xml:space="preserve"> </w:t>
      </w:r>
      <w:r w:rsidRPr="00C436C9">
        <w:t>and</w:t>
      </w:r>
      <w:r w:rsidR="00616108">
        <w:t xml:space="preserve"> </w:t>
      </w:r>
      <w:r w:rsidRPr="00C436C9">
        <w:t>consistent</w:t>
      </w:r>
      <w:r w:rsidR="00616108">
        <w:t xml:space="preserve"> </w:t>
      </w:r>
      <w:r w:rsidRPr="00C436C9">
        <w:t>with</w:t>
      </w:r>
      <w:r w:rsidR="00616108">
        <w:t xml:space="preserve"> </w:t>
      </w:r>
      <w:r w:rsidRPr="00C436C9">
        <w:t>those</w:t>
      </w:r>
      <w:r w:rsidR="00616108">
        <w:t xml:space="preserve"> </w:t>
      </w:r>
      <w:r w:rsidRPr="00C436C9">
        <w:t>expected</w:t>
      </w:r>
      <w:r w:rsidR="00616108">
        <w:t xml:space="preserve"> </w:t>
      </w:r>
      <w:r w:rsidRPr="00C436C9">
        <w:t>in</w:t>
      </w:r>
      <w:r w:rsidR="00616108">
        <w:t xml:space="preserve"> </w:t>
      </w:r>
      <w:r w:rsidRPr="00C436C9">
        <w:t>this</w:t>
      </w:r>
      <w:r w:rsidR="00616108">
        <w:t xml:space="preserve"> </w:t>
      </w:r>
      <w:r w:rsidRPr="00C436C9">
        <w:t>study</w:t>
      </w:r>
      <w:r w:rsidR="00616108">
        <w:t xml:space="preserve"> </w:t>
      </w:r>
      <w:r w:rsidRPr="00C436C9">
        <w:t>population</w:t>
      </w:r>
      <w:r w:rsidR="00F96EC9">
        <w:t>.</w:t>
      </w:r>
    </w:p>
    <w:p w14:paraId="1E163FEF" w14:textId="574C8904" w:rsidR="00C436C9" w:rsidRPr="00C436C9" w:rsidRDefault="00C436C9" w:rsidP="00C436C9">
      <w:r w:rsidRPr="00C436C9">
        <w:t>P002</w:t>
      </w:r>
      <w:r w:rsidR="00616108">
        <w:t xml:space="preserve"> </w:t>
      </w:r>
      <w:r w:rsidRPr="00C436C9">
        <w:t>included</w:t>
      </w:r>
      <w:r w:rsidR="00616108">
        <w:t xml:space="preserve"> </w:t>
      </w:r>
      <w:r w:rsidRPr="00C436C9">
        <w:t>an</w:t>
      </w:r>
      <w:r w:rsidR="00616108">
        <w:t xml:space="preserve"> </w:t>
      </w:r>
      <w:r w:rsidRPr="00C436C9">
        <w:t>extension</w:t>
      </w:r>
      <w:r w:rsidR="00616108">
        <w:t xml:space="preserve"> </w:t>
      </w:r>
      <w:r w:rsidRPr="00C436C9">
        <w:t>cohort</w:t>
      </w:r>
      <w:r w:rsidR="00616108">
        <w:t xml:space="preserve"> </w:t>
      </w:r>
      <w:r w:rsidRPr="00C436C9">
        <w:t>of</w:t>
      </w:r>
      <w:r w:rsidR="00616108">
        <w:t xml:space="preserve"> </w:t>
      </w:r>
      <w:r w:rsidRPr="00C436C9">
        <w:t>295</w:t>
      </w:r>
      <w:r w:rsidR="00616108">
        <w:t xml:space="preserve"> </w:t>
      </w:r>
      <w:r w:rsidRPr="00C436C9">
        <w:t>subjects</w:t>
      </w:r>
      <w:r w:rsidR="00616108">
        <w:t xml:space="preserve"> </w:t>
      </w:r>
      <w:r w:rsidRPr="00C436C9">
        <w:t>followed</w:t>
      </w:r>
      <w:r w:rsidR="00616108">
        <w:t xml:space="preserve"> </w:t>
      </w:r>
      <w:r w:rsidRPr="00C436C9">
        <w:t>for</w:t>
      </w:r>
      <w:r w:rsidR="00616108">
        <w:t xml:space="preserve"> </w:t>
      </w:r>
      <w:r w:rsidR="001349A8">
        <w:t>≤</w:t>
      </w:r>
      <w:r w:rsidR="00616108">
        <w:t xml:space="preserve"> </w:t>
      </w:r>
      <w:r w:rsidRPr="00C436C9">
        <w:t>12</w:t>
      </w:r>
      <w:r w:rsidR="00616108">
        <w:t xml:space="preserve"> </w:t>
      </w:r>
      <w:r w:rsidR="004A7947">
        <w:t>months</w:t>
      </w:r>
      <w:r w:rsidR="00616108">
        <w:t xml:space="preserve"> </w:t>
      </w:r>
      <w:r w:rsidRPr="00C436C9">
        <w:t>post-i</w:t>
      </w:r>
      <w:r w:rsidR="004A7947">
        <w:t>nfusion.</w:t>
      </w:r>
      <w:r w:rsidR="00616108">
        <w:t xml:space="preserve"> </w:t>
      </w:r>
      <w:r w:rsidR="004A7947">
        <w:t>3.1%</w:t>
      </w:r>
      <w:r w:rsidR="00616108">
        <w:t xml:space="preserve"> </w:t>
      </w:r>
      <w:r w:rsidR="004A7947">
        <w:t>died</w:t>
      </w:r>
      <w:r w:rsidR="00616108">
        <w:t xml:space="preserve"> </w:t>
      </w:r>
      <w:r w:rsidR="004A7947">
        <w:t>during</w:t>
      </w:r>
      <w:r w:rsidR="00616108">
        <w:t xml:space="preserve"> </w:t>
      </w:r>
      <w:r w:rsidR="004A7947">
        <w:t>the</w:t>
      </w:r>
      <w:r w:rsidR="00616108">
        <w:t xml:space="preserve"> </w:t>
      </w:r>
      <w:r w:rsidR="004A7947">
        <w:t>9</w:t>
      </w:r>
      <w:r w:rsidR="00616108">
        <w:t xml:space="preserve"> </w:t>
      </w:r>
      <w:r w:rsidRPr="00C436C9">
        <w:t>m</w:t>
      </w:r>
      <w:r w:rsidR="004A7947">
        <w:t>on</w:t>
      </w:r>
      <w:r w:rsidRPr="00C436C9">
        <w:t>th</w:t>
      </w:r>
      <w:r w:rsidR="00616108">
        <w:t xml:space="preserve"> </w:t>
      </w:r>
      <w:r w:rsidRPr="00C436C9">
        <w:t>extension</w:t>
      </w:r>
      <w:r w:rsidR="00616108">
        <w:t xml:space="preserve"> </w:t>
      </w:r>
      <w:r w:rsidRPr="00C436C9">
        <w:t>phase:</w:t>
      </w:r>
      <w:r w:rsidR="00616108">
        <w:t xml:space="preserve"> </w:t>
      </w:r>
      <w:r w:rsidRPr="00C436C9">
        <w:t>2</w:t>
      </w:r>
      <w:r w:rsidR="00616108">
        <w:t xml:space="preserve"> </w:t>
      </w:r>
      <w:r w:rsidRPr="00C436C9">
        <w:t>(actoxumab</w:t>
      </w:r>
      <w:r w:rsidR="00616108">
        <w:t xml:space="preserve"> </w:t>
      </w:r>
      <w:r w:rsidRPr="00C436C9">
        <w:t>+</w:t>
      </w:r>
      <w:r w:rsidR="00616108">
        <w:t xml:space="preserve"> </w:t>
      </w:r>
      <w:r w:rsidRPr="00C436C9">
        <w:t>bez</w:t>
      </w:r>
      <w:r w:rsidR="004A7947">
        <w:t>lotoxumab),</w:t>
      </w:r>
      <w:r w:rsidR="00616108">
        <w:t xml:space="preserve"> </w:t>
      </w:r>
      <w:r w:rsidR="004A7947">
        <w:t>5</w:t>
      </w:r>
      <w:r w:rsidR="00616108">
        <w:t xml:space="preserve"> </w:t>
      </w:r>
      <w:r w:rsidR="004A7947">
        <w:t>(bezlotoxumab),</w:t>
      </w:r>
      <w:r w:rsidR="00616108">
        <w:t xml:space="preserve"> </w:t>
      </w:r>
      <w:r w:rsidR="004A7947">
        <w:t>2</w:t>
      </w:r>
      <w:r w:rsidR="00616108">
        <w:t xml:space="preserve"> </w:t>
      </w:r>
      <w:r w:rsidRPr="00C436C9">
        <w:t>(placebo).</w:t>
      </w:r>
      <w:r w:rsidR="00616108">
        <w:t xml:space="preserve"> </w:t>
      </w:r>
      <w:r w:rsidRPr="00C436C9">
        <w:t>None</w:t>
      </w:r>
      <w:r w:rsidR="00616108">
        <w:t xml:space="preserve"> </w:t>
      </w:r>
      <w:r w:rsidRPr="00C436C9">
        <w:t>of</w:t>
      </w:r>
      <w:r w:rsidR="00616108">
        <w:t xml:space="preserve"> </w:t>
      </w:r>
      <w:r w:rsidRPr="00C436C9">
        <w:t>these</w:t>
      </w:r>
      <w:r w:rsidR="00616108">
        <w:t xml:space="preserve"> </w:t>
      </w:r>
      <w:r w:rsidRPr="00C436C9">
        <w:t>AEs</w:t>
      </w:r>
      <w:r w:rsidR="00616108">
        <w:t xml:space="preserve"> </w:t>
      </w:r>
      <w:r w:rsidRPr="00C436C9">
        <w:t>were</w:t>
      </w:r>
      <w:r w:rsidR="00616108">
        <w:t xml:space="preserve"> </w:t>
      </w:r>
      <w:r w:rsidRPr="00C436C9">
        <w:t>deemed</w:t>
      </w:r>
      <w:r w:rsidR="00616108">
        <w:t xml:space="preserve"> </w:t>
      </w:r>
      <w:r w:rsidRPr="00C436C9">
        <w:t>to</w:t>
      </w:r>
      <w:r w:rsidR="00616108">
        <w:t xml:space="preserve"> </w:t>
      </w:r>
      <w:r w:rsidRPr="00C436C9">
        <w:t>be</w:t>
      </w:r>
      <w:r w:rsidR="00616108">
        <w:t xml:space="preserve"> </w:t>
      </w:r>
      <w:r w:rsidR="004A7947">
        <w:t>treatment</w:t>
      </w:r>
      <w:r w:rsidR="00616108">
        <w:t xml:space="preserve"> </w:t>
      </w:r>
      <w:r w:rsidR="004A7947">
        <w:t>related</w:t>
      </w:r>
      <w:r w:rsidRPr="00C436C9">
        <w:t>.</w:t>
      </w:r>
      <w:r w:rsidR="00616108">
        <w:t xml:space="preserve"> </w:t>
      </w:r>
      <w:r w:rsidRPr="00C436C9">
        <w:t>Overall,</w:t>
      </w:r>
      <w:r w:rsidR="00616108">
        <w:t xml:space="preserve"> </w:t>
      </w:r>
      <w:r w:rsidRPr="00C436C9">
        <w:t>the</w:t>
      </w:r>
      <w:r w:rsidR="00616108">
        <w:t xml:space="preserve"> </w:t>
      </w:r>
      <w:r w:rsidRPr="00C436C9">
        <w:t>mortality</w:t>
      </w:r>
      <w:r w:rsidR="00616108">
        <w:t xml:space="preserve"> </w:t>
      </w:r>
      <w:r w:rsidRPr="00C436C9">
        <w:t>rate</w:t>
      </w:r>
      <w:r w:rsidR="00616108">
        <w:t xml:space="preserve"> </w:t>
      </w:r>
      <w:r w:rsidRPr="00C436C9">
        <w:t>reported</w:t>
      </w:r>
      <w:r w:rsidR="00616108">
        <w:t xml:space="preserve"> </w:t>
      </w:r>
      <w:r w:rsidRPr="00C436C9">
        <w:t>during</w:t>
      </w:r>
      <w:r w:rsidR="00616108">
        <w:t xml:space="preserve"> </w:t>
      </w:r>
      <w:r w:rsidRPr="00C436C9">
        <w:t>this</w:t>
      </w:r>
      <w:r w:rsidR="00616108">
        <w:t xml:space="preserve"> </w:t>
      </w:r>
      <w:r w:rsidRPr="00C436C9">
        <w:t>extension</w:t>
      </w:r>
      <w:r w:rsidR="00616108">
        <w:t xml:space="preserve"> </w:t>
      </w:r>
      <w:r w:rsidRPr="00C436C9">
        <w:t>was</w:t>
      </w:r>
      <w:r w:rsidR="00616108">
        <w:t xml:space="preserve"> </w:t>
      </w:r>
      <w:r w:rsidRPr="00C436C9">
        <w:t>as</w:t>
      </w:r>
      <w:r w:rsidR="00616108">
        <w:t xml:space="preserve"> </w:t>
      </w:r>
      <w:r w:rsidRPr="00C436C9">
        <w:t>expected</w:t>
      </w:r>
      <w:r w:rsidR="00616108">
        <w:t xml:space="preserve"> </w:t>
      </w:r>
      <w:r w:rsidRPr="00C436C9">
        <w:t>for</w:t>
      </w:r>
      <w:r w:rsidR="00616108">
        <w:t xml:space="preserve"> </w:t>
      </w:r>
      <w:r w:rsidRPr="00C436C9">
        <w:t>the</w:t>
      </w:r>
      <w:r w:rsidR="00616108">
        <w:t xml:space="preserve"> </w:t>
      </w:r>
      <w:r w:rsidRPr="00C436C9">
        <w:t>population</w:t>
      </w:r>
      <w:r w:rsidR="00616108">
        <w:t xml:space="preserve"> </w:t>
      </w:r>
      <w:r w:rsidRPr="00C436C9">
        <w:t>studied.</w:t>
      </w:r>
      <w:r w:rsidR="00616108">
        <w:t xml:space="preserve"> </w:t>
      </w:r>
      <w:r w:rsidRPr="00C436C9">
        <w:t>1</w:t>
      </w:r>
      <w:r w:rsidR="00616108">
        <w:t xml:space="preserve"> </w:t>
      </w:r>
      <w:r w:rsidRPr="00C436C9">
        <w:t>subject</w:t>
      </w:r>
      <w:r w:rsidR="00616108">
        <w:t xml:space="preserve"> </w:t>
      </w:r>
      <w:r w:rsidRPr="00C436C9">
        <w:t>(bezlotoxumab</w:t>
      </w:r>
      <w:r w:rsidR="00616108">
        <w:t xml:space="preserve"> </w:t>
      </w:r>
      <w:r w:rsidR="00691260">
        <w:t>group</w:t>
      </w:r>
      <w:r w:rsidRPr="00C436C9">
        <w:t>)</w:t>
      </w:r>
      <w:r w:rsidR="00616108">
        <w:t xml:space="preserve"> </w:t>
      </w:r>
      <w:r w:rsidRPr="00C436C9">
        <w:t>had</w:t>
      </w:r>
      <w:r w:rsidR="00616108">
        <w:t xml:space="preserve"> </w:t>
      </w:r>
      <w:r w:rsidRPr="00C436C9">
        <w:t>an</w:t>
      </w:r>
      <w:r w:rsidR="00616108">
        <w:t xml:space="preserve"> </w:t>
      </w:r>
      <w:r w:rsidRPr="00C436C9">
        <w:t>SAE</w:t>
      </w:r>
      <w:r w:rsidR="00616108">
        <w:t xml:space="preserve"> </w:t>
      </w:r>
      <w:r w:rsidRPr="00C436C9">
        <w:t>(osteoporotic</w:t>
      </w:r>
      <w:r w:rsidR="00616108">
        <w:t xml:space="preserve"> </w:t>
      </w:r>
      <w:r w:rsidRPr="00C436C9">
        <w:t>fracture</w:t>
      </w:r>
      <w:r w:rsidR="00616108">
        <w:t xml:space="preserve"> </w:t>
      </w:r>
      <w:r w:rsidRPr="00C436C9">
        <w:t>of</w:t>
      </w:r>
      <w:r w:rsidR="00616108">
        <w:t xml:space="preserve"> </w:t>
      </w:r>
      <w:r w:rsidRPr="00C436C9">
        <w:t>femur)</w:t>
      </w:r>
      <w:r w:rsidR="00616108">
        <w:t xml:space="preserve"> </w:t>
      </w:r>
      <w:r w:rsidRPr="00C436C9">
        <w:t>considered</w:t>
      </w:r>
      <w:r w:rsidR="00616108">
        <w:t xml:space="preserve"> </w:t>
      </w:r>
      <w:r w:rsidR="004A7947">
        <w:t>drug</w:t>
      </w:r>
      <w:r w:rsidR="00616108">
        <w:t xml:space="preserve"> </w:t>
      </w:r>
      <w:r w:rsidR="004A7947">
        <w:t>related</w:t>
      </w:r>
      <w:r w:rsidRPr="00C436C9">
        <w:t>.</w:t>
      </w:r>
    </w:p>
    <w:p w14:paraId="569F7D54" w14:textId="083135F4" w:rsidR="00C436C9" w:rsidRPr="00C436C9" w:rsidRDefault="00C436C9" w:rsidP="00C436C9">
      <w:r w:rsidRPr="00C436C9">
        <w:t>Mortality</w:t>
      </w:r>
      <w:r w:rsidR="00616108">
        <w:t xml:space="preserve"> </w:t>
      </w:r>
      <w:r w:rsidRPr="00C436C9">
        <w:t>rates</w:t>
      </w:r>
      <w:r w:rsidR="00616108">
        <w:t xml:space="preserve"> </w:t>
      </w:r>
      <w:r w:rsidRPr="00C436C9">
        <w:t>thr</w:t>
      </w:r>
      <w:r w:rsidR="004A7947">
        <w:t>ough</w:t>
      </w:r>
      <w:r w:rsidR="00616108">
        <w:t xml:space="preserve"> </w:t>
      </w:r>
      <w:r w:rsidR="004A7947">
        <w:t>the</w:t>
      </w:r>
      <w:r w:rsidR="00616108">
        <w:t xml:space="preserve"> </w:t>
      </w:r>
      <w:r w:rsidR="004A7947">
        <w:t>12</w:t>
      </w:r>
      <w:r w:rsidR="00616108">
        <w:t xml:space="preserve"> </w:t>
      </w:r>
      <w:r w:rsidR="004A7947">
        <w:t>w</w:t>
      </w:r>
      <w:r w:rsidR="001349A8">
        <w:t>eek</w:t>
      </w:r>
      <w:r w:rsidR="00616108">
        <w:t xml:space="preserve"> </w:t>
      </w:r>
      <w:r w:rsidRPr="00C436C9">
        <w:t>follow-up</w:t>
      </w:r>
      <w:r w:rsidR="00616108">
        <w:t xml:space="preserve"> </w:t>
      </w:r>
      <w:r w:rsidRPr="00C436C9">
        <w:t>period</w:t>
      </w:r>
      <w:r w:rsidR="00616108">
        <w:t xml:space="preserve"> </w:t>
      </w:r>
      <w:r w:rsidRPr="00C436C9">
        <w:t>were</w:t>
      </w:r>
      <w:r w:rsidR="00616108">
        <w:t xml:space="preserve"> </w:t>
      </w:r>
      <w:r w:rsidRPr="00C436C9">
        <w:t>evaluated</w:t>
      </w:r>
      <w:r w:rsidR="00616108">
        <w:t xml:space="preserve"> </w:t>
      </w:r>
      <w:r w:rsidRPr="00C436C9">
        <w:t>using</w:t>
      </w:r>
      <w:r w:rsidR="00616108">
        <w:t xml:space="preserve"> </w:t>
      </w:r>
      <w:r w:rsidRPr="00C436C9">
        <w:t>Kaplan</w:t>
      </w:r>
      <w:r w:rsidR="00616108">
        <w:t xml:space="preserve"> </w:t>
      </w:r>
      <w:r w:rsidRPr="00C436C9">
        <w:t>Meier</w:t>
      </w:r>
      <w:r w:rsidR="00616108">
        <w:t xml:space="preserve"> </w:t>
      </w:r>
      <w:r w:rsidRPr="00C436C9">
        <w:t>(KM)</w:t>
      </w:r>
      <w:r w:rsidR="00616108">
        <w:t xml:space="preserve"> </w:t>
      </w:r>
      <w:r w:rsidRPr="00C436C9">
        <w:t>plots,</w:t>
      </w:r>
      <w:r w:rsidR="00616108">
        <w:t xml:space="preserve"> </w:t>
      </w:r>
      <w:r w:rsidRPr="00C436C9">
        <w:t>and</w:t>
      </w:r>
      <w:r w:rsidR="00616108">
        <w:t xml:space="preserve"> </w:t>
      </w:r>
      <w:r w:rsidRPr="00C436C9">
        <w:t>treatment</w:t>
      </w:r>
      <w:r w:rsidR="00616108">
        <w:t xml:space="preserve"> </w:t>
      </w:r>
      <w:r w:rsidRPr="00C436C9">
        <w:t>differences</w:t>
      </w:r>
      <w:r w:rsidR="00616108">
        <w:t xml:space="preserve"> </w:t>
      </w:r>
      <w:r w:rsidRPr="00C436C9">
        <w:t>assessed</w:t>
      </w:r>
      <w:r w:rsidR="00616108">
        <w:t xml:space="preserve"> </w:t>
      </w:r>
      <w:r w:rsidRPr="00C436C9">
        <w:t>using</w:t>
      </w:r>
      <w:r w:rsidR="00616108">
        <w:t xml:space="preserve"> </w:t>
      </w:r>
      <w:r w:rsidRPr="00C436C9">
        <w:t>the</w:t>
      </w:r>
      <w:r w:rsidR="00616108">
        <w:t xml:space="preserve"> </w:t>
      </w:r>
      <w:r w:rsidRPr="00C436C9">
        <w:t>log</w:t>
      </w:r>
      <w:r w:rsidR="00616108">
        <w:t xml:space="preserve"> </w:t>
      </w:r>
      <w:r w:rsidRPr="00C436C9">
        <w:t>rank</w:t>
      </w:r>
      <w:r w:rsidR="00616108">
        <w:t xml:space="preserve"> </w:t>
      </w:r>
      <w:r w:rsidRPr="00C436C9">
        <w:t>test.</w:t>
      </w:r>
      <w:r w:rsidR="00616108">
        <w:t xml:space="preserve"> </w:t>
      </w:r>
      <w:r w:rsidRPr="00C436C9">
        <w:t>The</w:t>
      </w:r>
      <w:r w:rsidR="00616108">
        <w:t xml:space="preserve"> </w:t>
      </w:r>
      <w:r w:rsidR="001349A8">
        <w:t>Week</w:t>
      </w:r>
      <w:r w:rsidR="00616108">
        <w:t xml:space="preserve"> </w:t>
      </w:r>
      <w:r w:rsidRPr="00C436C9">
        <w:t>12</w:t>
      </w:r>
      <w:r w:rsidR="00616108">
        <w:t xml:space="preserve"> </w:t>
      </w:r>
      <w:r w:rsidRPr="00C436C9">
        <w:t>KM</w:t>
      </w:r>
      <w:r w:rsidR="00616108">
        <w:t xml:space="preserve"> </w:t>
      </w:r>
      <w:r w:rsidRPr="00C436C9">
        <w:t>event</w:t>
      </w:r>
      <w:r w:rsidR="00616108">
        <w:t xml:space="preserve"> </w:t>
      </w:r>
      <w:r w:rsidRPr="00C436C9">
        <w:t>rates</w:t>
      </w:r>
      <w:r w:rsidR="00616108">
        <w:t xml:space="preserve"> </w:t>
      </w:r>
      <w:r w:rsidRPr="00C436C9">
        <w:t>were</w:t>
      </w:r>
      <w:r w:rsidR="00616108">
        <w:t xml:space="preserve"> </w:t>
      </w:r>
      <w:r w:rsidRPr="00C436C9">
        <w:t>6.5%</w:t>
      </w:r>
      <w:r w:rsidR="00616108">
        <w:t xml:space="preserve"> </w:t>
      </w:r>
      <w:r w:rsidRPr="00C436C9">
        <w:t>for</w:t>
      </w:r>
      <w:r w:rsidR="00616108">
        <w:t xml:space="preserve"> </w:t>
      </w:r>
      <w:r w:rsidRPr="00C436C9">
        <w:t>the</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00691260">
        <w:t>group</w:t>
      </w:r>
      <w:r w:rsidRPr="00C436C9">
        <w:t>,</w:t>
      </w:r>
      <w:r w:rsidR="00616108">
        <w:t xml:space="preserve"> </w:t>
      </w:r>
      <w:r w:rsidRPr="00C436C9">
        <w:t>7.1%</w:t>
      </w:r>
      <w:r w:rsidR="00616108">
        <w:t xml:space="preserve"> </w:t>
      </w:r>
      <w:r w:rsidRPr="00C436C9">
        <w:t>for</w:t>
      </w:r>
      <w:r w:rsidR="00616108">
        <w:t xml:space="preserve"> </w:t>
      </w:r>
      <w:r w:rsidRPr="00C436C9">
        <w:t>the</w:t>
      </w:r>
      <w:r w:rsidR="00616108">
        <w:t xml:space="preserve"> </w:t>
      </w:r>
      <w:r w:rsidRPr="00C436C9">
        <w:t>bezlotoxumab</w:t>
      </w:r>
      <w:r w:rsidR="00616108">
        <w:t xml:space="preserve"> </w:t>
      </w:r>
      <w:r w:rsidR="00691260">
        <w:t>group</w:t>
      </w:r>
      <w:r w:rsidRPr="00C436C9">
        <w:t>,</w:t>
      </w:r>
      <w:r w:rsidR="00616108">
        <w:t xml:space="preserve"> </w:t>
      </w:r>
      <w:r w:rsidRPr="00C436C9">
        <w:t>and</w:t>
      </w:r>
      <w:r w:rsidR="00616108">
        <w:t xml:space="preserve"> </w:t>
      </w:r>
      <w:r w:rsidRPr="00C436C9">
        <w:t>7.9%</w:t>
      </w:r>
      <w:r w:rsidR="00616108">
        <w:t xml:space="preserve"> </w:t>
      </w:r>
      <w:r w:rsidRPr="00C436C9">
        <w:t>for</w:t>
      </w:r>
      <w:r w:rsidR="00616108">
        <w:t xml:space="preserve"> </w:t>
      </w:r>
      <w:r w:rsidRPr="00C436C9">
        <w:t>placebo.</w:t>
      </w:r>
      <w:r w:rsidR="00616108">
        <w:t xml:space="preserve"> </w:t>
      </w:r>
      <w:r w:rsidRPr="00C436C9">
        <w:t>The</w:t>
      </w:r>
      <w:r w:rsidR="00616108">
        <w:t xml:space="preserve"> </w:t>
      </w:r>
      <w:r w:rsidRPr="00C436C9">
        <w:t>placebo</w:t>
      </w:r>
      <w:r w:rsidR="00616108">
        <w:t xml:space="preserve"> </w:t>
      </w:r>
      <w:r w:rsidR="00691260">
        <w:t>group</w:t>
      </w:r>
      <w:r w:rsidR="00616108">
        <w:t xml:space="preserve"> </w:t>
      </w:r>
      <w:r w:rsidRPr="00C436C9">
        <w:t>had</w:t>
      </w:r>
      <w:r w:rsidR="00616108">
        <w:t xml:space="preserve"> </w:t>
      </w:r>
      <w:r w:rsidRPr="00C436C9">
        <w:t>the</w:t>
      </w:r>
      <w:r w:rsidR="00616108">
        <w:t xml:space="preserve"> </w:t>
      </w:r>
      <w:r w:rsidRPr="00C436C9">
        <w:t>highest</w:t>
      </w:r>
      <w:r w:rsidR="00616108">
        <w:t xml:space="preserve"> </w:t>
      </w:r>
      <w:r w:rsidRPr="00C436C9">
        <w:t>mortality</w:t>
      </w:r>
      <w:r w:rsidR="00616108">
        <w:t xml:space="preserve"> </w:t>
      </w:r>
      <w:r w:rsidRPr="00C436C9">
        <w:t>rate</w:t>
      </w:r>
      <w:r w:rsidR="00616108">
        <w:t xml:space="preserve"> </w:t>
      </w:r>
      <w:r w:rsidRPr="00C436C9">
        <w:t>with</w:t>
      </w:r>
      <w:r w:rsidR="00616108">
        <w:t xml:space="preserve"> </w:t>
      </w:r>
      <w:r w:rsidRPr="00C436C9">
        <w:t>visual</w:t>
      </w:r>
      <w:r w:rsidR="00616108">
        <w:t xml:space="preserve"> </w:t>
      </w:r>
      <w:r w:rsidRPr="00C436C9">
        <w:t>separation</w:t>
      </w:r>
      <w:r w:rsidR="00616108">
        <w:t xml:space="preserve"> </w:t>
      </w:r>
      <w:r w:rsidRPr="00C436C9">
        <w:t>from</w:t>
      </w:r>
      <w:r w:rsidR="00616108">
        <w:t xml:space="preserve"> </w:t>
      </w:r>
      <w:r w:rsidRPr="00C436C9">
        <w:t>the</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Pr="00C436C9">
        <w:t>and</w:t>
      </w:r>
      <w:r w:rsidR="00616108">
        <w:t xml:space="preserve"> </w:t>
      </w:r>
      <w:r w:rsidRPr="00C436C9">
        <w:t>bezlotoxumab</w:t>
      </w:r>
      <w:r w:rsidR="00616108">
        <w:t xml:space="preserve"> </w:t>
      </w:r>
      <w:r w:rsidR="00691260">
        <w:t>group</w:t>
      </w:r>
      <w:r w:rsidRPr="00C436C9">
        <w:t>s</w:t>
      </w:r>
      <w:r w:rsidR="00616108">
        <w:t xml:space="preserve"> </w:t>
      </w:r>
      <w:r w:rsidRPr="00C436C9">
        <w:t>starting</w:t>
      </w:r>
      <w:r w:rsidR="00616108">
        <w:t xml:space="preserve"> </w:t>
      </w:r>
      <w:r w:rsidRPr="00C436C9">
        <w:t>at</w:t>
      </w:r>
      <w:r w:rsidR="00616108">
        <w:t xml:space="preserve"> </w:t>
      </w:r>
      <w:r w:rsidR="00691260">
        <w:t>approximately</w:t>
      </w:r>
      <w:r w:rsidR="00616108">
        <w:t xml:space="preserve"> </w:t>
      </w:r>
      <w:r w:rsidR="001349A8">
        <w:t>Week</w:t>
      </w:r>
      <w:r w:rsidR="00616108">
        <w:t xml:space="preserve"> </w:t>
      </w:r>
      <w:r w:rsidRPr="00C436C9">
        <w:t>6,</w:t>
      </w:r>
      <w:r w:rsidR="00616108">
        <w:t xml:space="preserve"> </w:t>
      </w:r>
      <w:r w:rsidRPr="00C436C9">
        <w:t>but</w:t>
      </w:r>
      <w:r w:rsidR="00616108">
        <w:t xml:space="preserve"> </w:t>
      </w:r>
      <w:r w:rsidRPr="00C436C9">
        <w:t>the</w:t>
      </w:r>
      <w:r w:rsidR="00616108">
        <w:t xml:space="preserve"> </w:t>
      </w:r>
      <w:r w:rsidRPr="00C436C9">
        <w:t>treatment</w:t>
      </w:r>
      <w:r w:rsidR="00616108">
        <w:t xml:space="preserve"> </w:t>
      </w:r>
      <w:r w:rsidR="00691260">
        <w:t>group</w:t>
      </w:r>
      <w:r w:rsidRPr="00C436C9">
        <w:t>s</w:t>
      </w:r>
      <w:r w:rsidR="00616108">
        <w:t xml:space="preserve"> </w:t>
      </w:r>
      <w:r w:rsidRPr="00C436C9">
        <w:t>were</w:t>
      </w:r>
      <w:r w:rsidR="00616108">
        <w:t xml:space="preserve"> </w:t>
      </w:r>
      <w:r w:rsidRPr="00C436C9">
        <w:t>not</w:t>
      </w:r>
      <w:r w:rsidR="00616108">
        <w:t xml:space="preserve"> </w:t>
      </w:r>
      <w:r w:rsidRPr="00C436C9">
        <w:t>significantly</w:t>
      </w:r>
      <w:r w:rsidR="00616108">
        <w:t xml:space="preserve"> </w:t>
      </w:r>
      <w:r w:rsidRPr="00C436C9">
        <w:t>different</w:t>
      </w:r>
      <w:r w:rsidR="00616108">
        <w:t xml:space="preserve"> </w:t>
      </w:r>
      <w:r w:rsidRPr="00C436C9">
        <w:t>with</w:t>
      </w:r>
      <w:r w:rsidR="00616108">
        <w:t xml:space="preserve"> </w:t>
      </w:r>
      <w:r w:rsidRPr="00C436C9">
        <w:t>respect</w:t>
      </w:r>
      <w:r w:rsidR="00616108">
        <w:t xml:space="preserve"> </w:t>
      </w:r>
      <w:r w:rsidRPr="00C436C9">
        <w:t>to</w:t>
      </w:r>
      <w:r w:rsidR="00616108">
        <w:t xml:space="preserve"> </w:t>
      </w:r>
      <w:r w:rsidRPr="00C436C9">
        <w:t>distribution</w:t>
      </w:r>
      <w:r w:rsidR="00616108">
        <w:t xml:space="preserve"> </w:t>
      </w:r>
      <w:r w:rsidRPr="00C436C9">
        <w:t>of</w:t>
      </w:r>
      <w:r w:rsidR="00616108">
        <w:t xml:space="preserve"> </w:t>
      </w:r>
      <w:r w:rsidRPr="00C436C9">
        <w:t>time</w:t>
      </w:r>
      <w:r w:rsidR="00616108">
        <w:t xml:space="preserve"> </w:t>
      </w:r>
      <w:r w:rsidRPr="00C436C9">
        <w:t>to</w:t>
      </w:r>
      <w:r w:rsidR="00616108">
        <w:t xml:space="preserve"> </w:t>
      </w:r>
      <w:r w:rsidRPr="00C436C9">
        <w:t>death.</w:t>
      </w:r>
    </w:p>
    <w:p w14:paraId="3F97E09F" w14:textId="5F240249" w:rsidR="00F96EC9" w:rsidRDefault="00C436C9" w:rsidP="00C436C9">
      <w:r w:rsidRPr="00C436C9">
        <w:t>In</w:t>
      </w:r>
      <w:r w:rsidR="00616108">
        <w:t xml:space="preserve"> </w:t>
      </w:r>
      <w:r w:rsidRPr="00C436C9">
        <w:t>the</w:t>
      </w:r>
      <w:r w:rsidR="00616108">
        <w:t xml:space="preserve"> </w:t>
      </w:r>
      <w:r w:rsidRPr="00C436C9">
        <w:t>integrated</w:t>
      </w:r>
      <w:r w:rsidR="00616108">
        <w:t xml:space="preserve"> </w:t>
      </w:r>
      <w:r w:rsidRPr="00C436C9">
        <w:t>data</w:t>
      </w:r>
      <w:r w:rsidR="00616108">
        <w:t xml:space="preserve"> </w:t>
      </w:r>
      <w:r w:rsidRPr="00C436C9">
        <w:t>across</w:t>
      </w:r>
      <w:r w:rsidR="00616108">
        <w:t xml:space="preserve"> </w:t>
      </w:r>
      <w:r w:rsidRPr="00C436C9">
        <w:t>the</w:t>
      </w:r>
      <w:r w:rsidR="00616108">
        <w:t xml:space="preserve"> </w:t>
      </w:r>
      <w:r w:rsidR="004A7947">
        <w:t>two</w:t>
      </w:r>
      <w:r w:rsidR="00616108">
        <w:t xml:space="preserve"> </w:t>
      </w:r>
      <w:r w:rsidR="00F96EC9">
        <w:t>Phase</w:t>
      </w:r>
      <w:r w:rsidR="00616108">
        <w:t xml:space="preserve"> </w:t>
      </w:r>
      <w:r w:rsidR="00F96EC9">
        <w:t>III</w:t>
      </w:r>
      <w:r w:rsidR="00616108">
        <w:t xml:space="preserve"> </w:t>
      </w:r>
      <w:r w:rsidRPr="00C436C9">
        <w:t>trials,</w:t>
      </w:r>
      <w:r w:rsidR="00616108">
        <w:t xml:space="preserve"> </w:t>
      </w:r>
      <w:r w:rsidRPr="00C436C9">
        <w:t>29.8%</w:t>
      </w:r>
      <w:r w:rsidR="00616108">
        <w:t xml:space="preserve"> </w:t>
      </w:r>
      <w:r w:rsidRPr="00C436C9">
        <w:t>of</w:t>
      </w:r>
      <w:r w:rsidR="00616108">
        <w:t xml:space="preserve"> </w:t>
      </w:r>
      <w:r w:rsidRPr="00C436C9">
        <w:t>subjects</w:t>
      </w:r>
      <w:r w:rsidR="00616108">
        <w:t xml:space="preserve"> </w:t>
      </w:r>
      <w:r w:rsidRPr="00C436C9">
        <w:t>experienced</w:t>
      </w:r>
      <w:r w:rsidR="00616108">
        <w:t xml:space="preserve"> </w:t>
      </w:r>
      <w:r w:rsidRPr="00C436C9">
        <w:t>an</w:t>
      </w:r>
      <w:r w:rsidR="00616108">
        <w:t xml:space="preserve"> </w:t>
      </w:r>
      <w:r w:rsidRPr="00C436C9">
        <w:t>SAE</w:t>
      </w:r>
      <w:r w:rsidR="00616108">
        <w:t xml:space="preserve"> </w:t>
      </w:r>
      <w:r w:rsidRPr="00C436C9">
        <w:t>during</w:t>
      </w:r>
      <w:r w:rsidR="00616108">
        <w:t xml:space="preserve"> </w:t>
      </w:r>
      <w:r w:rsidRPr="00C436C9">
        <w:t>the</w:t>
      </w:r>
      <w:r w:rsidR="00616108">
        <w:t xml:space="preserve"> </w:t>
      </w:r>
      <w:r w:rsidRPr="00C436C9">
        <w:t>12</w:t>
      </w:r>
      <w:r w:rsidR="00616108">
        <w:t xml:space="preserve"> </w:t>
      </w:r>
      <w:r w:rsidR="001349A8">
        <w:t>week</w:t>
      </w:r>
      <w:r w:rsidR="00616108">
        <w:t xml:space="preserve"> </w:t>
      </w:r>
      <w:r w:rsidRPr="00C436C9">
        <w:t>follow-up</w:t>
      </w:r>
      <w:r w:rsidR="00616108">
        <w:t xml:space="preserve"> </w:t>
      </w:r>
      <w:r w:rsidRPr="00C436C9">
        <w:t>period.</w:t>
      </w:r>
      <w:r w:rsidR="00616108">
        <w:t xml:space="preserve"> </w:t>
      </w:r>
      <w:r w:rsidRPr="00C436C9">
        <w:t>SOCs</w:t>
      </w:r>
      <w:r w:rsidR="00616108">
        <w:t xml:space="preserve"> </w:t>
      </w:r>
      <w:r w:rsidRPr="00C436C9">
        <w:t>with</w:t>
      </w:r>
      <w:r w:rsidR="00616108">
        <w:t xml:space="preserve"> </w:t>
      </w:r>
      <w:r w:rsidRPr="00C436C9">
        <w:t>the</w:t>
      </w:r>
      <w:r w:rsidR="00616108">
        <w:t xml:space="preserve"> </w:t>
      </w:r>
      <w:r w:rsidRPr="00C436C9">
        <w:t>highest</w:t>
      </w:r>
      <w:r w:rsidR="00616108">
        <w:t xml:space="preserve"> </w:t>
      </w:r>
      <w:r w:rsidRPr="00C436C9">
        <w:t>number</w:t>
      </w:r>
      <w:r w:rsidR="00616108">
        <w:t xml:space="preserve"> </w:t>
      </w:r>
      <w:r w:rsidRPr="00C436C9">
        <w:t>of</w:t>
      </w:r>
      <w:r w:rsidR="00616108">
        <w:t xml:space="preserve"> </w:t>
      </w:r>
      <w:r w:rsidRPr="00C436C9">
        <w:t>SAEs</w:t>
      </w:r>
      <w:r w:rsidR="00616108">
        <w:t xml:space="preserve"> </w:t>
      </w:r>
      <w:r w:rsidRPr="00C436C9">
        <w:t>reported</w:t>
      </w:r>
      <w:r w:rsidR="00616108">
        <w:t xml:space="preserve"> </w:t>
      </w:r>
      <w:r w:rsidRPr="00C436C9">
        <w:t>were</w:t>
      </w:r>
      <w:r w:rsidR="00616108">
        <w:t xml:space="preserve"> </w:t>
      </w:r>
      <w:r w:rsidR="004A7947" w:rsidRPr="00C436C9">
        <w:t>infections</w:t>
      </w:r>
      <w:r w:rsidR="00616108">
        <w:t xml:space="preserve"> </w:t>
      </w:r>
      <w:r w:rsidR="004A7947" w:rsidRPr="00C436C9">
        <w:t>and</w:t>
      </w:r>
      <w:r w:rsidR="00616108">
        <w:t xml:space="preserve"> </w:t>
      </w:r>
      <w:r w:rsidR="004A7947" w:rsidRPr="00C436C9">
        <w:t>infestations</w:t>
      </w:r>
      <w:r w:rsidR="00616108">
        <w:t xml:space="preserve"> </w:t>
      </w:r>
      <w:r w:rsidR="004A7947">
        <w:t>(14.3%)</w:t>
      </w:r>
      <w:r w:rsidR="00616108">
        <w:t xml:space="preserve"> </w:t>
      </w:r>
      <w:r w:rsidR="004A7947">
        <w:t>and</w:t>
      </w:r>
      <w:r w:rsidR="00616108">
        <w:t xml:space="preserve"> </w:t>
      </w:r>
      <w:r w:rsidR="004A7947" w:rsidRPr="00C436C9">
        <w:t>gastrointestinal</w:t>
      </w:r>
      <w:r w:rsidR="00616108">
        <w:t xml:space="preserve"> </w:t>
      </w:r>
      <w:r w:rsidR="004A7947" w:rsidRPr="00C436C9">
        <w:t>disorders</w:t>
      </w:r>
      <w:r w:rsidR="00616108">
        <w:t xml:space="preserve"> </w:t>
      </w:r>
      <w:r w:rsidRPr="00C436C9">
        <w:t>(5.5%).</w:t>
      </w:r>
      <w:r w:rsidR="00616108">
        <w:t xml:space="preserve"> </w:t>
      </w:r>
      <w:r w:rsidRPr="00C436C9">
        <w:t>The</w:t>
      </w:r>
      <w:r w:rsidR="00616108">
        <w:t xml:space="preserve"> </w:t>
      </w:r>
      <w:r w:rsidRPr="00C436C9">
        <w:t>most</w:t>
      </w:r>
      <w:r w:rsidR="00616108">
        <w:t xml:space="preserve"> </w:t>
      </w:r>
      <w:r w:rsidRPr="00C436C9">
        <w:t>frequently</w:t>
      </w:r>
      <w:r w:rsidR="00616108">
        <w:t xml:space="preserve"> </w:t>
      </w:r>
      <w:r w:rsidRPr="00C436C9">
        <w:t>reported</w:t>
      </w:r>
      <w:r w:rsidR="00616108">
        <w:t xml:space="preserve"> </w:t>
      </w:r>
      <w:r w:rsidRPr="00C436C9">
        <w:t>SAEs</w:t>
      </w:r>
      <w:r w:rsidR="00616108">
        <w:t xml:space="preserve"> </w:t>
      </w:r>
      <w:r w:rsidRPr="00C436C9">
        <w:t>across</w:t>
      </w:r>
      <w:r w:rsidR="00616108">
        <w:t xml:space="preserve"> </w:t>
      </w:r>
      <w:r w:rsidRPr="00C436C9">
        <w:t>all</w:t>
      </w:r>
      <w:r w:rsidR="00616108">
        <w:t xml:space="preserve"> </w:t>
      </w:r>
      <w:r w:rsidRPr="00C436C9">
        <w:t>treatment</w:t>
      </w:r>
      <w:r w:rsidR="00616108">
        <w:t xml:space="preserve"> </w:t>
      </w:r>
      <w:r w:rsidR="00691260">
        <w:t>group</w:t>
      </w:r>
      <w:r w:rsidRPr="00C436C9">
        <w:t>s</w:t>
      </w:r>
      <w:r w:rsidR="00616108">
        <w:t xml:space="preserve"> </w:t>
      </w:r>
      <w:r w:rsidRPr="00C436C9">
        <w:t>were</w:t>
      </w:r>
      <w:r w:rsidR="00616108">
        <w:t xml:space="preserve"> </w:t>
      </w:r>
      <w:r w:rsidR="004A7947" w:rsidRPr="00C436C9">
        <w:t>CDI</w:t>
      </w:r>
      <w:r w:rsidR="00616108">
        <w:t xml:space="preserve"> </w:t>
      </w:r>
      <w:r w:rsidR="004A7947" w:rsidRPr="00C436C9">
        <w:t>(</w:t>
      </w:r>
      <w:r w:rsidRPr="00C436C9">
        <w:t>4.7%),</w:t>
      </w:r>
      <w:r w:rsidR="00616108">
        <w:t xml:space="preserve"> </w:t>
      </w:r>
      <w:r w:rsidR="004A7947" w:rsidRPr="00C436C9">
        <w:t>pneumonia</w:t>
      </w:r>
      <w:r w:rsidR="00616108">
        <w:t xml:space="preserve"> </w:t>
      </w:r>
      <w:r w:rsidR="004A7947" w:rsidRPr="00C436C9">
        <w:t>(</w:t>
      </w:r>
      <w:r w:rsidRPr="00C436C9">
        <w:t>2.0%),</w:t>
      </w:r>
      <w:r w:rsidR="00616108">
        <w:t xml:space="preserve"> </w:t>
      </w:r>
      <w:r w:rsidR="004A7947" w:rsidRPr="00C436C9">
        <w:t>sepsis</w:t>
      </w:r>
      <w:r w:rsidR="00616108">
        <w:t xml:space="preserve"> </w:t>
      </w:r>
      <w:r w:rsidR="004A7947" w:rsidRPr="00C436C9">
        <w:t>(</w:t>
      </w:r>
      <w:r w:rsidRPr="00C436C9">
        <w:t>1.8%),</w:t>
      </w:r>
      <w:r w:rsidR="00616108">
        <w:t xml:space="preserve"> </w:t>
      </w:r>
      <w:r w:rsidR="004A7947" w:rsidRPr="00C436C9">
        <w:t>diarrhoea</w:t>
      </w:r>
      <w:r w:rsidR="00616108">
        <w:t xml:space="preserve"> </w:t>
      </w:r>
      <w:r w:rsidR="004A7947" w:rsidRPr="00C436C9">
        <w:t>(</w:t>
      </w:r>
      <w:r w:rsidRPr="00C436C9">
        <w:t>1.6%),</w:t>
      </w:r>
      <w:r w:rsidR="00616108">
        <w:t xml:space="preserve"> </w:t>
      </w:r>
      <w:r w:rsidRPr="00C436C9">
        <w:t>and</w:t>
      </w:r>
      <w:r w:rsidR="00616108">
        <w:t xml:space="preserve"> </w:t>
      </w:r>
      <w:r w:rsidR="004A7947" w:rsidRPr="00C436C9">
        <w:t>UTI</w:t>
      </w:r>
      <w:r w:rsidR="00616108">
        <w:t xml:space="preserve"> </w:t>
      </w:r>
      <w:r w:rsidR="004A7947" w:rsidRPr="00C436C9">
        <w:t>(</w:t>
      </w:r>
      <w:r w:rsidRPr="00C436C9">
        <w:t>1.5%).</w:t>
      </w:r>
      <w:r w:rsidR="00616108">
        <w:t xml:space="preserve"> </w:t>
      </w:r>
      <w:r w:rsidRPr="00C436C9">
        <w:t>A</w:t>
      </w:r>
      <w:r w:rsidR="00616108">
        <w:t xml:space="preserve"> </w:t>
      </w:r>
      <w:r w:rsidRPr="00C436C9">
        <w:t>numerically</w:t>
      </w:r>
      <w:r w:rsidR="00616108">
        <w:t xml:space="preserve"> </w:t>
      </w:r>
      <w:r w:rsidRPr="00C436C9">
        <w:t>higher</w:t>
      </w:r>
      <w:r w:rsidR="00616108">
        <w:t xml:space="preserve"> </w:t>
      </w:r>
      <w:r w:rsidRPr="00C436C9">
        <w:t>%</w:t>
      </w:r>
      <w:r w:rsidR="00616108">
        <w:t xml:space="preserve"> </w:t>
      </w:r>
      <w:r w:rsidRPr="00C436C9">
        <w:t>reported</w:t>
      </w:r>
      <w:r w:rsidR="00616108">
        <w:t xml:space="preserve"> </w:t>
      </w:r>
      <w:r w:rsidRPr="00C436C9">
        <w:t>SAEs</w:t>
      </w:r>
      <w:r w:rsidR="00616108">
        <w:t xml:space="preserve"> </w:t>
      </w:r>
      <w:r w:rsidRPr="00C436C9">
        <w:t>of</w:t>
      </w:r>
      <w:r w:rsidR="00616108">
        <w:t xml:space="preserve"> </w:t>
      </w:r>
      <w:r w:rsidRPr="00C436C9">
        <w:t>CDI,</w:t>
      </w:r>
      <w:r w:rsidR="00616108">
        <w:t xml:space="preserve"> </w:t>
      </w:r>
      <w:r w:rsidRPr="00C436C9">
        <w:t>pneumonia,</w:t>
      </w:r>
      <w:r w:rsidR="00616108">
        <w:t xml:space="preserve"> </w:t>
      </w:r>
      <w:r w:rsidRPr="00C436C9">
        <w:t>sepsis</w:t>
      </w:r>
      <w:r w:rsidR="00616108">
        <w:t xml:space="preserve"> </w:t>
      </w:r>
      <w:r w:rsidRPr="00C436C9">
        <w:t>in</w:t>
      </w:r>
      <w:r w:rsidR="00616108">
        <w:t xml:space="preserve"> </w:t>
      </w:r>
      <w:r w:rsidRPr="00C436C9">
        <w:t>the</w:t>
      </w:r>
      <w:r w:rsidR="00616108">
        <w:t xml:space="preserve"> </w:t>
      </w:r>
      <w:r w:rsidRPr="00C436C9">
        <w:t>placebo</w:t>
      </w:r>
      <w:r w:rsidR="00616108">
        <w:t xml:space="preserve"> </w:t>
      </w:r>
      <w:r w:rsidR="00691260">
        <w:t>group</w:t>
      </w:r>
      <w:r w:rsidR="00616108">
        <w:t xml:space="preserve"> </w:t>
      </w:r>
      <w:r w:rsidR="00691260">
        <w:t>versus</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Pr="00C436C9">
        <w:t>and</w:t>
      </w:r>
      <w:r w:rsidR="00616108">
        <w:t xml:space="preserve"> </w:t>
      </w:r>
      <w:r w:rsidRPr="00C436C9">
        <w:t>bezlotoxumab</w:t>
      </w:r>
      <w:r w:rsidR="00616108">
        <w:t xml:space="preserve"> </w:t>
      </w:r>
      <w:r w:rsidR="00691260">
        <w:t>group</w:t>
      </w:r>
      <w:r w:rsidRPr="00C436C9">
        <w:t>s.</w:t>
      </w:r>
      <w:r w:rsidR="00616108">
        <w:t xml:space="preserve"> </w:t>
      </w:r>
      <w:r w:rsidRPr="00C436C9">
        <w:t>Incidence</w:t>
      </w:r>
      <w:r w:rsidR="00616108">
        <w:t xml:space="preserve"> </w:t>
      </w:r>
      <w:r w:rsidRPr="00C436C9">
        <w:t>for</w:t>
      </w:r>
      <w:r w:rsidR="00616108">
        <w:t xml:space="preserve"> </w:t>
      </w:r>
      <w:r w:rsidRPr="00C436C9">
        <w:t>other</w:t>
      </w:r>
      <w:r w:rsidR="00616108">
        <w:t xml:space="preserve"> </w:t>
      </w:r>
      <w:r w:rsidRPr="00C436C9">
        <w:t>frequently</w:t>
      </w:r>
      <w:r w:rsidR="00616108">
        <w:t xml:space="preserve"> </w:t>
      </w:r>
      <w:r w:rsidRPr="00C436C9">
        <w:t>reported</w:t>
      </w:r>
      <w:r w:rsidR="00616108">
        <w:t xml:space="preserve"> </w:t>
      </w:r>
      <w:r w:rsidRPr="00C436C9">
        <w:t>SAEs</w:t>
      </w:r>
      <w:r w:rsidR="00616108">
        <w:t xml:space="preserve"> </w:t>
      </w:r>
      <w:r w:rsidRPr="00C436C9">
        <w:t>generally</w:t>
      </w:r>
      <w:r w:rsidR="00616108">
        <w:t xml:space="preserve"> </w:t>
      </w:r>
      <w:r w:rsidRPr="00C436C9">
        <w:t>similar</w:t>
      </w:r>
      <w:r w:rsidR="00616108">
        <w:t xml:space="preserve"> </w:t>
      </w:r>
      <w:r w:rsidRPr="00C436C9">
        <w:t>across</w:t>
      </w:r>
      <w:r w:rsidR="00616108">
        <w:t xml:space="preserve"> </w:t>
      </w:r>
      <w:r w:rsidR="00691260">
        <w:t>group</w:t>
      </w:r>
      <w:r w:rsidRPr="00C436C9">
        <w:t>s.</w:t>
      </w:r>
      <w:r w:rsidR="00616108">
        <w:t xml:space="preserve"> </w:t>
      </w:r>
      <w:r w:rsidRPr="00C436C9">
        <w:t>The</w:t>
      </w:r>
      <w:r w:rsidR="00616108">
        <w:t xml:space="preserve"> </w:t>
      </w:r>
      <w:r w:rsidRPr="00C436C9">
        <w:t>most</w:t>
      </w:r>
      <w:r w:rsidR="00616108">
        <w:t xml:space="preserve"> </w:t>
      </w:r>
      <w:r w:rsidRPr="00C436C9">
        <w:t>frequently</w:t>
      </w:r>
      <w:r w:rsidR="00616108">
        <w:t xml:space="preserve"> </w:t>
      </w:r>
      <w:r w:rsidRPr="00C436C9">
        <w:t>reported</w:t>
      </w:r>
      <w:r w:rsidR="00616108">
        <w:t xml:space="preserve"> </w:t>
      </w:r>
      <w:r w:rsidRPr="00C436C9">
        <w:t>SAEs</w:t>
      </w:r>
      <w:r w:rsidR="00616108">
        <w:t xml:space="preserve"> </w:t>
      </w:r>
      <w:r w:rsidRPr="00C436C9">
        <w:t>during</w:t>
      </w:r>
      <w:r w:rsidR="00616108">
        <w:t xml:space="preserve"> </w:t>
      </w:r>
      <w:r w:rsidRPr="00C436C9">
        <w:t>the</w:t>
      </w:r>
      <w:r w:rsidR="00616108">
        <w:t xml:space="preserve"> </w:t>
      </w:r>
      <w:r w:rsidRPr="00C436C9">
        <w:t>first</w:t>
      </w:r>
      <w:r w:rsidR="00616108">
        <w:t xml:space="preserve"> </w:t>
      </w:r>
      <w:r w:rsidRPr="00C436C9">
        <w:t>4</w:t>
      </w:r>
      <w:r w:rsidR="00616108">
        <w:t xml:space="preserve"> </w:t>
      </w:r>
      <w:r w:rsidR="001349A8">
        <w:t>weeks</w:t>
      </w:r>
      <w:r w:rsidR="00616108">
        <w:t xml:space="preserve"> </w:t>
      </w:r>
      <w:r w:rsidRPr="00C436C9">
        <w:t>post-infusion</w:t>
      </w:r>
      <w:r w:rsidR="00616108">
        <w:t xml:space="preserve"> </w:t>
      </w:r>
      <w:r w:rsidRPr="00C436C9">
        <w:t>similar</w:t>
      </w:r>
      <w:r w:rsidR="00616108">
        <w:t xml:space="preserve"> </w:t>
      </w:r>
      <w:r w:rsidRPr="00C436C9">
        <w:t>to</w:t>
      </w:r>
      <w:r w:rsidR="00616108">
        <w:t xml:space="preserve"> </w:t>
      </w:r>
      <w:r w:rsidRPr="00C436C9">
        <w:t>those</w:t>
      </w:r>
      <w:r w:rsidR="00616108">
        <w:t xml:space="preserve"> </w:t>
      </w:r>
      <w:r w:rsidRPr="00C436C9">
        <w:t>reported</w:t>
      </w:r>
      <w:r w:rsidR="00616108">
        <w:t xml:space="preserve"> </w:t>
      </w:r>
      <w:r w:rsidRPr="00C436C9">
        <w:t>during</w:t>
      </w:r>
      <w:r w:rsidR="00616108">
        <w:t xml:space="preserve"> </w:t>
      </w:r>
      <w:r w:rsidRPr="00C436C9">
        <w:t>12</w:t>
      </w:r>
      <w:r w:rsidR="00616108">
        <w:t xml:space="preserve"> </w:t>
      </w:r>
      <w:r w:rsidR="001349A8">
        <w:t>weeks</w:t>
      </w:r>
      <w:r w:rsidR="00616108">
        <w:t xml:space="preserve"> </w:t>
      </w:r>
      <w:r w:rsidRPr="00C436C9">
        <w:t>post-infusion.</w:t>
      </w:r>
      <w:r w:rsidR="00616108">
        <w:t xml:space="preserve"> </w:t>
      </w:r>
      <w:r w:rsidRPr="00C436C9">
        <w:t>There</w:t>
      </w:r>
      <w:r w:rsidR="00616108">
        <w:t xml:space="preserve"> </w:t>
      </w:r>
      <w:r w:rsidRPr="00C436C9">
        <w:t>were</w:t>
      </w:r>
      <w:r w:rsidR="00616108">
        <w:t xml:space="preserve"> </w:t>
      </w:r>
      <w:r w:rsidRPr="00C436C9">
        <w:t>12</w:t>
      </w:r>
      <w:r w:rsidR="00616108">
        <w:t xml:space="preserve"> </w:t>
      </w:r>
      <w:r w:rsidRPr="00C436C9">
        <w:t>(0.5%)</w:t>
      </w:r>
      <w:r w:rsidR="00616108">
        <w:t xml:space="preserve"> </w:t>
      </w:r>
      <w:r w:rsidRPr="00C436C9">
        <w:t>subjects</w:t>
      </w:r>
      <w:r w:rsidR="00616108">
        <w:t xml:space="preserve"> </w:t>
      </w:r>
      <w:r w:rsidRPr="00C436C9">
        <w:t>reporting</w:t>
      </w:r>
      <w:r w:rsidR="00616108">
        <w:t xml:space="preserve"> </w:t>
      </w:r>
      <w:r w:rsidR="001349A8">
        <w:t>≥</w:t>
      </w:r>
      <w:r w:rsidR="00616108">
        <w:t xml:space="preserve"> </w:t>
      </w:r>
      <w:r w:rsidRPr="00C436C9">
        <w:t>1</w:t>
      </w:r>
      <w:r w:rsidR="00616108">
        <w:t xml:space="preserve"> </w:t>
      </w:r>
      <w:r w:rsidRPr="00C436C9">
        <w:t>serious</w:t>
      </w:r>
      <w:r w:rsidR="00616108">
        <w:t xml:space="preserve"> </w:t>
      </w:r>
      <w:r w:rsidRPr="00C436C9">
        <w:t>and</w:t>
      </w:r>
      <w:r w:rsidR="00616108">
        <w:t xml:space="preserve"> </w:t>
      </w:r>
      <w:r w:rsidR="004A7947">
        <w:t>drug</w:t>
      </w:r>
      <w:r w:rsidR="00616108">
        <w:t xml:space="preserve"> </w:t>
      </w:r>
      <w:r w:rsidR="004A7947">
        <w:t>related</w:t>
      </w:r>
      <w:r w:rsidR="00616108">
        <w:t xml:space="preserve"> </w:t>
      </w:r>
      <w:r w:rsidRPr="00C436C9">
        <w:t>AEs</w:t>
      </w:r>
      <w:r w:rsidR="00616108">
        <w:t xml:space="preserve"> </w:t>
      </w:r>
      <w:r w:rsidRPr="00C436C9">
        <w:t>through</w:t>
      </w:r>
      <w:r w:rsidR="00616108">
        <w:t xml:space="preserve"> </w:t>
      </w:r>
      <w:r w:rsidR="001349A8">
        <w:t>Week</w:t>
      </w:r>
      <w:r w:rsidR="00616108">
        <w:t xml:space="preserve"> </w:t>
      </w:r>
      <w:r w:rsidRPr="00C436C9">
        <w:t>12</w:t>
      </w:r>
      <w:r w:rsidR="00616108">
        <w:t xml:space="preserve"> </w:t>
      </w:r>
      <w:r w:rsidRPr="00C436C9">
        <w:t>and</w:t>
      </w:r>
      <w:r w:rsidR="00616108">
        <w:t xml:space="preserve"> </w:t>
      </w:r>
      <w:r w:rsidRPr="00C436C9">
        <w:t>at</w:t>
      </w:r>
      <w:r w:rsidR="00616108">
        <w:t xml:space="preserve"> </w:t>
      </w:r>
      <w:r w:rsidRPr="00C436C9">
        <w:t>least</w:t>
      </w:r>
      <w:r w:rsidR="00616108">
        <w:t xml:space="preserve"> </w:t>
      </w:r>
      <w:r w:rsidRPr="00C436C9">
        <w:t>one</w:t>
      </w:r>
      <w:r w:rsidR="00616108">
        <w:t xml:space="preserve"> </w:t>
      </w:r>
      <w:r w:rsidRPr="00C436C9">
        <w:t>serious</w:t>
      </w:r>
      <w:r w:rsidR="00616108">
        <w:t xml:space="preserve"> </w:t>
      </w:r>
      <w:r w:rsidRPr="00C436C9">
        <w:t>and</w:t>
      </w:r>
      <w:r w:rsidR="00616108">
        <w:t xml:space="preserve"> </w:t>
      </w:r>
      <w:r w:rsidR="004A7947">
        <w:t>drug</w:t>
      </w:r>
      <w:r w:rsidR="00616108">
        <w:t xml:space="preserve"> </w:t>
      </w:r>
      <w:r w:rsidR="004A7947">
        <w:t>related</w:t>
      </w:r>
      <w:r w:rsidR="00616108">
        <w:t xml:space="preserve"> </w:t>
      </w:r>
      <w:r w:rsidRPr="00C436C9">
        <w:t>AE</w:t>
      </w:r>
      <w:r w:rsidR="00616108">
        <w:t xml:space="preserve"> </w:t>
      </w:r>
      <w:r w:rsidRPr="00C436C9">
        <w:t>was</w:t>
      </w:r>
      <w:r w:rsidR="00616108">
        <w:t xml:space="preserve"> </w:t>
      </w:r>
      <w:r w:rsidRPr="00C436C9">
        <w:t>reported</w:t>
      </w:r>
      <w:r w:rsidR="00616108">
        <w:t xml:space="preserve"> </w:t>
      </w:r>
      <w:r w:rsidRPr="00C436C9">
        <w:t>in</w:t>
      </w:r>
      <w:r w:rsidR="00616108">
        <w:t xml:space="preserve"> </w:t>
      </w:r>
      <w:r w:rsidRPr="00C436C9">
        <w:t>each</w:t>
      </w:r>
      <w:r w:rsidR="00616108">
        <w:t xml:space="preserve"> </w:t>
      </w:r>
      <w:r w:rsidRPr="00C436C9">
        <w:t>treatment</w:t>
      </w:r>
      <w:r w:rsidR="00616108">
        <w:t xml:space="preserve"> </w:t>
      </w:r>
      <w:r w:rsidR="00691260">
        <w:t>group</w:t>
      </w:r>
      <w:r w:rsidRPr="00C436C9">
        <w:t>:</w:t>
      </w:r>
      <w:r w:rsidR="00616108">
        <w:t xml:space="preserve"> </w:t>
      </w:r>
      <w:r w:rsidRPr="00C436C9">
        <w:t>6</w:t>
      </w:r>
      <w:r w:rsidR="00616108">
        <w:t xml:space="preserve"> </w:t>
      </w:r>
      <w:r w:rsidRPr="00C436C9">
        <w:t>(0.8%)</w:t>
      </w:r>
      <w:r w:rsidR="00616108">
        <w:t xml:space="preserve"> </w:t>
      </w:r>
      <w:r w:rsidRPr="00C436C9">
        <w:t>in</w:t>
      </w:r>
      <w:r w:rsidR="00616108">
        <w:t xml:space="preserve"> </w:t>
      </w:r>
      <w:r w:rsidRPr="00C436C9">
        <w:t>the</w:t>
      </w:r>
      <w:r w:rsidR="00616108">
        <w:t xml:space="preserve"> </w:t>
      </w:r>
      <w:r w:rsidRPr="00C436C9">
        <w:t>actoxumab</w:t>
      </w:r>
      <w:r w:rsidR="00616108">
        <w:t xml:space="preserve"> </w:t>
      </w:r>
      <w:r w:rsidRPr="00C436C9">
        <w:t>+bezlotoxumab</w:t>
      </w:r>
      <w:r w:rsidR="00616108">
        <w:t xml:space="preserve"> </w:t>
      </w:r>
      <w:r w:rsidR="00691260">
        <w:t>group</w:t>
      </w:r>
      <w:r w:rsidRPr="00C436C9">
        <w:t>,</w:t>
      </w:r>
      <w:r w:rsidR="00616108">
        <w:t xml:space="preserve"> </w:t>
      </w:r>
      <w:r w:rsidRPr="00C436C9">
        <w:t>4</w:t>
      </w:r>
      <w:r w:rsidR="00616108">
        <w:t xml:space="preserve"> </w:t>
      </w:r>
      <w:r w:rsidRPr="00C436C9">
        <w:t>(0.5%)</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00691260">
        <w:t>group</w:t>
      </w:r>
      <w:r w:rsidRPr="00C436C9">
        <w:t>,</w:t>
      </w:r>
      <w:r w:rsidR="00616108">
        <w:t xml:space="preserve"> </w:t>
      </w:r>
      <w:r w:rsidRPr="00C436C9">
        <w:t>and</w:t>
      </w:r>
      <w:r w:rsidR="00616108">
        <w:t xml:space="preserve"> </w:t>
      </w:r>
      <w:r w:rsidRPr="00C436C9">
        <w:t>2</w:t>
      </w:r>
      <w:r w:rsidR="00616108">
        <w:t xml:space="preserve"> </w:t>
      </w:r>
      <w:r w:rsidRPr="00C436C9">
        <w:t>(0.3%)</w:t>
      </w:r>
      <w:r w:rsidR="00616108">
        <w:t xml:space="preserve"> </w:t>
      </w:r>
      <w:r w:rsidRPr="00C436C9">
        <w:t>in</w:t>
      </w:r>
      <w:r w:rsidR="00616108">
        <w:t xml:space="preserve"> </w:t>
      </w:r>
      <w:r w:rsidRPr="00C436C9">
        <w:t>the</w:t>
      </w:r>
      <w:r w:rsidR="00616108">
        <w:t xml:space="preserve"> </w:t>
      </w:r>
      <w:r w:rsidRPr="00C436C9">
        <w:t>placebo</w:t>
      </w:r>
      <w:r w:rsidR="00616108">
        <w:t xml:space="preserve"> </w:t>
      </w:r>
      <w:r w:rsidR="00691260">
        <w:t>group</w:t>
      </w:r>
      <w:r w:rsidRPr="00C436C9">
        <w:t>.</w:t>
      </w:r>
      <w:r w:rsidR="00616108">
        <w:t xml:space="preserve"> </w:t>
      </w:r>
      <w:r w:rsidRPr="00C436C9">
        <w:t>Eleven</w:t>
      </w:r>
      <w:r w:rsidR="00616108">
        <w:t xml:space="preserve"> </w:t>
      </w:r>
      <w:r w:rsidRPr="00C436C9">
        <w:t>of</w:t>
      </w:r>
      <w:r w:rsidR="00616108">
        <w:t xml:space="preserve"> </w:t>
      </w:r>
      <w:r w:rsidRPr="00C436C9">
        <w:t>the</w:t>
      </w:r>
      <w:r w:rsidR="00616108">
        <w:t xml:space="preserve"> </w:t>
      </w:r>
      <w:r w:rsidRPr="00C436C9">
        <w:t>12</w:t>
      </w:r>
      <w:r w:rsidR="00616108">
        <w:t xml:space="preserve"> </w:t>
      </w:r>
      <w:r w:rsidRPr="00C436C9">
        <w:t>serious</w:t>
      </w:r>
      <w:r w:rsidR="00616108">
        <w:t xml:space="preserve"> </w:t>
      </w:r>
      <w:r w:rsidRPr="00C436C9">
        <w:t>and</w:t>
      </w:r>
      <w:r w:rsidR="00616108">
        <w:t xml:space="preserve"> </w:t>
      </w:r>
      <w:r w:rsidR="004A7947">
        <w:t>drug</w:t>
      </w:r>
      <w:r w:rsidR="00616108">
        <w:t xml:space="preserve"> </w:t>
      </w:r>
      <w:r w:rsidR="004A7947">
        <w:t>related</w:t>
      </w:r>
      <w:r w:rsidR="00616108">
        <w:t xml:space="preserve"> </w:t>
      </w:r>
      <w:r w:rsidRPr="00C436C9">
        <w:t>AEs</w:t>
      </w:r>
      <w:r w:rsidR="00616108">
        <w:t xml:space="preserve"> </w:t>
      </w:r>
      <w:r w:rsidRPr="00C436C9">
        <w:t>were</w:t>
      </w:r>
      <w:r w:rsidR="00616108">
        <w:t xml:space="preserve"> </w:t>
      </w:r>
      <w:r w:rsidRPr="00C436C9">
        <w:t>reported</w:t>
      </w:r>
      <w:r w:rsidR="00616108">
        <w:t xml:space="preserve"> </w:t>
      </w:r>
      <w:r w:rsidRPr="00C436C9">
        <w:t>in</w:t>
      </w:r>
      <w:r w:rsidR="00616108">
        <w:t xml:space="preserve"> </w:t>
      </w:r>
      <w:r w:rsidRPr="00C436C9">
        <w:t>the</w:t>
      </w:r>
      <w:r w:rsidR="00616108">
        <w:t xml:space="preserve"> </w:t>
      </w:r>
      <w:r w:rsidRPr="00C436C9">
        <w:t>first</w:t>
      </w:r>
      <w:r w:rsidR="00616108">
        <w:t xml:space="preserve"> </w:t>
      </w:r>
      <w:r w:rsidRPr="00C436C9">
        <w:t>4</w:t>
      </w:r>
      <w:r w:rsidR="00616108">
        <w:t xml:space="preserve"> </w:t>
      </w:r>
      <w:r w:rsidR="001349A8">
        <w:t>weeks</w:t>
      </w:r>
      <w:r w:rsidR="00616108">
        <w:t xml:space="preserve"> </w:t>
      </w:r>
      <w:r w:rsidRPr="00C436C9">
        <w:t>following</w:t>
      </w:r>
      <w:r w:rsidR="00616108">
        <w:t xml:space="preserve"> </w:t>
      </w:r>
      <w:r w:rsidRPr="00C436C9">
        <w:t>the</w:t>
      </w:r>
      <w:r w:rsidR="00616108">
        <w:t xml:space="preserve"> </w:t>
      </w:r>
      <w:r w:rsidRPr="00C436C9">
        <w:t>infusion.</w:t>
      </w:r>
      <w:r w:rsidR="00616108">
        <w:t xml:space="preserve"> </w:t>
      </w:r>
      <w:r w:rsidRPr="00C436C9">
        <w:t>Subject</w:t>
      </w:r>
      <w:r w:rsidR="00616108">
        <w:t xml:space="preserve"> </w:t>
      </w:r>
      <w:r w:rsidR="004A7947">
        <w:t>[information</w:t>
      </w:r>
      <w:r w:rsidR="00616108">
        <w:t xml:space="preserve"> </w:t>
      </w:r>
      <w:r w:rsidR="004A7947">
        <w:t>redacted]</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00691260">
        <w:t>group</w:t>
      </w:r>
      <w:r w:rsidR="00616108">
        <w:t xml:space="preserve"> </w:t>
      </w:r>
      <w:r w:rsidRPr="00C436C9">
        <w:t>reported</w:t>
      </w:r>
      <w:r w:rsidR="00616108">
        <w:t xml:space="preserve"> </w:t>
      </w:r>
      <w:r w:rsidRPr="00C436C9">
        <w:t>diarrhoea</w:t>
      </w:r>
      <w:r w:rsidR="00616108">
        <w:t xml:space="preserve"> </w:t>
      </w:r>
      <w:r w:rsidRPr="00C436C9">
        <w:t>at</w:t>
      </w:r>
      <w:r w:rsidR="00616108">
        <w:t xml:space="preserve"> </w:t>
      </w:r>
      <w:r w:rsidRPr="00C436C9">
        <w:t>Day</w:t>
      </w:r>
      <w:r w:rsidR="00616108">
        <w:t xml:space="preserve"> </w:t>
      </w:r>
      <w:r w:rsidRPr="00C436C9">
        <w:t>34.</w:t>
      </w:r>
      <w:r w:rsidR="00616108">
        <w:t xml:space="preserve"> </w:t>
      </w:r>
      <w:r w:rsidRPr="00C436C9">
        <w:t>Only</w:t>
      </w:r>
      <w:r w:rsidR="00616108">
        <w:t xml:space="preserve"> </w:t>
      </w:r>
      <w:r w:rsidRPr="00C436C9">
        <w:t>sepsis</w:t>
      </w:r>
      <w:r w:rsidR="00616108">
        <w:t xml:space="preserve"> </w:t>
      </w:r>
      <w:r w:rsidRPr="00C436C9">
        <w:t>was</w:t>
      </w:r>
      <w:r w:rsidR="00616108">
        <w:t xml:space="preserve"> </w:t>
      </w:r>
      <w:r w:rsidRPr="00C436C9">
        <w:t>reported</w:t>
      </w:r>
      <w:r w:rsidR="00616108">
        <w:t xml:space="preserve"> </w:t>
      </w:r>
      <w:r w:rsidRPr="00C436C9">
        <w:t>by</w:t>
      </w:r>
      <w:r w:rsidR="00616108">
        <w:t xml:space="preserve"> </w:t>
      </w:r>
      <w:r w:rsidRPr="00C436C9">
        <w:t>more</w:t>
      </w:r>
      <w:r w:rsidR="00616108">
        <w:t xml:space="preserve"> </w:t>
      </w:r>
      <w:r w:rsidRPr="00C436C9">
        <w:t>than</w:t>
      </w:r>
      <w:r w:rsidR="00616108">
        <w:t xml:space="preserve"> </w:t>
      </w:r>
      <w:r w:rsidRPr="00C436C9">
        <w:t>one</w:t>
      </w:r>
      <w:r w:rsidR="00616108">
        <w:t xml:space="preserve"> </w:t>
      </w:r>
      <w:r w:rsidRPr="00C436C9">
        <w:t>subject:</w:t>
      </w:r>
      <w:r w:rsidR="00616108">
        <w:t xml:space="preserve"> </w:t>
      </w:r>
      <w:r w:rsidRPr="00C436C9">
        <w:t>1</w:t>
      </w:r>
      <w:r w:rsidR="00616108">
        <w:t xml:space="preserve"> </w:t>
      </w:r>
      <w:r w:rsidRPr="00C436C9">
        <w:t>subject</w:t>
      </w:r>
      <w:r w:rsidR="00616108">
        <w:t xml:space="preserve"> </w:t>
      </w:r>
      <w:r w:rsidRPr="00C436C9">
        <w:t>each</w:t>
      </w:r>
      <w:r w:rsidR="00616108">
        <w:t xml:space="preserve"> </w:t>
      </w:r>
      <w:r w:rsidRPr="00C436C9">
        <w:t>in</w:t>
      </w:r>
      <w:r w:rsidR="00616108">
        <w:t xml:space="preserve"> </w:t>
      </w:r>
      <w:r w:rsidRPr="00C436C9">
        <w:t>the</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Pr="00C436C9">
        <w:t>and</w:t>
      </w:r>
      <w:r w:rsidR="00616108">
        <w:t xml:space="preserve"> </w:t>
      </w:r>
      <w:r w:rsidRPr="00C436C9">
        <w:t>bezlotoxumab</w:t>
      </w:r>
      <w:r w:rsidR="00616108">
        <w:t xml:space="preserve"> </w:t>
      </w:r>
      <w:r w:rsidR="00691260">
        <w:t>group</w:t>
      </w:r>
      <w:r w:rsidRPr="00C436C9">
        <w:t>s.</w:t>
      </w:r>
      <w:r w:rsidR="00616108">
        <w:t xml:space="preserve"> </w:t>
      </w:r>
      <w:r w:rsidRPr="00C436C9">
        <w:t>There</w:t>
      </w:r>
      <w:r w:rsidR="00616108">
        <w:t xml:space="preserve"> </w:t>
      </w:r>
      <w:r w:rsidRPr="00C436C9">
        <w:t>were</w:t>
      </w:r>
      <w:r w:rsidR="00616108">
        <w:t xml:space="preserve"> </w:t>
      </w:r>
      <w:r w:rsidRPr="00C436C9">
        <w:t>3</w:t>
      </w:r>
      <w:r w:rsidR="00616108">
        <w:t xml:space="preserve"> </w:t>
      </w:r>
      <w:r w:rsidRPr="00C436C9">
        <w:t>subjects</w:t>
      </w:r>
      <w:r w:rsidR="00616108">
        <w:t xml:space="preserve"> </w:t>
      </w:r>
      <w:r w:rsidRPr="00C436C9">
        <w:t>with</w:t>
      </w:r>
      <w:r w:rsidR="00616108">
        <w:t xml:space="preserve"> </w:t>
      </w:r>
      <w:r w:rsidRPr="00C436C9">
        <w:t>serious</w:t>
      </w:r>
      <w:r w:rsidR="00616108">
        <w:t xml:space="preserve"> </w:t>
      </w:r>
      <w:r w:rsidRPr="00C436C9">
        <w:t>and</w:t>
      </w:r>
      <w:r w:rsidR="00616108">
        <w:t xml:space="preserve"> </w:t>
      </w:r>
      <w:r w:rsidR="004A7947">
        <w:t>drug</w:t>
      </w:r>
      <w:r w:rsidR="00616108">
        <w:t xml:space="preserve"> </w:t>
      </w:r>
      <w:r w:rsidR="004A7947">
        <w:t>related</w:t>
      </w:r>
      <w:r w:rsidR="00616108">
        <w:t xml:space="preserve"> </w:t>
      </w:r>
      <w:r w:rsidRPr="00C436C9">
        <w:t>AEs</w:t>
      </w:r>
      <w:r w:rsidR="00616108">
        <w:t xml:space="preserve"> </w:t>
      </w:r>
      <w:r w:rsidRPr="00C436C9">
        <w:t>resulting</w:t>
      </w:r>
      <w:r w:rsidR="00616108">
        <w:t xml:space="preserve"> </w:t>
      </w:r>
      <w:r w:rsidRPr="00C436C9">
        <w:t>in</w:t>
      </w:r>
      <w:r w:rsidR="00616108">
        <w:t xml:space="preserve"> </w:t>
      </w:r>
      <w:r w:rsidRPr="00C436C9">
        <w:t>death</w:t>
      </w:r>
      <w:r w:rsidR="00F96EC9">
        <w:t>.</w:t>
      </w:r>
    </w:p>
    <w:p w14:paraId="40911D30" w14:textId="4579E10E" w:rsidR="00C436C9" w:rsidRPr="00C436C9" w:rsidRDefault="00C436C9" w:rsidP="00C436C9">
      <w:pPr>
        <w:pStyle w:val="Heading5"/>
      </w:pPr>
      <w:r w:rsidRPr="00C436C9">
        <w:t>Other</w:t>
      </w:r>
      <w:r w:rsidR="00616108">
        <w:t xml:space="preserve"> </w:t>
      </w:r>
      <w:r w:rsidRPr="00C436C9">
        <w:t>studies</w:t>
      </w:r>
    </w:p>
    <w:p w14:paraId="1A1983B8" w14:textId="1F77E594" w:rsidR="00F96EC9" w:rsidRDefault="00C436C9" w:rsidP="00C436C9">
      <w:bookmarkStart w:id="292" w:name="_Toc241374325"/>
      <w:bookmarkStart w:id="293" w:name="_Ref272333477"/>
      <w:bookmarkStart w:id="294" w:name="_Toc272414667"/>
      <w:bookmarkStart w:id="295" w:name="_Toc290888531"/>
      <w:bookmarkStart w:id="296" w:name="_Toc416353747"/>
      <w:bookmarkStart w:id="297" w:name="_Toc421005290"/>
      <w:bookmarkStart w:id="298" w:name="_Toc432079167"/>
      <w:bookmarkStart w:id="299" w:name="_Toc432080740"/>
      <w:r w:rsidRPr="00C436C9">
        <w:t>P017</w:t>
      </w:r>
      <w:bookmarkEnd w:id="292"/>
      <w:bookmarkEnd w:id="293"/>
      <w:bookmarkEnd w:id="294"/>
      <w:bookmarkEnd w:id="295"/>
      <w:bookmarkEnd w:id="296"/>
      <w:bookmarkEnd w:id="297"/>
      <w:bookmarkEnd w:id="298"/>
      <w:bookmarkEnd w:id="299"/>
      <w:r w:rsidR="00616108">
        <w:t xml:space="preserve"> </w:t>
      </w:r>
      <w:r w:rsidR="004A7947">
        <w:t>(information</w:t>
      </w:r>
      <w:r w:rsidR="00616108">
        <w:t xml:space="preserve"> </w:t>
      </w:r>
      <w:r w:rsidR="004A7947">
        <w:t>was</w:t>
      </w:r>
      <w:r w:rsidR="00616108">
        <w:t xml:space="preserve"> </w:t>
      </w:r>
      <w:r w:rsidR="004A7947">
        <w:t>provided).</w:t>
      </w:r>
    </w:p>
    <w:p w14:paraId="5FDEF60B" w14:textId="7322E9A7" w:rsidR="00C436C9" w:rsidRPr="00C436C9" w:rsidRDefault="00C436C9" w:rsidP="00C436C9">
      <w:pPr>
        <w:pStyle w:val="Heading5"/>
      </w:pPr>
      <w:r w:rsidRPr="00C436C9">
        <w:lastRenderedPageBreak/>
        <w:t>Integrated</w:t>
      </w:r>
      <w:r w:rsidR="00616108">
        <w:t xml:space="preserve"> </w:t>
      </w:r>
      <w:r w:rsidRPr="00C436C9">
        <w:t>safety</w:t>
      </w:r>
      <w:r w:rsidR="00616108">
        <w:t xml:space="preserve"> </w:t>
      </w:r>
      <w:r w:rsidRPr="00C436C9">
        <w:t>analyses</w:t>
      </w:r>
      <w:r w:rsidR="00616108">
        <w:t xml:space="preserve"> </w:t>
      </w:r>
      <w:r w:rsidR="00F96EC9">
        <w:t>Phase</w:t>
      </w:r>
      <w:r w:rsidR="00616108">
        <w:t xml:space="preserve"> </w:t>
      </w:r>
      <w:r w:rsidR="00F96EC9">
        <w:t>I</w:t>
      </w:r>
    </w:p>
    <w:p w14:paraId="0791F9CA" w14:textId="0793AEB2" w:rsidR="00C436C9" w:rsidRPr="00C436C9" w:rsidRDefault="004A7947" w:rsidP="00C436C9">
      <w:r>
        <w:t>Information</w:t>
      </w:r>
      <w:r w:rsidR="00616108">
        <w:t xml:space="preserve"> </w:t>
      </w:r>
      <w:r>
        <w:t>was</w:t>
      </w:r>
      <w:r w:rsidR="00616108">
        <w:t xml:space="preserve"> </w:t>
      </w:r>
      <w:r>
        <w:t>provided</w:t>
      </w:r>
      <w:r w:rsidR="00616108">
        <w:t xml:space="preserve"> </w:t>
      </w:r>
      <w:r w:rsidR="00C436C9" w:rsidRPr="00C436C9">
        <w:t>for</w:t>
      </w:r>
      <w:r w:rsidR="00616108">
        <w:t xml:space="preserve"> </w:t>
      </w:r>
      <w:r w:rsidR="00C436C9" w:rsidRPr="00C436C9">
        <w:t>an</w:t>
      </w:r>
      <w:r w:rsidR="00616108">
        <w:t xml:space="preserve"> </w:t>
      </w:r>
      <w:r w:rsidR="00C436C9" w:rsidRPr="00C436C9">
        <w:t>individual</w:t>
      </w:r>
      <w:r w:rsidR="00616108">
        <w:t xml:space="preserve"> </w:t>
      </w:r>
      <w:r w:rsidR="00C436C9" w:rsidRPr="00C436C9">
        <w:t>summary</w:t>
      </w:r>
      <w:r w:rsidR="00616108">
        <w:t xml:space="preserve"> </w:t>
      </w:r>
      <w:r w:rsidR="00C436C9" w:rsidRPr="00C436C9">
        <w:t>of</w:t>
      </w:r>
      <w:r w:rsidR="00616108">
        <w:t xml:space="preserve"> </w:t>
      </w:r>
      <w:r w:rsidR="00C436C9" w:rsidRPr="00C436C9">
        <w:t>safety</w:t>
      </w:r>
      <w:r w:rsidR="00616108">
        <w:t xml:space="preserve"> </w:t>
      </w:r>
      <w:r w:rsidR="00C436C9" w:rsidRPr="00C436C9">
        <w:t>for</w:t>
      </w:r>
      <w:r w:rsidR="00616108">
        <w:t xml:space="preserve"> </w:t>
      </w:r>
      <w:r w:rsidR="00C436C9" w:rsidRPr="00C436C9">
        <w:t>each</w:t>
      </w:r>
      <w:r w:rsidR="00616108">
        <w:t xml:space="preserve"> </w:t>
      </w:r>
      <w:r w:rsidR="00F96EC9">
        <w:t>Phase</w:t>
      </w:r>
      <w:r w:rsidR="00616108">
        <w:t xml:space="preserve"> </w:t>
      </w:r>
      <w:r w:rsidR="00F96EC9">
        <w:t>I</w:t>
      </w:r>
      <w:r w:rsidR="00616108">
        <w:t xml:space="preserve"> </w:t>
      </w:r>
      <w:r w:rsidR="00C436C9" w:rsidRPr="00C436C9">
        <w:t>study.</w:t>
      </w:r>
    </w:p>
    <w:p w14:paraId="06285C2E" w14:textId="37F47277" w:rsidR="00C436C9" w:rsidRPr="00C436C9" w:rsidRDefault="00C436C9" w:rsidP="00C436C9">
      <w:pPr>
        <w:pStyle w:val="Heading5"/>
      </w:pPr>
      <w:r w:rsidRPr="00C436C9">
        <w:t>Pivotal</w:t>
      </w:r>
      <w:r w:rsidR="00616108">
        <w:t xml:space="preserve"> </w:t>
      </w:r>
      <w:r w:rsidRPr="00C436C9">
        <w:t>and/or</w:t>
      </w:r>
      <w:r w:rsidR="00616108">
        <w:t xml:space="preserve"> </w:t>
      </w:r>
      <w:r w:rsidRPr="00C436C9">
        <w:t>main</w:t>
      </w:r>
      <w:r w:rsidR="00616108">
        <w:t xml:space="preserve"> </w:t>
      </w:r>
      <w:r w:rsidRPr="00C436C9">
        <w:t>efficacy</w:t>
      </w:r>
      <w:r w:rsidR="00616108">
        <w:t xml:space="preserve"> </w:t>
      </w:r>
      <w:r w:rsidRPr="00C436C9">
        <w:t>studies</w:t>
      </w:r>
      <w:r w:rsidR="00616108">
        <w:t xml:space="preserve"> </w:t>
      </w:r>
      <w:r w:rsidRPr="00C436C9">
        <w:t>integrated</w:t>
      </w:r>
      <w:r w:rsidR="00616108">
        <w:t xml:space="preserve"> </w:t>
      </w:r>
      <w:r w:rsidRPr="00C436C9">
        <w:t>safety</w:t>
      </w:r>
      <w:r w:rsidR="00616108">
        <w:t xml:space="preserve"> </w:t>
      </w:r>
      <w:r w:rsidRPr="00C436C9">
        <w:t>analyses</w:t>
      </w:r>
    </w:p>
    <w:p w14:paraId="5565011D" w14:textId="66050AA6" w:rsidR="00F96EC9" w:rsidRDefault="00C436C9" w:rsidP="00C436C9">
      <w:r w:rsidRPr="00C436C9">
        <w:t>In</w:t>
      </w:r>
      <w:r w:rsidR="00616108">
        <w:t xml:space="preserve"> </w:t>
      </w:r>
      <w:r w:rsidRPr="00C436C9">
        <w:t>the</w:t>
      </w:r>
      <w:r w:rsidR="00616108">
        <w:t xml:space="preserve"> </w:t>
      </w:r>
      <w:r w:rsidRPr="00C436C9">
        <w:t>P001</w:t>
      </w:r>
      <w:r w:rsidR="00616108">
        <w:t xml:space="preserve"> </w:t>
      </w:r>
      <w:r w:rsidRPr="00C436C9">
        <w:t>and</w:t>
      </w:r>
      <w:r w:rsidR="00616108">
        <w:t xml:space="preserve"> </w:t>
      </w:r>
      <w:r w:rsidRPr="00C436C9">
        <w:t>P002integrated</w:t>
      </w:r>
      <w:r w:rsidR="00616108">
        <w:t xml:space="preserve"> </w:t>
      </w:r>
      <w:r w:rsidRPr="00C436C9">
        <w:t>data,</w:t>
      </w:r>
      <w:r w:rsidR="00616108">
        <w:t xml:space="preserve"> </w:t>
      </w:r>
      <w:r w:rsidRPr="00C436C9">
        <w:t>6</w:t>
      </w:r>
      <w:r w:rsidR="00616108">
        <w:t xml:space="preserve"> </w:t>
      </w:r>
      <w:r w:rsidRPr="00C436C9">
        <w:t>subjects</w:t>
      </w:r>
      <w:r w:rsidR="00616108">
        <w:t xml:space="preserve"> </w:t>
      </w:r>
      <w:r w:rsidRPr="00C436C9">
        <w:t>reported</w:t>
      </w:r>
      <w:r w:rsidR="00616108">
        <w:t xml:space="preserve"> </w:t>
      </w:r>
      <w:r w:rsidRPr="00C436C9">
        <w:t>AEs</w:t>
      </w:r>
      <w:r w:rsidR="00616108">
        <w:t xml:space="preserve"> </w:t>
      </w:r>
      <w:r w:rsidRPr="00C436C9">
        <w:t>during</w:t>
      </w:r>
      <w:r w:rsidR="00616108">
        <w:t xml:space="preserve"> </w:t>
      </w:r>
      <w:r w:rsidRPr="00C436C9">
        <w:t>the</w:t>
      </w:r>
      <w:r w:rsidR="00616108">
        <w:t xml:space="preserve"> </w:t>
      </w:r>
      <w:r w:rsidRPr="00C436C9">
        <w:t>infusion</w:t>
      </w:r>
      <w:r w:rsidR="00616108">
        <w:t xml:space="preserve"> </w:t>
      </w:r>
      <w:r w:rsidRPr="00C436C9">
        <w:t>that</w:t>
      </w:r>
      <w:r w:rsidR="00616108">
        <w:t xml:space="preserve"> </w:t>
      </w:r>
      <w:r w:rsidRPr="00C436C9">
        <w:t>led</w:t>
      </w:r>
      <w:r w:rsidR="00616108">
        <w:t xml:space="preserve"> </w:t>
      </w:r>
      <w:r w:rsidRPr="00C436C9">
        <w:t>to</w:t>
      </w:r>
      <w:r w:rsidR="00616108">
        <w:t xml:space="preserve"> </w:t>
      </w:r>
      <w:r w:rsidRPr="00C436C9">
        <w:t>temporary</w:t>
      </w:r>
      <w:r w:rsidR="00616108">
        <w:t xml:space="preserve"> </w:t>
      </w:r>
      <w:r w:rsidRPr="00C436C9">
        <w:t>interruption:</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004A7947">
        <w:t>group</w:t>
      </w:r>
      <w:r w:rsidR="00616108">
        <w:t xml:space="preserve"> </w:t>
      </w:r>
      <w:r w:rsidR="004A7947" w:rsidRPr="00C436C9">
        <w:t>(</w:t>
      </w:r>
      <w:r w:rsidR="001349A8">
        <w:t>n</w:t>
      </w:r>
      <w:r w:rsidR="00616108">
        <w:t xml:space="preserve"> </w:t>
      </w:r>
      <w:r w:rsidR="001349A8">
        <w:t>=</w:t>
      </w:r>
      <w:r w:rsidR="00616108">
        <w:t xml:space="preserve"> </w:t>
      </w:r>
      <w:r w:rsidRPr="00C436C9">
        <w:t>1),</w:t>
      </w:r>
      <w:r w:rsidR="00616108">
        <w:t xml:space="preserve"> </w:t>
      </w:r>
      <w:r w:rsidRPr="00C436C9">
        <w:t>bezlotoxumab</w:t>
      </w:r>
      <w:r w:rsidR="00616108">
        <w:t xml:space="preserve"> </w:t>
      </w:r>
      <w:r w:rsidR="004A7947">
        <w:t>group</w:t>
      </w:r>
      <w:r w:rsidR="00616108">
        <w:t xml:space="preserve"> </w:t>
      </w:r>
      <w:r w:rsidR="004A7947" w:rsidRPr="00C436C9">
        <w:t>(</w:t>
      </w:r>
      <w:r w:rsidR="001349A8">
        <w:t>n</w:t>
      </w:r>
      <w:r w:rsidR="00616108">
        <w:t xml:space="preserve"> </w:t>
      </w:r>
      <w:r w:rsidR="001349A8">
        <w:t>=</w:t>
      </w:r>
      <w:r w:rsidR="00616108">
        <w:t xml:space="preserve"> </w:t>
      </w:r>
      <w:r w:rsidRPr="00C436C9">
        <w:t>2),</w:t>
      </w:r>
      <w:r w:rsidR="00616108">
        <w:t xml:space="preserve"> </w:t>
      </w:r>
      <w:r w:rsidRPr="00C436C9">
        <w:t>placebo</w:t>
      </w:r>
      <w:r w:rsidR="00616108">
        <w:t xml:space="preserve"> </w:t>
      </w:r>
      <w:r w:rsidR="00691260">
        <w:t>group</w:t>
      </w:r>
      <w:r w:rsidR="00616108">
        <w:t xml:space="preserve"> </w:t>
      </w:r>
      <w:r w:rsidRPr="00C436C9">
        <w:t>(</w:t>
      </w:r>
      <w:r w:rsidR="001349A8">
        <w:t>n</w:t>
      </w:r>
      <w:r w:rsidR="00616108">
        <w:t xml:space="preserve"> </w:t>
      </w:r>
      <w:r w:rsidR="001349A8">
        <w:t>=</w:t>
      </w:r>
      <w:r w:rsidR="00616108">
        <w:t xml:space="preserve"> </w:t>
      </w:r>
      <w:r w:rsidRPr="00C436C9">
        <w:t>3).</w:t>
      </w:r>
      <w:r w:rsidR="00616108">
        <w:t xml:space="preserve"> </w:t>
      </w:r>
      <w:r w:rsidRPr="00C436C9">
        <w:t>All</w:t>
      </w:r>
      <w:r w:rsidR="00616108">
        <w:t xml:space="preserve"> </w:t>
      </w:r>
      <w:r w:rsidRPr="00C436C9">
        <w:t>6</w:t>
      </w:r>
      <w:r w:rsidR="00616108">
        <w:t xml:space="preserve"> </w:t>
      </w:r>
      <w:r w:rsidRPr="00C436C9">
        <w:t>subjects</w:t>
      </w:r>
      <w:r w:rsidR="00616108">
        <w:t xml:space="preserve"> </w:t>
      </w:r>
      <w:r w:rsidRPr="00C436C9">
        <w:t>did</w:t>
      </w:r>
      <w:r w:rsidR="00616108">
        <w:t xml:space="preserve"> </w:t>
      </w:r>
      <w:r w:rsidRPr="00C436C9">
        <w:t>receive</w:t>
      </w:r>
      <w:r w:rsidR="00616108">
        <w:t xml:space="preserve"> </w:t>
      </w:r>
      <w:r w:rsidR="004A7947">
        <w:t>a</w:t>
      </w:r>
      <w:r w:rsidR="00616108">
        <w:t xml:space="preserve"> </w:t>
      </w:r>
      <w:r w:rsidR="004A7947">
        <w:t>full</w:t>
      </w:r>
      <w:r w:rsidR="00616108">
        <w:t xml:space="preserve"> </w:t>
      </w:r>
      <w:r w:rsidR="004A7947">
        <w:t>dose.</w:t>
      </w:r>
      <w:r w:rsidR="00616108">
        <w:t xml:space="preserve"> </w:t>
      </w:r>
      <w:r w:rsidR="004A7947">
        <w:t>Both</w:t>
      </w:r>
      <w:r w:rsidR="00616108">
        <w:t xml:space="preserve"> </w:t>
      </w:r>
      <w:r w:rsidR="004A7947">
        <w:t>bezlotoxumab</w:t>
      </w:r>
      <w:r w:rsidR="00616108">
        <w:t xml:space="preserve"> </w:t>
      </w:r>
      <w:r w:rsidRPr="00C436C9">
        <w:t>treated</w:t>
      </w:r>
      <w:r w:rsidR="00616108">
        <w:t xml:space="preserve"> </w:t>
      </w:r>
      <w:r w:rsidRPr="00C436C9">
        <w:t>subjects,</w:t>
      </w:r>
      <w:r w:rsidR="00616108">
        <w:t xml:space="preserve"> </w:t>
      </w:r>
      <w:r w:rsidRPr="00C436C9">
        <w:t>the</w:t>
      </w:r>
      <w:r w:rsidR="00616108">
        <w:t xml:space="preserve"> </w:t>
      </w:r>
      <w:r w:rsidRPr="00C436C9">
        <w:t>1</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Pr="00C436C9">
        <w:t>treated</w:t>
      </w:r>
      <w:r w:rsidR="00616108">
        <w:t xml:space="preserve"> </w:t>
      </w:r>
      <w:r w:rsidRPr="00C436C9">
        <w:t>subject,</w:t>
      </w:r>
      <w:r w:rsidR="00616108">
        <w:t xml:space="preserve"> </w:t>
      </w:r>
      <w:r w:rsidRPr="00C436C9">
        <w:t>and</w:t>
      </w:r>
      <w:r w:rsidR="00616108">
        <w:t xml:space="preserve"> </w:t>
      </w:r>
      <w:r w:rsidRPr="00C436C9">
        <w:t>2</w:t>
      </w:r>
      <w:r w:rsidR="00616108">
        <w:t xml:space="preserve"> </w:t>
      </w:r>
      <w:r w:rsidRPr="00C436C9">
        <w:t>of</w:t>
      </w:r>
      <w:r w:rsidR="00616108">
        <w:t xml:space="preserve"> </w:t>
      </w:r>
      <w:r w:rsidRPr="00C436C9">
        <w:t>the</w:t>
      </w:r>
      <w:r w:rsidR="00616108">
        <w:t xml:space="preserve"> </w:t>
      </w:r>
      <w:r w:rsidRPr="00C436C9">
        <w:t>3</w:t>
      </w:r>
      <w:r w:rsidR="00616108">
        <w:t xml:space="preserve"> </w:t>
      </w:r>
      <w:r w:rsidRPr="00C436C9">
        <w:t>placebo-treated</w:t>
      </w:r>
      <w:r w:rsidR="00616108">
        <w:t xml:space="preserve"> </w:t>
      </w:r>
      <w:r w:rsidRPr="00C436C9">
        <w:t>subjects</w:t>
      </w:r>
      <w:r w:rsidR="00616108">
        <w:t xml:space="preserve"> </w:t>
      </w:r>
      <w:r w:rsidRPr="00C436C9">
        <w:t>reported</w:t>
      </w:r>
      <w:r w:rsidR="00616108">
        <w:t xml:space="preserve"> </w:t>
      </w:r>
      <w:r w:rsidRPr="00C436C9">
        <w:t>local</w:t>
      </w:r>
      <w:r w:rsidR="00616108">
        <w:t xml:space="preserve"> </w:t>
      </w:r>
      <w:r w:rsidRPr="00C436C9">
        <w:t>events</w:t>
      </w:r>
      <w:r w:rsidR="00616108">
        <w:t xml:space="preserve"> </w:t>
      </w:r>
      <w:r w:rsidRPr="00C436C9">
        <w:t>at</w:t>
      </w:r>
      <w:r w:rsidR="00616108">
        <w:t xml:space="preserve"> </w:t>
      </w:r>
      <w:r w:rsidRPr="00C436C9">
        <w:t>the</w:t>
      </w:r>
      <w:r w:rsidR="00616108">
        <w:t xml:space="preserve"> </w:t>
      </w:r>
      <w:r w:rsidRPr="00C436C9">
        <w:t>infusion</w:t>
      </w:r>
      <w:r w:rsidR="00616108">
        <w:t xml:space="preserve"> </w:t>
      </w:r>
      <w:r w:rsidRPr="00C436C9">
        <w:t>site</w:t>
      </w:r>
      <w:r w:rsidR="00616108">
        <w:t xml:space="preserve"> </w:t>
      </w:r>
      <w:r w:rsidRPr="00C436C9">
        <w:t>(</w:t>
      </w:r>
      <w:r w:rsidR="00F96EC9">
        <w:t>that</w:t>
      </w:r>
      <w:r w:rsidR="00616108">
        <w:t xml:space="preserve"> </w:t>
      </w:r>
      <w:r w:rsidR="00F96EC9">
        <w:t>is</w:t>
      </w:r>
      <w:r w:rsidR="00616108">
        <w:t xml:space="preserve"> </w:t>
      </w:r>
      <w:r w:rsidR="001349A8">
        <w:t>‘</w:t>
      </w:r>
      <w:r w:rsidRPr="00C436C9">
        <w:t>extravasation</w:t>
      </w:r>
      <w:r w:rsidR="001349A8">
        <w:t>’</w:t>
      </w:r>
      <w:r w:rsidRPr="00C436C9">
        <w:t>).</w:t>
      </w:r>
      <w:r w:rsidR="00616108">
        <w:t xml:space="preserve"> </w:t>
      </w:r>
      <w:r w:rsidRPr="00C436C9">
        <w:t>Each</w:t>
      </w:r>
      <w:r w:rsidR="00616108">
        <w:t xml:space="preserve"> </w:t>
      </w:r>
      <w:r w:rsidRPr="00C436C9">
        <w:t>of</w:t>
      </w:r>
      <w:r w:rsidR="00616108">
        <w:t xml:space="preserve"> </w:t>
      </w:r>
      <w:r w:rsidRPr="00C436C9">
        <w:t>these</w:t>
      </w:r>
      <w:r w:rsidR="00616108">
        <w:t xml:space="preserve"> </w:t>
      </w:r>
      <w:r w:rsidRPr="00C436C9">
        <w:t>AEs</w:t>
      </w:r>
      <w:r w:rsidR="00616108">
        <w:t xml:space="preserve"> </w:t>
      </w:r>
      <w:r w:rsidRPr="00C436C9">
        <w:t>was</w:t>
      </w:r>
      <w:r w:rsidR="00616108">
        <w:t xml:space="preserve"> </w:t>
      </w:r>
      <w:r w:rsidRPr="00C436C9">
        <w:t>deemed</w:t>
      </w:r>
      <w:r w:rsidR="00616108">
        <w:t xml:space="preserve"> </w:t>
      </w:r>
      <w:r w:rsidRPr="00C436C9">
        <w:t>mild</w:t>
      </w:r>
      <w:r w:rsidR="00616108">
        <w:t xml:space="preserve"> </w:t>
      </w:r>
      <w:r w:rsidRPr="00C436C9">
        <w:t>or</w:t>
      </w:r>
      <w:r w:rsidR="00616108">
        <w:t xml:space="preserve"> </w:t>
      </w:r>
      <w:r w:rsidRPr="00C436C9">
        <w:t>moderate</w:t>
      </w:r>
      <w:r w:rsidR="00616108">
        <w:t xml:space="preserve"> </w:t>
      </w:r>
      <w:r w:rsidRPr="00C436C9">
        <w:t>and</w:t>
      </w:r>
      <w:r w:rsidR="00616108">
        <w:t xml:space="preserve"> </w:t>
      </w:r>
      <w:r w:rsidRPr="00C436C9">
        <w:t>resolved.</w:t>
      </w:r>
      <w:r w:rsidR="00616108">
        <w:t xml:space="preserve"> </w:t>
      </w:r>
      <w:r w:rsidRPr="00C436C9">
        <w:t>The</w:t>
      </w:r>
      <w:r w:rsidR="00616108">
        <w:t xml:space="preserve"> </w:t>
      </w:r>
      <w:r w:rsidRPr="00C436C9">
        <w:t>third</w:t>
      </w:r>
      <w:r w:rsidR="00616108">
        <w:t xml:space="preserve"> </w:t>
      </w:r>
      <w:r w:rsidRPr="00C436C9">
        <w:t>subject</w:t>
      </w:r>
      <w:r w:rsidR="00616108">
        <w:t xml:space="preserve"> </w:t>
      </w:r>
      <w:r w:rsidRPr="00C436C9">
        <w:t>(placebo</w:t>
      </w:r>
      <w:r w:rsidR="00616108">
        <w:t xml:space="preserve"> </w:t>
      </w:r>
      <w:r w:rsidR="00691260">
        <w:t>group</w:t>
      </w:r>
      <w:r w:rsidRPr="00C436C9">
        <w:t>)</w:t>
      </w:r>
      <w:r w:rsidR="00616108">
        <w:t xml:space="preserve"> </w:t>
      </w:r>
      <w:r w:rsidRPr="00C436C9">
        <w:t>reported</w:t>
      </w:r>
      <w:r w:rsidR="00616108">
        <w:t xml:space="preserve"> </w:t>
      </w:r>
      <w:r w:rsidRPr="00C436C9">
        <w:t>an</w:t>
      </w:r>
      <w:r w:rsidR="00616108">
        <w:t xml:space="preserve"> </w:t>
      </w:r>
      <w:r w:rsidRPr="00C436C9">
        <w:t>AE</w:t>
      </w:r>
      <w:r w:rsidR="00616108">
        <w:t xml:space="preserve"> </w:t>
      </w:r>
      <w:r w:rsidRPr="00C436C9">
        <w:t>of</w:t>
      </w:r>
      <w:r w:rsidR="00616108">
        <w:t xml:space="preserve"> </w:t>
      </w:r>
      <w:r w:rsidRPr="00C436C9">
        <w:t>pruritus</w:t>
      </w:r>
      <w:r w:rsidR="00616108">
        <w:t xml:space="preserve"> </w:t>
      </w:r>
      <w:r w:rsidRPr="00C436C9">
        <w:t>with</w:t>
      </w:r>
      <w:r w:rsidR="00616108">
        <w:t xml:space="preserve"> </w:t>
      </w:r>
      <w:r w:rsidRPr="00C436C9">
        <w:t>mild</w:t>
      </w:r>
      <w:r w:rsidR="00616108">
        <w:t xml:space="preserve"> </w:t>
      </w:r>
      <w:r w:rsidRPr="00C436C9">
        <w:t>severity</w:t>
      </w:r>
      <w:r w:rsidR="00616108">
        <w:t xml:space="preserve"> </w:t>
      </w:r>
      <w:r w:rsidRPr="00C436C9">
        <w:t>that</w:t>
      </w:r>
      <w:r w:rsidR="00616108">
        <w:t xml:space="preserve"> </w:t>
      </w:r>
      <w:r w:rsidRPr="00C436C9">
        <w:t>resolved.</w:t>
      </w:r>
      <w:r w:rsidR="00616108">
        <w:t xml:space="preserve"> </w:t>
      </w:r>
      <w:r w:rsidRPr="00C436C9">
        <w:t>Only</w:t>
      </w:r>
      <w:r w:rsidR="00616108">
        <w:t xml:space="preserve"> </w:t>
      </w:r>
      <w:r w:rsidRPr="00C436C9">
        <w:t>1</w:t>
      </w:r>
      <w:r w:rsidR="00616108">
        <w:t xml:space="preserve"> </w:t>
      </w:r>
      <w:r w:rsidRPr="00C436C9">
        <w:t>subject</w:t>
      </w:r>
      <w:r w:rsidR="00616108">
        <w:t xml:space="preserve"> </w:t>
      </w:r>
      <w:r w:rsidRPr="00C436C9">
        <w:t>reported</w:t>
      </w:r>
      <w:r w:rsidR="00616108">
        <w:t xml:space="preserve"> </w:t>
      </w:r>
      <w:r w:rsidRPr="00C436C9">
        <w:t>AEs</w:t>
      </w:r>
      <w:r w:rsidR="00616108">
        <w:t xml:space="preserve"> </w:t>
      </w:r>
      <w:r w:rsidRPr="00C436C9">
        <w:t>resulting</w:t>
      </w:r>
      <w:r w:rsidR="00616108">
        <w:t xml:space="preserve"> </w:t>
      </w:r>
      <w:r w:rsidRPr="00C436C9">
        <w:t>in</w:t>
      </w:r>
      <w:r w:rsidR="00616108">
        <w:t xml:space="preserve"> </w:t>
      </w:r>
      <w:r w:rsidRPr="00C436C9">
        <w:t>infusion</w:t>
      </w:r>
      <w:r w:rsidR="00616108">
        <w:t xml:space="preserve"> </w:t>
      </w:r>
      <w:r w:rsidRPr="00C436C9">
        <w:t>discontinuation.</w:t>
      </w:r>
      <w:r w:rsidR="00616108">
        <w:t xml:space="preserve"> </w:t>
      </w:r>
      <w:r w:rsidRPr="00C436C9">
        <w:t>This</w:t>
      </w:r>
      <w:r w:rsidR="00616108">
        <w:t xml:space="preserve"> </w:t>
      </w:r>
      <w:r w:rsidRPr="00C436C9">
        <w:t>subject,</w:t>
      </w:r>
      <w:r w:rsidR="00616108">
        <w:t xml:space="preserve"> </w:t>
      </w:r>
      <w:r w:rsidRPr="00C436C9">
        <w:t>randomised</w:t>
      </w:r>
      <w:r w:rsidR="00616108">
        <w:t xml:space="preserve"> </w:t>
      </w:r>
      <w:r w:rsidRPr="00C436C9">
        <w:t>to</w:t>
      </w:r>
      <w:r w:rsidR="00616108">
        <w:t xml:space="preserve"> </w:t>
      </w:r>
      <w:r w:rsidRPr="00C436C9">
        <w:t>bezlotoxumab,</w:t>
      </w:r>
      <w:r w:rsidR="00616108">
        <w:t xml:space="preserve"> </w:t>
      </w:r>
      <w:r w:rsidRPr="00C436C9">
        <w:t>experienced</w:t>
      </w:r>
      <w:r w:rsidR="00616108">
        <w:t xml:space="preserve"> </w:t>
      </w:r>
      <w:r w:rsidRPr="00C436C9">
        <w:t>ventricular</w:t>
      </w:r>
      <w:r w:rsidR="00616108">
        <w:t xml:space="preserve"> </w:t>
      </w:r>
      <w:r w:rsidRPr="00C436C9">
        <w:t>tachyarrhythmia</w:t>
      </w:r>
      <w:r w:rsidR="00616108">
        <w:t xml:space="preserve"> </w:t>
      </w:r>
      <w:r w:rsidRPr="00C436C9">
        <w:t>(VT),</w:t>
      </w:r>
      <w:r w:rsidR="00616108">
        <w:t xml:space="preserve"> </w:t>
      </w:r>
      <w:r w:rsidRPr="00C436C9">
        <w:t>chills,</w:t>
      </w:r>
      <w:r w:rsidR="00616108">
        <w:t xml:space="preserve"> </w:t>
      </w:r>
      <w:r w:rsidRPr="00C436C9">
        <w:t>and</w:t>
      </w:r>
      <w:r w:rsidR="00616108">
        <w:t xml:space="preserve"> </w:t>
      </w:r>
      <w:r w:rsidRPr="00C436C9">
        <w:t>dizziness</w:t>
      </w:r>
      <w:r w:rsidR="00616108">
        <w:t xml:space="preserve"> </w:t>
      </w:r>
      <w:r w:rsidRPr="00C436C9">
        <w:t>with</w:t>
      </w:r>
      <w:r w:rsidR="00616108">
        <w:t xml:space="preserve"> </w:t>
      </w:r>
      <w:r w:rsidRPr="00C436C9">
        <w:t>an</w:t>
      </w:r>
      <w:r w:rsidR="00616108">
        <w:t xml:space="preserve"> </w:t>
      </w:r>
      <w:r w:rsidRPr="00C436C9">
        <w:t>onset</w:t>
      </w:r>
      <w:r w:rsidR="00616108">
        <w:t xml:space="preserve"> </w:t>
      </w:r>
      <w:r w:rsidR="00691260">
        <w:t>approximately</w:t>
      </w:r>
      <w:r w:rsidR="00616108">
        <w:t xml:space="preserve"> </w:t>
      </w:r>
      <w:r w:rsidRPr="00C436C9">
        <w:t>36</w:t>
      </w:r>
      <w:r w:rsidR="00616108">
        <w:t xml:space="preserve"> </w:t>
      </w:r>
      <w:r w:rsidRPr="00C436C9">
        <w:t>minutes</w:t>
      </w:r>
      <w:r w:rsidR="00616108">
        <w:t xml:space="preserve"> </w:t>
      </w:r>
      <w:r w:rsidRPr="00C436C9">
        <w:t>after</w:t>
      </w:r>
      <w:r w:rsidR="00616108">
        <w:t xml:space="preserve"> </w:t>
      </w:r>
      <w:r w:rsidRPr="00C436C9">
        <w:t>start</w:t>
      </w:r>
      <w:r w:rsidR="00616108">
        <w:t xml:space="preserve"> </w:t>
      </w:r>
      <w:r w:rsidRPr="00C436C9">
        <w:t>of</w:t>
      </w:r>
      <w:r w:rsidR="00616108">
        <w:t xml:space="preserve"> </w:t>
      </w:r>
      <w:r w:rsidRPr="00C436C9">
        <w:t>the</w:t>
      </w:r>
      <w:r w:rsidR="00616108">
        <w:t xml:space="preserve"> </w:t>
      </w:r>
      <w:r w:rsidRPr="00C436C9">
        <w:t>infusion.</w:t>
      </w:r>
      <w:r w:rsidR="00616108">
        <w:t xml:space="preserve"> </w:t>
      </w:r>
      <w:r w:rsidRPr="00C436C9">
        <w:t>The</w:t>
      </w:r>
      <w:r w:rsidR="00616108">
        <w:t xml:space="preserve"> </w:t>
      </w:r>
      <w:r w:rsidRPr="00C436C9">
        <w:t>subject</w:t>
      </w:r>
      <w:r w:rsidR="00616108">
        <w:t xml:space="preserve"> </w:t>
      </w:r>
      <w:r w:rsidRPr="00C436C9">
        <w:t>was</w:t>
      </w:r>
      <w:r w:rsidR="00616108">
        <w:t xml:space="preserve"> </w:t>
      </w:r>
      <w:r w:rsidRPr="00C436C9">
        <w:t>given</w:t>
      </w:r>
      <w:r w:rsidR="00616108">
        <w:t xml:space="preserve"> </w:t>
      </w:r>
      <w:r w:rsidRPr="00C436C9">
        <w:t>fenistil,</w:t>
      </w:r>
      <w:r w:rsidR="00616108">
        <w:t xml:space="preserve"> </w:t>
      </w:r>
      <w:r w:rsidRPr="00C436C9">
        <w:t>prednisolone,</w:t>
      </w:r>
      <w:r w:rsidR="00616108">
        <w:t xml:space="preserve"> </w:t>
      </w:r>
      <w:r w:rsidRPr="00C436C9">
        <w:t>and</w:t>
      </w:r>
      <w:r w:rsidR="00616108">
        <w:t xml:space="preserve"> </w:t>
      </w:r>
      <w:r w:rsidRPr="00C436C9">
        <w:t>ranitidine</w:t>
      </w:r>
      <w:r w:rsidR="00616108">
        <w:t xml:space="preserve"> </w:t>
      </w:r>
      <w:r w:rsidRPr="00C436C9">
        <w:t>IV.</w:t>
      </w:r>
      <w:r w:rsidR="00616108">
        <w:t xml:space="preserve"> </w:t>
      </w:r>
      <w:r w:rsidRPr="00C436C9">
        <w:t>The</w:t>
      </w:r>
      <w:r w:rsidR="00616108">
        <w:t xml:space="preserve"> </w:t>
      </w:r>
      <w:r w:rsidRPr="00C436C9">
        <w:t>chills</w:t>
      </w:r>
      <w:r w:rsidR="00616108">
        <w:t xml:space="preserve"> </w:t>
      </w:r>
      <w:r w:rsidRPr="00C436C9">
        <w:t>and</w:t>
      </w:r>
      <w:r w:rsidR="00616108">
        <w:t xml:space="preserve"> </w:t>
      </w:r>
      <w:r w:rsidRPr="00C436C9">
        <w:t>VT</w:t>
      </w:r>
      <w:r w:rsidR="00616108">
        <w:t xml:space="preserve"> </w:t>
      </w:r>
      <w:r w:rsidRPr="00C436C9">
        <w:t>resolved</w:t>
      </w:r>
      <w:r w:rsidR="00616108">
        <w:t xml:space="preserve"> </w:t>
      </w:r>
      <w:r w:rsidRPr="00C436C9">
        <w:t>within</w:t>
      </w:r>
      <w:r w:rsidR="00616108">
        <w:t xml:space="preserve"> </w:t>
      </w:r>
      <w:r w:rsidRPr="00C436C9">
        <w:t>2</w:t>
      </w:r>
      <w:r w:rsidR="00616108">
        <w:t xml:space="preserve"> </w:t>
      </w:r>
      <w:r w:rsidRPr="00C436C9">
        <w:t>to</w:t>
      </w:r>
      <w:r w:rsidR="00616108">
        <w:t xml:space="preserve"> </w:t>
      </w:r>
      <w:r w:rsidRPr="00C436C9">
        <w:t>5</w:t>
      </w:r>
      <w:r w:rsidR="00616108">
        <w:t xml:space="preserve"> </w:t>
      </w:r>
      <w:r w:rsidRPr="00C436C9">
        <w:t>minutes,</w:t>
      </w:r>
      <w:r w:rsidR="00616108">
        <w:t xml:space="preserve"> </w:t>
      </w:r>
      <w:r w:rsidRPr="00C436C9">
        <w:t>and</w:t>
      </w:r>
      <w:r w:rsidR="00616108">
        <w:t xml:space="preserve"> </w:t>
      </w:r>
      <w:r w:rsidRPr="00C436C9">
        <w:t>dizziness</w:t>
      </w:r>
      <w:r w:rsidR="00616108">
        <w:t xml:space="preserve"> </w:t>
      </w:r>
      <w:r w:rsidRPr="00C436C9">
        <w:t>within</w:t>
      </w:r>
      <w:r w:rsidR="00616108">
        <w:t xml:space="preserve"> </w:t>
      </w:r>
      <w:r w:rsidRPr="00C436C9">
        <w:t>90</w:t>
      </w:r>
      <w:r w:rsidR="00616108">
        <w:t xml:space="preserve"> </w:t>
      </w:r>
      <w:r w:rsidRPr="00C436C9">
        <w:t>minutes.</w:t>
      </w:r>
      <w:r w:rsidR="00616108">
        <w:t xml:space="preserve"> </w:t>
      </w:r>
      <w:r w:rsidRPr="00C436C9">
        <w:t>These</w:t>
      </w:r>
      <w:r w:rsidR="00616108">
        <w:t xml:space="preserve"> </w:t>
      </w:r>
      <w:r w:rsidRPr="00C436C9">
        <w:t>events</w:t>
      </w:r>
      <w:r w:rsidR="00616108">
        <w:t xml:space="preserve"> </w:t>
      </w:r>
      <w:r w:rsidRPr="00C436C9">
        <w:t>were</w:t>
      </w:r>
      <w:r w:rsidR="00616108">
        <w:t xml:space="preserve"> </w:t>
      </w:r>
      <w:r w:rsidRPr="00C436C9">
        <w:t>considered</w:t>
      </w:r>
      <w:r w:rsidR="00616108">
        <w:t xml:space="preserve"> </w:t>
      </w:r>
      <w:r w:rsidRPr="00C436C9">
        <w:t>related</w:t>
      </w:r>
      <w:r w:rsidR="00616108">
        <w:t xml:space="preserve"> </w:t>
      </w:r>
      <w:r w:rsidRPr="00C436C9">
        <w:t>to</w:t>
      </w:r>
      <w:r w:rsidR="00616108">
        <w:t xml:space="preserve"> </w:t>
      </w:r>
      <w:r w:rsidRPr="00C436C9">
        <w:t>study</w:t>
      </w:r>
      <w:r w:rsidR="00616108">
        <w:t xml:space="preserve"> </w:t>
      </w:r>
      <w:r w:rsidRPr="00C436C9">
        <w:t>medication;</w:t>
      </w:r>
      <w:r w:rsidR="00616108">
        <w:t xml:space="preserve"> </w:t>
      </w:r>
      <w:r w:rsidRPr="00C436C9">
        <w:t>the</w:t>
      </w:r>
      <w:r w:rsidR="00616108">
        <w:t xml:space="preserve"> </w:t>
      </w:r>
      <w:r w:rsidRPr="00C436C9">
        <w:t>VT</w:t>
      </w:r>
      <w:r w:rsidR="00616108">
        <w:t xml:space="preserve"> </w:t>
      </w:r>
      <w:r w:rsidRPr="00C436C9">
        <w:t>was</w:t>
      </w:r>
      <w:r w:rsidR="00616108">
        <w:t xml:space="preserve"> </w:t>
      </w:r>
      <w:r w:rsidRPr="00C436C9">
        <w:t>reported</w:t>
      </w:r>
      <w:r w:rsidR="00616108">
        <w:t xml:space="preserve"> </w:t>
      </w:r>
      <w:r w:rsidRPr="00C436C9">
        <w:t>as</w:t>
      </w:r>
      <w:r w:rsidR="00616108">
        <w:t xml:space="preserve"> </w:t>
      </w:r>
      <w:r w:rsidRPr="00C436C9">
        <w:t>an</w:t>
      </w:r>
      <w:r w:rsidR="00616108">
        <w:t xml:space="preserve"> </w:t>
      </w:r>
      <w:r w:rsidRPr="00C436C9">
        <w:t>SAE</w:t>
      </w:r>
      <w:r w:rsidR="00F96EC9">
        <w:t>.</w:t>
      </w:r>
    </w:p>
    <w:p w14:paraId="1EE89C6A" w14:textId="5EDB6E03" w:rsidR="00C436C9" w:rsidRPr="00C436C9" w:rsidRDefault="00C436C9" w:rsidP="00C436C9">
      <w:pPr>
        <w:pStyle w:val="Heading5"/>
      </w:pPr>
      <w:r w:rsidRPr="00C436C9">
        <w:t>Other</w:t>
      </w:r>
      <w:r w:rsidR="00616108">
        <w:t xml:space="preserve"> </w:t>
      </w:r>
      <w:r w:rsidRPr="00C436C9">
        <w:t>studies</w:t>
      </w:r>
    </w:p>
    <w:p w14:paraId="5CC5510B" w14:textId="4F58F140" w:rsidR="00F96EC9" w:rsidRDefault="00C436C9" w:rsidP="00C436C9">
      <w:bookmarkStart w:id="300" w:name="_Toc241374321"/>
      <w:bookmarkStart w:id="301" w:name="_Ref271044780"/>
      <w:bookmarkStart w:id="302" w:name="_Ref271196640"/>
      <w:bookmarkStart w:id="303" w:name="_Ref272333085"/>
      <w:bookmarkStart w:id="304" w:name="_Toc272414668"/>
      <w:bookmarkStart w:id="305" w:name="_Toc290888532"/>
      <w:bookmarkStart w:id="306" w:name="_Toc416353748"/>
      <w:bookmarkStart w:id="307" w:name="_Toc421005291"/>
      <w:bookmarkStart w:id="308" w:name="_Toc432079168"/>
      <w:bookmarkStart w:id="309" w:name="_Toc432080741"/>
      <w:r w:rsidRPr="00C436C9">
        <w:t>In</w:t>
      </w:r>
      <w:r w:rsidR="00616108">
        <w:t xml:space="preserve"> </w:t>
      </w:r>
      <w:r w:rsidRPr="00C436C9">
        <w:t>P017,</w:t>
      </w:r>
      <w:r w:rsidR="00616108">
        <w:t xml:space="preserve"> </w:t>
      </w:r>
      <w:r w:rsidRPr="00C436C9">
        <w:t>infusions</w:t>
      </w:r>
      <w:r w:rsidR="00616108">
        <w:t xml:space="preserve"> </w:t>
      </w:r>
      <w:r w:rsidRPr="00C436C9">
        <w:t>interrupted</w:t>
      </w:r>
      <w:r w:rsidR="00616108">
        <w:t xml:space="preserve"> </w:t>
      </w:r>
      <w:r w:rsidRPr="00C436C9">
        <w:t>in</w:t>
      </w:r>
      <w:r w:rsidR="00616108">
        <w:t xml:space="preserve"> </w:t>
      </w:r>
      <w:r w:rsidRPr="00C436C9">
        <w:t>7</w:t>
      </w:r>
      <w:r w:rsidR="00616108">
        <w:t xml:space="preserve"> </w:t>
      </w:r>
      <w:r w:rsidRPr="00C436C9">
        <w:t>subjects;</w:t>
      </w:r>
      <w:r w:rsidR="00616108">
        <w:t xml:space="preserve"> </w:t>
      </w:r>
      <w:r w:rsidRPr="00C436C9">
        <w:t>reasons</w:t>
      </w:r>
      <w:r w:rsidR="00616108">
        <w:t xml:space="preserve"> </w:t>
      </w:r>
      <w:r w:rsidRPr="00C436C9">
        <w:t>for</w:t>
      </w:r>
      <w:r w:rsidR="00616108">
        <w:t xml:space="preserve"> </w:t>
      </w:r>
      <w:r w:rsidRPr="00C436C9">
        <w:t>interruptions</w:t>
      </w:r>
      <w:r w:rsidR="00616108">
        <w:t xml:space="preserve"> </w:t>
      </w:r>
      <w:r w:rsidRPr="00C436C9">
        <w:t>not</w:t>
      </w:r>
      <w:r w:rsidR="00616108">
        <w:t xml:space="preserve"> </w:t>
      </w:r>
      <w:r w:rsidRPr="00C436C9">
        <w:t>provided;</w:t>
      </w:r>
      <w:r w:rsidR="00616108">
        <w:t xml:space="preserve"> </w:t>
      </w:r>
      <w:r w:rsidRPr="00C436C9">
        <w:t>however,</w:t>
      </w:r>
      <w:r w:rsidR="00616108">
        <w:t xml:space="preserve"> </w:t>
      </w:r>
      <w:r w:rsidRPr="00C436C9">
        <w:t>none</w:t>
      </w:r>
      <w:r w:rsidR="00616108">
        <w:t xml:space="preserve"> </w:t>
      </w:r>
      <w:r w:rsidRPr="00C436C9">
        <w:t>of</w:t>
      </w:r>
      <w:r w:rsidR="00616108">
        <w:t xml:space="preserve"> </w:t>
      </w:r>
      <w:r w:rsidRPr="00C436C9">
        <w:t>the</w:t>
      </w:r>
      <w:r w:rsidR="00616108">
        <w:t xml:space="preserve"> </w:t>
      </w:r>
      <w:r w:rsidRPr="00C436C9">
        <w:t>infusions</w:t>
      </w:r>
      <w:r w:rsidR="00616108">
        <w:t xml:space="preserve"> </w:t>
      </w:r>
      <w:r w:rsidRPr="00C436C9">
        <w:t>were</w:t>
      </w:r>
      <w:r w:rsidR="00616108">
        <w:t xml:space="preserve"> </w:t>
      </w:r>
      <w:r w:rsidRPr="00C436C9">
        <w:t>discontinued</w:t>
      </w:r>
      <w:r w:rsidR="00616108">
        <w:t xml:space="preserve"> </w:t>
      </w:r>
      <w:r w:rsidRPr="00C436C9">
        <w:t>permanently.</w:t>
      </w:r>
      <w:r w:rsidR="00616108">
        <w:t xml:space="preserve"> </w:t>
      </w:r>
      <w:r w:rsidRPr="00C436C9">
        <w:t>No</w:t>
      </w:r>
      <w:r w:rsidR="00616108">
        <w:t xml:space="preserve"> </w:t>
      </w:r>
      <w:r w:rsidRPr="00C436C9">
        <w:t>AEs</w:t>
      </w:r>
      <w:r w:rsidR="00616108">
        <w:t xml:space="preserve"> </w:t>
      </w:r>
      <w:r w:rsidRPr="00C436C9">
        <w:t>resulting</w:t>
      </w:r>
      <w:r w:rsidR="00616108">
        <w:t xml:space="preserve"> </w:t>
      </w:r>
      <w:r w:rsidRPr="00C436C9">
        <w:t>in</w:t>
      </w:r>
      <w:r w:rsidR="00616108">
        <w:t xml:space="preserve"> </w:t>
      </w:r>
      <w:r w:rsidRPr="00C436C9">
        <w:t>study</w:t>
      </w:r>
      <w:r w:rsidR="00616108">
        <w:t xml:space="preserve"> </w:t>
      </w:r>
      <w:r w:rsidRPr="00C436C9">
        <w:t>medication</w:t>
      </w:r>
      <w:r w:rsidR="00616108">
        <w:t xml:space="preserve"> </w:t>
      </w:r>
      <w:r w:rsidRPr="00C436C9">
        <w:t>discontinuation</w:t>
      </w:r>
      <w:r w:rsidR="00616108">
        <w:t xml:space="preserve"> </w:t>
      </w:r>
      <w:r w:rsidRPr="00C436C9">
        <w:t>in</w:t>
      </w:r>
      <w:r w:rsidR="00616108">
        <w:t xml:space="preserve"> </w:t>
      </w:r>
      <w:r w:rsidRPr="00C436C9">
        <w:t>the</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00691260">
        <w:t>group</w:t>
      </w:r>
      <w:r w:rsidR="00616108">
        <w:t xml:space="preserve"> </w:t>
      </w:r>
      <w:r w:rsidRPr="00C436C9">
        <w:t>or</w:t>
      </w:r>
      <w:r w:rsidR="00616108">
        <w:t xml:space="preserve"> </w:t>
      </w:r>
      <w:r w:rsidRPr="00C436C9">
        <w:t>placebo</w:t>
      </w:r>
      <w:r w:rsidR="00616108">
        <w:t xml:space="preserve"> </w:t>
      </w:r>
      <w:r w:rsidR="00691260">
        <w:t>group</w:t>
      </w:r>
      <w:r w:rsidRPr="00C436C9">
        <w:t>.</w:t>
      </w:r>
      <w:r w:rsidR="00616108">
        <w:t xml:space="preserve"> </w:t>
      </w:r>
      <w:r w:rsidRPr="00C436C9">
        <w:t>7.0%</w:t>
      </w:r>
      <w:r w:rsidR="00616108">
        <w:t xml:space="preserve"> </w:t>
      </w:r>
      <w:r w:rsidRPr="00C436C9">
        <w:t>subjects</w:t>
      </w:r>
      <w:r w:rsidR="00616108">
        <w:t xml:space="preserve"> </w:t>
      </w:r>
      <w:r w:rsidRPr="00C436C9">
        <w:t>experienced</w:t>
      </w:r>
      <w:r w:rsidR="00616108">
        <w:t xml:space="preserve"> </w:t>
      </w:r>
      <w:r w:rsidRPr="00C436C9">
        <w:t>an</w:t>
      </w:r>
      <w:r w:rsidR="00616108">
        <w:t xml:space="preserve"> </w:t>
      </w:r>
      <w:r w:rsidRPr="00C436C9">
        <w:t>AE</w:t>
      </w:r>
      <w:r w:rsidR="00616108">
        <w:t xml:space="preserve"> </w:t>
      </w:r>
      <w:r w:rsidRPr="00C436C9">
        <w:t>during</w:t>
      </w:r>
      <w:r w:rsidR="00616108">
        <w:t xml:space="preserve"> </w:t>
      </w:r>
      <w:r w:rsidRPr="00C436C9">
        <w:t>infusion,</w:t>
      </w:r>
      <w:r w:rsidR="00616108">
        <w:t xml:space="preserve"> </w:t>
      </w:r>
      <w:r w:rsidRPr="00C436C9">
        <w:t>and</w:t>
      </w:r>
      <w:r w:rsidR="00616108">
        <w:t xml:space="preserve"> </w:t>
      </w:r>
      <w:r w:rsidRPr="00C436C9">
        <w:t>11</w:t>
      </w:r>
      <w:r w:rsidR="00616108">
        <w:t xml:space="preserve"> </w:t>
      </w:r>
      <w:r w:rsidRPr="00C436C9">
        <w:t>(5.0%)</w:t>
      </w:r>
      <w:r w:rsidR="00616108">
        <w:t xml:space="preserve"> </w:t>
      </w:r>
      <w:r w:rsidRPr="00C436C9">
        <w:t>subjects</w:t>
      </w:r>
      <w:r w:rsidR="00616108">
        <w:t xml:space="preserve"> </w:t>
      </w:r>
      <w:r w:rsidRPr="00C436C9">
        <w:t>experienced</w:t>
      </w:r>
      <w:r w:rsidR="00616108">
        <w:t xml:space="preserve"> </w:t>
      </w:r>
      <w:r w:rsidRPr="00C436C9">
        <w:t>an</w:t>
      </w:r>
      <w:r w:rsidR="00616108">
        <w:t xml:space="preserve"> </w:t>
      </w:r>
      <w:r w:rsidRPr="00C436C9">
        <w:t>AE</w:t>
      </w:r>
      <w:r w:rsidR="00616108">
        <w:t xml:space="preserve"> </w:t>
      </w:r>
      <w:r w:rsidRPr="00C436C9">
        <w:t>within</w:t>
      </w:r>
      <w:r w:rsidR="00616108">
        <w:t xml:space="preserve"> </w:t>
      </w:r>
      <w:r w:rsidRPr="00C436C9">
        <w:t>2</w:t>
      </w:r>
      <w:r w:rsidR="00616108">
        <w:t xml:space="preserve"> </w:t>
      </w:r>
      <w:r w:rsidR="001349A8">
        <w:t>hours</w:t>
      </w:r>
      <w:r w:rsidR="00616108">
        <w:t xml:space="preserve"> </w:t>
      </w:r>
      <w:r w:rsidRPr="00C436C9">
        <w:t>after</w:t>
      </w:r>
      <w:r w:rsidR="00616108">
        <w:t xml:space="preserve"> </w:t>
      </w:r>
      <w:r w:rsidRPr="00C436C9">
        <w:t>the</w:t>
      </w:r>
      <w:r w:rsidR="00616108">
        <w:t xml:space="preserve"> </w:t>
      </w:r>
      <w:r w:rsidRPr="00C436C9">
        <w:t>end</w:t>
      </w:r>
      <w:r w:rsidR="00616108">
        <w:t xml:space="preserve"> </w:t>
      </w:r>
      <w:r w:rsidRPr="00C436C9">
        <w:t>of</w:t>
      </w:r>
      <w:r w:rsidR="00616108">
        <w:t xml:space="preserve"> </w:t>
      </w:r>
      <w:r w:rsidRPr="00C436C9">
        <w:t>the</w:t>
      </w:r>
      <w:r w:rsidR="00616108">
        <w:t xml:space="preserve"> </w:t>
      </w:r>
      <w:r w:rsidRPr="00C436C9">
        <w:t>infusion.</w:t>
      </w:r>
      <w:r w:rsidR="00616108">
        <w:t xml:space="preserve"> </w:t>
      </w:r>
      <w:r w:rsidRPr="00C436C9">
        <w:t>No</w:t>
      </w:r>
      <w:r w:rsidR="00616108">
        <w:t xml:space="preserve"> </w:t>
      </w:r>
      <w:r w:rsidRPr="00C436C9">
        <w:t>significant</w:t>
      </w:r>
      <w:r w:rsidR="00616108">
        <w:t xml:space="preserve"> </w:t>
      </w:r>
      <w:r w:rsidRPr="00C436C9">
        <w:t>differences</w:t>
      </w:r>
      <w:r w:rsidR="00616108">
        <w:t xml:space="preserve"> </w:t>
      </w:r>
      <w:r w:rsidRPr="00C436C9">
        <w:t>between</w:t>
      </w:r>
      <w:r w:rsidR="00616108">
        <w:t xml:space="preserve"> </w:t>
      </w:r>
      <w:r w:rsidRPr="00C436C9">
        <w:t>treatment</w:t>
      </w:r>
      <w:r w:rsidR="00616108">
        <w:t xml:space="preserve"> </w:t>
      </w:r>
      <w:r w:rsidR="00691260">
        <w:t>group</w:t>
      </w:r>
      <w:r w:rsidRPr="00C436C9">
        <w:t>s</w:t>
      </w:r>
      <w:r w:rsidR="00F96EC9">
        <w:t>.</w:t>
      </w:r>
    </w:p>
    <w:p w14:paraId="18C2F83A" w14:textId="4E7C6E55" w:rsidR="00C436C9" w:rsidRPr="00C436C9" w:rsidRDefault="00C436C9" w:rsidP="00C436C9">
      <w:pPr>
        <w:pStyle w:val="Heading3"/>
      </w:pPr>
      <w:bookmarkStart w:id="310" w:name="_Toc471763571"/>
      <w:bookmarkStart w:id="311" w:name="_Toc530477323"/>
      <w:r w:rsidRPr="00C436C9">
        <w:t>Evaluation</w:t>
      </w:r>
      <w:r w:rsidR="00616108">
        <w:t xml:space="preserve"> </w:t>
      </w:r>
      <w:r w:rsidRPr="00C436C9">
        <w:t>of</w:t>
      </w:r>
      <w:r w:rsidR="00616108">
        <w:t xml:space="preserve"> </w:t>
      </w:r>
      <w:r w:rsidRPr="00C436C9">
        <w:t>issues</w:t>
      </w:r>
      <w:r w:rsidR="00616108">
        <w:t xml:space="preserve"> </w:t>
      </w:r>
      <w:bookmarkEnd w:id="300"/>
      <w:bookmarkEnd w:id="301"/>
      <w:bookmarkEnd w:id="302"/>
      <w:bookmarkEnd w:id="303"/>
      <w:bookmarkEnd w:id="304"/>
      <w:bookmarkEnd w:id="305"/>
      <w:bookmarkEnd w:id="306"/>
      <w:bookmarkEnd w:id="307"/>
      <w:r w:rsidRPr="00C436C9">
        <w:t>with</w:t>
      </w:r>
      <w:r w:rsidR="00616108">
        <w:t xml:space="preserve"> </w:t>
      </w:r>
      <w:r w:rsidRPr="00C436C9">
        <w:t>possible</w:t>
      </w:r>
      <w:r w:rsidR="00616108">
        <w:t xml:space="preserve"> </w:t>
      </w:r>
      <w:r w:rsidRPr="00C436C9">
        <w:t>regulatory</w:t>
      </w:r>
      <w:r w:rsidR="00616108">
        <w:t xml:space="preserve"> </w:t>
      </w:r>
      <w:r w:rsidRPr="00C436C9">
        <w:t>impact</w:t>
      </w:r>
      <w:bookmarkEnd w:id="308"/>
      <w:bookmarkEnd w:id="309"/>
      <w:bookmarkEnd w:id="310"/>
      <w:bookmarkEnd w:id="311"/>
    </w:p>
    <w:p w14:paraId="0AB98BC3" w14:textId="605A0081" w:rsidR="00C436C9" w:rsidRPr="00C436C9" w:rsidRDefault="00C436C9" w:rsidP="00C436C9">
      <w:pPr>
        <w:pStyle w:val="Heading4"/>
      </w:pPr>
      <w:bookmarkStart w:id="312" w:name="_Toc272414669"/>
      <w:bookmarkStart w:id="313" w:name="_Toc290888533"/>
      <w:bookmarkStart w:id="314" w:name="_Toc416353749"/>
      <w:bookmarkStart w:id="315" w:name="_Toc421005292"/>
      <w:bookmarkStart w:id="316" w:name="_Toc432079169"/>
      <w:bookmarkStart w:id="317" w:name="_Toc432080742"/>
      <w:r w:rsidRPr="00C436C9">
        <w:t>Liver</w:t>
      </w:r>
      <w:r w:rsidR="00616108">
        <w:t xml:space="preserve"> </w:t>
      </w:r>
      <w:r w:rsidRPr="00C436C9">
        <w:t>function</w:t>
      </w:r>
      <w:bookmarkEnd w:id="312"/>
      <w:bookmarkEnd w:id="313"/>
      <w:bookmarkEnd w:id="314"/>
      <w:bookmarkEnd w:id="315"/>
      <w:r w:rsidR="00616108">
        <w:t xml:space="preserve"> </w:t>
      </w:r>
      <w:r w:rsidRPr="00C436C9">
        <w:t>and</w:t>
      </w:r>
      <w:r w:rsidR="00616108">
        <w:t xml:space="preserve"> </w:t>
      </w:r>
      <w:r w:rsidRPr="00C436C9">
        <w:t>liver</w:t>
      </w:r>
      <w:r w:rsidR="00616108">
        <w:t xml:space="preserve"> </w:t>
      </w:r>
      <w:r w:rsidRPr="00C436C9">
        <w:t>toxicity</w:t>
      </w:r>
      <w:bookmarkEnd w:id="316"/>
      <w:bookmarkEnd w:id="317"/>
    </w:p>
    <w:p w14:paraId="0B335E48" w14:textId="406D05E3" w:rsidR="00C436C9" w:rsidRPr="00C436C9" w:rsidRDefault="00C436C9" w:rsidP="00C436C9">
      <w:r w:rsidRPr="00C436C9">
        <w:t>In</w:t>
      </w:r>
      <w:r w:rsidR="00616108">
        <w:t xml:space="preserve"> </w:t>
      </w:r>
      <w:r w:rsidRPr="00C436C9">
        <w:t>the</w:t>
      </w:r>
      <w:r w:rsidR="00616108">
        <w:t xml:space="preserve"> </w:t>
      </w:r>
      <w:r w:rsidR="00F96EC9">
        <w:t>Phase</w:t>
      </w:r>
      <w:r w:rsidR="00616108">
        <w:t xml:space="preserve"> </w:t>
      </w:r>
      <w:r w:rsidR="00F96EC9">
        <w:t>III</w:t>
      </w:r>
      <w:r w:rsidR="00616108">
        <w:t xml:space="preserve"> </w:t>
      </w:r>
      <w:r w:rsidRPr="00C436C9">
        <w:t>studies,</w:t>
      </w:r>
      <w:r w:rsidR="00616108">
        <w:t xml:space="preserve"> </w:t>
      </w:r>
      <w:r w:rsidRPr="00C436C9">
        <w:t>8</w:t>
      </w:r>
      <w:r w:rsidR="00616108">
        <w:t xml:space="preserve"> </w:t>
      </w:r>
      <w:r w:rsidRPr="00C436C9">
        <w:t>subjects</w:t>
      </w:r>
      <w:r w:rsidR="00616108">
        <w:t xml:space="preserve"> </w:t>
      </w:r>
      <w:r w:rsidRPr="00C436C9">
        <w:t>identified</w:t>
      </w:r>
      <w:r w:rsidR="00616108">
        <w:t xml:space="preserve"> </w:t>
      </w:r>
      <w:r w:rsidRPr="00C436C9">
        <w:t>with</w:t>
      </w:r>
      <w:r w:rsidR="00616108">
        <w:t xml:space="preserve"> </w:t>
      </w:r>
      <w:r w:rsidRPr="00C436C9">
        <w:t>liver</w:t>
      </w:r>
      <w:r w:rsidR="00616108">
        <w:t xml:space="preserve"> </w:t>
      </w:r>
      <w:r w:rsidRPr="00C436C9">
        <w:t>function</w:t>
      </w:r>
      <w:r w:rsidR="00616108">
        <w:t xml:space="preserve"> </w:t>
      </w:r>
      <w:r w:rsidRPr="00C436C9">
        <w:t>laboratory</w:t>
      </w:r>
      <w:r w:rsidR="00616108">
        <w:t xml:space="preserve"> </w:t>
      </w:r>
      <w:r w:rsidRPr="00C436C9">
        <w:t>values</w:t>
      </w:r>
      <w:r w:rsidR="00616108">
        <w:t xml:space="preserve"> </w:t>
      </w:r>
      <w:r w:rsidRPr="00C436C9">
        <w:t>meeting</w:t>
      </w:r>
      <w:r w:rsidR="00616108">
        <w:t xml:space="preserve"> </w:t>
      </w:r>
      <w:r w:rsidR="001349A8">
        <w:t>≥</w:t>
      </w:r>
      <w:r w:rsidR="00616108">
        <w:t xml:space="preserve"> </w:t>
      </w:r>
      <w:r w:rsidRPr="00C436C9">
        <w:t>1</w:t>
      </w:r>
      <w:r w:rsidR="00616108">
        <w:t xml:space="preserve"> </w:t>
      </w:r>
      <w:r w:rsidRPr="00C436C9">
        <w:t>of</w:t>
      </w:r>
      <w:r w:rsidR="00616108">
        <w:t xml:space="preserve"> </w:t>
      </w:r>
      <w:r w:rsidRPr="00C436C9">
        <w:t>the</w:t>
      </w:r>
      <w:r w:rsidR="00616108">
        <w:t xml:space="preserve"> </w:t>
      </w:r>
      <w:r w:rsidRPr="00C436C9">
        <w:t>potential</w:t>
      </w:r>
      <w:r w:rsidR="00616108">
        <w:t xml:space="preserve"> </w:t>
      </w:r>
      <w:r w:rsidRPr="00C436C9">
        <w:t>DILI</w:t>
      </w:r>
      <w:r w:rsidR="00616108">
        <w:t xml:space="preserve"> </w:t>
      </w:r>
      <w:r w:rsidRPr="00C436C9">
        <w:t>criteria</w:t>
      </w:r>
      <w:r w:rsidR="00616108">
        <w:t xml:space="preserve"> </w:t>
      </w:r>
      <w:r w:rsidRPr="00C436C9">
        <w:t>at</w:t>
      </w:r>
      <w:r w:rsidR="00616108">
        <w:t xml:space="preserve"> </w:t>
      </w:r>
      <w:r w:rsidRPr="00C436C9">
        <w:t>some</w:t>
      </w:r>
      <w:r w:rsidR="00616108">
        <w:t xml:space="preserve"> </w:t>
      </w:r>
      <w:r w:rsidRPr="00C436C9">
        <w:t>point</w:t>
      </w:r>
      <w:r w:rsidR="00616108">
        <w:t xml:space="preserve"> </w:t>
      </w:r>
      <w:r w:rsidRPr="00C436C9">
        <w:t>during</w:t>
      </w:r>
      <w:r w:rsidR="00616108">
        <w:t xml:space="preserve"> </w:t>
      </w:r>
      <w:r w:rsidRPr="00C436C9">
        <w:t>the</w:t>
      </w:r>
      <w:r w:rsidR="00616108">
        <w:t xml:space="preserve"> </w:t>
      </w:r>
      <w:r w:rsidRPr="00C436C9">
        <w:t>trial,</w:t>
      </w:r>
      <w:r w:rsidR="00616108">
        <w:t xml:space="preserve"> </w:t>
      </w:r>
      <w:r w:rsidRPr="00C436C9">
        <w:t>including</w:t>
      </w:r>
      <w:r w:rsidR="00616108">
        <w:t xml:space="preserve"> </w:t>
      </w:r>
      <w:r w:rsidRPr="00C436C9">
        <w:t>at</w:t>
      </w:r>
      <w:r w:rsidR="00616108">
        <w:t xml:space="preserve"> </w:t>
      </w:r>
      <w:r w:rsidRPr="00C436C9">
        <w:t>the</w:t>
      </w:r>
      <w:r w:rsidR="00616108">
        <w:t xml:space="preserve"> </w:t>
      </w:r>
      <w:r w:rsidRPr="00C436C9">
        <w:t>time</w:t>
      </w:r>
      <w:r w:rsidR="00616108">
        <w:t xml:space="preserve"> </w:t>
      </w:r>
      <w:r w:rsidRPr="00C436C9">
        <w:t>of</w:t>
      </w:r>
      <w:r w:rsidR="00616108">
        <w:t xml:space="preserve"> </w:t>
      </w:r>
      <w:r w:rsidR="004A7947" w:rsidRPr="00C436C9">
        <w:t>enrolment</w:t>
      </w:r>
      <w:r w:rsidR="004A7947">
        <w:t>.</w:t>
      </w:r>
      <w:r w:rsidR="00616108">
        <w:t xml:space="preserve"> </w:t>
      </w:r>
      <w:r w:rsidR="004A7947">
        <w:t>Of</w:t>
      </w:r>
      <w:r w:rsidR="00616108">
        <w:t xml:space="preserve"> </w:t>
      </w:r>
      <w:r w:rsidR="004A7947">
        <w:t>these</w:t>
      </w:r>
      <w:r w:rsidRPr="00C436C9">
        <w:t>,</w:t>
      </w:r>
      <w:r w:rsidR="00616108">
        <w:t xml:space="preserve"> </w:t>
      </w:r>
      <w:r w:rsidRPr="00C436C9">
        <w:t>4,</w:t>
      </w:r>
      <w:r w:rsidR="00616108">
        <w:t xml:space="preserve"> </w:t>
      </w:r>
      <w:r w:rsidRPr="00C436C9">
        <w:t>1</w:t>
      </w:r>
      <w:r w:rsidR="00616108">
        <w:t xml:space="preserve"> </w:t>
      </w:r>
      <w:r w:rsidRPr="00C436C9">
        <w:t>and</w:t>
      </w:r>
      <w:r w:rsidR="00616108">
        <w:t xml:space="preserve"> </w:t>
      </w:r>
      <w:r w:rsidRPr="00C436C9">
        <w:t>3</w:t>
      </w:r>
      <w:r w:rsidR="00616108">
        <w:t xml:space="preserve"> </w:t>
      </w:r>
      <w:r w:rsidRPr="00C436C9">
        <w:t>received</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Pr="00C436C9">
        <w:t>bezlotoxumab,</w:t>
      </w:r>
      <w:r w:rsidR="00616108">
        <w:t xml:space="preserve"> </w:t>
      </w:r>
      <w:r w:rsidRPr="00C436C9">
        <w:t>and</w:t>
      </w:r>
      <w:r w:rsidR="00616108">
        <w:t xml:space="preserve"> </w:t>
      </w:r>
      <w:r w:rsidRPr="00C436C9">
        <w:t>placebo</w:t>
      </w:r>
      <w:r w:rsidR="00616108">
        <w:t xml:space="preserve"> </w:t>
      </w:r>
      <w:r w:rsidRPr="00C436C9">
        <w:t>respectively.</w:t>
      </w:r>
      <w:r w:rsidR="00616108">
        <w:t xml:space="preserve"> </w:t>
      </w:r>
      <w:r w:rsidRPr="00C436C9">
        <w:t>Based</w:t>
      </w:r>
      <w:r w:rsidR="00616108">
        <w:t xml:space="preserve"> </w:t>
      </w:r>
      <w:r w:rsidRPr="00C436C9">
        <w:t>upon</w:t>
      </w:r>
      <w:r w:rsidR="00616108">
        <w:t xml:space="preserve"> </w:t>
      </w:r>
      <w:r w:rsidRPr="00C436C9">
        <w:t>medical</w:t>
      </w:r>
      <w:r w:rsidR="00616108">
        <w:t xml:space="preserve"> </w:t>
      </w:r>
      <w:r w:rsidRPr="00C436C9">
        <w:t>review</w:t>
      </w:r>
      <w:r w:rsidR="00616108">
        <w:t xml:space="preserve"> </w:t>
      </w:r>
      <w:r w:rsidRPr="00C436C9">
        <w:t>of</w:t>
      </w:r>
      <w:r w:rsidR="00616108">
        <w:t xml:space="preserve"> </w:t>
      </w:r>
      <w:r w:rsidRPr="00C436C9">
        <w:t>each</w:t>
      </w:r>
      <w:r w:rsidR="00616108">
        <w:t xml:space="preserve"> </w:t>
      </w:r>
      <w:r w:rsidRPr="00C436C9">
        <w:t>of</w:t>
      </w:r>
      <w:r w:rsidR="00616108">
        <w:t xml:space="preserve"> </w:t>
      </w:r>
      <w:r w:rsidRPr="00C436C9">
        <w:t>the</w:t>
      </w:r>
      <w:r w:rsidR="00616108">
        <w:t xml:space="preserve"> </w:t>
      </w:r>
      <w:r w:rsidRPr="00C436C9">
        <w:t>8</w:t>
      </w:r>
      <w:r w:rsidR="00616108">
        <w:t xml:space="preserve"> </w:t>
      </w:r>
      <w:r w:rsidRPr="00C436C9">
        <w:t>cases,</w:t>
      </w:r>
      <w:r w:rsidR="00616108">
        <w:t xml:space="preserve"> </w:t>
      </w:r>
      <w:r w:rsidRPr="00C436C9">
        <w:t>none</w:t>
      </w:r>
      <w:r w:rsidR="00616108">
        <w:t xml:space="preserve"> </w:t>
      </w:r>
      <w:r w:rsidRPr="00C436C9">
        <w:t>was</w:t>
      </w:r>
      <w:r w:rsidR="00616108">
        <w:t xml:space="preserve"> </w:t>
      </w:r>
      <w:r w:rsidRPr="00C436C9">
        <w:t>considered</w:t>
      </w:r>
      <w:r w:rsidR="00616108">
        <w:t xml:space="preserve"> </w:t>
      </w:r>
      <w:r w:rsidRPr="00C436C9">
        <w:t>suggestive</w:t>
      </w:r>
      <w:r w:rsidR="00616108">
        <w:t xml:space="preserve"> </w:t>
      </w:r>
      <w:r w:rsidRPr="00C436C9">
        <w:t>of</w:t>
      </w:r>
      <w:r w:rsidR="00616108">
        <w:t xml:space="preserve"> </w:t>
      </w:r>
      <w:r w:rsidRPr="00C436C9">
        <w:t>DILI.</w:t>
      </w:r>
      <w:bookmarkStart w:id="318" w:name="_Toc272414670"/>
      <w:bookmarkStart w:id="319" w:name="_Toc290888534"/>
      <w:bookmarkStart w:id="320" w:name="_Toc416353750"/>
      <w:bookmarkStart w:id="321" w:name="_Toc421005293"/>
      <w:bookmarkStart w:id="322" w:name="_Toc432079170"/>
      <w:bookmarkStart w:id="323" w:name="_Toc432080743"/>
    </w:p>
    <w:p w14:paraId="4CB4AA9A" w14:textId="6E160E58" w:rsidR="00C436C9" w:rsidRPr="00C436C9" w:rsidRDefault="00C436C9" w:rsidP="00C436C9">
      <w:pPr>
        <w:pStyle w:val="Heading4"/>
      </w:pPr>
      <w:r w:rsidRPr="00C436C9">
        <w:t>Renal</w:t>
      </w:r>
      <w:r w:rsidR="00616108">
        <w:t xml:space="preserve"> </w:t>
      </w:r>
      <w:r w:rsidRPr="00C436C9">
        <w:t>function</w:t>
      </w:r>
      <w:bookmarkEnd w:id="318"/>
      <w:bookmarkEnd w:id="319"/>
      <w:bookmarkEnd w:id="320"/>
      <w:bookmarkEnd w:id="321"/>
      <w:r w:rsidR="00616108">
        <w:t xml:space="preserve"> </w:t>
      </w:r>
      <w:r w:rsidRPr="00C436C9">
        <w:t>and</w:t>
      </w:r>
      <w:r w:rsidR="00616108">
        <w:t xml:space="preserve"> </w:t>
      </w:r>
      <w:r w:rsidRPr="00C436C9">
        <w:t>renal</w:t>
      </w:r>
      <w:r w:rsidR="00616108">
        <w:t xml:space="preserve"> </w:t>
      </w:r>
      <w:r w:rsidRPr="00C436C9">
        <w:t>toxicity</w:t>
      </w:r>
      <w:bookmarkEnd w:id="322"/>
      <w:bookmarkEnd w:id="323"/>
    </w:p>
    <w:p w14:paraId="4A01A37F" w14:textId="43760BA7" w:rsidR="00C436C9" w:rsidRPr="009E14D2" w:rsidRDefault="00C436C9" w:rsidP="009E14D2">
      <w:pPr>
        <w:pStyle w:val="Heading5"/>
      </w:pPr>
      <w:r w:rsidRPr="009E14D2">
        <w:t>Pivotal</w:t>
      </w:r>
      <w:r w:rsidR="00616108" w:rsidRPr="009E14D2">
        <w:t xml:space="preserve"> </w:t>
      </w:r>
      <w:r w:rsidRPr="009E14D2">
        <w:t>and/or</w:t>
      </w:r>
      <w:r w:rsidR="00616108" w:rsidRPr="009E14D2">
        <w:t xml:space="preserve"> </w:t>
      </w:r>
      <w:r w:rsidRPr="009E14D2">
        <w:t>main</w:t>
      </w:r>
      <w:r w:rsidR="00616108" w:rsidRPr="009E14D2">
        <w:t xml:space="preserve"> </w:t>
      </w:r>
      <w:r w:rsidRPr="009E14D2">
        <w:t>efficacy</w:t>
      </w:r>
      <w:r w:rsidR="00616108" w:rsidRPr="009E14D2">
        <w:t xml:space="preserve"> </w:t>
      </w:r>
      <w:r w:rsidRPr="009E14D2">
        <w:t>studies</w:t>
      </w:r>
    </w:p>
    <w:p w14:paraId="3BEA18E7" w14:textId="26494F08" w:rsidR="00C436C9" w:rsidRPr="009E14D2" w:rsidRDefault="008915A0" w:rsidP="009E14D2">
      <w:pPr>
        <w:pStyle w:val="Tabletitle"/>
      </w:pPr>
      <w:r w:rsidRPr="009E14D2">
        <w:t>Table</w:t>
      </w:r>
      <w:r w:rsidR="00616108" w:rsidRPr="009E14D2">
        <w:t xml:space="preserve"> </w:t>
      </w:r>
      <w:r w:rsidRPr="009E14D2">
        <w:t>16</w:t>
      </w:r>
      <w:r w:rsidR="00C436C9" w:rsidRPr="009E14D2">
        <w:t>:</w:t>
      </w:r>
      <w:r w:rsidR="00616108" w:rsidRPr="009E14D2">
        <w:t xml:space="preserve"> </w:t>
      </w:r>
      <w:r w:rsidR="00C436C9" w:rsidRPr="009E14D2">
        <w:t>Subjects</w:t>
      </w:r>
      <w:r w:rsidR="00616108" w:rsidRPr="009E14D2">
        <w:t xml:space="preserve"> </w:t>
      </w:r>
      <w:r w:rsidR="004A7947" w:rsidRPr="009E14D2">
        <w:t>with</w:t>
      </w:r>
      <w:r w:rsidR="00616108" w:rsidRPr="009E14D2">
        <w:t xml:space="preserve"> </w:t>
      </w:r>
      <w:r w:rsidR="004A7947" w:rsidRPr="009E14D2">
        <w:t>chemistry</w:t>
      </w:r>
      <w:r w:rsidR="00616108" w:rsidRPr="009E14D2">
        <w:t xml:space="preserve"> </w:t>
      </w:r>
      <w:r w:rsidR="004A7947" w:rsidRPr="009E14D2">
        <w:t>labs</w:t>
      </w:r>
      <w:r w:rsidR="00616108" w:rsidRPr="009E14D2">
        <w:t xml:space="preserve"> </w:t>
      </w:r>
      <w:r w:rsidR="004A7947" w:rsidRPr="009E14D2">
        <w:t>findings</w:t>
      </w:r>
      <w:r w:rsidR="00616108" w:rsidRPr="009E14D2">
        <w:t xml:space="preserve"> </w:t>
      </w:r>
      <w:r w:rsidR="004A7947" w:rsidRPr="009E14D2">
        <w:t>that</w:t>
      </w:r>
      <w:r w:rsidR="00616108" w:rsidRPr="009E14D2">
        <w:t xml:space="preserve"> </w:t>
      </w:r>
      <w:r w:rsidR="004A7947" w:rsidRPr="009E14D2">
        <w:t>met</w:t>
      </w:r>
      <w:r w:rsidR="00616108" w:rsidRPr="009E14D2">
        <w:t xml:space="preserve"> </w:t>
      </w:r>
      <w:r w:rsidR="004A7947" w:rsidRPr="009E14D2">
        <w:t>predetermined</w:t>
      </w:r>
      <w:r w:rsidR="00616108" w:rsidRPr="009E14D2">
        <w:t xml:space="preserve"> </w:t>
      </w:r>
      <w:r w:rsidR="004A7947" w:rsidRPr="009E14D2">
        <w:t>criteria</w:t>
      </w:r>
      <w:r w:rsidR="00616108" w:rsidRPr="009E14D2">
        <w:t xml:space="preserve"> </w:t>
      </w:r>
      <w:r w:rsidR="00F96EC9" w:rsidRPr="009E14D2">
        <w:t>Phase</w:t>
      </w:r>
      <w:r w:rsidR="00616108" w:rsidRPr="009E14D2">
        <w:t xml:space="preserve"> </w:t>
      </w:r>
      <w:r w:rsidR="00F96EC9" w:rsidRPr="009E14D2">
        <w:t>III</w:t>
      </w:r>
      <w:r w:rsidR="00616108" w:rsidRPr="009E14D2">
        <w:t xml:space="preserve"> </w:t>
      </w:r>
      <w:r w:rsidR="004A7947" w:rsidRPr="009E14D2">
        <w:t>s</w:t>
      </w:r>
      <w:r w:rsidR="00C436C9" w:rsidRPr="009E14D2">
        <w:t>tudies</w:t>
      </w:r>
      <w:r w:rsidR="00616108" w:rsidRPr="009E14D2">
        <w:t xml:space="preserve"> </w:t>
      </w:r>
      <w:r w:rsidR="00C436C9" w:rsidRPr="009E14D2">
        <w:t>(P001</w:t>
      </w:r>
      <w:r w:rsidR="00616108" w:rsidRPr="009E14D2">
        <w:t xml:space="preserve"> </w:t>
      </w:r>
      <w:r w:rsidR="00C436C9" w:rsidRPr="009E14D2">
        <w:t>+</w:t>
      </w:r>
      <w:r w:rsidR="00616108" w:rsidRPr="009E14D2">
        <w:t xml:space="preserve"> </w:t>
      </w:r>
      <w:r w:rsidR="00C436C9" w:rsidRPr="009E14D2">
        <w:t>P002</w:t>
      </w:r>
      <w:r w:rsidR="00616108" w:rsidRPr="009E14D2">
        <w:t xml:space="preserve"> </w:t>
      </w:r>
      <w:r w:rsidR="00C436C9" w:rsidRPr="009E14D2">
        <w:t>Integrated)</w:t>
      </w:r>
      <w:r w:rsidR="00616108" w:rsidRPr="009E14D2">
        <w:t xml:space="preserve"> </w:t>
      </w:r>
      <w:r w:rsidR="00C436C9" w:rsidRPr="009E14D2">
        <w:t>APaT</w:t>
      </w:r>
      <w:r w:rsidR="00616108" w:rsidRPr="009E14D2">
        <w:t xml:space="preserve"> </w:t>
      </w:r>
      <w:r w:rsidR="004A7947" w:rsidRPr="009E14D2">
        <w:t>p</w:t>
      </w:r>
      <w:r w:rsidR="00C436C9" w:rsidRPr="009E14D2">
        <w:t>opulation</w:t>
      </w:r>
    </w:p>
    <w:p w14:paraId="4B525146" w14:textId="4F4E0C3E" w:rsidR="00BE4BFA" w:rsidRDefault="006877F3" w:rsidP="00C22678">
      <w:pPr>
        <w:rPr>
          <w:lang w:eastAsia="ja-JP"/>
        </w:rPr>
      </w:pPr>
      <w:r>
        <w:rPr>
          <w:noProof/>
          <w:lang w:eastAsia="en-AU"/>
        </w:rPr>
        <w:drawing>
          <wp:inline distT="0" distB="0" distL="0" distR="0" wp14:anchorId="55A99D54" wp14:editId="670588DD">
            <wp:extent cx="5731510" cy="1974799"/>
            <wp:effectExtent l="0" t="0" r="2540" b="6985"/>
            <wp:docPr id="43" name="Picture 43" descr="Table 16: Subjects with chemistry labs findings that met predetermined criteria Phase III studies (P001 + P002 Integrated)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1974799"/>
                    </a:xfrm>
                    <a:prstGeom prst="rect">
                      <a:avLst/>
                    </a:prstGeom>
                  </pic:spPr>
                </pic:pic>
              </a:graphicData>
            </a:graphic>
          </wp:inline>
        </w:drawing>
      </w:r>
    </w:p>
    <w:p w14:paraId="3004B848" w14:textId="135685B5" w:rsidR="00C436C9" w:rsidRPr="00C436C9" w:rsidRDefault="00C436C9" w:rsidP="00C436C9">
      <w:pPr>
        <w:pStyle w:val="Heading4"/>
      </w:pPr>
      <w:r w:rsidRPr="00C436C9">
        <w:lastRenderedPageBreak/>
        <w:t>Other</w:t>
      </w:r>
      <w:r w:rsidR="00616108">
        <w:t xml:space="preserve"> </w:t>
      </w:r>
      <w:r w:rsidRPr="00C436C9">
        <w:t>clinical</w:t>
      </w:r>
      <w:r w:rsidR="00616108">
        <w:t xml:space="preserve"> </w:t>
      </w:r>
      <w:r w:rsidRPr="00C436C9">
        <w:t>chemistry</w:t>
      </w:r>
    </w:p>
    <w:p w14:paraId="401E716E" w14:textId="236E5000" w:rsidR="00C436C9" w:rsidRPr="00C436C9" w:rsidRDefault="00C436C9" w:rsidP="00C436C9">
      <w:pPr>
        <w:pStyle w:val="Heading5"/>
      </w:pPr>
      <w:r w:rsidRPr="00C436C9">
        <w:t>Pivotal</w:t>
      </w:r>
      <w:r w:rsidR="00616108">
        <w:t xml:space="preserve"> </w:t>
      </w:r>
      <w:r w:rsidRPr="00C436C9">
        <w:t>and/or</w:t>
      </w:r>
      <w:r w:rsidR="00616108">
        <w:t xml:space="preserve"> </w:t>
      </w:r>
      <w:r w:rsidRPr="00C436C9">
        <w:t>main</w:t>
      </w:r>
      <w:r w:rsidR="00616108">
        <w:t xml:space="preserve"> </w:t>
      </w:r>
      <w:r w:rsidRPr="00C436C9">
        <w:t>efficacy</w:t>
      </w:r>
      <w:r w:rsidR="00616108">
        <w:t xml:space="preserve"> </w:t>
      </w:r>
      <w:r w:rsidRPr="00C436C9">
        <w:t>studies</w:t>
      </w:r>
    </w:p>
    <w:p w14:paraId="6AF2698B" w14:textId="48C007C0" w:rsidR="00C436C9" w:rsidRPr="00C436C9" w:rsidRDefault="00C436C9" w:rsidP="00C436C9">
      <w:r w:rsidRPr="00C436C9">
        <w:t>See</w:t>
      </w:r>
      <w:r w:rsidR="00616108">
        <w:t xml:space="preserve"> </w:t>
      </w:r>
      <w:r w:rsidRPr="00C436C9">
        <w:t>Table</w:t>
      </w:r>
      <w:r w:rsidR="00616108">
        <w:t xml:space="preserve"> </w:t>
      </w:r>
      <w:r w:rsidRPr="00C436C9">
        <w:t>19</w:t>
      </w:r>
      <w:r w:rsidR="00616108">
        <w:t xml:space="preserve"> </w:t>
      </w:r>
      <w:r w:rsidRPr="00C436C9">
        <w:t>above.</w:t>
      </w:r>
      <w:bookmarkStart w:id="324" w:name="_Toc272414672"/>
      <w:bookmarkStart w:id="325" w:name="_Toc290888536"/>
      <w:bookmarkStart w:id="326" w:name="_Toc416353752"/>
      <w:bookmarkStart w:id="327" w:name="_Toc421005295"/>
      <w:bookmarkStart w:id="328" w:name="_Toc432079172"/>
      <w:bookmarkStart w:id="329" w:name="_Toc432080745"/>
      <w:r w:rsidR="00616108">
        <w:t xml:space="preserve"> </w:t>
      </w:r>
      <w:r w:rsidRPr="00C436C9">
        <w:t>No</w:t>
      </w:r>
      <w:r w:rsidR="00616108">
        <w:t xml:space="preserve"> </w:t>
      </w:r>
      <w:r w:rsidRPr="00C436C9">
        <w:t>safety</w:t>
      </w:r>
      <w:r w:rsidR="00616108">
        <w:t xml:space="preserve"> </w:t>
      </w:r>
      <w:r w:rsidRPr="00C436C9">
        <w:t>signal</w:t>
      </w:r>
      <w:r w:rsidR="00616108">
        <w:t xml:space="preserve"> </w:t>
      </w:r>
      <w:r w:rsidRPr="00C436C9">
        <w:t>revealed.</w:t>
      </w:r>
    </w:p>
    <w:p w14:paraId="70C7D881" w14:textId="73DC74D5" w:rsidR="00C436C9" w:rsidRPr="00C436C9" w:rsidRDefault="00C436C9" w:rsidP="00C436C9">
      <w:pPr>
        <w:pStyle w:val="Heading4"/>
      </w:pPr>
      <w:r w:rsidRPr="00C436C9">
        <w:t>Haematology</w:t>
      </w:r>
      <w:bookmarkEnd w:id="324"/>
      <w:bookmarkEnd w:id="325"/>
      <w:bookmarkEnd w:id="326"/>
      <w:bookmarkEnd w:id="327"/>
      <w:r w:rsidR="00616108">
        <w:t xml:space="preserve"> </w:t>
      </w:r>
      <w:r w:rsidRPr="00C436C9">
        <w:t>and</w:t>
      </w:r>
      <w:r w:rsidR="00616108">
        <w:t xml:space="preserve"> </w:t>
      </w:r>
      <w:r w:rsidRPr="00C436C9">
        <w:t>haematological</w:t>
      </w:r>
      <w:r w:rsidR="00616108">
        <w:t xml:space="preserve"> </w:t>
      </w:r>
      <w:r w:rsidRPr="00C436C9">
        <w:t>toxicity</w:t>
      </w:r>
      <w:bookmarkEnd w:id="328"/>
      <w:bookmarkEnd w:id="329"/>
    </w:p>
    <w:p w14:paraId="3DC9B2FE" w14:textId="56FAA5BF" w:rsidR="00C436C9" w:rsidRDefault="00C436C9" w:rsidP="009E14D2">
      <w:pPr>
        <w:pStyle w:val="Heading5"/>
      </w:pPr>
      <w:r w:rsidRPr="009E14D2">
        <w:t>Pivotal</w:t>
      </w:r>
      <w:r w:rsidR="00616108" w:rsidRPr="009E14D2">
        <w:t xml:space="preserve"> </w:t>
      </w:r>
      <w:r w:rsidRPr="009E14D2">
        <w:t>and/or</w:t>
      </w:r>
      <w:r w:rsidR="00616108" w:rsidRPr="009E14D2">
        <w:t xml:space="preserve"> </w:t>
      </w:r>
      <w:r w:rsidRPr="009E14D2">
        <w:t>main</w:t>
      </w:r>
      <w:r w:rsidR="00616108" w:rsidRPr="009E14D2">
        <w:t xml:space="preserve"> </w:t>
      </w:r>
      <w:r w:rsidRPr="009E14D2">
        <w:t>efficacy</w:t>
      </w:r>
      <w:r w:rsidR="00616108" w:rsidRPr="009E14D2">
        <w:t xml:space="preserve"> </w:t>
      </w:r>
      <w:r w:rsidRPr="009E14D2">
        <w:t>studies</w:t>
      </w:r>
    </w:p>
    <w:p w14:paraId="7DE483ED" w14:textId="0C3797AF" w:rsidR="00C436C9" w:rsidRPr="009E14D2" w:rsidRDefault="008915A0" w:rsidP="009E14D2">
      <w:pPr>
        <w:pStyle w:val="Tabletitle"/>
      </w:pPr>
      <w:r w:rsidRPr="009E14D2">
        <w:t>Table</w:t>
      </w:r>
      <w:r w:rsidR="00616108" w:rsidRPr="009E14D2">
        <w:t xml:space="preserve"> </w:t>
      </w:r>
      <w:r w:rsidRPr="009E14D2">
        <w:t>17</w:t>
      </w:r>
      <w:r w:rsidR="00C436C9" w:rsidRPr="009E14D2">
        <w:t>:</w:t>
      </w:r>
      <w:r w:rsidR="00616108" w:rsidRPr="009E14D2">
        <w:t xml:space="preserve"> </w:t>
      </w:r>
      <w:r w:rsidR="00C436C9" w:rsidRPr="009E14D2">
        <w:t>Subjects</w:t>
      </w:r>
      <w:r w:rsidR="00616108" w:rsidRPr="009E14D2">
        <w:t xml:space="preserve"> </w:t>
      </w:r>
      <w:r w:rsidR="004A7947" w:rsidRPr="009E14D2">
        <w:t>with</w:t>
      </w:r>
      <w:r w:rsidR="00616108" w:rsidRPr="009E14D2">
        <w:t xml:space="preserve"> </w:t>
      </w:r>
      <w:r w:rsidR="004A7947" w:rsidRPr="009E14D2">
        <w:t>haematology</w:t>
      </w:r>
      <w:r w:rsidR="00616108" w:rsidRPr="009E14D2">
        <w:t xml:space="preserve"> </w:t>
      </w:r>
      <w:r w:rsidR="004A7947" w:rsidRPr="009E14D2">
        <w:t>labs</w:t>
      </w:r>
      <w:r w:rsidR="00616108" w:rsidRPr="009E14D2">
        <w:t xml:space="preserve"> </w:t>
      </w:r>
      <w:r w:rsidR="004A7947" w:rsidRPr="009E14D2">
        <w:t>findings</w:t>
      </w:r>
      <w:r w:rsidR="00616108" w:rsidRPr="009E14D2">
        <w:t xml:space="preserve"> </w:t>
      </w:r>
      <w:r w:rsidR="004A7947" w:rsidRPr="009E14D2">
        <w:t>that</w:t>
      </w:r>
      <w:r w:rsidR="00616108" w:rsidRPr="009E14D2">
        <w:t xml:space="preserve"> </w:t>
      </w:r>
      <w:r w:rsidR="004A7947" w:rsidRPr="009E14D2">
        <w:t>met</w:t>
      </w:r>
      <w:r w:rsidR="00616108" w:rsidRPr="009E14D2">
        <w:t xml:space="preserve"> </w:t>
      </w:r>
      <w:r w:rsidR="004A7947" w:rsidRPr="009E14D2">
        <w:t>predetermined</w:t>
      </w:r>
      <w:r w:rsidR="00616108" w:rsidRPr="009E14D2">
        <w:t xml:space="preserve"> </w:t>
      </w:r>
      <w:r w:rsidR="004A7947" w:rsidRPr="009E14D2">
        <w:t>criteria</w:t>
      </w:r>
      <w:r w:rsidR="00616108" w:rsidRPr="009E14D2">
        <w:t xml:space="preserve"> </w:t>
      </w:r>
      <w:r w:rsidR="00F96EC9" w:rsidRPr="009E14D2">
        <w:t>Phase</w:t>
      </w:r>
      <w:r w:rsidR="00616108" w:rsidRPr="009E14D2">
        <w:t xml:space="preserve"> </w:t>
      </w:r>
      <w:r w:rsidR="00F96EC9" w:rsidRPr="009E14D2">
        <w:t>III</w:t>
      </w:r>
      <w:r w:rsidR="00616108" w:rsidRPr="009E14D2">
        <w:t xml:space="preserve"> </w:t>
      </w:r>
      <w:r w:rsidR="004A7947" w:rsidRPr="009E14D2">
        <w:t>s</w:t>
      </w:r>
      <w:r w:rsidR="00C436C9" w:rsidRPr="009E14D2">
        <w:t>tudies</w:t>
      </w:r>
      <w:r w:rsidR="00616108" w:rsidRPr="009E14D2">
        <w:t xml:space="preserve"> </w:t>
      </w:r>
      <w:r w:rsidR="00C436C9" w:rsidRPr="009E14D2">
        <w:t>(P001</w:t>
      </w:r>
      <w:r w:rsidR="00616108" w:rsidRPr="009E14D2">
        <w:t xml:space="preserve"> </w:t>
      </w:r>
      <w:r w:rsidR="00C436C9" w:rsidRPr="009E14D2">
        <w:t>+</w:t>
      </w:r>
      <w:r w:rsidR="00616108" w:rsidRPr="009E14D2">
        <w:t xml:space="preserve"> </w:t>
      </w:r>
      <w:r w:rsidR="00C436C9" w:rsidRPr="009E14D2">
        <w:t>P002</w:t>
      </w:r>
      <w:r w:rsidR="00616108" w:rsidRPr="009E14D2">
        <w:t xml:space="preserve"> </w:t>
      </w:r>
      <w:r w:rsidR="00C436C9" w:rsidRPr="009E14D2">
        <w:t>Integrated)</w:t>
      </w:r>
      <w:r w:rsidR="00616108" w:rsidRPr="009E14D2">
        <w:t xml:space="preserve"> </w:t>
      </w:r>
      <w:r w:rsidR="00C436C9" w:rsidRPr="009E14D2">
        <w:t>APaT</w:t>
      </w:r>
      <w:r w:rsidR="00616108" w:rsidRPr="009E14D2">
        <w:t xml:space="preserve"> </w:t>
      </w:r>
      <w:r w:rsidR="004A7947" w:rsidRPr="009E14D2">
        <w:t>p</w:t>
      </w:r>
      <w:r w:rsidR="00C436C9" w:rsidRPr="009E14D2">
        <w:t>opulation</w:t>
      </w:r>
    </w:p>
    <w:p w14:paraId="76DFE842" w14:textId="003889E0" w:rsidR="00BE4BFA" w:rsidRDefault="006877F3" w:rsidP="00C22678">
      <w:pPr>
        <w:rPr>
          <w:lang w:eastAsia="ja-JP"/>
        </w:rPr>
      </w:pPr>
      <w:r>
        <w:rPr>
          <w:noProof/>
          <w:lang w:eastAsia="en-AU"/>
        </w:rPr>
        <w:drawing>
          <wp:inline distT="0" distB="0" distL="0" distR="0" wp14:anchorId="5A606EF5" wp14:editId="408DA3B1">
            <wp:extent cx="5731510" cy="1792322"/>
            <wp:effectExtent l="0" t="0" r="2540" b="0"/>
            <wp:docPr id="44" name="Picture 44" descr="Table 17: Subjects with haematology labs findings that met predetermined criteria Phase III studies (P001 + P002 Integrated) AP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1792322"/>
                    </a:xfrm>
                    <a:prstGeom prst="rect">
                      <a:avLst/>
                    </a:prstGeom>
                  </pic:spPr>
                </pic:pic>
              </a:graphicData>
            </a:graphic>
          </wp:inline>
        </w:drawing>
      </w:r>
    </w:p>
    <w:p w14:paraId="06DE1C5F" w14:textId="71365FB3" w:rsidR="00C436C9" w:rsidRPr="00C436C9" w:rsidRDefault="00C436C9" w:rsidP="00C436C9">
      <w:pPr>
        <w:pStyle w:val="Heading4"/>
      </w:pPr>
      <w:r w:rsidRPr="00C436C9">
        <w:t>Electrocardiograph</w:t>
      </w:r>
      <w:r w:rsidR="00616108">
        <w:t xml:space="preserve"> </w:t>
      </w:r>
      <w:r w:rsidRPr="00C436C9">
        <w:t>findings</w:t>
      </w:r>
      <w:r w:rsidR="00616108">
        <w:t xml:space="preserve"> </w:t>
      </w:r>
      <w:r w:rsidRPr="00C436C9">
        <w:t>and</w:t>
      </w:r>
      <w:r w:rsidR="00616108">
        <w:t xml:space="preserve"> </w:t>
      </w:r>
      <w:r w:rsidRPr="00C436C9">
        <w:t>cardiovascular</w:t>
      </w:r>
      <w:r w:rsidR="00616108">
        <w:t xml:space="preserve"> </w:t>
      </w:r>
      <w:r w:rsidRPr="00C436C9">
        <w:t>safety</w:t>
      </w:r>
    </w:p>
    <w:p w14:paraId="11F32DAC" w14:textId="3FD26831" w:rsidR="00C436C9" w:rsidRPr="00C436C9" w:rsidRDefault="00C436C9" w:rsidP="00C436C9">
      <w:pPr>
        <w:pStyle w:val="Heading5"/>
      </w:pPr>
      <w:r w:rsidRPr="00C436C9">
        <w:t>Pivotal</w:t>
      </w:r>
      <w:r w:rsidR="00616108">
        <w:t xml:space="preserve"> </w:t>
      </w:r>
      <w:r w:rsidRPr="00C436C9">
        <w:t>and/or</w:t>
      </w:r>
      <w:r w:rsidR="00616108">
        <w:t xml:space="preserve"> </w:t>
      </w:r>
      <w:r w:rsidRPr="00C436C9">
        <w:t>main</w:t>
      </w:r>
      <w:r w:rsidR="00616108">
        <w:t xml:space="preserve"> </w:t>
      </w:r>
      <w:r w:rsidRPr="00C436C9">
        <w:t>efficacy</w:t>
      </w:r>
      <w:r w:rsidR="00616108">
        <w:t xml:space="preserve"> </w:t>
      </w:r>
      <w:r w:rsidRPr="00C436C9">
        <w:t>studies</w:t>
      </w:r>
    </w:p>
    <w:p w14:paraId="392BEC10" w14:textId="1BFFB705" w:rsidR="00C436C9" w:rsidRPr="00C436C9" w:rsidRDefault="00C436C9" w:rsidP="00C436C9">
      <w:bookmarkStart w:id="330" w:name="_Toc272414676"/>
      <w:bookmarkStart w:id="331" w:name="_Toc290888540"/>
      <w:bookmarkStart w:id="332" w:name="_Toc416353755"/>
      <w:bookmarkStart w:id="333" w:name="_Toc421005298"/>
      <w:bookmarkStart w:id="334" w:name="_Toc432079175"/>
      <w:bookmarkStart w:id="335" w:name="_Toc432080748"/>
      <w:r w:rsidRPr="00C436C9">
        <w:t>Per</w:t>
      </w:r>
      <w:r w:rsidR="00616108">
        <w:t xml:space="preserve"> </w:t>
      </w:r>
      <w:r w:rsidRPr="00C436C9">
        <w:t>ICH</w:t>
      </w:r>
      <w:r w:rsidR="00616108">
        <w:t xml:space="preserve"> </w:t>
      </w:r>
      <w:r w:rsidRPr="00C436C9">
        <w:t>guidelines,</w:t>
      </w:r>
      <w:r w:rsidR="00616108">
        <w:t xml:space="preserve"> </w:t>
      </w:r>
      <w:r w:rsidRPr="00C436C9">
        <w:t>a</w:t>
      </w:r>
      <w:r w:rsidR="00616108">
        <w:t xml:space="preserve"> </w:t>
      </w:r>
      <w:r w:rsidRPr="00C436C9">
        <w:t>clinical</w:t>
      </w:r>
      <w:r w:rsidR="00616108">
        <w:t xml:space="preserve"> </w:t>
      </w:r>
      <w:r w:rsidRPr="00C436C9">
        <w:t>study</w:t>
      </w:r>
      <w:r w:rsidR="00616108">
        <w:t xml:space="preserve"> </w:t>
      </w:r>
      <w:r w:rsidRPr="00C436C9">
        <w:t>of</w:t>
      </w:r>
      <w:r w:rsidR="00616108">
        <w:t xml:space="preserve"> </w:t>
      </w:r>
      <w:r w:rsidRPr="00C436C9">
        <w:t>the</w:t>
      </w:r>
      <w:r w:rsidR="00616108">
        <w:t xml:space="preserve"> </w:t>
      </w:r>
      <w:r w:rsidRPr="00C436C9">
        <w:t>effect</w:t>
      </w:r>
      <w:r w:rsidR="00616108">
        <w:t xml:space="preserve"> </w:t>
      </w:r>
      <w:r w:rsidRPr="00C436C9">
        <w:t>of</w:t>
      </w:r>
      <w:r w:rsidR="00616108">
        <w:t xml:space="preserve"> </w:t>
      </w:r>
      <w:r w:rsidRPr="00C436C9">
        <w:t>monoclonal</w:t>
      </w:r>
      <w:r w:rsidR="00616108">
        <w:t xml:space="preserve"> </w:t>
      </w:r>
      <w:r w:rsidRPr="00C436C9">
        <w:t>antibodies</w:t>
      </w:r>
      <w:r w:rsidR="00616108">
        <w:t xml:space="preserve"> </w:t>
      </w:r>
      <w:r w:rsidRPr="00C436C9">
        <w:t>on</w:t>
      </w:r>
      <w:r w:rsidR="00616108">
        <w:t xml:space="preserve"> </w:t>
      </w:r>
      <w:r w:rsidRPr="00C436C9">
        <w:t>the</w:t>
      </w:r>
      <w:r w:rsidR="00616108">
        <w:t xml:space="preserve"> </w:t>
      </w:r>
      <w:r w:rsidRPr="00C436C9">
        <w:t>QT</w:t>
      </w:r>
      <w:r w:rsidR="00616108">
        <w:t xml:space="preserve"> </w:t>
      </w:r>
      <w:r w:rsidRPr="00C436C9">
        <w:t>interval</w:t>
      </w:r>
      <w:r w:rsidR="00616108">
        <w:t xml:space="preserve"> </w:t>
      </w:r>
      <w:r w:rsidRPr="00C436C9">
        <w:t>is</w:t>
      </w:r>
      <w:r w:rsidR="00616108">
        <w:t xml:space="preserve"> </w:t>
      </w:r>
      <w:r w:rsidRPr="00C436C9">
        <w:t>not</w:t>
      </w:r>
      <w:r w:rsidR="00616108">
        <w:t xml:space="preserve"> </w:t>
      </w:r>
      <w:r w:rsidRPr="00C436C9">
        <w:t>required.</w:t>
      </w:r>
      <w:r w:rsidR="00616108">
        <w:t xml:space="preserve"> </w:t>
      </w:r>
      <w:r w:rsidRPr="00C436C9">
        <w:t>ECGs</w:t>
      </w:r>
      <w:r w:rsidR="00616108">
        <w:t xml:space="preserve"> </w:t>
      </w:r>
      <w:r w:rsidRPr="00C436C9">
        <w:t>(pre-infusion</w:t>
      </w:r>
      <w:r w:rsidR="00616108">
        <w:t xml:space="preserve"> </w:t>
      </w:r>
      <w:r w:rsidRPr="00C436C9">
        <w:t>and</w:t>
      </w:r>
      <w:r w:rsidR="00616108">
        <w:t xml:space="preserve"> </w:t>
      </w:r>
      <w:r w:rsidRPr="00C436C9">
        <w:t>within</w:t>
      </w:r>
      <w:r w:rsidR="00616108">
        <w:t xml:space="preserve"> </w:t>
      </w:r>
      <w:r w:rsidRPr="00C436C9">
        <w:t>120</w:t>
      </w:r>
      <w:r w:rsidR="00616108">
        <w:t xml:space="preserve"> </w:t>
      </w:r>
      <w:r w:rsidRPr="00C436C9">
        <w:t>mins</w:t>
      </w:r>
      <w:r w:rsidR="00616108">
        <w:t xml:space="preserve"> </w:t>
      </w:r>
      <w:r w:rsidRPr="00C436C9">
        <w:t>post-infusion)</w:t>
      </w:r>
      <w:r w:rsidR="00616108">
        <w:t xml:space="preserve"> </w:t>
      </w:r>
      <w:r w:rsidRPr="00C436C9">
        <w:t>were</w:t>
      </w:r>
      <w:r w:rsidR="00616108">
        <w:t xml:space="preserve"> </w:t>
      </w:r>
      <w:r w:rsidRPr="00C436C9">
        <w:t>collected</w:t>
      </w:r>
      <w:r w:rsidR="00616108">
        <w:t xml:space="preserve"> </w:t>
      </w:r>
      <w:r w:rsidRPr="00C436C9">
        <w:t>in</w:t>
      </w:r>
      <w:r w:rsidR="00616108">
        <w:t xml:space="preserve"> </w:t>
      </w:r>
      <w:r w:rsidRPr="00C436C9">
        <w:t>P001,</w:t>
      </w:r>
      <w:r w:rsidR="00616108">
        <w:t xml:space="preserve"> </w:t>
      </w:r>
      <w:r w:rsidRPr="00C436C9">
        <w:t>P002.</w:t>
      </w:r>
      <w:r w:rsidR="00616108">
        <w:t xml:space="preserve"> </w:t>
      </w:r>
      <w:r w:rsidRPr="00C436C9">
        <w:t>The</w:t>
      </w:r>
      <w:r w:rsidR="00616108">
        <w:t xml:space="preserve"> </w:t>
      </w:r>
      <w:r w:rsidRPr="00C436C9">
        <w:t>majority</w:t>
      </w:r>
      <w:r w:rsidR="00616108">
        <w:t xml:space="preserve"> </w:t>
      </w:r>
      <w:r w:rsidRPr="00C436C9">
        <w:t>(93.7%)</w:t>
      </w:r>
      <w:r w:rsidR="00616108">
        <w:t xml:space="preserve"> </w:t>
      </w:r>
      <w:r w:rsidRPr="00C436C9">
        <w:t>of</w:t>
      </w:r>
      <w:r w:rsidR="00616108">
        <w:t xml:space="preserve"> </w:t>
      </w:r>
      <w:r w:rsidRPr="00C436C9">
        <w:t>subjects</w:t>
      </w:r>
      <w:r w:rsidR="00616108">
        <w:t xml:space="preserve"> </w:t>
      </w:r>
      <w:r w:rsidRPr="00C436C9">
        <w:t>across</w:t>
      </w:r>
      <w:r w:rsidR="00616108">
        <w:t xml:space="preserve"> </w:t>
      </w:r>
      <w:r w:rsidRPr="00C436C9">
        <w:t>all</w:t>
      </w:r>
      <w:r w:rsidR="00616108">
        <w:t xml:space="preserve"> </w:t>
      </w:r>
      <w:r w:rsidRPr="00C436C9">
        <w:t>treatment</w:t>
      </w:r>
      <w:r w:rsidR="00616108">
        <w:t xml:space="preserve"> </w:t>
      </w:r>
      <w:r w:rsidR="00691260">
        <w:t>group</w:t>
      </w:r>
      <w:r w:rsidRPr="00C436C9">
        <w:t>s</w:t>
      </w:r>
      <w:r w:rsidR="00616108">
        <w:t xml:space="preserve"> </w:t>
      </w:r>
      <w:r w:rsidRPr="00C436C9">
        <w:t>had</w:t>
      </w:r>
      <w:r w:rsidR="00616108">
        <w:t xml:space="preserve"> </w:t>
      </w:r>
      <w:r w:rsidRPr="00C436C9">
        <w:t>no</w:t>
      </w:r>
      <w:r w:rsidR="00616108">
        <w:t xml:space="preserve"> </w:t>
      </w:r>
      <w:r w:rsidRPr="00C436C9">
        <w:t>increase</w:t>
      </w:r>
      <w:r w:rsidR="00616108">
        <w:t xml:space="preserve"> </w:t>
      </w:r>
      <w:r w:rsidRPr="00C436C9">
        <w:t>in</w:t>
      </w:r>
      <w:r w:rsidR="00616108">
        <w:t xml:space="preserve"> </w:t>
      </w:r>
      <w:r w:rsidRPr="00C436C9">
        <w:t>QTc-f</w:t>
      </w:r>
      <w:r w:rsidR="00616108">
        <w:t xml:space="preserve"> </w:t>
      </w:r>
      <w:r w:rsidRPr="00C436C9">
        <w:t>or</w:t>
      </w:r>
      <w:r w:rsidR="00616108">
        <w:t xml:space="preserve"> </w:t>
      </w:r>
      <w:r w:rsidRPr="00C436C9">
        <w:t>had</w:t>
      </w:r>
      <w:r w:rsidR="00616108">
        <w:t xml:space="preserve"> </w:t>
      </w:r>
      <w:r w:rsidRPr="00C436C9">
        <w:t>a</w:t>
      </w:r>
      <w:r w:rsidR="00616108">
        <w:t xml:space="preserve"> </w:t>
      </w:r>
      <w:r w:rsidRPr="00C436C9">
        <w:t>clinically</w:t>
      </w:r>
      <w:r w:rsidR="00616108">
        <w:t xml:space="preserve"> </w:t>
      </w:r>
      <w:r w:rsidRPr="00C436C9">
        <w:t>insignificant</w:t>
      </w:r>
      <w:r w:rsidR="00616108">
        <w:t xml:space="preserve"> </w:t>
      </w:r>
      <w:r w:rsidRPr="00C436C9">
        <w:t>QTc-f</w:t>
      </w:r>
      <w:r w:rsidR="00616108">
        <w:t xml:space="preserve"> </w:t>
      </w:r>
      <w:r w:rsidRPr="00C436C9">
        <w:t>increase</w:t>
      </w:r>
      <w:r w:rsidR="00616108">
        <w:t xml:space="preserve"> </w:t>
      </w:r>
      <w:r w:rsidRPr="00C436C9">
        <w:t>of</w:t>
      </w:r>
      <w:r w:rsidR="00616108">
        <w:t xml:space="preserve"> </w:t>
      </w:r>
      <w:r w:rsidR="001349A8">
        <w:t>≤</w:t>
      </w:r>
      <w:r w:rsidR="00616108">
        <w:t xml:space="preserve"> </w:t>
      </w:r>
      <w:r w:rsidR="004A7947">
        <w:t>30</w:t>
      </w:r>
      <w:r w:rsidR="00616108">
        <w:t xml:space="preserve"> </w:t>
      </w:r>
      <w:r w:rsidR="00B84E3F">
        <w:t>ms</w:t>
      </w:r>
      <w:r w:rsidR="004A7947">
        <w:t>.</w:t>
      </w:r>
      <w:r w:rsidR="00616108">
        <w:t xml:space="preserve"> </w:t>
      </w:r>
      <w:r w:rsidR="004A7947">
        <w:t>Between</w:t>
      </w:r>
      <w:r w:rsidR="00616108">
        <w:t xml:space="preserve"> </w:t>
      </w:r>
      <w:r w:rsidR="004A7947">
        <w:t>4</w:t>
      </w:r>
      <w:r w:rsidR="00616108">
        <w:t xml:space="preserve"> </w:t>
      </w:r>
      <w:r w:rsidR="004A7947">
        <w:t>to</w:t>
      </w:r>
      <w:r w:rsidR="00616108">
        <w:t xml:space="preserve"> </w:t>
      </w:r>
      <w:r w:rsidRPr="00C436C9">
        <w:t>5.3%</w:t>
      </w:r>
      <w:r w:rsidR="00616108">
        <w:t xml:space="preserve"> </w:t>
      </w:r>
      <w:r w:rsidRPr="00C436C9">
        <w:t>of</w:t>
      </w:r>
      <w:r w:rsidR="00616108">
        <w:t xml:space="preserve"> </w:t>
      </w:r>
      <w:r w:rsidRPr="00C436C9">
        <w:t>the</w:t>
      </w:r>
      <w:r w:rsidR="00616108">
        <w:t xml:space="preserve"> </w:t>
      </w:r>
      <w:r w:rsidRPr="00C436C9">
        <w:t>subjects</w:t>
      </w:r>
      <w:r w:rsidR="00616108">
        <w:t xml:space="preserve"> </w:t>
      </w:r>
      <w:r w:rsidRPr="00C436C9">
        <w:t>in</w:t>
      </w:r>
      <w:r w:rsidR="00616108">
        <w:t xml:space="preserve"> </w:t>
      </w:r>
      <w:r w:rsidRPr="00C436C9">
        <w:t>the</w:t>
      </w:r>
      <w:r w:rsidR="00616108">
        <w:t xml:space="preserve"> </w:t>
      </w:r>
      <w:r w:rsidRPr="00C436C9">
        <w:t>three</w:t>
      </w:r>
      <w:r w:rsidR="00616108">
        <w:t xml:space="preserve"> </w:t>
      </w:r>
      <w:r w:rsidRPr="00C436C9">
        <w:t>treatment</w:t>
      </w:r>
      <w:r w:rsidR="00616108">
        <w:t xml:space="preserve"> </w:t>
      </w:r>
      <w:r w:rsidR="00691260">
        <w:t>group</w:t>
      </w:r>
      <w:r w:rsidRPr="00C436C9">
        <w:t>s</w:t>
      </w:r>
      <w:r w:rsidR="00616108">
        <w:t xml:space="preserve"> </w:t>
      </w:r>
      <w:r w:rsidRPr="00C436C9">
        <w:t>experienced</w:t>
      </w:r>
      <w:r w:rsidR="00616108">
        <w:t xml:space="preserve"> </w:t>
      </w:r>
      <w:r w:rsidRPr="00C436C9">
        <w:t>a</w:t>
      </w:r>
      <w:r w:rsidR="00616108">
        <w:t xml:space="preserve"> </w:t>
      </w:r>
      <w:r w:rsidRPr="00C436C9">
        <w:t>QTc-f</w:t>
      </w:r>
      <w:r w:rsidR="00616108">
        <w:t xml:space="preserve"> </w:t>
      </w:r>
      <w:r w:rsidRPr="00C436C9">
        <w:t>increase</w:t>
      </w:r>
      <w:r w:rsidR="00616108">
        <w:t xml:space="preserve"> </w:t>
      </w:r>
      <w:r w:rsidRPr="00C436C9">
        <w:t>of</w:t>
      </w:r>
      <w:r w:rsidR="00616108">
        <w:t xml:space="preserve"> </w:t>
      </w:r>
      <w:r w:rsidR="001349A8">
        <w:t>&gt;</w:t>
      </w:r>
      <w:r w:rsidR="00616108">
        <w:t xml:space="preserve"> </w:t>
      </w:r>
      <w:r w:rsidRPr="00C436C9">
        <w:t>30</w:t>
      </w:r>
      <w:r w:rsidR="00616108">
        <w:t xml:space="preserve"> </w:t>
      </w:r>
      <w:r w:rsidRPr="00C436C9">
        <w:t>and</w:t>
      </w:r>
      <w:r w:rsidR="00616108">
        <w:t xml:space="preserve"> </w:t>
      </w:r>
      <w:r w:rsidR="001349A8">
        <w:t>≤</w:t>
      </w:r>
      <w:r w:rsidR="00616108">
        <w:t xml:space="preserve"> </w:t>
      </w:r>
      <w:r w:rsidRPr="00C436C9">
        <w:t>60</w:t>
      </w:r>
      <w:r w:rsidR="00616108">
        <w:t xml:space="preserve"> </w:t>
      </w:r>
      <w:r w:rsidR="00B84E3F">
        <w:t>ms</w:t>
      </w:r>
      <w:r w:rsidR="00616108">
        <w:t xml:space="preserve"> </w:t>
      </w:r>
      <w:r w:rsidRPr="00C436C9">
        <w:t>from</w:t>
      </w:r>
      <w:r w:rsidR="00616108">
        <w:t xml:space="preserve"> </w:t>
      </w:r>
      <w:r w:rsidRPr="00C436C9">
        <w:t>baseline</w:t>
      </w:r>
      <w:r w:rsidR="00616108">
        <w:t xml:space="preserve"> </w:t>
      </w:r>
      <w:r w:rsidRPr="00C436C9">
        <w:t>and</w:t>
      </w:r>
      <w:r w:rsidR="00616108">
        <w:t xml:space="preserve"> </w:t>
      </w:r>
      <w:r w:rsidRPr="00C436C9">
        <w:t>between</w:t>
      </w:r>
      <w:r w:rsidR="00616108">
        <w:t xml:space="preserve"> </w:t>
      </w:r>
      <w:r w:rsidRPr="00C436C9">
        <w:t>1.2%</w:t>
      </w:r>
      <w:r w:rsidR="00616108">
        <w:t xml:space="preserve"> </w:t>
      </w:r>
      <w:r w:rsidRPr="00C436C9">
        <w:t>and</w:t>
      </w:r>
      <w:r w:rsidR="00616108">
        <w:t xml:space="preserve"> </w:t>
      </w:r>
      <w:r w:rsidRPr="00C436C9">
        <w:t>1.9%</w:t>
      </w:r>
      <w:r w:rsidR="00616108">
        <w:t xml:space="preserve"> </w:t>
      </w:r>
      <w:r w:rsidRPr="00C436C9">
        <w:t>of</w:t>
      </w:r>
      <w:r w:rsidR="00616108">
        <w:t xml:space="preserve"> </w:t>
      </w:r>
      <w:r w:rsidRPr="00C436C9">
        <w:t>subjects</w:t>
      </w:r>
      <w:r w:rsidR="00616108">
        <w:t xml:space="preserve"> </w:t>
      </w:r>
      <w:r w:rsidRPr="00C436C9">
        <w:t>within</w:t>
      </w:r>
      <w:r w:rsidR="00616108">
        <w:t xml:space="preserve"> </w:t>
      </w:r>
      <w:r w:rsidRPr="00C436C9">
        <w:t>the</w:t>
      </w:r>
      <w:r w:rsidR="00616108">
        <w:t xml:space="preserve"> </w:t>
      </w:r>
      <w:r w:rsidRPr="00C436C9">
        <w:t>various</w:t>
      </w:r>
      <w:r w:rsidR="00616108">
        <w:t xml:space="preserve"> </w:t>
      </w:r>
      <w:r w:rsidRPr="00C436C9">
        <w:t>treatment</w:t>
      </w:r>
      <w:r w:rsidR="00616108">
        <w:t xml:space="preserve"> </w:t>
      </w:r>
      <w:r w:rsidR="00691260">
        <w:t>group</w:t>
      </w:r>
      <w:r w:rsidRPr="00C436C9">
        <w:t>s</w:t>
      </w:r>
      <w:r w:rsidR="00616108">
        <w:t xml:space="preserve"> </w:t>
      </w:r>
      <w:r w:rsidRPr="00C436C9">
        <w:t>had</w:t>
      </w:r>
      <w:r w:rsidR="00616108">
        <w:t xml:space="preserve"> </w:t>
      </w:r>
      <w:r w:rsidRPr="00C436C9">
        <w:t>a</w:t>
      </w:r>
      <w:r w:rsidR="00616108">
        <w:t xml:space="preserve"> </w:t>
      </w:r>
      <w:r w:rsidRPr="00C436C9">
        <w:t>QTc-f</w:t>
      </w:r>
      <w:r w:rsidR="00616108">
        <w:t xml:space="preserve"> </w:t>
      </w:r>
      <w:r w:rsidRPr="00C436C9">
        <w:t>increase</w:t>
      </w:r>
      <w:r w:rsidR="00616108">
        <w:t xml:space="preserve"> </w:t>
      </w:r>
      <w:r w:rsidRPr="00C436C9">
        <w:t>of</w:t>
      </w:r>
      <w:r w:rsidR="00616108">
        <w:t xml:space="preserve"> </w:t>
      </w:r>
      <w:r w:rsidR="001349A8">
        <w:t>&gt;</w:t>
      </w:r>
      <w:r w:rsidR="00616108">
        <w:t xml:space="preserve"> </w:t>
      </w:r>
      <w:r w:rsidRPr="00C436C9">
        <w:t>60</w:t>
      </w:r>
      <w:r w:rsidR="00616108">
        <w:t xml:space="preserve"> </w:t>
      </w:r>
      <w:r w:rsidR="00B84E3F">
        <w:t>ms</w:t>
      </w:r>
      <w:r w:rsidRPr="00C436C9">
        <w:t>.</w:t>
      </w:r>
      <w:r w:rsidR="00616108">
        <w:t xml:space="preserve"> </w:t>
      </w:r>
      <w:r w:rsidRPr="00C436C9">
        <w:t>The</w:t>
      </w:r>
      <w:r w:rsidR="00616108">
        <w:t xml:space="preserve"> </w:t>
      </w:r>
      <w:r w:rsidRPr="00C436C9">
        <w:t>percentage</w:t>
      </w:r>
      <w:r w:rsidR="00616108">
        <w:t xml:space="preserve"> </w:t>
      </w:r>
      <w:r w:rsidRPr="00C436C9">
        <w:t>of</w:t>
      </w:r>
      <w:r w:rsidR="00616108">
        <w:t xml:space="preserve"> </w:t>
      </w:r>
      <w:r w:rsidRPr="00C436C9">
        <w:t>subjects</w:t>
      </w:r>
      <w:r w:rsidR="00616108">
        <w:t xml:space="preserve"> </w:t>
      </w:r>
      <w:r w:rsidRPr="00C436C9">
        <w:t>with</w:t>
      </w:r>
      <w:r w:rsidR="00616108">
        <w:t xml:space="preserve"> </w:t>
      </w:r>
      <w:r w:rsidRPr="00C436C9">
        <w:t>increases</w:t>
      </w:r>
      <w:r w:rsidR="00616108">
        <w:t xml:space="preserve"> </w:t>
      </w:r>
      <w:r w:rsidRPr="00C436C9">
        <w:t>exceeding</w:t>
      </w:r>
      <w:r w:rsidR="00616108">
        <w:t xml:space="preserve"> </w:t>
      </w:r>
      <w:r w:rsidRPr="00C436C9">
        <w:t>30</w:t>
      </w:r>
      <w:r w:rsidR="00616108">
        <w:t xml:space="preserve"> </w:t>
      </w:r>
      <w:r w:rsidR="00B84E3F">
        <w:t>ms</w:t>
      </w:r>
      <w:r w:rsidR="00616108">
        <w:t xml:space="preserve"> </w:t>
      </w:r>
      <w:r w:rsidRPr="00C436C9">
        <w:t>was</w:t>
      </w:r>
      <w:r w:rsidR="00616108">
        <w:t xml:space="preserve"> </w:t>
      </w:r>
      <w:r w:rsidRPr="00C436C9">
        <w:t>generally</w:t>
      </w:r>
      <w:r w:rsidR="00616108">
        <w:t xml:space="preserve"> </w:t>
      </w:r>
      <w:r w:rsidRPr="00C436C9">
        <w:t>comparable</w:t>
      </w:r>
      <w:r w:rsidR="00616108">
        <w:t xml:space="preserve"> </w:t>
      </w:r>
      <w:r w:rsidRPr="00C436C9">
        <w:t>across</w:t>
      </w:r>
      <w:r w:rsidR="00616108">
        <w:t xml:space="preserve"> </w:t>
      </w:r>
      <w:r w:rsidRPr="00C436C9">
        <w:t>all</w:t>
      </w:r>
      <w:r w:rsidR="00616108">
        <w:t xml:space="preserve"> </w:t>
      </w:r>
      <w:r w:rsidRPr="00C436C9">
        <w:t>treatment</w:t>
      </w:r>
      <w:r w:rsidR="00616108">
        <w:t xml:space="preserve"> </w:t>
      </w:r>
      <w:r w:rsidR="00691260">
        <w:t>group</w:t>
      </w:r>
      <w:r w:rsidRPr="00C436C9">
        <w:t>s.</w:t>
      </w:r>
      <w:r w:rsidR="00616108">
        <w:t xml:space="preserve"> </w:t>
      </w:r>
      <w:r w:rsidRPr="00C436C9">
        <w:t>An</w:t>
      </w:r>
      <w:r w:rsidR="00616108">
        <w:t xml:space="preserve"> </w:t>
      </w:r>
      <w:r w:rsidRPr="00C436C9">
        <w:t>analysis</w:t>
      </w:r>
      <w:r w:rsidR="00616108">
        <w:t xml:space="preserve"> </w:t>
      </w:r>
      <w:r w:rsidRPr="00C436C9">
        <w:t>of</w:t>
      </w:r>
      <w:r w:rsidR="00616108">
        <w:t xml:space="preserve"> </w:t>
      </w:r>
      <w:r w:rsidRPr="00C436C9">
        <w:t>bezlotoxumab</w:t>
      </w:r>
      <w:r w:rsidR="00616108">
        <w:t xml:space="preserve"> </w:t>
      </w:r>
      <w:r w:rsidRPr="00C436C9">
        <w:t>serum</w:t>
      </w:r>
      <w:r w:rsidR="00616108">
        <w:t xml:space="preserve"> </w:t>
      </w:r>
      <w:r w:rsidRPr="00C436C9">
        <w:t>concentrations</w:t>
      </w:r>
      <w:r w:rsidR="00616108">
        <w:t xml:space="preserve"> </w:t>
      </w:r>
      <w:r w:rsidRPr="00C436C9">
        <w:t>and</w:t>
      </w:r>
      <w:r w:rsidR="00616108">
        <w:t xml:space="preserve"> </w:t>
      </w:r>
      <w:r w:rsidRPr="00C436C9">
        <w:t>QTc-f</w:t>
      </w:r>
      <w:r w:rsidR="00616108">
        <w:t xml:space="preserve"> </w:t>
      </w:r>
      <w:r w:rsidRPr="00C436C9">
        <w:t>interval</w:t>
      </w:r>
      <w:r w:rsidR="00616108">
        <w:t xml:space="preserve"> </w:t>
      </w:r>
      <w:r w:rsidRPr="00C436C9">
        <w:t>in</w:t>
      </w:r>
      <w:r w:rsidR="00616108">
        <w:t xml:space="preserve"> </w:t>
      </w:r>
      <w:r w:rsidRPr="00C436C9">
        <w:t>subjects</w:t>
      </w:r>
      <w:r w:rsidR="00616108">
        <w:t xml:space="preserve"> </w:t>
      </w:r>
      <w:r w:rsidRPr="00C436C9">
        <w:t>revealed</w:t>
      </w:r>
      <w:r w:rsidR="00616108">
        <w:t xml:space="preserve"> </w:t>
      </w:r>
      <w:r w:rsidRPr="00C436C9">
        <w:t>no</w:t>
      </w:r>
      <w:r w:rsidR="00616108">
        <w:t xml:space="preserve"> </w:t>
      </w:r>
      <w:r w:rsidRPr="00C436C9">
        <w:t>trends</w:t>
      </w:r>
      <w:r w:rsidR="00616108">
        <w:t xml:space="preserve"> </w:t>
      </w:r>
      <w:r w:rsidRPr="00C436C9">
        <w:t>for</w:t>
      </w:r>
      <w:r w:rsidR="00616108">
        <w:t xml:space="preserve"> </w:t>
      </w:r>
      <w:r w:rsidRPr="00C436C9">
        <w:t>QTc</w:t>
      </w:r>
      <w:r w:rsidR="00616108">
        <w:t xml:space="preserve"> </w:t>
      </w:r>
      <w:r w:rsidRPr="00C436C9">
        <w:t>prolongation</w:t>
      </w:r>
      <w:r w:rsidR="00616108">
        <w:t xml:space="preserve"> </w:t>
      </w:r>
      <w:r w:rsidRPr="00C436C9">
        <w:t>with</w:t>
      </w:r>
      <w:r w:rsidR="00616108">
        <w:t xml:space="preserve"> </w:t>
      </w:r>
      <w:r w:rsidRPr="00C436C9">
        <w:t>increasing</w:t>
      </w:r>
      <w:r w:rsidR="00616108">
        <w:t xml:space="preserve"> </w:t>
      </w:r>
      <w:r w:rsidRPr="00C436C9">
        <w:t>bezlotoxumab</w:t>
      </w:r>
      <w:r w:rsidR="00616108">
        <w:t xml:space="preserve"> </w:t>
      </w:r>
      <w:r w:rsidRPr="00C436C9">
        <w:t>concentration.</w:t>
      </w:r>
    </w:p>
    <w:p w14:paraId="650BEDB7" w14:textId="496FE2E7" w:rsidR="00C436C9" w:rsidRPr="00C436C9" w:rsidRDefault="00C436C9" w:rsidP="00C436C9">
      <w:pPr>
        <w:pStyle w:val="Heading4"/>
      </w:pPr>
      <w:r w:rsidRPr="00C436C9">
        <w:t>Vital</w:t>
      </w:r>
      <w:r w:rsidR="00616108">
        <w:t xml:space="preserve"> </w:t>
      </w:r>
      <w:r w:rsidRPr="00C436C9">
        <w:t>signs</w:t>
      </w:r>
      <w:bookmarkEnd w:id="330"/>
      <w:bookmarkEnd w:id="331"/>
      <w:bookmarkEnd w:id="332"/>
      <w:bookmarkEnd w:id="333"/>
      <w:r w:rsidR="00616108">
        <w:t xml:space="preserve"> </w:t>
      </w:r>
      <w:r w:rsidRPr="00C436C9">
        <w:t>and</w:t>
      </w:r>
      <w:r w:rsidR="00616108">
        <w:t xml:space="preserve"> </w:t>
      </w:r>
      <w:r w:rsidRPr="00C436C9">
        <w:t>clinical</w:t>
      </w:r>
      <w:r w:rsidR="00616108">
        <w:t xml:space="preserve"> </w:t>
      </w:r>
      <w:r w:rsidRPr="00C436C9">
        <w:t>examination</w:t>
      </w:r>
      <w:r w:rsidR="00616108">
        <w:t xml:space="preserve"> </w:t>
      </w:r>
      <w:r w:rsidRPr="00C436C9">
        <w:t>findings</w:t>
      </w:r>
      <w:bookmarkEnd w:id="334"/>
      <w:bookmarkEnd w:id="335"/>
    </w:p>
    <w:p w14:paraId="15AB5F66" w14:textId="020121A2" w:rsidR="00C436C9" w:rsidRPr="00C436C9" w:rsidRDefault="00C436C9" w:rsidP="00C436C9">
      <w:pPr>
        <w:pStyle w:val="Heading5"/>
      </w:pPr>
      <w:r w:rsidRPr="00C436C9">
        <w:t>Pivotal</w:t>
      </w:r>
      <w:r w:rsidR="00616108">
        <w:t xml:space="preserve"> </w:t>
      </w:r>
      <w:r w:rsidRPr="00C436C9">
        <w:t>and/or</w:t>
      </w:r>
      <w:r w:rsidR="00616108">
        <w:t xml:space="preserve"> </w:t>
      </w:r>
      <w:r w:rsidRPr="00C436C9">
        <w:t>main</w:t>
      </w:r>
      <w:r w:rsidR="00616108">
        <w:t xml:space="preserve"> </w:t>
      </w:r>
      <w:r w:rsidRPr="00C436C9">
        <w:t>efficacy</w:t>
      </w:r>
      <w:r w:rsidR="00616108">
        <w:t xml:space="preserve"> </w:t>
      </w:r>
      <w:r w:rsidRPr="00C436C9">
        <w:t>studies</w:t>
      </w:r>
    </w:p>
    <w:p w14:paraId="6A777E54" w14:textId="066A21A5" w:rsidR="00C436C9" w:rsidRPr="00C436C9" w:rsidRDefault="00C436C9" w:rsidP="00C436C9">
      <w:r w:rsidRPr="00C436C9">
        <w:t>In</w:t>
      </w:r>
      <w:r w:rsidR="00616108">
        <w:t xml:space="preserve"> </w:t>
      </w:r>
      <w:r w:rsidRPr="00C436C9">
        <w:t>P001,</w:t>
      </w:r>
      <w:r w:rsidR="00616108">
        <w:t xml:space="preserve"> </w:t>
      </w:r>
      <w:r w:rsidRPr="00C436C9">
        <w:t>P002,</w:t>
      </w:r>
      <w:r w:rsidR="00616108">
        <w:t xml:space="preserve"> </w:t>
      </w:r>
      <w:r w:rsidRPr="00C436C9">
        <w:t>vital</w:t>
      </w:r>
      <w:r w:rsidR="00616108">
        <w:t xml:space="preserve"> </w:t>
      </w:r>
      <w:r w:rsidRPr="00C436C9">
        <w:t>sign</w:t>
      </w:r>
      <w:r w:rsidR="00616108">
        <w:t xml:space="preserve"> </w:t>
      </w:r>
      <w:r w:rsidRPr="00C436C9">
        <w:t>measurements</w:t>
      </w:r>
      <w:r w:rsidR="00616108">
        <w:t xml:space="preserve"> </w:t>
      </w:r>
      <w:r w:rsidRPr="00C436C9">
        <w:t>were</w:t>
      </w:r>
      <w:r w:rsidR="00616108">
        <w:t xml:space="preserve"> </w:t>
      </w:r>
      <w:r w:rsidRPr="00C436C9">
        <w:t>taken</w:t>
      </w:r>
      <w:r w:rsidR="00616108">
        <w:t xml:space="preserve"> </w:t>
      </w:r>
      <w:r w:rsidRPr="00C436C9">
        <w:t>prior</w:t>
      </w:r>
      <w:r w:rsidR="00616108">
        <w:t xml:space="preserve"> </w:t>
      </w:r>
      <w:r w:rsidRPr="00C436C9">
        <w:t>to</w:t>
      </w:r>
      <w:r w:rsidR="00616108">
        <w:t xml:space="preserve"> </w:t>
      </w:r>
      <w:r w:rsidRPr="00C436C9">
        <w:t>infusion,</w:t>
      </w:r>
      <w:r w:rsidR="00616108">
        <w:t xml:space="preserve"> </w:t>
      </w:r>
      <w:r w:rsidRPr="00C436C9">
        <w:t>at</w:t>
      </w:r>
      <w:r w:rsidR="00616108">
        <w:t xml:space="preserve"> </w:t>
      </w:r>
      <w:r w:rsidRPr="00C436C9">
        <w:t>30</w:t>
      </w:r>
      <w:r w:rsidR="00616108">
        <w:t xml:space="preserve"> </w:t>
      </w:r>
      <w:r w:rsidRPr="00C436C9">
        <w:t>minutes</w:t>
      </w:r>
      <w:r w:rsidR="00616108">
        <w:t xml:space="preserve"> </w:t>
      </w:r>
      <w:r w:rsidRPr="00C436C9">
        <w:t>after</w:t>
      </w:r>
      <w:r w:rsidR="00616108">
        <w:t xml:space="preserve"> </w:t>
      </w:r>
      <w:r w:rsidRPr="00C436C9">
        <w:t>the</w:t>
      </w:r>
      <w:r w:rsidR="00616108">
        <w:t xml:space="preserve"> </w:t>
      </w:r>
      <w:r w:rsidRPr="00C436C9">
        <w:t>start</w:t>
      </w:r>
      <w:r w:rsidR="00616108">
        <w:t xml:space="preserve"> </w:t>
      </w:r>
      <w:r w:rsidRPr="00C436C9">
        <w:t>of</w:t>
      </w:r>
      <w:r w:rsidR="00616108">
        <w:t xml:space="preserve"> </w:t>
      </w:r>
      <w:r w:rsidRPr="00C436C9">
        <w:t>the</w:t>
      </w:r>
      <w:r w:rsidR="00616108">
        <w:t xml:space="preserve"> </w:t>
      </w:r>
      <w:r w:rsidRPr="00C436C9">
        <w:t>study</w:t>
      </w:r>
      <w:r w:rsidR="00616108">
        <w:t xml:space="preserve"> </w:t>
      </w:r>
      <w:r w:rsidRPr="00C436C9">
        <w:t>infusion,</w:t>
      </w:r>
      <w:r w:rsidR="00616108">
        <w:t xml:space="preserve"> </w:t>
      </w:r>
      <w:r w:rsidRPr="00C436C9">
        <w:t>and</w:t>
      </w:r>
      <w:r w:rsidR="00616108">
        <w:t xml:space="preserve"> </w:t>
      </w:r>
      <w:r w:rsidRPr="00C436C9">
        <w:t>at</w:t>
      </w:r>
      <w:r w:rsidR="00616108">
        <w:t xml:space="preserve"> </w:t>
      </w:r>
      <w:r w:rsidRPr="00C436C9">
        <w:t>the</w:t>
      </w:r>
      <w:r w:rsidR="00616108">
        <w:t xml:space="preserve"> </w:t>
      </w:r>
      <w:r w:rsidRPr="00C436C9">
        <w:t>end</w:t>
      </w:r>
      <w:r w:rsidR="00616108">
        <w:t xml:space="preserve"> </w:t>
      </w:r>
      <w:r w:rsidRPr="00C436C9">
        <w:t>of</w:t>
      </w:r>
      <w:r w:rsidR="00616108">
        <w:t xml:space="preserve"> </w:t>
      </w:r>
      <w:r w:rsidRPr="00C436C9">
        <w:t>the</w:t>
      </w:r>
      <w:r w:rsidR="00616108">
        <w:t xml:space="preserve"> </w:t>
      </w:r>
      <w:r w:rsidRPr="00C436C9">
        <w:t>study</w:t>
      </w:r>
      <w:r w:rsidR="00616108">
        <w:t xml:space="preserve"> </w:t>
      </w:r>
      <w:r w:rsidRPr="00C436C9">
        <w:t>infusion</w:t>
      </w:r>
      <w:r w:rsidR="00616108">
        <w:t xml:space="preserve"> </w:t>
      </w:r>
      <w:r w:rsidRPr="00C436C9">
        <w:t>on</w:t>
      </w:r>
      <w:r w:rsidR="00616108">
        <w:t xml:space="preserve"> </w:t>
      </w:r>
      <w:r w:rsidRPr="00C436C9">
        <w:t>Day</w:t>
      </w:r>
      <w:r w:rsidR="00616108">
        <w:t xml:space="preserve"> </w:t>
      </w:r>
      <w:r w:rsidRPr="00C436C9">
        <w:t>1.</w:t>
      </w:r>
      <w:r w:rsidR="00616108">
        <w:t xml:space="preserve"> </w:t>
      </w:r>
      <w:r w:rsidRPr="00C436C9">
        <w:t>Additionally,</w:t>
      </w:r>
      <w:r w:rsidR="00616108">
        <w:t xml:space="preserve"> </w:t>
      </w:r>
      <w:r w:rsidRPr="00C436C9">
        <w:t>vital</w:t>
      </w:r>
      <w:r w:rsidR="00616108">
        <w:t xml:space="preserve"> </w:t>
      </w:r>
      <w:r w:rsidRPr="00C436C9">
        <w:t>sign</w:t>
      </w:r>
      <w:r w:rsidR="00616108">
        <w:t xml:space="preserve"> </w:t>
      </w:r>
      <w:r w:rsidRPr="00C436C9">
        <w:t>measurements</w:t>
      </w:r>
      <w:r w:rsidR="00616108">
        <w:t xml:space="preserve"> </w:t>
      </w:r>
      <w:r w:rsidRPr="00C436C9">
        <w:t>were</w:t>
      </w:r>
      <w:r w:rsidR="00616108">
        <w:t xml:space="preserve"> </w:t>
      </w:r>
      <w:r w:rsidRPr="00C436C9">
        <w:t>taken</w:t>
      </w:r>
      <w:r w:rsidR="00616108">
        <w:t xml:space="preserve"> </w:t>
      </w:r>
      <w:r w:rsidRPr="00C436C9">
        <w:t>at</w:t>
      </w:r>
      <w:r w:rsidR="00616108">
        <w:t xml:space="preserve"> </w:t>
      </w:r>
      <w:r w:rsidRPr="00C436C9">
        <w:t>post</w:t>
      </w:r>
      <w:r w:rsidR="00616108">
        <w:t xml:space="preserve"> </w:t>
      </w:r>
      <w:r w:rsidRPr="00C436C9">
        <w:t>infusion</w:t>
      </w:r>
      <w:r w:rsidR="00616108">
        <w:t xml:space="preserve"> </w:t>
      </w:r>
      <w:r w:rsidRPr="00C436C9">
        <w:t>study</w:t>
      </w:r>
      <w:r w:rsidR="00616108">
        <w:t xml:space="preserve"> </w:t>
      </w:r>
      <w:r w:rsidRPr="00C436C9">
        <w:t>visits</w:t>
      </w:r>
      <w:r w:rsidR="00616108">
        <w:t xml:space="preserve"> </w:t>
      </w:r>
      <w:r w:rsidRPr="00C436C9">
        <w:t>Day</w:t>
      </w:r>
      <w:r w:rsidR="00616108">
        <w:t xml:space="preserve"> </w:t>
      </w:r>
      <w:r w:rsidRPr="00C436C9">
        <w:t>4</w:t>
      </w:r>
      <w:r w:rsidR="00616108">
        <w:t xml:space="preserve"> </w:t>
      </w:r>
      <w:r w:rsidRPr="00C436C9">
        <w:t>(</w:t>
      </w:r>
      <w:r w:rsidR="004A7947">
        <w:t>±</w:t>
      </w:r>
      <w:r w:rsidR="00616108">
        <w:t xml:space="preserve"> </w:t>
      </w:r>
      <w:r w:rsidRPr="00C436C9">
        <w:t>1</w:t>
      </w:r>
      <w:r w:rsidR="00616108">
        <w:t xml:space="preserve"> </w:t>
      </w:r>
      <w:r w:rsidRPr="00C436C9">
        <w:t>day),</w:t>
      </w:r>
      <w:r w:rsidR="00616108">
        <w:t xml:space="preserve"> </w:t>
      </w:r>
      <w:r w:rsidRPr="00C436C9">
        <w:t>Day</w:t>
      </w:r>
      <w:r w:rsidR="00616108">
        <w:t xml:space="preserve"> </w:t>
      </w:r>
      <w:r w:rsidRPr="00C436C9">
        <w:t>11</w:t>
      </w:r>
      <w:r w:rsidR="00616108">
        <w:t xml:space="preserve"> </w:t>
      </w:r>
      <w:r w:rsidRPr="00C436C9">
        <w:t>(</w:t>
      </w:r>
      <w:r w:rsidR="004A7947">
        <w:t>±</w:t>
      </w:r>
      <w:r w:rsidR="00616108">
        <w:t xml:space="preserve"> </w:t>
      </w:r>
      <w:r w:rsidRPr="00C436C9">
        <w:t>2days),</w:t>
      </w:r>
      <w:r w:rsidR="00616108">
        <w:t xml:space="preserve"> </w:t>
      </w:r>
      <w:r w:rsidRPr="00C436C9">
        <w:t>Day</w:t>
      </w:r>
      <w:r w:rsidR="00616108">
        <w:t xml:space="preserve"> </w:t>
      </w:r>
      <w:r w:rsidRPr="00C436C9">
        <w:t>29</w:t>
      </w:r>
      <w:r w:rsidR="00616108">
        <w:t xml:space="preserve"> </w:t>
      </w:r>
      <w:r w:rsidRPr="00C436C9">
        <w:t>(</w:t>
      </w:r>
      <w:r w:rsidR="004A7947">
        <w:t>±</w:t>
      </w:r>
      <w:r w:rsidR="00616108">
        <w:t xml:space="preserve"> </w:t>
      </w:r>
      <w:r w:rsidRPr="00C436C9">
        <w:t>3</w:t>
      </w:r>
      <w:r w:rsidR="00616108">
        <w:t xml:space="preserve"> </w:t>
      </w:r>
      <w:r w:rsidRPr="00C436C9">
        <w:t>days),</w:t>
      </w:r>
      <w:r w:rsidR="00616108">
        <w:t xml:space="preserve"> </w:t>
      </w:r>
      <w:r w:rsidRPr="00C436C9">
        <w:t>Day</w:t>
      </w:r>
      <w:r w:rsidR="00616108">
        <w:t xml:space="preserve"> </w:t>
      </w:r>
      <w:r w:rsidRPr="00C436C9">
        <w:t>57</w:t>
      </w:r>
      <w:r w:rsidR="00616108">
        <w:t xml:space="preserve"> </w:t>
      </w:r>
      <w:r w:rsidRPr="00C436C9">
        <w:t>(</w:t>
      </w:r>
      <w:r w:rsidR="004A7947">
        <w:t>±</w:t>
      </w:r>
      <w:r w:rsidR="00616108">
        <w:t xml:space="preserve"> </w:t>
      </w:r>
      <w:r w:rsidRPr="00C436C9">
        <w:t>7</w:t>
      </w:r>
      <w:r w:rsidR="00616108">
        <w:t xml:space="preserve"> </w:t>
      </w:r>
      <w:r w:rsidRPr="00C436C9">
        <w:t>days),</w:t>
      </w:r>
      <w:r w:rsidR="00616108">
        <w:t xml:space="preserve"> </w:t>
      </w:r>
      <w:r w:rsidRPr="00C436C9">
        <w:t>and</w:t>
      </w:r>
      <w:r w:rsidR="00616108">
        <w:t xml:space="preserve"> </w:t>
      </w:r>
      <w:r w:rsidRPr="00C436C9">
        <w:t>Day</w:t>
      </w:r>
      <w:r w:rsidR="00616108">
        <w:t xml:space="preserve"> </w:t>
      </w:r>
      <w:r w:rsidRPr="00C436C9">
        <w:t>85</w:t>
      </w:r>
      <w:r w:rsidR="00616108">
        <w:t xml:space="preserve"> </w:t>
      </w:r>
      <w:r w:rsidRPr="00C436C9">
        <w:t>(</w:t>
      </w:r>
      <w:r w:rsidR="004A7947">
        <w:t>±</w:t>
      </w:r>
      <w:r w:rsidR="00616108">
        <w:t xml:space="preserve"> </w:t>
      </w:r>
      <w:r w:rsidRPr="00C436C9">
        <w:t>5</w:t>
      </w:r>
      <w:r w:rsidR="00616108">
        <w:t xml:space="preserve"> </w:t>
      </w:r>
      <w:r w:rsidRPr="00C436C9">
        <w:t>days).</w:t>
      </w:r>
      <w:r w:rsidR="00616108">
        <w:t xml:space="preserve"> </w:t>
      </w:r>
      <w:bookmarkStart w:id="336" w:name="_Toc432079176"/>
      <w:bookmarkStart w:id="337" w:name="_Toc432080749"/>
      <w:r w:rsidRPr="00C436C9">
        <w:t>There</w:t>
      </w:r>
      <w:r w:rsidR="00616108">
        <w:t xml:space="preserve"> </w:t>
      </w:r>
      <w:r w:rsidRPr="00C436C9">
        <w:t>were</w:t>
      </w:r>
      <w:r w:rsidR="00616108">
        <w:t xml:space="preserve"> </w:t>
      </w:r>
      <w:r w:rsidRPr="00C436C9">
        <w:t>no</w:t>
      </w:r>
      <w:r w:rsidR="00616108">
        <w:t xml:space="preserve"> </w:t>
      </w:r>
      <w:r w:rsidRPr="00C436C9">
        <w:t>clinically</w:t>
      </w:r>
      <w:r w:rsidR="00616108">
        <w:t xml:space="preserve"> </w:t>
      </w:r>
      <w:r w:rsidRPr="00C436C9">
        <w:t>meaningful</w:t>
      </w:r>
      <w:r w:rsidR="00616108">
        <w:t xml:space="preserve"> </w:t>
      </w:r>
      <w:r w:rsidRPr="00C436C9">
        <w:t>changes</w:t>
      </w:r>
      <w:r w:rsidR="00616108">
        <w:t xml:space="preserve"> </w:t>
      </w:r>
      <w:r w:rsidRPr="00C436C9">
        <w:t>in</w:t>
      </w:r>
      <w:r w:rsidR="00616108">
        <w:t xml:space="preserve"> </w:t>
      </w:r>
      <w:r w:rsidRPr="00C436C9">
        <w:t>either</w:t>
      </w:r>
      <w:r w:rsidR="00616108">
        <w:t xml:space="preserve"> </w:t>
      </w:r>
      <w:r w:rsidRPr="00C436C9">
        <w:t>diastolic</w:t>
      </w:r>
      <w:r w:rsidR="00616108">
        <w:t xml:space="preserve"> </w:t>
      </w:r>
      <w:r w:rsidRPr="00C436C9">
        <w:t>or</w:t>
      </w:r>
      <w:r w:rsidR="00616108">
        <w:t xml:space="preserve"> </w:t>
      </w:r>
      <w:r w:rsidRPr="00C436C9">
        <w:t>systolic</w:t>
      </w:r>
      <w:r w:rsidR="00616108">
        <w:t xml:space="preserve"> </w:t>
      </w:r>
      <w:r w:rsidRPr="00C436C9">
        <w:t>blood</w:t>
      </w:r>
      <w:r w:rsidR="00616108">
        <w:t xml:space="preserve"> </w:t>
      </w:r>
      <w:r w:rsidRPr="00C436C9">
        <w:t>pressure,</w:t>
      </w:r>
      <w:r w:rsidR="00616108">
        <w:t xml:space="preserve"> </w:t>
      </w:r>
      <w:r w:rsidRPr="00C436C9">
        <w:t>heart</w:t>
      </w:r>
      <w:r w:rsidR="00616108">
        <w:t xml:space="preserve"> </w:t>
      </w:r>
      <w:r w:rsidRPr="00C436C9">
        <w:t>rate,</w:t>
      </w:r>
      <w:r w:rsidR="00616108">
        <w:t xml:space="preserve"> </w:t>
      </w:r>
      <w:r w:rsidRPr="00C436C9">
        <w:t>or</w:t>
      </w:r>
      <w:r w:rsidR="00616108">
        <w:t xml:space="preserve"> </w:t>
      </w:r>
      <w:r w:rsidRPr="00C436C9">
        <w:t>respiratory</w:t>
      </w:r>
      <w:r w:rsidR="00616108">
        <w:t xml:space="preserve"> </w:t>
      </w:r>
      <w:r w:rsidRPr="00C436C9">
        <w:t>rate</w:t>
      </w:r>
      <w:r w:rsidR="00616108">
        <w:t xml:space="preserve"> </w:t>
      </w:r>
      <w:r w:rsidRPr="00C436C9">
        <w:t>between</w:t>
      </w:r>
      <w:r w:rsidR="00616108">
        <w:t xml:space="preserve"> </w:t>
      </w:r>
      <w:r w:rsidRPr="00C436C9">
        <w:t>subjects</w:t>
      </w:r>
      <w:r w:rsidR="00616108">
        <w:t xml:space="preserve"> </w:t>
      </w:r>
      <w:r w:rsidRPr="00C436C9">
        <w:t>who</w:t>
      </w:r>
      <w:r w:rsidR="00616108">
        <w:t xml:space="preserve"> </w:t>
      </w:r>
      <w:r w:rsidRPr="00C436C9">
        <w:t>received</w:t>
      </w:r>
      <w:r w:rsidR="00616108">
        <w:t xml:space="preserve"> </w:t>
      </w:r>
      <w:r w:rsidRPr="00C436C9">
        <w:t>active</w:t>
      </w:r>
      <w:r w:rsidR="00616108">
        <w:t xml:space="preserve"> </w:t>
      </w:r>
      <w:r w:rsidRPr="00C436C9">
        <w:t>treatment</w:t>
      </w:r>
      <w:r w:rsidR="00616108">
        <w:t xml:space="preserve"> </w:t>
      </w:r>
      <w:r w:rsidRPr="00C436C9">
        <w:t>and</w:t>
      </w:r>
      <w:r w:rsidR="00616108">
        <w:t xml:space="preserve"> </w:t>
      </w:r>
      <w:r w:rsidRPr="00C436C9">
        <w:t>those</w:t>
      </w:r>
      <w:r w:rsidR="00616108">
        <w:t xml:space="preserve"> </w:t>
      </w:r>
      <w:r w:rsidRPr="00C436C9">
        <w:t>who</w:t>
      </w:r>
      <w:r w:rsidR="00616108">
        <w:t xml:space="preserve"> </w:t>
      </w:r>
      <w:r w:rsidRPr="00C436C9">
        <w:t>received</w:t>
      </w:r>
      <w:r w:rsidR="00616108">
        <w:t xml:space="preserve"> </w:t>
      </w:r>
      <w:r w:rsidRPr="00C436C9">
        <w:t>placebo.</w:t>
      </w:r>
    </w:p>
    <w:p w14:paraId="05365827" w14:textId="46DAE0CD" w:rsidR="00C436C9" w:rsidRPr="00C436C9" w:rsidRDefault="00C436C9" w:rsidP="00C436C9">
      <w:pPr>
        <w:pStyle w:val="Heading4"/>
      </w:pPr>
      <w:r w:rsidRPr="00C436C9">
        <w:t>Immunogenicity</w:t>
      </w:r>
      <w:r w:rsidR="00616108">
        <w:t xml:space="preserve"> </w:t>
      </w:r>
      <w:r w:rsidRPr="00C436C9">
        <w:t>and</w:t>
      </w:r>
      <w:r w:rsidR="00616108">
        <w:t xml:space="preserve"> </w:t>
      </w:r>
      <w:r w:rsidRPr="00C436C9">
        <w:t>immunological</w:t>
      </w:r>
      <w:r w:rsidR="00616108">
        <w:t xml:space="preserve"> </w:t>
      </w:r>
      <w:r w:rsidRPr="00C436C9">
        <w:t>events</w:t>
      </w:r>
      <w:bookmarkEnd w:id="336"/>
      <w:bookmarkEnd w:id="337"/>
      <w:r w:rsidR="004A7947">
        <w:t>;</w:t>
      </w:r>
      <w:r w:rsidR="00616108">
        <w:t xml:space="preserve"> </w:t>
      </w:r>
      <w:r w:rsidR="004A7947">
        <w:t>ADA</w:t>
      </w:r>
    </w:p>
    <w:p w14:paraId="10E07868" w14:textId="313132CE" w:rsidR="00C436C9" w:rsidRPr="00C436C9" w:rsidRDefault="00C436C9" w:rsidP="00C436C9">
      <w:pPr>
        <w:pStyle w:val="Heading5"/>
      </w:pPr>
      <w:r w:rsidRPr="00C436C9">
        <w:t>Integrated</w:t>
      </w:r>
      <w:r w:rsidR="00616108">
        <w:t xml:space="preserve"> </w:t>
      </w:r>
      <w:r w:rsidRPr="00C436C9">
        <w:t>safety</w:t>
      </w:r>
      <w:r w:rsidR="00616108">
        <w:t xml:space="preserve"> </w:t>
      </w:r>
      <w:r w:rsidRPr="00C436C9">
        <w:t>analyses</w:t>
      </w:r>
      <w:r w:rsidR="00616108">
        <w:t xml:space="preserve"> </w:t>
      </w:r>
      <w:r w:rsidR="00F96EC9">
        <w:t>Phase</w:t>
      </w:r>
      <w:r w:rsidR="00616108">
        <w:t xml:space="preserve"> </w:t>
      </w:r>
      <w:r w:rsidR="00F96EC9">
        <w:t>I</w:t>
      </w:r>
    </w:p>
    <w:p w14:paraId="0E77F604" w14:textId="2BD34C0A" w:rsidR="00C436C9" w:rsidRPr="00C436C9" w:rsidRDefault="004A7947" w:rsidP="00C436C9">
      <w:r>
        <w:t>Information</w:t>
      </w:r>
      <w:r w:rsidR="00616108">
        <w:t xml:space="preserve"> </w:t>
      </w:r>
      <w:r>
        <w:t>was</w:t>
      </w:r>
      <w:r w:rsidR="00616108">
        <w:t xml:space="preserve"> </w:t>
      </w:r>
      <w:r>
        <w:t>provided.</w:t>
      </w:r>
    </w:p>
    <w:p w14:paraId="2B25AED4" w14:textId="6C569D7B" w:rsidR="00C436C9" w:rsidRPr="00C436C9" w:rsidRDefault="00C436C9" w:rsidP="00C436C9">
      <w:pPr>
        <w:pStyle w:val="Heading5"/>
      </w:pPr>
      <w:r w:rsidRPr="00C436C9">
        <w:t>Pivotal</w:t>
      </w:r>
      <w:r w:rsidR="00616108">
        <w:t xml:space="preserve"> </w:t>
      </w:r>
      <w:r w:rsidRPr="00C436C9">
        <w:t>and/or</w:t>
      </w:r>
      <w:r w:rsidR="00616108">
        <w:t xml:space="preserve"> </w:t>
      </w:r>
      <w:r w:rsidRPr="00C436C9">
        <w:t>main</w:t>
      </w:r>
      <w:r w:rsidR="00616108">
        <w:t xml:space="preserve"> </w:t>
      </w:r>
      <w:r w:rsidRPr="00C436C9">
        <w:t>efficacy</w:t>
      </w:r>
      <w:r w:rsidR="00616108">
        <w:t xml:space="preserve"> </w:t>
      </w:r>
      <w:r w:rsidRPr="00C436C9">
        <w:t>studies</w:t>
      </w:r>
    </w:p>
    <w:p w14:paraId="5FB0B768" w14:textId="522A241E" w:rsidR="00C436C9" w:rsidRPr="00C436C9" w:rsidRDefault="00C436C9" w:rsidP="00C436C9">
      <w:r w:rsidRPr="00C436C9">
        <w:t>1</w:t>
      </w:r>
      <w:r w:rsidR="004A7947">
        <w:t>,</w:t>
      </w:r>
      <w:r w:rsidRPr="00C436C9">
        <w:t>414</w:t>
      </w:r>
      <w:r w:rsidR="00616108">
        <w:t xml:space="preserve"> </w:t>
      </w:r>
      <w:r w:rsidRPr="00C436C9">
        <w:t>subjects</w:t>
      </w:r>
      <w:r w:rsidR="00616108">
        <w:t xml:space="preserve"> </w:t>
      </w:r>
      <w:r w:rsidRPr="00C436C9">
        <w:t>were</w:t>
      </w:r>
      <w:r w:rsidR="00616108">
        <w:t xml:space="preserve"> </w:t>
      </w:r>
      <w:r w:rsidRPr="00C436C9">
        <w:t>evaluable</w:t>
      </w:r>
      <w:r w:rsidR="00616108">
        <w:t xml:space="preserve"> </w:t>
      </w:r>
      <w:r w:rsidRPr="00C436C9">
        <w:t>for</w:t>
      </w:r>
      <w:r w:rsidR="00616108">
        <w:t xml:space="preserve"> </w:t>
      </w:r>
      <w:r w:rsidRPr="00C436C9">
        <w:t>the</w:t>
      </w:r>
      <w:r w:rsidR="00616108">
        <w:t xml:space="preserve"> </w:t>
      </w:r>
      <w:r w:rsidRPr="00C436C9">
        <w:t>immunogenicity</w:t>
      </w:r>
      <w:r w:rsidR="00616108">
        <w:t xml:space="preserve"> </w:t>
      </w:r>
      <w:r w:rsidRPr="00C436C9">
        <w:t>analysis.</w:t>
      </w:r>
      <w:r w:rsidR="00616108">
        <w:t xml:space="preserve"> </w:t>
      </w:r>
      <w:r w:rsidRPr="00C436C9">
        <w:t>Following</w:t>
      </w:r>
      <w:r w:rsidR="00616108">
        <w:t xml:space="preserve"> </w:t>
      </w:r>
      <w:r w:rsidRPr="00C436C9">
        <w:t>dosing</w:t>
      </w:r>
      <w:r w:rsidR="00616108">
        <w:t xml:space="preserve"> </w:t>
      </w:r>
      <w:r w:rsidRPr="00C436C9">
        <w:t>with</w:t>
      </w:r>
      <w:r w:rsidR="00616108">
        <w:t xml:space="preserve"> </w:t>
      </w:r>
      <w:r w:rsidRPr="00C436C9">
        <w:t>bezlotoxumab</w:t>
      </w:r>
      <w:r w:rsidR="00616108">
        <w:t xml:space="preserve"> </w:t>
      </w:r>
      <w:r w:rsidRPr="00C436C9">
        <w:t>alone,</w:t>
      </w:r>
      <w:r w:rsidR="00616108">
        <w:t xml:space="preserve"> </w:t>
      </w:r>
      <w:r w:rsidRPr="00C436C9">
        <w:t>there</w:t>
      </w:r>
      <w:r w:rsidR="00616108">
        <w:t xml:space="preserve"> </w:t>
      </w:r>
      <w:r w:rsidRPr="00C436C9">
        <w:t>were</w:t>
      </w:r>
      <w:r w:rsidR="00616108">
        <w:t xml:space="preserve"> </w:t>
      </w:r>
      <w:r w:rsidRPr="00C436C9">
        <w:t>710</w:t>
      </w:r>
      <w:r w:rsidR="00616108">
        <w:t xml:space="preserve"> </w:t>
      </w:r>
      <w:r w:rsidRPr="00C436C9">
        <w:t>subjects</w:t>
      </w:r>
      <w:r w:rsidR="00616108">
        <w:t xml:space="preserve"> </w:t>
      </w:r>
      <w:r w:rsidRPr="00C436C9">
        <w:t>evaluable</w:t>
      </w:r>
      <w:r w:rsidR="00616108">
        <w:t xml:space="preserve"> </w:t>
      </w:r>
      <w:r w:rsidRPr="00C436C9">
        <w:t>for</w:t>
      </w:r>
      <w:r w:rsidR="00616108">
        <w:t xml:space="preserve"> </w:t>
      </w:r>
      <w:r w:rsidRPr="00C436C9">
        <w:t>the</w:t>
      </w:r>
      <w:r w:rsidR="00616108">
        <w:t xml:space="preserve"> </w:t>
      </w:r>
      <w:r w:rsidRPr="00C436C9">
        <w:t>immunogenicity</w:t>
      </w:r>
      <w:r w:rsidR="00616108">
        <w:t xml:space="preserve"> </w:t>
      </w:r>
      <w:r w:rsidRPr="00C436C9">
        <w:t>analysis.</w:t>
      </w:r>
      <w:r w:rsidR="00616108">
        <w:t xml:space="preserve"> </w:t>
      </w:r>
      <w:r w:rsidRPr="00C436C9">
        <w:t>No</w:t>
      </w:r>
      <w:r w:rsidR="00616108">
        <w:t xml:space="preserve"> </w:t>
      </w:r>
      <w:r w:rsidRPr="00C436C9">
        <w:t>bezlotoxumab</w:t>
      </w:r>
      <w:r w:rsidR="00616108">
        <w:t xml:space="preserve"> </w:t>
      </w:r>
      <w:r w:rsidR="004A7947">
        <w:t>treatment</w:t>
      </w:r>
      <w:r w:rsidR="00616108">
        <w:t xml:space="preserve"> </w:t>
      </w:r>
      <w:r w:rsidR="004A7947">
        <w:t>emergent</w:t>
      </w:r>
      <w:r w:rsidR="00616108">
        <w:t xml:space="preserve"> </w:t>
      </w:r>
      <w:r w:rsidRPr="00C436C9">
        <w:t>positive</w:t>
      </w:r>
      <w:r w:rsidR="00616108">
        <w:t xml:space="preserve"> </w:t>
      </w:r>
      <w:r w:rsidRPr="00C436C9">
        <w:t>subjects</w:t>
      </w:r>
      <w:r w:rsidR="00616108">
        <w:t xml:space="preserve"> </w:t>
      </w:r>
      <w:r w:rsidRPr="00C436C9">
        <w:t>were</w:t>
      </w:r>
      <w:r w:rsidR="00616108">
        <w:t xml:space="preserve"> </w:t>
      </w:r>
      <w:r w:rsidRPr="00C436C9">
        <w:t>observed.</w:t>
      </w:r>
      <w:r w:rsidR="00616108">
        <w:t xml:space="preserve"> </w:t>
      </w:r>
      <w:r w:rsidRPr="00C436C9">
        <w:t>However,</w:t>
      </w:r>
      <w:r w:rsidR="00616108">
        <w:t xml:space="preserve"> </w:t>
      </w:r>
      <w:r w:rsidRPr="00C436C9">
        <w:t>9</w:t>
      </w:r>
      <w:r w:rsidR="00616108">
        <w:t xml:space="preserve"> </w:t>
      </w:r>
      <w:r w:rsidRPr="00C436C9">
        <w:t>of</w:t>
      </w:r>
      <w:r w:rsidR="00616108">
        <w:t xml:space="preserve"> </w:t>
      </w:r>
      <w:r w:rsidRPr="00C436C9">
        <w:t>1</w:t>
      </w:r>
      <w:r w:rsidR="004A7947">
        <w:t>,</w:t>
      </w:r>
      <w:r w:rsidRPr="00C436C9">
        <w:t>414</w:t>
      </w:r>
      <w:r w:rsidR="00616108">
        <w:t xml:space="preserve"> </w:t>
      </w:r>
      <w:r w:rsidRPr="00C436C9">
        <w:lastRenderedPageBreak/>
        <w:t>subjects</w:t>
      </w:r>
      <w:r w:rsidR="00616108">
        <w:t xml:space="preserve"> </w:t>
      </w:r>
      <w:r w:rsidRPr="00C436C9">
        <w:t>(0.6%)</w:t>
      </w:r>
      <w:r w:rsidR="00616108">
        <w:t xml:space="preserve"> </w:t>
      </w:r>
      <w:r w:rsidRPr="00C436C9">
        <w:t>had</w:t>
      </w:r>
      <w:r w:rsidR="00616108">
        <w:t xml:space="preserve"> </w:t>
      </w:r>
      <w:r w:rsidRPr="00C436C9">
        <w:t>non-</w:t>
      </w:r>
      <w:r w:rsidR="004A7947">
        <w:t>treatment</w:t>
      </w:r>
      <w:r w:rsidR="00616108">
        <w:t xml:space="preserve"> </w:t>
      </w:r>
      <w:r w:rsidR="004A7947">
        <w:t>emergent</w:t>
      </w:r>
      <w:r w:rsidR="00616108">
        <w:t xml:space="preserve"> </w:t>
      </w:r>
      <w:r w:rsidRPr="00C436C9">
        <w:t>positive</w:t>
      </w:r>
      <w:r w:rsidR="00616108">
        <w:t xml:space="preserve"> </w:t>
      </w:r>
      <w:r w:rsidRPr="00C436C9">
        <w:t>sample(s)</w:t>
      </w:r>
      <w:r w:rsidR="00616108">
        <w:t xml:space="preserve"> </w:t>
      </w:r>
      <w:r w:rsidRPr="00C436C9">
        <w:t>(positive</w:t>
      </w:r>
      <w:r w:rsidR="00616108">
        <w:t xml:space="preserve"> </w:t>
      </w:r>
      <w:r w:rsidRPr="00C436C9">
        <w:t>at</w:t>
      </w:r>
      <w:r w:rsidR="00616108">
        <w:t xml:space="preserve"> </w:t>
      </w:r>
      <w:r w:rsidRPr="00C436C9">
        <w:t>baseline</w:t>
      </w:r>
      <w:r w:rsidR="00616108">
        <w:t xml:space="preserve"> </w:t>
      </w:r>
      <w:r w:rsidRPr="00C436C9">
        <w:t>only),</w:t>
      </w:r>
      <w:r w:rsidR="00616108">
        <w:t xml:space="preserve"> </w:t>
      </w:r>
      <w:r w:rsidRPr="00C436C9">
        <w:t>and</w:t>
      </w:r>
      <w:r w:rsidR="00616108">
        <w:t xml:space="preserve"> </w:t>
      </w:r>
      <w:r w:rsidRPr="00C436C9">
        <w:t>1</w:t>
      </w:r>
      <w:r w:rsidR="00616108">
        <w:t xml:space="preserve"> </w:t>
      </w:r>
      <w:r w:rsidRPr="00C436C9">
        <w:t>of</w:t>
      </w:r>
      <w:r w:rsidR="00616108">
        <w:t xml:space="preserve"> </w:t>
      </w:r>
      <w:r w:rsidRPr="00C436C9">
        <w:t>these</w:t>
      </w:r>
      <w:r w:rsidR="00616108">
        <w:t xml:space="preserve"> </w:t>
      </w:r>
      <w:r w:rsidRPr="00C436C9">
        <w:t>9</w:t>
      </w:r>
      <w:r w:rsidR="00616108">
        <w:t xml:space="preserve"> </w:t>
      </w:r>
      <w:r w:rsidRPr="00C436C9">
        <w:t>was</w:t>
      </w:r>
      <w:r w:rsidR="00616108">
        <w:t xml:space="preserve"> </w:t>
      </w:r>
      <w:r w:rsidRPr="00C436C9">
        <w:t>subsequently</w:t>
      </w:r>
      <w:r w:rsidR="00616108">
        <w:t xml:space="preserve"> </w:t>
      </w:r>
      <w:r w:rsidRPr="00C436C9">
        <w:t>shown</w:t>
      </w:r>
      <w:r w:rsidR="00616108">
        <w:t xml:space="preserve"> </w:t>
      </w:r>
      <w:r w:rsidRPr="00C436C9">
        <w:t>to</w:t>
      </w:r>
      <w:r w:rsidR="00616108">
        <w:t xml:space="preserve"> </w:t>
      </w:r>
      <w:r w:rsidRPr="00C436C9">
        <w:t>be</w:t>
      </w:r>
      <w:r w:rsidR="00616108">
        <w:t xml:space="preserve"> </w:t>
      </w:r>
      <w:r w:rsidRPr="00C436C9">
        <w:t>positive</w:t>
      </w:r>
      <w:r w:rsidR="00616108">
        <w:t xml:space="preserve"> </w:t>
      </w:r>
      <w:r w:rsidRPr="00C436C9">
        <w:t>for</w:t>
      </w:r>
      <w:r w:rsidR="00616108">
        <w:t xml:space="preserve"> </w:t>
      </w:r>
      <w:r w:rsidRPr="00C436C9">
        <w:t>NAb.</w:t>
      </w:r>
    </w:p>
    <w:p w14:paraId="1978FA0F" w14:textId="0318B355" w:rsidR="00C436C9" w:rsidRPr="00C436C9" w:rsidRDefault="00C436C9" w:rsidP="00C436C9">
      <w:pPr>
        <w:pStyle w:val="Heading5"/>
      </w:pPr>
      <w:r w:rsidRPr="00C436C9">
        <w:t>Other</w:t>
      </w:r>
      <w:r w:rsidR="00616108">
        <w:t xml:space="preserve"> </w:t>
      </w:r>
      <w:r w:rsidRPr="00C436C9">
        <w:t>studies</w:t>
      </w:r>
    </w:p>
    <w:p w14:paraId="511DCCCB" w14:textId="5CDED7B7" w:rsidR="00C436C9" w:rsidRPr="00C436C9" w:rsidRDefault="004A7947" w:rsidP="00C436C9">
      <w:bookmarkStart w:id="338" w:name="_Toc432079177"/>
      <w:bookmarkStart w:id="339" w:name="_Toc432080750"/>
      <w:r>
        <w:t>Information</w:t>
      </w:r>
      <w:r w:rsidR="00616108">
        <w:t xml:space="preserve"> </w:t>
      </w:r>
      <w:r>
        <w:t>was</w:t>
      </w:r>
      <w:r w:rsidR="00616108">
        <w:t xml:space="preserve"> </w:t>
      </w:r>
      <w:r>
        <w:t>provided.</w:t>
      </w:r>
    </w:p>
    <w:p w14:paraId="7F465C30" w14:textId="4A09B68D" w:rsidR="00C436C9" w:rsidRPr="00C436C9" w:rsidRDefault="00C436C9" w:rsidP="00C436C9">
      <w:pPr>
        <w:pStyle w:val="Heading4"/>
      </w:pPr>
      <w:r w:rsidRPr="00C436C9">
        <w:t>Serious</w:t>
      </w:r>
      <w:r w:rsidR="00616108">
        <w:t xml:space="preserve"> </w:t>
      </w:r>
      <w:r w:rsidRPr="00C436C9">
        <w:t>skin</w:t>
      </w:r>
      <w:r w:rsidR="00616108">
        <w:t xml:space="preserve"> </w:t>
      </w:r>
      <w:r w:rsidRPr="00C436C9">
        <w:t>reactions</w:t>
      </w:r>
      <w:bookmarkEnd w:id="338"/>
      <w:bookmarkEnd w:id="339"/>
    </w:p>
    <w:p w14:paraId="494B927A" w14:textId="6A6E6DE8" w:rsidR="00C436C9" w:rsidRPr="00C436C9" w:rsidRDefault="00C436C9" w:rsidP="00C436C9">
      <w:r w:rsidRPr="00C436C9">
        <w:t>None</w:t>
      </w:r>
      <w:r w:rsidR="00616108">
        <w:t xml:space="preserve"> </w:t>
      </w:r>
      <w:r w:rsidRPr="00C436C9">
        <w:t>in</w:t>
      </w:r>
      <w:r w:rsidR="00616108">
        <w:t xml:space="preserve"> </w:t>
      </w:r>
      <w:r w:rsidRPr="00C436C9">
        <w:t>any</w:t>
      </w:r>
      <w:r w:rsidR="00616108">
        <w:t xml:space="preserve"> </w:t>
      </w:r>
      <w:r w:rsidRPr="00C436C9">
        <w:t>of</w:t>
      </w:r>
      <w:r w:rsidR="00616108">
        <w:t xml:space="preserve"> </w:t>
      </w:r>
      <w:r w:rsidRPr="00C436C9">
        <w:t>the</w:t>
      </w:r>
      <w:r w:rsidR="00616108">
        <w:t xml:space="preserve"> </w:t>
      </w:r>
      <w:r w:rsidRPr="00C436C9">
        <w:t>clinical</w:t>
      </w:r>
      <w:r w:rsidR="00616108">
        <w:t xml:space="preserve"> </w:t>
      </w:r>
      <w:r w:rsidRPr="00C436C9">
        <w:t>studies.</w:t>
      </w:r>
    </w:p>
    <w:p w14:paraId="733F2184" w14:textId="54535E54" w:rsidR="00C436C9" w:rsidRPr="00C436C9" w:rsidRDefault="00C436C9" w:rsidP="00C436C9">
      <w:pPr>
        <w:pStyle w:val="Heading4"/>
      </w:pPr>
      <w:bookmarkStart w:id="340" w:name="_Toc272414678"/>
      <w:bookmarkStart w:id="341" w:name="_Toc290888542"/>
      <w:bookmarkStart w:id="342" w:name="_Toc416353757"/>
      <w:bookmarkStart w:id="343" w:name="_Toc421005300"/>
      <w:bookmarkStart w:id="344" w:name="_Toc432079178"/>
      <w:bookmarkStart w:id="345" w:name="_Toc432080751"/>
      <w:r w:rsidRPr="00C436C9">
        <w:t>Other</w:t>
      </w:r>
      <w:r w:rsidR="00616108">
        <w:t xml:space="preserve"> </w:t>
      </w:r>
      <w:r w:rsidRPr="00C436C9">
        <w:t>safety</w:t>
      </w:r>
      <w:r w:rsidR="00616108">
        <w:t xml:space="preserve"> </w:t>
      </w:r>
      <w:r w:rsidRPr="00C436C9">
        <w:t>parameter</w:t>
      </w:r>
      <w:bookmarkEnd w:id="340"/>
      <w:bookmarkEnd w:id="341"/>
      <w:bookmarkEnd w:id="342"/>
      <w:bookmarkEnd w:id="343"/>
      <w:bookmarkEnd w:id="344"/>
      <w:bookmarkEnd w:id="345"/>
      <w:r w:rsidR="004A7947">
        <w:t>s;</w:t>
      </w:r>
      <w:r w:rsidR="00616108">
        <w:t xml:space="preserve"> </w:t>
      </w:r>
      <w:r w:rsidRPr="00C436C9">
        <w:t>hypersensitivity</w:t>
      </w:r>
    </w:p>
    <w:p w14:paraId="57F5C4EE" w14:textId="0604801E" w:rsidR="00C436C9" w:rsidRPr="00C436C9" w:rsidRDefault="00C436C9" w:rsidP="00C436C9">
      <w:pPr>
        <w:pStyle w:val="Heading5"/>
      </w:pPr>
      <w:r w:rsidRPr="00C436C9">
        <w:t>Integrated</w:t>
      </w:r>
      <w:r w:rsidR="00616108">
        <w:t xml:space="preserve"> </w:t>
      </w:r>
      <w:r w:rsidRPr="00C436C9">
        <w:t>safety</w:t>
      </w:r>
      <w:r w:rsidR="00616108">
        <w:t xml:space="preserve"> </w:t>
      </w:r>
      <w:r w:rsidRPr="00C436C9">
        <w:t>analyses</w:t>
      </w:r>
    </w:p>
    <w:p w14:paraId="0A90C198" w14:textId="0BD72724" w:rsidR="00C436C9" w:rsidRPr="00C436C9" w:rsidRDefault="00C436C9" w:rsidP="00C436C9">
      <w:r w:rsidRPr="00C436C9">
        <w:t>None</w:t>
      </w:r>
      <w:r w:rsidR="00616108">
        <w:t xml:space="preserve"> </w:t>
      </w:r>
      <w:r w:rsidRPr="00C436C9">
        <w:t>detected.</w:t>
      </w:r>
    </w:p>
    <w:p w14:paraId="6E5FA39B" w14:textId="505CAC86" w:rsidR="00C436C9" w:rsidRPr="00C436C9" w:rsidRDefault="00C436C9" w:rsidP="00C436C9">
      <w:pPr>
        <w:pStyle w:val="Heading5"/>
      </w:pPr>
      <w:r w:rsidRPr="00C436C9">
        <w:t>Pivotal</w:t>
      </w:r>
      <w:r w:rsidR="00616108">
        <w:t xml:space="preserve"> </w:t>
      </w:r>
      <w:r w:rsidRPr="00C436C9">
        <w:t>and/or</w:t>
      </w:r>
      <w:r w:rsidR="00616108">
        <w:t xml:space="preserve"> </w:t>
      </w:r>
      <w:r w:rsidRPr="00C436C9">
        <w:t>main</w:t>
      </w:r>
      <w:r w:rsidR="00616108">
        <w:t xml:space="preserve"> </w:t>
      </w:r>
      <w:r w:rsidRPr="00C436C9">
        <w:t>efficacy</w:t>
      </w:r>
      <w:r w:rsidR="00616108">
        <w:t xml:space="preserve"> </w:t>
      </w:r>
      <w:r w:rsidRPr="00C436C9">
        <w:t>studies</w:t>
      </w:r>
    </w:p>
    <w:p w14:paraId="661464C5" w14:textId="2D9E8596" w:rsidR="00C436C9" w:rsidRPr="00C436C9" w:rsidRDefault="00C436C9" w:rsidP="00C436C9">
      <w:r w:rsidRPr="00C436C9">
        <w:t>Subjects</w:t>
      </w:r>
      <w:r w:rsidR="00616108">
        <w:t xml:space="preserve"> </w:t>
      </w:r>
      <w:r w:rsidRPr="00C436C9">
        <w:t>were</w:t>
      </w:r>
      <w:r w:rsidR="00616108">
        <w:t xml:space="preserve"> </w:t>
      </w:r>
      <w:r w:rsidRPr="00C436C9">
        <w:t>evaluated</w:t>
      </w:r>
      <w:r w:rsidR="00616108">
        <w:t xml:space="preserve"> </w:t>
      </w:r>
      <w:r w:rsidRPr="00C436C9">
        <w:t>during</w:t>
      </w:r>
      <w:r w:rsidR="00616108">
        <w:t xml:space="preserve"> </w:t>
      </w:r>
      <w:r w:rsidRPr="00C436C9">
        <w:t>the</w:t>
      </w:r>
      <w:r w:rsidR="00616108">
        <w:t xml:space="preserve"> </w:t>
      </w:r>
      <w:r w:rsidRPr="00C436C9">
        <w:t>infusion</w:t>
      </w:r>
      <w:r w:rsidR="00616108">
        <w:t xml:space="preserve"> </w:t>
      </w:r>
      <w:r w:rsidRPr="00C436C9">
        <w:t>and</w:t>
      </w:r>
      <w:r w:rsidR="00616108">
        <w:t xml:space="preserve"> </w:t>
      </w:r>
      <w:r w:rsidRPr="00C436C9">
        <w:t>for</w:t>
      </w:r>
      <w:r w:rsidR="00616108">
        <w:t xml:space="preserve"> </w:t>
      </w:r>
      <w:r w:rsidRPr="00C436C9">
        <w:t>24</w:t>
      </w:r>
      <w:r w:rsidR="00616108">
        <w:t xml:space="preserve"> </w:t>
      </w:r>
      <w:r w:rsidR="001349A8">
        <w:t>hours</w:t>
      </w:r>
      <w:r w:rsidR="00616108">
        <w:t xml:space="preserve"> </w:t>
      </w:r>
      <w:r w:rsidRPr="00C436C9">
        <w:t>post</w:t>
      </w:r>
      <w:r w:rsidR="00616108">
        <w:t xml:space="preserve"> </w:t>
      </w:r>
      <w:r w:rsidRPr="00C436C9">
        <w:t>for</w:t>
      </w:r>
      <w:r w:rsidR="00616108">
        <w:t xml:space="preserve"> </w:t>
      </w:r>
      <w:r w:rsidRPr="00C436C9">
        <w:t>infusion</w:t>
      </w:r>
      <w:r w:rsidR="00616108">
        <w:t xml:space="preserve"> </w:t>
      </w:r>
      <w:r w:rsidRPr="00C436C9">
        <w:t>specific</w:t>
      </w:r>
      <w:r w:rsidR="00616108">
        <w:t xml:space="preserve"> </w:t>
      </w:r>
      <w:r w:rsidRPr="00C436C9">
        <w:t>reactions.</w:t>
      </w:r>
      <w:r w:rsidR="00616108">
        <w:t xml:space="preserve"> </w:t>
      </w:r>
      <w:r w:rsidRPr="00C436C9">
        <w:t>The</w:t>
      </w:r>
      <w:r w:rsidR="00616108">
        <w:t xml:space="preserve"> </w:t>
      </w:r>
      <w:r w:rsidRPr="00C436C9">
        <w:t>proportion</w:t>
      </w:r>
      <w:r w:rsidR="00616108">
        <w:t xml:space="preserve"> </w:t>
      </w:r>
      <w:r w:rsidRPr="00C436C9">
        <w:t>of</w:t>
      </w:r>
      <w:r w:rsidR="00616108">
        <w:t xml:space="preserve"> </w:t>
      </w:r>
      <w:r w:rsidRPr="00C436C9">
        <w:t>infusion</w:t>
      </w:r>
      <w:r w:rsidR="00616108">
        <w:t xml:space="preserve"> </w:t>
      </w:r>
      <w:r w:rsidRPr="00C436C9">
        <w:t>specific</w:t>
      </w:r>
      <w:r w:rsidR="00616108">
        <w:t xml:space="preserve"> </w:t>
      </w:r>
      <w:r w:rsidRPr="00C436C9">
        <w:t>AEs</w:t>
      </w:r>
      <w:r w:rsidR="00616108">
        <w:t xml:space="preserve"> </w:t>
      </w:r>
      <w:r w:rsidRPr="00C436C9">
        <w:t>was</w:t>
      </w:r>
      <w:r w:rsidR="00616108">
        <w:t xml:space="preserve"> </w:t>
      </w:r>
      <w:r w:rsidRPr="00C436C9">
        <w:t>similar</w:t>
      </w:r>
      <w:r w:rsidR="00616108">
        <w:t xml:space="preserve"> </w:t>
      </w:r>
      <w:r w:rsidRPr="00C436C9">
        <w:t>for</w:t>
      </w:r>
      <w:r w:rsidR="00616108">
        <w:t xml:space="preserve"> </w:t>
      </w:r>
      <w:r w:rsidRPr="00C436C9">
        <w:t>the</w:t>
      </w:r>
      <w:r w:rsidR="00616108">
        <w:t xml:space="preserve"> </w:t>
      </w:r>
      <w:r w:rsidRPr="00C436C9">
        <w:t>active</w:t>
      </w:r>
      <w:r w:rsidR="00616108">
        <w:t xml:space="preserve"> </w:t>
      </w:r>
      <w:r w:rsidR="00691260">
        <w:t>group</w:t>
      </w:r>
      <w:r w:rsidRPr="00C436C9">
        <w:t>s</w:t>
      </w:r>
      <w:r w:rsidR="00616108">
        <w:t xml:space="preserve"> </w:t>
      </w:r>
      <w:r w:rsidRPr="00C436C9">
        <w:t>and</w:t>
      </w:r>
      <w:r w:rsidR="00616108">
        <w:t xml:space="preserve"> </w:t>
      </w:r>
      <w:r w:rsidRPr="00C436C9">
        <w:t>placebo</w:t>
      </w:r>
      <w:r w:rsidR="00616108">
        <w:t xml:space="preserve"> </w:t>
      </w:r>
      <w:r w:rsidRPr="00C436C9">
        <w:t>with</w:t>
      </w:r>
      <w:r w:rsidR="00616108">
        <w:t xml:space="preserve"> </w:t>
      </w:r>
      <w:r w:rsidRPr="00C436C9">
        <w:t>the</w:t>
      </w:r>
      <w:r w:rsidR="00616108">
        <w:t xml:space="preserve"> </w:t>
      </w:r>
      <w:r w:rsidRPr="00C436C9">
        <w:t>exception</w:t>
      </w:r>
      <w:r w:rsidR="00616108">
        <w:t xml:space="preserve"> </w:t>
      </w:r>
      <w:r w:rsidRPr="00C436C9">
        <w:t>of</w:t>
      </w:r>
      <w:r w:rsidR="00616108">
        <w:t xml:space="preserve"> </w:t>
      </w:r>
      <w:r w:rsidRPr="00C436C9">
        <w:t>hypertension</w:t>
      </w:r>
      <w:r w:rsidR="00616108">
        <w:t xml:space="preserve"> </w:t>
      </w:r>
      <w:r w:rsidRPr="00C436C9">
        <w:t>which</w:t>
      </w:r>
      <w:r w:rsidR="00616108">
        <w:t xml:space="preserve"> </w:t>
      </w:r>
      <w:r w:rsidRPr="00C436C9">
        <w:t>occurred</w:t>
      </w:r>
      <w:r w:rsidR="00616108">
        <w:t xml:space="preserve"> </w:t>
      </w:r>
      <w:r w:rsidRPr="00C436C9">
        <w:t>more</w:t>
      </w:r>
      <w:r w:rsidR="00616108">
        <w:t xml:space="preserve"> </w:t>
      </w:r>
      <w:r w:rsidRPr="00C436C9">
        <w:t>frequently</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00691260">
        <w:t>group</w:t>
      </w:r>
    </w:p>
    <w:p w14:paraId="376AD653" w14:textId="42F39390" w:rsidR="00F96EC9" w:rsidRDefault="00C436C9" w:rsidP="00C436C9">
      <w:r w:rsidRPr="00C436C9">
        <w:t>(n/N</w:t>
      </w:r>
      <w:r w:rsidR="00616108">
        <w:t xml:space="preserve"> </w:t>
      </w:r>
      <w:r w:rsidRPr="00C436C9">
        <w:t>=</w:t>
      </w:r>
      <w:r w:rsidR="00616108">
        <w:t xml:space="preserve"> </w:t>
      </w:r>
      <w:r w:rsidRPr="00C436C9">
        <w:t>5/786,</w:t>
      </w:r>
      <w:r w:rsidR="00616108">
        <w:t xml:space="preserve"> </w:t>
      </w:r>
      <w:r w:rsidRPr="00C436C9">
        <w:t>0.6%)</w:t>
      </w:r>
      <w:r w:rsidR="00616108">
        <w:t xml:space="preserve"> </w:t>
      </w:r>
      <w:r w:rsidR="00691260">
        <w:t>versus</w:t>
      </w:r>
      <w:r w:rsidR="00616108">
        <w:t xml:space="preserve"> </w:t>
      </w:r>
      <w:r w:rsidRPr="00C436C9">
        <w:t>placebo</w:t>
      </w:r>
      <w:r w:rsidR="00616108">
        <w:t xml:space="preserve"> </w:t>
      </w:r>
      <w:r w:rsidRPr="00C436C9">
        <w:t>(n/N</w:t>
      </w:r>
      <w:r w:rsidR="00616108">
        <w:t xml:space="preserve"> </w:t>
      </w:r>
      <w:r w:rsidRPr="00C436C9">
        <w:t>=</w:t>
      </w:r>
      <w:r w:rsidR="00616108">
        <w:t xml:space="preserve"> </w:t>
      </w:r>
      <w:r w:rsidRPr="00C436C9">
        <w:t>0/781,</w:t>
      </w:r>
      <w:r w:rsidR="00616108">
        <w:t xml:space="preserve"> </w:t>
      </w:r>
      <w:r w:rsidRPr="00C436C9">
        <w:t>difference</w:t>
      </w:r>
      <w:r w:rsidR="00616108">
        <w:t xml:space="preserve"> </w:t>
      </w:r>
      <w:r w:rsidRPr="00C436C9">
        <w:t>0.6%,</w:t>
      </w:r>
      <w:r w:rsidR="00616108">
        <w:t xml:space="preserve"> </w:t>
      </w:r>
      <w:r w:rsidRPr="00C436C9">
        <w:t>95%</w:t>
      </w:r>
      <w:r w:rsidR="00616108">
        <w:t xml:space="preserve"> </w:t>
      </w:r>
      <w:r w:rsidRPr="00C436C9">
        <w:t>CI</w:t>
      </w:r>
      <w:r w:rsidR="00616108">
        <w:t xml:space="preserve"> </w:t>
      </w:r>
      <w:r w:rsidRPr="00C436C9">
        <w:t>[0.1,</w:t>
      </w:r>
      <w:r w:rsidR="00616108">
        <w:t xml:space="preserve"> </w:t>
      </w:r>
      <w:r w:rsidRPr="00C436C9">
        <w:t>1.5]).</w:t>
      </w:r>
      <w:r w:rsidR="00616108">
        <w:t xml:space="preserve"> </w:t>
      </w:r>
      <w:r w:rsidRPr="00C436C9">
        <w:t>It</w:t>
      </w:r>
      <w:r w:rsidR="00616108">
        <w:t xml:space="preserve"> </w:t>
      </w:r>
      <w:r w:rsidRPr="00C436C9">
        <w:t>was</w:t>
      </w:r>
      <w:r w:rsidR="00616108">
        <w:t xml:space="preserve"> </w:t>
      </w:r>
      <w:r w:rsidRPr="00C436C9">
        <w:t>generally</w:t>
      </w:r>
      <w:r w:rsidR="00616108">
        <w:t xml:space="preserve"> </w:t>
      </w:r>
      <w:r w:rsidRPr="00C436C9">
        <w:t>mild</w:t>
      </w:r>
      <w:r w:rsidR="00616108">
        <w:t xml:space="preserve"> </w:t>
      </w:r>
      <w:r w:rsidRPr="00C436C9">
        <w:t>to</w:t>
      </w:r>
      <w:r w:rsidR="00616108">
        <w:t xml:space="preserve"> </w:t>
      </w:r>
      <w:r w:rsidRPr="00C436C9">
        <w:t>moderate</w:t>
      </w:r>
      <w:r w:rsidR="00616108">
        <w:t xml:space="preserve"> </w:t>
      </w:r>
      <w:r w:rsidRPr="00C436C9">
        <w:t>and</w:t>
      </w:r>
      <w:r w:rsidR="00616108">
        <w:t xml:space="preserve"> </w:t>
      </w:r>
      <w:r w:rsidRPr="00C436C9">
        <w:t>did</w:t>
      </w:r>
      <w:r w:rsidR="00616108">
        <w:t xml:space="preserve"> </w:t>
      </w:r>
      <w:r w:rsidRPr="00C436C9">
        <w:t>not</w:t>
      </w:r>
      <w:r w:rsidR="00616108">
        <w:t xml:space="preserve"> </w:t>
      </w:r>
      <w:r w:rsidRPr="00C436C9">
        <w:t>lead</w:t>
      </w:r>
      <w:r w:rsidR="00616108">
        <w:t xml:space="preserve"> </w:t>
      </w:r>
      <w:r w:rsidRPr="00C436C9">
        <w:t>to</w:t>
      </w:r>
      <w:r w:rsidR="00616108">
        <w:t xml:space="preserve"> </w:t>
      </w:r>
      <w:r w:rsidRPr="00C436C9">
        <w:t>treatment</w:t>
      </w:r>
      <w:r w:rsidR="00616108">
        <w:t xml:space="preserve"> </w:t>
      </w:r>
      <w:r w:rsidRPr="00C436C9">
        <w:t>interruption.</w:t>
      </w:r>
      <w:r w:rsidR="00616108">
        <w:t xml:space="preserve"> </w:t>
      </w:r>
      <w:r w:rsidRPr="00C436C9">
        <w:t>All</w:t>
      </w:r>
      <w:r w:rsidR="00616108">
        <w:t xml:space="preserve"> </w:t>
      </w:r>
      <w:r w:rsidRPr="00C436C9">
        <w:t>episodes</w:t>
      </w:r>
      <w:r w:rsidR="00616108">
        <w:t xml:space="preserve"> </w:t>
      </w:r>
      <w:r w:rsidRPr="00C436C9">
        <w:t>of</w:t>
      </w:r>
      <w:r w:rsidR="00616108">
        <w:t xml:space="preserve"> </w:t>
      </w:r>
      <w:r w:rsidRPr="00C436C9">
        <w:t>hypertension</w:t>
      </w:r>
      <w:r w:rsidR="00616108">
        <w:t xml:space="preserve"> </w:t>
      </w:r>
      <w:r w:rsidRPr="00C436C9">
        <w:t>resolved</w:t>
      </w:r>
      <w:r w:rsidR="00616108">
        <w:t xml:space="preserve"> </w:t>
      </w:r>
      <w:r w:rsidRPr="00C436C9">
        <w:t>within</w:t>
      </w:r>
      <w:r w:rsidR="00616108">
        <w:t xml:space="preserve"> </w:t>
      </w:r>
      <w:r w:rsidRPr="00C436C9">
        <w:t>2</w:t>
      </w:r>
      <w:r w:rsidR="00616108">
        <w:t xml:space="preserve"> </w:t>
      </w:r>
      <w:r w:rsidRPr="00C436C9">
        <w:t>days</w:t>
      </w:r>
      <w:r w:rsidR="00616108">
        <w:t xml:space="preserve"> </w:t>
      </w:r>
      <w:r w:rsidRPr="00C436C9">
        <w:t>(36</w:t>
      </w:r>
      <w:r w:rsidR="00616108">
        <w:t xml:space="preserve"> </w:t>
      </w:r>
      <w:r w:rsidRPr="00C436C9">
        <w:t>minutes</w:t>
      </w:r>
      <w:r w:rsidR="00616108">
        <w:t xml:space="preserve"> </w:t>
      </w:r>
      <w:r w:rsidRPr="00C436C9">
        <w:t>to</w:t>
      </w:r>
      <w:r w:rsidR="00616108">
        <w:t xml:space="preserve"> </w:t>
      </w:r>
      <w:r w:rsidRPr="00C436C9">
        <w:t>2</w:t>
      </w:r>
      <w:r w:rsidR="00616108">
        <w:t xml:space="preserve"> </w:t>
      </w:r>
      <w:r w:rsidRPr="00C436C9">
        <w:t>days).</w:t>
      </w:r>
      <w:r w:rsidR="00616108">
        <w:t xml:space="preserve"> </w:t>
      </w:r>
      <w:r w:rsidRPr="00C436C9">
        <w:t>Hypertension</w:t>
      </w:r>
      <w:r w:rsidR="00616108">
        <w:t xml:space="preserve"> </w:t>
      </w:r>
      <w:r w:rsidRPr="00C436C9">
        <w:t>was</w:t>
      </w:r>
      <w:r w:rsidR="00616108">
        <w:t xml:space="preserve"> </w:t>
      </w:r>
      <w:r w:rsidRPr="00C436C9">
        <w:t>also</w:t>
      </w:r>
      <w:r w:rsidR="00616108">
        <w:t xml:space="preserve"> </w:t>
      </w:r>
      <w:r w:rsidRPr="00C436C9">
        <w:t>reported</w:t>
      </w:r>
      <w:r w:rsidR="00616108">
        <w:t xml:space="preserve"> </w:t>
      </w:r>
      <w:r w:rsidRPr="00C436C9">
        <w:t>in</w:t>
      </w:r>
      <w:r w:rsidR="00616108">
        <w:t xml:space="preserve"> </w:t>
      </w:r>
      <w:r w:rsidRPr="00C436C9">
        <w:t>2</w:t>
      </w:r>
      <w:r w:rsidR="00616108">
        <w:t xml:space="preserve"> </w:t>
      </w:r>
      <w:r w:rsidRPr="00C436C9">
        <w:t>(0.3%)</w:t>
      </w:r>
      <w:r w:rsidR="00616108">
        <w:t xml:space="preserve"> </w:t>
      </w:r>
      <w:r w:rsidRPr="00C436C9">
        <w:t>subjects</w:t>
      </w:r>
      <w:r w:rsidR="00616108">
        <w:t xml:space="preserve"> </w:t>
      </w:r>
      <w:r w:rsidRPr="00C436C9">
        <w:t>in</w:t>
      </w:r>
      <w:r w:rsidR="00616108">
        <w:t xml:space="preserve"> </w:t>
      </w:r>
      <w:r w:rsidRPr="00C436C9">
        <w:t>the</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Pr="00C436C9">
        <w:t>treatment</w:t>
      </w:r>
      <w:r w:rsidR="00616108">
        <w:t xml:space="preserve"> </w:t>
      </w:r>
      <w:r w:rsidR="00691260">
        <w:t>group</w:t>
      </w:r>
      <w:r w:rsidR="00F96EC9">
        <w:t>.</w:t>
      </w:r>
    </w:p>
    <w:p w14:paraId="18ACF231" w14:textId="1EBCA975" w:rsidR="00C436C9" w:rsidRPr="00C436C9" w:rsidRDefault="00C436C9" w:rsidP="00C436C9">
      <w:pPr>
        <w:pStyle w:val="Heading3"/>
      </w:pPr>
      <w:bookmarkStart w:id="346" w:name="_Toc272414686"/>
      <w:bookmarkStart w:id="347" w:name="_Ref273005527"/>
      <w:bookmarkStart w:id="348" w:name="_Toc290888550"/>
      <w:bookmarkStart w:id="349" w:name="_Toc416353765"/>
      <w:bookmarkStart w:id="350" w:name="_Toc421005308"/>
      <w:bookmarkStart w:id="351" w:name="_Toc432079179"/>
      <w:bookmarkStart w:id="352" w:name="_Toc432080752"/>
      <w:bookmarkStart w:id="353" w:name="_Toc471763572"/>
      <w:bookmarkStart w:id="354" w:name="_Toc530477324"/>
      <w:r w:rsidRPr="00C436C9">
        <w:t>Other</w:t>
      </w:r>
      <w:r w:rsidR="00616108">
        <w:t xml:space="preserve"> </w:t>
      </w:r>
      <w:r w:rsidRPr="00C436C9">
        <w:t>safety</w:t>
      </w:r>
      <w:r w:rsidR="00616108">
        <w:t xml:space="preserve"> </w:t>
      </w:r>
      <w:r w:rsidRPr="00C436C9">
        <w:t>issues</w:t>
      </w:r>
      <w:bookmarkEnd w:id="346"/>
      <w:bookmarkEnd w:id="347"/>
      <w:bookmarkEnd w:id="348"/>
      <w:bookmarkEnd w:id="349"/>
      <w:bookmarkEnd w:id="350"/>
      <w:bookmarkEnd w:id="351"/>
      <w:bookmarkEnd w:id="352"/>
      <w:bookmarkEnd w:id="353"/>
      <w:bookmarkEnd w:id="354"/>
    </w:p>
    <w:p w14:paraId="3DD3F294" w14:textId="6C2C80E7" w:rsidR="00C436C9" w:rsidRPr="00C436C9" w:rsidRDefault="00C436C9" w:rsidP="00C436C9">
      <w:pPr>
        <w:pStyle w:val="Heading4"/>
      </w:pPr>
      <w:bookmarkStart w:id="355" w:name="_Toc241374322"/>
      <w:bookmarkStart w:id="356" w:name="_Ref272331212"/>
      <w:bookmarkStart w:id="357" w:name="_Toc272414687"/>
      <w:bookmarkStart w:id="358" w:name="_Toc290888551"/>
      <w:bookmarkStart w:id="359" w:name="_Toc416353766"/>
      <w:bookmarkStart w:id="360" w:name="_Toc421005309"/>
      <w:bookmarkStart w:id="361" w:name="_Toc432079180"/>
      <w:bookmarkStart w:id="362" w:name="_Toc432080753"/>
      <w:r w:rsidRPr="00C436C9">
        <w:t>Safety</w:t>
      </w:r>
      <w:r w:rsidR="00616108">
        <w:t xml:space="preserve"> </w:t>
      </w:r>
      <w:r w:rsidRPr="00C436C9">
        <w:t>in</w:t>
      </w:r>
      <w:r w:rsidR="00616108">
        <w:t xml:space="preserve"> </w:t>
      </w:r>
      <w:r w:rsidRPr="00C436C9">
        <w:t>special</w:t>
      </w:r>
      <w:r w:rsidR="00616108">
        <w:t xml:space="preserve"> </w:t>
      </w:r>
      <w:r w:rsidRPr="00C436C9">
        <w:t>populations</w:t>
      </w:r>
      <w:bookmarkEnd w:id="355"/>
      <w:bookmarkEnd w:id="356"/>
      <w:bookmarkEnd w:id="357"/>
      <w:bookmarkEnd w:id="358"/>
      <w:bookmarkEnd w:id="359"/>
      <w:bookmarkEnd w:id="360"/>
      <w:bookmarkEnd w:id="361"/>
      <w:bookmarkEnd w:id="362"/>
    </w:p>
    <w:p w14:paraId="070DFB20" w14:textId="098844D4" w:rsidR="00F96EC9" w:rsidRDefault="00C436C9" w:rsidP="00C436C9">
      <w:bookmarkStart w:id="363" w:name="_Toc241374324"/>
      <w:bookmarkStart w:id="364" w:name="_Ref272331214"/>
      <w:bookmarkStart w:id="365" w:name="_Toc272414688"/>
      <w:bookmarkStart w:id="366" w:name="_Toc290888552"/>
      <w:bookmarkStart w:id="367" w:name="_Toc416353767"/>
      <w:bookmarkStart w:id="368" w:name="_Toc421005310"/>
      <w:bookmarkStart w:id="369" w:name="_Toc432079181"/>
      <w:bookmarkStart w:id="370" w:name="_Toc432080754"/>
      <w:r w:rsidRPr="00C436C9">
        <w:t>The</w:t>
      </w:r>
      <w:r w:rsidR="00616108">
        <w:t xml:space="preserve"> </w:t>
      </w:r>
      <w:r w:rsidRPr="00C436C9">
        <w:t>ICH</w:t>
      </w:r>
      <w:r w:rsidR="00616108">
        <w:t xml:space="preserve"> </w:t>
      </w:r>
      <w:r w:rsidRPr="00C436C9">
        <w:t>S6(R1)</w:t>
      </w:r>
      <w:r w:rsidR="00616108">
        <w:t xml:space="preserve"> </w:t>
      </w:r>
      <w:r w:rsidRPr="00C436C9">
        <w:t>guidance</w:t>
      </w:r>
      <w:r w:rsidR="00616108">
        <w:t xml:space="preserve"> </w:t>
      </w:r>
      <w:r w:rsidRPr="00C436C9">
        <w:t>Preclinical</w:t>
      </w:r>
      <w:r w:rsidR="00616108">
        <w:t xml:space="preserve"> </w:t>
      </w:r>
      <w:r w:rsidRPr="00C436C9">
        <w:t>Safety</w:t>
      </w:r>
      <w:r w:rsidR="00616108">
        <w:t xml:space="preserve"> </w:t>
      </w:r>
      <w:r w:rsidRPr="00C436C9">
        <w:t>Evaluation</w:t>
      </w:r>
      <w:r w:rsidR="00616108">
        <w:t xml:space="preserve"> </w:t>
      </w:r>
      <w:r w:rsidRPr="00C436C9">
        <w:t>of</w:t>
      </w:r>
      <w:r w:rsidR="00616108">
        <w:t xml:space="preserve"> </w:t>
      </w:r>
      <w:r w:rsidRPr="00C436C9">
        <w:t>Biotechnology-Derived</w:t>
      </w:r>
      <w:r w:rsidR="00616108">
        <w:t xml:space="preserve"> </w:t>
      </w:r>
      <w:r w:rsidRPr="00C436C9">
        <w:t>Pharmaceuticals,</w:t>
      </w:r>
      <w:r w:rsidR="00616108">
        <w:t xml:space="preserve"> </w:t>
      </w:r>
      <w:r w:rsidRPr="00C436C9">
        <w:t>12-Jun-2011</w:t>
      </w:r>
      <w:r w:rsidR="00616108">
        <w:t xml:space="preserve"> </w:t>
      </w:r>
      <w:r w:rsidRPr="00C436C9">
        <w:t>states</w:t>
      </w:r>
      <w:r w:rsidR="00616108">
        <w:t xml:space="preserve"> </w:t>
      </w:r>
      <w:r w:rsidRPr="00C436C9">
        <w:t>"For</w:t>
      </w:r>
      <w:r w:rsidR="00616108">
        <w:t xml:space="preserve"> </w:t>
      </w:r>
      <w:r w:rsidRPr="00C436C9">
        <w:t>monoclonal</w:t>
      </w:r>
      <w:r w:rsidR="00616108">
        <w:t xml:space="preserve"> </w:t>
      </w:r>
      <w:r w:rsidRPr="00C436C9">
        <w:t>antibodies</w:t>
      </w:r>
      <w:r w:rsidR="00616108">
        <w:t xml:space="preserve"> </w:t>
      </w:r>
      <w:r w:rsidRPr="00C436C9">
        <w:t>and</w:t>
      </w:r>
      <w:r w:rsidR="00616108">
        <w:t xml:space="preserve"> </w:t>
      </w:r>
      <w:r w:rsidRPr="00C436C9">
        <w:t>other</w:t>
      </w:r>
      <w:r w:rsidR="00616108">
        <w:t xml:space="preserve"> </w:t>
      </w:r>
      <w:r w:rsidRPr="00C436C9">
        <w:t>related</w:t>
      </w:r>
      <w:r w:rsidR="00616108">
        <w:t xml:space="preserve"> </w:t>
      </w:r>
      <w:r w:rsidRPr="00C436C9">
        <w:t>antibody</w:t>
      </w:r>
      <w:r w:rsidR="00616108">
        <w:t xml:space="preserve"> </w:t>
      </w:r>
      <w:r w:rsidRPr="00C436C9">
        <w:t>products</w:t>
      </w:r>
      <w:r w:rsidR="00616108">
        <w:t xml:space="preserve"> </w:t>
      </w:r>
      <w:r w:rsidRPr="00C436C9">
        <w:t>directed</w:t>
      </w:r>
      <w:r w:rsidR="00616108">
        <w:t xml:space="preserve"> </w:t>
      </w:r>
      <w:r w:rsidRPr="00C436C9">
        <w:t>at</w:t>
      </w:r>
      <w:r w:rsidR="00616108">
        <w:t xml:space="preserve"> </w:t>
      </w:r>
      <w:r w:rsidRPr="00C436C9">
        <w:t>foreign</w:t>
      </w:r>
      <w:r w:rsidR="00616108">
        <w:t xml:space="preserve"> </w:t>
      </w:r>
      <w:r w:rsidRPr="00C436C9">
        <w:t>targets</w:t>
      </w:r>
      <w:r w:rsidR="00616108">
        <w:t xml:space="preserve"> </w:t>
      </w:r>
      <w:r w:rsidRPr="00C436C9">
        <w:t>(</w:t>
      </w:r>
      <w:r w:rsidR="00F96EC9">
        <w:t>that</w:t>
      </w:r>
      <w:r w:rsidR="00616108">
        <w:t xml:space="preserve"> </w:t>
      </w:r>
      <w:r w:rsidR="00F96EC9">
        <w:t>is</w:t>
      </w:r>
      <w:r w:rsidRPr="00C436C9">
        <w:t>,</w:t>
      </w:r>
      <w:r w:rsidR="00616108">
        <w:t xml:space="preserve"> </w:t>
      </w:r>
      <w:r w:rsidRPr="00C436C9">
        <w:t>bacterial,</w:t>
      </w:r>
      <w:r w:rsidR="00616108">
        <w:t xml:space="preserve"> </w:t>
      </w:r>
      <w:r w:rsidRPr="00C436C9">
        <w:t>viral</w:t>
      </w:r>
      <w:r w:rsidR="00616108">
        <w:t xml:space="preserve"> </w:t>
      </w:r>
      <w:r w:rsidRPr="00C436C9">
        <w:t>targets</w:t>
      </w:r>
      <w:r w:rsidR="00616108">
        <w:t xml:space="preserve"> </w:t>
      </w:r>
      <w:r w:rsidR="004A7947">
        <w:t>etcetera),</w:t>
      </w:r>
      <w:r w:rsidR="00616108">
        <w:t xml:space="preserve"> </w:t>
      </w:r>
      <w:r w:rsidR="004A7947">
        <w:t>a</w:t>
      </w:r>
      <w:r w:rsidR="00616108">
        <w:t xml:space="preserve"> </w:t>
      </w:r>
      <w:r w:rsidR="004A7947">
        <w:t>short</w:t>
      </w:r>
      <w:r w:rsidR="00616108">
        <w:t xml:space="preserve"> </w:t>
      </w:r>
      <w:r w:rsidRPr="00C436C9">
        <w:t>term</w:t>
      </w:r>
      <w:r w:rsidR="00616108">
        <w:t xml:space="preserve"> </w:t>
      </w:r>
      <w:r w:rsidRPr="00C436C9">
        <w:t>safety</w:t>
      </w:r>
      <w:r w:rsidR="00616108">
        <w:t xml:space="preserve"> </w:t>
      </w:r>
      <w:r w:rsidRPr="00C436C9">
        <w:t>study</w:t>
      </w:r>
      <w:r w:rsidR="00616108">
        <w:t xml:space="preserve"> </w:t>
      </w:r>
      <w:r w:rsidRPr="00C436C9">
        <w:t>(see</w:t>
      </w:r>
      <w:r w:rsidR="00616108">
        <w:t xml:space="preserve"> </w:t>
      </w:r>
      <w:r w:rsidRPr="00C436C9">
        <w:t>ICH</w:t>
      </w:r>
      <w:r w:rsidR="00616108">
        <w:t xml:space="preserve"> </w:t>
      </w:r>
      <w:r w:rsidRPr="00C436C9">
        <w:t>S6</w:t>
      </w:r>
      <w:r w:rsidR="00616108">
        <w:t xml:space="preserve"> </w:t>
      </w:r>
      <w:r w:rsidRPr="00C436C9">
        <w:t>Guideline)</w:t>
      </w:r>
      <w:r w:rsidR="00616108">
        <w:t xml:space="preserve"> </w:t>
      </w:r>
      <w:r w:rsidRPr="00C436C9">
        <w:t>in</w:t>
      </w:r>
      <w:r w:rsidR="00616108">
        <w:t xml:space="preserve"> </w:t>
      </w:r>
      <w:r w:rsidRPr="00C436C9">
        <w:t>one</w:t>
      </w:r>
      <w:r w:rsidR="00616108">
        <w:t xml:space="preserve"> </w:t>
      </w:r>
      <w:r w:rsidRPr="00C436C9">
        <w:t>species</w:t>
      </w:r>
      <w:r w:rsidR="00616108">
        <w:t xml:space="preserve"> </w:t>
      </w:r>
      <w:r w:rsidRPr="00C436C9">
        <w:t>(choice</w:t>
      </w:r>
      <w:r w:rsidR="00616108">
        <w:t xml:space="preserve"> </w:t>
      </w:r>
      <w:r w:rsidRPr="00C436C9">
        <w:t>of</w:t>
      </w:r>
      <w:r w:rsidR="00616108">
        <w:t xml:space="preserve"> </w:t>
      </w:r>
      <w:r w:rsidRPr="00C436C9">
        <w:t>species</w:t>
      </w:r>
      <w:r w:rsidR="00616108">
        <w:t xml:space="preserve"> </w:t>
      </w:r>
      <w:r w:rsidRPr="00C436C9">
        <w:t>to</w:t>
      </w:r>
      <w:r w:rsidR="00616108">
        <w:t xml:space="preserve"> </w:t>
      </w:r>
      <w:r w:rsidRPr="00C436C9">
        <w:t>be</w:t>
      </w:r>
      <w:r w:rsidR="00616108">
        <w:t xml:space="preserve"> </w:t>
      </w:r>
      <w:r w:rsidRPr="00C436C9">
        <w:t>justified</w:t>
      </w:r>
      <w:r w:rsidR="00616108">
        <w:t xml:space="preserve"> </w:t>
      </w:r>
      <w:r w:rsidRPr="00C436C9">
        <w:t>by</w:t>
      </w:r>
      <w:r w:rsidR="00616108">
        <w:t xml:space="preserve"> </w:t>
      </w:r>
      <w:r w:rsidRPr="00C436C9">
        <w:t>the</w:t>
      </w:r>
      <w:r w:rsidR="00616108">
        <w:t xml:space="preserve"> </w:t>
      </w:r>
      <w:r w:rsidRPr="00C436C9">
        <w:t>sponsor)</w:t>
      </w:r>
      <w:r w:rsidR="00616108">
        <w:t xml:space="preserve"> </w:t>
      </w:r>
      <w:r w:rsidRPr="00C436C9">
        <w:t>can</w:t>
      </w:r>
      <w:r w:rsidR="00616108">
        <w:t xml:space="preserve"> </w:t>
      </w:r>
      <w:r w:rsidRPr="00C436C9">
        <w:t>be</w:t>
      </w:r>
      <w:r w:rsidR="00616108">
        <w:t xml:space="preserve"> </w:t>
      </w:r>
      <w:r w:rsidRPr="00C436C9">
        <w:t>considered;</w:t>
      </w:r>
      <w:r w:rsidR="00616108">
        <w:t xml:space="preserve"> </w:t>
      </w:r>
      <w:r w:rsidRPr="00C436C9">
        <w:t>no</w:t>
      </w:r>
      <w:r w:rsidR="00616108">
        <w:t xml:space="preserve"> </w:t>
      </w:r>
      <w:r w:rsidRPr="00C436C9">
        <w:t>additional</w:t>
      </w:r>
      <w:r w:rsidR="00616108">
        <w:t xml:space="preserve"> </w:t>
      </w:r>
      <w:r w:rsidRPr="00C436C9">
        <w:t>toxicity</w:t>
      </w:r>
      <w:r w:rsidR="00616108">
        <w:t xml:space="preserve"> </w:t>
      </w:r>
      <w:r w:rsidRPr="00C436C9">
        <w:t>studies,</w:t>
      </w:r>
      <w:r w:rsidR="00616108">
        <w:t xml:space="preserve"> </w:t>
      </w:r>
      <w:r w:rsidRPr="00C436C9">
        <w:t>including</w:t>
      </w:r>
      <w:r w:rsidR="00616108">
        <w:t xml:space="preserve"> </w:t>
      </w:r>
      <w:r w:rsidRPr="00C436C9">
        <w:t>reproductive</w:t>
      </w:r>
      <w:r w:rsidR="00616108">
        <w:t xml:space="preserve"> </w:t>
      </w:r>
      <w:r w:rsidRPr="00C436C9">
        <w:t>toxicity</w:t>
      </w:r>
      <w:r w:rsidR="00616108">
        <w:t xml:space="preserve"> </w:t>
      </w:r>
      <w:r w:rsidRPr="00C436C9">
        <w:t>studies,</w:t>
      </w:r>
      <w:r w:rsidR="00616108">
        <w:t xml:space="preserve"> </w:t>
      </w:r>
      <w:r w:rsidRPr="00C436C9">
        <w:t>are</w:t>
      </w:r>
      <w:r w:rsidR="00616108">
        <w:t xml:space="preserve"> </w:t>
      </w:r>
      <w:r w:rsidRPr="00C436C9">
        <w:t>appropriate.</w:t>
      </w:r>
      <w:r w:rsidR="001349A8">
        <w:t>’</w:t>
      </w:r>
      <w:r w:rsidR="00616108">
        <w:t xml:space="preserve"> </w:t>
      </w:r>
      <w:r w:rsidRPr="00C436C9">
        <w:t>and</w:t>
      </w:r>
      <w:r w:rsidR="00616108">
        <w:t xml:space="preserve"> </w:t>
      </w:r>
      <w:r w:rsidR="001349A8">
        <w:t>‘</w:t>
      </w:r>
      <w:r w:rsidRPr="00C436C9">
        <w:t>For</w:t>
      </w:r>
      <w:r w:rsidR="00616108">
        <w:t xml:space="preserve"> </w:t>
      </w:r>
      <w:r w:rsidRPr="00C436C9">
        <w:t>products</w:t>
      </w:r>
      <w:r w:rsidR="00616108">
        <w:t xml:space="preserve"> </w:t>
      </w:r>
      <w:r w:rsidRPr="00C436C9">
        <w:t>that</w:t>
      </w:r>
      <w:r w:rsidR="00616108">
        <w:t xml:space="preserve"> </w:t>
      </w:r>
      <w:r w:rsidRPr="00C436C9">
        <w:t>are</w:t>
      </w:r>
      <w:r w:rsidR="00616108">
        <w:t xml:space="preserve"> </w:t>
      </w:r>
      <w:r w:rsidRPr="00C436C9">
        <w:t>directed</w:t>
      </w:r>
      <w:r w:rsidR="00616108">
        <w:t xml:space="preserve"> </w:t>
      </w:r>
      <w:r w:rsidRPr="00C436C9">
        <w:t>at</w:t>
      </w:r>
      <w:r w:rsidR="00616108">
        <w:t xml:space="preserve"> </w:t>
      </w:r>
      <w:r w:rsidRPr="00C436C9">
        <w:t>a</w:t>
      </w:r>
      <w:r w:rsidR="00616108">
        <w:t xml:space="preserve"> </w:t>
      </w:r>
      <w:r w:rsidRPr="00C436C9">
        <w:t>foreign</w:t>
      </w:r>
      <w:r w:rsidR="00616108">
        <w:t xml:space="preserve"> </w:t>
      </w:r>
      <w:r w:rsidRPr="00C436C9">
        <w:t>target</w:t>
      </w:r>
      <w:r w:rsidR="00616108">
        <w:t xml:space="preserve"> </w:t>
      </w:r>
      <w:r w:rsidRPr="00C436C9">
        <w:t>such</w:t>
      </w:r>
      <w:r w:rsidR="00616108">
        <w:t xml:space="preserve"> </w:t>
      </w:r>
      <w:r w:rsidRPr="00C436C9">
        <w:t>as</w:t>
      </w:r>
      <w:r w:rsidR="00616108">
        <w:t xml:space="preserve"> </w:t>
      </w:r>
      <w:r w:rsidRPr="00C436C9">
        <w:t>bacteria</w:t>
      </w:r>
      <w:r w:rsidR="00616108">
        <w:t xml:space="preserve"> </w:t>
      </w:r>
      <w:r w:rsidRPr="00C436C9">
        <w:t>and</w:t>
      </w:r>
      <w:r w:rsidR="00616108">
        <w:t xml:space="preserve"> </w:t>
      </w:r>
      <w:r w:rsidRPr="00C436C9">
        <w:t>viruses,</w:t>
      </w:r>
      <w:r w:rsidR="00616108">
        <w:t xml:space="preserve"> </w:t>
      </w:r>
      <w:r w:rsidRPr="00C436C9">
        <w:t>in</w:t>
      </w:r>
      <w:r w:rsidR="00616108">
        <w:t xml:space="preserve"> </w:t>
      </w:r>
      <w:r w:rsidRPr="00C436C9">
        <w:t>general,</w:t>
      </w:r>
      <w:r w:rsidR="00616108">
        <w:t xml:space="preserve"> </w:t>
      </w:r>
      <w:r w:rsidRPr="00C436C9">
        <w:t>no</w:t>
      </w:r>
      <w:r w:rsidR="00616108">
        <w:t xml:space="preserve"> </w:t>
      </w:r>
      <w:r w:rsidRPr="00C436C9">
        <w:t>reproductive</w:t>
      </w:r>
      <w:r w:rsidR="00616108">
        <w:t xml:space="preserve"> </w:t>
      </w:r>
      <w:r w:rsidRPr="00C436C9">
        <w:t>toxicity</w:t>
      </w:r>
      <w:r w:rsidR="00616108">
        <w:t xml:space="preserve"> </w:t>
      </w:r>
      <w:r w:rsidRPr="00C436C9">
        <w:t>studies</w:t>
      </w:r>
      <w:r w:rsidR="00616108">
        <w:t xml:space="preserve"> </w:t>
      </w:r>
      <w:r w:rsidRPr="00C436C9">
        <w:t>would</w:t>
      </w:r>
      <w:r w:rsidR="00616108">
        <w:t xml:space="preserve"> </w:t>
      </w:r>
      <w:r w:rsidRPr="00C436C9">
        <w:t>be</w:t>
      </w:r>
      <w:r w:rsidR="00616108">
        <w:t xml:space="preserve"> </w:t>
      </w:r>
      <w:r w:rsidRPr="00C436C9">
        <w:t>expected.</w:t>
      </w:r>
      <w:r w:rsidR="001349A8">
        <w:t>’</w:t>
      </w:r>
      <w:r w:rsidR="00616108">
        <w:t xml:space="preserve"> </w:t>
      </w:r>
      <w:r w:rsidRPr="00C436C9">
        <w:t>Hence,</w:t>
      </w:r>
      <w:r w:rsidR="00616108">
        <w:t xml:space="preserve"> </w:t>
      </w:r>
      <w:r w:rsidRPr="00C436C9">
        <w:t>genotoxicity;</w:t>
      </w:r>
      <w:r w:rsidR="00616108">
        <w:t xml:space="preserve"> </w:t>
      </w:r>
      <w:r w:rsidRPr="00C436C9">
        <w:t>carcinogenicity;</w:t>
      </w:r>
      <w:r w:rsidR="00616108">
        <w:t xml:space="preserve"> </w:t>
      </w:r>
      <w:r w:rsidRPr="00C436C9">
        <w:t>reproductive</w:t>
      </w:r>
      <w:r w:rsidR="00616108">
        <w:t xml:space="preserve"> </w:t>
      </w:r>
      <w:r w:rsidRPr="00C436C9">
        <w:t>and</w:t>
      </w:r>
      <w:r w:rsidR="00616108">
        <w:t xml:space="preserve"> </w:t>
      </w:r>
      <w:r w:rsidR="004A7947" w:rsidRPr="00C436C9">
        <w:t>developmental</w:t>
      </w:r>
      <w:r w:rsidR="00616108">
        <w:t xml:space="preserve"> </w:t>
      </w:r>
      <w:r w:rsidR="004A7947" w:rsidRPr="00C436C9">
        <w:t>toxicity</w:t>
      </w:r>
      <w:r w:rsidR="00616108">
        <w:t xml:space="preserve"> </w:t>
      </w:r>
      <w:r w:rsidRPr="00C436C9">
        <w:t>studies</w:t>
      </w:r>
      <w:r w:rsidR="00616108">
        <w:t xml:space="preserve"> </w:t>
      </w:r>
      <w:r w:rsidR="004A7947">
        <w:t>were</w:t>
      </w:r>
      <w:r w:rsidR="00616108">
        <w:t xml:space="preserve"> </w:t>
      </w:r>
      <w:r w:rsidRPr="00C436C9">
        <w:t>not</w:t>
      </w:r>
      <w:r w:rsidR="00616108">
        <w:t xml:space="preserve"> </w:t>
      </w:r>
      <w:r w:rsidRPr="00C436C9">
        <w:t>conducted</w:t>
      </w:r>
      <w:r w:rsidR="00F96EC9">
        <w:t>.</w:t>
      </w:r>
    </w:p>
    <w:p w14:paraId="3E67A88E" w14:textId="205A6110" w:rsidR="00F96EC9" w:rsidRDefault="00C436C9" w:rsidP="00C436C9">
      <w:r w:rsidRPr="00C436C9">
        <w:t>Intrinsic</w:t>
      </w:r>
      <w:r w:rsidR="00616108">
        <w:t xml:space="preserve"> </w:t>
      </w:r>
      <w:r w:rsidRPr="00C436C9">
        <w:t>Factors</w:t>
      </w:r>
      <w:r w:rsidR="00616108">
        <w:t xml:space="preserve"> </w:t>
      </w:r>
      <w:r w:rsidRPr="00C436C9">
        <w:t>in</w:t>
      </w:r>
      <w:r w:rsidR="00616108">
        <w:t xml:space="preserve"> </w:t>
      </w:r>
      <w:r w:rsidR="00F96EC9">
        <w:t>Phase</w:t>
      </w:r>
      <w:r w:rsidR="00616108">
        <w:t xml:space="preserve"> </w:t>
      </w:r>
      <w:r w:rsidR="00F96EC9">
        <w:t>III</w:t>
      </w:r>
      <w:r w:rsidR="00616108">
        <w:t xml:space="preserve"> </w:t>
      </w:r>
      <w:r w:rsidRPr="00C436C9">
        <w:t>Trials:</w:t>
      </w:r>
      <w:r w:rsidR="00616108">
        <w:t xml:space="preserve"> </w:t>
      </w:r>
      <w:r w:rsidRPr="00C436C9">
        <w:t>the</w:t>
      </w:r>
      <w:r w:rsidR="00616108">
        <w:t xml:space="preserve"> </w:t>
      </w:r>
      <w:r w:rsidRPr="00C436C9">
        <w:t>following</w:t>
      </w:r>
      <w:r w:rsidR="00616108">
        <w:t xml:space="preserve"> </w:t>
      </w:r>
      <w:r w:rsidRPr="00C436C9">
        <w:t>categories</w:t>
      </w:r>
      <w:r w:rsidR="00616108">
        <w:t xml:space="preserve"> </w:t>
      </w:r>
      <w:r w:rsidRPr="00C436C9">
        <w:t>were</w:t>
      </w:r>
      <w:r w:rsidR="00616108">
        <w:t xml:space="preserve"> </w:t>
      </w:r>
      <w:r w:rsidRPr="00C436C9">
        <w:t>explored</w:t>
      </w:r>
      <w:r w:rsidR="00616108">
        <w:t xml:space="preserve"> </w:t>
      </w:r>
      <w:r w:rsidRPr="00C436C9">
        <w:t>for</w:t>
      </w:r>
      <w:r w:rsidR="00616108">
        <w:t xml:space="preserve"> </w:t>
      </w:r>
      <w:r w:rsidRPr="00C436C9">
        <w:t>age,</w:t>
      </w:r>
      <w:r w:rsidR="00616108">
        <w:t xml:space="preserve"> </w:t>
      </w:r>
      <w:r w:rsidRPr="00C436C9">
        <w:t>gender,</w:t>
      </w:r>
      <w:r w:rsidR="00616108">
        <w:t xml:space="preserve"> </w:t>
      </w:r>
      <w:r w:rsidRPr="00C436C9">
        <w:t>and</w:t>
      </w:r>
      <w:r w:rsidR="00616108">
        <w:t xml:space="preserve"> </w:t>
      </w:r>
      <w:r w:rsidRPr="00C436C9">
        <w:t>race:</w:t>
      </w:r>
      <w:r w:rsidR="00616108">
        <w:t xml:space="preserve"> </w:t>
      </w:r>
      <w:r w:rsidRPr="00C436C9">
        <w:t>young</w:t>
      </w:r>
      <w:r w:rsidR="00616108">
        <w:t xml:space="preserve"> </w:t>
      </w:r>
      <w:r w:rsidR="00691260">
        <w:t>versus</w:t>
      </w:r>
      <w:r w:rsidR="00616108">
        <w:t xml:space="preserve"> </w:t>
      </w:r>
      <w:r w:rsidRPr="00C436C9">
        <w:t>elderly</w:t>
      </w:r>
      <w:r w:rsidR="00616108">
        <w:t xml:space="preserve"> </w:t>
      </w:r>
      <w:r w:rsidRPr="00C436C9">
        <w:t>(elderly</w:t>
      </w:r>
      <w:r w:rsidR="00616108">
        <w:t xml:space="preserve"> </w:t>
      </w:r>
      <w:r w:rsidRPr="00C436C9">
        <w:t>presented</w:t>
      </w:r>
      <w:r w:rsidR="00616108">
        <w:t xml:space="preserve"> </w:t>
      </w:r>
      <w:r w:rsidRPr="00C436C9">
        <w:t>as</w:t>
      </w:r>
      <w:r w:rsidR="00616108">
        <w:t xml:space="preserve"> </w:t>
      </w:r>
      <w:r w:rsidR="001349A8">
        <w:t>≥</w:t>
      </w:r>
      <w:r w:rsidR="00616108">
        <w:t xml:space="preserve"> </w:t>
      </w:r>
      <w:r w:rsidRPr="00C436C9">
        <w:t>65</w:t>
      </w:r>
      <w:r w:rsidR="00616108">
        <w:t xml:space="preserve"> </w:t>
      </w:r>
      <w:r w:rsidRPr="00C436C9">
        <w:t>years</w:t>
      </w:r>
      <w:r w:rsidR="00616108">
        <w:t xml:space="preserve"> </w:t>
      </w:r>
      <w:r w:rsidRPr="00C436C9">
        <w:t>and</w:t>
      </w:r>
      <w:r w:rsidR="00616108">
        <w:t xml:space="preserve"> </w:t>
      </w:r>
      <w:r w:rsidRPr="00C436C9">
        <w:t>separately</w:t>
      </w:r>
      <w:r w:rsidR="00616108">
        <w:t xml:space="preserve"> </w:t>
      </w:r>
      <w:r w:rsidRPr="00C436C9">
        <w:t>as</w:t>
      </w:r>
      <w:r w:rsidR="00616108">
        <w:t xml:space="preserve"> </w:t>
      </w:r>
      <w:r w:rsidR="001349A8">
        <w:t>≥</w:t>
      </w:r>
      <w:r w:rsidR="00616108">
        <w:t xml:space="preserve"> </w:t>
      </w:r>
      <w:r w:rsidRPr="00C436C9">
        <w:t>75</w:t>
      </w:r>
      <w:r w:rsidR="00616108">
        <w:t xml:space="preserve"> </w:t>
      </w:r>
      <w:r w:rsidRPr="00C436C9">
        <w:t>years),</w:t>
      </w:r>
      <w:r w:rsidR="00616108">
        <w:t xml:space="preserve"> </w:t>
      </w:r>
      <w:r w:rsidRPr="00C436C9">
        <w:t>male</w:t>
      </w:r>
      <w:r w:rsidR="00616108">
        <w:t xml:space="preserve"> </w:t>
      </w:r>
      <w:r w:rsidR="00691260">
        <w:t>versus</w:t>
      </w:r>
      <w:r w:rsidR="00616108">
        <w:t xml:space="preserve"> </w:t>
      </w:r>
      <w:r w:rsidRPr="00C436C9">
        <w:t>female</w:t>
      </w:r>
      <w:r w:rsidR="00616108">
        <w:t xml:space="preserve"> </w:t>
      </w:r>
      <w:r w:rsidRPr="00C436C9">
        <w:t>,</w:t>
      </w:r>
      <w:r w:rsidR="00616108">
        <w:t xml:space="preserve"> </w:t>
      </w:r>
      <w:r w:rsidRPr="00C436C9">
        <w:t>and</w:t>
      </w:r>
      <w:r w:rsidR="00616108">
        <w:t xml:space="preserve"> </w:t>
      </w:r>
      <w:r w:rsidRPr="00C436C9">
        <w:t>White</w:t>
      </w:r>
      <w:r w:rsidR="00616108">
        <w:t xml:space="preserve"> </w:t>
      </w:r>
      <w:r w:rsidRPr="00C436C9">
        <w:t>race</w:t>
      </w:r>
      <w:r w:rsidR="00616108">
        <w:t xml:space="preserve"> </w:t>
      </w:r>
      <w:r w:rsidR="00691260">
        <w:t>versus</w:t>
      </w:r>
      <w:r w:rsidR="00616108">
        <w:t xml:space="preserve"> </w:t>
      </w:r>
      <w:r w:rsidRPr="00C436C9">
        <w:t>all</w:t>
      </w:r>
      <w:r w:rsidR="00616108">
        <w:t xml:space="preserve"> </w:t>
      </w:r>
      <w:r w:rsidRPr="00C436C9">
        <w:t>other</w:t>
      </w:r>
      <w:r w:rsidR="00616108">
        <w:t xml:space="preserve"> </w:t>
      </w:r>
      <w:r w:rsidRPr="00C436C9">
        <w:t>races.</w:t>
      </w:r>
      <w:r w:rsidR="00616108">
        <w:t xml:space="preserve"> </w:t>
      </w:r>
      <w:r w:rsidRPr="00C436C9">
        <w:t>To</w:t>
      </w:r>
      <w:r w:rsidR="00616108">
        <w:t xml:space="preserve"> </w:t>
      </w:r>
      <w:r w:rsidRPr="00C436C9">
        <w:t>assess</w:t>
      </w:r>
      <w:r w:rsidR="00616108">
        <w:t xml:space="preserve"> </w:t>
      </w:r>
      <w:r w:rsidRPr="00C436C9">
        <w:t>the</w:t>
      </w:r>
      <w:r w:rsidR="00616108">
        <w:t xml:space="preserve"> </w:t>
      </w:r>
      <w:r w:rsidRPr="00C436C9">
        <w:t>impact</w:t>
      </w:r>
      <w:r w:rsidR="00616108">
        <w:t xml:space="preserve"> </w:t>
      </w:r>
      <w:r w:rsidRPr="00C436C9">
        <w:t>of</w:t>
      </w:r>
      <w:r w:rsidR="00616108">
        <w:t xml:space="preserve"> </w:t>
      </w:r>
      <w:r w:rsidRPr="00C436C9">
        <w:t>the</w:t>
      </w:r>
      <w:r w:rsidR="00616108">
        <w:t xml:space="preserve"> </w:t>
      </w:r>
      <w:r w:rsidR="001349A8">
        <w:t>mg</w:t>
      </w:r>
      <w:r w:rsidR="00616108">
        <w:t xml:space="preserve"> </w:t>
      </w:r>
      <w:r w:rsidRPr="00C436C9">
        <w:t>dose</w:t>
      </w:r>
      <w:r w:rsidR="00616108">
        <w:t xml:space="preserve"> </w:t>
      </w:r>
      <w:r w:rsidRPr="00C436C9">
        <w:t>on</w:t>
      </w:r>
      <w:r w:rsidR="00616108">
        <w:t xml:space="preserve"> </w:t>
      </w:r>
      <w:r w:rsidRPr="00C436C9">
        <w:t>the</w:t>
      </w:r>
      <w:r w:rsidR="00616108">
        <w:t xml:space="preserve"> </w:t>
      </w:r>
      <w:r w:rsidRPr="00C436C9">
        <w:t>safety</w:t>
      </w:r>
      <w:r w:rsidR="00616108">
        <w:t xml:space="preserve"> </w:t>
      </w:r>
      <w:r w:rsidRPr="00C436C9">
        <w:t>profile,</w:t>
      </w:r>
      <w:r w:rsidR="00616108">
        <w:t xml:space="preserve"> </w:t>
      </w:r>
      <w:r w:rsidRPr="00C436C9">
        <w:t>AEs</w:t>
      </w:r>
      <w:r w:rsidR="00616108">
        <w:t xml:space="preserve"> </w:t>
      </w:r>
      <w:r w:rsidRPr="00C436C9">
        <w:t>are</w:t>
      </w:r>
      <w:r w:rsidR="00616108">
        <w:t xml:space="preserve"> </w:t>
      </w:r>
      <w:r w:rsidRPr="00C436C9">
        <w:t>summarised</w:t>
      </w:r>
      <w:r w:rsidR="00616108">
        <w:t xml:space="preserve"> </w:t>
      </w:r>
      <w:r w:rsidRPr="00C436C9">
        <w:t>by</w:t>
      </w:r>
      <w:r w:rsidR="00616108">
        <w:t xml:space="preserve"> </w:t>
      </w:r>
      <w:r w:rsidRPr="00C436C9">
        <w:t>weight</w:t>
      </w:r>
      <w:r w:rsidR="00616108">
        <w:t xml:space="preserve"> </w:t>
      </w:r>
      <w:r w:rsidR="001349A8">
        <w:t>&lt;</w:t>
      </w:r>
      <w:r w:rsidR="00616108">
        <w:t xml:space="preserve"> </w:t>
      </w:r>
      <w:r w:rsidRPr="00C436C9">
        <w:t>70</w:t>
      </w:r>
      <w:r w:rsidR="00616108">
        <w:t xml:space="preserve"> </w:t>
      </w:r>
      <w:r w:rsidRPr="00C436C9">
        <w:t>kg</w:t>
      </w:r>
      <w:r w:rsidR="00616108">
        <w:t xml:space="preserve"> </w:t>
      </w:r>
      <w:r w:rsidR="00691260">
        <w:t>versus</w:t>
      </w:r>
      <w:r w:rsidR="00616108">
        <w:t xml:space="preserve"> </w:t>
      </w:r>
      <w:r w:rsidR="001349A8">
        <w:t>≥</w:t>
      </w:r>
      <w:r w:rsidR="00616108">
        <w:t xml:space="preserve"> </w:t>
      </w:r>
      <w:r w:rsidRPr="00C436C9">
        <w:t>70</w:t>
      </w:r>
      <w:r w:rsidR="00616108">
        <w:t xml:space="preserve"> </w:t>
      </w:r>
      <w:r w:rsidRPr="00C436C9">
        <w:t>kg</w:t>
      </w:r>
      <w:r w:rsidR="00F96EC9">
        <w:t>.</w:t>
      </w:r>
    </w:p>
    <w:p w14:paraId="29BA36B0" w14:textId="6A43D43E" w:rsidR="00C436C9" w:rsidRDefault="00C436C9" w:rsidP="00C436C9">
      <w:pPr>
        <w:pStyle w:val="Heading5"/>
      </w:pPr>
      <w:r w:rsidRPr="00C436C9">
        <w:rPr>
          <w:rFonts w:eastAsiaTheme="minorHAnsi"/>
        </w:rPr>
        <w:t>AEs</w:t>
      </w:r>
      <w:r w:rsidR="00616108">
        <w:rPr>
          <w:rFonts w:eastAsiaTheme="minorHAnsi"/>
        </w:rPr>
        <w:t xml:space="preserve"> </w:t>
      </w:r>
      <w:r w:rsidRPr="00C436C9">
        <w:rPr>
          <w:rFonts w:eastAsiaTheme="minorHAnsi"/>
        </w:rPr>
        <w:t>by</w:t>
      </w:r>
      <w:r w:rsidR="00616108">
        <w:rPr>
          <w:rFonts w:eastAsiaTheme="minorHAnsi"/>
        </w:rPr>
        <w:t xml:space="preserve"> </w:t>
      </w:r>
      <w:r w:rsidR="00E66C60" w:rsidRPr="00C436C9">
        <w:rPr>
          <w:rFonts w:eastAsiaTheme="minorHAnsi"/>
        </w:rPr>
        <w:t>age</w:t>
      </w:r>
      <w:r w:rsidR="00E66C60">
        <w:rPr>
          <w:rFonts w:eastAsiaTheme="minorHAnsi"/>
        </w:rPr>
        <w:t xml:space="preserve"> </w:t>
      </w:r>
      <w:r w:rsidR="00E66C60" w:rsidRPr="00C436C9">
        <w:rPr>
          <w:rFonts w:eastAsiaTheme="minorHAnsi"/>
        </w:rPr>
        <w:t>category</w:t>
      </w:r>
    </w:p>
    <w:p w14:paraId="67D0D560" w14:textId="128BB148" w:rsidR="00C436C9" w:rsidRPr="00C436C9" w:rsidRDefault="00C436C9" w:rsidP="00C436C9">
      <w:r w:rsidRPr="00C436C9">
        <w:t>The</w:t>
      </w:r>
      <w:r w:rsidR="00616108">
        <w:t xml:space="preserve"> </w:t>
      </w:r>
      <w:r w:rsidRPr="00C436C9">
        <w:t>proportions</w:t>
      </w:r>
      <w:r w:rsidR="00616108">
        <w:t xml:space="preserve"> </w:t>
      </w:r>
      <w:r w:rsidRPr="00C436C9">
        <w:t>reporting</w:t>
      </w:r>
      <w:r w:rsidR="00616108">
        <w:t xml:space="preserve"> </w:t>
      </w:r>
      <w:r w:rsidR="001349A8">
        <w:t>≥</w:t>
      </w:r>
      <w:r w:rsidR="00616108">
        <w:t xml:space="preserve"> </w:t>
      </w:r>
      <w:r w:rsidRPr="00C436C9">
        <w:t>1</w:t>
      </w:r>
      <w:r w:rsidR="00616108">
        <w:t xml:space="preserve"> </w:t>
      </w:r>
      <w:r w:rsidRPr="00C436C9">
        <w:t>AE,</w:t>
      </w:r>
      <w:r w:rsidR="00616108">
        <w:t xml:space="preserve"> </w:t>
      </w:r>
      <w:r w:rsidR="001349A8">
        <w:t>≥</w:t>
      </w:r>
      <w:r w:rsidR="00616108">
        <w:t xml:space="preserve"> </w:t>
      </w:r>
      <w:r w:rsidRPr="00C436C9">
        <w:t>1</w:t>
      </w:r>
      <w:r w:rsidR="00616108">
        <w:t xml:space="preserve"> </w:t>
      </w:r>
      <w:r w:rsidR="004A7947">
        <w:t>drug</w:t>
      </w:r>
      <w:r w:rsidR="00616108">
        <w:t xml:space="preserve"> </w:t>
      </w:r>
      <w:r w:rsidR="004A7947">
        <w:t>related</w:t>
      </w:r>
      <w:r w:rsidR="00616108">
        <w:t xml:space="preserve"> </w:t>
      </w:r>
      <w:r w:rsidRPr="00C436C9">
        <w:t>AE,</w:t>
      </w:r>
      <w:r w:rsidR="00616108">
        <w:t xml:space="preserve"> </w:t>
      </w:r>
      <w:r w:rsidRPr="00C436C9">
        <w:t>or</w:t>
      </w:r>
      <w:r w:rsidR="00616108">
        <w:t xml:space="preserve"> </w:t>
      </w:r>
      <w:r w:rsidRPr="00C436C9">
        <w:t>deaths</w:t>
      </w:r>
      <w:r w:rsidR="00616108">
        <w:t xml:space="preserve"> </w:t>
      </w:r>
      <w:r w:rsidRPr="00C436C9">
        <w:t>were</w:t>
      </w:r>
      <w:r w:rsidR="00616108">
        <w:t xml:space="preserve"> </w:t>
      </w:r>
      <w:r w:rsidRPr="00C436C9">
        <w:t>generally</w:t>
      </w:r>
      <w:r w:rsidR="00616108">
        <w:t xml:space="preserve"> </w:t>
      </w:r>
      <w:r w:rsidRPr="00C436C9">
        <w:t>comparable</w:t>
      </w:r>
      <w:r w:rsidR="00616108">
        <w:t xml:space="preserve"> </w:t>
      </w:r>
      <w:r w:rsidRPr="00C436C9">
        <w:t>across</w:t>
      </w:r>
      <w:r w:rsidR="00616108">
        <w:t xml:space="preserve"> </w:t>
      </w:r>
      <w:r w:rsidRPr="00C436C9">
        <w:t>treatment</w:t>
      </w:r>
      <w:r w:rsidR="00616108">
        <w:t xml:space="preserve"> </w:t>
      </w:r>
      <w:r w:rsidR="00691260">
        <w:t>group</w:t>
      </w:r>
      <w:r w:rsidRPr="00C436C9">
        <w:t>s</w:t>
      </w:r>
      <w:r w:rsidR="00616108">
        <w:t xml:space="preserve"> </w:t>
      </w:r>
      <w:r w:rsidRPr="00C436C9">
        <w:t>within</w:t>
      </w:r>
      <w:r w:rsidR="00616108">
        <w:t xml:space="preserve"> </w:t>
      </w:r>
      <w:r w:rsidRPr="00C436C9">
        <w:t>each</w:t>
      </w:r>
      <w:r w:rsidR="00616108">
        <w:t xml:space="preserve"> </w:t>
      </w:r>
      <w:r w:rsidRPr="00C436C9">
        <w:t>age</w:t>
      </w:r>
      <w:r w:rsidR="00616108">
        <w:t xml:space="preserve"> </w:t>
      </w:r>
      <w:r w:rsidRPr="00C436C9">
        <w:t>subcategory.</w:t>
      </w:r>
      <w:r w:rsidR="00616108">
        <w:t xml:space="preserve"> </w:t>
      </w:r>
      <w:r w:rsidRPr="00C436C9">
        <w:t>Similar</w:t>
      </w:r>
      <w:r w:rsidR="00616108">
        <w:t xml:space="preserve"> </w:t>
      </w:r>
      <w:r w:rsidRPr="00C436C9">
        <w:t>to</w:t>
      </w:r>
      <w:r w:rsidR="00616108">
        <w:t xml:space="preserve"> </w:t>
      </w:r>
      <w:r w:rsidRPr="00C436C9">
        <w:t>the</w:t>
      </w:r>
      <w:r w:rsidR="00616108">
        <w:t xml:space="preserve"> </w:t>
      </w:r>
      <w:r w:rsidRPr="00C436C9">
        <w:t>overall</w:t>
      </w:r>
      <w:r w:rsidR="00616108">
        <w:t xml:space="preserve"> </w:t>
      </w:r>
      <w:r w:rsidRPr="00C436C9">
        <w:t>population,</w:t>
      </w:r>
      <w:r w:rsidR="00616108">
        <w:t xml:space="preserve"> </w:t>
      </w:r>
      <w:r w:rsidRPr="00C436C9">
        <w:t>the</w:t>
      </w:r>
      <w:r w:rsidR="00616108">
        <w:t xml:space="preserve"> </w:t>
      </w:r>
      <w:r w:rsidRPr="00C436C9">
        <w:t>proportion</w:t>
      </w:r>
      <w:r w:rsidR="00616108">
        <w:t xml:space="preserve"> </w:t>
      </w:r>
      <w:r w:rsidRPr="00C436C9">
        <w:t>of</w:t>
      </w:r>
      <w:r w:rsidR="00616108">
        <w:t xml:space="preserve"> </w:t>
      </w:r>
      <w:r w:rsidRPr="00C436C9">
        <w:t>subjects</w:t>
      </w:r>
      <w:r w:rsidR="00616108">
        <w:t xml:space="preserve"> </w:t>
      </w:r>
      <w:r w:rsidRPr="00C436C9">
        <w:t>reporting</w:t>
      </w:r>
      <w:r w:rsidR="00616108">
        <w:t xml:space="preserve"> </w:t>
      </w:r>
      <w:r w:rsidRPr="00C436C9">
        <w:t>SAEs</w:t>
      </w:r>
      <w:r w:rsidR="00616108">
        <w:t xml:space="preserve"> </w:t>
      </w:r>
      <w:r w:rsidRPr="00C436C9">
        <w:t>was</w:t>
      </w:r>
      <w:r w:rsidR="00616108">
        <w:t xml:space="preserve"> </w:t>
      </w:r>
      <w:r w:rsidRPr="00C436C9">
        <w:t>lower</w:t>
      </w:r>
      <w:r w:rsidR="00616108">
        <w:t xml:space="preserve"> </w:t>
      </w:r>
      <w:r w:rsidRPr="00C436C9">
        <w:t>in</w:t>
      </w:r>
      <w:r w:rsidR="00616108">
        <w:t xml:space="preserve"> </w:t>
      </w:r>
      <w:r w:rsidRPr="00C436C9">
        <w:t>the</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Pr="00C436C9">
        <w:t>treatment</w:t>
      </w:r>
      <w:r w:rsidR="00616108">
        <w:t xml:space="preserve"> </w:t>
      </w:r>
      <w:r w:rsidR="00691260">
        <w:t>group</w:t>
      </w:r>
      <w:r w:rsidR="00616108">
        <w:t xml:space="preserve"> </w:t>
      </w:r>
      <w:r w:rsidR="00691260">
        <w:t>versus</w:t>
      </w:r>
      <w:r w:rsidR="00616108">
        <w:t xml:space="preserve"> </w:t>
      </w:r>
      <w:r w:rsidRPr="00C436C9">
        <w:t>the</w:t>
      </w:r>
      <w:r w:rsidR="00616108">
        <w:t xml:space="preserve"> </w:t>
      </w:r>
      <w:r w:rsidRPr="00C436C9">
        <w:t>placebo</w:t>
      </w:r>
      <w:r w:rsidR="00616108">
        <w:t xml:space="preserve"> </w:t>
      </w:r>
      <w:r w:rsidR="00691260">
        <w:t>group</w:t>
      </w:r>
      <w:r w:rsidR="00616108">
        <w:t xml:space="preserve"> </w:t>
      </w:r>
      <w:r w:rsidRPr="00C436C9">
        <w:t>in</w:t>
      </w:r>
      <w:r w:rsidR="00616108">
        <w:t xml:space="preserve"> </w:t>
      </w:r>
      <w:r w:rsidRPr="00C436C9">
        <w:t>both</w:t>
      </w:r>
      <w:r w:rsidR="00616108">
        <w:t xml:space="preserve"> </w:t>
      </w:r>
      <w:r w:rsidRPr="00C436C9">
        <w:t>younger</w:t>
      </w:r>
      <w:r w:rsidR="00616108">
        <w:t xml:space="preserve"> </w:t>
      </w:r>
      <w:r w:rsidRPr="00C436C9">
        <w:t>and</w:t>
      </w:r>
      <w:r w:rsidR="00616108">
        <w:t xml:space="preserve"> </w:t>
      </w:r>
      <w:r w:rsidRPr="00C436C9">
        <w:t>older</w:t>
      </w:r>
      <w:r w:rsidR="00616108">
        <w:t xml:space="preserve"> </w:t>
      </w:r>
      <w:r w:rsidRPr="00C436C9">
        <w:t>age</w:t>
      </w:r>
      <w:r w:rsidR="00616108">
        <w:t xml:space="preserve"> </w:t>
      </w:r>
      <w:r w:rsidRPr="00C436C9">
        <w:t>subcategories.</w:t>
      </w:r>
    </w:p>
    <w:p w14:paraId="5196C31A" w14:textId="6FBE0A58" w:rsidR="00C436C9" w:rsidRDefault="00C436C9" w:rsidP="00C436C9">
      <w:pPr>
        <w:pStyle w:val="Heading5"/>
      </w:pPr>
      <w:r w:rsidRPr="00C436C9">
        <w:rPr>
          <w:rFonts w:eastAsiaTheme="minorHAnsi"/>
        </w:rPr>
        <w:t>AEs</w:t>
      </w:r>
      <w:r w:rsidR="00616108">
        <w:rPr>
          <w:rFonts w:eastAsiaTheme="minorHAnsi"/>
        </w:rPr>
        <w:t xml:space="preserve"> </w:t>
      </w:r>
      <w:r w:rsidRPr="00C436C9">
        <w:rPr>
          <w:rFonts w:eastAsiaTheme="minorHAnsi"/>
        </w:rPr>
        <w:t>by</w:t>
      </w:r>
      <w:r w:rsidR="00616108">
        <w:rPr>
          <w:rFonts w:eastAsiaTheme="minorHAnsi"/>
        </w:rPr>
        <w:t xml:space="preserve"> </w:t>
      </w:r>
      <w:r w:rsidR="00E66C60">
        <w:rPr>
          <w:rFonts w:eastAsiaTheme="minorHAnsi"/>
        </w:rPr>
        <w:t>g</w:t>
      </w:r>
      <w:r w:rsidRPr="00C436C9">
        <w:rPr>
          <w:rFonts w:eastAsiaTheme="minorHAnsi"/>
        </w:rPr>
        <w:t>ender</w:t>
      </w:r>
    </w:p>
    <w:p w14:paraId="1FC7A69F" w14:textId="0D364004" w:rsidR="00C436C9" w:rsidRPr="00C436C9" w:rsidRDefault="00C436C9" w:rsidP="00C436C9">
      <w:r w:rsidRPr="00C436C9">
        <w:t>Of</w:t>
      </w:r>
      <w:r w:rsidR="00616108">
        <w:t xml:space="preserve"> </w:t>
      </w:r>
      <w:r w:rsidRPr="00C436C9">
        <w:t>the</w:t>
      </w:r>
      <w:r w:rsidR="00616108">
        <w:t xml:space="preserve"> </w:t>
      </w:r>
      <w:r w:rsidRPr="00C436C9">
        <w:t>2344</w:t>
      </w:r>
      <w:r w:rsidR="00616108">
        <w:t xml:space="preserve"> </w:t>
      </w:r>
      <w:r w:rsidRPr="00C436C9">
        <w:t>subjects</w:t>
      </w:r>
      <w:r w:rsidR="00616108">
        <w:t xml:space="preserve"> </w:t>
      </w:r>
      <w:r w:rsidRPr="00C436C9">
        <w:t>in</w:t>
      </w:r>
      <w:r w:rsidR="00616108">
        <w:t xml:space="preserve"> </w:t>
      </w:r>
      <w:r w:rsidRPr="00C436C9">
        <w:t>the</w:t>
      </w:r>
      <w:r w:rsidR="00616108">
        <w:t xml:space="preserve"> </w:t>
      </w:r>
      <w:r w:rsidRPr="00C436C9">
        <w:t>APaT</w:t>
      </w:r>
      <w:r w:rsidR="00616108">
        <w:t xml:space="preserve"> </w:t>
      </w:r>
      <w:r w:rsidRPr="00C436C9">
        <w:t>population</w:t>
      </w:r>
      <w:r w:rsidR="00616108">
        <w:t xml:space="preserve"> </w:t>
      </w:r>
      <w:r w:rsidRPr="00C436C9">
        <w:t>across</w:t>
      </w:r>
      <w:r w:rsidR="00616108">
        <w:t xml:space="preserve"> </w:t>
      </w:r>
      <w:r w:rsidRPr="00C436C9">
        <w:t>the</w:t>
      </w:r>
      <w:r w:rsidR="00616108">
        <w:t xml:space="preserve"> </w:t>
      </w:r>
      <w:r w:rsidR="004A7947">
        <w:t>two</w:t>
      </w:r>
      <w:r w:rsidR="00616108">
        <w:t xml:space="preserve"> </w:t>
      </w:r>
      <w:r w:rsidR="00F96EC9">
        <w:t>Phase</w:t>
      </w:r>
      <w:r w:rsidR="00616108">
        <w:t xml:space="preserve"> </w:t>
      </w:r>
      <w:r w:rsidR="00F96EC9">
        <w:t>III</w:t>
      </w:r>
      <w:r w:rsidR="00616108">
        <w:t xml:space="preserve"> </w:t>
      </w:r>
      <w:r w:rsidRPr="00C436C9">
        <w:t>studies,</w:t>
      </w:r>
      <w:r w:rsidR="00616108">
        <w:t xml:space="preserve"> </w:t>
      </w:r>
      <w:r w:rsidRPr="00C436C9">
        <w:t>there</w:t>
      </w:r>
      <w:r w:rsidR="00616108">
        <w:t xml:space="preserve"> </w:t>
      </w:r>
      <w:r w:rsidRPr="00C436C9">
        <w:t>were</w:t>
      </w:r>
      <w:r w:rsidR="00616108">
        <w:t xml:space="preserve"> </w:t>
      </w:r>
      <w:r w:rsidRPr="00C436C9">
        <w:t>1</w:t>
      </w:r>
      <w:r w:rsidR="004A7947">
        <w:t>,</w:t>
      </w:r>
      <w:r w:rsidRPr="00C436C9">
        <w:t>017</w:t>
      </w:r>
      <w:r w:rsidR="00616108">
        <w:t xml:space="preserve"> </w:t>
      </w:r>
      <w:r w:rsidRPr="00C436C9">
        <w:t>(43.4%)</w:t>
      </w:r>
      <w:r w:rsidR="00616108">
        <w:t xml:space="preserve"> </w:t>
      </w:r>
      <w:r w:rsidRPr="00C436C9">
        <w:t>males</w:t>
      </w:r>
      <w:r w:rsidR="00616108">
        <w:t xml:space="preserve"> </w:t>
      </w:r>
      <w:r w:rsidRPr="00C436C9">
        <w:t>and</w:t>
      </w:r>
      <w:r w:rsidR="00616108">
        <w:t xml:space="preserve"> </w:t>
      </w:r>
      <w:r w:rsidRPr="00C436C9">
        <w:t>1327</w:t>
      </w:r>
      <w:r w:rsidR="00616108">
        <w:t xml:space="preserve"> </w:t>
      </w:r>
      <w:r w:rsidRPr="00C436C9">
        <w:t>(56.6%)</w:t>
      </w:r>
      <w:r w:rsidR="00616108">
        <w:t xml:space="preserve"> </w:t>
      </w:r>
      <w:r w:rsidRPr="00C436C9">
        <w:t>females.</w:t>
      </w:r>
      <w:r w:rsidR="00616108">
        <w:t xml:space="preserve"> </w:t>
      </w:r>
      <w:r w:rsidRPr="00C436C9">
        <w:t>In</w:t>
      </w:r>
      <w:r w:rsidR="00616108">
        <w:t xml:space="preserve"> </w:t>
      </w:r>
      <w:r w:rsidRPr="00C436C9">
        <w:t>the</w:t>
      </w:r>
      <w:r w:rsidR="00616108">
        <w:t xml:space="preserve"> </w:t>
      </w:r>
      <w:r w:rsidRPr="00C436C9">
        <w:t>integrated</w:t>
      </w:r>
      <w:r w:rsidR="00616108">
        <w:t xml:space="preserve"> </w:t>
      </w:r>
      <w:r w:rsidRPr="00C436C9">
        <w:t>data</w:t>
      </w:r>
      <w:r w:rsidR="00616108">
        <w:t xml:space="preserve"> </w:t>
      </w:r>
      <w:r w:rsidRPr="00C436C9">
        <w:t>across</w:t>
      </w:r>
      <w:r w:rsidR="00616108">
        <w:t xml:space="preserve"> </w:t>
      </w:r>
      <w:r w:rsidRPr="00C436C9">
        <w:t>the</w:t>
      </w:r>
      <w:r w:rsidR="00616108">
        <w:t xml:space="preserve"> </w:t>
      </w:r>
      <w:r w:rsidR="004A7947">
        <w:t>two</w:t>
      </w:r>
      <w:r w:rsidR="00616108">
        <w:t xml:space="preserve"> </w:t>
      </w:r>
      <w:r w:rsidR="00F96EC9">
        <w:t>Phase</w:t>
      </w:r>
      <w:r w:rsidR="00616108">
        <w:t xml:space="preserve"> </w:t>
      </w:r>
      <w:r w:rsidR="00F96EC9">
        <w:t>III</w:t>
      </w:r>
      <w:r w:rsidR="00616108">
        <w:t xml:space="preserve"> </w:t>
      </w:r>
      <w:r w:rsidRPr="00C436C9">
        <w:t>trials,</w:t>
      </w:r>
      <w:r w:rsidR="00616108">
        <w:t xml:space="preserve"> </w:t>
      </w:r>
      <w:r w:rsidRPr="00C436C9">
        <w:t>the</w:t>
      </w:r>
      <w:r w:rsidR="00616108">
        <w:t xml:space="preserve"> </w:t>
      </w:r>
      <w:r w:rsidRPr="00C436C9">
        <w:t>overall</w:t>
      </w:r>
      <w:r w:rsidR="00616108">
        <w:t xml:space="preserve"> </w:t>
      </w:r>
      <w:r w:rsidRPr="00C436C9">
        <w:t>proportion</w:t>
      </w:r>
      <w:r w:rsidR="00616108">
        <w:t xml:space="preserve"> </w:t>
      </w:r>
      <w:r w:rsidRPr="00C436C9">
        <w:t>reporting</w:t>
      </w:r>
      <w:r w:rsidR="00616108">
        <w:t xml:space="preserve"> </w:t>
      </w:r>
      <w:r w:rsidR="001349A8">
        <w:t>≥</w:t>
      </w:r>
      <w:r w:rsidR="00616108">
        <w:t xml:space="preserve"> </w:t>
      </w:r>
      <w:r w:rsidRPr="00C436C9">
        <w:t>1</w:t>
      </w:r>
      <w:r w:rsidR="00616108">
        <w:t xml:space="preserve"> </w:t>
      </w:r>
      <w:r w:rsidRPr="00C436C9">
        <w:t>AE</w:t>
      </w:r>
      <w:r w:rsidR="00616108">
        <w:t xml:space="preserve"> </w:t>
      </w:r>
      <w:r w:rsidRPr="00C436C9">
        <w:t>during</w:t>
      </w:r>
      <w:r w:rsidR="00616108">
        <w:t xml:space="preserve"> </w:t>
      </w:r>
      <w:r w:rsidRPr="00C436C9">
        <w:t>the</w:t>
      </w:r>
      <w:r w:rsidR="00616108">
        <w:t xml:space="preserve"> </w:t>
      </w:r>
      <w:r w:rsidRPr="00C436C9">
        <w:t>4</w:t>
      </w:r>
      <w:r w:rsidR="00616108">
        <w:t xml:space="preserve"> </w:t>
      </w:r>
      <w:r w:rsidR="001349A8">
        <w:t>weeks</w:t>
      </w:r>
      <w:r w:rsidR="00616108">
        <w:t xml:space="preserve"> </w:t>
      </w:r>
      <w:r w:rsidRPr="00C436C9">
        <w:t>following</w:t>
      </w:r>
      <w:r w:rsidR="00616108">
        <w:t xml:space="preserve"> </w:t>
      </w:r>
      <w:r w:rsidRPr="00C436C9">
        <w:t>infusion</w:t>
      </w:r>
      <w:r w:rsidR="00616108">
        <w:t xml:space="preserve"> </w:t>
      </w:r>
      <w:r w:rsidRPr="00C436C9">
        <w:t>was</w:t>
      </w:r>
      <w:r w:rsidR="00616108">
        <w:t xml:space="preserve"> </w:t>
      </w:r>
      <w:r w:rsidRPr="00C436C9">
        <w:t>higher</w:t>
      </w:r>
      <w:r w:rsidR="00616108">
        <w:t xml:space="preserve"> </w:t>
      </w:r>
      <w:r w:rsidRPr="00C436C9">
        <w:t>in</w:t>
      </w:r>
      <w:r w:rsidR="00616108">
        <w:t xml:space="preserve"> </w:t>
      </w:r>
      <w:r w:rsidRPr="00C436C9">
        <w:t>female</w:t>
      </w:r>
      <w:r w:rsidR="00616108">
        <w:t xml:space="preserve"> </w:t>
      </w:r>
      <w:r w:rsidRPr="00C436C9">
        <w:t>subjects</w:t>
      </w:r>
      <w:r w:rsidR="00616108">
        <w:t xml:space="preserve"> </w:t>
      </w:r>
      <w:r w:rsidRPr="00C436C9">
        <w:t>(range</w:t>
      </w:r>
      <w:r w:rsidR="00616108">
        <w:t xml:space="preserve"> </w:t>
      </w:r>
      <w:r w:rsidRPr="00C436C9">
        <w:t>61.1%</w:t>
      </w:r>
      <w:r w:rsidR="00616108">
        <w:t xml:space="preserve"> </w:t>
      </w:r>
      <w:r w:rsidRPr="00C436C9">
        <w:t>to</w:t>
      </w:r>
      <w:r w:rsidR="00616108">
        <w:t xml:space="preserve"> </w:t>
      </w:r>
      <w:r w:rsidRPr="00C436C9">
        <w:t>64.6%)</w:t>
      </w:r>
      <w:r w:rsidR="00616108">
        <w:t xml:space="preserve"> </w:t>
      </w:r>
      <w:r w:rsidR="00691260">
        <w:t>versus</w:t>
      </w:r>
      <w:r w:rsidR="00616108">
        <w:t xml:space="preserve"> </w:t>
      </w:r>
      <w:r w:rsidRPr="00C436C9">
        <w:t>male</w:t>
      </w:r>
      <w:r w:rsidR="00616108">
        <w:t xml:space="preserve"> </w:t>
      </w:r>
      <w:r w:rsidRPr="00C436C9">
        <w:t>subjects</w:t>
      </w:r>
      <w:r w:rsidR="00616108">
        <w:t xml:space="preserve"> </w:t>
      </w:r>
      <w:r w:rsidRPr="00C436C9">
        <w:t>(range</w:t>
      </w:r>
      <w:r w:rsidR="00616108">
        <w:t xml:space="preserve"> </w:t>
      </w:r>
      <w:r w:rsidRPr="00C436C9">
        <w:t>55.5%</w:t>
      </w:r>
      <w:r w:rsidR="00616108">
        <w:t xml:space="preserve"> </w:t>
      </w:r>
      <w:r w:rsidRPr="00C436C9">
        <w:t>to</w:t>
      </w:r>
      <w:r w:rsidR="00616108">
        <w:t xml:space="preserve"> </w:t>
      </w:r>
      <w:r w:rsidRPr="00C436C9">
        <w:t>58.0%).</w:t>
      </w:r>
      <w:r w:rsidR="00616108">
        <w:t xml:space="preserve"> </w:t>
      </w:r>
      <w:r w:rsidRPr="00C436C9">
        <w:t>In</w:t>
      </w:r>
      <w:r w:rsidR="00616108">
        <w:t xml:space="preserve"> </w:t>
      </w:r>
      <w:r w:rsidRPr="00C436C9">
        <w:t>general,</w:t>
      </w:r>
      <w:r w:rsidR="00616108">
        <w:t xml:space="preserve"> </w:t>
      </w:r>
      <w:r w:rsidRPr="00C436C9">
        <w:t>the</w:t>
      </w:r>
      <w:r w:rsidR="00616108">
        <w:t xml:space="preserve"> </w:t>
      </w:r>
      <w:r w:rsidRPr="00C436C9">
        <w:t>AE</w:t>
      </w:r>
      <w:r w:rsidR="00616108">
        <w:t xml:space="preserve"> </w:t>
      </w:r>
      <w:r w:rsidRPr="00C436C9">
        <w:t>profile</w:t>
      </w:r>
      <w:r w:rsidR="00616108">
        <w:t xml:space="preserve"> </w:t>
      </w:r>
      <w:r w:rsidRPr="00C436C9">
        <w:t>was</w:t>
      </w:r>
      <w:r w:rsidR="00616108">
        <w:t xml:space="preserve"> </w:t>
      </w:r>
      <w:r w:rsidRPr="00C436C9">
        <w:t>similar</w:t>
      </w:r>
      <w:r w:rsidR="00616108">
        <w:t xml:space="preserve"> </w:t>
      </w:r>
      <w:r w:rsidRPr="00C436C9">
        <w:t>across</w:t>
      </w:r>
      <w:r w:rsidR="00616108">
        <w:t xml:space="preserve"> </w:t>
      </w:r>
      <w:r w:rsidRPr="00C436C9">
        <w:t>treatment</w:t>
      </w:r>
      <w:r w:rsidR="00616108">
        <w:t xml:space="preserve"> </w:t>
      </w:r>
      <w:r w:rsidR="00691260">
        <w:t>group</w:t>
      </w:r>
      <w:r w:rsidRPr="00C436C9">
        <w:t>s</w:t>
      </w:r>
      <w:r w:rsidR="00616108">
        <w:t xml:space="preserve"> </w:t>
      </w:r>
      <w:r w:rsidRPr="00C436C9">
        <w:t>within</w:t>
      </w:r>
      <w:r w:rsidR="00616108">
        <w:t xml:space="preserve"> </w:t>
      </w:r>
      <w:r w:rsidRPr="00C436C9">
        <w:t>each</w:t>
      </w:r>
      <w:r w:rsidR="00616108">
        <w:t xml:space="preserve"> </w:t>
      </w:r>
      <w:r w:rsidRPr="00C436C9">
        <w:t>gender</w:t>
      </w:r>
      <w:r w:rsidR="00616108">
        <w:t xml:space="preserve"> </w:t>
      </w:r>
      <w:r w:rsidRPr="00C436C9">
        <w:t>category</w:t>
      </w:r>
      <w:r w:rsidR="00616108">
        <w:t xml:space="preserve"> </w:t>
      </w:r>
      <w:r w:rsidRPr="00C436C9">
        <w:t>with</w:t>
      </w:r>
      <w:r w:rsidR="00616108">
        <w:t xml:space="preserve"> </w:t>
      </w:r>
      <w:r w:rsidRPr="00C436C9">
        <w:t>the</w:t>
      </w:r>
      <w:r w:rsidR="00616108">
        <w:t xml:space="preserve"> </w:t>
      </w:r>
      <w:r w:rsidRPr="00C436C9">
        <w:t>exception</w:t>
      </w:r>
      <w:r w:rsidR="00616108">
        <w:t xml:space="preserve"> </w:t>
      </w:r>
      <w:r w:rsidRPr="00C436C9">
        <w:t>of</w:t>
      </w:r>
      <w:r w:rsidR="00616108">
        <w:t xml:space="preserve"> </w:t>
      </w:r>
      <w:r w:rsidRPr="00C436C9">
        <w:t>SAEs</w:t>
      </w:r>
      <w:r w:rsidR="00616108">
        <w:t xml:space="preserve"> </w:t>
      </w:r>
      <w:r w:rsidRPr="00C436C9">
        <w:t>which</w:t>
      </w:r>
      <w:r w:rsidR="00616108">
        <w:t xml:space="preserve"> </w:t>
      </w:r>
      <w:r w:rsidRPr="00C436C9">
        <w:t>were</w:t>
      </w:r>
      <w:r w:rsidR="00616108">
        <w:t xml:space="preserve"> </w:t>
      </w:r>
      <w:r w:rsidRPr="00C436C9">
        <w:t>reported</w:t>
      </w:r>
      <w:r w:rsidR="00616108">
        <w:t xml:space="preserve"> </w:t>
      </w:r>
      <w:r w:rsidRPr="00C436C9">
        <w:t>at</w:t>
      </w:r>
      <w:r w:rsidR="00616108">
        <w:t xml:space="preserve"> </w:t>
      </w:r>
      <w:r w:rsidRPr="00C436C9">
        <w:t>a</w:t>
      </w:r>
      <w:r w:rsidR="00616108">
        <w:t xml:space="preserve"> </w:t>
      </w:r>
      <w:r w:rsidRPr="00C436C9">
        <w:t>slightly</w:t>
      </w:r>
      <w:r w:rsidR="00616108">
        <w:t xml:space="preserve"> </w:t>
      </w:r>
      <w:r w:rsidRPr="00C436C9">
        <w:t>lower</w:t>
      </w:r>
      <w:r w:rsidR="00616108">
        <w:t xml:space="preserve"> </w:t>
      </w:r>
      <w:r w:rsidRPr="00C436C9">
        <w:t>rate</w:t>
      </w:r>
      <w:r w:rsidR="00616108">
        <w:t xml:space="preserve"> </w:t>
      </w:r>
      <w:r w:rsidRPr="00C436C9">
        <w:t>in</w:t>
      </w:r>
      <w:r w:rsidR="00616108">
        <w:t xml:space="preserve"> </w:t>
      </w:r>
      <w:r w:rsidRPr="00C436C9">
        <w:t>the</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00691260">
        <w:t>group</w:t>
      </w:r>
      <w:r w:rsidR="00616108">
        <w:t xml:space="preserve"> </w:t>
      </w:r>
      <w:r w:rsidR="00691260">
        <w:t>versus</w:t>
      </w:r>
      <w:r w:rsidR="00616108">
        <w:t xml:space="preserve"> </w:t>
      </w:r>
      <w:r w:rsidRPr="00C436C9">
        <w:t>placebo</w:t>
      </w:r>
      <w:r w:rsidR="00616108">
        <w:t xml:space="preserve"> </w:t>
      </w:r>
      <w:r w:rsidR="00691260">
        <w:t>group</w:t>
      </w:r>
      <w:r w:rsidR="00616108">
        <w:t xml:space="preserve"> </w:t>
      </w:r>
      <w:r w:rsidRPr="00C436C9">
        <w:t>in</w:t>
      </w:r>
      <w:r w:rsidR="00616108">
        <w:t xml:space="preserve"> </w:t>
      </w:r>
      <w:r w:rsidRPr="00C436C9">
        <w:t>both</w:t>
      </w:r>
      <w:r w:rsidR="00616108">
        <w:t xml:space="preserve"> </w:t>
      </w:r>
      <w:r w:rsidRPr="00C436C9">
        <w:t>men</w:t>
      </w:r>
      <w:r w:rsidR="00616108">
        <w:t xml:space="preserve"> </w:t>
      </w:r>
      <w:r w:rsidRPr="00C436C9">
        <w:t>and</w:t>
      </w:r>
      <w:r w:rsidR="00616108">
        <w:t xml:space="preserve"> </w:t>
      </w:r>
      <w:r w:rsidRPr="00C436C9">
        <w:t>women.</w:t>
      </w:r>
    </w:p>
    <w:p w14:paraId="494FE400" w14:textId="31F4A01F" w:rsidR="00C436C9" w:rsidRDefault="004A7947" w:rsidP="00C436C9">
      <w:pPr>
        <w:pStyle w:val="Heading5"/>
      </w:pPr>
      <w:r>
        <w:rPr>
          <w:rFonts w:eastAsiaTheme="minorHAnsi"/>
        </w:rPr>
        <w:lastRenderedPageBreak/>
        <w:t>AEs</w:t>
      </w:r>
      <w:r w:rsidR="00616108">
        <w:rPr>
          <w:rFonts w:eastAsiaTheme="minorHAnsi"/>
        </w:rPr>
        <w:t xml:space="preserve"> </w:t>
      </w:r>
      <w:r>
        <w:rPr>
          <w:rFonts w:eastAsiaTheme="minorHAnsi"/>
        </w:rPr>
        <w:t>by</w:t>
      </w:r>
      <w:r w:rsidR="00616108">
        <w:rPr>
          <w:rFonts w:eastAsiaTheme="minorHAnsi"/>
        </w:rPr>
        <w:t xml:space="preserve"> </w:t>
      </w:r>
      <w:r>
        <w:rPr>
          <w:rFonts w:eastAsiaTheme="minorHAnsi"/>
        </w:rPr>
        <w:t>r</w:t>
      </w:r>
      <w:r w:rsidR="00C436C9" w:rsidRPr="00C436C9">
        <w:rPr>
          <w:rFonts w:eastAsiaTheme="minorHAnsi"/>
        </w:rPr>
        <w:t>ace</w:t>
      </w:r>
    </w:p>
    <w:p w14:paraId="18EA9D5C" w14:textId="3CE04B21" w:rsidR="00C436C9" w:rsidRPr="00C436C9" w:rsidRDefault="00C436C9" w:rsidP="00C436C9">
      <w:r w:rsidRPr="00C436C9">
        <w:t>Of</w:t>
      </w:r>
      <w:r w:rsidR="00616108">
        <w:t xml:space="preserve"> </w:t>
      </w:r>
      <w:r w:rsidRPr="00C436C9">
        <w:t>the</w:t>
      </w:r>
      <w:r w:rsidR="00616108">
        <w:t xml:space="preserve"> </w:t>
      </w:r>
      <w:r w:rsidRPr="00C436C9">
        <w:t>2344</w:t>
      </w:r>
      <w:r w:rsidR="00616108">
        <w:t xml:space="preserve"> </w:t>
      </w:r>
      <w:r w:rsidRPr="00C436C9">
        <w:t>subjects</w:t>
      </w:r>
      <w:r w:rsidR="00616108">
        <w:t xml:space="preserve"> </w:t>
      </w:r>
      <w:r w:rsidRPr="00C436C9">
        <w:t>in</w:t>
      </w:r>
      <w:r w:rsidR="00616108">
        <w:t xml:space="preserve"> </w:t>
      </w:r>
      <w:r w:rsidRPr="00C436C9">
        <w:t>the</w:t>
      </w:r>
      <w:r w:rsidR="00616108">
        <w:t xml:space="preserve"> </w:t>
      </w:r>
      <w:r w:rsidRPr="00C436C9">
        <w:t>APaT</w:t>
      </w:r>
      <w:r w:rsidR="00616108">
        <w:t xml:space="preserve"> </w:t>
      </w:r>
      <w:r w:rsidRPr="00C436C9">
        <w:t>population</w:t>
      </w:r>
      <w:r w:rsidR="00616108">
        <w:t xml:space="preserve"> </w:t>
      </w:r>
      <w:r w:rsidRPr="00C436C9">
        <w:t>across</w:t>
      </w:r>
      <w:r w:rsidR="00616108">
        <w:t xml:space="preserve"> </w:t>
      </w:r>
      <w:r w:rsidRPr="00C436C9">
        <w:t>the</w:t>
      </w:r>
      <w:r w:rsidR="00616108">
        <w:t xml:space="preserve"> </w:t>
      </w:r>
      <w:r w:rsidR="004A7947">
        <w:t>two</w:t>
      </w:r>
      <w:r w:rsidR="00616108">
        <w:t xml:space="preserve"> </w:t>
      </w:r>
      <w:r w:rsidR="00F96EC9">
        <w:t>Phase</w:t>
      </w:r>
      <w:r w:rsidR="00616108">
        <w:t xml:space="preserve"> </w:t>
      </w:r>
      <w:r w:rsidR="00F96EC9">
        <w:t>III</w:t>
      </w:r>
      <w:r w:rsidR="00616108">
        <w:t xml:space="preserve"> </w:t>
      </w:r>
      <w:r w:rsidRPr="00C436C9">
        <w:t>studies,</w:t>
      </w:r>
      <w:r w:rsidR="00616108">
        <w:t xml:space="preserve"> </w:t>
      </w:r>
      <w:r w:rsidRPr="00C436C9">
        <w:t>there</w:t>
      </w:r>
      <w:r w:rsidR="00616108">
        <w:t xml:space="preserve"> </w:t>
      </w:r>
      <w:r w:rsidRPr="00C436C9">
        <w:t>were</w:t>
      </w:r>
      <w:r w:rsidR="00616108">
        <w:t xml:space="preserve"> </w:t>
      </w:r>
      <w:r w:rsidRPr="00C436C9">
        <w:t>1992</w:t>
      </w:r>
      <w:r w:rsidR="00616108">
        <w:t xml:space="preserve"> </w:t>
      </w:r>
      <w:r w:rsidRPr="00C436C9">
        <w:t>(85.0%)</w:t>
      </w:r>
      <w:r w:rsidR="00616108">
        <w:t xml:space="preserve"> </w:t>
      </w:r>
      <w:r w:rsidRPr="00C436C9">
        <w:t>White</w:t>
      </w:r>
      <w:r w:rsidR="00616108">
        <w:t xml:space="preserve"> </w:t>
      </w:r>
      <w:r w:rsidRPr="00C436C9">
        <w:t>subjects</w:t>
      </w:r>
      <w:r w:rsidR="00616108">
        <w:t xml:space="preserve"> </w:t>
      </w:r>
      <w:r w:rsidRPr="00C436C9">
        <w:t>and</w:t>
      </w:r>
      <w:r w:rsidR="00616108">
        <w:t xml:space="preserve"> </w:t>
      </w:r>
      <w:r w:rsidRPr="00C436C9">
        <w:t>352</w:t>
      </w:r>
      <w:r w:rsidR="00616108">
        <w:t xml:space="preserve"> </w:t>
      </w:r>
      <w:r w:rsidRPr="00C436C9">
        <w:t>(15.0%)</w:t>
      </w:r>
      <w:r w:rsidR="00616108">
        <w:t xml:space="preserve"> </w:t>
      </w:r>
      <w:r w:rsidRPr="00C436C9">
        <w:t>subjects</w:t>
      </w:r>
      <w:r w:rsidR="00616108">
        <w:t xml:space="preserve"> </w:t>
      </w:r>
      <w:r w:rsidRPr="00C436C9">
        <w:t>of</w:t>
      </w:r>
      <w:r w:rsidR="00616108">
        <w:t xml:space="preserve"> </w:t>
      </w:r>
      <w:r w:rsidRPr="00C436C9">
        <w:t>a</w:t>
      </w:r>
      <w:r w:rsidR="00616108">
        <w:t xml:space="preserve"> </w:t>
      </w:r>
      <w:r w:rsidRPr="00C436C9">
        <w:t>different</w:t>
      </w:r>
      <w:r w:rsidR="00616108">
        <w:t xml:space="preserve"> </w:t>
      </w:r>
      <w:r w:rsidRPr="00C436C9">
        <w:t>race.</w:t>
      </w:r>
      <w:r w:rsidR="00616108">
        <w:t xml:space="preserve"> </w:t>
      </w:r>
      <w:r w:rsidRPr="00C436C9">
        <w:t>The</w:t>
      </w:r>
      <w:r w:rsidR="00616108">
        <w:t xml:space="preserve"> </w:t>
      </w:r>
      <w:r w:rsidRPr="00C436C9">
        <w:t>number</w:t>
      </w:r>
      <w:r w:rsidR="00616108">
        <w:t xml:space="preserve"> </w:t>
      </w:r>
      <w:r w:rsidRPr="00C436C9">
        <w:t>of</w:t>
      </w:r>
      <w:r w:rsidR="00616108">
        <w:t xml:space="preserve"> </w:t>
      </w:r>
      <w:r w:rsidRPr="00C436C9">
        <w:t>subjects</w:t>
      </w:r>
      <w:r w:rsidR="00616108">
        <w:t xml:space="preserve"> </w:t>
      </w:r>
      <w:r w:rsidRPr="00C436C9">
        <w:t>was</w:t>
      </w:r>
      <w:r w:rsidR="00616108">
        <w:t xml:space="preserve"> </w:t>
      </w:r>
      <w:r w:rsidRPr="00C436C9">
        <w:t>evenly</w:t>
      </w:r>
      <w:r w:rsidR="00616108">
        <w:t xml:space="preserve"> </w:t>
      </w:r>
      <w:r w:rsidRPr="00C436C9">
        <w:t>distributed</w:t>
      </w:r>
      <w:r w:rsidR="00616108">
        <w:t xml:space="preserve"> </w:t>
      </w:r>
      <w:r w:rsidRPr="00C436C9">
        <w:t>among</w:t>
      </w:r>
      <w:r w:rsidR="00616108">
        <w:t xml:space="preserve"> </w:t>
      </w:r>
      <w:r w:rsidRPr="00C436C9">
        <w:t>the</w:t>
      </w:r>
      <w:r w:rsidR="00616108">
        <w:t xml:space="preserve"> </w:t>
      </w:r>
      <w:r w:rsidRPr="00C436C9">
        <w:t>2</w:t>
      </w:r>
      <w:r w:rsidR="00616108">
        <w:t xml:space="preserve"> </w:t>
      </w:r>
      <w:r w:rsidRPr="00C436C9">
        <w:t>active</w:t>
      </w:r>
      <w:r w:rsidR="00616108">
        <w:t xml:space="preserve"> </w:t>
      </w:r>
      <w:r w:rsidRPr="00C436C9">
        <w:t>treatment</w:t>
      </w:r>
      <w:r w:rsidR="00616108">
        <w:t xml:space="preserve"> </w:t>
      </w:r>
      <w:r w:rsidR="00691260">
        <w:t>group</w:t>
      </w:r>
      <w:r w:rsidRPr="00C436C9">
        <w:t>s</w:t>
      </w:r>
      <w:r w:rsidR="00616108">
        <w:t xml:space="preserve"> </w:t>
      </w:r>
      <w:r w:rsidRPr="00C436C9">
        <w:t>and</w:t>
      </w:r>
      <w:r w:rsidR="00616108">
        <w:t xml:space="preserve"> </w:t>
      </w:r>
      <w:r w:rsidRPr="00C436C9">
        <w:t>the</w:t>
      </w:r>
      <w:r w:rsidR="00616108">
        <w:t xml:space="preserve"> </w:t>
      </w:r>
      <w:r w:rsidRPr="00C436C9">
        <w:t>placebo</w:t>
      </w:r>
      <w:r w:rsidR="00616108">
        <w:t xml:space="preserve"> </w:t>
      </w:r>
      <w:r w:rsidR="00691260">
        <w:t>group</w:t>
      </w:r>
      <w:r w:rsidRPr="00C436C9">
        <w:t>.</w:t>
      </w:r>
      <w:r w:rsidR="00616108">
        <w:t xml:space="preserve"> </w:t>
      </w:r>
      <w:r w:rsidRPr="00C436C9">
        <w:t>Among</w:t>
      </w:r>
      <w:r w:rsidR="00616108">
        <w:t xml:space="preserve"> </w:t>
      </w:r>
      <w:r w:rsidRPr="00C436C9">
        <w:t>White</w:t>
      </w:r>
      <w:r w:rsidR="00616108">
        <w:t xml:space="preserve"> </w:t>
      </w:r>
      <w:r w:rsidRPr="00C436C9">
        <w:t>subjects,</w:t>
      </w:r>
      <w:r w:rsidR="00616108">
        <w:t xml:space="preserve"> </w:t>
      </w:r>
      <w:r w:rsidRPr="00C436C9">
        <w:t>a</w:t>
      </w:r>
      <w:r w:rsidR="00616108">
        <w:t xml:space="preserve"> </w:t>
      </w:r>
      <w:r w:rsidRPr="00C436C9">
        <w:t>slightly</w:t>
      </w:r>
      <w:r w:rsidR="00616108">
        <w:t xml:space="preserve"> </w:t>
      </w:r>
      <w:r w:rsidRPr="00C436C9">
        <w:t>lower</w:t>
      </w:r>
      <w:r w:rsidR="00616108">
        <w:t xml:space="preserve"> </w:t>
      </w:r>
      <w:r w:rsidRPr="00C436C9">
        <w:t>proportion</w:t>
      </w:r>
      <w:r w:rsidR="00616108">
        <w:t xml:space="preserve"> </w:t>
      </w:r>
      <w:r w:rsidRPr="00C436C9">
        <w:t>of</w:t>
      </w:r>
      <w:r w:rsidR="00616108">
        <w:t xml:space="preserve"> </w:t>
      </w:r>
      <w:r w:rsidRPr="00C436C9">
        <w:t>SAEs</w:t>
      </w:r>
      <w:r w:rsidR="00616108">
        <w:t xml:space="preserve"> </w:t>
      </w:r>
      <w:r w:rsidRPr="00C436C9">
        <w:t>were</w:t>
      </w:r>
      <w:r w:rsidR="00616108">
        <w:t xml:space="preserve"> </w:t>
      </w:r>
      <w:r w:rsidRPr="00C436C9">
        <w:t>reported</w:t>
      </w:r>
      <w:r w:rsidR="00616108">
        <w:t xml:space="preserve"> </w:t>
      </w:r>
      <w:r w:rsidRPr="00C436C9">
        <w:t>in</w:t>
      </w:r>
      <w:r w:rsidR="00616108">
        <w:t xml:space="preserve"> </w:t>
      </w:r>
      <w:r w:rsidRPr="00C436C9">
        <w:t>the</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004A7947">
        <w:t>group</w:t>
      </w:r>
      <w:r w:rsidR="00616108">
        <w:t xml:space="preserve"> </w:t>
      </w:r>
      <w:r w:rsidR="004A7947" w:rsidRPr="00C436C9">
        <w:t>(</w:t>
      </w:r>
      <w:r w:rsidRPr="00C436C9">
        <w:t>14.3%)</w:t>
      </w:r>
      <w:r w:rsidR="00616108">
        <w:t xml:space="preserve"> </w:t>
      </w:r>
      <w:r w:rsidRPr="00C436C9">
        <w:t>compared</w:t>
      </w:r>
      <w:r w:rsidR="00616108">
        <w:t xml:space="preserve"> </w:t>
      </w:r>
      <w:r w:rsidRPr="00C436C9">
        <w:t>to</w:t>
      </w:r>
      <w:r w:rsidR="00616108">
        <w:t xml:space="preserve"> </w:t>
      </w:r>
      <w:r w:rsidRPr="00C436C9">
        <w:t>the</w:t>
      </w:r>
      <w:r w:rsidR="00616108">
        <w:t xml:space="preserve"> </w:t>
      </w:r>
      <w:r w:rsidR="004A7947" w:rsidRPr="00C436C9">
        <w:t>bezlotoxumab</w:t>
      </w:r>
      <w:r w:rsidR="00616108">
        <w:t xml:space="preserve"> </w:t>
      </w:r>
      <w:r w:rsidR="004A7947" w:rsidRPr="00C436C9">
        <w:t>(</w:t>
      </w:r>
      <w:r w:rsidRPr="00C436C9">
        <w:t>21.3%)</w:t>
      </w:r>
      <w:r w:rsidR="00616108">
        <w:t xml:space="preserve"> </w:t>
      </w:r>
      <w:r w:rsidRPr="00C436C9">
        <w:t>and</w:t>
      </w:r>
      <w:r w:rsidR="00616108">
        <w:t xml:space="preserve"> </w:t>
      </w:r>
      <w:r w:rsidRPr="00C436C9">
        <w:t>placebo</w:t>
      </w:r>
      <w:r w:rsidR="00616108">
        <w:t xml:space="preserve"> </w:t>
      </w:r>
      <w:r w:rsidRPr="00C436C9">
        <w:t>(20.7%)</w:t>
      </w:r>
      <w:r w:rsidR="00616108">
        <w:t xml:space="preserve"> </w:t>
      </w:r>
      <w:r w:rsidR="00691260">
        <w:t>group</w:t>
      </w:r>
      <w:r w:rsidRPr="00C436C9">
        <w:t>s.</w:t>
      </w:r>
      <w:r w:rsidR="00616108">
        <w:t xml:space="preserve"> </w:t>
      </w:r>
      <w:r w:rsidRPr="00C436C9">
        <w:t>Among</w:t>
      </w:r>
      <w:r w:rsidR="00616108">
        <w:t xml:space="preserve"> </w:t>
      </w:r>
      <w:r w:rsidRPr="00C436C9">
        <w:t>subjects</w:t>
      </w:r>
      <w:r w:rsidR="00616108">
        <w:t xml:space="preserve"> </w:t>
      </w:r>
      <w:r w:rsidRPr="00C436C9">
        <w:t>of</w:t>
      </w:r>
      <w:r w:rsidR="00616108">
        <w:t xml:space="preserve"> </w:t>
      </w:r>
      <w:r w:rsidRPr="00C436C9">
        <w:t>all</w:t>
      </w:r>
      <w:r w:rsidR="00616108">
        <w:t xml:space="preserve"> </w:t>
      </w:r>
      <w:r w:rsidRPr="00C436C9">
        <w:t>other</w:t>
      </w:r>
      <w:r w:rsidR="00616108">
        <w:t xml:space="preserve"> </w:t>
      </w:r>
      <w:r w:rsidRPr="00C436C9">
        <w:t>races,</w:t>
      </w:r>
      <w:r w:rsidR="00616108">
        <w:t xml:space="preserve"> </w:t>
      </w:r>
      <w:r w:rsidRPr="00C436C9">
        <w:t>a</w:t>
      </w:r>
      <w:r w:rsidR="00616108">
        <w:t xml:space="preserve"> </w:t>
      </w:r>
      <w:r w:rsidRPr="00C436C9">
        <w:t>slightly</w:t>
      </w:r>
      <w:r w:rsidR="00616108">
        <w:t xml:space="preserve"> </w:t>
      </w:r>
      <w:r w:rsidRPr="00C436C9">
        <w:t>lower</w:t>
      </w:r>
      <w:r w:rsidR="00616108">
        <w:t xml:space="preserve"> </w:t>
      </w:r>
      <w:r w:rsidRPr="00C436C9">
        <w:t>proportion</w:t>
      </w:r>
      <w:r w:rsidR="00616108">
        <w:t xml:space="preserve"> </w:t>
      </w:r>
      <w:r w:rsidRPr="00C436C9">
        <w:t>of</w:t>
      </w:r>
      <w:r w:rsidR="00616108">
        <w:t xml:space="preserve"> </w:t>
      </w:r>
      <w:r w:rsidRPr="00C436C9">
        <w:t>SAEs</w:t>
      </w:r>
      <w:r w:rsidR="00616108">
        <w:t xml:space="preserve"> </w:t>
      </w:r>
      <w:r w:rsidRPr="00C436C9">
        <w:t>was</w:t>
      </w:r>
      <w:r w:rsidR="00616108">
        <w:t xml:space="preserve"> </w:t>
      </w:r>
      <w:r w:rsidRPr="00C436C9">
        <w:t>reported</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004A7947">
        <w:t>group</w:t>
      </w:r>
      <w:r w:rsidR="00616108">
        <w:t xml:space="preserve"> </w:t>
      </w:r>
      <w:r w:rsidR="004A7947" w:rsidRPr="00C436C9">
        <w:t>(</w:t>
      </w:r>
      <w:r w:rsidRPr="00C436C9">
        <w:t>12.7%)</w:t>
      </w:r>
      <w:r w:rsidR="00616108">
        <w:t xml:space="preserve"> </w:t>
      </w:r>
      <w:r w:rsidR="00691260">
        <w:t>versus</w:t>
      </w:r>
      <w:r w:rsidR="00616108">
        <w:t xml:space="preserve"> </w:t>
      </w:r>
      <w:r w:rsidRPr="00C436C9">
        <w:t>the</w:t>
      </w:r>
      <w:r w:rsidR="00616108">
        <w:t xml:space="preserve"> </w:t>
      </w:r>
      <w:r w:rsidRPr="00C436C9">
        <w:t>actoxumab</w:t>
      </w:r>
      <w:r w:rsidR="00616108">
        <w:t xml:space="preserve"> </w:t>
      </w:r>
      <w:r w:rsidRPr="00C436C9">
        <w:t>+</w:t>
      </w:r>
      <w:r w:rsidR="00616108">
        <w:t xml:space="preserve"> </w:t>
      </w:r>
      <w:r w:rsidR="004A7947" w:rsidRPr="00C436C9">
        <w:t>bezlotoxumab</w:t>
      </w:r>
      <w:r w:rsidR="00616108">
        <w:t xml:space="preserve"> </w:t>
      </w:r>
      <w:r w:rsidR="004A7947" w:rsidRPr="00C436C9">
        <w:t>(</w:t>
      </w:r>
      <w:r w:rsidRPr="00C436C9">
        <w:t>24.4%)</w:t>
      </w:r>
      <w:r w:rsidR="00616108">
        <w:t xml:space="preserve"> </w:t>
      </w:r>
      <w:r w:rsidRPr="00C436C9">
        <w:t>and</w:t>
      </w:r>
      <w:r w:rsidR="00616108">
        <w:t xml:space="preserve"> </w:t>
      </w:r>
      <w:r w:rsidRPr="00C436C9">
        <w:t>placebo</w:t>
      </w:r>
      <w:r w:rsidR="00616108">
        <w:t xml:space="preserve"> </w:t>
      </w:r>
      <w:r w:rsidRPr="00C436C9">
        <w:t>(26.3%)</w:t>
      </w:r>
      <w:r w:rsidR="00616108">
        <w:t xml:space="preserve"> </w:t>
      </w:r>
      <w:r w:rsidR="00691260">
        <w:t>group</w:t>
      </w:r>
      <w:r w:rsidRPr="00C436C9">
        <w:t>s.</w:t>
      </w:r>
      <w:r w:rsidR="00616108">
        <w:t xml:space="preserve"> </w:t>
      </w:r>
      <w:r w:rsidRPr="00C436C9">
        <w:t>The</w:t>
      </w:r>
      <w:r w:rsidR="00616108">
        <w:t xml:space="preserve"> </w:t>
      </w:r>
      <w:r w:rsidRPr="00C436C9">
        <w:t>incidence</w:t>
      </w:r>
      <w:r w:rsidR="00616108">
        <w:t xml:space="preserve"> </w:t>
      </w:r>
      <w:r w:rsidRPr="00C436C9">
        <w:t>of</w:t>
      </w:r>
      <w:r w:rsidR="00616108">
        <w:t xml:space="preserve"> </w:t>
      </w:r>
      <w:r w:rsidRPr="00C436C9">
        <w:t>deaths</w:t>
      </w:r>
      <w:r w:rsidR="00616108">
        <w:t xml:space="preserve"> </w:t>
      </w:r>
      <w:r w:rsidRPr="00C436C9">
        <w:t>within</w:t>
      </w:r>
      <w:r w:rsidR="00616108">
        <w:t xml:space="preserve"> </w:t>
      </w:r>
      <w:r w:rsidRPr="00C436C9">
        <w:t>the</w:t>
      </w:r>
      <w:r w:rsidR="00616108">
        <w:t xml:space="preserve"> </w:t>
      </w:r>
      <w:r w:rsidRPr="00C436C9">
        <w:t>first</w:t>
      </w:r>
      <w:r w:rsidR="00616108">
        <w:t xml:space="preserve"> </w:t>
      </w:r>
      <w:r w:rsidRPr="00C436C9">
        <w:t>4</w:t>
      </w:r>
      <w:r w:rsidR="00616108">
        <w:t xml:space="preserve"> </w:t>
      </w:r>
      <w:r w:rsidR="001349A8">
        <w:t>weeks</w:t>
      </w:r>
      <w:r w:rsidR="00616108">
        <w:t xml:space="preserve"> </w:t>
      </w:r>
      <w:r w:rsidRPr="00C436C9">
        <w:t>following</w:t>
      </w:r>
      <w:r w:rsidR="00616108">
        <w:t xml:space="preserve"> </w:t>
      </w:r>
      <w:r w:rsidRPr="00C436C9">
        <w:t>the</w:t>
      </w:r>
      <w:r w:rsidR="00616108">
        <w:t xml:space="preserve"> </w:t>
      </w:r>
      <w:r w:rsidRPr="00C436C9">
        <w:t>study</w:t>
      </w:r>
      <w:r w:rsidR="00616108">
        <w:t xml:space="preserve"> </w:t>
      </w:r>
      <w:r w:rsidRPr="00C436C9">
        <w:t>infusion</w:t>
      </w:r>
      <w:r w:rsidR="00616108">
        <w:t xml:space="preserve"> </w:t>
      </w:r>
      <w:r w:rsidRPr="00C436C9">
        <w:t>among</w:t>
      </w:r>
      <w:r w:rsidR="00616108">
        <w:t xml:space="preserve"> </w:t>
      </w:r>
      <w:r w:rsidRPr="00C436C9">
        <w:t>White</w:t>
      </w:r>
      <w:r w:rsidR="00616108">
        <w:t xml:space="preserve"> </w:t>
      </w:r>
      <w:r w:rsidRPr="00C436C9">
        <w:t>subjects</w:t>
      </w:r>
      <w:r w:rsidR="00616108">
        <w:t xml:space="preserve"> </w:t>
      </w:r>
      <w:r w:rsidRPr="00C436C9">
        <w:t>ranged</w:t>
      </w:r>
      <w:r w:rsidR="00616108">
        <w:t xml:space="preserve"> </w:t>
      </w:r>
      <w:r w:rsidRPr="00C436C9">
        <w:t>from</w:t>
      </w:r>
      <w:r w:rsidR="00616108">
        <w:t xml:space="preserve"> </w:t>
      </w:r>
      <w:r w:rsidRPr="00C436C9">
        <w:t>3.5%</w:t>
      </w:r>
      <w:r w:rsidR="00616108">
        <w:t xml:space="preserve"> </w:t>
      </w:r>
      <w:r w:rsidRPr="00C436C9">
        <w:t>in</w:t>
      </w:r>
      <w:r w:rsidR="00616108">
        <w:t xml:space="preserve"> </w:t>
      </w:r>
      <w:r w:rsidRPr="00C436C9">
        <w:t>the</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00691260">
        <w:t>group</w:t>
      </w:r>
      <w:r w:rsidR="00616108">
        <w:t xml:space="preserve"> </w:t>
      </w:r>
      <w:r w:rsidRPr="00C436C9">
        <w:t>to</w:t>
      </w:r>
      <w:r w:rsidR="00616108">
        <w:t xml:space="preserve"> </w:t>
      </w:r>
      <w:r w:rsidRPr="00C436C9">
        <w:t>4.0%</w:t>
      </w:r>
      <w:r w:rsidR="00616108">
        <w:t xml:space="preserve"> </w:t>
      </w:r>
      <w:r w:rsidRPr="00C436C9">
        <w:t>in</w:t>
      </w:r>
      <w:r w:rsidR="00616108">
        <w:t xml:space="preserve"> </w:t>
      </w:r>
      <w:r w:rsidRPr="00C436C9">
        <w:t>the</w:t>
      </w:r>
      <w:r w:rsidR="00616108">
        <w:t xml:space="preserve"> </w:t>
      </w:r>
      <w:r w:rsidRPr="00C436C9">
        <w:t>placebo</w:t>
      </w:r>
      <w:r w:rsidR="00616108">
        <w:t xml:space="preserve"> </w:t>
      </w:r>
      <w:r w:rsidR="00691260">
        <w:t>group</w:t>
      </w:r>
      <w:r w:rsidR="00616108">
        <w:t xml:space="preserve"> </w:t>
      </w:r>
      <w:r w:rsidRPr="00C436C9">
        <w:t>and</w:t>
      </w:r>
      <w:r w:rsidR="00616108">
        <w:t xml:space="preserve"> </w:t>
      </w:r>
      <w:r w:rsidRPr="00C436C9">
        <w:t>4.4%</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00691260">
        <w:t>group</w:t>
      </w:r>
      <w:r w:rsidR="00616108">
        <w:t xml:space="preserve"> </w:t>
      </w:r>
      <w:r w:rsidRPr="00C436C9">
        <w:t>and</w:t>
      </w:r>
      <w:r w:rsidR="00616108">
        <w:t xml:space="preserve"> </w:t>
      </w:r>
      <w:r w:rsidRPr="00C436C9">
        <w:t>was</w:t>
      </w:r>
      <w:r w:rsidR="00616108">
        <w:t xml:space="preserve"> </w:t>
      </w:r>
      <w:r w:rsidRPr="00C436C9">
        <w:t>similar</w:t>
      </w:r>
      <w:r w:rsidR="00616108">
        <w:t xml:space="preserve"> </w:t>
      </w:r>
      <w:r w:rsidRPr="00C436C9">
        <w:t>to</w:t>
      </w:r>
      <w:r w:rsidR="00616108">
        <w:t xml:space="preserve"> </w:t>
      </w:r>
      <w:r w:rsidRPr="00C436C9">
        <w:t>the</w:t>
      </w:r>
      <w:r w:rsidR="00616108">
        <w:t xml:space="preserve"> </w:t>
      </w:r>
      <w:r w:rsidRPr="00C436C9">
        <w:t>incidence</w:t>
      </w:r>
      <w:r w:rsidR="00616108">
        <w:t xml:space="preserve"> </w:t>
      </w:r>
      <w:r w:rsidRPr="00C436C9">
        <w:t>of</w:t>
      </w:r>
      <w:r w:rsidR="00616108">
        <w:t xml:space="preserve"> </w:t>
      </w:r>
      <w:r w:rsidRPr="00C436C9">
        <w:t>deaths</w:t>
      </w:r>
      <w:r w:rsidR="00616108">
        <w:t xml:space="preserve"> </w:t>
      </w:r>
      <w:r w:rsidRPr="00C436C9">
        <w:t>among</w:t>
      </w:r>
      <w:r w:rsidR="00616108">
        <w:t xml:space="preserve"> </w:t>
      </w:r>
      <w:r w:rsidRPr="00C436C9">
        <w:t>subjects</w:t>
      </w:r>
      <w:r w:rsidR="00616108">
        <w:t xml:space="preserve"> </w:t>
      </w:r>
      <w:r w:rsidRPr="00C436C9">
        <w:t>of</w:t>
      </w:r>
      <w:r w:rsidR="00616108">
        <w:t xml:space="preserve"> </w:t>
      </w:r>
      <w:r w:rsidRPr="00C436C9">
        <w:t>All</w:t>
      </w:r>
      <w:r w:rsidR="00616108">
        <w:t xml:space="preserve"> </w:t>
      </w:r>
      <w:r w:rsidRPr="00C436C9">
        <w:t>Other</w:t>
      </w:r>
      <w:r w:rsidR="00616108">
        <w:t xml:space="preserve"> </w:t>
      </w:r>
      <w:r w:rsidRPr="00C436C9">
        <w:t>Races</w:t>
      </w:r>
      <w:r w:rsidR="00616108">
        <w:t xml:space="preserve"> </w:t>
      </w:r>
      <w:r w:rsidRPr="00C436C9">
        <w:t>where</w:t>
      </w:r>
      <w:r w:rsidR="00616108">
        <w:t xml:space="preserve"> </w:t>
      </w:r>
      <w:r w:rsidRPr="00C436C9">
        <w:t>the</w:t>
      </w:r>
      <w:r w:rsidR="00616108">
        <w:t xml:space="preserve"> </w:t>
      </w:r>
      <w:r w:rsidRPr="00C436C9">
        <w:t>incidence</w:t>
      </w:r>
      <w:r w:rsidR="00616108">
        <w:t xml:space="preserve"> </w:t>
      </w:r>
      <w:r w:rsidRPr="00C436C9">
        <w:t>ranged</w:t>
      </w:r>
      <w:r w:rsidR="00616108">
        <w:t xml:space="preserve"> </w:t>
      </w:r>
      <w:r w:rsidRPr="00C436C9">
        <w:t>from</w:t>
      </w:r>
      <w:r w:rsidR="00616108">
        <w:t xml:space="preserve"> </w:t>
      </w:r>
      <w:r w:rsidRPr="00C436C9">
        <w:t>2.2%</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00691260">
        <w:t>group</w:t>
      </w:r>
      <w:r w:rsidR="00616108">
        <w:t xml:space="preserve"> </w:t>
      </w:r>
      <w:r w:rsidRPr="00C436C9">
        <w:t>to</w:t>
      </w:r>
      <w:r w:rsidR="00616108">
        <w:t xml:space="preserve"> </w:t>
      </w:r>
      <w:r w:rsidRPr="00C436C9">
        <w:t>4.2%</w:t>
      </w:r>
      <w:r w:rsidR="00616108">
        <w:t xml:space="preserve"> </w:t>
      </w:r>
      <w:r w:rsidRPr="00C436C9">
        <w:t>in</w:t>
      </w:r>
      <w:r w:rsidR="00616108">
        <w:t xml:space="preserve"> </w:t>
      </w:r>
      <w:r w:rsidRPr="00C436C9">
        <w:t>the</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00691260">
        <w:t>group</w:t>
      </w:r>
      <w:r w:rsidR="00616108">
        <w:t xml:space="preserve"> </w:t>
      </w:r>
      <w:r w:rsidRPr="00C436C9">
        <w:t>and</w:t>
      </w:r>
      <w:r w:rsidR="00616108">
        <w:t xml:space="preserve"> </w:t>
      </w:r>
      <w:r w:rsidRPr="00C436C9">
        <w:t>5.1%</w:t>
      </w:r>
      <w:r w:rsidR="00616108">
        <w:t xml:space="preserve"> </w:t>
      </w:r>
      <w:r w:rsidRPr="00C436C9">
        <w:t>in</w:t>
      </w:r>
      <w:r w:rsidR="00616108">
        <w:t xml:space="preserve"> </w:t>
      </w:r>
      <w:r w:rsidRPr="00C436C9">
        <w:t>the</w:t>
      </w:r>
      <w:r w:rsidR="00616108">
        <w:t xml:space="preserve"> </w:t>
      </w:r>
      <w:r w:rsidRPr="00C436C9">
        <w:t>placebo</w:t>
      </w:r>
      <w:r w:rsidR="00616108">
        <w:t xml:space="preserve"> </w:t>
      </w:r>
      <w:r w:rsidR="00691260">
        <w:t>group</w:t>
      </w:r>
      <w:r w:rsidRPr="00C436C9">
        <w:t>.</w:t>
      </w:r>
      <w:r w:rsidR="00616108">
        <w:t xml:space="preserve"> </w:t>
      </w:r>
      <w:r w:rsidRPr="00C436C9">
        <w:t>The</w:t>
      </w:r>
      <w:r w:rsidR="00616108">
        <w:t xml:space="preserve"> </w:t>
      </w:r>
      <w:r w:rsidRPr="00C436C9">
        <w:t>event</w:t>
      </w:r>
      <w:r w:rsidR="00616108">
        <w:t xml:space="preserve"> </w:t>
      </w:r>
      <w:r w:rsidRPr="00C436C9">
        <w:t>profiles</w:t>
      </w:r>
      <w:r w:rsidR="00616108">
        <w:t xml:space="preserve"> </w:t>
      </w:r>
      <w:r w:rsidRPr="00C436C9">
        <w:t>between</w:t>
      </w:r>
      <w:r w:rsidR="00616108">
        <w:t xml:space="preserve"> </w:t>
      </w:r>
      <w:r w:rsidRPr="00C436C9">
        <w:t>subjects</w:t>
      </w:r>
      <w:r w:rsidR="00616108">
        <w:t xml:space="preserve"> </w:t>
      </w:r>
      <w:r w:rsidRPr="00C436C9">
        <w:t>who</w:t>
      </w:r>
      <w:r w:rsidR="00616108">
        <w:t xml:space="preserve"> </w:t>
      </w:r>
      <w:r w:rsidRPr="00C436C9">
        <w:t>were</w:t>
      </w:r>
      <w:r w:rsidR="00616108">
        <w:t xml:space="preserve"> </w:t>
      </w:r>
      <w:r w:rsidRPr="00C436C9">
        <w:t>White</w:t>
      </w:r>
      <w:r w:rsidR="00616108">
        <w:t xml:space="preserve"> </w:t>
      </w:r>
      <w:r w:rsidRPr="00C436C9">
        <w:t>and</w:t>
      </w:r>
      <w:r w:rsidR="00616108">
        <w:t xml:space="preserve"> </w:t>
      </w:r>
      <w:r w:rsidRPr="00C436C9">
        <w:t>in</w:t>
      </w:r>
      <w:r w:rsidR="00616108">
        <w:t xml:space="preserve"> </w:t>
      </w:r>
      <w:r w:rsidRPr="00C436C9">
        <w:t>All</w:t>
      </w:r>
      <w:r w:rsidR="00616108">
        <w:t xml:space="preserve"> </w:t>
      </w:r>
      <w:r w:rsidRPr="00C436C9">
        <w:t>Other</w:t>
      </w:r>
      <w:r w:rsidR="00616108">
        <w:t xml:space="preserve"> </w:t>
      </w:r>
      <w:r w:rsidRPr="00C436C9">
        <w:t>Races</w:t>
      </w:r>
      <w:r w:rsidR="00616108">
        <w:t xml:space="preserve"> </w:t>
      </w:r>
      <w:r w:rsidRPr="00C436C9">
        <w:t>were</w:t>
      </w:r>
      <w:r w:rsidR="00616108">
        <w:t xml:space="preserve"> </w:t>
      </w:r>
      <w:r w:rsidRPr="00C436C9">
        <w:t>generally</w:t>
      </w:r>
      <w:r w:rsidR="00616108">
        <w:t xml:space="preserve"> </w:t>
      </w:r>
      <w:r w:rsidRPr="00C436C9">
        <w:t>similar.</w:t>
      </w:r>
    </w:p>
    <w:p w14:paraId="7BA37F3A" w14:textId="77F89905" w:rsidR="00C436C9" w:rsidRDefault="004A7947" w:rsidP="00C436C9">
      <w:pPr>
        <w:pStyle w:val="Heading5"/>
      </w:pPr>
      <w:r>
        <w:rPr>
          <w:rFonts w:eastAsiaTheme="minorHAnsi"/>
        </w:rPr>
        <w:t>AEs</w:t>
      </w:r>
      <w:r w:rsidR="00616108">
        <w:rPr>
          <w:rFonts w:eastAsiaTheme="minorHAnsi"/>
        </w:rPr>
        <w:t xml:space="preserve"> </w:t>
      </w:r>
      <w:r>
        <w:rPr>
          <w:rFonts w:eastAsiaTheme="minorHAnsi"/>
        </w:rPr>
        <w:t>by</w:t>
      </w:r>
      <w:r w:rsidR="00616108">
        <w:rPr>
          <w:rFonts w:eastAsiaTheme="minorHAnsi"/>
        </w:rPr>
        <w:t xml:space="preserve"> </w:t>
      </w:r>
      <w:r>
        <w:rPr>
          <w:rFonts w:eastAsiaTheme="minorHAnsi"/>
        </w:rPr>
        <w:t>w</w:t>
      </w:r>
      <w:r w:rsidR="00C436C9" w:rsidRPr="00C436C9">
        <w:rPr>
          <w:rFonts w:eastAsiaTheme="minorHAnsi"/>
        </w:rPr>
        <w:t>eight</w:t>
      </w:r>
    </w:p>
    <w:p w14:paraId="4A54C5BC" w14:textId="21811B37" w:rsidR="00C436C9" w:rsidRPr="00C436C9" w:rsidRDefault="00C436C9" w:rsidP="00C436C9">
      <w:r w:rsidRPr="00C436C9">
        <w:t>Doses</w:t>
      </w:r>
      <w:r w:rsidR="00616108">
        <w:t xml:space="preserve"> </w:t>
      </w:r>
      <w:r w:rsidRPr="00C436C9">
        <w:t>of</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Pr="00C436C9">
        <w:t>and</w:t>
      </w:r>
      <w:r w:rsidR="00616108">
        <w:t xml:space="preserve"> </w:t>
      </w:r>
      <w:r w:rsidRPr="00C436C9">
        <w:t>bezlotoxumab</w:t>
      </w:r>
      <w:r w:rsidR="00616108">
        <w:t xml:space="preserve"> </w:t>
      </w:r>
      <w:r w:rsidRPr="00C436C9">
        <w:t>were</w:t>
      </w:r>
      <w:r w:rsidR="00616108">
        <w:t xml:space="preserve"> </w:t>
      </w:r>
      <w:r w:rsidRPr="00C436C9">
        <w:t>weight-based.</w:t>
      </w:r>
      <w:r w:rsidR="00616108">
        <w:t xml:space="preserve"> </w:t>
      </w:r>
      <w:r w:rsidRPr="00C436C9">
        <w:t>Of</w:t>
      </w:r>
      <w:r w:rsidR="00616108">
        <w:t xml:space="preserve"> </w:t>
      </w:r>
      <w:r w:rsidRPr="00C436C9">
        <w:t>the</w:t>
      </w:r>
      <w:r w:rsidR="00616108">
        <w:t xml:space="preserve"> </w:t>
      </w:r>
      <w:r w:rsidRPr="00C436C9">
        <w:t>2</w:t>
      </w:r>
      <w:r w:rsidR="004A7947">
        <w:t>,</w:t>
      </w:r>
      <w:r w:rsidRPr="00C436C9">
        <w:t>344</w:t>
      </w:r>
      <w:r w:rsidR="00616108">
        <w:t xml:space="preserve"> </w:t>
      </w:r>
      <w:r w:rsidRPr="00C436C9">
        <w:t>subjects</w:t>
      </w:r>
      <w:r w:rsidR="00616108">
        <w:t xml:space="preserve"> </w:t>
      </w:r>
      <w:r w:rsidRPr="00C436C9">
        <w:t>in</w:t>
      </w:r>
      <w:r w:rsidR="00616108">
        <w:t xml:space="preserve"> </w:t>
      </w:r>
      <w:r w:rsidRPr="00C436C9">
        <w:t>the</w:t>
      </w:r>
      <w:r w:rsidR="00616108">
        <w:t xml:space="preserve"> </w:t>
      </w:r>
      <w:r w:rsidRPr="00C436C9">
        <w:t>APaT</w:t>
      </w:r>
      <w:r w:rsidR="00616108">
        <w:t xml:space="preserve"> </w:t>
      </w:r>
      <w:r w:rsidRPr="00C436C9">
        <w:t>population</w:t>
      </w:r>
      <w:r w:rsidR="00616108">
        <w:t xml:space="preserve"> </w:t>
      </w:r>
      <w:r w:rsidRPr="00C436C9">
        <w:t>approximately</w:t>
      </w:r>
      <w:r w:rsidR="00616108">
        <w:t xml:space="preserve"> </w:t>
      </w:r>
      <w:r w:rsidRPr="00C436C9">
        <w:t>half</w:t>
      </w:r>
      <w:r w:rsidR="00616108">
        <w:t xml:space="preserve"> </w:t>
      </w:r>
      <w:r w:rsidRPr="00C436C9">
        <w:t>of</w:t>
      </w:r>
      <w:r w:rsidR="00616108">
        <w:t xml:space="preserve"> </w:t>
      </w:r>
      <w:r w:rsidRPr="00C436C9">
        <w:t>the</w:t>
      </w:r>
      <w:r w:rsidR="00616108">
        <w:t xml:space="preserve"> </w:t>
      </w:r>
      <w:r w:rsidRPr="00C436C9">
        <w:t>subjects</w:t>
      </w:r>
      <w:r w:rsidR="00616108">
        <w:t xml:space="preserve"> </w:t>
      </w:r>
      <w:r w:rsidRPr="00C436C9">
        <w:t>were</w:t>
      </w:r>
      <w:r w:rsidR="00616108">
        <w:t xml:space="preserve"> </w:t>
      </w:r>
      <w:r w:rsidRPr="00C436C9">
        <w:t>in</w:t>
      </w:r>
      <w:r w:rsidR="00616108">
        <w:t xml:space="preserve"> </w:t>
      </w:r>
      <w:r w:rsidRPr="00C436C9">
        <w:t>each</w:t>
      </w:r>
      <w:r w:rsidR="00616108">
        <w:t xml:space="preserve"> </w:t>
      </w:r>
      <w:r w:rsidRPr="00C436C9">
        <w:t>weight</w:t>
      </w:r>
      <w:r w:rsidR="00616108">
        <w:t xml:space="preserve"> </w:t>
      </w:r>
      <w:r w:rsidRPr="00C436C9">
        <w:t>category</w:t>
      </w:r>
      <w:r w:rsidR="00616108">
        <w:t xml:space="preserve"> </w:t>
      </w:r>
      <w:r w:rsidRPr="00C436C9">
        <w:t>52.6%</w:t>
      </w:r>
      <w:r w:rsidR="00616108">
        <w:t xml:space="preserve"> </w:t>
      </w:r>
      <w:r w:rsidRPr="00C436C9">
        <w:t>in</w:t>
      </w:r>
      <w:r w:rsidR="00616108">
        <w:t xml:space="preserve"> </w:t>
      </w:r>
      <w:r w:rsidRPr="00C436C9">
        <w:t>the</w:t>
      </w:r>
      <w:r w:rsidR="00616108">
        <w:t xml:space="preserve"> </w:t>
      </w:r>
      <w:r w:rsidR="001349A8">
        <w:t>≤</w:t>
      </w:r>
      <w:r w:rsidR="00616108">
        <w:t xml:space="preserve"> </w:t>
      </w:r>
      <w:r w:rsidRPr="00C436C9">
        <w:t>70</w:t>
      </w:r>
      <w:r w:rsidR="00616108">
        <w:t xml:space="preserve"> </w:t>
      </w:r>
      <w:r w:rsidRPr="00C436C9">
        <w:t>kg</w:t>
      </w:r>
      <w:r w:rsidR="00616108">
        <w:t xml:space="preserve"> </w:t>
      </w:r>
      <w:r w:rsidR="00691260">
        <w:t>group</w:t>
      </w:r>
      <w:r w:rsidR="00616108">
        <w:t xml:space="preserve"> </w:t>
      </w:r>
      <w:r w:rsidRPr="00C436C9">
        <w:t>and</w:t>
      </w:r>
      <w:r w:rsidR="00616108">
        <w:t xml:space="preserve"> </w:t>
      </w:r>
      <w:r w:rsidRPr="00C436C9">
        <w:t>47.4%</w:t>
      </w:r>
      <w:r w:rsidR="00616108">
        <w:t xml:space="preserve"> </w:t>
      </w:r>
      <w:r w:rsidRPr="00C436C9">
        <w:t>in</w:t>
      </w:r>
      <w:r w:rsidR="00616108">
        <w:t xml:space="preserve"> </w:t>
      </w:r>
      <w:r w:rsidRPr="00C436C9">
        <w:t>the</w:t>
      </w:r>
      <w:r w:rsidR="00616108">
        <w:t xml:space="preserve"> </w:t>
      </w:r>
      <w:r w:rsidR="001349A8">
        <w:t>&gt;</w:t>
      </w:r>
      <w:r w:rsidR="00616108">
        <w:t xml:space="preserve"> </w:t>
      </w:r>
      <w:r w:rsidRPr="00C436C9">
        <w:t>70</w:t>
      </w:r>
      <w:r w:rsidR="00616108">
        <w:t xml:space="preserve"> </w:t>
      </w:r>
      <w:r w:rsidRPr="00C436C9">
        <w:t>kg</w:t>
      </w:r>
      <w:r w:rsidR="00616108">
        <w:t xml:space="preserve"> </w:t>
      </w:r>
      <w:r w:rsidR="00691260">
        <w:t>group</w:t>
      </w:r>
      <w:r w:rsidRPr="00C436C9">
        <w:t>.</w:t>
      </w:r>
      <w:r w:rsidR="00616108">
        <w:t xml:space="preserve"> </w:t>
      </w:r>
      <w:r w:rsidRPr="00C436C9">
        <w:t>The</w:t>
      </w:r>
      <w:r w:rsidR="00616108">
        <w:t xml:space="preserve"> </w:t>
      </w:r>
      <w:r w:rsidRPr="00C436C9">
        <w:t>proportion</w:t>
      </w:r>
      <w:r w:rsidR="00616108">
        <w:t xml:space="preserve"> </w:t>
      </w:r>
      <w:r w:rsidRPr="00C436C9">
        <w:t>reporting</w:t>
      </w:r>
      <w:r w:rsidR="00616108">
        <w:t xml:space="preserve"> </w:t>
      </w:r>
      <w:r w:rsidRPr="00C436C9">
        <w:t>AEs</w:t>
      </w:r>
      <w:r w:rsidR="00616108">
        <w:t xml:space="preserve"> </w:t>
      </w:r>
      <w:r w:rsidRPr="00C436C9">
        <w:t>or</w:t>
      </w:r>
      <w:r w:rsidR="00616108">
        <w:t xml:space="preserve"> </w:t>
      </w:r>
      <w:r w:rsidR="004A7947">
        <w:t>drug</w:t>
      </w:r>
      <w:r w:rsidR="00616108">
        <w:t xml:space="preserve"> </w:t>
      </w:r>
      <w:r w:rsidR="004A7947">
        <w:t>related</w:t>
      </w:r>
      <w:r w:rsidR="00616108">
        <w:t xml:space="preserve"> </w:t>
      </w:r>
      <w:r w:rsidRPr="00C436C9">
        <w:t>AEs</w:t>
      </w:r>
      <w:r w:rsidR="00616108">
        <w:t xml:space="preserve"> </w:t>
      </w:r>
      <w:r w:rsidRPr="00C436C9">
        <w:t>during</w:t>
      </w:r>
      <w:r w:rsidR="00616108">
        <w:t xml:space="preserve"> </w:t>
      </w:r>
      <w:r w:rsidRPr="00C436C9">
        <w:t>the</w:t>
      </w:r>
      <w:r w:rsidR="00616108">
        <w:t xml:space="preserve"> </w:t>
      </w:r>
      <w:r w:rsidRPr="00C436C9">
        <w:t>4</w:t>
      </w:r>
      <w:r w:rsidR="00616108">
        <w:t xml:space="preserve"> </w:t>
      </w:r>
      <w:r w:rsidR="001349A8">
        <w:t>weeks</w:t>
      </w:r>
      <w:r w:rsidR="00616108">
        <w:t xml:space="preserve"> </w:t>
      </w:r>
      <w:r w:rsidRPr="00C436C9">
        <w:t>following</w:t>
      </w:r>
      <w:r w:rsidR="00616108">
        <w:t xml:space="preserve"> </w:t>
      </w:r>
      <w:r w:rsidRPr="00C436C9">
        <w:t>infusion</w:t>
      </w:r>
      <w:r w:rsidR="00616108">
        <w:t xml:space="preserve"> </w:t>
      </w:r>
      <w:r w:rsidRPr="00C436C9">
        <w:t>was</w:t>
      </w:r>
      <w:r w:rsidR="00616108">
        <w:t xml:space="preserve"> </w:t>
      </w:r>
      <w:r w:rsidRPr="00C436C9">
        <w:t>generally</w:t>
      </w:r>
      <w:r w:rsidR="00616108">
        <w:t xml:space="preserve"> </w:t>
      </w:r>
      <w:r w:rsidRPr="00C436C9">
        <w:t>similar</w:t>
      </w:r>
      <w:r w:rsidR="00616108">
        <w:t xml:space="preserve"> </w:t>
      </w:r>
      <w:r w:rsidRPr="00C436C9">
        <w:t>across</w:t>
      </w:r>
      <w:r w:rsidR="00616108">
        <w:t xml:space="preserve"> </w:t>
      </w:r>
      <w:r w:rsidRPr="00C436C9">
        <w:t>treatment</w:t>
      </w:r>
      <w:r w:rsidR="00616108">
        <w:t xml:space="preserve"> </w:t>
      </w:r>
      <w:r w:rsidR="00691260">
        <w:t>group</w:t>
      </w:r>
      <w:r w:rsidRPr="00C436C9">
        <w:t>s</w:t>
      </w:r>
      <w:r w:rsidR="00616108">
        <w:t xml:space="preserve"> </w:t>
      </w:r>
      <w:r w:rsidRPr="00C436C9">
        <w:t>within</w:t>
      </w:r>
      <w:r w:rsidR="00616108">
        <w:t xml:space="preserve"> </w:t>
      </w:r>
      <w:r w:rsidRPr="00C436C9">
        <w:t>each</w:t>
      </w:r>
      <w:r w:rsidR="00616108">
        <w:t xml:space="preserve"> </w:t>
      </w:r>
      <w:r w:rsidRPr="00C436C9">
        <w:t>weight</w:t>
      </w:r>
      <w:r w:rsidR="00616108">
        <w:t xml:space="preserve"> </w:t>
      </w:r>
      <w:r w:rsidRPr="00C436C9">
        <w:t>category.</w:t>
      </w:r>
    </w:p>
    <w:p w14:paraId="3132AC44" w14:textId="600CC817" w:rsidR="00C436C9" w:rsidRDefault="00C436C9" w:rsidP="00C436C9">
      <w:pPr>
        <w:pStyle w:val="Heading5"/>
      </w:pPr>
      <w:r w:rsidRPr="00C436C9">
        <w:rPr>
          <w:rFonts w:eastAsiaTheme="minorHAnsi"/>
        </w:rPr>
        <w:t>AEs</w:t>
      </w:r>
      <w:r w:rsidR="00616108">
        <w:rPr>
          <w:rFonts w:eastAsiaTheme="minorHAnsi"/>
        </w:rPr>
        <w:t xml:space="preserve"> </w:t>
      </w:r>
      <w:r w:rsidRPr="00C436C9">
        <w:rPr>
          <w:rFonts w:eastAsiaTheme="minorHAnsi"/>
        </w:rPr>
        <w:t>by</w:t>
      </w:r>
      <w:r w:rsidR="00616108">
        <w:rPr>
          <w:rFonts w:eastAsiaTheme="minorHAnsi"/>
        </w:rPr>
        <w:t xml:space="preserve"> </w:t>
      </w:r>
      <w:r w:rsidR="00E66C60" w:rsidRPr="00C436C9">
        <w:rPr>
          <w:rFonts w:eastAsiaTheme="minorHAnsi"/>
        </w:rPr>
        <w:t>renal</w:t>
      </w:r>
      <w:r w:rsidR="00E66C60">
        <w:rPr>
          <w:rFonts w:eastAsiaTheme="minorHAnsi"/>
        </w:rPr>
        <w:t xml:space="preserve"> </w:t>
      </w:r>
      <w:r w:rsidR="00E66C60" w:rsidRPr="00C436C9">
        <w:rPr>
          <w:rFonts w:eastAsiaTheme="minorHAnsi"/>
        </w:rPr>
        <w:t>and</w:t>
      </w:r>
      <w:r w:rsidR="00E66C60">
        <w:rPr>
          <w:rFonts w:eastAsiaTheme="minorHAnsi"/>
        </w:rPr>
        <w:t xml:space="preserve"> </w:t>
      </w:r>
      <w:r w:rsidR="00E66C60" w:rsidRPr="00C436C9">
        <w:rPr>
          <w:rFonts w:eastAsiaTheme="minorHAnsi"/>
        </w:rPr>
        <w:t>hepatic</w:t>
      </w:r>
      <w:r w:rsidR="00E66C60">
        <w:rPr>
          <w:rFonts w:eastAsiaTheme="minorHAnsi"/>
        </w:rPr>
        <w:t xml:space="preserve"> </w:t>
      </w:r>
      <w:r w:rsidR="00E66C60" w:rsidRPr="00C436C9">
        <w:rPr>
          <w:rFonts w:eastAsiaTheme="minorHAnsi"/>
        </w:rPr>
        <w:t>impairment</w:t>
      </w:r>
    </w:p>
    <w:p w14:paraId="000786EC" w14:textId="72DE97A1" w:rsidR="00C436C9" w:rsidRPr="00C436C9" w:rsidRDefault="00C436C9" w:rsidP="00C436C9">
      <w:r w:rsidRPr="00C436C9">
        <w:t>Of</w:t>
      </w:r>
      <w:r w:rsidR="00616108">
        <w:t xml:space="preserve"> </w:t>
      </w:r>
      <w:r w:rsidRPr="00C436C9">
        <w:t>the</w:t>
      </w:r>
      <w:r w:rsidR="00616108">
        <w:t xml:space="preserve"> </w:t>
      </w:r>
      <w:r w:rsidRPr="00C436C9">
        <w:t>2</w:t>
      </w:r>
      <w:r w:rsidR="004A7947">
        <w:t>,</w:t>
      </w:r>
      <w:r w:rsidRPr="00C436C9">
        <w:t>344</w:t>
      </w:r>
      <w:r w:rsidR="00616108">
        <w:t xml:space="preserve"> </w:t>
      </w:r>
      <w:r w:rsidRPr="00C436C9">
        <w:t>subjects</w:t>
      </w:r>
      <w:r w:rsidR="00616108">
        <w:t xml:space="preserve"> </w:t>
      </w:r>
      <w:r w:rsidRPr="00C436C9">
        <w:t>in</w:t>
      </w:r>
      <w:r w:rsidR="00616108">
        <w:t xml:space="preserve"> </w:t>
      </w:r>
      <w:r w:rsidRPr="00C436C9">
        <w:t>the</w:t>
      </w:r>
      <w:r w:rsidR="00616108">
        <w:t xml:space="preserve"> </w:t>
      </w:r>
      <w:r w:rsidRPr="00C436C9">
        <w:t>APaT</w:t>
      </w:r>
      <w:r w:rsidR="00616108">
        <w:t xml:space="preserve"> </w:t>
      </w:r>
      <w:r w:rsidRPr="00C436C9">
        <w:t>population,</w:t>
      </w:r>
      <w:r w:rsidR="00616108">
        <w:t xml:space="preserve"> </w:t>
      </w:r>
      <w:r w:rsidRPr="00C436C9">
        <w:t>2</w:t>
      </w:r>
      <w:r w:rsidR="004A7947">
        <w:t>,</w:t>
      </w:r>
      <w:r w:rsidRPr="00C436C9">
        <w:t>310</w:t>
      </w:r>
      <w:r w:rsidR="00616108">
        <w:t xml:space="preserve"> </w:t>
      </w:r>
      <w:r w:rsidRPr="00C436C9">
        <w:t>and</w:t>
      </w:r>
      <w:r w:rsidR="00616108">
        <w:t xml:space="preserve"> </w:t>
      </w:r>
      <w:r w:rsidRPr="00C436C9">
        <w:t>2</w:t>
      </w:r>
      <w:r w:rsidR="004A7947">
        <w:t>,</w:t>
      </w:r>
      <w:r w:rsidRPr="00C436C9">
        <w:t>296</w:t>
      </w:r>
      <w:r w:rsidR="00616108">
        <w:t xml:space="preserve"> </w:t>
      </w:r>
      <w:r w:rsidRPr="00C436C9">
        <w:t>had</w:t>
      </w:r>
      <w:r w:rsidR="00616108">
        <w:t xml:space="preserve"> </w:t>
      </w:r>
      <w:r w:rsidRPr="00C436C9">
        <w:t>baseline</w:t>
      </w:r>
      <w:r w:rsidR="00616108">
        <w:t xml:space="preserve"> </w:t>
      </w:r>
      <w:r w:rsidRPr="00C436C9">
        <w:t>laboratory</w:t>
      </w:r>
      <w:r w:rsidR="00616108">
        <w:t xml:space="preserve"> </w:t>
      </w:r>
      <w:r w:rsidRPr="00C436C9">
        <w:t>data</w:t>
      </w:r>
      <w:r w:rsidR="00616108">
        <w:t xml:space="preserve"> </w:t>
      </w:r>
      <w:r w:rsidRPr="00C436C9">
        <w:t>to</w:t>
      </w:r>
      <w:r w:rsidR="00616108">
        <w:t xml:space="preserve"> </w:t>
      </w:r>
      <w:r w:rsidRPr="00C436C9">
        <w:t>allow</w:t>
      </w:r>
      <w:r w:rsidR="00616108">
        <w:t xml:space="preserve"> </w:t>
      </w:r>
      <w:r w:rsidRPr="00C436C9">
        <w:t>for</w:t>
      </w:r>
      <w:r w:rsidR="00616108">
        <w:t xml:space="preserve"> </w:t>
      </w:r>
      <w:r w:rsidRPr="00C436C9">
        <w:t>assessment</w:t>
      </w:r>
      <w:r w:rsidR="00616108">
        <w:t xml:space="preserve"> </w:t>
      </w:r>
      <w:r w:rsidRPr="00C436C9">
        <w:t>of</w:t>
      </w:r>
      <w:r w:rsidR="00616108">
        <w:t xml:space="preserve"> </w:t>
      </w:r>
      <w:r w:rsidRPr="00C436C9">
        <w:t>renal</w:t>
      </w:r>
      <w:r w:rsidR="00616108">
        <w:t xml:space="preserve"> </w:t>
      </w:r>
      <w:r w:rsidRPr="00C436C9">
        <w:t>function</w:t>
      </w:r>
      <w:r w:rsidR="00616108">
        <w:t xml:space="preserve"> </w:t>
      </w:r>
      <w:r w:rsidRPr="00C436C9">
        <w:t>and</w:t>
      </w:r>
      <w:r w:rsidR="00616108">
        <w:t xml:space="preserve"> </w:t>
      </w:r>
      <w:r w:rsidRPr="00C436C9">
        <w:t>hepatic</w:t>
      </w:r>
      <w:r w:rsidR="00616108">
        <w:t xml:space="preserve"> </w:t>
      </w:r>
      <w:r w:rsidRPr="00C436C9">
        <w:t>function,</w:t>
      </w:r>
      <w:r w:rsidR="00616108">
        <w:t xml:space="preserve"> </w:t>
      </w:r>
      <w:r w:rsidRPr="00C436C9">
        <w:t>respectively.</w:t>
      </w:r>
      <w:r w:rsidR="00616108">
        <w:t xml:space="preserve"> </w:t>
      </w:r>
      <w:r w:rsidRPr="00C436C9">
        <w:t>Overall,</w:t>
      </w:r>
      <w:r w:rsidR="00616108">
        <w:t xml:space="preserve"> </w:t>
      </w:r>
      <w:r w:rsidRPr="00C436C9">
        <w:t>333</w:t>
      </w:r>
      <w:r w:rsidR="00616108">
        <w:t xml:space="preserve"> </w:t>
      </w:r>
      <w:r w:rsidRPr="00C436C9">
        <w:t>of</w:t>
      </w:r>
      <w:r w:rsidR="00616108">
        <w:t xml:space="preserve"> </w:t>
      </w:r>
      <w:r w:rsidRPr="00C436C9">
        <w:t>the</w:t>
      </w:r>
      <w:r w:rsidR="00616108">
        <w:t xml:space="preserve"> </w:t>
      </w:r>
      <w:r w:rsidRPr="00C436C9">
        <w:t>2</w:t>
      </w:r>
      <w:r w:rsidR="004A7947">
        <w:t>,</w:t>
      </w:r>
      <w:r w:rsidRPr="00C436C9">
        <w:t>310</w:t>
      </w:r>
      <w:r w:rsidR="00616108">
        <w:t xml:space="preserve"> </w:t>
      </w:r>
      <w:r w:rsidRPr="00C436C9">
        <w:t>subjects</w:t>
      </w:r>
      <w:r w:rsidR="00616108">
        <w:t xml:space="preserve"> </w:t>
      </w:r>
      <w:r w:rsidRPr="00C436C9">
        <w:t>(14.4%)</w:t>
      </w:r>
      <w:r w:rsidR="00616108">
        <w:t xml:space="preserve"> </w:t>
      </w:r>
      <w:r w:rsidRPr="00C436C9">
        <w:t>had</w:t>
      </w:r>
      <w:r w:rsidR="00616108">
        <w:t xml:space="preserve"> </w:t>
      </w:r>
      <w:r w:rsidRPr="00C436C9">
        <w:t>renal</w:t>
      </w:r>
      <w:r w:rsidR="00616108">
        <w:t xml:space="preserve"> </w:t>
      </w:r>
      <w:r w:rsidRPr="00C436C9">
        <w:t>impairment</w:t>
      </w:r>
      <w:r w:rsidR="00616108">
        <w:t xml:space="preserve"> </w:t>
      </w:r>
      <w:r w:rsidRPr="00C436C9">
        <w:t>(serum</w:t>
      </w:r>
      <w:r w:rsidR="00616108">
        <w:t xml:space="preserve"> </w:t>
      </w:r>
      <w:r w:rsidRPr="00C436C9">
        <w:t>creatinine</w:t>
      </w:r>
      <w:r w:rsidR="00616108">
        <w:t xml:space="preserve"> </w:t>
      </w:r>
      <w:r w:rsidR="001349A8">
        <w:t>≥</w:t>
      </w:r>
      <w:r w:rsidR="00616108">
        <w:t xml:space="preserve"> </w:t>
      </w:r>
      <w:r w:rsidRPr="00C436C9">
        <w:t>1.5</w:t>
      </w:r>
      <w:r w:rsidR="00616108">
        <w:t xml:space="preserve"> </w:t>
      </w:r>
      <w:r w:rsidR="001349A8">
        <w:t>mg</w:t>
      </w:r>
      <w:r w:rsidRPr="00C436C9">
        <w:t>/dL),</w:t>
      </w:r>
      <w:r w:rsidR="00616108">
        <w:t xml:space="preserve"> </w:t>
      </w:r>
      <w:r w:rsidRPr="00C436C9">
        <w:t>and</w:t>
      </w:r>
      <w:r w:rsidR="00616108">
        <w:t xml:space="preserve"> </w:t>
      </w:r>
      <w:r w:rsidRPr="00C436C9">
        <w:t>150</w:t>
      </w:r>
      <w:r w:rsidR="00616108">
        <w:t xml:space="preserve"> </w:t>
      </w:r>
      <w:r w:rsidRPr="00C436C9">
        <w:t>of</w:t>
      </w:r>
      <w:r w:rsidR="00616108">
        <w:t xml:space="preserve"> </w:t>
      </w:r>
      <w:r w:rsidRPr="00C436C9">
        <w:t>the</w:t>
      </w:r>
      <w:r w:rsidR="00616108">
        <w:t xml:space="preserve"> </w:t>
      </w:r>
      <w:r w:rsidRPr="00C436C9">
        <w:t>2296</w:t>
      </w:r>
      <w:r w:rsidR="00616108">
        <w:t xml:space="preserve"> </w:t>
      </w:r>
      <w:r w:rsidRPr="00C436C9">
        <w:t>subjects</w:t>
      </w:r>
      <w:r w:rsidR="00616108">
        <w:t xml:space="preserve"> </w:t>
      </w:r>
      <w:r w:rsidRPr="00C436C9">
        <w:t>(6.5%)</w:t>
      </w:r>
      <w:r w:rsidR="00616108">
        <w:t xml:space="preserve"> </w:t>
      </w:r>
      <w:r w:rsidRPr="00C436C9">
        <w:t>had</w:t>
      </w:r>
      <w:r w:rsidR="00616108">
        <w:t xml:space="preserve"> </w:t>
      </w:r>
      <w:r w:rsidRPr="00C436C9">
        <w:t>hepatic</w:t>
      </w:r>
      <w:r w:rsidR="00616108">
        <w:t xml:space="preserve"> </w:t>
      </w:r>
      <w:r w:rsidRPr="00C436C9">
        <w:t>impairment</w:t>
      </w:r>
      <w:r w:rsidR="00616108">
        <w:t xml:space="preserve"> </w:t>
      </w:r>
      <w:r w:rsidRPr="00C436C9">
        <w:t>(two</w:t>
      </w:r>
      <w:r w:rsidR="00616108">
        <w:t xml:space="preserve"> </w:t>
      </w:r>
      <w:r w:rsidRPr="00C436C9">
        <w:t>or</w:t>
      </w:r>
      <w:r w:rsidR="00616108">
        <w:t xml:space="preserve"> </w:t>
      </w:r>
      <w:r w:rsidRPr="00C436C9">
        <w:t>more</w:t>
      </w:r>
      <w:r w:rsidR="00616108">
        <w:t xml:space="preserve"> </w:t>
      </w:r>
      <w:r w:rsidRPr="00C436C9">
        <w:t>of</w:t>
      </w:r>
      <w:r w:rsidR="00616108">
        <w:t xml:space="preserve"> </w:t>
      </w:r>
      <w:r w:rsidRPr="00C436C9">
        <w:t>the</w:t>
      </w:r>
      <w:r w:rsidR="00616108">
        <w:t xml:space="preserve"> </w:t>
      </w:r>
      <w:r w:rsidRPr="00C436C9">
        <w:t>following:</w:t>
      </w:r>
      <w:r w:rsidR="00616108">
        <w:t xml:space="preserve"> </w:t>
      </w:r>
      <w:r w:rsidRPr="00C436C9">
        <w:t>albumin</w:t>
      </w:r>
      <w:r w:rsidR="00616108">
        <w:t xml:space="preserve"> </w:t>
      </w:r>
      <w:r w:rsidR="004A7947">
        <w:t>≤</w:t>
      </w:r>
      <w:r w:rsidR="00616108">
        <w:t xml:space="preserve"> </w:t>
      </w:r>
      <w:r w:rsidR="004A7947">
        <w:t>3.1</w:t>
      </w:r>
      <w:r w:rsidR="00616108">
        <w:t xml:space="preserve"> </w:t>
      </w:r>
      <w:r w:rsidRPr="00C436C9">
        <w:t>g/dL,</w:t>
      </w:r>
      <w:r w:rsidR="00616108">
        <w:t xml:space="preserve"> </w:t>
      </w:r>
      <w:r w:rsidRPr="00C436C9">
        <w:t>ALT</w:t>
      </w:r>
      <w:r w:rsidR="00616108">
        <w:t xml:space="preserve"> </w:t>
      </w:r>
      <w:r w:rsidR="001349A8">
        <w:t>≥</w:t>
      </w:r>
      <w:r w:rsidR="00616108">
        <w:t xml:space="preserve"> </w:t>
      </w:r>
      <w:r w:rsidRPr="00C436C9">
        <w:t>2</w:t>
      </w:r>
      <w:r w:rsidR="00616108">
        <w:t xml:space="preserve"> </w:t>
      </w:r>
      <w:r w:rsidR="004A7947">
        <w:t>x</w:t>
      </w:r>
      <w:r w:rsidR="00616108">
        <w:t xml:space="preserve"> </w:t>
      </w:r>
      <w:r w:rsidRPr="00C436C9">
        <w:t>ULN,</w:t>
      </w:r>
      <w:r w:rsidR="00616108">
        <w:t xml:space="preserve"> </w:t>
      </w:r>
      <w:r w:rsidRPr="00C436C9">
        <w:t>total</w:t>
      </w:r>
      <w:r w:rsidR="00616108">
        <w:t xml:space="preserve"> </w:t>
      </w:r>
      <w:r w:rsidRPr="00C436C9">
        <w:t>bilirubin</w:t>
      </w:r>
      <w:r w:rsidR="00616108">
        <w:t xml:space="preserve"> </w:t>
      </w:r>
      <w:r w:rsidR="001349A8">
        <w:t>≥</w:t>
      </w:r>
      <w:r w:rsidR="00616108">
        <w:t xml:space="preserve"> </w:t>
      </w:r>
      <w:r w:rsidRPr="00C436C9">
        <w:t>1.3</w:t>
      </w:r>
      <w:r w:rsidR="00616108">
        <w:t xml:space="preserve"> </w:t>
      </w:r>
      <w:r w:rsidR="004A7947">
        <w:t>x</w:t>
      </w:r>
      <w:r w:rsidR="00616108">
        <w:t xml:space="preserve"> </w:t>
      </w:r>
      <w:r w:rsidRPr="00C436C9">
        <w:t>ULN,</w:t>
      </w:r>
      <w:r w:rsidR="00616108">
        <w:t xml:space="preserve"> </w:t>
      </w:r>
      <w:r w:rsidRPr="00C436C9">
        <w:t>or</w:t>
      </w:r>
      <w:r w:rsidR="00616108">
        <w:t xml:space="preserve"> </w:t>
      </w:r>
      <w:r w:rsidRPr="00C436C9">
        <w:t>mild,</w:t>
      </w:r>
      <w:r w:rsidR="00616108">
        <w:t xml:space="preserve"> </w:t>
      </w:r>
      <w:r w:rsidRPr="00C436C9">
        <w:t>moderate</w:t>
      </w:r>
      <w:r w:rsidR="00616108">
        <w:t xml:space="preserve"> </w:t>
      </w:r>
      <w:r w:rsidRPr="00C436C9">
        <w:t>or</w:t>
      </w:r>
      <w:r w:rsidR="00616108">
        <w:t xml:space="preserve"> </w:t>
      </w:r>
      <w:r w:rsidRPr="00C436C9">
        <w:t>severe</w:t>
      </w:r>
      <w:r w:rsidR="00616108">
        <w:t xml:space="preserve"> </w:t>
      </w:r>
      <w:r w:rsidRPr="00C436C9">
        <w:t>liver</w:t>
      </w:r>
      <w:r w:rsidR="00616108">
        <w:t xml:space="preserve"> </w:t>
      </w:r>
      <w:r w:rsidRPr="00C436C9">
        <w:t>disease</w:t>
      </w:r>
      <w:r w:rsidR="00616108">
        <w:t xml:space="preserve"> </w:t>
      </w:r>
      <w:r w:rsidRPr="00C436C9">
        <w:t>(Charlson</w:t>
      </w:r>
      <w:r w:rsidR="00616108">
        <w:t xml:space="preserve"> </w:t>
      </w:r>
      <w:r w:rsidRPr="00C436C9">
        <w:t>Index</w:t>
      </w:r>
      <w:r w:rsidR="00616108">
        <w:t xml:space="preserve"> </w:t>
      </w:r>
      <w:r w:rsidRPr="00C436C9">
        <w:t>CRF)).</w:t>
      </w:r>
      <w:r w:rsidR="00616108">
        <w:t xml:space="preserve"> </w:t>
      </w:r>
      <w:r w:rsidRPr="00C436C9">
        <w:t>Overall,</w:t>
      </w:r>
      <w:r w:rsidR="00616108">
        <w:t xml:space="preserve"> </w:t>
      </w:r>
      <w:r w:rsidRPr="00C436C9">
        <w:t>the</w:t>
      </w:r>
      <w:r w:rsidR="00616108">
        <w:t xml:space="preserve"> </w:t>
      </w:r>
      <w:r w:rsidRPr="00C436C9">
        <w:t>AE</w:t>
      </w:r>
      <w:r w:rsidR="00616108">
        <w:t xml:space="preserve"> </w:t>
      </w:r>
      <w:r w:rsidRPr="00C436C9">
        <w:t>profile</w:t>
      </w:r>
      <w:r w:rsidR="00616108">
        <w:t xml:space="preserve"> </w:t>
      </w:r>
      <w:r w:rsidRPr="00C436C9">
        <w:t>across</w:t>
      </w:r>
      <w:r w:rsidR="00616108">
        <w:t xml:space="preserve"> </w:t>
      </w:r>
      <w:r w:rsidRPr="00C436C9">
        <w:t>treatment</w:t>
      </w:r>
      <w:r w:rsidR="00616108">
        <w:t xml:space="preserve"> </w:t>
      </w:r>
      <w:r w:rsidR="00691260">
        <w:t>group</w:t>
      </w:r>
      <w:r w:rsidRPr="00C436C9">
        <w:t>s</w:t>
      </w:r>
      <w:r w:rsidR="00616108">
        <w:t xml:space="preserve"> </w:t>
      </w:r>
      <w:r w:rsidRPr="00C436C9">
        <w:t>within</w:t>
      </w:r>
      <w:r w:rsidR="00616108">
        <w:t xml:space="preserve"> </w:t>
      </w:r>
      <w:r w:rsidRPr="00C436C9">
        <w:t>these</w:t>
      </w:r>
      <w:r w:rsidR="00616108">
        <w:t xml:space="preserve"> </w:t>
      </w:r>
      <w:r w:rsidRPr="00C436C9">
        <w:t>impairment</w:t>
      </w:r>
      <w:r w:rsidR="00616108">
        <w:t xml:space="preserve"> </w:t>
      </w:r>
      <w:r w:rsidRPr="00C436C9">
        <w:t>categories</w:t>
      </w:r>
      <w:r w:rsidR="00616108">
        <w:t xml:space="preserve"> </w:t>
      </w:r>
      <w:r w:rsidRPr="00C436C9">
        <w:t>mirrored</w:t>
      </w:r>
      <w:r w:rsidR="00616108">
        <w:t xml:space="preserve"> </w:t>
      </w:r>
      <w:r w:rsidRPr="00C436C9">
        <w:t>the</w:t>
      </w:r>
      <w:r w:rsidR="00616108">
        <w:t xml:space="preserve"> </w:t>
      </w:r>
      <w:r w:rsidRPr="00C436C9">
        <w:t>profiles</w:t>
      </w:r>
      <w:r w:rsidR="00616108">
        <w:t xml:space="preserve"> </w:t>
      </w:r>
      <w:r w:rsidRPr="00C436C9">
        <w:t>across</w:t>
      </w:r>
      <w:r w:rsidR="00616108">
        <w:t xml:space="preserve"> </w:t>
      </w:r>
      <w:r w:rsidRPr="00C436C9">
        <w:t>all</w:t>
      </w:r>
      <w:r w:rsidR="00616108">
        <w:t xml:space="preserve"> </w:t>
      </w:r>
      <w:r w:rsidRPr="00C436C9">
        <w:t>subjects.</w:t>
      </w:r>
    </w:p>
    <w:p w14:paraId="3BCFB386" w14:textId="7CC5C957" w:rsidR="008D406F" w:rsidRDefault="00C436C9" w:rsidP="008D406F">
      <w:pPr>
        <w:pStyle w:val="Heading5"/>
      </w:pPr>
      <w:r w:rsidRPr="00C436C9">
        <w:rPr>
          <w:rFonts w:eastAsia="TimesNewRoman"/>
        </w:rPr>
        <w:t>AEs</w:t>
      </w:r>
      <w:r w:rsidR="00616108">
        <w:rPr>
          <w:rFonts w:eastAsia="TimesNewRoman"/>
        </w:rPr>
        <w:t xml:space="preserve"> </w:t>
      </w:r>
      <w:r w:rsidRPr="00C436C9">
        <w:rPr>
          <w:rFonts w:eastAsia="TimesNewRoman"/>
        </w:rPr>
        <w:t>by</w:t>
      </w:r>
      <w:r w:rsidR="00616108">
        <w:rPr>
          <w:rFonts w:eastAsia="TimesNewRoman"/>
        </w:rPr>
        <w:t xml:space="preserve"> </w:t>
      </w:r>
      <w:r w:rsidRPr="00C436C9">
        <w:rPr>
          <w:rFonts w:eastAsia="TimesNewRoman"/>
        </w:rPr>
        <w:t>history</w:t>
      </w:r>
      <w:r w:rsidR="00616108">
        <w:rPr>
          <w:rFonts w:eastAsia="TimesNewRoman"/>
        </w:rPr>
        <w:t xml:space="preserve"> </w:t>
      </w:r>
      <w:r w:rsidRPr="00C436C9">
        <w:rPr>
          <w:rFonts w:eastAsia="TimesNewRoman"/>
        </w:rPr>
        <w:t>of</w:t>
      </w:r>
      <w:r w:rsidR="00616108">
        <w:rPr>
          <w:rFonts w:eastAsia="TimesNewRoman"/>
        </w:rPr>
        <w:t xml:space="preserve"> </w:t>
      </w:r>
      <w:r w:rsidRPr="00C436C9">
        <w:rPr>
          <w:rFonts w:eastAsia="TimesNewRoman"/>
        </w:rPr>
        <w:t>underlying</w:t>
      </w:r>
      <w:r w:rsidR="00616108">
        <w:rPr>
          <w:rFonts w:eastAsia="TimesNewRoman"/>
        </w:rPr>
        <w:t xml:space="preserve"> </w:t>
      </w:r>
      <w:r w:rsidRPr="00C436C9">
        <w:rPr>
          <w:rFonts w:eastAsia="TimesNewRoman"/>
        </w:rPr>
        <w:t>cardiac</w:t>
      </w:r>
      <w:r w:rsidR="00616108">
        <w:rPr>
          <w:rFonts w:eastAsia="TimesNewRoman"/>
        </w:rPr>
        <w:t xml:space="preserve"> </w:t>
      </w:r>
      <w:r w:rsidRPr="00C436C9">
        <w:rPr>
          <w:rFonts w:eastAsia="TimesNewRoman"/>
        </w:rPr>
        <w:t>disease</w:t>
      </w:r>
    </w:p>
    <w:p w14:paraId="2A26E078" w14:textId="2E9E1EFE" w:rsidR="00C436C9" w:rsidRPr="00C436C9" w:rsidRDefault="00C436C9" w:rsidP="00C436C9">
      <w:r w:rsidRPr="00C436C9">
        <w:t>The</w:t>
      </w:r>
      <w:r w:rsidR="00616108">
        <w:t xml:space="preserve"> </w:t>
      </w:r>
      <w:r w:rsidRPr="00C436C9">
        <w:t>FDA</w:t>
      </w:r>
      <w:r w:rsidR="00616108">
        <w:t xml:space="preserve"> </w:t>
      </w:r>
      <w:r w:rsidRPr="00C436C9">
        <w:t>has</w:t>
      </w:r>
      <w:r w:rsidR="00616108">
        <w:t xml:space="preserve"> </w:t>
      </w:r>
      <w:r w:rsidRPr="00C436C9">
        <w:t>highlighted</w:t>
      </w:r>
      <w:r w:rsidR="00616108">
        <w:t xml:space="preserve"> </w:t>
      </w:r>
      <w:r w:rsidRPr="00C436C9">
        <w:t>some</w:t>
      </w:r>
      <w:r w:rsidR="00616108">
        <w:t xml:space="preserve"> </w:t>
      </w:r>
      <w:r w:rsidRPr="00C436C9">
        <w:t>concerns</w:t>
      </w:r>
      <w:r w:rsidR="00616108">
        <w:t xml:space="preserve"> </w:t>
      </w:r>
      <w:r w:rsidRPr="00C436C9">
        <w:t>regarding</w:t>
      </w:r>
      <w:r w:rsidR="00616108">
        <w:t xml:space="preserve"> </w:t>
      </w:r>
      <w:r w:rsidRPr="00C436C9">
        <w:t>cardiac</w:t>
      </w:r>
      <w:r w:rsidR="00616108">
        <w:t xml:space="preserve"> </w:t>
      </w:r>
      <w:r w:rsidRPr="00C436C9">
        <w:t>failure</w:t>
      </w:r>
      <w:r w:rsidR="00616108">
        <w:t xml:space="preserve"> </w:t>
      </w:r>
      <w:r w:rsidR="00F96EC9">
        <w:t>that</w:t>
      </w:r>
      <w:r w:rsidR="00616108">
        <w:t xml:space="preserve"> </w:t>
      </w:r>
      <w:r w:rsidR="00F96EC9">
        <w:t>is</w:t>
      </w:r>
      <w:r w:rsidR="00616108">
        <w:t xml:space="preserve"> </w:t>
      </w:r>
      <w:r w:rsidRPr="00C436C9">
        <w:t>‘a</w:t>
      </w:r>
      <w:r w:rsidR="00616108">
        <w:t xml:space="preserve"> </w:t>
      </w:r>
      <w:r w:rsidRPr="00C436C9">
        <w:t>higher</w:t>
      </w:r>
      <w:r w:rsidR="00616108">
        <w:t xml:space="preserve"> </w:t>
      </w:r>
      <w:r w:rsidRPr="00C436C9">
        <w:t>number</w:t>
      </w:r>
      <w:r w:rsidR="00616108">
        <w:t xml:space="preserve"> </w:t>
      </w:r>
      <w:r w:rsidRPr="00C436C9">
        <w:t>of</w:t>
      </w:r>
      <w:r w:rsidR="00616108">
        <w:t xml:space="preserve"> </w:t>
      </w:r>
      <w:r w:rsidRPr="00C436C9">
        <w:t>SAEs</w:t>
      </w:r>
      <w:r w:rsidR="00616108">
        <w:t xml:space="preserve"> </w:t>
      </w:r>
      <w:r w:rsidRPr="00C436C9">
        <w:t>related</w:t>
      </w:r>
      <w:r w:rsidR="00616108">
        <w:t xml:space="preserve"> </w:t>
      </w:r>
      <w:r w:rsidRPr="00C436C9">
        <w:t>to</w:t>
      </w:r>
      <w:r w:rsidR="00616108">
        <w:t xml:space="preserve"> </w:t>
      </w:r>
      <w:r w:rsidRPr="00C436C9">
        <w:t>heart</w:t>
      </w:r>
      <w:r w:rsidR="00616108">
        <w:t xml:space="preserve"> </w:t>
      </w:r>
      <w:r w:rsidRPr="00C436C9">
        <w:t>failure</w:t>
      </w:r>
      <w:r w:rsidR="00616108">
        <w:t xml:space="preserve"> </w:t>
      </w:r>
      <w:r w:rsidRPr="00C436C9">
        <w:t>were</w:t>
      </w:r>
      <w:r w:rsidR="00616108">
        <w:t xml:space="preserve"> </w:t>
      </w:r>
      <w:r w:rsidRPr="00C436C9">
        <w:t>seen</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Pr="00C436C9">
        <w:t>group</w:t>
      </w:r>
      <w:r w:rsidR="00616108">
        <w:t xml:space="preserve"> </w:t>
      </w:r>
      <w:r w:rsidRPr="00C436C9">
        <w:t>(2.2%)</w:t>
      </w:r>
      <w:r w:rsidR="00616108">
        <w:t xml:space="preserve"> </w:t>
      </w:r>
      <w:r w:rsidR="00691260">
        <w:t>versus</w:t>
      </w:r>
      <w:r w:rsidR="00616108">
        <w:t xml:space="preserve"> </w:t>
      </w:r>
      <w:r w:rsidRPr="00C436C9">
        <w:t>placebo</w:t>
      </w:r>
      <w:r w:rsidR="00616108">
        <w:t xml:space="preserve"> </w:t>
      </w:r>
      <w:r w:rsidRPr="00C436C9">
        <w:t>0.9%.</w:t>
      </w:r>
      <w:r w:rsidR="00616108">
        <w:t xml:space="preserve"> </w:t>
      </w:r>
      <w:r w:rsidRPr="00C436C9">
        <w:t>These</w:t>
      </w:r>
      <w:r w:rsidR="00616108">
        <w:t xml:space="preserve"> </w:t>
      </w:r>
      <w:r w:rsidRPr="00C436C9">
        <w:t>SAEs</w:t>
      </w:r>
      <w:r w:rsidR="00616108">
        <w:t xml:space="preserve"> </w:t>
      </w:r>
      <w:r w:rsidRPr="00C436C9">
        <w:t>were</w:t>
      </w:r>
      <w:r w:rsidR="00616108">
        <w:t xml:space="preserve"> </w:t>
      </w:r>
      <w:r w:rsidRPr="00C436C9">
        <w:t>mainly</w:t>
      </w:r>
      <w:r w:rsidR="00616108">
        <w:t xml:space="preserve"> </w:t>
      </w:r>
      <w:r w:rsidRPr="00C436C9">
        <w:t>observed</w:t>
      </w:r>
      <w:r w:rsidR="00616108">
        <w:t xml:space="preserve"> </w:t>
      </w:r>
      <w:r w:rsidRPr="00C436C9">
        <w:t>in</w:t>
      </w:r>
      <w:r w:rsidR="00616108">
        <w:t xml:space="preserve"> </w:t>
      </w:r>
      <w:r w:rsidRPr="00C436C9">
        <w:t>patients</w:t>
      </w:r>
      <w:r w:rsidR="00616108">
        <w:t xml:space="preserve"> </w:t>
      </w:r>
      <w:r w:rsidRPr="00C436C9">
        <w:t>with</w:t>
      </w:r>
      <w:r w:rsidR="00616108">
        <w:t xml:space="preserve"> </w:t>
      </w:r>
      <w:r w:rsidRPr="00C436C9">
        <w:t>baseline</w:t>
      </w:r>
      <w:r w:rsidR="00616108">
        <w:t xml:space="preserve"> </w:t>
      </w:r>
      <w:r w:rsidRPr="00C436C9">
        <w:t>congestive</w:t>
      </w:r>
      <w:r w:rsidR="00616108">
        <w:t xml:space="preserve"> </w:t>
      </w:r>
      <w:r w:rsidRPr="00C436C9">
        <w:t>cardiac</w:t>
      </w:r>
      <w:r w:rsidR="00616108">
        <w:t xml:space="preserve"> </w:t>
      </w:r>
      <w:r w:rsidRPr="00C436C9">
        <w:t>failure</w:t>
      </w:r>
      <w:r w:rsidR="00616108">
        <w:t xml:space="preserve"> </w:t>
      </w:r>
      <w:r w:rsidRPr="00C436C9">
        <w:t>(CCF).</w:t>
      </w:r>
      <w:r w:rsidR="00616108">
        <w:t xml:space="preserve"> </w:t>
      </w:r>
      <w:r w:rsidRPr="00C436C9">
        <w:t>There</w:t>
      </w:r>
      <w:r w:rsidR="00616108">
        <w:t xml:space="preserve"> </w:t>
      </w:r>
      <w:r w:rsidRPr="00C436C9">
        <w:t>were</w:t>
      </w:r>
      <w:r w:rsidR="00616108">
        <w:t xml:space="preserve"> </w:t>
      </w:r>
      <w:r w:rsidRPr="00C436C9">
        <w:t>also</w:t>
      </w:r>
      <w:r w:rsidR="00616108">
        <w:t xml:space="preserve"> </w:t>
      </w:r>
      <w:r w:rsidRPr="00C436C9">
        <w:t>more</w:t>
      </w:r>
      <w:r w:rsidR="00616108">
        <w:t xml:space="preserve"> </w:t>
      </w:r>
      <w:r w:rsidRPr="00C436C9">
        <w:t>deaths</w:t>
      </w:r>
      <w:r w:rsidR="00616108">
        <w:t xml:space="preserve"> </w:t>
      </w:r>
      <w:r w:rsidRPr="00C436C9">
        <w:t>in</w:t>
      </w:r>
      <w:r w:rsidR="00616108">
        <w:t xml:space="preserve"> </w:t>
      </w:r>
      <w:r w:rsidRPr="00C436C9">
        <w:t>patients</w:t>
      </w:r>
      <w:r w:rsidR="00616108">
        <w:t xml:space="preserve"> </w:t>
      </w:r>
      <w:r w:rsidRPr="00C436C9">
        <w:t>with</w:t>
      </w:r>
      <w:r w:rsidR="00616108">
        <w:t xml:space="preserve"> </w:t>
      </w:r>
      <w:r w:rsidRPr="00C436C9">
        <w:t>baseline</w:t>
      </w:r>
      <w:r w:rsidR="00616108">
        <w:t xml:space="preserve"> </w:t>
      </w:r>
      <w:r w:rsidRPr="00C436C9">
        <w:t>CCF</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00691260">
        <w:t>group</w:t>
      </w:r>
      <w:r w:rsidR="00616108">
        <w:t xml:space="preserve"> </w:t>
      </w:r>
      <w:r w:rsidR="00F96EC9">
        <w:t>that</w:t>
      </w:r>
      <w:r w:rsidR="00616108">
        <w:t xml:space="preserve"> </w:t>
      </w:r>
      <w:r w:rsidR="00F96EC9">
        <w:t>is</w:t>
      </w:r>
      <w:r w:rsidR="00616108">
        <w:t xml:space="preserve"> </w:t>
      </w:r>
      <w:r w:rsidRPr="00C436C9">
        <w:t>19.5%</w:t>
      </w:r>
      <w:r w:rsidR="00616108">
        <w:t xml:space="preserve"> </w:t>
      </w:r>
      <w:r w:rsidRPr="00C436C9">
        <w:t>(23/118)</w:t>
      </w:r>
      <w:r w:rsidR="00616108">
        <w:t xml:space="preserve"> </w:t>
      </w:r>
      <w:r w:rsidR="00691260">
        <w:t>versus</w:t>
      </w:r>
      <w:r w:rsidR="00616108">
        <w:t xml:space="preserve"> </w:t>
      </w:r>
      <w:r w:rsidRPr="00C436C9">
        <w:t>placebo</w:t>
      </w:r>
      <w:r w:rsidR="00616108">
        <w:t xml:space="preserve"> </w:t>
      </w:r>
      <w:r w:rsidRPr="00C436C9">
        <w:t>arm,</w:t>
      </w:r>
      <w:r w:rsidR="00616108">
        <w:t xml:space="preserve"> </w:t>
      </w:r>
      <w:r w:rsidRPr="00C436C9">
        <w:t>12.5%</w:t>
      </w:r>
      <w:r w:rsidR="00616108">
        <w:t xml:space="preserve"> </w:t>
      </w:r>
      <w:r w:rsidRPr="00C436C9">
        <w:t>(13/104).’</w:t>
      </w:r>
    </w:p>
    <w:p w14:paraId="307E12F8" w14:textId="668467F7" w:rsidR="00F96EC9" w:rsidRDefault="00C436C9" w:rsidP="00C436C9">
      <w:r w:rsidRPr="00C436C9">
        <w:t>There</w:t>
      </w:r>
      <w:r w:rsidR="00616108">
        <w:t xml:space="preserve"> </w:t>
      </w:r>
      <w:r w:rsidRPr="00C436C9">
        <w:t>was</w:t>
      </w:r>
      <w:r w:rsidR="00616108">
        <w:t xml:space="preserve"> </w:t>
      </w:r>
      <w:r w:rsidRPr="00C436C9">
        <w:t>no</w:t>
      </w:r>
      <w:r w:rsidR="00616108">
        <w:t xml:space="preserve"> </w:t>
      </w:r>
      <w:r w:rsidRPr="00C436C9">
        <w:t>specific</w:t>
      </w:r>
      <w:r w:rsidR="00616108">
        <w:t xml:space="preserve"> </w:t>
      </w:r>
      <w:r w:rsidRPr="00C436C9">
        <w:t>analysis</w:t>
      </w:r>
      <w:r w:rsidR="00616108">
        <w:t xml:space="preserve"> </w:t>
      </w:r>
      <w:r w:rsidRPr="00C436C9">
        <w:t>of</w:t>
      </w:r>
      <w:r w:rsidR="00616108">
        <w:t xml:space="preserve"> </w:t>
      </w:r>
      <w:r w:rsidRPr="00C436C9">
        <w:t>safety</w:t>
      </w:r>
      <w:r w:rsidR="00616108">
        <w:t xml:space="preserve"> </w:t>
      </w:r>
      <w:r w:rsidRPr="00C436C9">
        <w:t>according</w:t>
      </w:r>
      <w:r w:rsidR="00616108">
        <w:t xml:space="preserve"> </w:t>
      </w:r>
      <w:r w:rsidRPr="00C436C9">
        <w:t>to</w:t>
      </w:r>
      <w:r w:rsidR="00616108">
        <w:t xml:space="preserve"> </w:t>
      </w:r>
      <w:r w:rsidRPr="00C436C9">
        <w:t>unde</w:t>
      </w:r>
      <w:r w:rsidR="006548C4">
        <w:t>rlying</w:t>
      </w:r>
      <w:r w:rsidR="00616108">
        <w:t xml:space="preserve"> </w:t>
      </w:r>
      <w:r w:rsidR="006548C4">
        <w:t>cardiac</w:t>
      </w:r>
      <w:r w:rsidR="00616108">
        <w:t xml:space="preserve"> </w:t>
      </w:r>
      <w:r w:rsidR="006548C4">
        <w:t>disease</w:t>
      </w:r>
      <w:r w:rsidR="00616108">
        <w:t xml:space="preserve"> </w:t>
      </w:r>
      <w:r w:rsidR="006548C4">
        <w:t>in</w:t>
      </w:r>
      <w:r w:rsidR="00616108">
        <w:t xml:space="preserve"> </w:t>
      </w:r>
      <w:r w:rsidR="006548C4">
        <w:t>this</w:t>
      </w:r>
      <w:r w:rsidR="00616108">
        <w:t xml:space="preserve"> </w:t>
      </w:r>
      <w:r w:rsidR="006548C4">
        <w:t>a</w:t>
      </w:r>
      <w:r w:rsidRPr="00C436C9">
        <w:t>pplication,</w:t>
      </w:r>
      <w:r w:rsidR="00616108">
        <w:t xml:space="preserve"> </w:t>
      </w:r>
      <w:r w:rsidRPr="00C436C9">
        <w:t>however,</w:t>
      </w:r>
      <w:r w:rsidR="00616108">
        <w:t xml:space="preserve"> </w:t>
      </w:r>
      <w:r w:rsidRPr="00C436C9">
        <w:t>it</w:t>
      </w:r>
      <w:r w:rsidR="00616108">
        <w:t xml:space="preserve"> </w:t>
      </w:r>
      <w:r w:rsidRPr="00C436C9">
        <w:t>is</w:t>
      </w:r>
      <w:r w:rsidR="00616108">
        <w:t xml:space="preserve"> </w:t>
      </w:r>
      <w:r w:rsidRPr="00C436C9">
        <w:t>noteworthy</w:t>
      </w:r>
      <w:r w:rsidR="00616108">
        <w:t xml:space="preserve"> </w:t>
      </w:r>
      <w:r w:rsidRPr="00C436C9">
        <w:t>that</w:t>
      </w:r>
      <w:r w:rsidR="00616108">
        <w:t xml:space="preserve"> </w:t>
      </w:r>
      <w:r w:rsidRPr="00C436C9">
        <w:t>42%</w:t>
      </w:r>
      <w:r w:rsidR="00616108">
        <w:t xml:space="preserve"> </w:t>
      </w:r>
      <w:r w:rsidRPr="00C436C9">
        <w:t>in</w:t>
      </w:r>
      <w:r w:rsidR="00616108">
        <w:t xml:space="preserve"> </w:t>
      </w:r>
      <w:r w:rsidRPr="00C436C9">
        <w:t>P001</w:t>
      </w:r>
      <w:r w:rsidR="00616108">
        <w:t xml:space="preserve"> </w:t>
      </w:r>
      <w:r w:rsidRPr="00C436C9">
        <w:t>and</w:t>
      </w:r>
      <w:r w:rsidR="00616108">
        <w:t xml:space="preserve"> </w:t>
      </w:r>
      <w:r w:rsidRPr="00C436C9">
        <w:t>42.1%</w:t>
      </w:r>
      <w:r w:rsidR="00616108">
        <w:t xml:space="preserve"> </w:t>
      </w:r>
      <w:r w:rsidRPr="00C436C9">
        <w:t>in</w:t>
      </w:r>
      <w:r w:rsidR="00616108">
        <w:t xml:space="preserve"> </w:t>
      </w:r>
      <w:r w:rsidRPr="00C436C9">
        <w:t>P002</w:t>
      </w:r>
      <w:r w:rsidR="00616108">
        <w:t xml:space="preserve"> </w:t>
      </w:r>
      <w:r w:rsidRPr="00C436C9">
        <w:t>were</w:t>
      </w:r>
      <w:r w:rsidR="00616108">
        <w:t xml:space="preserve"> </w:t>
      </w:r>
      <w:r w:rsidRPr="00C436C9">
        <w:t>reported</w:t>
      </w:r>
      <w:r w:rsidR="00616108">
        <w:t xml:space="preserve"> </w:t>
      </w:r>
      <w:r w:rsidRPr="00C436C9">
        <w:t>as</w:t>
      </w:r>
      <w:r w:rsidR="00616108">
        <w:t xml:space="preserve"> </w:t>
      </w:r>
      <w:r w:rsidRPr="00C436C9">
        <w:t>having</w:t>
      </w:r>
      <w:r w:rsidR="00616108">
        <w:t xml:space="preserve"> </w:t>
      </w:r>
      <w:r w:rsidRPr="00C436C9">
        <w:t>a</w:t>
      </w:r>
      <w:r w:rsidR="00616108">
        <w:t xml:space="preserve"> </w:t>
      </w:r>
      <w:r w:rsidRPr="00C436C9">
        <w:t>underlying</w:t>
      </w:r>
      <w:r w:rsidR="00616108">
        <w:t xml:space="preserve"> </w:t>
      </w:r>
      <w:r w:rsidRPr="00C436C9">
        <w:t>cardiac</w:t>
      </w:r>
      <w:r w:rsidR="00616108">
        <w:t xml:space="preserve"> </w:t>
      </w:r>
      <w:r w:rsidRPr="00C436C9">
        <w:t>condition</w:t>
      </w:r>
      <w:r w:rsidR="00616108">
        <w:t xml:space="preserve"> </w:t>
      </w:r>
      <w:r w:rsidRPr="00C436C9">
        <w:t>at</w:t>
      </w:r>
      <w:r w:rsidR="00616108">
        <w:t xml:space="preserve"> </w:t>
      </w:r>
      <w:r w:rsidRPr="00C436C9">
        <w:t>study</w:t>
      </w:r>
      <w:r w:rsidR="00616108">
        <w:t xml:space="preserve"> </w:t>
      </w:r>
      <w:r w:rsidRPr="00C436C9">
        <w:t>entry,</w:t>
      </w:r>
      <w:r w:rsidR="00616108">
        <w:t xml:space="preserve"> </w:t>
      </w:r>
      <w:r w:rsidRPr="00C436C9">
        <w:t>perhaps</w:t>
      </w:r>
      <w:r w:rsidR="00616108">
        <w:t xml:space="preserve"> </w:t>
      </w:r>
      <w:r w:rsidRPr="00C436C9">
        <w:t>unsurprising</w:t>
      </w:r>
      <w:r w:rsidR="00616108">
        <w:t xml:space="preserve"> </w:t>
      </w:r>
      <w:r w:rsidRPr="00C436C9">
        <w:t>considered</w:t>
      </w:r>
      <w:r w:rsidR="00616108">
        <w:t xml:space="preserve"> </w:t>
      </w:r>
      <w:r w:rsidRPr="00C436C9">
        <w:t>the</w:t>
      </w:r>
      <w:r w:rsidR="00616108">
        <w:t xml:space="preserve"> </w:t>
      </w:r>
      <w:r w:rsidRPr="00C436C9">
        <w:t>advanced</w:t>
      </w:r>
      <w:r w:rsidR="00616108">
        <w:t xml:space="preserve"> </w:t>
      </w:r>
      <w:r w:rsidRPr="00C436C9">
        <w:t>age</w:t>
      </w:r>
      <w:r w:rsidR="00616108">
        <w:t xml:space="preserve"> </w:t>
      </w:r>
      <w:r w:rsidRPr="00C436C9">
        <w:t>of</w:t>
      </w:r>
      <w:r w:rsidR="00616108">
        <w:t xml:space="preserve"> </w:t>
      </w:r>
      <w:r w:rsidRPr="00C436C9">
        <w:t>the</w:t>
      </w:r>
      <w:r w:rsidR="00616108">
        <w:t xml:space="preserve"> </w:t>
      </w:r>
      <w:r w:rsidR="006548C4" w:rsidRPr="00C436C9">
        <w:t>enrolees</w:t>
      </w:r>
      <w:r w:rsidR="00616108">
        <w:t xml:space="preserve"> </w:t>
      </w:r>
      <w:r w:rsidRPr="00C436C9">
        <w:t>(19%</w:t>
      </w:r>
      <w:r w:rsidR="00616108">
        <w:t xml:space="preserve"> </w:t>
      </w:r>
      <w:r w:rsidRPr="00C436C9">
        <w:t>and</w:t>
      </w:r>
      <w:r w:rsidR="00616108">
        <w:t xml:space="preserve"> </w:t>
      </w:r>
      <w:r w:rsidRPr="00C436C9">
        <w:t>20%</w:t>
      </w:r>
      <w:r w:rsidR="00616108">
        <w:t xml:space="preserve"> </w:t>
      </w:r>
      <w:r w:rsidRPr="00C436C9">
        <w:t>aged</w:t>
      </w:r>
      <w:r w:rsidR="00616108">
        <w:t xml:space="preserve"> </w:t>
      </w:r>
      <w:r w:rsidR="001349A8">
        <w:t>≥</w:t>
      </w:r>
      <w:r w:rsidR="00616108">
        <w:t xml:space="preserve"> </w:t>
      </w:r>
      <w:r w:rsidRPr="00C436C9">
        <w:t>80</w:t>
      </w:r>
      <w:r w:rsidR="00616108">
        <w:t xml:space="preserve"> </w:t>
      </w:r>
      <w:r w:rsidRPr="00C436C9">
        <w:t>years</w:t>
      </w:r>
      <w:r w:rsidR="00616108">
        <w:t xml:space="preserve"> </w:t>
      </w:r>
      <w:r w:rsidRPr="00C436C9">
        <w:t>in</w:t>
      </w:r>
      <w:r w:rsidR="00616108">
        <w:t xml:space="preserve"> </w:t>
      </w:r>
      <w:r w:rsidRPr="00C436C9">
        <w:t>P001</w:t>
      </w:r>
      <w:r w:rsidR="00616108">
        <w:t xml:space="preserve"> </w:t>
      </w:r>
      <w:r w:rsidRPr="00C436C9">
        <w:t>and</w:t>
      </w:r>
      <w:r w:rsidR="00616108">
        <w:t xml:space="preserve"> </w:t>
      </w:r>
      <w:r w:rsidRPr="00C436C9">
        <w:t>P002</w:t>
      </w:r>
      <w:r w:rsidR="00616108">
        <w:t xml:space="preserve"> </w:t>
      </w:r>
      <w:r w:rsidRPr="00C436C9">
        <w:t>respectively).</w:t>
      </w:r>
      <w:r w:rsidR="00616108">
        <w:t xml:space="preserve"> </w:t>
      </w:r>
      <w:r w:rsidRPr="00C436C9">
        <w:t>As</w:t>
      </w:r>
      <w:r w:rsidR="00616108">
        <w:t xml:space="preserve"> </w:t>
      </w:r>
      <w:r w:rsidRPr="00C436C9">
        <w:t>described</w:t>
      </w:r>
      <w:r w:rsidR="00616108">
        <w:t xml:space="preserve"> </w:t>
      </w:r>
      <w:r w:rsidRPr="00C436C9">
        <w:t>in</w:t>
      </w:r>
      <w:r w:rsidR="00616108">
        <w:t xml:space="preserve"> </w:t>
      </w:r>
      <w:r w:rsidRPr="00C436C9">
        <w:t>Section</w:t>
      </w:r>
      <w:r w:rsidR="00616108">
        <w:t xml:space="preserve"> </w:t>
      </w:r>
      <w:r w:rsidRPr="00C436C9">
        <w:t>8.4.1.3,</w:t>
      </w:r>
      <w:r w:rsidR="00616108">
        <w:t xml:space="preserve"> </w:t>
      </w:r>
      <w:r w:rsidRPr="00C436C9">
        <w:t>overall,</w:t>
      </w:r>
      <w:r w:rsidR="00616108">
        <w:t xml:space="preserve"> </w:t>
      </w:r>
      <w:r w:rsidRPr="00C436C9">
        <w:t>the</w:t>
      </w:r>
      <w:r w:rsidR="00616108">
        <w:t xml:space="preserve"> </w:t>
      </w:r>
      <w:r w:rsidRPr="00C436C9">
        <w:t>AE</w:t>
      </w:r>
      <w:r w:rsidR="00616108">
        <w:t xml:space="preserve"> </w:t>
      </w:r>
      <w:r w:rsidRPr="00C436C9">
        <w:t>summary</w:t>
      </w:r>
      <w:r w:rsidR="00616108">
        <w:t xml:space="preserve"> </w:t>
      </w:r>
      <w:r w:rsidRPr="00C436C9">
        <w:t>showed</w:t>
      </w:r>
      <w:r w:rsidR="00616108">
        <w:t xml:space="preserve"> </w:t>
      </w:r>
      <w:r w:rsidRPr="00C436C9">
        <w:t>that</w:t>
      </w:r>
      <w:r w:rsidR="00616108">
        <w:t xml:space="preserve"> </w:t>
      </w:r>
      <w:r w:rsidRPr="00C436C9">
        <w:t>the</w:t>
      </w:r>
      <w:r w:rsidR="00616108">
        <w:t xml:space="preserve"> </w:t>
      </w:r>
      <w:r w:rsidRPr="00C436C9">
        <w:t>active</w:t>
      </w:r>
      <w:r w:rsidR="00616108">
        <w:t xml:space="preserve"> </w:t>
      </w:r>
      <w:r w:rsidRPr="00C436C9">
        <w:t>treatment</w:t>
      </w:r>
      <w:r w:rsidR="00616108">
        <w:t xml:space="preserve"> </w:t>
      </w:r>
      <w:r w:rsidR="00691260">
        <w:t>group</w:t>
      </w:r>
      <w:r w:rsidRPr="00C436C9">
        <w:t>s</w:t>
      </w:r>
      <w:r w:rsidR="00616108">
        <w:t xml:space="preserve"> </w:t>
      </w:r>
      <w:r w:rsidRPr="00C436C9">
        <w:t>had</w:t>
      </w:r>
      <w:r w:rsidR="00616108">
        <w:t xml:space="preserve"> </w:t>
      </w:r>
      <w:r w:rsidRPr="00C436C9">
        <w:t>a</w:t>
      </w:r>
      <w:r w:rsidR="00616108">
        <w:t xml:space="preserve"> </w:t>
      </w:r>
      <w:r w:rsidRPr="00C436C9">
        <w:t>similar</w:t>
      </w:r>
      <w:r w:rsidR="00616108">
        <w:t xml:space="preserve"> </w:t>
      </w:r>
      <w:r w:rsidRPr="00C436C9">
        <w:t>safety</w:t>
      </w:r>
      <w:r w:rsidR="00616108">
        <w:t xml:space="preserve"> </w:t>
      </w:r>
      <w:r w:rsidRPr="00C436C9">
        <w:t>profile</w:t>
      </w:r>
      <w:r w:rsidR="00616108">
        <w:t xml:space="preserve"> </w:t>
      </w:r>
      <w:r w:rsidRPr="00C436C9">
        <w:t>to</w:t>
      </w:r>
      <w:r w:rsidR="00616108">
        <w:t xml:space="preserve"> </w:t>
      </w:r>
      <w:r w:rsidRPr="00C436C9">
        <w:t>placebo.</w:t>
      </w:r>
      <w:r w:rsidR="00616108">
        <w:t xml:space="preserve"> </w:t>
      </w:r>
      <w:r w:rsidRPr="00C436C9">
        <w:t>As</w:t>
      </w:r>
      <w:r w:rsidR="00616108">
        <w:t xml:space="preserve"> </w:t>
      </w:r>
      <w:r w:rsidRPr="00C436C9">
        <w:t>per</w:t>
      </w:r>
      <w:r w:rsidR="00616108">
        <w:t xml:space="preserve"> </w:t>
      </w:r>
      <w:r w:rsidRPr="00C436C9">
        <w:t>Section</w:t>
      </w:r>
      <w:r w:rsidR="00616108">
        <w:t xml:space="preserve"> </w:t>
      </w:r>
      <w:r w:rsidRPr="00C436C9">
        <w:t>8.4.3.2,</w:t>
      </w:r>
      <w:r w:rsidR="00616108">
        <w:t xml:space="preserve"> </w:t>
      </w:r>
      <w:r w:rsidRPr="00C436C9">
        <w:t>during</w:t>
      </w:r>
      <w:r w:rsidR="00616108">
        <w:t xml:space="preserve"> </w:t>
      </w:r>
      <w:r w:rsidRPr="00C436C9">
        <w:t>the</w:t>
      </w:r>
      <w:r w:rsidR="00616108">
        <w:t xml:space="preserve"> </w:t>
      </w:r>
      <w:r w:rsidRPr="00C436C9">
        <w:t>12</w:t>
      </w:r>
      <w:r w:rsidR="00616108">
        <w:t xml:space="preserve"> </w:t>
      </w:r>
      <w:r w:rsidR="001349A8">
        <w:t>week</w:t>
      </w:r>
      <w:r w:rsidR="00616108">
        <w:t xml:space="preserve"> </w:t>
      </w:r>
      <w:r w:rsidRPr="00C436C9">
        <w:t>post-infusion</w:t>
      </w:r>
      <w:r w:rsidR="00616108">
        <w:t xml:space="preserve"> </w:t>
      </w:r>
      <w:r w:rsidRPr="00C436C9">
        <w:t>period,</w:t>
      </w:r>
      <w:r w:rsidR="00616108">
        <w:t xml:space="preserve"> </w:t>
      </w:r>
      <w:r w:rsidRPr="00C436C9">
        <w:t>166</w:t>
      </w:r>
      <w:r w:rsidR="00616108">
        <w:t xml:space="preserve"> </w:t>
      </w:r>
      <w:r w:rsidRPr="00C436C9">
        <w:t>(7.1%)</w:t>
      </w:r>
      <w:r w:rsidR="00616108">
        <w:t xml:space="preserve"> </w:t>
      </w:r>
      <w:r w:rsidRPr="00C436C9">
        <w:t>subjects</w:t>
      </w:r>
      <w:r w:rsidR="00616108">
        <w:t xml:space="preserve"> </w:t>
      </w:r>
      <w:r w:rsidRPr="00C436C9">
        <w:t>in</w:t>
      </w:r>
      <w:r w:rsidR="00616108">
        <w:t xml:space="preserve"> </w:t>
      </w:r>
      <w:r w:rsidRPr="00C436C9">
        <w:t>the</w:t>
      </w:r>
      <w:r w:rsidR="00616108">
        <w:t xml:space="preserve"> </w:t>
      </w:r>
      <w:r w:rsidRPr="00C436C9">
        <w:t>integrated</w:t>
      </w:r>
      <w:r w:rsidR="00616108">
        <w:t xml:space="preserve"> </w:t>
      </w:r>
      <w:r w:rsidR="00F96EC9">
        <w:t>Phase</w:t>
      </w:r>
      <w:r w:rsidR="00616108">
        <w:t xml:space="preserve"> </w:t>
      </w:r>
      <w:r w:rsidR="00F96EC9">
        <w:t>III</w:t>
      </w:r>
      <w:r w:rsidR="00616108">
        <w:t xml:space="preserve"> </w:t>
      </w:r>
      <w:r w:rsidRPr="00C436C9">
        <w:t>dataset</w:t>
      </w:r>
      <w:r w:rsidR="00616108">
        <w:t xml:space="preserve"> </w:t>
      </w:r>
      <w:r w:rsidRPr="00C436C9">
        <w:t>across</w:t>
      </w:r>
      <w:r w:rsidR="00616108">
        <w:t xml:space="preserve"> </w:t>
      </w:r>
      <w:r w:rsidRPr="00C436C9">
        <w:t>the</w:t>
      </w:r>
      <w:r w:rsidR="00616108">
        <w:t xml:space="preserve"> </w:t>
      </w:r>
      <w:r w:rsidRPr="00C436C9">
        <w:t>3</w:t>
      </w:r>
      <w:r w:rsidR="00616108">
        <w:t xml:space="preserve"> </w:t>
      </w:r>
      <w:r w:rsidRPr="00C436C9">
        <w:t>treatment</w:t>
      </w:r>
      <w:r w:rsidR="00616108">
        <w:t xml:space="preserve"> </w:t>
      </w:r>
      <w:r w:rsidRPr="00C436C9">
        <w:t>groups</w:t>
      </w:r>
      <w:r w:rsidR="00616108">
        <w:t xml:space="preserve"> </w:t>
      </w:r>
      <w:r w:rsidRPr="00C436C9">
        <w:t>reported</w:t>
      </w:r>
      <w:r w:rsidR="00616108">
        <w:t xml:space="preserve"> </w:t>
      </w:r>
      <w:r w:rsidR="001349A8">
        <w:t>≥</w:t>
      </w:r>
      <w:r w:rsidR="00616108">
        <w:t xml:space="preserve"> </w:t>
      </w:r>
      <w:r w:rsidRPr="00C436C9">
        <w:t>1</w:t>
      </w:r>
      <w:r w:rsidR="00616108">
        <w:t xml:space="preserve"> </w:t>
      </w:r>
      <w:r w:rsidRPr="00C436C9">
        <w:t>AEs</w:t>
      </w:r>
      <w:r w:rsidR="00616108">
        <w:t xml:space="preserve"> </w:t>
      </w:r>
      <w:r w:rsidRPr="00C436C9">
        <w:t>with</w:t>
      </w:r>
      <w:r w:rsidR="00616108">
        <w:t xml:space="preserve"> </w:t>
      </w:r>
      <w:r w:rsidRPr="00C436C9">
        <w:t>fatal</w:t>
      </w:r>
      <w:r w:rsidR="00616108">
        <w:t xml:space="preserve"> </w:t>
      </w:r>
      <w:r w:rsidRPr="00C436C9">
        <w:t>outcome:</w:t>
      </w:r>
      <w:r w:rsidR="00616108">
        <w:t xml:space="preserve"> </w:t>
      </w:r>
      <w:r w:rsidRPr="00C436C9">
        <w:t>6.6%</w:t>
      </w:r>
      <w:r w:rsidR="00616108">
        <w:t xml:space="preserve"> </w:t>
      </w:r>
      <w:r w:rsidRPr="00C436C9">
        <w:t>(actoxumab</w:t>
      </w:r>
      <w:r w:rsidR="00616108">
        <w:t xml:space="preserve"> </w:t>
      </w:r>
      <w:r w:rsidR="006548C4">
        <w:t>+</w:t>
      </w:r>
      <w:r w:rsidR="00616108">
        <w:t xml:space="preserve"> </w:t>
      </w:r>
      <w:r w:rsidRPr="00C436C9">
        <w:t>bezlotoxumab</w:t>
      </w:r>
      <w:r w:rsidR="00616108">
        <w:t xml:space="preserve"> </w:t>
      </w:r>
      <w:r w:rsidR="00691260">
        <w:t>group</w:t>
      </w:r>
      <w:r w:rsidRPr="00C436C9">
        <w:t>),</w:t>
      </w:r>
      <w:r w:rsidR="00616108">
        <w:t xml:space="preserve"> </w:t>
      </w:r>
      <w:r w:rsidRPr="00C436C9">
        <w:t>7.1%</w:t>
      </w:r>
      <w:r w:rsidR="00616108">
        <w:t xml:space="preserve"> </w:t>
      </w:r>
      <w:r w:rsidRPr="00C436C9">
        <w:t>(bezlotoxumab</w:t>
      </w:r>
      <w:r w:rsidR="00616108">
        <w:t xml:space="preserve"> </w:t>
      </w:r>
      <w:r w:rsidR="00691260">
        <w:t>group</w:t>
      </w:r>
      <w:r w:rsidRPr="00C436C9">
        <w:t>),</w:t>
      </w:r>
      <w:r w:rsidR="00616108">
        <w:t xml:space="preserve"> </w:t>
      </w:r>
      <w:r w:rsidRPr="00C436C9">
        <w:t>7.6%</w:t>
      </w:r>
      <w:r w:rsidR="00616108">
        <w:t xml:space="preserve"> </w:t>
      </w:r>
      <w:r w:rsidRPr="00C436C9">
        <w:t>(placebo</w:t>
      </w:r>
      <w:r w:rsidR="00616108">
        <w:t xml:space="preserve"> </w:t>
      </w:r>
      <w:r w:rsidR="00691260">
        <w:t>group</w:t>
      </w:r>
      <w:r w:rsidRPr="00C436C9">
        <w:t>).</w:t>
      </w:r>
      <w:r w:rsidR="00616108">
        <w:t xml:space="preserve"> </w:t>
      </w:r>
      <w:r w:rsidRPr="00C436C9">
        <w:t>The</w:t>
      </w:r>
      <w:r w:rsidR="00616108">
        <w:t xml:space="preserve"> </w:t>
      </w:r>
      <w:r w:rsidRPr="00C436C9">
        <w:t>most</w:t>
      </w:r>
      <w:r w:rsidR="00616108">
        <w:t xml:space="preserve"> </w:t>
      </w:r>
      <w:r w:rsidRPr="00C436C9">
        <w:t>frequently</w:t>
      </w:r>
      <w:r w:rsidR="00616108">
        <w:t xml:space="preserve"> </w:t>
      </w:r>
      <w:r w:rsidRPr="00C436C9">
        <w:t>reported</w:t>
      </w:r>
      <w:r w:rsidR="00616108">
        <w:t xml:space="preserve"> </w:t>
      </w:r>
      <w:r w:rsidRPr="00C436C9">
        <w:t>AEs</w:t>
      </w:r>
      <w:r w:rsidR="00616108">
        <w:t xml:space="preserve"> </w:t>
      </w:r>
      <w:r w:rsidRPr="00C436C9">
        <w:t>with</w:t>
      </w:r>
      <w:r w:rsidR="00616108">
        <w:t xml:space="preserve"> </w:t>
      </w:r>
      <w:r w:rsidRPr="00C436C9">
        <w:t>a</w:t>
      </w:r>
      <w:r w:rsidR="00616108">
        <w:t xml:space="preserve"> </w:t>
      </w:r>
      <w:r w:rsidRPr="00C436C9">
        <w:t>fatal</w:t>
      </w:r>
      <w:r w:rsidR="00616108">
        <w:t xml:space="preserve"> </w:t>
      </w:r>
      <w:r w:rsidRPr="00C436C9">
        <w:t>outcome</w:t>
      </w:r>
      <w:r w:rsidR="00616108">
        <w:t xml:space="preserve"> </w:t>
      </w:r>
      <w:r w:rsidRPr="00C436C9">
        <w:t>were</w:t>
      </w:r>
      <w:r w:rsidR="00616108">
        <w:t xml:space="preserve"> </w:t>
      </w:r>
      <w:r w:rsidRPr="00C436C9">
        <w:t>septic</w:t>
      </w:r>
      <w:r w:rsidR="00616108">
        <w:t xml:space="preserve"> </w:t>
      </w:r>
      <w:r w:rsidRPr="00C436C9">
        <w:t>shock</w:t>
      </w:r>
      <w:r w:rsidR="00616108">
        <w:t xml:space="preserve"> </w:t>
      </w:r>
      <w:r w:rsidRPr="00C436C9">
        <w:t>(15,</w:t>
      </w:r>
      <w:r w:rsidR="00616108">
        <w:t xml:space="preserve"> </w:t>
      </w:r>
      <w:r w:rsidRPr="00C436C9">
        <w:t>0.6%),</w:t>
      </w:r>
      <w:r w:rsidR="00616108">
        <w:t xml:space="preserve"> </w:t>
      </w:r>
      <w:r w:rsidRPr="00C436C9">
        <w:t>sepsis</w:t>
      </w:r>
      <w:r w:rsidR="00616108">
        <w:t xml:space="preserve"> </w:t>
      </w:r>
      <w:r w:rsidRPr="00C436C9">
        <w:t>(14,</w:t>
      </w:r>
      <w:r w:rsidR="00616108">
        <w:t xml:space="preserve"> </w:t>
      </w:r>
      <w:r w:rsidRPr="00C436C9">
        <w:t>0.6%),</w:t>
      </w:r>
      <w:r w:rsidR="00616108">
        <w:t xml:space="preserve"> </w:t>
      </w:r>
      <w:r w:rsidRPr="00C436C9">
        <w:t>pneumonia</w:t>
      </w:r>
      <w:r w:rsidR="00616108">
        <w:t xml:space="preserve"> </w:t>
      </w:r>
      <w:r w:rsidRPr="00C436C9">
        <w:t>(11,</w:t>
      </w:r>
      <w:r w:rsidR="00616108">
        <w:t xml:space="preserve"> </w:t>
      </w:r>
      <w:r w:rsidRPr="00C436C9">
        <w:t>0.5%),</w:t>
      </w:r>
      <w:r w:rsidR="00616108">
        <w:t xml:space="preserve"> </w:t>
      </w:r>
      <w:r w:rsidRPr="00C436C9">
        <w:t>cardiac</w:t>
      </w:r>
      <w:r w:rsidR="00616108">
        <w:t xml:space="preserve"> </w:t>
      </w:r>
      <w:r w:rsidRPr="00C436C9">
        <w:t>failure</w:t>
      </w:r>
      <w:r w:rsidR="00616108">
        <w:t xml:space="preserve"> </w:t>
      </w:r>
      <w:r w:rsidRPr="00C436C9">
        <w:t>(10,</w:t>
      </w:r>
      <w:r w:rsidR="00616108">
        <w:t xml:space="preserve"> </w:t>
      </w:r>
      <w:r w:rsidRPr="00C436C9">
        <w:t>0.4%),</w:t>
      </w:r>
      <w:r w:rsidR="00616108">
        <w:t xml:space="preserve"> </w:t>
      </w:r>
      <w:r w:rsidRPr="00C436C9">
        <w:t>respiratory</w:t>
      </w:r>
      <w:r w:rsidR="00616108">
        <w:t xml:space="preserve"> </w:t>
      </w:r>
      <w:r w:rsidRPr="00C436C9">
        <w:t>failure</w:t>
      </w:r>
      <w:r w:rsidR="00616108">
        <w:t xml:space="preserve"> </w:t>
      </w:r>
      <w:r w:rsidRPr="00C436C9">
        <w:t>(9,</w:t>
      </w:r>
      <w:r w:rsidR="00616108">
        <w:t xml:space="preserve"> </w:t>
      </w:r>
      <w:r w:rsidRPr="00C436C9">
        <w:t>0.4%).</w:t>
      </w:r>
      <w:r w:rsidR="00616108">
        <w:t xml:space="preserve"> </w:t>
      </w:r>
      <w:r w:rsidRPr="00C436C9">
        <w:t>Table</w:t>
      </w:r>
      <w:r w:rsidR="00616108">
        <w:t xml:space="preserve"> </w:t>
      </w:r>
      <w:r w:rsidRPr="00C436C9">
        <w:t>2.7.4:37</w:t>
      </w:r>
      <w:r w:rsidR="00616108">
        <w:t xml:space="preserve"> </w:t>
      </w:r>
      <w:r w:rsidRPr="00C436C9">
        <w:t>(in</w:t>
      </w:r>
      <w:r w:rsidR="00616108">
        <w:t xml:space="preserve"> </w:t>
      </w:r>
      <w:r w:rsidRPr="00C436C9">
        <w:t>2.7.4</w:t>
      </w:r>
      <w:r w:rsidR="00616108">
        <w:t xml:space="preserve"> </w:t>
      </w:r>
      <w:r w:rsidR="006548C4">
        <w:t>in</w:t>
      </w:r>
      <w:r w:rsidR="00616108">
        <w:t xml:space="preserve"> </w:t>
      </w:r>
      <w:r w:rsidR="006548C4">
        <w:t>the</w:t>
      </w:r>
      <w:r w:rsidR="00616108">
        <w:t xml:space="preserve"> </w:t>
      </w:r>
      <w:r w:rsidR="006548C4" w:rsidRPr="00C436C9">
        <w:t>summary</w:t>
      </w:r>
      <w:r w:rsidR="00616108">
        <w:t xml:space="preserve"> </w:t>
      </w:r>
      <w:r w:rsidR="006548C4" w:rsidRPr="00C436C9">
        <w:t>of</w:t>
      </w:r>
      <w:r w:rsidR="00616108">
        <w:t xml:space="preserve"> </w:t>
      </w:r>
      <w:r w:rsidR="006548C4" w:rsidRPr="00C436C9">
        <w:t>clinical</w:t>
      </w:r>
      <w:r w:rsidR="00616108">
        <w:t xml:space="preserve"> </w:t>
      </w:r>
      <w:r w:rsidR="006548C4" w:rsidRPr="00C436C9">
        <w:t>safety</w:t>
      </w:r>
      <w:r w:rsidRPr="00C436C9">
        <w:t>)</w:t>
      </w:r>
      <w:r w:rsidR="00616108">
        <w:t xml:space="preserve"> </w:t>
      </w:r>
      <w:r w:rsidRPr="00C436C9">
        <w:t>shows</w:t>
      </w:r>
      <w:r w:rsidR="00616108">
        <w:t xml:space="preserve"> </w:t>
      </w:r>
      <w:r w:rsidRPr="00C436C9">
        <w:t>that</w:t>
      </w:r>
      <w:r w:rsidR="00616108">
        <w:t xml:space="preserve"> </w:t>
      </w:r>
      <w:r w:rsidRPr="00C436C9">
        <w:t>1</w:t>
      </w:r>
      <w:r w:rsidR="00616108">
        <w:t xml:space="preserve"> </w:t>
      </w:r>
      <w:r w:rsidRPr="00C436C9">
        <w:t>episode</w:t>
      </w:r>
      <w:r w:rsidR="00616108">
        <w:t xml:space="preserve"> </w:t>
      </w:r>
      <w:r w:rsidRPr="00C436C9">
        <w:t>of</w:t>
      </w:r>
      <w:r w:rsidR="00616108">
        <w:t xml:space="preserve"> </w:t>
      </w:r>
      <w:r w:rsidRPr="00C436C9">
        <w:t>cardiac</w:t>
      </w:r>
      <w:r w:rsidR="00616108">
        <w:t xml:space="preserve"> </w:t>
      </w:r>
      <w:r w:rsidRPr="00C436C9">
        <w:t>failure</w:t>
      </w:r>
      <w:r w:rsidR="00616108">
        <w:t xml:space="preserve"> </w:t>
      </w:r>
      <w:r w:rsidRPr="00C436C9">
        <w:t>was</w:t>
      </w:r>
      <w:r w:rsidR="00616108">
        <w:t xml:space="preserve"> </w:t>
      </w:r>
      <w:r w:rsidRPr="00C436C9">
        <w:t>documented</w:t>
      </w:r>
      <w:r w:rsidR="00616108">
        <w:t xml:space="preserve"> </w:t>
      </w:r>
      <w:r w:rsidRPr="00C436C9">
        <w:t>during</w:t>
      </w:r>
      <w:r w:rsidR="00616108">
        <w:t xml:space="preserve"> </w:t>
      </w:r>
      <w:r w:rsidRPr="00C436C9">
        <w:t>the</w:t>
      </w:r>
      <w:r w:rsidR="00616108">
        <w:t xml:space="preserve"> </w:t>
      </w:r>
      <w:r w:rsidRPr="00C436C9">
        <w:t>infusion</w:t>
      </w:r>
      <w:r w:rsidR="00616108">
        <w:t xml:space="preserve"> </w:t>
      </w:r>
      <w:r w:rsidRPr="00C436C9">
        <w:t>in</w:t>
      </w:r>
      <w:r w:rsidR="00616108">
        <w:t xml:space="preserve"> </w:t>
      </w:r>
      <w:r w:rsidRPr="00C436C9">
        <w:t>the</w:t>
      </w:r>
      <w:r w:rsidR="00616108">
        <w:t xml:space="preserve"> </w:t>
      </w:r>
      <w:r w:rsidRPr="00C436C9">
        <w:t>P001/-002integrated</w:t>
      </w:r>
      <w:r w:rsidR="00616108">
        <w:t xml:space="preserve"> </w:t>
      </w:r>
      <w:r w:rsidRPr="00C436C9">
        <w:t>safety</w:t>
      </w:r>
      <w:r w:rsidR="00616108">
        <w:t xml:space="preserve"> </w:t>
      </w:r>
      <w:r w:rsidRPr="00C436C9">
        <w:t>analysis.</w:t>
      </w:r>
      <w:r w:rsidR="00616108">
        <w:t xml:space="preserve"> </w:t>
      </w:r>
      <w:r w:rsidRPr="00C436C9">
        <w:t>In</w:t>
      </w:r>
      <w:r w:rsidR="00616108">
        <w:t xml:space="preserve"> </w:t>
      </w:r>
      <w:r w:rsidRPr="00C436C9">
        <w:t>the</w:t>
      </w:r>
      <w:r w:rsidR="00616108">
        <w:t xml:space="preserve"> </w:t>
      </w:r>
      <w:r w:rsidRPr="00C436C9">
        <w:t>analysis</w:t>
      </w:r>
      <w:r w:rsidR="00616108">
        <w:t xml:space="preserve"> </w:t>
      </w:r>
      <w:r w:rsidRPr="00C436C9">
        <w:t>of</w:t>
      </w:r>
      <w:r w:rsidR="00616108">
        <w:t xml:space="preserve"> </w:t>
      </w:r>
      <w:r w:rsidRPr="00C436C9">
        <w:t>AE</w:t>
      </w:r>
      <w:r w:rsidR="00616108">
        <w:t xml:space="preserve"> </w:t>
      </w:r>
      <w:r w:rsidRPr="00C436C9">
        <w:t>during</w:t>
      </w:r>
      <w:r w:rsidR="00616108">
        <w:t xml:space="preserve"> </w:t>
      </w:r>
      <w:r w:rsidRPr="00C436C9">
        <w:t>12</w:t>
      </w:r>
      <w:r w:rsidR="00616108">
        <w:t xml:space="preserve"> </w:t>
      </w:r>
      <w:r w:rsidRPr="00C436C9">
        <w:t>weeks</w:t>
      </w:r>
      <w:r w:rsidR="00616108">
        <w:t xml:space="preserve"> </w:t>
      </w:r>
      <w:r w:rsidRPr="00C436C9">
        <w:t>following</w:t>
      </w:r>
      <w:r w:rsidR="00616108">
        <w:t xml:space="preserve"> </w:t>
      </w:r>
      <w:r w:rsidRPr="00C436C9">
        <w:t>infusion</w:t>
      </w:r>
      <w:r w:rsidR="00616108">
        <w:t xml:space="preserve"> </w:t>
      </w:r>
      <w:r w:rsidRPr="00C436C9">
        <w:t>with</w:t>
      </w:r>
      <w:r w:rsidR="00616108">
        <w:t xml:space="preserve"> </w:t>
      </w:r>
      <w:r w:rsidRPr="00C436C9">
        <w:t>incidence</w:t>
      </w:r>
      <w:r w:rsidR="00616108">
        <w:t xml:space="preserve"> </w:t>
      </w:r>
      <w:r w:rsidRPr="00C436C9">
        <w:t>in</w:t>
      </w:r>
      <w:r w:rsidR="00616108">
        <w:t xml:space="preserve"> </w:t>
      </w:r>
      <w:r w:rsidRPr="00C436C9">
        <w:t>4</w:t>
      </w:r>
      <w:r w:rsidR="00616108">
        <w:t xml:space="preserve"> </w:t>
      </w:r>
      <w:r w:rsidRPr="00C436C9">
        <w:t>or</w:t>
      </w:r>
      <w:r w:rsidR="00616108">
        <w:t xml:space="preserve"> </w:t>
      </w:r>
      <w:r w:rsidRPr="00C436C9">
        <w:t>more</w:t>
      </w:r>
      <w:r w:rsidR="00616108">
        <w:t xml:space="preserve"> </w:t>
      </w:r>
      <w:r w:rsidRPr="00C436C9">
        <w:t>subjects,</w:t>
      </w:r>
      <w:r w:rsidR="00616108">
        <w:t xml:space="preserve"> </w:t>
      </w:r>
      <w:r w:rsidRPr="00C436C9">
        <w:t>cardiac</w:t>
      </w:r>
      <w:r w:rsidR="00616108">
        <w:t xml:space="preserve"> </w:t>
      </w:r>
      <w:r w:rsidRPr="00C436C9">
        <w:t>failure</w:t>
      </w:r>
      <w:r w:rsidR="00616108">
        <w:t xml:space="preserve"> </w:t>
      </w:r>
      <w:r w:rsidRPr="00C436C9">
        <w:t>Table</w:t>
      </w:r>
      <w:r w:rsidR="00616108">
        <w:t xml:space="preserve"> </w:t>
      </w:r>
      <w:r w:rsidRPr="00C436C9">
        <w:t>2.7.4:</w:t>
      </w:r>
      <w:r w:rsidR="00616108">
        <w:t xml:space="preserve"> </w:t>
      </w:r>
      <w:r w:rsidRPr="00C436C9">
        <w:t>29</w:t>
      </w:r>
      <w:r w:rsidR="00616108">
        <w:t xml:space="preserve"> </w:t>
      </w:r>
      <w:r w:rsidRPr="00C436C9">
        <w:t>(in</w:t>
      </w:r>
      <w:r w:rsidR="00616108">
        <w:t xml:space="preserve"> </w:t>
      </w:r>
      <w:r w:rsidRPr="00C436C9">
        <w:t>2.7.4</w:t>
      </w:r>
      <w:r w:rsidR="00616108">
        <w:t xml:space="preserve"> </w:t>
      </w:r>
      <w:r w:rsidR="006548C4" w:rsidRPr="00C436C9">
        <w:t>summary</w:t>
      </w:r>
      <w:r w:rsidR="00616108">
        <w:t xml:space="preserve"> </w:t>
      </w:r>
      <w:r w:rsidR="006548C4" w:rsidRPr="00C436C9">
        <w:t>of</w:t>
      </w:r>
      <w:r w:rsidR="00616108">
        <w:t xml:space="preserve"> </w:t>
      </w:r>
      <w:r w:rsidR="006548C4" w:rsidRPr="00C436C9">
        <w:t>clinical</w:t>
      </w:r>
      <w:r w:rsidR="00616108">
        <w:t xml:space="preserve"> </w:t>
      </w:r>
      <w:r w:rsidR="006548C4" w:rsidRPr="00C436C9">
        <w:t>safety</w:t>
      </w:r>
      <w:r w:rsidRPr="00C436C9">
        <w:t>),</w:t>
      </w:r>
      <w:r w:rsidR="00616108">
        <w:t xml:space="preserve"> </w:t>
      </w:r>
      <w:r w:rsidRPr="00C436C9">
        <w:t>shows</w:t>
      </w:r>
      <w:r w:rsidR="00616108">
        <w:t xml:space="preserve"> </w:t>
      </w:r>
      <w:r w:rsidRPr="00C436C9">
        <w:t>that</w:t>
      </w:r>
      <w:r w:rsidR="00616108">
        <w:t xml:space="preserve"> </w:t>
      </w:r>
      <w:r w:rsidRPr="00C436C9">
        <w:t>in</w:t>
      </w:r>
      <w:r w:rsidR="00616108">
        <w:t xml:space="preserve"> </w:t>
      </w:r>
      <w:r w:rsidRPr="00C436C9">
        <w:t>subjects</w:t>
      </w:r>
      <w:r w:rsidR="00616108">
        <w:t xml:space="preserve"> </w:t>
      </w:r>
      <w:r w:rsidRPr="00C436C9">
        <w:t>with</w:t>
      </w:r>
      <w:r w:rsidR="00616108">
        <w:t xml:space="preserve"> </w:t>
      </w:r>
      <w:r w:rsidRPr="00C436C9">
        <w:t>SAE</w:t>
      </w:r>
      <w:r w:rsidR="00616108">
        <w:t xml:space="preserve"> </w:t>
      </w:r>
      <w:r w:rsidRPr="00C436C9">
        <w:t>during</w:t>
      </w:r>
      <w:r w:rsidR="00616108">
        <w:t xml:space="preserve"> </w:t>
      </w:r>
      <w:r w:rsidRPr="00C436C9">
        <w:t>12</w:t>
      </w:r>
      <w:r w:rsidR="00616108">
        <w:t xml:space="preserve"> </w:t>
      </w:r>
      <w:r w:rsidRPr="00C436C9">
        <w:t>Weeks</w:t>
      </w:r>
      <w:r w:rsidR="00616108">
        <w:t xml:space="preserve"> </w:t>
      </w:r>
      <w:r w:rsidR="006548C4">
        <w:t>following</w:t>
      </w:r>
      <w:r w:rsidR="00616108">
        <w:t xml:space="preserve"> </w:t>
      </w:r>
      <w:r w:rsidR="006548C4">
        <w:t>infusion</w:t>
      </w:r>
      <w:r w:rsidR="00616108">
        <w:t xml:space="preserve"> </w:t>
      </w:r>
      <w:r w:rsidR="006548C4">
        <w:t>(i</w:t>
      </w:r>
      <w:r w:rsidRPr="00C436C9">
        <w:t>ncidence</w:t>
      </w:r>
      <w:r w:rsidR="00616108">
        <w:t xml:space="preserve"> </w:t>
      </w:r>
      <w:r w:rsidR="001349A8">
        <w:t>≥</w:t>
      </w:r>
      <w:r w:rsidR="00616108">
        <w:t xml:space="preserve"> </w:t>
      </w:r>
      <w:r w:rsidRPr="00C436C9">
        <w:t>1%</w:t>
      </w:r>
      <w:r w:rsidR="00616108">
        <w:t xml:space="preserve"> </w:t>
      </w:r>
      <w:r w:rsidRPr="00C436C9">
        <w:t>in</w:t>
      </w:r>
      <w:r w:rsidR="00616108">
        <w:t xml:space="preserve"> </w:t>
      </w:r>
      <w:r w:rsidRPr="00C436C9">
        <w:t>one</w:t>
      </w:r>
      <w:r w:rsidR="00616108">
        <w:t xml:space="preserve"> </w:t>
      </w:r>
      <w:r w:rsidRPr="00C436C9">
        <w:t>or</w:t>
      </w:r>
      <w:r w:rsidR="00616108">
        <w:t xml:space="preserve"> </w:t>
      </w:r>
      <w:r w:rsidRPr="00C436C9">
        <w:t>more</w:t>
      </w:r>
      <w:r w:rsidR="00616108">
        <w:t xml:space="preserve"> </w:t>
      </w:r>
      <w:r w:rsidRPr="00C436C9">
        <w:t>treatment</w:t>
      </w:r>
      <w:r w:rsidR="00616108">
        <w:t xml:space="preserve"> </w:t>
      </w:r>
      <w:r w:rsidRPr="00C436C9">
        <w:t>groups)</w:t>
      </w:r>
      <w:r w:rsidR="00616108">
        <w:t xml:space="preserve"> </w:t>
      </w:r>
      <w:r w:rsidR="00F96EC9">
        <w:t>Phase</w:t>
      </w:r>
      <w:r w:rsidR="00616108">
        <w:t xml:space="preserve"> </w:t>
      </w:r>
      <w:r w:rsidR="00F96EC9">
        <w:t>III</w:t>
      </w:r>
      <w:r w:rsidR="00616108">
        <w:t xml:space="preserve"> </w:t>
      </w:r>
      <w:r w:rsidRPr="00C436C9">
        <w:t>Studies</w:t>
      </w:r>
      <w:r w:rsidR="00616108">
        <w:t xml:space="preserve"> </w:t>
      </w:r>
      <w:r w:rsidRPr="00C436C9">
        <w:t>(P001</w:t>
      </w:r>
      <w:r w:rsidR="00616108">
        <w:t xml:space="preserve"> </w:t>
      </w:r>
      <w:r w:rsidRPr="00C436C9">
        <w:t>+</w:t>
      </w:r>
      <w:r w:rsidR="00616108">
        <w:t xml:space="preserve"> </w:t>
      </w:r>
      <w:r w:rsidRPr="00C436C9">
        <w:t>P002</w:t>
      </w:r>
      <w:r w:rsidR="00616108">
        <w:t xml:space="preserve"> </w:t>
      </w:r>
      <w:r w:rsidRPr="00C436C9">
        <w:t>Integrated)</w:t>
      </w:r>
      <w:r w:rsidR="00616108">
        <w:t xml:space="preserve"> </w:t>
      </w:r>
      <w:r w:rsidRPr="00C436C9">
        <w:t>APaT</w:t>
      </w:r>
      <w:r w:rsidR="00616108">
        <w:t xml:space="preserve"> </w:t>
      </w:r>
      <w:r w:rsidR="006548C4">
        <w:t>p</w:t>
      </w:r>
      <w:r w:rsidRPr="00C436C9">
        <w:t>opulation,</w:t>
      </w:r>
      <w:r w:rsidR="00616108">
        <w:t xml:space="preserve"> </w:t>
      </w:r>
      <w:r w:rsidRPr="00C436C9">
        <w:t>in</w:t>
      </w:r>
      <w:r w:rsidR="00616108">
        <w:t xml:space="preserve"> </w:t>
      </w:r>
      <w:r w:rsidRPr="00C436C9">
        <w:lastRenderedPageBreak/>
        <w:t>the</w:t>
      </w:r>
      <w:r w:rsidR="00616108">
        <w:t xml:space="preserve"> </w:t>
      </w:r>
      <w:r w:rsidRPr="00C436C9">
        <w:t>category</w:t>
      </w:r>
      <w:r w:rsidR="00616108">
        <w:t xml:space="preserve"> </w:t>
      </w:r>
      <w:r w:rsidRPr="00C436C9">
        <w:t>of</w:t>
      </w:r>
      <w:r w:rsidR="00616108">
        <w:t xml:space="preserve"> </w:t>
      </w:r>
      <w:r w:rsidRPr="00C436C9">
        <w:t>‘cardiac</w:t>
      </w:r>
      <w:r w:rsidR="00616108">
        <w:t xml:space="preserve"> </w:t>
      </w:r>
      <w:r w:rsidRPr="00C436C9">
        <w:t>disorder’</w:t>
      </w:r>
      <w:r w:rsidR="00616108">
        <w:t xml:space="preserve"> </w:t>
      </w:r>
      <w:r w:rsidRPr="00C436C9">
        <w:t>there</w:t>
      </w:r>
      <w:r w:rsidR="00616108">
        <w:t xml:space="preserve"> </w:t>
      </w:r>
      <w:r w:rsidRPr="00C436C9">
        <w:t>was</w:t>
      </w:r>
      <w:r w:rsidR="00616108">
        <w:t xml:space="preserve"> </w:t>
      </w:r>
      <w:r w:rsidRPr="00C436C9">
        <w:t>a</w:t>
      </w:r>
      <w:r w:rsidR="00616108">
        <w:t xml:space="preserve"> </w:t>
      </w:r>
      <w:r w:rsidRPr="00C436C9">
        <w:t>marginal</w:t>
      </w:r>
      <w:r w:rsidR="00616108">
        <w:t xml:space="preserve"> </w:t>
      </w:r>
      <w:r w:rsidRPr="00C436C9">
        <w:t>difference</w:t>
      </w:r>
      <w:r w:rsidR="00616108">
        <w:t xml:space="preserve"> </w:t>
      </w:r>
      <w:r w:rsidRPr="00C436C9">
        <w:t>in</w:t>
      </w:r>
      <w:r w:rsidR="00616108">
        <w:t xml:space="preserve"> </w:t>
      </w:r>
      <w:r w:rsidRPr="00C436C9">
        <w:t>those</w:t>
      </w:r>
      <w:r w:rsidR="00616108">
        <w:t xml:space="preserve"> </w:t>
      </w:r>
      <w:r w:rsidRPr="00C436C9">
        <w:t>receiving</w:t>
      </w:r>
      <w:r w:rsidR="00616108">
        <w:t xml:space="preserve"> </w:t>
      </w:r>
      <w:r w:rsidRPr="00C436C9">
        <w:t>bezlotoxumab</w:t>
      </w:r>
      <w:r w:rsidR="00616108">
        <w:t xml:space="preserve"> </w:t>
      </w:r>
      <w:r w:rsidR="00F96EC9">
        <w:t>that</w:t>
      </w:r>
      <w:r w:rsidR="00616108">
        <w:t xml:space="preserve"> </w:t>
      </w:r>
      <w:r w:rsidR="00F96EC9">
        <w:t>is</w:t>
      </w:r>
      <w:r w:rsidR="00616108">
        <w:t xml:space="preserve"> </w:t>
      </w:r>
      <w:r w:rsidR="001349A8">
        <w:t>n</w:t>
      </w:r>
      <w:r w:rsidR="00616108">
        <w:t xml:space="preserve"> </w:t>
      </w:r>
      <w:r w:rsidR="001349A8">
        <w:t>=</w:t>
      </w:r>
      <w:r w:rsidR="00616108">
        <w:t xml:space="preserve"> </w:t>
      </w:r>
      <w:r w:rsidR="006548C4">
        <w:t>24</w:t>
      </w:r>
      <w:r w:rsidR="00616108">
        <w:t xml:space="preserve"> </w:t>
      </w:r>
      <w:r w:rsidR="006548C4">
        <w:t>(3.1%)(c</w:t>
      </w:r>
      <w:r w:rsidRPr="00C436C9">
        <w:t>ombined</w:t>
      </w:r>
      <w:r w:rsidR="00616108">
        <w:t xml:space="preserve"> </w:t>
      </w:r>
      <w:r w:rsidRPr="00C436C9">
        <w:t>MAb</w:t>
      </w:r>
      <w:r w:rsidR="00616108">
        <w:t xml:space="preserve"> </w:t>
      </w:r>
      <w:r w:rsidRPr="00C436C9">
        <w:t>arm),</w:t>
      </w:r>
      <w:r w:rsidR="00616108">
        <w:t xml:space="preserve"> </w:t>
      </w:r>
      <w:r w:rsidR="001349A8">
        <w:t>n</w:t>
      </w:r>
      <w:r w:rsidR="00616108">
        <w:t xml:space="preserve"> </w:t>
      </w:r>
      <w:r w:rsidR="001349A8">
        <w:t>=</w:t>
      </w:r>
      <w:r w:rsidR="00616108">
        <w:t xml:space="preserve"> </w:t>
      </w:r>
      <w:r w:rsidRPr="00C436C9">
        <w:t>36</w:t>
      </w:r>
      <w:r w:rsidR="00616108">
        <w:t xml:space="preserve"> </w:t>
      </w:r>
      <w:r w:rsidRPr="00C436C9">
        <w:t>(4</w:t>
      </w:r>
      <w:r w:rsidR="00616108">
        <w:t xml:space="preserve"> </w:t>
      </w:r>
      <w:r w:rsidRPr="00C436C9">
        <w:t>.6</w:t>
      </w:r>
      <w:r w:rsidR="00616108">
        <w:t xml:space="preserve"> </w:t>
      </w:r>
      <w:r w:rsidRPr="00C436C9">
        <w:t>%)</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00691260">
        <w:t>group</w:t>
      </w:r>
      <w:r w:rsidRPr="00C436C9">
        <w:t>,</w:t>
      </w:r>
      <w:r w:rsidR="00616108">
        <w:t xml:space="preserve"> </w:t>
      </w:r>
      <w:r w:rsidRPr="00C436C9">
        <w:t>and</w:t>
      </w:r>
      <w:r w:rsidR="00616108">
        <w:t xml:space="preserve"> </w:t>
      </w:r>
      <w:r w:rsidR="001349A8">
        <w:t>n</w:t>
      </w:r>
      <w:r w:rsidR="00616108">
        <w:t xml:space="preserve"> </w:t>
      </w:r>
      <w:r w:rsidR="001349A8">
        <w:t>=</w:t>
      </w:r>
      <w:r w:rsidR="00616108">
        <w:t xml:space="preserve"> </w:t>
      </w:r>
      <w:r w:rsidRPr="00C436C9">
        <w:t>27</w:t>
      </w:r>
      <w:r w:rsidR="00616108">
        <w:t xml:space="preserve"> </w:t>
      </w:r>
      <w:r w:rsidRPr="00C436C9">
        <w:t>(3.5</w:t>
      </w:r>
      <w:r w:rsidR="00616108">
        <w:t xml:space="preserve"> </w:t>
      </w:r>
      <w:r w:rsidRPr="00C436C9">
        <w:t>%)</w:t>
      </w:r>
      <w:r w:rsidR="00616108">
        <w:t xml:space="preserve"> </w:t>
      </w:r>
      <w:r w:rsidRPr="00C436C9">
        <w:t>in</w:t>
      </w:r>
      <w:r w:rsidR="00616108">
        <w:t xml:space="preserve"> </w:t>
      </w:r>
      <w:r w:rsidRPr="00C436C9">
        <w:t>the</w:t>
      </w:r>
      <w:r w:rsidR="00616108">
        <w:t xml:space="preserve"> </w:t>
      </w:r>
      <w:r w:rsidRPr="00C436C9">
        <w:t>placebo</w:t>
      </w:r>
      <w:r w:rsidR="00616108">
        <w:t xml:space="preserve"> </w:t>
      </w:r>
      <w:r w:rsidRPr="00C436C9">
        <w:t>group</w:t>
      </w:r>
      <w:r w:rsidR="00616108">
        <w:t xml:space="preserve"> </w:t>
      </w:r>
      <w:r w:rsidRPr="00C436C9">
        <w:t>and</w:t>
      </w:r>
      <w:r w:rsidR="00616108">
        <w:t xml:space="preserve"> </w:t>
      </w:r>
      <w:r w:rsidRPr="00C436C9">
        <w:t>overall</w:t>
      </w:r>
      <w:r w:rsidR="00616108">
        <w:t xml:space="preserve"> </w:t>
      </w:r>
      <w:r w:rsidR="001349A8">
        <w:t>n</w:t>
      </w:r>
      <w:r w:rsidR="00616108">
        <w:t xml:space="preserve"> </w:t>
      </w:r>
      <w:r w:rsidR="001349A8">
        <w:t>=</w:t>
      </w:r>
      <w:r w:rsidR="00616108">
        <w:t xml:space="preserve"> </w:t>
      </w:r>
      <w:r w:rsidRPr="00C436C9">
        <w:t>87</w:t>
      </w:r>
      <w:r w:rsidR="00616108">
        <w:t xml:space="preserve"> </w:t>
      </w:r>
      <w:r w:rsidRPr="00C436C9">
        <w:t>(3</w:t>
      </w:r>
      <w:r w:rsidR="00616108">
        <w:t xml:space="preserve"> </w:t>
      </w:r>
      <w:r w:rsidRPr="00C436C9">
        <w:t>.7%</w:t>
      </w:r>
      <w:r w:rsidR="00616108">
        <w:t xml:space="preserve"> </w:t>
      </w:r>
      <w:r w:rsidRPr="00C436C9">
        <w:t>).</w:t>
      </w:r>
      <w:r w:rsidR="00616108">
        <w:t xml:space="preserve"> </w:t>
      </w:r>
      <w:r w:rsidRPr="00C436C9">
        <w:t>Within</w:t>
      </w:r>
      <w:r w:rsidR="00616108">
        <w:t xml:space="preserve"> </w:t>
      </w:r>
      <w:r w:rsidRPr="00C436C9">
        <w:t>this</w:t>
      </w:r>
      <w:r w:rsidR="00616108">
        <w:t xml:space="preserve"> </w:t>
      </w:r>
      <w:r w:rsidRPr="00C436C9">
        <w:t>category</w:t>
      </w:r>
      <w:r w:rsidR="00616108">
        <w:t xml:space="preserve"> </w:t>
      </w:r>
      <w:r w:rsidRPr="00C436C9">
        <w:t>of</w:t>
      </w:r>
      <w:r w:rsidR="00616108">
        <w:t xml:space="preserve"> </w:t>
      </w:r>
      <w:r w:rsidRPr="00C436C9">
        <w:t>cardiac</w:t>
      </w:r>
      <w:r w:rsidR="00616108">
        <w:t xml:space="preserve"> </w:t>
      </w:r>
      <w:r w:rsidRPr="00C436C9">
        <w:t>disorder,</w:t>
      </w:r>
      <w:r w:rsidR="00616108">
        <w:t xml:space="preserve"> </w:t>
      </w:r>
      <w:r w:rsidRPr="00C436C9">
        <w:t>congestive</w:t>
      </w:r>
      <w:r w:rsidR="00616108">
        <w:t xml:space="preserve"> </w:t>
      </w:r>
      <w:r w:rsidRPr="00C436C9">
        <w:t>cardiac</w:t>
      </w:r>
      <w:r w:rsidR="00616108">
        <w:t xml:space="preserve"> </w:t>
      </w:r>
      <w:r w:rsidRPr="00C436C9">
        <w:t>failure</w:t>
      </w:r>
      <w:r w:rsidR="00616108">
        <w:t xml:space="preserve"> </w:t>
      </w:r>
      <w:r w:rsidRPr="00C436C9">
        <w:t>accounted</w:t>
      </w:r>
      <w:r w:rsidR="00616108">
        <w:t xml:space="preserve"> </w:t>
      </w:r>
      <w:r w:rsidRPr="00C436C9">
        <w:t>for</w:t>
      </w:r>
      <w:r w:rsidR="00616108">
        <w:t xml:space="preserve"> </w:t>
      </w:r>
      <w:r w:rsidRPr="00C436C9">
        <w:t>about</w:t>
      </w:r>
      <w:r w:rsidR="00616108">
        <w:t xml:space="preserve"> </w:t>
      </w:r>
      <w:r w:rsidRPr="00C436C9">
        <w:t>a</w:t>
      </w:r>
      <w:r w:rsidR="00616108">
        <w:t xml:space="preserve"> </w:t>
      </w:r>
      <w:r w:rsidRPr="00C436C9">
        <w:t>fifth</w:t>
      </w:r>
      <w:r w:rsidR="00616108">
        <w:t xml:space="preserve"> </w:t>
      </w:r>
      <w:r w:rsidRPr="00C436C9">
        <w:t>of</w:t>
      </w:r>
      <w:r w:rsidR="00616108">
        <w:t xml:space="preserve"> </w:t>
      </w:r>
      <w:r w:rsidRPr="00C436C9">
        <w:t>the</w:t>
      </w:r>
      <w:r w:rsidR="00616108">
        <w:t xml:space="preserve"> </w:t>
      </w:r>
      <w:r w:rsidRPr="00C436C9">
        <w:t>reported</w:t>
      </w:r>
      <w:r w:rsidR="00616108">
        <w:t xml:space="preserve"> </w:t>
      </w:r>
      <w:r w:rsidRPr="00C436C9">
        <w:t>SAEs</w:t>
      </w:r>
      <w:r w:rsidR="00616108">
        <w:t xml:space="preserve"> </w:t>
      </w:r>
      <w:r w:rsidRPr="00C436C9">
        <w:t>in</w:t>
      </w:r>
      <w:r w:rsidR="00616108">
        <w:t xml:space="preserve"> </w:t>
      </w:r>
      <w:r w:rsidRPr="00C436C9">
        <w:t>this</w:t>
      </w:r>
      <w:r w:rsidR="00616108">
        <w:t xml:space="preserve"> </w:t>
      </w:r>
      <w:r w:rsidRPr="00C436C9">
        <w:t>category</w:t>
      </w:r>
      <w:r w:rsidR="00616108">
        <w:t xml:space="preserve"> </w:t>
      </w:r>
      <w:r w:rsidR="00F96EC9">
        <w:t>that</w:t>
      </w:r>
      <w:r w:rsidR="00616108">
        <w:t xml:space="preserve"> </w:t>
      </w:r>
      <w:r w:rsidR="00F96EC9">
        <w:t>is</w:t>
      </w:r>
      <w:r w:rsidR="00616108">
        <w:t xml:space="preserve"> </w:t>
      </w:r>
      <w:r w:rsidRPr="00C436C9">
        <w:t>combined</w:t>
      </w:r>
      <w:r w:rsidR="00616108">
        <w:t xml:space="preserve"> </w:t>
      </w:r>
      <w:r w:rsidRPr="00C436C9">
        <w:t>MAb</w:t>
      </w:r>
      <w:r w:rsidR="00616108">
        <w:t xml:space="preserve"> </w:t>
      </w:r>
      <w:r w:rsidR="001349A8">
        <w:t>n</w:t>
      </w:r>
      <w:r w:rsidR="00616108">
        <w:t xml:space="preserve"> </w:t>
      </w:r>
      <w:r w:rsidR="001349A8">
        <w:t>=</w:t>
      </w:r>
      <w:r w:rsidR="00616108">
        <w:t xml:space="preserve"> </w:t>
      </w:r>
      <w:r w:rsidRPr="00C436C9">
        <w:t>8</w:t>
      </w:r>
      <w:r w:rsidR="00616108">
        <w:t xml:space="preserve"> </w:t>
      </w:r>
      <w:r w:rsidRPr="00C436C9">
        <w:t>(1.0%</w:t>
      </w:r>
      <w:r w:rsidR="00616108">
        <w:t xml:space="preserve"> </w:t>
      </w:r>
      <w:r w:rsidRPr="00C436C9">
        <w:t>),</w:t>
      </w:r>
      <w:r w:rsidR="00616108">
        <w:t xml:space="preserve"> </w:t>
      </w:r>
      <w:r w:rsidRPr="00C436C9">
        <w:t>bezlotoxumab</w:t>
      </w:r>
      <w:r w:rsidR="00616108">
        <w:t xml:space="preserve"> </w:t>
      </w:r>
      <w:r w:rsidR="00691260">
        <w:t>group</w:t>
      </w:r>
      <w:r w:rsidRPr="00C436C9">
        <w:t>,</w:t>
      </w:r>
      <w:r w:rsidR="00616108">
        <w:t xml:space="preserve"> </w:t>
      </w:r>
      <w:r w:rsidR="001349A8">
        <w:t>n</w:t>
      </w:r>
      <w:r w:rsidR="00616108">
        <w:t xml:space="preserve"> </w:t>
      </w:r>
      <w:r w:rsidR="001349A8">
        <w:t>=</w:t>
      </w:r>
      <w:r w:rsidR="00616108">
        <w:t xml:space="preserve"> </w:t>
      </w:r>
      <w:r w:rsidRPr="00C436C9">
        <w:t>6</w:t>
      </w:r>
      <w:r w:rsidR="00616108">
        <w:t xml:space="preserve"> </w:t>
      </w:r>
      <w:r w:rsidRPr="00C436C9">
        <w:t>(0.8%),</w:t>
      </w:r>
      <w:r w:rsidR="00616108">
        <w:t xml:space="preserve"> </w:t>
      </w:r>
      <w:r w:rsidRPr="00C436C9">
        <w:t>placebo</w:t>
      </w:r>
      <w:r w:rsidR="00616108">
        <w:t xml:space="preserve"> </w:t>
      </w:r>
      <w:r w:rsidR="00691260">
        <w:t>group</w:t>
      </w:r>
      <w:r w:rsidR="00616108">
        <w:t xml:space="preserve"> </w:t>
      </w:r>
      <w:r w:rsidR="001349A8">
        <w:t>n</w:t>
      </w:r>
      <w:r w:rsidR="00616108">
        <w:t xml:space="preserve"> </w:t>
      </w:r>
      <w:r w:rsidR="001349A8">
        <w:t>=</w:t>
      </w:r>
      <w:r w:rsidR="00616108">
        <w:t xml:space="preserve"> </w:t>
      </w:r>
      <w:r w:rsidRPr="00C436C9">
        <w:t>2</w:t>
      </w:r>
      <w:r w:rsidR="00616108">
        <w:t xml:space="preserve"> </w:t>
      </w:r>
      <w:r w:rsidRPr="00C436C9">
        <w:t>(0.3%</w:t>
      </w:r>
      <w:r w:rsidR="00616108">
        <w:t xml:space="preserve"> </w:t>
      </w:r>
      <w:r w:rsidRPr="00C436C9">
        <w:t>),</w:t>
      </w:r>
      <w:r w:rsidR="00616108">
        <w:t xml:space="preserve"> </w:t>
      </w:r>
      <w:r w:rsidRPr="00C436C9">
        <w:t>overall</w:t>
      </w:r>
      <w:r w:rsidR="00616108">
        <w:t xml:space="preserve"> </w:t>
      </w:r>
      <w:r w:rsidR="001349A8">
        <w:t>n</w:t>
      </w:r>
      <w:r w:rsidR="00616108">
        <w:t xml:space="preserve"> </w:t>
      </w:r>
      <w:r w:rsidR="001349A8">
        <w:t>=</w:t>
      </w:r>
      <w:r w:rsidR="00616108">
        <w:t xml:space="preserve"> </w:t>
      </w:r>
      <w:r w:rsidRPr="00C436C9">
        <w:t>16</w:t>
      </w:r>
      <w:r w:rsidR="00616108">
        <w:t xml:space="preserve"> </w:t>
      </w:r>
      <w:r w:rsidRPr="00C436C9">
        <w:t>(0</w:t>
      </w:r>
      <w:r w:rsidR="00616108">
        <w:t xml:space="preserve"> </w:t>
      </w:r>
      <w:r w:rsidRPr="00C436C9">
        <w:t>.7%)</w:t>
      </w:r>
      <w:r w:rsidR="00F96EC9">
        <w:t>.</w:t>
      </w:r>
    </w:p>
    <w:p w14:paraId="6FAA707C" w14:textId="7E0D2CAB" w:rsidR="008D406F" w:rsidRDefault="008D406F" w:rsidP="008D406F">
      <w:pPr>
        <w:pStyle w:val="Heading5"/>
      </w:pPr>
      <w:r>
        <w:t>Extrinsic</w:t>
      </w:r>
      <w:r w:rsidR="00616108">
        <w:t xml:space="preserve"> </w:t>
      </w:r>
      <w:r w:rsidR="006548C4">
        <w:t>f</w:t>
      </w:r>
      <w:r>
        <w:t>actors</w:t>
      </w:r>
    </w:p>
    <w:p w14:paraId="78AA2E51" w14:textId="33C1F32F" w:rsidR="00C436C9" w:rsidRPr="00C436C9" w:rsidRDefault="00C436C9" w:rsidP="00C436C9">
      <w:r w:rsidRPr="00C436C9">
        <w:t>Those</w:t>
      </w:r>
      <w:r w:rsidR="00616108">
        <w:t xml:space="preserve"> </w:t>
      </w:r>
      <w:r w:rsidRPr="00C436C9">
        <w:t>selected</w:t>
      </w:r>
      <w:r w:rsidR="00616108">
        <w:t xml:space="preserve"> </w:t>
      </w:r>
      <w:r w:rsidRPr="00C436C9">
        <w:t>for</w:t>
      </w:r>
      <w:r w:rsidR="00616108">
        <w:t xml:space="preserve"> </w:t>
      </w:r>
      <w:r w:rsidRPr="00C436C9">
        <w:t>assessment</w:t>
      </w:r>
      <w:r w:rsidR="00616108">
        <w:t xml:space="preserve"> </w:t>
      </w:r>
      <w:r w:rsidRPr="00C436C9">
        <w:t>include</w:t>
      </w:r>
      <w:r w:rsidR="00616108">
        <w:t xml:space="preserve"> </w:t>
      </w:r>
      <w:r w:rsidRPr="00C436C9">
        <w:t>geographic</w:t>
      </w:r>
      <w:r w:rsidR="00616108">
        <w:t xml:space="preserve"> </w:t>
      </w:r>
      <w:r w:rsidRPr="00C436C9">
        <w:t>region,</w:t>
      </w:r>
      <w:r w:rsidR="00616108">
        <w:t xml:space="preserve"> </w:t>
      </w:r>
      <w:r w:rsidRPr="00C436C9">
        <w:t>SoC</w:t>
      </w:r>
      <w:r w:rsidR="00616108">
        <w:t xml:space="preserve"> </w:t>
      </w:r>
      <w:r w:rsidRPr="00C436C9">
        <w:t>antibiotics</w:t>
      </w:r>
      <w:r w:rsidR="00616108">
        <w:t xml:space="preserve"> </w:t>
      </w:r>
      <w:r w:rsidRPr="00C436C9">
        <w:t>stratum,</w:t>
      </w:r>
      <w:r w:rsidR="00616108">
        <w:t xml:space="preserve"> </w:t>
      </w:r>
      <w:r w:rsidRPr="00C436C9">
        <w:t>and</w:t>
      </w:r>
      <w:r w:rsidR="00616108">
        <w:t xml:space="preserve"> </w:t>
      </w:r>
      <w:r w:rsidRPr="00C436C9">
        <w:t>hospitalisation</w:t>
      </w:r>
      <w:r w:rsidR="00616108">
        <w:t xml:space="preserve"> </w:t>
      </w:r>
      <w:r w:rsidRPr="00C436C9">
        <w:t>stratum.</w:t>
      </w:r>
      <w:r w:rsidR="00616108">
        <w:t xml:space="preserve"> </w:t>
      </w:r>
      <w:r w:rsidRPr="00C436C9">
        <w:t>In</w:t>
      </w:r>
      <w:r w:rsidR="00616108">
        <w:t xml:space="preserve"> </w:t>
      </w:r>
      <w:r w:rsidRPr="00C436C9">
        <w:t>general,</w:t>
      </w:r>
      <w:r w:rsidR="00616108">
        <w:t xml:space="preserve"> </w:t>
      </w:r>
      <w:r w:rsidRPr="00C436C9">
        <w:t>the</w:t>
      </w:r>
      <w:r w:rsidR="00616108">
        <w:t xml:space="preserve"> </w:t>
      </w:r>
      <w:r w:rsidRPr="00C436C9">
        <w:t>AE</w:t>
      </w:r>
      <w:r w:rsidR="00616108">
        <w:t xml:space="preserve"> </w:t>
      </w:r>
      <w:r w:rsidRPr="00C436C9">
        <w:t>profile</w:t>
      </w:r>
      <w:r w:rsidR="00616108">
        <w:t xml:space="preserve"> </w:t>
      </w:r>
      <w:r w:rsidRPr="00C436C9">
        <w:t>across</w:t>
      </w:r>
      <w:r w:rsidR="00616108">
        <w:t xml:space="preserve"> </w:t>
      </w:r>
      <w:r w:rsidRPr="00C436C9">
        <w:t>treatment</w:t>
      </w:r>
      <w:r w:rsidR="00616108">
        <w:t xml:space="preserve"> </w:t>
      </w:r>
      <w:r w:rsidR="00691260">
        <w:t>group</w:t>
      </w:r>
      <w:r w:rsidRPr="00C436C9">
        <w:t>s</w:t>
      </w:r>
      <w:r w:rsidR="00616108">
        <w:t xml:space="preserve"> </w:t>
      </w:r>
      <w:r w:rsidRPr="00C436C9">
        <w:t>within</w:t>
      </w:r>
      <w:r w:rsidR="00616108">
        <w:t xml:space="preserve"> </w:t>
      </w:r>
      <w:r w:rsidRPr="00C436C9">
        <w:t>these</w:t>
      </w:r>
      <w:r w:rsidR="00616108">
        <w:t xml:space="preserve"> </w:t>
      </w:r>
      <w:r w:rsidRPr="00C436C9">
        <w:t>categories</w:t>
      </w:r>
      <w:r w:rsidR="00616108">
        <w:t xml:space="preserve"> </w:t>
      </w:r>
      <w:r w:rsidRPr="00C436C9">
        <w:t>remains</w:t>
      </w:r>
      <w:r w:rsidR="00616108">
        <w:t xml:space="preserve"> </w:t>
      </w:r>
      <w:r w:rsidRPr="00C436C9">
        <w:t>consistent.</w:t>
      </w:r>
      <w:r w:rsidR="00616108">
        <w:t xml:space="preserve"> </w:t>
      </w:r>
      <w:r w:rsidRPr="00C436C9">
        <w:t>No</w:t>
      </w:r>
      <w:r w:rsidR="00616108">
        <w:t xml:space="preserve"> </w:t>
      </w:r>
      <w:r w:rsidRPr="00C436C9">
        <w:t>studies</w:t>
      </w:r>
      <w:r w:rsidR="00616108">
        <w:t xml:space="preserve"> </w:t>
      </w:r>
      <w:r w:rsidRPr="00C436C9">
        <w:t>were</w:t>
      </w:r>
      <w:r w:rsidR="00616108">
        <w:t xml:space="preserve"> </w:t>
      </w:r>
      <w:r w:rsidRPr="00C436C9">
        <w:t>conducted</w:t>
      </w:r>
      <w:r w:rsidR="00616108">
        <w:t xml:space="preserve"> </w:t>
      </w:r>
      <w:r w:rsidRPr="00C436C9">
        <w:t>in</w:t>
      </w:r>
      <w:r w:rsidR="00616108">
        <w:t xml:space="preserve"> </w:t>
      </w:r>
      <w:r w:rsidRPr="00C436C9">
        <w:t>the</w:t>
      </w:r>
      <w:r w:rsidR="00616108">
        <w:t xml:space="preserve"> </w:t>
      </w:r>
      <w:r w:rsidRPr="00C436C9">
        <w:t>clinical</w:t>
      </w:r>
      <w:r w:rsidR="00616108">
        <w:t xml:space="preserve"> </w:t>
      </w:r>
      <w:r w:rsidRPr="00C436C9">
        <w:t>development</w:t>
      </w:r>
      <w:r w:rsidR="00616108">
        <w:t xml:space="preserve"> </w:t>
      </w:r>
      <w:r w:rsidRPr="00C436C9">
        <w:t>program</w:t>
      </w:r>
      <w:r w:rsidR="00616108">
        <w:t xml:space="preserve"> </w:t>
      </w:r>
      <w:r w:rsidRPr="00C436C9">
        <w:t>for</w:t>
      </w:r>
      <w:r w:rsidR="00616108">
        <w:t xml:space="preserve"> </w:t>
      </w:r>
      <w:r w:rsidRPr="00C436C9">
        <w:t>bezlotoxumab</w:t>
      </w:r>
      <w:r w:rsidR="00616108">
        <w:t xml:space="preserve"> </w:t>
      </w:r>
      <w:r w:rsidRPr="00C436C9">
        <w:t>for</w:t>
      </w:r>
      <w:r w:rsidR="00616108">
        <w:t xml:space="preserve"> </w:t>
      </w:r>
      <w:r w:rsidRPr="00C436C9">
        <w:t>the</w:t>
      </w:r>
      <w:r w:rsidR="00616108">
        <w:t xml:space="preserve"> </w:t>
      </w:r>
      <w:r w:rsidRPr="00C436C9">
        <w:t>effects</w:t>
      </w:r>
      <w:r w:rsidR="00616108">
        <w:t xml:space="preserve"> </w:t>
      </w:r>
      <w:r w:rsidRPr="00C436C9">
        <w:t>of</w:t>
      </w:r>
      <w:r w:rsidR="00616108">
        <w:t xml:space="preserve"> </w:t>
      </w:r>
      <w:r w:rsidRPr="00C436C9">
        <w:t>extrinsic</w:t>
      </w:r>
      <w:r w:rsidR="00616108">
        <w:t xml:space="preserve"> </w:t>
      </w:r>
      <w:r w:rsidRPr="00C436C9">
        <w:t>factors</w:t>
      </w:r>
      <w:r w:rsidR="00616108">
        <w:t xml:space="preserve"> </w:t>
      </w:r>
      <w:r w:rsidRPr="00C436C9">
        <w:t>such</w:t>
      </w:r>
      <w:r w:rsidR="00616108">
        <w:t xml:space="preserve"> </w:t>
      </w:r>
      <w:r w:rsidRPr="00C436C9">
        <w:t>as</w:t>
      </w:r>
      <w:r w:rsidR="00616108">
        <w:t xml:space="preserve"> </w:t>
      </w:r>
      <w:r w:rsidRPr="00C436C9">
        <w:t>smoking,</w:t>
      </w:r>
      <w:r w:rsidR="00616108">
        <w:t xml:space="preserve"> </w:t>
      </w:r>
      <w:r w:rsidRPr="00C436C9">
        <w:t>drug</w:t>
      </w:r>
      <w:r w:rsidR="00616108">
        <w:t xml:space="preserve"> </w:t>
      </w:r>
      <w:r w:rsidRPr="00C436C9">
        <w:t>or</w:t>
      </w:r>
      <w:r w:rsidR="00616108">
        <w:t xml:space="preserve"> </w:t>
      </w:r>
      <w:r w:rsidRPr="00C436C9">
        <w:t>alcohol</w:t>
      </w:r>
      <w:r w:rsidR="00616108">
        <w:t xml:space="preserve"> </w:t>
      </w:r>
      <w:r w:rsidRPr="00C436C9">
        <w:t>consumption,</w:t>
      </w:r>
      <w:r w:rsidR="00616108">
        <w:t xml:space="preserve"> </w:t>
      </w:r>
      <w:r w:rsidRPr="00C436C9">
        <w:t>or</w:t>
      </w:r>
      <w:r w:rsidR="00616108">
        <w:t xml:space="preserve"> </w:t>
      </w:r>
      <w:r w:rsidRPr="00C436C9">
        <w:t>food</w:t>
      </w:r>
      <w:r w:rsidR="00616108">
        <w:t xml:space="preserve"> </w:t>
      </w:r>
      <w:r w:rsidRPr="00C436C9">
        <w:t>on</w:t>
      </w:r>
      <w:r w:rsidR="00616108">
        <w:t xml:space="preserve"> </w:t>
      </w:r>
      <w:r w:rsidRPr="00C436C9">
        <w:t>the</w:t>
      </w:r>
      <w:r w:rsidR="00616108">
        <w:t xml:space="preserve"> </w:t>
      </w:r>
      <w:r w:rsidRPr="00C436C9">
        <w:t>safety</w:t>
      </w:r>
      <w:r w:rsidR="00616108">
        <w:t xml:space="preserve"> </w:t>
      </w:r>
      <w:r w:rsidRPr="00C436C9">
        <w:t>profile</w:t>
      </w:r>
      <w:r w:rsidR="00616108">
        <w:t xml:space="preserve"> </w:t>
      </w:r>
      <w:r w:rsidRPr="00C436C9">
        <w:t>of</w:t>
      </w:r>
      <w:r w:rsidR="00616108">
        <w:t xml:space="preserve"> </w:t>
      </w:r>
      <w:r w:rsidRPr="00C436C9">
        <w:t>bezlotoxumab;</w:t>
      </w:r>
      <w:r w:rsidR="00616108">
        <w:t xml:space="preserve"> </w:t>
      </w:r>
      <w:r w:rsidRPr="00C436C9">
        <w:t>food</w:t>
      </w:r>
      <w:r w:rsidR="00616108">
        <w:t xml:space="preserve"> </w:t>
      </w:r>
      <w:r w:rsidRPr="00C436C9">
        <w:t>effect</w:t>
      </w:r>
      <w:r w:rsidR="00616108">
        <w:t xml:space="preserve"> </w:t>
      </w:r>
      <w:r w:rsidRPr="00C436C9">
        <w:t>is</w:t>
      </w:r>
      <w:r w:rsidR="00616108">
        <w:t xml:space="preserve"> </w:t>
      </w:r>
      <w:r w:rsidRPr="00C436C9">
        <w:t>not</w:t>
      </w:r>
      <w:r w:rsidR="00616108">
        <w:t xml:space="preserve"> </w:t>
      </w:r>
      <w:r w:rsidRPr="00C436C9">
        <w:t>relevant</w:t>
      </w:r>
      <w:r w:rsidR="00616108">
        <w:t xml:space="preserve"> </w:t>
      </w:r>
      <w:r w:rsidRPr="00C436C9">
        <w:t>as</w:t>
      </w:r>
      <w:r w:rsidR="00616108">
        <w:t xml:space="preserve"> </w:t>
      </w:r>
      <w:r w:rsidRPr="00C436C9">
        <w:t>bezlotoxumab</w:t>
      </w:r>
      <w:r w:rsidR="00616108">
        <w:t xml:space="preserve"> </w:t>
      </w:r>
      <w:r w:rsidRPr="00C436C9">
        <w:t>is</w:t>
      </w:r>
      <w:r w:rsidR="00616108">
        <w:t xml:space="preserve"> </w:t>
      </w:r>
      <w:r w:rsidRPr="00C436C9">
        <w:t>administered</w:t>
      </w:r>
      <w:r w:rsidR="00616108">
        <w:t xml:space="preserve"> </w:t>
      </w:r>
      <w:r w:rsidRPr="00C436C9">
        <w:t>IV.</w:t>
      </w:r>
    </w:p>
    <w:p w14:paraId="33BFE192" w14:textId="57D8291B" w:rsidR="008D406F" w:rsidRDefault="00C436C9" w:rsidP="008D406F">
      <w:pPr>
        <w:pStyle w:val="Heading5"/>
      </w:pPr>
      <w:r w:rsidRPr="00C436C9">
        <w:rPr>
          <w:rFonts w:eastAsiaTheme="minorHAnsi"/>
        </w:rPr>
        <w:t>Use</w:t>
      </w:r>
      <w:r w:rsidR="00616108">
        <w:rPr>
          <w:rFonts w:eastAsiaTheme="minorHAnsi"/>
        </w:rPr>
        <w:t xml:space="preserve"> </w:t>
      </w:r>
      <w:r w:rsidRPr="00C436C9">
        <w:rPr>
          <w:rFonts w:eastAsiaTheme="minorHAnsi"/>
        </w:rPr>
        <w:t>in</w:t>
      </w:r>
      <w:r w:rsidR="00616108">
        <w:rPr>
          <w:rFonts w:eastAsiaTheme="minorHAnsi"/>
        </w:rPr>
        <w:t xml:space="preserve"> </w:t>
      </w:r>
      <w:r w:rsidR="006548C4" w:rsidRPr="00C436C9">
        <w:rPr>
          <w:rFonts w:eastAsiaTheme="minorHAnsi"/>
        </w:rPr>
        <w:t>pregnancy</w:t>
      </w:r>
      <w:r w:rsidR="00616108">
        <w:rPr>
          <w:rFonts w:eastAsiaTheme="minorHAnsi"/>
        </w:rPr>
        <w:t xml:space="preserve"> </w:t>
      </w:r>
      <w:r w:rsidR="006548C4" w:rsidRPr="00C436C9">
        <w:rPr>
          <w:rFonts w:eastAsiaTheme="minorHAnsi"/>
        </w:rPr>
        <w:t>and</w:t>
      </w:r>
      <w:r w:rsidR="00616108">
        <w:rPr>
          <w:rFonts w:eastAsiaTheme="minorHAnsi"/>
        </w:rPr>
        <w:t xml:space="preserve"> </w:t>
      </w:r>
      <w:r w:rsidR="006548C4" w:rsidRPr="00C436C9">
        <w:rPr>
          <w:rFonts w:eastAsiaTheme="minorHAnsi"/>
        </w:rPr>
        <w:t>lactation</w:t>
      </w:r>
    </w:p>
    <w:p w14:paraId="633D7986" w14:textId="3825D79F" w:rsidR="00F96EC9" w:rsidRDefault="008D406F" w:rsidP="00C436C9">
      <w:r>
        <w:t>P</w:t>
      </w:r>
      <w:r w:rsidR="00C436C9" w:rsidRPr="00C436C9">
        <w:t>regnant</w:t>
      </w:r>
      <w:r w:rsidR="00616108">
        <w:t xml:space="preserve"> </w:t>
      </w:r>
      <w:r w:rsidR="00C436C9" w:rsidRPr="00C436C9">
        <w:t>females</w:t>
      </w:r>
      <w:r w:rsidR="00616108">
        <w:t xml:space="preserve"> </w:t>
      </w:r>
      <w:r w:rsidR="00C436C9" w:rsidRPr="00C436C9">
        <w:t>and/or</w:t>
      </w:r>
      <w:r w:rsidR="00616108">
        <w:t xml:space="preserve"> </w:t>
      </w:r>
      <w:r w:rsidR="00C436C9" w:rsidRPr="00C436C9">
        <w:t>lactating</w:t>
      </w:r>
      <w:r w:rsidR="00616108">
        <w:t xml:space="preserve"> </w:t>
      </w:r>
      <w:r w:rsidR="00C436C9" w:rsidRPr="00C436C9">
        <w:t>were</w:t>
      </w:r>
      <w:r w:rsidR="00616108">
        <w:t xml:space="preserve"> </w:t>
      </w:r>
      <w:r w:rsidR="00C436C9" w:rsidRPr="00C436C9">
        <w:t>excluded</w:t>
      </w:r>
      <w:r w:rsidR="00616108">
        <w:t xml:space="preserve"> </w:t>
      </w:r>
      <w:r w:rsidR="00C436C9" w:rsidRPr="00C436C9">
        <w:t>from</w:t>
      </w:r>
      <w:r w:rsidR="00616108">
        <w:t xml:space="preserve"> </w:t>
      </w:r>
      <w:r w:rsidR="006548C4" w:rsidRPr="00C436C9">
        <w:t>enrolment</w:t>
      </w:r>
      <w:r w:rsidR="00C436C9" w:rsidRPr="00C436C9">
        <w:t>.</w:t>
      </w:r>
      <w:r w:rsidR="00616108">
        <w:t xml:space="preserve"> </w:t>
      </w:r>
      <w:r w:rsidR="00C436C9" w:rsidRPr="00C436C9">
        <w:t>However,</w:t>
      </w:r>
      <w:r w:rsidR="00616108">
        <w:t xml:space="preserve"> </w:t>
      </w:r>
      <w:r w:rsidR="00C436C9" w:rsidRPr="00C436C9">
        <w:t>the</w:t>
      </w:r>
      <w:r w:rsidR="00616108">
        <w:t xml:space="preserve"> </w:t>
      </w:r>
      <w:r w:rsidR="00C436C9" w:rsidRPr="00C436C9">
        <w:t>1</w:t>
      </w:r>
      <w:r w:rsidR="00616108">
        <w:t xml:space="preserve"> </w:t>
      </w:r>
      <w:r w:rsidR="00C436C9" w:rsidRPr="00C436C9">
        <w:t>pregnancy</w:t>
      </w:r>
      <w:r w:rsidR="00616108">
        <w:t xml:space="preserve"> </w:t>
      </w:r>
      <w:r w:rsidR="00C436C9" w:rsidRPr="00C436C9">
        <w:t>in</w:t>
      </w:r>
      <w:r w:rsidR="00616108">
        <w:t xml:space="preserve"> </w:t>
      </w:r>
      <w:r w:rsidR="00C436C9" w:rsidRPr="00C436C9">
        <w:t>P002</w:t>
      </w:r>
      <w:r w:rsidR="00616108">
        <w:t xml:space="preserve"> </w:t>
      </w:r>
      <w:r w:rsidR="00C436C9" w:rsidRPr="00C436C9">
        <w:t>resulted</w:t>
      </w:r>
      <w:r w:rsidR="00616108">
        <w:t xml:space="preserve"> </w:t>
      </w:r>
      <w:r w:rsidR="00C436C9" w:rsidRPr="00C436C9">
        <w:t>in</w:t>
      </w:r>
      <w:r w:rsidR="00616108">
        <w:t xml:space="preserve"> </w:t>
      </w:r>
      <w:r w:rsidR="00C436C9" w:rsidRPr="00C436C9">
        <w:t>a</w:t>
      </w:r>
      <w:r w:rsidR="00616108">
        <w:t xml:space="preserve"> </w:t>
      </w:r>
      <w:r w:rsidR="00C436C9" w:rsidRPr="00C436C9">
        <w:t>healthy</w:t>
      </w:r>
      <w:r w:rsidR="00616108">
        <w:t xml:space="preserve"> </w:t>
      </w:r>
      <w:r w:rsidR="00C436C9" w:rsidRPr="00C436C9">
        <w:t>child</w:t>
      </w:r>
      <w:r w:rsidR="00F96EC9">
        <w:t>.</w:t>
      </w:r>
    </w:p>
    <w:p w14:paraId="486C0191" w14:textId="12733F84" w:rsidR="00C436C9" w:rsidRPr="00C436C9" w:rsidRDefault="00C436C9" w:rsidP="008D406F">
      <w:pPr>
        <w:pStyle w:val="Heading4"/>
      </w:pPr>
      <w:r w:rsidRPr="00C436C9">
        <w:t>Safety</w:t>
      </w:r>
      <w:r w:rsidR="00616108">
        <w:t xml:space="preserve"> </w:t>
      </w:r>
      <w:r w:rsidRPr="00C436C9">
        <w:t>related</w:t>
      </w:r>
      <w:r w:rsidR="00616108">
        <w:t xml:space="preserve"> </w:t>
      </w:r>
      <w:r w:rsidRPr="00C436C9">
        <w:t>to</w:t>
      </w:r>
      <w:r w:rsidR="00616108">
        <w:t xml:space="preserve"> </w:t>
      </w:r>
      <w:r w:rsidRPr="00C436C9">
        <w:t>drug-drug</w:t>
      </w:r>
      <w:r w:rsidR="00616108">
        <w:t xml:space="preserve"> </w:t>
      </w:r>
      <w:r w:rsidRPr="00C436C9">
        <w:t>interactions</w:t>
      </w:r>
      <w:r w:rsidR="00616108">
        <w:t xml:space="preserve"> </w:t>
      </w:r>
      <w:r w:rsidRPr="00C436C9">
        <w:t>and</w:t>
      </w:r>
      <w:r w:rsidR="00616108">
        <w:t xml:space="preserve"> </w:t>
      </w:r>
      <w:r w:rsidRPr="00C436C9">
        <w:t>other</w:t>
      </w:r>
      <w:r w:rsidR="00616108">
        <w:t xml:space="preserve"> </w:t>
      </w:r>
      <w:r w:rsidRPr="00C436C9">
        <w:t>interactions</w:t>
      </w:r>
      <w:bookmarkEnd w:id="363"/>
      <w:bookmarkEnd w:id="364"/>
      <w:bookmarkEnd w:id="365"/>
      <w:bookmarkEnd w:id="366"/>
      <w:bookmarkEnd w:id="367"/>
      <w:bookmarkEnd w:id="368"/>
      <w:bookmarkEnd w:id="369"/>
      <w:bookmarkEnd w:id="370"/>
    </w:p>
    <w:p w14:paraId="7284E320" w14:textId="794E4C41" w:rsidR="00C436C9" w:rsidRPr="00C436C9" w:rsidRDefault="00C436C9" w:rsidP="00C436C9">
      <w:bookmarkStart w:id="371" w:name="_Toc241374326"/>
      <w:bookmarkStart w:id="372" w:name="_Ref272333048"/>
      <w:bookmarkStart w:id="373" w:name="_Toc272414679"/>
      <w:bookmarkStart w:id="374" w:name="_Toc290888543"/>
      <w:bookmarkStart w:id="375" w:name="_Toc416353758"/>
      <w:bookmarkStart w:id="376" w:name="_Toc421005301"/>
      <w:bookmarkStart w:id="377" w:name="_Toc432079182"/>
      <w:bookmarkStart w:id="378" w:name="_Toc432080755"/>
      <w:r w:rsidRPr="00C436C9">
        <w:t>Concomitant</w:t>
      </w:r>
      <w:r w:rsidR="00616108">
        <w:t xml:space="preserve"> </w:t>
      </w:r>
      <w:r w:rsidRPr="00C436C9">
        <w:t>medications</w:t>
      </w:r>
      <w:r w:rsidR="00616108">
        <w:t xml:space="preserve"> </w:t>
      </w:r>
      <w:r w:rsidRPr="00C436C9">
        <w:t>are</w:t>
      </w:r>
      <w:r w:rsidR="00616108">
        <w:t xml:space="preserve"> </w:t>
      </w:r>
      <w:r w:rsidRPr="00C436C9">
        <w:t>not</w:t>
      </w:r>
      <w:r w:rsidR="00616108">
        <w:t xml:space="preserve"> </w:t>
      </w:r>
      <w:r w:rsidRPr="00C436C9">
        <w:t>anticipated</w:t>
      </w:r>
      <w:r w:rsidR="00616108">
        <w:t xml:space="preserve"> </w:t>
      </w:r>
      <w:r w:rsidRPr="00C436C9">
        <w:t>to</w:t>
      </w:r>
      <w:r w:rsidR="00616108">
        <w:t xml:space="preserve"> </w:t>
      </w:r>
      <w:r w:rsidRPr="00C436C9">
        <w:t>affect</w:t>
      </w:r>
      <w:r w:rsidR="00616108">
        <w:t xml:space="preserve"> </w:t>
      </w:r>
      <w:r w:rsidRPr="00C436C9">
        <w:t>the</w:t>
      </w:r>
      <w:r w:rsidR="00616108">
        <w:t xml:space="preserve"> </w:t>
      </w:r>
      <w:r w:rsidRPr="00C436C9">
        <w:t>PK</w:t>
      </w:r>
      <w:r w:rsidR="00616108">
        <w:t xml:space="preserve"> </w:t>
      </w:r>
      <w:r w:rsidRPr="00C436C9">
        <w:t>of</w:t>
      </w:r>
      <w:r w:rsidR="00616108">
        <w:t xml:space="preserve"> </w:t>
      </w:r>
      <w:r w:rsidRPr="00C436C9">
        <w:t>bezlotoxumab,</w:t>
      </w:r>
      <w:r w:rsidR="00616108">
        <w:t xml:space="preserve"> </w:t>
      </w:r>
      <w:r w:rsidRPr="00C436C9">
        <w:t>as</w:t>
      </w:r>
      <w:r w:rsidR="00616108">
        <w:t xml:space="preserve"> </w:t>
      </w:r>
      <w:r w:rsidRPr="00C436C9">
        <w:t>mAbs</w:t>
      </w:r>
      <w:r w:rsidR="00616108">
        <w:t xml:space="preserve"> </w:t>
      </w:r>
      <w:r w:rsidRPr="00C436C9">
        <w:t>are</w:t>
      </w:r>
      <w:r w:rsidR="00616108">
        <w:t xml:space="preserve"> </w:t>
      </w:r>
      <w:r w:rsidRPr="00C436C9">
        <w:t>not</w:t>
      </w:r>
      <w:r w:rsidR="00616108">
        <w:t xml:space="preserve"> </w:t>
      </w:r>
      <w:r w:rsidRPr="00C436C9">
        <w:t>eliminated</w:t>
      </w:r>
      <w:r w:rsidR="00616108">
        <w:t xml:space="preserve"> </w:t>
      </w:r>
      <w:r w:rsidRPr="00C436C9">
        <w:t>by</w:t>
      </w:r>
      <w:r w:rsidR="00616108">
        <w:t xml:space="preserve"> </w:t>
      </w:r>
      <w:r w:rsidRPr="00C436C9">
        <w:t>metabolic</w:t>
      </w:r>
      <w:r w:rsidR="00616108">
        <w:t xml:space="preserve"> </w:t>
      </w:r>
      <w:r w:rsidRPr="00C436C9">
        <w:t>or</w:t>
      </w:r>
      <w:r w:rsidR="00616108">
        <w:t xml:space="preserve"> </w:t>
      </w:r>
      <w:r w:rsidRPr="00C436C9">
        <w:t>transporter</w:t>
      </w:r>
      <w:r w:rsidR="00616108">
        <w:t xml:space="preserve"> </w:t>
      </w:r>
      <w:r w:rsidRPr="00C436C9">
        <w:t>pathways</w:t>
      </w:r>
      <w:r w:rsidR="00616108">
        <w:t xml:space="preserve"> </w:t>
      </w:r>
      <w:r w:rsidRPr="00C436C9">
        <w:t>typically</w:t>
      </w:r>
      <w:r w:rsidR="00616108">
        <w:t xml:space="preserve"> </w:t>
      </w:r>
      <w:r w:rsidRPr="00C436C9">
        <w:t>affected</w:t>
      </w:r>
      <w:r w:rsidR="00616108">
        <w:t xml:space="preserve"> </w:t>
      </w:r>
      <w:r w:rsidRPr="00C436C9">
        <w:t>by</w:t>
      </w:r>
      <w:r w:rsidR="00616108">
        <w:t xml:space="preserve"> </w:t>
      </w:r>
      <w:r w:rsidRPr="00C436C9">
        <w:t>concomitant</w:t>
      </w:r>
      <w:r w:rsidR="00616108">
        <w:t xml:space="preserve"> </w:t>
      </w:r>
      <w:r w:rsidRPr="00C436C9">
        <w:t>medications.</w:t>
      </w:r>
      <w:r w:rsidR="00616108">
        <w:t xml:space="preserve"> </w:t>
      </w:r>
      <w:r w:rsidRPr="00C436C9">
        <w:t>Standard</w:t>
      </w:r>
      <w:r w:rsidR="00616108">
        <w:t xml:space="preserve"> </w:t>
      </w:r>
      <w:r w:rsidRPr="00C436C9">
        <w:t>of</w:t>
      </w:r>
      <w:r w:rsidR="00616108">
        <w:t xml:space="preserve"> </w:t>
      </w:r>
      <w:r w:rsidRPr="00C436C9">
        <w:t>care</w:t>
      </w:r>
      <w:r w:rsidR="00616108">
        <w:t xml:space="preserve"> </w:t>
      </w:r>
      <w:r w:rsidRPr="00C436C9">
        <w:t>antibiotic</w:t>
      </w:r>
      <w:r w:rsidR="00616108">
        <w:t xml:space="preserve"> </w:t>
      </w:r>
      <w:r w:rsidRPr="00C436C9">
        <w:t>therapy</w:t>
      </w:r>
      <w:r w:rsidR="00616108">
        <w:t xml:space="preserve"> </w:t>
      </w:r>
      <w:r w:rsidRPr="00C436C9">
        <w:t>for</w:t>
      </w:r>
      <w:r w:rsidR="00616108">
        <w:t xml:space="preserve"> </w:t>
      </w:r>
      <w:r w:rsidRPr="00C436C9">
        <w:t>the</w:t>
      </w:r>
      <w:r w:rsidR="00616108">
        <w:t xml:space="preserve"> </w:t>
      </w:r>
      <w:r w:rsidRPr="00C436C9">
        <w:t>treatment</w:t>
      </w:r>
      <w:r w:rsidR="00616108">
        <w:t xml:space="preserve"> </w:t>
      </w:r>
      <w:r w:rsidRPr="00C436C9">
        <w:t>of</w:t>
      </w:r>
      <w:r w:rsidR="00616108">
        <w:t xml:space="preserve"> </w:t>
      </w:r>
      <w:r w:rsidRPr="00C436C9">
        <w:t>CDI</w:t>
      </w:r>
      <w:r w:rsidR="00616108">
        <w:t xml:space="preserve"> </w:t>
      </w:r>
      <w:r w:rsidRPr="00C436C9">
        <w:t>(</w:t>
      </w:r>
      <w:r w:rsidR="00F96EC9">
        <w:t>that</w:t>
      </w:r>
      <w:r w:rsidR="00616108">
        <w:t xml:space="preserve"> </w:t>
      </w:r>
      <w:r w:rsidR="00F96EC9">
        <w:t>is</w:t>
      </w:r>
      <w:r w:rsidRPr="00C436C9">
        <w:t>,</w:t>
      </w:r>
      <w:r w:rsidR="00616108">
        <w:t xml:space="preserve"> </w:t>
      </w:r>
      <w:r w:rsidRPr="00C436C9">
        <w:t>metronidazole,</w:t>
      </w:r>
      <w:r w:rsidR="00616108">
        <w:t xml:space="preserve"> </w:t>
      </w:r>
      <w:r w:rsidRPr="00C436C9">
        <w:t>vancomycin,</w:t>
      </w:r>
      <w:r w:rsidR="00616108">
        <w:t xml:space="preserve"> </w:t>
      </w:r>
      <w:r w:rsidRPr="00C436C9">
        <w:t>and</w:t>
      </w:r>
      <w:r w:rsidR="00616108">
        <w:t xml:space="preserve"> </w:t>
      </w:r>
      <w:r w:rsidRPr="00C436C9">
        <w:t>fidaxomicin),</w:t>
      </w:r>
      <w:r w:rsidR="00616108">
        <w:t xml:space="preserve"> </w:t>
      </w:r>
      <w:r w:rsidRPr="00C436C9">
        <w:t>as</w:t>
      </w:r>
      <w:r w:rsidR="00616108">
        <w:t xml:space="preserve"> </w:t>
      </w:r>
      <w:r w:rsidRPr="00C436C9">
        <w:t>well</w:t>
      </w:r>
      <w:r w:rsidR="00616108">
        <w:t xml:space="preserve"> </w:t>
      </w:r>
      <w:r w:rsidRPr="00C436C9">
        <w:t>as</w:t>
      </w:r>
      <w:r w:rsidR="00616108">
        <w:t xml:space="preserve"> </w:t>
      </w:r>
      <w:r w:rsidRPr="00C436C9">
        <w:t>concomitant</w:t>
      </w:r>
      <w:r w:rsidR="00616108">
        <w:t xml:space="preserve"> </w:t>
      </w:r>
      <w:r w:rsidRPr="00C436C9">
        <w:t>non-standard</w:t>
      </w:r>
      <w:r w:rsidR="00616108">
        <w:t xml:space="preserve"> </w:t>
      </w:r>
      <w:r w:rsidRPr="00C436C9">
        <w:t>of</w:t>
      </w:r>
      <w:r w:rsidR="00616108">
        <w:t xml:space="preserve"> </w:t>
      </w:r>
      <w:r w:rsidRPr="00C436C9">
        <w:t>care</w:t>
      </w:r>
      <w:r w:rsidR="00616108">
        <w:t xml:space="preserve"> </w:t>
      </w:r>
      <w:r w:rsidRPr="00C436C9">
        <w:t>systemic</w:t>
      </w:r>
      <w:r w:rsidR="00616108">
        <w:t xml:space="preserve"> </w:t>
      </w:r>
      <w:r w:rsidRPr="00C436C9">
        <w:t>antibiotic</w:t>
      </w:r>
      <w:r w:rsidR="00616108">
        <w:t xml:space="preserve"> </w:t>
      </w:r>
      <w:r w:rsidRPr="00C436C9">
        <w:t>use</w:t>
      </w:r>
      <w:r w:rsidR="00616108">
        <w:t xml:space="preserve"> </w:t>
      </w:r>
      <w:r w:rsidRPr="00C436C9">
        <w:t>and</w:t>
      </w:r>
      <w:r w:rsidR="00616108">
        <w:t xml:space="preserve"> </w:t>
      </w:r>
      <w:r w:rsidRPr="00C436C9">
        <w:t>PPI</w:t>
      </w:r>
      <w:r w:rsidR="00616108">
        <w:t xml:space="preserve"> </w:t>
      </w:r>
      <w:r w:rsidRPr="00C436C9">
        <w:t>use,</w:t>
      </w:r>
      <w:r w:rsidR="00616108">
        <w:t xml:space="preserve"> </w:t>
      </w:r>
      <w:r w:rsidRPr="00C436C9">
        <w:t>were</w:t>
      </w:r>
      <w:r w:rsidR="00616108">
        <w:t xml:space="preserve"> </w:t>
      </w:r>
      <w:r w:rsidRPr="00C436C9">
        <w:t>evaluated</w:t>
      </w:r>
      <w:r w:rsidR="00616108">
        <w:t xml:space="preserve"> </w:t>
      </w:r>
      <w:r w:rsidRPr="00C436C9">
        <w:t>in</w:t>
      </w:r>
      <w:r w:rsidR="00616108">
        <w:t xml:space="preserve"> </w:t>
      </w:r>
      <w:r w:rsidRPr="00C436C9">
        <w:t>the</w:t>
      </w:r>
      <w:r w:rsidR="00616108">
        <w:t xml:space="preserve"> </w:t>
      </w:r>
      <w:r w:rsidRPr="00C436C9">
        <w:t>population</w:t>
      </w:r>
      <w:r w:rsidR="00616108">
        <w:t xml:space="preserve"> </w:t>
      </w:r>
      <w:r w:rsidRPr="00C436C9">
        <w:t>PK</w:t>
      </w:r>
      <w:r w:rsidR="00616108">
        <w:t xml:space="preserve"> </w:t>
      </w:r>
      <w:r w:rsidRPr="00C436C9">
        <w:t>analysis.</w:t>
      </w:r>
      <w:r w:rsidR="00616108">
        <w:t xml:space="preserve"> </w:t>
      </w:r>
      <w:r w:rsidRPr="00C436C9">
        <w:t>Thus,</w:t>
      </w:r>
      <w:r w:rsidR="00616108">
        <w:t xml:space="preserve"> </w:t>
      </w:r>
      <w:r w:rsidRPr="00C436C9">
        <w:t>as</w:t>
      </w:r>
      <w:r w:rsidR="00616108">
        <w:t xml:space="preserve"> </w:t>
      </w:r>
      <w:r w:rsidRPr="00C436C9">
        <w:t>bezlotoxumab</w:t>
      </w:r>
      <w:r w:rsidR="00616108">
        <w:t xml:space="preserve"> </w:t>
      </w:r>
      <w:r w:rsidRPr="00C436C9">
        <w:t>is</w:t>
      </w:r>
      <w:r w:rsidR="00616108">
        <w:t xml:space="preserve"> </w:t>
      </w:r>
      <w:r w:rsidRPr="00C436C9">
        <w:t>eliminated</w:t>
      </w:r>
      <w:r w:rsidR="00616108">
        <w:t xml:space="preserve"> </w:t>
      </w:r>
      <w:r w:rsidRPr="00C436C9">
        <w:t>by</w:t>
      </w:r>
      <w:r w:rsidR="00616108">
        <w:t xml:space="preserve"> </w:t>
      </w:r>
      <w:r w:rsidRPr="00C436C9">
        <w:t>protein</w:t>
      </w:r>
      <w:r w:rsidR="00616108">
        <w:t xml:space="preserve"> </w:t>
      </w:r>
      <w:r w:rsidRPr="00C436C9">
        <w:t>catabolism</w:t>
      </w:r>
      <w:r w:rsidR="00616108">
        <w:t xml:space="preserve"> </w:t>
      </w:r>
      <w:r w:rsidRPr="00C436C9">
        <w:t>and</w:t>
      </w:r>
      <w:r w:rsidR="00616108">
        <w:t xml:space="preserve"> </w:t>
      </w:r>
      <w:r w:rsidRPr="00C436C9">
        <w:t>is</w:t>
      </w:r>
      <w:r w:rsidR="00616108">
        <w:t xml:space="preserve"> </w:t>
      </w:r>
      <w:r w:rsidRPr="00C436C9">
        <w:t>not</w:t>
      </w:r>
      <w:r w:rsidR="00616108">
        <w:t xml:space="preserve"> </w:t>
      </w:r>
      <w:r w:rsidRPr="00C436C9">
        <w:t>metabolised,</w:t>
      </w:r>
      <w:r w:rsidR="00616108">
        <w:t xml:space="preserve"> </w:t>
      </w:r>
      <w:r w:rsidRPr="00C436C9">
        <w:t>nor</w:t>
      </w:r>
      <w:r w:rsidR="00616108">
        <w:t xml:space="preserve"> </w:t>
      </w:r>
      <w:r w:rsidRPr="00C436C9">
        <w:t>is</w:t>
      </w:r>
      <w:r w:rsidR="00616108">
        <w:t xml:space="preserve"> </w:t>
      </w:r>
      <w:r w:rsidRPr="00C436C9">
        <w:t>it</w:t>
      </w:r>
      <w:r w:rsidR="00616108">
        <w:t xml:space="preserve"> </w:t>
      </w:r>
      <w:r w:rsidRPr="00C436C9">
        <w:t>renally</w:t>
      </w:r>
      <w:r w:rsidR="00616108">
        <w:t xml:space="preserve"> </w:t>
      </w:r>
      <w:r w:rsidRPr="00C436C9">
        <w:t>eliminated,</w:t>
      </w:r>
      <w:r w:rsidR="00616108">
        <w:t xml:space="preserve"> </w:t>
      </w:r>
      <w:r w:rsidRPr="00C436C9">
        <w:t>an</w:t>
      </w:r>
      <w:r w:rsidR="00616108">
        <w:t xml:space="preserve"> </w:t>
      </w:r>
      <w:r w:rsidRPr="00C436C9">
        <w:t>effect</w:t>
      </w:r>
      <w:r w:rsidR="00616108">
        <w:t xml:space="preserve"> </w:t>
      </w:r>
      <w:r w:rsidRPr="00C436C9">
        <w:t>on</w:t>
      </w:r>
      <w:r w:rsidR="00616108">
        <w:t xml:space="preserve"> </w:t>
      </w:r>
      <w:r w:rsidRPr="00C436C9">
        <w:t>safety</w:t>
      </w:r>
      <w:r w:rsidR="00616108">
        <w:t xml:space="preserve"> </w:t>
      </w:r>
      <w:r w:rsidRPr="00C436C9">
        <w:t>due</w:t>
      </w:r>
      <w:r w:rsidR="00616108">
        <w:t xml:space="preserve"> </w:t>
      </w:r>
      <w:r w:rsidRPr="00C436C9">
        <w:t>to</w:t>
      </w:r>
      <w:r w:rsidR="00616108">
        <w:t xml:space="preserve"> </w:t>
      </w:r>
      <w:r w:rsidRPr="00C436C9">
        <w:t>drug-drug</w:t>
      </w:r>
      <w:r w:rsidR="00616108">
        <w:t xml:space="preserve"> </w:t>
      </w:r>
      <w:r w:rsidRPr="00C436C9">
        <w:t>interactions</w:t>
      </w:r>
      <w:r w:rsidR="00616108">
        <w:t xml:space="preserve"> </w:t>
      </w:r>
      <w:r w:rsidRPr="00C436C9">
        <w:t>would</w:t>
      </w:r>
      <w:r w:rsidR="00616108">
        <w:t xml:space="preserve"> </w:t>
      </w:r>
      <w:r w:rsidRPr="00C436C9">
        <w:t>not</w:t>
      </w:r>
      <w:r w:rsidR="00616108">
        <w:t xml:space="preserve"> </w:t>
      </w:r>
      <w:r w:rsidRPr="00C436C9">
        <w:t>be</w:t>
      </w:r>
      <w:r w:rsidR="00616108">
        <w:t xml:space="preserve"> </w:t>
      </w:r>
      <w:r w:rsidRPr="00C436C9">
        <w:t>expected</w:t>
      </w:r>
      <w:r w:rsidR="00616108">
        <w:t xml:space="preserve"> </w:t>
      </w:r>
      <w:r w:rsidRPr="00C436C9">
        <w:t>for</w:t>
      </w:r>
      <w:r w:rsidR="00616108">
        <w:t xml:space="preserve"> </w:t>
      </w:r>
      <w:r w:rsidRPr="00C436C9">
        <w:t>bezlotoxumab</w:t>
      </w:r>
      <w:r w:rsidR="00616108">
        <w:t xml:space="preserve"> </w:t>
      </w:r>
      <w:r w:rsidRPr="00C436C9">
        <w:t>or</w:t>
      </w:r>
      <w:r w:rsidR="00616108">
        <w:t xml:space="preserve"> </w:t>
      </w:r>
      <w:r w:rsidRPr="00C436C9">
        <w:t>on</w:t>
      </w:r>
      <w:r w:rsidR="00616108">
        <w:t xml:space="preserve"> </w:t>
      </w:r>
      <w:r w:rsidRPr="00C436C9">
        <w:t>concomitantly</w:t>
      </w:r>
      <w:r w:rsidR="00616108">
        <w:t xml:space="preserve"> </w:t>
      </w:r>
      <w:r w:rsidRPr="00C436C9">
        <w:t>administered</w:t>
      </w:r>
      <w:r w:rsidR="00616108">
        <w:t xml:space="preserve"> </w:t>
      </w:r>
      <w:r w:rsidRPr="00C436C9">
        <w:t>medications</w:t>
      </w:r>
      <w:r w:rsidR="00616108">
        <w:t xml:space="preserve"> </w:t>
      </w:r>
      <w:r w:rsidRPr="00C436C9">
        <w:t>based</w:t>
      </w:r>
      <w:r w:rsidR="00616108">
        <w:t xml:space="preserve"> </w:t>
      </w:r>
      <w:r w:rsidRPr="00C436C9">
        <w:t>on</w:t>
      </w:r>
      <w:r w:rsidR="00616108">
        <w:t xml:space="preserve"> </w:t>
      </w:r>
      <w:r w:rsidRPr="00C436C9">
        <w:t>the</w:t>
      </w:r>
      <w:r w:rsidR="00616108">
        <w:t xml:space="preserve"> </w:t>
      </w:r>
      <w:r w:rsidRPr="00C436C9">
        <w:t>low</w:t>
      </w:r>
      <w:r w:rsidR="00616108">
        <w:t xml:space="preserve"> </w:t>
      </w:r>
      <w:r w:rsidRPr="00C436C9">
        <w:t>potential</w:t>
      </w:r>
      <w:r w:rsidR="00616108">
        <w:t xml:space="preserve"> </w:t>
      </w:r>
      <w:r w:rsidRPr="00C436C9">
        <w:t>of</w:t>
      </w:r>
      <w:r w:rsidR="00616108">
        <w:t xml:space="preserve"> </w:t>
      </w:r>
      <w:r w:rsidRPr="00C436C9">
        <w:t>bezlotoxumab</w:t>
      </w:r>
      <w:r w:rsidR="00616108">
        <w:t xml:space="preserve"> </w:t>
      </w:r>
      <w:r w:rsidRPr="00C436C9">
        <w:t>to</w:t>
      </w:r>
      <w:r w:rsidR="00616108">
        <w:t xml:space="preserve"> </w:t>
      </w:r>
      <w:r w:rsidRPr="00C436C9">
        <w:t>be</w:t>
      </w:r>
      <w:r w:rsidR="00616108">
        <w:t xml:space="preserve"> </w:t>
      </w:r>
      <w:r w:rsidRPr="00C436C9">
        <w:t>a</w:t>
      </w:r>
      <w:r w:rsidR="00616108">
        <w:t xml:space="preserve"> </w:t>
      </w:r>
      <w:r w:rsidRPr="00C436C9">
        <w:t>perpetrator</w:t>
      </w:r>
      <w:r w:rsidR="00616108">
        <w:t xml:space="preserve"> </w:t>
      </w:r>
      <w:r w:rsidRPr="00C436C9">
        <w:t>or</w:t>
      </w:r>
      <w:r w:rsidR="00616108">
        <w:t xml:space="preserve"> </w:t>
      </w:r>
      <w:r w:rsidRPr="00C436C9">
        <w:t>victim</w:t>
      </w:r>
      <w:r w:rsidR="00616108">
        <w:t xml:space="preserve"> </w:t>
      </w:r>
      <w:r w:rsidRPr="00C436C9">
        <w:t>of</w:t>
      </w:r>
      <w:r w:rsidR="00616108">
        <w:t xml:space="preserve"> </w:t>
      </w:r>
      <w:r w:rsidRPr="00C436C9">
        <w:t>such</w:t>
      </w:r>
      <w:r w:rsidR="00616108">
        <w:t xml:space="preserve"> </w:t>
      </w:r>
      <w:r w:rsidRPr="00C436C9">
        <w:t>interactions.</w:t>
      </w:r>
    </w:p>
    <w:p w14:paraId="6F0A3F74" w14:textId="318B24CE" w:rsidR="00C436C9" w:rsidRPr="00C436C9" w:rsidRDefault="00C436C9" w:rsidP="008D406F">
      <w:pPr>
        <w:pStyle w:val="Heading3"/>
      </w:pPr>
      <w:bookmarkStart w:id="379" w:name="_Toc471763573"/>
      <w:bookmarkStart w:id="380" w:name="_Toc530477325"/>
      <w:r w:rsidRPr="00C436C9">
        <w:t>Post</w:t>
      </w:r>
      <w:r w:rsidR="00616108">
        <w:t xml:space="preserve"> </w:t>
      </w:r>
      <w:r w:rsidRPr="00C436C9">
        <w:t>marketing</w:t>
      </w:r>
      <w:r w:rsidR="00616108">
        <w:t xml:space="preserve"> </w:t>
      </w:r>
      <w:r w:rsidRPr="00C436C9">
        <w:t>experience</w:t>
      </w:r>
      <w:bookmarkEnd w:id="371"/>
      <w:bookmarkEnd w:id="372"/>
      <w:bookmarkEnd w:id="373"/>
      <w:bookmarkEnd w:id="374"/>
      <w:bookmarkEnd w:id="375"/>
      <w:bookmarkEnd w:id="376"/>
      <w:bookmarkEnd w:id="377"/>
      <w:bookmarkEnd w:id="378"/>
      <w:bookmarkEnd w:id="379"/>
      <w:bookmarkEnd w:id="380"/>
    </w:p>
    <w:p w14:paraId="77313681" w14:textId="70999822" w:rsidR="00C436C9" w:rsidRPr="00C436C9" w:rsidRDefault="00C436C9" w:rsidP="00C436C9">
      <w:bookmarkStart w:id="381" w:name="_Toc241374328"/>
      <w:bookmarkStart w:id="382" w:name="_Toc272414691"/>
      <w:bookmarkStart w:id="383" w:name="_Toc290888555"/>
      <w:bookmarkStart w:id="384" w:name="_Toc416353770"/>
      <w:bookmarkStart w:id="385" w:name="_Toc421005312"/>
      <w:bookmarkStart w:id="386" w:name="_Toc432079183"/>
      <w:bookmarkStart w:id="387" w:name="_Toc432080756"/>
      <w:r w:rsidRPr="00C436C9">
        <w:t>Not</w:t>
      </w:r>
      <w:r w:rsidR="00616108">
        <w:t xml:space="preserve"> </w:t>
      </w:r>
      <w:r w:rsidRPr="00C436C9">
        <w:t>applicable.</w:t>
      </w:r>
    </w:p>
    <w:p w14:paraId="3604EC53" w14:textId="674071B3" w:rsidR="00C436C9" w:rsidRPr="00C436C9" w:rsidRDefault="00C436C9" w:rsidP="008D406F">
      <w:pPr>
        <w:pStyle w:val="Heading3"/>
      </w:pPr>
      <w:bookmarkStart w:id="388" w:name="_Toc471763574"/>
      <w:bookmarkStart w:id="389" w:name="_Toc530477326"/>
      <w:r w:rsidRPr="00C436C9">
        <w:t>Evaluator’s</w:t>
      </w:r>
      <w:r w:rsidR="00616108">
        <w:t xml:space="preserve"> </w:t>
      </w:r>
      <w:r w:rsidRPr="00C436C9">
        <w:t>overall</w:t>
      </w:r>
      <w:r w:rsidR="00616108">
        <w:t xml:space="preserve"> </w:t>
      </w:r>
      <w:r w:rsidRPr="00C436C9">
        <w:t>conclusions</w:t>
      </w:r>
      <w:r w:rsidR="00616108">
        <w:t xml:space="preserve"> </w:t>
      </w:r>
      <w:r w:rsidRPr="00C436C9">
        <w:t>on</w:t>
      </w:r>
      <w:r w:rsidR="00616108">
        <w:t xml:space="preserve"> </w:t>
      </w:r>
      <w:r w:rsidRPr="00C436C9">
        <w:t>clinical</w:t>
      </w:r>
      <w:r w:rsidR="00616108">
        <w:t xml:space="preserve"> </w:t>
      </w:r>
      <w:r w:rsidRPr="00C436C9">
        <w:t>safety</w:t>
      </w:r>
      <w:bookmarkEnd w:id="381"/>
      <w:bookmarkEnd w:id="382"/>
      <w:bookmarkEnd w:id="383"/>
      <w:bookmarkEnd w:id="384"/>
      <w:bookmarkEnd w:id="385"/>
      <w:bookmarkEnd w:id="386"/>
      <w:bookmarkEnd w:id="387"/>
      <w:bookmarkEnd w:id="388"/>
      <w:bookmarkEnd w:id="389"/>
    </w:p>
    <w:p w14:paraId="0053B9EF" w14:textId="77777777" w:rsidR="00616108" w:rsidRDefault="00C436C9" w:rsidP="00C436C9">
      <w:r w:rsidRPr="00C436C9">
        <w:t>The</w:t>
      </w:r>
      <w:r w:rsidR="00616108">
        <w:t xml:space="preserve"> </w:t>
      </w:r>
      <w:r w:rsidRPr="00C436C9">
        <w:t>data</w:t>
      </w:r>
      <w:r w:rsidR="00616108">
        <w:t xml:space="preserve"> </w:t>
      </w:r>
      <w:r w:rsidRPr="00C436C9">
        <w:t>presented</w:t>
      </w:r>
      <w:r w:rsidR="00616108">
        <w:t xml:space="preserve"> </w:t>
      </w:r>
      <w:r w:rsidRPr="00C436C9">
        <w:t>in</w:t>
      </w:r>
      <w:r w:rsidR="00616108">
        <w:t xml:space="preserve"> </w:t>
      </w:r>
      <w:r w:rsidRPr="00C436C9">
        <w:t>this</w:t>
      </w:r>
      <w:r w:rsidR="00616108">
        <w:t xml:space="preserve"> </w:t>
      </w:r>
      <w:r w:rsidRPr="00C436C9">
        <w:t>Summary</w:t>
      </w:r>
      <w:r w:rsidR="00616108">
        <w:t xml:space="preserve"> </w:t>
      </w:r>
      <w:r w:rsidRPr="00C436C9">
        <w:t>of</w:t>
      </w:r>
      <w:r w:rsidR="00616108">
        <w:t xml:space="preserve"> </w:t>
      </w:r>
      <w:r w:rsidRPr="00C436C9">
        <w:t>Clinical</w:t>
      </w:r>
      <w:r w:rsidR="00616108">
        <w:t xml:space="preserve"> </w:t>
      </w:r>
      <w:r w:rsidRPr="00C436C9">
        <w:t>Safety</w:t>
      </w:r>
      <w:r w:rsidR="00616108">
        <w:t xml:space="preserve"> </w:t>
      </w:r>
      <w:r w:rsidRPr="00C436C9">
        <w:t>demonstrate</w:t>
      </w:r>
      <w:r w:rsidR="00616108">
        <w:t xml:space="preserve"> </w:t>
      </w:r>
      <w:r w:rsidRPr="00C436C9">
        <w:t>that</w:t>
      </w:r>
      <w:r w:rsidR="00616108">
        <w:t xml:space="preserve"> </w:t>
      </w:r>
      <w:r w:rsidRPr="00C436C9">
        <w:t>a</w:t>
      </w:r>
      <w:r w:rsidR="00616108">
        <w:t xml:space="preserve"> </w:t>
      </w:r>
      <w:r w:rsidRPr="00C436C9">
        <w:t>single</w:t>
      </w:r>
      <w:r w:rsidR="00616108">
        <w:t xml:space="preserve"> </w:t>
      </w:r>
      <w:r w:rsidRPr="00C436C9">
        <w:t>IV</w:t>
      </w:r>
      <w:r w:rsidR="00616108">
        <w:t xml:space="preserve"> </w:t>
      </w:r>
      <w:r w:rsidRPr="00C436C9">
        <w:t>10</w:t>
      </w:r>
      <w:r w:rsidR="00616108">
        <w:t xml:space="preserve"> </w:t>
      </w:r>
      <w:r w:rsidR="001349A8">
        <w:t>mg</w:t>
      </w:r>
      <w:r w:rsidRPr="00C436C9">
        <w:t>/kg</w:t>
      </w:r>
      <w:r w:rsidR="00616108">
        <w:t xml:space="preserve"> </w:t>
      </w:r>
      <w:r w:rsidRPr="00C436C9">
        <w:t>dose</w:t>
      </w:r>
      <w:r w:rsidR="00616108">
        <w:t xml:space="preserve"> </w:t>
      </w:r>
      <w:r w:rsidRPr="00C436C9">
        <w:t>of</w:t>
      </w:r>
      <w:r w:rsidR="00616108">
        <w:t xml:space="preserve"> </w:t>
      </w:r>
      <w:r w:rsidRPr="00C436C9">
        <w:t>bezlotoxumab</w:t>
      </w:r>
      <w:r w:rsidR="00616108">
        <w:t xml:space="preserve"> </w:t>
      </w:r>
      <w:r w:rsidRPr="00C436C9">
        <w:t>given</w:t>
      </w:r>
      <w:r w:rsidR="00616108">
        <w:t xml:space="preserve"> </w:t>
      </w:r>
      <w:r w:rsidRPr="00C436C9">
        <w:t>alone</w:t>
      </w:r>
      <w:r w:rsidR="00616108">
        <w:t xml:space="preserve"> </w:t>
      </w:r>
      <w:r w:rsidRPr="00C436C9">
        <w:t>or</w:t>
      </w:r>
      <w:r w:rsidR="00616108">
        <w:t xml:space="preserve"> </w:t>
      </w:r>
      <w:r w:rsidRPr="00C436C9">
        <w:t>in</w:t>
      </w:r>
      <w:r w:rsidR="00616108">
        <w:t xml:space="preserve"> </w:t>
      </w:r>
      <w:r w:rsidRPr="00C436C9">
        <w:t>combination</w:t>
      </w:r>
      <w:r w:rsidR="00616108">
        <w:t xml:space="preserve"> </w:t>
      </w:r>
      <w:r w:rsidRPr="00C436C9">
        <w:t>with</w:t>
      </w:r>
      <w:r w:rsidR="00616108">
        <w:t xml:space="preserve"> </w:t>
      </w:r>
      <w:r w:rsidRPr="00C436C9">
        <w:t>actoxumab</w:t>
      </w:r>
      <w:r w:rsidR="00616108">
        <w:t xml:space="preserve"> </w:t>
      </w:r>
      <w:r w:rsidRPr="00C436C9">
        <w:t>has</w:t>
      </w:r>
      <w:r w:rsidR="00616108">
        <w:t xml:space="preserve"> </w:t>
      </w:r>
      <w:r w:rsidRPr="00C436C9">
        <w:t>a</w:t>
      </w:r>
      <w:r w:rsidR="00616108">
        <w:t xml:space="preserve"> </w:t>
      </w:r>
      <w:r w:rsidR="006548C4" w:rsidRPr="00C436C9">
        <w:t>favourable</w:t>
      </w:r>
      <w:r w:rsidR="00616108">
        <w:t xml:space="preserve"> </w:t>
      </w:r>
      <w:r w:rsidRPr="00C436C9">
        <w:t>safety</w:t>
      </w:r>
      <w:r w:rsidR="00616108">
        <w:t xml:space="preserve"> </w:t>
      </w:r>
      <w:r w:rsidRPr="00C436C9">
        <w:t>profile</w:t>
      </w:r>
      <w:r w:rsidR="00616108">
        <w:t xml:space="preserve"> </w:t>
      </w:r>
      <w:r w:rsidRPr="00C436C9">
        <w:t>in</w:t>
      </w:r>
      <w:r w:rsidR="00616108">
        <w:t xml:space="preserve"> </w:t>
      </w:r>
      <w:r w:rsidR="006548C4" w:rsidRPr="00C436C9">
        <w:t>adults’</w:t>
      </w:r>
      <w:r w:rsidR="00616108">
        <w:t xml:space="preserve"> </w:t>
      </w:r>
      <w:r w:rsidR="001349A8">
        <w:t>≥</w:t>
      </w:r>
      <w:r w:rsidR="00616108">
        <w:t xml:space="preserve"> </w:t>
      </w:r>
      <w:r w:rsidRPr="00C436C9">
        <w:t>18</w:t>
      </w:r>
      <w:r w:rsidR="00616108">
        <w:t xml:space="preserve"> </w:t>
      </w:r>
      <w:r w:rsidRPr="00C436C9">
        <w:t>years</w:t>
      </w:r>
      <w:r w:rsidR="00616108">
        <w:t xml:space="preserve"> </w:t>
      </w:r>
      <w:r w:rsidRPr="00C436C9">
        <w:t>receiving</w:t>
      </w:r>
      <w:r w:rsidR="00616108">
        <w:t xml:space="preserve"> </w:t>
      </w:r>
      <w:r w:rsidRPr="00C436C9">
        <w:t>antibiotic</w:t>
      </w:r>
      <w:r w:rsidR="00616108">
        <w:t xml:space="preserve"> </w:t>
      </w:r>
      <w:r w:rsidRPr="00C436C9">
        <w:t>therapy</w:t>
      </w:r>
      <w:r w:rsidR="00616108">
        <w:t xml:space="preserve"> </w:t>
      </w:r>
      <w:r w:rsidRPr="00C436C9">
        <w:t>for</w:t>
      </w:r>
      <w:r w:rsidR="00616108">
        <w:t xml:space="preserve"> </w:t>
      </w:r>
      <w:r w:rsidRPr="00C436C9">
        <w:t>CDI.</w:t>
      </w:r>
      <w:r w:rsidR="00616108">
        <w:t xml:space="preserve"> </w:t>
      </w:r>
      <w:r w:rsidRPr="00C436C9">
        <w:t>Bezlotoxumab</w:t>
      </w:r>
      <w:r w:rsidR="00616108">
        <w:t xml:space="preserve"> </w:t>
      </w:r>
      <w:r w:rsidRPr="00C436C9">
        <w:t>was</w:t>
      </w:r>
      <w:r w:rsidR="00616108">
        <w:t xml:space="preserve"> </w:t>
      </w:r>
      <w:r w:rsidRPr="00C436C9">
        <w:t>generally</w:t>
      </w:r>
      <w:r w:rsidR="00616108">
        <w:t xml:space="preserve"> </w:t>
      </w:r>
      <w:r w:rsidRPr="00C436C9">
        <w:t>well</w:t>
      </w:r>
      <w:r w:rsidR="00616108">
        <w:t xml:space="preserve"> </w:t>
      </w:r>
      <w:r w:rsidRPr="00C436C9">
        <w:t>tolerated</w:t>
      </w:r>
      <w:r w:rsidR="00616108">
        <w:t xml:space="preserve"> </w:t>
      </w:r>
      <w:r w:rsidRPr="00C436C9">
        <w:t>in</w:t>
      </w:r>
      <w:r w:rsidR="00616108">
        <w:t xml:space="preserve"> </w:t>
      </w:r>
      <w:r w:rsidRPr="00C436C9">
        <w:t>all</w:t>
      </w:r>
      <w:r w:rsidR="00616108">
        <w:t xml:space="preserve"> </w:t>
      </w:r>
      <w:r w:rsidRPr="00C436C9">
        <w:t>trials,</w:t>
      </w:r>
      <w:r w:rsidR="00616108">
        <w:t xml:space="preserve"> </w:t>
      </w:r>
      <w:r w:rsidRPr="00C436C9">
        <w:t>and</w:t>
      </w:r>
      <w:r w:rsidR="00616108">
        <w:t xml:space="preserve"> </w:t>
      </w:r>
      <w:r w:rsidRPr="00C436C9">
        <w:t>the</w:t>
      </w:r>
      <w:r w:rsidR="00616108">
        <w:t xml:space="preserve"> </w:t>
      </w:r>
      <w:r w:rsidRPr="00C436C9">
        <w:t>safety</w:t>
      </w:r>
      <w:r w:rsidR="00616108">
        <w:t xml:space="preserve"> </w:t>
      </w:r>
      <w:r w:rsidRPr="00C436C9">
        <w:t>profile</w:t>
      </w:r>
      <w:r w:rsidR="00616108">
        <w:t xml:space="preserve"> </w:t>
      </w:r>
      <w:r w:rsidRPr="00C436C9">
        <w:t>was</w:t>
      </w:r>
      <w:r w:rsidR="00616108">
        <w:t xml:space="preserve"> </w:t>
      </w:r>
      <w:r w:rsidRPr="00C436C9">
        <w:t>consistent</w:t>
      </w:r>
      <w:r w:rsidR="00616108">
        <w:t xml:space="preserve"> </w:t>
      </w:r>
      <w:r w:rsidRPr="00C436C9">
        <w:t>and</w:t>
      </w:r>
      <w:r w:rsidR="00616108">
        <w:t xml:space="preserve"> </w:t>
      </w:r>
      <w:r w:rsidRPr="00C436C9">
        <w:t>similar</w:t>
      </w:r>
      <w:r w:rsidR="00616108">
        <w:t xml:space="preserve"> </w:t>
      </w:r>
      <w:r w:rsidRPr="00C436C9">
        <w:t>to</w:t>
      </w:r>
      <w:r w:rsidR="00616108">
        <w:t xml:space="preserve"> </w:t>
      </w:r>
      <w:r w:rsidRPr="00C436C9">
        <w:t>placebo</w:t>
      </w:r>
      <w:r w:rsidR="00616108">
        <w:t xml:space="preserve"> </w:t>
      </w:r>
      <w:r w:rsidRPr="00C436C9">
        <w:t>across</w:t>
      </w:r>
      <w:r w:rsidR="00616108">
        <w:t xml:space="preserve"> </w:t>
      </w:r>
      <w:r w:rsidRPr="00C436C9">
        <w:t>all</w:t>
      </w:r>
      <w:r w:rsidR="00616108">
        <w:t xml:space="preserve"> </w:t>
      </w:r>
      <w:r w:rsidRPr="00C436C9">
        <w:t>studies.</w:t>
      </w:r>
      <w:r w:rsidR="00616108">
        <w:t xml:space="preserve"> </w:t>
      </w:r>
      <w:r w:rsidRPr="00C436C9">
        <w:t>Safety</w:t>
      </w:r>
      <w:r w:rsidR="00616108">
        <w:t xml:space="preserve"> </w:t>
      </w:r>
      <w:r w:rsidRPr="00C436C9">
        <w:t>data</w:t>
      </w:r>
      <w:r w:rsidR="00616108">
        <w:t xml:space="preserve"> </w:t>
      </w:r>
      <w:r w:rsidRPr="00C436C9">
        <w:t>were</w:t>
      </w:r>
      <w:r w:rsidR="00616108">
        <w:t xml:space="preserve"> </w:t>
      </w:r>
      <w:r w:rsidRPr="00C436C9">
        <w:t>integrated</w:t>
      </w:r>
      <w:r w:rsidR="00616108">
        <w:t xml:space="preserve"> </w:t>
      </w:r>
      <w:r w:rsidRPr="00C436C9">
        <w:t>across</w:t>
      </w:r>
      <w:r w:rsidR="00616108">
        <w:t xml:space="preserve"> </w:t>
      </w:r>
      <w:r w:rsidRPr="00C436C9">
        <w:t>P001</w:t>
      </w:r>
      <w:r w:rsidR="00616108">
        <w:t xml:space="preserve"> </w:t>
      </w:r>
      <w:r w:rsidRPr="00C436C9">
        <w:t>and</w:t>
      </w:r>
      <w:r w:rsidR="00616108">
        <w:t xml:space="preserve"> </w:t>
      </w:r>
      <w:r w:rsidRPr="00C436C9">
        <w:t>P002,</w:t>
      </w:r>
      <w:r w:rsidR="00616108">
        <w:t xml:space="preserve"> </w:t>
      </w:r>
      <w:r w:rsidRPr="00C436C9">
        <w:t>as</w:t>
      </w:r>
      <w:r w:rsidR="00616108">
        <w:t xml:space="preserve"> </w:t>
      </w:r>
      <w:r w:rsidRPr="00C436C9">
        <w:t>the</w:t>
      </w:r>
      <w:r w:rsidR="00616108">
        <w:t xml:space="preserve"> </w:t>
      </w:r>
      <w:r w:rsidRPr="00C436C9">
        <w:t>trials</w:t>
      </w:r>
      <w:r w:rsidR="00616108">
        <w:t xml:space="preserve"> </w:t>
      </w:r>
      <w:r w:rsidRPr="00C436C9">
        <w:t>were</w:t>
      </w:r>
      <w:r w:rsidR="00616108">
        <w:t xml:space="preserve"> </w:t>
      </w:r>
      <w:r w:rsidRPr="00C436C9">
        <w:t>nearly</w:t>
      </w:r>
      <w:r w:rsidR="00616108">
        <w:t xml:space="preserve"> </w:t>
      </w:r>
      <w:r w:rsidRPr="00C436C9">
        <w:t>identical</w:t>
      </w:r>
      <w:r w:rsidR="00616108">
        <w:t xml:space="preserve"> </w:t>
      </w:r>
      <w:r w:rsidRPr="00C436C9">
        <w:t>in</w:t>
      </w:r>
      <w:r w:rsidR="00616108">
        <w:t xml:space="preserve"> </w:t>
      </w:r>
      <w:r w:rsidRPr="00C436C9">
        <w:t>design.</w:t>
      </w:r>
      <w:r w:rsidR="00616108">
        <w:t xml:space="preserve"> </w:t>
      </w:r>
      <w:r w:rsidRPr="00C436C9">
        <w:t>In</w:t>
      </w:r>
      <w:r w:rsidR="00616108">
        <w:t xml:space="preserve"> </w:t>
      </w:r>
      <w:r w:rsidRPr="00C436C9">
        <w:t>the</w:t>
      </w:r>
      <w:r w:rsidR="00616108">
        <w:t xml:space="preserve"> </w:t>
      </w:r>
      <w:r w:rsidR="00F96EC9">
        <w:t>Phase</w:t>
      </w:r>
      <w:r w:rsidR="00616108">
        <w:t xml:space="preserve"> </w:t>
      </w:r>
      <w:r w:rsidR="00F96EC9">
        <w:t>III</w:t>
      </w:r>
      <w:r w:rsidR="00616108">
        <w:t xml:space="preserve"> </w:t>
      </w:r>
      <w:r w:rsidRPr="00C436C9">
        <w:t>program,</w:t>
      </w:r>
      <w:r w:rsidR="00616108">
        <w:t xml:space="preserve"> </w:t>
      </w:r>
      <w:r w:rsidRPr="00C436C9">
        <w:t>786</w:t>
      </w:r>
      <w:r w:rsidR="00616108">
        <w:t xml:space="preserve"> </w:t>
      </w:r>
      <w:r w:rsidRPr="00C436C9">
        <w:t>received</w:t>
      </w:r>
      <w:r w:rsidR="00616108">
        <w:t xml:space="preserve"> </w:t>
      </w:r>
      <w:r w:rsidRPr="00C436C9">
        <w:t>bezlotoxumab,</w:t>
      </w:r>
      <w:r w:rsidR="00616108">
        <w:t xml:space="preserve"> </w:t>
      </w:r>
      <w:r w:rsidRPr="00C436C9">
        <w:t>777</w:t>
      </w:r>
      <w:r w:rsidR="00616108">
        <w:t xml:space="preserve"> </w:t>
      </w:r>
      <w:r w:rsidRPr="00C436C9">
        <w:t>received</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Pr="00C436C9">
        <w:t>and</w:t>
      </w:r>
      <w:r w:rsidR="00616108">
        <w:t xml:space="preserve"> </w:t>
      </w:r>
      <w:r w:rsidRPr="00C436C9">
        <w:t>781</w:t>
      </w:r>
      <w:r w:rsidR="00616108">
        <w:t xml:space="preserve"> </w:t>
      </w:r>
      <w:r w:rsidRPr="00C436C9">
        <w:t>received</w:t>
      </w:r>
      <w:r w:rsidR="00616108">
        <w:t xml:space="preserve"> </w:t>
      </w:r>
      <w:r w:rsidRPr="00C436C9">
        <w:t>placebo.</w:t>
      </w:r>
      <w:r w:rsidR="00616108">
        <w:t xml:space="preserve"> </w:t>
      </w:r>
      <w:r w:rsidRPr="00C436C9">
        <w:t>AEs</w:t>
      </w:r>
      <w:r w:rsidR="00616108">
        <w:t xml:space="preserve"> </w:t>
      </w:r>
      <w:r w:rsidRPr="00C436C9">
        <w:t>were</w:t>
      </w:r>
      <w:r w:rsidR="00616108">
        <w:t xml:space="preserve"> </w:t>
      </w:r>
      <w:r w:rsidRPr="00C436C9">
        <w:t>generally</w:t>
      </w:r>
      <w:r w:rsidR="00616108">
        <w:t xml:space="preserve"> </w:t>
      </w:r>
      <w:r w:rsidRPr="00C436C9">
        <w:t>as</w:t>
      </w:r>
      <w:r w:rsidR="00616108">
        <w:t xml:space="preserve"> </w:t>
      </w:r>
      <w:r w:rsidRPr="00C436C9">
        <w:t>expected</w:t>
      </w:r>
      <w:r w:rsidR="00616108">
        <w:t xml:space="preserve"> </w:t>
      </w:r>
      <w:r w:rsidRPr="00C436C9">
        <w:t>considering</w:t>
      </w:r>
      <w:r w:rsidR="00616108">
        <w:t xml:space="preserve"> </w:t>
      </w:r>
      <w:r w:rsidRPr="00C436C9">
        <w:t>underlying</w:t>
      </w:r>
      <w:r w:rsidR="00616108">
        <w:t xml:space="preserve"> </w:t>
      </w:r>
      <w:r w:rsidRPr="00C436C9">
        <w:t>disease</w:t>
      </w:r>
      <w:r w:rsidR="00616108">
        <w:t xml:space="preserve"> </w:t>
      </w:r>
      <w:r w:rsidRPr="00C436C9">
        <w:t>severity,</w:t>
      </w:r>
      <w:r w:rsidR="00616108">
        <w:t xml:space="preserve"> </w:t>
      </w:r>
      <w:r w:rsidRPr="00C436C9">
        <w:t>baseline</w:t>
      </w:r>
      <w:r w:rsidR="00616108">
        <w:t xml:space="preserve"> </w:t>
      </w:r>
      <w:r w:rsidRPr="00C436C9">
        <w:t>comorbidities,</w:t>
      </w:r>
      <w:r w:rsidR="00616108">
        <w:t xml:space="preserve"> </w:t>
      </w:r>
      <w:r w:rsidRPr="00C436C9">
        <w:t>and</w:t>
      </w:r>
      <w:r w:rsidR="00616108">
        <w:t xml:space="preserve"> </w:t>
      </w:r>
      <w:r w:rsidRPr="00C436C9">
        <w:t>age</w:t>
      </w:r>
      <w:r w:rsidR="00616108">
        <w:t xml:space="preserve"> </w:t>
      </w:r>
      <w:r w:rsidRPr="00C436C9">
        <w:t>of</w:t>
      </w:r>
      <w:r w:rsidR="00616108">
        <w:t xml:space="preserve"> </w:t>
      </w:r>
      <w:r w:rsidRPr="00C436C9">
        <w:t>the</w:t>
      </w:r>
      <w:r w:rsidR="00616108">
        <w:t xml:space="preserve"> </w:t>
      </w:r>
      <w:r w:rsidRPr="00C436C9">
        <w:t>population</w:t>
      </w:r>
      <w:r w:rsidR="00616108">
        <w:t xml:space="preserve"> </w:t>
      </w:r>
      <w:r w:rsidRPr="00C436C9">
        <w:t>studied.</w:t>
      </w:r>
      <w:r w:rsidR="00616108">
        <w:t xml:space="preserve"> </w:t>
      </w:r>
      <w:r w:rsidRPr="00C436C9">
        <w:t>The</w:t>
      </w:r>
      <w:r w:rsidR="00616108">
        <w:t xml:space="preserve"> </w:t>
      </w:r>
      <w:r w:rsidRPr="00C436C9">
        <w:t>overall</w:t>
      </w:r>
      <w:r w:rsidR="00616108">
        <w:t xml:space="preserve"> </w:t>
      </w:r>
      <w:r w:rsidRPr="00C436C9">
        <w:t>incidence</w:t>
      </w:r>
      <w:r w:rsidR="00616108">
        <w:t xml:space="preserve"> </w:t>
      </w:r>
      <w:r w:rsidRPr="00C436C9">
        <w:t>of</w:t>
      </w:r>
      <w:r w:rsidR="00616108">
        <w:t xml:space="preserve"> </w:t>
      </w:r>
      <w:r w:rsidRPr="00C436C9">
        <w:t>AEs</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Pr="00C436C9">
        <w:t>and</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00691260">
        <w:t>group</w:t>
      </w:r>
      <w:r w:rsidRPr="00C436C9">
        <w:t>s</w:t>
      </w:r>
      <w:r w:rsidR="00616108">
        <w:t xml:space="preserve"> </w:t>
      </w:r>
      <w:r w:rsidRPr="00C436C9">
        <w:t>was</w:t>
      </w:r>
      <w:r w:rsidR="00616108">
        <w:t xml:space="preserve"> </w:t>
      </w:r>
      <w:r w:rsidRPr="00C436C9">
        <w:t>comparable</w:t>
      </w:r>
      <w:r w:rsidR="00616108">
        <w:t xml:space="preserve"> </w:t>
      </w:r>
      <w:r w:rsidRPr="00C436C9">
        <w:t>to</w:t>
      </w:r>
      <w:r w:rsidR="00616108">
        <w:t xml:space="preserve"> </w:t>
      </w:r>
      <w:r w:rsidRPr="00C436C9">
        <w:t>the</w:t>
      </w:r>
      <w:r w:rsidR="00616108">
        <w:t xml:space="preserve"> </w:t>
      </w:r>
      <w:r w:rsidRPr="00C436C9">
        <w:t>placebo</w:t>
      </w:r>
      <w:r w:rsidR="00616108">
        <w:t xml:space="preserve"> </w:t>
      </w:r>
      <w:r w:rsidR="00691260">
        <w:t>group</w:t>
      </w:r>
      <w:r w:rsidRPr="00C436C9">
        <w:t>.</w:t>
      </w:r>
      <w:r w:rsidR="00616108">
        <w:t xml:space="preserve"> </w:t>
      </w:r>
      <w:r w:rsidRPr="00C436C9">
        <w:t>This</w:t>
      </w:r>
      <w:r w:rsidR="00616108">
        <w:t xml:space="preserve"> </w:t>
      </w:r>
      <w:r w:rsidRPr="00C436C9">
        <w:t>was</w:t>
      </w:r>
      <w:r w:rsidR="00616108">
        <w:t xml:space="preserve"> </w:t>
      </w:r>
      <w:r w:rsidRPr="00C436C9">
        <w:t>also</w:t>
      </w:r>
      <w:r w:rsidR="00616108">
        <w:t xml:space="preserve"> </w:t>
      </w:r>
      <w:r w:rsidRPr="00C436C9">
        <w:t>true</w:t>
      </w:r>
      <w:r w:rsidR="00616108">
        <w:t xml:space="preserve"> </w:t>
      </w:r>
      <w:r w:rsidRPr="00C436C9">
        <w:t>for</w:t>
      </w:r>
      <w:r w:rsidR="00616108">
        <w:t xml:space="preserve"> </w:t>
      </w:r>
      <w:r w:rsidRPr="00C436C9">
        <w:t>sub</w:t>
      </w:r>
      <w:r w:rsidR="00691260">
        <w:t>group</w:t>
      </w:r>
      <w:r w:rsidRPr="00C436C9">
        <w:t>s</w:t>
      </w:r>
      <w:r w:rsidR="00616108">
        <w:t xml:space="preserve"> </w:t>
      </w:r>
      <w:r w:rsidRPr="00C436C9">
        <w:t>based</w:t>
      </w:r>
      <w:r w:rsidR="00616108">
        <w:t xml:space="preserve"> </w:t>
      </w:r>
      <w:r w:rsidRPr="00C436C9">
        <w:t>on</w:t>
      </w:r>
      <w:r w:rsidR="00616108">
        <w:t xml:space="preserve"> </w:t>
      </w:r>
      <w:r w:rsidRPr="00C436C9">
        <w:t>intrinsic</w:t>
      </w:r>
      <w:r w:rsidR="00616108">
        <w:t xml:space="preserve"> </w:t>
      </w:r>
      <w:r w:rsidRPr="00C436C9">
        <w:t>factors</w:t>
      </w:r>
      <w:r w:rsidR="00616108">
        <w:t xml:space="preserve"> </w:t>
      </w:r>
      <w:r w:rsidRPr="00C436C9">
        <w:t>of</w:t>
      </w:r>
      <w:r w:rsidR="00616108">
        <w:t xml:space="preserve"> </w:t>
      </w:r>
      <w:r w:rsidRPr="00C436C9">
        <w:t>interest</w:t>
      </w:r>
      <w:r w:rsidR="00616108">
        <w:t xml:space="preserve"> </w:t>
      </w:r>
      <w:r w:rsidRPr="00C436C9">
        <w:t>(</w:t>
      </w:r>
      <w:r w:rsidR="001349A8">
        <w:t>for</w:t>
      </w:r>
      <w:r w:rsidR="00616108">
        <w:t xml:space="preserve"> </w:t>
      </w:r>
      <w:r w:rsidR="001349A8">
        <w:t>example</w:t>
      </w:r>
      <w:r w:rsidRPr="00C436C9">
        <w:t>,</w:t>
      </w:r>
      <w:r w:rsidR="00616108">
        <w:t xml:space="preserve"> </w:t>
      </w:r>
      <w:r w:rsidRPr="00C436C9">
        <w:t>age,</w:t>
      </w:r>
      <w:r w:rsidR="00616108">
        <w:t xml:space="preserve"> </w:t>
      </w:r>
      <w:r w:rsidRPr="00C436C9">
        <w:t>gender,</w:t>
      </w:r>
      <w:r w:rsidR="00616108">
        <w:t xml:space="preserve"> </w:t>
      </w:r>
      <w:r w:rsidRPr="00C436C9">
        <w:t>race,</w:t>
      </w:r>
      <w:r w:rsidR="00616108">
        <w:t xml:space="preserve"> </w:t>
      </w:r>
      <w:r w:rsidR="004A7947">
        <w:t>etcetera</w:t>
      </w:r>
      <w:r w:rsidRPr="00C436C9">
        <w:t>)</w:t>
      </w:r>
      <w:r w:rsidR="00616108">
        <w:t xml:space="preserve"> </w:t>
      </w:r>
      <w:r w:rsidRPr="00C436C9">
        <w:t>and</w:t>
      </w:r>
      <w:r w:rsidR="00616108">
        <w:t xml:space="preserve"> </w:t>
      </w:r>
      <w:r w:rsidRPr="00C436C9">
        <w:t>on</w:t>
      </w:r>
      <w:r w:rsidR="00616108">
        <w:t xml:space="preserve"> </w:t>
      </w:r>
      <w:r w:rsidRPr="00C436C9">
        <w:t>extrinsic</w:t>
      </w:r>
      <w:r w:rsidR="00616108">
        <w:t xml:space="preserve"> </w:t>
      </w:r>
      <w:r w:rsidRPr="00C436C9">
        <w:t>factors</w:t>
      </w:r>
      <w:r w:rsidR="00616108">
        <w:t xml:space="preserve"> </w:t>
      </w:r>
      <w:r w:rsidRPr="00C436C9">
        <w:t>of</w:t>
      </w:r>
      <w:r w:rsidR="00616108">
        <w:t xml:space="preserve"> </w:t>
      </w:r>
      <w:r w:rsidRPr="00C436C9">
        <w:t>interest</w:t>
      </w:r>
      <w:r w:rsidR="00616108">
        <w:t xml:space="preserve"> </w:t>
      </w:r>
      <w:r w:rsidRPr="00C436C9">
        <w:t>(</w:t>
      </w:r>
      <w:r w:rsidR="001349A8">
        <w:t>for</w:t>
      </w:r>
      <w:r w:rsidR="00616108">
        <w:t xml:space="preserve"> </w:t>
      </w:r>
      <w:r w:rsidR="001349A8">
        <w:t>example</w:t>
      </w:r>
      <w:r w:rsidRPr="00C436C9">
        <w:t>,</w:t>
      </w:r>
      <w:r w:rsidR="00616108">
        <w:t xml:space="preserve"> </w:t>
      </w:r>
      <w:r w:rsidRPr="00C436C9">
        <w:t>region,</w:t>
      </w:r>
      <w:r w:rsidR="00616108">
        <w:t xml:space="preserve"> </w:t>
      </w:r>
      <w:r w:rsidRPr="00C436C9">
        <w:t>choice</w:t>
      </w:r>
      <w:r w:rsidR="00616108">
        <w:t xml:space="preserve"> </w:t>
      </w:r>
      <w:r w:rsidRPr="00C436C9">
        <w:t>of</w:t>
      </w:r>
      <w:r w:rsidR="00616108">
        <w:t xml:space="preserve"> </w:t>
      </w:r>
      <w:r w:rsidRPr="00C436C9">
        <w:t>SoC</w:t>
      </w:r>
      <w:r w:rsidR="00616108">
        <w:t xml:space="preserve"> </w:t>
      </w:r>
      <w:r w:rsidRPr="00C436C9">
        <w:t>antibiotics).</w:t>
      </w:r>
      <w:r w:rsidR="00616108">
        <w:t xml:space="preserve"> </w:t>
      </w:r>
      <w:r w:rsidRPr="00C436C9">
        <w:t>All</w:t>
      </w:r>
      <w:r w:rsidR="00616108">
        <w:t xml:space="preserve"> </w:t>
      </w:r>
      <w:r w:rsidRPr="00C436C9">
        <w:t>of</w:t>
      </w:r>
      <w:r w:rsidR="00616108">
        <w:t xml:space="preserve"> </w:t>
      </w:r>
      <w:r w:rsidRPr="00C436C9">
        <w:t>the</w:t>
      </w:r>
      <w:r w:rsidR="00616108">
        <w:t xml:space="preserve"> </w:t>
      </w:r>
      <w:r w:rsidRPr="00C436C9">
        <w:t>few</w:t>
      </w:r>
      <w:r w:rsidR="00616108">
        <w:t xml:space="preserve"> </w:t>
      </w:r>
      <w:r w:rsidRPr="00C436C9">
        <w:t>SAEs</w:t>
      </w:r>
      <w:r w:rsidR="00616108">
        <w:t xml:space="preserve"> </w:t>
      </w:r>
      <w:r w:rsidRPr="00C436C9">
        <w:t>assessed</w:t>
      </w:r>
      <w:r w:rsidR="00616108">
        <w:t xml:space="preserve"> </w:t>
      </w:r>
      <w:r w:rsidRPr="00C436C9">
        <w:t>by</w:t>
      </w:r>
      <w:r w:rsidR="00616108">
        <w:t xml:space="preserve"> </w:t>
      </w:r>
      <w:r w:rsidRPr="00C436C9">
        <w:t>the</w:t>
      </w:r>
      <w:r w:rsidR="00616108">
        <w:t xml:space="preserve"> </w:t>
      </w:r>
      <w:r w:rsidRPr="00C436C9">
        <w:t>investigator</w:t>
      </w:r>
      <w:r w:rsidR="00616108">
        <w:t xml:space="preserve"> </w:t>
      </w:r>
      <w:r w:rsidRPr="00C436C9">
        <w:t>as</w:t>
      </w:r>
      <w:r w:rsidR="00616108">
        <w:t xml:space="preserve"> </w:t>
      </w:r>
      <w:r w:rsidRPr="00C436C9">
        <w:t>related</w:t>
      </w:r>
      <w:r w:rsidR="00616108">
        <w:t xml:space="preserve"> </w:t>
      </w:r>
      <w:r w:rsidRPr="00C436C9">
        <w:t>to</w:t>
      </w:r>
      <w:r w:rsidR="00616108">
        <w:t xml:space="preserve"> </w:t>
      </w:r>
      <w:r w:rsidRPr="00C436C9">
        <w:t>study</w:t>
      </w:r>
      <w:r w:rsidR="00616108">
        <w:t xml:space="preserve"> </w:t>
      </w:r>
      <w:r w:rsidRPr="00C436C9">
        <w:t>medication</w:t>
      </w:r>
      <w:r w:rsidR="00616108">
        <w:t xml:space="preserve"> </w:t>
      </w:r>
      <w:r w:rsidRPr="00C436C9">
        <w:t>were</w:t>
      </w:r>
      <w:r w:rsidR="00616108">
        <w:t xml:space="preserve"> </w:t>
      </w:r>
      <w:r w:rsidRPr="00C436C9">
        <w:t>reported</w:t>
      </w:r>
      <w:r w:rsidR="00616108">
        <w:t xml:space="preserve"> </w:t>
      </w:r>
      <w:r w:rsidRPr="00C436C9">
        <w:t>in</w:t>
      </w:r>
      <w:r w:rsidR="00616108">
        <w:t xml:space="preserve"> </w:t>
      </w:r>
      <w:r w:rsidRPr="00C436C9">
        <w:t>the</w:t>
      </w:r>
      <w:r w:rsidR="00616108">
        <w:t xml:space="preserve"> </w:t>
      </w:r>
      <w:r w:rsidRPr="00C436C9">
        <w:t>first</w:t>
      </w:r>
      <w:r w:rsidR="00616108">
        <w:t xml:space="preserve"> </w:t>
      </w:r>
      <w:r w:rsidRPr="00C436C9">
        <w:t>5</w:t>
      </w:r>
      <w:r w:rsidR="00616108">
        <w:t xml:space="preserve"> </w:t>
      </w:r>
      <w:r w:rsidR="001349A8">
        <w:t>weeks</w:t>
      </w:r>
      <w:r w:rsidRPr="00C436C9">
        <w:t>.</w:t>
      </w:r>
      <w:r w:rsidR="00616108">
        <w:t xml:space="preserve"> </w:t>
      </w:r>
      <w:r w:rsidRPr="00C436C9">
        <w:t>One</w:t>
      </w:r>
      <w:r w:rsidR="00616108">
        <w:t xml:space="preserve"> </w:t>
      </w:r>
      <w:r w:rsidRPr="00C436C9">
        <w:t>additional</w:t>
      </w:r>
      <w:r w:rsidR="00616108">
        <w:t xml:space="preserve"> </w:t>
      </w:r>
      <w:r w:rsidRPr="00C436C9">
        <w:t>subject</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00691260">
        <w:t>group</w:t>
      </w:r>
      <w:r w:rsidR="00616108">
        <w:t xml:space="preserve"> </w:t>
      </w:r>
      <w:r w:rsidRPr="00C436C9">
        <w:t>had</w:t>
      </w:r>
      <w:r w:rsidR="00616108">
        <w:t xml:space="preserve"> </w:t>
      </w:r>
      <w:r w:rsidRPr="00C436C9">
        <w:t>an</w:t>
      </w:r>
      <w:r w:rsidR="00616108">
        <w:t xml:space="preserve"> </w:t>
      </w:r>
      <w:r w:rsidRPr="00C436C9">
        <w:t>SAE</w:t>
      </w:r>
      <w:r w:rsidR="00616108">
        <w:t xml:space="preserve"> </w:t>
      </w:r>
      <w:r w:rsidRPr="00C436C9">
        <w:t>(osteoporotic</w:t>
      </w:r>
      <w:r w:rsidR="00616108">
        <w:t xml:space="preserve"> </w:t>
      </w:r>
      <w:r w:rsidRPr="00C436C9">
        <w:t>fracture)</w:t>
      </w:r>
      <w:r w:rsidR="00616108">
        <w:t xml:space="preserve"> </w:t>
      </w:r>
      <w:r w:rsidRPr="00C436C9">
        <w:t>considered</w:t>
      </w:r>
      <w:r w:rsidR="00616108">
        <w:t xml:space="preserve"> </w:t>
      </w:r>
      <w:r w:rsidRPr="00C436C9">
        <w:t>to</w:t>
      </w:r>
      <w:r w:rsidR="00616108">
        <w:t xml:space="preserve"> </w:t>
      </w:r>
      <w:r w:rsidRPr="00C436C9">
        <w:t>be</w:t>
      </w:r>
      <w:r w:rsidR="00616108">
        <w:t xml:space="preserve"> </w:t>
      </w:r>
      <w:r w:rsidRPr="00C436C9">
        <w:t>drug</w:t>
      </w:r>
      <w:r w:rsidR="00616108">
        <w:t xml:space="preserve"> </w:t>
      </w:r>
      <w:r w:rsidRPr="00C436C9">
        <w:t>related</w:t>
      </w:r>
      <w:r w:rsidR="00616108">
        <w:t xml:space="preserve"> </w:t>
      </w:r>
      <w:r w:rsidRPr="00C436C9">
        <w:t>during</w:t>
      </w:r>
      <w:r w:rsidR="00616108">
        <w:t xml:space="preserve"> </w:t>
      </w:r>
      <w:r w:rsidRPr="00C436C9">
        <w:t>the</w:t>
      </w:r>
      <w:r w:rsidR="00616108">
        <w:t xml:space="preserve"> </w:t>
      </w:r>
      <w:r w:rsidRPr="00C436C9">
        <w:t>P002</w:t>
      </w:r>
      <w:r w:rsidR="00616108">
        <w:t xml:space="preserve"> </w:t>
      </w:r>
      <w:r w:rsidRPr="00C436C9">
        <w:t>extension</w:t>
      </w:r>
      <w:r w:rsidR="00616108">
        <w:t xml:space="preserve"> </w:t>
      </w:r>
      <w:r w:rsidRPr="00C436C9">
        <w:t>phase</w:t>
      </w:r>
      <w:r w:rsidR="00616108">
        <w:t>.</w:t>
      </w:r>
    </w:p>
    <w:p w14:paraId="511B97EF" w14:textId="589251AA" w:rsidR="00F96EC9" w:rsidRDefault="00C436C9" w:rsidP="00C436C9">
      <w:r w:rsidRPr="00C436C9">
        <w:t>The</w:t>
      </w:r>
      <w:r w:rsidR="00616108">
        <w:t xml:space="preserve"> </w:t>
      </w:r>
      <w:r w:rsidRPr="00C436C9">
        <w:t>overall</w:t>
      </w:r>
      <w:r w:rsidR="00616108">
        <w:t xml:space="preserve"> </w:t>
      </w:r>
      <w:r w:rsidRPr="00C436C9">
        <w:t>incidence</w:t>
      </w:r>
      <w:r w:rsidR="00616108">
        <w:t xml:space="preserve"> </w:t>
      </w:r>
      <w:r w:rsidRPr="00C436C9">
        <w:t>of</w:t>
      </w:r>
      <w:r w:rsidR="00616108">
        <w:t xml:space="preserve"> </w:t>
      </w:r>
      <w:r w:rsidRPr="00C436C9">
        <w:t>AEs</w:t>
      </w:r>
      <w:r w:rsidR="00616108">
        <w:t xml:space="preserve"> </w:t>
      </w:r>
      <w:r w:rsidRPr="00C436C9">
        <w:t>most</w:t>
      </w:r>
      <w:r w:rsidR="00616108">
        <w:t xml:space="preserve"> </w:t>
      </w:r>
      <w:r w:rsidRPr="00C436C9">
        <w:t>frequently</w:t>
      </w:r>
      <w:r w:rsidR="00616108">
        <w:t xml:space="preserve"> </w:t>
      </w:r>
      <w:r w:rsidRPr="00C436C9">
        <w:t>reported</w:t>
      </w:r>
      <w:r w:rsidR="00616108">
        <w:t xml:space="preserve"> </w:t>
      </w:r>
      <w:r w:rsidRPr="00C436C9">
        <w:t>(</w:t>
      </w:r>
      <w:r w:rsidR="001349A8">
        <w:t>≥</w:t>
      </w:r>
      <w:r w:rsidR="00616108">
        <w:t xml:space="preserve"> </w:t>
      </w:r>
      <w:r w:rsidRPr="00C436C9">
        <w:t>5%</w:t>
      </w:r>
      <w:r w:rsidR="00616108">
        <w:t xml:space="preserve"> </w:t>
      </w:r>
      <w:r w:rsidRPr="00C436C9">
        <w:t>in</w:t>
      </w:r>
      <w:r w:rsidR="00616108">
        <w:t xml:space="preserve"> </w:t>
      </w:r>
      <w:r w:rsidRPr="00C436C9">
        <w:t>one</w:t>
      </w:r>
      <w:r w:rsidR="00616108">
        <w:t xml:space="preserve"> </w:t>
      </w:r>
      <w:r w:rsidRPr="00C436C9">
        <w:t>or</w:t>
      </w:r>
      <w:r w:rsidR="00616108">
        <w:t xml:space="preserve"> </w:t>
      </w:r>
      <w:r w:rsidRPr="00C436C9">
        <w:t>more</w:t>
      </w:r>
      <w:r w:rsidR="00616108">
        <w:t xml:space="preserve"> </w:t>
      </w:r>
      <w:r w:rsidRPr="00C436C9">
        <w:t>treatment</w:t>
      </w:r>
      <w:r w:rsidR="00616108">
        <w:t xml:space="preserve"> </w:t>
      </w:r>
      <w:r w:rsidR="00691260">
        <w:t>group</w:t>
      </w:r>
      <w:r w:rsidRPr="00C436C9">
        <w:t>s</w:t>
      </w:r>
      <w:r w:rsidR="00616108">
        <w:t xml:space="preserve"> </w:t>
      </w:r>
      <w:r w:rsidRPr="00C436C9">
        <w:t>in</w:t>
      </w:r>
      <w:r w:rsidR="00616108">
        <w:t xml:space="preserve"> </w:t>
      </w:r>
      <w:r w:rsidRPr="00C436C9">
        <w:t>P001,</w:t>
      </w:r>
      <w:r w:rsidR="00616108">
        <w:t xml:space="preserve"> </w:t>
      </w:r>
      <w:r w:rsidRPr="00C436C9">
        <w:t>P002,</w:t>
      </w:r>
      <w:r w:rsidR="00616108">
        <w:t xml:space="preserve"> </w:t>
      </w:r>
      <w:r w:rsidRPr="00C436C9">
        <w:t>or</w:t>
      </w:r>
      <w:r w:rsidR="00616108">
        <w:t xml:space="preserve"> </w:t>
      </w:r>
      <w:r w:rsidRPr="00C436C9">
        <w:t>integrated</w:t>
      </w:r>
      <w:r w:rsidR="00616108">
        <w:t xml:space="preserve"> </w:t>
      </w:r>
      <w:r w:rsidRPr="00C436C9">
        <w:t>data)</w:t>
      </w:r>
      <w:r w:rsidR="00616108">
        <w:t xml:space="preserve"> </w:t>
      </w:r>
      <w:r w:rsidRPr="00C436C9">
        <w:t>during</w:t>
      </w:r>
      <w:r w:rsidR="00616108">
        <w:t xml:space="preserve"> </w:t>
      </w:r>
      <w:r w:rsidRPr="00C436C9">
        <w:t>the</w:t>
      </w:r>
      <w:r w:rsidR="00616108">
        <w:t xml:space="preserve"> </w:t>
      </w:r>
      <w:r w:rsidRPr="00C436C9">
        <w:t>4</w:t>
      </w:r>
      <w:r w:rsidR="00616108">
        <w:t xml:space="preserve"> </w:t>
      </w:r>
      <w:r w:rsidR="001349A8">
        <w:t>weeks</w:t>
      </w:r>
      <w:r w:rsidR="00616108">
        <w:t xml:space="preserve"> </w:t>
      </w:r>
      <w:r w:rsidRPr="00C436C9">
        <w:t>post-infusion</w:t>
      </w:r>
      <w:r w:rsidR="00616108">
        <w:t xml:space="preserve"> </w:t>
      </w:r>
      <w:r w:rsidRPr="00C436C9">
        <w:t>were:</w:t>
      </w:r>
      <w:r w:rsidR="00616108">
        <w:t xml:space="preserve"> </w:t>
      </w:r>
      <w:r w:rsidRPr="00C436C9">
        <w:t>diarrhoea,</w:t>
      </w:r>
      <w:r w:rsidR="00616108">
        <w:t xml:space="preserve"> </w:t>
      </w:r>
      <w:r w:rsidRPr="00C436C9">
        <w:t>nausea,</w:t>
      </w:r>
      <w:r w:rsidR="00616108">
        <w:t xml:space="preserve"> </w:t>
      </w:r>
      <w:r w:rsidRPr="00C436C9">
        <w:lastRenderedPageBreak/>
        <w:t>abdominal</w:t>
      </w:r>
      <w:r w:rsidR="00616108">
        <w:t xml:space="preserve"> </w:t>
      </w:r>
      <w:r w:rsidRPr="00C436C9">
        <w:t>pain,</w:t>
      </w:r>
      <w:r w:rsidR="00616108">
        <w:t xml:space="preserve"> </w:t>
      </w:r>
      <w:r w:rsidRPr="00C436C9">
        <w:t>CDI,</w:t>
      </w:r>
      <w:r w:rsidR="00616108">
        <w:t xml:space="preserve"> </w:t>
      </w:r>
      <w:r w:rsidRPr="00C436C9">
        <w:t>pyrexia,</w:t>
      </w:r>
      <w:r w:rsidR="00616108">
        <w:t xml:space="preserve"> </w:t>
      </w:r>
      <w:r w:rsidRPr="00C436C9">
        <w:t>headache,</w:t>
      </w:r>
      <w:r w:rsidR="00616108">
        <w:t xml:space="preserve"> </w:t>
      </w:r>
      <w:r w:rsidRPr="00C436C9">
        <w:t>vomiting.</w:t>
      </w:r>
      <w:r w:rsidR="00616108">
        <w:t xml:space="preserve"> </w:t>
      </w:r>
      <w:r w:rsidRPr="00C436C9">
        <w:t>The</w:t>
      </w:r>
      <w:r w:rsidR="00616108">
        <w:t xml:space="preserve"> </w:t>
      </w:r>
      <w:r w:rsidRPr="00C436C9">
        <w:t>incidence</w:t>
      </w:r>
      <w:r w:rsidR="00616108">
        <w:t xml:space="preserve"> </w:t>
      </w:r>
      <w:r w:rsidRPr="00C436C9">
        <w:t>of</w:t>
      </w:r>
      <w:r w:rsidR="00616108">
        <w:t xml:space="preserve"> </w:t>
      </w:r>
      <w:r w:rsidRPr="00C436C9">
        <w:t>these</w:t>
      </w:r>
      <w:r w:rsidR="00616108">
        <w:t xml:space="preserve"> </w:t>
      </w:r>
      <w:r w:rsidRPr="00C436C9">
        <w:t>events</w:t>
      </w:r>
      <w:r w:rsidR="00616108">
        <w:t xml:space="preserve"> </w:t>
      </w:r>
      <w:r w:rsidRPr="00C436C9">
        <w:t>was</w:t>
      </w:r>
      <w:r w:rsidR="00616108">
        <w:t xml:space="preserve"> </w:t>
      </w:r>
      <w:r w:rsidRPr="00C436C9">
        <w:t>generally</w:t>
      </w:r>
      <w:r w:rsidR="00616108">
        <w:t xml:space="preserve"> </w:t>
      </w:r>
      <w:r w:rsidRPr="00C436C9">
        <w:t>similar</w:t>
      </w:r>
      <w:r w:rsidR="00616108">
        <w:t xml:space="preserve"> </w:t>
      </w:r>
      <w:r w:rsidRPr="00C436C9">
        <w:t>across</w:t>
      </w:r>
      <w:r w:rsidR="00616108">
        <w:t xml:space="preserve"> </w:t>
      </w:r>
      <w:r w:rsidRPr="00C436C9">
        <w:t>treatment</w:t>
      </w:r>
      <w:r w:rsidR="00616108">
        <w:t xml:space="preserve"> </w:t>
      </w:r>
      <w:r w:rsidR="00691260">
        <w:t>group</w:t>
      </w:r>
      <w:r w:rsidRPr="00C436C9">
        <w:t>s</w:t>
      </w:r>
      <w:r w:rsidR="00616108">
        <w:t xml:space="preserve"> </w:t>
      </w:r>
      <w:r w:rsidRPr="00C436C9">
        <w:t>including</w:t>
      </w:r>
      <w:r w:rsidR="00616108">
        <w:t xml:space="preserve"> </w:t>
      </w:r>
      <w:r w:rsidRPr="00C436C9">
        <w:t>the</w:t>
      </w:r>
      <w:r w:rsidR="00616108">
        <w:t xml:space="preserve"> </w:t>
      </w:r>
      <w:r w:rsidRPr="00C436C9">
        <w:t>placebo</w:t>
      </w:r>
      <w:r w:rsidR="00616108">
        <w:t xml:space="preserve"> </w:t>
      </w:r>
      <w:r w:rsidR="00691260">
        <w:t>group</w:t>
      </w:r>
      <w:r w:rsidRPr="00C436C9">
        <w:t>.</w:t>
      </w:r>
      <w:r w:rsidR="00616108">
        <w:t xml:space="preserve"> </w:t>
      </w:r>
      <w:r w:rsidRPr="00C436C9">
        <w:t>Diarrhoea,</w:t>
      </w:r>
      <w:r w:rsidR="00616108">
        <w:t xml:space="preserve"> </w:t>
      </w:r>
      <w:r w:rsidRPr="00C436C9">
        <w:t>nausea,</w:t>
      </w:r>
      <w:r w:rsidR="00616108">
        <w:t xml:space="preserve"> </w:t>
      </w:r>
      <w:r w:rsidRPr="00C436C9">
        <w:t>pyrexia,</w:t>
      </w:r>
      <w:r w:rsidR="00616108">
        <w:t xml:space="preserve"> </w:t>
      </w:r>
      <w:r w:rsidRPr="00C436C9">
        <w:t>and</w:t>
      </w:r>
      <w:r w:rsidR="00616108">
        <w:t xml:space="preserve"> </w:t>
      </w:r>
      <w:r w:rsidRPr="00C436C9">
        <w:t>headache</w:t>
      </w:r>
      <w:r w:rsidR="00616108">
        <w:t xml:space="preserve"> </w:t>
      </w:r>
      <w:r w:rsidRPr="00C436C9">
        <w:t>were</w:t>
      </w:r>
      <w:r w:rsidR="00616108">
        <w:t xml:space="preserve"> </w:t>
      </w:r>
      <w:r w:rsidRPr="00C436C9">
        <w:t>the</w:t>
      </w:r>
      <w:r w:rsidR="00616108">
        <w:t xml:space="preserve"> </w:t>
      </w:r>
      <w:r w:rsidRPr="00C436C9">
        <w:t>most</w:t>
      </w:r>
      <w:r w:rsidR="00616108">
        <w:t xml:space="preserve"> </w:t>
      </w:r>
      <w:r w:rsidRPr="00C436C9">
        <w:t>common</w:t>
      </w:r>
      <w:r w:rsidR="00616108">
        <w:t xml:space="preserve"> </w:t>
      </w:r>
      <w:r w:rsidRPr="00C436C9">
        <w:t>AEs</w:t>
      </w:r>
      <w:r w:rsidR="00616108">
        <w:t xml:space="preserve"> </w:t>
      </w:r>
      <w:r w:rsidRPr="00C436C9">
        <w:t>associated</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00691260">
        <w:t>group</w:t>
      </w:r>
      <w:r w:rsidR="00616108">
        <w:t xml:space="preserve"> </w:t>
      </w:r>
      <w:r w:rsidRPr="00C436C9">
        <w:t>(incidence</w:t>
      </w:r>
      <w:r w:rsidR="00616108">
        <w:t xml:space="preserve"> </w:t>
      </w:r>
      <w:r w:rsidR="001349A8">
        <w:t>≥</w:t>
      </w:r>
      <w:r w:rsidR="00616108">
        <w:t xml:space="preserve"> </w:t>
      </w:r>
      <w:r w:rsidRPr="00C436C9">
        <w:t>4%</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00691260">
        <w:t>group</w:t>
      </w:r>
      <w:r w:rsidR="00616108">
        <w:t xml:space="preserve"> </w:t>
      </w:r>
      <w:r w:rsidRPr="00C436C9">
        <w:t>and</w:t>
      </w:r>
      <w:r w:rsidR="00616108">
        <w:t xml:space="preserve"> </w:t>
      </w:r>
      <w:r w:rsidRPr="00C436C9">
        <w:t>at</w:t>
      </w:r>
      <w:r w:rsidR="00616108">
        <w:t xml:space="preserve"> </w:t>
      </w:r>
      <w:r w:rsidRPr="00C436C9">
        <w:t>a</w:t>
      </w:r>
      <w:r w:rsidR="00616108">
        <w:t xml:space="preserve"> </w:t>
      </w:r>
      <w:r w:rsidRPr="00C436C9">
        <w:t>higher</w:t>
      </w:r>
      <w:r w:rsidR="00616108">
        <w:t xml:space="preserve"> </w:t>
      </w:r>
      <w:r w:rsidRPr="00C436C9">
        <w:t>rate</w:t>
      </w:r>
      <w:r w:rsidR="00616108">
        <w:t xml:space="preserve"> </w:t>
      </w:r>
      <w:r w:rsidRPr="00C436C9">
        <w:t>than</w:t>
      </w:r>
      <w:r w:rsidR="00616108">
        <w:t xml:space="preserve"> </w:t>
      </w:r>
      <w:r w:rsidRPr="00C436C9">
        <w:t>the</w:t>
      </w:r>
      <w:r w:rsidR="00616108">
        <w:t xml:space="preserve"> </w:t>
      </w:r>
      <w:r w:rsidRPr="00C436C9">
        <w:t>placebo</w:t>
      </w:r>
      <w:r w:rsidR="00616108">
        <w:t xml:space="preserve"> </w:t>
      </w:r>
      <w:r w:rsidR="00691260">
        <w:t>group</w:t>
      </w:r>
      <w:r w:rsidRPr="00C436C9">
        <w:t>).</w:t>
      </w:r>
      <w:r w:rsidR="00616108">
        <w:t xml:space="preserve"> </w:t>
      </w:r>
      <w:r w:rsidRPr="00C436C9">
        <w:t>No</w:t>
      </w:r>
      <w:r w:rsidR="00616108">
        <w:t xml:space="preserve"> </w:t>
      </w:r>
      <w:r w:rsidRPr="00C436C9">
        <w:t>association</w:t>
      </w:r>
      <w:r w:rsidR="00616108">
        <w:t xml:space="preserve"> </w:t>
      </w:r>
      <w:r w:rsidRPr="00C436C9">
        <w:t>was</w:t>
      </w:r>
      <w:r w:rsidR="00616108">
        <w:t xml:space="preserve"> </w:t>
      </w:r>
      <w:r w:rsidRPr="00C436C9">
        <w:t>detected</w:t>
      </w:r>
      <w:r w:rsidR="00616108">
        <w:t xml:space="preserve"> </w:t>
      </w:r>
      <w:r w:rsidRPr="00C436C9">
        <w:t>between</w:t>
      </w:r>
      <w:r w:rsidR="00616108">
        <w:t xml:space="preserve"> </w:t>
      </w:r>
      <w:r w:rsidRPr="00C436C9">
        <w:t>changes</w:t>
      </w:r>
      <w:r w:rsidR="00616108">
        <w:t xml:space="preserve"> </w:t>
      </w:r>
      <w:r w:rsidRPr="00C436C9">
        <w:t>in</w:t>
      </w:r>
      <w:r w:rsidR="00616108">
        <w:t xml:space="preserve"> </w:t>
      </w:r>
      <w:r w:rsidRPr="00C436C9">
        <w:t>haematology</w:t>
      </w:r>
      <w:r w:rsidR="00616108">
        <w:t xml:space="preserve"> </w:t>
      </w:r>
      <w:r w:rsidRPr="00C436C9">
        <w:t>and</w:t>
      </w:r>
      <w:r w:rsidR="00616108">
        <w:t xml:space="preserve"> </w:t>
      </w:r>
      <w:r w:rsidRPr="00C436C9">
        <w:t>chemistry</w:t>
      </w:r>
      <w:r w:rsidR="00616108">
        <w:t xml:space="preserve"> </w:t>
      </w:r>
      <w:r w:rsidRPr="00C436C9">
        <w:t>laboratory</w:t>
      </w:r>
      <w:r w:rsidR="00616108">
        <w:t xml:space="preserve"> </w:t>
      </w:r>
      <w:r w:rsidRPr="00C436C9">
        <w:t>values,</w:t>
      </w:r>
      <w:r w:rsidR="00616108">
        <w:t xml:space="preserve"> </w:t>
      </w:r>
      <w:r w:rsidRPr="00C436C9">
        <w:t>vital</w:t>
      </w:r>
      <w:r w:rsidR="00616108">
        <w:t xml:space="preserve"> </w:t>
      </w:r>
      <w:r w:rsidRPr="00C436C9">
        <w:t>signs,</w:t>
      </w:r>
      <w:r w:rsidR="00616108">
        <w:t xml:space="preserve"> </w:t>
      </w:r>
      <w:r w:rsidRPr="00C436C9">
        <w:t>or</w:t>
      </w:r>
      <w:r w:rsidR="00616108">
        <w:t xml:space="preserve"> </w:t>
      </w:r>
      <w:r w:rsidRPr="00C436C9">
        <w:t>QTc</w:t>
      </w:r>
      <w:r w:rsidR="00616108">
        <w:t xml:space="preserve"> </w:t>
      </w:r>
      <w:r w:rsidRPr="00C436C9">
        <w:t>intervals.</w:t>
      </w:r>
      <w:r w:rsidR="00616108">
        <w:t xml:space="preserve"> </w:t>
      </w:r>
      <w:r w:rsidRPr="00C436C9">
        <w:t>No</w:t>
      </w:r>
      <w:r w:rsidR="00616108">
        <w:t xml:space="preserve"> </w:t>
      </w:r>
      <w:r w:rsidRPr="00C436C9">
        <w:t>reports</w:t>
      </w:r>
      <w:r w:rsidR="00616108">
        <w:t xml:space="preserve"> </w:t>
      </w:r>
      <w:r w:rsidRPr="00C436C9">
        <w:t>of</w:t>
      </w:r>
      <w:r w:rsidR="00616108">
        <w:t xml:space="preserve"> </w:t>
      </w:r>
      <w:r w:rsidRPr="00C436C9">
        <w:t>anaphylaxis/anaphylactoid</w:t>
      </w:r>
      <w:r w:rsidR="00616108">
        <w:t xml:space="preserve"> </w:t>
      </w:r>
      <w:r w:rsidRPr="00C436C9">
        <w:t>AEs</w:t>
      </w:r>
      <w:r w:rsidR="00616108">
        <w:t xml:space="preserve"> </w:t>
      </w:r>
      <w:r w:rsidRPr="00C436C9">
        <w:t>in</w:t>
      </w:r>
      <w:r w:rsidR="00616108">
        <w:t xml:space="preserve"> </w:t>
      </w:r>
      <w:r w:rsidRPr="00C436C9">
        <w:t>any</w:t>
      </w:r>
      <w:r w:rsidR="00616108">
        <w:t xml:space="preserve"> </w:t>
      </w:r>
      <w:r w:rsidRPr="00C436C9">
        <w:t>of</w:t>
      </w:r>
      <w:r w:rsidR="00616108">
        <w:t xml:space="preserve"> </w:t>
      </w:r>
      <w:r w:rsidRPr="00C436C9">
        <w:t>the</w:t>
      </w:r>
      <w:r w:rsidR="00616108">
        <w:t xml:space="preserve"> </w:t>
      </w:r>
      <w:r w:rsidRPr="00C436C9">
        <w:t>active</w:t>
      </w:r>
      <w:r w:rsidR="00616108">
        <w:t xml:space="preserve"> </w:t>
      </w:r>
      <w:r w:rsidRPr="00C436C9">
        <w:t>treatment</w:t>
      </w:r>
      <w:r w:rsidR="00616108">
        <w:t xml:space="preserve"> </w:t>
      </w:r>
      <w:r w:rsidR="00691260">
        <w:t>group</w:t>
      </w:r>
      <w:r w:rsidRPr="00C436C9">
        <w:t>s.</w:t>
      </w:r>
      <w:r w:rsidR="00616108">
        <w:t xml:space="preserve"> </w:t>
      </w:r>
      <w:r w:rsidRPr="00C436C9">
        <w:t>The</w:t>
      </w:r>
      <w:r w:rsidR="00616108">
        <w:t xml:space="preserve"> </w:t>
      </w:r>
      <w:r w:rsidRPr="00C436C9">
        <w:t>proportion</w:t>
      </w:r>
      <w:r w:rsidR="00616108">
        <w:t xml:space="preserve"> </w:t>
      </w:r>
      <w:r w:rsidRPr="00C436C9">
        <w:t>of</w:t>
      </w:r>
      <w:r w:rsidR="00616108">
        <w:t xml:space="preserve"> </w:t>
      </w:r>
      <w:r w:rsidRPr="00C436C9">
        <w:t>subjects</w:t>
      </w:r>
      <w:r w:rsidR="00616108">
        <w:t xml:space="preserve"> </w:t>
      </w:r>
      <w:r w:rsidRPr="00C436C9">
        <w:t>in</w:t>
      </w:r>
      <w:r w:rsidR="00616108">
        <w:t xml:space="preserve"> </w:t>
      </w:r>
      <w:r w:rsidRPr="00C436C9">
        <w:t>either</w:t>
      </w:r>
      <w:r w:rsidR="00616108">
        <w:t xml:space="preserve"> </w:t>
      </w:r>
      <w:r w:rsidRPr="00C436C9">
        <w:t>the</w:t>
      </w:r>
      <w:r w:rsidR="00616108">
        <w:t xml:space="preserve"> </w:t>
      </w:r>
      <w:r w:rsidRPr="00C436C9">
        <w:t>bezlotoxumab</w:t>
      </w:r>
      <w:r w:rsidR="00616108">
        <w:t xml:space="preserve"> </w:t>
      </w:r>
      <w:r w:rsidR="00691260">
        <w:t>group</w:t>
      </w:r>
      <w:r w:rsidR="00616108">
        <w:t xml:space="preserve"> </w:t>
      </w:r>
      <w:r w:rsidRPr="00C436C9">
        <w:t>or</w:t>
      </w:r>
      <w:r w:rsidR="00616108">
        <w:t xml:space="preserve"> </w:t>
      </w:r>
      <w:r w:rsidRPr="00C436C9">
        <w:t>the</w:t>
      </w:r>
      <w:r w:rsidR="00616108">
        <w:t xml:space="preserve"> </w:t>
      </w:r>
      <w:r w:rsidRPr="00C436C9">
        <w:t>actoxumab</w:t>
      </w:r>
      <w:r w:rsidR="00616108">
        <w:t xml:space="preserve"> </w:t>
      </w:r>
      <w:r w:rsidRPr="00C436C9">
        <w:t>+</w:t>
      </w:r>
      <w:r w:rsidR="00616108">
        <w:t xml:space="preserve"> </w:t>
      </w:r>
      <w:r w:rsidRPr="00C436C9">
        <w:t>bezlotoxumab</w:t>
      </w:r>
      <w:r w:rsidR="00616108">
        <w:t xml:space="preserve"> </w:t>
      </w:r>
      <w:r w:rsidR="00691260">
        <w:t>group</w:t>
      </w:r>
      <w:r w:rsidR="00616108">
        <w:t xml:space="preserve"> </w:t>
      </w:r>
      <w:r w:rsidRPr="00C436C9">
        <w:t>who</w:t>
      </w:r>
      <w:r w:rsidR="00616108">
        <w:t xml:space="preserve"> </w:t>
      </w:r>
      <w:r w:rsidRPr="00C436C9">
        <w:t>reported</w:t>
      </w:r>
      <w:r w:rsidR="00616108">
        <w:t xml:space="preserve"> </w:t>
      </w:r>
      <w:r w:rsidRPr="00C436C9">
        <w:t>one</w:t>
      </w:r>
      <w:r w:rsidR="00616108">
        <w:t xml:space="preserve"> </w:t>
      </w:r>
      <w:r w:rsidRPr="00C436C9">
        <w:t>or</w:t>
      </w:r>
      <w:r w:rsidR="00616108">
        <w:t xml:space="preserve"> </w:t>
      </w:r>
      <w:r w:rsidRPr="00C436C9">
        <w:t>more</w:t>
      </w:r>
      <w:r w:rsidR="00616108">
        <w:t xml:space="preserve"> </w:t>
      </w:r>
      <w:r w:rsidRPr="00C436C9">
        <w:t>infusion-specific</w:t>
      </w:r>
      <w:r w:rsidR="00616108">
        <w:t xml:space="preserve"> </w:t>
      </w:r>
      <w:r w:rsidRPr="00C436C9">
        <w:t>AEs</w:t>
      </w:r>
      <w:r w:rsidR="00616108">
        <w:t xml:space="preserve"> </w:t>
      </w:r>
      <w:r w:rsidRPr="00C436C9">
        <w:t>was</w:t>
      </w:r>
      <w:r w:rsidR="00616108">
        <w:t xml:space="preserve"> </w:t>
      </w:r>
      <w:r w:rsidRPr="00C436C9">
        <w:t>similar</w:t>
      </w:r>
      <w:r w:rsidR="00616108">
        <w:t xml:space="preserve"> </w:t>
      </w:r>
      <w:r w:rsidRPr="00C436C9">
        <w:t>to</w:t>
      </w:r>
      <w:r w:rsidR="00616108">
        <w:t xml:space="preserve"> </w:t>
      </w:r>
      <w:r w:rsidRPr="00C436C9">
        <w:t>placebo.</w:t>
      </w:r>
      <w:r w:rsidR="00616108">
        <w:t xml:space="preserve"> </w:t>
      </w:r>
      <w:r w:rsidRPr="00C436C9">
        <w:t>The</w:t>
      </w:r>
      <w:r w:rsidR="00616108">
        <w:t xml:space="preserve"> </w:t>
      </w:r>
      <w:r w:rsidRPr="00C436C9">
        <w:t>proportion</w:t>
      </w:r>
      <w:r w:rsidR="00616108">
        <w:t xml:space="preserve"> </w:t>
      </w:r>
      <w:r w:rsidRPr="00C436C9">
        <w:t>of</w:t>
      </w:r>
      <w:r w:rsidR="00616108">
        <w:t xml:space="preserve"> </w:t>
      </w:r>
      <w:r w:rsidRPr="00C436C9">
        <w:t>infusion</w:t>
      </w:r>
      <w:r w:rsidR="00616108">
        <w:t xml:space="preserve"> </w:t>
      </w:r>
      <w:r w:rsidRPr="00C436C9">
        <w:t>specific</w:t>
      </w:r>
      <w:r w:rsidR="00616108">
        <w:t xml:space="preserve"> </w:t>
      </w:r>
      <w:r w:rsidRPr="00C436C9">
        <w:t>AEs</w:t>
      </w:r>
      <w:r w:rsidR="00616108">
        <w:t xml:space="preserve"> </w:t>
      </w:r>
      <w:r w:rsidRPr="00C436C9">
        <w:t>was</w:t>
      </w:r>
      <w:r w:rsidR="00616108">
        <w:t xml:space="preserve"> </w:t>
      </w:r>
      <w:r w:rsidRPr="00C436C9">
        <w:t>similar</w:t>
      </w:r>
      <w:r w:rsidR="00616108">
        <w:t xml:space="preserve"> </w:t>
      </w:r>
      <w:r w:rsidRPr="00C436C9">
        <w:t>for</w:t>
      </w:r>
      <w:r w:rsidR="00616108">
        <w:t xml:space="preserve"> </w:t>
      </w:r>
      <w:r w:rsidRPr="00C436C9">
        <w:t>the</w:t>
      </w:r>
      <w:r w:rsidR="00616108">
        <w:t xml:space="preserve"> </w:t>
      </w:r>
      <w:r w:rsidRPr="00C436C9">
        <w:t>active</w:t>
      </w:r>
      <w:r w:rsidR="00616108">
        <w:t xml:space="preserve"> </w:t>
      </w:r>
      <w:r w:rsidR="00691260">
        <w:t>group</w:t>
      </w:r>
      <w:r w:rsidRPr="00C436C9">
        <w:t>s</w:t>
      </w:r>
      <w:r w:rsidR="00616108">
        <w:t xml:space="preserve"> </w:t>
      </w:r>
      <w:r w:rsidRPr="00C436C9">
        <w:t>and</w:t>
      </w:r>
      <w:r w:rsidR="00616108">
        <w:t xml:space="preserve"> </w:t>
      </w:r>
      <w:r w:rsidRPr="00C436C9">
        <w:t>placebo</w:t>
      </w:r>
      <w:r w:rsidR="00616108">
        <w:t xml:space="preserve"> </w:t>
      </w:r>
      <w:r w:rsidRPr="00C436C9">
        <w:t>with</w:t>
      </w:r>
      <w:r w:rsidR="00616108">
        <w:t xml:space="preserve"> </w:t>
      </w:r>
      <w:r w:rsidRPr="00C436C9">
        <w:t>the</w:t>
      </w:r>
      <w:r w:rsidR="00616108">
        <w:t xml:space="preserve"> </w:t>
      </w:r>
      <w:r w:rsidRPr="00C436C9">
        <w:t>exception</w:t>
      </w:r>
      <w:r w:rsidR="00616108">
        <w:t xml:space="preserve"> </w:t>
      </w:r>
      <w:r w:rsidRPr="00C436C9">
        <w:t>of</w:t>
      </w:r>
      <w:r w:rsidR="00616108">
        <w:t xml:space="preserve"> </w:t>
      </w:r>
      <w:r w:rsidRPr="00C436C9">
        <w:t>hypertension</w:t>
      </w:r>
      <w:r w:rsidR="00616108">
        <w:t xml:space="preserve"> </w:t>
      </w:r>
      <w:r w:rsidRPr="00C436C9">
        <w:t>(mild/moderate</w:t>
      </w:r>
      <w:r w:rsidR="00616108">
        <w:t xml:space="preserve"> </w:t>
      </w:r>
      <w:r w:rsidRPr="00C436C9">
        <w:t>and</w:t>
      </w:r>
      <w:r w:rsidR="00616108">
        <w:t xml:space="preserve"> </w:t>
      </w:r>
      <w:r w:rsidRPr="00C436C9">
        <w:t>short</w:t>
      </w:r>
      <w:r w:rsidR="00616108">
        <w:t xml:space="preserve"> </w:t>
      </w:r>
      <w:r w:rsidRPr="00C436C9">
        <w:t>lived)</w:t>
      </w:r>
      <w:r w:rsidR="00616108">
        <w:t xml:space="preserve"> </w:t>
      </w:r>
      <w:r w:rsidRPr="00C436C9">
        <w:t>which</w:t>
      </w:r>
      <w:r w:rsidR="00616108">
        <w:t xml:space="preserve"> </w:t>
      </w:r>
      <w:r w:rsidRPr="00C436C9">
        <w:t>occurred</w:t>
      </w:r>
      <w:r w:rsidR="00616108">
        <w:t xml:space="preserve"> </w:t>
      </w:r>
      <w:r w:rsidRPr="00C436C9">
        <w:t>more</w:t>
      </w:r>
      <w:r w:rsidR="00616108">
        <w:t xml:space="preserve"> </w:t>
      </w:r>
      <w:r w:rsidRPr="00C436C9">
        <w:t>frequently</w:t>
      </w:r>
      <w:r w:rsidR="00616108">
        <w:t xml:space="preserve"> </w:t>
      </w:r>
      <w:r w:rsidRPr="00C436C9">
        <w:t>in</w:t>
      </w:r>
      <w:r w:rsidR="00616108">
        <w:t xml:space="preserve"> </w:t>
      </w:r>
      <w:r w:rsidRPr="00C436C9">
        <w:t>the</w:t>
      </w:r>
      <w:r w:rsidR="00616108">
        <w:t xml:space="preserve"> </w:t>
      </w:r>
      <w:r w:rsidRPr="00C436C9">
        <w:t>bezlotoxumab</w:t>
      </w:r>
      <w:r w:rsidR="00616108">
        <w:t xml:space="preserve"> </w:t>
      </w:r>
      <w:r w:rsidR="00691260">
        <w:t>group</w:t>
      </w:r>
      <w:r w:rsidR="00616108">
        <w:t xml:space="preserve"> </w:t>
      </w:r>
      <w:r w:rsidRPr="00C436C9">
        <w:t>(0.6%)</w:t>
      </w:r>
      <w:r w:rsidR="00616108">
        <w:t xml:space="preserve"> </w:t>
      </w:r>
      <w:r w:rsidRPr="00C436C9">
        <w:t>compared</w:t>
      </w:r>
      <w:r w:rsidR="00616108">
        <w:t xml:space="preserve"> </w:t>
      </w:r>
      <w:r w:rsidRPr="00C436C9">
        <w:t>to</w:t>
      </w:r>
      <w:r w:rsidR="00616108">
        <w:t xml:space="preserve"> </w:t>
      </w:r>
      <w:r w:rsidRPr="00C436C9">
        <w:t>placebo</w:t>
      </w:r>
      <w:r w:rsidR="00616108">
        <w:t xml:space="preserve"> </w:t>
      </w:r>
      <w:r w:rsidRPr="00C436C9">
        <w:t>(n/N=0/781,</w:t>
      </w:r>
      <w:r w:rsidR="00616108">
        <w:t xml:space="preserve"> </w:t>
      </w:r>
      <w:r w:rsidRPr="00C436C9">
        <w:t>difference</w:t>
      </w:r>
      <w:r w:rsidR="00616108">
        <w:t xml:space="preserve"> </w:t>
      </w:r>
      <w:r w:rsidRPr="00C436C9">
        <w:t>0.6%,</w:t>
      </w:r>
      <w:r w:rsidR="00616108">
        <w:t xml:space="preserve"> </w:t>
      </w:r>
      <w:r w:rsidRPr="00C436C9">
        <w:t>95%</w:t>
      </w:r>
      <w:r w:rsidR="00616108">
        <w:t xml:space="preserve"> </w:t>
      </w:r>
      <w:r w:rsidRPr="00C436C9">
        <w:t>CI</w:t>
      </w:r>
      <w:r w:rsidR="00616108">
        <w:t xml:space="preserve"> </w:t>
      </w:r>
      <w:r w:rsidRPr="00C436C9">
        <w:t>[0.1,</w:t>
      </w:r>
      <w:r w:rsidR="00616108">
        <w:t xml:space="preserve"> </w:t>
      </w:r>
      <w:r w:rsidRPr="00C436C9">
        <w:t>1.5]).</w:t>
      </w:r>
      <w:r w:rsidR="00616108">
        <w:t xml:space="preserve"> </w:t>
      </w:r>
      <w:r w:rsidRPr="00C436C9">
        <w:t>There</w:t>
      </w:r>
      <w:r w:rsidR="00616108">
        <w:t xml:space="preserve"> </w:t>
      </w:r>
      <w:r w:rsidRPr="00C436C9">
        <w:t>was</w:t>
      </w:r>
      <w:r w:rsidR="00616108">
        <w:t xml:space="preserve"> </w:t>
      </w:r>
      <w:r w:rsidRPr="00C436C9">
        <w:t>no</w:t>
      </w:r>
      <w:r w:rsidR="00616108">
        <w:t xml:space="preserve"> </w:t>
      </w:r>
      <w:r w:rsidRPr="00C436C9">
        <w:t>trend</w:t>
      </w:r>
      <w:r w:rsidR="00616108">
        <w:t xml:space="preserve"> </w:t>
      </w:r>
      <w:r w:rsidRPr="00C436C9">
        <w:t>for</w:t>
      </w:r>
      <w:r w:rsidR="00616108">
        <w:t xml:space="preserve"> </w:t>
      </w:r>
      <w:r w:rsidRPr="00C436C9">
        <w:t>higher</w:t>
      </w:r>
      <w:r w:rsidR="00616108">
        <w:t xml:space="preserve"> </w:t>
      </w:r>
      <w:r w:rsidRPr="00C436C9">
        <w:t>incidence</w:t>
      </w:r>
      <w:r w:rsidR="00616108">
        <w:t xml:space="preserve"> </w:t>
      </w:r>
      <w:r w:rsidRPr="00C436C9">
        <w:t>of</w:t>
      </w:r>
      <w:r w:rsidR="00616108">
        <w:t xml:space="preserve"> </w:t>
      </w:r>
      <w:r w:rsidRPr="00C436C9">
        <w:t>AEs</w:t>
      </w:r>
      <w:r w:rsidR="00616108">
        <w:t xml:space="preserve"> </w:t>
      </w:r>
      <w:r w:rsidRPr="00C436C9">
        <w:t>in</w:t>
      </w:r>
      <w:r w:rsidR="00616108">
        <w:t xml:space="preserve"> </w:t>
      </w:r>
      <w:r w:rsidRPr="00C436C9">
        <w:t>subjects</w:t>
      </w:r>
      <w:r w:rsidR="00616108">
        <w:t xml:space="preserve"> </w:t>
      </w:r>
      <w:r w:rsidRPr="00C436C9">
        <w:t>receiving</w:t>
      </w:r>
      <w:r w:rsidR="00616108">
        <w:t xml:space="preserve"> </w:t>
      </w:r>
      <w:r w:rsidRPr="00C436C9">
        <w:t>a</w:t>
      </w:r>
      <w:r w:rsidR="00616108">
        <w:t xml:space="preserve"> </w:t>
      </w:r>
      <w:r w:rsidRPr="00C436C9">
        <w:t>higher</w:t>
      </w:r>
      <w:r w:rsidR="00616108">
        <w:t xml:space="preserve"> </w:t>
      </w:r>
      <w:r w:rsidRPr="00C436C9">
        <w:t>dose</w:t>
      </w:r>
      <w:r w:rsidR="00616108">
        <w:t xml:space="preserve"> </w:t>
      </w:r>
      <w:r w:rsidRPr="00C436C9">
        <w:t>of</w:t>
      </w:r>
      <w:r w:rsidR="00616108">
        <w:t xml:space="preserve"> </w:t>
      </w:r>
      <w:r w:rsidRPr="00C436C9">
        <w:t>antibody</w:t>
      </w:r>
      <w:r w:rsidR="00616108">
        <w:t xml:space="preserve"> </w:t>
      </w:r>
      <w:r w:rsidRPr="00C436C9">
        <w:t>due</w:t>
      </w:r>
      <w:r w:rsidR="00616108">
        <w:t xml:space="preserve"> </w:t>
      </w:r>
      <w:r w:rsidRPr="00C436C9">
        <w:t>to</w:t>
      </w:r>
      <w:r w:rsidR="00616108">
        <w:t xml:space="preserve"> </w:t>
      </w:r>
      <w:r w:rsidRPr="00C436C9">
        <w:t>greater</w:t>
      </w:r>
      <w:r w:rsidR="00616108">
        <w:t xml:space="preserve"> </w:t>
      </w:r>
      <w:r w:rsidRPr="00C436C9">
        <w:t>body</w:t>
      </w:r>
      <w:r w:rsidR="00616108">
        <w:t xml:space="preserve"> </w:t>
      </w:r>
      <w:r w:rsidRPr="00C436C9">
        <w:t>weight.</w:t>
      </w:r>
      <w:r w:rsidR="00616108">
        <w:t xml:space="preserve"> </w:t>
      </w:r>
      <w:r w:rsidRPr="00C436C9">
        <w:t>As</w:t>
      </w:r>
      <w:r w:rsidR="00616108">
        <w:t xml:space="preserve"> </w:t>
      </w:r>
      <w:r w:rsidRPr="00C436C9">
        <w:t>described</w:t>
      </w:r>
      <w:r w:rsidR="00616108">
        <w:t xml:space="preserve"> </w:t>
      </w:r>
      <w:r w:rsidRPr="00C436C9">
        <w:t>in</w:t>
      </w:r>
      <w:r w:rsidR="00616108">
        <w:t xml:space="preserve"> </w:t>
      </w:r>
      <w:r w:rsidRPr="00C436C9">
        <w:t>Section</w:t>
      </w:r>
      <w:r w:rsidR="00616108">
        <w:t xml:space="preserve"> </w:t>
      </w:r>
      <w:r w:rsidRPr="00C436C9">
        <w:t>8.6.1,</w:t>
      </w:r>
      <w:r w:rsidR="00616108">
        <w:t xml:space="preserve"> </w:t>
      </w:r>
      <w:r w:rsidRPr="00C436C9">
        <w:t>the</w:t>
      </w:r>
      <w:r w:rsidR="00616108">
        <w:t xml:space="preserve"> </w:t>
      </w:r>
      <w:r w:rsidRPr="00C436C9">
        <w:t>FDA</w:t>
      </w:r>
      <w:r w:rsidR="00616108">
        <w:t xml:space="preserve"> </w:t>
      </w:r>
      <w:r w:rsidRPr="00C436C9">
        <w:t>raised</w:t>
      </w:r>
      <w:r w:rsidR="00616108">
        <w:t xml:space="preserve"> </w:t>
      </w:r>
      <w:r w:rsidRPr="00C436C9">
        <w:t>concerns</w:t>
      </w:r>
      <w:r w:rsidR="00616108">
        <w:t xml:space="preserve"> </w:t>
      </w:r>
      <w:r w:rsidRPr="00C436C9">
        <w:t>re</w:t>
      </w:r>
      <w:r w:rsidR="00616108">
        <w:t xml:space="preserve"> </w:t>
      </w:r>
      <w:r w:rsidRPr="00C436C9">
        <w:t>SAEs</w:t>
      </w:r>
      <w:r w:rsidR="00616108">
        <w:t xml:space="preserve"> </w:t>
      </w:r>
      <w:r w:rsidRPr="00C436C9">
        <w:t>of</w:t>
      </w:r>
      <w:r w:rsidR="00616108">
        <w:t xml:space="preserve"> </w:t>
      </w:r>
      <w:r w:rsidRPr="00C436C9">
        <w:t>cardiac</w:t>
      </w:r>
      <w:r w:rsidR="00616108">
        <w:t xml:space="preserve"> </w:t>
      </w:r>
      <w:r w:rsidRPr="00C436C9">
        <w:t>failure</w:t>
      </w:r>
      <w:r w:rsidR="00616108">
        <w:t xml:space="preserve"> </w:t>
      </w:r>
      <w:r w:rsidRPr="00C436C9">
        <w:t>including</w:t>
      </w:r>
      <w:r w:rsidR="00616108">
        <w:t xml:space="preserve"> </w:t>
      </w:r>
      <w:r w:rsidRPr="00C436C9">
        <w:t>more</w:t>
      </w:r>
      <w:r w:rsidR="00616108">
        <w:t xml:space="preserve"> </w:t>
      </w:r>
      <w:r w:rsidRPr="00C436C9">
        <w:t>fatal</w:t>
      </w:r>
      <w:r w:rsidR="00616108">
        <w:t xml:space="preserve"> </w:t>
      </w:r>
      <w:r w:rsidRPr="00C436C9">
        <w:t>outcomes</w:t>
      </w:r>
      <w:r w:rsidR="00616108">
        <w:t xml:space="preserve"> </w:t>
      </w:r>
      <w:r w:rsidRPr="00C436C9">
        <w:t>in</w:t>
      </w:r>
      <w:r w:rsidR="00616108">
        <w:t xml:space="preserve"> </w:t>
      </w:r>
      <w:r w:rsidRPr="00C436C9">
        <w:t>those</w:t>
      </w:r>
      <w:r w:rsidR="00616108">
        <w:t xml:space="preserve"> </w:t>
      </w:r>
      <w:r w:rsidRPr="00C436C9">
        <w:t>with</w:t>
      </w:r>
      <w:r w:rsidR="00616108">
        <w:t xml:space="preserve"> </w:t>
      </w:r>
      <w:r w:rsidRPr="00C436C9">
        <w:t>an</w:t>
      </w:r>
      <w:r w:rsidR="00616108">
        <w:t xml:space="preserve"> </w:t>
      </w:r>
      <w:r w:rsidRPr="00C436C9">
        <w:t>underlying</w:t>
      </w:r>
      <w:r w:rsidR="00616108">
        <w:t xml:space="preserve"> </w:t>
      </w:r>
      <w:r w:rsidRPr="00C436C9">
        <w:t>history</w:t>
      </w:r>
      <w:r w:rsidR="00616108">
        <w:t xml:space="preserve"> </w:t>
      </w:r>
      <w:r w:rsidRPr="00C436C9">
        <w:t>of</w:t>
      </w:r>
      <w:r w:rsidR="00616108">
        <w:t xml:space="preserve"> </w:t>
      </w:r>
      <w:r w:rsidRPr="00C436C9">
        <w:t>cardiac</w:t>
      </w:r>
      <w:r w:rsidR="00616108">
        <w:t xml:space="preserve"> </w:t>
      </w:r>
      <w:r w:rsidRPr="00C436C9">
        <w:t>failure.</w:t>
      </w:r>
      <w:r w:rsidR="00616108">
        <w:t xml:space="preserve"> </w:t>
      </w:r>
      <w:r w:rsidRPr="00C436C9">
        <w:t>On</w:t>
      </w:r>
      <w:r w:rsidR="00616108">
        <w:t xml:space="preserve"> </w:t>
      </w:r>
      <w:r w:rsidRPr="00C436C9">
        <w:t>reviewing</w:t>
      </w:r>
      <w:r w:rsidR="00616108">
        <w:t xml:space="preserve"> </w:t>
      </w:r>
      <w:r w:rsidRPr="00C436C9">
        <w:t>these</w:t>
      </w:r>
      <w:r w:rsidR="00616108">
        <w:t xml:space="preserve"> </w:t>
      </w:r>
      <w:r w:rsidRPr="00C436C9">
        <w:t>data,</w:t>
      </w:r>
      <w:r w:rsidR="00616108">
        <w:t xml:space="preserve"> </w:t>
      </w:r>
      <w:r w:rsidRPr="00C436C9">
        <w:t>there</w:t>
      </w:r>
      <w:r w:rsidR="00616108">
        <w:t xml:space="preserve"> </w:t>
      </w:r>
      <w:r w:rsidRPr="00C436C9">
        <w:t>is</w:t>
      </w:r>
      <w:r w:rsidR="00616108">
        <w:t xml:space="preserve"> </w:t>
      </w:r>
      <w:r w:rsidRPr="00C436C9">
        <w:t>evidence</w:t>
      </w:r>
      <w:r w:rsidR="00616108">
        <w:t xml:space="preserve"> </w:t>
      </w:r>
      <w:r w:rsidRPr="00C436C9">
        <w:t>of</w:t>
      </w:r>
      <w:r w:rsidR="00616108">
        <w:t xml:space="preserve"> </w:t>
      </w:r>
      <w:r w:rsidRPr="00C436C9">
        <w:t>a</w:t>
      </w:r>
      <w:r w:rsidR="00616108">
        <w:t xml:space="preserve"> </w:t>
      </w:r>
      <w:r w:rsidRPr="00C436C9">
        <w:t>marginal</w:t>
      </w:r>
      <w:r w:rsidR="00616108">
        <w:t xml:space="preserve"> </w:t>
      </w:r>
      <w:r w:rsidRPr="00C436C9">
        <w:t>increased</w:t>
      </w:r>
      <w:r w:rsidR="00616108">
        <w:t xml:space="preserve"> </w:t>
      </w:r>
      <w:r w:rsidRPr="00C436C9">
        <w:t>risk</w:t>
      </w:r>
      <w:r w:rsidR="00616108">
        <w:t xml:space="preserve"> </w:t>
      </w:r>
      <w:r w:rsidRPr="00C436C9">
        <w:t>with</w:t>
      </w:r>
      <w:r w:rsidR="00616108">
        <w:t xml:space="preserve"> </w:t>
      </w:r>
      <w:r w:rsidRPr="00C436C9">
        <w:t>the</w:t>
      </w:r>
      <w:r w:rsidR="00616108">
        <w:t xml:space="preserve"> </w:t>
      </w:r>
      <w:r w:rsidRPr="00C436C9">
        <w:t>study</w:t>
      </w:r>
      <w:r w:rsidR="00616108">
        <w:t xml:space="preserve"> </w:t>
      </w:r>
      <w:r w:rsidRPr="00C436C9">
        <w:t>drug,</w:t>
      </w:r>
      <w:r w:rsidR="00616108">
        <w:t xml:space="preserve"> </w:t>
      </w:r>
      <w:r w:rsidRPr="00C436C9">
        <w:t>but</w:t>
      </w:r>
      <w:r w:rsidR="00616108">
        <w:t xml:space="preserve"> </w:t>
      </w:r>
      <w:r w:rsidRPr="00C436C9">
        <w:t>this</w:t>
      </w:r>
      <w:r w:rsidR="00616108">
        <w:t xml:space="preserve"> </w:t>
      </w:r>
      <w:r w:rsidRPr="00C436C9">
        <w:t>risk</w:t>
      </w:r>
      <w:r w:rsidR="00616108">
        <w:t xml:space="preserve"> </w:t>
      </w:r>
      <w:r w:rsidRPr="00C436C9">
        <w:t>has</w:t>
      </w:r>
      <w:r w:rsidR="00616108">
        <w:t xml:space="preserve"> </w:t>
      </w:r>
      <w:r w:rsidRPr="00C436C9">
        <w:t>to</w:t>
      </w:r>
      <w:r w:rsidR="00616108">
        <w:t xml:space="preserve"> </w:t>
      </w:r>
      <w:r w:rsidRPr="00C436C9">
        <w:t>be</w:t>
      </w:r>
      <w:r w:rsidR="00616108">
        <w:t xml:space="preserve"> </w:t>
      </w:r>
      <w:r w:rsidRPr="00C436C9">
        <w:t>taken</w:t>
      </w:r>
      <w:r w:rsidR="00616108">
        <w:t xml:space="preserve"> </w:t>
      </w:r>
      <w:r w:rsidRPr="00C436C9">
        <w:t>into</w:t>
      </w:r>
      <w:r w:rsidR="00616108">
        <w:t xml:space="preserve"> </w:t>
      </w:r>
      <w:r w:rsidRPr="00C436C9">
        <w:t>context</w:t>
      </w:r>
      <w:r w:rsidR="00616108">
        <w:t xml:space="preserve"> </w:t>
      </w:r>
      <w:r w:rsidR="00F96EC9">
        <w:t>that</w:t>
      </w:r>
      <w:r w:rsidR="00616108">
        <w:t xml:space="preserve"> </w:t>
      </w:r>
      <w:r w:rsidR="00F96EC9">
        <w:t>is</w:t>
      </w:r>
      <w:r w:rsidR="00616108">
        <w:t xml:space="preserve"> </w:t>
      </w:r>
      <w:r w:rsidRPr="00C436C9">
        <w:t>the</w:t>
      </w:r>
      <w:r w:rsidR="00616108">
        <w:t xml:space="preserve"> </w:t>
      </w:r>
      <w:r w:rsidRPr="00C436C9">
        <w:t>drug</w:t>
      </w:r>
      <w:r w:rsidR="00616108">
        <w:t xml:space="preserve"> </w:t>
      </w:r>
      <w:r w:rsidRPr="00C436C9">
        <w:t>appears</w:t>
      </w:r>
      <w:r w:rsidR="00616108">
        <w:t xml:space="preserve"> </w:t>
      </w:r>
      <w:r w:rsidRPr="00C436C9">
        <w:t>beneficial</w:t>
      </w:r>
      <w:r w:rsidR="00616108">
        <w:t xml:space="preserve"> </w:t>
      </w:r>
      <w:r w:rsidRPr="00C436C9">
        <w:t>in</w:t>
      </w:r>
      <w:r w:rsidR="00616108">
        <w:t xml:space="preserve"> </w:t>
      </w:r>
      <w:r w:rsidRPr="00C436C9">
        <w:t>the</w:t>
      </w:r>
      <w:r w:rsidR="00616108">
        <w:t xml:space="preserve"> </w:t>
      </w:r>
      <w:r w:rsidRPr="00C436C9">
        <w:t>group</w:t>
      </w:r>
      <w:r w:rsidR="00616108">
        <w:t xml:space="preserve"> </w:t>
      </w:r>
      <w:r w:rsidRPr="00C436C9">
        <w:t>with</w:t>
      </w:r>
      <w:r w:rsidR="00616108">
        <w:t xml:space="preserve"> </w:t>
      </w:r>
      <w:r w:rsidRPr="00C436C9">
        <w:t>the</w:t>
      </w:r>
      <w:r w:rsidR="00616108">
        <w:t xml:space="preserve"> </w:t>
      </w:r>
      <w:r w:rsidRPr="00C436C9">
        <w:t>greatest</w:t>
      </w:r>
      <w:r w:rsidR="00616108">
        <w:t xml:space="preserve"> </w:t>
      </w:r>
      <w:r w:rsidRPr="00C436C9">
        <w:t>risk</w:t>
      </w:r>
      <w:r w:rsidR="00616108">
        <w:t xml:space="preserve"> </w:t>
      </w:r>
      <w:r w:rsidRPr="00C436C9">
        <w:t>of</w:t>
      </w:r>
      <w:r w:rsidR="00616108">
        <w:t xml:space="preserve"> </w:t>
      </w:r>
      <w:r w:rsidRPr="00C436C9">
        <w:t>poor</w:t>
      </w:r>
      <w:r w:rsidR="00616108">
        <w:t xml:space="preserve"> </w:t>
      </w:r>
      <w:r w:rsidRPr="00C436C9">
        <w:t>outcome</w:t>
      </w:r>
      <w:r w:rsidR="00616108">
        <w:t xml:space="preserve"> </w:t>
      </w:r>
      <w:r w:rsidRPr="00C436C9">
        <w:t>from</w:t>
      </w:r>
      <w:r w:rsidR="00616108">
        <w:t xml:space="preserve"> </w:t>
      </w:r>
      <w:r w:rsidRPr="00C436C9">
        <w:t>CDI</w:t>
      </w:r>
      <w:r w:rsidR="00616108">
        <w:t xml:space="preserve"> </w:t>
      </w:r>
      <w:r w:rsidRPr="00C436C9">
        <w:t>(aged</w:t>
      </w:r>
      <w:r w:rsidR="00616108">
        <w:t xml:space="preserve"> </w:t>
      </w:r>
      <w:r w:rsidRPr="00C436C9">
        <w:t>65</w:t>
      </w:r>
      <w:r w:rsidR="00616108">
        <w:t xml:space="preserve"> </w:t>
      </w:r>
      <w:r w:rsidRPr="00C436C9">
        <w:t>years</w:t>
      </w:r>
      <w:r w:rsidR="00616108">
        <w:t xml:space="preserve"> </w:t>
      </w:r>
      <w:r w:rsidRPr="00C436C9">
        <w:t>and</w:t>
      </w:r>
      <w:r w:rsidR="00616108">
        <w:t xml:space="preserve"> </w:t>
      </w:r>
      <w:r w:rsidRPr="00C436C9">
        <w:t>older)</w:t>
      </w:r>
      <w:r w:rsidR="00616108">
        <w:t xml:space="preserve"> </w:t>
      </w:r>
      <w:r w:rsidRPr="00C436C9">
        <w:t>and</w:t>
      </w:r>
      <w:r w:rsidR="00616108">
        <w:t xml:space="preserve"> </w:t>
      </w:r>
      <w:r w:rsidRPr="00C436C9">
        <w:t>it</w:t>
      </w:r>
      <w:r w:rsidR="00616108">
        <w:t xml:space="preserve"> </w:t>
      </w:r>
      <w:r w:rsidRPr="00C436C9">
        <w:t>is</w:t>
      </w:r>
      <w:r w:rsidR="00616108">
        <w:t xml:space="preserve"> </w:t>
      </w:r>
      <w:r w:rsidRPr="00C436C9">
        <w:t>this</w:t>
      </w:r>
      <w:r w:rsidR="00616108">
        <w:t xml:space="preserve"> </w:t>
      </w:r>
      <w:r w:rsidRPr="00C436C9">
        <w:t>same</w:t>
      </w:r>
      <w:r w:rsidR="00616108">
        <w:t xml:space="preserve"> </w:t>
      </w:r>
      <w:r w:rsidRPr="00C436C9">
        <w:t>group</w:t>
      </w:r>
      <w:r w:rsidR="00616108">
        <w:t xml:space="preserve"> </w:t>
      </w:r>
      <w:r w:rsidRPr="00C436C9">
        <w:t>who</w:t>
      </w:r>
      <w:r w:rsidR="00616108">
        <w:t xml:space="preserve"> </w:t>
      </w:r>
      <w:r w:rsidRPr="00C436C9">
        <w:t>also</w:t>
      </w:r>
      <w:r w:rsidR="00616108">
        <w:t xml:space="preserve"> </w:t>
      </w:r>
      <w:r w:rsidRPr="00C436C9">
        <w:t>have</w:t>
      </w:r>
      <w:r w:rsidR="00616108">
        <w:t xml:space="preserve"> </w:t>
      </w:r>
      <w:r w:rsidRPr="00C436C9">
        <w:t>the</w:t>
      </w:r>
      <w:r w:rsidR="00616108">
        <w:t xml:space="preserve"> </w:t>
      </w:r>
      <w:r w:rsidRPr="00C436C9">
        <w:t>greatest</w:t>
      </w:r>
      <w:r w:rsidR="00616108">
        <w:t xml:space="preserve"> </w:t>
      </w:r>
      <w:r w:rsidRPr="00C436C9">
        <w:t>risk</w:t>
      </w:r>
      <w:r w:rsidR="00616108">
        <w:t xml:space="preserve"> </w:t>
      </w:r>
      <w:r w:rsidRPr="00C436C9">
        <w:t>for</w:t>
      </w:r>
      <w:r w:rsidR="00616108">
        <w:t xml:space="preserve"> </w:t>
      </w:r>
      <w:r w:rsidRPr="00C436C9">
        <w:t>underlying</w:t>
      </w:r>
      <w:r w:rsidR="00616108">
        <w:t xml:space="preserve"> </w:t>
      </w:r>
      <w:r w:rsidRPr="00C436C9">
        <w:t>cardiac</w:t>
      </w:r>
      <w:r w:rsidR="00616108">
        <w:t xml:space="preserve"> </w:t>
      </w:r>
      <w:r w:rsidRPr="00C436C9">
        <w:t>conditions</w:t>
      </w:r>
      <w:r w:rsidR="00616108">
        <w:t xml:space="preserve"> </w:t>
      </w:r>
      <w:r w:rsidRPr="00C436C9">
        <w:t>because</w:t>
      </w:r>
      <w:r w:rsidR="00616108">
        <w:t xml:space="preserve"> </w:t>
      </w:r>
      <w:r w:rsidRPr="00C436C9">
        <w:t>of</w:t>
      </w:r>
      <w:r w:rsidR="00616108">
        <w:t xml:space="preserve"> </w:t>
      </w:r>
      <w:r w:rsidRPr="00C436C9">
        <w:t>age</w:t>
      </w:r>
      <w:r w:rsidR="00616108">
        <w:t xml:space="preserve"> </w:t>
      </w:r>
      <w:r w:rsidRPr="00C436C9">
        <w:t>alone</w:t>
      </w:r>
      <w:r w:rsidR="00F96EC9">
        <w:t>.</w:t>
      </w:r>
    </w:p>
    <w:p w14:paraId="2AA07A93" w14:textId="1CD5A90D" w:rsidR="00C22678" w:rsidRDefault="00C22678" w:rsidP="00C22678">
      <w:pPr>
        <w:pStyle w:val="Heading2"/>
      </w:pPr>
      <w:bookmarkStart w:id="390" w:name="_Toc530477327"/>
      <w:r>
        <w:t>First</w:t>
      </w:r>
      <w:r w:rsidR="00616108">
        <w:t xml:space="preserve"> </w:t>
      </w:r>
      <w:r>
        <w:t>round</w:t>
      </w:r>
      <w:r w:rsidR="00616108">
        <w:t xml:space="preserve"> </w:t>
      </w:r>
      <w:r>
        <w:t>benefit-risk</w:t>
      </w:r>
      <w:r w:rsidR="00616108">
        <w:t xml:space="preserve"> </w:t>
      </w:r>
      <w:r>
        <w:t>assessment</w:t>
      </w:r>
      <w:bookmarkEnd w:id="390"/>
    </w:p>
    <w:p w14:paraId="698B2F91" w14:textId="6496F322" w:rsidR="008D406F" w:rsidRDefault="008D406F" w:rsidP="008D406F">
      <w:pPr>
        <w:pStyle w:val="Heading3"/>
      </w:pPr>
      <w:bookmarkStart w:id="391" w:name="_Toc236802592"/>
      <w:bookmarkStart w:id="392" w:name="_Toc241374331"/>
      <w:bookmarkStart w:id="393" w:name="_Ref272160836"/>
      <w:bookmarkStart w:id="394" w:name="_Toc272414693"/>
      <w:bookmarkStart w:id="395" w:name="_Toc290888557"/>
      <w:bookmarkStart w:id="396" w:name="_Toc416353772"/>
      <w:bookmarkStart w:id="397" w:name="_Toc421005314"/>
      <w:bookmarkStart w:id="398" w:name="_Toc432079185"/>
      <w:bookmarkStart w:id="399" w:name="_Toc432080758"/>
      <w:bookmarkStart w:id="400" w:name="_Toc471763576"/>
      <w:bookmarkStart w:id="401" w:name="_Toc530477328"/>
      <w:r w:rsidRPr="008D406F">
        <w:t>First</w:t>
      </w:r>
      <w:r w:rsidR="00616108">
        <w:t xml:space="preserve"> </w:t>
      </w:r>
      <w:r w:rsidRPr="008D406F">
        <w:t>round</w:t>
      </w:r>
      <w:r w:rsidR="00616108">
        <w:t xml:space="preserve"> </w:t>
      </w:r>
      <w:r w:rsidRPr="008D406F">
        <w:t>assessment</w:t>
      </w:r>
      <w:r w:rsidR="00616108">
        <w:t xml:space="preserve"> </w:t>
      </w:r>
      <w:r w:rsidRPr="008D406F">
        <w:t>of</w:t>
      </w:r>
      <w:r w:rsidR="00616108">
        <w:t xml:space="preserve"> </w:t>
      </w:r>
      <w:r w:rsidRPr="008D406F">
        <w:t>benefits</w:t>
      </w:r>
      <w:bookmarkEnd w:id="391"/>
      <w:bookmarkEnd w:id="392"/>
      <w:bookmarkEnd w:id="393"/>
      <w:bookmarkEnd w:id="394"/>
      <w:bookmarkEnd w:id="395"/>
      <w:bookmarkEnd w:id="396"/>
      <w:bookmarkEnd w:id="397"/>
      <w:bookmarkEnd w:id="398"/>
      <w:bookmarkEnd w:id="399"/>
      <w:bookmarkEnd w:id="400"/>
      <w:bookmarkEnd w:id="401"/>
    </w:p>
    <w:p w14:paraId="65FBF949" w14:textId="0E975A43" w:rsidR="005B3D90" w:rsidRDefault="008915A0" w:rsidP="005B3D90">
      <w:pPr>
        <w:pStyle w:val="Tabletitle"/>
        <w:rPr>
          <w:lang w:eastAsia="ja-JP"/>
        </w:rPr>
      </w:pPr>
      <w:r>
        <w:rPr>
          <w:lang w:eastAsia="ja-JP"/>
        </w:rPr>
        <w:t>Table</w:t>
      </w:r>
      <w:r w:rsidR="00616108">
        <w:rPr>
          <w:lang w:eastAsia="ja-JP"/>
        </w:rPr>
        <w:t xml:space="preserve"> </w:t>
      </w:r>
      <w:r>
        <w:rPr>
          <w:lang w:eastAsia="ja-JP"/>
        </w:rPr>
        <w:t>18</w:t>
      </w:r>
      <w:r w:rsidR="006548C4">
        <w:rPr>
          <w:lang w:eastAsia="ja-JP"/>
        </w:rPr>
        <w:t>:</w:t>
      </w:r>
      <w:r w:rsidR="00616108">
        <w:rPr>
          <w:lang w:eastAsia="ja-JP"/>
        </w:rPr>
        <w:t xml:space="preserve"> </w:t>
      </w:r>
      <w:r w:rsidR="006548C4">
        <w:rPr>
          <w:lang w:eastAsia="ja-JP"/>
        </w:rPr>
        <w:t>First</w:t>
      </w:r>
      <w:r w:rsidR="00616108">
        <w:rPr>
          <w:lang w:eastAsia="ja-JP"/>
        </w:rPr>
        <w:t xml:space="preserve"> </w:t>
      </w:r>
      <w:r w:rsidR="006548C4">
        <w:rPr>
          <w:lang w:eastAsia="ja-JP"/>
        </w:rPr>
        <w:t>round</w:t>
      </w:r>
      <w:r w:rsidR="00616108">
        <w:rPr>
          <w:lang w:eastAsia="ja-JP"/>
        </w:rPr>
        <w:t xml:space="preserve"> </w:t>
      </w:r>
      <w:r w:rsidR="006548C4">
        <w:rPr>
          <w:lang w:eastAsia="ja-JP"/>
        </w:rPr>
        <w:t>assessment</w:t>
      </w:r>
      <w:r w:rsidR="00616108">
        <w:rPr>
          <w:lang w:eastAsia="ja-JP"/>
        </w:rPr>
        <w:t xml:space="preserve"> </w:t>
      </w:r>
      <w:r w:rsidR="006548C4">
        <w:rPr>
          <w:lang w:eastAsia="ja-JP"/>
        </w:rPr>
        <w:t>of</w:t>
      </w:r>
      <w:r w:rsidR="00616108">
        <w:rPr>
          <w:lang w:eastAsia="ja-JP"/>
        </w:rPr>
        <w:t xml:space="preserve"> </w:t>
      </w:r>
      <w:r w:rsidR="006548C4">
        <w:rPr>
          <w:lang w:eastAsia="ja-JP"/>
        </w:rPr>
        <w:t>benefits</w:t>
      </w:r>
    </w:p>
    <w:tbl>
      <w:tblPr>
        <w:tblStyle w:val="TableTGAblue"/>
        <w:tblW w:w="0" w:type="auto"/>
        <w:tblLook w:val="04A0" w:firstRow="1" w:lastRow="0" w:firstColumn="1" w:lastColumn="0" w:noHBand="0" w:noVBand="1"/>
        <w:tblDescription w:val="Table 18: First round assessment of benefits"/>
      </w:tblPr>
      <w:tblGrid>
        <w:gridCol w:w="4621"/>
        <w:gridCol w:w="4621"/>
      </w:tblGrid>
      <w:tr w:rsidR="001706C0" w14:paraId="7A12BA9D" w14:textId="77777777" w:rsidTr="009E1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B68817A" w14:textId="10D8B707" w:rsidR="001706C0" w:rsidRDefault="001706C0" w:rsidP="009E14D2">
            <w:pPr>
              <w:rPr>
                <w:lang w:eastAsia="ja-JP"/>
              </w:rPr>
            </w:pPr>
            <w:r w:rsidRPr="0013182D">
              <w:t>Benefits</w:t>
            </w:r>
          </w:p>
        </w:tc>
        <w:tc>
          <w:tcPr>
            <w:tcW w:w="4621" w:type="dxa"/>
          </w:tcPr>
          <w:p w14:paraId="133BD979" w14:textId="64F246EE" w:rsidR="001706C0" w:rsidRDefault="001706C0" w:rsidP="009E14D2">
            <w:pPr>
              <w:cnfStyle w:val="100000000000" w:firstRow="1" w:lastRow="0" w:firstColumn="0" w:lastColumn="0" w:oddVBand="0" w:evenVBand="0" w:oddHBand="0" w:evenHBand="0" w:firstRowFirstColumn="0" w:firstRowLastColumn="0" w:lastRowFirstColumn="0" w:lastRowLastColumn="0"/>
              <w:rPr>
                <w:lang w:eastAsia="ja-JP"/>
              </w:rPr>
            </w:pPr>
            <w:r w:rsidRPr="0013182D">
              <w:t>Strengths</w:t>
            </w:r>
            <w:r>
              <w:t xml:space="preserve"> </w:t>
            </w:r>
            <w:r w:rsidRPr="0013182D">
              <w:t>and</w:t>
            </w:r>
            <w:r>
              <w:t xml:space="preserve"> </w:t>
            </w:r>
            <w:r w:rsidRPr="0013182D">
              <w:t>Uncertainties</w:t>
            </w:r>
          </w:p>
        </w:tc>
      </w:tr>
      <w:tr w:rsidR="001706C0" w14:paraId="4391F391" w14:textId="77777777" w:rsidTr="009E14D2">
        <w:tc>
          <w:tcPr>
            <w:cnfStyle w:val="001000000000" w:firstRow="0" w:lastRow="0" w:firstColumn="1" w:lastColumn="0" w:oddVBand="0" w:evenVBand="0" w:oddHBand="0" w:evenHBand="0" w:firstRowFirstColumn="0" w:firstRowLastColumn="0" w:lastRowFirstColumn="0" w:lastRowLastColumn="0"/>
            <w:tcW w:w="4621" w:type="dxa"/>
          </w:tcPr>
          <w:p w14:paraId="5044D676" w14:textId="77777777" w:rsidR="001706C0" w:rsidRPr="006548C4" w:rsidRDefault="001706C0" w:rsidP="001706C0">
            <w:pPr>
              <w:rPr>
                <w:sz w:val="20"/>
                <w:szCs w:val="20"/>
              </w:rPr>
            </w:pPr>
            <w:r w:rsidRPr="006548C4">
              <w:rPr>
                <w:sz w:val="20"/>
                <w:szCs w:val="20"/>
              </w:rPr>
              <w:t>Zinplava</w:t>
            </w:r>
            <w:r>
              <w:rPr>
                <w:sz w:val="20"/>
                <w:szCs w:val="20"/>
              </w:rPr>
              <w:t xml:space="preserve"> </w:t>
            </w:r>
            <w:r w:rsidRPr="006548C4">
              <w:rPr>
                <w:sz w:val="20"/>
                <w:szCs w:val="20"/>
              </w:rPr>
              <w:t>is</w:t>
            </w:r>
            <w:r>
              <w:rPr>
                <w:sz w:val="20"/>
                <w:szCs w:val="20"/>
              </w:rPr>
              <w:t xml:space="preserve"> </w:t>
            </w:r>
            <w:r w:rsidRPr="006548C4">
              <w:rPr>
                <w:sz w:val="20"/>
                <w:szCs w:val="20"/>
              </w:rPr>
              <w:t>an</w:t>
            </w:r>
            <w:r>
              <w:rPr>
                <w:sz w:val="20"/>
                <w:szCs w:val="20"/>
              </w:rPr>
              <w:t xml:space="preserve"> </w:t>
            </w:r>
            <w:r w:rsidRPr="006548C4">
              <w:rPr>
                <w:sz w:val="20"/>
                <w:szCs w:val="20"/>
              </w:rPr>
              <w:t>efficacious</w:t>
            </w:r>
            <w:r>
              <w:rPr>
                <w:sz w:val="20"/>
                <w:szCs w:val="20"/>
              </w:rPr>
              <w:t xml:space="preserve"> </w:t>
            </w:r>
            <w:r w:rsidRPr="006548C4">
              <w:rPr>
                <w:sz w:val="20"/>
                <w:szCs w:val="20"/>
              </w:rPr>
              <w:t>adjunctive</w:t>
            </w:r>
            <w:r>
              <w:rPr>
                <w:sz w:val="20"/>
                <w:szCs w:val="20"/>
              </w:rPr>
              <w:t xml:space="preserve"> </w:t>
            </w:r>
            <w:r w:rsidRPr="006548C4">
              <w:rPr>
                <w:sz w:val="20"/>
                <w:szCs w:val="20"/>
              </w:rPr>
              <w:t>(to</w:t>
            </w:r>
            <w:r>
              <w:rPr>
                <w:sz w:val="20"/>
                <w:szCs w:val="20"/>
              </w:rPr>
              <w:t xml:space="preserve"> </w:t>
            </w:r>
            <w:r w:rsidRPr="006548C4">
              <w:rPr>
                <w:sz w:val="20"/>
                <w:szCs w:val="20"/>
              </w:rPr>
              <w:t>SoC</w:t>
            </w:r>
            <w:r>
              <w:rPr>
                <w:sz w:val="20"/>
                <w:szCs w:val="20"/>
              </w:rPr>
              <w:t xml:space="preserve"> </w:t>
            </w:r>
            <w:r w:rsidRPr="006548C4">
              <w:rPr>
                <w:sz w:val="20"/>
                <w:szCs w:val="20"/>
              </w:rPr>
              <w:t>antibiotics)</w:t>
            </w:r>
            <w:r>
              <w:rPr>
                <w:sz w:val="20"/>
                <w:szCs w:val="20"/>
              </w:rPr>
              <w:t xml:space="preserve"> </w:t>
            </w:r>
            <w:r w:rsidRPr="006548C4">
              <w:rPr>
                <w:sz w:val="20"/>
                <w:szCs w:val="20"/>
              </w:rPr>
              <w:t>bacterial</w:t>
            </w:r>
            <w:r>
              <w:rPr>
                <w:sz w:val="20"/>
                <w:szCs w:val="20"/>
              </w:rPr>
              <w:t xml:space="preserve"> </w:t>
            </w:r>
            <w:r w:rsidRPr="006548C4">
              <w:rPr>
                <w:sz w:val="20"/>
                <w:szCs w:val="20"/>
              </w:rPr>
              <w:t>toxin</w:t>
            </w:r>
            <w:r>
              <w:rPr>
                <w:sz w:val="20"/>
                <w:szCs w:val="20"/>
              </w:rPr>
              <w:t xml:space="preserve"> </w:t>
            </w:r>
            <w:r w:rsidRPr="006548C4">
              <w:rPr>
                <w:sz w:val="20"/>
                <w:szCs w:val="20"/>
              </w:rPr>
              <w:t>targeted</w:t>
            </w:r>
            <w:r>
              <w:rPr>
                <w:sz w:val="20"/>
                <w:szCs w:val="20"/>
              </w:rPr>
              <w:t xml:space="preserve"> </w:t>
            </w:r>
            <w:r w:rsidRPr="006548C4">
              <w:rPr>
                <w:sz w:val="20"/>
                <w:szCs w:val="20"/>
              </w:rPr>
              <w:t>passive</w:t>
            </w:r>
            <w:r>
              <w:rPr>
                <w:sz w:val="20"/>
                <w:szCs w:val="20"/>
              </w:rPr>
              <w:t xml:space="preserve"> </w:t>
            </w:r>
            <w:r w:rsidRPr="006548C4">
              <w:rPr>
                <w:sz w:val="20"/>
                <w:szCs w:val="20"/>
              </w:rPr>
              <w:t>immunotherapy</w:t>
            </w:r>
            <w:r>
              <w:rPr>
                <w:sz w:val="20"/>
                <w:szCs w:val="20"/>
              </w:rPr>
              <w:t xml:space="preserve"> </w:t>
            </w:r>
            <w:r w:rsidRPr="006548C4">
              <w:rPr>
                <w:sz w:val="20"/>
                <w:szCs w:val="20"/>
              </w:rPr>
              <w:t>for</w:t>
            </w:r>
            <w:r>
              <w:rPr>
                <w:sz w:val="20"/>
                <w:szCs w:val="20"/>
              </w:rPr>
              <w:t xml:space="preserve"> </w:t>
            </w:r>
            <w:r w:rsidRPr="006548C4">
              <w:rPr>
                <w:sz w:val="20"/>
                <w:szCs w:val="20"/>
              </w:rPr>
              <w:t>the</w:t>
            </w:r>
            <w:r>
              <w:rPr>
                <w:sz w:val="20"/>
                <w:szCs w:val="20"/>
              </w:rPr>
              <w:t xml:space="preserve"> </w:t>
            </w:r>
            <w:r w:rsidRPr="006548C4">
              <w:rPr>
                <w:sz w:val="20"/>
                <w:szCs w:val="20"/>
              </w:rPr>
              <w:t>prevention</w:t>
            </w:r>
            <w:r>
              <w:rPr>
                <w:sz w:val="20"/>
                <w:szCs w:val="20"/>
              </w:rPr>
              <w:t xml:space="preserve"> </w:t>
            </w:r>
            <w:r w:rsidRPr="006548C4">
              <w:rPr>
                <w:sz w:val="20"/>
                <w:szCs w:val="20"/>
              </w:rPr>
              <w:t>of</w:t>
            </w:r>
            <w:r>
              <w:rPr>
                <w:sz w:val="20"/>
                <w:szCs w:val="20"/>
              </w:rPr>
              <w:t xml:space="preserve"> </w:t>
            </w:r>
            <w:r w:rsidRPr="006548C4">
              <w:rPr>
                <w:sz w:val="20"/>
                <w:szCs w:val="20"/>
              </w:rPr>
              <w:t>CDI</w:t>
            </w:r>
            <w:r>
              <w:rPr>
                <w:sz w:val="20"/>
                <w:szCs w:val="20"/>
              </w:rPr>
              <w:t xml:space="preserve"> </w:t>
            </w:r>
            <w:r w:rsidRPr="006548C4">
              <w:rPr>
                <w:sz w:val="20"/>
                <w:szCs w:val="20"/>
              </w:rPr>
              <w:t>recurrence;</w:t>
            </w:r>
          </w:p>
          <w:p w14:paraId="7BE43E50" w14:textId="77777777" w:rsidR="001706C0" w:rsidRPr="006548C4" w:rsidRDefault="001706C0" w:rsidP="001706C0">
            <w:pPr>
              <w:rPr>
                <w:sz w:val="20"/>
                <w:szCs w:val="20"/>
              </w:rPr>
            </w:pPr>
            <w:r w:rsidRPr="006548C4">
              <w:rPr>
                <w:sz w:val="20"/>
                <w:szCs w:val="20"/>
              </w:rPr>
              <w:t>There</w:t>
            </w:r>
            <w:r>
              <w:rPr>
                <w:sz w:val="20"/>
                <w:szCs w:val="20"/>
              </w:rPr>
              <w:t xml:space="preserve"> </w:t>
            </w:r>
            <w:r w:rsidRPr="006548C4">
              <w:rPr>
                <w:sz w:val="20"/>
                <w:szCs w:val="20"/>
              </w:rPr>
              <w:t>is</w:t>
            </w:r>
            <w:r>
              <w:rPr>
                <w:sz w:val="20"/>
                <w:szCs w:val="20"/>
              </w:rPr>
              <w:t xml:space="preserve"> </w:t>
            </w:r>
            <w:r w:rsidRPr="006548C4">
              <w:rPr>
                <w:sz w:val="20"/>
                <w:szCs w:val="20"/>
              </w:rPr>
              <w:t>no</w:t>
            </w:r>
            <w:r>
              <w:rPr>
                <w:sz w:val="20"/>
                <w:szCs w:val="20"/>
              </w:rPr>
              <w:t xml:space="preserve"> </w:t>
            </w:r>
            <w:r w:rsidRPr="006548C4">
              <w:rPr>
                <w:sz w:val="20"/>
                <w:szCs w:val="20"/>
              </w:rPr>
              <w:t>evidence</w:t>
            </w:r>
            <w:r>
              <w:rPr>
                <w:sz w:val="20"/>
                <w:szCs w:val="20"/>
              </w:rPr>
              <w:t xml:space="preserve"> </w:t>
            </w:r>
            <w:r w:rsidRPr="006548C4">
              <w:rPr>
                <w:sz w:val="20"/>
                <w:szCs w:val="20"/>
              </w:rPr>
              <w:t>that</w:t>
            </w:r>
            <w:r>
              <w:rPr>
                <w:sz w:val="20"/>
                <w:szCs w:val="20"/>
              </w:rPr>
              <w:t xml:space="preserve"> </w:t>
            </w:r>
            <w:r w:rsidRPr="006548C4">
              <w:rPr>
                <w:sz w:val="20"/>
                <w:szCs w:val="20"/>
              </w:rPr>
              <w:t>this</w:t>
            </w:r>
            <w:r>
              <w:rPr>
                <w:sz w:val="20"/>
                <w:szCs w:val="20"/>
              </w:rPr>
              <w:t xml:space="preserve"> </w:t>
            </w:r>
            <w:r w:rsidRPr="006548C4">
              <w:rPr>
                <w:sz w:val="20"/>
                <w:szCs w:val="20"/>
              </w:rPr>
              <w:t>adjunctive</w:t>
            </w:r>
            <w:r>
              <w:rPr>
                <w:sz w:val="20"/>
                <w:szCs w:val="20"/>
              </w:rPr>
              <w:t xml:space="preserve"> </w:t>
            </w:r>
            <w:r w:rsidRPr="006548C4">
              <w:rPr>
                <w:sz w:val="20"/>
                <w:szCs w:val="20"/>
              </w:rPr>
              <w:t>therapy</w:t>
            </w:r>
            <w:r>
              <w:rPr>
                <w:sz w:val="20"/>
                <w:szCs w:val="20"/>
              </w:rPr>
              <w:t xml:space="preserve"> </w:t>
            </w:r>
            <w:r w:rsidRPr="006548C4">
              <w:rPr>
                <w:sz w:val="20"/>
                <w:szCs w:val="20"/>
              </w:rPr>
              <w:t>comprises</w:t>
            </w:r>
            <w:r>
              <w:rPr>
                <w:sz w:val="20"/>
                <w:szCs w:val="20"/>
              </w:rPr>
              <w:t xml:space="preserve"> </w:t>
            </w:r>
            <w:r w:rsidRPr="006548C4">
              <w:rPr>
                <w:sz w:val="20"/>
                <w:szCs w:val="20"/>
              </w:rPr>
              <w:t>the</w:t>
            </w:r>
            <w:r>
              <w:rPr>
                <w:sz w:val="20"/>
                <w:szCs w:val="20"/>
              </w:rPr>
              <w:t xml:space="preserve"> </w:t>
            </w:r>
            <w:r w:rsidRPr="006548C4">
              <w:rPr>
                <w:sz w:val="20"/>
                <w:szCs w:val="20"/>
              </w:rPr>
              <w:t>activity</w:t>
            </w:r>
            <w:r>
              <w:rPr>
                <w:sz w:val="20"/>
                <w:szCs w:val="20"/>
              </w:rPr>
              <w:t xml:space="preserve"> </w:t>
            </w:r>
            <w:r w:rsidRPr="006548C4">
              <w:rPr>
                <w:sz w:val="20"/>
                <w:szCs w:val="20"/>
              </w:rPr>
              <w:t>of</w:t>
            </w:r>
            <w:r>
              <w:rPr>
                <w:sz w:val="20"/>
                <w:szCs w:val="20"/>
              </w:rPr>
              <w:t xml:space="preserve"> </w:t>
            </w:r>
            <w:r w:rsidRPr="006548C4">
              <w:rPr>
                <w:sz w:val="20"/>
                <w:szCs w:val="20"/>
              </w:rPr>
              <w:t>the</w:t>
            </w:r>
            <w:r>
              <w:rPr>
                <w:sz w:val="20"/>
                <w:szCs w:val="20"/>
              </w:rPr>
              <w:t xml:space="preserve"> </w:t>
            </w:r>
            <w:r w:rsidRPr="006548C4">
              <w:rPr>
                <w:sz w:val="20"/>
                <w:szCs w:val="20"/>
              </w:rPr>
              <w:t>SoC</w:t>
            </w:r>
            <w:r>
              <w:rPr>
                <w:sz w:val="20"/>
                <w:szCs w:val="20"/>
              </w:rPr>
              <w:t xml:space="preserve"> </w:t>
            </w:r>
            <w:r w:rsidRPr="006548C4">
              <w:rPr>
                <w:sz w:val="20"/>
                <w:szCs w:val="20"/>
              </w:rPr>
              <w:t>antibiotics</w:t>
            </w:r>
            <w:r>
              <w:rPr>
                <w:sz w:val="20"/>
                <w:szCs w:val="20"/>
              </w:rPr>
              <w:t xml:space="preserve"> </w:t>
            </w:r>
            <w:r w:rsidRPr="006548C4">
              <w:rPr>
                <w:sz w:val="20"/>
                <w:szCs w:val="20"/>
              </w:rPr>
              <w:t>for</w:t>
            </w:r>
            <w:r>
              <w:rPr>
                <w:sz w:val="20"/>
                <w:szCs w:val="20"/>
              </w:rPr>
              <w:t xml:space="preserve"> </w:t>
            </w:r>
            <w:r w:rsidRPr="006548C4">
              <w:rPr>
                <w:sz w:val="20"/>
                <w:szCs w:val="20"/>
              </w:rPr>
              <w:t>treatment;</w:t>
            </w:r>
          </w:p>
          <w:p w14:paraId="7E376DE8" w14:textId="77777777" w:rsidR="001706C0" w:rsidRPr="006548C4" w:rsidRDefault="001706C0" w:rsidP="001706C0">
            <w:pPr>
              <w:rPr>
                <w:sz w:val="20"/>
                <w:szCs w:val="20"/>
              </w:rPr>
            </w:pPr>
            <w:r>
              <w:rPr>
                <w:sz w:val="20"/>
                <w:szCs w:val="20"/>
              </w:rPr>
              <w:t>S</w:t>
            </w:r>
            <w:r w:rsidRPr="006548C4">
              <w:rPr>
                <w:sz w:val="20"/>
                <w:szCs w:val="20"/>
              </w:rPr>
              <w:t>ingle</w:t>
            </w:r>
            <w:r>
              <w:rPr>
                <w:sz w:val="20"/>
                <w:szCs w:val="20"/>
              </w:rPr>
              <w:t xml:space="preserve"> </w:t>
            </w:r>
            <w:r w:rsidRPr="006548C4">
              <w:rPr>
                <w:sz w:val="20"/>
                <w:szCs w:val="20"/>
              </w:rPr>
              <w:t>infusion</w:t>
            </w:r>
            <w:r>
              <w:rPr>
                <w:sz w:val="20"/>
                <w:szCs w:val="20"/>
              </w:rPr>
              <w:t xml:space="preserve"> </w:t>
            </w:r>
            <w:r w:rsidRPr="006548C4">
              <w:rPr>
                <w:sz w:val="20"/>
                <w:szCs w:val="20"/>
              </w:rPr>
              <w:t>administration</w:t>
            </w:r>
            <w:r>
              <w:rPr>
                <w:sz w:val="20"/>
                <w:szCs w:val="20"/>
              </w:rPr>
              <w:t xml:space="preserve"> </w:t>
            </w:r>
            <w:r w:rsidRPr="006548C4">
              <w:rPr>
                <w:sz w:val="20"/>
                <w:szCs w:val="20"/>
              </w:rPr>
              <w:t>is</w:t>
            </w:r>
            <w:r>
              <w:rPr>
                <w:sz w:val="20"/>
                <w:szCs w:val="20"/>
              </w:rPr>
              <w:t xml:space="preserve"> </w:t>
            </w:r>
            <w:r w:rsidRPr="006548C4">
              <w:rPr>
                <w:sz w:val="20"/>
                <w:szCs w:val="20"/>
              </w:rPr>
              <w:t>an</w:t>
            </w:r>
            <w:r>
              <w:rPr>
                <w:sz w:val="20"/>
                <w:szCs w:val="20"/>
              </w:rPr>
              <w:t xml:space="preserve"> </w:t>
            </w:r>
            <w:r w:rsidRPr="006548C4">
              <w:rPr>
                <w:sz w:val="20"/>
                <w:szCs w:val="20"/>
              </w:rPr>
              <w:t>advantage</w:t>
            </w:r>
            <w:r>
              <w:rPr>
                <w:sz w:val="20"/>
                <w:szCs w:val="20"/>
              </w:rPr>
              <w:t xml:space="preserve"> </w:t>
            </w:r>
            <w:r w:rsidRPr="006548C4">
              <w:rPr>
                <w:sz w:val="20"/>
                <w:szCs w:val="20"/>
              </w:rPr>
              <w:t>compared</w:t>
            </w:r>
            <w:r>
              <w:rPr>
                <w:sz w:val="20"/>
                <w:szCs w:val="20"/>
              </w:rPr>
              <w:t xml:space="preserve"> </w:t>
            </w:r>
            <w:r w:rsidRPr="006548C4">
              <w:rPr>
                <w:sz w:val="20"/>
                <w:szCs w:val="20"/>
              </w:rPr>
              <w:t>to</w:t>
            </w:r>
            <w:r>
              <w:rPr>
                <w:sz w:val="20"/>
                <w:szCs w:val="20"/>
              </w:rPr>
              <w:t xml:space="preserve"> </w:t>
            </w:r>
            <w:r w:rsidRPr="006548C4">
              <w:rPr>
                <w:sz w:val="20"/>
                <w:szCs w:val="20"/>
              </w:rPr>
              <w:t>repeat</w:t>
            </w:r>
            <w:r>
              <w:rPr>
                <w:sz w:val="20"/>
                <w:szCs w:val="20"/>
              </w:rPr>
              <w:t xml:space="preserve"> </w:t>
            </w:r>
            <w:r w:rsidRPr="006548C4">
              <w:rPr>
                <w:sz w:val="20"/>
                <w:szCs w:val="20"/>
              </w:rPr>
              <w:t>dosing,</w:t>
            </w:r>
            <w:r>
              <w:rPr>
                <w:sz w:val="20"/>
                <w:szCs w:val="20"/>
              </w:rPr>
              <w:t xml:space="preserve"> </w:t>
            </w:r>
            <w:r w:rsidRPr="006548C4">
              <w:rPr>
                <w:sz w:val="20"/>
                <w:szCs w:val="20"/>
              </w:rPr>
              <w:t>has</w:t>
            </w:r>
            <w:r>
              <w:rPr>
                <w:sz w:val="20"/>
                <w:szCs w:val="20"/>
              </w:rPr>
              <w:t xml:space="preserve"> </w:t>
            </w:r>
            <w:r w:rsidRPr="006548C4">
              <w:rPr>
                <w:sz w:val="20"/>
                <w:szCs w:val="20"/>
              </w:rPr>
              <w:t>the</w:t>
            </w:r>
            <w:r>
              <w:rPr>
                <w:sz w:val="20"/>
                <w:szCs w:val="20"/>
              </w:rPr>
              <w:t xml:space="preserve"> </w:t>
            </w:r>
            <w:r w:rsidRPr="006548C4">
              <w:rPr>
                <w:sz w:val="20"/>
                <w:szCs w:val="20"/>
              </w:rPr>
              <w:t>potential</w:t>
            </w:r>
            <w:r>
              <w:rPr>
                <w:sz w:val="20"/>
                <w:szCs w:val="20"/>
              </w:rPr>
              <w:t xml:space="preserve"> </w:t>
            </w:r>
            <w:r w:rsidRPr="006548C4">
              <w:rPr>
                <w:sz w:val="20"/>
                <w:szCs w:val="20"/>
              </w:rPr>
              <w:t>to</w:t>
            </w:r>
            <w:r>
              <w:rPr>
                <w:sz w:val="20"/>
                <w:szCs w:val="20"/>
              </w:rPr>
              <w:t xml:space="preserve"> </w:t>
            </w:r>
            <w:r w:rsidRPr="006548C4">
              <w:rPr>
                <w:sz w:val="20"/>
                <w:szCs w:val="20"/>
              </w:rPr>
              <w:t>be</w:t>
            </w:r>
            <w:r>
              <w:rPr>
                <w:sz w:val="20"/>
                <w:szCs w:val="20"/>
              </w:rPr>
              <w:t xml:space="preserve"> </w:t>
            </w:r>
            <w:r w:rsidRPr="006548C4">
              <w:rPr>
                <w:sz w:val="20"/>
                <w:szCs w:val="20"/>
              </w:rPr>
              <w:t>given</w:t>
            </w:r>
            <w:r>
              <w:rPr>
                <w:sz w:val="20"/>
                <w:szCs w:val="20"/>
              </w:rPr>
              <w:t xml:space="preserve"> </w:t>
            </w:r>
            <w:r w:rsidRPr="006548C4">
              <w:rPr>
                <w:sz w:val="20"/>
                <w:szCs w:val="20"/>
              </w:rPr>
              <w:t>in</w:t>
            </w:r>
            <w:r>
              <w:rPr>
                <w:sz w:val="20"/>
                <w:szCs w:val="20"/>
              </w:rPr>
              <w:t xml:space="preserve"> </w:t>
            </w:r>
            <w:r w:rsidRPr="006548C4">
              <w:rPr>
                <w:sz w:val="20"/>
                <w:szCs w:val="20"/>
              </w:rPr>
              <w:t>an</w:t>
            </w:r>
            <w:r>
              <w:rPr>
                <w:sz w:val="20"/>
                <w:szCs w:val="20"/>
              </w:rPr>
              <w:t xml:space="preserve"> </w:t>
            </w:r>
            <w:r w:rsidRPr="006548C4">
              <w:rPr>
                <w:sz w:val="20"/>
                <w:szCs w:val="20"/>
              </w:rPr>
              <w:t>outpatient</w:t>
            </w:r>
            <w:r>
              <w:rPr>
                <w:sz w:val="20"/>
                <w:szCs w:val="20"/>
              </w:rPr>
              <w:t xml:space="preserve"> </w:t>
            </w:r>
            <w:r w:rsidRPr="006548C4">
              <w:rPr>
                <w:sz w:val="20"/>
                <w:szCs w:val="20"/>
              </w:rPr>
              <w:t>setting;</w:t>
            </w:r>
          </w:p>
          <w:p w14:paraId="2F805E3C" w14:textId="77777777" w:rsidR="001706C0" w:rsidRPr="006548C4" w:rsidRDefault="001706C0" w:rsidP="001706C0">
            <w:pPr>
              <w:rPr>
                <w:sz w:val="20"/>
                <w:szCs w:val="20"/>
              </w:rPr>
            </w:pPr>
            <w:r>
              <w:rPr>
                <w:sz w:val="20"/>
                <w:szCs w:val="20"/>
              </w:rPr>
              <w:t>S</w:t>
            </w:r>
            <w:r w:rsidRPr="006548C4">
              <w:rPr>
                <w:sz w:val="20"/>
                <w:szCs w:val="20"/>
              </w:rPr>
              <w:t>afety</w:t>
            </w:r>
            <w:r>
              <w:rPr>
                <w:sz w:val="20"/>
                <w:szCs w:val="20"/>
              </w:rPr>
              <w:t xml:space="preserve"> </w:t>
            </w:r>
            <w:r w:rsidRPr="006548C4">
              <w:rPr>
                <w:sz w:val="20"/>
                <w:szCs w:val="20"/>
              </w:rPr>
              <w:t>profile</w:t>
            </w:r>
            <w:r>
              <w:rPr>
                <w:sz w:val="20"/>
                <w:szCs w:val="20"/>
              </w:rPr>
              <w:t xml:space="preserve"> </w:t>
            </w:r>
            <w:r w:rsidRPr="006548C4">
              <w:rPr>
                <w:sz w:val="20"/>
                <w:szCs w:val="20"/>
              </w:rPr>
              <w:t>which</w:t>
            </w:r>
            <w:r>
              <w:rPr>
                <w:sz w:val="20"/>
                <w:szCs w:val="20"/>
              </w:rPr>
              <w:t xml:space="preserve"> </w:t>
            </w:r>
            <w:r w:rsidRPr="006548C4">
              <w:rPr>
                <w:sz w:val="20"/>
                <w:szCs w:val="20"/>
              </w:rPr>
              <w:t>was</w:t>
            </w:r>
            <w:r>
              <w:rPr>
                <w:sz w:val="20"/>
                <w:szCs w:val="20"/>
              </w:rPr>
              <w:t xml:space="preserve"> </w:t>
            </w:r>
            <w:r w:rsidRPr="006548C4">
              <w:rPr>
                <w:sz w:val="20"/>
                <w:szCs w:val="20"/>
              </w:rPr>
              <w:t>generally</w:t>
            </w:r>
            <w:r>
              <w:rPr>
                <w:sz w:val="20"/>
                <w:szCs w:val="20"/>
              </w:rPr>
              <w:t xml:space="preserve"> </w:t>
            </w:r>
            <w:r w:rsidRPr="006548C4">
              <w:rPr>
                <w:sz w:val="20"/>
                <w:szCs w:val="20"/>
              </w:rPr>
              <w:t>similar</w:t>
            </w:r>
            <w:r>
              <w:rPr>
                <w:sz w:val="20"/>
                <w:szCs w:val="20"/>
              </w:rPr>
              <w:t xml:space="preserve"> </w:t>
            </w:r>
            <w:r w:rsidRPr="006548C4">
              <w:rPr>
                <w:sz w:val="20"/>
                <w:szCs w:val="20"/>
              </w:rPr>
              <w:t>to</w:t>
            </w:r>
            <w:r>
              <w:rPr>
                <w:sz w:val="20"/>
                <w:szCs w:val="20"/>
              </w:rPr>
              <w:t xml:space="preserve"> </w:t>
            </w:r>
            <w:r w:rsidRPr="006548C4">
              <w:rPr>
                <w:sz w:val="20"/>
                <w:szCs w:val="20"/>
              </w:rPr>
              <w:t>placebo</w:t>
            </w:r>
            <w:r>
              <w:rPr>
                <w:sz w:val="20"/>
                <w:szCs w:val="20"/>
              </w:rPr>
              <w:t xml:space="preserve"> </w:t>
            </w:r>
            <w:r w:rsidRPr="006548C4">
              <w:rPr>
                <w:sz w:val="20"/>
                <w:szCs w:val="20"/>
              </w:rPr>
              <w:t>did</w:t>
            </w:r>
            <w:r>
              <w:rPr>
                <w:sz w:val="20"/>
                <w:szCs w:val="20"/>
              </w:rPr>
              <w:t xml:space="preserve"> </w:t>
            </w:r>
            <w:r w:rsidRPr="006548C4">
              <w:rPr>
                <w:sz w:val="20"/>
                <w:szCs w:val="20"/>
              </w:rPr>
              <w:t>not</w:t>
            </w:r>
            <w:r>
              <w:rPr>
                <w:sz w:val="20"/>
                <w:szCs w:val="20"/>
              </w:rPr>
              <w:t xml:space="preserve"> </w:t>
            </w:r>
            <w:r w:rsidRPr="006548C4">
              <w:rPr>
                <w:sz w:val="20"/>
                <w:szCs w:val="20"/>
              </w:rPr>
              <w:t>result</w:t>
            </w:r>
            <w:r>
              <w:rPr>
                <w:sz w:val="20"/>
                <w:szCs w:val="20"/>
              </w:rPr>
              <w:t xml:space="preserve"> </w:t>
            </w:r>
            <w:r w:rsidRPr="006548C4">
              <w:rPr>
                <w:sz w:val="20"/>
                <w:szCs w:val="20"/>
              </w:rPr>
              <w:t>in</w:t>
            </w:r>
            <w:r>
              <w:rPr>
                <w:sz w:val="20"/>
                <w:szCs w:val="20"/>
              </w:rPr>
              <w:t xml:space="preserve"> </w:t>
            </w:r>
            <w:r w:rsidRPr="006548C4">
              <w:rPr>
                <w:sz w:val="20"/>
                <w:szCs w:val="20"/>
              </w:rPr>
              <w:t>the</w:t>
            </w:r>
            <w:r>
              <w:rPr>
                <w:sz w:val="20"/>
                <w:szCs w:val="20"/>
              </w:rPr>
              <w:t xml:space="preserve"> </w:t>
            </w:r>
            <w:r w:rsidRPr="006548C4">
              <w:rPr>
                <w:sz w:val="20"/>
                <w:szCs w:val="20"/>
              </w:rPr>
              <w:t>development</w:t>
            </w:r>
            <w:r>
              <w:rPr>
                <w:sz w:val="20"/>
                <w:szCs w:val="20"/>
              </w:rPr>
              <w:t xml:space="preserve"> </w:t>
            </w:r>
            <w:r w:rsidRPr="006548C4">
              <w:rPr>
                <w:sz w:val="20"/>
                <w:szCs w:val="20"/>
              </w:rPr>
              <w:t>of</w:t>
            </w:r>
            <w:r>
              <w:rPr>
                <w:sz w:val="20"/>
                <w:szCs w:val="20"/>
              </w:rPr>
              <w:t xml:space="preserve"> </w:t>
            </w:r>
            <w:r w:rsidRPr="006548C4">
              <w:rPr>
                <w:sz w:val="20"/>
                <w:szCs w:val="20"/>
              </w:rPr>
              <w:t>anti-bezlotoxumab</w:t>
            </w:r>
            <w:r>
              <w:rPr>
                <w:sz w:val="20"/>
                <w:szCs w:val="20"/>
              </w:rPr>
              <w:t xml:space="preserve"> </w:t>
            </w:r>
            <w:r w:rsidRPr="006548C4">
              <w:rPr>
                <w:sz w:val="20"/>
                <w:szCs w:val="20"/>
              </w:rPr>
              <w:t>antibodies</w:t>
            </w:r>
            <w:r>
              <w:rPr>
                <w:sz w:val="20"/>
                <w:szCs w:val="20"/>
              </w:rPr>
              <w:t xml:space="preserve"> </w:t>
            </w:r>
            <w:r w:rsidRPr="006548C4">
              <w:rPr>
                <w:sz w:val="20"/>
                <w:szCs w:val="20"/>
              </w:rPr>
              <w:t>in</w:t>
            </w:r>
            <w:r>
              <w:rPr>
                <w:sz w:val="20"/>
                <w:szCs w:val="20"/>
              </w:rPr>
              <w:t xml:space="preserve"> </w:t>
            </w:r>
            <w:r w:rsidRPr="006548C4">
              <w:rPr>
                <w:sz w:val="20"/>
                <w:szCs w:val="20"/>
              </w:rPr>
              <w:t>post-baseline</w:t>
            </w:r>
            <w:r>
              <w:rPr>
                <w:sz w:val="20"/>
                <w:szCs w:val="20"/>
              </w:rPr>
              <w:t xml:space="preserve"> </w:t>
            </w:r>
            <w:r w:rsidRPr="006548C4">
              <w:rPr>
                <w:sz w:val="20"/>
                <w:szCs w:val="20"/>
              </w:rPr>
              <w:t>serum</w:t>
            </w:r>
            <w:r>
              <w:rPr>
                <w:sz w:val="20"/>
                <w:szCs w:val="20"/>
              </w:rPr>
              <w:t xml:space="preserve"> </w:t>
            </w:r>
            <w:r w:rsidRPr="006548C4">
              <w:rPr>
                <w:sz w:val="20"/>
                <w:szCs w:val="20"/>
              </w:rPr>
              <w:t>samples.</w:t>
            </w:r>
          </w:p>
          <w:p w14:paraId="6AABEE80" w14:textId="77777777" w:rsidR="001706C0" w:rsidRPr="006548C4" w:rsidRDefault="001706C0" w:rsidP="001706C0">
            <w:pPr>
              <w:rPr>
                <w:sz w:val="20"/>
                <w:szCs w:val="20"/>
              </w:rPr>
            </w:pPr>
            <w:r w:rsidRPr="006548C4">
              <w:rPr>
                <w:sz w:val="20"/>
                <w:szCs w:val="20"/>
              </w:rPr>
              <w:t>Bezlotoxumab</w:t>
            </w:r>
            <w:r>
              <w:rPr>
                <w:sz w:val="20"/>
                <w:szCs w:val="20"/>
              </w:rPr>
              <w:t xml:space="preserve"> </w:t>
            </w:r>
            <w:r w:rsidRPr="006548C4">
              <w:rPr>
                <w:sz w:val="20"/>
                <w:szCs w:val="20"/>
              </w:rPr>
              <w:t>is</w:t>
            </w:r>
            <w:r>
              <w:rPr>
                <w:sz w:val="20"/>
                <w:szCs w:val="20"/>
              </w:rPr>
              <w:t xml:space="preserve"> </w:t>
            </w:r>
            <w:r w:rsidRPr="006548C4">
              <w:rPr>
                <w:sz w:val="20"/>
                <w:szCs w:val="20"/>
              </w:rPr>
              <w:t>efficacious</w:t>
            </w:r>
            <w:r>
              <w:rPr>
                <w:sz w:val="20"/>
                <w:szCs w:val="20"/>
              </w:rPr>
              <w:t xml:space="preserve"> </w:t>
            </w:r>
            <w:r w:rsidRPr="006548C4">
              <w:rPr>
                <w:sz w:val="20"/>
                <w:szCs w:val="20"/>
              </w:rPr>
              <w:t>in</w:t>
            </w:r>
            <w:r>
              <w:rPr>
                <w:sz w:val="20"/>
                <w:szCs w:val="20"/>
              </w:rPr>
              <w:t xml:space="preserve"> </w:t>
            </w:r>
            <w:r w:rsidRPr="006548C4">
              <w:rPr>
                <w:sz w:val="20"/>
                <w:szCs w:val="20"/>
              </w:rPr>
              <w:t>key</w:t>
            </w:r>
            <w:r>
              <w:rPr>
                <w:sz w:val="20"/>
                <w:szCs w:val="20"/>
              </w:rPr>
              <w:t xml:space="preserve"> </w:t>
            </w:r>
            <w:r w:rsidRPr="006548C4">
              <w:rPr>
                <w:sz w:val="20"/>
                <w:szCs w:val="20"/>
              </w:rPr>
              <w:t>subpopulations</w:t>
            </w:r>
            <w:r>
              <w:rPr>
                <w:sz w:val="20"/>
                <w:szCs w:val="20"/>
              </w:rPr>
              <w:t xml:space="preserve"> </w:t>
            </w:r>
            <w:r w:rsidRPr="006548C4">
              <w:rPr>
                <w:sz w:val="20"/>
                <w:szCs w:val="20"/>
              </w:rPr>
              <w:t>at</w:t>
            </w:r>
            <w:r>
              <w:rPr>
                <w:sz w:val="20"/>
                <w:szCs w:val="20"/>
              </w:rPr>
              <w:t xml:space="preserve"> </w:t>
            </w:r>
            <w:r w:rsidRPr="006548C4">
              <w:rPr>
                <w:sz w:val="20"/>
                <w:szCs w:val="20"/>
              </w:rPr>
              <w:t>high</w:t>
            </w:r>
            <w:r>
              <w:rPr>
                <w:sz w:val="20"/>
                <w:szCs w:val="20"/>
              </w:rPr>
              <w:t xml:space="preserve"> </w:t>
            </w:r>
            <w:r w:rsidRPr="006548C4">
              <w:rPr>
                <w:sz w:val="20"/>
                <w:szCs w:val="20"/>
              </w:rPr>
              <w:t>risk</w:t>
            </w:r>
            <w:r>
              <w:rPr>
                <w:sz w:val="20"/>
                <w:szCs w:val="20"/>
              </w:rPr>
              <w:t xml:space="preserve"> </w:t>
            </w:r>
            <w:r w:rsidRPr="006548C4">
              <w:rPr>
                <w:sz w:val="20"/>
                <w:szCs w:val="20"/>
              </w:rPr>
              <w:t>for</w:t>
            </w:r>
            <w:r>
              <w:rPr>
                <w:sz w:val="20"/>
                <w:szCs w:val="20"/>
              </w:rPr>
              <w:t xml:space="preserve"> </w:t>
            </w:r>
            <w:r w:rsidRPr="006548C4">
              <w:rPr>
                <w:sz w:val="20"/>
                <w:szCs w:val="20"/>
              </w:rPr>
              <w:t>CDI</w:t>
            </w:r>
            <w:r>
              <w:rPr>
                <w:sz w:val="20"/>
                <w:szCs w:val="20"/>
              </w:rPr>
              <w:t xml:space="preserve"> </w:t>
            </w:r>
            <w:r w:rsidRPr="006548C4">
              <w:rPr>
                <w:sz w:val="20"/>
                <w:szCs w:val="20"/>
              </w:rPr>
              <w:t>recurrence</w:t>
            </w:r>
            <w:r>
              <w:rPr>
                <w:sz w:val="20"/>
                <w:szCs w:val="20"/>
              </w:rPr>
              <w:t xml:space="preserve"> </w:t>
            </w:r>
            <w:r w:rsidRPr="006548C4">
              <w:rPr>
                <w:sz w:val="20"/>
                <w:szCs w:val="20"/>
              </w:rPr>
              <w:t>and/or</w:t>
            </w:r>
            <w:r>
              <w:rPr>
                <w:sz w:val="20"/>
                <w:szCs w:val="20"/>
              </w:rPr>
              <w:t xml:space="preserve"> </w:t>
            </w:r>
            <w:r w:rsidRPr="006548C4">
              <w:rPr>
                <w:sz w:val="20"/>
                <w:szCs w:val="20"/>
              </w:rPr>
              <w:t>CDI-related</w:t>
            </w:r>
            <w:r>
              <w:rPr>
                <w:sz w:val="20"/>
                <w:szCs w:val="20"/>
              </w:rPr>
              <w:t xml:space="preserve"> </w:t>
            </w:r>
            <w:r w:rsidRPr="006548C4">
              <w:rPr>
                <w:sz w:val="20"/>
                <w:szCs w:val="20"/>
              </w:rPr>
              <w:t>adverse</w:t>
            </w:r>
            <w:r>
              <w:rPr>
                <w:sz w:val="20"/>
                <w:szCs w:val="20"/>
              </w:rPr>
              <w:t xml:space="preserve"> </w:t>
            </w:r>
            <w:r w:rsidRPr="006548C4">
              <w:rPr>
                <w:sz w:val="20"/>
                <w:szCs w:val="20"/>
              </w:rPr>
              <w:t>outcomes,</w:t>
            </w:r>
            <w:r>
              <w:rPr>
                <w:sz w:val="20"/>
                <w:szCs w:val="20"/>
              </w:rPr>
              <w:t xml:space="preserve"> </w:t>
            </w:r>
            <w:r w:rsidRPr="006548C4">
              <w:rPr>
                <w:sz w:val="20"/>
                <w:szCs w:val="20"/>
              </w:rPr>
              <w:t>the</w:t>
            </w:r>
            <w:r>
              <w:rPr>
                <w:sz w:val="20"/>
                <w:szCs w:val="20"/>
              </w:rPr>
              <w:t xml:space="preserve"> </w:t>
            </w:r>
            <w:r w:rsidRPr="006548C4">
              <w:rPr>
                <w:sz w:val="20"/>
                <w:szCs w:val="20"/>
              </w:rPr>
              <w:t>greatest</w:t>
            </w:r>
            <w:r>
              <w:rPr>
                <w:sz w:val="20"/>
                <w:szCs w:val="20"/>
              </w:rPr>
              <w:t xml:space="preserve"> </w:t>
            </w:r>
            <w:r w:rsidRPr="006548C4">
              <w:rPr>
                <w:sz w:val="20"/>
                <w:szCs w:val="20"/>
              </w:rPr>
              <w:t>benefit</w:t>
            </w:r>
            <w:r>
              <w:rPr>
                <w:sz w:val="20"/>
                <w:szCs w:val="20"/>
              </w:rPr>
              <w:t xml:space="preserve"> </w:t>
            </w:r>
            <w:r w:rsidRPr="006548C4">
              <w:rPr>
                <w:sz w:val="20"/>
                <w:szCs w:val="20"/>
              </w:rPr>
              <w:t>is</w:t>
            </w:r>
            <w:r>
              <w:rPr>
                <w:sz w:val="20"/>
                <w:szCs w:val="20"/>
              </w:rPr>
              <w:t xml:space="preserve"> </w:t>
            </w:r>
            <w:r w:rsidRPr="006548C4">
              <w:rPr>
                <w:sz w:val="20"/>
                <w:szCs w:val="20"/>
              </w:rPr>
              <w:t>seen</w:t>
            </w:r>
            <w:r>
              <w:rPr>
                <w:sz w:val="20"/>
                <w:szCs w:val="20"/>
              </w:rPr>
              <w:t xml:space="preserve"> </w:t>
            </w:r>
            <w:r w:rsidRPr="006548C4">
              <w:rPr>
                <w:sz w:val="20"/>
                <w:szCs w:val="20"/>
              </w:rPr>
              <w:t>in</w:t>
            </w:r>
            <w:r>
              <w:rPr>
                <w:sz w:val="20"/>
                <w:szCs w:val="20"/>
              </w:rPr>
              <w:t xml:space="preserve"> </w:t>
            </w:r>
            <w:r w:rsidRPr="006548C4">
              <w:rPr>
                <w:sz w:val="20"/>
                <w:szCs w:val="20"/>
              </w:rPr>
              <w:t>those</w:t>
            </w:r>
            <w:r>
              <w:rPr>
                <w:sz w:val="20"/>
                <w:szCs w:val="20"/>
              </w:rPr>
              <w:t xml:space="preserve"> </w:t>
            </w:r>
            <w:r w:rsidRPr="006548C4">
              <w:rPr>
                <w:sz w:val="20"/>
                <w:szCs w:val="20"/>
              </w:rPr>
              <w:t>who</w:t>
            </w:r>
            <w:r>
              <w:rPr>
                <w:sz w:val="20"/>
                <w:szCs w:val="20"/>
              </w:rPr>
              <w:t xml:space="preserve"> </w:t>
            </w:r>
            <w:r w:rsidRPr="006548C4">
              <w:rPr>
                <w:sz w:val="20"/>
                <w:szCs w:val="20"/>
              </w:rPr>
              <w:t>are</w:t>
            </w:r>
            <w:r>
              <w:rPr>
                <w:sz w:val="20"/>
                <w:szCs w:val="20"/>
              </w:rPr>
              <w:t xml:space="preserve"> </w:t>
            </w:r>
            <w:r w:rsidRPr="006548C4">
              <w:rPr>
                <w:sz w:val="20"/>
                <w:szCs w:val="20"/>
              </w:rPr>
              <w:t>deemed</w:t>
            </w:r>
            <w:r>
              <w:rPr>
                <w:sz w:val="20"/>
                <w:szCs w:val="20"/>
              </w:rPr>
              <w:t xml:space="preserve"> </w:t>
            </w:r>
            <w:r w:rsidRPr="006548C4">
              <w:rPr>
                <w:sz w:val="20"/>
                <w:szCs w:val="20"/>
              </w:rPr>
              <w:t>at</w:t>
            </w:r>
            <w:r>
              <w:rPr>
                <w:sz w:val="20"/>
                <w:szCs w:val="20"/>
              </w:rPr>
              <w:t xml:space="preserve"> </w:t>
            </w:r>
            <w:r w:rsidRPr="006548C4">
              <w:rPr>
                <w:sz w:val="20"/>
                <w:szCs w:val="20"/>
              </w:rPr>
              <w:t>higher</w:t>
            </w:r>
            <w:r>
              <w:rPr>
                <w:sz w:val="20"/>
                <w:szCs w:val="20"/>
              </w:rPr>
              <w:t xml:space="preserve"> </w:t>
            </w:r>
            <w:r w:rsidRPr="006548C4">
              <w:rPr>
                <w:sz w:val="20"/>
                <w:szCs w:val="20"/>
              </w:rPr>
              <w:t>risk</w:t>
            </w:r>
            <w:r>
              <w:rPr>
                <w:sz w:val="20"/>
                <w:szCs w:val="20"/>
              </w:rPr>
              <w:t xml:space="preserve"> </w:t>
            </w:r>
            <w:r w:rsidRPr="006548C4">
              <w:rPr>
                <w:sz w:val="20"/>
                <w:szCs w:val="20"/>
              </w:rPr>
              <w:t>purely</w:t>
            </w:r>
            <w:r>
              <w:rPr>
                <w:sz w:val="20"/>
                <w:szCs w:val="20"/>
              </w:rPr>
              <w:t xml:space="preserve"> </w:t>
            </w:r>
            <w:r w:rsidRPr="006548C4">
              <w:rPr>
                <w:sz w:val="20"/>
                <w:szCs w:val="20"/>
              </w:rPr>
              <w:t>because</w:t>
            </w:r>
            <w:r>
              <w:rPr>
                <w:sz w:val="20"/>
                <w:szCs w:val="20"/>
              </w:rPr>
              <w:t xml:space="preserve"> </w:t>
            </w:r>
            <w:r w:rsidRPr="006548C4">
              <w:rPr>
                <w:sz w:val="20"/>
                <w:szCs w:val="20"/>
              </w:rPr>
              <w:t>of</w:t>
            </w:r>
            <w:r>
              <w:rPr>
                <w:sz w:val="20"/>
                <w:szCs w:val="20"/>
              </w:rPr>
              <w:t xml:space="preserve"> </w:t>
            </w:r>
            <w:r w:rsidRPr="006548C4">
              <w:rPr>
                <w:sz w:val="20"/>
                <w:szCs w:val="20"/>
              </w:rPr>
              <w:t>being</w:t>
            </w:r>
            <w:r>
              <w:rPr>
                <w:sz w:val="20"/>
                <w:szCs w:val="20"/>
              </w:rPr>
              <w:t xml:space="preserve"> </w:t>
            </w:r>
            <w:r w:rsidRPr="006548C4">
              <w:rPr>
                <w:sz w:val="20"/>
                <w:szCs w:val="20"/>
              </w:rPr>
              <w:t>aged</w:t>
            </w:r>
            <w:r>
              <w:rPr>
                <w:sz w:val="20"/>
                <w:szCs w:val="20"/>
              </w:rPr>
              <w:t xml:space="preserve"> </w:t>
            </w:r>
            <w:r w:rsidRPr="006548C4">
              <w:rPr>
                <w:sz w:val="20"/>
                <w:szCs w:val="20"/>
              </w:rPr>
              <w:t>≥</w:t>
            </w:r>
            <w:r>
              <w:rPr>
                <w:sz w:val="20"/>
                <w:szCs w:val="20"/>
              </w:rPr>
              <w:t xml:space="preserve"> </w:t>
            </w:r>
            <w:r w:rsidRPr="006548C4">
              <w:rPr>
                <w:sz w:val="20"/>
                <w:szCs w:val="20"/>
              </w:rPr>
              <w:t>65</w:t>
            </w:r>
            <w:r>
              <w:rPr>
                <w:sz w:val="20"/>
                <w:szCs w:val="20"/>
              </w:rPr>
              <w:t xml:space="preserve"> </w:t>
            </w:r>
            <w:r w:rsidRPr="006548C4">
              <w:rPr>
                <w:sz w:val="20"/>
                <w:szCs w:val="20"/>
              </w:rPr>
              <w:t>years;</w:t>
            </w:r>
          </w:p>
          <w:p w14:paraId="3B8E1A10" w14:textId="60E98202" w:rsidR="001706C0" w:rsidRDefault="001706C0" w:rsidP="001706C0">
            <w:pPr>
              <w:rPr>
                <w:lang w:eastAsia="ja-JP"/>
              </w:rPr>
            </w:pPr>
            <w:r w:rsidRPr="006548C4">
              <w:rPr>
                <w:sz w:val="20"/>
                <w:szCs w:val="20"/>
              </w:rPr>
              <w:t>Bezlotoxumab</w:t>
            </w:r>
            <w:r>
              <w:rPr>
                <w:sz w:val="20"/>
                <w:szCs w:val="20"/>
              </w:rPr>
              <w:t xml:space="preserve"> </w:t>
            </w:r>
            <w:r w:rsidRPr="006548C4">
              <w:rPr>
                <w:sz w:val="20"/>
                <w:szCs w:val="20"/>
              </w:rPr>
              <w:t>is</w:t>
            </w:r>
            <w:r>
              <w:rPr>
                <w:sz w:val="20"/>
                <w:szCs w:val="20"/>
              </w:rPr>
              <w:t xml:space="preserve"> </w:t>
            </w:r>
            <w:r w:rsidRPr="006548C4">
              <w:rPr>
                <w:sz w:val="20"/>
                <w:szCs w:val="20"/>
              </w:rPr>
              <w:t>superior</w:t>
            </w:r>
            <w:r>
              <w:rPr>
                <w:sz w:val="20"/>
                <w:szCs w:val="20"/>
              </w:rPr>
              <w:t xml:space="preserve"> </w:t>
            </w:r>
            <w:r w:rsidRPr="006548C4">
              <w:rPr>
                <w:sz w:val="20"/>
                <w:szCs w:val="20"/>
              </w:rPr>
              <w:t>to</w:t>
            </w:r>
            <w:r>
              <w:rPr>
                <w:sz w:val="20"/>
                <w:szCs w:val="20"/>
              </w:rPr>
              <w:t xml:space="preserve"> </w:t>
            </w:r>
            <w:r w:rsidRPr="006548C4">
              <w:rPr>
                <w:sz w:val="20"/>
                <w:szCs w:val="20"/>
              </w:rPr>
              <w:t>placebo</w:t>
            </w:r>
            <w:r>
              <w:rPr>
                <w:sz w:val="20"/>
                <w:szCs w:val="20"/>
              </w:rPr>
              <w:t xml:space="preserve"> </w:t>
            </w:r>
            <w:r w:rsidRPr="006548C4">
              <w:rPr>
                <w:sz w:val="20"/>
                <w:szCs w:val="20"/>
              </w:rPr>
              <w:t>with</w:t>
            </w:r>
            <w:r>
              <w:rPr>
                <w:sz w:val="20"/>
                <w:szCs w:val="20"/>
              </w:rPr>
              <w:t xml:space="preserve"> </w:t>
            </w:r>
            <w:r w:rsidRPr="006548C4">
              <w:rPr>
                <w:sz w:val="20"/>
                <w:szCs w:val="20"/>
              </w:rPr>
              <w:t>respect</w:t>
            </w:r>
            <w:r>
              <w:rPr>
                <w:sz w:val="20"/>
                <w:szCs w:val="20"/>
              </w:rPr>
              <w:t xml:space="preserve"> </w:t>
            </w:r>
            <w:r w:rsidRPr="006548C4">
              <w:rPr>
                <w:sz w:val="20"/>
                <w:szCs w:val="20"/>
              </w:rPr>
              <w:t>to</w:t>
            </w:r>
            <w:r>
              <w:rPr>
                <w:sz w:val="20"/>
                <w:szCs w:val="20"/>
              </w:rPr>
              <w:t xml:space="preserve"> </w:t>
            </w:r>
            <w:r w:rsidRPr="006548C4">
              <w:rPr>
                <w:sz w:val="20"/>
                <w:szCs w:val="20"/>
              </w:rPr>
              <w:t>the</w:t>
            </w:r>
            <w:r>
              <w:rPr>
                <w:sz w:val="20"/>
                <w:szCs w:val="20"/>
              </w:rPr>
              <w:t xml:space="preserve"> </w:t>
            </w:r>
            <w:r w:rsidRPr="006548C4">
              <w:rPr>
                <w:sz w:val="20"/>
                <w:szCs w:val="20"/>
              </w:rPr>
              <w:t>global</w:t>
            </w:r>
            <w:r>
              <w:rPr>
                <w:sz w:val="20"/>
                <w:szCs w:val="20"/>
              </w:rPr>
              <w:t xml:space="preserve"> </w:t>
            </w:r>
            <w:r w:rsidRPr="006548C4">
              <w:rPr>
                <w:sz w:val="20"/>
                <w:szCs w:val="20"/>
              </w:rPr>
              <w:t>cure</w:t>
            </w:r>
            <w:r>
              <w:rPr>
                <w:sz w:val="20"/>
                <w:szCs w:val="20"/>
              </w:rPr>
              <w:t xml:space="preserve"> </w:t>
            </w:r>
            <w:r w:rsidRPr="006548C4">
              <w:rPr>
                <w:sz w:val="20"/>
                <w:szCs w:val="20"/>
              </w:rPr>
              <w:t>endpoint</w:t>
            </w:r>
            <w:r>
              <w:rPr>
                <w:sz w:val="20"/>
                <w:szCs w:val="20"/>
              </w:rPr>
              <w:t xml:space="preserve"> </w:t>
            </w:r>
            <w:r w:rsidRPr="006548C4">
              <w:rPr>
                <w:sz w:val="20"/>
                <w:szCs w:val="20"/>
              </w:rPr>
              <w:t>(secondary</w:t>
            </w:r>
            <w:r>
              <w:rPr>
                <w:sz w:val="20"/>
                <w:szCs w:val="20"/>
              </w:rPr>
              <w:t xml:space="preserve"> </w:t>
            </w:r>
            <w:r w:rsidRPr="006548C4">
              <w:rPr>
                <w:sz w:val="20"/>
                <w:szCs w:val="20"/>
              </w:rPr>
              <w:lastRenderedPageBreak/>
              <w:t>endpoint).</w:t>
            </w:r>
          </w:p>
        </w:tc>
        <w:tc>
          <w:tcPr>
            <w:tcW w:w="4621" w:type="dxa"/>
          </w:tcPr>
          <w:p w14:paraId="069C027A" w14:textId="77777777" w:rsidR="001706C0" w:rsidRPr="006548C4" w:rsidRDefault="001706C0" w:rsidP="001706C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E</w:t>
            </w:r>
            <w:r w:rsidRPr="006548C4">
              <w:rPr>
                <w:sz w:val="20"/>
                <w:szCs w:val="20"/>
              </w:rPr>
              <w:t>videnced</w:t>
            </w:r>
            <w:r>
              <w:rPr>
                <w:sz w:val="20"/>
                <w:szCs w:val="20"/>
              </w:rPr>
              <w:t xml:space="preserve"> </w:t>
            </w:r>
            <w:r w:rsidRPr="006548C4">
              <w:rPr>
                <w:sz w:val="20"/>
                <w:szCs w:val="20"/>
              </w:rPr>
              <w:t>by</w:t>
            </w:r>
            <w:r>
              <w:rPr>
                <w:sz w:val="20"/>
                <w:szCs w:val="20"/>
              </w:rPr>
              <w:t xml:space="preserve"> </w:t>
            </w:r>
            <w:r w:rsidRPr="006548C4">
              <w:rPr>
                <w:sz w:val="20"/>
                <w:szCs w:val="20"/>
              </w:rPr>
              <w:t>the</w:t>
            </w:r>
            <w:r>
              <w:rPr>
                <w:sz w:val="20"/>
                <w:szCs w:val="20"/>
              </w:rPr>
              <w:t xml:space="preserve"> </w:t>
            </w:r>
            <w:r w:rsidRPr="006548C4">
              <w:rPr>
                <w:sz w:val="20"/>
                <w:szCs w:val="20"/>
              </w:rPr>
              <w:t>significantly</w:t>
            </w:r>
            <w:r>
              <w:rPr>
                <w:sz w:val="20"/>
                <w:szCs w:val="20"/>
              </w:rPr>
              <w:t xml:space="preserve"> </w:t>
            </w:r>
            <w:r w:rsidRPr="006548C4">
              <w:rPr>
                <w:sz w:val="20"/>
                <w:szCs w:val="20"/>
              </w:rPr>
              <w:t>lower</w:t>
            </w:r>
            <w:r>
              <w:rPr>
                <w:sz w:val="20"/>
                <w:szCs w:val="20"/>
              </w:rPr>
              <w:t xml:space="preserve"> </w:t>
            </w:r>
            <w:r w:rsidRPr="006548C4">
              <w:rPr>
                <w:sz w:val="20"/>
                <w:szCs w:val="20"/>
              </w:rPr>
              <w:t>CDI</w:t>
            </w:r>
            <w:r>
              <w:rPr>
                <w:sz w:val="20"/>
                <w:szCs w:val="20"/>
              </w:rPr>
              <w:t xml:space="preserve"> </w:t>
            </w:r>
            <w:r w:rsidRPr="006548C4">
              <w:rPr>
                <w:sz w:val="20"/>
                <w:szCs w:val="20"/>
              </w:rPr>
              <w:t>recurrence</w:t>
            </w:r>
            <w:r>
              <w:rPr>
                <w:sz w:val="20"/>
                <w:szCs w:val="20"/>
              </w:rPr>
              <w:t xml:space="preserve"> </w:t>
            </w:r>
            <w:r w:rsidRPr="006548C4">
              <w:rPr>
                <w:sz w:val="20"/>
                <w:szCs w:val="20"/>
              </w:rPr>
              <w:t>rate</w:t>
            </w:r>
            <w:r>
              <w:rPr>
                <w:sz w:val="20"/>
                <w:szCs w:val="20"/>
              </w:rPr>
              <w:t xml:space="preserve"> </w:t>
            </w:r>
            <w:r w:rsidRPr="006548C4">
              <w:rPr>
                <w:sz w:val="20"/>
                <w:szCs w:val="20"/>
              </w:rPr>
              <w:t>was</w:t>
            </w:r>
            <w:r>
              <w:rPr>
                <w:sz w:val="20"/>
                <w:szCs w:val="20"/>
              </w:rPr>
              <w:t xml:space="preserve"> </w:t>
            </w:r>
            <w:r w:rsidRPr="006548C4">
              <w:rPr>
                <w:sz w:val="20"/>
                <w:szCs w:val="20"/>
              </w:rPr>
              <w:t>in</w:t>
            </w:r>
            <w:r>
              <w:rPr>
                <w:sz w:val="20"/>
                <w:szCs w:val="20"/>
              </w:rPr>
              <w:t xml:space="preserve"> </w:t>
            </w:r>
            <w:r w:rsidRPr="006548C4">
              <w:rPr>
                <w:sz w:val="20"/>
                <w:szCs w:val="20"/>
              </w:rPr>
              <w:t>patients</w:t>
            </w:r>
            <w:r>
              <w:rPr>
                <w:sz w:val="20"/>
                <w:szCs w:val="20"/>
              </w:rPr>
              <w:t xml:space="preserve"> </w:t>
            </w:r>
            <w:r w:rsidRPr="006548C4">
              <w:rPr>
                <w:sz w:val="20"/>
                <w:szCs w:val="20"/>
              </w:rPr>
              <w:t>receiving</w:t>
            </w:r>
            <w:r>
              <w:rPr>
                <w:sz w:val="20"/>
                <w:szCs w:val="20"/>
              </w:rPr>
              <w:t xml:space="preserve"> </w:t>
            </w:r>
            <w:r w:rsidRPr="006548C4">
              <w:rPr>
                <w:sz w:val="20"/>
                <w:szCs w:val="20"/>
              </w:rPr>
              <w:t>bezlotoxumab</w:t>
            </w:r>
            <w:r>
              <w:rPr>
                <w:sz w:val="20"/>
                <w:szCs w:val="20"/>
              </w:rPr>
              <w:t xml:space="preserve"> </w:t>
            </w:r>
            <w:r w:rsidRPr="006548C4">
              <w:rPr>
                <w:sz w:val="20"/>
                <w:szCs w:val="20"/>
              </w:rPr>
              <w:t>with</w:t>
            </w:r>
            <w:r>
              <w:rPr>
                <w:sz w:val="20"/>
                <w:szCs w:val="20"/>
              </w:rPr>
              <w:t xml:space="preserve"> </w:t>
            </w:r>
            <w:r w:rsidRPr="006548C4">
              <w:rPr>
                <w:sz w:val="20"/>
                <w:szCs w:val="20"/>
              </w:rPr>
              <w:t>SoC</w:t>
            </w:r>
            <w:r>
              <w:rPr>
                <w:sz w:val="20"/>
                <w:szCs w:val="20"/>
              </w:rPr>
              <w:t xml:space="preserve"> </w:t>
            </w:r>
            <w:r w:rsidRPr="006548C4">
              <w:rPr>
                <w:sz w:val="20"/>
                <w:szCs w:val="20"/>
              </w:rPr>
              <w:t>antibiotics</w:t>
            </w:r>
            <w:r>
              <w:rPr>
                <w:sz w:val="20"/>
                <w:szCs w:val="20"/>
              </w:rPr>
              <w:t xml:space="preserve"> </w:t>
            </w:r>
            <w:r w:rsidRPr="006548C4">
              <w:rPr>
                <w:sz w:val="20"/>
                <w:szCs w:val="20"/>
              </w:rPr>
              <w:t>compared</w:t>
            </w:r>
            <w:r>
              <w:rPr>
                <w:sz w:val="20"/>
                <w:szCs w:val="20"/>
              </w:rPr>
              <w:t xml:space="preserve"> </w:t>
            </w:r>
            <w:r w:rsidRPr="006548C4">
              <w:rPr>
                <w:sz w:val="20"/>
                <w:szCs w:val="20"/>
              </w:rPr>
              <w:t>to</w:t>
            </w:r>
            <w:r>
              <w:rPr>
                <w:sz w:val="20"/>
                <w:szCs w:val="20"/>
              </w:rPr>
              <w:t xml:space="preserve"> </w:t>
            </w:r>
            <w:r w:rsidRPr="006548C4">
              <w:rPr>
                <w:sz w:val="20"/>
                <w:szCs w:val="20"/>
              </w:rPr>
              <w:t>placebo</w:t>
            </w:r>
            <w:r>
              <w:rPr>
                <w:sz w:val="20"/>
                <w:szCs w:val="20"/>
              </w:rPr>
              <w:t xml:space="preserve"> </w:t>
            </w:r>
            <w:r w:rsidRPr="006548C4">
              <w:rPr>
                <w:sz w:val="20"/>
                <w:szCs w:val="20"/>
              </w:rPr>
              <w:t>with</w:t>
            </w:r>
            <w:r>
              <w:rPr>
                <w:sz w:val="20"/>
                <w:szCs w:val="20"/>
              </w:rPr>
              <w:t xml:space="preserve"> </w:t>
            </w:r>
            <w:r w:rsidRPr="006548C4">
              <w:rPr>
                <w:sz w:val="20"/>
                <w:szCs w:val="20"/>
              </w:rPr>
              <w:t>SoC</w:t>
            </w:r>
            <w:r>
              <w:rPr>
                <w:sz w:val="20"/>
                <w:szCs w:val="20"/>
              </w:rPr>
              <w:t xml:space="preserve"> </w:t>
            </w:r>
            <w:r w:rsidRPr="006548C4">
              <w:rPr>
                <w:sz w:val="20"/>
                <w:szCs w:val="20"/>
              </w:rPr>
              <w:t>antibiotics</w:t>
            </w:r>
            <w:r>
              <w:rPr>
                <w:sz w:val="20"/>
                <w:szCs w:val="20"/>
              </w:rPr>
              <w:t xml:space="preserve"> </w:t>
            </w:r>
            <w:r w:rsidRPr="006548C4">
              <w:rPr>
                <w:sz w:val="20"/>
                <w:szCs w:val="20"/>
              </w:rPr>
              <w:t>in</w:t>
            </w:r>
            <w:r>
              <w:rPr>
                <w:sz w:val="20"/>
                <w:szCs w:val="20"/>
              </w:rPr>
              <w:t xml:space="preserve"> </w:t>
            </w:r>
            <w:r w:rsidRPr="006548C4">
              <w:rPr>
                <w:sz w:val="20"/>
                <w:szCs w:val="20"/>
              </w:rPr>
              <w:t>each</w:t>
            </w:r>
            <w:r>
              <w:rPr>
                <w:sz w:val="20"/>
                <w:szCs w:val="20"/>
              </w:rPr>
              <w:t xml:space="preserve"> </w:t>
            </w:r>
            <w:r w:rsidRPr="006548C4">
              <w:rPr>
                <w:sz w:val="20"/>
                <w:szCs w:val="20"/>
              </w:rPr>
              <w:t>of</w:t>
            </w:r>
            <w:r>
              <w:rPr>
                <w:sz w:val="20"/>
                <w:szCs w:val="20"/>
              </w:rPr>
              <w:t xml:space="preserve"> </w:t>
            </w:r>
            <w:r w:rsidRPr="006548C4">
              <w:rPr>
                <w:sz w:val="20"/>
                <w:szCs w:val="20"/>
              </w:rPr>
              <w:t>the</w:t>
            </w:r>
            <w:r>
              <w:rPr>
                <w:sz w:val="20"/>
                <w:szCs w:val="20"/>
              </w:rPr>
              <w:t xml:space="preserve"> </w:t>
            </w:r>
            <w:r w:rsidRPr="006548C4">
              <w:rPr>
                <w:sz w:val="20"/>
                <w:szCs w:val="20"/>
              </w:rPr>
              <w:t>Phase</w:t>
            </w:r>
            <w:r>
              <w:rPr>
                <w:sz w:val="20"/>
                <w:szCs w:val="20"/>
              </w:rPr>
              <w:t xml:space="preserve"> </w:t>
            </w:r>
            <w:r w:rsidRPr="006548C4">
              <w:rPr>
                <w:sz w:val="20"/>
                <w:szCs w:val="20"/>
              </w:rPr>
              <w:t>III</w:t>
            </w:r>
            <w:r>
              <w:rPr>
                <w:sz w:val="20"/>
                <w:szCs w:val="20"/>
              </w:rPr>
              <w:t xml:space="preserve"> </w:t>
            </w:r>
            <w:r w:rsidRPr="006548C4">
              <w:rPr>
                <w:sz w:val="20"/>
                <w:szCs w:val="20"/>
              </w:rPr>
              <w:t>trials</w:t>
            </w:r>
            <w:r>
              <w:rPr>
                <w:sz w:val="20"/>
                <w:szCs w:val="20"/>
              </w:rPr>
              <w:t xml:space="preserve"> </w:t>
            </w:r>
            <w:r w:rsidRPr="006548C4">
              <w:rPr>
                <w:sz w:val="20"/>
                <w:szCs w:val="20"/>
              </w:rPr>
              <w:t>(difference</w:t>
            </w:r>
            <w:r>
              <w:rPr>
                <w:sz w:val="20"/>
                <w:szCs w:val="20"/>
              </w:rPr>
              <w:t xml:space="preserve"> </w:t>
            </w:r>
            <w:r w:rsidRPr="006548C4">
              <w:rPr>
                <w:sz w:val="20"/>
                <w:szCs w:val="20"/>
              </w:rPr>
              <w:t>in</w:t>
            </w:r>
            <w:r>
              <w:rPr>
                <w:sz w:val="20"/>
                <w:szCs w:val="20"/>
              </w:rPr>
              <w:t xml:space="preserve"> </w:t>
            </w:r>
            <w:r w:rsidRPr="006548C4">
              <w:rPr>
                <w:sz w:val="20"/>
                <w:szCs w:val="20"/>
              </w:rPr>
              <w:t>rate</w:t>
            </w:r>
            <w:r>
              <w:rPr>
                <w:sz w:val="20"/>
                <w:szCs w:val="20"/>
              </w:rPr>
              <w:t xml:space="preserve"> </w:t>
            </w:r>
            <w:r w:rsidRPr="006548C4">
              <w:rPr>
                <w:sz w:val="20"/>
                <w:szCs w:val="20"/>
              </w:rPr>
              <w:t>relative</w:t>
            </w:r>
            <w:r>
              <w:rPr>
                <w:sz w:val="20"/>
                <w:szCs w:val="20"/>
              </w:rPr>
              <w:t xml:space="preserve"> </w:t>
            </w:r>
            <w:r w:rsidRPr="006548C4">
              <w:rPr>
                <w:sz w:val="20"/>
                <w:szCs w:val="20"/>
              </w:rPr>
              <w:t>to</w:t>
            </w:r>
            <w:r>
              <w:rPr>
                <w:sz w:val="20"/>
                <w:szCs w:val="20"/>
              </w:rPr>
              <w:t xml:space="preserve"> </w:t>
            </w:r>
            <w:r w:rsidRPr="006548C4">
              <w:rPr>
                <w:sz w:val="20"/>
                <w:szCs w:val="20"/>
              </w:rPr>
              <w:t>placebo</w:t>
            </w:r>
            <w:r>
              <w:rPr>
                <w:sz w:val="20"/>
                <w:szCs w:val="20"/>
              </w:rPr>
              <w:t xml:space="preserve"> </w:t>
            </w:r>
            <w:r w:rsidRPr="006548C4">
              <w:rPr>
                <w:sz w:val="20"/>
                <w:szCs w:val="20"/>
              </w:rPr>
              <w:t>shown):</w:t>
            </w:r>
          </w:p>
          <w:p w14:paraId="2A17C349" w14:textId="77777777" w:rsidR="001706C0" w:rsidRPr="006548C4" w:rsidRDefault="001706C0" w:rsidP="001706C0">
            <w:pPr>
              <w:cnfStyle w:val="000000000000" w:firstRow="0" w:lastRow="0" w:firstColumn="0" w:lastColumn="0" w:oddVBand="0" w:evenVBand="0" w:oddHBand="0" w:evenHBand="0" w:firstRowFirstColumn="0" w:firstRowLastColumn="0" w:lastRowFirstColumn="0" w:lastRowLastColumn="0"/>
              <w:rPr>
                <w:sz w:val="20"/>
                <w:szCs w:val="20"/>
              </w:rPr>
            </w:pPr>
            <w:r w:rsidRPr="006548C4">
              <w:rPr>
                <w:sz w:val="20"/>
                <w:szCs w:val="20"/>
              </w:rPr>
              <w:t>-</w:t>
            </w:r>
            <w:r>
              <w:rPr>
                <w:sz w:val="20"/>
                <w:szCs w:val="20"/>
              </w:rPr>
              <w:t xml:space="preserve"> </w:t>
            </w:r>
            <w:r w:rsidRPr="006548C4">
              <w:rPr>
                <w:sz w:val="20"/>
                <w:szCs w:val="20"/>
              </w:rPr>
              <w:t>P001:</w:t>
            </w:r>
            <w:r>
              <w:rPr>
                <w:sz w:val="20"/>
                <w:szCs w:val="20"/>
              </w:rPr>
              <w:t xml:space="preserve"> </w:t>
            </w:r>
            <w:r w:rsidRPr="006548C4">
              <w:rPr>
                <w:sz w:val="20"/>
                <w:szCs w:val="20"/>
              </w:rPr>
              <w:t>-10.1</w:t>
            </w:r>
            <w:r>
              <w:rPr>
                <w:sz w:val="20"/>
                <w:szCs w:val="20"/>
              </w:rPr>
              <w:t xml:space="preserve"> </w:t>
            </w:r>
            <w:r w:rsidRPr="006548C4">
              <w:rPr>
                <w:sz w:val="20"/>
                <w:szCs w:val="20"/>
              </w:rPr>
              <w:t>(95%</w:t>
            </w:r>
            <w:r>
              <w:rPr>
                <w:sz w:val="20"/>
                <w:szCs w:val="20"/>
              </w:rPr>
              <w:t xml:space="preserve"> </w:t>
            </w:r>
            <w:r w:rsidRPr="006548C4">
              <w:rPr>
                <w:sz w:val="20"/>
                <w:szCs w:val="20"/>
              </w:rPr>
              <w:t>CI</w:t>
            </w:r>
            <w:r>
              <w:rPr>
                <w:sz w:val="20"/>
                <w:szCs w:val="20"/>
              </w:rPr>
              <w:t xml:space="preserve"> </w:t>
            </w:r>
            <w:r w:rsidRPr="006548C4">
              <w:rPr>
                <w:sz w:val="20"/>
                <w:szCs w:val="20"/>
              </w:rPr>
              <w:t>-15.9,</w:t>
            </w:r>
            <w:r>
              <w:rPr>
                <w:sz w:val="20"/>
                <w:szCs w:val="20"/>
              </w:rPr>
              <w:t xml:space="preserve"> </w:t>
            </w:r>
            <w:r w:rsidRPr="006548C4">
              <w:rPr>
                <w:sz w:val="20"/>
                <w:szCs w:val="20"/>
              </w:rPr>
              <w:t>-4.3),</w:t>
            </w:r>
            <w:r>
              <w:rPr>
                <w:sz w:val="20"/>
                <w:szCs w:val="20"/>
              </w:rPr>
              <w:t xml:space="preserve"> </w:t>
            </w:r>
            <w:r w:rsidRPr="006548C4">
              <w:rPr>
                <w:sz w:val="20"/>
                <w:szCs w:val="20"/>
              </w:rPr>
              <w:t>p</w:t>
            </w:r>
            <w:r>
              <w:rPr>
                <w:sz w:val="20"/>
                <w:szCs w:val="20"/>
              </w:rPr>
              <w:t xml:space="preserve"> </w:t>
            </w:r>
            <w:r w:rsidRPr="006548C4">
              <w:rPr>
                <w:sz w:val="20"/>
                <w:szCs w:val="20"/>
              </w:rPr>
              <w:t>=</w:t>
            </w:r>
            <w:r>
              <w:rPr>
                <w:sz w:val="20"/>
                <w:szCs w:val="20"/>
              </w:rPr>
              <w:t xml:space="preserve"> </w:t>
            </w:r>
            <w:r w:rsidRPr="006548C4">
              <w:rPr>
                <w:sz w:val="20"/>
                <w:szCs w:val="20"/>
              </w:rPr>
              <w:t>0.0003</w:t>
            </w:r>
          </w:p>
          <w:p w14:paraId="6CAB8D80" w14:textId="77777777" w:rsidR="001706C0" w:rsidRPr="006548C4" w:rsidRDefault="001706C0" w:rsidP="001706C0">
            <w:pPr>
              <w:cnfStyle w:val="000000000000" w:firstRow="0" w:lastRow="0" w:firstColumn="0" w:lastColumn="0" w:oddVBand="0" w:evenVBand="0" w:oddHBand="0" w:evenHBand="0" w:firstRowFirstColumn="0" w:firstRowLastColumn="0" w:lastRowFirstColumn="0" w:lastRowLastColumn="0"/>
              <w:rPr>
                <w:sz w:val="20"/>
                <w:szCs w:val="20"/>
              </w:rPr>
            </w:pPr>
            <w:r w:rsidRPr="006548C4">
              <w:rPr>
                <w:sz w:val="20"/>
                <w:szCs w:val="20"/>
              </w:rPr>
              <w:t>-</w:t>
            </w:r>
            <w:r>
              <w:rPr>
                <w:sz w:val="20"/>
                <w:szCs w:val="20"/>
              </w:rPr>
              <w:t xml:space="preserve"> </w:t>
            </w:r>
            <w:r w:rsidRPr="006548C4">
              <w:rPr>
                <w:sz w:val="20"/>
                <w:szCs w:val="20"/>
              </w:rPr>
              <w:t>P002:</w:t>
            </w:r>
            <w:r>
              <w:rPr>
                <w:sz w:val="20"/>
                <w:szCs w:val="20"/>
              </w:rPr>
              <w:t xml:space="preserve"> </w:t>
            </w:r>
            <w:r w:rsidRPr="006548C4">
              <w:rPr>
                <w:sz w:val="20"/>
                <w:szCs w:val="20"/>
              </w:rPr>
              <w:t>-9.9</w:t>
            </w:r>
            <w:r>
              <w:rPr>
                <w:sz w:val="20"/>
                <w:szCs w:val="20"/>
              </w:rPr>
              <w:t xml:space="preserve"> </w:t>
            </w:r>
            <w:r w:rsidRPr="006548C4">
              <w:rPr>
                <w:sz w:val="20"/>
                <w:szCs w:val="20"/>
              </w:rPr>
              <w:t>(95%</w:t>
            </w:r>
            <w:r>
              <w:rPr>
                <w:sz w:val="20"/>
                <w:szCs w:val="20"/>
              </w:rPr>
              <w:t xml:space="preserve"> </w:t>
            </w:r>
            <w:r w:rsidRPr="006548C4">
              <w:rPr>
                <w:sz w:val="20"/>
                <w:szCs w:val="20"/>
              </w:rPr>
              <w:t>CI</w:t>
            </w:r>
            <w:r>
              <w:rPr>
                <w:sz w:val="20"/>
                <w:szCs w:val="20"/>
              </w:rPr>
              <w:t xml:space="preserve"> </w:t>
            </w:r>
            <w:r w:rsidRPr="006548C4">
              <w:rPr>
                <w:sz w:val="20"/>
                <w:szCs w:val="20"/>
              </w:rPr>
              <w:t>-15.5,</w:t>
            </w:r>
            <w:r>
              <w:rPr>
                <w:sz w:val="20"/>
                <w:szCs w:val="20"/>
              </w:rPr>
              <w:t xml:space="preserve"> </w:t>
            </w:r>
            <w:r w:rsidRPr="006548C4">
              <w:rPr>
                <w:sz w:val="20"/>
                <w:szCs w:val="20"/>
              </w:rPr>
              <w:t>-4.3),</w:t>
            </w:r>
            <w:r>
              <w:rPr>
                <w:sz w:val="20"/>
                <w:szCs w:val="20"/>
              </w:rPr>
              <w:t xml:space="preserve"> </w:t>
            </w:r>
            <w:r w:rsidRPr="006548C4">
              <w:rPr>
                <w:sz w:val="20"/>
                <w:szCs w:val="20"/>
              </w:rPr>
              <w:t>p</w:t>
            </w:r>
            <w:r>
              <w:rPr>
                <w:sz w:val="20"/>
                <w:szCs w:val="20"/>
              </w:rPr>
              <w:t xml:space="preserve"> </w:t>
            </w:r>
            <w:r w:rsidRPr="006548C4">
              <w:rPr>
                <w:sz w:val="20"/>
                <w:szCs w:val="20"/>
              </w:rPr>
              <w:t>=</w:t>
            </w:r>
            <w:r>
              <w:rPr>
                <w:sz w:val="20"/>
                <w:szCs w:val="20"/>
              </w:rPr>
              <w:t xml:space="preserve"> </w:t>
            </w:r>
            <w:r w:rsidRPr="006548C4">
              <w:rPr>
                <w:sz w:val="20"/>
                <w:szCs w:val="20"/>
              </w:rPr>
              <w:t>0.0003</w:t>
            </w:r>
          </w:p>
          <w:p w14:paraId="0C605A5E" w14:textId="77777777" w:rsidR="001706C0" w:rsidRPr="006548C4" w:rsidRDefault="001706C0" w:rsidP="001706C0">
            <w:pPr>
              <w:cnfStyle w:val="000000000000" w:firstRow="0" w:lastRow="0" w:firstColumn="0" w:lastColumn="0" w:oddVBand="0" w:evenVBand="0" w:oddHBand="0" w:evenHBand="0" w:firstRowFirstColumn="0" w:firstRowLastColumn="0" w:lastRowFirstColumn="0" w:lastRowLastColumn="0"/>
              <w:rPr>
                <w:sz w:val="20"/>
                <w:szCs w:val="20"/>
              </w:rPr>
            </w:pPr>
            <w:r w:rsidRPr="006548C4">
              <w:rPr>
                <w:sz w:val="20"/>
                <w:szCs w:val="20"/>
              </w:rPr>
              <w:t>Uncertainty,</w:t>
            </w:r>
            <w:r>
              <w:rPr>
                <w:sz w:val="20"/>
                <w:szCs w:val="20"/>
              </w:rPr>
              <w:t xml:space="preserve"> </w:t>
            </w:r>
            <w:r w:rsidRPr="006548C4">
              <w:rPr>
                <w:sz w:val="20"/>
                <w:szCs w:val="20"/>
              </w:rPr>
              <w:t>although</w:t>
            </w:r>
            <w:r>
              <w:rPr>
                <w:sz w:val="20"/>
                <w:szCs w:val="20"/>
              </w:rPr>
              <w:t xml:space="preserve"> </w:t>
            </w:r>
            <w:r w:rsidRPr="006548C4">
              <w:rPr>
                <w:sz w:val="20"/>
                <w:szCs w:val="20"/>
              </w:rPr>
              <w:t>the</w:t>
            </w:r>
            <w:r>
              <w:rPr>
                <w:sz w:val="20"/>
                <w:szCs w:val="20"/>
              </w:rPr>
              <w:t xml:space="preserve"> </w:t>
            </w:r>
            <w:r w:rsidRPr="006548C4">
              <w:rPr>
                <w:sz w:val="20"/>
                <w:szCs w:val="20"/>
              </w:rPr>
              <w:t>findings</w:t>
            </w:r>
            <w:r>
              <w:rPr>
                <w:sz w:val="20"/>
                <w:szCs w:val="20"/>
              </w:rPr>
              <w:t xml:space="preserve"> </w:t>
            </w:r>
            <w:r w:rsidRPr="006548C4">
              <w:rPr>
                <w:sz w:val="20"/>
                <w:szCs w:val="20"/>
              </w:rPr>
              <w:t>were</w:t>
            </w:r>
            <w:r>
              <w:rPr>
                <w:sz w:val="20"/>
                <w:szCs w:val="20"/>
              </w:rPr>
              <w:t xml:space="preserve"> </w:t>
            </w:r>
            <w:r w:rsidRPr="006548C4">
              <w:rPr>
                <w:sz w:val="20"/>
                <w:szCs w:val="20"/>
              </w:rPr>
              <w:t>stratified</w:t>
            </w:r>
            <w:r>
              <w:rPr>
                <w:sz w:val="20"/>
                <w:szCs w:val="20"/>
              </w:rPr>
              <w:t xml:space="preserve"> </w:t>
            </w:r>
            <w:r w:rsidRPr="006548C4">
              <w:rPr>
                <w:sz w:val="20"/>
                <w:szCs w:val="20"/>
              </w:rPr>
              <w:t>by</w:t>
            </w:r>
            <w:r>
              <w:rPr>
                <w:sz w:val="20"/>
                <w:szCs w:val="20"/>
              </w:rPr>
              <w:t xml:space="preserve"> </w:t>
            </w:r>
            <w:r w:rsidRPr="006548C4">
              <w:rPr>
                <w:sz w:val="20"/>
                <w:szCs w:val="20"/>
              </w:rPr>
              <w:t>SoC</w:t>
            </w:r>
            <w:r>
              <w:rPr>
                <w:sz w:val="20"/>
                <w:szCs w:val="20"/>
              </w:rPr>
              <w:t xml:space="preserve"> </w:t>
            </w:r>
            <w:r w:rsidRPr="006548C4">
              <w:rPr>
                <w:sz w:val="20"/>
                <w:szCs w:val="20"/>
              </w:rPr>
              <w:t>antibiotics</w:t>
            </w:r>
            <w:r>
              <w:rPr>
                <w:sz w:val="20"/>
                <w:szCs w:val="20"/>
              </w:rPr>
              <w:t xml:space="preserve"> </w:t>
            </w:r>
            <w:r w:rsidRPr="006548C4">
              <w:rPr>
                <w:sz w:val="20"/>
                <w:szCs w:val="20"/>
              </w:rPr>
              <w:t>that</w:t>
            </w:r>
            <w:r>
              <w:rPr>
                <w:sz w:val="20"/>
                <w:szCs w:val="20"/>
              </w:rPr>
              <w:t xml:space="preserve"> </w:t>
            </w:r>
            <w:r w:rsidRPr="006548C4">
              <w:rPr>
                <w:sz w:val="20"/>
                <w:szCs w:val="20"/>
              </w:rPr>
              <w:t>is</w:t>
            </w:r>
            <w:r>
              <w:rPr>
                <w:sz w:val="20"/>
                <w:szCs w:val="20"/>
              </w:rPr>
              <w:t xml:space="preserve">, </w:t>
            </w:r>
            <w:r w:rsidRPr="006548C4">
              <w:rPr>
                <w:sz w:val="20"/>
                <w:szCs w:val="20"/>
              </w:rPr>
              <w:t>oral</w:t>
            </w:r>
            <w:r>
              <w:rPr>
                <w:sz w:val="20"/>
                <w:szCs w:val="20"/>
              </w:rPr>
              <w:t xml:space="preserve"> </w:t>
            </w:r>
            <w:r w:rsidRPr="006548C4">
              <w:rPr>
                <w:sz w:val="20"/>
                <w:szCs w:val="20"/>
              </w:rPr>
              <w:t>vancomycin</w:t>
            </w:r>
            <w:r>
              <w:rPr>
                <w:sz w:val="20"/>
                <w:szCs w:val="20"/>
              </w:rPr>
              <w:t xml:space="preserve"> </w:t>
            </w:r>
            <w:r w:rsidRPr="006548C4">
              <w:rPr>
                <w:sz w:val="20"/>
                <w:szCs w:val="20"/>
              </w:rPr>
              <w:t>versus</w:t>
            </w:r>
            <w:r>
              <w:rPr>
                <w:sz w:val="20"/>
                <w:szCs w:val="20"/>
              </w:rPr>
              <w:t xml:space="preserve"> </w:t>
            </w:r>
            <w:r w:rsidRPr="006548C4">
              <w:rPr>
                <w:sz w:val="20"/>
                <w:szCs w:val="20"/>
              </w:rPr>
              <w:t>metron</w:t>
            </w:r>
            <w:r>
              <w:rPr>
                <w:sz w:val="20"/>
                <w:szCs w:val="20"/>
              </w:rPr>
              <w:t>id</w:t>
            </w:r>
            <w:r w:rsidRPr="006548C4">
              <w:rPr>
                <w:sz w:val="20"/>
                <w:szCs w:val="20"/>
              </w:rPr>
              <w:t>azole</w:t>
            </w:r>
            <w:r>
              <w:rPr>
                <w:sz w:val="20"/>
                <w:szCs w:val="20"/>
              </w:rPr>
              <w:t xml:space="preserve"> </w:t>
            </w:r>
            <w:r w:rsidRPr="006548C4">
              <w:rPr>
                <w:sz w:val="20"/>
                <w:szCs w:val="20"/>
              </w:rPr>
              <w:t>vs</w:t>
            </w:r>
            <w:r>
              <w:rPr>
                <w:sz w:val="20"/>
                <w:szCs w:val="20"/>
              </w:rPr>
              <w:t xml:space="preserve"> </w:t>
            </w:r>
            <w:r w:rsidRPr="006548C4">
              <w:rPr>
                <w:sz w:val="20"/>
                <w:szCs w:val="20"/>
              </w:rPr>
              <w:t>fidaxomicin,</w:t>
            </w:r>
            <w:r>
              <w:rPr>
                <w:sz w:val="20"/>
                <w:szCs w:val="20"/>
              </w:rPr>
              <w:t xml:space="preserve"> </w:t>
            </w:r>
            <w:r w:rsidRPr="006548C4">
              <w:rPr>
                <w:sz w:val="20"/>
                <w:szCs w:val="20"/>
              </w:rPr>
              <w:t>the</w:t>
            </w:r>
            <w:r>
              <w:rPr>
                <w:sz w:val="20"/>
                <w:szCs w:val="20"/>
              </w:rPr>
              <w:t xml:space="preserve"> </w:t>
            </w:r>
            <w:r w:rsidRPr="006548C4">
              <w:rPr>
                <w:sz w:val="20"/>
                <w:szCs w:val="20"/>
              </w:rPr>
              <w:t>use</w:t>
            </w:r>
            <w:r>
              <w:rPr>
                <w:sz w:val="20"/>
                <w:szCs w:val="20"/>
              </w:rPr>
              <w:t xml:space="preserve"> </w:t>
            </w:r>
            <w:r w:rsidRPr="006548C4">
              <w:rPr>
                <w:sz w:val="20"/>
                <w:szCs w:val="20"/>
              </w:rPr>
              <w:t>of</w:t>
            </w:r>
            <w:r>
              <w:rPr>
                <w:sz w:val="20"/>
                <w:szCs w:val="20"/>
              </w:rPr>
              <w:t xml:space="preserve"> </w:t>
            </w:r>
            <w:r w:rsidRPr="006548C4">
              <w:rPr>
                <w:sz w:val="20"/>
                <w:szCs w:val="20"/>
              </w:rPr>
              <w:t>the</w:t>
            </w:r>
            <w:r>
              <w:rPr>
                <w:sz w:val="20"/>
                <w:szCs w:val="20"/>
              </w:rPr>
              <w:t xml:space="preserve"> </w:t>
            </w:r>
            <w:r w:rsidRPr="006548C4">
              <w:rPr>
                <w:sz w:val="20"/>
                <w:szCs w:val="20"/>
              </w:rPr>
              <w:t>latter</w:t>
            </w:r>
            <w:r>
              <w:rPr>
                <w:sz w:val="20"/>
                <w:szCs w:val="20"/>
              </w:rPr>
              <w:t xml:space="preserve"> </w:t>
            </w:r>
            <w:r w:rsidRPr="006548C4">
              <w:rPr>
                <w:sz w:val="20"/>
                <w:szCs w:val="20"/>
              </w:rPr>
              <w:t>antibiotic</w:t>
            </w:r>
            <w:r>
              <w:rPr>
                <w:sz w:val="20"/>
                <w:szCs w:val="20"/>
              </w:rPr>
              <w:t xml:space="preserve"> </w:t>
            </w:r>
            <w:r w:rsidRPr="006548C4">
              <w:rPr>
                <w:sz w:val="20"/>
                <w:szCs w:val="20"/>
              </w:rPr>
              <w:t>was</w:t>
            </w:r>
            <w:r>
              <w:rPr>
                <w:sz w:val="20"/>
                <w:szCs w:val="20"/>
              </w:rPr>
              <w:t xml:space="preserve"> </w:t>
            </w:r>
            <w:r w:rsidRPr="006548C4">
              <w:rPr>
                <w:sz w:val="20"/>
                <w:szCs w:val="20"/>
              </w:rPr>
              <w:t>very</w:t>
            </w:r>
            <w:r>
              <w:rPr>
                <w:sz w:val="20"/>
                <w:szCs w:val="20"/>
              </w:rPr>
              <w:t xml:space="preserve"> </w:t>
            </w:r>
            <w:r w:rsidRPr="006548C4">
              <w:rPr>
                <w:sz w:val="20"/>
                <w:szCs w:val="20"/>
              </w:rPr>
              <w:t>small</w:t>
            </w:r>
            <w:r>
              <w:rPr>
                <w:sz w:val="20"/>
                <w:szCs w:val="20"/>
              </w:rPr>
              <w:t xml:space="preserve"> </w:t>
            </w:r>
            <w:r w:rsidRPr="006548C4">
              <w:rPr>
                <w:sz w:val="20"/>
                <w:szCs w:val="20"/>
              </w:rPr>
              <w:t>in</w:t>
            </w:r>
            <w:r>
              <w:rPr>
                <w:sz w:val="20"/>
                <w:szCs w:val="20"/>
              </w:rPr>
              <w:t xml:space="preserve"> </w:t>
            </w:r>
            <w:r w:rsidRPr="006548C4">
              <w:rPr>
                <w:sz w:val="20"/>
                <w:szCs w:val="20"/>
              </w:rPr>
              <w:t>the</w:t>
            </w:r>
            <w:r>
              <w:rPr>
                <w:sz w:val="20"/>
                <w:szCs w:val="20"/>
              </w:rPr>
              <w:t xml:space="preserve"> </w:t>
            </w:r>
            <w:r w:rsidRPr="006548C4">
              <w:rPr>
                <w:sz w:val="20"/>
                <w:szCs w:val="20"/>
              </w:rPr>
              <w:t>phase</w:t>
            </w:r>
            <w:r>
              <w:rPr>
                <w:sz w:val="20"/>
                <w:szCs w:val="20"/>
              </w:rPr>
              <w:t xml:space="preserve"> </w:t>
            </w:r>
            <w:r w:rsidRPr="006548C4">
              <w:rPr>
                <w:sz w:val="20"/>
                <w:szCs w:val="20"/>
              </w:rPr>
              <w:t>3</w:t>
            </w:r>
            <w:r>
              <w:rPr>
                <w:sz w:val="20"/>
                <w:szCs w:val="20"/>
              </w:rPr>
              <w:t xml:space="preserve"> </w:t>
            </w:r>
            <w:r w:rsidRPr="006548C4">
              <w:rPr>
                <w:sz w:val="20"/>
                <w:szCs w:val="20"/>
              </w:rPr>
              <w:t>programme</w:t>
            </w:r>
            <w:r>
              <w:rPr>
                <w:sz w:val="20"/>
                <w:szCs w:val="20"/>
              </w:rPr>
              <w:t xml:space="preserve"> </w:t>
            </w:r>
            <w:r w:rsidRPr="006548C4">
              <w:rPr>
                <w:sz w:val="20"/>
                <w:szCs w:val="20"/>
              </w:rPr>
              <w:t>for</w:t>
            </w:r>
            <w:r>
              <w:rPr>
                <w:sz w:val="20"/>
                <w:szCs w:val="20"/>
              </w:rPr>
              <w:t xml:space="preserve"> </w:t>
            </w:r>
            <w:r w:rsidRPr="006548C4">
              <w:rPr>
                <w:sz w:val="20"/>
                <w:szCs w:val="20"/>
              </w:rPr>
              <w:t>bezlotoxumab,</w:t>
            </w:r>
            <w:r>
              <w:rPr>
                <w:sz w:val="20"/>
                <w:szCs w:val="20"/>
              </w:rPr>
              <w:t xml:space="preserve"> </w:t>
            </w:r>
            <w:r w:rsidRPr="006548C4">
              <w:rPr>
                <w:sz w:val="20"/>
                <w:szCs w:val="20"/>
              </w:rPr>
              <w:t>and</w:t>
            </w:r>
            <w:r>
              <w:rPr>
                <w:sz w:val="20"/>
                <w:szCs w:val="20"/>
              </w:rPr>
              <w:t xml:space="preserve"> </w:t>
            </w:r>
            <w:r w:rsidRPr="006548C4">
              <w:rPr>
                <w:sz w:val="20"/>
                <w:szCs w:val="20"/>
              </w:rPr>
              <w:t>very</w:t>
            </w:r>
            <w:r>
              <w:rPr>
                <w:sz w:val="20"/>
                <w:szCs w:val="20"/>
              </w:rPr>
              <w:t xml:space="preserve"> </w:t>
            </w:r>
            <w:r w:rsidRPr="006548C4">
              <w:rPr>
                <w:sz w:val="20"/>
                <w:szCs w:val="20"/>
              </w:rPr>
              <w:t>small</w:t>
            </w:r>
            <w:r>
              <w:rPr>
                <w:sz w:val="20"/>
                <w:szCs w:val="20"/>
              </w:rPr>
              <w:t xml:space="preserve"> </w:t>
            </w:r>
            <w:r w:rsidRPr="006548C4">
              <w:rPr>
                <w:sz w:val="20"/>
                <w:szCs w:val="20"/>
              </w:rPr>
              <w:t>in</w:t>
            </w:r>
            <w:r>
              <w:rPr>
                <w:sz w:val="20"/>
                <w:szCs w:val="20"/>
              </w:rPr>
              <w:t xml:space="preserve"> </w:t>
            </w:r>
            <w:r w:rsidRPr="006548C4">
              <w:rPr>
                <w:sz w:val="20"/>
                <w:szCs w:val="20"/>
              </w:rPr>
              <w:t>the</w:t>
            </w:r>
            <w:r>
              <w:rPr>
                <w:sz w:val="20"/>
                <w:szCs w:val="20"/>
              </w:rPr>
              <w:t xml:space="preserve"> </w:t>
            </w:r>
            <w:r w:rsidRPr="006548C4">
              <w:rPr>
                <w:sz w:val="20"/>
                <w:szCs w:val="20"/>
              </w:rPr>
              <w:t>subgroup</w:t>
            </w:r>
            <w:r>
              <w:rPr>
                <w:sz w:val="20"/>
                <w:szCs w:val="20"/>
              </w:rPr>
              <w:t xml:space="preserve"> </w:t>
            </w:r>
            <w:r w:rsidRPr="006548C4">
              <w:rPr>
                <w:sz w:val="20"/>
                <w:szCs w:val="20"/>
              </w:rPr>
              <w:t>analyses</w:t>
            </w:r>
            <w:r>
              <w:rPr>
                <w:sz w:val="20"/>
                <w:szCs w:val="20"/>
              </w:rPr>
              <w:t xml:space="preserve"> </w:t>
            </w:r>
            <w:r w:rsidRPr="006548C4">
              <w:rPr>
                <w:sz w:val="20"/>
                <w:szCs w:val="20"/>
              </w:rPr>
              <w:t>of</w:t>
            </w:r>
            <w:r>
              <w:rPr>
                <w:sz w:val="20"/>
                <w:szCs w:val="20"/>
              </w:rPr>
              <w:t xml:space="preserve"> </w:t>
            </w:r>
            <w:r w:rsidRPr="006548C4">
              <w:rPr>
                <w:sz w:val="20"/>
                <w:szCs w:val="20"/>
              </w:rPr>
              <w:t>patients</w:t>
            </w:r>
            <w:r>
              <w:rPr>
                <w:sz w:val="20"/>
                <w:szCs w:val="20"/>
              </w:rPr>
              <w:t xml:space="preserve"> </w:t>
            </w:r>
            <w:r w:rsidRPr="006548C4">
              <w:rPr>
                <w:sz w:val="20"/>
                <w:szCs w:val="20"/>
              </w:rPr>
              <w:t>at</w:t>
            </w:r>
            <w:r>
              <w:rPr>
                <w:sz w:val="20"/>
                <w:szCs w:val="20"/>
              </w:rPr>
              <w:t xml:space="preserve"> </w:t>
            </w:r>
            <w:r w:rsidRPr="006548C4">
              <w:rPr>
                <w:sz w:val="20"/>
                <w:szCs w:val="20"/>
              </w:rPr>
              <w:t>higher</w:t>
            </w:r>
            <w:r>
              <w:rPr>
                <w:sz w:val="20"/>
                <w:szCs w:val="20"/>
              </w:rPr>
              <w:t xml:space="preserve"> </w:t>
            </w:r>
            <w:r w:rsidRPr="006548C4">
              <w:rPr>
                <w:sz w:val="20"/>
                <w:szCs w:val="20"/>
              </w:rPr>
              <w:t>risk</w:t>
            </w:r>
            <w:r>
              <w:rPr>
                <w:sz w:val="20"/>
                <w:szCs w:val="20"/>
              </w:rPr>
              <w:t xml:space="preserve"> </w:t>
            </w:r>
            <w:r w:rsidRPr="006548C4">
              <w:rPr>
                <w:sz w:val="20"/>
                <w:szCs w:val="20"/>
              </w:rPr>
              <w:t>of</w:t>
            </w:r>
            <w:r>
              <w:rPr>
                <w:sz w:val="20"/>
                <w:szCs w:val="20"/>
              </w:rPr>
              <w:t xml:space="preserve"> </w:t>
            </w:r>
            <w:r w:rsidRPr="006548C4">
              <w:rPr>
                <w:sz w:val="20"/>
                <w:szCs w:val="20"/>
              </w:rPr>
              <w:t>poorer</w:t>
            </w:r>
            <w:r>
              <w:rPr>
                <w:sz w:val="20"/>
                <w:szCs w:val="20"/>
              </w:rPr>
              <w:t xml:space="preserve"> </w:t>
            </w:r>
            <w:r w:rsidRPr="006548C4">
              <w:rPr>
                <w:sz w:val="20"/>
                <w:szCs w:val="20"/>
              </w:rPr>
              <w:t>outcomes</w:t>
            </w:r>
            <w:r>
              <w:rPr>
                <w:sz w:val="20"/>
                <w:szCs w:val="20"/>
              </w:rPr>
              <w:t xml:space="preserve"> </w:t>
            </w:r>
            <w:r w:rsidRPr="006548C4">
              <w:rPr>
                <w:sz w:val="20"/>
                <w:szCs w:val="20"/>
              </w:rPr>
              <w:t>from</w:t>
            </w:r>
            <w:r>
              <w:rPr>
                <w:sz w:val="20"/>
                <w:szCs w:val="20"/>
              </w:rPr>
              <w:t xml:space="preserve"> </w:t>
            </w:r>
            <w:r w:rsidRPr="006548C4">
              <w:rPr>
                <w:sz w:val="20"/>
                <w:szCs w:val="20"/>
              </w:rPr>
              <w:t>CDI.</w:t>
            </w:r>
            <w:r>
              <w:rPr>
                <w:sz w:val="20"/>
                <w:szCs w:val="20"/>
              </w:rPr>
              <w:t xml:space="preserve"> Louie et al (2011) </w:t>
            </w:r>
            <w:r w:rsidRPr="006548C4">
              <w:rPr>
                <w:sz w:val="20"/>
                <w:szCs w:val="20"/>
              </w:rPr>
              <w:t>showed</w:t>
            </w:r>
            <w:r>
              <w:rPr>
                <w:sz w:val="20"/>
                <w:szCs w:val="20"/>
              </w:rPr>
              <w:t xml:space="preserve"> </w:t>
            </w:r>
            <w:r w:rsidRPr="006548C4">
              <w:rPr>
                <w:sz w:val="20"/>
                <w:szCs w:val="20"/>
              </w:rPr>
              <w:t>that</w:t>
            </w:r>
            <w:r>
              <w:rPr>
                <w:sz w:val="20"/>
                <w:szCs w:val="20"/>
              </w:rPr>
              <w:t xml:space="preserve"> </w:t>
            </w:r>
            <w:r w:rsidRPr="006548C4">
              <w:rPr>
                <w:sz w:val="20"/>
                <w:szCs w:val="20"/>
              </w:rPr>
              <w:t>significantly</w:t>
            </w:r>
            <w:r>
              <w:rPr>
                <w:sz w:val="20"/>
                <w:szCs w:val="20"/>
              </w:rPr>
              <w:t xml:space="preserve"> </w:t>
            </w:r>
            <w:r w:rsidRPr="006548C4">
              <w:rPr>
                <w:sz w:val="20"/>
                <w:szCs w:val="20"/>
              </w:rPr>
              <w:t>fewer</w:t>
            </w:r>
            <w:r>
              <w:rPr>
                <w:sz w:val="20"/>
                <w:szCs w:val="20"/>
              </w:rPr>
              <w:t xml:space="preserve"> </w:t>
            </w:r>
            <w:r w:rsidRPr="006548C4">
              <w:rPr>
                <w:sz w:val="20"/>
                <w:szCs w:val="20"/>
              </w:rPr>
              <w:t>patients</w:t>
            </w:r>
            <w:r>
              <w:rPr>
                <w:sz w:val="20"/>
                <w:szCs w:val="20"/>
              </w:rPr>
              <w:t xml:space="preserve"> </w:t>
            </w:r>
            <w:r w:rsidRPr="006548C4">
              <w:rPr>
                <w:sz w:val="20"/>
                <w:szCs w:val="20"/>
              </w:rPr>
              <w:t>in</w:t>
            </w:r>
            <w:r>
              <w:rPr>
                <w:sz w:val="20"/>
                <w:szCs w:val="20"/>
              </w:rPr>
              <w:t xml:space="preserve"> </w:t>
            </w:r>
            <w:r w:rsidRPr="006548C4">
              <w:rPr>
                <w:sz w:val="20"/>
                <w:szCs w:val="20"/>
              </w:rPr>
              <w:t>the</w:t>
            </w:r>
            <w:r>
              <w:rPr>
                <w:sz w:val="20"/>
                <w:szCs w:val="20"/>
              </w:rPr>
              <w:t xml:space="preserve"> </w:t>
            </w:r>
            <w:r w:rsidRPr="006548C4">
              <w:rPr>
                <w:sz w:val="20"/>
                <w:szCs w:val="20"/>
              </w:rPr>
              <w:t>fidaxomicin</w:t>
            </w:r>
            <w:r>
              <w:rPr>
                <w:sz w:val="20"/>
                <w:szCs w:val="20"/>
              </w:rPr>
              <w:t xml:space="preserve"> </w:t>
            </w:r>
            <w:r w:rsidRPr="006548C4">
              <w:rPr>
                <w:sz w:val="20"/>
                <w:szCs w:val="20"/>
              </w:rPr>
              <w:t>group</w:t>
            </w:r>
            <w:r>
              <w:rPr>
                <w:sz w:val="20"/>
                <w:szCs w:val="20"/>
              </w:rPr>
              <w:t xml:space="preserve"> </w:t>
            </w:r>
            <w:r w:rsidRPr="006548C4">
              <w:rPr>
                <w:sz w:val="20"/>
                <w:szCs w:val="20"/>
              </w:rPr>
              <w:t>than</w:t>
            </w:r>
            <w:r>
              <w:rPr>
                <w:sz w:val="20"/>
                <w:szCs w:val="20"/>
              </w:rPr>
              <w:t xml:space="preserve"> </w:t>
            </w:r>
            <w:r w:rsidRPr="006548C4">
              <w:rPr>
                <w:sz w:val="20"/>
                <w:szCs w:val="20"/>
              </w:rPr>
              <w:t>in</w:t>
            </w:r>
            <w:r>
              <w:rPr>
                <w:sz w:val="20"/>
                <w:szCs w:val="20"/>
              </w:rPr>
              <w:t xml:space="preserve"> </w:t>
            </w:r>
            <w:r w:rsidRPr="006548C4">
              <w:rPr>
                <w:sz w:val="20"/>
                <w:szCs w:val="20"/>
              </w:rPr>
              <w:t>the</w:t>
            </w:r>
            <w:r>
              <w:rPr>
                <w:sz w:val="20"/>
                <w:szCs w:val="20"/>
              </w:rPr>
              <w:t xml:space="preserve"> </w:t>
            </w:r>
            <w:r w:rsidRPr="006548C4">
              <w:rPr>
                <w:sz w:val="20"/>
                <w:szCs w:val="20"/>
              </w:rPr>
              <w:t>vancomycin</w:t>
            </w:r>
            <w:r>
              <w:rPr>
                <w:sz w:val="20"/>
                <w:szCs w:val="20"/>
              </w:rPr>
              <w:t xml:space="preserve"> </w:t>
            </w:r>
            <w:r w:rsidRPr="006548C4">
              <w:rPr>
                <w:sz w:val="20"/>
                <w:szCs w:val="20"/>
              </w:rPr>
              <w:t>group</w:t>
            </w:r>
            <w:r>
              <w:rPr>
                <w:sz w:val="20"/>
                <w:szCs w:val="20"/>
              </w:rPr>
              <w:t xml:space="preserve"> </w:t>
            </w:r>
            <w:r w:rsidRPr="006548C4">
              <w:rPr>
                <w:sz w:val="20"/>
                <w:szCs w:val="20"/>
              </w:rPr>
              <w:t>had</w:t>
            </w:r>
            <w:r>
              <w:rPr>
                <w:sz w:val="20"/>
                <w:szCs w:val="20"/>
              </w:rPr>
              <w:t xml:space="preserve"> </w:t>
            </w:r>
            <w:r w:rsidRPr="006548C4">
              <w:rPr>
                <w:sz w:val="20"/>
                <w:szCs w:val="20"/>
              </w:rPr>
              <w:t>a</w:t>
            </w:r>
            <w:r>
              <w:rPr>
                <w:sz w:val="20"/>
                <w:szCs w:val="20"/>
              </w:rPr>
              <w:t xml:space="preserve"> </w:t>
            </w:r>
            <w:r w:rsidRPr="006548C4">
              <w:rPr>
                <w:sz w:val="20"/>
                <w:szCs w:val="20"/>
              </w:rPr>
              <w:t>recurrence</w:t>
            </w:r>
            <w:r>
              <w:rPr>
                <w:sz w:val="20"/>
                <w:szCs w:val="20"/>
              </w:rPr>
              <w:t xml:space="preserve"> </w:t>
            </w:r>
            <w:r w:rsidRPr="006548C4">
              <w:rPr>
                <w:sz w:val="20"/>
                <w:szCs w:val="20"/>
              </w:rPr>
              <w:t>of</w:t>
            </w:r>
            <w:r>
              <w:rPr>
                <w:sz w:val="20"/>
                <w:szCs w:val="20"/>
              </w:rPr>
              <w:t xml:space="preserve"> </w:t>
            </w:r>
            <w:r w:rsidRPr="006548C4">
              <w:rPr>
                <w:sz w:val="20"/>
                <w:szCs w:val="20"/>
              </w:rPr>
              <w:t>CDI,</w:t>
            </w:r>
            <w:r>
              <w:rPr>
                <w:sz w:val="20"/>
                <w:szCs w:val="20"/>
              </w:rPr>
              <w:t xml:space="preserve"> </w:t>
            </w:r>
            <w:r w:rsidRPr="006548C4">
              <w:rPr>
                <w:sz w:val="20"/>
                <w:szCs w:val="20"/>
              </w:rPr>
              <w:t>in</w:t>
            </w:r>
            <w:r>
              <w:rPr>
                <w:sz w:val="20"/>
                <w:szCs w:val="20"/>
              </w:rPr>
              <w:t xml:space="preserve"> </w:t>
            </w:r>
            <w:r w:rsidRPr="006548C4">
              <w:rPr>
                <w:sz w:val="20"/>
                <w:szCs w:val="20"/>
              </w:rPr>
              <w:t>both</w:t>
            </w:r>
            <w:r>
              <w:rPr>
                <w:sz w:val="20"/>
                <w:szCs w:val="20"/>
              </w:rPr>
              <w:t xml:space="preserve"> </w:t>
            </w:r>
            <w:r w:rsidRPr="006548C4">
              <w:rPr>
                <w:sz w:val="20"/>
                <w:szCs w:val="20"/>
              </w:rPr>
              <w:t>the</w:t>
            </w:r>
            <w:r>
              <w:rPr>
                <w:sz w:val="20"/>
                <w:szCs w:val="20"/>
              </w:rPr>
              <w:t xml:space="preserve"> </w:t>
            </w:r>
            <w:r w:rsidRPr="006548C4">
              <w:rPr>
                <w:sz w:val="20"/>
                <w:szCs w:val="20"/>
              </w:rPr>
              <w:t>modified</w:t>
            </w:r>
            <w:r>
              <w:rPr>
                <w:sz w:val="20"/>
                <w:szCs w:val="20"/>
              </w:rPr>
              <w:t xml:space="preserve"> </w:t>
            </w:r>
            <w:r w:rsidRPr="006548C4">
              <w:rPr>
                <w:sz w:val="20"/>
                <w:szCs w:val="20"/>
              </w:rPr>
              <w:t>ITT</w:t>
            </w:r>
            <w:r>
              <w:rPr>
                <w:sz w:val="20"/>
                <w:szCs w:val="20"/>
              </w:rPr>
              <w:t xml:space="preserve"> </w:t>
            </w:r>
            <w:r w:rsidRPr="006548C4">
              <w:rPr>
                <w:sz w:val="20"/>
                <w:szCs w:val="20"/>
              </w:rPr>
              <w:t>analysis</w:t>
            </w:r>
            <w:r>
              <w:rPr>
                <w:sz w:val="20"/>
                <w:szCs w:val="20"/>
              </w:rPr>
              <w:t xml:space="preserve"> </w:t>
            </w:r>
            <w:r w:rsidRPr="006548C4">
              <w:rPr>
                <w:sz w:val="20"/>
                <w:szCs w:val="20"/>
              </w:rPr>
              <w:t>(15.4%</w:t>
            </w:r>
            <w:r>
              <w:rPr>
                <w:sz w:val="20"/>
                <w:szCs w:val="20"/>
              </w:rPr>
              <w:t xml:space="preserve"> </w:t>
            </w:r>
            <w:r w:rsidRPr="006548C4">
              <w:rPr>
                <w:sz w:val="20"/>
                <w:szCs w:val="20"/>
              </w:rPr>
              <w:t>versus</w:t>
            </w:r>
            <w:r>
              <w:rPr>
                <w:sz w:val="20"/>
                <w:szCs w:val="20"/>
              </w:rPr>
              <w:t xml:space="preserve"> </w:t>
            </w:r>
            <w:r w:rsidRPr="006548C4">
              <w:rPr>
                <w:sz w:val="20"/>
                <w:szCs w:val="20"/>
              </w:rPr>
              <w:t>25.3%,</w:t>
            </w:r>
            <w:r>
              <w:rPr>
                <w:sz w:val="20"/>
                <w:szCs w:val="20"/>
              </w:rPr>
              <w:t xml:space="preserve"> </w:t>
            </w:r>
            <w:r w:rsidRPr="006548C4">
              <w:rPr>
                <w:sz w:val="20"/>
                <w:szCs w:val="20"/>
              </w:rPr>
              <w:t>P</w:t>
            </w:r>
            <w:r>
              <w:rPr>
                <w:sz w:val="20"/>
                <w:szCs w:val="20"/>
              </w:rPr>
              <w:t xml:space="preserve"> </w:t>
            </w:r>
            <w:r w:rsidRPr="006548C4">
              <w:rPr>
                <w:sz w:val="20"/>
                <w:szCs w:val="20"/>
              </w:rPr>
              <w:t>=</w:t>
            </w:r>
            <w:r>
              <w:rPr>
                <w:sz w:val="20"/>
                <w:szCs w:val="20"/>
              </w:rPr>
              <w:t xml:space="preserve"> </w:t>
            </w:r>
            <w:r w:rsidRPr="006548C4">
              <w:rPr>
                <w:sz w:val="20"/>
                <w:szCs w:val="20"/>
              </w:rPr>
              <w:t>0.005)</w:t>
            </w:r>
            <w:r>
              <w:rPr>
                <w:sz w:val="20"/>
                <w:szCs w:val="20"/>
              </w:rPr>
              <w:t xml:space="preserve"> </w:t>
            </w:r>
            <w:r w:rsidRPr="006548C4">
              <w:rPr>
                <w:sz w:val="20"/>
                <w:szCs w:val="20"/>
              </w:rPr>
              <w:t>and</w:t>
            </w:r>
            <w:r>
              <w:rPr>
                <w:sz w:val="20"/>
                <w:szCs w:val="20"/>
              </w:rPr>
              <w:t xml:space="preserve"> </w:t>
            </w:r>
            <w:r w:rsidRPr="006548C4">
              <w:rPr>
                <w:sz w:val="20"/>
                <w:szCs w:val="20"/>
              </w:rPr>
              <w:t>the</w:t>
            </w:r>
            <w:r>
              <w:rPr>
                <w:sz w:val="20"/>
                <w:szCs w:val="20"/>
              </w:rPr>
              <w:t xml:space="preserve"> </w:t>
            </w:r>
            <w:r w:rsidRPr="006548C4">
              <w:rPr>
                <w:sz w:val="20"/>
                <w:szCs w:val="20"/>
              </w:rPr>
              <w:t>per-protocol</w:t>
            </w:r>
            <w:r>
              <w:rPr>
                <w:sz w:val="20"/>
                <w:szCs w:val="20"/>
              </w:rPr>
              <w:t xml:space="preserve"> </w:t>
            </w:r>
            <w:r w:rsidRPr="006548C4">
              <w:rPr>
                <w:sz w:val="20"/>
                <w:szCs w:val="20"/>
              </w:rPr>
              <w:t>analysis</w:t>
            </w:r>
            <w:r>
              <w:rPr>
                <w:sz w:val="20"/>
                <w:szCs w:val="20"/>
              </w:rPr>
              <w:t xml:space="preserve"> </w:t>
            </w:r>
            <w:r w:rsidRPr="006548C4">
              <w:rPr>
                <w:sz w:val="20"/>
                <w:szCs w:val="20"/>
              </w:rPr>
              <w:t>(13.3%</w:t>
            </w:r>
            <w:r>
              <w:rPr>
                <w:sz w:val="20"/>
                <w:szCs w:val="20"/>
              </w:rPr>
              <w:t xml:space="preserve"> </w:t>
            </w:r>
            <w:r w:rsidRPr="006548C4">
              <w:rPr>
                <w:sz w:val="20"/>
                <w:szCs w:val="20"/>
              </w:rPr>
              <w:t>versus</w:t>
            </w:r>
            <w:r>
              <w:rPr>
                <w:sz w:val="20"/>
                <w:szCs w:val="20"/>
              </w:rPr>
              <w:t xml:space="preserve"> </w:t>
            </w:r>
            <w:r w:rsidRPr="006548C4">
              <w:rPr>
                <w:sz w:val="20"/>
                <w:szCs w:val="20"/>
              </w:rPr>
              <w:t>24.0%,</w:t>
            </w:r>
            <w:r>
              <w:rPr>
                <w:sz w:val="20"/>
                <w:szCs w:val="20"/>
              </w:rPr>
              <w:t xml:space="preserve"> </w:t>
            </w:r>
            <w:r w:rsidRPr="006548C4">
              <w:rPr>
                <w:sz w:val="20"/>
                <w:szCs w:val="20"/>
              </w:rPr>
              <w:t>P</w:t>
            </w:r>
            <w:r>
              <w:rPr>
                <w:sz w:val="20"/>
                <w:szCs w:val="20"/>
              </w:rPr>
              <w:t xml:space="preserve"> </w:t>
            </w:r>
            <w:r w:rsidRPr="006548C4">
              <w:rPr>
                <w:sz w:val="20"/>
                <w:szCs w:val="20"/>
              </w:rPr>
              <w:t>=</w:t>
            </w:r>
            <w:r>
              <w:rPr>
                <w:sz w:val="20"/>
                <w:szCs w:val="20"/>
              </w:rPr>
              <w:t xml:space="preserve"> </w:t>
            </w:r>
            <w:r w:rsidRPr="006548C4">
              <w:rPr>
                <w:sz w:val="20"/>
                <w:szCs w:val="20"/>
              </w:rPr>
              <w:t>0.004).It</w:t>
            </w:r>
            <w:r>
              <w:rPr>
                <w:sz w:val="20"/>
                <w:szCs w:val="20"/>
              </w:rPr>
              <w:t xml:space="preserve"> </w:t>
            </w:r>
            <w:r w:rsidRPr="006548C4">
              <w:rPr>
                <w:sz w:val="20"/>
                <w:szCs w:val="20"/>
              </w:rPr>
              <w:t>will</w:t>
            </w:r>
            <w:r>
              <w:rPr>
                <w:sz w:val="20"/>
                <w:szCs w:val="20"/>
              </w:rPr>
              <w:t xml:space="preserve"> </w:t>
            </w:r>
            <w:r w:rsidRPr="006548C4">
              <w:rPr>
                <w:sz w:val="20"/>
                <w:szCs w:val="20"/>
              </w:rPr>
              <w:t>be</w:t>
            </w:r>
            <w:r>
              <w:rPr>
                <w:sz w:val="20"/>
                <w:szCs w:val="20"/>
              </w:rPr>
              <w:t xml:space="preserve"> </w:t>
            </w:r>
            <w:r w:rsidRPr="006548C4">
              <w:rPr>
                <w:sz w:val="20"/>
                <w:szCs w:val="20"/>
              </w:rPr>
              <w:t>important</w:t>
            </w:r>
            <w:r>
              <w:rPr>
                <w:sz w:val="20"/>
                <w:szCs w:val="20"/>
              </w:rPr>
              <w:t xml:space="preserve"> </w:t>
            </w:r>
            <w:r w:rsidRPr="006548C4">
              <w:rPr>
                <w:sz w:val="20"/>
                <w:szCs w:val="20"/>
              </w:rPr>
              <w:t>to</w:t>
            </w:r>
            <w:r>
              <w:rPr>
                <w:sz w:val="20"/>
                <w:szCs w:val="20"/>
              </w:rPr>
              <w:t xml:space="preserve"> </w:t>
            </w:r>
            <w:r w:rsidRPr="006548C4">
              <w:rPr>
                <w:sz w:val="20"/>
                <w:szCs w:val="20"/>
              </w:rPr>
              <w:t>obtain</w:t>
            </w:r>
            <w:r>
              <w:rPr>
                <w:sz w:val="20"/>
                <w:szCs w:val="20"/>
              </w:rPr>
              <w:t xml:space="preserve"> </w:t>
            </w:r>
            <w:r w:rsidRPr="006548C4">
              <w:rPr>
                <w:sz w:val="20"/>
                <w:szCs w:val="20"/>
              </w:rPr>
              <w:t>more</w:t>
            </w:r>
            <w:r>
              <w:rPr>
                <w:sz w:val="20"/>
                <w:szCs w:val="20"/>
              </w:rPr>
              <w:t xml:space="preserve"> </w:t>
            </w:r>
            <w:r w:rsidRPr="006548C4">
              <w:rPr>
                <w:sz w:val="20"/>
                <w:szCs w:val="20"/>
              </w:rPr>
              <w:t>data</w:t>
            </w:r>
            <w:r>
              <w:rPr>
                <w:sz w:val="20"/>
                <w:szCs w:val="20"/>
              </w:rPr>
              <w:t xml:space="preserve"> </w:t>
            </w:r>
            <w:r w:rsidRPr="006548C4">
              <w:rPr>
                <w:sz w:val="20"/>
                <w:szCs w:val="20"/>
              </w:rPr>
              <w:t>on</w:t>
            </w:r>
            <w:r>
              <w:rPr>
                <w:sz w:val="20"/>
                <w:szCs w:val="20"/>
              </w:rPr>
              <w:t xml:space="preserve"> </w:t>
            </w:r>
            <w:r w:rsidRPr="006548C4">
              <w:rPr>
                <w:sz w:val="20"/>
                <w:szCs w:val="20"/>
              </w:rPr>
              <w:t>the</w:t>
            </w:r>
            <w:r>
              <w:rPr>
                <w:sz w:val="20"/>
                <w:szCs w:val="20"/>
              </w:rPr>
              <w:t xml:space="preserve"> </w:t>
            </w:r>
            <w:r w:rsidRPr="006548C4">
              <w:rPr>
                <w:sz w:val="20"/>
                <w:szCs w:val="20"/>
              </w:rPr>
              <w:t>efficacy</w:t>
            </w:r>
            <w:r>
              <w:rPr>
                <w:sz w:val="20"/>
                <w:szCs w:val="20"/>
              </w:rPr>
              <w:t xml:space="preserve"> </w:t>
            </w:r>
            <w:r w:rsidRPr="006548C4">
              <w:rPr>
                <w:sz w:val="20"/>
                <w:szCs w:val="20"/>
              </w:rPr>
              <w:t>of</w:t>
            </w:r>
            <w:r>
              <w:rPr>
                <w:sz w:val="20"/>
                <w:szCs w:val="20"/>
              </w:rPr>
              <w:t xml:space="preserve"> </w:t>
            </w:r>
            <w:r w:rsidRPr="006548C4">
              <w:rPr>
                <w:sz w:val="20"/>
                <w:szCs w:val="20"/>
              </w:rPr>
              <w:t>bezlotoxumab</w:t>
            </w:r>
            <w:r>
              <w:rPr>
                <w:sz w:val="20"/>
                <w:szCs w:val="20"/>
              </w:rPr>
              <w:t xml:space="preserve"> </w:t>
            </w:r>
            <w:r w:rsidRPr="006548C4">
              <w:rPr>
                <w:sz w:val="20"/>
                <w:szCs w:val="20"/>
              </w:rPr>
              <w:t>when</w:t>
            </w:r>
            <w:r>
              <w:rPr>
                <w:sz w:val="20"/>
                <w:szCs w:val="20"/>
              </w:rPr>
              <w:t xml:space="preserve"> </w:t>
            </w:r>
            <w:r w:rsidRPr="006548C4">
              <w:rPr>
                <w:sz w:val="20"/>
                <w:szCs w:val="20"/>
              </w:rPr>
              <w:t>given</w:t>
            </w:r>
            <w:r>
              <w:rPr>
                <w:sz w:val="20"/>
                <w:szCs w:val="20"/>
              </w:rPr>
              <w:t xml:space="preserve"> </w:t>
            </w:r>
            <w:r w:rsidRPr="006548C4">
              <w:rPr>
                <w:sz w:val="20"/>
                <w:szCs w:val="20"/>
              </w:rPr>
              <w:t>as</w:t>
            </w:r>
            <w:r>
              <w:rPr>
                <w:sz w:val="20"/>
                <w:szCs w:val="20"/>
              </w:rPr>
              <w:t xml:space="preserve"> </w:t>
            </w:r>
            <w:r w:rsidRPr="006548C4">
              <w:rPr>
                <w:sz w:val="20"/>
                <w:szCs w:val="20"/>
              </w:rPr>
              <w:t>adjunct</w:t>
            </w:r>
            <w:r>
              <w:rPr>
                <w:sz w:val="20"/>
                <w:szCs w:val="20"/>
              </w:rPr>
              <w:t xml:space="preserve"> </w:t>
            </w:r>
            <w:r w:rsidRPr="006548C4">
              <w:rPr>
                <w:sz w:val="20"/>
                <w:szCs w:val="20"/>
              </w:rPr>
              <w:t>with</w:t>
            </w:r>
            <w:r>
              <w:rPr>
                <w:sz w:val="20"/>
                <w:szCs w:val="20"/>
              </w:rPr>
              <w:t xml:space="preserve"> </w:t>
            </w:r>
            <w:r w:rsidRPr="006548C4">
              <w:rPr>
                <w:sz w:val="20"/>
                <w:szCs w:val="20"/>
              </w:rPr>
              <w:lastRenderedPageBreak/>
              <w:t>fidaxomicin</w:t>
            </w:r>
            <w:r>
              <w:rPr>
                <w:sz w:val="20"/>
                <w:szCs w:val="20"/>
              </w:rPr>
              <w:t xml:space="preserve"> </w:t>
            </w:r>
            <w:r w:rsidRPr="006548C4">
              <w:rPr>
                <w:sz w:val="20"/>
                <w:szCs w:val="20"/>
              </w:rPr>
              <w:t>for</w:t>
            </w:r>
            <w:r>
              <w:rPr>
                <w:sz w:val="20"/>
                <w:szCs w:val="20"/>
              </w:rPr>
              <w:t xml:space="preserve"> </w:t>
            </w:r>
            <w:r w:rsidRPr="006548C4">
              <w:rPr>
                <w:sz w:val="20"/>
                <w:szCs w:val="20"/>
              </w:rPr>
              <w:t>prevention</w:t>
            </w:r>
            <w:r>
              <w:rPr>
                <w:sz w:val="20"/>
                <w:szCs w:val="20"/>
              </w:rPr>
              <w:t xml:space="preserve"> </w:t>
            </w:r>
            <w:r w:rsidRPr="006548C4">
              <w:rPr>
                <w:sz w:val="20"/>
                <w:szCs w:val="20"/>
              </w:rPr>
              <w:t>of</w:t>
            </w:r>
            <w:r>
              <w:rPr>
                <w:sz w:val="20"/>
                <w:szCs w:val="20"/>
              </w:rPr>
              <w:t xml:space="preserve"> </w:t>
            </w:r>
            <w:r w:rsidRPr="006548C4">
              <w:rPr>
                <w:sz w:val="20"/>
                <w:szCs w:val="20"/>
              </w:rPr>
              <w:t>CDI</w:t>
            </w:r>
            <w:r>
              <w:rPr>
                <w:sz w:val="20"/>
                <w:szCs w:val="20"/>
              </w:rPr>
              <w:t xml:space="preserve"> </w:t>
            </w:r>
            <w:r w:rsidRPr="006548C4">
              <w:rPr>
                <w:sz w:val="20"/>
                <w:szCs w:val="20"/>
              </w:rPr>
              <w:t>recurrence.</w:t>
            </w:r>
          </w:p>
          <w:p w14:paraId="67778D28" w14:textId="77777777" w:rsidR="001706C0" w:rsidRPr="006548C4" w:rsidRDefault="001706C0" w:rsidP="001706C0">
            <w:pPr>
              <w:cnfStyle w:val="000000000000" w:firstRow="0" w:lastRow="0" w:firstColumn="0" w:lastColumn="0" w:oddVBand="0" w:evenVBand="0" w:oddHBand="0" w:evenHBand="0" w:firstRowFirstColumn="0" w:firstRowLastColumn="0" w:lastRowFirstColumn="0" w:lastRowLastColumn="0"/>
              <w:rPr>
                <w:sz w:val="20"/>
                <w:szCs w:val="20"/>
              </w:rPr>
            </w:pPr>
            <w:r w:rsidRPr="006548C4">
              <w:rPr>
                <w:sz w:val="20"/>
                <w:szCs w:val="20"/>
              </w:rPr>
              <w:t>No</w:t>
            </w:r>
            <w:r>
              <w:rPr>
                <w:sz w:val="20"/>
                <w:szCs w:val="20"/>
              </w:rPr>
              <w:t xml:space="preserve"> </w:t>
            </w:r>
            <w:r w:rsidRPr="006548C4">
              <w:rPr>
                <w:sz w:val="20"/>
                <w:szCs w:val="20"/>
              </w:rPr>
              <w:t>uncertainty,</w:t>
            </w:r>
            <w:r>
              <w:rPr>
                <w:sz w:val="20"/>
                <w:szCs w:val="20"/>
              </w:rPr>
              <w:t xml:space="preserve"> </w:t>
            </w:r>
            <w:r w:rsidRPr="006548C4">
              <w:rPr>
                <w:sz w:val="20"/>
                <w:szCs w:val="20"/>
              </w:rPr>
              <w:t>supported</w:t>
            </w:r>
            <w:r>
              <w:rPr>
                <w:sz w:val="20"/>
                <w:szCs w:val="20"/>
              </w:rPr>
              <w:t xml:space="preserve"> </w:t>
            </w:r>
            <w:r w:rsidRPr="006548C4">
              <w:rPr>
                <w:sz w:val="20"/>
                <w:szCs w:val="20"/>
              </w:rPr>
              <w:t>by</w:t>
            </w:r>
            <w:r>
              <w:rPr>
                <w:sz w:val="20"/>
                <w:szCs w:val="20"/>
              </w:rPr>
              <w:t xml:space="preserve"> </w:t>
            </w:r>
            <w:r w:rsidRPr="006548C4">
              <w:rPr>
                <w:sz w:val="20"/>
                <w:szCs w:val="20"/>
              </w:rPr>
              <w:t>the</w:t>
            </w:r>
            <w:r>
              <w:rPr>
                <w:sz w:val="20"/>
                <w:szCs w:val="20"/>
              </w:rPr>
              <w:t xml:space="preserve"> </w:t>
            </w:r>
            <w:r w:rsidRPr="006548C4">
              <w:rPr>
                <w:sz w:val="20"/>
                <w:szCs w:val="20"/>
              </w:rPr>
              <w:t>data</w:t>
            </w:r>
            <w:r>
              <w:rPr>
                <w:sz w:val="20"/>
                <w:szCs w:val="20"/>
              </w:rPr>
              <w:t xml:space="preserve"> </w:t>
            </w:r>
            <w:r w:rsidRPr="006548C4">
              <w:rPr>
                <w:sz w:val="20"/>
                <w:szCs w:val="20"/>
              </w:rPr>
              <w:t>from</w:t>
            </w:r>
            <w:r>
              <w:rPr>
                <w:sz w:val="20"/>
                <w:szCs w:val="20"/>
              </w:rPr>
              <w:t xml:space="preserve"> </w:t>
            </w:r>
            <w:r w:rsidRPr="006548C4">
              <w:rPr>
                <w:sz w:val="20"/>
                <w:szCs w:val="20"/>
              </w:rPr>
              <w:t>the</w:t>
            </w:r>
            <w:r>
              <w:rPr>
                <w:sz w:val="20"/>
                <w:szCs w:val="20"/>
              </w:rPr>
              <w:t xml:space="preserve"> </w:t>
            </w:r>
            <w:r w:rsidRPr="006548C4">
              <w:rPr>
                <w:sz w:val="20"/>
                <w:szCs w:val="20"/>
              </w:rPr>
              <w:t>Phase</w:t>
            </w:r>
            <w:r>
              <w:rPr>
                <w:sz w:val="20"/>
                <w:szCs w:val="20"/>
              </w:rPr>
              <w:t xml:space="preserve"> </w:t>
            </w:r>
            <w:r w:rsidRPr="006548C4">
              <w:rPr>
                <w:sz w:val="20"/>
                <w:szCs w:val="20"/>
              </w:rPr>
              <w:t>II</w:t>
            </w:r>
            <w:r>
              <w:rPr>
                <w:sz w:val="20"/>
                <w:szCs w:val="20"/>
              </w:rPr>
              <w:t xml:space="preserve"> </w:t>
            </w:r>
            <w:r w:rsidRPr="006548C4">
              <w:rPr>
                <w:sz w:val="20"/>
                <w:szCs w:val="20"/>
              </w:rPr>
              <w:t>and</w:t>
            </w:r>
            <w:r>
              <w:rPr>
                <w:sz w:val="20"/>
                <w:szCs w:val="20"/>
              </w:rPr>
              <w:t xml:space="preserve"> </w:t>
            </w:r>
            <w:r w:rsidRPr="006548C4">
              <w:rPr>
                <w:sz w:val="20"/>
                <w:szCs w:val="20"/>
              </w:rPr>
              <w:t>Phase</w:t>
            </w:r>
            <w:r>
              <w:rPr>
                <w:sz w:val="20"/>
                <w:szCs w:val="20"/>
              </w:rPr>
              <w:t xml:space="preserve"> </w:t>
            </w:r>
            <w:r w:rsidRPr="006548C4">
              <w:rPr>
                <w:sz w:val="20"/>
                <w:szCs w:val="20"/>
              </w:rPr>
              <w:t>III</w:t>
            </w:r>
            <w:r>
              <w:rPr>
                <w:sz w:val="20"/>
                <w:szCs w:val="20"/>
              </w:rPr>
              <w:t xml:space="preserve"> </w:t>
            </w:r>
            <w:r w:rsidRPr="006548C4">
              <w:rPr>
                <w:sz w:val="20"/>
                <w:szCs w:val="20"/>
              </w:rPr>
              <w:t>programme</w:t>
            </w:r>
          </w:p>
          <w:p w14:paraId="706F1C88" w14:textId="77777777" w:rsidR="001706C0" w:rsidRPr="006548C4" w:rsidRDefault="001706C0" w:rsidP="001706C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w:t>
            </w:r>
            <w:r w:rsidRPr="006548C4">
              <w:rPr>
                <w:sz w:val="20"/>
                <w:szCs w:val="20"/>
              </w:rPr>
              <w:t>definite</w:t>
            </w:r>
            <w:r>
              <w:rPr>
                <w:sz w:val="20"/>
                <w:szCs w:val="20"/>
              </w:rPr>
              <w:t xml:space="preserve"> </w:t>
            </w:r>
            <w:r w:rsidRPr="006548C4">
              <w:rPr>
                <w:sz w:val="20"/>
                <w:szCs w:val="20"/>
              </w:rPr>
              <w:t>strength</w:t>
            </w:r>
            <w:r>
              <w:rPr>
                <w:sz w:val="20"/>
                <w:szCs w:val="20"/>
              </w:rPr>
              <w:t xml:space="preserve"> </w:t>
            </w:r>
            <w:r w:rsidRPr="006548C4">
              <w:rPr>
                <w:sz w:val="20"/>
                <w:szCs w:val="20"/>
              </w:rPr>
              <w:t>in</w:t>
            </w:r>
            <w:r>
              <w:rPr>
                <w:sz w:val="20"/>
                <w:szCs w:val="20"/>
              </w:rPr>
              <w:t xml:space="preserve"> </w:t>
            </w:r>
            <w:r w:rsidRPr="006548C4">
              <w:rPr>
                <w:sz w:val="20"/>
                <w:szCs w:val="20"/>
              </w:rPr>
              <w:t>terms</w:t>
            </w:r>
            <w:r>
              <w:rPr>
                <w:sz w:val="20"/>
                <w:szCs w:val="20"/>
              </w:rPr>
              <w:t xml:space="preserve"> </w:t>
            </w:r>
            <w:r w:rsidRPr="006548C4">
              <w:rPr>
                <w:sz w:val="20"/>
                <w:szCs w:val="20"/>
              </w:rPr>
              <w:t>of</w:t>
            </w:r>
            <w:r>
              <w:rPr>
                <w:sz w:val="20"/>
                <w:szCs w:val="20"/>
              </w:rPr>
              <w:t xml:space="preserve"> </w:t>
            </w:r>
            <w:r w:rsidRPr="006548C4">
              <w:rPr>
                <w:sz w:val="20"/>
                <w:szCs w:val="20"/>
              </w:rPr>
              <w:t>its</w:t>
            </w:r>
            <w:r>
              <w:rPr>
                <w:sz w:val="20"/>
                <w:szCs w:val="20"/>
              </w:rPr>
              <w:t xml:space="preserve"> </w:t>
            </w:r>
            <w:r w:rsidRPr="006548C4">
              <w:rPr>
                <w:sz w:val="20"/>
                <w:szCs w:val="20"/>
              </w:rPr>
              <w:t>potential</w:t>
            </w:r>
            <w:r>
              <w:rPr>
                <w:sz w:val="20"/>
                <w:szCs w:val="20"/>
              </w:rPr>
              <w:t xml:space="preserve"> </w:t>
            </w:r>
            <w:r w:rsidRPr="006548C4">
              <w:rPr>
                <w:sz w:val="20"/>
                <w:szCs w:val="20"/>
              </w:rPr>
              <w:t>utility</w:t>
            </w:r>
            <w:r>
              <w:rPr>
                <w:sz w:val="20"/>
                <w:szCs w:val="20"/>
              </w:rPr>
              <w:t xml:space="preserve"> </w:t>
            </w:r>
            <w:r w:rsidRPr="006548C4">
              <w:rPr>
                <w:sz w:val="20"/>
                <w:szCs w:val="20"/>
              </w:rPr>
              <w:t>in</w:t>
            </w:r>
            <w:r>
              <w:rPr>
                <w:sz w:val="20"/>
                <w:szCs w:val="20"/>
              </w:rPr>
              <w:t xml:space="preserve"> </w:t>
            </w:r>
            <w:r w:rsidRPr="006548C4">
              <w:rPr>
                <w:sz w:val="20"/>
                <w:szCs w:val="20"/>
              </w:rPr>
              <w:t>clinical</w:t>
            </w:r>
            <w:r>
              <w:rPr>
                <w:sz w:val="20"/>
                <w:szCs w:val="20"/>
              </w:rPr>
              <w:t xml:space="preserve"> </w:t>
            </w:r>
            <w:r w:rsidRPr="006548C4">
              <w:rPr>
                <w:sz w:val="20"/>
                <w:szCs w:val="20"/>
              </w:rPr>
              <w:t>practice</w:t>
            </w:r>
          </w:p>
          <w:p w14:paraId="71A687E9" w14:textId="77777777" w:rsidR="001706C0" w:rsidRPr="006548C4" w:rsidRDefault="001706C0" w:rsidP="001706C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w:t>
            </w:r>
            <w:r w:rsidRPr="006548C4">
              <w:rPr>
                <w:sz w:val="20"/>
                <w:szCs w:val="20"/>
              </w:rPr>
              <w:t>ell</w:t>
            </w:r>
            <w:r>
              <w:rPr>
                <w:sz w:val="20"/>
                <w:szCs w:val="20"/>
              </w:rPr>
              <w:t xml:space="preserve"> </w:t>
            </w:r>
            <w:r w:rsidRPr="006548C4">
              <w:rPr>
                <w:sz w:val="20"/>
                <w:szCs w:val="20"/>
              </w:rPr>
              <w:t>tolerated</w:t>
            </w:r>
            <w:r>
              <w:rPr>
                <w:sz w:val="20"/>
                <w:szCs w:val="20"/>
              </w:rPr>
              <w:t xml:space="preserve"> </w:t>
            </w:r>
            <w:r w:rsidRPr="006548C4">
              <w:rPr>
                <w:sz w:val="20"/>
                <w:szCs w:val="20"/>
              </w:rPr>
              <w:t>as</w:t>
            </w:r>
            <w:r>
              <w:rPr>
                <w:sz w:val="20"/>
                <w:szCs w:val="20"/>
              </w:rPr>
              <w:t xml:space="preserve"> </w:t>
            </w:r>
            <w:r w:rsidRPr="006548C4">
              <w:rPr>
                <w:sz w:val="20"/>
                <w:szCs w:val="20"/>
              </w:rPr>
              <w:t>evidenced</w:t>
            </w:r>
            <w:r>
              <w:rPr>
                <w:sz w:val="20"/>
                <w:szCs w:val="20"/>
              </w:rPr>
              <w:t xml:space="preserve"> </w:t>
            </w:r>
            <w:r w:rsidRPr="006548C4">
              <w:rPr>
                <w:sz w:val="20"/>
                <w:szCs w:val="20"/>
              </w:rPr>
              <w:t>by</w:t>
            </w:r>
            <w:r>
              <w:rPr>
                <w:sz w:val="20"/>
                <w:szCs w:val="20"/>
              </w:rPr>
              <w:t xml:space="preserve"> </w:t>
            </w:r>
            <w:r w:rsidRPr="006548C4">
              <w:rPr>
                <w:sz w:val="20"/>
                <w:szCs w:val="20"/>
              </w:rPr>
              <w:t>the</w:t>
            </w:r>
            <w:r>
              <w:rPr>
                <w:sz w:val="20"/>
                <w:szCs w:val="20"/>
              </w:rPr>
              <w:t xml:space="preserve"> </w:t>
            </w:r>
            <w:r w:rsidRPr="006548C4">
              <w:rPr>
                <w:sz w:val="20"/>
                <w:szCs w:val="20"/>
              </w:rPr>
              <w:t>integrated</w:t>
            </w:r>
            <w:r>
              <w:rPr>
                <w:sz w:val="20"/>
                <w:szCs w:val="20"/>
              </w:rPr>
              <w:t xml:space="preserve"> </w:t>
            </w:r>
            <w:r w:rsidRPr="006548C4">
              <w:rPr>
                <w:sz w:val="20"/>
                <w:szCs w:val="20"/>
              </w:rPr>
              <w:t>safety</w:t>
            </w:r>
            <w:r>
              <w:rPr>
                <w:sz w:val="20"/>
                <w:szCs w:val="20"/>
              </w:rPr>
              <w:t xml:space="preserve"> </w:t>
            </w:r>
            <w:r w:rsidRPr="006548C4">
              <w:rPr>
                <w:sz w:val="20"/>
                <w:szCs w:val="20"/>
              </w:rPr>
              <w:t>analyses</w:t>
            </w:r>
            <w:r>
              <w:rPr>
                <w:sz w:val="20"/>
                <w:szCs w:val="20"/>
              </w:rPr>
              <w:t xml:space="preserve"> </w:t>
            </w:r>
            <w:r w:rsidRPr="006548C4">
              <w:rPr>
                <w:sz w:val="20"/>
                <w:szCs w:val="20"/>
              </w:rPr>
              <w:t>of</w:t>
            </w:r>
            <w:r>
              <w:rPr>
                <w:sz w:val="20"/>
                <w:szCs w:val="20"/>
              </w:rPr>
              <w:t xml:space="preserve"> </w:t>
            </w:r>
            <w:r w:rsidRPr="006548C4">
              <w:rPr>
                <w:sz w:val="20"/>
                <w:szCs w:val="20"/>
              </w:rPr>
              <w:t>the</w:t>
            </w:r>
            <w:r>
              <w:rPr>
                <w:sz w:val="20"/>
                <w:szCs w:val="20"/>
              </w:rPr>
              <w:t xml:space="preserve"> </w:t>
            </w:r>
            <w:r w:rsidRPr="006548C4">
              <w:rPr>
                <w:sz w:val="20"/>
                <w:szCs w:val="20"/>
              </w:rPr>
              <w:t>Phase</w:t>
            </w:r>
            <w:r>
              <w:rPr>
                <w:sz w:val="20"/>
                <w:szCs w:val="20"/>
              </w:rPr>
              <w:t xml:space="preserve"> </w:t>
            </w:r>
            <w:r w:rsidRPr="006548C4">
              <w:rPr>
                <w:sz w:val="20"/>
                <w:szCs w:val="20"/>
              </w:rPr>
              <w:t>I</w:t>
            </w:r>
            <w:r>
              <w:rPr>
                <w:sz w:val="20"/>
                <w:szCs w:val="20"/>
              </w:rPr>
              <w:t xml:space="preserve"> </w:t>
            </w:r>
            <w:r w:rsidRPr="006548C4">
              <w:rPr>
                <w:sz w:val="20"/>
                <w:szCs w:val="20"/>
              </w:rPr>
              <w:t>programme</w:t>
            </w:r>
            <w:r>
              <w:rPr>
                <w:sz w:val="20"/>
                <w:szCs w:val="20"/>
              </w:rPr>
              <w:t xml:space="preserve"> </w:t>
            </w:r>
            <w:r w:rsidRPr="006548C4">
              <w:rPr>
                <w:sz w:val="20"/>
                <w:szCs w:val="20"/>
              </w:rPr>
              <w:t>and</w:t>
            </w:r>
            <w:r>
              <w:rPr>
                <w:sz w:val="20"/>
                <w:szCs w:val="20"/>
              </w:rPr>
              <w:t xml:space="preserve"> </w:t>
            </w:r>
            <w:r w:rsidRPr="006548C4">
              <w:rPr>
                <w:sz w:val="20"/>
                <w:szCs w:val="20"/>
              </w:rPr>
              <w:t>the</w:t>
            </w:r>
            <w:r>
              <w:rPr>
                <w:sz w:val="20"/>
                <w:szCs w:val="20"/>
              </w:rPr>
              <w:t xml:space="preserve"> </w:t>
            </w:r>
            <w:r w:rsidRPr="006548C4">
              <w:rPr>
                <w:sz w:val="20"/>
                <w:szCs w:val="20"/>
              </w:rPr>
              <w:t>integrated</w:t>
            </w:r>
            <w:r>
              <w:rPr>
                <w:sz w:val="20"/>
                <w:szCs w:val="20"/>
              </w:rPr>
              <w:t xml:space="preserve"> </w:t>
            </w:r>
            <w:r w:rsidRPr="006548C4">
              <w:rPr>
                <w:sz w:val="20"/>
                <w:szCs w:val="20"/>
              </w:rPr>
              <w:t>safety</w:t>
            </w:r>
            <w:r>
              <w:rPr>
                <w:sz w:val="20"/>
                <w:szCs w:val="20"/>
              </w:rPr>
              <w:t xml:space="preserve"> </w:t>
            </w:r>
            <w:r w:rsidRPr="006548C4">
              <w:rPr>
                <w:sz w:val="20"/>
                <w:szCs w:val="20"/>
              </w:rPr>
              <w:t>analyses</w:t>
            </w:r>
            <w:r>
              <w:rPr>
                <w:sz w:val="20"/>
                <w:szCs w:val="20"/>
              </w:rPr>
              <w:t xml:space="preserve"> </w:t>
            </w:r>
            <w:r w:rsidRPr="006548C4">
              <w:rPr>
                <w:sz w:val="20"/>
                <w:szCs w:val="20"/>
              </w:rPr>
              <w:t>in</w:t>
            </w:r>
            <w:r>
              <w:rPr>
                <w:sz w:val="20"/>
                <w:szCs w:val="20"/>
              </w:rPr>
              <w:t xml:space="preserve"> </w:t>
            </w:r>
            <w:r w:rsidRPr="006548C4">
              <w:rPr>
                <w:sz w:val="20"/>
                <w:szCs w:val="20"/>
              </w:rPr>
              <w:t>the</w:t>
            </w:r>
            <w:r>
              <w:rPr>
                <w:sz w:val="20"/>
                <w:szCs w:val="20"/>
              </w:rPr>
              <w:t xml:space="preserve"> </w:t>
            </w:r>
            <w:r w:rsidRPr="006548C4">
              <w:rPr>
                <w:sz w:val="20"/>
                <w:szCs w:val="20"/>
              </w:rPr>
              <w:t>Phase</w:t>
            </w:r>
            <w:r>
              <w:rPr>
                <w:sz w:val="20"/>
                <w:szCs w:val="20"/>
              </w:rPr>
              <w:t xml:space="preserve"> </w:t>
            </w:r>
            <w:r w:rsidRPr="006548C4">
              <w:rPr>
                <w:sz w:val="20"/>
                <w:szCs w:val="20"/>
              </w:rPr>
              <w:t>III</w:t>
            </w:r>
            <w:r>
              <w:rPr>
                <w:sz w:val="20"/>
                <w:szCs w:val="20"/>
              </w:rPr>
              <w:t xml:space="preserve"> </w:t>
            </w:r>
            <w:r w:rsidRPr="006548C4">
              <w:rPr>
                <w:sz w:val="20"/>
                <w:szCs w:val="20"/>
              </w:rPr>
              <w:t>programme</w:t>
            </w:r>
          </w:p>
          <w:p w14:paraId="1CB8F540" w14:textId="77777777" w:rsidR="001706C0" w:rsidRPr="006548C4" w:rsidRDefault="001706C0" w:rsidP="001706C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w:t>
            </w:r>
            <w:r w:rsidRPr="006548C4">
              <w:rPr>
                <w:sz w:val="20"/>
                <w:szCs w:val="20"/>
              </w:rPr>
              <w:t>o</w:t>
            </w:r>
            <w:r>
              <w:rPr>
                <w:sz w:val="20"/>
                <w:szCs w:val="20"/>
              </w:rPr>
              <w:t xml:space="preserve"> </w:t>
            </w:r>
            <w:r w:rsidRPr="006548C4">
              <w:rPr>
                <w:sz w:val="20"/>
                <w:szCs w:val="20"/>
              </w:rPr>
              <w:t>uncertainty,</w:t>
            </w:r>
            <w:r>
              <w:rPr>
                <w:sz w:val="20"/>
                <w:szCs w:val="20"/>
              </w:rPr>
              <w:t xml:space="preserve"> </w:t>
            </w:r>
            <w:r w:rsidRPr="006548C4">
              <w:rPr>
                <w:sz w:val="20"/>
                <w:szCs w:val="20"/>
              </w:rPr>
              <w:t>supported</w:t>
            </w:r>
            <w:r>
              <w:rPr>
                <w:sz w:val="20"/>
                <w:szCs w:val="20"/>
              </w:rPr>
              <w:t xml:space="preserve"> </w:t>
            </w:r>
            <w:r w:rsidRPr="006548C4">
              <w:rPr>
                <w:sz w:val="20"/>
                <w:szCs w:val="20"/>
              </w:rPr>
              <w:t>by</w:t>
            </w:r>
            <w:r>
              <w:rPr>
                <w:sz w:val="20"/>
                <w:szCs w:val="20"/>
              </w:rPr>
              <w:t xml:space="preserve"> </w:t>
            </w:r>
            <w:r w:rsidRPr="006548C4">
              <w:rPr>
                <w:sz w:val="20"/>
                <w:szCs w:val="20"/>
              </w:rPr>
              <w:t>the</w:t>
            </w:r>
            <w:r>
              <w:rPr>
                <w:sz w:val="20"/>
                <w:szCs w:val="20"/>
              </w:rPr>
              <w:t xml:space="preserve"> </w:t>
            </w:r>
            <w:r w:rsidRPr="006548C4">
              <w:rPr>
                <w:sz w:val="20"/>
                <w:szCs w:val="20"/>
              </w:rPr>
              <w:t>data</w:t>
            </w:r>
            <w:r>
              <w:rPr>
                <w:sz w:val="20"/>
                <w:szCs w:val="20"/>
              </w:rPr>
              <w:t xml:space="preserve"> </w:t>
            </w:r>
            <w:r w:rsidRPr="006548C4">
              <w:rPr>
                <w:sz w:val="20"/>
                <w:szCs w:val="20"/>
              </w:rPr>
              <w:t>in</w:t>
            </w:r>
            <w:r>
              <w:rPr>
                <w:sz w:val="20"/>
                <w:szCs w:val="20"/>
              </w:rPr>
              <w:t xml:space="preserve"> </w:t>
            </w:r>
            <w:r w:rsidRPr="006548C4">
              <w:rPr>
                <w:sz w:val="20"/>
                <w:szCs w:val="20"/>
              </w:rPr>
              <w:t>the</w:t>
            </w:r>
            <w:r>
              <w:rPr>
                <w:sz w:val="20"/>
                <w:szCs w:val="20"/>
              </w:rPr>
              <w:t xml:space="preserve"> </w:t>
            </w:r>
            <w:r w:rsidRPr="006548C4">
              <w:rPr>
                <w:sz w:val="20"/>
                <w:szCs w:val="20"/>
              </w:rPr>
              <w:t>Phase</w:t>
            </w:r>
            <w:r>
              <w:rPr>
                <w:sz w:val="20"/>
                <w:szCs w:val="20"/>
              </w:rPr>
              <w:t xml:space="preserve"> </w:t>
            </w:r>
            <w:r w:rsidRPr="006548C4">
              <w:rPr>
                <w:sz w:val="20"/>
                <w:szCs w:val="20"/>
              </w:rPr>
              <w:t>III</w:t>
            </w:r>
            <w:r>
              <w:rPr>
                <w:sz w:val="20"/>
                <w:szCs w:val="20"/>
              </w:rPr>
              <w:t xml:space="preserve"> </w:t>
            </w:r>
            <w:r w:rsidRPr="006548C4">
              <w:rPr>
                <w:sz w:val="20"/>
                <w:szCs w:val="20"/>
              </w:rPr>
              <w:t>programme</w:t>
            </w:r>
          </w:p>
          <w:p w14:paraId="558AA969" w14:textId="7EA5589C" w:rsidR="001706C0" w:rsidRDefault="001706C0" w:rsidP="001706C0">
            <w:pPr>
              <w:cnfStyle w:val="000000000000" w:firstRow="0" w:lastRow="0" w:firstColumn="0" w:lastColumn="0" w:oddVBand="0" w:evenVBand="0" w:oddHBand="0" w:evenHBand="0" w:firstRowFirstColumn="0" w:firstRowLastColumn="0" w:lastRowFirstColumn="0" w:lastRowLastColumn="0"/>
              <w:rPr>
                <w:lang w:eastAsia="ja-JP"/>
              </w:rPr>
            </w:pPr>
            <w:r>
              <w:rPr>
                <w:sz w:val="20"/>
                <w:szCs w:val="20"/>
              </w:rPr>
              <w:t>N</w:t>
            </w:r>
            <w:r w:rsidRPr="006548C4">
              <w:rPr>
                <w:sz w:val="20"/>
                <w:szCs w:val="20"/>
              </w:rPr>
              <w:t>o</w:t>
            </w:r>
            <w:r>
              <w:rPr>
                <w:sz w:val="20"/>
                <w:szCs w:val="20"/>
              </w:rPr>
              <w:t xml:space="preserve"> </w:t>
            </w:r>
            <w:r w:rsidRPr="006548C4">
              <w:rPr>
                <w:sz w:val="20"/>
                <w:szCs w:val="20"/>
              </w:rPr>
              <w:t>uncertainty,</w:t>
            </w:r>
            <w:r>
              <w:rPr>
                <w:sz w:val="20"/>
                <w:szCs w:val="20"/>
              </w:rPr>
              <w:t xml:space="preserve"> </w:t>
            </w:r>
            <w:r w:rsidRPr="006548C4">
              <w:rPr>
                <w:sz w:val="20"/>
                <w:szCs w:val="20"/>
              </w:rPr>
              <w:t>supported</w:t>
            </w:r>
            <w:r>
              <w:rPr>
                <w:sz w:val="20"/>
                <w:szCs w:val="20"/>
              </w:rPr>
              <w:t xml:space="preserve"> </w:t>
            </w:r>
            <w:r w:rsidRPr="006548C4">
              <w:rPr>
                <w:sz w:val="20"/>
                <w:szCs w:val="20"/>
              </w:rPr>
              <w:t>by</w:t>
            </w:r>
            <w:r>
              <w:rPr>
                <w:sz w:val="20"/>
                <w:szCs w:val="20"/>
              </w:rPr>
              <w:t xml:space="preserve"> </w:t>
            </w:r>
            <w:r w:rsidRPr="006548C4">
              <w:rPr>
                <w:sz w:val="20"/>
                <w:szCs w:val="20"/>
              </w:rPr>
              <w:t>the</w:t>
            </w:r>
            <w:r>
              <w:rPr>
                <w:sz w:val="20"/>
                <w:szCs w:val="20"/>
              </w:rPr>
              <w:t xml:space="preserve"> </w:t>
            </w:r>
            <w:r w:rsidRPr="006548C4">
              <w:rPr>
                <w:sz w:val="20"/>
                <w:szCs w:val="20"/>
              </w:rPr>
              <w:t>data</w:t>
            </w:r>
            <w:r>
              <w:rPr>
                <w:sz w:val="20"/>
                <w:szCs w:val="20"/>
              </w:rPr>
              <w:t xml:space="preserve"> </w:t>
            </w:r>
            <w:r w:rsidRPr="006548C4">
              <w:rPr>
                <w:sz w:val="20"/>
                <w:szCs w:val="20"/>
              </w:rPr>
              <w:t>in</w:t>
            </w:r>
            <w:r>
              <w:rPr>
                <w:sz w:val="20"/>
                <w:szCs w:val="20"/>
              </w:rPr>
              <w:t xml:space="preserve"> </w:t>
            </w:r>
            <w:r w:rsidRPr="006548C4">
              <w:rPr>
                <w:sz w:val="20"/>
                <w:szCs w:val="20"/>
              </w:rPr>
              <w:t>the</w:t>
            </w:r>
            <w:r>
              <w:rPr>
                <w:sz w:val="20"/>
                <w:szCs w:val="20"/>
              </w:rPr>
              <w:t xml:space="preserve"> </w:t>
            </w:r>
            <w:r w:rsidRPr="006548C4">
              <w:rPr>
                <w:sz w:val="20"/>
                <w:szCs w:val="20"/>
              </w:rPr>
              <w:t>Phase</w:t>
            </w:r>
            <w:r>
              <w:rPr>
                <w:sz w:val="20"/>
                <w:szCs w:val="20"/>
              </w:rPr>
              <w:t xml:space="preserve"> </w:t>
            </w:r>
            <w:r w:rsidRPr="006548C4">
              <w:rPr>
                <w:sz w:val="20"/>
                <w:szCs w:val="20"/>
              </w:rPr>
              <w:t>III</w:t>
            </w:r>
            <w:r>
              <w:rPr>
                <w:sz w:val="20"/>
                <w:szCs w:val="20"/>
              </w:rPr>
              <w:t xml:space="preserve"> </w:t>
            </w:r>
            <w:r w:rsidRPr="006548C4">
              <w:rPr>
                <w:sz w:val="20"/>
                <w:szCs w:val="20"/>
              </w:rPr>
              <w:t>programme</w:t>
            </w:r>
          </w:p>
        </w:tc>
      </w:tr>
    </w:tbl>
    <w:p w14:paraId="67290557" w14:textId="707FF535" w:rsidR="008D406F" w:rsidRDefault="008D406F" w:rsidP="008D406F">
      <w:pPr>
        <w:pStyle w:val="Heading3"/>
      </w:pPr>
      <w:bookmarkStart w:id="402" w:name="_Toc236802596"/>
      <w:bookmarkStart w:id="403" w:name="_Toc241374334"/>
      <w:bookmarkStart w:id="404" w:name="_Ref272160964"/>
      <w:bookmarkStart w:id="405" w:name="_Toc272414694"/>
      <w:bookmarkStart w:id="406" w:name="_Toc290888558"/>
      <w:bookmarkStart w:id="407" w:name="_Toc416353773"/>
      <w:bookmarkStart w:id="408" w:name="_Toc421005315"/>
      <w:bookmarkStart w:id="409" w:name="_Toc432079186"/>
      <w:bookmarkStart w:id="410" w:name="_Toc432080759"/>
      <w:bookmarkStart w:id="411" w:name="_Toc471763577"/>
      <w:bookmarkStart w:id="412" w:name="_Toc530477329"/>
      <w:r w:rsidRPr="008D406F">
        <w:lastRenderedPageBreak/>
        <w:t>First</w:t>
      </w:r>
      <w:r w:rsidR="00616108">
        <w:t xml:space="preserve"> </w:t>
      </w:r>
      <w:r w:rsidRPr="008D406F">
        <w:t>round</w:t>
      </w:r>
      <w:r w:rsidR="00616108">
        <w:t xml:space="preserve"> </w:t>
      </w:r>
      <w:r w:rsidRPr="008D406F">
        <w:t>assessment</w:t>
      </w:r>
      <w:r w:rsidR="00616108">
        <w:t xml:space="preserve"> </w:t>
      </w:r>
      <w:r w:rsidRPr="008D406F">
        <w:t>of</w:t>
      </w:r>
      <w:r w:rsidR="00616108">
        <w:t xml:space="preserve"> </w:t>
      </w:r>
      <w:r w:rsidRPr="008D406F">
        <w:t>risks</w:t>
      </w:r>
      <w:bookmarkEnd w:id="402"/>
      <w:bookmarkEnd w:id="403"/>
      <w:bookmarkEnd w:id="404"/>
      <w:bookmarkEnd w:id="405"/>
      <w:bookmarkEnd w:id="406"/>
      <w:bookmarkEnd w:id="407"/>
      <w:bookmarkEnd w:id="408"/>
      <w:bookmarkEnd w:id="409"/>
      <w:bookmarkEnd w:id="410"/>
      <w:bookmarkEnd w:id="411"/>
      <w:bookmarkEnd w:id="412"/>
    </w:p>
    <w:p w14:paraId="2BBEBF76" w14:textId="76372B98" w:rsidR="006548C4" w:rsidRPr="006548C4" w:rsidRDefault="008915A0" w:rsidP="006548C4">
      <w:pPr>
        <w:pStyle w:val="Tabletitle"/>
        <w:rPr>
          <w:lang w:eastAsia="ja-JP"/>
        </w:rPr>
      </w:pPr>
      <w:r>
        <w:rPr>
          <w:lang w:eastAsia="ja-JP"/>
        </w:rPr>
        <w:t>Table</w:t>
      </w:r>
      <w:r w:rsidR="00616108">
        <w:rPr>
          <w:lang w:eastAsia="ja-JP"/>
        </w:rPr>
        <w:t xml:space="preserve"> </w:t>
      </w:r>
      <w:r>
        <w:rPr>
          <w:lang w:eastAsia="ja-JP"/>
        </w:rPr>
        <w:t>19</w:t>
      </w:r>
      <w:r w:rsidR="006548C4">
        <w:rPr>
          <w:lang w:eastAsia="ja-JP"/>
        </w:rPr>
        <w:t>:</w:t>
      </w:r>
      <w:r w:rsidR="00616108">
        <w:rPr>
          <w:lang w:eastAsia="ja-JP"/>
        </w:rPr>
        <w:t xml:space="preserve"> </w:t>
      </w:r>
      <w:r w:rsidR="006548C4">
        <w:rPr>
          <w:lang w:eastAsia="ja-JP"/>
        </w:rPr>
        <w:t>first</w:t>
      </w:r>
      <w:r w:rsidR="00616108">
        <w:rPr>
          <w:lang w:eastAsia="ja-JP"/>
        </w:rPr>
        <w:t xml:space="preserve"> </w:t>
      </w:r>
      <w:r w:rsidR="006548C4">
        <w:rPr>
          <w:lang w:eastAsia="ja-JP"/>
        </w:rPr>
        <w:t>round</w:t>
      </w:r>
      <w:r w:rsidR="00616108">
        <w:rPr>
          <w:lang w:eastAsia="ja-JP"/>
        </w:rPr>
        <w:t xml:space="preserve"> </w:t>
      </w:r>
      <w:r w:rsidR="006548C4">
        <w:rPr>
          <w:lang w:eastAsia="ja-JP"/>
        </w:rPr>
        <w:t>assessment</w:t>
      </w:r>
      <w:r w:rsidR="00616108">
        <w:rPr>
          <w:lang w:eastAsia="ja-JP"/>
        </w:rPr>
        <w:t xml:space="preserve"> </w:t>
      </w:r>
      <w:r w:rsidR="006548C4">
        <w:rPr>
          <w:lang w:eastAsia="ja-JP"/>
        </w:rPr>
        <w:t>of</w:t>
      </w:r>
      <w:r w:rsidR="00616108">
        <w:rPr>
          <w:lang w:eastAsia="ja-JP"/>
        </w:rPr>
        <w:t xml:space="preserve"> </w:t>
      </w:r>
      <w:r w:rsidR="006548C4">
        <w:rPr>
          <w:lang w:eastAsia="ja-JP"/>
        </w:rPr>
        <w:t>risks</w:t>
      </w:r>
    </w:p>
    <w:tbl>
      <w:tblPr>
        <w:tblStyle w:val="TableTGAblue"/>
        <w:tblW w:w="9043" w:type="dxa"/>
        <w:tblLook w:val="04A0" w:firstRow="1" w:lastRow="0" w:firstColumn="1" w:lastColumn="0" w:noHBand="0" w:noVBand="1"/>
        <w:tblDescription w:val="Table 19: first round assessment of risks"/>
      </w:tblPr>
      <w:tblGrid>
        <w:gridCol w:w="4457"/>
        <w:gridCol w:w="4586"/>
      </w:tblGrid>
      <w:tr w:rsidR="008D406F" w:rsidRPr="006548C4" w14:paraId="24A7DFA3" w14:textId="77777777" w:rsidTr="009E14D2">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457" w:type="dxa"/>
          </w:tcPr>
          <w:p w14:paraId="4FC3D813" w14:textId="77777777" w:rsidR="008D406F" w:rsidRPr="006548C4" w:rsidRDefault="008D406F" w:rsidP="009E14D2">
            <w:pPr>
              <w:rPr>
                <w:b w:val="0"/>
              </w:rPr>
            </w:pPr>
            <w:r w:rsidRPr="006548C4">
              <w:rPr>
                <w:b w:val="0"/>
              </w:rPr>
              <w:t>Risks</w:t>
            </w:r>
          </w:p>
        </w:tc>
        <w:tc>
          <w:tcPr>
            <w:tcW w:w="4586" w:type="dxa"/>
          </w:tcPr>
          <w:p w14:paraId="27453250" w14:textId="017E8F7E" w:rsidR="008D406F" w:rsidRPr="006548C4" w:rsidRDefault="008D406F" w:rsidP="009E14D2">
            <w:pPr>
              <w:cnfStyle w:val="100000000000" w:firstRow="1" w:lastRow="0" w:firstColumn="0" w:lastColumn="0" w:oddVBand="0" w:evenVBand="0" w:oddHBand="0" w:evenHBand="0" w:firstRowFirstColumn="0" w:firstRowLastColumn="0" w:lastRowFirstColumn="0" w:lastRowLastColumn="0"/>
              <w:rPr>
                <w:b w:val="0"/>
              </w:rPr>
            </w:pPr>
            <w:r w:rsidRPr="006548C4">
              <w:rPr>
                <w:b w:val="0"/>
              </w:rPr>
              <w:t>Strengths</w:t>
            </w:r>
            <w:r w:rsidR="00616108">
              <w:rPr>
                <w:b w:val="0"/>
              </w:rPr>
              <w:t xml:space="preserve"> </w:t>
            </w:r>
            <w:r w:rsidRPr="006548C4">
              <w:rPr>
                <w:b w:val="0"/>
              </w:rPr>
              <w:t>and</w:t>
            </w:r>
            <w:r w:rsidR="00616108">
              <w:rPr>
                <w:b w:val="0"/>
              </w:rPr>
              <w:t xml:space="preserve"> </w:t>
            </w:r>
            <w:r w:rsidRPr="006548C4">
              <w:rPr>
                <w:b w:val="0"/>
              </w:rPr>
              <w:t>Uncertainties</w:t>
            </w:r>
          </w:p>
        </w:tc>
      </w:tr>
      <w:tr w:rsidR="008D406F" w:rsidRPr="006548C4" w14:paraId="49A64A76" w14:textId="77777777" w:rsidTr="009E14D2">
        <w:trPr>
          <w:trHeight w:val="2031"/>
        </w:trPr>
        <w:tc>
          <w:tcPr>
            <w:cnfStyle w:val="001000000000" w:firstRow="0" w:lastRow="0" w:firstColumn="1" w:lastColumn="0" w:oddVBand="0" w:evenVBand="0" w:oddHBand="0" w:evenHBand="0" w:firstRowFirstColumn="0" w:firstRowLastColumn="0" w:lastRowFirstColumn="0" w:lastRowLastColumn="0"/>
            <w:tcW w:w="4457" w:type="dxa"/>
          </w:tcPr>
          <w:p w14:paraId="573B2902" w14:textId="6590F63E" w:rsidR="008D406F" w:rsidRPr="006548C4" w:rsidRDefault="008D406F" w:rsidP="009E14D2">
            <w:r w:rsidRPr="006548C4">
              <w:t>Low</w:t>
            </w:r>
            <w:r w:rsidR="00616108">
              <w:t xml:space="preserve"> </w:t>
            </w:r>
            <w:r w:rsidRPr="006548C4">
              <w:t>risk,</w:t>
            </w:r>
            <w:r w:rsidR="00616108">
              <w:t xml:space="preserve"> </w:t>
            </w:r>
            <w:r w:rsidRPr="006548C4">
              <w:t>well</w:t>
            </w:r>
            <w:r w:rsidR="00616108">
              <w:t xml:space="preserve"> </w:t>
            </w:r>
            <w:r w:rsidRPr="006548C4">
              <w:t>tolerated</w:t>
            </w:r>
            <w:r w:rsidR="00616108">
              <w:t xml:space="preserve"> </w:t>
            </w:r>
            <w:r w:rsidRPr="006548C4">
              <w:t>single</w:t>
            </w:r>
            <w:r w:rsidR="00616108">
              <w:t xml:space="preserve"> </w:t>
            </w:r>
            <w:r w:rsidRPr="006548C4">
              <w:t>infusion</w:t>
            </w:r>
            <w:r w:rsidR="00616108">
              <w:t xml:space="preserve"> </w:t>
            </w:r>
            <w:r w:rsidRPr="006548C4">
              <w:t>therapy;</w:t>
            </w:r>
          </w:p>
          <w:p w14:paraId="4B25A2D0" w14:textId="77777777" w:rsidR="00616108" w:rsidRDefault="008D406F" w:rsidP="009E14D2">
            <w:r w:rsidRPr="006548C4">
              <w:t>Paucity</w:t>
            </w:r>
            <w:r w:rsidR="00616108">
              <w:t xml:space="preserve"> </w:t>
            </w:r>
            <w:r w:rsidRPr="006548C4">
              <w:t>of</w:t>
            </w:r>
            <w:r w:rsidR="00616108">
              <w:t xml:space="preserve"> </w:t>
            </w:r>
            <w:r w:rsidRPr="006548C4">
              <w:t>data</w:t>
            </w:r>
            <w:r w:rsidR="00616108">
              <w:t xml:space="preserve"> </w:t>
            </w:r>
            <w:r w:rsidRPr="006548C4">
              <w:t>in</w:t>
            </w:r>
            <w:r w:rsidR="00616108">
              <w:t xml:space="preserve"> </w:t>
            </w:r>
            <w:r w:rsidRPr="006548C4">
              <w:t>those</w:t>
            </w:r>
            <w:r w:rsidR="00616108">
              <w:t xml:space="preserve"> </w:t>
            </w:r>
            <w:r w:rsidRPr="006548C4">
              <w:t>of</w:t>
            </w:r>
            <w:r w:rsidR="00616108">
              <w:t xml:space="preserve"> </w:t>
            </w:r>
            <w:r w:rsidRPr="006548C4">
              <w:t>non-White</w:t>
            </w:r>
            <w:r w:rsidR="00616108">
              <w:t xml:space="preserve"> </w:t>
            </w:r>
            <w:r w:rsidRPr="006548C4">
              <w:t>ethnicity,</w:t>
            </w:r>
            <w:r w:rsidR="00616108">
              <w:t xml:space="preserve"> </w:t>
            </w:r>
            <w:r w:rsidRPr="006548C4">
              <w:t>but</w:t>
            </w:r>
            <w:r w:rsidR="00616108">
              <w:t xml:space="preserve"> </w:t>
            </w:r>
            <w:r w:rsidRPr="006548C4">
              <w:t>analyses</w:t>
            </w:r>
            <w:r w:rsidR="00616108">
              <w:t xml:space="preserve"> </w:t>
            </w:r>
            <w:r w:rsidRPr="006548C4">
              <w:t>of</w:t>
            </w:r>
            <w:r w:rsidR="00616108">
              <w:t xml:space="preserve"> </w:t>
            </w:r>
            <w:r w:rsidRPr="006548C4">
              <w:t>the</w:t>
            </w:r>
            <w:r w:rsidR="00616108">
              <w:t xml:space="preserve"> </w:t>
            </w:r>
            <w:r w:rsidR="00F96EC9" w:rsidRPr="006548C4">
              <w:t>Phase</w:t>
            </w:r>
            <w:r w:rsidR="00616108">
              <w:t xml:space="preserve"> </w:t>
            </w:r>
            <w:r w:rsidR="00F96EC9" w:rsidRPr="006548C4">
              <w:t>III</w:t>
            </w:r>
            <w:r w:rsidR="00616108">
              <w:t xml:space="preserve"> </w:t>
            </w:r>
            <w:r w:rsidRPr="006548C4">
              <w:t>programme</w:t>
            </w:r>
            <w:r w:rsidR="00616108">
              <w:t xml:space="preserve"> </w:t>
            </w:r>
            <w:r w:rsidRPr="006548C4">
              <w:t>indicated</w:t>
            </w:r>
            <w:r w:rsidR="00616108">
              <w:t xml:space="preserve"> </w:t>
            </w:r>
            <w:r w:rsidRPr="006548C4">
              <w:t>no</w:t>
            </w:r>
            <w:r w:rsidR="00616108">
              <w:t xml:space="preserve"> </w:t>
            </w:r>
            <w:r w:rsidRPr="006548C4">
              <w:t>safety</w:t>
            </w:r>
            <w:r w:rsidR="00616108">
              <w:t xml:space="preserve"> </w:t>
            </w:r>
            <w:r w:rsidRPr="006548C4">
              <w:t>signals</w:t>
            </w:r>
            <w:r w:rsidR="00616108">
              <w:t xml:space="preserve"> </w:t>
            </w:r>
            <w:r w:rsidRPr="006548C4">
              <w:t>of</w:t>
            </w:r>
            <w:r w:rsidR="00616108">
              <w:t xml:space="preserve"> </w:t>
            </w:r>
            <w:r w:rsidRPr="006548C4">
              <w:t>concern;</w:t>
            </w:r>
          </w:p>
          <w:p w14:paraId="28339E16" w14:textId="0D0D1D31" w:rsidR="008D406F" w:rsidRPr="006548C4" w:rsidRDefault="008D406F" w:rsidP="009E14D2">
            <w:r w:rsidRPr="006548C4">
              <w:t>No</w:t>
            </w:r>
            <w:r w:rsidR="00616108">
              <w:t xml:space="preserve"> </w:t>
            </w:r>
            <w:r w:rsidRPr="006548C4">
              <w:t>data</w:t>
            </w:r>
            <w:r w:rsidR="00616108">
              <w:t xml:space="preserve"> </w:t>
            </w:r>
            <w:r w:rsidRPr="006548C4">
              <w:t>for</w:t>
            </w:r>
            <w:r w:rsidR="00616108">
              <w:t xml:space="preserve"> </w:t>
            </w:r>
            <w:r w:rsidRPr="006548C4">
              <w:t>repeat</w:t>
            </w:r>
            <w:r w:rsidR="00616108">
              <w:t xml:space="preserve"> </w:t>
            </w:r>
            <w:r w:rsidRPr="006548C4">
              <w:t>dosing</w:t>
            </w:r>
            <w:r w:rsidR="00616108">
              <w:t xml:space="preserve"> </w:t>
            </w:r>
            <w:r w:rsidRPr="006548C4">
              <w:t>within</w:t>
            </w:r>
            <w:r w:rsidR="00616108">
              <w:t xml:space="preserve"> </w:t>
            </w:r>
            <w:r w:rsidRPr="006548C4">
              <w:t>a</w:t>
            </w:r>
            <w:r w:rsidR="00616108">
              <w:t xml:space="preserve"> </w:t>
            </w:r>
            <w:r w:rsidRPr="006548C4">
              <w:t>shorter</w:t>
            </w:r>
            <w:r w:rsidR="00616108">
              <w:t xml:space="preserve"> </w:t>
            </w:r>
            <w:r w:rsidRPr="006548C4">
              <w:t>time</w:t>
            </w:r>
            <w:r w:rsidR="00616108">
              <w:t xml:space="preserve"> </w:t>
            </w:r>
            <w:r w:rsidRPr="006548C4">
              <w:t>frame</w:t>
            </w:r>
            <w:r w:rsidR="00616108">
              <w:t xml:space="preserve"> </w:t>
            </w:r>
            <w:r w:rsidRPr="006548C4">
              <w:t>that</w:t>
            </w:r>
            <w:r w:rsidR="00616108">
              <w:t xml:space="preserve"> </w:t>
            </w:r>
            <w:r w:rsidRPr="006548C4">
              <w:t>12</w:t>
            </w:r>
            <w:r w:rsidR="00616108">
              <w:t xml:space="preserve"> </w:t>
            </w:r>
            <w:r w:rsidR="001349A8" w:rsidRPr="006548C4">
              <w:t>weeks</w:t>
            </w:r>
            <w:r w:rsidR="00616108">
              <w:t xml:space="preserve"> </w:t>
            </w:r>
            <w:r w:rsidRPr="006548C4">
              <w:t>apart,</w:t>
            </w:r>
            <w:r w:rsidR="00616108">
              <w:t xml:space="preserve"> </w:t>
            </w:r>
            <w:r w:rsidRPr="006548C4">
              <w:t>uncertain</w:t>
            </w:r>
            <w:r w:rsidR="00616108">
              <w:t xml:space="preserve"> </w:t>
            </w:r>
            <w:r w:rsidRPr="006548C4">
              <w:t>if</w:t>
            </w:r>
            <w:r w:rsidR="00616108">
              <w:t xml:space="preserve"> </w:t>
            </w:r>
            <w:r w:rsidRPr="006548C4">
              <w:t>repeated</w:t>
            </w:r>
            <w:r w:rsidR="00616108">
              <w:t xml:space="preserve"> </w:t>
            </w:r>
            <w:r w:rsidRPr="006548C4">
              <w:t>dosing</w:t>
            </w:r>
            <w:r w:rsidR="00616108">
              <w:t xml:space="preserve"> </w:t>
            </w:r>
            <w:r w:rsidRPr="006548C4">
              <w:t>within</w:t>
            </w:r>
            <w:r w:rsidR="00616108">
              <w:t xml:space="preserve"> </w:t>
            </w:r>
            <w:r w:rsidRPr="006548C4">
              <w:t>a</w:t>
            </w:r>
            <w:r w:rsidR="00616108">
              <w:t xml:space="preserve"> </w:t>
            </w:r>
            <w:r w:rsidRPr="006548C4">
              <w:t>shorter</w:t>
            </w:r>
            <w:r w:rsidR="00616108">
              <w:t xml:space="preserve"> </w:t>
            </w:r>
            <w:r w:rsidRPr="006548C4">
              <w:t>time</w:t>
            </w:r>
            <w:r w:rsidR="00616108">
              <w:t xml:space="preserve"> </w:t>
            </w:r>
            <w:r w:rsidRPr="006548C4">
              <w:t>frame</w:t>
            </w:r>
            <w:r w:rsidR="00616108">
              <w:t xml:space="preserve"> </w:t>
            </w:r>
            <w:r w:rsidRPr="006548C4">
              <w:t>would</w:t>
            </w:r>
            <w:r w:rsidR="00616108">
              <w:t xml:space="preserve"> </w:t>
            </w:r>
            <w:r w:rsidRPr="006548C4">
              <w:t>be</w:t>
            </w:r>
            <w:r w:rsidR="00616108">
              <w:t xml:space="preserve"> </w:t>
            </w:r>
            <w:r w:rsidRPr="006548C4">
              <w:t>efficacious</w:t>
            </w:r>
            <w:r w:rsidR="00616108">
              <w:t xml:space="preserve"> </w:t>
            </w:r>
            <w:r w:rsidRPr="006548C4">
              <w:t>and</w:t>
            </w:r>
            <w:r w:rsidR="00616108">
              <w:t xml:space="preserve"> </w:t>
            </w:r>
            <w:r w:rsidRPr="006548C4">
              <w:t>well</w:t>
            </w:r>
            <w:r w:rsidR="00616108">
              <w:t xml:space="preserve"> </w:t>
            </w:r>
            <w:r w:rsidRPr="006548C4">
              <w:t>tolerated</w:t>
            </w:r>
            <w:r w:rsidR="00616108">
              <w:t xml:space="preserve"> </w:t>
            </w:r>
            <w:r w:rsidRPr="006548C4">
              <w:t>and</w:t>
            </w:r>
            <w:r w:rsidR="00616108">
              <w:t xml:space="preserve"> </w:t>
            </w:r>
            <w:r w:rsidRPr="006548C4">
              <w:t>whether</w:t>
            </w:r>
            <w:r w:rsidR="00616108">
              <w:t xml:space="preserve"> </w:t>
            </w:r>
            <w:r w:rsidRPr="006548C4">
              <w:t>there</w:t>
            </w:r>
            <w:r w:rsidR="00616108">
              <w:t xml:space="preserve"> </w:t>
            </w:r>
            <w:r w:rsidRPr="006548C4">
              <w:t>would</w:t>
            </w:r>
            <w:r w:rsidR="00616108">
              <w:t xml:space="preserve"> </w:t>
            </w:r>
            <w:r w:rsidRPr="006548C4">
              <w:t>be</w:t>
            </w:r>
            <w:r w:rsidR="00616108">
              <w:t xml:space="preserve"> </w:t>
            </w:r>
            <w:r w:rsidRPr="006548C4">
              <w:t>an</w:t>
            </w:r>
            <w:r w:rsidR="00616108">
              <w:t xml:space="preserve"> </w:t>
            </w:r>
            <w:r w:rsidRPr="006548C4">
              <w:t>increased</w:t>
            </w:r>
            <w:r w:rsidR="00616108">
              <w:t xml:space="preserve"> </w:t>
            </w:r>
            <w:r w:rsidRPr="006548C4">
              <w:t>risk</w:t>
            </w:r>
            <w:r w:rsidR="00616108">
              <w:t xml:space="preserve"> </w:t>
            </w:r>
            <w:r w:rsidRPr="006548C4">
              <w:t>of</w:t>
            </w:r>
            <w:r w:rsidR="00616108">
              <w:t xml:space="preserve"> </w:t>
            </w:r>
            <w:r w:rsidRPr="006548C4">
              <w:t>developing</w:t>
            </w:r>
            <w:r w:rsidR="00616108">
              <w:t xml:space="preserve"> </w:t>
            </w:r>
            <w:r w:rsidRPr="006548C4">
              <w:t>ADA;</w:t>
            </w:r>
          </w:p>
          <w:p w14:paraId="5F447474" w14:textId="6EF32CF4" w:rsidR="008D406F" w:rsidRPr="006548C4" w:rsidRDefault="008D406F" w:rsidP="009E14D2">
            <w:r w:rsidRPr="006548C4">
              <w:t>Marginal</w:t>
            </w:r>
            <w:r w:rsidR="00616108">
              <w:t xml:space="preserve"> </w:t>
            </w:r>
            <w:r w:rsidRPr="006548C4">
              <w:t>signal</w:t>
            </w:r>
            <w:r w:rsidR="00616108">
              <w:t xml:space="preserve"> </w:t>
            </w:r>
            <w:r w:rsidRPr="006548C4">
              <w:t>for</w:t>
            </w:r>
            <w:r w:rsidR="00616108">
              <w:t xml:space="preserve"> </w:t>
            </w:r>
            <w:r w:rsidRPr="006548C4">
              <w:t>increased</w:t>
            </w:r>
            <w:r w:rsidR="00616108">
              <w:t xml:space="preserve"> </w:t>
            </w:r>
            <w:r w:rsidRPr="006548C4">
              <w:t>risk</w:t>
            </w:r>
            <w:r w:rsidR="00616108">
              <w:t xml:space="preserve"> </w:t>
            </w:r>
            <w:r w:rsidRPr="006548C4">
              <w:t>of</w:t>
            </w:r>
            <w:r w:rsidR="00616108">
              <w:t xml:space="preserve"> </w:t>
            </w:r>
            <w:r w:rsidRPr="006548C4">
              <w:t>cardiac</w:t>
            </w:r>
            <w:r w:rsidR="00616108">
              <w:t xml:space="preserve"> </w:t>
            </w:r>
            <w:r w:rsidRPr="006548C4">
              <w:t>failure</w:t>
            </w:r>
            <w:r w:rsidR="00616108">
              <w:t xml:space="preserve"> </w:t>
            </w:r>
            <w:r w:rsidRPr="006548C4">
              <w:t>with</w:t>
            </w:r>
            <w:r w:rsidR="00616108">
              <w:t xml:space="preserve"> </w:t>
            </w:r>
            <w:r w:rsidRPr="006548C4">
              <w:t>the</w:t>
            </w:r>
            <w:r w:rsidR="00616108">
              <w:t xml:space="preserve"> </w:t>
            </w:r>
            <w:r w:rsidRPr="006548C4">
              <w:t>study</w:t>
            </w:r>
            <w:r w:rsidR="00616108">
              <w:t xml:space="preserve"> </w:t>
            </w:r>
            <w:r w:rsidRPr="006548C4">
              <w:t>drug,</w:t>
            </w:r>
            <w:r w:rsidR="00616108">
              <w:t xml:space="preserve"> </w:t>
            </w:r>
            <w:r w:rsidRPr="006548C4">
              <w:t>high</w:t>
            </w:r>
            <w:r w:rsidR="00616108">
              <w:t xml:space="preserve"> </w:t>
            </w:r>
            <w:r w:rsidRPr="006548C4">
              <w:t>percentage</w:t>
            </w:r>
            <w:r w:rsidR="00616108">
              <w:t xml:space="preserve"> </w:t>
            </w:r>
            <w:r w:rsidRPr="006548C4">
              <w:t>of</w:t>
            </w:r>
            <w:r w:rsidR="00616108">
              <w:t xml:space="preserve"> </w:t>
            </w:r>
            <w:r w:rsidR="008915A0" w:rsidRPr="006548C4">
              <w:t>enrolees</w:t>
            </w:r>
            <w:r w:rsidR="00616108">
              <w:t xml:space="preserve"> </w:t>
            </w:r>
            <w:r w:rsidRPr="006548C4">
              <w:t>(</w:t>
            </w:r>
            <w:r w:rsidR="00691260" w:rsidRPr="006548C4">
              <w:t>approximately</w:t>
            </w:r>
            <w:r w:rsidR="00616108">
              <w:t xml:space="preserve"> </w:t>
            </w:r>
            <w:r w:rsidRPr="006548C4">
              <w:t>40%)</w:t>
            </w:r>
            <w:r w:rsidR="00616108">
              <w:t xml:space="preserve"> </w:t>
            </w:r>
            <w:r w:rsidRPr="006548C4">
              <w:t>have</w:t>
            </w:r>
            <w:r w:rsidR="00616108">
              <w:t xml:space="preserve"> </w:t>
            </w:r>
            <w:r w:rsidRPr="006548C4">
              <w:t>underlying</w:t>
            </w:r>
            <w:r w:rsidR="00616108">
              <w:t xml:space="preserve"> </w:t>
            </w:r>
            <w:r w:rsidRPr="006548C4">
              <w:t>cardiac</w:t>
            </w:r>
            <w:r w:rsidR="00616108">
              <w:t xml:space="preserve"> </w:t>
            </w:r>
            <w:r w:rsidRPr="006548C4">
              <w:t>conditions,</w:t>
            </w:r>
            <w:r w:rsidR="00616108">
              <w:t xml:space="preserve"> </w:t>
            </w:r>
            <w:r w:rsidRPr="006548C4">
              <w:t>most</w:t>
            </w:r>
            <w:r w:rsidR="00616108">
              <w:t xml:space="preserve"> </w:t>
            </w:r>
            <w:r w:rsidRPr="006548C4">
              <w:t>SAEs</w:t>
            </w:r>
            <w:r w:rsidR="00616108">
              <w:t xml:space="preserve"> </w:t>
            </w:r>
            <w:r w:rsidRPr="006548C4">
              <w:t>including</w:t>
            </w:r>
            <w:r w:rsidR="00616108">
              <w:t xml:space="preserve"> </w:t>
            </w:r>
            <w:r w:rsidRPr="006548C4">
              <w:t>fatal</w:t>
            </w:r>
            <w:r w:rsidR="00616108">
              <w:t xml:space="preserve"> </w:t>
            </w:r>
            <w:r w:rsidRPr="006548C4">
              <w:t>ones</w:t>
            </w:r>
            <w:r w:rsidR="00616108">
              <w:t xml:space="preserve"> </w:t>
            </w:r>
            <w:r w:rsidRPr="006548C4">
              <w:t>were</w:t>
            </w:r>
            <w:r w:rsidR="00616108">
              <w:t xml:space="preserve"> </w:t>
            </w:r>
            <w:r w:rsidRPr="006548C4">
              <w:t>not</w:t>
            </w:r>
            <w:r w:rsidR="00616108">
              <w:t xml:space="preserve"> </w:t>
            </w:r>
            <w:r w:rsidRPr="006548C4">
              <w:t>considered</w:t>
            </w:r>
            <w:r w:rsidR="00616108">
              <w:t xml:space="preserve"> </w:t>
            </w:r>
            <w:r w:rsidRPr="006548C4">
              <w:t>study</w:t>
            </w:r>
            <w:r w:rsidR="00616108">
              <w:t xml:space="preserve"> </w:t>
            </w:r>
            <w:r w:rsidRPr="006548C4">
              <w:t>dr</w:t>
            </w:r>
            <w:r w:rsidR="006548C4">
              <w:t>ug</w:t>
            </w:r>
            <w:r w:rsidR="00616108">
              <w:t xml:space="preserve"> </w:t>
            </w:r>
            <w:r w:rsidR="006548C4">
              <w:t>related</w:t>
            </w:r>
            <w:r w:rsidR="00616108">
              <w:t xml:space="preserve"> </w:t>
            </w:r>
            <w:r w:rsidR="006548C4">
              <w:t>by</w:t>
            </w:r>
            <w:r w:rsidR="00616108">
              <w:t xml:space="preserve"> </w:t>
            </w:r>
            <w:r w:rsidR="006548C4">
              <w:t>the</w:t>
            </w:r>
            <w:r w:rsidR="00616108">
              <w:t xml:space="preserve"> </w:t>
            </w:r>
            <w:r w:rsidR="006548C4">
              <w:t>Investigator.</w:t>
            </w:r>
          </w:p>
        </w:tc>
        <w:tc>
          <w:tcPr>
            <w:tcW w:w="4586" w:type="dxa"/>
          </w:tcPr>
          <w:p w14:paraId="60346466" w14:textId="5B279DC4" w:rsidR="008D406F" w:rsidRPr="006548C4" w:rsidRDefault="00DA1D47" w:rsidP="009E14D2">
            <w:pPr>
              <w:cnfStyle w:val="000000000000" w:firstRow="0" w:lastRow="0" w:firstColumn="0" w:lastColumn="0" w:oddVBand="0" w:evenVBand="0" w:oddHBand="0" w:evenHBand="0" w:firstRowFirstColumn="0" w:firstRowLastColumn="0" w:lastRowFirstColumn="0" w:lastRowLastColumn="0"/>
            </w:pPr>
            <w:r>
              <w:t>S</w:t>
            </w:r>
            <w:r w:rsidRPr="006548C4">
              <w:t>trengths</w:t>
            </w:r>
            <w:r w:rsidR="008D406F" w:rsidRPr="006548C4">
              <w:t>,</w:t>
            </w:r>
            <w:r w:rsidR="00616108">
              <w:t xml:space="preserve"> </w:t>
            </w:r>
            <w:r w:rsidR="008D406F" w:rsidRPr="006548C4">
              <w:t>evidenced</w:t>
            </w:r>
            <w:r w:rsidR="00616108">
              <w:t xml:space="preserve"> </w:t>
            </w:r>
            <w:r w:rsidR="008D406F" w:rsidRPr="006548C4">
              <w:t>by</w:t>
            </w:r>
            <w:r w:rsidR="00616108">
              <w:t xml:space="preserve"> </w:t>
            </w:r>
            <w:r w:rsidR="008D406F" w:rsidRPr="006548C4">
              <w:t>the</w:t>
            </w:r>
            <w:r w:rsidR="00616108">
              <w:t xml:space="preserve"> </w:t>
            </w:r>
            <w:r w:rsidR="008D406F" w:rsidRPr="006548C4">
              <w:t>integrated</w:t>
            </w:r>
            <w:r w:rsidR="00616108">
              <w:t xml:space="preserve"> </w:t>
            </w:r>
            <w:r w:rsidR="008D406F" w:rsidRPr="006548C4">
              <w:t>safety</w:t>
            </w:r>
            <w:r w:rsidR="00616108">
              <w:t xml:space="preserve"> </w:t>
            </w:r>
            <w:r w:rsidR="008D406F" w:rsidRPr="006548C4">
              <w:t>analyses</w:t>
            </w:r>
            <w:r w:rsidR="00616108">
              <w:t xml:space="preserve"> </w:t>
            </w:r>
            <w:r w:rsidR="008D406F" w:rsidRPr="006548C4">
              <w:t>in</w:t>
            </w:r>
            <w:r w:rsidR="00616108">
              <w:t xml:space="preserve"> </w:t>
            </w:r>
            <w:r w:rsidR="008D406F" w:rsidRPr="006548C4">
              <w:t>the</w:t>
            </w:r>
            <w:r w:rsidR="00616108">
              <w:t xml:space="preserve"> </w:t>
            </w:r>
            <w:r w:rsidR="00F96EC9" w:rsidRPr="006548C4">
              <w:t>Phase</w:t>
            </w:r>
            <w:r w:rsidR="00616108">
              <w:t xml:space="preserve"> </w:t>
            </w:r>
            <w:r w:rsidR="00F96EC9" w:rsidRPr="006548C4">
              <w:t>I</w:t>
            </w:r>
            <w:r w:rsidR="00616108">
              <w:t xml:space="preserve"> </w:t>
            </w:r>
            <w:r w:rsidR="008D406F" w:rsidRPr="006548C4">
              <w:t>and</w:t>
            </w:r>
            <w:r w:rsidR="00616108">
              <w:t xml:space="preserve"> </w:t>
            </w:r>
            <w:r w:rsidR="008D406F" w:rsidRPr="006548C4">
              <w:t>3</w:t>
            </w:r>
            <w:r w:rsidR="00616108">
              <w:t xml:space="preserve"> </w:t>
            </w:r>
            <w:r w:rsidR="008D406F" w:rsidRPr="006548C4">
              <w:t>programmes;</w:t>
            </w:r>
          </w:p>
          <w:p w14:paraId="54FC8A39" w14:textId="5D9D094D" w:rsidR="008D406F" w:rsidRPr="006548C4" w:rsidRDefault="00DA1D47" w:rsidP="009E14D2">
            <w:pPr>
              <w:cnfStyle w:val="000000000000" w:firstRow="0" w:lastRow="0" w:firstColumn="0" w:lastColumn="0" w:oddVBand="0" w:evenVBand="0" w:oddHBand="0" w:evenHBand="0" w:firstRowFirstColumn="0" w:firstRowLastColumn="0" w:lastRowFirstColumn="0" w:lastRowLastColumn="0"/>
            </w:pPr>
            <w:r>
              <w:t>V</w:t>
            </w:r>
            <w:r w:rsidRPr="006548C4">
              <w:t>ery</w:t>
            </w:r>
            <w:r w:rsidR="00616108">
              <w:t xml:space="preserve"> </w:t>
            </w:r>
            <w:r w:rsidR="008D406F" w:rsidRPr="006548C4">
              <w:t>few</w:t>
            </w:r>
            <w:r w:rsidR="00616108">
              <w:t xml:space="preserve"> </w:t>
            </w:r>
            <w:r w:rsidR="008D406F" w:rsidRPr="006548C4">
              <w:t>patients</w:t>
            </w:r>
            <w:r w:rsidR="00616108">
              <w:t xml:space="preserve"> </w:t>
            </w:r>
            <w:r w:rsidR="008D406F" w:rsidRPr="006548C4">
              <w:t>of</w:t>
            </w:r>
            <w:r w:rsidR="00616108">
              <w:t xml:space="preserve"> </w:t>
            </w:r>
            <w:r w:rsidR="008D406F" w:rsidRPr="006548C4">
              <w:t>Black</w:t>
            </w:r>
            <w:r w:rsidR="00616108">
              <w:t xml:space="preserve"> </w:t>
            </w:r>
            <w:r w:rsidR="008D406F" w:rsidRPr="006548C4">
              <w:t>ethnicity</w:t>
            </w:r>
            <w:r w:rsidR="00616108">
              <w:t xml:space="preserve"> </w:t>
            </w:r>
            <w:r w:rsidR="008D406F" w:rsidRPr="006548C4">
              <w:t>enrolled,</w:t>
            </w:r>
            <w:r w:rsidR="00616108">
              <w:t xml:space="preserve"> </w:t>
            </w:r>
            <w:r w:rsidR="008D406F" w:rsidRPr="006548C4">
              <w:t>insufficient</w:t>
            </w:r>
            <w:r w:rsidR="00616108">
              <w:t xml:space="preserve"> </w:t>
            </w:r>
            <w:r w:rsidR="008D406F" w:rsidRPr="006548C4">
              <w:t>numbers</w:t>
            </w:r>
            <w:r w:rsidR="00616108">
              <w:t xml:space="preserve"> </w:t>
            </w:r>
            <w:r w:rsidR="008D406F" w:rsidRPr="006548C4">
              <w:t>in</w:t>
            </w:r>
            <w:r w:rsidR="00616108">
              <w:t xml:space="preserve"> </w:t>
            </w:r>
            <w:r w:rsidR="008D406F" w:rsidRPr="006548C4">
              <w:t>the</w:t>
            </w:r>
            <w:r w:rsidR="00616108">
              <w:t xml:space="preserve"> </w:t>
            </w:r>
            <w:r w:rsidR="006548C4">
              <w:t>Phase</w:t>
            </w:r>
            <w:r w:rsidR="00616108">
              <w:t xml:space="preserve"> </w:t>
            </w:r>
            <w:r w:rsidR="00F96EC9" w:rsidRPr="006548C4">
              <w:t>III</w:t>
            </w:r>
            <w:r w:rsidR="00616108">
              <w:t xml:space="preserve"> </w:t>
            </w:r>
            <w:r w:rsidR="008D406F" w:rsidRPr="006548C4">
              <w:t>programme</w:t>
            </w:r>
            <w:r w:rsidR="00616108">
              <w:t xml:space="preserve"> </w:t>
            </w:r>
            <w:r w:rsidR="008D406F" w:rsidRPr="006548C4">
              <w:t>to</w:t>
            </w:r>
            <w:r w:rsidR="00616108">
              <w:t xml:space="preserve"> </w:t>
            </w:r>
            <w:r w:rsidR="008D406F" w:rsidRPr="006548C4">
              <w:t>compare</w:t>
            </w:r>
            <w:r w:rsidR="00616108">
              <w:t xml:space="preserve"> </w:t>
            </w:r>
            <w:r w:rsidR="008D406F" w:rsidRPr="006548C4">
              <w:t>safety</w:t>
            </w:r>
            <w:r w:rsidR="00616108">
              <w:t xml:space="preserve"> </w:t>
            </w:r>
            <w:r w:rsidR="008D406F" w:rsidRPr="006548C4">
              <w:t>in</w:t>
            </w:r>
            <w:r w:rsidR="00616108">
              <w:t xml:space="preserve"> </w:t>
            </w:r>
            <w:r w:rsidR="008D406F" w:rsidRPr="006548C4">
              <w:t>those</w:t>
            </w:r>
            <w:r w:rsidR="00616108">
              <w:t xml:space="preserve"> </w:t>
            </w:r>
            <w:r w:rsidR="008D406F" w:rsidRPr="006548C4">
              <w:t>of</w:t>
            </w:r>
            <w:r w:rsidR="00616108">
              <w:t xml:space="preserve"> </w:t>
            </w:r>
            <w:r w:rsidR="008D406F" w:rsidRPr="006548C4">
              <w:t>White</w:t>
            </w:r>
            <w:r w:rsidR="00616108">
              <w:t xml:space="preserve"> </w:t>
            </w:r>
            <w:r w:rsidR="00691260" w:rsidRPr="006548C4">
              <w:t>versus</w:t>
            </w:r>
            <w:r w:rsidR="00616108">
              <w:t xml:space="preserve"> </w:t>
            </w:r>
            <w:r w:rsidR="008D406F" w:rsidRPr="006548C4">
              <w:t>Asian</w:t>
            </w:r>
            <w:r w:rsidR="00616108">
              <w:t xml:space="preserve"> </w:t>
            </w:r>
            <w:r w:rsidR="00691260" w:rsidRPr="006548C4">
              <w:t>versus</w:t>
            </w:r>
            <w:r w:rsidR="00616108">
              <w:t xml:space="preserve"> </w:t>
            </w:r>
            <w:r w:rsidR="008D406F" w:rsidRPr="006548C4">
              <w:t>Black</w:t>
            </w:r>
            <w:r w:rsidR="00616108">
              <w:t xml:space="preserve"> </w:t>
            </w:r>
            <w:r w:rsidR="008D406F" w:rsidRPr="006548C4">
              <w:t>ethnicity;</w:t>
            </w:r>
          </w:p>
          <w:p w14:paraId="774F9F7E" w14:textId="444C2285" w:rsidR="008D406F" w:rsidRPr="006548C4" w:rsidRDefault="00DA1D47" w:rsidP="009E14D2">
            <w:pPr>
              <w:cnfStyle w:val="000000000000" w:firstRow="0" w:lastRow="0" w:firstColumn="0" w:lastColumn="0" w:oddVBand="0" w:evenVBand="0" w:oddHBand="0" w:evenHBand="0" w:firstRowFirstColumn="0" w:firstRowLastColumn="0" w:lastRowFirstColumn="0" w:lastRowLastColumn="0"/>
            </w:pPr>
            <w:r>
              <w:t>P</w:t>
            </w:r>
            <w:r w:rsidRPr="006548C4">
              <w:t>ossible</w:t>
            </w:r>
            <w:r w:rsidR="00616108">
              <w:t xml:space="preserve"> </w:t>
            </w:r>
            <w:r w:rsidR="008D406F" w:rsidRPr="006548C4">
              <w:t>that</w:t>
            </w:r>
            <w:r w:rsidR="00616108">
              <w:t xml:space="preserve"> </w:t>
            </w:r>
            <w:r w:rsidR="008D406F" w:rsidRPr="006548C4">
              <w:t>in</w:t>
            </w:r>
            <w:r w:rsidR="00616108">
              <w:t xml:space="preserve"> </w:t>
            </w:r>
            <w:r w:rsidR="008D406F" w:rsidRPr="006548C4">
              <w:t>clinical</w:t>
            </w:r>
            <w:r w:rsidR="00616108">
              <w:t xml:space="preserve"> </w:t>
            </w:r>
            <w:r w:rsidR="008D406F" w:rsidRPr="006548C4">
              <w:t>practice,</w:t>
            </w:r>
            <w:r w:rsidR="00616108">
              <w:t xml:space="preserve"> </w:t>
            </w:r>
            <w:r w:rsidR="008D406F" w:rsidRPr="006548C4">
              <w:t>patients</w:t>
            </w:r>
            <w:r w:rsidR="00616108">
              <w:t xml:space="preserve"> </w:t>
            </w:r>
            <w:r w:rsidR="008D406F" w:rsidRPr="006548C4">
              <w:t>might</w:t>
            </w:r>
            <w:r w:rsidR="00616108">
              <w:t xml:space="preserve"> </w:t>
            </w:r>
            <w:r w:rsidR="008D406F" w:rsidRPr="006548C4">
              <w:t>be</w:t>
            </w:r>
            <w:r w:rsidR="00616108">
              <w:t xml:space="preserve"> </w:t>
            </w:r>
            <w:r w:rsidR="008D406F" w:rsidRPr="006548C4">
              <w:t>given</w:t>
            </w:r>
            <w:r w:rsidR="00616108">
              <w:t xml:space="preserve"> </w:t>
            </w:r>
            <w:r w:rsidR="008D406F" w:rsidRPr="006548C4">
              <w:t>repeat</w:t>
            </w:r>
            <w:r w:rsidR="00616108">
              <w:t xml:space="preserve"> </w:t>
            </w:r>
            <w:r w:rsidR="008D406F" w:rsidRPr="006548C4">
              <w:t>dosing</w:t>
            </w:r>
            <w:r w:rsidR="00616108">
              <w:t xml:space="preserve"> </w:t>
            </w:r>
            <w:r w:rsidR="008D406F" w:rsidRPr="006548C4">
              <w:t>if</w:t>
            </w:r>
            <w:r w:rsidR="00616108">
              <w:t xml:space="preserve"> </w:t>
            </w:r>
            <w:r w:rsidR="008D406F" w:rsidRPr="006548C4">
              <w:t>they</w:t>
            </w:r>
            <w:r w:rsidR="00616108">
              <w:t xml:space="preserve"> </w:t>
            </w:r>
            <w:r w:rsidR="008D406F" w:rsidRPr="006548C4">
              <w:t>develop</w:t>
            </w:r>
            <w:r w:rsidR="00616108">
              <w:t xml:space="preserve"> </w:t>
            </w:r>
            <w:r w:rsidR="008D406F" w:rsidRPr="006548C4">
              <w:t>CDI</w:t>
            </w:r>
            <w:r w:rsidR="00616108">
              <w:t xml:space="preserve"> </w:t>
            </w:r>
            <w:r w:rsidR="008D406F" w:rsidRPr="006548C4">
              <w:t>recurrence</w:t>
            </w:r>
            <w:r w:rsidR="00616108">
              <w:t xml:space="preserve"> </w:t>
            </w:r>
            <w:r w:rsidR="008D406F" w:rsidRPr="006548C4">
              <w:t>or</w:t>
            </w:r>
            <w:r w:rsidR="00616108">
              <w:t xml:space="preserve"> </w:t>
            </w:r>
            <w:r w:rsidR="008D406F" w:rsidRPr="006548C4">
              <w:t>new</w:t>
            </w:r>
            <w:r w:rsidR="00616108">
              <w:t xml:space="preserve"> </w:t>
            </w:r>
            <w:r w:rsidR="008D406F" w:rsidRPr="006548C4">
              <w:t>CDI;</w:t>
            </w:r>
          </w:p>
          <w:p w14:paraId="44A6AF77" w14:textId="1E0FE4FD" w:rsidR="008D406F" w:rsidRPr="006548C4" w:rsidRDefault="008D406F" w:rsidP="009E14D2">
            <w:pPr>
              <w:cnfStyle w:val="000000000000" w:firstRow="0" w:lastRow="0" w:firstColumn="0" w:lastColumn="0" w:oddVBand="0" w:evenVBand="0" w:oddHBand="0" w:evenHBand="0" w:firstRowFirstColumn="0" w:firstRowLastColumn="0" w:lastRowFirstColumn="0" w:lastRowLastColumn="0"/>
            </w:pPr>
            <w:r w:rsidRPr="006548C4">
              <w:t>Uncertain</w:t>
            </w:r>
            <w:r w:rsidR="00616108">
              <w:t xml:space="preserve"> </w:t>
            </w:r>
            <w:r w:rsidRPr="006548C4">
              <w:t>if</w:t>
            </w:r>
            <w:r w:rsidR="00616108">
              <w:t xml:space="preserve"> </w:t>
            </w:r>
            <w:r w:rsidRPr="006548C4">
              <w:t>the</w:t>
            </w:r>
            <w:r w:rsidR="00616108">
              <w:t xml:space="preserve"> </w:t>
            </w:r>
            <w:r w:rsidRPr="006548C4">
              <w:t>study</w:t>
            </w:r>
            <w:r w:rsidR="00616108">
              <w:t xml:space="preserve"> </w:t>
            </w:r>
            <w:r w:rsidRPr="006548C4">
              <w:t>drug</w:t>
            </w:r>
            <w:r w:rsidR="00616108">
              <w:t xml:space="preserve"> </w:t>
            </w:r>
            <w:r w:rsidRPr="006548C4">
              <w:t>contributed</w:t>
            </w:r>
            <w:r w:rsidR="00616108">
              <w:t xml:space="preserve"> </w:t>
            </w:r>
            <w:r w:rsidRPr="006548C4">
              <w:t>to</w:t>
            </w:r>
            <w:r w:rsidR="00616108">
              <w:t xml:space="preserve"> </w:t>
            </w:r>
            <w:r w:rsidRPr="006548C4">
              <w:t>small</w:t>
            </w:r>
            <w:r w:rsidR="00616108">
              <w:t xml:space="preserve"> </w:t>
            </w:r>
            <w:r w:rsidRPr="006548C4">
              <w:t>excess</w:t>
            </w:r>
            <w:r w:rsidR="00616108">
              <w:t xml:space="preserve"> </w:t>
            </w:r>
            <w:r w:rsidRPr="006548C4">
              <w:t>of</w:t>
            </w:r>
            <w:r w:rsidR="00616108">
              <w:t xml:space="preserve"> </w:t>
            </w:r>
            <w:r w:rsidRPr="006548C4">
              <w:t>cardiac</w:t>
            </w:r>
            <w:r w:rsidR="00616108">
              <w:t xml:space="preserve"> </w:t>
            </w:r>
            <w:r w:rsidRPr="006548C4">
              <w:t>failure,</w:t>
            </w:r>
            <w:r w:rsidR="00616108">
              <w:t xml:space="preserve"> </w:t>
            </w:r>
            <w:r w:rsidRPr="006548C4">
              <w:t>no</w:t>
            </w:r>
            <w:r w:rsidR="00616108">
              <w:t xml:space="preserve"> </w:t>
            </w:r>
            <w:r w:rsidRPr="006548C4">
              <w:t>evidence</w:t>
            </w:r>
            <w:r w:rsidR="00616108">
              <w:t xml:space="preserve"> </w:t>
            </w:r>
            <w:r w:rsidRPr="006548C4">
              <w:t>from</w:t>
            </w:r>
            <w:r w:rsidR="00616108">
              <w:t xml:space="preserve"> </w:t>
            </w:r>
            <w:r w:rsidRPr="006548C4">
              <w:t>pre-clinical</w:t>
            </w:r>
            <w:r w:rsidR="00616108">
              <w:t xml:space="preserve"> </w:t>
            </w:r>
            <w:r w:rsidRPr="006548C4">
              <w:t>studies</w:t>
            </w:r>
            <w:r w:rsidR="00616108">
              <w:t xml:space="preserve"> </w:t>
            </w:r>
            <w:r w:rsidRPr="006548C4">
              <w:t>or</w:t>
            </w:r>
            <w:r w:rsidR="00616108">
              <w:t xml:space="preserve"> </w:t>
            </w:r>
            <w:r w:rsidRPr="006548C4">
              <w:t>the</w:t>
            </w:r>
            <w:r w:rsidR="00616108">
              <w:t xml:space="preserve"> </w:t>
            </w:r>
            <w:r w:rsidR="006548C4" w:rsidRPr="006548C4">
              <w:t>purported</w:t>
            </w:r>
            <w:r w:rsidR="00616108">
              <w:t xml:space="preserve"> </w:t>
            </w:r>
            <w:r w:rsidRPr="006548C4">
              <w:t>mechanism</w:t>
            </w:r>
            <w:r w:rsidR="00616108">
              <w:t xml:space="preserve"> </w:t>
            </w:r>
            <w:r w:rsidRPr="006548C4">
              <w:t>of</w:t>
            </w:r>
            <w:r w:rsidR="00616108">
              <w:t xml:space="preserve"> </w:t>
            </w:r>
            <w:r w:rsidRPr="006548C4">
              <w:t>action</w:t>
            </w:r>
            <w:r w:rsidR="00616108">
              <w:t xml:space="preserve"> </w:t>
            </w:r>
            <w:r w:rsidRPr="006548C4">
              <w:t>that</w:t>
            </w:r>
            <w:r w:rsidR="00616108">
              <w:t xml:space="preserve"> </w:t>
            </w:r>
            <w:r w:rsidRPr="006548C4">
              <w:t>this</w:t>
            </w:r>
            <w:r w:rsidR="00616108">
              <w:t xml:space="preserve"> </w:t>
            </w:r>
            <w:r w:rsidRPr="006548C4">
              <w:t>fully</w:t>
            </w:r>
            <w:r w:rsidR="00616108">
              <w:t xml:space="preserve"> </w:t>
            </w:r>
            <w:r w:rsidR="00E30012">
              <w:t>human</w:t>
            </w:r>
            <w:r w:rsidR="00616108">
              <w:t xml:space="preserve"> </w:t>
            </w:r>
            <w:r w:rsidRPr="006548C4">
              <w:t>monoclonal</w:t>
            </w:r>
            <w:r w:rsidR="00616108">
              <w:t xml:space="preserve"> </w:t>
            </w:r>
            <w:r w:rsidRPr="006548C4">
              <w:t>antibody</w:t>
            </w:r>
            <w:r w:rsidR="00616108">
              <w:t xml:space="preserve"> </w:t>
            </w:r>
            <w:r w:rsidRPr="006548C4">
              <w:t>has</w:t>
            </w:r>
            <w:r w:rsidR="00616108">
              <w:t xml:space="preserve"> </w:t>
            </w:r>
            <w:r w:rsidRPr="006548C4">
              <w:t>any</w:t>
            </w:r>
            <w:r w:rsidR="00616108">
              <w:t xml:space="preserve"> </w:t>
            </w:r>
            <w:r w:rsidRPr="006548C4">
              <w:t>direct</w:t>
            </w:r>
            <w:r w:rsidR="00616108">
              <w:t xml:space="preserve"> </w:t>
            </w:r>
            <w:r w:rsidRPr="006548C4">
              <w:t>cardiac</w:t>
            </w:r>
            <w:r w:rsidR="00616108">
              <w:t xml:space="preserve"> </w:t>
            </w:r>
            <w:r w:rsidRPr="006548C4">
              <w:t>toxicity,</w:t>
            </w:r>
            <w:r w:rsidR="00616108">
              <w:t xml:space="preserve"> </w:t>
            </w:r>
            <w:r w:rsidRPr="006548C4">
              <w:t>it</w:t>
            </w:r>
            <w:r w:rsidR="00616108">
              <w:t xml:space="preserve"> </w:t>
            </w:r>
            <w:r w:rsidRPr="006548C4">
              <w:t>seems</w:t>
            </w:r>
            <w:r w:rsidR="00616108">
              <w:t xml:space="preserve"> </w:t>
            </w:r>
            <w:r w:rsidRPr="006548C4">
              <w:t>unlikely.</w:t>
            </w:r>
          </w:p>
        </w:tc>
      </w:tr>
    </w:tbl>
    <w:p w14:paraId="4C620AC3" w14:textId="376DA46C" w:rsidR="008D406F" w:rsidRPr="008D406F" w:rsidRDefault="008D406F" w:rsidP="008D406F">
      <w:pPr>
        <w:pStyle w:val="Heading3"/>
      </w:pPr>
      <w:bookmarkStart w:id="413" w:name="_Toc471763578"/>
      <w:bookmarkStart w:id="414" w:name="_Toc530477330"/>
      <w:r w:rsidRPr="008D406F">
        <w:t>First</w:t>
      </w:r>
      <w:r w:rsidR="00616108">
        <w:t xml:space="preserve"> </w:t>
      </w:r>
      <w:r w:rsidRPr="008D406F">
        <w:t>round</w:t>
      </w:r>
      <w:r w:rsidR="00616108">
        <w:t xml:space="preserve"> </w:t>
      </w:r>
      <w:r w:rsidRPr="008D406F">
        <w:t>assessment</w:t>
      </w:r>
      <w:r w:rsidR="00616108">
        <w:t xml:space="preserve"> </w:t>
      </w:r>
      <w:r w:rsidRPr="008D406F">
        <w:t>of</w:t>
      </w:r>
      <w:r w:rsidR="00616108">
        <w:t xml:space="preserve"> </w:t>
      </w:r>
      <w:r w:rsidRPr="008D406F">
        <w:t>benefit-risk</w:t>
      </w:r>
      <w:r w:rsidR="00616108">
        <w:t xml:space="preserve"> </w:t>
      </w:r>
      <w:r w:rsidRPr="008D406F">
        <w:t>balance</w:t>
      </w:r>
      <w:bookmarkEnd w:id="413"/>
      <w:bookmarkEnd w:id="414"/>
    </w:p>
    <w:p w14:paraId="6843ACA9" w14:textId="13D1A859" w:rsidR="00F96EC9" w:rsidRDefault="008D406F" w:rsidP="008D406F">
      <w:r w:rsidRPr="008D406F">
        <w:t>Benefits</w:t>
      </w:r>
      <w:r w:rsidR="00616108">
        <w:t xml:space="preserve"> </w:t>
      </w:r>
      <w:r w:rsidRPr="008D406F">
        <w:t>of</w:t>
      </w:r>
      <w:r w:rsidR="00616108">
        <w:t xml:space="preserve"> </w:t>
      </w:r>
      <w:r>
        <w:t>Zinplava</w:t>
      </w:r>
      <w:r w:rsidR="00616108">
        <w:t xml:space="preserve"> </w:t>
      </w:r>
      <w:r w:rsidRPr="008D406F">
        <w:t>given</w:t>
      </w:r>
      <w:r w:rsidR="00616108">
        <w:t xml:space="preserve"> </w:t>
      </w:r>
      <w:r w:rsidRPr="008D406F">
        <w:t>as</w:t>
      </w:r>
      <w:r w:rsidR="00616108">
        <w:t xml:space="preserve"> </w:t>
      </w:r>
      <w:r w:rsidRPr="008D406F">
        <w:t>proposed</w:t>
      </w:r>
      <w:r w:rsidR="00616108">
        <w:t xml:space="preserve"> </w:t>
      </w:r>
      <w:r w:rsidRPr="008D406F">
        <w:t>for</w:t>
      </w:r>
      <w:r w:rsidR="00616108">
        <w:t xml:space="preserve"> </w:t>
      </w:r>
      <w:r w:rsidRPr="008D406F">
        <w:t>prevention</w:t>
      </w:r>
      <w:r w:rsidR="00616108">
        <w:t xml:space="preserve"> </w:t>
      </w:r>
      <w:r w:rsidRPr="008D406F">
        <w:t>o</w:t>
      </w:r>
      <w:r w:rsidR="006548C4">
        <w:t>f</w:t>
      </w:r>
      <w:r w:rsidR="00616108">
        <w:t xml:space="preserve"> </w:t>
      </w:r>
      <w:r w:rsidR="006548C4">
        <w:t>CDI</w:t>
      </w:r>
      <w:r w:rsidR="00616108">
        <w:t xml:space="preserve"> </w:t>
      </w:r>
      <w:r w:rsidR="006548C4">
        <w:t>recurrence</w:t>
      </w:r>
      <w:r w:rsidR="00616108">
        <w:t xml:space="preserve"> </w:t>
      </w:r>
      <w:r w:rsidR="006548C4">
        <w:t>outweigh</w:t>
      </w:r>
      <w:r w:rsidR="00616108">
        <w:t xml:space="preserve"> </w:t>
      </w:r>
      <w:r w:rsidR="006548C4">
        <w:t>risks</w:t>
      </w:r>
      <w:r w:rsidR="00616108">
        <w:t xml:space="preserve"> </w:t>
      </w:r>
      <w:r w:rsidRPr="008D406F">
        <w:t>(which</w:t>
      </w:r>
      <w:r w:rsidR="00616108">
        <w:t xml:space="preserve"> </w:t>
      </w:r>
      <w:r w:rsidRPr="008D406F">
        <w:t>are</w:t>
      </w:r>
      <w:r w:rsidR="00616108">
        <w:t xml:space="preserve"> </w:t>
      </w:r>
      <w:r w:rsidRPr="008D406F">
        <w:t>low).</w:t>
      </w:r>
      <w:r w:rsidR="00616108">
        <w:t xml:space="preserve"> </w:t>
      </w:r>
      <w:r w:rsidR="006548C4">
        <w:t>The</w:t>
      </w:r>
      <w:r w:rsidR="00616108">
        <w:t xml:space="preserve"> </w:t>
      </w:r>
      <w:r w:rsidR="006548C4">
        <w:t>evaluator</w:t>
      </w:r>
      <w:r w:rsidR="00616108">
        <w:t xml:space="preserve"> </w:t>
      </w:r>
      <w:r w:rsidRPr="008D406F">
        <w:t>note</w:t>
      </w:r>
      <w:r w:rsidR="006548C4">
        <w:t>d</w:t>
      </w:r>
      <w:r w:rsidR="00616108">
        <w:t xml:space="preserve"> </w:t>
      </w:r>
      <w:r w:rsidRPr="008D406F">
        <w:t>that</w:t>
      </w:r>
      <w:r w:rsidR="00616108">
        <w:t xml:space="preserve"> </w:t>
      </w:r>
      <w:r w:rsidRPr="008D406F">
        <w:t>the</w:t>
      </w:r>
      <w:r w:rsidR="00616108">
        <w:t xml:space="preserve"> </w:t>
      </w:r>
      <w:r w:rsidRPr="008D406F">
        <w:t>FDA</w:t>
      </w:r>
      <w:r w:rsidR="00616108">
        <w:t xml:space="preserve"> </w:t>
      </w:r>
      <w:r w:rsidR="00E31CD5">
        <w:t>has</w:t>
      </w:r>
      <w:r w:rsidR="00616108">
        <w:t xml:space="preserve"> </w:t>
      </w:r>
      <w:r w:rsidRPr="008D406F">
        <w:t>authorised</w:t>
      </w:r>
      <w:r w:rsidR="00616108">
        <w:t xml:space="preserve"> </w:t>
      </w:r>
      <w:r w:rsidRPr="008D406F">
        <w:t>the</w:t>
      </w:r>
      <w:r w:rsidR="00616108">
        <w:t xml:space="preserve"> </w:t>
      </w:r>
      <w:r w:rsidRPr="008D406F">
        <w:t>drug</w:t>
      </w:r>
      <w:r w:rsidR="00616108">
        <w:t xml:space="preserve"> </w:t>
      </w:r>
      <w:r w:rsidRPr="008D406F">
        <w:t>for</w:t>
      </w:r>
      <w:r w:rsidR="00616108">
        <w:t xml:space="preserve"> </w:t>
      </w:r>
      <w:r w:rsidRPr="008D406F">
        <w:t>use</w:t>
      </w:r>
      <w:r w:rsidR="00616108">
        <w:t xml:space="preserve"> </w:t>
      </w:r>
      <w:r w:rsidRPr="008D406F">
        <w:t>in</w:t>
      </w:r>
      <w:r w:rsidR="00616108">
        <w:t xml:space="preserve"> </w:t>
      </w:r>
      <w:r w:rsidRPr="008D406F">
        <w:t>high</w:t>
      </w:r>
      <w:r w:rsidR="00616108">
        <w:t xml:space="preserve"> </w:t>
      </w:r>
      <w:r w:rsidRPr="008D406F">
        <w:t>risk</w:t>
      </w:r>
      <w:r w:rsidR="00616108">
        <w:t xml:space="preserve"> </w:t>
      </w:r>
      <w:r w:rsidRPr="008D406F">
        <w:t>populations</w:t>
      </w:r>
      <w:r w:rsidR="00616108">
        <w:t xml:space="preserve"> </w:t>
      </w:r>
      <w:r w:rsidRPr="008D406F">
        <w:t>only,</w:t>
      </w:r>
      <w:r w:rsidR="00616108">
        <w:t xml:space="preserve"> </w:t>
      </w:r>
      <w:r w:rsidRPr="008D406F">
        <w:t>however,</w:t>
      </w:r>
      <w:r w:rsidR="00616108">
        <w:t xml:space="preserve"> </w:t>
      </w:r>
      <w:r w:rsidRPr="008D406F">
        <w:t>on</w:t>
      </w:r>
      <w:r w:rsidR="00616108">
        <w:t xml:space="preserve"> </w:t>
      </w:r>
      <w:r w:rsidRPr="008D406F">
        <w:t>the</w:t>
      </w:r>
      <w:r w:rsidR="00616108">
        <w:t xml:space="preserve"> </w:t>
      </w:r>
      <w:r w:rsidRPr="008D406F">
        <w:t>basis</w:t>
      </w:r>
      <w:r w:rsidR="00616108">
        <w:t xml:space="preserve"> </w:t>
      </w:r>
      <w:r w:rsidRPr="008D406F">
        <w:t>of</w:t>
      </w:r>
      <w:r w:rsidR="00616108">
        <w:t xml:space="preserve"> </w:t>
      </w:r>
      <w:r w:rsidR="006548C4">
        <w:t>the</w:t>
      </w:r>
      <w:r w:rsidR="00616108">
        <w:t xml:space="preserve"> </w:t>
      </w:r>
      <w:r w:rsidR="006548C4">
        <w:t>efficacy</w:t>
      </w:r>
      <w:r w:rsidR="00616108">
        <w:t xml:space="preserve"> </w:t>
      </w:r>
      <w:r w:rsidR="006548C4">
        <w:t>and</w:t>
      </w:r>
      <w:r w:rsidR="00616108">
        <w:t xml:space="preserve"> </w:t>
      </w:r>
      <w:r w:rsidR="006548C4">
        <w:t>safety</w:t>
      </w:r>
      <w:r w:rsidR="00616108">
        <w:t xml:space="preserve"> </w:t>
      </w:r>
      <w:r w:rsidR="006548C4">
        <w:t>data,</w:t>
      </w:r>
      <w:r w:rsidR="00616108">
        <w:t xml:space="preserve"> </w:t>
      </w:r>
      <w:r w:rsidR="006548C4">
        <w:t>the</w:t>
      </w:r>
      <w:r w:rsidR="00616108">
        <w:t xml:space="preserve"> </w:t>
      </w:r>
      <w:r w:rsidR="006548C4">
        <w:t>evaluator</w:t>
      </w:r>
      <w:r w:rsidR="00616108">
        <w:t xml:space="preserve"> </w:t>
      </w:r>
      <w:r w:rsidRPr="008D406F">
        <w:t>believe</w:t>
      </w:r>
      <w:r w:rsidR="006548C4">
        <w:t>d</w:t>
      </w:r>
      <w:r w:rsidR="00616108">
        <w:t xml:space="preserve"> </w:t>
      </w:r>
      <w:r w:rsidRPr="008D406F">
        <w:t>that</w:t>
      </w:r>
      <w:r w:rsidR="00616108">
        <w:t xml:space="preserve"> </w:t>
      </w:r>
      <w:r w:rsidRPr="008D406F">
        <w:t>the</w:t>
      </w:r>
      <w:r w:rsidR="00616108">
        <w:t xml:space="preserve"> </w:t>
      </w:r>
      <w:r w:rsidRPr="008D406F">
        <w:t>benefit-risk</w:t>
      </w:r>
      <w:r w:rsidR="00616108">
        <w:t xml:space="preserve"> </w:t>
      </w:r>
      <w:r w:rsidRPr="008D406F">
        <w:t>balance</w:t>
      </w:r>
      <w:r w:rsidR="00616108">
        <w:t xml:space="preserve"> </w:t>
      </w:r>
      <w:r w:rsidRPr="008D406F">
        <w:t>is</w:t>
      </w:r>
      <w:r w:rsidR="00616108">
        <w:t xml:space="preserve"> </w:t>
      </w:r>
      <w:r w:rsidRPr="008D406F">
        <w:t>favourable</w:t>
      </w:r>
      <w:r w:rsidR="00616108">
        <w:t xml:space="preserve"> </w:t>
      </w:r>
      <w:r w:rsidRPr="008D406F">
        <w:t>for</w:t>
      </w:r>
      <w:r w:rsidR="00616108">
        <w:t xml:space="preserve"> </w:t>
      </w:r>
      <w:r w:rsidRPr="008D406F">
        <w:t>all</w:t>
      </w:r>
      <w:r w:rsidR="00616108">
        <w:t xml:space="preserve"> </w:t>
      </w:r>
      <w:r w:rsidRPr="008D406F">
        <w:t>patients</w:t>
      </w:r>
      <w:r w:rsidR="00616108">
        <w:t xml:space="preserve"> </w:t>
      </w:r>
      <w:r w:rsidRPr="008D406F">
        <w:t>aged</w:t>
      </w:r>
      <w:r w:rsidR="00616108">
        <w:t xml:space="preserve"> </w:t>
      </w:r>
      <w:r w:rsidRPr="008D406F">
        <w:t>18</w:t>
      </w:r>
      <w:r w:rsidR="00616108">
        <w:t xml:space="preserve"> </w:t>
      </w:r>
      <w:r w:rsidRPr="008D406F">
        <w:t>years</w:t>
      </w:r>
      <w:r w:rsidR="00616108">
        <w:t xml:space="preserve"> </w:t>
      </w:r>
      <w:r w:rsidRPr="008D406F">
        <w:t>and</w:t>
      </w:r>
      <w:r w:rsidR="00616108">
        <w:t xml:space="preserve"> </w:t>
      </w:r>
      <w:r w:rsidRPr="008D406F">
        <w:t>older</w:t>
      </w:r>
      <w:r w:rsidR="00616108">
        <w:t xml:space="preserve"> </w:t>
      </w:r>
      <w:r w:rsidRPr="008D406F">
        <w:t>to</w:t>
      </w:r>
      <w:r w:rsidR="00616108">
        <w:t xml:space="preserve"> </w:t>
      </w:r>
      <w:r w:rsidRPr="008D406F">
        <w:t>prevent</w:t>
      </w:r>
      <w:r w:rsidR="00616108">
        <w:t xml:space="preserve"> </w:t>
      </w:r>
      <w:r w:rsidRPr="008D406F">
        <w:t>recurrence</w:t>
      </w:r>
      <w:r w:rsidR="00616108">
        <w:t xml:space="preserve"> </w:t>
      </w:r>
      <w:r w:rsidRPr="008D406F">
        <w:t>of</w:t>
      </w:r>
      <w:r w:rsidR="00616108">
        <w:t xml:space="preserve"> </w:t>
      </w:r>
      <w:r w:rsidRPr="008D406F">
        <w:t>CDI.</w:t>
      </w:r>
      <w:r w:rsidR="00616108">
        <w:t xml:space="preserve"> </w:t>
      </w:r>
      <w:r w:rsidRPr="008D406F">
        <w:t>The</w:t>
      </w:r>
      <w:r w:rsidR="00616108">
        <w:t xml:space="preserve"> </w:t>
      </w:r>
      <w:r w:rsidRPr="008D406F">
        <w:t>reason</w:t>
      </w:r>
      <w:r w:rsidR="00616108">
        <w:t xml:space="preserve"> </w:t>
      </w:r>
      <w:r w:rsidR="006548C4">
        <w:t>the</w:t>
      </w:r>
      <w:r w:rsidR="00616108">
        <w:t xml:space="preserve"> </w:t>
      </w:r>
      <w:r w:rsidR="006548C4">
        <w:t>evaluator</w:t>
      </w:r>
      <w:r w:rsidR="00616108">
        <w:t xml:space="preserve"> </w:t>
      </w:r>
      <w:r w:rsidRPr="008D406F">
        <w:t>d</w:t>
      </w:r>
      <w:r w:rsidR="006548C4">
        <w:t>id</w:t>
      </w:r>
      <w:r w:rsidR="00616108">
        <w:t xml:space="preserve"> </w:t>
      </w:r>
      <w:r w:rsidRPr="008D406F">
        <w:t>not</w:t>
      </w:r>
      <w:r w:rsidR="00616108">
        <w:t xml:space="preserve"> </w:t>
      </w:r>
      <w:r w:rsidRPr="008D406F">
        <w:t>place</w:t>
      </w:r>
      <w:r w:rsidR="00616108">
        <w:t xml:space="preserve"> </w:t>
      </w:r>
      <w:r w:rsidRPr="008D406F">
        <w:t>any</w:t>
      </w:r>
      <w:r w:rsidR="00616108">
        <w:t xml:space="preserve"> </w:t>
      </w:r>
      <w:r w:rsidRPr="008D406F">
        <w:t>restriction</w:t>
      </w:r>
      <w:r w:rsidR="00616108">
        <w:t xml:space="preserve"> </w:t>
      </w:r>
      <w:r w:rsidRPr="008D406F">
        <w:t>on</w:t>
      </w:r>
      <w:r w:rsidR="00616108">
        <w:t xml:space="preserve"> </w:t>
      </w:r>
      <w:r w:rsidRPr="008D406F">
        <w:t>this</w:t>
      </w:r>
      <w:r w:rsidR="00616108">
        <w:t xml:space="preserve"> </w:t>
      </w:r>
      <w:r w:rsidRPr="008D406F">
        <w:t>being</w:t>
      </w:r>
      <w:r w:rsidR="00616108">
        <w:t xml:space="preserve"> </w:t>
      </w:r>
      <w:r w:rsidRPr="008D406F">
        <w:t>for</w:t>
      </w:r>
      <w:r w:rsidR="00616108">
        <w:t xml:space="preserve"> </w:t>
      </w:r>
      <w:r w:rsidRPr="008D406F">
        <w:t>‘high</w:t>
      </w:r>
      <w:r w:rsidR="00616108">
        <w:t xml:space="preserve"> </w:t>
      </w:r>
      <w:r w:rsidRPr="008D406F">
        <w:t>risk</w:t>
      </w:r>
      <w:r w:rsidR="00616108">
        <w:t xml:space="preserve"> </w:t>
      </w:r>
      <w:r w:rsidRPr="008D406F">
        <w:t>populations</w:t>
      </w:r>
      <w:r w:rsidR="00616108">
        <w:t xml:space="preserve"> </w:t>
      </w:r>
      <w:r w:rsidRPr="008D406F">
        <w:t>only’</w:t>
      </w:r>
      <w:r w:rsidR="00616108">
        <w:t xml:space="preserve"> </w:t>
      </w:r>
      <w:r w:rsidRPr="008D406F">
        <w:t>is</w:t>
      </w:r>
      <w:r w:rsidR="00616108">
        <w:t xml:space="preserve"> </w:t>
      </w:r>
      <w:r w:rsidRPr="008D406F">
        <w:t>that</w:t>
      </w:r>
      <w:r w:rsidR="00616108">
        <w:t xml:space="preserve"> </w:t>
      </w:r>
      <w:r w:rsidR="006548C4">
        <w:t>the</w:t>
      </w:r>
      <w:r w:rsidR="00616108">
        <w:t xml:space="preserve"> </w:t>
      </w:r>
      <w:r w:rsidR="006548C4">
        <w:t>evaluator</w:t>
      </w:r>
      <w:r w:rsidR="00616108">
        <w:t xml:space="preserve"> </w:t>
      </w:r>
      <w:r w:rsidR="006548C4">
        <w:t>did</w:t>
      </w:r>
      <w:r w:rsidR="00616108">
        <w:t xml:space="preserve"> </w:t>
      </w:r>
      <w:r w:rsidRPr="008D406F">
        <w:t>not</w:t>
      </w:r>
      <w:r w:rsidR="00616108">
        <w:t xml:space="preserve"> </w:t>
      </w:r>
      <w:r w:rsidRPr="008D406F">
        <w:t>think</w:t>
      </w:r>
      <w:r w:rsidR="00616108">
        <w:t xml:space="preserve"> </w:t>
      </w:r>
      <w:r w:rsidRPr="008D406F">
        <w:t>that</w:t>
      </w:r>
      <w:r w:rsidR="00616108">
        <w:t xml:space="preserve"> </w:t>
      </w:r>
      <w:r w:rsidRPr="008D406F">
        <w:t>there</w:t>
      </w:r>
      <w:r w:rsidR="00616108">
        <w:t xml:space="preserve"> </w:t>
      </w:r>
      <w:r w:rsidRPr="008D406F">
        <w:t>are</w:t>
      </w:r>
      <w:r w:rsidR="00616108">
        <w:t xml:space="preserve"> </w:t>
      </w:r>
      <w:r w:rsidRPr="008D406F">
        <w:t>safety</w:t>
      </w:r>
      <w:r w:rsidR="00616108">
        <w:t xml:space="preserve"> </w:t>
      </w:r>
      <w:r w:rsidRPr="008D406F">
        <w:t>concerns</w:t>
      </w:r>
      <w:r w:rsidR="00616108">
        <w:t xml:space="preserve"> </w:t>
      </w:r>
      <w:r w:rsidRPr="008D406F">
        <w:t>sufficient</w:t>
      </w:r>
      <w:r w:rsidR="00616108">
        <w:t xml:space="preserve"> </w:t>
      </w:r>
      <w:r w:rsidRPr="008D406F">
        <w:lastRenderedPageBreak/>
        <w:t>to</w:t>
      </w:r>
      <w:r w:rsidR="00616108">
        <w:t xml:space="preserve"> </w:t>
      </w:r>
      <w:r w:rsidRPr="008D406F">
        <w:t>restrict</w:t>
      </w:r>
      <w:r w:rsidR="00616108">
        <w:t xml:space="preserve"> </w:t>
      </w:r>
      <w:r w:rsidRPr="008D406F">
        <w:t>this</w:t>
      </w:r>
      <w:r w:rsidR="00616108">
        <w:t xml:space="preserve"> </w:t>
      </w:r>
      <w:r w:rsidRPr="008D406F">
        <w:t>to</w:t>
      </w:r>
      <w:r w:rsidR="00616108">
        <w:t xml:space="preserve"> </w:t>
      </w:r>
      <w:r w:rsidRPr="008D406F">
        <w:t>just</w:t>
      </w:r>
      <w:r w:rsidR="00616108">
        <w:t xml:space="preserve"> </w:t>
      </w:r>
      <w:r w:rsidRPr="008D406F">
        <w:t>‘high</w:t>
      </w:r>
      <w:r w:rsidR="00616108">
        <w:t xml:space="preserve"> </w:t>
      </w:r>
      <w:r w:rsidRPr="008D406F">
        <w:t>risk’</w:t>
      </w:r>
      <w:r w:rsidR="00616108">
        <w:t xml:space="preserve"> </w:t>
      </w:r>
      <w:r w:rsidRPr="008D406F">
        <w:t>individuals.</w:t>
      </w:r>
      <w:r w:rsidR="00616108">
        <w:t xml:space="preserve"> </w:t>
      </w:r>
      <w:r w:rsidR="006548C4">
        <w:t>The</w:t>
      </w:r>
      <w:r w:rsidR="00616108">
        <w:t xml:space="preserve"> </w:t>
      </w:r>
      <w:r w:rsidR="006548C4">
        <w:t>evaluator</w:t>
      </w:r>
      <w:r w:rsidR="00616108">
        <w:t xml:space="preserve"> </w:t>
      </w:r>
      <w:r w:rsidRPr="008D406F">
        <w:t>th</w:t>
      </w:r>
      <w:r w:rsidR="006548C4">
        <w:t>ought</w:t>
      </w:r>
      <w:r w:rsidR="00616108">
        <w:t xml:space="preserve"> </w:t>
      </w:r>
      <w:r w:rsidRPr="008D406F">
        <w:t>it</w:t>
      </w:r>
      <w:r w:rsidR="00616108">
        <w:t xml:space="preserve"> </w:t>
      </w:r>
      <w:r w:rsidRPr="008D406F">
        <w:t>is</w:t>
      </w:r>
      <w:r w:rsidR="00616108">
        <w:t xml:space="preserve"> </w:t>
      </w:r>
      <w:r w:rsidRPr="008D406F">
        <w:t>reasonable</w:t>
      </w:r>
      <w:r w:rsidR="00616108">
        <w:t xml:space="preserve"> </w:t>
      </w:r>
      <w:r w:rsidRPr="008D406F">
        <w:t>to</w:t>
      </w:r>
      <w:r w:rsidR="00616108">
        <w:t xml:space="preserve"> </w:t>
      </w:r>
      <w:r w:rsidRPr="008D406F">
        <w:t>put</w:t>
      </w:r>
      <w:r w:rsidR="00616108">
        <w:t xml:space="preserve"> </w:t>
      </w:r>
      <w:r w:rsidRPr="008D406F">
        <w:t>a</w:t>
      </w:r>
      <w:r w:rsidR="00616108">
        <w:t xml:space="preserve"> </w:t>
      </w:r>
      <w:r w:rsidRPr="008D406F">
        <w:t>caution</w:t>
      </w:r>
      <w:r w:rsidR="00616108">
        <w:t xml:space="preserve"> </w:t>
      </w:r>
      <w:r w:rsidRPr="008D406F">
        <w:t>around</w:t>
      </w:r>
      <w:r w:rsidR="00616108">
        <w:t xml:space="preserve"> </w:t>
      </w:r>
      <w:r w:rsidRPr="008D406F">
        <w:t>patients</w:t>
      </w:r>
      <w:r w:rsidR="00616108">
        <w:t xml:space="preserve"> </w:t>
      </w:r>
      <w:r w:rsidRPr="008D406F">
        <w:t>with</w:t>
      </w:r>
      <w:r w:rsidR="00616108">
        <w:t xml:space="preserve"> </w:t>
      </w:r>
      <w:r w:rsidRPr="008D406F">
        <w:t>underlying</w:t>
      </w:r>
      <w:r w:rsidR="00616108">
        <w:t xml:space="preserve"> </w:t>
      </w:r>
      <w:r w:rsidRPr="008D406F">
        <w:t>history</w:t>
      </w:r>
      <w:r w:rsidR="00616108">
        <w:t xml:space="preserve"> </w:t>
      </w:r>
      <w:r w:rsidRPr="008D406F">
        <w:t>of</w:t>
      </w:r>
      <w:r w:rsidR="00616108">
        <w:t xml:space="preserve"> </w:t>
      </w:r>
      <w:r w:rsidRPr="008D406F">
        <w:t>CCF,</w:t>
      </w:r>
      <w:r w:rsidR="00616108">
        <w:t xml:space="preserve"> </w:t>
      </w:r>
      <w:r w:rsidRPr="008D406F">
        <w:t>this</w:t>
      </w:r>
      <w:r w:rsidR="00616108">
        <w:t xml:space="preserve"> </w:t>
      </w:r>
      <w:r w:rsidRPr="008D406F">
        <w:t>would</w:t>
      </w:r>
      <w:r w:rsidR="00616108">
        <w:t xml:space="preserve"> </w:t>
      </w:r>
      <w:r w:rsidRPr="008D406F">
        <w:t>include</w:t>
      </w:r>
      <w:r w:rsidR="00616108">
        <w:t xml:space="preserve"> </w:t>
      </w:r>
      <w:r w:rsidRPr="008D406F">
        <w:t>ensuring</w:t>
      </w:r>
      <w:r w:rsidR="00616108">
        <w:t xml:space="preserve"> </w:t>
      </w:r>
      <w:r w:rsidRPr="008D406F">
        <w:t>that</w:t>
      </w:r>
      <w:r w:rsidR="00616108">
        <w:t xml:space="preserve"> </w:t>
      </w:r>
      <w:r w:rsidRPr="008D406F">
        <w:t>the</w:t>
      </w:r>
      <w:r w:rsidR="00616108">
        <w:t xml:space="preserve"> </w:t>
      </w:r>
      <w:r w:rsidRPr="008D406F">
        <w:t>clinician</w:t>
      </w:r>
      <w:r w:rsidR="00616108">
        <w:t xml:space="preserve"> </w:t>
      </w:r>
      <w:r w:rsidRPr="008D406F">
        <w:t>feels</w:t>
      </w:r>
      <w:r w:rsidR="00616108">
        <w:t xml:space="preserve"> </w:t>
      </w:r>
      <w:r w:rsidRPr="008D406F">
        <w:t>it</w:t>
      </w:r>
      <w:r w:rsidR="00616108">
        <w:t xml:space="preserve"> </w:t>
      </w:r>
      <w:r w:rsidRPr="008D406F">
        <w:t>is</w:t>
      </w:r>
      <w:r w:rsidR="00616108">
        <w:t xml:space="preserve"> </w:t>
      </w:r>
      <w:r w:rsidRPr="008D406F">
        <w:t>safe</w:t>
      </w:r>
      <w:r w:rsidR="00616108">
        <w:t xml:space="preserve"> </w:t>
      </w:r>
      <w:r w:rsidRPr="008D406F">
        <w:t>for</w:t>
      </w:r>
      <w:r w:rsidR="00616108">
        <w:t xml:space="preserve"> </w:t>
      </w:r>
      <w:r w:rsidRPr="008D406F">
        <w:t>the</w:t>
      </w:r>
      <w:r w:rsidR="00616108">
        <w:t xml:space="preserve"> </w:t>
      </w:r>
      <w:r w:rsidRPr="008D406F">
        <w:t>patient</w:t>
      </w:r>
      <w:r w:rsidR="00616108">
        <w:t xml:space="preserve"> </w:t>
      </w:r>
      <w:r w:rsidRPr="008D406F">
        <w:t>to</w:t>
      </w:r>
      <w:r w:rsidR="00616108">
        <w:t xml:space="preserve"> </w:t>
      </w:r>
      <w:r w:rsidRPr="008D406F">
        <w:t>receive</w:t>
      </w:r>
      <w:r w:rsidR="00616108">
        <w:t xml:space="preserve"> </w:t>
      </w:r>
      <w:r w:rsidRPr="008D406F">
        <w:t>the</w:t>
      </w:r>
      <w:r w:rsidR="00616108">
        <w:t xml:space="preserve"> </w:t>
      </w:r>
      <w:r w:rsidRPr="008D406F">
        <w:t>infusion</w:t>
      </w:r>
      <w:r w:rsidR="00616108">
        <w:t xml:space="preserve"> </w:t>
      </w:r>
      <w:r w:rsidRPr="008D406F">
        <w:t>over</w:t>
      </w:r>
      <w:r w:rsidR="00616108">
        <w:t xml:space="preserve"> </w:t>
      </w:r>
      <w:r w:rsidRPr="008D406F">
        <w:t>the</w:t>
      </w:r>
      <w:r w:rsidR="00616108">
        <w:t xml:space="preserve"> </w:t>
      </w:r>
      <w:r w:rsidRPr="008D406F">
        <w:t>recommended</w:t>
      </w:r>
      <w:r w:rsidR="00616108">
        <w:t xml:space="preserve"> </w:t>
      </w:r>
      <w:r w:rsidRPr="008D406F">
        <w:t>time</w:t>
      </w:r>
      <w:r w:rsidR="00616108">
        <w:t xml:space="preserve"> </w:t>
      </w:r>
      <w:r w:rsidRPr="008D406F">
        <w:t>of</w:t>
      </w:r>
      <w:r w:rsidR="00616108">
        <w:t xml:space="preserve"> </w:t>
      </w:r>
      <w:r w:rsidRPr="008D406F">
        <w:t>1</w:t>
      </w:r>
      <w:r w:rsidR="00616108">
        <w:t xml:space="preserve"> </w:t>
      </w:r>
      <w:r w:rsidRPr="008D406F">
        <w:t>hour</w:t>
      </w:r>
      <w:r w:rsidR="00F96EC9">
        <w:t>.</w:t>
      </w:r>
    </w:p>
    <w:p w14:paraId="0743B6B9" w14:textId="7CFDEBD1" w:rsidR="00C22678" w:rsidRDefault="00C22678" w:rsidP="00C22678">
      <w:pPr>
        <w:pStyle w:val="Heading2"/>
      </w:pPr>
      <w:bookmarkStart w:id="415" w:name="_Toc530477331"/>
      <w:r>
        <w:t>First</w:t>
      </w:r>
      <w:r w:rsidR="00616108">
        <w:t xml:space="preserve"> </w:t>
      </w:r>
      <w:r>
        <w:t>round</w:t>
      </w:r>
      <w:r w:rsidR="00616108">
        <w:t xml:space="preserve"> </w:t>
      </w:r>
      <w:r>
        <w:t>recommendation</w:t>
      </w:r>
      <w:r w:rsidR="00616108">
        <w:t xml:space="preserve"> </w:t>
      </w:r>
      <w:r>
        <w:t>regarding</w:t>
      </w:r>
      <w:r w:rsidR="00616108">
        <w:t xml:space="preserve"> </w:t>
      </w:r>
      <w:r>
        <w:t>authorisation</w:t>
      </w:r>
      <w:bookmarkEnd w:id="415"/>
    </w:p>
    <w:p w14:paraId="5410960B" w14:textId="77777777" w:rsidR="005B3D90" w:rsidRDefault="008D406F" w:rsidP="005B3D90">
      <w:pPr>
        <w:autoSpaceDE w:val="0"/>
        <w:autoSpaceDN w:val="0"/>
        <w:adjustRightInd w:val="0"/>
        <w:spacing w:line="240" w:lineRule="auto"/>
        <w:rPr>
          <w:rFonts w:asciiTheme="minorHAnsi" w:eastAsiaTheme="minorHAnsi" w:hAnsiTheme="minorHAnsi"/>
        </w:rPr>
      </w:pPr>
      <w:r w:rsidRPr="00CB02B2">
        <w:rPr>
          <w:rFonts w:asciiTheme="minorHAnsi" w:hAnsiTheme="minorHAnsi"/>
          <w:lang w:eastAsia="ja-JP"/>
        </w:rPr>
        <w:t>Favourable.</w:t>
      </w:r>
      <w:r w:rsidR="00616108">
        <w:rPr>
          <w:rFonts w:asciiTheme="minorHAnsi" w:hAnsiTheme="minorHAnsi"/>
          <w:lang w:eastAsia="ja-JP"/>
        </w:rPr>
        <w:t xml:space="preserve"> </w:t>
      </w:r>
      <w:r w:rsidR="006548C4">
        <w:rPr>
          <w:rFonts w:asciiTheme="minorHAnsi" w:hAnsiTheme="minorHAnsi"/>
          <w:lang w:eastAsia="ja-JP"/>
        </w:rPr>
        <w:t>The</w:t>
      </w:r>
      <w:r w:rsidR="00616108">
        <w:rPr>
          <w:rFonts w:asciiTheme="minorHAnsi" w:hAnsiTheme="minorHAnsi"/>
          <w:lang w:eastAsia="ja-JP"/>
        </w:rPr>
        <w:t xml:space="preserve"> </w:t>
      </w:r>
      <w:r w:rsidR="006548C4">
        <w:rPr>
          <w:rFonts w:asciiTheme="minorHAnsi" w:hAnsiTheme="minorHAnsi"/>
          <w:lang w:eastAsia="ja-JP"/>
        </w:rPr>
        <w:t>evaluator</w:t>
      </w:r>
      <w:r w:rsidR="00616108">
        <w:rPr>
          <w:rFonts w:asciiTheme="minorHAnsi" w:hAnsiTheme="minorHAnsi"/>
          <w:lang w:eastAsia="ja-JP"/>
        </w:rPr>
        <w:t xml:space="preserve"> </w:t>
      </w:r>
      <w:r w:rsidRPr="00CB02B2">
        <w:rPr>
          <w:rFonts w:asciiTheme="minorHAnsi" w:hAnsiTheme="minorHAnsi"/>
          <w:lang w:eastAsia="ja-JP"/>
        </w:rPr>
        <w:t>favour</w:t>
      </w:r>
      <w:r w:rsidR="006548C4">
        <w:rPr>
          <w:rFonts w:asciiTheme="minorHAnsi" w:hAnsiTheme="minorHAnsi"/>
          <w:lang w:eastAsia="ja-JP"/>
        </w:rPr>
        <w:t>ed</w:t>
      </w:r>
      <w:r w:rsidR="00616108">
        <w:rPr>
          <w:rFonts w:asciiTheme="minorHAnsi" w:hAnsiTheme="minorHAnsi"/>
          <w:lang w:eastAsia="ja-JP"/>
        </w:rPr>
        <w:t xml:space="preserve"> </w:t>
      </w:r>
      <w:r w:rsidRPr="00CB02B2">
        <w:rPr>
          <w:rFonts w:asciiTheme="minorHAnsi" w:hAnsiTheme="minorHAnsi"/>
          <w:lang w:eastAsia="ja-JP"/>
        </w:rPr>
        <w:t>that</w:t>
      </w:r>
      <w:r w:rsidR="00616108">
        <w:rPr>
          <w:rFonts w:asciiTheme="minorHAnsi" w:hAnsiTheme="minorHAnsi"/>
          <w:lang w:eastAsia="ja-JP"/>
        </w:rPr>
        <w:t xml:space="preserve"> </w:t>
      </w:r>
      <w:r w:rsidRPr="00CB02B2">
        <w:rPr>
          <w:rFonts w:asciiTheme="minorHAnsi" w:hAnsiTheme="minorHAnsi"/>
          <w:lang w:eastAsia="ja-JP"/>
        </w:rPr>
        <w:t>the</w:t>
      </w:r>
      <w:r w:rsidR="00616108">
        <w:rPr>
          <w:rFonts w:asciiTheme="minorHAnsi" w:hAnsiTheme="minorHAnsi"/>
          <w:lang w:eastAsia="ja-JP"/>
        </w:rPr>
        <w:t xml:space="preserve"> </w:t>
      </w:r>
      <w:r w:rsidRPr="00CB02B2">
        <w:rPr>
          <w:rFonts w:asciiTheme="minorHAnsi" w:hAnsiTheme="minorHAnsi"/>
          <w:lang w:eastAsia="ja-JP"/>
        </w:rPr>
        <w:t>drug</w:t>
      </w:r>
      <w:r w:rsidR="00616108">
        <w:rPr>
          <w:rFonts w:asciiTheme="minorHAnsi" w:hAnsiTheme="minorHAnsi"/>
          <w:lang w:eastAsia="ja-JP"/>
        </w:rPr>
        <w:t xml:space="preserve"> </w:t>
      </w:r>
      <w:r w:rsidRPr="00CB02B2">
        <w:rPr>
          <w:rFonts w:asciiTheme="minorHAnsi" w:hAnsiTheme="minorHAnsi"/>
          <w:lang w:eastAsia="ja-JP"/>
        </w:rPr>
        <w:t>be</w:t>
      </w:r>
      <w:r w:rsidR="00616108">
        <w:rPr>
          <w:rFonts w:asciiTheme="minorHAnsi" w:hAnsiTheme="minorHAnsi"/>
          <w:lang w:eastAsia="ja-JP"/>
        </w:rPr>
        <w:t xml:space="preserve"> </w:t>
      </w:r>
      <w:r w:rsidRPr="00CB02B2">
        <w:rPr>
          <w:rFonts w:asciiTheme="minorHAnsi" w:hAnsiTheme="minorHAnsi"/>
          <w:lang w:eastAsia="ja-JP"/>
        </w:rPr>
        <w:t>approved</w:t>
      </w:r>
      <w:r w:rsidR="00616108">
        <w:rPr>
          <w:rFonts w:asciiTheme="minorHAnsi" w:hAnsiTheme="minorHAnsi"/>
          <w:lang w:eastAsia="ja-JP"/>
        </w:rPr>
        <w:t xml:space="preserve"> </w:t>
      </w:r>
      <w:r w:rsidR="006548C4">
        <w:rPr>
          <w:rFonts w:asciiTheme="minorHAnsi" w:eastAsiaTheme="minorHAnsi" w:hAnsiTheme="minorHAnsi"/>
        </w:rPr>
        <w:t>as</w:t>
      </w:r>
      <w:r w:rsidR="00616108">
        <w:rPr>
          <w:rFonts w:asciiTheme="minorHAnsi" w:eastAsiaTheme="minorHAnsi" w:hAnsiTheme="minorHAnsi"/>
        </w:rPr>
        <w:t xml:space="preserve"> </w:t>
      </w:r>
      <w:r w:rsidR="006548C4">
        <w:rPr>
          <w:rFonts w:asciiTheme="minorHAnsi" w:eastAsiaTheme="minorHAnsi" w:hAnsiTheme="minorHAnsi"/>
        </w:rPr>
        <w:t>follows:</w:t>
      </w:r>
    </w:p>
    <w:p w14:paraId="772C2D4D" w14:textId="1B590A6D" w:rsidR="00F96EC9" w:rsidRPr="005B3D90" w:rsidRDefault="008D406F" w:rsidP="005B3D90">
      <w:pPr>
        <w:pStyle w:val="Bullet1"/>
        <w:numPr>
          <w:ilvl w:val="0"/>
          <w:numId w:val="0"/>
        </w:numPr>
        <w:ind w:left="284"/>
        <w:rPr>
          <w:rFonts w:eastAsiaTheme="minorHAnsi"/>
        </w:rPr>
      </w:pPr>
      <w:r w:rsidRPr="006548C4">
        <w:rPr>
          <w:rFonts w:eastAsiaTheme="minorHAnsi"/>
        </w:rPr>
        <w:t>to</w:t>
      </w:r>
      <w:r w:rsidR="00616108">
        <w:rPr>
          <w:rFonts w:eastAsiaTheme="minorHAnsi"/>
        </w:rPr>
        <w:t xml:space="preserve"> </w:t>
      </w:r>
      <w:r w:rsidRPr="006548C4">
        <w:rPr>
          <w:rFonts w:eastAsiaTheme="minorHAnsi"/>
        </w:rPr>
        <w:t>reduce</w:t>
      </w:r>
      <w:r w:rsidR="00616108">
        <w:rPr>
          <w:rFonts w:eastAsiaTheme="minorHAnsi"/>
        </w:rPr>
        <w:t xml:space="preserve"> </w:t>
      </w:r>
      <w:r w:rsidRPr="006548C4">
        <w:rPr>
          <w:rFonts w:eastAsiaTheme="minorHAnsi"/>
        </w:rPr>
        <w:t>recurrence</w:t>
      </w:r>
      <w:r w:rsidR="00616108">
        <w:rPr>
          <w:rFonts w:eastAsiaTheme="minorHAnsi"/>
        </w:rPr>
        <w:t xml:space="preserve"> </w:t>
      </w:r>
      <w:r w:rsidRPr="006548C4">
        <w:rPr>
          <w:rFonts w:eastAsiaTheme="minorHAnsi"/>
        </w:rPr>
        <w:t>of</w:t>
      </w:r>
      <w:r w:rsidR="00616108">
        <w:rPr>
          <w:rFonts w:eastAsiaTheme="minorHAnsi"/>
        </w:rPr>
        <w:t xml:space="preserve"> </w:t>
      </w:r>
      <w:r w:rsidRPr="006548C4">
        <w:rPr>
          <w:rFonts w:eastAsiaTheme="minorHAnsi"/>
          <w:iCs/>
        </w:rPr>
        <w:t>Clostridium</w:t>
      </w:r>
      <w:r w:rsidR="00616108">
        <w:rPr>
          <w:rFonts w:eastAsiaTheme="minorHAnsi"/>
          <w:iCs/>
        </w:rPr>
        <w:t xml:space="preserve"> </w:t>
      </w:r>
      <w:r w:rsidRPr="006548C4">
        <w:rPr>
          <w:rFonts w:eastAsiaTheme="minorHAnsi"/>
          <w:iCs/>
        </w:rPr>
        <w:t>difficile</w:t>
      </w:r>
      <w:r w:rsidR="00616108">
        <w:rPr>
          <w:rFonts w:eastAsiaTheme="minorHAnsi"/>
          <w:iCs/>
        </w:rPr>
        <w:t xml:space="preserve"> </w:t>
      </w:r>
      <w:r w:rsidRPr="006548C4">
        <w:rPr>
          <w:rFonts w:eastAsiaTheme="minorHAnsi"/>
        </w:rPr>
        <w:t>infection</w:t>
      </w:r>
      <w:r w:rsidR="00616108">
        <w:rPr>
          <w:rFonts w:eastAsiaTheme="minorHAnsi"/>
        </w:rPr>
        <w:t xml:space="preserve"> </w:t>
      </w:r>
      <w:r w:rsidRPr="006548C4">
        <w:rPr>
          <w:rFonts w:eastAsiaTheme="minorHAnsi"/>
        </w:rPr>
        <w:t>in</w:t>
      </w:r>
      <w:r w:rsidR="00616108">
        <w:rPr>
          <w:rFonts w:eastAsiaTheme="minorHAnsi"/>
        </w:rPr>
        <w:t xml:space="preserve"> </w:t>
      </w:r>
      <w:r w:rsidRPr="006548C4">
        <w:rPr>
          <w:rFonts w:eastAsiaTheme="minorHAnsi"/>
        </w:rPr>
        <w:t>patients</w:t>
      </w:r>
      <w:r w:rsidR="00616108">
        <w:rPr>
          <w:rFonts w:eastAsiaTheme="minorHAnsi"/>
        </w:rPr>
        <w:t xml:space="preserve"> </w:t>
      </w:r>
      <w:r w:rsidRPr="006548C4">
        <w:rPr>
          <w:rFonts w:eastAsiaTheme="minorHAnsi"/>
        </w:rPr>
        <w:t>18</w:t>
      </w:r>
      <w:r w:rsidR="00616108">
        <w:rPr>
          <w:rFonts w:eastAsiaTheme="minorHAnsi"/>
        </w:rPr>
        <w:t xml:space="preserve"> </w:t>
      </w:r>
      <w:r w:rsidRPr="006548C4">
        <w:rPr>
          <w:rFonts w:eastAsiaTheme="minorHAnsi"/>
        </w:rPr>
        <w:t>years</w:t>
      </w:r>
      <w:r w:rsidR="00616108">
        <w:rPr>
          <w:rFonts w:eastAsiaTheme="minorHAnsi"/>
        </w:rPr>
        <w:t xml:space="preserve"> </w:t>
      </w:r>
      <w:r w:rsidRPr="006548C4">
        <w:rPr>
          <w:rFonts w:eastAsiaTheme="minorHAnsi"/>
        </w:rPr>
        <w:t>of</w:t>
      </w:r>
      <w:r w:rsidR="00616108">
        <w:rPr>
          <w:rFonts w:eastAsiaTheme="minorHAnsi"/>
        </w:rPr>
        <w:t xml:space="preserve"> </w:t>
      </w:r>
      <w:r w:rsidRPr="006548C4">
        <w:rPr>
          <w:rFonts w:eastAsiaTheme="minorHAnsi"/>
        </w:rPr>
        <w:t>age</w:t>
      </w:r>
      <w:r w:rsidR="00616108">
        <w:rPr>
          <w:rFonts w:eastAsiaTheme="minorHAnsi"/>
        </w:rPr>
        <w:t xml:space="preserve"> </w:t>
      </w:r>
      <w:r w:rsidRPr="006548C4">
        <w:rPr>
          <w:rFonts w:eastAsiaTheme="minorHAnsi"/>
        </w:rPr>
        <w:t>or</w:t>
      </w:r>
      <w:r w:rsidR="00616108">
        <w:rPr>
          <w:rFonts w:eastAsiaTheme="minorHAnsi"/>
        </w:rPr>
        <w:t xml:space="preserve"> </w:t>
      </w:r>
      <w:r w:rsidRPr="006548C4">
        <w:rPr>
          <w:rFonts w:eastAsiaTheme="minorHAnsi"/>
        </w:rPr>
        <w:t>older</w:t>
      </w:r>
      <w:r w:rsidR="00616108">
        <w:rPr>
          <w:rFonts w:eastAsiaTheme="minorHAnsi"/>
        </w:rPr>
        <w:t xml:space="preserve"> </w:t>
      </w:r>
      <w:r w:rsidRPr="006548C4">
        <w:rPr>
          <w:rFonts w:eastAsiaTheme="minorHAnsi"/>
        </w:rPr>
        <w:t>who</w:t>
      </w:r>
      <w:r w:rsidR="00616108">
        <w:rPr>
          <w:rFonts w:eastAsiaTheme="minorHAnsi"/>
        </w:rPr>
        <w:t xml:space="preserve"> </w:t>
      </w:r>
      <w:r w:rsidRPr="006548C4">
        <w:rPr>
          <w:rFonts w:eastAsiaTheme="minorHAnsi"/>
        </w:rPr>
        <w:t>are</w:t>
      </w:r>
      <w:r w:rsidR="00616108">
        <w:rPr>
          <w:rFonts w:eastAsiaTheme="minorHAnsi"/>
        </w:rPr>
        <w:t xml:space="preserve"> </w:t>
      </w:r>
      <w:r w:rsidRPr="006548C4">
        <w:rPr>
          <w:rFonts w:eastAsiaTheme="minorHAnsi"/>
        </w:rPr>
        <w:t>receiving</w:t>
      </w:r>
      <w:r w:rsidR="00616108">
        <w:rPr>
          <w:rFonts w:eastAsiaTheme="minorHAnsi"/>
        </w:rPr>
        <w:t xml:space="preserve"> </w:t>
      </w:r>
      <w:r w:rsidRPr="006548C4">
        <w:rPr>
          <w:rFonts w:eastAsiaTheme="minorHAnsi"/>
        </w:rPr>
        <w:t>antibacterial</w:t>
      </w:r>
      <w:r w:rsidR="00616108">
        <w:rPr>
          <w:rFonts w:eastAsiaTheme="minorHAnsi"/>
        </w:rPr>
        <w:t xml:space="preserve"> </w:t>
      </w:r>
      <w:r w:rsidRPr="006548C4">
        <w:rPr>
          <w:rFonts w:eastAsiaTheme="minorHAnsi"/>
        </w:rPr>
        <w:t>drug</w:t>
      </w:r>
      <w:r w:rsidR="00616108">
        <w:rPr>
          <w:rFonts w:eastAsiaTheme="minorHAnsi"/>
        </w:rPr>
        <w:t xml:space="preserve"> </w:t>
      </w:r>
      <w:r w:rsidRPr="006548C4">
        <w:rPr>
          <w:rFonts w:eastAsiaTheme="minorHAnsi"/>
        </w:rPr>
        <w:t>treatment</w:t>
      </w:r>
      <w:r w:rsidR="00616108">
        <w:rPr>
          <w:rFonts w:eastAsiaTheme="minorHAnsi"/>
        </w:rPr>
        <w:t xml:space="preserve"> </w:t>
      </w:r>
      <w:r w:rsidRPr="006548C4">
        <w:rPr>
          <w:rFonts w:eastAsiaTheme="minorHAnsi"/>
        </w:rPr>
        <w:t>for</w:t>
      </w:r>
      <w:r w:rsidR="00616108">
        <w:rPr>
          <w:rFonts w:eastAsiaTheme="minorHAnsi"/>
        </w:rPr>
        <w:t xml:space="preserve"> </w:t>
      </w:r>
      <w:r w:rsidRPr="006548C4">
        <w:rPr>
          <w:rFonts w:eastAsiaTheme="minorHAnsi"/>
        </w:rPr>
        <w:t>CDI</w:t>
      </w:r>
      <w:r w:rsidR="00F96EC9" w:rsidRPr="006548C4">
        <w:rPr>
          <w:rFonts w:eastAsiaTheme="minorHAnsi" w:cs="Arial"/>
        </w:rPr>
        <w:t>.</w:t>
      </w:r>
    </w:p>
    <w:p w14:paraId="74D2CE44" w14:textId="63CAB2C7" w:rsidR="00C22678" w:rsidRDefault="00C22678" w:rsidP="00C22678">
      <w:pPr>
        <w:pStyle w:val="Heading2"/>
      </w:pPr>
      <w:bookmarkStart w:id="416" w:name="_Toc530477332"/>
      <w:r>
        <w:t>Clinical</w:t>
      </w:r>
      <w:r w:rsidR="00616108">
        <w:t xml:space="preserve"> </w:t>
      </w:r>
      <w:r>
        <w:t>questions</w:t>
      </w:r>
      <w:bookmarkEnd w:id="416"/>
    </w:p>
    <w:p w14:paraId="56400B1A" w14:textId="788F0731" w:rsidR="00C618F7" w:rsidRPr="00586F98" w:rsidRDefault="008D406F" w:rsidP="00C618F7">
      <w:pPr>
        <w:rPr>
          <w:lang w:eastAsia="ja-JP"/>
        </w:rPr>
      </w:pPr>
      <w:r>
        <w:rPr>
          <w:lang w:eastAsia="ja-JP"/>
        </w:rPr>
        <w:t>There</w:t>
      </w:r>
      <w:r w:rsidR="00616108">
        <w:rPr>
          <w:lang w:eastAsia="ja-JP"/>
        </w:rPr>
        <w:t xml:space="preserve"> </w:t>
      </w:r>
      <w:r>
        <w:rPr>
          <w:lang w:eastAsia="ja-JP"/>
        </w:rPr>
        <w:t>were</w:t>
      </w:r>
      <w:r w:rsidR="00616108">
        <w:rPr>
          <w:lang w:eastAsia="ja-JP"/>
        </w:rPr>
        <w:t xml:space="preserve"> </w:t>
      </w:r>
      <w:r>
        <w:rPr>
          <w:lang w:eastAsia="ja-JP"/>
        </w:rPr>
        <w:t>no</w:t>
      </w:r>
      <w:r w:rsidR="00616108">
        <w:rPr>
          <w:lang w:eastAsia="ja-JP"/>
        </w:rPr>
        <w:t xml:space="preserve"> </w:t>
      </w:r>
      <w:r>
        <w:rPr>
          <w:lang w:eastAsia="ja-JP"/>
        </w:rPr>
        <w:t>clinical</w:t>
      </w:r>
      <w:r w:rsidR="00616108">
        <w:rPr>
          <w:lang w:eastAsia="ja-JP"/>
        </w:rPr>
        <w:t xml:space="preserve"> </w:t>
      </w:r>
      <w:r>
        <w:rPr>
          <w:lang w:eastAsia="ja-JP"/>
        </w:rPr>
        <w:t>questions</w:t>
      </w:r>
      <w:r w:rsidR="00616108">
        <w:rPr>
          <w:lang w:eastAsia="ja-JP"/>
        </w:rPr>
        <w:t xml:space="preserve"> </w:t>
      </w:r>
      <w:r>
        <w:rPr>
          <w:lang w:eastAsia="ja-JP"/>
        </w:rPr>
        <w:t>and</w:t>
      </w:r>
      <w:r w:rsidR="00616108">
        <w:rPr>
          <w:lang w:eastAsia="ja-JP"/>
        </w:rPr>
        <w:t xml:space="preserve"> </w:t>
      </w:r>
      <w:r>
        <w:rPr>
          <w:lang w:eastAsia="ja-JP"/>
        </w:rPr>
        <w:t>no</w:t>
      </w:r>
      <w:r w:rsidR="00616108">
        <w:rPr>
          <w:lang w:eastAsia="ja-JP"/>
        </w:rPr>
        <w:t xml:space="preserve"> </w:t>
      </w:r>
      <w:r>
        <w:rPr>
          <w:lang w:eastAsia="ja-JP"/>
        </w:rPr>
        <w:t>second</w:t>
      </w:r>
      <w:r w:rsidR="00616108">
        <w:rPr>
          <w:lang w:eastAsia="ja-JP"/>
        </w:rPr>
        <w:t xml:space="preserve"> </w:t>
      </w:r>
      <w:r>
        <w:rPr>
          <w:lang w:eastAsia="ja-JP"/>
        </w:rPr>
        <w:t>round</w:t>
      </w:r>
      <w:r w:rsidR="00616108">
        <w:rPr>
          <w:lang w:eastAsia="ja-JP"/>
        </w:rPr>
        <w:t xml:space="preserve"> </w:t>
      </w:r>
      <w:r>
        <w:rPr>
          <w:lang w:eastAsia="ja-JP"/>
        </w:rPr>
        <w:t>evaluation.</w:t>
      </w:r>
    </w:p>
    <w:p w14:paraId="71F6BCC8" w14:textId="77777777" w:rsidR="00C618F7" w:rsidRDefault="00C618F7" w:rsidP="00C618F7">
      <w:pPr>
        <w:pStyle w:val="Heading2"/>
      </w:pPr>
      <w:bookmarkStart w:id="417" w:name="_Toc530477333"/>
      <w:r>
        <w:t>References</w:t>
      </w:r>
      <w:bookmarkEnd w:id="417"/>
    </w:p>
    <w:p w14:paraId="21B54AC8" w14:textId="64BF46EF" w:rsidR="008D406F" w:rsidRPr="008D406F" w:rsidRDefault="008D406F" w:rsidP="009E14D2">
      <w:r w:rsidRPr="008D406F">
        <w:t>Aguayo</w:t>
      </w:r>
      <w:r w:rsidR="00616108">
        <w:t xml:space="preserve"> </w:t>
      </w:r>
      <w:r w:rsidRPr="008D406F">
        <w:t>C,</w:t>
      </w:r>
      <w:r w:rsidR="00616108">
        <w:t xml:space="preserve"> </w:t>
      </w:r>
      <w:r w:rsidRPr="008D406F">
        <w:t>et</w:t>
      </w:r>
      <w:r w:rsidR="00616108">
        <w:t xml:space="preserve"> </w:t>
      </w:r>
      <w:r w:rsidRPr="008D406F">
        <w:t>al.</w:t>
      </w:r>
      <w:r w:rsidR="00616108">
        <w:t xml:space="preserve"> </w:t>
      </w:r>
      <w:r w:rsidRPr="008D406F">
        <w:t>Rapid</w:t>
      </w:r>
      <w:r w:rsidR="00616108">
        <w:t xml:space="preserve"> </w:t>
      </w:r>
      <w:r w:rsidRPr="008D406F">
        <w:t>spread</w:t>
      </w:r>
      <w:r w:rsidR="00616108">
        <w:t xml:space="preserve"> </w:t>
      </w:r>
      <w:r w:rsidRPr="008D406F">
        <w:t>of</w:t>
      </w:r>
      <w:r w:rsidR="00616108">
        <w:t xml:space="preserve"> </w:t>
      </w:r>
      <w:r w:rsidRPr="008D406F">
        <w:t>Clostridium</w:t>
      </w:r>
      <w:r w:rsidR="00616108">
        <w:t xml:space="preserve"> </w:t>
      </w:r>
      <w:r w:rsidRPr="008D406F">
        <w:t>difficile</w:t>
      </w:r>
      <w:r w:rsidR="00616108">
        <w:t xml:space="preserve"> </w:t>
      </w:r>
      <w:r w:rsidRPr="008D406F">
        <w:t>NAP1/027/ST1</w:t>
      </w:r>
      <w:r w:rsidR="00616108">
        <w:t xml:space="preserve"> </w:t>
      </w:r>
      <w:r w:rsidRPr="008D406F">
        <w:t>in</w:t>
      </w:r>
      <w:r w:rsidR="00616108">
        <w:t xml:space="preserve"> </w:t>
      </w:r>
      <w:r w:rsidRPr="008D406F">
        <w:t>Chile</w:t>
      </w:r>
      <w:r w:rsidR="00616108">
        <w:t xml:space="preserve"> </w:t>
      </w:r>
      <w:r w:rsidRPr="008D406F">
        <w:t>confirms</w:t>
      </w:r>
      <w:r w:rsidR="00616108">
        <w:t xml:space="preserve"> </w:t>
      </w:r>
      <w:r w:rsidRPr="008D406F">
        <w:t>the</w:t>
      </w:r>
      <w:r w:rsidR="00616108">
        <w:t xml:space="preserve"> </w:t>
      </w:r>
      <w:r w:rsidRPr="008D406F">
        <w:t>emergence</w:t>
      </w:r>
      <w:r w:rsidR="00616108">
        <w:t xml:space="preserve"> </w:t>
      </w:r>
      <w:r w:rsidRPr="008D406F">
        <w:t>of</w:t>
      </w:r>
      <w:r w:rsidR="00616108">
        <w:t xml:space="preserve"> </w:t>
      </w:r>
      <w:r w:rsidRPr="008D406F">
        <w:t>the</w:t>
      </w:r>
      <w:r w:rsidR="00616108">
        <w:t xml:space="preserve"> </w:t>
      </w:r>
      <w:r w:rsidRPr="008D406F">
        <w:t>epidemic</w:t>
      </w:r>
      <w:r w:rsidR="00616108">
        <w:t xml:space="preserve"> </w:t>
      </w:r>
      <w:r w:rsidRPr="008D406F">
        <w:t>strain</w:t>
      </w:r>
      <w:r w:rsidR="00616108">
        <w:t xml:space="preserve"> </w:t>
      </w:r>
      <w:r w:rsidRPr="008D406F">
        <w:t>in</w:t>
      </w:r>
      <w:r w:rsidR="00616108">
        <w:t xml:space="preserve"> </w:t>
      </w:r>
      <w:r w:rsidRPr="00AC269F">
        <w:rPr>
          <w:i/>
        </w:rPr>
        <w:t>Latin</w:t>
      </w:r>
      <w:r w:rsidR="00616108">
        <w:rPr>
          <w:i/>
        </w:rPr>
        <w:t xml:space="preserve"> </w:t>
      </w:r>
      <w:r w:rsidRPr="00AC269F">
        <w:rPr>
          <w:i/>
        </w:rPr>
        <w:t>America.</w:t>
      </w:r>
      <w:r w:rsidR="00616108">
        <w:rPr>
          <w:i/>
        </w:rPr>
        <w:t xml:space="preserve"> </w:t>
      </w:r>
      <w:r w:rsidRPr="00AC269F">
        <w:rPr>
          <w:i/>
        </w:rPr>
        <w:t>Epidemiol</w:t>
      </w:r>
      <w:r w:rsidR="00616108">
        <w:rPr>
          <w:i/>
        </w:rPr>
        <w:t xml:space="preserve"> </w:t>
      </w:r>
      <w:r w:rsidRPr="00AC269F">
        <w:rPr>
          <w:i/>
        </w:rPr>
        <w:t>Infect.</w:t>
      </w:r>
      <w:r w:rsidR="00616108">
        <w:t xml:space="preserve"> </w:t>
      </w:r>
      <w:r w:rsidRPr="008D406F">
        <w:t>2015</w:t>
      </w:r>
      <w:r w:rsidR="00AC269F">
        <w:t>:</w:t>
      </w:r>
      <w:r w:rsidR="00616108">
        <w:t xml:space="preserve"> </w:t>
      </w:r>
      <w:r w:rsidR="00AC269F">
        <w:t>1-5.</w:t>
      </w:r>
      <w:r w:rsidR="00616108">
        <w:t xml:space="preserve"> </w:t>
      </w:r>
      <w:r w:rsidR="00AC269F">
        <w:t>[Epub</w:t>
      </w:r>
      <w:r w:rsidR="00616108">
        <w:t xml:space="preserve"> </w:t>
      </w:r>
      <w:r w:rsidR="00AC269F">
        <w:t>ahead</w:t>
      </w:r>
      <w:r w:rsidR="00616108">
        <w:t xml:space="preserve"> </w:t>
      </w:r>
      <w:r w:rsidR="00AC269F">
        <w:t>of</w:t>
      </w:r>
      <w:r w:rsidR="00616108">
        <w:t xml:space="preserve"> </w:t>
      </w:r>
      <w:r w:rsidR="00AC269F">
        <w:t>print).</w:t>
      </w:r>
    </w:p>
    <w:p w14:paraId="43029361" w14:textId="3C186FE4" w:rsidR="008D406F" w:rsidRPr="008D406F" w:rsidRDefault="008D406F" w:rsidP="008D406F">
      <w:r w:rsidRPr="008D406F">
        <w:t>Aronsson</w:t>
      </w:r>
      <w:r w:rsidR="00616108">
        <w:t xml:space="preserve"> </w:t>
      </w:r>
      <w:r w:rsidRPr="008D406F">
        <w:t>B,</w:t>
      </w:r>
      <w:r w:rsidR="00616108">
        <w:t xml:space="preserve"> </w:t>
      </w:r>
      <w:r w:rsidRPr="008D406F">
        <w:t>et</w:t>
      </w:r>
      <w:r w:rsidR="00616108">
        <w:t xml:space="preserve"> </w:t>
      </w:r>
      <w:r w:rsidRPr="008D406F">
        <w:t>al.</w:t>
      </w:r>
      <w:r w:rsidR="00616108">
        <w:t xml:space="preserve"> </w:t>
      </w:r>
      <w:r w:rsidRPr="008D406F">
        <w:t>Serum</w:t>
      </w:r>
      <w:r w:rsidR="00616108">
        <w:t xml:space="preserve"> </w:t>
      </w:r>
      <w:r w:rsidRPr="008D406F">
        <w:t>antibody</w:t>
      </w:r>
      <w:r w:rsidR="00616108">
        <w:t xml:space="preserve"> </w:t>
      </w:r>
      <w:r w:rsidRPr="008D406F">
        <w:t>response</w:t>
      </w:r>
      <w:r w:rsidR="00616108">
        <w:t xml:space="preserve"> </w:t>
      </w:r>
      <w:r w:rsidRPr="008D406F">
        <w:t>to</w:t>
      </w:r>
      <w:r w:rsidR="00616108">
        <w:t xml:space="preserve"> </w:t>
      </w:r>
      <w:r w:rsidRPr="008D406F">
        <w:t>clostridium</w:t>
      </w:r>
      <w:r w:rsidR="00616108">
        <w:t xml:space="preserve"> </w:t>
      </w:r>
      <w:r w:rsidRPr="008D406F">
        <w:t>difficile</w:t>
      </w:r>
      <w:r w:rsidR="00616108">
        <w:t xml:space="preserve"> </w:t>
      </w:r>
      <w:r w:rsidRPr="008D406F">
        <w:t>toxins</w:t>
      </w:r>
      <w:r w:rsidR="00616108">
        <w:t xml:space="preserve"> </w:t>
      </w:r>
      <w:r w:rsidRPr="008D406F">
        <w:t>in</w:t>
      </w:r>
      <w:r w:rsidR="00616108">
        <w:t xml:space="preserve"> </w:t>
      </w:r>
      <w:r w:rsidRPr="008D406F">
        <w:t>patients</w:t>
      </w:r>
      <w:r w:rsidR="00616108">
        <w:t xml:space="preserve"> </w:t>
      </w:r>
      <w:r w:rsidRPr="008D406F">
        <w:t>with</w:t>
      </w:r>
      <w:r w:rsidR="00616108">
        <w:t xml:space="preserve"> </w:t>
      </w:r>
      <w:r w:rsidRPr="008D406F">
        <w:t>clostridium</w:t>
      </w:r>
      <w:r w:rsidR="00616108">
        <w:t xml:space="preserve"> </w:t>
      </w:r>
      <w:r w:rsidRPr="008D406F">
        <w:t>difficile</w:t>
      </w:r>
      <w:r w:rsidR="00616108">
        <w:t xml:space="preserve"> </w:t>
      </w:r>
      <w:r w:rsidRPr="008D406F">
        <w:t>diarrhoea.</w:t>
      </w:r>
      <w:r w:rsidR="00616108">
        <w:t xml:space="preserve"> </w:t>
      </w:r>
      <w:r w:rsidRPr="00AC269F">
        <w:rPr>
          <w:i/>
        </w:rPr>
        <w:t>Infection</w:t>
      </w:r>
      <w:r w:rsidR="00616108">
        <w:t xml:space="preserve"> </w:t>
      </w:r>
      <w:r w:rsidRPr="008D406F">
        <w:t>1985;</w:t>
      </w:r>
      <w:r w:rsidR="00616108">
        <w:t xml:space="preserve"> </w:t>
      </w:r>
      <w:r w:rsidRPr="008D406F">
        <w:t>13:</w:t>
      </w:r>
      <w:r w:rsidR="00616108">
        <w:t xml:space="preserve"> </w:t>
      </w:r>
      <w:r w:rsidR="00AC269F">
        <w:t>97-101.</w:t>
      </w:r>
    </w:p>
    <w:p w14:paraId="54DCB6F8" w14:textId="10315196" w:rsidR="008D406F" w:rsidRPr="008D406F" w:rsidRDefault="008D406F" w:rsidP="008D406F">
      <w:r w:rsidRPr="008D406F">
        <w:t>Aslam</w:t>
      </w:r>
      <w:r w:rsidR="00616108">
        <w:t xml:space="preserve"> </w:t>
      </w:r>
      <w:r w:rsidRPr="008D406F">
        <w:t>S,</w:t>
      </w:r>
      <w:r w:rsidR="00616108">
        <w:t xml:space="preserve"> </w:t>
      </w:r>
      <w:r w:rsidRPr="008D406F">
        <w:t>et</w:t>
      </w:r>
      <w:r w:rsidR="00616108">
        <w:t xml:space="preserve"> </w:t>
      </w:r>
      <w:r w:rsidRPr="008D406F">
        <w:t>al.</w:t>
      </w:r>
      <w:r w:rsidR="00616108">
        <w:t xml:space="preserve"> </w:t>
      </w:r>
      <w:r w:rsidRPr="008D406F">
        <w:t>Treatment</w:t>
      </w:r>
      <w:r w:rsidR="00616108">
        <w:t xml:space="preserve"> </w:t>
      </w:r>
      <w:r w:rsidRPr="008D406F">
        <w:t>of</w:t>
      </w:r>
      <w:r w:rsidR="00616108">
        <w:t xml:space="preserve"> </w:t>
      </w:r>
      <w:r w:rsidRPr="008D406F">
        <w:t>CDAD:</w:t>
      </w:r>
      <w:r w:rsidR="00616108">
        <w:t xml:space="preserve"> </w:t>
      </w:r>
      <w:r w:rsidRPr="008D406F">
        <w:t>old</w:t>
      </w:r>
      <w:r w:rsidR="00616108">
        <w:t xml:space="preserve"> </w:t>
      </w:r>
      <w:r w:rsidRPr="008D406F">
        <w:t>therapies</w:t>
      </w:r>
      <w:r w:rsidR="00616108">
        <w:t xml:space="preserve"> </w:t>
      </w:r>
      <w:r w:rsidRPr="008D406F">
        <w:t>and</w:t>
      </w:r>
      <w:r w:rsidR="00616108">
        <w:t xml:space="preserve"> </w:t>
      </w:r>
      <w:r w:rsidRPr="008D406F">
        <w:t>new</w:t>
      </w:r>
      <w:r w:rsidR="00616108">
        <w:t xml:space="preserve"> </w:t>
      </w:r>
      <w:r w:rsidRPr="008D406F">
        <w:t>strategies.</w:t>
      </w:r>
      <w:r w:rsidR="00616108">
        <w:t xml:space="preserve"> </w:t>
      </w:r>
      <w:r w:rsidRPr="00AC269F">
        <w:rPr>
          <w:i/>
        </w:rPr>
        <w:t>Lancet</w:t>
      </w:r>
      <w:r w:rsidR="00616108">
        <w:rPr>
          <w:i/>
        </w:rPr>
        <w:t xml:space="preserve"> </w:t>
      </w:r>
      <w:r w:rsidRPr="00AC269F">
        <w:rPr>
          <w:i/>
        </w:rPr>
        <w:t>Infect</w:t>
      </w:r>
      <w:r w:rsidR="00616108">
        <w:rPr>
          <w:i/>
        </w:rPr>
        <w:t xml:space="preserve"> </w:t>
      </w:r>
      <w:r w:rsidRPr="00AC269F">
        <w:rPr>
          <w:i/>
        </w:rPr>
        <w:t>Dis</w:t>
      </w:r>
      <w:r w:rsidR="00616108">
        <w:t xml:space="preserve"> </w:t>
      </w:r>
      <w:r w:rsidRPr="008D406F">
        <w:t>2005;</w:t>
      </w:r>
      <w:r w:rsidR="00616108">
        <w:t xml:space="preserve"> </w:t>
      </w:r>
      <w:r w:rsidRPr="008D406F">
        <w:t>5:</w:t>
      </w:r>
      <w:r w:rsidR="00616108">
        <w:t xml:space="preserve"> </w:t>
      </w:r>
      <w:r w:rsidRPr="008D406F">
        <w:t>549-</w:t>
      </w:r>
      <w:r w:rsidR="00AC269F">
        <w:t>557.</w:t>
      </w:r>
    </w:p>
    <w:p w14:paraId="326433EB" w14:textId="12CE10C7" w:rsidR="008D406F" w:rsidRPr="008D406F" w:rsidRDefault="008D406F" w:rsidP="008D406F">
      <w:r w:rsidRPr="008D406F">
        <w:t>Babcock</w:t>
      </w:r>
      <w:r w:rsidR="00616108">
        <w:t xml:space="preserve"> </w:t>
      </w:r>
      <w:r w:rsidRPr="008D406F">
        <w:t>GJ,</w:t>
      </w:r>
      <w:r w:rsidR="00616108">
        <w:t xml:space="preserve"> </w:t>
      </w:r>
      <w:r w:rsidRPr="008D406F">
        <w:t>et</w:t>
      </w:r>
      <w:r w:rsidR="00616108">
        <w:t xml:space="preserve"> </w:t>
      </w:r>
      <w:r w:rsidRPr="008D406F">
        <w:t>al.</w:t>
      </w:r>
      <w:r w:rsidR="00616108">
        <w:t xml:space="preserve"> </w:t>
      </w:r>
      <w:r w:rsidRPr="008D406F">
        <w:t>Human</w:t>
      </w:r>
      <w:r w:rsidR="00616108">
        <w:t xml:space="preserve"> </w:t>
      </w:r>
      <w:r w:rsidRPr="008D406F">
        <w:t>monoclonal</w:t>
      </w:r>
      <w:r w:rsidR="00616108">
        <w:t xml:space="preserve"> </w:t>
      </w:r>
      <w:r w:rsidRPr="008D406F">
        <w:t>antibodies</w:t>
      </w:r>
      <w:r w:rsidR="00616108">
        <w:t xml:space="preserve"> </w:t>
      </w:r>
      <w:r w:rsidRPr="008D406F">
        <w:t>directed</w:t>
      </w:r>
      <w:r w:rsidR="00616108">
        <w:t xml:space="preserve"> </w:t>
      </w:r>
      <w:r w:rsidRPr="008D406F">
        <w:t>against</w:t>
      </w:r>
      <w:r w:rsidR="00616108">
        <w:t xml:space="preserve"> </w:t>
      </w:r>
      <w:r w:rsidRPr="008D406F">
        <w:t>toxins</w:t>
      </w:r>
      <w:r w:rsidR="00616108">
        <w:t xml:space="preserve"> </w:t>
      </w:r>
      <w:r w:rsidRPr="008D406F">
        <w:t>A</w:t>
      </w:r>
      <w:r w:rsidR="00616108">
        <w:t xml:space="preserve"> </w:t>
      </w:r>
      <w:r w:rsidRPr="008D406F">
        <w:t>and</w:t>
      </w:r>
      <w:r w:rsidR="00616108">
        <w:t xml:space="preserve"> </w:t>
      </w:r>
      <w:r w:rsidRPr="008D406F">
        <w:t>B</w:t>
      </w:r>
      <w:r w:rsidR="00616108">
        <w:t xml:space="preserve"> </w:t>
      </w:r>
      <w:r w:rsidRPr="008D406F">
        <w:t>prevent</w:t>
      </w:r>
      <w:r w:rsidR="00616108">
        <w:t xml:space="preserve"> </w:t>
      </w:r>
      <w:r w:rsidRPr="008D406F">
        <w:t>Clostridium</w:t>
      </w:r>
      <w:r w:rsidR="00616108">
        <w:t xml:space="preserve"> </w:t>
      </w:r>
      <w:r w:rsidRPr="008D406F">
        <w:t>difficile-Induced</w:t>
      </w:r>
      <w:r w:rsidR="00616108">
        <w:t xml:space="preserve"> </w:t>
      </w:r>
      <w:r w:rsidRPr="008D406F">
        <w:t>mortality</w:t>
      </w:r>
      <w:r w:rsidR="00616108">
        <w:t xml:space="preserve"> </w:t>
      </w:r>
      <w:r w:rsidRPr="008D406F">
        <w:t>in</w:t>
      </w:r>
      <w:r w:rsidR="00616108">
        <w:t xml:space="preserve"> </w:t>
      </w:r>
      <w:r w:rsidRPr="008D406F">
        <w:t>hamsters.</w:t>
      </w:r>
      <w:r w:rsidR="00616108">
        <w:t xml:space="preserve"> </w:t>
      </w:r>
      <w:r w:rsidRPr="00AC269F">
        <w:rPr>
          <w:i/>
        </w:rPr>
        <w:t>Infect</w:t>
      </w:r>
      <w:r w:rsidR="00616108">
        <w:rPr>
          <w:i/>
        </w:rPr>
        <w:t xml:space="preserve"> </w:t>
      </w:r>
      <w:r w:rsidRPr="00AC269F">
        <w:rPr>
          <w:i/>
        </w:rPr>
        <w:t>Immun</w:t>
      </w:r>
      <w:r w:rsidR="00616108">
        <w:t xml:space="preserve"> </w:t>
      </w:r>
      <w:r w:rsidRPr="008D406F">
        <w:t>2006;</w:t>
      </w:r>
      <w:r w:rsidR="00616108">
        <w:t xml:space="preserve"> </w:t>
      </w:r>
      <w:r w:rsidRPr="008D406F">
        <w:t>74:</w:t>
      </w:r>
      <w:r w:rsidR="00616108">
        <w:t xml:space="preserve"> </w:t>
      </w:r>
      <w:r w:rsidRPr="008D406F">
        <w:t>6339-4</w:t>
      </w:r>
      <w:r w:rsidR="00AC269F">
        <w:t>637.</w:t>
      </w:r>
    </w:p>
    <w:p w14:paraId="49288075" w14:textId="6116F344" w:rsidR="008D406F" w:rsidRPr="008D406F" w:rsidRDefault="008D406F" w:rsidP="008D406F">
      <w:r w:rsidRPr="008D406F">
        <w:t>Bauer</w:t>
      </w:r>
      <w:r w:rsidR="00616108">
        <w:t xml:space="preserve"> </w:t>
      </w:r>
      <w:r w:rsidRPr="008D406F">
        <w:t>MP,</w:t>
      </w:r>
      <w:r w:rsidR="00616108">
        <w:t xml:space="preserve"> </w:t>
      </w:r>
      <w:r w:rsidRPr="008D406F">
        <w:t>et</w:t>
      </w:r>
      <w:r w:rsidR="00616108">
        <w:t xml:space="preserve"> </w:t>
      </w:r>
      <w:r w:rsidRPr="008D406F">
        <w:t>al.</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8D406F">
        <w:t>in</w:t>
      </w:r>
      <w:r w:rsidR="00616108">
        <w:t xml:space="preserve"> </w:t>
      </w:r>
      <w:r w:rsidRPr="008D406F">
        <w:t>Europe:</w:t>
      </w:r>
      <w:r w:rsidR="00616108">
        <w:t xml:space="preserve"> </w:t>
      </w:r>
      <w:r w:rsidRPr="008D406F">
        <w:t>a</w:t>
      </w:r>
      <w:r w:rsidR="00616108">
        <w:t xml:space="preserve"> </w:t>
      </w:r>
      <w:r w:rsidRPr="008D406F">
        <w:t>hospital-based</w:t>
      </w:r>
      <w:r w:rsidR="00616108">
        <w:t xml:space="preserve"> </w:t>
      </w:r>
      <w:r w:rsidRPr="008D406F">
        <w:t>survey.</w:t>
      </w:r>
      <w:r w:rsidR="00616108">
        <w:t xml:space="preserve"> </w:t>
      </w:r>
      <w:r w:rsidRPr="008D406F">
        <w:t>Lancet</w:t>
      </w:r>
      <w:r w:rsidR="00616108">
        <w:t xml:space="preserve"> </w:t>
      </w:r>
      <w:r w:rsidRPr="008D406F">
        <w:t>2011;377:63-73;</w:t>
      </w:r>
    </w:p>
    <w:p w14:paraId="31D4EA49" w14:textId="76E2E758" w:rsidR="008D406F" w:rsidRPr="008D406F" w:rsidRDefault="008D406F" w:rsidP="008D406F">
      <w:r w:rsidRPr="008D406F">
        <w:t>Blossom</w:t>
      </w:r>
      <w:r w:rsidR="00616108">
        <w:t xml:space="preserve"> </w:t>
      </w:r>
      <w:r w:rsidRPr="008D406F">
        <w:t>DB,</w:t>
      </w:r>
      <w:r w:rsidR="00616108">
        <w:t xml:space="preserve"> </w:t>
      </w:r>
      <w:r w:rsidRPr="008D406F">
        <w:t>McDonald</w:t>
      </w:r>
      <w:r w:rsidR="00616108">
        <w:t xml:space="preserve"> </w:t>
      </w:r>
      <w:r w:rsidRPr="008D406F">
        <w:t>LC.</w:t>
      </w:r>
      <w:r w:rsidR="00616108">
        <w:t xml:space="preserve"> </w:t>
      </w:r>
      <w:r w:rsidRPr="008D406F">
        <w:t>Emerging</w:t>
      </w:r>
      <w:r w:rsidR="00616108">
        <w:t xml:space="preserve"> </w:t>
      </w:r>
      <w:r w:rsidRPr="008D406F">
        <w:t>infections:</w:t>
      </w:r>
      <w:r w:rsidR="00616108">
        <w:t xml:space="preserve"> </w:t>
      </w:r>
      <w:r w:rsidRPr="008D406F">
        <w:t>The</w:t>
      </w:r>
      <w:r w:rsidR="00616108">
        <w:t xml:space="preserve"> </w:t>
      </w:r>
      <w:r w:rsidRPr="008D406F">
        <w:t>challenges</w:t>
      </w:r>
      <w:r w:rsidR="00616108">
        <w:t xml:space="preserve"> </w:t>
      </w:r>
      <w:r w:rsidRPr="008D406F">
        <w:t>posed</w:t>
      </w:r>
      <w:r w:rsidR="00616108">
        <w:t xml:space="preserve"> </w:t>
      </w:r>
      <w:r w:rsidRPr="008D406F">
        <w:t>by</w:t>
      </w:r>
      <w:r w:rsidR="00616108">
        <w:t xml:space="preserve"> </w:t>
      </w:r>
      <w:r w:rsidRPr="008D406F">
        <w:t>reemerging</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AC269F">
        <w:rPr>
          <w:i/>
        </w:rPr>
        <w:t>Clin</w:t>
      </w:r>
      <w:r w:rsidR="00616108">
        <w:rPr>
          <w:i/>
        </w:rPr>
        <w:t xml:space="preserve"> </w:t>
      </w:r>
      <w:r w:rsidRPr="00AC269F">
        <w:rPr>
          <w:i/>
        </w:rPr>
        <w:t>Infect</w:t>
      </w:r>
      <w:r w:rsidR="00616108">
        <w:rPr>
          <w:i/>
        </w:rPr>
        <w:t xml:space="preserve"> </w:t>
      </w:r>
      <w:r w:rsidRPr="00AC269F">
        <w:rPr>
          <w:i/>
        </w:rPr>
        <w:t>Dis</w:t>
      </w:r>
      <w:r w:rsidR="00616108">
        <w:t xml:space="preserve"> </w:t>
      </w:r>
      <w:r w:rsidRPr="008D406F">
        <w:t>2007;</w:t>
      </w:r>
      <w:r w:rsidR="00616108">
        <w:t xml:space="preserve"> </w:t>
      </w:r>
      <w:r w:rsidRPr="008D406F">
        <w:t>45:</w:t>
      </w:r>
      <w:r w:rsidR="00616108">
        <w:t xml:space="preserve"> </w:t>
      </w:r>
      <w:r w:rsidRPr="008D406F">
        <w:t>222-</w:t>
      </w:r>
      <w:r w:rsidR="00AC269F">
        <w:t>227.</w:t>
      </w:r>
    </w:p>
    <w:p w14:paraId="502CCDEE" w14:textId="088357AE" w:rsidR="008D406F" w:rsidRPr="008D406F" w:rsidRDefault="008D406F" w:rsidP="008D406F">
      <w:r w:rsidRPr="008D406F">
        <w:t>Carter</w:t>
      </w:r>
      <w:r w:rsidR="00616108">
        <w:t xml:space="preserve"> </w:t>
      </w:r>
      <w:r w:rsidRPr="008D406F">
        <w:t>GP,</w:t>
      </w:r>
      <w:r w:rsidR="00616108">
        <w:t xml:space="preserve"> </w:t>
      </w:r>
      <w:r w:rsidRPr="008D406F">
        <w:t>et</w:t>
      </w:r>
      <w:r w:rsidR="00616108">
        <w:t xml:space="preserve"> </w:t>
      </w:r>
      <w:r w:rsidRPr="008D406F">
        <w:t>al.</w:t>
      </w:r>
      <w:r w:rsidR="00616108">
        <w:t xml:space="preserve"> </w:t>
      </w:r>
      <w:r w:rsidRPr="008D406F">
        <w:t>The</w:t>
      </w:r>
      <w:r w:rsidR="00616108">
        <w:t xml:space="preserve"> </w:t>
      </w:r>
      <w:r w:rsidRPr="008D406F">
        <w:t>role</w:t>
      </w:r>
      <w:r w:rsidR="00616108">
        <w:t xml:space="preserve"> </w:t>
      </w:r>
      <w:r w:rsidRPr="008D406F">
        <w:t>of</w:t>
      </w:r>
      <w:r w:rsidR="00616108">
        <w:t xml:space="preserve"> </w:t>
      </w:r>
      <w:r w:rsidRPr="008D406F">
        <w:t>toxin</w:t>
      </w:r>
      <w:r w:rsidR="00616108">
        <w:t xml:space="preserve"> </w:t>
      </w:r>
      <w:r w:rsidRPr="008D406F">
        <w:t>A</w:t>
      </w:r>
      <w:r w:rsidR="00616108">
        <w:t xml:space="preserve"> </w:t>
      </w:r>
      <w:r w:rsidRPr="008D406F">
        <w:t>and</w:t>
      </w:r>
      <w:r w:rsidR="00616108">
        <w:t xml:space="preserve"> </w:t>
      </w:r>
      <w:r w:rsidRPr="008D406F">
        <w:t>toxin</w:t>
      </w:r>
      <w:r w:rsidR="00616108">
        <w:t xml:space="preserve"> </w:t>
      </w:r>
      <w:r w:rsidRPr="008D406F">
        <w:t>B</w:t>
      </w:r>
      <w:r w:rsidR="00616108">
        <w:t xml:space="preserve"> </w:t>
      </w:r>
      <w:r w:rsidRPr="008D406F">
        <w:t>in</w:t>
      </w:r>
      <w:r w:rsidR="00616108">
        <w:t xml:space="preserve"> </w:t>
      </w:r>
      <w:r w:rsidRPr="008D406F">
        <w:t>the</w:t>
      </w:r>
      <w:r w:rsidR="00616108">
        <w:t xml:space="preserve"> </w:t>
      </w:r>
      <w:r w:rsidRPr="008D406F">
        <w:t>virulence</w:t>
      </w:r>
      <w:r w:rsidR="00616108">
        <w:t xml:space="preserve"> </w:t>
      </w:r>
      <w:r w:rsidRPr="008D406F">
        <w:t>of</w:t>
      </w:r>
      <w:r w:rsidR="00616108">
        <w:t xml:space="preserve"> </w:t>
      </w:r>
      <w:r w:rsidRPr="008D406F">
        <w:t>Clostridium</w:t>
      </w:r>
      <w:r w:rsidR="00616108">
        <w:t xml:space="preserve"> </w:t>
      </w:r>
      <w:r w:rsidRPr="008D406F">
        <w:t>difficile.</w:t>
      </w:r>
      <w:r w:rsidR="00616108">
        <w:t xml:space="preserve"> </w:t>
      </w:r>
      <w:r w:rsidRPr="00AC269F">
        <w:rPr>
          <w:i/>
        </w:rPr>
        <w:t>Trends</w:t>
      </w:r>
      <w:r w:rsidR="00616108">
        <w:rPr>
          <w:i/>
        </w:rPr>
        <w:t xml:space="preserve"> </w:t>
      </w:r>
      <w:r w:rsidRPr="00AC269F">
        <w:rPr>
          <w:i/>
        </w:rPr>
        <w:t>Microbiol.</w:t>
      </w:r>
      <w:r w:rsidR="00616108">
        <w:t xml:space="preserve"> </w:t>
      </w:r>
      <w:r w:rsidRPr="008D406F">
        <w:t>2012;</w:t>
      </w:r>
      <w:r w:rsidR="00616108">
        <w:t xml:space="preserve"> </w:t>
      </w:r>
      <w:r w:rsidR="00AC269F">
        <w:t>20</w:t>
      </w:r>
      <w:r w:rsidRPr="008D406F">
        <w:t>:</w:t>
      </w:r>
      <w:r w:rsidR="00616108">
        <w:t xml:space="preserve"> </w:t>
      </w:r>
      <w:r w:rsidRPr="008D406F">
        <w:t>21-</w:t>
      </w:r>
      <w:r w:rsidR="00AC269F">
        <w:t>29.</w:t>
      </w:r>
    </w:p>
    <w:p w14:paraId="61E51460" w14:textId="76173DDA" w:rsidR="008D406F" w:rsidRPr="008D406F" w:rsidRDefault="008D406F" w:rsidP="008D406F">
      <w:r w:rsidRPr="008D406F">
        <w:t>Centers</w:t>
      </w:r>
      <w:r w:rsidR="00616108">
        <w:t xml:space="preserve"> </w:t>
      </w:r>
      <w:r w:rsidRPr="008D406F">
        <w:t>for</w:t>
      </w:r>
      <w:r w:rsidR="00616108">
        <w:t xml:space="preserve"> </w:t>
      </w:r>
      <w:r w:rsidRPr="008D406F">
        <w:t>Disease</w:t>
      </w:r>
      <w:r w:rsidR="00616108">
        <w:t xml:space="preserve"> </w:t>
      </w:r>
      <w:r w:rsidRPr="008D406F">
        <w:t>Control</w:t>
      </w:r>
      <w:r w:rsidR="00616108">
        <w:t xml:space="preserve"> </w:t>
      </w:r>
      <w:r w:rsidRPr="008D406F">
        <w:t>and</w:t>
      </w:r>
      <w:r w:rsidR="00616108">
        <w:t xml:space="preserve"> </w:t>
      </w:r>
      <w:r w:rsidRPr="008D406F">
        <w:t>Prevention.</w:t>
      </w:r>
      <w:r w:rsidR="00616108">
        <w:t xml:space="preserve"> </w:t>
      </w:r>
      <w:r w:rsidRPr="008D406F">
        <w:t>Severe</w:t>
      </w:r>
      <w:r w:rsidR="00616108">
        <w:t xml:space="preserve"> </w:t>
      </w:r>
      <w:r w:rsidRPr="008D406F">
        <w:t>Clostridium</w:t>
      </w:r>
      <w:r w:rsidR="00616108">
        <w:t xml:space="preserve"> </w:t>
      </w:r>
      <w:r w:rsidRPr="008D406F">
        <w:t>difficile--associated</w:t>
      </w:r>
      <w:r w:rsidR="00616108">
        <w:t xml:space="preserve"> </w:t>
      </w:r>
      <w:r w:rsidRPr="008D406F">
        <w:t>disease</w:t>
      </w:r>
      <w:r w:rsidR="00616108">
        <w:t xml:space="preserve"> </w:t>
      </w:r>
      <w:r w:rsidRPr="008D406F">
        <w:t>in</w:t>
      </w:r>
      <w:r w:rsidR="00616108">
        <w:t xml:space="preserve"> </w:t>
      </w:r>
      <w:r w:rsidRPr="008D406F">
        <w:t>populations</w:t>
      </w:r>
      <w:r w:rsidR="00616108">
        <w:t xml:space="preserve"> </w:t>
      </w:r>
      <w:r w:rsidRPr="008D406F">
        <w:t>previously</w:t>
      </w:r>
      <w:r w:rsidR="00616108">
        <w:t xml:space="preserve"> </w:t>
      </w:r>
      <w:r w:rsidRPr="008D406F">
        <w:t>at</w:t>
      </w:r>
      <w:r w:rsidR="00616108">
        <w:t xml:space="preserve"> </w:t>
      </w:r>
      <w:r w:rsidRPr="008D406F">
        <w:t>low</w:t>
      </w:r>
      <w:r w:rsidR="00616108">
        <w:t xml:space="preserve"> </w:t>
      </w:r>
      <w:r w:rsidRPr="008D406F">
        <w:t>risk</w:t>
      </w:r>
      <w:r w:rsidR="00616108">
        <w:t xml:space="preserve"> </w:t>
      </w:r>
      <w:r w:rsidRPr="008D406F">
        <w:t>---four</w:t>
      </w:r>
      <w:r w:rsidR="00616108">
        <w:t xml:space="preserve"> </w:t>
      </w:r>
      <w:r w:rsidRPr="008D406F">
        <w:t>states,</w:t>
      </w:r>
      <w:r w:rsidR="00616108">
        <w:t xml:space="preserve"> </w:t>
      </w:r>
      <w:r w:rsidRPr="008D406F">
        <w:t>2005.</w:t>
      </w:r>
      <w:r w:rsidR="00616108">
        <w:t xml:space="preserve"> </w:t>
      </w:r>
      <w:r w:rsidRPr="00AC269F">
        <w:rPr>
          <w:i/>
        </w:rPr>
        <w:t>MMWR</w:t>
      </w:r>
      <w:r w:rsidR="00616108">
        <w:t xml:space="preserve"> </w:t>
      </w:r>
      <w:r w:rsidRPr="008D406F">
        <w:t>2005;</w:t>
      </w:r>
      <w:r w:rsidR="00616108">
        <w:t xml:space="preserve"> </w:t>
      </w:r>
      <w:r w:rsidR="00AC269F">
        <w:t>54</w:t>
      </w:r>
      <w:r w:rsidRPr="008D406F">
        <w:t>:</w:t>
      </w:r>
      <w:r w:rsidR="00616108">
        <w:t xml:space="preserve"> </w:t>
      </w:r>
      <w:r w:rsidRPr="008D406F">
        <w:t>1201-</w:t>
      </w:r>
      <w:r w:rsidR="00AC269F">
        <w:t>1205.</w:t>
      </w:r>
    </w:p>
    <w:p w14:paraId="2A23A269" w14:textId="77777777" w:rsidR="00616108" w:rsidRDefault="008D406F" w:rsidP="008D406F">
      <w:r w:rsidRPr="008D406F">
        <w:t>Centers</w:t>
      </w:r>
      <w:r w:rsidR="00616108">
        <w:t xml:space="preserve"> </w:t>
      </w:r>
      <w:r w:rsidRPr="008D406F">
        <w:t>for</w:t>
      </w:r>
      <w:r w:rsidR="00616108">
        <w:t xml:space="preserve"> </w:t>
      </w:r>
      <w:r w:rsidRPr="008D406F">
        <w:t>Disease</w:t>
      </w:r>
      <w:r w:rsidR="00616108">
        <w:t xml:space="preserve"> </w:t>
      </w:r>
      <w:r w:rsidRPr="008D406F">
        <w:t>Control</w:t>
      </w:r>
      <w:r w:rsidR="00616108">
        <w:t xml:space="preserve"> </w:t>
      </w:r>
      <w:r w:rsidRPr="008D406F">
        <w:t>and</w:t>
      </w:r>
      <w:r w:rsidR="00616108">
        <w:t xml:space="preserve"> </w:t>
      </w:r>
      <w:r w:rsidRPr="008D406F">
        <w:t>Prevention</w:t>
      </w:r>
      <w:r w:rsidR="00616108">
        <w:t xml:space="preserve"> </w:t>
      </w:r>
      <w:r w:rsidRPr="008D406F">
        <w:t>(CDC).</w:t>
      </w:r>
      <w:r w:rsidR="00616108">
        <w:t xml:space="preserve"> </w:t>
      </w:r>
      <w:r w:rsidRPr="008D406F">
        <w:t>Frequently</w:t>
      </w:r>
      <w:r w:rsidR="00616108">
        <w:t xml:space="preserve"> </w:t>
      </w:r>
      <w:r w:rsidRPr="008D406F">
        <w:t>asked</w:t>
      </w:r>
      <w:r w:rsidR="00616108">
        <w:t xml:space="preserve"> </w:t>
      </w:r>
      <w:r w:rsidRPr="008D406F">
        <w:t>questions</w:t>
      </w:r>
      <w:r w:rsidR="00616108">
        <w:t xml:space="preserve"> </w:t>
      </w:r>
      <w:r w:rsidRPr="008D406F">
        <w:t>about</w:t>
      </w:r>
      <w:r w:rsidR="00616108">
        <w:t xml:space="preserve"> </w:t>
      </w:r>
      <w:r w:rsidRPr="008D406F">
        <w:t>Clostridium</w:t>
      </w:r>
      <w:r w:rsidR="00616108">
        <w:t xml:space="preserve"> </w:t>
      </w:r>
      <w:r w:rsidRPr="008D406F">
        <w:t>difficile</w:t>
      </w:r>
      <w:r w:rsidR="00616108">
        <w:t xml:space="preserve"> </w:t>
      </w:r>
      <w:r w:rsidRPr="008D406F">
        <w:t>for</w:t>
      </w:r>
      <w:r w:rsidR="00616108">
        <w:t xml:space="preserve"> </w:t>
      </w:r>
      <w:r w:rsidRPr="008D406F">
        <w:t>healthcare</w:t>
      </w:r>
      <w:r w:rsidR="00616108">
        <w:t xml:space="preserve"> </w:t>
      </w:r>
      <w:r w:rsidRPr="008D406F">
        <w:t>provid</w:t>
      </w:r>
      <w:r w:rsidR="00AC269F">
        <w:t>ers.</w:t>
      </w:r>
      <w:r w:rsidR="00616108">
        <w:t xml:space="preserve"> </w:t>
      </w:r>
      <w:r w:rsidR="00AC269F">
        <w:t>Atlanta,</w:t>
      </w:r>
      <w:r w:rsidR="00616108">
        <w:t xml:space="preserve"> </w:t>
      </w:r>
      <w:r w:rsidR="00AC269F">
        <w:t>GA:</w:t>
      </w:r>
      <w:r w:rsidR="00616108">
        <w:t xml:space="preserve"> </w:t>
      </w:r>
      <w:r w:rsidR="00AC269F">
        <w:t>CDC;</w:t>
      </w:r>
      <w:r w:rsidR="00616108">
        <w:t xml:space="preserve"> </w:t>
      </w:r>
      <w:r w:rsidR="00AC269F">
        <w:t>2012.</w:t>
      </w:r>
      <w:r w:rsidR="00616108">
        <w:t xml:space="preserve"> </w:t>
      </w:r>
      <w:r w:rsidR="00AC269F">
        <w:t>6</w:t>
      </w:r>
    </w:p>
    <w:p w14:paraId="6BCBADA7" w14:textId="7DE3E05F" w:rsidR="008D406F" w:rsidRPr="008D406F" w:rsidRDefault="008D406F" w:rsidP="008D406F">
      <w:r w:rsidRPr="008D406F">
        <w:t>Center</w:t>
      </w:r>
      <w:r w:rsidR="00616108">
        <w:t xml:space="preserve"> </w:t>
      </w:r>
      <w:r w:rsidRPr="008D406F">
        <w:t>for</w:t>
      </w:r>
      <w:r w:rsidR="00616108">
        <w:t xml:space="preserve"> </w:t>
      </w:r>
      <w:r w:rsidRPr="008D406F">
        <w:t>Disease</w:t>
      </w:r>
      <w:r w:rsidR="00616108">
        <w:t xml:space="preserve"> </w:t>
      </w:r>
      <w:r w:rsidRPr="008D406F">
        <w:t>Control</w:t>
      </w:r>
      <w:r w:rsidR="00616108">
        <w:t xml:space="preserve"> </w:t>
      </w:r>
      <w:r w:rsidRPr="008D406F">
        <w:t>and</w:t>
      </w:r>
      <w:r w:rsidR="00616108">
        <w:t xml:space="preserve"> </w:t>
      </w:r>
      <w:r w:rsidRPr="008D406F">
        <w:t>Prevention.</w:t>
      </w:r>
      <w:r w:rsidR="00616108">
        <w:t xml:space="preserve"> </w:t>
      </w:r>
      <w:r w:rsidRPr="008D406F">
        <w:t>Antibiotic</w:t>
      </w:r>
      <w:r w:rsidR="00616108">
        <w:t xml:space="preserve"> </w:t>
      </w:r>
      <w:r w:rsidRPr="008D406F">
        <w:t>resistance</w:t>
      </w:r>
      <w:r w:rsidR="00616108">
        <w:t xml:space="preserve"> </w:t>
      </w:r>
      <w:r w:rsidRPr="008D406F">
        <w:t>threats</w:t>
      </w:r>
      <w:r w:rsidR="00616108">
        <w:t xml:space="preserve"> </w:t>
      </w:r>
      <w:r w:rsidRPr="008D406F">
        <w:t>in</w:t>
      </w:r>
      <w:r w:rsidR="00616108">
        <w:t xml:space="preserve"> </w:t>
      </w:r>
      <w:r w:rsidRPr="008D406F">
        <w:t>the</w:t>
      </w:r>
      <w:r w:rsidR="00616108">
        <w:t xml:space="preserve"> </w:t>
      </w:r>
      <w:r w:rsidRPr="008D406F">
        <w:t>United</w:t>
      </w:r>
      <w:r w:rsidR="00616108">
        <w:t xml:space="preserve"> </w:t>
      </w:r>
      <w:r w:rsidRPr="008D406F">
        <w:t>States,</w:t>
      </w:r>
      <w:r w:rsidR="00616108">
        <w:t xml:space="preserve"> </w:t>
      </w:r>
      <w:r w:rsidRPr="008D406F">
        <w:t>2013</w:t>
      </w:r>
      <w:r w:rsidR="00616108">
        <w:t xml:space="preserve"> </w:t>
      </w:r>
      <w:r w:rsidRPr="008D406F">
        <w:t>[Internet].</w:t>
      </w:r>
      <w:r w:rsidR="00616108">
        <w:t xml:space="preserve"> </w:t>
      </w:r>
      <w:r w:rsidRPr="008D406F">
        <w:t>Atlanta,</w:t>
      </w:r>
      <w:r w:rsidR="00616108">
        <w:t xml:space="preserve"> </w:t>
      </w:r>
      <w:r w:rsidRPr="008D406F">
        <w:t>GA:</w:t>
      </w:r>
      <w:r w:rsidR="00616108">
        <w:t xml:space="preserve"> </w:t>
      </w:r>
      <w:r w:rsidRPr="008D406F">
        <w:t>U.S.</w:t>
      </w:r>
      <w:r w:rsidR="00616108">
        <w:t xml:space="preserve"> </w:t>
      </w:r>
      <w:r w:rsidRPr="008D406F">
        <w:t>DHSS;</w:t>
      </w:r>
      <w:r w:rsidR="00616108">
        <w:t xml:space="preserve"> </w:t>
      </w:r>
      <w:r w:rsidRPr="008D406F">
        <w:t>2013.</w:t>
      </w:r>
      <w:r w:rsidR="00616108">
        <w:t xml:space="preserve"> </w:t>
      </w:r>
      <w:r w:rsidRPr="008D406F">
        <w:t>Available</w:t>
      </w:r>
      <w:r w:rsidR="00616108">
        <w:t xml:space="preserve"> </w:t>
      </w:r>
      <w:r w:rsidRPr="008D406F">
        <w:t>from:</w:t>
      </w:r>
      <w:r w:rsidR="00616108">
        <w:t xml:space="preserve"> </w:t>
      </w:r>
      <w:r w:rsidRPr="00AC269F">
        <w:t>www.cdc.gov/drugresistance/pdf/ar-threats-2013-508.pdf</w:t>
      </w:r>
      <w:r w:rsidRPr="008D406F">
        <w:t>.</w:t>
      </w:r>
    </w:p>
    <w:p w14:paraId="7FD1D48D" w14:textId="5AA908D1" w:rsidR="008D406F" w:rsidRPr="008D406F" w:rsidRDefault="008D406F" w:rsidP="008D406F">
      <w:r w:rsidRPr="008D406F">
        <w:t>Cohen</w:t>
      </w:r>
      <w:r w:rsidR="00616108">
        <w:t xml:space="preserve"> </w:t>
      </w:r>
      <w:r w:rsidRPr="008D406F">
        <w:t>SH,</w:t>
      </w:r>
      <w:r w:rsidR="00616108">
        <w:t xml:space="preserve"> </w:t>
      </w:r>
      <w:r w:rsidRPr="008D406F">
        <w:t>et</w:t>
      </w:r>
      <w:r w:rsidR="00616108">
        <w:t xml:space="preserve"> </w:t>
      </w:r>
      <w:r w:rsidRPr="008D406F">
        <w:t>al.</w:t>
      </w:r>
      <w:r w:rsidR="00616108">
        <w:t xml:space="preserve"> </w:t>
      </w:r>
      <w:r w:rsidRPr="008D406F">
        <w:t>Clinical</w:t>
      </w:r>
      <w:r w:rsidR="00616108">
        <w:t xml:space="preserve"> </w:t>
      </w:r>
      <w:r w:rsidRPr="008D406F">
        <w:t>practice</w:t>
      </w:r>
      <w:r w:rsidR="00616108">
        <w:t xml:space="preserve"> </w:t>
      </w:r>
      <w:r w:rsidRPr="008D406F">
        <w:t>guidelines</w:t>
      </w:r>
      <w:r w:rsidR="00616108">
        <w:t xml:space="preserve"> </w:t>
      </w:r>
      <w:r w:rsidRPr="008D406F">
        <w:t>for</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8D406F">
        <w:t>in</w:t>
      </w:r>
      <w:r w:rsidR="00616108">
        <w:t xml:space="preserve"> </w:t>
      </w:r>
      <w:r w:rsidRPr="008D406F">
        <w:t>adults:</w:t>
      </w:r>
      <w:r w:rsidR="00616108">
        <w:t xml:space="preserve"> </w:t>
      </w:r>
      <w:r w:rsidRPr="008D406F">
        <w:t>2010</w:t>
      </w:r>
      <w:r w:rsidR="00616108">
        <w:t xml:space="preserve"> </w:t>
      </w:r>
      <w:r w:rsidRPr="008D406F">
        <w:t>update</w:t>
      </w:r>
      <w:r w:rsidR="00616108">
        <w:t xml:space="preserve"> </w:t>
      </w:r>
      <w:r w:rsidRPr="008D406F">
        <w:t>by</w:t>
      </w:r>
      <w:r w:rsidR="00616108">
        <w:t xml:space="preserve"> </w:t>
      </w:r>
      <w:r w:rsidRPr="008D406F">
        <w:t>the</w:t>
      </w:r>
      <w:r w:rsidR="00616108">
        <w:t xml:space="preserve"> </w:t>
      </w:r>
      <w:r w:rsidRPr="008D406F">
        <w:t>Society</w:t>
      </w:r>
      <w:r w:rsidR="00616108">
        <w:t xml:space="preserve"> </w:t>
      </w:r>
      <w:r w:rsidRPr="008D406F">
        <w:t>for</w:t>
      </w:r>
      <w:r w:rsidR="00616108">
        <w:t xml:space="preserve"> </w:t>
      </w:r>
      <w:r w:rsidRPr="008D406F">
        <w:t>Healthcare</w:t>
      </w:r>
      <w:r w:rsidR="00616108">
        <w:t xml:space="preserve"> </w:t>
      </w:r>
      <w:r w:rsidRPr="008D406F">
        <w:t>Epidemiology</w:t>
      </w:r>
      <w:r w:rsidR="00616108">
        <w:t xml:space="preserve"> </w:t>
      </w:r>
      <w:r w:rsidRPr="008D406F">
        <w:t>of</w:t>
      </w:r>
      <w:r w:rsidR="00616108">
        <w:t xml:space="preserve"> </w:t>
      </w:r>
      <w:r w:rsidRPr="008D406F">
        <w:t>America</w:t>
      </w:r>
      <w:r w:rsidR="00616108">
        <w:t xml:space="preserve"> </w:t>
      </w:r>
      <w:r w:rsidRPr="008D406F">
        <w:t>(SHEA)</w:t>
      </w:r>
      <w:r w:rsidR="00616108">
        <w:t xml:space="preserve"> </w:t>
      </w:r>
      <w:r w:rsidRPr="008D406F">
        <w:t>and</w:t>
      </w:r>
      <w:r w:rsidR="00616108">
        <w:t xml:space="preserve"> </w:t>
      </w:r>
      <w:r w:rsidRPr="008D406F">
        <w:t>the</w:t>
      </w:r>
      <w:r w:rsidR="00616108">
        <w:t xml:space="preserve"> </w:t>
      </w:r>
      <w:r w:rsidRPr="008D406F">
        <w:t>Infectious</w:t>
      </w:r>
      <w:r w:rsidR="00616108">
        <w:t xml:space="preserve"> </w:t>
      </w:r>
      <w:r w:rsidRPr="008D406F">
        <w:t>Diseases</w:t>
      </w:r>
      <w:r w:rsidR="00616108">
        <w:t xml:space="preserve"> </w:t>
      </w:r>
      <w:r w:rsidRPr="008D406F">
        <w:t>Society</w:t>
      </w:r>
      <w:r w:rsidR="00616108">
        <w:t xml:space="preserve"> </w:t>
      </w:r>
      <w:r w:rsidRPr="008D406F">
        <w:t>of</w:t>
      </w:r>
      <w:r w:rsidR="00616108">
        <w:t xml:space="preserve"> </w:t>
      </w:r>
      <w:r w:rsidRPr="008D406F">
        <w:t>America</w:t>
      </w:r>
      <w:r w:rsidR="00616108">
        <w:t xml:space="preserve"> </w:t>
      </w:r>
      <w:r w:rsidRPr="008D406F">
        <w:t>(IDSA).</w:t>
      </w:r>
      <w:r w:rsidR="00616108">
        <w:t xml:space="preserve"> </w:t>
      </w:r>
      <w:r w:rsidRPr="00AC269F">
        <w:rPr>
          <w:i/>
        </w:rPr>
        <w:t>Infect</w:t>
      </w:r>
      <w:r w:rsidR="00616108">
        <w:rPr>
          <w:i/>
        </w:rPr>
        <w:t xml:space="preserve"> </w:t>
      </w:r>
      <w:r w:rsidRPr="00AC269F">
        <w:rPr>
          <w:i/>
        </w:rPr>
        <w:t>Control</w:t>
      </w:r>
      <w:r w:rsidR="00616108">
        <w:rPr>
          <w:i/>
        </w:rPr>
        <w:t xml:space="preserve"> </w:t>
      </w:r>
      <w:r w:rsidRPr="00AC269F">
        <w:rPr>
          <w:i/>
        </w:rPr>
        <w:t>Hosp</w:t>
      </w:r>
      <w:r w:rsidR="00616108">
        <w:rPr>
          <w:i/>
        </w:rPr>
        <w:t xml:space="preserve"> </w:t>
      </w:r>
      <w:r w:rsidRPr="00AC269F">
        <w:rPr>
          <w:i/>
        </w:rPr>
        <w:t>Epidemiol</w:t>
      </w:r>
      <w:r w:rsidR="00616108">
        <w:t xml:space="preserve"> </w:t>
      </w:r>
      <w:r w:rsidRPr="008D406F">
        <w:t>2010;</w:t>
      </w:r>
      <w:r w:rsidR="00616108">
        <w:t xml:space="preserve"> </w:t>
      </w:r>
      <w:r w:rsidRPr="008D406F">
        <w:t>31:</w:t>
      </w:r>
      <w:r w:rsidR="00616108">
        <w:t xml:space="preserve"> </w:t>
      </w:r>
      <w:r w:rsidRPr="008D406F">
        <w:t>431-</w:t>
      </w:r>
      <w:r w:rsidR="00AC269F">
        <w:t>455.</w:t>
      </w:r>
    </w:p>
    <w:p w14:paraId="2FD43337" w14:textId="004A21E0" w:rsidR="008D406F" w:rsidRPr="008D406F" w:rsidRDefault="008D406F" w:rsidP="008D406F">
      <w:r w:rsidRPr="008D406F">
        <w:t>Crobach</w:t>
      </w:r>
      <w:r w:rsidR="00616108">
        <w:t xml:space="preserve"> </w:t>
      </w:r>
      <w:r w:rsidRPr="008D406F">
        <w:t>MJ,</w:t>
      </w:r>
      <w:r w:rsidR="00616108">
        <w:t xml:space="preserve"> </w:t>
      </w:r>
      <w:r w:rsidRPr="008D406F">
        <w:t>et</w:t>
      </w:r>
      <w:r w:rsidR="00616108">
        <w:t xml:space="preserve"> </w:t>
      </w:r>
      <w:r w:rsidRPr="008D406F">
        <w:t>al.</w:t>
      </w:r>
      <w:r w:rsidR="00616108">
        <w:t xml:space="preserve"> </w:t>
      </w:r>
      <w:r w:rsidRPr="008D406F">
        <w:t>European</w:t>
      </w:r>
      <w:r w:rsidR="00616108">
        <w:t xml:space="preserve"> </w:t>
      </w:r>
      <w:r w:rsidRPr="008D406F">
        <w:t>Society</w:t>
      </w:r>
      <w:r w:rsidR="00616108">
        <w:t xml:space="preserve"> </w:t>
      </w:r>
      <w:r w:rsidRPr="008D406F">
        <w:t>of</w:t>
      </w:r>
      <w:r w:rsidR="00616108">
        <w:t xml:space="preserve"> </w:t>
      </w:r>
      <w:r w:rsidRPr="008D406F">
        <w:t>Clinical</w:t>
      </w:r>
      <w:r w:rsidR="00616108">
        <w:t xml:space="preserve"> </w:t>
      </w:r>
      <w:r w:rsidRPr="008D406F">
        <w:t>Microbiology</w:t>
      </w:r>
      <w:r w:rsidR="00616108">
        <w:t xml:space="preserve"> </w:t>
      </w:r>
      <w:r w:rsidRPr="008D406F">
        <w:t>and</w:t>
      </w:r>
      <w:r w:rsidR="00616108">
        <w:t xml:space="preserve"> </w:t>
      </w:r>
      <w:r w:rsidRPr="008D406F">
        <w:t>Infectious</w:t>
      </w:r>
      <w:r w:rsidR="00616108">
        <w:t xml:space="preserve"> </w:t>
      </w:r>
      <w:r w:rsidRPr="008D406F">
        <w:t>Diseases</w:t>
      </w:r>
      <w:r w:rsidR="00616108">
        <w:t xml:space="preserve"> </w:t>
      </w:r>
      <w:r w:rsidRPr="008D406F">
        <w:t>(ESCMID):</w:t>
      </w:r>
      <w:r w:rsidR="00616108">
        <w:t xml:space="preserve"> </w:t>
      </w:r>
      <w:r w:rsidRPr="008D406F">
        <w:t>data</w:t>
      </w:r>
      <w:r w:rsidR="00616108">
        <w:t xml:space="preserve"> </w:t>
      </w:r>
      <w:r w:rsidRPr="008D406F">
        <w:t>review</w:t>
      </w:r>
      <w:r w:rsidR="00616108">
        <w:t xml:space="preserve"> </w:t>
      </w:r>
      <w:r w:rsidRPr="008D406F">
        <w:t>and</w:t>
      </w:r>
      <w:r w:rsidR="00616108">
        <w:t xml:space="preserve"> </w:t>
      </w:r>
      <w:r w:rsidRPr="008D406F">
        <w:t>recommendations</w:t>
      </w:r>
      <w:r w:rsidR="00616108">
        <w:t xml:space="preserve"> </w:t>
      </w:r>
      <w:r w:rsidRPr="008D406F">
        <w:t>for</w:t>
      </w:r>
      <w:r w:rsidR="00616108">
        <w:t xml:space="preserve"> </w:t>
      </w:r>
      <w:r w:rsidRPr="008D406F">
        <w:t>diagnosing</w:t>
      </w:r>
      <w:r w:rsidR="00616108">
        <w:t xml:space="preserve"> </w:t>
      </w:r>
      <w:r w:rsidRPr="008D406F">
        <w:t>CDI.</w:t>
      </w:r>
      <w:r w:rsidR="00616108">
        <w:t xml:space="preserve"> </w:t>
      </w:r>
      <w:r w:rsidRPr="00AC269F">
        <w:rPr>
          <w:i/>
        </w:rPr>
        <w:t>Clin</w:t>
      </w:r>
      <w:r w:rsidR="00616108">
        <w:rPr>
          <w:i/>
        </w:rPr>
        <w:t xml:space="preserve"> </w:t>
      </w:r>
      <w:r w:rsidRPr="00AC269F">
        <w:rPr>
          <w:i/>
        </w:rPr>
        <w:t>Microbiol</w:t>
      </w:r>
      <w:r w:rsidR="00616108">
        <w:rPr>
          <w:i/>
        </w:rPr>
        <w:t xml:space="preserve"> </w:t>
      </w:r>
      <w:r w:rsidRPr="00AC269F">
        <w:rPr>
          <w:i/>
        </w:rPr>
        <w:t>Infect</w:t>
      </w:r>
      <w:r w:rsidRPr="008D406F">
        <w:t>.</w:t>
      </w:r>
      <w:r w:rsidR="00616108">
        <w:t xml:space="preserve"> </w:t>
      </w:r>
      <w:r w:rsidRPr="008D406F">
        <w:t>2009;</w:t>
      </w:r>
      <w:r w:rsidR="00616108">
        <w:t xml:space="preserve"> </w:t>
      </w:r>
      <w:r w:rsidR="00AC269F">
        <w:t>15</w:t>
      </w:r>
      <w:r w:rsidRPr="008D406F">
        <w:t>:</w:t>
      </w:r>
      <w:r w:rsidR="00616108">
        <w:t xml:space="preserve"> </w:t>
      </w:r>
      <w:r w:rsidRPr="008D406F">
        <w:t>1053-</w:t>
      </w:r>
      <w:r w:rsidR="00AC269F">
        <w:t>1066.</w:t>
      </w:r>
    </w:p>
    <w:p w14:paraId="7ABD808C" w14:textId="1E2F8B9F" w:rsidR="008D406F" w:rsidRPr="008D406F" w:rsidRDefault="008D406F" w:rsidP="008D406F">
      <w:r w:rsidRPr="008D406F">
        <w:lastRenderedPageBreak/>
        <w:t>Debast</w:t>
      </w:r>
      <w:r w:rsidR="00616108">
        <w:t xml:space="preserve"> </w:t>
      </w:r>
      <w:r w:rsidRPr="008D406F">
        <w:t>SB,</w:t>
      </w:r>
      <w:r w:rsidR="00616108">
        <w:t xml:space="preserve"> </w:t>
      </w:r>
      <w:r w:rsidRPr="008D406F">
        <w:t>et</w:t>
      </w:r>
      <w:r w:rsidR="00616108">
        <w:t xml:space="preserve"> </w:t>
      </w:r>
      <w:r w:rsidRPr="008D406F">
        <w:t>al.</w:t>
      </w:r>
      <w:r w:rsidR="00616108">
        <w:t xml:space="preserve"> </w:t>
      </w:r>
      <w:r w:rsidRPr="008D406F">
        <w:t>European</w:t>
      </w:r>
      <w:r w:rsidR="00616108">
        <w:t xml:space="preserve"> </w:t>
      </w:r>
      <w:r w:rsidRPr="008D406F">
        <w:t>Society</w:t>
      </w:r>
      <w:r w:rsidR="00616108">
        <w:t xml:space="preserve"> </w:t>
      </w:r>
      <w:r w:rsidRPr="008D406F">
        <w:t>of</w:t>
      </w:r>
      <w:r w:rsidR="00616108">
        <w:t xml:space="preserve"> </w:t>
      </w:r>
      <w:r w:rsidRPr="008D406F">
        <w:t>Clinical</w:t>
      </w:r>
      <w:r w:rsidR="00616108">
        <w:t xml:space="preserve"> </w:t>
      </w:r>
      <w:r w:rsidRPr="008D406F">
        <w:t>Microbiology</w:t>
      </w:r>
      <w:r w:rsidR="00616108">
        <w:t xml:space="preserve"> </w:t>
      </w:r>
      <w:r w:rsidRPr="008D406F">
        <w:t>and</w:t>
      </w:r>
      <w:r w:rsidR="00616108">
        <w:t xml:space="preserve"> </w:t>
      </w:r>
      <w:r w:rsidRPr="008D406F">
        <w:t>Infectious</w:t>
      </w:r>
      <w:r w:rsidR="00616108">
        <w:t xml:space="preserve"> </w:t>
      </w:r>
      <w:r w:rsidRPr="008D406F">
        <w:t>Diseases:</w:t>
      </w:r>
      <w:r w:rsidR="00616108">
        <w:t xml:space="preserve"> </w:t>
      </w:r>
      <w:r w:rsidRPr="008D406F">
        <w:t>update</w:t>
      </w:r>
      <w:r w:rsidR="00616108">
        <w:t xml:space="preserve"> </w:t>
      </w:r>
      <w:r w:rsidRPr="008D406F">
        <w:t>of</w:t>
      </w:r>
      <w:r w:rsidR="00616108">
        <w:t xml:space="preserve"> </w:t>
      </w:r>
      <w:r w:rsidRPr="008D406F">
        <w:t>the</w:t>
      </w:r>
      <w:r w:rsidR="00616108">
        <w:t xml:space="preserve"> </w:t>
      </w:r>
      <w:r w:rsidRPr="008D406F">
        <w:t>treatment</w:t>
      </w:r>
      <w:r w:rsidR="00616108">
        <w:t xml:space="preserve"> </w:t>
      </w:r>
      <w:r w:rsidRPr="008D406F">
        <w:t>guidance</w:t>
      </w:r>
      <w:r w:rsidR="00616108">
        <w:t xml:space="preserve"> </w:t>
      </w:r>
      <w:r w:rsidRPr="008D406F">
        <w:t>document</w:t>
      </w:r>
      <w:r w:rsidR="00616108">
        <w:t xml:space="preserve"> </w:t>
      </w:r>
      <w:r w:rsidRPr="008D406F">
        <w:t>for</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AC269F">
        <w:rPr>
          <w:i/>
        </w:rPr>
        <w:t>Clin</w:t>
      </w:r>
      <w:r w:rsidR="00616108">
        <w:rPr>
          <w:i/>
        </w:rPr>
        <w:t xml:space="preserve"> </w:t>
      </w:r>
      <w:r w:rsidRPr="00AC269F">
        <w:rPr>
          <w:i/>
        </w:rPr>
        <w:t>Microbiol</w:t>
      </w:r>
      <w:r w:rsidR="00616108">
        <w:rPr>
          <w:i/>
        </w:rPr>
        <w:t xml:space="preserve"> </w:t>
      </w:r>
      <w:r w:rsidRPr="00AC269F">
        <w:rPr>
          <w:i/>
        </w:rPr>
        <w:t>Infect</w:t>
      </w:r>
      <w:r w:rsidRPr="008D406F">
        <w:t>.</w:t>
      </w:r>
      <w:r w:rsidR="00616108">
        <w:t xml:space="preserve"> </w:t>
      </w:r>
      <w:r w:rsidRPr="008D406F">
        <w:t>2014;</w:t>
      </w:r>
      <w:r w:rsidR="00616108">
        <w:t xml:space="preserve"> </w:t>
      </w:r>
      <w:r w:rsidR="00AC269F">
        <w:t>20</w:t>
      </w:r>
      <w:r w:rsidR="00616108">
        <w:t xml:space="preserve"> </w:t>
      </w:r>
      <w:r w:rsidR="00AC269F">
        <w:t>Suppl</w:t>
      </w:r>
      <w:r w:rsidR="00616108">
        <w:t xml:space="preserve"> </w:t>
      </w:r>
      <w:r w:rsidR="00AC269F">
        <w:t>2:1-26.</w:t>
      </w:r>
    </w:p>
    <w:p w14:paraId="52F96435" w14:textId="2111261C" w:rsidR="008D406F" w:rsidRPr="008D406F" w:rsidRDefault="008D406F" w:rsidP="008D406F">
      <w:r w:rsidRPr="008D406F">
        <w:t>Di</w:t>
      </w:r>
      <w:r w:rsidR="00616108">
        <w:t xml:space="preserve"> </w:t>
      </w:r>
      <w:r w:rsidRPr="008D406F">
        <w:t>Bella</w:t>
      </w:r>
      <w:r w:rsidR="00616108">
        <w:t xml:space="preserve"> </w:t>
      </w:r>
      <w:r w:rsidRPr="008D406F">
        <w:t>S,</w:t>
      </w:r>
      <w:r w:rsidR="00616108">
        <w:t xml:space="preserve"> </w:t>
      </w:r>
      <w:r w:rsidRPr="008D406F">
        <w:t>et</w:t>
      </w:r>
      <w:r w:rsidR="00616108">
        <w:t xml:space="preserve"> </w:t>
      </w:r>
      <w:r w:rsidRPr="008D406F">
        <w:t>al.</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8D406F">
        <w:t>in</w:t>
      </w:r>
      <w:r w:rsidR="00616108">
        <w:t xml:space="preserve"> </w:t>
      </w:r>
      <w:r w:rsidRPr="008D406F">
        <w:t>Italian</w:t>
      </w:r>
      <w:r w:rsidR="00616108">
        <w:t xml:space="preserve"> </w:t>
      </w:r>
      <w:r w:rsidRPr="008D406F">
        <w:t>urban</w:t>
      </w:r>
      <w:r w:rsidR="00616108">
        <w:t xml:space="preserve"> </w:t>
      </w:r>
      <w:r w:rsidRPr="008D406F">
        <w:t>hospitals:</w:t>
      </w:r>
      <w:r w:rsidR="00616108">
        <w:t xml:space="preserve"> </w:t>
      </w:r>
      <w:r w:rsidRPr="008D406F">
        <w:t>data</w:t>
      </w:r>
      <w:r w:rsidR="00616108">
        <w:t xml:space="preserve"> </w:t>
      </w:r>
      <w:r w:rsidRPr="008D406F">
        <w:t>from</w:t>
      </w:r>
      <w:r w:rsidR="00616108">
        <w:t xml:space="preserve"> </w:t>
      </w:r>
      <w:r w:rsidRPr="008D406F">
        <w:t>2006</w:t>
      </w:r>
      <w:r w:rsidR="00616108">
        <w:t xml:space="preserve"> </w:t>
      </w:r>
      <w:r w:rsidRPr="008D406F">
        <w:t>through</w:t>
      </w:r>
      <w:r w:rsidR="00616108">
        <w:t xml:space="preserve"> </w:t>
      </w:r>
      <w:r w:rsidRPr="008D406F">
        <w:t>2011.</w:t>
      </w:r>
      <w:r w:rsidR="00616108">
        <w:t xml:space="preserve"> </w:t>
      </w:r>
      <w:r w:rsidRPr="00AC269F">
        <w:rPr>
          <w:i/>
        </w:rPr>
        <w:t>BMC</w:t>
      </w:r>
      <w:r w:rsidR="00616108">
        <w:rPr>
          <w:i/>
        </w:rPr>
        <w:t xml:space="preserve"> </w:t>
      </w:r>
      <w:r w:rsidRPr="00AC269F">
        <w:rPr>
          <w:i/>
        </w:rPr>
        <w:t>Infect</w:t>
      </w:r>
      <w:r w:rsidR="00616108">
        <w:rPr>
          <w:i/>
        </w:rPr>
        <w:t xml:space="preserve"> </w:t>
      </w:r>
      <w:r w:rsidRPr="00AC269F">
        <w:rPr>
          <w:i/>
        </w:rPr>
        <w:t>Dis</w:t>
      </w:r>
      <w:r w:rsidRPr="008D406F">
        <w:t>.</w:t>
      </w:r>
      <w:r w:rsidR="00616108">
        <w:t xml:space="preserve"> </w:t>
      </w:r>
      <w:r w:rsidRPr="008D406F">
        <w:t>2013;</w:t>
      </w:r>
      <w:r w:rsidR="00616108">
        <w:t xml:space="preserve"> </w:t>
      </w:r>
      <w:r w:rsidRPr="008D406F">
        <w:t>13:</w:t>
      </w:r>
      <w:r w:rsidR="00616108">
        <w:t xml:space="preserve"> </w:t>
      </w:r>
      <w:r w:rsidR="00AC269F">
        <w:t>146.</w:t>
      </w:r>
    </w:p>
    <w:p w14:paraId="44862DEE" w14:textId="75B4763C" w:rsidR="008D406F" w:rsidRPr="008D406F" w:rsidRDefault="008D406F" w:rsidP="008D406F">
      <w:r w:rsidRPr="008D406F">
        <w:t>Evers</w:t>
      </w:r>
      <w:r w:rsidR="00616108">
        <w:t xml:space="preserve"> </w:t>
      </w:r>
      <w:r w:rsidRPr="008D406F">
        <w:t>R,</w:t>
      </w:r>
      <w:r w:rsidR="00616108">
        <w:t xml:space="preserve"> </w:t>
      </w:r>
      <w:r w:rsidRPr="008D406F">
        <w:t>et</w:t>
      </w:r>
      <w:r w:rsidR="00616108">
        <w:t xml:space="preserve"> </w:t>
      </w:r>
      <w:r w:rsidRPr="008D406F">
        <w:t>al.</w:t>
      </w:r>
      <w:r w:rsidR="00616108">
        <w:t xml:space="preserve"> </w:t>
      </w:r>
      <w:r w:rsidRPr="008D406F">
        <w:t>Critical</w:t>
      </w:r>
      <w:r w:rsidR="00616108">
        <w:t xml:space="preserve"> </w:t>
      </w:r>
      <w:r w:rsidRPr="008D406F">
        <w:t>review</w:t>
      </w:r>
      <w:r w:rsidR="00616108">
        <w:t xml:space="preserve"> </w:t>
      </w:r>
      <w:r w:rsidRPr="008D406F">
        <w:t>of</w:t>
      </w:r>
      <w:r w:rsidR="00616108">
        <w:t xml:space="preserve"> </w:t>
      </w:r>
      <w:r w:rsidRPr="008D406F">
        <w:t>preclinical</w:t>
      </w:r>
      <w:r w:rsidR="00616108">
        <w:t xml:space="preserve"> </w:t>
      </w:r>
      <w:r w:rsidRPr="008D406F">
        <w:t>approaches</w:t>
      </w:r>
      <w:r w:rsidR="00616108">
        <w:t xml:space="preserve"> </w:t>
      </w:r>
      <w:r w:rsidRPr="008D406F">
        <w:t>to</w:t>
      </w:r>
      <w:r w:rsidR="00616108">
        <w:t xml:space="preserve"> </w:t>
      </w:r>
      <w:r w:rsidRPr="008D406F">
        <w:t>investigate</w:t>
      </w:r>
      <w:r w:rsidR="00616108">
        <w:t xml:space="preserve"> </w:t>
      </w:r>
      <w:r w:rsidRPr="008D406F">
        <w:t>cytochrome</w:t>
      </w:r>
      <w:r w:rsidR="00616108">
        <w:t xml:space="preserve"> </w:t>
      </w:r>
      <w:r w:rsidRPr="008D406F">
        <w:t>P450-mediated</w:t>
      </w:r>
      <w:r w:rsidR="00616108">
        <w:t xml:space="preserve"> </w:t>
      </w:r>
      <w:r w:rsidRPr="008D406F">
        <w:t>therapeutic</w:t>
      </w:r>
      <w:r w:rsidR="00616108">
        <w:t xml:space="preserve"> </w:t>
      </w:r>
      <w:r w:rsidRPr="008D406F">
        <w:t>protein</w:t>
      </w:r>
      <w:r w:rsidR="00616108">
        <w:t xml:space="preserve"> </w:t>
      </w:r>
      <w:r w:rsidRPr="008D406F">
        <w:t>drug-drug</w:t>
      </w:r>
      <w:r w:rsidR="00616108">
        <w:t xml:space="preserve"> </w:t>
      </w:r>
      <w:r w:rsidRPr="008D406F">
        <w:t>interactions</w:t>
      </w:r>
      <w:r w:rsidR="00616108">
        <w:t xml:space="preserve"> </w:t>
      </w:r>
      <w:r w:rsidRPr="008D406F">
        <w:t>and</w:t>
      </w:r>
      <w:r w:rsidR="00616108">
        <w:t xml:space="preserve"> </w:t>
      </w:r>
      <w:r w:rsidRPr="008D406F">
        <w:t>recommendations</w:t>
      </w:r>
      <w:r w:rsidR="00616108">
        <w:t xml:space="preserve"> </w:t>
      </w:r>
      <w:r w:rsidRPr="008D406F">
        <w:t>for</w:t>
      </w:r>
      <w:r w:rsidR="00616108">
        <w:t xml:space="preserve"> </w:t>
      </w:r>
      <w:r w:rsidRPr="008D406F">
        <w:t>best</w:t>
      </w:r>
      <w:r w:rsidR="00616108">
        <w:t xml:space="preserve"> </w:t>
      </w:r>
      <w:r w:rsidRPr="008D406F">
        <w:t>practices:</w:t>
      </w:r>
      <w:r w:rsidR="00616108">
        <w:t xml:space="preserve"> </w:t>
      </w:r>
      <w:r w:rsidRPr="008D406F">
        <w:t>a</w:t>
      </w:r>
      <w:r w:rsidR="00616108">
        <w:t xml:space="preserve"> </w:t>
      </w:r>
      <w:r w:rsidRPr="008D406F">
        <w:t>white</w:t>
      </w:r>
      <w:r w:rsidR="00616108">
        <w:t xml:space="preserve"> </w:t>
      </w:r>
      <w:r w:rsidRPr="008D406F">
        <w:t>paper.</w:t>
      </w:r>
      <w:r w:rsidR="00616108">
        <w:t xml:space="preserve"> </w:t>
      </w:r>
      <w:r w:rsidRPr="00AC269F">
        <w:rPr>
          <w:i/>
        </w:rPr>
        <w:t>Drug</w:t>
      </w:r>
      <w:r w:rsidR="00616108">
        <w:rPr>
          <w:i/>
        </w:rPr>
        <w:t xml:space="preserve"> </w:t>
      </w:r>
      <w:r w:rsidRPr="00AC269F">
        <w:rPr>
          <w:i/>
        </w:rPr>
        <w:t>Metab</w:t>
      </w:r>
      <w:r w:rsidR="00616108">
        <w:rPr>
          <w:i/>
        </w:rPr>
        <w:t xml:space="preserve"> </w:t>
      </w:r>
      <w:r w:rsidRPr="00AC269F">
        <w:rPr>
          <w:i/>
        </w:rPr>
        <w:t>Dispos</w:t>
      </w:r>
      <w:r w:rsidR="00616108">
        <w:t xml:space="preserve"> </w:t>
      </w:r>
      <w:r w:rsidRPr="008D406F">
        <w:t>2013:</w:t>
      </w:r>
      <w:r w:rsidR="00616108">
        <w:t xml:space="preserve"> </w:t>
      </w:r>
      <w:r w:rsidRPr="008D406F">
        <w:t>1-46.</w:t>
      </w:r>
    </w:p>
    <w:p w14:paraId="6A9CD3C8" w14:textId="0B29451C" w:rsidR="008D406F" w:rsidRPr="008D406F" w:rsidRDefault="008D406F" w:rsidP="008D406F">
      <w:r w:rsidRPr="008D406F">
        <w:t>Gerver</w:t>
      </w:r>
      <w:r w:rsidR="00616108">
        <w:t xml:space="preserve"> </w:t>
      </w:r>
      <w:r w:rsidRPr="008D406F">
        <w:t>S,</w:t>
      </w:r>
      <w:r w:rsidR="00616108">
        <w:t xml:space="preserve"> </w:t>
      </w:r>
      <w:r w:rsidRPr="008D406F">
        <w:t>et</w:t>
      </w:r>
      <w:r w:rsidR="00616108">
        <w:t xml:space="preserve"> </w:t>
      </w:r>
      <w:r w:rsidRPr="008D406F">
        <w:t>al.</w:t>
      </w:r>
      <w:r w:rsidR="00616108">
        <w:t xml:space="preserve"> </w:t>
      </w:r>
      <w:r w:rsidRPr="008D406F">
        <w:t>Annual</w:t>
      </w:r>
      <w:r w:rsidR="00616108">
        <w:t xml:space="preserve"> </w:t>
      </w:r>
      <w:r w:rsidRPr="008D406F">
        <w:t>epidemiological</w:t>
      </w:r>
      <w:r w:rsidR="00616108">
        <w:t xml:space="preserve"> </w:t>
      </w:r>
      <w:r w:rsidRPr="008D406F">
        <w:t>commentary:</w:t>
      </w:r>
      <w:r w:rsidR="00616108">
        <w:t xml:space="preserve"> </w:t>
      </w:r>
      <w:r w:rsidRPr="008D406F">
        <w:t>mandatory</w:t>
      </w:r>
      <w:r w:rsidR="00616108">
        <w:t xml:space="preserve"> </w:t>
      </w:r>
      <w:r w:rsidRPr="008D406F">
        <w:t>MRSA,</w:t>
      </w:r>
      <w:r w:rsidR="00616108">
        <w:t xml:space="preserve"> </w:t>
      </w:r>
      <w:r w:rsidRPr="008D406F">
        <w:t>MSSA</w:t>
      </w:r>
      <w:r w:rsidR="00616108">
        <w:t xml:space="preserve"> </w:t>
      </w:r>
      <w:r w:rsidRPr="008D406F">
        <w:t>and</w:t>
      </w:r>
      <w:r w:rsidR="00616108">
        <w:t xml:space="preserve"> </w:t>
      </w:r>
      <w:r w:rsidRPr="008D406F">
        <w:t>E.</w:t>
      </w:r>
      <w:r w:rsidR="00616108">
        <w:t xml:space="preserve"> </w:t>
      </w:r>
      <w:r w:rsidRPr="008D406F">
        <w:t>coli</w:t>
      </w:r>
      <w:r w:rsidR="00616108">
        <w:t xml:space="preserve"> </w:t>
      </w:r>
      <w:r w:rsidRPr="008D406F">
        <w:t>bacteraemia</w:t>
      </w:r>
      <w:r w:rsidR="00616108">
        <w:t xml:space="preserve"> </w:t>
      </w:r>
      <w:r w:rsidRPr="008D406F">
        <w:t>and</w:t>
      </w:r>
      <w:r w:rsidR="00616108">
        <w:t xml:space="preserve"> </w:t>
      </w:r>
      <w:r w:rsidRPr="001349A8">
        <w:rPr>
          <w:i/>
        </w:rPr>
        <w:t>C.</w:t>
      </w:r>
      <w:r w:rsidR="00616108">
        <w:rPr>
          <w:i/>
        </w:rPr>
        <w:t xml:space="preserve"> </w:t>
      </w:r>
      <w:r w:rsidRPr="001349A8">
        <w:rPr>
          <w:i/>
        </w:rPr>
        <w:t>difficile</w:t>
      </w:r>
      <w:r w:rsidR="00616108">
        <w:rPr>
          <w:i/>
        </w:rPr>
        <w:t xml:space="preserve"> </w:t>
      </w:r>
      <w:r w:rsidRPr="008D406F">
        <w:t>infection</w:t>
      </w:r>
      <w:r w:rsidR="00616108">
        <w:t xml:space="preserve"> </w:t>
      </w:r>
      <w:r w:rsidRPr="008D406F">
        <w:t>data,</w:t>
      </w:r>
      <w:r w:rsidR="00616108">
        <w:t xml:space="preserve"> </w:t>
      </w:r>
      <w:r w:rsidRPr="008D406F">
        <w:t>2014/15</w:t>
      </w:r>
      <w:r w:rsidR="00616108">
        <w:t xml:space="preserve"> </w:t>
      </w:r>
      <w:r w:rsidRPr="008D406F">
        <w:t>[Internet].</w:t>
      </w:r>
      <w:r w:rsidR="00616108">
        <w:t xml:space="preserve"> </w:t>
      </w:r>
      <w:r w:rsidRPr="008D406F">
        <w:t>London:</w:t>
      </w:r>
      <w:r w:rsidR="00616108">
        <w:t xml:space="preserve"> </w:t>
      </w:r>
      <w:r w:rsidRPr="008D406F">
        <w:t>Public</w:t>
      </w:r>
      <w:r w:rsidR="00616108">
        <w:t xml:space="preserve"> </w:t>
      </w:r>
      <w:r w:rsidRPr="008D406F">
        <w:t>Health</w:t>
      </w:r>
      <w:r w:rsidR="00616108">
        <w:t xml:space="preserve"> </w:t>
      </w:r>
      <w:r w:rsidRPr="008D406F">
        <w:t>England;</w:t>
      </w:r>
      <w:r w:rsidR="00616108">
        <w:t xml:space="preserve"> </w:t>
      </w:r>
      <w:r w:rsidRPr="008D406F">
        <w:t>2015.</w:t>
      </w:r>
      <w:r w:rsidR="00616108">
        <w:t xml:space="preserve"> </w:t>
      </w:r>
      <w:r w:rsidRPr="008D406F">
        <w:t>Available</w:t>
      </w:r>
      <w:r w:rsidR="00616108">
        <w:t xml:space="preserve"> </w:t>
      </w:r>
      <w:r w:rsidRPr="008D406F">
        <w:t>from:</w:t>
      </w:r>
      <w:r w:rsidR="00616108">
        <w:t xml:space="preserve"> </w:t>
      </w:r>
      <w:r w:rsidR="00AC269F" w:rsidRPr="00AC269F">
        <w:t>https://www.gov.uk/government/uploads/system/uploads/attachment_</w:t>
      </w:r>
      <w:r w:rsidR="00616108">
        <w:t xml:space="preserve"> </w:t>
      </w:r>
      <w:r w:rsidRPr="008D406F">
        <w:t>data/file/442952/Annual_Epidemiological_Commentary_FY_2014_2</w:t>
      </w:r>
      <w:r w:rsidR="00616108">
        <w:t xml:space="preserve"> </w:t>
      </w:r>
      <w:r w:rsidRPr="008D406F">
        <w:t>015.pdf;</w:t>
      </w:r>
    </w:p>
    <w:p w14:paraId="1D759512" w14:textId="7036B569" w:rsidR="008D406F" w:rsidRPr="008D406F" w:rsidRDefault="008D406F" w:rsidP="008D406F">
      <w:r w:rsidRPr="008D406F">
        <w:t>Goorhuis</w:t>
      </w:r>
      <w:r w:rsidR="00616108">
        <w:t xml:space="preserve"> </w:t>
      </w:r>
      <w:r w:rsidRPr="008D406F">
        <w:t>A,</w:t>
      </w:r>
      <w:r w:rsidR="00616108">
        <w:t xml:space="preserve"> </w:t>
      </w:r>
      <w:r w:rsidRPr="008D406F">
        <w:t>et</w:t>
      </w:r>
      <w:r w:rsidR="00616108">
        <w:t xml:space="preserve"> </w:t>
      </w:r>
      <w:r w:rsidRPr="008D406F">
        <w:t>al.</w:t>
      </w:r>
      <w:r w:rsidR="00616108">
        <w:t xml:space="preserve"> </w:t>
      </w:r>
      <w:r w:rsidRPr="008D406F">
        <w:t>Emergence</w:t>
      </w:r>
      <w:r w:rsidR="00616108">
        <w:t xml:space="preserve"> </w:t>
      </w:r>
      <w:r w:rsidRPr="008D406F">
        <w:t>of</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8D406F">
        <w:t>due</w:t>
      </w:r>
      <w:r w:rsidR="00616108">
        <w:t xml:space="preserve"> </w:t>
      </w:r>
      <w:r w:rsidRPr="008D406F">
        <w:t>to</w:t>
      </w:r>
      <w:r w:rsidR="00616108">
        <w:t xml:space="preserve"> </w:t>
      </w:r>
      <w:r w:rsidRPr="008D406F">
        <w:t>a</w:t>
      </w:r>
      <w:r w:rsidR="00616108">
        <w:t xml:space="preserve"> </w:t>
      </w:r>
      <w:r w:rsidRPr="008D406F">
        <w:t>new</w:t>
      </w:r>
      <w:r w:rsidR="00616108">
        <w:t xml:space="preserve"> </w:t>
      </w:r>
      <w:r w:rsidRPr="008D406F">
        <w:t>hypervirulent</w:t>
      </w:r>
      <w:r w:rsidR="00616108">
        <w:t xml:space="preserve"> </w:t>
      </w:r>
      <w:r w:rsidRPr="008D406F">
        <w:t>strain,</w:t>
      </w:r>
      <w:r w:rsidR="00616108">
        <w:t xml:space="preserve"> </w:t>
      </w:r>
      <w:r w:rsidRPr="008D406F">
        <w:t>polymerase</w:t>
      </w:r>
      <w:r w:rsidR="00616108">
        <w:t xml:space="preserve"> </w:t>
      </w:r>
      <w:r w:rsidRPr="008D406F">
        <w:t>chain</w:t>
      </w:r>
      <w:r w:rsidR="00616108">
        <w:t xml:space="preserve"> </w:t>
      </w:r>
      <w:r w:rsidRPr="008D406F">
        <w:t>reaction</w:t>
      </w:r>
      <w:r w:rsidR="00616108">
        <w:t xml:space="preserve"> </w:t>
      </w:r>
      <w:r w:rsidRPr="008D406F">
        <w:t>ribotype</w:t>
      </w:r>
      <w:r w:rsidR="00616108">
        <w:t xml:space="preserve"> </w:t>
      </w:r>
      <w:r w:rsidRPr="008D406F">
        <w:t>078.</w:t>
      </w:r>
      <w:r w:rsidR="00616108">
        <w:t xml:space="preserve"> </w:t>
      </w:r>
      <w:r w:rsidRPr="00AC269F">
        <w:rPr>
          <w:i/>
        </w:rPr>
        <w:t>Clin</w:t>
      </w:r>
      <w:r w:rsidR="00616108">
        <w:rPr>
          <w:i/>
        </w:rPr>
        <w:t xml:space="preserve"> </w:t>
      </w:r>
      <w:r w:rsidRPr="00AC269F">
        <w:rPr>
          <w:i/>
        </w:rPr>
        <w:t>Infect</w:t>
      </w:r>
      <w:r w:rsidR="00616108">
        <w:rPr>
          <w:i/>
        </w:rPr>
        <w:t xml:space="preserve"> </w:t>
      </w:r>
      <w:r w:rsidRPr="00AC269F">
        <w:rPr>
          <w:i/>
        </w:rPr>
        <w:t>Dis</w:t>
      </w:r>
      <w:r w:rsidR="00616108">
        <w:t xml:space="preserve"> </w:t>
      </w:r>
      <w:r w:rsidRPr="008D406F">
        <w:t>2008;</w:t>
      </w:r>
      <w:r w:rsidR="00616108">
        <w:t xml:space="preserve"> </w:t>
      </w:r>
      <w:r w:rsidRPr="008D406F">
        <w:t>47:1162-</w:t>
      </w:r>
      <w:r w:rsidR="00AC269F">
        <w:t>1170.</w:t>
      </w:r>
    </w:p>
    <w:p w14:paraId="42E49F37" w14:textId="38B4B984" w:rsidR="008D406F" w:rsidRPr="008D406F" w:rsidRDefault="008D406F" w:rsidP="008D406F">
      <w:r w:rsidRPr="008D406F">
        <w:t>Gravel</w:t>
      </w:r>
      <w:r w:rsidR="00616108">
        <w:t xml:space="preserve"> </w:t>
      </w:r>
      <w:r w:rsidRPr="008D406F">
        <w:t>D,</w:t>
      </w:r>
      <w:r w:rsidR="00616108">
        <w:t xml:space="preserve"> </w:t>
      </w:r>
      <w:r w:rsidRPr="008D406F">
        <w:t>et</w:t>
      </w:r>
      <w:r w:rsidR="00616108">
        <w:t xml:space="preserve"> </w:t>
      </w:r>
      <w:r w:rsidRPr="008D406F">
        <w:t>al.</w:t>
      </w:r>
      <w:r w:rsidR="00616108">
        <w:t xml:space="preserve"> </w:t>
      </w:r>
      <w:r w:rsidRPr="008D406F">
        <w:t>Health</w:t>
      </w:r>
      <w:r w:rsidR="00616108">
        <w:t xml:space="preserve"> </w:t>
      </w:r>
      <w:r w:rsidRPr="008D406F">
        <w:t>Care-associated</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8D406F">
        <w:t>in</w:t>
      </w:r>
      <w:r w:rsidR="00616108">
        <w:t xml:space="preserve"> </w:t>
      </w:r>
      <w:r w:rsidRPr="008D406F">
        <w:t>adults</w:t>
      </w:r>
      <w:r w:rsidR="00616108">
        <w:t xml:space="preserve"> </w:t>
      </w:r>
      <w:r w:rsidRPr="008D406F">
        <w:t>admitted</w:t>
      </w:r>
      <w:r w:rsidR="00616108">
        <w:t xml:space="preserve"> </w:t>
      </w:r>
      <w:r w:rsidRPr="008D406F">
        <w:t>to</w:t>
      </w:r>
      <w:r w:rsidR="00616108">
        <w:t xml:space="preserve"> </w:t>
      </w:r>
      <w:r w:rsidRPr="008D406F">
        <w:t>acute</w:t>
      </w:r>
      <w:r w:rsidR="00616108">
        <w:t xml:space="preserve"> </w:t>
      </w:r>
      <w:r w:rsidRPr="008D406F">
        <w:t>care</w:t>
      </w:r>
      <w:r w:rsidR="00616108">
        <w:t xml:space="preserve"> </w:t>
      </w:r>
      <w:r w:rsidRPr="008D406F">
        <w:t>hospitals</w:t>
      </w:r>
      <w:r w:rsidR="00616108">
        <w:t xml:space="preserve"> </w:t>
      </w:r>
      <w:r w:rsidRPr="008D406F">
        <w:t>in</w:t>
      </w:r>
      <w:r w:rsidR="00616108">
        <w:t xml:space="preserve"> </w:t>
      </w:r>
      <w:r w:rsidRPr="008D406F">
        <w:t>Canada:</w:t>
      </w:r>
      <w:r w:rsidR="00616108">
        <w:t xml:space="preserve"> </w:t>
      </w:r>
      <w:r w:rsidRPr="008D406F">
        <w:t>A</w:t>
      </w:r>
      <w:r w:rsidR="00616108">
        <w:t xml:space="preserve"> </w:t>
      </w:r>
      <w:r w:rsidRPr="008D406F">
        <w:t>Canadian</w:t>
      </w:r>
      <w:r w:rsidR="00616108">
        <w:t xml:space="preserve"> </w:t>
      </w:r>
      <w:r w:rsidRPr="008D406F">
        <w:t>nosocomial</w:t>
      </w:r>
      <w:r w:rsidR="00616108">
        <w:t xml:space="preserve"> </w:t>
      </w:r>
      <w:r w:rsidRPr="008D406F">
        <w:t>infection</w:t>
      </w:r>
      <w:r w:rsidR="00616108">
        <w:t xml:space="preserve"> </w:t>
      </w:r>
      <w:r w:rsidRPr="008D406F">
        <w:t>surveillance</w:t>
      </w:r>
      <w:r w:rsidR="00616108">
        <w:t xml:space="preserve"> </w:t>
      </w:r>
      <w:r w:rsidRPr="008D406F">
        <w:t>program</w:t>
      </w:r>
      <w:r w:rsidR="00616108">
        <w:t xml:space="preserve"> </w:t>
      </w:r>
      <w:r w:rsidRPr="008D406F">
        <w:t>study.</w:t>
      </w:r>
      <w:r w:rsidR="00616108">
        <w:t xml:space="preserve"> </w:t>
      </w:r>
      <w:r w:rsidRPr="006548C4">
        <w:rPr>
          <w:i/>
        </w:rPr>
        <w:t>Clin</w:t>
      </w:r>
      <w:r w:rsidR="00616108">
        <w:rPr>
          <w:i/>
        </w:rPr>
        <w:t xml:space="preserve"> </w:t>
      </w:r>
      <w:r w:rsidRPr="006548C4">
        <w:rPr>
          <w:i/>
        </w:rPr>
        <w:t>Infect</w:t>
      </w:r>
      <w:r w:rsidR="00616108">
        <w:rPr>
          <w:i/>
        </w:rPr>
        <w:t xml:space="preserve"> </w:t>
      </w:r>
      <w:r w:rsidRPr="006548C4">
        <w:rPr>
          <w:i/>
        </w:rPr>
        <w:t>Dis</w:t>
      </w:r>
      <w:r w:rsidR="00616108">
        <w:t xml:space="preserve"> </w:t>
      </w:r>
      <w:r w:rsidRPr="008D406F">
        <w:t>2009;</w:t>
      </w:r>
      <w:r w:rsidR="00616108">
        <w:t xml:space="preserve"> </w:t>
      </w:r>
      <w:r w:rsidRPr="008D406F">
        <w:t>48:</w:t>
      </w:r>
      <w:r w:rsidR="00616108">
        <w:t xml:space="preserve"> </w:t>
      </w:r>
      <w:r w:rsidR="006548C4">
        <w:t>568-576.</w:t>
      </w:r>
    </w:p>
    <w:p w14:paraId="57BCEC5A" w14:textId="7524B2DE" w:rsidR="008D406F" w:rsidRPr="008D406F" w:rsidRDefault="008D406F" w:rsidP="008D406F">
      <w:r w:rsidRPr="008D406F">
        <w:t>Hu</w:t>
      </w:r>
      <w:r w:rsidR="00616108">
        <w:t xml:space="preserve"> </w:t>
      </w:r>
      <w:r w:rsidRPr="008D406F">
        <w:t>MY,</w:t>
      </w:r>
      <w:r w:rsidR="00616108">
        <w:t xml:space="preserve"> </w:t>
      </w:r>
      <w:r w:rsidRPr="008D406F">
        <w:t>et</w:t>
      </w:r>
      <w:r w:rsidR="00616108">
        <w:t xml:space="preserve"> </w:t>
      </w:r>
      <w:r w:rsidRPr="008D406F">
        <w:t>al.</w:t>
      </w:r>
      <w:r w:rsidR="00616108">
        <w:t xml:space="preserve"> </w:t>
      </w:r>
      <w:r w:rsidRPr="008D406F">
        <w:t>Prospective</w:t>
      </w:r>
      <w:r w:rsidR="00616108">
        <w:t xml:space="preserve"> </w:t>
      </w:r>
      <w:r w:rsidRPr="008D406F">
        <w:t>derivation</w:t>
      </w:r>
      <w:r w:rsidR="00616108">
        <w:t xml:space="preserve"> </w:t>
      </w:r>
      <w:r w:rsidRPr="008D406F">
        <w:t>and</w:t>
      </w:r>
      <w:r w:rsidR="00616108">
        <w:t xml:space="preserve"> </w:t>
      </w:r>
      <w:r w:rsidRPr="008D406F">
        <w:t>validation</w:t>
      </w:r>
      <w:r w:rsidR="00616108">
        <w:t xml:space="preserve"> </w:t>
      </w:r>
      <w:r w:rsidRPr="008D406F">
        <w:t>of</w:t>
      </w:r>
      <w:r w:rsidR="00616108">
        <w:t xml:space="preserve"> </w:t>
      </w:r>
      <w:r w:rsidRPr="008D406F">
        <w:t>a</w:t>
      </w:r>
      <w:r w:rsidR="00616108">
        <w:t xml:space="preserve"> </w:t>
      </w:r>
      <w:r w:rsidRPr="008D406F">
        <w:t>clinical</w:t>
      </w:r>
      <w:r w:rsidR="00616108">
        <w:t xml:space="preserve"> </w:t>
      </w:r>
      <w:r w:rsidRPr="008D406F">
        <w:t>prediction</w:t>
      </w:r>
      <w:r w:rsidR="00616108">
        <w:t xml:space="preserve"> </w:t>
      </w:r>
      <w:r w:rsidRPr="008D406F">
        <w:t>rule</w:t>
      </w:r>
      <w:r w:rsidR="00616108">
        <w:t xml:space="preserve"> </w:t>
      </w:r>
      <w:r w:rsidRPr="008D406F">
        <w:t>for</w:t>
      </w:r>
      <w:r w:rsidR="00616108">
        <w:t xml:space="preserve"> </w:t>
      </w:r>
      <w:r w:rsidRPr="008D406F">
        <w:t>recurrent</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6548C4">
        <w:rPr>
          <w:i/>
        </w:rPr>
        <w:t>Gastroenterology</w:t>
      </w:r>
      <w:r w:rsidR="00616108">
        <w:t xml:space="preserve"> </w:t>
      </w:r>
      <w:r w:rsidRPr="008D406F">
        <w:t>2009;</w:t>
      </w:r>
      <w:r w:rsidR="00616108">
        <w:t xml:space="preserve"> </w:t>
      </w:r>
      <w:r w:rsidRPr="008D406F">
        <w:t>136:</w:t>
      </w:r>
      <w:r w:rsidR="00616108">
        <w:t xml:space="preserve"> </w:t>
      </w:r>
      <w:r w:rsidRPr="008D406F">
        <w:t>1206-</w:t>
      </w:r>
      <w:r w:rsidR="006548C4">
        <w:t>1214.</w:t>
      </w:r>
    </w:p>
    <w:p w14:paraId="05C41DB4" w14:textId="76099AE6" w:rsidR="008D406F" w:rsidRPr="008D406F" w:rsidRDefault="008D406F" w:rsidP="008D406F">
      <w:r w:rsidRPr="008D406F">
        <w:t>Jin</w:t>
      </w:r>
      <w:r w:rsidR="00616108">
        <w:t xml:space="preserve"> </w:t>
      </w:r>
      <w:r w:rsidRPr="008D406F">
        <w:t>J.</w:t>
      </w:r>
      <w:r w:rsidR="00616108">
        <w:t xml:space="preserve"> </w:t>
      </w:r>
      <w:r w:rsidRPr="008D406F">
        <w:t>JAMA</w:t>
      </w:r>
      <w:r w:rsidR="00616108">
        <w:t xml:space="preserve"> </w:t>
      </w:r>
      <w:r w:rsidRPr="008D406F">
        <w:t>patient</w:t>
      </w:r>
      <w:r w:rsidR="00616108">
        <w:t xml:space="preserve"> </w:t>
      </w:r>
      <w:r w:rsidRPr="008D406F">
        <w:t>page.</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6548C4">
        <w:rPr>
          <w:i/>
        </w:rPr>
        <w:t>JAMA</w:t>
      </w:r>
      <w:r w:rsidR="006548C4">
        <w:t>.</w:t>
      </w:r>
      <w:r w:rsidR="00616108">
        <w:t xml:space="preserve"> </w:t>
      </w:r>
      <w:r w:rsidR="006548C4">
        <w:t>2014</w:t>
      </w:r>
      <w:r w:rsidRPr="008D406F">
        <w:t>;</w:t>
      </w:r>
      <w:r w:rsidR="00616108">
        <w:t xml:space="preserve"> </w:t>
      </w:r>
      <w:r w:rsidRPr="008D406F">
        <w:t>312:</w:t>
      </w:r>
      <w:r w:rsidR="00616108">
        <w:t xml:space="preserve"> </w:t>
      </w:r>
      <w:r w:rsidR="006548C4">
        <w:t>1818.</w:t>
      </w:r>
    </w:p>
    <w:p w14:paraId="4FB4302C" w14:textId="685B4FFC" w:rsidR="008D406F" w:rsidRPr="008D406F" w:rsidRDefault="008D406F" w:rsidP="008D406F">
      <w:r w:rsidRPr="008D406F">
        <w:t>Katchar</w:t>
      </w:r>
      <w:r w:rsidR="00616108">
        <w:t xml:space="preserve"> </w:t>
      </w:r>
      <w:r w:rsidRPr="008D406F">
        <w:t>K,</w:t>
      </w:r>
      <w:r w:rsidR="00616108">
        <w:t xml:space="preserve"> </w:t>
      </w:r>
      <w:r w:rsidRPr="008D406F">
        <w:t>et</w:t>
      </w:r>
      <w:r w:rsidR="00616108">
        <w:t xml:space="preserve"> </w:t>
      </w:r>
      <w:r w:rsidRPr="008D406F">
        <w:t>al.</w:t>
      </w:r>
      <w:r w:rsidR="00616108">
        <w:t xml:space="preserve"> </w:t>
      </w:r>
      <w:r w:rsidRPr="008D406F">
        <w:t>Association</w:t>
      </w:r>
      <w:r w:rsidR="00616108">
        <w:t xml:space="preserve"> </w:t>
      </w:r>
      <w:r w:rsidRPr="008D406F">
        <w:t>between</w:t>
      </w:r>
      <w:r w:rsidR="00616108">
        <w:t xml:space="preserve"> </w:t>
      </w:r>
      <w:r w:rsidRPr="008D406F">
        <w:t>IgG2</w:t>
      </w:r>
      <w:r w:rsidR="00616108">
        <w:t xml:space="preserve"> </w:t>
      </w:r>
      <w:r w:rsidRPr="008D406F">
        <w:t>and</w:t>
      </w:r>
      <w:r w:rsidR="00616108">
        <w:t xml:space="preserve"> </w:t>
      </w:r>
      <w:r w:rsidRPr="008D406F">
        <w:t>IgG3</w:t>
      </w:r>
      <w:r w:rsidR="00616108">
        <w:t xml:space="preserve"> </w:t>
      </w:r>
      <w:r w:rsidRPr="008D406F">
        <w:t>subclass</w:t>
      </w:r>
      <w:r w:rsidR="00616108">
        <w:t xml:space="preserve"> </w:t>
      </w:r>
      <w:r w:rsidRPr="008D406F">
        <w:t>responses</w:t>
      </w:r>
      <w:r w:rsidR="00616108">
        <w:t xml:space="preserve"> </w:t>
      </w:r>
      <w:r w:rsidRPr="008D406F">
        <w:t>to</w:t>
      </w:r>
      <w:r w:rsidR="00616108">
        <w:t xml:space="preserve"> </w:t>
      </w:r>
      <w:r w:rsidRPr="008D406F">
        <w:t>toxin</w:t>
      </w:r>
      <w:r w:rsidR="00616108">
        <w:t xml:space="preserve"> </w:t>
      </w:r>
      <w:r w:rsidRPr="008D406F">
        <w:t>A</w:t>
      </w:r>
      <w:r w:rsidR="00616108">
        <w:t xml:space="preserve"> </w:t>
      </w:r>
      <w:r w:rsidRPr="008D406F">
        <w:t>and</w:t>
      </w:r>
      <w:r w:rsidR="00616108">
        <w:t xml:space="preserve"> </w:t>
      </w:r>
      <w:r w:rsidRPr="008D406F">
        <w:t>recurrent</w:t>
      </w:r>
      <w:r w:rsidR="00616108">
        <w:t xml:space="preserve"> </w:t>
      </w:r>
      <w:r w:rsidRPr="008D406F">
        <w:t>clostridium</w:t>
      </w:r>
      <w:r w:rsidR="00616108">
        <w:t xml:space="preserve"> </w:t>
      </w:r>
      <w:r w:rsidRPr="008D406F">
        <w:t>difficile-associated</w:t>
      </w:r>
      <w:r w:rsidR="00616108">
        <w:t xml:space="preserve"> </w:t>
      </w:r>
      <w:r w:rsidRPr="008D406F">
        <w:t>disease</w:t>
      </w:r>
      <w:r w:rsidRPr="006548C4">
        <w:rPr>
          <w:i/>
        </w:rPr>
        <w:t>.</w:t>
      </w:r>
      <w:r w:rsidR="00616108">
        <w:rPr>
          <w:i/>
        </w:rPr>
        <w:t xml:space="preserve"> </w:t>
      </w:r>
      <w:r w:rsidRPr="006548C4">
        <w:rPr>
          <w:i/>
        </w:rPr>
        <w:t>Clin</w:t>
      </w:r>
      <w:r w:rsidR="00616108">
        <w:rPr>
          <w:i/>
        </w:rPr>
        <w:t xml:space="preserve"> </w:t>
      </w:r>
      <w:r w:rsidRPr="006548C4">
        <w:rPr>
          <w:i/>
        </w:rPr>
        <w:t>Gastroenterol</w:t>
      </w:r>
      <w:r w:rsidR="00616108">
        <w:rPr>
          <w:i/>
        </w:rPr>
        <w:t xml:space="preserve"> </w:t>
      </w:r>
      <w:r w:rsidRPr="006548C4">
        <w:rPr>
          <w:i/>
        </w:rPr>
        <w:t>Hepatol</w:t>
      </w:r>
      <w:r w:rsidR="00616108">
        <w:t xml:space="preserve"> </w:t>
      </w:r>
      <w:r w:rsidRPr="008D406F">
        <w:t>2007;</w:t>
      </w:r>
      <w:r w:rsidR="00616108">
        <w:t xml:space="preserve"> </w:t>
      </w:r>
      <w:r w:rsidR="006548C4">
        <w:t>5</w:t>
      </w:r>
      <w:r w:rsidRPr="008D406F">
        <w:t>:</w:t>
      </w:r>
      <w:r w:rsidR="00616108">
        <w:t xml:space="preserve"> </w:t>
      </w:r>
      <w:r w:rsidRPr="008D406F">
        <w:t>707-</w:t>
      </w:r>
      <w:r w:rsidR="006548C4">
        <w:t>713.</w:t>
      </w:r>
    </w:p>
    <w:p w14:paraId="4EA8E126" w14:textId="406DED24" w:rsidR="008D406F" w:rsidRPr="008D406F" w:rsidRDefault="008D406F" w:rsidP="008D406F">
      <w:r w:rsidRPr="008D406F">
        <w:t>Kelly</w:t>
      </w:r>
      <w:r w:rsidR="00616108">
        <w:t xml:space="preserve"> </w:t>
      </w:r>
      <w:r w:rsidRPr="008D406F">
        <w:t>CP,</w:t>
      </w:r>
      <w:r w:rsidR="00616108">
        <w:t xml:space="preserve"> </w:t>
      </w:r>
      <w:r w:rsidRPr="008D406F">
        <w:t>LaMont</w:t>
      </w:r>
      <w:r w:rsidR="00616108">
        <w:t xml:space="preserve"> </w:t>
      </w:r>
      <w:r w:rsidRPr="008D406F">
        <w:t>JT.</w:t>
      </w:r>
      <w:r w:rsidR="00616108">
        <w:t xml:space="preserve"> </w:t>
      </w:r>
      <w:r w:rsidRPr="008D406F">
        <w:t>Clostridium</w:t>
      </w:r>
      <w:r w:rsidR="00616108">
        <w:t xml:space="preserve"> </w:t>
      </w:r>
      <w:r w:rsidRPr="008D406F">
        <w:t>difficile</w:t>
      </w:r>
      <w:r w:rsidR="00616108">
        <w:t xml:space="preserve"> </w:t>
      </w:r>
      <w:r w:rsidRPr="008D406F">
        <w:t>--</w:t>
      </w:r>
      <w:r w:rsidR="00616108">
        <w:t xml:space="preserve"> </w:t>
      </w:r>
      <w:r w:rsidRPr="008D406F">
        <w:t>More</w:t>
      </w:r>
      <w:r w:rsidR="00616108">
        <w:t xml:space="preserve"> </w:t>
      </w:r>
      <w:r w:rsidRPr="008D406F">
        <w:t>difficult</w:t>
      </w:r>
      <w:r w:rsidR="00616108">
        <w:t xml:space="preserve"> </w:t>
      </w:r>
      <w:r w:rsidRPr="008D406F">
        <w:t>than</w:t>
      </w:r>
      <w:r w:rsidR="00616108">
        <w:t xml:space="preserve"> </w:t>
      </w:r>
      <w:r w:rsidRPr="008D406F">
        <w:t>ever.</w:t>
      </w:r>
      <w:r w:rsidR="00616108">
        <w:t xml:space="preserve"> </w:t>
      </w:r>
      <w:r w:rsidRPr="006548C4">
        <w:rPr>
          <w:i/>
        </w:rPr>
        <w:t>N</w:t>
      </w:r>
      <w:r w:rsidR="00616108">
        <w:rPr>
          <w:i/>
        </w:rPr>
        <w:t xml:space="preserve"> </w:t>
      </w:r>
      <w:r w:rsidRPr="006548C4">
        <w:rPr>
          <w:i/>
        </w:rPr>
        <w:t>Engl</w:t>
      </w:r>
      <w:r w:rsidR="00616108">
        <w:rPr>
          <w:i/>
        </w:rPr>
        <w:t xml:space="preserve"> </w:t>
      </w:r>
      <w:r w:rsidRPr="006548C4">
        <w:rPr>
          <w:i/>
        </w:rPr>
        <w:t>J</w:t>
      </w:r>
      <w:r w:rsidR="00616108">
        <w:rPr>
          <w:i/>
        </w:rPr>
        <w:t xml:space="preserve"> </w:t>
      </w:r>
      <w:r w:rsidRPr="006548C4">
        <w:rPr>
          <w:i/>
        </w:rPr>
        <w:t>Med</w:t>
      </w:r>
      <w:r w:rsidR="00616108">
        <w:t xml:space="preserve"> </w:t>
      </w:r>
      <w:r w:rsidRPr="008D406F">
        <w:t>2008;</w:t>
      </w:r>
      <w:r w:rsidR="00616108">
        <w:t xml:space="preserve"> </w:t>
      </w:r>
      <w:r w:rsidRPr="008D406F">
        <w:t>359</w:t>
      </w:r>
      <w:r w:rsidR="006548C4">
        <w:t>:</w:t>
      </w:r>
      <w:r w:rsidR="00616108">
        <w:t xml:space="preserve"> </w:t>
      </w:r>
      <w:r w:rsidRPr="008D406F">
        <w:t>1932-</w:t>
      </w:r>
      <w:r w:rsidR="006548C4">
        <w:t>1940.</w:t>
      </w:r>
    </w:p>
    <w:p w14:paraId="3FD24E7D" w14:textId="471D07DB" w:rsidR="008D406F" w:rsidRPr="008D406F" w:rsidRDefault="008D406F" w:rsidP="008D406F">
      <w:r w:rsidRPr="008D406F">
        <w:t>Kink</w:t>
      </w:r>
      <w:r w:rsidR="00616108">
        <w:t xml:space="preserve"> </w:t>
      </w:r>
      <w:r w:rsidRPr="008D406F">
        <w:t>JA,</w:t>
      </w:r>
      <w:r w:rsidR="00616108">
        <w:t xml:space="preserve"> </w:t>
      </w:r>
      <w:r w:rsidRPr="008D406F">
        <w:t>Williams</w:t>
      </w:r>
      <w:r w:rsidR="00616108">
        <w:t xml:space="preserve"> </w:t>
      </w:r>
      <w:r w:rsidRPr="008D406F">
        <w:t>JA.</w:t>
      </w:r>
      <w:r w:rsidR="00616108">
        <w:t xml:space="preserve"> </w:t>
      </w:r>
      <w:r w:rsidRPr="008D406F">
        <w:t>Antibodies</w:t>
      </w:r>
      <w:r w:rsidR="00616108">
        <w:t xml:space="preserve"> </w:t>
      </w:r>
      <w:r w:rsidRPr="008D406F">
        <w:t>to</w:t>
      </w:r>
      <w:r w:rsidR="00616108">
        <w:t xml:space="preserve"> </w:t>
      </w:r>
      <w:r w:rsidRPr="008D406F">
        <w:t>recombinant</w:t>
      </w:r>
      <w:r w:rsidR="00616108">
        <w:t xml:space="preserve"> </w:t>
      </w:r>
      <w:r w:rsidRPr="008D406F">
        <w:t>Clostridium</w:t>
      </w:r>
      <w:r w:rsidR="00616108">
        <w:t xml:space="preserve"> </w:t>
      </w:r>
      <w:r w:rsidRPr="008D406F">
        <w:t>difficile</w:t>
      </w:r>
      <w:r w:rsidR="00616108">
        <w:t xml:space="preserve"> </w:t>
      </w:r>
      <w:r w:rsidRPr="008D406F">
        <w:t>toxins</w:t>
      </w:r>
      <w:r w:rsidR="00616108">
        <w:t xml:space="preserve"> </w:t>
      </w:r>
      <w:r w:rsidRPr="008D406F">
        <w:t>A</w:t>
      </w:r>
      <w:r w:rsidR="00616108">
        <w:t xml:space="preserve"> </w:t>
      </w:r>
      <w:r w:rsidRPr="008D406F">
        <w:t>and</w:t>
      </w:r>
      <w:r w:rsidR="00616108">
        <w:t xml:space="preserve"> </w:t>
      </w:r>
      <w:r w:rsidRPr="008D406F">
        <w:t>B</w:t>
      </w:r>
      <w:r w:rsidR="00616108">
        <w:t xml:space="preserve"> </w:t>
      </w:r>
      <w:r w:rsidRPr="008D406F">
        <w:t>are</w:t>
      </w:r>
      <w:r w:rsidR="00616108">
        <w:t xml:space="preserve"> </w:t>
      </w:r>
      <w:r w:rsidRPr="008D406F">
        <w:t>an</w:t>
      </w:r>
      <w:r w:rsidR="00616108">
        <w:t xml:space="preserve"> </w:t>
      </w:r>
      <w:r w:rsidRPr="008D406F">
        <w:t>effective</w:t>
      </w:r>
      <w:r w:rsidR="00616108">
        <w:t xml:space="preserve"> </w:t>
      </w:r>
      <w:r w:rsidRPr="008D406F">
        <w:t>treatment</w:t>
      </w:r>
      <w:r w:rsidR="00616108">
        <w:t xml:space="preserve"> </w:t>
      </w:r>
      <w:r w:rsidRPr="008D406F">
        <w:t>and</w:t>
      </w:r>
      <w:r w:rsidR="00616108">
        <w:t xml:space="preserve"> </w:t>
      </w:r>
      <w:r w:rsidRPr="008D406F">
        <w:t>prevent</w:t>
      </w:r>
      <w:r w:rsidR="00616108">
        <w:t xml:space="preserve"> </w:t>
      </w:r>
      <w:r w:rsidRPr="008D406F">
        <w:t>relapse</w:t>
      </w:r>
      <w:r w:rsidR="00616108">
        <w:t xml:space="preserve"> </w:t>
      </w:r>
      <w:r w:rsidRPr="008D406F">
        <w:t>of</w:t>
      </w:r>
      <w:r w:rsidR="00616108">
        <w:t xml:space="preserve"> </w:t>
      </w:r>
      <w:r w:rsidRPr="008D406F">
        <w:t>C.</w:t>
      </w:r>
      <w:r w:rsidR="00616108">
        <w:t xml:space="preserve"> </w:t>
      </w:r>
      <w:r w:rsidRPr="008D406F">
        <w:t>difficile-associated</w:t>
      </w:r>
      <w:r w:rsidR="00616108">
        <w:t xml:space="preserve"> </w:t>
      </w:r>
      <w:r w:rsidRPr="008D406F">
        <w:t>disease</w:t>
      </w:r>
      <w:r w:rsidR="00616108">
        <w:t xml:space="preserve"> </w:t>
      </w:r>
      <w:r w:rsidRPr="008D406F">
        <w:t>in</w:t>
      </w:r>
      <w:r w:rsidR="00616108">
        <w:t xml:space="preserve"> </w:t>
      </w:r>
      <w:r w:rsidRPr="008D406F">
        <w:t>a</w:t>
      </w:r>
      <w:r w:rsidR="00616108">
        <w:t xml:space="preserve"> </w:t>
      </w:r>
      <w:r w:rsidRPr="008D406F">
        <w:t>hamster</w:t>
      </w:r>
      <w:r w:rsidR="00616108">
        <w:t xml:space="preserve"> </w:t>
      </w:r>
      <w:r w:rsidRPr="008D406F">
        <w:t>model</w:t>
      </w:r>
      <w:r w:rsidR="00616108">
        <w:t xml:space="preserve"> </w:t>
      </w:r>
      <w:r w:rsidRPr="008D406F">
        <w:t>of</w:t>
      </w:r>
      <w:r w:rsidR="00616108">
        <w:t xml:space="preserve"> </w:t>
      </w:r>
      <w:r w:rsidRPr="008D406F">
        <w:t>infection.</w:t>
      </w:r>
      <w:r w:rsidR="00616108">
        <w:t xml:space="preserve"> </w:t>
      </w:r>
      <w:r w:rsidRPr="006548C4">
        <w:rPr>
          <w:i/>
        </w:rPr>
        <w:t>Infect</w:t>
      </w:r>
      <w:r w:rsidR="00616108">
        <w:rPr>
          <w:i/>
        </w:rPr>
        <w:t xml:space="preserve"> </w:t>
      </w:r>
      <w:r w:rsidRPr="006548C4">
        <w:rPr>
          <w:i/>
        </w:rPr>
        <w:t>Immun</w:t>
      </w:r>
      <w:r w:rsidR="00616108">
        <w:t xml:space="preserve"> </w:t>
      </w:r>
      <w:r w:rsidRPr="008D406F">
        <w:t>1998;</w:t>
      </w:r>
      <w:r w:rsidR="00616108">
        <w:t xml:space="preserve"> </w:t>
      </w:r>
      <w:r w:rsidR="006548C4">
        <w:t>6</w:t>
      </w:r>
      <w:r w:rsidRPr="008D406F">
        <w:t>:</w:t>
      </w:r>
      <w:r w:rsidR="00616108">
        <w:t xml:space="preserve"> </w:t>
      </w:r>
      <w:r w:rsidRPr="008D406F">
        <w:t>2018-</w:t>
      </w:r>
      <w:r w:rsidR="006548C4">
        <w:t>2025.</w:t>
      </w:r>
    </w:p>
    <w:p w14:paraId="0219E988" w14:textId="1D3BD800" w:rsidR="00F96EC9" w:rsidRDefault="008D406F" w:rsidP="008D406F">
      <w:r w:rsidRPr="008D406F">
        <w:t>Kuijper</w:t>
      </w:r>
      <w:r w:rsidR="00616108">
        <w:t xml:space="preserve"> </w:t>
      </w:r>
      <w:r w:rsidRPr="008D406F">
        <w:t>EdJ,</w:t>
      </w:r>
      <w:r w:rsidR="00616108">
        <w:t xml:space="preserve"> </w:t>
      </w:r>
      <w:r w:rsidRPr="008D406F">
        <w:t>et</w:t>
      </w:r>
      <w:r w:rsidR="00616108">
        <w:t xml:space="preserve"> </w:t>
      </w:r>
      <w:r w:rsidRPr="008D406F">
        <w:t>al.</w:t>
      </w:r>
      <w:r w:rsidR="00616108">
        <w:t xml:space="preserve"> </w:t>
      </w:r>
      <w:r w:rsidRPr="008D406F">
        <w:t>Emergence</w:t>
      </w:r>
      <w:r w:rsidR="00616108">
        <w:t xml:space="preserve"> </w:t>
      </w:r>
      <w:r w:rsidRPr="008D406F">
        <w:t>of</w:t>
      </w:r>
      <w:r w:rsidR="00616108">
        <w:t xml:space="preserve"> </w:t>
      </w:r>
      <w:r w:rsidRPr="008D406F">
        <w:t>clostridium</w:t>
      </w:r>
      <w:r w:rsidR="00616108">
        <w:t xml:space="preserve"> </w:t>
      </w:r>
      <w:r w:rsidRPr="008D406F">
        <w:t>difficile-associated</w:t>
      </w:r>
      <w:r w:rsidR="00616108">
        <w:t xml:space="preserve"> </w:t>
      </w:r>
      <w:r w:rsidRPr="008D406F">
        <w:t>disease</w:t>
      </w:r>
      <w:r w:rsidR="00616108">
        <w:t xml:space="preserve"> </w:t>
      </w:r>
      <w:r w:rsidRPr="008D406F">
        <w:t>in</w:t>
      </w:r>
      <w:r w:rsidR="00616108">
        <w:t xml:space="preserve"> </w:t>
      </w:r>
      <w:r w:rsidRPr="008D406F">
        <w:t>Canada,</w:t>
      </w:r>
      <w:r w:rsidR="00616108">
        <w:t xml:space="preserve"> </w:t>
      </w:r>
      <w:r w:rsidRPr="008D406F">
        <w:t>the</w:t>
      </w:r>
      <w:r w:rsidR="00616108">
        <w:t xml:space="preserve"> </w:t>
      </w:r>
      <w:r w:rsidRPr="008D406F">
        <w:t>United</w:t>
      </w:r>
      <w:r w:rsidR="00616108">
        <w:t xml:space="preserve"> </w:t>
      </w:r>
      <w:r w:rsidRPr="008D406F">
        <w:t>States</w:t>
      </w:r>
      <w:r w:rsidR="00616108">
        <w:t xml:space="preserve"> </w:t>
      </w:r>
      <w:r w:rsidRPr="008D406F">
        <w:t>of</w:t>
      </w:r>
      <w:r w:rsidR="00616108">
        <w:t xml:space="preserve"> </w:t>
      </w:r>
      <w:r w:rsidRPr="008D406F">
        <w:t>America</w:t>
      </w:r>
      <w:r w:rsidR="00616108">
        <w:t xml:space="preserve"> </w:t>
      </w:r>
      <w:r w:rsidRPr="008D406F">
        <w:t>and</w:t>
      </w:r>
      <w:r w:rsidR="00616108">
        <w:t xml:space="preserve"> </w:t>
      </w:r>
      <w:r w:rsidRPr="008D406F">
        <w:t>Europe</w:t>
      </w:r>
      <w:r w:rsidR="00616108">
        <w:t xml:space="preserve"> </w:t>
      </w:r>
      <w:r w:rsidRPr="008D406F">
        <w:t>[Internet].</w:t>
      </w:r>
      <w:r w:rsidR="00616108">
        <w:t xml:space="preserve"> </w:t>
      </w:r>
      <w:r w:rsidRPr="008D406F">
        <w:t>Stockholm:</w:t>
      </w:r>
      <w:r w:rsidR="00616108">
        <w:t xml:space="preserve"> </w:t>
      </w:r>
      <w:r w:rsidRPr="008D406F">
        <w:t>ECDC;</w:t>
      </w:r>
      <w:r w:rsidR="00616108">
        <w:t xml:space="preserve"> </w:t>
      </w:r>
      <w:r w:rsidRPr="008D406F">
        <w:t>2006.</w:t>
      </w:r>
      <w:r w:rsidR="00616108">
        <w:t xml:space="preserve"> </w:t>
      </w:r>
      <w:r w:rsidRPr="008D406F">
        <w:t>Available</w:t>
      </w:r>
      <w:r w:rsidR="00616108">
        <w:t xml:space="preserve"> </w:t>
      </w:r>
      <w:r w:rsidRPr="008D406F">
        <w:t>from:</w:t>
      </w:r>
      <w:r w:rsidR="00616108">
        <w:t xml:space="preserve"> </w:t>
      </w:r>
      <w:r w:rsidRPr="008D406F">
        <w:t>http://ecdc.europa.eu/en/healthtopics/Documents/0603_Clostridium_Difficile_Emergence_of_associated_diseases</w:t>
      </w:r>
      <w:r w:rsidR="00F96EC9">
        <w:t>.</w:t>
      </w:r>
    </w:p>
    <w:p w14:paraId="3720AAE6" w14:textId="62B2492C" w:rsidR="008D406F" w:rsidRPr="008D406F" w:rsidRDefault="008D406F" w:rsidP="008D406F">
      <w:r w:rsidRPr="008D406F">
        <w:t>Kuijper</w:t>
      </w:r>
      <w:r w:rsidR="00616108">
        <w:t xml:space="preserve"> </w:t>
      </w:r>
      <w:r w:rsidRPr="008D406F">
        <w:t>EJ,</w:t>
      </w:r>
      <w:r w:rsidR="00616108">
        <w:t xml:space="preserve"> </w:t>
      </w:r>
      <w:r w:rsidRPr="008D406F">
        <w:t>et</w:t>
      </w:r>
      <w:r w:rsidR="00616108">
        <w:t xml:space="preserve"> </w:t>
      </w:r>
      <w:r w:rsidRPr="008D406F">
        <w:t>al.</w:t>
      </w:r>
      <w:r w:rsidR="00616108">
        <w:t xml:space="preserve"> </w:t>
      </w:r>
      <w:r w:rsidRPr="008D406F">
        <w:t>Emergence</w:t>
      </w:r>
      <w:r w:rsidR="00616108">
        <w:t xml:space="preserve"> </w:t>
      </w:r>
      <w:r w:rsidRPr="008D406F">
        <w:t>of</w:t>
      </w:r>
      <w:r w:rsidR="00616108">
        <w:t xml:space="preserve"> </w:t>
      </w:r>
      <w:r w:rsidRPr="008D406F">
        <w:t>Clostridium</w:t>
      </w:r>
      <w:r w:rsidR="00616108">
        <w:t xml:space="preserve"> </w:t>
      </w:r>
      <w:r w:rsidRPr="008D406F">
        <w:t>difficile</w:t>
      </w:r>
      <w:r w:rsidR="00616108">
        <w:t xml:space="preserve"> </w:t>
      </w:r>
      <w:r w:rsidRPr="008D406F">
        <w:t>associated</w:t>
      </w:r>
      <w:r w:rsidR="00616108">
        <w:t xml:space="preserve"> </w:t>
      </w:r>
      <w:r w:rsidRPr="008D406F">
        <w:t>disease</w:t>
      </w:r>
      <w:r w:rsidR="00616108">
        <w:t xml:space="preserve"> </w:t>
      </w:r>
      <w:r w:rsidRPr="008D406F">
        <w:t>in</w:t>
      </w:r>
      <w:r w:rsidR="00616108">
        <w:t xml:space="preserve"> </w:t>
      </w:r>
      <w:r w:rsidRPr="008D406F">
        <w:t>North</w:t>
      </w:r>
      <w:r w:rsidR="00616108">
        <w:t xml:space="preserve"> </w:t>
      </w:r>
      <w:r w:rsidRPr="008D406F">
        <w:t>America</w:t>
      </w:r>
      <w:r w:rsidR="00616108">
        <w:t xml:space="preserve"> </w:t>
      </w:r>
      <w:r w:rsidRPr="008D406F">
        <w:t>and</w:t>
      </w:r>
      <w:r w:rsidR="00616108">
        <w:t xml:space="preserve"> </w:t>
      </w:r>
      <w:r w:rsidRPr="008D406F">
        <w:t>Europe</w:t>
      </w:r>
      <w:r w:rsidRPr="006548C4">
        <w:rPr>
          <w:i/>
        </w:rPr>
        <w:t>.</w:t>
      </w:r>
      <w:r w:rsidR="00616108">
        <w:rPr>
          <w:i/>
        </w:rPr>
        <w:t xml:space="preserve"> </w:t>
      </w:r>
      <w:r w:rsidRPr="006548C4">
        <w:rPr>
          <w:i/>
        </w:rPr>
        <w:t>Clin</w:t>
      </w:r>
      <w:r w:rsidR="00616108">
        <w:rPr>
          <w:i/>
        </w:rPr>
        <w:t xml:space="preserve"> </w:t>
      </w:r>
      <w:r w:rsidRPr="006548C4">
        <w:rPr>
          <w:i/>
        </w:rPr>
        <w:t>Microbiol</w:t>
      </w:r>
      <w:r w:rsidR="00616108">
        <w:rPr>
          <w:i/>
        </w:rPr>
        <w:t xml:space="preserve"> </w:t>
      </w:r>
      <w:r w:rsidRPr="006548C4">
        <w:rPr>
          <w:i/>
        </w:rPr>
        <w:t>Infect</w:t>
      </w:r>
      <w:r w:rsidR="00616108">
        <w:t xml:space="preserve"> </w:t>
      </w:r>
      <w:r w:rsidRPr="008D406F">
        <w:t>2006;</w:t>
      </w:r>
      <w:r w:rsidR="00616108">
        <w:t xml:space="preserve"> </w:t>
      </w:r>
      <w:r w:rsidR="006548C4">
        <w:t>12(Suppl</w:t>
      </w:r>
      <w:r w:rsidR="00616108">
        <w:t xml:space="preserve"> </w:t>
      </w:r>
      <w:r w:rsidR="006548C4">
        <w:t>6):2-18.</w:t>
      </w:r>
    </w:p>
    <w:p w14:paraId="7B48FEA3" w14:textId="5DEC3EC1" w:rsidR="00F96EC9" w:rsidRDefault="008D406F" w:rsidP="008D406F">
      <w:r w:rsidRPr="008D406F">
        <w:t>Kuntz</w:t>
      </w:r>
      <w:r w:rsidR="00616108">
        <w:t xml:space="preserve"> </w:t>
      </w:r>
      <w:r w:rsidRPr="008D406F">
        <w:t>JL,</w:t>
      </w:r>
      <w:r w:rsidR="00616108">
        <w:t xml:space="preserve"> </w:t>
      </w:r>
      <w:r w:rsidRPr="008D406F">
        <w:t>Polgreen</w:t>
      </w:r>
      <w:r w:rsidR="00616108">
        <w:t xml:space="preserve"> </w:t>
      </w:r>
      <w:r w:rsidRPr="008D406F">
        <w:t>PM.</w:t>
      </w:r>
      <w:r w:rsidR="00616108">
        <w:t xml:space="preserve"> </w:t>
      </w:r>
      <w:r w:rsidRPr="008D406F">
        <w:t>The</w:t>
      </w:r>
      <w:r w:rsidR="00616108">
        <w:t xml:space="preserve"> </w:t>
      </w:r>
      <w:r w:rsidRPr="008D406F">
        <w:t>importance</w:t>
      </w:r>
      <w:r w:rsidR="00616108">
        <w:t xml:space="preserve"> </w:t>
      </w:r>
      <w:r w:rsidRPr="008D406F">
        <w:t>of</w:t>
      </w:r>
      <w:r w:rsidR="00616108">
        <w:t xml:space="preserve"> </w:t>
      </w:r>
      <w:r w:rsidRPr="008D406F">
        <w:t>considering</w:t>
      </w:r>
      <w:r w:rsidR="00616108">
        <w:t xml:space="preserve"> </w:t>
      </w:r>
      <w:r w:rsidRPr="008D406F">
        <w:t>different</w:t>
      </w:r>
      <w:r w:rsidR="00616108">
        <w:t xml:space="preserve"> </w:t>
      </w:r>
      <w:r w:rsidRPr="008D406F">
        <w:t>healthcare</w:t>
      </w:r>
      <w:r w:rsidR="00616108">
        <w:t xml:space="preserve"> </w:t>
      </w:r>
      <w:r w:rsidRPr="008D406F">
        <w:t>settings</w:t>
      </w:r>
      <w:r w:rsidR="00616108">
        <w:t xml:space="preserve"> </w:t>
      </w:r>
      <w:r w:rsidRPr="008D406F">
        <w:t>when</w:t>
      </w:r>
      <w:r w:rsidR="00616108">
        <w:t xml:space="preserve"> </w:t>
      </w:r>
      <w:r w:rsidRPr="008D406F">
        <w:t>estimating</w:t>
      </w:r>
      <w:r w:rsidR="00616108">
        <w:t xml:space="preserve"> </w:t>
      </w:r>
      <w:r w:rsidRPr="008D406F">
        <w:t>the</w:t>
      </w:r>
      <w:r w:rsidR="00616108">
        <w:t xml:space="preserve"> </w:t>
      </w:r>
      <w:r w:rsidRPr="008D406F">
        <w:t>burden</w:t>
      </w:r>
      <w:r w:rsidR="00616108">
        <w:t xml:space="preserve"> </w:t>
      </w:r>
      <w:r w:rsidRPr="008D406F">
        <w:t>of</w:t>
      </w:r>
      <w:r w:rsidR="00616108">
        <w:t xml:space="preserve"> </w:t>
      </w:r>
      <w:r w:rsidRPr="008D406F">
        <w:t>Clostridium</w:t>
      </w:r>
      <w:r w:rsidR="00616108">
        <w:t xml:space="preserve"> </w:t>
      </w:r>
      <w:r w:rsidRPr="008D406F">
        <w:t>difficile.</w:t>
      </w:r>
      <w:r w:rsidR="00616108">
        <w:t xml:space="preserve"> </w:t>
      </w:r>
      <w:r w:rsidRPr="006548C4">
        <w:rPr>
          <w:i/>
        </w:rPr>
        <w:t>Clin</w:t>
      </w:r>
      <w:r w:rsidR="00616108">
        <w:rPr>
          <w:i/>
        </w:rPr>
        <w:t xml:space="preserve"> </w:t>
      </w:r>
      <w:r w:rsidRPr="006548C4">
        <w:rPr>
          <w:i/>
        </w:rPr>
        <w:t>Infect</w:t>
      </w:r>
      <w:r w:rsidR="00616108">
        <w:rPr>
          <w:i/>
        </w:rPr>
        <w:t xml:space="preserve"> </w:t>
      </w:r>
      <w:r w:rsidRPr="006548C4">
        <w:rPr>
          <w:i/>
        </w:rPr>
        <w:t>Dis.</w:t>
      </w:r>
      <w:r w:rsidR="00616108">
        <w:t xml:space="preserve"> </w:t>
      </w:r>
      <w:r w:rsidRPr="008D406F">
        <w:t>2015;</w:t>
      </w:r>
      <w:r w:rsidR="00616108">
        <w:t xml:space="preserve"> </w:t>
      </w:r>
      <w:r w:rsidRPr="008D406F">
        <w:t>60:831-</w:t>
      </w:r>
      <w:r w:rsidR="006548C4">
        <w:t>83</w:t>
      </w:r>
      <w:r w:rsidRPr="008D406F">
        <w:t>6</w:t>
      </w:r>
      <w:r w:rsidR="00F96EC9">
        <w:t>.</w:t>
      </w:r>
    </w:p>
    <w:p w14:paraId="3A5DB631" w14:textId="2AE74A81" w:rsidR="008D406F" w:rsidRPr="008D406F" w:rsidRDefault="008D406F" w:rsidP="008D406F">
      <w:r w:rsidRPr="008D406F">
        <w:t>Kyne</w:t>
      </w:r>
      <w:r w:rsidR="00616108">
        <w:t xml:space="preserve"> </w:t>
      </w:r>
      <w:r w:rsidRPr="008D406F">
        <w:t>L,</w:t>
      </w:r>
      <w:r w:rsidR="00616108">
        <w:t xml:space="preserve"> </w:t>
      </w:r>
      <w:r w:rsidRPr="008D406F">
        <w:t>et</w:t>
      </w:r>
      <w:r w:rsidR="00616108">
        <w:t xml:space="preserve"> </w:t>
      </w:r>
      <w:r w:rsidRPr="008D406F">
        <w:t>al.</w:t>
      </w:r>
      <w:r w:rsidR="00616108">
        <w:t xml:space="preserve"> </w:t>
      </w:r>
      <w:r w:rsidRPr="008D406F">
        <w:t>Asymptomatic</w:t>
      </w:r>
      <w:r w:rsidR="00616108">
        <w:t xml:space="preserve"> </w:t>
      </w:r>
      <w:r w:rsidRPr="008D406F">
        <w:t>carriage</w:t>
      </w:r>
      <w:r w:rsidR="00616108">
        <w:t xml:space="preserve"> </w:t>
      </w:r>
      <w:r w:rsidRPr="008D406F">
        <w:t>of</w:t>
      </w:r>
      <w:r w:rsidR="00616108">
        <w:t xml:space="preserve"> </w:t>
      </w:r>
      <w:r w:rsidRPr="008D406F">
        <w:t>Clostridium</w:t>
      </w:r>
      <w:r w:rsidR="00616108">
        <w:t xml:space="preserve"> </w:t>
      </w:r>
      <w:r w:rsidRPr="008D406F">
        <w:t>difficile</w:t>
      </w:r>
      <w:r w:rsidR="00616108">
        <w:t xml:space="preserve"> </w:t>
      </w:r>
      <w:r w:rsidRPr="008D406F">
        <w:t>and</w:t>
      </w:r>
      <w:r w:rsidR="00616108">
        <w:t xml:space="preserve"> </w:t>
      </w:r>
      <w:r w:rsidRPr="008D406F">
        <w:t>serum</w:t>
      </w:r>
      <w:r w:rsidR="00616108">
        <w:t xml:space="preserve"> </w:t>
      </w:r>
      <w:r w:rsidRPr="008D406F">
        <w:t>levels</w:t>
      </w:r>
      <w:r w:rsidR="00616108">
        <w:t xml:space="preserve"> </w:t>
      </w:r>
      <w:r w:rsidRPr="008D406F">
        <w:t>of</w:t>
      </w:r>
      <w:r w:rsidR="00616108">
        <w:t xml:space="preserve"> </w:t>
      </w:r>
      <w:r w:rsidRPr="008D406F">
        <w:t>IgG</w:t>
      </w:r>
      <w:r w:rsidR="00616108">
        <w:t xml:space="preserve"> </w:t>
      </w:r>
      <w:r w:rsidRPr="008D406F">
        <w:t>antibody</w:t>
      </w:r>
      <w:r w:rsidR="00616108">
        <w:t xml:space="preserve"> </w:t>
      </w:r>
      <w:r w:rsidRPr="008D406F">
        <w:t>against</w:t>
      </w:r>
      <w:r w:rsidR="00616108">
        <w:t xml:space="preserve"> </w:t>
      </w:r>
      <w:r w:rsidRPr="008D406F">
        <w:t>toxin</w:t>
      </w:r>
      <w:r w:rsidR="00616108">
        <w:t xml:space="preserve"> </w:t>
      </w:r>
      <w:r w:rsidRPr="008D406F">
        <w:t>A.</w:t>
      </w:r>
      <w:r w:rsidR="00616108">
        <w:t xml:space="preserve"> </w:t>
      </w:r>
      <w:r w:rsidRPr="006548C4">
        <w:rPr>
          <w:i/>
        </w:rPr>
        <w:t>N</w:t>
      </w:r>
      <w:r w:rsidR="00616108">
        <w:rPr>
          <w:i/>
        </w:rPr>
        <w:t xml:space="preserve"> </w:t>
      </w:r>
      <w:r w:rsidRPr="006548C4">
        <w:rPr>
          <w:i/>
        </w:rPr>
        <w:t>Engl</w:t>
      </w:r>
      <w:r w:rsidR="00616108">
        <w:rPr>
          <w:i/>
        </w:rPr>
        <w:t xml:space="preserve"> </w:t>
      </w:r>
      <w:r w:rsidRPr="006548C4">
        <w:rPr>
          <w:i/>
        </w:rPr>
        <w:t>J</w:t>
      </w:r>
      <w:r w:rsidR="00616108">
        <w:rPr>
          <w:i/>
        </w:rPr>
        <w:t xml:space="preserve"> </w:t>
      </w:r>
      <w:r w:rsidRPr="006548C4">
        <w:rPr>
          <w:i/>
        </w:rPr>
        <w:t>Med</w:t>
      </w:r>
      <w:r w:rsidR="00616108">
        <w:t xml:space="preserve"> </w:t>
      </w:r>
      <w:r w:rsidRPr="008D406F">
        <w:t>2000;</w:t>
      </w:r>
      <w:r w:rsidR="00616108">
        <w:t xml:space="preserve"> </w:t>
      </w:r>
      <w:r w:rsidRPr="008D406F">
        <w:t>342:</w:t>
      </w:r>
      <w:r w:rsidR="00616108">
        <w:t xml:space="preserve"> </w:t>
      </w:r>
      <w:r w:rsidRPr="008D406F">
        <w:t>390-</w:t>
      </w:r>
      <w:r w:rsidR="006548C4">
        <w:t>397.</w:t>
      </w:r>
    </w:p>
    <w:p w14:paraId="38233CC2" w14:textId="5C8E7583" w:rsidR="008D406F" w:rsidRPr="008D406F" w:rsidRDefault="008D406F" w:rsidP="008D406F">
      <w:r w:rsidRPr="008D406F">
        <w:t>Kyne</w:t>
      </w:r>
      <w:r w:rsidR="00616108">
        <w:t xml:space="preserve"> </w:t>
      </w:r>
      <w:r w:rsidRPr="008D406F">
        <w:t>L,</w:t>
      </w:r>
      <w:r w:rsidR="00616108">
        <w:t xml:space="preserve"> </w:t>
      </w:r>
      <w:r w:rsidRPr="008D406F">
        <w:t>Kelly</w:t>
      </w:r>
      <w:r w:rsidR="00616108">
        <w:t xml:space="preserve"> </w:t>
      </w:r>
      <w:r w:rsidRPr="008D406F">
        <w:t>CP.</w:t>
      </w:r>
      <w:r w:rsidR="00616108">
        <w:t xml:space="preserve"> </w:t>
      </w:r>
      <w:r w:rsidRPr="008D406F">
        <w:t>Recurrent</w:t>
      </w:r>
      <w:r w:rsidR="00616108">
        <w:t xml:space="preserve"> </w:t>
      </w:r>
      <w:r w:rsidRPr="008D406F">
        <w:t>Clostridium</w:t>
      </w:r>
      <w:r w:rsidR="00616108">
        <w:t xml:space="preserve"> </w:t>
      </w:r>
      <w:r w:rsidRPr="008D406F">
        <w:t>difficile</w:t>
      </w:r>
      <w:r w:rsidR="00616108">
        <w:t xml:space="preserve"> </w:t>
      </w:r>
      <w:r w:rsidRPr="008D406F">
        <w:t>diarrhoea.</w:t>
      </w:r>
      <w:r w:rsidR="00616108">
        <w:t xml:space="preserve"> </w:t>
      </w:r>
      <w:r w:rsidRPr="006548C4">
        <w:rPr>
          <w:i/>
        </w:rPr>
        <w:t>Gut</w:t>
      </w:r>
      <w:r w:rsidR="00616108">
        <w:t xml:space="preserve"> </w:t>
      </w:r>
      <w:r w:rsidRPr="008D406F">
        <w:t>2001;</w:t>
      </w:r>
      <w:r w:rsidR="00616108">
        <w:t xml:space="preserve"> </w:t>
      </w:r>
      <w:r w:rsidRPr="008D406F">
        <w:t>49:</w:t>
      </w:r>
      <w:r w:rsidR="00616108">
        <w:t xml:space="preserve"> </w:t>
      </w:r>
      <w:r w:rsidRPr="008D406F">
        <w:t>152-</w:t>
      </w:r>
      <w:r w:rsidR="006548C4">
        <w:t>153.</w:t>
      </w:r>
    </w:p>
    <w:p w14:paraId="3ADEB8D7" w14:textId="45042DE7" w:rsidR="008D406F" w:rsidRPr="008D406F" w:rsidRDefault="008D406F" w:rsidP="008D406F">
      <w:r w:rsidRPr="008D406F">
        <w:t>Kyne</w:t>
      </w:r>
      <w:r w:rsidR="00616108">
        <w:t xml:space="preserve"> </w:t>
      </w:r>
      <w:r w:rsidRPr="008D406F">
        <w:t>L,</w:t>
      </w:r>
      <w:r w:rsidR="00616108">
        <w:t xml:space="preserve"> </w:t>
      </w:r>
      <w:r w:rsidRPr="008D406F">
        <w:t>et</w:t>
      </w:r>
      <w:r w:rsidR="00616108">
        <w:t xml:space="preserve"> </w:t>
      </w:r>
      <w:r w:rsidRPr="008D406F">
        <w:t>al.</w:t>
      </w:r>
      <w:r w:rsidR="00616108">
        <w:t xml:space="preserve"> </w:t>
      </w:r>
      <w:r w:rsidRPr="008D406F">
        <w:t>Association</w:t>
      </w:r>
      <w:r w:rsidR="00616108">
        <w:t xml:space="preserve"> </w:t>
      </w:r>
      <w:r w:rsidRPr="008D406F">
        <w:t>between</w:t>
      </w:r>
      <w:r w:rsidR="00616108">
        <w:t xml:space="preserve"> </w:t>
      </w:r>
      <w:r w:rsidRPr="008D406F">
        <w:t>antibody</w:t>
      </w:r>
      <w:r w:rsidR="00616108">
        <w:t xml:space="preserve"> </w:t>
      </w:r>
      <w:r w:rsidRPr="008D406F">
        <w:t>response</w:t>
      </w:r>
      <w:r w:rsidR="00616108">
        <w:t xml:space="preserve"> </w:t>
      </w:r>
      <w:r w:rsidRPr="008D406F">
        <w:t>to</w:t>
      </w:r>
      <w:r w:rsidR="00616108">
        <w:t xml:space="preserve"> </w:t>
      </w:r>
      <w:r w:rsidRPr="008D406F">
        <w:t>toxin</w:t>
      </w:r>
      <w:r w:rsidR="00616108">
        <w:t xml:space="preserve"> </w:t>
      </w:r>
      <w:r w:rsidRPr="008D406F">
        <w:t>A</w:t>
      </w:r>
      <w:r w:rsidR="00616108">
        <w:t xml:space="preserve"> </w:t>
      </w:r>
      <w:r w:rsidRPr="008D406F">
        <w:t>and</w:t>
      </w:r>
      <w:r w:rsidR="00616108">
        <w:t xml:space="preserve"> </w:t>
      </w:r>
      <w:r w:rsidRPr="008D406F">
        <w:t>protection</w:t>
      </w:r>
      <w:r w:rsidR="00616108">
        <w:t xml:space="preserve"> </w:t>
      </w:r>
      <w:r w:rsidRPr="008D406F">
        <w:t>against</w:t>
      </w:r>
      <w:r w:rsidR="00616108">
        <w:t xml:space="preserve"> </w:t>
      </w:r>
      <w:r w:rsidRPr="008D406F">
        <w:t>recurrent</w:t>
      </w:r>
      <w:r w:rsidR="00616108">
        <w:t xml:space="preserve"> </w:t>
      </w:r>
      <w:r w:rsidRPr="008D406F">
        <w:t>Clostridium</w:t>
      </w:r>
      <w:r w:rsidR="00616108">
        <w:t xml:space="preserve"> </w:t>
      </w:r>
      <w:r w:rsidRPr="008D406F">
        <w:t>difficile</w:t>
      </w:r>
      <w:r w:rsidR="00616108">
        <w:t xml:space="preserve"> </w:t>
      </w:r>
      <w:r w:rsidRPr="008D406F">
        <w:t>diarrhoea.</w:t>
      </w:r>
      <w:r w:rsidR="00616108">
        <w:t xml:space="preserve"> </w:t>
      </w:r>
      <w:r w:rsidRPr="006548C4">
        <w:rPr>
          <w:i/>
        </w:rPr>
        <w:t>Lancet</w:t>
      </w:r>
      <w:r w:rsidR="00616108">
        <w:rPr>
          <w:i/>
        </w:rPr>
        <w:t xml:space="preserve"> </w:t>
      </w:r>
      <w:r w:rsidRPr="008D406F">
        <w:t>2001;</w:t>
      </w:r>
      <w:r w:rsidR="00616108">
        <w:t xml:space="preserve"> </w:t>
      </w:r>
      <w:r w:rsidRPr="008D406F">
        <w:t>357:</w:t>
      </w:r>
      <w:r w:rsidR="00616108">
        <w:t xml:space="preserve"> </w:t>
      </w:r>
      <w:r w:rsidR="006548C4">
        <w:t>189-193.</w:t>
      </w:r>
    </w:p>
    <w:p w14:paraId="0D65EC32" w14:textId="18DBAD31" w:rsidR="008D406F" w:rsidRPr="008D406F" w:rsidRDefault="008D406F" w:rsidP="008D406F">
      <w:r w:rsidRPr="008D406F">
        <w:t>Leav</w:t>
      </w:r>
      <w:r w:rsidR="00616108">
        <w:t xml:space="preserve"> </w:t>
      </w:r>
      <w:r w:rsidRPr="008D406F">
        <w:t>BA,</w:t>
      </w:r>
      <w:r w:rsidR="00616108">
        <w:t xml:space="preserve"> </w:t>
      </w:r>
      <w:r w:rsidRPr="008D406F">
        <w:t>et</w:t>
      </w:r>
      <w:r w:rsidR="00616108">
        <w:t xml:space="preserve"> </w:t>
      </w:r>
      <w:r w:rsidRPr="008D406F">
        <w:t>al.</w:t>
      </w:r>
      <w:r w:rsidR="00616108">
        <w:t xml:space="preserve"> </w:t>
      </w:r>
      <w:r w:rsidRPr="008D406F">
        <w:t>Serum</w:t>
      </w:r>
      <w:r w:rsidR="00616108">
        <w:t xml:space="preserve"> </w:t>
      </w:r>
      <w:r w:rsidRPr="008D406F">
        <w:t>anti-toxin</w:t>
      </w:r>
      <w:r w:rsidR="00616108">
        <w:t xml:space="preserve"> </w:t>
      </w:r>
      <w:r w:rsidRPr="008D406F">
        <w:t>B</w:t>
      </w:r>
      <w:r w:rsidR="00616108">
        <w:t xml:space="preserve"> </w:t>
      </w:r>
      <w:r w:rsidRPr="008D406F">
        <w:t>antibody</w:t>
      </w:r>
      <w:r w:rsidR="00616108">
        <w:t xml:space="preserve"> </w:t>
      </w:r>
      <w:r w:rsidRPr="008D406F">
        <w:t>correlates</w:t>
      </w:r>
      <w:r w:rsidR="00616108">
        <w:t xml:space="preserve"> </w:t>
      </w:r>
      <w:r w:rsidRPr="008D406F">
        <w:t>with</w:t>
      </w:r>
      <w:r w:rsidR="00616108">
        <w:t xml:space="preserve"> </w:t>
      </w:r>
      <w:r w:rsidRPr="008D406F">
        <w:t>protection</w:t>
      </w:r>
      <w:r w:rsidR="00616108">
        <w:t xml:space="preserve"> </w:t>
      </w:r>
      <w:r w:rsidRPr="008D406F">
        <w:t>from</w:t>
      </w:r>
      <w:r w:rsidR="00616108">
        <w:t xml:space="preserve"> </w:t>
      </w:r>
      <w:r w:rsidRPr="008D406F">
        <w:t>recurrent</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8D406F">
        <w:t>(CDI).</w:t>
      </w:r>
      <w:r w:rsidR="00616108">
        <w:t xml:space="preserve"> </w:t>
      </w:r>
      <w:r w:rsidRPr="006548C4">
        <w:rPr>
          <w:i/>
        </w:rPr>
        <w:t>Vaccine</w:t>
      </w:r>
      <w:r w:rsidR="00616108">
        <w:t xml:space="preserve"> </w:t>
      </w:r>
      <w:r w:rsidRPr="008D406F">
        <w:t>2010;</w:t>
      </w:r>
      <w:r w:rsidR="00616108">
        <w:t xml:space="preserve"> </w:t>
      </w:r>
      <w:r w:rsidRPr="008D406F">
        <w:t>28:965-</w:t>
      </w:r>
      <w:r w:rsidR="006548C4">
        <w:t>969.</w:t>
      </w:r>
    </w:p>
    <w:p w14:paraId="1A22F6B5" w14:textId="17E593D9" w:rsidR="006548C4" w:rsidRDefault="008D406F" w:rsidP="008D406F">
      <w:r w:rsidRPr="008D406F">
        <w:t>Leffler</w:t>
      </w:r>
      <w:r w:rsidR="00616108">
        <w:t xml:space="preserve"> </w:t>
      </w:r>
      <w:r w:rsidRPr="008D406F">
        <w:t>DA,</w:t>
      </w:r>
      <w:r w:rsidR="00616108">
        <w:t xml:space="preserve"> </w:t>
      </w:r>
      <w:r w:rsidRPr="008D406F">
        <w:t>Lamont</w:t>
      </w:r>
      <w:r w:rsidR="00616108">
        <w:t xml:space="preserve"> </w:t>
      </w:r>
      <w:r w:rsidRPr="008D406F">
        <w:t>JT.</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6548C4">
        <w:rPr>
          <w:i/>
        </w:rPr>
        <w:t>N</w:t>
      </w:r>
      <w:r w:rsidR="00616108">
        <w:rPr>
          <w:i/>
        </w:rPr>
        <w:t xml:space="preserve"> </w:t>
      </w:r>
      <w:r w:rsidRPr="006548C4">
        <w:rPr>
          <w:i/>
        </w:rPr>
        <w:t>Engl</w:t>
      </w:r>
      <w:r w:rsidR="00616108">
        <w:rPr>
          <w:i/>
        </w:rPr>
        <w:t xml:space="preserve"> </w:t>
      </w:r>
      <w:r w:rsidRPr="006548C4">
        <w:rPr>
          <w:i/>
        </w:rPr>
        <w:t>J</w:t>
      </w:r>
      <w:r w:rsidR="00616108">
        <w:rPr>
          <w:i/>
        </w:rPr>
        <w:t xml:space="preserve"> </w:t>
      </w:r>
      <w:r w:rsidRPr="006548C4">
        <w:rPr>
          <w:i/>
        </w:rPr>
        <w:t>Med</w:t>
      </w:r>
      <w:r w:rsidR="006548C4">
        <w:t>.</w:t>
      </w:r>
      <w:r w:rsidR="00616108">
        <w:t xml:space="preserve"> </w:t>
      </w:r>
      <w:r w:rsidR="006548C4">
        <w:t>2015</w:t>
      </w:r>
      <w:r w:rsidRPr="008D406F">
        <w:t>;</w:t>
      </w:r>
      <w:r w:rsidR="00616108">
        <w:t xml:space="preserve"> </w:t>
      </w:r>
      <w:r w:rsidR="006548C4">
        <w:t>372</w:t>
      </w:r>
      <w:r w:rsidRPr="008D406F">
        <w:t>:</w:t>
      </w:r>
      <w:r w:rsidR="00616108">
        <w:t xml:space="preserve"> </w:t>
      </w:r>
      <w:r w:rsidRPr="008D406F">
        <w:t>1539-</w:t>
      </w:r>
      <w:r w:rsidR="006548C4">
        <w:t>1548.</w:t>
      </w:r>
    </w:p>
    <w:p w14:paraId="4A5F4E9A" w14:textId="60138463" w:rsidR="008D406F" w:rsidRPr="008D406F" w:rsidRDefault="008D406F" w:rsidP="008D406F">
      <w:r w:rsidRPr="008D406F">
        <w:t>Jin</w:t>
      </w:r>
      <w:r w:rsidR="00616108">
        <w:t xml:space="preserve"> </w:t>
      </w:r>
      <w:r w:rsidRPr="008D406F">
        <w:t>J.</w:t>
      </w:r>
      <w:r w:rsidR="00616108">
        <w:t xml:space="preserve"> </w:t>
      </w:r>
      <w:r w:rsidRPr="008D406F">
        <w:t>JAMA</w:t>
      </w:r>
      <w:r w:rsidR="00616108">
        <w:t xml:space="preserve"> </w:t>
      </w:r>
      <w:r w:rsidRPr="008D406F">
        <w:t>patient</w:t>
      </w:r>
      <w:r w:rsidR="00616108">
        <w:t xml:space="preserve"> </w:t>
      </w:r>
      <w:r w:rsidRPr="008D406F">
        <w:t>page.</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6548C4">
        <w:rPr>
          <w:i/>
        </w:rPr>
        <w:t>JAMA</w:t>
      </w:r>
      <w:r w:rsidRPr="008D406F">
        <w:t>.</w:t>
      </w:r>
      <w:r w:rsidR="00616108">
        <w:t xml:space="preserve"> </w:t>
      </w:r>
      <w:r w:rsidRPr="008D406F">
        <w:t>2014;</w:t>
      </w:r>
      <w:r w:rsidR="00616108">
        <w:t xml:space="preserve"> </w:t>
      </w:r>
      <w:r w:rsidRPr="008D406F">
        <w:t>312</w:t>
      </w:r>
      <w:r w:rsidR="006548C4">
        <w:t>:1818.</w:t>
      </w:r>
    </w:p>
    <w:p w14:paraId="45574369" w14:textId="68984AC1" w:rsidR="008D406F" w:rsidRPr="008D406F" w:rsidRDefault="008D406F" w:rsidP="008D406F">
      <w:r w:rsidRPr="008D406F">
        <w:lastRenderedPageBreak/>
        <w:t>Lessa</w:t>
      </w:r>
      <w:r w:rsidR="00616108">
        <w:t xml:space="preserve"> </w:t>
      </w:r>
      <w:r w:rsidRPr="008D406F">
        <w:t>FC,</w:t>
      </w:r>
      <w:r w:rsidR="00616108">
        <w:t xml:space="preserve"> </w:t>
      </w:r>
      <w:r w:rsidRPr="008D406F">
        <w:t>et</w:t>
      </w:r>
      <w:r w:rsidR="00616108">
        <w:t xml:space="preserve"> </w:t>
      </w:r>
      <w:r w:rsidRPr="008D406F">
        <w:t>al.</w:t>
      </w:r>
      <w:r w:rsidR="00616108">
        <w:t xml:space="preserve"> </w:t>
      </w:r>
      <w:r w:rsidRPr="008D406F">
        <w:t>A</w:t>
      </w:r>
      <w:r w:rsidR="00616108">
        <w:t xml:space="preserve"> </w:t>
      </w:r>
      <w:r w:rsidRPr="008D406F">
        <w:t>current</w:t>
      </w:r>
      <w:r w:rsidR="00616108">
        <w:t xml:space="preserve"> </w:t>
      </w:r>
      <w:r w:rsidRPr="008D406F">
        <w:t>status</w:t>
      </w:r>
      <w:r w:rsidR="00616108">
        <w:t xml:space="preserve"> </w:t>
      </w:r>
      <w:r w:rsidRPr="008D406F">
        <w:t>of</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8D406F">
        <w:t>epidemiology.</w:t>
      </w:r>
      <w:r w:rsidR="00616108">
        <w:t xml:space="preserve"> </w:t>
      </w:r>
      <w:r w:rsidRPr="006548C4">
        <w:rPr>
          <w:i/>
        </w:rPr>
        <w:t>Clin</w:t>
      </w:r>
      <w:r w:rsidR="00616108">
        <w:rPr>
          <w:i/>
        </w:rPr>
        <w:t xml:space="preserve"> </w:t>
      </w:r>
      <w:r w:rsidRPr="006548C4">
        <w:rPr>
          <w:i/>
        </w:rPr>
        <w:t>Infect</w:t>
      </w:r>
      <w:r w:rsidR="00616108">
        <w:rPr>
          <w:i/>
        </w:rPr>
        <w:t xml:space="preserve"> </w:t>
      </w:r>
      <w:r w:rsidRPr="006548C4">
        <w:rPr>
          <w:i/>
        </w:rPr>
        <w:t>Dis</w:t>
      </w:r>
      <w:r w:rsidR="00616108">
        <w:t xml:space="preserve"> </w:t>
      </w:r>
      <w:r w:rsidRPr="008D406F">
        <w:t>2012;</w:t>
      </w:r>
      <w:r w:rsidR="00616108">
        <w:t xml:space="preserve"> </w:t>
      </w:r>
      <w:r w:rsidR="006548C4">
        <w:t>55(S2):S65-</w:t>
      </w:r>
      <w:r w:rsidR="00616108">
        <w:t xml:space="preserve"> </w:t>
      </w:r>
      <w:r w:rsidR="006548C4">
        <w:t>S70.</w:t>
      </w:r>
    </w:p>
    <w:p w14:paraId="3FC1E857" w14:textId="55F7CECB" w:rsidR="008D406F" w:rsidRPr="008D406F" w:rsidRDefault="008D406F" w:rsidP="008D406F">
      <w:r w:rsidRPr="008D406F">
        <w:t>Lessa</w:t>
      </w:r>
      <w:r w:rsidR="00616108">
        <w:t xml:space="preserve"> </w:t>
      </w:r>
      <w:r w:rsidRPr="008D406F">
        <w:t>FC,</w:t>
      </w:r>
      <w:r w:rsidR="00616108">
        <w:t xml:space="preserve"> </w:t>
      </w:r>
      <w:r w:rsidRPr="008D406F">
        <w:t>et</w:t>
      </w:r>
      <w:r w:rsidR="00616108">
        <w:t xml:space="preserve"> </w:t>
      </w:r>
      <w:r w:rsidRPr="008D406F">
        <w:t>al.</w:t>
      </w:r>
      <w:r w:rsidR="00616108">
        <w:t xml:space="preserve"> </w:t>
      </w:r>
      <w:r w:rsidRPr="008D406F">
        <w:t>Burden</w:t>
      </w:r>
      <w:r w:rsidR="00616108">
        <w:t xml:space="preserve"> </w:t>
      </w:r>
      <w:r w:rsidRPr="008D406F">
        <w:t>of</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8D406F">
        <w:t>in</w:t>
      </w:r>
      <w:r w:rsidR="00616108">
        <w:t xml:space="preserve"> </w:t>
      </w:r>
      <w:r w:rsidRPr="008D406F">
        <w:t>the</w:t>
      </w:r>
      <w:r w:rsidR="00616108">
        <w:t xml:space="preserve"> </w:t>
      </w:r>
      <w:r w:rsidRPr="008D406F">
        <w:t>United</w:t>
      </w:r>
      <w:r w:rsidR="00616108">
        <w:t xml:space="preserve"> </w:t>
      </w:r>
      <w:r w:rsidRPr="008D406F">
        <w:t>States.</w:t>
      </w:r>
      <w:r w:rsidR="00616108">
        <w:t xml:space="preserve"> </w:t>
      </w:r>
      <w:r w:rsidRPr="006548C4">
        <w:rPr>
          <w:i/>
        </w:rPr>
        <w:t>NEJM</w:t>
      </w:r>
      <w:r w:rsidRPr="008D406F">
        <w:t>.</w:t>
      </w:r>
      <w:r w:rsidR="00616108">
        <w:t xml:space="preserve"> </w:t>
      </w:r>
      <w:r w:rsidRPr="008D406F">
        <w:t>2015;</w:t>
      </w:r>
      <w:r w:rsidR="00616108">
        <w:t xml:space="preserve"> </w:t>
      </w:r>
      <w:r w:rsidRPr="008D406F">
        <w:t>372:825-</w:t>
      </w:r>
      <w:r w:rsidR="006548C4">
        <w:t>834.</w:t>
      </w:r>
    </w:p>
    <w:p w14:paraId="0CFB193E" w14:textId="25797FE8" w:rsidR="008D406F" w:rsidRPr="008D406F" w:rsidRDefault="008D406F" w:rsidP="008D406F">
      <w:r w:rsidRPr="008D406F">
        <w:t>Libby</w:t>
      </w:r>
      <w:r w:rsidR="00616108">
        <w:t xml:space="preserve"> </w:t>
      </w:r>
      <w:r w:rsidRPr="008D406F">
        <w:t>JM,</w:t>
      </w:r>
      <w:r w:rsidR="00616108">
        <w:t xml:space="preserve"> </w:t>
      </w:r>
      <w:r w:rsidRPr="008D406F">
        <w:t>et</w:t>
      </w:r>
      <w:r w:rsidR="00616108">
        <w:t xml:space="preserve"> </w:t>
      </w:r>
      <w:r w:rsidRPr="008D406F">
        <w:t>al.</w:t>
      </w:r>
      <w:r w:rsidR="00616108">
        <w:t xml:space="preserve"> </w:t>
      </w:r>
      <w:r w:rsidRPr="008D406F">
        <w:t>Effects</w:t>
      </w:r>
      <w:r w:rsidR="00616108">
        <w:t xml:space="preserve"> </w:t>
      </w:r>
      <w:r w:rsidRPr="008D406F">
        <w:t>of</w:t>
      </w:r>
      <w:r w:rsidR="00616108">
        <w:t xml:space="preserve"> </w:t>
      </w:r>
      <w:r w:rsidRPr="008D406F">
        <w:t>the</w:t>
      </w:r>
      <w:r w:rsidR="00616108">
        <w:t xml:space="preserve"> </w:t>
      </w:r>
      <w:r w:rsidRPr="008D406F">
        <w:t>two</w:t>
      </w:r>
      <w:r w:rsidR="00616108">
        <w:t xml:space="preserve"> </w:t>
      </w:r>
      <w:r w:rsidRPr="008D406F">
        <w:t>toxins</w:t>
      </w:r>
      <w:r w:rsidR="00616108">
        <w:t xml:space="preserve"> </w:t>
      </w:r>
      <w:r w:rsidRPr="008D406F">
        <w:t>of</w:t>
      </w:r>
      <w:r w:rsidR="00616108">
        <w:t xml:space="preserve"> </w:t>
      </w:r>
      <w:r w:rsidRPr="008D406F">
        <w:t>Clostridium</w:t>
      </w:r>
      <w:r w:rsidR="00616108">
        <w:t xml:space="preserve"> </w:t>
      </w:r>
      <w:r w:rsidRPr="008D406F">
        <w:t>difficile</w:t>
      </w:r>
      <w:r w:rsidR="00616108">
        <w:t xml:space="preserve"> </w:t>
      </w:r>
      <w:r w:rsidRPr="008D406F">
        <w:t>in</w:t>
      </w:r>
      <w:r w:rsidR="00616108">
        <w:t xml:space="preserve"> </w:t>
      </w:r>
      <w:r w:rsidRPr="008D406F">
        <w:t>antibiotic-associated</w:t>
      </w:r>
      <w:r w:rsidR="00616108">
        <w:t xml:space="preserve"> </w:t>
      </w:r>
      <w:r w:rsidRPr="008D406F">
        <w:t>cecitis</w:t>
      </w:r>
      <w:r w:rsidR="00616108">
        <w:t xml:space="preserve"> </w:t>
      </w:r>
      <w:r w:rsidRPr="008D406F">
        <w:t>in</w:t>
      </w:r>
      <w:r w:rsidR="00616108">
        <w:t xml:space="preserve"> </w:t>
      </w:r>
      <w:r w:rsidRPr="008D406F">
        <w:t>hamsters.</w:t>
      </w:r>
      <w:r w:rsidR="00616108">
        <w:t xml:space="preserve"> </w:t>
      </w:r>
      <w:r w:rsidRPr="006548C4">
        <w:rPr>
          <w:i/>
        </w:rPr>
        <w:t>Infect</w:t>
      </w:r>
      <w:r w:rsidR="00616108">
        <w:rPr>
          <w:i/>
        </w:rPr>
        <w:t xml:space="preserve"> </w:t>
      </w:r>
      <w:r w:rsidRPr="006548C4">
        <w:rPr>
          <w:i/>
        </w:rPr>
        <w:t>Immun</w:t>
      </w:r>
      <w:r w:rsidR="00616108">
        <w:t xml:space="preserve"> </w:t>
      </w:r>
      <w:r w:rsidRPr="008D406F">
        <w:t>1982;</w:t>
      </w:r>
      <w:r w:rsidR="00616108">
        <w:t xml:space="preserve"> </w:t>
      </w:r>
      <w:r w:rsidR="006548C4">
        <w:t>36</w:t>
      </w:r>
      <w:r w:rsidRPr="008D406F">
        <w:t>:</w:t>
      </w:r>
      <w:r w:rsidR="00616108">
        <w:t xml:space="preserve"> </w:t>
      </w:r>
      <w:r w:rsidRPr="008D406F">
        <w:t>822-</w:t>
      </w:r>
      <w:r w:rsidR="006548C4">
        <w:t>829.</w:t>
      </w:r>
    </w:p>
    <w:p w14:paraId="18040584" w14:textId="1744915B" w:rsidR="008D406F" w:rsidRPr="008D406F" w:rsidRDefault="008D406F" w:rsidP="008D406F">
      <w:r w:rsidRPr="008D406F">
        <w:t>Loo</w:t>
      </w:r>
      <w:r w:rsidR="00616108">
        <w:t xml:space="preserve"> </w:t>
      </w:r>
      <w:r w:rsidRPr="008D406F">
        <w:t>VG,</w:t>
      </w:r>
      <w:r w:rsidR="00616108">
        <w:t xml:space="preserve"> </w:t>
      </w:r>
      <w:r w:rsidRPr="008D406F">
        <w:t>et</w:t>
      </w:r>
      <w:r w:rsidR="00616108">
        <w:t xml:space="preserve"> </w:t>
      </w:r>
      <w:r w:rsidRPr="008D406F">
        <w:t>al.</w:t>
      </w:r>
      <w:r w:rsidR="00616108">
        <w:t xml:space="preserve"> </w:t>
      </w:r>
      <w:r w:rsidRPr="008D406F">
        <w:t>A</w:t>
      </w:r>
      <w:r w:rsidR="00616108">
        <w:t xml:space="preserve"> </w:t>
      </w:r>
      <w:r w:rsidRPr="008D406F">
        <w:t>predominantly</w:t>
      </w:r>
      <w:r w:rsidR="00616108">
        <w:t xml:space="preserve"> </w:t>
      </w:r>
      <w:r w:rsidRPr="008D406F">
        <w:t>clonal</w:t>
      </w:r>
      <w:r w:rsidR="00616108">
        <w:t xml:space="preserve"> </w:t>
      </w:r>
      <w:r w:rsidRPr="008D406F">
        <w:t>multi-institutional</w:t>
      </w:r>
      <w:r w:rsidR="00616108">
        <w:t xml:space="preserve"> </w:t>
      </w:r>
      <w:r w:rsidRPr="008D406F">
        <w:t>outbreak</w:t>
      </w:r>
      <w:r w:rsidR="00616108">
        <w:t xml:space="preserve"> </w:t>
      </w:r>
      <w:r w:rsidRPr="008D406F">
        <w:t>of</w:t>
      </w:r>
      <w:r w:rsidR="00616108">
        <w:t xml:space="preserve"> </w:t>
      </w:r>
      <w:r w:rsidRPr="008D406F">
        <w:t>clostridium</w:t>
      </w:r>
      <w:r w:rsidR="00616108">
        <w:t xml:space="preserve"> </w:t>
      </w:r>
      <w:r w:rsidRPr="008D406F">
        <w:t>difficile-associated</w:t>
      </w:r>
      <w:r w:rsidR="00616108">
        <w:t xml:space="preserve"> </w:t>
      </w:r>
      <w:r w:rsidRPr="008D406F">
        <w:t>diarrhea</w:t>
      </w:r>
      <w:r w:rsidR="00616108">
        <w:t xml:space="preserve"> </w:t>
      </w:r>
      <w:r w:rsidRPr="008D406F">
        <w:t>with</w:t>
      </w:r>
      <w:r w:rsidR="00616108">
        <w:t xml:space="preserve"> </w:t>
      </w:r>
      <w:r w:rsidRPr="008D406F">
        <w:t>high</w:t>
      </w:r>
      <w:r w:rsidR="00616108">
        <w:t xml:space="preserve"> </w:t>
      </w:r>
      <w:r w:rsidRPr="008D406F">
        <w:t>morbidity</w:t>
      </w:r>
      <w:r w:rsidR="00616108">
        <w:t xml:space="preserve"> </w:t>
      </w:r>
      <w:r w:rsidRPr="008D406F">
        <w:t>and</w:t>
      </w:r>
      <w:r w:rsidR="00616108">
        <w:t xml:space="preserve"> </w:t>
      </w:r>
      <w:r w:rsidRPr="008D406F">
        <w:t>mortality.</w:t>
      </w:r>
      <w:r w:rsidR="00616108">
        <w:t xml:space="preserve"> </w:t>
      </w:r>
      <w:r w:rsidRPr="006548C4">
        <w:rPr>
          <w:i/>
        </w:rPr>
        <w:t>NEJM</w:t>
      </w:r>
      <w:r w:rsidR="00616108">
        <w:t xml:space="preserve"> </w:t>
      </w:r>
      <w:r w:rsidRPr="008D406F">
        <w:t>2005;</w:t>
      </w:r>
      <w:r w:rsidR="00616108">
        <w:t xml:space="preserve"> </w:t>
      </w:r>
      <w:r w:rsidRPr="008D406F">
        <w:t>353</w:t>
      </w:r>
      <w:r w:rsidR="006548C4">
        <w:t>:</w:t>
      </w:r>
      <w:r w:rsidR="00616108">
        <w:t xml:space="preserve"> </w:t>
      </w:r>
      <w:r w:rsidRPr="008D406F">
        <w:t>2442-</w:t>
      </w:r>
      <w:r w:rsidR="006548C4">
        <w:t>2449.</w:t>
      </w:r>
    </w:p>
    <w:p w14:paraId="6D544FF3" w14:textId="2A659737" w:rsidR="008D406F" w:rsidRPr="008D406F" w:rsidRDefault="008D406F" w:rsidP="008D406F">
      <w:r w:rsidRPr="008D406F">
        <w:t>Louie</w:t>
      </w:r>
      <w:r w:rsidR="00616108">
        <w:t xml:space="preserve"> </w:t>
      </w:r>
      <w:r w:rsidRPr="008D406F">
        <w:t>TJ,</w:t>
      </w:r>
      <w:r w:rsidR="00616108">
        <w:t xml:space="preserve"> </w:t>
      </w:r>
      <w:r w:rsidRPr="008D406F">
        <w:t>et</w:t>
      </w:r>
      <w:r w:rsidR="00616108">
        <w:t xml:space="preserve"> </w:t>
      </w:r>
      <w:r w:rsidRPr="008D406F">
        <w:t>al.</w:t>
      </w:r>
      <w:r w:rsidR="00616108">
        <w:t xml:space="preserve"> </w:t>
      </w:r>
      <w:r w:rsidRPr="008D406F">
        <w:t>Fidaxomicin</w:t>
      </w:r>
      <w:r w:rsidR="00616108">
        <w:t xml:space="preserve"> </w:t>
      </w:r>
      <w:r w:rsidRPr="008D406F">
        <w:t>versus</w:t>
      </w:r>
      <w:r w:rsidR="00616108">
        <w:t xml:space="preserve"> </w:t>
      </w:r>
      <w:r w:rsidRPr="008D406F">
        <w:t>vancomycin</w:t>
      </w:r>
      <w:r w:rsidR="00616108">
        <w:t xml:space="preserve"> </w:t>
      </w:r>
      <w:r w:rsidRPr="008D406F">
        <w:t>for</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6548C4">
        <w:rPr>
          <w:i/>
        </w:rPr>
        <w:t>NEJM</w:t>
      </w:r>
      <w:r w:rsidR="00616108">
        <w:t xml:space="preserve"> </w:t>
      </w:r>
      <w:r w:rsidRPr="008D406F">
        <w:t>2011;</w:t>
      </w:r>
      <w:r w:rsidR="00616108">
        <w:t xml:space="preserve"> </w:t>
      </w:r>
      <w:r w:rsidRPr="008D406F">
        <w:t>364:</w:t>
      </w:r>
      <w:r w:rsidR="00616108">
        <w:t xml:space="preserve"> </w:t>
      </w:r>
      <w:r w:rsidRPr="008D406F">
        <w:t>422-</w:t>
      </w:r>
      <w:r w:rsidR="006548C4">
        <w:t>431.</w:t>
      </w:r>
    </w:p>
    <w:p w14:paraId="568C038E" w14:textId="558EF276" w:rsidR="008D406F" w:rsidRPr="008D406F" w:rsidRDefault="008D406F" w:rsidP="008D406F">
      <w:r w:rsidRPr="008D406F">
        <w:t>Lowy</w:t>
      </w:r>
      <w:r w:rsidR="00616108">
        <w:t xml:space="preserve"> </w:t>
      </w:r>
      <w:r w:rsidRPr="008D406F">
        <w:t>I,</w:t>
      </w:r>
      <w:r w:rsidR="00616108">
        <w:t xml:space="preserve"> </w:t>
      </w:r>
      <w:r w:rsidRPr="008D406F">
        <w:t>et</w:t>
      </w:r>
      <w:r w:rsidR="00616108">
        <w:t xml:space="preserve"> </w:t>
      </w:r>
      <w:r w:rsidRPr="008D406F">
        <w:t>al.</w:t>
      </w:r>
      <w:r w:rsidR="00616108">
        <w:t xml:space="preserve"> </w:t>
      </w:r>
      <w:r w:rsidRPr="008D406F">
        <w:t>Treatment</w:t>
      </w:r>
      <w:r w:rsidR="00616108">
        <w:t xml:space="preserve"> </w:t>
      </w:r>
      <w:r w:rsidRPr="008D406F">
        <w:t>with</w:t>
      </w:r>
      <w:r w:rsidR="00616108">
        <w:t xml:space="preserve"> </w:t>
      </w:r>
      <w:r w:rsidRPr="008D406F">
        <w:t>monoclonal</w:t>
      </w:r>
      <w:r w:rsidR="00616108">
        <w:t xml:space="preserve"> </w:t>
      </w:r>
      <w:r w:rsidRPr="008D406F">
        <w:t>antibodies</w:t>
      </w:r>
      <w:r w:rsidR="00616108">
        <w:t xml:space="preserve"> </w:t>
      </w:r>
      <w:r w:rsidRPr="008D406F">
        <w:t>against</w:t>
      </w:r>
      <w:r w:rsidR="00616108">
        <w:t xml:space="preserve"> </w:t>
      </w:r>
      <w:r w:rsidRPr="008D406F">
        <w:t>Clostridium</w:t>
      </w:r>
      <w:r w:rsidR="00616108">
        <w:t xml:space="preserve"> </w:t>
      </w:r>
      <w:r w:rsidRPr="008D406F">
        <w:t>difficile</w:t>
      </w:r>
      <w:r w:rsidR="00616108">
        <w:t xml:space="preserve"> </w:t>
      </w:r>
      <w:r w:rsidRPr="008D406F">
        <w:t>toxins.</w:t>
      </w:r>
      <w:r w:rsidR="00616108">
        <w:t xml:space="preserve"> </w:t>
      </w:r>
      <w:r w:rsidRPr="006548C4">
        <w:rPr>
          <w:i/>
        </w:rPr>
        <w:t>NEJM</w:t>
      </w:r>
      <w:r w:rsidR="00616108">
        <w:t xml:space="preserve"> </w:t>
      </w:r>
      <w:r w:rsidRPr="008D406F">
        <w:t>2010;</w:t>
      </w:r>
      <w:r w:rsidR="00616108">
        <w:t xml:space="preserve"> </w:t>
      </w:r>
      <w:r w:rsidRPr="008D406F">
        <w:t>362:</w:t>
      </w:r>
      <w:r w:rsidR="00616108">
        <w:t xml:space="preserve"> </w:t>
      </w:r>
      <w:r w:rsidR="006548C4">
        <w:t>197-205.</w:t>
      </w:r>
    </w:p>
    <w:p w14:paraId="5471362D" w14:textId="16D161BA" w:rsidR="008D406F" w:rsidRPr="008D406F" w:rsidRDefault="008D406F" w:rsidP="008D406F">
      <w:r w:rsidRPr="008D406F">
        <w:t>McDonald</w:t>
      </w:r>
      <w:r w:rsidR="00616108">
        <w:t xml:space="preserve"> </w:t>
      </w:r>
      <w:r w:rsidRPr="008D406F">
        <w:t>LC,</w:t>
      </w:r>
      <w:r w:rsidR="00616108">
        <w:t xml:space="preserve"> </w:t>
      </w:r>
      <w:r w:rsidRPr="008D406F">
        <w:t>et</w:t>
      </w:r>
      <w:r w:rsidR="00616108">
        <w:t xml:space="preserve"> </w:t>
      </w:r>
      <w:r w:rsidRPr="008D406F">
        <w:t>al.</w:t>
      </w:r>
      <w:r w:rsidR="00616108">
        <w:t xml:space="preserve"> </w:t>
      </w:r>
      <w:r w:rsidRPr="008D406F">
        <w:t>An</w:t>
      </w:r>
      <w:r w:rsidR="00616108">
        <w:t xml:space="preserve"> </w:t>
      </w:r>
      <w:r w:rsidRPr="008D406F">
        <w:t>epidemic,</w:t>
      </w:r>
      <w:r w:rsidR="00616108">
        <w:t xml:space="preserve"> </w:t>
      </w:r>
      <w:r w:rsidRPr="008D406F">
        <w:t>toxin</w:t>
      </w:r>
      <w:r w:rsidR="00616108">
        <w:t xml:space="preserve"> </w:t>
      </w:r>
      <w:r w:rsidRPr="008D406F">
        <w:t>gene-variant</w:t>
      </w:r>
      <w:r w:rsidR="00616108">
        <w:t xml:space="preserve"> </w:t>
      </w:r>
      <w:r w:rsidRPr="008D406F">
        <w:t>strain</w:t>
      </w:r>
      <w:r w:rsidR="00616108">
        <w:t xml:space="preserve"> </w:t>
      </w:r>
      <w:r w:rsidRPr="008D406F">
        <w:t>of</w:t>
      </w:r>
      <w:r w:rsidR="00616108">
        <w:t xml:space="preserve"> </w:t>
      </w:r>
      <w:r w:rsidRPr="008D406F">
        <w:t>Clostridium</w:t>
      </w:r>
      <w:r w:rsidR="00616108">
        <w:t xml:space="preserve"> </w:t>
      </w:r>
      <w:r w:rsidRPr="008D406F">
        <w:t>difficile.</w:t>
      </w:r>
      <w:r w:rsidR="00616108">
        <w:t xml:space="preserve"> </w:t>
      </w:r>
      <w:r w:rsidRPr="006548C4">
        <w:rPr>
          <w:i/>
        </w:rPr>
        <w:t>NEJM</w:t>
      </w:r>
      <w:r w:rsidR="00616108">
        <w:t xml:space="preserve"> </w:t>
      </w:r>
      <w:r w:rsidRPr="008D406F">
        <w:t>2005;</w:t>
      </w:r>
      <w:r w:rsidR="00616108">
        <w:t xml:space="preserve"> </w:t>
      </w:r>
      <w:r w:rsidRPr="008D406F">
        <w:t>353:</w:t>
      </w:r>
      <w:r w:rsidR="00616108">
        <w:t xml:space="preserve"> </w:t>
      </w:r>
      <w:r w:rsidRPr="008D406F">
        <w:t>2433-</w:t>
      </w:r>
      <w:r w:rsidR="006548C4">
        <w:t>2441.</w:t>
      </w:r>
    </w:p>
    <w:p w14:paraId="16384327" w14:textId="26273ECC" w:rsidR="008D406F" w:rsidRPr="008D406F" w:rsidRDefault="008D406F" w:rsidP="008D406F">
      <w:r w:rsidRPr="008D406F">
        <w:t>McDonald</w:t>
      </w:r>
      <w:r w:rsidR="00616108">
        <w:t xml:space="preserve"> </w:t>
      </w:r>
      <w:r w:rsidRPr="008D406F">
        <w:t>LC,</w:t>
      </w:r>
      <w:r w:rsidR="00616108">
        <w:t xml:space="preserve"> </w:t>
      </w:r>
      <w:r w:rsidRPr="008D406F">
        <w:t>et</w:t>
      </w:r>
      <w:r w:rsidR="00616108">
        <w:t xml:space="preserve"> </w:t>
      </w:r>
      <w:r w:rsidRPr="008D406F">
        <w:t>al.</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8D406F">
        <w:t>in</w:t>
      </w:r>
      <w:r w:rsidR="00616108">
        <w:t xml:space="preserve"> </w:t>
      </w:r>
      <w:r w:rsidRPr="008D406F">
        <w:t>patients</w:t>
      </w:r>
      <w:r w:rsidR="00616108">
        <w:t xml:space="preserve"> </w:t>
      </w:r>
      <w:r w:rsidRPr="008D406F">
        <w:t>discharged</w:t>
      </w:r>
      <w:r w:rsidR="00616108">
        <w:t xml:space="preserve"> </w:t>
      </w:r>
      <w:r w:rsidRPr="008D406F">
        <w:t>from</w:t>
      </w:r>
      <w:r w:rsidR="00616108">
        <w:t xml:space="preserve"> </w:t>
      </w:r>
      <w:r w:rsidRPr="008D406F">
        <w:t>US</w:t>
      </w:r>
      <w:r w:rsidR="00616108">
        <w:t xml:space="preserve"> </w:t>
      </w:r>
      <w:r w:rsidRPr="008D406F">
        <w:t>short-stay</w:t>
      </w:r>
      <w:r w:rsidR="00616108">
        <w:t xml:space="preserve"> </w:t>
      </w:r>
      <w:r w:rsidRPr="008D406F">
        <w:t>hospitals,</w:t>
      </w:r>
      <w:r w:rsidR="00616108">
        <w:t xml:space="preserve"> </w:t>
      </w:r>
      <w:r w:rsidRPr="008D406F">
        <w:t>1996-</w:t>
      </w:r>
      <w:r w:rsidR="00616108">
        <w:t xml:space="preserve"> </w:t>
      </w:r>
      <w:r w:rsidRPr="008D406F">
        <w:t>2003.</w:t>
      </w:r>
      <w:r w:rsidR="00616108">
        <w:t xml:space="preserve"> </w:t>
      </w:r>
      <w:r w:rsidRPr="006548C4">
        <w:rPr>
          <w:i/>
        </w:rPr>
        <w:t>Emerg</w:t>
      </w:r>
      <w:r w:rsidR="00616108">
        <w:rPr>
          <w:i/>
        </w:rPr>
        <w:t xml:space="preserve"> </w:t>
      </w:r>
      <w:r w:rsidRPr="006548C4">
        <w:rPr>
          <w:i/>
        </w:rPr>
        <w:t>Infect</w:t>
      </w:r>
      <w:r w:rsidR="00616108">
        <w:rPr>
          <w:i/>
        </w:rPr>
        <w:t xml:space="preserve"> </w:t>
      </w:r>
      <w:r w:rsidRPr="006548C4">
        <w:rPr>
          <w:i/>
        </w:rPr>
        <w:t>Dis</w:t>
      </w:r>
      <w:r w:rsidR="00616108">
        <w:t xml:space="preserve"> </w:t>
      </w:r>
      <w:r w:rsidRPr="008D406F">
        <w:t>2006;</w:t>
      </w:r>
      <w:r w:rsidR="00616108">
        <w:t xml:space="preserve"> </w:t>
      </w:r>
      <w:r w:rsidRPr="008D406F">
        <w:t>12:</w:t>
      </w:r>
      <w:r w:rsidR="00616108">
        <w:t xml:space="preserve"> </w:t>
      </w:r>
      <w:r w:rsidRPr="008D406F">
        <w:t>409-</w:t>
      </w:r>
      <w:r w:rsidR="006548C4">
        <w:t>415.</w:t>
      </w:r>
    </w:p>
    <w:p w14:paraId="0774EABD" w14:textId="3AC967F8" w:rsidR="008D406F" w:rsidRPr="008D406F" w:rsidRDefault="008D406F" w:rsidP="008D406F">
      <w:r w:rsidRPr="008D406F">
        <w:t>McDonald</w:t>
      </w:r>
      <w:r w:rsidR="00616108">
        <w:t xml:space="preserve"> </w:t>
      </w:r>
      <w:r w:rsidRPr="008D406F">
        <w:t>L-C,</w:t>
      </w:r>
      <w:r w:rsidR="00616108">
        <w:t xml:space="preserve"> </w:t>
      </w:r>
      <w:r w:rsidRPr="008D406F">
        <w:t>et</w:t>
      </w:r>
      <w:r w:rsidR="00616108">
        <w:t xml:space="preserve"> </w:t>
      </w:r>
      <w:r w:rsidRPr="008D406F">
        <w:t>al.</w:t>
      </w:r>
      <w:r w:rsidR="00616108">
        <w:t xml:space="preserve"> </w:t>
      </w:r>
      <w:r w:rsidRPr="008D406F">
        <w:t>Recommendations</w:t>
      </w:r>
      <w:r w:rsidR="00616108">
        <w:t xml:space="preserve"> </w:t>
      </w:r>
      <w:r w:rsidRPr="008D406F">
        <w:t>for</w:t>
      </w:r>
      <w:r w:rsidR="00616108">
        <w:t xml:space="preserve"> </w:t>
      </w:r>
      <w:r w:rsidRPr="008D406F">
        <w:t>surveillance</w:t>
      </w:r>
      <w:r w:rsidR="00616108">
        <w:t xml:space="preserve"> </w:t>
      </w:r>
      <w:r w:rsidRPr="008D406F">
        <w:t>of</w:t>
      </w:r>
      <w:r w:rsidR="00616108">
        <w:t xml:space="preserve"> </w:t>
      </w:r>
      <w:r w:rsidRPr="008D406F">
        <w:t>Clostridium</w:t>
      </w:r>
      <w:r w:rsidR="00616108">
        <w:t xml:space="preserve"> </w:t>
      </w:r>
      <w:r w:rsidRPr="008D406F">
        <w:t>difficile</w:t>
      </w:r>
      <w:r w:rsidR="00616108">
        <w:t xml:space="preserve"> </w:t>
      </w:r>
      <w:r w:rsidRPr="008D406F">
        <w:t>associated</w:t>
      </w:r>
      <w:r w:rsidR="00616108">
        <w:t xml:space="preserve"> </w:t>
      </w:r>
      <w:r w:rsidRPr="008D406F">
        <w:t>disease.</w:t>
      </w:r>
      <w:r w:rsidR="00616108">
        <w:t xml:space="preserve"> </w:t>
      </w:r>
      <w:r w:rsidRPr="006548C4">
        <w:rPr>
          <w:i/>
        </w:rPr>
        <w:t>Infect</w:t>
      </w:r>
      <w:r w:rsidR="00616108">
        <w:rPr>
          <w:i/>
        </w:rPr>
        <w:t xml:space="preserve"> </w:t>
      </w:r>
      <w:r w:rsidRPr="006548C4">
        <w:rPr>
          <w:i/>
        </w:rPr>
        <w:t>Control</w:t>
      </w:r>
      <w:r w:rsidR="00616108">
        <w:rPr>
          <w:i/>
        </w:rPr>
        <w:t xml:space="preserve"> </w:t>
      </w:r>
      <w:r w:rsidRPr="006548C4">
        <w:rPr>
          <w:i/>
        </w:rPr>
        <w:t>Hosp</w:t>
      </w:r>
      <w:r w:rsidR="00616108">
        <w:rPr>
          <w:i/>
        </w:rPr>
        <w:t xml:space="preserve"> </w:t>
      </w:r>
      <w:r w:rsidRPr="006548C4">
        <w:rPr>
          <w:i/>
        </w:rPr>
        <w:t>Epidemiol</w:t>
      </w:r>
      <w:r w:rsidR="00616108">
        <w:t xml:space="preserve"> </w:t>
      </w:r>
      <w:r w:rsidRPr="008D406F">
        <w:t>2007;</w:t>
      </w:r>
      <w:r w:rsidR="00616108">
        <w:t xml:space="preserve"> </w:t>
      </w:r>
      <w:r w:rsidRPr="008D406F">
        <w:t>28:</w:t>
      </w:r>
      <w:r w:rsidR="00616108">
        <w:t xml:space="preserve"> </w:t>
      </w:r>
      <w:r w:rsidRPr="008D406F">
        <w:t>140-</w:t>
      </w:r>
      <w:r w:rsidR="006548C4">
        <w:t>145.</w:t>
      </w:r>
    </w:p>
    <w:p w14:paraId="72F1031E" w14:textId="77777777" w:rsidR="00616108" w:rsidRDefault="008D406F" w:rsidP="008D406F">
      <w:r w:rsidRPr="008D406F">
        <w:t>McFarland</w:t>
      </w:r>
      <w:r w:rsidR="00616108">
        <w:t xml:space="preserve"> </w:t>
      </w:r>
      <w:r w:rsidRPr="008D406F">
        <w:t>LV,</w:t>
      </w:r>
      <w:r w:rsidR="00616108">
        <w:t xml:space="preserve"> </w:t>
      </w:r>
      <w:r w:rsidRPr="008D406F">
        <w:t>et</w:t>
      </w:r>
      <w:r w:rsidR="00616108">
        <w:t xml:space="preserve"> </w:t>
      </w:r>
      <w:r w:rsidRPr="008D406F">
        <w:t>al.</w:t>
      </w:r>
      <w:r w:rsidR="00616108">
        <w:t xml:space="preserve"> </w:t>
      </w:r>
      <w:r w:rsidRPr="008D406F">
        <w:t>Nosocomial</w:t>
      </w:r>
      <w:r w:rsidR="00616108">
        <w:t xml:space="preserve"> </w:t>
      </w:r>
      <w:r w:rsidRPr="008D406F">
        <w:t>acquisition</w:t>
      </w:r>
      <w:r w:rsidR="00616108">
        <w:t xml:space="preserve"> </w:t>
      </w:r>
      <w:r w:rsidRPr="008D406F">
        <w:t>of</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8D406F">
        <w:t>NEJM.</w:t>
      </w:r>
      <w:r w:rsidR="00616108">
        <w:t xml:space="preserve"> </w:t>
      </w:r>
      <w:r w:rsidRPr="008D406F">
        <w:t>1989</w:t>
      </w:r>
      <w:r w:rsidR="00616108">
        <w:t xml:space="preserve"> </w:t>
      </w:r>
      <w:r w:rsidRPr="008D406F">
        <w:t>Jan</w:t>
      </w:r>
      <w:r w:rsidR="00616108">
        <w:t xml:space="preserve"> </w:t>
      </w:r>
      <w:r w:rsidRPr="008D406F">
        <w:t>26;320(4):204-10;</w:t>
      </w:r>
    </w:p>
    <w:p w14:paraId="53BDFD9E" w14:textId="341A6066" w:rsidR="008D406F" w:rsidRPr="008D406F" w:rsidRDefault="008D406F" w:rsidP="008D406F">
      <w:r w:rsidRPr="008D406F">
        <w:t>McFarland</w:t>
      </w:r>
      <w:r w:rsidR="00616108">
        <w:t xml:space="preserve"> </w:t>
      </w:r>
      <w:r w:rsidRPr="008D406F">
        <w:t>LV,</w:t>
      </w:r>
      <w:r w:rsidR="00616108">
        <w:t xml:space="preserve"> </w:t>
      </w:r>
      <w:r w:rsidRPr="008D406F">
        <w:t>et</w:t>
      </w:r>
      <w:r w:rsidR="00616108">
        <w:t xml:space="preserve"> </w:t>
      </w:r>
      <w:r w:rsidRPr="008D406F">
        <w:t>al.</w:t>
      </w:r>
      <w:r w:rsidR="00616108">
        <w:t xml:space="preserve"> </w:t>
      </w:r>
      <w:r w:rsidRPr="008D406F">
        <w:t>Breaking</w:t>
      </w:r>
      <w:r w:rsidR="00616108">
        <w:t xml:space="preserve"> </w:t>
      </w:r>
      <w:r w:rsidRPr="008D406F">
        <w:t>the</w:t>
      </w:r>
      <w:r w:rsidR="00616108">
        <w:t xml:space="preserve"> </w:t>
      </w:r>
      <w:r w:rsidRPr="008D406F">
        <w:t>cycle:</w:t>
      </w:r>
      <w:r w:rsidR="00616108">
        <w:t xml:space="preserve"> </w:t>
      </w:r>
      <w:r w:rsidRPr="008D406F">
        <w:t>treatment</w:t>
      </w:r>
      <w:r w:rsidR="00616108">
        <w:t xml:space="preserve"> </w:t>
      </w:r>
      <w:r w:rsidRPr="008D406F">
        <w:t>strategies</w:t>
      </w:r>
      <w:r w:rsidR="00616108">
        <w:t xml:space="preserve"> </w:t>
      </w:r>
      <w:r w:rsidRPr="008D406F">
        <w:t>for</w:t>
      </w:r>
      <w:r w:rsidR="00616108">
        <w:t xml:space="preserve"> </w:t>
      </w:r>
      <w:r w:rsidRPr="008D406F">
        <w:t>163</w:t>
      </w:r>
      <w:r w:rsidR="00616108">
        <w:t xml:space="preserve"> </w:t>
      </w:r>
      <w:r w:rsidRPr="008D406F">
        <w:t>cases</w:t>
      </w:r>
      <w:r w:rsidR="00616108">
        <w:t xml:space="preserve"> </w:t>
      </w:r>
      <w:r w:rsidRPr="008D406F">
        <w:t>of</w:t>
      </w:r>
      <w:r w:rsidR="00616108">
        <w:t xml:space="preserve"> </w:t>
      </w:r>
      <w:r w:rsidRPr="008D406F">
        <w:t>recurrent</w:t>
      </w:r>
      <w:r w:rsidR="00616108">
        <w:t xml:space="preserve"> </w:t>
      </w:r>
      <w:r w:rsidRPr="008D406F">
        <w:t>Clostridium</w:t>
      </w:r>
      <w:r w:rsidR="00616108">
        <w:t xml:space="preserve"> </w:t>
      </w:r>
      <w:r w:rsidRPr="008D406F">
        <w:t>difficile</w:t>
      </w:r>
      <w:r w:rsidR="00616108">
        <w:t xml:space="preserve"> </w:t>
      </w:r>
      <w:r w:rsidRPr="008D406F">
        <w:t>disease.</w:t>
      </w:r>
      <w:r w:rsidR="00616108">
        <w:t xml:space="preserve"> </w:t>
      </w:r>
      <w:r w:rsidRPr="006548C4">
        <w:rPr>
          <w:i/>
        </w:rPr>
        <w:t>Am</w:t>
      </w:r>
      <w:r w:rsidR="00616108">
        <w:rPr>
          <w:i/>
        </w:rPr>
        <w:t xml:space="preserve"> </w:t>
      </w:r>
      <w:r w:rsidRPr="006548C4">
        <w:rPr>
          <w:i/>
        </w:rPr>
        <w:t>J</w:t>
      </w:r>
      <w:r w:rsidR="00616108">
        <w:rPr>
          <w:i/>
        </w:rPr>
        <w:t xml:space="preserve"> </w:t>
      </w:r>
      <w:r w:rsidRPr="006548C4">
        <w:rPr>
          <w:i/>
        </w:rPr>
        <w:t>Gastroenterol</w:t>
      </w:r>
      <w:r w:rsidR="00616108">
        <w:t xml:space="preserve"> </w:t>
      </w:r>
      <w:r w:rsidRPr="008D406F">
        <w:t>2002;</w:t>
      </w:r>
      <w:r w:rsidR="00616108">
        <w:t xml:space="preserve"> </w:t>
      </w:r>
      <w:r w:rsidRPr="008D406F">
        <w:t>97:</w:t>
      </w:r>
      <w:r w:rsidR="00616108">
        <w:t xml:space="preserve"> </w:t>
      </w:r>
      <w:r w:rsidRPr="008D406F">
        <w:t>1769-</w:t>
      </w:r>
      <w:r w:rsidR="006548C4">
        <w:t>1775.</w:t>
      </w:r>
    </w:p>
    <w:p w14:paraId="3AB766B9" w14:textId="78DDF9D9" w:rsidR="008D406F" w:rsidRPr="008D406F" w:rsidRDefault="008D406F" w:rsidP="008D406F">
      <w:r w:rsidRPr="008D406F">
        <w:t>McFarland</w:t>
      </w:r>
      <w:r w:rsidR="00616108">
        <w:t xml:space="preserve"> </w:t>
      </w:r>
      <w:r w:rsidRPr="008D406F">
        <w:t>LV.</w:t>
      </w:r>
      <w:r w:rsidR="00616108">
        <w:t xml:space="preserve"> </w:t>
      </w:r>
      <w:r w:rsidRPr="008D406F">
        <w:t>Renewed</w:t>
      </w:r>
      <w:r w:rsidR="00616108">
        <w:t xml:space="preserve"> </w:t>
      </w:r>
      <w:r w:rsidRPr="008D406F">
        <w:t>interest</w:t>
      </w:r>
      <w:r w:rsidR="00616108">
        <w:t xml:space="preserve"> </w:t>
      </w:r>
      <w:r w:rsidRPr="008D406F">
        <w:t>in</w:t>
      </w:r>
      <w:r w:rsidR="00616108">
        <w:t xml:space="preserve"> </w:t>
      </w:r>
      <w:r w:rsidRPr="008D406F">
        <w:t>a</w:t>
      </w:r>
      <w:r w:rsidR="00616108">
        <w:t xml:space="preserve"> </w:t>
      </w:r>
      <w:r w:rsidRPr="008D406F">
        <w:t>difficult</w:t>
      </w:r>
      <w:r w:rsidR="00616108">
        <w:t xml:space="preserve"> </w:t>
      </w:r>
      <w:r w:rsidRPr="008D406F">
        <w:t>disease:</w:t>
      </w:r>
      <w:r w:rsidR="00616108">
        <w:t xml:space="preserve"> </w:t>
      </w:r>
      <w:r w:rsidRPr="008D406F">
        <w:t>Clostridium</w:t>
      </w:r>
      <w:r w:rsidR="00616108">
        <w:t xml:space="preserve"> </w:t>
      </w:r>
      <w:r w:rsidRPr="008D406F">
        <w:t>difficile</w:t>
      </w:r>
      <w:r w:rsidR="00616108">
        <w:t xml:space="preserve"> </w:t>
      </w:r>
      <w:r w:rsidRPr="008D406F">
        <w:t>infections-epidemiology</w:t>
      </w:r>
      <w:r w:rsidR="00616108">
        <w:t xml:space="preserve"> </w:t>
      </w:r>
      <w:r w:rsidRPr="008D406F">
        <w:t>and</w:t>
      </w:r>
      <w:r w:rsidR="00616108">
        <w:t xml:space="preserve"> </w:t>
      </w:r>
      <w:r w:rsidRPr="008D406F">
        <w:t>current</w:t>
      </w:r>
      <w:r w:rsidR="00616108">
        <w:t xml:space="preserve"> </w:t>
      </w:r>
      <w:r w:rsidRPr="008D406F">
        <w:t>treatment</w:t>
      </w:r>
      <w:r w:rsidR="00616108">
        <w:t xml:space="preserve"> </w:t>
      </w:r>
      <w:r w:rsidRPr="008D406F">
        <w:t>strategies.</w:t>
      </w:r>
      <w:r w:rsidR="00616108">
        <w:t xml:space="preserve"> </w:t>
      </w:r>
      <w:r w:rsidRPr="006548C4">
        <w:rPr>
          <w:i/>
        </w:rPr>
        <w:t>Curr</w:t>
      </w:r>
      <w:r w:rsidR="00616108">
        <w:rPr>
          <w:i/>
        </w:rPr>
        <w:t xml:space="preserve"> </w:t>
      </w:r>
      <w:r w:rsidRPr="006548C4">
        <w:rPr>
          <w:i/>
        </w:rPr>
        <w:t>Opin</w:t>
      </w:r>
      <w:r w:rsidR="00616108">
        <w:rPr>
          <w:i/>
        </w:rPr>
        <w:t xml:space="preserve"> </w:t>
      </w:r>
      <w:r w:rsidR="006548C4" w:rsidRPr="006548C4">
        <w:rPr>
          <w:i/>
        </w:rPr>
        <w:t>Gastroenterology</w:t>
      </w:r>
      <w:r w:rsidR="006548C4">
        <w:t>.</w:t>
      </w:r>
      <w:r w:rsidR="00616108">
        <w:t xml:space="preserve"> </w:t>
      </w:r>
      <w:r w:rsidR="006548C4">
        <w:t>2009</w:t>
      </w:r>
      <w:r w:rsidRPr="008D406F">
        <w:t>;</w:t>
      </w:r>
      <w:r w:rsidR="00616108">
        <w:t xml:space="preserve"> </w:t>
      </w:r>
      <w:r w:rsidR="006548C4">
        <w:t>25</w:t>
      </w:r>
      <w:r w:rsidRPr="008D406F">
        <w:t>:</w:t>
      </w:r>
      <w:r w:rsidR="00616108">
        <w:t xml:space="preserve"> </w:t>
      </w:r>
      <w:r w:rsidR="006548C4">
        <w:t>24-35.</w:t>
      </w:r>
    </w:p>
    <w:p w14:paraId="28EC9642" w14:textId="446CC471" w:rsidR="008D406F" w:rsidRPr="008D406F" w:rsidRDefault="008D406F" w:rsidP="008D406F">
      <w:r w:rsidRPr="008D406F">
        <w:t>Madan</w:t>
      </w:r>
      <w:r w:rsidR="00616108">
        <w:t xml:space="preserve"> </w:t>
      </w:r>
      <w:r w:rsidRPr="008D406F">
        <w:t>R,</w:t>
      </w:r>
      <w:r w:rsidR="00616108">
        <w:t xml:space="preserve"> </w:t>
      </w:r>
      <w:r w:rsidRPr="008D406F">
        <w:t>Petri</w:t>
      </w:r>
      <w:r w:rsidR="00616108">
        <w:t xml:space="preserve"> </w:t>
      </w:r>
      <w:r w:rsidRPr="008D406F">
        <w:t>WA</w:t>
      </w:r>
      <w:r w:rsidR="00616108">
        <w:t xml:space="preserve"> </w:t>
      </w:r>
      <w:r w:rsidRPr="008D406F">
        <w:t>Jr.</w:t>
      </w:r>
      <w:r w:rsidR="00616108">
        <w:t xml:space="preserve"> </w:t>
      </w:r>
      <w:r w:rsidRPr="008D406F">
        <w:t>Immune</w:t>
      </w:r>
      <w:r w:rsidR="00616108">
        <w:t xml:space="preserve"> </w:t>
      </w:r>
      <w:r w:rsidRPr="008D406F">
        <w:t>responses</w:t>
      </w:r>
      <w:r w:rsidR="00616108">
        <w:t xml:space="preserve"> </w:t>
      </w:r>
      <w:r w:rsidRPr="008D406F">
        <w:t>to</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8D406F">
        <w:t>Trends</w:t>
      </w:r>
      <w:r w:rsidR="00616108">
        <w:t xml:space="preserve"> </w:t>
      </w:r>
      <w:r w:rsidRPr="008D406F">
        <w:t>Mol</w:t>
      </w:r>
      <w:r w:rsidR="00616108">
        <w:t xml:space="preserve"> </w:t>
      </w:r>
      <w:r w:rsidRPr="008D406F">
        <w:t>Med.</w:t>
      </w:r>
      <w:r w:rsidR="00616108">
        <w:t xml:space="preserve"> </w:t>
      </w:r>
      <w:r w:rsidRPr="008D406F">
        <w:t>2012</w:t>
      </w:r>
      <w:r w:rsidR="00616108">
        <w:t xml:space="preserve"> </w:t>
      </w:r>
      <w:r w:rsidRPr="008D406F">
        <w:t>Nov;18(11):658-66;</w:t>
      </w:r>
      <w:r w:rsidR="00616108">
        <w:t xml:space="preserve"> </w:t>
      </w:r>
      <w:r w:rsidRPr="008D406F">
        <w:t>Shen</w:t>
      </w:r>
      <w:r w:rsidR="00616108">
        <w:t xml:space="preserve"> </w:t>
      </w:r>
      <w:r w:rsidRPr="008D406F">
        <w:t>A.</w:t>
      </w:r>
      <w:r w:rsidR="00616108">
        <w:t xml:space="preserve"> </w:t>
      </w:r>
      <w:r w:rsidRPr="008D406F">
        <w:t>Clostridium</w:t>
      </w:r>
      <w:r w:rsidR="00616108">
        <w:t xml:space="preserve"> </w:t>
      </w:r>
      <w:r w:rsidRPr="008D406F">
        <w:t>difficile</w:t>
      </w:r>
      <w:r w:rsidR="00616108">
        <w:t xml:space="preserve"> </w:t>
      </w:r>
      <w:r w:rsidRPr="008D406F">
        <w:t>toxins:</w:t>
      </w:r>
      <w:r w:rsidR="00616108">
        <w:t xml:space="preserve"> </w:t>
      </w:r>
      <w:r w:rsidRPr="008D406F">
        <w:t>mediators</w:t>
      </w:r>
      <w:r w:rsidR="00616108">
        <w:t xml:space="preserve"> </w:t>
      </w:r>
      <w:r w:rsidRPr="008D406F">
        <w:t>of</w:t>
      </w:r>
      <w:r w:rsidR="00616108">
        <w:t xml:space="preserve"> </w:t>
      </w:r>
      <w:r w:rsidRPr="008D406F">
        <w:t>inflammation.</w:t>
      </w:r>
      <w:r w:rsidR="00616108">
        <w:t xml:space="preserve"> </w:t>
      </w:r>
      <w:r w:rsidRPr="006548C4">
        <w:rPr>
          <w:i/>
        </w:rPr>
        <w:t>J</w:t>
      </w:r>
      <w:r w:rsidR="00616108">
        <w:rPr>
          <w:i/>
        </w:rPr>
        <w:t xml:space="preserve"> </w:t>
      </w:r>
      <w:r w:rsidRPr="006548C4">
        <w:rPr>
          <w:i/>
        </w:rPr>
        <w:t>Innate</w:t>
      </w:r>
      <w:r w:rsidR="00616108">
        <w:rPr>
          <w:i/>
        </w:rPr>
        <w:t xml:space="preserve"> </w:t>
      </w:r>
      <w:r w:rsidRPr="006548C4">
        <w:rPr>
          <w:i/>
        </w:rPr>
        <w:t>Immun.</w:t>
      </w:r>
      <w:r w:rsidR="00616108">
        <w:rPr>
          <w:i/>
        </w:rPr>
        <w:t xml:space="preserve"> </w:t>
      </w:r>
      <w:r w:rsidRPr="008D406F">
        <w:t>2012;</w:t>
      </w:r>
      <w:r w:rsidR="00616108">
        <w:t xml:space="preserve"> </w:t>
      </w:r>
      <w:r w:rsidRPr="008D406F">
        <w:t>4:149-</w:t>
      </w:r>
      <w:r w:rsidR="006548C4">
        <w:t>158.</w:t>
      </w:r>
    </w:p>
    <w:p w14:paraId="174D2DA8" w14:textId="515FB61E" w:rsidR="008D406F" w:rsidRPr="008D406F" w:rsidRDefault="008D406F" w:rsidP="008D406F">
      <w:r w:rsidRPr="008D406F">
        <w:t>Modena</w:t>
      </w:r>
      <w:r w:rsidR="00616108">
        <w:t xml:space="preserve"> </w:t>
      </w:r>
      <w:r w:rsidRPr="008D406F">
        <w:t>S,</w:t>
      </w:r>
      <w:r w:rsidR="00616108">
        <w:t xml:space="preserve"> </w:t>
      </w:r>
      <w:r w:rsidRPr="008D406F">
        <w:t>et</w:t>
      </w:r>
      <w:r w:rsidR="00616108">
        <w:t xml:space="preserve"> </w:t>
      </w:r>
      <w:r w:rsidRPr="008D406F">
        <w:t>al.</w:t>
      </w:r>
      <w:r w:rsidR="00616108">
        <w:t xml:space="preserve"> </w:t>
      </w:r>
      <w:r w:rsidRPr="008D406F">
        <w:t>Clostridium</w:t>
      </w:r>
      <w:r w:rsidR="00616108">
        <w:t xml:space="preserve"> </w:t>
      </w:r>
      <w:r w:rsidRPr="008D406F">
        <w:t>difficile</w:t>
      </w:r>
      <w:r w:rsidR="00616108">
        <w:t xml:space="preserve"> </w:t>
      </w:r>
      <w:r w:rsidRPr="008D406F">
        <w:t>among</w:t>
      </w:r>
      <w:r w:rsidR="00616108">
        <w:t xml:space="preserve"> </w:t>
      </w:r>
      <w:r w:rsidRPr="008D406F">
        <w:t>hospitalized</w:t>
      </w:r>
      <w:r w:rsidR="00616108">
        <w:t xml:space="preserve"> </w:t>
      </w:r>
      <w:r w:rsidRPr="008D406F">
        <w:t>patients</w:t>
      </w:r>
      <w:r w:rsidR="00616108">
        <w:t xml:space="preserve"> </w:t>
      </w:r>
      <w:r w:rsidRPr="008D406F">
        <w:t>receiving</w:t>
      </w:r>
      <w:r w:rsidR="00616108">
        <w:t xml:space="preserve"> </w:t>
      </w:r>
      <w:r w:rsidRPr="008D406F">
        <w:t>antibiotics:</w:t>
      </w:r>
      <w:r w:rsidR="00616108">
        <w:t xml:space="preserve"> </w:t>
      </w:r>
      <w:r w:rsidRPr="008D406F">
        <w:t>A</w:t>
      </w:r>
      <w:r w:rsidR="00616108">
        <w:t xml:space="preserve"> </w:t>
      </w:r>
      <w:r w:rsidRPr="008D406F">
        <w:t>casecontrol</w:t>
      </w:r>
      <w:r w:rsidR="00616108">
        <w:t xml:space="preserve"> </w:t>
      </w:r>
      <w:r w:rsidRPr="008D406F">
        <w:t>study.</w:t>
      </w:r>
      <w:r w:rsidR="00616108">
        <w:t xml:space="preserve"> </w:t>
      </w:r>
      <w:r w:rsidRPr="006548C4">
        <w:rPr>
          <w:i/>
        </w:rPr>
        <w:t>Infect</w:t>
      </w:r>
      <w:r w:rsidR="00616108">
        <w:rPr>
          <w:i/>
        </w:rPr>
        <w:t xml:space="preserve"> </w:t>
      </w:r>
      <w:r w:rsidRPr="006548C4">
        <w:rPr>
          <w:i/>
        </w:rPr>
        <w:t>Control</w:t>
      </w:r>
      <w:r w:rsidR="00616108">
        <w:rPr>
          <w:i/>
        </w:rPr>
        <w:t xml:space="preserve"> </w:t>
      </w:r>
      <w:r w:rsidRPr="006548C4">
        <w:rPr>
          <w:i/>
        </w:rPr>
        <w:t>Hosp</w:t>
      </w:r>
      <w:r w:rsidR="00616108">
        <w:rPr>
          <w:i/>
        </w:rPr>
        <w:t xml:space="preserve"> </w:t>
      </w:r>
      <w:r w:rsidRPr="006548C4">
        <w:rPr>
          <w:i/>
        </w:rPr>
        <w:t>Epidemiol</w:t>
      </w:r>
      <w:r w:rsidR="00616108">
        <w:t xml:space="preserve"> </w:t>
      </w:r>
      <w:r w:rsidRPr="008D406F">
        <w:t>2005;</w:t>
      </w:r>
      <w:r w:rsidR="00616108">
        <w:t xml:space="preserve"> </w:t>
      </w:r>
      <w:r w:rsidRPr="008D406F">
        <w:t>26:</w:t>
      </w:r>
      <w:r w:rsidR="00616108">
        <w:t xml:space="preserve"> </w:t>
      </w:r>
      <w:r w:rsidRPr="008D406F">
        <w:t>685-</w:t>
      </w:r>
      <w:r w:rsidR="006548C4">
        <w:t>690.</w:t>
      </w:r>
    </w:p>
    <w:p w14:paraId="06DD4B0B" w14:textId="3F62A29E" w:rsidR="008D406F" w:rsidRPr="008D406F" w:rsidRDefault="008D406F" w:rsidP="008D406F">
      <w:r w:rsidRPr="008D406F">
        <w:t>Muto</w:t>
      </w:r>
      <w:r w:rsidR="00616108">
        <w:t xml:space="preserve"> </w:t>
      </w:r>
      <w:r w:rsidRPr="008D406F">
        <w:t>CA,</w:t>
      </w:r>
      <w:r w:rsidR="00616108">
        <w:t xml:space="preserve"> </w:t>
      </w:r>
      <w:r w:rsidRPr="008D406F">
        <w:t>et</w:t>
      </w:r>
      <w:r w:rsidR="00616108">
        <w:t xml:space="preserve"> </w:t>
      </w:r>
      <w:r w:rsidRPr="008D406F">
        <w:t>al.</w:t>
      </w:r>
      <w:r w:rsidR="00616108">
        <w:t xml:space="preserve"> </w:t>
      </w:r>
      <w:r w:rsidRPr="008D406F">
        <w:t>A</w:t>
      </w:r>
      <w:r w:rsidR="00616108">
        <w:t xml:space="preserve"> </w:t>
      </w:r>
      <w:r w:rsidRPr="008D406F">
        <w:t>large</w:t>
      </w:r>
      <w:r w:rsidR="00616108">
        <w:t xml:space="preserve"> </w:t>
      </w:r>
      <w:r w:rsidRPr="008D406F">
        <w:t>outbreak</w:t>
      </w:r>
      <w:r w:rsidR="00616108">
        <w:t xml:space="preserve"> </w:t>
      </w:r>
      <w:r w:rsidRPr="008D406F">
        <w:t>of</w:t>
      </w:r>
      <w:r w:rsidR="00616108">
        <w:t xml:space="preserve"> </w:t>
      </w:r>
      <w:r w:rsidRPr="008D406F">
        <w:t>Clostridium</w:t>
      </w:r>
      <w:r w:rsidR="00616108">
        <w:t xml:space="preserve"> </w:t>
      </w:r>
      <w:r w:rsidRPr="008D406F">
        <w:t>difficile-associated</w:t>
      </w:r>
      <w:r w:rsidR="00616108">
        <w:t xml:space="preserve"> </w:t>
      </w:r>
      <w:r w:rsidRPr="008D406F">
        <w:t>disease</w:t>
      </w:r>
      <w:r w:rsidR="00616108">
        <w:t xml:space="preserve"> </w:t>
      </w:r>
      <w:r w:rsidRPr="008D406F">
        <w:t>with</w:t>
      </w:r>
      <w:r w:rsidR="00616108">
        <w:t xml:space="preserve"> </w:t>
      </w:r>
      <w:r w:rsidRPr="008D406F">
        <w:t>an</w:t>
      </w:r>
      <w:r w:rsidR="00616108">
        <w:t xml:space="preserve"> </w:t>
      </w:r>
      <w:r w:rsidRPr="008D406F">
        <w:t>unexpected</w:t>
      </w:r>
      <w:r w:rsidR="00616108">
        <w:t xml:space="preserve"> </w:t>
      </w:r>
      <w:r w:rsidRPr="008D406F">
        <w:t>proportion</w:t>
      </w:r>
      <w:r w:rsidR="00616108">
        <w:t xml:space="preserve"> </w:t>
      </w:r>
      <w:r w:rsidRPr="008D406F">
        <w:t>of</w:t>
      </w:r>
      <w:r w:rsidR="00616108">
        <w:t xml:space="preserve"> </w:t>
      </w:r>
      <w:r w:rsidRPr="008D406F">
        <w:t>deaths</w:t>
      </w:r>
      <w:r w:rsidR="00616108">
        <w:t xml:space="preserve"> </w:t>
      </w:r>
      <w:r w:rsidRPr="008D406F">
        <w:t>and</w:t>
      </w:r>
      <w:r w:rsidR="00616108">
        <w:t xml:space="preserve"> </w:t>
      </w:r>
      <w:r w:rsidRPr="008D406F">
        <w:t>colectomies</w:t>
      </w:r>
      <w:r w:rsidR="00616108">
        <w:t xml:space="preserve"> </w:t>
      </w:r>
      <w:r w:rsidRPr="008D406F">
        <w:t>at</w:t>
      </w:r>
      <w:r w:rsidR="00616108">
        <w:t xml:space="preserve"> </w:t>
      </w:r>
      <w:r w:rsidRPr="008D406F">
        <w:t>a</w:t>
      </w:r>
      <w:r w:rsidR="00616108">
        <w:t xml:space="preserve"> </w:t>
      </w:r>
      <w:r w:rsidRPr="008D406F">
        <w:t>teaching</w:t>
      </w:r>
      <w:r w:rsidR="00616108">
        <w:t xml:space="preserve"> </w:t>
      </w:r>
      <w:r w:rsidRPr="008D406F">
        <w:t>hospital</w:t>
      </w:r>
      <w:r w:rsidR="00616108">
        <w:t xml:space="preserve"> </w:t>
      </w:r>
      <w:r w:rsidRPr="008D406F">
        <w:t>following</w:t>
      </w:r>
      <w:r w:rsidR="00616108">
        <w:t xml:space="preserve"> </w:t>
      </w:r>
      <w:r w:rsidRPr="008D406F">
        <w:t>increased</w:t>
      </w:r>
      <w:r w:rsidR="00616108">
        <w:t xml:space="preserve"> </w:t>
      </w:r>
      <w:r w:rsidRPr="008D406F">
        <w:t>fluoroquinolone</w:t>
      </w:r>
      <w:r w:rsidR="00616108">
        <w:t xml:space="preserve"> </w:t>
      </w:r>
      <w:r w:rsidRPr="008D406F">
        <w:t>use.</w:t>
      </w:r>
      <w:r w:rsidR="00616108">
        <w:t xml:space="preserve"> </w:t>
      </w:r>
      <w:r w:rsidRPr="006548C4">
        <w:rPr>
          <w:i/>
        </w:rPr>
        <w:t>Infect</w:t>
      </w:r>
      <w:r w:rsidR="00616108">
        <w:rPr>
          <w:i/>
        </w:rPr>
        <w:t xml:space="preserve"> </w:t>
      </w:r>
      <w:r w:rsidRPr="006548C4">
        <w:rPr>
          <w:i/>
        </w:rPr>
        <w:t>Control</w:t>
      </w:r>
      <w:r w:rsidR="00616108">
        <w:rPr>
          <w:i/>
        </w:rPr>
        <w:t xml:space="preserve"> </w:t>
      </w:r>
      <w:r w:rsidRPr="006548C4">
        <w:rPr>
          <w:i/>
        </w:rPr>
        <w:t>Hosp</w:t>
      </w:r>
      <w:r w:rsidR="00616108">
        <w:rPr>
          <w:i/>
        </w:rPr>
        <w:t xml:space="preserve"> </w:t>
      </w:r>
      <w:r w:rsidRPr="006548C4">
        <w:rPr>
          <w:i/>
        </w:rPr>
        <w:t>Epidemiol</w:t>
      </w:r>
      <w:r w:rsidR="00616108">
        <w:t xml:space="preserve"> </w:t>
      </w:r>
      <w:r w:rsidRPr="008D406F">
        <w:t>2005;</w:t>
      </w:r>
      <w:r w:rsidR="00616108">
        <w:t xml:space="preserve"> </w:t>
      </w:r>
      <w:r w:rsidR="006548C4">
        <w:t>26</w:t>
      </w:r>
      <w:r w:rsidRPr="008D406F">
        <w:t>:</w:t>
      </w:r>
      <w:r w:rsidR="00616108">
        <w:t xml:space="preserve"> </w:t>
      </w:r>
      <w:r w:rsidRPr="008D406F">
        <w:t>273-</w:t>
      </w:r>
      <w:r w:rsidR="006548C4">
        <w:t>2</w:t>
      </w:r>
      <w:r w:rsidRPr="008D406F">
        <w:t>80.</w:t>
      </w:r>
    </w:p>
    <w:p w14:paraId="7294A3A2" w14:textId="12ACB5A3" w:rsidR="008D406F" w:rsidRPr="008D406F" w:rsidRDefault="008D406F" w:rsidP="008D406F">
      <w:r w:rsidRPr="008D406F">
        <w:t>Olsen</w:t>
      </w:r>
      <w:r w:rsidR="00616108">
        <w:t xml:space="preserve"> </w:t>
      </w:r>
      <w:r w:rsidRPr="008D406F">
        <w:t>MA,</w:t>
      </w:r>
      <w:r w:rsidR="00616108">
        <w:t xml:space="preserve"> </w:t>
      </w:r>
      <w:r w:rsidRPr="008D406F">
        <w:t>et</w:t>
      </w:r>
      <w:r w:rsidR="00616108">
        <w:t xml:space="preserve"> </w:t>
      </w:r>
      <w:r w:rsidRPr="008D406F">
        <w:t>al.</w:t>
      </w:r>
      <w:r w:rsidR="00616108">
        <w:t xml:space="preserve"> </w:t>
      </w:r>
      <w:r w:rsidRPr="008D406F">
        <w:t>Recurrent</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8D406F">
        <w:t>is</w:t>
      </w:r>
      <w:r w:rsidR="00616108">
        <w:t xml:space="preserve"> </w:t>
      </w:r>
      <w:r w:rsidRPr="008D406F">
        <w:t>associated</w:t>
      </w:r>
      <w:r w:rsidR="00616108">
        <w:t xml:space="preserve"> </w:t>
      </w:r>
      <w:r w:rsidRPr="008D406F">
        <w:t>with</w:t>
      </w:r>
      <w:r w:rsidR="00616108">
        <w:t xml:space="preserve"> </w:t>
      </w:r>
      <w:r w:rsidRPr="008D406F">
        <w:t>increased</w:t>
      </w:r>
      <w:r w:rsidR="00616108">
        <w:t xml:space="preserve"> </w:t>
      </w:r>
      <w:r w:rsidRPr="008D406F">
        <w:t>mortality.</w:t>
      </w:r>
      <w:r w:rsidR="00616108">
        <w:t xml:space="preserve"> </w:t>
      </w:r>
      <w:r w:rsidRPr="006548C4">
        <w:rPr>
          <w:i/>
        </w:rPr>
        <w:t>Clin</w:t>
      </w:r>
      <w:r w:rsidR="00616108">
        <w:rPr>
          <w:i/>
        </w:rPr>
        <w:t xml:space="preserve"> </w:t>
      </w:r>
      <w:r w:rsidRPr="006548C4">
        <w:rPr>
          <w:i/>
        </w:rPr>
        <w:t>Microbiol</w:t>
      </w:r>
      <w:r w:rsidR="00616108">
        <w:rPr>
          <w:i/>
        </w:rPr>
        <w:t xml:space="preserve"> </w:t>
      </w:r>
      <w:r w:rsidRPr="006548C4">
        <w:rPr>
          <w:i/>
        </w:rPr>
        <w:t>Infect</w:t>
      </w:r>
      <w:r w:rsidRPr="008D406F">
        <w:t>.</w:t>
      </w:r>
      <w:r w:rsidR="00616108">
        <w:t xml:space="preserve"> </w:t>
      </w:r>
      <w:r w:rsidRPr="008D406F">
        <w:t>2015;</w:t>
      </w:r>
      <w:r w:rsidR="00616108">
        <w:t xml:space="preserve"> </w:t>
      </w:r>
      <w:r w:rsidRPr="008D406F">
        <w:t>21:</w:t>
      </w:r>
      <w:r w:rsidR="00616108">
        <w:t xml:space="preserve"> </w:t>
      </w:r>
      <w:r w:rsidRPr="008D406F">
        <w:t>164-</w:t>
      </w:r>
      <w:r w:rsidR="006548C4">
        <w:t>170.</w:t>
      </w:r>
    </w:p>
    <w:p w14:paraId="4B56785C" w14:textId="6781D18A" w:rsidR="008D406F" w:rsidRPr="008D406F" w:rsidRDefault="008D406F" w:rsidP="008D406F">
      <w:r w:rsidRPr="008D406F">
        <w:t>Pepin</w:t>
      </w:r>
      <w:r w:rsidR="00616108">
        <w:t xml:space="preserve"> </w:t>
      </w:r>
      <w:r w:rsidRPr="008D406F">
        <w:t>J,</w:t>
      </w:r>
      <w:r w:rsidR="00616108">
        <w:t xml:space="preserve"> </w:t>
      </w:r>
      <w:r w:rsidRPr="008D406F">
        <w:t>et</w:t>
      </w:r>
      <w:r w:rsidR="00616108">
        <w:t xml:space="preserve"> </w:t>
      </w:r>
      <w:r w:rsidRPr="008D406F">
        <w:t>al.</w:t>
      </w:r>
      <w:r w:rsidR="00616108">
        <w:t xml:space="preserve"> </w:t>
      </w:r>
      <w:r w:rsidRPr="008D406F">
        <w:t>Clostridium</w:t>
      </w:r>
      <w:r w:rsidR="00616108">
        <w:t xml:space="preserve"> </w:t>
      </w:r>
      <w:r w:rsidRPr="008D406F">
        <w:t>difficile-associated</w:t>
      </w:r>
      <w:r w:rsidR="00616108">
        <w:t xml:space="preserve"> </w:t>
      </w:r>
      <w:r w:rsidRPr="008D406F">
        <w:t>diarrhea</w:t>
      </w:r>
      <w:r w:rsidR="00616108">
        <w:t xml:space="preserve"> </w:t>
      </w:r>
      <w:r w:rsidRPr="008D406F">
        <w:t>in</w:t>
      </w:r>
      <w:r w:rsidR="00616108">
        <w:t xml:space="preserve"> </w:t>
      </w:r>
      <w:r w:rsidRPr="008D406F">
        <w:t>a</w:t>
      </w:r>
      <w:r w:rsidR="00616108">
        <w:t xml:space="preserve"> </w:t>
      </w:r>
      <w:r w:rsidRPr="008D406F">
        <w:t>region</w:t>
      </w:r>
      <w:r w:rsidR="00616108">
        <w:t xml:space="preserve"> </w:t>
      </w:r>
      <w:r w:rsidRPr="008D406F">
        <w:t>of</w:t>
      </w:r>
      <w:r w:rsidR="00616108">
        <w:t xml:space="preserve"> </w:t>
      </w:r>
      <w:r w:rsidRPr="008D406F">
        <w:t>Quebec</w:t>
      </w:r>
      <w:r w:rsidR="00616108">
        <w:t xml:space="preserve"> </w:t>
      </w:r>
      <w:r w:rsidRPr="008D406F">
        <w:t>from</w:t>
      </w:r>
      <w:r w:rsidR="00616108">
        <w:t xml:space="preserve"> </w:t>
      </w:r>
      <w:r w:rsidRPr="008D406F">
        <w:t>1991</w:t>
      </w:r>
      <w:r w:rsidR="00616108">
        <w:t xml:space="preserve"> </w:t>
      </w:r>
      <w:r w:rsidRPr="008D406F">
        <w:t>to</w:t>
      </w:r>
      <w:r w:rsidR="00616108">
        <w:t xml:space="preserve"> </w:t>
      </w:r>
      <w:r w:rsidRPr="008D406F">
        <w:t>2003:</w:t>
      </w:r>
      <w:r w:rsidR="00616108">
        <w:t xml:space="preserve"> </w:t>
      </w:r>
      <w:r w:rsidRPr="008D406F">
        <w:t>a</w:t>
      </w:r>
      <w:r w:rsidR="00616108">
        <w:t xml:space="preserve"> </w:t>
      </w:r>
      <w:r w:rsidRPr="008D406F">
        <w:t>changing</w:t>
      </w:r>
      <w:r w:rsidR="00616108">
        <w:t xml:space="preserve"> </w:t>
      </w:r>
      <w:r w:rsidRPr="008D406F">
        <w:t>pattern</w:t>
      </w:r>
      <w:r w:rsidR="00616108">
        <w:t xml:space="preserve"> </w:t>
      </w:r>
      <w:r w:rsidRPr="008D406F">
        <w:t>of</w:t>
      </w:r>
      <w:r w:rsidR="00616108">
        <w:t xml:space="preserve"> </w:t>
      </w:r>
      <w:r w:rsidRPr="008D406F">
        <w:t>disease</w:t>
      </w:r>
      <w:r w:rsidR="00616108">
        <w:t xml:space="preserve"> </w:t>
      </w:r>
      <w:r w:rsidRPr="008D406F">
        <w:t>severity.</w:t>
      </w:r>
      <w:r w:rsidR="00616108">
        <w:t xml:space="preserve"> </w:t>
      </w:r>
      <w:r w:rsidRPr="006548C4">
        <w:rPr>
          <w:i/>
        </w:rPr>
        <w:t>CMAJ</w:t>
      </w:r>
      <w:r w:rsidR="00616108">
        <w:t xml:space="preserve"> </w:t>
      </w:r>
      <w:r w:rsidRPr="008D406F">
        <w:t>2004;</w:t>
      </w:r>
      <w:r w:rsidR="00616108">
        <w:t xml:space="preserve"> </w:t>
      </w:r>
      <w:r w:rsidRPr="008D406F">
        <w:t>171:</w:t>
      </w:r>
      <w:r w:rsidR="00616108">
        <w:t xml:space="preserve"> </w:t>
      </w:r>
      <w:r w:rsidRPr="008D406F">
        <w:t>466-</w:t>
      </w:r>
      <w:r w:rsidR="006548C4">
        <w:t>4</w:t>
      </w:r>
      <w:r w:rsidRPr="008D406F">
        <w:t>72</w:t>
      </w:r>
      <w:r w:rsidR="006548C4">
        <w:t>.</w:t>
      </w:r>
    </w:p>
    <w:p w14:paraId="4F543AA9" w14:textId="5DF1CCA8" w:rsidR="008D406F" w:rsidRPr="008D406F" w:rsidRDefault="008D406F" w:rsidP="008D406F">
      <w:r w:rsidRPr="008D406F">
        <w:t>Pepin</w:t>
      </w:r>
      <w:r w:rsidR="00616108">
        <w:t xml:space="preserve"> </w:t>
      </w:r>
      <w:r w:rsidRPr="008D406F">
        <w:t>J,</w:t>
      </w:r>
      <w:r w:rsidR="00616108">
        <w:t xml:space="preserve"> </w:t>
      </w:r>
      <w:r w:rsidRPr="008D406F">
        <w:t>et</w:t>
      </w:r>
      <w:r w:rsidR="00616108">
        <w:t xml:space="preserve"> </w:t>
      </w:r>
      <w:r w:rsidRPr="008D406F">
        <w:t>al.</w:t>
      </w:r>
      <w:r w:rsidR="00616108">
        <w:t xml:space="preserve"> </w:t>
      </w:r>
      <w:r w:rsidRPr="008D406F">
        <w:t>Increasing</w:t>
      </w:r>
      <w:r w:rsidR="00616108">
        <w:t xml:space="preserve"> </w:t>
      </w:r>
      <w:r w:rsidRPr="008D406F">
        <w:t>risk</w:t>
      </w:r>
      <w:r w:rsidR="00616108">
        <w:t xml:space="preserve"> </w:t>
      </w:r>
      <w:r w:rsidRPr="008D406F">
        <w:t>of</w:t>
      </w:r>
      <w:r w:rsidR="00616108">
        <w:t xml:space="preserve"> </w:t>
      </w:r>
      <w:r w:rsidRPr="008D406F">
        <w:t>relapse</w:t>
      </w:r>
      <w:r w:rsidR="00616108">
        <w:t xml:space="preserve"> </w:t>
      </w:r>
      <w:r w:rsidRPr="008D406F">
        <w:t>after</w:t>
      </w:r>
      <w:r w:rsidR="00616108">
        <w:t xml:space="preserve"> </w:t>
      </w:r>
      <w:r w:rsidRPr="008D406F">
        <w:t>treatment</w:t>
      </w:r>
      <w:r w:rsidR="00616108">
        <w:t xml:space="preserve"> </w:t>
      </w:r>
      <w:r w:rsidRPr="008D406F">
        <w:t>of</w:t>
      </w:r>
      <w:r w:rsidR="00616108">
        <w:t xml:space="preserve"> </w:t>
      </w:r>
      <w:r w:rsidRPr="008D406F">
        <w:t>Clostridium</w:t>
      </w:r>
      <w:r w:rsidR="00616108">
        <w:t xml:space="preserve"> </w:t>
      </w:r>
      <w:r w:rsidRPr="008D406F">
        <w:t>difficile</w:t>
      </w:r>
      <w:r w:rsidR="00616108">
        <w:t xml:space="preserve"> </w:t>
      </w:r>
      <w:r w:rsidRPr="008D406F">
        <w:t>colitis</w:t>
      </w:r>
      <w:r w:rsidR="00616108">
        <w:t xml:space="preserve"> </w:t>
      </w:r>
      <w:r w:rsidRPr="008D406F">
        <w:t>in</w:t>
      </w:r>
      <w:r w:rsidR="00616108">
        <w:t xml:space="preserve"> </w:t>
      </w:r>
      <w:r w:rsidRPr="008D406F">
        <w:t>Quebec,</w:t>
      </w:r>
      <w:r w:rsidR="00616108">
        <w:t xml:space="preserve"> </w:t>
      </w:r>
      <w:r w:rsidRPr="008D406F">
        <w:t>Canada.</w:t>
      </w:r>
      <w:r w:rsidR="00616108">
        <w:t xml:space="preserve"> </w:t>
      </w:r>
      <w:r w:rsidRPr="006548C4">
        <w:rPr>
          <w:i/>
        </w:rPr>
        <w:t>Clin</w:t>
      </w:r>
      <w:r w:rsidR="00616108">
        <w:rPr>
          <w:i/>
        </w:rPr>
        <w:t xml:space="preserve"> </w:t>
      </w:r>
      <w:r w:rsidRPr="006548C4">
        <w:rPr>
          <w:i/>
        </w:rPr>
        <w:t>Infect</w:t>
      </w:r>
      <w:r w:rsidR="00616108">
        <w:rPr>
          <w:i/>
        </w:rPr>
        <w:t xml:space="preserve"> </w:t>
      </w:r>
      <w:r w:rsidRPr="006548C4">
        <w:rPr>
          <w:i/>
        </w:rPr>
        <w:t>Dis</w:t>
      </w:r>
      <w:r w:rsidR="00616108">
        <w:t xml:space="preserve"> </w:t>
      </w:r>
      <w:r w:rsidRPr="008D406F">
        <w:t>2005;</w:t>
      </w:r>
      <w:r w:rsidR="00616108">
        <w:t xml:space="preserve"> </w:t>
      </w:r>
      <w:r w:rsidR="006548C4">
        <w:t>40</w:t>
      </w:r>
      <w:r w:rsidRPr="008D406F">
        <w:t>:</w:t>
      </w:r>
      <w:r w:rsidR="00616108">
        <w:t xml:space="preserve"> </w:t>
      </w:r>
      <w:r w:rsidRPr="008D406F">
        <w:t>1591-</w:t>
      </w:r>
      <w:r w:rsidR="006548C4">
        <w:t>1597.</w:t>
      </w:r>
    </w:p>
    <w:p w14:paraId="6D5B4C0B" w14:textId="32A36AE9" w:rsidR="008D406F" w:rsidRPr="008D406F" w:rsidRDefault="008D406F" w:rsidP="008D406F">
      <w:r w:rsidRPr="008D406F">
        <w:t>Pepin</w:t>
      </w:r>
      <w:r w:rsidR="00616108">
        <w:t xml:space="preserve"> </w:t>
      </w:r>
      <w:r w:rsidRPr="008D406F">
        <w:t>J,</w:t>
      </w:r>
      <w:r w:rsidR="00616108">
        <w:t xml:space="preserve"> </w:t>
      </w:r>
      <w:r w:rsidRPr="008D406F">
        <w:t>et</w:t>
      </w:r>
      <w:r w:rsidR="00616108">
        <w:t xml:space="preserve"> </w:t>
      </w:r>
      <w:r w:rsidRPr="008D406F">
        <w:t>al.</w:t>
      </w:r>
      <w:r w:rsidR="00616108">
        <w:t xml:space="preserve"> </w:t>
      </w:r>
      <w:r w:rsidRPr="008D406F">
        <w:t>Emergence</w:t>
      </w:r>
      <w:r w:rsidR="00616108">
        <w:t xml:space="preserve"> </w:t>
      </w:r>
      <w:r w:rsidRPr="008D406F">
        <w:t>of</w:t>
      </w:r>
      <w:r w:rsidR="00616108">
        <w:t xml:space="preserve"> </w:t>
      </w:r>
      <w:r w:rsidRPr="008D406F">
        <w:t>fluoroquinolones</w:t>
      </w:r>
      <w:r w:rsidR="00616108">
        <w:t xml:space="preserve"> </w:t>
      </w:r>
      <w:r w:rsidRPr="008D406F">
        <w:t>as</w:t>
      </w:r>
      <w:r w:rsidR="00616108">
        <w:t xml:space="preserve"> </w:t>
      </w:r>
      <w:r w:rsidRPr="008D406F">
        <w:t>the</w:t>
      </w:r>
      <w:r w:rsidR="00616108">
        <w:t xml:space="preserve"> </w:t>
      </w:r>
      <w:r w:rsidRPr="008D406F">
        <w:t>predominant</w:t>
      </w:r>
      <w:r w:rsidR="00616108">
        <w:t xml:space="preserve"> </w:t>
      </w:r>
      <w:r w:rsidRPr="008D406F">
        <w:t>risk</w:t>
      </w:r>
      <w:r w:rsidR="00616108">
        <w:t xml:space="preserve"> </w:t>
      </w:r>
      <w:r w:rsidRPr="008D406F">
        <w:t>factor</w:t>
      </w:r>
      <w:r w:rsidR="00616108">
        <w:t xml:space="preserve"> </w:t>
      </w:r>
      <w:r w:rsidRPr="008D406F">
        <w:t>for</w:t>
      </w:r>
      <w:r w:rsidR="00616108">
        <w:t xml:space="preserve"> </w:t>
      </w:r>
      <w:r w:rsidRPr="008D406F">
        <w:t>Clostridium</w:t>
      </w:r>
      <w:r w:rsidR="00616108">
        <w:t xml:space="preserve"> </w:t>
      </w:r>
      <w:r w:rsidRPr="008D406F">
        <w:t>difficile-associated</w:t>
      </w:r>
      <w:r w:rsidR="00616108">
        <w:t xml:space="preserve"> </w:t>
      </w:r>
      <w:r w:rsidRPr="008D406F">
        <w:t>diarrhea:</w:t>
      </w:r>
      <w:r w:rsidR="00616108">
        <w:t xml:space="preserve"> </w:t>
      </w:r>
      <w:r w:rsidRPr="008D406F">
        <w:t>a</w:t>
      </w:r>
      <w:r w:rsidR="00616108">
        <w:t xml:space="preserve"> </w:t>
      </w:r>
      <w:r w:rsidRPr="008D406F">
        <w:t>cohort</w:t>
      </w:r>
      <w:r w:rsidR="00616108">
        <w:t xml:space="preserve"> </w:t>
      </w:r>
      <w:r w:rsidRPr="008D406F">
        <w:t>study</w:t>
      </w:r>
      <w:r w:rsidR="00616108">
        <w:t xml:space="preserve"> </w:t>
      </w:r>
      <w:r w:rsidRPr="008D406F">
        <w:t>during</w:t>
      </w:r>
      <w:r w:rsidR="00616108">
        <w:t xml:space="preserve"> </w:t>
      </w:r>
      <w:r w:rsidRPr="008D406F">
        <w:t>an</w:t>
      </w:r>
      <w:r w:rsidR="00616108">
        <w:t xml:space="preserve"> </w:t>
      </w:r>
      <w:r w:rsidRPr="008D406F">
        <w:t>epidemic</w:t>
      </w:r>
      <w:r w:rsidR="00616108">
        <w:t xml:space="preserve"> </w:t>
      </w:r>
      <w:r w:rsidRPr="008D406F">
        <w:t>in</w:t>
      </w:r>
      <w:r w:rsidR="00616108">
        <w:t xml:space="preserve"> </w:t>
      </w:r>
      <w:r w:rsidRPr="008D406F">
        <w:t>Quebec.</w:t>
      </w:r>
      <w:r w:rsidR="00616108">
        <w:t xml:space="preserve"> </w:t>
      </w:r>
      <w:r w:rsidRPr="006548C4">
        <w:rPr>
          <w:i/>
        </w:rPr>
        <w:t>Clin</w:t>
      </w:r>
      <w:r w:rsidR="00616108">
        <w:rPr>
          <w:i/>
        </w:rPr>
        <w:t xml:space="preserve"> </w:t>
      </w:r>
      <w:r w:rsidRPr="006548C4">
        <w:rPr>
          <w:i/>
        </w:rPr>
        <w:t>Infect</w:t>
      </w:r>
      <w:r w:rsidR="00616108">
        <w:rPr>
          <w:i/>
        </w:rPr>
        <w:t xml:space="preserve"> </w:t>
      </w:r>
      <w:r w:rsidRPr="006548C4">
        <w:rPr>
          <w:i/>
        </w:rPr>
        <w:t>Dis</w:t>
      </w:r>
      <w:r w:rsidRPr="008D406F">
        <w:t>.</w:t>
      </w:r>
      <w:r w:rsidR="00616108">
        <w:t xml:space="preserve"> </w:t>
      </w:r>
      <w:r w:rsidRPr="008D406F">
        <w:t>2005;</w:t>
      </w:r>
      <w:r w:rsidR="00616108">
        <w:t xml:space="preserve"> </w:t>
      </w:r>
      <w:r w:rsidR="006548C4">
        <w:t>41</w:t>
      </w:r>
      <w:r w:rsidRPr="008D406F">
        <w:t>:</w:t>
      </w:r>
      <w:r w:rsidR="00616108">
        <w:t xml:space="preserve"> </w:t>
      </w:r>
      <w:r w:rsidRPr="008D406F">
        <w:t>1254-</w:t>
      </w:r>
      <w:r w:rsidR="006548C4">
        <w:t>1260.</w:t>
      </w:r>
    </w:p>
    <w:p w14:paraId="62813C5A" w14:textId="42F2972F" w:rsidR="008D406F" w:rsidRPr="008D406F" w:rsidRDefault="008D406F" w:rsidP="008D406F">
      <w:r w:rsidRPr="008D406F">
        <w:t>Rupnik</w:t>
      </w:r>
      <w:r w:rsidR="00616108">
        <w:t xml:space="preserve"> </w:t>
      </w:r>
      <w:r w:rsidRPr="008D406F">
        <w:t>M,</w:t>
      </w:r>
      <w:r w:rsidR="00616108">
        <w:t xml:space="preserve"> </w:t>
      </w:r>
      <w:r w:rsidRPr="008D406F">
        <w:t>et</w:t>
      </w:r>
      <w:r w:rsidR="00616108">
        <w:t xml:space="preserve"> </w:t>
      </w:r>
      <w:r w:rsidRPr="008D406F">
        <w:t>al.</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8D406F">
        <w:t>New</w:t>
      </w:r>
      <w:r w:rsidR="00616108">
        <w:t xml:space="preserve"> </w:t>
      </w:r>
      <w:r w:rsidRPr="008D406F">
        <w:t>developments</w:t>
      </w:r>
      <w:r w:rsidR="00616108">
        <w:t xml:space="preserve"> </w:t>
      </w:r>
      <w:r w:rsidRPr="008D406F">
        <w:t>in</w:t>
      </w:r>
      <w:r w:rsidR="00616108">
        <w:t xml:space="preserve"> </w:t>
      </w:r>
      <w:r w:rsidRPr="008D406F">
        <w:t>epidemiology</w:t>
      </w:r>
      <w:r w:rsidR="00616108">
        <w:t xml:space="preserve"> </w:t>
      </w:r>
      <w:r w:rsidRPr="008D406F">
        <w:t>and</w:t>
      </w:r>
      <w:r w:rsidR="00616108">
        <w:t xml:space="preserve"> </w:t>
      </w:r>
      <w:r w:rsidRPr="008D406F">
        <w:t>pathogenesis.</w:t>
      </w:r>
      <w:r w:rsidR="00616108">
        <w:t xml:space="preserve"> </w:t>
      </w:r>
      <w:r w:rsidRPr="006548C4">
        <w:rPr>
          <w:i/>
        </w:rPr>
        <w:t>Nat</w:t>
      </w:r>
      <w:r w:rsidR="00616108">
        <w:rPr>
          <w:i/>
        </w:rPr>
        <w:t xml:space="preserve"> </w:t>
      </w:r>
      <w:r w:rsidRPr="006548C4">
        <w:rPr>
          <w:i/>
        </w:rPr>
        <w:t>Rev</w:t>
      </w:r>
      <w:r w:rsidR="00616108">
        <w:rPr>
          <w:i/>
        </w:rPr>
        <w:t xml:space="preserve"> </w:t>
      </w:r>
      <w:r w:rsidRPr="006548C4">
        <w:rPr>
          <w:i/>
        </w:rPr>
        <w:t>Micro</w:t>
      </w:r>
      <w:r w:rsidR="00616108">
        <w:t xml:space="preserve"> </w:t>
      </w:r>
      <w:r w:rsidRPr="008D406F">
        <w:t>2009;</w:t>
      </w:r>
      <w:r w:rsidR="00616108">
        <w:t xml:space="preserve"> </w:t>
      </w:r>
      <w:r w:rsidR="006548C4">
        <w:t>7</w:t>
      </w:r>
      <w:r w:rsidRPr="008D406F">
        <w:t>:</w:t>
      </w:r>
      <w:r w:rsidR="00616108">
        <w:t xml:space="preserve"> </w:t>
      </w:r>
      <w:r w:rsidRPr="008D406F">
        <w:t>526-</w:t>
      </w:r>
      <w:r w:rsidR="006548C4">
        <w:t>536.</w:t>
      </w:r>
    </w:p>
    <w:p w14:paraId="12F53A5D" w14:textId="5147FC9B" w:rsidR="008D406F" w:rsidRPr="008D406F" w:rsidRDefault="008D406F" w:rsidP="008D406F">
      <w:r w:rsidRPr="008D406F">
        <w:lastRenderedPageBreak/>
        <w:t>Samore</w:t>
      </w:r>
      <w:r w:rsidR="00616108">
        <w:t xml:space="preserve"> </w:t>
      </w:r>
      <w:r w:rsidRPr="008D406F">
        <w:t>MH,</w:t>
      </w:r>
      <w:r w:rsidR="00616108">
        <w:t xml:space="preserve"> </w:t>
      </w:r>
      <w:r w:rsidRPr="008D406F">
        <w:t>et</w:t>
      </w:r>
      <w:r w:rsidR="00616108">
        <w:t xml:space="preserve"> </w:t>
      </w:r>
      <w:r w:rsidRPr="008D406F">
        <w:t>al.</w:t>
      </w:r>
      <w:r w:rsidR="00616108">
        <w:t xml:space="preserve"> </w:t>
      </w:r>
      <w:r w:rsidRPr="008D406F">
        <w:t>Clostridium</w:t>
      </w:r>
      <w:r w:rsidR="00616108">
        <w:t xml:space="preserve"> </w:t>
      </w:r>
      <w:r w:rsidRPr="008D406F">
        <w:t>difficile</w:t>
      </w:r>
      <w:r w:rsidR="00616108">
        <w:t xml:space="preserve"> </w:t>
      </w:r>
      <w:r w:rsidRPr="008D406F">
        <w:t>colonization</w:t>
      </w:r>
      <w:r w:rsidR="00616108">
        <w:t xml:space="preserve"> </w:t>
      </w:r>
      <w:r w:rsidRPr="008D406F">
        <w:t>and</w:t>
      </w:r>
      <w:r w:rsidR="00616108">
        <w:t xml:space="preserve"> </w:t>
      </w:r>
      <w:r w:rsidRPr="008D406F">
        <w:t>diarrhea</w:t>
      </w:r>
      <w:r w:rsidR="00616108">
        <w:t xml:space="preserve"> </w:t>
      </w:r>
      <w:r w:rsidRPr="008D406F">
        <w:t>at</w:t>
      </w:r>
      <w:r w:rsidR="00616108">
        <w:t xml:space="preserve"> </w:t>
      </w:r>
      <w:r w:rsidRPr="008D406F">
        <w:t>a</w:t>
      </w:r>
      <w:r w:rsidR="00616108">
        <w:t xml:space="preserve"> </w:t>
      </w:r>
      <w:r w:rsidRPr="008D406F">
        <w:t>tertiary</w:t>
      </w:r>
      <w:r w:rsidR="00616108">
        <w:t xml:space="preserve"> </w:t>
      </w:r>
      <w:r w:rsidRPr="008D406F">
        <w:t>care</w:t>
      </w:r>
      <w:r w:rsidR="00616108">
        <w:t xml:space="preserve"> </w:t>
      </w:r>
      <w:r w:rsidRPr="008D406F">
        <w:t>hospital.</w:t>
      </w:r>
      <w:r w:rsidR="00616108">
        <w:t xml:space="preserve"> </w:t>
      </w:r>
      <w:r w:rsidRPr="006548C4">
        <w:rPr>
          <w:i/>
        </w:rPr>
        <w:t>Clin</w:t>
      </w:r>
      <w:r w:rsidR="00616108">
        <w:rPr>
          <w:i/>
        </w:rPr>
        <w:t xml:space="preserve"> </w:t>
      </w:r>
      <w:r w:rsidRPr="006548C4">
        <w:rPr>
          <w:i/>
        </w:rPr>
        <w:t>Infect</w:t>
      </w:r>
      <w:r w:rsidR="00616108">
        <w:rPr>
          <w:i/>
        </w:rPr>
        <w:t xml:space="preserve"> </w:t>
      </w:r>
      <w:r w:rsidRPr="006548C4">
        <w:rPr>
          <w:i/>
        </w:rPr>
        <w:t>Dis.</w:t>
      </w:r>
      <w:r w:rsidR="00616108">
        <w:t xml:space="preserve"> </w:t>
      </w:r>
      <w:r w:rsidRPr="008D406F">
        <w:t>1994;</w:t>
      </w:r>
      <w:r w:rsidR="00616108">
        <w:t xml:space="preserve"> </w:t>
      </w:r>
      <w:r w:rsidR="006548C4">
        <w:t>18</w:t>
      </w:r>
      <w:r w:rsidRPr="008D406F">
        <w:t>:</w:t>
      </w:r>
      <w:r w:rsidR="00616108">
        <w:t xml:space="preserve"> </w:t>
      </w:r>
      <w:r w:rsidRPr="008D406F">
        <w:t>181-</w:t>
      </w:r>
      <w:r w:rsidR="006548C4">
        <w:t>187.</w:t>
      </w:r>
    </w:p>
    <w:p w14:paraId="64CCCA50" w14:textId="0BD32A97" w:rsidR="008D406F" w:rsidRPr="008D406F" w:rsidRDefault="008D406F" w:rsidP="008D406F">
      <w:r w:rsidRPr="008D406F">
        <w:t>Slimings</w:t>
      </w:r>
      <w:r w:rsidR="00616108">
        <w:t xml:space="preserve"> </w:t>
      </w:r>
      <w:r w:rsidRPr="008D406F">
        <w:t>C,</w:t>
      </w:r>
      <w:r w:rsidR="00616108">
        <w:t xml:space="preserve"> </w:t>
      </w:r>
      <w:r w:rsidRPr="008D406F">
        <w:t>et</w:t>
      </w:r>
      <w:r w:rsidR="00616108">
        <w:t xml:space="preserve"> </w:t>
      </w:r>
      <w:r w:rsidRPr="008D406F">
        <w:t>al.</w:t>
      </w:r>
      <w:r w:rsidR="00616108">
        <w:t xml:space="preserve"> </w:t>
      </w:r>
      <w:r w:rsidRPr="008D406F">
        <w:t>Increasing</w:t>
      </w:r>
      <w:r w:rsidR="00616108">
        <w:t xml:space="preserve"> </w:t>
      </w:r>
      <w:r w:rsidRPr="008D406F">
        <w:t>incidence</w:t>
      </w:r>
      <w:r w:rsidR="00616108">
        <w:t xml:space="preserve"> </w:t>
      </w:r>
      <w:r w:rsidRPr="008D406F">
        <w:t>of</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8D406F">
        <w:t>Australia,</w:t>
      </w:r>
      <w:r w:rsidR="00616108">
        <w:t xml:space="preserve"> </w:t>
      </w:r>
      <w:r w:rsidRPr="008D406F">
        <w:t>2011-2012.</w:t>
      </w:r>
      <w:r w:rsidR="00616108">
        <w:t xml:space="preserve"> </w:t>
      </w:r>
      <w:r w:rsidRPr="006548C4">
        <w:rPr>
          <w:i/>
        </w:rPr>
        <w:t>Med</w:t>
      </w:r>
      <w:r w:rsidR="00616108">
        <w:rPr>
          <w:i/>
        </w:rPr>
        <w:t xml:space="preserve"> </w:t>
      </w:r>
      <w:r w:rsidRPr="006548C4">
        <w:rPr>
          <w:i/>
        </w:rPr>
        <w:t>J</w:t>
      </w:r>
      <w:r w:rsidR="00616108">
        <w:rPr>
          <w:i/>
        </w:rPr>
        <w:t xml:space="preserve"> </w:t>
      </w:r>
      <w:r w:rsidRPr="006548C4">
        <w:rPr>
          <w:i/>
        </w:rPr>
        <w:t>Aust.</w:t>
      </w:r>
      <w:r w:rsidR="00616108">
        <w:t xml:space="preserve"> </w:t>
      </w:r>
      <w:r w:rsidRPr="008D406F">
        <w:t>2014;</w:t>
      </w:r>
      <w:r w:rsidR="00616108">
        <w:t xml:space="preserve"> </w:t>
      </w:r>
      <w:r w:rsidR="006548C4">
        <w:t>200</w:t>
      </w:r>
      <w:r w:rsidRPr="008D406F">
        <w:t>:</w:t>
      </w:r>
      <w:r w:rsidR="00616108">
        <w:t xml:space="preserve"> </w:t>
      </w:r>
      <w:r w:rsidRPr="008D406F">
        <w:t>272-</w:t>
      </w:r>
      <w:r w:rsidR="006548C4">
        <w:t>276.</w:t>
      </w:r>
    </w:p>
    <w:p w14:paraId="1F7A58AC" w14:textId="767FB94E" w:rsidR="008D406F" w:rsidRPr="008D406F" w:rsidRDefault="008D406F" w:rsidP="008D406F">
      <w:r w:rsidRPr="008D406F">
        <w:t>Steele</w:t>
      </w:r>
      <w:r w:rsidR="00616108">
        <w:t xml:space="preserve"> </w:t>
      </w:r>
      <w:r w:rsidRPr="008D406F">
        <w:t>J,</w:t>
      </w:r>
      <w:r w:rsidR="00616108">
        <w:t xml:space="preserve"> </w:t>
      </w:r>
      <w:r w:rsidRPr="008D406F">
        <w:t>et</w:t>
      </w:r>
      <w:r w:rsidR="00616108">
        <w:t xml:space="preserve"> </w:t>
      </w:r>
      <w:r w:rsidRPr="008D406F">
        <w:t>al.</w:t>
      </w:r>
      <w:r w:rsidR="00616108">
        <w:t xml:space="preserve"> </w:t>
      </w:r>
      <w:r w:rsidRPr="008D406F">
        <w:t>Antibody</w:t>
      </w:r>
      <w:r w:rsidR="00616108">
        <w:t xml:space="preserve"> </w:t>
      </w:r>
      <w:r w:rsidRPr="008D406F">
        <w:t>against</w:t>
      </w:r>
      <w:r w:rsidR="00616108">
        <w:t xml:space="preserve"> </w:t>
      </w:r>
      <w:r w:rsidRPr="008D406F">
        <w:t>TcdB,</w:t>
      </w:r>
      <w:r w:rsidR="00616108">
        <w:t xml:space="preserve"> </w:t>
      </w:r>
      <w:r w:rsidRPr="008D406F">
        <w:t>but</w:t>
      </w:r>
      <w:r w:rsidR="00616108">
        <w:t xml:space="preserve"> </w:t>
      </w:r>
      <w:r w:rsidRPr="008D406F">
        <w:t>not</w:t>
      </w:r>
      <w:r w:rsidR="00616108">
        <w:t xml:space="preserve"> </w:t>
      </w:r>
      <w:r w:rsidRPr="008D406F">
        <w:t>TcdA,</w:t>
      </w:r>
      <w:r w:rsidR="00616108">
        <w:t xml:space="preserve"> </w:t>
      </w:r>
      <w:r w:rsidRPr="008D406F">
        <w:t>prevents</w:t>
      </w:r>
      <w:r w:rsidR="00616108">
        <w:t xml:space="preserve"> </w:t>
      </w:r>
      <w:r w:rsidRPr="008D406F">
        <w:t>development</w:t>
      </w:r>
      <w:r w:rsidR="00616108">
        <w:t xml:space="preserve"> </w:t>
      </w:r>
      <w:r w:rsidRPr="008D406F">
        <w:t>of</w:t>
      </w:r>
      <w:r w:rsidR="00616108">
        <w:t xml:space="preserve"> </w:t>
      </w:r>
      <w:r w:rsidRPr="008D406F">
        <w:t>gastrointestinal</w:t>
      </w:r>
      <w:r w:rsidR="00616108">
        <w:t xml:space="preserve"> </w:t>
      </w:r>
      <w:r w:rsidRPr="008D406F">
        <w:t>and</w:t>
      </w:r>
      <w:r w:rsidR="00616108">
        <w:t xml:space="preserve"> </w:t>
      </w:r>
      <w:r w:rsidRPr="008D406F">
        <w:t>systemic</w:t>
      </w:r>
      <w:r w:rsidR="00616108">
        <w:t xml:space="preserve"> </w:t>
      </w:r>
      <w:r w:rsidRPr="008D406F">
        <w:t>clostridium</w:t>
      </w:r>
      <w:r w:rsidR="00616108">
        <w:t xml:space="preserve"> </w:t>
      </w:r>
      <w:r w:rsidRPr="008D406F">
        <w:t>difficile</w:t>
      </w:r>
      <w:r w:rsidR="00616108">
        <w:t xml:space="preserve"> </w:t>
      </w:r>
      <w:r w:rsidRPr="008D406F">
        <w:t>disease.</w:t>
      </w:r>
      <w:r w:rsidR="00616108">
        <w:t xml:space="preserve"> </w:t>
      </w:r>
      <w:r w:rsidRPr="006548C4">
        <w:rPr>
          <w:i/>
        </w:rPr>
        <w:t>J</w:t>
      </w:r>
      <w:r w:rsidR="00616108">
        <w:rPr>
          <w:i/>
        </w:rPr>
        <w:t xml:space="preserve"> </w:t>
      </w:r>
      <w:r w:rsidRPr="006548C4">
        <w:rPr>
          <w:i/>
        </w:rPr>
        <w:t>Infect</w:t>
      </w:r>
      <w:r w:rsidR="00616108">
        <w:rPr>
          <w:i/>
        </w:rPr>
        <w:t xml:space="preserve"> </w:t>
      </w:r>
      <w:r w:rsidRPr="006548C4">
        <w:rPr>
          <w:i/>
        </w:rPr>
        <w:t>Dis</w:t>
      </w:r>
      <w:r w:rsidR="00616108">
        <w:t xml:space="preserve"> </w:t>
      </w:r>
      <w:r w:rsidRPr="008D406F">
        <w:t>2013;</w:t>
      </w:r>
      <w:r w:rsidR="00616108">
        <w:t xml:space="preserve"> </w:t>
      </w:r>
      <w:r w:rsidRPr="008D406F">
        <w:t>207:</w:t>
      </w:r>
      <w:r w:rsidR="00616108">
        <w:t xml:space="preserve"> </w:t>
      </w:r>
      <w:r w:rsidRPr="008D406F">
        <w:t>323-</w:t>
      </w:r>
      <w:r w:rsidR="006548C4">
        <w:t>330.</w:t>
      </w:r>
    </w:p>
    <w:p w14:paraId="33A890C2" w14:textId="458B0C73" w:rsidR="008D406F" w:rsidRPr="008D406F" w:rsidRDefault="008D406F" w:rsidP="008D406F">
      <w:r w:rsidRPr="008D406F">
        <w:t>Sunenshine</w:t>
      </w:r>
      <w:r w:rsidR="00616108">
        <w:t xml:space="preserve"> </w:t>
      </w:r>
      <w:r w:rsidRPr="008D406F">
        <w:t>RH,</w:t>
      </w:r>
      <w:r w:rsidR="00616108">
        <w:t xml:space="preserve"> </w:t>
      </w:r>
      <w:r w:rsidRPr="008D406F">
        <w:t>McDonald</w:t>
      </w:r>
      <w:r w:rsidR="00616108">
        <w:t xml:space="preserve"> </w:t>
      </w:r>
      <w:r w:rsidRPr="008D406F">
        <w:t>LC.</w:t>
      </w:r>
      <w:r w:rsidR="00616108">
        <w:t xml:space="preserve"> </w:t>
      </w:r>
      <w:r w:rsidRPr="008D406F">
        <w:t>Clostridium</w:t>
      </w:r>
      <w:r w:rsidR="00616108">
        <w:t xml:space="preserve"> </w:t>
      </w:r>
      <w:r w:rsidRPr="008D406F">
        <w:t>difficile-associated</w:t>
      </w:r>
      <w:r w:rsidR="00616108">
        <w:t xml:space="preserve"> </w:t>
      </w:r>
      <w:r w:rsidRPr="008D406F">
        <w:t>disease:</w:t>
      </w:r>
      <w:r w:rsidR="00616108">
        <w:t xml:space="preserve"> </w:t>
      </w:r>
      <w:r w:rsidRPr="008D406F">
        <w:t>new</w:t>
      </w:r>
      <w:r w:rsidR="00616108">
        <w:t xml:space="preserve"> </w:t>
      </w:r>
      <w:r w:rsidRPr="008D406F">
        <w:t>challenges</w:t>
      </w:r>
      <w:r w:rsidR="00616108">
        <w:t xml:space="preserve"> </w:t>
      </w:r>
      <w:r w:rsidRPr="008D406F">
        <w:t>from</w:t>
      </w:r>
      <w:r w:rsidR="00616108">
        <w:t xml:space="preserve"> </w:t>
      </w:r>
      <w:r w:rsidRPr="008D406F">
        <w:t>an</w:t>
      </w:r>
      <w:r w:rsidR="00616108">
        <w:t xml:space="preserve"> </w:t>
      </w:r>
      <w:r w:rsidRPr="008D406F">
        <w:t>established</w:t>
      </w:r>
      <w:r w:rsidR="00616108">
        <w:t xml:space="preserve"> </w:t>
      </w:r>
      <w:r w:rsidRPr="008D406F">
        <w:t>pathogen.</w:t>
      </w:r>
      <w:r w:rsidR="00616108">
        <w:t xml:space="preserve"> </w:t>
      </w:r>
      <w:r w:rsidRPr="006548C4">
        <w:rPr>
          <w:i/>
        </w:rPr>
        <w:t>Cleve</w:t>
      </w:r>
      <w:r w:rsidR="00616108">
        <w:rPr>
          <w:i/>
        </w:rPr>
        <w:t xml:space="preserve"> </w:t>
      </w:r>
      <w:r w:rsidRPr="006548C4">
        <w:rPr>
          <w:i/>
        </w:rPr>
        <w:t>Clin</w:t>
      </w:r>
      <w:r w:rsidR="00616108">
        <w:rPr>
          <w:i/>
        </w:rPr>
        <w:t xml:space="preserve"> </w:t>
      </w:r>
      <w:r w:rsidRPr="006548C4">
        <w:rPr>
          <w:i/>
        </w:rPr>
        <w:t>J</w:t>
      </w:r>
      <w:r w:rsidR="00616108">
        <w:rPr>
          <w:i/>
        </w:rPr>
        <w:t xml:space="preserve"> </w:t>
      </w:r>
      <w:r w:rsidRPr="006548C4">
        <w:rPr>
          <w:i/>
        </w:rPr>
        <w:t>Med</w:t>
      </w:r>
      <w:r w:rsidR="00616108">
        <w:t xml:space="preserve"> </w:t>
      </w:r>
      <w:r w:rsidRPr="008D406F">
        <w:t>2006;</w:t>
      </w:r>
      <w:r w:rsidR="00616108">
        <w:t xml:space="preserve"> </w:t>
      </w:r>
      <w:r w:rsidR="006548C4">
        <w:t>73</w:t>
      </w:r>
      <w:r w:rsidRPr="008D406F">
        <w:t>:</w:t>
      </w:r>
      <w:r w:rsidR="00616108">
        <w:t xml:space="preserve"> </w:t>
      </w:r>
      <w:r w:rsidRPr="008D406F">
        <w:t>187-</w:t>
      </w:r>
      <w:r w:rsidR="006548C4">
        <w:t>197.</w:t>
      </w:r>
    </w:p>
    <w:p w14:paraId="64C626E2" w14:textId="0F94360B" w:rsidR="008D406F" w:rsidRPr="008D406F" w:rsidRDefault="008D406F" w:rsidP="008D406F">
      <w:r w:rsidRPr="008D406F">
        <w:t>Torres</w:t>
      </w:r>
      <w:r w:rsidR="00616108">
        <w:t xml:space="preserve"> </w:t>
      </w:r>
      <w:r w:rsidRPr="008D406F">
        <w:t>JF,</w:t>
      </w:r>
      <w:r w:rsidR="00616108">
        <w:t xml:space="preserve"> </w:t>
      </w:r>
      <w:r w:rsidRPr="008D406F">
        <w:t>et</w:t>
      </w:r>
      <w:r w:rsidR="00616108">
        <w:t xml:space="preserve"> </w:t>
      </w:r>
      <w:r w:rsidRPr="008D406F">
        <w:t>al.</w:t>
      </w:r>
      <w:r w:rsidR="00616108">
        <w:t xml:space="preserve"> </w:t>
      </w:r>
      <w:r w:rsidRPr="008D406F">
        <w:t>Evaluation</w:t>
      </w:r>
      <w:r w:rsidR="00616108">
        <w:t xml:space="preserve"> </w:t>
      </w:r>
      <w:r w:rsidRPr="008D406F">
        <w:t>of</w:t>
      </w:r>
      <w:r w:rsidR="00616108">
        <w:t xml:space="preserve"> </w:t>
      </w:r>
      <w:r w:rsidRPr="008D406F">
        <w:t>formalin</w:t>
      </w:r>
      <w:r w:rsidR="00616108">
        <w:t xml:space="preserve"> </w:t>
      </w:r>
      <w:r w:rsidRPr="008D406F">
        <w:t>inactivated</w:t>
      </w:r>
      <w:r w:rsidR="00616108">
        <w:t xml:space="preserve"> </w:t>
      </w:r>
      <w:r w:rsidRPr="008D406F">
        <w:t>Clostridium</w:t>
      </w:r>
      <w:r w:rsidR="00616108">
        <w:t xml:space="preserve"> </w:t>
      </w:r>
      <w:r w:rsidRPr="008D406F">
        <w:t>difficile</w:t>
      </w:r>
      <w:r w:rsidR="00616108">
        <w:t xml:space="preserve"> </w:t>
      </w:r>
      <w:r w:rsidRPr="008D406F">
        <w:t>vaccines</w:t>
      </w:r>
      <w:r w:rsidR="00616108">
        <w:t xml:space="preserve"> </w:t>
      </w:r>
      <w:r w:rsidRPr="008D406F">
        <w:t>administered</w:t>
      </w:r>
      <w:r w:rsidR="00616108">
        <w:t xml:space="preserve"> </w:t>
      </w:r>
      <w:r w:rsidRPr="008D406F">
        <w:t>by</w:t>
      </w:r>
      <w:r w:rsidR="00616108">
        <w:t xml:space="preserve"> </w:t>
      </w:r>
      <w:r w:rsidRPr="008D406F">
        <w:t>parenteral</w:t>
      </w:r>
      <w:r w:rsidR="00616108">
        <w:t xml:space="preserve"> </w:t>
      </w:r>
      <w:r w:rsidRPr="008D406F">
        <w:t>and</w:t>
      </w:r>
      <w:r w:rsidR="00616108">
        <w:t xml:space="preserve"> </w:t>
      </w:r>
      <w:r w:rsidRPr="008D406F">
        <w:t>mucosal</w:t>
      </w:r>
      <w:r w:rsidR="00616108">
        <w:t xml:space="preserve"> </w:t>
      </w:r>
      <w:r w:rsidRPr="008D406F">
        <w:t>routes</w:t>
      </w:r>
      <w:r w:rsidR="00616108">
        <w:t xml:space="preserve"> </w:t>
      </w:r>
      <w:r w:rsidRPr="008D406F">
        <w:t>of</w:t>
      </w:r>
      <w:r w:rsidR="00616108">
        <w:t xml:space="preserve"> </w:t>
      </w:r>
      <w:r w:rsidRPr="008D406F">
        <w:t>immunization</w:t>
      </w:r>
      <w:r w:rsidR="00616108">
        <w:t xml:space="preserve"> </w:t>
      </w:r>
      <w:r w:rsidRPr="008D406F">
        <w:t>in</w:t>
      </w:r>
      <w:r w:rsidR="00616108">
        <w:t xml:space="preserve"> </w:t>
      </w:r>
      <w:r w:rsidRPr="008D406F">
        <w:t>hamsters.</w:t>
      </w:r>
      <w:r w:rsidR="00616108">
        <w:t xml:space="preserve"> </w:t>
      </w:r>
      <w:r w:rsidRPr="006548C4">
        <w:rPr>
          <w:i/>
        </w:rPr>
        <w:t>Infect</w:t>
      </w:r>
      <w:r w:rsidR="00616108">
        <w:rPr>
          <w:i/>
        </w:rPr>
        <w:t xml:space="preserve"> </w:t>
      </w:r>
      <w:r w:rsidRPr="006548C4">
        <w:rPr>
          <w:i/>
        </w:rPr>
        <w:t>Immun</w:t>
      </w:r>
      <w:r w:rsidR="00616108">
        <w:t xml:space="preserve"> </w:t>
      </w:r>
      <w:r w:rsidRPr="008D406F">
        <w:t>1995;</w:t>
      </w:r>
      <w:r w:rsidR="00616108">
        <w:t xml:space="preserve"> </w:t>
      </w:r>
      <w:r w:rsidR="006548C4">
        <w:t>63</w:t>
      </w:r>
      <w:r w:rsidRPr="008D406F">
        <w:t>:</w:t>
      </w:r>
      <w:r w:rsidR="00616108">
        <w:t xml:space="preserve"> </w:t>
      </w:r>
      <w:r w:rsidRPr="008D406F">
        <w:t>4619-</w:t>
      </w:r>
      <w:r w:rsidR="006548C4">
        <w:t>4627.</w:t>
      </w:r>
    </w:p>
    <w:p w14:paraId="20CEA616" w14:textId="305880BA" w:rsidR="008D406F" w:rsidRPr="008D406F" w:rsidRDefault="008D406F" w:rsidP="008D406F">
      <w:r w:rsidRPr="008D406F">
        <w:t>Warny</w:t>
      </w:r>
      <w:r w:rsidR="00616108">
        <w:t xml:space="preserve"> </w:t>
      </w:r>
      <w:r w:rsidRPr="008D406F">
        <w:t>M,</w:t>
      </w:r>
      <w:r w:rsidR="00616108">
        <w:t xml:space="preserve"> </w:t>
      </w:r>
      <w:r w:rsidRPr="008D406F">
        <w:t>et</w:t>
      </w:r>
      <w:r w:rsidR="00616108">
        <w:t xml:space="preserve"> </w:t>
      </w:r>
      <w:r w:rsidRPr="008D406F">
        <w:t>al.</w:t>
      </w:r>
      <w:r w:rsidR="00616108">
        <w:t xml:space="preserve"> </w:t>
      </w:r>
      <w:r w:rsidRPr="008D406F">
        <w:t>Human</w:t>
      </w:r>
      <w:r w:rsidR="00616108">
        <w:t xml:space="preserve"> </w:t>
      </w:r>
      <w:r w:rsidRPr="008D406F">
        <w:t>antibody</w:t>
      </w:r>
      <w:r w:rsidR="00616108">
        <w:t xml:space="preserve"> </w:t>
      </w:r>
      <w:r w:rsidRPr="008D406F">
        <w:t>response</w:t>
      </w:r>
      <w:r w:rsidR="00616108">
        <w:t xml:space="preserve"> </w:t>
      </w:r>
      <w:r w:rsidRPr="008D406F">
        <w:t>to</w:t>
      </w:r>
      <w:r w:rsidR="00616108">
        <w:t xml:space="preserve"> </w:t>
      </w:r>
      <w:r w:rsidRPr="008D406F">
        <w:t>Clostridium</w:t>
      </w:r>
      <w:r w:rsidR="00616108">
        <w:t xml:space="preserve"> </w:t>
      </w:r>
      <w:r w:rsidRPr="008D406F">
        <w:t>difficle</w:t>
      </w:r>
      <w:r w:rsidR="00616108">
        <w:t xml:space="preserve"> </w:t>
      </w:r>
      <w:r w:rsidRPr="008D406F">
        <w:t>toxin</w:t>
      </w:r>
      <w:r w:rsidR="00616108">
        <w:t xml:space="preserve"> </w:t>
      </w:r>
      <w:r w:rsidRPr="008D406F">
        <w:t>A</w:t>
      </w:r>
      <w:r w:rsidR="00616108">
        <w:t xml:space="preserve"> </w:t>
      </w:r>
      <w:r w:rsidRPr="008D406F">
        <w:t>in</w:t>
      </w:r>
      <w:r w:rsidR="00616108">
        <w:t xml:space="preserve"> </w:t>
      </w:r>
      <w:r w:rsidRPr="008D406F">
        <w:t>relation</w:t>
      </w:r>
      <w:r w:rsidR="00616108">
        <w:t xml:space="preserve"> </w:t>
      </w:r>
      <w:r w:rsidRPr="008D406F">
        <w:t>to</w:t>
      </w:r>
      <w:r w:rsidR="00616108">
        <w:t xml:space="preserve"> </w:t>
      </w:r>
      <w:r w:rsidRPr="008D406F">
        <w:t>clinical</w:t>
      </w:r>
      <w:r w:rsidR="00616108">
        <w:t xml:space="preserve"> </w:t>
      </w:r>
      <w:r w:rsidRPr="008D406F">
        <w:t>course</w:t>
      </w:r>
      <w:r w:rsidR="00616108">
        <w:t xml:space="preserve"> </w:t>
      </w:r>
      <w:r w:rsidRPr="008D406F">
        <w:t>of</w:t>
      </w:r>
      <w:r w:rsidR="00616108">
        <w:t xml:space="preserve"> </w:t>
      </w:r>
      <w:r w:rsidRPr="008D406F">
        <w:t>infection.</w:t>
      </w:r>
      <w:r w:rsidR="00616108">
        <w:t xml:space="preserve"> </w:t>
      </w:r>
      <w:r w:rsidRPr="006548C4">
        <w:rPr>
          <w:i/>
        </w:rPr>
        <w:t>Infect</w:t>
      </w:r>
      <w:r w:rsidR="00616108">
        <w:rPr>
          <w:i/>
        </w:rPr>
        <w:t xml:space="preserve"> </w:t>
      </w:r>
      <w:r w:rsidRPr="006548C4">
        <w:rPr>
          <w:i/>
        </w:rPr>
        <w:t>Immun</w:t>
      </w:r>
      <w:r w:rsidR="00616108">
        <w:t xml:space="preserve"> </w:t>
      </w:r>
      <w:r w:rsidRPr="008D406F">
        <w:t>1994;</w:t>
      </w:r>
      <w:r w:rsidR="00616108">
        <w:t xml:space="preserve"> </w:t>
      </w:r>
      <w:r w:rsidR="006548C4">
        <w:t>62</w:t>
      </w:r>
      <w:r w:rsidRPr="008D406F">
        <w:t>:</w:t>
      </w:r>
      <w:r w:rsidR="00616108">
        <w:t xml:space="preserve"> </w:t>
      </w:r>
      <w:r w:rsidRPr="008D406F">
        <w:t>384-</w:t>
      </w:r>
      <w:r w:rsidR="006548C4">
        <w:t>389.</w:t>
      </w:r>
    </w:p>
    <w:p w14:paraId="32C668BE" w14:textId="1D6EE74C" w:rsidR="008D406F" w:rsidRPr="008D406F" w:rsidRDefault="008D406F" w:rsidP="008D406F">
      <w:r w:rsidRPr="008D406F">
        <w:t>Wiegand</w:t>
      </w:r>
      <w:r w:rsidR="00616108">
        <w:t xml:space="preserve"> </w:t>
      </w:r>
      <w:r w:rsidRPr="008D406F">
        <w:t>PN,</w:t>
      </w:r>
      <w:r w:rsidR="00616108">
        <w:t xml:space="preserve"> </w:t>
      </w:r>
      <w:r w:rsidRPr="008D406F">
        <w:t>et</w:t>
      </w:r>
      <w:r w:rsidR="00616108">
        <w:t xml:space="preserve"> </w:t>
      </w:r>
      <w:r w:rsidRPr="008D406F">
        <w:t>al.</w:t>
      </w:r>
      <w:r w:rsidR="00616108">
        <w:t xml:space="preserve"> </w:t>
      </w:r>
      <w:r w:rsidRPr="008D406F">
        <w:t>Clinical</w:t>
      </w:r>
      <w:r w:rsidR="00616108">
        <w:t xml:space="preserve"> </w:t>
      </w:r>
      <w:r w:rsidRPr="008D406F">
        <w:t>and</w:t>
      </w:r>
      <w:r w:rsidR="00616108">
        <w:t xml:space="preserve"> </w:t>
      </w:r>
      <w:r w:rsidRPr="008D406F">
        <w:t>economic</w:t>
      </w:r>
      <w:r w:rsidR="00616108">
        <w:t xml:space="preserve"> </w:t>
      </w:r>
      <w:r w:rsidRPr="008D406F">
        <w:t>burden</w:t>
      </w:r>
      <w:r w:rsidR="00616108">
        <w:t xml:space="preserve"> </w:t>
      </w:r>
      <w:r w:rsidRPr="008D406F">
        <w:t>of</w:t>
      </w:r>
      <w:r w:rsidR="00616108">
        <w:t xml:space="preserve"> </w:t>
      </w:r>
      <w:r w:rsidRPr="008D406F">
        <w:t>clostridium</w:t>
      </w:r>
      <w:r w:rsidR="00616108">
        <w:t xml:space="preserve"> </w:t>
      </w:r>
      <w:r w:rsidRPr="008D406F">
        <w:t>difficile</w:t>
      </w:r>
      <w:r w:rsidR="00616108">
        <w:t xml:space="preserve"> </w:t>
      </w:r>
      <w:r w:rsidRPr="008D406F">
        <w:t>infection</w:t>
      </w:r>
      <w:r w:rsidR="00616108">
        <w:t xml:space="preserve"> </w:t>
      </w:r>
      <w:r w:rsidRPr="008D406F">
        <w:t>in</w:t>
      </w:r>
      <w:r w:rsidR="00616108">
        <w:t xml:space="preserve"> </w:t>
      </w:r>
      <w:r w:rsidRPr="008D406F">
        <w:t>Europe:</w:t>
      </w:r>
      <w:r w:rsidR="00616108">
        <w:t xml:space="preserve"> </w:t>
      </w:r>
      <w:r w:rsidRPr="008D406F">
        <w:t>a</w:t>
      </w:r>
      <w:r w:rsidR="00616108">
        <w:t xml:space="preserve"> </w:t>
      </w:r>
      <w:r w:rsidRPr="008D406F">
        <w:t>systematic</w:t>
      </w:r>
      <w:r w:rsidR="00616108">
        <w:t xml:space="preserve"> </w:t>
      </w:r>
      <w:r w:rsidRPr="008D406F">
        <w:t>review</w:t>
      </w:r>
      <w:r w:rsidR="00616108">
        <w:t xml:space="preserve"> </w:t>
      </w:r>
      <w:r w:rsidRPr="008D406F">
        <w:t>of</w:t>
      </w:r>
      <w:r w:rsidR="00616108">
        <w:t xml:space="preserve"> </w:t>
      </w:r>
      <w:r w:rsidRPr="008D406F">
        <w:t>healthcare-facilityacquired</w:t>
      </w:r>
      <w:r w:rsidR="00616108">
        <w:t xml:space="preserve"> </w:t>
      </w:r>
      <w:r w:rsidRPr="008D406F">
        <w:t>infection.</w:t>
      </w:r>
      <w:r w:rsidR="00616108">
        <w:t xml:space="preserve"> </w:t>
      </w:r>
      <w:r w:rsidRPr="006548C4">
        <w:rPr>
          <w:i/>
        </w:rPr>
        <w:t>J</w:t>
      </w:r>
      <w:r w:rsidR="00616108">
        <w:rPr>
          <w:i/>
        </w:rPr>
        <w:t xml:space="preserve"> </w:t>
      </w:r>
      <w:r w:rsidRPr="006548C4">
        <w:rPr>
          <w:i/>
        </w:rPr>
        <w:t>Hosp</w:t>
      </w:r>
      <w:r w:rsidR="00616108">
        <w:rPr>
          <w:i/>
        </w:rPr>
        <w:t xml:space="preserve"> </w:t>
      </w:r>
      <w:r w:rsidRPr="006548C4">
        <w:rPr>
          <w:i/>
        </w:rPr>
        <w:t>Infect</w:t>
      </w:r>
      <w:r w:rsidR="00616108">
        <w:t xml:space="preserve"> </w:t>
      </w:r>
      <w:r w:rsidRPr="008D406F">
        <w:t>2012;</w:t>
      </w:r>
      <w:r w:rsidR="00616108">
        <w:t xml:space="preserve"> </w:t>
      </w:r>
      <w:r w:rsidRPr="008D406F">
        <w:t>81:</w:t>
      </w:r>
      <w:r w:rsidR="00616108">
        <w:t xml:space="preserve"> </w:t>
      </w:r>
      <w:r w:rsidR="006548C4">
        <w:t>1-14.</w:t>
      </w:r>
    </w:p>
    <w:p w14:paraId="00AD1732" w14:textId="6A39576F" w:rsidR="008D406F" w:rsidRPr="008D406F" w:rsidRDefault="008D406F" w:rsidP="008D406F">
      <w:r w:rsidRPr="008D406F">
        <w:t>Voth</w:t>
      </w:r>
      <w:r w:rsidR="00616108">
        <w:t xml:space="preserve"> </w:t>
      </w:r>
      <w:r w:rsidRPr="008D406F">
        <w:t>DE,</w:t>
      </w:r>
      <w:r w:rsidR="00616108">
        <w:t xml:space="preserve"> </w:t>
      </w:r>
      <w:r w:rsidRPr="008D406F">
        <w:t>Ballard</w:t>
      </w:r>
      <w:r w:rsidR="00616108">
        <w:t xml:space="preserve"> </w:t>
      </w:r>
      <w:r w:rsidRPr="008D406F">
        <w:t>JD.</w:t>
      </w:r>
      <w:r w:rsidR="00616108">
        <w:t xml:space="preserve"> </w:t>
      </w:r>
      <w:r w:rsidRPr="008D406F">
        <w:t>Clostridium</w:t>
      </w:r>
      <w:r w:rsidR="00616108">
        <w:t xml:space="preserve"> </w:t>
      </w:r>
      <w:r w:rsidRPr="008D406F">
        <w:t>difficile</w:t>
      </w:r>
      <w:r w:rsidR="00616108">
        <w:t xml:space="preserve"> </w:t>
      </w:r>
      <w:r w:rsidRPr="008D406F">
        <w:t>toxins:</w:t>
      </w:r>
      <w:r w:rsidR="00616108">
        <w:t xml:space="preserve"> </w:t>
      </w:r>
      <w:r w:rsidRPr="008D406F">
        <w:t>mechanism</w:t>
      </w:r>
      <w:r w:rsidR="00616108">
        <w:t xml:space="preserve"> </w:t>
      </w:r>
      <w:r w:rsidRPr="008D406F">
        <w:t>of</w:t>
      </w:r>
      <w:r w:rsidR="00616108">
        <w:t xml:space="preserve"> </w:t>
      </w:r>
      <w:r w:rsidRPr="008D406F">
        <w:t>action</w:t>
      </w:r>
      <w:r w:rsidR="00616108">
        <w:t xml:space="preserve"> </w:t>
      </w:r>
      <w:r w:rsidRPr="008D406F">
        <w:t>and</w:t>
      </w:r>
      <w:r w:rsidR="00616108">
        <w:t xml:space="preserve"> </w:t>
      </w:r>
      <w:r w:rsidRPr="008D406F">
        <w:t>role</w:t>
      </w:r>
      <w:r w:rsidR="00616108">
        <w:t xml:space="preserve"> </w:t>
      </w:r>
      <w:r w:rsidRPr="008D406F">
        <w:t>in</w:t>
      </w:r>
      <w:r w:rsidR="00616108">
        <w:t xml:space="preserve"> </w:t>
      </w:r>
      <w:r w:rsidRPr="008D406F">
        <w:t>disease.</w:t>
      </w:r>
      <w:r w:rsidR="00616108">
        <w:t xml:space="preserve"> </w:t>
      </w:r>
      <w:r w:rsidRPr="006548C4">
        <w:rPr>
          <w:i/>
        </w:rPr>
        <w:t>Clin</w:t>
      </w:r>
      <w:r w:rsidR="00616108">
        <w:rPr>
          <w:i/>
        </w:rPr>
        <w:t xml:space="preserve"> </w:t>
      </w:r>
      <w:r w:rsidRPr="006548C4">
        <w:rPr>
          <w:i/>
        </w:rPr>
        <w:t>Microbiol</w:t>
      </w:r>
      <w:r w:rsidR="00616108">
        <w:rPr>
          <w:i/>
        </w:rPr>
        <w:t xml:space="preserve"> </w:t>
      </w:r>
      <w:r w:rsidRPr="006548C4">
        <w:rPr>
          <w:i/>
        </w:rPr>
        <w:t>Rev</w:t>
      </w:r>
      <w:r w:rsidR="00616108">
        <w:t xml:space="preserve"> </w:t>
      </w:r>
      <w:r w:rsidRPr="008D406F">
        <w:t>2005;</w:t>
      </w:r>
      <w:r w:rsidR="00616108">
        <w:t xml:space="preserve"> </w:t>
      </w:r>
      <w:r w:rsidR="006548C4">
        <w:t>18</w:t>
      </w:r>
      <w:r w:rsidRPr="008D406F">
        <w:t>:</w:t>
      </w:r>
      <w:r w:rsidR="00616108">
        <w:t xml:space="preserve"> </w:t>
      </w:r>
      <w:r w:rsidRPr="008D406F">
        <w:t>247-</w:t>
      </w:r>
      <w:r w:rsidR="006548C4">
        <w:t>263</w:t>
      </w:r>
    </w:p>
    <w:p w14:paraId="75171B7B" w14:textId="722DF720" w:rsidR="008D770F" w:rsidRPr="00AE01C2" w:rsidRDefault="008D406F" w:rsidP="008B5A3E">
      <w:r w:rsidRPr="008D406F">
        <w:t>Zar</w:t>
      </w:r>
      <w:r w:rsidR="00616108">
        <w:t xml:space="preserve"> </w:t>
      </w:r>
      <w:r w:rsidRPr="008D406F">
        <w:t>FA,</w:t>
      </w:r>
      <w:r w:rsidR="00616108">
        <w:t xml:space="preserve"> </w:t>
      </w:r>
      <w:r w:rsidRPr="008D406F">
        <w:t>et</w:t>
      </w:r>
      <w:r w:rsidR="00616108">
        <w:t xml:space="preserve"> </w:t>
      </w:r>
      <w:r w:rsidRPr="008D406F">
        <w:t>al.</w:t>
      </w:r>
      <w:r w:rsidR="00616108">
        <w:t xml:space="preserve"> </w:t>
      </w:r>
      <w:r w:rsidRPr="008D406F">
        <w:t>A</w:t>
      </w:r>
      <w:r w:rsidR="00616108">
        <w:t xml:space="preserve"> </w:t>
      </w:r>
      <w:r w:rsidRPr="008D406F">
        <w:t>comparison</w:t>
      </w:r>
      <w:r w:rsidR="00616108">
        <w:t xml:space="preserve"> </w:t>
      </w:r>
      <w:r w:rsidRPr="008D406F">
        <w:t>of</w:t>
      </w:r>
      <w:r w:rsidR="00616108">
        <w:t xml:space="preserve"> </w:t>
      </w:r>
      <w:r w:rsidRPr="008D406F">
        <w:t>vancomycin</w:t>
      </w:r>
      <w:r w:rsidR="00616108">
        <w:t xml:space="preserve"> </w:t>
      </w:r>
      <w:r w:rsidRPr="008D406F">
        <w:t>and</w:t>
      </w:r>
      <w:r w:rsidR="00616108">
        <w:t xml:space="preserve"> </w:t>
      </w:r>
      <w:r w:rsidRPr="008D406F">
        <w:t>metronidazole</w:t>
      </w:r>
      <w:r w:rsidR="00616108">
        <w:t xml:space="preserve"> </w:t>
      </w:r>
      <w:r w:rsidRPr="008D406F">
        <w:t>for</w:t>
      </w:r>
      <w:r w:rsidR="00616108">
        <w:t xml:space="preserve"> </w:t>
      </w:r>
      <w:r w:rsidRPr="008D406F">
        <w:t>the</w:t>
      </w:r>
      <w:r w:rsidR="00616108">
        <w:t xml:space="preserve"> </w:t>
      </w:r>
      <w:r w:rsidRPr="008D406F">
        <w:t>treatment</w:t>
      </w:r>
      <w:r w:rsidR="00616108">
        <w:t xml:space="preserve"> </w:t>
      </w:r>
      <w:r w:rsidRPr="008D406F">
        <w:t>of</w:t>
      </w:r>
      <w:r w:rsidR="00616108">
        <w:t xml:space="preserve"> </w:t>
      </w:r>
      <w:r w:rsidRPr="008D406F">
        <w:t>Clostridium</w:t>
      </w:r>
      <w:r w:rsidR="00616108">
        <w:t xml:space="preserve"> </w:t>
      </w:r>
      <w:r w:rsidRPr="008D406F">
        <w:t>difficile-associated</w:t>
      </w:r>
      <w:r w:rsidR="00616108">
        <w:t xml:space="preserve"> </w:t>
      </w:r>
      <w:r w:rsidRPr="008D406F">
        <w:t>diarrhea,</w:t>
      </w:r>
      <w:r w:rsidR="00616108">
        <w:t xml:space="preserve"> </w:t>
      </w:r>
      <w:r w:rsidRPr="008D406F">
        <w:t>stratified</w:t>
      </w:r>
      <w:r w:rsidR="00616108">
        <w:t xml:space="preserve"> </w:t>
      </w:r>
      <w:r w:rsidRPr="008D406F">
        <w:t>by</w:t>
      </w:r>
      <w:r w:rsidR="00616108">
        <w:t xml:space="preserve"> </w:t>
      </w:r>
      <w:r w:rsidRPr="008D406F">
        <w:t>disease</w:t>
      </w:r>
      <w:r w:rsidR="00616108">
        <w:t xml:space="preserve"> </w:t>
      </w:r>
      <w:r w:rsidRPr="008D406F">
        <w:t>severity.</w:t>
      </w:r>
      <w:r w:rsidR="00616108">
        <w:t xml:space="preserve"> </w:t>
      </w:r>
      <w:r w:rsidRPr="006548C4">
        <w:rPr>
          <w:i/>
        </w:rPr>
        <w:t>Clin</w:t>
      </w:r>
      <w:r w:rsidR="00616108">
        <w:rPr>
          <w:i/>
        </w:rPr>
        <w:t xml:space="preserve"> </w:t>
      </w:r>
      <w:r w:rsidRPr="006548C4">
        <w:rPr>
          <w:i/>
        </w:rPr>
        <w:t>Infect</w:t>
      </w:r>
      <w:r w:rsidR="00616108">
        <w:rPr>
          <w:i/>
        </w:rPr>
        <w:t xml:space="preserve"> </w:t>
      </w:r>
      <w:r w:rsidRPr="006548C4">
        <w:rPr>
          <w:i/>
        </w:rPr>
        <w:t>Dis</w:t>
      </w:r>
      <w:r w:rsidR="00616108">
        <w:t xml:space="preserve"> </w:t>
      </w:r>
      <w:r w:rsidR="006548C4">
        <w:t>2007;</w:t>
      </w:r>
      <w:r w:rsidR="00616108">
        <w:t xml:space="preserve"> </w:t>
      </w:r>
      <w:r w:rsidR="006548C4">
        <w:t>45</w:t>
      </w:r>
      <w:r w:rsidRPr="008D406F">
        <w:t>:</w:t>
      </w:r>
      <w:r w:rsidR="00616108">
        <w:t xml:space="preserve"> </w:t>
      </w:r>
      <w:r w:rsidRPr="008D406F">
        <w:t>302-</w:t>
      </w:r>
      <w:r w:rsidR="006548C4">
        <w:t>307.</w:t>
      </w:r>
      <w:bookmarkEnd w:id="1"/>
      <w:bookmarkEnd w:id="0"/>
      <w:bookmarkEnd w:id="3"/>
    </w:p>
    <w:p w14:paraId="12862B28" w14:textId="77D809A4" w:rsidR="003D1E62" w:rsidRPr="001D043B" w:rsidRDefault="003D1E62" w:rsidP="002666AC">
      <w:pPr>
        <w:sectPr w:rsidR="003D1E62" w:rsidRPr="001D043B" w:rsidSect="008D770F">
          <w:headerReference w:type="even" r:id="rId39"/>
          <w:headerReference w:type="default" r:id="rId40"/>
          <w:headerReference w:type="first" r:id="rId41"/>
          <w:footerReference w:type="first" r:id="rId42"/>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6788324F" w14:textId="77777777" w:rsidTr="00711E39">
        <w:trPr>
          <w:trHeight w:hRule="exact" w:val="564"/>
        </w:trPr>
        <w:tc>
          <w:tcPr>
            <w:tcW w:w="9175" w:type="dxa"/>
          </w:tcPr>
          <w:p w14:paraId="40325F8B" w14:textId="67937012" w:rsidR="00B3567E" w:rsidRPr="00487162" w:rsidRDefault="00B3567E" w:rsidP="00711E39">
            <w:pPr>
              <w:pStyle w:val="TGASignoff"/>
            </w:pPr>
            <w:r w:rsidRPr="00487162">
              <w:lastRenderedPageBreak/>
              <w:t>Therapeutic</w:t>
            </w:r>
            <w:r w:rsidR="00616108">
              <w:t xml:space="preserve"> </w:t>
            </w:r>
            <w:r w:rsidRPr="00487162">
              <w:t>Goods</w:t>
            </w:r>
            <w:r w:rsidR="00616108">
              <w:t xml:space="preserve"> </w:t>
            </w:r>
            <w:r w:rsidRPr="00487162">
              <w:t>Administration</w:t>
            </w:r>
          </w:p>
        </w:tc>
      </w:tr>
      <w:tr w:rsidR="00B3567E" w:rsidRPr="00487162" w14:paraId="2E491FB5" w14:textId="77777777" w:rsidTr="00711E39">
        <w:trPr>
          <w:trHeight w:val="1221"/>
        </w:trPr>
        <w:tc>
          <w:tcPr>
            <w:tcW w:w="9175" w:type="dxa"/>
            <w:tcMar>
              <w:top w:w="28" w:type="dxa"/>
            </w:tcMar>
          </w:tcPr>
          <w:p w14:paraId="6EFEE03B" w14:textId="2CFA3286" w:rsidR="00B3567E" w:rsidRPr="00487162" w:rsidRDefault="00B3567E" w:rsidP="00711E39">
            <w:pPr>
              <w:pStyle w:val="Address"/>
            </w:pPr>
            <w:r w:rsidRPr="00487162">
              <w:t>PO</w:t>
            </w:r>
            <w:r w:rsidR="00616108">
              <w:t xml:space="preserve"> </w:t>
            </w:r>
            <w:r w:rsidRPr="00487162">
              <w:t>Box</w:t>
            </w:r>
            <w:r w:rsidR="00616108">
              <w:t xml:space="preserve"> </w:t>
            </w:r>
            <w:r w:rsidRPr="00487162">
              <w:t>100</w:t>
            </w:r>
            <w:r w:rsidR="00616108">
              <w:t xml:space="preserve"> </w:t>
            </w:r>
            <w:r w:rsidRPr="00487162">
              <w:t>Woden</w:t>
            </w:r>
            <w:r w:rsidR="00616108">
              <w:t xml:space="preserve"> </w:t>
            </w:r>
            <w:r w:rsidRPr="00487162">
              <w:t>ACT</w:t>
            </w:r>
            <w:r w:rsidR="00616108">
              <w:t xml:space="preserve"> </w:t>
            </w:r>
            <w:r w:rsidRPr="00487162">
              <w:t>2606</w:t>
            </w:r>
            <w:r w:rsidR="00616108">
              <w:t xml:space="preserve"> </w:t>
            </w:r>
            <w:r w:rsidRPr="00487162">
              <w:t>Australia</w:t>
            </w:r>
          </w:p>
          <w:p w14:paraId="42ED27FA" w14:textId="5F771737" w:rsidR="00B3567E" w:rsidRPr="00487162" w:rsidRDefault="00B3567E" w:rsidP="00711E39">
            <w:pPr>
              <w:pStyle w:val="Address"/>
            </w:pPr>
            <w:r w:rsidRPr="00487162">
              <w:t>Email:</w:t>
            </w:r>
            <w:r w:rsidR="00616108">
              <w:t xml:space="preserve"> </w:t>
            </w:r>
            <w:hyperlink r:id="rId43" w:history="1">
              <w:r w:rsidRPr="008D770F">
                <w:rPr>
                  <w:rStyle w:val="Hyperlink"/>
                </w:rPr>
                <w:t>info@tga.gov.au</w:t>
              </w:r>
            </w:hyperlink>
            <w:r w:rsidR="00616108">
              <w:t xml:space="preserve"> </w:t>
            </w:r>
            <w:r w:rsidRPr="00487162">
              <w:t>Phone:</w:t>
            </w:r>
            <w:r w:rsidR="00616108">
              <w:t xml:space="preserve"> </w:t>
            </w:r>
            <w:r w:rsidRPr="00487162">
              <w:t>1800</w:t>
            </w:r>
            <w:r w:rsidR="00616108">
              <w:t xml:space="preserve"> </w:t>
            </w:r>
            <w:r w:rsidRPr="00487162">
              <w:t>020</w:t>
            </w:r>
            <w:r w:rsidR="00616108">
              <w:t xml:space="preserve"> </w:t>
            </w:r>
            <w:r w:rsidRPr="00487162">
              <w:t>653</w:t>
            </w:r>
            <w:r w:rsidR="00616108">
              <w:t xml:space="preserve"> </w:t>
            </w:r>
            <w:r w:rsidRPr="00487162">
              <w:t>Fax:</w:t>
            </w:r>
            <w:r w:rsidR="00616108">
              <w:t xml:space="preserve"> </w:t>
            </w:r>
            <w:r w:rsidRPr="00487162">
              <w:t>02</w:t>
            </w:r>
            <w:r w:rsidR="00616108">
              <w:t xml:space="preserve"> </w:t>
            </w:r>
            <w:r w:rsidRPr="00487162">
              <w:t>6232</w:t>
            </w:r>
            <w:r w:rsidR="00616108">
              <w:t xml:space="preserve"> </w:t>
            </w:r>
            <w:r w:rsidRPr="00487162">
              <w:t>8605</w:t>
            </w:r>
          </w:p>
          <w:p w14:paraId="1F2374EB" w14:textId="77777777" w:rsidR="00B3567E" w:rsidRPr="008D770F" w:rsidRDefault="00E66C60" w:rsidP="00711E39">
            <w:pPr>
              <w:pStyle w:val="Address"/>
              <w:spacing w:line="260" w:lineRule="atLeast"/>
              <w:rPr>
                <w:b/>
                <w:color w:val="0000FF"/>
                <w:u w:val="single"/>
              </w:rPr>
            </w:pPr>
            <w:hyperlink r:id="rId44" w:history="1">
              <w:r w:rsidR="00E979F4" w:rsidRPr="00FE02B1">
                <w:rPr>
                  <w:rStyle w:val="Hyperlink"/>
                  <w:b/>
                </w:rPr>
                <w:t>https://www.tga.gov.au</w:t>
              </w:r>
            </w:hyperlink>
          </w:p>
        </w:tc>
      </w:tr>
    </w:tbl>
    <w:p w14:paraId="46522F68" w14:textId="77777777" w:rsidR="00774E1D" w:rsidRPr="008A5E0B" w:rsidRDefault="00774E1D" w:rsidP="008A5E0B"/>
    <w:sectPr w:rsidR="00774E1D" w:rsidRPr="008A5E0B" w:rsidSect="00B3567E">
      <w:headerReference w:type="even" r:id="rId45"/>
      <w:headerReference w:type="default" r:id="rId46"/>
      <w:footerReference w:type="default" r:id="rId47"/>
      <w:headerReference w:type="first" r:id="rId48"/>
      <w:footerReference w:type="first" r:id="rId49"/>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66A75" w14:textId="77777777" w:rsidR="00E66C60" w:rsidRDefault="00E66C60" w:rsidP="00C40A36">
      <w:pPr>
        <w:spacing w:after="0"/>
      </w:pPr>
      <w:r>
        <w:separator/>
      </w:r>
    </w:p>
  </w:endnote>
  <w:endnote w:type="continuationSeparator" w:id="0">
    <w:p w14:paraId="109F415B" w14:textId="77777777" w:rsidR="00E66C60" w:rsidRDefault="00E66C6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E66C60" w:rsidRPr="00487162" w14:paraId="444D7330" w14:textId="77777777" w:rsidTr="00537165">
      <w:trPr>
        <w:trHeight w:val="269"/>
      </w:trPr>
      <w:tc>
        <w:tcPr>
          <w:tcW w:w="7513" w:type="dxa"/>
          <w:tcMar>
            <w:top w:w="142" w:type="dxa"/>
            <w:bottom w:w="0" w:type="dxa"/>
          </w:tcMar>
        </w:tcPr>
        <w:p w14:paraId="77EB63B7" w14:textId="3BC41981" w:rsidR="00E66C60" w:rsidRPr="00487162" w:rsidRDefault="00E66C60" w:rsidP="00DB5FFD">
          <w:pPr>
            <w:pStyle w:val="Footer"/>
          </w:pPr>
          <w:r>
            <w:t xml:space="preserve">Attachment 2 – AusPAR - </w:t>
          </w:r>
          <w:r w:rsidRPr="00B01814">
            <w:t xml:space="preserve">Zinplava - Bezlotoxumab - Merck Sharp &amp; Dohme Australia - PM-2016-03738-1-2 - </w:t>
          </w:r>
          <w:r>
            <w:t>Extract from the Clinical Evaluation Report FINAL 24 September 2018</w:t>
          </w:r>
        </w:p>
      </w:tc>
      <w:tc>
        <w:tcPr>
          <w:tcW w:w="1348" w:type="dxa"/>
          <w:tcMar>
            <w:top w:w="142" w:type="dxa"/>
            <w:bottom w:w="0" w:type="dxa"/>
          </w:tcMar>
        </w:tcPr>
        <w:p w14:paraId="1C5D59DF" w14:textId="77777777" w:rsidR="00E66C60" w:rsidRPr="00981D66" w:rsidRDefault="00E66C60"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200861">
            <w:rPr>
              <w:noProof/>
            </w:rPr>
            <w:t>3</w:t>
          </w:r>
          <w:r w:rsidRPr="00981D66">
            <w:fldChar w:fldCharType="end"/>
          </w:r>
          <w:r w:rsidRPr="00981D66">
            <w:t xml:space="preserve"> of </w:t>
          </w:r>
          <w:fldSimple w:instr=" NUMPAGES  \* Arabic  \* MERGEFORMAT ">
            <w:r w:rsidR="00200861">
              <w:rPr>
                <w:noProof/>
              </w:rPr>
              <w:t>57</w:t>
            </w:r>
          </w:fldSimple>
        </w:p>
      </w:tc>
    </w:tr>
  </w:tbl>
  <w:p w14:paraId="6A48D499" w14:textId="77777777" w:rsidR="00E66C60" w:rsidRDefault="00E66C60"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66C60" w:rsidRPr="00487162" w14:paraId="4370887E" w14:textId="77777777" w:rsidTr="00E45619">
      <w:trPr>
        <w:trHeight w:val="269"/>
      </w:trPr>
      <w:tc>
        <w:tcPr>
          <w:tcW w:w="4519" w:type="dxa"/>
          <w:tcBorders>
            <w:top w:val="single" w:sz="4" w:space="0" w:color="auto"/>
          </w:tcBorders>
          <w:tcMar>
            <w:top w:w="142" w:type="dxa"/>
            <w:bottom w:w="0" w:type="dxa"/>
          </w:tcMar>
        </w:tcPr>
        <w:p w14:paraId="77F6F5A6" w14:textId="77777777" w:rsidR="00E66C60" w:rsidRPr="00487162" w:rsidRDefault="00E66C60" w:rsidP="00FE1DEE">
          <w:pPr>
            <w:pStyle w:val="Footer"/>
          </w:pPr>
          <w:r w:rsidRPr="00487162">
            <w:t>Document title, Part #, Section # - Section title</w:t>
          </w:r>
        </w:p>
        <w:p w14:paraId="583ACF39" w14:textId="77777777" w:rsidR="00E66C60" w:rsidRPr="00487162" w:rsidRDefault="00E66C60" w:rsidP="00FE1DEE">
          <w:pPr>
            <w:pStyle w:val="Footer"/>
          </w:pPr>
          <w:r w:rsidRPr="00487162">
            <w:t>V1.0 October 2010</w:t>
          </w:r>
        </w:p>
      </w:tc>
      <w:tc>
        <w:tcPr>
          <w:tcW w:w="4342" w:type="dxa"/>
          <w:tcBorders>
            <w:top w:val="single" w:sz="4" w:space="0" w:color="auto"/>
          </w:tcBorders>
          <w:tcMar>
            <w:top w:w="142" w:type="dxa"/>
            <w:bottom w:w="0" w:type="dxa"/>
          </w:tcMar>
        </w:tcPr>
        <w:p w14:paraId="632CA987" w14:textId="77777777" w:rsidR="00E66C60" w:rsidRPr="00487162" w:rsidRDefault="00E66C6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45</w:t>
            </w:r>
          </w:fldSimple>
        </w:p>
      </w:tc>
    </w:tr>
  </w:tbl>
  <w:p w14:paraId="4F312B8E" w14:textId="77777777" w:rsidR="00E66C60" w:rsidRDefault="00E66C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7A2F3" w14:textId="77777777" w:rsidR="00E66C60" w:rsidRDefault="00E66C60"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66C60" w14:paraId="20ED170E" w14:textId="77777777" w:rsidTr="0010601F">
      <w:trPr>
        <w:trHeight w:val="108"/>
      </w:trPr>
      <w:tc>
        <w:tcPr>
          <w:tcW w:w="8875" w:type="dxa"/>
          <w:gridSpan w:val="2"/>
          <w:tcBorders>
            <w:bottom w:val="single" w:sz="4" w:space="0" w:color="auto"/>
          </w:tcBorders>
          <w:tcMar>
            <w:right w:w="284" w:type="dxa"/>
          </w:tcMar>
        </w:tcPr>
        <w:p w14:paraId="49E7FBAC" w14:textId="77777777" w:rsidR="00E66C60" w:rsidRDefault="00E66C60" w:rsidP="006E08B3">
          <w:pPr>
            <w:pStyle w:val="Heading3"/>
          </w:pPr>
          <w:r>
            <w:t>Copyright</w:t>
          </w:r>
        </w:p>
        <w:p w14:paraId="63AED5C4" w14:textId="77777777" w:rsidR="00E66C60" w:rsidRDefault="00E66C60" w:rsidP="006E08B3">
          <w:r>
            <w:rPr>
              <w:rFonts w:cs="Arial"/>
            </w:rPr>
            <w:t>©</w:t>
          </w:r>
          <w:r>
            <w:t xml:space="preserve"> Commonwealth of Australia [add year]</w:t>
          </w:r>
        </w:p>
        <w:p w14:paraId="454BA9B4" w14:textId="77777777" w:rsidR="00E66C60" w:rsidRDefault="00E66C60" w:rsidP="006E08B3"/>
        <w:p w14:paraId="02BA2EA5" w14:textId="77777777" w:rsidR="00E66C60" w:rsidRDefault="00E66C6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B9C11A9" w14:textId="77777777" w:rsidR="00E66C60" w:rsidRDefault="00E66C60" w:rsidP="006E08B3"/>
        <w:p w14:paraId="6D5E5031" w14:textId="77777777" w:rsidR="00E66C60" w:rsidRDefault="00E66C60" w:rsidP="006E08B3">
          <w:pPr>
            <w:pStyle w:val="Heading3"/>
          </w:pPr>
          <w:r>
            <w:t>Confidentiality</w:t>
          </w:r>
        </w:p>
        <w:p w14:paraId="563769CD" w14:textId="77777777" w:rsidR="00E66C60" w:rsidRDefault="00E66C6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6E2BD02" w14:textId="77777777" w:rsidR="00E66C60" w:rsidRDefault="00E66C60" w:rsidP="006E08B3"/>
        <w:p w14:paraId="6379BFE7" w14:textId="77777777" w:rsidR="00E66C60" w:rsidRDefault="00E66C60" w:rsidP="006E08B3">
          <w:r>
            <w:t>For submission made by individuals, all personal details, other than your name, will be removed from your submission before it is published on the TGA’s Internet site.</w:t>
          </w:r>
        </w:p>
        <w:p w14:paraId="50C3FA60" w14:textId="77777777" w:rsidR="00E66C60" w:rsidRDefault="00E66C60" w:rsidP="006E08B3"/>
        <w:p w14:paraId="09691F94" w14:textId="77777777" w:rsidR="00E66C60" w:rsidRDefault="00E66C60" w:rsidP="006E08B3">
          <w:r>
            <w:t>In addition, a list of parties making submissions will be published. If you do not wish to be identified with your submission you must specifically request this in the space provided ib the submission coversheet.</w:t>
          </w:r>
        </w:p>
      </w:tc>
    </w:tr>
    <w:tr w:rsidR="00E66C60" w14:paraId="53AFC65F" w14:textId="77777777" w:rsidTr="0010601F">
      <w:trPr>
        <w:trHeight w:val="417"/>
      </w:trPr>
      <w:tc>
        <w:tcPr>
          <w:tcW w:w="4519" w:type="dxa"/>
          <w:tcBorders>
            <w:top w:val="single" w:sz="4" w:space="0" w:color="auto"/>
          </w:tcBorders>
          <w:tcMar>
            <w:top w:w="142" w:type="dxa"/>
            <w:bottom w:w="0" w:type="dxa"/>
          </w:tcMar>
        </w:tcPr>
        <w:p w14:paraId="429A46F5" w14:textId="77777777" w:rsidR="00E66C60" w:rsidRDefault="00E66C60" w:rsidP="006E08B3">
          <w:r>
            <w:t>Document title, Part #, Section # - Section title</w:t>
          </w:r>
        </w:p>
        <w:p w14:paraId="33A0FACC" w14:textId="77777777" w:rsidR="00E66C60" w:rsidRDefault="00E66C60" w:rsidP="006E08B3">
          <w:r>
            <w:t>V1.0 October 2010</w:t>
          </w:r>
        </w:p>
      </w:tc>
      <w:tc>
        <w:tcPr>
          <w:tcW w:w="4356" w:type="dxa"/>
          <w:tcBorders>
            <w:top w:val="single" w:sz="4" w:space="0" w:color="auto"/>
          </w:tcBorders>
          <w:tcMar>
            <w:top w:w="142" w:type="dxa"/>
            <w:bottom w:w="0" w:type="dxa"/>
          </w:tcMar>
        </w:tcPr>
        <w:p w14:paraId="41C23D20" w14:textId="77777777" w:rsidR="00E66C60" w:rsidRDefault="00E66C6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45</w:t>
            </w:r>
          </w:fldSimple>
          <w:r>
            <w:t xml:space="preserve"> </w:t>
          </w:r>
        </w:p>
      </w:tc>
    </w:tr>
  </w:tbl>
  <w:p w14:paraId="195A0ADF" w14:textId="77777777" w:rsidR="00E66C60" w:rsidRDefault="00E66C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48345F" w14:textId="77777777" w:rsidR="00E66C60" w:rsidRDefault="00E66C60" w:rsidP="00C40A36">
      <w:pPr>
        <w:spacing w:after="0"/>
      </w:pPr>
      <w:r>
        <w:separator/>
      </w:r>
    </w:p>
  </w:footnote>
  <w:footnote w:type="continuationSeparator" w:id="0">
    <w:p w14:paraId="093EF7E8" w14:textId="77777777" w:rsidR="00E66C60" w:rsidRDefault="00E66C60"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FEF2E" w14:textId="77777777" w:rsidR="00E66C60" w:rsidRDefault="00E66C6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FE43B" w14:textId="77777777" w:rsidR="00E66C60" w:rsidRDefault="00E66C60">
    <w:pPr>
      <w:rPr>
        <w:noProof/>
        <w:lang w:eastAsia="en-AU"/>
      </w:rPr>
    </w:pPr>
    <w:r w:rsidRPr="002D545C">
      <w:rPr>
        <w:noProof/>
        <w:lang w:eastAsia="en-AU"/>
      </w:rPr>
      <w:drawing>
        <wp:anchor distT="0" distB="0" distL="114300" distR="114300" simplePos="0" relativeHeight="251659264" behindDoc="1" locked="0" layoutInCell="1" allowOverlap="1" wp14:anchorId="1572E300" wp14:editId="737B4346">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8A38545" w14:textId="77777777" w:rsidR="00E66C60" w:rsidRDefault="00E66C60" w:rsidP="00593AD1">
    <w:pPr>
      <w:pStyle w:val="HeaderNoLine"/>
    </w:pPr>
    <w:r>
      <w:rPr>
        <w:noProof/>
        <w:lang w:eastAsia="en-AU"/>
      </w:rPr>
      <w:drawing>
        <wp:inline distT="0" distB="0" distL="0" distR="0" wp14:anchorId="5AD0D12F" wp14:editId="17F5E28D">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6DED5" w14:textId="77777777" w:rsidR="00E66C60" w:rsidRDefault="00E66C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346D9" w14:textId="77777777" w:rsidR="00E66C60" w:rsidRDefault="00E66C6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4CBF4" w14:textId="77777777" w:rsidR="00E66C60" w:rsidRDefault="00E66C6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F448E" w14:textId="77777777" w:rsidR="00E66C60" w:rsidRDefault="00E66C6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FB9FD" w14:textId="77777777" w:rsidR="00E66C60" w:rsidRDefault="00E66C60"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AC8BC" w14:textId="77777777" w:rsidR="00E66C60" w:rsidRDefault="00E66C60" w:rsidP="006E08B3">
    <w:r>
      <w:t>Therapeutic Goods Administration</w:t>
    </w:r>
  </w:p>
  <w:p w14:paraId="11C39ABC" w14:textId="77777777" w:rsidR="00E66C60" w:rsidRDefault="00E66C6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873"/>
        </w:tabs>
        <w:ind w:left="1873"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2468"/>
        </w:tabs>
        <w:ind w:left="246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3"/>
  </w:num>
  <w:num w:numId="6">
    <w:abstractNumId w:val="3"/>
  </w:num>
  <w:num w:numId="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2"/>
  </w:num>
  <w:num w:numId="9">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CDE"/>
    <w:rsid w:val="00002031"/>
    <w:rsid w:val="00004734"/>
    <w:rsid w:val="00006B22"/>
    <w:rsid w:val="0001276A"/>
    <w:rsid w:val="000246AE"/>
    <w:rsid w:val="00025C67"/>
    <w:rsid w:val="00040ACB"/>
    <w:rsid w:val="0005559E"/>
    <w:rsid w:val="000755C0"/>
    <w:rsid w:val="00077775"/>
    <w:rsid w:val="00090471"/>
    <w:rsid w:val="00097B5E"/>
    <w:rsid w:val="000A3AED"/>
    <w:rsid w:val="000A5870"/>
    <w:rsid w:val="000A63AF"/>
    <w:rsid w:val="000B3532"/>
    <w:rsid w:val="000B3A75"/>
    <w:rsid w:val="000C690F"/>
    <w:rsid w:val="000D1295"/>
    <w:rsid w:val="000D391B"/>
    <w:rsid w:val="000D3D6D"/>
    <w:rsid w:val="000D4FC7"/>
    <w:rsid w:val="000D7ACF"/>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349A8"/>
    <w:rsid w:val="0014197B"/>
    <w:rsid w:val="001447CD"/>
    <w:rsid w:val="001516B1"/>
    <w:rsid w:val="00154EBB"/>
    <w:rsid w:val="00156316"/>
    <w:rsid w:val="00165389"/>
    <w:rsid w:val="001706C0"/>
    <w:rsid w:val="0017078F"/>
    <w:rsid w:val="001708EC"/>
    <w:rsid w:val="001764B0"/>
    <w:rsid w:val="0017693F"/>
    <w:rsid w:val="0018110E"/>
    <w:rsid w:val="00181684"/>
    <w:rsid w:val="001843C6"/>
    <w:rsid w:val="001850E0"/>
    <w:rsid w:val="001A2158"/>
    <w:rsid w:val="001A525F"/>
    <w:rsid w:val="001B09F9"/>
    <w:rsid w:val="001B50DC"/>
    <w:rsid w:val="001B5D98"/>
    <w:rsid w:val="001B6448"/>
    <w:rsid w:val="001C657B"/>
    <w:rsid w:val="001E07CF"/>
    <w:rsid w:val="001E39E2"/>
    <w:rsid w:val="001E59F1"/>
    <w:rsid w:val="001F497A"/>
    <w:rsid w:val="001F49EB"/>
    <w:rsid w:val="001F6CBA"/>
    <w:rsid w:val="00200861"/>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431C"/>
    <w:rsid w:val="002D545C"/>
    <w:rsid w:val="002D6161"/>
    <w:rsid w:val="002E4C9A"/>
    <w:rsid w:val="002F11F8"/>
    <w:rsid w:val="002F3F56"/>
    <w:rsid w:val="002F44B5"/>
    <w:rsid w:val="00304318"/>
    <w:rsid w:val="00311AC0"/>
    <w:rsid w:val="0032583B"/>
    <w:rsid w:val="00327883"/>
    <w:rsid w:val="00332C35"/>
    <w:rsid w:val="00335504"/>
    <w:rsid w:val="003521E8"/>
    <w:rsid w:val="00356407"/>
    <w:rsid w:val="003728F3"/>
    <w:rsid w:val="0037496E"/>
    <w:rsid w:val="0037623D"/>
    <w:rsid w:val="00386150"/>
    <w:rsid w:val="003874CE"/>
    <w:rsid w:val="00390900"/>
    <w:rsid w:val="00396C92"/>
    <w:rsid w:val="003A6188"/>
    <w:rsid w:val="003A7F6C"/>
    <w:rsid w:val="003B1113"/>
    <w:rsid w:val="003B4D60"/>
    <w:rsid w:val="003B634F"/>
    <w:rsid w:val="003B7E39"/>
    <w:rsid w:val="003C58DC"/>
    <w:rsid w:val="003D0A3B"/>
    <w:rsid w:val="003D1E62"/>
    <w:rsid w:val="003E2486"/>
    <w:rsid w:val="003E3208"/>
    <w:rsid w:val="003F0B04"/>
    <w:rsid w:val="0040134E"/>
    <w:rsid w:val="00415D59"/>
    <w:rsid w:val="004257E7"/>
    <w:rsid w:val="0043797D"/>
    <w:rsid w:val="00440A2D"/>
    <w:rsid w:val="004564A7"/>
    <w:rsid w:val="004617BF"/>
    <w:rsid w:val="00463658"/>
    <w:rsid w:val="004722CC"/>
    <w:rsid w:val="004936E4"/>
    <w:rsid w:val="00494E60"/>
    <w:rsid w:val="00497487"/>
    <w:rsid w:val="004A7947"/>
    <w:rsid w:val="004A7E13"/>
    <w:rsid w:val="004B7B76"/>
    <w:rsid w:val="004C2DCA"/>
    <w:rsid w:val="004E781A"/>
    <w:rsid w:val="004F0F38"/>
    <w:rsid w:val="004F4AF5"/>
    <w:rsid w:val="00501921"/>
    <w:rsid w:val="00530354"/>
    <w:rsid w:val="0053625B"/>
    <w:rsid w:val="00537165"/>
    <w:rsid w:val="005434C6"/>
    <w:rsid w:val="00543B39"/>
    <w:rsid w:val="00550096"/>
    <w:rsid w:val="00557FF9"/>
    <w:rsid w:val="00575E67"/>
    <w:rsid w:val="00576378"/>
    <w:rsid w:val="00576E77"/>
    <w:rsid w:val="00577945"/>
    <w:rsid w:val="00577E38"/>
    <w:rsid w:val="00585322"/>
    <w:rsid w:val="005857C6"/>
    <w:rsid w:val="00586F98"/>
    <w:rsid w:val="00592F6E"/>
    <w:rsid w:val="00593AD1"/>
    <w:rsid w:val="005A68B6"/>
    <w:rsid w:val="005B3D90"/>
    <w:rsid w:val="005C5570"/>
    <w:rsid w:val="005C79A4"/>
    <w:rsid w:val="005D5442"/>
    <w:rsid w:val="00603F32"/>
    <w:rsid w:val="00616108"/>
    <w:rsid w:val="006170F0"/>
    <w:rsid w:val="00620406"/>
    <w:rsid w:val="0063234B"/>
    <w:rsid w:val="00632398"/>
    <w:rsid w:val="00640FC3"/>
    <w:rsid w:val="00642020"/>
    <w:rsid w:val="00646206"/>
    <w:rsid w:val="0065337B"/>
    <w:rsid w:val="0065419D"/>
    <w:rsid w:val="006548C4"/>
    <w:rsid w:val="006604D8"/>
    <w:rsid w:val="00664A5B"/>
    <w:rsid w:val="006763D2"/>
    <w:rsid w:val="00680C08"/>
    <w:rsid w:val="006877F3"/>
    <w:rsid w:val="00691260"/>
    <w:rsid w:val="006931B1"/>
    <w:rsid w:val="006A15C0"/>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11E39"/>
    <w:rsid w:val="00722B57"/>
    <w:rsid w:val="00725552"/>
    <w:rsid w:val="0073359E"/>
    <w:rsid w:val="0074253D"/>
    <w:rsid w:val="0074429B"/>
    <w:rsid w:val="00747782"/>
    <w:rsid w:val="007513B4"/>
    <w:rsid w:val="007615BC"/>
    <w:rsid w:val="00762F05"/>
    <w:rsid w:val="007652FF"/>
    <w:rsid w:val="00770EF1"/>
    <w:rsid w:val="00773EF7"/>
    <w:rsid w:val="00774D69"/>
    <w:rsid w:val="00774E1D"/>
    <w:rsid w:val="0077675A"/>
    <w:rsid w:val="00780355"/>
    <w:rsid w:val="00783486"/>
    <w:rsid w:val="00785721"/>
    <w:rsid w:val="00793A59"/>
    <w:rsid w:val="007B6E9F"/>
    <w:rsid w:val="007C1216"/>
    <w:rsid w:val="007C1AF7"/>
    <w:rsid w:val="007D3264"/>
    <w:rsid w:val="007E6E27"/>
    <w:rsid w:val="007F3E00"/>
    <w:rsid w:val="00805D27"/>
    <w:rsid w:val="00821776"/>
    <w:rsid w:val="008321F5"/>
    <w:rsid w:val="00832369"/>
    <w:rsid w:val="00834660"/>
    <w:rsid w:val="00836BC2"/>
    <w:rsid w:val="008414A0"/>
    <w:rsid w:val="0085641B"/>
    <w:rsid w:val="00857136"/>
    <w:rsid w:val="00886D15"/>
    <w:rsid w:val="00887DD8"/>
    <w:rsid w:val="008915A0"/>
    <w:rsid w:val="00896018"/>
    <w:rsid w:val="008960DD"/>
    <w:rsid w:val="0089635C"/>
    <w:rsid w:val="008A2B9D"/>
    <w:rsid w:val="008A5E0B"/>
    <w:rsid w:val="008A6D59"/>
    <w:rsid w:val="008B4B03"/>
    <w:rsid w:val="008B596F"/>
    <w:rsid w:val="008B5A3E"/>
    <w:rsid w:val="008C159F"/>
    <w:rsid w:val="008C1623"/>
    <w:rsid w:val="008C1850"/>
    <w:rsid w:val="008C51A9"/>
    <w:rsid w:val="008D406F"/>
    <w:rsid w:val="008D770F"/>
    <w:rsid w:val="008E7846"/>
    <w:rsid w:val="008F1CCC"/>
    <w:rsid w:val="008F2967"/>
    <w:rsid w:val="008F6943"/>
    <w:rsid w:val="008F69AF"/>
    <w:rsid w:val="00902A21"/>
    <w:rsid w:val="00906445"/>
    <w:rsid w:val="00920330"/>
    <w:rsid w:val="009219D7"/>
    <w:rsid w:val="00922D53"/>
    <w:rsid w:val="00923B70"/>
    <w:rsid w:val="00924482"/>
    <w:rsid w:val="00930237"/>
    <w:rsid w:val="00934A94"/>
    <w:rsid w:val="009438E8"/>
    <w:rsid w:val="00943D71"/>
    <w:rsid w:val="0094614A"/>
    <w:rsid w:val="00946EA5"/>
    <w:rsid w:val="0095160F"/>
    <w:rsid w:val="00956ACB"/>
    <w:rsid w:val="00963C08"/>
    <w:rsid w:val="009708D3"/>
    <w:rsid w:val="009775FA"/>
    <w:rsid w:val="00981D66"/>
    <w:rsid w:val="0098585A"/>
    <w:rsid w:val="0098669D"/>
    <w:rsid w:val="00994C95"/>
    <w:rsid w:val="009A4CED"/>
    <w:rsid w:val="009A56F9"/>
    <w:rsid w:val="009A690D"/>
    <w:rsid w:val="009B1D12"/>
    <w:rsid w:val="009B416B"/>
    <w:rsid w:val="009B6225"/>
    <w:rsid w:val="009C4BD5"/>
    <w:rsid w:val="009D3DC6"/>
    <w:rsid w:val="009D7B77"/>
    <w:rsid w:val="009E0BB0"/>
    <w:rsid w:val="009E14D2"/>
    <w:rsid w:val="009E3FBB"/>
    <w:rsid w:val="00A102E4"/>
    <w:rsid w:val="00A12C42"/>
    <w:rsid w:val="00A14DF7"/>
    <w:rsid w:val="00A235D9"/>
    <w:rsid w:val="00A259EB"/>
    <w:rsid w:val="00A3246D"/>
    <w:rsid w:val="00A36FA7"/>
    <w:rsid w:val="00A475B7"/>
    <w:rsid w:val="00A47AF7"/>
    <w:rsid w:val="00A47C3E"/>
    <w:rsid w:val="00A50226"/>
    <w:rsid w:val="00A60BAD"/>
    <w:rsid w:val="00A762AA"/>
    <w:rsid w:val="00A85DBF"/>
    <w:rsid w:val="00A911B2"/>
    <w:rsid w:val="00A964D1"/>
    <w:rsid w:val="00AA0ED0"/>
    <w:rsid w:val="00AA3499"/>
    <w:rsid w:val="00AC269F"/>
    <w:rsid w:val="00AC2B40"/>
    <w:rsid w:val="00AC2BB2"/>
    <w:rsid w:val="00AC2C3C"/>
    <w:rsid w:val="00AC512D"/>
    <w:rsid w:val="00AE01C2"/>
    <w:rsid w:val="00AE65EB"/>
    <w:rsid w:val="00AE67A7"/>
    <w:rsid w:val="00AF1D94"/>
    <w:rsid w:val="00AF60C5"/>
    <w:rsid w:val="00B009C6"/>
    <w:rsid w:val="00B01548"/>
    <w:rsid w:val="00B01814"/>
    <w:rsid w:val="00B02208"/>
    <w:rsid w:val="00B02CCD"/>
    <w:rsid w:val="00B1425E"/>
    <w:rsid w:val="00B21D29"/>
    <w:rsid w:val="00B25034"/>
    <w:rsid w:val="00B275F4"/>
    <w:rsid w:val="00B33588"/>
    <w:rsid w:val="00B33863"/>
    <w:rsid w:val="00B3567E"/>
    <w:rsid w:val="00B37D17"/>
    <w:rsid w:val="00B4175E"/>
    <w:rsid w:val="00B452CE"/>
    <w:rsid w:val="00B54C25"/>
    <w:rsid w:val="00B76B91"/>
    <w:rsid w:val="00B77EB1"/>
    <w:rsid w:val="00B811C6"/>
    <w:rsid w:val="00B82CDE"/>
    <w:rsid w:val="00B84E3F"/>
    <w:rsid w:val="00B85A87"/>
    <w:rsid w:val="00B92E08"/>
    <w:rsid w:val="00B96EBE"/>
    <w:rsid w:val="00BA5BB5"/>
    <w:rsid w:val="00BC622A"/>
    <w:rsid w:val="00BD45E3"/>
    <w:rsid w:val="00BE0A78"/>
    <w:rsid w:val="00BE32A6"/>
    <w:rsid w:val="00BE4BFA"/>
    <w:rsid w:val="00BE6252"/>
    <w:rsid w:val="00BE79F0"/>
    <w:rsid w:val="00BF046D"/>
    <w:rsid w:val="00BF1190"/>
    <w:rsid w:val="00BF5D04"/>
    <w:rsid w:val="00C1164D"/>
    <w:rsid w:val="00C137CE"/>
    <w:rsid w:val="00C16861"/>
    <w:rsid w:val="00C22678"/>
    <w:rsid w:val="00C26C3A"/>
    <w:rsid w:val="00C404A6"/>
    <w:rsid w:val="00C40A36"/>
    <w:rsid w:val="00C436C9"/>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D44F8"/>
    <w:rsid w:val="00CF15C3"/>
    <w:rsid w:val="00CF2B6F"/>
    <w:rsid w:val="00CF58B6"/>
    <w:rsid w:val="00D017ED"/>
    <w:rsid w:val="00D040D3"/>
    <w:rsid w:val="00D04C65"/>
    <w:rsid w:val="00D224FE"/>
    <w:rsid w:val="00D23700"/>
    <w:rsid w:val="00D3048C"/>
    <w:rsid w:val="00D44398"/>
    <w:rsid w:val="00D53A31"/>
    <w:rsid w:val="00D556FA"/>
    <w:rsid w:val="00D6493E"/>
    <w:rsid w:val="00D7301E"/>
    <w:rsid w:val="00D83AE1"/>
    <w:rsid w:val="00D855D4"/>
    <w:rsid w:val="00D86D33"/>
    <w:rsid w:val="00D87961"/>
    <w:rsid w:val="00D93466"/>
    <w:rsid w:val="00DA1124"/>
    <w:rsid w:val="00DA1D47"/>
    <w:rsid w:val="00DB5FFD"/>
    <w:rsid w:val="00DB75B7"/>
    <w:rsid w:val="00DC156B"/>
    <w:rsid w:val="00DC6E02"/>
    <w:rsid w:val="00DD7684"/>
    <w:rsid w:val="00DE02AE"/>
    <w:rsid w:val="00DE6554"/>
    <w:rsid w:val="00DE7324"/>
    <w:rsid w:val="00DF1D7F"/>
    <w:rsid w:val="00DF4BE4"/>
    <w:rsid w:val="00E02FB4"/>
    <w:rsid w:val="00E07F15"/>
    <w:rsid w:val="00E20571"/>
    <w:rsid w:val="00E235F7"/>
    <w:rsid w:val="00E23659"/>
    <w:rsid w:val="00E239D4"/>
    <w:rsid w:val="00E26130"/>
    <w:rsid w:val="00E2741C"/>
    <w:rsid w:val="00E30012"/>
    <w:rsid w:val="00E31CD5"/>
    <w:rsid w:val="00E40B22"/>
    <w:rsid w:val="00E45619"/>
    <w:rsid w:val="00E4588F"/>
    <w:rsid w:val="00E46DA3"/>
    <w:rsid w:val="00E51BB1"/>
    <w:rsid w:val="00E61BDF"/>
    <w:rsid w:val="00E624A5"/>
    <w:rsid w:val="00E66C60"/>
    <w:rsid w:val="00E7344E"/>
    <w:rsid w:val="00E73672"/>
    <w:rsid w:val="00E77B22"/>
    <w:rsid w:val="00E936E3"/>
    <w:rsid w:val="00E979F4"/>
    <w:rsid w:val="00EB0798"/>
    <w:rsid w:val="00EB40AD"/>
    <w:rsid w:val="00EB586E"/>
    <w:rsid w:val="00EB5A2B"/>
    <w:rsid w:val="00EB5FC8"/>
    <w:rsid w:val="00ED3CAD"/>
    <w:rsid w:val="00ED5A41"/>
    <w:rsid w:val="00EE1DE8"/>
    <w:rsid w:val="00F033EC"/>
    <w:rsid w:val="00F04F68"/>
    <w:rsid w:val="00F12670"/>
    <w:rsid w:val="00F14B27"/>
    <w:rsid w:val="00F3148D"/>
    <w:rsid w:val="00F325C5"/>
    <w:rsid w:val="00F32FE0"/>
    <w:rsid w:val="00F35298"/>
    <w:rsid w:val="00F36EBA"/>
    <w:rsid w:val="00F47333"/>
    <w:rsid w:val="00F47E37"/>
    <w:rsid w:val="00F53C07"/>
    <w:rsid w:val="00F547B8"/>
    <w:rsid w:val="00F54B65"/>
    <w:rsid w:val="00F640B6"/>
    <w:rsid w:val="00F80E40"/>
    <w:rsid w:val="00F848D9"/>
    <w:rsid w:val="00F96EC9"/>
    <w:rsid w:val="00FA5B82"/>
    <w:rsid w:val="00FA639E"/>
    <w:rsid w:val="00FC2364"/>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275F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tabs>
        <w:tab w:val="clear" w:pos="2468"/>
        <w:tab w:val="num" w:pos="1418"/>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66C60"/>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356407"/>
    <w:pPr>
      <w:numPr>
        <w:numId w:val="8"/>
      </w:numPr>
      <w:spacing w:after="0" w:line="240" w:lineRule="auto"/>
    </w:pPr>
    <w:rPr>
      <w:rFonts w:eastAsia="Times New Roman"/>
      <w:kern w:val="24"/>
      <w:szCs w:val="24"/>
      <w:lang w:eastAsia="en-AU"/>
    </w:rPr>
  </w:style>
  <w:style w:type="character" w:customStyle="1" w:styleId="searchurl">
    <w:name w:val="searchurl"/>
    <w:basedOn w:val="DefaultParagraphFont"/>
    <w:rsid w:val="00356407"/>
  </w:style>
  <w:style w:type="paragraph" w:customStyle="1" w:styleId="Default">
    <w:name w:val="Default"/>
    <w:rsid w:val="00956ACB"/>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0A5870"/>
    <w:pPr>
      <w:spacing w:before="100" w:beforeAutospacing="1" w:after="100" w:afterAutospacing="1" w:line="240" w:lineRule="auto"/>
    </w:pPr>
    <w:rPr>
      <w:rFonts w:ascii="Times New Roman" w:eastAsia="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tabs>
        <w:tab w:val="clear" w:pos="2468"/>
        <w:tab w:val="num" w:pos="1418"/>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66C60"/>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356407"/>
    <w:pPr>
      <w:numPr>
        <w:numId w:val="8"/>
      </w:numPr>
      <w:spacing w:after="0" w:line="240" w:lineRule="auto"/>
    </w:pPr>
    <w:rPr>
      <w:rFonts w:eastAsia="Times New Roman"/>
      <w:kern w:val="24"/>
      <w:szCs w:val="24"/>
      <w:lang w:eastAsia="en-AU"/>
    </w:rPr>
  </w:style>
  <w:style w:type="character" w:customStyle="1" w:styleId="searchurl">
    <w:name w:val="searchurl"/>
    <w:basedOn w:val="DefaultParagraphFont"/>
    <w:rsid w:val="00356407"/>
  </w:style>
  <w:style w:type="paragraph" w:customStyle="1" w:styleId="Default">
    <w:name w:val="Default"/>
    <w:rsid w:val="00956ACB"/>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0A5870"/>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08620">
      <w:bodyDiv w:val="1"/>
      <w:marLeft w:val="0"/>
      <w:marRight w:val="0"/>
      <w:marTop w:val="0"/>
      <w:marBottom w:val="0"/>
      <w:divBdr>
        <w:top w:val="none" w:sz="0" w:space="0" w:color="auto"/>
        <w:left w:val="none" w:sz="0" w:space="0" w:color="auto"/>
        <w:bottom w:val="none" w:sz="0" w:space="0" w:color="auto"/>
        <w:right w:val="none" w:sz="0" w:space="0" w:color="auto"/>
      </w:divBdr>
    </w:div>
    <w:div w:id="1346522373">
      <w:bodyDiv w:val="1"/>
      <w:marLeft w:val="0"/>
      <w:marRight w:val="0"/>
      <w:marTop w:val="0"/>
      <w:marBottom w:val="0"/>
      <w:divBdr>
        <w:top w:val="none" w:sz="0" w:space="0" w:color="auto"/>
        <w:left w:val="none" w:sz="0" w:space="0" w:color="auto"/>
        <w:bottom w:val="none" w:sz="0" w:space="0" w:color="auto"/>
        <w:right w:val="none" w:sz="0" w:space="0" w:color="auto"/>
      </w:divBdr>
    </w:div>
    <w:div w:id="1504083357">
      <w:bodyDiv w:val="1"/>
      <w:marLeft w:val="0"/>
      <w:marRight w:val="0"/>
      <w:marTop w:val="0"/>
      <w:marBottom w:val="0"/>
      <w:divBdr>
        <w:top w:val="none" w:sz="0" w:space="0" w:color="auto"/>
        <w:left w:val="none" w:sz="0" w:space="0" w:color="auto"/>
        <w:bottom w:val="none" w:sz="0" w:space="0" w:color="auto"/>
        <w:right w:val="none" w:sz="0" w:space="0" w:color="auto"/>
      </w:divBdr>
    </w:div>
    <w:div w:id="186235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oter" Target="footer2.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mailto:tga.copyright@tga.gov.au"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4.xml"/><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https://www.tga.gov.au/product-information-pi"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hyperlink" Target="https://www.tga.gov.au"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tga.gov.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mailto:info@tga.gov.au" TargetMode="External"/><Relationship Id="rId48" Type="http://schemas.openxmlformats.org/officeDocument/2006/relationships/header" Target="header8.xml"/><Relationship Id="rId8" Type="http://schemas.openxmlformats.org/officeDocument/2006/relationships/styles" Target="styl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176\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E7E68ACC01DE46BAB8D5F65BAC05EC" ma:contentTypeVersion="1" ma:contentTypeDescription="Create a new document." ma:contentTypeScope="" ma:versionID="bb3ea9ee07c508757d50ee6b508bcde9">
  <xsd:schema xmlns:xsd="http://www.w3.org/2001/XMLSchema" xmlns:xs="http://www.w3.org/2001/XMLSchema" xmlns:p="http://schemas.microsoft.com/office/2006/metadata/properties" xmlns:ns2="d353fcf7-205b-40c5-a3af-4cf3a5e9c355" xmlns:ns3="9db20a44-376d-4c97-8d2b-88532430f6d7" targetNamespace="http://schemas.microsoft.com/office/2006/metadata/properties" ma:root="true" ma:fieldsID="f0e2eda1c908dcc4eb356f3cd77ebf05" ns2:_="" ns3:_="">
    <xsd:import namespace="d353fcf7-205b-40c5-a3af-4cf3a5e9c355"/>
    <xsd:import namespace="9db20a44-376d-4c97-8d2b-88532430f6d7"/>
    <xsd:element name="properties">
      <xsd:complexType>
        <xsd:sequence>
          <xsd:element name="documentManagement">
            <xsd:complexType>
              <xsd:all>
                <xsd:element ref="ns2:_dlc_DocId" minOccurs="0"/>
                <xsd:element ref="ns2:_dlc_DocIdUrl" minOccurs="0"/>
                <xsd:element ref="ns2:_dlc_DocIdPersistId" minOccurs="0"/>
                <xsd:element ref="ns3: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3fcf7-205b-40c5-a3af-4cf3a5e9c3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b20a44-376d-4c97-8d2b-88532430f6d7" elementFormDefault="qualified">
    <xsd:import namespace="http://schemas.microsoft.com/office/2006/documentManagement/types"/>
    <xsd:import namespace="http://schemas.microsoft.com/office/infopath/2007/PartnerControls"/>
    <xsd:element name="Description0" ma:index="11"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0 xmlns="9db20a44-376d-4c97-8d2b-88532430f6d7" xsi:nil="true"/>
    <_dlc_DocId xmlns="d353fcf7-205b-40c5-a3af-4cf3a5e9c355">EFYCX3CDVRKR-1794191079-159134</_dlc_DocId>
    <_dlc_DocIdUrl xmlns="d353fcf7-205b-40c5-a3af-4cf3a5e9c355">
      <Url>http://spapp.merck.com/sites/ANZMarket/REGAFF/_layouts/DocIdRedir.aspx?ID=EFYCX3CDVRKR-1794191079-159134</Url>
      <Description>EFYCX3CDVRKR-1794191079-159134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6199F-3894-4419-BCA6-D14044A13347}">
  <ds:schemaRefs>
    <ds:schemaRef ds:uri="http://schemas.microsoft.com/sharepoint/events"/>
  </ds:schemaRefs>
</ds:datastoreItem>
</file>

<file path=customXml/itemProps2.xml><?xml version="1.0" encoding="utf-8"?>
<ds:datastoreItem xmlns:ds="http://schemas.openxmlformats.org/officeDocument/2006/customXml" ds:itemID="{EA11E4FF-16D9-49A6-AEA5-856C2B08D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3fcf7-205b-40c5-a3af-4cf3a5e9c355"/>
    <ds:schemaRef ds:uri="9db20a44-376d-4c97-8d2b-88532430f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8DD702-B6FB-4847-8F48-D03402839B1C}">
  <ds:schemaRefs>
    <ds:schemaRef ds:uri="http://schemas.microsoft.com/office/2006/documentManagement/types"/>
    <ds:schemaRef ds:uri="http://purl.org/dc/dcmitype/"/>
    <ds:schemaRef ds:uri="http://purl.org/dc/terms/"/>
    <ds:schemaRef ds:uri="http://schemas.openxmlformats.org/package/2006/metadata/core-properties"/>
    <ds:schemaRef ds:uri="http://schemas.microsoft.com/office/2006/metadata/properties"/>
    <ds:schemaRef ds:uri="http://purl.org/dc/elements/1.1/"/>
    <ds:schemaRef ds:uri="d353fcf7-205b-40c5-a3af-4cf3a5e9c355"/>
    <ds:schemaRef ds:uri="http://schemas.microsoft.com/office/infopath/2007/PartnerControls"/>
    <ds:schemaRef ds:uri="9db20a44-376d-4c97-8d2b-88532430f6d7"/>
    <ds:schemaRef ds:uri="http://www.w3.org/XML/1998/namespace"/>
  </ds:schemaRefs>
</ds:datastoreItem>
</file>

<file path=customXml/itemProps4.xml><?xml version="1.0" encoding="utf-8"?>
<ds:datastoreItem xmlns:ds="http://schemas.openxmlformats.org/officeDocument/2006/customXml" ds:itemID="{558C36D8-7D69-429B-8EC6-789508781AF7}">
  <ds:schemaRefs>
    <ds:schemaRef ds:uri="http://schemas.microsoft.com/sharepoint/v3/contenttype/forms"/>
  </ds:schemaRefs>
</ds:datastoreItem>
</file>

<file path=customXml/itemProps5.xml><?xml version="1.0" encoding="utf-8"?>
<ds:datastoreItem xmlns:ds="http://schemas.openxmlformats.org/officeDocument/2006/customXml" ds:itemID="{DA259D42-7DE8-4706-9614-01453685FB1D}">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9A0234FA-2C6C-4ED2-997E-4C1A4467D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template(2).DOTX</Template>
  <TotalTime>0</TotalTime>
  <Pages>57</Pages>
  <Words>19458</Words>
  <Characters>108966</Characters>
  <Application>Microsoft Office Word</Application>
  <DocSecurity>0</DocSecurity>
  <Lines>2270</Lines>
  <Paragraphs>1107</Paragraphs>
  <ScaleCrop>false</ScaleCrop>
  <HeadingPairs>
    <vt:vector size="2" baseType="variant">
      <vt:variant>
        <vt:lpstr>Title</vt:lpstr>
      </vt:variant>
      <vt:variant>
        <vt:i4>1</vt:i4>
      </vt:variant>
    </vt:vector>
  </HeadingPairs>
  <TitlesOfParts>
    <vt:vector size="1" baseType="lpstr">
      <vt:lpstr>Extract from Clinical Evaluation: Bezlotoxumab</vt:lpstr>
    </vt:vector>
  </TitlesOfParts>
  <Company>Department of Health TGA</Company>
  <LinksUpToDate>false</LinksUpToDate>
  <CharactersWithSpaces>127317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Clinical Evaluation: Bezlotoxumab</dc:title>
  <dc:subject>prescription medicines</dc:subject>
  <dc:creator>Therapeutic Goods Administration</dc:creator>
  <cp:keywords>AusPARs</cp:keywords>
  <cp:lastModifiedBy>LACK, Janet</cp:lastModifiedBy>
  <cp:revision>2</cp:revision>
  <cp:lastPrinted>2018-07-17T06:34:00Z</cp:lastPrinted>
  <dcterms:created xsi:type="dcterms:W3CDTF">2018-11-20T00:39:00Z</dcterms:created>
  <dcterms:modified xsi:type="dcterms:W3CDTF">2018-11-20T00:39:00Z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1fdc42a3-9b46-4acc-928b-96b629e30bb6</vt:lpwstr>
  </property>
  <property fmtid="{D5CDD505-2E9C-101B-9397-08002B2CF9AE}" pid="3" name="bjSaver">
    <vt:lpwstr>zGDROrmApN4cHdxTuYQ9S2+8qS+34iwr</vt:lpwstr>
  </property>
  <property fmtid="{D5CDD505-2E9C-101B-9397-08002B2CF9AE}" pid="4" name="ContentTypeId">
    <vt:lpwstr>0x01010052E7E68ACC01DE46BAB8D5F65BAC05EC</vt:lpwstr>
  </property>
  <property fmtid="{D5CDD505-2E9C-101B-9397-08002B2CF9AE}" pid="5" name="_dlc_DocIdItemGuid">
    <vt:lpwstr>93b5ecd5-c387-4566-9ae3-d68963261d8f</vt:lpwstr>
  </property>
  <property fmtid="{D5CDD505-2E9C-101B-9397-08002B2CF9AE}" pid="6" name="_NewReviewCycle">
    <vt:lpwstr/>
  </property>
  <property fmtid="{D5CDD505-2E9C-101B-9397-08002B2CF9AE}" pid="7"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8" name="bjDocumentLabelXML-0">
    <vt:lpwstr>nternal/label"&gt;&lt;element uid="9920fcc9-9f43-4d43-9e3e-b98a219cfd55" value="" /&gt;&lt;/sisl&gt;</vt:lpwstr>
  </property>
  <property fmtid="{D5CDD505-2E9C-101B-9397-08002B2CF9AE}" pid="9" name="bjDocumentSecurityLabel">
    <vt:lpwstr>Not Classified</vt:lpwstr>
  </property>
</Properties>
</file>