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34312" w:rsidP="00950CDA">
            <w:pPr>
              <w:pStyle w:val="Date"/>
              <w:framePr w:hSpace="0" w:wrap="auto" w:vAnchor="margin" w:hAnchor="text" w:yAlign="inline"/>
              <w:suppressOverlap w:val="0"/>
            </w:pPr>
            <w:bookmarkStart w:id="0" w:name="_GoBack"/>
            <w:bookmarkEnd w:id="0"/>
            <w:r w:rsidRPr="00950CDA">
              <w:t>September</w:t>
            </w:r>
            <w:r w:rsidR="000A5C4F">
              <w:t xml:space="preserve"> </w:t>
            </w:r>
            <w:r w:rsidR="0058257F">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950CDA">
            <w:pPr>
              <w:pStyle w:val="Title"/>
              <w:framePr w:hSpace="0" w:wrap="auto" w:vAnchor="margin" w:yAlign="inline"/>
            </w:pPr>
            <w:r w:rsidRPr="00A964D1">
              <w:t>Australian</w:t>
            </w:r>
            <w:r w:rsidR="000A5C4F">
              <w:t xml:space="preserve"> </w:t>
            </w:r>
            <w:r w:rsidRPr="00A964D1">
              <w:t>Public</w:t>
            </w:r>
            <w:r w:rsidR="000A5C4F">
              <w:t xml:space="preserve"> </w:t>
            </w:r>
            <w:r w:rsidRPr="00A964D1">
              <w:t>Assessment</w:t>
            </w:r>
            <w:r w:rsidR="000A5C4F">
              <w:t xml:space="preserve"> </w:t>
            </w:r>
            <w:r w:rsidRPr="00A964D1">
              <w:t>Report</w:t>
            </w:r>
            <w:r w:rsidR="000A5C4F">
              <w:t xml:space="preserve"> </w:t>
            </w:r>
            <w:r w:rsidRPr="00A964D1">
              <w:t>for</w:t>
            </w:r>
            <w:r w:rsidR="000A5C4F">
              <w:t xml:space="preserve"> </w:t>
            </w:r>
            <w:r w:rsidR="0058257F">
              <w:t>Alirocumab</w:t>
            </w:r>
          </w:p>
        </w:tc>
      </w:tr>
      <w:tr w:rsidR="0032583B" w:rsidRPr="00B64760" w:rsidTr="0032583B">
        <w:tc>
          <w:tcPr>
            <w:tcW w:w="9079" w:type="dxa"/>
          </w:tcPr>
          <w:p w:rsidR="0032583B" w:rsidRPr="008E7846" w:rsidRDefault="0032583B" w:rsidP="00950CDA">
            <w:pPr>
              <w:pStyle w:val="Subtitle"/>
              <w:framePr w:hSpace="0" w:wrap="auto" w:vAnchor="margin" w:yAlign="inline"/>
            </w:pPr>
            <w:r w:rsidRPr="008E7846">
              <w:t>Proprietary</w:t>
            </w:r>
            <w:r w:rsidR="000A5C4F">
              <w:t xml:space="preserve"> </w:t>
            </w:r>
            <w:r w:rsidRPr="008E7846">
              <w:t>Product</w:t>
            </w:r>
            <w:r w:rsidR="000A5C4F">
              <w:t xml:space="preserve"> </w:t>
            </w:r>
            <w:r w:rsidRPr="00950CDA">
              <w:t>Name</w:t>
            </w:r>
            <w:r w:rsidRPr="008E7846">
              <w:t>:</w:t>
            </w:r>
            <w:r w:rsidR="000A5C4F">
              <w:t xml:space="preserve"> </w:t>
            </w:r>
            <w:proofErr w:type="spellStart"/>
            <w:r w:rsidR="003417C0">
              <w:t>Praluent</w:t>
            </w:r>
            <w:proofErr w:type="spellEnd"/>
          </w:p>
        </w:tc>
      </w:tr>
      <w:tr w:rsidR="0032583B" w:rsidRPr="00B64760" w:rsidTr="0032583B">
        <w:trPr>
          <w:trHeight w:val="486"/>
        </w:trPr>
        <w:tc>
          <w:tcPr>
            <w:tcW w:w="9079" w:type="dxa"/>
          </w:tcPr>
          <w:p w:rsidR="0032583B" w:rsidRPr="008E7846" w:rsidRDefault="0032583B" w:rsidP="00950CDA">
            <w:pPr>
              <w:pStyle w:val="Subtitle"/>
              <w:framePr w:hSpace="0" w:wrap="auto" w:vAnchor="margin" w:yAlign="inline"/>
            </w:pPr>
            <w:r w:rsidRPr="008E7846">
              <w:t>Sponsor:</w:t>
            </w:r>
            <w:r w:rsidR="000A5C4F">
              <w:t xml:space="preserve"> </w:t>
            </w:r>
            <w:r w:rsidR="0058257F" w:rsidRPr="0058257F">
              <w:t>Sanofi</w:t>
            </w:r>
            <w:r w:rsidR="000A5C4F">
              <w:t xml:space="preserve"> </w:t>
            </w:r>
            <w:r w:rsidR="0058257F" w:rsidRPr="0058257F">
              <w:t>Aventis</w:t>
            </w:r>
            <w:r w:rsidR="000A5C4F">
              <w:t xml:space="preserve"> </w:t>
            </w:r>
            <w:r w:rsidR="0058257F" w:rsidRPr="0058257F">
              <w:t>Australia</w:t>
            </w:r>
            <w:r w:rsidR="000A5C4F">
              <w:t xml:space="preserve"> </w:t>
            </w:r>
            <w:r w:rsidR="0058257F" w:rsidRPr="0058257F">
              <w:t>Pty</w:t>
            </w:r>
            <w:r w:rsidR="000A5C4F">
              <w:t xml:space="preserve"> </w:t>
            </w:r>
            <w:r w:rsidR="0058257F" w:rsidRPr="0058257F">
              <w:t>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0A5C4F">
        <w:t xml:space="preserve"> </w:t>
      </w:r>
      <w:r w:rsidRPr="001F6CBA">
        <w:t>the</w:t>
      </w:r>
      <w:r w:rsidR="000A5C4F">
        <w:t xml:space="preserve"> </w:t>
      </w:r>
      <w:r w:rsidRPr="001F6CBA">
        <w:t>Therapeutic</w:t>
      </w:r>
      <w:r w:rsidR="000A5C4F">
        <w:t xml:space="preserve"> </w:t>
      </w:r>
      <w:r w:rsidRPr="001F6CBA">
        <w:t>Goods</w:t>
      </w:r>
      <w:r w:rsidR="000A5C4F">
        <w:t xml:space="preserve"> </w:t>
      </w:r>
      <w:r w:rsidRPr="001F6CBA">
        <w:t>Administration</w:t>
      </w:r>
      <w:r w:rsidR="000A5C4F">
        <w:t xml:space="preserve"> </w:t>
      </w:r>
      <w:r w:rsidRPr="001F6CBA">
        <w:t>(TGA)</w:t>
      </w:r>
    </w:p>
    <w:p w:rsidR="008E7846" w:rsidRDefault="008E7846" w:rsidP="008E7846">
      <w:pPr>
        <w:pStyle w:val="ListBullet"/>
        <w:numPr>
          <w:ilvl w:val="0"/>
          <w:numId w:val="3"/>
        </w:numPr>
        <w:ind w:left="357" w:hanging="357"/>
      </w:pPr>
      <w:r>
        <w:t>The</w:t>
      </w:r>
      <w:r w:rsidR="000A5C4F">
        <w:t xml:space="preserve"> </w:t>
      </w:r>
      <w:r>
        <w:t>Therapeutic</w:t>
      </w:r>
      <w:r w:rsidR="000A5C4F">
        <w:t xml:space="preserve"> </w:t>
      </w:r>
      <w:r>
        <w:t>Goods</w:t>
      </w:r>
      <w:r w:rsidR="000A5C4F">
        <w:t xml:space="preserve"> </w:t>
      </w:r>
      <w:r>
        <w:t>Administration</w:t>
      </w:r>
      <w:r w:rsidR="000A5C4F">
        <w:t xml:space="preserve"> </w:t>
      </w:r>
      <w:r>
        <w:t>(TGA)</w:t>
      </w:r>
      <w:r w:rsidR="000A5C4F">
        <w:t xml:space="preserve"> </w:t>
      </w:r>
      <w:r>
        <w:t>is</w:t>
      </w:r>
      <w:r w:rsidR="000A5C4F">
        <w:t xml:space="preserve"> </w:t>
      </w:r>
      <w:r w:rsidR="00E624A5">
        <w:t>part</w:t>
      </w:r>
      <w:r w:rsidR="000A5C4F">
        <w:t xml:space="preserve"> </w:t>
      </w:r>
      <w:r>
        <w:t>of</w:t>
      </w:r>
      <w:r w:rsidR="000A5C4F">
        <w:t xml:space="preserve"> </w:t>
      </w:r>
      <w:r>
        <w:t>the</w:t>
      </w:r>
      <w:r w:rsidR="000A5C4F">
        <w:t xml:space="preserve"> </w:t>
      </w:r>
      <w:r>
        <w:t>Australian</w:t>
      </w:r>
      <w:r w:rsidR="000A5C4F">
        <w:t xml:space="preserve"> </w:t>
      </w:r>
      <w:r>
        <w:t>Government</w:t>
      </w:r>
      <w:r w:rsidR="000A5C4F">
        <w:t xml:space="preserve"> </w:t>
      </w:r>
      <w:r>
        <w:t>Department</w:t>
      </w:r>
      <w:r w:rsidR="000A5C4F">
        <w:t xml:space="preserve"> </w:t>
      </w:r>
      <w:r>
        <w:t>of</w:t>
      </w:r>
      <w:r w:rsidR="000A5C4F">
        <w:t xml:space="preserve"> </w:t>
      </w:r>
      <w:r>
        <w:t>Health</w:t>
      </w:r>
      <w:r w:rsidR="000A5C4F">
        <w:t xml:space="preserve"> </w:t>
      </w:r>
      <w:r>
        <w:t>and</w:t>
      </w:r>
      <w:r w:rsidR="000A5C4F">
        <w:t xml:space="preserve"> </w:t>
      </w:r>
      <w:r>
        <w:t>is</w:t>
      </w:r>
      <w:r w:rsidR="000A5C4F">
        <w:t xml:space="preserve"> </w:t>
      </w:r>
      <w:r>
        <w:t>responsible</w:t>
      </w:r>
      <w:r w:rsidR="000A5C4F">
        <w:t xml:space="preserve"> </w:t>
      </w:r>
      <w:r>
        <w:t>for</w:t>
      </w:r>
      <w:r w:rsidR="000A5C4F">
        <w:t xml:space="preserve"> </w:t>
      </w:r>
      <w:r>
        <w:t>regulating</w:t>
      </w:r>
      <w:r w:rsidR="000A5C4F">
        <w:t xml:space="preserve"> </w:t>
      </w:r>
      <w:r>
        <w:t>medicines</w:t>
      </w:r>
      <w:r w:rsidR="000A5C4F">
        <w:t xml:space="preserve"> </w:t>
      </w:r>
      <w:r>
        <w:t>and</w:t>
      </w:r>
      <w:r w:rsidR="000A5C4F">
        <w:t xml:space="preserve"> </w:t>
      </w:r>
      <w:r>
        <w:t>medical</w:t>
      </w:r>
      <w:r w:rsidR="000A5C4F">
        <w:t xml:space="preserve"> </w:t>
      </w:r>
      <w:r>
        <w:t>devices.</w:t>
      </w:r>
    </w:p>
    <w:p w:rsidR="008E7846" w:rsidRDefault="00C80137" w:rsidP="008E7846">
      <w:pPr>
        <w:pStyle w:val="ListBullet"/>
        <w:numPr>
          <w:ilvl w:val="0"/>
          <w:numId w:val="3"/>
        </w:numPr>
        <w:ind w:left="357" w:hanging="357"/>
      </w:pPr>
      <w:r>
        <w:t>The</w:t>
      </w:r>
      <w:r w:rsidR="000A5C4F">
        <w:t xml:space="preserve"> </w:t>
      </w:r>
      <w:r w:rsidR="008E7846">
        <w:t>TGA</w:t>
      </w:r>
      <w:r w:rsidR="000A5C4F">
        <w:t xml:space="preserve"> </w:t>
      </w:r>
      <w:r w:rsidR="008E7846">
        <w:t>administers</w:t>
      </w:r>
      <w:r w:rsidR="000A5C4F">
        <w:t xml:space="preserve"> </w:t>
      </w:r>
      <w:r w:rsidR="008E7846">
        <w:t>the</w:t>
      </w:r>
      <w:r w:rsidR="000A5C4F">
        <w:t xml:space="preserve"> </w:t>
      </w:r>
      <w:r w:rsidR="008E7846" w:rsidRPr="00F640B6">
        <w:rPr>
          <w:i/>
        </w:rPr>
        <w:t>Therapeutic</w:t>
      </w:r>
      <w:r w:rsidR="000A5C4F">
        <w:rPr>
          <w:i/>
        </w:rPr>
        <w:t xml:space="preserve"> </w:t>
      </w:r>
      <w:r w:rsidR="008E7846" w:rsidRPr="00F640B6">
        <w:rPr>
          <w:i/>
        </w:rPr>
        <w:t>Goods</w:t>
      </w:r>
      <w:r w:rsidR="000A5C4F">
        <w:rPr>
          <w:i/>
        </w:rPr>
        <w:t xml:space="preserve"> </w:t>
      </w:r>
      <w:r w:rsidR="008E7846" w:rsidRPr="00F640B6">
        <w:rPr>
          <w:i/>
        </w:rPr>
        <w:t>Act</w:t>
      </w:r>
      <w:r w:rsidR="000A5C4F">
        <w:rPr>
          <w:i/>
        </w:rPr>
        <w:t xml:space="preserve"> </w:t>
      </w:r>
      <w:r w:rsidR="008E7846" w:rsidRPr="00F640B6">
        <w:rPr>
          <w:i/>
        </w:rPr>
        <w:t>1989</w:t>
      </w:r>
      <w:r w:rsidR="000A5C4F">
        <w:rPr>
          <w:i/>
        </w:rPr>
        <w:t xml:space="preserve"> </w:t>
      </w:r>
      <w:r w:rsidR="00785717" w:rsidRPr="00785717">
        <w:t>(the</w:t>
      </w:r>
      <w:r w:rsidR="000A5C4F">
        <w:t xml:space="preserve"> </w:t>
      </w:r>
      <w:r w:rsidR="00785717" w:rsidRPr="00785717">
        <w:t>Act)</w:t>
      </w:r>
      <w:r w:rsidR="008E7846" w:rsidRPr="00785717">
        <w:t>,</w:t>
      </w:r>
      <w:r w:rsidR="000A5C4F">
        <w:t xml:space="preserve"> </w:t>
      </w:r>
      <w:r w:rsidR="008E7846">
        <w:t>applying</w:t>
      </w:r>
      <w:r w:rsidR="000A5C4F">
        <w:t xml:space="preserve"> </w:t>
      </w:r>
      <w:r w:rsidR="008E7846">
        <w:t>a</w:t>
      </w:r>
      <w:r w:rsidR="000A5C4F">
        <w:t xml:space="preserve"> </w:t>
      </w:r>
      <w:r w:rsidR="008E7846">
        <w:t>risk</w:t>
      </w:r>
      <w:r w:rsidR="000A5C4F">
        <w:t xml:space="preserve"> </w:t>
      </w:r>
      <w:r w:rsidR="008E7846">
        <w:t>management</w:t>
      </w:r>
      <w:r w:rsidR="000A5C4F">
        <w:t xml:space="preserve"> </w:t>
      </w:r>
      <w:r w:rsidR="008E7846">
        <w:t>approach</w:t>
      </w:r>
      <w:r w:rsidR="000A5C4F">
        <w:t xml:space="preserve"> </w:t>
      </w:r>
      <w:r w:rsidR="008E7846">
        <w:t>designed</w:t>
      </w:r>
      <w:r w:rsidR="000A5C4F">
        <w:t xml:space="preserve"> </w:t>
      </w:r>
      <w:r w:rsidR="008E7846">
        <w:t>to</w:t>
      </w:r>
      <w:r w:rsidR="000A5C4F">
        <w:t xml:space="preserve"> </w:t>
      </w:r>
      <w:r w:rsidR="008E7846">
        <w:t>ensure</w:t>
      </w:r>
      <w:r w:rsidR="000A5C4F">
        <w:t xml:space="preserve"> </w:t>
      </w:r>
      <w:r w:rsidR="008E7846">
        <w:t>therapeutic</w:t>
      </w:r>
      <w:r w:rsidR="000A5C4F">
        <w:t xml:space="preserve"> </w:t>
      </w:r>
      <w:r w:rsidR="008E7846">
        <w:t>goods</w:t>
      </w:r>
      <w:r w:rsidR="000A5C4F">
        <w:t xml:space="preserve"> </w:t>
      </w:r>
      <w:r w:rsidR="008E7846">
        <w:t>supplied</w:t>
      </w:r>
      <w:r w:rsidR="000A5C4F">
        <w:t xml:space="preserve"> </w:t>
      </w:r>
      <w:r w:rsidR="008E7846">
        <w:t>in</w:t>
      </w:r>
      <w:r w:rsidR="000A5C4F">
        <w:t xml:space="preserve"> </w:t>
      </w:r>
      <w:r w:rsidR="008E7846">
        <w:t>Australia</w:t>
      </w:r>
      <w:r w:rsidR="000A5C4F">
        <w:t xml:space="preserve"> </w:t>
      </w:r>
      <w:r w:rsidR="008E7846">
        <w:t>meet</w:t>
      </w:r>
      <w:r w:rsidR="000A5C4F">
        <w:t xml:space="preserve"> </w:t>
      </w:r>
      <w:r w:rsidR="008E7846">
        <w:t>acceptable</w:t>
      </w:r>
      <w:r w:rsidR="000A5C4F">
        <w:t xml:space="preserve"> </w:t>
      </w:r>
      <w:r w:rsidR="008E7846">
        <w:t>standards</w:t>
      </w:r>
      <w:r w:rsidR="000A5C4F">
        <w:t xml:space="preserve"> </w:t>
      </w:r>
      <w:r w:rsidR="008E7846">
        <w:t>of</w:t>
      </w:r>
      <w:r w:rsidR="000A5C4F">
        <w:t xml:space="preserve"> </w:t>
      </w:r>
      <w:r w:rsidR="008E7846">
        <w:t>quality,</w:t>
      </w:r>
      <w:r w:rsidR="000A5C4F">
        <w:t xml:space="preserve"> </w:t>
      </w:r>
      <w:r w:rsidR="008E7846">
        <w:t>safety</w:t>
      </w:r>
      <w:r w:rsidR="000A5C4F">
        <w:t xml:space="preserve"> </w:t>
      </w:r>
      <w:r w:rsidR="008E7846">
        <w:t>and</w:t>
      </w:r>
      <w:r w:rsidR="000A5C4F">
        <w:t xml:space="preserve"> </w:t>
      </w:r>
      <w:r w:rsidR="008E7846">
        <w:t>efficacy</w:t>
      </w:r>
      <w:r w:rsidR="000A5C4F">
        <w:t xml:space="preserve"> </w:t>
      </w:r>
      <w:r w:rsidR="008E7846">
        <w:t>(performance)</w:t>
      </w:r>
      <w:r w:rsidR="000A5C4F">
        <w:t xml:space="preserve"> </w:t>
      </w:r>
      <w:r w:rsidR="008E7846">
        <w:t>when</w:t>
      </w:r>
      <w:r w:rsidR="000A5C4F">
        <w:t xml:space="preserve"> </w:t>
      </w:r>
      <w:r w:rsidR="008E7846">
        <w:t>necessary.</w:t>
      </w:r>
    </w:p>
    <w:p w:rsidR="008E7846" w:rsidRDefault="008E7846" w:rsidP="008E7846">
      <w:pPr>
        <w:pStyle w:val="ListBullet"/>
        <w:numPr>
          <w:ilvl w:val="0"/>
          <w:numId w:val="3"/>
        </w:numPr>
        <w:ind w:left="357" w:hanging="357"/>
      </w:pPr>
      <w:r>
        <w:t>The</w:t>
      </w:r>
      <w:r w:rsidR="000A5C4F">
        <w:t xml:space="preserve"> </w:t>
      </w:r>
      <w:r>
        <w:t>work</w:t>
      </w:r>
      <w:r w:rsidR="000A5C4F">
        <w:t xml:space="preserve"> </w:t>
      </w:r>
      <w:r>
        <w:t>of</w:t>
      </w:r>
      <w:r w:rsidR="000A5C4F">
        <w:t xml:space="preserve"> </w:t>
      </w:r>
      <w:r>
        <w:t>the</w:t>
      </w:r>
      <w:r w:rsidR="000A5C4F">
        <w:t xml:space="preserve"> </w:t>
      </w:r>
      <w:r>
        <w:t>TGA</w:t>
      </w:r>
      <w:r w:rsidR="000A5C4F">
        <w:t xml:space="preserve"> </w:t>
      </w:r>
      <w:r>
        <w:t>is</w:t>
      </w:r>
      <w:r w:rsidR="000A5C4F">
        <w:t xml:space="preserve"> </w:t>
      </w:r>
      <w:r>
        <w:t>based</w:t>
      </w:r>
      <w:r w:rsidR="000A5C4F">
        <w:t xml:space="preserve"> </w:t>
      </w:r>
      <w:r>
        <w:t>on</w:t>
      </w:r>
      <w:r w:rsidR="000A5C4F">
        <w:t xml:space="preserve"> </w:t>
      </w:r>
      <w:r>
        <w:t>applying</w:t>
      </w:r>
      <w:r w:rsidR="000A5C4F">
        <w:t xml:space="preserve"> </w:t>
      </w:r>
      <w:r>
        <w:t>scientific</w:t>
      </w:r>
      <w:r w:rsidR="000A5C4F">
        <w:t xml:space="preserve"> </w:t>
      </w:r>
      <w:r>
        <w:t>and</w:t>
      </w:r>
      <w:r w:rsidR="000A5C4F">
        <w:t xml:space="preserve"> </w:t>
      </w:r>
      <w:r>
        <w:t>clinical</w:t>
      </w:r>
      <w:r w:rsidR="000A5C4F">
        <w:t xml:space="preserve"> </w:t>
      </w:r>
      <w:r>
        <w:t>expertise</w:t>
      </w:r>
      <w:r w:rsidR="000A5C4F">
        <w:t xml:space="preserve"> </w:t>
      </w:r>
      <w:r>
        <w:t>to</w:t>
      </w:r>
      <w:r w:rsidR="000A5C4F">
        <w:t xml:space="preserve"> </w:t>
      </w:r>
      <w:r>
        <w:t>decision-making,</w:t>
      </w:r>
      <w:r w:rsidR="000A5C4F">
        <w:t xml:space="preserve"> </w:t>
      </w:r>
      <w:r>
        <w:t>to</w:t>
      </w:r>
      <w:r w:rsidR="000A5C4F">
        <w:t xml:space="preserve"> </w:t>
      </w:r>
      <w:r>
        <w:t>ensure</w:t>
      </w:r>
      <w:r w:rsidR="000A5C4F">
        <w:t xml:space="preserve"> </w:t>
      </w:r>
      <w:r>
        <w:t>that</w:t>
      </w:r>
      <w:r w:rsidR="000A5C4F">
        <w:t xml:space="preserve"> </w:t>
      </w:r>
      <w:r>
        <w:t>the</w:t>
      </w:r>
      <w:r w:rsidR="000A5C4F">
        <w:t xml:space="preserve"> </w:t>
      </w:r>
      <w:r>
        <w:t>benefits</w:t>
      </w:r>
      <w:r w:rsidR="000A5C4F">
        <w:t xml:space="preserve"> </w:t>
      </w:r>
      <w:r>
        <w:t>to</w:t>
      </w:r>
      <w:r w:rsidR="000A5C4F">
        <w:t xml:space="preserve"> </w:t>
      </w:r>
      <w:r>
        <w:t>consumers</w:t>
      </w:r>
      <w:r w:rsidR="000A5C4F">
        <w:t xml:space="preserve"> </w:t>
      </w:r>
      <w:r>
        <w:t>outweigh</w:t>
      </w:r>
      <w:r w:rsidR="000A5C4F">
        <w:t xml:space="preserve"> </w:t>
      </w:r>
      <w:r>
        <w:t>any</w:t>
      </w:r>
      <w:r w:rsidR="000A5C4F">
        <w:t xml:space="preserve"> </w:t>
      </w:r>
      <w:r>
        <w:t>risks</w:t>
      </w:r>
      <w:r w:rsidR="000A5C4F">
        <w:t xml:space="preserve"> </w:t>
      </w:r>
      <w:r>
        <w:t>associated</w:t>
      </w:r>
      <w:r w:rsidR="000A5C4F">
        <w:t xml:space="preserve"> </w:t>
      </w:r>
      <w:r>
        <w:t>with</w:t>
      </w:r>
      <w:r w:rsidR="000A5C4F">
        <w:t xml:space="preserve"> </w:t>
      </w:r>
      <w:r>
        <w:t>the</w:t>
      </w:r>
      <w:r w:rsidR="000A5C4F">
        <w:t xml:space="preserve"> </w:t>
      </w:r>
      <w:r>
        <w:t>use</w:t>
      </w:r>
      <w:r w:rsidR="000A5C4F">
        <w:t xml:space="preserve"> </w:t>
      </w:r>
      <w:r>
        <w:t>of</w:t>
      </w:r>
      <w:r w:rsidR="000A5C4F">
        <w:t xml:space="preserve"> </w:t>
      </w:r>
      <w:r>
        <w:t>medicines</w:t>
      </w:r>
      <w:r w:rsidR="000A5C4F">
        <w:t xml:space="preserve"> </w:t>
      </w:r>
      <w:r>
        <w:t>and</w:t>
      </w:r>
      <w:r w:rsidR="000A5C4F">
        <w:t xml:space="preserve"> </w:t>
      </w:r>
      <w:r>
        <w:t>medical</w:t>
      </w:r>
      <w:r w:rsidR="000A5C4F">
        <w:t xml:space="preserve"> </w:t>
      </w:r>
      <w:r>
        <w:t>devices.</w:t>
      </w:r>
    </w:p>
    <w:p w:rsidR="008E7846" w:rsidRDefault="008E7846" w:rsidP="008E7846">
      <w:pPr>
        <w:pStyle w:val="ListBullet"/>
        <w:numPr>
          <w:ilvl w:val="0"/>
          <w:numId w:val="3"/>
        </w:numPr>
        <w:ind w:left="357" w:hanging="357"/>
      </w:pPr>
      <w:r>
        <w:t>The</w:t>
      </w:r>
      <w:r w:rsidR="000A5C4F">
        <w:t xml:space="preserve"> </w:t>
      </w:r>
      <w:r>
        <w:t>TGA</w:t>
      </w:r>
      <w:r w:rsidR="000A5C4F">
        <w:t xml:space="preserve"> </w:t>
      </w:r>
      <w:r>
        <w:t>relies</w:t>
      </w:r>
      <w:r w:rsidR="000A5C4F">
        <w:t xml:space="preserve"> </w:t>
      </w:r>
      <w:r>
        <w:t>on</w:t>
      </w:r>
      <w:r w:rsidR="000A5C4F">
        <w:t xml:space="preserve"> </w:t>
      </w:r>
      <w:r>
        <w:t>the</w:t>
      </w:r>
      <w:r w:rsidR="000A5C4F">
        <w:t xml:space="preserve"> </w:t>
      </w:r>
      <w:r>
        <w:t>public,</w:t>
      </w:r>
      <w:r w:rsidR="000A5C4F">
        <w:t xml:space="preserve"> </w:t>
      </w:r>
      <w:r>
        <w:t>healthcare</w:t>
      </w:r>
      <w:r w:rsidR="000A5C4F">
        <w:t xml:space="preserve"> </w:t>
      </w:r>
      <w:r>
        <w:t>professionals</w:t>
      </w:r>
      <w:r w:rsidR="000A5C4F">
        <w:t xml:space="preserve"> </w:t>
      </w:r>
      <w:r>
        <w:t>and</w:t>
      </w:r>
      <w:r w:rsidR="000A5C4F">
        <w:t xml:space="preserve"> </w:t>
      </w:r>
      <w:r>
        <w:t>industry</w:t>
      </w:r>
      <w:r w:rsidR="000A5C4F">
        <w:t xml:space="preserve"> </w:t>
      </w:r>
      <w:r>
        <w:t>to</w:t>
      </w:r>
      <w:r w:rsidR="000A5C4F">
        <w:t xml:space="preserve"> </w:t>
      </w:r>
      <w:r>
        <w:t>report</w:t>
      </w:r>
      <w:r w:rsidR="000A5C4F">
        <w:t xml:space="preserve"> </w:t>
      </w:r>
      <w:r>
        <w:t>problems</w:t>
      </w:r>
      <w:r w:rsidR="000A5C4F">
        <w:t xml:space="preserve"> </w:t>
      </w:r>
      <w:r>
        <w:t>with</w:t>
      </w:r>
      <w:r w:rsidR="000A5C4F">
        <w:t xml:space="preserve"> </w:t>
      </w:r>
      <w:r>
        <w:t>medicines</w:t>
      </w:r>
      <w:r w:rsidR="000A5C4F">
        <w:t xml:space="preserve"> </w:t>
      </w:r>
      <w:r>
        <w:t>or</w:t>
      </w:r>
      <w:r w:rsidR="000A5C4F">
        <w:t xml:space="preserve"> </w:t>
      </w:r>
      <w:r>
        <w:t>medical</w:t>
      </w:r>
      <w:r w:rsidR="000A5C4F">
        <w:t xml:space="preserve"> </w:t>
      </w:r>
      <w:r>
        <w:t>devices.</w:t>
      </w:r>
      <w:r w:rsidR="000A5C4F">
        <w:t xml:space="preserve"> </w:t>
      </w:r>
      <w:r>
        <w:t>TGA</w:t>
      </w:r>
      <w:r w:rsidR="000A5C4F">
        <w:t xml:space="preserve"> </w:t>
      </w:r>
      <w:r>
        <w:t>investigates</w:t>
      </w:r>
      <w:r w:rsidR="000A5C4F">
        <w:t xml:space="preserve"> </w:t>
      </w:r>
      <w:r>
        <w:t>reports</w:t>
      </w:r>
      <w:r w:rsidR="000A5C4F">
        <w:t xml:space="preserve"> </w:t>
      </w:r>
      <w:r>
        <w:t>received</w:t>
      </w:r>
      <w:r w:rsidR="000A5C4F">
        <w:t xml:space="preserve"> </w:t>
      </w:r>
      <w:r>
        <w:t>by</w:t>
      </w:r>
      <w:r w:rsidR="000A5C4F">
        <w:t xml:space="preserve"> </w:t>
      </w:r>
      <w:r>
        <w:t>it</w:t>
      </w:r>
      <w:r w:rsidR="000A5C4F">
        <w:t xml:space="preserve"> </w:t>
      </w:r>
      <w:r>
        <w:t>to</w:t>
      </w:r>
      <w:r w:rsidR="000A5C4F">
        <w:t xml:space="preserve"> </w:t>
      </w:r>
      <w:r>
        <w:t>determine</w:t>
      </w:r>
      <w:r w:rsidR="000A5C4F">
        <w:t xml:space="preserve"> </w:t>
      </w:r>
      <w:r>
        <w:t>any</w:t>
      </w:r>
      <w:r w:rsidR="000A5C4F">
        <w:t xml:space="preserve"> </w:t>
      </w:r>
      <w:r>
        <w:t>necessary</w:t>
      </w:r>
      <w:r w:rsidR="000A5C4F">
        <w:t xml:space="preserve"> </w:t>
      </w:r>
      <w:r>
        <w:t>regulatory</w:t>
      </w:r>
      <w:r w:rsidR="000A5C4F">
        <w:t xml:space="preserve"> </w:t>
      </w:r>
      <w:r>
        <w:t>action.</w:t>
      </w:r>
    </w:p>
    <w:p w:rsidR="00441C3F" w:rsidRDefault="008E7846" w:rsidP="00441C3F">
      <w:pPr>
        <w:pStyle w:val="ListBullet"/>
        <w:numPr>
          <w:ilvl w:val="0"/>
          <w:numId w:val="3"/>
        </w:numPr>
        <w:ind w:left="357" w:hanging="357"/>
      </w:pPr>
      <w:r>
        <w:t>To</w:t>
      </w:r>
      <w:r w:rsidR="000A5C4F">
        <w:t xml:space="preserve"> </w:t>
      </w:r>
      <w:r>
        <w:t>report</w:t>
      </w:r>
      <w:r w:rsidR="000A5C4F">
        <w:t xml:space="preserve"> </w:t>
      </w:r>
      <w:r>
        <w:t>a</w:t>
      </w:r>
      <w:r w:rsidR="000A5C4F">
        <w:t xml:space="preserve"> </w:t>
      </w:r>
      <w:r>
        <w:t>problem</w:t>
      </w:r>
      <w:r w:rsidR="000A5C4F">
        <w:t xml:space="preserve"> </w:t>
      </w:r>
      <w:r>
        <w:t>with</w:t>
      </w:r>
      <w:r w:rsidR="000A5C4F">
        <w:t xml:space="preserve"> </w:t>
      </w:r>
      <w:r>
        <w:t>a</w:t>
      </w:r>
      <w:r w:rsidR="000A5C4F">
        <w:t xml:space="preserve"> </w:t>
      </w:r>
      <w:r>
        <w:t>medicine</w:t>
      </w:r>
      <w:r w:rsidR="000A5C4F">
        <w:t xml:space="preserve"> </w:t>
      </w:r>
      <w:r>
        <w:t>or</w:t>
      </w:r>
      <w:r w:rsidR="000A5C4F">
        <w:t xml:space="preserve"> </w:t>
      </w:r>
      <w:r>
        <w:t>medical</w:t>
      </w:r>
      <w:r w:rsidR="000A5C4F">
        <w:t xml:space="preserve"> </w:t>
      </w:r>
      <w:r>
        <w:t>device,</w:t>
      </w:r>
      <w:r w:rsidR="000A5C4F">
        <w:t xml:space="preserve"> </w:t>
      </w:r>
      <w:r>
        <w:t>please</w:t>
      </w:r>
      <w:r w:rsidR="000A5C4F">
        <w:t xml:space="preserve"> </w:t>
      </w:r>
      <w:r>
        <w:t>see</w:t>
      </w:r>
      <w:r w:rsidR="000A5C4F">
        <w:t xml:space="preserve"> </w:t>
      </w:r>
      <w:r>
        <w:t>the</w:t>
      </w:r>
      <w:r w:rsidR="000A5C4F">
        <w:t xml:space="preserve"> </w:t>
      </w:r>
      <w:r>
        <w:t>information</w:t>
      </w:r>
      <w:r w:rsidR="000A5C4F">
        <w:t xml:space="preserve"> </w:t>
      </w:r>
      <w:r>
        <w:t>on</w:t>
      </w:r>
      <w:r w:rsidR="000A5C4F">
        <w:t xml:space="preserve"> </w:t>
      </w:r>
      <w:r w:rsidR="00441C3F">
        <w:t>the</w:t>
      </w:r>
      <w:r w:rsidR="000A5C4F">
        <w:t xml:space="preserve"> </w:t>
      </w:r>
      <w:r w:rsidR="00441C3F">
        <w:t>TGA</w:t>
      </w:r>
      <w:r w:rsidR="000A5C4F">
        <w:t xml:space="preserve"> </w:t>
      </w:r>
      <w:r w:rsidR="00441C3F">
        <w:t>website</w:t>
      </w:r>
      <w:r w:rsidR="000A5C4F">
        <w:t xml:space="preserve"> </w:t>
      </w:r>
      <w:r w:rsidR="00224853">
        <w:t>&lt;</w:t>
      </w:r>
      <w:hyperlink r:id="rId9" w:history="1">
        <w:r w:rsidR="00441C3F">
          <w:rPr>
            <w:rStyle w:val="Hyperlink"/>
          </w:rPr>
          <w:t>https://www.tga.gov.au</w:t>
        </w:r>
      </w:hyperlink>
      <w:r w:rsidR="00EC4263">
        <w:t>&gt;</w:t>
      </w:r>
      <w:r w:rsidR="00441C3F">
        <w:t>.</w:t>
      </w:r>
    </w:p>
    <w:p w:rsidR="008E7846" w:rsidRDefault="008E7846" w:rsidP="00875A6B">
      <w:pPr>
        <w:pStyle w:val="NonTOCHeading2"/>
      </w:pPr>
      <w:r>
        <w:t>About</w:t>
      </w:r>
      <w:r w:rsidR="000A5C4F">
        <w:t xml:space="preserve"> </w:t>
      </w:r>
      <w:r>
        <w:t>AusPARs</w:t>
      </w:r>
    </w:p>
    <w:p w:rsidR="008E7846" w:rsidRDefault="008E7846" w:rsidP="008E7846">
      <w:pPr>
        <w:pStyle w:val="ListBullet"/>
        <w:numPr>
          <w:ilvl w:val="0"/>
          <w:numId w:val="3"/>
        </w:numPr>
        <w:ind w:left="357" w:hanging="357"/>
      </w:pPr>
      <w:r>
        <w:t>An</w:t>
      </w:r>
      <w:r w:rsidR="000A5C4F">
        <w:t xml:space="preserve"> </w:t>
      </w:r>
      <w:r>
        <w:t>Australian</w:t>
      </w:r>
      <w:r w:rsidR="000A5C4F">
        <w:t xml:space="preserve"> </w:t>
      </w:r>
      <w:r>
        <w:t>Public</w:t>
      </w:r>
      <w:r w:rsidR="000A5C4F">
        <w:t xml:space="preserve"> </w:t>
      </w:r>
      <w:r>
        <w:t>Assessment</w:t>
      </w:r>
      <w:r w:rsidR="000A5C4F">
        <w:t xml:space="preserve"> </w:t>
      </w:r>
      <w:r>
        <w:t>Re</w:t>
      </w:r>
      <w:r w:rsidR="00133A1B">
        <w:t>port</w:t>
      </w:r>
      <w:r w:rsidR="000A5C4F">
        <w:t xml:space="preserve"> </w:t>
      </w:r>
      <w:r>
        <w:t>(AusPAR)</w:t>
      </w:r>
      <w:r w:rsidR="000A5C4F">
        <w:t xml:space="preserve"> </w:t>
      </w:r>
      <w:r>
        <w:t>provides</w:t>
      </w:r>
      <w:r w:rsidR="000A5C4F">
        <w:t xml:space="preserve"> </w:t>
      </w:r>
      <w:r>
        <w:t>information</w:t>
      </w:r>
      <w:r w:rsidR="000A5C4F">
        <w:t xml:space="preserve"> </w:t>
      </w:r>
      <w:r>
        <w:t>about</w:t>
      </w:r>
      <w:r w:rsidR="000A5C4F">
        <w:t xml:space="preserve"> </w:t>
      </w:r>
      <w:r>
        <w:t>the</w:t>
      </w:r>
      <w:r w:rsidR="000A5C4F">
        <w:t xml:space="preserve"> </w:t>
      </w:r>
      <w:r>
        <w:t>evaluation</w:t>
      </w:r>
      <w:r w:rsidR="000A5C4F">
        <w:t xml:space="preserve"> </w:t>
      </w:r>
      <w:r>
        <w:t>of</w:t>
      </w:r>
      <w:r w:rsidR="000A5C4F">
        <w:t xml:space="preserve"> </w:t>
      </w:r>
      <w:r>
        <w:t>a</w:t>
      </w:r>
      <w:r w:rsidR="000A5C4F">
        <w:t xml:space="preserve"> </w:t>
      </w:r>
      <w:r>
        <w:t>prescription</w:t>
      </w:r>
      <w:r w:rsidR="000A5C4F">
        <w:t xml:space="preserve"> </w:t>
      </w:r>
      <w:r>
        <w:t>medicine</w:t>
      </w:r>
      <w:r w:rsidR="000A5C4F">
        <w:t xml:space="preserve"> </w:t>
      </w:r>
      <w:r>
        <w:t>and</w:t>
      </w:r>
      <w:r w:rsidR="000A5C4F">
        <w:t xml:space="preserve"> </w:t>
      </w:r>
      <w:r>
        <w:t>the</w:t>
      </w:r>
      <w:r w:rsidR="000A5C4F">
        <w:t xml:space="preserve"> </w:t>
      </w:r>
      <w:r>
        <w:t>considerations</w:t>
      </w:r>
      <w:r w:rsidR="000A5C4F">
        <w:t xml:space="preserve"> </w:t>
      </w:r>
      <w:r>
        <w:t>that</w:t>
      </w:r>
      <w:r w:rsidR="000A5C4F">
        <w:t xml:space="preserve"> </w:t>
      </w:r>
      <w:r>
        <w:t>led</w:t>
      </w:r>
      <w:r w:rsidR="000A5C4F">
        <w:t xml:space="preserve"> </w:t>
      </w:r>
      <w:r>
        <w:t>the</w:t>
      </w:r>
      <w:r w:rsidR="000A5C4F">
        <w:t xml:space="preserve"> </w:t>
      </w:r>
      <w:r>
        <w:t>TGA</w:t>
      </w:r>
      <w:r w:rsidR="000A5C4F">
        <w:t xml:space="preserve"> </w:t>
      </w:r>
      <w:r>
        <w:t>to</w:t>
      </w:r>
      <w:r w:rsidR="000A5C4F">
        <w:t xml:space="preserve"> </w:t>
      </w:r>
      <w:r>
        <w:t>approve</w:t>
      </w:r>
      <w:r w:rsidR="000A5C4F">
        <w:t xml:space="preserve"> </w:t>
      </w:r>
      <w:r>
        <w:t>or</w:t>
      </w:r>
      <w:r w:rsidR="000A5C4F">
        <w:t xml:space="preserve"> </w:t>
      </w:r>
      <w:r>
        <w:t>not</w:t>
      </w:r>
      <w:r w:rsidR="000A5C4F">
        <w:t xml:space="preserve"> </w:t>
      </w:r>
      <w:r>
        <w:t>approve</w:t>
      </w:r>
      <w:r w:rsidR="000A5C4F">
        <w:t xml:space="preserve"> </w:t>
      </w:r>
      <w:r>
        <w:t>a</w:t>
      </w:r>
      <w:r w:rsidR="000A5C4F">
        <w:t xml:space="preserve"> </w:t>
      </w:r>
      <w:r>
        <w:t>pr</w:t>
      </w:r>
      <w:r w:rsidR="00441C3F">
        <w:t>escription</w:t>
      </w:r>
      <w:r w:rsidR="000A5C4F">
        <w:t xml:space="preserve"> </w:t>
      </w:r>
      <w:r w:rsidR="00441C3F">
        <w:t>medicine</w:t>
      </w:r>
      <w:r w:rsidR="000A5C4F">
        <w:t xml:space="preserve"> </w:t>
      </w:r>
      <w:r w:rsidR="00441C3F">
        <w:t>submission.</w:t>
      </w:r>
    </w:p>
    <w:p w:rsidR="008E7846" w:rsidRDefault="008E7846" w:rsidP="008E7846">
      <w:pPr>
        <w:pStyle w:val="ListBullet"/>
        <w:numPr>
          <w:ilvl w:val="0"/>
          <w:numId w:val="3"/>
        </w:numPr>
        <w:ind w:left="357" w:hanging="357"/>
      </w:pPr>
      <w:r>
        <w:t>AusPARs</w:t>
      </w:r>
      <w:r w:rsidR="000A5C4F">
        <w:t xml:space="preserve"> </w:t>
      </w:r>
      <w:r>
        <w:t>are</w:t>
      </w:r>
      <w:r w:rsidR="000A5C4F">
        <w:t xml:space="preserve"> </w:t>
      </w:r>
      <w:r>
        <w:t>prepared</w:t>
      </w:r>
      <w:r w:rsidR="000A5C4F">
        <w:t xml:space="preserve"> </w:t>
      </w:r>
      <w:r>
        <w:t>and</w:t>
      </w:r>
      <w:r w:rsidR="000A5C4F">
        <w:t xml:space="preserve"> </w:t>
      </w:r>
      <w:r>
        <w:t>published</w:t>
      </w:r>
      <w:r w:rsidR="000A5C4F">
        <w:t xml:space="preserve"> </w:t>
      </w:r>
      <w:r>
        <w:t>by</w:t>
      </w:r>
      <w:r w:rsidR="000A5C4F">
        <w:t xml:space="preserve"> </w:t>
      </w:r>
      <w:r>
        <w:t>the</w:t>
      </w:r>
      <w:r w:rsidR="000A5C4F">
        <w:t xml:space="preserve"> </w:t>
      </w:r>
      <w:r>
        <w:t>TGA.</w:t>
      </w:r>
    </w:p>
    <w:p w:rsidR="008E7846" w:rsidRDefault="008E7846" w:rsidP="008E7846">
      <w:pPr>
        <w:pStyle w:val="ListBullet"/>
        <w:numPr>
          <w:ilvl w:val="0"/>
          <w:numId w:val="3"/>
        </w:numPr>
        <w:ind w:left="357" w:hanging="357"/>
      </w:pPr>
      <w:r>
        <w:t>An</w:t>
      </w:r>
      <w:r w:rsidR="000A5C4F">
        <w:t xml:space="preserve"> </w:t>
      </w:r>
      <w:r>
        <w:t>AusPAR</w:t>
      </w:r>
      <w:r w:rsidR="000A5C4F">
        <w:t xml:space="preserve"> </w:t>
      </w:r>
      <w:r>
        <w:t>is</w:t>
      </w:r>
      <w:r w:rsidR="000A5C4F">
        <w:t xml:space="preserve"> </w:t>
      </w:r>
      <w:r>
        <w:t>prepared</w:t>
      </w:r>
      <w:r w:rsidR="000A5C4F">
        <w:t xml:space="preserve"> </w:t>
      </w:r>
      <w:r>
        <w:t>for</w:t>
      </w:r>
      <w:r w:rsidR="000A5C4F">
        <w:t xml:space="preserve"> </w:t>
      </w:r>
      <w:r>
        <w:t>submissions</w:t>
      </w:r>
      <w:r w:rsidR="000A5C4F">
        <w:t xml:space="preserve"> </w:t>
      </w:r>
      <w:r>
        <w:t>that</w:t>
      </w:r>
      <w:r w:rsidR="000A5C4F">
        <w:t xml:space="preserve"> </w:t>
      </w:r>
      <w:r>
        <w:t>relate</w:t>
      </w:r>
      <w:r w:rsidR="000A5C4F">
        <w:t xml:space="preserve"> </w:t>
      </w:r>
      <w:r>
        <w:t>to</w:t>
      </w:r>
      <w:r w:rsidR="000A5C4F">
        <w:t xml:space="preserve"> </w:t>
      </w:r>
      <w:r>
        <w:t>new</w:t>
      </w:r>
      <w:r w:rsidR="000A5C4F">
        <w:t xml:space="preserve"> </w:t>
      </w:r>
      <w:r>
        <w:t>chemical</w:t>
      </w:r>
      <w:r w:rsidR="000A5C4F">
        <w:t xml:space="preserve"> </w:t>
      </w:r>
      <w:r>
        <w:t>entities,</w:t>
      </w:r>
      <w:r w:rsidR="000A5C4F">
        <w:t xml:space="preserve"> </w:t>
      </w:r>
      <w:r>
        <w:t>generic</w:t>
      </w:r>
      <w:r w:rsidR="000A5C4F">
        <w:t xml:space="preserve"> </w:t>
      </w:r>
      <w:r>
        <w:t>medicines,</w:t>
      </w:r>
      <w:r w:rsidR="000A5C4F">
        <w:t xml:space="preserve"> </w:t>
      </w:r>
      <w:r>
        <w:t>major</w:t>
      </w:r>
      <w:r w:rsidR="000A5C4F">
        <w:t xml:space="preserve"> </w:t>
      </w:r>
      <w:r>
        <w:t>variations</w:t>
      </w:r>
      <w:r w:rsidR="000A5C4F">
        <w:t xml:space="preserve"> </w:t>
      </w:r>
      <w:r>
        <w:t>and</w:t>
      </w:r>
      <w:r w:rsidR="000A5C4F">
        <w:t xml:space="preserve"> </w:t>
      </w:r>
      <w:r>
        <w:t>extensions</w:t>
      </w:r>
      <w:r w:rsidR="000A5C4F">
        <w:t xml:space="preserve"> </w:t>
      </w:r>
      <w:r>
        <w:t>of</w:t>
      </w:r>
      <w:r w:rsidR="000A5C4F">
        <w:t xml:space="preserve"> </w:t>
      </w:r>
      <w:r>
        <w:t>indications.</w:t>
      </w:r>
    </w:p>
    <w:p w:rsidR="008E7846" w:rsidRDefault="008E7846" w:rsidP="008E7846">
      <w:pPr>
        <w:pStyle w:val="ListBullet"/>
        <w:numPr>
          <w:ilvl w:val="0"/>
          <w:numId w:val="3"/>
        </w:numPr>
        <w:ind w:left="357" w:hanging="357"/>
      </w:pPr>
      <w:r>
        <w:t>An</w:t>
      </w:r>
      <w:r w:rsidR="000A5C4F">
        <w:t xml:space="preserve"> </w:t>
      </w:r>
      <w:r>
        <w:t>AusPAR</w:t>
      </w:r>
      <w:r w:rsidR="000A5C4F">
        <w:t xml:space="preserve"> </w:t>
      </w:r>
      <w:r>
        <w:t>is</w:t>
      </w:r>
      <w:r w:rsidR="000A5C4F">
        <w:t xml:space="preserve"> </w:t>
      </w:r>
      <w:r>
        <w:t>a</w:t>
      </w:r>
      <w:r w:rsidR="000A5C4F">
        <w:t xml:space="preserve"> </w:t>
      </w:r>
      <w:r>
        <w:t>static</w:t>
      </w:r>
      <w:r w:rsidR="000A5C4F">
        <w:t xml:space="preserve"> </w:t>
      </w:r>
      <w:r>
        <w:t>document</w:t>
      </w:r>
      <w:r w:rsidR="00133A1B">
        <w:t>;</w:t>
      </w:r>
      <w:r w:rsidR="000A5C4F">
        <w:t xml:space="preserve"> </w:t>
      </w:r>
      <w:r>
        <w:t>it</w:t>
      </w:r>
      <w:r w:rsidR="000A5C4F">
        <w:t xml:space="preserve"> </w:t>
      </w:r>
      <w:r>
        <w:t>provide</w:t>
      </w:r>
      <w:r w:rsidR="00133A1B">
        <w:t>s</w:t>
      </w:r>
      <w:r w:rsidR="000A5C4F">
        <w:t xml:space="preserve"> </w:t>
      </w:r>
      <w:r>
        <w:t>information</w:t>
      </w:r>
      <w:r w:rsidR="000A5C4F">
        <w:t xml:space="preserve"> </w:t>
      </w:r>
      <w:r>
        <w:t>that</w:t>
      </w:r>
      <w:r w:rsidR="000A5C4F">
        <w:t xml:space="preserve"> </w:t>
      </w:r>
      <w:r>
        <w:t>relates</w:t>
      </w:r>
      <w:r w:rsidR="000A5C4F">
        <w:t xml:space="preserve"> </w:t>
      </w:r>
      <w:r>
        <w:t>to</w:t>
      </w:r>
      <w:r w:rsidR="000A5C4F">
        <w:t xml:space="preserve"> </w:t>
      </w:r>
      <w:r>
        <w:t>a</w:t>
      </w:r>
      <w:r w:rsidR="000A5C4F">
        <w:t xml:space="preserve"> </w:t>
      </w:r>
      <w:r>
        <w:t>submission</w:t>
      </w:r>
      <w:r w:rsidR="000A5C4F">
        <w:t xml:space="preserve"> </w:t>
      </w:r>
      <w:r>
        <w:t>at</w:t>
      </w:r>
      <w:r w:rsidR="000A5C4F">
        <w:t xml:space="preserve"> </w:t>
      </w:r>
      <w:r>
        <w:t>a</w:t>
      </w:r>
      <w:r w:rsidR="000A5C4F">
        <w:t xml:space="preserve"> </w:t>
      </w:r>
      <w:r>
        <w:t>particular</w:t>
      </w:r>
      <w:r w:rsidR="000A5C4F">
        <w:t xml:space="preserve"> </w:t>
      </w:r>
      <w:r>
        <w:t>point</w:t>
      </w:r>
      <w:r w:rsidR="000A5C4F">
        <w:t xml:space="preserve"> </w:t>
      </w:r>
      <w:r>
        <w:t>in</w:t>
      </w:r>
      <w:r w:rsidR="000A5C4F">
        <w:t xml:space="preserve"> </w:t>
      </w:r>
      <w:r>
        <w:t>time.</w:t>
      </w:r>
    </w:p>
    <w:p w:rsidR="00B452CE" w:rsidRDefault="008E7846" w:rsidP="00FF5755">
      <w:pPr>
        <w:pStyle w:val="ListBullet"/>
        <w:numPr>
          <w:ilvl w:val="0"/>
          <w:numId w:val="3"/>
        </w:numPr>
        <w:ind w:left="357" w:hanging="357"/>
      </w:pPr>
      <w:r>
        <w:t>A</w:t>
      </w:r>
      <w:r w:rsidR="000A5C4F">
        <w:t xml:space="preserve"> </w:t>
      </w:r>
      <w:r>
        <w:t>new</w:t>
      </w:r>
      <w:r w:rsidR="000A5C4F">
        <w:t xml:space="preserve"> </w:t>
      </w:r>
      <w:r>
        <w:t>AusPAR</w:t>
      </w:r>
      <w:r w:rsidR="000A5C4F">
        <w:t xml:space="preserve"> </w:t>
      </w:r>
      <w:r>
        <w:t>will</w:t>
      </w:r>
      <w:r w:rsidR="000A5C4F">
        <w:t xml:space="preserve"> </w:t>
      </w:r>
      <w:r>
        <w:t>be</w:t>
      </w:r>
      <w:r w:rsidR="000A5C4F">
        <w:t xml:space="preserve"> </w:t>
      </w:r>
      <w:r>
        <w:t>developed</w:t>
      </w:r>
      <w:r w:rsidR="000A5C4F">
        <w:t xml:space="preserve"> </w:t>
      </w:r>
      <w:r>
        <w:t>to</w:t>
      </w:r>
      <w:r w:rsidR="000A5C4F">
        <w:t xml:space="preserve"> </w:t>
      </w:r>
      <w:r>
        <w:t>reflect</w:t>
      </w:r>
      <w:r w:rsidR="000A5C4F">
        <w:t xml:space="preserve"> </w:t>
      </w:r>
      <w:r>
        <w:t>changes</w:t>
      </w:r>
      <w:r w:rsidR="000A5C4F">
        <w:t xml:space="preserve"> </w:t>
      </w:r>
      <w:r>
        <w:t>to</w:t>
      </w:r>
      <w:r w:rsidR="000A5C4F">
        <w:t xml:space="preserve"> </w:t>
      </w:r>
      <w:r>
        <w:t>indications</w:t>
      </w:r>
      <w:r w:rsidR="000A5C4F">
        <w:t xml:space="preserve"> </w:t>
      </w:r>
      <w:r>
        <w:t>and/or</w:t>
      </w:r>
      <w:r w:rsidR="000A5C4F">
        <w:t xml:space="preserve"> </w:t>
      </w:r>
      <w:r>
        <w:t>major</w:t>
      </w:r>
      <w:r w:rsidR="000A5C4F">
        <w:t xml:space="preserve"> </w:t>
      </w:r>
      <w:r>
        <w:t>variations</w:t>
      </w:r>
      <w:r w:rsidR="000A5C4F">
        <w:t xml:space="preserve"> </w:t>
      </w:r>
      <w:r>
        <w:t>to</w:t>
      </w:r>
      <w:r w:rsidR="000A5C4F">
        <w:t xml:space="preserve"> </w:t>
      </w:r>
      <w:r>
        <w:t>a</w:t>
      </w:r>
      <w:r w:rsidR="000A5C4F">
        <w:t xml:space="preserve"> </w:t>
      </w:r>
      <w:r>
        <w:t>prescription</w:t>
      </w:r>
      <w:r w:rsidR="000A5C4F">
        <w:t xml:space="preserve"> </w:t>
      </w:r>
      <w:r>
        <w:t>medicine</w:t>
      </w:r>
      <w:r w:rsidR="000A5C4F">
        <w:t xml:space="preserve"> </w:t>
      </w:r>
      <w:r>
        <w:t>subject</w:t>
      </w:r>
      <w:r w:rsidR="000A5C4F">
        <w:t xml:space="preserve"> </w:t>
      </w:r>
      <w:r>
        <w:t>to</w:t>
      </w:r>
      <w:r w:rsidR="000A5C4F">
        <w:t xml:space="preserve"> </w:t>
      </w:r>
      <w:r>
        <w:t>evaluation</w:t>
      </w:r>
      <w:r w:rsidR="000A5C4F">
        <w:t xml:space="preserve"> </w:t>
      </w:r>
      <w:r>
        <w:t>by</w:t>
      </w:r>
      <w:r w:rsidR="000A5C4F">
        <w:t xml:space="preserve"> </w:t>
      </w:r>
      <w:r>
        <w:t>the</w:t>
      </w:r>
      <w:r w:rsidR="000A5C4F">
        <w:t xml:space="preserve"> </w:t>
      </w:r>
      <w:r>
        <w:t>TGA.</w:t>
      </w:r>
    </w:p>
    <w:p w:rsidR="00924482" w:rsidRPr="00DF1D7F" w:rsidRDefault="00924482" w:rsidP="00F54B65">
      <w:pPr>
        <w:pStyle w:val="LegalSubheading"/>
        <w:spacing w:before="3120"/>
      </w:pPr>
      <w:r w:rsidRPr="00DF1D7F">
        <w:t>Copyright</w:t>
      </w:r>
    </w:p>
    <w:p w:rsidR="00BE5ED0" w:rsidRDefault="00924482" w:rsidP="00924482">
      <w:pPr>
        <w:pStyle w:val="LegalCopy"/>
        <w:rPr>
          <w:rFonts w:cs="Arial"/>
        </w:rPr>
      </w:pPr>
      <w:r w:rsidRPr="00191B3B">
        <w:rPr>
          <w:rFonts w:cs="Arial"/>
          <w:lang w:val="en-GB"/>
        </w:rPr>
        <w:t>©</w:t>
      </w:r>
      <w:r w:rsidR="000A5C4F">
        <w:rPr>
          <w:rFonts w:cs="Arial"/>
          <w:lang w:val="en-GB"/>
        </w:rPr>
        <w:t xml:space="preserve"> </w:t>
      </w:r>
      <w:r w:rsidRPr="00191B3B">
        <w:rPr>
          <w:rFonts w:cs="Arial"/>
          <w:lang w:val="en-GB"/>
        </w:rPr>
        <w:t>Comm</w:t>
      </w:r>
      <w:r>
        <w:rPr>
          <w:rFonts w:cs="Arial"/>
          <w:lang w:val="en-GB"/>
        </w:rPr>
        <w:t>onwealth</w:t>
      </w:r>
      <w:r w:rsidR="000A5C4F">
        <w:rPr>
          <w:rFonts w:cs="Arial"/>
          <w:lang w:val="en-GB"/>
        </w:rPr>
        <w:t xml:space="preserve"> </w:t>
      </w:r>
      <w:r>
        <w:rPr>
          <w:rFonts w:cs="Arial"/>
          <w:lang w:val="en-GB"/>
        </w:rPr>
        <w:t>of</w:t>
      </w:r>
      <w:r w:rsidR="000A5C4F">
        <w:rPr>
          <w:rFonts w:cs="Arial"/>
          <w:lang w:val="en-GB"/>
        </w:rPr>
        <w:t xml:space="preserve"> </w:t>
      </w:r>
      <w:r>
        <w:rPr>
          <w:rFonts w:cs="Arial"/>
          <w:lang w:val="en-GB"/>
        </w:rPr>
        <w:t>Australia</w:t>
      </w:r>
      <w:r w:rsidR="000A5C4F">
        <w:rPr>
          <w:rFonts w:cs="Arial"/>
          <w:lang w:val="en-GB"/>
        </w:rPr>
        <w:t xml:space="preserve"> </w:t>
      </w:r>
      <w:r>
        <w:rPr>
          <w:rFonts w:cs="Arial"/>
          <w:lang w:val="en-GB"/>
        </w:rPr>
        <w:t>201</w:t>
      </w:r>
      <w:r w:rsidR="0098446C">
        <w:rPr>
          <w:rFonts w:cs="Arial"/>
          <w:lang w:val="en-GB"/>
        </w:rPr>
        <w:t>8</w:t>
      </w:r>
      <w:r w:rsidRPr="00191B3B">
        <w:rPr>
          <w:rFonts w:cs="Arial"/>
          <w:lang w:val="en-GB"/>
        </w:rPr>
        <w:br/>
        <w:t>This</w:t>
      </w:r>
      <w:r w:rsidR="000A5C4F">
        <w:rPr>
          <w:rFonts w:cs="Arial"/>
          <w:lang w:val="en-GB"/>
        </w:rPr>
        <w:t xml:space="preserve"> </w:t>
      </w:r>
      <w:r w:rsidRPr="00191B3B">
        <w:rPr>
          <w:rFonts w:cs="Arial"/>
          <w:lang w:val="en-GB"/>
        </w:rPr>
        <w:t>work</w:t>
      </w:r>
      <w:r w:rsidR="000A5C4F">
        <w:rPr>
          <w:rFonts w:cs="Arial"/>
          <w:lang w:val="en-GB"/>
        </w:rPr>
        <w:t xml:space="preserve"> </w:t>
      </w:r>
      <w:r w:rsidRPr="00191B3B">
        <w:rPr>
          <w:rFonts w:cs="Arial"/>
          <w:lang w:val="en-GB"/>
        </w:rPr>
        <w:t>is</w:t>
      </w:r>
      <w:r w:rsidR="000A5C4F">
        <w:rPr>
          <w:rFonts w:cs="Arial"/>
          <w:lang w:val="en-GB"/>
        </w:rPr>
        <w:t xml:space="preserve"> </w:t>
      </w:r>
      <w:r w:rsidRPr="00191B3B">
        <w:rPr>
          <w:rFonts w:cs="Arial"/>
          <w:lang w:val="en-GB"/>
        </w:rPr>
        <w:t>copyright.</w:t>
      </w:r>
      <w:r w:rsidR="000A5C4F">
        <w:rPr>
          <w:rFonts w:cs="Arial"/>
          <w:lang w:val="en-GB"/>
        </w:rPr>
        <w:t xml:space="preserve"> </w:t>
      </w:r>
      <w:r w:rsidRPr="00191B3B">
        <w:rPr>
          <w:rFonts w:cs="Arial"/>
          <w:lang w:val="en-GB"/>
        </w:rPr>
        <w:t>You</w:t>
      </w:r>
      <w:r w:rsidR="000A5C4F">
        <w:rPr>
          <w:rFonts w:cs="Arial"/>
          <w:lang w:val="en-GB"/>
        </w:rPr>
        <w:t xml:space="preserve"> </w:t>
      </w:r>
      <w:r w:rsidRPr="00191B3B">
        <w:rPr>
          <w:rFonts w:cs="Arial"/>
          <w:lang w:val="en-GB"/>
        </w:rPr>
        <w:t>may</w:t>
      </w:r>
      <w:r w:rsidR="000A5C4F">
        <w:rPr>
          <w:rFonts w:cs="Arial"/>
          <w:lang w:val="en-GB"/>
        </w:rPr>
        <w:t xml:space="preserve"> </w:t>
      </w:r>
      <w:r w:rsidRPr="00191B3B">
        <w:rPr>
          <w:rFonts w:cs="Arial"/>
          <w:lang w:val="en-GB"/>
        </w:rPr>
        <w:t>reproduce</w:t>
      </w:r>
      <w:r w:rsidR="000A5C4F">
        <w:rPr>
          <w:rFonts w:cs="Arial"/>
          <w:lang w:val="en-GB"/>
        </w:rPr>
        <w:t xml:space="preserve"> </w:t>
      </w:r>
      <w:r w:rsidRPr="00191B3B">
        <w:rPr>
          <w:rFonts w:cs="Arial"/>
          <w:lang w:val="en-GB"/>
        </w:rPr>
        <w:t>the</w:t>
      </w:r>
      <w:r w:rsidR="000A5C4F">
        <w:rPr>
          <w:rFonts w:cs="Arial"/>
          <w:lang w:val="en-GB"/>
        </w:rPr>
        <w:t xml:space="preserve"> </w:t>
      </w:r>
      <w:r w:rsidRPr="00191B3B">
        <w:rPr>
          <w:rFonts w:cs="Arial"/>
          <w:lang w:val="en-GB"/>
        </w:rPr>
        <w:t>whole</w:t>
      </w:r>
      <w:r w:rsidR="000A5C4F">
        <w:rPr>
          <w:rFonts w:cs="Arial"/>
          <w:lang w:val="en-GB"/>
        </w:rPr>
        <w:t xml:space="preserve"> </w:t>
      </w:r>
      <w:r w:rsidRPr="00191B3B">
        <w:rPr>
          <w:rFonts w:cs="Arial"/>
          <w:lang w:val="en-GB"/>
        </w:rPr>
        <w:t>or</w:t>
      </w:r>
      <w:r w:rsidR="000A5C4F">
        <w:rPr>
          <w:rFonts w:cs="Arial"/>
          <w:lang w:val="en-GB"/>
        </w:rPr>
        <w:t xml:space="preserve"> </w:t>
      </w:r>
      <w:r w:rsidRPr="00191B3B">
        <w:rPr>
          <w:rFonts w:cs="Arial"/>
          <w:lang w:val="en-GB"/>
        </w:rPr>
        <w:t>part</w:t>
      </w:r>
      <w:r w:rsidR="000A5C4F">
        <w:rPr>
          <w:rFonts w:cs="Arial"/>
          <w:lang w:val="en-GB"/>
        </w:rPr>
        <w:t xml:space="preserve"> </w:t>
      </w:r>
      <w:r w:rsidRPr="00191B3B">
        <w:rPr>
          <w:rFonts w:cs="Arial"/>
          <w:lang w:val="en-GB"/>
        </w:rPr>
        <w:t>of</w:t>
      </w:r>
      <w:r w:rsidR="000A5C4F">
        <w:rPr>
          <w:rFonts w:cs="Arial"/>
          <w:lang w:val="en-GB"/>
        </w:rPr>
        <w:t xml:space="preserve"> </w:t>
      </w:r>
      <w:r w:rsidRPr="00191B3B">
        <w:rPr>
          <w:rFonts w:cs="Arial"/>
          <w:lang w:val="en-GB"/>
        </w:rPr>
        <w:t>this</w:t>
      </w:r>
      <w:r w:rsidR="000A5C4F">
        <w:rPr>
          <w:rFonts w:cs="Arial"/>
          <w:lang w:val="en-GB"/>
        </w:rPr>
        <w:t xml:space="preserve"> </w:t>
      </w:r>
      <w:r w:rsidRPr="00191B3B">
        <w:rPr>
          <w:rFonts w:cs="Arial"/>
          <w:lang w:val="en-GB"/>
        </w:rPr>
        <w:t>work</w:t>
      </w:r>
      <w:r w:rsidR="000A5C4F">
        <w:rPr>
          <w:rFonts w:cs="Arial"/>
          <w:lang w:val="en-GB"/>
        </w:rPr>
        <w:t xml:space="preserve"> </w:t>
      </w:r>
      <w:r w:rsidRPr="00191B3B">
        <w:rPr>
          <w:rFonts w:cs="Arial"/>
          <w:lang w:val="en-GB"/>
        </w:rPr>
        <w:t>in</w:t>
      </w:r>
      <w:r w:rsidR="000A5C4F">
        <w:rPr>
          <w:rFonts w:cs="Arial"/>
          <w:lang w:val="en-GB"/>
        </w:rPr>
        <w:t xml:space="preserve"> </w:t>
      </w:r>
      <w:r w:rsidRPr="00191B3B">
        <w:rPr>
          <w:rFonts w:cs="Arial"/>
          <w:lang w:val="en-GB"/>
        </w:rPr>
        <w:t>unaltered</w:t>
      </w:r>
      <w:r w:rsidR="000A5C4F">
        <w:rPr>
          <w:rFonts w:cs="Arial"/>
          <w:lang w:val="en-GB"/>
        </w:rPr>
        <w:t xml:space="preserve"> </w:t>
      </w:r>
      <w:r w:rsidRPr="00191B3B">
        <w:rPr>
          <w:rFonts w:cs="Arial"/>
          <w:lang w:val="en-GB"/>
        </w:rPr>
        <w:t>form</w:t>
      </w:r>
      <w:r w:rsidR="000A5C4F">
        <w:rPr>
          <w:rFonts w:cs="Arial"/>
          <w:lang w:val="en-GB"/>
        </w:rPr>
        <w:t xml:space="preserve"> </w:t>
      </w:r>
      <w:r w:rsidRPr="00191B3B">
        <w:rPr>
          <w:rFonts w:cs="Arial"/>
          <w:lang w:val="en-GB"/>
        </w:rPr>
        <w:t>for</w:t>
      </w:r>
      <w:r w:rsidR="000A5C4F">
        <w:rPr>
          <w:rFonts w:cs="Arial"/>
          <w:lang w:val="en-GB"/>
        </w:rPr>
        <w:t xml:space="preserve"> </w:t>
      </w:r>
      <w:r w:rsidRPr="00191B3B">
        <w:rPr>
          <w:rFonts w:cs="Arial"/>
          <w:lang w:val="en-GB"/>
        </w:rPr>
        <w:t>your</w:t>
      </w:r>
      <w:r w:rsidR="000A5C4F">
        <w:rPr>
          <w:rFonts w:cs="Arial"/>
          <w:lang w:val="en-GB"/>
        </w:rPr>
        <w:t xml:space="preserve"> </w:t>
      </w:r>
      <w:r w:rsidRPr="00191B3B">
        <w:rPr>
          <w:rFonts w:cs="Arial"/>
          <w:lang w:val="en-GB"/>
        </w:rPr>
        <w:t>own</w:t>
      </w:r>
      <w:r w:rsidR="000A5C4F">
        <w:rPr>
          <w:rFonts w:cs="Arial"/>
          <w:lang w:val="en-GB"/>
        </w:rPr>
        <w:t xml:space="preserve"> </w:t>
      </w:r>
      <w:r w:rsidRPr="00191B3B">
        <w:rPr>
          <w:rFonts w:cs="Arial"/>
          <w:lang w:val="en-GB"/>
        </w:rPr>
        <w:t>personal</w:t>
      </w:r>
      <w:r w:rsidR="000A5C4F">
        <w:rPr>
          <w:rFonts w:cs="Arial"/>
          <w:lang w:val="en-GB"/>
        </w:rPr>
        <w:t xml:space="preserve"> </w:t>
      </w:r>
      <w:r w:rsidRPr="00191B3B">
        <w:rPr>
          <w:rFonts w:cs="Arial"/>
          <w:lang w:val="en-GB"/>
        </w:rPr>
        <w:t>use</w:t>
      </w:r>
      <w:r w:rsidR="000A5C4F">
        <w:rPr>
          <w:rFonts w:cs="Arial"/>
          <w:lang w:val="en-GB"/>
        </w:rPr>
        <w:t xml:space="preserve"> </w:t>
      </w:r>
      <w:r w:rsidRPr="00191B3B">
        <w:rPr>
          <w:rFonts w:cs="Arial"/>
          <w:lang w:val="en-GB"/>
        </w:rPr>
        <w:t>or,</w:t>
      </w:r>
      <w:r w:rsidR="000A5C4F">
        <w:rPr>
          <w:rFonts w:cs="Arial"/>
          <w:lang w:val="en-GB"/>
        </w:rPr>
        <w:t xml:space="preserve"> </w:t>
      </w:r>
      <w:r w:rsidRPr="00191B3B">
        <w:rPr>
          <w:rFonts w:cs="Arial"/>
          <w:lang w:val="en-GB"/>
        </w:rPr>
        <w:t>if</w:t>
      </w:r>
      <w:r w:rsidR="000A5C4F">
        <w:rPr>
          <w:rFonts w:cs="Arial"/>
          <w:lang w:val="en-GB"/>
        </w:rPr>
        <w:t xml:space="preserve"> </w:t>
      </w:r>
      <w:r w:rsidRPr="00191B3B">
        <w:rPr>
          <w:rFonts w:cs="Arial"/>
          <w:lang w:val="en-GB"/>
        </w:rPr>
        <w:t>you</w:t>
      </w:r>
      <w:r w:rsidR="000A5C4F">
        <w:rPr>
          <w:rFonts w:cs="Arial"/>
          <w:lang w:val="en-GB"/>
        </w:rPr>
        <w:t xml:space="preserve"> </w:t>
      </w:r>
      <w:r w:rsidRPr="00191B3B">
        <w:rPr>
          <w:rFonts w:cs="Arial"/>
          <w:lang w:val="en-GB"/>
        </w:rPr>
        <w:t>are</w:t>
      </w:r>
      <w:r w:rsidR="000A5C4F">
        <w:rPr>
          <w:rFonts w:cs="Arial"/>
          <w:lang w:val="en-GB"/>
        </w:rPr>
        <w:t xml:space="preserve"> </w:t>
      </w:r>
      <w:r w:rsidRPr="00191B3B">
        <w:rPr>
          <w:rFonts w:cs="Arial"/>
          <w:lang w:val="en-GB"/>
        </w:rPr>
        <w:t>part</w:t>
      </w:r>
      <w:r w:rsidR="000A5C4F">
        <w:rPr>
          <w:rFonts w:cs="Arial"/>
          <w:lang w:val="en-GB"/>
        </w:rPr>
        <w:t xml:space="preserve"> </w:t>
      </w:r>
      <w:r w:rsidRPr="00191B3B">
        <w:rPr>
          <w:rFonts w:cs="Arial"/>
          <w:lang w:val="en-GB"/>
        </w:rPr>
        <w:t>of</w:t>
      </w:r>
      <w:r w:rsidR="000A5C4F">
        <w:rPr>
          <w:rFonts w:cs="Arial"/>
          <w:lang w:val="en-GB"/>
        </w:rPr>
        <w:t xml:space="preserve"> </w:t>
      </w:r>
      <w:r w:rsidRPr="00191B3B">
        <w:rPr>
          <w:rFonts w:cs="Arial"/>
          <w:lang w:val="en-GB"/>
        </w:rPr>
        <w:t>an</w:t>
      </w:r>
      <w:r w:rsidR="000A5C4F">
        <w:rPr>
          <w:rFonts w:cs="Arial"/>
          <w:lang w:val="en-GB"/>
        </w:rPr>
        <w:t xml:space="preserve"> </w:t>
      </w:r>
      <w:r w:rsidRPr="00191B3B">
        <w:rPr>
          <w:rFonts w:cs="Arial"/>
          <w:lang w:val="en-GB"/>
        </w:rPr>
        <w:t>organisation,</w:t>
      </w:r>
      <w:r w:rsidR="000A5C4F">
        <w:rPr>
          <w:rFonts w:cs="Arial"/>
          <w:lang w:val="en-GB"/>
        </w:rPr>
        <w:t xml:space="preserve"> </w:t>
      </w:r>
      <w:r w:rsidRPr="00191B3B">
        <w:rPr>
          <w:rFonts w:cs="Arial"/>
          <w:lang w:val="en-GB"/>
        </w:rPr>
        <w:t>for</w:t>
      </w:r>
      <w:r w:rsidR="000A5C4F">
        <w:rPr>
          <w:rFonts w:cs="Arial"/>
          <w:lang w:val="en-GB"/>
        </w:rPr>
        <w:t xml:space="preserve"> </w:t>
      </w:r>
      <w:r w:rsidRPr="00191B3B">
        <w:rPr>
          <w:rFonts w:cs="Arial"/>
          <w:lang w:val="en-GB"/>
        </w:rPr>
        <w:t>internal</w:t>
      </w:r>
      <w:r w:rsidR="000A5C4F">
        <w:rPr>
          <w:rFonts w:cs="Arial"/>
          <w:lang w:val="en-GB"/>
        </w:rPr>
        <w:t xml:space="preserve"> </w:t>
      </w:r>
      <w:r w:rsidRPr="00191B3B">
        <w:rPr>
          <w:rFonts w:cs="Arial"/>
          <w:lang w:val="en-GB"/>
        </w:rPr>
        <w:t>use</w:t>
      </w:r>
      <w:r w:rsidR="000A5C4F">
        <w:rPr>
          <w:rFonts w:cs="Arial"/>
          <w:lang w:val="en-GB"/>
        </w:rPr>
        <w:t xml:space="preserve"> </w:t>
      </w:r>
      <w:r w:rsidRPr="00191B3B">
        <w:rPr>
          <w:rFonts w:cs="Arial"/>
          <w:lang w:val="en-GB"/>
        </w:rPr>
        <w:t>within</w:t>
      </w:r>
      <w:r w:rsidR="000A5C4F">
        <w:rPr>
          <w:rFonts w:cs="Arial"/>
          <w:lang w:val="en-GB"/>
        </w:rPr>
        <w:t xml:space="preserve"> </w:t>
      </w:r>
      <w:r w:rsidRPr="00191B3B">
        <w:rPr>
          <w:rFonts w:cs="Arial"/>
          <w:lang w:val="en-GB"/>
        </w:rPr>
        <w:t>your</w:t>
      </w:r>
      <w:r w:rsidR="000A5C4F">
        <w:rPr>
          <w:rFonts w:cs="Arial"/>
          <w:lang w:val="en-GB"/>
        </w:rPr>
        <w:t xml:space="preserve"> </w:t>
      </w:r>
      <w:r w:rsidRPr="00191B3B">
        <w:rPr>
          <w:rFonts w:cs="Arial"/>
          <w:lang w:val="en-GB"/>
        </w:rPr>
        <w:t>organisation,</w:t>
      </w:r>
      <w:r w:rsidR="000A5C4F">
        <w:rPr>
          <w:rFonts w:cs="Arial"/>
          <w:lang w:val="en-GB"/>
        </w:rPr>
        <w:t xml:space="preserve"> </w:t>
      </w:r>
      <w:r w:rsidRPr="00191B3B">
        <w:rPr>
          <w:rFonts w:cs="Arial"/>
          <w:lang w:val="en-GB"/>
        </w:rPr>
        <w:t>but</w:t>
      </w:r>
      <w:r w:rsidR="000A5C4F">
        <w:rPr>
          <w:rFonts w:cs="Arial"/>
          <w:lang w:val="en-GB"/>
        </w:rPr>
        <w:t xml:space="preserve"> </w:t>
      </w:r>
      <w:r w:rsidRPr="00191B3B">
        <w:rPr>
          <w:rFonts w:cs="Arial"/>
          <w:lang w:val="en-GB"/>
        </w:rPr>
        <w:t>only</w:t>
      </w:r>
      <w:r w:rsidR="000A5C4F">
        <w:rPr>
          <w:rFonts w:cs="Arial"/>
          <w:lang w:val="en-GB"/>
        </w:rPr>
        <w:t xml:space="preserve"> </w:t>
      </w:r>
      <w:r w:rsidRPr="00191B3B">
        <w:rPr>
          <w:rFonts w:cs="Arial"/>
          <w:lang w:val="en-GB"/>
        </w:rPr>
        <w:t>if</w:t>
      </w:r>
      <w:r w:rsidR="000A5C4F">
        <w:rPr>
          <w:rFonts w:cs="Arial"/>
          <w:lang w:val="en-GB"/>
        </w:rPr>
        <w:t xml:space="preserve"> </w:t>
      </w:r>
      <w:r w:rsidRPr="00191B3B">
        <w:rPr>
          <w:rFonts w:cs="Arial"/>
          <w:lang w:val="en-GB"/>
        </w:rPr>
        <w:t>you</w:t>
      </w:r>
      <w:r w:rsidR="000A5C4F">
        <w:rPr>
          <w:rFonts w:cs="Arial"/>
          <w:lang w:val="en-GB"/>
        </w:rPr>
        <w:t xml:space="preserve"> </w:t>
      </w:r>
      <w:r w:rsidRPr="00191B3B">
        <w:rPr>
          <w:rFonts w:cs="Arial"/>
          <w:lang w:val="en-GB"/>
        </w:rPr>
        <w:t>or</w:t>
      </w:r>
      <w:r w:rsidR="000A5C4F">
        <w:rPr>
          <w:rFonts w:cs="Arial"/>
          <w:lang w:val="en-GB"/>
        </w:rPr>
        <w:t xml:space="preserve"> </w:t>
      </w:r>
      <w:r w:rsidRPr="00191B3B">
        <w:rPr>
          <w:rFonts w:cs="Arial"/>
          <w:lang w:val="en-GB"/>
        </w:rPr>
        <w:t>your</w:t>
      </w:r>
      <w:r w:rsidR="000A5C4F">
        <w:rPr>
          <w:rFonts w:cs="Arial"/>
          <w:lang w:val="en-GB"/>
        </w:rPr>
        <w:t xml:space="preserve"> </w:t>
      </w:r>
      <w:r w:rsidRPr="00191B3B">
        <w:rPr>
          <w:rFonts w:cs="Arial"/>
          <w:lang w:val="en-GB"/>
        </w:rPr>
        <w:t>organisation</w:t>
      </w:r>
      <w:r w:rsidR="000A5C4F">
        <w:rPr>
          <w:rFonts w:cs="Arial"/>
          <w:lang w:val="en-GB"/>
        </w:rPr>
        <w:t xml:space="preserve"> </w:t>
      </w:r>
      <w:r w:rsidRPr="00191B3B">
        <w:rPr>
          <w:rFonts w:cs="Arial"/>
          <w:lang w:val="en-GB"/>
        </w:rPr>
        <w:t>do</w:t>
      </w:r>
      <w:r w:rsidR="000A5C4F">
        <w:rPr>
          <w:rFonts w:cs="Arial"/>
          <w:lang w:val="en-GB"/>
        </w:rPr>
        <w:t xml:space="preserve"> </w:t>
      </w:r>
      <w:r w:rsidRPr="00191B3B">
        <w:rPr>
          <w:rFonts w:cs="Arial"/>
          <w:lang w:val="en-GB"/>
        </w:rPr>
        <w:t>not</w:t>
      </w:r>
      <w:r w:rsidR="000A5C4F">
        <w:rPr>
          <w:rFonts w:cs="Arial"/>
          <w:lang w:val="en-GB"/>
        </w:rPr>
        <w:t xml:space="preserve"> </w:t>
      </w:r>
      <w:r w:rsidRPr="00191B3B">
        <w:rPr>
          <w:rFonts w:cs="Arial"/>
          <w:lang w:val="en-GB"/>
        </w:rPr>
        <w:t>use</w:t>
      </w:r>
      <w:r w:rsidR="000A5C4F">
        <w:rPr>
          <w:rFonts w:cs="Arial"/>
          <w:lang w:val="en-GB"/>
        </w:rPr>
        <w:t xml:space="preserve"> </w:t>
      </w:r>
      <w:r w:rsidRPr="00191B3B">
        <w:rPr>
          <w:rFonts w:cs="Arial"/>
          <w:lang w:val="en-GB"/>
        </w:rPr>
        <w:t>the</w:t>
      </w:r>
      <w:r w:rsidR="000A5C4F">
        <w:rPr>
          <w:rFonts w:cs="Arial"/>
          <w:lang w:val="en-GB"/>
        </w:rPr>
        <w:t xml:space="preserve"> </w:t>
      </w:r>
      <w:r w:rsidRPr="00191B3B">
        <w:rPr>
          <w:rFonts w:cs="Arial"/>
          <w:lang w:val="en-GB"/>
        </w:rPr>
        <w:t>reproduction</w:t>
      </w:r>
      <w:r w:rsidR="000A5C4F">
        <w:rPr>
          <w:rFonts w:cs="Arial"/>
          <w:lang w:val="en-GB"/>
        </w:rPr>
        <w:t xml:space="preserve"> </w:t>
      </w:r>
      <w:r w:rsidRPr="00191B3B">
        <w:rPr>
          <w:rFonts w:cs="Arial"/>
          <w:lang w:val="en-GB"/>
        </w:rPr>
        <w:t>for</w:t>
      </w:r>
      <w:r w:rsidR="000A5C4F">
        <w:rPr>
          <w:rFonts w:cs="Arial"/>
          <w:lang w:val="en-GB"/>
        </w:rPr>
        <w:t xml:space="preserve"> </w:t>
      </w:r>
      <w:r w:rsidRPr="00191B3B">
        <w:rPr>
          <w:rFonts w:cs="Arial"/>
          <w:lang w:val="en-GB"/>
        </w:rPr>
        <w:t>any</w:t>
      </w:r>
      <w:r w:rsidR="000A5C4F">
        <w:rPr>
          <w:rFonts w:cs="Arial"/>
          <w:lang w:val="en-GB"/>
        </w:rPr>
        <w:t xml:space="preserve"> </w:t>
      </w:r>
      <w:r w:rsidRPr="00191B3B">
        <w:rPr>
          <w:rFonts w:cs="Arial"/>
          <w:lang w:val="en-GB"/>
        </w:rPr>
        <w:t>commercial</w:t>
      </w:r>
      <w:r w:rsidR="000A5C4F">
        <w:rPr>
          <w:rFonts w:cs="Arial"/>
          <w:lang w:val="en-GB"/>
        </w:rPr>
        <w:t xml:space="preserve"> </w:t>
      </w:r>
      <w:r w:rsidRPr="00191B3B">
        <w:rPr>
          <w:rFonts w:cs="Arial"/>
          <w:lang w:val="en-GB"/>
        </w:rPr>
        <w:t>purpose</w:t>
      </w:r>
      <w:r w:rsidR="000A5C4F">
        <w:rPr>
          <w:rFonts w:cs="Arial"/>
          <w:lang w:val="en-GB"/>
        </w:rPr>
        <w:t xml:space="preserve"> </w:t>
      </w:r>
      <w:r w:rsidRPr="00191B3B">
        <w:rPr>
          <w:rFonts w:cs="Arial"/>
          <w:lang w:val="en-GB"/>
        </w:rPr>
        <w:t>and</w:t>
      </w:r>
      <w:r w:rsidR="000A5C4F">
        <w:rPr>
          <w:rFonts w:cs="Arial"/>
          <w:lang w:val="en-GB"/>
        </w:rPr>
        <w:t xml:space="preserve"> </w:t>
      </w:r>
      <w:r w:rsidRPr="00191B3B">
        <w:rPr>
          <w:rFonts w:cs="Arial"/>
          <w:lang w:val="en-GB"/>
        </w:rPr>
        <w:t>retain</w:t>
      </w:r>
      <w:r w:rsidR="000A5C4F">
        <w:rPr>
          <w:rFonts w:cs="Arial"/>
          <w:lang w:val="en-GB"/>
        </w:rPr>
        <w:t xml:space="preserve"> </w:t>
      </w:r>
      <w:r w:rsidRPr="00191B3B">
        <w:rPr>
          <w:rFonts w:cs="Arial"/>
          <w:lang w:val="en-GB"/>
        </w:rPr>
        <w:t>this</w:t>
      </w:r>
      <w:r w:rsidR="000A5C4F">
        <w:rPr>
          <w:rFonts w:cs="Arial"/>
          <w:lang w:val="en-GB"/>
        </w:rPr>
        <w:t xml:space="preserve"> </w:t>
      </w:r>
      <w:r w:rsidRPr="00191B3B">
        <w:rPr>
          <w:rFonts w:cs="Arial"/>
          <w:lang w:val="en-GB"/>
        </w:rPr>
        <w:t>copyright</w:t>
      </w:r>
      <w:r w:rsidR="000A5C4F">
        <w:rPr>
          <w:rFonts w:cs="Arial"/>
          <w:lang w:val="en-GB"/>
        </w:rPr>
        <w:t xml:space="preserve"> </w:t>
      </w:r>
      <w:r w:rsidRPr="00191B3B">
        <w:rPr>
          <w:rFonts w:cs="Arial"/>
          <w:lang w:val="en-GB"/>
        </w:rPr>
        <w:t>notice</w:t>
      </w:r>
      <w:r w:rsidR="000A5C4F">
        <w:rPr>
          <w:rFonts w:cs="Arial"/>
          <w:lang w:val="en-GB"/>
        </w:rPr>
        <w:t xml:space="preserve"> </w:t>
      </w:r>
      <w:r w:rsidRPr="00191B3B">
        <w:rPr>
          <w:rFonts w:cs="Arial"/>
          <w:lang w:val="en-GB"/>
        </w:rPr>
        <w:t>and</w:t>
      </w:r>
      <w:r w:rsidR="000A5C4F">
        <w:rPr>
          <w:rFonts w:cs="Arial"/>
          <w:lang w:val="en-GB"/>
        </w:rPr>
        <w:t xml:space="preserve"> </w:t>
      </w:r>
      <w:r w:rsidRPr="00191B3B">
        <w:rPr>
          <w:rFonts w:cs="Arial"/>
          <w:lang w:val="en-GB"/>
        </w:rPr>
        <w:t>all</w:t>
      </w:r>
      <w:r w:rsidR="000A5C4F">
        <w:rPr>
          <w:rFonts w:cs="Arial"/>
          <w:lang w:val="en-GB"/>
        </w:rPr>
        <w:t xml:space="preserve"> </w:t>
      </w:r>
      <w:r w:rsidRPr="00191B3B">
        <w:rPr>
          <w:rFonts w:cs="Arial"/>
          <w:lang w:val="en-GB"/>
        </w:rPr>
        <w:t>disclaimer</w:t>
      </w:r>
      <w:r w:rsidR="000A5C4F">
        <w:rPr>
          <w:rFonts w:cs="Arial"/>
          <w:lang w:val="en-GB"/>
        </w:rPr>
        <w:t xml:space="preserve"> </w:t>
      </w:r>
      <w:r w:rsidRPr="00191B3B">
        <w:rPr>
          <w:rFonts w:cs="Arial"/>
          <w:lang w:val="en-GB"/>
        </w:rPr>
        <w:t>notices</w:t>
      </w:r>
      <w:r w:rsidR="000A5C4F">
        <w:rPr>
          <w:rFonts w:cs="Arial"/>
          <w:lang w:val="en-GB"/>
        </w:rPr>
        <w:t xml:space="preserve"> </w:t>
      </w:r>
      <w:r w:rsidRPr="00191B3B">
        <w:rPr>
          <w:rFonts w:cs="Arial"/>
          <w:lang w:val="en-GB"/>
        </w:rPr>
        <w:t>as</w:t>
      </w:r>
      <w:r w:rsidR="000A5C4F">
        <w:rPr>
          <w:rFonts w:cs="Arial"/>
          <w:lang w:val="en-GB"/>
        </w:rPr>
        <w:t xml:space="preserve"> </w:t>
      </w:r>
      <w:r w:rsidRPr="00191B3B">
        <w:rPr>
          <w:rFonts w:cs="Arial"/>
          <w:lang w:val="en-GB"/>
        </w:rPr>
        <w:t>part</w:t>
      </w:r>
      <w:r w:rsidR="000A5C4F">
        <w:rPr>
          <w:rFonts w:cs="Arial"/>
          <w:lang w:val="en-GB"/>
        </w:rPr>
        <w:t xml:space="preserve"> </w:t>
      </w:r>
      <w:r w:rsidRPr="00191B3B">
        <w:rPr>
          <w:rFonts w:cs="Arial"/>
          <w:lang w:val="en-GB"/>
        </w:rPr>
        <w:t>of</w:t>
      </w:r>
      <w:r w:rsidR="000A5C4F">
        <w:rPr>
          <w:rFonts w:cs="Arial"/>
          <w:lang w:val="en-GB"/>
        </w:rPr>
        <w:t xml:space="preserve"> </w:t>
      </w:r>
      <w:r w:rsidRPr="00191B3B">
        <w:rPr>
          <w:rFonts w:cs="Arial"/>
          <w:lang w:val="en-GB"/>
        </w:rPr>
        <w:t>that</w:t>
      </w:r>
      <w:r w:rsidR="000A5C4F">
        <w:rPr>
          <w:rFonts w:cs="Arial"/>
          <w:lang w:val="en-GB"/>
        </w:rPr>
        <w:t xml:space="preserve"> </w:t>
      </w:r>
      <w:r w:rsidRPr="00191B3B">
        <w:rPr>
          <w:rFonts w:cs="Arial"/>
          <w:lang w:val="en-GB"/>
        </w:rPr>
        <w:t>reproduction.</w:t>
      </w:r>
      <w:r w:rsidR="000A5C4F">
        <w:rPr>
          <w:rFonts w:cs="Arial"/>
          <w:lang w:val="en-GB"/>
        </w:rPr>
        <w:t xml:space="preserve"> </w:t>
      </w:r>
      <w:r w:rsidRPr="00191B3B">
        <w:rPr>
          <w:rFonts w:cs="Arial"/>
          <w:lang w:val="en-GB"/>
        </w:rPr>
        <w:t>Apart</w:t>
      </w:r>
      <w:r w:rsidR="000A5C4F">
        <w:rPr>
          <w:rFonts w:cs="Arial"/>
          <w:lang w:val="en-GB"/>
        </w:rPr>
        <w:t xml:space="preserve"> </w:t>
      </w:r>
      <w:r w:rsidRPr="00191B3B">
        <w:rPr>
          <w:rFonts w:cs="Arial"/>
          <w:lang w:val="en-GB"/>
        </w:rPr>
        <w:t>from</w:t>
      </w:r>
      <w:r w:rsidR="000A5C4F">
        <w:rPr>
          <w:rFonts w:cs="Arial"/>
          <w:lang w:val="en-GB"/>
        </w:rPr>
        <w:t xml:space="preserve"> </w:t>
      </w:r>
      <w:r w:rsidRPr="00191B3B">
        <w:rPr>
          <w:rFonts w:cs="Arial"/>
          <w:lang w:val="en-GB"/>
        </w:rPr>
        <w:t>rights</w:t>
      </w:r>
      <w:r w:rsidR="000A5C4F">
        <w:rPr>
          <w:rFonts w:cs="Arial"/>
          <w:lang w:val="en-GB"/>
        </w:rPr>
        <w:t xml:space="preserve"> </w:t>
      </w:r>
      <w:r w:rsidRPr="00191B3B">
        <w:rPr>
          <w:rFonts w:cs="Arial"/>
          <w:lang w:val="en-GB"/>
        </w:rPr>
        <w:t>to</w:t>
      </w:r>
      <w:r w:rsidR="000A5C4F">
        <w:rPr>
          <w:rFonts w:cs="Arial"/>
          <w:lang w:val="en-GB"/>
        </w:rPr>
        <w:t xml:space="preserve"> </w:t>
      </w:r>
      <w:r w:rsidRPr="00191B3B">
        <w:rPr>
          <w:rFonts w:cs="Arial"/>
          <w:lang w:val="en-GB"/>
        </w:rPr>
        <w:t>use</w:t>
      </w:r>
      <w:r w:rsidR="000A5C4F">
        <w:rPr>
          <w:rFonts w:cs="Arial"/>
          <w:lang w:val="en-GB"/>
        </w:rPr>
        <w:t xml:space="preserve"> </w:t>
      </w:r>
      <w:r w:rsidRPr="00191B3B">
        <w:rPr>
          <w:rFonts w:cs="Arial"/>
          <w:lang w:val="en-GB"/>
        </w:rPr>
        <w:t>as</w:t>
      </w:r>
      <w:r w:rsidR="000A5C4F">
        <w:rPr>
          <w:rFonts w:cs="Arial"/>
          <w:lang w:val="en-GB"/>
        </w:rPr>
        <w:t xml:space="preserve"> </w:t>
      </w:r>
      <w:r w:rsidRPr="00191B3B">
        <w:rPr>
          <w:rFonts w:cs="Arial"/>
          <w:lang w:val="en-GB"/>
        </w:rPr>
        <w:t>permitted</w:t>
      </w:r>
      <w:r w:rsidR="000A5C4F">
        <w:rPr>
          <w:rFonts w:cs="Arial"/>
          <w:lang w:val="en-GB"/>
        </w:rPr>
        <w:t xml:space="preserve"> </w:t>
      </w:r>
      <w:r w:rsidRPr="00191B3B">
        <w:rPr>
          <w:rFonts w:cs="Arial"/>
          <w:lang w:val="en-GB"/>
        </w:rPr>
        <w:t>by</w:t>
      </w:r>
      <w:r w:rsidR="000A5C4F">
        <w:rPr>
          <w:rFonts w:cs="Arial"/>
          <w:lang w:val="en-GB"/>
        </w:rPr>
        <w:t xml:space="preserve"> </w:t>
      </w:r>
      <w:r w:rsidRPr="00191B3B">
        <w:rPr>
          <w:rFonts w:cs="Arial"/>
          <w:lang w:val="en-GB"/>
        </w:rPr>
        <w:t>the</w:t>
      </w:r>
      <w:r w:rsidR="000A5C4F">
        <w:rPr>
          <w:rFonts w:cs="Arial"/>
          <w:lang w:val="en-GB"/>
        </w:rPr>
        <w:t xml:space="preserve"> </w:t>
      </w:r>
      <w:r w:rsidRPr="00191B3B">
        <w:rPr>
          <w:rFonts w:cs="Arial"/>
          <w:i/>
          <w:lang w:val="en-GB"/>
        </w:rPr>
        <w:t>Copyright</w:t>
      </w:r>
      <w:r w:rsidR="000A5C4F">
        <w:rPr>
          <w:rFonts w:cs="Arial"/>
          <w:i/>
          <w:lang w:val="en-GB"/>
        </w:rPr>
        <w:t xml:space="preserve"> </w:t>
      </w:r>
      <w:r w:rsidRPr="00191B3B">
        <w:rPr>
          <w:rFonts w:cs="Arial"/>
          <w:i/>
          <w:lang w:val="en-GB"/>
        </w:rPr>
        <w:t>Act</w:t>
      </w:r>
      <w:r w:rsidR="000A5C4F">
        <w:rPr>
          <w:rFonts w:cs="Arial"/>
          <w:i/>
          <w:lang w:val="en-GB"/>
        </w:rPr>
        <w:t xml:space="preserve"> </w:t>
      </w:r>
      <w:r w:rsidRPr="00191B3B">
        <w:rPr>
          <w:rFonts w:cs="Arial"/>
          <w:i/>
          <w:lang w:val="en-GB"/>
        </w:rPr>
        <w:t>1968</w:t>
      </w:r>
      <w:r w:rsidR="000A5C4F">
        <w:rPr>
          <w:rFonts w:cs="Arial"/>
          <w:lang w:val="en-GB"/>
        </w:rPr>
        <w:t xml:space="preserve"> </w:t>
      </w:r>
      <w:r w:rsidRPr="00191B3B">
        <w:rPr>
          <w:rFonts w:cs="Arial"/>
          <w:lang w:val="en-GB"/>
        </w:rPr>
        <w:t>or</w:t>
      </w:r>
      <w:r w:rsidR="000A5C4F">
        <w:rPr>
          <w:rFonts w:cs="Arial"/>
          <w:lang w:val="en-GB"/>
        </w:rPr>
        <w:t xml:space="preserve"> </w:t>
      </w:r>
      <w:r w:rsidRPr="00191B3B">
        <w:rPr>
          <w:rFonts w:cs="Arial"/>
          <w:lang w:val="en-GB"/>
        </w:rPr>
        <w:t>allowed</w:t>
      </w:r>
      <w:r w:rsidR="000A5C4F">
        <w:rPr>
          <w:rFonts w:cs="Arial"/>
          <w:lang w:val="en-GB"/>
        </w:rPr>
        <w:t xml:space="preserve"> </w:t>
      </w:r>
      <w:r w:rsidRPr="00191B3B">
        <w:rPr>
          <w:rFonts w:cs="Arial"/>
          <w:lang w:val="en-GB"/>
        </w:rPr>
        <w:t>by</w:t>
      </w:r>
      <w:r w:rsidR="000A5C4F">
        <w:rPr>
          <w:rFonts w:cs="Arial"/>
          <w:lang w:val="en-GB"/>
        </w:rPr>
        <w:t xml:space="preserve"> </w:t>
      </w:r>
      <w:r w:rsidRPr="00191B3B">
        <w:rPr>
          <w:rFonts w:cs="Arial"/>
          <w:lang w:val="en-GB"/>
        </w:rPr>
        <w:t>this</w:t>
      </w:r>
      <w:r w:rsidR="000A5C4F">
        <w:rPr>
          <w:rFonts w:cs="Arial"/>
          <w:lang w:val="en-GB"/>
        </w:rPr>
        <w:t xml:space="preserve"> </w:t>
      </w:r>
      <w:r w:rsidRPr="00191B3B">
        <w:rPr>
          <w:rFonts w:cs="Arial"/>
          <w:lang w:val="en-GB"/>
        </w:rPr>
        <w:t>copyright</w:t>
      </w:r>
      <w:r w:rsidR="000A5C4F">
        <w:rPr>
          <w:rFonts w:cs="Arial"/>
          <w:lang w:val="en-GB"/>
        </w:rPr>
        <w:t xml:space="preserve"> </w:t>
      </w:r>
      <w:r w:rsidRPr="00191B3B">
        <w:rPr>
          <w:rFonts w:cs="Arial"/>
          <w:lang w:val="en-GB"/>
        </w:rPr>
        <w:t>notice,</w:t>
      </w:r>
      <w:r w:rsidR="000A5C4F">
        <w:rPr>
          <w:rFonts w:cs="Arial"/>
          <w:lang w:val="en-GB"/>
        </w:rPr>
        <w:t xml:space="preserve"> </w:t>
      </w:r>
      <w:r w:rsidRPr="00191B3B">
        <w:rPr>
          <w:rFonts w:cs="Arial"/>
          <w:lang w:val="en-GB"/>
        </w:rPr>
        <w:t>all</w:t>
      </w:r>
      <w:r w:rsidR="000A5C4F">
        <w:rPr>
          <w:rFonts w:cs="Arial"/>
          <w:lang w:val="en-GB"/>
        </w:rPr>
        <w:t xml:space="preserve"> </w:t>
      </w:r>
      <w:r w:rsidRPr="00191B3B">
        <w:rPr>
          <w:rFonts w:cs="Arial"/>
          <w:lang w:val="en-GB"/>
        </w:rPr>
        <w:t>other</w:t>
      </w:r>
      <w:r w:rsidR="000A5C4F">
        <w:rPr>
          <w:rFonts w:cs="Arial"/>
          <w:lang w:val="en-GB"/>
        </w:rPr>
        <w:t xml:space="preserve"> </w:t>
      </w:r>
      <w:r w:rsidRPr="00191B3B">
        <w:rPr>
          <w:rFonts w:cs="Arial"/>
          <w:lang w:val="en-GB"/>
        </w:rPr>
        <w:t>rights</w:t>
      </w:r>
      <w:r w:rsidR="000A5C4F">
        <w:rPr>
          <w:rFonts w:cs="Arial"/>
          <w:lang w:val="en-GB"/>
        </w:rPr>
        <w:t xml:space="preserve"> </w:t>
      </w:r>
      <w:r w:rsidRPr="00191B3B">
        <w:rPr>
          <w:rFonts w:cs="Arial"/>
          <w:lang w:val="en-GB"/>
        </w:rPr>
        <w:t>are</w:t>
      </w:r>
      <w:r w:rsidR="000A5C4F">
        <w:rPr>
          <w:rFonts w:cs="Arial"/>
          <w:lang w:val="en-GB"/>
        </w:rPr>
        <w:t xml:space="preserve"> </w:t>
      </w:r>
      <w:r w:rsidRPr="00191B3B">
        <w:rPr>
          <w:rFonts w:cs="Arial"/>
          <w:lang w:val="en-GB"/>
        </w:rPr>
        <w:t>reserved</w:t>
      </w:r>
      <w:r w:rsidR="000A5C4F">
        <w:rPr>
          <w:rFonts w:cs="Arial"/>
          <w:lang w:val="en-GB"/>
        </w:rPr>
        <w:t xml:space="preserve"> </w:t>
      </w:r>
      <w:r w:rsidRPr="00191B3B">
        <w:rPr>
          <w:rFonts w:cs="Arial"/>
          <w:lang w:val="en-GB"/>
        </w:rPr>
        <w:t>and</w:t>
      </w:r>
      <w:r w:rsidR="000A5C4F">
        <w:rPr>
          <w:rFonts w:cs="Arial"/>
          <w:lang w:val="en-GB"/>
        </w:rPr>
        <w:t xml:space="preserve"> </w:t>
      </w:r>
      <w:r w:rsidRPr="00191B3B">
        <w:rPr>
          <w:rFonts w:cs="Arial"/>
          <w:lang w:val="en-GB"/>
        </w:rPr>
        <w:t>you</w:t>
      </w:r>
      <w:r w:rsidR="000A5C4F">
        <w:rPr>
          <w:rFonts w:cs="Arial"/>
          <w:lang w:val="en-GB"/>
        </w:rPr>
        <w:t xml:space="preserve"> </w:t>
      </w:r>
      <w:r w:rsidRPr="00191B3B">
        <w:rPr>
          <w:rFonts w:cs="Arial"/>
          <w:lang w:val="en-GB"/>
        </w:rPr>
        <w:t>are</w:t>
      </w:r>
      <w:r w:rsidR="000A5C4F">
        <w:rPr>
          <w:rFonts w:cs="Arial"/>
          <w:lang w:val="en-GB"/>
        </w:rPr>
        <w:t xml:space="preserve"> </w:t>
      </w:r>
      <w:r w:rsidRPr="00191B3B">
        <w:rPr>
          <w:rFonts w:cs="Arial"/>
          <w:lang w:val="en-GB"/>
        </w:rPr>
        <w:t>not</w:t>
      </w:r>
      <w:r w:rsidR="000A5C4F">
        <w:rPr>
          <w:rFonts w:cs="Arial"/>
          <w:lang w:val="en-GB"/>
        </w:rPr>
        <w:t xml:space="preserve"> </w:t>
      </w:r>
      <w:r w:rsidRPr="00191B3B">
        <w:rPr>
          <w:rFonts w:cs="Arial"/>
          <w:lang w:val="en-GB"/>
        </w:rPr>
        <w:t>allowed</w:t>
      </w:r>
      <w:r w:rsidR="000A5C4F">
        <w:rPr>
          <w:rFonts w:cs="Arial"/>
          <w:lang w:val="en-GB"/>
        </w:rPr>
        <w:t xml:space="preserve"> </w:t>
      </w:r>
      <w:r w:rsidRPr="00191B3B">
        <w:rPr>
          <w:rFonts w:cs="Arial"/>
          <w:lang w:val="en-GB"/>
        </w:rPr>
        <w:t>to</w:t>
      </w:r>
      <w:r w:rsidR="000A5C4F">
        <w:rPr>
          <w:rFonts w:cs="Arial"/>
          <w:lang w:val="en-GB"/>
        </w:rPr>
        <w:t xml:space="preserve"> </w:t>
      </w:r>
      <w:r w:rsidRPr="00191B3B">
        <w:rPr>
          <w:rFonts w:cs="Arial"/>
          <w:lang w:val="en-GB"/>
        </w:rPr>
        <w:t>reproduce</w:t>
      </w:r>
      <w:r w:rsidR="000A5C4F">
        <w:rPr>
          <w:rFonts w:cs="Arial"/>
          <w:lang w:val="en-GB"/>
        </w:rPr>
        <w:t xml:space="preserve"> </w:t>
      </w:r>
      <w:r w:rsidRPr="00191B3B">
        <w:rPr>
          <w:rFonts w:cs="Arial"/>
          <w:lang w:val="en-GB"/>
        </w:rPr>
        <w:t>the</w:t>
      </w:r>
      <w:r w:rsidR="000A5C4F">
        <w:rPr>
          <w:rFonts w:cs="Arial"/>
          <w:lang w:val="en-GB"/>
        </w:rPr>
        <w:t xml:space="preserve"> </w:t>
      </w:r>
      <w:r w:rsidRPr="00191B3B">
        <w:rPr>
          <w:rFonts w:cs="Arial"/>
          <w:lang w:val="en-GB"/>
        </w:rPr>
        <w:t>whole</w:t>
      </w:r>
      <w:r w:rsidR="000A5C4F">
        <w:rPr>
          <w:rFonts w:cs="Arial"/>
          <w:lang w:val="en-GB"/>
        </w:rPr>
        <w:t xml:space="preserve"> </w:t>
      </w:r>
      <w:r w:rsidRPr="00191B3B">
        <w:rPr>
          <w:rFonts w:cs="Arial"/>
          <w:lang w:val="en-GB"/>
        </w:rPr>
        <w:t>or</w:t>
      </w:r>
      <w:r w:rsidR="000A5C4F">
        <w:rPr>
          <w:rFonts w:cs="Arial"/>
          <w:lang w:val="en-GB"/>
        </w:rPr>
        <w:t xml:space="preserve"> </w:t>
      </w:r>
      <w:r w:rsidRPr="00191B3B">
        <w:rPr>
          <w:rFonts w:cs="Arial"/>
          <w:lang w:val="en-GB"/>
        </w:rPr>
        <w:t>any</w:t>
      </w:r>
      <w:r w:rsidR="000A5C4F">
        <w:rPr>
          <w:rFonts w:cs="Arial"/>
          <w:lang w:val="en-GB"/>
        </w:rPr>
        <w:t xml:space="preserve"> </w:t>
      </w:r>
      <w:r w:rsidRPr="00191B3B">
        <w:rPr>
          <w:rFonts w:cs="Arial"/>
          <w:lang w:val="en-GB"/>
        </w:rPr>
        <w:t>part</w:t>
      </w:r>
      <w:r w:rsidR="000A5C4F">
        <w:rPr>
          <w:rFonts w:cs="Arial"/>
          <w:lang w:val="en-GB"/>
        </w:rPr>
        <w:t xml:space="preserve"> </w:t>
      </w:r>
      <w:r w:rsidRPr="00191B3B">
        <w:rPr>
          <w:rFonts w:cs="Arial"/>
          <w:lang w:val="en-GB"/>
        </w:rPr>
        <w:t>of</w:t>
      </w:r>
      <w:r w:rsidR="000A5C4F">
        <w:rPr>
          <w:rFonts w:cs="Arial"/>
          <w:lang w:val="en-GB"/>
        </w:rPr>
        <w:t xml:space="preserve"> </w:t>
      </w:r>
      <w:r w:rsidRPr="00191B3B">
        <w:rPr>
          <w:rFonts w:cs="Arial"/>
          <w:lang w:val="en-GB"/>
        </w:rPr>
        <w:t>this</w:t>
      </w:r>
      <w:r w:rsidR="000A5C4F">
        <w:rPr>
          <w:rFonts w:cs="Arial"/>
          <w:lang w:val="en-GB"/>
        </w:rPr>
        <w:t xml:space="preserve"> </w:t>
      </w:r>
      <w:r w:rsidRPr="00191B3B">
        <w:rPr>
          <w:rFonts w:cs="Arial"/>
          <w:lang w:val="en-GB"/>
        </w:rPr>
        <w:t>work</w:t>
      </w:r>
      <w:r w:rsidR="000A5C4F">
        <w:rPr>
          <w:rFonts w:cs="Arial"/>
          <w:lang w:val="en-GB"/>
        </w:rPr>
        <w:t xml:space="preserve"> </w:t>
      </w:r>
      <w:r w:rsidRPr="00191B3B">
        <w:rPr>
          <w:rFonts w:cs="Arial"/>
          <w:lang w:val="en-GB"/>
        </w:rPr>
        <w:t>in</w:t>
      </w:r>
      <w:r w:rsidR="000A5C4F">
        <w:rPr>
          <w:rFonts w:cs="Arial"/>
          <w:lang w:val="en-GB"/>
        </w:rPr>
        <w:t xml:space="preserve"> </w:t>
      </w:r>
      <w:r w:rsidRPr="00191B3B">
        <w:rPr>
          <w:rFonts w:cs="Arial"/>
          <w:lang w:val="en-GB"/>
        </w:rPr>
        <w:t>any</w:t>
      </w:r>
      <w:r w:rsidR="000A5C4F">
        <w:rPr>
          <w:rFonts w:cs="Arial"/>
          <w:lang w:val="en-GB"/>
        </w:rPr>
        <w:t xml:space="preserve"> </w:t>
      </w:r>
      <w:r w:rsidRPr="00191B3B">
        <w:rPr>
          <w:rFonts w:cs="Arial"/>
          <w:lang w:val="en-GB"/>
        </w:rPr>
        <w:t>way</w:t>
      </w:r>
      <w:r w:rsidR="000A5C4F">
        <w:rPr>
          <w:rFonts w:cs="Arial"/>
          <w:lang w:val="en-GB"/>
        </w:rPr>
        <w:t xml:space="preserve"> </w:t>
      </w:r>
      <w:r w:rsidRPr="00191B3B">
        <w:rPr>
          <w:rFonts w:cs="Arial"/>
          <w:lang w:val="en-GB"/>
        </w:rPr>
        <w:t>(electronic</w:t>
      </w:r>
      <w:r w:rsidR="000A5C4F">
        <w:rPr>
          <w:rFonts w:cs="Arial"/>
          <w:lang w:val="en-GB"/>
        </w:rPr>
        <w:t xml:space="preserve"> </w:t>
      </w:r>
      <w:r w:rsidRPr="00191B3B">
        <w:rPr>
          <w:rFonts w:cs="Arial"/>
          <w:lang w:val="en-GB"/>
        </w:rPr>
        <w:t>or</w:t>
      </w:r>
      <w:r w:rsidR="000A5C4F">
        <w:rPr>
          <w:rFonts w:cs="Arial"/>
          <w:lang w:val="en-GB"/>
        </w:rPr>
        <w:t xml:space="preserve"> </w:t>
      </w:r>
      <w:r w:rsidRPr="00191B3B">
        <w:rPr>
          <w:rFonts w:cs="Arial"/>
          <w:lang w:val="en-GB"/>
        </w:rPr>
        <w:t>otherwise)</w:t>
      </w:r>
      <w:r w:rsidR="000A5C4F">
        <w:rPr>
          <w:rFonts w:cs="Arial"/>
          <w:lang w:val="en-GB"/>
        </w:rPr>
        <w:t xml:space="preserve"> </w:t>
      </w:r>
      <w:r w:rsidRPr="00191B3B">
        <w:rPr>
          <w:rFonts w:cs="Arial"/>
          <w:lang w:val="en-GB"/>
        </w:rPr>
        <w:t>without</w:t>
      </w:r>
      <w:r w:rsidR="000A5C4F">
        <w:rPr>
          <w:rFonts w:cs="Arial"/>
          <w:lang w:val="en-GB"/>
        </w:rPr>
        <w:t xml:space="preserve"> </w:t>
      </w:r>
      <w:r w:rsidRPr="00191B3B">
        <w:rPr>
          <w:rFonts w:cs="Arial"/>
          <w:lang w:val="en-GB"/>
        </w:rPr>
        <w:t>first</w:t>
      </w:r>
      <w:r w:rsidR="000A5C4F">
        <w:rPr>
          <w:rFonts w:cs="Arial"/>
          <w:lang w:val="en-GB"/>
        </w:rPr>
        <w:t xml:space="preserve"> </w:t>
      </w:r>
      <w:r w:rsidRPr="00191B3B">
        <w:rPr>
          <w:rFonts w:cs="Arial"/>
          <w:lang w:val="en-GB"/>
        </w:rPr>
        <w:t>being</w:t>
      </w:r>
      <w:r w:rsidR="000A5C4F">
        <w:rPr>
          <w:rFonts w:cs="Arial"/>
          <w:lang w:val="en-GB"/>
        </w:rPr>
        <w:t xml:space="preserve"> </w:t>
      </w:r>
      <w:r w:rsidRPr="00191B3B">
        <w:rPr>
          <w:rFonts w:cs="Arial"/>
          <w:lang w:val="en-GB"/>
        </w:rPr>
        <w:t>given</w:t>
      </w:r>
      <w:r w:rsidR="000A5C4F">
        <w:rPr>
          <w:rFonts w:cs="Arial"/>
          <w:lang w:val="en-GB"/>
        </w:rPr>
        <w:t xml:space="preserve"> </w:t>
      </w:r>
      <w:r w:rsidRPr="00191B3B">
        <w:rPr>
          <w:rFonts w:cs="Arial"/>
          <w:lang w:val="en-GB"/>
        </w:rPr>
        <w:t>specific</w:t>
      </w:r>
      <w:r w:rsidR="000A5C4F">
        <w:rPr>
          <w:rFonts w:cs="Arial"/>
          <w:lang w:val="en-GB"/>
        </w:rPr>
        <w:t xml:space="preserve"> </w:t>
      </w:r>
      <w:r w:rsidRPr="00191B3B">
        <w:rPr>
          <w:rFonts w:cs="Arial"/>
          <w:lang w:val="en-GB"/>
        </w:rPr>
        <w:t>written</w:t>
      </w:r>
      <w:r w:rsidR="000A5C4F">
        <w:rPr>
          <w:rFonts w:cs="Arial"/>
          <w:lang w:val="en-GB"/>
        </w:rPr>
        <w:t xml:space="preserve"> </w:t>
      </w:r>
      <w:r w:rsidRPr="00191B3B">
        <w:rPr>
          <w:rFonts w:cs="Arial"/>
          <w:lang w:val="en-GB"/>
        </w:rPr>
        <w:t>permission</w:t>
      </w:r>
      <w:r w:rsidR="000A5C4F">
        <w:rPr>
          <w:rFonts w:cs="Arial"/>
          <w:lang w:val="en-GB"/>
        </w:rPr>
        <w:t xml:space="preserve"> </w:t>
      </w:r>
      <w:r w:rsidRPr="00191B3B">
        <w:rPr>
          <w:rFonts w:cs="Arial"/>
          <w:lang w:val="en-GB"/>
        </w:rPr>
        <w:t>from</w:t>
      </w:r>
      <w:r w:rsidR="000A5C4F">
        <w:rPr>
          <w:rFonts w:cs="Arial"/>
          <w:lang w:val="en-GB"/>
        </w:rPr>
        <w:t xml:space="preserve"> </w:t>
      </w:r>
      <w:r w:rsidRPr="00191B3B">
        <w:rPr>
          <w:rFonts w:cs="Arial"/>
          <w:lang w:val="en-GB"/>
        </w:rPr>
        <w:t>the</w:t>
      </w:r>
      <w:r w:rsidR="000A5C4F">
        <w:rPr>
          <w:rFonts w:cs="Arial"/>
          <w:lang w:val="en-GB"/>
        </w:rPr>
        <w:t xml:space="preserve"> </w:t>
      </w:r>
      <w:r w:rsidRPr="00191B3B">
        <w:rPr>
          <w:rFonts w:cs="Arial"/>
          <w:lang w:val="en-GB"/>
        </w:rPr>
        <w:t>Commonwealth</w:t>
      </w:r>
      <w:r w:rsidR="000A5C4F">
        <w:rPr>
          <w:rFonts w:cs="Arial"/>
          <w:lang w:val="en-GB"/>
        </w:rPr>
        <w:t xml:space="preserve"> </w:t>
      </w:r>
      <w:r w:rsidRPr="00191B3B">
        <w:rPr>
          <w:rFonts w:cs="Arial"/>
          <w:lang w:val="en-GB"/>
        </w:rPr>
        <w:t>to</w:t>
      </w:r>
      <w:r w:rsidR="000A5C4F">
        <w:rPr>
          <w:rFonts w:cs="Arial"/>
          <w:lang w:val="en-GB"/>
        </w:rPr>
        <w:t xml:space="preserve"> </w:t>
      </w:r>
      <w:r w:rsidRPr="00191B3B">
        <w:rPr>
          <w:rFonts w:cs="Arial"/>
          <w:lang w:val="en-GB"/>
        </w:rPr>
        <w:t>do</w:t>
      </w:r>
      <w:r w:rsidR="000A5C4F">
        <w:rPr>
          <w:rFonts w:cs="Arial"/>
          <w:lang w:val="en-GB"/>
        </w:rPr>
        <w:t xml:space="preserve"> </w:t>
      </w:r>
      <w:r w:rsidRPr="00191B3B">
        <w:rPr>
          <w:rFonts w:cs="Arial"/>
          <w:lang w:val="en-GB"/>
        </w:rPr>
        <w:t>so.</w:t>
      </w:r>
      <w:r w:rsidR="000A5C4F">
        <w:rPr>
          <w:rFonts w:cs="Arial"/>
          <w:lang w:val="en-GB"/>
        </w:rPr>
        <w:t xml:space="preserve"> </w:t>
      </w:r>
      <w:r w:rsidRPr="00191B3B">
        <w:rPr>
          <w:rFonts w:cs="Arial"/>
          <w:lang w:val="en-GB"/>
        </w:rPr>
        <w:t>Requests</w:t>
      </w:r>
      <w:r w:rsidR="000A5C4F">
        <w:rPr>
          <w:rFonts w:cs="Arial"/>
          <w:lang w:val="en-GB"/>
        </w:rPr>
        <w:t xml:space="preserve"> </w:t>
      </w:r>
      <w:r w:rsidRPr="00191B3B">
        <w:rPr>
          <w:rFonts w:cs="Arial"/>
          <w:lang w:val="en-GB"/>
        </w:rPr>
        <w:t>and</w:t>
      </w:r>
      <w:r w:rsidR="000A5C4F">
        <w:rPr>
          <w:rFonts w:cs="Arial"/>
          <w:lang w:val="en-GB"/>
        </w:rPr>
        <w:t xml:space="preserve"> </w:t>
      </w:r>
      <w:r w:rsidRPr="00191B3B">
        <w:rPr>
          <w:rFonts w:cs="Arial"/>
          <w:lang w:val="en-GB"/>
        </w:rPr>
        <w:t>inquiries</w:t>
      </w:r>
      <w:r w:rsidR="000A5C4F">
        <w:rPr>
          <w:rFonts w:cs="Arial"/>
          <w:lang w:val="en-GB"/>
        </w:rPr>
        <w:t xml:space="preserve"> </w:t>
      </w:r>
      <w:r w:rsidRPr="00191B3B">
        <w:rPr>
          <w:rFonts w:cs="Arial"/>
          <w:lang w:val="en-GB"/>
        </w:rPr>
        <w:t>concerning</w:t>
      </w:r>
      <w:r w:rsidR="000A5C4F">
        <w:rPr>
          <w:rFonts w:cs="Arial"/>
          <w:lang w:val="en-GB"/>
        </w:rPr>
        <w:t xml:space="preserve"> </w:t>
      </w:r>
      <w:r w:rsidRPr="00191B3B">
        <w:rPr>
          <w:rFonts w:cs="Arial"/>
          <w:lang w:val="en-GB"/>
        </w:rPr>
        <w:t>reproduction</w:t>
      </w:r>
      <w:r w:rsidR="000A5C4F">
        <w:rPr>
          <w:rFonts w:cs="Arial"/>
          <w:lang w:val="en-GB"/>
        </w:rPr>
        <w:t xml:space="preserve"> </w:t>
      </w:r>
      <w:r w:rsidRPr="00191B3B">
        <w:rPr>
          <w:rFonts w:cs="Arial"/>
          <w:lang w:val="en-GB"/>
        </w:rPr>
        <w:t>and</w:t>
      </w:r>
      <w:r w:rsidR="000A5C4F">
        <w:rPr>
          <w:rFonts w:cs="Arial"/>
          <w:lang w:val="en-GB"/>
        </w:rPr>
        <w:t xml:space="preserve"> </w:t>
      </w:r>
      <w:r w:rsidRPr="00191B3B">
        <w:rPr>
          <w:rFonts w:cs="Arial"/>
          <w:lang w:val="en-GB"/>
        </w:rPr>
        <w:t>rights</w:t>
      </w:r>
      <w:r w:rsidR="000A5C4F">
        <w:rPr>
          <w:rFonts w:cs="Arial"/>
          <w:lang w:val="en-GB"/>
        </w:rPr>
        <w:t xml:space="preserve"> </w:t>
      </w:r>
      <w:r w:rsidRPr="00191B3B">
        <w:rPr>
          <w:rFonts w:cs="Arial"/>
          <w:lang w:val="en-GB"/>
        </w:rPr>
        <w:t>are</w:t>
      </w:r>
      <w:r w:rsidR="000A5C4F">
        <w:rPr>
          <w:rFonts w:cs="Arial"/>
          <w:lang w:val="en-GB"/>
        </w:rPr>
        <w:t xml:space="preserve"> </w:t>
      </w:r>
      <w:r w:rsidRPr="00191B3B">
        <w:rPr>
          <w:rFonts w:cs="Arial"/>
          <w:lang w:val="en-GB"/>
        </w:rPr>
        <w:t>to</w:t>
      </w:r>
      <w:r w:rsidR="000A5C4F">
        <w:rPr>
          <w:rFonts w:cs="Arial"/>
          <w:lang w:val="en-GB"/>
        </w:rPr>
        <w:t xml:space="preserve"> </w:t>
      </w:r>
      <w:r w:rsidRPr="00191B3B">
        <w:rPr>
          <w:rFonts w:cs="Arial"/>
          <w:lang w:val="en-GB"/>
        </w:rPr>
        <w:t>be</w:t>
      </w:r>
      <w:r w:rsidR="000A5C4F">
        <w:rPr>
          <w:rFonts w:cs="Arial"/>
          <w:lang w:val="en-GB"/>
        </w:rPr>
        <w:t xml:space="preserve"> </w:t>
      </w:r>
      <w:r w:rsidRPr="00191B3B">
        <w:rPr>
          <w:rFonts w:cs="Arial"/>
          <w:lang w:val="en-GB"/>
        </w:rPr>
        <w:t>sent</w:t>
      </w:r>
      <w:r w:rsidR="000A5C4F">
        <w:rPr>
          <w:rFonts w:cs="Arial"/>
          <w:lang w:val="en-GB"/>
        </w:rPr>
        <w:t xml:space="preserve"> </w:t>
      </w:r>
      <w:r w:rsidRPr="00191B3B">
        <w:rPr>
          <w:rFonts w:cs="Arial"/>
          <w:lang w:val="en-GB"/>
        </w:rPr>
        <w:t>to</w:t>
      </w:r>
      <w:r w:rsidR="000A5C4F">
        <w:rPr>
          <w:rFonts w:cs="Arial"/>
          <w:lang w:val="en-GB"/>
        </w:rPr>
        <w:t xml:space="preserve"> </w:t>
      </w:r>
      <w:r w:rsidRPr="00191B3B">
        <w:rPr>
          <w:rFonts w:cs="Arial"/>
          <w:lang w:val="en-GB"/>
        </w:rPr>
        <w:t>the</w:t>
      </w:r>
      <w:r w:rsidR="000A5C4F">
        <w:rPr>
          <w:rFonts w:cs="Arial"/>
          <w:lang w:val="en-GB"/>
        </w:rPr>
        <w:t xml:space="preserve"> </w:t>
      </w:r>
      <w:r w:rsidRPr="00191B3B">
        <w:rPr>
          <w:rFonts w:cs="Arial"/>
          <w:lang w:val="en-GB"/>
        </w:rPr>
        <w:t>TGA</w:t>
      </w:r>
      <w:r w:rsidR="000A5C4F">
        <w:rPr>
          <w:rFonts w:cs="Arial"/>
          <w:lang w:val="en-GB"/>
        </w:rPr>
        <w:t xml:space="preserve"> </w:t>
      </w:r>
      <w:r w:rsidRPr="00191B3B">
        <w:rPr>
          <w:rFonts w:cs="Arial"/>
          <w:lang w:val="en-GB"/>
        </w:rPr>
        <w:t>Copyright</w:t>
      </w:r>
      <w:r w:rsidR="000A5C4F">
        <w:rPr>
          <w:rFonts w:cs="Arial"/>
          <w:lang w:val="en-GB"/>
        </w:rPr>
        <w:t xml:space="preserve"> </w:t>
      </w:r>
      <w:r w:rsidRPr="00191B3B">
        <w:rPr>
          <w:rFonts w:cs="Arial"/>
          <w:lang w:val="en-GB"/>
        </w:rPr>
        <w:t>Officer,</w:t>
      </w:r>
      <w:r w:rsidR="000A5C4F">
        <w:rPr>
          <w:rFonts w:cs="Arial"/>
          <w:lang w:val="en-GB"/>
        </w:rPr>
        <w:t xml:space="preserve"> </w:t>
      </w:r>
      <w:r w:rsidRPr="00191B3B">
        <w:rPr>
          <w:rFonts w:cs="Arial"/>
          <w:lang w:val="en-GB"/>
        </w:rPr>
        <w:t>Therapeutic</w:t>
      </w:r>
      <w:r w:rsidR="000A5C4F">
        <w:rPr>
          <w:rFonts w:cs="Arial"/>
          <w:lang w:val="en-GB"/>
        </w:rPr>
        <w:t xml:space="preserve"> </w:t>
      </w:r>
      <w:r w:rsidRPr="00191B3B">
        <w:rPr>
          <w:rFonts w:cs="Arial"/>
          <w:lang w:val="en-GB"/>
        </w:rPr>
        <w:t>Goods</w:t>
      </w:r>
      <w:r w:rsidR="000A5C4F">
        <w:rPr>
          <w:rFonts w:cs="Arial"/>
          <w:lang w:val="en-GB"/>
        </w:rPr>
        <w:t xml:space="preserve"> </w:t>
      </w:r>
      <w:r w:rsidRPr="00191B3B">
        <w:rPr>
          <w:rFonts w:cs="Arial"/>
          <w:lang w:val="en-GB"/>
        </w:rPr>
        <w:t>Administration,</w:t>
      </w:r>
      <w:r w:rsidR="000A5C4F">
        <w:rPr>
          <w:rFonts w:cs="Arial"/>
          <w:lang w:val="en-GB"/>
        </w:rPr>
        <w:t xml:space="preserve"> </w:t>
      </w:r>
      <w:r w:rsidRPr="00191B3B">
        <w:rPr>
          <w:rFonts w:cs="Arial"/>
          <w:lang w:val="en-GB"/>
        </w:rPr>
        <w:t>PO</w:t>
      </w:r>
      <w:r w:rsidR="000A5C4F">
        <w:rPr>
          <w:rFonts w:cs="Arial"/>
          <w:lang w:val="en-GB"/>
        </w:rPr>
        <w:t xml:space="preserve"> </w:t>
      </w:r>
      <w:r w:rsidRPr="00191B3B">
        <w:rPr>
          <w:rFonts w:cs="Arial"/>
          <w:lang w:val="en-GB"/>
        </w:rPr>
        <w:t>Box</w:t>
      </w:r>
      <w:r w:rsidR="000A5C4F">
        <w:rPr>
          <w:rFonts w:cs="Arial"/>
          <w:lang w:val="en-GB"/>
        </w:rPr>
        <w:t xml:space="preserve"> </w:t>
      </w:r>
      <w:r w:rsidRPr="00191B3B">
        <w:rPr>
          <w:rFonts w:cs="Arial"/>
          <w:lang w:val="en-GB"/>
        </w:rPr>
        <w:t>100,</w:t>
      </w:r>
      <w:r w:rsidR="000A5C4F">
        <w:rPr>
          <w:rFonts w:cs="Arial"/>
          <w:lang w:val="en-GB"/>
        </w:rPr>
        <w:t xml:space="preserve"> </w:t>
      </w:r>
      <w:proofErr w:type="spellStart"/>
      <w:r w:rsidRPr="00191B3B">
        <w:rPr>
          <w:rFonts w:cs="Arial"/>
          <w:lang w:val="en-GB"/>
        </w:rPr>
        <w:t>Woden</w:t>
      </w:r>
      <w:proofErr w:type="spellEnd"/>
      <w:r w:rsidR="000A5C4F">
        <w:rPr>
          <w:rFonts w:cs="Arial"/>
          <w:lang w:val="en-GB"/>
        </w:rPr>
        <w:t xml:space="preserve"> </w:t>
      </w:r>
      <w:r w:rsidRPr="00191B3B">
        <w:rPr>
          <w:rFonts w:cs="Arial"/>
          <w:lang w:val="en-GB"/>
        </w:rPr>
        <w:t>ACT</w:t>
      </w:r>
      <w:r w:rsidR="000A5C4F">
        <w:rPr>
          <w:rFonts w:cs="Arial"/>
          <w:lang w:val="en-GB"/>
        </w:rPr>
        <w:t xml:space="preserve"> </w:t>
      </w:r>
      <w:r w:rsidRPr="00191B3B">
        <w:rPr>
          <w:rFonts w:cs="Arial"/>
          <w:lang w:val="en-GB"/>
        </w:rPr>
        <w:t>2606</w:t>
      </w:r>
      <w:r w:rsidR="000A5C4F">
        <w:rPr>
          <w:rFonts w:cs="Arial"/>
          <w:lang w:val="en-GB"/>
        </w:rPr>
        <w:t xml:space="preserve"> </w:t>
      </w:r>
      <w:r w:rsidRPr="00191B3B">
        <w:rPr>
          <w:rFonts w:cs="Arial"/>
          <w:lang w:val="en-GB"/>
        </w:rPr>
        <w:t>or</w:t>
      </w:r>
      <w:r w:rsidR="000A5C4F">
        <w:rPr>
          <w:rFonts w:cs="Arial"/>
          <w:lang w:val="en-GB"/>
        </w:rPr>
        <w:t xml:space="preserve"> </w:t>
      </w:r>
      <w:r w:rsidRPr="00191B3B">
        <w:rPr>
          <w:rFonts w:cs="Arial"/>
          <w:lang w:val="en-GB"/>
        </w:rPr>
        <w:t>emailed</w:t>
      </w:r>
      <w:r w:rsidR="000A5C4F">
        <w:rPr>
          <w:rFonts w:cs="Arial"/>
          <w:lang w:val="en-GB"/>
        </w:rPr>
        <w:t xml:space="preserve"> </w:t>
      </w:r>
      <w:r w:rsidRPr="00191B3B">
        <w:rPr>
          <w:rFonts w:cs="Arial"/>
          <w:lang w:val="en-GB"/>
        </w:rPr>
        <w:t>to</w:t>
      </w:r>
      <w:r w:rsidR="000A5C4F">
        <w:rPr>
          <w:rFonts w:cs="Arial"/>
          <w:lang w:val="en-GB"/>
        </w:rPr>
        <w:t xml:space="preserve">  </w:t>
      </w:r>
      <w:r w:rsidR="00224853">
        <w:rPr>
          <w:rFonts w:cs="Arial"/>
          <w:lang w:val="en-GB"/>
        </w:rPr>
        <w:t>&lt;</w:t>
      </w:r>
      <w:hyperlink r:id="rId10" w:history="1">
        <w:r w:rsidRPr="00191B3B">
          <w:rPr>
            <w:rStyle w:val="Hyperlink"/>
            <w:rFonts w:cs="Arial"/>
            <w:lang w:val="en-GB"/>
          </w:rPr>
          <w:t>tga.copyright@tga.gov.au</w:t>
        </w:r>
      </w:hyperlink>
      <w:r w:rsidR="00224853">
        <w:rPr>
          <w:rFonts w:cs="Arial"/>
        </w:rPr>
        <w:t>&gt;</w:t>
      </w:r>
      <w:r w:rsidR="00BE5ED0">
        <w:rPr>
          <w:rFonts w:cs="Arial"/>
        </w:rPr>
        <w: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83F7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9453493" w:history="1">
            <w:r w:rsidR="00483F76" w:rsidRPr="00D063D3">
              <w:rPr>
                <w:rStyle w:val="Hyperlink"/>
                <w:noProof/>
              </w:rPr>
              <w:t>Common abbreviations</w:t>
            </w:r>
            <w:r w:rsidR="00483F76">
              <w:rPr>
                <w:noProof/>
                <w:webHidden/>
              </w:rPr>
              <w:tab/>
            </w:r>
            <w:r w:rsidR="00483F76">
              <w:rPr>
                <w:noProof/>
                <w:webHidden/>
              </w:rPr>
              <w:fldChar w:fldCharType="begin"/>
            </w:r>
            <w:r w:rsidR="00483F76">
              <w:rPr>
                <w:noProof/>
                <w:webHidden/>
              </w:rPr>
              <w:instrText xml:space="preserve"> PAGEREF _Toc529453493 \h </w:instrText>
            </w:r>
            <w:r w:rsidR="00483F76">
              <w:rPr>
                <w:noProof/>
                <w:webHidden/>
              </w:rPr>
            </w:r>
            <w:r w:rsidR="00483F76">
              <w:rPr>
                <w:noProof/>
                <w:webHidden/>
              </w:rPr>
              <w:fldChar w:fldCharType="separate"/>
            </w:r>
            <w:r w:rsidR="00483F76">
              <w:rPr>
                <w:noProof/>
                <w:webHidden/>
              </w:rPr>
              <w:t>4</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494" w:history="1">
            <w:r w:rsidR="00483F76" w:rsidRPr="00D063D3">
              <w:rPr>
                <w:rStyle w:val="Hyperlink"/>
                <w:noProof/>
              </w:rPr>
              <w:t>I. Introduction to product submission</w:t>
            </w:r>
            <w:r w:rsidR="00483F76">
              <w:rPr>
                <w:noProof/>
                <w:webHidden/>
              </w:rPr>
              <w:tab/>
            </w:r>
            <w:r w:rsidR="00483F76">
              <w:rPr>
                <w:noProof/>
                <w:webHidden/>
              </w:rPr>
              <w:fldChar w:fldCharType="begin"/>
            </w:r>
            <w:r w:rsidR="00483F76">
              <w:rPr>
                <w:noProof/>
                <w:webHidden/>
              </w:rPr>
              <w:instrText xml:space="preserve"> PAGEREF _Toc529453494 \h </w:instrText>
            </w:r>
            <w:r w:rsidR="00483F76">
              <w:rPr>
                <w:noProof/>
                <w:webHidden/>
              </w:rPr>
            </w:r>
            <w:r w:rsidR="00483F76">
              <w:rPr>
                <w:noProof/>
                <w:webHidden/>
              </w:rPr>
              <w:fldChar w:fldCharType="separate"/>
            </w:r>
            <w:r w:rsidR="00483F76">
              <w:rPr>
                <w:noProof/>
                <w:webHidden/>
              </w:rPr>
              <w:t>7</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495" w:history="1">
            <w:r w:rsidR="00483F76" w:rsidRPr="00D063D3">
              <w:rPr>
                <w:rStyle w:val="Hyperlink"/>
                <w:noProof/>
                <w:lang w:eastAsia="en-AU"/>
              </w:rPr>
              <w:t>Submission details</w:t>
            </w:r>
            <w:r w:rsidR="00483F76">
              <w:rPr>
                <w:noProof/>
                <w:webHidden/>
              </w:rPr>
              <w:tab/>
            </w:r>
            <w:r w:rsidR="00483F76">
              <w:rPr>
                <w:noProof/>
                <w:webHidden/>
              </w:rPr>
              <w:fldChar w:fldCharType="begin"/>
            </w:r>
            <w:r w:rsidR="00483F76">
              <w:rPr>
                <w:noProof/>
                <w:webHidden/>
              </w:rPr>
              <w:instrText xml:space="preserve"> PAGEREF _Toc529453495 \h </w:instrText>
            </w:r>
            <w:r w:rsidR="00483F76">
              <w:rPr>
                <w:noProof/>
                <w:webHidden/>
              </w:rPr>
            </w:r>
            <w:r w:rsidR="00483F76">
              <w:rPr>
                <w:noProof/>
                <w:webHidden/>
              </w:rPr>
              <w:fldChar w:fldCharType="separate"/>
            </w:r>
            <w:r w:rsidR="00483F76">
              <w:rPr>
                <w:noProof/>
                <w:webHidden/>
              </w:rPr>
              <w:t>7</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496" w:history="1">
            <w:r w:rsidR="00483F76" w:rsidRPr="00D063D3">
              <w:rPr>
                <w:rStyle w:val="Hyperlink"/>
                <w:noProof/>
              </w:rPr>
              <w:t>Product background</w:t>
            </w:r>
            <w:r w:rsidR="00483F76">
              <w:rPr>
                <w:noProof/>
                <w:webHidden/>
              </w:rPr>
              <w:tab/>
            </w:r>
            <w:r w:rsidR="00483F76">
              <w:rPr>
                <w:noProof/>
                <w:webHidden/>
              </w:rPr>
              <w:fldChar w:fldCharType="begin"/>
            </w:r>
            <w:r w:rsidR="00483F76">
              <w:rPr>
                <w:noProof/>
                <w:webHidden/>
              </w:rPr>
              <w:instrText xml:space="preserve"> PAGEREF _Toc529453496 \h </w:instrText>
            </w:r>
            <w:r w:rsidR="00483F76">
              <w:rPr>
                <w:noProof/>
                <w:webHidden/>
              </w:rPr>
            </w:r>
            <w:r w:rsidR="00483F76">
              <w:rPr>
                <w:noProof/>
                <w:webHidden/>
              </w:rPr>
              <w:fldChar w:fldCharType="separate"/>
            </w:r>
            <w:r w:rsidR="00483F76">
              <w:rPr>
                <w:noProof/>
                <w:webHidden/>
              </w:rPr>
              <w:t>8</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497" w:history="1">
            <w:r w:rsidR="00483F76" w:rsidRPr="00D063D3">
              <w:rPr>
                <w:rStyle w:val="Hyperlink"/>
                <w:noProof/>
              </w:rPr>
              <w:t>Regulatory status</w:t>
            </w:r>
            <w:r w:rsidR="00483F76">
              <w:rPr>
                <w:noProof/>
                <w:webHidden/>
              </w:rPr>
              <w:tab/>
            </w:r>
            <w:r w:rsidR="00483F76">
              <w:rPr>
                <w:noProof/>
                <w:webHidden/>
              </w:rPr>
              <w:fldChar w:fldCharType="begin"/>
            </w:r>
            <w:r w:rsidR="00483F76">
              <w:rPr>
                <w:noProof/>
                <w:webHidden/>
              </w:rPr>
              <w:instrText xml:space="preserve"> PAGEREF _Toc529453497 \h </w:instrText>
            </w:r>
            <w:r w:rsidR="00483F76">
              <w:rPr>
                <w:noProof/>
                <w:webHidden/>
              </w:rPr>
            </w:r>
            <w:r w:rsidR="00483F76">
              <w:rPr>
                <w:noProof/>
                <w:webHidden/>
              </w:rPr>
              <w:fldChar w:fldCharType="separate"/>
            </w:r>
            <w:r w:rsidR="00483F76">
              <w:rPr>
                <w:noProof/>
                <w:webHidden/>
              </w:rPr>
              <w:t>9</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498" w:history="1">
            <w:r w:rsidR="00483F76" w:rsidRPr="00D063D3">
              <w:rPr>
                <w:rStyle w:val="Hyperlink"/>
                <w:noProof/>
              </w:rPr>
              <w:t>Product Information</w:t>
            </w:r>
            <w:r w:rsidR="00483F76">
              <w:rPr>
                <w:noProof/>
                <w:webHidden/>
              </w:rPr>
              <w:tab/>
            </w:r>
            <w:r w:rsidR="00483F76">
              <w:rPr>
                <w:noProof/>
                <w:webHidden/>
              </w:rPr>
              <w:fldChar w:fldCharType="begin"/>
            </w:r>
            <w:r w:rsidR="00483F76">
              <w:rPr>
                <w:noProof/>
                <w:webHidden/>
              </w:rPr>
              <w:instrText xml:space="preserve"> PAGEREF _Toc529453498 \h </w:instrText>
            </w:r>
            <w:r w:rsidR="00483F76">
              <w:rPr>
                <w:noProof/>
                <w:webHidden/>
              </w:rPr>
            </w:r>
            <w:r w:rsidR="00483F76">
              <w:rPr>
                <w:noProof/>
                <w:webHidden/>
              </w:rPr>
              <w:fldChar w:fldCharType="separate"/>
            </w:r>
            <w:r w:rsidR="00483F76">
              <w:rPr>
                <w:noProof/>
                <w:webHidden/>
              </w:rPr>
              <w:t>10</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499" w:history="1">
            <w:r w:rsidR="00483F76" w:rsidRPr="00D063D3">
              <w:rPr>
                <w:rStyle w:val="Hyperlink"/>
                <w:noProof/>
              </w:rPr>
              <w:t>II. Registration time line</w:t>
            </w:r>
            <w:r w:rsidR="00483F76">
              <w:rPr>
                <w:noProof/>
                <w:webHidden/>
              </w:rPr>
              <w:tab/>
            </w:r>
            <w:r w:rsidR="00483F76">
              <w:rPr>
                <w:noProof/>
                <w:webHidden/>
              </w:rPr>
              <w:fldChar w:fldCharType="begin"/>
            </w:r>
            <w:r w:rsidR="00483F76">
              <w:rPr>
                <w:noProof/>
                <w:webHidden/>
              </w:rPr>
              <w:instrText xml:space="preserve"> PAGEREF _Toc529453499 \h </w:instrText>
            </w:r>
            <w:r w:rsidR="00483F76">
              <w:rPr>
                <w:noProof/>
                <w:webHidden/>
              </w:rPr>
            </w:r>
            <w:r w:rsidR="00483F76">
              <w:rPr>
                <w:noProof/>
                <w:webHidden/>
              </w:rPr>
              <w:fldChar w:fldCharType="separate"/>
            </w:r>
            <w:r w:rsidR="00483F76">
              <w:rPr>
                <w:noProof/>
                <w:webHidden/>
              </w:rPr>
              <w:t>10</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500" w:history="1">
            <w:r w:rsidR="00483F76" w:rsidRPr="00D063D3">
              <w:rPr>
                <w:rStyle w:val="Hyperlink"/>
                <w:noProof/>
              </w:rPr>
              <w:t>III. Quality findings</w:t>
            </w:r>
            <w:r w:rsidR="00483F76">
              <w:rPr>
                <w:noProof/>
                <w:webHidden/>
              </w:rPr>
              <w:tab/>
            </w:r>
            <w:r w:rsidR="00483F76">
              <w:rPr>
                <w:noProof/>
                <w:webHidden/>
              </w:rPr>
              <w:fldChar w:fldCharType="begin"/>
            </w:r>
            <w:r w:rsidR="00483F76">
              <w:rPr>
                <w:noProof/>
                <w:webHidden/>
              </w:rPr>
              <w:instrText xml:space="preserve"> PAGEREF _Toc529453500 \h </w:instrText>
            </w:r>
            <w:r w:rsidR="00483F76">
              <w:rPr>
                <w:noProof/>
                <w:webHidden/>
              </w:rPr>
            </w:r>
            <w:r w:rsidR="00483F76">
              <w:rPr>
                <w:noProof/>
                <w:webHidden/>
              </w:rPr>
              <w:fldChar w:fldCharType="separate"/>
            </w:r>
            <w:r w:rsidR="00483F76">
              <w:rPr>
                <w:noProof/>
                <w:webHidden/>
              </w:rPr>
              <w:t>11</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501" w:history="1">
            <w:r w:rsidR="00483F76" w:rsidRPr="00D063D3">
              <w:rPr>
                <w:rStyle w:val="Hyperlink"/>
                <w:noProof/>
              </w:rPr>
              <w:t>IV. Nonclinical findings</w:t>
            </w:r>
            <w:r w:rsidR="00483F76">
              <w:rPr>
                <w:noProof/>
                <w:webHidden/>
              </w:rPr>
              <w:tab/>
            </w:r>
            <w:r w:rsidR="00483F76">
              <w:rPr>
                <w:noProof/>
                <w:webHidden/>
              </w:rPr>
              <w:fldChar w:fldCharType="begin"/>
            </w:r>
            <w:r w:rsidR="00483F76">
              <w:rPr>
                <w:noProof/>
                <w:webHidden/>
              </w:rPr>
              <w:instrText xml:space="preserve"> PAGEREF _Toc529453501 \h </w:instrText>
            </w:r>
            <w:r w:rsidR="00483F76">
              <w:rPr>
                <w:noProof/>
                <w:webHidden/>
              </w:rPr>
            </w:r>
            <w:r w:rsidR="00483F76">
              <w:rPr>
                <w:noProof/>
                <w:webHidden/>
              </w:rPr>
              <w:fldChar w:fldCharType="separate"/>
            </w:r>
            <w:r w:rsidR="00483F76">
              <w:rPr>
                <w:noProof/>
                <w:webHidden/>
              </w:rPr>
              <w:t>11</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502" w:history="1">
            <w:r w:rsidR="00483F76" w:rsidRPr="00D063D3">
              <w:rPr>
                <w:rStyle w:val="Hyperlink"/>
                <w:noProof/>
              </w:rPr>
              <w:t>V. Clinical findings</w:t>
            </w:r>
            <w:r w:rsidR="00483F76">
              <w:rPr>
                <w:noProof/>
                <w:webHidden/>
              </w:rPr>
              <w:tab/>
            </w:r>
            <w:r w:rsidR="00483F76">
              <w:rPr>
                <w:noProof/>
                <w:webHidden/>
              </w:rPr>
              <w:fldChar w:fldCharType="begin"/>
            </w:r>
            <w:r w:rsidR="00483F76">
              <w:rPr>
                <w:noProof/>
                <w:webHidden/>
              </w:rPr>
              <w:instrText xml:space="preserve"> PAGEREF _Toc529453502 \h </w:instrText>
            </w:r>
            <w:r w:rsidR="00483F76">
              <w:rPr>
                <w:noProof/>
                <w:webHidden/>
              </w:rPr>
            </w:r>
            <w:r w:rsidR="00483F76">
              <w:rPr>
                <w:noProof/>
                <w:webHidden/>
              </w:rPr>
              <w:fldChar w:fldCharType="separate"/>
            </w:r>
            <w:r w:rsidR="00483F76">
              <w:rPr>
                <w:noProof/>
                <w:webHidden/>
              </w:rPr>
              <w:t>11</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03" w:history="1">
            <w:r w:rsidR="00483F76" w:rsidRPr="00D063D3">
              <w:rPr>
                <w:rStyle w:val="Hyperlink"/>
                <w:noProof/>
              </w:rPr>
              <w:t>Introduction</w:t>
            </w:r>
            <w:r w:rsidR="00483F76">
              <w:rPr>
                <w:noProof/>
                <w:webHidden/>
              </w:rPr>
              <w:tab/>
            </w:r>
            <w:r w:rsidR="00483F76">
              <w:rPr>
                <w:noProof/>
                <w:webHidden/>
              </w:rPr>
              <w:fldChar w:fldCharType="begin"/>
            </w:r>
            <w:r w:rsidR="00483F76">
              <w:rPr>
                <w:noProof/>
                <w:webHidden/>
              </w:rPr>
              <w:instrText xml:space="preserve"> PAGEREF _Toc529453503 \h </w:instrText>
            </w:r>
            <w:r w:rsidR="00483F76">
              <w:rPr>
                <w:noProof/>
                <w:webHidden/>
              </w:rPr>
            </w:r>
            <w:r w:rsidR="00483F76">
              <w:rPr>
                <w:noProof/>
                <w:webHidden/>
              </w:rPr>
              <w:fldChar w:fldCharType="separate"/>
            </w:r>
            <w:r w:rsidR="00483F76">
              <w:rPr>
                <w:noProof/>
                <w:webHidden/>
              </w:rPr>
              <w:t>11</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04" w:history="1">
            <w:r w:rsidR="00483F76" w:rsidRPr="00D063D3">
              <w:rPr>
                <w:rStyle w:val="Hyperlink"/>
                <w:noProof/>
              </w:rPr>
              <w:t>Pharmacokinetics</w:t>
            </w:r>
            <w:r w:rsidR="00483F76">
              <w:rPr>
                <w:noProof/>
                <w:webHidden/>
              </w:rPr>
              <w:tab/>
            </w:r>
            <w:r w:rsidR="00483F76">
              <w:rPr>
                <w:noProof/>
                <w:webHidden/>
              </w:rPr>
              <w:fldChar w:fldCharType="begin"/>
            </w:r>
            <w:r w:rsidR="00483F76">
              <w:rPr>
                <w:noProof/>
                <w:webHidden/>
              </w:rPr>
              <w:instrText xml:space="preserve"> PAGEREF _Toc529453504 \h </w:instrText>
            </w:r>
            <w:r w:rsidR="00483F76">
              <w:rPr>
                <w:noProof/>
                <w:webHidden/>
              </w:rPr>
            </w:r>
            <w:r w:rsidR="00483F76">
              <w:rPr>
                <w:noProof/>
                <w:webHidden/>
              </w:rPr>
              <w:fldChar w:fldCharType="separate"/>
            </w:r>
            <w:r w:rsidR="00483F76">
              <w:rPr>
                <w:noProof/>
                <w:webHidden/>
              </w:rPr>
              <w:t>13</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05" w:history="1">
            <w:r w:rsidR="00483F76" w:rsidRPr="00D063D3">
              <w:rPr>
                <w:rStyle w:val="Hyperlink"/>
                <w:noProof/>
              </w:rPr>
              <w:t>Pharmacodynamics</w:t>
            </w:r>
            <w:r w:rsidR="00483F76">
              <w:rPr>
                <w:noProof/>
                <w:webHidden/>
              </w:rPr>
              <w:tab/>
            </w:r>
            <w:r w:rsidR="00483F76">
              <w:rPr>
                <w:noProof/>
                <w:webHidden/>
              </w:rPr>
              <w:fldChar w:fldCharType="begin"/>
            </w:r>
            <w:r w:rsidR="00483F76">
              <w:rPr>
                <w:noProof/>
                <w:webHidden/>
              </w:rPr>
              <w:instrText xml:space="preserve"> PAGEREF _Toc529453505 \h </w:instrText>
            </w:r>
            <w:r w:rsidR="00483F76">
              <w:rPr>
                <w:noProof/>
                <w:webHidden/>
              </w:rPr>
            </w:r>
            <w:r w:rsidR="00483F76">
              <w:rPr>
                <w:noProof/>
                <w:webHidden/>
              </w:rPr>
              <w:fldChar w:fldCharType="separate"/>
            </w:r>
            <w:r w:rsidR="00483F76">
              <w:rPr>
                <w:noProof/>
                <w:webHidden/>
              </w:rPr>
              <w:t>13</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06" w:history="1">
            <w:r w:rsidR="00483F76" w:rsidRPr="00D063D3">
              <w:rPr>
                <w:rStyle w:val="Hyperlink"/>
                <w:noProof/>
              </w:rPr>
              <w:t>Dosage selection for the pivotal studies</w:t>
            </w:r>
            <w:r w:rsidR="00483F76">
              <w:rPr>
                <w:noProof/>
                <w:webHidden/>
              </w:rPr>
              <w:tab/>
            </w:r>
            <w:r w:rsidR="00483F76">
              <w:rPr>
                <w:noProof/>
                <w:webHidden/>
              </w:rPr>
              <w:fldChar w:fldCharType="begin"/>
            </w:r>
            <w:r w:rsidR="00483F76">
              <w:rPr>
                <w:noProof/>
                <w:webHidden/>
              </w:rPr>
              <w:instrText xml:space="preserve"> PAGEREF _Toc529453506 \h </w:instrText>
            </w:r>
            <w:r w:rsidR="00483F76">
              <w:rPr>
                <w:noProof/>
                <w:webHidden/>
              </w:rPr>
            </w:r>
            <w:r w:rsidR="00483F76">
              <w:rPr>
                <w:noProof/>
                <w:webHidden/>
              </w:rPr>
              <w:fldChar w:fldCharType="separate"/>
            </w:r>
            <w:r w:rsidR="00483F76">
              <w:rPr>
                <w:noProof/>
                <w:webHidden/>
              </w:rPr>
              <w:t>14</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07" w:history="1">
            <w:r w:rsidR="00483F76" w:rsidRPr="00D063D3">
              <w:rPr>
                <w:rStyle w:val="Hyperlink"/>
                <w:noProof/>
              </w:rPr>
              <w:t>Efficacy</w:t>
            </w:r>
            <w:r w:rsidR="00483F76">
              <w:rPr>
                <w:noProof/>
                <w:webHidden/>
              </w:rPr>
              <w:tab/>
            </w:r>
            <w:r w:rsidR="00483F76">
              <w:rPr>
                <w:noProof/>
                <w:webHidden/>
              </w:rPr>
              <w:fldChar w:fldCharType="begin"/>
            </w:r>
            <w:r w:rsidR="00483F76">
              <w:rPr>
                <w:noProof/>
                <w:webHidden/>
              </w:rPr>
              <w:instrText xml:space="preserve"> PAGEREF _Toc529453507 \h </w:instrText>
            </w:r>
            <w:r w:rsidR="00483F76">
              <w:rPr>
                <w:noProof/>
                <w:webHidden/>
              </w:rPr>
            </w:r>
            <w:r w:rsidR="00483F76">
              <w:rPr>
                <w:noProof/>
                <w:webHidden/>
              </w:rPr>
              <w:fldChar w:fldCharType="separate"/>
            </w:r>
            <w:r w:rsidR="00483F76">
              <w:rPr>
                <w:noProof/>
                <w:webHidden/>
              </w:rPr>
              <w:t>14</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08" w:history="1">
            <w:r w:rsidR="00483F76" w:rsidRPr="00D063D3">
              <w:rPr>
                <w:rStyle w:val="Hyperlink"/>
                <w:noProof/>
              </w:rPr>
              <w:t>Safety</w:t>
            </w:r>
            <w:r w:rsidR="00483F76">
              <w:rPr>
                <w:noProof/>
                <w:webHidden/>
              </w:rPr>
              <w:tab/>
            </w:r>
            <w:r w:rsidR="00483F76">
              <w:rPr>
                <w:noProof/>
                <w:webHidden/>
              </w:rPr>
              <w:fldChar w:fldCharType="begin"/>
            </w:r>
            <w:r w:rsidR="00483F76">
              <w:rPr>
                <w:noProof/>
                <w:webHidden/>
              </w:rPr>
              <w:instrText xml:space="preserve"> PAGEREF _Toc529453508 \h </w:instrText>
            </w:r>
            <w:r w:rsidR="00483F76">
              <w:rPr>
                <w:noProof/>
                <w:webHidden/>
              </w:rPr>
            </w:r>
            <w:r w:rsidR="00483F76">
              <w:rPr>
                <w:noProof/>
                <w:webHidden/>
              </w:rPr>
              <w:fldChar w:fldCharType="separate"/>
            </w:r>
            <w:r w:rsidR="00483F76">
              <w:rPr>
                <w:noProof/>
                <w:webHidden/>
              </w:rPr>
              <w:t>19</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09" w:history="1">
            <w:r w:rsidR="00483F76" w:rsidRPr="00D063D3">
              <w:rPr>
                <w:rStyle w:val="Hyperlink"/>
                <w:noProof/>
              </w:rPr>
              <w:t>First round benefit-risk assessment</w:t>
            </w:r>
            <w:r w:rsidR="00483F76">
              <w:rPr>
                <w:noProof/>
                <w:webHidden/>
              </w:rPr>
              <w:tab/>
            </w:r>
            <w:r w:rsidR="00483F76">
              <w:rPr>
                <w:noProof/>
                <w:webHidden/>
              </w:rPr>
              <w:fldChar w:fldCharType="begin"/>
            </w:r>
            <w:r w:rsidR="00483F76">
              <w:rPr>
                <w:noProof/>
                <w:webHidden/>
              </w:rPr>
              <w:instrText xml:space="preserve"> PAGEREF _Toc529453509 \h </w:instrText>
            </w:r>
            <w:r w:rsidR="00483F76">
              <w:rPr>
                <w:noProof/>
                <w:webHidden/>
              </w:rPr>
            </w:r>
            <w:r w:rsidR="00483F76">
              <w:rPr>
                <w:noProof/>
                <w:webHidden/>
              </w:rPr>
              <w:fldChar w:fldCharType="separate"/>
            </w:r>
            <w:r w:rsidR="00483F76">
              <w:rPr>
                <w:noProof/>
                <w:webHidden/>
              </w:rPr>
              <w:t>25</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10" w:history="1">
            <w:r w:rsidR="00483F76" w:rsidRPr="00D063D3">
              <w:rPr>
                <w:rStyle w:val="Hyperlink"/>
                <w:noProof/>
              </w:rPr>
              <w:t>First round recommendation regarding authorisation</w:t>
            </w:r>
            <w:r w:rsidR="00483F76">
              <w:rPr>
                <w:noProof/>
                <w:webHidden/>
              </w:rPr>
              <w:tab/>
            </w:r>
            <w:r w:rsidR="00483F76">
              <w:rPr>
                <w:noProof/>
                <w:webHidden/>
              </w:rPr>
              <w:fldChar w:fldCharType="begin"/>
            </w:r>
            <w:r w:rsidR="00483F76">
              <w:rPr>
                <w:noProof/>
                <w:webHidden/>
              </w:rPr>
              <w:instrText xml:space="preserve"> PAGEREF _Toc529453510 \h </w:instrText>
            </w:r>
            <w:r w:rsidR="00483F76">
              <w:rPr>
                <w:noProof/>
                <w:webHidden/>
              </w:rPr>
            </w:r>
            <w:r w:rsidR="00483F76">
              <w:rPr>
                <w:noProof/>
                <w:webHidden/>
              </w:rPr>
              <w:fldChar w:fldCharType="separate"/>
            </w:r>
            <w:r w:rsidR="00483F76">
              <w:rPr>
                <w:noProof/>
                <w:webHidden/>
              </w:rPr>
              <w:t>27</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11" w:history="1">
            <w:r w:rsidR="00483F76" w:rsidRPr="00D063D3">
              <w:rPr>
                <w:rStyle w:val="Hyperlink"/>
                <w:noProof/>
              </w:rPr>
              <w:t>Second round evaluation</w:t>
            </w:r>
            <w:r w:rsidR="00483F76">
              <w:rPr>
                <w:noProof/>
                <w:webHidden/>
              </w:rPr>
              <w:tab/>
            </w:r>
            <w:r w:rsidR="00483F76">
              <w:rPr>
                <w:noProof/>
                <w:webHidden/>
              </w:rPr>
              <w:fldChar w:fldCharType="begin"/>
            </w:r>
            <w:r w:rsidR="00483F76">
              <w:rPr>
                <w:noProof/>
                <w:webHidden/>
              </w:rPr>
              <w:instrText xml:space="preserve"> PAGEREF _Toc529453511 \h </w:instrText>
            </w:r>
            <w:r w:rsidR="00483F76">
              <w:rPr>
                <w:noProof/>
                <w:webHidden/>
              </w:rPr>
            </w:r>
            <w:r w:rsidR="00483F76">
              <w:rPr>
                <w:noProof/>
                <w:webHidden/>
              </w:rPr>
              <w:fldChar w:fldCharType="separate"/>
            </w:r>
            <w:r w:rsidR="00483F76">
              <w:rPr>
                <w:noProof/>
                <w:webHidden/>
              </w:rPr>
              <w:t>27</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12" w:history="1">
            <w:r w:rsidR="00483F76" w:rsidRPr="00D063D3">
              <w:rPr>
                <w:rStyle w:val="Hyperlink"/>
                <w:noProof/>
              </w:rPr>
              <w:t>Second round benefit-risk assessment</w:t>
            </w:r>
            <w:r w:rsidR="00483F76">
              <w:rPr>
                <w:noProof/>
                <w:webHidden/>
              </w:rPr>
              <w:tab/>
            </w:r>
            <w:r w:rsidR="00483F76">
              <w:rPr>
                <w:noProof/>
                <w:webHidden/>
              </w:rPr>
              <w:fldChar w:fldCharType="begin"/>
            </w:r>
            <w:r w:rsidR="00483F76">
              <w:rPr>
                <w:noProof/>
                <w:webHidden/>
              </w:rPr>
              <w:instrText xml:space="preserve"> PAGEREF _Toc529453512 \h </w:instrText>
            </w:r>
            <w:r w:rsidR="00483F76">
              <w:rPr>
                <w:noProof/>
                <w:webHidden/>
              </w:rPr>
            </w:r>
            <w:r w:rsidR="00483F76">
              <w:rPr>
                <w:noProof/>
                <w:webHidden/>
              </w:rPr>
              <w:fldChar w:fldCharType="separate"/>
            </w:r>
            <w:r w:rsidR="00483F76">
              <w:rPr>
                <w:noProof/>
                <w:webHidden/>
              </w:rPr>
              <w:t>27</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513" w:history="1">
            <w:r w:rsidR="00483F76" w:rsidRPr="00D063D3">
              <w:rPr>
                <w:rStyle w:val="Hyperlink"/>
                <w:noProof/>
              </w:rPr>
              <w:t>VI. Pharmacovigilance findings</w:t>
            </w:r>
            <w:r w:rsidR="00483F76">
              <w:rPr>
                <w:noProof/>
                <w:webHidden/>
              </w:rPr>
              <w:tab/>
            </w:r>
            <w:r w:rsidR="00483F76">
              <w:rPr>
                <w:noProof/>
                <w:webHidden/>
              </w:rPr>
              <w:fldChar w:fldCharType="begin"/>
            </w:r>
            <w:r w:rsidR="00483F76">
              <w:rPr>
                <w:noProof/>
                <w:webHidden/>
              </w:rPr>
              <w:instrText xml:space="preserve"> PAGEREF _Toc529453513 \h </w:instrText>
            </w:r>
            <w:r w:rsidR="00483F76">
              <w:rPr>
                <w:noProof/>
                <w:webHidden/>
              </w:rPr>
            </w:r>
            <w:r w:rsidR="00483F76">
              <w:rPr>
                <w:noProof/>
                <w:webHidden/>
              </w:rPr>
              <w:fldChar w:fldCharType="separate"/>
            </w:r>
            <w:r w:rsidR="00483F76">
              <w:rPr>
                <w:noProof/>
                <w:webHidden/>
              </w:rPr>
              <w:t>29</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14" w:history="1">
            <w:r w:rsidR="00483F76" w:rsidRPr="00D063D3">
              <w:rPr>
                <w:rStyle w:val="Hyperlink"/>
                <w:noProof/>
                <w:lang w:eastAsia="en-AU"/>
              </w:rPr>
              <w:t xml:space="preserve">Risk management </w:t>
            </w:r>
            <w:r w:rsidR="00483F76" w:rsidRPr="00D063D3">
              <w:rPr>
                <w:rStyle w:val="Hyperlink"/>
                <w:noProof/>
              </w:rPr>
              <w:t>plan</w:t>
            </w:r>
            <w:r w:rsidR="00483F76">
              <w:rPr>
                <w:noProof/>
                <w:webHidden/>
              </w:rPr>
              <w:tab/>
            </w:r>
            <w:r w:rsidR="00483F76">
              <w:rPr>
                <w:noProof/>
                <w:webHidden/>
              </w:rPr>
              <w:fldChar w:fldCharType="begin"/>
            </w:r>
            <w:r w:rsidR="00483F76">
              <w:rPr>
                <w:noProof/>
                <w:webHidden/>
              </w:rPr>
              <w:instrText xml:space="preserve"> PAGEREF _Toc529453514 \h </w:instrText>
            </w:r>
            <w:r w:rsidR="00483F76">
              <w:rPr>
                <w:noProof/>
                <w:webHidden/>
              </w:rPr>
            </w:r>
            <w:r w:rsidR="00483F76">
              <w:rPr>
                <w:noProof/>
                <w:webHidden/>
              </w:rPr>
              <w:fldChar w:fldCharType="separate"/>
            </w:r>
            <w:r w:rsidR="00483F76">
              <w:rPr>
                <w:noProof/>
                <w:webHidden/>
              </w:rPr>
              <w:t>29</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515" w:history="1">
            <w:r w:rsidR="00483F76" w:rsidRPr="00D063D3">
              <w:rPr>
                <w:rStyle w:val="Hyperlink"/>
                <w:noProof/>
              </w:rPr>
              <w:t>VII. Overall conclusion and risk/benefit assessment</w:t>
            </w:r>
            <w:r w:rsidR="00483F76">
              <w:rPr>
                <w:noProof/>
                <w:webHidden/>
              </w:rPr>
              <w:tab/>
            </w:r>
            <w:r w:rsidR="00483F76">
              <w:rPr>
                <w:noProof/>
                <w:webHidden/>
              </w:rPr>
              <w:fldChar w:fldCharType="begin"/>
            </w:r>
            <w:r w:rsidR="00483F76">
              <w:rPr>
                <w:noProof/>
                <w:webHidden/>
              </w:rPr>
              <w:instrText xml:space="preserve"> PAGEREF _Toc529453515 \h </w:instrText>
            </w:r>
            <w:r w:rsidR="00483F76">
              <w:rPr>
                <w:noProof/>
                <w:webHidden/>
              </w:rPr>
            </w:r>
            <w:r w:rsidR="00483F76">
              <w:rPr>
                <w:noProof/>
                <w:webHidden/>
              </w:rPr>
              <w:fldChar w:fldCharType="separate"/>
            </w:r>
            <w:r w:rsidR="00483F76">
              <w:rPr>
                <w:noProof/>
                <w:webHidden/>
              </w:rPr>
              <w:t>30</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16" w:history="1">
            <w:r w:rsidR="00483F76" w:rsidRPr="00D063D3">
              <w:rPr>
                <w:rStyle w:val="Hyperlink"/>
                <w:noProof/>
              </w:rPr>
              <w:t>Introduction</w:t>
            </w:r>
            <w:r w:rsidR="00483F76">
              <w:rPr>
                <w:noProof/>
                <w:webHidden/>
              </w:rPr>
              <w:tab/>
            </w:r>
            <w:r w:rsidR="00483F76">
              <w:rPr>
                <w:noProof/>
                <w:webHidden/>
              </w:rPr>
              <w:fldChar w:fldCharType="begin"/>
            </w:r>
            <w:r w:rsidR="00483F76">
              <w:rPr>
                <w:noProof/>
                <w:webHidden/>
              </w:rPr>
              <w:instrText xml:space="preserve"> PAGEREF _Toc529453516 \h </w:instrText>
            </w:r>
            <w:r w:rsidR="00483F76">
              <w:rPr>
                <w:noProof/>
                <w:webHidden/>
              </w:rPr>
            </w:r>
            <w:r w:rsidR="00483F76">
              <w:rPr>
                <w:noProof/>
                <w:webHidden/>
              </w:rPr>
              <w:fldChar w:fldCharType="separate"/>
            </w:r>
            <w:r w:rsidR="00483F76">
              <w:rPr>
                <w:noProof/>
                <w:webHidden/>
              </w:rPr>
              <w:t>30</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17" w:history="1">
            <w:r w:rsidR="00483F76" w:rsidRPr="00D063D3">
              <w:rPr>
                <w:rStyle w:val="Hyperlink"/>
                <w:noProof/>
              </w:rPr>
              <w:t>Quality</w:t>
            </w:r>
            <w:r w:rsidR="00483F76">
              <w:rPr>
                <w:noProof/>
                <w:webHidden/>
              </w:rPr>
              <w:tab/>
            </w:r>
            <w:r w:rsidR="00483F76">
              <w:rPr>
                <w:noProof/>
                <w:webHidden/>
              </w:rPr>
              <w:fldChar w:fldCharType="begin"/>
            </w:r>
            <w:r w:rsidR="00483F76">
              <w:rPr>
                <w:noProof/>
                <w:webHidden/>
              </w:rPr>
              <w:instrText xml:space="preserve"> PAGEREF _Toc529453517 \h </w:instrText>
            </w:r>
            <w:r w:rsidR="00483F76">
              <w:rPr>
                <w:noProof/>
                <w:webHidden/>
              </w:rPr>
            </w:r>
            <w:r w:rsidR="00483F76">
              <w:rPr>
                <w:noProof/>
                <w:webHidden/>
              </w:rPr>
              <w:fldChar w:fldCharType="separate"/>
            </w:r>
            <w:r w:rsidR="00483F76">
              <w:rPr>
                <w:noProof/>
                <w:webHidden/>
              </w:rPr>
              <w:t>31</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18" w:history="1">
            <w:r w:rsidR="00483F76" w:rsidRPr="00D063D3">
              <w:rPr>
                <w:rStyle w:val="Hyperlink"/>
                <w:noProof/>
              </w:rPr>
              <w:t>Nonclinical</w:t>
            </w:r>
            <w:r w:rsidR="00483F76">
              <w:rPr>
                <w:noProof/>
                <w:webHidden/>
              </w:rPr>
              <w:tab/>
            </w:r>
            <w:r w:rsidR="00483F76">
              <w:rPr>
                <w:noProof/>
                <w:webHidden/>
              </w:rPr>
              <w:fldChar w:fldCharType="begin"/>
            </w:r>
            <w:r w:rsidR="00483F76">
              <w:rPr>
                <w:noProof/>
                <w:webHidden/>
              </w:rPr>
              <w:instrText xml:space="preserve"> PAGEREF _Toc529453518 \h </w:instrText>
            </w:r>
            <w:r w:rsidR="00483F76">
              <w:rPr>
                <w:noProof/>
                <w:webHidden/>
              </w:rPr>
            </w:r>
            <w:r w:rsidR="00483F76">
              <w:rPr>
                <w:noProof/>
                <w:webHidden/>
              </w:rPr>
              <w:fldChar w:fldCharType="separate"/>
            </w:r>
            <w:r w:rsidR="00483F76">
              <w:rPr>
                <w:noProof/>
                <w:webHidden/>
              </w:rPr>
              <w:t>31</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19" w:history="1">
            <w:r w:rsidR="00483F76" w:rsidRPr="00D063D3">
              <w:rPr>
                <w:rStyle w:val="Hyperlink"/>
                <w:noProof/>
              </w:rPr>
              <w:t>Clinical</w:t>
            </w:r>
            <w:r w:rsidR="00483F76">
              <w:rPr>
                <w:noProof/>
                <w:webHidden/>
              </w:rPr>
              <w:tab/>
            </w:r>
            <w:r w:rsidR="00483F76">
              <w:rPr>
                <w:noProof/>
                <w:webHidden/>
              </w:rPr>
              <w:fldChar w:fldCharType="begin"/>
            </w:r>
            <w:r w:rsidR="00483F76">
              <w:rPr>
                <w:noProof/>
                <w:webHidden/>
              </w:rPr>
              <w:instrText xml:space="preserve"> PAGEREF _Toc529453519 \h </w:instrText>
            </w:r>
            <w:r w:rsidR="00483F76">
              <w:rPr>
                <w:noProof/>
                <w:webHidden/>
              </w:rPr>
            </w:r>
            <w:r w:rsidR="00483F76">
              <w:rPr>
                <w:noProof/>
                <w:webHidden/>
              </w:rPr>
              <w:fldChar w:fldCharType="separate"/>
            </w:r>
            <w:r w:rsidR="00483F76">
              <w:rPr>
                <w:noProof/>
                <w:webHidden/>
              </w:rPr>
              <w:t>31</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20" w:history="1">
            <w:r w:rsidR="00483F76" w:rsidRPr="00D063D3">
              <w:rPr>
                <w:rStyle w:val="Hyperlink"/>
                <w:noProof/>
                <w:lang w:eastAsia="en-AU"/>
              </w:rPr>
              <w:t>Risk management plan</w:t>
            </w:r>
            <w:r w:rsidR="00483F76">
              <w:rPr>
                <w:noProof/>
                <w:webHidden/>
              </w:rPr>
              <w:tab/>
            </w:r>
            <w:r w:rsidR="00483F76">
              <w:rPr>
                <w:noProof/>
                <w:webHidden/>
              </w:rPr>
              <w:fldChar w:fldCharType="begin"/>
            </w:r>
            <w:r w:rsidR="00483F76">
              <w:rPr>
                <w:noProof/>
                <w:webHidden/>
              </w:rPr>
              <w:instrText xml:space="preserve"> PAGEREF _Toc529453520 \h </w:instrText>
            </w:r>
            <w:r w:rsidR="00483F76">
              <w:rPr>
                <w:noProof/>
                <w:webHidden/>
              </w:rPr>
            </w:r>
            <w:r w:rsidR="00483F76">
              <w:rPr>
                <w:noProof/>
                <w:webHidden/>
              </w:rPr>
              <w:fldChar w:fldCharType="separate"/>
            </w:r>
            <w:r w:rsidR="00483F76">
              <w:rPr>
                <w:noProof/>
                <w:webHidden/>
              </w:rPr>
              <w:t>59</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21" w:history="1">
            <w:r w:rsidR="00483F76" w:rsidRPr="00D063D3">
              <w:rPr>
                <w:rStyle w:val="Hyperlink"/>
                <w:noProof/>
              </w:rPr>
              <w:t>Risk-benefit analysis</w:t>
            </w:r>
            <w:r w:rsidR="00483F76">
              <w:rPr>
                <w:noProof/>
                <w:webHidden/>
              </w:rPr>
              <w:tab/>
            </w:r>
            <w:r w:rsidR="00483F76">
              <w:rPr>
                <w:noProof/>
                <w:webHidden/>
              </w:rPr>
              <w:fldChar w:fldCharType="begin"/>
            </w:r>
            <w:r w:rsidR="00483F76">
              <w:rPr>
                <w:noProof/>
                <w:webHidden/>
              </w:rPr>
              <w:instrText xml:space="preserve"> PAGEREF _Toc529453521 \h </w:instrText>
            </w:r>
            <w:r w:rsidR="00483F76">
              <w:rPr>
                <w:noProof/>
                <w:webHidden/>
              </w:rPr>
            </w:r>
            <w:r w:rsidR="00483F76">
              <w:rPr>
                <w:noProof/>
                <w:webHidden/>
              </w:rPr>
              <w:fldChar w:fldCharType="separate"/>
            </w:r>
            <w:r w:rsidR="00483F76">
              <w:rPr>
                <w:noProof/>
                <w:webHidden/>
              </w:rPr>
              <w:t>59</w:t>
            </w:r>
            <w:r w:rsidR="00483F76">
              <w:rPr>
                <w:noProof/>
                <w:webHidden/>
              </w:rPr>
              <w:fldChar w:fldCharType="end"/>
            </w:r>
          </w:hyperlink>
        </w:p>
        <w:p w:rsidR="00483F76" w:rsidRDefault="0098621E">
          <w:pPr>
            <w:pStyle w:val="TOC3"/>
            <w:rPr>
              <w:rFonts w:asciiTheme="minorHAnsi" w:eastAsiaTheme="minorEastAsia" w:hAnsiTheme="minorHAnsi" w:cstheme="minorBidi"/>
              <w:noProof/>
              <w:lang w:eastAsia="en-AU"/>
            </w:rPr>
          </w:pPr>
          <w:hyperlink w:anchor="_Toc529453522" w:history="1">
            <w:r w:rsidR="00483F76" w:rsidRPr="00D063D3">
              <w:rPr>
                <w:rStyle w:val="Hyperlink"/>
                <w:noProof/>
              </w:rPr>
              <w:t>Outcome</w:t>
            </w:r>
            <w:r w:rsidR="00483F76">
              <w:rPr>
                <w:noProof/>
                <w:webHidden/>
              </w:rPr>
              <w:tab/>
            </w:r>
            <w:r w:rsidR="00483F76">
              <w:rPr>
                <w:noProof/>
                <w:webHidden/>
              </w:rPr>
              <w:fldChar w:fldCharType="begin"/>
            </w:r>
            <w:r w:rsidR="00483F76">
              <w:rPr>
                <w:noProof/>
                <w:webHidden/>
              </w:rPr>
              <w:instrText xml:space="preserve"> PAGEREF _Toc529453522 \h </w:instrText>
            </w:r>
            <w:r w:rsidR="00483F76">
              <w:rPr>
                <w:noProof/>
                <w:webHidden/>
              </w:rPr>
            </w:r>
            <w:r w:rsidR="00483F76">
              <w:rPr>
                <w:noProof/>
                <w:webHidden/>
              </w:rPr>
              <w:fldChar w:fldCharType="separate"/>
            </w:r>
            <w:r w:rsidR="00483F76">
              <w:rPr>
                <w:noProof/>
                <w:webHidden/>
              </w:rPr>
              <w:t>81</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523" w:history="1">
            <w:r w:rsidR="00483F76" w:rsidRPr="00D063D3">
              <w:rPr>
                <w:rStyle w:val="Hyperlink"/>
                <w:noProof/>
              </w:rPr>
              <w:t>Attachment 1. Product Information</w:t>
            </w:r>
            <w:r w:rsidR="00483F76">
              <w:rPr>
                <w:noProof/>
                <w:webHidden/>
              </w:rPr>
              <w:tab/>
            </w:r>
            <w:r w:rsidR="00483F76">
              <w:rPr>
                <w:noProof/>
                <w:webHidden/>
              </w:rPr>
              <w:fldChar w:fldCharType="begin"/>
            </w:r>
            <w:r w:rsidR="00483F76">
              <w:rPr>
                <w:noProof/>
                <w:webHidden/>
              </w:rPr>
              <w:instrText xml:space="preserve"> PAGEREF _Toc529453523 \h </w:instrText>
            </w:r>
            <w:r w:rsidR="00483F76">
              <w:rPr>
                <w:noProof/>
                <w:webHidden/>
              </w:rPr>
            </w:r>
            <w:r w:rsidR="00483F76">
              <w:rPr>
                <w:noProof/>
                <w:webHidden/>
              </w:rPr>
              <w:fldChar w:fldCharType="separate"/>
            </w:r>
            <w:r w:rsidR="00483F76">
              <w:rPr>
                <w:noProof/>
                <w:webHidden/>
              </w:rPr>
              <w:t>82</w:t>
            </w:r>
            <w:r w:rsidR="00483F76">
              <w:rPr>
                <w:noProof/>
                <w:webHidden/>
              </w:rPr>
              <w:fldChar w:fldCharType="end"/>
            </w:r>
          </w:hyperlink>
        </w:p>
        <w:p w:rsidR="00483F76" w:rsidRDefault="0098621E">
          <w:pPr>
            <w:pStyle w:val="TOC2"/>
            <w:rPr>
              <w:rFonts w:asciiTheme="minorHAnsi" w:eastAsiaTheme="minorEastAsia" w:hAnsiTheme="minorHAnsi" w:cstheme="minorBidi"/>
              <w:b w:val="0"/>
              <w:noProof/>
              <w:sz w:val="22"/>
              <w:lang w:eastAsia="en-AU"/>
            </w:rPr>
          </w:pPr>
          <w:hyperlink w:anchor="_Toc529453524" w:history="1">
            <w:r w:rsidR="00483F76" w:rsidRPr="00D063D3">
              <w:rPr>
                <w:rStyle w:val="Hyperlink"/>
                <w:noProof/>
                <w:lang w:eastAsia="en-AU"/>
              </w:rPr>
              <w:t>Attachment 2. Extract from the Clinical Evaluation Report</w:t>
            </w:r>
            <w:r w:rsidR="00483F76">
              <w:rPr>
                <w:noProof/>
                <w:webHidden/>
              </w:rPr>
              <w:tab/>
            </w:r>
            <w:r w:rsidR="00483F76">
              <w:rPr>
                <w:noProof/>
                <w:webHidden/>
              </w:rPr>
              <w:fldChar w:fldCharType="begin"/>
            </w:r>
            <w:r w:rsidR="00483F76">
              <w:rPr>
                <w:noProof/>
                <w:webHidden/>
              </w:rPr>
              <w:instrText xml:space="preserve"> PAGEREF _Toc529453524 \h </w:instrText>
            </w:r>
            <w:r w:rsidR="00483F76">
              <w:rPr>
                <w:noProof/>
                <w:webHidden/>
              </w:rPr>
            </w:r>
            <w:r w:rsidR="00483F76">
              <w:rPr>
                <w:noProof/>
                <w:webHidden/>
              </w:rPr>
              <w:fldChar w:fldCharType="separate"/>
            </w:r>
            <w:r w:rsidR="00483F76">
              <w:rPr>
                <w:noProof/>
                <w:webHidden/>
              </w:rPr>
              <w:t>82</w:t>
            </w:r>
            <w:r w:rsidR="00483F76">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29453493"/>
      <w:r>
        <w:lastRenderedPageBreak/>
        <w:t>Common</w:t>
      </w:r>
      <w:r w:rsidR="000A5C4F">
        <w:t xml:space="preserve"> </w:t>
      </w:r>
      <w:r w:rsidR="00FD119B" w:rsidRPr="00FD119B">
        <w:t>abbreviations</w:t>
      </w:r>
      <w:bookmarkEnd w:id="4"/>
      <w:bookmarkEnd w:id="5"/>
      <w:bookmarkEnd w:id="6"/>
      <w:bookmarkEnd w:id="7"/>
      <w:bookmarkEnd w:id="8"/>
    </w:p>
    <w:tbl>
      <w:tblPr>
        <w:tblStyle w:val="TableTGAblue"/>
        <w:tblW w:w="8801" w:type="dxa"/>
        <w:tblLook w:val="04A0" w:firstRow="1" w:lastRow="0" w:firstColumn="1" w:lastColumn="0" w:noHBand="0" w:noVBand="1"/>
        <w:tblDescription w:val="Common abbreviations"/>
      </w:tblPr>
      <w:tblGrid>
        <w:gridCol w:w="1890"/>
        <w:gridCol w:w="6911"/>
      </w:tblGrid>
      <w:tr w:rsidR="00B27F67" w:rsidTr="00B27F67">
        <w:trPr>
          <w:cnfStyle w:val="100000000000" w:firstRow="1" w:lastRow="0" w:firstColumn="0" w:lastColumn="0" w:oddVBand="0" w:evenVBand="0" w:oddHBand="0" w:evenHBand="0" w:firstRowFirstColumn="0" w:firstRowLastColumn="0" w:lastRowFirstColumn="0" w:lastRowLastColumn="0"/>
        </w:trPr>
        <w:tc>
          <w:tcPr>
            <w:tcW w:w="1890" w:type="dxa"/>
          </w:tcPr>
          <w:p w:rsidR="00B27F67" w:rsidRDefault="00B27F67" w:rsidP="00B27F67">
            <w:r>
              <w:t>Abbreviation</w:t>
            </w:r>
          </w:p>
        </w:tc>
        <w:tc>
          <w:tcPr>
            <w:tcW w:w="6911" w:type="dxa"/>
          </w:tcPr>
          <w:p w:rsidR="00B27F67" w:rsidRDefault="00B27F67" w:rsidP="00B27F67">
            <w:r>
              <w:t>Meaning</w:t>
            </w:r>
          </w:p>
        </w:tc>
      </w:tr>
      <w:tr w:rsidR="00CE27DF" w:rsidTr="00B27F67">
        <w:tc>
          <w:tcPr>
            <w:tcW w:w="1890" w:type="dxa"/>
          </w:tcPr>
          <w:p w:rsidR="00CE27DF" w:rsidRDefault="00CE27DF" w:rsidP="00B27F67">
            <w:pPr>
              <w:jc w:val="both"/>
            </w:pPr>
            <w:r w:rsidRPr="0050448C">
              <w:t>ACM</w:t>
            </w:r>
          </w:p>
        </w:tc>
        <w:tc>
          <w:tcPr>
            <w:tcW w:w="6911" w:type="dxa"/>
          </w:tcPr>
          <w:p w:rsidR="00CE27DF" w:rsidRDefault="00CE27DF" w:rsidP="00B27F67">
            <w:pPr>
              <w:jc w:val="both"/>
            </w:pPr>
            <w:r>
              <w:t>Advisory</w:t>
            </w:r>
            <w:r w:rsidR="000A5C4F">
              <w:t xml:space="preserve"> </w:t>
            </w:r>
            <w:r>
              <w:t>Committee</w:t>
            </w:r>
            <w:r w:rsidR="000A5C4F">
              <w:t xml:space="preserve"> </w:t>
            </w:r>
            <w:r>
              <w:t>on</w:t>
            </w:r>
            <w:r w:rsidR="000A5C4F">
              <w:t xml:space="preserve"> </w:t>
            </w:r>
            <w:r>
              <w:t>Medicines</w:t>
            </w:r>
          </w:p>
        </w:tc>
      </w:tr>
      <w:tr w:rsidR="00B27F67" w:rsidTr="00B27F67">
        <w:tc>
          <w:tcPr>
            <w:tcW w:w="1890" w:type="dxa"/>
          </w:tcPr>
          <w:p w:rsidR="00B27F67" w:rsidRDefault="00B27F67" w:rsidP="00B27F67">
            <w:pPr>
              <w:jc w:val="both"/>
            </w:pPr>
            <w:r>
              <w:t>ADA</w:t>
            </w:r>
          </w:p>
        </w:tc>
        <w:tc>
          <w:tcPr>
            <w:tcW w:w="6911" w:type="dxa"/>
          </w:tcPr>
          <w:p w:rsidR="00B27F67" w:rsidRDefault="00B27F67" w:rsidP="00B27F67">
            <w:pPr>
              <w:jc w:val="both"/>
            </w:pPr>
            <w:r>
              <w:t>Anti-drug</w:t>
            </w:r>
            <w:r w:rsidR="000A5C4F">
              <w:t xml:space="preserve"> </w:t>
            </w:r>
            <w:r>
              <w:t>antibodies</w:t>
            </w:r>
          </w:p>
        </w:tc>
      </w:tr>
      <w:tr w:rsidR="00B27F67" w:rsidTr="00B27F67">
        <w:tc>
          <w:tcPr>
            <w:tcW w:w="1890" w:type="dxa"/>
          </w:tcPr>
          <w:p w:rsidR="00B27F67" w:rsidRDefault="00B27F67" w:rsidP="00B27F67">
            <w:pPr>
              <w:jc w:val="both"/>
            </w:pPr>
            <w:r>
              <w:t>AE</w:t>
            </w:r>
          </w:p>
        </w:tc>
        <w:tc>
          <w:tcPr>
            <w:tcW w:w="6911" w:type="dxa"/>
          </w:tcPr>
          <w:p w:rsidR="00B27F67" w:rsidRDefault="00B27F67" w:rsidP="00B27F67">
            <w:pPr>
              <w:jc w:val="both"/>
            </w:pPr>
            <w:r>
              <w:t>Adverse</w:t>
            </w:r>
            <w:r w:rsidR="000A5C4F">
              <w:t xml:space="preserve"> </w:t>
            </w:r>
            <w:r>
              <w:t>event</w:t>
            </w:r>
          </w:p>
        </w:tc>
      </w:tr>
      <w:tr w:rsidR="00597811" w:rsidTr="00B27F67">
        <w:tc>
          <w:tcPr>
            <w:tcW w:w="1890" w:type="dxa"/>
          </w:tcPr>
          <w:p w:rsidR="00597811" w:rsidRDefault="00597811" w:rsidP="00B27F67">
            <w:pPr>
              <w:jc w:val="both"/>
            </w:pPr>
            <w:r w:rsidRPr="00683889">
              <w:t>AESI</w:t>
            </w:r>
          </w:p>
        </w:tc>
        <w:tc>
          <w:tcPr>
            <w:tcW w:w="6911" w:type="dxa"/>
          </w:tcPr>
          <w:p w:rsidR="00597811" w:rsidRDefault="00597811" w:rsidP="00B27F67">
            <w:pPr>
              <w:jc w:val="both"/>
            </w:pPr>
            <w:r>
              <w:t>A</w:t>
            </w:r>
            <w:r w:rsidRPr="00683889">
              <w:t>dverse</w:t>
            </w:r>
            <w:r w:rsidR="000A5C4F">
              <w:t xml:space="preserve"> </w:t>
            </w:r>
            <w:r w:rsidRPr="00683889">
              <w:t>events</w:t>
            </w:r>
            <w:r w:rsidR="000A5C4F">
              <w:t xml:space="preserve"> </w:t>
            </w:r>
            <w:r w:rsidRPr="00683889">
              <w:t>of</w:t>
            </w:r>
            <w:r w:rsidR="000A5C4F">
              <w:t xml:space="preserve"> </w:t>
            </w:r>
            <w:r w:rsidRPr="00683889">
              <w:t>special</w:t>
            </w:r>
            <w:r w:rsidR="000A5C4F">
              <w:t xml:space="preserve"> </w:t>
            </w:r>
            <w:r w:rsidRPr="00683889">
              <w:t>interest</w:t>
            </w:r>
          </w:p>
        </w:tc>
      </w:tr>
      <w:tr w:rsidR="00597811" w:rsidTr="00B27F67">
        <w:tc>
          <w:tcPr>
            <w:tcW w:w="1890" w:type="dxa"/>
          </w:tcPr>
          <w:p w:rsidR="00597811" w:rsidRPr="00683889" w:rsidRDefault="00597811" w:rsidP="00B27F67">
            <w:pPr>
              <w:jc w:val="both"/>
            </w:pPr>
            <w:r w:rsidRPr="00AD0ADF">
              <w:t>ALT</w:t>
            </w:r>
          </w:p>
        </w:tc>
        <w:tc>
          <w:tcPr>
            <w:tcW w:w="6911" w:type="dxa"/>
          </w:tcPr>
          <w:p w:rsidR="00597811" w:rsidRDefault="00CF33F0" w:rsidP="00B27F67">
            <w:pPr>
              <w:jc w:val="both"/>
            </w:pPr>
            <w:r>
              <w:t>A</w:t>
            </w:r>
            <w:r w:rsidRPr="00E555CD">
              <w:t>lanine</w:t>
            </w:r>
            <w:r w:rsidR="000A5C4F">
              <w:t xml:space="preserve"> </w:t>
            </w:r>
            <w:r w:rsidR="00AD0ADF" w:rsidRPr="00E555CD">
              <w:t>aminotransferase</w:t>
            </w:r>
          </w:p>
        </w:tc>
      </w:tr>
      <w:tr w:rsidR="00B27F67" w:rsidTr="00B27F67">
        <w:tc>
          <w:tcPr>
            <w:tcW w:w="1890" w:type="dxa"/>
          </w:tcPr>
          <w:p w:rsidR="00B27F67" w:rsidRDefault="00A31798" w:rsidP="00B27F67">
            <w:pPr>
              <w:jc w:val="both"/>
            </w:pPr>
            <w:r>
              <w:t>Apo</w:t>
            </w:r>
            <w:r w:rsidR="000A5C4F">
              <w:t xml:space="preserve"> </w:t>
            </w:r>
            <w:r>
              <w:t>A</w:t>
            </w:r>
            <w:r w:rsidR="00B27F67">
              <w:t>1</w:t>
            </w:r>
          </w:p>
        </w:tc>
        <w:tc>
          <w:tcPr>
            <w:tcW w:w="6911" w:type="dxa"/>
          </w:tcPr>
          <w:p w:rsidR="00B27F67" w:rsidRDefault="00A31798" w:rsidP="00B27F67">
            <w:pPr>
              <w:jc w:val="both"/>
            </w:pPr>
            <w:r>
              <w:t>Apolipoprotein</w:t>
            </w:r>
            <w:r w:rsidR="000A5C4F">
              <w:t xml:space="preserve"> </w:t>
            </w:r>
            <w:r>
              <w:t>A</w:t>
            </w:r>
            <w:r w:rsidR="00B27F67">
              <w:t>1</w:t>
            </w:r>
          </w:p>
        </w:tc>
      </w:tr>
      <w:tr w:rsidR="00B27F67" w:rsidTr="00B27F67">
        <w:tc>
          <w:tcPr>
            <w:tcW w:w="1890" w:type="dxa"/>
          </w:tcPr>
          <w:p w:rsidR="00B27F67" w:rsidRDefault="00B27F67" w:rsidP="00B27F67">
            <w:pPr>
              <w:jc w:val="both"/>
            </w:pPr>
            <w:r>
              <w:t>Apo</w:t>
            </w:r>
            <w:r w:rsidR="000A5C4F">
              <w:t xml:space="preserve"> </w:t>
            </w:r>
            <w:r>
              <w:t>B</w:t>
            </w:r>
          </w:p>
        </w:tc>
        <w:tc>
          <w:tcPr>
            <w:tcW w:w="6911" w:type="dxa"/>
          </w:tcPr>
          <w:p w:rsidR="00B27F67" w:rsidRDefault="00B27F67" w:rsidP="00B27F67">
            <w:pPr>
              <w:jc w:val="both"/>
            </w:pPr>
            <w:r>
              <w:t>Apolipoprotein</w:t>
            </w:r>
            <w:r w:rsidR="000A5C4F">
              <w:t xml:space="preserve"> </w:t>
            </w:r>
            <w:r>
              <w:t>B</w:t>
            </w:r>
          </w:p>
        </w:tc>
      </w:tr>
      <w:tr w:rsidR="0064697E" w:rsidTr="00B27F67">
        <w:tc>
          <w:tcPr>
            <w:tcW w:w="1890" w:type="dxa"/>
          </w:tcPr>
          <w:p w:rsidR="0064697E" w:rsidRDefault="0064697E" w:rsidP="00B27F67">
            <w:pPr>
              <w:jc w:val="both"/>
            </w:pPr>
            <w:r w:rsidRPr="0064697E">
              <w:rPr>
                <w:kern w:val="16"/>
                <w:szCs w:val="24"/>
              </w:rPr>
              <w:t>ASA</w:t>
            </w:r>
          </w:p>
        </w:tc>
        <w:tc>
          <w:tcPr>
            <w:tcW w:w="6911" w:type="dxa"/>
          </w:tcPr>
          <w:p w:rsidR="0064697E" w:rsidRDefault="0064697E" w:rsidP="0064697E">
            <w:pPr>
              <w:jc w:val="both"/>
            </w:pPr>
            <w:r>
              <w:rPr>
                <w:kern w:val="16"/>
                <w:szCs w:val="24"/>
              </w:rPr>
              <w:t>Australian</w:t>
            </w:r>
            <w:r w:rsidR="000A5C4F">
              <w:rPr>
                <w:kern w:val="16"/>
                <w:szCs w:val="24"/>
              </w:rPr>
              <w:t xml:space="preserve"> </w:t>
            </w:r>
            <w:r>
              <w:rPr>
                <w:kern w:val="16"/>
                <w:szCs w:val="24"/>
              </w:rPr>
              <w:t>Specific</w:t>
            </w:r>
            <w:r w:rsidR="000A5C4F">
              <w:rPr>
                <w:kern w:val="16"/>
                <w:szCs w:val="24"/>
              </w:rPr>
              <w:t xml:space="preserve"> </w:t>
            </w:r>
            <w:r>
              <w:rPr>
                <w:kern w:val="16"/>
                <w:szCs w:val="24"/>
              </w:rPr>
              <w:t>Annex</w:t>
            </w:r>
          </w:p>
        </w:tc>
      </w:tr>
      <w:tr w:rsidR="00C4778C" w:rsidTr="00B27F67">
        <w:tc>
          <w:tcPr>
            <w:tcW w:w="1890" w:type="dxa"/>
          </w:tcPr>
          <w:p w:rsidR="00C4778C" w:rsidRPr="0064697E" w:rsidRDefault="00C4778C" w:rsidP="00B27F67">
            <w:pPr>
              <w:jc w:val="both"/>
              <w:rPr>
                <w:kern w:val="16"/>
                <w:szCs w:val="24"/>
              </w:rPr>
            </w:pPr>
            <w:r w:rsidRPr="002E5319">
              <w:t>ASCVD</w:t>
            </w:r>
          </w:p>
        </w:tc>
        <w:tc>
          <w:tcPr>
            <w:tcW w:w="6911" w:type="dxa"/>
          </w:tcPr>
          <w:p w:rsidR="00C4778C" w:rsidRDefault="00CF33F0" w:rsidP="00C4778C">
            <w:pPr>
              <w:jc w:val="both"/>
              <w:rPr>
                <w:kern w:val="16"/>
                <w:szCs w:val="24"/>
              </w:rPr>
            </w:pPr>
            <w:r>
              <w:t>A</w:t>
            </w:r>
            <w:r w:rsidR="00C4778C" w:rsidRPr="002E5319">
              <w:t>t</w:t>
            </w:r>
            <w:r w:rsidR="00C4778C">
              <w:t>herosclerotic</w:t>
            </w:r>
            <w:r w:rsidR="000A5C4F">
              <w:t xml:space="preserve"> </w:t>
            </w:r>
            <w:r w:rsidR="00C4778C">
              <w:t>vascular</w:t>
            </w:r>
            <w:r w:rsidR="000A5C4F">
              <w:t xml:space="preserve"> </w:t>
            </w:r>
            <w:r w:rsidR="00C4778C">
              <w:t>disease</w:t>
            </w:r>
          </w:p>
        </w:tc>
      </w:tr>
      <w:tr w:rsidR="00B27F67" w:rsidTr="00B27F67">
        <w:tc>
          <w:tcPr>
            <w:tcW w:w="1890" w:type="dxa"/>
          </w:tcPr>
          <w:p w:rsidR="00B27F67" w:rsidRDefault="00B27F67" w:rsidP="00B27F67">
            <w:pPr>
              <w:jc w:val="both"/>
            </w:pPr>
            <w:r>
              <w:t>AUC</w:t>
            </w:r>
            <w:r w:rsidR="00A31798" w:rsidRPr="00A31798">
              <w:rPr>
                <w:vertAlign w:val="subscript"/>
              </w:rPr>
              <w:t>0-x</w:t>
            </w:r>
          </w:p>
        </w:tc>
        <w:tc>
          <w:tcPr>
            <w:tcW w:w="6911" w:type="dxa"/>
          </w:tcPr>
          <w:p w:rsidR="00B27F67" w:rsidRDefault="00B27F67" w:rsidP="00A31798">
            <w:pPr>
              <w:jc w:val="both"/>
            </w:pPr>
            <w:r>
              <w:t>Area</w:t>
            </w:r>
            <w:r w:rsidR="000A5C4F">
              <w:t xml:space="preserve"> </w:t>
            </w:r>
            <w:r>
              <w:t>under</w:t>
            </w:r>
            <w:r w:rsidR="000A5C4F">
              <w:t xml:space="preserve"> </w:t>
            </w:r>
            <w:r>
              <w:t>the</w:t>
            </w:r>
            <w:r w:rsidR="000A5C4F">
              <w:t xml:space="preserve"> </w:t>
            </w:r>
            <w:r>
              <w:t>serum</w:t>
            </w:r>
            <w:r w:rsidR="000A5C4F">
              <w:t xml:space="preserve"> </w:t>
            </w:r>
            <w:r>
              <w:t>concentr</w:t>
            </w:r>
            <w:r w:rsidR="00A31798">
              <w:t>ation</w:t>
            </w:r>
            <w:r w:rsidR="000A5C4F">
              <w:t xml:space="preserve"> </w:t>
            </w:r>
            <w:r w:rsidR="00A31798">
              <w:t>versus</w:t>
            </w:r>
            <w:r w:rsidR="000A5C4F">
              <w:t xml:space="preserve"> </w:t>
            </w:r>
            <w:r w:rsidR="00A31798">
              <w:t>time</w:t>
            </w:r>
            <w:r w:rsidR="000A5C4F">
              <w:t xml:space="preserve"> </w:t>
            </w:r>
            <w:r w:rsidR="00A31798">
              <w:t>curve</w:t>
            </w:r>
            <w:r w:rsidR="000A5C4F">
              <w:t xml:space="preserve"> </w:t>
            </w:r>
            <w:r w:rsidR="00A31798">
              <w:t>to</w:t>
            </w:r>
            <w:r w:rsidR="000A5C4F">
              <w:t xml:space="preserve"> </w:t>
            </w:r>
            <w:r w:rsidR="00A31798">
              <w:t>time</w:t>
            </w:r>
            <w:r w:rsidR="000A5C4F">
              <w:t xml:space="preserve"> </w:t>
            </w:r>
            <w:r w:rsidR="00A31798">
              <w:t>x</w:t>
            </w:r>
          </w:p>
        </w:tc>
      </w:tr>
      <w:tr w:rsidR="00B27F67" w:rsidTr="00B27F67">
        <w:tc>
          <w:tcPr>
            <w:tcW w:w="1890" w:type="dxa"/>
          </w:tcPr>
          <w:p w:rsidR="00B27F67" w:rsidRDefault="00B27F67" w:rsidP="00B27F67">
            <w:pPr>
              <w:jc w:val="both"/>
            </w:pPr>
            <w:r>
              <w:t>BMI</w:t>
            </w:r>
          </w:p>
        </w:tc>
        <w:tc>
          <w:tcPr>
            <w:tcW w:w="6911" w:type="dxa"/>
          </w:tcPr>
          <w:p w:rsidR="00B27F67" w:rsidRDefault="00B27F67" w:rsidP="00B27F67">
            <w:pPr>
              <w:jc w:val="both"/>
            </w:pPr>
            <w:r>
              <w:t>Body</w:t>
            </w:r>
            <w:r w:rsidR="000A5C4F">
              <w:t xml:space="preserve"> </w:t>
            </w:r>
            <w:r>
              <w:t>mass</w:t>
            </w:r>
            <w:r w:rsidR="000A5C4F">
              <w:t xml:space="preserve"> </w:t>
            </w:r>
            <w:r>
              <w:t>index</w:t>
            </w:r>
          </w:p>
        </w:tc>
      </w:tr>
      <w:tr w:rsidR="00710125" w:rsidTr="00B27F67">
        <w:tc>
          <w:tcPr>
            <w:tcW w:w="1890" w:type="dxa"/>
          </w:tcPr>
          <w:p w:rsidR="00710125" w:rsidRDefault="00710125">
            <w:r w:rsidRPr="00540AFA">
              <w:rPr>
                <w:rFonts w:asciiTheme="minorHAnsi" w:hAnsiTheme="minorHAnsi"/>
              </w:rPr>
              <w:t>CABG</w:t>
            </w:r>
          </w:p>
        </w:tc>
        <w:tc>
          <w:tcPr>
            <w:tcW w:w="6911" w:type="dxa"/>
          </w:tcPr>
          <w:p w:rsidR="00710125" w:rsidRDefault="007B028C">
            <w:r>
              <w:t>Coronary</w:t>
            </w:r>
            <w:r w:rsidR="000A5C4F">
              <w:t xml:space="preserve"> </w:t>
            </w:r>
            <w:r>
              <w:t>artery</w:t>
            </w:r>
            <w:r w:rsidR="000A5C4F">
              <w:t xml:space="preserve"> </w:t>
            </w:r>
            <w:r>
              <w:t>by-pass</w:t>
            </w:r>
            <w:r w:rsidR="000A5C4F">
              <w:t xml:space="preserve"> </w:t>
            </w:r>
            <w:r>
              <w:t>graft</w:t>
            </w:r>
          </w:p>
        </w:tc>
      </w:tr>
      <w:tr w:rsidR="00B27F67" w:rsidTr="00B27F67">
        <w:tc>
          <w:tcPr>
            <w:tcW w:w="1890" w:type="dxa"/>
          </w:tcPr>
          <w:p w:rsidR="00B27F67" w:rsidRDefault="00B27F67" w:rsidP="00B27F67">
            <w:pPr>
              <w:jc w:val="both"/>
            </w:pPr>
            <w:r>
              <w:t>CHD</w:t>
            </w:r>
          </w:p>
        </w:tc>
        <w:tc>
          <w:tcPr>
            <w:tcW w:w="6911" w:type="dxa"/>
          </w:tcPr>
          <w:p w:rsidR="00B27F67" w:rsidRDefault="00B27F67" w:rsidP="00B27F67">
            <w:pPr>
              <w:jc w:val="both"/>
            </w:pPr>
            <w:r>
              <w:t>Coronary</w:t>
            </w:r>
            <w:r w:rsidR="000A5C4F">
              <w:t xml:space="preserve"> </w:t>
            </w:r>
            <w:r>
              <w:t>heart</w:t>
            </w:r>
            <w:r w:rsidR="000A5C4F">
              <w:t xml:space="preserve"> </w:t>
            </w:r>
            <w:r>
              <w:t>disease</w:t>
            </w:r>
          </w:p>
        </w:tc>
      </w:tr>
      <w:tr w:rsidR="00B27F67" w:rsidTr="00B27F67">
        <w:tc>
          <w:tcPr>
            <w:tcW w:w="1890" w:type="dxa"/>
          </w:tcPr>
          <w:p w:rsidR="00B27F67" w:rsidRDefault="00B27F67" w:rsidP="00B27F67">
            <w:pPr>
              <w:jc w:val="both"/>
            </w:pPr>
            <w:r>
              <w:t>CHMP</w:t>
            </w:r>
          </w:p>
        </w:tc>
        <w:tc>
          <w:tcPr>
            <w:tcW w:w="6911" w:type="dxa"/>
          </w:tcPr>
          <w:p w:rsidR="00B27F67" w:rsidRDefault="00B27F67" w:rsidP="00B27F67">
            <w:pPr>
              <w:jc w:val="both"/>
            </w:pPr>
            <w:r>
              <w:t>Committee</w:t>
            </w:r>
            <w:r w:rsidR="000A5C4F">
              <w:t xml:space="preserve"> </w:t>
            </w:r>
            <w:r>
              <w:t>for</w:t>
            </w:r>
            <w:r w:rsidR="000A5C4F">
              <w:t xml:space="preserve"> </w:t>
            </w:r>
            <w:r>
              <w:t>Medicinal</w:t>
            </w:r>
            <w:r w:rsidR="000A5C4F">
              <w:t xml:space="preserve"> </w:t>
            </w:r>
            <w:r>
              <w:t>Products</w:t>
            </w:r>
            <w:r w:rsidR="000A5C4F">
              <w:t xml:space="preserve"> </w:t>
            </w:r>
            <w:r>
              <w:t>for</w:t>
            </w:r>
            <w:r w:rsidR="000A5C4F">
              <w:t xml:space="preserve"> </w:t>
            </w:r>
            <w:r>
              <w:t>Human</w:t>
            </w:r>
            <w:r w:rsidR="000A5C4F">
              <w:t xml:space="preserve"> </w:t>
            </w:r>
            <w:r>
              <w:t>Use</w:t>
            </w:r>
            <w:r w:rsidR="000A5C4F">
              <w:t xml:space="preserve"> </w:t>
            </w:r>
            <w:r>
              <w:t>(EU)</w:t>
            </w:r>
          </w:p>
        </w:tc>
      </w:tr>
      <w:tr w:rsidR="00B27F67" w:rsidTr="00B27F67">
        <w:tc>
          <w:tcPr>
            <w:tcW w:w="1890" w:type="dxa"/>
          </w:tcPr>
          <w:p w:rsidR="00B27F67" w:rsidRDefault="00CE27DF" w:rsidP="00B27F67">
            <w:pPr>
              <w:jc w:val="both"/>
            </w:pPr>
            <w:r w:rsidRPr="0050448C">
              <w:t>C</w:t>
            </w:r>
            <w:r w:rsidRPr="00CE27DF">
              <w:rPr>
                <w:vertAlign w:val="subscript"/>
              </w:rPr>
              <w:t>max</w:t>
            </w:r>
          </w:p>
        </w:tc>
        <w:tc>
          <w:tcPr>
            <w:tcW w:w="6911" w:type="dxa"/>
          </w:tcPr>
          <w:p w:rsidR="00B27F67" w:rsidRDefault="00B27F67" w:rsidP="00B27F67">
            <w:pPr>
              <w:jc w:val="both"/>
            </w:pPr>
            <w:r>
              <w:t>Maximum</w:t>
            </w:r>
            <w:r w:rsidR="000A5C4F">
              <w:t xml:space="preserve"> </w:t>
            </w:r>
            <w:r>
              <w:t>serum</w:t>
            </w:r>
            <w:r w:rsidR="000A5C4F">
              <w:t xml:space="preserve"> </w:t>
            </w:r>
            <w:r>
              <w:t>concentration</w:t>
            </w:r>
            <w:r w:rsidR="000A5C4F">
              <w:t xml:space="preserve"> </w:t>
            </w:r>
            <w:r>
              <w:t>observed</w:t>
            </w:r>
          </w:p>
        </w:tc>
      </w:tr>
      <w:tr w:rsidR="00B27F67" w:rsidTr="00B27F67">
        <w:tc>
          <w:tcPr>
            <w:tcW w:w="1890" w:type="dxa"/>
          </w:tcPr>
          <w:p w:rsidR="00B27F67" w:rsidRDefault="00B27F67" w:rsidP="00B27F67">
            <w:pPr>
              <w:jc w:val="both"/>
            </w:pPr>
            <w:r>
              <w:t>CSR</w:t>
            </w:r>
          </w:p>
        </w:tc>
        <w:tc>
          <w:tcPr>
            <w:tcW w:w="6911" w:type="dxa"/>
          </w:tcPr>
          <w:p w:rsidR="00B27F67" w:rsidRDefault="00B27F67" w:rsidP="00B27F67">
            <w:pPr>
              <w:jc w:val="both"/>
            </w:pPr>
            <w:r>
              <w:t>Clinical</w:t>
            </w:r>
            <w:r w:rsidR="000A5C4F">
              <w:t xml:space="preserve"> </w:t>
            </w:r>
            <w:r>
              <w:t>study</w:t>
            </w:r>
            <w:r w:rsidR="000A5C4F">
              <w:t xml:space="preserve"> </w:t>
            </w:r>
            <w:r>
              <w:t>report</w:t>
            </w:r>
          </w:p>
        </w:tc>
      </w:tr>
      <w:tr w:rsidR="00B27F67" w:rsidTr="00B27F67">
        <w:tc>
          <w:tcPr>
            <w:tcW w:w="1890" w:type="dxa"/>
          </w:tcPr>
          <w:p w:rsidR="00B27F67" w:rsidRDefault="00B27F67" w:rsidP="00B27F67">
            <w:pPr>
              <w:jc w:val="both"/>
            </w:pPr>
            <w:r>
              <w:t>CV</w:t>
            </w:r>
          </w:p>
        </w:tc>
        <w:tc>
          <w:tcPr>
            <w:tcW w:w="6911" w:type="dxa"/>
          </w:tcPr>
          <w:p w:rsidR="00B27F67" w:rsidRDefault="00B27F67" w:rsidP="00B27F67">
            <w:pPr>
              <w:jc w:val="both"/>
            </w:pPr>
            <w:r>
              <w:t>Cardiovascular</w:t>
            </w:r>
          </w:p>
        </w:tc>
      </w:tr>
      <w:tr w:rsidR="00B27F67" w:rsidTr="00B27F67">
        <w:tc>
          <w:tcPr>
            <w:tcW w:w="1890" w:type="dxa"/>
          </w:tcPr>
          <w:p w:rsidR="00B27F67" w:rsidRDefault="00B27F67" w:rsidP="00B27F67">
            <w:pPr>
              <w:jc w:val="both"/>
            </w:pPr>
            <w:r>
              <w:t>CVD</w:t>
            </w:r>
          </w:p>
        </w:tc>
        <w:tc>
          <w:tcPr>
            <w:tcW w:w="6911" w:type="dxa"/>
          </w:tcPr>
          <w:p w:rsidR="00B27F67" w:rsidRDefault="00B27F67" w:rsidP="00B27F67">
            <w:pPr>
              <w:jc w:val="both"/>
            </w:pPr>
            <w:r>
              <w:t>Cardiovascular</w:t>
            </w:r>
            <w:r w:rsidR="000A5C4F">
              <w:t xml:space="preserve"> </w:t>
            </w:r>
            <w:r>
              <w:t>disease</w:t>
            </w:r>
          </w:p>
        </w:tc>
      </w:tr>
      <w:tr w:rsidR="006E505D" w:rsidTr="00B27F67">
        <w:tc>
          <w:tcPr>
            <w:tcW w:w="1890" w:type="dxa"/>
          </w:tcPr>
          <w:p w:rsidR="006E505D" w:rsidRDefault="006E505D" w:rsidP="00B27F67">
            <w:pPr>
              <w:jc w:val="both"/>
            </w:pPr>
            <w:proofErr w:type="spellStart"/>
            <w:r w:rsidRPr="00E71721">
              <w:t>eGFR</w:t>
            </w:r>
            <w:proofErr w:type="spellEnd"/>
          </w:p>
        </w:tc>
        <w:tc>
          <w:tcPr>
            <w:tcW w:w="6911" w:type="dxa"/>
          </w:tcPr>
          <w:p w:rsidR="006E505D" w:rsidRPr="007B028C" w:rsidRDefault="00CF33F0" w:rsidP="007B028C">
            <w:r>
              <w:t>E</w:t>
            </w:r>
            <w:r w:rsidRPr="007B028C">
              <w:t>stimated</w:t>
            </w:r>
            <w:r w:rsidR="000A5C4F">
              <w:t xml:space="preserve"> </w:t>
            </w:r>
            <w:r w:rsidR="007B028C" w:rsidRPr="007B028C">
              <w:t>glomerular</w:t>
            </w:r>
            <w:r w:rsidR="000A5C4F">
              <w:t xml:space="preserve"> </w:t>
            </w:r>
            <w:r w:rsidR="007B028C" w:rsidRPr="007B028C">
              <w:t>filtration</w:t>
            </w:r>
            <w:r w:rsidR="000A5C4F">
              <w:t xml:space="preserve"> </w:t>
            </w:r>
            <w:r w:rsidR="007B028C" w:rsidRPr="007B028C">
              <w:t>rate</w:t>
            </w:r>
          </w:p>
        </w:tc>
      </w:tr>
      <w:tr w:rsidR="00B27F67" w:rsidTr="00B27F67">
        <w:tc>
          <w:tcPr>
            <w:tcW w:w="1890" w:type="dxa"/>
          </w:tcPr>
          <w:p w:rsidR="00B27F67" w:rsidRDefault="00B27F67" w:rsidP="00B27F67">
            <w:pPr>
              <w:jc w:val="both"/>
            </w:pPr>
            <w:r>
              <w:t>GCP</w:t>
            </w:r>
          </w:p>
        </w:tc>
        <w:tc>
          <w:tcPr>
            <w:tcW w:w="6911" w:type="dxa"/>
          </w:tcPr>
          <w:p w:rsidR="00B27F67" w:rsidRDefault="00B27F67" w:rsidP="00B27F67">
            <w:pPr>
              <w:jc w:val="both"/>
            </w:pPr>
            <w:r>
              <w:t>Good</w:t>
            </w:r>
            <w:r w:rsidR="000A5C4F">
              <w:t xml:space="preserve"> </w:t>
            </w:r>
            <w:r>
              <w:t>Clinical</w:t>
            </w:r>
            <w:r w:rsidR="000A5C4F">
              <w:t xml:space="preserve"> </w:t>
            </w:r>
            <w:r>
              <w:t>Practice</w:t>
            </w:r>
          </w:p>
        </w:tc>
      </w:tr>
      <w:tr w:rsidR="00710125" w:rsidTr="00B27F67">
        <w:tc>
          <w:tcPr>
            <w:tcW w:w="1890" w:type="dxa"/>
          </w:tcPr>
          <w:p w:rsidR="00710125" w:rsidRDefault="00710125" w:rsidP="007B028C">
            <w:pPr>
              <w:jc w:val="both"/>
            </w:pPr>
            <w:r w:rsidRPr="006A6B7B">
              <w:rPr>
                <w:rFonts w:asciiTheme="minorHAnsi" w:hAnsiTheme="minorHAnsi"/>
              </w:rPr>
              <w:t>HbA1</w:t>
            </w:r>
            <w:r w:rsidR="007B028C">
              <w:rPr>
                <w:rFonts w:asciiTheme="minorHAnsi" w:hAnsiTheme="minorHAnsi"/>
              </w:rPr>
              <w:t>c</w:t>
            </w:r>
          </w:p>
        </w:tc>
        <w:tc>
          <w:tcPr>
            <w:tcW w:w="6911" w:type="dxa"/>
          </w:tcPr>
          <w:p w:rsidR="00710125" w:rsidRPr="007B028C" w:rsidRDefault="00CF33F0" w:rsidP="007B028C">
            <w:r>
              <w:t>H</w:t>
            </w:r>
            <w:r w:rsidR="007B028C" w:rsidRPr="007B028C">
              <w:t>aemoglobin</w:t>
            </w:r>
            <w:r w:rsidR="000A5C4F">
              <w:t xml:space="preserve"> </w:t>
            </w:r>
            <w:r w:rsidR="007B028C" w:rsidRPr="007B028C">
              <w:t>A1c</w:t>
            </w:r>
          </w:p>
        </w:tc>
      </w:tr>
      <w:tr w:rsidR="00AC6CB2" w:rsidTr="00B27F67">
        <w:tc>
          <w:tcPr>
            <w:tcW w:w="1890" w:type="dxa"/>
          </w:tcPr>
          <w:p w:rsidR="00AC6CB2" w:rsidRDefault="00AC6CB2" w:rsidP="00B27F67">
            <w:pPr>
              <w:jc w:val="both"/>
            </w:pPr>
            <w:r>
              <w:t>HDL-C</w:t>
            </w:r>
          </w:p>
        </w:tc>
        <w:tc>
          <w:tcPr>
            <w:tcW w:w="6911" w:type="dxa"/>
          </w:tcPr>
          <w:p w:rsidR="00AC6CB2" w:rsidRDefault="00AC6CB2" w:rsidP="00AC6CB2">
            <w:pPr>
              <w:jc w:val="both"/>
            </w:pPr>
            <w:r>
              <w:t>high</w:t>
            </w:r>
            <w:r w:rsidR="000A5C4F">
              <w:t xml:space="preserve"> </w:t>
            </w:r>
            <w:r>
              <w:t>density</w:t>
            </w:r>
            <w:r w:rsidR="000A5C4F">
              <w:t xml:space="preserve"> </w:t>
            </w:r>
            <w:r>
              <w:t>lipoprotein</w:t>
            </w:r>
            <w:r w:rsidR="000A5C4F">
              <w:t xml:space="preserve"> </w:t>
            </w:r>
            <w:r>
              <w:t>cholesterol</w:t>
            </w:r>
          </w:p>
        </w:tc>
      </w:tr>
      <w:tr w:rsidR="00B27F67" w:rsidTr="00B27F67">
        <w:tc>
          <w:tcPr>
            <w:tcW w:w="1890" w:type="dxa"/>
          </w:tcPr>
          <w:p w:rsidR="00B27F67" w:rsidRDefault="00B27F67" w:rsidP="00B27F67">
            <w:pPr>
              <w:jc w:val="both"/>
            </w:pPr>
            <w:proofErr w:type="spellStart"/>
            <w:r>
              <w:t>heFH</w:t>
            </w:r>
            <w:proofErr w:type="spellEnd"/>
            <w:r w:rsidR="000A5C4F">
              <w:t xml:space="preserve"> </w:t>
            </w:r>
            <w:r w:rsidR="00AC6CB2">
              <w:t>or</w:t>
            </w:r>
            <w:r w:rsidR="000A5C4F">
              <w:t xml:space="preserve"> </w:t>
            </w:r>
            <w:proofErr w:type="spellStart"/>
            <w:r w:rsidR="00AC6CB2">
              <w:t>HeFH</w:t>
            </w:r>
            <w:proofErr w:type="spellEnd"/>
          </w:p>
        </w:tc>
        <w:tc>
          <w:tcPr>
            <w:tcW w:w="6911" w:type="dxa"/>
          </w:tcPr>
          <w:p w:rsidR="00B27F67" w:rsidRDefault="00CF33F0" w:rsidP="00AC6CB2">
            <w:pPr>
              <w:jc w:val="both"/>
            </w:pPr>
            <w:r>
              <w:t>H</w:t>
            </w:r>
            <w:r w:rsidR="00C615A5">
              <w:t>eterozygous</w:t>
            </w:r>
            <w:r w:rsidR="000A5C4F">
              <w:t xml:space="preserve"> </w:t>
            </w:r>
            <w:r w:rsidR="00C615A5">
              <w:t>familial</w:t>
            </w:r>
            <w:r w:rsidR="000A5C4F">
              <w:t xml:space="preserve"> </w:t>
            </w:r>
            <w:r w:rsidR="00C615A5">
              <w:t>hypercholesterolae</w:t>
            </w:r>
            <w:r w:rsidR="00AC6CB2">
              <w:t>mia</w:t>
            </w:r>
          </w:p>
        </w:tc>
      </w:tr>
      <w:tr w:rsidR="00AC6CB2" w:rsidTr="00B27F67">
        <w:tc>
          <w:tcPr>
            <w:tcW w:w="1890" w:type="dxa"/>
          </w:tcPr>
          <w:p w:rsidR="00AC6CB2" w:rsidRDefault="00AC6CB2" w:rsidP="00B27F67">
            <w:pPr>
              <w:jc w:val="both"/>
            </w:pPr>
            <w:r w:rsidRPr="00AC6CB2">
              <w:t>HMGCR</w:t>
            </w:r>
          </w:p>
        </w:tc>
        <w:tc>
          <w:tcPr>
            <w:tcW w:w="6911" w:type="dxa"/>
          </w:tcPr>
          <w:p w:rsidR="00AC6CB2" w:rsidRPr="00AC6CB2" w:rsidRDefault="007B028C" w:rsidP="007B028C">
            <w:r>
              <w:t>HMG-CoA</w:t>
            </w:r>
            <w:r w:rsidR="000A5C4F">
              <w:t xml:space="preserve"> </w:t>
            </w:r>
            <w:r>
              <w:t>reductase</w:t>
            </w:r>
            <w:r w:rsidR="000A5C4F">
              <w:t xml:space="preserve"> </w:t>
            </w:r>
            <w:r w:rsidR="00AC6CB2" w:rsidRPr="00AC6CB2">
              <w:t>(3-hydroxy-3-methyl</w:t>
            </w:r>
            <w:r>
              <w:t>-glutaryl-coenzyme</w:t>
            </w:r>
            <w:r w:rsidR="000A5C4F">
              <w:t xml:space="preserve"> </w:t>
            </w:r>
            <w:r>
              <w:t>A</w:t>
            </w:r>
            <w:r w:rsidR="000A5C4F">
              <w:t xml:space="preserve"> </w:t>
            </w:r>
            <w:r>
              <w:t>reductase)</w:t>
            </w:r>
          </w:p>
        </w:tc>
      </w:tr>
      <w:tr w:rsidR="00597811" w:rsidTr="00B27F67">
        <w:tc>
          <w:tcPr>
            <w:tcW w:w="1890" w:type="dxa"/>
          </w:tcPr>
          <w:p w:rsidR="00597811" w:rsidRPr="00AC6CB2" w:rsidRDefault="00597811" w:rsidP="00B27F67">
            <w:pPr>
              <w:jc w:val="both"/>
            </w:pPr>
            <w:r>
              <w:lastRenderedPageBreak/>
              <w:t>HR</w:t>
            </w:r>
          </w:p>
        </w:tc>
        <w:tc>
          <w:tcPr>
            <w:tcW w:w="6911" w:type="dxa"/>
          </w:tcPr>
          <w:p w:rsidR="00597811" w:rsidRPr="00AC6CB2" w:rsidRDefault="00597811" w:rsidP="00AC6CB2">
            <w:r>
              <w:t>Hazard</w:t>
            </w:r>
            <w:r w:rsidR="000A5C4F">
              <w:t xml:space="preserve"> </w:t>
            </w:r>
            <w:r>
              <w:t>ratio</w:t>
            </w:r>
          </w:p>
        </w:tc>
      </w:tr>
      <w:tr w:rsidR="00C615A5" w:rsidTr="00B27F67">
        <w:tc>
          <w:tcPr>
            <w:tcW w:w="1890" w:type="dxa"/>
          </w:tcPr>
          <w:p w:rsidR="00C615A5" w:rsidRDefault="00C615A5" w:rsidP="00B27F67">
            <w:pPr>
              <w:jc w:val="both"/>
            </w:pPr>
            <w:r w:rsidRPr="007B028C">
              <w:rPr>
                <w:spacing w:val="-1"/>
              </w:rPr>
              <w:t>IgG1</w:t>
            </w:r>
          </w:p>
        </w:tc>
        <w:tc>
          <w:tcPr>
            <w:tcW w:w="6911" w:type="dxa"/>
          </w:tcPr>
          <w:p w:rsidR="00C615A5" w:rsidRDefault="00AC6CB2" w:rsidP="00B27F67">
            <w:pPr>
              <w:jc w:val="both"/>
            </w:pPr>
            <w:r>
              <w:t>Immunoglobulin</w:t>
            </w:r>
            <w:r w:rsidR="000A5C4F">
              <w:t xml:space="preserve"> </w:t>
            </w:r>
            <w:r>
              <w:t>G</w:t>
            </w:r>
            <w:r w:rsidR="000A5C4F">
              <w:t xml:space="preserve"> </w:t>
            </w:r>
            <w:r>
              <w:t>type</w:t>
            </w:r>
            <w:r w:rsidR="000A5C4F">
              <w:t xml:space="preserve"> </w:t>
            </w:r>
            <w:r>
              <w:t>G1</w:t>
            </w:r>
          </w:p>
        </w:tc>
      </w:tr>
      <w:tr w:rsidR="006E505D" w:rsidTr="00B27F67">
        <w:tc>
          <w:tcPr>
            <w:tcW w:w="1890" w:type="dxa"/>
          </w:tcPr>
          <w:p w:rsidR="006E505D" w:rsidRDefault="006E505D" w:rsidP="00B27F67">
            <w:pPr>
              <w:jc w:val="both"/>
            </w:pPr>
            <w:r>
              <w:t>ISR</w:t>
            </w:r>
          </w:p>
        </w:tc>
        <w:tc>
          <w:tcPr>
            <w:tcW w:w="6911" w:type="dxa"/>
          </w:tcPr>
          <w:p w:rsidR="006E505D" w:rsidRDefault="00F1142E" w:rsidP="00B27F67">
            <w:pPr>
              <w:jc w:val="both"/>
            </w:pPr>
            <w:r>
              <w:t>Injection</w:t>
            </w:r>
            <w:r w:rsidR="000A5C4F">
              <w:t xml:space="preserve"> </w:t>
            </w:r>
            <w:r>
              <w:t>site</w:t>
            </w:r>
            <w:r w:rsidR="000A5C4F">
              <w:t xml:space="preserve"> </w:t>
            </w:r>
            <w:r>
              <w:t>reactions</w:t>
            </w:r>
          </w:p>
        </w:tc>
      </w:tr>
      <w:tr w:rsidR="00F05481" w:rsidTr="00B27F67">
        <w:tc>
          <w:tcPr>
            <w:tcW w:w="1890" w:type="dxa"/>
          </w:tcPr>
          <w:p w:rsidR="00F05481" w:rsidRDefault="00F05481" w:rsidP="00B27F67">
            <w:pPr>
              <w:jc w:val="both"/>
            </w:pPr>
            <w:r>
              <w:t>ISS</w:t>
            </w:r>
          </w:p>
        </w:tc>
        <w:tc>
          <w:tcPr>
            <w:tcW w:w="6911" w:type="dxa"/>
          </w:tcPr>
          <w:p w:rsidR="00F05481" w:rsidRDefault="00F1142E" w:rsidP="00B27F67">
            <w:pPr>
              <w:jc w:val="both"/>
            </w:pPr>
            <w:r>
              <w:t>Integrated</w:t>
            </w:r>
            <w:r w:rsidR="000A5C4F">
              <w:t xml:space="preserve"> </w:t>
            </w:r>
            <w:r>
              <w:t>Summary</w:t>
            </w:r>
            <w:r w:rsidR="000A5C4F">
              <w:t xml:space="preserve"> </w:t>
            </w:r>
            <w:r>
              <w:t>of</w:t>
            </w:r>
            <w:r w:rsidR="000A5C4F">
              <w:t xml:space="preserve"> </w:t>
            </w:r>
            <w:r>
              <w:t>Safety</w:t>
            </w:r>
          </w:p>
        </w:tc>
      </w:tr>
      <w:tr w:rsidR="00B27F67" w:rsidTr="00B27F67">
        <w:tc>
          <w:tcPr>
            <w:tcW w:w="1890" w:type="dxa"/>
          </w:tcPr>
          <w:p w:rsidR="00B27F67" w:rsidRDefault="00B27F67" w:rsidP="00B27F67">
            <w:pPr>
              <w:jc w:val="both"/>
            </w:pPr>
            <w:r>
              <w:t>ITT</w:t>
            </w:r>
          </w:p>
        </w:tc>
        <w:tc>
          <w:tcPr>
            <w:tcW w:w="6911" w:type="dxa"/>
          </w:tcPr>
          <w:p w:rsidR="00B27F67" w:rsidRDefault="00B27F67" w:rsidP="00B27F67">
            <w:pPr>
              <w:jc w:val="both"/>
            </w:pPr>
            <w:r>
              <w:t>Intent</w:t>
            </w:r>
            <w:r w:rsidR="000A5C4F">
              <w:t xml:space="preserve"> </w:t>
            </w:r>
            <w:r>
              <w:t>to</w:t>
            </w:r>
            <w:r w:rsidR="000A5C4F">
              <w:t xml:space="preserve"> </w:t>
            </w:r>
            <w:r>
              <w:t>treat</w:t>
            </w:r>
          </w:p>
        </w:tc>
      </w:tr>
      <w:tr w:rsidR="00B27F67" w:rsidTr="00B27F67">
        <w:tc>
          <w:tcPr>
            <w:tcW w:w="1890" w:type="dxa"/>
          </w:tcPr>
          <w:p w:rsidR="00B27F67" w:rsidRDefault="00B27F67" w:rsidP="00B27F67">
            <w:pPr>
              <w:jc w:val="both"/>
            </w:pPr>
            <w:r>
              <w:t>IVRS</w:t>
            </w:r>
          </w:p>
        </w:tc>
        <w:tc>
          <w:tcPr>
            <w:tcW w:w="6911" w:type="dxa"/>
          </w:tcPr>
          <w:p w:rsidR="00B27F67" w:rsidRDefault="00B27F67" w:rsidP="00B27F67">
            <w:pPr>
              <w:jc w:val="both"/>
            </w:pPr>
            <w:r>
              <w:t>Interactive</w:t>
            </w:r>
            <w:r w:rsidR="000A5C4F">
              <w:t xml:space="preserve"> </w:t>
            </w:r>
            <w:r>
              <w:t>voice</w:t>
            </w:r>
            <w:r w:rsidR="000A5C4F">
              <w:t xml:space="preserve"> </w:t>
            </w:r>
            <w:r>
              <w:t>response</w:t>
            </w:r>
            <w:r w:rsidR="000A5C4F">
              <w:t xml:space="preserve"> </w:t>
            </w:r>
            <w:r>
              <w:t>system</w:t>
            </w:r>
          </w:p>
        </w:tc>
      </w:tr>
      <w:tr w:rsidR="00B27F67" w:rsidTr="00B27F67">
        <w:tc>
          <w:tcPr>
            <w:tcW w:w="1890" w:type="dxa"/>
          </w:tcPr>
          <w:p w:rsidR="00B27F67" w:rsidRDefault="00B27F67" w:rsidP="00B27F67">
            <w:pPr>
              <w:jc w:val="both"/>
            </w:pPr>
            <w:r>
              <w:t>LDL</w:t>
            </w:r>
          </w:p>
        </w:tc>
        <w:tc>
          <w:tcPr>
            <w:tcW w:w="6911" w:type="dxa"/>
          </w:tcPr>
          <w:p w:rsidR="00B27F67" w:rsidRDefault="00B27F67" w:rsidP="00B27F67">
            <w:pPr>
              <w:jc w:val="both"/>
            </w:pPr>
            <w:r>
              <w:t>Low</w:t>
            </w:r>
            <w:r w:rsidR="000A5C4F">
              <w:t xml:space="preserve"> </w:t>
            </w:r>
            <w:r>
              <w:t>density</w:t>
            </w:r>
            <w:r w:rsidR="000A5C4F">
              <w:t xml:space="preserve"> </w:t>
            </w:r>
            <w:r>
              <w:t>lipoprotein</w:t>
            </w:r>
          </w:p>
        </w:tc>
      </w:tr>
      <w:tr w:rsidR="00B27F67" w:rsidTr="00B27F67">
        <w:tc>
          <w:tcPr>
            <w:tcW w:w="1890" w:type="dxa"/>
          </w:tcPr>
          <w:p w:rsidR="00B27F67" w:rsidRDefault="00B27F67" w:rsidP="00B27F67">
            <w:pPr>
              <w:jc w:val="both"/>
            </w:pPr>
            <w:r>
              <w:t>LDL-C</w:t>
            </w:r>
          </w:p>
        </w:tc>
        <w:tc>
          <w:tcPr>
            <w:tcW w:w="6911" w:type="dxa"/>
          </w:tcPr>
          <w:p w:rsidR="00B27F67" w:rsidRDefault="00B27F67" w:rsidP="00B27F67">
            <w:pPr>
              <w:jc w:val="both"/>
            </w:pPr>
            <w:r>
              <w:t>Low</w:t>
            </w:r>
            <w:r w:rsidR="000A5C4F">
              <w:t xml:space="preserve"> </w:t>
            </w:r>
            <w:r>
              <w:t>density</w:t>
            </w:r>
            <w:r w:rsidR="000A5C4F">
              <w:t xml:space="preserve"> </w:t>
            </w:r>
            <w:r>
              <w:t>lipoprotein</w:t>
            </w:r>
            <w:r w:rsidR="000A5C4F">
              <w:t xml:space="preserve"> </w:t>
            </w:r>
            <w:r>
              <w:t>cholesterol</w:t>
            </w:r>
          </w:p>
        </w:tc>
      </w:tr>
      <w:tr w:rsidR="00B27F67" w:rsidTr="00B27F67">
        <w:tc>
          <w:tcPr>
            <w:tcW w:w="1890" w:type="dxa"/>
          </w:tcPr>
          <w:p w:rsidR="00B27F67" w:rsidRDefault="00B27F67" w:rsidP="00B27F67">
            <w:pPr>
              <w:jc w:val="both"/>
            </w:pPr>
            <w:r>
              <w:t>LDLR</w:t>
            </w:r>
          </w:p>
        </w:tc>
        <w:tc>
          <w:tcPr>
            <w:tcW w:w="6911" w:type="dxa"/>
          </w:tcPr>
          <w:p w:rsidR="00B27F67" w:rsidRDefault="00B27F67" w:rsidP="00B27F67">
            <w:pPr>
              <w:jc w:val="both"/>
            </w:pPr>
            <w:r>
              <w:t>Low</w:t>
            </w:r>
            <w:r w:rsidR="000A5C4F">
              <w:t xml:space="preserve"> </w:t>
            </w:r>
            <w:r>
              <w:t>density</w:t>
            </w:r>
            <w:r w:rsidR="000A5C4F">
              <w:t xml:space="preserve"> </w:t>
            </w:r>
            <w:r>
              <w:t>lipoprotein</w:t>
            </w:r>
            <w:r w:rsidR="000A5C4F">
              <w:t xml:space="preserve"> </w:t>
            </w:r>
            <w:r>
              <w:t>receptor</w:t>
            </w:r>
          </w:p>
        </w:tc>
      </w:tr>
      <w:tr w:rsidR="00B27F67" w:rsidTr="00B27F67">
        <w:tc>
          <w:tcPr>
            <w:tcW w:w="1890" w:type="dxa"/>
          </w:tcPr>
          <w:p w:rsidR="00B27F67" w:rsidRDefault="00B27F67" w:rsidP="00B27F67">
            <w:pPr>
              <w:jc w:val="both"/>
            </w:pPr>
            <w:r>
              <w:t>LMT</w:t>
            </w:r>
          </w:p>
        </w:tc>
        <w:tc>
          <w:tcPr>
            <w:tcW w:w="6911" w:type="dxa"/>
          </w:tcPr>
          <w:p w:rsidR="00B27F67" w:rsidRDefault="00B27F67" w:rsidP="00B27F67">
            <w:pPr>
              <w:jc w:val="both"/>
            </w:pPr>
            <w:r>
              <w:t>Lipid</w:t>
            </w:r>
            <w:r w:rsidR="000A5C4F">
              <w:t xml:space="preserve"> </w:t>
            </w:r>
            <w:r>
              <w:t>modifying</w:t>
            </w:r>
            <w:r w:rsidR="000A5C4F">
              <w:t xml:space="preserve"> </w:t>
            </w:r>
            <w:r>
              <w:t>therapy</w:t>
            </w:r>
          </w:p>
        </w:tc>
      </w:tr>
      <w:tr w:rsidR="00B27F67" w:rsidTr="00B27F67">
        <w:tc>
          <w:tcPr>
            <w:tcW w:w="1890" w:type="dxa"/>
          </w:tcPr>
          <w:p w:rsidR="00B27F67" w:rsidRDefault="00B27F67" w:rsidP="00B27F67">
            <w:pPr>
              <w:jc w:val="both"/>
            </w:pPr>
            <w:proofErr w:type="spellStart"/>
            <w:r>
              <w:t>Lp</w:t>
            </w:r>
            <w:proofErr w:type="spellEnd"/>
            <w:r>
              <w:t>(a)</w:t>
            </w:r>
          </w:p>
        </w:tc>
        <w:tc>
          <w:tcPr>
            <w:tcW w:w="6911" w:type="dxa"/>
          </w:tcPr>
          <w:p w:rsidR="00B27F67" w:rsidRDefault="00B27F67" w:rsidP="00B27F67">
            <w:pPr>
              <w:jc w:val="both"/>
            </w:pPr>
            <w:r>
              <w:t>Lipoprotein</w:t>
            </w:r>
          </w:p>
        </w:tc>
      </w:tr>
      <w:tr w:rsidR="00710125" w:rsidTr="00B27F67">
        <w:tc>
          <w:tcPr>
            <w:tcW w:w="1890" w:type="dxa"/>
          </w:tcPr>
          <w:p w:rsidR="00710125" w:rsidRDefault="00710125" w:rsidP="00B27F67">
            <w:pPr>
              <w:jc w:val="both"/>
            </w:pPr>
            <w:r>
              <w:t>LSM</w:t>
            </w:r>
          </w:p>
        </w:tc>
        <w:tc>
          <w:tcPr>
            <w:tcW w:w="6911" w:type="dxa"/>
          </w:tcPr>
          <w:p w:rsidR="00710125" w:rsidRDefault="00F1142E" w:rsidP="00B27F67">
            <w:pPr>
              <w:jc w:val="both"/>
            </w:pPr>
            <w:r>
              <w:t>Least</w:t>
            </w:r>
            <w:r w:rsidR="000A5C4F">
              <w:t xml:space="preserve"> </w:t>
            </w:r>
            <w:r>
              <w:t>squares</w:t>
            </w:r>
            <w:r w:rsidR="000A5C4F">
              <w:t xml:space="preserve"> </w:t>
            </w:r>
            <w:r>
              <w:t>mean</w:t>
            </w:r>
          </w:p>
        </w:tc>
      </w:tr>
      <w:tr w:rsidR="00B27F67" w:rsidTr="00B27F67">
        <w:tc>
          <w:tcPr>
            <w:tcW w:w="1890" w:type="dxa"/>
          </w:tcPr>
          <w:p w:rsidR="00B27F67" w:rsidRDefault="00B27F67" w:rsidP="00B27F67">
            <w:pPr>
              <w:jc w:val="both"/>
            </w:pPr>
            <w:r>
              <w:t>MACE</w:t>
            </w:r>
          </w:p>
        </w:tc>
        <w:tc>
          <w:tcPr>
            <w:tcW w:w="6911" w:type="dxa"/>
          </w:tcPr>
          <w:p w:rsidR="00B27F67" w:rsidRDefault="00B27F67" w:rsidP="00B27F67">
            <w:pPr>
              <w:jc w:val="both"/>
            </w:pPr>
            <w:r>
              <w:t>Major</w:t>
            </w:r>
            <w:r w:rsidR="000A5C4F">
              <w:t xml:space="preserve"> </w:t>
            </w:r>
            <w:r>
              <w:t>adverse</w:t>
            </w:r>
            <w:r w:rsidR="000A5C4F">
              <w:t xml:space="preserve"> </w:t>
            </w:r>
            <w:r>
              <w:t>cardiac</w:t>
            </w:r>
            <w:r w:rsidR="000A5C4F">
              <w:t xml:space="preserve"> </w:t>
            </w:r>
            <w:r>
              <w:t>event</w:t>
            </w:r>
          </w:p>
        </w:tc>
      </w:tr>
      <w:tr w:rsidR="00710125" w:rsidTr="00B27F67">
        <w:tc>
          <w:tcPr>
            <w:tcW w:w="1890" w:type="dxa"/>
          </w:tcPr>
          <w:p w:rsidR="00710125" w:rsidRDefault="00710125" w:rsidP="00B27F67">
            <w:pPr>
              <w:jc w:val="both"/>
            </w:pPr>
            <w:r>
              <w:t>MI</w:t>
            </w:r>
          </w:p>
        </w:tc>
        <w:tc>
          <w:tcPr>
            <w:tcW w:w="6911" w:type="dxa"/>
          </w:tcPr>
          <w:p w:rsidR="00710125" w:rsidRDefault="00710125" w:rsidP="00B27F67">
            <w:pPr>
              <w:jc w:val="both"/>
            </w:pPr>
            <w:r>
              <w:t>Myocardial</w:t>
            </w:r>
            <w:r w:rsidR="000A5C4F">
              <w:t xml:space="preserve"> </w:t>
            </w:r>
            <w:r>
              <w:t>infarction</w:t>
            </w:r>
          </w:p>
        </w:tc>
      </w:tr>
      <w:tr w:rsidR="00224853" w:rsidTr="00B27F67">
        <w:tc>
          <w:tcPr>
            <w:tcW w:w="1890" w:type="dxa"/>
          </w:tcPr>
          <w:p w:rsidR="00224853" w:rsidRDefault="00224853" w:rsidP="00B27F67">
            <w:pPr>
              <w:jc w:val="both"/>
            </w:pPr>
            <w:r>
              <w:t>mITT</w:t>
            </w:r>
          </w:p>
        </w:tc>
        <w:tc>
          <w:tcPr>
            <w:tcW w:w="6911" w:type="dxa"/>
          </w:tcPr>
          <w:p w:rsidR="00224853" w:rsidRDefault="00224853" w:rsidP="00B27F67">
            <w:pPr>
              <w:jc w:val="both"/>
            </w:pPr>
            <w:r>
              <w:t>Modified</w:t>
            </w:r>
            <w:r w:rsidR="000A5C4F">
              <w:t xml:space="preserve"> </w:t>
            </w:r>
            <w:r>
              <w:t>intent</w:t>
            </w:r>
            <w:r w:rsidR="000A5C4F">
              <w:t xml:space="preserve"> </w:t>
            </w:r>
            <w:r>
              <w:t>to</w:t>
            </w:r>
            <w:r w:rsidR="000A5C4F">
              <w:t xml:space="preserve"> </w:t>
            </w:r>
            <w:r>
              <w:t>treat</w:t>
            </w:r>
          </w:p>
        </w:tc>
      </w:tr>
      <w:tr w:rsidR="00B27F67" w:rsidTr="00B27F67">
        <w:tc>
          <w:tcPr>
            <w:tcW w:w="1890" w:type="dxa"/>
          </w:tcPr>
          <w:p w:rsidR="00B27F67" w:rsidRDefault="00B27F67" w:rsidP="00B27F67">
            <w:pPr>
              <w:jc w:val="both"/>
            </w:pPr>
            <w:r>
              <w:t>MMRM</w:t>
            </w:r>
          </w:p>
        </w:tc>
        <w:tc>
          <w:tcPr>
            <w:tcW w:w="6911" w:type="dxa"/>
          </w:tcPr>
          <w:p w:rsidR="00B27F67" w:rsidRDefault="00B27F67" w:rsidP="00B27F67">
            <w:pPr>
              <w:jc w:val="both"/>
            </w:pPr>
            <w:r>
              <w:t>Mixed</w:t>
            </w:r>
            <w:r w:rsidR="000A5C4F">
              <w:t xml:space="preserve"> </w:t>
            </w:r>
            <w:r>
              <w:t>effect</w:t>
            </w:r>
            <w:r w:rsidR="000A5C4F">
              <w:t xml:space="preserve"> </w:t>
            </w:r>
            <w:r>
              <w:t>model</w:t>
            </w:r>
            <w:r w:rsidR="000A5C4F">
              <w:t xml:space="preserve"> </w:t>
            </w:r>
            <w:r>
              <w:t>with</w:t>
            </w:r>
            <w:r w:rsidR="000A5C4F">
              <w:t xml:space="preserve"> </w:t>
            </w:r>
            <w:r>
              <w:t>repeated</w:t>
            </w:r>
            <w:r w:rsidR="000A5C4F">
              <w:t xml:space="preserve"> </w:t>
            </w:r>
            <w:r>
              <w:t>measures</w:t>
            </w:r>
          </w:p>
        </w:tc>
      </w:tr>
      <w:tr w:rsidR="00431731" w:rsidTr="00B27F67">
        <w:tc>
          <w:tcPr>
            <w:tcW w:w="1890" w:type="dxa"/>
          </w:tcPr>
          <w:p w:rsidR="00431731" w:rsidRDefault="00431731" w:rsidP="00B27F67">
            <w:pPr>
              <w:jc w:val="both"/>
            </w:pPr>
            <w:r>
              <w:t>N</w:t>
            </w:r>
          </w:p>
        </w:tc>
        <w:tc>
          <w:tcPr>
            <w:tcW w:w="6911" w:type="dxa"/>
          </w:tcPr>
          <w:p w:rsidR="00431731" w:rsidRDefault="00431731" w:rsidP="00B27F67">
            <w:pPr>
              <w:jc w:val="both"/>
            </w:pPr>
            <w:r>
              <w:t>Newton</w:t>
            </w:r>
          </w:p>
        </w:tc>
      </w:tr>
      <w:tr w:rsidR="00C22FE4" w:rsidTr="00B27F67">
        <w:tc>
          <w:tcPr>
            <w:tcW w:w="1890" w:type="dxa"/>
          </w:tcPr>
          <w:p w:rsidR="00C22FE4" w:rsidRDefault="00C22FE4" w:rsidP="00B27F67">
            <w:pPr>
              <w:jc w:val="both"/>
            </w:pPr>
            <w:r w:rsidRPr="00B71802">
              <w:t>NAb</w:t>
            </w:r>
          </w:p>
        </w:tc>
        <w:tc>
          <w:tcPr>
            <w:tcW w:w="6911" w:type="dxa"/>
          </w:tcPr>
          <w:p w:rsidR="00C22FE4" w:rsidRDefault="00CF33F0" w:rsidP="00C22FE4">
            <w:pPr>
              <w:jc w:val="both"/>
            </w:pPr>
            <w:r>
              <w:t>N</w:t>
            </w:r>
            <w:r w:rsidR="00C22FE4">
              <w:t>eutralising</w:t>
            </w:r>
            <w:r w:rsidR="000A5C4F">
              <w:t xml:space="preserve"> </w:t>
            </w:r>
            <w:r w:rsidR="00C22FE4">
              <w:t>antibody</w:t>
            </w:r>
          </w:p>
        </w:tc>
      </w:tr>
      <w:tr w:rsidR="00B27F67" w:rsidTr="00B27F67">
        <w:tc>
          <w:tcPr>
            <w:tcW w:w="1890" w:type="dxa"/>
          </w:tcPr>
          <w:p w:rsidR="00B27F67" w:rsidRDefault="00F1142E" w:rsidP="00B27F67">
            <w:pPr>
              <w:jc w:val="both"/>
            </w:pPr>
            <w:r>
              <w:t>non-</w:t>
            </w:r>
            <w:r w:rsidR="00B27F67">
              <w:t>FH</w:t>
            </w:r>
          </w:p>
        </w:tc>
        <w:tc>
          <w:tcPr>
            <w:tcW w:w="6911" w:type="dxa"/>
          </w:tcPr>
          <w:p w:rsidR="00B27F67" w:rsidRDefault="00B27F67" w:rsidP="00B27F67">
            <w:pPr>
              <w:jc w:val="both"/>
            </w:pPr>
            <w:r>
              <w:t>Non</w:t>
            </w:r>
            <w:r w:rsidR="000A5C4F">
              <w:t xml:space="preserve"> </w:t>
            </w:r>
            <w:r>
              <w:t>familial</w:t>
            </w:r>
            <w:r w:rsidR="000A5C4F">
              <w:t xml:space="preserve"> </w:t>
            </w:r>
            <w:r>
              <w:t>hypercholesterolaemia</w:t>
            </w:r>
          </w:p>
        </w:tc>
      </w:tr>
      <w:tr w:rsidR="00B27F67" w:rsidTr="00B27F67">
        <w:tc>
          <w:tcPr>
            <w:tcW w:w="1890" w:type="dxa"/>
          </w:tcPr>
          <w:p w:rsidR="00B27F67" w:rsidRDefault="00B27F67" w:rsidP="00B27F67">
            <w:pPr>
              <w:jc w:val="both"/>
            </w:pPr>
            <w:r>
              <w:t>non-HDL-C</w:t>
            </w:r>
          </w:p>
        </w:tc>
        <w:tc>
          <w:tcPr>
            <w:tcW w:w="6911" w:type="dxa"/>
          </w:tcPr>
          <w:p w:rsidR="00B27F67" w:rsidRDefault="00B27F67" w:rsidP="00B27F67">
            <w:pPr>
              <w:jc w:val="both"/>
            </w:pPr>
            <w:r>
              <w:t>Non</w:t>
            </w:r>
            <w:r w:rsidR="000A5C4F">
              <w:t xml:space="preserve"> </w:t>
            </w:r>
            <w:r>
              <w:t>high</w:t>
            </w:r>
            <w:r w:rsidR="000A5C4F">
              <w:t xml:space="preserve"> </w:t>
            </w:r>
            <w:r>
              <w:t>density</w:t>
            </w:r>
            <w:r w:rsidR="000A5C4F">
              <w:t xml:space="preserve"> </w:t>
            </w:r>
            <w:r>
              <w:t>lipoprotein</w:t>
            </w:r>
            <w:r w:rsidR="000A5C4F">
              <w:t xml:space="preserve"> </w:t>
            </w:r>
            <w:r>
              <w:t>cholesterol</w:t>
            </w:r>
          </w:p>
        </w:tc>
      </w:tr>
      <w:tr w:rsidR="00710125" w:rsidTr="00B27F67">
        <w:tc>
          <w:tcPr>
            <w:tcW w:w="1890" w:type="dxa"/>
          </w:tcPr>
          <w:p w:rsidR="00710125" w:rsidRPr="00C615A5" w:rsidRDefault="00710125" w:rsidP="00B27F67">
            <w:pPr>
              <w:jc w:val="both"/>
              <w:rPr>
                <w:highlight w:val="yellow"/>
              </w:rPr>
            </w:pPr>
            <w:r>
              <w:rPr>
                <w:rFonts w:asciiTheme="minorHAnsi" w:hAnsiTheme="minorHAnsi"/>
              </w:rPr>
              <w:t>PCI</w:t>
            </w:r>
          </w:p>
        </w:tc>
        <w:tc>
          <w:tcPr>
            <w:tcW w:w="6911" w:type="dxa"/>
          </w:tcPr>
          <w:p w:rsidR="00710125" w:rsidRDefault="00F1142E" w:rsidP="00B27F67">
            <w:pPr>
              <w:jc w:val="both"/>
            </w:pPr>
            <w:r w:rsidRPr="007B028C">
              <w:t>Percutaneous</w:t>
            </w:r>
            <w:r w:rsidR="000A5C4F">
              <w:t xml:space="preserve"> </w:t>
            </w:r>
            <w:r w:rsidRPr="007B028C">
              <w:t>Coronary</w:t>
            </w:r>
            <w:r w:rsidR="000A5C4F">
              <w:t xml:space="preserve"> </w:t>
            </w:r>
            <w:r w:rsidRPr="007B028C">
              <w:t>Intervention</w:t>
            </w:r>
          </w:p>
        </w:tc>
      </w:tr>
      <w:tr w:rsidR="00B27F67" w:rsidRPr="001C4F6C" w:rsidTr="00B27F67">
        <w:tc>
          <w:tcPr>
            <w:tcW w:w="1890" w:type="dxa"/>
          </w:tcPr>
          <w:p w:rsidR="00C615A5" w:rsidRDefault="00C615A5" w:rsidP="00B27F67">
            <w:pPr>
              <w:jc w:val="both"/>
            </w:pPr>
            <w:r>
              <w:t>PCSK9</w:t>
            </w:r>
          </w:p>
        </w:tc>
        <w:tc>
          <w:tcPr>
            <w:tcW w:w="6911" w:type="dxa"/>
          </w:tcPr>
          <w:p w:rsidR="00B27F67" w:rsidRPr="001C4F6C" w:rsidRDefault="00B27F67" w:rsidP="00B27F67">
            <w:pPr>
              <w:jc w:val="both"/>
              <w:rPr>
                <w:lang w:val="fr-FR"/>
              </w:rPr>
            </w:pPr>
            <w:proofErr w:type="spellStart"/>
            <w:r w:rsidRPr="001C4F6C">
              <w:rPr>
                <w:lang w:val="fr-FR"/>
              </w:rPr>
              <w:t>Proprotein</w:t>
            </w:r>
            <w:proofErr w:type="spellEnd"/>
            <w:r w:rsidR="000A5C4F">
              <w:rPr>
                <w:lang w:val="fr-FR"/>
              </w:rPr>
              <w:t xml:space="preserve"> </w:t>
            </w:r>
            <w:proofErr w:type="spellStart"/>
            <w:r w:rsidRPr="001C4F6C">
              <w:rPr>
                <w:lang w:val="fr-FR"/>
              </w:rPr>
              <w:t>convertase</w:t>
            </w:r>
            <w:proofErr w:type="spellEnd"/>
            <w:r w:rsidR="000A5C4F">
              <w:rPr>
                <w:lang w:val="fr-FR"/>
              </w:rPr>
              <w:t xml:space="preserve"> </w:t>
            </w:r>
            <w:proofErr w:type="spellStart"/>
            <w:r w:rsidRPr="001C4F6C">
              <w:rPr>
                <w:lang w:val="fr-FR"/>
              </w:rPr>
              <w:t>subtilism</w:t>
            </w:r>
            <w:proofErr w:type="spellEnd"/>
            <w:r w:rsidR="000A5C4F">
              <w:rPr>
                <w:lang w:val="fr-FR"/>
              </w:rPr>
              <w:t xml:space="preserve"> </w:t>
            </w:r>
            <w:proofErr w:type="spellStart"/>
            <w:r w:rsidRPr="001C4F6C">
              <w:rPr>
                <w:lang w:val="fr-FR"/>
              </w:rPr>
              <w:t>kexin</w:t>
            </w:r>
            <w:proofErr w:type="spellEnd"/>
            <w:r w:rsidR="000A5C4F">
              <w:rPr>
                <w:lang w:val="fr-FR"/>
              </w:rPr>
              <w:t xml:space="preserve"> </w:t>
            </w:r>
            <w:r w:rsidRPr="001C4F6C">
              <w:rPr>
                <w:lang w:val="fr-FR"/>
              </w:rPr>
              <w:t>type</w:t>
            </w:r>
            <w:r w:rsidR="000A5C4F">
              <w:rPr>
                <w:lang w:val="fr-FR"/>
              </w:rPr>
              <w:t xml:space="preserve"> </w:t>
            </w:r>
            <w:r w:rsidRPr="001C4F6C">
              <w:rPr>
                <w:lang w:val="fr-FR"/>
              </w:rPr>
              <w:t>9</w:t>
            </w:r>
          </w:p>
        </w:tc>
      </w:tr>
      <w:tr w:rsidR="00B27F67" w:rsidTr="00B27F67">
        <w:tc>
          <w:tcPr>
            <w:tcW w:w="1890" w:type="dxa"/>
          </w:tcPr>
          <w:p w:rsidR="00B27F67" w:rsidRDefault="00B27F67" w:rsidP="00B27F67">
            <w:pPr>
              <w:jc w:val="both"/>
            </w:pPr>
            <w:r>
              <w:t>PD</w:t>
            </w:r>
          </w:p>
        </w:tc>
        <w:tc>
          <w:tcPr>
            <w:tcW w:w="6911" w:type="dxa"/>
          </w:tcPr>
          <w:p w:rsidR="00B27F67" w:rsidRDefault="00B27F67" w:rsidP="00B27F67">
            <w:pPr>
              <w:jc w:val="both"/>
            </w:pPr>
            <w:r>
              <w:t>Pharmacodynamics</w:t>
            </w:r>
          </w:p>
        </w:tc>
      </w:tr>
      <w:tr w:rsidR="00B27F67" w:rsidTr="00B27F67">
        <w:tc>
          <w:tcPr>
            <w:tcW w:w="1890" w:type="dxa"/>
          </w:tcPr>
          <w:p w:rsidR="00B27F67" w:rsidRDefault="00B27F67" w:rsidP="00B27F67">
            <w:pPr>
              <w:jc w:val="both"/>
            </w:pPr>
            <w:r>
              <w:t>PI</w:t>
            </w:r>
          </w:p>
        </w:tc>
        <w:tc>
          <w:tcPr>
            <w:tcW w:w="6911" w:type="dxa"/>
          </w:tcPr>
          <w:p w:rsidR="00B27F67" w:rsidRDefault="00D9425B" w:rsidP="00D9425B">
            <w:pPr>
              <w:jc w:val="both"/>
            </w:pPr>
            <w:r>
              <w:t>Product</w:t>
            </w:r>
            <w:r w:rsidR="000A5C4F">
              <w:t xml:space="preserve"> </w:t>
            </w:r>
            <w:r>
              <w:t>Information</w:t>
            </w:r>
          </w:p>
        </w:tc>
      </w:tr>
      <w:tr w:rsidR="00B27F67" w:rsidTr="00B27F67">
        <w:tc>
          <w:tcPr>
            <w:tcW w:w="1890" w:type="dxa"/>
          </w:tcPr>
          <w:p w:rsidR="00B27F67" w:rsidRDefault="00B27F67" w:rsidP="00B27F67">
            <w:pPr>
              <w:jc w:val="both"/>
            </w:pPr>
            <w:r>
              <w:t>PK</w:t>
            </w:r>
          </w:p>
        </w:tc>
        <w:tc>
          <w:tcPr>
            <w:tcW w:w="6911" w:type="dxa"/>
          </w:tcPr>
          <w:p w:rsidR="00B27F67" w:rsidRDefault="00B27F67" w:rsidP="00B27F67">
            <w:pPr>
              <w:jc w:val="both"/>
            </w:pPr>
            <w:r>
              <w:t>Pharmacokinetics</w:t>
            </w:r>
          </w:p>
        </w:tc>
      </w:tr>
      <w:tr w:rsidR="00B27F67" w:rsidTr="00B27F67">
        <w:tc>
          <w:tcPr>
            <w:tcW w:w="1890" w:type="dxa"/>
          </w:tcPr>
          <w:p w:rsidR="00B27F67" w:rsidRDefault="00B27F67" w:rsidP="00B27F67">
            <w:pPr>
              <w:jc w:val="both"/>
            </w:pPr>
            <w:r>
              <w:t>PopPK</w:t>
            </w:r>
          </w:p>
        </w:tc>
        <w:tc>
          <w:tcPr>
            <w:tcW w:w="6911" w:type="dxa"/>
          </w:tcPr>
          <w:p w:rsidR="00B27F67" w:rsidRDefault="00B27F67" w:rsidP="00B27F67">
            <w:pPr>
              <w:jc w:val="both"/>
            </w:pPr>
            <w:r>
              <w:t>Population</w:t>
            </w:r>
            <w:r w:rsidR="000A5C4F">
              <w:t xml:space="preserve"> </w:t>
            </w:r>
            <w:r>
              <w:t>pharmacokinetics</w:t>
            </w:r>
          </w:p>
        </w:tc>
      </w:tr>
      <w:tr w:rsidR="00CE27DF" w:rsidTr="00B27F67">
        <w:tc>
          <w:tcPr>
            <w:tcW w:w="1890" w:type="dxa"/>
          </w:tcPr>
          <w:p w:rsidR="00CE27DF" w:rsidRDefault="00CE27DF" w:rsidP="00B27F67">
            <w:pPr>
              <w:jc w:val="both"/>
            </w:pPr>
            <w:r>
              <w:lastRenderedPageBreak/>
              <w:t>PSAB</w:t>
            </w:r>
          </w:p>
        </w:tc>
        <w:tc>
          <w:tcPr>
            <w:tcW w:w="6911" w:type="dxa"/>
          </w:tcPr>
          <w:p w:rsidR="00CE27DF" w:rsidRPr="00CE27DF" w:rsidRDefault="00CE27DF" w:rsidP="00CE27DF">
            <w:r w:rsidRPr="00CE27DF">
              <w:t>Pharmacovigilance</w:t>
            </w:r>
            <w:r w:rsidR="000A5C4F">
              <w:t xml:space="preserve"> </w:t>
            </w:r>
            <w:r w:rsidRPr="00CE27DF">
              <w:t>and</w:t>
            </w:r>
            <w:r w:rsidR="000A5C4F">
              <w:t xml:space="preserve"> </w:t>
            </w:r>
            <w:r w:rsidRPr="00CE27DF">
              <w:t>Special</w:t>
            </w:r>
            <w:r w:rsidR="000A5C4F">
              <w:t xml:space="preserve"> </w:t>
            </w:r>
            <w:r w:rsidRPr="00CE27DF">
              <w:t>Access</w:t>
            </w:r>
            <w:r w:rsidR="000A5C4F">
              <w:t xml:space="preserve"> </w:t>
            </w:r>
            <w:r w:rsidRPr="00CE27DF">
              <w:t>Branch</w:t>
            </w:r>
            <w:r w:rsidR="000A5C4F">
              <w:t xml:space="preserve"> </w:t>
            </w:r>
            <w:r>
              <w:t>(of</w:t>
            </w:r>
            <w:r w:rsidR="000A5C4F">
              <w:t xml:space="preserve"> </w:t>
            </w:r>
            <w:r>
              <w:t>the</w:t>
            </w:r>
            <w:r w:rsidR="000A5C4F">
              <w:t xml:space="preserve"> </w:t>
            </w:r>
            <w:r>
              <w:t>TGA)</w:t>
            </w:r>
          </w:p>
        </w:tc>
      </w:tr>
      <w:tr w:rsidR="00C22FE4" w:rsidTr="00B27F67">
        <w:tc>
          <w:tcPr>
            <w:tcW w:w="1890" w:type="dxa"/>
          </w:tcPr>
          <w:p w:rsidR="00C22FE4" w:rsidRDefault="00C22FE4" w:rsidP="00B27F67">
            <w:pPr>
              <w:jc w:val="both"/>
            </w:pPr>
            <w:r w:rsidRPr="00B71802">
              <w:t>PSUR</w:t>
            </w:r>
          </w:p>
        </w:tc>
        <w:tc>
          <w:tcPr>
            <w:tcW w:w="6911" w:type="dxa"/>
          </w:tcPr>
          <w:p w:rsidR="00C22FE4" w:rsidRDefault="00C22FE4" w:rsidP="00B27F67">
            <w:pPr>
              <w:jc w:val="both"/>
            </w:pPr>
            <w:r>
              <w:t>Periodic</w:t>
            </w:r>
            <w:r w:rsidR="000A5C4F">
              <w:t xml:space="preserve"> </w:t>
            </w:r>
            <w:r>
              <w:t>safety</w:t>
            </w:r>
            <w:r w:rsidR="000A5C4F">
              <w:t xml:space="preserve"> </w:t>
            </w:r>
            <w:r>
              <w:t>update</w:t>
            </w:r>
            <w:r w:rsidR="000A5C4F">
              <w:t xml:space="preserve"> </w:t>
            </w:r>
            <w:r>
              <w:t>report</w:t>
            </w:r>
          </w:p>
        </w:tc>
      </w:tr>
      <w:tr w:rsidR="00B27F67" w:rsidTr="00B27F67">
        <w:tc>
          <w:tcPr>
            <w:tcW w:w="1890" w:type="dxa"/>
          </w:tcPr>
          <w:p w:rsidR="00B27F67" w:rsidRDefault="00B27F67" w:rsidP="00B27F67">
            <w:pPr>
              <w:jc w:val="both"/>
            </w:pPr>
            <w:r>
              <w:t>PT</w:t>
            </w:r>
          </w:p>
        </w:tc>
        <w:tc>
          <w:tcPr>
            <w:tcW w:w="6911" w:type="dxa"/>
          </w:tcPr>
          <w:p w:rsidR="00B27F67" w:rsidRDefault="00B27F67" w:rsidP="00B27F67">
            <w:pPr>
              <w:jc w:val="both"/>
            </w:pPr>
            <w:r>
              <w:t>Preferred</w:t>
            </w:r>
            <w:r w:rsidR="000A5C4F">
              <w:t xml:space="preserve"> </w:t>
            </w:r>
            <w:r>
              <w:t>term</w:t>
            </w:r>
          </w:p>
        </w:tc>
      </w:tr>
      <w:tr w:rsidR="00B27F67" w:rsidTr="00B27F67">
        <w:tc>
          <w:tcPr>
            <w:tcW w:w="1890" w:type="dxa"/>
          </w:tcPr>
          <w:p w:rsidR="00B27F67" w:rsidRDefault="00B27F67" w:rsidP="00B27F67">
            <w:pPr>
              <w:jc w:val="both"/>
            </w:pPr>
            <w:r>
              <w:t>Q2W</w:t>
            </w:r>
          </w:p>
        </w:tc>
        <w:tc>
          <w:tcPr>
            <w:tcW w:w="6911" w:type="dxa"/>
          </w:tcPr>
          <w:p w:rsidR="00B27F67" w:rsidRDefault="00B27F67" w:rsidP="00B27F67">
            <w:pPr>
              <w:jc w:val="both"/>
            </w:pPr>
            <w:r>
              <w:t>Every</w:t>
            </w:r>
            <w:r w:rsidR="000A5C4F">
              <w:t xml:space="preserve"> </w:t>
            </w:r>
            <w:r>
              <w:t>2</w:t>
            </w:r>
            <w:r w:rsidR="000A5C4F">
              <w:t xml:space="preserve"> </w:t>
            </w:r>
            <w:r>
              <w:t>weeks</w:t>
            </w:r>
          </w:p>
        </w:tc>
      </w:tr>
      <w:tr w:rsidR="00B27F67" w:rsidTr="00B27F67">
        <w:tc>
          <w:tcPr>
            <w:tcW w:w="1890" w:type="dxa"/>
          </w:tcPr>
          <w:p w:rsidR="00B27F67" w:rsidRDefault="00B27F67" w:rsidP="00B27F67">
            <w:pPr>
              <w:jc w:val="both"/>
            </w:pPr>
            <w:r>
              <w:t>Q4W</w:t>
            </w:r>
          </w:p>
        </w:tc>
        <w:tc>
          <w:tcPr>
            <w:tcW w:w="6911" w:type="dxa"/>
          </w:tcPr>
          <w:p w:rsidR="00B27F67" w:rsidRDefault="00B27F67" w:rsidP="00B27F67">
            <w:pPr>
              <w:jc w:val="both"/>
            </w:pPr>
            <w:r>
              <w:t>Every</w:t>
            </w:r>
            <w:r w:rsidR="000A5C4F">
              <w:t xml:space="preserve"> </w:t>
            </w:r>
            <w:r>
              <w:t>4</w:t>
            </w:r>
            <w:r w:rsidR="000A5C4F">
              <w:t xml:space="preserve"> </w:t>
            </w:r>
            <w:r>
              <w:t>weeks</w:t>
            </w:r>
          </w:p>
        </w:tc>
      </w:tr>
      <w:tr w:rsidR="0064697E" w:rsidTr="00B27F67">
        <w:tc>
          <w:tcPr>
            <w:tcW w:w="1890" w:type="dxa"/>
          </w:tcPr>
          <w:p w:rsidR="0064697E" w:rsidRDefault="0064697E" w:rsidP="00B27F67">
            <w:pPr>
              <w:jc w:val="both"/>
            </w:pPr>
            <w:r>
              <w:t>RMP</w:t>
            </w:r>
          </w:p>
        </w:tc>
        <w:tc>
          <w:tcPr>
            <w:tcW w:w="6911" w:type="dxa"/>
          </w:tcPr>
          <w:p w:rsidR="0064697E" w:rsidRDefault="0064697E" w:rsidP="00B27F67">
            <w:pPr>
              <w:jc w:val="both"/>
            </w:pPr>
            <w:r>
              <w:t>Risk</w:t>
            </w:r>
            <w:r w:rsidR="000A5C4F">
              <w:t xml:space="preserve"> </w:t>
            </w:r>
            <w:r>
              <w:t>Management</w:t>
            </w:r>
            <w:r w:rsidR="000A5C4F">
              <w:t xml:space="preserve"> </w:t>
            </w:r>
            <w:r>
              <w:t>Plan</w:t>
            </w:r>
          </w:p>
        </w:tc>
      </w:tr>
      <w:tr w:rsidR="00B27F67" w:rsidTr="00B27F67">
        <w:tc>
          <w:tcPr>
            <w:tcW w:w="1890" w:type="dxa"/>
          </w:tcPr>
          <w:p w:rsidR="00B27F67" w:rsidRDefault="00B27F67" w:rsidP="00B27F67">
            <w:pPr>
              <w:jc w:val="both"/>
            </w:pPr>
            <w:r>
              <w:t>SAE</w:t>
            </w:r>
          </w:p>
        </w:tc>
        <w:tc>
          <w:tcPr>
            <w:tcW w:w="6911" w:type="dxa"/>
          </w:tcPr>
          <w:p w:rsidR="00B27F67" w:rsidRDefault="00B27F67" w:rsidP="00B27F67">
            <w:pPr>
              <w:jc w:val="both"/>
            </w:pPr>
            <w:r>
              <w:t>Serious</w:t>
            </w:r>
            <w:r w:rsidR="000A5C4F">
              <w:t xml:space="preserve"> </w:t>
            </w:r>
            <w:r>
              <w:t>adverse</w:t>
            </w:r>
            <w:r w:rsidR="000A5C4F">
              <w:t xml:space="preserve"> </w:t>
            </w:r>
            <w:r>
              <w:t>event</w:t>
            </w:r>
          </w:p>
        </w:tc>
      </w:tr>
      <w:tr w:rsidR="00B27F67" w:rsidTr="00B27F67">
        <w:tc>
          <w:tcPr>
            <w:tcW w:w="1890" w:type="dxa"/>
          </w:tcPr>
          <w:p w:rsidR="00B27F67" w:rsidRDefault="00B27F67" w:rsidP="00B27F67">
            <w:pPr>
              <w:jc w:val="both"/>
            </w:pPr>
            <w:r>
              <w:t>SC</w:t>
            </w:r>
          </w:p>
        </w:tc>
        <w:tc>
          <w:tcPr>
            <w:tcW w:w="6911" w:type="dxa"/>
          </w:tcPr>
          <w:p w:rsidR="00B27F67" w:rsidRDefault="00B27F67" w:rsidP="00B27F67">
            <w:pPr>
              <w:jc w:val="both"/>
            </w:pPr>
            <w:r>
              <w:t>Subcutaneous</w:t>
            </w:r>
          </w:p>
        </w:tc>
      </w:tr>
      <w:tr w:rsidR="00B27F67" w:rsidTr="00B27F67">
        <w:tc>
          <w:tcPr>
            <w:tcW w:w="1890" w:type="dxa"/>
          </w:tcPr>
          <w:p w:rsidR="00B27F67" w:rsidRDefault="00B27F67" w:rsidP="00B27F67">
            <w:pPr>
              <w:jc w:val="both"/>
            </w:pPr>
            <w:r>
              <w:t>SD</w:t>
            </w:r>
          </w:p>
        </w:tc>
        <w:tc>
          <w:tcPr>
            <w:tcW w:w="6911" w:type="dxa"/>
          </w:tcPr>
          <w:p w:rsidR="00B27F67" w:rsidRDefault="00B27F67" w:rsidP="00B27F67">
            <w:pPr>
              <w:jc w:val="both"/>
            </w:pPr>
            <w:r>
              <w:t>Standard</w:t>
            </w:r>
            <w:r w:rsidR="000A5C4F">
              <w:t xml:space="preserve"> </w:t>
            </w:r>
            <w:r>
              <w:t>deviation</w:t>
            </w:r>
          </w:p>
        </w:tc>
      </w:tr>
      <w:tr w:rsidR="00B27F67" w:rsidTr="00B27F67">
        <w:tc>
          <w:tcPr>
            <w:tcW w:w="1890" w:type="dxa"/>
          </w:tcPr>
          <w:p w:rsidR="00B27F67" w:rsidRDefault="00B27F67" w:rsidP="00B27F67">
            <w:pPr>
              <w:jc w:val="both"/>
            </w:pPr>
            <w:r>
              <w:t>SE</w:t>
            </w:r>
          </w:p>
        </w:tc>
        <w:tc>
          <w:tcPr>
            <w:tcW w:w="6911" w:type="dxa"/>
          </w:tcPr>
          <w:p w:rsidR="00B27F67" w:rsidRDefault="00B27F67" w:rsidP="00B27F67">
            <w:pPr>
              <w:jc w:val="both"/>
            </w:pPr>
            <w:r>
              <w:t>Standard</w:t>
            </w:r>
            <w:r w:rsidR="000A5C4F">
              <w:t xml:space="preserve"> </w:t>
            </w:r>
            <w:r>
              <w:t>error</w:t>
            </w:r>
          </w:p>
        </w:tc>
      </w:tr>
      <w:tr w:rsidR="00D93724" w:rsidTr="00B27F67">
        <w:tc>
          <w:tcPr>
            <w:tcW w:w="1890" w:type="dxa"/>
          </w:tcPr>
          <w:p w:rsidR="00D93724" w:rsidRDefault="00D93724" w:rsidP="00B27F67">
            <w:pPr>
              <w:jc w:val="both"/>
            </w:pPr>
            <w:proofErr w:type="spellStart"/>
            <w:r w:rsidRPr="003366EF">
              <w:t>SmPC</w:t>
            </w:r>
            <w:proofErr w:type="spellEnd"/>
          </w:p>
        </w:tc>
        <w:tc>
          <w:tcPr>
            <w:tcW w:w="6911" w:type="dxa"/>
          </w:tcPr>
          <w:p w:rsidR="00D93724" w:rsidRDefault="00D9425B" w:rsidP="00B27F67">
            <w:pPr>
              <w:jc w:val="both"/>
            </w:pPr>
            <w:r>
              <w:t>Summary</w:t>
            </w:r>
            <w:r w:rsidR="000A5C4F">
              <w:t xml:space="preserve"> </w:t>
            </w:r>
            <w:r>
              <w:t>of</w:t>
            </w:r>
            <w:r w:rsidR="000A5C4F">
              <w:t xml:space="preserve"> </w:t>
            </w:r>
            <w:r>
              <w:t>Product</w:t>
            </w:r>
            <w:r w:rsidR="000A5C4F">
              <w:t xml:space="preserve"> </w:t>
            </w:r>
            <w:r>
              <w:t>Characteristics</w:t>
            </w:r>
            <w:r w:rsidR="000A5C4F">
              <w:t xml:space="preserve"> </w:t>
            </w:r>
            <w:r>
              <w:t>(EMA)</w:t>
            </w:r>
          </w:p>
        </w:tc>
      </w:tr>
      <w:tr w:rsidR="00B27F67" w:rsidTr="00B27F67">
        <w:tc>
          <w:tcPr>
            <w:tcW w:w="1890" w:type="dxa"/>
          </w:tcPr>
          <w:p w:rsidR="00B27F67" w:rsidRDefault="00B27F67" w:rsidP="00B27F67">
            <w:pPr>
              <w:jc w:val="both"/>
            </w:pPr>
            <w:r>
              <w:t>TEAE</w:t>
            </w:r>
          </w:p>
        </w:tc>
        <w:tc>
          <w:tcPr>
            <w:tcW w:w="6911" w:type="dxa"/>
          </w:tcPr>
          <w:p w:rsidR="00B27F67" w:rsidRDefault="00B27F67" w:rsidP="00B27F67">
            <w:pPr>
              <w:jc w:val="both"/>
            </w:pPr>
            <w:r>
              <w:t>Treatment</w:t>
            </w:r>
            <w:r w:rsidR="000A5C4F">
              <w:t xml:space="preserve"> </w:t>
            </w:r>
            <w:r>
              <w:t>emergent</w:t>
            </w:r>
            <w:r w:rsidR="000A5C4F">
              <w:t xml:space="preserve"> </w:t>
            </w:r>
            <w:r>
              <w:t>adverse</w:t>
            </w:r>
            <w:r w:rsidR="000A5C4F">
              <w:t xml:space="preserve"> </w:t>
            </w:r>
            <w:r>
              <w:t>event</w:t>
            </w:r>
          </w:p>
        </w:tc>
      </w:tr>
      <w:tr w:rsidR="00B27F67" w:rsidTr="00B27F67">
        <w:tc>
          <w:tcPr>
            <w:tcW w:w="1890" w:type="dxa"/>
          </w:tcPr>
          <w:p w:rsidR="00B27F67" w:rsidRDefault="00B27F67" w:rsidP="00B27F67">
            <w:pPr>
              <w:jc w:val="both"/>
            </w:pPr>
            <w:r>
              <w:t>TGs</w:t>
            </w:r>
          </w:p>
        </w:tc>
        <w:tc>
          <w:tcPr>
            <w:tcW w:w="6911" w:type="dxa"/>
          </w:tcPr>
          <w:p w:rsidR="00B27F67" w:rsidRDefault="00B27F67" w:rsidP="00B27F67">
            <w:pPr>
              <w:jc w:val="both"/>
            </w:pPr>
            <w:r>
              <w:t>Triglycerides</w:t>
            </w:r>
          </w:p>
        </w:tc>
      </w:tr>
      <w:tr w:rsidR="006E505D" w:rsidTr="00B27F67">
        <w:tc>
          <w:tcPr>
            <w:tcW w:w="1890" w:type="dxa"/>
          </w:tcPr>
          <w:p w:rsidR="006E505D" w:rsidRDefault="006E505D" w:rsidP="00B27F67">
            <w:pPr>
              <w:jc w:val="both"/>
            </w:pPr>
            <w:r>
              <w:rPr>
                <w:rFonts w:eastAsiaTheme="minorHAnsi"/>
                <w:color w:val="000000"/>
              </w:rPr>
              <w:t>TRAEs</w:t>
            </w:r>
          </w:p>
        </w:tc>
        <w:tc>
          <w:tcPr>
            <w:tcW w:w="6911" w:type="dxa"/>
          </w:tcPr>
          <w:p w:rsidR="006E505D" w:rsidRDefault="00D9425B" w:rsidP="00B27F67">
            <w:pPr>
              <w:jc w:val="both"/>
            </w:pPr>
            <w:r>
              <w:t>Treatment</w:t>
            </w:r>
            <w:r w:rsidR="000A5C4F">
              <w:t xml:space="preserve"> </w:t>
            </w:r>
            <w:r>
              <w:t>related</w:t>
            </w:r>
            <w:r w:rsidR="000A5C4F">
              <w:t xml:space="preserve"> </w:t>
            </w:r>
            <w:r>
              <w:t>adverse</w:t>
            </w:r>
            <w:r w:rsidR="000A5C4F">
              <w:t xml:space="preserve"> </w:t>
            </w:r>
            <w:r>
              <w:t>events</w:t>
            </w:r>
          </w:p>
        </w:tc>
      </w:tr>
      <w:tr w:rsidR="00B27F67" w:rsidTr="00B27F67">
        <w:tc>
          <w:tcPr>
            <w:tcW w:w="1890" w:type="dxa"/>
          </w:tcPr>
          <w:p w:rsidR="00B27F67" w:rsidRDefault="00D9425B" w:rsidP="00B27F67">
            <w:pPr>
              <w:jc w:val="both"/>
            </w:pPr>
            <w:r>
              <w:t>ULN</w:t>
            </w:r>
          </w:p>
        </w:tc>
        <w:tc>
          <w:tcPr>
            <w:tcW w:w="6911" w:type="dxa"/>
          </w:tcPr>
          <w:p w:rsidR="00B27F67" w:rsidRDefault="00B27F67" w:rsidP="00D9425B">
            <w:pPr>
              <w:jc w:val="both"/>
            </w:pPr>
            <w:r>
              <w:t>Upper</w:t>
            </w:r>
            <w:r w:rsidR="000A5C4F">
              <w:t xml:space="preserve"> </w:t>
            </w:r>
            <w:r>
              <w:t>limit</w:t>
            </w:r>
            <w:r w:rsidR="000A5C4F">
              <w:t xml:space="preserve"> </w:t>
            </w:r>
            <w:r>
              <w:t>of</w:t>
            </w:r>
            <w:r w:rsidR="000A5C4F">
              <w:t xml:space="preserve"> </w:t>
            </w:r>
            <w:r w:rsidR="00D9425B">
              <w:t>normal</w:t>
            </w:r>
          </w:p>
        </w:tc>
      </w:tr>
    </w:tbl>
    <w:p w:rsidR="000A5C4F" w:rsidRDefault="000A5C4F" w:rsidP="00FD119B">
      <w:pPr>
        <w:sectPr w:rsidR="000A5C4F"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8E7846" w:rsidRDefault="00F53C07" w:rsidP="00950CDA">
      <w:pPr>
        <w:pStyle w:val="Heading2"/>
        <w:spacing w:before="0"/>
      </w:pPr>
      <w:bookmarkStart w:id="9" w:name="_Toc529453494"/>
      <w:r>
        <w:lastRenderedPageBreak/>
        <w:t>I.</w:t>
      </w:r>
      <w:r w:rsidR="000A5C4F">
        <w:t xml:space="preserve"> </w:t>
      </w:r>
      <w:r w:rsidR="008E7846">
        <w:t>Introduction</w:t>
      </w:r>
      <w:r w:rsidR="000A5C4F">
        <w:t xml:space="preserve"> </w:t>
      </w:r>
      <w:r w:rsidR="008E7846">
        <w:t>to</w:t>
      </w:r>
      <w:r w:rsidR="000A5C4F">
        <w:t xml:space="preserve"> </w:t>
      </w:r>
      <w:r w:rsidR="008E7846">
        <w:t>product</w:t>
      </w:r>
      <w:r w:rsidR="000A5C4F">
        <w:t xml:space="preserve"> </w:t>
      </w:r>
      <w:r w:rsidR="008E7846">
        <w:t>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529453495"/>
      <w:r>
        <w:rPr>
          <w:lang w:eastAsia="en-AU"/>
        </w:rPr>
        <w:t>Submission</w:t>
      </w:r>
      <w:r w:rsidR="000A5C4F">
        <w:rPr>
          <w:lang w:eastAsia="en-AU"/>
        </w:rPr>
        <w:t xml:space="preserve"> </w:t>
      </w:r>
      <w:r>
        <w:rPr>
          <w:lang w:eastAsia="en-AU"/>
        </w:rPr>
        <w:t>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500337">
        <w:trPr>
          <w:trHeight w:hRule="exact" w:val="454"/>
        </w:trPr>
        <w:tc>
          <w:tcPr>
            <w:tcW w:w="2907" w:type="dxa"/>
          </w:tcPr>
          <w:p w:rsidR="008E7846" w:rsidRPr="003D1E62" w:rsidRDefault="001B5C90" w:rsidP="001B5C90">
            <w:pPr>
              <w:rPr>
                <w:i/>
              </w:rPr>
            </w:pPr>
            <w:r>
              <w:rPr>
                <w:i/>
              </w:rPr>
              <w:t>Type</w:t>
            </w:r>
            <w:r w:rsidR="000A5C4F">
              <w:rPr>
                <w:i/>
              </w:rPr>
              <w:t xml:space="preserve"> </w:t>
            </w:r>
            <w:r>
              <w:rPr>
                <w:i/>
              </w:rPr>
              <w:t>of</w:t>
            </w:r>
            <w:r w:rsidR="000A5C4F">
              <w:rPr>
                <w:i/>
              </w:rPr>
              <w:t xml:space="preserve"> </w:t>
            </w:r>
            <w:r>
              <w:rPr>
                <w:i/>
              </w:rPr>
              <w:t>s</w:t>
            </w:r>
            <w:r w:rsidR="008E7846" w:rsidRPr="003D1E62">
              <w:rPr>
                <w:i/>
              </w:rPr>
              <w:t>ubmission</w:t>
            </w:r>
            <w:r>
              <w:rPr>
                <w:i/>
              </w:rPr>
              <w:t>:</w:t>
            </w:r>
          </w:p>
        </w:tc>
        <w:tc>
          <w:tcPr>
            <w:tcW w:w="6307" w:type="dxa"/>
          </w:tcPr>
          <w:p w:rsidR="008E7846" w:rsidRPr="003D1E62" w:rsidRDefault="0098446C" w:rsidP="00CF33F0">
            <w:r>
              <w:t>M</w:t>
            </w:r>
            <w:r w:rsidR="008E7846" w:rsidRPr="003D1E62">
              <w:t>ajor</w:t>
            </w:r>
            <w:r w:rsidR="000A5C4F">
              <w:t xml:space="preserve"> </w:t>
            </w:r>
            <w:r w:rsidR="001B5C90">
              <w:t>v</w:t>
            </w:r>
            <w:r w:rsidR="008E7846" w:rsidRPr="003D1E62">
              <w:t>ariation</w:t>
            </w:r>
            <w:r w:rsidR="00CF33F0">
              <w:t>:</w:t>
            </w:r>
            <w:r w:rsidR="000A5C4F">
              <w:t xml:space="preserve"> </w:t>
            </w:r>
            <w:r>
              <w:t>extension</w:t>
            </w:r>
            <w:r w:rsidR="000A5C4F">
              <w:t xml:space="preserve"> </w:t>
            </w:r>
            <w:r>
              <w:t>of</w:t>
            </w:r>
            <w:r w:rsidR="000A5C4F">
              <w:t xml:space="preserve"> </w:t>
            </w:r>
            <w:r>
              <w:t>indications</w:t>
            </w:r>
            <w:r w:rsidR="000A5C4F">
              <w:t xml:space="preserve"> </w:t>
            </w:r>
            <w:r w:rsidR="00D63AAF">
              <w:t>and</w:t>
            </w:r>
            <w:r w:rsidR="000A5C4F">
              <w:t xml:space="preserve"> </w:t>
            </w:r>
            <w:r w:rsidR="00D63AAF">
              <w:t>new</w:t>
            </w:r>
            <w:r w:rsidR="000A5C4F">
              <w:t xml:space="preserve"> </w:t>
            </w:r>
            <w:r w:rsidR="00D63AAF">
              <w:t>dose</w:t>
            </w:r>
            <w:r w:rsidR="000A5C4F">
              <w:t xml:space="preserve"> </w:t>
            </w:r>
            <w:r w:rsidR="00D63AAF">
              <w:t>regimen</w:t>
            </w:r>
          </w:p>
        </w:tc>
      </w:tr>
      <w:tr w:rsidR="008E7846" w:rsidRPr="003D1E62" w:rsidTr="00500337">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98446C" w:rsidP="001B5C90">
            <w:r>
              <w:t>Approved</w:t>
            </w:r>
          </w:p>
        </w:tc>
      </w:tr>
      <w:tr w:rsidR="008E7846" w:rsidRPr="003D1E62" w:rsidTr="00500337">
        <w:trPr>
          <w:trHeight w:hRule="exact" w:val="454"/>
        </w:trPr>
        <w:tc>
          <w:tcPr>
            <w:tcW w:w="2907" w:type="dxa"/>
          </w:tcPr>
          <w:p w:rsidR="008E7846" w:rsidRPr="003D1E62" w:rsidRDefault="008E7846" w:rsidP="001B5C90">
            <w:pPr>
              <w:rPr>
                <w:i/>
              </w:rPr>
            </w:pPr>
            <w:r w:rsidRPr="003D1E62">
              <w:rPr>
                <w:i/>
              </w:rPr>
              <w:t>Date</w:t>
            </w:r>
            <w:r w:rsidR="000A5C4F">
              <w:rPr>
                <w:i/>
              </w:rPr>
              <w:t xml:space="preserve"> </w:t>
            </w:r>
            <w:r w:rsidRPr="003D1E62">
              <w:rPr>
                <w:i/>
              </w:rPr>
              <w:t>of</w:t>
            </w:r>
            <w:r w:rsidR="000A5C4F">
              <w:rPr>
                <w:i/>
              </w:rPr>
              <w:t xml:space="preserve"> </w:t>
            </w:r>
            <w:r w:rsidR="001B5C90">
              <w:rPr>
                <w:i/>
              </w:rPr>
              <w:t>d</w:t>
            </w:r>
            <w:r w:rsidRPr="003D1E62">
              <w:rPr>
                <w:i/>
              </w:rPr>
              <w:t>ecision:</w:t>
            </w:r>
          </w:p>
        </w:tc>
        <w:tc>
          <w:tcPr>
            <w:tcW w:w="6307" w:type="dxa"/>
          </w:tcPr>
          <w:p w:rsidR="008E7846" w:rsidRPr="003D1E62" w:rsidRDefault="0098446C" w:rsidP="001B5C90">
            <w:r>
              <w:t>12</w:t>
            </w:r>
            <w:r w:rsidR="000A5C4F">
              <w:t xml:space="preserve"> </w:t>
            </w:r>
            <w:r>
              <w:t>September</w:t>
            </w:r>
            <w:r w:rsidR="000A5C4F">
              <w:t xml:space="preserve"> </w:t>
            </w:r>
            <w:r>
              <w:t>2017</w:t>
            </w:r>
          </w:p>
        </w:tc>
      </w:tr>
      <w:tr w:rsidR="00ED2922" w:rsidRPr="003D1E62" w:rsidTr="00500337">
        <w:trPr>
          <w:trHeight w:hRule="exact" w:val="454"/>
        </w:trPr>
        <w:tc>
          <w:tcPr>
            <w:tcW w:w="2907" w:type="dxa"/>
          </w:tcPr>
          <w:p w:rsidR="00ED2922" w:rsidRPr="00441C3F" w:rsidRDefault="00ED2922" w:rsidP="001B5C90">
            <w:pPr>
              <w:rPr>
                <w:i/>
              </w:rPr>
            </w:pPr>
            <w:r w:rsidRPr="00441C3F">
              <w:rPr>
                <w:i/>
              </w:rPr>
              <w:t>Date</w:t>
            </w:r>
            <w:r w:rsidR="000A5C4F">
              <w:rPr>
                <w:i/>
              </w:rPr>
              <w:t xml:space="preserve"> </w:t>
            </w:r>
            <w:r w:rsidRPr="00441C3F">
              <w:rPr>
                <w:i/>
              </w:rPr>
              <w:t>of</w:t>
            </w:r>
            <w:r w:rsidR="000A5C4F">
              <w:rPr>
                <w:i/>
              </w:rPr>
              <w:t xml:space="preserve"> </w:t>
            </w:r>
            <w:r w:rsidRPr="00441C3F">
              <w:rPr>
                <w:i/>
              </w:rPr>
              <w:t>entry</w:t>
            </w:r>
            <w:r w:rsidR="000A5C4F">
              <w:rPr>
                <w:i/>
              </w:rPr>
              <w:t xml:space="preserve"> </w:t>
            </w:r>
            <w:r w:rsidRPr="00441C3F">
              <w:rPr>
                <w:i/>
              </w:rPr>
              <w:t>onto</w:t>
            </w:r>
            <w:r w:rsidR="000A5C4F">
              <w:rPr>
                <w:i/>
              </w:rPr>
              <w:t xml:space="preserve"> </w:t>
            </w:r>
            <w:r w:rsidRPr="00441C3F">
              <w:rPr>
                <w:i/>
              </w:rPr>
              <w:t>ARTG</w:t>
            </w:r>
            <w:r w:rsidR="00500337">
              <w:rPr>
                <w:i/>
              </w:rPr>
              <w:t>:</w:t>
            </w:r>
          </w:p>
        </w:tc>
        <w:tc>
          <w:tcPr>
            <w:tcW w:w="6307" w:type="dxa"/>
          </w:tcPr>
          <w:p w:rsidR="00ED2922" w:rsidRPr="00441C3F" w:rsidRDefault="00634312" w:rsidP="00634312">
            <w:pPr>
              <w:rPr>
                <w:i/>
              </w:rPr>
            </w:pPr>
            <w:r>
              <w:t>26</w:t>
            </w:r>
            <w:r w:rsidR="000A5C4F">
              <w:t xml:space="preserve"> </w:t>
            </w:r>
            <w:r>
              <w:t>September</w:t>
            </w:r>
            <w:r w:rsidR="000A5C4F">
              <w:t xml:space="preserve"> </w:t>
            </w:r>
            <w:r>
              <w:t>2017</w:t>
            </w:r>
          </w:p>
        </w:tc>
      </w:tr>
      <w:tr w:rsidR="00500337" w:rsidRPr="003D1E62" w:rsidTr="00500337">
        <w:trPr>
          <w:trHeight w:hRule="exact" w:val="454"/>
        </w:trPr>
        <w:tc>
          <w:tcPr>
            <w:tcW w:w="2907" w:type="dxa"/>
          </w:tcPr>
          <w:p w:rsidR="00500337" w:rsidRPr="00441C3F" w:rsidRDefault="0098446C" w:rsidP="001B5C90">
            <w:pPr>
              <w:rPr>
                <w:i/>
              </w:rPr>
            </w:pPr>
            <w:r>
              <w:rPr>
                <w:i/>
              </w:rPr>
              <w:t>ARTG</w:t>
            </w:r>
            <w:r w:rsidR="000A5C4F">
              <w:rPr>
                <w:i/>
              </w:rPr>
              <w:t xml:space="preserve"> </w:t>
            </w:r>
            <w:r>
              <w:rPr>
                <w:i/>
              </w:rPr>
              <w:t>numbers</w:t>
            </w:r>
            <w:r w:rsidR="00500337">
              <w:rPr>
                <w:i/>
              </w:rPr>
              <w:t>:</w:t>
            </w:r>
          </w:p>
        </w:tc>
        <w:tc>
          <w:tcPr>
            <w:tcW w:w="6307" w:type="dxa"/>
          </w:tcPr>
          <w:p w:rsidR="00500337" w:rsidRPr="00441C3F" w:rsidRDefault="0098446C" w:rsidP="00EC463D">
            <w:r>
              <w:t>238299,</w:t>
            </w:r>
            <w:r w:rsidR="000A5C4F">
              <w:t xml:space="preserve"> </w:t>
            </w:r>
            <w:r>
              <w:t>238204,</w:t>
            </w:r>
            <w:r w:rsidR="000A5C4F">
              <w:t xml:space="preserve"> </w:t>
            </w:r>
            <w:r>
              <w:t>238305,</w:t>
            </w:r>
            <w:r w:rsidR="000A5C4F">
              <w:t xml:space="preserve"> </w:t>
            </w:r>
            <w:r w:rsidR="00CF33F0">
              <w:t>and</w:t>
            </w:r>
            <w:r w:rsidR="000A5C4F">
              <w:t xml:space="preserve"> </w:t>
            </w:r>
            <w:r>
              <w:t>238285</w:t>
            </w:r>
          </w:p>
        </w:tc>
      </w:tr>
      <w:tr w:rsidR="008E7846" w:rsidRPr="00487162" w:rsidTr="00BF1190">
        <w:tc>
          <w:tcPr>
            <w:tcW w:w="2907" w:type="dxa"/>
          </w:tcPr>
          <w:p w:rsidR="008E7846" w:rsidRPr="00487162" w:rsidRDefault="001B5C90" w:rsidP="00E45619">
            <w:pPr>
              <w:rPr>
                <w:i/>
              </w:rPr>
            </w:pPr>
            <w:r>
              <w:rPr>
                <w:i/>
              </w:rPr>
              <w:t>Active</w:t>
            </w:r>
            <w:r w:rsidR="000A5C4F">
              <w:rPr>
                <w:i/>
              </w:rPr>
              <w:t xml:space="preserve"> </w:t>
            </w:r>
            <w:r w:rsidR="0098446C">
              <w:rPr>
                <w:i/>
              </w:rPr>
              <w:t>ingredient</w:t>
            </w:r>
            <w:r>
              <w:rPr>
                <w:i/>
              </w:rPr>
              <w:t>:</w:t>
            </w:r>
          </w:p>
        </w:tc>
        <w:tc>
          <w:tcPr>
            <w:tcW w:w="6307" w:type="dxa"/>
          </w:tcPr>
          <w:p w:rsidR="008E7846" w:rsidRPr="00487162" w:rsidRDefault="0098446C" w:rsidP="00E45619">
            <w:r>
              <w:t>alirocumab</w:t>
            </w:r>
          </w:p>
        </w:tc>
      </w:tr>
      <w:tr w:rsidR="008E7846" w:rsidRPr="00487162" w:rsidTr="00BF1190">
        <w:tc>
          <w:tcPr>
            <w:tcW w:w="2907" w:type="dxa"/>
          </w:tcPr>
          <w:p w:rsidR="008E7846" w:rsidRPr="00487162" w:rsidRDefault="008E7846" w:rsidP="001B5C90">
            <w:pPr>
              <w:rPr>
                <w:i/>
              </w:rPr>
            </w:pPr>
            <w:r w:rsidRPr="00487162">
              <w:rPr>
                <w:i/>
              </w:rPr>
              <w:t>Product</w:t>
            </w:r>
            <w:r w:rsidR="000A5C4F">
              <w:rPr>
                <w:i/>
              </w:rPr>
              <w:t xml:space="preserve"> </w:t>
            </w:r>
            <w:r w:rsidR="0098446C">
              <w:rPr>
                <w:i/>
              </w:rPr>
              <w:t>name</w:t>
            </w:r>
            <w:r w:rsidR="001B5C90">
              <w:rPr>
                <w:i/>
              </w:rPr>
              <w:t>:</w:t>
            </w:r>
          </w:p>
        </w:tc>
        <w:tc>
          <w:tcPr>
            <w:tcW w:w="6307" w:type="dxa"/>
          </w:tcPr>
          <w:p w:rsidR="008E7846" w:rsidRPr="00487162" w:rsidRDefault="0098446C" w:rsidP="00E45619">
            <w:r>
              <w:t>Praluent</w:t>
            </w:r>
            <w:r>
              <w:rPr>
                <w:rStyle w:val="FootnoteReference"/>
              </w:rPr>
              <w:footnoteReference w:id="1"/>
            </w:r>
          </w:p>
        </w:tc>
      </w:tr>
      <w:tr w:rsidR="008E7846" w:rsidRPr="00487162" w:rsidTr="00BF1190">
        <w:tc>
          <w:tcPr>
            <w:tcW w:w="2907" w:type="dxa"/>
          </w:tcPr>
          <w:p w:rsidR="008E7846" w:rsidRPr="00487162" w:rsidRDefault="008E7846" w:rsidP="001B5C90">
            <w:pPr>
              <w:rPr>
                <w:i/>
              </w:rPr>
            </w:pPr>
            <w:r w:rsidRPr="00487162">
              <w:rPr>
                <w:i/>
              </w:rPr>
              <w:t>Sponsor’s</w:t>
            </w:r>
            <w:r w:rsidR="000A5C4F">
              <w:rPr>
                <w:i/>
              </w:rPr>
              <w:t xml:space="preserve"> </w:t>
            </w:r>
            <w:r w:rsidR="001B5C90">
              <w:rPr>
                <w:i/>
              </w:rPr>
              <w:t>n</w:t>
            </w:r>
            <w:r w:rsidRPr="00487162">
              <w:rPr>
                <w:i/>
              </w:rPr>
              <w:t>ame</w:t>
            </w:r>
            <w:r w:rsidR="000A5C4F">
              <w:rPr>
                <w:i/>
              </w:rPr>
              <w:t xml:space="preserve"> </w:t>
            </w:r>
            <w:r w:rsidRPr="00487162">
              <w:rPr>
                <w:i/>
              </w:rPr>
              <w:t>and</w:t>
            </w:r>
            <w:r w:rsidR="000A5C4F">
              <w:rPr>
                <w:i/>
              </w:rPr>
              <w:t xml:space="preserve"> </w:t>
            </w:r>
            <w:r w:rsidR="001B5C90">
              <w:rPr>
                <w:i/>
              </w:rPr>
              <w:t>a</w:t>
            </w:r>
            <w:r w:rsidRPr="00487162">
              <w:rPr>
                <w:i/>
              </w:rPr>
              <w:t>ddress:</w:t>
            </w:r>
          </w:p>
        </w:tc>
        <w:tc>
          <w:tcPr>
            <w:tcW w:w="6307" w:type="dxa"/>
          </w:tcPr>
          <w:p w:rsidR="008E7846" w:rsidRDefault="0077137A" w:rsidP="00634312">
            <w:pPr>
              <w:spacing w:after="0"/>
            </w:pPr>
            <w:r>
              <w:t>S</w:t>
            </w:r>
            <w:r w:rsidR="00B27F67">
              <w:t>anofi-Aventis</w:t>
            </w:r>
            <w:r w:rsidR="000A5C4F">
              <w:t xml:space="preserve"> </w:t>
            </w:r>
            <w:r w:rsidR="00B27F67">
              <w:t>Australia</w:t>
            </w:r>
            <w:r w:rsidR="000A5C4F">
              <w:t xml:space="preserve"> </w:t>
            </w:r>
            <w:r w:rsidR="00B27F67">
              <w:t>Pty</w:t>
            </w:r>
            <w:r w:rsidR="000A5C4F">
              <w:t xml:space="preserve"> </w:t>
            </w:r>
            <w:r w:rsidR="00B27F67">
              <w:t>Ltd</w:t>
            </w:r>
          </w:p>
          <w:p w:rsidR="0077137A" w:rsidRDefault="0077137A" w:rsidP="00634312">
            <w:pPr>
              <w:spacing w:before="0" w:after="0"/>
            </w:pPr>
            <w:r>
              <w:t>Locked</w:t>
            </w:r>
            <w:r w:rsidR="000A5C4F">
              <w:t xml:space="preserve"> </w:t>
            </w:r>
            <w:r>
              <w:t>bag</w:t>
            </w:r>
            <w:r w:rsidR="000A5C4F">
              <w:t xml:space="preserve"> </w:t>
            </w:r>
            <w:r>
              <w:t>2227</w:t>
            </w:r>
          </w:p>
          <w:p w:rsidR="0077137A" w:rsidRPr="00487162" w:rsidRDefault="0077137A" w:rsidP="00634312">
            <w:pPr>
              <w:spacing w:before="0" w:after="0"/>
            </w:pPr>
            <w:r>
              <w:t>North</w:t>
            </w:r>
            <w:r w:rsidR="000A5C4F">
              <w:t xml:space="preserve"> </w:t>
            </w:r>
            <w:r>
              <w:t>Ryde</w:t>
            </w:r>
            <w:r w:rsidR="000A5C4F">
              <w:t xml:space="preserve"> </w:t>
            </w:r>
            <w:r>
              <w:t>BC</w:t>
            </w:r>
            <w:r w:rsidR="000A5C4F">
              <w:t xml:space="preserve"> </w:t>
            </w:r>
            <w:r>
              <w:t>NSW</w:t>
            </w:r>
            <w:r w:rsidR="000A5C4F">
              <w:t xml:space="preserve"> </w:t>
            </w:r>
            <w:r>
              <w:t>1670</w:t>
            </w:r>
          </w:p>
        </w:tc>
      </w:tr>
      <w:tr w:rsidR="008E7846" w:rsidRPr="00487162" w:rsidTr="00BF1190">
        <w:tc>
          <w:tcPr>
            <w:tcW w:w="2907" w:type="dxa"/>
          </w:tcPr>
          <w:p w:rsidR="008E7846" w:rsidRPr="00487162" w:rsidRDefault="0077137A" w:rsidP="00E45619">
            <w:pPr>
              <w:rPr>
                <w:i/>
              </w:rPr>
            </w:pPr>
            <w:r>
              <w:rPr>
                <w:i/>
              </w:rPr>
              <w:t>Dose</w:t>
            </w:r>
            <w:r w:rsidR="000A5C4F">
              <w:rPr>
                <w:i/>
              </w:rPr>
              <w:t xml:space="preserve"> </w:t>
            </w:r>
            <w:r>
              <w:rPr>
                <w:i/>
              </w:rPr>
              <w:t>form</w:t>
            </w:r>
            <w:r w:rsidR="001B5C90">
              <w:rPr>
                <w:i/>
              </w:rPr>
              <w:t>:</w:t>
            </w:r>
          </w:p>
        </w:tc>
        <w:tc>
          <w:tcPr>
            <w:tcW w:w="6307" w:type="dxa"/>
          </w:tcPr>
          <w:p w:rsidR="008E7846" w:rsidRPr="00487162" w:rsidRDefault="0077137A" w:rsidP="00E45619">
            <w:r>
              <w:t>Solution</w:t>
            </w:r>
            <w:r w:rsidR="000A5C4F">
              <w:t xml:space="preserve"> </w:t>
            </w:r>
            <w:r>
              <w:t>for</w:t>
            </w:r>
            <w:r w:rsidR="000A5C4F">
              <w:t xml:space="preserve"> </w:t>
            </w:r>
            <w:r>
              <w:t>injection</w:t>
            </w:r>
          </w:p>
        </w:tc>
      </w:tr>
      <w:tr w:rsidR="008E7846" w:rsidRPr="00487162" w:rsidTr="00BF1190">
        <w:tc>
          <w:tcPr>
            <w:tcW w:w="2907" w:type="dxa"/>
          </w:tcPr>
          <w:p w:rsidR="008E7846" w:rsidRPr="00487162" w:rsidRDefault="0077137A" w:rsidP="00E45619">
            <w:pPr>
              <w:rPr>
                <w:i/>
              </w:rPr>
            </w:pPr>
            <w:r>
              <w:rPr>
                <w:i/>
              </w:rPr>
              <w:t>Strengths</w:t>
            </w:r>
            <w:r w:rsidR="008E7846" w:rsidRPr="00487162">
              <w:rPr>
                <w:i/>
              </w:rPr>
              <w:t>:</w:t>
            </w:r>
            <w:r w:rsidR="000A5C4F">
              <w:rPr>
                <w:i/>
              </w:rPr>
              <w:t xml:space="preserve"> </w:t>
            </w:r>
          </w:p>
        </w:tc>
        <w:tc>
          <w:tcPr>
            <w:tcW w:w="6307" w:type="dxa"/>
          </w:tcPr>
          <w:p w:rsidR="008E7846" w:rsidRPr="00487162" w:rsidRDefault="0077137A" w:rsidP="00E45619">
            <w:r>
              <w:t>75</w:t>
            </w:r>
            <w:r w:rsidR="000A5C4F">
              <w:t xml:space="preserve"> </w:t>
            </w:r>
            <w:r w:rsidR="00224853">
              <w:t>mg</w:t>
            </w:r>
            <w:r>
              <w:t>/mL</w:t>
            </w:r>
            <w:r w:rsidR="000A5C4F">
              <w:t xml:space="preserve"> </w:t>
            </w:r>
            <w:r>
              <w:t>and</w:t>
            </w:r>
            <w:r w:rsidR="000A5C4F">
              <w:t xml:space="preserve"> </w:t>
            </w:r>
            <w:r>
              <w:t>150</w:t>
            </w:r>
            <w:r w:rsidR="000A5C4F">
              <w:t xml:space="preserve"> </w:t>
            </w:r>
            <w:r w:rsidR="00224853">
              <w:t>mg</w:t>
            </w:r>
            <w:r>
              <w:t>/mL</w:t>
            </w:r>
          </w:p>
        </w:tc>
      </w:tr>
      <w:tr w:rsidR="008E7846" w:rsidRPr="00487162" w:rsidTr="00BF1190">
        <w:tc>
          <w:tcPr>
            <w:tcW w:w="2907" w:type="dxa"/>
          </w:tcPr>
          <w:p w:rsidR="008E7846" w:rsidRPr="00487162" w:rsidRDefault="0077137A" w:rsidP="00E45619">
            <w:pPr>
              <w:rPr>
                <w:i/>
              </w:rPr>
            </w:pPr>
            <w:r>
              <w:rPr>
                <w:i/>
              </w:rPr>
              <w:t>Containers</w:t>
            </w:r>
            <w:r w:rsidR="008E7846" w:rsidRPr="00487162">
              <w:rPr>
                <w:i/>
              </w:rPr>
              <w:t>:</w:t>
            </w:r>
          </w:p>
        </w:tc>
        <w:tc>
          <w:tcPr>
            <w:tcW w:w="6307" w:type="dxa"/>
          </w:tcPr>
          <w:p w:rsidR="008E7846" w:rsidRPr="00487162" w:rsidRDefault="0077137A" w:rsidP="00E45619">
            <w:r>
              <w:t>Pre</w:t>
            </w:r>
            <w:r w:rsidR="000A5C4F">
              <w:t xml:space="preserve"> </w:t>
            </w:r>
            <w:r>
              <w:t>filled</w:t>
            </w:r>
            <w:r w:rsidR="000A5C4F">
              <w:t xml:space="preserve"> </w:t>
            </w:r>
            <w:r>
              <w:t>syringe</w:t>
            </w:r>
            <w:r w:rsidR="000A5C4F">
              <w:t xml:space="preserve"> </w:t>
            </w:r>
            <w:r>
              <w:t>and</w:t>
            </w:r>
            <w:r w:rsidR="000A5C4F">
              <w:t xml:space="preserve"> </w:t>
            </w:r>
            <w:r>
              <w:t>pre</w:t>
            </w:r>
            <w:r w:rsidR="000A5C4F">
              <w:t xml:space="preserve"> </w:t>
            </w:r>
            <w:r>
              <w:t>filled</w:t>
            </w:r>
            <w:r w:rsidR="000A5C4F">
              <w:t xml:space="preserve"> </w:t>
            </w:r>
            <w:r>
              <w:t>pen</w:t>
            </w:r>
          </w:p>
        </w:tc>
      </w:tr>
      <w:tr w:rsidR="008E7846" w:rsidRPr="00487162" w:rsidTr="00BF1190">
        <w:tc>
          <w:tcPr>
            <w:tcW w:w="2907" w:type="dxa"/>
          </w:tcPr>
          <w:p w:rsidR="008E7846" w:rsidRPr="00487162" w:rsidRDefault="00D63AAF" w:rsidP="00E45619">
            <w:pPr>
              <w:rPr>
                <w:i/>
              </w:rPr>
            </w:pPr>
            <w:r>
              <w:rPr>
                <w:i/>
              </w:rPr>
              <w:t>Pack</w:t>
            </w:r>
            <w:r w:rsidR="000A5C4F">
              <w:rPr>
                <w:i/>
              </w:rPr>
              <w:t xml:space="preserve"> </w:t>
            </w:r>
            <w:r>
              <w:rPr>
                <w:i/>
              </w:rPr>
              <w:t>sizes</w:t>
            </w:r>
            <w:r w:rsidR="008E7846" w:rsidRPr="00487162">
              <w:rPr>
                <w:i/>
              </w:rPr>
              <w:t>:</w:t>
            </w:r>
          </w:p>
        </w:tc>
        <w:tc>
          <w:tcPr>
            <w:tcW w:w="6307" w:type="dxa"/>
          </w:tcPr>
          <w:p w:rsidR="008E7846" w:rsidRPr="00487162" w:rsidRDefault="00D63AAF" w:rsidP="00E45619">
            <w:r>
              <w:t>1</w:t>
            </w:r>
            <w:r w:rsidR="000A5C4F">
              <w:t xml:space="preserve"> </w:t>
            </w:r>
            <w:r>
              <w:t>(starter</w:t>
            </w:r>
            <w:r w:rsidR="000A5C4F">
              <w:t xml:space="preserve"> </w:t>
            </w:r>
            <w:r>
              <w:t>pack),</w:t>
            </w:r>
            <w:r w:rsidR="000A5C4F">
              <w:t xml:space="preserve"> </w:t>
            </w:r>
            <w:r>
              <w:t>1,</w:t>
            </w:r>
            <w:r w:rsidR="000A5C4F">
              <w:t xml:space="preserve"> </w:t>
            </w:r>
            <w:r>
              <w:t>2,</w:t>
            </w:r>
            <w:r w:rsidR="000A5C4F">
              <w:t xml:space="preserve"> </w:t>
            </w:r>
            <w:r>
              <w:t>6</w:t>
            </w:r>
          </w:p>
        </w:tc>
      </w:tr>
      <w:tr w:rsidR="008E7846" w:rsidRPr="00487162" w:rsidTr="00BF1190">
        <w:tc>
          <w:tcPr>
            <w:tcW w:w="2907" w:type="dxa"/>
          </w:tcPr>
          <w:p w:rsidR="008E7846" w:rsidRPr="00487162" w:rsidRDefault="008E7846" w:rsidP="001B5C90">
            <w:pPr>
              <w:rPr>
                <w:i/>
              </w:rPr>
            </w:pPr>
            <w:r w:rsidRPr="00487162">
              <w:rPr>
                <w:i/>
              </w:rPr>
              <w:t>Approved</w:t>
            </w:r>
            <w:r w:rsidR="000A5C4F">
              <w:rPr>
                <w:i/>
              </w:rPr>
              <w:t xml:space="preserve"> </w:t>
            </w:r>
            <w:r w:rsidR="001B5C90">
              <w:rPr>
                <w:i/>
              </w:rPr>
              <w:t>t</w:t>
            </w:r>
            <w:r w:rsidRPr="00487162">
              <w:rPr>
                <w:i/>
              </w:rPr>
              <w:t>herapeutic</w:t>
            </w:r>
            <w:r w:rsidR="000A5C4F">
              <w:rPr>
                <w:i/>
              </w:rPr>
              <w:t xml:space="preserve"> </w:t>
            </w:r>
            <w:r w:rsidRPr="00487162">
              <w:rPr>
                <w:i/>
              </w:rPr>
              <w:t>use:</w:t>
            </w:r>
          </w:p>
        </w:tc>
        <w:tc>
          <w:tcPr>
            <w:tcW w:w="6307" w:type="dxa"/>
          </w:tcPr>
          <w:p w:rsidR="00EB3959" w:rsidRPr="00EB3959" w:rsidRDefault="00EB3959" w:rsidP="00EB3959">
            <w:pPr>
              <w:rPr>
                <w:i/>
              </w:rPr>
            </w:pPr>
            <w:r w:rsidRPr="00EB3959">
              <w:rPr>
                <w:i/>
              </w:rPr>
              <w:t>Praluent</w:t>
            </w:r>
            <w:r w:rsidR="000A5C4F">
              <w:rPr>
                <w:i/>
              </w:rPr>
              <w:t xml:space="preserve"> </w:t>
            </w:r>
            <w:r w:rsidRPr="00EB3959">
              <w:rPr>
                <w:i/>
              </w:rPr>
              <w:t>is</w:t>
            </w:r>
            <w:r w:rsidR="000A5C4F">
              <w:rPr>
                <w:i/>
              </w:rPr>
              <w:t xml:space="preserve"> </w:t>
            </w:r>
            <w:r w:rsidRPr="00EB3959">
              <w:rPr>
                <w:i/>
              </w:rPr>
              <w:t>indicated</w:t>
            </w:r>
            <w:r w:rsidR="000A5C4F">
              <w:rPr>
                <w:i/>
              </w:rPr>
              <w:t xml:space="preserve"> </w:t>
            </w:r>
            <w:r w:rsidRPr="00EB3959">
              <w:rPr>
                <w:i/>
              </w:rPr>
              <w:t>as</w:t>
            </w:r>
            <w:r w:rsidR="000A5C4F">
              <w:rPr>
                <w:i/>
              </w:rPr>
              <w:t xml:space="preserve"> </w:t>
            </w:r>
            <w:r w:rsidRPr="00EB3959">
              <w:rPr>
                <w:i/>
              </w:rPr>
              <w:t>an</w:t>
            </w:r>
            <w:r w:rsidR="000A5C4F">
              <w:rPr>
                <w:i/>
              </w:rPr>
              <w:t xml:space="preserve"> </w:t>
            </w:r>
            <w:r w:rsidRPr="00EB3959">
              <w:rPr>
                <w:i/>
              </w:rPr>
              <w:t>adjunct</w:t>
            </w:r>
            <w:r w:rsidR="000A5C4F">
              <w:rPr>
                <w:i/>
              </w:rPr>
              <w:t xml:space="preserve"> </w:t>
            </w:r>
            <w:r w:rsidRPr="00EB3959">
              <w:rPr>
                <w:i/>
              </w:rPr>
              <w:t>to</w:t>
            </w:r>
            <w:r w:rsidR="000A5C4F">
              <w:rPr>
                <w:i/>
              </w:rPr>
              <w:t xml:space="preserve"> </w:t>
            </w:r>
            <w:r w:rsidRPr="00EB3959">
              <w:rPr>
                <w:i/>
              </w:rPr>
              <w:t>diet</w:t>
            </w:r>
            <w:r w:rsidR="000A5C4F">
              <w:rPr>
                <w:i/>
              </w:rPr>
              <w:t xml:space="preserve"> </w:t>
            </w:r>
            <w:r w:rsidRPr="00EB3959">
              <w:rPr>
                <w:i/>
              </w:rPr>
              <w:t>and</w:t>
            </w:r>
            <w:r w:rsidR="000A5C4F">
              <w:rPr>
                <w:i/>
              </w:rPr>
              <w:t xml:space="preserve"> </w:t>
            </w:r>
            <w:r w:rsidRPr="00EB3959">
              <w:rPr>
                <w:i/>
              </w:rPr>
              <w:t>exercise</w:t>
            </w:r>
            <w:r w:rsidR="000A5C4F">
              <w:rPr>
                <w:i/>
              </w:rPr>
              <w:t xml:space="preserve"> </w:t>
            </w:r>
            <w:r w:rsidRPr="00EB3959">
              <w:rPr>
                <w:i/>
              </w:rPr>
              <w:t>to</w:t>
            </w:r>
            <w:r w:rsidR="000A5C4F">
              <w:rPr>
                <w:i/>
              </w:rPr>
              <w:t xml:space="preserve"> </w:t>
            </w:r>
            <w:r w:rsidRPr="00EB3959">
              <w:rPr>
                <w:i/>
              </w:rPr>
              <w:t>reduce</w:t>
            </w:r>
            <w:r w:rsidR="000A5C4F">
              <w:rPr>
                <w:i/>
              </w:rPr>
              <w:t xml:space="preserve"> </w:t>
            </w:r>
            <w:r w:rsidRPr="00EB3959">
              <w:rPr>
                <w:i/>
              </w:rPr>
              <w:t>LDL-C</w:t>
            </w:r>
            <w:r w:rsidR="000A5C4F">
              <w:rPr>
                <w:i/>
              </w:rPr>
              <w:t xml:space="preserve"> </w:t>
            </w:r>
            <w:r w:rsidRPr="00EB3959">
              <w:rPr>
                <w:i/>
              </w:rPr>
              <w:t>in</w:t>
            </w:r>
            <w:r w:rsidR="000A5C4F">
              <w:rPr>
                <w:i/>
              </w:rPr>
              <w:t xml:space="preserve"> </w:t>
            </w:r>
            <w:r w:rsidRPr="00EB3959">
              <w:rPr>
                <w:i/>
              </w:rPr>
              <w:t>adults</w:t>
            </w:r>
            <w:r w:rsidR="000A5C4F">
              <w:rPr>
                <w:i/>
              </w:rPr>
              <w:t xml:space="preserve"> </w:t>
            </w:r>
            <w:r w:rsidRPr="00EB3959">
              <w:rPr>
                <w:i/>
              </w:rPr>
              <w:t>with</w:t>
            </w:r>
            <w:r w:rsidR="000A5C4F">
              <w:rPr>
                <w:i/>
              </w:rPr>
              <w:t xml:space="preserve"> </w:t>
            </w:r>
            <w:r w:rsidRPr="00EB3959">
              <w:rPr>
                <w:i/>
              </w:rPr>
              <w:t>one</w:t>
            </w:r>
            <w:r w:rsidR="000A5C4F">
              <w:rPr>
                <w:i/>
              </w:rPr>
              <w:t xml:space="preserve"> </w:t>
            </w:r>
            <w:r w:rsidRPr="00EB3959">
              <w:rPr>
                <w:i/>
              </w:rPr>
              <w:t>or</w:t>
            </w:r>
            <w:r w:rsidR="000A5C4F">
              <w:rPr>
                <w:i/>
              </w:rPr>
              <w:t xml:space="preserve"> </w:t>
            </w:r>
            <w:r w:rsidRPr="00EB3959">
              <w:rPr>
                <w:i/>
              </w:rPr>
              <w:t>more</w:t>
            </w:r>
            <w:r w:rsidR="000A5C4F">
              <w:rPr>
                <w:i/>
              </w:rPr>
              <w:t xml:space="preserve"> </w:t>
            </w:r>
            <w:r w:rsidRPr="00EB3959">
              <w:rPr>
                <w:i/>
              </w:rPr>
              <w:t>of:</w:t>
            </w:r>
            <w:r w:rsidR="000A5C4F">
              <w:rPr>
                <w:i/>
              </w:rPr>
              <w:t xml:space="preserve"> </w:t>
            </w:r>
            <w:r w:rsidRPr="00EB3959">
              <w:rPr>
                <w:i/>
              </w:rPr>
              <w:t>heterozygous</w:t>
            </w:r>
            <w:r w:rsidR="000A5C4F">
              <w:rPr>
                <w:i/>
              </w:rPr>
              <w:t xml:space="preserve"> </w:t>
            </w:r>
            <w:r w:rsidRPr="00EB3959">
              <w:rPr>
                <w:i/>
              </w:rPr>
              <w:t>familial</w:t>
            </w:r>
            <w:r w:rsidR="000A5C4F">
              <w:rPr>
                <w:i/>
              </w:rPr>
              <w:t xml:space="preserve"> </w:t>
            </w:r>
            <w:r w:rsidRPr="00EB3959">
              <w:rPr>
                <w:i/>
              </w:rPr>
              <w:t>hypercholesterolaemia,</w:t>
            </w:r>
            <w:r w:rsidR="000A5C4F">
              <w:rPr>
                <w:i/>
              </w:rPr>
              <w:t xml:space="preserve"> </w:t>
            </w:r>
            <w:r w:rsidRPr="00EB3959">
              <w:rPr>
                <w:i/>
              </w:rPr>
              <w:t>clinical</w:t>
            </w:r>
            <w:r w:rsidR="000A5C4F">
              <w:rPr>
                <w:i/>
              </w:rPr>
              <w:t xml:space="preserve"> </w:t>
            </w:r>
            <w:r w:rsidRPr="00EB3959">
              <w:rPr>
                <w:i/>
              </w:rPr>
              <w:t>atherosclerotic</w:t>
            </w:r>
            <w:r w:rsidR="000A5C4F">
              <w:rPr>
                <w:i/>
              </w:rPr>
              <w:t xml:space="preserve"> </w:t>
            </w:r>
            <w:r w:rsidRPr="00EB3959">
              <w:rPr>
                <w:i/>
              </w:rPr>
              <w:t>cardiovascular</w:t>
            </w:r>
            <w:r w:rsidR="000A5C4F">
              <w:rPr>
                <w:i/>
              </w:rPr>
              <w:t xml:space="preserve"> </w:t>
            </w:r>
            <w:r w:rsidRPr="00EB3959">
              <w:rPr>
                <w:i/>
              </w:rPr>
              <w:t>disease,</w:t>
            </w:r>
            <w:r w:rsidR="000A5C4F">
              <w:rPr>
                <w:i/>
              </w:rPr>
              <w:t xml:space="preserve"> </w:t>
            </w:r>
            <w:r w:rsidRPr="00EB3959">
              <w:rPr>
                <w:i/>
              </w:rPr>
              <w:t>or</w:t>
            </w:r>
            <w:r w:rsidR="000A5C4F">
              <w:rPr>
                <w:i/>
              </w:rPr>
              <w:t xml:space="preserve"> </w:t>
            </w:r>
            <w:r w:rsidRPr="00EB3959">
              <w:rPr>
                <w:i/>
              </w:rPr>
              <w:t>hypercholesterolemia</w:t>
            </w:r>
            <w:r w:rsidR="000A5C4F">
              <w:rPr>
                <w:i/>
              </w:rPr>
              <w:t xml:space="preserve"> </w:t>
            </w:r>
            <w:r w:rsidRPr="00EB3959">
              <w:rPr>
                <w:i/>
              </w:rPr>
              <w:t>with</w:t>
            </w:r>
            <w:r w:rsidR="000A5C4F">
              <w:rPr>
                <w:i/>
              </w:rPr>
              <w:t xml:space="preserve"> </w:t>
            </w:r>
            <w:r w:rsidRPr="00EB3959">
              <w:rPr>
                <w:i/>
              </w:rPr>
              <w:t>high</w:t>
            </w:r>
            <w:r w:rsidR="000A5C4F">
              <w:rPr>
                <w:i/>
              </w:rPr>
              <w:t xml:space="preserve"> </w:t>
            </w:r>
            <w:r w:rsidRPr="00EB3959">
              <w:rPr>
                <w:i/>
              </w:rPr>
              <w:t>or</w:t>
            </w:r>
            <w:r w:rsidR="000A5C4F">
              <w:rPr>
                <w:i/>
              </w:rPr>
              <w:t xml:space="preserve"> </w:t>
            </w:r>
            <w:r w:rsidRPr="00EB3959">
              <w:rPr>
                <w:i/>
              </w:rPr>
              <w:t>very</w:t>
            </w:r>
            <w:r w:rsidR="000A5C4F">
              <w:rPr>
                <w:i/>
              </w:rPr>
              <w:t xml:space="preserve"> </w:t>
            </w:r>
            <w:r w:rsidRPr="00EB3959">
              <w:rPr>
                <w:i/>
              </w:rPr>
              <w:t>high</w:t>
            </w:r>
            <w:r w:rsidR="000A5C4F">
              <w:rPr>
                <w:i/>
              </w:rPr>
              <w:t xml:space="preserve"> </w:t>
            </w:r>
            <w:r w:rsidRPr="00EB3959">
              <w:rPr>
                <w:i/>
              </w:rPr>
              <w:t>cardiovascular</w:t>
            </w:r>
            <w:r w:rsidR="000A5C4F">
              <w:rPr>
                <w:i/>
              </w:rPr>
              <w:t xml:space="preserve"> </w:t>
            </w:r>
            <w:r w:rsidRPr="00EB3959">
              <w:rPr>
                <w:i/>
              </w:rPr>
              <w:t>risk.</w:t>
            </w:r>
          </w:p>
          <w:p w:rsidR="00EB3959" w:rsidRPr="00EB3959" w:rsidRDefault="00EB3959" w:rsidP="00EB3959">
            <w:pPr>
              <w:pStyle w:val="ListBullet"/>
              <w:rPr>
                <w:i/>
              </w:rPr>
            </w:pPr>
            <w:r w:rsidRPr="00EB3959">
              <w:rPr>
                <w:i/>
              </w:rPr>
              <w:t>In</w:t>
            </w:r>
            <w:r w:rsidR="000A5C4F">
              <w:rPr>
                <w:i/>
              </w:rPr>
              <w:t xml:space="preserve"> </w:t>
            </w:r>
            <w:r w:rsidRPr="00EB3959">
              <w:rPr>
                <w:i/>
              </w:rPr>
              <w:t>combination</w:t>
            </w:r>
            <w:r w:rsidR="000A5C4F">
              <w:rPr>
                <w:i/>
              </w:rPr>
              <w:t xml:space="preserve"> </w:t>
            </w:r>
            <w:r w:rsidRPr="00EB3959">
              <w:rPr>
                <w:i/>
              </w:rPr>
              <w:t>with</w:t>
            </w:r>
            <w:r w:rsidR="000A5C4F">
              <w:rPr>
                <w:i/>
              </w:rPr>
              <w:t xml:space="preserve"> </w:t>
            </w:r>
            <w:r w:rsidRPr="00EB3959">
              <w:rPr>
                <w:i/>
              </w:rPr>
              <w:t>a</w:t>
            </w:r>
            <w:r w:rsidR="000A5C4F">
              <w:rPr>
                <w:i/>
              </w:rPr>
              <w:t xml:space="preserve"> </w:t>
            </w:r>
            <w:r w:rsidRPr="00EB3959">
              <w:rPr>
                <w:i/>
              </w:rPr>
              <w:t>statin,</w:t>
            </w:r>
            <w:r w:rsidR="000A5C4F">
              <w:rPr>
                <w:i/>
              </w:rPr>
              <w:t xml:space="preserve"> </w:t>
            </w:r>
            <w:r w:rsidRPr="00EB3959">
              <w:rPr>
                <w:i/>
              </w:rPr>
              <w:t>or</w:t>
            </w:r>
            <w:r w:rsidR="000A5C4F">
              <w:rPr>
                <w:i/>
              </w:rPr>
              <w:t xml:space="preserve"> </w:t>
            </w:r>
            <w:r w:rsidRPr="00EB3959">
              <w:rPr>
                <w:i/>
              </w:rPr>
              <w:t>statin</w:t>
            </w:r>
            <w:r w:rsidR="000A5C4F">
              <w:rPr>
                <w:i/>
              </w:rPr>
              <w:t xml:space="preserve"> </w:t>
            </w:r>
            <w:r w:rsidRPr="00EB3959">
              <w:rPr>
                <w:i/>
              </w:rPr>
              <w:t>with</w:t>
            </w:r>
            <w:r w:rsidR="000A5C4F">
              <w:rPr>
                <w:i/>
              </w:rPr>
              <w:t xml:space="preserve"> </w:t>
            </w:r>
            <w:r w:rsidRPr="00EB3959">
              <w:rPr>
                <w:i/>
              </w:rPr>
              <w:t>other</w:t>
            </w:r>
            <w:r w:rsidR="000A5C4F">
              <w:rPr>
                <w:i/>
              </w:rPr>
              <w:t xml:space="preserve"> </w:t>
            </w:r>
            <w:r w:rsidR="00597811">
              <w:rPr>
                <w:i/>
              </w:rPr>
              <w:t>lipid</w:t>
            </w:r>
            <w:r w:rsidR="000A5C4F">
              <w:rPr>
                <w:i/>
              </w:rPr>
              <w:t xml:space="preserve"> </w:t>
            </w:r>
            <w:r w:rsidR="00597811">
              <w:rPr>
                <w:i/>
              </w:rPr>
              <w:t>lowering</w:t>
            </w:r>
            <w:r w:rsidR="000A5C4F">
              <w:rPr>
                <w:i/>
              </w:rPr>
              <w:t xml:space="preserve"> </w:t>
            </w:r>
            <w:r w:rsidRPr="00EB3959">
              <w:rPr>
                <w:i/>
              </w:rPr>
              <w:t>therapies</w:t>
            </w:r>
            <w:r w:rsidR="000A5C4F">
              <w:rPr>
                <w:i/>
              </w:rPr>
              <w:t xml:space="preserve"> </w:t>
            </w:r>
            <w:r w:rsidRPr="00EB3959">
              <w:rPr>
                <w:i/>
              </w:rPr>
              <w:t>in</w:t>
            </w:r>
            <w:r w:rsidR="000A5C4F">
              <w:rPr>
                <w:i/>
              </w:rPr>
              <w:t xml:space="preserve"> </w:t>
            </w:r>
            <w:r w:rsidRPr="00EB3959">
              <w:rPr>
                <w:i/>
              </w:rPr>
              <w:t>patients</w:t>
            </w:r>
            <w:r w:rsidR="000A5C4F">
              <w:rPr>
                <w:i/>
              </w:rPr>
              <w:t xml:space="preserve"> </w:t>
            </w:r>
            <w:r w:rsidRPr="00EB3959">
              <w:rPr>
                <w:i/>
              </w:rPr>
              <w:t>unable</w:t>
            </w:r>
            <w:r w:rsidR="000A5C4F">
              <w:rPr>
                <w:i/>
              </w:rPr>
              <w:t xml:space="preserve"> </w:t>
            </w:r>
            <w:r w:rsidRPr="00EB3959">
              <w:rPr>
                <w:i/>
              </w:rPr>
              <w:t>to</w:t>
            </w:r>
            <w:r w:rsidR="000A5C4F">
              <w:rPr>
                <w:i/>
              </w:rPr>
              <w:t xml:space="preserve"> </w:t>
            </w:r>
            <w:r w:rsidRPr="00EB3959">
              <w:rPr>
                <w:i/>
              </w:rPr>
              <w:t>reach</w:t>
            </w:r>
            <w:r w:rsidR="000A5C4F">
              <w:rPr>
                <w:i/>
              </w:rPr>
              <w:t xml:space="preserve"> </w:t>
            </w:r>
            <w:r w:rsidRPr="00EB3959">
              <w:rPr>
                <w:i/>
              </w:rPr>
              <w:t>LDL-C</w:t>
            </w:r>
            <w:r w:rsidR="000A5C4F">
              <w:rPr>
                <w:i/>
              </w:rPr>
              <w:t xml:space="preserve"> </w:t>
            </w:r>
            <w:r w:rsidRPr="00EB3959">
              <w:rPr>
                <w:i/>
              </w:rPr>
              <w:t>goals</w:t>
            </w:r>
            <w:r w:rsidR="000A5C4F">
              <w:rPr>
                <w:i/>
              </w:rPr>
              <w:t xml:space="preserve"> </w:t>
            </w:r>
            <w:r w:rsidRPr="00EB3959">
              <w:rPr>
                <w:i/>
              </w:rPr>
              <w:t>with</w:t>
            </w:r>
            <w:r w:rsidR="000A5C4F">
              <w:rPr>
                <w:i/>
              </w:rPr>
              <w:t xml:space="preserve"> </w:t>
            </w:r>
            <w:r w:rsidRPr="00EB3959">
              <w:rPr>
                <w:i/>
              </w:rPr>
              <w:t>maximum</w:t>
            </w:r>
            <w:r w:rsidR="000A5C4F">
              <w:rPr>
                <w:i/>
              </w:rPr>
              <w:t xml:space="preserve"> </w:t>
            </w:r>
            <w:r w:rsidRPr="00EB3959">
              <w:rPr>
                <w:i/>
              </w:rPr>
              <w:t>tolerated</w:t>
            </w:r>
            <w:r w:rsidR="000A5C4F">
              <w:rPr>
                <w:i/>
              </w:rPr>
              <w:t xml:space="preserve"> </w:t>
            </w:r>
            <w:r w:rsidRPr="00EB3959">
              <w:rPr>
                <w:i/>
              </w:rPr>
              <w:t>dose</w:t>
            </w:r>
            <w:r w:rsidR="000A5C4F">
              <w:rPr>
                <w:i/>
              </w:rPr>
              <w:t xml:space="preserve"> </w:t>
            </w:r>
            <w:r w:rsidRPr="00EB3959">
              <w:rPr>
                <w:i/>
              </w:rPr>
              <w:t>of</w:t>
            </w:r>
            <w:r w:rsidR="000A5C4F">
              <w:rPr>
                <w:i/>
              </w:rPr>
              <w:t xml:space="preserve"> </w:t>
            </w:r>
            <w:r w:rsidRPr="00EB3959">
              <w:rPr>
                <w:i/>
              </w:rPr>
              <w:t>a</w:t>
            </w:r>
            <w:r w:rsidR="000A5C4F">
              <w:rPr>
                <w:i/>
              </w:rPr>
              <w:t xml:space="preserve"> </w:t>
            </w:r>
            <w:r w:rsidRPr="00EB3959">
              <w:rPr>
                <w:i/>
              </w:rPr>
              <w:t>statin</w:t>
            </w:r>
            <w:r w:rsidR="000A5C4F">
              <w:rPr>
                <w:i/>
              </w:rPr>
              <w:t xml:space="preserve"> </w:t>
            </w:r>
            <w:r w:rsidRPr="00EB3959">
              <w:rPr>
                <w:i/>
              </w:rPr>
              <w:t>or,</w:t>
            </w:r>
          </w:p>
          <w:p w:rsidR="008E7846" w:rsidRPr="00EB3959" w:rsidRDefault="00EB3959" w:rsidP="00EB3959">
            <w:pPr>
              <w:pStyle w:val="ListBullet"/>
            </w:pPr>
            <w:r w:rsidRPr="00EB3959">
              <w:rPr>
                <w:i/>
              </w:rPr>
              <w:t>In</w:t>
            </w:r>
            <w:r w:rsidR="000A5C4F">
              <w:rPr>
                <w:i/>
              </w:rPr>
              <w:t xml:space="preserve"> </w:t>
            </w:r>
            <w:r w:rsidRPr="00EB3959">
              <w:rPr>
                <w:i/>
              </w:rPr>
              <w:t>combination</w:t>
            </w:r>
            <w:r w:rsidR="000A5C4F">
              <w:rPr>
                <w:i/>
              </w:rPr>
              <w:t xml:space="preserve"> </w:t>
            </w:r>
            <w:r w:rsidRPr="00EB3959">
              <w:rPr>
                <w:i/>
              </w:rPr>
              <w:t>with</w:t>
            </w:r>
            <w:r w:rsidR="000A5C4F">
              <w:rPr>
                <w:i/>
              </w:rPr>
              <w:t xml:space="preserve"> </w:t>
            </w:r>
            <w:r w:rsidRPr="00EB3959">
              <w:rPr>
                <w:i/>
              </w:rPr>
              <w:t>other</w:t>
            </w:r>
            <w:r w:rsidR="000A5C4F">
              <w:rPr>
                <w:i/>
              </w:rPr>
              <w:t xml:space="preserve"> </w:t>
            </w:r>
            <w:r w:rsidRPr="00EB3959">
              <w:rPr>
                <w:i/>
              </w:rPr>
              <w:t>lipid</w:t>
            </w:r>
            <w:r w:rsidR="000A5C4F">
              <w:rPr>
                <w:i/>
              </w:rPr>
              <w:t xml:space="preserve"> </w:t>
            </w:r>
            <w:r w:rsidRPr="00EB3959">
              <w:rPr>
                <w:i/>
              </w:rPr>
              <w:t>lowering</w:t>
            </w:r>
            <w:r w:rsidR="000A5C4F">
              <w:rPr>
                <w:i/>
              </w:rPr>
              <w:t xml:space="preserve"> </w:t>
            </w:r>
            <w:r w:rsidRPr="00EB3959">
              <w:rPr>
                <w:i/>
              </w:rPr>
              <w:t>therapies</w:t>
            </w:r>
            <w:r w:rsidR="000A5C4F">
              <w:rPr>
                <w:i/>
              </w:rPr>
              <w:t xml:space="preserve"> </w:t>
            </w:r>
            <w:r w:rsidRPr="00EB3959">
              <w:rPr>
                <w:i/>
              </w:rPr>
              <w:t>in</w:t>
            </w:r>
            <w:r w:rsidR="000A5C4F">
              <w:rPr>
                <w:i/>
              </w:rPr>
              <w:t xml:space="preserve"> </w:t>
            </w:r>
            <w:r w:rsidRPr="00EB3959">
              <w:rPr>
                <w:i/>
              </w:rPr>
              <w:t>patients</w:t>
            </w:r>
            <w:r w:rsidR="000A5C4F">
              <w:rPr>
                <w:i/>
              </w:rPr>
              <w:t xml:space="preserve"> </w:t>
            </w:r>
            <w:r w:rsidRPr="00EB3959">
              <w:rPr>
                <w:i/>
              </w:rPr>
              <w:t>who</w:t>
            </w:r>
            <w:r w:rsidR="000A5C4F">
              <w:rPr>
                <w:i/>
              </w:rPr>
              <w:t xml:space="preserve"> </w:t>
            </w:r>
            <w:r w:rsidRPr="00EB3959">
              <w:rPr>
                <w:i/>
              </w:rPr>
              <w:t>are</w:t>
            </w:r>
            <w:r w:rsidR="000A5C4F">
              <w:rPr>
                <w:i/>
              </w:rPr>
              <w:t xml:space="preserve"> </w:t>
            </w:r>
            <w:r w:rsidRPr="00EB3959">
              <w:rPr>
                <w:i/>
              </w:rPr>
              <w:t>statin</w:t>
            </w:r>
            <w:r w:rsidR="000A5C4F">
              <w:rPr>
                <w:i/>
              </w:rPr>
              <w:t xml:space="preserve"> </w:t>
            </w:r>
            <w:r w:rsidRPr="00EB3959">
              <w:rPr>
                <w:i/>
              </w:rPr>
              <w:t>intolerant</w:t>
            </w:r>
            <w:r w:rsidR="000A5C4F">
              <w:rPr>
                <w:i/>
              </w:rPr>
              <w:t xml:space="preserve"> </w:t>
            </w:r>
            <w:r w:rsidRPr="00EB3959">
              <w:rPr>
                <w:i/>
              </w:rPr>
              <w:t>or</w:t>
            </w:r>
            <w:r w:rsidR="000A5C4F">
              <w:rPr>
                <w:i/>
              </w:rPr>
              <w:t xml:space="preserve"> </w:t>
            </w:r>
            <w:r w:rsidRPr="00EB3959">
              <w:rPr>
                <w:i/>
              </w:rPr>
              <w:t>for</w:t>
            </w:r>
            <w:r w:rsidR="000A5C4F">
              <w:rPr>
                <w:i/>
              </w:rPr>
              <w:t xml:space="preserve"> </w:t>
            </w:r>
            <w:r w:rsidRPr="00EB3959">
              <w:rPr>
                <w:i/>
              </w:rPr>
              <w:t>whom</w:t>
            </w:r>
            <w:r w:rsidR="000A5C4F">
              <w:rPr>
                <w:i/>
              </w:rPr>
              <w:t xml:space="preserve"> </w:t>
            </w:r>
            <w:r w:rsidRPr="00EB3959">
              <w:rPr>
                <w:i/>
              </w:rPr>
              <w:t>a</w:t>
            </w:r>
            <w:r w:rsidR="000A5C4F">
              <w:rPr>
                <w:i/>
              </w:rPr>
              <w:t xml:space="preserve"> </w:t>
            </w:r>
            <w:r w:rsidRPr="00EB3959">
              <w:rPr>
                <w:i/>
              </w:rPr>
              <w:t>statin</w:t>
            </w:r>
            <w:r w:rsidR="000A5C4F">
              <w:rPr>
                <w:i/>
              </w:rPr>
              <w:t xml:space="preserve"> </w:t>
            </w:r>
            <w:r w:rsidRPr="00EB3959">
              <w:rPr>
                <w:i/>
              </w:rPr>
              <w:t>is</w:t>
            </w:r>
            <w:r w:rsidR="000A5C4F">
              <w:rPr>
                <w:i/>
              </w:rPr>
              <w:t xml:space="preserve"> </w:t>
            </w:r>
            <w:r w:rsidRPr="00EB3959">
              <w:rPr>
                <w:i/>
              </w:rPr>
              <w:t>contraindicated</w:t>
            </w:r>
            <w:r w:rsidR="000A5C4F">
              <w:rPr>
                <w:i/>
              </w:rPr>
              <w:t xml:space="preserve"> </w:t>
            </w:r>
            <w:r w:rsidRPr="00EB3959">
              <w:rPr>
                <w:i/>
              </w:rPr>
              <w:t>who</w:t>
            </w:r>
            <w:r w:rsidR="000A5C4F">
              <w:rPr>
                <w:i/>
              </w:rPr>
              <w:t xml:space="preserve"> </w:t>
            </w:r>
            <w:r w:rsidRPr="00EB3959">
              <w:rPr>
                <w:i/>
              </w:rPr>
              <w:t>are</w:t>
            </w:r>
            <w:r w:rsidR="000A5C4F">
              <w:rPr>
                <w:i/>
              </w:rPr>
              <w:t xml:space="preserve"> </w:t>
            </w:r>
            <w:r w:rsidRPr="00EB3959">
              <w:rPr>
                <w:i/>
              </w:rPr>
              <w:t>unable</w:t>
            </w:r>
            <w:r w:rsidR="000A5C4F">
              <w:rPr>
                <w:i/>
              </w:rPr>
              <w:t xml:space="preserve"> </w:t>
            </w:r>
            <w:r w:rsidRPr="00EB3959">
              <w:rPr>
                <w:i/>
              </w:rPr>
              <w:t>to</w:t>
            </w:r>
            <w:r w:rsidR="000A5C4F">
              <w:rPr>
                <w:i/>
              </w:rPr>
              <w:t xml:space="preserve"> </w:t>
            </w:r>
            <w:r w:rsidRPr="00EB3959">
              <w:rPr>
                <w:i/>
              </w:rPr>
              <w:t>reach</w:t>
            </w:r>
            <w:r w:rsidR="000A5C4F">
              <w:rPr>
                <w:i/>
              </w:rPr>
              <w:t xml:space="preserve"> </w:t>
            </w:r>
            <w:r w:rsidRPr="00EB3959">
              <w:rPr>
                <w:i/>
              </w:rPr>
              <w:t>LDL-C</w:t>
            </w:r>
            <w:r w:rsidR="000A5C4F">
              <w:rPr>
                <w:i/>
              </w:rPr>
              <w:t xml:space="preserve"> </w:t>
            </w:r>
            <w:r w:rsidRPr="00EB3959">
              <w:rPr>
                <w:i/>
              </w:rPr>
              <w:t>goals.</w:t>
            </w:r>
          </w:p>
        </w:tc>
      </w:tr>
      <w:tr w:rsidR="008E7846" w:rsidRPr="00487162" w:rsidTr="00BF1190">
        <w:tc>
          <w:tcPr>
            <w:tcW w:w="2907" w:type="dxa"/>
          </w:tcPr>
          <w:p w:rsidR="008E7846" w:rsidRPr="00487162" w:rsidRDefault="00D63AAF" w:rsidP="00E45619">
            <w:pPr>
              <w:rPr>
                <w:i/>
              </w:rPr>
            </w:pPr>
            <w:r>
              <w:rPr>
                <w:i/>
              </w:rPr>
              <w:t>Route</w:t>
            </w:r>
            <w:r w:rsidR="000A5C4F">
              <w:rPr>
                <w:i/>
              </w:rPr>
              <w:t xml:space="preserve"> </w:t>
            </w:r>
            <w:r w:rsidR="008E7846" w:rsidRPr="00487162">
              <w:rPr>
                <w:i/>
              </w:rPr>
              <w:t>of</w:t>
            </w:r>
            <w:r w:rsidR="000A5C4F">
              <w:rPr>
                <w:i/>
              </w:rPr>
              <w:t xml:space="preserve"> </w:t>
            </w:r>
            <w:r w:rsidR="008E7846" w:rsidRPr="00487162">
              <w:rPr>
                <w:i/>
              </w:rPr>
              <w:t>administration:</w:t>
            </w:r>
          </w:p>
        </w:tc>
        <w:tc>
          <w:tcPr>
            <w:tcW w:w="6307" w:type="dxa"/>
          </w:tcPr>
          <w:p w:rsidR="008E7846" w:rsidRPr="00487162" w:rsidRDefault="0077137A" w:rsidP="00E45619">
            <w:r>
              <w:t>subcutaneous</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996183" w:rsidRDefault="00996183" w:rsidP="00996183">
            <w:r w:rsidRPr="00996183">
              <w:t>The</w:t>
            </w:r>
            <w:r w:rsidR="000A5C4F">
              <w:t xml:space="preserve"> </w:t>
            </w:r>
            <w:r w:rsidRPr="00996183">
              <w:t>recommended</w:t>
            </w:r>
            <w:r w:rsidR="000A5C4F">
              <w:t xml:space="preserve"> </w:t>
            </w:r>
            <w:r w:rsidRPr="00996183">
              <w:t>starting</w:t>
            </w:r>
            <w:r w:rsidR="000A5C4F">
              <w:t xml:space="preserve"> </w:t>
            </w:r>
            <w:r w:rsidRPr="00996183">
              <w:t>dose</w:t>
            </w:r>
            <w:r w:rsidR="000A5C4F">
              <w:t xml:space="preserve"> </w:t>
            </w:r>
            <w:r w:rsidRPr="00996183">
              <w:t>of</w:t>
            </w:r>
            <w:r w:rsidR="000A5C4F">
              <w:t xml:space="preserve"> </w:t>
            </w:r>
            <w:r w:rsidRPr="00996183">
              <w:t>Praluent</w:t>
            </w:r>
            <w:r w:rsidR="000A5C4F">
              <w:t xml:space="preserve"> </w:t>
            </w:r>
            <w:r w:rsidRPr="00996183">
              <w:t>is</w:t>
            </w:r>
            <w:r w:rsidR="000A5C4F">
              <w:t xml:space="preserve"> </w:t>
            </w:r>
            <w:r w:rsidRPr="00996183">
              <w:t>75</w:t>
            </w:r>
            <w:r w:rsidR="000A5C4F">
              <w:t xml:space="preserve"> </w:t>
            </w:r>
            <w:r w:rsidR="00224853">
              <w:t>mg</w:t>
            </w:r>
            <w:r w:rsidR="000A5C4F">
              <w:t xml:space="preserve"> </w:t>
            </w:r>
            <w:r w:rsidRPr="00996183">
              <w:t>once</w:t>
            </w:r>
            <w:r w:rsidR="000A5C4F">
              <w:t xml:space="preserve"> </w:t>
            </w:r>
            <w:r w:rsidRPr="00996183">
              <w:t>every</w:t>
            </w:r>
            <w:r w:rsidR="000A5C4F">
              <w:t xml:space="preserve"> </w:t>
            </w:r>
            <w:r w:rsidRPr="00996183">
              <w:t>2</w:t>
            </w:r>
            <w:r w:rsidR="000A5C4F">
              <w:t xml:space="preserve"> </w:t>
            </w:r>
            <w:r w:rsidRPr="00996183">
              <w:t>weeks</w:t>
            </w:r>
            <w:r w:rsidR="000A5C4F">
              <w:t xml:space="preserve"> </w:t>
            </w:r>
            <w:r w:rsidRPr="00996183">
              <w:t>or</w:t>
            </w:r>
            <w:r w:rsidR="000A5C4F">
              <w:t xml:space="preserve"> </w:t>
            </w:r>
            <w:r w:rsidRPr="00996183">
              <w:t>300</w:t>
            </w:r>
            <w:r w:rsidR="000A5C4F">
              <w:t xml:space="preserve"> </w:t>
            </w:r>
            <w:r w:rsidR="00224853">
              <w:t>mg</w:t>
            </w:r>
            <w:r w:rsidR="000A5C4F">
              <w:t xml:space="preserve"> </w:t>
            </w:r>
            <w:r w:rsidRPr="00996183">
              <w:t>once</w:t>
            </w:r>
            <w:r w:rsidR="000A5C4F">
              <w:t xml:space="preserve"> </w:t>
            </w:r>
            <w:r w:rsidRPr="00996183">
              <w:t>every</w:t>
            </w:r>
            <w:r w:rsidR="000A5C4F">
              <w:t xml:space="preserve"> </w:t>
            </w:r>
            <w:r w:rsidRPr="00996183">
              <w:t>4</w:t>
            </w:r>
            <w:r w:rsidR="000A5C4F">
              <w:t xml:space="preserve"> </w:t>
            </w:r>
            <w:r w:rsidRPr="00996183">
              <w:t>weeks</w:t>
            </w:r>
            <w:r w:rsidR="000A5C4F">
              <w:t xml:space="preserve"> </w:t>
            </w:r>
            <w:r w:rsidRPr="00996183">
              <w:t>(monthly),</w:t>
            </w:r>
            <w:r w:rsidR="000A5C4F">
              <w:t xml:space="preserve"> </w:t>
            </w:r>
            <w:r w:rsidRPr="00996183">
              <w:t>administered</w:t>
            </w:r>
            <w:r w:rsidR="000A5C4F">
              <w:t xml:space="preserve"> </w:t>
            </w:r>
            <w:r w:rsidRPr="00996183">
              <w:t>subcutaneously.</w:t>
            </w:r>
            <w:r w:rsidR="000A5C4F">
              <w:t xml:space="preserve"> </w:t>
            </w:r>
            <w:r w:rsidRPr="00996183">
              <w:t>The</w:t>
            </w:r>
            <w:r w:rsidR="000A5C4F">
              <w:t xml:space="preserve"> </w:t>
            </w:r>
            <w:r w:rsidRPr="00996183">
              <w:t>dose</w:t>
            </w:r>
            <w:r w:rsidR="000A5C4F">
              <w:t xml:space="preserve"> </w:t>
            </w:r>
            <w:r w:rsidRPr="00996183">
              <w:t>of</w:t>
            </w:r>
            <w:r w:rsidR="000A5C4F">
              <w:t xml:space="preserve"> </w:t>
            </w:r>
            <w:r w:rsidRPr="00996183">
              <w:t>Praluent</w:t>
            </w:r>
            <w:r w:rsidR="000A5C4F">
              <w:t xml:space="preserve"> </w:t>
            </w:r>
            <w:r w:rsidRPr="00996183">
              <w:t>can</w:t>
            </w:r>
            <w:r w:rsidR="000A5C4F">
              <w:t xml:space="preserve"> </w:t>
            </w:r>
            <w:r w:rsidRPr="00996183">
              <w:t>be</w:t>
            </w:r>
            <w:r w:rsidR="000A5C4F">
              <w:t xml:space="preserve"> </w:t>
            </w:r>
            <w:r w:rsidRPr="00996183">
              <w:t>individualised</w:t>
            </w:r>
            <w:r w:rsidR="000A5C4F">
              <w:t xml:space="preserve"> </w:t>
            </w:r>
            <w:r w:rsidRPr="00996183">
              <w:t>based</w:t>
            </w:r>
            <w:r w:rsidR="000A5C4F">
              <w:t xml:space="preserve"> </w:t>
            </w:r>
            <w:r w:rsidRPr="00996183">
              <w:t>on</w:t>
            </w:r>
            <w:r w:rsidR="000A5C4F">
              <w:t xml:space="preserve"> </w:t>
            </w:r>
            <w:r w:rsidRPr="00996183">
              <w:t>patient</w:t>
            </w:r>
            <w:r w:rsidR="000A5C4F">
              <w:t xml:space="preserve"> </w:t>
            </w:r>
            <w:r w:rsidRPr="00996183">
              <w:t>charac</w:t>
            </w:r>
            <w:r>
              <w:t>teristics</w:t>
            </w:r>
            <w:r w:rsidR="000A5C4F">
              <w:t xml:space="preserve"> </w:t>
            </w:r>
            <w:r>
              <w:t>such</w:t>
            </w:r>
            <w:r w:rsidR="000A5C4F">
              <w:t xml:space="preserve"> </w:t>
            </w:r>
            <w:r>
              <w:t>as</w:t>
            </w:r>
            <w:r w:rsidR="000A5C4F">
              <w:t xml:space="preserve"> </w:t>
            </w:r>
            <w:r>
              <w:t>baseline</w:t>
            </w:r>
            <w:r w:rsidR="000A5C4F">
              <w:t xml:space="preserve"> </w:t>
            </w:r>
            <w:r>
              <w:t>LDLC</w:t>
            </w:r>
            <w:r w:rsidR="000A5C4F">
              <w:t xml:space="preserve"> </w:t>
            </w:r>
            <w:r>
              <w:t>l</w:t>
            </w:r>
            <w:r w:rsidRPr="00996183">
              <w:t>evel,</w:t>
            </w:r>
            <w:r w:rsidR="000A5C4F">
              <w:t xml:space="preserve"> </w:t>
            </w:r>
            <w:r w:rsidRPr="00996183">
              <w:t>goal</w:t>
            </w:r>
            <w:r w:rsidR="000A5C4F">
              <w:t xml:space="preserve"> </w:t>
            </w:r>
            <w:r w:rsidRPr="00996183">
              <w:t>of</w:t>
            </w:r>
            <w:r w:rsidR="000A5C4F">
              <w:t xml:space="preserve"> </w:t>
            </w:r>
            <w:r w:rsidRPr="00996183">
              <w:t>therapy</w:t>
            </w:r>
            <w:r w:rsidR="000A5C4F">
              <w:t xml:space="preserve"> </w:t>
            </w:r>
            <w:r w:rsidRPr="00996183">
              <w:t>and</w:t>
            </w:r>
            <w:r w:rsidR="000A5C4F">
              <w:t xml:space="preserve"> </w:t>
            </w:r>
            <w:r w:rsidRPr="00996183">
              <w:t>response.</w:t>
            </w:r>
            <w:r w:rsidR="000A5C4F">
              <w:t xml:space="preserve"> </w:t>
            </w:r>
            <w:r>
              <w:t>For</w:t>
            </w:r>
            <w:r w:rsidR="000A5C4F">
              <w:t xml:space="preserve"> </w:t>
            </w:r>
            <w:r>
              <w:t>further</w:t>
            </w:r>
            <w:r w:rsidR="000A5C4F">
              <w:t xml:space="preserve"> </w:t>
            </w:r>
            <w:r>
              <w:t>details</w:t>
            </w:r>
            <w:r w:rsidR="000A5C4F">
              <w:t xml:space="preserve"> </w:t>
            </w:r>
            <w:r>
              <w:t>please</w:t>
            </w:r>
            <w:r w:rsidR="000A5C4F">
              <w:t xml:space="preserve"> </w:t>
            </w:r>
            <w:r>
              <w:t>see</w:t>
            </w:r>
            <w:r w:rsidR="000A5C4F">
              <w:t xml:space="preserve"> </w:t>
            </w:r>
            <w:r>
              <w:t>the</w:t>
            </w:r>
            <w:r w:rsidR="000A5C4F">
              <w:t xml:space="preserve"> </w:t>
            </w:r>
            <w:r>
              <w:t>Product</w:t>
            </w:r>
            <w:r w:rsidR="000A5C4F">
              <w:t xml:space="preserve"> </w:t>
            </w:r>
            <w:r>
              <w:t>Information.</w:t>
            </w:r>
          </w:p>
        </w:tc>
      </w:tr>
    </w:tbl>
    <w:p w:rsidR="008E7846" w:rsidRDefault="008E7846" w:rsidP="00950CDA">
      <w:pPr>
        <w:pStyle w:val="Heading3"/>
      </w:pPr>
      <w:bookmarkStart w:id="13" w:name="_Toc247691503"/>
      <w:bookmarkStart w:id="14" w:name="_Toc314842484"/>
      <w:bookmarkStart w:id="15" w:name="_Toc529453496"/>
      <w:r>
        <w:lastRenderedPageBreak/>
        <w:t>Product</w:t>
      </w:r>
      <w:r w:rsidR="000A5C4F">
        <w:t xml:space="preserve"> </w:t>
      </w:r>
      <w:r w:rsidRPr="00950CDA">
        <w:t>background</w:t>
      </w:r>
      <w:bookmarkEnd w:id="13"/>
      <w:bookmarkEnd w:id="14"/>
      <w:bookmarkEnd w:id="15"/>
    </w:p>
    <w:p w:rsidR="008E7846" w:rsidRDefault="00940A89" w:rsidP="00950CDA">
      <w:r w:rsidRPr="00940A89">
        <w:t>This</w:t>
      </w:r>
      <w:r w:rsidR="000A5C4F">
        <w:t xml:space="preserve"> </w:t>
      </w:r>
      <w:r w:rsidRPr="00940A89">
        <w:t>AusPAR</w:t>
      </w:r>
      <w:r w:rsidR="000A5C4F">
        <w:t xml:space="preserve"> </w:t>
      </w:r>
      <w:r w:rsidRPr="00940A89">
        <w:t>describes</w:t>
      </w:r>
      <w:r w:rsidR="000A5C4F">
        <w:t xml:space="preserve"> </w:t>
      </w:r>
      <w:r w:rsidRPr="00940A89">
        <w:t>the</w:t>
      </w:r>
      <w:r w:rsidR="000A5C4F">
        <w:t xml:space="preserve"> </w:t>
      </w:r>
      <w:r w:rsidRPr="00940A89">
        <w:t>application</w:t>
      </w:r>
      <w:r w:rsidR="000A5C4F">
        <w:t xml:space="preserve"> </w:t>
      </w:r>
      <w:r w:rsidRPr="00940A89">
        <w:t>by</w:t>
      </w:r>
      <w:r w:rsidR="000A5C4F">
        <w:t xml:space="preserve"> </w:t>
      </w:r>
      <w:r w:rsidR="004445B7">
        <w:t>Sanofi-Aventis</w:t>
      </w:r>
      <w:r w:rsidR="000A5C4F">
        <w:t xml:space="preserve"> </w:t>
      </w:r>
      <w:r w:rsidR="004445B7">
        <w:t>Australia</w:t>
      </w:r>
      <w:r w:rsidR="000A5C4F">
        <w:t xml:space="preserve"> </w:t>
      </w:r>
      <w:r w:rsidR="004445B7">
        <w:t>Pty</w:t>
      </w:r>
      <w:r w:rsidR="000A5C4F">
        <w:t xml:space="preserve"> </w:t>
      </w:r>
      <w:r w:rsidR="004445B7">
        <w:t>Ltd</w:t>
      </w:r>
      <w:r w:rsidR="000A5C4F">
        <w:t xml:space="preserve"> </w:t>
      </w:r>
      <w:r w:rsidR="004445B7">
        <w:t>(</w:t>
      </w:r>
      <w:r w:rsidRPr="00940A89">
        <w:t>the</w:t>
      </w:r>
      <w:r w:rsidR="000A5C4F">
        <w:t xml:space="preserve"> </w:t>
      </w:r>
      <w:r w:rsidRPr="00940A89">
        <w:t>sponsor</w:t>
      </w:r>
      <w:r w:rsidR="004445B7">
        <w:t>)</w:t>
      </w:r>
      <w:r w:rsidR="000A5C4F">
        <w:t xml:space="preserve"> </w:t>
      </w:r>
      <w:r w:rsidRPr="00940A89">
        <w:t>to</w:t>
      </w:r>
      <w:r w:rsidR="000A5C4F">
        <w:t xml:space="preserve"> </w:t>
      </w:r>
      <w:r w:rsidRPr="00940A89">
        <w:t>register</w:t>
      </w:r>
      <w:r w:rsidR="000A5C4F">
        <w:t xml:space="preserve"> </w:t>
      </w:r>
      <w:r w:rsidR="004445B7">
        <w:t>Praluent</w:t>
      </w:r>
      <w:r w:rsidR="000A5C4F">
        <w:t xml:space="preserve"> </w:t>
      </w:r>
      <w:r w:rsidR="004445B7">
        <w:t>alirocumab</w:t>
      </w:r>
      <w:r w:rsidR="000A5C4F">
        <w:t xml:space="preserve"> </w:t>
      </w:r>
      <w:r w:rsidR="004445B7">
        <w:t>75</w:t>
      </w:r>
      <w:r w:rsidR="000A5C4F">
        <w:t xml:space="preserve"> </w:t>
      </w:r>
      <w:r w:rsidR="00224853">
        <w:t>mg</w:t>
      </w:r>
      <w:r w:rsidR="004445B7">
        <w:t>/mL</w:t>
      </w:r>
      <w:r w:rsidR="000A5C4F">
        <w:t xml:space="preserve"> </w:t>
      </w:r>
      <w:r w:rsidR="004445B7">
        <w:t>and</w:t>
      </w:r>
      <w:r w:rsidR="000A5C4F">
        <w:t xml:space="preserve"> </w:t>
      </w:r>
      <w:r w:rsidR="004445B7">
        <w:t>150</w:t>
      </w:r>
      <w:r w:rsidR="000A5C4F">
        <w:t xml:space="preserve"> </w:t>
      </w:r>
      <w:r w:rsidR="00224853">
        <w:t>mg</w:t>
      </w:r>
      <w:r w:rsidR="004445B7">
        <w:t>/mL</w:t>
      </w:r>
      <w:r w:rsidR="000A5C4F">
        <w:t xml:space="preserve"> </w:t>
      </w:r>
      <w:r w:rsidR="004445B7">
        <w:t>solution</w:t>
      </w:r>
      <w:r w:rsidR="000A5C4F">
        <w:t xml:space="preserve"> </w:t>
      </w:r>
      <w:r w:rsidR="004445B7">
        <w:t>for</w:t>
      </w:r>
      <w:r w:rsidR="000A5C4F">
        <w:t xml:space="preserve"> </w:t>
      </w:r>
      <w:r w:rsidR="004445B7">
        <w:t>injection</w:t>
      </w:r>
      <w:r w:rsidR="000A5C4F">
        <w:t xml:space="preserve"> </w:t>
      </w:r>
      <w:r w:rsidRPr="00940A89">
        <w:t>for</w:t>
      </w:r>
      <w:r w:rsidR="000A5C4F">
        <w:t xml:space="preserve"> </w:t>
      </w:r>
      <w:r w:rsidRPr="00940A89">
        <w:t>the</w:t>
      </w:r>
      <w:r w:rsidR="000A5C4F">
        <w:t xml:space="preserve"> </w:t>
      </w:r>
      <w:r w:rsidRPr="00940A89">
        <w:t>followin</w:t>
      </w:r>
      <w:r w:rsidR="004445B7">
        <w:t>g</w:t>
      </w:r>
      <w:r w:rsidR="000A5C4F">
        <w:t xml:space="preserve"> </w:t>
      </w:r>
      <w:r w:rsidR="00DE6AA2">
        <w:t>extension</w:t>
      </w:r>
      <w:r w:rsidR="000A5C4F">
        <w:t xml:space="preserve"> </w:t>
      </w:r>
      <w:r w:rsidR="00DE6AA2">
        <w:t>of</w:t>
      </w:r>
      <w:r w:rsidR="000A5C4F">
        <w:t xml:space="preserve"> </w:t>
      </w:r>
      <w:r w:rsidR="004445B7">
        <w:t>indication</w:t>
      </w:r>
      <w:r w:rsidR="000A5C4F">
        <w:t xml:space="preserve"> </w:t>
      </w:r>
      <w:r w:rsidR="008215CC">
        <w:t>(changes</w:t>
      </w:r>
      <w:r w:rsidR="000A5C4F">
        <w:t xml:space="preserve"> </w:t>
      </w:r>
      <w:r w:rsidR="008215CC">
        <w:t>are</w:t>
      </w:r>
      <w:r w:rsidR="000A5C4F">
        <w:t xml:space="preserve"> </w:t>
      </w:r>
      <w:r w:rsidR="008215CC">
        <w:t>highlighted</w:t>
      </w:r>
      <w:r w:rsidR="000A5C4F">
        <w:t xml:space="preserve"> </w:t>
      </w:r>
      <w:r w:rsidR="008215CC">
        <w:t>in</w:t>
      </w:r>
      <w:r w:rsidR="000A5C4F">
        <w:t xml:space="preserve"> </w:t>
      </w:r>
      <w:r w:rsidR="008215CC">
        <w:t>bold)</w:t>
      </w:r>
      <w:r w:rsidR="004445B7">
        <w:t>:</w:t>
      </w:r>
    </w:p>
    <w:p w:rsidR="004445B7" w:rsidRPr="004445B7" w:rsidRDefault="004445B7" w:rsidP="00DE6AA2">
      <w:pPr>
        <w:ind w:left="360"/>
        <w:rPr>
          <w:i/>
        </w:rPr>
      </w:pPr>
      <w:r w:rsidRPr="004445B7">
        <w:rPr>
          <w:i/>
        </w:rPr>
        <w:t>Praluent</w:t>
      </w:r>
      <w:r w:rsidR="000A5C4F">
        <w:rPr>
          <w:i/>
        </w:rPr>
        <w:t xml:space="preserve"> </w:t>
      </w:r>
      <w:r w:rsidRPr="004445B7">
        <w:rPr>
          <w:i/>
        </w:rPr>
        <w:t>is</w:t>
      </w:r>
      <w:r w:rsidR="000A5C4F">
        <w:rPr>
          <w:i/>
        </w:rPr>
        <w:t xml:space="preserve"> </w:t>
      </w:r>
      <w:r w:rsidRPr="004445B7">
        <w:rPr>
          <w:i/>
        </w:rPr>
        <w:t>indicated</w:t>
      </w:r>
      <w:r w:rsidR="000A5C4F">
        <w:rPr>
          <w:i/>
        </w:rPr>
        <w:t xml:space="preserve"> </w:t>
      </w:r>
      <w:r w:rsidRPr="004445B7">
        <w:rPr>
          <w:i/>
        </w:rPr>
        <w:t>as</w:t>
      </w:r>
      <w:r w:rsidR="000A5C4F">
        <w:rPr>
          <w:i/>
        </w:rPr>
        <w:t xml:space="preserve"> </w:t>
      </w:r>
      <w:r w:rsidRPr="004445B7">
        <w:rPr>
          <w:i/>
        </w:rPr>
        <w:t>an</w:t>
      </w:r>
      <w:r w:rsidR="000A5C4F">
        <w:rPr>
          <w:i/>
        </w:rPr>
        <w:t xml:space="preserve"> </w:t>
      </w:r>
      <w:r w:rsidRPr="004445B7">
        <w:rPr>
          <w:i/>
        </w:rPr>
        <w:t>adjunct</w:t>
      </w:r>
      <w:r w:rsidR="000A5C4F">
        <w:rPr>
          <w:i/>
        </w:rPr>
        <w:t xml:space="preserve"> </w:t>
      </w:r>
      <w:r w:rsidRPr="004445B7">
        <w:rPr>
          <w:i/>
        </w:rPr>
        <w:t>to</w:t>
      </w:r>
      <w:r w:rsidR="000A5C4F">
        <w:rPr>
          <w:i/>
        </w:rPr>
        <w:t xml:space="preserve"> </w:t>
      </w:r>
      <w:r w:rsidRPr="004445B7">
        <w:rPr>
          <w:i/>
        </w:rPr>
        <w:t>diet</w:t>
      </w:r>
      <w:r w:rsidR="000A5C4F">
        <w:rPr>
          <w:i/>
        </w:rPr>
        <w:t xml:space="preserve"> </w:t>
      </w:r>
      <w:r w:rsidRPr="004445B7">
        <w:rPr>
          <w:i/>
        </w:rPr>
        <w:t>and</w:t>
      </w:r>
      <w:r w:rsidR="000A5C4F">
        <w:rPr>
          <w:i/>
        </w:rPr>
        <w:t xml:space="preserve"> </w:t>
      </w:r>
      <w:r w:rsidRPr="004445B7">
        <w:rPr>
          <w:i/>
        </w:rPr>
        <w:t>exercise</w:t>
      </w:r>
      <w:r w:rsidR="000A5C4F">
        <w:rPr>
          <w:i/>
        </w:rPr>
        <w:t xml:space="preserve"> </w:t>
      </w:r>
      <w:r w:rsidRPr="004445B7">
        <w:rPr>
          <w:i/>
        </w:rPr>
        <w:t>in</w:t>
      </w:r>
      <w:r w:rsidR="000A5C4F">
        <w:rPr>
          <w:i/>
        </w:rPr>
        <w:t xml:space="preserve"> </w:t>
      </w:r>
      <w:r w:rsidRPr="004445B7">
        <w:rPr>
          <w:i/>
        </w:rPr>
        <w:t>adults</w:t>
      </w:r>
      <w:r w:rsidR="000A5C4F">
        <w:rPr>
          <w:i/>
        </w:rPr>
        <w:t xml:space="preserve"> </w:t>
      </w:r>
      <w:r w:rsidRPr="004445B7">
        <w:rPr>
          <w:i/>
        </w:rPr>
        <w:t>with</w:t>
      </w:r>
      <w:r w:rsidR="000A5C4F">
        <w:rPr>
          <w:i/>
        </w:rPr>
        <w:t xml:space="preserve"> </w:t>
      </w:r>
      <w:r w:rsidRPr="00DE6AA2">
        <w:rPr>
          <w:b/>
          <w:i/>
        </w:rPr>
        <w:t>primary</w:t>
      </w:r>
      <w:r w:rsidR="000A5C4F">
        <w:rPr>
          <w:b/>
          <w:i/>
        </w:rPr>
        <w:t xml:space="preserve"> </w:t>
      </w:r>
      <w:r w:rsidRPr="00DE6AA2">
        <w:rPr>
          <w:b/>
          <w:i/>
        </w:rPr>
        <w:t>hypercholesterolaemia</w:t>
      </w:r>
      <w:r w:rsidR="000A5C4F">
        <w:rPr>
          <w:i/>
        </w:rPr>
        <w:t xml:space="preserve"> </w:t>
      </w:r>
      <w:r w:rsidRPr="004445B7">
        <w:rPr>
          <w:i/>
        </w:rPr>
        <w:t>(heterozygous</w:t>
      </w:r>
      <w:r w:rsidR="000A5C4F">
        <w:rPr>
          <w:i/>
        </w:rPr>
        <w:t xml:space="preserve"> </w:t>
      </w:r>
      <w:r w:rsidRPr="004445B7">
        <w:rPr>
          <w:i/>
        </w:rPr>
        <w:t>familial</w:t>
      </w:r>
      <w:r w:rsidR="000A5C4F">
        <w:rPr>
          <w:i/>
        </w:rPr>
        <w:t xml:space="preserve"> </w:t>
      </w:r>
      <w:r w:rsidRPr="00DE6AA2">
        <w:rPr>
          <w:b/>
          <w:i/>
        </w:rPr>
        <w:t>and</w:t>
      </w:r>
      <w:r w:rsidR="000A5C4F">
        <w:rPr>
          <w:b/>
          <w:i/>
        </w:rPr>
        <w:t xml:space="preserve"> </w:t>
      </w:r>
      <w:r w:rsidRPr="00DE6AA2">
        <w:rPr>
          <w:b/>
          <w:i/>
        </w:rPr>
        <w:t>non-familial</w:t>
      </w:r>
      <w:r w:rsidRPr="004445B7">
        <w:rPr>
          <w:i/>
        </w:rPr>
        <w:t>)</w:t>
      </w:r>
      <w:r w:rsidR="000A5C4F">
        <w:rPr>
          <w:i/>
        </w:rPr>
        <w:t xml:space="preserve"> </w:t>
      </w:r>
      <w:r w:rsidRPr="00DE6AA2">
        <w:rPr>
          <w:b/>
          <w:i/>
        </w:rPr>
        <w:t>or</w:t>
      </w:r>
      <w:r w:rsidR="000A5C4F">
        <w:rPr>
          <w:b/>
          <w:i/>
        </w:rPr>
        <w:t xml:space="preserve"> </w:t>
      </w:r>
      <w:r w:rsidRPr="00DE6AA2">
        <w:rPr>
          <w:b/>
          <w:i/>
        </w:rPr>
        <w:t>mixed</w:t>
      </w:r>
      <w:r w:rsidR="000A5C4F">
        <w:rPr>
          <w:b/>
          <w:i/>
        </w:rPr>
        <w:t xml:space="preserve"> </w:t>
      </w:r>
      <w:r w:rsidRPr="00DE6AA2">
        <w:rPr>
          <w:b/>
          <w:i/>
        </w:rPr>
        <w:t>dyslipidaemia</w:t>
      </w:r>
    </w:p>
    <w:p w:rsidR="004445B7" w:rsidRPr="004445B7" w:rsidRDefault="004445B7" w:rsidP="00DE6AA2">
      <w:pPr>
        <w:pStyle w:val="ListBullet"/>
        <w:ind w:left="720"/>
        <w:rPr>
          <w:i/>
        </w:rPr>
      </w:pPr>
      <w:r w:rsidRPr="004445B7">
        <w:rPr>
          <w:i/>
        </w:rPr>
        <w:t>in</w:t>
      </w:r>
      <w:r w:rsidR="000A5C4F">
        <w:rPr>
          <w:i/>
        </w:rPr>
        <w:t xml:space="preserve"> </w:t>
      </w:r>
      <w:r w:rsidRPr="004445B7">
        <w:rPr>
          <w:i/>
        </w:rPr>
        <w:t>combination</w:t>
      </w:r>
      <w:r w:rsidR="000A5C4F">
        <w:rPr>
          <w:i/>
        </w:rPr>
        <w:t xml:space="preserve"> </w:t>
      </w:r>
      <w:r w:rsidRPr="004445B7">
        <w:rPr>
          <w:i/>
        </w:rPr>
        <w:t>with</w:t>
      </w:r>
      <w:r w:rsidR="000A5C4F">
        <w:rPr>
          <w:i/>
        </w:rPr>
        <w:t xml:space="preserve"> </w:t>
      </w:r>
      <w:r w:rsidRPr="004445B7">
        <w:rPr>
          <w:i/>
        </w:rPr>
        <w:t>a</w:t>
      </w:r>
      <w:r w:rsidR="000A5C4F">
        <w:rPr>
          <w:i/>
        </w:rPr>
        <w:t xml:space="preserve"> </w:t>
      </w:r>
      <w:r w:rsidRPr="004445B7">
        <w:rPr>
          <w:i/>
        </w:rPr>
        <w:t>statin</w:t>
      </w:r>
      <w:r w:rsidR="000A5C4F">
        <w:rPr>
          <w:i/>
        </w:rPr>
        <w:t xml:space="preserve"> </w:t>
      </w:r>
      <w:r w:rsidRPr="004445B7">
        <w:rPr>
          <w:i/>
        </w:rPr>
        <w:t>or</w:t>
      </w:r>
      <w:r w:rsidR="000A5C4F">
        <w:rPr>
          <w:i/>
        </w:rPr>
        <w:t xml:space="preserve"> </w:t>
      </w:r>
      <w:r w:rsidRPr="004445B7">
        <w:rPr>
          <w:i/>
        </w:rPr>
        <w:t>statin</w:t>
      </w:r>
      <w:r w:rsidR="000A5C4F">
        <w:rPr>
          <w:i/>
        </w:rPr>
        <w:t xml:space="preserve"> </w:t>
      </w:r>
      <w:r w:rsidRPr="004445B7">
        <w:rPr>
          <w:i/>
        </w:rPr>
        <w:t>with</w:t>
      </w:r>
      <w:r w:rsidR="000A5C4F">
        <w:rPr>
          <w:i/>
        </w:rPr>
        <w:t xml:space="preserve"> </w:t>
      </w:r>
      <w:r w:rsidRPr="004445B7">
        <w:rPr>
          <w:i/>
        </w:rPr>
        <w:t>other</w:t>
      </w:r>
      <w:r w:rsidR="000A5C4F">
        <w:rPr>
          <w:i/>
        </w:rPr>
        <w:t xml:space="preserve"> </w:t>
      </w:r>
      <w:r w:rsidRPr="004445B7">
        <w:rPr>
          <w:i/>
        </w:rPr>
        <w:t>lipid</w:t>
      </w:r>
      <w:r w:rsidR="000A5C4F">
        <w:rPr>
          <w:i/>
        </w:rPr>
        <w:t xml:space="preserve"> </w:t>
      </w:r>
      <w:r w:rsidRPr="004445B7">
        <w:rPr>
          <w:i/>
        </w:rPr>
        <w:t>lowering</w:t>
      </w:r>
      <w:r w:rsidR="000A5C4F">
        <w:rPr>
          <w:i/>
        </w:rPr>
        <w:t xml:space="preserve"> </w:t>
      </w:r>
      <w:r w:rsidRPr="004445B7">
        <w:rPr>
          <w:i/>
        </w:rPr>
        <w:t>therapies</w:t>
      </w:r>
      <w:r w:rsidR="000A5C4F">
        <w:rPr>
          <w:i/>
        </w:rPr>
        <w:t xml:space="preserve"> </w:t>
      </w:r>
      <w:r w:rsidRPr="00DE6AA2">
        <w:rPr>
          <w:b/>
          <w:i/>
        </w:rPr>
        <w:t>in</w:t>
      </w:r>
      <w:r w:rsidR="000A5C4F">
        <w:rPr>
          <w:b/>
          <w:i/>
        </w:rPr>
        <w:t xml:space="preserve"> </w:t>
      </w:r>
      <w:r w:rsidRPr="00DE6AA2">
        <w:rPr>
          <w:b/>
          <w:i/>
        </w:rPr>
        <w:t>patients</w:t>
      </w:r>
      <w:r w:rsidR="000A5C4F">
        <w:rPr>
          <w:b/>
          <w:i/>
        </w:rPr>
        <w:t xml:space="preserve"> </w:t>
      </w:r>
      <w:r w:rsidRPr="00DE6AA2">
        <w:rPr>
          <w:b/>
          <w:i/>
        </w:rPr>
        <w:t>unable</w:t>
      </w:r>
      <w:r w:rsidR="000A5C4F">
        <w:rPr>
          <w:b/>
          <w:i/>
        </w:rPr>
        <w:t xml:space="preserve"> </w:t>
      </w:r>
      <w:r w:rsidRPr="00DE6AA2">
        <w:rPr>
          <w:b/>
          <w:i/>
        </w:rPr>
        <w:t>to</w:t>
      </w:r>
      <w:r w:rsidR="000A5C4F">
        <w:rPr>
          <w:b/>
          <w:i/>
        </w:rPr>
        <w:t xml:space="preserve"> </w:t>
      </w:r>
      <w:r w:rsidRPr="00DE6AA2">
        <w:rPr>
          <w:b/>
          <w:i/>
        </w:rPr>
        <w:t>reach</w:t>
      </w:r>
      <w:r w:rsidR="000A5C4F">
        <w:rPr>
          <w:b/>
          <w:i/>
        </w:rPr>
        <w:t xml:space="preserve"> </w:t>
      </w:r>
      <w:r w:rsidRPr="00DE6AA2">
        <w:rPr>
          <w:b/>
          <w:i/>
        </w:rPr>
        <w:t>LDL-C</w:t>
      </w:r>
      <w:r w:rsidR="000A5C4F">
        <w:rPr>
          <w:b/>
          <w:i/>
        </w:rPr>
        <w:t xml:space="preserve"> </w:t>
      </w:r>
      <w:r w:rsidRPr="00DE6AA2">
        <w:rPr>
          <w:b/>
          <w:i/>
        </w:rPr>
        <w:t>goals</w:t>
      </w:r>
      <w:r w:rsidR="000A5C4F">
        <w:rPr>
          <w:b/>
          <w:i/>
        </w:rPr>
        <w:t xml:space="preserve"> </w:t>
      </w:r>
      <w:r w:rsidRPr="00DE6AA2">
        <w:rPr>
          <w:b/>
          <w:i/>
        </w:rPr>
        <w:t>with</w:t>
      </w:r>
      <w:r w:rsidR="000A5C4F">
        <w:rPr>
          <w:b/>
          <w:i/>
        </w:rPr>
        <w:t xml:space="preserve"> </w:t>
      </w:r>
      <w:r w:rsidRPr="00DE6AA2">
        <w:rPr>
          <w:b/>
          <w:i/>
        </w:rPr>
        <w:t>the</w:t>
      </w:r>
      <w:r w:rsidR="000A5C4F">
        <w:rPr>
          <w:b/>
          <w:i/>
        </w:rPr>
        <w:t xml:space="preserve"> </w:t>
      </w:r>
      <w:r w:rsidRPr="00DE6AA2">
        <w:rPr>
          <w:b/>
          <w:i/>
        </w:rPr>
        <w:t>maximum</w:t>
      </w:r>
      <w:r w:rsidR="000A5C4F">
        <w:rPr>
          <w:b/>
          <w:i/>
        </w:rPr>
        <w:t xml:space="preserve"> </w:t>
      </w:r>
      <w:r w:rsidRPr="00DE6AA2">
        <w:rPr>
          <w:b/>
          <w:i/>
        </w:rPr>
        <w:t>tolerated</w:t>
      </w:r>
      <w:r w:rsidR="000A5C4F">
        <w:rPr>
          <w:b/>
          <w:i/>
        </w:rPr>
        <w:t xml:space="preserve"> </w:t>
      </w:r>
      <w:r w:rsidRPr="00DE6AA2">
        <w:rPr>
          <w:b/>
          <w:i/>
        </w:rPr>
        <w:t>dose</w:t>
      </w:r>
      <w:r w:rsidR="000A5C4F">
        <w:rPr>
          <w:b/>
          <w:i/>
        </w:rPr>
        <w:t xml:space="preserve"> </w:t>
      </w:r>
      <w:r w:rsidRPr="00DE6AA2">
        <w:rPr>
          <w:b/>
          <w:i/>
        </w:rPr>
        <w:t>of</w:t>
      </w:r>
      <w:r w:rsidR="000A5C4F">
        <w:rPr>
          <w:b/>
          <w:i/>
        </w:rPr>
        <w:t xml:space="preserve"> </w:t>
      </w:r>
      <w:r w:rsidRPr="00DE6AA2">
        <w:rPr>
          <w:b/>
          <w:i/>
        </w:rPr>
        <w:t>a</w:t>
      </w:r>
      <w:r w:rsidR="000A5C4F">
        <w:rPr>
          <w:b/>
          <w:i/>
        </w:rPr>
        <w:t xml:space="preserve"> </w:t>
      </w:r>
      <w:r w:rsidRPr="00DE6AA2">
        <w:rPr>
          <w:b/>
          <w:i/>
        </w:rPr>
        <w:t>statin</w:t>
      </w:r>
      <w:r w:rsidR="000A5C4F">
        <w:rPr>
          <w:i/>
        </w:rPr>
        <w:t xml:space="preserve"> or,</w:t>
      </w:r>
    </w:p>
    <w:p w:rsidR="00224853" w:rsidRDefault="004445B7" w:rsidP="00DE6AA2">
      <w:pPr>
        <w:pStyle w:val="ListBullet"/>
        <w:ind w:left="720"/>
        <w:rPr>
          <w:i/>
        </w:rPr>
      </w:pPr>
      <w:r w:rsidRPr="004445B7">
        <w:rPr>
          <w:i/>
        </w:rPr>
        <w:t>alone</w:t>
      </w:r>
      <w:r w:rsidR="000A5C4F">
        <w:rPr>
          <w:i/>
        </w:rPr>
        <w:t xml:space="preserve"> </w:t>
      </w:r>
      <w:r w:rsidRPr="004445B7">
        <w:rPr>
          <w:i/>
        </w:rPr>
        <w:t>or</w:t>
      </w:r>
      <w:r w:rsidR="000A5C4F">
        <w:rPr>
          <w:i/>
        </w:rPr>
        <w:t xml:space="preserve"> </w:t>
      </w:r>
      <w:r w:rsidRPr="004445B7">
        <w:rPr>
          <w:i/>
        </w:rPr>
        <w:t>in</w:t>
      </w:r>
      <w:r w:rsidR="000A5C4F">
        <w:rPr>
          <w:i/>
        </w:rPr>
        <w:t xml:space="preserve"> </w:t>
      </w:r>
      <w:r w:rsidRPr="004445B7">
        <w:rPr>
          <w:i/>
        </w:rPr>
        <w:t>combination</w:t>
      </w:r>
      <w:r w:rsidR="000A5C4F">
        <w:rPr>
          <w:i/>
        </w:rPr>
        <w:t xml:space="preserve"> </w:t>
      </w:r>
      <w:r w:rsidRPr="004445B7">
        <w:rPr>
          <w:i/>
        </w:rPr>
        <w:t>with</w:t>
      </w:r>
      <w:r w:rsidR="000A5C4F">
        <w:rPr>
          <w:i/>
        </w:rPr>
        <w:t xml:space="preserve"> </w:t>
      </w:r>
      <w:r w:rsidRPr="004445B7">
        <w:rPr>
          <w:i/>
        </w:rPr>
        <w:t>other</w:t>
      </w:r>
      <w:r w:rsidR="000A5C4F">
        <w:rPr>
          <w:i/>
        </w:rPr>
        <w:t xml:space="preserve"> </w:t>
      </w:r>
      <w:r w:rsidR="00597811">
        <w:rPr>
          <w:i/>
        </w:rPr>
        <w:t>lipid</w:t>
      </w:r>
      <w:r w:rsidR="000A5C4F">
        <w:rPr>
          <w:i/>
        </w:rPr>
        <w:t xml:space="preserve"> </w:t>
      </w:r>
      <w:r w:rsidR="00597811">
        <w:rPr>
          <w:i/>
        </w:rPr>
        <w:t>lowering</w:t>
      </w:r>
      <w:r w:rsidR="000A5C4F">
        <w:rPr>
          <w:i/>
        </w:rPr>
        <w:t xml:space="preserve"> </w:t>
      </w:r>
      <w:r w:rsidRPr="004445B7">
        <w:rPr>
          <w:i/>
        </w:rPr>
        <w:t>therapies</w:t>
      </w:r>
      <w:r w:rsidR="000A5C4F">
        <w:rPr>
          <w:i/>
        </w:rPr>
        <w:t xml:space="preserve"> </w:t>
      </w:r>
      <w:r w:rsidRPr="004445B7">
        <w:rPr>
          <w:i/>
        </w:rPr>
        <w:t>in</w:t>
      </w:r>
      <w:r w:rsidR="000A5C4F">
        <w:rPr>
          <w:i/>
        </w:rPr>
        <w:t xml:space="preserve"> </w:t>
      </w:r>
      <w:r w:rsidRPr="004445B7">
        <w:rPr>
          <w:i/>
        </w:rPr>
        <w:t>patients</w:t>
      </w:r>
      <w:r w:rsidR="000A5C4F">
        <w:rPr>
          <w:i/>
        </w:rPr>
        <w:t xml:space="preserve"> </w:t>
      </w:r>
      <w:r w:rsidRPr="004445B7">
        <w:rPr>
          <w:i/>
        </w:rPr>
        <w:t>who</w:t>
      </w:r>
      <w:r w:rsidR="000A5C4F">
        <w:rPr>
          <w:i/>
        </w:rPr>
        <w:t xml:space="preserve"> </w:t>
      </w:r>
      <w:r w:rsidRPr="004445B7">
        <w:rPr>
          <w:i/>
        </w:rPr>
        <w:t>are</w:t>
      </w:r>
      <w:r w:rsidR="000A5C4F">
        <w:rPr>
          <w:i/>
        </w:rPr>
        <w:t xml:space="preserve"> </w:t>
      </w:r>
      <w:r w:rsidR="00224853">
        <w:rPr>
          <w:i/>
        </w:rPr>
        <w:t>statin</w:t>
      </w:r>
      <w:r w:rsidR="000A5C4F">
        <w:rPr>
          <w:i/>
        </w:rPr>
        <w:t xml:space="preserve"> </w:t>
      </w:r>
      <w:r w:rsidR="00224853">
        <w:rPr>
          <w:i/>
        </w:rPr>
        <w:t>intolerant</w:t>
      </w:r>
      <w:r w:rsidRPr="004445B7">
        <w:rPr>
          <w:i/>
        </w:rPr>
        <w:t>,</w:t>
      </w:r>
      <w:r w:rsidR="000A5C4F">
        <w:rPr>
          <w:i/>
        </w:rPr>
        <w:t xml:space="preserve"> </w:t>
      </w:r>
      <w:r w:rsidRPr="00DE6AA2">
        <w:rPr>
          <w:b/>
          <w:i/>
        </w:rPr>
        <w:t>or</w:t>
      </w:r>
      <w:r w:rsidR="000A5C4F">
        <w:rPr>
          <w:b/>
          <w:i/>
        </w:rPr>
        <w:t xml:space="preserve"> </w:t>
      </w:r>
      <w:r w:rsidRPr="00DE6AA2">
        <w:rPr>
          <w:b/>
          <w:i/>
        </w:rPr>
        <w:t>for</w:t>
      </w:r>
      <w:r w:rsidR="000A5C4F">
        <w:rPr>
          <w:b/>
          <w:i/>
        </w:rPr>
        <w:t xml:space="preserve"> </w:t>
      </w:r>
      <w:r w:rsidRPr="00DE6AA2">
        <w:rPr>
          <w:b/>
          <w:i/>
        </w:rPr>
        <w:t>whom</w:t>
      </w:r>
      <w:r w:rsidR="000A5C4F">
        <w:rPr>
          <w:b/>
          <w:i/>
        </w:rPr>
        <w:t xml:space="preserve"> </w:t>
      </w:r>
      <w:r w:rsidRPr="00DE6AA2">
        <w:rPr>
          <w:b/>
          <w:i/>
        </w:rPr>
        <w:t>a</w:t>
      </w:r>
      <w:r w:rsidR="000A5C4F">
        <w:rPr>
          <w:b/>
          <w:i/>
        </w:rPr>
        <w:t xml:space="preserve"> </w:t>
      </w:r>
      <w:r w:rsidRPr="00DE6AA2">
        <w:rPr>
          <w:b/>
          <w:i/>
        </w:rPr>
        <w:t>statin</w:t>
      </w:r>
      <w:r w:rsidR="000A5C4F">
        <w:rPr>
          <w:b/>
          <w:i/>
        </w:rPr>
        <w:t xml:space="preserve"> </w:t>
      </w:r>
      <w:r w:rsidRPr="00DE6AA2">
        <w:rPr>
          <w:b/>
          <w:i/>
        </w:rPr>
        <w:t>is</w:t>
      </w:r>
      <w:r w:rsidR="000A5C4F">
        <w:rPr>
          <w:b/>
          <w:i/>
        </w:rPr>
        <w:t xml:space="preserve"> </w:t>
      </w:r>
      <w:r w:rsidRPr="00DE6AA2">
        <w:rPr>
          <w:b/>
          <w:i/>
        </w:rPr>
        <w:t>contraindicated</w:t>
      </w:r>
      <w:r w:rsidR="00224853">
        <w:rPr>
          <w:i/>
        </w:rPr>
        <w:t>.</w:t>
      </w:r>
    </w:p>
    <w:p w:rsidR="004445B7" w:rsidRPr="004445B7" w:rsidRDefault="004445B7" w:rsidP="00DE6AA2">
      <w:pPr>
        <w:ind w:left="360"/>
        <w:rPr>
          <w:i/>
        </w:rPr>
      </w:pPr>
      <w:r w:rsidRPr="004445B7">
        <w:rPr>
          <w:i/>
        </w:rPr>
        <w:t>The</w:t>
      </w:r>
      <w:r w:rsidR="000A5C4F">
        <w:rPr>
          <w:i/>
        </w:rPr>
        <w:t xml:space="preserve"> </w:t>
      </w:r>
      <w:r w:rsidRPr="004445B7">
        <w:rPr>
          <w:i/>
        </w:rPr>
        <w:t>effect</w:t>
      </w:r>
      <w:r w:rsidR="000A5C4F">
        <w:rPr>
          <w:i/>
        </w:rPr>
        <w:t xml:space="preserve"> </w:t>
      </w:r>
      <w:r w:rsidRPr="004445B7">
        <w:rPr>
          <w:i/>
        </w:rPr>
        <w:t>of</w:t>
      </w:r>
      <w:r w:rsidR="000A5C4F">
        <w:rPr>
          <w:i/>
        </w:rPr>
        <w:t xml:space="preserve"> </w:t>
      </w:r>
      <w:r w:rsidRPr="004445B7">
        <w:rPr>
          <w:i/>
        </w:rPr>
        <w:t>Praluent</w:t>
      </w:r>
      <w:r w:rsidR="000A5C4F">
        <w:rPr>
          <w:i/>
        </w:rPr>
        <w:t xml:space="preserve"> </w:t>
      </w:r>
      <w:r w:rsidRPr="004445B7">
        <w:rPr>
          <w:i/>
        </w:rPr>
        <w:t>on</w:t>
      </w:r>
      <w:r w:rsidR="000A5C4F">
        <w:rPr>
          <w:i/>
        </w:rPr>
        <w:t xml:space="preserve"> </w:t>
      </w:r>
      <w:r w:rsidRPr="004445B7">
        <w:rPr>
          <w:i/>
        </w:rPr>
        <w:t>cardiovascular</w:t>
      </w:r>
      <w:r w:rsidR="000A5C4F">
        <w:rPr>
          <w:i/>
        </w:rPr>
        <w:t xml:space="preserve"> </w:t>
      </w:r>
      <w:r w:rsidRPr="004445B7">
        <w:rPr>
          <w:i/>
        </w:rPr>
        <w:t>morbidity</w:t>
      </w:r>
      <w:r w:rsidR="000A5C4F">
        <w:rPr>
          <w:i/>
        </w:rPr>
        <w:t xml:space="preserve"> </w:t>
      </w:r>
      <w:r w:rsidRPr="004445B7">
        <w:rPr>
          <w:i/>
        </w:rPr>
        <w:t>and</w:t>
      </w:r>
      <w:r w:rsidR="000A5C4F">
        <w:rPr>
          <w:i/>
        </w:rPr>
        <w:t xml:space="preserve"> </w:t>
      </w:r>
      <w:r w:rsidRPr="004445B7">
        <w:rPr>
          <w:i/>
        </w:rPr>
        <w:t>mortality</w:t>
      </w:r>
      <w:r w:rsidR="000A5C4F">
        <w:rPr>
          <w:i/>
        </w:rPr>
        <w:t xml:space="preserve"> </w:t>
      </w:r>
      <w:r w:rsidRPr="004445B7">
        <w:rPr>
          <w:i/>
        </w:rPr>
        <w:t>has</w:t>
      </w:r>
      <w:r w:rsidR="000A5C4F">
        <w:rPr>
          <w:i/>
        </w:rPr>
        <w:t xml:space="preserve"> </w:t>
      </w:r>
      <w:r w:rsidRPr="004445B7">
        <w:rPr>
          <w:i/>
        </w:rPr>
        <w:t>not</w:t>
      </w:r>
      <w:r w:rsidR="000A5C4F">
        <w:rPr>
          <w:i/>
        </w:rPr>
        <w:t xml:space="preserve"> </w:t>
      </w:r>
      <w:r w:rsidRPr="004445B7">
        <w:rPr>
          <w:i/>
        </w:rPr>
        <w:t>yet</w:t>
      </w:r>
      <w:r w:rsidR="000A5C4F">
        <w:rPr>
          <w:i/>
        </w:rPr>
        <w:t xml:space="preserve"> </w:t>
      </w:r>
      <w:r w:rsidRPr="004445B7">
        <w:rPr>
          <w:i/>
        </w:rPr>
        <w:t>been</w:t>
      </w:r>
      <w:r w:rsidR="000A5C4F">
        <w:rPr>
          <w:i/>
        </w:rPr>
        <w:t xml:space="preserve"> </w:t>
      </w:r>
      <w:r w:rsidRPr="004445B7">
        <w:rPr>
          <w:i/>
        </w:rPr>
        <w:t>de</w:t>
      </w:r>
      <w:r w:rsidR="008215CC">
        <w:rPr>
          <w:i/>
        </w:rPr>
        <w:t>termined</w:t>
      </w:r>
      <w:r w:rsidR="000A5C4F">
        <w:rPr>
          <w:i/>
        </w:rPr>
        <w:t xml:space="preserve"> </w:t>
      </w:r>
      <w:r w:rsidR="008215CC">
        <w:rPr>
          <w:i/>
        </w:rPr>
        <w:t>(see</w:t>
      </w:r>
      <w:r w:rsidR="000A5C4F">
        <w:rPr>
          <w:i/>
        </w:rPr>
        <w:t xml:space="preserve"> </w:t>
      </w:r>
      <w:r w:rsidR="008215CC">
        <w:rPr>
          <w:i/>
        </w:rPr>
        <w:t>CLINICAL</w:t>
      </w:r>
      <w:r w:rsidR="000A5C4F">
        <w:rPr>
          <w:i/>
        </w:rPr>
        <w:t xml:space="preserve"> </w:t>
      </w:r>
      <w:r w:rsidR="008215CC">
        <w:rPr>
          <w:i/>
        </w:rPr>
        <w:t>TRIALS).</w:t>
      </w:r>
    </w:p>
    <w:p w:rsidR="004445B7" w:rsidRDefault="00DE6AA2" w:rsidP="004445B7">
      <w:r>
        <w:t>The</w:t>
      </w:r>
      <w:r w:rsidR="000A5C4F">
        <w:t xml:space="preserve"> </w:t>
      </w:r>
      <w:r>
        <w:t>currently</w:t>
      </w:r>
      <w:r w:rsidR="000A5C4F">
        <w:t xml:space="preserve"> </w:t>
      </w:r>
      <w:r>
        <w:t>approved</w:t>
      </w:r>
      <w:r w:rsidR="000A5C4F">
        <w:t xml:space="preserve"> </w:t>
      </w:r>
      <w:r>
        <w:t>indication</w:t>
      </w:r>
      <w:r w:rsidR="000A5C4F">
        <w:t xml:space="preserve"> </w:t>
      </w:r>
      <w:r>
        <w:t>is:</w:t>
      </w:r>
    </w:p>
    <w:p w:rsidR="00DE6AA2" w:rsidRPr="00DE6AA2" w:rsidRDefault="00DE6AA2" w:rsidP="00DE6AA2">
      <w:pPr>
        <w:ind w:left="360"/>
        <w:rPr>
          <w:i/>
        </w:rPr>
      </w:pPr>
      <w:r w:rsidRPr="00DE6AA2">
        <w:rPr>
          <w:i/>
        </w:rPr>
        <w:t>Praluent</w:t>
      </w:r>
      <w:r w:rsidR="000A5C4F">
        <w:rPr>
          <w:i/>
        </w:rPr>
        <w:t xml:space="preserve"> </w:t>
      </w:r>
      <w:r w:rsidRPr="00DE6AA2">
        <w:rPr>
          <w:i/>
        </w:rPr>
        <w:t>is</w:t>
      </w:r>
      <w:r w:rsidR="000A5C4F">
        <w:rPr>
          <w:i/>
        </w:rPr>
        <w:t xml:space="preserve"> </w:t>
      </w:r>
      <w:r w:rsidRPr="00DE6AA2">
        <w:rPr>
          <w:i/>
        </w:rPr>
        <w:t>indicated</w:t>
      </w:r>
      <w:r w:rsidR="000A5C4F">
        <w:rPr>
          <w:i/>
        </w:rPr>
        <w:t xml:space="preserve"> </w:t>
      </w:r>
      <w:r w:rsidRPr="00DE6AA2">
        <w:rPr>
          <w:i/>
        </w:rPr>
        <w:t>as</w:t>
      </w:r>
      <w:r w:rsidR="000A5C4F">
        <w:rPr>
          <w:i/>
        </w:rPr>
        <w:t xml:space="preserve"> </w:t>
      </w:r>
      <w:r w:rsidRPr="00DE6AA2">
        <w:rPr>
          <w:i/>
        </w:rPr>
        <w:t>an</w:t>
      </w:r>
      <w:r w:rsidR="000A5C4F">
        <w:rPr>
          <w:i/>
        </w:rPr>
        <w:t xml:space="preserve"> </w:t>
      </w:r>
      <w:r w:rsidRPr="00DE6AA2">
        <w:rPr>
          <w:i/>
        </w:rPr>
        <w:t>adjunct</w:t>
      </w:r>
      <w:r w:rsidR="000A5C4F">
        <w:rPr>
          <w:i/>
        </w:rPr>
        <w:t xml:space="preserve"> </w:t>
      </w:r>
      <w:r w:rsidRPr="00DE6AA2">
        <w:rPr>
          <w:i/>
        </w:rPr>
        <w:t>to</w:t>
      </w:r>
      <w:r w:rsidR="000A5C4F">
        <w:rPr>
          <w:i/>
        </w:rPr>
        <w:t xml:space="preserve"> </w:t>
      </w:r>
      <w:r w:rsidRPr="00DE6AA2">
        <w:rPr>
          <w:i/>
        </w:rPr>
        <w:t>diet</w:t>
      </w:r>
      <w:r w:rsidR="000A5C4F">
        <w:rPr>
          <w:i/>
        </w:rPr>
        <w:t xml:space="preserve"> </w:t>
      </w:r>
      <w:r w:rsidRPr="00DE6AA2">
        <w:rPr>
          <w:i/>
        </w:rPr>
        <w:t>and</w:t>
      </w:r>
      <w:r w:rsidR="000A5C4F">
        <w:rPr>
          <w:i/>
        </w:rPr>
        <w:t xml:space="preserve"> </w:t>
      </w:r>
      <w:r w:rsidRPr="00DE6AA2">
        <w:rPr>
          <w:i/>
        </w:rPr>
        <w:t>exercise</w:t>
      </w:r>
      <w:r w:rsidR="000A5C4F">
        <w:rPr>
          <w:i/>
        </w:rPr>
        <w:t xml:space="preserve"> </w:t>
      </w:r>
      <w:r w:rsidRPr="00DE6AA2">
        <w:rPr>
          <w:i/>
        </w:rPr>
        <w:t>in</w:t>
      </w:r>
      <w:r w:rsidR="000A5C4F">
        <w:rPr>
          <w:i/>
        </w:rPr>
        <w:t xml:space="preserve"> </w:t>
      </w:r>
      <w:r w:rsidRPr="00DE6AA2">
        <w:rPr>
          <w:i/>
        </w:rPr>
        <w:t>adults</w:t>
      </w:r>
      <w:r w:rsidR="000A5C4F">
        <w:rPr>
          <w:i/>
        </w:rPr>
        <w:t xml:space="preserve"> </w:t>
      </w:r>
      <w:r w:rsidRPr="00DE6AA2">
        <w:rPr>
          <w:i/>
        </w:rPr>
        <w:t>with</w:t>
      </w:r>
      <w:r w:rsidR="000A5C4F">
        <w:rPr>
          <w:i/>
        </w:rPr>
        <w:t xml:space="preserve"> </w:t>
      </w:r>
      <w:r w:rsidRPr="00DE6AA2">
        <w:rPr>
          <w:i/>
        </w:rPr>
        <w:t>heterozygous</w:t>
      </w:r>
      <w:r w:rsidR="000A5C4F">
        <w:rPr>
          <w:i/>
        </w:rPr>
        <w:t xml:space="preserve"> </w:t>
      </w:r>
      <w:r w:rsidRPr="00DE6AA2">
        <w:rPr>
          <w:i/>
        </w:rPr>
        <w:t>familial</w:t>
      </w:r>
      <w:r w:rsidR="000A5C4F">
        <w:rPr>
          <w:i/>
        </w:rPr>
        <w:t xml:space="preserve"> </w:t>
      </w:r>
      <w:r w:rsidRPr="00DE6AA2">
        <w:rPr>
          <w:i/>
        </w:rPr>
        <w:t>hypercholesterolaemia</w:t>
      </w:r>
      <w:r w:rsidR="000A5C4F">
        <w:rPr>
          <w:i/>
        </w:rPr>
        <w:t xml:space="preserve"> </w:t>
      </w:r>
      <w:r w:rsidRPr="00DE6AA2">
        <w:rPr>
          <w:i/>
        </w:rPr>
        <w:t>or</w:t>
      </w:r>
      <w:r w:rsidR="000A5C4F">
        <w:rPr>
          <w:i/>
        </w:rPr>
        <w:t xml:space="preserve"> </w:t>
      </w:r>
      <w:r w:rsidRPr="00DE6AA2">
        <w:rPr>
          <w:i/>
        </w:rPr>
        <w:t>clinical</w:t>
      </w:r>
      <w:r w:rsidR="000A5C4F">
        <w:rPr>
          <w:i/>
        </w:rPr>
        <w:t xml:space="preserve"> </w:t>
      </w:r>
      <w:r w:rsidRPr="00DE6AA2">
        <w:rPr>
          <w:i/>
        </w:rPr>
        <w:t>atherosc</w:t>
      </w:r>
      <w:r>
        <w:rPr>
          <w:i/>
        </w:rPr>
        <w:t>lerotic</w:t>
      </w:r>
      <w:r w:rsidR="000A5C4F">
        <w:rPr>
          <w:i/>
        </w:rPr>
        <w:t xml:space="preserve"> </w:t>
      </w:r>
      <w:r>
        <w:rPr>
          <w:i/>
        </w:rPr>
        <w:t>cardiovascular</w:t>
      </w:r>
      <w:r w:rsidR="000A5C4F">
        <w:rPr>
          <w:i/>
        </w:rPr>
        <w:t xml:space="preserve"> </w:t>
      </w:r>
      <w:r>
        <w:rPr>
          <w:i/>
        </w:rPr>
        <w:t>disease:</w:t>
      </w:r>
    </w:p>
    <w:p w:rsidR="00DE6AA2" w:rsidRPr="00DE6AA2" w:rsidRDefault="00DE6AA2" w:rsidP="00DE6AA2">
      <w:pPr>
        <w:pStyle w:val="ListBullet"/>
        <w:ind w:left="720"/>
        <w:rPr>
          <w:i/>
        </w:rPr>
      </w:pPr>
      <w:r w:rsidRPr="00DE6AA2">
        <w:rPr>
          <w:i/>
        </w:rPr>
        <w:t>in</w:t>
      </w:r>
      <w:r w:rsidR="000A5C4F">
        <w:rPr>
          <w:i/>
        </w:rPr>
        <w:t xml:space="preserve"> </w:t>
      </w:r>
      <w:r w:rsidRPr="00DE6AA2">
        <w:rPr>
          <w:i/>
        </w:rPr>
        <w:t>combination</w:t>
      </w:r>
      <w:r w:rsidR="000A5C4F">
        <w:rPr>
          <w:i/>
        </w:rPr>
        <w:t xml:space="preserve"> </w:t>
      </w:r>
      <w:r w:rsidRPr="00DE6AA2">
        <w:rPr>
          <w:i/>
        </w:rPr>
        <w:t>with</w:t>
      </w:r>
      <w:r w:rsidR="000A5C4F">
        <w:rPr>
          <w:i/>
        </w:rPr>
        <w:t xml:space="preserve"> </w:t>
      </w:r>
      <w:r w:rsidRPr="00DE6AA2">
        <w:rPr>
          <w:i/>
        </w:rPr>
        <w:t>a</w:t>
      </w:r>
      <w:r w:rsidR="000A5C4F">
        <w:rPr>
          <w:i/>
        </w:rPr>
        <w:t xml:space="preserve"> </w:t>
      </w:r>
      <w:r w:rsidRPr="00DE6AA2">
        <w:rPr>
          <w:i/>
        </w:rPr>
        <w:t>statin,</w:t>
      </w:r>
      <w:r w:rsidR="000A5C4F">
        <w:rPr>
          <w:i/>
        </w:rPr>
        <w:t xml:space="preserve"> </w:t>
      </w:r>
      <w:r w:rsidRPr="00DE6AA2">
        <w:rPr>
          <w:i/>
        </w:rPr>
        <w:t>or</w:t>
      </w:r>
      <w:r w:rsidR="000A5C4F">
        <w:rPr>
          <w:i/>
        </w:rPr>
        <w:t xml:space="preserve"> </w:t>
      </w:r>
      <w:r w:rsidRPr="00DE6AA2">
        <w:rPr>
          <w:i/>
        </w:rPr>
        <w:t>statin</w:t>
      </w:r>
      <w:r w:rsidR="000A5C4F">
        <w:rPr>
          <w:i/>
        </w:rPr>
        <w:t xml:space="preserve"> </w:t>
      </w:r>
      <w:r w:rsidRPr="00DE6AA2">
        <w:rPr>
          <w:i/>
        </w:rPr>
        <w:t>with</w:t>
      </w:r>
      <w:r w:rsidR="000A5C4F">
        <w:rPr>
          <w:i/>
        </w:rPr>
        <w:t xml:space="preserve"> </w:t>
      </w:r>
      <w:r w:rsidRPr="00DE6AA2">
        <w:rPr>
          <w:i/>
        </w:rPr>
        <w:t>oth</w:t>
      </w:r>
      <w:r>
        <w:rPr>
          <w:i/>
        </w:rPr>
        <w:t>er</w:t>
      </w:r>
      <w:r w:rsidR="000A5C4F">
        <w:rPr>
          <w:i/>
        </w:rPr>
        <w:t xml:space="preserve"> </w:t>
      </w:r>
      <w:r w:rsidR="00597811">
        <w:rPr>
          <w:i/>
        </w:rPr>
        <w:t>lipid</w:t>
      </w:r>
      <w:r w:rsidR="000A5C4F">
        <w:rPr>
          <w:i/>
        </w:rPr>
        <w:t xml:space="preserve"> </w:t>
      </w:r>
      <w:r w:rsidR="00597811">
        <w:rPr>
          <w:i/>
        </w:rPr>
        <w:t>lowering</w:t>
      </w:r>
      <w:r w:rsidR="000A5C4F">
        <w:rPr>
          <w:i/>
        </w:rPr>
        <w:t xml:space="preserve"> </w:t>
      </w:r>
      <w:r>
        <w:rPr>
          <w:i/>
        </w:rPr>
        <w:t>therapies</w:t>
      </w:r>
      <w:r w:rsidR="000A5C4F">
        <w:rPr>
          <w:i/>
        </w:rPr>
        <w:t xml:space="preserve"> </w:t>
      </w:r>
      <w:r>
        <w:rPr>
          <w:i/>
        </w:rPr>
        <w:t>or,</w:t>
      </w:r>
    </w:p>
    <w:p w:rsidR="00DE6AA2" w:rsidRPr="00DE6AA2" w:rsidRDefault="00DE6AA2" w:rsidP="00DE6AA2">
      <w:pPr>
        <w:pStyle w:val="ListBullet"/>
        <w:ind w:left="720"/>
        <w:rPr>
          <w:i/>
        </w:rPr>
      </w:pPr>
      <w:r w:rsidRPr="00DE6AA2">
        <w:rPr>
          <w:i/>
        </w:rPr>
        <w:t>in</w:t>
      </w:r>
      <w:r w:rsidR="000A5C4F">
        <w:rPr>
          <w:i/>
        </w:rPr>
        <w:t xml:space="preserve"> </w:t>
      </w:r>
      <w:r w:rsidRPr="00DE6AA2">
        <w:rPr>
          <w:i/>
        </w:rPr>
        <w:t>combination</w:t>
      </w:r>
      <w:r w:rsidR="000A5C4F">
        <w:rPr>
          <w:i/>
        </w:rPr>
        <w:t xml:space="preserve"> </w:t>
      </w:r>
      <w:r w:rsidRPr="00DE6AA2">
        <w:rPr>
          <w:i/>
        </w:rPr>
        <w:t>with</w:t>
      </w:r>
      <w:r w:rsidR="000A5C4F">
        <w:rPr>
          <w:i/>
        </w:rPr>
        <w:t xml:space="preserve"> </w:t>
      </w:r>
      <w:r w:rsidRPr="00DE6AA2">
        <w:rPr>
          <w:i/>
        </w:rPr>
        <w:t>other</w:t>
      </w:r>
      <w:r w:rsidR="000A5C4F">
        <w:rPr>
          <w:i/>
        </w:rPr>
        <w:t xml:space="preserve"> </w:t>
      </w:r>
      <w:r w:rsidR="00597811">
        <w:rPr>
          <w:i/>
        </w:rPr>
        <w:t>lipid</w:t>
      </w:r>
      <w:r w:rsidR="000A5C4F">
        <w:rPr>
          <w:i/>
        </w:rPr>
        <w:t xml:space="preserve"> </w:t>
      </w:r>
      <w:r w:rsidR="00597811">
        <w:rPr>
          <w:i/>
        </w:rPr>
        <w:t>lowering</w:t>
      </w:r>
      <w:r w:rsidR="000A5C4F">
        <w:rPr>
          <w:i/>
        </w:rPr>
        <w:t xml:space="preserve"> </w:t>
      </w:r>
      <w:r w:rsidRPr="00DE6AA2">
        <w:rPr>
          <w:i/>
        </w:rPr>
        <w:t>therapies</w:t>
      </w:r>
      <w:r w:rsidR="000A5C4F">
        <w:rPr>
          <w:i/>
        </w:rPr>
        <w:t xml:space="preserve"> </w:t>
      </w:r>
      <w:r w:rsidRPr="00DE6AA2">
        <w:rPr>
          <w:i/>
        </w:rPr>
        <w:t>in</w:t>
      </w:r>
      <w:r w:rsidR="000A5C4F">
        <w:rPr>
          <w:i/>
        </w:rPr>
        <w:t xml:space="preserve"> </w:t>
      </w:r>
      <w:r w:rsidRPr="00DE6AA2">
        <w:rPr>
          <w:i/>
        </w:rPr>
        <w:t>pati</w:t>
      </w:r>
      <w:r w:rsidR="008215CC">
        <w:rPr>
          <w:i/>
        </w:rPr>
        <w:t>ents</w:t>
      </w:r>
      <w:r w:rsidR="000A5C4F">
        <w:rPr>
          <w:i/>
        </w:rPr>
        <w:t xml:space="preserve"> </w:t>
      </w:r>
      <w:r w:rsidR="008215CC">
        <w:rPr>
          <w:i/>
        </w:rPr>
        <w:t>who</w:t>
      </w:r>
      <w:r w:rsidR="000A5C4F">
        <w:rPr>
          <w:i/>
        </w:rPr>
        <w:t xml:space="preserve"> </w:t>
      </w:r>
      <w:r w:rsidR="008215CC">
        <w:rPr>
          <w:i/>
        </w:rPr>
        <w:t>are</w:t>
      </w:r>
      <w:r w:rsidR="000A5C4F">
        <w:rPr>
          <w:i/>
        </w:rPr>
        <w:t xml:space="preserve"> </w:t>
      </w:r>
      <w:r w:rsidR="00224853">
        <w:rPr>
          <w:i/>
        </w:rPr>
        <w:t>statin</w:t>
      </w:r>
      <w:r w:rsidR="000A5C4F">
        <w:rPr>
          <w:i/>
        </w:rPr>
        <w:t xml:space="preserve"> </w:t>
      </w:r>
      <w:r w:rsidR="00224853">
        <w:rPr>
          <w:i/>
        </w:rPr>
        <w:t>intolerant</w:t>
      </w:r>
      <w:r w:rsidR="008215CC">
        <w:rPr>
          <w:i/>
        </w:rPr>
        <w:t>.</w:t>
      </w:r>
    </w:p>
    <w:p w:rsidR="00DE6AA2" w:rsidRPr="00DE6AA2" w:rsidRDefault="00DE6AA2" w:rsidP="00DE6AA2">
      <w:pPr>
        <w:ind w:left="360"/>
        <w:rPr>
          <w:i/>
        </w:rPr>
      </w:pPr>
      <w:r w:rsidRPr="00DE6AA2">
        <w:rPr>
          <w:i/>
        </w:rPr>
        <w:t>The</w:t>
      </w:r>
      <w:r w:rsidR="000A5C4F">
        <w:rPr>
          <w:i/>
        </w:rPr>
        <w:t xml:space="preserve"> </w:t>
      </w:r>
      <w:r w:rsidRPr="00DE6AA2">
        <w:rPr>
          <w:i/>
        </w:rPr>
        <w:t>effect</w:t>
      </w:r>
      <w:r w:rsidR="000A5C4F">
        <w:rPr>
          <w:i/>
        </w:rPr>
        <w:t xml:space="preserve"> </w:t>
      </w:r>
      <w:r w:rsidRPr="00DE6AA2">
        <w:rPr>
          <w:i/>
        </w:rPr>
        <w:t>of</w:t>
      </w:r>
      <w:r w:rsidR="000A5C4F">
        <w:rPr>
          <w:i/>
        </w:rPr>
        <w:t xml:space="preserve"> </w:t>
      </w:r>
      <w:r w:rsidRPr="00DE6AA2">
        <w:rPr>
          <w:i/>
        </w:rPr>
        <w:t>Praluent</w:t>
      </w:r>
      <w:r w:rsidR="000A5C4F">
        <w:rPr>
          <w:i/>
        </w:rPr>
        <w:t xml:space="preserve"> </w:t>
      </w:r>
      <w:r w:rsidRPr="00DE6AA2">
        <w:rPr>
          <w:i/>
        </w:rPr>
        <w:t>on</w:t>
      </w:r>
      <w:r w:rsidR="000A5C4F">
        <w:rPr>
          <w:i/>
        </w:rPr>
        <w:t xml:space="preserve"> </w:t>
      </w:r>
      <w:r w:rsidRPr="00DE6AA2">
        <w:rPr>
          <w:i/>
        </w:rPr>
        <w:t>cardiovascular</w:t>
      </w:r>
      <w:r w:rsidR="000A5C4F">
        <w:rPr>
          <w:i/>
        </w:rPr>
        <w:t xml:space="preserve"> </w:t>
      </w:r>
      <w:r w:rsidRPr="00DE6AA2">
        <w:rPr>
          <w:i/>
        </w:rPr>
        <w:t>morbidity</w:t>
      </w:r>
      <w:r w:rsidR="000A5C4F">
        <w:rPr>
          <w:i/>
        </w:rPr>
        <w:t xml:space="preserve"> </w:t>
      </w:r>
      <w:r w:rsidRPr="00DE6AA2">
        <w:rPr>
          <w:i/>
        </w:rPr>
        <w:t>and</w:t>
      </w:r>
      <w:r w:rsidR="000A5C4F">
        <w:rPr>
          <w:i/>
        </w:rPr>
        <w:t xml:space="preserve"> </w:t>
      </w:r>
      <w:r w:rsidRPr="00DE6AA2">
        <w:rPr>
          <w:i/>
        </w:rPr>
        <w:t>mortality</w:t>
      </w:r>
      <w:r w:rsidR="000A5C4F">
        <w:rPr>
          <w:i/>
        </w:rPr>
        <w:t xml:space="preserve"> </w:t>
      </w:r>
      <w:r w:rsidRPr="00DE6AA2">
        <w:rPr>
          <w:i/>
        </w:rPr>
        <w:t>has</w:t>
      </w:r>
      <w:r w:rsidR="000A5C4F">
        <w:rPr>
          <w:i/>
        </w:rPr>
        <w:t xml:space="preserve"> </w:t>
      </w:r>
      <w:r w:rsidRPr="00DE6AA2">
        <w:rPr>
          <w:i/>
        </w:rPr>
        <w:t>not</w:t>
      </w:r>
      <w:r w:rsidR="000A5C4F">
        <w:rPr>
          <w:i/>
        </w:rPr>
        <w:t xml:space="preserve"> </w:t>
      </w:r>
      <w:r w:rsidRPr="00DE6AA2">
        <w:rPr>
          <w:i/>
        </w:rPr>
        <w:t>yet</w:t>
      </w:r>
      <w:r w:rsidR="000A5C4F">
        <w:rPr>
          <w:i/>
        </w:rPr>
        <w:t xml:space="preserve"> </w:t>
      </w:r>
      <w:r w:rsidRPr="00DE6AA2">
        <w:rPr>
          <w:i/>
        </w:rPr>
        <w:t>been</w:t>
      </w:r>
      <w:r w:rsidR="000A5C4F">
        <w:rPr>
          <w:i/>
        </w:rPr>
        <w:t xml:space="preserve"> </w:t>
      </w:r>
      <w:r w:rsidRPr="00DE6AA2">
        <w:rPr>
          <w:i/>
        </w:rPr>
        <w:t>de</w:t>
      </w:r>
      <w:r>
        <w:rPr>
          <w:i/>
        </w:rPr>
        <w:t>termined</w:t>
      </w:r>
      <w:r w:rsidR="000A5C4F">
        <w:rPr>
          <w:i/>
        </w:rPr>
        <w:t xml:space="preserve"> </w:t>
      </w:r>
      <w:r>
        <w:rPr>
          <w:i/>
        </w:rPr>
        <w:t>(see</w:t>
      </w:r>
      <w:r w:rsidR="000A5C4F">
        <w:rPr>
          <w:i/>
        </w:rPr>
        <w:t xml:space="preserve"> </w:t>
      </w:r>
      <w:r>
        <w:rPr>
          <w:i/>
        </w:rPr>
        <w:t>CLINICAL</w:t>
      </w:r>
      <w:r w:rsidR="000A5C4F">
        <w:rPr>
          <w:i/>
        </w:rPr>
        <w:t xml:space="preserve"> </w:t>
      </w:r>
      <w:r>
        <w:rPr>
          <w:i/>
        </w:rPr>
        <w:t>TRIALS).</w:t>
      </w:r>
    </w:p>
    <w:p w:rsidR="006A1596" w:rsidRDefault="006A1596" w:rsidP="00950CDA">
      <w:bookmarkStart w:id="16" w:name="_Toc314842485"/>
      <w:bookmarkStart w:id="17" w:name="_Toc247691504"/>
      <w:r w:rsidRPr="00BC23A6">
        <w:rPr>
          <w:spacing w:val="-1"/>
          <w:lang w:eastAsia="en-AU"/>
        </w:rPr>
        <w:t>Alirocumab</w:t>
      </w:r>
      <w:r w:rsidR="000A5C4F">
        <w:rPr>
          <w:spacing w:val="-2"/>
          <w:lang w:eastAsia="en-AU"/>
        </w:rPr>
        <w:t xml:space="preserve"> </w:t>
      </w:r>
      <w:r w:rsidRPr="00BC23A6">
        <w:rPr>
          <w:spacing w:val="-1"/>
          <w:lang w:eastAsia="en-AU"/>
        </w:rPr>
        <w:t>is</w:t>
      </w:r>
      <w:r w:rsidR="000A5C4F">
        <w:rPr>
          <w:spacing w:val="-2"/>
          <w:lang w:eastAsia="en-AU"/>
        </w:rPr>
        <w:t xml:space="preserve"> </w:t>
      </w:r>
      <w:r w:rsidRPr="00BC23A6">
        <w:rPr>
          <w:lang w:eastAsia="en-AU"/>
        </w:rPr>
        <w:t>a</w:t>
      </w:r>
      <w:r w:rsidR="000A5C4F">
        <w:rPr>
          <w:spacing w:val="-2"/>
          <w:lang w:eastAsia="en-AU"/>
        </w:rPr>
        <w:t xml:space="preserve"> </w:t>
      </w:r>
      <w:r w:rsidRPr="00BC23A6">
        <w:rPr>
          <w:spacing w:val="-1"/>
          <w:lang w:eastAsia="en-AU"/>
        </w:rPr>
        <w:t>recombinant</w:t>
      </w:r>
      <w:r w:rsidR="000A5C4F">
        <w:rPr>
          <w:spacing w:val="-2"/>
          <w:lang w:eastAsia="en-AU"/>
        </w:rPr>
        <w:t xml:space="preserve"> </w:t>
      </w:r>
      <w:r w:rsidRPr="00BC23A6">
        <w:rPr>
          <w:spacing w:val="-1"/>
          <w:lang w:eastAsia="en-AU"/>
        </w:rPr>
        <w:t>human</w:t>
      </w:r>
      <w:r w:rsidR="000A5C4F">
        <w:rPr>
          <w:spacing w:val="-2"/>
          <w:lang w:eastAsia="en-AU"/>
        </w:rPr>
        <w:t xml:space="preserve"> </w:t>
      </w:r>
      <w:r w:rsidR="00CF33F0">
        <w:t>immunoglobulin</w:t>
      </w:r>
      <w:r w:rsidR="000A5C4F">
        <w:t xml:space="preserve"> </w:t>
      </w:r>
      <w:r w:rsidR="00AC6CB2">
        <w:t>G</w:t>
      </w:r>
      <w:r w:rsidR="000A5C4F">
        <w:t xml:space="preserve"> </w:t>
      </w:r>
      <w:r w:rsidR="00AC6CB2">
        <w:t>isotype</w:t>
      </w:r>
      <w:r w:rsidR="000A5C4F">
        <w:t xml:space="preserve"> </w:t>
      </w:r>
      <w:r w:rsidR="00AC6CB2" w:rsidRPr="00AC6CB2">
        <w:t>G1(</w:t>
      </w:r>
      <w:r w:rsidRPr="00AC6CB2">
        <w:rPr>
          <w:spacing w:val="-1"/>
          <w:lang w:eastAsia="en-AU"/>
        </w:rPr>
        <w:t>IgG1</w:t>
      </w:r>
      <w:r w:rsidR="00AC6CB2" w:rsidRPr="00AC6CB2">
        <w:rPr>
          <w:spacing w:val="-1"/>
          <w:lang w:eastAsia="en-AU"/>
        </w:rPr>
        <w:t>)</w:t>
      </w:r>
      <w:r w:rsidR="000A5C4F">
        <w:rPr>
          <w:spacing w:val="-2"/>
          <w:lang w:eastAsia="en-AU"/>
        </w:rPr>
        <w:t xml:space="preserve"> </w:t>
      </w:r>
      <w:r w:rsidRPr="00AC6CB2">
        <w:rPr>
          <w:spacing w:val="-1"/>
          <w:lang w:eastAsia="en-AU"/>
        </w:rPr>
        <w:t>isotype</w:t>
      </w:r>
      <w:r w:rsidR="000A5C4F">
        <w:rPr>
          <w:spacing w:val="-2"/>
          <w:lang w:eastAsia="en-AU"/>
        </w:rPr>
        <w:t xml:space="preserve"> </w:t>
      </w:r>
      <w:r w:rsidRPr="00BC23A6">
        <w:rPr>
          <w:spacing w:val="-1"/>
          <w:lang w:eastAsia="en-AU"/>
        </w:rPr>
        <w:t>monoclonal</w:t>
      </w:r>
      <w:r w:rsidR="000A5C4F">
        <w:rPr>
          <w:spacing w:val="26"/>
          <w:lang w:eastAsia="en-AU"/>
        </w:rPr>
        <w:t xml:space="preserve"> </w:t>
      </w:r>
      <w:r w:rsidRPr="00BC23A6">
        <w:rPr>
          <w:spacing w:val="-1"/>
          <w:lang w:eastAsia="en-AU"/>
        </w:rPr>
        <w:t>antibody</w:t>
      </w:r>
      <w:r w:rsidR="000A5C4F">
        <w:rPr>
          <w:spacing w:val="-1"/>
          <w:lang w:eastAsia="en-AU"/>
        </w:rPr>
        <w:t xml:space="preserve"> </w:t>
      </w:r>
      <w:r w:rsidRPr="00BC23A6">
        <w:rPr>
          <w:spacing w:val="-1"/>
          <w:lang w:eastAsia="en-AU"/>
        </w:rPr>
        <w:t>that</w:t>
      </w:r>
      <w:r w:rsidR="000A5C4F">
        <w:rPr>
          <w:spacing w:val="-1"/>
          <w:lang w:eastAsia="en-AU"/>
        </w:rPr>
        <w:t xml:space="preserve"> </w:t>
      </w:r>
      <w:r w:rsidRPr="00BC23A6">
        <w:rPr>
          <w:spacing w:val="-1"/>
          <w:lang w:eastAsia="en-AU"/>
        </w:rPr>
        <w:t>specifically</w:t>
      </w:r>
      <w:r w:rsidR="000A5C4F">
        <w:rPr>
          <w:spacing w:val="-1"/>
          <w:lang w:eastAsia="en-AU"/>
        </w:rPr>
        <w:t xml:space="preserve"> </w:t>
      </w:r>
      <w:r w:rsidRPr="00BC23A6">
        <w:rPr>
          <w:spacing w:val="-1"/>
          <w:lang w:eastAsia="en-AU"/>
        </w:rPr>
        <w:t>binds</w:t>
      </w:r>
      <w:r w:rsidR="000A5C4F">
        <w:rPr>
          <w:spacing w:val="-1"/>
          <w:lang w:eastAsia="en-AU"/>
        </w:rPr>
        <w:t xml:space="preserve"> </w:t>
      </w:r>
      <w:r w:rsidRPr="00C615A5">
        <w:rPr>
          <w:spacing w:val="-1"/>
          <w:lang w:eastAsia="en-AU"/>
        </w:rPr>
        <w:t>to</w:t>
      </w:r>
      <w:r w:rsidR="000A5C4F">
        <w:rPr>
          <w:spacing w:val="-1"/>
          <w:lang w:eastAsia="en-AU"/>
        </w:rPr>
        <w:t xml:space="preserve"> </w:t>
      </w:r>
      <w:r w:rsidR="00CF33F0">
        <w:t>p</w:t>
      </w:r>
      <w:r w:rsidR="00C615A5" w:rsidRPr="00C615A5">
        <w:t>ro</w:t>
      </w:r>
      <w:r w:rsidR="00C615A5">
        <w:t>-</w:t>
      </w:r>
      <w:r w:rsidR="00C615A5" w:rsidRPr="00C615A5">
        <w:t>protein</w:t>
      </w:r>
      <w:r w:rsidR="000A5C4F">
        <w:t xml:space="preserve"> </w:t>
      </w:r>
      <w:r w:rsidR="00CF33F0" w:rsidRPr="00C615A5">
        <w:t>convertase</w:t>
      </w:r>
      <w:r w:rsidR="000A5C4F">
        <w:t xml:space="preserve"> </w:t>
      </w:r>
      <w:proofErr w:type="spellStart"/>
      <w:r w:rsidR="00CF33F0" w:rsidRPr="00C615A5">
        <w:t>subtilisin</w:t>
      </w:r>
      <w:proofErr w:type="spellEnd"/>
      <w:r w:rsidR="000A5C4F">
        <w:t xml:space="preserve"> </w:t>
      </w:r>
      <w:proofErr w:type="spellStart"/>
      <w:r w:rsidR="00CF33F0" w:rsidRPr="00C615A5">
        <w:t>kexin</w:t>
      </w:r>
      <w:proofErr w:type="spellEnd"/>
      <w:r w:rsidR="000A5C4F">
        <w:t xml:space="preserve"> </w:t>
      </w:r>
      <w:r w:rsidR="00CF33F0" w:rsidRPr="00C615A5">
        <w:t>type</w:t>
      </w:r>
      <w:r w:rsidR="000A5C4F">
        <w:t xml:space="preserve"> </w:t>
      </w:r>
      <w:r w:rsidR="00CF33F0" w:rsidRPr="00F1142E">
        <w:t>9</w:t>
      </w:r>
      <w:r w:rsidR="000A5C4F">
        <w:t xml:space="preserve"> </w:t>
      </w:r>
      <w:r w:rsidR="00C615A5" w:rsidRPr="00F1142E">
        <w:t>(</w:t>
      </w:r>
      <w:r w:rsidRPr="00F1142E">
        <w:rPr>
          <w:spacing w:val="-1"/>
          <w:lang w:eastAsia="en-AU"/>
        </w:rPr>
        <w:t>PCSK9</w:t>
      </w:r>
      <w:r w:rsidR="00C615A5" w:rsidRPr="00F1142E">
        <w:rPr>
          <w:spacing w:val="-1"/>
          <w:lang w:eastAsia="en-AU"/>
        </w:rPr>
        <w:t>)</w:t>
      </w:r>
      <w:r w:rsidR="000A5C4F">
        <w:t xml:space="preserve"> </w:t>
      </w:r>
      <w:r w:rsidRPr="00F1142E">
        <w:t>and</w:t>
      </w:r>
      <w:r w:rsidR="000A5C4F">
        <w:t xml:space="preserve"> </w:t>
      </w:r>
      <w:r w:rsidRPr="00BC23A6">
        <w:t>inhibits</w:t>
      </w:r>
      <w:r w:rsidR="000A5C4F">
        <w:t xml:space="preserve"> </w:t>
      </w:r>
      <w:r w:rsidRPr="00BC23A6">
        <w:t>circulating</w:t>
      </w:r>
      <w:r w:rsidR="000A5C4F">
        <w:t xml:space="preserve"> </w:t>
      </w:r>
      <w:r w:rsidRPr="00BC23A6">
        <w:t>PCSK9</w:t>
      </w:r>
      <w:r w:rsidR="000A5C4F">
        <w:t xml:space="preserve"> </w:t>
      </w:r>
      <w:r w:rsidRPr="00BC23A6">
        <w:t>from</w:t>
      </w:r>
      <w:r w:rsidR="000A5C4F">
        <w:t xml:space="preserve"> </w:t>
      </w:r>
      <w:r w:rsidRPr="00BC23A6">
        <w:t>binding</w:t>
      </w:r>
      <w:r w:rsidR="000A5C4F">
        <w:t xml:space="preserve"> </w:t>
      </w:r>
      <w:r w:rsidRPr="00BC23A6">
        <w:t>to</w:t>
      </w:r>
      <w:r w:rsidR="000A5C4F">
        <w:t xml:space="preserve"> </w:t>
      </w:r>
      <w:r w:rsidRPr="00BC23A6">
        <w:t>the</w:t>
      </w:r>
      <w:r w:rsidR="000A5C4F">
        <w:t xml:space="preserve"> </w:t>
      </w:r>
      <w:r w:rsidR="00AC6CB2">
        <w:t>low</w:t>
      </w:r>
      <w:r w:rsidR="000A5C4F">
        <w:t xml:space="preserve"> </w:t>
      </w:r>
      <w:r w:rsidR="00AC6CB2">
        <w:t>density</w:t>
      </w:r>
      <w:r w:rsidR="000A5C4F">
        <w:t xml:space="preserve"> </w:t>
      </w:r>
      <w:r w:rsidR="00AC6CB2">
        <w:t>lipoprotein</w:t>
      </w:r>
      <w:r w:rsidR="000A5C4F">
        <w:t xml:space="preserve"> </w:t>
      </w:r>
      <w:r w:rsidRPr="00BC23A6">
        <w:t>receptor</w:t>
      </w:r>
      <w:r w:rsidR="000A5C4F">
        <w:t xml:space="preserve"> </w:t>
      </w:r>
      <w:r w:rsidR="00AC6CB2">
        <w:t>(LDLR)</w:t>
      </w:r>
      <w:r w:rsidR="000A5C4F">
        <w:t xml:space="preserve"> </w:t>
      </w:r>
      <w:r w:rsidRPr="00BC23A6">
        <w:t>on</w:t>
      </w:r>
      <w:r w:rsidR="000A5C4F">
        <w:t xml:space="preserve"> </w:t>
      </w:r>
      <w:r w:rsidRPr="00BC23A6">
        <w:t>the</w:t>
      </w:r>
      <w:r w:rsidR="000A5C4F">
        <w:t xml:space="preserve"> </w:t>
      </w:r>
      <w:r w:rsidRPr="00BC23A6">
        <w:t>surface</w:t>
      </w:r>
      <w:r w:rsidR="000A5C4F">
        <w:t xml:space="preserve"> </w:t>
      </w:r>
      <w:r w:rsidRPr="00BC23A6">
        <w:t>of</w:t>
      </w:r>
      <w:r w:rsidR="000A5C4F">
        <w:t xml:space="preserve"> </w:t>
      </w:r>
      <w:r w:rsidRPr="00BC23A6">
        <w:t>the</w:t>
      </w:r>
      <w:r w:rsidR="000A5C4F">
        <w:t xml:space="preserve"> </w:t>
      </w:r>
      <w:r w:rsidRPr="00BC23A6">
        <w:t>hepatocyte.</w:t>
      </w:r>
      <w:r w:rsidR="000A5C4F">
        <w:t xml:space="preserve"> </w:t>
      </w:r>
      <w:r w:rsidRPr="00BC23A6">
        <w:t>By</w:t>
      </w:r>
      <w:r w:rsidR="000A5C4F">
        <w:t xml:space="preserve"> </w:t>
      </w:r>
      <w:r w:rsidRPr="00BC23A6">
        <w:t>binding</w:t>
      </w:r>
      <w:r w:rsidR="000A5C4F">
        <w:t xml:space="preserve"> </w:t>
      </w:r>
      <w:r w:rsidRPr="00BC23A6">
        <w:t>to</w:t>
      </w:r>
      <w:r w:rsidR="000A5C4F">
        <w:t xml:space="preserve"> </w:t>
      </w:r>
      <w:r w:rsidRPr="00BC23A6">
        <w:t>PCSK9</w:t>
      </w:r>
      <w:r w:rsidR="000A5C4F">
        <w:t xml:space="preserve"> </w:t>
      </w:r>
      <w:r w:rsidRPr="00BC23A6">
        <w:t>it</w:t>
      </w:r>
      <w:r w:rsidR="000A5C4F">
        <w:t xml:space="preserve"> </w:t>
      </w:r>
      <w:r w:rsidRPr="00BC23A6">
        <w:t>increases</w:t>
      </w:r>
      <w:r w:rsidR="000A5C4F">
        <w:t xml:space="preserve"> </w:t>
      </w:r>
      <w:r w:rsidRPr="00BC23A6">
        <w:t>the</w:t>
      </w:r>
      <w:r w:rsidR="000A5C4F">
        <w:t xml:space="preserve"> </w:t>
      </w:r>
      <w:r w:rsidRPr="00BC23A6">
        <w:t>concentration</w:t>
      </w:r>
      <w:r w:rsidR="000A5C4F">
        <w:t xml:space="preserve"> </w:t>
      </w:r>
      <w:r w:rsidRPr="00BC23A6">
        <w:t>of</w:t>
      </w:r>
      <w:r w:rsidR="000A5C4F">
        <w:t xml:space="preserve"> </w:t>
      </w:r>
      <w:r w:rsidRPr="00BC23A6">
        <w:t>LDLR</w:t>
      </w:r>
      <w:r w:rsidR="000A5C4F">
        <w:t xml:space="preserve"> </w:t>
      </w:r>
      <w:r w:rsidRPr="00BC23A6">
        <w:t>on</w:t>
      </w:r>
      <w:r w:rsidR="000A5C4F">
        <w:t xml:space="preserve"> </w:t>
      </w:r>
      <w:r w:rsidRPr="00BC23A6">
        <w:t>hepatic</w:t>
      </w:r>
      <w:r w:rsidR="000A5C4F">
        <w:t xml:space="preserve"> </w:t>
      </w:r>
      <w:r w:rsidRPr="00BC23A6">
        <w:t>cells</w:t>
      </w:r>
      <w:r w:rsidR="000A5C4F">
        <w:t xml:space="preserve"> </w:t>
      </w:r>
      <w:r w:rsidRPr="00BC23A6">
        <w:t>by</w:t>
      </w:r>
      <w:r w:rsidR="000A5C4F">
        <w:t xml:space="preserve"> </w:t>
      </w:r>
      <w:r w:rsidRPr="00BC23A6">
        <w:t>inhibiting</w:t>
      </w:r>
      <w:r w:rsidR="000A5C4F">
        <w:t xml:space="preserve"> </w:t>
      </w:r>
      <w:r w:rsidRPr="00BC23A6">
        <w:t>LDLR</w:t>
      </w:r>
      <w:r w:rsidR="000A5C4F">
        <w:t xml:space="preserve"> </w:t>
      </w:r>
      <w:r w:rsidRPr="00BC23A6">
        <w:t>degradation</w:t>
      </w:r>
      <w:r w:rsidR="000A5C4F">
        <w:t xml:space="preserve"> </w:t>
      </w:r>
      <w:r w:rsidRPr="00BC23A6">
        <w:t>and</w:t>
      </w:r>
      <w:r w:rsidR="000A5C4F">
        <w:t xml:space="preserve"> </w:t>
      </w:r>
      <w:r w:rsidRPr="00BC23A6">
        <w:t>promoting</w:t>
      </w:r>
      <w:r w:rsidR="000A5C4F">
        <w:t xml:space="preserve"> </w:t>
      </w:r>
      <w:r w:rsidRPr="00BC23A6">
        <w:t>recycling</w:t>
      </w:r>
      <w:r w:rsidR="000A5C4F">
        <w:t xml:space="preserve"> </w:t>
      </w:r>
      <w:r w:rsidRPr="00BC23A6">
        <w:t>of</w:t>
      </w:r>
      <w:r w:rsidR="000A5C4F">
        <w:t xml:space="preserve"> </w:t>
      </w:r>
      <w:r w:rsidRPr="00BC23A6">
        <w:t>the</w:t>
      </w:r>
      <w:r w:rsidR="000A5C4F">
        <w:t xml:space="preserve"> </w:t>
      </w:r>
      <w:r w:rsidRPr="00BC23A6">
        <w:t>receptor.</w:t>
      </w:r>
      <w:r w:rsidR="000A5C4F">
        <w:t xml:space="preserve"> </w:t>
      </w:r>
      <w:r w:rsidRPr="00BC23A6">
        <w:t>The</w:t>
      </w:r>
      <w:r w:rsidR="000A5C4F">
        <w:t xml:space="preserve"> </w:t>
      </w:r>
      <w:r w:rsidRPr="00BC23A6">
        <w:t>inhibition</w:t>
      </w:r>
      <w:r w:rsidR="000A5C4F">
        <w:t xml:space="preserve"> </w:t>
      </w:r>
      <w:r w:rsidRPr="00BC23A6">
        <w:t>also</w:t>
      </w:r>
      <w:r w:rsidR="000A5C4F">
        <w:t xml:space="preserve"> </w:t>
      </w:r>
      <w:r w:rsidRPr="00BC23A6">
        <w:t>increases</w:t>
      </w:r>
      <w:r w:rsidR="000A5C4F">
        <w:t xml:space="preserve"> </w:t>
      </w:r>
      <w:r w:rsidRPr="00BC23A6">
        <w:t>LDLR</w:t>
      </w:r>
      <w:r w:rsidR="000A5C4F">
        <w:t xml:space="preserve"> </w:t>
      </w:r>
      <w:r w:rsidRPr="00BC23A6">
        <w:t>expression.</w:t>
      </w:r>
      <w:r w:rsidR="000A5C4F">
        <w:t xml:space="preserve"> </w:t>
      </w:r>
      <w:r w:rsidRPr="00BC23A6">
        <w:t>It</w:t>
      </w:r>
      <w:r w:rsidR="000A5C4F">
        <w:t xml:space="preserve"> </w:t>
      </w:r>
      <w:r w:rsidRPr="00BC23A6">
        <w:t>differs</w:t>
      </w:r>
      <w:r w:rsidR="000A5C4F">
        <w:t xml:space="preserve"> </w:t>
      </w:r>
      <w:r w:rsidRPr="00BC23A6">
        <w:t>from</w:t>
      </w:r>
      <w:r w:rsidR="000A5C4F">
        <w:t xml:space="preserve"> </w:t>
      </w:r>
      <w:r w:rsidRPr="00BC23A6">
        <w:t>statins</w:t>
      </w:r>
      <w:r w:rsidR="000A5C4F">
        <w:t xml:space="preserve"> </w:t>
      </w:r>
      <w:r w:rsidRPr="00BC23A6">
        <w:t>in</w:t>
      </w:r>
      <w:r w:rsidR="000A5C4F">
        <w:t xml:space="preserve"> </w:t>
      </w:r>
      <w:r w:rsidRPr="00BC23A6">
        <w:t>its</w:t>
      </w:r>
      <w:r w:rsidR="000A5C4F">
        <w:t xml:space="preserve"> </w:t>
      </w:r>
      <w:r w:rsidRPr="00BC23A6">
        <w:t>mode</w:t>
      </w:r>
      <w:r w:rsidR="000A5C4F">
        <w:t xml:space="preserve"> </w:t>
      </w:r>
      <w:r w:rsidRPr="00BC23A6">
        <w:t>of</w:t>
      </w:r>
      <w:r w:rsidR="000A5C4F">
        <w:t xml:space="preserve"> </w:t>
      </w:r>
      <w:r w:rsidRPr="00BC23A6">
        <w:t>action</w:t>
      </w:r>
      <w:r w:rsidR="000A5C4F">
        <w:t xml:space="preserve"> </w:t>
      </w:r>
      <w:r w:rsidRPr="00BC23A6">
        <w:t>although</w:t>
      </w:r>
      <w:r w:rsidR="000A5C4F">
        <w:t xml:space="preserve"> </w:t>
      </w:r>
      <w:r w:rsidRPr="00BC23A6">
        <w:t>the</w:t>
      </w:r>
      <w:r w:rsidR="000A5C4F">
        <w:t xml:space="preserve"> </w:t>
      </w:r>
      <w:r w:rsidRPr="00BC23A6">
        <w:t>action</w:t>
      </w:r>
      <w:r w:rsidR="000A5C4F">
        <w:t xml:space="preserve"> </w:t>
      </w:r>
      <w:r w:rsidRPr="00BC23A6">
        <w:t>of</w:t>
      </w:r>
      <w:r w:rsidR="000A5C4F">
        <w:t xml:space="preserve"> </w:t>
      </w:r>
      <w:r w:rsidRPr="00BC23A6">
        <w:t>statins</w:t>
      </w:r>
      <w:r w:rsidR="000A5C4F">
        <w:t xml:space="preserve"> </w:t>
      </w:r>
      <w:r w:rsidRPr="00BC23A6">
        <w:t>leads</w:t>
      </w:r>
      <w:r w:rsidR="000A5C4F">
        <w:t xml:space="preserve"> </w:t>
      </w:r>
      <w:r w:rsidRPr="00BC23A6">
        <w:t>to</w:t>
      </w:r>
      <w:r w:rsidR="000A5C4F">
        <w:t xml:space="preserve"> </w:t>
      </w:r>
      <w:r w:rsidRPr="00BC23A6">
        <w:t>an</w:t>
      </w:r>
      <w:r w:rsidR="000A5C4F">
        <w:t xml:space="preserve"> </w:t>
      </w:r>
      <w:r w:rsidRPr="00BC23A6">
        <w:t>increase</w:t>
      </w:r>
      <w:r w:rsidR="000A5C4F">
        <w:t xml:space="preserve"> </w:t>
      </w:r>
      <w:r w:rsidRPr="00BC23A6">
        <w:t>in</w:t>
      </w:r>
      <w:r w:rsidR="000A5C4F">
        <w:t xml:space="preserve"> </w:t>
      </w:r>
      <w:r w:rsidRPr="00BC23A6">
        <w:t>LDLR</w:t>
      </w:r>
      <w:r w:rsidR="000A5C4F">
        <w:t xml:space="preserve"> </w:t>
      </w:r>
      <w:r w:rsidRPr="00BC23A6">
        <w:t>on</w:t>
      </w:r>
      <w:r w:rsidR="000A5C4F">
        <w:t xml:space="preserve"> </w:t>
      </w:r>
      <w:r w:rsidRPr="00BC23A6">
        <w:t>the</w:t>
      </w:r>
      <w:r w:rsidR="000A5C4F">
        <w:t xml:space="preserve"> </w:t>
      </w:r>
      <w:r w:rsidRPr="00BC23A6">
        <w:t>hepatocyte</w:t>
      </w:r>
      <w:r w:rsidR="000A5C4F">
        <w:t xml:space="preserve"> </w:t>
      </w:r>
      <w:r w:rsidRPr="00BC23A6">
        <w:t>cell</w:t>
      </w:r>
      <w:r w:rsidR="000A5C4F">
        <w:t xml:space="preserve"> </w:t>
      </w:r>
      <w:r w:rsidRPr="00BC23A6">
        <w:t>surface</w:t>
      </w:r>
      <w:r w:rsidR="000A5C4F">
        <w:t xml:space="preserve"> </w:t>
      </w:r>
      <w:r w:rsidRPr="00BC23A6">
        <w:t>by</w:t>
      </w:r>
      <w:r w:rsidR="000A5C4F">
        <w:t xml:space="preserve"> </w:t>
      </w:r>
      <w:r w:rsidRPr="00BC23A6">
        <w:t>increasing</w:t>
      </w:r>
      <w:r w:rsidR="000A5C4F">
        <w:t xml:space="preserve"> </w:t>
      </w:r>
      <w:r w:rsidR="00AC6CB2">
        <w:t>LDLR</w:t>
      </w:r>
      <w:r w:rsidR="000A5C4F">
        <w:t xml:space="preserve"> </w:t>
      </w:r>
      <w:r w:rsidR="00AC6CB2">
        <w:t>expression.</w:t>
      </w:r>
      <w:r w:rsidR="000A5C4F">
        <w:t xml:space="preserve"> </w:t>
      </w:r>
      <w:r w:rsidR="00AC6CB2">
        <w:t>The</w:t>
      </w:r>
      <w:r w:rsidR="000A5C4F">
        <w:t xml:space="preserve"> </w:t>
      </w:r>
      <w:r w:rsidR="00AC6CB2">
        <w:t>alirocumab</w:t>
      </w:r>
      <w:r w:rsidR="000A5C4F">
        <w:t xml:space="preserve"> </w:t>
      </w:r>
      <w:r w:rsidRPr="00BC23A6">
        <w:t>PCSK9</w:t>
      </w:r>
      <w:r w:rsidR="000A5C4F">
        <w:t xml:space="preserve"> </w:t>
      </w:r>
      <w:r w:rsidRPr="00BC23A6">
        <w:t>complex</w:t>
      </w:r>
      <w:r w:rsidR="000A5C4F">
        <w:t xml:space="preserve"> </w:t>
      </w:r>
      <w:r w:rsidRPr="00BC23A6">
        <w:t>is</w:t>
      </w:r>
      <w:r w:rsidR="000A5C4F">
        <w:t xml:space="preserve"> </w:t>
      </w:r>
      <w:r w:rsidRPr="00BC23A6">
        <w:t>internalised</w:t>
      </w:r>
      <w:r w:rsidR="000A5C4F">
        <w:t xml:space="preserve"> </w:t>
      </w:r>
      <w:r w:rsidRPr="00BC23A6">
        <w:t>in</w:t>
      </w:r>
      <w:r w:rsidR="000A5C4F">
        <w:t xml:space="preserve"> </w:t>
      </w:r>
      <w:r w:rsidRPr="00BC23A6">
        <w:t>the</w:t>
      </w:r>
      <w:r w:rsidR="000A5C4F">
        <w:t xml:space="preserve"> </w:t>
      </w:r>
      <w:r w:rsidRPr="00BC23A6">
        <w:t>hepatocyte</w:t>
      </w:r>
      <w:r w:rsidR="000A5C4F">
        <w:t xml:space="preserve"> </w:t>
      </w:r>
      <w:r w:rsidRPr="00BC23A6">
        <w:t>and</w:t>
      </w:r>
      <w:r w:rsidR="000A5C4F">
        <w:t xml:space="preserve"> </w:t>
      </w:r>
      <w:r w:rsidRPr="00BC23A6">
        <w:t>degraded</w:t>
      </w:r>
      <w:r w:rsidR="000A5C4F">
        <w:t xml:space="preserve"> </w:t>
      </w:r>
      <w:r w:rsidRPr="00BC23A6">
        <w:t>in</w:t>
      </w:r>
      <w:r w:rsidR="000A5C4F">
        <w:t xml:space="preserve"> </w:t>
      </w:r>
      <w:r w:rsidRPr="00BC23A6">
        <w:t>lysosomes,</w:t>
      </w:r>
      <w:r w:rsidR="000A5C4F">
        <w:t xml:space="preserve"> </w:t>
      </w:r>
      <w:r w:rsidRPr="00BC23A6">
        <w:t>thereby</w:t>
      </w:r>
      <w:r w:rsidR="000A5C4F">
        <w:t xml:space="preserve"> </w:t>
      </w:r>
      <w:r w:rsidRPr="00BC23A6">
        <w:t>removing</w:t>
      </w:r>
      <w:r w:rsidR="000A5C4F">
        <w:t xml:space="preserve"> </w:t>
      </w:r>
      <w:r w:rsidRPr="00BC23A6">
        <w:t>PCSK9</w:t>
      </w:r>
      <w:r w:rsidR="000A5C4F">
        <w:t xml:space="preserve"> </w:t>
      </w:r>
      <w:r w:rsidRPr="00BC23A6">
        <w:t>from</w:t>
      </w:r>
      <w:r w:rsidR="000A5C4F">
        <w:t xml:space="preserve"> </w:t>
      </w:r>
      <w:r w:rsidRPr="00BC23A6">
        <w:t>circulation.</w:t>
      </w:r>
    </w:p>
    <w:p w:rsidR="006A1596" w:rsidRPr="00252883" w:rsidRDefault="006A1596" w:rsidP="006A1596">
      <w:r>
        <w:t>Alirocumab</w:t>
      </w:r>
      <w:r w:rsidR="000A5C4F">
        <w:t xml:space="preserve"> </w:t>
      </w:r>
      <w:r>
        <w:t>is</w:t>
      </w:r>
      <w:r w:rsidR="000A5C4F">
        <w:t xml:space="preserve"> </w:t>
      </w:r>
      <w:r>
        <w:t>currently</w:t>
      </w:r>
      <w:r w:rsidR="000A5C4F">
        <w:t xml:space="preserve"> </w:t>
      </w:r>
      <w:r>
        <w:t>approved</w:t>
      </w:r>
      <w:r w:rsidR="000A5C4F">
        <w:t xml:space="preserve"> </w:t>
      </w:r>
      <w:r>
        <w:t>in</w:t>
      </w:r>
      <w:r w:rsidR="000A5C4F">
        <w:t xml:space="preserve"> </w:t>
      </w:r>
      <w:r>
        <w:t>patients</w:t>
      </w:r>
      <w:r w:rsidR="000A5C4F">
        <w:t xml:space="preserve"> </w:t>
      </w:r>
      <w:r>
        <w:t>with</w:t>
      </w:r>
      <w:r w:rsidR="000A5C4F">
        <w:t xml:space="preserve"> </w:t>
      </w:r>
      <w:r>
        <w:t>heterozygous</w:t>
      </w:r>
      <w:r w:rsidR="000A5C4F">
        <w:t xml:space="preserve"> </w:t>
      </w:r>
      <w:r>
        <w:t>familial</w:t>
      </w:r>
      <w:r w:rsidR="000A5C4F">
        <w:t xml:space="preserve"> </w:t>
      </w:r>
      <w:proofErr w:type="spellStart"/>
      <w:r>
        <w:t>hypercholesterolaemia</w:t>
      </w:r>
      <w:proofErr w:type="spellEnd"/>
      <w:r w:rsidR="000A5C4F">
        <w:t xml:space="preserve"> </w:t>
      </w:r>
      <w:r>
        <w:t>(</w:t>
      </w:r>
      <w:proofErr w:type="spellStart"/>
      <w:r w:rsidR="007B028C" w:rsidRPr="007B028C">
        <w:t>heFH</w:t>
      </w:r>
      <w:proofErr w:type="spellEnd"/>
      <w:r>
        <w:t>)</w:t>
      </w:r>
      <w:r w:rsidR="000A5C4F">
        <w:t xml:space="preserve"> </w:t>
      </w:r>
      <w:r>
        <w:t>and</w:t>
      </w:r>
      <w:r w:rsidR="000A5C4F">
        <w:t xml:space="preserve"> </w:t>
      </w:r>
      <w:r>
        <w:t>patients</w:t>
      </w:r>
      <w:r w:rsidR="000A5C4F">
        <w:t xml:space="preserve"> </w:t>
      </w:r>
      <w:r>
        <w:t>with</w:t>
      </w:r>
      <w:r w:rsidR="000A5C4F">
        <w:t xml:space="preserve"> </w:t>
      </w:r>
      <w:r>
        <w:t>clinical</w:t>
      </w:r>
      <w:r w:rsidR="000A5C4F">
        <w:t xml:space="preserve"> </w:t>
      </w:r>
      <w:r>
        <w:t>atherosclerotic</w:t>
      </w:r>
      <w:r w:rsidR="000A5C4F">
        <w:t xml:space="preserve"> </w:t>
      </w:r>
      <w:r>
        <w:t>cardiovascular</w:t>
      </w:r>
      <w:r w:rsidR="000A5C4F">
        <w:t xml:space="preserve"> </w:t>
      </w:r>
      <w:r>
        <w:t>disease</w:t>
      </w:r>
      <w:r w:rsidR="000A5C4F">
        <w:t xml:space="preserve"> </w:t>
      </w:r>
      <w:r>
        <w:t>with</w:t>
      </w:r>
      <w:r w:rsidR="000A5C4F">
        <w:t xml:space="preserve"> </w:t>
      </w:r>
      <w:r>
        <w:t>statins,</w:t>
      </w:r>
      <w:r w:rsidR="000A5C4F">
        <w:t xml:space="preserve"> </w:t>
      </w:r>
      <w:r>
        <w:t>with</w:t>
      </w:r>
      <w:r w:rsidR="000A5C4F">
        <w:t xml:space="preserve"> </w:t>
      </w:r>
      <w:r>
        <w:t>statin</w:t>
      </w:r>
      <w:r w:rsidR="000A5C4F">
        <w:t xml:space="preserve"> </w:t>
      </w:r>
      <w:r>
        <w:t>and</w:t>
      </w:r>
      <w:r w:rsidR="000A5C4F">
        <w:t xml:space="preserve"> </w:t>
      </w:r>
      <w:r>
        <w:t>other</w:t>
      </w:r>
      <w:r w:rsidR="000A5C4F">
        <w:t xml:space="preserve"> </w:t>
      </w:r>
      <w:r>
        <w:t>lipid</w:t>
      </w:r>
      <w:r w:rsidR="000A5C4F">
        <w:t xml:space="preserve"> </w:t>
      </w:r>
      <w:r>
        <w:t>lowering</w:t>
      </w:r>
      <w:r w:rsidR="000A5C4F">
        <w:t xml:space="preserve"> </w:t>
      </w:r>
      <w:r>
        <w:t>therapies</w:t>
      </w:r>
      <w:r w:rsidR="000A5C4F">
        <w:t xml:space="preserve"> </w:t>
      </w:r>
      <w:r>
        <w:t>or</w:t>
      </w:r>
      <w:r w:rsidR="000A5C4F">
        <w:t xml:space="preserve"> </w:t>
      </w:r>
      <w:r>
        <w:t>without</w:t>
      </w:r>
      <w:r w:rsidR="000A5C4F">
        <w:t xml:space="preserve"> </w:t>
      </w:r>
      <w:r>
        <w:t>statins</w:t>
      </w:r>
      <w:r w:rsidR="000A5C4F">
        <w:t xml:space="preserve"> </w:t>
      </w:r>
      <w:r>
        <w:t>but</w:t>
      </w:r>
      <w:r w:rsidR="000A5C4F">
        <w:t xml:space="preserve"> </w:t>
      </w:r>
      <w:r>
        <w:t>with</w:t>
      </w:r>
      <w:r w:rsidR="000A5C4F">
        <w:t xml:space="preserve"> </w:t>
      </w:r>
      <w:r>
        <w:t>other</w:t>
      </w:r>
      <w:r w:rsidR="000A5C4F">
        <w:t xml:space="preserve"> </w:t>
      </w:r>
      <w:r>
        <w:t>lipid</w:t>
      </w:r>
      <w:r w:rsidR="000A5C4F">
        <w:t xml:space="preserve"> </w:t>
      </w:r>
      <w:r>
        <w:t>lowering</w:t>
      </w:r>
      <w:r w:rsidR="000A5C4F">
        <w:t xml:space="preserve"> </w:t>
      </w:r>
      <w:r>
        <w:t>therapies</w:t>
      </w:r>
      <w:r w:rsidR="000A5C4F">
        <w:t xml:space="preserve"> </w:t>
      </w:r>
      <w:r w:rsidR="003B08E6">
        <w:t>in</w:t>
      </w:r>
      <w:r w:rsidR="000A5C4F">
        <w:t xml:space="preserve"> </w:t>
      </w:r>
      <w:r w:rsidR="003B08E6">
        <w:t>statin</w:t>
      </w:r>
      <w:r w:rsidR="000A5C4F">
        <w:t xml:space="preserve"> </w:t>
      </w:r>
      <w:r w:rsidR="003B08E6">
        <w:t>intolerant</w:t>
      </w:r>
      <w:r w:rsidR="000A5C4F">
        <w:t xml:space="preserve"> </w:t>
      </w:r>
      <w:r w:rsidR="003B08E6">
        <w:t>patients.</w:t>
      </w:r>
    </w:p>
    <w:p w:rsidR="006A1596" w:rsidRDefault="006A1596" w:rsidP="006A1596">
      <w:r w:rsidRPr="008979D7">
        <w:t>This</w:t>
      </w:r>
      <w:r w:rsidR="000A5C4F">
        <w:t xml:space="preserve"> </w:t>
      </w:r>
      <w:r w:rsidRPr="008979D7">
        <w:t>submission</w:t>
      </w:r>
      <w:r w:rsidR="000A5C4F">
        <w:t xml:space="preserve"> </w:t>
      </w:r>
      <w:r w:rsidRPr="008979D7">
        <w:t>is</w:t>
      </w:r>
      <w:r w:rsidR="000A5C4F">
        <w:t xml:space="preserve"> </w:t>
      </w:r>
      <w:r w:rsidRPr="008979D7">
        <w:t>to</w:t>
      </w:r>
      <w:r w:rsidR="000A5C4F">
        <w:t xml:space="preserve"> </w:t>
      </w:r>
      <w:r w:rsidRPr="008979D7">
        <w:t>extend</w:t>
      </w:r>
      <w:r w:rsidR="000A5C4F">
        <w:t xml:space="preserve"> </w:t>
      </w:r>
      <w:r w:rsidRPr="008979D7">
        <w:t>the</w:t>
      </w:r>
      <w:r w:rsidR="000A5C4F">
        <w:t xml:space="preserve"> </w:t>
      </w:r>
      <w:r w:rsidRPr="008979D7">
        <w:t>indications</w:t>
      </w:r>
      <w:r w:rsidR="000A5C4F">
        <w:t xml:space="preserve"> </w:t>
      </w:r>
      <w:r w:rsidRPr="008979D7">
        <w:t>of</w:t>
      </w:r>
      <w:r w:rsidR="000A5C4F">
        <w:t xml:space="preserve"> </w:t>
      </w:r>
      <w:r w:rsidRPr="008979D7">
        <w:t>alirocumab</w:t>
      </w:r>
      <w:r w:rsidR="000A5C4F">
        <w:t xml:space="preserve"> </w:t>
      </w:r>
      <w:r w:rsidRPr="008979D7">
        <w:t>to</w:t>
      </w:r>
      <w:r w:rsidR="000A5C4F">
        <w:t xml:space="preserve"> </w:t>
      </w:r>
      <w:r w:rsidRPr="008979D7">
        <w:t>include</w:t>
      </w:r>
      <w:r w:rsidR="000A5C4F">
        <w:t xml:space="preserve"> </w:t>
      </w:r>
      <w:r w:rsidRPr="008979D7">
        <w:t>patients</w:t>
      </w:r>
      <w:r w:rsidR="000A5C4F">
        <w:t xml:space="preserve"> </w:t>
      </w:r>
      <w:r w:rsidRPr="008979D7">
        <w:t>with</w:t>
      </w:r>
      <w:r w:rsidR="000A5C4F">
        <w:t xml:space="preserve"> </w:t>
      </w:r>
      <w:r>
        <w:t>primary</w:t>
      </w:r>
      <w:r w:rsidR="000A5C4F">
        <w:t xml:space="preserve"> </w:t>
      </w:r>
      <w:r>
        <w:t>hypercholesterolaemia</w:t>
      </w:r>
      <w:r w:rsidR="000A5C4F">
        <w:t xml:space="preserve"> </w:t>
      </w:r>
      <w:r>
        <w:t>(heterozygous</w:t>
      </w:r>
      <w:r w:rsidR="000A5C4F">
        <w:t xml:space="preserve"> </w:t>
      </w:r>
      <w:r>
        <w:t>familial</w:t>
      </w:r>
      <w:r w:rsidR="000A5C4F">
        <w:t xml:space="preserve"> </w:t>
      </w:r>
      <w:r>
        <w:t>and</w:t>
      </w:r>
      <w:r w:rsidR="000A5C4F">
        <w:t xml:space="preserve"> </w:t>
      </w:r>
      <w:r>
        <w:t>non-familial)</w:t>
      </w:r>
      <w:r w:rsidR="000A5C4F">
        <w:t xml:space="preserve"> </w:t>
      </w:r>
      <w:r w:rsidRPr="008979D7">
        <w:t>and</w:t>
      </w:r>
      <w:r w:rsidR="000A5C4F">
        <w:t xml:space="preserve"> </w:t>
      </w:r>
      <w:r w:rsidRPr="008979D7">
        <w:t>mixed</w:t>
      </w:r>
      <w:r w:rsidR="000A5C4F">
        <w:t xml:space="preserve"> </w:t>
      </w:r>
      <w:r w:rsidRPr="008979D7">
        <w:t>dyslipidaemia,</w:t>
      </w:r>
      <w:r w:rsidR="000A5C4F">
        <w:t xml:space="preserve"> </w:t>
      </w:r>
      <w:r w:rsidRPr="008979D7">
        <w:t>and</w:t>
      </w:r>
      <w:r w:rsidR="000A5C4F">
        <w:t xml:space="preserve"> </w:t>
      </w:r>
      <w:r w:rsidRPr="008979D7">
        <w:t>to</w:t>
      </w:r>
      <w:r w:rsidR="000A5C4F">
        <w:t xml:space="preserve"> </w:t>
      </w:r>
      <w:r w:rsidRPr="008979D7">
        <w:t>include</w:t>
      </w:r>
      <w:r w:rsidR="000A5C4F">
        <w:t xml:space="preserve"> </w:t>
      </w:r>
      <w:r w:rsidRPr="008979D7">
        <w:t>a</w:t>
      </w:r>
      <w:r w:rsidR="000A5C4F">
        <w:t xml:space="preserve"> </w:t>
      </w:r>
      <w:r w:rsidRPr="008979D7">
        <w:t>mention</w:t>
      </w:r>
      <w:r w:rsidR="000A5C4F">
        <w:t xml:space="preserve"> </w:t>
      </w:r>
      <w:r w:rsidRPr="008979D7">
        <w:t>of</w:t>
      </w:r>
      <w:r w:rsidR="000A5C4F">
        <w:t xml:space="preserve"> </w:t>
      </w:r>
      <w:r w:rsidRPr="008979D7">
        <w:t>treatment</w:t>
      </w:r>
      <w:r w:rsidR="000A5C4F">
        <w:t xml:space="preserve"> </w:t>
      </w:r>
      <w:r w:rsidRPr="008979D7">
        <w:t>to</w:t>
      </w:r>
      <w:r w:rsidR="000A5C4F">
        <w:t xml:space="preserve"> </w:t>
      </w:r>
      <w:r w:rsidRPr="008979D7">
        <w:t>target</w:t>
      </w:r>
      <w:r w:rsidR="000A5C4F">
        <w:t xml:space="preserve"> </w:t>
      </w:r>
      <w:r w:rsidRPr="008979D7">
        <w:t>for</w:t>
      </w:r>
      <w:r w:rsidR="000A5C4F">
        <w:t xml:space="preserve"> </w:t>
      </w:r>
      <w:r w:rsidRPr="008979D7">
        <w:t>patients</w:t>
      </w:r>
      <w:r w:rsidR="000A5C4F">
        <w:t xml:space="preserve"> </w:t>
      </w:r>
      <w:r w:rsidRPr="008979D7">
        <w:t>already</w:t>
      </w:r>
      <w:r w:rsidR="000A5C4F">
        <w:t xml:space="preserve"> </w:t>
      </w:r>
      <w:r w:rsidRPr="008979D7">
        <w:t>taking</w:t>
      </w:r>
      <w:r w:rsidR="000A5C4F">
        <w:t xml:space="preserve"> </w:t>
      </w:r>
      <w:r w:rsidRPr="008979D7">
        <w:t>statins.</w:t>
      </w:r>
      <w:r w:rsidR="000A5C4F">
        <w:t xml:space="preserve"> </w:t>
      </w:r>
      <w:r w:rsidRPr="00414027">
        <w:t>Mixed</w:t>
      </w:r>
      <w:r w:rsidR="000A5C4F">
        <w:t xml:space="preserve"> </w:t>
      </w:r>
      <w:r w:rsidRPr="00414027">
        <w:t>dyslipidaemia</w:t>
      </w:r>
      <w:r w:rsidR="000A5C4F">
        <w:t xml:space="preserve"> </w:t>
      </w:r>
      <w:r w:rsidRPr="00414027">
        <w:t>is</w:t>
      </w:r>
      <w:r w:rsidR="000A5C4F">
        <w:t xml:space="preserve"> </w:t>
      </w:r>
      <w:r w:rsidRPr="00414027">
        <w:t>defined</w:t>
      </w:r>
      <w:r w:rsidR="000A5C4F">
        <w:t xml:space="preserve"> </w:t>
      </w:r>
      <w:r w:rsidRPr="00414027">
        <w:t>as</w:t>
      </w:r>
      <w:r w:rsidR="000A5C4F">
        <w:t xml:space="preserve"> </w:t>
      </w:r>
      <w:r w:rsidRPr="00414027">
        <w:t>elevations</w:t>
      </w:r>
      <w:r w:rsidR="000A5C4F">
        <w:t xml:space="preserve"> </w:t>
      </w:r>
      <w:r w:rsidRPr="00414027">
        <w:t>of</w:t>
      </w:r>
      <w:r w:rsidR="000A5C4F">
        <w:t xml:space="preserve"> </w:t>
      </w:r>
      <w:r w:rsidRPr="00414027">
        <w:t>triglycerides</w:t>
      </w:r>
      <w:r w:rsidR="000A5C4F">
        <w:t xml:space="preserve"> </w:t>
      </w:r>
      <w:r w:rsidRPr="00414027">
        <w:t>and</w:t>
      </w:r>
      <w:r w:rsidR="000A5C4F">
        <w:t xml:space="preserve"> </w:t>
      </w:r>
      <w:r w:rsidR="00F1142E">
        <w:t>Low</w:t>
      </w:r>
      <w:r w:rsidR="000A5C4F">
        <w:t xml:space="preserve"> </w:t>
      </w:r>
      <w:r w:rsidR="00F1142E">
        <w:t>density</w:t>
      </w:r>
      <w:r w:rsidR="000A5C4F">
        <w:t xml:space="preserve"> </w:t>
      </w:r>
      <w:r w:rsidR="00F1142E">
        <w:t>lipoprotein</w:t>
      </w:r>
      <w:r w:rsidR="000A5C4F">
        <w:t xml:space="preserve"> </w:t>
      </w:r>
      <w:r w:rsidR="00F1142E" w:rsidRPr="00F1142E">
        <w:t>cholesterol</w:t>
      </w:r>
      <w:r w:rsidR="000A5C4F">
        <w:t xml:space="preserve"> </w:t>
      </w:r>
      <w:r w:rsidR="00F1142E" w:rsidRPr="00F1142E">
        <w:t>(LDL-C),</w:t>
      </w:r>
      <w:r w:rsidR="000A5C4F">
        <w:t xml:space="preserve"> </w:t>
      </w:r>
      <w:r w:rsidRPr="00F1142E">
        <w:t>often</w:t>
      </w:r>
      <w:r w:rsidR="000A5C4F">
        <w:t xml:space="preserve"> </w:t>
      </w:r>
      <w:r w:rsidRPr="00F1142E">
        <w:t>with</w:t>
      </w:r>
      <w:r w:rsidR="000A5C4F">
        <w:t xml:space="preserve"> </w:t>
      </w:r>
      <w:r w:rsidRPr="00414027">
        <w:t>a</w:t>
      </w:r>
      <w:r w:rsidR="000A5C4F">
        <w:t xml:space="preserve"> </w:t>
      </w:r>
      <w:r>
        <w:t>low</w:t>
      </w:r>
      <w:r w:rsidR="000A5C4F">
        <w:t xml:space="preserve"> </w:t>
      </w:r>
      <w:r>
        <w:t>level</w:t>
      </w:r>
      <w:r w:rsidR="000A5C4F">
        <w:t xml:space="preserve"> </w:t>
      </w:r>
      <w:r>
        <w:t>of</w:t>
      </w:r>
      <w:r w:rsidR="000A5C4F">
        <w:t xml:space="preserve"> </w:t>
      </w:r>
      <w:r w:rsidRPr="00414027">
        <w:t>high</w:t>
      </w:r>
      <w:r w:rsidR="000A5C4F">
        <w:t xml:space="preserve"> </w:t>
      </w:r>
      <w:r w:rsidRPr="00414027">
        <w:t>density</w:t>
      </w:r>
      <w:r w:rsidR="000A5C4F">
        <w:t xml:space="preserve"> </w:t>
      </w:r>
      <w:r w:rsidRPr="00414027">
        <w:t>lipoprotein</w:t>
      </w:r>
      <w:r w:rsidR="000A5C4F">
        <w:t xml:space="preserve"> </w:t>
      </w:r>
      <w:r w:rsidRPr="00414027">
        <w:t>cholesterol</w:t>
      </w:r>
      <w:r w:rsidR="000A5C4F">
        <w:t xml:space="preserve"> </w:t>
      </w:r>
      <w:r w:rsidRPr="00414027">
        <w:t>(HDL-C).</w:t>
      </w:r>
      <w:r w:rsidR="000A5C4F">
        <w:t xml:space="preserve"> </w:t>
      </w:r>
      <w:r w:rsidRPr="00414027">
        <w:t>The</w:t>
      </w:r>
      <w:r>
        <w:t>se</w:t>
      </w:r>
      <w:r w:rsidR="000A5C4F">
        <w:t xml:space="preserve"> </w:t>
      </w:r>
      <w:r>
        <w:t>abnormalities</w:t>
      </w:r>
      <w:r w:rsidR="000A5C4F">
        <w:t xml:space="preserve"> </w:t>
      </w:r>
      <w:r w:rsidRPr="00414027">
        <w:t>can</w:t>
      </w:r>
      <w:r w:rsidR="000A5C4F">
        <w:t xml:space="preserve"> </w:t>
      </w:r>
      <w:r w:rsidRPr="00414027">
        <w:t>be</w:t>
      </w:r>
      <w:r w:rsidR="000A5C4F">
        <w:t xml:space="preserve"> </w:t>
      </w:r>
      <w:r w:rsidRPr="00414027">
        <w:t>inherited</w:t>
      </w:r>
      <w:r w:rsidR="000A5C4F">
        <w:t xml:space="preserve"> </w:t>
      </w:r>
      <w:r w:rsidRPr="00414027">
        <w:t>or</w:t>
      </w:r>
      <w:r w:rsidR="000A5C4F">
        <w:t xml:space="preserve"> </w:t>
      </w:r>
      <w:r w:rsidRPr="00414027">
        <w:t>acquired.</w:t>
      </w:r>
    </w:p>
    <w:p w:rsidR="006A1596" w:rsidRPr="006A1596" w:rsidRDefault="006A1596" w:rsidP="00950CDA">
      <w:r w:rsidRPr="006A1596">
        <w:t>The</w:t>
      </w:r>
      <w:r w:rsidR="000A5C4F">
        <w:t xml:space="preserve"> </w:t>
      </w:r>
      <w:r w:rsidRPr="006A1596">
        <w:t>submission</w:t>
      </w:r>
      <w:r w:rsidR="000A5C4F">
        <w:t xml:space="preserve"> </w:t>
      </w:r>
      <w:r w:rsidRPr="006A1596">
        <w:t>is</w:t>
      </w:r>
      <w:r w:rsidR="000A5C4F">
        <w:t xml:space="preserve"> </w:t>
      </w:r>
      <w:r w:rsidRPr="006A1596">
        <w:t>also</w:t>
      </w:r>
      <w:r w:rsidR="000A5C4F">
        <w:t xml:space="preserve"> </w:t>
      </w:r>
      <w:r w:rsidRPr="006A1596">
        <w:t>to</w:t>
      </w:r>
      <w:r w:rsidR="000A5C4F">
        <w:t xml:space="preserve"> </w:t>
      </w:r>
      <w:r w:rsidRPr="006A1596">
        <w:t>include</w:t>
      </w:r>
      <w:r w:rsidR="000A5C4F">
        <w:t xml:space="preserve"> </w:t>
      </w:r>
      <w:r w:rsidRPr="006A1596">
        <w:t>an</w:t>
      </w:r>
      <w:r w:rsidR="000A5C4F">
        <w:t xml:space="preserve"> </w:t>
      </w:r>
      <w:r w:rsidRPr="006A1596">
        <w:t>alternative</w:t>
      </w:r>
      <w:r w:rsidR="000A5C4F">
        <w:t xml:space="preserve"> </w:t>
      </w:r>
      <w:r w:rsidRPr="006A1596">
        <w:t>starting</w:t>
      </w:r>
      <w:r w:rsidR="000A5C4F">
        <w:t xml:space="preserve"> </w:t>
      </w:r>
      <w:r w:rsidRPr="006A1596">
        <w:t>dose</w:t>
      </w:r>
      <w:r w:rsidR="000A5C4F">
        <w:t xml:space="preserve"> </w:t>
      </w:r>
      <w:r w:rsidRPr="006A1596">
        <w:t>for</w:t>
      </w:r>
      <w:r w:rsidR="000A5C4F">
        <w:t xml:space="preserve"> </w:t>
      </w:r>
      <w:r w:rsidRPr="006A1596">
        <w:t>alirocumab</w:t>
      </w:r>
      <w:r w:rsidR="000A5C4F">
        <w:t xml:space="preserve"> </w:t>
      </w:r>
      <w:r w:rsidRPr="006A1596">
        <w:t>of</w:t>
      </w:r>
      <w:r w:rsidR="000A5C4F">
        <w:t xml:space="preserve"> </w:t>
      </w:r>
      <w:r w:rsidRPr="006A1596">
        <w:t>300</w:t>
      </w:r>
      <w:r w:rsidR="000A5C4F">
        <w:t xml:space="preserve"> </w:t>
      </w:r>
      <w:r w:rsidR="00224853">
        <w:t>mg</w:t>
      </w:r>
      <w:r w:rsidR="000A5C4F">
        <w:t xml:space="preserve"> </w:t>
      </w:r>
      <w:r w:rsidRPr="006A1596">
        <w:t>subcutaneously</w:t>
      </w:r>
      <w:r w:rsidR="000A5C4F">
        <w:t xml:space="preserve"> </w:t>
      </w:r>
      <w:r w:rsidRPr="006A1596">
        <w:t>g</w:t>
      </w:r>
      <w:r w:rsidR="003B08E6">
        <w:t>iven</w:t>
      </w:r>
      <w:r w:rsidR="000A5C4F">
        <w:t xml:space="preserve"> </w:t>
      </w:r>
      <w:r w:rsidR="003B08E6">
        <w:t>once</w:t>
      </w:r>
      <w:r w:rsidR="000A5C4F">
        <w:t xml:space="preserve"> </w:t>
      </w:r>
      <w:r w:rsidR="003B08E6">
        <w:t>monthly</w:t>
      </w:r>
      <w:r w:rsidR="000A5C4F">
        <w:t xml:space="preserve"> </w:t>
      </w:r>
      <w:r w:rsidR="003B08E6">
        <w:t>(300</w:t>
      </w:r>
      <w:r w:rsidR="000A5C4F">
        <w:t xml:space="preserve"> </w:t>
      </w:r>
      <w:r w:rsidR="00224853">
        <w:t>mg</w:t>
      </w:r>
      <w:r w:rsidR="000A5C4F">
        <w:t xml:space="preserve"> </w:t>
      </w:r>
      <w:r w:rsidR="003B08E6">
        <w:t>Q4W</w:t>
      </w:r>
      <w:r w:rsidR="000A5C4F">
        <w:t xml:space="preserve"> </w:t>
      </w:r>
      <w:r w:rsidR="00D9425B">
        <w:t>(that</w:t>
      </w:r>
      <w:r w:rsidR="000A5C4F">
        <w:t xml:space="preserve"> </w:t>
      </w:r>
      <w:r w:rsidR="00D9425B">
        <w:t>is,</w:t>
      </w:r>
      <w:r w:rsidR="000A5C4F">
        <w:t xml:space="preserve"> </w:t>
      </w:r>
      <w:r w:rsidR="00D9425B">
        <w:t>once</w:t>
      </w:r>
      <w:r w:rsidR="000A5C4F">
        <w:t xml:space="preserve"> </w:t>
      </w:r>
      <w:r w:rsidR="00D9425B">
        <w:t>every</w:t>
      </w:r>
      <w:r w:rsidR="000A5C4F">
        <w:t xml:space="preserve"> </w:t>
      </w:r>
      <w:r w:rsidR="00D9425B">
        <w:t>4</w:t>
      </w:r>
      <w:r w:rsidR="000A5C4F">
        <w:t xml:space="preserve"> </w:t>
      </w:r>
      <w:r w:rsidR="00D9425B">
        <w:t>weeks)</w:t>
      </w:r>
      <w:r w:rsidR="003B08E6">
        <w:t>).</w:t>
      </w:r>
    </w:p>
    <w:p w:rsidR="006A1596" w:rsidRPr="00E2538D" w:rsidRDefault="006A1596" w:rsidP="006A1596">
      <w:r w:rsidRPr="006A1596">
        <w:t>Current</w:t>
      </w:r>
      <w:r w:rsidR="000A5C4F">
        <w:t xml:space="preserve"> </w:t>
      </w:r>
      <w:r w:rsidRPr="006A1596">
        <w:t>pharmacotherapy</w:t>
      </w:r>
      <w:r w:rsidR="000A5C4F">
        <w:t xml:space="preserve"> </w:t>
      </w:r>
      <w:r w:rsidRPr="006A1596">
        <w:t>for</w:t>
      </w:r>
      <w:r w:rsidR="000A5C4F">
        <w:t xml:space="preserve"> </w:t>
      </w:r>
      <w:r w:rsidRPr="006A1596">
        <w:t>hypercholesterolaemia</w:t>
      </w:r>
      <w:r w:rsidR="000A5C4F">
        <w:t xml:space="preserve"> </w:t>
      </w:r>
      <w:r w:rsidRPr="00AC6CB2">
        <w:t>includes</w:t>
      </w:r>
      <w:r w:rsidR="000A5C4F">
        <w:t xml:space="preserve"> </w:t>
      </w:r>
      <w:r w:rsidRPr="00AC6CB2">
        <w:t>HMG</w:t>
      </w:r>
      <w:r w:rsidR="000A5C4F">
        <w:t xml:space="preserve"> </w:t>
      </w:r>
      <w:r w:rsidRPr="00AC6CB2">
        <w:t>Co-A</w:t>
      </w:r>
      <w:r w:rsidR="000A5C4F">
        <w:t xml:space="preserve"> </w:t>
      </w:r>
      <w:r w:rsidRPr="00AC6CB2">
        <w:t>reductase</w:t>
      </w:r>
      <w:r w:rsidR="000A5C4F">
        <w:t xml:space="preserve"> </w:t>
      </w:r>
      <w:r w:rsidR="00AC6CB2">
        <w:t>(HMGCR)</w:t>
      </w:r>
      <w:r w:rsidR="000A5C4F">
        <w:t xml:space="preserve"> </w:t>
      </w:r>
      <w:r w:rsidRPr="006A1596">
        <w:t>inhibitors</w:t>
      </w:r>
      <w:r w:rsidR="000A5C4F">
        <w:t xml:space="preserve"> </w:t>
      </w:r>
      <w:r w:rsidRPr="006A1596">
        <w:t>(statins),</w:t>
      </w:r>
      <w:r w:rsidR="000A5C4F">
        <w:t xml:space="preserve"> </w:t>
      </w:r>
      <w:r w:rsidRPr="006A1596">
        <w:t>ezetimibe,</w:t>
      </w:r>
      <w:r w:rsidR="000A5C4F">
        <w:t xml:space="preserve"> </w:t>
      </w:r>
      <w:r w:rsidRPr="006A1596">
        <w:t>bile</w:t>
      </w:r>
      <w:r w:rsidR="000A5C4F">
        <w:t xml:space="preserve"> </w:t>
      </w:r>
      <w:r w:rsidRPr="006A1596">
        <w:t>acid</w:t>
      </w:r>
      <w:r w:rsidR="000A5C4F">
        <w:t xml:space="preserve"> </w:t>
      </w:r>
      <w:r w:rsidRPr="006A1596">
        <w:t>binding</w:t>
      </w:r>
      <w:r w:rsidR="000A5C4F">
        <w:t xml:space="preserve"> </w:t>
      </w:r>
      <w:r w:rsidRPr="006A1596">
        <w:t>resins,</w:t>
      </w:r>
      <w:r w:rsidR="000A5C4F">
        <w:t xml:space="preserve"> </w:t>
      </w:r>
      <w:r w:rsidRPr="006A1596">
        <w:t>lipoprotein</w:t>
      </w:r>
      <w:r w:rsidR="000A5C4F">
        <w:t xml:space="preserve"> </w:t>
      </w:r>
      <w:r w:rsidRPr="006A1596">
        <w:t>apheresis</w:t>
      </w:r>
      <w:r w:rsidR="000A5C4F">
        <w:t xml:space="preserve"> </w:t>
      </w:r>
      <w:r w:rsidR="00F1142E">
        <w:t>and</w:t>
      </w:r>
      <w:r w:rsidR="000A5C4F">
        <w:t xml:space="preserve"> </w:t>
      </w:r>
      <w:r w:rsidR="00F1142E">
        <w:t>the</w:t>
      </w:r>
      <w:r w:rsidR="000A5C4F">
        <w:t xml:space="preserve"> </w:t>
      </w:r>
      <w:r w:rsidR="00F1142E">
        <w:t>PCSK</w:t>
      </w:r>
      <w:r w:rsidRPr="006A1596">
        <w:t>9</w:t>
      </w:r>
      <w:r w:rsidR="000A5C4F">
        <w:t xml:space="preserve"> </w:t>
      </w:r>
      <w:r w:rsidRPr="006A1596">
        <w:t>inhibito</w:t>
      </w:r>
      <w:r w:rsidR="003B08E6">
        <w:t>rs</w:t>
      </w:r>
      <w:r w:rsidR="000A5C4F">
        <w:t xml:space="preserve"> </w:t>
      </w:r>
      <w:r w:rsidR="003B08E6">
        <w:t>(</w:t>
      </w:r>
      <w:proofErr w:type="spellStart"/>
      <w:r w:rsidR="003B08E6">
        <w:t>alirocumab</w:t>
      </w:r>
      <w:proofErr w:type="spellEnd"/>
      <w:r w:rsidR="000A5C4F">
        <w:t xml:space="preserve"> </w:t>
      </w:r>
      <w:r w:rsidR="003B08E6">
        <w:t>and</w:t>
      </w:r>
      <w:r w:rsidR="000A5C4F">
        <w:t xml:space="preserve"> </w:t>
      </w:r>
      <w:proofErr w:type="spellStart"/>
      <w:r w:rsidR="003B08E6">
        <w:t>evolocumab</w:t>
      </w:r>
      <w:proofErr w:type="spellEnd"/>
      <w:r w:rsidR="003B08E6">
        <w:t>).</w:t>
      </w:r>
    </w:p>
    <w:p w:rsidR="008E7846" w:rsidRPr="003F31A2" w:rsidRDefault="00386150" w:rsidP="00950CDA">
      <w:pPr>
        <w:pStyle w:val="Heading3"/>
      </w:pPr>
      <w:bookmarkStart w:id="18" w:name="_Toc529453497"/>
      <w:r>
        <w:lastRenderedPageBreak/>
        <w:t>Regulatory</w:t>
      </w:r>
      <w:r w:rsidR="000A5C4F">
        <w:t xml:space="preserve"> </w:t>
      </w:r>
      <w:r>
        <w:t>s</w:t>
      </w:r>
      <w:r w:rsidR="008E7846">
        <w:t>tatus</w:t>
      </w:r>
      <w:bookmarkEnd w:id="16"/>
      <w:bookmarkEnd w:id="17"/>
      <w:bookmarkEnd w:id="18"/>
    </w:p>
    <w:p w:rsidR="003226C9" w:rsidRPr="00940A89" w:rsidRDefault="00940A89" w:rsidP="00940A89">
      <w:bookmarkStart w:id="19" w:name="_Toc247691505"/>
      <w:bookmarkStart w:id="20" w:name="_Toc314842486"/>
      <w:r w:rsidRPr="00940A89">
        <w:t>The</w:t>
      </w:r>
      <w:r w:rsidR="000A5C4F">
        <w:t xml:space="preserve"> </w:t>
      </w:r>
      <w:r w:rsidRPr="00940A89">
        <w:t>product</w:t>
      </w:r>
      <w:r w:rsidR="000A5C4F">
        <w:t xml:space="preserve"> </w:t>
      </w:r>
      <w:r w:rsidRPr="00940A89">
        <w:t>received</w:t>
      </w:r>
      <w:r w:rsidR="000A5C4F">
        <w:t xml:space="preserve"> </w:t>
      </w:r>
      <w:r w:rsidRPr="00940A89">
        <w:t>initial</w:t>
      </w:r>
      <w:r w:rsidR="000A5C4F">
        <w:t xml:space="preserve"> </w:t>
      </w:r>
      <w:r w:rsidRPr="00940A89">
        <w:t>registration</w:t>
      </w:r>
      <w:r w:rsidR="000A5C4F">
        <w:t xml:space="preserve"> </w:t>
      </w:r>
      <w:r w:rsidRPr="00940A89">
        <w:t>on</w:t>
      </w:r>
      <w:r w:rsidR="000A5C4F">
        <w:t xml:space="preserve"> </w:t>
      </w:r>
      <w:r w:rsidRPr="00940A89">
        <w:t>the</w:t>
      </w:r>
      <w:r w:rsidR="000A5C4F">
        <w:t xml:space="preserve"> </w:t>
      </w:r>
      <w:r w:rsidRPr="00940A89">
        <w:t>Australian</w:t>
      </w:r>
      <w:r w:rsidR="000A5C4F">
        <w:t xml:space="preserve"> </w:t>
      </w:r>
      <w:r w:rsidRPr="00940A89">
        <w:t>Register</w:t>
      </w:r>
      <w:r w:rsidR="000A5C4F">
        <w:t xml:space="preserve"> </w:t>
      </w:r>
      <w:r w:rsidR="003226C9">
        <w:t>of</w:t>
      </w:r>
      <w:r w:rsidR="000A5C4F">
        <w:t xml:space="preserve"> </w:t>
      </w:r>
      <w:r w:rsidR="003226C9">
        <w:t>Therapeutic</w:t>
      </w:r>
      <w:r w:rsidR="000A5C4F">
        <w:t xml:space="preserve"> </w:t>
      </w:r>
      <w:r w:rsidR="003226C9">
        <w:t>Goods</w:t>
      </w:r>
      <w:r w:rsidR="000A5C4F">
        <w:t xml:space="preserve"> </w:t>
      </w:r>
      <w:r w:rsidR="003226C9">
        <w:t>(ARTG)</w:t>
      </w:r>
      <w:r w:rsidR="000A5C4F">
        <w:t xml:space="preserve"> </w:t>
      </w:r>
      <w:r w:rsidR="003226C9">
        <w:t>on</w:t>
      </w:r>
      <w:r w:rsidR="000A5C4F">
        <w:t xml:space="preserve"> </w:t>
      </w:r>
      <w:r w:rsidR="003226C9">
        <w:t>17</w:t>
      </w:r>
      <w:r w:rsidR="000A5C4F">
        <w:t xml:space="preserve"> </w:t>
      </w:r>
      <w:r w:rsidR="003226C9">
        <w:t>May</w:t>
      </w:r>
      <w:r w:rsidR="000A5C4F">
        <w:t xml:space="preserve"> </w:t>
      </w:r>
      <w:r w:rsidR="003226C9">
        <w:t>2016.</w:t>
      </w:r>
    </w:p>
    <w:p w:rsidR="006A1596" w:rsidRPr="006A1596" w:rsidRDefault="006A1596" w:rsidP="00950CDA">
      <w:pPr>
        <w:pStyle w:val="Heading4"/>
      </w:pPr>
      <w:r w:rsidRPr="006A1596">
        <w:t>E</w:t>
      </w:r>
      <w:r w:rsidR="00C615A5">
        <w:t>uropean</w:t>
      </w:r>
      <w:r w:rsidR="000A5C4F">
        <w:t xml:space="preserve"> </w:t>
      </w:r>
      <w:r w:rsidRPr="00950CDA">
        <w:t>U</w:t>
      </w:r>
      <w:r w:rsidR="00C615A5" w:rsidRPr="00950CDA">
        <w:t>nion</w:t>
      </w:r>
    </w:p>
    <w:p w:rsidR="006A1596" w:rsidRDefault="006A1596" w:rsidP="006A1596">
      <w:r w:rsidRPr="00296C81">
        <w:t>Alirocumab</w:t>
      </w:r>
      <w:r w:rsidR="000A5C4F">
        <w:t xml:space="preserve"> </w:t>
      </w:r>
      <w:r>
        <w:t>wa</w:t>
      </w:r>
      <w:r w:rsidRPr="00296C81">
        <w:t>s</w:t>
      </w:r>
      <w:r w:rsidR="000A5C4F">
        <w:t xml:space="preserve"> </w:t>
      </w:r>
      <w:r w:rsidRPr="00296C81">
        <w:t>registered</w:t>
      </w:r>
      <w:r w:rsidR="000A5C4F">
        <w:t xml:space="preserve"> </w:t>
      </w:r>
      <w:r w:rsidRPr="00296C81">
        <w:t>in</w:t>
      </w:r>
      <w:r w:rsidR="000A5C4F">
        <w:t xml:space="preserve"> </w:t>
      </w:r>
      <w:r w:rsidRPr="00296C81">
        <w:t>the</w:t>
      </w:r>
      <w:r w:rsidR="000A5C4F">
        <w:t xml:space="preserve"> </w:t>
      </w:r>
      <w:r w:rsidRPr="00296C81">
        <w:t>EU</w:t>
      </w:r>
      <w:r w:rsidR="000A5C4F">
        <w:t xml:space="preserve"> </w:t>
      </w:r>
      <w:r>
        <w:t>in</w:t>
      </w:r>
      <w:r w:rsidR="000A5C4F">
        <w:t xml:space="preserve"> </w:t>
      </w:r>
      <w:r>
        <w:t>September</w:t>
      </w:r>
      <w:r w:rsidR="000A5C4F">
        <w:t xml:space="preserve"> </w:t>
      </w:r>
      <w:r>
        <w:t>2015</w:t>
      </w:r>
      <w:r w:rsidR="000A5C4F">
        <w:t xml:space="preserve"> </w:t>
      </w:r>
      <w:r>
        <w:t>for</w:t>
      </w:r>
      <w:r w:rsidR="000A5C4F">
        <w:t xml:space="preserve"> </w:t>
      </w:r>
      <w:r>
        <w:t>the</w:t>
      </w:r>
      <w:r w:rsidR="000A5C4F">
        <w:t xml:space="preserve"> </w:t>
      </w:r>
      <w:r>
        <w:t>following</w:t>
      </w:r>
      <w:r w:rsidR="000A5C4F">
        <w:t xml:space="preserve"> </w:t>
      </w:r>
      <w:r>
        <w:t>indication:</w:t>
      </w:r>
    </w:p>
    <w:p w:rsidR="006A1596" w:rsidRPr="00296C81" w:rsidRDefault="006A1596" w:rsidP="006A1596">
      <w:pPr>
        <w:kinsoku w:val="0"/>
        <w:overflowPunct w:val="0"/>
        <w:autoSpaceDE w:val="0"/>
        <w:autoSpaceDN w:val="0"/>
        <w:spacing w:before="0" w:after="0" w:line="225" w:lineRule="exact"/>
        <w:ind w:left="474"/>
        <w:rPr>
          <w:rFonts w:asciiTheme="minorHAnsi" w:eastAsiaTheme="minorHAnsi" w:hAnsiTheme="minorHAnsi"/>
          <w:i/>
          <w:spacing w:val="-1"/>
        </w:rPr>
      </w:pPr>
      <w:r w:rsidRPr="00296C81">
        <w:rPr>
          <w:rFonts w:asciiTheme="minorHAnsi" w:eastAsiaTheme="minorHAnsi" w:hAnsiTheme="minorHAnsi"/>
          <w:i/>
          <w:spacing w:val="-1"/>
        </w:rPr>
        <w:t>Praluent</w:t>
      </w:r>
      <w:r w:rsidR="000A5C4F">
        <w:rPr>
          <w:rFonts w:asciiTheme="minorHAnsi" w:eastAsiaTheme="minorHAnsi" w:hAnsiTheme="minorHAnsi"/>
          <w:i/>
          <w:spacing w:val="-2"/>
        </w:rPr>
        <w:t xml:space="preserve"> </w:t>
      </w:r>
      <w:r w:rsidRPr="00296C81">
        <w:rPr>
          <w:rFonts w:asciiTheme="minorHAnsi" w:eastAsiaTheme="minorHAnsi" w:hAnsiTheme="minorHAnsi"/>
          <w:i/>
        </w:rPr>
        <w:t>is</w:t>
      </w:r>
      <w:r w:rsidR="000A5C4F">
        <w:rPr>
          <w:rFonts w:asciiTheme="minorHAnsi" w:eastAsiaTheme="minorHAnsi" w:hAnsiTheme="minorHAnsi"/>
          <w:i/>
          <w:spacing w:val="-2"/>
        </w:rPr>
        <w:t xml:space="preserve"> </w:t>
      </w:r>
      <w:r w:rsidRPr="00296C81">
        <w:rPr>
          <w:rFonts w:asciiTheme="minorHAnsi" w:eastAsiaTheme="minorHAnsi" w:hAnsiTheme="minorHAnsi"/>
          <w:i/>
          <w:spacing w:val="-1"/>
        </w:rPr>
        <w:t>indicated</w:t>
      </w:r>
      <w:r w:rsidR="000A5C4F">
        <w:rPr>
          <w:rFonts w:asciiTheme="minorHAnsi" w:eastAsiaTheme="minorHAnsi" w:hAnsiTheme="minorHAnsi"/>
          <w:i/>
          <w:spacing w:val="-3"/>
        </w:rPr>
        <w:t xml:space="preserve"> </w:t>
      </w:r>
      <w:r w:rsidRPr="00296C81">
        <w:rPr>
          <w:rFonts w:asciiTheme="minorHAnsi" w:eastAsiaTheme="minorHAnsi" w:hAnsiTheme="minorHAnsi"/>
          <w:i/>
        </w:rPr>
        <w:t>in</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adults</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with</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primary</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hypercholesterolaemia</w:t>
      </w:r>
      <w:r w:rsidR="000A5C4F">
        <w:rPr>
          <w:rFonts w:asciiTheme="minorHAnsi" w:eastAsiaTheme="minorHAnsi" w:hAnsiTheme="minorHAnsi"/>
          <w:i/>
        </w:rPr>
        <w:t xml:space="preserve"> </w:t>
      </w:r>
      <w:r w:rsidRPr="00296C81">
        <w:rPr>
          <w:rFonts w:asciiTheme="minorHAnsi" w:eastAsiaTheme="minorHAnsi" w:hAnsiTheme="minorHAnsi"/>
          <w:i/>
          <w:spacing w:val="-1"/>
        </w:rPr>
        <w:t>(heterozygous</w:t>
      </w:r>
      <w:r w:rsidR="000A5C4F">
        <w:rPr>
          <w:rFonts w:asciiTheme="minorHAnsi" w:eastAsiaTheme="minorHAnsi" w:hAnsiTheme="minorHAnsi"/>
          <w:i/>
        </w:rPr>
        <w:t xml:space="preserve"> </w:t>
      </w:r>
      <w:r w:rsidRPr="00296C81">
        <w:rPr>
          <w:rFonts w:asciiTheme="minorHAnsi" w:eastAsiaTheme="minorHAnsi" w:hAnsiTheme="minorHAnsi"/>
          <w:i/>
          <w:spacing w:val="-1"/>
        </w:rPr>
        <w:t>familial</w:t>
      </w:r>
      <w:r w:rsidR="000A5C4F">
        <w:rPr>
          <w:rFonts w:asciiTheme="minorHAnsi" w:eastAsiaTheme="minorHAnsi" w:hAnsiTheme="minorHAnsi"/>
          <w:i/>
          <w:spacing w:val="-3"/>
        </w:rPr>
        <w:t xml:space="preserve"> </w:t>
      </w:r>
      <w:r w:rsidRPr="00296C81">
        <w:rPr>
          <w:rFonts w:asciiTheme="minorHAnsi" w:eastAsiaTheme="minorHAnsi" w:hAnsiTheme="minorHAnsi"/>
          <w:i/>
        </w:rPr>
        <w:t>and</w:t>
      </w:r>
      <w:r w:rsidR="000A5C4F">
        <w:rPr>
          <w:rFonts w:asciiTheme="minorHAnsi" w:eastAsiaTheme="minorHAnsi" w:hAnsiTheme="minorHAnsi"/>
          <w:i/>
        </w:rPr>
        <w:t xml:space="preserve"> </w:t>
      </w:r>
      <w:r w:rsidRPr="00296C81">
        <w:rPr>
          <w:rFonts w:asciiTheme="minorHAnsi" w:eastAsiaTheme="minorHAnsi" w:hAnsiTheme="minorHAnsi"/>
          <w:i/>
          <w:spacing w:val="-1"/>
        </w:rPr>
        <w:t>non-familial)</w:t>
      </w:r>
      <w:r w:rsidR="000A5C4F">
        <w:rPr>
          <w:rFonts w:asciiTheme="minorHAnsi" w:eastAsiaTheme="minorHAnsi" w:hAnsiTheme="minorHAnsi"/>
          <w:i/>
          <w:spacing w:val="-1"/>
        </w:rPr>
        <w:t xml:space="preserve"> </w:t>
      </w:r>
      <w:r w:rsidRPr="00296C81">
        <w:rPr>
          <w:rFonts w:asciiTheme="minorHAnsi" w:eastAsiaTheme="minorHAnsi" w:hAnsiTheme="minorHAnsi"/>
          <w:i/>
        </w:rPr>
        <w:t>or</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mixed</w:t>
      </w:r>
      <w:r w:rsidR="000A5C4F">
        <w:rPr>
          <w:rFonts w:asciiTheme="minorHAnsi" w:eastAsiaTheme="minorHAnsi" w:hAnsiTheme="minorHAnsi"/>
          <w:i/>
        </w:rPr>
        <w:t xml:space="preserve"> </w:t>
      </w:r>
      <w:r w:rsidRPr="00296C81">
        <w:rPr>
          <w:rFonts w:asciiTheme="minorHAnsi" w:eastAsiaTheme="minorHAnsi" w:hAnsiTheme="minorHAnsi"/>
          <w:i/>
          <w:spacing w:val="-1"/>
        </w:rPr>
        <w:t>dyslipidaemia,</w:t>
      </w:r>
      <w:r w:rsidR="000A5C4F">
        <w:rPr>
          <w:rFonts w:asciiTheme="minorHAnsi" w:eastAsiaTheme="minorHAnsi" w:hAnsiTheme="minorHAnsi"/>
          <w:i/>
        </w:rPr>
        <w:t xml:space="preserve"> </w:t>
      </w:r>
      <w:r w:rsidRPr="00296C81">
        <w:rPr>
          <w:rFonts w:asciiTheme="minorHAnsi" w:eastAsiaTheme="minorHAnsi" w:hAnsiTheme="minorHAnsi"/>
          <w:i/>
        </w:rPr>
        <w:t>as</w:t>
      </w:r>
      <w:r w:rsidR="000A5C4F">
        <w:rPr>
          <w:rFonts w:asciiTheme="minorHAnsi" w:eastAsiaTheme="minorHAnsi" w:hAnsiTheme="minorHAnsi"/>
          <w:i/>
          <w:spacing w:val="-2"/>
        </w:rPr>
        <w:t xml:space="preserve"> </w:t>
      </w:r>
      <w:r w:rsidRPr="00296C81">
        <w:rPr>
          <w:rFonts w:asciiTheme="minorHAnsi" w:eastAsiaTheme="minorHAnsi" w:hAnsiTheme="minorHAnsi"/>
          <w:i/>
        </w:rPr>
        <w:t>an</w:t>
      </w:r>
      <w:r w:rsidR="000A5C4F">
        <w:rPr>
          <w:rFonts w:asciiTheme="minorHAnsi" w:eastAsiaTheme="minorHAnsi" w:hAnsiTheme="minorHAnsi"/>
          <w:i/>
        </w:rPr>
        <w:t xml:space="preserve"> </w:t>
      </w:r>
      <w:r w:rsidRPr="00296C81">
        <w:rPr>
          <w:rFonts w:asciiTheme="minorHAnsi" w:eastAsiaTheme="minorHAnsi" w:hAnsiTheme="minorHAnsi"/>
          <w:i/>
          <w:spacing w:val="-1"/>
        </w:rPr>
        <w:t>adjunct</w:t>
      </w:r>
      <w:r w:rsidR="000A5C4F">
        <w:rPr>
          <w:rFonts w:asciiTheme="minorHAnsi" w:eastAsiaTheme="minorHAnsi" w:hAnsiTheme="minorHAnsi"/>
          <w:i/>
          <w:spacing w:val="1"/>
        </w:rPr>
        <w:t xml:space="preserve"> </w:t>
      </w:r>
      <w:r w:rsidRPr="00296C81">
        <w:rPr>
          <w:rFonts w:asciiTheme="minorHAnsi" w:eastAsiaTheme="minorHAnsi" w:hAnsiTheme="minorHAnsi"/>
          <w:i/>
        </w:rPr>
        <w:t>to</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diet:</w:t>
      </w:r>
    </w:p>
    <w:p w:rsidR="006A1596" w:rsidRPr="00296C81" w:rsidRDefault="006A1596" w:rsidP="000A5C4F">
      <w:pPr>
        <w:numPr>
          <w:ilvl w:val="0"/>
          <w:numId w:val="30"/>
        </w:numPr>
        <w:tabs>
          <w:tab w:val="left" w:pos="851"/>
        </w:tabs>
        <w:kinsoku w:val="0"/>
        <w:overflowPunct w:val="0"/>
        <w:autoSpaceDE w:val="0"/>
        <w:autoSpaceDN w:val="0"/>
        <w:adjustRightInd w:val="0"/>
        <w:spacing w:before="0" w:after="0" w:line="240" w:lineRule="auto"/>
        <w:ind w:left="793" w:right="414" w:hanging="360"/>
        <w:rPr>
          <w:rFonts w:asciiTheme="minorHAnsi" w:eastAsiaTheme="minorHAnsi" w:hAnsiTheme="minorHAnsi"/>
          <w:i/>
          <w:spacing w:val="-1"/>
        </w:rPr>
      </w:pPr>
      <w:r w:rsidRPr="00296C81">
        <w:rPr>
          <w:rFonts w:asciiTheme="minorHAnsi" w:eastAsiaTheme="minorHAnsi" w:hAnsiTheme="minorHAnsi"/>
          <w:i/>
        </w:rPr>
        <w:t>in</w:t>
      </w:r>
      <w:r w:rsidR="000A5C4F">
        <w:rPr>
          <w:rFonts w:asciiTheme="minorHAnsi" w:eastAsiaTheme="minorHAnsi" w:hAnsiTheme="minorHAnsi"/>
          <w:i/>
        </w:rPr>
        <w:t xml:space="preserve"> </w:t>
      </w:r>
      <w:r w:rsidRPr="00296C81">
        <w:rPr>
          <w:rFonts w:asciiTheme="minorHAnsi" w:eastAsiaTheme="minorHAnsi" w:hAnsiTheme="minorHAnsi"/>
          <w:i/>
          <w:spacing w:val="-1"/>
        </w:rPr>
        <w:t>combination</w:t>
      </w:r>
      <w:r w:rsidR="000A5C4F">
        <w:rPr>
          <w:rFonts w:asciiTheme="minorHAnsi" w:eastAsiaTheme="minorHAnsi" w:hAnsiTheme="minorHAnsi"/>
          <w:i/>
        </w:rPr>
        <w:t xml:space="preserve"> </w:t>
      </w:r>
      <w:r w:rsidRPr="00296C81">
        <w:rPr>
          <w:rFonts w:asciiTheme="minorHAnsi" w:eastAsiaTheme="minorHAnsi" w:hAnsiTheme="minorHAnsi"/>
          <w:i/>
          <w:spacing w:val="-1"/>
        </w:rPr>
        <w:t>with</w:t>
      </w:r>
      <w:r w:rsidR="000A5C4F">
        <w:rPr>
          <w:rFonts w:asciiTheme="minorHAnsi" w:eastAsiaTheme="minorHAnsi" w:hAnsiTheme="minorHAnsi"/>
          <w:i/>
          <w:spacing w:val="-3"/>
        </w:rPr>
        <w:t xml:space="preserve"> </w:t>
      </w:r>
      <w:r w:rsidRPr="00296C81">
        <w:rPr>
          <w:rFonts w:asciiTheme="minorHAnsi" w:eastAsiaTheme="minorHAnsi" w:hAnsiTheme="minorHAnsi"/>
          <w:i/>
        </w:rPr>
        <w:t>a</w:t>
      </w:r>
      <w:r w:rsidR="000A5C4F">
        <w:rPr>
          <w:rFonts w:asciiTheme="minorHAnsi" w:eastAsiaTheme="minorHAnsi" w:hAnsiTheme="minorHAnsi"/>
          <w:i/>
        </w:rPr>
        <w:t xml:space="preserve"> </w:t>
      </w:r>
      <w:r w:rsidRPr="00296C81">
        <w:rPr>
          <w:rFonts w:asciiTheme="minorHAnsi" w:eastAsiaTheme="minorHAnsi" w:hAnsiTheme="minorHAnsi"/>
          <w:i/>
          <w:spacing w:val="-1"/>
        </w:rPr>
        <w:t>statin</w:t>
      </w:r>
      <w:r w:rsidR="000A5C4F">
        <w:rPr>
          <w:rFonts w:asciiTheme="minorHAnsi" w:eastAsiaTheme="minorHAnsi" w:hAnsiTheme="minorHAnsi"/>
          <w:i/>
          <w:spacing w:val="-1"/>
        </w:rPr>
        <w:t xml:space="preserve"> </w:t>
      </w:r>
      <w:r w:rsidRPr="00296C81">
        <w:rPr>
          <w:rFonts w:asciiTheme="minorHAnsi" w:eastAsiaTheme="minorHAnsi" w:hAnsiTheme="minorHAnsi"/>
          <w:i/>
        </w:rPr>
        <w:t>or</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statin</w:t>
      </w:r>
      <w:r w:rsidR="000A5C4F">
        <w:rPr>
          <w:rFonts w:asciiTheme="minorHAnsi" w:eastAsiaTheme="minorHAnsi" w:hAnsiTheme="minorHAnsi"/>
          <w:i/>
        </w:rPr>
        <w:t xml:space="preserve"> </w:t>
      </w:r>
      <w:r w:rsidRPr="00296C81">
        <w:rPr>
          <w:rFonts w:asciiTheme="minorHAnsi" w:eastAsiaTheme="minorHAnsi" w:hAnsiTheme="minorHAnsi"/>
          <w:i/>
          <w:spacing w:val="-1"/>
        </w:rPr>
        <w:t>with</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other</w:t>
      </w:r>
      <w:r w:rsidR="000A5C4F">
        <w:rPr>
          <w:rFonts w:asciiTheme="minorHAnsi" w:eastAsiaTheme="minorHAnsi" w:hAnsiTheme="minorHAnsi"/>
          <w:i/>
          <w:spacing w:val="-2"/>
        </w:rPr>
        <w:t xml:space="preserve"> </w:t>
      </w:r>
      <w:r w:rsidRPr="00296C81">
        <w:rPr>
          <w:rFonts w:asciiTheme="minorHAnsi" w:eastAsiaTheme="minorHAnsi" w:hAnsiTheme="minorHAnsi"/>
          <w:i/>
        </w:rPr>
        <w:t>lipid</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lowering</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therapies</w:t>
      </w:r>
      <w:r w:rsidR="000A5C4F">
        <w:rPr>
          <w:rFonts w:asciiTheme="minorHAnsi" w:eastAsiaTheme="minorHAnsi" w:hAnsiTheme="minorHAnsi"/>
          <w:i/>
        </w:rPr>
        <w:t xml:space="preserve"> </w:t>
      </w:r>
      <w:r w:rsidRPr="00296C81">
        <w:rPr>
          <w:rFonts w:asciiTheme="minorHAnsi" w:eastAsiaTheme="minorHAnsi" w:hAnsiTheme="minorHAnsi"/>
          <w:i/>
        </w:rPr>
        <w:t>in</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patients</w:t>
      </w:r>
      <w:r w:rsidR="000A5C4F">
        <w:rPr>
          <w:rFonts w:asciiTheme="minorHAnsi" w:eastAsiaTheme="minorHAnsi" w:hAnsiTheme="minorHAnsi"/>
          <w:i/>
        </w:rPr>
        <w:t xml:space="preserve"> </w:t>
      </w:r>
      <w:r w:rsidRPr="00296C81">
        <w:rPr>
          <w:rFonts w:asciiTheme="minorHAnsi" w:eastAsiaTheme="minorHAnsi" w:hAnsiTheme="minorHAnsi"/>
          <w:i/>
          <w:spacing w:val="-1"/>
        </w:rPr>
        <w:t>unable</w:t>
      </w:r>
      <w:r w:rsidR="000A5C4F">
        <w:rPr>
          <w:rFonts w:asciiTheme="minorHAnsi" w:eastAsiaTheme="minorHAnsi" w:hAnsiTheme="minorHAnsi"/>
          <w:i/>
          <w:spacing w:val="-3"/>
        </w:rPr>
        <w:t xml:space="preserve"> </w:t>
      </w:r>
      <w:r w:rsidRPr="00296C81">
        <w:rPr>
          <w:rFonts w:asciiTheme="minorHAnsi" w:eastAsiaTheme="minorHAnsi" w:hAnsiTheme="minorHAnsi"/>
          <w:i/>
        </w:rPr>
        <w:t>to</w:t>
      </w:r>
      <w:r w:rsidR="000A5C4F">
        <w:rPr>
          <w:rFonts w:asciiTheme="minorHAnsi" w:eastAsiaTheme="minorHAnsi" w:hAnsiTheme="minorHAnsi"/>
          <w:i/>
        </w:rPr>
        <w:t xml:space="preserve"> </w:t>
      </w:r>
      <w:r w:rsidRPr="00296C81">
        <w:rPr>
          <w:rFonts w:asciiTheme="minorHAnsi" w:eastAsiaTheme="minorHAnsi" w:hAnsiTheme="minorHAnsi"/>
          <w:i/>
          <w:spacing w:val="-1"/>
        </w:rPr>
        <w:t>reach</w:t>
      </w:r>
      <w:r w:rsidR="000A5C4F">
        <w:rPr>
          <w:rFonts w:asciiTheme="minorHAnsi" w:eastAsiaTheme="minorHAnsi" w:hAnsiTheme="minorHAnsi"/>
          <w:i/>
          <w:spacing w:val="91"/>
        </w:rPr>
        <w:t xml:space="preserve"> </w:t>
      </w:r>
      <w:r w:rsidRPr="00296C81">
        <w:rPr>
          <w:rFonts w:asciiTheme="minorHAnsi" w:eastAsiaTheme="minorHAnsi" w:hAnsiTheme="minorHAnsi"/>
          <w:i/>
          <w:spacing w:val="-1"/>
        </w:rPr>
        <w:t>LDL-C</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goals</w:t>
      </w:r>
      <w:r w:rsidR="000A5C4F">
        <w:rPr>
          <w:rFonts w:asciiTheme="minorHAnsi" w:eastAsiaTheme="minorHAnsi" w:hAnsiTheme="minorHAnsi"/>
          <w:i/>
        </w:rPr>
        <w:t xml:space="preserve"> </w:t>
      </w:r>
      <w:r w:rsidRPr="00296C81">
        <w:rPr>
          <w:rFonts w:asciiTheme="minorHAnsi" w:eastAsiaTheme="minorHAnsi" w:hAnsiTheme="minorHAnsi"/>
          <w:i/>
          <w:spacing w:val="-1"/>
        </w:rPr>
        <w:t>with</w:t>
      </w:r>
      <w:r w:rsidR="000A5C4F">
        <w:rPr>
          <w:rFonts w:asciiTheme="minorHAnsi" w:eastAsiaTheme="minorHAnsi" w:hAnsiTheme="minorHAnsi"/>
          <w:i/>
        </w:rPr>
        <w:t xml:space="preserve"> </w:t>
      </w:r>
      <w:r w:rsidRPr="00296C81">
        <w:rPr>
          <w:rFonts w:asciiTheme="minorHAnsi" w:eastAsiaTheme="minorHAnsi" w:hAnsiTheme="minorHAnsi"/>
          <w:i/>
          <w:spacing w:val="-1"/>
        </w:rPr>
        <w:t>the</w:t>
      </w:r>
      <w:r w:rsidR="000A5C4F">
        <w:rPr>
          <w:rFonts w:asciiTheme="minorHAnsi" w:eastAsiaTheme="minorHAnsi" w:hAnsiTheme="minorHAnsi"/>
          <w:i/>
        </w:rPr>
        <w:t xml:space="preserve"> </w:t>
      </w:r>
      <w:r w:rsidRPr="00296C81">
        <w:rPr>
          <w:rFonts w:asciiTheme="minorHAnsi" w:eastAsiaTheme="minorHAnsi" w:hAnsiTheme="minorHAnsi"/>
          <w:i/>
          <w:spacing w:val="-2"/>
        </w:rPr>
        <w:t>maximum</w:t>
      </w:r>
      <w:r w:rsidR="000A5C4F">
        <w:rPr>
          <w:rFonts w:asciiTheme="minorHAnsi" w:eastAsiaTheme="minorHAnsi" w:hAnsiTheme="minorHAnsi"/>
          <w:i/>
          <w:spacing w:val="-4"/>
        </w:rPr>
        <w:t xml:space="preserve"> </w:t>
      </w:r>
      <w:r w:rsidRPr="00296C81">
        <w:rPr>
          <w:rFonts w:asciiTheme="minorHAnsi" w:eastAsiaTheme="minorHAnsi" w:hAnsiTheme="minorHAnsi"/>
          <w:i/>
        </w:rPr>
        <w:t>tolerated</w:t>
      </w:r>
      <w:r w:rsidR="000A5C4F">
        <w:rPr>
          <w:rFonts w:asciiTheme="minorHAnsi" w:eastAsiaTheme="minorHAnsi" w:hAnsiTheme="minorHAnsi"/>
          <w:i/>
        </w:rPr>
        <w:t xml:space="preserve"> </w:t>
      </w:r>
      <w:r w:rsidRPr="00296C81">
        <w:rPr>
          <w:rFonts w:asciiTheme="minorHAnsi" w:eastAsiaTheme="minorHAnsi" w:hAnsiTheme="minorHAnsi"/>
          <w:i/>
          <w:spacing w:val="-1"/>
        </w:rPr>
        <w:t>dose</w:t>
      </w:r>
      <w:r w:rsidR="000A5C4F">
        <w:rPr>
          <w:rFonts w:asciiTheme="minorHAnsi" w:eastAsiaTheme="minorHAnsi" w:hAnsiTheme="minorHAnsi"/>
          <w:i/>
        </w:rPr>
        <w:t xml:space="preserve"> </w:t>
      </w:r>
      <w:r w:rsidRPr="00296C81">
        <w:rPr>
          <w:rFonts w:asciiTheme="minorHAnsi" w:eastAsiaTheme="minorHAnsi" w:hAnsiTheme="minorHAnsi"/>
          <w:i/>
          <w:spacing w:val="-2"/>
        </w:rPr>
        <w:t>of</w:t>
      </w:r>
      <w:r w:rsidR="000A5C4F">
        <w:rPr>
          <w:rFonts w:asciiTheme="minorHAnsi" w:eastAsiaTheme="minorHAnsi" w:hAnsiTheme="minorHAnsi"/>
          <w:i/>
          <w:spacing w:val="1"/>
        </w:rPr>
        <w:t xml:space="preserve"> </w:t>
      </w:r>
      <w:r w:rsidRPr="00296C81">
        <w:rPr>
          <w:rFonts w:asciiTheme="minorHAnsi" w:eastAsiaTheme="minorHAnsi" w:hAnsiTheme="minorHAnsi"/>
          <w:i/>
        </w:rPr>
        <w:t>a</w:t>
      </w:r>
      <w:r w:rsidR="000A5C4F">
        <w:rPr>
          <w:rFonts w:asciiTheme="minorHAnsi" w:eastAsiaTheme="minorHAnsi" w:hAnsiTheme="minorHAnsi"/>
          <w:i/>
          <w:spacing w:val="-2"/>
        </w:rPr>
        <w:t xml:space="preserve"> </w:t>
      </w:r>
      <w:r w:rsidRPr="00296C81">
        <w:rPr>
          <w:rFonts w:asciiTheme="minorHAnsi" w:eastAsiaTheme="minorHAnsi" w:hAnsiTheme="minorHAnsi"/>
          <w:i/>
        </w:rPr>
        <w:t>statin</w:t>
      </w:r>
      <w:r w:rsidR="000A5C4F">
        <w:rPr>
          <w:rFonts w:asciiTheme="minorHAnsi" w:eastAsiaTheme="minorHAnsi" w:hAnsiTheme="minorHAnsi"/>
          <w:i/>
        </w:rPr>
        <w:t xml:space="preserve"> </w:t>
      </w:r>
      <w:r w:rsidRPr="00296C81">
        <w:rPr>
          <w:rFonts w:asciiTheme="minorHAnsi" w:eastAsiaTheme="minorHAnsi" w:hAnsiTheme="minorHAnsi"/>
          <w:i/>
          <w:spacing w:val="-1"/>
        </w:rPr>
        <w:t>or,</w:t>
      </w:r>
    </w:p>
    <w:p w:rsidR="006A1596" w:rsidRPr="00296C81" w:rsidRDefault="006A1596" w:rsidP="000A5C4F">
      <w:pPr>
        <w:numPr>
          <w:ilvl w:val="0"/>
          <w:numId w:val="30"/>
        </w:numPr>
        <w:tabs>
          <w:tab w:val="left" w:pos="851"/>
        </w:tabs>
        <w:kinsoku w:val="0"/>
        <w:overflowPunct w:val="0"/>
        <w:autoSpaceDE w:val="0"/>
        <w:autoSpaceDN w:val="0"/>
        <w:adjustRightInd w:val="0"/>
        <w:spacing w:before="0" w:after="0" w:line="240" w:lineRule="auto"/>
        <w:ind w:left="793" w:right="118" w:hanging="360"/>
        <w:rPr>
          <w:rFonts w:asciiTheme="minorHAnsi" w:eastAsiaTheme="minorHAnsi" w:hAnsiTheme="minorHAnsi"/>
          <w:i/>
          <w:spacing w:val="-1"/>
        </w:rPr>
      </w:pPr>
      <w:r w:rsidRPr="00296C81">
        <w:rPr>
          <w:rFonts w:asciiTheme="minorHAnsi" w:eastAsiaTheme="minorHAnsi" w:hAnsiTheme="minorHAnsi"/>
          <w:i/>
        </w:rPr>
        <w:t>alone</w:t>
      </w:r>
      <w:r w:rsidR="000A5C4F">
        <w:rPr>
          <w:rFonts w:asciiTheme="minorHAnsi" w:eastAsiaTheme="minorHAnsi" w:hAnsiTheme="minorHAnsi"/>
          <w:i/>
          <w:spacing w:val="-2"/>
        </w:rPr>
        <w:t xml:space="preserve"> </w:t>
      </w:r>
      <w:r w:rsidRPr="00296C81">
        <w:rPr>
          <w:rFonts w:asciiTheme="minorHAnsi" w:eastAsiaTheme="minorHAnsi" w:hAnsiTheme="minorHAnsi"/>
          <w:i/>
        </w:rPr>
        <w:t>or</w:t>
      </w:r>
      <w:r w:rsidR="000A5C4F">
        <w:rPr>
          <w:rFonts w:asciiTheme="minorHAnsi" w:eastAsiaTheme="minorHAnsi" w:hAnsiTheme="minorHAnsi"/>
          <w:i/>
          <w:spacing w:val="-2"/>
        </w:rPr>
        <w:t xml:space="preserve"> </w:t>
      </w:r>
      <w:r w:rsidRPr="00296C81">
        <w:rPr>
          <w:rFonts w:asciiTheme="minorHAnsi" w:eastAsiaTheme="minorHAnsi" w:hAnsiTheme="minorHAnsi"/>
          <w:i/>
        </w:rPr>
        <w:t>in</w:t>
      </w:r>
      <w:r w:rsidR="000A5C4F">
        <w:rPr>
          <w:rFonts w:asciiTheme="minorHAnsi" w:eastAsiaTheme="minorHAnsi" w:hAnsiTheme="minorHAnsi"/>
          <w:i/>
        </w:rPr>
        <w:t xml:space="preserve"> </w:t>
      </w:r>
      <w:r w:rsidRPr="00296C81">
        <w:rPr>
          <w:rFonts w:asciiTheme="minorHAnsi" w:eastAsiaTheme="minorHAnsi" w:hAnsiTheme="minorHAnsi"/>
          <w:i/>
          <w:spacing w:val="-1"/>
        </w:rPr>
        <w:t>combination</w:t>
      </w:r>
      <w:r w:rsidR="000A5C4F">
        <w:rPr>
          <w:rFonts w:asciiTheme="minorHAnsi" w:eastAsiaTheme="minorHAnsi" w:hAnsiTheme="minorHAnsi"/>
          <w:i/>
        </w:rPr>
        <w:t xml:space="preserve"> </w:t>
      </w:r>
      <w:r w:rsidRPr="00296C81">
        <w:rPr>
          <w:rFonts w:asciiTheme="minorHAnsi" w:eastAsiaTheme="minorHAnsi" w:hAnsiTheme="minorHAnsi"/>
          <w:i/>
          <w:spacing w:val="-2"/>
        </w:rPr>
        <w:t>with</w:t>
      </w:r>
      <w:r w:rsidR="000A5C4F">
        <w:rPr>
          <w:rFonts w:asciiTheme="minorHAnsi" w:eastAsiaTheme="minorHAnsi" w:hAnsiTheme="minorHAnsi"/>
          <w:i/>
        </w:rPr>
        <w:t xml:space="preserve"> </w:t>
      </w:r>
      <w:r w:rsidRPr="00296C81">
        <w:rPr>
          <w:rFonts w:asciiTheme="minorHAnsi" w:eastAsiaTheme="minorHAnsi" w:hAnsiTheme="minorHAnsi"/>
          <w:i/>
          <w:spacing w:val="-1"/>
        </w:rPr>
        <w:t>other</w:t>
      </w:r>
      <w:r w:rsidR="000A5C4F">
        <w:rPr>
          <w:rFonts w:asciiTheme="minorHAnsi" w:eastAsiaTheme="minorHAnsi" w:hAnsiTheme="minorHAnsi"/>
          <w:i/>
          <w:spacing w:val="1"/>
        </w:rPr>
        <w:t xml:space="preserve"> </w:t>
      </w:r>
      <w:r w:rsidR="00597811">
        <w:rPr>
          <w:rFonts w:asciiTheme="minorHAnsi" w:eastAsiaTheme="minorHAnsi" w:hAnsiTheme="minorHAnsi"/>
          <w:i/>
          <w:spacing w:val="-1"/>
        </w:rPr>
        <w:t>lipid</w:t>
      </w:r>
      <w:r w:rsidR="000A5C4F">
        <w:rPr>
          <w:rFonts w:asciiTheme="minorHAnsi" w:eastAsiaTheme="minorHAnsi" w:hAnsiTheme="minorHAnsi"/>
          <w:i/>
          <w:spacing w:val="-1"/>
        </w:rPr>
        <w:t xml:space="preserve"> </w:t>
      </w:r>
      <w:r w:rsidR="00597811">
        <w:rPr>
          <w:rFonts w:asciiTheme="minorHAnsi" w:eastAsiaTheme="minorHAnsi" w:hAnsiTheme="minorHAnsi"/>
          <w:i/>
          <w:spacing w:val="-1"/>
        </w:rPr>
        <w:t>lowering</w:t>
      </w:r>
      <w:r w:rsidR="000A5C4F">
        <w:rPr>
          <w:rFonts w:asciiTheme="minorHAnsi" w:eastAsiaTheme="minorHAnsi" w:hAnsiTheme="minorHAnsi"/>
          <w:i/>
          <w:spacing w:val="-3"/>
        </w:rPr>
        <w:t xml:space="preserve"> </w:t>
      </w:r>
      <w:r w:rsidRPr="00296C81">
        <w:rPr>
          <w:rFonts w:asciiTheme="minorHAnsi" w:eastAsiaTheme="minorHAnsi" w:hAnsiTheme="minorHAnsi"/>
          <w:i/>
          <w:spacing w:val="-1"/>
        </w:rPr>
        <w:t>therapies</w:t>
      </w:r>
      <w:r w:rsidR="000A5C4F">
        <w:rPr>
          <w:rFonts w:asciiTheme="minorHAnsi" w:eastAsiaTheme="minorHAnsi" w:hAnsiTheme="minorHAnsi"/>
          <w:i/>
          <w:spacing w:val="-2"/>
        </w:rPr>
        <w:t xml:space="preserve"> </w:t>
      </w:r>
      <w:r w:rsidRPr="00296C81">
        <w:rPr>
          <w:rFonts w:asciiTheme="minorHAnsi" w:eastAsiaTheme="minorHAnsi" w:hAnsiTheme="minorHAnsi"/>
          <w:i/>
        </w:rPr>
        <w:t>in</w:t>
      </w:r>
      <w:r w:rsidR="000A5C4F">
        <w:rPr>
          <w:rFonts w:asciiTheme="minorHAnsi" w:eastAsiaTheme="minorHAnsi" w:hAnsiTheme="minorHAnsi"/>
          <w:i/>
        </w:rPr>
        <w:t xml:space="preserve"> </w:t>
      </w:r>
      <w:r w:rsidRPr="00296C81">
        <w:rPr>
          <w:rFonts w:asciiTheme="minorHAnsi" w:eastAsiaTheme="minorHAnsi" w:hAnsiTheme="minorHAnsi"/>
          <w:i/>
          <w:spacing w:val="-1"/>
        </w:rPr>
        <w:t>patients</w:t>
      </w:r>
      <w:r w:rsidR="000A5C4F">
        <w:rPr>
          <w:rFonts w:asciiTheme="minorHAnsi" w:eastAsiaTheme="minorHAnsi" w:hAnsiTheme="minorHAnsi"/>
          <w:i/>
        </w:rPr>
        <w:t xml:space="preserve"> </w:t>
      </w:r>
      <w:r w:rsidRPr="00296C81">
        <w:rPr>
          <w:rFonts w:asciiTheme="minorHAnsi" w:eastAsiaTheme="minorHAnsi" w:hAnsiTheme="minorHAnsi"/>
          <w:i/>
          <w:spacing w:val="-1"/>
        </w:rPr>
        <w:t>who</w:t>
      </w:r>
      <w:r w:rsidR="000A5C4F">
        <w:rPr>
          <w:rFonts w:asciiTheme="minorHAnsi" w:eastAsiaTheme="minorHAnsi" w:hAnsiTheme="minorHAnsi"/>
          <w:i/>
          <w:spacing w:val="-3"/>
        </w:rPr>
        <w:t xml:space="preserve"> </w:t>
      </w:r>
      <w:r w:rsidRPr="00296C81">
        <w:rPr>
          <w:rFonts w:asciiTheme="minorHAnsi" w:eastAsiaTheme="minorHAnsi" w:hAnsiTheme="minorHAnsi"/>
          <w:i/>
        </w:rPr>
        <w:t>are</w:t>
      </w:r>
      <w:r w:rsidR="000A5C4F">
        <w:rPr>
          <w:rFonts w:asciiTheme="minorHAnsi" w:eastAsiaTheme="minorHAnsi" w:hAnsiTheme="minorHAnsi"/>
          <w:i/>
          <w:spacing w:val="-2"/>
        </w:rPr>
        <w:t xml:space="preserve"> </w:t>
      </w:r>
      <w:r w:rsidR="00224853">
        <w:rPr>
          <w:rFonts w:asciiTheme="minorHAnsi" w:eastAsiaTheme="minorHAnsi" w:hAnsiTheme="minorHAnsi"/>
          <w:i/>
          <w:spacing w:val="-1"/>
        </w:rPr>
        <w:t>statin</w:t>
      </w:r>
      <w:r w:rsidR="000A5C4F">
        <w:rPr>
          <w:rFonts w:asciiTheme="minorHAnsi" w:eastAsiaTheme="minorHAnsi" w:hAnsiTheme="minorHAnsi"/>
          <w:i/>
          <w:spacing w:val="-1"/>
        </w:rPr>
        <w:t xml:space="preserve"> </w:t>
      </w:r>
      <w:r w:rsidR="00224853">
        <w:rPr>
          <w:rFonts w:asciiTheme="minorHAnsi" w:eastAsiaTheme="minorHAnsi" w:hAnsiTheme="minorHAnsi"/>
          <w:i/>
          <w:spacing w:val="-1"/>
        </w:rPr>
        <w:t>intolerant</w:t>
      </w:r>
      <w:r w:rsidRPr="00296C81">
        <w:rPr>
          <w:rFonts w:asciiTheme="minorHAnsi" w:eastAsiaTheme="minorHAnsi" w:hAnsiTheme="minorHAnsi"/>
          <w:i/>
          <w:spacing w:val="-1"/>
        </w:rPr>
        <w:t>,</w:t>
      </w:r>
      <w:r w:rsidR="000A5C4F">
        <w:rPr>
          <w:rFonts w:asciiTheme="minorHAnsi" w:eastAsiaTheme="minorHAnsi" w:hAnsiTheme="minorHAnsi"/>
          <w:i/>
        </w:rPr>
        <w:t xml:space="preserve"> </w:t>
      </w:r>
      <w:r w:rsidRPr="00296C81">
        <w:rPr>
          <w:rFonts w:asciiTheme="minorHAnsi" w:eastAsiaTheme="minorHAnsi" w:hAnsiTheme="minorHAnsi"/>
          <w:i/>
          <w:spacing w:val="-2"/>
        </w:rPr>
        <w:t>or</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for</w:t>
      </w:r>
      <w:r w:rsidR="000A5C4F">
        <w:rPr>
          <w:rFonts w:asciiTheme="minorHAnsi" w:eastAsiaTheme="minorHAnsi" w:hAnsiTheme="minorHAnsi"/>
          <w:i/>
          <w:spacing w:val="81"/>
        </w:rPr>
        <w:t xml:space="preserve"> </w:t>
      </w:r>
      <w:r w:rsidRPr="00296C81">
        <w:rPr>
          <w:rFonts w:asciiTheme="minorHAnsi" w:eastAsiaTheme="minorHAnsi" w:hAnsiTheme="minorHAnsi"/>
          <w:i/>
          <w:spacing w:val="-1"/>
        </w:rPr>
        <w:t>whom</w:t>
      </w:r>
      <w:r w:rsidR="000A5C4F">
        <w:rPr>
          <w:rFonts w:asciiTheme="minorHAnsi" w:eastAsiaTheme="minorHAnsi" w:hAnsiTheme="minorHAnsi"/>
          <w:i/>
          <w:spacing w:val="-4"/>
        </w:rPr>
        <w:t xml:space="preserve"> </w:t>
      </w:r>
      <w:r w:rsidRPr="00296C81">
        <w:rPr>
          <w:rFonts w:asciiTheme="minorHAnsi" w:eastAsiaTheme="minorHAnsi" w:hAnsiTheme="minorHAnsi"/>
          <w:i/>
        </w:rPr>
        <w:t>a</w:t>
      </w:r>
      <w:r w:rsidR="000A5C4F">
        <w:rPr>
          <w:rFonts w:asciiTheme="minorHAnsi" w:eastAsiaTheme="minorHAnsi" w:hAnsiTheme="minorHAnsi"/>
          <w:i/>
        </w:rPr>
        <w:t xml:space="preserve"> </w:t>
      </w:r>
      <w:r w:rsidRPr="00296C81">
        <w:rPr>
          <w:rFonts w:asciiTheme="minorHAnsi" w:eastAsiaTheme="minorHAnsi" w:hAnsiTheme="minorHAnsi"/>
          <w:i/>
        </w:rPr>
        <w:t>statin</w:t>
      </w:r>
      <w:r w:rsidR="000A5C4F">
        <w:rPr>
          <w:rFonts w:asciiTheme="minorHAnsi" w:eastAsiaTheme="minorHAnsi" w:hAnsiTheme="minorHAnsi"/>
          <w:i/>
        </w:rPr>
        <w:t xml:space="preserve"> </w:t>
      </w:r>
      <w:r w:rsidRPr="00296C81">
        <w:rPr>
          <w:rFonts w:asciiTheme="minorHAnsi" w:eastAsiaTheme="minorHAnsi" w:hAnsiTheme="minorHAnsi"/>
          <w:i/>
          <w:spacing w:val="-1"/>
        </w:rPr>
        <w:t>is</w:t>
      </w:r>
      <w:r w:rsidR="000A5C4F">
        <w:rPr>
          <w:rFonts w:asciiTheme="minorHAnsi" w:eastAsiaTheme="minorHAnsi" w:hAnsiTheme="minorHAnsi"/>
          <w:i/>
        </w:rPr>
        <w:t xml:space="preserve"> </w:t>
      </w:r>
      <w:r w:rsidRPr="00296C81">
        <w:rPr>
          <w:rFonts w:asciiTheme="minorHAnsi" w:eastAsiaTheme="minorHAnsi" w:hAnsiTheme="minorHAnsi"/>
          <w:i/>
          <w:spacing w:val="-1"/>
        </w:rPr>
        <w:t>contraindicated.</w:t>
      </w:r>
    </w:p>
    <w:p w:rsidR="006A1596" w:rsidRDefault="006A1596" w:rsidP="006A1596">
      <w:pPr>
        <w:kinsoku w:val="0"/>
        <w:overflowPunct w:val="0"/>
        <w:autoSpaceDE w:val="0"/>
        <w:autoSpaceDN w:val="0"/>
        <w:spacing w:before="57" w:after="0" w:line="240" w:lineRule="auto"/>
        <w:ind w:left="433"/>
        <w:rPr>
          <w:rFonts w:asciiTheme="minorHAnsi" w:eastAsiaTheme="minorHAnsi" w:hAnsiTheme="minorHAnsi"/>
          <w:i/>
          <w:spacing w:val="-1"/>
        </w:rPr>
      </w:pPr>
      <w:r w:rsidRPr="00296C81">
        <w:rPr>
          <w:rFonts w:asciiTheme="minorHAnsi" w:eastAsiaTheme="minorHAnsi" w:hAnsiTheme="minorHAnsi"/>
          <w:i/>
        </w:rPr>
        <w:t>The</w:t>
      </w:r>
      <w:r w:rsidR="000A5C4F">
        <w:rPr>
          <w:rFonts w:asciiTheme="minorHAnsi" w:eastAsiaTheme="minorHAnsi" w:hAnsiTheme="minorHAnsi"/>
          <w:i/>
          <w:spacing w:val="-2"/>
        </w:rPr>
        <w:t xml:space="preserve"> </w:t>
      </w:r>
      <w:r w:rsidRPr="00296C81">
        <w:rPr>
          <w:rFonts w:asciiTheme="minorHAnsi" w:eastAsiaTheme="minorHAnsi" w:hAnsiTheme="minorHAnsi"/>
          <w:i/>
          <w:spacing w:val="-1"/>
        </w:rPr>
        <w:t>effect</w:t>
      </w:r>
      <w:r w:rsidR="000A5C4F">
        <w:rPr>
          <w:rFonts w:asciiTheme="minorHAnsi" w:eastAsiaTheme="minorHAnsi" w:hAnsiTheme="minorHAnsi"/>
          <w:i/>
          <w:spacing w:val="1"/>
        </w:rPr>
        <w:t xml:space="preserve"> </w:t>
      </w:r>
      <w:r w:rsidRPr="00296C81">
        <w:rPr>
          <w:rFonts w:asciiTheme="minorHAnsi" w:eastAsiaTheme="minorHAnsi" w:hAnsiTheme="minorHAnsi"/>
          <w:i/>
          <w:spacing w:val="-2"/>
        </w:rPr>
        <w:t>of</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Praluent</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on</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cardiovascular</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morbidity</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and</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mortality</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has</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not</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yet</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been</w:t>
      </w:r>
      <w:r w:rsidR="000A5C4F">
        <w:rPr>
          <w:rFonts w:asciiTheme="minorHAnsi" w:eastAsiaTheme="minorHAnsi" w:hAnsiTheme="minorHAnsi"/>
          <w:i/>
          <w:spacing w:val="-1"/>
        </w:rPr>
        <w:t xml:space="preserve"> </w:t>
      </w:r>
      <w:r w:rsidRPr="00296C81">
        <w:rPr>
          <w:rFonts w:asciiTheme="minorHAnsi" w:eastAsiaTheme="minorHAnsi" w:hAnsiTheme="minorHAnsi"/>
          <w:i/>
          <w:spacing w:val="-1"/>
        </w:rPr>
        <w:t>determined.</w:t>
      </w:r>
    </w:p>
    <w:p w:rsidR="006A1596" w:rsidRPr="00B23FBE" w:rsidRDefault="006A1596" w:rsidP="006A1596">
      <w:r>
        <w:t>The</w:t>
      </w:r>
      <w:r w:rsidR="000A5C4F">
        <w:t xml:space="preserve"> </w:t>
      </w:r>
      <w:r>
        <w:t>dosage</w:t>
      </w:r>
      <w:r w:rsidR="000A5C4F">
        <w:t xml:space="preserve"> </w:t>
      </w:r>
      <w:r>
        <w:t>recommendations</w:t>
      </w:r>
      <w:r w:rsidR="000A5C4F">
        <w:t xml:space="preserve"> </w:t>
      </w:r>
      <w:r>
        <w:t>were</w:t>
      </w:r>
      <w:r w:rsidR="000A5C4F">
        <w:t xml:space="preserve"> </w:t>
      </w:r>
      <w:r>
        <w:t>amended</w:t>
      </w:r>
      <w:r w:rsidR="000A5C4F">
        <w:t xml:space="preserve"> </w:t>
      </w:r>
      <w:r>
        <w:t>in</w:t>
      </w:r>
      <w:r w:rsidR="000A5C4F">
        <w:t xml:space="preserve"> </w:t>
      </w:r>
      <w:r>
        <w:t>November</w:t>
      </w:r>
      <w:r w:rsidR="000A5C4F">
        <w:t xml:space="preserve"> </w:t>
      </w:r>
      <w:r>
        <w:t>2016</w:t>
      </w:r>
      <w:r w:rsidR="000A5C4F">
        <w:t xml:space="preserve"> </w:t>
      </w:r>
      <w:r>
        <w:t>to</w:t>
      </w:r>
      <w:r w:rsidR="000A5C4F">
        <w:t xml:space="preserve"> </w:t>
      </w:r>
      <w:r>
        <w:t>include</w:t>
      </w:r>
      <w:r w:rsidR="000A5C4F">
        <w:t xml:space="preserve"> </w:t>
      </w:r>
      <w:r>
        <w:t>Q4W</w:t>
      </w:r>
      <w:r w:rsidR="000A5C4F">
        <w:t xml:space="preserve"> </w:t>
      </w:r>
      <w:r>
        <w:t>dosing</w:t>
      </w:r>
      <w:r w:rsidR="000A5C4F">
        <w:t xml:space="preserve"> </w:t>
      </w:r>
      <w:r>
        <w:t>and</w:t>
      </w:r>
      <w:r w:rsidR="000A5C4F">
        <w:t xml:space="preserve"> </w:t>
      </w:r>
      <w:r>
        <w:t>read</w:t>
      </w:r>
      <w:r w:rsidR="000A5C4F">
        <w:t xml:space="preserve"> </w:t>
      </w:r>
      <w:r>
        <w:t>as</w:t>
      </w:r>
      <w:r w:rsidR="000A5C4F">
        <w:t xml:space="preserve"> </w:t>
      </w:r>
      <w:r>
        <w:t>follows:</w:t>
      </w:r>
      <w:r w:rsidR="000A5C4F">
        <w:t xml:space="preserve"> </w:t>
      </w:r>
      <w:r w:rsidRPr="006A1596">
        <w:rPr>
          <w:i/>
        </w:rPr>
        <w:t>The</w:t>
      </w:r>
      <w:r w:rsidR="000A5C4F">
        <w:rPr>
          <w:i/>
        </w:rPr>
        <w:t xml:space="preserve"> </w:t>
      </w:r>
      <w:r w:rsidRPr="006A1596">
        <w:rPr>
          <w:i/>
        </w:rPr>
        <w:t>usual</w:t>
      </w:r>
      <w:r w:rsidR="000A5C4F">
        <w:rPr>
          <w:i/>
        </w:rPr>
        <w:t xml:space="preserve"> </w:t>
      </w:r>
      <w:r w:rsidRPr="006A1596">
        <w:rPr>
          <w:i/>
        </w:rPr>
        <w:t>starting</w:t>
      </w:r>
      <w:r w:rsidR="000A5C4F">
        <w:rPr>
          <w:i/>
        </w:rPr>
        <w:t xml:space="preserve"> </w:t>
      </w:r>
      <w:r w:rsidRPr="006A1596">
        <w:rPr>
          <w:i/>
        </w:rPr>
        <w:t>dose</w:t>
      </w:r>
      <w:r w:rsidR="000A5C4F">
        <w:rPr>
          <w:i/>
        </w:rPr>
        <w:t xml:space="preserve"> </w:t>
      </w:r>
      <w:r w:rsidRPr="006A1596">
        <w:rPr>
          <w:i/>
        </w:rPr>
        <w:t>for</w:t>
      </w:r>
      <w:r w:rsidR="000A5C4F">
        <w:rPr>
          <w:i/>
        </w:rPr>
        <w:t xml:space="preserve"> </w:t>
      </w:r>
      <w:r w:rsidRPr="006A1596">
        <w:rPr>
          <w:i/>
        </w:rPr>
        <w:t>Praluent</w:t>
      </w:r>
      <w:r w:rsidR="000A5C4F">
        <w:rPr>
          <w:i/>
        </w:rPr>
        <w:t xml:space="preserve"> </w:t>
      </w:r>
      <w:r w:rsidRPr="006A1596">
        <w:rPr>
          <w:i/>
        </w:rPr>
        <w:t>is</w:t>
      </w:r>
      <w:r w:rsidR="000A5C4F">
        <w:rPr>
          <w:i/>
        </w:rPr>
        <w:t xml:space="preserve"> </w:t>
      </w:r>
      <w:r w:rsidRPr="006A1596">
        <w:rPr>
          <w:i/>
        </w:rPr>
        <w:t>75</w:t>
      </w:r>
      <w:r w:rsidR="000A5C4F">
        <w:rPr>
          <w:i/>
        </w:rPr>
        <w:t xml:space="preserve"> </w:t>
      </w:r>
      <w:r w:rsidR="00224853">
        <w:rPr>
          <w:i/>
        </w:rPr>
        <w:t>mg</w:t>
      </w:r>
      <w:r w:rsidR="000A5C4F">
        <w:rPr>
          <w:i/>
        </w:rPr>
        <w:t xml:space="preserve"> </w:t>
      </w:r>
      <w:r w:rsidRPr="006A1596">
        <w:rPr>
          <w:i/>
        </w:rPr>
        <w:t>administered</w:t>
      </w:r>
      <w:r w:rsidR="000A5C4F">
        <w:rPr>
          <w:i/>
        </w:rPr>
        <w:t xml:space="preserve"> </w:t>
      </w:r>
      <w:r w:rsidRPr="006A1596">
        <w:rPr>
          <w:i/>
        </w:rPr>
        <w:t>subcutaneously</w:t>
      </w:r>
      <w:r w:rsidR="000A5C4F">
        <w:rPr>
          <w:i/>
        </w:rPr>
        <w:t xml:space="preserve"> </w:t>
      </w:r>
      <w:r w:rsidRPr="006A1596">
        <w:rPr>
          <w:i/>
        </w:rPr>
        <w:t>once</w:t>
      </w:r>
      <w:r w:rsidR="000A5C4F">
        <w:rPr>
          <w:i/>
        </w:rPr>
        <w:t xml:space="preserve"> </w:t>
      </w:r>
      <w:r w:rsidRPr="006A1596">
        <w:rPr>
          <w:i/>
        </w:rPr>
        <w:t>every</w:t>
      </w:r>
      <w:r w:rsidR="000A5C4F">
        <w:rPr>
          <w:i/>
        </w:rPr>
        <w:t xml:space="preserve"> </w:t>
      </w:r>
      <w:r w:rsidRPr="006A1596">
        <w:rPr>
          <w:i/>
        </w:rPr>
        <w:t>2</w:t>
      </w:r>
      <w:r w:rsidR="000A5C4F">
        <w:rPr>
          <w:i/>
        </w:rPr>
        <w:t xml:space="preserve"> </w:t>
      </w:r>
      <w:r w:rsidRPr="006A1596">
        <w:rPr>
          <w:i/>
        </w:rPr>
        <w:t>weeks.</w:t>
      </w:r>
      <w:r w:rsidR="000A5C4F">
        <w:rPr>
          <w:i/>
        </w:rPr>
        <w:t xml:space="preserve"> </w:t>
      </w:r>
      <w:r w:rsidRPr="006A1596">
        <w:rPr>
          <w:i/>
        </w:rPr>
        <w:t>Patients</w:t>
      </w:r>
      <w:r w:rsidR="000A5C4F">
        <w:rPr>
          <w:i/>
        </w:rPr>
        <w:t xml:space="preserve"> </w:t>
      </w:r>
      <w:r w:rsidRPr="006A1596">
        <w:rPr>
          <w:i/>
        </w:rPr>
        <w:t>requiring</w:t>
      </w:r>
      <w:r w:rsidR="000A5C4F">
        <w:rPr>
          <w:i/>
        </w:rPr>
        <w:t xml:space="preserve"> </w:t>
      </w:r>
      <w:r w:rsidRPr="006A1596">
        <w:rPr>
          <w:i/>
        </w:rPr>
        <w:t>larger</w:t>
      </w:r>
      <w:r w:rsidR="000A5C4F">
        <w:rPr>
          <w:i/>
        </w:rPr>
        <w:t xml:space="preserve"> </w:t>
      </w:r>
      <w:r w:rsidRPr="006A1596">
        <w:rPr>
          <w:i/>
        </w:rPr>
        <w:t>LDL-C</w:t>
      </w:r>
      <w:r w:rsidR="000A5C4F">
        <w:rPr>
          <w:i/>
        </w:rPr>
        <w:t xml:space="preserve"> </w:t>
      </w:r>
      <w:r w:rsidRPr="006A1596">
        <w:rPr>
          <w:i/>
        </w:rPr>
        <w:t>reduction</w:t>
      </w:r>
      <w:r w:rsidR="000A5C4F">
        <w:rPr>
          <w:i/>
        </w:rPr>
        <w:t xml:space="preserve"> </w:t>
      </w:r>
      <w:r w:rsidRPr="006A1596">
        <w:rPr>
          <w:i/>
        </w:rPr>
        <w:t>(</w:t>
      </w:r>
      <w:r w:rsidR="00224853">
        <w:rPr>
          <w:i/>
        </w:rPr>
        <w:t>&gt;</w:t>
      </w:r>
      <w:r w:rsidR="000A5C4F">
        <w:rPr>
          <w:i/>
        </w:rPr>
        <w:t xml:space="preserve"> </w:t>
      </w:r>
      <w:r w:rsidRPr="006A1596">
        <w:rPr>
          <w:i/>
        </w:rPr>
        <w:t>60%)</w:t>
      </w:r>
      <w:r w:rsidR="000A5C4F">
        <w:rPr>
          <w:i/>
        </w:rPr>
        <w:t xml:space="preserve"> </w:t>
      </w:r>
      <w:r w:rsidRPr="006A1596">
        <w:rPr>
          <w:i/>
        </w:rPr>
        <w:t>may</w:t>
      </w:r>
      <w:r w:rsidR="000A5C4F">
        <w:rPr>
          <w:i/>
        </w:rPr>
        <w:t xml:space="preserve"> </w:t>
      </w:r>
      <w:r w:rsidRPr="006A1596">
        <w:rPr>
          <w:i/>
        </w:rPr>
        <w:t>be</w:t>
      </w:r>
      <w:r w:rsidR="000A5C4F">
        <w:rPr>
          <w:i/>
        </w:rPr>
        <w:t xml:space="preserve"> </w:t>
      </w:r>
      <w:r w:rsidRPr="006A1596">
        <w:rPr>
          <w:i/>
        </w:rPr>
        <w:t>started</w:t>
      </w:r>
      <w:r w:rsidR="000A5C4F">
        <w:rPr>
          <w:i/>
        </w:rPr>
        <w:t xml:space="preserve"> </w:t>
      </w:r>
      <w:r w:rsidRPr="006A1596">
        <w:rPr>
          <w:i/>
        </w:rPr>
        <w:t>on</w:t>
      </w:r>
      <w:r w:rsidR="000A5C4F">
        <w:rPr>
          <w:i/>
        </w:rPr>
        <w:t xml:space="preserve"> </w:t>
      </w:r>
      <w:r w:rsidRPr="006A1596">
        <w:rPr>
          <w:i/>
        </w:rPr>
        <w:t>150</w:t>
      </w:r>
      <w:r w:rsidR="000A5C4F">
        <w:rPr>
          <w:i/>
        </w:rPr>
        <w:t xml:space="preserve"> </w:t>
      </w:r>
      <w:r w:rsidR="00224853">
        <w:rPr>
          <w:i/>
        </w:rPr>
        <w:t>mg</w:t>
      </w:r>
      <w:r w:rsidR="000A5C4F">
        <w:rPr>
          <w:i/>
        </w:rPr>
        <w:t xml:space="preserve"> </w:t>
      </w:r>
      <w:r w:rsidRPr="006A1596">
        <w:rPr>
          <w:i/>
        </w:rPr>
        <w:t>once</w:t>
      </w:r>
      <w:r w:rsidR="000A5C4F">
        <w:rPr>
          <w:i/>
        </w:rPr>
        <w:t xml:space="preserve"> </w:t>
      </w:r>
      <w:r w:rsidRPr="006A1596">
        <w:rPr>
          <w:i/>
        </w:rPr>
        <w:t>every</w:t>
      </w:r>
      <w:r w:rsidR="000A5C4F">
        <w:rPr>
          <w:i/>
        </w:rPr>
        <w:t xml:space="preserve"> </w:t>
      </w:r>
      <w:r w:rsidRPr="006A1596">
        <w:rPr>
          <w:i/>
        </w:rPr>
        <w:t>2</w:t>
      </w:r>
      <w:r w:rsidR="000A5C4F">
        <w:rPr>
          <w:i/>
        </w:rPr>
        <w:t xml:space="preserve"> </w:t>
      </w:r>
      <w:r w:rsidRPr="006A1596">
        <w:rPr>
          <w:i/>
        </w:rPr>
        <w:t>weeks,</w:t>
      </w:r>
      <w:r w:rsidR="000A5C4F">
        <w:rPr>
          <w:i/>
        </w:rPr>
        <w:t xml:space="preserve"> </w:t>
      </w:r>
      <w:r w:rsidRPr="006A1596">
        <w:rPr>
          <w:i/>
        </w:rPr>
        <w:t>or</w:t>
      </w:r>
      <w:r w:rsidR="000A5C4F">
        <w:rPr>
          <w:i/>
        </w:rPr>
        <w:t xml:space="preserve"> </w:t>
      </w:r>
      <w:r w:rsidRPr="006A1596">
        <w:rPr>
          <w:i/>
        </w:rPr>
        <w:t>300</w:t>
      </w:r>
      <w:r w:rsidR="000A5C4F">
        <w:rPr>
          <w:i/>
        </w:rPr>
        <w:t xml:space="preserve"> </w:t>
      </w:r>
      <w:r w:rsidR="00224853">
        <w:rPr>
          <w:i/>
        </w:rPr>
        <w:t>mg</w:t>
      </w:r>
      <w:r w:rsidR="000A5C4F">
        <w:rPr>
          <w:i/>
        </w:rPr>
        <w:t xml:space="preserve"> </w:t>
      </w:r>
      <w:r w:rsidRPr="006A1596">
        <w:rPr>
          <w:i/>
        </w:rPr>
        <w:t>once</w:t>
      </w:r>
      <w:r w:rsidR="000A5C4F">
        <w:rPr>
          <w:i/>
        </w:rPr>
        <w:t xml:space="preserve"> </w:t>
      </w:r>
      <w:r w:rsidRPr="006A1596">
        <w:rPr>
          <w:i/>
        </w:rPr>
        <w:t>every</w:t>
      </w:r>
      <w:r w:rsidR="000A5C4F">
        <w:rPr>
          <w:i/>
        </w:rPr>
        <w:t xml:space="preserve"> </w:t>
      </w:r>
      <w:r w:rsidRPr="006A1596">
        <w:rPr>
          <w:i/>
        </w:rPr>
        <w:t>4</w:t>
      </w:r>
      <w:r w:rsidR="000A5C4F">
        <w:rPr>
          <w:i/>
        </w:rPr>
        <w:t xml:space="preserve"> </w:t>
      </w:r>
      <w:r w:rsidRPr="006A1596">
        <w:rPr>
          <w:i/>
        </w:rPr>
        <w:t>weeks</w:t>
      </w:r>
      <w:r w:rsidR="000A5C4F">
        <w:rPr>
          <w:i/>
        </w:rPr>
        <w:t xml:space="preserve"> </w:t>
      </w:r>
      <w:r w:rsidRPr="006A1596">
        <w:rPr>
          <w:i/>
        </w:rPr>
        <w:t>9</w:t>
      </w:r>
      <w:r w:rsidR="000A5C4F">
        <w:rPr>
          <w:i/>
        </w:rPr>
        <w:t xml:space="preserve"> </w:t>
      </w:r>
      <w:r w:rsidRPr="006A1596">
        <w:rPr>
          <w:i/>
        </w:rPr>
        <w:t>month</w:t>
      </w:r>
      <w:r w:rsidR="00634312">
        <w:rPr>
          <w:i/>
        </w:rPr>
        <w:t>s</w:t>
      </w:r>
      <w:r w:rsidRPr="006A1596">
        <w:rPr>
          <w:i/>
        </w:rPr>
        <w:t>),</w:t>
      </w:r>
      <w:r w:rsidR="000A5C4F">
        <w:rPr>
          <w:i/>
        </w:rPr>
        <w:t xml:space="preserve"> </w:t>
      </w:r>
      <w:r w:rsidRPr="006A1596">
        <w:rPr>
          <w:i/>
        </w:rPr>
        <w:t>administered</w:t>
      </w:r>
      <w:r w:rsidR="000A5C4F">
        <w:rPr>
          <w:i/>
        </w:rPr>
        <w:t xml:space="preserve"> </w:t>
      </w:r>
      <w:r w:rsidRPr="006A1596">
        <w:rPr>
          <w:i/>
        </w:rPr>
        <w:t>subcutaneously.</w:t>
      </w:r>
    </w:p>
    <w:p w:rsidR="006A1596" w:rsidRPr="006A1596" w:rsidRDefault="006A1596" w:rsidP="00C615A5">
      <w:pPr>
        <w:pStyle w:val="Heading4"/>
      </w:pPr>
      <w:r w:rsidRPr="006A1596">
        <w:t>US</w:t>
      </w:r>
      <w:r w:rsidR="00C615A5">
        <w:t>A</w:t>
      </w:r>
    </w:p>
    <w:p w:rsidR="006A1596" w:rsidRPr="00B23FBE" w:rsidRDefault="006A1596" w:rsidP="006A1596">
      <w:r w:rsidRPr="00B23FBE">
        <w:t>Alirocumab</w:t>
      </w:r>
      <w:r w:rsidR="000A5C4F">
        <w:t xml:space="preserve"> </w:t>
      </w:r>
      <w:r w:rsidRPr="00B23FBE">
        <w:t>was</w:t>
      </w:r>
      <w:r w:rsidR="000A5C4F">
        <w:t xml:space="preserve"> </w:t>
      </w:r>
      <w:r w:rsidRPr="00B23FBE">
        <w:t>registered</w:t>
      </w:r>
      <w:r w:rsidR="000A5C4F">
        <w:t xml:space="preserve"> </w:t>
      </w:r>
      <w:r w:rsidRPr="00B23FBE">
        <w:t>in</w:t>
      </w:r>
      <w:r w:rsidR="000A5C4F">
        <w:t xml:space="preserve"> </w:t>
      </w:r>
      <w:r w:rsidRPr="00B23FBE">
        <w:t>the</w:t>
      </w:r>
      <w:r w:rsidR="000A5C4F">
        <w:t xml:space="preserve"> </w:t>
      </w:r>
      <w:r w:rsidRPr="00B23FBE">
        <w:t>US</w:t>
      </w:r>
      <w:r w:rsidR="000A5C4F">
        <w:t xml:space="preserve"> </w:t>
      </w:r>
      <w:r w:rsidRPr="00B23FBE">
        <w:t>on</w:t>
      </w:r>
      <w:r w:rsidR="000A5C4F">
        <w:t xml:space="preserve"> </w:t>
      </w:r>
      <w:r w:rsidRPr="00B23FBE">
        <w:t>2</w:t>
      </w:r>
      <w:r w:rsidR="00E23CE3">
        <w:t>4</w:t>
      </w:r>
      <w:r w:rsidR="000A5C4F">
        <w:t xml:space="preserve"> </w:t>
      </w:r>
      <w:r w:rsidR="00E23CE3">
        <w:t>July</w:t>
      </w:r>
      <w:r w:rsidR="000A5C4F">
        <w:t xml:space="preserve"> </w:t>
      </w:r>
      <w:r w:rsidR="00E23CE3">
        <w:t>2015</w:t>
      </w:r>
      <w:r w:rsidR="000A5C4F">
        <w:t xml:space="preserve"> </w:t>
      </w:r>
      <w:r w:rsidR="00E23CE3">
        <w:t>with</w:t>
      </w:r>
      <w:r w:rsidR="000A5C4F">
        <w:t xml:space="preserve"> </w:t>
      </w:r>
      <w:r w:rsidR="00E23CE3">
        <w:t>the</w:t>
      </w:r>
      <w:r w:rsidR="000A5C4F">
        <w:t xml:space="preserve"> </w:t>
      </w:r>
      <w:r w:rsidR="00E23CE3">
        <w:t>following</w:t>
      </w:r>
      <w:r w:rsidR="000A5C4F">
        <w:t xml:space="preserve"> </w:t>
      </w:r>
      <w:r w:rsidRPr="00B23FBE">
        <w:t>indication:</w:t>
      </w:r>
    </w:p>
    <w:p w:rsidR="006A1596" w:rsidRPr="006A1596" w:rsidRDefault="006A1596" w:rsidP="006A1596">
      <w:pPr>
        <w:ind w:left="720"/>
        <w:rPr>
          <w:i/>
        </w:rPr>
      </w:pPr>
      <w:r w:rsidRPr="006A1596">
        <w:rPr>
          <w:i/>
        </w:rPr>
        <w:t>Praluent</w:t>
      </w:r>
      <w:r w:rsidR="000A5C4F">
        <w:rPr>
          <w:i/>
        </w:rPr>
        <w:t xml:space="preserve"> </w:t>
      </w:r>
      <w:r w:rsidRPr="006A1596">
        <w:rPr>
          <w:i/>
        </w:rPr>
        <w:t>is</w:t>
      </w:r>
      <w:r w:rsidR="000A5C4F">
        <w:rPr>
          <w:i/>
        </w:rPr>
        <w:t xml:space="preserve"> </w:t>
      </w:r>
      <w:r w:rsidRPr="006A1596">
        <w:rPr>
          <w:i/>
        </w:rPr>
        <w:t>a</w:t>
      </w:r>
      <w:r w:rsidR="000A5C4F">
        <w:rPr>
          <w:i/>
        </w:rPr>
        <w:t xml:space="preserve"> </w:t>
      </w:r>
      <w:r w:rsidRPr="006A1596">
        <w:rPr>
          <w:i/>
        </w:rPr>
        <w:t>PCSK9</w:t>
      </w:r>
      <w:r w:rsidR="000A5C4F">
        <w:rPr>
          <w:i/>
        </w:rPr>
        <w:t xml:space="preserve"> </w:t>
      </w:r>
      <w:r w:rsidRPr="006A1596">
        <w:rPr>
          <w:i/>
        </w:rPr>
        <w:t>(</w:t>
      </w:r>
      <w:proofErr w:type="spellStart"/>
      <w:r w:rsidRPr="006A1596">
        <w:rPr>
          <w:i/>
        </w:rPr>
        <w:t>Proprotein</w:t>
      </w:r>
      <w:proofErr w:type="spellEnd"/>
      <w:r w:rsidR="000A5C4F">
        <w:rPr>
          <w:i/>
        </w:rPr>
        <w:t xml:space="preserve"> </w:t>
      </w:r>
      <w:r w:rsidRPr="006A1596">
        <w:rPr>
          <w:i/>
        </w:rPr>
        <w:t>Convertase</w:t>
      </w:r>
      <w:r w:rsidR="000A5C4F">
        <w:rPr>
          <w:i/>
        </w:rPr>
        <w:t xml:space="preserve"> </w:t>
      </w:r>
      <w:proofErr w:type="spellStart"/>
      <w:r w:rsidRPr="006A1596">
        <w:rPr>
          <w:i/>
        </w:rPr>
        <w:t>Subtilisin</w:t>
      </w:r>
      <w:proofErr w:type="spellEnd"/>
      <w:r w:rsidR="000A5C4F">
        <w:rPr>
          <w:i/>
        </w:rPr>
        <w:t xml:space="preserve"> </w:t>
      </w:r>
      <w:proofErr w:type="spellStart"/>
      <w:r w:rsidRPr="006A1596">
        <w:rPr>
          <w:i/>
        </w:rPr>
        <w:t>Kexin</w:t>
      </w:r>
      <w:proofErr w:type="spellEnd"/>
      <w:r w:rsidR="000A5C4F">
        <w:rPr>
          <w:i/>
        </w:rPr>
        <w:t xml:space="preserve"> </w:t>
      </w:r>
      <w:r w:rsidRPr="006A1596">
        <w:rPr>
          <w:i/>
        </w:rPr>
        <w:t>Type</w:t>
      </w:r>
      <w:r w:rsidR="000A5C4F">
        <w:rPr>
          <w:i/>
        </w:rPr>
        <w:t xml:space="preserve"> </w:t>
      </w:r>
      <w:r w:rsidRPr="006A1596">
        <w:rPr>
          <w:i/>
        </w:rPr>
        <w:t>9)</w:t>
      </w:r>
      <w:r w:rsidR="000A5C4F">
        <w:rPr>
          <w:i/>
        </w:rPr>
        <w:t xml:space="preserve"> </w:t>
      </w:r>
      <w:r w:rsidRPr="006A1596">
        <w:rPr>
          <w:i/>
        </w:rPr>
        <w:t>inhibitor</w:t>
      </w:r>
      <w:r w:rsidR="000A5C4F">
        <w:rPr>
          <w:i/>
        </w:rPr>
        <w:t xml:space="preserve"> </w:t>
      </w:r>
      <w:r w:rsidRPr="006A1596">
        <w:rPr>
          <w:i/>
        </w:rPr>
        <w:t>antibody</w:t>
      </w:r>
      <w:r w:rsidR="000A5C4F">
        <w:rPr>
          <w:i/>
        </w:rPr>
        <w:t xml:space="preserve"> </w:t>
      </w:r>
      <w:r w:rsidRPr="006A1596">
        <w:rPr>
          <w:i/>
        </w:rPr>
        <w:t>indicated</w:t>
      </w:r>
      <w:r w:rsidR="000A5C4F">
        <w:rPr>
          <w:i/>
        </w:rPr>
        <w:t xml:space="preserve"> </w:t>
      </w:r>
      <w:r w:rsidRPr="006A1596">
        <w:rPr>
          <w:i/>
        </w:rPr>
        <w:t>as</w:t>
      </w:r>
      <w:r w:rsidR="000A5C4F">
        <w:rPr>
          <w:i/>
        </w:rPr>
        <w:t xml:space="preserve"> </w:t>
      </w:r>
      <w:r w:rsidRPr="006A1596">
        <w:rPr>
          <w:i/>
        </w:rPr>
        <w:t>adjunct</w:t>
      </w:r>
      <w:r w:rsidR="000A5C4F">
        <w:rPr>
          <w:i/>
        </w:rPr>
        <w:t xml:space="preserve"> </w:t>
      </w:r>
      <w:r w:rsidRPr="006A1596">
        <w:rPr>
          <w:i/>
        </w:rPr>
        <w:t>to</w:t>
      </w:r>
      <w:r w:rsidR="000A5C4F">
        <w:rPr>
          <w:i/>
        </w:rPr>
        <w:t xml:space="preserve"> </w:t>
      </w:r>
      <w:r w:rsidRPr="006A1596">
        <w:rPr>
          <w:i/>
        </w:rPr>
        <w:t>diet</w:t>
      </w:r>
      <w:r w:rsidR="000A5C4F">
        <w:rPr>
          <w:i/>
        </w:rPr>
        <w:t xml:space="preserve"> </w:t>
      </w:r>
      <w:r w:rsidRPr="006A1596">
        <w:rPr>
          <w:i/>
        </w:rPr>
        <w:t>and</w:t>
      </w:r>
      <w:r w:rsidR="000A5C4F">
        <w:rPr>
          <w:i/>
        </w:rPr>
        <w:t xml:space="preserve"> </w:t>
      </w:r>
      <w:r w:rsidRPr="006A1596">
        <w:rPr>
          <w:i/>
        </w:rPr>
        <w:t>maximally</w:t>
      </w:r>
      <w:r w:rsidR="000A5C4F">
        <w:rPr>
          <w:i/>
        </w:rPr>
        <w:t xml:space="preserve"> </w:t>
      </w:r>
      <w:r w:rsidRPr="006A1596">
        <w:rPr>
          <w:i/>
        </w:rPr>
        <w:t>tolerated</w:t>
      </w:r>
      <w:r w:rsidR="000A5C4F">
        <w:rPr>
          <w:i/>
        </w:rPr>
        <w:t xml:space="preserve"> </w:t>
      </w:r>
      <w:r w:rsidRPr="006A1596">
        <w:rPr>
          <w:i/>
        </w:rPr>
        <w:t>statin</w:t>
      </w:r>
      <w:r w:rsidR="000A5C4F">
        <w:rPr>
          <w:i/>
        </w:rPr>
        <w:t xml:space="preserve"> </w:t>
      </w:r>
      <w:r w:rsidRPr="006A1596">
        <w:rPr>
          <w:i/>
        </w:rPr>
        <w:t>therapy</w:t>
      </w:r>
      <w:r w:rsidR="000A5C4F">
        <w:rPr>
          <w:i/>
        </w:rPr>
        <w:t xml:space="preserve"> </w:t>
      </w:r>
      <w:r w:rsidRPr="006A1596">
        <w:rPr>
          <w:i/>
        </w:rPr>
        <w:t>for</w:t>
      </w:r>
      <w:r w:rsidR="000A5C4F">
        <w:rPr>
          <w:i/>
        </w:rPr>
        <w:t xml:space="preserve"> </w:t>
      </w:r>
      <w:r w:rsidRPr="006A1596">
        <w:rPr>
          <w:i/>
        </w:rPr>
        <w:t>the</w:t>
      </w:r>
      <w:r w:rsidR="000A5C4F">
        <w:rPr>
          <w:i/>
        </w:rPr>
        <w:t xml:space="preserve"> </w:t>
      </w:r>
      <w:r w:rsidRPr="006A1596">
        <w:rPr>
          <w:i/>
        </w:rPr>
        <w:t>treatment</w:t>
      </w:r>
      <w:r w:rsidR="000A5C4F">
        <w:rPr>
          <w:i/>
        </w:rPr>
        <w:t xml:space="preserve"> </w:t>
      </w:r>
      <w:r w:rsidRPr="006A1596">
        <w:rPr>
          <w:i/>
        </w:rPr>
        <w:t>of</w:t>
      </w:r>
      <w:r w:rsidR="000A5C4F">
        <w:rPr>
          <w:i/>
        </w:rPr>
        <w:t xml:space="preserve"> </w:t>
      </w:r>
      <w:r w:rsidRPr="006A1596">
        <w:rPr>
          <w:i/>
        </w:rPr>
        <w:t>adults</w:t>
      </w:r>
      <w:r w:rsidR="000A5C4F">
        <w:rPr>
          <w:i/>
        </w:rPr>
        <w:t xml:space="preserve"> </w:t>
      </w:r>
      <w:r w:rsidRPr="006A1596">
        <w:rPr>
          <w:i/>
        </w:rPr>
        <w:t>with</w:t>
      </w:r>
      <w:r w:rsidR="000A5C4F">
        <w:rPr>
          <w:i/>
        </w:rPr>
        <w:t xml:space="preserve"> </w:t>
      </w:r>
      <w:r w:rsidRPr="006A1596">
        <w:rPr>
          <w:i/>
        </w:rPr>
        <w:t>heterozygous</w:t>
      </w:r>
      <w:r w:rsidR="000A5C4F">
        <w:rPr>
          <w:i/>
        </w:rPr>
        <w:t xml:space="preserve"> </w:t>
      </w:r>
      <w:r w:rsidRPr="006A1596">
        <w:rPr>
          <w:i/>
        </w:rPr>
        <w:t>familial</w:t>
      </w:r>
      <w:r w:rsidR="000A5C4F">
        <w:rPr>
          <w:i/>
        </w:rPr>
        <w:t xml:space="preserve"> </w:t>
      </w:r>
      <w:r w:rsidRPr="006A1596">
        <w:rPr>
          <w:i/>
        </w:rPr>
        <w:t>hypercholesterolaemia</w:t>
      </w:r>
      <w:r w:rsidR="000A5C4F">
        <w:rPr>
          <w:i/>
        </w:rPr>
        <w:t xml:space="preserve"> </w:t>
      </w:r>
      <w:r w:rsidRPr="006A1596">
        <w:rPr>
          <w:i/>
        </w:rPr>
        <w:t>or</w:t>
      </w:r>
      <w:r w:rsidR="000A5C4F">
        <w:rPr>
          <w:i/>
        </w:rPr>
        <w:t xml:space="preserve"> </w:t>
      </w:r>
      <w:r w:rsidRPr="006A1596">
        <w:rPr>
          <w:i/>
        </w:rPr>
        <w:t>clinical</w:t>
      </w:r>
      <w:r w:rsidR="000A5C4F">
        <w:rPr>
          <w:i/>
        </w:rPr>
        <w:t xml:space="preserve"> </w:t>
      </w:r>
      <w:r w:rsidRPr="006A1596">
        <w:rPr>
          <w:i/>
        </w:rPr>
        <w:t>atherosclerotic</w:t>
      </w:r>
      <w:r w:rsidR="000A5C4F">
        <w:rPr>
          <w:i/>
        </w:rPr>
        <w:t xml:space="preserve"> </w:t>
      </w:r>
      <w:r w:rsidRPr="006A1596">
        <w:rPr>
          <w:i/>
        </w:rPr>
        <w:t>cardiovascular</w:t>
      </w:r>
      <w:r w:rsidR="000A5C4F">
        <w:rPr>
          <w:i/>
        </w:rPr>
        <w:t xml:space="preserve"> </w:t>
      </w:r>
      <w:r w:rsidRPr="006A1596">
        <w:rPr>
          <w:i/>
        </w:rPr>
        <w:t>disease,</w:t>
      </w:r>
      <w:r w:rsidR="000A5C4F">
        <w:rPr>
          <w:i/>
        </w:rPr>
        <w:t xml:space="preserve"> </w:t>
      </w:r>
      <w:r w:rsidRPr="006A1596">
        <w:rPr>
          <w:i/>
        </w:rPr>
        <w:t>who</w:t>
      </w:r>
      <w:r w:rsidR="000A5C4F">
        <w:rPr>
          <w:i/>
        </w:rPr>
        <w:t xml:space="preserve"> </w:t>
      </w:r>
      <w:r w:rsidRPr="006A1596">
        <w:rPr>
          <w:i/>
        </w:rPr>
        <w:t>require</w:t>
      </w:r>
      <w:r w:rsidR="000A5C4F">
        <w:rPr>
          <w:i/>
        </w:rPr>
        <w:t xml:space="preserve"> </w:t>
      </w:r>
      <w:r w:rsidRPr="006A1596">
        <w:rPr>
          <w:i/>
        </w:rPr>
        <w:t>additional</w:t>
      </w:r>
      <w:r w:rsidR="000A5C4F">
        <w:rPr>
          <w:i/>
        </w:rPr>
        <w:t xml:space="preserve"> </w:t>
      </w:r>
      <w:r w:rsidRPr="006A1596">
        <w:rPr>
          <w:i/>
        </w:rPr>
        <w:t>lowering</w:t>
      </w:r>
      <w:r w:rsidR="000A5C4F">
        <w:rPr>
          <w:i/>
        </w:rPr>
        <w:t xml:space="preserve"> </w:t>
      </w:r>
      <w:r w:rsidRPr="006A1596">
        <w:rPr>
          <w:i/>
        </w:rPr>
        <w:t>of</w:t>
      </w:r>
      <w:r w:rsidR="000A5C4F">
        <w:rPr>
          <w:i/>
        </w:rPr>
        <w:t xml:space="preserve"> </w:t>
      </w:r>
      <w:r w:rsidRPr="006A1596">
        <w:rPr>
          <w:i/>
        </w:rPr>
        <w:t>LDL-cholesterol</w:t>
      </w:r>
      <w:r w:rsidR="000A5C4F">
        <w:rPr>
          <w:i/>
        </w:rPr>
        <w:t xml:space="preserve"> </w:t>
      </w:r>
      <w:r w:rsidRPr="006A1596">
        <w:rPr>
          <w:i/>
        </w:rPr>
        <w:t>(LDL-C)</w:t>
      </w:r>
    </w:p>
    <w:p w:rsidR="006A1596" w:rsidRPr="00C615A5" w:rsidRDefault="006A1596" w:rsidP="006A1596">
      <w:pPr>
        <w:ind w:left="720"/>
        <w:rPr>
          <w:i/>
        </w:rPr>
      </w:pPr>
      <w:r w:rsidRPr="00C615A5">
        <w:rPr>
          <w:i/>
        </w:rPr>
        <w:t>Limitations</w:t>
      </w:r>
      <w:r w:rsidR="000A5C4F">
        <w:rPr>
          <w:i/>
        </w:rPr>
        <w:t xml:space="preserve"> </w:t>
      </w:r>
      <w:r w:rsidRPr="00C615A5">
        <w:rPr>
          <w:i/>
        </w:rPr>
        <w:t>of</w:t>
      </w:r>
      <w:r w:rsidR="000A5C4F">
        <w:rPr>
          <w:i/>
        </w:rPr>
        <w:t xml:space="preserve"> </w:t>
      </w:r>
      <w:r w:rsidRPr="00C615A5">
        <w:rPr>
          <w:i/>
        </w:rPr>
        <w:t>Use</w:t>
      </w:r>
    </w:p>
    <w:p w:rsidR="006A1596" w:rsidRPr="00E23CE3" w:rsidRDefault="006A1596" w:rsidP="00E23CE3">
      <w:pPr>
        <w:pStyle w:val="ListBullet3"/>
        <w:numPr>
          <w:ilvl w:val="0"/>
          <w:numId w:val="0"/>
        </w:numPr>
        <w:ind w:left="720"/>
        <w:rPr>
          <w:i/>
        </w:rPr>
      </w:pPr>
      <w:r w:rsidRPr="00E23CE3">
        <w:rPr>
          <w:i/>
        </w:rPr>
        <w:t>The</w:t>
      </w:r>
      <w:r w:rsidR="000A5C4F">
        <w:rPr>
          <w:i/>
        </w:rPr>
        <w:t xml:space="preserve"> </w:t>
      </w:r>
      <w:r w:rsidRPr="00E23CE3">
        <w:rPr>
          <w:i/>
        </w:rPr>
        <w:t>effect</w:t>
      </w:r>
      <w:r w:rsidR="000A5C4F">
        <w:rPr>
          <w:i/>
        </w:rPr>
        <w:t xml:space="preserve"> </w:t>
      </w:r>
      <w:r w:rsidRPr="00E23CE3">
        <w:rPr>
          <w:i/>
        </w:rPr>
        <w:t>of</w:t>
      </w:r>
      <w:r w:rsidR="000A5C4F">
        <w:rPr>
          <w:i/>
        </w:rPr>
        <w:t xml:space="preserve"> </w:t>
      </w:r>
      <w:r w:rsidRPr="00E23CE3">
        <w:rPr>
          <w:i/>
        </w:rPr>
        <w:t>P</w:t>
      </w:r>
      <w:r w:rsidR="00AC6CB2" w:rsidRPr="00E23CE3">
        <w:rPr>
          <w:i/>
        </w:rPr>
        <w:t>raluent</w:t>
      </w:r>
      <w:r w:rsidR="000A5C4F">
        <w:rPr>
          <w:i/>
        </w:rPr>
        <w:t xml:space="preserve"> </w:t>
      </w:r>
      <w:r w:rsidRPr="00E23CE3">
        <w:rPr>
          <w:i/>
        </w:rPr>
        <w:t>on</w:t>
      </w:r>
      <w:r w:rsidR="000A5C4F">
        <w:rPr>
          <w:i/>
        </w:rPr>
        <w:t xml:space="preserve"> </w:t>
      </w:r>
      <w:r w:rsidRPr="00E23CE3">
        <w:rPr>
          <w:i/>
        </w:rPr>
        <w:t>cardiovascular</w:t>
      </w:r>
      <w:r w:rsidR="000A5C4F">
        <w:rPr>
          <w:i/>
        </w:rPr>
        <w:t xml:space="preserve"> </w:t>
      </w:r>
      <w:r w:rsidRPr="00E23CE3">
        <w:rPr>
          <w:i/>
        </w:rPr>
        <w:t>morbidity</w:t>
      </w:r>
      <w:r w:rsidR="000A5C4F">
        <w:rPr>
          <w:i/>
        </w:rPr>
        <w:t xml:space="preserve"> </w:t>
      </w:r>
      <w:r w:rsidRPr="00E23CE3">
        <w:rPr>
          <w:i/>
        </w:rPr>
        <w:t>and</w:t>
      </w:r>
      <w:r w:rsidR="000A5C4F">
        <w:rPr>
          <w:i/>
        </w:rPr>
        <w:t xml:space="preserve"> </w:t>
      </w:r>
      <w:r w:rsidRPr="00E23CE3">
        <w:rPr>
          <w:i/>
        </w:rPr>
        <w:t>mortality</w:t>
      </w:r>
      <w:r w:rsidR="000A5C4F">
        <w:rPr>
          <w:i/>
        </w:rPr>
        <w:t xml:space="preserve"> </w:t>
      </w:r>
      <w:r w:rsidRPr="00E23CE3">
        <w:rPr>
          <w:i/>
        </w:rPr>
        <w:t>has</w:t>
      </w:r>
      <w:r w:rsidR="000A5C4F">
        <w:rPr>
          <w:i/>
        </w:rPr>
        <w:t xml:space="preserve"> </w:t>
      </w:r>
      <w:r w:rsidRPr="00E23CE3">
        <w:rPr>
          <w:i/>
        </w:rPr>
        <w:t>not</w:t>
      </w:r>
      <w:r w:rsidR="000A5C4F">
        <w:rPr>
          <w:i/>
        </w:rPr>
        <w:t xml:space="preserve"> </w:t>
      </w:r>
      <w:r w:rsidRPr="00E23CE3">
        <w:rPr>
          <w:i/>
        </w:rPr>
        <w:t>been</w:t>
      </w:r>
      <w:r w:rsidR="000A5C4F">
        <w:rPr>
          <w:i/>
        </w:rPr>
        <w:t xml:space="preserve"> </w:t>
      </w:r>
      <w:r w:rsidRPr="00E23CE3">
        <w:rPr>
          <w:i/>
        </w:rPr>
        <w:t>determined.</w:t>
      </w:r>
    </w:p>
    <w:p w:rsidR="006A1596" w:rsidRDefault="006A1596" w:rsidP="006A1596">
      <w:r>
        <w:t>The</w:t>
      </w:r>
      <w:r w:rsidR="000A5C4F">
        <w:t xml:space="preserve"> </w:t>
      </w:r>
      <w:r>
        <w:t>dosage</w:t>
      </w:r>
      <w:r w:rsidR="000A5C4F">
        <w:t xml:space="preserve"> </w:t>
      </w:r>
      <w:r>
        <w:t>instructions</w:t>
      </w:r>
      <w:r w:rsidR="000A5C4F">
        <w:t xml:space="preserve"> </w:t>
      </w:r>
      <w:r>
        <w:t>were</w:t>
      </w:r>
      <w:r w:rsidR="000A5C4F">
        <w:t xml:space="preserve"> </w:t>
      </w:r>
      <w:r>
        <w:t>amended</w:t>
      </w:r>
      <w:r w:rsidR="000A5C4F">
        <w:t xml:space="preserve"> </w:t>
      </w:r>
      <w:r>
        <w:t>in</w:t>
      </w:r>
      <w:r w:rsidR="000A5C4F">
        <w:t xml:space="preserve"> </w:t>
      </w:r>
      <w:r>
        <w:t>April</w:t>
      </w:r>
      <w:r w:rsidR="000A5C4F">
        <w:t xml:space="preserve"> </w:t>
      </w:r>
      <w:r>
        <w:t>2017</w:t>
      </w:r>
      <w:r w:rsidR="000A5C4F">
        <w:t xml:space="preserve"> </w:t>
      </w:r>
      <w:r>
        <w:t>to</w:t>
      </w:r>
      <w:r w:rsidR="000A5C4F">
        <w:t xml:space="preserve"> </w:t>
      </w:r>
      <w:r>
        <w:t>include</w:t>
      </w:r>
      <w:r w:rsidR="000A5C4F">
        <w:t xml:space="preserve"> </w:t>
      </w:r>
      <w:r>
        <w:t>Q4W</w:t>
      </w:r>
      <w:r w:rsidR="000A5C4F">
        <w:t xml:space="preserve"> </w:t>
      </w:r>
      <w:r>
        <w:t>dosing</w:t>
      </w:r>
      <w:r w:rsidR="000A5C4F">
        <w:t xml:space="preserve"> </w:t>
      </w:r>
      <w:r>
        <w:t>and</w:t>
      </w:r>
      <w:r w:rsidR="000A5C4F">
        <w:t xml:space="preserve"> </w:t>
      </w:r>
      <w:r>
        <w:t>read</w:t>
      </w:r>
      <w:r w:rsidR="000A5C4F">
        <w:t xml:space="preserve"> </w:t>
      </w:r>
      <w:r>
        <w:t>as</w:t>
      </w:r>
      <w:r w:rsidR="000A5C4F">
        <w:t xml:space="preserve"> </w:t>
      </w:r>
      <w:r>
        <w:t>follows:</w:t>
      </w:r>
    </w:p>
    <w:p w:rsidR="006A1596" w:rsidRPr="00B45D34" w:rsidRDefault="006A1596" w:rsidP="006A1596">
      <w:pPr>
        <w:ind w:left="720"/>
        <w:rPr>
          <w:i/>
        </w:rPr>
      </w:pPr>
      <w:r w:rsidRPr="00B45D34">
        <w:rPr>
          <w:i/>
        </w:rPr>
        <w:t>The</w:t>
      </w:r>
      <w:r w:rsidR="000A5C4F">
        <w:rPr>
          <w:i/>
        </w:rPr>
        <w:t xml:space="preserve"> </w:t>
      </w:r>
      <w:r w:rsidRPr="00B45D34">
        <w:rPr>
          <w:i/>
        </w:rPr>
        <w:t>recommended</w:t>
      </w:r>
      <w:r w:rsidR="000A5C4F">
        <w:rPr>
          <w:i/>
        </w:rPr>
        <w:t xml:space="preserve"> </w:t>
      </w:r>
      <w:r w:rsidRPr="00B45D34">
        <w:rPr>
          <w:i/>
        </w:rPr>
        <w:t>starting</w:t>
      </w:r>
      <w:r w:rsidR="000A5C4F">
        <w:rPr>
          <w:i/>
        </w:rPr>
        <w:t xml:space="preserve"> </w:t>
      </w:r>
      <w:r w:rsidRPr="00B45D34">
        <w:rPr>
          <w:i/>
        </w:rPr>
        <w:t>dose</w:t>
      </w:r>
      <w:r w:rsidR="000A5C4F">
        <w:rPr>
          <w:i/>
        </w:rPr>
        <w:t xml:space="preserve"> </w:t>
      </w:r>
      <w:r w:rsidRPr="00B45D34">
        <w:rPr>
          <w:i/>
        </w:rPr>
        <w:t>of</w:t>
      </w:r>
      <w:r w:rsidR="000A5C4F">
        <w:rPr>
          <w:i/>
        </w:rPr>
        <w:t xml:space="preserve"> </w:t>
      </w:r>
      <w:r w:rsidRPr="00B45D34">
        <w:rPr>
          <w:i/>
        </w:rPr>
        <w:t>P</w:t>
      </w:r>
      <w:r w:rsidR="00AC6CB2" w:rsidRPr="00B45D34">
        <w:rPr>
          <w:i/>
        </w:rPr>
        <w:t>raluent</w:t>
      </w:r>
      <w:r w:rsidR="000A5C4F">
        <w:rPr>
          <w:i/>
        </w:rPr>
        <w:t xml:space="preserve"> </w:t>
      </w:r>
      <w:r w:rsidRPr="00B45D34">
        <w:rPr>
          <w:i/>
        </w:rPr>
        <w:t>is</w:t>
      </w:r>
      <w:r w:rsidR="000A5C4F">
        <w:rPr>
          <w:i/>
        </w:rPr>
        <w:t xml:space="preserve"> </w:t>
      </w:r>
      <w:r w:rsidRPr="00B45D34">
        <w:rPr>
          <w:i/>
        </w:rPr>
        <w:t>75</w:t>
      </w:r>
      <w:r w:rsidR="000A5C4F">
        <w:rPr>
          <w:i/>
        </w:rPr>
        <w:t xml:space="preserve"> </w:t>
      </w:r>
      <w:r w:rsidR="00224853">
        <w:rPr>
          <w:i/>
        </w:rPr>
        <w:t>mg</w:t>
      </w:r>
      <w:r w:rsidR="000A5C4F">
        <w:rPr>
          <w:i/>
        </w:rPr>
        <w:t xml:space="preserve"> </w:t>
      </w:r>
      <w:r w:rsidRPr="00B45D34">
        <w:rPr>
          <w:i/>
        </w:rPr>
        <w:t>once</w:t>
      </w:r>
      <w:r w:rsidR="000A5C4F">
        <w:rPr>
          <w:i/>
        </w:rPr>
        <w:t xml:space="preserve"> </w:t>
      </w:r>
      <w:r w:rsidRPr="00B45D34">
        <w:rPr>
          <w:i/>
        </w:rPr>
        <w:t>every</w:t>
      </w:r>
      <w:r w:rsidR="000A5C4F">
        <w:rPr>
          <w:i/>
        </w:rPr>
        <w:t xml:space="preserve"> </w:t>
      </w:r>
      <w:r w:rsidRPr="00B45D34">
        <w:rPr>
          <w:i/>
        </w:rPr>
        <w:t>2</w:t>
      </w:r>
      <w:r w:rsidR="000A5C4F">
        <w:rPr>
          <w:i/>
        </w:rPr>
        <w:t xml:space="preserve"> </w:t>
      </w:r>
      <w:r w:rsidRPr="00B45D34">
        <w:rPr>
          <w:i/>
        </w:rPr>
        <w:t>weeks</w:t>
      </w:r>
      <w:r w:rsidR="000A5C4F">
        <w:rPr>
          <w:i/>
        </w:rPr>
        <w:t xml:space="preserve"> </w:t>
      </w:r>
      <w:r w:rsidRPr="00B45D34">
        <w:rPr>
          <w:i/>
        </w:rPr>
        <w:t>administered</w:t>
      </w:r>
      <w:r w:rsidR="000A5C4F">
        <w:rPr>
          <w:i/>
        </w:rPr>
        <w:t xml:space="preserve"> </w:t>
      </w:r>
      <w:r w:rsidRPr="00B45D34">
        <w:rPr>
          <w:i/>
        </w:rPr>
        <w:t>subcutaneously,</w:t>
      </w:r>
      <w:r w:rsidR="000A5C4F">
        <w:rPr>
          <w:i/>
        </w:rPr>
        <w:t xml:space="preserve"> </w:t>
      </w:r>
      <w:r w:rsidRPr="00B45D34">
        <w:rPr>
          <w:i/>
        </w:rPr>
        <w:t>since</w:t>
      </w:r>
      <w:r w:rsidR="000A5C4F">
        <w:rPr>
          <w:i/>
        </w:rPr>
        <w:t xml:space="preserve"> </w:t>
      </w:r>
      <w:r w:rsidRPr="00B45D34">
        <w:rPr>
          <w:i/>
        </w:rPr>
        <w:t>the</w:t>
      </w:r>
      <w:r w:rsidR="000A5C4F">
        <w:rPr>
          <w:i/>
        </w:rPr>
        <w:t xml:space="preserve"> </w:t>
      </w:r>
      <w:r w:rsidRPr="00B45D34">
        <w:rPr>
          <w:i/>
        </w:rPr>
        <w:t>majority</w:t>
      </w:r>
      <w:r w:rsidR="000A5C4F">
        <w:rPr>
          <w:i/>
        </w:rPr>
        <w:t xml:space="preserve"> </w:t>
      </w:r>
      <w:r w:rsidRPr="00B45D34">
        <w:rPr>
          <w:i/>
        </w:rPr>
        <w:t>of</w:t>
      </w:r>
      <w:r w:rsidR="000A5C4F">
        <w:rPr>
          <w:i/>
        </w:rPr>
        <w:t xml:space="preserve"> </w:t>
      </w:r>
      <w:r w:rsidRPr="00B45D34">
        <w:rPr>
          <w:i/>
        </w:rPr>
        <w:t>patients</w:t>
      </w:r>
      <w:r w:rsidR="000A5C4F">
        <w:rPr>
          <w:i/>
        </w:rPr>
        <w:t xml:space="preserve"> </w:t>
      </w:r>
      <w:r w:rsidRPr="00B45D34">
        <w:rPr>
          <w:i/>
        </w:rPr>
        <w:t>achieve</w:t>
      </w:r>
      <w:r w:rsidR="000A5C4F">
        <w:rPr>
          <w:i/>
        </w:rPr>
        <w:t xml:space="preserve"> </w:t>
      </w:r>
      <w:r w:rsidRPr="00B45D34">
        <w:rPr>
          <w:i/>
        </w:rPr>
        <w:t>sufficient</w:t>
      </w:r>
      <w:r w:rsidR="000A5C4F">
        <w:rPr>
          <w:i/>
        </w:rPr>
        <w:t xml:space="preserve"> </w:t>
      </w:r>
      <w:r w:rsidRPr="00B45D34">
        <w:rPr>
          <w:i/>
        </w:rPr>
        <w:t>LDL-C</w:t>
      </w:r>
      <w:r w:rsidR="000A5C4F">
        <w:rPr>
          <w:i/>
        </w:rPr>
        <w:t xml:space="preserve"> </w:t>
      </w:r>
      <w:r w:rsidRPr="00B45D34">
        <w:rPr>
          <w:i/>
        </w:rPr>
        <w:t>reduction</w:t>
      </w:r>
      <w:r w:rsidR="000A5C4F">
        <w:rPr>
          <w:i/>
        </w:rPr>
        <w:t xml:space="preserve"> </w:t>
      </w:r>
      <w:r w:rsidRPr="00B45D34">
        <w:rPr>
          <w:i/>
        </w:rPr>
        <w:t>with</w:t>
      </w:r>
      <w:r w:rsidR="000A5C4F">
        <w:rPr>
          <w:i/>
        </w:rPr>
        <w:t xml:space="preserve"> </w:t>
      </w:r>
      <w:r w:rsidRPr="00B45D34">
        <w:rPr>
          <w:i/>
        </w:rPr>
        <w:t>the</w:t>
      </w:r>
      <w:r w:rsidR="000A5C4F">
        <w:rPr>
          <w:i/>
        </w:rPr>
        <w:t xml:space="preserve"> </w:t>
      </w:r>
      <w:r w:rsidRPr="00B45D34">
        <w:rPr>
          <w:i/>
        </w:rPr>
        <w:t>dosage.</w:t>
      </w:r>
      <w:r w:rsidR="000A5C4F">
        <w:rPr>
          <w:i/>
        </w:rPr>
        <w:t xml:space="preserve"> </w:t>
      </w:r>
      <w:r w:rsidRPr="00B45D34">
        <w:rPr>
          <w:i/>
        </w:rPr>
        <w:t>An</w:t>
      </w:r>
      <w:r w:rsidR="000A5C4F">
        <w:rPr>
          <w:i/>
        </w:rPr>
        <w:t xml:space="preserve"> </w:t>
      </w:r>
      <w:r w:rsidRPr="00B45D34">
        <w:rPr>
          <w:i/>
        </w:rPr>
        <w:t>alternative</w:t>
      </w:r>
      <w:r w:rsidR="000A5C4F">
        <w:rPr>
          <w:i/>
        </w:rPr>
        <w:t xml:space="preserve"> </w:t>
      </w:r>
      <w:r w:rsidRPr="00B45D34">
        <w:rPr>
          <w:i/>
        </w:rPr>
        <w:t>starting</w:t>
      </w:r>
      <w:r w:rsidR="000A5C4F">
        <w:rPr>
          <w:i/>
        </w:rPr>
        <w:t xml:space="preserve"> </w:t>
      </w:r>
      <w:r w:rsidRPr="00B45D34">
        <w:rPr>
          <w:i/>
        </w:rPr>
        <w:t>dosage</w:t>
      </w:r>
      <w:r w:rsidR="000A5C4F">
        <w:rPr>
          <w:i/>
        </w:rPr>
        <w:t xml:space="preserve"> </w:t>
      </w:r>
      <w:r w:rsidRPr="00B45D34">
        <w:rPr>
          <w:i/>
        </w:rPr>
        <w:t>for</w:t>
      </w:r>
      <w:r w:rsidR="000A5C4F">
        <w:rPr>
          <w:i/>
        </w:rPr>
        <w:t xml:space="preserve"> </w:t>
      </w:r>
      <w:r w:rsidRPr="00B45D34">
        <w:rPr>
          <w:i/>
        </w:rPr>
        <w:t>patients</w:t>
      </w:r>
      <w:r w:rsidR="000A5C4F">
        <w:rPr>
          <w:i/>
        </w:rPr>
        <w:t xml:space="preserve"> </w:t>
      </w:r>
      <w:r w:rsidRPr="00B45D34">
        <w:rPr>
          <w:i/>
        </w:rPr>
        <w:t>who</w:t>
      </w:r>
      <w:r w:rsidR="000A5C4F">
        <w:rPr>
          <w:i/>
        </w:rPr>
        <w:t xml:space="preserve"> </w:t>
      </w:r>
      <w:r w:rsidRPr="00B45D34">
        <w:rPr>
          <w:i/>
        </w:rPr>
        <w:t>prefer</w:t>
      </w:r>
      <w:r w:rsidR="000A5C4F">
        <w:rPr>
          <w:i/>
        </w:rPr>
        <w:t xml:space="preserve"> </w:t>
      </w:r>
      <w:r w:rsidRPr="00B45D34">
        <w:rPr>
          <w:i/>
        </w:rPr>
        <w:t>less</w:t>
      </w:r>
      <w:r w:rsidR="000A5C4F">
        <w:rPr>
          <w:i/>
        </w:rPr>
        <w:t xml:space="preserve"> </w:t>
      </w:r>
      <w:r w:rsidRPr="00B45D34">
        <w:rPr>
          <w:i/>
        </w:rPr>
        <w:t>frequent</w:t>
      </w:r>
      <w:r w:rsidR="000A5C4F">
        <w:rPr>
          <w:i/>
        </w:rPr>
        <w:t xml:space="preserve"> </w:t>
      </w:r>
      <w:r w:rsidRPr="00B45D34">
        <w:rPr>
          <w:i/>
        </w:rPr>
        <w:t>dosing</w:t>
      </w:r>
      <w:r w:rsidR="000A5C4F">
        <w:rPr>
          <w:i/>
        </w:rPr>
        <w:t xml:space="preserve"> </w:t>
      </w:r>
      <w:r w:rsidRPr="00B45D34">
        <w:rPr>
          <w:i/>
        </w:rPr>
        <w:t>is</w:t>
      </w:r>
      <w:r w:rsidR="000A5C4F">
        <w:rPr>
          <w:i/>
        </w:rPr>
        <w:t xml:space="preserve"> </w:t>
      </w:r>
      <w:r w:rsidRPr="00B45D34">
        <w:rPr>
          <w:i/>
        </w:rPr>
        <w:t>300</w:t>
      </w:r>
      <w:r w:rsidR="000A5C4F">
        <w:rPr>
          <w:i/>
        </w:rPr>
        <w:t xml:space="preserve"> </w:t>
      </w:r>
      <w:r w:rsidR="00224853">
        <w:rPr>
          <w:i/>
        </w:rPr>
        <w:t>mg</w:t>
      </w:r>
      <w:r w:rsidR="000A5C4F">
        <w:rPr>
          <w:i/>
        </w:rPr>
        <w:t xml:space="preserve"> </w:t>
      </w:r>
      <w:r w:rsidRPr="00B45D34">
        <w:rPr>
          <w:i/>
        </w:rPr>
        <w:t>once</w:t>
      </w:r>
      <w:r w:rsidR="000A5C4F">
        <w:rPr>
          <w:i/>
        </w:rPr>
        <w:t xml:space="preserve"> </w:t>
      </w:r>
      <w:r w:rsidRPr="00B45D34">
        <w:rPr>
          <w:i/>
        </w:rPr>
        <w:t>every</w:t>
      </w:r>
      <w:r w:rsidR="000A5C4F">
        <w:rPr>
          <w:i/>
        </w:rPr>
        <w:t xml:space="preserve"> </w:t>
      </w:r>
      <w:r w:rsidRPr="00B45D34">
        <w:rPr>
          <w:i/>
        </w:rPr>
        <w:t>4</w:t>
      </w:r>
      <w:r w:rsidR="000A5C4F">
        <w:rPr>
          <w:i/>
        </w:rPr>
        <w:t xml:space="preserve"> </w:t>
      </w:r>
      <w:r w:rsidRPr="00B45D34">
        <w:rPr>
          <w:i/>
        </w:rPr>
        <w:t>weeks</w:t>
      </w:r>
      <w:r w:rsidR="000A5C4F">
        <w:rPr>
          <w:i/>
        </w:rPr>
        <w:t xml:space="preserve"> </w:t>
      </w:r>
      <w:r w:rsidRPr="00B45D34">
        <w:rPr>
          <w:i/>
        </w:rPr>
        <w:t>(monthly).</w:t>
      </w:r>
    </w:p>
    <w:p w:rsidR="006A1596" w:rsidRPr="006A1596" w:rsidRDefault="006A1596" w:rsidP="00C615A5">
      <w:pPr>
        <w:pStyle w:val="Heading4"/>
      </w:pPr>
      <w:r w:rsidRPr="006A1596">
        <w:t>Canada</w:t>
      </w:r>
    </w:p>
    <w:p w:rsidR="006A1596" w:rsidRPr="00FA266D" w:rsidRDefault="006A1596" w:rsidP="006A1596">
      <w:r w:rsidRPr="00FA266D">
        <w:t>Alirocumab</w:t>
      </w:r>
      <w:r w:rsidR="000A5C4F">
        <w:t xml:space="preserve"> </w:t>
      </w:r>
      <w:r w:rsidRPr="00FA266D">
        <w:t>is</w:t>
      </w:r>
      <w:r w:rsidR="000A5C4F">
        <w:t xml:space="preserve"> </w:t>
      </w:r>
      <w:r w:rsidRPr="00FA266D">
        <w:t>registered</w:t>
      </w:r>
      <w:r w:rsidR="000A5C4F">
        <w:t xml:space="preserve"> </w:t>
      </w:r>
      <w:r w:rsidRPr="00FA266D">
        <w:t>in</w:t>
      </w:r>
      <w:r w:rsidR="000A5C4F">
        <w:t xml:space="preserve"> </w:t>
      </w:r>
      <w:r w:rsidRPr="00FA266D">
        <w:t>Canada</w:t>
      </w:r>
      <w:r w:rsidR="000A5C4F">
        <w:t xml:space="preserve"> </w:t>
      </w:r>
      <w:r w:rsidRPr="00FA266D">
        <w:t>with</w:t>
      </w:r>
      <w:r w:rsidR="000A5C4F">
        <w:t xml:space="preserve"> </w:t>
      </w:r>
      <w:r w:rsidRPr="00FA266D">
        <w:t>the</w:t>
      </w:r>
      <w:r w:rsidR="000A5C4F">
        <w:t xml:space="preserve"> </w:t>
      </w:r>
      <w:r w:rsidRPr="00FA266D">
        <w:t>following</w:t>
      </w:r>
      <w:r w:rsidR="000A5C4F">
        <w:t xml:space="preserve"> </w:t>
      </w:r>
      <w:r w:rsidRPr="00FA266D">
        <w:t>indication:</w:t>
      </w:r>
    </w:p>
    <w:p w:rsidR="006A1596" w:rsidRDefault="006A1596" w:rsidP="006A1596">
      <w:pPr>
        <w:ind w:left="720"/>
        <w:rPr>
          <w:i/>
        </w:rPr>
      </w:pPr>
      <w:r w:rsidRPr="00B23FBE">
        <w:rPr>
          <w:i/>
        </w:rPr>
        <w:t>P</w:t>
      </w:r>
      <w:r w:rsidR="00AC6CB2" w:rsidRPr="00B23FBE">
        <w:rPr>
          <w:i/>
        </w:rPr>
        <w:t>raluent</w:t>
      </w:r>
      <w:r w:rsidR="000A5C4F">
        <w:rPr>
          <w:i/>
        </w:rPr>
        <w:t xml:space="preserve"> </w:t>
      </w:r>
      <w:r>
        <w:rPr>
          <w:i/>
        </w:rPr>
        <w:t>(alirocumab)</w:t>
      </w:r>
      <w:r w:rsidR="000A5C4F">
        <w:rPr>
          <w:i/>
        </w:rPr>
        <w:t xml:space="preserve"> </w:t>
      </w:r>
      <w:r>
        <w:rPr>
          <w:i/>
        </w:rPr>
        <w:t>is</w:t>
      </w:r>
      <w:r w:rsidR="000A5C4F">
        <w:rPr>
          <w:i/>
        </w:rPr>
        <w:t xml:space="preserve"> </w:t>
      </w:r>
      <w:r w:rsidRPr="00B23FBE">
        <w:rPr>
          <w:i/>
        </w:rPr>
        <w:t>indicated</w:t>
      </w:r>
      <w:r w:rsidR="000A5C4F">
        <w:rPr>
          <w:i/>
        </w:rPr>
        <w:t xml:space="preserve"> </w:t>
      </w:r>
      <w:r w:rsidRPr="00B23FBE">
        <w:rPr>
          <w:i/>
        </w:rPr>
        <w:t>as</w:t>
      </w:r>
      <w:r w:rsidR="000A5C4F">
        <w:rPr>
          <w:i/>
        </w:rPr>
        <w:t xml:space="preserve"> </w:t>
      </w:r>
      <w:r w:rsidRPr="00B23FBE">
        <w:rPr>
          <w:i/>
        </w:rPr>
        <w:t>adjunct</w:t>
      </w:r>
      <w:r w:rsidR="000A5C4F">
        <w:rPr>
          <w:i/>
        </w:rPr>
        <w:t xml:space="preserve"> </w:t>
      </w:r>
      <w:r w:rsidRPr="00B23FBE">
        <w:rPr>
          <w:i/>
        </w:rPr>
        <w:t>to</w:t>
      </w:r>
      <w:r w:rsidR="000A5C4F">
        <w:rPr>
          <w:i/>
        </w:rPr>
        <w:t xml:space="preserve"> </w:t>
      </w:r>
      <w:r w:rsidRPr="00B23FBE">
        <w:rPr>
          <w:i/>
        </w:rPr>
        <w:t>diet</w:t>
      </w:r>
      <w:r w:rsidR="000A5C4F">
        <w:rPr>
          <w:i/>
        </w:rPr>
        <w:t xml:space="preserve"> </w:t>
      </w:r>
      <w:r w:rsidRPr="00B23FBE">
        <w:rPr>
          <w:i/>
        </w:rPr>
        <w:t>and</w:t>
      </w:r>
      <w:r w:rsidR="000A5C4F">
        <w:rPr>
          <w:i/>
        </w:rPr>
        <w:t xml:space="preserve"> </w:t>
      </w:r>
      <w:r w:rsidRPr="00B23FBE">
        <w:rPr>
          <w:i/>
        </w:rPr>
        <w:t>maximally</w:t>
      </w:r>
      <w:r w:rsidR="000A5C4F">
        <w:rPr>
          <w:i/>
        </w:rPr>
        <w:t xml:space="preserve"> </w:t>
      </w:r>
      <w:r w:rsidRPr="00B23FBE">
        <w:rPr>
          <w:i/>
        </w:rPr>
        <w:t>tolerated</w:t>
      </w:r>
      <w:r w:rsidR="000A5C4F">
        <w:rPr>
          <w:i/>
        </w:rPr>
        <w:t xml:space="preserve"> </w:t>
      </w:r>
      <w:r w:rsidRPr="00B23FBE">
        <w:rPr>
          <w:i/>
        </w:rPr>
        <w:t>statin</w:t>
      </w:r>
      <w:r w:rsidR="000A5C4F">
        <w:rPr>
          <w:i/>
        </w:rPr>
        <w:t xml:space="preserve"> </w:t>
      </w:r>
      <w:r w:rsidRPr="00B23FBE">
        <w:rPr>
          <w:i/>
        </w:rPr>
        <w:t>therapy</w:t>
      </w:r>
      <w:r w:rsidR="000A5C4F">
        <w:rPr>
          <w:i/>
        </w:rPr>
        <w:t xml:space="preserve"> </w:t>
      </w:r>
      <w:r w:rsidRPr="00B23FBE">
        <w:rPr>
          <w:i/>
        </w:rPr>
        <w:t>for</w:t>
      </w:r>
      <w:r w:rsidR="000A5C4F">
        <w:rPr>
          <w:i/>
        </w:rPr>
        <w:t xml:space="preserve"> </w:t>
      </w:r>
      <w:r w:rsidRPr="00B23FBE">
        <w:rPr>
          <w:i/>
        </w:rPr>
        <w:t>the</w:t>
      </w:r>
      <w:r w:rsidR="000A5C4F">
        <w:rPr>
          <w:i/>
        </w:rPr>
        <w:t xml:space="preserve"> </w:t>
      </w:r>
      <w:r w:rsidRPr="00B23FBE">
        <w:rPr>
          <w:i/>
        </w:rPr>
        <w:t>treatment</w:t>
      </w:r>
      <w:r w:rsidR="000A5C4F">
        <w:rPr>
          <w:i/>
        </w:rPr>
        <w:t xml:space="preserve"> </w:t>
      </w:r>
      <w:r w:rsidRPr="00B23FBE">
        <w:rPr>
          <w:i/>
        </w:rPr>
        <w:t>of</w:t>
      </w:r>
      <w:r w:rsidR="000A5C4F">
        <w:rPr>
          <w:i/>
        </w:rPr>
        <w:t xml:space="preserve"> </w:t>
      </w:r>
      <w:r w:rsidRPr="00B23FBE">
        <w:rPr>
          <w:i/>
        </w:rPr>
        <w:t>adults</w:t>
      </w:r>
      <w:r w:rsidR="000A5C4F">
        <w:rPr>
          <w:i/>
        </w:rPr>
        <w:t xml:space="preserve"> </w:t>
      </w:r>
      <w:r w:rsidRPr="00B23FBE">
        <w:rPr>
          <w:i/>
        </w:rPr>
        <w:t>with</w:t>
      </w:r>
      <w:r w:rsidR="000A5C4F">
        <w:rPr>
          <w:i/>
        </w:rPr>
        <w:t xml:space="preserve"> </w:t>
      </w:r>
      <w:r w:rsidRPr="00B23FBE">
        <w:rPr>
          <w:i/>
        </w:rPr>
        <w:t>heterozygous</w:t>
      </w:r>
      <w:r w:rsidR="000A5C4F">
        <w:rPr>
          <w:i/>
        </w:rPr>
        <w:t xml:space="preserve"> </w:t>
      </w:r>
      <w:r w:rsidRPr="00B23FBE">
        <w:rPr>
          <w:i/>
        </w:rPr>
        <w:t>familial</w:t>
      </w:r>
      <w:r w:rsidR="000A5C4F">
        <w:rPr>
          <w:i/>
        </w:rPr>
        <w:t xml:space="preserve"> </w:t>
      </w:r>
      <w:proofErr w:type="spellStart"/>
      <w:r w:rsidRPr="00B23FBE">
        <w:rPr>
          <w:i/>
        </w:rPr>
        <w:t>hypercholesterolaemia</w:t>
      </w:r>
      <w:proofErr w:type="spellEnd"/>
      <w:r w:rsidR="000A5C4F">
        <w:rPr>
          <w:i/>
        </w:rPr>
        <w:t xml:space="preserve"> </w:t>
      </w:r>
      <w:r>
        <w:rPr>
          <w:i/>
        </w:rPr>
        <w:t>(</w:t>
      </w:r>
      <w:proofErr w:type="spellStart"/>
      <w:r>
        <w:rPr>
          <w:i/>
        </w:rPr>
        <w:t>HeFH</w:t>
      </w:r>
      <w:proofErr w:type="spellEnd"/>
      <w:r>
        <w:rPr>
          <w:i/>
        </w:rPr>
        <w:t>)</w:t>
      </w:r>
      <w:r w:rsidR="000A5C4F">
        <w:rPr>
          <w:i/>
        </w:rPr>
        <w:t xml:space="preserve"> </w:t>
      </w:r>
      <w:r>
        <w:rPr>
          <w:i/>
        </w:rPr>
        <w:t>o</w:t>
      </w:r>
      <w:r w:rsidRPr="00B23FBE">
        <w:rPr>
          <w:i/>
        </w:rPr>
        <w:t>r</w:t>
      </w:r>
      <w:r w:rsidR="000A5C4F">
        <w:rPr>
          <w:i/>
        </w:rPr>
        <w:t xml:space="preserve"> </w:t>
      </w:r>
      <w:r w:rsidRPr="00B23FBE">
        <w:rPr>
          <w:i/>
        </w:rPr>
        <w:t>clinical</w:t>
      </w:r>
      <w:r w:rsidR="000A5C4F">
        <w:rPr>
          <w:i/>
        </w:rPr>
        <w:t xml:space="preserve"> </w:t>
      </w:r>
      <w:r w:rsidRPr="00B23FBE">
        <w:rPr>
          <w:i/>
        </w:rPr>
        <w:t>atherosclerotic</w:t>
      </w:r>
      <w:r w:rsidR="000A5C4F">
        <w:rPr>
          <w:i/>
        </w:rPr>
        <w:t xml:space="preserve"> </w:t>
      </w:r>
      <w:r w:rsidRPr="00B23FBE">
        <w:rPr>
          <w:i/>
        </w:rPr>
        <w:t>car</w:t>
      </w:r>
      <w:r>
        <w:rPr>
          <w:i/>
        </w:rPr>
        <w:t>diovascular</w:t>
      </w:r>
      <w:r w:rsidR="000A5C4F">
        <w:rPr>
          <w:i/>
        </w:rPr>
        <w:t xml:space="preserve"> </w:t>
      </w:r>
      <w:r>
        <w:rPr>
          <w:i/>
        </w:rPr>
        <w:t>disease</w:t>
      </w:r>
      <w:r w:rsidR="000A5C4F">
        <w:rPr>
          <w:i/>
        </w:rPr>
        <w:t xml:space="preserve"> </w:t>
      </w:r>
      <w:r>
        <w:rPr>
          <w:i/>
        </w:rPr>
        <w:t>(CVD,</w:t>
      </w:r>
      <w:r w:rsidR="000A5C4F">
        <w:rPr>
          <w:i/>
        </w:rPr>
        <w:t xml:space="preserve"> </w:t>
      </w:r>
      <w:r w:rsidRPr="00B23FBE">
        <w:rPr>
          <w:i/>
        </w:rPr>
        <w:t>who</w:t>
      </w:r>
      <w:r w:rsidR="000A5C4F">
        <w:rPr>
          <w:i/>
        </w:rPr>
        <w:t xml:space="preserve"> </w:t>
      </w:r>
      <w:r w:rsidRPr="00B23FBE">
        <w:rPr>
          <w:i/>
        </w:rPr>
        <w:t>require</w:t>
      </w:r>
      <w:r w:rsidR="000A5C4F">
        <w:rPr>
          <w:i/>
        </w:rPr>
        <w:t xml:space="preserve"> </w:t>
      </w:r>
      <w:r w:rsidRPr="00B23FBE">
        <w:rPr>
          <w:i/>
        </w:rPr>
        <w:t>additional</w:t>
      </w:r>
      <w:r w:rsidR="000A5C4F">
        <w:rPr>
          <w:i/>
        </w:rPr>
        <w:t xml:space="preserve"> </w:t>
      </w:r>
      <w:r w:rsidRPr="00B23FBE">
        <w:rPr>
          <w:i/>
        </w:rPr>
        <w:t>lowering</w:t>
      </w:r>
      <w:r w:rsidR="000A5C4F">
        <w:rPr>
          <w:i/>
        </w:rPr>
        <w:t xml:space="preserve"> </w:t>
      </w:r>
      <w:r w:rsidRPr="00B23FBE">
        <w:rPr>
          <w:i/>
        </w:rPr>
        <w:t>of</w:t>
      </w:r>
      <w:r w:rsidR="000A5C4F">
        <w:rPr>
          <w:i/>
        </w:rPr>
        <w:t xml:space="preserve"> </w:t>
      </w:r>
      <w:r w:rsidRPr="00B23FBE">
        <w:rPr>
          <w:i/>
        </w:rPr>
        <w:t>LDL-cholesterol</w:t>
      </w:r>
      <w:r w:rsidR="000A5C4F">
        <w:rPr>
          <w:i/>
        </w:rPr>
        <w:t xml:space="preserve"> </w:t>
      </w:r>
      <w:r w:rsidRPr="00B23FBE">
        <w:rPr>
          <w:i/>
        </w:rPr>
        <w:t>(LDL-C)</w:t>
      </w:r>
    </w:p>
    <w:p w:rsidR="006A1596" w:rsidRPr="00FA266D" w:rsidRDefault="006A1596" w:rsidP="006A1596">
      <w:pPr>
        <w:ind w:left="720"/>
        <w:rPr>
          <w:i/>
        </w:rPr>
      </w:pPr>
      <w:r w:rsidRPr="00FA266D">
        <w:rPr>
          <w:i/>
        </w:rPr>
        <w:t>The</w:t>
      </w:r>
      <w:r w:rsidR="000A5C4F">
        <w:rPr>
          <w:i/>
        </w:rPr>
        <w:t xml:space="preserve"> </w:t>
      </w:r>
      <w:r w:rsidRPr="00FA266D">
        <w:rPr>
          <w:i/>
        </w:rPr>
        <w:t>effect</w:t>
      </w:r>
      <w:r w:rsidR="000A5C4F">
        <w:rPr>
          <w:i/>
        </w:rPr>
        <w:t xml:space="preserve"> </w:t>
      </w:r>
      <w:r w:rsidRPr="00FA266D">
        <w:rPr>
          <w:i/>
        </w:rPr>
        <w:t>of</w:t>
      </w:r>
      <w:r w:rsidR="000A5C4F">
        <w:rPr>
          <w:i/>
        </w:rPr>
        <w:t xml:space="preserve"> </w:t>
      </w:r>
      <w:r w:rsidRPr="00FA266D">
        <w:rPr>
          <w:i/>
        </w:rPr>
        <w:t>P</w:t>
      </w:r>
      <w:r w:rsidR="00AC6CB2" w:rsidRPr="00FA266D">
        <w:rPr>
          <w:i/>
        </w:rPr>
        <w:t>raluent</w:t>
      </w:r>
      <w:r w:rsidR="000A5C4F">
        <w:rPr>
          <w:i/>
        </w:rPr>
        <w:t xml:space="preserve"> </w:t>
      </w:r>
      <w:r w:rsidRPr="00FA266D">
        <w:rPr>
          <w:i/>
        </w:rPr>
        <w:t>on</w:t>
      </w:r>
      <w:r w:rsidR="000A5C4F">
        <w:rPr>
          <w:i/>
        </w:rPr>
        <w:t xml:space="preserve"> </w:t>
      </w:r>
      <w:r w:rsidRPr="00FA266D">
        <w:rPr>
          <w:i/>
        </w:rPr>
        <w:t>cardiovascular</w:t>
      </w:r>
      <w:r w:rsidR="000A5C4F">
        <w:rPr>
          <w:i/>
        </w:rPr>
        <w:t xml:space="preserve"> </w:t>
      </w:r>
      <w:r w:rsidRPr="00FA266D">
        <w:rPr>
          <w:i/>
        </w:rPr>
        <w:t>morbidity</w:t>
      </w:r>
      <w:r w:rsidR="000A5C4F">
        <w:rPr>
          <w:i/>
        </w:rPr>
        <w:t xml:space="preserve"> </w:t>
      </w:r>
      <w:r w:rsidRPr="00FA266D">
        <w:rPr>
          <w:i/>
        </w:rPr>
        <w:t>and</w:t>
      </w:r>
      <w:r w:rsidR="000A5C4F">
        <w:rPr>
          <w:i/>
        </w:rPr>
        <w:t xml:space="preserve"> </w:t>
      </w:r>
      <w:r w:rsidRPr="00FA266D">
        <w:rPr>
          <w:i/>
        </w:rPr>
        <w:t>mortality</w:t>
      </w:r>
      <w:r w:rsidR="000A5C4F">
        <w:rPr>
          <w:i/>
        </w:rPr>
        <w:t xml:space="preserve"> </w:t>
      </w:r>
      <w:r w:rsidRPr="00FA266D">
        <w:rPr>
          <w:i/>
        </w:rPr>
        <w:t>has</w:t>
      </w:r>
      <w:r w:rsidR="000A5C4F">
        <w:rPr>
          <w:i/>
        </w:rPr>
        <w:t xml:space="preserve"> </w:t>
      </w:r>
      <w:r w:rsidRPr="00FA266D">
        <w:rPr>
          <w:i/>
        </w:rPr>
        <w:t>not</w:t>
      </w:r>
      <w:r w:rsidR="000A5C4F">
        <w:rPr>
          <w:i/>
        </w:rPr>
        <w:t xml:space="preserve"> </w:t>
      </w:r>
      <w:r w:rsidRPr="00FA266D">
        <w:rPr>
          <w:i/>
        </w:rPr>
        <w:t>been</w:t>
      </w:r>
      <w:r w:rsidR="000A5C4F">
        <w:rPr>
          <w:i/>
        </w:rPr>
        <w:t xml:space="preserve"> </w:t>
      </w:r>
      <w:r w:rsidRPr="00FA266D">
        <w:rPr>
          <w:i/>
        </w:rPr>
        <w:t>determined.</w:t>
      </w:r>
    </w:p>
    <w:p w:rsidR="006A1596" w:rsidRDefault="006A1596" w:rsidP="006A1596">
      <w:pPr>
        <w:rPr>
          <w:i/>
        </w:rPr>
      </w:pPr>
      <w:r w:rsidRPr="00FA266D">
        <w:lastRenderedPageBreak/>
        <w:t>The</w:t>
      </w:r>
      <w:r w:rsidR="000A5C4F">
        <w:t xml:space="preserve"> </w:t>
      </w:r>
      <w:r w:rsidRPr="00FA266D">
        <w:t>recommended</w:t>
      </w:r>
      <w:r w:rsidR="000A5C4F">
        <w:t xml:space="preserve"> </w:t>
      </w:r>
      <w:r w:rsidRPr="00FA266D">
        <w:t>dosage</w:t>
      </w:r>
      <w:r w:rsidR="000A5C4F">
        <w:t xml:space="preserve"> </w:t>
      </w:r>
      <w:r w:rsidRPr="00FA266D">
        <w:t>recommendations</w:t>
      </w:r>
      <w:r w:rsidR="000A5C4F">
        <w:t xml:space="preserve"> </w:t>
      </w:r>
      <w:r w:rsidRPr="00FA266D">
        <w:t>include:</w:t>
      </w:r>
      <w:r w:rsidR="000A5C4F">
        <w:t xml:space="preserve"> </w:t>
      </w:r>
      <w:r w:rsidRPr="00FA266D">
        <w:rPr>
          <w:i/>
        </w:rPr>
        <w:t>The</w:t>
      </w:r>
      <w:r w:rsidR="000A5C4F">
        <w:rPr>
          <w:i/>
        </w:rPr>
        <w:t xml:space="preserve"> </w:t>
      </w:r>
      <w:r w:rsidRPr="00FA266D">
        <w:rPr>
          <w:i/>
        </w:rPr>
        <w:t>recommended</w:t>
      </w:r>
      <w:r w:rsidR="000A5C4F">
        <w:rPr>
          <w:i/>
        </w:rPr>
        <w:t xml:space="preserve"> </w:t>
      </w:r>
      <w:r w:rsidRPr="00FA266D">
        <w:rPr>
          <w:i/>
        </w:rPr>
        <w:t>starting</w:t>
      </w:r>
      <w:r w:rsidR="000A5C4F">
        <w:rPr>
          <w:i/>
        </w:rPr>
        <w:t xml:space="preserve"> </w:t>
      </w:r>
      <w:r w:rsidRPr="00FA266D">
        <w:rPr>
          <w:i/>
        </w:rPr>
        <w:t>dose</w:t>
      </w:r>
      <w:r w:rsidR="000A5C4F">
        <w:rPr>
          <w:i/>
        </w:rPr>
        <w:t xml:space="preserve"> </w:t>
      </w:r>
      <w:r w:rsidRPr="00FA266D">
        <w:rPr>
          <w:i/>
        </w:rPr>
        <w:t>of</w:t>
      </w:r>
      <w:r w:rsidR="000A5C4F">
        <w:rPr>
          <w:i/>
        </w:rPr>
        <w:t xml:space="preserve"> </w:t>
      </w:r>
      <w:r w:rsidRPr="00FA266D">
        <w:rPr>
          <w:i/>
        </w:rPr>
        <w:t>P</w:t>
      </w:r>
      <w:r w:rsidR="00AC6CB2" w:rsidRPr="00FA266D">
        <w:rPr>
          <w:i/>
        </w:rPr>
        <w:t>raluent</w:t>
      </w:r>
      <w:r w:rsidR="000A5C4F">
        <w:rPr>
          <w:i/>
        </w:rPr>
        <w:t xml:space="preserve"> </w:t>
      </w:r>
      <w:r w:rsidRPr="00FA266D">
        <w:rPr>
          <w:i/>
        </w:rPr>
        <w:t>is</w:t>
      </w:r>
      <w:r w:rsidR="000A5C4F">
        <w:rPr>
          <w:i/>
        </w:rPr>
        <w:t xml:space="preserve"> </w:t>
      </w:r>
      <w:r w:rsidRPr="00FA266D">
        <w:rPr>
          <w:i/>
        </w:rPr>
        <w:t>75</w:t>
      </w:r>
      <w:r w:rsidR="000A5C4F">
        <w:rPr>
          <w:i/>
        </w:rPr>
        <w:t xml:space="preserve"> </w:t>
      </w:r>
      <w:r w:rsidR="00224853">
        <w:rPr>
          <w:i/>
        </w:rPr>
        <w:t>mg</w:t>
      </w:r>
      <w:r w:rsidR="000A5C4F">
        <w:rPr>
          <w:i/>
        </w:rPr>
        <w:t xml:space="preserve"> </w:t>
      </w:r>
      <w:r w:rsidRPr="00FA266D">
        <w:rPr>
          <w:i/>
        </w:rPr>
        <w:t>once</w:t>
      </w:r>
      <w:r w:rsidR="000A5C4F">
        <w:rPr>
          <w:i/>
        </w:rPr>
        <w:t xml:space="preserve"> </w:t>
      </w:r>
      <w:r w:rsidRPr="00FA266D">
        <w:rPr>
          <w:i/>
        </w:rPr>
        <w:t>every</w:t>
      </w:r>
      <w:r w:rsidR="000A5C4F">
        <w:rPr>
          <w:i/>
        </w:rPr>
        <w:t xml:space="preserve"> </w:t>
      </w:r>
      <w:r w:rsidRPr="00FA266D">
        <w:rPr>
          <w:i/>
        </w:rPr>
        <w:t>2</w:t>
      </w:r>
      <w:r w:rsidR="000A5C4F">
        <w:rPr>
          <w:i/>
        </w:rPr>
        <w:t xml:space="preserve"> </w:t>
      </w:r>
      <w:r w:rsidRPr="00FA266D">
        <w:rPr>
          <w:i/>
        </w:rPr>
        <w:t>weeks</w:t>
      </w:r>
      <w:r w:rsidR="000A5C4F">
        <w:rPr>
          <w:i/>
        </w:rPr>
        <w:t xml:space="preserve"> </w:t>
      </w:r>
      <w:r w:rsidRPr="00FA266D">
        <w:rPr>
          <w:i/>
        </w:rPr>
        <w:t>(Q2W)</w:t>
      </w:r>
      <w:r w:rsidR="000A5C4F">
        <w:rPr>
          <w:i/>
        </w:rPr>
        <w:t xml:space="preserve"> </w:t>
      </w:r>
      <w:r w:rsidRPr="00FA266D">
        <w:rPr>
          <w:i/>
        </w:rPr>
        <w:t>administered</w:t>
      </w:r>
      <w:r w:rsidR="000A5C4F">
        <w:rPr>
          <w:i/>
        </w:rPr>
        <w:t xml:space="preserve"> </w:t>
      </w:r>
      <w:r w:rsidRPr="00FA266D">
        <w:rPr>
          <w:i/>
        </w:rPr>
        <w:t>subcutaneously,</w:t>
      </w:r>
      <w:r w:rsidR="000A5C4F">
        <w:rPr>
          <w:i/>
        </w:rPr>
        <w:t xml:space="preserve"> </w:t>
      </w:r>
      <w:r w:rsidRPr="00FA266D">
        <w:rPr>
          <w:i/>
        </w:rPr>
        <w:t>since</w:t>
      </w:r>
      <w:r w:rsidR="000A5C4F">
        <w:rPr>
          <w:i/>
        </w:rPr>
        <w:t xml:space="preserve"> </w:t>
      </w:r>
      <w:r w:rsidRPr="00FA266D">
        <w:rPr>
          <w:i/>
        </w:rPr>
        <w:t>the</w:t>
      </w:r>
      <w:r w:rsidR="000A5C4F">
        <w:rPr>
          <w:i/>
        </w:rPr>
        <w:t xml:space="preserve"> </w:t>
      </w:r>
      <w:r w:rsidRPr="00FA266D">
        <w:rPr>
          <w:i/>
        </w:rPr>
        <w:t>majority</w:t>
      </w:r>
      <w:r w:rsidR="000A5C4F">
        <w:rPr>
          <w:i/>
        </w:rPr>
        <w:t xml:space="preserve"> </w:t>
      </w:r>
      <w:r w:rsidRPr="00FA266D">
        <w:rPr>
          <w:i/>
        </w:rPr>
        <w:t>of</w:t>
      </w:r>
      <w:r w:rsidR="000A5C4F">
        <w:rPr>
          <w:i/>
        </w:rPr>
        <w:t xml:space="preserve"> </w:t>
      </w:r>
      <w:r w:rsidRPr="00FA266D">
        <w:rPr>
          <w:i/>
        </w:rPr>
        <w:t>patients</w:t>
      </w:r>
      <w:r w:rsidR="000A5C4F">
        <w:rPr>
          <w:i/>
        </w:rPr>
        <w:t xml:space="preserve"> </w:t>
      </w:r>
      <w:r w:rsidRPr="00FA266D">
        <w:rPr>
          <w:i/>
        </w:rPr>
        <w:t>achieve</w:t>
      </w:r>
      <w:r w:rsidR="000A5C4F">
        <w:rPr>
          <w:i/>
        </w:rPr>
        <w:t xml:space="preserve"> </w:t>
      </w:r>
      <w:r w:rsidRPr="00FA266D">
        <w:rPr>
          <w:i/>
        </w:rPr>
        <w:t>sufficient</w:t>
      </w:r>
      <w:r w:rsidR="000A5C4F">
        <w:rPr>
          <w:i/>
        </w:rPr>
        <w:t xml:space="preserve"> </w:t>
      </w:r>
      <w:r w:rsidRPr="00FA266D">
        <w:rPr>
          <w:i/>
        </w:rPr>
        <w:t>LDL-C</w:t>
      </w:r>
      <w:r w:rsidR="000A5C4F">
        <w:rPr>
          <w:i/>
        </w:rPr>
        <w:t xml:space="preserve"> </w:t>
      </w:r>
      <w:r w:rsidRPr="00FA266D">
        <w:rPr>
          <w:i/>
        </w:rPr>
        <w:t>reduction</w:t>
      </w:r>
      <w:r w:rsidR="000A5C4F">
        <w:rPr>
          <w:i/>
        </w:rPr>
        <w:t xml:space="preserve"> </w:t>
      </w:r>
      <w:r w:rsidRPr="00FA266D">
        <w:rPr>
          <w:i/>
        </w:rPr>
        <w:t>with</w:t>
      </w:r>
      <w:r w:rsidR="000A5C4F">
        <w:rPr>
          <w:i/>
        </w:rPr>
        <w:t xml:space="preserve"> </w:t>
      </w:r>
      <w:r w:rsidRPr="00FA266D">
        <w:rPr>
          <w:i/>
        </w:rPr>
        <w:t>this</w:t>
      </w:r>
      <w:r w:rsidR="000A5C4F">
        <w:rPr>
          <w:i/>
        </w:rPr>
        <w:t xml:space="preserve"> </w:t>
      </w:r>
      <w:r w:rsidRPr="00FA266D">
        <w:rPr>
          <w:i/>
        </w:rPr>
        <w:t>dosage.</w:t>
      </w:r>
      <w:r w:rsidR="000A5C4F">
        <w:rPr>
          <w:i/>
        </w:rPr>
        <w:t xml:space="preserve"> </w:t>
      </w:r>
      <w:r w:rsidRPr="00FA266D">
        <w:rPr>
          <w:i/>
        </w:rPr>
        <w:t>Alternatively,</w:t>
      </w:r>
      <w:r w:rsidR="000A5C4F">
        <w:rPr>
          <w:i/>
        </w:rPr>
        <w:t xml:space="preserve"> </w:t>
      </w:r>
      <w:r w:rsidRPr="00FA266D">
        <w:rPr>
          <w:i/>
        </w:rPr>
        <w:t>300</w:t>
      </w:r>
      <w:r w:rsidR="000A5C4F">
        <w:rPr>
          <w:i/>
        </w:rPr>
        <w:t xml:space="preserve"> </w:t>
      </w:r>
      <w:r w:rsidR="00224853">
        <w:rPr>
          <w:i/>
        </w:rPr>
        <w:t>mg</w:t>
      </w:r>
      <w:r w:rsidR="000A5C4F">
        <w:rPr>
          <w:i/>
        </w:rPr>
        <w:t xml:space="preserve"> </w:t>
      </w:r>
      <w:r w:rsidRPr="00FA266D">
        <w:rPr>
          <w:i/>
        </w:rPr>
        <w:t>once</w:t>
      </w:r>
      <w:r w:rsidR="000A5C4F">
        <w:rPr>
          <w:i/>
        </w:rPr>
        <w:t xml:space="preserve"> </w:t>
      </w:r>
      <w:r w:rsidRPr="00FA266D">
        <w:rPr>
          <w:i/>
        </w:rPr>
        <w:t>every</w:t>
      </w:r>
      <w:r w:rsidR="000A5C4F">
        <w:rPr>
          <w:i/>
        </w:rPr>
        <w:t xml:space="preserve"> </w:t>
      </w:r>
      <w:r w:rsidRPr="00FA266D">
        <w:rPr>
          <w:i/>
        </w:rPr>
        <w:t>4</w:t>
      </w:r>
      <w:r w:rsidR="000A5C4F">
        <w:rPr>
          <w:i/>
        </w:rPr>
        <w:t xml:space="preserve"> </w:t>
      </w:r>
      <w:r w:rsidRPr="00FA266D">
        <w:rPr>
          <w:i/>
        </w:rPr>
        <w:t>weeks</w:t>
      </w:r>
      <w:r w:rsidR="000A5C4F">
        <w:rPr>
          <w:i/>
        </w:rPr>
        <w:t xml:space="preserve"> </w:t>
      </w:r>
      <w:r w:rsidRPr="00FA266D">
        <w:rPr>
          <w:i/>
        </w:rPr>
        <w:t>(monthly)</w:t>
      </w:r>
      <w:r w:rsidR="000A5C4F">
        <w:rPr>
          <w:i/>
        </w:rPr>
        <w:t xml:space="preserve"> </w:t>
      </w:r>
      <w:r w:rsidRPr="00FA266D">
        <w:rPr>
          <w:i/>
        </w:rPr>
        <w:t>may</w:t>
      </w:r>
      <w:r w:rsidR="000A5C4F">
        <w:rPr>
          <w:i/>
        </w:rPr>
        <w:t xml:space="preserve"> </w:t>
      </w:r>
      <w:r w:rsidRPr="00FA266D">
        <w:rPr>
          <w:i/>
        </w:rPr>
        <w:t>be</w:t>
      </w:r>
      <w:r w:rsidR="000A5C4F">
        <w:rPr>
          <w:i/>
        </w:rPr>
        <w:t xml:space="preserve"> </w:t>
      </w:r>
      <w:r w:rsidRPr="00FA266D">
        <w:rPr>
          <w:i/>
        </w:rPr>
        <w:t>administered</w:t>
      </w:r>
      <w:r w:rsidR="000A5C4F">
        <w:rPr>
          <w:i/>
        </w:rPr>
        <w:t xml:space="preserve"> </w:t>
      </w:r>
      <w:r w:rsidRPr="00FA266D">
        <w:rPr>
          <w:i/>
        </w:rPr>
        <w:t>subcutaneously</w:t>
      </w:r>
      <w:r w:rsidR="000A5C4F">
        <w:rPr>
          <w:i/>
        </w:rPr>
        <w:t xml:space="preserve"> </w:t>
      </w:r>
      <w:r w:rsidRPr="00FA266D">
        <w:rPr>
          <w:i/>
        </w:rPr>
        <w:t>for</w:t>
      </w:r>
      <w:r w:rsidR="000A5C4F">
        <w:rPr>
          <w:i/>
        </w:rPr>
        <w:t xml:space="preserve"> </w:t>
      </w:r>
      <w:r w:rsidRPr="00FA266D">
        <w:rPr>
          <w:i/>
        </w:rPr>
        <w:t>patients</w:t>
      </w:r>
      <w:r w:rsidR="000A5C4F">
        <w:rPr>
          <w:i/>
        </w:rPr>
        <w:t xml:space="preserve"> </w:t>
      </w:r>
      <w:r w:rsidRPr="00FA266D">
        <w:rPr>
          <w:i/>
        </w:rPr>
        <w:t>who</w:t>
      </w:r>
      <w:r w:rsidR="000A5C4F">
        <w:rPr>
          <w:i/>
        </w:rPr>
        <w:t xml:space="preserve"> </w:t>
      </w:r>
      <w:r w:rsidRPr="00FA266D">
        <w:rPr>
          <w:i/>
        </w:rPr>
        <w:t>prefer</w:t>
      </w:r>
      <w:r w:rsidR="000A5C4F">
        <w:rPr>
          <w:i/>
        </w:rPr>
        <w:t xml:space="preserve"> </w:t>
      </w:r>
      <w:r w:rsidRPr="00FA266D">
        <w:rPr>
          <w:i/>
        </w:rPr>
        <w:t>less</w:t>
      </w:r>
      <w:r w:rsidR="000A5C4F">
        <w:rPr>
          <w:i/>
        </w:rPr>
        <w:t xml:space="preserve"> </w:t>
      </w:r>
      <w:r w:rsidRPr="00FA266D">
        <w:rPr>
          <w:i/>
        </w:rPr>
        <w:t>frequent</w:t>
      </w:r>
      <w:r w:rsidR="000A5C4F">
        <w:rPr>
          <w:i/>
        </w:rPr>
        <w:t xml:space="preserve"> </w:t>
      </w:r>
      <w:r w:rsidRPr="00FA266D">
        <w:rPr>
          <w:i/>
        </w:rPr>
        <w:t>dosing.</w:t>
      </w:r>
    </w:p>
    <w:p w:rsidR="00CF33F0" w:rsidRPr="00E23CE3" w:rsidRDefault="00CF33F0" w:rsidP="00634312">
      <w:pPr>
        <w:pStyle w:val="Heading4"/>
      </w:pPr>
      <w:r>
        <w:t>Summary</w:t>
      </w:r>
    </w:p>
    <w:p w:rsidR="00940A89" w:rsidRPr="00E23CE3" w:rsidRDefault="00E23CE3" w:rsidP="00E23CE3">
      <w:r>
        <w:t>In</w:t>
      </w:r>
      <w:r w:rsidR="000A5C4F">
        <w:t xml:space="preserve"> </w:t>
      </w:r>
      <w:r>
        <w:t>summary</w:t>
      </w:r>
      <w:r w:rsidR="000A5C4F">
        <w:t xml:space="preserve"> </w:t>
      </w:r>
      <w:r>
        <w:t>a</w:t>
      </w:r>
      <w:r w:rsidR="00940A89" w:rsidRPr="00E23CE3">
        <w:t>t</w:t>
      </w:r>
      <w:r w:rsidR="000A5C4F">
        <w:t xml:space="preserve"> </w:t>
      </w:r>
      <w:r w:rsidR="00940A89" w:rsidRPr="00E23CE3">
        <w:t>the</w:t>
      </w:r>
      <w:r w:rsidR="000A5C4F">
        <w:t xml:space="preserve"> </w:t>
      </w:r>
      <w:r w:rsidR="00940A89" w:rsidRPr="00E23CE3">
        <w:t>time</w:t>
      </w:r>
      <w:r w:rsidR="000A5C4F">
        <w:t xml:space="preserve"> </w:t>
      </w:r>
      <w:r w:rsidR="00940A89" w:rsidRPr="00E23CE3">
        <w:t>the</w:t>
      </w:r>
      <w:r w:rsidR="000A5C4F">
        <w:t xml:space="preserve"> </w:t>
      </w:r>
      <w:r w:rsidR="00940A89" w:rsidRPr="00E23CE3">
        <w:t>TGA</w:t>
      </w:r>
      <w:r w:rsidR="000A5C4F">
        <w:t xml:space="preserve"> </w:t>
      </w:r>
      <w:r w:rsidR="00940A89" w:rsidRPr="00E23CE3">
        <w:t>considered</w:t>
      </w:r>
      <w:r w:rsidR="000A5C4F">
        <w:t xml:space="preserve"> </w:t>
      </w:r>
      <w:r w:rsidR="00940A89" w:rsidRPr="00E23CE3">
        <w:t>this</w:t>
      </w:r>
      <w:r w:rsidR="000A5C4F">
        <w:t xml:space="preserve"> </w:t>
      </w:r>
      <w:r w:rsidR="006E2F2F" w:rsidRPr="00E23CE3">
        <w:t>application;</w:t>
      </w:r>
      <w:r w:rsidR="000A5C4F">
        <w:t xml:space="preserve"> </w:t>
      </w:r>
      <w:r w:rsidR="00940A89" w:rsidRPr="00E23CE3">
        <w:t>a</w:t>
      </w:r>
      <w:r w:rsidR="000A5C4F">
        <w:t xml:space="preserve"> </w:t>
      </w:r>
      <w:r w:rsidR="00940A89" w:rsidRPr="00E23CE3">
        <w:t>similar</w:t>
      </w:r>
      <w:r w:rsidR="000A5C4F">
        <w:t xml:space="preserve"> </w:t>
      </w:r>
      <w:r w:rsidR="00940A89" w:rsidRPr="00E23CE3">
        <w:t>application</w:t>
      </w:r>
      <w:r w:rsidR="000A5C4F">
        <w:t xml:space="preserve"> </w:t>
      </w:r>
      <w:r w:rsidR="00940A89" w:rsidRPr="00E23CE3">
        <w:t>had</w:t>
      </w:r>
      <w:r w:rsidR="000A5C4F">
        <w:t xml:space="preserve"> </w:t>
      </w:r>
      <w:r w:rsidR="00940A89" w:rsidRPr="00E23CE3">
        <w:t>been</w:t>
      </w:r>
      <w:r w:rsidR="000A5C4F">
        <w:t xml:space="preserve"> </w:t>
      </w:r>
      <w:r w:rsidR="00940A89" w:rsidRPr="00E23CE3">
        <w:t>approved</w:t>
      </w:r>
      <w:r w:rsidR="000A5C4F">
        <w:t xml:space="preserve"> </w:t>
      </w:r>
      <w:r w:rsidRPr="00E23CE3">
        <w:t>or</w:t>
      </w:r>
      <w:r w:rsidR="000A5C4F">
        <w:t xml:space="preserve"> </w:t>
      </w:r>
      <w:r w:rsidR="00940A89" w:rsidRPr="00E23CE3">
        <w:t>was</w:t>
      </w:r>
      <w:r w:rsidR="000A5C4F">
        <w:t xml:space="preserve"> </w:t>
      </w:r>
      <w:r w:rsidR="00940A89" w:rsidRPr="00E23CE3">
        <w:t>under</w:t>
      </w:r>
      <w:r w:rsidR="000A5C4F">
        <w:t xml:space="preserve"> </w:t>
      </w:r>
      <w:r w:rsidR="00940A89" w:rsidRPr="00E23CE3">
        <w:t>consideration</w:t>
      </w:r>
      <w:r w:rsidR="000A5C4F">
        <w:t xml:space="preserve"> </w:t>
      </w:r>
      <w:r w:rsidR="00940A89" w:rsidRPr="00E23CE3">
        <w:t>in</w:t>
      </w:r>
      <w:r w:rsidR="000A5C4F">
        <w:t xml:space="preserve"> </w:t>
      </w:r>
      <w:r w:rsidRPr="00E23CE3">
        <w:t>the</w:t>
      </w:r>
      <w:r w:rsidR="000A5C4F">
        <w:t xml:space="preserve"> </w:t>
      </w:r>
      <w:r w:rsidRPr="00E23CE3">
        <w:t>countries</w:t>
      </w:r>
      <w:r w:rsidR="000A5C4F">
        <w:t xml:space="preserve"> </w:t>
      </w:r>
      <w:r w:rsidRPr="00E23CE3">
        <w:t>as</w:t>
      </w:r>
      <w:r w:rsidR="000A5C4F">
        <w:t xml:space="preserve"> </w:t>
      </w:r>
      <w:r w:rsidRPr="00E23CE3">
        <w:t>outlined</w:t>
      </w:r>
      <w:r w:rsidR="000A5C4F">
        <w:t xml:space="preserve"> </w:t>
      </w:r>
      <w:r w:rsidRPr="00E23CE3">
        <w:t>below:</w:t>
      </w:r>
    </w:p>
    <w:p w:rsidR="006E2F2F" w:rsidRDefault="006E2F2F" w:rsidP="00E23CE3">
      <w:pPr>
        <w:pStyle w:val="ListBullet"/>
      </w:pPr>
      <w:r>
        <w:t>USA:</w:t>
      </w:r>
      <w:r w:rsidR="000A5C4F">
        <w:t xml:space="preserve"> </w:t>
      </w:r>
      <w:r>
        <w:t>Monthly</w:t>
      </w:r>
      <w:r w:rsidR="000A5C4F">
        <w:t xml:space="preserve"> </w:t>
      </w:r>
      <w:r>
        <w:t>dosing;</w:t>
      </w:r>
      <w:r w:rsidR="000A5C4F">
        <w:t xml:space="preserve"> </w:t>
      </w:r>
      <w:r>
        <w:t>submitted</w:t>
      </w:r>
      <w:r w:rsidR="000A5C4F">
        <w:t xml:space="preserve"> </w:t>
      </w:r>
      <w:r>
        <w:t>24</w:t>
      </w:r>
      <w:r w:rsidR="000A5C4F">
        <w:t xml:space="preserve"> </w:t>
      </w:r>
      <w:r>
        <w:t>March</w:t>
      </w:r>
      <w:r w:rsidR="000A5C4F">
        <w:t xml:space="preserve"> </w:t>
      </w:r>
      <w:r>
        <w:t>2016</w:t>
      </w:r>
      <w:r w:rsidR="000A5C4F">
        <w:t xml:space="preserve"> </w:t>
      </w:r>
      <w:r>
        <w:t>approved</w:t>
      </w:r>
      <w:r w:rsidR="000A5C4F">
        <w:t xml:space="preserve"> </w:t>
      </w:r>
      <w:r>
        <w:t>24</w:t>
      </w:r>
      <w:r w:rsidR="000A5C4F">
        <w:t xml:space="preserve"> </w:t>
      </w:r>
      <w:r>
        <w:t>April</w:t>
      </w:r>
      <w:r w:rsidR="000A5C4F">
        <w:t xml:space="preserve"> </w:t>
      </w:r>
      <w:r>
        <w:t>2017,</w:t>
      </w:r>
      <w:r w:rsidR="000A5C4F">
        <w:t xml:space="preserve"> </w:t>
      </w:r>
      <w:r>
        <w:t>Q2W</w:t>
      </w:r>
      <w:r w:rsidR="000A5C4F">
        <w:t xml:space="preserve"> </w:t>
      </w:r>
      <w:r>
        <w:t>studies;</w:t>
      </w:r>
      <w:r w:rsidR="000A5C4F">
        <w:t xml:space="preserve"> </w:t>
      </w:r>
      <w:r>
        <w:t>not</w:t>
      </w:r>
      <w:r w:rsidR="000A5C4F">
        <w:t xml:space="preserve"> </w:t>
      </w:r>
      <w:r>
        <w:t>applicable.</w:t>
      </w:r>
    </w:p>
    <w:p w:rsidR="003226C9" w:rsidRDefault="006E2F2F" w:rsidP="00950CDA">
      <w:pPr>
        <w:pStyle w:val="ListBullet"/>
      </w:pPr>
      <w:r>
        <w:t>EU</w:t>
      </w:r>
      <w:r w:rsidR="000A5C4F">
        <w:t xml:space="preserve"> </w:t>
      </w:r>
      <w:r w:rsidRPr="00950CDA">
        <w:t>centralised</w:t>
      </w:r>
      <w:r w:rsidR="000A5C4F">
        <w:t xml:space="preserve"> </w:t>
      </w:r>
      <w:r>
        <w:t>procedure:</w:t>
      </w:r>
      <w:r w:rsidR="000A5C4F">
        <w:t xml:space="preserve"> </w:t>
      </w:r>
      <w:r>
        <w:t>Monthly</w:t>
      </w:r>
      <w:r w:rsidR="000A5C4F">
        <w:t xml:space="preserve"> </w:t>
      </w:r>
      <w:r>
        <w:t>dosing;</w:t>
      </w:r>
      <w:r w:rsidR="000A5C4F">
        <w:t xml:space="preserve"> </w:t>
      </w:r>
      <w:r>
        <w:t>submitted</w:t>
      </w:r>
      <w:r w:rsidR="000A5C4F">
        <w:t xml:space="preserve"> </w:t>
      </w:r>
      <w:r>
        <w:t>4</w:t>
      </w:r>
      <w:r w:rsidR="000A5C4F">
        <w:t xml:space="preserve"> </w:t>
      </w:r>
      <w:r>
        <w:t>May</w:t>
      </w:r>
      <w:r w:rsidR="000A5C4F">
        <w:t xml:space="preserve"> </w:t>
      </w:r>
      <w:r>
        <w:t>2016</w:t>
      </w:r>
      <w:r w:rsidR="000A5C4F">
        <w:t xml:space="preserve"> </w:t>
      </w:r>
      <w:r>
        <w:t>approved</w:t>
      </w:r>
      <w:r w:rsidR="000A5C4F">
        <w:t xml:space="preserve"> </w:t>
      </w:r>
      <w:r>
        <w:t>14</w:t>
      </w:r>
      <w:r w:rsidR="000A5C4F">
        <w:t xml:space="preserve"> </w:t>
      </w:r>
      <w:r>
        <w:t>November</w:t>
      </w:r>
      <w:r w:rsidR="000A5C4F">
        <w:t xml:space="preserve"> </w:t>
      </w:r>
      <w:r>
        <w:t>2016,</w:t>
      </w:r>
      <w:r w:rsidR="000A5C4F">
        <w:t xml:space="preserve"> </w:t>
      </w:r>
      <w:r>
        <w:t>Q2W</w:t>
      </w:r>
      <w:r w:rsidR="000A5C4F">
        <w:t xml:space="preserve"> </w:t>
      </w:r>
      <w:r>
        <w:t>studies;</w:t>
      </w:r>
      <w:r w:rsidR="000A5C4F">
        <w:t xml:space="preserve"> </w:t>
      </w:r>
      <w:r>
        <w:t>submitted</w:t>
      </w:r>
      <w:r w:rsidR="000A5C4F">
        <w:t xml:space="preserve"> </w:t>
      </w:r>
      <w:r>
        <w:t>19</w:t>
      </w:r>
      <w:r w:rsidR="000A5C4F">
        <w:t xml:space="preserve"> </w:t>
      </w:r>
      <w:r>
        <w:t>May</w:t>
      </w:r>
      <w:r w:rsidR="000A5C4F">
        <w:t xml:space="preserve"> </w:t>
      </w:r>
      <w:r>
        <w:t>2016</w:t>
      </w:r>
      <w:r w:rsidR="000A5C4F">
        <w:t xml:space="preserve"> </w:t>
      </w:r>
      <w:r>
        <w:t>approved</w:t>
      </w:r>
      <w:r w:rsidR="000A5C4F">
        <w:t xml:space="preserve"> </w:t>
      </w:r>
      <w:r>
        <w:t>21</w:t>
      </w:r>
      <w:r w:rsidR="000A5C4F">
        <w:t xml:space="preserve"> </w:t>
      </w:r>
      <w:r>
        <w:t>July</w:t>
      </w:r>
      <w:r w:rsidR="000A5C4F">
        <w:t xml:space="preserve"> </w:t>
      </w:r>
      <w:r>
        <w:t>2016</w:t>
      </w:r>
      <w:r w:rsidR="0074424F">
        <w:t>.</w:t>
      </w:r>
    </w:p>
    <w:p w:rsidR="006E2F2F" w:rsidRDefault="006E2F2F" w:rsidP="00E23CE3">
      <w:pPr>
        <w:pStyle w:val="ListBullet"/>
      </w:pPr>
      <w:r w:rsidRPr="006E2F2F">
        <w:t>Canada:</w:t>
      </w:r>
      <w:r w:rsidR="000A5C4F">
        <w:t xml:space="preserve"> </w:t>
      </w:r>
      <w:r w:rsidRPr="006E2F2F">
        <w:t>Monthly</w:t>
      </w:r>
      <w:r w:rsidR="000A5C4F">
        <w:t xml:space="preserve"> </w:t>
      </w:r>
      <w:r w:rsidRPr="006E2F2F">
        <w:t>dosing</w:t>
      </w:r>
      <w:r>
        <w:t>;</w:t>
      </w:r>
      <w:r w:rsidRPr="006E2F2F">
        <w:rPr>
          <w:vertAlign w:val="superscript"/>
        </w:rPr>
        <w:footnoteReference w:id="2"/>
      </w:r>
      <w:r w:rsidR="000A5C4F">
        <w:t xml:space="preserve"> </w:t>
      </w:r>
      <w:r>
        <w:t>submitted</w:t>
      </w:r>
      <w:r w:rsidR="000A5C4F">
        <w:t xml:space="preserve"> </w:t>
      </w:r>
      <w:r>
        <w:t>21</w:t>
      </w:r>
      <w:r w:rsidR="000A5C4F">
        <w:t xml:space="preserve"> </w:t>
      </w:r>
      <w:r>
        <w:t>June</w:t>
      </w:r>
      <w:r w:rsidR="000A5C4F">
        <w:t xml:space="preserve"> </w:t>
      </w:r>
      <w:r>
        <w:t>2016</w:t>
      </w:r>
      <w:r w:rsidR="000A5C4F">
        <w:t xml:space="preserve"> </w:t>
      </w:r>
      <w:r>
        <w:t>approved</w:t>
      </w:r>
      <w:r w:rsidR="000A5C4F">
        <w:t xml:space="preserve"> </w:t>
      </w:r>
      <w:r>
        <w:t>6</w:t>
      </w:r>
      <w:r w:rsidR="000A5C4F">
        <w:t xml:space="preserve"> </w:t>
      </w:r>
      <w:r>
        <w:t>June</w:t>
      </w:r>
      <w:r w:rsidR="000A5C4F">
        <w:t xml:space="preserve"> </w:t>
      </w:r>
      <w:r>
        <w:t>2017,</w:t>
      </w:r>
      <w:r w:rsidR="000A5C4F">
        <w:t xml:space="preserve"> </w:t>
      </w:r>
      <w:r>
        <w:t>Q2W</w:t>
      </w:r>
      <w:r w:rsidR="000A5C4F">
        <w:t xml:space="preserve"> </w:t>
      </w:r>
      <w:r>
        <w:t>studies</w:t>
      </w:r>
      <w:r w:rsidR="000A5C4F">
        <w:t xml:space="preserve"> </w:t>
      </w:r>
      <w:r>
        <w:t>submitted</w:t>
      </w:r>
      <w:r w:rsidR="000A5C4F">
        <w:t xml:space="preserve"> </w:t>
      </w:r>
      <w:r>
        <w:t>30</w:t>
      </w:r>
      <w:r w:rsidR="000A5C4F">
        <w:t xml:space="preserve"> </w:t>
      </w:r>
      <w:r>
        <w:t>June</w:t>
      </w:r>
      <w:r w:rsidR="000A5C4F">
        <w:t xml:space="preserve"> </w:t>
      </w:r>
      <w:r>
        <w:t>2016.</w:t>
      </w:r>
    </w:p>
    <w:p w:rsidR="003226C9" w:rsidRDefault="006E2F2F" w:rsidP="00940A89">
      <w:pPr>
        <w:pStyle w:val="ListBullet"/>
      </w:pPr>
      <w:r>
        <w:t>Switzerland:</w:t>
      </w:r>
      <w:r w:rsidR="000A5C4F">
        <w:t xml:space="preserve"> </w:t>
      </w:r>
      <w:r>
        <w:t>Monthly</w:t>
      </w:r>
      <w:r w:rsidR="000A5C4F">
        <w:t xml:space="preserve"> </w:t>
      </w:r>
      <w:r>
        <w:t>dosing</w:t>
      </w:r>
      <w:r w:rsidR="000A5C4F">
        <w:t xml:space="preserve"> </w:t>
      </w:r>
      <w:r>
        <w:t>20</w:t>
      </w:r>
      <w:r w:rsidR="000A5C4F">
        <w:t xml:space="preserve"> </w:t>
      </w:r>
      <w:r>
        <w:t>February</w:t>
      </w:r>
      <w:r w:rsidR="000A5C4F">
        <w:t xml:space="preserve"> </w:t>
      </w:r>
      <w:r>
        <w:t>2017,</w:t>
      </w:r>
      <w:r w:rsidR="000A5C4F">
        <w:t xml:space="preserve"> </w:t>
      </w:r>
      <w:r>
        <w:t>review</w:t>
      </w:r>
      <w:r w:rsidR="000A5C4F">
        <w:t xml:space="preserve"> </w:t>
      </w:r>
      <w:r>
        <w:t>ongoing.</w:t>
      </w:r>
    </w:p>
    <w:p w:rsidR="008E7846" w:rsidRDefault="008E7846" w:rsidP="00940A89">
      <w:pPr>
        <w:pStyle w:val="Heading3"/>
      </w:pPr>
      <w:bookmarkStart w:id="21" w:name="_Toc529453498"/>
      <w:r>
        <w:t>Product</w:t>
      </w:r>
      <w:r w:rsidR="000A5C4F">
        <w:t xml:space="preserve"> </w:t>
      </w:r>
      <w:r>
        <w:t>Information</w:t>
      </w:r>
      <w:bookmarkEnd w:id="19"/>
      <w:bookmarkEnd w:id="20"/>
      <w:bookmarkEnd w:id="21"/>
    </w:p>
    <w:p w:rsidR="00940A89" w:rsidRDefault="006136D7" w:rsidP="00940A89">
      <w:bookmarkStart w:id="22" w:name="_Toc247691506"/>
      <w:bookmarkStart w:id="23" w:name="_Toc314842487"/>
      <w:r w:rsidRPr="00940A89">
        <w:t>The</w:t>
      </w:r>
      <w:r w:rsidR="000A5C4F">
        <w:t xml:space="preserve"> </w:t>
      </w:r>
      <w:r w:rsidRPr="00940A89">
        <w:t>Product</w:t>
      </w:r>
      <w:r w:rsidR="000A5C4F">
        <w:t xml:space="preserve"> </w:t>
      </w:r>
      <w:r w:rsidRPr="00940A89">
        <w:t>Information</w:t>
      </w:r>
      <w:r w:rsidR="000A5C4F">
        <w:t xml:space="preserve"> </w:t>
      </w:r>
      <w:r w:rsidRPr="00940A89">
        <w:t>(PI)</w:t>
      </w:r>
      <w:r w:rsidR="000A5C4F">
        <w:t xml:space="preserve"> </w:t>
      </w:r>
      <w:r>
        <w:t>approved</w:t>
      </w:r>
      <w:r w:rsidR="000A5C4F">
        <w:t xml:space="preserve"> </w:t>
      </w:r>
      <w:r>
        <w:t>with</w:t>
      </w:r>
      <w:r w:rsidR="000A5C4F">
        <w:t xml:space="preserve"> </w:t>
      </w:r>
      <w:r>
        <w:t>the</w:t>
      </w:r>
      <w:r w:rsidR="000A5C4F">
        <w:t xml:space="preserve"> </w:t>
      </w:r>
      <w:r>
        <w:t>submission</w:t>
      </w:r>
      <w:r w:rsidR="000A5C4F">
        <w:t xml:space="preserve"> </w:t>
      </w:r>
      <w:r>
        <w:t>which</w:t>
      </w:r>
      <w:r w:rsidR="000A5C4F">
        <w:t xml:space="preserve"> </w:t>
      </w:r>
      <w:r>
        <w:t>is</w:t>
      </w:r>
      <w:r w:rsidR="000A5C4F">
        <w:t xml:space="preserve"> </w:t>
      </w:r>
      <w:r>
        <w:t>described</w:t>
      </w:r>
      <w:r w:rsidR="000A5C4F">
        <w:t xml:space="preserve"> </w:t>
      </w:r>
      <w:r>
        <w:t>in</w:t>
      </w:r>
      <w:r w:rsidR="000A5C4F">
        <w:t xml:space="preserve"> </w:t>
      </w:r>
      <w:r w:rsidRPr="00940A89">
        <w:t>this</w:t>
      </w:r>
      <w:r w:rsidR="000A5C4F">
        <w:t xml:space="preserve"> </w:t>
      </w:r>
      <w:r w:rsidRPr="00940A89">
        <w:t>AusPAR</w:t>
      </w:r>
      <w:r w:rsidR="000A5C4F">
        <w:t xml:space="preserve"> </w:t>
      </w:r>
      <w:r w:rsidRPr="00940A89">
        <w:t>can</w:t>
      </w:r>
      <w:r w:rsidR="000A5C4F">
        <w:t xml:space="preserve"> </w:t>
      </w:r>
      <w:r w:rsidRPr="00940A89">
        <w:t>be</w:t>
      </w:r>
      <w:r w:rsidR="000A5C4F">
        <w:t xml:space="preserve"> </w:t>
      </w:r>
      <w:r w:rsidRPr="00940A89">
        <w:t>found</w:t>
      </w:r>
      <w:r w:rsidR="000A5C4F">
        <w:t xml:space="preserve"> </w:t>
      </w:r>
      <w:r w:rsidRPr="00940A89">
        <w:t>as</w:t>
      </w:r>
      <w:r w:rsidR="000A5C4F">
        <w:t xml:space="preserve"> </w:t>
      </w:r>
      <w:r w:rsidRPr="00940A89">
        <w:t>Attachment</w:t>
      </w:r>
      <w:r w:rsidR="000A5C4F">
        <w:t xml:space="preserve"> </w:t>
      </w:r>
      <w:r w:rsidRPr="00940A89">
        <w:t>1.</w:t>
      </w:r>
      <w:r w:rsidR="000A5C4F">
        <w:t xml:space="preserve"> </w:t>
      </w:r>
      <w:r w:rsidRPr="00940A89">
        <w:t>For</w:t>
      </w:r>
      <w:r w:rsidR="000A5C4F">
        <w:t xml:space="preserve"> </w:t>
      </w:r>
      <w:r w:rsidRPr="00940A89">
        <w:t>the</w:t>
      </w:r>
      <w:r w:rsidR="000A5C4F">
        <w:t xml:space="preserve"> </w:t>
      </w:r>
      <w:r w:rsidRPr="00940A89">
        <w:t>most</w:t>
      </w:r>
      <w:r w:rsidR="000A5C4F">
        <w:t xml:space="preserve"> </w:t>
      </w:r>
      <w:r w:rsidRPr="00940A89">
        <w:t>recent</w:t>
      </w:r>
      <w:r w:rsidR="000A5C4F">
        <w:t xml:space="preserve"> </w:t>
      </w:r>
      <w:r>
        <w:t>PI,</w:t>
      </w:r>
      <w:r w:rsidR="000A5C4F">
        <w:t xml:space="preserve"> </w:t>
      </w:r>
      <w:r w:rsidRPr="00940A89">
        <w:t>ple</w:t>
      </w:r>
      <w:r>
        <w:t>ase</w:t>
      </w:r>
      <w:r w:rsidR="000A5C4F">
        <w:t xml:space="preserve"> </w:t>
      </w:r>
      <w:r>
        <w:t>refer</w:t>
      </w:r>
      <w:r w:rsidR="000A5C4F">
        <w:t xml:space="preserve"> </w:t>
      </w:r>
      <w:r>
        <w:t>to</w:t>
      </w:r>
      <w:r w:rsidR="000A5C4F">
        <w:t xml:space="preserve"> </w:t>
      </w:r>
      <w:r>
        <w:t>the</w:t>
      </w:r>
      <w:r w:rsidR="000A5C4F">
        <w:t xml:space="preserve"> </w:t>
      </w:r>
      <w:r>
        <w:t>TGA</w:t>
      </w:r>
      <w:r w:rsidR="000A5C4F">
        <w:t xml:space="preserve"> </w:t>
      </w:r>
      <w:r>
        <w:t>website</w:t>
      </w:r>
      <w:r w:rsidR="000A5C4F">
        <w:t xml:space="preserve"> </w:t>
      </w:r>
      <w:r w:rsidRPr="00441C3F">
        <w:t>at</w:t>
      </w:r>
      <w:r w:rsidR="000A5C4F">
        <w:t xml:space="preserve"> </w:t>
      </w:r>
      <w:r w:rsidR="00224853">
        <w:t>&lt;</w:t>
      </w:r>
      <w:hyperlink r:id="rId18" w:history="1">
        <w:r w:rsidR="00441C3F" w:rsidRPr="00441C3F">
          <w:rPr>
            <w:rStyle w:val="Hyperlink"/>
          </w:rPr>
          <w:t>https://www.tga.gov.au/product-information-pi</w:t>
        </w:r>
      </w:hyperlink>
      <w:r w:rsidR="00224853">
        <w:t>&gt;</w:t>
      </w:r>
      <w:r w:rsidR="00940A89" w:rsidRPr="00940A89">
        <w:t>.</w:t>
      </w:r>
    </w:p>
    <w:p w:rsidR="00500337" w:rsidRDefault="00500337" w:rsidP="00950CDA">
      <w:pPr>
        <w:pStyle w:val="Heading2"/>
      </w:pPr>
      <w:bookmarkStart w:id="24" w:name="_Toc504480011"/>
      <w:bookmarkStart w:id="25" w:name="_Toc529453499"/>
      <w:r>
        <w:t>II.</w:t>
      </w:r>
      <w:r w:rsidR="000A5C4F">
        <w:t xml:space="preserve"> </w:t>
      </w:r>
      <w:r w:rsidRPr="00950CDA">
        <w:t>Registration</w:t>
      </w:r>
      <w:r w:rsidR="000A5C4F">
        <w:t xml:space="preserve"> </w:t>
      </w:r>
      <w:r>
        <w:t>time</w:t>
      </w:r>
      <w:r w:rsidR="000A5C4F">
        <w:t xml:space="preserve"> </w:t>
      </w:r>
      <w:r>
        <w:t>line</w:t>
      </w:r>
      <w:bookmarkEnd w:id="24"/>
      <w:bookmarkEnd w:id="25"/>
    </w:p>
    <w:p w:rsidR="00500337" w:rsidRDefault="00AE4620" w:rsidP="00500337">
      <w:r>
        <w:t>T</w:t>
      </w:r>
      <w:r w:rsidR="00500337">
        <w:t>able</w:t>
      </w:r>
      <w:r w:rsidR="000A5C4F">
        <w:t xml:space="preserve"> </w:t>
      </w:r>
      <w:r>
        <w:t>1</w:t>
      </w:r>
      <w:r w:rsidR="000A5C4F">
        <w:t xml:space="preserve"> </w:t>
      </w:r>
      <w:r w:rsidR="00500337">
        <w:t>captures</w:t>
      </w:r>
      <w:r w:rsidR="000A5C4F">
        <w:t xml:space="preserve"> </w:t>
      </w:r>
      <w:r w:rsidR="00500337">
        <w:t>the</w:t>
      </w:r>
      <w:r w:rsidR="000A5C4F">
        <w:t xml:space="preserve"> </w:t>
      </w:r>
      <w:r w:rsidR="00500337">
        <w:t>key</w:t>
      </w:r>
      <w:r w:rsidR="000A5C4F">
        <w:t xml:space="preserve"> </w:t>
      </w:r>
      <w:r w:rsidR="00500337">
        <w:t>steps</w:t>
      </w:r>
      <w:r w:rsidR="000A5C4F">
        <w:t xml:space="preserve"> </w:t>
      </w:r>
      <w:r w:rsidR="00500337">
        <w:t>and</w:t>
      </w:r>
      <w:r w:rsidR="000A5C4F">
        <w:t xml:space="preserve"> </w:t>
      </w:r>
      <w:r w:rsidR="00500337">
        <w:t>dates</w:t>
      </w:r>
      <w:r w:rsidR="000A5C4F">
        <w:t xml:space="preserve"> </w:t>
      </w:r>
      <w:r w:rsidR="00500337">
        <w:t>for</w:t>
      </w:r>
      <w:r w:rsidR="000A5C4F">
        <w:t xml:space="preserve"> </w:t>
      </w:r>
      <w:r w:rsidR="00500337">
        <w:t>this</w:t>
      </w:r>
      <w:r w:rsidR="000A5C4F">
        <w:t xml:space="preserve"> </w:t>
      </w:r>
      <w:r w:rsidR="00500337">
        <w:t>application</w:t>
      </w:r>
      <w:r w:rsidR="000A5C4F">
        <w:t xml:space="preserve"> </w:t>
      </w:r>
      <w:r w:rsidR="00500337">
        <w:t>and</w:t>
      </w:r>
      <w:r w:rsidR="000A5C4F">
        <w:t xml:space="preserve"> </w:t>
      </w:r>
      <w:r w:rsidR="00500337">
        <w:t>which</w:t>
      </w:r>
      <w:r w:rsidR="000A5C4F">
        <w:t xml:space="preserve"> </w:t>
      </w:r>
      <w:r w:rsidR="00500337">
        <w:t>are</w:t>
      </w:r>
      <w:r w:rsidR="000A5C4F">
        <w:t xml:space="preserve"> </w:t>
      </w:r>
      <w:r w:rsidR="00500337">
        <w:t>detailed</w:t>
      </w:r>
      <w:r w:rsidR="000A5C4F">
        <w:t xml:space="preserve"> </w:t>
      </w:r>
      <w:r w:rsidR="00500337">
        <w:t>and</w:t>
      </w:r>
      <w:r w:rsidR="000A5C4F">
        <w:t xml:space="preserve"> </w:t>
      </w:r>
      <w:r w:rsidR="00500337">
        <w:t>discussed</w:t>
      </w:r>
      <w:r w:rsidR="000A5C4F">
        <w:t xml:space="preserve"> </w:t>
      </w:r>
      <w:r w:rsidR="00500337">
        <w:t>in</w:t>
      </w:r>
      <w:r w:rsidR="000A5C4F">
        <w:t xml:space="preserve"> </w:t>
      </w:r>
      <w:r w:rsidR="00500337">
        <w:t>this</w:t>
      </w:r>
      <w:r w:rsidR="000A5C4F">
        <w:t xml:space="preserve"> </w:t>
      </w:r>
      <w:r w:rsidR="00500337">
        <w:t>AusPAR</w:t>
      </w:r>
      <w:r w:rsidR="000A5C4F">
        <w:t xml:space="preserve"> </w:t>
      </w:r>
      <w:r w:rsidR="00500337">
        <w:t>and</w:t>
      </w:r>
      <w:r w:rsidR="000A5C4F">
        <w:t xml:space="preserve"> </w:t>
      </w:r>
      <w:r w:rsidR="00500337">
        <w:t>Attachment</w:t>
      </w:r>
      <w:r w:rsidR="000A5C4F">
        <w:t xml:space="preserve"> </w:t>
      </w:r>
      <w:r w:rsidR="00500337">
        <w:t>2.</w:t>
      </w:r>
    </w:p>
    <w:p w:rsidR="00500337" w:rsidRPr="00BE5ED0" w:rsidRDefault="00AE4620" w:rsidP="00BE5ED0">
      <w:pPr>
        <w:pStyle w:val="Tabletitle0"/>
      </w:pPr>
      <w:r w:rsidRPr="00BE5ED0">
        <w:t>Table</w:t>
      </w:r>
      <w:r w:rsidR="000A5C4F" w:rsidRPr="00BE5ED0">
        <w:t xml:space="preserve"> </w:t>
      </w:r>
      <w:r w:rsidRPr="00BE5ED0">
        <w:t>1</w:t>
      </w:r>
      <w:r w:rsidR="003226C9" w:rsidRPr="00BE5ED0">
        <w:t>:</w:t>
      </w:r>
      <w:r w:rsidR="000A5C4F" w:rsidRPr="00BE5ED0">
        <w:t xml:space="preserve"> </w:t>
      </w:r>
      <w:r w:rsidR="003226C9" w:rsidRPr="00BE5ED0">
        <w:t>Registration</w:t>
      </w:r>
      <w:r w:rsidR="000A5C4F" w:rsidRPr="00BE5ED0">
        <w:t xml:space="preserve"> </w:t>
      </w:r>
      <w:r w:rsidR="003226C9" w:rsidRPr="00BE5ED0">
        <w:t>timeline</w:t>
      </w:r>
      <w:r w:rsidR="000A5C4F" w:rsidRPr="00BE5ED0">
        <w:t xml:space="preserve"> </w:t>
      </w:r>
      <w:r w:rsidR="003226C9" w:rsidRPr="00BE5ED0">
        <w:t>for</w:t>
      </w:r>
      <w:r w:rsidR="000A5C4F" w:rsidRPr="00BE5ED0">
        <w:t xml:space="preserve"> </w:t>
      </w:r>
      <w:r w:rsidR="003226C9" w:rsidRPr="00BE5ED0">
        <w:t>Submission</w:t>
      </w:r>
      <w:r w:rsidR="000A5C4F" w:rsidRPr="00BE5ED0">
        <w:t xml:space="preserve"> </w:t>
      </w:r>
      <w:r w:rsidR="003226C9" w:rsidRPr="00BE5ED0">
        <w:t>PM-2016-01950-1-3</w:t>
      </w:r>
    </w:p>
    <w:tbl>
      <w:tblPr>
        <w:tblStyle w:val="TableTGAblue"/>
        <w:tblW w:w="0" w:type="auto"/>
        <w:tblLook w:val="04A0" w:firstRow="1" w:lastRow="0" w:firstColumn="1" w:lastColumn="0" w:noHBand="0" w:noVBand="1"/>
        <w:tblDescription w:val="Table 1: Registration timeline for Submission PM-2016-01950-1-3"/>
      </w:tblPr>
      <w:tblGrid>
        <w:gridCol w:w="4360"/>
        <w:gridCol w:w="4360"/>
      </w:tblGrid>
      <w:tr w:rsidR="00500337" w:rsidTr="00262314">
        <w:trPr>
          <w:cnfStyle w:val="100000000000" w:firstRow="1" w:lastRow="0" w:firstColumn="0" w:lastColumn="0" w:oddVBand="0" w:evenVBand="0" w:oddHBand="0" w:evenHBand="0" w:firstRowFirstColumn="0" w:firstRowLastColumn="0" w:lastRowFirstColumn="0" w:lastRowLastColumn="0"/>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262314">
        <w:tc>
          <w:tcPr>
            <w:tcW w:w="4360" w:type="dxa"/>
          </w:tcPr>
          <w:p w:rsidR="00500337" w:rsidRDefault="00500337" w:rsidP="00500337">
            <w:pPr>
              <w:ind w:left="0" w:right="0"/>
            </w:pPr>
            <w:r>
              <w:t>Submission</w:t>
            </w:r>
            <w:r w:rsidR="000A5C4F">
              <w:t xml:space="preserve"> </w:t>
            </w:r>
            <w:r>
              <w:t>dossier</w:t>
            </w:r>
            <w:r w:rsidR="000A5C4F">
              <w:t xml:space="preserve"> </w:t>
            </w:r>
            <w:r>
              <w:t>accepted</w:t>
            </w:r>
            <w:r w:rsidR="000A5C4F">
              <w:t xml:space="preserve"> </w:t>
            </w:r>
            <w:r>
              <w:t>and</w:t>
            </w:r>
            <w:r w:rsidR="000A5C4F">
              <w:t xml:space="preserve"> </w:t>
            </w:r>
            <w:r>
              <w:t>first</w:t>
            </w:r>
            <w:r w:rsidR="000A5C4F">
              <w:t xml:space="preserve"> </w:t>
            </w:r>
            <w:r>
              <w:t>round</w:t>
            </w:r>
            <w:r w:rsidR="000A5C4F">
              <w:t xml:space="preserve"> </w:t>
            </w:r>
            <w:r>
              <w:t>evaluation</w:t>
            </w:r>
            <w:r w:rsidR="000A5C4F">
              <w:t xml:space="preserve"> </w:t>
            </w:r>
            <w:r>
              <w:t>commenced</w:t>
            </w:r>
          </w:p>
        </w:tc>
        <w:tc>
          <w:tcPr>
            <w:tcW w:w="4360" w:type="dxa"/>
          </w:tcPr>
          <w:p w:rsidR="00500337" w:rsidRDefault="0098446C" w:rsidP="00500337">
            <w:pPr>
              <w:ind w:left="0" w:right="0"/>
            </w:pPr>
            <w:r>
              <w:t>31</w:t>
            </w:r>
            <w:r w:rsidR="000A5C4F">
              <w:t xml:space="preserve"> </w:t>
            </w:r>
            <w:r>
              <w:t>August</w:t>
            </w:r>
            <w:r w:rsidR="000A5C4F">
              <w:t xml:space="preserve"> </w:t>
            </w:r>
            <w:r>
              <w:t>2016</w:t>
            </w:r>
          </w:p>
        </w:tc>
      </w:tr>
      <w:tr w:rsidR="00500337" w:rsidTr="00262314">
        <w:tc>
          <w:tcPr>
            <w:tcW w:w="4360" w:type="dxa"/>
          </w:tcPr>
          <w:p w:rsidR="00500337" w:rsidRDefault="00500337" w:rsidP="00500337">
            <w:pPr>
              <w:ind w:left="0" w:right="0"/>
            </w:pPr>
            <w:r>
              <w:t>First</w:t>
            </w:r>
            <w:r w:rsidR="000A5C4F">
              <w:t xml:space="preserve"> </w:t>
            </w:r>
            <w:r>
              <w:t>round</w:t>
            </w:r>
            <w:r w:rsidR="000A5C4F">
              <w:t xml:space="preserve"> </w:t>
            </w:r>
            <w:r>
              <w:t>evaluation</w:t>
            </w:r>
            <w:r w:rsidR="000A5C4F">
              <w:t xml:space="preserve"> </w:t>
            </w:r>
            <w:r>
              <w:t>completed</w:t>
            </w:r>
          </w:p>
        </w:tc>
        <w:tc>
          <w:tcPr>
            <w:tcW w:w="4360" w:type="dxa"/>
          </w:tcPr>
          <w:p w:rsidR="00500337" w:rsidRDefault="0098446C" w:rsidP="00500337">
            <w:pPr>
              <w:ind w:left="0" w:right="0"/>
            </w:pPr>
            <w:r>
              <w:t>1</w:t>
            </w:r>
            <w:r w:rsidR="000A5C4F">
              <w:t xml:space="preserve"> </w:t>
            </w:r>
            <w:r>
              <w:t>February</w:t>
            </w:r>
            <w:r w:rsidR="000A5C4F">
              <w:t xml:space="preserve"> </w:t>
            </w:r>
            <w:r>
              <w:t>2017</w:t>
            </w:r>
          </w:p>
        </w:tc>
      </w:tr>
      <w:tr w:rsidR="00500337" w:rsidTr="00262314">
        <w:tc>
          <w:tcPr>
            <w:tcW w:w="4360" w:type="dxa"/>
          </w:tcPr>
          <w:p w:rsidR="00500337" w:rsidRDefault="00500337" w:rsidP="00500337">
            <w:pPr>
              <w:ind w:left="0" w:right="0"/>
            </w:pPr>
            <w:r>
              <w:t>Sponsor</w:t>
            </w:r>
            <w:r w:rsidR="000A5C4F">
              <w:t xml:space="preserve"> </w:t>
            </w:r>
            <w:r>
              <w:t>provides</w:t>
            </w:r>
            <w:r w:rsidR="000A5C4F">
              <w:t xml:space="preserve"> </w:t>
            </w:r>
            <w:r>
              <w:t>responses</w:t>
            </w:r>
            <w:r w:rsidR="000A5C4F">
              <w:t xml:space="preserve"> </w:t>
            </w:r>
            <w:r>
              <w:t>on</w:t>
            </w:r>
            <w:r w:rsidR="000A5C4F">
              <w:t xml:space="preserve"> </w:t>
            </w:r>
            <w:r>
              <w:t>questions</w:t>
            </w:r>
            <w:r w:rsidR="000A5C4F">
              <w:t xml:space="preserve"> </w:t>
            </w:r>
            <w:r>
              <w:t>raised</w:t>
            </w:r>
            <w:r w:rsidR="000A5C4F">
              <w:t xml:space="preserve"> </w:t>
            </w:r>
            <w:r>
              <w:t>in</w:t>
            </w:r>
            <w:r w:rsidR="000A5C4F">
              <w:t xml:space="preserve"> </w:t>
            </w:r>
            <w:r>
              <w:t>first</w:t>
            </w:r>
            <w:r w:rsidR="000A5C4F">
              <w:t xml:space="preserve"> </w:t>
            </w:r>
            <w:r>
              <w:t>round</w:t>
            </w:r>
            <w:r w:rsidR="000A5C4F">
              <w:t xml:space="preserve"> </w:t>
            </w:r>
            <w:r>
              <w:t>evaluation</w:t>
            </w:r>
          </w:p>
        </w:tc>
        <w:tc>
          <w:tcPr>
            <w:tcW w:w="4360" w:type="dxa"/>
          </w:tcPr>
          <w:p w:rsidR="00500337" w:rsidRDefault="0098446C" w:rsidP="00500337">
            <w:pPr>
              <w:ind w:left="0" w:right="0"/>
            </w:pPr>
            <w:r>
              <w:t>31</w:t>
            </w:r>
            <w:r w:rsidR="000A5C4F">
              <w:t xml:space="preserve"> </w:t>
            </w:r>
            <w:r>
              <w:t>March</w:t>
            </w:r>
            <w:r w:rsidR="000A5C4F">
              <w:t xml:space="preserve"> </w:t>
            </w:r>
            <w:r>
              <w:t>2017</w:t>
            </w:r>
          </w:p>
        </w:tc>
      </w:tr>
      <w:tr w:rsidR="00500337" w:rsidTr="00262314">
        <w:tc>
          <w:tcPr>
            <w:tcW w:w="4360" w:type="dxa"/>
          </w:tcPr>
          <w:p w:rsidR="00500337" w:rsidRDefault="00500337" w:rsidP="00500337">
            <w:pPr>
              <w:ind w:left="0" w:right="0"/>
            </w:pPr>
            <w:r>
              <w:t>Second</w:t>
            </w:r>
            <w:r w:rsidR="000A5C4F">
              <w:t xml:space="preserve"> </w:t>
            </w:r>
            <w:r>
              <w:t>round</w:t>
            </w:r>
            <w:r w:rsidR="000A5C4F">
              <w:t xml:space="preserve"> </w:t>
            </w:r>
            <w:r>
              <w:t>evaluation</w:t>
            </w:r>
            <w:r w:rsidR="000A5C4F">
              <w:t xml:space="preserve"> </w:t>
            </w:r>
            <w:r>
              <w:t>completed</w:t>
            </w:r>
          </w:p>
        </w:tc>
        <w:tc>
          <w:tcPr>
            <w:tcW w:w="4360" w:type="dxa"/>
          </w:tcPr>
          <w:p w:rsidR="00500337" w:rsidRDefault="0098446C" w:rsidP="00500337">
            <w:pPr>
              <w:ind w:left="0" w:right="0"/>
            </w:pPr>
            <w:r>
              <w:t>5</w:t>
            </w:r>
            <w:r w:rsidR="000A5C4F">
              <w:t xml:space="preserve"> </w:t>
            </w:r>
            <w:r>
              <w:t>May</w:t>
            </w:r>
            <w:r w:rsidR="000A5C4F">
              <w:t xml:space="preserve"> </w:t>
            </w:r>
            <w:r>
              <w:t>2017</w:t>
            </w:r>
          </w:p>
        </w:tc>
      </w:tr>
      <w:tr w:rsidR="00500337" w:rsidTr="00262314">
        <w:tc>
          <w:tcPr>
            <w:tcW w:w="4360" w:type="dxa"/>
          </w:tcPr>
          <w:p w:rsidR="00500337" w:rsidRDefault="00500337" w:rsidP="00500337">
            <w:pPr>
              <w:ind w:left="0" w:right="0"/>
            </w:pPr>
            <w:r>
              <w:t>Delegate’s</w:t>
            </w:r>
            <w:r w:rsidR="000A5C4F">
              <w:t xml:space="preserve"> </w:t>
            </w:r>
            <w:r>
              <w:t>Overall</w:t>
            </w:r>
            <w:r w:rsidR="000A5C4F">
              <w:t xml:space="preserve"> </w:t>
            </w:r>
            <w:r>
              <w:t>benefit-risk</w:t>
            </w:r>
            <w:r w:rsidR="000A5C4F">
              <w:t xml:space="preserve"> </w:t>
            </w:r>
            <w:r>
              <w:t>assessment</w:t>
            </w:r>
            <w:r w:rsidR="000A5C4F">
              <w:t xml:space="preserve"> </w:t>
            </w:r>
            <w:r>
              <w:t>and</w:t>
            </w:r>
            <w:r w:rsidR="000A5C4F">
              <w:t xml:space="preserve"> </w:t>
            </w:r>
            <w:r>
              <w:t>request</w:t>
            </w:r>
            <w:r w:rsidR="000A5C4F">
              <w:t xml:space="preserve"> </w:t>
            </w:r>
            <w:r>
              <w:t>for</w:t>
            </w:r>
            <w:r w:rsidR="000A5C4F">
              <w:t xml:space="preserve"> </w:t>
            </w:r>
            <w:r>
              <w:t>Advisory</w:t>
            </w:r>
            <w:r w:rsidR="000A5C4F">
              <w:t xml:space="preserve"> </w:t>
            </w:r>
            <w:r>
              <w:t>Committee</w:t>
            </w:r>
            <w:r w:rsidR="000A5C4F">
              <w:t xml:space="preserve"> </w:t>
            </w:r>
            <w:r>
              <w:t>advice</w:t>
            </w:r>
          </w:p>
        </w:tc>
        <w:tc>
          <w:tcPr>
            <w:tcW w:w="4360" w:type="dxa"/>
          </w:tcPr>
          <w:p w:rsidR="00500337" w:rsidRDefault="009F7EE3" w:rsidP="00500337">
            <w:pPr>
              <w:ind w:left="0" w:right="0"/>
            </w:pPr>
            <w:r>
              <w:t>3</w:t>
            </w:r>
            <w:r w:rsidR="000A5C4F">
              <w:t xml:space="preserve"> </w:t>
            </w:r>
            <w:r>
              <w:t>July</w:t>
            </w:r>
            <w:r w:rsidR="000A5C4F">
              <w:t xml:space="preserve"> </w:t>
            </w:r>
            <w:r>
              <w:t>2017</w:t>
            </w:r>
          </w:p>
        </w:tc>
      </w:tr>
      <w:tr w:rsidR="00500337" w:rsidTr="00262314">
        <w:tc>
          <w:tcPr>
            <w:tcW w:w="4360" w:type="dxa"/>
          </w:tcPr>
          <w:p w:rsidR="00500337" w:rsidRDefault="00500337" w:rsidP="00500337">
            <w:pPr>
              <w:ind w:left="0" w:right="0"/>
            </w:pPr>
            <w:r>
              <w:t>Sponsor’s</w:t>
            </w:r>
            <w:r w:rsidR="000A5C4F">
              <w:t xml:space="preserve"> </w:t>
            </w:r>
            <w:r>
              <w:t>pre-Advisory</w:t>
            </w:r>
            <w:r w:rsidR="000A5C4F">
              <w:t xml:space="preserve"> </w:t>
            </w:r>
            <w:r>
              <w:t>Committee</w:t>
            </w:r>
            <w:r w:rsidR="000A5C4F">
              <w:t xml:space="preserve"> </w:t>
            </w:r>
            <w:r>
              <w:t>response</w:t>
            </w:r>
          </w:p>
        </w:tc>
        <w:tc>
          <w:tcPr>
            <w:tcW w:w="4360" w:type="dxa"/>
          </w:tcPr>
          <w:p w:rsidR="00500337" w:rsidRDefault="009F7EE3" w:rsidP="00500337">
            <w:pPr>
              <w:ind w:left="0" w:right="0"/>
            </w:pPr>
            <w:r>
              <w:t>18</w:t>
            </w:r>
            <w:r w:rsidR="000A5C4F">
              <w:t xml:space="preserve"> </w:t>
            </w:r>
            <w:r>
              <w:t>July</w:t>
            </w:r>
            <w:r w:rsidR="000A5C4F">
              <w:t xml:space="preserve"> </w:t>
            </w:r>
            <w:r>
              <w:t>2017</w:t>
            </w:r>
          </w:p>
        </w:tc>
      </w:tr>
      <w:tr w:rsidR="00500337" w:rsidTr="00262314">
        <w:tc>
          <w:tcPr>
            <w:tcW w:w="4360" w:type="dxa"/>
          </w:tcPr>
          <w:p w:rsidR="00500337" w:rsidRDefault="00500337" w:rsidP="00500337">
            <w:pPr>
              <w:ind w:left="0" w:right="0"/>
            </w:pPr>
            <w:r>
              <w:lastRenderedPageBreak/>
              <w:t>Advisory</w:t>
            </w:r>
            <w:r w:rsidR="000A5C4F">
              <w:t xml:space="preserve"> </w:t>
            </w:r>
            <w:r>
              <w:t>Committee</w:t>
            </w:r>
            <w:r w:rsidR="000A5C4F">
              <w:t xml:space="preserve"> </w:t>
            </w:r>
            <w:r>
              <w:t>meeting</w:t>
            </w:r>
          </w:p>
        </w:tc>
        <w:tc>
          <w:tcPr>
            <w:tcW w:w="4360" w:type="dxa"/>
          </w:tcPr>
          <w:p w:rsidR="00500337" w:rsidRDefault="003226C9" w:rsidP="00500337">
            <w:pPr>
              <w:ind w:left="0" w:right="0"/>
            </w:pPr>
            <w:r>
              <w:t>4</w:t>
            </w:r>
            <w:r w:rsidR="000A5C4F">
              <w:t xml:space="preserve"> </w:t>
            </w:r>
            <w:r>
              <w:t>August</w:t>
            </w:r>
            <w:r w:rsidR="000A5C4F">
              <w:t xml:space="preserve"> </w:t>
            </w:r>
            <w:r>
              <w:t>2017</w:t>
            </w:r>
          </w:p>
        </w:tc>
      </w:tr>
      <w:tr w:rsidR="00500337" w:rsidTr="00262314">
        <w:tc>
          <w:tcPr>
            <w:tcW w:w="4360" w:type="dxa"/>
          </w:tcPr>
          <w:p w:rsidR="00500337" w:rsidRDefault="00500337" w:rsidP="00500337">
            <w:pPr>
              <w:ind w:left="0" w:right="0"/>
            </w:pPr>
            <w:r>
              <w:t>Registration</w:t>
            </w:r>
            <w:r w:rsidR="000A5C4F">
              <w:t xml:space="preserve"> </w:t>
            </w:r>
            <w:r>
              <w:t>decision</w:t>
            </w:r>
            <w:r w:rsidR="000A5C4F">
              <w:t xml:space="preserve"> </w:t>
            </w:r>
            <w:r>
              <w:t>(Outcome)</w:t>
            </w:r>
          </w:p>
        </w:tc>
        <w:tc>
          <w:tcPr>
            <w:tcW w:w="4360" w:type="dxa"/>
          </w:tcPr>
          <w:p w:rsidR="00500337" w:rsidRDefault="00D63AAF" w:rsidP="00500337">
            <w:pPr>
              <w:ind w:left="0" w:right="0"/>
            </w:pPr>
            <w:r>
              <w:t>12</w:t>
            </w:r>
            <w:r w:rsidR="000A5C4F">
              <w:t xml:space="preserve"> </w:t>
            </w:r>
            <w:r>
              <w:t>September</w:t>
            </w:r>
            <w:r w:rsidR="000A5C4F">
              <w:t xml:space="preserve"> </w:t>
            </w:r>
            <w:r>
              <w:t>2017</w:t>
            </w:r>
          </w:p>
        </w:tc>
      </w:tr>
      <w:tr w:rsidR="00500337" w:rsidTr="00262314">
        <w:tc>
          <w:tcPr>
            <w:tcW w:w="4360" w:type="dxa"/>
          </w:tcPr>
          <w:p w:rsidR="00500337" w:rsidRDefault="00500337" w:rsidP="00500337">
            <w:pPr>
              <w:ind w:left="0" w:right="0"/>
            </w:pPr>
            <w:r>
              <w:t>Completion</w:t>
            </w:r>
            <w:r w:rsidR="000A5C4F">
              <w:t xml:space="preserve"> </w:t>
            </w:r>
            <w:r>
              <w:t>of</w:t>
            </w:r>
            <w:r w:rsidR="000A5C4F">
              <w:t xml:space="preserve"> </w:t>
            </w:r>
            <w:r>
              <w:t>administrative</w:t>
            </w:r>
            <w:r w:rsidR="000A5C4F">
              <w:t xml:space="preserve"> </w:t>
            </w:r>
            <w:r>
              <w:t>activities</w:t>
            </w:r>
            <w:r w:rsidR="000A5C4F">
              <w:t xml:space="preserve"> </w:t>
            </w:r>
            <w:r>
              <w:t>and</w:t>
            </w:r>
            <w:r w:rsidR="000A5C4F">
              <w:t xml:space="preserve"> </w:t>
            </w:r>
            <w:r>
              <w:t>registration</w:t>
            </w:r>
            <w:r w:rsidR="000A5C4F">
              <w:t xml:space="preserve"> </w:t>
            </w:r>
            <w:r>
              <w:t>on</w:t>
            </w:r>
            <w:r w:rsidR="000A5C4F">
              <w:t xml:space="preserve"> </w:t>
            </w:r>
            <w:r>
              <w:t>ARTG</w:t>
            </w:r>
          </w:p>
        </w:tc>
        <w:tc>
          <w:tcPr>
            <w:tcW w:w="4360" w:type="dxa"/>
          </w:tcPr>
          <w:p w:rsidR="00500337" w:rsidRDefault="003226C9" w:rsidP="00500337">
            <w:pPr>
              <w:ind w:left="0" w:right="0"/>
            </w:pPr>
            <w:r>
              <w:t>26</w:t>
            </w:r>
            <w:r w:rsidR="000A5C4F">
              <w:t xml:space="preserve"> </w:t>
            </w:r>
            <w:r>
              <w:t>September</w:t>
            </w:r>
            <w:r w:rsidR="000A5C4F">
              <w:t xml:space="preserve"> </w:t>
            </w:r>
            <w:r>
              <w:t>2017</w:t>
            </w:r>
          </w:p>
        </w:tc>
      </w:tr>
      <w:tr w:rsidR="00500337" w:rsidTr="00262314">
        <w:tc>
          <w:tcPr>
            <w:tcW w:w="4360" w:type="dxa"/>
          </w:tcPr>
          <w:p w:rsidR="00500337" w:rsidRDefault="00500337" w:rsidP="00500337">
            <w:pPr>
              <w:ind w:left="0" w:right="0"/>
            </w:pPr>
            <w:r>
              <w:t>Number</w:t>
            </w:r>
            <w:r w:rsidR="000A5C4F">
              <w:t xml:space="preserve"> </w:t>
            </w:r>
            <w:r>
              <w:t>of</w:t>
            </w:r>
            <w:r w:rsidR="000A5C4F">
              <w:t xml:space="preserve"> </w:t>
            </w:r>
            <w:r>
              <w:t>working</w:t>
            </w:r>
            <w:r w:rsidR="000A5C4F">
              <w:t xml:space="preserve"> </w:t>
            </w:r>
            <w:r>
              <w:t>days</w:t>
            </w:r>
            <w:r w:rsidR="000A5C4F">
              <w:t xml:space="preserve"> </w:t>
            </w:r>
            <w:r>
              <w:t>from</w:t>
            </w:r>
            <w:r w:rsidR="000A5C4F">
              <w:t xml:space="preserve"> </w:t>
            </w:r>
            <w:r>
              <w:t>submission</w:t>
            </w:r>
            <w:r w:rsidR="000A5C4F">
              <w:t xml:space="preserve"> </w:t>
            </w:r>
            <w:r>
              <w:t>dossier</w:t>
            </w:r>
            <w:r w:rsidR="000A5C4F">
              <w:t xml:space="preserve"> </w:t>
            </w:r>
            <w:r>
              <w:t>acceptance</w:t>
            </w:r>
            <w:r w:rsidR="000A5C4F">
              <w:t xml:space="preserve"> </w:t>
            </w:r>
            <w:r>
              <w:t>to</w:t>
            </w:r>
            <w:r w:rsidR="000A5C4F">
              <w:t xml:space="preserve"> </w:t>
            </w:r>
            <w:r>
              <w:t>registration</w:t>
            </w:r>
            <w:r w:rsidR="000A5C4F">
              <w:t xml:space="preserve"> </w:t>
            </w:r>
            <w:r>
              <w:t>decision*</w:t>
            </w:r>
          </w:p>
        </w:tc>
        <w:tc>
          <w:tcPr>
            <w:tcW w:w="4360" w:type="dxa"/>
          </w:tcPr>
          <w:p w:rsidR="00500337" w:rsidRDefault="0098446C" w:rsidP="00500337">
            <w:pPr>
              <w:ind w:left="0" w:right="0"/>
            </w:pPr>
            <w:r>
              <w:t>218</w:t>
            </w:r>
          </w:p>
        </w:tc>
      </w:tr>
    </w:tbl>
    <w:p w:rsidR="00500337" w:rsidRDefault="00500337" w:rsidP="00500337">
      <w:pPr>
        <w:pStyle w:val="TableDescription"/>
      </w:pPr>
      <w:r>
        <w:t>*</w:t>
      </w:r>
      <w:r w:rsidR="00D63AAF">
        <w:t>Statutory</w:t>
      </w:r>
      <w:r w:rsidR="000A5C4F">
        <w:t xml:space="preserve"> </w:t>
      </w:r>
      <w:r>
        <w:t>timeframe</w:t>
      </w:r>
      <w:r w:rsidR="000A5C4F">
        <w:t xml:space="preserve"> </w:t>
      </w:r>
      <w:r>
        <w:t>for</w:t>
      </w:r>
      <w:r w:rsidR="000A5C4F">
        <w:t xml:space="preserve"> </w:t>
      </w:r>
      <w:r>
        <w:t>applications</w:t>
      </w:r>
      <w:r w:rsidR="000A5C4F">
        <w:t xml:space="preserve"> </w:t>
      </w:r>
      <w:r>
        <w:t>is</w:t>
      </w:r>
      <w:r w:rsidR="000A5C4F">
        <w:t xml:space="preserve"> </w:t>
      </w:r>
      <w:r>
        <w:t>2</w:t>
      </w:r>
      <w:r w:rsidR="00D63AAF">
        <w:t>55</w:t>
      </w:r>
      <w:r w:rsidR="000A5C4F">
        <w:t xml:space="preserve"> </w:t>
      </w:r>
      <w:r>
        <w:t>working</w:t>
      </w:r>
      <w:r w:rsidR="000A5C4F">
        <w:t xml:space="preserve"> </w:t>
      </w:r>
      <w:r>
        <w:t>days</w:t>
      </w:r>
    </w:p>
    <w:p w:rsidR="008E7846" w:rsidRPr="003602A9" w:rsidRDefault="00500337" w:rsidP="00812F6C">
      <w:pPr>
        <w:pStyle w:val="Heading2"/>
      </w:pPr>
      <w:bookmarkStart w:id="26" w:name="_Toc529453500"/>
      <w:r>
        <w:t>I</w:t>
      </w:r>
      <w:r w:rsidR="008E7846">
        <w:t>II.</w:t>
      </w:r>
      <w:r w:rsidR="000A5C4F">
        <w:t xml:space="preserve"> </w:t>
      </w:r>
      <w:r w:rsidR="008E7846">
        <w:t>Quality</w:t>
      </w:r>
      <w:bookmarkEnd w:id="2"/>
      <w:r w:rsidR="000A5C4F">
        <w:t xml:space="preserve"> </w:t>
      </w:r>
      <w:r w:rsidR="008E7846" w:rsidRPr="00812F6C">
        <w:t>findings</w:t>
      </w:r>
      <w:bookmarkEnd w:id="22"/>
      <w:bookmarkEnd w:id="23"/>
      <w:bookmarkEnd w:id="26"/>
    </w:p>
    <w:p w:rsidR="008E7846" w:rsidRDefault="00940A89" w:rsidP="00812F6C">
      <w:bookmarkStart w:id="27" w:name="_Toc247691507"/>
      <w:bookmarkStart w:id="28" w:name="_Toc314842488"/>
      <w:r w:rsidRPr="00940A89">
        <w:t>There</w:t>
      </w:r>
      <w:r w:rsidR="000A5C4F">
        <w:t xml:space="preserve"> </w:t>
      </w:r>
      <w:r w:rsidRPr="00940A89">
        <w:t>was</w:t>
      </w:r>
      <w:r w:rsidR="000A5C4F">
        <w:t xml:space="preserve"> </w:t>
      </w:r>
      <w:r w:rsidRPr="00940A89">
        <w:t>no</w:t>
      </w:r>
      <w:r w:rsidR="000A5C4F">
        <w:t xml:space="preserve"> </w:t>
      </w:r>
      <w:r w:rsidRPr="00940A89">
        <w:t>requirement</w:t>
      </w:r>
      <w:r w:rsidR="000A5C4F">
        <w:t xml:space="preserve"> </w:t>
      </w:r>
      <w:r w:rsidRPr="00940A89">
        <w:t>for</w:t>
      </w:r>
      <w:r w:rsidR="000A5C4F">
        <w:t xml:space="preserve"> </w:t>
      </w:r>
      <w:r w:rsidRPr="00940A89">
        <w:t>a</w:t>
      </w:r>
      <w:r w:rsidR="000A5C4F">
        <w:t xml:space="preserve"> </w:t>
      </w:r>
      <w:r w:rsidRPr="00940A89">
        <w:t>quality</w:t>
      </w:r>
      <w:r w:rsidR="000A5C4F">
        <w:t xml:space="preserve"> </w:t>
      </w:r>
      <w:r w:rsidRPr="00940A89">
        <w:t>evaluation</w:t>
      </w:r>
      <w:r w:rsidR="000A5C4F">
        <w:t xml:space="preserve"> </w:t>
      </w:r>
      <w:r w:rsidRPr="00940A89">
        <w:t>in</w:t>
      </w:r>
      <w:r w:rsidR="000A5C4F">
        <w:t xml:space="preserve"> </w:t>
      </w:r>
      <w:r w:rsidRPr="00940A89">
        <w:t>a</w:t>
      </w:r>
      <w:r w:rsidR="000A5C4F">
        <w:t xml:space="preserve"> </w:t>
      </w:r>
      <w:r w:rsidRPr="00940A89">
        <w:t>submission</w:t>
      </w:r>
      <w:r w:rsidR="000A5C4F">
        <w:t xml:space="preserve"> </w:t>
      </w:r>
      <w:r w:rsidRPr="00940A89">
        <w:t>of</w:t>
      </w:r>
      <w:r w:rsidR="000A5C4F">
        <w:t xml:space="preserve"> </w:t>
      </w:r>
      <w:r w:rsidRPr="00940A89">
        <w:t>this</w:t>
      </w:r>
      <w:r w:rsidR="000A5C4F">
        <w:t xml:space="preserve"> </w:t>
      </w:r>
      <w:r w:rsidRPr="00940A89">
        <w:t>type.</w:t>
      </w:r>
      <w:bookmarkEnd w:id="27"/>
      <w:bookmarkEnd w:id="28"/>
    </w:p>
    <w:p w:rsidR="008E7846" w:rsidRDefault="008E7846" w:rsidP="00812F6C">
      <w:pPr>
        <w:pStyle w:val="Heading2"/>
      </w:pPr>
      <w:bookmarkStart w:id="29" w:name="_Toc196046439"/>
      <w:bookmarkStart w:id="30" w:name="_Toc247691510"/>
      <w:bookmarkStart w:id="31" w:name="_Toc314842494"/>
      <w:bookmarkStart w:id="32" w:name="_Toc529453501"/>
      <w:r>
        <w:t>I</w:t>
      </w:r>
      <w:r w:rsidR="00500337">
        <w:t>V</w:t>
      </w:r>
      <w:r>
        <w:t>.</w:t>
      </w:r>
      <w:r w:rsidR="000A5C4F">
        <w:t xml:space="preserve"> </w:t>
      </w:r>
      <w:r w:rsidRPr="00812F6C">
        <w:t>Nonclinical</w:t>
      </w:r>
      <w:bookmarkEnd w:id="29"/>
      <w:r w:rsidR="000A5C4F">
        <w:t xml:space="preserve"> </w:t>
      </w:r>
      <w:r>
        <w:t>findings</w:t>
      </w:r>
      <w:bookmarkEnd w:id="30"/>
      <w:bookmarkEnd w:id="31"/>
      <w:bookmarkEnd w:id="32"/>
    </w:p>
    <w:p w:rsidR="00940A89" w:rsidRDefault="00940A89" w:rsidP="00812F6C">
      <w:bookmarkStart w:id="33" w:name="_Toc247691511"/>
      <w:bookmarkStart w:id="34" w:name="_Toc314842495"/>
      <w:r>
        <w:t>There</w:t>
      </w:r>
      <w:r w:rsidR="000A5C4F">
        <w:t xml:space="preserve"> </w:t>
      </w:r>
      <w:r>
        <w:t>was</w:t>
      </w:r>
      <w:r w:rsidR="000A5C4F">
        <w:t xml:space="preserve"> </w:t>
      </w:r>
      <w:r>
        <w:t>no</w:t>
      </w:r>
      <w:r w:rsidR="000A5C4F">
        <w:t xml:space="preserve"> </w:t>
      </w:r>
      <w:r>
        <w:t>requirement</w:t>
      </w:r>
      <w:r w:rsidR="000A5C4F">
        <w:t xml:space="preserve"> </w:t>
      </w:r>
      <w:r>
        <w:t>for</w:t>
      </w:r>
      <w:r w:rsidR="000A5C4F">
        <w:t xml:space="preserve"> </w:t>
      </w:r>
      <w:r>
        <w:t>a</w:t>
      </w:r>
      <w:r w:rsidR="000A5C4F">
        <w:t xml:space="preserve"> </w:t>
      </w:r>
      <w:r>
        <w:t>nonclinical</w:t>
      </w:r>
      <w:r w:rsidR="000A5C4F">
        <w:t xml:space="preserve"> </w:t>
      </w:r>
      <w:r>
        <w:t>evaluation</w:t>
      </w:r>
      <w:r w:rsidR="000A5C4F">
        <w:t xml:space="preserve"> </w:t>
      </w:r>
      <w:r>
        <w:t>in</w:t>
      </w:r>
      <w:r w:rsidR="000A5C4F">
        <w:t xml:space="preserve"> </w:t>
      </w:r>
      <w:r>
        <w:t>a</w:t>
      </w:r>
      <w:r w:rsidR="000A5C4F">
        <w:t xml:space="preserve"> </w:t>
      </w:r>
      <w:r>
        <w:t>submission</w:t>
      </w:r>
      <w:r w:rsidR="000A5C4F">
        <w:t xml:space="preserve"> </w:t>
      </w:r>
      <w:r>
        <w:t>of</w:t>
      </w:r>
      <w:r w:rsidR="000A5C4F">
        <w:t xml:space="preserve"> </w:t>
      </w:r>
      <w:r>
        <w:t>this</w:t>
      </w:r>
      <w:r w:rsidR="000A5C4F">
        <w:t xml:space="preserve"> </w:t>
      </w:r>
      <w:r>
        <w:t>type.</w:t>
      </w:r>
    </w:p>
    <w:p w:rsidR="008E7846" w:rsidRPr="00254787" w:rsidRDefault="008E7846" w:rsidP="00812F6C">
      <w:pPr>
        <w:pStyle w:val="Heading2"/>
      </w:pPr>
      <w:bookmarkStart w:id="35" w:name="_Toc196046462"/>
      <w:bookmarkStart w:id="36" w:name="_Toc247691516"/>
      <w:bookmarkStart w:id="37" w:name="_Toc314842500"/>
      <w:bookmarkStart w:id="38" w:name="_Toc529453502"/>
      <w:bookmarkStart w:id="39" w:name="_Toc163441353"/>
      <w:bookmarkStart w:id="40" w:name="_Toc163441348"/>
      <w:bookmarkEnd w:id="33"/>
      <w:bookmarkEnd w:id="34"/>
      <w:r>
        <w:t>V.</w:t>
      </w:r>
      <w:r w:rsidR="000A5C4F">
        <w:t xml:space="preserve"> </w:t>
      </w:r>
      <w:r w:rsidRPr="00254787">
        <w:t>Clinical</w:t>
      </w:r>
      <w:bookmarkEnd w:id="35"/>
      <w:r w:rsidR="000A5C4F">
        <w:t xml:space="preserve"> </w:t>
      </w:r>
      <w:r w:rsidR="003A7F6C" w:rsidRPr="00812F6C">
        <w:t>f</w:t>
      </w:r>
      <w:r w:rsidRPr="00812F6C">
        <w:t>indings</w:t>
      </w:r>
      <w:bookmarkEnd w:id="36"/>
      <w:bookmarkEnd w:id="37"/>
      <w:bookmarkEnd w:id="38"/>
    </w:p>
    <w:p w:rsidR="00C80137" w:rsidRDefault="00C80137" w:rsidP="00D425BB">
      <w:bookmarkStart w:id="41" w:name="_Toc196046463"/>
      <w:r>
        <w:t>A</w:t>
      </w:r>
      <w:r w:rsidR="000A5C4F">
        <w:t xml:space="preserve"> </w:t>
      </w:r>
      <w:r>
        <w:t>summary</w:t>
      </w:r>
      <w:r w:rsidR="000A5C4F">
        <w:t xml:space="preserve"> </w:t>
      </w:r>
      <w:r>
        <w:t>of</w:t>
      </w:r>
      <w:r w:rsidR="000A5C4F">
        <w:t xml:space="preserve"> </w:t>
      </w:r>
      <w:r>
        <w:t>the</w:t>
      </w:r>
      <w:r w:rsidR="000A5C4F">
        <w:t xml:space="preserve"> </w:t>
      </w:r>
      <w:r w:rsidRPr="00FD70B8">
        <w:t>clinical</w:t>
      </w:r>
      <w:r w:rsidR="000A5C4F">
        <w:t xml:space="preserve"> </w:t>
      </w:r>
      <w:r w:rsidRPr="00FD70B8">
        <w:t>findings</w:t>
      </w:r>
      <w:r w:rsidR="000A5C4F">
        <w:t xml:space="preserve"> </w:t>
      </w:r>
      <w:r w:rsidRPr="00FD70B8">
        <w:t>is</w:t>
      </w:r>
      <w:r w:rsidR="000A5C4F">
        <w:t xml:space="preserve"> </w:t>
      </w:r>
      <w:r w:rsidRPr="00FD70B8">
        <w:t>presented</w:t>
      </w:r>
      <w:r w:rsidR="000A5C4F">
        <w:t xml:space="preserve"> </w:t>
      </w:r>
      <w:r w:rsidRPr="00FD70B8">
        <w:t>in</w:t>
      </w:r>
      <w:r w:rsidR="000A5C4F">
        <w:t xml:space="preserve"> </w:t>
      </w:r>
      <w:r w:rsidRPr="00FD70B8">
        <w:t>this</w:t>
      </w:r>
      <w:r w:rsidR="000A5C4F">
        <w:t xml:space="preserve"> </w:t>
      </w:r>
      <w:r w:rsidRPr="00FD70B8">
        <w:t>section.</w:t>
      </w:r>
      <w:r w:rsidR="000A5C4F">
        <w:t xml:space="preserve"> </w:t>
      </w:r>
      <w:r>
        <w:t>Further</w:t>
      </w:r>
      <w:r w:rsidR="000A5C4F">
        <w:t xml:space="preserve"> </w:t>
      </w:r>
      <w:r>
        <w:t>details</w:t>
      </w:r>
      <w:r w:rsidR="000A5C4F">
        <w:t xml:space="preserve"> </w:t>
      </w:r>
      <w:r>
        <w:t>of</w:t>
      </w:r>
      <w:r w:rsidR="000A5C4F">
        <w:t xml:space="preserve"> </w:t>
      </w:r>
      <w:r>
        <w:t>these</w:t>
      </w:r>
      <w:r w:rsidR="000A5C4F">
        <w:t xml:space="preserve"> </w:t>
      </w:r>
      <w:r w:rsidRPr="00FD70B8">
        <w:t>clinical</w:t>
      </w:r>
      <w:r w:rsidR="000A5C4F">
        <w:t xml:space="preserve"> </w:t>
      </w:r>
      <w:r w:rsidRPr="00FD70B8">
        <w:t>findings</w:t>
      </w:r>
      <w:r w:rsidR="000A5C4F">
        <w:t xml:space="preserve"> </w:t>
      </w:r>
      <w:r w:rsidRPr="00FD70B8">
        <w:t>can</w:t>
      </w:r>
      <w:r w:rsidR="000A5C4F">
        <w:t xml:space="preserve"> </w:t>
      </w:r>
      <w:r w:rsidRPr="00FD70B8">
        <w:t>be</w:t>
      </w:r>
      <w:r w:rsidR="000A5C4F">
        <w:t xml:space="preserve"> </w:t>
      </w:r>
      <w:r w:rsidRPr="00FD70B8">
        <w:t>found</w:t>
      </w:r>
      <w:r w:rsidR="000A5C4F">
        <w:t xml:space="preserve"> </w:t>
      </w:r>
      <w:r w:rsidRPr="00FD70B8">
        <w:t>in</w:t>
      </w:r>
      <w:r w:rsidR="000A5C4F">
        <w:t xml:space="preserve"> </w:t>
      </w:r>
      <w:r w:rsidRPr="00FD70B8">
        <w:t>Attachment</w:t>
      </w:r>
      <w:r w:rsidR="000A5C4F">
        <w:t xml:space="preserve"> </w:t>
      </w:r>
      <w:r w:rsidRPr="00FD70B8">
        <w:t>2.</w:t>
      </w:r>
    </w:p>
    <w:p w:rsidR="008E7846" w:rsidRDefault="008E7846" w:rsidP="00812F6C">
      <w:pPr>
        <w:pStyle w:val="Heading3"/>
      </w:pPr>
      <w:bookmarkStart w:id="42" w:name="_Toc247691517"/>
      <w:bookmarkStart w:id="43" w:name="_Toc314842501"/>
      <w:bookmarkStart w:id="44" w:name="_Toc529453503"/>
      <w:r w:rsidRPr="00812F6C">
        <w:t>Introduction</w:t>
      </w:r>
      <w:bookmarkEnd w:id="41"/>
      <w:bookmarkEnd w:id="42"/>
      <w:bookmarkEnd w:id="43"/>
      <w:bookmarkEnd w:id="44"/>
    </w:p>
    <w:p w:rsidR="00605AD4" w:rsidRDefault="00605AD4" w:rsidP="00812F6C">
      <w:pPr>
        <w:pStyle w:val="Heading4"/>
      </w:pPr>
      <w:bookmarkStart w:id="45" w:name="_Toc196046464"/>
      <w:bookmarkStart w:id="46" w:name="_Toc247691518"/>
      <w:bookmarkStart w:id="47" w:name="_Toc314842502"/>
      <w:r w:rsidRPr="00605AD4">
        <w:t>Clinical</w:t>
      </w:r>
      <w:r w:rsidR="000A5C4F">
        <w:t xml:space="preserve"> </w:t>
      </w:r>
      <w:r w:rsidR="00EF59DC" w:rsidRPr="00812F6C">
        <w:t>r</w:t>
      </w:r>
      <w:r w:rsidRPr="00812F6C">
        <w:t>ationale</w:t>
      </w:r>
    </w:p>
    <w:p w:rsidR="002A2D2D" w:rsidRPr="001A325E" w:rsidRDefault="002A2D2D" w:rsidP="00812F6C">
      <w:r w:rsidRPr="001A325E">
        <w:t>Alirocumab</w:t>
      </w:r>
      <w:r w:rsidR="000A5C4F">
        <w:t xml:space="preserve"> </w:t>
      </w:r>
      <w:r w:rsidRPr="001A325E">
        <w:t>is</w:t>
      </w:r>
      <w:r w:rsidR="000A5C4F">
        <w:t xml:space="preserve"> </w:t>
      </w:r>
      <w:r w:rsidRPr="001A325E">
        <w:t>currently</w:t>
      </w:r>
      <w:r w:rsidR="000A5C4F">
        <w:t xml:space="preserve"> </w:t>
      </w:r>
      <w:r w:rsidRPr="001A325E">
        <w:t>approved</w:t>
      </w:r>
      <w:r w:rsidR="000A5C4F">
        <w:t xml:space="preserve"> </w:t>
      </w:r>
      <w:r w:rsidRPr="001A325E">
        <w:t>at</w:t>
      </w:r>
      <w:r w:rsidR="000A5C4F">
        <w:t xml:space="preserve"> </w:t>
      </w:r>
      <w:r w:rsidRPr="001A325E">
        <w:t>a</w:t>
      </w:r>
      <w:r w:rsidR="000A5C4F">
        <w:t xml:space="preserve"> </w:t>
      </w:r>
      <w:r w:rsidRPr="001A325E">
        <w:t>starting</w:t>
      </w:r>
      <w:r w:rsidR="000A5C4F">
        <w:t xml:space="preserve"> </w:t>
      </w:r>
      <w:r w:rsidRPr="001A325E">
        <w:t>dose</w:t>
      </w:r>
      <w:r w:rsidR="000A5C4F">
        <w:t xml:space="preserve"> </w:t>
      </w:r>
      <w:r w:rsidRPr="001A325E">
        <w:t>of</w:t>
      </w:r>
      <w:r w:rsidR="000A5C4F">
        <w:t xml:space="preserve"> </w:t>
      </w:r>
      <w:r w:rsidRPr="001A325E">
        <w:t>75</w:t>
      </w:r>
      <w:r w:rsidR="000A5C4F">
        <w:t xml:space="preserve"> </w:t>
      </w:r>
      <w:r w:rsidR="00224853">
        <w:t>mg</w:t>
      </w:r>
      <w:r w:rsidR="000A5C4F">
        <w:t xml:space="preserve"> </w:t>
      </w:r>
      <w:r w:rsidRPr="001A325E">
        <w:t>administered</w:t>
      </w:r>
      <w:r w:rsidR="000A5C4F">
        <w:t xml:space="preserve"> </w:t>
      </w:r>
      <w:r w:rsidRPr="00D9425B">
        <w:t>subcutaneously</w:t>
      </w:r>
      <w:r w:rsidR="000A5C4F">
        <w:t xml:space="preserve"> </w:t>
      </w:r>
      <w:r w:rsidRPr="00D9425B">
        <w:t>(SC)</w:t>
      </w:r>
      <w:r w:rsidR="000A5C4F">
        <w:t xml:space="preserve"> </w:t>
      </w:r>
      <w:r w:rsidRPr="00D9425B">
        <w:t>once</w:t>
      </w:r>
      <w:r w:rsidR="000A5C4F">
        <w:t xml:space="preserve"> </w:t>
      </w:r>
      <w:r w:rsidRPr="00D9425B">
        <w:t>every</w:t>
      </w:r>
      <w:r w:rsidR="000A5C4F">
        <w:t xml:space="preserve"> </w:t>
      </w:r>
      <w:r w:rsidRPr="00D9425B">
        <w:t>2</w:t>
      </w:r>
      <w:r w:rsidR="000A5C4F">
        <w:t xml:space="preserve"> </w:t>
      </w:r>
      <w:r w:rsidRPr="00D9425B">
        <w:t>weeks</w:t>
      </w:r>
      <w:r w:rsidR="000A5C4F">
        <w:t xml:space="preserve"> </w:t>
      </w:r>
      <w:r w:rsidRPr="00D9425B">
        <w:t>(Q2W).</w:t>
      </w:r>
      <w:r w:rsidR="000A5C4F">
        <w:t xml:space="preserve"> </w:t>
      </w:r>
      <w:r w:rsidRPr="00D9425B">
        <w:t>The</w:t>
      </w:r>
      <w:r w:rsidR="000A5C4F">
        <w:t xml:space="preserve"> </w:t>
      </w:r>
      <w:r w:rsidRPr="00D9425B">
        <w:t>dose</w:t>
      </w:r>
      <w:r w:rsidR="000A5C4F">
        <w:t xml:space="preserve"> </w:t>
      </w:r>
      <w:r w:rsidRPr="001A325E">
        <w:t>can</w:t>
      </w:r>
      <w:r w:rsidR="000A5C4F">
        <w:t xml:space="preserve"> </w:t>
      </w:r>
      <w:r w:rsidRPr="001A325E">
        <w:t>be</w:t>
      </w:r>
      <w:r w:rsidR="000A5C4F">
        <w:t xml:space="preserve"> </w:t>
      </w:r>
      <w:r w:rsidRPr="001A325E">
        <w:t>individualised</w:t>
      </w:r>
      <w:r w:rsidR="000A5C4F">
        <w:t xml:space="preserve"> </w:t>
      </w:r>
      <w:r w:rsidRPr="001A325E">
        <w:t>based</w:t>
      </w:r>
      <w:r w:rsidR="000A5C4F">
        <w:t xml:space="preserve"> </w:t>
      </w:r>
      <w:r w:rsidRPr="001A325E">
        <w:t>o</w:t>
      </w:r>
      <w:r>
        <w:t>n</w:t>
      </w:r>
      <w:r w:rsidR="000A5C4F">
        <w:t xml:space="preserve"> </w:t>
      </w:r>
      <w:r>
        <w:t>the</w:t>
      </w:r>
      <w:r w:rsidR="000A5C4F">
        <w:t xml:space="preserve"> </w:t>
      </w:r>
      <w:r>
        <w:t>patients</w:t>
      </w:r>
      <w:r w:rsidR="000A5C4F">
        <w:t xml:space="preserve"> </w:t>
      </w:r>
      <w:r>
        <w:t>response</w:t>
      </w:r>
      <w:r w:rsidR="000A5C4F">
        <w:t xml:space="preserve"> </w:t>
      </w:r>
      <w:r>
        <w:t>at</w:t>
      </w:r>
      <w:r w:rsidR="000A5C4F">
        <w:t xml:space="preserve"> </w:t>
      </w:r>
      <w:r>
        <w:t>4</w:t>
      </w:r>
      <w:r w:rsidR="000A5C4F">
        <w:t xml:space="preserve"> </w:t>
      </w:r>
      <w:r w:rsidRPr="001A325E">
        <w:t>weeks</w:t>
      </w:r>
      <w:r w:rsidR="000A5C4F">
        <w:t xml:space="preserve"> </w:t>
      </w:r>
      <w:r w:rsidRPr="001A325E">
        <w:t>after</w:t>
      </w:r>
      <w:r w:rsidR="000A5C4F">
        <w:t xml:space="preserve"> </w:t>
      </w:r>
      <w:r w:rsidRPr="001A325E">
        <w:t>initiation</w:t>
      </w:r>
      <w:r w:rsidR="000A5C4F">
        <w:t xml:space="preserve"> </w:t>
      </w:r>
      <w:r w:rsidRPr="001A325E">
        <w:t>of</w:t>
      </w:r>
      <w:r w:rsidR="000A5C4F">
        <w:t xml:space="preserve"> </w:t>
      </w:r>
      <w:r w:rsidRPr="001A325E">
        <w:t>therapy</w:t>
      </w:r>
      <w:r w:rsidR="000A5C4F">
        <w:t xml:space="preserve"> </w:t>
      </w:r>
      <w:r w:rsidRPr="001A325E">
        <w:t>and</w:t>
      </w:r>
      <w:r w:rsidR="000A5C4F">
        <w:t xml:space="preserve"> </w:t>
      </w:r>
      <w:r w:rsidRPr="001A325E">
        <w:t>if</w:t>
      </w:r>
      <w:r w:rsidR="000A5C4F">
        <w:t xml:space="preserve"> </w:t>
      </w:r>
      <w:r w:rsidRPr="001A325E">
        <w:t>necessary</w:t>
      </w:r>
      <w:r w:rsidR="000A5C4F">
        <w:t xml:space="preserve"> </w:t>
      </w:r>
      <w:r w:rsidRPr="001A325E">
        <w:t>increased</w:t>
      </w:r>
      <w:r w:rsidR="000A5C4F">
        <w:t xml:space="preserve"> </w:t>
      </w:r>
      <w:r w:rsidRPr="001A325E">
        <w:t>to</w:t>
      </w:r>
      <w:r w:rsidR="000A5C4F">
        <w:t xml:space="preserve"> </w:t>
      </w:r>
      <w:r w:rsidRPr="001A325E">
        <w:t>150</w:t>
      </w:r>
      <w:r w:rsidR="000A5C4F">
        <w:t xml:space="preserve"> </w:t>
      </w:r>
      <w:r w:rsidR="00224853">
        <w:t>mg</w:t>
      </w:r>
      <w:r w:rsidR="000A5C4F">
        <w:t xml:space="preserve"> </w:t>
      </w:r>
      <w:r w:rsidRPr="001A325E">
        <w:t>Q2W.</w:t>
      </w:r>
      <w:r w:rsidR="000A5C4F">
        <w:t xml:space="preserve"> </w:t>
      </w:r>
      <w:r w:rsidRPr="001A325E">
        <w:t>The</w:t>
      </w:r>
      <w:r w:rsidR="000A5C4F">
        <w:t xml:space="preserve"> </w:t>
      </w:r>
      <w:r w:rsidRPr="001A325E">
        <w:t>aim</w:t>
      </w:r>
      <w:r w:rsidR="000A5C4F">
        <w:t xml:space="preserve"> </w:t>
      </w:r>
      <w:r w:rsidRPr="001A325E">
        <w:t>is</w:t>
      </w:r>
      <w:r w:rsidR="000A5C4F">
        <w:t xml:space="preserve"> </w:t>
      </w:r>
      <w:r w:rsidRPr="001A325E">
        <w:t>to</w:t>
      </w:r>
      <w:r w:rsidR="000A5C4F">
        <w:t xml:space="preserve"> </w:t>
      </w:r>
      <w:r w:rsidRPr="001A325E">
        <w:t>treat</w:t>
      </w:r>
      <w:r w:rsidR="000A5C4F">
        <w:t xml:space="preserve"> </w:t>
      </w:r>
      <w:r w:rsidRPr="001A325E">
        <w:t>with</w:t>
      </w:r>
      <w:r w:rsidR="000A5C4F">
        <w:t xml:space="preserve"> </w:t>
      </w:r>
      <w:r w:rsidRPr="001A325E">
        <w:t>the</w:t>
      </w:r>
      <w:r w:rsidR="000A5C4F">
        <w:t xml:space="preserve"> </w:t>
      </w:r>
      <w:r w:rsidRPr="001A325E">
        <w:t>lowest</w:t>
      </w:r>
      <w:r w:rsidR="000A5C4F">
        <w:t xml:space="preserve"> </w:t>
      </w:r>
      <w:r w:rsidRPr="001A325E">
        <w:t>dose</w:t>
      </w:r>
      <w:r w:rsidR="000A5C4F">
        <w:t xml:space="preserve"> </w:t>
      </w:r>
      <w:r w:rsidRPr="001A325E">
        <w:t>necessary</w:t>
      </w:r>
      <w:r w:rsidR="000A5C4F">
        <w:t xml:space="preserve"> </w:t>
      </w:r>
      <w:r w:rsidRPr="001A325E">
        <w:t>to</w:t>
      </w:r>
      <w:r w:rsidR="000A5C4F">
        <w:t xml:space="preserve"> </w:t>
      </w:r>
      <w:r w:rsidRPr="001A325E">
        <w:t>achieve</w:t>
      </w:r>
      <w:r w:rsidR="000A5C4F">
        <w:t xml:space="preserve"> </w:t>
      </w:r>
      <w:r w:rsidRPr="001A325E">
        <w:t>the</w:t>
      </w:r>
      <w:r w:rsidR="000A5C4F">
        <w:t xml:space="preserve"> </w:t>
      </w:r>
      <w:r w:rsidRPr="001A325E">
        <w:t>desired</w:t>
      </w:r>
      <w:r w:rsidR="000A5C4F">
        <w:t xml:space="preserve"> </w:t>
      </w:r>
      <w:r w:rsidRPr="001A325E">
        <w:t>LDL-C</w:t>
      </w:r>
      <w:r w:rsidR="000A5C4F">
        <w:t xml:space="preserve"> </w:t>
      </w:r>
      <w:r w:rsidRPr="001A325E">
        <w:t>reduction.</w:t>
      </w:r>
    </w:p>
    <w:p w:rsidR="00500337" w:rsidRPr="00500337" w:rsidRDefault="002A2D2D" w:rsidP="00812F6C">
      <w:r w:rsidRPr="001A325E">
        <w:t>The</w:t>
      </w:r>
      <w:r w:rsidR="000A5C4F">
        <w:t xml:space="preserve"> </w:t>
      </w:r>
      <w:r w:rsidR="000A7654">
        <w:t>once</w:t>
      </w:r>
      <w:r w:rsidR="000A5C4F">
        <w:t xml:space="preserve"> </w:t>
      </w:r>
      <w:r w:rsidR="000A7654">
        <w:t>every</w:t>
      </w:r>
      <w:r w:rsidR="000A5C4F">
        <w:t xml:space="preserve"> </w:t>
      </w:r>
      <w:r w:rsidR="000A7654">
        <w:t>4</w:t>
      </w:r>
      <w:r w:rsidR="000A5C4F">
        <w:t xml:space="preserve"> </w:t>
      </w:r>
      <w:r w:rsidR="000A7654">
        <w:t>weeks</w:t>
      </w:r>
      <w:r w:rsidR="000A5C4F">
        <w:t xml:space="preserve"> </w:t>
      </w:r>
      <w:r w:rsidR="000A7654">
        <w:t>(</w:t>
      </w:r>
      <w:r w:rsidRPr="001A325E">
        <w:t>Q4W</w:t>
      </w:r>
      <w:r w:rsidR="000A7654">
        <w:t>)</w:t>
      </w:r>
      <w:r w:rsidR="000A5C4F">
        <w:t xml:space="preserve"> </w:t>
      </w:r>
      <w:r w:rsidRPr="001A325E">
        <w:t>dose</w:t>
      </w:r>
      <w:r w:rsidR="000A5C4F">
        <w:t xml:space="preserve"> </w:t>
      </w:r>
      <w:r w:rsidRPr="001A325E">
        <w:t>regimen</w:t>
      </w:r>
      <w:r w:rsidR="000A5C4F">
        <w:t xml:space="preserve"> </w:t>
      </w:r>
      <w:r w:rsidRPr="001A325E">
        <w:t>was</w:t>
      </w:r>
      <w:r w:rsidR="000A5C4F">
        <w:t xml:space="preserve"> </w:t>
      </w:r>
      <w:r w:rsidRPr="001A325E">
        <w:t>developed</w:t>
      </w:r>
      <w:r w:rsidR="000A5C4F">
        <w:t xml:space="preserve"> </w:t>
      </w:r>
      <w:r w:rsidRPr="001A325E">
        <w:t>as</w:t>
      </w:r>
      <w:r w:rsidR="000A5C4F">
        <w:t xml:space="preserve"> </w:t>
      </w:r>
      <w:r w:rsidRPr="001A325E">
        <w:t>an</w:t>
      </w:r>
      <w:r w:rsidR="000A5C4F">
        <w:t xml:space="preserve"> </w:t>
      </w:r>
      <w:r w:rsidRPr="001A325E">
        <w:t>additional</w:t>
      </w:r>
      <w:r w:rsidR="000A5C4F">
        <w:t xml:space="preserve"> </w:t>
      </w:r>
      <w:r w:rsidRPr="001A325E">
        <w:t>dosing</w:t>
      </w:r>
      <w:r w:rsidR="000A5C4F">
        <w:t xml:space="preserve"> </w:t>
      </w:r>
      <w:r w:rsidRPr="001A325E">
        <w:t>option</w:t>
      </w:r>
      <w:r w:rsidR="000A5C4F">
        <w:t xml:space="preserve"> </w:t>
      </w:r>
      <w:r w:rsidRPr="001A325E">
        <w:t>for</w:t>
      </w:r>
      <w:r w:rsidR="000A5C4F">
        <w:t xml:space="preserve"> </w:t>
      </w:r>
      <w:r w:rsidRPr="001A325E">
        <w:t>alirocumab.</w:t>
      </w:r>
      <w:r w:rsidR="000A5C4F">
        <w:t xml:space="preserve"> </w:t>
      </w:r>
      <w:r w:rsidRPr="001A325E">
        <w:t>The</w:t>
      </w:r>
      <w:r w:rsidR="000A5C4F">
        <w:t xml:space="preserve"> </w:t>
      </w:r>
      <w:r w:rsidRPr="001A325E">
        <w:t>submission</w:t>
      </w:r>
      <w:r w:rsidR="000A5C4F">
        <w:t xml:space="preserve"> </w:t>
      </w:r>
      <w:r w:rsidRPr="001A325E">
        <w:t>presents</w:t>
      </w:r>
      <w:r w:rsidR="000A5C4F">
        <w:t xml:space="preserve"> </w:t>
      </w:r>
      <w:r w:rsidR="00D9425B">
        <w:t>pharmacokinetics</w:t>
      </w:r>
      <w:r w:rsidR="000A5C4F">
        <w:t xml:space="preserve"> </w:t>
      </w:r>
      <w:r w:rsidR="00D9425B">
        <w:t>(</w:t>
      </w:r>
      <w:r w:rsidRPr="001A325E">
        <w:t>PK</w:t>
      </w:r>
      <w:r w:rsidR="00D9425B">
        <w:t>)</w:t>
      </w:r>
      <w:r w:rsidRPr="001A325E">
        <w:t>,</w:t>
      </w:r>
      <w:r w:rsidR="000A5C4F">
        <w:t xml:space="preserve"> </w:t>
      </w:r>
      <w:r w:rsidRPr="001A325E">
        <w:t>efficacy</w:t>
      </w:r>
      <w:r w:rsidR="000A5C4F">
        <w:t xml:space="preserve"> </w:t>
      </w:r>
      <w:r w:rsidRPr="001A325E">
        <w:t>and</w:t>
      </w:r>
      <w:r w:rsidR="000A5C4F">
        <w:t xml:space="preserve"> </w:t>
      </w:r>
      <w:r w:rsidRPr="001A325E">
        <w:t>safety</w:t>
      </w:r>
      <w:r w:rsidR="000A5C4F">
        <w:t xml:space="preserve"> </w:t>
      </w:r>
      <w:r w:rsidRPr="001A325E">
        <w:t>data</w:t>
      </w:r>
      <w:r w:rsidR="000A5C4F">
        <w:t xml:space="preserve"> </w:t>
      </w:r>
      <w:r w:rsidRPr="001A325E">
        <w:t>in</w:t>
      </w:r>
      <w:r w:rsidR="000A5C4F">
        <w:t xml:space="preserve"> </w:t>
      </w:r>
      <w:r w:rsidRPr="001A325E">
        <w:t>support</w:t>
      </w:r>
      <w:r w:rsidR="000A5C4F">
        <w:t xml:space="preserve"> </w:t>
      </w:r>
      <w:r w:rsidRPr="001A325E">
        <w:t>of</w:t>
      </w:r>
      <w:r w:rsidR="000A5C4F">
        <w:t xml:space="preserve"> </w:t>
      </w:r>
      <w:r w:rsidRPr="001A325E">
        <w:t>the</w:t>
      </w:r>
      <w:r w:rsidR="000A5C4F">
        <w:t xml:space="preserve"> </w:t>
      </w:r>
      <w:r w:rsidRPr="001A325E">
        <w:t>300</w:t>
      </w:r>
      <w:r w:rsidR="000A5C4F">
        <w:t xml:space="preserve"> </w:t>
      </w:r>
      <w:r w:rsidR="00224853">
        <w:t>mg</w:t>
      </w:r>
      <w:r w:rsidR="000A5C4F">
        <w:t xml:space="preserve"> </w:t>
      </w:r>
      <w:r w:rsidRPr="001A325E">
        <w:t>Q4W</w:t>
      </w:r>
      <w:r w:rsidR="000A5C4F">
        <w:t xml:space="preserve"> </w:t>
      </w:r>
      <w:r w:rsidRPr="001A325E">
        <w:t>dosing</w:t>
      </w:r>
      <w:r w:rsidR="000A5C4F">
        <w:t xml:space="preserve"> </w:t>
      </w:r>
      <w:r w:rsidRPr="001A325E">
        <w:t>regimen</w:t>
      </w:r>
      <w:r w:rsidR="000A5C4F">
        <w:t xml:space="preserve"> </w:t>
      </w:r>
      <w:r w:rsidRPr="001A325E">
        <w:t>(including</w:t>
      </w:r>
      <w:r w:rsidR="000A5C4F">
        <w:t xml:space="preserve"> </w:t>
      </w:r>
      <w:r w:rsidRPr="001A325E">
        <w:t>as</w:t>
      </w:r>
      <w:r w:rsidR="000A5C4F">
        <w:t xml:space="preserve"> </w:t>
      </w:r>
      <w:r w:rsidRPr="001A325E">
        <w:t>a</w:t>
      </w:r>
      <w:r w:rsidR="000A5C4F">
        <w:t xml:space="preserve"> </w:t>
      </w:r>
      <w:r w:rsidRPr="001A325E">
        <w:t>starting</w:t>
      </w:r>
      <w:r w:rsidR="000A5C4F">
        <w:t xml:space="preserve"> </w:t>
      </w:r>
      <w:r w:rsidRPr="001A325E">
        <w:t>dose)</w:t>
      </w:r>
      <w:r w:rsidR="000A5C4F">
        <w:t xml:space="preserve"> </w:t>
      </w:r>
      <w:r w:rsidRPr="001A325E">
        <w:t>for</w:t>
      </w:r>
      <w:r w:rsidR="000A5C4F">
        <w:t xml:space="preserve"> </w:t>
      </w:r>
      <w:r w:rsidRPr="001A325E">
        <w:t>patients</w:t>
      </w:r>
      <w:r w:rsidR="000A5C4F">
        <w:t xml:space="preserve"> </w:t>
      </w:r>
      <w:r w:rsidRPr="001A325E">
        <w:t>who</w:t>
      </w:r>
      <w:r w:rsidR="000A5C4F">
        <w:t xml:space="preserve"> </w:t>
      </w:r>
      <w:r w:rsidRPr="001A325E">
        <w:t>may</w:t>
      </w:r>
      <w:r w:rsidR="000A5C4F">
        <w:t xml:space="preserve"> </w:t>
      </w:r>
      <w:r w:rsidRPr="001A325E">
        <w:t>find</w:t>
      </w:r>
      <w:r w:rsidR="000A5C4F">
        <w:t xml:space="preserve"> </w:t>
      </w:r>
      <w:r w:rsidR="00E23CE3">
        <w:t>monthly</w:t>
      </w:r>
      <w:r w:rsidR="000A5C4F">
        <w:t xml:space="preserve"> </w:t>
      </w:r>
      <w:r w:rsidR="00E23CE3">
        <w:t>dosing</w:t>
      </w:r>
      <w:r w:rsidR="000A5C4F">
        <w:t xml:space="preserve"> </w:t>
      </w:r>
      <w:r w:rsidR="00E23CE3">
        <w:t>more</w:t>
      </w:r>
      <w:r w:rsidR="000A5C4F">
        <w:t xml:space="preserve"> </w:t>
      </w:r>
      <w:r w:rsidR="00E23CE3">
        <w:t>convenient.</w:t>
      </w:r>
    </w:p>
    <w:p w:rsidR="00605AD4" w:rsidRDefault="00605AD4" w:rsidP="00605AD4">
      <w:pPr>
        <w:pStyle w:val="Heading4"/>
      </w:pPr>
      <w:r w:rsidRPr="00605AD4">
        <w:t>Guidance</w:t>
      </w:r>
    </w:p>
    <w:p w:rsidR="00BE5ED0" w:rsidRDefault="006A1596" w:rsidP="006A1596">
      <w:r w:rsidRPr="006A1596">
        <w:t>The</w:t>
      </w:r>
      <w:r w:rsidR="000A5C4F">
        <w:t xml:space="preserve"> </w:t>
      </w:r>
      <w:r w:rsidRPr="006A1596">
        <w:t>EU</w:t>
      </w:r>
      <w:r w:rsidR="000A5C4F">
        <w:t xml:space="preserve"> </w:t>
      </w:r>
      <w:r w:rsidRPr="006A1596">
        <w:t>guidelines</w:t>
      </w:r>
      <w:r w:rsidR="000A5C4F">
        <w:t xml:space="preserve"> </w:t>
      </w:r>
      <w:r w:rsidRPr="006A1596">
        <w:t>adopted</w:t>
      </w:r>
      <w:r w:rsidR="000A5C4F">
        <w:t xml:space="preserve"> </w:t>
      </w:r>
      <w:r w:rsidRPr="006A1596">
        <w:t>by</w:t>
      </w:r>
      <w:r w:rsidR="000A5C4F">
        <w:t xml:space="preserve"> </w:t>
      </w:r>
      <w:r w:rsidRPr="006A1596">
        <w:t>the</w:t>
      </w:r>
      <w:r w:rsidR="000A5C4F">
        <w:t xml:space="preserve"> </w:t>
      </w:r>
      <w:r w:rsidRPr="006A1596">
        <w:t>TGA</w:t>
      </w:r>
      <w:r w:rsidR="000A5C4F">
        <w:t xml:space="preserve"> </w:t>
      </w:r>
      <w:r w:rsidRPr="006A1596">
        <w:t>relevant</w:t>
      </w:r>
      <w:r w:rsidR="000A5C4F">
        <w:t xml:space="preserve"> </w:t>
      </w:r>
      <w:r w:rsidRPr="006A1596">
        <w:t>to</w:t>
      </w:r>
      <w:r w:rsidR="000A5C4F">
        <w:t xml:space="preserve"> </w:t>
      </w:r>
      <w:r w:rsidRPr="006A1596">
        <w:t>this</w:t>
      </w:r>
      <w:r w:rsidR="000A5C4F">
        <w:t xml:space="preserve"> </w:t>
      </w:r>
      <w:r w:rsidRPr="006A1596">
        <w:t>submission,</w:t>
      </w:r>
      <w:r w:rsidR="000A5C4F">
        <w:t xml:space="preserve"> </w:t>
      </w:r>
      <w:r w:rsidRPr="006A1596">
        <w:t>in</w:t>
      </w:r>
      <w:r w:rsidR="000A5C4F">
        <w:t xml:space="preserve"> </w:t>
      </w:r>
      <w:r w:rsidRPr="006A1596">
        <w:t>addition</w:t>
      </w:r>
      <w:r w:rsidR="000A5C4F">
        <w:t xml:space="preserve"> </w:t>
      </w:r>
      <w:r w:rsidRPr="006A1596">
        <w:t>to</w:t>
      </w:r>
      <w:r w:rsidR="000A5C4F">
        <w:t xml:space="preserve"> </w:t>
      </w:r>
      <w:r w:rsidRPr="006A1596">
        <w:t>the</w:t>
      </w:r>
      <w:r w:rsidR="000A5C4F">
        <w:t xml:space="preserve"> </w:t>
      </w:r>
      <w:r w:rsidRPr="006A1596">
        <w:t>general</w:t>
      </w:r>
      <w:r w:rsidR="000A5C4F">
        <w:t xml:space="preserve"> </w:t>
      </w:r>
      <w:r w:rsidRPr="006A1596">
        <w:t>guidelines</w:t>
      </w:r>
      <w:r w:rsidR="000A5C4F">
        <w:t xml:space="preserve"> </w:t>
      </w:r>
      <w:r w:rsidRPr="006A1596">
        <w:t>are:</w:t>
      </w:r>
    </w:p>
    <w:p w:rsidR="006A1596" w:rsidRPr="006A1596" w:rsidRDefault="006A1596" w:rsidP="006A1596">
      <w:pPr>
        <w:pStyle w:val="ListBullet"/>
      </w:pPr>
      <w:r w:rsidRPr="006A1596">
        <w:t>EMA/CHMP/748108/2013</w:t>
      </w:r>
      <w:r w:rsidR="000A5C4F">
        <w:t xml:space="preserve"> </w:t>
      </w:r>
      <w:r w:rsidRPr="006A1596">
        <w:t>Guideline</w:t>
      </w:r>
      <w:r w:rsidR="000A5C4F">
        <w:t xml:space="preserve"> </w:t>
      </w:r>
      <w:r w:rsidRPr="006A1596">
        <w:t>on</w:t>
      </w:r>
      <w:r w:rsidR="000A5C4F">
        <w:t xml:space="preserve"> </w:t>
      </w:r>
      <w:r w:rsidRPr="006A1596">
        <w:t>clinical</w:t>
      </w:r>
      <w:r w:rsidR="000A5C4F">
        <w:t xml:space="preserve"> </w:t>
      </w:r>
      <w:r w:rsidRPr="006A1596">
        <w:t>investigation</w:t>
      </w:r>
      <w:r w:rsidR="000A5C4F">
        <w:t xml:space="preserve"> </w:t>
      </w:r>
      <w:r w:rsidRPr="006A1596">
        <w:t>of</w:t>
      </w:r>
      <w:r w:rsidR="000A5C4F">
        <w:t xml:space="preserve"> </w:t>
      </w:r>
      <w:r w:rsidRPr="006A1596">
        <w:t>medicinal</w:t>
      </w:r>
      <w:r w:rsidR="000A5C4F">
        <w:t xml:space="preserve"> </w:t>
      </w:r>
      <w:r w:rsidRPr="006A1596">
        <w:t>products</w:t>
      </w:r>
      <w:r w:rsidR="000A5C4F">
        <w:t xml:space="preserve"> </w:t>
      </w:r>
      <w:r w:rsidRPr="006A1596">
        <w:t>in</w:t>
      </w:r>
      <w:r w:rsidR="000A5C4F">
        <w:t xml:space="preserve"> </w:t>
      </w:r>
      <w:r w:rsidRPr="006A1596">
        <w:t>the</w:t>
      </w:r>
      <w:r w:rsidR="000A5C4F">
        <w:t xml:space="preserve"> </w:t>
      </w:r>
      <w:r w:rsidRPr="006A1596">
        <w:t>treatment</w:t>
      </w:r>
      <w:r w:rsidR="000A5C4F">
        <w:t xml:space="preserve"> </w:t>
      </w:r>
      <w:r w:rsidRPr="006A1596">
        <w:t>of</w:t>
      </w:r>
      <w:r w:rsidR="000A5C4F">
        <w:t xml:space="preserve"> </w:t>
      </w:r>
      <w:r w:rsidRPr="006A1596">
        <w:t>lipid</w:t>
      </w:r>
      <w:r w:rsidR="000A5C4F">
        <w:t xml:space="preserve"> </w:t>
      </w:r>
      <w:r w:rsidRPr="006A1596">
        <w:t>disorders</w:t>
      </w:r>
    </w:p>
    <w:p w:rsidR="006A1596" w:rsidRPr="006A1596" w:rsidRDefault="006A1596" w:rsidP="006A1596">
      <w:pPr>
        <w:pStyle w:val="ListBullet"/>
      </w:pPr>
      <w:r w:rsidRPr="006A1596">
        <w:lastRenderedPageBreak/>
        <w:t>EMA/CHMP/494506/2012</w:t>
      </w:r>
      <w:r w:rsidR="000A5C4F">
        <w:t xml:space="preserve"> </w:t>
      </w:r>
      <w:r w:rsidRPr="006A1596">
        <w:t>(EMEA/CHMP/EWP/213057/2010)</w:t>
      </w:r>
      <w:r w:rsidR="000A5C4F">
        <w:t xml:space="preserve"> </w:t>
      </w:r>
      <w:r w:rsidRPr="006A1596">
        <w:t>Paediatric</w:t>
      </w:r>
      <w:r w:rsidR="000A5C4F">
        <w:t xml:space="preserve"> </w:t>
      </w:r>
      <w:r w:rsidRPr="006A1596">
        <w:t>addendum</w:t>
      </w:r>
      <w:r w:rsidR="000A5C4F">
        <w:t xml:space="preserve"> </w:t>
      </w:r>
      <w:r w:rsidRPr="006A1596">
        <w:t>to</w:t>
      </w:r>
      <w:r w:rsidR="000A5C4F">
        <w:t xml:space="preserve"> </w:t>
      </w:r>
      <w:r w:rsidRPr="006A1596">
        <w:t>CHMP</w:t>
      </w:r>
      <w:r w:rsidR="000A5C4F">
        <w:t xml:space="preserve"> </w:t>
      </w:r>
      <w:r w:rsidRPr="006A1596">
        <w:t>guideline</w:t>
      </w:r>
      <w:r w:rsidR="000A5C4F">
        <w:t xml:space="preserve"> </w:t>
      </w:r>
      <w:r w:rsidRPr="006A1596">
        <w:t>on</w:t>
      </w:r>
      <w:r w:rsidR="000A5C4F">
        <w:t xml:space="preserve"> </w:t>
      </w:r>
      <w:r w:rsidRPr="006A1596">
        <w:t>clinical</w:t>
      </w:r>
      <w:r w:rsidR="000A5C4F">
        <w:t xml:space="preserve"> </w:t>
      </w:r>
      <w:r w:rsidRPr="006A1596">
        <w:t>investigation</w:t>
      </w:r>
      <w:r w:rsidR="000A5C4F">
        <w:t xml:space="preserve"> </w:t>
      </w:r>
      <w:r w:rsidRPr="006A1596">
        <w:t>of</w:t>
      </w:r>
      <w:r w:rsidR="000A5C4F">
        <w:t xml:space="preserve"> </w:t>
      </w:r>
      <w:r w:rsidRPr="006A1596">
        <w:t>medicinal</w:t>
      </w:r>
      <w:r w:rsidR="000A5C4F">
        <w:t xml:space="preserve"> </w:t>
      </w:r>
      <w:r w:rsidRPr="006A1596">
        <w:t>products</w:t>
      </w:r>
      <w:r w:rsidR="000A5C4F">
        <w:t xml:space="preserve"> </w:t>
      </w:r>
      <w:r w:rsidRPr="006A1596">
        <w:t>in</w:t>
      </w:r>
      <w:r w:rsidR="000A5C4F">
        <w:t xml:space="preserve"> </w:t>
      </w:r>
      <w:r w:rsidRPr="006A1596">
        <w:t>the</w:t>
      </w:r>
      <w:r w:rsidR="000A5C4F">
        <w:t xml:space="preserve"> </w:t>
      </w:r>
      <w:r w:rsidRPr="006A1596">
        <w:t>treatment</w:t>
      </w:r>
      <w:r w:rsidR="000A5C4F">
        <w:t xml:space="preserve"> </w:t>
      </w:r>
      <w:r w:rsidRPr="006A1596">
        <w:t>of</w:t>
      </w:r>
      <w:r w:rsidR="000A5C4F">
        <w:t xml:space="preserve"> </w:t>
      </w:r>
      <w:r w:rsidRPr="006A1596">
        <w:t>lipid</w:t>
      </w:r>
      <w:r w:rsidR="000A5C4F">
        <w:t xml:space="preserve"> </w:t>
      </w:r>
      <w:r w:rsidRPr="006A1596">
        <w:t>disorder</w:t>
      </w:r>
      <w:r w:rsidR="0074424F">
        <w:t>s</w:t>
      </w:r>
    </w:p>
    <w:p w:rsidR="006A1596" w:rsidRPr="006A1596" w:rsidRDefault="006A1596" w:rsidP="006A1596">
      <w:pPr>
        <w:pStyle w:val="ListBullet"/>
      </w:pPr>
      <w:r w:rsidRPr="006A1596">
        <w:t>EMEA/CHMP/EWP/311890/2007</w:t>
      </w:r>
      <w:r w:rsidR="000A5C4F">
        <w:t xml:space="preserve"> </w:t>
      </w:r>
      <w:r w:rsidRPr="006A1596">
        <w:t>Guideline</w:t>
      </w:r>
      <w:r w:rsidR="000A5C4F">
        <w:t xml:space="preserve"> </w:t>
      </w:r>
      <w:r w:rsidRPr="006A1596">
        <w:t>on</w:t>
      </w:r>
      <w:r w:rsidR="000A5C4F">
        <w:t xml:space="preserve"> </w:t>
      </w:r>
      <w:r w:rsidRPr="006A1596">
        <w:t>the</w:t>
      </w:r>
      <w:r w:rsidR="000A5C4F">
        <w:t xml:space="preserve"> </w:t>
      </w:r>
      <w:r w:rsidRPr="006A1596">
        <w:t>Evaluation</w:t>
      </w:r>
      <w:r w:rsidR="000A5C4F">
        <w:t xml:space="preserve"> </w:t>
      </w:r>
      <w:r w:rsidRPr="006A1596">
        <w:t>of</w:t>
      </w:r>
      <w:r w:rsidR="000A5C4F">
        <w:t xml:space="preserve"> </w:t>
      </w:r>
      <w:r w:rsidRPr="006A1596">
        <w:t>Medicinal</w:t>
      </w:r>
      <w:r w:rsidR="000A5C4F">
        <w:t xml:space="preserve"> </w:t>
      </w:r>
      <w:r w:rsidRPr="006A1596">
        <w:t>Products</w:t>
      </w:r>
      <w:r w:rsidR="000A5C4F">
        <w:t xml:space="preserve"> </w:t>
      </w:r>
      <w:r w:rsidRPr="006A1596">
        <w:t>for</w:t>
      </w:r>
      <w:r w:rsidR="000A5C4F">
        <w:t xml:space="preserve"> </w:t>
      </w:r>
      <w:r w:rsidRPr="006A1596">
        <w:t>Cardiovascular</w:t>
      </w:r>
      <w:r w:rsidR="000A5C4F">
        <w:t xml:space="preserve"> </w:t>
      </w:r>
      <w:r w:rsidRPr="006A1596">
        <w:t>Disease</w:t>
      </w:r>
      <w:r w:rsidR="000A5C4F">
        <w:t xml:space="preserve"> </w:t>
      </w:r>
      <w:r w:rsidRPr="006A1596">
        <w:t>Prevention</w:t>
      </w:r>
    </w:p>
    <w:p w:rsidR="006A1596" w:rsidRPr="006A1596" w:rsidRDefault="006A1596" w:rsidP="006A1596">
      <w:pPr>
        <w:pStyle w:val="ListBullet"/>
      </w:pPr>
      <w:r w:rsidRPr="006A1596">
        <w:t>pp.</w:t>
      </w:r>
      <w:r w:rsidR="000A5C4F">
        <w:t xml:space="preserve"> </w:t>
      </w:r>
      <w:r w:rsidRPr="006A1596">
        <w:t>127</w:t>
      </w:r>
      <w:r w:rsidR="000A5C4F">
        <w:t xml:space="preserve"> </w:t>
      </w:r>
      <w:r w:rsidRPr="006A1596">
        <w:t>-</w:t>
      </w:r>
      <w:r w:rsidR="000A5C4F">
        <w:t xml:space="preserve"> </w:t>
      </w:r>
      <w:r w:rsidRPr="006A1596">
        <w:t>132</w:t>
      </w:r>
      <w:r w:rsidR="000A5C4F">
        <w:t xml:space="preserve"> </w:t>
      </w:r>
      <w:r w:rsidRPr="006A1596">
        <w:t>of</w:t>
      </w:r>
      <w:r w:rsidR="000A5C4F">
        <w:t xml:space="preserve"> </w:t>
      </w:r>
      <w:r w:rsidRPr="006A1596">
        <w:t>Rules</w:t>
      </w:r>
      <w:r w:rsidR="000A5C4F">
        <w:t xml:space="preserve"> </w:t>
      </w:r>
      <w:r w:rsidRPr="006A1596">
        <w:t>1998</w:t>
      </w:r>
      <w:r w:rsidR="000A5C4F">
        <w:t xml:space="preserve"> </w:t>
      </w:r>
      <w:r w:rsidRPr="006A1596">
        <w:t>(3C)</w:t>
      </w:r>
      <w:r w:rsidR="000A5C4F">
        <w:t xml:space="preserve"> </w:t>
      </w:r>
      <w:r w:rsidRPr="006A1596">
        <w:t>-</w:t>
      </w:r>
      <w:r w:rsidR="000A5C4F">
        <w:t xml:space="preserve"> </w:t>
      </w:r>
      <w:r w:rsidRPr="006A1596">
        <w:t>3CC6a</w:t>
      </w:r>
      <w:r w:rsidR="000A5C4F">
        <w:t xml:space="preserve"> </w:t>
      </w:r>
      <w:r w:rsidRPr="006A1596">
        <w:t>Clinical</w:t>
      </w:r>
      <w:r w:rsidR="000A5C4F">
        <w:t xml:space="preserve"> </w:t>
      </w:r>
      <w:r w:rsidRPr="006A1596">
        <w:t>Investigation</w:t>
      </w:r>
      <w:r w:rsidR="000A5C4F">
        <w:t xml:space="preserve"> </w:t>
      </w:r>
      <w:r w:rsidRPr="006A1596">
        <w:t>of</w:t>
      </w:r>
      <w:r w:rsidR="000A5C4F">
        <w:t xml:space="preserve"> </w:t>
      </w:r>
      <w:r w:rsidRPr="006A1596">
        <w:t>Medicinal</w:t>
      </w:r>
      <w:r w:rsidR="000A5C4F">
        <w:t xml:space="preserve"> </w:t>
      </w:r>
      <w:r w:rsidRPr="006A1596">
        <w:t>Products</w:t>
      </w:r>
      <w:r w:rsidR="000A5C4F">
        <w:t xml:space="preserve"> </w:t>
      </w:r>
      <w:r w:rsidRPr="006A1596">
        <w:t>for</w:t>
      </w:r>
      <w:r w:rsidR="000A5C4F">
        <w:t xml:space="preserve"> </w:t>
      </w:r>
      <w:r w:rsidRPr="006A1596">
        <w:t>Long-Term</w:t>
      </w:r>
      <w:r w:rsidR="000A5C4F">
        <w:t xml:space="preserve"> </w:t>
      </w:r>
      <w:r w:rsidRPr="006A1596">
        <w:t>Use</w:t>
      </w:r>
    </w:p>
    <w:p w:rsidR="00500337" w:rsidRPr="00500337" w:rsidRDefault="006A1596" w:rsidP="00500337">
      <w:pPr>
        <w:pStyle w:val="ListBullet"/>
      </w:pPr>
      <w:r w:rsidRPr="006A1596">
        <w:t>CHMP/EWP/89249/2004</w:t>
      </w:r>
      <w:r w:rsidR="000A5C4F">
        <w:t xml:space="preserve"> </w:t>
      </w:r>
      <w:r w:rsidRPr="006A1596">
        <w:t>Guideline</w:t>
      </w:r>
      <w:r w:rsidR="000A5C4F">
        <w:t xml:space="preserve"> </w:t>
      </w:r>
      <w:r w:rsidRPr="006A1596">
        <w:t>on</w:t>
      </w:r>
      <w:r w:rsidR="000A5C4F">
        <w:t xml:space="preserve"> </w:t>
      </w:r>
      <w:r w:rsidRPr="006A1596">
        <w:t>the</w:t>
      </w:r>
      <w:r w:rsidR="000A5C4F">
        <w:t xml:space="preserve"> </w:t>
      </w:r>
      <w:r w:rsidRPr="006A1596">
        <w:t>Clinical</w:t>
      </w:r>
      <w:r w:rsidR="000A5C4F">
        <w:t xml:space="preserve"> </w:t>
      </w:r>
      <w:r w:rsidRPr="006A1596">
        <w:t>Investigation</w:t>
      </w:r>
      <w:r w:rsidR="000A5C4F">
        <w:t xml:space="preserve"> </w:t>
      </w:r>
      <w:r w:rsidRPr="006A1596">
        <w:t>of</w:t>
      </w:r>
      <w:r w:rsidR="000A5C4F">
        <w:t xml:space="preserve"> </w:t>
      </w:r>
      <w:r w:rsidRPr="006A1596">
        <w:t>the</w:t>
      </w:r>
      <w:r w:rsidR="000A5C4F">
        <w:t xml:space="preserve"> </w:t>
      </w:r>
      <w:r w:rsidRPr="006A1596">
        <w:t>Pharmacok</w:t>
      </w:r>
      <w:r w:rsidR="00E23CE3">
        <w:t>inetics</w:t>
      </w:r>
      <w:r w:rsidR="000A5C4F">
        <w:t xml:space="preserve"> </w:t>
      </w:r>
      <w:r w:rsidR="00E23CE3">
        <w:t>of</w:t>
      </w:r>
      <w:r w:rsidR="000A5C4F">
        <w:t xml:space="preserve"> </w:t>
      </w:r>
      <w:r w:rsidR="00E23CE3">
        <w:t>Therapeutic</w:t>
      </w:r>
      <w:r w:rsidR="000A5C4F">
        <w:t xml:space="preserve"> </w:t>
      </w:r>
      <w:r w:rsidR="00E23CE3">
        <w:t>Proteins</w:t>
      </w:r>
      <w:r w:rsidR="00D9425B">
        <w:t>.</w:t>
      </w:r>
    </w:p>
    <w:p w:rsidR="00605AD4" w:rsidRDefault="00605AD4" w:rsidP="00812F6C">
      <w:pPr>
        <w:pStyle w:val="Heading4"/>
      </w:pPr>
      <w:r w:rsidRPr="00605AD4">
        <w:t>Contents</w:t>
      </w:r>
      <w:r w:rsidR="000A5C4F">
        <w:t xml:space="preserve"> </w:t>
      </w:r>
      <w:r w:rsidRPr="00605AD4">
        <w:t>of</w:t>
      </w:r>
      <w:r w:rsidR="000A5C4F">
        <w:t xml:space="preserve"> </w:t>
      </w:r>
      <w:r w:rsidRPr="00605AD4">
        <w:t>the</w:t>
      </w:r>
      <w:r w:rsidR="000A5C4F">
        <w:t xml:space="preserve"> </w:t>
      </w:r>
      <w:r w:rsidRPr="00605AD4">
        <w:t>clinical</w:t>
      </w:r>
      <w:r w:rsidR="000A5C4F">
        <w:t xml:space="preserve"> </w:t>
      </w:r>
      <w:r w:rsidRPr="00605AD4">
        <w:t>dossier</w:t>
      </w:r>
    </w:p>
    <w:p w:rsidR="002A2D2D" w:rsidRPr="001A325E" w:rsidRDefault="002A2D2D" w:rsidP="002A2D2D">
      <w:r w:rsidRPr="001A325E">
        <w:t>The</w:t>
      </w:r>
      <w:r w:rsidR="000A5C4F">
        <w:t xml:space="preserve"> </w:t>
      </w:r>
      <w:r w:rsidRPr="001A325E">
        <w:t>dossier</w:t>
      </w:r>
      <w:r w:rsidR="000A5C4F">
        <w:t xml:space="preserve"> </w:t>
      </w:r>
      <w:r w:rsidRPr="001A325E">
        <w:t>documented</w:t>
      </w:r>
      <w:r w:rsidR="000A5C4F">
        <w:t xml:space="preserve"> </w:t>
      </w:r>
      <w:r w:rsidRPr="001A325E">
        <w:t>a</w:t>
      </w:r>
      <w:r w:rsidR="000A5C4F">
        <w:t xml:space="preserve"> </w:t>
      </w:r>
      <w:r w:rsidRPr="001A325E">
        <w:t>development</w:t>
      </w:r>
      <w:r w:rsidR="000A5C4F">
        <w:t xml:space="preserve"> </w:t>
      </w:r>
      <w:r w:rsidRPr="001A325E">
        <w:t>program</w:t>
      </w:r>
      <w:r w:rsidR="000A5C4F">
        <w:t xml:space="preserve"> </w:t>
      </w:r>
      <w:r w:rsidRPr="001A325E">
        <w:t>of</w:t>
      </w:r>
      <w:r w:rsidR="000A5C4F">
        <w:t xml:space="preserve"> </w:t>
      </w:r>
      <w:r w:rsidRPr="001A325E">
        <w:t>pharmacology</w:t>
      </w:r>
      <w:r w:rsidR="000A5C4F">
        <w:t xml:space="preserve"> </w:t>
      </w:r>
      <w:r w:rsidRPr="001A325E">
        <w:t>studies</w:t>
      </w:r>
      <w:r w:rsidR="000A5C4F">
        <w:t xml:space="preserve"> </w:t>
      </w:r>
      <w:r w:rsidRPr="001A325E">
        <w:t>related</w:t>
      </w:r>
      <w:r w:rsidR="000A5C4F">
        <w:t xml:space="preserve"> </w:t>
      </w:r>
      <w:r w:rsidRPr="001A325E">
        <w:t>to</w:t>
      </w:r>
      <w:r w:rsidR="000A5C4F">
        <w:t xml:space="preserve"> </w:t>
      </w:r>
      <w:r w:rsidRPr="001A325E">
        <w:t>the</w:t>
      </w:r>
      <w:r w:rsidR="000A5C4F">
        <w:t xml:space="preserve"> </w:t>
      </w:r>
      <w:r w:rsidRPr="001A325E">
        <w:t>revised</w:t>
      </w:r>
      <w:r w:rsidR="000A5C4F">
        <w:t xml:space="preserve"> </w:t>
      </w:r>
      <w:r w:rsidRPr="001A325E">
        <w:t>dose</w:t>
      </w:r>
      <w:r w:rsidR="000A5C4F">
        <w:t xml:space="preserve"> </w:t>
      </w:r>
      <w:r w:rsidRPr="001A325E">
        <w:t>regimen,</w:t>
      </w:r>
      <w:r w:rsidR="000A5C4F">
        <w:t xml:space="preserve"> </w:t>
      </w:r>
      <w:r w:rsidRPr="001A325E">
        <w:t>one</w:t>
      </w:r>
      <w:r w:rsidR="000A5C4F">
        <w:t xml:space="preserve"> </w:t>
      </w:r>
      <w:r w:rsidRPr="001A325E">
        <w:t>pivotal</w:t>
      </w:r>
      <w:r w:rsidR="000A5C4F">
        <w:t xml:space="preserve"> </w:t>
      </w:r>
      <w:r w:rsidRPr="001A325E">
        <w:t>efficacy</w:t>
      </w:r>
      <w:r w:rsidR="000A5C4F">
        <w:t xml:space="preserve"> </w:t>
      </w:r>
      <w:r w:rsidRPr="001A325E">
        <w:t>study</w:t>
      </w:r>
      <w:r w:rsidR="000A5C4F">
        <w:t xml:space="preserve"> </w:t>
      </w:r>
      <w:r w:rsidRPr="001A325E">
        <w:t>on</w:t>
      </w:r>
      <w:r w:rsidR="000A5C4F">
        <w:t xml:space="preserve"> </w:t>
      </w:r>
      <w:r w:rsidRPr="001A325E">
        <w:t>the</w:t>
      </w:r>
      <w:r w:rsidR="000A5C4F">
        <w:t xml:space="preserve"> </w:t>
      </w:r>
      <w:r w:rsidRPr="001A325E">
        <w:t>new</w:t>
      </w:r>
      <w:r w:rsidR="000A5C4F">
        <w:t xml:space="preserve"> </w:t>
      </w:r>
      <w:r w:rsidRPr="001A325E">
        <w:t>dose</w:t>
      </w:r>
      <w:r w:rsidR="000A5C4F">
        <w:t xml:space="preserve"> </w:t>
      </w:r>
      <w:r w:rsidRPr="001A325E">
        <w:t>regimen</w:t>
      </w:r>
      <w:r w:rsidR="000A5C4F">
        <w:t xml:space="preserve"> </w:t>
      </w:r>
      <w:r w:rsidRPr="001A325E">
        <w:t>and</w:t>
      </w:r>
      <w:r w:rsidR="000A5C4F">
        <w:t xml:space="preserve"> </w:t>
      </w:r>
      <w:r w:rsidRPr="001A325E">
        <w:t>the</w:t>
      </w:r>
      <w:r w:rsidR="000A5C4F">
        <w:t xml:space="preserve"> </w:t>
      </w:r>
      <w:r w:rsidRPr="001A325E">
        <w:t>final</w:t>
      </w:r>
      <w:r w:rsidR="000A5C4F">
        <w:t xml:space="preserve"> </w:t>
      </w:r>
      <w:r w:rsidRPr="001A325E">
        <w:t>study</w:t>
      </w:r>
      <w:r w:rsidR="000A5C4F">
        <w:t xml:space="preserve"> </w:t>
      </w:r>
      <w:r w:rsidRPr="001A325E">
        <w:t>reports</w:t>
      </w:r>
      <w:r w:rsidR="000A5C4F">
        <w:t xml:space="preserve"> </w:t>
      </w:r>
      <w:r w:rsidRPr="001A325E">
        <w:t>for</w:t>
      </w:r>
      <w:r w:rsidR="000A5C4F">
        <w:t xml:space="preserve"> </w:t>
      </w:r>
      <w:r w:rsidRPr="001A325E">
        <w:t>the</w:t>
      </w:r>
      <w:r w:rsidR="000A5C4F">
        <w:t xml:space="preserve"> </w:t>
      </w:r>
      <w:r w:rsidRPr="001A325E">
        <w:t>five</w:t>
      </w:r>
      <w:r w:rsidR="000A5C4F">
        <w:t xml:space="preserve"> </w:t>
      </w:r>
      <w:r w:rsidRPr="001A325E">
        <w:t>studies</w:t>
      </w:r>
      <w:r w:rsidR="000A5C4F">
        <w:t xml:space="preserve"> </w:t>
      </w:r>
      <w:r w:rsidRPr="001A325E">
        <w:t>which</w:t>
      </w:r>
      <w:r w:rsidR="000A5C4F">
        <w:t xml:space="preserve"> </w:t>
      </w:r>
      <w:r w:rsidRPr="001A325E">
        <w:t>were</w:t>
      </w:r>
      <w:r w:rsidR="000A5C4F">
        <w:t xml:space="preserve"> </w:t>
      </w:r>
      <w:r w:rsidRPr="001A325E">
        <w:t>submitted</w:t>
      </w:r>
      <w:r w:rsidR="000A5C4F">
        <w:t xml:space="preserve"> </w:t>
      </w:r>
      <w:r w:rsidRPr="001A325E">
        <w:t>in</w:t>
      </w:r>
      <w:r w:rsidR="000A5C4F">
        <w:t xml:space="preserve"> </w:t>
      </w:r>
      <w:r w:rsidRPr="001A325E">
        <w:t>the</w:t>
      </w:r>
      <w:r w:rsidR="000A5C4F">
        <w:t xml:space="preserve"> </w:t>
      </w:r>
      <w:r w:rsidRPr="001A325E">
        <w:t>initial</w:t>
      </w:r>
      <w:r w:rsidR="000A5C4F">
        <w:t xml:space="preserve"> </w:t>
      </w:r>
      <w:r w:rsidRPr="001A325E">
        <w:t>submission</w:t>
      </w:r>
      <w:r w:rsidR="000A5C4F">
        <w:t xml:space="preserve"> </w:t>
      </w:r>
      <w:r w:rsidRPr="001A325E">
        <w:t>with</w:t>
      </w:r>
      <w:r w:rsidR="000A5C4F">
        <w:t xml:space="preserve"> </w:t>
      </w:r>
      <w:r w:rsidRPr="001A325E">
        <w:t>only</w:t>
      </w:r>
      <w:r w:rsidR="000A5C4F">
        <w:t xml:space="preserve"> </w:t>
      </w:r>
      <w:r w:rsidRPr="001A325E">
        <w:t>interim</w:t>
      </w:r>
      <w:r w:rsidR="000A5C4F">
        <w:t xml:space="preserve"> </w:t>
      </w:r>
      <w:r w:rsidRPr="001A325E">
        <w:t>(first</w:t>
      </w:r>
      <w:r w:rsidR="000A5C4F">
        <w:t xml:space="preserve"> </w:t>
      </w:r>
      <w:r w:rsidRPr="001A325E">
        <w:t>step)</w:t>
      </w:r>
      <w:r w:rsidR="000A5C4F">
        <w:t xml:space="preserve"> </w:t>
      </w:r>
      <w:r w:rsidRPr="001A325E">
        <w:t>analyses</w:t>
      </w:r>
      <w:r w:rsidR="000A5C4F">
        <w:t xml:space="preserve"> </w:t>
      </w:r>
      <w:r w:rsidRPr="001A325E">
        <w:t>relating</w:t>
      </w:r>
      <w:r w:rsidR="000A5C4F">
        <w:t xml:space="preserve"> </w:t>
      </w:r>
      <w:r w:rsidRPr="001A325E">
        <w:t>to</w:t>
      </w:r>
      <w:r w:rsidR="000A5C4F">
        <w:t xml:space="preserve"> </w:t>
      </w:r>
      <w:r w:rsidRPr="001A325E">
        <w:t>the</w:t>
      </w:r>
      <w:r w:rsidR="000A5C4F">
        <w:t xml:space="preserve"> </w:t>
      </w:r>
      <w:r w:rsidRPr="001A325E">
        <w:t>proposed</w:t>
      </w:r>
      <w:r w:rsidR="000A5C4F">
        <w:t xml:space="preserve"> </w:t>
      </w:r>
      <w:r w:rsidRPr="001A325E">
        <w:t>extension</w:t>
      </w:r>
      <w:r w:rsidR="000A5C4F">
        <w:t xml:space="preserve"> </w:t>
      </w:r>
      <w:r w:rsidRPr="001A325E">
        <w:t>of</w:t>
      </w:r>
      <w:r w:rsidR="000A5C4F">
        <w:t xml:space="preserve"> </w:t>
      </w:r>
      <w:r w:rsidRPr="001A325E">
        <w:t>indication.</w:t>
      </w:r>
    </w:p>
    <w:p w:rsidR="002A2D2D" w:rsidRPr="002A2D2D" w:rsidRDefault="002A2D2D" w:rsidP="002A2D2D">
      <w:pPr>
        <w:pStyle w:val="ListBullet"/>
      </w:pPr>
      <w:r w:rsidRPr="002A2D2D">
        <w:t>Two</w:t>
      </w:r>
      <w:r w:rsidR="000A5C4F">
        <w:t xml:space="preserve"> </w:t>
      </w:r>
      <w:r w:rsidRPr="002A2D2D">
        <w:t>Population</w:t>
      </w:r>
      <w:r w:rsidR="000A5C4F">
        <w:t xml:space="preserve"> </w:t>
      </w:r>
      <w:r w:rsidRPr="002A2D2D">
        <w:t>PK</w:t>
      </w:r>
      <w:r w:rsidR="000A5C4F">
        <w:t xml:space="preserve"> </w:t>
      </w:r>
      <w:r w:rsidRPr="002A2D2D">
        <w:t>(popPK)</w:t>
      </w:r>
      <w:r w:rsidR="000A5C4F">
        <w:t xml:space="preserve"> </w:t>
      </w:r>
      <w:r w:rsidRPr="002A2D2D">
        <w:t>analyses</w:t>
      </w:r>
      <w:r w:rsidR="000A5C4F">
        <w:t xml:space="preserve"> </w:t>
      </w:r>
      <w:r w:rsidRPr="002A2D2D">
        <w:t>of</w:t>
      </w:r>
      <w:r w:rsidR="000A5C4F">
        <w:t xml:space="preserve"> </w:t>
      </w:r>
      <w:r w:rsidRPr="002A2D2D">
        <w:t>the</w:t>
      </w:r>
      <w:r w:rsidR="000A5C4F">
        <w:t xml:space="preserve"> </w:t>
      </w:r>
      <w:r w:rsidRPr="002A2D2D">
        <w:t>studies</w:t>
      </w:r>
      <w:r w:rsidR="000A5C4F">
        <w:t xml:space="preserve"> </w:t>
      </w:r>
      <w:r w:rsidRPr="002A2D2D">
        <w:t>using</w:t>
      </w:r>
      <w:r w:rsidR="000A5C4F">
        <w:t xml:space="preserve"> </w:t>
      </w:r>
      <w:r w:rsidRPr="002A2D2D">
        <w:t>Q4W</w:t>
      </w:r>
      <w:r w:rsidR="000A5C4F">
        <w:t xml:space="preserve"> </w:t>
      </w:r>
      <w:r w:rsidRPr="002A2D2D">
        <w:t>dosing</w:t>
      </w:r>
    </w:p>
    <w:p w:rsidR="002A2D2D" w:rsidRPr="002A2D2D" w:rsidRDefault="002A2D2D" w:rsidP="002A2D2D">
      <w:pPr>
        <w:pStyle w:val="ListBullet"/>
      </w:pPr>
      <w:r w:rsidRPr="002A2D2D">
        <w:t>One</w:t>
      </w:r>
      <w:r w:rsidR="000A5C4F">
        <w:t xml:space="preserve"> </w:t>
      </w:r>
      <w:r w:rsidRPr="002A2D2D">
        <w:t>Pivotal</w:t>
      </w:r>
      <w:r w:rsidR="000A5C4F">
        <w:t xml:space="preserve"> </w:t>
      </w:r>
      <w:r w:rsidRPr="002A2D2D">
        <w:t>efficacy/safety</w:t>
      </w:r>
      <w:r w:rsidR="000A5C4F">
        <w:t xml:space="preserve"> </w:t>
      </w:r>
      <w:r w:rsidRPr="002A2D2D">
        <w:t>study</w:t>
      </w:r>
      <w:r w:rsidR="000A5C4F">
        <w:t xml:space="preserve"> </w:t>
      </w:r>
      <w:r w:rsidRPr="002A2D2D">
        <w:t>of</w:t>
      </w:r>
      <w:r w:rsidR="000A5C4F">
        <w:t xml:space="preserve"> </w:t>
      </w:r>
      <w:r w:rsidRPr="002A2D2D">
        <w:t>Q4W</w:t>
      </w:r>
      <w:r w:rsidR="000A5C4F">
        <w:t xml:space="preserve"> </w:t>
      </w:r>
      <w:r w:rsidRPr="002A2D2D">
        <w:t>dosing</w:t>
      </w:r>
      <w:r w:rsidR="000A5C4F">
        <w:t xml:space="preserve"> </w:t>
      </w:r>
      <w:r w:rsidRPr="002A2D2D">
        <w:t>Study</w:t>
      </w:r>
      <w:r w:rsidR="000A5C4F">
        <w:t xml:space="preserve"> </w:t>
      </w:r>
      <w:r w:rsidRPr="002A2D2D">
        <w:t>R727-CL-1308</w:t>
      </w:r>
    </w:p>
    <w:p w:rsidR="002A2D2D" w:rsidRPr="002A2D2D" w:rsidRDefault="002A2D2D" w:rsidP="002A2D2D">
      <w:pPr>
        <w:pStyle w:val="ListBullet"/>
      </w:pPr>
      <w:r w:rsidRPr="002A2D2D">
        <w:t>One</w:t>
      </w:r>
      <w:r w:rsidR="000A5C4F">
        <w:t xml:space="preserve"> </w:t>
      </w:r>
      <w:r w:rsidRPr="002A2D2D">
        <w:t>new</w:t>
      </w:r>
      <w:r w:rsidR="000A5C4F">
        <w:t xml:space="preserve"> </w:t>
      </w:r>
      <w:r w:rsidRPr="002A2D2D">
        <w:t>efficacy</w:t>
      </w:r>
      <w:r w:rsidR="000A5C4F">
        <w:t xml:space="preserve"> </w:t>
      </w:r>
      <w:r w:rsidRPr="002A2D2D">
        <w:t>study;</w:t>
      </w:r>
      <w:r w:rsidR="000A5C4F">
        <w:t xml:space="preserve"> </w:t>
      </w:r>
      <w:r w:rsidRPr="002A2D2D">
        <w:t>Study</w:t>
      </w:r>
      <w:r w:rsidR="000A5C4F">
        <w:t xml:space="preserve"> </w:t>
      </w:r>
      <w:r w:rsidRPr="002A2D2D">
        <w:t>EFC13786</w:t>
      </w:r>
      <w:r w:rsidR="000A5C4F">
        <w:t xml:space="preserve"> </w:t>
      </w:r>
      <w:r w:rsidRPr="002A2D2D">
        <w:t>starting</w:t>
      </w:r>
      <w:r w:rsidR="000A5C4F">
        <w:t xml:space="preserve"> </w:t>
      </w:r>
      <w:r w:rsidRPr="002A2D2D">
        <w:t>d</w:t>
      </w:r>
      <w:r w:rsidR="000A7654">
        <w:t>ose</w:t>
      </w:r>
      <w:r w:rsidR="000A5C4F">
        <w:t xml:space="preserve"> </w:t>
      </w:r>
      <w:r w:rsidR="000A7654">
        <w:t>150</w:t>
      </w:r>
      <w:r w:rsidR="000A5C4F">
        <w:t xml:space="preserve"> </w:t>
      </w:r>
      <w:r w:rsidR="00224853">
        <w:t>mg</w:t>
      </w:r>
      <w:r w:rsidR="000A5C4F">
        <w:t xml:space="preserve"> </w:t>
      </w:r>
      <w:r w:rsidR="000A7654">
        <w:t>Q4W</w:t>
      </w:r>
      <w:r w:rsidR="000A5C4F">
        <w:t xml:space="preserve"> </w:t>
      </w:r>
      <w:r w:rsidR="000A7654">
        <w:t>compared</w:t>
      </w:r>
      <w:r w:rsidR="000A5C4F">
        <w:t xml:space="preserve"> </w:t>
      </w:r>
      <w:r w:rsidR="000A7654">
        <w:t>with</w:t>
      </w:r>
      <w:r w:rsidR="000A5C4F">
        <w:t xml:space="preserve"> </w:t>
      </w:r>
      <w:r w:rsidR="000A7654">
        <w:t>75</w:t>
      </w:r>
      <w:r w:rsidR="000A5C4F">
        <w:t xml:space="preserve"> </w:t>
      </w:r>
      <w:r w:rsidR="00224853">
        <w:t>mg</w:t>
      </w:r>
      <w:r w:rsidR="000A5C4F">
        <w:t xml:space="preserve"> </w:t>
      </w:r>
      <w:r w:rsidRPr="002A2D2D">
        <w:t>Q2W</w:t>
      </w:r>
    </w:p>
    <w:p w:rsidR="002A2D2D" w:rsidRPr="002A2D2D" w:rsidRDefault="002A2D2D" w:rsidP="002A2D2D">
      <w:pPr>
        <w:pStyle w:val="ListBullet"/>
      </w:pPr>
      <w:r w:rsidRPr="002A2D2D">
        <w:t>Five</w:t>
      </w:r>
      <w:r w:rsidR="000A5C4F">
        <w:t xml:space="preserve"> </w:t>
      </w:r>
      <w:r w:rsidRPr="002A2D2D">
        <w:t>Other</w:t>
      </w:r>
      <w:r w:rsidR="000A5C4F">
        <w:t xml:space="preserve"> </w:t>
      </w:r>
      <w:r w:rsidRPr="002A2D2D">
        <w:t>efficacy/safety</w:t>
      </w:r>
      <w:r w:rsidR="000A5C4F">
        <w:t xml:space="preserve"> </w:t>
      </w:r>
      <w:r w:rsidRPr="002A2D2D">
        <w:t>studies;</w:t>
      </w:r>
      <w:r w:rsidR="000A5C4F">
        <w:t xml:space="preserve"> </w:t>
      </w:r>
      <w:r w:rsidRPr="002A2D2D">
        <w:t>final</w:t>
      </w:r>
      <w:r w:rsidR="000A5C4F">
        <w:t xml:space="preserve"> </w:t>
      </w:r>
      <w:r w:rsidRPr="002A2D2D">
        <w:t>reports</w:t>
      </w:r>
      <w:r w:rsidR="000A5C4F">
        <w:t xml:space="preserve"> </w:t>
      </w:r>
      <w:r w:rsidRPr="002A2D2D">
        <w:t>for</w:t>
      </w:r>
      <w:r w:rsidR="000A5C4F">
        <w:t xml:space="preserve"> </w:t>
      </w:r>
      <w:r w:rsidRPr="002A2D2D">
        <w:t>studies</w:t>
      </w:r>
      <w:r w:rsidR="000A5C4F">
        <w:t xml:space="preserve"> </w:t>
      </w:r>
      <w:r w:rsidRPr="002A2D2D">
        <w:t>previously</w:t>
      </w:r>
      <w:r w:rsidR="000A5C4F">
        <w:t xml:space="preserve"> </w:t>
      </w:r>
      <w:r w:rsidRPr="002A2D2D">
        <w:t>evaluated</w:t>
      </w:r>
      <w:r w:rsidR="000A5C4F">
        <w:t xml:space="preserve"> </w:t>
      </w:r>
      <w:r w:rsidRPr="002A2D2D">
        <w:t>as</w:t>
      </w:r>
      <w:r w:rsidR="000A5C4F">
        <w:t xml:space="preserve"> </w:t>
      </w:r>
      <w:r w:rsidRPr="002A2D2D">
        <w:t>interim</w:t>
      </w:r>
      <w:r w:rsidR="000A5C4F">
        <w:t xml:space="preserve"> </w:t>
      </w:r>
      <w:r w:rsidRPr="002A2D2D">
        <w:t>reports:</w:t>
      </w:r>
      <w:r w:rsidR="000A5C4F">
        <w:t xml:space="preserve"> </w:t>
      </w:r>
      <w:r w:rsidRPr="002A2D2D">
        <w:t>Studies</w:t>
      </w:r>
      <w:r w:rsidR="000A5C4F">
        <w:t xml:space="preserve"> </w:t>
      </w:r>
      <w:r w:rsidRPr="002A2D2D">
        <w:t>EFC</w:t>
      </w:r>
      <w:r w:rsidR="000A5C4F">
        <w:t xml:space="preserve"> </w:t>
      </w:r>
      <w:r w:rsidRPr="002A2D2D">
        <w:t>11569,</w:t>
      </w:r>
      <w:r w:rsidR="000A5C4F">
        <w:t xml:space="preserve"> </w:t>
      </w:r>
      <w:r w:rsidRPr="002A2D2D">
        <w:t>EFC</w:t>
      </w:r>
      <w:r w:rsidR="000A5C4F">
        <w:t xml:space="preserve"> </w:t>
      </w:r>
      <w:r w:rsidRPr="002A2D2D">
        <w:t>12792,</w:t>
      </w:r>
      <w:r w:rsidR="000A5C4F">
        <w:t xml:space="preserve"> </w:t>
      </w:r>
      <w:r w:rsidRPr="002A2D2D">
        <w:t>EF</w:t>
      </w:r>
      <w:r w:rsidR="00C615A5">
        <w:t>C</w:t>
      </w:r>
      <w:r w:rsidR="000A5C4F">
        <w:t xml:space="preserve"> </w:t>
      </w:r>
      <w:r w:rsidR="00C615A5">
        <w:t>12732,</w:t>
      </w:r>
      <w:r w:rsidR="000A5C4F">
        <w:t xml:space="preserve"> </w:t>
      </w:r>
      <w:r w:rsidR="00C615A5">
        <w:t>LTS</w:t>
      </w:r>
      <w:r w:rsidR="000A5C4F">
        <w:t xml:space="preserve"> </w:t>
      </w:r>
      <w:r w:rsidR="00C615A5">
        <w:t>11717,</w:t>
      </w:r>
      <w:r w:rsidR="000A5C4F">
        <w:t xml:space="preserve"> </w:t>
      </w:r>
      <w:r w:rsidR="0074424F">
        <w:t>and</w:t>
      </w:r>
      <w:r w:rsidR="000A5C4F">
        <w:t xml:space="preserve"> </w:t>
      </w:r>
      <w:r w:rsidR="00C615A5">
        <w:t>R77</w:t>
      </w:r>
      <w:r w:rsidR="0074424F">
        <w:noBreakHyphen/>
      </w:r>
      <w:r w:rsidR="00C615A5">
        <w:t>CL</w:t>
      </w:r>
      <w:r w:rsidR="0074424F">
        <w:noBreakHyphen/>
      </w:r>
      <w:r w:rsidR="00C615A5">
        <w:t>1112;</w:t>
      </w:r>
      <w:r w:rsidR="000A5C4F">
        <w:t xml:space="preserve"> </w:t>
      </w:r>
      <w:r w:rsidRPr="002A2D2D">
        <w:t>Q2W</w:t>
      </w:r>
    </w:p>
    <w:p w:rsidR="002A2D2D" w:rsidRPr="002A2D2D" w:rsidRDefault="002A2D2D" w:rsidP="002A2D2D">
      <w:pPr>
        <w:pStyle w:val="ListBullet"/>
      </w:pPr>
      <w:r w:rsidRPr="002A2D2D">
        <w:t>I</w:t>
      </w:r>
      <w:r w:rsidR="000A7654">
        <w:t>ntegrated</w:t>
      </w:r>
      <w:r w:rsidR="000A5C4F">
        <w:t xml:space="preserve"> </w:t>
      </w:r>
      <w:r w:rsidRPr="002A2D2D">
        <w:t>S</w:t>
      </w:r>
      <w:r w:rsidR="000A7654">
        <w:t>ummary</w:t>
      </w:r>
      <w:r w:rsidR="000A5C4F">
        <w:t xml:space="preserve"> </w:t>
      </w:r>
      <w:r w:rsidR="000A7654">
        <w:t>of</w:t>
      </w:r>
      <w:r w:rsidR="000A5C4F">
        <w:t xml:space="preserve"> </w:t>
      </w:r>
      <w:r w:rsidRPr="002A2D2D">
        <w:t>E</w:t>
      </w:r>
      <w:r w:rsidR="000A7654">
        <w:t>fficacy</w:t>
      </w:r>
      <w:r w:rsidR="000A5C4F">
        <w:t xml:space="preserve"> </w:t>
      </w:r>
      <w:r w:rsidRPr="002A2D2D">
        <w:t>/</w:t>
      </w:r>
      <w:r w:rsidR="000A5C4F">
        <w:t xml:space="preserve"> </w:t>
      </w:r>
      <w:r w:rsidR="000A7654" w:rsidRPr="002A2D2D">
        <w:t>I</w:t>
      </w:r>
      <w:r w:rsidR="000A7654">
        <w:t>ntegrated</w:t>
      </w:r>
      <w:r w:rsidR="000A5C4F">
        <w:t xml:space="preserve"> </w:t>
      </w:r>
      <w:r w:rsidR="000A7654">
        <w:t>Summary</w:t>
      </w:r>
      <w:r w:rsidR="000A5C4F">
        <w:t xml:space="preserve"> </w:t>
      </w:r>
      <w:r w:rsidR="000A7654">
        <w:t>of</w:t>
      </w:r>
      <w:r w:rsidR="000A5C4F">
        <w:t xml:space="preserve"> </w:t>
      </w:r>
      <w:r w:rsidR="000A7654">
        <w:t>Safety</w:t>
      </w:r>
      <w:r w:rsidRPr="002A2D2D">
        <w:t>;</w:t>
      </w:r>
      <w:r w:rsidR="000A5C4F">
        <w:t xml:space="preserve"> </w:t>
      </w:r>
      <w:r w:rsidRPr="002A2D2D">
        <w:t>tables</w:t>
      </w:r>
      <w:r w:rsidR="000A5C4F">
        <w:t xml:space="preserve"> </w:t>
      </w:r>
      <w:r w:rsidRPr="002A2D2D">
        <w:t>only</w:t>
      </w:r>
    </w:p>
    <w:p w:rsidR="002A2D2D" w:rsidRPr="002A2D2D" w:rsidRDefault="002A2D2D" w:rsidP="002A2D2D">
      <w:pPr>
        <w:pStyle w:val="ListBullet"/>
      </w:pPr>
      <w:r w:rsidRPr="002A2D2D">
        <w:t>Literature</w:t>
      </w:r>
      <w:r w:rsidR="000A5C4F">
        <w:t xml:space="preserve"> </w:t>
      </w:r>
      <w:r w:rsidRPr="002A2D2D">
        <w:t>references</w:t>
      </w:r>
    </w:p>
    <w:p w:rsidR="00500337" w:rsidRPr="00500337" w:rsidRDefault="002A2D2D" w:rsidP="00500337">
      <w:pPr>
        <w:pStyle w:val="ListBullet"/>
      </w:pPr>
      <w:r w:rsidRPr="002A2D2D">
        <w:t>Two</w:t>
      </w:r>
      <w:r w:rsidR="000A5C4F">
        <w:t xml:space="preserve"> </w:t>
      </w:r>
      <w:r w:rsidRPr="002A2D2D">
        <w:t>Clinical</w:t>
      </w:r>
      <w:r w:rsidR="000A5C4F">
        <w:t xml:space="preserve"> </w:t>
      </w:r>
      <w:r w:rsidRPr="002A2D2D">
        <w:t>Overviews;</w:t>
      </w:r>
      <w:r w:rsidR="000A5C4F">
        <w:t xml:space="preserve"> </w:t>
      </w:r>
      <w:r w:rsidRPr="002A2D2D">
        <w:t>1</w:t>
      </w:r>
      <w:r w:rsidR="000A5C4F">
        <w:t xml:space="preserve"> </w:t>
      </w:r>
      <w:r w:rsidRPr="002A2D2D">
        <w:t>for</w:t>
      </w:r>
      <w:r w:rsidR="000A5C4F">
        <w:t xml:space="preserve"> </w:t>
      </w:r>
      <w:r w:rsidRPr="002A2D2D">
        <w:t>Q2W</w:t>
      </w:r>
      <w:r w:rsidR="000A5C4F">
        <w:t xml:space="preserve"> </w:t>
      </w:r>
      <w:r w:rsidRPr="002A2D2D">
        <w:t>studies</w:t>
      </w:r>
      <w:r w:rsidR="000A5C4F">
        <w:t xml:space="preserve"> </w:t>
      </w:r>
      <w:r w:rsidRPr="002A2D2D">
        <w:t>and</w:t>
      </w:r>
      <w:r w:rsidR="000A5C4F">
        <w:t xml:space="preserve"> </w:t>
      </w:r>
      <w:r w:rsidRPr="002A2D2D">
        <w:t>1</w:t>
      </w:r>
      <w:r w:rsidR="000A5C4F">
        <w:t xml:space="preserve"> </w:t>
      </w:r>
      <w:r w:rsidRPr="002A2D2D">
        <w:t>for</w:t>
      </w:r>
      <w:r w:rsidR="000A5C4F">
        <w:t xml:space="preserve"> </w:t>
      </w:r>
      <w:r w:rsidRPr="002A2D2D">
        <w:t>Q4W</w:t>
      </w:r>
      <w:r w:rsidR="000A5C4F">
        <w:t xml:space="preserve"> </w:t>
      </w:r>
      <w:r w:rsidRPr="002A2D2D">
        <w:t>dosing;</w:t>
      </w:r>
      <w:r w:rsidR="000A5C4F">
        <w:t xml:space="preserve"> </w:t>
      </w:r>
      <w:r w:rsidRPr="002A2D2D">
        <w:t>Summary</w:t>
      </w:r>
      <w:r w:rsidR="000A5C4F">
        <w:t xml:space="preserve"> </w:t>
      </w:r>
      <w:r w:rsidRPr="002A2D2D">
        <w:t>of</w:t>
      </w:r>
      <w:r w:rsidR="000A5C4F">
        <w:t xml:space="preserve"> </w:t>
      </w:r>
      <w:r w:rsidRPr="002A2D2D">
        <w:t>Clinical</w:t>
      </w:r>
      <w:r w:rsidR="000A5C4F">
        <w:t xml:space="preserve"> </w:t>
      </w:r>
      <w:r w:rsidRPr="002A2D2D">
        <w:t>Pharmacology;</w:t>
      </w:r>
      <w:r w:rsidR="000A5C4F">
        <w:t xml:space="preserve"> </w:t>
      </w:r>
      <w:r w:rsidRPr="002A2D2D">
        <w:t>Two</w:t>
      </w:r>
      <w:r w:rsidR="000A5C4F">
        <w:t xml:space="preserve"> </w:t>
      </w:r>
      <w:r w:rsidRPr="002A2D2D">
        <w:t>Summaries</w:t>
      </w:r>
      <w:r w:rsidR="000A5C4F">
        <w:t xml:space="preserve"> </w:t>
      </w:r>
      <w:r w:rsidRPr="002A2D2D">
        <w:t>of</w:t>
      </w:r>
      <w:r w:rsidR="000A5C4F">
        <w:t xml:space="preserve"> </w:t>
      </w:r>
      <w:r w:rsidRPr="002A2D2D">
        <w:t>Clinical</w:t>
      </w:r>
      <w:r w:rsidR="000A5C4F">
        <w:t xml:space="preserve"> </w:t>
      </w:r>
      <w:r w:rsidRPr="002A2D2D">
        <w:t>Efficacy;</w:t>
      </w:r>
      <w:r w:rsidR="000A5C4F">
        <w:t xml:space="preserve"> </w:t>
      </w:r>
      <w:r w:rsidRPr="002A2D2D">
        <w:t>1</w:t>
      </w:r>
      <w:r w:rsidR="000A5C4F">
        <w:t xml:space="preserve"> </w:t>
      </w:r>
      <w:r w:rsidRPr="002A2D2D">
        <w:t>for</w:t>
      </w:r>
      <w:r w:rsidR="000A5C4F">
        <w:t xml:space="preserve"> </w:t>
      </w:r>
      <w:r w:rsidRPr="002A2D2D">
        <w:t>Q2W</w:t>
      </w:r>
      <w:r w:rsidR="000A5C4F">
        <w:t xml:space="preserve"> </w:t>
      </w:r>
      <w:r w:rsidRPr="002A2D2D">
        <w:t>studies</w:t>
      </w:r>
      <w:r w:rsidR="000A5C4F">
        <w:t xml:space="preserve"> </w:t>
      </w:r>
      <w:r w:rsidRPr="002A2D2D">
        <w:t>and</w:t>
      </w:r>
      <w:r w:rsidR="000A5C4F">
        <w:t xml:space="preserve"> </w:t>
      </w:r>
      <w:r w:rsidRPr="002A2D2D">
        <w:t>1</w:t>
      </w:r>
      <w:r w:rsidR="000A5C4F">
        <w:t xml:space="preserve"> </w:t>
      </w:r>
      <w:r w:rsidRPr="002A2D2D">
        <w:t>for</w:t>
      </w:r>
      <w:r w:rsidR="000A5C4F">
        <w:t xml:space="preserve"> </w:t>
      </w:r>
      <w:r w:rsidRPr="002A2D2D">
        <w:t>Q4W</w:t>
      </w:r>
      <w:r w:rsidR="000A5C4F">
        <w:t xml:space="preserve"> </w:t>
      </w:r>
      <w:r w:rsidRPr="002A2D2D">
        <w:t>dosing;</w:t>
      </w:r>
      <w:r w:rsidR="000A5C4F">
        <w:t xml:space="preserve"> </w:t>
      </w:r>
      <w:r w:rsidRPr="002A2D2D">
        <w:t>Two</w:t>
      </w:r>
      <w:r w:rsidR="000A5C4F">
        <w:t xml:space="preserve"> </w:t>
      </w:r>
      <w:r w:rsidRPr="002A2D2D">
        <w:t>Summaries</w:t>
      </w:r>
      <w:r w:rsidR="000A5C4F">
        <w:t xml:space="preserve"> </w:t>
      </w:r>
      <w:r w:rsidRPr="002A2D2D">
        <w:t>of</w:t>
      </w:r>
      <w:r w:rsidR="000A5C4F">
        <w:t xml:space="preserve"> </w:t>
      </w:r>
      <w:r w:rsidRPr="002A2D2D">
        <w:t>Clinical</w:t>
      </w:r>
      <w:r w:rsidR="000A5C4F">
        <w:t xml:space="preserve"> </w:t>
      </w:r>
      <w:r w:rsidRPr="002A2D2D">
        <w:t>Safety;</w:t>
      </w:r>
      <w:r w:rsidR="000A5C4F">
        <w:t xml:space="preserve"> </w:t>
      </w:r>
      <w:r w:rsidRPr="002A2D2D">
        <w:t>1</w:t>
      </w:r>
      <w:r w:rsidR="000A5C4F">
        <w:t xml:space="preserve"> </w:t>
      </w:r>
      <w:r w:rsidRPr="002A2D2D">
        <w:t>for</w:t>
      </w:r>
      <w:r w:rsidR="000A5C4F">
        <w:t xml:space="preserve"> </w:t>
      </w:r>
      <w:r w:rsidRPr="002A2D2D">
        <w:t>Q2W</w:t>
      </w:r>
      <w:r w:rsidR="000A5C4F">
        <w:t xml:space="preserve"> </w:t>
      </w:r>
      <w:r w:rsidRPr="002A2D2D">
        <w:t>studies</w:t>
      </w:r>
      <w:r w:rsidR="000A5C4F">
        <w:t xml:space="preserve"> </w:t>
      </w:r>
      <w:r w:rsidRPr="002A2D2D">
        <w:t>and</w:t>
      </w:r>
      <w:r w:rsidR="000A5C4F">
        <w:t xml:space="preserve"> </w:t>
      </w:r>
      <w:r w:rsidRPr="002A2D2D">
        <w:t>1</w:t>
      </w:r>
      <w:r w:rsidR="000A5C4F">
        <w:t xml:space="preserve"> </w:t>
      </w:r>
      <w:r w:rsidRPr="002A2D2D">
        <w:t>for</w:t>
      </w:r>
      <w:r w:rsidR="000A5C4F">
        <w:t xml:space="preserve"> </w:t>
      </w:r>
      <w:r w:rsidRPr="002A2D2D">
        <w:t>Q4W</w:t>
      </w:r>
      <w:r w:rsidR="000A5C4F">
        <w:t xml:space="preserve"> </w:t>
      </w:r>
      <w:r w:rsidRPr="002A2D2D">
        <w:t>dosing</w:t>
      </w:r>
      <w:r w:rsidR="00D9425B">
        <w:t>.</w:t>
      </w:r>
    </w:p>
    <w:p w:rsidR="00605AD4" w:rsidRDefault="00605AD4" w:rsidP="00812F6C">
      <w:pPr>
        <w:pStyle w:val="Heading4"/>
      </w:pPr>
      <w:r w:rsidRPr="00812F6C">
        <w:t>Paediatric</w:t>
      </w:r>
      <w:r w:rsidR="000A5C4F">
        <w:t xml:space="preserve"> </w:t>
      </w:r>
      <w:r w:rsidRPr="00605AD4">
        <w:t>data</w:t>
      </w:r>
    </w:p>
    <w:p w:rsidR="00500337" w:rsidRPr="00500337" w:rsidRDefault="002A2D2D" w:rsidP="002A2D2D">
      <w:pPr>
        <w:jc w:val="both"/>
        <w:rPr>
          <w:lang w:eastAsia="ja-JP"/>
        </w:rPr>
      </w:pPr>
      <w:r>
        <w:rPr>
          <w:lang w:eastAsia="ja-JP"/>
        </w:rPr>
        <w:t>The</w:t>
      </w:r>
      <w:r w:rsidR="000A5C4F">
        <w:rPr>
          <w:lang w:eastAsia="ja-JP"/>
        </w:rPr>
        <w:t xml:space="preserve"> </w:t>
      </w:r>
      <w:r>
        <w:rPr>
          <w:lang w:eastAsia="ja-JP"/>
        </w:rPr>
        <w:t>submission</w:t>
      </w:r>
      <w:r w:rsidR="000A5C4F">
        <w:rPr>
          <w:lang w:eastAsia="ja-JP"/>
        </w:rPr>
        <w:t xml:space="preserve"> </w:t>
      </w:r>
      <w:r>
        <w:rPr>
          <w:lang w:eastAsia="ja-JP"/>
        </w:rPr>
        <w:t>did</w:t>
      </w:r>
      <w:r w:rsidR="000A5C4F">
        <w:rPr>
          <w:lang w:eastAsia="ja-JP"/>
        </w:rPr>
        <w:t xml:space="preserve"> </w:t>
      </w:r>
      <w:r>
        <w:rPr>
          <w:lang w:eastAsia="ja-JP"/>
        </w:rPr>
        <w:t>not</w:t>
      </w:r>
      <w:r w:rsidR="000A5C4F">
        <w:rPr>
          <w:lang w:eastAsia="ja-JP"/>
        </w:rPr>
        <w:t xml:space="preserve"> </w:t>
      </w:r>
      <w:r>
        <w:rPr>
          <w:lang w:eastAsia="ja-JP"/>
        </w:rPr>
        <w:t>include</w:t>
      </w:r>
      <w:r w:rsidR="000A5C4F">
        <w:rPr>
          <w:lang w:eastAsia="ja-JP"/>
        </w:rPr>
        <w:t xml:space="preserve"> </w:t>
      </w:r>
      <w:r>
        <w:rPr>
          <w:lang w:eastAsia="ja-JP"/>
        </w:rPr>
        <w:t>paediatric</w:t>
      </w:r>
      <w:r w:rsidR="000A5C4F">
        <w:rPr>
          <w:lang w:eastAsia="ja-JP"/>
        </w:rPr>
        <w:t xml:space="preserve"> </w:t>
      </w:r>
      <w:r>
        <w:rPr>
          <w:lang w:eastAsia="ja-JP"/>
        </w:rPr>
        <w:t>data.</w:t>
      </w:r>
      <w:r w:rsidR="000A5C4F">
        <w:rPr>
          <w:lang w:eastAsia="ja-JP"/>
        </w:rPr>
        <w:t xml:space="preserve"> </w:t>
      </w:r>
      <w:r>
        <w:rPr>
          <w:lang w:eastAsia="ja-JP"/>
        </w:rPr>
        <w:t>The</w:t>
      </w:r>
      <w:r w:rsidR="000A5C4F">
        <w:rPr>
          <w:lang w:eastAsia="ja-JP"/>
        </w:rPr>
        <w:t xml:space="preserve"> </w:t>
      </w:r>
      <w:r>
        <w:rPr>
          <w:lang w:eastAsia="ja-JP"/>
        </w:rPr>
        <w:t>paediatric</w:t>
      </w:r>
      <w:r w:rsidR="000A5C4F">
        <w:rPr>
          <w:lang w:eastAsia="ja-JP"/>
        </w:rPr>
        <w:t xml:space="preserve"> </w:t>
      </w:r>
      <w:r>
        <w:rPr>
          <w:lang w:eastAsia="ja-JP"/>
        </w:rPr>
        <w:t>status</w:t>
      </w:r>
      <w:r w:rsidR="000A5C4F">
        <w:rPr>
          <w:lang w:eastAsia="ja-JP"/>
        </w:rPr>
        <w:t xml:space="preserve"> </w:t>
      </w:r>
      <w:r>
        <w:rPr>
          <w:lang w:eastAsia="ja-JP"/>
        </w:rPr>
        <w:t>is</w:t>
      </w:r>
      <w:r w:rsidR="000A5C4F">
        <w:rPr>
          <w:lang w:eastAsia="ja-JP"/>
        </w:rPr>
        <w:t xml:space="preserve"> </w:t>
      </w:r>
      <w:r>
        <w:rPr>
          <w:lang w:eastAsia="ja-JP"/>
        </w:rPr>
        <w:t>unchanged</w:t>
      </w:r>
      <w:r w:rsidR="000A5C4F">
        <w:rPr>
          <w:lang w:eastAsia="ja-JP"/>
        </w:rPr>
        <w:t xml:space="preserve"> </w:t>
      </w:r>
      <w:r>
        <w:rPr>
          <w:lang w:eastAsia="ja-JP"/>
        </w:rPr>
        <w:t>from</w:t>
      </w:r>
      <w:r w:rsidR="000A5C4F">
        <w:rPr>
          <w:lang w:eastAsia="ja-JP"/>
        </w:rPr>
        <w:t xml:space="preserve"> </w:t>
      </w:r>
      <w:r>
        <w:rPr>
          <w:lang w:eastAsia="ja-JP"/>
        </w:rPr>
        <w:t>initial</w:t>
      </w:r>
      <w:r w:rsidR="000A5C4F">
        <w:rPr>
          <w:lang w:eastAsia="ja-JP"/>
        </w:rPr>
        <w:t xml:space="preserve"> </w:t>
      </w:r>
      <w:r>
        <w:rPr>
          <w:lang w:eastAsia="ja-JP"/>
        </w:rPr>
        <w:t>submission.</w:t>
      </w:r>
    </w:p>
    <w:p w:rsidR="00605AD4" w:rsidRDefault="00605AD4" w:rsidP="00605AD4">
      <w:pPr>
        <w:pStyle w:val="Heading4"/>
      </w:pPr>
      <w:r w:rsidRPr="00605AD4">
        <w:t>Good</w:t>
      </w:r>
      <w:r w:rsidR="000A5C4F">
        <w:t xml:space="preserve"> </w:t>
      </w:r>
      <w:r w:rsidRPr="00605AD4">
        <w:t>clinical</w:t>
      </w:r>
      <w:r w:rsidR="000A5C4F">
        <w:t xml:space="preserve"> </w:t>
      </w:r>
      <w:r w:rsidRPr="00605AD4">
        <w:t>practice</w:t>
      </w:r>
    </w:p>
    <w:p w:rsidR="00500337" w:rsidRPr="00500337" w:rsidRDefault="002A2D2D" w:rsidP="00500337">
      <w:r w:rsidRPr="002A2D2D">
        <w:t>The</w:t>
      </w:r>
      <w:r w:rsidR="000A5C4F">
        <w:t xml:space="preserve"> </w:t>
      </w:r>
      <w:r w:rsidRPr="002A2D2D">
        <w:t>study</w:t>
      </w:r>
      <w:r w:rsidR="000A5C4F">
        <w:t xml:space="preserve"> </w:t>
      </w:r>
      <w:r w:rsidRPr="002A2D2D">
        <w:t>reports</w:t>
      </w:r>
      <w:r w:rsidR="000A5C4F">
        <w:t xml:space="preserve"> </w:t>
      </w:r>
      <w:r w:rsidRPr="002A2D2D">
        <w:t>state</w:t>
      </w:r>
      <w:r w:rsidR="000A5C4F">
        <w:t xml:space="preserve"> </w:t>
      </w:r>
      <w:r w:rsidRPr="002A2D2D">
        <w:t>that</w:t>
      </w:r>
      <w:r w:rsidR="000A5C4F">
        <w:t xml:space="preserve"> </w:t>
      </w:r>
      <w:r w:rsidRPr="002A2D2D">
        <w:t>the</w:t>
      </w:r>
      <w:r w:rsidR="000A5C4F">
        <w:t xml:space="preserve"> </w:t>
      </w:r>
      <w:r w:rsidRPr="002A2D2D">
        <w:t>studies</w:t>
      </w:r>
      <w:r w:rsidR="000A5C4F">
        <w:t xml:space="preserve"> </w:t>
      </w:r>
      <w:r w:rsidRPr="002A2D2D">
        <w:t>were</w:t>
      </w:r>
      <w:r w:rsidR="000A5C4F">
        <w:t xml:space="preserve"> </w:t>
      </w:r>
      <w:r w:rsidRPr="002A2D2D">
        <w:t>conducted</w:t>
      </w:r>
      <w:r w:rsidR="000A5C4F">
        <w:t xml:space="preserve"> </w:t>
      </w:r>
      <w:r w:rsidRPr="002A2D2D">
        <w:t>in</w:t>
      </w:r>
      <w:r w:rsidR="000A5C4F">
        <w:t xml:space="preserve"> </w:t>
      </w:r>
      <w:r w:rsidRPr="002A2D2D">
        <w:t>compliance</w:t>
      </w:r>
      <w:r w:rsidR="000A5C4F">
        <w:t xml:space="preserve"> </w:t>
      </w:r>
      <w:r w:rsidRPr="002A2D2D">
        <w:t>with</w:t>
      </w:r>
      <w:r w:rsidR="000A5C4F">
        <w:t xml:space="preserve"> </w:t>
      </w:r>
      <w:r w:rsidRPr="002A2D2D">
        <w:t>the</w:t>
      </w:r>
      <w:r w:rsidR="000A5C4F">
        <w:t xml:space="preserve"> </w:t>
      </w:r>
      <w:r w:rsidRPr="002A2D2D">
        <w:t>ethical</w:t>
      </w:r>
      <w:r w:rsidR="000A5C4F">
        <w:t xml:space="preserve"> </w:t>
      </w:r>
      <w:r w:rsidRPr="002A2D2D">
        <w:t>principles</w:t>
      </w:r>
      <w:r w:rsidR="000A5C4F">
        <w:t xml:space="preserve"> </w:t>
      </w:r>
      <w:r w:rsidRPr="002A2D2D">
        <w:t>that</w:t>
      </w:r>
      <w:r w:rsidR="000A5C4F">
        <w:t xml:space="preserve"> </w:t>
      </w:r>
      <w:r w:rsidRPr="002A2D2D">
        <w:t>have</w:t>
      </w:r>
      <w:r w:rsidR="000A5C4F">
        <w:t xml:space="preserve"> </w:t>
      </w:r>
      <w:r w:rsidRPr="002A2D2D">
        <w:t>their</w:t>
      </w:r>
      <w:r w:rsidR="000A5C4F">
        <w:t xml:space="preserve"> </w:t>
      </w:r>
      <w:r w:rsidRPr="002A2D2D">
        <w:t>origin</w:t>
      </w:r>
      <w:r w:rsidR="000A5C4F">
        <w:t xml:space="preserve"> </w:t>
      </w:r>
      <w:r w:rsidRPr="002A2D2D">
        <w:t>in</w:t>
      </w:r>
      <w:r w:rsidR="000A5C4F">
        <w:t xml:space="preserve"> </w:t>
      </w:r>
      <w:r w:rsidRPr="002A2D2D">
        <w:t>the</w:t>
      </w:r>
      <w:r w:rsidR="000A5C4F">
        <w:t xml:space="preserve"> </w:t>
      </w:r>
      <w:r w:rsidRPr="002A2D2D">
        <w:t>Declaration</w:t>
      </w:r>
      <w:r w:rsidR="000A5C4F">
        <w:t xml:space="preserve"> </w:t>
      </w:r>
      <w:r w:rsidRPr="002A2D2D">
        <w:t>of</w:t>
      </w:r>
      <w:r w:rsidR="000A5C4F">
        <w:t xml:space="preserve"> </w:t>
      </w:r>
      <w:r w:rsidRPr="002A2D2D">
        <w:t>Helsinki</w:t>
      </w:r>
      <w:r w:rsidR="000A5C4F">
        <w:t xml:space="preserve"> </w:t>
      </w:r>
      <w:r w:rsidRPr="002A2D2D">
        <w:t>and</w:t>
      </w:r>
      <w:r w:rsidR="000A5C4F">
        <w:t xml:space="preserve"> </w:t>
      </w:r>
      <w:r w:rsidRPr="002A2D2D">
        <w:t>that</w:t>
      </w:r>
      <w:r w:rsidR="000A5C4F">
        <w:t xml:space="preserve"> </w:t>
      </w:r>
      <w:r w:rsidRPr="002A2D2D">
        <w:t>are</w:t>
      </w:r>
      <w:r w:rsidR="000A5C4F">
        <w:t xml:space="preserve"> </w:t>
      </w:r>
      <w:r w:rsidRPr="002A2D2D">
        <w:t>consistent</w:t>
      </w:r>
      <w:r w:rsidR="000A5C4F">
        <w:t xml:space="preserve"> </w:t>
      </w:r>
      <w:r w:rsidRPr="002A2D2D">
        <w:t>with</w:t>
      </w:r>
      <w:r w:rsidR="000A5C4F">
        <w:t xml:space="preserve"> </w:t>
      </w:r>
      <w:r w:rsidRPr="002A2D2D">
        <w:t>I</w:t>
      </w:r>
      <w:r w:rsidR="0074424F">
        <w:t>nternational</w:t>
      </w:r>
      <w:r w:rsidR="000A5C4F">
        <w:t xml:space="preserve"> </w:t>
      </w:r>
      <w:r w:rsidR="0074424F">
        <w:t>Conference</w:t>
      </w:r>
      <w:r w:rsidR="000A5C4F">
        <w:t xml:space="preserve"> </w:t>
      </w:r>
      <w:r w:rsidR="0074424F">
        <w:t>on</w:t>
      </w:r>
      <w:r w:rsidR="000A5C4F">
        <w:t xml:space="preserve"> </w:t>
      </w:r>
      <w:r w:rsidR="0074424F">
        <w:t>Harmonisation</w:t>
      </w:r>
      <w:r w:rsidR="000A5C4F">
        <w:t xml:space="preserve"> </w:t>
      </w:r>
      <w:r w:rsidR="0074424F">
        <w:t>(I</w:t>
      </w:r>
      <w:r w:rsidRPr="002A2D2D">
        <w:t>CH</w:t>
      </w:r>
      <w:r w:rsidR="0074424F">
        <w:t>)</w:t>
      </w:r>
      <w:r w:rsidR="000A5C4F">
        <w:t xml:space="preserve"> </w:t>
      </w:r>
      <w:r w:rsidR="007B028C">
        <w:t>Good</w:t>
      </w:r>
      <w:r w:rsidR="000A5C4F">
        <w:t xml:space="preserve"> </w:t>
      </w:r>
      <w:r w:rsidR="007B028C">
        <w:t>Clinical</w:t>
      </w:r>
      <w:r w:rsidR="000A5C4F">
        <w:t xml:space="preserve"> </w:t>
      </w:r>
      <w:r w:rsidR="007B028C">
        <w:t>Practice</w:t>
      </w:r>
      <w:r w:rsidR="000A5C4F">
        <w:t xml:space="preserve"> </w:t>
      </w:r>
      <w:r w:rsidR="007B028C">
        <w:t>(</w:t>
      </w:r>
      <w:r w:rsidRPr="002A2D2D">
        <w:t>GCP</w:t>
      </w:r>
      <w:r w:rsidR="007B028C">
        <w:t>)</w:t>
      </w:r>
      <w:r w:rsidR="000A5C4F">
        <w:t xml:space="preserve"> </w:t>
      </w:r>
      <w:r w:rsidRPr="002A2D2D">
        <w:t>and</w:t>
      </w:r>
      <w:r w:rsidR="000A5C4F">
        <w:t xml:space="preserve"> </w:t>
      </w:r>
      <w:r w:rsidRPr="002A2D2D">
        <w:t>the</w:t>
      </w:r>
      <w:r w:rsidR="000A5C4F">
        <w:t xml:space="preserve"> </w:t>
      </w:r>
      <w:r w:rsidRPr="002A2D2D">
        <w:t>laws</w:t>
      </w:r>
      <w:r w:rsidR="000A5C4F">
        <w:t xml:space="preserve"> </w:t>
      </w:r>
      <w:r w:rsidRPr="002A2D2D">
        <w:t>and</w:t>
      </w:r>
      <w:r w:rsidR="000A5C4F">
        <w:t xml:space="preserve"> </w:t>
      </w:r>
      <w:r w:rsidRPr="002A2D2D">
        <w:t>regulations,</w:t>
      </w:r>
      <w:r w:rsidR="000A5C4F">
        <w:t xml:space="preserve"> </w:t>
      </w:r>
      <w:r w:rsidRPr="002A2D2D">
        <w:t>as</w:t>
      </w:r>
      <w:r w:rsidR="000A5C4F">
        <w:t xml:space="preserve"> </w:t>
      </w:r>
      <w:r w:rsidRPr="002A2D2D">
        <w:t>well</w:t>
      </w:r>
      <w:r w:rsidR="000A5C4F">
        <w:t xml:space="preserve"> </w:t>
      </w:r>
      <w:r w:rsidRPr="002A2D2D">
        <w:t>as</w:t>
      </w:r>
      <w:r w:rsidR="000A5C4F">
        <w:t xml:space="preserve"> </w:t>
      </w:r>
      <w:r w:rsidRPr="002A2D2D">
        <w:t>applicable</w:t>
      </w:r>
      <w:r w:rsidR="000A5C4F">
        <w:t xml:space="preserve"> </w:t>
      </w:r>
      <w:r w:rsidRPr="002A2D2D">
        <w:t>guidelines,</w:t>
      </w:r>
      <w:r w:rsidR="000A5C4F">
        <w:t xml:space="preserve"> </w:t>
      </w:r>
      <w:r w:rsidRPr="002A2D2D">
        <w:t>of</w:t>
      </w:r>
      <w:r w:rsidR="000A5C4F">
        <w:t xml:space="preserve"> </w:t>
      </w:r>
      <w:r w:rsidRPr="002A2D2D">
        <w:t>the</w:t>
      </w:r>
      <w:r w:rsidR="000A5C4F">
        <w:t xml:space="preserve"> </w:t>
      </w:r>
      <w:r w:rsidRPr="002A2D2D">
        <w:t>countries</w:t>
      </w:r>
      <w:r w:rsidR="000A5C4F">
        <w:t xml:space="preserve"> </w:t>
      </w:r>
      <w:r w:rsidRPr="002A2D2D">
        <w:t>where</w:t>
      </w:r>
      <w:r w:rsidR="000A5C4F">
        <w:t xml:space="preserve"> </w:t>
      </w:r>
      <w:r w:rsidRPr="002A2D2D">
        <w:t>the</w:t>
      </w:r>
      <w:r w:rsidR="000A5C4F">
        <w:t xml:space="preserve"> </w:t>
      </w:r>
      <w:r w:rsidRPr="002A2D2D">
        <w:t>studies</w:t>
      </w:r>
      <w:r w:rsidR="000A5C4F">
        <w:t xml:space="preserve"> </w:t>
      </w:r>
      <w:r w:rsidRPr="002A2D2D">
        <w:t>were</w:t>
      </w:r>
      <w:r w:rsidR="000A5C4F">
        <w:t xml:space="preserve"> </w:t>
      </w:r>
      <w:r w:rsidRPr="002A2D2D">
        <w:t>conducted.</w:t>
      </w:r>
      <w:r w:rsidR="000A5C4F">
        <w:t xml:space="preserve"> </w:t>
      </w:r>
      <w:r w:rsidRPr="002A2D2D">
        <w:t>It</w:t>
      </w:r>
      <w:r w:rsidR="000A5C4F">
        <w:t xml:space="preserve"> </w:t>
      </w:r>
      <w:r w:rsidRPr="002A2D2D">
        <w:t>is</w:t>
      </w:r>
      <w:r w:rsidR="000A5C4F">
        <w:t xml:space="preserve"> </w:t>
      </w:r>
      <w:r w:rsidRPr="002A2D2D">
        <w:t>stated</w:t>
      </w:r>
      <w:r w:rsidR="000A5C4F">
        <w:t xml:space="preserve"> </w:t>
      </w:r>
      <w:r w:rsidRPr="002A2D2D">
        <w:t>that</w:t>
      </w:r>
      <w:r w:rsidR="000A5C4F">
        <w:t xml:space="preserve"> </w:t>
      </w:r>
      <w:r w:rsidRPr="002A2D2D">
        <w:t>all</w:t>
      </w:r>
      <w:r w:rsidR="000A5C4F">
        <w:t xml:space="preserve"> </w:t>
      </w:r>
      <w:r w:rsidRPr="002A2D2D">
        <w:t>subjects</w:t>
      </w:r>
      <w:r w:rsidR="000A5C4F">
        <w:t xml:space="preserve"> </w:t>
      </w:r>
      <w:r w:rsidRPr="002A2D2D">
        <w:t>provided</w:t>
      </w:r>
      <w:r w:rsidR="000A5C4F">
        <w:t xml:space="preserve"> </w:t>
      </w:r>
      <w:r w:rsidRPr="002A2D2D">
        <w:t>informed</w:t>
      </w:r>
      <w:r w:rsidR="000A5C4F">
        <w:t xml:space="preserve"> </w:t>
      </w:r>
      <w:r w:rsidRPr="002A2D2D">
        <w:t>consent</w:t>
      </w:r>
      <w:r w:rsidR="000A5C4F">
        <w:t xml:space="preserve"> </w:t>
      </w:r>
      <w:r w:rsidRPr="002A2D2D">
        <w:t>prior</w:t>
      </w:r>
      <w:r w:rsidR="000A5C4F">
        <w:t xml:space="preserve"> </w:t>
      </w:r>
      <w:r w:rsidRPr="002A2D2D">
        <w:t>to</w:t>
      </w:r>
      <w:r w:rsidR="000A5C4F">
        <w:t xml:space="preserve"> </w:t>
      </w:r>
      <w:r w:rsidRPr="002A2D2D">
        <w:t>any</w:t>
      </w:r>
      <w:r w:rsidR="000A5C4F">
        <w:t xml:space="preserve"> </w:t>
      </w:r>
      <w:r w:rsidRPr="002A2D2D">
        <w:t>study</w:t>
      </w:r>
      <w:r w:rsidR="000A5C4F">
        <w:t xml:space="preserve"> </w:t>
      </w:r>
      <w:r w:rsidRPr="002A2D2D">
        <w:t>related</w:t>
      </w:r>
      <w:r w:rsidR="000A5C4F">
        <w:t xml:space="preserve"> </w:t>
      </w:r>
      <w:r w:rsidRPr="002A2D2D">
        <w:t>procedures</w:t>
      </w:r>
      <w:r w:rsidR="000A5C4F">
        <w:t xml:space="preserve"> </w:t>
      </w:r>
      <w:r w:rsidRPr="002A2D2D">
        <w:t>and</w:t>
      </w:r>
      <w:r w:rsidR="000A5C4F">
        <w:t xml:space="preserve"> </w:t>
      </w:r>
      <w:r w:rsidRPr="002A2D2D">
        <w:t>that</w:t>
      </w:r>
      <w:r w:rsidR="000A5C4F">
        <w:t xml:space="preserve"> </w:t>
      </w:r>
      <w:r w:rsidRPr="002A2D2D">
        <w:t>the</w:t>
      </w:r>
      <w:r w:rsidR="000A5C4F">
        <w:t xml:space="preserve"> </w:t>
      </w:r>
      <w:r w:rsidRPr="002A2D2D">
        <w:t>protocol</w:t>
      </w:r>
      <w:r w:rsidR="000A5C4F">
        <w:t xml:space="preserve"> </w:t>
      </w:r>
      <w:r w:rsidRPr="002A2D2D">
        <w:t>and</w:t>
      </w:r>
      <w:r w:rsidR="000A5C4F">
        <w:t xml:space="preserve"> </w:t>
      </w:r>
      <w:r w:rsidRPr="002A2D2D">
        <w:t>amendments</w:t>
      </w:r>
      <w:r w:rsidR="000A5C4F">
        <w:t xml:space="preserve"> </w:t>
      </w:r>
      <w:r w:rsidRPr="002A2D2D">
        <w:t>were</w:t>
      </w:r>
      <w:r w:rsidR="000A5C4F">
        <w:t xml:space="preserve"> </w:t>
      </w:r>
      <w:r w:rsidRPr="002A2D2D">
        <w:t>submitted</w:t>
      </w:r>
      <w:r w:rsidR="000A5C4F">
        <w:t xml:space="preserve"> </w:t>
      </w:r>
      <w:r w:rsidRPr="002A2D2D">
        <w:t>to</w:t>
      </w:r>
      <w:r w:rsidR="000A5C4F">
        <w:t xml:space="preserve"> </w:t>
      </w:r>
      <w:r w:rsidR="00E23CE3">
        <w:t>appropriate</w:t>
      </w:r>
      <w:r w:rsidR="000A5C4F">
        <w:t xml:space="preserve"> </w:t>
      </w:r>
      <w:r w:rsidR="00E23CE3">
        <w:t>ethics</w:t>
      </w:r>
      <w:r w:rsidR="000A5C4F">
        <w:t xml:space="preserve"> </w:t>
      </w:r>
      <w:r w:rsidR="00E23CE3">
        <w:t>committees.</w:t>
      </w:r>
    </w:p>
    <w:p w:rsidR="008E7846" w:rsidRDefault="008E7846" w:rsidP="00812F6C">
      <w:pPr>
        <w:pStyle w:val="Heading3"/>
      </w:pPr>
      <w:bookmarkStart w:id="48" w:name="_Toc529453504"/>
      <w:r w:rsidRPr="00812F6C">
        <w:lastRenderedPageBreak/>
        <w:t>Pharmacokinetics</w:t>
      </w:r>
      <w:bookmarkEnd w:id="39"/>
      <w:bookmarkEnd w:id="45"/>
      <w:bookmarkEnd w:id="46"/>
      <w:bookmarkEnd w:id="47"/>
      <w:bookmarkEnd w:id="48"/>
    </w:p>
    <w:p w:rsidR="00605AD4" w:rsidRDefault="00605AD4" w:rsidP="00812F6C">
      <w:pPr>
        <w:pStyle w:val="Heading4"/>
      </w:pPr>
      <w:r>
        <w:t>Studies</w:t>
      </w:r>
      <w:r w:rsidR="000A5C4F">
        <w:t xml:space="preserve"> </w:t>
      </w:r>
      <w:r w:rsidR="00500337" w:rsidRPr="00812F6C">
        <w:t>providing</w:t>
      </w:r>
      <w:r w:rsidR="000A5C4F">
        <w:t xml:space="preserve"> </w:t>
      </w:r>
      <w:r w:rsidR="00500337">
        <w:t>pharmacokinetic</w:t>
      </w:r>
      <w:r w:rsidR="000A5C4F">
        <w:t xml:space="preserve"> </w:t>
      </w:r>
      <w:r w:rsidR="00500337">
        <w:t>data</w:t>
      </w:r>
    </w:p>
    <w:p w:rsidR="00166CBE" w:rsidRPr="00166CBE" w:rsidRDefault="00166CBE" w:rsidP="00166CBE">
      <w:r w:rsidRPr="00166CBE">
        <w:t>No</w:t>
      </w:r>
      <w:r w:rsidR="000A5C4F">
        <w:t xml:space="preserve"> </w:t>
      </w:r>
      <w:r w:rsidRPr="00166CBE">
        <w:t>new</w:t>
      </w:r>
      <w:r w:rsidR="000A5C4F">
        <w:t xml:space="preserve"> </w:t>
      </w:r>
      <w:r w:rsidRPr="00166CBE">
        <w:t>pharmacokinetic</w:t>
      </w:r>
      <w:r w:rsidR="000A5C4F">
        <w:t xml:space="preserve"> </w:t>
      </w:r>
      <w:r w:rsidRPr="00166CBE">
        <w:t>(PK)</w:t>
      </w:r>
      <w:r w:rsidR="000A5C4F">
        <w:t xml:space="preserve"> </w:t>
      </w:r>
      <w:r w:rsidRPr="00166CBE">
        <w:t>data</w:t>
      </w:r>
      <w:r w:rsidR="000A5C4F">
        <w:t xml:space="preserve"> </w:t>
      </w:r>
      <w:r w:rsidRPr="00166CBE">
        <w:t>was</w:t>
      </w:r>
      <w:r w:rsidR="000A5C4F">
        <w:t xml:space="preserve"> </w:t>
      </w:r>
      <w:r w:rsidRPr="00166CBE">
        <w:t>presented</w:t>
      </w:r>
      <w:r w:rsidR="000A5C4F">
        <w:t xml:space="preserve"> </w:t>
      </w:r>
      <w:r w:rsidRPr="00166CBE">
        <w:t>for</w:t>
      </w:r>
      <w:r w:rsidR="000A5C4F">
        <w:t xml:space="preserve"> </w:t>
      </w:r>
      <w:r w:rsidRPr="00166CBE">
        <w:t>the</w:t>
      </w:r>
      <w:r w:rsidR="000A5C4F">
        <w:t xml:space="preserve"> </w:t>
      </w:r>
      <w:r w:rsidRPr="00166CBE">
        <w:t>Q2W</w:t>
      </w:r>
      <w:r w:rsidR="000A5C4F">
        <w:t xml:space="preserve"> </w:t>
      </w:r>
      <w:r w:rsidRPr="00166CBE">
        <w:t>dosing</w:t>
      </w:r>
      <w:r w:rsidR="000A5C4F">
        <w:t xml:space="preserve"> </w:t>
      </w:r>
      <w:r w:rsidRPr="00166CBE">
        <w:t>regimen.</w:t>
      </w:r>
      <w:r w:rsidR="000A5C4F">
        <w:t xml:space="preserve"> </w:t>
      </w:r>
      <w:r w:rsidRPr="00166CBE">
        <w:t>PK</w:t>
      </w:r>
      <w:r w:rsidR="000A5C4F">
        <w:t xml:space="preserve"> </w:t>
      </w:r>
      <w:r w:rsidRPr="00166CBE">
        <w:t>data</w:t>
      </w:r>
      <w:r w:rsidR="000A5C4F">
        <w:t xml:space="preserve"> </w:t>
      </w:r>
      <w:r w:rsidRPr="00166CBE">
        <w:t>from</w:t>
      </w:r>
      <w:r w:rsidR="000A5C4F">
        <w:t xml:space="preserve"> </w:t>
      </w:r>
      <w:r w:rsidRPr="00166CBE">
        <w:t>two</w:t>
      </w:r>
      <w:r w:rsidR="000A5C4F">
        <w:t xml:space="preserve"> </w:t>
      </w:r>
      <w:r w:rsidRPr="00166CBE">
        <w:t>efficacy</w:t>
      </w:r>
      <w:r w:rsidR="000A5C4F">
        <w:t xml:space="preserve"> </w:t>
      </w:r>
      <w:r w:rsidRPr="00166CBE">
        <w:t>and</w:t>
      </w:r>
      <w:r w:rsidR="000A5C4F">
        <w:t xml:space="preserve"> </w:t>
      </w:r>
      <w:r w:rsidRPr="00166CBE">
        <w:t>safety</w:t>
      </w:r>
      <w:r w:rsidR="000A5C4F">
        <w:t xml:space="preserve"> </w:t>
      </w:r>
      <w:r w:rsidRPr="00166CBE">
        <w:t>studies</w:t>
      </w:r>
      <w:r w:rsidR="000A5C4F">
        <w:t xml:space="preserve"> </w:t>
      </w:r>
      <w:r w:rsidRPr="00166CBE">
        <w:t>and</w:t>
      </w:r>
      <w:r w:rsidR="000A5C4F">
        <w:t xml:space="preserve"> </w:t>
      </w:r>
      <w:r w:rsidRPr="00166CBE">
        <w:t>one</w:t>
      </w:r>
      <w:r w:rsidR="000A5C4F">
        <w:t xml:space="preserve"> </w:t>
      </w:r>
      <w:r w:rsidR="00D9425B">
        <w:t>population</w:t>
      </w:r>
      <w:r w:rsidR="000A5C4F">
        <w:t xml:space="preserve"> </w:t>
      </w:r>
      <w:r w:rsidR="00D9425B">
        <w:t>pharmacokinetics</w:t>
      </w:r>
      <w:r w:rsidR="000A5C4F">
        <w:t xml:space="preserve"> </w:t>
      </w:r>
      <w:r w:rsidR="00D9425B">
        <w:t>(</w:t>
      </w:r>
      <w:r w:rsidRPr="00166CBE">
        <w:t>PopPK</w:t>
      </w:r>
      <w:r w:rsidR="00D9425B">
        <w:t>)</w:t>
      </w:r>
      <w:r w:rsidR="000A5C4F">
        <w:t xml:space="preserve"> </w:t>
      </w:r>
      <w:r w:rsidRPr="00166CBE">
        <w:t>study</w:t>
      </w:r>
      <w:r w:rsidR="000A5C4F">
        <w:t xml:space="preserve"> </w:t>
      </w:r>
      <w:r w:rsidRPr="00166CBE">
        <w:t>were</w:t>
      </w:r>
      <w:r w:rsidR="000A5C4F">
        <w:t xml:space="preserve"> </w:t>
      </w:r>
      <w:r w:rsidRPr="00166CBE">
        <w:t>presented</w:t>
      </w:r>
      <w:r w:rsidR="000A5C4F">
        <w:t xml:space="preserve"> </w:t>
      </w:r>
      <w:r w:rsidRPr="00166CBE">
        <w:t>for</w:t>
      </w:r>
      <w:r w:rsidR="000A5C4F">
        <w:t xml:space="preserve"> </w:t>
      </w:r>
      <w:r w:rsidRPr="00166CBE">
        <w:t>the</w:t>
      </w:r>
      <w:r w:rsidR="000A5C4F">
        <w:t xml:space="preserve"> </w:t>
      </w:r>
      <w:r w:rsidRPr="00166CBE">
        <w:t>Q4W</w:t>
      </w:r>
      <w:r w:rsidR="000A5C4F">
        <w:t xml:space="preserve"> </w:t>
      </w:r>
      <w:r w:rsidRPr="00166CBE">
        <w:t>dosing</w:t>
      </w:r>
      <w:r w:rsidR="000A5C4F">
        <w:t xml:space="preserve"> </w:t>
      </w:r>
      <w:r w:rsidRPr="00166CBE">
        <w:t>regimen.</w:t>
      </w:r>
    </w:p>
    <w:p w:rsidR="00166CBE" w:rsidRDefault="00AE4620" w:rsidP="00166CBE">
      <w:pPr>
        <w:pStyle w:val="Tabletitle0"/>
      </w:pPr>
      <w:bookmarkStart w:id="49" w:name="_Toc479948125"/>
      <w:r w:rsidRPr="00AE4620">
        <w:t>Table</w:t>
      </w:r>
      <w:r w:rsidR="000A5C4F">
        <w:t xml:space="preserve"> </w:t>
      </w:r>
      <w:r w:rsidRPr="00AE4620">
        <w:t>2</w:t>
      </w:r>
      <w:r w:rsidR="00166CBE" w:rsidRPr="00AE4620">
        <w:t>:</w:t>
      </w:r>
      <w:r w:rsidR="000A5C4F">
        <w:t xml:space="preserve"> </w:t>
      </w:r>
      <w:r w:rsidR="00166CBE" w:rsidRPr="00AE4620">
        <w:t>Submitted</w:t>
      </w:r>
      <w:r w:rsidR="000A5C4F">
        <w:t xml:space="preserve"> </w:t>
      </w:r>
      <w:r w:rsidR="00166CBE">
        <w:t>pharmacokinetic</w:t>
      </w:r>
      <w:r w:rsidR="000A5C4F">
        <w:t xml:space="preserve"> </w:t>
      </w:r>
      <w:r w:rsidR="00166CBE">
        <w:t>studies</w:t>
      </w:r>
      <w:bookmarkEnd w:id="49"/>
    </w:p>
    <w:tbl>
      <w:tblPr>
        <w:tblStyle w:val="TableTGAblue"/>
        <w:tblW w:w="8613" w:type="dxa"/>
        <w:tblLayout w:type="fixed"/>
        <w:tblLook w:val="04A0" w:firstRow="1" w:lastRow="0" w:firstColumn="1" w:lastColumn="0" w:noHBand="0" w:noVBand="1"/>
        <w:tblDescription w:val="Table 2: Submitted pharmacokinetic studies"/>
      </w:tblPr>
      <w:tblGrid>
        <w:gridCol w:w="1951"/>
        <w:gridCol w:w="2268"/>
        <w:gridCol w:w="1843"/>
        <w:gridCol w:w="2551"/>
      </w:tblGrid>
      <w:tr w:rsidR="00166CBE" w:rsidRPr="001A325E" w:rsidTr="00634312">
        <w:trPr>
          <w:cnfStyle w:val="100000000000" w:firstRow="1" w:lastRow="0" w:firstColumn="0" w:lastColumn="0" w:oddVBand="0" w:evenVBand="0" w:oddHBand="0" w:evenHBand="0" w:firstRowFirstColumn="0" w:firstRowLastColumn="0" w:lastRowFirstColumn="0" w:lastRowLastColumn="0"/>
        </w:trPr>
        <w:tc>
          <w:tcPr>
            <w:tcW w:w="1951" w:type="dxa"/>
            <w:tcBorders>
              <w:top w:val="single" w:sz="4" w:space="0" w:color="auto"/>
              <w:left w:val="single" w:sz="4" w:space="0" w:color="auto"/>
              <w:bottom w:val="single" w:sz="4" w:space="0" w:color="auto"/>
              <w:right w:val="single" w:sz="4" w:space="0" w:color="auto"/>
            </w:tcBorders>
            <w:vAlign w:val="center"/>
          </w:tcPr>
          <w:p w:rsidR="00166CBE" w:rsidRPr="001A325E" w:rsidRDefault="00166CBE" w:rsidP="008215CC">
            <w:pPr>
              <w:rPr>
                <w:sz w:val="20"/>
                <w:szCs w:val="20"/>
              </w:rPr>
            </w:pPr>
            <w:r w:rsidRPr="001A325E">
              <w:rPr>
                <w:sz w:val="20"/>
                <w:szCs w:val="20"/>
              </w:rPr>
              <w:t>PK</w:t>
            </w:r>
            <w:r w:rsidR="000A5C4F">
              <w:rPr>
                <w:sz w:val="20"/>
                <w:szCs w:val="20"/>
              </w:rPr>
              <w:t xml:space="preserve"> </w:t>
            </w:r>
            <w:r w:rsidRPr="001A325E">
              <w:rPr>
                <w:sz w:val="20"/>
                <w:szCs w:val="20"/>
              </w:rPr>
              <w:t>topic</w:t>
            </w:r>
          </w:p>
        </w:tc>
        <w:tc>
          <w:tcPr>
            <w:tcW w:w="2268" w:type="dxa"/>
            <w:tcBorders>
              <w:top w:val="single" w:sz="4" w:space="0" w:color="auto"/>
              <w:left w:val="single" w:sz="4" w:space="0" w:color="auto"/>
              <w:bottom w:val="single" w:sz="4" w:space="0" w:color="auto"/>
              <w:right w:val="single" w:sz="4" w:space="0" w:color="auto"/>
            </w:tcBorders>
            <w:vAlign w:val="center"/>
          </w:tcPr>
          <w:p w:rsidR="00166CBE" w:rsidRPr="001A325E" w:rsidRDefault="00166CBE" w:rsidP="008215CC">
            <w:pPr>
              <w:rPr>
                <w:sz w:val="20"/>
                <w:szCs w:val="20"/>
              </w:rPr>
            </w:pPr>
            <w:r w:rsidRPr="001A325E">
              <w:rPr>
                <w:sz w:val="20"/>
                <w:szCs w:val="20"/>
              </w:rPr>
              <w:t>Subtopic</w:t>
            </w:r>
          </w:p>
        </w:tc>
        <w:tc>
          <w:tcPr>
            <w:tcW w:w="1843" w:type="dxa"/>
            <w:tcBorders>
              <w:top w:val="single" w:sz="4" w:space="0" w:color="auto"/>
              <w:left w:val="single" w:sz="4" w:space="0" w:color="auto"/>
              <w:bottom w:val="single" w:sz="4" w:space="0" w:color="auto"/>
              <w:right w:val="single" w:sz="4" w:space="0" w:color="auto"/>
            </w:tcBorders>
            <w:vAlign w:val="center"/>
          </w:tcPr>
          <w:p w:rsidR="00166CBE" w:rsidRPr="001A325E" w:rsidRDefault="00166CBE" w:rsidP="008215CC">
            <w:pPr>
              <w:rPr>
                <w:sz w:val="20"/>
                <w:szCs w:val="20"/>
              </w:rPr>
            </w:pPr>
            <w:r w:rsidRPr="001A325E">
              <w:rPr>
                <w:sz w:val="20"/>
                <w:szCs w:val="20"/>
              </w:rPr>
              <w:t>Study</w:t>
            </w:r>
            <w:r w:rsidR="000A5C4F">
              <w:rPr>
                <w:sz w:val="20"/>
                <w:szCs w:val="20"/>
              </w:rPr>
              <w:t xml:space="preserve"> </w:t>
            </w:r>
            <w:r w:rsidRPr="001A325E">
              <w:rPr>
                <w:sz w:val="20"/>
                <w:szCs w:val="20"/>
              </w:rPr>
              <w:t>ID</w:t>
            </w:r>
          </w:p>
        </w:tc>
        <w:tc>
          <w:tcPr>
            <w:tcW w:w="2551" w:type="dxa"/>
            <w:tcBorders>
              <w:top w:val="single" w:sz="4" w:space="0" w:color="auto"/>
              <w:left w:val="single" w:sz="4" w:space="0" w:color="auto"/>
              <w:bottom w:val="single" w:sz="4" w:space="0" w:color="auto"/>
              <w:right w:val="single" w:sz="4" w:space="0" w:color="auto"/>
            </w:tcBorders>
            <w:vAlign w:val="center"/>
          </w:tcPr>
          <w:p w:rsidR="00166CBE" w:rsidRPr="001A325E" w:rsidRDefault="00166CBE" w:rsidP="008215CC">
            <w:pPr>
              <w:rPr>
                <w:sz w:val="20"/>
                <w:szCs w:val="20"/>
              </w:rPr>
            </w:pPr>
            <w:r w:rsidRPr="001A325E">
              <w:rPr>
                <w:sz w:val="20"/>
                <w:szCs w:val="20"/>
              </w:rPr>
              <w:t>Primary</w:t>
            </w:r>
            <w:r w:rsidR="000A5C4F">
              <w:rPr>
                <w:sz w:val="20"/>
                <w:szCs w:val="20"/>
              </w:rPr>
              <w:t xml:space="preserve"> </w:t>
            </w:r>
            <w:r w:rsidRPr="001A325E">
              <w:rPr>
                <w:sz w:val="20"/>
                <w:szCs w:val="20"/>
              </w:rPr>
              <w:t>Aim</w:t>
            </w:r>
          </w:p>
        </w:tc>
      </w:tr>
      <w:tr w:rsidR="00166CBE" w:rsidRPr="001A325E" w:rsidTr="00634312">
        <w:trPr>
          <w:trHeight w:val="510"/>
        </w:trPr>
        <w:tc>
          <w:tcPr>
            <w:tcW w:w="1951" w:type="dxa"/>
          </w:tcPr>
          <w:p w:rsidR="00166CBE" w:rsidRPr="001A325E" w:rsidRDefault="00166CBE" w:rsidP="008215CC">
            <w:pPr>
              <w:rPr>
                <w:sz w:val="20"/>
                <w:szCs w:val="20"/>
              </w:rPr>
            </w:pPr>
            <w:r w:rsidRPr="001A325E">
              <w:rPr>
                <w:sz w:val="20"/>
                <w:szCs w:val="20"/>
              </w:rPr>
              <w:t>PK</w:t>
            </w:r>
            <w:r w:rsidR="000A5C4F">
              <w:rPr>
                <w:sz w:val="20"/>
                <w:szCs w:val="20"/>
              </w:rPr>
              <w:t xml:space="preserve"> </w:t>
            </w:r>
            <w:r w:rsidRPr="001A325E">
              <w:rPr>
                <w:sz w:val="20"/>
                <w:szCs w:val="20"/>
              </w:rPr>
              <w:t>in</w:t>
            </w:r>
            <w:r w:rsidR="000A5C4F">
              <w:rPr>
                <w:sz w:val="20"/>
                <w:szCs w:val="20"/>
              </w:rPr>
              <w:t xml:space="preserve"> </w:t>
            </w:r>
            <w:r w:rsidRPr="001A325E">
              <w:rPr>
                <w:sz w:val="20"/>
                <w:szCs w:val="20"/>
              </w:rPr>
              <w:t>special</w:t>
            </w:r>
            <w:r w:rsidR="000A5C4F">
              <w:rPr>
                <w:sz w:val="20"/>
                <w:szCs w:val="20"/>
              </w:rPr>
              <w:t xml:space="preserve"> </w:t>
            </w:r>
            <w:r w:rsidRPr="001A325E">
              <w:rPr>
                <w:sz w:val="20"/>
                <w:szCs w:val="20"/>
              </w:rPr>
              <w:t>populations</w:t>
            </w:r>
          </w:p>
        </w:tc>
        <w:tc>
          <w:tcPr>
            <w:tcW w:w="2268" w:type="dxa"/>
          </w:tcPr>
          <w:p w:rsidR="00166CBE" w:rsidRPr="001A325E" w:rsidRDefault="00166CBE" w:rsidP="008215CC">
            <w:pPr>
              <w:rPr>
                <w:sz w:val="20"/>
                <w:szCs w:val="20"/>
              </w:rPr>
            </w:pPr>
            <w:r w:rsidRPr="001A325E">
              <w:rPr>
                <w:sz w:val="20"/>
                <w:szCs w:val="20"/>
              </w:rPr>
              <w:t>Target</w:t>
            </w:r>
            <w:r w:rsidR="000A5C4F">
              <w:rPr>
                <w:sz w:val="20"/>
                <w:szCs w:val="20"/>
              </w:rPr>
              <w:t xml:space="preserve"> </w:t>
            </w:r>
            <w:r w:rsidRPr="001A325E">
              <w:rPr>
                <w:sz w:val="20"/>
                <w:szCs w:val="20"/>
              </w:rPr>
              <w:t>populations</w:t>
            </w:r>
            <w:r>
              <w:rPr>
                <w:sz w:val="20"/>
                <w:szCs w:val="20"/>
              </w:rPr>
              <w:t>§</w:t>
            </w:r>
          </w:p>
        </w:tc>
        <w:tc>
          <w:tcPr>
            <w:tcW w:w="1843" w:type="dxa"/>
          </w:tcPr>
          <w:p w:rsidR="00166CBE" w:rsidRPr="001A325E" w:rsidRDefault="00166CBE" w:rsidP="008215CC">
            <w:pPr>
              <w:rPr>
                <w:sz w:val="20"/>
                <w:szCs w:val="20"/>
              </w:rPr>
            </w:pPr>
            <w:r w:rsidRPr="001A325E">
              <w:rPr>
                <w:sz w:val="20"/>
                <w:szCs w:val="20"/>
              </w:rPr>
              <w:t>R727-CL-1308</w:t>
            </w:r>
          </w:p>
          <w:p w:rsidR="00166CBE" w:rsidRPr="001A325E" w:rsidRDefault="00166CBE" w:rsidP="008215CC">
            <w:pPr>
              <w:rPr>
                <w:sz w:val="20"/>
                <w:szCs w:val="20"/>
              </w:rPr>
            </w:pPr>
            <w:r w:rsidRPr="001A325E">
              <w:rPr>
                <w:sz w:val="20"/>
                <w:szCs w:val="20"/>
              </w:rPr>
              <w:t>EFC13786</w:t>
            </w:r>
          </w:p>
        </w:tc>
        <w:tc>
          <w:tcPr>
            <w:tcW w:w="2551" w:type="dxa"/>
          </w:tcPr>
          <w:p w:rsidR="00166CBE" w:rsidRPr="00634312" w:rsidRDefault="00166CBE" w:rsidP="00634312">
            <w:pPr>
              <w:ind w:left="0" w:right="0"/>
              <w:rPr>
                <w:sz w:val="18"/>
                <w:szCs w:val="20"/>
              </w:rPr>
            </w:pPr>
            <w:r w:rsidRPr="00634312">
              <w:rPr>
                <w:sz w:val="20"/>
              </w:rPr>
              <w:t>efficacy</w:t>
            </w:r>
            <w:r w:rsidR="000A5C4F">
              <w:rPr>
                <w:sz w:val="20"/>
              </w:rPr>
              <w:t xml:space="preserve"> </w:t>
            </w:r>
            <w:r w:rsidRPr="00634312">
              <w:rPr>
                <w:sz w:val="20"/>
              </w:rPr>
              <w:t>and</w:t>
            </w:r>
            <w:r w:rsidR="000A5C4F">
              <w:rPr>
                <w:sz w:val="20"/>
              </w:rPr>
              <w:t xml:space="preserve"> </w:t>
            </w:r>
            <w:r w:rsidRPr="00634312">
              <w:rPr>
                <w:sz w:val="20"/>
              </w:rPr>
              <w:t>safety</w:t>
            </w:r>
          </w:p>
          <w:p w:rsidR="00166CBE" w:rsidRPr="001A325E" w:rsidRDefault="00166CBE" w:rsidP="00634312">
            <w:pPr>
              <w:ind w:left="0" w:right="0"/>
              <w:rPr>
                <w:sz w:val="20"/>
                <w:szCs w:val="20"/>
              </w:rPr>
            </w:pPr>
            <w:r w:rsidRPr="00634312">
              <w:rPr>
                <w:sz w:val="20"/>
              </w:rPr>
              <w:t>efficacy</w:t>
            </w:r>
            <w:r w:rsidR="000A5C4F">
              <w:rPr>
                <w:sz w:val="20"/>
              </w:rPr>
              <w:t xml:space="preserve"> </w:t>
            </w:r>
            <w:r w:rsidRPr="00634312">
              <w:rPr>
                <w:sz w:val="20"/>
              </w:rPr>
              <w:t>and</w:t>
            </w:r>
            <w:r w:rsidR="000A5C4F">
              <w:rPr>
                <w:sz w:val="20"/>
              </w:rPr>
              <w:t xml:space="preserve"> </w:t>
            </w:r>
            <w:r w:rsidRPr="00634312">
              <w:rPr>
                <w:sz w:val="20"/>
              </w:rPr>
              <w:t>safety</w:t>
            </w:r>
          </w:p>
        </w:tc>
      </w:tr>
      <w:tr w:rsidR="00166CBE" w:rsidRPr="001A325E" w:rsidTr="00634312">
        <w:trPr>
          <w:trHeight w:val="510"/>
        </w:trPr>
        <w:tc>
          <w:tcPr>
            <w:tcW w:w="1951" w:type="dxa"/>
          </w:tcPr>
          <w:p w:rsidR="00166CBE" w:rsidRPr="001A325E" w:rsidRDefault="00166CBE" w:rsidP="008215CC">
            <w:pPr>
              <w:rPr>
                <w:sz w:val="20"/>
                <w:szCs w:val="20"/>
              </w:rPr>
            </w:pPr>
            <w:r w:rsidRPr="001A325E">
              <w:rPr>
                <w:sz w:val="20"/>
                <w:szCs w:val="20"/>
              </w:rPr>
              <w:t>Population</w:t>
            </w:r>
            <w:r w:rsidR="000A5C4F">
              <w:rPr>
                <w:sz w:val="20"/>
                <w:szCs w:val="20"/>
              </w:rPr>
              <w:t xml:space="preserve"> </w:t>
            </w:r>
            <w:r w:rsidRPr="001A325E">
              <w:rPr>
                <w:sz w:val="20"/>
                <w:szCs w:val="20"/>
              </w:rPr>
              <w:t>PK</w:t>
            </w:r>
            <w:r w:rsidR="000A5C4F">
              <w:rPr>
                <w:sz w:val="20"/>
                <w:szCs w:val="20"/>
              </w:rPr>
              <w:t xml:space="preserve"> </w:t>
            </w:r>
            <w:r w:rsidRPr="001A325E">
              <w:rPr>
                <w:sz w:val="20"/>
                <w:szCs w:val="20"/>
              </w:rPr>
              <w:t>analyses</w:t>
            </w:r>
          </w:p>
        </w:tc>
        <w:tc>
          <w:tcPr>
            <w:tcW w:w="2268" w:type="dxa"/>
          </w:tcPr>
          <w:p w:rsidR="00166CBE" w:rsidRPr="001A325E" w:rsidRDefault="00166CBE" w:rsidP="008215CC">
            <w:pPr>
              <w:rPr>
                <w:sz w:val="20"/>
                <w:szCs w:val="20"/>
              </w:rPr>
            </w:pPr>
            <w:r w:rsidRPr="001A325E">
              <w:rPr>
                <w:sz w:val="20"/>
                <w:szCs w:val="20"/>
              </w:rPr>
              <w:t>Target</w:t>
            </w:r>
            <w:r w:rsidR="000A5C4F">
              <w:rPr>
                <w:sz w:val="20"/>
                <w:szCs w:val="20"/>
              </w:rPr>
              <w:t xml:space="preserve"> </w:t>
            </w:r>
            <w:r w:rsidRPr="001A325E">
              <w:rPr>
                <w:sz w:val="20"/>
                <w:szCs w:val="20"/>
              </w:rPr>
              <w:t>population</w:t>
            </w:r>
            <w:r>
              <w:rPr>
                <w:sz w:val="20"/>
                <w:szCs w:val="20"/>
              </w:rPr>
              <w:t>§</w:t>
            </w:r>
          </w:p>
        </w:tc>
        <w:tc>
          <w:tcPr>
            <w:tcW w:w="1843" w:type="dxa"/>
          </w:tcPr>
          <w:p w:rsidR="00166CBE" w:rsidRPr="001A325E" w:rsidRDefault="00166CBE" w:rsidP="008215CC">
            <w:pPr>
              <w:rPr>
                <w:sz w:val="20"/>
                <w:szCs w:val="20"/>
              </w:rPr>
            </w:pPr>
            <w:r w:rsidRPr="001A325E">
              <w:rPr>
                <w:sz w:val="20"/>
                <w:szCs w:val="20"/>
              </w:rPr>
              <w:t>BAY0041</w:t>
            </w:r>
          </w:p>
        </w:tc>
        <w:tc>
          <w:tcPr>
            <w:tcW w:w="2551" w:type="dxa"/>
          </w:tcPr>
          <w:p w:rsidR="00166CBE" w:rsidRPr="001A325E" w:rsidRDefault="00166CBE" w:rsidP="00634312">
            <w:pPr>
              <w:ind w:left="0" w:right="0"/>
              <w:rPr>
                <w:sz w:val="20"/>
                <w:szCs w:val="20"/>
              </w:rPr>
            </w:pPr>
            <w:r w:rsidRPr="001A325E">
              <w:rPr>
                <w:sz w:val="20"/>
                <w:szCs w:val="20"/>
              </w:rPr>
              <w:t>PopPK</w:t>
            </w:r>
          </w:p>
        </w:tc>
      </w:tr>
    </w:tbl>
    <w:p w:rsidR="00500337" w:rsidRPr="00500337" w:rsidRDefault="00166CBE" w:rsidP="00812F6C">
      <w:pPr>
        <w:pStyle w:val="TableDescription"/>
      </w:pPr>
      <w:r>
        <w:t>§</w:t>
      </w:r>
      <w:r w:rsidR="000A5C4F">
        <w:t xml:space="preserve"> </w:t>
      </w:r>
      <w:r w:rsidRPr="00651B69">
        <w:t>Subjects</w:t>
      </w:r>
      <w:r w:rsidR="000A5C4F">
        <w:t xml:space="preserve"> </w:t>
      </w:r>
      <w:r w:rsidRPr="00651B69">
        <w:t>who</w:t>
      </w:r>
      <w:r w:rsidR="000A5C4F">
        <w:t xml:space="preserve"> </w:t>
      </w:r>
      <w:r w:rsidRPr="00651B69">
        <w:t>would</w:t>
      </w:r>
      <w:r w:rsidR="000A5C4F">
        <w:t xml:space="preserve"> </w:t>
      </w:r>
      <w:r w:rsidRPr="00651B69">
        <w:t>be</w:t>
      </w:r>
      <w:r w:rsidR="000A5C4F">
        <w:t xml:space="preserve"> </w:t>
      </w:r>
      <w:r w:rsidRPr="00812F6C">
        <w:t>eligible</w:t>
      </w:r>
      <w:r w:rsidR="000A5C4F">
        <w:t xml:space="preserve"> </w:t>
      </w:r>
      <w:r w:rsidRPr="00651B69">
        <w:t>to</w:t>
      </w:r>
      <w:r w:rsidR="000A5C4F">
        <w:t xml:space="preserve"> </w:t>
      </w:r>
      <w:r w:rsidRPr="00651B69">
        <w:t>receive</w:t>
      </w:r>
      <w:r w:rsidR="000A5C4F">
        <w:t xml:space="preserve"> </w:t>
      </w:r>
      <w:r w:rsidRPr="00651B69">
        <w:t>the</w:t>
      </w:r>
      <w:r w:rsidR="000A5C4F">
        <w:t xml:space="preserve"> </w:t>
      </w:r>
      <w:r w:rsidRPr="00651B69">
        <w:t>drug</w:t>
      </w:r>
      <w:r w:rsidR="000A5C4F">
        <w:t xml:space="preserve"> </w:t>
      </w:r>
      <w:r w:rsidRPr="00651B69">
        <w:t>if</w:t>
      </w:r>
      <w:r w:rsidR="000A5C4F">
        <w:t xml:space="preserve"> </w:t>
      </w:r>
      <w:r w:rsidRPr="00651B69">
        <w:t>appro</w:t>
      </w:r>
      <w:r>
        <w:t>ved</w:t>
      </w:r>
      <w:r w:rsidR="000A5C4F">
        <w:t xml:space="preserve"> </w:t>
      </w:r>
      <w:r>
        <w:t>for</w:t>
      </w:r>
      <w:r w:rsidR="000A5C4F">
        <w:t xml:space="preserve"> </w:t>
      </w:r>
      <w:r>
        <w:t>the</w:t>
      </w:r>
      <w:r w:rsidR="000A5C4F">
        <w:t xml:space="preserve"> </w:t>
      </w:r>
      <w:r>
        <w:t>proposed</w:t>
      </w:r>
      <w:r w:rsidR="000A5C4F">
        <w:t xml:space="preserve"> </w:t>
      </w:r>
      <w:r>
        <w:t>indication.</w:t>
      </w:r>
    </w:p>
    <w:p w:rsidR="00605AD4" w:rsidRDefault="00605AD4" w:rsidP="00812F6C">
      <w:pPr>
        <w:pStyle w:val="Heading4"/>
      </w:pPr>
      <w:r>
        <w:t>Evaluator’s</w:t>
      </w:r>
      <w:r w:rsidR="000A5C4F">
        <w:t xml:space="preserve"> </w:t>
      </w:r>
      <w:r w:rsidRPr="00812F6C">
        <w:t>conclusions</w:t>
      </w:r>
      <w:r w:rsidR="000A5C4F">
        <w:t xml:space="preserve"> </w:t>
      </w:r>
      <w:r>
        <w:t>on</w:t>
      </w:r>
      <w:r w:rsidR="000A5C4F">
        <w:t xml:space="preserve"> </w:t>
      </w:r>
      <w:r>
        <w:t>pharmacokinetics</w:t>
      </w:r>
    </w:p>
    <w:p w:rsidR="00166CBE" w:rsidRPr="00054937" w:rsidRDefault="00166CBE" w:rsidP="00166CBE">
      <w:r w:rsidRPr="00054937">
        <w:t>The</w:t>
      </w:r>
      <w:r w:rsidR="000A5C4F">
        <w:t xml:space="preserve"> </w:t>
      </w:r>
      <w:r w:rsidRPr="00054937">
        <w:t>PK</w:t>
      </w:r>
      <w:r w:rsidR="000A5C4F">
        <w:t xml:space="preserve"> </w:t>
      </w:r>
      <w:r>
        <w:t>of</w:t>
      </w:r>
      <w:r w:rsidR="000A5C4F">
        <w:t xml:space="preserve"> </w:t>
      </w:r>
      <w:r>
        <w:t>alirocumab</w:t>
      </w:r>
      <w:r w:rsidR="000A5C4F">
        <w:t xml:space="preserve"> </w:t>
      </w:r>
      <w:r w:rsidRPr="00054937">
        <w:t>is</w:t>
      </w:r>
      <w:r w:rsidR="000A5C4F">
        <w:t xml:space="preserve"> </w:t>
      </w:r>
      <w:r w:rsidRPr="00054937">
        <w:t>best</w:t>
      </w:r>
      <w:r w:rsidR="000A5C4F">
        <w:t xml:space="preserve"> </w:t>
      </w:r>
      <w:r w:rsidRPr="00054937">
        <w:t>described</w:t>
      </w:r>
      <w:r w:rsidR="000A5C4F">
        <w:t xml:space="preserve"> </w:t>
      </w:r>
      <w:r w:rsidRPr="00054937">
        <w:t>as</w:t>
      </w:r>
      <w:r w:rsidR="000A5C4F">
        <w:t xml:space="preserve"> </w:t>
      </w:r>
      <w:r w:rsidRPr="00054937">
        <w:t>non-linear,</w:t>
      </w:r>
      <w:r w:rsidR="000A5C4F">
        <w:t xml:space="preserve"> </w:t>
      </w:r>
      <w:r w:rsidRPr="00054937">
        <w:t>with</w:t>
      </w:r>
      <w:r w:rsidR="000A5C4F">
        <w:t xml:space="preserve"> </w:t>
      </w:r>
      <w:r>
        <w:t>target</w:t>
      </w:r>
      <w:r w:rsidR="000A5C4F">
        <w:t xml:space="preserve"> </w:t>
      </w:r>
      <w:r>
        <w:t>mediated</w:t>
      </w:r>
      <w:r w:rsidR="000A5C4F">
        <w:t xml:space="preserve"> </w:t>
      </w:r>
      <w:r w:rsidRPr="00054937">
        <w:t>clearance,</w:t>
      </w:r>
      <w:r w:rsidR="000A5C4F">
        <w:t xml:space="preserve"> </w:t>
      </w:r>
      <w:r w:rsidRPr="00054937">
        <w:t>though</w:t>
      </w:r>
      <w:r w:rsidR="000A5C4F">
        <w:t xml:space="preserve"> </w:t>
      </w:r>
      <w:r w:rsidRPr="00054937">
        <w:t>the</w:t>
      </w:r>
      <w:r w:rsidR="000A5C4F">
        <w:t xml:space="preserve"> </w:t>
      </w:r>
      <w:r w:rsidRPr="00054937">
        <w:t>deviation</w:t>
      </w:r>
      <w:r w:rsidR="000A5C4F">
        <w:t xml:space="preserve"> </w:t>
      </w:r>
      <w:r w:rsidRPr="00054937">
        <w:t>from</w:t>
      </w:r>
      <w:r w:rsidR="000A5C4F">
        <w:t xml:space="preserve"> </w:t>
      </w:r>
      <w:r w:rsidRPr="00054937">
        <w:t>linearity</w:t>
      </w:r>
      <w:r w:rsidR="000A5C4F">
        <w:t xml:space="preserve"> </w:t>
      </w:r>
      <w:r w:rsidRPr="00054937">
        <w:t>is</w:t>
      </w:r>
      <w:r w:rsidR="000A5C4F">
        <w:t xml:space="preserve"> </w:t>
      </w:r>
      <w:r>
        <w:t>modest.</w:t>
      </w:r>
      <w:r w:rsidR="000A5C4F">
        <w:t xml:space="preserve"> </w:t>
      </w:r>
      <w:r>
        <w:t>Body</w:t>
      </w:r>
      <w:r w:rsidR="000A5C4F">
        <w:t xml:space="preserve"> </w:t>
      </w:r>
      <w:r w:rsidRPr="00054937">
        <w:t>weight,</w:t>
      </w:r>
      <w:r w:rsidR="000A5C4F">
        <w:t xml:space="preserve"> </w:t>
      </w:r>
      <w:r w:rsidRPr="00054937">
        <w:t>age,</w:t>
      </w:r>
      <w:r w:rsidR="000A5C4F">
        <w:t xml:space="preserve"> </w:t>
      </w:r>
      <w:r w:rsidRPr="00054937">
        <w:t>free</w:t>
      </w:r>
      <w:r w:rsidR="000A5C4F">
        <w:t xml:space="preserve"> </w:t>
      </w:r>
      <w:r w:rsidRPr="00054937">
        <w:t>PCSK9</w:t>
      </w:r>
      <w:r w:rsidR="000A5C4F">
        <w:t xml:space="preserve"> </w:t>
      </w:r>
      <w:r w:rsidRPr="00054937">
        <w:t>concentrations</w:t>
      </w:r>
      <w:r w:rsidR="000A5C4F">
        <w:t xml:space="preserve"> </w:t>
      </w:r>
      <w:r w:rsidRPr="00054937">
        <w:t>and</w:t>
      </w:r>
      <w:r w:rsidR="000A5C4F">
        <w:t xml:space="preserve"> </w:t>
      </w:r>
      <w:r w:rsidRPr="00054937">
        <w:t>statin</w:t>
      </w:r>
      <w:r w:rsidR="000A5C4F">
        <w:t xml:space="preserve"> </w:t>
      </w:r>
      <w:r w:rsidRPr="00054937">
        <w:t>use</w:t>
      </w:r>
      <w:r w:rsidR="000A5C4F">
        <w:t xml:space="preserve"> </w:t>
      </w:r>
      <w:r w:rsidRPr="00054937">
        <w:t>were</w:t>
      </w:r>
      <w:r w:rsidR="000A5C4F">
        <w:t xml:space="preserve"> </w:t>
      </w:r>
      <w:r w:rsidRPr="00054937">
        <w:t>identified</w:t>
      </w:r>
      <w:r w:rsidR="000A5C4F">
        <w:t xml:space="preserve"> </w:t>
      </w:r>
      <w:r w:rsidRPr="00054937">
        <w:t>as</w:t>
      </w:r>
      <w:r w:rsidR="000A5C4F">
        <w:t xml:space="preserve"> </w:t>
      </w:r>
      <w:r w:rsidRPr="00054937">
        <w:t>significant</w:t>
      </w:r>
      <w:r w:rsidR="000A5C4F">
        <w:t xml:space="preserve"> </w:t>
      </w:r>
      <w:r w:rsidRPr="00054937">
        <w:t>covariates</w:t>
      </w:r>
      <w:r w:rsidR="000A5C4F">
        <w:t xml:space="preserve"> </w:t>
      </w:r>
      <w:r w:rsidRPr="00054937">
        <w:t>affecting</w:t>
      </w:r>
      <w:r w:rsidR="000A5C4F">
        <w:t xml:space="preserve"> </w:t>
      </w:r>
      <w:r w:rsidRPr="00054937">
        <w:t>alirocumab</w:t>
      </w:r>
      <w:r w:rsidR="000A5C4F">
        <w:t xml:space="preserve"> </w:t>
      </w:r>
      <w:r w:rsidRPr="00054937">
        <w:t>exposure.</w:t>
      </w:r>
    </w:p>
    <w:p w:rsidR="00166CBE" w:rsidRPr="00054937" w:rsidRDefault="00166CBE" w:rsidP="00812F6C">
      <w:r w:rsidRPr="00054937">
        <w:t>The</w:t>
      </w:r>
      <w:r w:rsidR="000A5C4F">
        <w:t xml:space="preserve"> </w:t>
      </w:r>
      <w:r w:rsidRPr="00054937">
        <w:t>PK</w:t>
      </w:r>
      <w:r w:rsidR="000A5C4F">
        <w:t xml:space="preserve"> </w:t>
      </w:r>
      <w:r w:rsidRPr="00054937">
        <w:t>of</w:t>
      </w:r>
      <w:r w:rsidR="000A5C4F">
        <w:t xml:space="preserve"> </w:t>
      </w:r>
      <w:r w:rsidRPr="00054937">
        <w:t>alirocumab</w:t>
      </w:r>
      <w:r w:rsidR="000A5C4F">
        <w:t xml:space="preserve"> </w:t>
      </w:r>
      <w:r w:rsidRPr="00054937">
        <w:t>in</w:t>
      </w:r>
      <w:r w:rsidR="000A5C4F">
        <w:t xml:space="preserve"> </w:t>
      </w:r>
      <w:r w:rsidRPr="00054937">
        <w:t>patients</w:t>
      </w:r>
      <w:r w:rsidR="000A5C4F">
        <w:t xml:space="preserve"> </w:t>
      </w:r>
      <w:r w:rsidRPr="00054937">
        <w:t>from</w:t>
      </w:r>
      <w:r w:rsidR="000A5C4F">
        <w:t xml:space="preserve"> </w:t>
      </w:r>
      <w:r w:rsidRPr="00054937">
        <w:t>the</w:t>
      </w:r>
      <w:r w:rsidR="000A5C4F">
        <w:t xml:space="preserve"> </w:t>
      </w:r>
      <w:r>
        <w:t>new</w:t>
      </w:r>
      <w:r w:rsidR="000A5C4F">
        <w:t xml:space="preserve"> </w:t>
      </w:r>
      <w:r w:rsidRPr="00054937">
        <w:t>studies</w:t>
      </w:r>
      <w:r w:rsidR="000A5C4F">
        <w:t xml:space="preserve"> </w:t>
      </w:r>
      <w:r>
        <w:t>submitted</w:t>
      </w:r>
      <w:r w:rsidR="000A5C4F">
        <w:t xml:space="preserve"> </w:t>
      </w:r>
      <w:r>
        <w:t>in</w:t>
      </w:r>
      <w:r w:rsidR="000A5C4F">
        <w:t xml:space="preserve"> </w:t>
      </w:r>
      <w:r>
        <w:t>this</w:t>
      </w:r>
      <w:r w:rsidR="000A5C4F">
        <w:t xml:space="preserve"> </w:t>
      </w:r>
      <w:r>
        <w:t>application</w:t>
      </w:r>
      <w:r w:rsidR="000A5C4F">
        <w:t xml:space="preserve"> </w:t>
      </w:r>
      <w:r w:rsidRPr="00054937">
        <w:t>were</w:t>
      </w:r>
      <w:r w:rsidR="000A5C4F">
        <w:t xml:space="preserve"> </w:t>
      </w:r>
      <w:r w:rsidRPr="00054937">
        <w:t>consistent</w:t>
      </w:r>
      <w:r w:rsidR="000A5C4F">
        <w:t xml:space="preserve"> </w:t>
      </w:r>
      <w:r w:rsidRPr="00054937">
        <w:t>with</w:t>
      </w:r>
      <w:r w:rsidR="000A5C4F">
        <w:t xml:space="preserve"> </w:t>
      </w:r>
      <w:r w:rsidRPr="00054937">
        <w:t>the</w:t>
      </w:r>
      <w:r w:rsidR="000A5C4F">
        <w:t xml:space="preserve"> </w:t>
      </w:r>
      <w:r w:rsidRPr="00054937">
        <w:t>PK</w:t>
      </w:r>
      <w:r w:rsidR="000A5C4F">
        <w:t xml:space="preserve"> </w:t>
      </w:r>
      <w:r w:rsidRPr="00054937">
        <w:t>properties</w:t>
      </w:r>
      <w:r w:rsidR="000A5C4F">
        <w:t xml:space="preserve"> </w:t>
      </w:r>
      <w:r w:rsidRPr="00054937">
        <w:t>determined</w:t>
      </w:r>
      <w:r w:rsidR="000A5C4F">
        <w:t xml:space="preserve"> </w:t>
      </w:r>
      <w:r w:rsidRPr="00054937">
        <w:t>in</w:t>
      </w:r>
      <w:r w:rsidR="000A5C4F">
        <w:t xml:space="preserve"> </w:t>
      </w:r>
      <w:r w:rsidRPr="00054937">
        <w:t>the</w:t>
      </w:r>
      <w:r w:rsidR="000A5C4F">
        <w:t xml:space="preserve"> </w:t>
      </w:r>
      <w:r w:rsidRPr="00054937">
        <w:t>initial</w:t>
      </w:r>
      <w:r w:rsidR="000A5C4F">
        <w:t xml:space="preserve"> </w:t>
      </w:r>
      <w:r w:rsidRPr="00054937">
        <w:t>dossier.</w:t>
      </w:r>
    </w:p>
    <w:p w:rsidR="00166CBE" w:rsidRPr="00054937" w:rsidRDefault="00166CBE" w:rsidP="00812F6C">
      <w:r w:rsidRPr="00054937">
        <w:t>At</w:t>
      </w:r>
      <w:r w:rsidR="000A5C4F">
        <w:t xml:space="preserve"> </w:t>
      </w:r>
      <w:r w:rsidRPr="00054937">
        <w:t>75</w:t>
      </w:r>
      <w:r w:rsidR="000A5C4F">
        <w:t xml:space="preserve"> </w:t>
      </w:r>
      <w:r w:rsidR="00224853">
        <w:t>mg</w:t>
      </w:r>
      <w:r w:rsidR="000A5C4F">
        <w:t xml:space="preserve"> </w:t>
      </w:r>
      <w:r w:rsidRPr="00054937">
        <w:t>and</w:t>
      </w:r>
      <w:r w:rsidR="000A5C4F">
        <w:t xml:space="preserve"> </w:t>
      </w:r>
      <w:r w:rsidRPr="00054937">
        <w:t>150</w:t>
      </w:r>
      <w:r w:rsidR="000A5C4F">
        <w:t xml:space="preserve"> </w:t>
      </w:r>
      <w:r w:rsidR="00224853">
        <w:t>mg</w:t>
      </w:r>
      <w:r w:rsidR="000A5C4F">
        <w:t xml:space="preserve"> </w:t>
      </w:r>
      <w:r w:rsidRPr="00054937">
        <w:t>using</w:t>
      </w:r>
      <w:r w:rsidR="000A5C4F">
        <w:t xml:space="preserve"> </w:t>
      </w:r>
      <w:r w:rsidRPr="00054937">
        <w:t>a</w:t>
      </w:r>
      <w:r w:rsidR="000A5C4F">
        <w:t xml:space="preserve"> </w:t>
      </w:r>
      <w:r w:rsidRPr="00054937">
        <w:t>Q2W</w:t>
      </w:r>
      <w:r w:rsidR="000A5C4F">
        <w:t xml:space="preserve"> </w:t>
      </w:r>
      <w:r w:rsidRPr="00054937">
        <w:t>dosing</w:t>
      </w:r>
      <w:r w:rsidR="000A5C4F">
        <w:t xml:space="preserve"> </w:t>
      </w:r>
      <w:r w:rsidRPr="00054937">
        <w:t>regimen,</w:t>
      </w:r>
      <w:r w:rsidR="000A5C4F">
        <w:t xml:space="preserve"> </w:t>
      </w:r>
      <w:r w:rsidRPr="00054937">
        <w:t>and</w:t>
      </w:r>
      <w:r w:rsidR="000A5C4F">
        <w:t xml:space="preserve"> </w:t>
      </w:r>
      <w:r w:rsidRPr="00054937">
        <w:t>at</w:t>
      </w:r>
      <w:r w:rsidR="000A5C4F">
        <w:t xml:space="preserve"> </w:t>
      </w:r>
      <w:r w:rsidRPr="00054937">
        <w:t>150</w:t>
      </w:r>
      <w:r w:rsidR="000A5C4F">
        <w:t xml:space="preserve"> </w:t>
      </w:r>
      <w:r w:rsidR="00224853">
        <w:t>mg</w:t>
      </w:r>
      <w:r w:rsidR="000A5C4F">
        <w:t xml:space="preserve"> </w:t>
      </w:r>
      <w:r w:rsidRPr="00054937">
        <w:t>and</w:t>
      </w:r>
      <w:r w:rsidR="000A5C4F">
        <w:t xml:space="preserve"> </w:t>
      </w:r>
      <w:r w:rsidRPr="00054937">
        <w:t>300</w:t>
      </w:r>
      <w:r w:rsidR="000A5C4F">
        <w:t xml:space="preserve"> </w:t>
      </w:r>
      <w:r w:rsidR="00224853">
        <w:t>mg</w:t>
      </w:r>
      <w:r w:rsidR="000A5C4F">
        <w:t xml:space="preserve"> </w:t>
      </w:r>
      <w:r w:rsidRPr="00054937">
        <w:t>using</w:t>
      </w:r>
      <w:r w:rsidR="000A5C4F">
        <w:t xml:space="preserve"> </w:t>
      </w:r>
      <w:r w:rsidRPr="00054937">
        <w:t>a</w:t>
      </w:r>
      <w:r w:rsidR="000A5C4F">
        <w:t xml:space="preserve"> </w:t>
      </w:r>
      <w:r w:rsidRPr="00054937">
        <w:t>Q4W</w:t>
      </w:r>
      <w:r w:rsidR="000A5C4F">
        <w:t xml:space="preserve"> </w:t>
      </w:r>
      <w:r w:rsidRPr="00054937">
        <w:t>dosing</w:t>
      </w:r>
      <w:r w:rsidR="000A5C4F">
        <w:t xml:space="preserve"> </w:t>
      </w:r>
      <w:r w:rsidRPr="00054937">
        <w:t>regimen,</w:t>
      </w:r>
      <w:r w:rsidR="000A5C4F">
        <w:t xml:space="preserve"> </w:t>
      </w:r>
      <w:r>
        <w:t>steady</w:t>
      </w:r>
      <w:r w:rsidR="000A5C4F">
        <w:t xml:space="preserve"> </w:t>
      </w:r>
      <w:r>
        <w:t>state</w:t>
      </w:r>
      <w:r w:rsidR="000A5C4F">
        <w:t xml:space="preserve"> </w:t>
      </w:r>
      <w:r w:rsidRPr="00054937">
        <w:t>concentrations</w:t>
      </w:r>
      <w:r w:rsidR="000A5C4F">
        <w:t xml:space="preserve"> </w:t>
      </w:r>
      <w:r w:rsidRPr="00054937">
        <w:t>of</w:t>
      </w:r>
      <w:r w:rsidR="000A5C4F">
        <w:t xml:space="preserve"> </w:t>
      </w:r>
      <w:r w:rsidRPr="00054937">
        <w:t>aliro</w:t>
      </w:r>
      <w:r w:rsidR="000A7654">
        <w:t>cumab</w:t>
      </w:r>
      <w:r w:rsidR="000A5C4F">
        <w:t xml:space="preserve"> </w:t>
      </w:r>
      <w:r w:rsidR="000A7654">
        <w:t>were</w:t>
      </w:r>
      <w:r w:rsidR="000A5C4F">
        <w:t xml:space="preserve"> </w:t>
      </w:r>
      <w:r w:rsidR="000A7654">
        <w:t>achieved</w:t>
      </w:r>
      <w:r w:rsidR="000A5C4F">
        <w:t xml:space="preserve"> </w:t>
      </w:r>
      <w:r w:rsidR="000A7654">
        <w:t>within</w:t>
      </w:r>
      <w:r w:rsidR="000A5C4F">
        <w:t xml:space="preserve"> </w:t>
      </w:r>
      <w:r w:rsidR="000A7654">
        <w:t>2</w:t>
      </w:r>
      <w:r w:rsidR="000A5C4F">
        <w:t xml:space="preserve"> </w:t>
      </w:r>
      <w:r w:rsidR="000A7654">
        <w:t>or</w:t>
      </w:r>
      <w:r w:rsidR="000A5C4F">
        <w:t xml:space="preserve"> </w:t>
      </w:r>
      <w:r w:rsidRPr="00054937">
        <w:t>3</w:t>
      </w:r>
      <w:r w:rsidR="000A5C4F">
        <w:t xml:space="preserve"> </w:t>
      </w:r>
      <w:r w:rsidRPr="00054937">
        <w:t>SC</w:t>
      </w:r>
      <w:r w:rsidR="000A5C4F">
        <w:t xml:space="preserve"> </w:t>
      </w:r>
      <w:r w:rsidRPr="00054937">
        <w:t>administrations</w:t>
      </w:r>
      <w:r w:rsidR="000A5C4F">
        <w:t xml:space="preserve"> </w:t>
      </w:r>
      <w:r w:rsidRPr="00054937">
        <w:t>when</w:t>
      </w:r>
      <w:r w:rsidR="000A5C4F">
        <w:t xml:space="preserve"> </w:t>
      </w:r>
      <w:r w:rsidRPr="00054937">
        <w:t>administered</w:t>
      </w:r>
      <w:r w:rsidR="000A5C4F">
        <w:t xml:space="preserve"> </w:t>
      </w:r>
      <w:r w:rsidRPr="00054937">
        <w:t>alone</w:t>
      </w:r>
      <w:r w:rsidR="000A5C4F">
        <w:t xml:space="preserve"> </w:t>
      </w:r>
      <w:r w:rsidRPr="00054937">
        <w:t>or</w:t>
      </w:r>
      <w:r w:rsidR="000A5C4F">
        <w:t xml:space="preserve"> </w:t>
      </w:r>
      <w:r w:rsidRPr="00054937">
        <w:t>in</w:t>
      </w:r>
      <w:r w:rsidR="000A5C4F">
        <w:t xml:space="preserve"> </w:t>
      </w:r>
      <w:r w:rsidRPr="00054937">
        <w:t>combination</w:t>
      </w:r>
      <w:r w:rsidR="000A5C4F">
        <w:t xml:space="preserve"> </w:t>
      </w:r>
      <w:r w:rsidRPr="00054937">
        <w:t>with</w:t>
      </w:r>
      <w:r w:rsidR="000A5C4F">
        <w:t xml:space="preserve"> </w:t>
      </w:r>
      <w:r w:rsidRPr="00054937">
        <w:t>statin.</w:t>
      </w:r>
    </w:p>
    <w:p w:rsidR="00500337" w:rsidRPr="00500337" w:rsidRDefault="00166CBE" w:rsidP="00812F6C">
      <w:r w:rsidRPr="00054937">
        <w:t>Monthly</w:t>
      </w:r>
      <w:r w:rsidR="000A5C4F">
        <w:t xml:space="preserve"> </w:t>
      </w:r>
      <w:r w:rsidRPr="00054937">
        <w:t>exposures</w:t>
      </w:r>
      <w:r w:rsidR="000A5C4F">
        <w:t xml:space="preserve"> </w:t>
      </w:r>
      <w:r w:rsidRPr="00054937">
        <w:t>observed</w:t>
      </w:r>
      <w:r w:rsidR="000A5C4F">
        <w:t xml:space="preserve"> </w:t>
      </w:r>
      <w:r w:rsidRPr="00054937">
        <w:t>at</w:t>
      </w:r>
      <w:r w:rsidR="000A5C4F">
        <w:t xml:space="preserve"> </w:t>
      </w:r>
      <w:r w:rsidRPr="00054937">
        <w:t>300</w:t>
      </w:r>
      <w:r w:rsidR="000A5C4F">
        <w:t xml:space="preserve"> </w:t>
      </w:r>
      <w:r w:rsidR="00224853">
        <w:t>mg</w:t>
      </w:r>
      <w:r w:rsidR="000A5C4F">
        <w:t xml:space="preserve"> </w:t>
      </w:r>
      <w:r w:rsidRPr="00054937">
        <w:t>Q4W</w:t>
      </w:r>
      <w:r w:rsidR="000A5C4F">
        <w:t xml:space="preserve"> </w:t>
      </w:r>
      <w:r w:rsidRPr="00054937">
        <w:t>are</w:t>
      </w:r>
      <w:r w:rsidR="000A5C4F">
        <w:t xml:space="preserve"> </w:t>
      </w:r>
      <w:r w:rsidRPr="00054937">
        <w:t>very</w:t>
      </w:r>
      <w:r w:rsidR="000A5C4F">
        <w:t xml:space="preserve"> </w:t>
      </w:r>
      <w:r w:rsidRPr="00054937">
        <w:t>close</w:t>
      </w:r>
      <w:r w:rsidR="000A5C4F">
        <w:t xml:space="preserve"> </w:t>
      </w:r>
      <w:r w:rsidRPr="00054937">
        <w:t>to</w:t>
      </w:r>
      <w:r w:rsidR="000A5C4F">
        <w:t xml:space="preserve"> </w:t>
      </w:r>
      <w:r w:rsidRPr="00054937">
        <w:t>those</w:t>
      </w:r>
      <w:r w:rsidR="000A5C4F">
        <w:t xml:space="preserve"> </w:t>
      </w:r>
      <w:r w:rsidRPr="00054937">
        <w:t>estimated</w:t>
      </w:r>
      <w:r w:rsidR="000A5C4F">
        <w:t xml:space="preserve"> </w:t>
      </w:r>
      <w:r w:rsidRPr="00054937">
        <w:t>at</w:t>
      </w:r>
      <w:r w:rsidR="000A5C4F">
        <w:t xml:space="preserve"> </w:t>
      </w:r>
      <w:r w:rsidRPr="00054937">
        <w:t>150</w:t>
      </w:r>
      <w:r w:rsidR="000A5C4F">
        <w:t xml:space="preserve"> </w:t>
      </w:r>
      <w:r w:rsidR="00224853">
        <w:t>mg</w:t>
      </w:r>
      <w:r w:rsidR="000A5C4F">
        <w:t xml:space="preserve"> </w:t>
      </w:r>
      <w:r w:rsidRPr="00054937">
        <w:t>Q2W,</w:t>
      </w:r>
      <w:r w:rsidR="000A5C4F">
        <w:t xml:space="preserve"> </w:t>
      </w:r>
      <w:r w:rsidRPr="00054937">
        <w:t>which</w:t>
      </w:r>
      <w:r w:rsidR="000A5C4F">
        <w:t xml:space="preserve"> </w:t>
      </w:r>
      <w:r w:rsidRPr="00054937">
        <w:t>is</w:t>
      </w:r>
      <w:r w:rsidR="000A5C4F">
        <w:t xml:space="preserve"> </w:t>
      </w:r>
      <w:r w:rsidRPr="00054937">
        <w:t>consistent</w:t>
      </w:r>
      <w:r w:rsidR="000A5C4F">
        <w:t xml:space="preserve"> </w:t>
      </w:r>
      <w:r w:rsidRPr="00054937">
        <w:t>with</w:t>
      </w:r>
      <w:r w:rsidR="000A5C4F">
        <w:t xml:space="preserve"> </w:t>
      </w:r>
      <w:r w:rsidRPr="00054937">
        <w:t>the</w:t>
      </w:r>
      <w:r w:rsidR="000A5C4F">
        <w:t xml:space="preserve"> </w:t>
      </w:r>
      <w:r w:rsidRPr="00054937">
        <w:t>linear</w:t>
      </w:r>
      <w:r w:rsidR="000A5C4F">
        <w:t xml:space="preserve"> </w:t>
      </w:r>
      <w:r w:rsidRPr="00054937">
        <w:t>kinetics</w:t>
      </w:r>
      <w:r w:rsidR="000A5C4F">
        <w:t xml:space="preserve"> </w:t>
      </w:r>
      <w:r w:rsidRPr="00054937">
        <w:t>observed</w:t>
      </w:r>
      <w:r w:rsidR="000A5C4F">
        <w:t xml:space="preserve"> </w:t>
      </w:r>
      <w:r w:rsidRPr="00054937">
        <w:t>when</w:t>
      </w:r>
      <w:r w:rsidR="000A5C4F">
        <w:t xml:space="preserve"> </w:t>
      </w:r>
      <w:r w:rsidRPr="00054937">
        <w:t>the</w:t>
      </w:r>
      <w:r w:rsidR="000A5C4F">
        <w:t xml:space="preserve"> </w:t>
      </w:r>
      <w:r w:rsidRPr="00054937">
        <w:t>target</w:t>
      </w:r>
      <w:r w:rsidR="000A5C4F">
        <w:t xml:space="preserve"> </w:t>
      </w:r>
      <w:r w:rsidRPr="00054937">
        <w:t>is</w:t>
      </w:r>
      <w:r w:rsidR="000A5C4F">
        <w:t xml:space="preserve"> </w:t>
      </w:r>
      <w:r w:rsidRPr="00054937">
        <w:t>saturated.</w:t>
      </w:r>
      <w:r w:rsidR="000A5C4F">
        <w:t xml:space="preserve"> </w:t>
      </w:r>
      <w:r w:rsidRPr="00054937">
        <w:t>As</w:t>
      </w:r>
      <w:r w:rsidR="000A5C4F">
        <w:t xml:space="preserve"> </w:t>
      </w:r>
      <w:r w:rsidRPr="00054937">
        <w:t>previously</w:t>
      </w:r>
      <w:r w:rsidR="000A5C4F">
        <w:t xml:space="preserve"> </w:t>
      </w:r>
      <w:r w:rsidRPr="00054937">
        <w:t>characteri</w:t>
      </w:r>
      <w:r>
        <w:t>s</w:t>
      </w:r>
      <w:r w:rsidRPr="00054937">
        <w:t>ed,</w:t>
      </w:r>
      <w:r w:rsidR="000A5C4F">
        <w:t xml:space="preserve"> </w:t>
      </w:r>
      <w:r w:rsidRPr="00054937">
        <w:t>when</w:t>
      </w:r>
      <w:r w:rsidR="000A5C4F">
        <w:t xml:space="preserve"> </w:t>
      </w:r>
      <w:r w:rsidRPr="00054937">
        <w:t>administered</w:t>
      </w:r>
      <w:r w:rsidR="000A5C4F">
        <w:t xml:space="preserve"> </w:t>
      </w:r>
      <w:r w:rsidRPr="00054937">
        <w:t>in</w:t>
      </w:r>
      <w:r w:rsidR="000A5C4F">
        <w:t xml:space="preserve"> </w:t>
      </w:r>
      <w:r w:rsidRPr="00054937">
        <w:t>combination</w:t>
      </w:r>
      <w:r w:rsidR="000A5C4F">
        <w:t xml:space="preserve"> </w:t>
      </w:r>
      <w:r w:rsidRPr="00054937">
        <w:t>with</w:t>
      </w:r>
      <w:r w:rsidR="000A5C4F">
        <w:t xml:space="preserve"> </w:t>
      </w:r>
      <w:r w:rsidRPr="00054937">
        <w:t>statins,</w:t>
      </w:r>
      <w:r w:rsidR="000A5C4F">
        <w:t xml:space="preserve"> </w:t>
      </w:r>
      <w:r w:rsidRPr="00054937">
        <w:t>a</w:t>
      </w:r>
      <w:r w:rsidR="000A5C4F">
        <w:t xml:space="preserve"> </w:t>
      </w:r>
      <w:r w:rsidRPr="00054937">
        <w:t>more</w:t>
      </w:r>
      <w:r w:rsidR="000A5C4F">
        <w:t xml:space="preserve"> </w:t>
      </w:r>
      <w:r w:rsidRPr="00054937">
        <w:t>pronounced</w:t>
      </w:r>
      <w:r w:rsidR="000A5C4F">
        <w:t xml:space="preserve"> </w:t>
      </w:r>
      <w:r>
        <w:t>target</w:t>
      </w:r>
      <w:r w:rsidR="000A5C4F">
        <w:t xml:space="preserve"> </w:t>
      </w:r>
      <w:r>
        <w:t>mediated</w:t>
      </w:r>
      <w:r w:rsidR="000A5C4F">
        <w:t xml:space="preserve"> </w:t>
      </w:r>
      <w:r w:rsidRPr="00054937">
        <w:t>clearance</w:t>
      </w:r>
      <w:r w:rsidR="000A5C4F">
        <w:t xml:space="preserve"> </w:t>
      </w:r>
      <w:r w:rsidRPr="00054937">
        <w:t>of</w:t>
      </w:r>
      <w:r w:rsidR="000A5C4F">
        <w:t xml:space="preserve"> </w:t>
      </w:r>
      <w:r w:rsidRPr="00054937">
        <w:t>alirocumab</w:t>
      </w:r>
      <w:r w:rsidR="000A5C4F">
        <w:t xml:space="preserve"> </w:t>
      </w:r>
      <w:r w:rsidRPr="00054937">
        <w:t>was</w:t>
      </w:r>
      <w:r w:rsidR="000A5C4F">
        <w:t xml:space="preserve"> </w:t>
      </w:r>
      <w:r w:rsidRPr="00054937">
        <w:t>observed,</w:t>
      </w:r>
      <w:r w:rsidR="000A5C4F">
        <w:t xml:space="preserve"> </w:t>
      </w:r>
      <w:r w:rsidRPr="00054937">
        <w:t>leading</w:t>
      </w:r>
      <w:r w:rsidR="000A5C4F">
        <w:t xml:space="preserve"> </w:t>
      </w:r>
      <w:r w:rsidRPr="00054937">
        <w:t>to</w:t>
      </w:r>
      <w:r w:rsidR="000A5C4F">
        <w:t xml:space="preserve"> </w:t>
      </w:r>
      <w:r w:rsidRPr="00054937">
        <w:t>about</w:t>
      </w:r>
      <w:r w:rsidR="000A5C4F">
        <w:t xml:space="preserve"> </w:t>
      </w:r>
      <w:r w:rsidRPr="00054937">
        <w:t>a</w:t>
      </w:r>
      <w:r w:rsidR="000A5C4F">
        <w:t xml:space="preserve"> </w:t>
      </w:r>
      <w:r w:rsidRPr="00054937">
        <w:t>30%</w:t>
      </w:r>
      <w:r w:rsidR="000A5C4F">
        <w:t xml:space="preserve"> </w:t>
      </w:r>
      <w:r w:rsidRPr="00054937">
        <w:t>decrease</w:t>
      </w:r>
      <w:r w:rsidR="000A5C4F">
        <w:t xml:space="preserve"> </w:t>
      </w:r>
      <w:r w:rsidRPr="00054937">
        <w:t>in</w:t>
      </w:r>
      <w:r w:rsidR="000A5C4F">
        <w:t xml:space="preserve"> </w:t>
      </w:r>
      <w:r w:rsidRPr="00054937">
        <w:t>alirocumab</w:t>
      </w:r>
      <w:r w:rsidR="000A5C4F">
        <w:t xml:space="preserve"> </w:t>
      </w:r>
      <w:r>
        <w:t>steady</w:t>
      </w:r>
      <w:r w:rsidR="000A5C4F">
        <w:t xml:space="preserve"> </w:t>
      </w:r>
      <w:r>
        <w:t>state</w:t>
      </w:r>
      <w:r w:rsidR="000A5C4F">
        <w:t xml:space="preserve"> </w:t>
      </w:r>
      <w:r w:rsidRPr="00054937">
        <w:t>exposure</w:t>
      </w:r>
      <w:r w:rsidR="000A5C4F">
        <w:t xml:space="preserve"> </w:t>
      </w:r>
      <w:r w:rsidRPr="00054937">
        <w:t>for</w:t>
      </w:r>
      <w:r w:rsidR="000A5C4F">
        <w:t xml:space="preserve"> </w:t>
      </w:r>
      <w:r w:rsidRPr="00054937">
        <w:t>both</w:t>
      </w:r>
      <w:r w:rsidR="000A5C4F">
        <w:t xml:space="preserve"> </w:t>
      </w:r>
      <w:r w:rsidRPr="00054937">
        <w:t>Q2W</w:t>
      </w:r>
      <w:r w:rsidR="000A5C4F">
        <w:t xml:space="preserve"> </w:t>
      </w:r>
      <w:r w:rsidRPr="00054937">
        <w:t>and</w:t>
      </w:r>
      <w:r w:rsidR="000A5C4F">
        <w:t xml:space="preserve"> </w:t>
      </w:r>
      <w:r w:rsidRPr="00054937">
        <w:t>Q4W</w:t>
      </w:r>
      <w:r w:rsidR="000A5C4F">
        <w:t xml:space="preserve"> </w:t>
      </w:r>
      <w:r w:rsidRPr="00054937">
        <w:t>dosing</w:t>
      </w:r>
      <w:r w:rsidR="000A5C4F">
        <w:t xml:space="preserve"> </w:t>
      </w:r>
      <w:r w:rsidRPr="00054937">
        <w:t>regimens.</w:t>
      </w:r>
    </w:p>
    <w:p w:rsidR="008E7846" w:rsidRDefault="008E7846" w:rsidP="00812F6C">
      <w:pPr>
        <w:pStyle w:val="Heading3"/>
      </w:pPr>
      <w:bookmarkStart w:id="50" w:name="_Toc196046481"/>
      <w:bookmarkStart w:id="51" w:name="_Toc247691520"/>
      <w:bookmarkStart w:id="52" w:name="_Toc314842503"/>
      <w:bookmarkStart w:id="53" w:name="_Toc529453505"/>
      <w:r w:rsidRPr="00812F6C">
        <w:t>Pharmacodynamics</w:t>
      </w:r>
      <w:bookmarkEnd w:id="40"/>
      <w:bookmarkEnd w:id="50"/>
      <w:bookmarkEnd w:id="51"/>
      <w:bookmarkEnd w:id="52"/>
      <w:bookmarkEnd w:id="53"/>
    </w:p>
    <w:p w:rsidR="00605AD4" w:rsidRDefault="00605AD4" w:rsidP="00812F6C">
      <w:pPr>
        <w:pStyle w:val="Heading4"/>
      </w:pPr>
      <w:r>
        <w:t>Studies</w:t>
      </w:r>
      <w:r w:rsidR="000A5C4F">
        <w:t xml:space="preserve"> </w:t>
      </w:r>
      <w:r>
        <w:t>providing</w:t>
      </w:r>
      <w:r w:rsidR="000A5C4F">
        <w:t xml:space="preserve"> </w:t>
      </w:r>
      <w:proofErr w:type="spellStart"/>
      <w:r w:rsidRPr="00812F6C">
        <w:t>pharmacodynamic</w:t>
      </w:r>
      <w:proofErr w:type="spellEnd"/>
      <w:r w:rsidR="000A5C4F">
        <w:t xml:space="preserve"> </w:t>
      </w:r>
      <w:r>
        <w:t>data</w:t>
      </w:r>
    </w:p>
    <w:p w:rsidR="00166CBE" w:rsidRPr="00166CBE" w:rsidRDefault="00166CBE" w:rsidP="00166CBE">
      <w:r w:rsidRPr="00166CBE">
        <w:t>No</w:t>
      </w:r>
      <w:r w:rsidR="000A5C4F">
        <w:t xml:space="preserve"> </w:t>
      </w:r>
      <w:r w:rsidRPr="00166CBE">
        <w:t>new</w:t>
      </w:r>
      <w:r w:rsidR="000A5C4F">
        <w:t xml:space="preserve"> </w:t>
      </w:r>
      <w:r w:rsidRPr="00166CBE">
        <w:t>pharmacodynamic</w:t>
      </w:r>
      <w:r w:rsidR="000A5C4F">
        <w:t xml:space="preserve"> </w:t>
      </w:r>
      <w:r w:rsidR="00F1142E">
        <w:t>(PD)</w:t>
      </w:r>
      <w:r w:rsidR="000A5C4F">
        <w:t xml:space="preserve"> </w:t>
      </w:r>
      <w:r w:rsidRPr="00166CBE">
        <w:t>studies</w:t>
      </w:r>
      <w:r w:rsidR="000A5C4F">
        <w:t xml:space="preserve"> </w:t>
      </w:r>
      <w:r w:rsidRPr="00166CBE">
        <w:t>were</w:t>
      </w:r>
      <w:r w:rsidR="000A5C4F">
        <w:t xml:space="preserve"> </w:t>
      </w:r>
      <w:r w:rsidRPr="00166CBE">
        <w:t>submitted</w:t>
      </w:r>
      <w:r w:rsidR="000A5C4F">
        <w:t xml:space="preserve"> </w:t>
      </w:r>
      <w:r w:rsidRPr="00166CBE">
        <w:t>for</w:t>
      </w:r>
      <w:r w:rsidR="000A5C4F">
        <w:t xml:space="preserve"> </w:t>
      </w:r>
      <w:r w:rsidRPr="00166CBE">
        <w:t>the</w:t>
      </w:r>
      <w:r w:rsidR="000A5C4F">
        <w:t xml:space="preserve"> </w:t>
      </w:r>
      <w:r w:rsidRPr="00166CBE">
        <w:t>Q2W</w:t>
      </w:r>
      <w:r w:rsidR="000A5C4F">
        <w:t xml:space="preserve"> </w:t>
      </w:r>
      <w:r w:rsidRPr="00166CBE">
        <w:t>dosing</w:t>
      </w:r>
      <w:r w:rsidR="000A5C4F">
        <w:t xml:space="preserve"> </w:t>
      </w:r>
      <w:r w:rsidRPr="00166CBE">
        <w:t>regimen.</w:t>
      </w:r>
      <w:r w:rsidR="000A5C4F">
        <w:t xml:space="preserve"> </w:t>
      </w:r>
      <w:r w:rsidRPr="00166CBE">
        <w:t>One</w:t>
      </w:r>
      <w:r w:rsidR="000A5C4F">
        <w:t xml:space="preserve"> </w:t>
      </w:r>
      <w:r w:rsidRPr="00166CBE">
        <w:t>PopPK</w:t>
      </w:r>
      <w:r w:rsidR="000A5C4F">
        <w:t xml:space="preserve"> </w:t>
      </w:r>
      <w:r w:rsidRPr="00166CBE">
        <w:t>study</w:t>
      </w:r>
      <w:r w:rsidR="000A5C4F">
        <w:t xml:space="preserve"> </w:t>
      </w:r>
      <w:r w:rsidRPr="00166CBE">
        <w:t>using</w:t>
      </w:r>
      <w:r w:rsidR="000A5C4F">
        <w:t xml:space="preserve"> </w:t>
      </w:r>
      <w:r w:rsidRPr="00166CBE">
        <w:t>the</w:t>
      </w:r>
      <w:r w:rsidR="000A5C4F">
        <w:t xml:space="preserve"> </w:t>
      </w:r>
      <w:r w:rsidRPr="00166CBE">
        <w:t>data</w:t>
      </w:r>
      <w:r w:rsidR="000A5C4F">
        <w:t xml:space="preserve"> </w:t>
      </w:r>
      <w:r w:rsidRPr="00166CBE">
        <w:t>from</w:t>
      </w:r>
      <w:r w:rsidR="000A5C4F">
        <w:t xml:space="preserve"> </w:t>
      </w:r>
      <w:r w:rsidRPr="00166CBE">
        <w:t>the</w:t>
      </w:r>
      <w:r w:rsidR="000A5C4F">
        <w:t xml:space="preserve"> </w:t>
      </w:r>
      <w:r w:rsidRPr="00166CBE">
        <w:t>efficacy</w:t>
      </w:r>
      <w:r w:rsidR="000A5C4F">
        <w:t xml:space="preserve"> </w:t>
      </w:r>
      <w:r w:rsidRPr="00166CBE">
        <w:t>and</w:t>
      </w:r>
      <w:r w:rsidR="000A5C4F">
        <w:t xml:space="preserve"> </w:t>
      </w:r>
      <w:r w:rsidRPr="00166CBE">
        <w:t>safety</w:t>
      </w:r>
      <w:r w:rsidR="000A5C4F">
        <w:t xml:space="preserve"> </w:t>
      </w:r>
      <w:r w:rsidRPr="00166CBE">
        <w:t>studies</w:t>
      </w:r>
      <w:r w:rsidR="000A5C4F">
        <w:t xml:space="preserve"> </w:t>
      </w:r>
      <w:r w:rsidRPr="00166CBE">
        <w:t>(Studies</w:t>
      </w:r>
      <w:r w:rsidR="000A5C4F">
        <w:t xml:space="preserve"> </w:t>
      </w:r>
      <w:r w:rsidRPr="00166CBE">
        <w:t>R727-CL-1308</w:t>
      </w:r>
      <w:r w:rsidR="000A5C4F">
        <w:t xml:space="preserve"> </w:t>
      </w:r>
      <w:r w:rsidRPr="00166CBE">
        <w:t>and</w:t>
      </w:r>
      <w:r w:rsidR="000A5C4F">
        <w:t xml:space="preserve"> </w:t>
      </w:r>
      <w:r w:rsidRPr="00166CBE">
        <w:t>EFC13786)</w:t>
      </w:r>
      <w:r w:rsidR="00D9425B">
        <w:t>.</w:t>
      </w:r>
    </w:p>
    <w:p w:rsidR="00166CBE" w:rsidRPr="00F4064C" w:rsidRDefault="00166CBE" w:rsidP="00166CBE">
      <w:pPr>
        <w:pStyle w:val="Tabletitle0"/>
      </w:pPr>
      <w:bookmarkStart w:id="54" w:name="_Toc453839421"/>
      <w:bookmarkStart w:id="55" w:name="_Toc479948127"/>
      <w:r w:rsidRPr="00FC1E17">
        <w:lastRenderedPageBreak/>
        <w:t>Table</w:t>
      </w:r>
      <w:r w:rsidR="000A5C4F">
        <w:t xml:space="preserve"> </w:t>
      </w:r>
      <w:r w:rsidRPr="00FC1E17">
        <w:t>3:</w:t>
      </w:r>
      <w:r w:rsidR="000A5C4F">
        <w:t xml:space="preserve"> </w:t>
      </w:r>
      <w:r w:rsidRPr="00FC1E17">
        <w:t>Submitted</w:t>
      </w:r>
      <w:r w:rsidR="000A5C4F">
        <w:t xml:space="preserve"> </w:t>
      </w:r>
      <w:r w:rsidRPr="00FC1E17">
        <w:t>pharmacodynamic</w:t>
      </w:r>
      <w:r w:rsidR="000A5C4F">
        <w:t xml:space="preserve"> </w:t>
      </w:r>
      <w:r w:rsidRPr="00FC1E17">
        <w:t>studies</w:t>
      </w:r>
      <w:bookmarkEnd w:id="54"/>
      <w:bookmarkEnd w:id="55"/>
    </w:p>
    <w:tbl>
      <w:tblPr>
        <w:tblStyle w:val="TableTGAblue"/>
        <w:tblW w:w="8613" w:type="dxa"/>
        <w:tblLayout w:type="fixed"/>
        <w:tblLook w:val="04A0" w:firstRow="1" w:lastRow="0" w:firstColumn="1" w:lastColumn="0" w:noHBand="0" w:noVBand="1"/>
        <w:tblDescription w:val="Table 3: Submitted pharmacodynamic studies"/>
      </w:tblPr>
      <w:tblGrid>
        <w:gridCol w:w="2235"/>
        <w:gridCol w:w="2693"/>
        <w:gridCol w:w="1570"/>
        <w:gridCol w:w="2115"/>
      </w:tblGrid>
      <w:tr w:rsidR="00166CBE" w:rsidRPr="00F4064C" w:rsidTr="008215CC">
        <w:trPr>
          <w:cnfStyle w:val="100000000000" w:firstRow="1" w:lastRow="0" w:firstColumn="0" w:lastColumn="0" w:oddVBand="0" w:evenVBand="0" w:oddHBand="0" w:evenHBand="0" w:firstRowFirstColumn="0" w:firstRowLastColumn="0" w:lastRowFirstColumn="0" w:lastRowLastColumn="0"/>
        </w:trPr>
        <w:tc>
          <w:tcPr>
            <w:tcW w:w="2235" w:type="dxa"/>
          </w:tcPr>
          <w:p w:rsidR="00166CBE" w:rsidRPr="00F4064C" w:rsidRDefault="00166CBE" w:rsidP="000A7654">
            <w:pPr>
              <w:rPr>
                <w:sz w:val="20"/>
                <w:szCs w:val="20"/>
              </w:rPr>
            </w:pPr>
            <w:r w:rsidRPr="00F4064C">
              <w:rPr>
                <w:sz w:val="20"/>
                <w:szCs w:val="20"/>
              </w:rPr>
              <w:t>PD</w:t>
            </w:r>
            <w:r w:rsidR="000A5C4F">
              <w:rPr>
                <w:sz w:val="20"/>
                <w:szCs w:val="20"/>
              </w:rPr>
              <w:t xml:space="preserve"> </w:t>
            </w:r>
            <w:r w:rsidRPr="00F4064C">
              <w:rPr>
                <w:sz w:val="20"/>
                <w:szCs w:val="20"/>
              </w:rPr>
              <w:t>Topic</w:t>
            </w:r>
          </w:p>
        </w:tc>
        <w:tc>
          <w:tcPr>
            <w:tcW w:w="2693" w:type="dxa"/>
          </w:tcPr>
          <w:p w:rsidR="00166CBE" w:rsidRPr="00F4064C" w:rsidRDefault="00166CBE" w:rsidP="000A7654">
            <w:pPr>
              <w:rPr>
                <w:sz w:val="20"/>
                <w:szCs w:val="20"/>
              </w:rPr>
            </w:pPr>
            <w:r w:rsidRPr="00F4064C">
              <w:rPr>
                <w:sz w:val="20"/>
                <w:szCs w:val="20"/>
              </w:rPr>
              <w:t>Subtopic</w:t>
            </w:r>
          </w:p>
        </w:tc>
        <w:tc>
          <w:tcPr>
            <w:tcW w:w="1570" w:type="dxa"/>
          </w:tcPr>
          <w:p w:rsidR="00166CBE" w:rsidRPr="00F4064C" w:rsidRDefault="00166CBE" w:rsidP="000A7654">
            <w:pPr>
              <w:rPr>
                <w:sz w:val="20"/>
                <w:szCs w:val="20"/>
              </w:rPr>
            </w:pPr>
            <w:r w:rsidRPr="00F4064C">
              <w:rPr>
                <w:sz w:val="20"/>
                <w:szCs w:val="20"/>
              </w:rPr>
              <w:t>Study</w:t>
            </w:r>
            <w:r w:rsidR="000A5C4F">
              <w:rPr>
                <w:sz w:val="20"/>
                <w:szCs w:val="20"/>
              </w:rPr>
              <w:t xml:space="preserve"> </w:t>
            </w:r>
            <w:r w:rsidRPr="00F4064C">
              <w:rPr>
                <w:sz w:val="20"/>
                <w:szCs w:val="20"/>
              </w:rPr>
              <w:t>ID</w:t>
            </w:r>
          </w:p>
        </w:tc>
        <w:tc>
          <w:tcPr>
            <w:tcW w:w="2115" w:type="dxa"/>
          </w:tcPr>
          <w:p w:rsidR="00166CBE" w:rsidRPr="00F4064C" w:rsidRDefault="00166CBE" w:rsidP="000A7654">
            <w:pPr>
              <w:rPr>
                <w:sz w:val="20"/>
                <w:szCs w:val="20"/>
              </w:rPr>
            </w:pPr>
            <w:r w:rsidRPr="00F4064C">
              <w:rPr>
                <w:sz w:val="20"/>
                <w:szCs w:val="20"/>
              </w:rPr>
              <w:t>Primary</w:t>
            </w:r>
            <w:r w:rsidR="000A5C4F">
              <w:rPr>
                <w:sz w:val="20"/>
                <w:szCs w:val="20"/>
              </w:rPr>
              <w:t xml:space="preserve"> </w:t>
            </w:r>
            <w:r w:rsidRPr="00F4064C">
              <w:rPr>
                <w:sz w:val="20"/>
                <w:szCs w:val="20"/>
              </w:rPr>
              <w:t>aim</w:t>
            </w:r>
          </w:p>
        </w:tc>
      </w:tr>
      <w:tr w:rsidR="00166CBE" w:rsidRPr="00F4064C" w:rsidTr="008215CC">
        <w:trPr>
          <w:trHeight w:val="624"/>
        </w:trPr>
        <w:tc>
          <w:tcPr>
            <w:tcW w:w="2235" w:type="dxa"/>
          </w:tcPr>
          <w:p w:rsidR="00166CBE" w:rsidRPr="00F4064C" w:rsidRDefault="00166CBE" w:rsidP="000A7654">
            <w:pPr>
              <w:keepNext/>
              <w:rPr>
                <w:sz w:val="20"/>
                <w:szCs w:val="20"/>
              </w:rPr>
            </w:pPr>
            <w:r w:rsidRPr="00F4064C">
              <w:rPr>
                <w:sz w:val="20"/>
                <w:szCs w:val="20"/>
              </w:rPr>
              <w:t>Population</w:t>
            </w:r>
            <w:r w:rsidR="000A5C4F">
              <w:rPr>
                <w:sz w:val="20"/>
                <w:szCs w:val="20"/>
              </w:rPr>
              <w:t xml:space="preserve"> </w:t>
            </w:r>
            <w:r w:rsidRPr="00F4064C">
              <w:rPr>
                <w:sz w:val="20"/>
                <w:szCs w:val="20"/>
              </w:rPr>
              <w:t>PD</w:t>
            </w:r>
            <w:r w:rsidR="000A5C4F">
              <w:rPr>
                <w:sz w:val="20"/>
                <w:szCs w:val="20"/>
              </w:rPr>
              <w:t xml:space="preserve"> </w:t>
            </w:r>
            <w:r w:rsidRPr="00F4064C">
              <w:rPr>
                <w:sz w:val="20"/>
                <w:szCs w:val="20"/>
              </w:rPr>
              <w:t>and</w:t>
            </w:r>
            <w:r w:rsidR="000A5C4F">
              <w:rPr>
                <w:sz w:val="20"/>
                <w:szCs w:val="20"/>
              </w:rPr>
              <w:t xml:space="preserve"> </w:t>
            </w:r>
            <w:r w:rsidRPr="00F4064C">
              <w:rPr>
                <w:sz w:val="20"/>
                <w:szCs w:val="20"/>
              </w:rPr>
              <w:t>PK-PD</w:t>
            </w:r>
            <w:r w:rsidR="000A5C4F">
              <w:rPr>
                <w:sz w:val="20"/>
                <w:szCs w:val="20"/>
              </w:rPr>
              <w:t xml:space="preserve"> </w:t>
            </w:r>
            <w:r w:rsidRPr="00F4064C">
              <w:rPr>
                <w:sz w:val="20"/>
                <w:szCs w:val="20"/>
              </w:rPr>
              <w:t>analyses</w:t>
            </w:r>
          </w:p>
        </w:tc>
        <w:tc>
          <w:tcPr>
            <w:tcW w:w="2693" w:type="dxa"/>
          </w:tcPr>
          <w:p w:rsidR="00166CBE" w:rsidRPr="00F4064C" w:rsidRDefault="00166CBE" w:rsidP="000A7654">
            <w:pPr>
              <w:keepNext/>
              <w:rPr>
                <w:sz w:val="20"/>
                <w:szCs w:val="20"/>
              </w:rPr>
            </w:pPr>
            <w:r w:rsidRPr="00F4064C">
              <w:rPr>
                <w:sz w:val="20"/>
                <w:szCs w:val="20"/>
              </w:rPr>
              <w:t>Target</w:t>
            </w:r>
            <w:r w:rsidR="000A5C4F">
              <w:rPr>
                <w:sz w:val="20"/>
                <w:szCs w:val="20"/>
              </w:rPr>
              <w:t xml:space="preserve"> </w:t>
            </w:r>
            <w:r w:rsidRPr="00F4064C">
              <w:rPr>
                <w:sz w:val="20"/>
                <w:szCs w:val="20"/>
              </w:rPr>
              <w:t>population</w:t>
            </w:r>
            <w:r>
              <w:rPr>
                <w:sz w:val="20"/>
                <w:szCs w:val="20"/>
              </w:rPr>
              <w:t>§</w:t>
            </w:r>
          </w:p>
        </w:tc>
        <w:tc>
          <w:tcPr>
            <w:tcW w:w="1570" w:type="dxa"/>
          </w:tcPr>
          <w:p w:rsidR="00166CBE" w:rsidRPr="00F4064C" w:rsidRDefault="00166CBE" w:rsidP="000A7654">
            <w:pPr>
              <w:keepNext/>
              <w:rPr>
                <w:sz w:val="20"/>
                <w:szCs w:val="20"/>
              </w:rPr>
            </w:pPr>
            <w:r w:rsidRPr="00F4064C">
              <w:rPr>
                <w:sz w:val="20"/>
                <w:szCs w:val="20"/>
              </w:rPr>
              <w:t>BAY0042</w:t>
            </w:r>
          </w:p>
        </w:tc>
        <w:tc>
          <w:tcPr>
            <w:tcW w:w="2115" w:type="dxa"/>
          </w:tcPr>
          <w:p w:rsidR="00166CBE" w:rsidRPr="00F4064C" w:rsidRDefault="00166CBE" w:rsidP="000A7654">
            <w:pPr>
              <w:keepNext/>
              <w:rPr>
                <w:sz w:val="20"/>
                <w:szCs w:val="20"/>
              </w:rPr>
            </w:pPr>
            <w:r w:rsidRPr="00F4064C">
              <w:rPr>
                <w:sz w:val="20"/>
                <w:szCs w:val="20"/>
              </w:rPr>
              <w:t>PopPK</w:t>
            </w:r>
          </w:p>
        </w:tc>
      </w:tr>
    </w:tbl>
    <w:p w:rsidR="00166CBE" w:rsidRPr="00F4064C" w:rsidRDefault="00166CBE" w:rsidP="00166CBE">
      <w:pPr>
        <w:pStyle w:val="TableDescription"/>
      </w:pPr>
      <w:r>
        <w:t>§</w:t>
      </w:r>
      <w:r w:rsidR="000A5C4F">
        <w:t xml:space="preserve"> </w:t>
      </w:r>
      <w:r w:rsidRPr="00F4064C">
        <w:t>Subjects</w:t>
      </w:r>
      <w:r w:rsidR="000A5C4F">
        <w:t xml:space="preserve"> </w:t>
      </w:r>
      <w:r w:rsidRPr="00F4064C">
        <w:t>who</w:t>
      </w:r>
      <w:r w:rsidR="000A5C4F">
        <w:t xml:space="preserve"> </w:t>
      </w:r>
      <w:r w:rsidRPr="00F4064C">
        <w:t>would</w:t>
      </w:r>
      <w:r w:rsidR="000A5C4F">
        <w:t xml:space="preserve"> </w:t>
      </w:r>
      <w:r w:rsidRPr="00F4064C">
        <w:t>be</w:t>
      </w:r>
      <w:r w:rsidR="000A5C4F">
        <w:t xml:space="preserve"> </w:t>
      </w:r>
      <w:r w:rsidRPr="00F4064C">
        <w:t>eligible</w:t>
      </w:r>
      <w:r w:rsidR="000A5C4F">
        <w:t xml:space="preserve"> </w:t>
      </w:r>
      <w:r w:rsidRPr="00F4064C">
        <w:t>to</w:t>
      </w:r>
      <w:r w:rsidR="000A5C4F">
        <w:t xml:space="preserve"> </w:t>
      </w:r>
      <w:r w:rsidRPr="00F4064C">
        <w:t>receive</w:t>
      </w:r>
      <w:r w:rsidR="000A5C4F">
        <w:t xml:space="preserve"> </w:t>
      </w:r>
      <w:r w:rsidRPr="00F4064C">
        <w:t>the</w:t>
      </w:r>
      <w:r w:rsidR="000A5C4F">
        <w:t xml:space="preserve"> </w:t>
      </w:r>
      <w:r w:rsidRPr="00F4064C">
        <w:t>drug</w:t>
      </w:r>
      <w:r w:rsidR="000A5C4F">
        <w:t xml:space="preserve"> </w:t>
      </w:r>
      <w:r w:rsidRPr="00F4064C">
        <w:t>if</w:t>
      </w:r>
      <w:r w:rsidR="000A5C4F">
        <w:t xml:space="preserve"> </w:t>
      </w:r>
      <w:r w:rsidRPr="00F4064C">
        <w:t>approved</w:t>
      </w:r>
      <w:r w:rsidR="000A5C4F">
        <w:t xml:space="preserve"> </w:t>
      </w:r>
      <w:r w:rsidRPr="00F4064C">
        <w:t>for</w:t>
      </w:r>
      <w:r w:rsidR="000A5C4F">
        <w:t xml:space="preserve"> </w:t>
      </w:r>
      <w:r w:rsidRPr="00F4064C">
        <w:t>the</w:t>
      </w:r>
      <w:r w:rsidR="000A5C4F">
        <w:t xml:space="preserve"> </w:t>
      </w:r>
      <w:r w:rsidRPr="00F4064C">
        <w:t>proposed</w:t>
      </w:r>
      <w:r w:rsidR="000A5C4F">
        <w:t xml:space="preserve"> </w:t>
      </w:r>
      <w:r w:rsidRPr="00F4064C">
        <w:t>indication.</w:t>
      </w:r>
    </w:p>
    <w:p w:rsidR="00500337" w:rsidRPr="00500337" w:rsidRDefault="00166CBE" w:rsidP="00500337">
      <w:r w:rsidRPr="00CD6AB8">
        <w:t>None</w:t>
      </w:r>
      <w:r w:rsidR="000A5C4F">
        <w:t xml:space="preserve"> </w:t>
      </w:r>
      <w:r w:rsidRPr="00CD6AB8">
        <w:t>of</w:t>
      </w:r>
      <w:r w:rsidR="000A5C4F">
        <w:t xml:space="preserve"> </w:t>
      </w:r>
      <w:r w:rsidRPr="00CD6AB8">
        <w:t>the</w:t>
      </w:r>
      <w:r w:rsidR="000A5C4F">
        <w:t xml:space="preserve"> </w:t>
      </w:r>
      <w:r w:rsidRPr="00CD6AB8">
        <w:t>pharmaco</w:t>
      </w:r>
      <w:r>
        <w:t>dynamic</w:t>
      </w:r>
      <w:r w:rsidR="000A5C4F">
        <w:t xml:space="preserve"> </w:t>
      </w:r>
      <w:r w:rsidRPr="00CD6AB8">
        <w:t>studies</w:t>
      </w:r>
      <w:r w:rsidR="000A5C4F">
        <w:t xml:space="preserve"> </w:t>
      </w:r>
      <w:r w:rsidRPr="00CD6AB8">
        <w:t>had</w:t>
      </w:r>
      <w:r w:rsidR="000A5C4F">
        <w:t xml:space="preserve"> </w:t>
      </w:r>
      <w:r w:rsidRPr="00CD6AB8">
        <w:t>deficiencies</w:t>
      </w:r>
      <w:r w:rsidR="000A5C4F">
        <w:t xml:space="preserve"> </w:t>
      </w:r>
      <w:r w:rsidRPr="00CD6AB8">
        <w:t>that</w:t>
      </w:r>
      <w:r w:rsidR="000A5C4F">
        <w:t xml:space="preserve"> </w:t>
      </w:r>
      <w:r w:rsidRPr="00CD6AB8">
        <w:t>excluded</w:t>
      </w:r>
      <w:r w:rsidR="000A5C4F">
        <w:t xml:space="preserve"> </w:t>
      </w:r>
      <w:r w:rsidRPr="00CD6AB8">
        <w:t>their</w:t>
      </w:r>
      <w:r w:rsidR="000A5C4F">
        <w:t xml:space="preserve"> </w:t>
      </w:r>
      <w:r w:rsidRPr="00CD6AB8">
        <w:t>results</w:t>
      </w:r>
      <w:r w:rsidR="000A5C4F">
        <w:t xml:space="preserve"> </w:t>
      </w:r>
      <w:r w:rsidRPr="00CD6AB8">
        <w:t>from</w:t>
      </w:r>
      <w:r w:rsidR="000A5C4F">
        <w:t xml:space="preserve"> </w:t>
      </w:r>
      <w:r w:rsidRPr="00CD6AB8">
        <w:t>consideration.</w:t>
      </w:r>
    </w:p>
    <w:p w:rsidR="00605AD4" w:rsidRDefault="00605AD4" w:rsidP="00812F6C">
      <w:pPr>
        <w:pStyle w:val="Heading4"/>
      </w:pPr>
      <w:r>
        <w:t>Evaluator’s</w:t>
      </w:r>
      <w:r w:rsidR="000A5C4F">
        <w:t xml:space="preserve"> </w:t>
      </w:r>
      <w:r w:rsidRPr="00812F6C">
        <w:t>conclusions</w:t>
      </w:r>
      <w:r w:rsidR="000A5C4F">
        <w:t xml:space="preserve"> </w:t>
      </w:r>
      <w:r>
        <w:t>on</w:t>
      </w:r>
      <w:r w:rsidR="000A5C4F">
        <w:t xml:space="preserve"> </w:t>
      </w:r>
      <w:r>
        <w:t>pharmacodynamics</w:t>
      </w:r>
    </w:p>
    <w:p w:rsidR="00500337" w:rsidRPr="00500337" w:rsidRDefault="00166CBE" w:rsidP="00500337">
      <w:r w:rsidRPr="00E25722">
        <w:t>The</w:t>
      </w:r>
      <w:r w:rsidR="000A5C4F">
        <w:t xml:space="preserve"> </w:t>
      </w:r>
      <w:r w:rsidRPr="00E25722">
        <w:t>PD</w:t>
      </w:r>
      <w:r w:rsidR="000A5C4F">
        <w:t xml:space="preserve"> </w:t>
      </w:r>
      <w:r w:rsidRPr="00E25722">
        <w:t>effect</w:t>
      </w:r>
      <w:r w:rsidR="000A5C4F">
        <w:t xml:space="preserve"> </w:t>
      </w:r>
      <w:r w:rsidRPr="00E25722">
        <w:t>of</w:t>
      </w:r>
      <w:r w:rsidR="000A5C4F">
        <w:t xml:space="preserve"> </w:t>
      </w:r>
      <w:r w:rsidRPr="00E25722">
        <w:t>alirocumab</w:t>
      </w:r>
      <w:r w:rsidR="000A5C4F">
        <w:t xml:space="preserve"> </w:t>
      </w:r>
      <w:r w:rsidRPr="00E25722">
        <w:t>on</w:t>
      </w:r>
      <w:r w:rsidR="000A5C4F">
        <w:t xml:space="preserve"> </w:t>
      </w:r>
      <w:r w:rsidRPr="00E25722">
        <w:t>LDL-C</w:t>
      </w:r>
      <w:r w:rsidR="000A5C4F">
        <w:t xml:space="preserve"> </w:t>
      </w:r>
      <w:r w:rsidRPr="00E25722">
        <w:t>is</w:t>
      </w:r>
      <w:r w:rsidR="000A5C4F">
        <w:t xml:space="preserve"> </w:t>
      </w:r>
      <w:r w:rsidRPr="00E25722">
        <w:t>an</w:t>
      </w:r>
      <w:r w:rsidR="000A5C4F">
        <w:t xml:space="preserve"> </w:t>
      </w:r>
      <w:r w:rsidRPr="00E25722">
        <w:t>indirect</w:t>
      </w:r>
      <w:r w:rsidR="000A5C4F">
        <w:t xml:space="preserve"> </w:t>
      </w:r>
      <w:r w:rsidRPr="00E25722">
        <w:t>relationship,</w:t>
      </w:r>
      <w:r w:rsidR="000A5C4F">
        <w:t xml:space="preserve"> </w:t>
      </w:r>
      <w:r w:rsidRPr="00E25722">
        <w:t>mediated</w:t>
      </w:r>
      <w:r w:rsidR="000A5C4F">
        <w:t xml:space="preserve"> </w:t>
      </w:r>
      <w:r w:rsidRPr="00E25722">
        <w:t>through</w:t>
      </w:r>
      <w:r w:rsidR="000A5C4F">
        <w:t xml:space="preserve"> </w:t>
      </w:r>
      <w:r w:rsidRPr="00E25722">
        <w:t>the</w:t>
      </w:r>
      <w:r w:rsidR="000A5C4F">
        <w:t xml:space="preserve"> </w:t>
      </w:r>
      <w:r w:rsidRPr="00E25722">
        <w:t>direct</w:t>
      </w:r>
      <w:r w:rsidR="000A5C4F">
        <w:t xml:space="preserve"> </w:t>
      </w:r>
      <w:r w:rsidRPr="00E25722">
        <w:t>inhibition</w:t>
      </w:r>
      <w:r w:rsidR="000A5C4F">
        <w:t xml:space="preserve"> </w:t>
      </w:r>
      <w:r w:rsidRPr="00E25722">
        <w:t>PCSK9</w:t>
      </w:r>
      <w:r w:rsidR="000A5C4F">
        <w:t xml:space="preserve"> </w:t>
      </w:r>
      <w:r w:rsidRPr="00E25722">
        <w:t>on</w:t>
      </w:r>
      <w:r w:rsidR="000A5C4F">
        <w:t xml:space="preserve"> </w:t>
      </w:r>
      <w:r w:rsidRPr="00E25722">
        <w:t>the</w:t>
      </w:r>
      <w:r w:rsidR="000A5C4F">
        <w:t xml:space="preserve"> </w:t>
      </w:r>
      <w:r w:rsidR="00F1142E">
        <w:t>low</w:t>
      </w:r>
      <w:r w:rsidR="000A5C4F">
        <w:t xml:space="preserve"> </w:t>
      </w:r>
      <w:r w:rsidR="00F1142E">
        <w:t>density</w:t>
      </w:r>
      <w:r w:rsidR="000A5C4F">
        <w:t xml:space="preserve"> </w:t>
      </w:r>
      <w:r w:rsidR="00F1142E">
        <w:t>lipoprotein</w:t>
      </w:r>
      <w:r w:rsidR="000A5C4F">
        <w:t xml:space="preserve"> </w:t>
      </w:r>
      <w:r w:rsidR="00F1142E">
        <w:t>(</w:t>
      </w:r>
      <w:r w:rsidRPr="00E25722">
        <w:t>LDL</w:t>
      </w:r>
      <w:r w:rsidR="00F1142E">
        <w:t>)</w:t>
      </w:r>
      <w:r w:rsidR="000A5C4F">
        <w:t xml:space="preserve"> </w:t>
      </w:r>
      <w:r w:rsidRPr="00E25722">
        <w:t>receptor</w:t>
      </w:r>
      <w:r>
        <w:t>.</w:t>
      </w:r>
      <w:r w:rsidR="000A5C4F">
        <w:t xml:space="preserve"> </w:t>
      </w:r>
      <w:r>
        <w:t>The</w:t>
      </w:r>
      <w:r w:rsidR="000A5C4F">
        <w:t xml:space="preserve"> </w:t>
      </w:r>
      <w:r>
        <w:t>PK/PD</w:t>
      </w:r>
      <w:r w:rsidR="000A5C4F">
        <w:t xml:space="preserve"> </w:t>
      </w:r>
      <w:r>
        <w:t>relationship</w:t>
      </w:r>
      <w:r w:rsidR="000A5C4F">
        <w:t xml:space="preserve"> </w:t>
      </w:r>
      <w:r>
        <w:t>supports</w:t>
      </w:r>
      <w:r w:rsidR="000A5C4F">
        <w:t xml:space="preserve"> </w:t>
      </w:r>
      <w:r>
        <w:t>the</w:t>
      </w:r>
      <w:r w:rsidR="000A5C4F">
        <w:t xml:space="preserve"> </w:t>
      </w:r>
      <w:r>
        <w:t>use</w:t>
      </w:r>
      <w:r w:rsidR="000A5C4F">
        <w:t xml:space="preserve"> </w:t>
      </w:r>
      <w:r>
        <w:t>of</w:t>
      </w:r>
      <w:r w:rsidR="000A5C4F">
        <w:t xml:space="preserve"> </w:t>
      </w:r>
      <w:r>
        <w:t>the</w:t>
      </w:r>
      <w:r w:rsidR="000A5C4F">
        <w:t xml:space="preserve"> </w:t>
      </w:r>
      <w:r>
        <w:t>Q4W</w:t>
      </w:r>
      <w:r w:rsidR="000A5C4F">
        <w:t xml:space="preserve"> </w:t>
      </w:r>
      <w:r>
        <w:t>dosing.</w:t>
      </w:r>
    </w:p>
    <w:p w:rsidR="008E7846" w:rsidRDefault="00605AD4" w:rsidP="00812F6C">
      <w:pPr>
        <w:pStyle w:val="Heading3"/>
      </w:pPr>
      <w:bookmarkStart w:id="56" w:name="_Toc529453506"/>
      <w:r>
        <w:t>Dosage</w:t>
      </w:r>
      <w:r w:rsidR="000A5C4F">
        <w:t xml:space="preserve"> </w:t>
      </w:r>
      <w:r w:rsidRPr="00812F6C">
        <w:t>selection</w:t>
      </w:r>
      <w:r w:rsidR="000A5C4F">
        <w:t xml:space="preserve"> </w:t>
      </w:r>
      <w:r>
        <w:t>for</w:t>
      </w:r>
      <w:r w:rsidR="000A5C4F">
        <w:t xml:space="preserve"> </w:t>
      </w:r>
      <w:r>
        <w:t>the</w:t>
      </w:r>
      <w:r w:rsidR="000A5C4F">
        <w:t xml:space="preserve"> </w:t>
      </w:r>
      <w:r>
        <w:t>pivotal</w:t>
      </w:r>
      <w:r w:rsidR="000A5C4F">
        <w:t xml:space="preserve"> </w:t>
      </w:r>
      <w:r>
        <w:t>studies</w:t>
      </w:r>
      <w:bookmarkEnd w:id="56"/>
    </w:p>
    <w:p w:rsidR="00166CBE" w:rsidRPr="00F4064C" w:rsidRDefault="00166CBE" w:rsidP="00812F6C">
      <w:pPr>
        <w:pStyle w:val="Heading4"/>
      </w:pPr>
      <w:bookmarkStart w:id="57" w:name="_Toc416353712"/>
      <w:bookmarkStart w:id="58" w:name="_Toc421005265"/>
      <w:bookmarkStart w:id="59" w:name="_Toc432079147"/>
      <w:bookmarkStart w:id="60" w:name="_Toc432080720"/>
      <w:bookmarkStart w:id="61" w:name="_Toc469041427"/>
      <w:bookmarkStart w:id="62" w:name="_Toc516657953"/>
      <w:r w:rsidRPr="00F4064C">
        <w:t>Phase</w:t>
      </w:r>
      <w:r w:rsidR="000A5C4F">
        <w:t xml:space="preserve"> </w:t>
      </w:r>
      <w:r w:rsidRPr="00F4064C">
        <w:t>III</w:t>
      </w:r>
      <w:r w:rsidR="000A5C4F">
        <w:t xml:space="preserve"> </w:t>
      </w:r>
      <w:r w:rsidRPr="00F4064C">
        <w:t>pivotal</w:t>
      </w:r>
      <w:r w:rsidR="000A5C4F">
        <w:t xml:space="preserve"> </w:t>
      </w:r>
      <w:r w:rsidRPr="00F4064C">
        <w:t>studies</w:t>
      </w:r>
      <w:r w:rsidR="000A5C4F">
        <w:t xml:space="preserve"> </w:t>
      </w:r>
      <w:r w:rsidRPr="00812F6C">
        <w:t>investigating</w:t>
      </w:r>
      <w:r w:rsidR="000A5C4F">
        <w:t xml:space="preserve"> </w:t>
      </w:r>
      <w:r w:rsidRPr="00F4064C">
        <w:t>more</w:t>
      </w:r>
      <w:r w:rsidR="000A5C4F">
        <w:t xml:space="preserve"> </w:t>
      </w:r>
      <w:r w:rsidRPr="00F4064C">
        <w:t>than</w:t>
      </w:r>
      <w:r w:rsidR="000A5C4F">
        <w:t xml:space="preserve"> </w:t>
      </w:r>
      <w:r w:rsidRPr="00812F6C">
        <w:t>one</w:t>
      </w:r>
      <w:r w:rsidR="000A5C4F">
        <w:t xml:space="preserve"> </w:t>
      </w:r>
      <w:r w:rsidRPr="00F4064C">
        <w:t>dose</w:t>
      </w:r>
      <w:r w:rsidR="000A5C4F">
        <w:t xml:space="preserve"> </w:t>
      </w:r>
      <w:r w:rsidRPr="00F4064C">
        <w:t>regimen</w:t>
      </w:r>
      <w:bookmarkEnd w:id="57"/>
      <w:bookmarkEnd w:id="58"/>
      <w:bookmarkEnd w:id="59"/>
      <w:bookmarkEnd w:id="60"/>
      <w:bookmarkEnd w:id="61"/>
      <w:bookmarkEnd w:id="62"/>
    </w:p>
    <w:p w:rsidR="00166CBE" w:rsidRDefault="00166CBE" w:rsidP="00166CBE">
      <w:r w:rsidRPr="00054937">
        <w:t>The</w:t>
      </w:r>
      <w:r w:rsidR="000A5C4F">
        <w:t xml:space="preserve"> </w:t>
      </w:r>
      <w:r>
        <w:t>dose</w:t>
      </w:r>
      <w:r w:rsidR="000A5C4F">
        <w:t xml:space="preserve"> </w:t>
      </w:r>
      <w:r>
        <w:t>response</w:t>
      </w:r>
      <w:r w:rsidR="000A5C4F">
        <w:t xml:space="preserve"> </w:t>
      </w:r>
      <w:r w:rsidRPr="00054937">
        <w:t>relationship</w:t>
      </w:r>
      <w:r w:rsidR="000A5C4F">
        <w:t xml:space="preserve"> </w:t>
      </w:r>
      <w:r w:rsidRPr="00054937">
        <w:t>for</w:t>
      </w:r>
      <w:r w:rsidR="000A5C4F">
        <w:t xml:space="preserve"> </w:t>
      </w:r>
      <w:r w:rsidRPr="00054937">
        <w:t>LDL-C</w:t>
      </w:r>
      <w:r w:rsidR="000A5C4F">
        <w:t xml:space="preserve"> </w:t>
      </w:r>
      <w:r w:rsidRPr="00054937">
        <w:t>reduction</w:t>
      </w:r>
      <w:r w:rsidR="000A5C4F">
        <w:t xml:space="preserve"> </w:t>
      </w:r>
      <w:r w:rsidRPr="00054937">
        <w:t>was</w:t>
      </w:r>
      <w:r w:rsidR="000A5C4F">
        <w:t xml:space="preserve"> </w:t>
      </w:r>
      <w:r w:rsidRPr="00054937">
        <w:t>the</w:t>
      </w:r>
      <w:r w:rsidR="000A5C4F">
        <w:t xml:space="preserve"> </w:t>
      </w:r>
      <w:r w:rsidRPr="00054937">
        <w:t>basis</w:t>
      </w:r>
      <w:r w:rsidR="000A5C4F">
        <w:t xml:space="preserve"> </w:t>
      </w:r>
      <w:r w:rsidRPr="00054937">
        <w:t>for</w:t>
      </w:r>
      <w:r w:rsidR="000A5C4F">
        <w:t xml:space="preserve"> </w:t>
      </w:r>
      <w:r w:rsidRPr="00054937">
        <w:t>the</w:t>
      </w:r>
      <w:r w:rsidR="000A5C4F">
        <w:t xml:space="preserve"> </w:t>
      </w:r>
      <w:r w:rsidRPr="00054937">
        <w:t>selection</w:t>
      </w:r>
      <w:r w:rsidR="000A5C4F">
        <w:t xml:space="preserve"> </w:t>
      </w:r>
      <w:r w:rsidRPr="00054937">
        <w:t>of</w:t>
      </w:r>
      <w:r w:rsidR="000A5C4F">
        <w:t xml:space="preserve"> </w:t>
      </w:r>
      <w:r w:rsidRPr="00054937">
        <w:t>the</w:t>
      </w:r>
      <w:r w:rsidR="000A5C4F">
        <w:t xml:space="preserve"> </w:t>
      </w:r>
      <w:r w:rsidRPr="00054937">
        <w:t>Q4W</w:t>
      </w:r>
      <w:r w:rsidR="000A5C4F">
        <w:t xml:space="preserve"> </w:t>
      </w:r>
      <w:r w:rsidRPr="00054937">
        <w:t>doses</w:t>
      </w:r>
      <w:r w:rsidR="000A5C4F">
        <w:t xml:space="preserve"> </w:t>
      </w:r>
      <w:r w:rsidRPr="00054937">
        <w:t>evaluated</w:t>
      </w:r>
      <w:r w:rsidR="000A5C4F">
        <w:t xml:space="preserve"> </w:t>
      </w:r>
      <w:r w:rsidRPr="00054937">
        <w:t>in</w:t>
      </w:r>
      <w:r w:rsidR="000A5C4F">
        <w:t xml:space="preserve"> </w:t>
      </w:r>
      <w:r w:rsidRPr="00054937">
        <w:t>the</w:t>
      </w:r>
      <w:r w:rsidR="000A5C4F">
        <w:t xml:space="preserve"> </w:t>
      </w:r>
      <w:r w:rsidRPr="00054937">
        <w:t>CHOICE</w:t>
      </w:r>
      <w:r w:rsidR="000A5C4F">
        <w:t xml:space="preserve"> </w:t>
      </w:r>
      <w:r w:rsidRPr="001B3458">
        <w:t>Studies</w:t>
      </w:r>
      <w:r w:rsidR="000A5C4F">
        <w:t xml:space="preserve"> </w:t>
      </w:r>
      <w:r w:rsidRPr="001B3458">
        <w:t>R727-CL-1308</w:t>
      </w:r>
      <w:r w:rsidR="000A5C4F">
        <w:t xml:space="preserve"> </w:t>
      </w:r>
      <w:r w:rsidRPr="001B3458">
        <w:t>and</w:t>
      </w:r>
      <w:r w:rsidR="000A5C4F">
        <w:t xml:space="preserve"> </w:t>
      </w:r>
      <w:r w:rsidRPr="001B3458">
        <w:t>EFC13786</w:t>
      </w:r>
      <w:r w:rsidRPr="00054937">
        <w:t>.</w:t>
      </w:r>
      <w:r w:rsidR="000A5C4F">
        <w:t xml:space="preserve"> </w:t>
      </w:r>
      <w:r w:rsidRPr="00054937">
        <w:t>The</w:t>
      </w:r>
      <w:r w:rsidR="000A5C4F">
        <w:t xml:space="preserve"> </w:t>
      </w:r>
      <w:r w:rsidRPr="00054937">
        <w:t>PD</w:t>
      </w:r>
      <w:r w:rsidR="000A5C4F">
        <w:t xml:space="preserve"> </w:t>
      </w:r>
      <w:r w:rsidRPr="00054937">
        <w:t>effect</w:t>
      </w:r>
      <w:r w:rsidR="000A5C4F">
        <w:t xml:space="preserve"> </w:t>
      </w:r>
      <w:r w:rsidRPr="00054937">
        <w:t>of</w:t>
      </w:r>
      <w:r w:rsidR="000A5C4F">
        <w:t xml:space="preserve"> </w:t>
      </w:r>
      <w:r w:rsidRPr="00054937">
        <w:t>alirocumab</w:t>
      </w:r>
      <w:r w:rsidR="000A5C4F">
        <w:t xml:space="preserve"> </w:t>
      </w:r>
      <w:r w:rsidRPr="00054937">
        <w:t>on</w:t>
      </w:r>
      <w:r w:rsidR="000A5C4F">
        <w:t xml:space="preserve"> </w:t>
      </w:r>
      <w:r w:rsidRPr="00054937">
        <w:t>LDL-C</w:t>
      </w:r>
      <w:r w:rsidR="000A5C4F">
        <w:t xml:space="preserve"> </w:t>
      </w:r>
      <w:r w:rsidRPr="00054937">
        <w:t>is</w:t>
      </w:r>
      <w:r w:rsidR="000A5C4F">
        <w:t xml:space="preserve"> </w:t>
      </w:r>
      <w:r w:rsidRPr="00054937">
        <w:t>an</w:t>
      </w:r>
      <w:r w:rsidR="000A5C4F">
        <w:t xml:space="preserve"> </w:t>
      </w:r>
      <w:r w:rsidRPr="00054937">
        <w:t>indirect</w:t>
      </w:r>
      <w:r w:rsidR="000A5C4F">
        <w:t xml:space="preserve"> </w:t>
      </w:r>
      <w:r w:rsidRPr="00054937">
        <w:t>relationship,</w:t>
      </w:r>
      <w:r w:rsidR="000A5C4F">
        <w:t xml:space="preserve"> </w:t>
      </w:r>
      <w:r w:rsidRPr="00054937">
        <w:t>mediated</w:t>
      </w:r>
      <w:r w:rsidR="000A5C4F">
        <w:t xml:space="preserve"> </w:t>
      </w:r>
      <w:r w:rsidRPr="00054937">
        <w:t>through</w:t>
      </w:r>
      <w:r w:rsidR="000A5C4F">
        <w:t xml:space="preserve"> </w:t>
      </w:r>
      <w:r w:rsidRPr="00054937">
        <w:t>the</w:t>
      </w:r>
      <w:r w:rsidR="000A5C4F">
        <w:t xml:space="preserve"> </w:t>
      </w:r>
      <w:r w:rsidRPr="00054937">
        <w:t>direct</w:t>
      </w:r>
      <w:r w:rsidR="000A5C4F">
        <w:t xml:space="preserve"> </w:t>
      </w:r>
      <w:r w:rsidRPr="00054937">
        <w:t>inhibition</w:t>
      </w:r>
      <w:r w:rsidR="000A5C4F">
        <w:t xml:space="preserve"> </w:t>
      </w:r>
      <w:r w:rsidRPr="00054937">
        <w:t>PCSK9</w:t>
      </w:r>
      <w:r w:rsidR="000A5C4F">
        <w:t xml:space="preserve"> </w:t>
      </w:r>
      <w:r w:rsidRPr="00054937">
        <w:t>on</w:t>
      </w:r>
      <w:r w:rsidR="000A5C4F">
        <w:t xml:space="preserve"> </w:t>
      </w:r>
      <w:r w:rsidRPr="00054937">
        <w:t>the</w:t>
      </w:r>
      <w:r w:rsidR="000A5C4F">
        <w:t xml:space="preserve"> </w:t>
      </w:r>
      <w:r w:rsidRPr="00054937">
        <w:t>LDL</w:t>
      </w:r>
      <w:r w:rsidR="000A5C4F">
        <w:t xml:space="preserve"> </w:t>
      </w:r>
      <w:r w:rsidRPr="00054937">
        <w:t>receptor.</w:t>
      </w:r>
      <w:r w:rsidR="000A5C4F">
        <w:t xml:space="preserve"> </w:t>
      </w:r>
      <w:r w:rsidRPr="00054937">
        <w:t>Results</w:t>
      </w:r>
      <w:r w:rsidR="000A5C4F">
        <w:t xml:space="preserve"> </w:t>
      </w:r>
      <w:r w:rsidRPr="00054937">
        <w:t>obtained</w:t>
      </w:r>
      <w:r w:rsidR="000A5C4F">
        <w:t xml:space="preserve"> </w:t>
      </w:r>
      <w:r w:rsidRPr="00054937">
        <w:t>in</w:t>
      </w:r>
      <w:r w:rsidR="000A5C4F">
        <w:t xml:space="preserve"> </w:t>
      </w:r>
      <w:r w:rsidRPr="001B3458">
        <w:t>Study</w:t>
      </w:r>
      <w:r w:rsidR="000A5C4F">
        <w:t xml:space="preserve"> </w:t>
      </w:r>
      <w:r w:rsidRPr="001B3458">
        <w:t>R727-CL-1308</w:t>
      </w:r>
      <w:r w:rsidR="000A5C4F">
        <w:t xml:space="preserve"> </w:t>
      </w:r>
      <w:r w:rsidRPr="001B3458">
        <w:t>confirmed</w:t>
      </w:r>
      <w:r w:rsidR="000A5C4F">
        <w:t xml:space="preserve"> </w:t>
      </w:r>
      <w:r w:rsidRPr="00054937">
        <w:t>that</w:t>
      </w:r>
      <w:r w:rsidR="000A5C4F">
        <w:t xml:space="preserve"> </w:t>
      </w:r>
      <w:r w:rsidRPr="00054937">
        <w:t>the</w:t>
      </w:r>
      <w:r w:rsidR="000A5C4F">
        <w:t xml:space="preserve"> </w:t>
      </w:r>
      <w:r w:rsidRPr="00054937">
        <w:t>300</w:t>
      </w:r>
      <w:r w:rsidR="000A5C4F">
        <w:t xml:space="preserve"> </w:t>
      </w:r>
      <w:r w:rsidR="00224853">
        <w:t>mg</w:t>
      </w:r>
      <w:r w:rsidR="000A5C4F">
        <w:t xml:space="preserve"> </w:t>
      </w:r>
      <w:r w:rsidRPr="00054937">
        <w:t>Q4W</w:t>
      </w:r>
      <w:r w:rsidR="000A5C4F">
        <w:t xml:space="preserve"> </w:t>
      </w:r>
      <w:r w:rsidRPr="00054937">
        <w:t>dosing</w:t>
      </w:r>
      <w:r w:rsidR="000A5C4F">
        <w:t xml:space="preserve"> </w:t>
      </w:r>
      <w:r w:rsidRPr="00054937">
        <w:t>regimen</w:t>
      </w:r>
      <w:r w:rsidR="000A5C4F">
        <w:t xml:space="preserve"> </w:t>
      </w:r>
      <w:r w:rsidRPr="00054937">
        <w:t>was</w:t>
      </w:r>
      <w:r w:rsidR="000A5C4F">
        <w:t xml:space="preserve"> </w:t>
      </w:r>
      <w:r w:rsidRPr="00054937">
        <w:t>effective</w:t>
      </w:r>
      <w:r w:rsidR="000A5C4F">
        <w:t xml:space="preserve"> </w:t>
      </w:r>
      <w:r w:rsidRPr="00054937">
        <w:t>in</w:t>
      </w:r>
      <w:r w:rsidR="000A5C4F">
        <w:t xml:space="preserve"> </w:t>
      </w:r>
      <w:r w:rsidRPr="00054937">
        <w:t>reducing</w:t>
      </w:r>
      <w:r w:rsidR="000A5C4F">
        <w:t xml:space="preserve"> </w:t>
      </w:r>
      <w:r w:rsidRPr="00054937">
        <w:t>LDL-C</w:t>
      </w:r>
      <w:r w:rsidR="000A5C4F">
        <w:t xml:space="preserve"> </w:t>
      </w:r>
      <w:r w:rsidRPr="00054937">
        <w:t>over</w:t>
      </w:r>
      <w:r w:rsidR="000A5C4F">
        <w:t xml:space="preserve"> </w:t>
      </w:r>
      <w:r w:rsidRPr="00054937">
        <w:t>the</w:t>
      </w:r>
      <w:r w:rsidR="000A5C4F">
        <w:t xml:space="preserve"> </w:t>
      </w:r>
      <w:r w:rsidRPr="00054937">
        <w:t>dosing</w:t>
      </w:r>
      <w:r w:rsidR="000A5C4F">
        <w:t xml:space="preserve"> </w:t>
      </w:r>
      <w:r w:rsidRPr="00054937">
        <w:t>interval,</w:t>
      </w:r>
      <w:r w:rsidR="000A5C4F">
        <w:t xml:space="preserve"> </w:t>
      </w:r>
      <w:r w:rsidRPr="00054937">
        <w:t>in</w:t>
      </w:r>
      <w:r w:rsidR="000A5C4F">
        <w:t xml:space="preserve"> </w:t>
      </w:r>
      <w:r w:rsidRPr="00054937">
        <w:t>both</w:t>
      </w:r>
      <w:r w:rsidR="000A5C4F">
        <w:t xml:space="preserve"> </w:t>
      </w:r>
      <w:r w:rsidRPr="00054937">
        <w:t>populations,</w:t>
      </w:r>
      <w:r w:rsidR="000A5C4F">
        <w:t xml:space="preserve"> </w:t>
      </w:r>
      <w:r w:rsidRPr="00054937">
        <w:t>with</w:t>
      </w:r>
      <w:r w:rsidR="000A5C4F">
        <w:t xml:space="preserve"> </w:t>
      </w:r>
      <w:r w:rsidRPr="00054937">
        <w:t>and</w:t>
      </w:r>
      <w:r w:rsidR="000A5C4F">
        <w:t xml:space="preserve"> </w:t>
      </w:r>
      <w:r w:rsidRPr="00054937">
        <w:t>without</w:t>
      </w:r>
      <w:r w:rsidR="000A5C4F">
        <w:t xml:space="preserve"> </w:t>
      </w:r>
      <w:r w:rsidRPr="00054937">
        <w:t>background</w:t>
      </w:r>
      <w:r w:rsidR="000A5C4F">
        <w:t xml:space="preserve"> </w:t>
      </w:r>
      <w:proofErr w:type="spellStart"/>
      <w:r w:rsidRPr="00054937">
        <w:t>statins</w:t>
      </w:r>
      <w:proofErr w:type="spellEnd"/>
      <w:r w:rsidRPr="00054937">
        <w:t>.</w:t>
      </w:r>
      <w:r w:rsidR="000A5C4F">
        <w:t xml:space="preserve"> </w:t>
      </w:r>
      <w:r w:rsidRPr="00054937">
        <w:t>In</w:t>
      </w:r>
      <w:r w:rsidR="000A5C4F">
        <w:t xml:space="preserve"> </w:t>
      </w:r>
      <w:r w:rsidRPr="00054937">
        <w:t>patients</w:t>
      </w:r>
      <w:r w:rsidR="000A5C4F">
        <w:t xml:space="preserve"> </w:t>
      </w:r>
      <w:r w:rsidRPr="00054937">
        <w:t>not</w:t>
      </w:r>
      <w:r w:rsidR="000A5C4F">
        <w:t xml:space="preserve"> </w:t>
      </w:r>
      <w:r w:rsidRPr="00054937">
        <w:t>receiving</w:t>
      </w:r>
      <w:r w:rsidR="000A5C4F">
        <w:t xml:space="preserve"> </w:t>
      </w:r>
      <w:r w:rsidRPr="00054937">
        <w:t>statins,</w:t>
      </w:r>
      <w:r w:rsidR="000A5C4F">
        <w:t xml:space="preserve"> </w:t>
      </w:r>
      <w:r w:rsidRPr="00054937">
        <w:t>including</w:t>
      </w:r>
      <w:r w:rsidR="000A5C4F">
        <w:t xml:space="preserve"> </w:t>
      </w:r>
      <w:r w:rsidRPr="00054937">
        <w:t>patients</w:t>
      </w:r>
      <w:r w:rsidR="000A5C4F">
        <w:t xml:space="preserve"> </w:t>
      </w:r>
      <w:r w:rsidRPr="00054937">
        <w:t>with</w:t>
      </w:r>
      <w:r w:rsidR="000A5C4F">
        <w:t xml:space="preserve"> </w:t>
      </w:r>
      <w:r w:rsidRPr="00054937">
        <w:t>statin</w:t>
      </w:r>
      <w:r w:rsidR="000A5C4F">
        <w:t xml:space="preserve"> </w:t>
      </w:r>
      <w:r w:rsidRPr="00054937">
        <w:t>intolerance,</w:t>
      </w:r>
      <w:r w:rsidR="000A5C4F">
        <w:t xml:space="preserve"> </w:t>
      </w:r>
      <w:r w:rsidRPr="00054937">
        <w:t>300</w:t>
      </w:r>
      <w:r w:rsidR="000A5C4F">
        <w:t xml:space="preserve"> </w:t>
      </w:r>
      <w:r w:rsidR="00224853">
        <w:t>mg</w:t>
      </w:r>
      <w:r w:rsidR="000A5C4F">
        <w:t xml:space="preserve"> </w:t>
      </w:r>
      <w:r w:rsidRPr="00054937">
        <w:t>Q4W</w:t>
      </w:r>
      <w:r w:rsidR="000A5C4F">
        <w:t xml:space="preserve"> </w:t>
      </w:r>
      <w:r w:rsidRPr="00054937">
        <w:t>provides,</w:t>
      </w:r>
      <w:r w:rsidR="000A5C4F">
        <w:t xml:space="preserve"> </w:t>
      </w:r>
      <w:r w:rsidRPr="00054937">
        <w:t>as</w:t>
      </w:r>
      <w:r w:rsidR="000A5C4F">
        <w:t xml:space="preserve"> </w:t>
      </w:r>
      <w:r w:rsidRPr="00054937">
        <w:t>a</w:t>
      </w:r>
      <w:r w:rsidR="000A5C4F">
        <w:t xml:space="preserve"> </w:t>
      </w:r>
      <w:r w:rsidRPr="00054937">
        <w:t>starting</w:t>
      </w:r>
      <w:r w:rsidR="000A5C4F">
        <w:t xml:space="preserve"> </w:t>
      </w:r>
      <w:r w:rsidRPr="00054937">
        <w:t>dose,</w:t>
      </w:r>
      <w:r w:rsidR="000A5C4F">
        <w:t xml:space="preserve"> </w:t>
      </w:r>
      <w:r w:rsidRPr="00054937">
        <w:t>more</w:t>
      </w:r>
      <w:r w:rsidR="000A5C4F">
        <w:t xml:space="preserve"> </w:t>
      </w:r>
      <w:r w:rsidRPr="00054937">
        <w:t>consistent</w:t>
      </w:r>
      <w:r w:rsidR="000A5C4F">
        <w:t xml:space="preserve"> </w:t>
      </w:r>
      <w:r w:rsidRPr="00054937">
        <w:t>efficacy</w:t>
      </w:r>
      <w:r w:rsidR="000A5C4F">
        <w:t xml:space="preserve"> </w:t>
      </w:r>
      <w:r w:rsidRPr="00054937">
        <w:t>than</w:t>
      </w:r>
      <w:r w:rsidR="000A5C4F">
        <w:t xml:space="preserve"> </w:t>
      </w:r>
      <w:r w:rsidRPr="00054937">
        <w:t>the</w:t>
      </w:r>
      <w:r w:rsidR="000A5C4F">
        <w:t xml:space="preserve"> </w:t>
      </w:r>
      <w:r w:rsidRPr="00054937">
        <w:t>150</w:t>
      </w:r>
      <w:r w:rsidR="000A5C4F">
        <w:t xml:space="preserve"> </w:t>
      </w:r>
      <w:r w:rsidR="00224853">
        <w:t>mg</w:t>
      </w:r>
      <w:r w:rsidR="000A5C4F">
        <w:t xml:space="preserve"> </w:t>
      </w:r>
      <w:r w:rsidRPr="00054937">
        <w:t>Q4W</w:t>
      </w:r>
      <w:r w:rsidR="000A5C4F">
        <w:t xml:space="preserve"> </w:t>
      </w:r>
      <w:r w:rsidRPr="00054937">
        <w:t>dose.</w:t>
      </w:r>
    </w:p>
    <w:p w:rsidR="00166CBE" w:rsidRPr="00054937" w:rsidRDefault="00166CBE" w:rsidP="00166CBE">
      <w:pPr>
        <w:rPr>
          <w:lang w:eastAsia="ja-JP"/>
        </w:rPr>
      </w:pPr>
      <w:r>
        <w:rPr>
          <w:lang w:eastAsia="ja-JP"/>
        </w:rPr>
        <w:t>The</w:t>
      </w:r>
      <w:r w:rsidR="000A5C4F">
        <w:rPr>
          <w:lang w:eastAsia="ja-JP"/>
        </w:rPr>
        <w:t xml:space="preserve"> </w:t>
      </w:r>
      <w:r>
        <w:rPr>
          <w:lang w:eastAsia="ja-JP"/>
        </w:rPr>
        <w:t>Q4W</w:t>
      </w:r>
      <w:r w:rsidR="000A5C4F">
        <w:rPr>
          <w:lang w:eastAsia="ja-JP"/>
        </w:rPr>
        <w:t xml:space="preserve"> </w:t>
      </w:r>
      <w:r>
        <w:rPr>
          <w:lang w:eastAsia="ja-JP"/>
        </w:rPr>
        <w:t>dosing</w:t>
      </w:r>
      <w:r w:rsidR="000A5C4F">
        <w:rPr>
          <w:lang w:eastAsia="ja-JP"/>
        </w:rPr>
        <w:t xml:space="preserve"> </w:t>
      </w:r>
      <w:r>
        <w:rPr>
          <w:lang w:eastAsia="ja-JP"/>
        </w:rPr>
        <w:t>is</w:t>
      </w:r>
      <w:r w:rsidR="000A5C4F">
        <w:rPr>
          <w:lang w:eastAsia="ja-JP"/>
        </w:rPr>
        <w:t xml:space="preserve"> </w:t>
      </w:r>
      <w:r>
        <w:rPr>
          <w:lang w:eastAsia="ja-JP"/>
        </w:rPr>
        <w:t>proposed</w:t>
      </w:r>
      <w:r w:rsidR="000A5C4F">
        <w:rPr>
          <w:lang w:eastAsia="ja-JP"/>
        </w:rPr>
        <w:t xml:space="preserve"> </w:t>
      </w:r>
      <w:r>
        <w:rPr>
          <w:lang w:eastAsia="ja-JP"/>
        </w:rPr>
        <w:t>as</w:t>
      </w:r>
      <w:r w:rsidR="000A5C4F">
        <w:rPr>
          <w:lang w:eastAsia="ja-JP"/>
        </w:rPr>
        <w:t xml:space="preserve"> </w:t>
      </w:r>
      <w:r>
        <w:rPr>
          <w:lang w:eastAsia="ja-JP"/>
        </w:rPr>
        <w:t>a</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Pr>
          <w:lang w:eastAsia="ja-JP"/>
        </w:rPr>
        <w:t>option</w:t>
      </w:r>
      <w:r w:rsidR="000A5C4F">
        <w:rPr>
          <w:lang w:eastAsia="ja-JP"/>
        </w:rPr>
        <w:t xml:space="preserve"> </w:t>
      </w:r>
      <w:r>
        <w:rPr>
          <w:lang w:eastAsia="ja-JP"/>
        </w:rPr>
        <w:t>for</w:t>
      </w:r>
      <w:r w:rsidR="000A5C4F">
        <w:rPr>
          <w:lang w:eastAsia="ja-JP"/>
        </w:rPr>
        <w:t xml:space="preserve"> </w:t>
      </w:r>
      <w:r>
        <w:rPr>
          <w:lang w:eastAsia="ja-JP"/>
        </w:rPr>
        <w:t>alirocumab</w:t>
      </w:r>
      <w:r w:rsidR="000A5C4F">
        <w:rPr>
          <w:lang w:eastAsia="ja-JP"/>
        </w:rPr>
        <w:t xml:space="preserve"> </w:t>
      </w:r>
      <w:r>
        <w:rPr>
          <w:lang w:eastAsia="ja-JP"/>
        </w:rPr>
        <w:t>for</w:t>
      </w:r>
      <w:r w:rsidR="000A5C4F">
        <w:rPr>
          <w:lang w:eastAsia="ja-JP"/>
        </w:rPr>
        <w:t xml:space="preserve"> </w:t>
      </w:r>
      <w:r>
        <w:rPr>
          <w:lang w:eastAsia="ja-JP"/>
        </w:rPr>
        <w:t>patients</w:t>
      </w:r>
      <w:r w:rsidR="000A5C4F">
        <w:rPr>
          <w:lang w:eastAsia="ja-JP"/>
        </w:rPr>
        <w:t xml:space="preserve"> </w:t>
      </w:r>
      <w:r>
        <w:rPr>
          <w:lang w:eastAsia="ja-JP"/>
        </w:rPr>
        <w:t>who</w:t>
      </w:r>
      <w:r w:rsidR="000A5C4F">
        <w:rPr>
          <w:lang w:eastAsia="ja-JP"/>
        </w:rPr>
        <w:t xml:space="preserve"> </w:t>
      </w:r>
      <w:r>
        <w:rPr>
          <w:lang w:eastAsia="ja-JP"/>
        </w:rPr>
        <w:t>may</w:t>
      </w:r>
      <w:r w:rsidR="000A5C4F">
        <w:rPr>
          <w:lang w:eastAsia="ja-JP"/>
        </w:rPr>
        <w:t xml:space="preserve"> </w:t>
      </w:r>
      <w:r>
        <w:rPr>
          <w:lang w:eastAsia="ja-JP"/>
        </w:rPr>
        <w:t>find</w:t>
      </w:r>
      <w:r w:rsidR="000A5C4F">
        <w:rPr>
          <w:lang w:eastAsia="ja-JP"/>
        </w:rPr>
        <w:t xml:space="preserve"> </w:t>
      </w:r>
      <w:r>
        <w:rPr>
          <w:lang w:eastAsia="ja-JP"/>
        </w:rPr>
        <w:t>the</w:t>
      </w:r>
      <w:r w:rsidR="000A5C4F">
        <w:rPr>
          <w:lang w:eastAsia="ja-JP"/>
        </w:rPr>
        <w:t xml:space="preserve"> </w:t>
      </w:r>
      <w:r>
        <w:rPr>
          <w:lang w:eastAsia="ja-JP"/>
        </w:rPr>
        <w:t>Q4W</w:t>
      </w:r>
      <w:r w:rsidR="000A5C4F">
        <w:rPr>
          <w:lang w:eastAsia="ja-JP"/>
        </w:rPr>
        <w:t xml:space="preserve"> </w:t>
      </w:r>
      <w:r>
        <w:rPr>
          <w:lang w:eastAsia="ja-JP"/>
        </w:rPr>
        <w:t>(monthly)</w:t>
      </w:r>
      <w:r w:rsidR="000A5C4F">
        <w:rPr>
          <w:lang w:eastAsia="ja-JP"/>
        </w:rPr>
        <w:t xml:space="preserve"> </w:t>
      </w:r>
      <w:r>
        <w:rPr>
          <w:lang w:eastAsia="ja-JP"/>
        </w:rPr>
        <w:t>dosing</w:t>
      </w:r>
      <w:r w:rsidR="000A5C4F">
        <w:rPr>
          <w:lang w:eastAsia="ja-JP"/>
        </w:rPr>
        <w:t xml:space="preserve"> </w:t>
      </w:r>
      <w:r>
        <w:rPr>
          <w:lang w:eastAsia="ja-JP"/>
        </w:rPr>
        <w:t>more</w:t>
      </w:r>
      <w:r w:rsidR="000A5C4F">
        <w:rPr>
          <w:lang w:eastAsia="ja-JP"/>
        </w:rPr>
        <w:t xml:space="preserve"> </w:t>
      </w:r>
      <w:r>
        <w:rPr>
          <w:lang w:eastAsia="ja-JP"/>
        </w:rPr>
        <w:t>convenient</w:t>
      </w:r>
      <w:r w:rsidR="000A5C4F">
        <w:rPr>
          <w:lang w:eastAsia="ja-JP"/>
        </w:rPr>
        <w:t xml:space="preserve"> </w:t>
      </w:r>
      <w:r>
        <w:rPr>
          <w:lang w:eastAsia="ja-JP"/>
        </w:rPr>
        <w:t>than</w:t>
      </w:r>
      <w:r w:rsidR="000A5C4F">
        <w:rPr>
          <w:lang w:eastAsia="ja-JP"/>
        </w:rPr>
        <w:t xml:space="preserve"> </w:t>
      </w:r>
      <w:r>
        <w:rPr>
          <w:lang w:eastAsia="ja-JP"/>
        </w:rPr>
        <w:t>Q2W.</w:t>
      </w:r>
    </w:p>
    <w:p w:rsidR="00166CBE" w:rsidRPr="00E42622" w:rsidRDefault="00166CBE" w:rsidP="00166CBE">
      <w:pPr>
        <w:pStyle w:val="Heading4"/>
      </w:pPr>
      <w:bookmarkStart w:id="63" w:name="_Toc416353713"/>
      <w:bookmarkStart w:id="64" w:name="_Toc421005266"/>
      <w:bookmarkStart w:id="65" w:name="_Toc432079148"/>
      <w:bookmarkStart w:id="66" w:name="_Toc432080721"/>
      <w:bookmarkStart w:id="67" w:name="_Toc469041428"/>
      <w:bookmarkStart w:id="68" w:name="_Toc516657954"/>
      <w:r w:rsidRPr="00E42622">
        <w:t>Evaluator’s</w:t>
      </w:r>
      <w:r w:rsidR="000A5C4F">
        <w:t xml:space="preserve"> </w:t>
      </w:r>
      <w:r w:rsidRPr="00E42622">
        <w:t>conclusions</w:t>
      </w:r>
      <w:r w:rsidR="000A5C4F">
        <w:t xml:space="preserve"> </w:t>
      </w:r>
      <w:r w:rsidRPr="00E42622">
        <w:t>on</w:t>
      </w:r>
      <w:r w:rsidR="000A5C4F">
        <w:t xml:space="preserve"> </w:t>
      </w:r>
      <w:r w:rsidRPr="00E42622">
        <w:t>dose</w:t>
      </w:r>
      <w:r w:rsidR="000A5C4F">
        <w:t xml:space="preserve"> </w:t>
      </w:r>
      <w:r w:rsidRPr="00E42622">
        <w:t>finding</w:t>
      </w:r>
      <w:r w:rsidR="000A5C4F">
        <w:t xml:space="preserve"> </w:t>
      </w:r>
      <w:r w:rsidRPr="00E42622">
        <w:t>for</w:t>
      </w:r>
      <w:r w:rsidR="000A5C4F">
        <w:t xml:space="preserve"> </w:t>
      </w:r>
      <w:r w:rsidRPr="00E42622">
        <w:t>the</w:t>
      </w:r>
      <w:r w:rsidR="000A5C4F">
        <w:t xml:space="preserve"> </w:t>
      </w:r>
      <w:r w:rsidRPr="00E42622">
        <w:t>pivotal</w:t>
      </w:r>
      <w:r w:rsidR="000A5C4F">
        <w:t xml:space="preserve"> </w:t>
      </w:r>
      <w:r w:rsidRPr="00E42622">
        <w:t>studies</w:t>
      </w:r>
      <w:bookmarkEnd w:id="63"/>
      <w:bookmarkEnd w:id="64"/>
      <w:bookmarkEnd w:id="65"/>
      <w:bookmarkEnd w:id="66"/>
      <w:bookmarkEnd w:id="67"/>
      <w:bookmarkEnd w:id="68"/>
    </w:p>
    <w:p w:rsidR="00166CBE" w:rsidRPr="00166CBE" w:rsidRDefault="00166CBE" w:rsidP="00166CBE">
      <w:r>
        <w:rPr>
          <w:lang w:eastAsia="ja-JP"/>
        </w:rPr>
        <w:t>The</w:t>
      </w:r>
      <w:r w:rsidR="000A5C4F">
        <w:rPr>
          <w:lang w:eastAsia="ja-JP"/>
        </w:rPr>
        <w:t xml:space="preserve"> </w:t>
      </w:r>
      <w:r>
        <w:rPr>
          <w:lang w:eastAsia="ja-JP"/>
        </w:rPr>
        <w:t>sponsor</w:t>
      </w:r>
      <w:r w:rsidR="000A5C4F">
        <w:rPr>
          <w:lang w:eastAsia="ja-JP"/>
        </w:rPr>
        <w:t xml:space="preserve"> </w:t>
      </w:r>
      <w:r>
        <w:rPr>
          <w:lang w:eastAsia="ja-JP"/>
        </w:rPr>
        <w:t>states</w:t>
      </w:r>
      <w:r w:rsidR="000A5C4F">
        <w:rPr>
          <w:lang w:eastAsia="ja-JP"/>
        </w:rPr>
        <w:t xml:space="preserve"> </w:t>
      </w:r>
      <w:r>
        <w:rPr>
          <w:lang w:eastAsia="ja-JP"/>
        </w:rPr>
        <w:t>that</w:t>
      </w:r>
      <w:r w:rsidR="000A5C4F">
        <w:rPr>
          <w:lang w:eastAsia="ja-JP"/>
        </w:rPr>
        <w:t xml:space="preserve"> </w:t>
      </w:r>
      <w:r>
        <w:rPr>
          <w:lang w:eastAsia="ja-JP"/>
        </w:rPr>
        <w:t>the</w:t>
      </w:r>
      <w:r w:rsidR="000A5C4F">
        <w:rPr>
          <w:lang w:eastAsia="ja-JP"/>
        </w:rPr>
        <w:t xml:space="preserve"> </w:t>
      </w:r>
      <w:r>
        <w:rPr>
          <w:lang w:eastAsia="ja-JP"/>
        </w:rPr>
        <w:t>Q4W</w:t>
      </w:r>
      <w:r w:rsidR="000A5C4F">
        <w:rPr>
          <w:lang w:eastAsia="ja-JP"/>
        </w:rPr>
        <w:t xml:space="preserve"> </w:t>
      </w:r>
      <w:r>
        <w:rPr>
          <w:lang w:eastAsia="ja-JP"/>
        </w:rPr>
        <w:t>dosage</w:t>
      </w:r>
      <w:r w:rsidR="000A5C4F">
        <w:rPr>
          <w:lang w:eastAsia="ja-JP"/>
        </w:rPr>
        <w:t xml:space="preserve"> </w:t>
      </w:r>
      <w:r>
        <w:rPr>
          <w:lang w:eastAsia="ja-JP"/>
        </w:rPr>
        <w:t>regimen</w:t>
      </w:r>
      <w:r w:rsidR="000A5C4F">
        <w:rPr>
          <w:lang w:eastAsia="ja-JP"/>
        </w:rPr>
        <w:t xml:space="preserve"> </w:t>
      </w:r>
      <w:r>
        <w:rPr>
          <w:lang w:eastAsia="ja-JP"/>
        </w:rPr>
        <w:t>is</w:t>
      </w:r>
      <w:r w:rsidR="000A5C4F">
        <w:rPr>
          <w:lang w:eastAsia="ja-JP"/>
        </w:rPr>
        <w:t xml:space="preserve"> </w:t>
      </w:r>
      <w:r>
        <w:rPr>
          <w:lang w:eastAsia="ja-JP"/>
        </w:rPr>
        <w:t>proposed</w:t>
      </w:r>
      <w:r w:rsidR="000A5C4F">
        <w:rPr>
          <w:lang w:eastAsia="ja-JP"/>
        </w:rPr>
        <w:t xml:space="preserve"> </w:t>
      </w:r>
      <w:r>
        <w:rPr>
          <w:lang w:eastAsia="ja-JP"/>
        </w:rPr>
        <w:t>as</w:t>
      </w:r>
      <w:r w:rsidR="000A5C4F">
        <w:rPr>
          <w:lang w:eastAsia="ja-JP"/>
        </w:rPr>
        <w:t xml:space="preserve"> </w:t>
      </w:r>
      <w:r>
        <w:rPr>
          <w:lang w:eastAsia="ja-JP"/>
        </w:rPr>
        <w:t>‘an</w:t>
      </w:r>
      <w:r w:rsidR="000A5C4F">
        <w:rPr>
          <w:lang w:eastAsia="ja-JP"/>
        </w:rPr>
        <w:t xml:space="preserve"> </w:t>
      </w:r>
      <w:r>
        <w:rPr>
          <w:lang w:eastAsia="ja-JP"/>
        </w:rPr>
        <w:t>additional</w:t>
      </w:r>
      <w:r w:rsidR="000A5C4F">
        <w:rPr>
          <w:lang w:eastAsia="ja-JP"/>
        </w:rPr>
        <w:t xml:space="preserve"> </w:t>
      </w:r>
      <w:r>
        <w:rPr>
          <w:lang w:eastAsia="ja-JP"/>
        </w:rPr>
        <w:t>dosing</w:t>
      </w:r>
      <w:r w:rsidR="000A5C4F">
        <w:rPr>
          <w:lang w:eastAsia="ja-JP"/>
        </w:rPr>
        <w:t xml:space="preserve"> </w:t>
      </w:r>
      <w:r>
        <w:rPr>
          <w:lang w:eastAsia="ja-JP"/>
        </w:rPr>
        <w:t>option’</w:t>
      </w:r>
      <w:r w:rsidR="000A5C4F">
        <w:rPr>
          <w:lang w:eastAsia="ja-JP"/>
        </w:rPr>
        <w:t xml:space="preserve"> </w:t>
      </w:r>
      <w:r>
        <w:rPr>
          <w:lang w:eastAsia="ja-JP"/>
        </w:rPr>
        <w:t>for</w:t>
      </w:r>
      <w:r w:rsidR="000A5C4F">
        <w:rPr>
          <w:lang w:eastAsia="ja-JP"/>
        </w:rPr>
        <w:t xml:space="preserve"> </w:t>
      </w:r>
      <w:r>
        <w:rPr>
          <w:lang w:eastAsia="ja-JP"/>
        </w:rPr>
        <w:t>alirocumab.</w:t>
      </w:r>
      <w:r w:rsidR="000A5C4F">
        <w:rPr>
          <w:lang w:eastAsia="ja-JP"/>
        </w:rPr>
        <w:t xml:space="preserve"> </w:t>
      </w:r>
      <w:r>
        <w:rPr>
          <w:lang w:eastAsia="ja-JP"/>
        </w:rPr>
        <w:t>This</w:t>
      </w:r>
      <w:r w:rsidR="000A5C4F">
        <w:rPr>
          <w:lang w:eastAsia="ja-JP"/>
        </w:rPr>
        <w:t xml:space="preserve"> </w:t>
      </w:r>
      <w:r>
        <w:rPr>
          <w:lang w:eastAsia="ja-JP"/>
        </w:rPr>
        <w:t>is</w:t>
      </w:r>
      <w:r w:rsidR="000A5C4F">
        <w:rPr>
          <w:lang w:eastAsia="ja-JP"/>
        </w:rPr>
        <w:t xml:space="preserve"> </w:t>
      </w:r>
      <w:r>
        <w:rPr>
          <w:lang w:eastAsia="ja-JP"/>
        </w:rPr>
        <w:t>to</w:t>
      </w:r>
      <w:r w:rsidR="000A5C4F">
        <w:rPr>
          <w:lang w:eastAsia="ja-JP"/>
        </w:rPr>
        <w:t xml:space="preserve"> </w:t>
      </w:r>
      <w:r>
        <w:rPr>
          <w:lang w:eastAsia="ja-JP"/>
        </w:rPr>
        <w:t>complement</w:t>
      </w:r>
      <w:r w:rsidR="000A5C4F">
        <w:rPr>
          <w:lang w:eastAsia="ja-JP"/>
        </w:rPr>
        <w:t xml:space="preserve"> </w:t>
      </w:r>
      <w:r>
        <w:rPr>
          <w:lang w:eastAsia="ja-JP"/>
        </w:rPr>
        <w:t>the</w:t>
      </w:r>
      <w:r w:rsidR="000A5C4F">
        <w:rPr>
          <w:lang w:eastAsia="ja-JP"/>
        </w:rPr>
        <w:t xml:space="preserve"> </w:t>
      </w:r>
      <w:r>
        <w:rPr>
          <w:lang w:eastAsia="ja-JP"/>
        </w:rPr>
        <w:t>approved</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Pr>
          <w:lang w:eastAsia="ja-JP"/>
        </w:rPr>
        <w:t>regimens</w:t>
      </w:r>
      <w:r w:rsidR="000A5C4F">
        <w:rPr>
          <w:lang w:eastAsia="ja-JP"/>
        </w:rPr>
        <w:t xml:space="preserve"> </w:t>
      </w:r>
      <w:r>
        <w:rPr>
          <w:lang w:eastAsia="ja-JP"/>
        </w:rPr>
        <w:t>approved</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EU;</w:t>
      </w:r>
      <w:r w:rsidR="000A5C4F">
        <w:rPr>
          <w:lang w:eastAsia="ja-JP"/>
        </w:rPr>
        <w:t xml:space="preserve"> </w:t>
      </w:r>
      <w:r>
        <w:rPr>
          <w:lang w:eastAsia="ja-JP"/>
        </w:rPr>
        <w:t>75</w:t>
      </w:r>
      <w:r w:rsidR="000A5C4F">
        <w:rPr>
          <w:lang w:eastAsia="ja-JP"/>
        </w:rPr>
        <w:t xml:space="preserve"> </w:t>
      </w:r>
      <w:r w:rsidR="00224853">
        <w:rPr>
          <w:lang w:eastAsia="ja-JP"/>
        </w:rPr>
        <w:t>mg</w:t>
      </w:r>
      <w:r w:rsidR="000A5C4F">
        <w:rPr>
          <w:lang w:eastAsia="ja-JP"/>
        </w:rPr>
        <w:t xml:space="preserve"> </w:t>
      </w:r>
      <w:r>
        <w:rPr>
          <w:lang w:eastAsia="ja-JP"/>
        </w:rPr>
        <w:t>or</w:t>
      </w:r>
      <w:r w:rsidR="000A5C4F">
        <w:rPr>
          <w:lang w:eastAsia="ja-JP"/>
        </w:rPr>
        <w:t xml:space="preserve"> </w:t>
      </w:r>
      <w:r>
        <w:rPr>
          <w:lang w:eastAsia="ja-JP"/>
        </w:rPr>
        <w:t>150</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In</w:t>
      </w:r>
      <w:r w:rsidR="000A5C4F">
        <w:rPr>
          <w:lang w:eastAsia="ja-JP"/>
        </w:rPr>
        <w:t xml:space="preserve"> </w:t>
      </w:r>
      <w:r>
        <w:rPr>
          <w:lang w:eastAsia="ja-JP"/>
        </w:rPr>
        <w:t>Australia</w:t>
      </w:r>
      <w:r w:rsidR="000A5C4F">
        <w:rPr>
          <w:lang w:eastAsia="ja-JP"/>
        </w:rPr>
        <w:t xml:space="preserve"> </w:t>
      </w:r>
      <w:r>
        <w:rPr>
          <w:lang w:eastAsia="ja-JP"/>
        </w:rPr>
        <w:t>only</w:t>
      </w:r>
      <w:r w:rsidR="000A5C4F">
        <w:rPr>
          <w:lang w:eastAsia="ja-JP"/>
        </w:rPr>
        <w:t xml:space="preserve"> </w:t>
      </w:r>
      <w:r>
        <w:rPr>
          <w:lang w:eastAsia="ja-JP"/>
        </w:rPr>
        <w:t>the</w:t>
      </w:r>
      <w:r w:rsidR="000A5C4F">
        <w:rPr>
          <w:lang w:eastAsia="ja-JP"/>
        </w:rPr>
        <w:t xml:space="preserve"> </w:t>
      </w:r>
      <w:r>
        <w:rPr>
          <w:lang w:eastAsia="ja-JP"/>
        </w:rPr>
        <w:t>75</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was</w:t>
      </w:r>
      <w:r w:rsidR="000A5C4F">
        <w:rPr>
          <w:lang w:eastAsia="ja-JP"/>
        </w:rPr>
        <w:t xml:space="preserve"> </w:t>
      </w:r>
      <w:r>
        <w:rPr>
          <w:lang w:eastAsia="ja-JP"/>
        </w:rPr>
        <w:t>approved</w:t>
      </w:r>
      <w:r w:rsidR="000A5C4F">
        <w:rPr>
          <w:lang w:eastAsia="ja-JP"/>
        </w:rPr>
        <w:t xml:space="preserve"> </w:t>
      </w:r>
      <w:r>
        <w:rPr>
          <w:lang w:eastAsia="ja-JP"/>
        </w:rPr>
        <w:t>as</w:t>
      </w:r>
      <w:r w:rsidR="000A5C4F">
        <w:rPr>
          <w:lang w:eastAsia="ja-JP"/>
        </w:rPr>
        <w:t xml:space="preserve"> </w:t>
      </w:r>
      <w:r>
        <w:rPr>
          <w:lang w:eastAsia="ja-JP"/>
        </w:rPr>
        <w:t>a</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sidRPr="001B3458">
        <w:t>Patients</w:t>
      </w:r>
      <w:r w:rsidR="000A5C4F">
        <w:t xml:space="preserve"> </w:t>
      </w:r>
      <w:r w:rsidRPr="001B3458">
        <w:t>can</w:t>
      </w:r>
      <w:r w:rsidR="000A5C4F">
        <w:t xml:space="preserve"> </w:t>
      </w:r>
      <w:r w:rsidRPr="001B3458">
        <w:t>have</w:t>
      </w:r>
      <w:r w:rsidR="000A5C4F">
        <w:t xml:space="preserve"> </w:t>
      </w:r>
      <w:r w:rsidRPr="001B3458">
        <w:t>the</w:t>
      </w:r>
      <w:r w:rsidR="000A5C4F">
        <w:t xml:space="preserve"> </w:t>
      </w:r>
      <w:r w:rsidRPr="001B3458">
        <w:t>dose</w:t>
      </w:r>
      <w:r w:rsidR="000A5C4F">
        <w:t xml:space="preserve"> </w:t>
      </w:r>
      <w:r w:rsidRPr="001B3458">
        <w:t>increased</w:t>
      </w:r>
      <w:r w:rsidR="000A5C4F">
        <w:t xml:space="preserve"> </w:t>
      </w:r>
      <w:r w:rsidRPr="001B3458">
        <w:t>to</w:t>
      </w:r>
      <w:r w:rsidR="000A5C4F">
        <w:t xml:space="preserve"> </w:t>
      </w:r>
      <w:r w:rsidRPr="001B3458">
        <w:t>150</w:t>
      </w:r>
      <w:r w:rsidR="000A5C4F">
        <w:t xml:space="preserve"> </w:t>
      </w:r>
      <w:r w:rsidR="00224853">
        <w:t>mg</w:t>
      </w:r>
      <w:r w:rsidR="000A5C4F">
        <w:t xml:space="preserve"> </w:t>
      </w:r>
      <w:r w:rsidRPr="001B3458">
        <w:t>Q2W</w:t>
      </w:r>
      <w:r w:rsidR="000A5C4F">
        <w:t xml:space="preserve"> </w:t>
      </w:r>
      <w:r w:rsidRPr="001B3458">
        <w:t>if</w:t>
      </w:r>
      <w:r w:rsidR="000A5C4F">
        <w:t xml:space="preserve"> </w:t>
      </w:r>
      <w:r w:rsidRPr="001B3458">
        <w:t>an</w:t>
      </w:r>
      <w:r w:rsidR="000A5C4F">
        <w:t xml:space="preserve"> </w:t>
      </w:r>
      <w:r w:rsidRPr="001B3458">
        <w:t>adequate</w:t>
      </w:r>
      <w:r w:rsidR="000A5C4F">
        <w:t xml:space="preserve"> </w:t>
      </w:r>
      <w:r w:rsidRPr="001B3458">
        <w:t>response</w:t>
      </w:r>
      <w:r w:rsidR="000A5C4F">
        <w:t xml:space="preserve"> </w:t>
      </w:r>
      <w:r w:rsidRPr="001B3458">
        <w:t>at</w:t>
      </w:r>
      <w:r w:rsidR="000A5C4F">
        <w:t xml:space="preserve"> </w:t>
      </w:r>
      <w:r w:rsidRPr="001B3458">
        <w:t>75</w:t>
      </w:r>
      <w:r w:rsidR="000A5C4F">
        <w:t xml:space="preserve"> </w:t>
      </w:r>
      <w:r w:rsidR="00224853">
        <w:t>mg</w:t>
      </w:r>
      <w:r w:rsidR="000A5C4F">
        <w:t xml:space="preserve"> </w:t>
      </w:r>
      <w:r w:rsidRPr="001B3458">
        <w:t>is</w:t>
      </w:r>
      <w:r w:rsidR="000A5C4F">
        <w:t xml:space="preserve"> </w:t>
      </w:r>
      <w:r w:rsidRPr="001B3458">
        <w:t>not</w:t>
      </w:r>
      <w:r w:rsidR="000A5C4F">
        <w:t xml:space="preserve"> </w:t>
      </w:r>
      <w:r w:rsidRPr="001B3458">
        <w:t>achieved.</w:t>
      </w:r>
    </w:p>
    <w:p w:rsidR="008E7846" w:rsidRPr="00254787" w:rsidRDefault="008E7846" w:rsidP="008E7846">
      <w:pPr>
        <w:pStyle w:val="Heading3"/>
      </w:pPr>
      <w:bookmarkStart w:id="69" w:name="_Toc163441372"/>
      <w:bookmarkStart w:id="70" w:name="_Toc196046485"/>
      <w:bookmarkStart w:id="71" w:name="_Toc247691521"/>
      <w:bookmarkStart w:id="72" w:name="_Toc314842504"/>
      <w:bookmarkStart w:id="73" w:name="_Toc529453507"/>
      <w:r w:rsidRPr="00254787">
        <w:t>Efficacy</w:t>
      </w:r>
      <w:bookmarkEnd w:id="69"/>
      <w:bookmarkEnd w:id="70"/>
      <w:bookmarkEnd w:id="71"/>
      <w:bookmarkEnd w:id="72"/>
      <w:bookmarkEnd w:id="73"/>
    </w:p>
    <w:p w:rsidR="00605AD4" w:rsidRDefault="00605AD4" w:rsidP="00605AD4">
      <w:pPr>
        <w:pStyle w:val="Heading4"/>
      </w:pPr>
      <w:bookmarkStart w:id="74" w:name="_Toc184439992"/>
      <w:bookmarkStart w:id="75" w:name="_Toc184440279"/>
      <w:bookmarkStart w:id="76" w:name="_Toc184444657"/>
      <w:bookmarkStart w:id="77" w:name="_Toc196046487"/>
      <w:r>
        <w:t>Studies</w:t>
      </w:r>
      <w:r w:rsidR="000A5C4F">
        <w:t xml:space="preserve"> </w:t>
      </w:r>
      <w:r>
        <w:t>providing</w:t>
      </w:r>
      <w:r w:rsidR="000A5C4F">
        <w:t xml:space="preserve"> </w:t>
      </w:r>
      <w:r>
        <w:t>efficacy</w:t>
      </w:r>
      <w:r w:rsidR="000A5C4F">
        <w:t xml:space="preserve"> </w:t>
      </w:r>
      <w:r>
        <w:t>data</w:t>
      </w:r>
    </w:p>
    <w:p w:rsidR="00166CBE" w:rsidRDefault="00166CBE" w:rsidP="00166CBE">
      <w:pPr>
        <w:rPr>
          <w:lang w:eastAsia="ja-JP"/>
        </w:rPr>
      </w:pPr>
      <w:r>
        <w:rPr>
          <w:lang w:eastAsia="ja-JP"/>
        </w:rPr>
        <w:t>The</w:t>
      </w:r>
      <w:r w:rsidR="000A5C4F">
        <w:rPr>
          <w:lang w:eastAsia="ja-JP"/>
        </w:rPr>
        <w:t xml:space="preserve"> </w:t>
      </w:r>
      <w:r>
        <w:rPr>
          <w:lang w:eastAsia="ja-JP"/>
        </w:rPr>
        <w:t>following</w:t>
      </w:r>
      <w:r w:rsidR="000A5C4F">
        <w:rPr>
          <w:lang w:eastAsia="ja-JP"/>
        </w:rPr>
        <w:t xml:space="preserve"> </w:t>
      </w:r>
      <w:r>
        <w:rPr>
          <w:lang w:eastAsia="ja-JP"/>
        </w:rPr>
        <w:t>clinical</w:t>
      </w:r>
      <w:r w:rsidR="000A5C4F">
        <w:rPr>
          <w:lang w:eastAsia="ja-JP"/>
        </w:rPr>
        <w:t xml:space="preserve"> </w:t>
      </w:r>
      <w:r>
        <w:rPr>
          <w:lang w:eastAsia="ja-JP"/>
        </w:rPr>
        <w:t>efficacy</w:t>
      </w:r>
      <w:r w:rsidR="000A5C4F">
        <w:rPr>
          <w:lang w:eastAsia="ja-JP"/>
        </w:rPr>
        <w:t xml:space="preserve"> </w:t>
      </w:r>
      <w:r>
        <w:rPr>
          <w:lang w:eastAsia="ja-JP"/>
        </w:rPr>
        <w:t>studies</w:t>
      </w:r>
      <w:r w:rsidR="000A5C4F">
        <w:rPr>
          <w:lang w:eastAsia="ja-JP"/>
        </w:rPr>
        <w:t xml:space="preserve"> </w:t>
      </w:r>
      <w:r>
        <w:rPr>
          <w:lang w:eastAsia="ja-JP"/>
        </w:rPr>
        <w:t>were</w:t>
      </w:r>
      <w:r w:rsidR="000A5C4F">
        <w:rPr>
          <w:lang w:eastAsia="ja-JP"/>
        </w:rPr>
        <w:t xml:space="preserve"> </w:t>
      </w:r>
      <w:r>
        <w:rPr>
          <w:lang w:eastAsia="ja-JP"/>
        </w:rPr>
        <w:t>submitted.</w:t>
      </w:r>
    </w:p>
    <w:p w:rsidR="00166CBE" w:rsidRPr="00E42622" w:rsidRDefault="00166CBE" w:rsidP="00166CBE">
      <w:r w:rsidRPr="00E42622">
        <w:t>Indication</w:t>
      </w:r>
      <w:r w:rsidR="000A5C4F">
        <w:t xml:space="preserve"> </w:t>
      </w:r>
      <w:r w:rsidRPr="00E42622">
        <w:t>1:</w:t>
      </w:r>
      <w:r w:rsidR="000A5C4F">
        <w:t xml:space="preserve"> </w:t>
      </w:r>
      <w:r w:rsidRPr="00E42622">
        <w:t>Dosing</w:t>
      </w:r>
      <w:r w:rsidR="000A5C4F">
        <w:t xml:space="preserve"> </w:t>
      </w:r>
      <w:r w:rsidRPr="00E42622">
        <w:t>every</w:t>
      </w:r>
      <w:r w:rsidR="000A5C4F">
        <w:t xml:space="preserve"> </w:t>
      </w:r>
      <w:r w:rsidRPr="00E42622">
        <w:t>four</w:t>
      </w:r>
      <w:r w:rsidR="000A5C4F">
        <w:t xml:space="preserve"> </w:t>
      </w:r>
      <w:r w:rsidRPr="00E42622">
        <w:t>weeks</w:t>
      </w:r>
      <w:r w:rsidR="000A5C4F">
        <w:t xml:space="preserve"> </w:t>
      </w:r>
      <w:r w:rsidR="0074424F">
        <w:t>(Q4W)</w:t>
      </w:r>
      <w:r>
        <w:t>.</w:t>
      </w:r>
    </w:p>
    <w:p w:rsidR="00166CBE" w:rsidRDefault="00166CBE" w:rsidP="00166CBE">
      <w:pPr>
        <w:jc w:val="both"/>
        <w:rPr>
          <w:lang w:eastAsia="ja-JP"/>
        </w:rPr>
      </w:pPr>
      <w:r>
        <w:rPr>
          <w:lang w:eastAsia="ja-JP"/>
        </w:rPr>
        <w:t>Pivotal</w:t>
      </w:r>
      <w:r w:rsidR="000A5C4F">
        <w:rPr>
          <w:lang w:eastAsia="ja-JP"/>
        </w:rPr>
        <w:t xml:space="preserve"> </w:t>
      </w:r>
      <w:r>
        <w:rPr>
          <w:lang w:eastAsia="ja-JP"/>
        </w:rPr>
        <w:t>studies:</w:t>
      </w:r>
    </w:p>
    <w:p w:rsidR="00166CBE" w:rsidRPr="00166CBE" w:rsidRDefault="00166CBE" w:rsidP="00166CBE">
      <w:pPr>
        <w:pStyle w:val="ListBullet"/>
      </w:pPr>
      <w:r w:rsidRPr="00166CBE">
        <w:t>Study</w:t>
      </w:r>
      <w:r w:rsidR="000A5C4F">
        <w:t xml:space="preserve"> </w:t>
      </w:r>
      <w:r w:rsidRPr="00166CBE">
        <w:t>R727-CL-1308</w:t>
      </w:r>
      <w:r w:rsidR="000A5C4F">
        <w:t xml:space="preserve"> </w:t>
      </w:r>
      <w:r w:rsidRPr="00166CBE">
        <w:t>(CHOICE</w:t>
      </w:r>
      <w:r w:rsidR="000A5C4F">
        <w:t xml:space="preserve"> </w:t>
      </w:r>
      <w:r w:rsidRPr="00166CBE">
        <w:t>I):</w:t>
      </w:r>
      <w:r w:rsidR="000A5C4F">
        <w:t xml:space="preserve"> </w:t>
      </w:r>
      <w:r w:rsidRPr="00166CBE">
        <w:t>A</w:t>
      </w:r>
      <w:r w:rsidR="000A5C4F">
        <w:t xml:space="preserve"> </w:t>
      </w:r>
      <w:r w:rsidRPr="00166CBE">
        <w:t>randomised,</w:t>
      </w:r>
      <w:r w:rsidR="000A5C4F">
        <w:t xml:space="preserve"> </w:t>
      </w:r>
      <w:r w:rsidRPr="00166CBE">
        <w:t>double</w:t>
      </w:r>
      <w:r w:rsidR="000A5C4F">
        <w:t xml:space="preserve"> </w:t>
      </w:r>
      <w:r w:rsidRPr="00166CBE">
        <w:t>blind,</w:t>
      </w:r>
      <w:r w:rsidR="000A5C4F">
        <w:t xml:space="preserve"> </w:t>
      </w:r>
      <w:r w:rsidRPr="00166CBE">
        <w:t>placebo</w:t>
      </w:r>
      <w:r w:rsidR="000A5C4F">
        <w:t xml:space="preserve"> </w:t>
      </w:r>
      <w:r w:rsidRPr="00166CBE">
        <w:t>controlled</w:t>
      </w:r>
      <w:r w:rsidR="000A5C4F">
        <w:t xml:space="preserve"> </w:t>
      </w:r>
      <w:r w:rsidRPr="00166CBE">
        <w:t>study</w:t>
      </w:r>
      <w:r w:rsidR="000A5C4F">
        <w:t xml:space="preserve"> </w:t>
      </w:r>
      <w:r w:rsidRPr="00166CBE">
        <w:t>to</w:t>
      </w:r>
      <w:r w:rsidR="000A5C4F">
        <w:t xml:space="preserve"> </w:t>
      </w:r>
      <w:r w:rsidRPr="00166CBE">
        <w:t>evaluate</w:t>
      </w:r>
      <w:r w:rsidR="000A5C4F">
        <w:t xml:space="preserve"> </w:t>
      </w:r>
      <w:r w:rsidRPr="00166CBE">
        <w:t>the</w:t>
      </w:r>
      <w:r w:rsidR="000A5C4F">
        <w:t xml:space="preserve"> </w:t>
      </w:r>
      <w:r w:rsidRPr="00166CBE">
        <w:t>efficacy</w:t>
      </w:r>
      <w:r w:rsidR="000A5C4F">
        <w:t xml:space="preserve"> </w:t>
      </w:r>
      <w:r w:rsidRPr="00166CBE">
        <w:t>and</w:t>
      </w:r>
      <w:r w:rsidR="000A5C4F">
        <w:t xml:space="preserve"> </w:t>
      </w:r>
      <w:r w:rsidRPr="00166CBE">
        <w:t>safety</w:t>
      </w:r>
      <w:r w:rsidR="000A5C4F">
        <w:t xml:space="preserve"> </w:t>
      </w:r>
      <w:r w:rsidRPr="00166CBE">
        <w:t>of</w:t>
      </w:r>
      <w:r w:rsidR="000A5C4F">
        <w:t xml:space="preserve"> </w:t>
      </w:r>
      <w:r w:rsidRPr="00166CBE">
        <w:t>an</w:t>
      </w:r>
      <w:r w:rsidR="000A5C4F">
        <w:t xml:space="preserve"> </w:t>
      </w:r>
      <w:r w:rsidRPr="00166CBE">
        <w:t>every</w:t>
      </w:r>
      <w:r w:rsidR="000A5C4F">
        <w:t xml:space="preserve"> </w:t>
      </w:r>
      <w:r w:rsidRPr="00166CBE">
        <w:t>four</w:t>
      </w:r>
      <w:r w:rsidR="000A5C4F">
        <w:t xml:space="preserve"> </w:t>
      </w:r>
      <w:r w:rsidRPr="00166CBE">
        <w:t>weeks</w:t>
      </w:r>
      <w:r w:rsidR="000A5C4F">
        <w:t xml:space="preserve"> </w:t>
      </w:r>
      <w:r w:rsidRPr="00166CBE">
        <w:t>treatment</w:t>
      </w:r>
      <w:r w:rsidR="000A5C4F">
        <w:t xml:space="preserve"> </w:t>
      </w:r>
      <w:r w:rsidRPr="00166CBE">
        <w:t>regimen</w:t>
      </w:r>
      <w:r w:rsidR="000A5C4F">
        <w:t xml:space="preserve"> </w:t>
      </w:r>
      <w:r w:rsidRPr="00166CBE">
        <w:t>of</w:t>
      </w:r>
      <w:r w:rsidR="000A5C4F">
        <w:t xml:space="preserve"> </w:t>
      </w:r>
      <w:r w:rsidRPr="00166CBE">
        <w:t>alirocumab</w:t>
      </w:r>
      <w:r w:rsidR="000A5C4F">
        <w:t xml:space="preserve"> </w:t>
      </w:r>
      <w:r w:rsidRPr="00166CBE">
        <w:t>in</w:t>
      </w:r>
      <w:r w:rsidR="000A5C4F">
        <w:t xml:space="preserve"> </w:t>
      </w:r>
      <w:r w:rsidRPr="00166CBE">
        <w:t>patients</w:t>
      </w:r>
      <w:r w:rsidR="000A5C4F">
        <w:t xml:space="preserve"> </w:t>
      </w:r>
      <w:r w:rsidRPr="00166CBE">
        <w:t>with</w:t>
      </w:r>
      <w:r w:rsidR="000A5C4F">
        <w:t xml:space="preserve"> </w:t>
      </w:r>
      <w:r w:rsidRPr="00166CBE">
        <w:t>primary</w:t>
      </w:r>
      <w:r w:rsidR="000A5C4F">
        <w:t xml:space="preserve"> </w:t>
      </w:r>
      <w:r w:rsidRPr="00166CBE">
        <w:t>hypercholesterolaemia.</w:t>
      </w:r>
    </w:p>
    <w:p w:rsidR="00166CBE" w:rsidRDefault="00166CBE" w:rsidP="00812F6C">
      <w:r>
        <w:rPr>
          <w:lang w:eastAsia="ja-JP"/>
        </w:rPr>
        <w:lastRenderedPageBreak/>
        <w:t>Other</w:t>
      </w:r>
      <w:r w:rsidR="000A5C4F">
        <w:rPr>
          <w:lang w:eastAsia="ja-JP"/>
        </w:rPr>
        <w:t xml:space="preserve"> </w:t>
      </w:r>
      <w:r>
        <w:rPr>
          <w:lang w:eastAsia="ja-JP"/>
        </w:rPr>
        <w:t>studies:</w:t>
      </w:r>
    </w:p>
    <w:p w:rsidR="00166CBE" w:rsidRPr="00166CBE" w:rsidRDefault="00166CBE" w:rsidP="00812F6C">
      <w:pPr>
        <w:pStyle w:val="ListBullet"/>
      </w:pPr>
      <w:r w:rsidRPr="00166CBE">
        <w:t>Study</w:t>
      </w:r>
      <w:r w:rsidR="000A5C4F">
        <w:t xml:space="preserve"> </w:t>
      </w:r>
      <w:r w:rsidRPr="00166CBE">
        <w:t>EFC13786</w:t>
      </w:r>
      <w:r w:rsidR="000A5C4F">
        <w:t xml:space="preserve"> </w:t>
      </w:r>
      <w:r w:rsidRPr="00166CBE">
        <w:t>(CHOICE</w:t>
      </w:r>
      <w:r w:rsidR="000A5C4F">
        <w:t xml:space="preserve"> </w:t>
      </w:r>
      <w:r w:rsidRPr="00166CBE">
        <w:t>II):</w:t>
      </w:r>
      <w:r w:rsidR="000A5C4F">
        <w:t xml:space="preserve"> </w:t>
      </w:r>
      <w:r w:rsidRPr="00166CBE">
        <w:t>A</w:t>
      </w:r>
      <w:r w:rsidR="000A5C4F">
        <w:t xml:space="preserve"> </w:t>
      </w:r>
      <w:r w:rsidRPr="00166CBE">
        <w:t>randomised,</w:t>
      </w:r>
      <w:r w:rsidR="000A5C4F">
        <w:t xml:space="preserve"> </w:t>
      </w:r>
      <w:r w:rsidRPr="00166CBE">
        <w:t>double</w:t>
      </w:r>
      <w:r w:rsidR="000A5C4F">
        <w:t xml:space="preserve"> </w:t>
      </w:r>
      <w:r w:rsidRPr="00166CBE">
        <w:t>blind,</w:t>
      </w:r>
      <w:r w:rsidR="000A5C4F">
        <w:t xml:space="preserve"> </w:t>
      </w:r>
      <w:r w:rsidRPr="00166CBE">
        <w:t>placebo</w:t>
      </w:r>
      <w:r w:rsidR="000A5C4F">
        <w:t xml:space="preserve"> </w:t>
      </w:r>
      <w:r w:rsidRPr="00166CBE">
        <w:t>controlled,</w:t>
      </w:r>
      <w:r w:rsidR="000A5C4F">
        <w:t xml:space="preserve"> </w:t>
      </w:r>
      <w:r w:rsidRPr="00166CBE">
        <w:t>parallel</w:t>
      </w:r>
      <w:r w:rsidR="000A5C4F">
        <w:t xml:space="preserve"> </w:t>
      </w:r>
      <w:r w:rsidRPr="00166CBE">
        <w:t>group</w:t>
      </w:r>
      <w:r w:rsidR="000A5C4F">
        <w:t xml:space="preserve"> </w:t>
      </w:r>
      <w:r w:rsidRPr="00166CBE">
        <w:t>study</w:t>
      </w:r>
      <w:r w:rsidR="000A5C4F">
        <w:t xml:space="preserve"> </w:t>
      </w:r>
      <w:r w:rsidRPr="00166CBE">
        <w:t>evaluating</w:t>
      </w:r>
      <w:r w:rsidR="000A5C4F">
        <w:t xml:space="preserve"> </w:t>
      </w:r>
      <w:r w:rsidRPr="00166CBE">
        <w:t>the</w:t>
      </w:r>
      <w:r w:rsidR="000A5C4F">
        <w:t xml:space="preserve"> </w:t>
      </w:r>
      <w:r w:rsidRPr="00166CBE">
        <w:t>efficacy</w:t>
      </w:r>
      <w:r w:rsidR="000A5C4F">
        <w:t xml:space="preserve"> </w:t>
      </w:r>
      <w:r w:rsidRPr="00166CBE">
        <w:t>and</w:t>
      </w:r>
      <w:r w:rsidR="000A5C4F">
        <w:t xml:space="preserve"> </w:t>
      </w:r>
      <w:r w:rsidRPr="00166CBE">
        <w:t>safety</w:t>
      </w:r>
      <w:r w:rsidR="000A5C4F">
        <w:t xml:space="preserve"> </w:t>
      </w:r>
      <w:r w:rsidRPr="00166CBE">
        <w:t>of</w:t>
      </w:r>
      <w:r w:rsidR="000A5C4F">
        <w:t xml:space="preserve"> </w:t>
      </w:r>
      <w:r w:rsidRPr="00166CBE">
        <w:t>alirocumab</w:t>
      </w:r>
      <w:r w:rsidR="000A5C4F">
        <w:t xml:space="preserve"> </w:t>
      </w:r>
      <w:r w:rsidRPr="00166CBE">
        <w:t>in</w:t>
      </w:r>
      <w:r w:rsidR="000A5C4F">
        <w:t xml:space="preserve"> </w:t>
      </w:r>
      <w:r w:rsidRPr="00166CBE">
        <w:t>patients</w:t>
      </w:r>
      <w:r w:rsidR="000A5C4F">
        <w:t xml:space="preserve"> </w:t>
      </w:r>
      <w:r w:rsidRPr="00166CBE">
        <w:t>with</w:t>
      </w:r>
      <w:r w:rsidR="000A5C4F">
        <w:t xml:space="preserve"> </w:t>
      </w:r>
      <w:r w:rsidRPr="00166CBE">
        <w:t>primary</w:t>
      </w:r>
      <w:r w:rsidR="000A5C4F">
        <w:t xml:space="preserve"> </w:t>
      </w:r>
      <w:r w:rsidRPr="00166CBE">
        <w:t>hypercholesterolaemia</w:t>
      </w:r>
      <w:r w:rsidR="000A5C4F">
        <w:t xml:space="preserve"> </w:t>
      </w:r>
      <w:r w:rsidRPr="00166CBE">
        <w:t>not</w:t>
      </w:r>
      <w:r w:rsidR="000A5C4F">
        <w:t xml:space="preserve"> </w:t>
      </w:r>
      <w:r w:rsidRPr="00166CBE">
        <w:t>treated</w:t>
      </w:r>
      <w:r w:rsidR="000A5C4F">
        <w:t xml:space="preserve"> </w:t>
      </w:r>
      <w:r w:rsidRPr="00166CBE">
        <w:t>with</w:t>
      </w:r>
      <w:r w:rsidR="000A5C4F">
        <w:t xml:space="preserve"> </w:t>
      </w:r>
      <w:r w:rsidRPr="00166CBE">
        <w:t>a</w:t>
      </w:r>
      <w:r w:rsidR="000A5C4F">
        <w:t xml:space="preserve"> </w:t>
      </w:r>
      <w:r w:rsidRPr="00166CBE">
        <w:t>statin.</w:t>
      </w:r>
    </w:p>
    <w:p w:rsidR="00166CBE" w:rsidRPr="00166CBE" w:rsidRDefault="00166CBE" w:rsidP="00166CBE">
      <w:r w:rsidRPr="00166CBE">
        <w:t>Indication</w:t>
      </w:r>
      <w:r w:rsidR="000A5C4F">
        <w:t xml:space="preserve"> </w:t>
      </w:r>
      <w:r w:rsidRPr="00166CBE">
        <w:t>2:</w:t>
      </w:r>
      <w:r w:rsidR="000A5C4F">
        <w:t xml:space="preserve"> </w:t>
      </w:r>
      <w:r w:rsidRPr="00166CBE">
        <w:t>Dosing</w:t>
      </w:r>
      <w:r w:rsidR="000A5C4F">
        <w:t xml:space="preserve"> </w:t>
      </w:r>
      <w:r w:rsidRPr="00166CBE">
        <w:t>every</w:t>
      </w:r>
      <w:r w:rsidR="000A5C4F">
        <w:t xml:space="preserve"> </w:t>
      </w:r>
      <w:r w:rsidRPr="00166CBE">
        <w:t>two</w:t>
      </w:r>
      <w:r w:rsidR="000A5C4F">
        <w:t xml:space="preserve"> </w:t>
      </w:r>
      <w:r w:rsidRPr="00166CBE">
        <w:t>weeks</w:t>
      </w:r>
      <w:r w:rsidR="000A5C4F">
        <w:t xml:space="preserve"> </w:t>
      </w:r>
      <w:r w:rsidR="0074424F">
        <w:t>(Q2W)</w:t>
      </w:r>
      <w:r w:rsidRPr="00166CBE">
        <w:t>.</w:t>
      </w:r>
    </w:p>
    <w:p w:rsidR="00166CBE" w:rsidRPr="00166CBE" w:rsidRDefault="00166CBE" w:rsidP="00166CBE">
      <w:r w:rsidRPr="00166CBE">
        <w:t>Pivotal</w:t>
      </w:r>
      <w:r w:rsidR="000A5C4F">
        <w:t xml:space="preserve"> </w:t>
      </w:r>
      <w:r w:rsidRPr="00166CBE">
        <w:t>studies</w:t>
      </w:r>
    </w:p>
    <w:p w:rsidR="00166CBE" w:rsidRPr="00E42622" w:rsidRDefault="00166CBE" w:rsidP="00166CBE">
      <w:pPr>
        <w:pStyle w:val="ListBullet"/>
      </w:pPr>
      <w:r w:rsidRPr="00E42622">
        <w:t>Study</w:t>
      </w:r>
      <w:r w:rsidR="000A5C4F">
        <w:t xml:space="preserve"> </w:t>
      </w:r>
      <w:r w:rsidRPr="00E42622">
        <w:t>11569:</w:t>
      </w:r>
      <w:r w:rsidR="000A5C4F">
        <w:t xml:space="preserve"> </w:t>
      </w:r>
      <w:r w:rsidRPr="00E42622">
        <w:t>(Combo</w:t>
      </w:r>
      <w:r w:rsidR="000A5C4F">
        <w:t xml:space="preserve"> </w:t>
      </w:r>
      <w:r w:rsidRPr="00E42622">
        <w:t>II):</w:t>
      </w:r>
      <w:r w:rsidR="000A5C4F">
        <w:t xml:space="preserve"> </w:t>
      </w:r>
      <w:r w:rsidRPr="00E42622">
        <w:t>A</w:t>
      </w:r>
      <w:r w:rsidR="000A5C4F">
        <w:t xml:space="preserve"> </w:t>
      </w:r>
      <w:r w:rsidRPr="00E42622">
        <w:t>randomised,</w:t>
      </w:r>
      <w:r w:rsidR="000A5C4F">
        <w:t xml:space="preserve"> </w:t>
      </w:r>
      <w:r>
        <w:t>double</w:t>
      </w:r>
      <w:r w:rsidR="000A5C4F">
        <w:t xml:space="preserve"> </w:t>
      </w:r>
      <w:r>
        <w:t>blind</w:t>
      </w:r>
      <w:r w:rsidRPr="00E42622">
        <w:t>,</w:t>
      </w:r>
      <w:r w:rsidR="000A5C4F">
        <w:t xml:space="preserve"> </w:t>
      </w:r>
      <w:r w:rsidRPr="00E42622">
        <w:t>parallel</w:t>
      </w:r>
      <w:r w:rsidR="000A5C4F">
        <w:t xml:space="preserve"> </w:t>
      </w:r>
      <w:r w:rsidRPr="00E42622">
        <w:t>group</w:t>
      </w:r>
      <w:r w:rsidR="000A5C4F">
        <w:t xml:space="preserve"> </w:t>
      </w:r>
      <w:r w:rsidRPr="00E42622">
        <w:t>study</w:t>
      </w:r>
      <w:r w:rsidR="000A5C4F">
        <w:t xml:space="preserve"> </w:t>
      </w:r>
      <w:r w:rsidRPr="00E42622">
        <w:t>to</w:t>
      </w:r>
      <w:r w:rsidR="000A5C4F">
        <w:t xml:space="preserve"> </w:t>
      </w:r>
      <w:r w:rsidRPr="00E42622">
        <w:t>evaluate</w:t>
      </w:r>
      <w:r w:rsidR="000A5C4F">
        <w:t xml:space="preserve"> </w:t>
      </w:r>
      <w:r w:rsidRPr="00E42622">
        <w:t>the</w:t>
      </w:r>
      <w:r w:rsidR="000A5C4F">
        <w:t xml:space="preserve"> </w:t>
      </w:r>
      <w:r w:rsidRPr="00E42622">
        <w:t>efficacy</w:t>
      </w:r>
      <w:r w:rsidR="000A5C4F">
        <w:t xml:space="preserve"> </w:t>
      </w:r>
      <w:r w:rsidRPr="00E42622">
        <w:t>and</w:t>
      </w:r>
      <w:r w:rsidR="000A5C4F">
        <w:t xml:space="preserve"> </w:t>
      </w:r>
      <w:r w:rsidRPr="00E42622">
        <w:t>safety</w:t>
      </w:r>
      <w:r w:rsidR="000A5C4F">
        <w:t xml:space="preserve"> </w:t>
      </w:r>
      <w:r w:rsidRPr="00E42622">
        <w:t>of</w:t>
      </w:r>
      <w:r w:rsidR="000A5C4F">
        <w:t xml:space="preserve"> </w:t>
      </w:r>
      <w:r w:rsidRPr="00E42622">
        <w:t>SAR236553/REGN727</w:t>
      </w:r>
      <w:r w:rsidR="000A5C4F">
        <w:t xml:space="preserve"> </w:t>
      </w:r>
      <w:r w:rsidRPr="00E42622">
        <w:t>versus</w:t>
      </w:r>
      <w:r w:rsidR="000A5C4F">
        <w:t xml:space="preserve"> </w:t>
      </w:r>
      <w:r w:rsidRPr="00E42622">
        <w:t>ezetimibe</w:t>
      </w:r>
      <w:r w:rsidR="000A5C4F">
        <w:t xml:space="preserve"> </w:t>
      </w:r>
      <w:r w:rsidRPr="00E42622">
        <w:t>in</w:t>
      </w:r>
      <w:r w:rsidR="000A5C4F">
        <w:t xml:space="preserve"> </w:t>
      </w:r>
      <w:r w:rsidRPr="00E42622">
        <w:t>high</w:t>
      </w:r>
      <w:r w:rsidR="000A5C4F">
        <w:t xml:space="preserve"> </w:t>
      </w:r>
      <w:r w:rsidRPr="00E42622">
        <w:t>cardiovascular</w:t>
      </w:r>
      <w:r w:rsidR="000A5C4F">
        <w:t xml:space="preserve"> </w:t>
      </w:r>
      <w:r w:rsidRPr="00E42622">
        <w:t>risk</w:t>
      </w:r>
      <w:r w:rsidR="000A5C4F">
        <w:t xml:space="preserve"> </w:t>
      </w:r>
      <w:r w:rsidRPr="00E42622">
        <w:t>patients</w:t>
      </w:r>
      <w:r w:rsidR="000A5C4F">
        <w:t xml:space="preserve"> </w:t>
      </w:r>
      <w:r w:rsidRPr="00E42622">
        <w:t>with</w:t>
      </w:r>
      <w:r w:rsidR="000A5C4F">
        <w:t xml:space="preserve"> </w:t>
      </w:r>
      <w:r w:rsidRPr="00E42622">
        <w:t>hypercholesterolemia</w:t>
      </w:r>
      <w:r w:rsidR="000A5C4F">
        <w:t xml:space="preserve"> </w:t>
      </w:r>
      <w:r w:rsidRPr="00E42622">
        <w:t>not</w:t>
      </w:r>
      <w:r w:rsidR="000A5C4F">
        <w:t xml:space="preserve"> </w:t>
      </w:r>
      <w:r w:rsidRPr="00E42622">
        <w:t>adequately</w:t>
      </w:r>
      <w:r w:rsidR="000A5C4F">
        <w:t xml:space="preserve"> </w:t>
      </w:r>
      <w:r w:rsidRPr="00E42622">
        <w:t>controlled</w:t>
      </w:r>
      <w:r w:rsidR="000A5C4F">
        <w:t xml:space="preserve"> </w:t>
      </w:r>
      <w:r w:rsidRPr="00E42622">
        <w:t>with</w:t>
      </w:r>
      <w:r w:rsidR="000A5C4F">
        <w:t xml:space="preserve"> </w:t>
      </w:r>
      <w:r w:rsidRPr="00E42622">
        <w:t>their</w:t>
      </w:r>
      <w:r w:rsidR="000A5C4F">
        <w:t xml:space="preserve"> </w:t>
      </w:r>
      <w:r w:rsidRPr="00E42622">
        <w:t>statin</w:t>
      </w:r>
      <w:r w:rsidR="000A5C4F">
        <w:t xml:space="preserve"> </w:t>
      </w:r>
      <w:r w:rsidRPr="00E42622">
        <w:t>therapy</w:t>
      </w:r>
      <w:r>
        <w:t>.</w:t>
      </w:r>
    </w:p>
    <w:p w:rsidR="00166CBE" w:rsidRPr="00E42622" w:rsidRDefault="00166CBE" w:rsidP="00166CBE">
      <w:pPr>
        <w:pStyle w:val="ListBullet"/>
      </w:pPr>
      <w:r w:rsidRPr="00E42622">
        <w:t>Study</w:t>
      </w:r>
      <w:r w:rsidR="000A5C4F">
        <w:t xml:space="preserve"> </w:t>
      </w:r>
      <w:r w:rsidRPr="00E42622">
        <w:t>EFC12492</w:t>
      </w:r>
      <w:r w:rsidR="000A5C4F">
        <w:t xml:space="preserve"> </w:t>
      </w:r>
      <w:r w:rsidRPr="00E42622">
        <w:t>(FH1):</w:t>
      </w:r>
      <w:r w:rsidR="000A5C4F">
        <w:t xml:space="preserve"> </w:t>
      </w:r>
      <w:r w:rsidRPr="00E42622">
        <w:t>A</w:t>
      </w:r>
      <w:r w:rsidR="000A5C4F">
        <w:t xml:space="preserve"> </w:t>
      </w:r>
      <w:r w:rsidRPr="00E42622">
        <w:t>randomised,</w:t>
      </w:r>
      <w:r w:rsidR="000A5C4F">
        <w:t xml:space="preserve"> </w:t>
      </w:r>
      <w:r w:rsidRPr="00E42622">
        <w:t>double</w:t>
      </w:r>
      <w:r w:rsidR="000A5C4F">
        <w:t xml:space="preserve"> </w:t>
      </w:r>
      <w:r w:rsidRPr="00E42622">
        <w:t>blind,</w:t>
      </w:r>
      <w:r w:rsidR="000A5C4F">
        <w:t xml:space="preserve"> </w:t>
      </w:r>
      <w:r w:rsidRPr="00E42622">
        <w:t>placebo</w:t>
      </w:r>
      <w:r w:rsidR="000A5C4F">
        <w:t xml:space="preserve"> </w:t>
      </w:r>
      <w:r w:rsidRPr="00E42622">
        <w:t>controlled,</w:t>
      </w:r>
      <w:r w:rsidR="000A5C4F">
        <w:t xml:space="preserve"> </w:t>
      </w:r>
      <w:r w:rsidRPr="00E42622">
        <w:t>parallel</w:t>
      </w:r>
      <w:r w:rsidR="000A5C4F">
        <w:t xml:space="preserve"> </w:t>
      </w:r>
      <w:r w:rsidRPr="00E42622">
        <w:t>group</w:t>
      </w:r>
      <w:r w:rsidR="000A5C4F">
        <w:t xml:space="preserve"> </w:t>
      </w:r>
      <w:r w:rsidRPr="00E42622">
        <w:t>study</w:t>
      </w:r>
      <w:r w:rsidR="000A5C4F">
        <w:t xml:space="preserve"> </w:t>
      </w:r>
      <w:r w:rsidRPr="00E42622">
        <w:t>to</w:t>
      </w:r>
      <w:r w:rsidR="000A5C4F">
        <w:t xml:space="preserve"> </w:t>
      </w:r>
      <w:r w:rsidRPr="00E42622">
        <w:t>evaluate</w:t>
      </w:r>
      <w:r w:rsidR="000A5C4F">
        <w:t xml:space="preserve"> </w:t>
      </w:r>
      <w:r w:rsidRPr="00E42622">
        <w:t>the</w:t>
      </w:r>
      <w:r w:rsidR="000A5C4F">
        <w:t xml:space="preserve"> </w:t>
      </w:r>
      <w:r w:rsidRPr="00E42622">
        <w:t>efficacy</w:t>
      </w:r>
      <w:r w:rsidR="000A5C4F">
        <w:t xml:space="preserve"> </w:t>
      </w:r>
      <w:r w:rsidRPr="00E42622">
        <w:t>and</w:t>
      </w:r>
      <w:r w:rsidR="000A5C4F">
        <w:t xml:space="preserve"> </w:t>
      </w:r>
      <w:r w:rsidRPr="00E42622">
        <w:t>safety</w:t>
      </w:r>
      <w:r w:rsidR="000A5C4F">
        <w:t xml:space="preserve"> </w:t>
      </w:r>
      <w:r w:rsidRPr="00E42622">
        <w:t>of</w:t>
      </w:r>
      <w:r w:rsidR="000A5C4F">
        <w:t xml:space="preserve"> </w:t>
      </w:r>
      <w:r w:rsidRPr="00E42622">
        <w:t>SAR236553/REGN727</w:t>
      </w:r>
      <w:r w:rsidR="000A5C4F">
        <w:t xml:space="preserve"> </w:t>
      </w:r>
      <w:r w:rsidRPr="00E42622">
        <w:t>(alirocumab)</w:t>
      </w:r>
      <w:r w:rsidR="000A5C4F">
        <w:t xml:space="preserve"> </w:t>
      </w:r>
      <w:r w:rsidRPr="00E42622">
        <w:t>in</w:t>
      </w:r>
      <w:r w:rsidR="000A5C4F">
        <w:t xml:space="preserve"> </w:t>
      </w:r>
      <w:r w:rsidRPr="00E42622">
        <w:t>patients</w:t>
      </w:r>
      <w:r w:rsidR="000A5C4F">
        <w:t xml:space="preserve"> </w:t>
      </w:r>
      <w:r w:rsidRPr="00E42622">
        <w:t>with</w:t>
      </w:r>
      <w:r w:rsidR="000A5C4F">
        <w:t xml:space="preserve"> </w:t>
      </w:r>
      <w:r w:rsidRPr="00E42622">
        <w:t>heterozygous</w:t>
      </w:r>
      <w:r w:rsidR="000A5C4F">
        <w:t xml:space="preserve"> </w:t>
      </w:r>
      <w:r w:rsidRPr="00E42622">
        <w:t>familial</w:t>
      </w:r>
      <w:r w:rsidR="000A5C4F">
        <w:t xml:space="preserve"> </w:t>
      </w:r>
      <w:r w:rsidRPr="00E42622">
        <w:t>hypercholesterolaemia</w:t>
      </w:r>
      <w:r w:rsidR="000A5C4F">
        <w:t xml:space="preserve"> </w:t>
      </w:r>
      <w:r w:rsidRPr="00E42622">
        <w:t>not</w:t>
      </w:r>
      <w:r w:rsidR="000A5C4F">
        <w:t xml:space="preserve"> </w:t>
      </w:r>
      <w:r w:rsidRPr="00E42622">
        <w:t>adequately</w:t>
      </w:r>
      <w:r w:rsidR="000A5C4F">
        <w:t xml:space="preserve"> </w:t>
      </w:r>
      <w:r w:rsidRPr="00E42622">
        <w:t>controlled</w:t>
      </w:r>
      <w:r w:rsidR="000A5C4F">
        <w:t xml:space="preserve"> </w:t>
      </w:r>
      <w:r w:rsidRPr="00E42622">
        <w:t>with</w:t>
      </w:r>
      <w:r w:rsidR="000A5C4F">
        <w:t xml:space="preserve"> </w:t>
      </w:r>
      <w:r w:rsidRPr="00E42622">
        <w:t>their</w:t>
      </w:r>
      <w:r w:rsidR="000A5C4F">
        <w:t xml:space="preserve"> </w:t>
      </w:r>
      <w:r w:rsidRPr="00E42622">
        <w:t>lipid</w:t>
      </w:r>
      <w:r w:rsidR="000A5C4F">
        <w:t xml:space="preserve"> </w:t>
      </w:r>
      <w:r w:rsidRPr="00E42622">
        <w:t>modifying</w:t>
      </w:r>
      <w:r w:rsidR="000A5C4F">
        <w:t xml:space="preserve"> </w:t>
      </w:r>
      <w:r w:rsidRPr="00E42622">
        <w:t>therapy</w:t>
      </w:r>
      <w:r>
        <w:t>.</w:t>
      </w:r>
    </w:p>
    <w:p w:rsidR="00166CBE" w:rsidRPr="00E42622" w:rsidRDefault="00166CBE" w:rsidP="00166CBE">
      <w:pPr>
        <w:pStyle w:val="ListBullet"/>
      </w:pPr>
      <w:r w:rsidRPr="00E42622">
        <w:t>Study</w:t>
      </w:r>
      <w:r w:rsidR="000A5C4F">
        <w:t xml:space="preserve"> </w:t>
      </w:r>
      <w:r w:rsidRPr="00E42622">
        <w:t>R727-CL-1112</w:t>
      </w:r>
      <w:r w:rsidR="000A5C4F">
        <w:t xml:space="preserve"> </w:t>
      </w:r>
      <w:r w:rsidRPr="00E42622">
        <w:t>(FH</w:t>
      </w:r>
      <w:r w:rsidR="000A5C4F">
        <w:t xml:space="preserve"> </w:t>
      </w:r>
      <w:r w:rsidRPr="00E42622">
        <w:t>II):</w:t>
      </w:r>
      <w:r w:rsidR="000A5C4F">
        <w:t xml:space="preserve"> </w:t>
      </w:r>
      <w:r w:rsidRPr="00E42622">
        <w:t>A</w:t>
      </w:r>
      <w:r w:rsidR="000A5C4F">
        <w:t xml:space="preserve"> </w:t>
      </w:r>
      <w:r w:rsidRPr="00E42622">
        <w:t>randomised,</w:t>
      </w:r>
      <w:r w:rsidR="000A5C4F">
        <w:t xml:space="preserve"> </w:t>
      </w:r>
      <w:r w:rsidRPr="00E42622">
        <w:t>double</w:t>
      </w:r>
      <w:r w:rsidR="000A5C4F">
        <w:t xml:space="preserve"> </w:t>
      </w:r>
      <w:r w:rsidRPr="00E42622">
        <w:t>blind,</w:t>
      </w:r>
      <w:r w:rsidR="000A5C4F">
        <w:t xml:space="preserve"> </w:t>
      </w:r>
      <w:r w:rsidRPr="00E42622">
        <w:t>placebo</w:t>
      </w:r>
      <w:r w:rsidR="000A5C4F">
        <w:t xml:space="preserve"> </w:t>
      </w:r>
      <w:r w:rsidRPr="00E42622">
        <w:t>controlled,</w:t>
      </w:r>
      <w:r w:rsidR="000A5C4F">
        <w:t xml:space="preserve"> </w:t>
      </w:r>
      <w:r w:rsidRPr="00E42622">
        <w:t>parallel</w:t>
      </w:r>
      <w:r w:rsidR="000A5C4F">
        <w:t xml:space="preserve"> </w:t>
      </w:r>
      <w:r w:rsidRPr="00E42622">
        <w:t>group</w:t>
      </w:r>
      <w:r w:rsidR="000A5C4F">
        <w:t xml:space="preserve"> </w:t>
      </w:r>
      <w:r w:rsidRPr="00E42622">
        <w:t>study</w:t>
      </w:r>
      <w:r w:rsidR="000A5C4F">
        <w:t xml:space="preserve"> </w:t>
      </w:r>
      <w:r w:rsidRPr="00E42622">
        <w:t>to</w:t>
      </w:r>
      <w:r w:rsidR="000A5C4F">
        <w:t xml:space="preserve"> </w:t>
      </w:r>
      <w:r w:rsidRPr="00E42622">
        <w:t>evaluate</w:t>
      </w:r>
      <w:r w:rsidR="000A5C4F">
        <w:t xml:space="preserve"> </w:t>
      </w:r>
      <w:r w:rsidRPr="00E42622">
        <w:t>the</w:t>
      </w:r>
      <w:r w:rsidR="000A5C4F">
        <w:t xml:space="preserve"> </w:t>
      </w:r>
      <w:r w:rsidRPr="00E42622">
        <w:t>efficacy</w:t>
      </w:r>
      <w:r w:rsidR="000A5C4F">
        <w:t xml:space="preserve"> </w:t>
      </w:r>
      <w:r w:rsidRPr="00E42622">
        <w:t>and</w:t>
      </w:r>
      <w:r w:rsidR="000A5C4F">
        <w:t xml:space="preserve"> </w:t>
      </w:r>
      <w:r w:rsidRPr="00E42622">
        <w:t>safety</w:t>
      </w:r>
      <w:r w:rsidR="000A5C4F">
        <w:t xml:space="preserve"> </w:t>
      </w:r>
      <w:r w:rsidRPr="00E42622">
        <w:t>of</w:t>
      </w:r>
      <w:r w:rsidR="000A5C4F">
        <w:t xml:space="preserve"> </w:t>
      </w:r>
      <w:r w:rsidRPr="00E42622">
        <w:t>alirocumab</w:t>
      </w:r>
      <w:r w:rsidR="000A5C4F">
        <w:t xml:space="preserve"> </w:t>
      </w:r>
      <w:r w:rsidRPr="00E42622">
        <w:t>in</w:t>
      </w:r>
      <w:r w:rsidR="000A5C4F">
        <w:t xml:space="preserve"> </w:t>
      </w:r>
      <w:r w:rsidRPr="00E42622">
        <w:t>patients</w:t>
      </w:r>
      <w:r w:rsidR="000A5C4F">
        <w:t xml:space="preserve"> </w:t>
      </w:r>
      <w:r w:rsidRPr="00E42622">
        <w:t>with</w:t>
      </w:r>
      <w:r w:rsidR="000A5C4F">
        <w:t xml:space="preserve"> </w:t>
      </w:r>
      <w:r w:rsidRPr="00E42622">
        <w:t>heterozygous</w:t>
      </w:r>
      <w:r w:rsidR="000A5C4F">
        <w:t xml:space="preserve"> </w:t>
      </w:r>
      <w:r w:rsidRPr="00E42622">
        <w:t>familial</w:t>
      </w:r>
      <w:r w:rsidR="000A5C4F">
        <w:t xml:space="preserve"> </w:t>
      </w:r>
      <w:r w:rsidRPr="00E42622">
        <w:t>hypercholesterolaemia</w:t>
      </w:r>
      <w:r w:rsidR="000A5C4F">
        <w:t xml:space="preserve"> </w:t>
      </w:r>
      <w:r w:rsidRPr="00E42622">
        <w:t>not</w:t>
      </w:r>
      <w:r w:rsidR="000A5C4F">
        <w:t xml:space="preserve"> </w:t>
      </w:r>
      <w:r w:rsidRPr="00E42622">
        <w:t>adequately</w:t>
      </w:r>
      <w:r w:rsidR="000A5C4F">
        <w:t xml:space="preserve"> </w:t>
      </w:r>
      <w:r w:rsidRPr="00E42622">
        <w:t>controlled</w:t>
      </w:r>
      <w:r w:rsidR="000A5C4F">
        <w:t xml:space="preserve"> </w:t>
      </w:r>
      <w:r w:rsidRPr="00E42622">
        <w:t>with</w:t>
      </w:r>
      <w:r w:rsidR="000A5C4F">
        <w:t xml:space="preserve"> </w:t>
      </w:r>
      <w:r w:rsidRPr="00E42622">
        <w:t>their</w:t>
      </w:r>
      <w:r w:rsidR="000A5C4F">
        <w:t xml:space="preserve"> </w:t>
      </w:r>
      <w:r w:rsidRPr="00E42622">
        <w:t>lipid</w:t>
      </w:r>
      <w:r w:rsidR="000A5C4F">
        <w:t xml:space="preserve"> </w:t>
      </w:r>
      <w:r w:rsidRPr="00E42622">
        <w:t>modifying</w:t>
      </w:r>
      <w:r w:rsidR="000A5C4F">
        <w:t xml:space="preserve"> </w:t>
      </w:r>
      <w:r w:rsidRPr="00E42622">
        <w:t>therapy</w:t>
      </w:r>
      <w:r>
        <w:t>.</w:t>
      </w:r>
    </w:p>
    <w:p w:rsidR="00166CBE" w:rsidRPr="00E42622" w:rsidRDefault="00166CBE" w:rsidP="00166CBE">
      <w:pPr>
        <w:pStyle w:val="ListBullet"/>
      </w:pPr>
      <w:r w:rsidRPr="00E42622">
        <w:t>Study</w:t>
      </w:r>
      <w:r w:rsidR="000A5C4F">
        <w:t xml:space="preserve"> </w:t>
      </w:r>
      <w:r w:rsidRPr="00E42622">
        <w:t>EFC12732</w:t>
      </w:r>
      <w:r w:rsidR="000A5C4F">
        <w:t xml:space="preserve"> </w:t>
      </w:r>
      <w:r w:rsidRPr="00E42622">
        <w:t>(</w:t>
      </w:r>
      <w:r w:rsidR="00D9425B" w:rsidRPr="00E42622">
        <w:t>HIGH</w:t>
      </w:r>
      <w:r w:rsidR="000A5C4F">
        <w:t xml:space="preserve"> </w:t>
      </w:r>
      <w:r w:rsidRPr="00E42622">
        <w:t>FH):</w:t>
      </w:r>
      <w:r w:rsidR="000A5C4F">
        <w:t xml:space="preserve"> </w:t>
      </w:r>
      <w:r w:rsidRPr="00E42622">
        <w:t>A</w:t>
      </w:r>
      <w:r w:rsidR="000A5C4F">
        <w:t xml:space="preserve"> </w:t>
      </w:r>
      <w:r w:rsidRPr="00E42622">
        <w:t>randomised,</w:t>
      </w:r>
      <w:r w:rsidR="000A5C4F">
        <w:t xml:space="preserve"> </w:t>
      </w:r>
      <w:r w:rsidRPr="00E42622">
        <w:t>double</w:t>
      </w:r>
      <w:r w:rsidR="000A5C4F">
        <w:t xml:space="preserve"> </w:t>
      </w:r>
      <w:r w:rsidRPr="00E42622">
        <w:t>blind,</w:t>
      </w:r>
      <w:r w:rsidR="000A5C4F">
        <w:t xml:space="preserve"> </w:t>
      </w:r>
      <w:r w:rsidRPr="00E42622">
        <w:t>placebo</w:t>
      </w:r>
      <w:r w:rsidR="000A5C4F">
        <w:t xml:space="preserve"> </w:t>
      </w:r>
      <w:r w:rsidRPr="00E42622">
        <w:t>controlled,</w:t>
      </w:r>
      <w:r w:rsidR="000A5C4F">
        <w:t xml:space="preserve"> </w:t>
      </w:r>
      <w:r w:rsidRPr="00E42622">
        <w:t>parallel</w:t>
      </w:r>
      <w:r w:rsidR="000A5C4F">
        <w:t xml:space="preserve"> </w:t>
      </w:r>
      <w:r w:rsidRPr="00E42622">
        <w:t>group</w:t>
      </w:r>
      <w:r w:rsidR="000A5C4F">
        <w:t xml:space="preserve"> </w:t>
      </w:r>
      <w:r w:rsidRPr="00E42622">
        <w:t>study</w:t>
      </w:r>
      <w:r w:rsidR="000A5C4F">
        <w:t xml:space="preserve"> </w:t>
      </w:r>
      <w:r w:rsidRPr="00E42622">
        <w:t>to</w:t>
      </w:r>
      <w:r w:rsidR="000A5C4F">
        <w:t xml:space="preserve"> </w:t>
      </w:r>
      <w:r w:rsidRPr="00E42622">
        <w:t>evaluate</w:t>
      </w:r>
      <w:r w:rsidR="000A5C4F">
        <w:t xml:space="preserve"> </w:t>
      </w:r>
      <w:r w:rsidRPr="00E42622">
        <w:t>the</w:t>
      </w:r>
      <w:r w:rsidR="000A5C4F">
        <w:t xml:space="preserve"> </w:t>
      </w:r>
      <w:r w:rsidRPr="00E42622">
        <w:t>efficacy</w:t>
      </w:r>
      <w:r w:rsidR="000A5C4F">
        <w:t xml:space="preserve"> </w:t>
      </w:r>
      <w:r w:rsidRPr="00E42622">
        <w:t>and</w:t>
      </w:r>
      <w:r w:rsidR="000A5C4F">
        <w:t xml:space="preserve"> </w:t>
      </w:r>
      <w:r w:rsidRPr="00E42622">
        <w:t>safety</w:t>
      </w:r>
      <w:r w:rsidR="000A5C4F">
        <w:t xml:space="preserve"> </w:t>
      </w:r>
      <w:r w:rsidRPr="00E42622">
        <w:t>of</w:t>
      </w:r>
      <w:r w:rsidR="000A5C4F">
        <w:t xml:space="preserve"> </w:t>
      </w:r>
      <w:r w:rsidRPr="00E42622">
        <w:t>alirocumab</w:t>
      </w:r>
      <w:r w:rsidR="000A5C4F">
        <w:t xml:space="preserve"> </w:t>
      </w:r>
      <w:r w:rsidRPr="00E42622">
        <w:t>in</w:t>
      </w:r>
      <w:r w:rsidR="000A5C4F">
        <w:t xml:space="preserve"> </w:t>
      </w:r>
      <w:r w:rsidRPr="00E42622">
        <w:t>patients</w:t>
      </w:r>
      <w:r w:rsidR="000A5C4F">
        <w:t xml:space="preserve"> </w:t>
      </w:r>
      <w:r w:rsidRPr="00E42622">
        <w:t>with</w:t>
      </w:r>
      <w:r w:rsidR="000A5C4F">
        <w:t xml:space="preserve"> </w:t>
      </w:r>
      <w:r w:rsidRPr="00E42622">
        <w:t>heterozygous</w:t>
      </w:r>
      <w:r w:rsidR="000A5C4F">
        <w:t xml:space="preserve"> </w:t>
      </w:r>
      <w:r w:rsidRPr="00E42622">
        <w:t>familial</w:t>
      </w:r>
      <w:r w:rsidR="000A5C4F">
        <w:t xml:space="preserve"> </w:t>
      </w:r>
      <w:r w:rsidRPr="00E42622">
        <w:t>hypercholesterolaemia</w:t>
      </w:r>
      <w:r w:rsidR="000A5C4F">
        <w:t xml:space="preserve"> </w:t>
      </w:r>
      <w:r w:rsidRPr="00E42622">
        <w:t>not</w:t>
      </w:r>
      <w:r w:rsidR="000A5C4F">
        <w:t xml:space="preserve"> </w:t>
      </w:r>
      <w:r w:rsidRPr="00E42622">
        <w:t>adequately</w:t>
      </w:r>
      <w:r w:rsidR="000A5C4F">
        <w:t xml:space="preserve"> </w:t>
      </w:r>
      <w:r w:rsidRPr="00E42622">
        <w:t>controlled</w:t>
      </w:r>
      <w:r w:rsidR="000A5C4F">
        <w:t xml:space="preserve"> </w:t>
      </w:r>
      <w:r w:rsidRPr="00E42622">
        <w:t>with</w:t>
      </w:r>
      <w:r w:rsidR="000A5C4F">
        <w:t xml:space="preserve"> </w:t>
      </w:r>
      <w:r w:rsidRPr="00E42622">
        <w:t>their</w:t>
      </w:r>
      <w:r w:rsidR="000A5C4F">
        <w:t xml:space="preserve"> </w:t>
      </w:r>
      <w:r w:rsidRPr="00E42622">
        <w:t>lipid</w:t>
      </w:r>
      <w:r w:rsidR="000A5C4F">
        <w:t xml:space="preserve"> </w:t>
      </w:r>
      <w:r w:rsidRPr="00E42622">
        <w:t>modifying</w:t>
      </w:r>
      <w:r w:rsidR="000A5C4F">
        <w:t xml:space="preserve"> </w:t>
      </w:r>
      <w:r w:rsidRPr="00E42622">
        <w:t>therapy</w:t>
      </w:r>
      <w:r>
        <w:t>.</w:t>
      </w:r>
    </w:p>
    <w:p w:rsidR="00500337" w:rsidRDefault="00166CBE" w:rsidP="00500337">
      <w:pPr>
        <w:pStyle w:val="ListBullet"/>
      </w:pPr>
      <w:r w:rsidRPr="00E42622">
        <w:t>Study</w:t>
      </w:r>
      <w:r w:rsidR="000A5C4F">
        <w:t xml:space="preserve"> </w:t>
      </w:r>
      <w:r w:rsidRPr="00E42622">
        <w:t>LTS11717</w:t>
      </w:r>
      <w:r w:rsidR="000A5C4F">
        <w:t xml:space="preserve"> </w:t>
      </w:r>
      <w:r w:rsidRPr="00E42622">
        <w:t>(Long</w:t>
      </w:r>
      <w:r w:rsidR="000A5C4F">
        <w:t xml:space="preserve"> </w:t>
      </w:r>
      <w:r w:rsidRPr="00E42622">
        <w:t>Term):</w:t>
      </w:r>
      <w:r w:rsidR="000A5C4F">
        <w:t xml:space="preserve"> </w:t>
      </w:r>
      <w:r w:rsidRPr="00E42622">
        <w:t>Long-term</w:t>
      </w:r>
      <w:r w:rsidR="000A5C4F">
        <w:t xml:space="preserve"> </w:t>
      </w:r>
      <w:r w:rsidRPr="00E42622">
        <w:t>safety</w:t>
      </w:r>
      <w:r w:rsidR="000A5C4F">
        <w:t xml:space="preserve"> </w:t>
      </w:r>
      <w:r w:rsidRPr="00E42622">
        <w:t>and</w:t>
      </w:r>
      <w:r w:rsidR="000A5C4F">
        <w:t xml:space="preserve"> </w:t>
      </w:r>
      <w:r w:rsidRPr="00E42622">
        <w:t>tolerability</w:t>
      </w:r>
      <w:r w:rsidR="000A5C4F">
        <w:t xml:space="preserve"> </w:t>
      </w:r>
      <w:r w:rsidRPr="00E42622">
        <w:t>of</w:t>
      </w:r>
      <w:r w:rsidR="000A5C4F">
        <w:t xml:space="preserve"> </w:t>
      </w:r>
      <w:r w:rsidRPr="00E42622">
        <w:t>REGN727/SAR236553</w:t>
      </w:r>
      <w:r w:rsidR="000A5C4F">
        <w:t xml:space="preserve"> </w:t>
      </w:r>
      <w:r w:rsidRPr="00E42622">
        <w:t>in</w:t>
      </w:r>
      <w:r w:rsidR="000A5C4F">
        <w:t xml:space="preserve"> </w:t>
      </w:r>
      <w:r w:rsidRPr="00E42622">
        <w:t>high</w:t>
      </w:r>
      <w:r w:rsidR="000A5C4F">
        <w:t xml:space="preserve"> </w:t>
      </w:r>
      <w:r w:rsidRPr="00E42622">
        <w:t>cardiovascular</w:t>
      </w:r>
      <w:r w:rsidR="000A5C4F">
        <w:t xml:space="preserve"> </w:t>
      </w:r>
      <w:r w:rsidRPr="00E42622">
        <w:t>risk</w:t>
      </w:r>
      <w:r w:rsidR="000A5C4F">
        <w:t xml:space="preserve"> </w:t>
      </w:r>
      <w:r w:rsidRPr="00E42622">
        <w:t>patients</w:t>
      </w:r>
      <w:r w:rsidR="000A5C4F">
        <w:t xml:space="preserve"> </w:t>
      </w:r>
      <w:r w:rsidRPr="00E42622">
        <w:t>with</w:t>
      </w:r>
      <w:r w:rsidR="000A5C4F">
        <w:t xml:space="preserve"> </w:t>
      </w:r>
      <w:r w:rsidRPr="00E42622">
        <w:t>hypercholesterolemia</w:t>
      </w:r>
      <w:r w:rsidR="000A5C4F">
        <w:t xml:space="preserve"> </w:t>
      </w:r>
      <w:r w:rsidRPr="00E42622">
        <w:t>not</w:t>
      </w:r>
      <w:r w:rsidR="000A5C4F">
        <w:t xml:space="preserve"> </w:t>
      </w:r>
      <w:r w:rsidRPr="00E42622">
        <w:t>adequately</w:t>
      </w:r>
      <w:r w:rsidR="000A5C4F">
        <w:t xml:space="preserve"> </w:t>
      </w:r>
      <w:r w:rsidRPr="00E42622">
        <w:t>controlled</w:t>
      </w:r>
      <w:r w:rsidR="000A5C4F">
        <w:t xml:space="preserve"> </w:t>
      </w:r>
      <w:r w:rsidRPr="00E42622">
        <w:t>with</w:t>
      </w:r>
      <w:r w:rsidR="000A5C4F">
        <w:t xml:space="preserve"> </w:t>
      </w:r>
      <w:r w:rsidRPr="00E42622">
        <w:t>their</w:t>
      </w:r>
      <w:r w:rsidR="000A5C4F">
        <w:t xml:space="preserve"> </w:t>
      </w:r>
      <w:r w:rsidRPr="00E42622">
        <w:t>lipid</w:t>
      </w:r>
      <w:r w:rsidR="000A5C4F">
        <w:t xml:space="preserve"> </w:t>
      </w:r>
      <w:r w:rsidRPr="00E42622">
        <w:t>modifying</w:t>
      </w:r>
      <w:r w:rsidR="000A5C4F">
        <w:t xml:space="preserve"> </w:t>
      </w:r>
      <w:r w:rsidRPr="00E42622">
        <w:t>therapy:</w:t>
      </w:r>
      <w:r w:rsidR="000A5C4F">
        <w:t xml:space="preserve"> </w:t>
      </w:r>
      <w:r w:rsidRPr="00E42622">
        <w:t>a</w:t>
      </w:r>
      <w:r w:rsidR="000A5C4F">
        <w:t xml:space="preserve"> </w:t>
      </w:r>
      <w:r w:rsidRPr="00E42622">
        <w:t>randomised,</w:t>
      </w:r>
      <w:r w:rsidR="000A5C4F">
        <w:t xml:space="preserve"> </w:t>
      </w:r>
      <w:r>
        <w:t>double</w:t>
      </w:r>
      <w:r w:rsidR="000A5C4F">
        <w:t xml:space="preserve"> </w:t>
      </w:r>
      <w:r>
        <w:t>blind</w:t>
      </w:r>
      <w:r w:rsidRPr="00E42622">
        <w:t>,</w:t>
      </w:r>
      <w:r w:rsidR="000A5C4F">
        <w:t xml:space="preserve"> </w:t>
      </w:r>
      <w:r>
        <w:t>placebo</w:t>
      </w:r>
      <w:r w:rsidR="000A5C4F">
        <w:t xml:space="preserve"> </w:t>
      </w:r>
      <w:r>
        <w:t>controlled</w:t>
      </w:r>
      <w:r w:rsidR="000A5C4F">
        <w:t xml:space="preserve"> </w:t>
      </w:r>
      <w:r w:rsidRPr="00E42622">
        <w:t>study</w:t>
      </w:r>
      <w:r>
        <w:t>.</w:t>
      </w:r>
    </w:p>
    <w:p w:rsidR="000A7654" w:rsidRPr="000A7654" w:rsidRDefault="000A7654" w:rsidP="000A7654">
      <w:r>
        <w:t>For</w:t>
      </w:r>
      <w:r w:rsidR="000A5C4F">
        <w:t xml:space="preserve"> </w:t>
      </w:r>
      <w:r>
        <w:t>the</w:t>
      </w:r>
      <w:r w:rsidR="000A5C4F">
        <w:t xml:space="preserve"> </w:t>
      </w:r>
      <w:r>
        <w:t>full</w:t>
      </w:r>
      <w:r w:rsidR="000A5C4F">
        <w:t xml:space="preserve"> </w:t>
      </w:r>
      <w:r>
        <w:t>clinical</w:t>
      </w:r>
      <w:r w:rsidR="000A5C4F">
        <w:t xml:space="preserve"> </w:t>
      </w:r>
      <w:r>
        <w:t>evaluation</w:t>
      </w:r>
      <w:r w:rsidR="000A5C4F">
        <w:t xml:space="preserve"> </w:t>
      </w:r>
      <w:r>
        <w:t>please</w:t>
      </w:r>
      <w:r w:rsidR="000A5C4F">
        <w:t xml:space="preserve"> </w:t>
      </w:r>
      <w:r>
        <w:t>see</w:t>
      </w:r>
      <w:r w:rsidR="000A5C4F">
        <w:t xml:space="preserve"> </w:t>
      </w:r>
      <w:r>
        <w:t>Attachment</w:t>
      </w:r>
      <w:r w:rsidR="000A5C4F">
        <w:t xml:space="preserve"> </w:t>
      </w:r>
      <w:r>
        <w:t>2.</w:t>
      </w:r>
    </w:p>
    <w:p w:rsidR="008E7846" w:rsidRDefault="00605AD4" w:rsidP="00605AD4">
      <w:pPr>
        <w:pStyle w:val="Heading4"/>
      </w:pPr>
      <w:r>
        <w:t>Evaluator’s</w:t>
      </w:r>
      <w:r w:rsidR="000A5C4F">
        <w:t xml:space="preserve"> </w:t>
      </w:r>
      <w:r>
        <w:t>conclusions</w:t>
      </w:r>
      <w:r w:rsidR="000A5C4F">
        <w:t xml:space="preserve"> </w:t>
      </w:r>
      <w:r>
        <w:t>on</w:t>
      </w:r>
      <w:r w:rsidR="000A5C4F">
        <w:t xml:space="preserve"> </w:t>
      </w:r>
      <w:r>
        <w:t>efficacy</w:t>
      </w:r>
    </w:p>
    <w:p w:rsidR="00166CBE" w:rsidRPr="00D33095" w:rsidRDefault="000A7654" w:rsidP="00166CBE">
      <w:pPr>
        <w:pStyle w:val="Heading5"/>
      </w:pPr>
      <w:r>
        <w:t>Indication</w:t>
      </w:r>
      <w:r w:rsidR="000A5C4F">
        <w:t xml:space="preserve"> </w:t>
      </w:r>
      <w:r>
        <w:t>1;</w:t>
      </w:r>
      <w:r w:rsidR="000A5C4F">
        <w:t xml:space="preserve"> </w:t>
      </w:r>
      <w:r w:rsidR="00D25B83">
        <w:t>four</w:t>
      </w:r>
      <w:r w:rsidR="000A5C4F">
        <w:t xml:space="preserve"> </w:t>
      </w:r>
      <w:r w:rsidR="00D25B83">
        <w:t>weekly</w:t>
      </w:r>
      <w:r w:rsidR="000A5C4F">
        <w:t xml:space="preserve"> </w:t>
      </w:r>
      <w:r w:rsidR="00D25B83">
        <w:t>dosing</w:t>
      </w:r>
      <w:r w:rsidR="000A5C4F">
        <w:t xml:space="preserve"> </w:t>
      </w:r>
      <w:r w:rsidR="00D25B83">
        <w:t>(</w:t>
      </w:r>
      <w:r w:rsidR="00166CBE" w:rsidRPr="00D33095">
        <w:t>Q4W</w:t>
      </w:r>
      <w:r w:rsidR="00D25B83">
        <w:t>)</w:t>
      </w:r>
    </w:p>
    <w:p w:rsidR="00166CBE" w:rsidRDefault="00166CBE" w:rsidP="00812F6C">
      <w:pPr>
        <w:pStyle w:val="Heading6"/>
      </w:pPr>
      <w:r w:rsidRPr="005B1013">
        <w:rPr>
          <w:rFonts w:eastAsiaTheme="minorHAnsi"/>
        </w:rPr>
        <w:t>Study</w:t>
      </w:r>
      <w:r w:rsidR="000A5C4F">
        <w:rPr>
          <w:rFonts w:eastAsiaTheme="minorHAnsi"/>
        </w:rPr>
        <w:t xml:space="preserve"> </w:t>
      </w:r>
      <w:r w:rsidRPr="005B1013">
        <w:rPr>
          <w:rFonts w:eastAsiaTheme="minorHAnsi"/>
        </w:rPr>
        <w:t>R727-CL-1308</w:t>
      </w:r>
    </w:p>
    <w:p w:rsidR="00166CBE" w:rsidRPr="005B1013" w:rsidRDefault="00166CBE" w:rsidP="00166CBE">
      <w:r w:rsidRPr="005B1013">
        <w:t>Two</w:t>
      </w:r>
      <w:r w:rsidR="000A5C4F">
        <w:t xml:space="preserve"> </w:t>
      </w:r>
      <w:r w:rsidRPr="005B1013">
        <w:t>populations</w:t>
      </w:r>
      <w:r w:rsidR="000A5C4F">
        <w:t xml:space="preserve"> </w:t>
      </w:r>
      <w:r w:rsidRPr="005B1013">
        <w:t>of</w:t>
      </w:r>
      <w:r w:rsidR="000A5C4F">
        <w:t xml:space="preserve"> </w:t>
      </w:r>
      <w:r w:rsidRPr="005B1013">
        <w:t>patients</w:t>
      </w:r>
      <w:r w:rsidR="000A5C4F">
        <w:t xml:space="preserve"> </w:t>
      </w:r>
      <w:r w:rsidRPr="005B1013">
        <w:t>were</w:t>
      </w:r>
      <w:r w:rsidR="000A5C4F">
        <w:t xml:space="preserve"> </w:t>
      </w:r>
      <w:r w:rsidRPr="005B1013">
        <w:t>enrolled</w:t>
      </w:r>
      <w:r w:rsidR="000A5C4F">
        <w:t xml:space="preserve"> </w:t>
      </w:r>
      <w:r w:rsidRPr="005B1013">
        <w:t>in</w:t>
      </w:r>
      <w:r w:rsidR="000A5C4F">
        <w:t xml:space="preserve"> </w:t>
      </w:r>
      <w:r w:rsidRPr="005B1013">
        <w:t>this</w:t>
      </w:r>
      <w:r w:rsidR="000A5C4F">
        <w:t xml:space="preserve"> </w:t>
      </w:r>
      <w:r w:rsidRPr="005B1013">
        <w:t>study,</w:t>
      </w:r>
      <w:r w:rsidR="000A5C4F">
        <w:t xml:space="preserve"> </w:t>
      </w:r>
      <w:r w:rsidRPr="005B1013">
        <w:t>one</w:t>
      </w:r>
      <w:r w:rsidR="000A5C4F">
        <w:t xml:space="preserve"> </w:t>
      </w:r>
      <w:r w:rsidRPr="005B1013">
        <w:t>not</w:t>
      </w:r>
      <w:r w:rsidR="000A5C4F">
        <w:t xml:space="preserve"> </w:t>
      </w:r>
      <w:r w:rsidRPr="005B1013">
        <w:t>receiving</w:t>
      </w:r>
      <w:r w:rsidR="000A5C4F">
        <w:t xml:space="preserve"> </w:t>
      </w:r>
      <w:r w:rsidRPr="005B1013">
        <w:t>concomitant</w:t>
      </w:r>
      <w:r w:rsidR="000A5C4F">
        <w:t xml:space="preserve"> </w:t>
      </w:r>
      <w:r w:rsidRPr="005B1013">
        <w:t>statin</w:t>
      </w:r>
      <w:r w:rsidR="000A5C4F">
        <w:t xml:space="preserve"> </w:t>
      </w:r>
      <w:r w:rsidRPr="005B1013">
        <w:t>therapy</w:t>
      </w:r>
      <w:r w:rsidR="000A5C4F">
        <w:t xml:space="preserve"> </w:t>
      </w:r>
      <w:r w:rsidRPr="005B1013">
        <w:t>(1/3</w:t>
      </w:r>
      <w:r w:rsidR="000A5C4F">
        <w:t xml:space="preserve"> </w:t>
      </w:r>
      <w:r w:rsidRPr="005B1013">
        <w:t>patients)</w:t>
      </w:r>
      <w:r w:rsidR="000A5C4F">
        <w:t xml:space="preserve"> </w:t>
      </w:r>
      <w:r w:rsidRPr="005B1013">
        <w:t>and</w:t>
      </w:r>
      <w:r w:rsidR="000A5C4F">
        <w:t xml:space="preserve"> </w:t>
      </w:r>
      <w:r w:rsidRPr="005B1013">
        <w:t>one</w:t>
      </w:r>
      <w:r w:rsidR="000A5C4F">
        <w:t xml:space="preserve"> </w:t>
      </w:r>
      <w:r w:rsidRPr="005B1013">
        <w:t>receiving</w:t>
      </w:r>
      <w:r w:rsidR="000A5C4F">
        <w:t xml:space="preserve"> </w:t>
      </w:r>
      <w:r w:rsidRPr="005B1013">
        <w:t>concomitant</w:t>
      </w:r>
      <w:r w:rsidR="000A5C4F">
        <w:t xml:space="preserve"> </w:t>
      </w:r>
      <w:r w:rsidRPr="005B1013">
        <w:t>statin</w:t>
      </w:r>
      <w:r w:rsidR="000A5C4F">
        <w:t xml:space="preserve"> </w:t>
      </w:r>
      <w:r w:rsidRPr="005B1013">
        <w:t>therapy</w:t>
      </w:r>
      <w:r w:rsidR="000A5C4F">
        <w:t xml:space="preserve"> </w:t>
      </w:r>
      <w:r w:rsidRPr="005B1013">
        <w:t>(2/3</w:t>
      </w:r>
      <w:r w:rsidR="000A5C4F">
        <w:t xml:space="preserve"> </w:t>
      </w:r>
      <w:r w:rsidRPr="005B1013">
        <w:t>patients).</w:t>
      </w:r>
      <w:r w:rsidR="000A5C4F">
        <w:t xml:space="preserve"> </w:t>
      </w:r>
      <w:r w:rsidRPr="005B1013">
        <w:t>Patients</w:t>
      </w:r>
      <w:r w:rsidR="000A5C4F">
        <w:t xml:space="preserve"> </w:t>
      </w:r>
      <w:r w:rsidRPr="005B1013">
        <w:t>within</w:t>
      </w:r>
      <w:r w:rsidR="000A5C4F">
        <w:t xml:space="preserve"> </w:t>
      </w:r>
      <w:r w:rsidRPr="005B1013">
        <w:t>each</w:t>
      </w:r>
      <w:r w:rsidR="000A5C4F">
        <w:t xml:space="preserve"> </w:t>
      </w:r>
      <w:r w:rsidRPr="005B1013">
        <w:t>population</w:t>
      </w:r>
      <w:r w:rsidR="000A5C4F">
        <w:t xml:space="preserve"> </w:t>
      </w:r>
      <w:r w:rsidRPr="005B1013">
        <w:t>were</w:t>
      </w:r>
      <w:r w:rsidR="000A5C4F">
        <w:t xml:space="preserve"> </w:t>
      </w:r>
      <w:r w:rsidRPr="005B1013">
        <w:t>randomised</w:t>
      </w:r>
      <w:r w:rsidR="000A5C4F">
        <w:t xml:space="preserve"> </w:t>
      </w:r>
      <w:r w:rsidRPr="005B1013">
        <w:t>to</w:t>
      </w:r>
      <w:r w:rsidR="000A5C4F">
        <w:t xml:space="preserve"> </w:t>
      </w:r>
      <w:r w:rsidRPr="005B1013">
        <w:t>1</w:t>
      </w:r>
      <w:r w:rsidR="000A5C4F">
        <w:t xml:space="preserve"> </w:t>
      </w:r>
      <w:r w:rsidRPr="005B1013">
        <w:t>of</w:t>
      </w:r>
      <w:r w:rsidR="000A5C4F">
        <w:t xml:space="preserve"> </w:t>
      </w:r>
      <w:r w:rsidRPr="005B1013">
        <w:t>3</w:t>
      </w:r>
      <w:r w:rsidR="000A5C4F">
        <w:t xml:space="preserve"> </w:t>
      </w:r>
      <w:r w:rsidRPr="005B1013">
        <w:t>groups:</w:t>
      </w:r>
      <w:r w:rsidR="000A5C4F">
        <w:t xml:space="preserve"> </w:t>
      </w:r>
      <w:r w:rsidRPr="005B1013">
        <w:t>alirocumab</w:t>
      </w:r>
      <w:r w:rsidR="000A5C4F">
        <w:t xml:space="preserve"> </w:t>
      </w:r>
      <w:r w:rsidRPr="005B1013">
        <w:t>300</w:t>
      </w:r>
      <w:r w:rsidR="000A5C4F">
        <w:t xml:space="preserve"> </w:t>
      </w:r>
      <w:r w:rsidR="00224853">
        <w:t>mg</w:t>
      </w:r>
      <w:r w:rsidR="000A5C4F">
        <w:t xml:space="preserve"> </w:t>
      </w:r>
      <w:r w:rsidRPr="005B1013">
        <w:t>Q4W</w:t>
      </w:r>
      <w:r w:rsidR="000A5C4F">
        <w:t xml:space="preserve"> </w:t>
      </w:r>
      <w:r w:rsidRPr="005B1013">
        <w:t>with</w:t>
      </w:r>
      <w:r w:rsidR="000A5C4F">
        <w:t xml:space="preserve"> </w:t>
      </w:r>
      <w:r w:rsidRPr="005B1013">
        <w:t>the</w:t>
      </w:r>
      <w:r w:rsidR="000A5C4F">
        <w:t xml:space="preserve"> </w:t>
      </w:r>
      <w:r w:rsidRPr="005B1013">
        <w:t>option</w:t>
      </w:r>
      <w:r w:rsidR="000A5C4F">
        <w:t xml:space="preserve"> </w:t>
      </w:r>
      <w:r w:rsidRPr="005B1013">
        <w:t>of</w:t>
      </w:r>
      <w:r w:rsidR="000A5C4F">
        <w:t xml:space="preserve"> </w:t>
      </w:r>
      <w:r w:rsidRPr="005B1013">
        <w:t>dose</w:t>
      </w:r>
      <w:r w:rsidR="000A5C4F">
        <w:t xml:space="preserve"> </w:t>
      </w:r>
      <w:r w:rsidRPr="005B1013">
        <w:t>adjustment</w:t>
      </w:r>
      <w:r w:rsidR="000A5C4F">
        <w:t xml:space="preserve"> </w:t>
      </w:r>
      <w:r w:rsidRPr="005B1013">
        <w:t>to</w:t>
      </w:r>
      <w:r w:rsidR="000A5C4F">
        <w:t xml:space="preserve"> </w:t>
      </w:r>
      <w:r w:rsidRPr="005B1013">
        <w:t>150</w:t>
      </w:r>
      <w:r w:rsidR="000A5C4F">
        <w:t xml:space="preserve"> </w:t>
      </w:r>
      <w:r w:rsidR="00224853">
        <w:t>mg</w:t>
      </w:r>
      <w:r w:rsidR="000A5C4F">
        <w:t xml:space="preserve"> </w:t>
      </w:r>
      <w:r w:rsidRPr="005B1013">
        <w:t>Q2W</w:t>
      </w:r>
      <w:r w:rsidR="000A5C4F">
        <w:t xml:space="preserve"> </w:t>
      </w:r>
      <w:r w:rsidRPr="005B1013">
        <w:t>(referred</w:t>
      </w:r>
      <w:r w:rsidR="000A5C4F">
        <w:t xml:space="preserve"> </w:t>
      </w:r>
      <w:r w:rsidRPr="005B1013">
        <w:t>to</w:t>
      </w:r>
      <w:r w:rsidR="000A5C4F">
        <w:t xml:space="preserve"> </w:t>
      </w:r>
      <w:r w:rsidRPr="005B1013">
        <w:t>as</w:t>
      </w:r>
      <w:r w:rsidR="000A5C4F">
        <w:t xml:space="preserve"> </w:t>
      </w:r>
      <w:r w:rsidRPr="005B1013">
        <w:t>300</w:t>
      </w:r>
      <w:r w:rsidR="000A5C4F">
        <w:t xml:space="preserve"> </w:t>
      </w:r>
      <w:r w:rsidRPr="005B1013">
        <w:t>Q4W/Up</w:t>
      </w:r>
      <w:r w:rsidR="000A5C4F">
        <w:t xml:space="preserve"> </w:t>
      </w:r>
      <w:r w:rsidRPr="005B1013">
        <w:t>150</w:t>
      </w:r>
      <w:r w:rsidR="000A5C4F">
        <w:t xml:space="preserve"> </w:t>
      </w:r>
      <w:r w:rsidRPr="005B1013">
        <w:t>Q2W),</w:t>
      </w:r>
      <w:r w:rsidR="000A5C4F">
        <w:t xml:space="preserve"> </w:t>
      </w:r>
      <w:r w:rsidRPr="005B1013">
        <w:t>or</w:t>
      </w:r>
      <w:r w:rsidR="000A5C4F">
        <w:t xml:space="preserve"> </w:t>
      </w:r>
      <w:r w:rsidRPr="005B1013">
        <w:t>alirocumab</w:t>
      </w:r>
      <w:r w:rsidR="000A5C4F">
        <w:t xml:space="preserve"> </w:t>
      </w:r>
      <w:r w:rsidRPr="005B1013">
        <w:t>75</w:t>
      </w:r>
      <w:r w:rsidR="000A5C4F">
        <w:t xml:space="preserve"> </w:t>
      </w:r>
      <w:r w:rsidR="00224853">
        <w:t>mg</w:t>
      </w:r>
      <w:r w:rsidR="000A5C4F">
        <w:t xml:space="preserve"> </w:t>
      </w:r>
      <w:r w:rsidRPr="005B1013">
        <w:t>Q2W</w:t>
      </w:r>
      <w:r w:rsidR="000A5C4F">
        <w:t xml:space="preserve"> </w:t>
      </w:r>
      <w:r w:rsidRPr="005B1013">
        <w:t>with</w:t>
      </w:r>
      <w:r w:rsidR="000A5C4F">
        <w:t xml:space="preserve"> </w:t>
      </w:r>
      <w:r w:rsidRPr="005B1013">
        <w:t>the</w:t>
      </w:r>
      <w:r w:rsidR="000A5C4F">
        <w:t xml:space="preserve"> </w:t>
      </w:r>
      <w:r w:rsidRPr="005B1013">
        <w:t>option</w:t>
      </w:r>
      <w:r w:rsidR="000A5C4F">
        <w:t xml:space="preserve"> </w:t>
      </w:r>
      <w:r w:rsidRPr="005B1013">
        <w:t>of</w:t>
      </w:r>
      <w:r w:rsidR="000A5C4F">
        <w:t xml:space="preserve"> </w:t>
      </w:r>
      <w:r w:rsidR="00C4778C">
        <w:t>up</w:t>
      </w:r>
      <w:r w:rsidR="000A5C4F">
        <w:t xml:space="preserve"> </w:t>
      </w:r>
      <w:r w:rsidR="00C4778C">
        <w:t>titration</w:t>
      </w:r>
      <w:r w:rsidR="000A5C4F">
        <w:t xml:space="preserve"> </w:t>
      </w:r>
      <w:r w:rsidRPr="005B1013">
        <w:t>to</w:t>
      </w:r>
      <w:r w:rsidR="000A5C4F">
        <w:t xml:space="preserve"> </w:t>
      </w:r>
      <w:r w:rsidRPr="005B1013">
        <w:t>150</w:t>
      </w:r>
      <w:r w:rsidR="000A5C4F">
        <w:t xml:space="preserve"> </w:t>
      </w:r>
      <w:r w:rsidR="00224853">
        <w:t>mg</w:t>
      </w:r>
      <w:r w:rsidR="000A5C4F">
        <w:t xml:space="preserve"> </w:t>
      </w:r>
      <w:r w:rsidRPr="005B1013">
        <w:t>Q2W</w:t>
      </w:r>
      <w:r w:rsidR="000A5C4F">
        <w:t xml:space="preserve"> </w:t>
      </w:r>
      <w:r w:rsidRPr="005B1013">
        <w:t>(referred</w:t>
      </w:r>
      <w:r w:rsidR="000A5C4F">
        <w:t xml:space="preserve"> </w:t>
      </w:r>
      <w:r w:rsidRPr="005B1013">
        <w:t>to</w:t>
      </w:r>
      <w:r w:rsidR="000A5C4F">
        <w:t xml:space="preserve"> </w:t>
      </w:r>
      <w:r w:rsidRPr="005B1013">
        <w:t>as</w:t>
      </w:r>
      <w:r w:rsidR="000A5C4F">
        <w:t xml:space="preserve"> </w:t>
      </w:r>
      <w:r w:rsidRPr="005B1013">
        <w:t>75</w:t>
      </w:r>
      <w:r w:rsidR="000A5C4F">
        <w:t xml:space="preserve"> </w:t>
      </w:r>
      <w:r w:rsidRPr="005B1013">
        <w:t>Q2W/Up</w:t>
      </w:r>
      <w:r w:rsidR="000A5C4F">
        <w:t xml:space="preserve"> </w:t>
      </w:r>
      <w:r w:rsidRPr="005B1013">
        <w:t>150</w:t>
      </w:r>
      <w:r w:rsidR="000A5C4F">
        <w:t xml:space="preserve"> </w:t>
      </w:r>
      <w:r w:rsidRPr="005B1013">
        <w:t>Q2W),</w:t>
      </w:r>
      <w:r w:rsidR="000A5C4F">
        <w:t xml:space="preserve"> </w:t>
      </w:r>
      <w:r w:rsidRPr="005B1013">
        <w:t>and</w:t>
      </w:r>
      <w:r w:rsidR="000A5C4F">
        <w:t xml:space="preserve"> </w:t>
      </w:r>
      <w:r w:rsidRPr="005B1013">
        <w:t>placebo.</w:t>
      </w:r>
      <w:r w:rsidR="000A5C4F">
        <w:t xml:space="preserve"> </w:t>
      </w:r>
      <w:r w:rsidRPr="005B1013">
        <w:t>Up</w:t>
      </w:r>
      <w:r w:rsidR="000A5C4F">
        <w:t xml:space="preserve"> </w:t>
      </w:r>
      <w:r w:rsidRPr="005B1013">
        <w:t>titration</w:t>
      </w:r>
      <w:r w:rsidR="000A5C4F">
        <w:t xml:space="preserve"> </w:t>
      </w:r>
      <w:r w:rsidRPr="005B1013">
        <w:t>was</w:t>
      </w:r>
      <w:r w:rsidR="000A5C4F">
        <w:t xml:space="preserve"> </w:t>
      </w:r>
      <w:r w:rsidRPr="005B1013">
        <w:t>formally</w:t>
      </w:r>
      <w:r w:rsidR="000A5C4F">
        <w:t xml:space="preserve"> </w:t>
      </w:r>
      <w:r w:rsidRPr="005B1013">
        <w:t>done</w:t>
      </w:r>
      <w:r w:rsidR="000A5C4F">
        <w:t xml:space="preserve"> </w:t>
      </w:r>
      <w:r w:rsidRPr="005B1013">
        <w:t>at</w:t>
      </w:r>
      <w:r w:rsidR="000A5C4F">
        <w:t xml:space="preserve"> </w:t>
      </w:r>
      <w:r w:rsidRPr="005B1013">
        <w:t>Week</w:t>
      </w:r>
      <w:r w:rsidR="000A5C4F">
        <w:t xml:space="preserve"> </w:t>
      </w:r>
      <w:r w:rsidRPr="005B1013">
        <w:t>12</w:t>
      </w:r>
      <w:r w:rsidR="000A5C4F">
        <w:t xml:space="preserve"> </w:t>
      </w:r>
      <w:r w:rsidRPr="005B1013">
        <w:t>for</w:t>
      </w:r>
      <w:r w:rsidR="000A5C4F">
        <w:t xml:space="preserve"> </w:t>
      </w:r>
      <w:r w:rsidRPr="005B1013">
        <w:t>patients</w:t>
      </w:r>
      <w:r w:rsidR="000A5C4F">
        <w:t xml:space="preserve"> </w:t>
      </w:r>
      <w:r w:rsidRPr="005B1013">
        <w:t>who</w:t>
      </w:r>
      <w:r w:rsidR="000A5C4F">
        <w:t xml:space="preserve"> </w:t>
      </w:r>
      <w:r w:rsidRPr="005B1013">
        <w:t>did</w:t>
      </w:r>
      <w:r w:rsidR="000A5C4F">
        <w:t xml:space="preserve"> </w:t>
      </w:r>
      <w:r w:rsidRPr="005B1013">
        <w:t>not</w:t>
      </w:r>
      <w:r w:rsidR="000A5C4F">
        <w:t xml:space="preserve"> </w:t>
      </w:r>
      <w:r w:rsidRPr="005B1013">
        <w:t>achieve</w:t>
      </w:r>
      <w:r w:rsidR="000A5C4F">
        <w:t xml:space="preserve"> </w:t>
      </w:r>
      <w:r w:rsidRPr="005B1013">
        <w:t>their</w:t>
      </w:r>
      <w:r w:rsidR="000A5C4F">
        <w:t xml:space="preserve"> </w:t>
      </w:r>
      <w:r w:rsidRPr="005B1013">
        <w:t>pre-specified</w:t>
      </w:r>
      <w:r w:rsidR="000A5C4F">
        <w:t xml:space="preserve"> </w:t>
      </w:r>
      <w:r w:rsidRPr="005B1013">
        <w:t>LDL-C</w:t>
      </w:r>
      <w:r w:rsidR="000A5C4F">
        <w:t xml:space="preserve"> </w:t>
      </w:r>
      <w:r w:rsidRPr="005B1013">
        <w:t>goals</w:t>
      </w:r>
      <w:r w:rsidR="000A5C4F">
        <w:t xml:space="preserve"> </w:t>
      </w:r>
      <w:r w:rsidRPr="005B1013">
        <w:t>at</w:t>
      </w:r>
      <w:r w:rsidR="000A5C4F">
        <w:t xml:space="preserve"> </w:t>
      </w:r>
      <w:r w:rsidRPr="005B1013">
        <w:t>Week</w:t>
      </w:r>
      <w:r w:rsidR="000A5C4F">
        <w:t xml:space="preserve"> </w:t>
      </w:r>
      <w:r w:rsidRPr="005B1013">
        <w:t>8.</w:t>
      </w:r>
      <w:r w:rsidR="000A5C4F">
        <w:t xml:space="preserve"> </w:t>
      </w:r>
      <w:r w:rsidRPr="005B1013">
        <w:t>The</w:t>
      </w:r>
      <w:r w:rsidR="000A5C4F">
        <w:t xml:space="preserve"> </w:t>
      </w:r>
      <w:r w:rsidRPr="005B1013">
        <w:t>large</w:t>
      </w:r>
      <w:r w:rsidR="000A5C4F">
        <w:t xml:space="preserve"> </w:t>
      </w:r>
      <w:r w:rsidRPr="005B1013">
        <w:t>majority</w:t>
      </w:r>
      <w:r w:rsidR="000A5C4F">
        <w:t xml:space="preserve"> </w:t>
      </w:r>
      <w:r w:rsidRPr="005B1013">
        <w:t>of</w:t>
      </w:r>
      <w:r w:rsidR="000A5C4F">
        <w:t xml:space="preserve"> </w:t>
      </w:r>
      <w:r w:rsidRPr="005B1013">
        <w:t>patients</w:t>
      </w:r>
      <w:r w:rsidR="000A5C4F">
        <w:t xml:space="preserve"> </w:t>
      </w:r>
      <w:r w:rsidRPr="005B1013">
        <w:t>were</w:t>
      </w:r>
      <w:r w:rsidR="000A5C4F">
        <w:t xml:space="preserve"> </w:t>
      </w:r>
      <w:r w:rsidRPr="005B1013">
        <w:t>at</w:t>
      </w:r>
      <w:r w:rsidR="000A5C4F">
        <w:t xml:space="preserve"> </w:t>
      </w:r>
      <w:r w:rsidRPr="005B1013">
        <w:t>high/very</w:t>
      </w:r>
      <w:r w:rsidR="000A5C4F">
        <w:t xml:space="preserve"> </w:t>
      </w:r>
      <w:r w:rsidRPr="005B1013">
        <w:t>high</w:t>
      </w:r>
      <w:r w:rsidR="000A5C4F">
        <w:t xml:space="preserve"> </w:t>
      </w:r>
      <w:r w:rsidR="0074424F">
        <w:t>c</w:t>
      </w:r>
      <w:r w:rsidR="007B028C">
        <w:t>ardiovascular</w:t>
      </w:r>
      <w:r w:rsidR="000A5C4F">
        <w:t xml:space="preserve"> </w:t>
      </w:r>
      <w:r w:rsidR="007B028C">
        <w:t>(</w:t>
      </w:r>
      <w:r w:rsidRPr="005B1013">
        <w:t>CV</w:t>
      </w:r>
      <w:r w:rsidR="007B028C">
        <w:t>)</w:t>
      </w:r>
      <w:r w:rsidR="000A5C4F">
        <w:t xml:space="preserve"> </w:t>
      </w:r>
      <w:r w:rsidRPr="005B1013">
        <w:t>risk</w:t>
      </w:r>
      <w:r w:rsidR="000A5C4F">
        <w:t xml:space="preserve"> </w:t>
      </w:r>
      <w:r w:rsidRPr="005B1013">
        <w:t>(85.9%who</w:t>
      </w:r>
      <w:r w:rsidR="000A5C4F">
        <w:t xml:space="preserve"> </w:t>
      </w:r>
      <w:r w:rsidRPr="005B1013">
        <w:t>were</w:t>
      </w:r>
      <w:r w:rsidR="000A5C4F">
        <w:t xml:space="preserve"> </w:t>
      </w:r>
      <w:r w:rsidRPr="005B1013">
        <w:t>also</w:t>
      </w:r>
      <w:r w:rsidR="000A5C4F">
        <w:t xml:space="preserve"> </w:t>
      </w:r>
      <w:r w:rsidRPr="005B1013">
        <w:t>on</w:t>
      </w:r>
      <w:r w:rsidR="000A5C4F">
        <w:t xml:space="preserve"> </w:t>
      </w:r>
      <w:r w:rsidRPr="005B1013">
        <w:t>statins</w:t>
      </w:r>
      <w:r w:rsidR="000A5C4F">
        <w:t xml:space="preserve"> </w:t>
      </w:r>
      <w:r w:rsidRPr="005B1013">
        <w:t>and</w:t>
      </w:r>
      <w:r w:rsidR="000A5C4F">
        <w:t xml:space="preserve"> </w:t>
      </w:r>
      <w:r w:rsidRPr="005B1013">
        <w:t>74.1%</w:t>
      </w:r>
      <w:r w:rsidR="000A5C4F">
        <w:t xml:space="preserve"> </w:t>
      </w:r>
      <w:r w:rsidRPr="005B1013">
        <w:t>not</w:t>
      </w:r>
      <w:r w:rsidR="000A5C4F">
        <w:t xml:space="preserve"> </w:t>
      </w:r>
      <w:r w:rsidRPr="005B1013">
        <w:t>on</w:t>
      </w:r>
      <w:r w:rsidR="000A5C4F">
        <w:t xml:space="preserve"> </w:t>
      </w:r>
      <w:r w:rsidRPr="005B1013">
        <w:t>statins).</w:t>
      </w:r>
    </w:p>
    <w:p w:rsidR="00166CBE" w:rsidRPr="005B1013" w:rsidRDefault="00166CBE" w:rsidP="00812F6C">
      <w:r w:rsidRPr="005B1013">
        <w:t>With</w:t>
      </w:r>
      <w:r w:rsidR="000A5C4F">
        <w:t xml:space="preserve"> </w:t>
      </w:r>
      <w:r w:rsidRPr="005B1013">
        <w:t>the</w:t>
      </w:r>
      <w:r w:rsidR="000A5C4F">
        <w:t xml:space="preserve"> </w:t>
      </w:r>
      <w:r w:rsidRPr="005B1013">
        <w:t>300</w:t>
      </w:r>
      <w:r w:rsidR="000A5C4F">
        <w:t xml:space="preserve"> </w:t>
      </w:r>
      <w:r w:rsidRPr="005B1013">
        <w:t>Q4W/150</w:t>
      </w:r>
      <w:r w:rsidR="000A5C4F">
        <w:t xml:space="preserve"> </w:t>
      </w:r>
      <w:r w:rsidRPr="005B1013">
        <w:t>Q2W</w:t>
      </w:r>
      <w:r w:rsidR="000A5C4F">
        <w:t xml:space="preserve"> </w:t>
      </w:r>
      <w:r w:rsidRPr="005B1013">
        <w:t>the</w:t>
      </w:r>
      <w:r w:rsidR="000A5C4F">
        <w:t xml:space="preserve"> </w:t>
      </w:r>
      <w:r w:rsidRPr="005B1013">
        <w:t>LS</w:t>
      </w:r>
      <w:r w:rsidR="000A5C4F">
        <w:t xml:space="preserve"> </w:t>
      </w:r>
      <w:r w:rsidRPr="005B1013">
        <w:t>mean</w:t>
      </w:r>
      <w:r w:rsidR="000A5C4F">
        <w:t xml:space="preserve"> </w:t>
      </w:r>
      <w:r w:rsidRPr="005B1013">
        <w:t>percent</w:t>
      </w:r>
      <w:r w:rsidR="000A5C4F">
        <w:t xml:space="preserve"> </w:t>
      </w:r>
      <w:r w:rsidRPr="005B1013">
        <w:t>reduction</w:t>
      </w:r>
      <w:r w:rsidR="000A5C4F">
        <w:t xml:space="preserve"> </w:t>
      </w:r>
      <w:r w:rsidRPr="005B1013">
        <w:t>in</w:t>
      </w:r>
      <w:r w:rsidR="000A5C4F">
        <w:t xml:space="preserve"> </w:t>
      </w:r>
      <w:r w:rsidRPr="005B1013">
        <w:t>calculated</w:t>
      </w:r>
      <w:r w:rsidR="000A5C4F">
        <w:t xml:space="preserve"> </w:t>
      </w:r>
      <w:r w:rsidRPr="005B1013">
        <w:t>LDL-</w:t>
      </w:r>
      <w:r w:rsidR="007B028C">
        <w:t>C</w:t>
      </w:r>
      <w:r w:rsidR="000A5C4F">
        <w:t xml:space="preserve"> </w:t>
      </w:r>
      <w:r w:rsidR="007B028C">
        <w:t>from</w:t>
      </w:r>
      <w:r w:rsidR="000A5C4F">
        <w:t xml:space="preserve"> </w:t>
      </w:r>
      <w:r w:rsidR="007B028C">
        <w:t>baseline</w:t>
      </w:r>
      <w:r w:rsidR="000A5C4F">
        <w:t xml:space="preserve"> </w:t>
      </w:r>
      <w:r w:rsidR="007B028C">
        <w:t>was</w:t>
      </w:r>
      <w:r w:rsidR="000A5C4F">
        <w:t xml:space="preserve"> </w:t>
      </w:r>
      <w:r w:rsidR="007B028C">
        <w:noBreakHyphen/>
      </w:r>
      <w:r w:rsidR="001A721A">
        <w:t>58%</w:t>
      </w:r>
      <w:r w:rsidR="000A5C4F">
        <w:t xml:space="preserve"> </w:t>
      </w:r>
      <w:r w:rsidR="001A721A">
        <w:t>but</w:t>
      </w:r>
      <w:r w:rsidR="000A5C4F">
        <w:t xml:space="preserve"> </w:t>
      </w:r>
      <w:r w:rsidR="001A721A">
        <w:t>15</w:t>
      </w:r>
      <w:r w:rsidR="000A5C4F">
        <w:t xml:space="preserve"> </w:t>
      </w:r>
      <w:r w:rsidR="001A721A">
        <w:t>to</w:t>
      </w:r>
      <w:r w:rsidR="000A5C4F">
        <w:t xml:space="preserve"> </w:t>
      </w:r>
      <w:r w:rsidRPr="005B1013">
        <w:t>19%</w:t>
      </w:r>
      <w:r w:rsidR="000A5C4F">
        <w:t xml:space="preserve"> </w:t>
      </w:r>
      <w:r w:rsidRPr="005B1013">
        <w:t>of</w:t>
      </w:r>
      <w:r w:rsidR="000A5C4F">
        <w:t xml:space="preserve"> </w:t>
      </w:r>
      <w:r w:rsidRPr="005B1013">
        <w:t>patients</w:t>
      </w:r>
      <w:r w:rsidR="000A5C4F">
        <w:t xml:space="preserve"> </w:t>
      </w:r>
      <w:r w:rsidRPr="005B1013">
        <w:t>had</w:t>
      </w:r>
      <w:r w:rsidR="000A5C4F">
        <w:t xml:space="preserve"> </w:t>
      </w:r>
      <w:r w:rsidRPr="005B1013">
        <w:t>to</w:t>
      </w:r>
      <w:r w:rsidR="000A5C4F">
        <w:t xml:space="preserve"> </w:t>
      </w:r>
      <w:r w:rsidRPr="005B1013">
        <w:t>have</w:t>
      </w:r>
      <w:r w:rsidR="000A5C4F">
        <w:t xml:space="preserve"> </w:t>
      </w:r>
      <w:r w:rsidRPr="005B1013">
        <w:t>their</w:t>
      </w:r>
      <w:r w:rsidR="000A5C4F">
        <w:t xml:space="preserve"> </w:t>
      </w:r>
      <w:r w:rsidRPr="005B1013">
        <w:t>dose</w:t>
      </w:r>
      <w:r w:rsidR="000A5C4F">
        <w:t xml:space="preserve"> </w:t>
      </w:r>
      <w:r w:rsidRPr="005B1013">
        <w:t>regimen</w:t>
      </w:r>
      <w:r w:rsidR="000A5C4F">
        <w:t xml:space="preserve"> </w:t>
      </w:r>
      <w:r w:rsidRPr="005B1013">
        <w:t>changed</w:t>
      </w:r>
      <w:r w:rsidR="000A5C4F">
        <w:t xml:space="preserve"> </w:t>
      </w:r>
      <w:r w:rsidRPr="005B1013">
        <w:t>to</w:t>
      </w:r>
      <w:r w:rsidR="000A5C4F">
        <w:t xml:space="preserve"> </w:t>
      </w:r>
      <w:r w:rsidRPr="005B1013">
        <w:t>a</w:t>
      </w:r>
      <w:r w:rsidR="000A5C4F">
        <w:t xml:space="preserve"> </w:t>
      </w:r>
      <w:r w:rsidRPr="005B1013">
        <w:t>Q2W</w:t>
      </w:r>
      <w:r w:rsidR="000A5C4F">
        <w:t xml:space="preserve"> </w:t>
      </w:r>
      <w:r w:rsidRPr="005B1013">
        <w:t>regimen</w:t>
      </w:r>
      <w:r w:rsidR="000A5C4F">
        <w:t xml:space="preserve"> </w:t>
      </w:r>
      <w:r w:rsidRPr="005B1013">
        <w:t>to</w:t>
      </w:r>
      <w:r w:rsidR="000A5C4F">
        <w:t xml:space="preserve"> </w:t>
      </w:r>
      <w:r w:rsidRPr="005B1013">
        <w:t>achieve</w:t>
      </w:r>
      <w:r w:rsidR="000A5C4F">
        <w:t xml:space="preserve"> </w:t>
      </w:r>
      <w:r w:rsidRPr="005B1013">
        <w:t>stable</w:t>
      </w:r>
      <w:r w:rsidR="000A5C4F">
        <w:t xml:space="preserve"> </w:t>
      </w:r>
      <w:r w:rsidRPr="005B1013">
        <w:t>response.</w:t>
      </w:r>
    </w:p>
    <w:p w:rsidR="00166CBE" w:rsidRPr="005B1013" w:rsidRDefault="00166CBE" w:rsidP="00166CBE">
      <w:r w:rsidRPr="005B1013">
        <w:t>Given</w:t>
      </w:r>
      <w:r w:rsidR="000A5C4F">
        <w:t xml:space="preserve"> </w:t>
      </w:r>
      <w:r w:rsidRPr="005B1013">
        <w:t>that</w:t>
      </w:r>
      <w:r w:rsidR="000A5C4F">
        <w:t xml:space="preserve"> </w:t>
      </w:r>
      <w:r w:rsidRPr="005B1013">
        <w:t>the</w:t>
      </w:r>
      <w:r w:rsidR="000A5C4F">
        <w:t xml:space="preserve"> </w:t>
      </w:r>
      <w:r w:rsidRPr="005B1013">
        <w:t>sponsor</w:t>
      </w:r>
      <w:r w:rsidR="000A5C4F">
        <w:t xml:space="preserve"> </w:t>
      </w:r>
      <w:r w:rsidRPr="005B1013">
        <w:t>cannot</w:t>
      </w:r>
      <w:r w:rsidR="000A5C4F">
        <w:t xml:space="preserve"> </w:t>
      </w:r>
      <w:r w:rsidRPr="005B1013">
        <w:t>identify</w:t>
      </w:r>
      <w:r w:rsidR="000A5C4F">
        <w:t xml:space="preserve"> </w:t>
      </w:r>
      <w:r w:rsidRPr="005B1013">
        <w:t>the</w:t>
      </w:r>
      <w:r w:rsidR="000A5C4F">
        <w:t xml:space="preserve"> </w:t>
      </w:r>
      <w:r w:rsidRPr="005B1013">
        <w:t>subset</w:t>
      </w:r>
      <w:r w:rsidR="000A5C4F">
        <w:t xml:space="preserve"> </w:t>
      </w:r>
      <w:r w:rsidRPr="005B1013">
        <w:t>of</w:t>
      </w:r>
      <w:r w:rsidR="000A5C4F">
        <w:t xml:space="preserve"> </w:t>
      </w:r>
      <w:r w:rsidRPr="005B1013">
        <w:t>patients</w:t>
      </w:r>
      <w:r w:rsidR="000A5C4F">
        <w:t xml:space="preserve"> </w:t>
      </w:r>
      <w:r w:rsidRPr="005B1013">
        <w:t>who</w:t>
      </w:r>
      <w:r w:rsidR="000A5C4F">
        <w:t xml:space="preserve"> </w:t>
      </w:r>
      <w:r w:rsidRPr="005B1013">
        <w:t>can</w:t>
      </w:r>
      <w:r w:rsidR="000A5C4F">
        <w:t xml:space="preserve"> </w:t>
      </w:r>
      <w:r w:rsidRPr="005B1013">
        <w:t>benefit</w:t>
      </w:r>
      <w:r w:rsidR="000A5C4F">
        <w:t xml:space="preserve"> </w:t>
      </w:r>
      <w:r w:rsidRPr="005B1013">
        <w:t>from</w:t>
      </w:r>
      <w:r w:rsidR="000A5C4F">
        <w:t xml:space="preserve"> </w:t>
      </w:r>
      <w:r w:rsidRPr="005B1013">
        <w:t>a</w:t>
      </w:r>
      <w:r w:rsidR="000A5C4F">
        <w:t xml:space="preserve"> </w:t>
      </w:r>
      <w:r w:rsidRPr="005B1013">
        <w:t>starting</w:t>
      </w:r>
      <w:r w:rsidR="000A5C4F">
        <w:t xml:space="preserve"> </w:t>
      </w:r>
      <w:r w:rsidRPr="005B1013">
        <w:t>dose</w:t>
      </w:r>
      <w:r w:rsidR="000A5C4F">
        <w:t xml:space="preserve"> </w:t>
      </w:r>
      <w:r w:rsidRPr="005B1013">
        <w:t>of</w:t>
      </w:r>
      <w:r w:rsidR="000A5C4F">
        <w:t xml:space="preserve"> </w:t>
      </w:r>
      <w:r w:rsidRPr="005B1013">
        <w:t>300</w:t>
      </w:r>
      <w:r w:rsidR="000A5C4F">
        <w:t xml:space="preserve"> </w:t>
      </w:r>
      <w:r w:rsidR="00224853">
        <w:t>mg</w:t>
      </w:r>
      <w:r w:rsidR="000A5C4F">
        <w:t xml:space="preserve"> </w:t>
      </w:r>
      <w:r w:rsidRPr="005B1013">
        <w:t>Q4W</w:t>
      </w:r>
      <w:r w:rsidR="000A5C4F">
        <w:t xml:space="preserve"> </w:t>
      </w:r>
      <w:r w:rsidRPr="005B1013">
        <w:t>or</w:t>
      </w:r>
      <w:r w:rsidR="000A5C4F">
        <w:t xml:space="preserve"> </w:t>
      </w:r>
      <w:r w:rsidRPr="005B1013">
        <w:t>even</w:t>
      </w:r>
      <w:r w:rsidR="000A5C4F">
        <w:t xml:space="preserve"> </w:t>
      </w:r>
      <w:r w:rsidRPr="005B1013">
        <w:t>150</w:t>
      </w:r>
      <w:r w:rsidR="000A5C4F">
        <w:t xml:space="preserve"> </w:t>
      </w:r>
      <w:r w:rsidR="00224853">
        <w:t>mg</w:t>
      </w:r>
      <w:r w:rsidR="000A5C4F">
        <w:t xml:space="preserve"> </w:t>
      </w:r>
      <w:r w:rsidRPr="005B1013">
        <w:t>Q4W</w:t>
      </w:r>
      <w:r w:rsidR="000A5C4F">
        <w:t xml:space="preserve"> </w:t>
      </w:r>
      <w:r w:rsidRPr="005B1013">
        <w:t>there</w:t>
      </w:r>
      <w:r w:rsidR="000A5C4F">
        <w:t xml:space="preserve"> </w:t>
      </w:r>
      <w:r w:rsidRPr="005B1013">
        <w:t>does</w:t>
      </w:r>
      <w:r w:rsidR="000A5C4F">
        <w:t xml:space="preserve"> </w:t>
      </w:r>
      <w:r w:rsidRPr="005B1013">
        <w:t>not</w:t>
      </w:r>
      <w:r w:rsidR="000A5C4F">
        <w:t xml:space="preserve"> </w:t>
      </w:r>
      <w:r w:rsidRPr="005B1013">
        <w:t>appear</w:t>
      </w:r>
      <w:r w:rsidR="000A5C4F">
        <w:t xml:space="preserve"> </w:t>
      </w:r>
      <w:r w:rsidRPr="005B1013">
        <w:t>to</w:t>
      </w:r>
      <w:r w:rsidR="000A5C4F">
        <w:t xml:space="preserve"> </w:t>
      </w:r>
      <w:r w:rsidRPr="005B1013">
        <w:t>be</w:t>
      </w:r>
      <w:r w:rsidR="000A5C4F">
        <w:t xml:space="preserve"> </w:t>
      </w:r>
      <w:r w:rsidRPr="005B1013">
        <w:t>sufficient</w:t>
      </w:r>
      <w:r w:rsidR="000A5C4F">
        <w:t xml:space="preserve"> </w:t>
      </w:r>
      <w:r w:rsidRPr="005B1013">
        <w:t>justification</w:t>
      </w:r>
      <w:r w:rsidR="000A5C4F">
        <w:t xml:space="preserve"> </w:t>
      </w:r>
      <w:r w:rsidRPr="005B1013">
        <w:t>for</w:t>
      </w:r>
      <w:r w:rsidR="000A5C4F">
        <w:t xml:space="preserve"> </w:t>
      </w:r>
      <w:r w:rsidRPr="005B1013">
        <w:t>altering</w:t>
      </w:r>
      <w:r w:rsidR="000A5C4F">
        <w:t xml:space="preserve"> </w:t>
      </w:r>
      <w:r w:rsidRPr="005B1013">
        <w:t>the</w:t>
      </w:r>
      <w:r w:rsidR="000A5C4F">
        <w:t xml:space="preserve"> </w:t>
      </w:r>
      <w:r w:rsidRPr="005B1013">
        <w:t>starting</w:t>
      </w:r>
      <w:r w:rsidR="000A5C4F">
        <w:t xml:space="preserve"> </w:t>
      </w:r>
      <w:r w:rsidRPr="005B1013">
        <w:t>dose</w:t>
      </w:r>
      <w:r w:rsidR="000A5C4F">
        <w:t xml:space="preserve"> </w:t>
      </w:r>
      <w:r w:rsidRPr="005B1013">
        <w:t>of</w:t>
      </w:r>
      <w:r w:rsidR="000A5C4F">
        <w:t xml:space="preserve"> </w:t>
      </w:r>
      <w:r w:rsidRPr="005B1013">
        <w:t>75</w:t>
      </w:r>
      <w:r w:rsidR="000A5C4F">
        <w:t xml:space="preserve"> </w:t>
      </w:r>
      <w:r w:rsidR="00224853">
        <w:t>mg</w:t>
      </w:r>
      <w:r w:rsidR="000A5C4F">
        <w:t xml:space="preserve"> </w:t>
      </w:r>
      <w:r w:rsidRPr="005B1013">
        <w:t>Q2W</w:t>
      </w:r>
      <w:r w:rsidR="000A5C4F">
        <w:t xml:space="preserve"> </w:t>
      </w:r>
      <w:r w:rsidRPr="005B1013">
        <w:t>and</w:t>
      </w:r>
      <w:r w:rsidR="000A5C4F">
        <w:t xml:space="preserve"> </w:t>
      </w:r>
      <w:r w:rsidRPr="005B1013">
        <w:t>then</w:t>
      </w:r>
      <w:r w:rsidR="000A5C4F">
        <w:t xml:space="preserve"> </w:t>
      </w:r>
      <w:r w:rsidRPr="005B1013">
        <w:t>assessing</w:t>
      </w:r>
      <w:r w:rsidR="000A5C4F">
        <w:t xml:space="preserve"> </w:t>
      </w:r>
      <w:r w:rsidRPr="005B1013">
        <w:t>the</w:t>
      </w:r>
      <w:r w:rsidR="000A5C4F">
        <w:t xml:space="preserve"> </w:t>
      </w:r>
      <w:r w:rsidRPr="005B1013">
        <w:t>response</w:t>
      </w:r>
      <w:r w:rsidR="000A5C4F">
        <w:t xml:space="preserve"> </w:t>
      </w:r>
      <w:r w:rsidRPr="005B1013">
        <w:t>at</w:t>
      </w:r>
      <w:r w:rsidR="000A5C4F">
        <w:t xml:space="preserve"> </w:t>
      </w:r>
      <w:r w:rsidRPr="005B1013">
        <w:t>Week</w:t>
      </w:r>
      <w:r w:rsidR="000A5C4F">
        <w:t xml:space="preserve"> </w:t>
      </w:r>
      <w:r w:rsidRPr="005B1013">
        <w:t>8</w:t>
      </w:r>
      <w:r w:rsidR="000A5C4F">
        <w:t xml:space="preserve"> </w:t>
      </w:r>
      <w:r w:rsidRPr="005B1013">
        <w:t>and</w:t>
      </w:r>
      <w:r w:rsidR="000A5C4F">
        <w:t xml:space="preserve"> </w:t>
      </w:r>
      <w:r w:rsidRPr="005B1013">
        <w:t>deciding</w:t>
      </w:r>
      <w:r w:rsidR="000A5C4F">
        <w:t xml:space="preserve"> </w:t>
      </w:r>
      <w:r w:rsidRPr="005B1013">
        <w:t>on</w:t>
      </w:r>
      <w:r w:rsidR="000A5C4F">
        <w:t xml:space="preserve"> </w:t>
      </w:r>
      <w:r w:rsidRPr="005B1013">
        <w:t>up</w:t>
      </w:r>
      <w:r w:rsidR="000A5C4F">
        <w:t xml:space="preserve"> </w:t>
      </w:r>
      <w:r w:rsidRPr="005B1013">
        <w:t>titrating</w:t>
      </w:r>
      <w:r w:rsidR="000A5C4F">
        <w:t xml:space="preserve"> </w:t>
      </w:r>
      <w:r w:rsidRPr="005B1013">
        <w:t>to</w:t>
      </w:r>
      <w:r w:rsidR="000A5C4F">
        <w:t xml:space="preserve"> </w:t>
      </w:r>
      <w:r w:rsidRPr="005B1013">
        <w:t>150</w:t>
      </w:r>
      <w:r w:rsidR="000A5C4F">
        <w:t xml:space="preserve"> </w:t>
      </w:r>
      <w:r w:rsidR="00224853">
        <w:t>mg</w:t>
      </w:r>
      <w:r w:rsidR="000A5C4F">
        <w:t xml:space="preserve"> </w:t>
      </w:r>
      <w:r w:rsidRPr="005B1013">
        <w:t>Q2W</w:t>
      </w:r>
      <w:r w:rsidR="000A5C4F">
        <w:t xml:space="preserve"> </w:t>
      </w:r>
      <w:r w:rsidRPr="005B1013">
        <w:t>depending</w:t>
      </w:r>
      <w:r w:rsidR="000A5C4F">
        <w:t xml:space="preserve"> </w:t>
      </w:r>
      <w:r w:rsidRPr="005B1013">
        <w:t>on</w:t>
      </w:r>
      <w:r w:rsidR="000A5C4F">
        <w:t xml:space="preserve"> </w:t>
      </w:r>
      <w:r w:rsidRPr="005B1013">
        <w:t>the</w:t>
      </w:r>
      <w:r w:rsidR="000A5C4F">
        <w:t xml:space="preserve"> </w:t>
      </w:r>
      <w:r w:rsidRPr="005B1013">
        <w:t>individual</w:t>
      </w:r>
      <w:r w:rsidR="000A5C4F">
        <w:t xml:space="preserve"> </w:t>
      </w:r>
      <w:r w:rsidRPr="005B1013">
        <w:lastRenderedPageBreak/>
        <w:t>patients</w:t>
      </w:r>
      <w:r w:rsidR="000A5C4F">
        <w:t xml:space="preserve"> </w:t>
      </w:r>
      <w:r w:rsidRPr="005B1013">
        <w:t>preference,</w:t>
      </w:r>
      <w:r w:rsidR="000A5C4F">
        <w:t xml:space="preserve"> </w:t>
      </w:r>
      <w:r w:rsidRPr="005B1013">
        <w:t>risk</w:t>
      </w:r>
      <w:r w:rsidR="000A5C4F">
        <w:t xml:space="preserve"> </w:t>
      </w:r>
      <w:r w:rsidRPr="005B1013">
        <w:t>factors,</w:t>
      </w:r>
      <w:r w:rsidR="000A5C4F">
        <w:t xml:space="preserve"> </w:t>
      </w:r>
      <w:r w:rsidRPr="005B1013">
        <w:t>target</w:t>
      </w:r>
      <w:r w:rsidR="000A5C4F">
        <w:t xml:space="preserve"> </w:t>
      </w:r>
      <w:r w:rsidRPr="005B1013">
        <w:t>LDL-C</w:t>
      </w:r>
      <w:r w:rsidR="000A5C4F">
        <w:t xml:space="preserve"> </w:t>
      </w:r>
      <w:r w:rsidRPr="005B1013">
        <w:t>level</w:t>
      </w:r>
      <w:r w:rsidR="000A5C4F">
        <w:t xml:space="preserve"> </w:t>
      </w:r>
      <w:r w:rsidRPr="005B1013">
        <w:t>and</w:t>
      </w:r>
      <w:r w:rsidR="000A5C4F">
        <w:t xml:space="preserve"> </w:t>
      </w:r>
      <w:r w:rsidRPr="005B1013">
        <w:t>response.</w:t>
      </w:r>
      <w:r w:rsidR="000A5C4F">
        <w:t xml:space="preserve"> </w:t>
      </w:r>
      <w:r w:rsidRPr="005B1013">
        <w:t>It</w:t>
      </w:r>
      <w:r w:rsidR="000A5C4F">
        <w:t xml:space="preserve"> </w:t>
      </w:r>
      <w:r w:rsidRPr="005B1013">
        <w:t>seems</w:t>
      </w:r>
      <w:r w:rsidR="000A5C4F">
        <w:t xml:space="preserve"> </w:t>
      </w:r>
      <w:r w:rsidRPr="005B1013">
        <w:t>likely</w:t>
      </w:r>
      <w:r w:rsidR="000A5C4F">
        <w:t xml:space="preserve"> </w:t>
      </w:r>
      <w:r w:rsidRPr="005B1013">
        <w:t>that</w:t>
      </w:r>
      <w:r w:rsidR="000A5C4F">
        <w:t xml:space="preserve"> </w:t>
      </w:r>
      <w:r w:rsidRPr="005B1013">
        <w:t>several</w:t>
      </w:r>
      <w:r w:rsidR="000A5C4F">
        <w:t xml:space="preserve"> </w:t>
      </w:r>
      <w:r w:rsidRPr="005B1013">
        <w:t>dose</w:t>
      </w:r>
      <w:r w:rsidR="000A5C4F">
        <w:t xml:space="preserve"> </w:t>
      </w:r>
      <w:r w:rsidRPr="005B1013">
        <w:t>changes</w:t>
      </w:r>
      <w:r w:rsidR="000A5C4F">
        <w:t xml:space="preserve"> </w:t>
      </w:r>
      <w:r w:rsidRPr="005B1013">
        <w:t>may</w:t>
      </w:r>
      <w:r w:rsidR="000A5C4F">
        <w:t xml:space="preserve"> </w:t>
      </w:r>
      <w:r w:rsidRPr="005B1013">
        <w:t>be</w:t>
      </w:r>
      <w:r w:rsidR="000A5C4F">
        <w:t xml:space="preserve"> </w:t>
      </w:r>
      <w:r w:rsidRPr="005B1013">
        <w:t>necessary</w:t>
      </w:r>
      <w:r w:rsidR="000A5C4F">
        <w:t xml:space="preserve"> </w:t>
      </w:r>
      <w:r w:rsidRPr="005B1013">
        <w:t>to</w:t>
      </w:r>
      <w:r w:rsidR="000A5C4F">
        <w:t xml:space="preserve"> </w:t>
      </w:r>
      <w:r w:rsidRPr="005B1013">
        <w:t>achieve</w:t>
      </w:r>
      <w:r w:rsidR="000A5C4F">
        <w:t xml:space="preserve"> </w:t>
      </w:r>
      <w:r w:rsidRPr="005B1013">
        <w:t>optimal</w:t>
      </w:r>
      <w:r w:rsidR="000A5C4F">
        <w:t xml:space="preserve"> </w:t>
      </w:r>
      <w:r w:rsidRPr="005B1013">
        <w:t>treatment</w:t>
      </w:r>
      <w:r w:rsidR="000A5C4F">
        <w:t xml:space="preserve"> </w:t>
      </w:r>
      <w:r w:rsidRPr="005B1013">
        <w:t>at</w:t>
      </w:r>
      <w:r w:rsidR="000A5C4F">
        <w:t xml:space="preserve"> </w:t>
      </w:r>
      <w:r w:rsidRPr="005B1013">
        <w:t>the</w:t>
      </w:r>
      <w:r w:rsidR="000A5C4F">
        <w:t xml:space="preserve"> </w:t>
      </w:r>
      <w:r w:rsidRPr="005B1013">
        <w:t>lowest</w:t>
      </w:r>
      <w:r w:rsidR="000A5C4F">
        <w:t xml:space="preserve"> </w:t>
      </w:r>
      <w:r w:rsidRPr="005B1013">
        <w:t>dose</w:t>
      </w:r>
      <w:r w:rsidR="000A5C4F">
        <w:t xml:space="preserve"> </w:t>
      </w:r>
      <w:r w:rsidRPr="005B1013">
        <w:t>in</w:t>
      </w:r>
      <w:r w:rsidR="000A5C4F">
        <w:t xml:space="preserve"> </w:t>
      </w:r>
      <w:r w:rsidRPr="005B1013">
        <w:t>individual</w:t>
      </w:r>
      <w:r w:rsidR="000A5C4F">
        <w:t xml:space="preserve"> </w:t>
      </w:r>
      <w:r w:rsidRPr="005B1013">
        <w:t>patients.</w:t>
      </w:r>
    </w:p>
    <w:p w:rsidR="00166CBE" w:rsidRPr="005B1013" w:rsidRDefault="00166CBE" w:rsidP="00166CBE">
      <w:r w:rsidRPr="005B1013">
        <w:t>It</w:t>
      </w:r>
      <w:r w:rsidR="000A5C4F">
        <w:t xml:space="preserve"> </w:t>
      </w:r>
      <w:r w:rsidRPr="005B1013">
        <w:t>is</w:t>
      </w:r>
      <w:r w:rsidR="000A5C4F">
        <w:t xml:space="preserve"> </w:t>
      </w:r>
      <w:r w:rsidRPr="005B1013">
        <w:t>disappointing</w:t>
      </w:r>
      <w:r w:rsidR="000A5C4F">
        <w:t xml:space="preserve"> </w:t>
      </w:r>
      <w:r w:rsidRPr="005B1013">
        <w:t>that</w:t>
      </w:r>
      <w:r w:rsidR="000A5C4F">
        <w:t xml:space="preserve"> </w:t>
      </w:r>
      <w:r w:rsidRPr="005B1013">
        <w:t>the</w:t>
      </w:r>
      <w:r w:rsidR="000A5C4F">
        <w:t xml:space="preserve"> </w:t>
      </w:r>
      <w:r>
        <w:t>sponsor</w:t>
      </w:r>
      <w:r w:rsidR="000A5C4F">
        <w:t xml:space="preserve"> </w:t>
      </w:r>
      <w:r w:rsidRPr="005B1013">
        <w:t>did</w:t>
      </w:r>
      <w:r w:rsidR="000A5C4F">
        <w:t xml:space="preserve"> </w:t>
      </w:r>
      <w:r w:rsidRPr="005B1013">
        <w:t>not</w:t>
      </w:r>
      <w:r w:rsidR="000A5C4F">
        <w:t xml:space="preserve"> </w:t>
      </w:r>
      <w:r w:rsidRPr="005B1013">
        <w:t>conduct</w:t>
      </w:r>
      <w:r w:rsidR="000A5C4F">
        <w:t xml:space="preserve"> </w:t>
      </w:r>
      <w:r w:rsidRPr="005B1013">
        <w:t>any</w:t>
      </w:r>
      <w:r w:rsidR="000A5C4F">
        <w:t xml:space="preserve"> </w:t>
      </w:r>
      <w:r w:rsidRPr="005B1013">
        <w:t>studies</w:t>
      </w:r>
      <w:r w:rsidR="000A5C4F">
        <w:t xml:space="preserve"> </w:t>
      </w:r>
      <w:r w:rsidRPr="005B1013">
        <w:t>that</w:t>
      </w:r>
      <w:r w:rsidR="000A5C4F">
        <w:t xml:space="preserve"> </w:t>
      </w:r>
      <w:r w:rsidRPr="005B1013">
        <w:t>maintained</w:t>
      </w:r>
      <w:r w:rsidR="000A5C4F">
        <w:t xml:space="preserve"> </w:t>
      </w:r>
      <w:r w:rsidRPr="005B1013">
        <w:t>patients</w:t>
      </w:r>
      <w:r w:rsidR="000A5C4F">
        <w:t xml:space="preserve"> </w:t>
      </w:r>
      <w:r w:rsidRPr="005B1013">
        <w:t>on</w:t>
      </w:r>
      <w:r w:rsidR="000A5C4F">
        <w:t xml:space="preserve"> </w:t>
      </w:r>
      <w:r w:rsidRPr="005B1013">
        <w:t>Q4W</w:t>
      </w:r>
      <w:r w:rsidR="000A5C4F">
        <w:t xml:space="preserve"> </w:t>
      </w:r>
      <w:r w:rsidRPr="005B1013">
        <w:t>therapy</w:t>
      </w:r>
      <w:r w:rsidR="000A5C4F">
        <w:t xml:space="preserve"> </w:t>
      </w:r>
      <w:r w:rsidRPr="005B1013">
        <w:t>having</w:t>
      </w:r>
      <w:r w:rsidR="000A5C4F">
        <w:t xml:space="preserve"> </w:t>
      </w:r>
      <w:r w:rsidRPr="005B1013">
        <w:t>started</w:t>
      </w:r>
      <w:r w:rsidR="000A5C4F">
        <w:t xml:space="preserve"> </w:t>
      </w:r>
      <w:r w:rsidRPr="005B1013">
        <w:t>on</w:t>
      </w:r>
      <w:r w:rsidR="000A5C4F">
        <w:t xml:space="preserve"> </w:t>
      </w:r>
      <w:r w:rsidRPr="005B1013">
        <w:t>a</w:t>
      </w:r>
      <w:r w:rsidR="000A5C4F">
        <w:t xml:space="preserve"> </w:t>
      </w:r>
      <w:r w:rsidRPr="005B1013">
        <w:t>Q2W</w:t>
      </w:r>
      <w:r w:rsidR="000A5C4F">
        <w:t xml:space="preserve"> </w:t>
      </w:r>
      <w:r w:rsidRPr="005B1013">
        <w:t>regimen.</w:t>
      </w:r>
      <w:r w:rsidR="000A5C4F">
        <w:t xml:space="preserve"> </w:t>
      </w:r>
      <w:r w:rsidRPr="005B1013">
        <w:t>All</w:t>
      </w:r>
      <w:r w:rsidR="000A5C4F">
        <w:t xml:space="preserve"> </w:t>
      </w:r>
      <w:r w:rsidRPr="005B1013">
        <w:t>the</w:t>
      </w:r>
      <w:r w:rsidR="000A5C4F">
        <w:t xml:space="preserve"> </w:t>
      </w:r>
      <w:r w:rsidRPr="005B1013">
        <w:t>studies</w:t>
      </w:r>
      <w:r w:rsidR="000A5C4F">
        <w:t xml:space="preserve"> </w:t>
      </w:r>
      <w:r w:rsidRPr="005B1013">
        <w:t>using</w:t>
      </w:r>
      <w:r w:rsidR="000A5C4F">
        <w:t xml:space="preserve"> </w:t>
      </w:r>
      <w:r w:rsidRPr="005B1013">
        <w:t>a</w:t>
      </w:r>
      <w:r w:rsidR="000A5C4F">
        <w:t xml:space="preserve"> </w:t>
      </w:r>
      <w:r w:rsidRPr="005B1013">
        <w:t>Q4W</w:t>
      </w:r>
      <w:r w:rsidR="000A5C4F">
        <w:t xml:space="preserve"> </w:t>
      </w:r>
      <w:r w:rsidRPr="005B1013">
        <w:t>regimen</w:t>
      </w:r>
      <w:r w:rsidR="000A5C4F">
        <w:t xml:space="preserve"> </w:t>
      </w:r>
      <w:r w:rsidRPr="005B1013">
        <w:t>started</w:t>
      </w:r>
      <w:r w:rsidR="000A5C4F">
        <w:t xml:space="preserve"> </w:t>
      </w:r>
      <w:r w:rsidRPr="005B1013">
        <w:t>on</w:t>
      </w:r>
      <w:r w:rsidR="000A5C4F">
        <w:t xml:space="preserve"> </w:t>
      </w:r>
      <w:r w:rsidRPr="005B1013">
        <w:t>Q4W</w:t>
      </w:r>
      <w:r w:rsidR="000A5C4F">
        <w:t xml:space="preserve"> </w:t>
      </w:r>
      <w:r w:rsidRPr="005B1013">
        <w:t>and</w:t>
      </w:r>
      <w:r w:rsidR="000A5C4F">
        <w:t xml:space="preserve"> </w:t>
      </w:r>
      <w:r w:rsidRPr="005B1013">
        <w:t>then</w:t>
      </w:r>
      <w:r w:rsidR="000A5C4F">
        <w:t xml:space="preserve"> </w:t>
      </w:r>
      <w:r w:rsidRPr="005B1013">
        <w:t>moved</w:t>
      </w:r>
      <w:r w:rsidR="000A5C4F">
        <w:t xml:space="preserve"> </w:t>
      </w:r>
      <w:r w:rsidRPr="005B1013">
        <w:t>to</w:t>
      </w:r>
      <w:r w:rsidR="000A5C4F">
        <w:t xml:space="preserve"> </w:t>
      </w:r>
      <w:r w:rsidRPr="005B1013">
        <w:t>a</w:t>
      </w:r>
      <w:r w:rsidR="000A5C4F">
        <w:t xml:space="preserve"> </w:t>
      </w:r>
      <w:r w:rsidRPr="005B1013">
        <w:t>Q2W</w:t>
      </w:r>
      <w:r w:rsidR="000A5C4F">
        <w:t xml:space="preserve"> </w:t>
      </w:r>
      <w:r w:rsidRPr="005B1013">
        <w:t>regimen.</w:t>
      </w:r>
      <w:r w:rsidR="000A5C4F">
        <w:t xml:space="preserve"> </w:t>
      </w:r>
      <w:r w:rsidRPr="005B1013">
        <w:t>It</w:t>
      </w:r>
      <w:r w:rsidR="000A5C4F">
        <w:t xml:space="preserve"> </w:t>
      </w:r>
      <w:r w:rsidRPr="005B1013">
        <w:t>is</w:t>
      </w:r>
      <w:r w:rsidR="000A5C4F">
        <w:t xml:space="preserve"> </w:t>
      </w:r>
      <w:r w:rsidRPr="005B1013">
        <w:t>therefore</w:t>
      </w:r>
      <w:r w:rsidR="000A5C4F">
        <w:t xml:space="preserve"> </w:t>
      </w:r>
      <w:r w:rsidRPr="005B1013">
        <w:t>not</w:t>
      </w:r>
      <w:r w:rsidR="000A5C4F">
        <w:t xml:space="preserve"> </w:t>
      </w:r>
      <w:r w:rsidRPr="005B1013">
        <w:t>possible</w:t>
      </w:r>
      <w:r w:rsidR="000A5C4F">
        <w:t xml:space="preserve"> </w:t>
      </w:r>
      <w:r w:rsidRPr="005B1013">
        <w:t>to</w:t>
      </w:r>
      <w:r w:rsidR="000A5C4F">
        <w:t xml:space="preserve"> </w:t>
      </w:r>
      <w:r w:rsidRPr="005B1013">
        <w:t>know</w:t>
      </w:r>
      <w:r w:rsidR="000A5C4F">
        <w:t xml:space="preserve"> </w:t>
      </w:r>
      <w:r w:rsidRPr="005B1013">
        <w:t>if</w:t>
      </w:r>
      <w:r w:rsidR="000A5C4F">
        <w:t xml:space="preserve"> </w:t>
      </w:r>
      <w:r w:rsidRPr="005B1013">
        <w:t>patients</w:t>
      </w:r>
      <w:r w:rsidR="000A5C4F">
        <w:t xml:space="preserve"> </w:t>
      </w:r>
      <w:r w:rsidRPr="005B1013">
        <w:t>who</w:t>
      </w:r>
      <w:r w:rsidR="000A5C4F">
        <w:t xml:space="preserve"> </w:t>
      </w:r>
      <w:r w:rsidRPr="005B1013">
        <w:t>respond</w:t>
      </w:r>
      <w:r w:rsidR="000A5C4F">
        <w:t xml:space="preserve"> </w:t>
      </w:r>
      <w:r w:rsidRPr="005B1013">
        <w:t>at</w:t>
      </w:r>
      <w:r w:rsidR="000A5C4F">
        <w:t xml:space="preserve"> </w:t>
      </w:r>
      <w:r w:rsidRPr="005B1013">
        <w:t>Q2W</w:t>
      </w:r>
      <w:r w:rsidR="000A5C4F">
        <w:t xml:space="preserve"> </w:t>
      </w:r>
      <w:r w:rsidRPr="005B1013">
        <w:t>can</w:t>
      </w:r>
      <w:r w:rsidR="000A5C4F">
        <w:t xml:space="preserve"> </w:t>
      </w:r>
      <w:r w:rsidRPr="005B1013">
        <w:t>be</w:t>
      </w:r>
      <w:r w:rsidR="000A5C4F">
        <w:t xml:space="preserve"> </w:t>
      </w:r>
      <w:r w:rsidRPr="005B1013">
        <w:t>successfully</w:t>
      </w:r>
      <w:r w:rsidR="000A5C4F">
        <w:t xml:space="preserve"> </w:t>
      </w:r>
      <w:r w:rsidRPr="005B1013">
        <w:t>moved</w:t>
      </w:r>
      <w:r w:rsidR="000A5C4F">
        <w:t xml:space="preserve"> </w:t>
      </w:r>
      <w:r w:rsidRPr="005B1013">
        <w:t>to</w:t>
      </w:r>
      <w:r w:rsidR="000A5C4F">
        <w:t xml:space="preserve"> </w:t>
      </w:r>
      <w:r w:rsidRPr="005B1013">
        <w:t>a</w:t>
      </w:r>
      <w:r w:rsidR="000A5C4F">
        <w:t xml:space="preserve"> </w:t>
      </w:r>
      <w:r w:rsidRPr="005B1013">
        <w:t>Q4W</w:t>
      </w:r>
      <w:r w:rsidR="000A5C4F">
        <w:t xml:space="preserve"> </w:t>
      </w:r>
      <w:r w:rsidRPr="005B1013">
        <w:t>regimen.</w:t>
      </w:r>
    </w:p>
    <w:p w:rsidR="00166CBE" w:rsidRPr="005B1013" w:rsidRDefault="00166CBE" w:rsidP="00166CBE">
      <w:r w:rsidRPr="005B1013">
        <w:t>Study</w:t>
      </w:r>
      <w:r w:rsidR="000A5C4F">
        <w:t xml:space="preserve"> </w:t>
      </w:r>
      <w:r w:rsidRPr="005B1013">
        <w:t>EFC13786</w:t>
      </w:r>
      <w:r w:rsidR="000A5C4F">
        <w:t xml:space="preserve"> </w:t>
      </w:r>
      <w:r w:rsidRPr="005B1013">
        <w:t>started</w:t>
      </w:r>
      <w:r w:rsidR="000A5C4F">
        <w:t xml:space="preserve"> </w:t>
      </w:r>
      <w:r w:rsidRPr="005B1013">
        <w:t>patients</w:t>
      </w:r>
      <w:r w:rsidR="000A5C4F">
        <w:t xml:space="preserve"> </w:t>
      </w:r>
      <w:r w:rsidRPr="005B1013">
        <w:t>on</w:t>
      </w:r>
      <w:r w:rsidR="000A5C4F">
        <w:t xml:space="preserve"> </w:t>
      </w:r>
      <w:r w:rsidRPr="005B1013">
        <w:t>a</w:t>
      </w:r>
      <w:r w:rsidR="000A5C4F">
        <w:t xml:space="preserve"> </w:t>
      </w:r>
      <w:r w:rsidRPr="005B1013">
        <w:t>150</w:t>
      </w:r>
      <w:r w:rsidR="000A5C4F">
        <w:t xml:space="preserve"> </w:t>
      </w:r>
      <w:r w:rsidR="00224853">
        <w:t>mg</w:t>
      </w:r>
      <w:r w:rsidR="000A5C4F">
        <w:t xml:space="preserve"> </w:t>
      </w:r>
      <w:r w:rsidRPr="005B1013">
        <w:t>Q4W</w:t>
      </w:r>
      <w:r w:rsidR="000A5C4F">
        <w:t xml:space="preserve"> </w:t>
      </w:r>
      <w:r w:rsidRPr="005B1013">
        <w:t>regimen</w:t>
      </w:r>
      <w:r w:rsidR="000A5C4F">
        <w:t xml:space="preserve"> </w:t>
      </w:r>
      <w:r w:rsidRPr="005B1013">
        <w:t>but</w:t>
      </w:r>
      <w:r w:rsidR="000A5C4F">
        <w:t xml:space="preserve"> </w:t>
      </w:r>
      <w:r w:rsidRPr="005B1013">
        <w:t>while</w:t>
      </w:r>
      <w:r w:rsidR="000A5C4F">
        <w:t xml:space="preserve"> </w:t>
      </w:r>
      <w:r w:rsidRPr="005B1013">
        <w:t>this</w:t>
      </w:r>
      <w:r w:rsidR="000A5C4F">
        <w:t xml:space="preserve"> </w:t>
      </w:r>
      <w:r w:rsidRPr="005B1013">
        <w:t>appeared</w:t>
      </w:r>
      <w:r w:rsidR="000A5C4F">
        <w:t xml:space="preserve"> </w:t>
      </w:r>
      <w:r w:rsidRPr="005B1013">
        <w:t>equivalent</w:t>
      </w:r>
      <w:r w:rsidR="000A5C4F">
        <w:t xml:space="preserve"> </w:t>
      </w:r>
      <w:r w:rsidRPr="005B1013">
        <w:t>almost</w:t>
      </w:r>
      <w:r w:rsidR="000A5C4F">
        <w:t xml:space="preserve"> </w:t>
      </w:r>
      <w:r w:rsidRPr="005B1013">
        <w:t>half</w:t>
      </w:r>
      <w:r w:rsidR="000A5C4F">
        <w:t xml:space="preserve"> </w:t>
      </w:r>
      <w:r w:rsidRPr="005B1013">
        <w:t>the</w:t>
      </w:r>
      <w:r w:rsidR="000A5C4F">
        <w:t xml:space="preserve"> </w:t>
      </w:r>
      <w:r w:rsidRPr="005B1013">
        <w:t>patients</w:t>
      </w:r>
      <w:r w:rsidR="000A5C4F">
        <w:t xml:space="preserve"> </w:t>
      </w:r>
      <w:r w:rsidRPr="005B1013">
        <w:t>had</w:t>
      </w:r>
      <w:r w:rsidR="000A5C4F">
        <w:t xml:space="preserve"> </w:t>
      </w:r>
      <w:r w:rsidRPr="005B1013">
        <w:t>to</w:t>
      </w:r>
      <w:r w:rsidR="000A5C4F">
        <w:t xml:space="preserve"> </w:t>
      </w:r>
      <w:r w:rsidRPr="005B1013">
        <w:t>have</w:t>
      </w:r>
      <w:r w:rsidR="000A5C4F">
        <w:t xml:space="preserve"> </w:t>
      </w:r>
      <w:r w:rsidRPr="005B1013">
        <w:t>their</w:t>
      </w:r>
      <w:r w:rsidR="000A5C4F">
        <w:t xml:space="preserve"> </w:t>
      </w:r>
      <w:r w:rsidRPr="005B1013">
        <w:t>dose</w:t>
      </w:r>
      <w:r w:rsidR="000A5C4F">
        <w:t xml:space="preserve"> </w:t>
      </w:r>
      <w:r w:rsidRPr="005B1013">
        <w:t>up</w:t>
      </w:r>
      <w:r w:rsidR="000A5C4F">
        <w:t xml:space="preserve"> </w:t>
      </w:r>
      <w:r w:rsidRPr="005B1013">
        <w:t>titrated</w:t>
      </w:r>
      <w:r w:rsidR="000A5C4F">
        <w:t xml:space="preserve"> </w:t>
      </w:r>
      <w:r w:rsidRPr="005B1013">
        <w:t>and</w:t>
      </w:r>
      <w:r w:rsidR="000A5C4F">
        <w:t xml:space="preserve"> </w:t>
      </w:r>
      <w:r w:rsidRPr="005B1013">
        <w:t>the</w:t>
      </w:r>
      <w:r w:rsidR="000A5C4F">
        <w:t xml:space="preserve"> </w:t>
      </w:r>
      <w:r w:rsidRPr="005B1013">
        <w:t>sponsor</w:t>
      </w:r>
      <w:r w:rsidR="000A5C4F">
        <w:t xml:space="preserve"> </w:t>
      </w:r>
      <w:r w:rsidRPr="005B1013">
        <w:t>found</w:t>
      </w:r>
      <w:r w:rsidR="000A5C4F">
        <w:t xml:space="preserve"> </w:t>
      </w:r>
      <w:r w:rsidRPr="005B1013">
        <w:t>the</w:t>
      </w:r>
      <w:r w:rsidR="000A5C4F">
        <w:t xml:space="preserve"> </w:t>
      </w:r>
      <w:r w:rsidRPr="005B1013">
        <w:t>results</w:t>
      </w:r>
      <w:r w:rsidR="000A5C4F">
        <w:t xml:space="preserve"> </w:t>
      </w:r>
      <w:r w:rsidRPr="005B1013">
        <w:t>not</w:t>
      </w:r>
      <w:r w:rsidR="000A5C4F">
        <w:t xml:space="preserve"> </w:t>
      </w:r>
      <w:r w:rsidRPr="005B1013">
        <w:t>consistent</w:t>
      </w:r>
      <w:r w:rsidR="000A5C4F">
        <w:t xml:space="preserve"> </w:t>
      </w:r>
      <w:r w:rsidRPr="005B1013">
        <w:t>and</w:t>
      </w:r>
      <w:r w:rsidR="000A5C4F">
        <w:t xml:space="preserve"> </w:t>
      </w:r>
      <w:r w:rsidRPr="005B1013">
        <w:t>did</w:t>
      </w:r>
      <w:r w:rsidR="000A5C4F">
        <w:t xml:space="preserve"> </w:t>
      </w:r>
      <w:r w:rsidRPr="005B1013">
        <w:t>not</w:t>
      </w:r>
      <w:r w:rsidR="000A5C4F">
        <w:t xml:space="preserve"> </w:t>
      </w:r>
      <w:r w:rsidRPr="005B1013">
        <w:t>pursue</w:t>
      </w:r>
      <w:r w:rsidR="000A5C4F">
        <w:t xml:space="preserve"> </w:t>
      </w:r>
      <w:r w:rsidRPr="005B1013">
        <w:t>this</w:t>
      </w:r>
      <w:r w:rsidR="000A5C4F">
        <w:t xml:space="preserve"> </w:t>
      </w:r>
      <w:r w:rsidRPr="005B1013">
        <w:t>as</w:t>
      </w:r>
      <w:r w:rsidR="000A5C4F">
        <w:t xml:space="preserve"> </w:t>
      </w:r>
      <w:r w:rsidRPr="005B1013">
        <w:t>a</w:t>
      </w:r>
      <w:r w:rsidR="000A5C4F">
        <w:t xml:space="preserve"> </w:t>
      </w:r>
      <w:r w:rsidRPr="005B1013">
        <w:t>requested</w:t>
      </w:r>
      <w:r w:rsidR="000A5C4F">
        <w:t xml:space="preserve"> </w:t>
      </w:r>
      <w:r w:rsidRPr="005B1013">
        <w:t>indication.</w:t>
      </w:r>
      <w:r w:rsidR="000A5C4F">
        <w:t xml:space="preserve"> </w:t>
      </w:r>
      <w:r w:rsidRPr="005B1013">
        <w:t>Again</w:t>
      </w:r>
      <w:r w:rsidR="000A5C4F">
        <w:t xml:space="preserve"> </w:t>
      </w:r>
      <w:r w:rsidRPr="005B1013">
        <w:t>there</w:t>
      </w:r>
      <w:r w:rsidR="000A5C4F">
        <w:t xml:space="preserve"> </w:t>
      </w:r>
      <w:r w:rsidRPr="005B1013">
        <w:t>was</w:t>
      </w:r>
      <w:r w:rsidR="000A5C4F">
        <w:t xml:space="preserve"> </w:t>
      </w:r>
      <w:r w:rsidRPr="005B1013">
        <w:t>no</w:t>
      </w:r>
      <w:r w:rsidR="000A5C4F">
        <w:t xml:space="preserve"> </w:t>
      </w:r>
      <w:r w:rsidRPr="005B1013">
        <w:t>consideration</w:t>
      </w:r>
      <w:r w:rsidR="000A5C4F">
        <w:t xml:space="preserve"> </w:t>
      </w:r>
      <w:r w:rsidRPr="005B1013">
        <w:t>of</w:t>
      </w:r>
      <w:r w:rsidR="000A5C4F">
        <w:t xml:space="preserve"> </w:t>
      </w:r>
      <w:r w:rsidRPr="005B1013">
        <w:t>starting</w:t>
      </w:r>
      <w:r w:rsidR="000A5C4F">
        <w:t xml:space="preserve"> </w:t>
      </w:r>
      <w:r w:rsidRPr="005B1013">
        <w:t>at</w:t>
      </w:r>
      <w:r w:rsidR="000A5C4F">
        <w:t xml:space="preserve"> </w:t>
      </w:r>
      <w:r w:rsidRPr="005B1013">
        <w:t>75</w:t>
      </w:r>
      <w:r w:rsidR="000A5C4F">
        <w:t xml:space="preserve"> </w:t>
      </w:r>
      <w:r w:rsidR="00224853">
        <w:t>mg</w:t>
      </w:r>
      <w:r w:rsidR="000A5C4F">
        <w:t xml:space="preserve"> </w:t>
      </w:r>
      <w:r w:rsidRPr="005B1013">
        <w:t>or</w:t>
      </w:r>
      <w:r w:rsidR="000A5C4F">
        <w:t xml:space="preserve"> </w:t>
      </w:r>
      <w:r w:rsidRPr="005B1013">
        <w:t>15</w:t>
      </w:r>
      <w:r w:rsidR="001A721A">
        <w:t>0</w:t>
      </w:r>
      <w:r w:rsidR="000A5C4F">
        <w:t xml:space="preserve"> </w:t>
      </w:r>
      <w:r w:rsidR="00224853">
        <w:t>mg</w:t>
      </w:r>
      <w:r w:rsidR="000A5C4F">
        <w:t xml:space="preserve"> </w:t>
      </w:r>
      <w:r w:rsidR="001A721A">
        <w:t>Q2W</w:t>
      </w:r>
      <w:r w:rsidR="000A5C4F">
        <w:t xml:space="preserve"> </w:t>
      </w:r>
      <w:r w:rsidR="001A721A">
        <w:t>and</w:t>
      </w:r>
      <w:r w:rsidR="000A5C4F">
        <w:t xml:space="preserve"> </w:t>
      </w:r>
      <w:r w:rsidR="001A721A">
        <w:t>then</w:t>
      </w:r>
      <w:r w:rsidR="000A5C4F">
        <w:t xml:space="preserve"> </w:t>
      </w:r>
      <w:r w:rsidR="001A721A">
        <w:t>moving</w:t>
      </w:r>
      <w:r w:rsidR="000A5C4F">
        <w:t xml:space="preserve"> </w:t>
      </w:r>
      <w:r w:rsidR="001A721A">
        <w:t>to</w:t>
      </w:r>
      <w:r w:rsidR="000A5C4F">
        <w:t xml:space="preserve"> </w:t>
      </w:r>
      <w:r w:rsidR="001A721A">
        <w:t>150</w:t>
      </w:r>
      <w:r w:rsidR="000A5C4F">
        <w:t xml:space="preserve"> </w:t>
      </w:r>
      <w:r w:rsidR="00224853">
        <w:t>mg</w:t>
      </w:r>
      <w:r w:rsidR="000A5C4F">
        <w:t xml:space="preserve"> </w:t>
      </w:r>
      <w:r w:rsidRPr="005B1013">
        <w:t>or</w:t>
      </w:r>
      <w:r w:rsidR="000A5C4F">
        <w:t xml:space="preserve"> </w:t>
      </w:r>
      <w:r w:rsidRPr="005B1013">
        <w:t>300</w:t>
      </w:r>
      <w:r w:rsidR="000A5C4F">
        <w:t xml:space="preserve"> </w:t>
      </w:r>
      <w:r w:rsidR="00224853">
        <w:t>mg</w:t>
      </w:r>
      <w:r w:rsidR="000A5C4F">
        <w:t xml:space="preserve"> </w:t>
      </w:r>
      <w:r w:rsidRPr="005B1013">
        <w:t>Q4W.</w:t>
      </w:r>
    </w:p>
    <w:p w:rsidR="00166CBE" w:rsidRPr="005B1013" w:rsidRDefault="001A721A" w:rsidP="00166CBE">
      <w:pPr>
        <w:pStyle w:val="Heading5"/>
      </w:pPr>
      <w:r>
        <w:t>Indication</w:t>
      </w:r>
      <w:r w:rsidR="000A5C4F">
        <w:t xml:space="preserve"> </w:t>
      </w:r>
      <w:r>
        <w:t>2;</w:t>
      </w:r>
      <w:r w:rsidR="000A5C4F">
        <w:t xml:space="preserve"> </w:t>
      </w:r>
      <w:r w:rsidR="00D25B83">
        <w:t>t</w:t>
      </w:r>
      <w:r w:rsidR="00D25B83" w:rsidRPr="005B1013">
        <w:t>wo</w:t>
      </w:r>
      <w:r w:rsidR="000A5C4F">
        <w:t xml:space="preserve"> </w:t>
      </w:r>
      <w:r w:rsidR="00166CBE" w:rsidRPr="005B1013">
        <w:t>weekly</w:t>
      </w:r>
      <w:r w:rsidR="000A5C4F">
        <w:t xml:space="preserve"> </w:t>
      </w:r>
      <w:r w:rsidR="00166CBE" w:rsidRPr="005B1013">
        <w:t>dosing</w:t>
      </w:r>
      <w:r w:rsidR="000A5C4F">
        <w:t xml:space="preserve"> </w:t>
      </w:r>
      <w:r w:rsidR="00166CBE" w:rsidRPr="005B1013">
        <w:t>(Q2W)</w:t>
      </w:r>
    </w:p>
    <w:p w:rsidR="00166CBE" w:rsidRPr="005B1013" w:rsidRDefault="00166CBE" w:rsidP="00166CBE">
      <w:r w:rsidRPr="005B1013">
        <w:t>The</w:t>
      </w:r>
      <w:r w:rsidR="000A5C4F">
        <w:t xml:space="preserve"> </w:t>
      </w:r>
      <w:r w:rsidRPr="005B1013">
        <w:t>final</w:t>
      </w:r>
      <w:r w:rsidR="000A5C4F">
        <w:t xml:space="preserve"> </w:t>
      </w:r>
      <w:r w:rsidRPr="005B1013">
        <w:t>reports</w:t>
      </w:r>
      <w:r w:rsidR="000A5C4F">
        <w:t xml:space="preserve"> </w:t>
      </w:r>
      <w:r w:rsidRPr="005B1013">
        <w:t>of</w:t>
      </w:r>
      <w:r w:rsidR="000A5C4F">
        <w:t xml:space="preserve"> </w:t>
      </w:r>
      <w:r w:rsidRPr="005B1013">
        <w:t>the</w:t>
      </w:r>
      <w:r w:rsidR="000A5C4F">
        <w:t xml:space="preserve"> </w:t>
      </w:r>
      <w:r w:rsidRPr="005B1013">
        <w:t>five</w:t>
      </w:r>
      <w:r w:rsidR="000A5C4F">
        <w:t xml:space="preserve"> </w:t>
      </w:r>
      <w:r w:rsidRPr="005B1013">
        <w:t>studies</w:t>
      </w:r>
      <w:r w:rsidR="000A5C4F">
        <w:t xml:space="preserve"> </w:t>
      </w:r>
      <w:r w:rsidRPr="005B1013">
        <w:t>which</w:t>
      </w:r>
      <w:r w:rsidR="000A5C4F">
        <w:t xml:space="preserve"> </w:t>
      </w:r>
      <w:r w:rsidRPr="005B1013">
        <w:t>were</w:t>
      </w:r>
      <w:r w:rsidR="000A5C4F">
        <w:t xml:space="preserve"> </w:t>
      </w:r>
      <w:r w:rsidRPr="005B1013">
        <w:t>submitted</w:t>
      </w:r>
      <w:r w:rsidR="000A5C4F">
        <w:t xml:space="preserve"> </w:t>
      </w:r>
      <w:r w:rsidRPr="005B1013">
        <w:t>in</w:t>
      </w:r>
      <w:r w:rsidR="000A5C4F">
        <w:t xml:space="preserve"> </w:t>
      </w:r>
      <w:r w:rsidRPr="005B1013">
        <w:t>the</w:t>
      </w:r>
      <w:r w:rsidR="000A5C4F">
        <w:t xml:space="preserve"> </w:t>
      </w:r>
      <w:r w:rsidRPr="005B1013">
        <w:t>initial</w:t>
      </w:r>
      <w:r w:rsidR="000A5C4F">
        <w:t xml:space="preserve"> </w:t>
      </w:r>
      <w:r w:rsidRPr="005B1013">
        <w:t>application</w:t>
      </w:r>
      <w:r w:rsidR="000A5C4F">
        <w:t xml:space="preserve"> </w:t>
      </w:r>
      <w:r w:rsidRPr="005B1013">
        <w:t>as</w:t>
      </w:r>
      <w:r w:rsidR="000A5C4F">
        <w:t xml:space="preserve"> </w:t>
      </w:r>
      <w:r w:rsidRPr="005B1013">
        <w:t>interim</w:t>
      </w:r>
      <w:r w:rsidR="000A5C4F">
        <w:t xml:space="preserve"> </w:t>
      </w:r>
      <w:r w:rsidRPr="005B1013">
        <w:t>reports</w:t>
      </w:r>
      <w:r w:rsidR="000A5C4F">
        <w:t xml:space="preserve"> </w:t>
      </w:r>
      <w:r w:rsidRPr="005B1013">
        <w:t>demonstrate</w:t>
      </w:r>
      <w:r w:rsidR="000A5C4F">
        <w:t xml:space="preserve"> </w:t>
      </w:r>
      <w:r w:rsidRPr="005B1013">
        <w:t>persistent</w:t>
      </w:r>
      <w:r w:rsidR="000A5C4F">
        <w:t xml:space="preserve"> </w:t>
      </w:r>
      <w:r w:rsidRPr="005B1013">
        <w:t>efficacy</w:t>
      </w:r>
      <w:r w:rsidR="000A5C4F">
        <w:t xml:space="preserve"> </w:t>
      </w:r>
      <w:r w:rsidRPr="005B1013">
        <w:t>to</w:t>
      </w:r>
      <w:r w:rsidR="000A5C4F">
        <w:t xml:space="preserve"> </w:t>
      </w:r>
      <w:r w:rsidRPr="005B1013">
        <w:t>78</w:t>
      </w:r>
      <w:r w:rsidR="000A5C4F">
        <w:t xml:space="preserve"> </w:t>
      </w:r>
      <w:r w:rsidRPr="005B1013">
        <w:t>or</w:t>
      </w:r>
      <w:r w:rsidR="000A5C4F">
        <w:t xml:space="preserve"> </w:t>
      </w:r>
      <w:r w:rsidRPr="005B1013">
        <w:t>104</w:t>
      </w:r>
      <w:r w:rsidR="000A5C4F">
        <w:t xml:space="preserve"> </w:t>
      </w:r>
      <w:r w:rsidRPr="005B1013">
        <w:t>weeks.</w:t>
      </w:r>
    </w:p>
    <w:p w:rsidR="00166CBE" w:rsidRPr="005B1013" w:rsidRDefault="00166CBE" w:rsidP="00166CBE">
      <w:pPr>
        <w:pStyle w:val="Heading6"/>
      </w:pPr>
      <w:bookmarkStart w:id="78" w:name="_Toc469041435"/>
      <w:r w:rsidRPr="005B1013">
        <w:t>Pivotal</w:t>
      </w:r>
      <w:r w:rsidR="000A5C4F">
        <w:t xml:space="preserve"> </w:t>
      </w:r>
      <w:r w:rsidRPr="005B1013">
        <w:t>or</w:t>
      </w:r>
      <w:r w:rsidR="000A5C4F">
        <w:t xml:space="preserve"> </w:t>
      </w:r>
      <w:r w:rsidRPr="005B1013">
        <w:t>main</w:t>
      </w:r>
      <w:r w:rsidR="000A5C4F">
        <w:t xml:space="preserve"> </w:t>
      </w:r>
      <w:r w:rsidRPr="005B1013">
        <w:t>efficacy</w:t>
      </w:r>
      <w:r w:rsidR="000A5C4F">
        <w:t xml:space="preserve"> </w:t>
      </w:r>
      <w:r w:rsidRPr="005B1013">
        <w:t>studies</w:t>
      </w:r>
      <w:bookmarkEnd w:id="78"/>
    </w:p>
    <w:p w:rsidR="00166CBE" w:rsidRPr="005B1013" w:rsidRDefault="00166CBE" w:rsidP="00166CBE">
      <w:r w:rsidRPr="005B1013">
        <w:t>The</w:t>
      </w:r>
      <w:r w:rsidR="000A5C4F">
        <w:t xml:space="preserve"> </w:t>
      </w:r>
      <w:r>
        <w:t>sponsor</w:t>
      </w:r>
      <w:r w:rsidR="000A5C4F">
        <w:t xml:space="preserve"> </w:t>
      </w:r>
      <w:r w:rsidRPr="005B1013">
        <w:t>has</w:t>
      </w:r>
      <w:r w:rsidR="000A5C4F">
        <w:t xml:space="preserve"> </w:t>
      </w:r>
      <w:r w:rsidRPr="005B1013">
        <w:t>provided</w:t>
      </w:r>
      <w:r w:rsidR="000A5C4F">
        <w:t xml:space="preserve"> </w:t>
      </w:r>
      <w:r w:rsidRPr="005B1013">
        <w:t>the</w:t>
      </w:r>
      <w:r w:rsidR="000A5C4F">
        <w:t xml:space="preserve"> </w:t>
      </w:r>
      <w:r w:rsidRPr="005B1013">
        <w:t>final</w:t>
      </w:r>
      <w:r w:rsidR="000A5C4F">
        <w:t xml:space="preserve"> </w:t>
      </w:r>
      <w:r w:rsidRPr="005B1013">
        <w:t>reports</w:t>
      </w:r>
      <w:r w:rsidR="000A5C4F">
        <w:t xml:space="preserve"> </w:t>
      </w:r>
      <w:r w:rsidRPr="005B1013">
        <w:t>for</w:t>
      </w:r>
      <w:r w:rsidR="000A5C4F">
        <w:t xml:space="preserve"> </w:t>
      </w:r>
      <w:r w:rsidRPr="005B1013">
        <w:t>the</w:t>
      </w:r>
      <w:r w:rsidR="000A5C4F">
        <w:t xml:space="preserve"> </w:t>
      </w:r>
      <w:r w:rsidRPr="005B1013">
        <w:t>5</w:t>
      </w:r>
      <w:r w:rsidR="000A5C4F">
        <w:t xml:space="preserve"> </w:t>
      </w:r>
      <w:r w:rsidRPr="005B1013">
        <w:t>studies</w:t>
      </w:r>
      <w:r w:rsidR="000A5C4F">
        <w:t xml:space="preserve"> </w:t>
      </w:r>
      <w:r w:rsidRPr="005B1013">
        <w:t>which</w:t>
      </w:r>
      <w:r w:rsidR="000A5C4F">
        <w:t xml:space="preserve"> </w:t>
      </w:r>
      <w:r w:rsidRPr="005B1013">
        <w:t>were</w:t>
      </w:r>
      <w:r w:rsidR="000A5C4F">
        <w:t xml:space="preserve"> </w:t>
      </w:r>
      <w:r w:rsidRPr="005B1013">
        <w:t>submitted</w:t>
      </w:r>
      <w:r w:rsidR="000A5C4F">
        <w:t xml:space="preserve"> </w:t>
      </w:r>
      <w:r w:rsidRPr="005B1013">
        <w:t>as</w:t>
      </w:r>
      <w:r w:rsidR="000A5C4F">
        <w:t xml:space="preserve"> </w:t>
      </w:r>
      <w:r w:rsidRPr="005B1013">
        <w:t>interim</w:t>
      </w:r>
      <w:r w:rsidR="000A5C4F">
        <w:t xml:space="preserve"> </w:t>
      </w:r>
      <w:r w:rsidRPr="005B1013">
        <w:t>reports</w:t>
      </w:r>
      <w:r w:rsidR="000A5C4F">
        <w:t xml:space="preserve"> </w:t>
      </w:r>
      <w:r w:rsidRPr="005B1013">
        <w:t>in</w:t>
      </w:r>
      <w:r w:rsidR="000A5C4F">
        <w:t xml:space="preserve"> </w:t>
      </w:r>
      <w:r w:rsidRPr="005B1013">
        <w:t>the</w:t>
      </w:r>
      <w:r w:rsidR="000A5C4F">
        <w:t xml:space="preserve"> </w:t>
      </w:r>
      <w:r w:rsidRPr="005B1013">
        <w:t>initial</w:t>
      </w:r>
      <w:r w:rsidR="000A5C4F">
        <w:t xml:space="preserve"> </w:t>
      </w:r>
      <w:r w:rsidRPr="005B1013">
        <w:t>application:</w:t>
      </w:r>
      <w:r w:rsidR="000A5C4F">
        <w:t xml:space="preserve"> </w:t>
      </w:r>
      <w:r w:rsidR="00D25B83">
        <w:t>Studies</w:t>
      </w:r>
      <w:r w:rsidR="000A5C4F">
        <w:t xml:space="preserve"> </w:t>
      </w:r>
      <w:r w:rsidRPr="005B1013">
        <w:t>EFC</w:t>
      </w:r>
      <w:r w:rsidR="000A5C4F">
        <w:t xml:space="preserve"> </w:t>
      </w:r>
      <w:r w:rsidRPr="005B1013">
        <w:t>11569</w:t>
      </w:r>
      <w:r w:rsidR="000A5C4F">
        <w:t xml:space="preserve"> </w:t>
      </w:r>
      <w:r w:rsidRPr="005B1013">
        <w:t>(Combo</w:t>
      </w:r>
      <w:r w:rsidR="000A5C4F">
        <w:t xml:space="preserve"> </w:t>
      </w:r>
      <w:r w:rsidRPr="005B1013">
        <w:t>I),</w:t>
      </w:r>
      <w:r w:rsidR="000A5C4F">
        <w:t xml:space="preserve"> </w:t>
      </w:r>
      <w:r w:rsidRPr="005B1013">
        <w:t>EFC</w:t>
      </w:r>
      <w:r w:rsidR="000A5C4F">
        <w:t xml:space="preserve"> </w:t>
      </w:r>
      <w:r w:rsidRPr="005B1013">
        <w:t>12492</w:t>
      </w:r>
      <w:r w:rsidR="000A5C4F">
        <w:t xml:space="preserve"> </w:t>
      </w:r>
      <w:r w:rsidRPr="005B1013">
        <w:t>(FHI),</w:t>
      </w:r>
      <w:r w:rsidR="000A5C4F">
        <w:t xml:space="preserve"> </w:t>
      </w:r>
      <w:r w:rsidRPr="005B1013">
        <w:t>R727-CL-1112</w:t>
      </w:r>
      <w:r w:rsidR="000A5C4F">
        <w:t xml:space="preserve"> </w:t>
      </w:r>
      <w:r w:rsidRPr="005B1013">
        <w:t>(FHII),</w:t>
      </w:r>
      <w:r w:rsidR="000A5C4F">
        <w:t xml:space="preserve"> </w:t>
      </w:r>
      <w:r w:rsidRPr="005B1013">
        <w:t>EFC</w:t>
      </w:r>
      <w:r w:rsidR="000A5C4F">
        <w:t xml:space="preserve"> </w:t>
      </w:r>
      <w:r w:rsidRPr="005B1013">
        <w:t>12732</w:t>
      </w:r>
      <w:r w:rsidR="000A5C4F">
        <w:t xml:space="preserve"> </w:t>
      </w:r>
      <w:r w:rsidRPr="005B1013">
        <w:t>(</w:t>
      </w:r>
      <w:r w:rsidR="00D9425B" w:rsidRPr="005B1013">
        <w:t>HIGH</w:t>
      </w:r>
      <w:r w:rsidR="000A5C4F">
        <w:t xml:space="preserve"> </w:t>
      </w:r>
      <w:r w:rsidR="00D9425B" w:rsidRPr="005B1013">
        <w:t>FH</w:t>
      </w:r>
      <w:r w:rsidRPr="005B1013">
        <w:t>),</w:t>
      </w:r>
      <w:r w:rsidR="000A5C4F">
        <w:t xml:space="preserve"> </w:t>
      </w:r>
      <w:r w:rsidRPr="005B1013">
        <w:t>and</w:t>
      </w:r>
      <w:r w:rsidR="000A5C4F">
        <w:t xml:space="preserve"> </w:t>
      </w:r>
      <w:r w:rsidRPr="005B1013">
        <w:t>LTS11717</w:t>
      </w:r>
      <w:r w:rsidR="000A5C4F">
        <w:t xml:space="preserve"> </w:t>
      </w:r>
      <w:r w:rsidRPr="005B1013">
        <w:t>(</w:t>
      </w:r>
      <w:r w:rsidR="00D9425B" w:rsidRPr="005B1013">
        <w:t>LONG</w:t>
      </w:r>
      <w:r w:rsidR="000A5C4F">
        <w:t xml:space="preserve"> </w:t>
      </w:r>
      <w:r w:rsidR="00D9425B" w:rsidRPr="005B1013">
        <w:t>TERM</w:t>
      </w:r>
      <w:r w:rsidRPr="005B1013">
        <w:t>).</w:t>
      </w:r>
    </w:p>
    <w:p w:rsidR="00166CBE" w:rsidRPr="005B1013" w:rsidRDefault="00166CBE" w:rsidP="00166CBE">
      <w:r w:rsidRPr="005B1013">
        <w:t>All</w:t>
      </w:r>
      <w:r w:rsidR="000A5C4F">
        <w:t xml:space="preserve"> </w:t>
      </w:r>
      <w:r w:rsidRPr="005B1013">
        <w:t>these</w:t>
      </w:r>
      <w:r w:rsidR="000A5C4F">
        <w:t xml:space="preserve"> </w:t>
      </w:r>
      <w:r w:rsidR="001A721A">
        <w:t>Phase</w:t>
      </w:r>
      <w:r w:rsidR="000A5C4F">
        <w:t xml:space="preserve"> </w:t>
      </w:r>
      <w:r w:rsidR="001A721A">
        <w:t>III</w:t>
      </w:r>
      <w:r w:rsidR="000A5C4F">
        <w:t xml:space="preserve"> </w:t>
      </w:r>
      <w:r w:rsidRPr="005B1013">
        <w:t>studies</w:t>
      </w:r>
      <w:r w:rsidR="000A5C4F">
        <w:t xml:space="preserve"> </w:t>
      </w:r>
      <w:r w:rsidRPr="005B1013">
        <w:t>were</w:t>
      </w:r>
      <w:r w:rsidR="000A5C4F">
        <w:t xml:space="preserve"> </w:t>
      </w:r>
      <w:r w:rsidRPr="005B1013">
        <w:t>double</w:t>
      </w:r>
      <w:r w:rsidR="000A5C4F">
        <w:t xml:space="preserve"> </w:t>
      </w:r>
      <w:r w:rsidRPr="005B1013">
        <w:t>blind,</w:t>
      </w:r>
      <w:r w:rsidR="000A5C4F">
        <w:t xml:space="preserve"> </w:t>
      </w:r>
      <w:r w:rsidRPr="005B1013">
        <w:t>parallel</w:t>
      </w:r>
      <w:r w:rsidR="000A5C4F">
        <w:t xml:space="preserve"> </w:t>
      </w:r>
      <w:r w:rsidRPr="005B1013">
        <w:t>group,</w:t>
      </w:r>
      <w:r w:rsidR="000A5C4F">
        <w:t xml:space="preserve"> </w:t>
      </w:r>
      <w:r w:rsidRPr="005B1013">
        <w:t>randomised,</w:t>
      </w:r>
      <w:r w:rsidR="000A5C4F">
        <w:t xml:space="preserve"> </w:t>
      </w:r>
      <w:r w:rsidRPr="005B1013">
        <w:t>controlled</w:t>
      </w:r>
      <w:r w:rsidR="000A5C4F">
        <w:t xml:space="preserve"> </w:t>
      </w:r>
      <w:r w:rsidRPr="005B1013">
        <w:t>studies</w:t>
      </w:r>
      <w:r w:rsidR="000A5C4F">
        <w:t xml:space="preserve"> </w:t>
      </w:r>
      <w:r w:rsidRPr="005B1013">
        <w:t>with</w:t>
      </w:r>
      <w:r w:rsidR="000A5C4F">
        <w:t xml:space="preserve"> </w:t>
      </w:r>
      <w:r w:rsidRPr="005B1013">
        <w:t>a</w:t>
      </w:r>
      <w:r w:rsidR="000A5C4F">
        <w:t xml:space="preserve"> </w:t>
      </w:r>
      <w:r w:rsidRPr="005B1013">
        <w:t>double</w:t>
      </w:r>
      <w:r w:rsidR="000A5C4F">
        <w:t xml:space="preserve"> </w:t>
      </w:r>
      <w:r w:rsidRPr="005B1013">
        <w:t>blind</w:t>
      </w:r>
      <w:r w:rsidR="000A5C4F">
        <w:t xml:space="preserve"> </w:t>
      </w:r>
      <w:r w:rsidRPr="005B1013">
        <w:t>treatment</w:t>
      </w:r>
      <w:r w:rsidR="000A5C4F">
        <w:t xml:space="preserve"> </w:t>
      </w:r>
      <w:r w:rsidRPr="005B1013">
        <w:t>period</w:t>
      </w:r>
      <w:r w:rsidR="000A5C4F">
        <w:t xml:space="preserve"> </w:t>
      </w:r>
      <w:r w:rsidRPr="005B1013">
        <w:t>of</w:t>
      </w:r>
      <w:r w:rsidR="000A5C4F">
        <w:t xml:space="preserve"> </w:t>
      </w:r>
      <w:r w:rsidRPr="005B1013">
        <w:t>78</w:t>
      </w:r>
      <w:r w:rsidR="000A5C4F">
        <w:t xml:space="preserve"> </w:t>
      </w:r>
      <w:r w:rsidRPr="005B1013">
        <w:t>weeks</w:t>
      </w:r>
      <w:r w:rsidR="000A5C4F">
        <w:t xml:space="preserve"> </w:t>
      </w:r>
      <w:r w:rsidRPr="005B1013">
        <w:t>(</w:t>
      </w:r>
      <w:r w:rsidR="001A721A">
        <w:t>approximately</w:t>
      </w:r>
      <w:r w:rsidR="000A5C4F">
        <w:t xml:space="preserve"> </w:t>
      </w:r>
      <w:r w:rsidR="001A721A">
        <w:t>18</w:t>
      </w:r>
      <w:r w:rsidR="000A5C4F">
        <w:t xml:space="preserve"> </w:t>
      </w:r>
      <w:r w:rsidR="001A721A">
        <w:t>months)</w:t>
      </w:r>
      <w:r w:rsidR="000A5C4F">
        <w:t xml:space="preserve"> </w:t>
      </w:r>
      <w:r w:rsidR="001A721A">
        <w:t>for</w:t>
      </w:r>
      <w:r w:rsidR="000A5C4F">
        <w:t xml:space="preserve"> </w:t>
      </w:r>
      <w:r w:rsidR="001A721A">
        <w:t>4</w:t>
      </w:r>
      <w:r w:rsidR="000A5C4F">
        <w:t xml:space="preserve"> </w:t>
      </w:r>
      <w:r w:rsidRPr="005B1013">
        <w:t>studies</w:t>
      </w:r>
      <w:r w:rsidR="000A5C4F">
        <w:t xml:space="preserve"> </w:t>
      </w:r>
      <w:r w:rsidRPr="005B1013">
        <w:t>(FHI,</w:t>
      </w:r>
      <w:r w:rsidR="000A5C4F">
        <w:t xml:space="preserve"> </w:t>
      </w:r>
      <w:r w:rsidRPr="005B1013">
        <w:t>FHII,</w:t>
      </w:r>
      <w:r w:rsidR="000A5C4F">
        <w:t xml:space="preserve"> </w:t>
      </w:r>
      <w:r w:rsidR="00D9425B" w:rsidRPr="005B1013">
        <w:t>HIGH</w:t>
      </w:r>
      <w:r w:rsidR="000A5C4F">
        <w:t xml:space="preserve"> </w:t>
      </w:r>
      <w:r w:rsidR="00D9425B" w:rsidRPr="005B1013">
        <w:t>FH</w:t>
      </w:r>
      <w:r w:rsidR="000A5C4F">
        <w:t xml:space="preserve"> </w:t>
      </w:r>
      <w:r w:rsidRPr="005B1013">
        <w:t>and</w:t>
      </w:r>
      <w:r w:rsidR="000A5C4F">
        <w:t xml:space="preserve"> </w:t>
      </w:r>
      <w:r w:rsidR="00D9425B" w:rsidRPr="005B1013">
        <w:t>LONG</w:t>
      </w:r>
      <w:r w:rsidR="000A5C4F">
        <w:t xml:space="preserve"> </w:t>
      </w:r>
      <w:r w:rsidR="00D9425B" w:rsidRPr="005B1013">
        <w:t>TERM</w:t>
      </w:r>
      <w:r w:rsidRPr="005B1013">
        <w:t>)</w:t>
      </w:r>
      <w:r w:rsidR="000A5C4F">
        <w:t xml:space="preserve"> </w:t>
      </w:r>
      <w:r w:rsidRPr="005B1013">
        <w:t>and</w:t>
      </w:r>
      <w:r w:rsidR="000A5C4F">
        <w:t xml:space="preserve"> </w:t>
      </w:r>
      <w:r w:rsidRPr="005B1013">
        <w:t>of</w:t>
      </w:r>
      <w:r w:rsidR="000A5C4F">
        <w:t xml:space="preserve"> </w:t>
      </w:r>
      <w:r w:rsidRPr="005B1013">
        <w:t>104</w:t>
      </w:r>
      <w:r w:rsidR="000A5C4F">
        <w:t xml:space="preserve"> </w:t>
      </w:r>
      <w:r w:rsidRPr="005B1013">
        <w:t>w</w:t>
      </w:r>
      <w:r w:rsidR="001A721A">
        <w:t>eeks</w:t>
      </w:r>
      <w:r w:rsidR="000A5C4F">
        <w:t xml:space="preserve"> </w:t>
      </w:r>
      <w:r w:rsidR="001A721A">
        <w:t>for</w:t>
      </w:r>
      <w:r w:rsidR="000A5C4F">
        <w:t xml:space="preserve"> </w:t>
      </w:r>
      <w:r w:rsidR="001A721A">
        <w:t>Combo</w:t>
      </w:r>
      <w:r w:rsidR="000A5C4F">
        <w:t xml:space="preserve"> </w:t>
      </w:r>
      <w:r w:rsidR="001A721A">
        <w:t>II.</w:t>
      </w:r>
      <w:r w:rsidR="000A5C4F">
        <w:t xml:space="preserve"> </w:t>
      </w:r>
      <w:r w:rsidR="001A721A">
        <w:t>The</w:t>
      </w:r>
      <w:r w:rsidR="000A5C4F">
        <w:t xml:space="preserve"> </w:t>
      </w:r>
      <w:r w:rsidR="001A721A">
        <w:t>four</w:t>
      </w:r>
      <w:r w:rsidR="000A5C4F">
        <w:t xml:space="preserve"> </w:t>
      </w:r>
      <w:r w:rsidR="001A721A">
        <w:t>78</w:t>
      </w:r>
      <w:r w:rsidR="000A5C4F">
        <w:t xml:space="preserve"> </w:t>
      </w:r>
      <w:r w:rsidRPr="005B1013">
        <w:t>week</w:t>
      </w:r>
      <w:r w:rsidR="000A5C4F">
        <w:t xml:space="preserve"> </w:t>
      </w:r>
      <w:r w:rsidRPr="005B1013">
        <w:t>studies</w:t>
      </w:r>
      <w:r w:rsidR="000A5C4F">
        <w:t xml:space="preserve"> </w:t>
      </w:r>
      <w:r w:rsidRPr="005B1013">
        <w:t>(FH</w:t>
      </w:r>
      <w:r w:rsidR="000A5C4F">
        <w:t xml:space="preserve"> </w:t>
      </w:r>
      <w:r w:rsidRPr="005B1013">
        <w:t>I,</w:t>
      </w:r>
      <w:r w:rsidR="000A5C4F">
        <w:t xml:space="preserve"> </w:t>
      </w:r>
      <w:r w:rsidRPr="005B1013">
        <w:t>FH</w:t>
      </w:r>
      <w:r w:rsidR="000A5C4F">
        <w:t xml:space="preserve"> </w:t>
      </w:r>
      <w:r w:rsidRPr="005B1013">
        <w:t>II,</w:t>
      </w:r>
      <w:r w:rsidR="000A5C4F">
        <w:t xml:space="preserve"> </w:t>
      </w:r>
      <w:r w:rsidRPr="005B1013">
        <w:t>HIGH</w:t>
      </w:r>
      <w:r w:rsidR="000A5C4F">
        <w:t xml:space="preserve"> </w:t>
      </w:r>
      <w:r w:rsidRPr="005B1013">
        <w:t>FH,</w:t>
      </w:r>
      <w:r w:rsidR="000A5C4F">
        <w:t xml:space="preserve"> </w:t>
      </w:r>
      <w:r w:rsidRPr="005B1013">
        <w:t>and</w:t>
      </w:r>
      <w:r w:rsidR="000A5C4F">
        <w:t xml:space="preserve"> </w:t>
      </w:r>
      <w:r w:rsidRPr="005B1013">
        <w:t>LONG</w:t>
      </w:r>
      <w:r w:rsidR="000A5C4F">
        <w:t xml:space="preserve"> </w:t>
      </w:r>
      <w:r w:rsidRPr="005B1013">
        <w:t>TERM)</w:t>
      </w:r>
      <w:r w:rsidR="000A5C4F">
        <w:t xml:space="preserve"> </w:t>
      </w:r>
      <w:r w:rsidRPr="005B1013">
        <w:t>were</w:t>
      </w:r>
      <w:r w:rsidR="000A5C4F">
        <w:t xml:space="preserve"> </w:t>
      </w:r>
      <w:r w:rsidRPr="005B1013">
        <w:t>conducted</w:t>
      </w:r>
      <w:r w:rsidR="000A5C4F">
        <w:t xml:space="preserve"> </w:t>
      </w:r>
      <w:r w:rsidRPr="005B1013">
        <w:t>in</w:t>
      </w:r>
      <w:r w:rsidR="000A5C4F">
        <w:t xml:space="preserve"> </w:t>
      </w:r>
      <w:r w:rsidRPr="005B1013">
        <w:t>patients</w:t>
      </w:r>
      <w:r w:rsidR="000A5C4F">
        <w:t xml:space="preserve"> </w:t>
      </w:r>
      <w:r w:rsidRPr="005B1013">
        <w:t>receiving</w:t>
      </w:r>
      <w:r w:rsidR="000A5C4F">
        <w:t xml:space="preserve"> </w:t>
      </w:r>
      <w:r w:rsidRPr="005B1013">
        <w:t>a</w:t>
      </w:r>
      <w:r w:rsidR="000A5C4F">
        <w:t xml:space="preserve"> </w:t>
      </w:r>
      <w:r w:rsidRPr="005B1013">
        <w:t>background</w:t>
      </w:r>
      <w:r w:rsidR="000A5C4F">
        <w:t xml:space="preserve"> </w:t>
      </w:r>
      <w:r w:rsidRPr="005B1013">
        <w:t>therapy</w:t>
      </w:r>
      <w:r w:rsidR="000A5C4F">
        <w:t xml:space="preserve"> </w:t>
      </w:r>
      <w:r w:rsidRPr="005B1013">
        <w:t>of</w:t>
      </w:r>
      <w:r w:rsidR="000A5C4F">
        <w:t xml:space="preserve"> </w:t>
      </w:r>
      <w:r w:rsidRPr="005B1013">
        <w:t>statin</w:t>
      </w:r>
      <w:r w:rsidR="000A5C4F">
        <w:t xml:space="preserve"> </w:t>
      </w:r>
      <w:r w:rsidRPr="005B1013">
        <w:t>at</w:t>
      </w:r>
      <w:r w:rsidR="000A5C4F">
        <w:t xml:space="preserve"> </w:t>
      </w:r>
      <w:r w:rsidRPr="005B1013">
        <w:t>the</w:t>
      </w:r>
      <w:r w:rsidR="000A5C4F">
        <w:t xml:space="preserve"> </w:t>
      </w:r>
      <w:r w:rsidRPr="005B1013">
        <w:t>maximally</w:t>
      </w:r>
      <w:r w:rsidR="000A5C4F">
        <w:t xml:space="preserve"> </w:t>
      </w:r>
      <w:r w:rsidRPr="005B1013">
        <w:t>tolerated</w:t>
      </w:r>
      <w:r w:rsidR="000A5C4F">
        <w:t xml:space="preserve"> </w:t>
      </w:r>
      <w:r w:rsidRPr="005B1013">
        <w:t>dose</w:t>
      </w:r>
      <w:r w:rsidR="000A5C4F">
        <w:t xml:space="preserve"> </w:t>
      </w:r>
      <w:r w:rsidRPr="005B1013">
        <w:t>and</w:t>
      </w:r>
      <w:r w:rsidR="000A5C4F">
        <w:t xml:space="preserve"> </w:t>
      </w:r>
      <w:r w:rsidRPr="005B1013">
        <w:t>possibly</w:t>
      </w:r>
      <w:r w:rsidR="000A5C4F">
        <w:t xml:space="preserve"> </w:t>
      </w:r>
      <w:r w:rsidRPr="005B1013">
        <w:t>other</w:t>
      </w:r>
      <w:r w:rsidR="000A5C4F">
        <w:t xml:space="preserve"> </w:t>
      </w:r>
      <w:r w:rsidRPr="005B1013">
        <w:t>concomitant</w:t>
      </w:r>
      <w:r w:rsidR="000A5C4F">
        <w:t xml:space="preserve"> </w:t>
      </w:r>
      <w:r w:rsidR="001A721A">
        <w:t>lipid</w:t>
      </w:r>
      <w:r w:rsidR="000A5C4F">
        <w:t xml:space="preserve"> </w:t>
      </w:r>
      <w:r w:rsidR="001A721A">
        <w:t>modifying</w:t>
      </w:r>
      <w:r w:rsidR="000A5C4F">
        <w:t xml:space="preserve"> </w:t>
      </w:r>
      <w:r w:rsidR="001A721A" w:rsidRPr="001A721A">
        <w:t>therapy</w:t>
      </w:r>
      <w:r w:rsidR="000A5C4F">
        <w:t xml:space="preserve"> </w:t>
      </w:r>
      <w:r w:rsidR="001A721A" w:rsidRPr="001A721A">
        <w:t>(</w:t>
      </w:r>
      <w:r w:rsidRPr="001A721A">
        <w:t>LMT</w:t>
      </w:r>
      <w:r w:rsidR="001A721A" w:rsidRPr="001A721A">
        <w:t>)</w:t>
      </w:r>
      <w:r w:rsidR="000A5C4F">
        <w:t xml:space="preserve"> </w:t>
      </w:r>
      <w:r w:rsidRPr="001A721A">
        <w:t>and</w:t>
      </w:r>
      <w:r w:rsidR="000A5C4F">
        <w:t xml:space="preserve"> </w:t>
      </w:r>
      <w:r w:rsidRPr="001A721A">
        <w:t>used</w:t>
      </w:r>
      <w:r w:rsidR="000A5C4F">
        <w:t xml:space="preserve"> </w:t>
      </w:r>
      <w:r w:rsidRPr="005B1013">
        <w:t>placebo</w:t>
      </w:r>
      <w:r w:rsidR="000A5C4F">
        <w:t xml:space="preserve"> </w:t>
      </w:r>
      <w:r w:rsidRPr="005B1013">
        <w:t>as</w:t>
      </w:r>
      <w:r w:rsidR="000A5C4F">
        <w:t xml:space="preserve"> </w:t>
      </w:r>
      <w:r w:rsidRPr="005B1013">
        <w:t>comparator</w:t>
      </w:r>
      <w:r w:rsidR="000A5C4F">
        <w:t xml:space="preserve"> </w:t>
      </w:r>
      <w:r w:rsidRPr="005B1013">
        <w:t>for</w:t>
      </w:r>
      <w:r w:rsidR="000A5C4F">
        <w:t xml:space="preserve"> </w:t>
      </w:r>
      <w:r w:rsidRPr="005B1013">
        <w:t>alirocumab.</w:t>
      </w:r>
      <w:r w:rsidR="000A5C4F">
        <w:t xml:space="preserve"> </w:t>
      </w:r>
      <w:r w:rsidRPr="005B1013">
        <w:t>Among</w:t>
      </w:r>
      <w:r w:rsidR="000A5C4F">
        <w:t xml:space="preserve"> </w:t>
      </w:r>
      <w:r w:rsidRPr="005B1013">
        <w:t>these</w:t>
      </w:r>
      <w:r w:rsidR="000A5C4F">
        <w:t xml:space="preserve"> </w:t>
      </w:r>
      <w:r w:rsidRPr="005B1013">
        <w:t>studies,</w:t>
      </w:r>
      <w:r w:rsidR="000A5C4F">
        <w:t xml:space="preserve"> </w:t>
      </w:r>
      <w:r w:rsidRPr="005B1013">
        <w:t>FH</w:t>
      </w:r>
      <w:r w:rsidR="000A5C4F">
        <w:t xml:space="preserve"> </w:t>
      </w:r>
      <w:r w:rsidRPr="005B1013">
        <w:t>I,</w:t>
      </w:r>
      <w:r w:rsidR="000A5C4F">
        <w:t xml:space="preserve"> </w:t>
      </w:r>
      <w:r w:rsidRPr="005B1013">
        <w:t>FH</w:t>
      </w:r>
      <w:r w:rsidR="000A5C4F">
        <w:t xml:space="preserve"> </w:t>
      </w:r>
      <w:r w:rsidRPr="005B1013">
        <w:t>II,</w:t>
      </w:r>
      <w:r w:rsidR="000A5C4F">
        <w:t xml:space="preserve"> </w:t>
      </w:r>
      <w:r w:rsidRPr="005B1013">
        <w:t>and</w:t>
      </w:r>
      <w:r w:rsidR="000A5C4F">
        <w:t xml:space="preserve"> </w:t>
      </w:r>
      <w:r w:rsidRPr="005B1013">
        <w:t>HIGH</w:t>
      </w:r>
      <w:r w:rsidR="000A5C4F">
        <w:t xml:space="preserve"> </w:t>
      </w:r>
      <w:r w:rsidRPr="005B1013">
        <w:t>FH</w:t>
      </w:r>
      <w:r w:rsidR="000A5C4F">
        <w:t xml:space="preserve"> </w:t>
      </w:r>
      <w:r w:rsidRPr="007B028C">
        <w:t>enrolled</w:t>
      </w:r>
      <w:r w:rsidR="000A5C4F">
        <w:t xml:space="preserve"> </w:t>
      </w:r>
      <w:proofErr w:type="spellStart"/>
      <w:r w:rsidRPr="007B028C">
        <w:t>heFH</w:t>
      </w:r>
      <w:proofErr w:type="spellEnd"/>
      <w:r w:rsidR="000A5C4F">
        <w:t xml:space="preserve"> </w:t>
      </w:r>
      <w:r w:rsidRPr="007B028C">
        <w:t>patients</w:t>
      </w:r>
      <w:r w:rsidRPr="005B1013">
        <w:t>;</w:t>
      </w:r>
      <w:r w:rsidR="000A5C4F">
        <w:t xml:space="preserve"> </w:t>
      </w:r>
      <w:r w:rsidRPr="005B1013">
        <w:t>in</w:t>
      </w:r>
      <w:r w:rsidR="000A5C4F">
        <w:t xml:space="preserve"> </w:t>
      </w:r>
      <w:r w:rsidRPr="005B1013">
        <w:t>HIGH</w:t>
      </w:r>
      <w:r w:rsidR="000A5C4F">
        <w:t xml:space="preserve"> </w:t>
      </w:r>
      <w:r w:rsidRPr="005B1013">
        <w:t>FH,</w:t>
      </w:r>
      <w:r w:rsidR="000A5C4F">
        <w:t xml:space="preserve"> </w:t>
      </w:r>
      <w:r w:rsidRPr="005B1013">
        <w:t>patients</w:t>
      </w:r>
      <w:r w:rsidR="000A5C4F">
        <w:t xml:space="preserve"> </w:t>
      </w:r>
      <w:r w:rsidRPr="005B1013">
        <w:t>had</w:t>
      </w:r>
      <w:r w:rsidR="000A5C4F">
        <w:t xml:space="preserve"> </w:t>
      </w:r>
      <w:r w:rsidRPr="005B1013">
        <w:t>to</w:t>
      </w:r>
      <w:r w:rsidR="000A5C4F">
        <w:t xml:space="preserve"> </w:t>
      </w:r>
      <w:r w:rsidRPr="005B1013">
        <w:t>have</w:t>
      </w:r>
      <w:r w:rsidR="000A5C4F">
        <w:t xml:space="preserve"> </w:t>
      </w:r>
      <w:r w:rsidRPr="005B1013">
        <w:t>a</w:t>
      </w:r>
      <w:r w:rsidR="000A5C4F">
        <w:t xml:space="preserve"> </w:t>
      </w:r>
      <w:r w:rsidRPr="005B1013">
        <w:t>LDL-C</w:t>
      </w:r>
      <w:r w:rsidR="000A5C4F">
        <w:t xml:space="preserve"> </w:t>
      </w:r>
      <w:r w:rsidR="00633BCC">
        <w:t>≥</w:t>
      </w:r>
      <w:r w:rsidR="000A5C4F">
        <w:t xml:space="preserve"> </w:t>
      </w:r>
      <w:r w:rsidRPr="005B1013">
        <w:t>160</w:t>
      </w:r>
      <w:r w:rsidR="000A5C4F">
        <w:t xml:space="preserve"> </w:t>
      </w:r>
      <w:r w:rsidR="00224853">
        <w:t>mg</w:t>
      </w:r>
      <w:r w:rsidRPr="005B1013">
        <w:t>/</w:t>
      </w:r>
      <w:proofErr w:type="spellStart"/>
      <w:r w:rsidRPr="005B1013">
        <w:t>dL</w:t>
      </w:r>
      <w:proofErr w:type="spellEnd"/>
      <w:r w:rsidR="000A5C4F">
        <w:t xml:space="preserve"> </w:t>
      </w:r>
      <w:r w:rsidRPr="005B1013">
        <w:t>(4.14</w:t>
      </w:r>
      <w:r w:rsidR="000A5C4F">
        <w:t xml:space="preserve"> </w:t>
      </w:r>
      <w:proofErr w:type="spellStart"/>
      <w:r w:rsidRPr="005B1013">
        <w:t>mmol</w:t>
      </w:r>
      <w:proofErr w:type="spellEnd"/>
      <w:r w:rsidRPr="005B1013">
        <w:t>/L)</w:t>
      </w:r>
      <w:r w:rsidR="000A5C4F">
        <w:t xml:space="preserve"> </w:t>
      </w:r>
      <w:r w:rsidRPr="005B1013">
        <w:t>at</w:t>
      </w:r>
      <w:r w:rsidR="000A5C4F">
        <w:t xml:space="preserve"> </w:t>
      </w:r>
      <w:r w:rsidRPr="005B1013">
        <w:t>the</w:t>
      </w:r>
      <w:r w:rsidR="000A5C4F">
        <w:t xml:space="preserve"> </w:t>
      </w:r>
      <w:r w:rsidRPr="005B1013">
        <w:t>screening</w:t>
      </w:r>
      <w:r w:rsidR="000A5C4F">
        <w:t xml:space="preserve"> </w:t>
      </w:r>
      <w:r w:rsidRPr="005B1013">
        <w:t>visit.</w:t>
      </w:r>
      <w:r w:rsidR="000A5C4F">
        <w:t xml:space="preserve"> </w:t>
      </w:r>
      <w:r w:rsidRPr="005B1013">
        <w:t>The</w:t>
      </w:r>
      <w:r w:rsidR="000A5C4F">
        <w:t xml:space="preserve"> </w:t>
      </w:r>
      <w:r w:rsidRPr="005B1013">
        <w:t>LONG</w:t>
      </w:r>
      <w:r w:rsidR="000A5C4F">
        <w:t xml:space="preserve"> </w:t>
      </w:r>
      <w:r w:rsidRPr="005B1013">
        <w:t>TERM</w:t>
      </w:r>
      <w:r w:rsidR="000A5C4F">
        <w:t xml:space="preserve"> </w:t>
      </w:r>
      <w:r w:rsidR="006E505D">
        <w:t>Study</w:t>
      </w:r>
      <w:r w:rsidR="000A5C4F">
        <w:t xml:space="preserve"> </w:t>
      </w:r>
      <w:r w:rsidRPr="005B1013">
        <w:t>enrolled</w:t>
      </w:r>
      <w:r w:rsidR="000A5C4F">
        <w:t xml:space="preserve"> </w:t>
      </w:r>
      <w:r w:rsidRPr="005B1013">
        <w:t>both</w:t>
      </w:r>
      <w:r w:rsidR="000A5C4F">
        <w:t xml:space="preserve"> </w:t>
      </w:r>
      <w:proofErr w:type="spellStart"/>
      <w:r w:rsidRPr="005B1013">
        <w:t>heFH</w:t>
      </w:r>
      <w:proofErr w:type="spellEnd"/>
      <w:r w:rsidR="000A5C4F">
        <w:t xml:space="preserve"> </w:t>
      </w:r>
      <w:r w:rsidRPr="005B1013">
        <w:t>patients</w:t>
      </w:r>
      <w:r w:rsidR="000A5C4F">
        <w:t xml:space="preserve"> </w:t>
      </w:r>
      <w:r w:rsidRPr="005B1013">
        <w:t>and</w:t>
      </w:r>
      <w:r w:rsidR="000A5C4F">
        <w:t xml:space="preserve"> </w:t>
      </w:r>
      <w:r w:rsidRPr="005B1013">
        <w:t>non-FH</w:t>
      </w:r>
      <w:r w:rsidR="000A5C4F">
        <w:t xml:space="preserve"> </w:t>
      </w:r>
      <w:r w:rsidRPr="005B1013">
        <w:t>patients</w:t>
      </w:r>
      <w:r w:rsidR="000A5C4F">
        <w:t xml:space="preserve"> </w:t>
      </w:r>
      <w:r w:rsidRPr="005B1013">
        <w:t>at</w:t>
      </w:r>
      <w:r w:rsidR="000A5C4F">
        <w:t xml:space="preserve"> </w:t>
      </w:r>
      <w:r w:rsidRPr="005B1013">
        <w:t>high</w:t>
      </w:r>
      <w:r w:rsidR="000A5C4F">
        <w:t xml:space="preserve"> </w:t>
      </w:r>
      <w:r w:rsidRPr="005B1013">
        <w:t>risk</w:t>
      </w:r>
      <w:r w:rsidR="000A5C4F">
        <w:t xml:space="preserve"> </w:t>
      </w:r>
      <w:r w:rsidR="001A721A">
        <w:t>of</w:t>
      </w:r>
      <w:r w:rsidR="000A5C4F">
        <w:t xml:space="preserve"> </w:t>
      </w:r>
      <w:r w:rsidR="001A721A">
        <w:t>atherosclerotic</w:t>
      </w:r>
      <w:r w:rsidR="000A5C4F">
        <w:t xml:space="preserve"> </w:t>
      </w:r>
      <w:r w:rsidR="007B028C">
        <w:t>cardiovascular</w:t>
      </w:r>
      <w:r w:rsidR="000A5C4F">
        <w:t xml:space="preserve"> </w:t>
      </w:r>
      <w:r w:rsidR="007B028C">
        <w:t>disease</w:t>
      </w:r>
      <w:r w:rsidR="000A5C4F">
        <w:t xml:space="preserve"> </w:t>
      </w:r>
      <w:r w:rsidR="007B028C">
        <w:t>(</w:t>
      </w:r>
      <w:r w:rsidR="001A721A">
        <w:t>CVD</w:t>
      </w:r>
      <w:r w:rsidR="007B028C">
        <w:t>)</w:t>
      </w:r>
      <w:r w:rsidR="001A721A">
        <w:t>.</w:t>
      </w:r>
      <w:r w:rsidR="000A5C4F">
        <w:t xml:space="preserve"> </w:t>
      </w:r>
      <w:r w:rsidR="001A721A">
        <w:t>The</w:t>
      </w:r>
      <w:r w:rsidR="000A5C4F">
        <w:t xml:space="preserve"> </w:t>
      </w:r>
      <w:r w:rsidR="001A721A">
        <w:t>104</w:t>
      </w:r>
      <w:r w:rsidR="000A5C4F">
        <w:t xml:space="preserve"> </w:t>
      </w:r>
      <w:r w:rsidRPr="005B1013">
        <w:t>week</w:t>
      </w:r>
      <w:r w:rsidR="000A5C4F">
        <w:t xml:space="preserve"> </w:t>
      </w:r>
      <w:r w:rsidRPr="005B1013">
        <w:t>study</w:t>
      </w:r>
      <w:r w:rsidR="000A5C4F">
        <w:t xml:space="preserve"> </w:t>
      </w:r>
      <w:r w:rsidRPr="005B1013">
        <w:t>(COMBO</w:t>
      </w:r>
      <w:r w:rsidR="000A5C4F">
        <w:t xml:space="preserve"> </w:t>
      </w:r>
      <w:r w:rsidRPr="005B1013">
        <w:t>II)</w:t>
      </w:r>
      <w:r w:rsidR="000A5C4F">
        <w:t xml:space="preserve"> </w:t>
      </w:r>
      <w:r w:rsidRPr="005B1013">
        <w:t>was</w:t>
      </w:r>
      <w:r w:rsidR="000A5C4F">
        <w:t xml:space="preserve"> </w:t>
      </w:r>
      <w:r w:rsidRPr="005B1013">
        <w:t>conducted</w:t>
      </w:r>
      <w:r w:rsidR="000A5C4F">
        <w:t xml:space="preserve"> </w:t>
      </w:r>
      <w:r w:rsidRPr="005B1013">
        <w:t>in</w:t>
      </w:r>
      <w:r w:rsidR="000A5C4F">
        <w:t xml:space="preserve"> </w:t>
      </w:r>
      <w:r w:rsidRPr="005B1013">
        <w:t>non-FH</w:t>
      </w:r>
      <w:r w:rsidR="000A5C4F">
        <w:t xml:space="preserve"> </w:t>
      </w:r>
      <w:r w:rsidRPr="005B1013">
        <w:t>patients</w:t>
      </w:r>
      <w:r w:rsidR="000A5C4F">
        <w:t xml:space="preserve"> </w:t>
      </w:r>
      <w:r w:rsidRPr="005B1013">
        <w:t>at</w:t>
      </w:r>
      <w:r w:rsidR="000A5C4F">
        <w:t xml:space="preserve"> </w:t>
      </w:r>
      <w:r w:rsidRPr="005B1013">
        <w:t>high</w:t>
      </w:r>
      <w:r w:rsidR="000A5C4F">
        <w:t xml:space="preserve"> </w:t>
      </w:r>
      <w:r w:rsidRPr="005B1013">
        <w:t>risk</w:t>
      </w:r>
      <w:r w:rsidR="000A5C4F">
        <w:t xml:space="preserve"> </w:t>
      </w:r>
      <w:r w:rsidRPr="005B1013">
        <w:t>of</w:t>
      </w:r>
      <w:r w:rsidR="000A5C4F">
        <w:t xml:space="preserve"> </w:t>
      </w:r>
      <w:r w:rsidRPr="005B1013">
        <w:t>atherosclerotic</w:t>
      </w:r>
      <w:r w:rsidR="000A5C4F">
        <w:t xml:space="preserve"> </w:t>
      </w:r>
      <w:r w:rsidRPr="005B1013">
        <w:t>CVD,</w:t>
      </w:r>
      <w:r w:rsidR="000A5C4F">
        <w:t xml:space="preserve"> </w:t>
      </w:r>
      <w:r w:rsidRPr="005B1013">
        <w:t>receiving</w:t>
      </w:r>
      <w:r w:rsidR="000A5C4F">
        <w:t xml:space="preserve"> </w:t>
      </w:r>
      <w:r w:rsidRPr="005B1013">
        <w:t>a</w:t>
      </w:r>
      <w:r w:rsidR="000A5C4F">
        <w:t xml:space="preserve"> </w:t>
      </w:r>
      <w:r w:rsidRPr="005B1013">
        <w:t>background</w:t>
      </w:r>
      <w:r w:rsidR="000A5C4F">
        <w:t xml:space="preserve"> </w:t>
      </w:r>
      <w:r w:rsidRPr="005B1013">
        <w:t>therapy</w:t>
      </w:r>
      <w:r w:rsidR="000A5C4F">
        <w:t xml:space="preserve"> </w:t>
      </w:r>
      <w:r w:rsidRPr="005B1013">
        <w:t>of</w:t>
      </w:r>
      <w:r w:rsidR="000A5C4F">
        <w:t xml:space="preserve"> </w:t>
      </w:r>
      <w:r w:rsidRPr="005B1013">
        <w:t>statin</w:t>
      </w:r>
      <w:r w:rsidR="000A5C4F">
        <w:t xml:space="preserve"> </w:t>
      </w:r>
      <w:r w:rsidRPr="005B1013">
        <w:t>at</w:t>
      </w:r>
      <w:r w:rsidR="000A5C4F">
        <w:t xml:space="preserve"> </w:t>
      </w:r>
      <w:r w:rsidRPr="005B1013">
        <w:t>the</w:t>
      </w:r>
      <w:r w:rsidR="000A5C4F">
        <w:t xml:space="preserve"> </w:t>
      </w:r>
      <w:r w:rsidRPr="005B1013">
        <w:t>maximally</w:t>
      </w:r>
      <w:r w:rsidR="000A5C4F">
        <w:t xml:space="preserve"> </w:t>
      </w:r>
      <w:r w:rsidRPr="005B1013">
        <w:t>tolerated</w:t>
      </w:r>
      <w:r w:rsidR="000A5C4F">
        <w:t xml:space="preserve"> </w:t>
      </w:r>
      <w:r w:rsidRPr="005B1013">
        <w:t>dose</w:t>
      </w:r>
      <w:r w:rsidR="000A5C4F">
        <w:t xml:space="preserve"> </w:t>
      </w:r>
      <w:r w:rsidRPr="005B1013">
        <w:t>without</w:t>
      </w:r>
      <w:r w:rsidR="000A5C4F">
        <w:t xml:space="preserve"> </w:t>
      </w:r>
      <w:r w:rsidRPr="005B1013">
        <w:t>any</w:t>
      </w:r>
      <w:r w:rsidR="000A5C4F">
        <w:t xml:space="preserve"> </w:t>
      </w:r>
      <w:r w:rsidRPr="005B1013">
        <w:t>other</w:t>
      </w:r>
      <w:r w:rsidR="000A5C4F">
        <w:t xml:space="preserve"> </w:t>
      </w:r>
      <w:r w:rsidRPr="005B1013">
        <w:t>LMT,</w:t>
      </w:r>
      <w:r w:rsidR="000A5C4F">
        <w:t xml:space="preserve"> </w:t>
      </w:r>
      <w:r w:rsidRPr="005B1013">
        <w:t>since</w:t>
      </w:r>
      <w:r w:rsidR="000A5C4F">
        <w:t xml:space="preserve"> </w:t>
      </w:r>
      <w:r w:rsidRPr="005B1013">
        <w:t>the</w:t>
      </w:r>
      <w:r w:rsidR="000A5C4F">
        <w:t xml:space="preserve"> </w:t>
      </w:r>
      <w:r w:rsidRPr="005B1013">
        <w:t>active</w:t>
      </w:r>
      <w:r w:rsidR="000A5C4F">
        <w:t xml:space="preserve"> </w:t>
      </w:r>
      <w:r w:rsidRPr="005B1013">
        <w:t>comparator</w:t>
      </w:r>
      <w:r w:rsidR="000A5C4F">
        <w:t xml:space="preserve"> </w:t>
      </w:r>
      <w:r w:rsidRPr="005B1013">
        <w:t>was</w:t>
      </w:r>
      <w:r w:rsidR="000A5C4F">
        <w:t xml:space="preserve"> </w:t>
      </w:r>
      <w:r w:rsidRPr="005B1013">
        <w:t>ezetimibe.</w:t>
      </w:r>
    </w:p>
    <w:p w:rsidR="00166CBE" w:rsidRPr="005B1013" w:rsidRDefault="00166CBE" w:rsidP="00166CBE">
      <w:r w:rsidRPr="005B1013">
        <w:t>The</w:t>
      </w:r>
      <w:r w:rsidR="000A5C4F">
        <w:t xml:space="preserve"> </w:t>
      </w:r>
      <w:r w:rsidRPr="005B1013">
        <w:t>primary</w:t>
      </w:r>
      <w:r w:rsidR="000A5C4F">
        <w:t xml:space="preserve"> </w:t>
      </w:r>
      <w:r w:rsidRPr="005B1013">
        <w:t>objective</w:t>
      </w:r>
      <w:r w:rsidR="000A5C4F">
        <w:t xml:space="preserve"> </w:t>
      </w:r>
      <w:r w:rsidRPr="005B1013">
        <w:t>of</w:t>
      </w:r>
      <w:r w:rsidR="000A5C4F">
        <w:t xml:space="preserve"> </w:t>
      </w:r>
      <w:r w:rsidRPr="005B1013">
        <w:t>4</w:t>
      </w:r>
      <w:r w:rsidR="000A5C4F">
        <w:t xml:space="preserve"> </w:t>
      </w:r>
      <w:r w:rsidRPr="005B1013">
        <w:t>of</w:t>
      </w:r>
      <w:r w:rsidR="000A5C4F">
        <w:t xml:space="preserve"> </w:t>
      </w:r>
      <w:r w:rsidRPr="005B1013">
        <w:t>these</w:t>
      </w:r>
      <w:r w:rsidR="000A5C4F">
        <w:t xml:space="preserve"> </w:t>
      </w:r>
      <w:r w:rsidRPr="005B1013">
        <w:t>5</w:t>
      </w:r>
      <w:r w:rsidR="000A5C4F">
        <w:t xml:space="preserve"> </w:t>
      </w:r>
      <w:r>
        <w:t>Phase</w:t>
      </w:r>
      <w:r w:rsidR="000A5C4F">
        <w:t xml:space="preserve"> </w:t>
      </w:r>
      <w:r>
        <w:t>III</w:t>
      </w:r>
      <w:r w:rsidR="000A5C4F">
        <w:t xml:space="preserve"> </w:t>
      </w:r>
      <w:r w:rsidRPr="005B1013">
        <w:t>studies</w:t>
      </w:r>
      <w:r w:rsidR="000A5C4F">
        <w:t xml:space="preserve"> </w:t>
      </w:r>
      <w:r w:rsidRPr="005B1013">
        <w:t>was</w:t>
      </w:r>
      <w:r w:rsidR="000A5C4F">
        <w:t xml:space="preserve"> </w:t>
      </w:r>
      <w:r w:rsidRPr="005B1013">
        <w:t>to</w:t>
      </w:r>
      <w:r w:rsidR="000A5C4F">
        <w:t xml:space="preserve"> </w:t>
      </w:r>
      <w:r w:rsidRPr="005B1013">
        <w:t>demonstrate</w:t>
      </w:r>
      <w:r w:rsidR="000A5C4F">
        <w:t xml:space="preserve"> </w:t>
      </w:r>
      <w:r w:rsidRPr="005B1013">
        <w:t>the</w:t>
      </w:r>
      <w:r w:rsidR="000A5C4F">
        <w:t xml:space="preserve"> </w:t>
      </w:r>
      <w:r w:rsidRPr="005B1013">
        <w:t>reduction</w:t>
      </w:r>
      <w:r w:rsidR="000A5C4F">
        <w:t xml:space="preserve"> </w:t>
      </w:r>
      <w:r w:rsidRPr="005B1013">
        <w:t>of</w:t>
      </w:r>
      <w:r w:rsidR="000A5C4F">
        <w:t xml:space="preserve"> </w:t>
      </w:r>
      <w:r w:rsidRPr="005B1013">
        <w:t>LDL-C</w:t>
      </w:r>
      <w:r w:rsidR="000A5C4F">
        <w:t xml:space="preserve"> </w:t>
      </w:r>
      <w:r w:rsidRPr="005B1013">
        <w:t>at</w:t>
      </w:r>
      <w:r w:rsidR="000A5C4F">
        <w:t xml:space="preserve"> </w:t>
      </w:r>
      <w:r w:rsidRPr="005B1013">
        <w:t>24</w:t>
      </w:r>
      <w:r w:rsidR="000A5C4F">
        <w:t xml:space="preserve"> </w:t>
      </w:r>
      <w:r w:rsidRPr="005B1013">
        <w:t>weeks</w:t>
      </w:r>
      <w:r w:rsidR="000A5C4F">
        <w:t xml:space="preserve"> </w:t>
      </w:r>
      <w:r w:rsidRPr="005B1013">
        <w:t>by</w:t>
      </w:r>
      <w:r w:rsidR="000A5C4F">
        <w:t xml:space="preserve"> </w:t>
      </w:r>
      <w:r w:rsidRPr="005B1013">
        <w:t>alirocumab</w:t>
      </w:r>
      <w:r w:rsidR="000A5C4F">
        <w:t xml:space="preserve"> </w:t>
      </w:r>
      <w:r w:rsidRPr="005B1013">
        <w:t>as</w:t>
      </w:r>
      <w:r w:rsidR="000A5C4F">
        <w:t xml:space="preserve"> </w:t>
      </w:r>
      <w:r w:rsidRPr="005B1013">
        <w:t>add-on</w:t>
      </w:r>
      <w:r w:rsidR="000A5C4F">
        <w:t xml:space="preserve"> </w:t>
      </w:r>
      <w:r w:rsidRPr="005B1013">
        <w:t>therapy</w:t>
      </w:r>
      <w:r w:rsidR="000A5C4F">
        <w:t xml:space="preserve"> </w:t>
      </w:r>
      <w:r w:rsidRPr="005B1013">
        <w:t>to</w:t>
      </w:r>
      <w:r w:rsidR="000A5C4F">
        <w:t xml:space="preserve"> </w:t>
      </w:r>
      <w:r w:rsidRPr="005B1013">
        <w:t>stable</w:t>
      </w:r>
      <w:r w:rsidR="000A5C4F">
        <w:t xml:space="preserve"> </w:t>
      </w:r>
      <w:r w:rsidRPr="005B1013">
        <w:t>maximally</w:t>
      </w:r>
      <w:r w:rsidR="000A5C4F">
        <w:t xml:space="preserve"> </w:t>
      </w:r>
      <w:r w:rsidRPr="005B1013">
        <w:t>tolerated</w:t>
      </w:r>
      <w:r w:rsidR="000A5C4F">
        <w:t xml:space="preserve"> </w:t>
      </w:r>
      <w:r w:rsidRPr="005B1013">
        <w:t>daily</w:t>
      </w:r>
      <w:r w:rsidR="000A5C4F">
        <w:t xml:space="preserve"> </w:t>
      </w:r>
      <w:r w:rsidRPr="005B1013">
        <w:t>statin</w:t>
      </w:r>
      <w:r w:rsidR="000A5C4F">
        <w:t xml:space="preserve"> </w:t>
      </w:r>
      <w:r w:rsidRPr="005B1013">
        <w:t>therapy</w:t>
      </w:r>
      <w:r w:rsidR="000A5C4F">
        <w:t xml:space="preserve"> </w:t>
      </w:r>
      <w:r w:rsidRPr="005B1013">
        <w:t>(FH</w:t>
      </w:r>
      <w:r w:rsidR="000A5C4F">
        <w:t xml:space="preserve"> </w:t>
      </w:r>
      <w:r w:rsidRPr="005B1013">
        <w:t>I,</w:t>
      </w:r>
      <w:r w:rsidR="000A5C4F">
        <w:t xml:space="preserve"> </w:t>
      </w:r>
      <w:r w:rsidRPr="005B1013">
        <w:t>FH</w:t>
      </w:r>
      <w:r w:rsidR="000A5C4F">
        <w:t xml:space="preserve"> </w:t>
      </w:r>
      <w:r w:rsidRPr="005B1013">
        <w:t>II,</w:t>
      </w:r>
      <w:r w:rsidR="000A5C4F">
        <w:t xml:space="preserve"> </w:t>
      </w:r>
      <w:r w:rsidRPr="005B1013">
        <w:t>HIGH</w:t>
      </w:r>
      <w:r w:rsidR="000A5C4F">
        <w:t xml:space="preserve"> </w:t>
      </w:r>
      <w:r w:rsidRPr="005B1013">
        <w:t>FH,</w:t>
      </w:r>
      <w:r w:rsidR="000A5C4F">
        <w:t xml:space="preserve"> </w:t>
      </w:r>
      <w:r w:rsidRPr="005B1013">
        <w:t>COMBO</w:t>
      </w:r>
      <w:r w:rsidR="000A5C4F">
        <w:t xml:space="preserve"> </w:t>
      </w:r>
      <w:r w:rsidRPr="005B1013">
        <w:t>II).</w:t>
      </w:r>
      <w:r w:rsidR="000A5C4F">
        <w:t xml:space="preserve"> </w:t>
      </w:r>
      <w:r w:rsidRPr="005B1013">
        <w:t>It</w:t>
      </w:r>
      <w:r w:rsidR="000A5C4F">
        <w:t xml:space="preserve"> </w:t>
      </w:r>
      <w:r w:rsidRPr="005B1013">
        <w:t>was</w:t>
      </w:r>
      <w:r w:rsidR="000A5C4F">
        <w:t xml:space="preserve"> </w:t>
      </w:r>
      <w:r w:rsidRPr="005B1013">
        <w:t>also</w:t>
      </w:r>
      <w:r w:rsidR="000A5C4F">
        <w:t xml:space="preserve"> </w:t>
      </w:r>
      <w:r w:rsidRPr="005B1013">
        <w:t>the</w:t>
      </w:r>
      <w:r w:rsidR="000A5C4F">
        <w:t xml:space="preserve"> </w:t>
      </w:r>
      <w:r w:rsidRPr="005B1013">
        <w:t>primary</w:t>
      </w:r>
      <w:r w:rsidR="000A5C4F">
        <w:t xml:space="preserve"> </w:t>
      </w:r>
      <w:r w:rsidRPr="005B1013">
        <w:t>efficacy</w:t>
      </w:r>
      <w:r w:rsidR="000A5C4F">
        <w:t xml:space="preserve"> </w:t>
      </w:r>
      <w:r w:rsidRPr="005B1013">
        <w:t>objective</w:t>
      </w:r>
      <w:r w:rsidR="000A5C4F">
        <w:t xml:space="preserve"> </w:t>
      </w:r>
      <w:r w:rsidRPr="005B1013">
        <w:t>of</w:t>
      </w:r>
      <w:r w:rsidR="000A5C4F">
        <w:t xml:space="preserve"> </w:t>
      </w:r>
      <w:r w:rsidRPr="005B1013">
        <w:t>the</w:t>
      </w:r>
      <w:r w:rsidR="000A5C4F">
        <w:t xml:space="preserve"> </w:t>
      </w:r>
      <w:r w:rsidRPr="005B1013">
        <w:t>fifth</w:t>
      </w:r>
      <w:r w:rsidR="000A5C4F">
        <w:t xml:space="preserve"> </w:t>
      </w:r>
      <w:r w:rsidRPr="005B1013">
        <w:t>study,</w:t>
      </w:r>
      <w:r w:rsidR="000A5C4F">
        <w:t xml:space="preserve"> </w:t>
      </w:r>
      <w:r w:rsidRPr="005B1013">
        <w:t>LONG</w:t>
      </w:r>
      <w:r w:rsidR="000A5C4F">
        <w:t xml:space="preserve"> </w:t>
      </w:r>
      <w:r w:rsidRPr="005B1013">
        <w:t>TERM,</w:t>
      </w:r>
      <w:r w:rsidR="000A5C4F">
        <w:t xml:space="preserve"> </w:t>
      </w:r>
      <w:r w:rsidRPr="005B1013">
        <w:t>as</w:t>
      </w:r>
      <w:r w:rsidR="000A5C4F">
        <w:t xml:space="preserve"> </w:t>
      </w:r>
      <w:r w:rsidRPr="005B1013">
        <w:t>the</w:t>
      </w:r>
      <w:r w:rsidR="000A5C4F">
        <w:t xml:space="preserve"> </w:t>
      </w:r>
      <w:r w:rsidRPr="005B1013">
        <w:t>overall</w:t>
      </w:r>
      <w:r w:rsidR="000A5C4F">
        <w:t xml:space="preserve"> </w:t>
      </w:r>
      <w:r w:rsidRPr="005B1013">
        <w:t>primary</w:t>
      </w:r>
      <w:r w:rsidR="000A5C4F">
        <w:t xml:space="preserve"> </w:t>
      </w:r>
      <w:r w:rsidRPr="005B1013">
        <w:t>objec</w:t>
      </w:r>
      <w:r w:rsidR="001A721A">
        <w:t>tive</w:t>
      </w:r>
      <w:r w:rsidR="000A5C4F">
        <w:t xml:space="preserve"> </w:t>
      </w:r>
      <w:r w:rsidR="001A721A">
        <w:t>was</w:t>
      </w:r>
      <w:r w:rsidR="000A5C4F">
        <w:t xml:space="preserve"> </w:t>
      </w:r>
      <w:r w:rsidR="001A721A">
        <w:t>the</w:t>
      </w:r>
      <w:r w:rsidR="000A5C4F">
        <w:t xml:space="preserve"> </w:t>
      </w:r>
      <w:r w:rsidR="001A721A">
        <w:t>evaluation</w:t>
      </w:r>
      <w:r w:rsidR="000A5C4F">
        <w:t xml:space="preserve"> </w:t>
      </w:r>
      <w:r w:rsidR="001A721A">
        <w:t>of</w:t>
      </w:r>
      <w:r w:rsidR="000A5C4F">
        <w:t xml:space="preserve"> </w:t>
      </w:r>
      <w:r w:rsidR="001A721A">
        <w:t>long</w:t>
      </w:r>
      <w:r w:rsidR="000A5C4F">
        <w:t xml:space="preserve"> </w:t>
      </w:r>
      <w:r w:rsidRPr="005B1013">
        <w:t>term</w:t>
      </w:r>
      <w:r w:rsidR="000A5C4F">
        <w:t xml:space="preserve"> </w:t>
      </w:r>
      <w:r w:rsidRPr="005B1013">
        <w:t>safety</w:t>
      </w:r>
      <w:r w:rsidR="000A5C4F">
        <w:t xml:space="preserve"> </w:t>
      </w:r>
      <w:r w:rsidRPr="005B1013">
        <w:t>and</w:t>
      </w:r>
      <w:r w:rsidR="000A5C4F">
        <w:t xml:space="preserve"> </w:t>
      </w:r>
      <w:r w:rsidRPr="005B1013">
        <w:t>tolerability.</w:t>
      </w:r>
    </w:p>
    <w:p w:rsidR="00166CBE" w:rsidRPr="005B1013" w:rsidRDefault="00166CBE" w:rsidP="00166CBE">
      <w:r w:rsidRPr="005B1013">
        <w:t>The</w:t>
      </w:r>
      <w:r w:rsidR="000A5C4F">
        <w:t xml:space="preserve"> </w:t>
      </w:r>
      <w:r w:rsidRPr="005B1013">
        <w:t>individual</w:t>
      </w:r>
      <w:r w:rsidR="000A5C4F">
        <w:t xml:space="preserve"> </w:t>
      </w:r>
      <w:r w:rsidRPr="005B1013">
        <w:t>study</w:t>
      </w:r>
      <w:r w:rsidR="000A5C4F">
        <w:t xml:space="preserve"> </w:t>
      </w:r>
      <w:r w:rsidRPr="005B1013">
        <w:t>summaries</w:t>
      </w:r>
      <w:r w:rsidR="000A5C4F">
        <w:t xml:space="preserve"> </w:t>
      </w:r>
      <w:r w:rsidRPr="005B1013">
        <w:t>of</w:t>
      </w:r>
      <w:r w:rsidR="000A5C4F">
        <w:t xml:space="preserve"> </w:t>
      </w:r>
      <w:r w:rsidRPr="005B1013">
        <w:t>the</w:t>
      </w:r>
      <w:r w:rsidR="000A5C4F">
        <w:t xml:space="preserve"> </w:t>
      </w:r>
      <w:r w:rsidRPr="005B1013">
        <w:t>final</w:t>
      </w:r>
      <w:r w:rsidR="000A5C4F">
        <w:t xml:space="preserve"> </w:t>
      </w:r>
      <w:r w:rsidRPr="005B1013">
        <w:t>efficacy</w:t>
      </w:r>
      <w:r w:rsidR="000A5C4F">
        <w:t xml:space="preserve"> </w:t>
      </w:r>
      <w:r w:rsidRPr="005B1013">
        <w:t>results</w:t>
      </w:r>
      <w:r w:rsidR="000A5C4F">
        <w:t xml:space="preserve"> </w:t>
      </w:r>
      <w:r w:rsidR="001A721A">
        <w:t>were</w:t>
      </w:r>
      <w:r w:rsidR="000A5C4F">
        <w:t xml:space="preserve"> </w:t>
      </w:r>
      <w:r w:rsidRPr="005B1013">
        <w:t>provided.</w:t>
      </w:r>
    </w:p>
    <w:p w:rsidR="00166CBE" w:rsidRPr="005B1013" w:rsidRDefault="00166CBE" w:rsidP="00166CBE">
      <w:r w:rsidRPr="005B1013">
        <w:t>See</w:t>
      </w:r>
      <w:r w:rsidR="000A5C4F">
        <w:t xml:space="preserve"> </w:t>
      </w:r>
      <w:r w:rsidRPr="005B1013">
        <w:t>below</w:t>
      </w:r>
      <w:r w:rsidR="000A5C4F">
        <w:t xml:space="preserve"> </w:t>
      </w:r>
      <w:r w:rsidRPr="005B1013">
        <w:t>for</w:t>
      </w:r>
      <w:r w:rsidR="000A5C4F">
        <w:t xml:space="preserve"> </w:t>
      </w:r>
      <w:r w:rsidRPr="005B1013">
        <w:t>pooled</w:t>
      </w:r>
      <w:r w:rsidR="000A5C4F">
        <w:t xml:space="preserve"> </w:t>
      </w:r>
      <w:r w:rsidRPr="005B1013">
        <w:t>analyses.</w:t>
      </w:r>
    </w:p>
    <w:p w:rsidR="00166CBE" w:rsidRPr="005B1013" w:rsidRDefault="00166CBE" w:rsidP="00812F6C">
      <w:pPr>
        <w:pStyle w:val="Heading6"/>
      </w:pPr>
      <w:bookmarkStart w:id="79" w:name="_Toc469041437"/>
      <w:r w:rsidRPr="005B1013">
        <w:t>Analyses</w:t>
      </w:r>
      <w:r w:rsidR="000A5C4F">
        <w:t xml:space="preserve"> </w:t>
      </w:r>
      <w:r w:rsidRPr="005B1013">
        <w:t>performed</w:t>
      </w:r>
      <w:r w:rsidR="000A5C4F">
        <w:t xml:space="preserve"> </w:t>
      </w:r>
      <w:r w:rsidR="00C22FE4" w:rsidRPr="00812F6C">
        <w:t>across</w:t>
      </w:r>
      <w:r w:rsidR="000A5C4F">
        <w:t xml:space="preserve"> </w:t>
      </w:r>
      <w:r w:rsidR="00C22FE4">
        <w:t>trials:</w:t>
      </w:r>
      <w:r w:rsidR="000A5C4F">
        <w:t xml:space="preserve"> </w:t>
      </w:r>
      <w:r w:rsidR="00C22FE4">
        <w:t>pooled</w:t>
      </w:r>
      <w:r w:rsidR="000A5C4F">
        <w:t xml:space="preserve"> </w:t>
      </w:r>
      <w:r w:rsidR="00C22FE4">
        <w:t>and</w:t>
      </w:r>
      <w:r w:rsidR="000A5C4F">
        <w:t xml:space="preserve"> </w:t>
      </w:r>
      <w:r w:rsidR="00C22FE4">
        <w:t>meta-</w:t>
      </w:r>
      <w:r w:rsidRPr="005B1013">
        <w:t>analyses</w:t>
      </w:r>
      <w:bookmarkEnd w:id="79"/>
    </w:p>
    <w:p w:rsidR="00166CBE" w:rsidRDefault="00166CBE" w:rsidP="00166CBE">
      <w:pPr>
        <w:rPr>
          <w:lang w:eastAsia="ja-JP"/>
        </w:rPr>
      </w:pPr>
      <w:r>
        <w:rPr>
          <w:lang w:eastAsia="ja-JP"/>
        </w:rPr>
        <w:t>The</w:t>
      </w:r>
      <w:r w:rsidR="000A5C4F">
        <w:rPr>
          <w:lang w:eastAsia="ja-JP"/>
        </w:rPr>
        <w:t xml:space="preserve"> </w:t>
      </w:r>
      <w:r>
        <w:rPr>
          <w:lang w:eastAsia="ja-JP"/>
        </w:rPr>
        <w:t>sponsor</w:t>
      </w:r>
      <w:r w:rsidR="000A5C4F">
        <w:rPr>
          <w:lang w:eastAsia="ja-JP"/>
        </w:rPr>
        <w:t xml:space="preserve"> </w:t>
      </w:r>
      <w:r>
        <w:rPr>
          <w:lang w:eastAsia="ja-JP"/>
        </w:rPr>
        <w:t>provided</w:t>
      </w:r>
      <w:r w:rsidR="000A5C4F">
        <w:rPr>
          <w:lang w:eastAsia="ja-JP"/>
        </w:rPr>
        <w:t xml:space="preserve"> </w:t>
      </w:r>
      <w:r w:rsidRPr="0074762E">
        <w:rPr>
          <w:lang w:eastAsia="ja-JP"/>
        </w:rPr>
        <w:t>efficacy</w:t>
      </w:r>
      <w:r w:rsidR="000A5C4F">
        <w:rPr>
          <w:lang w:eastAsia="ja-JP"/>
        </w:rPr>
        <w:t xml:space="preserve"> </w:t>
      </w:r>
      <w:r w:rsidRPr="0074762E">
        <w:rPr>
          <w:lang w:eastAsia="ja-JP"/>
        </w:rPr>
        <w:t>results</w:t>
      </w:r>
      <w:r w:rsidR="000A5C4F">
        <w:rPr>
          <w:lang w:eastAsia="ja-JP"/>
        </w:rPr>
        <w:t xml:space="preserve"> </w:t>
      </w:r>
      <w:r w:rsidRPr="0074762E">
        <w:rPr>
          <w:lang w:eastAsia="ja-JP"/>
        </w:rPr>
        <w:t>observed</w:t>
      </w:r>
      <w:r w:rsidR="000A5C4F">
        <w:rPr>
          <w:lang w:eastAsia="ja-JP"/>
        </w:rPr>
        <w:t xml:space="preserve"> </w:t>
      </w:r>
      <w:r w:rsidRPr="0074762E">
        <w:rPr>
          <w:lang w:eastAsia="ja-JP"/>
        </w:rPr>
        <w:t>at</w:t>
      </w:r>
      <w:r w:rsidR="000A5C4F">
        <w:rPr>
          <w:lang w:eastAsia="ja-JP"/>
        </w:rPr>
        <w:t xml:space="preserve"> </w:t>
      </w:r>
      <w:r w:rsidRPr="0074762E">
        <w:rPr>
          <w:lang w:eastAsia="ja-JP"/>
        </w:rPr>
        <w:t>Week</w:t>
      </w:r>
      <w:r w:rsidR="000A5C4F">
        <w:rPr>
          <w:lang w:eastAsia="ja-JP"/>
        </w:rPr>
        <w:t xml:space="preserve"> </w:t>
      </w:r>
      <w:r w:rsidRPr="0074762E">
        <w:rPr>
          <w:lang w:eastAsia="ja-JP"/>
        </w:rPr>
        <w:t>78</w:t>
      </w:r>
      <w:r w:rsidR="000A5C4F">
        <w:rPr>
          <w:lang w:eastAsia="ja-JP"/>
        </w:rPr>
        <w:t xml:space="preserve"> </w:t>
      </w:r>
      <w:r w:rsidRPr="0074762E">
        <w:rPr>
          <w:lang w:eastAsia="ja-JP"/>
        </w:rPr>
        <w:t>across</w:t>
      </w:r>
      <w:r w:rsidR="000A5C4F">
        <w:rPr>
          <w:lang w:eastAsia="ja-JP"/>
        </w:rPr>
        <w:t xml:space="preserve"> </w:t>
      </w:r>
      <w:r w:rsidRPr="0074762E">
        <w:rPr>
          <w:lang w:eastAsia="ja-JP"/>
        </w:rPr>
        <w:t>the</w:t>
      </w:r>
      <w:r w:rsidR="000A5C4F">
        <w:rPr>
          <w:lang w:eastAsia="ja-JP"/>
        </w:rPr>
        <w:t xml:space="preserve"> </w:t>
      </w:r>
      <w:r>
        <w:rPr>
          <w:lang w:eastAsia="ja-JP"/>
        </w:rPr>
        <w:t>four</w:t>
      </w:r>
      <w:r w:rsidR="000A5C4F">
        <w:rPr>
          <w:lang w:eastAsia="ja-JP"/>
        </w:rPr>
        <w:t xml:space="preserve"> </w:t>
      </w:r>
      <w:r w:rsidR="001A721A">
        <w:rPr>
          <w:lang w:eastAsia="ja-JP"/>
        </w:rPr>
        <w:t>Phase</w:t>
      </w:r>
      <w:r w:rsidR="000A5C4F">
        <w:rPr>
          <w:lang w:eastAsia="ja-JP"/>
        </w:rPr>
        <w:t xml:space="preserve"> </w:t>
      </w:r>
      <w:r w:rsidR="001A721A">
        <w:rPr>
          <w:lang w:eastAsia="ja-JP"/>
        </w:rPr>
        <w:t>III</w:t>
      </w:r>
      <w:r w:rsidR="000A5C4F">
        <w:rPr>
          <w:lang w:eastAsia="ja-JP"/>
        </w:rPr>
        <w:t xml:space="preserve"> </w:t>
      </w:r>
      <w:r w:rsidRPr="0074762E">
        <w:rPr>
          <w:lang w:eastAsia="ja-JP"/>
        </w:rPr>
        <w:t>studies</w:t>
      </w:r>
      <w:r w:rsidR="000A5C4F">
        <w:rPr>
          <w:lang w:eastAsia="ja-JP"/>
        </w:rPr>
        <w:t xml:space="preserve"> </w:t>
      </w:r>
      <w:r w:rsidRPr="0074762E">
        <w:rPr>
          <w:lang w:eastAsia="ja-JP"/>
        </w:rPr>
        <w:t>that</w:t>
      </w:r>
      <w:r w:rsidR="000A5C4F">
        <w:rPr>
          <w:lang w:eastAsia="ja-JP"/>
        </w:rPr>
        <w:t xml:space="preserve"> </w:t>
      </w:r>
      <w:r w:rsidRPr="0074762E">
        <w:rPr>
          <w:lang w:eastAsia="ja-JP"/>
        </w:rPr>
        <w:t>have</w:t>
      </w:r>
      <w:r w:rsidR="000A5C4F">
        <w:rPr>
          <w:lang w:eastAsia="ja-JP"/>
        </w:rPr>
        <w:t xml:space="preserve"> </w:t>
      </w:r>
      <w:r w:rsidRPr="0074762E">
        <w:rPr>
          <w:lang w:eastAsia="ja-JP"/>
        </w:rPr>
        <w:t>been</w:t>
      </w:r>
      <w:r w:rsidR="000A5C4F">
        <w:rPr>
          <w:lang w:eastAsia="ja-JP"/>
        </w:rPr>
        <w:t xml:space="preserve"> </w:t>
      </w:r>
      <w:r w:rsidRPr="0074762E">
        <w:rPr>
          <w:lang w:eastAsia="ja-JP"/>
        </w:rPr>
        <w:t>completed</w:t>
      </w:r>
      <w:r w:rsidR="000A5C4F">
        <w:rPr>
          <w:lang w:eastAsia="ja-JP"/>
        </w:rPr>
        <w:t xml:space="preserve"> </w:t>
      </w:r>
      <w:r w:rsidRPr="0074762E">
        <w:rPr>
          <w:lang w:eastAsia="ja-JP"/>
        </w:rPr>
        <w:t>since</w:t>
      </w:r>
      <w:r w:rsidR="000A5C4F">
        <w:rPr>
          <w:lang w:eastAsia="ja-JP"/>
        </w:rPr>
        <w:t xml:space="preserve"> </w:t>
      </w:r>
      <w:r w:rsidRPr="0074762E">
        <w:rPr>
          <w:lang w:eastAsia="ja-JP"/>
        </w:rPr>
        <w:t>the</w:t>
      </w:r>
      <w:r w:rsidR="000A5C4F">
        <w:rPr>
          <w:lang w:eastAsia="ja-JP"/>
        </w:rPr>
        <w:t xml:space="preserve"> </w:t>
      </w:r>
      <w:r w:rsidRPr="0074762E">
        <w:rPr>
          <w:lang w:eastAsia="ja-JP"/>
        </w:rPr>
        <w:t>initial</w:t>
      </w:r>
      <w:r w:rsidR="000A5C4F">
        <w:rPr>
          <w:lang w:eastAsia="ja-JP"/>
        </w:rPr>
        <w:t xml:space="preserve"> </w:t>
      </w:r>
      <w:r w:rsidRPr="0074762E">
        <w:rPr>
          <w:lang w:eastAsia="ja-JP"/>
        </w:rPr>
        <w:t>dossier</w:t>
      </w:r>
      <w:r w:rsidR="000A5C4F">
        <w:rPr>
          <w:lang w:eastAsia="ja-JP"/>
        </w:rPr>
        <w:t xml:space="preserve"> </w:t>
      </w:r>
      <w:r>
        <w:rPr>
          <w:lang w:eastAsia="ja-JP"/>
        </w:rPr>
        <w:t>and</w:t>
      </w:r>
      <w:r w:rsidR="000A5C4F">
        <w:rPr>
          <w:lang w:eastAsia="ja-JP"/>
        </w:rPr>
        <w:t xml:space="preserve"> </w:t>
      </w:r>
      <w:r>
        <w:rPr>
          <w:lang w:eastAsia="ja-JP"/>
        </w:rPr>
        <w:t>can</w:t>
      </w:r>
      <w:r w:rsidR="000A5C4F">
        <w:rPr>
          <w:lang w:eastAsia="ja-JP"/>
        </w:rPr>
        <w:t xml:space="preserve"> </w:t>
      </w:r>
      <w:r>
        <w:rPr>
          <w:lang w:eastAsia="ja-JP"/>
        </w:rPr>
        <w:t>be</w:t>
      </w:r>
      <w:r w:rsidR="000A5C4F">
        <w:rPr>
          <w:lang w:eastAsia="ja-JP"/>
        </w:rPr>
        <w:t xml:space="preserve"> </w:t>
      </w:r>
      <w:r>
        <w:rPr>
          <w:lang w:eastAsia="ja-JP"/>
        </w:rPr>
        <w:t>pooled.</w:t>
      </w:r>
    </w:p>
    <w:p w:rsidR="00166CBE" w:rsidRPr="00262314" w:rsidRDefault="00166CBE" w:rsidP="008E0FA8">
      <w:pPr>
        <w:pStyle w:val="Heading7"/>
        <w:rPr>
          <w:sz w:val="22"/>
        </w:rPr>
      </w:pPr>
      <w:r w:rsidRPr="00262314">
        <w:rPr>
          <w:sz w:val="22"/>
        </w:rPr>
        <w:t>Results</w:t>
      </w:r>
      <w:r w:rsidR="000A5C4F" w:rsidRPr="00262314">
        <w:rPr>
          <w:sz w:val="22"/>
        </w:rPr>
        <w:t xml:space="preserve"> </w:t>
      </w:r>
      <w:r w:rsidRPr="00262314">
        <w:rPr>
          <w:sz w:val="22"/>
        </w:rPr>
        <w:t>at</w:t>
      </w:r>
      <w:r w:rsidR="000A5C4F" w:rsidRPr="00262314">
        <w:rPr>
          <w:sz w:val="22"/>
        </w:rPr>
        <w:t xml:space="preserve"> </w:t>
      </w:r>
      <w:r w:rsidRPr="00262314">
        <w:rPr>
          <w:sz w:val="22"/>
        </w:rPr>
        <w:t>Week</w:t>
      </w:r>
      <w:r w:rsidR="000A5C4F" w:rsidRPr="00262314">
        <w:rPr>
          <w:sz w:val="22"/>
        </w:rPr>
        <w:t xml:space="preserve"> </w:t>
      </w:r>
      <w:r w:rsidRPr="00262314">
        <w:rPr>
          <w:sz w:val="22"/>
        </w:rPr>
        <w:t>78</w:t>
      </w:r>
      <w:r w:rsidR="000A5C4F" w:rsidRPr="00262314">
        <w:rPr>
          <w:sz w:val="22"/>
        </w:rPr>
        <w:t xml:space="preserve"> </w:t>
      </w:r>
      <w:r w:rsidRPr="00262314">
        <w:rPr>
          <w:sz w:val="22"/>
        </w:rPr>
        <w:t>(Studies</w:t>
      </w:r>
      <w:r w:rsidR="000A5C4F" w:rsidRPr="00262314">
        <w:rPr>
          <w:sz w:val="22"/>
        </w:rPr>
        <w:t xml:space="preserve"> </w:t>
      </w:r>
      <w:r w:rsidRPr="00262314">
        <w:rPr>
          <w:sz w:val="22"/>
        </w:rPr>
        <w:t>EFC12482</w:t>
      </w:r>
      <w:r w:rsidR="000A5C4F" w:rsidRPr="00262314">
        <w:rPr>
          <w:sz w:val="22"/>
        </w:rPr>
        <w:t xml:space="preserve"> </w:t>
      </w:r>
      <w:r w:rsidRPr="00262314">
        <w:rPr>
          <w:sz w:val="22"/>
        </w:rPr>
        <w:t>(FH</w:t>
      </w:r>
      <w:r w:rsidR="000A5C4F" w:rsidRPr="00262314">
        <w:rPr>
          <w:sz w:val="22"/>
        </w:rPr>
        <w:t xml:space="preserve"> </w:t>
      </w:r>
      <w:r w:rsidRPr="00262314">
        <w:rPr>
          <w:sz w:val="22"/>
        </w:rPr>
        <w:t>I),</w:t>
      </w:r>
      <w:r w:rsidR="000A5C4F" w:rsidRPr="00262314">
        <w:rPr>
          <w:sz w:val="22"/>
        </w:rPr>
        <w:t xml:space="preserve"> </w:t>
      </w:r>
      <w:r w:rsidRPr="00262314">
        <w:rPr>
          <w:sz w:val="22"/>
        </w:rPr>
        <w:t>R727-CL-1112</w:t>
      </w:r>
      <w:r w:rsidR="000A5C4F" w:rsidRPr="00262314">
        <w:rPr>
          <w:sz w:val="22"/>
        </w:rPr>
        <w:t xml:space="preserve"> </w:t>
      </w:r>
      <w:r w:rsidRPr="00262314">
        <w:rPr>
          <w:sz w:val="22"/>
        </w:rPr>
        <w:t>(FH</w:t>
      </w:r>
      <w:r w:rsidR="000A5C4F" w:rsidRPr="00262314">
        <w:rPr>
          <w:sz w:val="22"/>
        </w:rPr>
        <w:t xml:space="preserve"> </w:t>
      </w:r>
      <w:r w:rsidRPr="00262314">
        <w:rPr>
          <w:sz w:val="22"/>
        </w:rPr>
        <w:t>II),</w:t>
      </w:r>
      <w:r w:rsidR="000A5C4F" w:rsidRPr="00262314">
        <w:rPr>
          <w:sz w:val="22"/>
        </w:rPr>
        <w:t xml:space="preserve"> </w:t>
      </w:r>
      <w:r w:rsidRPr="00262314">
        <w:rPr>
          <w:sz w:val="22"/>
        </w:rPr>
        <w:t>EFC12732</w:t>
      </w:r>
      <w:r w:rsidR="000A5C4F" w:rsidRPr="00262314">
        <w:rPr>
          <w:sz w:val="22"/>
        </w:rPr>
        <w:t xml:space="preserve"> </w:t>
      </w:r>
      <w:r w:rsidRPr="00262314">
        <w:rPr>
          <w:sz w:val="22"/>
        </w:rPr>
        <w:t>(HIGH</w:t>
      </w:r>
      <w:r w:rsidR="000A5C4F" w:rsidRPr="00262314">
        <w:rPr>
          <w:sz w:val="22"/>
        </w:rPr>
        <w:t xml:space="preserve"> </w:t>
      </w:r>
      <w:r w:rsidRPr="00262314">
        <w:rPr>
          <w:sz w:val="22"/>
        </w:rPr>
        <w:t>FH),</w:t>
      </w:r>
      <w:r w:rsidR="000A5C4F" w:rsidRPr="00262314">
        <w:rPr>
          <w:sz w:val="22"/>
        </w:rPr>
        <w:t xml:space="preserve"> </w:t>
      </w:r>
      <w:r w:rsidRPr="00262314">
        <w:rPr>
          <w:sz w:val="22"/>
        </w:rPr>
        <w:t>LTS11717</w:t>
      </w:r>
      <w:r w:rsidR="000A5C4F" w:rsidRPr="00262314">
        <w:rPr>
          <w:sz w:val="22"/>
        </w:rPr>
        <w:t xml:space="preserve"> </w:t>
      </w:r>
      <w:r w:rsidRPr="00262314">
        <w:rPr>
          <w:sz w:val="22"/>
        </w:rPr>
        <w:t>(LONG</w:t>
      </w:r>
      <w:r w:rsidR="000A5C4F" w:rsidRPr="00262314">
        <w:rPr>
          <w:sz w:val="22"/>
        </w:rPr>
        <w:t xml:space="preserve"> </w:t>
      </w:r>
      <w:r w:rsidRPr="00262314">
        <w:rPr>
          <w:sz w:val="22"/>
        </w:rPr>
        <w:t>TERM))</w:t>
      </w:r>
    </w:p>
    <w:p w:rsidR="00166CBE" w:rsidRDefault="00166CBE" w:rsidP="00166CBE">
      <w:pPr>
        <w:rPr>
          <w:lang w:eastAsia="ja-JP"/>
        </w:rPr>
      </w:pPr>
      <w:r>
        <w:rPr>
          <w:lang w:eastAsia="ja-JP"/>
        </w:rPr>
        <w:t>T</w:t>
      </w:r>
      <w:r w:rsidRPr="00DB2B59">
        <w:rPr>
          <w:lang w:eastAsia="ja-JP"/>
        </w:rPr>
        <w:t>hese</w:t>
      </w:r>
      <w:r w:rsidR="000A5C4F">
        <w:rPr>
          <w:lang w:eastAsia="ja-JP"/>
        </w:rPr>
        <w:t xml:space="preserve"> </w:t>
      </w:r>
      <w:r>
        <w:rPr>
          <w:lang w:eastAsia="ja-JP"/>
        </w:rPr>
        <w:t>four</w:t>
      </w:r>
      <w:r w:rsidR="000A5C4F">
        <w:rPr>
          <w:lang w:eastAsia="ja-JP"/>
        </w:rPr>
        <w:t xml:space="preserve"> </w:t>
      </w:r>
      <w:r w:rsidRPr="00DB2B59">
        <w:rPr>
          <w:lang w:eastAsia="ja-JP"/>
        </w:rPr>
        <w:t>studies</w:t>
      </w:r>
      <w:r w:rsidR="000A5C4F">
        <w:rPr>
          <w:lang w:eastAsia="ja-JP"/>
        </w:rPr>
        <w:t xml:space="preserve"> </w:t>
      </w:r>
      <w:r w:rsidRPr="00DB2B59">
        <w:rPr>
          <w:lang w:eastAsia="ja-JP"/>
        </w:rPr>
        <w:t>were</w:t>
      </w:r>
      <w:r w:rsidR="000A5C4F">
        <w:rPr>
          <w:lang w:eastAsia="ja-JP"/>
        </w:rPr>
        <w:t xml:space="preserve"> </w:t>
      </w:r>
      <w:r>
        <w:rPr>
          <w:lang w:eastAsia="ja-JP"/>
        </w:rPr>
        <w:t>placebo</w:t>
      </w:r>
      <w:r w:rsidR="000A5C4F">
        <w:rPr>
          <w:lang w:eastAsia="ja-JP"/>
        </w:rPr>
        <w:t xml:space="preserve"> </w:t>
      </w:r>
      <w:r>
        <w:rPr>
          <w:lang w:eastAsia="ja-JP"/>
        </w:rPr>
        <w:t>controlled</w:t>
      </w:r>
      <w:r w:rsidR="000A5C4F">
        <w:rPr>
          <w:lang w:eastAsia="ja-JP"/>
        </w:rPr>
        <w:t xml:space="preserve"> </w:t>
      </w:r>
      <w:r w:rsidRPr="00DB2B59">
        <w:rPr>
          <w:lang w:eastAsia="ja-JP"/>
        </w:rPr>
        <w:t>studies,</w:t>
      </w:r>
      <w:r w:rsidR="000A5C4F">
        <w:rPr>
          <w:lang w:eastAsia="ja-JP"/>
        </w:rPr>
        <w:t xml:space="preserve"> </w:t>
      </w:r>
      <w:r w:rsidRPr="00DB2B59">
        <w:rPr>
          <w:lang w:eastAsia="ja-JP"/>
        </w:rPr>
        <w:t>conducted</w:t>
      </w:r>
      <w:r w:rsidR="000A5C4F">
        <w:rPr>
          <w:lang w:eastAsia="ja-JP"/>
        </w:rPr>
        <w:t xml:space="preserve"> </w:t>
      </w:r>
      <w:r w:rsidRPr="00DB2B59">
        <w:rPr>
          <w:lang w:eastAsia="ja-JP"/>
        </w:rPr>
        <w:t>either</w:t>
      </w:r>
      <w:r w:rsidR="000A5C4F">
        <w:rPr>
          <w:lang w:eastAsia="ja-JP"/>
        </w:rPr>
        <w:t xml:space="preserve"> </w:t>
      </w:r>
      <w:r w:rsidRPr="00DB2B59">
        <w:rPr>
          <w:lang w:eastAsia="ja-JP"/>
        </w:rPr>
        <w:t>in</w:t>
      </w:r>
      <w:r w:rsidR="000A5C4F">
        <w:rPr>
          <w:lang w:eastAsia="ja-JP"/>
        </w:rPr>
        <w:t xml:space="preserve"> </w:t>
      </w:r>
      <w:proofErr w:type="spellStart"/>
      <w:r w:rsidRPr="00DB2B59">
        <w:rPr>
          <w:lang w:eastAsia="ja-JP"/>
        </w:rPr>
        <w:t>heFH</w:t>
      </w:r>
      <w:proofErr w:type="spellEnd"/>
      <w:r w:rsidR="000A5C4F">
        <w:rPr>
          <w:lang w:eastAsia="ja-JP"/>
        </w:rPr>
        <w:t xml:space="preserve"> </w:t>
      </w:r>
      <w:r w:rsidRPr="00DB2B59">
        <w:rPr>
          <w:lang w:eastAsia="ja-JP"/>
        </w:rPr>
        <w:t>patients</w:t>
      </w:r>
      <w:r w:rsidR="000A5C4F">
        <w:rPr>
          <w:lang w:eastAsia="ja-JP"/>
        </w:rPr>
        <w:t xml:space="preserve"> </w:t>
      </w:r>
      <w:r w:rsidRPr="00DB2B59">
        <w:rPr>
          <w:lang w:eastAsia="ja-JP"/>
        </w:rPr>
        <w:t>or</w:t>
      </w:r>
      <w:r w:rsidR="000A5C4F">
        <w:rPr>
          <w:lang w:eastAsia="ja-JP"/>
        </w:rPr>
        <w:t xml:space="preserve"> </w:t>
      </w:r>
      <w:r w:rsidRPr="00DB2B59">
        <w:rPr>
          <w:lang w:eastAsia="ja-JP"/>
        </w:rPr>
        <w:t>in</w:t>
      </w:r>
      <w:r w:rsidR="000A5C4F">
        <w:rPr>
          <w:lang w:eastAsia="ja-JP"/>
        </w:rPr>
        <w:t xml:space="preserve"> </w:t>
      </w:r>
      <w:r w:rsidRPr="00DB2B59">
        <w:rPr>
          <w:lang w:eastAsia="ja-JP"/>
        </w:rPr>
        <w:t>both</w:t>
      </w:r>
      <w:r w:rsidR="000A5C4F">
        <w:rPr>
          <w:lang w:eastAsia="ja-JP"/>
        </w:rPr>
        <w:t xml:space="preserve"> </w:t>
      </w:r>
      <w:proofErr w:type="spellStart"/>
      <w:r w:rsidRPr="00DB2B59">
        <w:rPr>
          <w:lang w:eastAsia="ja-JP"/>
        </w:rPr>
        <w:t>heFH</w:t>
      </w:r>
      <w:proofErr w:type="spellEnd"/>
      <w:r w:rsidR="000A5C4F">
        <w:rPr>
          <w:lang w:eastAsia="ja-JP"/>
        </w:rPr>
        <w:t xml:space="preserve"> </w:t>
      </w:r>
      <w:r w:rsidRPr="00DB2B59">
        <w:rPr>
          <w:lang w:eastAsia="ja-JP"/>
        </w:rPr>
        <w:t>and</w:t>
      </w:r>
      <w:r w:rsidR="000A5C4F">
        <w:rPr>
          <w:lang w:eastAsia="ja-JP"/>
        </w:rPr>
        <w:t xml:space="preserve"> </w:t>
      </w:r>
      <w:r w:rsidRPr="00DB2B59">
        <w:rPr>
          <w:lang w:eastAsia="ja-JP"/>
        </w:rPr>
        <w:t>non-FH</w:t>
      </w:r>
      <w:r w:rsidR="000A5C4F">
        <w:rPr>
          <w:lang w:eastAsia="ja-JP"/>
        </w:rPr>
        <w:t xml:space="preserve"> </w:t>
      </w:r>
      <w:r w:rsidRPr="00DB2B59">
        <w:rPr>
          <w:lang w:eastAsia="ja-JP"/>
        </w:rPr>
        <w:t>patients</w:t>
      </w:r>
      <w:r w:rsidR="000A5C4F">
        <w:rPr>
          <w:lang w:eastAsia="ja-JP"/>
        </w:rPr>
        <w:t xml:space="preserve"> </w:t>
      </w:r>
      <w:r w:rsidRPr="00DB2B59">
        <w:rPr>
          <w:lang w:eastAsia="ja-JP"/>
        </w:rPr>
        <w:t>at</w:t>
      </w:r>
      <w:r w:rsidR="000A5C4F">
        <w:rPr>
          <w:lang w:eastAsia="ja-JP"/>
        </w:rPr>
        <w:t xml:space="preserve"> </w:t>
      </w:r>
      <w:r w:rsidRPr="00DB2B59">
        <w:rPr>
          <w:lang w:eastAsia="ja-JP"/>
        </w:rPr>
        <w:t>high</w:t>
      </w:r>
      <w:r w:rsidR="000A5C4F">
        <w:rPr>
          <w:lang w:eastAsia="ja-JP"/>
        </w:rPr>
        <w:t xml:space="preserve"> </w:t>
      </w:r>
      <w:r w:rsidR="00C22FE4" w:rsidRPr="00C22FE4">
        <w:t>cardiovascular</w:t>
      </w:r>
      <w:r w:rsidR="000A5C4F">
        <w:rPr>
          <w:lang w:eastAsia="ja-JP"/>
        </w:rPr>
        <w:t xml:space="preserve"> </w:t>
      </w:r>
      <w:r w:rsidR="00C22FE4" w:rsidRPr="00C22FE4">
        <w:rPr>
          <w:lang w:eastAsia="ja-JP"/>
        </w:rPr>
        <w:t>(</w:t>
      </w:r>
      <w:r w:rsidRPr="00C22FE4">
        <w:rPr>
          <w:lang w:eastAsia="ja-JP"/>
        </w:rPr>
        <w:t>CV</w:t>
      </w:r>
      <w:r w:rsidR="00C22FE4" w:rsidRPr="00C22FE4">
        <w:rPr>
          <w:lang w:eastAsia="ja-JP"/>
        </w:rPr>
        <w:t>)</w:t>
      </w:r>
      <w:r w:rsidR="000A5C4F">
        <w:rPr>
          <w:lang w:eastAsia="ja-JP"/>
        </w:rPr>
        <w:t xml:space="preserve"> </w:t>
      </w:r>
      <w:r w:rsidRPr="00C22FE4">
        <w:rPr>
          <w:lang w:eastAsia="ja-JP"/>
        </w:rPr>
        <w:t>risk.</w:t>
      </w:r>
      <w:r w:rsidR="000A5C4F">
        <w:rPr>
          <w:lang w:eastAsia="ja-JP"/>
        </w:rPr>
        <w:t xml:space="preserve"> </w:t>
      </w:r>
      <w:r w:rsidRPr="00C22FE4">
        <w:rPr>
          <w:lang w:eastAsia="ja-JP"/>
        </w:rPr>
        <w:t>In</w:t>
      </w:r>
      <w:r w:rsidR="000A5C4F">
        <w:rPr>
          <w:lang w:eastAsia="ja-JP"/>
        </w:rPr>
        <w:t xml:space="preserve"> </w:t>
      </w:r>
      <w:r w:rsidR="00C22FE4">
        <w:rPr>
          <w:lang w:eastAsia="ja-JP"/>
        </w:rPr>
        <w:t>Studies</w:t>
      </w:r>
      <w:r w:rsidR="000A5C4F">
        <w:rPr>
          <w:lang w:eastAsia="ja-JP"/>
        </w:rPr>
        <w:t xml:space="preserve"> </w:t>
      </w:r>
      <w:r w:rsidR="00C22FE4">
        <w:rPr>
          <w:lang w:eastAsia="ja-JP"/>
        </w:rPr>
        <w:t>FH</w:t>
      </w:r>
      <w:r w:rsidR="000A5C4F">
        <w:rPr>
          <w:lang w:eastAsia="ja-JP"/>
        </w:rPr>
        <w:t xml:space="preserve"> </w:t>
      </w:r>
      <w:r w:rsidR="00C22FE4">
        <w:rPr>
          <w:lang w:eastAsia="ja-JP"/>
        </w:rPr>
        <w:t>I</w:t>
      </w:r>
      <w:r w:rsidR="000A5C4F">
        <w:rPr>
          <w:lang w:eastAsia="ja-JP"/>
        </w:rPr>
        <w:t xml:space="preserve"> </w:t>
      </w:r>
      <w:r w:rsidR="00C22FE4">
        <w:rPr>
          <w:lang w:eastAsia="ja-JP"/>
        </w:rPr>
        <w:t>and</w:t>
      </w:r>
      <w:r w:rsidR="000A5C4F">
        <w:rPr>
          <w:lang w:eastAsia="ja-JP"/>
        </w:rPr>
        <w:t xml:space="preserve"> </w:t>
      </w:r>
      <w:r w:rsidR="00C22FE4">
        <w:rPr>
          <w:lang w:eastAsia="ja-JP"/>
        </w:rPr>
        <w:t>FH</w:t>
      </w:r>
      <w:r w:rsidR="000A5C4F">
        <w:rPr>
          <w:lang w:eastAsia="ja-JP"/>
        </w:rPr>
        <w:t xml:space="preserve"> </w:t>
      </w:r>
      <w:r>
        <w:rPr>
          <w:lang w:eastAsia="ja-JP"/>
        </w:rPr>
        <w:t>II</w:t>
      </w:r>
      <w:r w:rsidR="000A5C4F">
        <w:rPr>
          <w:lang w:eastAsia="ja-JP"/>
        </w:rPr>
        <w:t xml:space="preserve"> </w:t>
      </w:r>
      <w:r>
        <w:rPr>
          <w:lang w:eastAsia="ja-JP"/>
        </w:rPr>
        <w:t>the</w:t>
      </w:r>
      <w:r w:rsidR="000A5C4F">
        <w:rPr>
          <w:lang w:eastAsia="ja-JP"/>
        </w:rPr>
        <w:t xml:space="preserve"> </w:t>
      </w:r>
      <w:r>
        <w:rPr>
          <w:lang w:eastAsia="ja-JP"/>
        </w:rPr>
        <w:t>initial</w:t>
      </w:r>
      <w:r w:rsidR="000A5C4F">
        <w:rPr>
          <w:lang w:eastAsia="ja-JP"/>
        </w:rPr>
        <w:t xml:space="preserve"> </w:t>
      </w:r>
      <w:r>
        <w:rPr>
          <w:lang w:eastAsia="ja-JP"/>
        </w:rPr>
        <w:t>dose</w:t>
      </w:r>
      <w:r w:rsidR="000A5C4F">
        <w:rPr>
          <w:lang w:eastAsia="ja-JP"/>
        </w:rPr>
        <w:t xml:space="preserve"> </w:t>
      </w:r>
      <w:r>
        <w:rPr>
          <w:lang w:eastAsia="ja-JP"/>
        </w:rPr>
        <w:t>was</w:t>
      </w:r>
      <w:r w:rsidR="000A5C4F">
        <w:rPr>
          <w:lang w:eastAsia="ja-JP"/>
        </w:rPr>
        <w:t xml:space="preserve"> </w:t>
      </w:r>
      <w:r>
        <w:rPr>
          <w:lang w:eastAsia="ja-JP"/>
        </w:rPr>
        <w:t>75</w:t>
      </w:r>
      <w:r w:rsidR="000A5C4F">
        <w:rPr>
          <w:lang w:eastAsia="ja-JP"/>
        </w:rPr>
        <w:t xml:space="preserve"> </w:t>
      </w:r>
      <w:r w:rsidR="00224853">
        <w:rPr>
          <w:lang w:eastAsia="ja-JP"/>
        </w:rPr>
        <w:t>mg</w:t>
      </w:r>
      <w:r w:rsidR="000A5C4F">
        <w:rPr>
          <w:lang w:eastAsia="ja-JP"/>
        </w:rPr>
        <w:t xml:space="preserve"> </w:t>
      </w:r>
      <w:r>
        <w:rPr>
          <w:lang w:eastAsia="ja-JP"/>
        </w:rPr>
        <w:t>alirocumab</w:t>
      </w:r>
      <w:r w:rsidR="000A5C4F">
        <w:rPr>
          <w:lang w:eastAsia="ja-JP"/>
        </w:rPr>
        <w:t xml:space="preserve"> </w:t>
      </w:r>
      <w:r>
        <w:rPr>
          <w:lang w:eastAsia="ja-JP"/>
        </w:rPr>
        <w:t>Q2W</w:t>
      </w:r>
      <w:r w:rsidR="000A5C4F">
        <w:rPr>
          <w:lang w:eastAsia="ja-JP"/>
        </w:rPr>
        <w:t xml:space="preserve"> </w:t>
      </w:r>
      <w:r>
        <w:rPr>
          <w:lang w:eastAsia="ja-JP"/>
        </w:rPr>
        <w:t>with</w:t>
      </w:r>
      <w:r w:rsidR="000A5C4F">
        <w:rPr>
          <w:lang w:eastAsia="ja-JP"/>
        </w:rPr>
        <w:t xml:space="preserve"> </w:t>
      </w:r>
      <w:r>
        <w:rPr>
          <w:lang w:eastAsia="ja-JP"/>
        </w:rPr>
        <w:t>possible</w:t>
      </w:r>
      <w:r w:rsidR="000A5C4F">
        <w:rPr>
          <w:lang w:eastAsia="ja-JP"/>
        </w:rPr>
        <w:t xml:space="preserve"> </w:t>
      </w:r>
      <w:r>
        <w:rPr>
          <w:lang w:eastAsia="ja-JP"/>
        </w:rPr>
        <w:t>up</w:t>
      </w:r>
      <w:r w:rsidR="000A5C4F">
        <w:rPr>
          <w:lang w:eastAsia="ja-JP"/>
        </w:rPr>
        <w:t xml:space="preserve"> </w:t>
      </w:r>
      <w:r>
        <w:rPr>
          <w:lang w:eastAsia="ja-JP"/>
        </w:rPr>
        <w:t>titration</w:t>
      </w:r>
      <w:r w:rsidR="000A5C4F">
        <w:rPr>
          <w:lang w:eastAsia="ja-JP"/>
        </w:rPr>
        <w:t xml:space="preserve"> </w:t>
      </w:r>
      <w:r>
        <w:rPr>
          <w:lang w:eastAsia="ja-JP"/>
        </w:rPr>
        <w:t>to</w:t>
      </w:r>
      <w:r w:rsidR="000A5C4F">
        <w:rPr>
          <w:lang w:eastAsia="ja-JP"/>
        </w:rPr>
        <w:t xml:space="preserve"> </w:t>
      </w:r>
      <w:r>
        <w:rPr>
          <w:lang w:eastAsia="ja-JP"/>
        </w:rPr>
        <w:t>150</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In</w:t>
      </w:r>
      <w:r w:rsidR="000A5C4F">
        <w:rPr>
          <w:lang w:eastAsia="ja-JP"/>
        </w:rPr>
        <w:t xml:space="preserve"> </w:t>
      </w:r>
      <w:r>
        <w:rPr>
          <w:lang w:eastAsia="ja-JP"/>
        </w:rPr>
        <w:t>Studies</w:t>
      </w:r>
      <w:r w:rsidR="000A5C4F">
        <w:rPr>
          <w:lang w:eastAsia="ja-JP"/>
        </w:rPr>
        <w:t xml:space="preserve"> </w:t>
      </w:r>
      <w:r w:rsidR="00C22FE4">
        <w:rPr>
          <w:lang w:eastAsia="ja-JP"/>
        </w:rPr>
        <w:t>LONG</w:t>
      </w:r>
      <w:r w:rsidR="000A5C4F">
        <w:rPr>
          <w:lang w:eastAsia="ja-JP"/>
        </w:rPr>
        <w:t xml:space="preserve"> </w:t>
      </w:r>
      <w:r w:rsidR="00C22FE4">
        <w:rPr>
          <w:lang w:eastAsia="ja-JP"/>
        </w:rPr>
        <w:t>TERM</w:t>
      </w:r>
      <w:r w:rsidR="000A5C4F">
        <w:rPr>
          <w:lang w:eastAsia="ja-JP"/>
        </w:rPr>
        <w:t xml:space="preserve"> </w:t>
      </w:r>
      <w:r>
        <w:rPr>
          <w:lang w:eastAsia="ja-JP"/>
        </w:rPr>
        <w:t>and</w:t>
      </w:r>
      <w:r w:rsidR="000A5C4F">
        <w:rPr>
          <w:lang w:eastAsia="ja-JP"/>
        </w:rPr>
        <w:t xml:space="preserve"> </w:t>
      </w:r>
      <w:r w:rsidR="00C22FE4">
        <w:rPr>
          <w:lang w:eastAsia="ja-JP"/>
        </w:rPr>
        <w:t>HIGH</w:t>
      </w:r>
      <w:r w:rsidR="000A5C4F">
        <w:rPr>
          <w:lang w:eastAsia="ja-JP"/>
        </w:rPr>
        <w:t xml:space="preserve"> </w:t>
      </w:r>
      <w:r>
        <w:rPr>
          <w:lang w:eastAsia="ja-JP"/>
        </w:rPr>
        <w:t>FH</w:t>
      </w:r>
      <w:r w:rsidR="000A5C4F">
        <w:rPr>
          <w:lang w:eastAsia="ja-JP"/>
        </w:rPr>
        <w:t xml:space="preserve"> </w:t>
      </w:r>
      <w:r>
        <w:rPr>
          <w:lang w:eastAsia="ja-JP"/>
        </w:rPr>
        <w:t>the</w:t>
      </w:r>
      <w:r w:rsidR="000A5C4F">
        <w:rPr>
          <w:lang w:eastAsia="ja-JP"/>
        </w:rPr>
        <w:t xml:space="preserve"> </w:t>
      </w:r>
      <w:r>
        <w:rPr>
          <w:lang w:eastAsia="ja-JP"/>
        </w:rPr>
        <w:t>initial</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Pr>
          <w:lang w:eastAsia="ja-JP"/>
        </w:rPr>
        <w:t>was</w:t>
      </w:r>
      <w:r w:rsidR="000A5C4F">
        <w:rPr>
          <w:lang w:eastAsia="ja-JP"/>
        </w:rPr>
        <w:t xml:space="preserve"> </w:t>
      </w:r>
      <w:r>
        <w:rPr>
          <w:lang w:eastAsia="ja-JP"/>
        </w:rPr>
        <w:t>150</w:t>
      </w:r>
      <w:r w:rsidR="000A5C4F">
        <w:rPr>
          <w:lang w:eastAsia="ja-JP"/>
        </w:rPr>
        <w:t xml:space="preserve"> </w:t>
      </w:r>
      <w:r w:rsidR="00224853">
        <w:rPr>
          <w:lang w:eastAsia="ja-JP"/>
        </w:rPr>
        <w:t>mg</w:t>
      </w:r>
      <w:r w:rsidR="000A5C4F">
        <w:rPr>
          <w:lang w:eastAsia="ja-JP"/>
        </w:rPr>
        <w:t xml:space="preserve"> </w:t>
      </w:r>
      <w:r>
        <w:rPr>
          <w:lang w:eastAsia="ja-JP"/>
        </w:rPr>
        <w:t>Q2W.</w:t>
      </w:r>
    </w:p>
    <w:p w:rsidR="00166CBE" w:rsidRDefault="00FC17F4" w:rsidP="00166CBE">
      <w:pPr>
        <w:pStyle w:val="FigureTitle"/>
      </w:pPr>
      <w:bookmarkStart w:id="80" w:name="_Toc479948227"/>
      <w:r>
        <w:lastRenderedPageBreak/>
        <w:t>Figure</w:t>
      </w:r>
      <w:r w:rsidR="000A5C4F">
        <w:t xml:space="preserve"> </w:t>
      </w:r>
      <w:r>
        <w:t>1</w:t>
      </w:r>
      <w:r w:rsidR="00166CBE" w:rsidRPr="005C2D43">
        <w:t>:</w:t>
      </w:r>
      <w:r w:rsidR="000A5C4F">
        <w:t xml:space="preserve"> </w:t>
      </w:r>
      <w:r w:rsidR="00166CBE" w:rsidRPr="005C2D43">
        <w:t>Percent</w:t>
      </w:r>
      <w:r w:rsidR="000A5C4F">
        <w:t xml:space="preserve"> </w:t>
      </w:r>
      <w:r w:rsidR="00166CBE" w:rsidRPr="005C2D43">
        <w:t>change</w:t>
      </w:r>
      <w:r w:rsidR="000A5C4F">
        <w:t xml:space="preserve"> </w:t>
      </w:r>
      <w:r w:rsidR="00166CBE" w:rsidRPr="005C2D43">
        <w:t>from</w:t>
      </w:r>
      <w:r w:rsidR="000A5C4F">
        <w:t xml:space="preserve"> </w:t>
      </w:r>
      <w:r w:rsidR="00D25B83">
        <w:t>B</w:t>
      </w:r>
      <w:r w:rsidR="00166CBE" w:rsidRPr="005C2D43">
        <w:t>aseline</w:t>
      </w:r>
      <w:r w:rsidR="000A5C4F">
        <w:t xml:space="preserve"> </w:t>
      </w:r>
      <w:r w:rsidR="00166CBE" w:rsidRPr="005C2D43">
        <w:t>in</w:t>
      </w:r>
      <w:r w:rsidR="000A5C4F">
        <w:t xml:space="preserve"> </w:t>
      </w:r>
      <w:r w:rsidR="00166CBE" w:rsidRPr="005C2D43">
        <w:t>calculated</w:t>
      </w:r>
      <w:r w:rsidR="000A5C4F">
        <w:t xml:space="preserve"> </w:t>
      </w:r>
      <w:r w:rsidR="00166CBE" w:rsidRPr="005C2D43">
        <w:t>LDL-C</w:t>
      </w:r>
      <w:r w:rsidR="000A5C4F">
        <w:t xml:space="preserve"> </w:t>
      </w:r>
      <w:r w:rsidR="00166CBE" w:rsidRPr="005C2D43">
        <w:t>at</w:t>
      </w:r>
      <w:r w:rsidR="000A5C4F">
        <w:t xml:space="preserve"> </w:t>
      </w:r>
      <w:r w:rsidR="00166CBE" w:rsidRPr="005C2D43">
        <w:t>Week</w:t>
      </w:r>
      <w:r w:rsidR="000A5C4F">
        <w:t xml:space="preserve"> </w:t>
      </w:r>
      <w:r w:rsidR="00166CBE" w:rsidRPr="005C2D43">
        <w:t>78:</w:t>
      </w:r>
      <w:r w:rsidR="000A5C4F">
        <w:t xml:space="preserve"> </w:t>
      </w:r>
      <w:r w:rsidR="00166CBE" w:rsidRPr="005C2D43">
        <w:t>MMRM</w:t>
      </w:r>
      <w:r w:rsidR="00F1142E">
        <w:rPr>
          <w:rStyle w:val="FootnoteReference"/>
        </w:rPr>
        <w:footnoteReference w:id="3"/>
      </w:r>
      <w:r w:rsidR="000A5C4F">
        <w:t xml:space="preserve"> </w:t>
      </w:r>
      <w:r w:rsidR="00166CBE" w:rsidRPr="005C2D43">
        <w:t>(ITT</w:t>
      </w:r>
      <w:r w:rsidR="000A5C4F">
        <w:t xml:space="preserve"> </w:t>
      </w:r>
      <w:r w:rsidR="00166CBE">
        <w:t>analysis);</w:t>
      </w:r>
      <w:r w:rsidR="000A5C4F">
        <w:t xml:space="preserve"> </w:t>
      </w:r>
      <w:r w:rsidR="00166CBE" w:rsidRPr="00DB2B59">
        <w:t>Phase</w:t>
      </w:r>
      <w:r w:rsidR="000A5C4F">
        <w:t xml:space="preserve"> </w:t>
      </w:r>
      <w:r w:rsidR="00166CBE">
        <w:t>III</w:t>
      </w:r>
      <w:r w:rsidR="000A5C4F">
        <w:t xml:space="preserve"> </w:t>
      </w:r>
      <w:r w:rsidR="00166CBE" w:rsidRPr="00DB2B59">
        <w:t>studies</w:t>
      </w:r>
      <w:bookmarkEnd w:id="80"/>
    </w:p>
    <w:p w:rsidR="00500337" w:rsidRDefault="00166CBE" w:rsidP="00500337">
      <w:r>
        <w:rPr>
          <w:noProof/>
          <w:lang w:eastAsia="en-AU"/>
        </w:rPr>
        <w:drawing>
          <wp:inline distT="0" distB="0" distL="0" distR="0" wp14:anchorId="76E4090C" wp14:editId="253C1AC8">
            <wp:extent cx="5400040" cy="3837721"/>
            <wp:effectExtent l="0" t="0" r="0" b="0"/>
            <wp:docPr id="12" name="Picture 12" descr="Figure 1: Percent change from baseline in calculated LDL-C at Week 78: MMRM (ITT analysis);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837721"/>
                    </a:xfrm>
                    <a:prstGeom prst="rect">
                      <a:avLst/>
                    </a:prstGeom>
                  </pic:spPr>
                </pic:pic>
              </a:graphicData>
            </a:graphic>
          </wp:inline>
        </w:drawing>
      </w:r>
    </w:p>
    <w:p w:rsidR="00166CBE" w:rsidRPr="00C329F8" w:rsidRDefault="00FC17F4" w:rsidP="00166CBE">
      <w:pPr>
        <w:pStyle w:val="FigureTitle"/>
        <w:rPr>
          <w:rFonts w:cs="Calibri"/>
          <w:lang w:eastAsia="ja-JP"/>
        </w:rPr>
      </w:pPr>
      <w:bookmarkStart w:id="81" w:name="_Toc479948228"/>
      <w:r>
        <w:lastRenderedPageBreak/>
        <w:t>Figure</w:t>
      </w:r>
      <w:r w:rsidR="000A5C4F">
        <w:t xml:space="preserve"> </w:t>
      </w:r>
      <w:r>
        <w:t>2</w:t>
      </w:r>
      <w:r w:rsidR="00166CBE">
        <w:t>:</w:t>
      </w:r>
      <w:r w:rsidR="000A5C4F">
        <w:t xml:space="preserve"> </w:t>
      </w:r>
      <w:r w:rsidR="00166CBE" w:rsidRPr="00C329F8">
        <w:t>Calculated</w:t>
      </w:r>
      <w:r w:rsidR="000A5C4F">
        <w:t xml:space="preserve"> </w:t>
      </w:r>
      <w:r w:rsidR="00166CBE" w:rsidRPr="00C329F8">
        <w:t>LDL-C</w:t>
      </w:r>
      <w:r w:rsidR="000A5C4F">
        <w:t xml:space="preserve"> </w:t>
      </w:r>
      <w:r w:rsidR="00166CBE" w:rsidRPr="00C329F8">
        <w:t>over</w:t>
      </w:r>
      <w:r w:rsidR="000A5C4F">
        <w:t xml:space="preserve"> </w:t>
      </w:r>
      <w:r w:rsidR="00166CBE" w:rsidRPr="00C329F8">
        <w:t>time:</w:t>
      </w:r>
      <w:r w:rsidR="000A5C4F">
        <w:t xml:space="preserve"> </w:t>
      </w:r>
      <w:r w:rsidR="00166CBE" w:rsidRPr="00C329F8">
        <w:t>LS</w:t>
      </w:r>
      <w:r w:rsidR="000A5C4F">
        <w:t xml:space="preserve"> </w:t>
      </w:r>
      <w:r w:rsidR="00166CBE" w:rsidRPr="00C329F8">
        <w:t>mean</w:t>
      </w:r>
      <w:r w:rsidR="000A5C4F">
        <w:t xml:space="preserve"> </w:t>
      </w:r>
      <w:r w:rsidR="00166CBE">
        <w:t>±</w:t>
      </w:r>
      <w:r w:rsidR="000A5C4F">
        <w:t xml:space="preserve"> </w:t>
      </w:r>
      <w:r w:rsidR="00D9425B">
        <w:t>standard</w:t>
      </w:r>
      <w:r w:rsidR="000A5C4F">
        <w:t xml:space="preserve"> </w:t>
      </w:r>
      <w:r w:rsidR="00D9425B">
        <w:t>error</w:t>
      </w:r>
      <w:r w:rsidR="000A5C4F">
        <w:t xml:space="preserve"> </w:t>
      </w:r>
      <w:r w:rsidR="00D9425B">
        <w:t>(</w:t>
      </w:r>
      <w:r w:rsidR="00166CBE" w:rsidRPr="00C329F8">
        <w:t>SE</w:t>
      </w:r>
      <w:r w:rsidR="00D9425B">
        <w:t>)</w:t>
      </w:r>
      <w:r w:rsidR="000A5C4F">
        <w:t xml:space="preserve"> </w:t>
      </w:r>
      <w:r w:rsidR="00166CBE" w:rsidRPr="00C329F8">
        <w:t>percent</w:t>
      </w:r>
      <w:r w:rsidR="000A5C4F">
        <w:t xml:space="preserve"> </w:t>
      </w:r>
      <w:r w:rsidR="00166CBE" w:rsidRPr="00C329F8">
        <w:t>change</w:t>
      </w:r>
      <w:r w:rsidR="000A5C4F">
        <w:t xml:space="preserve"> </w:t>
      </w:r>
      <w:r w:rsidR="00166CBE" w:rsidRPr="00C329F8">
        <w:t>from</w:t>
      </w:r>
      <w:r w:rsidR="000A5C4F">
        <w:t xml:space="preserve"> </w:t>
      </w:r>
      <w:r w:rsidR="00D25B83">
        <w:t>B</w:t>
      </w:r>
      <w:r w:rsidR="00166CBE" w:rsidRPr="00C329F8">
        <w:t>aseline</w:t>
      </w:r>
      <w:r w:rsidR="000A5C4F">
        <w:t xml:space="preserve"> </w:t>
      </w:r>
      <w:r w:rsidR="00166CBE">
        <w:t>(ITT</w:t>
      </w:r>
      <w:r w:rsidR="000A5C4F">
        <w:t xml:space="preserve"> </w:t>
      </w:r>
      <w:r w:rsidR="00166CBE">
        <w:t>analysis);</w:t>
      </w:r>
      <w:r w:rsidR="000A5C4F">
        <w:t xml:space="preserve"> </w:t>
      </w:r>
      <w:r w:rsidR="00166CBE" w:rsidRPr="00C329F8">
        <w:t>Pool</w:t>
      </w:r>
      <w:r w:rsidR="000A5C4F">
        <w:t xml:space="preserve"> </w:t>
      </w:r>
      <w:r w:rsidR="00166CBE" w:rsidRPr="00C329F8">
        <w:t>of</w:t>
      </w:r>
      <w:r w:rsidR="000A5C4F">
        <w:t xml:space="preserve"> </w:t>
      </w:r>
      <w:r w:rsidR="00166CBE" w:rsidRPr="00C329F8">
        <w:t>FH</w:t>
      </w:r>
      <w:r w:rsidR="000A5C4F">
        <w:t xml:space="preserve"> </w:t>
      </w:r>
      <w:r w:rsidR="00166CBE" w:rsidRPr="00C329F8">
        <w:t>studies</w:t>
      </w:r>
      <w:bookmarkEnd w:id="81"/>
    </w:p>
    <w:p w:rsidR="00166CBE" w:rsidRDefault="00166CBE" w:rsidP="00500337">
      <w:r>
        <w:rPr>
          <w:noProof/>
          <w:lang w:eastAsia="en-AU"/>
        </w:rPr>
        <w:drawing>
          <wp:inline distT="0" distB="0" distL="0" distR="0" wp14:anchorId="0DDC2315" wp14:editId="513A877D">
            <wp:extent cx="5400040" cy="3983683"/>
            <wp:effectExtent l="0" t="0" r="0" b="0"/>
            <wp:docPr id="13" name="Picture 13" descr="Figure 2: Calculated LDL-C over time: LS mean ± SE percent change from baseline (ITT analysis); Pool of FH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983683"/>
                    </a:xfrm>
                    <a:prstGeom prst="rect">
                      <a:avLst/>
                    </a:prstGeom>
                  </pic:spPr>
                </pic:pic>
              </a:graphicData>
            </a:graphic>
          </wp:inline>
        </w:drawing>
      </w:r>
    </w:p>
    <w:p w:rsidR="00246012" w:rsidRDefault="00FC17F4" w:rsidP="00246012">
      <w:pPr>
        <w:pStyle w:val="FigureTitle"/>
      </w:pPr>
      <w:bookmarkStart w:id="82" w:name="_Toc479948229"/>
      <w:r>
        <w:t>Figure</w:t>
      </w:r>
      <w:r w:rsidR="000A5C4F">
        <w:t xml:space="preserve"> </w:t>
      </w:r>
      <w:r>
        <w:t>3</w:t>
      </w:r>
      <w:r w:rsidR="00246012" w:rsidRPr="005C2D43">
        <w:t>:</w:t>
      </w:r>
      <w:r w:rsidR="000A5C4F">
        <w:t xml:space="preserve"> </w:t>
      </w:r>
      <w:r w:rsidR="00246012" w:rsidRPr="005C2D43">
        <w:t>Proportion</w:t>
      </w:r>
      <w:r w:rsidR="000A5C4F">
        <w:t xml:space="preserve"> </w:t>
      </w:r>
      <w:r w:rsidR="00246012" w:rsidRPr="00C329F8">
        <w:t>of</w:t>
      </w:r>
      <w:r w:rsidR="000A5C4F">
        <w:t xml:space="preserve"> </w:t>
      </w:r>
      <w:r w:rsidR="00246012" w:rsidRPr="00C329F8">
        <w:t>patients</w:t>
      </w:r>
      <w:r w:rsidR="000A5C4F">
        <w:t xml:space="preserve"> </w:t>
      </w:r>
      <w:r w:rsidR="00246012" w:rsidRPr="00C329F8">
        <w:t>reaching</w:t>
      </w:r>
      <w:r w:rsidR="000A5C4F">
        <w:t xml:space="preserve"> </w:t>
      </w:r>
      <w:r w:rsidR="00246012" w:rsidRPr="00C329F8">
        <w:t>calculated</w:t>
      </w:r>
      <w:r w:rsidR="000A5C4F">
        <w:t xml:space="preserve"> </w:t>
      </w:r>
      <w:r w:rsidR="00246012" w:rsidRPr="00C329F8">
        <w:t>LDL-C</w:t>
      </w:r>
      <w:r w:rsidR="000A5C4F">
        <w:t xml:space="preserve"> </w:t>
      </w:r>
      <w:r w:rsidR="00224853">
        <w:t>&lt;</w:t>
      </w:r>
      <w:r w:rsidR="000A5C4F">
        <w:t xml:space="preserve"> </w:t>
      </w:r>
      <w:r w:rsidR="00C22FE4">
        <w:t>70</w:t>
      </w:r>
      <w:r w:rsidR="000A5C4F">
        <w:t xml:space="preserve"> </w:t>
      </w:r>
      <w:r w:rsidR="00224853">
        <w:t>mg</w:t>
      </w:r>
      <w:r w:rsidR="00C22FE4">
        <w:t>/</w:t>
      </w:r>
      <w:proofErr w:type="spellStart"/>
      <w:r w:rsidR="00C22FE4">
        <w:t>dL</w:t>
      </w:r>
      <w:proofErr w:type="spellEnd"/>
      <w:r w:rsidR="000A5C4F">
        <w:t xml:space="preserve"> </w:t>
      </w:r>
      <w:r w:rsidR="00C22FE4">
        <w:t>(1.81</w:t>
      </w:r>
      <w:r w:rsidR="000A5C4F">
        <w:t xml:space="preserve"> </w:t>
      </w:r>
      <w:proofErr w:type="spellStart"/>
      <w:r w:rsidR="00246012" w:rsidRPr="00C329F8">
        <w:t>mmol</w:t>
      </w:r>
      <w:proofErr w:type="spellEnd"/>
      <w:r w:rsidR="00246012" w:rsidRPr="00C329F8">
        <w:t>/L)</w:t>
      </w:r>
      <w:r w:rsidR="000A5C4F">
        <w:t xml:space="preserve"> </w:t>
      </w:r>
      <w:r w:rsidR="00246012" w:rsidRPr="00C329F8">
        <w:t>at</w:t>
      </w:r>
      <w:r w:rsidR="000A5C4F">
        <w:t xml:space="preserve"> </w:t>
      </w:r>
      <w:r w:rsidR="00246012" w:rsidRPr="00C329F8">
        <w:t>Week</w:t>
      </w:r>
      <w:r w:rsidR="000A5C4F">
        <w:t xml:space="preserve"> </w:t>
      </w:r>
      <w:r w:rsidR="00246012" w:rsidRPr="00C329F8">
        <w:t>78</w:t>
      </w:r>
      <w:r w:rsidR="000A5C4F">
        <w:t xml:space="preserve"> </w:t>
      </w:r>
      <w:r w:rsidR="00246012">
        <w:t>(ITT</w:t>
      </w:r>
      <w:r w:rsidR="000A5C4F">
        <w:t xml:space="preserve"> </w:t>
      </w:r>
      <w:r w:rsidR="00246012">
        <w:t>analysis);</w:t>
      </w:r>
      <w:r w:rsidR="000A5C4F">
        <w:t xml:space="preserve"> </w:t>
      </w:r>
      <w:r w:rsidR="00246012" w:rsidRPr="00C329F8">
        <w:t>Phase</w:t>
      </w:r>
      <w:r w:rsidR="000A5C4F">
        <w:t xml:space="preserve"> </w:t>
      </w:r>
      <w:r w:rsidR="00246012">
        <w:t>III</w:t>
      </w:r>
      <w:r w:rsidR="000A5C4F">
        <w:t xml:space="preserve"> </w:t>
      </w:r>
      <w:r w:rsidR="00246012" w:rsidRPr="00C329F8">
        <w:t>studies</w:t>
      </w:r>
      <w:bookmarkEnd w:id="82"/>
    </w:p>
    <w:p w:rsidR="00246012" w:rsidRDefault="00246012" w:rsidP="00500337">
      <w:r>
        <w:rPr>
          <w:noProof/>
          <w:lang w:eastAsia="en-AU"/>
        </w:rPr>
        <w:drawing>
          <wp:inline distT="0" distB="0" distL="0" distR="0" wp14:anchorId="4D6C9C5A" wp14:editId="5AB70FA5">
            <wp:extent cx="5400040" cy="3829067"/>
            <wp:effectExtent l="0" t="0" r="0" b="0"/>
            <wp:docPr id="15" name="Picture 15" descr="Figure 3: Proportion of patients reaching calculated LDL-C &lt; 70 mg/dL (1.81 mmol/L) at Week 78 (ITT analysis);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829067"/>
                    </a:xfrm>
                    <a:prstGeom prst="rect">
                      <a:avLst/>
                    </a:prstGeom>
                  </pic:spPr>
                </pic:pic>
              </a:graphicData>
            </a:graphic>
          </wp:inline>
        </w:drawing>
      </w:r>
    </w:p>
    <w:p w:rsidR="00246012" w:rsidRPr="001C5C72" w:rsidRDefault="00246012" w:rsidP="00246012">
      <w:pPr>
        <w:pStyle w:val="Heading6"/>
      </w:pPr>
      <w:bookmarkStart w:id="83" w:name="_Toc469041438"/>
      <w:bookmarkStart w:id="84" w:name="_Toc516657961"/>
      <w:r w:rsidRPr="001C5C72">
        <w:lastRenderedPageBreak/>
        <w:t>Evaluator’s</w:t>
      </w:r>
      <w:r w:rsidR="000A5C4F">
        <w:t xml:space="preserve"> </w:t>
      </w:r>
      <w:r w:rsidRPr="001C5C72">
        <w:t>co</w:t>
      </w:r>
      <w:r w:rsidR="00C22FE4">
        <w:t>nclusions</w:t>
      </w:r>
      <w:r w:rsidR="000A5C4F">
        <w:t xml:space="preserve"> </w:t>
      </w:r>
      <w:r w:rsidR="00C22FE4">
        <w:t>on</w:t>
      </w:r>
      <w:r w:rsidR="000A5C4F">
        <w:t xml:space="preserve"> </w:t>
      </w:r>
      <w:r w:rsidR="00C22FE4">
        <w:t>clinical</w:t>
      </w:r>
      <w:r w:rsidR="000A5C4F">
        <w:t xml:space="preserve"> </w:t>
      </w:r>
      <w:r w:rsidR="00C22FE4">
        <w:t>efficacy;</w:t>
      </w:r>
      <w:r w:rsidR="000A5C4F">
        <w:t xml:space="preserve"> </w:t>
      </w:r>
      <w:r w:rsidRPr="001C5C72">
        <w:t>Q2W</w:t>
      </w:r>
      <w:bookmarkEnd w:id="83"/>
      <w:bookmarkEnd w:id="84"/>
    </w:p>
    <w:p w:rsidR="00246012" w:rsidRPr="001C5C72" w:rsidRDefault="00246012" w:rsidP="00246012">
      <w:r w:rsidRPr="001C5C72">
        <w:t>The</w:t>
      </w:r>
      <w:r w:rsidR="000A5C4F">
        <w:t xml:space="preserve"> </w:t>
      </w:r>
      <w:r>
        <w:t>sponsor</w:t>
      </w:r>
      <w:r w:rsidR="000A5C4F">
        <w:t xml:space="preserve"> </w:t>
      </w:r>
      <w:r w:rsidRPr="001C5C72">
        <w:t>has</w:t>
      </w:r>
      <w:r w:rsidR="000A5C4F">
        <w:t xml:space="preserve"> </w:t>
      </w:r>
      <w:r w:rsidRPr="001C5C72">
        <w:t>provided</w:t>
      </w:r>
      <w:r w:rsidR="000A5C4F">
        <w:t xml:space="preserve"> </w:t>
      </w:r>
      <w:r w:rsidRPr="001C5C72">
        <w:t>the</w:t>
      </w:r>
      <w:r w:rsidR="000A5C4F">
        <w:t xml:space="preserve"> </w:t>
      </w:r>
      <w:r w:rsidRPr="001C5C72">
        <w:t>final</w:t>
      </w:r>
      <w:r w:rsidR="000A5C4F">
        <w:t xml:space="preserve"> </w:t>
      </w:r>
      <w:r w:rsidRPr="001C5C72">
        <w:t>study</w:t>
      </w:r>
      <w:r w:rsidR="000A5C4F">
        <w:t xml:space="preserve"> </w:t>
      </w:r>
      <w:r w:rsidRPr="001C5C72">
        <w:t>reports</w:t>
      </w:r>
      <w:r w:rsidR="000A5C4F">
        <w:t xml:space="preserve"> </w:t>
      </w:r>
      <w:r w:rsidRPr="001C5C72">
        <w:t>for</w:t>
      </w:r>
      <w:r w:rsidR="000A5C4F">
        <w:t xml:space="preserve"> </w:t>
      </w:r>
      <w:r w:rsidRPr="001C5C72">
        <w:t>the</w:t>
      </w:r>
      <w:r w:rsidR="000A5C4F">
        <w:t xml:space="preserve"> </w:t>
      </w:r>
      <w:r w:rsidRPr="001C5C72">
        <w:t>5</w:t>
      </w:r>
      <w:r w:rsidR="000A5C4F">
        <w:t xml:space="preserve"> </w:t>
      </w:r>
      <w:r w:rsidRPr="001C5C72">
        <w:t>studies</w:t>
      </w:r>
      <w:r w:rsidR="000A5C4F">
        <w:t xml:space="preserve"> </w:t>
      </w:r>
      <w:r w:rsidRPr="001C5C72">
        <w:t>which</w:t>
      </w:r>
      <w:r w:rsidR="000A5C4F">
        <w:t xml:space="preserve"> </w:t>
      </w:r>
      <w:r w:rsidRPr="001C5C72">
        <w:t>were</w:t>
      </w:r>
      <w:r w:rsidR="000A5C4F">
        <w:t xml:space="preserve"> </w:t>
      </w:r>
      <w:r w:rsidRPr="001C5C72">
        <w:t>submitted</w:t>
      </w:r>
      <w:r w:rsidR="000A5C4F">
        <w:t xml:space="preserve"> </w:t>
      </w:r>
      <w:r w:rsidRPr="001C5C72">
        <w:t>in</w:t>
      </w:r>
      <w:r w:rsidR="000A5C4F">
        <w:t xml:space="preserve"> </w:t>
      </w:r>
      <w:r w:rsidRPr="001C5C72">
        <w:t>the</w:t>
      </w:r>
      <w:r w:rsidR="000A5C4F">
        <w:t xml:space="preserve"> </w:t>
      </w:r>
      <w:r w:rsidRPr="001C5C72">
        <w:t>initial</w:t>
      </w:r>
      <w:r w:rsidR="000A5C4F">
        <w:t xml:space="preserve"> </w:t>
      </w:r>
      <w:r w:rsidRPr="001C5C72">
        <w:t>application</w:t>
      </w:r>
      <w:r w:rsidR="000A5C4F">
        <w:t xml:space="preserve"> </w:t>
      </w:r>
      <w:r w:rsidRPr="001C5C72">
        <w:t>as</w:t>
      </w:r>
      <w:r w:rsidR="000A5C4F">
        <w:t xml:space="preserve"> </w:t>
      </w:r>
      <w:r w:rsidRPr="001C5C72">
        <w:t>‘first</w:t>
      </w:r>
      <w:r w:rsidR="000A5C4F">
        <w:t xml:space="preserve"> </w:t>
      </w:r>
      <w:r w:rsidRPr="001C5C72">
        <w:t>step</w:t>
      </w:r>
      <w:r w:rsidR="000A5C4F">
        <w:t xml:space="preserve"> </w:t>
      </w:r>
      <w:r w:rsidRPr="001C5C72">
        <w:t>analysis’</w:t>
      </w:r>
      <w:r w:rsidR="000A5C4F">
        <w:t xml:space="preserve"> </w:t>
      </w:r>
      <w:r w:rsidRPr="001C5C72">
        <w:t>reports.</w:t>
      </w:r>
      <w:r w:rsidR="000A5C4F">
        <w:t xml:space="preserve"> </w:t>
      </w:r>
      <w:r w:rsidRPr="001C5C72">
        <w:t>The</w:t>
      </w:r>
      <w:r w:rsidR="000A5C4F">
        <w:t xml:space="preserve"> </w:t>
      </w:r>
      <w:r w:rsidRPr="001C5C72">
        <w:t>final</w:t>
      </w:r>
      <w:r w:rsidR="000A5C4F">
        <w:t xml:space="preserve"> </w:t>
      </w:r>
      <w:r w:rsidRPr="001C5C72">
        <w:t>reports</w:t>
      </w:r>
      <w:r w:rsidR="000A5C4F">
        <w:t xml:space="preserve"> </w:t>
      </w:r>
      <w:r w:rsidRPr="001C5C72">
        <w:t>include</w:t>
      </w:r>
      <w:r w:rsidR="000A5C4F">
        <w:t xml:space="preserve"> </w:t>
      </w:r>
      <w:r w:rsidRPr="001C5C72">
        <w:t>patients</w:t>
      </w:r>
      <w:r w:rsidR="000A5C4F">
        <w:t xml:space="preserve"> </w:t>
      </w:r>
      <w:r w:rsidRPr="001C5C72">
        <w:t>treated</w:t>
      </w:r>
      <w:r w:rsidR="000A5C4F">
        <w:t xml:space="preserve"> </w:t>
      </w:r>
      <w:r w:rsidRPr="001C5C72">
        <w:t>for</w:t>
      </w:r>
      <w:r w:rsidR="000A5C4F">
        <w:t xml:space="preserve"> </w:t>
      </w:r>
      <w:r w:rsidRPr="001C5C72">
        <w:t>78</w:t>
      </w:r>
      <w:r w:rsidR="000A5C4F">
        <w:t xml:space="preserve"> </w:t>
      </w:r>
      <w:r w:rsidRPr="001C5C72">
        <w:t>weeks</w:t>
      </w:r>
      <w:r w:rsidR="000A5C4F">
        <w:t xml:space="preserve"> </w:t>
      </w:r>
      <w:r w:rsidRPr="001C5C72">
        <w:t>in</w:t>
      </w:r>
      <w:r w:rsidR="000A5C4F">
        <w:t xml:space="preserve"> </w:t>
      </w:r>
      <w:r w:rsidRPr="001C5C72">
        <w:t>four</w:t>
      </w:r>
      <w:r w:rsidR="000A5C4F">
        <w:t xml:space="preserve"> </w:t>
      </w:r>
      <w:r w:rsidRPr="001C5C72">
        <w:t>studies</w:t>
      </w:r>
      <w:r w:rsidR="000A5C4F">
        <w:t xml:space="preserve"> </w:t>
      </w:r>
      <w:r w:rsidRPr="001C5C72">
        <w:t>and</w:t>
      </w:r>
      <w:r w:rsidR="000A5C4F">
        <w:t xml:space="preserve"> </w:t>
      </w:r>
      <w:r w:rsidRPr="001C5C72">
        <w:t>104</w:t>
      </w:r>
      <w:r w:rsidR="000A5C4F">
        <w:t xml:space="preserve"> </w:t>
      </w:r>
      <w:r w:rsidRPr="001C5C72">
        <w:t>weeks</w:t>
      </w:r>
      <w:r w:rsidR="000A5C4F">
        <w:t xml:space="preserve"> </w:t>
      </w:r>
      <w:r w:rsidRPr="001C5C72">
        <w:t>in</w:t>
      </w:r>
      <w:r w:rsidR="000A5C4F">
        <w:t xml:space="preserve"> </w:t>
      </w:r>
      <w:r w:rsidRPr="001C5C72">
        <w:t>one</w:t>
      </w:r>
      <w:r w:rsidR="000A5C4F">
        <w:t xml:space="preserve"> </w:t>
      </w:r>
      <w:r w:rsidRPr="001C5C72">
        <w:t>study.</w:t>
      </w:r>
    </w:p>
    <w:p w:rsidR="00246012" w:rsidRPr="001C5C72" w:rsidRDefault="00246012" w:rsidP="00246012">
      <w:r w:rsidRPr="001C5C72">
        <w:t>The</w:t>
      </w:r>
      <w:r w:rsidR="000A5C4F">
        <w:t xml:space="preserve"> </w:t>
      </w:r>
      <w:r w:rsidRPr="001C5C72">
        <w:t>results</w:t>
      </w:r>
      <w:r w:rsidR="000A5C4F">
        <w:t xml:space="preserve"> </w:t>
      </w:r>
      <w:r w:rsidRPr="001C5C72">
        <w:t>are</w:t>
      </w:r>
      <w:r w:rsidR="000A5C4F">
        <w:t xml:space="preserve"> </w:t>
      </w:r>
      <w:r w:rsidRPr="001C5C72">
        <w:t>consistent</w:t>
      </w:r>
      <w:r w:rsidR="000A5C4F">
        <w:t xml:space="preserve"> </w:t>
      </w:r>
      <w:r w:rsidRPr="001C5C72">
        <w:t>with</w:t>
      </w:r>
      <w:r w:rsidR="000A5C4F">
        <w:t xml:space="preserve"> </w:t>
      </w:r>
      <w:r w:rsidRPr="001C5C72">
        <w:t>the</w:t>
      </w:r>
      <w:r w:rsidR="000A5C4F">
        <w:t xml:space="preserve"> </w:t>
      </w:r>
      <w:r w:rsidRPr="001C5C72">
        <w:t>interim</w:t>
      </w:r>
      <w:r w:rsidR="000A5C4F">
        <w:t xml:space="preserve"> </w:t>
      </w:r>
      <w:r w:rsidRPr="001C5C72">
        <w:t>reports</w:t>
      </w:r>
      <w:r w:rsidR="000A5C4F">
        <w:t xml:space="preserve"> </w:t>
      </w:r>
      <w:r w:rsidRPr="001C5C72">
        <w:t>and</w:t>
      </w:r>
      <w:r w:rsidR="000A5C4F">
        <w:t xml:space="preserve"> </w:t>
      </w:r>
      <w:r w:rsidRPr="001C5C72">
        <w:t>demonstrate</w:t>
      </w:r>
      <w:r w:rsidR="000A5C4F">
        <w:t xml:space="preserve"> </w:t>
      </w:r>
      <w:r w:rsidRPr="001C5C72">
        <w:t>a</w:t>
      </w:r>
      <w:r w:rsidR="000A5C4F">
        <w:t xml:space="preserve"> </w:t>
      </w:r>
      <w:r w:rsidRPr="001C5C72">
        <w:t>sustained</w:t>
      </w:r>
      <w:r w:rsidR="000A5C4F">
        <w:t xml:space="preserve"> </w:t>
      </w:r>
      <w:r w:rsidRPr="001C5C72">
        <w:t>effect</w:t>
      </w:r>
      <w:r w:rsidR="000A5C4F">
        <w:t xml:space="preserve"> </w:t>
      </w:r>
      <w:r w:rsidRPr="001C5C72">
        <w:t>for</w:t>
      </w:r>
      <w:r w:rsidR="000A5C4F">
        <w:t xml:space="preserve"> </w:t>
      </w:r>
      <w:r w:rsidRPr="001C5C72">
        <w:t>78</w:t>
      </w:r>
      <w:r w:rsidR="000A5C4F">
        <w:t xml:space="preserve"> </w:t>
      </w:r>
      <w:r w:rsidRPr="001C5C72">
        <w:t>to</w:t>
      </w:r>
      <w:r w:rsidR="000A5C4F">
        <w:t xml:space="preserve"> </w:t>
      </w:r>
      <w:r w:rsidRPr="001C5C72">
        <w:t>104</w:t>
      </w:r>
      <w:r w:rsidR="000A5C4F">
        <w:t xml:space="preserve"> </w:t>
      </w:r>
      <w:r w:rsidRPr="001C5C72">
        <w:t>weeks.</w:t>
      </w:r>
    </w:p>
    <w:p w:rsidR="00246012" w:rsidRPr="00500337" w:rsidRDefault="00246012" w:rsidP="00500337">
      <w:r w:rsidRPr="001C5C72">
        <w:t>The</w:t>
      </w:r>
      <w:r w:rsidR="000A5C4F">
        <w:t xml:space="preserve"> </w:t>
      </w:r>
      <w:r w:rsidRPr="001C5C72">
        <w:t>new</w:t>
      </w:r>
      <w:r w:rsidR="000A5C4F">
        <w:t xml:space="preserve"> </w:t>
      </w:r>
      <w:r w:rsidRPr="001C5C72">
        <w:t>data</w:t>
      </w:r>
      <w:r w:rsidR="000A5C4F">
        <w:t xml:space="preserve"> </w:t>
      </w:r>
      <w:r w:rsidRPr="001C5C72">
        <w:t>does</w:t>
      </w:r>
      <w:r w:rsidR="000A5C4F">
        <w:t xml:space="preserve"> </w:t>
      </w:r>
      <w:r w:rsidRPr="001C5C72">
        <w:t>not</w:t>
      </w:r>
      <w:r w:rsidR="000A5C4F">
        <w:t xml:space="preserve"> </w:t>
      </w:r>
      <w:r w:rsidRPr="001C5C72">
        <w:t>support</w:t>
      </w:r>
      <w:r w:rsidR="000A5C4F">
        <w:t xml:space="preserve"> </w:t>
      </w:r>
      <w:r w:rsidRPr="001C5C72">
        <w:t>an</w:t>
      </w:r>
      <w:r w:rsidR="000A5C4F">
        <w:t xml:space="preserve"> </w:t>
      </w:r>
      <w:r w:rsidRPr="001C5C72">
        <w:t>extension</w:t>
      </w:r>
      <w:r w:rsidR="000A5C4F">
        <w:t xml:space="preserve"> </w:t>
      </w:r>
      <w:r w:rsidRPr="001C5C72">
        <w:t>of</w:t>
      </w:r>
      <w:r w:rsidR="000A5C4F">
        <w:t xml:space="preserve"> </w:t>
      </w:r>
      <w:r w:rsidRPr="001C5C72">
        <w:t>the</w:t>
      </w:r>
      <w:r w:rsidR="000A5C4F">
        <w:t xml:space="preserve"> </w:t>
      </w:r>
      <w:r w:rsidRPr="001C5C72">
        <w:t>indications</w:t>
      </w:r>
      <w:r w:rsidR="000A5C4F">
        <w:t xml:space="preserve"> </w:t>
      </w:r>
      <w:r w:rsidRPr="001C5C72">
        <w:t>to</w:t>
      </w:r>
      <w:r w:rsidR="000A5C4F">
        <w:t xml:space="preserve"> </w:t>
      </w:r>
      <w:r w:rsidRPr="001C5C72">
        <w:t>remove</w:t>
      </w:r>
      <w:r w:rsidR="000A5C4F">
        <w:t xml:space="preserve"> </w:t>
      </w:r>
      <w:r w:rsidRPr="001C5C72">
        <w:t>the</w:t>
      </w:r>
      <w:r w:rsidR="000A5C4F">
        <w:t xml:space="preserve"> </w:t>
      </w:r>
      <w:r w:rsidRPr="001C5C72">
        <w:t>requirement</w:t>
      </w:r>
      <w:r w:rsidR="000A5C4F">
        <w:t xml:space="preserve"> </w:t>
      </w:r>
      <w:r w:rsidRPr="001C5C72">
        <w:t>for</w:t>
      </w:r>
      <w:r w:rsidR="000A5C4F">
        <w:t xml:space="preserve"> </w:t>
      </w:r>
      <w:r w:rsidRPr="001C5C72">
        <w:t>clinical</w:t>
      </w:r>
      <w:r w:rsidR="000A5C4F">
        <w:t xml:space="preserve"> </w:t>
      </w:r>
      <w:r w:rsidRPr="001C5C72">
        <w:t>cardiovascular</w:t>
      </w:r>
      <w:r w:rsidR="000A5C4F">
        <w:t xml:space="preserve"> </w:t>
      </w:r>
      <w:r w:rsidRPr="001C5C72">
        <w:t>disease</w:t>
      </w:r>
      <w:r w:rsidR="000A5C4F">
        <w:t xml:space="preserve"> </w:t>
      </w:r>
      <w:r w:rsidRPr="001C5C72">
        <w:t>as</w:t>
      </w:r>
      <w:r w:rsidR="000A5C4F">
        <w:t xml:space="preserve"> </w:t>
      </w:r>
      <w:r w:rsidRPr="001C5C72">
        <w:t>the</w:t>
      </w:r>
      <w:r w:rsidR="000A5C4F">
        <w:t xml:space="preserve"> </w:t>
      </w:r>
      <w:r w:rsidRPr="001C5C72">
        <w:t>reservations</w:t>
      </w:r>
      <w:r w:rsidR="000A5C4F">
        <w:t xml:space="preserve"> </w:t>
      </w:r>
      <w:r w:rsidRPr="001C5C72">
        <w:t>about</w:t>
      </w:r>
      <w:r w:rsidR="000A5C4F">
        <w:t xml:space="preserve"> </w:t>
      </w:r>
      <w:r w:rsidRPr="001C5C72">
        <w:t>approving</w:t>
      </w:r>
      <w:r w:rsidR="000A5C4F">
        <w:t xml:space="preserve"> </w:t>
      </w:r>
      <w:r w:rsidRPr="001C5C72">
        <w:t>this</w:t>
      </w:r>
      <w:r w:rsidR="000A5C4F">
        <w:t xml:space="preserve"> </w:t>
      </w:r>
      <w:r w:rsidRPr="001C5C72">
        <w:t>in</w:t>
      </w:r>
      <w:r w:rsidR="000A5C4F">
        <w:t xml:space="preserve"> </w:t>
      </w:r>
      <w:r w:rsidRPr="001C5C72">
        <w:t>the</w:t>
      </w:r>
      <w:r w:rsidR="000A5C4F">
        <w:t xml:space="preserve"> </w:t>
      </w:r>
      <w:r w:rsidRPr="001C5C72">
        <w:t>initial</w:t>
      </w:r>
      <w:r w:rsidR="000A5C4F">
        <w:t xml:space="preserve"> </w:t>
      </w:r>
      <w:r w:rsidRPr="001C5C72">
        <w:t>application</w:t>
      </w:r>
      <w:r w:rsidR="000A5C4F">
        <w:t xml:space="preserve"> </w:t>
      </w:r>
      <w:r w:rsidRPr="001C5C72">
        <w:t>still</w:t>
      </w:r>
      <w:r w:rsidR="000A5C4F">
        <w:t xml:space="preserve"> </w:t>
      </w:r>
      <w:r w:rsidRPr="001C5C72">
        <w:t>exist.</w:t>
      </w:r>
      <w:r w:rsidR="000A5C4F">
        <w:t xml:space="preserve"> </w:t>
      </w:r>
      <w:r w:rsidRPr="001C5C72">
        <w:t>No</w:t>
      </w:r>
      <w:r w:rsidR="000A5C4F">
        <w:t xml:space="preserve"> </w:t>
      </w:r>
      <w:r w:rsidRPr="001C5C72">
        <w:t>argument</w:t>
      </w:r>
      <w:r w:rsidR="000A5C4F">
        <w:t xml:space="preserve"> </w:t>
      </w:r>
      <w:r w:rsidRPr="001C5C72">
        <w:t>to</w:t>
      </w:r>
      <w:r w:rsidR="000A5C4F">
        <w:t xml:space="preserve"> </w:t>
      </w:r>
      <w:r w:rsidRPr="001C5C72">
        <w:t>justify</w:t>
      </w:r>
      <w:r w:rsidR="000A5C4F">
        <w:t xml:space="preserve"> </w:t>
      </w:r>
      <w:r w:rsidRPr="001C5C72">
        <w:t>this</w:t>
      </w:r>
      <w:r w:rsidR="000A5C4F">
        <w:t xml:space="preserve"> </w:t>
      </w:r>
      <w:r w:rsidRPr="001C5C72">
        <w:t>is</w:t>
      </w:r>
      <w:r w:rsidR="000A5C4F">
        <w:t xml:space="preserve"> </w:t>
      </w:r>
      <w:r w:rsidRPr="001C5C72">
        <w:t>included</w:t>
      </w:r>
      <w:r w:rsidR="000A5C4F">
        <w:t xml:space="preserve"> </w:t>
      </w:r>
      <w:r w:rsidRPr="001C5C72">
        <w:t>in</w:t>
      </w:r>
      <w:r w:rsidR="000A5C4F">
        <w:t xml:space="preserve"> </w:t>
      </w:r>
      <w:r w:rsidRPr="001C5C72">
        <w:t>the</w:t>
      </w:r>
      <w:r w:rsidR="000A5C4F">
        <w:t xml:space="preserve"> </w:t>
      </w:r>
      <w:r w:rsidRPr="001C5C72">
        <w:t>submission.</w:t>
      </w:r>
      <w:r w:rsidR="000A5C4F">
        <w:t xml:space="preserve"> </w:t>
      </w:r>
      <w:r w:rsidRPr="001C5C72">
        <w:t>The</w:t>
      </w:r>
      <w:r w:rsidR="000A5C4F">
        <w:t xml:space="preserve"> </w:t>
      </w:r>
      <w:r w:rsidRPr="001C5C72">
        <w:t>concern</w:t>
      </w:r>
      <w:r w:rsidR="000A5C4F">
        <w:t xml:space="preserve"> </w:t>
      </w:r>
      <w:r w:rsidRPr="001C5C72">
        <w:t>previously</w:t>
      </w:r>
      <w:r w:rsidR="000A5C4F">
        <w:t xml:space="preserve"> </w:t>
      </w:r>
      <w:r w:rsidRPr="001C5C72">
        <w:t>appears</w:t>
      </w:r>
      <w:r w:rsidR="000A5C4F">
        <w:t xml:space="preserve"> </w:t>
      </w:r>
      <w:r w:rsidRPr="001C5C72">
        <w:t>to</w:t>
      </w:r>
      <w:r w:rsidR="000A5C4F">
        <w:t xml:space="preserve"> </w:t>
      </w:r>
      <w:r w:rsidRPr="001C5C72">
        <w:t>be</w:t>
      </w:r>
      <w:r w:rsidR="000A5C4F">
        <w:t xml:space="preserve"> </w:t>
      </w:r>
      <w:r w:rsidRPr="001C5C72">
        <w:t>widening</w:t>
      </w:r>
      <w:r w:rsidR="000A5C4F">
        <w:t xml:space="preserve"> </w:t>
      </w:r>
      <w:r w:rsidRPr="001C5C72">
        <w:t>the</w:t>
      </w:r>
      <w:r w:rsidR="000A5C4F">
        <w:t xml:space="preserve"> </w:t>
      </w:r>
      <w:r w:rsidRPr="001C5C72">
        <w:t>indication</w:t>
      </w:r>
      <w:r w:rsidR="000A5C4F">
        <w:t xml:space="preserve"> </w:t>
      </w:r>
      <w:r w:rsidRPr="001C5C72">
        <w:t>in</w:t>
      </w:r>
      <w:r w:rsidR="000A5C4F">
        <w:t xml:space="preserve"> </w:t>
      </w:r>
      <w:r w:rsidRPr="001C5C72">
        <w:t>the</w:t>
      </w:r>
      <w:r w:rsidR="000A5C4F">
        <w:t xml:space="preserve"> </w:t>
      </w:r>
      <w:r w:rsidRPr="001C5C72">
        <w:t>absence</w:t>
      </w:r>
      <w:r w:rsidR="000A5C4F">
        <w:t xml:space="preserve"> </w:t>
      </w:r>
      <w:r w:rsidRPr="001C5C72">
        <w:t>of</w:t>
      </w:r>
      <w:r w:rsidR="000A5C4F">
        <w:t xml:space="preserve"> </w:t>
      </w:r>
      <w:r w:rsidRPr="001C5C72">
        <w:t>cardiovascular</w:t>
      </w:r>
      <w:r w:rsidR="000A5C4F">
        <w:t xml:space="preserve"> </w:t>
      </w:r>
      <w:r w:rsidRPr="001C5C72">
        <w:t>outcome</w:t>
      </w:r>
      <w:r w:rsidR="000A5C4F">
        <w:t xml:space="preserve"> </w:t>
      </w:r>
      <w:r w:rsidRPr="001C5C72">
        <w:t>data</w:t>
      </w:r>
      <w:r w:rsidR="000A5C4F">
        <w:t xml:space="preserve"> </w:t>
      </w:r>
      <w:r w:rsidRPr="001C5C72">
        <w:t>which</w:t>
      </w:r>
      <w:r w:rsidR="000A5C4F">
        <w:t xml:space="preserve"> </w:t>
      </w:r>
      <w:r w:rsidRPr="001C5C72">
        <w:t>is</w:t>
      </w:r>
      <w:r w:rsidR="000A5C4F">
        <w:t xml:space="preserve"> </w:t>
      </w:r>
      <w:r w:rsidRPr="001C5C72">
        <w:t>still</w:t>
      </w:r>
      <w:r w:rsidR="000A5C4F">
        <w:t xml:space="preserve"> </w:t>
      </w:r>
      <w:r w:rsidRPr="001C5C72">
        <w:t>awaiting</w:t>
      </w:r>
      <w:r w:rsidR="000A5C4F">
        <w:t xml:space="preserve"> </w:t>
      </w:r>
      <w:r w:rsidRPr="001C5C72">
        <w:t>completion</w:t>
      </w:r>
      <w:r w:rsidR="000A5C4F">
        <w:t xml:space="preserve"> </w:t>
      </w:r>
      <w:r w:rsidRPr="001C5C72">
        <w:t>of</w:t>
      </w:r>
      <w:r w:rsidR="000A5C4F">
        <w:t xml:space="preserve"> </w:t>
      </w:r>
      <w:r w:rsidRPr="001C5C72">
        <w:t>the</w:t>
      </w:r>
      <w:r w:rsidR="000A5C4F">
        <w:t xml:space="preserve"> </w:t>
      </w:r>
      <w:r w:rsidRPr="001C5C72">
        <w:t>specific</w:t>
      </w:r>
      <w:r w:rsidR="000A5C4F">
        <w:t xml:space="preserve"> </w:t>
      </w:r>
      <w:r w:rsidRPr="001C5C72">
        <w:t>ongoi</w:t>
      </w:r>
      <w:r>
        <w:t>ng</w:t>
      </w:r>
      <w:r w:rsidR="000A5C4F">
        <w:t xml:space="preserve"> </w:t>
      </w:r>
      <w:r>
        <w:t>study</w:t>
      </w:r>
      <w:r w:rsidR="000A5C4F">
        <w:t xml:space="preserve"> </w:t>
      </w:r>
      <w:r>
        <w:t>addressing</w:t>
      </w:r>
      <w:r w:rsidR="000A5C4F">
        <w:t xml:space="preserve"> </w:t>
      </w:r>
      <w:r>
        <w:t>this</w:t>
      </w:r>
      <w:r w:rsidR="000A5C4F">
        <w:t xml:space="preserve"> </w:t>
      </w:r>
      <w:r>
        <w:t>issue.</w:t>
      </w:r>
    </w:p>
    <w:p w:rsidR="008E7846" w:rsidRPr="002E238E" w:rsidRDefault="008E7846" w:rsidP="008E7846">
      <w:pPr>
        <w:pStyle w:val="Heading3"/>
      </w:pPr>
      <w:bookmarkStart w:id="85" w:name="_Toc163441378"/>
      <w:bookmarkStart w:id="86" w:name="_Toc196046495"/>
      <w:bookmarkStart w:id="87" w:name="_Toc247691522"/>
      <w:bookmarkStart w:id="88" w:name="_Toc314842505"/>
      <w:bookmarkStart w:id="89" w:name="_Toc529453508"/>
      <w:bookmarkEnd w:id="74"/>
      <w:bookmarkEnd w:id="75"/>
      <w:bookmarkEnd w:id="76"/>
      <w:bookmarkEnd w:id="77"/>
      <w:r w:rsidRPr="002E238E">
        <w:t>Safety</w:t>
      </w:r>
      <w:bookmarkEnd w:id="85"/>
      <w:bookmarkEnd w:id="86"/>
      <w:bookmarkEnd w:id="87"/>
      <w:bookmarkEnd w:id="88"/>
      <w:bookmarkEnd w:id="89"/>
    </w:p>
    <w:p w:rsidR="00605AD4" w:rsidRDefault="00605AD4" w:rsidP="00605AD4">
      <w:pPr>
        <w:pStyle w:val="Heading4"/>
      </w:pPr>
      <w:bookmarkStart w:id="90" w:name="_Toc247691524"/>
      <w:bookmarkStart w:id="91" w:name="_Toc314842508"/>
      <w:bookmarkStart w:id="92" w:name="_Toc196046504"/>
      <w:bookmarkStart w:id="93" w:name="_Toc163441390"/>
      <w:r w:rsidRPr="00605AD4">
        <w:t>Studies</w:t>
      </w:r>
      <w:r w:rsidR="000A5C4F">
        <w:t xml:space="preserve"> </w:t>
      </w:r>
      <w:r w:rsidRPr="00605AD4">
        <w:t>providing</w:t>
      </w:r>
      <w:r w:rsidR="000A5C4F">
        <w:t xml:space="preserve"> </w:t>
      </w:r>
      <w:r w:rsidRPr="00605AD4">
        <w:t>safety</w:t>
      </w:r>
      <w:r w:rsidR="000A5C4F">
        <w:t xml:space="preserve"> </w:t>
      </w:r>
      <w:r w:rsidRPr="00605AD4">
        <w:t>data</w:t>
      </w:r>
    </w:p>
    <w:p w:rsidR="00E23CE3" w:rsidRDefault="00E23CE3" w:rsidP="00E23CE3">
      <w:pPr>
        <w:rPr>
          <w:lang w:eastAsia="ja-JP"/>
        </w:rPr>
      </w:pPr>
      <w:r>
        <w:rPr>
          <w:lang w:eastAsia="ja-JP"/>
        </w:rPr>
        <w:t>The</w:t>
      </w:r>
      <w:r w:rsidR="000A5C4F">
        <w:rPr>
          <w:lang w:eastAsia="ja-JP"/>
        </w:rPr>
        <w:t xml:space="preserve"> </w:t>
      </w:r>
      <w:r>
        <w:rPr>
          <w:lang w:eastAsia="ja-JP"/>
        </w:rPr>
        <w:t>following</w:t>
      </w:r>
      <w:r w:rsidR="000A5C4F">
        <w:rPr>
          <w:lang w:eastAsia="ja-JP"/>
        </w:rPr>
        <w:t xml:space="preserve"> </w:t>
      </w:r>
      <w:r>
        <w:rPr>
          <w:lang w:eastAsia="ja-JP"/>
        </w:rPr>
        <w:t>studies</w:t>
      </w:r>
      <w:r w:rsidR="000A5C4F">
        <w:rPr>
          <w:lang w:eastAsia="ja-JP"/>
        </w:rPr>
        <w:t xml:space="preserve"> </w:t>
      </w:r>
      <w:r>
        <w:rPr>
          <w:lang w:eastAsia="ja-JP"/>
        </w:rPr>
        <w:t>provided</w:t>
      </w:r>
      <w:r w:rsidR="000A5C4F">
        <w:rPr>
          <w:lang w:eastAsia="ja-JP"/>
        </w:rPr>
        <w:t xml:space="preserve"> </w:t>
      </w:r>
      <w:r>
        <w:rPr>
          <w:lang w:eastAsia="ja-JP"/>
        </w:rPr>
        <w:t>evaluable</w:t>
      </w:r>
      <w:r w:rsidR="000A5C4F">
        <w:rPr>
          <w:lang w:eastAsia="ja-JP"/>
        </w:rPr>
        <w:t xml:space="preserve"> </w:t>
      </w:r>
      <w:r>
        <w:rPr>
          <w:lang w:eastAsia="ja-JP"/>
        </w:rPr>
        <w:t>safety</w:t>
      </w:r>
      <w:r w:rsidR="000A5C4F">
        <w:rPr>
          <w:lang w:eastAsia="ja-JP"/>
        </w:rPr>
        <w:t xml:space="preserve"> </w:t>
      </w:r>
      <w:r>
        <w:rPr>
          <w:lang w:eastAsia="ja-JP"/>
        </w:rPr>
        <w:t>data:</w:t>
      </w:r>
    </w:p>
    <w:p w:rsidR="00E23CE3" w:rsidRPr="000E7BEF" w:rsidRDefault="00E23CE3" w:rsidP="000E7BEF">
      <w:pPr>
        <w:pStyle w:val="ListBullet"/>
      </w:pPr>
      <w:r w:rsidRPr="000E7BEF">
        <w:t>Study</w:t>
      </w:r>
      <w:r w:rsidR="000A5C4F">
        <w:t xml:space="preserve"> </w:t>
      </w:r>
      <w:r w:rsidRPr="000E7BEF">
        <w:t>R727-CL-1308:</w:t>
      </w:r>
      <w:r w:rsidR="000A5C4F">
        <w:t xml:space="preserve"> </w:t>
      </w:r>
      <w:r w:rsidRPr="000E7BEF">
        <w:t>data</w:t>
      </w:r>
      <w:r w:rsidR="000A5C4F">
        <w:t xml:space="preserve"> </w:t>
      </w:r>
      <w:r w:rsidRPr="000E7BEF">
        <w:t>on</w:t>
      </w:r>
      <w:r w:rsidR="000A5C4F">
        <w:t xml:space="preserve"> </w:t>
      </w:r>
      <w:r w:rsidRPr="000E7BEF">
        <w:t>starting</w:t>
      </w:r>
      <w:r w:rsidR="000A5C4F">
        <w:t xml:space="preserve"> </w:t>
      </w:r>
      <w:r w:rsidRPr="000E7BEF">
        <w:t>and</w:t>
      </w:r>
      <w:r w:rsidR="000A5C4F">
        <w:t xml:space="preserve"> </w:t>
      </w:r>
      <w:r w:rsidRPr="000E7BEF">
        <w:t>maintenance</w:t>
      </w:r>
      <w:r w:rsidR="000A5C4F">
        <w:t xml:space="preserve"> </w:t>
      </w:r>
      <w:r w:rsidRPr="000E7BEF">
        <w:t>dose</w:t>
      </w:r>
      <w:r w:rsidR="000A5C4F">
        <w:t xml:space="preserve"> </w:t>
      </w:r>
      <w:r w:rsidRPr="000E7BEF">
        <w:t>regimen</w:t>
      </w:r>
      <w:r w:rsidR="000A5C4F">
        <w:t xml:space="preserve"> </w:t>
      </w:r>
      <w:r w:rsidRPr="000E7BEF">
        <w:t>of</w:t>
      </w:r>
      <w:r w:rsidR="000A5C4F">
        <w:t xml:space="preserve"> </w:t>
      </w:r>
      <w:r w:rsidRPr="000E7BEF">
        <w:t>300</w:t>
      </w:r>
      <w:r w:rsidR="000A5C4F">
        <w:t xml:space="preserve"> </w:t>
      </w:r>
      <w:r w:rsidR="00224853">
        <w:t>mg</w:t>
      </w:r>
      <w:r w:rsidR="000A5C4F">
        <w:t xml:space="preserve"> </w:t>
      </w:r>
      <w:r w:rsidRPr="000E7BEF">
        <w:t>Q4W/Q2W</w:t>
      </w:r>
      <w:r w:rsidR="000A5C4F">
        <w:t xml:space="preserve"> </w:t>
      </w:r>
      <w:r w:rsidRPr="000E7BEF">
        <w:t>treatment</w:t>
      </w:r>
      <w:r w:rsidR="000A5C4F">
        <w:t xml:space="preserve"> </w:t>
      </w:r>
      <w:r w:rsidRPr="000E7BEF">
        <w:t>for</w:t>
      </w:r>
      <w:r w:rsidR="000A5C4F">
        <w:t xml:space="preserve"> </w:t>
      </w:r>
      <w:r w:rsidRPr="000E7BEF">
        <w:t>48</w:t>
      </w:r>
      <w:r w:rsidR="000A5C4F">
        <w:t xml:space="preserve"> </w:t>
      </w:r>
      <w:r w:rsidRPr="000E7BEF">
        <w:t>weeks</w:t>
      </w:r>
    </w:p>
    <w:p w:rsidR="00E23CE3" w:rsidRPr="000E7BEF" w:rsidRDefault="00E23CE3" w:rsidP="000E7BEF">
      <w:pPr>
        <w:pStyle w:val="ListBullet"/>
      </w:pPr>
      <w:r w:rsidRPr="000E7BEF">
        <w:t>Study</w:t>
      </w:r>
      <w:r w:rsidR="000A5C4F">
        <w:t xml:space="preserve"> </w:t>
      </w:r>
      <w:r w:rsidRPr="000E7BEF">
        <w:t>EFC13786:</w:t>
      </w:r>
      <w:r w:rsidR="000A5C4F">
        <w:t xml:space="preserve"> </w:t>
      </w:r>
      <w:r w:rsidRPr="000E7BEF">
        <w:t>data</w:t>
      </w:r>
      <w:r w:rsidR="000A5C4F">
        <w:t xml:space="preserve"> </w:t>
      </w:r>
      <w:r w:rsidRPr="000E7BEF">
        <w:t>on</w:t>
      </w:r>
      <w:r w:rsidR="000A5C4F">
        <w:t xml:space="preserve"> </w:t>
      </w:r>
      <w:r w:rsidRPr="000E7BEF">
        <w:t>starting</w:t>
      </w:r>
      <w:r w:rsidR="000A5C4F">
        <w:t xml:space="preserve"> </w:t>
      </w:r>
      <w:r w:rsidRPr="000E7BEF">
        <w:t>and</w:t>
      </w:r>
      <w:r w:rsidR="000A5C4F">
        <w:t xml:space="preserve"> </w:t>
      </w:r>
      <w:r w:rsidRPr="000E7BEF">
        <w:t>maintenance</w:t>
      </w:r>
      <w:r w:rsidR="000A5C4F">
        <w:t xml:space="preserve"> </w:t>
      </w:r>
      <w:r w:rsidRPr="000E7BEF">
        <w:t>dose</w:t>
      </w:r>
      <w:r w:rsidR="000A5C4F">
        <w:t xml:space="preserve"> </w:t>
      </w:r>
      <w:r w:rsidRPr="000E7BEF">
        <w:t>regimen</w:t>
      </w:r>
      <w:r w:rsidR="000A5C4F">
        <w:t xml:space="preserve"> </w:t>
      </w:r>
      <w:r w:rsidRPr="000E7BEF">
        <w:t>of</w:t>
      </w:r>
      <w:r w:rsidR="000A5C4F">
        <w:t xml:space="preserve"> </w:t>
      </w:r>
      <w:r w:rsidRPr="000E7BEF">
        <w:t>150</w:t>
      </w:r>
      <w:r w:rsidR="000A5C4F">
        <w:t xml:space="preserve"> </w:t>
      </w:r>
      <w:r w:rsidRPr="000E7BEF">
        <w:t>Q4W/150</w:t>
      </w:r>
      <w:r w:rsidR="000A5C4F">
        <w:t xml:space="preserve"> </w:t>
      </w:r>
      <w:r w:rsidRPr="000E7BEF">
        <w:t>Q2W</w:t>
      </w:r>
      <w:r w:rsidR="000A5C4F">
        <w:t xml:space="preserve"> </w:t>
      </w:r>
      <w:r w:rsidRPr="000E7BEF">
        <w:t>treatment</w:t>
      </w:r>
      <w:r w:rsidR="000A5C4F">
        <w:t xml:space="preserve"> </w:t>
      </w:r>
      <w:r w:rsidRPr="000E7BEF">
        <w:t>for</w:t>
      </w:r>
      <w:r w:rsidR="000A5C4F">
        <w:t xml:space="preserve"> </w:t>
      </w:r>
      <w:r w:rsidRPr="000E7BEF">
        <w:t>24</w:t>
      </w:r>
      <w:r w:rsidR="000A5C4F">
        <w:t xml:space="preserve"> </w:t>
      </w:r>
      <w:r w:rsidRPr="000E7BEF">
        <w:t>weeks</w:t>
      </w:r>
    </w:p>
    <w:p w:rsidR="00E23CE3" w:rsidRPr="000E7BEF" w:rsidRDefault="00E23CE3" w:rsidP="000E7BEF">
      <w:pPr>
        <w:pStyle w:val="ListBullet"/>
      </w:pPr>
      <w:r w:rsidRPr="000E7BEF">
        <w:t>Five</w:t>
      </w:r>
      <w:r w:rsidR="000A5C4F">
        <w:t xml:space="preserve"> </w:t>
      </w:r>
      <w:r w:rsidRPr="000E7BEF">
        <w:t>Studies</w:t>
      </w:r>
      <w:r w:rsidR="000A5C4F">
        <w:t xml:space="preserve"> </w:t>
      </w:r>
      <w:r w:rsidRPr="000E7BEF">
        <w:t>(EFC11569,</w:t>
      </w:r>
      <w:r w:rsidR="000A5C4F">
        <w:t xml:space="preserve"> </w:t>
      </w:r>
      <w:r w:rsidRPr="000E7BEF">
        <w:t>EFC12492,</w:t>
      </w:r>
      <w:r w:rsidR="000A5C4F">
        <w:t xml:space="preserve"> </w:t>
      </w:r>
      <w:r w:rsidRPr="000E7BEF">
        <w:t>EFC12732,</w:t>
      </w:r>
      <w:r w:rsidR="000A5C4F">
        <w:t xml:space="preserve"> </w:t>
      </w:r>
      <w:r w:rsidRPr="000E7BEF">
        <w:t>LTS11717</w:t>
      </w:r>
      <w:r w:rsidR="000A5C4F">
        <w:t xml:space="preserve"> </w:t>
      </w:r>
      <w:r w:rsidRPr="000E7BEF">
        <w:t>and</w:t>
      </w:r>
      <w:r w:rsidR="000A5C4F">
        <w:t xml:space="preserve"> </w:t>
      </w:r>
      <w:r w:rsidRPr="000E7BEF">
        <w:t>R727-CL-1112),</w:t>
      </w:r>
      <w:r w:rsidR="000A5C4F">
        <w:t xml:space="preserve"> </w:t>
      </w:r>
      <w:r w:rsidRPr="000E7BEF">
        <w:t>which</w:t>
      </w:r>
      <w:r w:rsidR="000A5C4F">
        <w:t xml:space="preserve"> </w:t>
      </w:r>
      <w:r w:rsidRPr="000E7BEF">
        <w:t>had</w:t>
      </w:r>
      <w:r w:rsidR="000A5C4F">
        <w:t xml:space="preserve"> </w:t>
      </w:r>
      <w:r w:rsidRPr="000E7BEF">
        <w:t>been</w:t>
      </w:r>
      <w:r w:rsidR="000A5C4F">
        <w:t xml:space="preserve"> </w:t>
      </w:r>
      <w:r w:rsidRPr="000E7BEF">
        <w:t>previously</w:t>
      </w:r>
      <w:r w:rsidR="000A5C4F">
        <w:t xml:space="preserve"> </w:t>
      </w:r>
      <w:r w:rsidRPr="000E7BEF">
        <w:t>evaluated</w:t>
      </w:r>
      <w:r w:rsidR="000A5C4F">
        <w:t xml:space="preserve"> </w:t>
      </w:r>
      <w:r w:rsidRPr="000E7BEF">
        <w:t>as</w:t>
      </w:r>
      <w:r w:rsidR="000A5C4F">
        <w:t xml:space="preserve"> </w:t>
      </w:r>
      <w:r w:rsidRPr="000E7BEF">
        <w:t>interim</w:t>
      </w:r>
      <w:r w:rsidR="000A5C4F">
        <w:t xml:space="preserve"> </w:t>
      </w:r>
      <w:r w:rsidRPr="000E7BEF">
        <w:t>reports,</w:t>
      </w:r>
      <w:r w:rsidR="000A5C4F">
        <w:t xml:space="preserve"> </w:t>
      </w:r>
      <w:r w:rsidRPr="000E7BEF">
        <w:t>provided</w:t>
      </w:r>
      <w:r w:rsidR="000A5C4F">
        <w:t xml:space="preserve"> </w:t>
      </w:r>
      <w:r w:rsidRPr="000E7BEF">
        <w:t>data</w:t>
      </w:r>
      <w:r w:rsidR="000A5C4F">
        <w:t xml:space="preserve"> </w:t>
      </w:r>
      <w:r w:rsidRPr="000E7BEF">
        <w:t>on</w:t>
      </w:r>
      <w:r w:rsidR="000A5C4F">
        <w:t xml:space="preserve"> </w:t>
      </w:r>
      <w:r w:rsidRPr="000E7BEF">
        <w:t>longer</w:t>
      </w:r>
      <w:r w:rsidR="000A5C4F">
        <w:t xml:space="preserve"> </w:t>
      </w:r>
      <w:r w:rsidRPr="000E7BEF">
        <w:t>term</w:t>
      </w:r>
      <w:r w:rsidR="000A5C4F">
        <w:t xml:space="preserve"> </w:t>
      </w:r>
      <w:r w:rsidRPr="000E7BEF">
        <w:t>safety</w:t>
      </w:r>
      <w:r w:rsidR="000A5C4F">
        <w:t xml:space="preserve"> </w:t>
      </w:r>
      <w:r w:rsidRPr="000E7BEF">
        <w:t>to</w:t>
      </w:r>
      <w:r w:rsidR="000A5C4F">
        <w:t xml:space="preserve"> </w:t>
      </w:r>
      <w:r w:rsidRPr="000E7BEF">
        <w:t>78</w:t>
      </w:r>
      <w:r w:rsidR="000A5C4F">
        <w:t xml:space="preserve"> </w:t>
      </w:r>
      <w:r w:rsidRPr="000E7BEF">
        <w:t>weeks</w:t>
      </w:r>
      <w:r w:rsidR="000A5C4F">
        <w:t xml:space="preserve"> </w:t>
      </w:r>
      <w:r w:rsidRPr="000E7BEF">
        <w:t>and</w:t>
      </w:r>
      <w:r w:rsidR="000A5C4F">
        <w:t xml:space="preserve"> </w:t>
      </w:r>
      <w:r w:rsidRPr="000E7BEF">
        <w:t>104</w:t>
      </w:r>
      <w:r w:rsidR="000A5C4F">
        <w:t xml:space="preserve"> </w:t>
      </w:r>
      <w:r w:rsidRPr="000E7BEF">
        <w:t>weeks</w:t>
      </w:r>
      <w:r w:rsidR="00D9425B">
        <w:t>.</w:t>
      </w:r>
    </w:p>
    <w:p w:rsidR="00500337" w:rsidRPr="00500337" w:rsidRDefault="000E7BEF" w:rsidP="00500337">
      <w:r>
        <w:t>Study</w:t>
      </w:r>
      <w:r w:rsidR="000A5C4F">
        <w:t xml:space="preserve"> </w:t>
      </w:r>
      <w:r>
        <w:t>LTS11717;</w:t>
      </w:r>
      <w:r w:rsidR="000A5C4F">
        <w:t xml:space="preserve"> </w:t>
      </w:r>
      <w:r>
        <w:t>long</w:t>
      </w:r>
      <w:r w:rsidR="000A5C4F">
        <w:t xml:space="preserve"> </w:t>
      </w:r>
      <w:r w:rsidRPr="000E7BEF">
        <w:t>term</w:t>
      </w:r>
      <w:r w:rsidR="000A5C4F">
        <w:t xml:space="preserve"> </w:t>
      </w:r>
      <w:r w:rsidRPr="000E7BEF">
        <w:t>safety</w:t>
      </w:r>
      <w:r w:rsidR="000A5C4F">
        <w:t xml:space="preserve"> </w:t>
      </w:r>
      <w:r w:rsidRPr="000E7BEF">
        <w:t>and</w:t>
      </w:r>
      <w:r w:rsidR="000A5C4F">
        <w:t xml:space="preserve"> </w:t>
      </w:r>
      <w:r w:rsidRPr="000E7BEF">
        <w:t>tolerability</w:t>
      </w:r>
      <w:r w:rsidR="000A5C4F">
        <w:t xml:space="preserve"> </w:t>
      </w:r>
      <w:r w:rsidRPr="000E7BEF">
        <w:t>of</w:t>
      </w:r>
      <w:r w:rsidR="000A5C4F">
        <w:t xml:space="preserve"> </w:t>
      </w:r>
      <w:r w:rsidRPr="000E7BEF">
        <w:t>REGN727/SAR236553</w:t>
      </w:r>
      <w:r w:rsidR="000A5C4F">
        <w:t xml:space="preserve"> </w:t>
      </w:r>
      <w:r w:rsidRPr="000E7BEF">
        <w:t>in</w:t>
      </w:r>
      <w:r w:rsidR="000A5C4F">
        <w:t xml:space="preserve"> </w:t>
      </w:r>
      <w:r w:rsidRPr="000E7BEF">
        <w:t>high</w:t>
      </w:r>
      <w:r w:rsidR="000A5C4F">
        <w:t xml:space="preserve"> </w:t>
      </w:r>
      <w:r w:rsidRPr="000E7BEF">
        <w:t>cardiovascular</w:t>
      </w:r>
      <w:r w:rsidR="000A5C4F">
        <w:t xml:space="preserve"> </w:t>
      </w:r>
      <w:r w:rsidRPr="000E7BEF">
        <w:t>risk</w:t>
      </w:r>
      <w:r w:rsidR="000A5C4F">
        <w:t xml:space="preserve"> </w:t>
      </w:r>
      <w:r w:rsidRPr="000E7BEF">
        <w:t>patients</w:t>
      </w:r>
      <w:r w:rsidR="000A5C4F">
        <w:t xml:space="preserve"> </w:t>
      </w:r>
      <w:r w:rsidRPr="000E7BEF">
        <w:t>with</w:t>
      </w:r>
      <w:r w:rsidR="000A5C4F">
        <w:t xml:space="preserve"> </w:t>
      </w:r>
      <w:r w:rsidRPr="000E7BEF">
        <w:t>hypercholesterolemia</w:t>
      </w:r>
      <w:r w:rsidR="000A5C4F">
        <w:t xml:space="preserve"> </w:t>
      </w:r>
      <w:r w:rsidRPr="000E7BEF">
        <w:t>not</w:t>
      </w:r>
      <w:r w:rsidR="000A5C4F">
        <w:t xml:space="preserve"> </w:t>
      </w:r>
      <w:r w:rsidRPr="000E7BEF">
        <w:t>adequately</w:t>
      </w:r>
      <w:r w:rsidR="000A5C4F">
        <w:t xml:space="preserve"> </w:t>
      </w:r>
      <w:r w:rsidRPr="000E7BEF">
        <w:t>controlled</w:t>
      </w:r>
      <w:r w:rsidR="000A5C4F">
        <w:t xml:space="preserve"> </w:t>
      </w:r>
      <w:r w:rsidRPr="000E7BEF">
        <w:t>with</w:t>
      </w:r>
      <w:r w:rsidR="000A5C4F">
        <w:t xml:space="preserve"> </w:t>
      </w:r>
      <w:r w:rsidRPr="000E7BEF">
        <w:t>their</w:t>
      </w:r>
      <w:r w:rsidR="000A5C4F">
        <w:t xml:space="preserve"> </w:t>
      </w:r>
      <w:r w:rsidRPr="000E7BEF">
        <w:t>lipid</w:t>
      </w:r>
      <w:r w:rsidR="000A5C4F">
        <w:t xml:space="preserve"> </w:t>
      </w:r>
      <w:r w:rsidRPr="000E7BEF">
        <w:t>modifying</w:t>
      </w:r>
      <w:r w:rsidR="000A5C4F">
        <w:t xml:space="preserve"> </w:t>
      </w:r>
      <w:r w:rsidRPr="000E7BEF">
        <w:t>therapy:</w:t>
      </w:r>
      <w:r w:rsidR="000A5C4F">
        <w:t xml:space="preserve"> </w:t>
      </w:r>
      <w:r w:rsidRPr="000E7BEF">
        <w:t>a</w:t>
      </w:r>
      <w:r w:rsidR="000A5C4F">
        <w:t xml:space="preserve"> </w:t>
      </w:r>
      <w:r w:rsidRPr="000E7BEF">
        <w:t>randomised,</w:t>
      </w:r>
      <w:r w:rsidR="000A5C4F">
        <w:t xml:space="preserve"> </w:t>
      </w:r>
      <w:r w:rsidRPr="000E7BEF">
        <w:t>double</w:t>
      </w:r>
      <w:r w:rsidR="000A5C4F">
        <w:t xml:space="preserve"> </w:t>
      </w:r>
      <w:r w:rsidRPr="000E7BEF">
        <w:t>blind,</w:t>
      </w:r>
      <w:r w:rsidR="000A5C4F">
        <w:t xml:space="preserve"> </w:t>
      </w:r>
      <w:r w:rsidRPr="000E7BEF">
        <w:t>placebo</w:t>
      </w:r>
      <w:r w:rsidR="000A5C4F">
        <w:t xml:space="preserve"> </w:t>
      </w:r>
      <w:r w:rsidRPr="000E7BEF">
        <w:t>controlled</w:t>
      </w:r>
      <w:r w:rsidR="000A5C4F">
        <w:t xml:space="preserve"> </w:t>
      </w:r>
      <w:r>
        <w:t>study,</w:t>
      </w:r>
      <w:r w:rsidR="000A5C4F">
        <w:t xml:space="preserve"> </w:t>
      </w:r>
      <w:r>
        <w:t>assessed</w:t>
      </w:r>
      <w:r w:rsidR="000A5C4F">
        <w:t xml:space="preserve"> </w:t>
      </w:r>
      <w:r>
        <w:t>safety</w:t>
      </w:r>
      <w:r w:rsidR="000A5C4F">
        <w:t xml:space="preserve"> </w:t>
      </w:r>
      <w:r>
        <w:t>as</w:t>
      </w:r>
      <w:r w:rsidR="000A5C4F">
        <w:t xml:space="preserve"> </w:t>
      </w:r>
      <w:r>
        <w:t>the</w:t>
      </w:r>
      <w:r w:rsidR="000A5C4F">
        <w:t xml:space="preserve"> </w:t>
      </w:r>
      <w:r>
        <w:t>sole</w:t>
      </w:r>
      <w:r w:rsidR="000A5C4F">
        <w:t xml:space="preserve"> </w:t>
      </w:r>
      <w:r>
        <w:t>primary</w:t>
      </w:r>
      <w:r w:rsidR="000A5C4F">
        <w:t xml:space="preserve"> </w:t>
      </w:r>
      <w:r>
        <w:t>outcome.</w:t>
      </w:r>
    </w:p>
    <w:p w:rsidR="00605AD4" w:rsidRDefault="00605AD4" w:rsidP="00605AD4">
      <w:pPr>
        <w:pStyle w:val="Heading4"/>
      </w:pPr>
      <w:r w:rsidRPr="00605AD4">
        <w:t>Patient</w:t>
      </w:r>
      <w:r w:rsidR="000A5C4F">
        <w:t xml:space="preserve"> </w:t>
      </w:r>
      <w:r w:rsidRPr="00605AD4">
        <w:t>exposure</w:t>
      </w:r>
    </w:p>
    <w:p w:rsidR="000E7BEF" w:rsidRPr="00781E5F" w:rsidRDefault="000E7BEF" w:rsidP="000E7BEF">
      <w:r w:rsidRPr="00781E5F">
        <w:t>The</w:t>
      </w:r>
      <w:r w:rsidR="000A5C4F">
        <w:t xml:space="preserve"> </w:t>
      </w:r>
      <w:r>
        <w:t>sponsor</w:t>
      </w:r>
      <w:r w:rsidR="000A5C4F">
        <w:t xml:space="preserve"> </w:t>
      </w:r>
      <w:r w:rsidRPr="00781E5F">
        <w:t>provided</w:t>
      </w:r>
      <w:r w:rsidR="000A5C4F">
        <w:t xml:space="preserve"> </w:t>
      </w:r>
      <w:r w:rsidRPr="00781E5F">
        <w:t>two</w:t>
      </w:r>
      <w:r w:rsidR="000A5C4F">
        <w:t xml:space="preserve"> </w:t>
      </w:r>
      <w:r w:rsidR="00C22FE4" w:rsidRPr="00781E5F">
        <w:t>summaries</w:t>
      </w:r>
      <w:r w:rsidR="000A5C4F">
        <w:t xml:space="preserve"> </w:t>
      </w:r>
      <w:r w:rsidR="00C22FE4" w:rsidRPr="00781E5F">
        <w:t>of</w:t>
      </w:r>
      <w:r w:rsidR="000A5C4F">
        <w:t xml:space="preserve"> </w:t>
      </w:r>
      <w:r w:rsidR="00C22FE4" w:rsidRPr="00781E5F">
        <w:t>clinical</w:t>
      </w:r>
      <w:r w:rsidR="000A5C4F">
        <w:t xml:space="preserve"> </w:t>
      </w:r>
      <w:r w:rsidR="00C22FE4" w:rsidRPr="00781E5F">
        <w:t>safety</w:t>
      </w:r>
      <w:r w:rsidR="000A5C4F">
        <w:t xml:space="preserve"> </w:t>
      </w:r>
      <w:r w:rsidR="00C22FE4" w:rsidRPr="00781E5F">
        <w:t>and</w:t>
      </w:r>
      <w:r w:rsidR="000A5C4F">
        <w:t xml:space="preserve"> </w:t>
      </w:r>
      <w:r w:rsidRPr="00781E5F">
        <w:t>so</w:t>
      </w:r>
      <w:r w:rsidR="000A5C4F">
        <w:t xml:space="preserve"> </w:t>
      </w:r>
      <w:r w:rsidRPr="00781E5F">
        <w:t>exposure</w:t>
      </w:r>
      <w:r w:rsidR="000A5C4F">
        <w:t xml:space="preserve"> </w:t>
      </w:r>
      <w:r w:rsidRPr="00781E5F">
        <w:t>is</w:t>
      </w:r>
      <w:r w:rsidR="000A5C4F">
        <w:t xml:space="preserve"> </w:t>
      </w:r>
      <w:r w:rsidRPr="00781E5F">
        <w:t>presented</w:t>
      </w:r>
      <w:r w:rsidR="000A5C4F">
        <w:t xml:space="preserve"> </w:t>
      </w:r>
      <w:r w:rsidRPr="00781E5F">
        <w:t>for</w:t>
      </w:r>
      <w:r w:rsidR="000A5C4F">
        <w:t xml:space="preserve"> </w:t>
      </w:r>
      <w:r w:rsidRPr="00781E5F">
        <w:t>Q4W</w:t>
      </w:r>
      <w:r w:rsidR="000A5C4F">
        <w:t xml:space="preserve"> </w:t>
      </w:r>
      <w:r w:rsidRPr="00781E5F">
        <w:t>and</w:t>
      </w:r>
      <w:r w:rsidR="000A5C4F">
        <w:t xml:space="preserve"> </w:t>
      </w:r>
      <w:r w:rsidRPr="00781E5F">
        <w:t>Q2W</w:t>
      </w:r>
      <w:r w:rsidR="000A5C4F">
        <w:t xml:space="preserve"> </w:t>
      </w:r>
      <w:r w:rsidRPr="00781E5F">
        <w:t>separately.</w:t>
      </w:r>
    </w:p>
    <w:p w:rsidR="000E7BEF" w:rsidRPr="00781E5F" w:rsidRDefault="00D25B83" w:rsidP="000E7BEF">
      <w:pPr>
        <w:pStyle w:val="Heading5"/>
      </w:pPr>
      <w:r>
        <w:lastRenderedPageBreak/>
        <w:t>Indication</w:t>
      </w:r>
      <w:r w:rsidR="000A5C4F">
        <w:t xml:space="preserve"> </w:t>
      </w:r>
      <w:r>
        <w:t>1:</w:t>
      </w:r>
      <w:r w:rsidR="000A5C4F">
        <w:t xml:space="preserve"> </w:t>
      </w:r>
      <w:r>
        <w:t>four</w:t>
      </w:r>
      <w:r w:rsidR="000A5C4F">
        <w:t xml:space="preserve"> </w:t>
      </w:r>
      <w:r>
        <w:t>weekly</w:t>
      </w:r>
      <w:r w:rsidR="000A5C4F">
        <w:t xml:space="preserve"> </w:t>
      </w:r>
      <w:r>
        <w:t>dosing</w:t>
      </w:r>
      <w:r w:rsidR="000A5C4F">
        <w:t xml:space="preserve"> </w:t>
      </w:r>
      <w:r>
        <w:t>(</w:t>
      </w:r>
      <w:r w:rsidR="000E7BEF" w:rsidRPr="00781E5F">
        <w:t>Q4W</w:t>
      </w:r>
      <w:r>
        <w:t>)</w:t>
      </w:r>
    </w:p>
    <w:p w:rsidR="000E7BEF" w:rsidRDefault="00AE4620" w:rsidP="000E7BEF">
      <w:pPr>
        <w:pStyle w:val="Tabletitle0"/>
      </w:pPr>
      <w:bookmarkStart w:id="94" w:name="_Toc479948146"/>
      <w:r>
        <w:t>Table</w:t>
      </w:r>
      <w:r w:rsidR="000A5C4F">
        <w:t xml:space="preserve"> </w:t>
      </w:r>
      <w:r>
        <w:t>4</w:t>
      </w:r>
      <w:r w:rsidR="000E7BEF" w:rsidRPr="004D754A">
        <w:t>:</w:t>
      </w:r>
      <w:r w:rsidR="000A5C4F">
        <w:rPr>
          <w:noProof/>
        </w:rPr>
        <w:t xml:space="preserve"> </w:t>
      </w:r>
      <w:r w:rsidR="000E7BEF" w:rsidRPr="004D754A">
        <w:t>Exposure</w:t>
      </w:r>
      <w:r w:rsidR="000A5C4F">
        <w:t xml:space="preserve"> </w:t>
      </w:r>
      <w:r w:rsidR="000E7BEF" w:rsidRPr="004D754A">
        <w:t>to</w:t>
      </w:r>
      <w:r w:rsidR="000A5C4F">
        <w:t xml:space="preserve"> </w:t>
      </w:r>
      <w:r w:rsidR="000E7BEF" w:rsidRPr="004D754A">
        <w:t>alirocumab</w:t>
      </w:r>
      <w:r w:rsidR="000A5C4F">
        <w:t xml:space="preserve"> </w:t>
      </w:r>
      <w:r w:rsidR="000E7BEF" w:rsidRPr="004D754A">
        <w:t>in</w:t>
      </w:r>
      <w:r w:rsidR="000A5C4F">
        <w:t xml:space="preserve"> </w:t>
      </w:r>
      <w:r w:rsidR="000E7BEF" w:rsidRPr="004D754A">
        <w:t>Study</w:t>
      </w:r>
      <w:r w:rsidR="000A5C4F">
        <w:t xml:space="preserve"> </w:t>
      </w:r>
      <w:r w:rsidR="000E7BEF" w:rsidRPr="004D754A">
        <w:t>R727-CL-1308;</w:t>
      </w:r>
      <w:r w:rsidR="000A5C4F">
        <w:t xml:space="preserve"> </w:t>
      </w:r>
      <w:r w:rsidR="000E7BEF" w:rsidRPr="004D754A">
        <w:t>all</w:t>
      </w:r>
      <w:r w:rsidR="000A5C4F">
        <w:t xml:space="preserve"> </w:t>
      </w:r>
      <w:r w:rsidR="000E7BEF" w:rsidRPr="004D754A">
        <w:t>randomised</w:t>
      </w:r>
      <w:r w:rsidR="000A5C4F">
        <w:t xml:space="preserve"> </w:t>
      </w:r>
      <w:r w:rsidR="000E7BEF" w:rsidRPr="004D754A">
        <w:t>subjects</w:t>
      </w:r>
      <w:bookmarkEnd w:id="94"/>
    </w:p>
    <w:p w:rsidR="00500337" w:rsidRDefault="000E7BEF" w:rsidP="00500337">
      <w:r>
        <w:rPr>
          <w:noProof/>
          <w:lang w:eastAsia="en-AU"/>
        </w:rPr>
        <w:drawing>
          <wp:inline distT="0" distB="0" distL="0" distR="0" wp14:anchorId="1A494D74" wp14:editId="092D276C">
            <wp:extent cx="5400040" cy="5348693"/>
            <wp:effectExtent l="0" t="0" r="0" b="4445"/>
            <wp:docPr id="19" name="Picture 19" descr="Table 4: Exposure to alirocumab in Study R727-CL-1308;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5348693"/>
                    </a:xfrm>
                    <a:prstGeom prst="rect">
                      <a:avLst/>
                    </a:prstGeom>
                  </pic:spPr>
                </pic:pic>
              </a:graphicData>
            </a:graphic>
          </wp:inline>
        </w:drawing>
      </w:r>
    </w:p>
    <w:p w:rsidR="000E7BEF" w:rsidRDefault="000E7BEF" w:rsidP="000E7BEF">
      <w:pPr>
        <w:pStyle w:val="Tabletitle0"/>
      </w:pPr>
      <w:bookmarkStart w:id="95" w:name="_Toc479948147"/>
      <w:r w:rsidRPr="004D754A">
        <w:t>Table</w:t>
      </w:r>
      <w:r w:rsidR="000A5C4F">
        <w:t xml:space="preserve"> </w:t>
      </w:r>
      <w:r w:rsidR="00AE4620">
        <w:t>5</w:t>
      </w:r>
      <w:r>
        <w:t>:</w:t>
      </w:r>
      <w:r w:rsidR="000A5C4F">
        <w:t xml:space="preserve"> </w:t>
      </w:r>
      <w:r>
        <w:t>Study</w:t>
      </w:r>
      <w:r w:rsidR="000A5C4F">
        <w:t xml:space="preserve"> </w:t>
      </w:r>
      <w:r>
        <w:t>R727-CL-1308:</w:t>
      </w:r>
      <w:r w:rsidR="000A5C4F">
        <w:t xml:space="preserve"> </w:t>
      </w:r>
      <w:r>
        <w:t>details</w:t>
      </w:r>
      <w:r w:rsidR="000A5C4F">
        <w:t xml:space="preserve"> </w:t>
      </w:r>
      <w:r>
        <w:t>of</w:t>
      </w:r>
      <w:r w:rsidR="000A5C4F">
        <w:t xml:space="preserve"> </w:t>
      </w:r>
      <w:r>
        <w:t>dosing</w:t>
      </w:r>
      <w:r w:rsidR="000A5C4F">
        <w:t xml:space="preserve"> </w:t>
      </w:r>
      <w:r>
        <w:t>titration</w:t>
      </w:r>
      <w:bookmarkEnd w:id="95"/>
    </w:p>
    <w:p w:rsidR="000E7BEF" w:rsidRDefault="000E7BEF" w:rsidP="00500337">
      <w:r>
        <w:rPr>
          <w:noProof/>
          <w:lang w:eastAsia="en-AU"/>
        </w:rPr>
        <w:drawing>
          <wp:inline distT="0" distB="0" distL="0" distR="0" wp14:anchorId="244E0A44" wp14:editId="60EC96BD">
            <wp:extent cx="5400040" cy="775390"/>
            <wp:effectExtent l="0" t="0" r="0" b="5715"/>
            <wp:docPr id="20" name="Picture 20" descr="Table 5: Study R727-CL-1308: details of dosing ti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775390"/>
                    </a:xfrm>
                    <a:prstGeom prst="rect">
                      <a:avLst/>
                    </a:prstGeom>
                  </pic:spPr>
                </pic:pic>
              </a:graphicData>
            </a:graphic>
          </wp:inline>
        </w:drawing>
      </w:r>
    </w:p>
    <w:p w:rsidR="00CE7B96" w:rsidRDefault="00AE4620" w:rsidP="00CE7B96">
      <w:pPr>
        <w:pStyle w:val="Tabletitle0"/>
      </w:pPr>
      <w:bookmarkStart w:id="96" w:name="_Toc479948148"/>
      <w:r>
        <w:lastRenderedPageBreak/>
        <w:t>Table</w:t>
      </w:r>
      <w:r w:rsidR="000A5C4F">
        <w:t xml:space="preserve"> </w:t>
      </w:r>
      <w:r>
        <w:t>6</w:t>
      </w:r>
      <w:r w:rsidR="00CE7B96">
        <w:t>:</w:t>
      </w:r>
      <w:r w:rsidR="000A5C4F">
        <w:rPr>
          <w:noProof/>
        </w:rPr>
        <w:t xml:space="preserve"> </w:t>
      </w:r>
      <w:r w:rsidR="00CE7B96" w:rsidRPr="00FE0B32">
        <w:t>Exposure</w:t>
      </w:r>
      <w:r w:rsidR="000A5C4F">
        <w:t xml:space="preserve"> </w:t>
      </w:r>
      <w:r w:rsidR="00CE7B96" w:rsidRPr="00FE0B32">
        <w:t>to</w:t>
      </w:r>
      <w:r w:rsidR="000A5C4F">
        <w:t xml:space="preserve"> </w:t>
      </w:r>
      <w:r w:rsidR="00CE7B96">
        <w:t>alirocumab</w:t>
      </w:r>
      <w:r w:rsidR="000A5C4F">
        <w:t xml:space="preserve"> </w:t>
      </w:r>
      <w:r w:rsidR="00CE7B96" w:rsidRPr="00FE0B32">
        <w:t>in</w:t>
      </w:r>
      <w:r w:rsidR="000A5C4F">
        <w:t xml:space="preserve"> </w:t>
      </w:r>
      <w:r w:rsidR="00CE7B96">
        <w:t>Study</w:t>
      </w:r>
      <w:r w:rsidR="000A5C4F">
        <w:t xml:space="preserve"> </w:t>
      </w:r>
      <w:r w:rsidR="00CE7B96">
        <w:t>EFC13786;</w:t>
      </w:r>
      <w:r w:rsidR="000A5C4F">
        <w:t xml:space="preserve"> </w:t>
      </w:r>
      <w:r w:rsidR="00CE7B96">
        <w:t>double</w:t>
      </w:r>
      <w:r w:rsidR="000A5C4F">
        <w:t xml:space="preserve"> </w:t>
      </w:r>
      <w:r w:rsidR="00CE7B96">
        <w:t>blind</w:t>
      </w:r>
      <w:r w:rsidR="000A5C4F">
        <w:t xml:space="preserve"> </w:t>
      </w:r>
      <w:r w:rsidR="00CE7B96">
        <w:t>period;</w:t>
      </w:r>
      <w:r w:rsidR="000A5C4F">
        <w:t xml:space="preserve"> </w:t>
      </w:r>
      <w:r w:rsidR="00CE7B96">
        <w:t>Safety</w:t>
      </w:r>
      <w:r w:rsidR="000A5C4F">
        <w:t xml:space="preserve"> </w:t>
      </w:r>
      <w:r w:rsidR="00CE7B96">
        <w:t>population</w:t>
      </w:r>
      <w:bookmarkEnd w:id="96"/>
    </w:p>
    <w:p w:rsidR="000E7BEF" w:rsidRDefault="00CE7B96" w:rsidP="00500337">
      <w:r>
        <w:rPr>
          <w:noProof/>
          <w:lang w:eastAsia="en-AU"/>
        </w:rPr>
        <w:drawing>
          <wp:inline distT="0" distB="0" distL="0" distR="0" wp14:anchorId="6F5FA7CD" wp14:editId="43B546D4">
            <wp:extent cx="5400040" cy="5400040"/>
            <wp:effectExtent l="0" t="0" r="0" b="0"/>
            <wp:docPr id="23" name="Picture 23" descr="Table 6: Exposure to alirocumab in Study EFC13786;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5400040"/>
                    </a:xfrm>
                    <a:prstGeom prst="rect">
                      <a:avLst/>
                    </a:prstGeom>
                  </pic:spPr>
                </pic:pic>
              </a:graphicData>
            </a:graphic>
          </wp:inline>
        </w:drawing>
      </w:r>
    </w:p>
    <w:p w:rsidR="00CE7B96" w:rsidRDefault="00D25B83" w:rsidP="00CE7B96">
      <w:pPr>
        <w:pStyle w:val="Heading5"/>
      </w:pPr>
      <w:r>
        <w:lastRenderedPageBreak/>
        <w:t>Indication</w:t>
      </w:r>
      <w:r w:rsidR="000A5C4F">
        <w:t xml:space="preserve"> </w:t>
      </w:r>
      <w:r>
        <w:t>2:</w:t>
      </w:r>
      <w:r w:rsidR="000A5C4F">
        <w:t xml:space="preserve"> </w:t>
      </w:r>
      <w:r>
        <w:t>two</w:t>
      </w:r>
      <w:r w:rsidR="000A5C4F">
        <w:t xml:space="preserve"> </w:t>
      </w:r>
      <w:r>
        <w:t>weekly</w:t>
      </w:r>
      <w:r w:rsidR="000A5C4F">
        <w:t xml:space="preserve"> </w:t>
      </w:r>
      <w:r>
        <w:t>dosing</w:t>
      </w:r>
      <w:r w:rsidR="000A5C4F">
        <w:t xml:space="preserve"> </w:t>
      </w:r>
      <w:r>
        <w:t>(</w:t>
      </w:r>
      <w:r w:rsidR="00CE7B96">
        <w:t>Q2W</w:t>
      </w:r>
      <w:r>
        <w:t>)</w:t>
      </w:r>
    </w:p>
    <w:p w:rsidR="00CE7B96" w:rsidRDefault="00AE4620" w:rsidP="00CE7B96">
      <w:pPr>
        <w:pStyle w:val="Tabletitle0"/>
      </w:pPr>
      <w:bookmarkStart w:id="97" w:name="_Toc479948149"/>
      <w:r>
        <w:t>Table</w:t>
      </w:r>
      <w:r w:rsidR="000A5C4F">
        <w:t xml:space="preserve"> </w:t>
      </w:r>
      <w:r>
        <w:t>7</w:t>
      </w:r>
      <w:r w:rsidR="00CE7B96">
        <w:t>:</w:t>
      </w:r>
      <w:r w:rsidR="000A5C4F">
        <w:t xml:space="preserve"> </w:t>
      </w:r>
      <w:r w:rsidR="00CE7B96">
        <w:t>Studies</w:t>
      </w:r>
      <w:r w:rsidR="000A5C4F">
        <w:t xml:space="preserve"> </w:t>
      </w:r>
      <w:r w:rsidR="00CE7B96">
        <w:t>included</w:t>
      </w:r>
      <w:r w:rsidR="000A5C4F">
        <w:t xml:space="preserve"> </w:t>
      </w:r>
      <w:r w:rsidR="00CE7B96">
        <w:t>in</w:t>
      </w:r>
      <w:r w:rsidR="000A5C4F">
        <w:t xml:space="preserve"> </w:t>
      </w:r>
      <w:r w:rsidR="00CE7B96">
        <w:t>the</w:t>
      </w:r>
      <w:r w:rsidR="000A5C4F">
        <w:t xml:space="preserve"> </w:t>
      </w:r>
      <w:r w:rsidR="00CE7B96">
        <w:t>Summary</w:t>
      </w:r>
      <w:r w:rsidR="000A5C4F">
        <w:t xml:space="preserve"> </w:t>
      </w:r>
      <w:r w:rsidR="00CE7B96">
        <w:t>of</w:t>
      </w:r>
      <w:r w:rsidR="000A5C4F">
        <w:t xml:space="preserve"> </w:t>
      </w:r>
      <w:r w:rsidR="00CE7B96">
        <w:t>Clinical</w:t>
      </w:r>
      <w:r w:rsidR="000A5C4F">
        <w:t xml:space="preserve"> </w:t>
      </w:r>
      <w:r w:rsidR="00CE7B96">
        <w:t>Safety;</w:t>
      </w:r>
      <w:r w:rsidR="000A5C4F">
        <w:t xml:space="preserve"> </w:t>
      </w:r>
      <w:r w:rsidR="00CE7B96">
        <w:t>Q2W</w:t>
      </w:r>
      <w:bookmarkEnd w:id="97"/>
    </w:p>
    <w:p w:rsidR="00CE7B96" w:rsidRDefault="00CE7B96" w:rsidP="00500337">
      <w:r>
        <w:rPr>
          <w:noProof/>
          <w:lang w:eastAsia="en-AU"/>
        </w:rPr>
        <w:drawing>
          <wp:inline distT="0" distB="0" distL="0" distR="0" wp14:anchorId="1C6B0750" wp14:editId="510448CD">
            <wp:extent cx="5400040" cy="3890798"/>
            <wp:effectExtent l="0" t="0" r="0" b="0"/>
            <wp:docPr id="24" name="Picture 24" descr="Table 7: Studies included in the Summary of Clinical Safety; Q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890798"/>
                    </a:xfrm>
                    <a:prstGeom prst="rect">
                      <a:avLst/>
                    </a:prstGeom>
                  </pic:spPr>
                </pic:pic>
              </a:graphicData>
            </a:graphic>
          </wp:inline>
        </w:drawing>
      </w:r>
    </w:p>
    <w:p w:rsidR="00CE7B96" w:rsidRDefault="00CE7B96" w:rsidP="00812F6C">
      <w:r>
        <w:t>The</w:t>
      </w:r>
      <w:r w:rsidR="000A5C4F">
        <w:t xml:space="preserve"> </w:t>
      </w:r>
      <w:r>
        <w:t>safety</w:t>
      </w:r>
      <w:r w:rsidR="000A5C4F">
        <w:t xml:space="preserve"> </w:t>
      </w:r>
      <w:r>
        <w:t>data</w:t>
      </w:r>
      <w:r w:rsidR="000A5C4F">
        <w:t xml:space="preserve"> </w:t>
      </w:r>
      <w:r>
        <w:t>has</w:t>
      </w:r>
      <w:r w:rsidR="000A5C4F">
        <w:t xml:space="preserve"> </w:t>
      </w:r>
      <w:r>
        <w:t>been</w:t>
      </w:r>
      <w:r w:rsidR="000A5C4F">
        <w:t xml:space="preserve"> </w:t>
      </w:r>
      <w:r>
        <w:t>organised</w:t>
      </w:r>
      <w:r w:rsidR="000A5C4F">
        <w:t xml:space="preserve"> </w:t>
      </w:r>
      <w:r>
        <w:t>into</w:t>
      </w:r>
      <w:r w:rsidR="000A5C4F">
        <w:t xml:space="preserve"> </w:t>
      </w:r>
      <w:r>
        <w:t>two</w:t>
      </w:r>
      <w:r w:rsidR="000A5C4F">
        <w:t xml:space="preserve"> </w:t>
      </w:r>
      <w:r>
        <w:t>data</w:t>
      </w:r>
      <w:r w:rsidR="000A5C4F">
        <w:t xml:space="preserve"> </w:t>
      </w:r>
      <w:r>
        <w:t>pools;</w:t>
      </w:r>
      <w:r w:rsidR="000A5C4F">
        <w:t xml:space="preserve"> </w:t>
      </w:r>
      <w:r>
        <w:t>the</w:t>
      </w:r>
      <w:r w:rsidR="000A5C4F">
        <w:t xml:space="preserve"> </w:t>
      </w:r>
      <w:r>
        <w:t>placebo</w:t>
      </w:r>
      <w:r w:rsidR="000A5C4F">
        <w:t xml:space="preserve"> </w:t>
      </w:r>
      <w:r>
        <w:t>controlled</w:t>
      </w:r>
      <w:r w:rsidR="000A5C4F">
        <w:t xml:space="preserve"> </w:t>
      </w:r>
      <w:r>
        <w:t>pool</w:t>
      </w:r>
      <w:r w:rsidR="000A5C4F">
        <w:t xml:space="preserve"> </w:t>
      </w:r>
      <w:r>
        <w:t>and</w:t>
      </w:r>
      <w:r w:rsidR="000A5C4F">
        <w:t xml:space="preserve"> </w:t>
      </w:r>
      <w:r>
        <w:t>the</w:t>
      </w:r>
      <w:r w:rsidR="000A5C4F">
        <w:t xml:space="preserve"> </w:t>
      </w:r>
      <w:r>
        <w:t>ezetimibe</w:t>
      </w:r>
      <w:r w:rsidR="000A5C4F">
        <w:t xml:space="preserve"> </w:t>
      </w:r>
      <w:r>
        <w:t>controlled</w:t>
      </w:r>
      <w:r w:rsidR="000A5C4F">
        <w:t xml:space="preserve"> </w:t>
      </w:r>
      <w:r>
        <w:t>pool.</w:t>
      </w:r>
    </w:p>
    <w:p w:rsidR="00CE7B96" w:rsidRDefault="00AE4620" w:rsidP="00CE7B96">
      <w:pPr>
        <w:pStyle w:val="Tabletitle0"/>
      </w:pPr>
      <w:bookmarkStart w:id="98" w:name="_Toc479948150"/>
      <w:r>
        <w:lastRenderedPageBreak/>
        <w:t>Table</w:t>
      </w:r>
      <w:r w:rsidR="000A5C4F">
        <w:t xml:space="preserve"> </w:t>
      </w:r>
      <w:r>
        <w:t>8</w:t>
      </w:r>
      <w:r w:rsidR="00CE7B96" w:rsidRPr="004D754A">
        <w:t>:</w:t>
      </w:r>
      <w:r w:rsidR="000A5C4F">
        <w:t xml:space="preserve"> </w:t>
      </w:r>
      <w:r w:rsidR="00CE7B96" w:rsidRPr="004D754A">
        <w:t>Exposure</w:t>
      </w:r>
      <w:r w:rsidR="000A5C4F">
        <w:t xml:space="preserve"> </w:t>
      </w:r>
      <w:r w:rsidR="00CE7B96" w:rsidRPr="004D754A">
        <w:t>to</w:t>
      </w:r>
      <w:r w:rsidR="000A5C4F">
        <w:t xml:space="preserve"> </w:t>
      </w:r>
      <w:r w:rsidR="00CE7B96" w:rsidRPr="004D754A">
        <w:t>alirocumab</w:t>
      </w:r>
      <w:r w:rsidR="00CE7B96">
        <w:t>;</w:t>
      </w:r>
      <w:r w:rsidR="000A5C4F">
        <w:t xml:space="preserve"> </w:t>
      </w:r>
      <w:r w:rsidR="00CE7B96" w:rsidRPr="004D754A">
        <w:t>Inject</w:t>
      </w:r>
      <w:r w:rsidR="00CE7B96">
        <w:t>ion</w:t>
      </w:r>
      <w:r w:rsidR="000A5C4F">
        <w:t xml:space="preserve"> </w:t>
      </w:r>
      <w:r w:rsidR="00CE7B96">
        <w:t>(Safety</w:t>
      </w:r>
      <w:r w:rsidR="000A5C4F">
        <w:t xml:space="preserve"> </w:t>
      </w:r>
      <w:r w:rsidR="00CE7B96">
        <w:t>population);</w:t>
      </w:r>
      <w:r w:rsidR="000A5C4F">
        <w:t xml:space="preserve"> </w:t>
      </w:r>
      <w:r w:rsidR="00CE7B96">
        <w:t>p</w:t>
      </w:r>
      <w:r w:rsidR="00CE7B96" w:rsidRPr="004D754A">
        <w:t>ool</w:t>
      </w:r>
      <w:r w:rsidR="000A5C4F">
        <w:t xml:space="preserve"> </w:t>
      </w:r>
      <w:r w:rsidR="00CE7B96" w:rsidRPr="004D754A">
        <w:t>of</w:t>
      </w:r>
      <w:r w:rsidR="000A5C4F">
        <w:t xml:space="preserve"> </w:t>
      </w:r>
      <w:r w:rsidR="00CE7B96" w:rsidRPr="004D754A">
        <w:t>placebo</w:t>
      </w:r>
      <w:r w:rsidR="000A5C4F">
        <w:t xml:space="preserve"> </w:t>
      </w:r>
      <w:r w:rsidR="00CE7B96">
        <w:t>controlled</w:t>
      </w:r>
      <w:r w:rsidR="000A5C4F">
        <w:t xml:space="preserve"> </w:t>
      </w:r>
      <w:r w:rsidR="00CE7B96" w:rsidRPr="002338B2">
        <w:t>studies</w:t>
      </w:r>
      <w:r w:rsidR="000A5C4F">
        <w:t xml:space="preserve"> </w:t>
      </w:r>
      <w:r w:rsidR="00CE7B96" w:rsidRPr="002338B2">
        <w:t>and</w:t>
      </w:r>
      <w:r w:rsidR="000A5C4F">
        <w:t xml:space="preserve"> </w:t>
      </w:r>
      <w:r w:rsidR="00CE7B96" w:rsidRPr="002338B2">
        <w:t>pool</w:t>
      </w:r>
      <w:r w:rsidR="000A5C4F">
        <w:t xml:space="preserve"> </w:t>
      </w:r>
      <w:r w:rsidR="00CE7B96" w:rsidRPr="002338B2">
        <w:t>of</w:t>
      </w:r>
      <w:r w:rsidR="000A5C4F">
        <w:t xml:space="preserve"> </w:t>
      </w:r>
      <w:r w:rsidR="00CE7B96">
        <w:t>ezetimibe</w:t>
      </w:r>
      <w:r w:rsidR="000A5C4F">
        <w:t xml:space="preserve"> </w:t>
      </w:r>
      <w:r w:rsidR="00CE7B96">
        <w:t>controlled</w:t>
      </w:r>
      <w:r w:rsidR="000A5C4F">
        <w:t xml:space="preserve"> </w:t>
      </w:r>
      <w:r w:rsidR="00CE7B96" w:rsidRPr="002338B2">
        <w:t>studies</w:t>
      </w:r>
      <w:bookmarkEnd w:id="98"/>
    </w:p>
    <w:p w:rsidR="00CE7B96" w:rsidRPr="00500337" w:rsidRDefault="00CE7B96" w:rsidP="00500337">
      <w:r>
        <w:rPr>
          <w:noProof/>
          <w:lang w:eastAsia="en-AU"/>
        </w:rPr>
        <w:drawing>
          <wp:inline distT="0" distB="0" distL="0" distR="0" wp14:anchorId="2C69B7EA" wp14:editId="6EC164DF">
            <wp:extent cx="5400040" cy="4875613"/>
            <wp:effectExtent l="0" t="0" r="0" b="1270"/>
            <wp:docPr id="25" name="Picture 25" descr="Table 8: Exposure to alirocumab; Injection (Safety population); pool of placebo controlled studies and pool of ezetimibe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4875613"/>
                    </a:xfrm>
                    <a:prstGeom prst="rect">
                      <a:avLst/>
                    </a:prstGeom>
                  </pic:spPr>
                </pic:pic>
              </a:graphicData>
            </a:graphic>
          </wp:inline>
        </w:drawing>
      </w:r>
    </w:p>
    <w:p w:rsidR="00605AD4" w:rsidRDefault="00605AD4" w:rsidP="00605AD4">
      <w:pPr>
        <w:pStyle w:val="Heading4"/>
      </w:pPr>
      <w:r w:rsidRPr="00605AD4">
        <w:t>Safety</w:t>
      </w:r>
      <w:r w:rsidR="000A5C4F">
        <w:t xml:space="preserve"> </w:t>
      </w:r>
      <w:r w:rsidRPr="00605AD4">
        <w:t>issues</w:t>
      </w:r>
      <w:r w:rsidR="000A5C4F">
        <w:t xml:space="preserve"> </w:t>
      </w:r>
      <w:r w:rsidRPr="00605AD4">
        <w:t>with</w:t>
      </w:r>
      <w:r w:rsidR="000A5C4F">
        <w:t xml:space="preserve"> </w:t>
      </w:r>
      <w:r w:rsidRPr="00605AD4">
        <w:t>the</w:t>
      </w:r>
      <w:r w:rsidR="000A5C4F">
        <w:t xml:space="preserve"> </w:t>
      </w:r>
      <w:r w:rsidRPr="00605AD4">
        <w:t>potential</w:t>
      </w:r>
      <w:r w:rsidR="000A5C4F">
        <w:t xml:space="preserve"> </w:t>
      </w:r>
      <w:r w:rsidRPr="00605AD4">
        <w:t>for</w:t>
      </w:r>
      <w:r w:rsidR="000A5C4F">
        <w:t xml:space="preserve"> </w:t>
      </w:r>
      <w:r w:rsidRPr="00605AD4">
        <w:t>major</w:t>
      </w:r>
      <w:r w:rsidR="000A5C4F">
        <w:t xml:space="preserve"> </w:t>
      </w:r>
      <w:r w:rsidRPr="00605AD4">
        <w:t>regulatory</w:t>
      </w:r>
      <w:r w:rsidR="000A5C4F">
        <w:t xml:space="preserve"> </w:t>
      </w:r>
      <w:r w:rsidRPr="00605AD4">
        <w:t>impact</w:t>
      </w:r>
    </w:p>
    <w:p w:rsidR="00CE7B96" w:rsidRPr="00B71802" w:rsidRDefault="00CE7B96" w:rsidP="00CE7B96">
      <w:pPr>
        <w:pStyle w:val="Heading5"/>
      </w:pPr>
      <w:bookmarkStart w:id="99" w:name="_Toc272414669"/>
      <w:bookmarkStart w:id="100" w:name="_Toc290888533"/>
      <w:bookmarkStart w:id="101" w:name="_Toc416353749"/>
      <w:bookmarkStart w:id="102" w:name="_Toc421005292"/>
      <w:bookmarkStart w:id="103" w:name="_Toc432079169"/>
      <w:bookmarkStart w:id="104" w:name="_Toc432080742"/>
      <w:r w:rsidRPr="00B71802">
        <w:t>Liver</w:t>
      </w:r>
      <w:r w:rsidR="000A5C4F">
        <w:t xml:space="preserve"> </w:t>
      </w:r>
      <w:r w:rsidRPr="00B71802">
        <w:t>function</w:t>
      </w:r>
      <w:bookmarkEnd w:id="99"/>
      <w:bookmarkEnd w:id="100"/>
      <w:bookmarkEnd w:id="101"/>
      <w:bookmarkEnd w:id="102"/>
      <w:r w:rsidR="000A5C4F">
        <w:t xml:space="preserve"> </w:t>
      </w:r>
      <w:r w:rsidRPr="00B71802">
        <w:t>and</w:t>
      </w:r>
      <w:r w:rsidR="000A5C4F">
        <w:t xml:space="preserve"> </w:t>
      </w:r>
      <w:r w:rsidRPr="00B71802">
        <w:t>liver</w:t>
      </w:r>
      <w:r w:rsidR="000A5C4F">
        <w:t xml:space="preserve"> </w:t>
      </w:r>
      <w:r w:rsidRPr="00B71802">
        <w:t>toxicity</w:t>
      </w:r>
      <w:bookmarkEnd w:id="103"/>
      <w:bookmarkEnd w:id="104"/>
    </w:p>
    <w:p w:rsidR="00CE7B96" w:rsidRPr="00B71802" w:rsidRDefault="00350CA8" w:rsidP="00CE7B96">
      <w:pPr>
        <w:pStyle w:val="Heading6"/>
      </w:pPr>
      <w:r>
        <w:t>Two</w:t>
      </w:r>
      <w:r w:rsidR="000A5C4F">
        <w:t xml:space="preserve"> </w:t>
      </w:r>
      <w:r>
        <w:t>weekly</w:t>
      </w:r>
      <w:r w:rsidR="000A5C4F">
        <w:t xml:space="preserve"> </w:t>
      </w:r>
      <w:r>
        <w:t>dosing</w:t>
      </w:r>
      <w:r w:rsidR="000A5C4F">
        <w:t xml:space="preserve"> </w:t>
      </w:r>
      <w:r>
        <w:t>(</w:t>
      </w:r>
      <w:r w:rsidR="00CE7B96" w:rsidRPr="00B71802">
        <w:t>Q2W</w:t>
      </w:r>
      <w:r>
        <w:t>)</w:t>
      </w:r>
    </w:p>
    <w:p w:rsidR="00CE7B96" w:rsidRPr="00B71802" w:rsidRDefault="00CE7B96" w:rsidP="00CE7B96">
      <w:r w:rsidRPr="00B71802">
        <w:t>No</w:t>
      </w:r>
      <w:r w:rsidR="000A5C4F">
        <w:t xml:space="preserve"> </w:t>
      </w:r>
      <w:r w:rsidRPr="00B71802">
        <w:t>relevant</w:t>
      </w:r>
      <w:r w:rsidR="000A5C4F">
        <w:t xml:space="preserve"> </w:t>
      </w:r>
      <w:r w:rsidRPr="00B71802">
        <w:t>changes</w:t>
      </w:r>
      <w:r w:rsidR="000A5C4F">
        <w:t xml:space="preserve"> </w:t>
      </w:r>
      <w:r w:rsidRPr="00B71802">
        <w:t>in</w:t>
      </w:r>
      <w:r w:rsidR="000A5C4F">
        <w:t xml:space="preserve"> </w:t>
      </w:r>
      <w:r w:rsidRPr="00B71802">
        <w:t>liver</w:t>
      </w:r>
      <w:r w:rsidR="000A5C4F">
        <w:t xml:space="preserve"> </w:t>
      </w:r>
      <w:r w:rsidRPr="00B71802">
        <w:t>function</w:t>
      </w:r>
      <w:r w:rsidR="000A5C4F">
        <w:t xml:space="preserve"> </w:t>
      </w:r>
      <w:r w:rsidRPr="00B71802">
        <w:t>tests</w:t>
      </w:r>
      <w:r w:rsidR="000A5C4F">
        <w:t xml:space="preserve"> </w:t>
      </w:r>
      <w:r w:rsidRPr="00B71802">
        <w:t>have</w:t>
      </w:r>
      <w:r w:rsidR="000A5C4F">
        <w:t xml:space="preserve"> </w:t>
      </w:r>
      <w:r>
        <w:t>been</w:t>
      </w:r>
      <w:r w:rsidR="000A5C4F">
        <w:t xml:space="preserve"> </w:t>
      </w:r>
      <w:r>
        <w:t>identified</w:t>
      </w:r>
      <w:r w:rsidR="000A5C4F">
        <w:t xml:space="preserve"> </w:t>
      </w:r>
      <w:r>
        <w:t>due</w:t>
      </w:r>
      <w:r w:rsidR="000A5C4F">
        <w:t xml:space="preserve"> </w:t>
      </w:r>
      <w:r>
        <w:t>to</w:t>
      </w:r>
      <w:r w:rsidR="000A5C4F">
        <w:t xml:space="preserve"> </w:t>
      </w:r>
      <w:r>
        <w:t>the</w:t>
      </w:r>
      <w:r w:rsidR="000A5C4F">
        <w:t xml:space="preserve"> </w:t>
      </w:r>
      <w:r>
        <w:t>long</w:t>
      </w:r>
      <w:r w:rsidR="000A5C4F">
        <w:t xml:space="preserve"> </w:t>
      </w:r>
      <w:r w:rsidRPr="00B71802">
        <w:t>term</w:t>
      </w:r>
      <w:r w:rsidR="000A5C4F">
        <w:t xml:space="preserve"> </w:t>
      </w:r>
      <w:r w:rsidRPr="00B71802">
        <w:t>exposure</w:t>
      </w:r>
      <w:r w:rsidR="000A5C4F">
        <w:t xml:space="preserve"> </w:t>
      </w:r>
      <w:r w:rsidRPr="00B71802">
        <w:t>to</w:t>
      </w:r>
      <w:r w:rsidR="000A5C4F">
        <w:t xml:space="preserve"> </w:t>
      </w:r>
      <w:r w:rsidRPr="00B71802">
        <w:t>alirocumab,</w:t>
      </w:r>
      <w:r w:rsidR="000A5C4F">
        <w:t xml:space="preserve"> </w:t>
      </w:r>
      <w:r w:rsidRPr="00B71802">
        <w:t>as</w:t>
      </w:r>
      <w:r w:rsidR="000A5C4F">
        <w:t xml:space="preserve"> </w:t>
      </w:r>
      <w:r w:rsidRPr="00B71802">
        <w:t>compared</w:t>
      </w:r>
      <w:r w:rsidR="000A5C4F">
        <w:t xml:space="preserve"> </w:t>
      </w:r>
      <w:r w:rsidRPr="00B71802">
        <w:t>to</w:t>
      </w:r>
      <w:r w:rsidR="000A5C4F">
        <w:t xml:space="preserve"> </w:t>
      </w:r>
      <w:r w:rsidRPr="00B71802">
        <w:t>the</w:t>
      </w:r>
      <w:r w:rsidR="000A5C4F">
        <w:t xml:space="preserve"> </w:t>
      </w:r>
      <w:r w:rsidRPr="00B71802">
        <w:t>initial</w:t>
      </w:r>
      <w:r w:rsidR="000A5C4F">
        <w:t xml:space="preserve"> </w:t>
      </w:r>
      <w:r w:rsidRPr="00B71802">
        <w:t>submission.</w:t>
      </w:r>
    </w:p>
    <w:p w:rsidR="00CE7B96" w:rsidRPr="00B71802" w:rsidRDefault="00CE7B96" w:rsidP="00CE7B96">
      <w:pPr>
        <w:pStyle w:val="Heading5"/>
      </w:pPr>
      <w:bookmarkStart w:id="105" w:name="_Toc272414670"/>
      <w:bookmarkStart w:id="106" w:name="_Toc290888534"/>
      <w:bookmarkStart w:id="107" w:name="_Toc416353750"/>
      <w:bookmarkStart w:id="108" w:name="_Toc421005293"/>
      <w:bookmarkStart w:id="109" w:name="_Toc432079170"/>
      <w:bookmarkStart w:id="110" w:name="_Toc432080743"/>
      <w:r w:rsidRPr="00B71802">
        <w:t>Renal</w:t>
      </w:r>
      <w:r w:rsidR="000A5C4F">
        <w:t xml:space="preserve"> </w:t>
      </w:r>
      <w:r w:rsidRPr="00B71802">
        <w:t>function</w:t>
      </w:r>
      <w:bookmarkEnd w:id="105"/>
      <w:bookmarkEnd w:id="106"/>
      <w:bookmarkEnd w:id="107"/>
      <w:bookmarkEnd w:id="108"/>
      <w:r w:rsidR="000A5C4F">
        <w:t xml:space="preserve"> </w:t>
      </w:r>
      <w:r w:rsidRPr="00B71802">
        <w:t>and</w:t>
      </w:r>
      <w:r w:rsidR="000A5C4F">
        <w:t xml:space="preserve"> </w:t>
      </w:r>
      <w:r w:rsidRPr="00B71802">
        <w:t>renal</w:t>
      </w:r>
      <w:r w:rsidR="000A5C4F">
        <w:t xml:space="preserve"> </w:t>
      </w:r>
      <w:r w:rsidRPr="00B71802">
        <w:t>toxicity</w:t>
      </w:r>
      <w:bookmarkEnd w:id="109"/>
      <w:bookmarkEnd w:id="110"/>
    </w:p>
    <w:p w:rsidR="00CE7B96" w:rsidRPr="00B71802" w:rsidRDefault="00350CA8" w:rsidP="00CE7B96">
      <w:r>
        <w:t>Two</w:t>
      </w:r>
      <w:r w:rsidR="000A5C4F">
        <w:t xml:space="preserve"> </w:t>
      </w:r>
      <w:r>
        <w:t>weekly</w:t>
      </w:r>
      <w:r w:rsidR="000A5C4F">
        <w:t xml:space="preserve"> </w:t>
      </w:r>
      <w:r>
        <w:t>dosing</w:t>
      </w:r>
      <w:r w:rsidR="000A5C4F">
        <w:t xml:space="preserve"> </w:t>
      </w:r>
      <w:r>
        <w:t>(</w:t>
      </w:r>
      <w:r w:rsidRPr="00B71802">
        <w:t>Q2W</w:t>
      </w:r>
      <w:r>
        <w:t>)</w:t>
      </w:r>
      <w:r w:rsidR="00262314">
        <w:t xml:space="preserve"> </w:t>
      </w:r>
      <w:r w:rsidR="00CE7B96" w:rsidRPr="00B71802">
        <w:t>No</w:t>
      </w:r>
      <w:r w:rsidR="000A5C4F">
        <w:t xml:space="preserve"> </w:t>
      </w:r>
      <w:r w:rsidR="00CE7B96" w:rsidRPr="00B71802">
        <w:t>changes</w:t>
      </w:r>
      <w:r w:rsidR="000A5C4F">
        <w:t xml:space="preserve"> </w:t>
      </w:r>
      <w:r w:rsidR="00CE7B96" w:rsidRPr="00B71802">
        <w:t>in</w:t>
      </w:r>
      <w:r w:rsidR="000A5C4F">
        <w:t xml:space="preserve"> </w:t>
      </w:r>
      <w:r w:rsidR="00CE7B96" w:rsidRPr="00B71802">
        <w:t>renal</w:t>
      </w:r>
      <w:r w:rsidR="000A5C4F">
        <w:t xml:space="preserve"> </w:t>
      </w:r>
      <w:r w:rsidR="00CE7B96" w:rsidRPr="00B71802">
        <w:t>function</w:t>
      </w:r>
      <w:r w:rsidR="000A5C4F">
        <w:t xml:space="preserve"> </w:t>
      </w:r>
      <w:r w:rsidR="00CE7B96" w:rsidRPr="00B71802">
        <w:t>have</w:t>
      </w:r>
      <w:r w:rsidR="000A5C4F">
        <w:t xml:space="preserve"> </w:t>
      </w:r>
      <w:r w:rsidR="00CE7B96" w:rsidRPr="00B71802">
        <w:t>been</w:t>
      </w:r>
      <w:r w:rsidR="000A5C4F">
        <w:t xml:space="preserve"> </w:t>
      </w:r>
      <w:r w:rsidR="00CE7B96" w:rsidRPr="00B71802">
        <w:t>identified</w:t>
      </w:r>
      <w:r w:rsidR="000A5C4F">
        <w:t xml:space="preserve"> </w:t>
      </w:r>
      <w:r w:rsidR="00CE7B96" w:rsidRPr="00B71802">
        <w:t>in</w:t>
      </w:r>
      <w:r w:rsidR="000A5C4F">
        <w:t xml:space="preserve"> </w:t>
      </w:r>
      <w:r w:rsidR="00CE7B96" w:rsidRPr="00B71802">
        <w:t>relation</w:t>
      </w:r>
      <w:r w:rsidR="000A5C4F">
        <w:t xml:space="preserve"> </w:t>
      </w:r>
      <w:r w:rsidR="00CE7B96" w:rsidRPr="00B71802">
        <w:t>to</w:t>
      </w:r>
      <w:r w:rsidR="000A5C4F">
        <w:t xml:space="preserve"> </w:t>
      </w:r>
      <w:r w:rsidR="00CE7B96" w:rsidRPr="00B71802">
        <w:t>the</w:t>
      </w:r>
      <w:r w:rsidR="000A5C4F">
        <w:t xml:space="preserve"> </w:t>
      </w:r>
      <w:r w:rsidR="00CE7B96" w:rsidRPr="00B71802">
        <w:t>long</w:t>
      </w:r>
      <w:r w:rsidR="000A5C4F">
        <w:t xml:space="preserve"> </w:t>
      </w:r>
      <w:r w:rsidR="00CE7B96" w:rsidRPr="00B71802">
        <w:t>term</w:t>
      </w:r>
      <w:r w:rsidR="000A5C4F">
        <w:t xml:space="preserve"> </w:t>
      </w:r>
      <w:r w:rsidR="00CE7B96" w:rsidRPr="00B71802">
        <w:t>exposure</w:t>
      </w:r>
      <w:r w:rsidR="000A5C4F">
        <w:t xml:space="preserve"> </w:t>
      </w:r>
      <w:r w:rsidR="00CE7B96" w:rsidRPr="00B71802">
        <w:t>to</w:t>
      </w:r>
      <w:r w:rsidR="000A5C4F">
        <w:t xml:space="preserve"> </w:t>
      </w:r>
      <w:r w:rsidR="00CE7B96" w:rsidRPr="00B71802">
        <w:t>alirocumab,</w:t>
      </w:r>
      <w:r w:rsidR="000A5C4F">
        <w:t xml:space="preserve"> </w:t>
      </w:r>
      <w:r w:rsidR="00CE7B96" w:rsidRPr="00B71802">
        <w:t>as</w:t>
      </w:r>
      <w:r w:rsidR="000A5C4F">
        <w:t xml:space="preserve"> </w:t>
      </w:r>
      <w:r w:rsidR="00CE7B96" w:rsidRPr="00B71802">
        <w:t>compared</w:t>
      </w:r>
      <w:r w:rsidR="000A5C4F">
        <w:t xml:space="preserve"> </w:t>
      </w:r>
      <w:r w:rsidR="00CE7B96" w:rsidRPr="00B71802">
        <w:t>to</w:t>
      </w:r>
      <w:r w:rsidR="000A5C4F">
        <w:t xml:space="preserve"> </w:t>
      </w:r>
      <w:r w:rsidR="00CE7B96" w:rsidRPr="00B71802">
        <w:t>the</w:t>
      </w:r>
      <w:r w:rsidR="000A5C4F">
        <w:t xml:space="preserve"> </w:t>
      </w:r>
      <w:r w:rsidR="00CE7B96" w:rsidRPr="00B71802">
        <w:t>initial</w:t>
      </w:r>
      <w:r w:rsidR="000A5C4F">
        <w:t xml:space="preserve"> </w:t>
      </w:r>
      <w:r w:rsidR="00CE7B96" w:rsidRPr="00B71802">
        <w:t>submission.</w:t>
      </w:r>
    </w:p>
    <w:p w:rsidR="00CE7B96" w:rsidRPr="00B71802" w:rsidRDefault="00CE7B96" w:rsidP="00CE7B96">
      <w:pPr>
        <w:pStyle w:val="Heading5"/>
      </w:pPr>
      <w:bookmarkStart w:id="111" w:name="_Toc272414671"/>
      <w:bookmarkStart w:id="112" w:name="_Toc290888535"/>
      <w:bookmarkStart w:id="113" w:name="_Toc416353751"/>
      <w:bookmarkStart w:id="114" w:name="_Toc421005294"/>
      <w:bookmarkStart w:id="115" w:name="_Toc432079171"/>
      <w:bookmarkStart w:id="116" w:name="_Toc432080744"/>
      <w:r w:rsidRPr="00B71802">
        <w:t>Other</w:t>
      </w:r>
      <w:r w:rsidR="000A5C4F">
        <w:t xml:space="preserve"> </w:t>
      </w:r>
      <w:r w:rsidRPr="00B71802">
        <w:t>clinical</w:t>
      </w:r>
      <w:r w:rsidR="000A5C4F">
        <w:t xml:space="preserve"> </w:t>
      </w:r>
      <w:r w:rsidRPr="00B71802">
        <w:t>chemistry</w:t>
      </w:r>
      <w:bookmarkEnd w:id="111"/>
      <w:bookmarkEnd w:id="112"/>
      <w:bookmarkEnd w:id="113"/>
      <w:bookmarkEnd w:id="114"/>
      <w:bookmarkEnd w:id="115"/>
      <w:bookmarkEnd w:id="116"/>
    </w:p>
    <w:p w:rsidR="00CE7B96" w:rsidRPr="00B71802" w:rsidRDefault="00350CA8" w:rsidP="00CE7B96">
      <w:r>
        <w:t>Two</w:t>
      </w:r>
      <w:r w:rsidR="000A5C4F">
        <w:t xml:space="preserve"> </w:t>
      </w:r>
      <w:r>
        <w:t>weekly</w:t>
      </w:r>
      <w:r w:rsidR="000A5C4F">
        <w:t xml:space="preserve"> </w:t>
      </w:r>
      <w:r>
        <w:t>dosing</w:t>
      </w:r>
      <w:r w:rsidR="000A5C4F">
        <w:t xml:space="preserve"> </w:t>
      </w:r>
      <w:r>
        <w:t>(</w:t>
      </w:r>
      <w:r w:rsidRPr="00B71802">
        <w:t>Q2W</w:t>
      </w:r>
      <w:r>
        <w:t>)</w:t>
      </w:r>
      <w:r w:rsidR="00262314">
        <w:t xml:space="preserve"> </w:t>
      </w:r>
      <w:r w:rsidR="00CE7B96" w:rsidRPr="00B71802">
        <w:t>No</w:t>
      </w:r>
      <w:r w:rsidR="000A5C4F">
        <w:t xml:space="preserve"> </w:t>
      </w:r>
      <w:r w:rsidR="00CE7B96" w:rsidRPr="00B71802">
        <w:t>changes</w:t>
      </w:r>
      <w:r w:rsidR="000A5C4F">
        <w:t xml:space="preserve"> </w:t>
      </w:r>
      <w:r w:rsidR="00CE7B96" w:rsidRPr="00B71802">
        <w:t>in</w:t>
      </w:r>
      <w:r w:rsidR="000A5C4F">
        <w:t xml:space="preserve"> </w:t>
      </w:r>
      <w:r w:rsidR="00CE7B96" w:rsidRPr="00B71802">
        <w:t>metabolic</w:t>
      </w:r>
      <w:r w:rsidR="000A5C4F">
        <w:t xml:space="preserve"> </w:t>
      </w:r>
      <w:r w:rsidR="00CE7B96" w:rsidRPr="00B71802">
        <w:t>parameters</w:t>
      </w:r>
      <w:r w:rsidR="000A5C4F">
        <w:t xml:space="preserve"> </w:t>
      </w:r>
      <w:r w:rsidR="00CE7B96" w:rsidRPr="00B71802">
        <w:t>(albumin,</w:t>
      </w:r>
      <w:r w:rsidR="000A5C4F">
        <w:t xml:space="preserve"> </w:t>
      </w:r>
      <w:proofErr w:type="spellStart"/>
      <w:r w:rsidR="00CE7B96" w:rsidRPr="00B71802">
        <w:t>creatine</w:t>
      </w:r>
      <w:proofErr w:type="spellEnd"/>
      <w:r w:rsidR="000A5C4F">
        <w:t xml:space="preserve"> </w:t>
      </w:r>
      <w:r w:rsidR="00CE7B96" w:rsidRPr="00B71802">
        <w:t>kinase,</w:t>
      </w:r>
      <w:r w:rsidR="000A5C4F">
        <w:t xml:space="preserve"> </w:t>
      </w:r>
      <w:r w:rsidR="00CE7B96" w:rsidRPr="00B71802">
        <w:t>total</w:t>
      </w:r>
      <w:r w:rsidR="000A5C4F">
        <w:t xml:space="preserve"> </w:t>
      </w:r>
      <w:r w:rsidR="00CE7B96" w:rsidRPr="00B71802">
        <w:t>protein),</w:t>
      </w:r>
      <w:r w:rsidR="000A5C4F">
        <w:t xml:space="preserve"> </w:t>
      </w:r>
      <w:r w:rsidR="00CE7B96" w:rsidRPr="00B71802">
        <w:t>electrolytes</w:t>
      </w:r>
      <w:r w:rsidR="000A5C4F">
        <w:t xml:space="preserve"> </w:t>
      </w:r>
      <w:r w:rsidR="00CE7B96" w:rsidRPr="00B71802">
        <w:t>or</w:t>
      </w:r>
      <w:r w:rsidR="000A5C4F">
        <w:t xml:space="preserve"> </w:t>
      </w:r>
      <w:r w:rsidR="00CE7B96" w:rsidRPr="00B71802">
        <w:t>cortisol</w:t>
      </w:r>
      <w:r w:rsidR="000A5C4F">
        <w:t xml:space="preserve"> </w:t>
      </w:r>
      <w:r w:rsidR="00CE7B96" w:rsidRPr="00B71802">
        <w:t>and</w:t>
      </w:r>
      <w:r w:rsidR="000A5C4F">
        <w:t xml:space="preserve"> </w:t>
      </w:r>
      <w:r w:rsidR="00CE7B96" w:rsidRPr="00B71802">
        <w:t>adrenal</w:t>
      </w:r>
      <w:r w:rsidR="000A5C4F">
        <w:t xml:space="preserve"> </w:t>
      </w:r>
      <w:r w:rsidR="00CE7B96" w:rsidRPr="00B71802">
        <w:t>function</w:t>
      </w:r>
      <w:r w:rsidR="000A5C4F">
        <w:t xml:space="preserve"> </w:t>
      </w:r>
      <w:r w:rsidR="00CE7B96" w:rsidRPr="00B71802">
        <w:t>have</w:t>
      </w:r>
      <w:r w:rsidR="000A5C4F">
        <w:t xml:space="preserve"> </w:t>
      </w:r>
      <w:r w:rsidR="00CE7B96" w:rsidRPr="00B71802">
        <w:t>been</w:t>
      </w:r>
      <w:r w:rsidR="000A5C4F">
        <w:t xml:space="preserve"> </w:t>
      </w:r>
      <w:r w:rsidR="00CE7B96" w:rsidRPr="00B71802">
        <w:t>identified</w:t>
      </w:r>
      <w:r w:rsidR="000A5C4F">
        <w:t xml:space="preserve"> </w:t>
      </w:r>
      <w:r w:rsidR="00CE7B96" w:rsidRPr="00B71802">
        <w:t>in</w:t>
      </w:r>
      <w:r w:rsidR="000A5C4F">
        <w:t xml:space="preserve"> </w:t>
      </w:r>
      <w:r w:rsidR="00CE7B96" w:rsidRPr="00B71802">
        <w:t>relation</w:t>
      </w:r>
      <w:r w:rsidR="000A5C4F">
        <w:t xml:space="preserve"> </w:t>
      </w:r>
      <w:r w:rsidR="00CE7B96" w:rsidRPr="00B71802">
        <w:t>to</w:t>
      </w:r>
      <w:r w:rsidR="000A5C4F">
        <w:t xml:space="preserve"> </w:t>
      </w:r>
      <w:r w:rsidR="00CE7B96" w:rsidRPr="00B71802">
        <w:t>the</w:t>
      </w:r>
      <w:r w:rsidR="000A5C4F">
        <w:t xml:space="preserve"> </w:t>
      </w:r>
      <w:r w:rsidR="00CE7B96" w:rsidRPr="00B71802">
        <w:t>long</w:t>
      </w:r>
      <w:r w:rsidR="000A5C4F">
        <w:t xml:space="preserve"> </w:t>
      </w:r>
      <w:r w:rsidR="00CE7B96" w:rsidRPr="00B71802">
        <w:t>term</w:t>
      </w:r>
      <w:r w:rsidR="000A5C4F">
        <w:t xml:space="preserve"> </w:t>
      </w:r>
      <w:r w:rsidR="00CE7B96" w:rsidRPr="00B71802">
        <w:t>exposure</w:t>
      </w:r>
      <w:r w:rsidR="000A5C4F">
        <w:t xml:space="preserve"> </w:t>
      </w:r>
      <w:r w:rsidR="00CE7B96" w:rsidRPr="00B71802">
        <w:t>to</w:t>
      </w:r>
      <w:r w:rsidR="000A5C4F">
        <w:t xml:space="preserve"> </w:t>
      </w:r>
      <w:r w:rsidR="00CE7B96" w:rsidRPr="00B71802">
        <w:t>alirocumab,</w:t>
      </w:r>
      <w:r w:rsidR="000A5C4F">
        <w:t xml:space="preserve"> </w:t>
      </w:r>
      <w:r w:rsidR="00CE7B96" w:rsidRPr="00B71802">
        <w:t>as</w:t>
      </w:r>
      <w:r w:rsidR="000A5C4F">
        <w:t xml:space="preserve"> </w:t>
      </w:r>
      <w:r w:rsidR="00CE7B96" w:rsidRPr="00B71802">
        <w:t>compared</w:t>
      </w:r>
      <w:r w:rsidR="000A5C4F">
        <w:t xml:space="preserve"> </w:t>
      </w:r>
      <w:r w:rsidR="00CE7B96" w:rsidRPr="00B71802">
        <w:t>to</w:t>
      </w:r>
      <w:r w:rsidR="000A5C4F">
        <w:t xml:space="preserve"> </w:t>
      </w:r>
      <w:r w:rsidR="00CE7B96" w:rsidRPr="00B71802">
        <w:t>the</w:t>
      </w:r>
      <w:r w:rsidR="000A5C4F">
        <w:t xml:space="preserve"> </w:t>
      </w:r>
      <w:r w:rsidR="00CE7B96" w:rsidRPr="00B71802">
        <w:t>initial</w:t>
      </w:r>
      <w:r w:rsidR="000A5C4F">
        <w:t xml:space="preserve"> </w:t>
      </w:r>
      <w:r w:rsidR="00CE7B96" w:rsidRPr="00B71802">
        <w:t>submission.</w:t>
      </w:r>
    </w:p>
    <w:p w:rsidR="00CE7B96" w:rsidRPr="00B71802" w:rsidRDefault="00CE7B96" w:rsidP="00CE7B96">
      <w:pPr>
        <w:pStyle w:val="Heading5"/>
      </w:pPr>
      <w:bookmarkStart w:id="117" w:name="_Toc272414675"/>
      <w:bookmarkStart w:id="118" w:name="_Toc290888539"/>
      <w:bookmarkStart w:id="119" w:name="_Toc416353754"/>
      <w:bookmarkStart w:id="120" w:name="_Toc421005297"/>
      <w:bookmarkStart w:id="121" w:name="_Toc432079174"/>
      <w:bookmarkStart w:id="122" w:name="_Toc432080747"/>
      <w:r w:rsidRPr="00B71802">
        <w:t>Electrocardiograph</w:t>
      </w:r>
      <w:bookmarkEnd w:id="117"/>
      <w:bookmarkEnd w:id="118"/>
      <w:bookmarkEnd w:id="119"/>
      <w:bookmarkEnd w:id="120"/>
      <w:r w:rsidR="000A5C4F">
        <w:t xml:space="preserve"> </w:t>
      </w:r>
      <w:r w:rsidRPr="00B71802">
        <w:t>findings</w:t>
      </w:r>
      <w:r w:rsidR="000A5C4F">
        <w:t xml:space="preserve"> </w:t>
      </w:r>
      <w:r w:rsidRPr="00B71802">
        <w:t>and</w:t>
      </w:r>
      <w:r w:rsidR="000A5C4F">
        <w:t xml:space="preserve"> </w:t>
      </w:r>
      <w:r w:rsidRPr="00B71802">
        <w:t>cardiovascular</w:t>
      </w:r>
      <w:r w:rsidR="000A5C4F">
        <w:t xml:space="preserve"> </w:t>
      </w:r>
      <w:r w:rsidRPr="00B71802">
        <w:t>safety</w:t>
      </w:r>
      <w:bookmarkEnd w:id="121"/>
      <w:bookmarkEnd w:id="122"/>
    </w:p>
    <w:p w:rsidR="00CE7B96" w:rsidRPr="00B71802" w:rsidRDefault="00350CA8" w:rsidP="00CE7B96">
      <w:r>
        <w:t>Two</w:t>
      </w:r>
      <w:r w:rsidR="000A5C4F">
        <w:t xml:space="preserve"> </w:t>
      </w:r>
      <w:r>
        <w:t>weekly</w:t>
      </w:r>
      <w:r w:rsidR="000A5C4F">
        <w:t xml:space="preserve"> </w:t>
      </w:r>
      <w:r>
        <w:t>dosing</w:t>
      </w:r>
      <w:r w:rsidR="000A5C4F">
        <w:t xml:space="preserve"> </w:t>
      </w:r>
      <w:r>
        <w:t>(</w:t>
      </w:r>
      <w:r w:rsidRPr="00B71802">
        <w:t>Q2W</w:t>
      </w:r>
      <w:r>
        <w:t>)</w:t>
      </w:r>
      <w:r w:rsidR="00262314">
        <w:t xml:space="preserve"> </w:t>
      </w:r>
      <w:r w:rsidR="00CE7B96" w:rsidRPr="00B71802">
        <w:t>No</w:t>
      </w:r>
      <w:r w:rsidR="000A5C4F">
        <w:t xml:space="preserve"> </w:t>
      </w:r>
      <w:r w:rsidR="00CE7B96" w:rsidRPr="00B71802">
        <w:t>effects</w:t>
      </w:r>
      <w:r w:rsidR="000A5C4F">
        <w:t xml:space="preserve"> </w:t>
      </w:r>
      <w:r w:rsidR="00CE7B96" w:rsidRPr="00B71802">
        <w:t>of</w:t>
      </w:r>
      <w:r w:rsidR="000A5C4F">
        <w:t xml:space="preserve"> </w:t>
      </w:r>
      <w:r w:rsidR="00CE7B96" w:rsidRPr="00B71802">
        <w:t>alirocumab</w:t>
      </w:r>
      <w:r w:rsidR="000A5C4F">
        <w:t xml:space="preserve"> </w:t>
      </w:r>
      <w:r w:rsidR="00CE7B96" w:rsidRPr="00B71802">
        <w:t>on</w:t>
      </w:r>
      <w:r w:rsidR="000A5C4F">
        <w:t xml:space="preserve"> </w:t>
      </w:r>
      <w:r w:rsidR="00CE7B96" w:rsidRPr="00B71802">
        <w:t>ECG</w:t>
      </w:r>
      <w:r w:rsidR="000A5C4F">
        <w:t xml:space="preserve"> </w:t>
      </w:r>
      <w:r w:rsidR="00CE7B96" w:rsidRPr="00B71802">
        <w:t>parameters</w:t>
      </w:r>
      <w:r w:rsidR="000A5C4F">
        <w:t xml:space="preserve"> </w:t>
      </w:r>
      <w:r w:rsidR="00CE7B96" w:rsidRPr="00B71802">
        <w:t>were</w:t>
      </w:r>
      <w:r w:rsidR="000A5C4F">
        <w:t xml:space="preserve"> </w:t>
      </w:r>
      <w:r w:rsidR="00CE7B96" w:rsidRPr="00B71802">
        <w:t>identified</w:t>
      </w:r>
      <w:r w:rsidR="000A5C4F">
        <w:t xml:space="preserve"> </w:t>
      </w:r>
      <w:r w:rsidR="00CE7B96" w:rsidRPr="00B71802">
        <w:t>during</w:t>
      </w:r>
      <w:r w:rsidR="000A5C4F">
        <w:t xml:space="preserve"> </w:t>
      </w:r>
      <w:r w:rsidR="00CE7B96" w:rsidRPr="00B71802">
        <w:t>the</w:t>
      </w:r>
      <w:r w:rsidR="000A5C4F">
        <w:t xml:space="preserve"> </w:t>
      </w:r>
      <w:r w:rsidR="00CE7B96" w:rsidRPr="00B71802">
        <w:t>clinical</w:t>
      </w:r>
      <w:r w:rsidR="000A5C4F">
        <w:t xml:space="preserve"> </w:t>
      </w:r>
      <w:r w:rsidR="00CE7B96" w:rsidRPr="00B71802">
        <w:t>development.</w:t>
      </w:r>
    </w:p>
    <w:p w:rsidR="00FC3FF8" w:rsidRPr="00B71802" w:rsidRDefault="00FC3FF8" w:rsidP="00FC3FF8">
      <w:pPr>
        <w:pStyle w:val="Heading5"/>
      </w:pPr>
      <w:bookmarkStart w:id="123" w:name="_Toc272414676"/>
      <w:bookmarkStart w:id="124" w:name="_Toc290888540"/>
      <w:bookmarkStart w:id="125" w:name="_Toc416353755"/>
      <w:bookmarkStart w:id="126" w:name="_Toc421005298"/>
      <w:bookmarkStart w:id="127" w:name="_Toc432079175"/>
      <w:bookmarkStart w:id="128" w:name="_Toc432080748"/>
      <w:r w:rsidRPr="00B71802">
        <w:lastRenderedPageBreak/>
        <w:t>Vital</w:t>
      </w:r>
      <w:r w:rsidR="000A5C4F">
        <w:t xml:space="preserve"> </w:t>
      </w:r>
      <w:r w:rsidRPr="00B71802">
        <w:t>signs</w:t>
      </w:r>
      <w:bookmarkEnd w:id="123"/>
      <w:bookmarkEnd w:id="124"/>
      <w:bookmarkEnd w:id="125"/>
      <w:bookmarkEnd w:id="126"/>
      <w:r w:rsidR="000A5C4F">
        <w:t xml:space="preserve"> </w:t>
      </w:r>
      <w:r w:rsidRPr="00B71802">
        <w:t>and</w:t>
      </w:r>
      <w:r w:rsidR="000A5C4F">
        <w:t xml:space="preserve"> </w:t>
      </w:r>
      <w:r w:rsidRPr="00B71802">
        <w:t>clinical</w:t>
      </w:r>
      <w:r w:rsidR="000A5C4F">
        <w:t xml:space="preserve"> </w:t>
      </w:r>
      <w:r w:rsidRPr="00B71802">
        <w:t>examination</w:t>
      </w:r>
      <w:r w:rsidR="000A5C4F">
        <w:t xml:space="preserve"> </w:t>
      </w:r>
      <w:r w:rsidRPr="00B71802">
        <w:t>findings</w:t>
      </w:r>
      <w:bookmarkEnd w:id="127"/>
      <w:bookmarkEnd w:id="128"/>
    </w:p>
    <w:p w:rsidR="00FC3FF8" w:rsidRPr="00B71802" w:rsidRDefault="00350CA8" w:rsidP="00FC3FF8">
      <w:r>
        <w:t>Two</w:t>
      </w:r>
      <w:r w:rsidR="000A5C4F">
        <w:t xml:space="preserve"> </w:t>
      </w:r>
      <w:r>
        <w:t>weekly</w:t>
      </w:r>
      <w:r w:rsidR="000A5C4F">
        <w:t xml:space="preserve"> </w:t>
      </w:r>
      <w:r>
        <w:t>dosing</w:t>
      </w:r>
      <w:r w:rsidR="000A5C4F">
        <w:t xml:space="preserve"> </w:t>
      </w:r>
      <w:r>
        <w:t>(</w:t>
      </w:r>
      <w:r w:rsidRPr="00B71802">
        <w:t>Q2W</w:t>
      </w:r>
      <w:r>
        <w:t>)</w:t>
      </w:r>
      <w:r w:rsidR="00262314">
        <w:t xml:space="preserve"> </w:t>
      </w:r>
      <w:r w:rsidR="00FC3FF8" w:rsidRPr="00B71802">
        <w:t>No</w:t>
      </w:r>
      <w:r w:rsidR="000A5C4F">
        <w:t xml:space="preserve"> </w:t>
      </w:r>
      <w:r w:rsidR="00FC3FF8" w:rsidRPr="00B71802">
        <w:t>clinically</w:t>
      </w:r>
      <w:r w:rsidR="000A5C4F">
        <w:t xml:space="preserve"> </w:t>
      </w:r>
      <w:r w:rsidR="00FC3FF8" w:rsidRPr="00B71802">
        <w:t>meaningful</w:t>
      </w:r>
      <w:r w:rsidR="000A5C4F">
        <w:t xml:space="preserve"> </w:t>
      </w:r>
      <w:r w:rsidR="00FC3FF8" w:rsidRPr="00B71802">
        <w:t>changes</w:t>
      </w:r>
      <w:r w:rsidR="000A5C4F">
        <w:t xml:space="preserve"> </w:t>
      </w:r>
      <w:r w:rsidR="00FC3FF8" w:rsidRPr="00B71802">
        <w:t>in</w:t>
      </w:r>
      <w:r w:rsidR="000A5C4F">
        <w:t xml:space="preserve"> </w:t>
      </w:r>
      <w:r w:rsidR="00FC3FF8" w:rsidRPr="00B71802">
        <w:t>systolic</w:t>
      </w:r>
      <w:r w:rsidR="000A5C4F">
        <w:t xml:space="preserve"> </w:t>
      </w:r>
      <w:r w:rsidR="00FC3FF8" w:rsidRPr="00B71802">
        <w:t>blood</w:t>
      </w:r>
      <w:r w:rsidR="000A5C4F">
        <w:t xml:space="preserve"> </w:t>
      </w:r>
      <w:r w:rsidR="00FC3FF8" w:rsidRPr="00B71802">
        <w:t>pressure,</w:t>
      </w:r>
      <w:r w:rsidR="000A5C4F">
        <w:t xml:space="preserve"> </w:t>
      </w:r>
      <w:r w:rsidR="00FC3FF8" w:rsidRPr="00B71802">
        <w:t>diastolic</w:t>
      </w:r>
      <w:r w:rsidR="000A5C4F">
        <w:t xml:space="preserve"> </w:t>
      </w:r>
      <w:r w:rsidR="00FC3FF8" w:rsidRPr="00B71802">
        <w:t>blood</w:t>
      </w:r>
      <w:r w:rsidR="000A5C4F">
        <w:t xml:space="preserve"> </w:t>
      </w:r>
      <w:r w:rsidR="00FC3FF8" w:rsidRPr="00B71802">
        <w:t>pressure,</w:t>
      </w:r>
      <w:r w:rsidR="000A5C4F">
        <w:t xml:space="preserve"> </w:t>
      </w:r>
      <w:r w:rsidR="00FC3FF8" w:rsidRPr="00B71802">
        <w:t>heart</w:t>
      </w:r>
      <w:r w:rsidR="000A5C4F">
        <w:t xml:space="preserve"> </w:t>
      </w:r>
      <w:r w:rsidR="00FC3FF8" w:rsidRPr="00B71802">
        <w:t>rate,</w:t>
      </w:r>
      <w:r w:rsidR="000A5C4F">
        <w:t xml:space="preserve"> </w:t>
      </w:r>
      <w:r w:rsidR="00FC3FF8" w:rsidRPr="00B71802">
        <w:t>weight</w:t>
      </w:r>
      <w:r w:rsidR="000A5C4F">
        <w:t xml:space="preserve"> </w:t>
      </w:r>
      <w:r w:rsidR="00FC3FF8" w:rsidRPr="00B71802">
        <w:t>or</w:t>
      </w:r>
      <w:r w:rsidR="000A5C4F">
        <w:t xml:space="preserve"> </w:t>
      </w:r>
      <w:r w:rsidR="00FC3FF8" w:rsidRPr="00B71802">
        <w:t>physical</w:t>
      </w:r>
      <w:r w:rsidR="000A5C4F">
        <w:t xml:space="preserve"> </w:t>
      </w:r>
      <w:r w:rsidR="00FC3FF8" w:rsidRPr="00B71802">
        <w:t>examination</w:t>
      </w:r>
      <w:r w:rsidR="000A5C4F">
        <w:t xml:space="preserve"> </w:t>
      </w:r>
      <w:r w:rsidR="00FC3FF8" w:rsidRPr="00B71802">
        <w:t>were</w:t>
      </w:r>
      <w:r w:rsidR="000A5C4F">
        <w:t xml:space="preserve"> </w:t>
      </w:r>
      <w:r w:rsidR="00FC3FF8" w:rsidRPr="00B71802">
        <w:t>observed</w:t>
      </w:r>
      <w:r w:rsidR="000A5C4F">
        <w:t xml:space="preserve"> </w:t>
      </w:r>
      <w:r w:rsidR="00FC3FF8" w:rsidRPr="00B71802">
        <w:t>in</w:t>
      </w:r>
      <w:r w:rsidR="000A5C4F">
        <w:t xml:space="preserve"> </w:t>
      </w:r>
      <w:r w:rsidR="00FC3FF8" w:rsidRPr="00B71802">
        <w:t>any</w:t>
      </w:r>
      <w:r w:rsidR="000A5C4F">
        <w:t xml:space="preserve"> </w:t>
      </w:r>
      <w:r w:rsidR="00FC3FF8" w:rsidRPr="00B71802">
        <w:t>of</w:t>
      </w:r>
      <w:r w:rsidR="000A5C4F">
        <w:t xml:space="preserve"> </w:t>
      </w:r>
      <w:r w:rsidR="00FC3FF8" w:rsidRPr="00B71802">
        <w:t>the</w:t>
      </w:r>
      <w:r w:rsidR="000A5C4F">
        <w:t xml:space="preserve"> </w:t>
      </w:r>
      <w:r w:rsidR="00FC3FF8" w:rsidRPr="00B71802">
        <w:t>treatment</w:t>
      </w:r>
      <w:r w:rsidR="000A5C4F">
        <w:t xml:space="preserve"> </w:t>
      </w:r>
      <w:r w:rsidR="00FC3FF8" w:rsidRPr="00B71802">
        <w:t>groups.</w:t>
      </w:r>
    </w:p>
    <w:p w:rsidR="00FC3FF8" w:rsidRDefault="00FC3FF8" w:rsidP="00FC3FF8">
      <w:pPr>
        <w:pStyle w:val="Heading5"/>
      </w:pPr>
      <w:r w:rsidRPr="00B71802">
        <w:t>Immunogenicity</w:t>
      </w:r>
    </w:p>
    <w:p w:rsidR="00FC3FF8" w:rsidRPr="00FC3FF8" w:rsidRDefault="00350CA8" w:rsidP="00FC3FF8">
      <w:pPr>
        <w:pStyle w:val="Heading6"/>
      </w:pPr>
      <w:r>
        <w:t>Four</w:t>
      </w:r>
      <w:r w:rsidR="000A5C4F">
        <w:t xml:space="preserve"> </w:t>
      </w:r>
      <w:r>
        <w:t>weekly</w:t>
      </w:r>
      <w:r w:rsidR="000A5C4F">
        <w:t xml:space="preserve"> </w:t>
      </w:r>
      <w:r>
        <w:t>dosing</w:t>
      </w:r>
      <w:r w:rsidR="000A5C4F">
        <w:t xml:space="preserve"> </w:t>
      </w:r>
      <w:r>
        <w:t>(Q4W)</w:t>
      </w:r>
    </w:p>
    <w:p w:rsidR="00FC3FF8" w:rsidRPr="00B71802" w:rsidRDefault="00FC3FF8" w:rsidP="00812F6C">
      <w:r w:rsidRPr="00B71802">
        <w:t>Alirocumab</w:t>
      </w:r>
      <w:r w:rsidR="000A5C4F">
        <w:t xml:space="preserve"> </w:t>
      </w:r>
      <w:r w:rsidRPr="00B71802">
        <w:t>150</w:t>
      </w:r>
      <w:r w:rsidR="000A5C4F">
        <w:t xml:space="preserve"> </w:t>
      </w:r>
      <w:r w:rsidR="00224853">
        <w:t>mg</w:t>
      </w:r>
      <w:r w:rsidR="000A5C4F">
        <w:t xml:space="preserve"> </w:t>
      </w:r>
      <w:r w:rsidRPr="00B71802">
        <w:t>Q4W</w:t>
      </w:r>
      <w:r w:rsidR="000A5C4F">
        <w:t xml:space="preserve"> </w:t>
      </w:r>
      <w:r w:rsidRPr="00B71802">
        <w:t>or</w:t>
      </w:r>
      <w:r w:rsidR="000A5C4F">
        <w:t xml:space="preserve"> </w:t>
      </w:r>
      <w:r w:rsidRPr="00B71802">
        <w:t>300</w:t>
      </w:r>
      <w:r w:rsidR="000A5C4F">
        <w:t xml:space="preserve"> </w:t>
      </w:r>
      <w:r w:rsidR="00224853">
        <w:t>mg</w:t>
      </w:r>
      <w:r w:rsidR="000A5C4F">
        <w:t xml:space="preserve"> </w:t>
      </w:r>
      <w:r w:rsidRPr="00B71802">
        <w:t>Q4W</w:t>
      </w:r>
      <w:r w:rsidR="000A5C4F">
        <w:t xml:space="preserve"> </w:t>
      </w:r>
      <w:r w:rsidRPr="00B71802">
        <w:t>was</w:t>
      </w:r>
      <w:r w:rsidR="000A5C4F">
        <w:t xml:space="preserve"> </w:t>
      </w:r>
      <w:r w:rsidRPr="00B71802">
        <w:t>associated</w:t>
      </w:r>
      <w:r w:rsidR="000A5C4F">
        <w:t xml:space="preserve"> </w:t>
      </w:r>
      <w:r w:rsidRPr="00B71802">
        <w:t>with</w:t>
      </w:r>
      <w:r w:rsidR="000A5C4F">
        <w:t xml:space="preserve"> </w:t>
      </w:r>
      <w:r w:rsidRPr="00B71802">
        <w:t>a</w:t>
      </w:r>
      <w:r w:rsidR="000A5C4F">
        <w:t xml:space="preserve"> </w:t>
      </w:r>
      <w:r w:rsidRPr="00B71802">
        <w:t>low</w:t>
      </w:r>
      <w:r w:rsidR="000A5C4F">
        <w:t xml:space="preserve"> </w:t>
      </w:r>
      <w:r w:rsidRPr="00B71802">
        <w:t>level</w:t>
      </w:r>
      <w:r w:rsidR="000A5C4F">
        <w:t xml:space="preserve"> </w:t>
      </w:r>
      <w:r w:rsidRPr="00B71802">
        <w:t>of</w:t>
      </w:r>
      <w:r w:rsidR="000A5C4F">
        <w:t xml:space="preserve"> </w:t>
      </w:r>
      <w:r w:rsidRPr="00B71802">
        <w:t>immunogenicity.</w:t>
      </w:r>
      <w:r w:rsidR="000A5C4F">
        <w:t xml:space="preserve"> </w:t>
      </w:r>
      <w:r>
        <w:t>Treatment</w:t>
      </w:r>
      <w:r w:rsidR="000A5C4F">
        <w:t xml:space="preserve"> </w:t>
      </w:r>
      <w:r>
        <w:t>emergent</w:t>
      </w:r>
      <w:r w:rsidR="000A5C4F">
        <w:t xml:space="preserve"> </w:t>
      </w:r>
      <w:r w:rsidR="00AD0ADF">
        <w:t>a</w:t>
      </w:r>
      <w:r w:rsidR="00C22FE4">
        <w:t>nti-drug</w:t>
      </w:r>
      <w:r w:rsidR="000A5C4F">
        <w:t xml:space="preserve"> </w:t>
      </w:r>
      <w:r w:rsidR="00C22FE4">
        <w:t>antibody</w:t>
      </w:r>
      <w:r w:rsidR="000A5C4F">
        <w:t xml:space="preserve"> </w:t>
      </w:r>
      <w:r w:rsidR="00C22FE4">
        <w:t>(</w:t>
      </w:r>
      <w:r w:rsidRPr="00B71802">
        <w:t>ADA</w:t>
      </w:r>
      <w:r w:rsidR="00C22FE4">
        <w:t>)</w:t>
      </w:r>
      <w:r w:rsidR="000A5C4F">
        <w:t xml:space="preserve"> </w:t>
      </w:r>
      <w:r w:rsidRPr="00B71802">
        <w:t>positive</w:t>
      </w:r>
      <w:r w:rsidR="000A5C4F">
        <w:t xml:space="preserve"> </w:t>
      </w:r>
      <w:r w:rsidRPr="00B71802">
        <w:t>results</w:t>
      </w:r>
      <w:r w:rsidR="000A5C4F">
        <w:t xml:space="preserve"> </w:t>
      </w:r>
      <w:r w:rsidRPr="00B71802">
        <w:t>were</w:t>
      </w:r>
      <w:r w:rsidR="000A5C4F">
        <w:t xml:space="preserve"> </w:t>
      </w:r>
      <w:r w:rsidRPr="00B71802">
        <w:t>observed</w:t>
      </w:r>
      <w:r w:rsidR="000A5C4F">
        <w:t xml:space="preserve"> </w:t>
      </w:r>
      <w:r w:rsidRPr="00B71802">
        <w:t>in</w:t>
      </w:r>
      <w:r w:rsidR="000A5C4F">
        <w:t xml:space="preserve"> </w:t>
      </w:r>
      <w:r w:rsidRPr="00B71802">
        <w:t>4.7%</w:t>
      </w:r>
      <w:r w:rsidR="000A5C4F">
        <w:t xml:space="preserve"> </w:t>
      </w:r>
      <w:r w:rsidRPr="00B71802">
        <w:t>of</w:t>
      </w:r>
      <w:r w:rsidR="000A5C4F">
        <w:t xml:space="preserve"> </w:t>
      </w:r>
      <w:r w:rsidRPr="00B71802">
        <w:t>patients</w:t>
      </w:r>
      <w:r w:rsidR="000A5C4F">
        <w:t xml:space="preserve"> </w:t>
      </w:r>
      <w:r w:rsidRPr="00B71802">
        <w:t>in</w:t>
      </w:r>
      <w:r w:rsidR="000A5C4F">
        <w:t xml:space="preserve"> </w:t>
      </w:r>
      <w:r w:rsidRPr="00B71802">
        <w:t>the</w:t>
      </w:r>
      <w:r w:rsidR="000A5C4F">
        <w:t xml:space="preserve"> </w:t>
      </w:r>
      <w:r w:rsidRPr="00B71802">
        <w:t>300</w:t>
      </w:r>
      <w:r w:rsidR="000A5C4F">
        <w:t xml:space="preserve"> </w:t>
      </w:r>
      <w:r w:rsidRPr="00B71802">
        <w:t>Q4W/150</w:t>
      </w:r>
      <w:r w:rsidR="000A5C4F">
        <w:t xml:space="preserve"> </w:t>
      </w:r>
      <w:r w:rsidRPr="00B71802">
        <w:t>Q2W</w:t>
      </w:r>
      <w:r w:rsidR="000A5C4F">
        <w:t xml:space="preserve"> </w:t>
      </w:r>
      <w:r w:rsidRPr="00B71802">
        <w:t>group</w:t>
      </w:r>
      <w:r w:rsidR="000A5C4F">
        <w:t xml:space="preserve"> </w:t>
      </w:r>
      <w:r w:rsidRPr="00B71802">
        <w:t>and</w:t>
      </w:r>
      <w:r w:rsidR="000A5C4F">
        <w:t xml:space="preserve"> </w:t>
      </w:r>
      <w:r w:rsidRPr="00B71802">
        <w:t>in</w:t>
      </w:r>
      <w:r w:rsidR="000A5C4F">
        <w:t xml:space="preserve"> </w:t>
      </w:r>
      <w:r w:rsidRPr="00B71802">
        <w:t>2.6%</w:t>
      </w:r>
      <w:r w:rsidR="000A5C4F">
        <w:t xml:space="preserve"> </w:t>
      </w:r>
      <w:r w:rsidRPr="00B71802">
        <w:t>of</w:t>
      </w:r>
      <w:r w:rsidR="000A5C4F">
        <w:t xml:space="preserve"> </w:t>
      </w:r>
      <w:r w:rsidRPr="00B71802">
        <w:t>patients</w:t>
      </w:r>
      <w:r w:rsidR="000A5C4F">
        <w:t xml:space="preserve"> </w:t>
      </w:r>
      <w:r w:rsidRPr="00B71802">
        <w:t>in</w:t>
      </w:r>
      <w:r w:rsidR="000A5C4F">
        <w:t xml:space="preserve"> </w:t>
      </w:r>
      <w:r w:rsidRPr="00B71802">
        <w:t>the</w:t>
      </w:r>
      <w:r w:rsidR="000A5C4F">
        <w:t xml:space="preserve"> </w:t>
      </w:r>
      <w:r w:rsidRPr="00B71802">
        <w:t>placebo</w:t>
      </w:r>
      <w:r w:rsidR="000A5C4F">
        <w:t xml:space="preserve"> </w:t>
      </w:r>
      <w:r w:rsidRPr="00B71802">
        <w:t>group</w:t>
      </w:r>
      <w:r w:rsidR="000A5C4F">
        <w:t xml:space="preserve"> </w:t>
      </w:r>
      <w:r w:rsidRPr="00B71802">
        <w:t>in</w:t>
      </w:r>
      <w:r w:rsidR="000A5C4F">
        <w:t xml:space="preserve"> </w:t>
      </w:r>
      <w:r w:rsidRPr="00B71802">
        <w:t>Study</w:t>
      </w:r>
      <w:r w:rsidR="000A5C4F">
        <w:t xml:space="preserve"> </w:t>
      </w:r>
      <w:r w:rsidRPr="00B71802">
        <w:t>R727-CL-1308.</w:t>
      </w:r>
      <w:r w:rsidR="000A5C4F">
        <w:t xml:space="preserve"> </w:t>
      </w:r>
      <w:r w:rsidRPr="00B71802">
        <w:t>In</w:t>
      </w:r>
      <w:r w:rsidR="000A5C4F">
        <w:t xml:space="preserve"> </w:t>
      </w:r>
      <w:r w:rsidRPr="00B71802">
        <w:t>Study</w:t>
      </w:r>
      <w:r w:rsidR="000A5C4F">
        <w:t xml:space="preserve"> </w:t>
      </w:r>
      <w:r w:rsidRPr="00B71802">
        <w:t>EFC13786,</w:t>
      </w:r>
      <w:r w:rsidR="000A5C4F">
        <w:t xml:space="preserve"> </w:t>
      </w:r>
      <w:r w:rsidRPr="00B71802">
        <w:t>5.4%</w:t>
      </w:r>
      <w:r w:rsidR="000A5C4F">
        <w:t xml:space="preserve"> </w:t>
      </w:r>
      <w:r w:rsidRPr="00B71802">
        <w:t>exhibited</w:t>
      </w:r>
      <w:r w:rsidR="000A5C4F">
        <w:t xml:space="preserve"> </w:t>
      </w:r>
      <w:r>
        <w:t>treatment</w:t>
      </w:r>
      <w:r w:rsidR="000A5C4F">
        <w:t xml:space="preserve"> </w:t>
      </w:r>
      <w:r>
        <w:t>emergent</w:t>
      </w:r>
      <w:r w:rsidR="000A5C4F">
        <w:t xml:space="preserve"> </w:t>
      </w:r>
      <w:r w:rsidRPr="00B71802">
        <w:t>ADA</w:t>
      </w:r>
      <w:r w:rsidR="000A5C4F">
        <w:t xml:space="preserve"> </w:t>
      </w:r>
      <w:r w:rsidRPr="00B71802">
        <w:t>positive</w:t>
      </w:r>
      <w:r w:rsidR="000A5C4F">
        <w:t xml:space="preserve"> </w:t>
      </w:r>
      <w:r w:rsidRPr="00B71802">
        <w:t>responses</w:t>
      </w:r>
      <w:r w:rsidR="000A5C4F">
        <w:t xml:space="preserve"> </w:t>
      </w:r>
      <w:r w:rsidRPr="00B71802">
        <w:t>in</w:t>
      </w:r>
      <w:r w:rsidR="000A5C4F">
        <w:t xml:space="preserve"> </w:t>
      </w:r>
      <w:r w:rsidRPr="00B71802">
        <w:t>the</w:t>
      </w:r>
      <w:r w:rsidR="000A5C4F">
        <w:t xml:space="preserve"> </w:t>
      </w:r>
      <w:r w:rsidRPr="00B71802">
        <w:t>150</w:t>
      </w:r>
      <w:r w:rsidR="000A5C4F">
        <w:t xml:space="preserve"> </w:t>
      </w:r>
      <w:r w:rsidRPr="00B71802">
        <w:t>Q4W/150</w:t>
      </w:r>
      <w:r w:rsidR="000A5C4F">
        <w:t xml:space="preserve"> </w:t>
      </w:r>
      <w:r w:rsidRPr="00B71802">
        <w:t>Q2W</w:t>
      </w:r>
      <w:r w:rsidR="000A5C4F">
        <w:t xml:space="preserve"> </w:t>
      </w:r>
      <w:r w:rsidRPr="00B71802">
        <w:t>group</w:t>
      </w:r>
      <w:r w:rsidR="000A5C4F">
        <w:t xml:space="preserve"> </w:t>
      </w:r>
      <w:r w:rsidRPr="00B71802">
        <w:t>versus</w:t>
      </w:r>
      <w:r w:rsidR="000A5C4F">
        <w:t xml:space="preserve"> </w:t>
      </w:r>
      <w:r w:rsidRPr="00B71802">
        <w:t>none</w:t>
      </w:r>
      <w:r w:rsidR="000A5C4F">
        <w:t xml:space="preserve"> </w:t>
      </w:r>
      <w:r w:rsidRPr="00B71802">
        <w:t>in</w:t>
      </w:r>
      <w:r w:rsidR="000A5C4F">
        <w:t xml:space="preserve"> </w:t>
      </w:r>
      <w:r w:rsidRPr="00B71802">
        <w:t>the</w:t>
      </w:r>
      <w:r w:rsidR="000A5C4F">
        <w:t xml:space="preserve"> </w:t>
      </w:r>
      <w:r w:rsidRPr="00B71802">
        <w:t>placebo</w:t>
      </w:r>
      <w:r w:rsidR="000A5C4F">
        <w:t xml:space="preserve"> </w:t>
      </w:r>
      <w:r w:rsidRPr="00B71802">
        <w:t>group.</w:t>
      </w:r>
      <w:r w:rsidR="000A5C4F">
        <w:t xml:space="preserve"> </w:t>
      </w:r>
      <w:r w:rsidRPr="00B71802">
        <w:t>In</w:t>
      </w:r>
      <w:r w:rsidR="000A5C4F">
        <w:t xml:space="preserve"> </w:t>
      </w:r>
      <w:r w:rsidRPr="00B71802">
        <w:t>both</w:t>
      </w:r>
      <w:r w:rsidR="000A5C4F">
        <w:t xml:space="preserve"> </w:t>
      </w:r>
      <w:r w:rsidRPr="00B71802">
        <w:t>studies,</w:t>
      </w:r>
      <w:r w:rsidR="000A5C4F">
        <w:t xml:space="preserve"> </w:t>
      </w:r>
      <w:r w:rsidRPr="00B71802">
        <w:t>most</w:t>
      </w:r>
      <w:r w:rsidR="000A5C4F">
        <w:t xml:space="preserve"> </w:t>
      </w:r>
      <w:r w:rsidRPr="00B71802">
        <w:t>of</w:t>
      </w:r>
      <w:r w:rsidR="000A5C4F">
        <w:t xml:space="preserve"> </w:t>
      </w:r>
      <w:r w:rsidRPr="00B71802">
        <w:t>the</w:t>
      </w:r>
      <w:r w:rsidR="000A5C4F">
        <w:t xml:space="preserve"> </w:t>
      </w:r>
      <w:r w:rsidR="00C22FE4">
        <w:t>anti-drug</w:t>
      </w:r>
      <w:r w:rsidR="000A5C4F">
        <w:t xml:space="preserve"> </w:t>
      </w:r>
      <w:r w:rsidR="00C22FE4">
        <w:t>antibody</w:t>
      </w:r>
      <w:r w:rsidR="000A5C4F">
        <w:t xml:space="preserve"> </w:t>
      </w:r>
      <w:r w:rsidRPr="00B71802">
        <w:t>positive</w:t>
      </w:r>
      <w:r w:rsidR="000A5C4F">
        <w:t xml:space="preserve"> </w:t>
      </w:r>
      <w:r w:rsidRPr="00B71802">
        <w:t>samples</w:t>
      </w:r>
      <w:r w:rsidR="000A5C4F">
        <w:t xml:space="preserve"> </w:t>
      </w:r>
      <w:r w:rsidRPr="00B71802">
        <w:t>exhibited</w:t>
      </w:r>
      <w:r w:rsidR="000A5C4F">
        <w:t xml:space="preserve"> </w:t>
      </w:r>
      <w:r w:rsidRPr="00B71802">
        <w:t>low</w:t>
      </w:r>
      <w:r w:rsidR="000A5C4F">
        <w:t xml:space="preserve"> </w:t>
      </w:r>
      <w:r w:rsidRPr="00B71802">
        <w:t>titres</w:t>
      </w:r>
      <w:r w:rsidR="000A5C4F">
        <w:t xml:space="preserve"> </w:t>
      </w:r>
      <w:r w:rsidRPr="00B71802">
        <w:t>(</w:t>
      </w:r>
      <w:r w:rsidR="00C22FE4">
        <w:t>≤</w:t>
      </w:r>
      <w:r w:rsidR="000A5C4F">
        <w:t xml:space="preserve"> </w:t>
      </w:r>
      <w:r w:rsidRPr="00B71802">
        <w:t>240).</w:t>
      </w:r>
    </w:p>
    <w:p w:rsidR="00BE5ED0" w:rsidRDefault="00FC3FF8" w:rsidP="00FC3FF8">
      <w:r w:rsidRPr="00B71802">
        <w:t>Overall,</w:t>
      </w:r>
      <w:r w:rsidR="000A5C4F">
        <w:t xml:space="preserve"> </w:t>
      </w:r>
      <w:r w:rsidRPr="00B71802">
        <w:t>the</w:t>
      </w:r>
      <w:r w:rsidR="000A5C4F">
        <w:t xml:space="preserve"> </w:t>
      </w:r>
      <w:r w:rsidRPr="00B71802">
        <w:t>incidence</w:t>
      </w:r>
      <w:r w:rsidR="000A5C4F">
        <w:t xml:space="preserve"> </w:t>
      </w:r>
      <w:r w:rsidRPr="00B71802">
        <w:t>of</w:t>
      </w:r>
      <w:r w:rsidR="000A5C4F">
        <w:t xml:space="preserve"> </w:t>
      </w:r>
      <w:r w:rsidRPr="00B71802">
        <w:t>neutralising</w:t>
      </w:r>
      <w:r w:rsidR="000A5C4F">
        <w:t xml:space="preserve"> </w:t>
      </w:r>
      <w:r w:rsidRPr="00B71802">
        <w:t>antibody</w:t>
      </w:r>
      <w:r w:rsidR="000A5C4F">
        <w:t xml:space="preserve"> </w:t>
      </w:r>
      <w:r w:rsidRPr="00B71802">
        <w:t>(NAb)</w:t>
      </w:r>
      <w:r w:rsidR="000A5C4F">
        <w:t xml:space="preserve"> </w:t>
      </w:r>
      <w:r w:rsidRPr="00B71802">
        <w:t>was</w:t>
      </w:r>
      <w:r w:rsidR="000A5C4F">
        <w:t xml:space="preserve"> </w:t>
      </w:r>
      <w:r w:rsidRPr="00B71802">
        <w:t>low,</w:t>
      </w:r>
      <w:r w:rsidR="000A5C4F">
        <w:t xml:space="preserve"> </w:t>
      </w:r>
      <w:r w:rsidRPr="00B71802">
        <w:t>with</w:t>
      </w:r>
      <w:r w:rsidR="000A5C4F">
        <w:t xml:space="preserve"> </w:t>
      </w:r>
      <w:r w:rsidRPr="00B71802">
        <w:t>only</w:t>
      </w:r>
      <w:r w:rsidR="000A5C4F">
        <w:t xml:space="preserve"> </w:t>
      </w:r>
      <w:r w:rsidRPr="00B71802">
        <w:t>2</w:t>
      </w:r>
      <w:r w:rsidR="000A5C4F">
        <w:t xml:space="preserve"> </w:t>
      </w:r>
      <w:r w:rsidRPr="00B71802">
        <w:t>patients</w:t>
      </w:r>
      <w:r w:rsidR="000A5C4F">
        <w:t xml:space="preserve"> </w:t>
      </w:r>
      <w:r w:rsidRPr="00B71802">
        <w:t>positive</w:t>
      </w:r>
      <w:r w:rsidR="000A5C4F">
        <w:t xml:space="preserve"> </w:t>
      </w:r>
      <w:r w:rsidRPr="00B71802">
        <w:t>in</w:t>
      </w:r>
      <w:r w:rsidR="000A5C4F">
        <w:t xml:space="preserve"> </w:t>
      </w:r>
      <w:r w:rsidRPr="00B71802">
        <w:t>the</w:t>
      </w:r>
      <w:r w:rsidR="000A5C4F">
        <w:t xml:space="preserve"> </w:t>
      </w:r>
      <w:r w:rsidRPr="00B71802">
        <w:t>300</w:t>
      </w:r>
      <w:r w:rsidR="000A5C4F">
        <w:t xml:space="preserve"> </w:t>
      </w:r>
      <w:r w:rsidR="00224853">
        <w:t>mg</w:t>
      </w:r>
      <w:r w:rsidR="000A5C4F">
        <w:t xml:space="preserve"> </w:t>
      </w:r>
      <w:r w:rsidRPr="00B71802">
        <w:t>Q4W/150</w:t>
      </w:r>
      <w:r w:rsidR="000A5C4F">
        <w:t xml:space="preserve"> </w:t>
      </w:r>
      <w:r w:rsidR="00224853">
        <w:t>mg</w:t>
      </w:r>
      <w:r w:rsidR="000A5C4F">
        <w:t xml:space="preserve"> </w:t>
      </w:r>
      <w:r w:rsidRPr="00B71802">
        <w:t>Q2W</w:t>
      </w:r>
      <w:r w:rsidR="000A5C4F">
        <w:t xml:space="preserve"> </w:t>
      </w:r>
      <w:r w:rsidRPr="00B71802">
        <w:t>group.</w:t>
      </w:r>
      <w:r w:rsidR="000A5C4F">
        <w:t xml:space="preserve"> </w:t>
      </w:r>
      <w:r w:rsidRPr="00B71802">
        <w:t>The</w:t>
      </w:r>
      <w:r w:rsidR="000A5C4F">
        <w:t xml:space="preserve"> </w:t>
      </w:r>
      <w:r w:rsidRPr="00B71802">
        <w:t>data</w:t>
      </w:r>
      <w:r w:rsidR="000A5C4F">
        <w:t xml:space="preserve"> </w:t>
      </w:r>
      <w:r w:rsidRPr="00B71802">
        <w:t>in</w:t>
      </w:r>
      <w:r w:rsidR="000A5C4F">
        <w:t xml:space="preserve"> </w:t>
      </w:r>
      <w:r w:rsidRPr="00B71802">
        <w:t>these</w:t>
      </w:r>
      <w:r w:rsidR="000A5C4F">
        <w:t xml:space="preserve"> </w:t>
      </w:r>
      <w:r w:rsidRPr="00B71802">
        <w:t>patients</w:t>
      </w:r>
      <w:r w:rsidR="000A5C4F">
        <w:t xml:space="preserve"> </w:t>
      </w:r>
      <w:r w:rsidRPr="00B71802">
        <w:t>do</w:t>
      </w:r>
      <w:r w:rsidR="000A5C4F">
        <w:t xml:space="preserve"> </w:t>
      </w:r>
      <w:r w:rsidRPr="00B71802">
        <w:t>not</w:t>
      </w:r>
      <w:r w:rsidR="000A5C4F">
        <w:t xml:space="preserve"> </w:t>
      </w:r>
      <w:r w:rsidRPr="00B71802">
        <w:t>suggest</w:t>
      </w:r>
      <w:r w:rsidR="000A5C4F">
        <w:t xml:space="preserve"> </w:t>
      </w:r>
      <w:r w:rsidRPr="00B71802">
        <w:t>a</w:t>
      </w:r>
      <w:r w:rsidR="000A5C4F">
        <w:t xml:space="preserve"> </w:t>
      </w:r>
      <w:r w:rsidRPr="00B71802">
        <w:t>correlation</w:t>
      </w:r>
      <w:r w:rsidR="000A5C4F">
        <w:t xml:space="preserve"> </w:t>
      </w:r>
      <w:r w:rsidRPr="00B71802">
        <w:t>between</w:t>
      </w:r>
      <w:r w:rsidR="000A5C4F">
        <w:t xml:space="preserve"> </w:t>
      </w:r>
      <w:r w:rsidRPr="00B71802">
        <w:t>NAb</w:t>
      </w:r>
      <w:r w:rsidR="000A5C4F">
        <w:t xml:space="preserve"> </w:t>
      </w:r>
      <w:r w:rsidRPr="00B71802">
        <w:t>and</w:t>
      </w:r>
      <w:r w:rsidR="000A5C4F">
        <w:t xml:space="preserve"> </w:t>
      </w:r>
      <w:r w:rsidRPr="00B71802">
        <w:t>alirocumab</w:t>
      </w:r>
      <w:r w:rsidR="000A5C4F">
        <w:t xml:space="preserve"> </w:t>
      </w:r>
      <w:r w:rsidRPr="00B71802">
        <w:t>exposure,</w:t>
      </w:r>
      <w:r w:rsidR="000A5C4F">
        <w:t xml:space="preserve"> </w:t>
      </w:r>
      <w:r w:rsidRPr="00B71802">
        <w:t>LDL-C</w:t>
      </w:r>
      <w:r w:rsidR="000A5C4F">
        <w:t xml:space="preserve"> </w:t>
      </w:r>
      <w:r w:rsidRPr="00B71802">
        <w:t>lowering</w:t>
      </w:r>
      <w:r w:rsidR="000A5C4F">
        <w:t xml:space="preserve"> </w:t>
      </w:r>
      <w:r w:rsidRPr="00B71802">
        <w:t>efficacy.</w:t>
      </w:r>
    </w:p>
    <w:p w:rsidR="00FC3FF8" w:rsidRPr="00B71802" w:rsidRDefault="00350CA8" w:rsidP="00FC3FF8">
      <w:pPr>
        <w:pStyle w:val="Heading6"/>
      </w:pPr>
      <w:r>
        <w:t>Two</w:t>
      </w:r>
      <w:r w:rsidR="000A5C4F">
        <w:t xml:space="preserve"> </w:t>
      </w:r>
      <w:r>
        <w:t>weekly</w:t>
      </w:r>
      <w:r w:rsidR="000A5C4F">
        <w:t xml:space="preserve"> </w:t>
      </w:r>
      <w:r>
        <w:t>dosing</w:t>
      </w:r>
      <w:r w:rsidR="000A5C4F">
        <w:t xml:space="preserve"> </w:t>
      </w:r>
      <w:r>
        <w:t>(</w:t>
      </w:r>
      <w:r w:rsidRPr="00B71802">
        <w:t>Q2W</w:t>
      </w:r>
      <w:r>
        <w:t>)</w:t>
      </w:r>
    </w:p>
    <w:p w:rsidR="00CE7B96" w:rsidRPr="00500337" w:rsidRDefault="00FC3FF8" w:rsidP="00812F6C">
      <w:r w:rsidRPr="00B71802">
        <w:t>The</w:t>
      </w:r>
      <w:r w:rsidR="000A5C4F">
        <w:t xml:space="preserve"> </w:t>
      </w:r>
      <w:r w:rsidRPr="00B71802">
        <w:t>data</w:t>
      </w:r>
      <w:r w:rsidR="000A5C4F">
        <w:t xml:space="preserve"> </w:t>
      </w:r>
      <w:r w:rsidRPr="00B71802">
        <w:t>on</w:t>
      </w:r>
      <w:r w:rsidR="000A5C4F">
        <w:t xml:space="preserve"> </w:t>
      </w:r>
      <w:r w:rsidRPr="00B71802">
        <w:t>the</w:t>
      </w:r>
      <w:r w:rsidR="000A5C4F">
        <w:t xml:space="preserve"> </w:t>
      </w:r>
      <w:r w:rsidRPr="00B71802">
        <w:t>development</w:t>
      </w:r>
      <w:r w:rsidR="000A5C4F">
        <w:t xml:space="preserve"> </w:t>
      </w:r>
      <w:r w:rsidRPr="00B71802">
        <w:t>of</w:t>
      </w:r>
      <w:r w:rsidR="000A5C4F">
        <w:t xml:space="preserve"> </w:t>
      </w:r>
      <w:r w:rsidRPr="00B71802">
        <w:t>ADA</w:t>
      </w:r>
      <w:r w:rsidR="000A5C4F">
        <w:t xml:space="preserve"> </w:t>
      </w:r>
      <w:r w:rsidRPr="00B71802">
        <w:t>in</w:t>
      </w:r>
      <w:r w:rsidR="000A5C4F">
        <w:t xml:space="preserve"> </w:t>
      </w:r>
      <w:r w:rsidRPr="00B71802">
        <w:t>the</w:t>
      </w:r>
      <w:r w:rsidR="000A5C4F">
        <w:t xml:space="preserve"> </w:t>
      </w:r>
      <w:r w:rsidRPr="00B71802">
        <w:t>integrated</w:t>
      </w:r>
      <w:r w:rsidR="000A5C4F">
        <w:t xml:space="preserve"> </w:t>
      </w:r>
      <w:r w:rsidRPr="00B71802">
        <w:t>analysis</w:t>
      </w:r>
      <w:r w:rsidR="000A5C4F">
        <w:t xml:space="preserve"> </w:t>
      </w:r>
      <w:r w:rsidRPr="00B71802">
        <w:t>confirmed</w:t>
      </w:r>
      <w:r w:rsidR="000A5C4F">
        <w:t xml:space="preserve"> </w:t>
      </w:r>
      <w:r w:rsidRPr="00B71802">
        <w:t>the</w:t>
      </w:r>
      <w:r w:rsidR="000A5C4F">
        <w:t xml:space="preserve"> </w:t>
      </w:r>
      <w:r w:rsidRPr="00B71802">
        <w:t>results</w:t>
      </w:r>
      <w:r w:rsidR="000A5C4F">
        <w:t xml:space="preserve"> </w:t>
      </w:r>
      <w:r w:rsidRPr="00B71802">
        <w:t>provided</w:t>
      </w:r>
      <w:r w:rsidR="000A5C4F">
        <w:t xml:space="preserve"> </w:t>
      </w:r>
      <w:r w:rsidRPr="00B71802">
        <w:t>in</w:t>
      </w:r>
      <w:r w:rsidR="000A5C4F">
        <w:t xml:space="preserve"> </w:t>
      </w:r>
      <w:r w:rsidRPr="00B71802">
        <w:t>the</w:t>
      </w:r>
      <w:r w:rsidR="000A5C4F">
        <w:t xml:space="preserve"> </w:t>
      </w:r>
      <w:r w:rsidRPr="00B71802">
        <w:t>initial</w:t>
      </w:r>
      <w:r w:rsidR="000A5C4F">
        <w:t xml:space="preserve"> </w:t>
      </w:r>
      <w:r w:rsidRPr="00B71802">
        <w:t>application.</w:t>
      </w:r>
      <w:r w:rsidR="000A5C4F">
        <w:t xml:space="preserve"> </w:t>
      </w:r>
      <w:r w:rsidRPr="00B71802">
        <w:t>Treatment</w:t>
      </w:r>
      <w:r w:rsidR="000A5C4F">
        <w:t xml:space="preserve"> </w:t>
      </w:r>
      <w:r w:rsidRPr="00B71802">
        <w:t>emergent</w:t>
      </w:r>
      <w:r w:rsidR="000A5C4F">
        <w:t xml:space="preserve"> </w:t>
      </w:r>
      <w:r w:rsidRPr="00B71802">
        <w:t>ADAs</w:t>
      </w:r>
      <w:r w:rsidR="000A5C4F">
        <w:t xml:space="preserve"> </w:t>
      </w:r>
      <w:r w:rsidRPr="00B71802">
        <w:t>were</w:t>
      </w:r>
      <w:r w:rsidR="000A5C4F">
        <w:t xml:space="preserve"> </w:t>
      </w:r>
      <w:r w:rsidRPr="00B71802">
        <w:t>reported</w:t>
      </w:r>
      <w:r w:rsidR="000A5C4F">
        <w:t xml:space="preserve"> </w:t>
      </w:r>
      <w:r w:rsidRPr="00B71802">
        <w:t>in</w:t>
      </w:r>
      <w:r w:rsidR="000A5C4F">
        <w:t xml:space="preserve"> </w:t>
      </w:r>
      <w:r w:rsidRPr="00B71802">
        <w:t>5.1%</w:t>
      </w:r>
      <w:r w:rsidR="000A5C4F">
        <w:t xml:space="preserve"> </w:t>
      </w:r>
      <w:r w:rsidRPr="00B71802">
        <w:t>of</w:t>
      </w:r>
      <w:r w:rsidR="000A5C4F">
        <w:t xml:space="preserve"> </w:t>
      </w:r>
      <w:r w:rsidRPr="00B71802">
        <w:t>patients</w:t>
      </w:r>
      <w:r w:rsidR="000A5C4F">
        <w:t xml:space="preserve"> </w:t>
      </w:r>
      <w:r w:rsidRPr="00B71802">
        <w:t>in</w:t>
      </w:r>
      <w:r w:rsidR="000A5C4F">
        <w:t xml:space="preserve"> </w:t>
      </w:r>
      <w:r w:rsidRPr="00B71802">
        <w:t>the</w:t>
      </w:r>
      <w:r w:rsidR="000A5C4F">
        <w:t xml:space="preserve"> </w:t>
      </w:r>
      <w:r w:rsidRPr="00B71802">
        <w:t>alirocumab</w:t>
      </w:r>
      <w:r w:rsidR="000A5C4F">
        <w:t xml:space="preserve"> </w:t>
      </w:r>
      <w:r w:rsidRPr="00B71802">
        <w:t>group.</w:t>
      </w:r>
      <w:r w:rsidR="000A5C4F">
        <w:t xml:space="preserve"> </w:t>
      </w:r>
      <w:r w:rsidRPr="00B71802">
        <w:t>This</w:t>
      </w:r>
      <w:r w:rsidR="000A5C4F">
        <w:t xml:space="preserve"> </w:t>
      </w:r>
      <w:r w:rsidRPr="00B71802">
        <w:t>corresponds</w:t>
      </w:r>
      <w:r w:rsidR="000A5C4F">
        <w:t xml:space="preserve"> </w:t>
      </w:r>
      <w:r w:rsidRPr="00B71802">
        <w:t>to</w:t>
      </w:r>
      <w:r w:rsidR="000A5C4F">
        <w:t xml:space="preserve"> </w:t>
      </w:r>
      <w:r w:rsidRPr="00B71802">
        <w:t>only</w:t>
      </w:r>
      <w:r w:rsidR="000A5C4F">
        <w:t xml:space="preserve"> </w:t>
      </w:r>
      <w:r w:rsidRPr="00B71802">
        <w:t>eight</w:t>
      </w:r>
      <w:r w:rsidR="000A5C4F">
        <w:t xml:space="preserve"> </w:t>
      </w:r>
      <w:r w:rsidRPr="00B71802">
        <w:t>new</w:t>
      </w:r>
      <w:r w:rsidR="000A5C4F">
        <w:t xml:space="preserve"> </w:t>
      </w:r>
      <w:r w:rsidRPr="00B71802">
        <w:t>treatment</w:t>
      </w:r>
      <w:r w:rsidR="000A5C4F">
        <w:t xml:space="preserve"> </w:t>
      </w:r>
      <w:r w:rsidRPr="00B71802">
        <w:t>emergent</w:t>
      </w:r>
      <w:r w:rsidR="000A5C4F">
        <w:t xml:space="preserve"> </w:t>
      </w:r>
      <w:r w:rsidRPr="00B71802">
        <w:t>ADA</w:t>
      </w:r>
      <w:r w:rsidR="000A5C4F">
        <w:t xml:space="preserve"> </w:t>
      </w:r>
      <w:r w:rsidRPr="00B71802">
        <w:t>positive</w:t>
      </w:r>
      <w:r w:rsidR="000A5C4F">
        <w:t xml:space="preserve"> </w:t>
      </w:r>
      <w:r w:rsidRPr="00B71802">
        <w:t>results</w:t>
      </w:r>
      <w:r w:rsidR="000A5C4F">
        <w:t xml:space="preserve"> </w:t>
      </w:r>
      <w:r w:rsidRPr="00B71802">
        <w:t>over</w:t>
      </w:r>
      <w:r w:rsidR="000A5C4F">
        <w:t xml:space="preserve"> </w:t>
      </w:r>
      <w:r w:rsidRPr="00B71802">
        <w:t>the</w:t>
      </w:r>
      <w:r w:rsidR="000A5C4F">
        <w:t xml:space="preserve"> </w:t>
      </w:r>
      <w:r w:rsidRPr="00B71802">
        <w:t>additional</w:t>
      </w:r>
      <w:r w:rsidR="000A5C4F">
        <w:t xml:space="preserve"> </w:t>
      </w:r>
      <w:r w:rsidRPr="00B71802">
        <w:t>period</w:t>
      </w:r>
      <w:r w:rsidR="000A5C4F">
        <w:t xml:space="preserve"> </w:t>
      </w:r>
      <w:r w:rsidRPr="00B71802">
        <w:t>of</w:t>
      </w:r>
      <w:r w:rsidR="000A5C4F">
        <w:t xml:space="preserve"> </w:t>
      </w:r>
      <w:r w:rsidRPr="00B71802">
        <w:t>the</w:t>
      </w:r>
      <w:r w:rsidR="000A5C4F">
        <w:t xml:space="preserve"> </w:t>
      </w:r>
      <w:r w:rsidRPr="00B71802">
        <w:t>five</w:t>
      </w:r>
      <w:r w:rsidR="000A5C4F">
        <w:t xml:space="preserve"> </w:t>
      </w:r>
      <w:r w:rsidRPr="00B71802">
        <w:t>completed</w:t>
      </w:r>
      <w:r w:rsidR="000A5C4F">
        <w:t xml:space="preserve"> </w:t>
      </w:r>
      <w:r w:rsidRPr="00B71802">
        <w:t>studies.</w:t>
      </w:r>
      <w:r w:rsidR="000A5C4F">
        <w:t xml:space="preserve"> </w:t>
      </w:r>
      <w:r w:rsidRPr="00B71802">
        <w:t>Compared</w:t>
      </w:r>
      <w:r w:rsidR="000A5C4F">
        <w:t xml:space="preserve"> </w:t>
      </w:r>
      <w:r w:rsidRPr="00B71802">
        <w:t>with</w:t>
      </w:r>
      <w:r w:rsidR="000A5C4F">
        <w:t xml:space="preserve"> </w:t>
      </w:r>
      <w:r w:rsidRPr="00B71802">
        <w:t>patients</w:t>
      </w:r>
      <w:r w:rsidR="000A5C4F">
        <w:t xml:space="preserve"> </w:t>
      </w:r>
      <w:r w:rsidRPr="00B71802">
        <w:t>who</w:t>
      </w:r>
      <w:r w:rsidR="000A5C4F">
        <w:t xml:space="preserve"> </w:t>
      </w:r>
      <w:r w:rsidRPr="00B71802">
        <w:t>were</w:t>
      </w:r>
      <w:r w:rsidR="000A5C4F">
        <w:t xml:space="preserve"> </w:t>
      </w:r>
      <w:r w:rsidRPr="00B71802">
        <w:t>ADA</w:t>
      </w:r>
      <w:r w:rsidR="000A5C4F">
        <w:t xml:space="preserve"> </w:t>
      </w:r>
      <w:r w:rsidRPr="00B71802">
        <w:t>negative,</w:t>
      </w:r>
      <w:r w:rsidR="000A5C4F">
        <w:t xml:space="preserve"> </w:t>
      </w:r>
      <w:r w:rsidRPr="00B71802">
        <w:t>patients</w:t>
      </w:r>
      <w:r w:rsidR="000A5C4F">
        <w:t xml:space="preserve"> </w:t>
      </w:r>
      <w:r w:rsidRPr="00B71802">
        <w:t>with</w:t>
      </w:r>
      <w:r w:rsidR="000A5C4F">
        <w:t xml:space="preserve"> </w:t>
      </w:r>
      <w:r w:rsidRPr="00B71802">
        <w:t>an</w:t>
      </w:r>
      <w:r w:rsidR="000A5C4F">
        <w:t xml:space="preserve"> </w:t>
      </w:r>
      <w:r w:rsidRPr="00B71802">
        <w:t>ADA</w:t>
      </w:r>
      <w:r w:rsidR="000A5C4F">
        <w:t xml:space="preserve"> </w:t>
      </w:r>
      <w:r w:rsidRPr="00B71802">
        <w:t>positive</w:t>
      </w:r>
      <w:r w:rsidR="000A5C4F">
        <w:t xml:space="preserve"> </w:t>
      </w:r>
      <w:r w:rsidRPr="00B71802">
        <w:t>status</w:t>
      </w:r>
      <w:r w:rsidR="000A5C4F">
        <w:t xml:space="preserve"> </w:t>
      </w:r>
      <w:r w:rsidRPr="00B71802">
        <w:t>did</w:t>
      </w:r>
      <w:r w:rsidR="000A5C4F">
        <w:t xml:space="preserve"> </w:t>
      </w:r>
      <w:r w:rsidRPr="00B71802">
        <w:t>not</w:t>
      </w:r>
      <w:r w:rsidR="000A5C4F">
        <w:t xml:space="preserve"> </w:t>
      </w:r>
      <w:r w:rsidRPr="00B71802">
        <w:t>exhibit</w:t>
      </w:r>
      <w:r w:rsidR="000A5C4F">
        <w:t xml:space="preserve"> </w:t>
      </w:r>
      <w:r w:rsidRPr="00B71802">
        <w:t>any</w:t>
      </w:r>
      <w:r w:rsidR="000A5C4F">
        <w:t xml:space="preserve"> </w:t>
      </w:r>
      <w:r w:rsidRPr="00B71802">
        <w:t>difference</w:t>
      </w:r>
      <w:r w:rsidR="000A5C4F">
        <w:t xml:space="preserve"> </w:t>
      </w:r>
      <w:r w:rsidRPr="00B71802">
        <w:t>in</w:t>
      </w:r>
      <w:r w:rsidR="000A5C4F">
        <w:t xml:space="preserve"> </w:t>
      </w:r>
      <w:r w:rsidRPr="00B71802">
        <w:t>alirocumab</w:t>
      </w:r>
      <w:r w:rsidR="000A5C4F">
        <w:t xml:space="preserve"> </w:t>
      </w:r>
      <w:r w:rsidRPr="00B71802">
        <w:t>efficacy.</w:t>
      </w:r>
      <w:r w:rsidR="000A5C4F">
        <w:t xml:space="preserve"> </w:t>
      </w:r>
      <w:r w:rsidRPr="00B71802">
        <w:t>NAb</w:t>
      </w:r>
      <w:r w:rsidR="000A5C4F">
        <w:t xml:space="preserve"> </w:t>
      </w:r>
      <w:r w:rsidRPr="00B71802">
        <w:t>were</w:t>
      </w:r>
      <w:r w:rsidR="000A5C4F">
        <w:t xml:space="preserve"> </w:t>
      </w:r>
      <w:r w:rsidRPr="00B71802">
        <w:t>observed</w:t>
      </w:r>
      <w:r w:rsidR="000A5C4F">
        <w:t xml:space="preserve"> </w:t>
      </w:r>
      <w:r w:rsidRPr="00B71802">
        <w:t>in</w:t>
      </w:r>
      <w:r w:rsidR="000A5C4F">
        <w:t xml:space="preserve"> </w:t>
      </w:r>
      <w:r w:rsidRPr="00B71802">
        <w:t>few</w:t>
      </w:r>
      <w:r w:rsidR="000A5C4F">
        <w:t xml:space="preserve"> </w:t>
      </w:r>
      <w:r w:rsidRPr="00B71802">
        <w:t>(38</w:t>
      </w:r>
      <w:r w:rsidR="000A5C4F">
        <w:t xml:space="preserve"> </w:t>
      </w:r>
      <w:r w:rsidRPr="00B71802">
        <w:t>patients;</w:t>
      </w:r>
      <w:r w:rsidR="000A5C4F">
        <w:t xml:space="preserve"> </w:t>
      </w:r>
      <w:r w:rsidRPr="00B71802">
        <w:t>1.3%)</w:t>
      </w:r>
      <w:r w:rsidR="000A5C4F">
        <w:t xml:space="preserve"> </w:t>
      </w:r>
      <w:r w:rsidRPr="00B71802">
        <w:t>patients</w:t>
      </w:r>
      <w:r w:rsidR="000A5C4F">
        <w:t xml:space="preserve"> </w:t>
      </w:r>
      <w:r w:rsidRPr="00B71802">
        <w:t>as</w:t>
      </w:r>
      <w:r w:rsidR="000A5C4F">
        <w:t xml:space="preserve"> </w:t>
      </w:r>
      <w:r w:rsidRPr="00B71802">
        <w:t>compared</w:t>
      </w:r>
      <w:r w:rsidR="000A5C4F">
        <w:t xml:space="preserve"> </w:t>
      </w:r>
      <w:r w:rsidRPr="00B71802">
        <w:t>to</w:t>
      </w:r>
      <w:r w:rsidR="000A5C4F">
        <w:t xml:space="preserve"> </w:t>
      </w:r>
      <w:r w:rsidRPr="00B71802">
        <w:t>36</w:t>
      </w:r>
      <w:r w:rsidR="000A5C4F">
        <w:t xml:space="preserve"> </w:t>
      </w:r>
      <w:r w:rsidRPr="00B71802">
        <w:t>patients</w:t>
      </w:r>
      <w:r w:rsidR="000A5C4F">
        <w:t xml:space="preserve"> </w:t>
      </w:r>
      <w:r w:rsidRPr="00B71802">
        <w:t>in</w:t>
      </w:r>
      <w:r w:rsidR="000A5C4F">
        <w:t xml:space="preserve"> </w:t>
      </w:r>
      <w:r w:rsidRPr="00B71802">
        <w:t>the</w:t>
      </w:r>
      <w:r w:rsidR="000A5C4F">
        <w:t xml:space="preserve"> </w:t>
      </w:r>
      <w:r w:rsidRPr="00B71802">
        <w:t>initial</w:t>
      </w:r>
      <w:r w:rsidR="000A5C4F">
        <w:t xml:space="preserve"> </w:t>
      </w:r>
      <w:r w:rsidRPr="00B71802">
        <w:t>dossier.</w:t>
      </w:r>
      <w:r w:rsidR="000A5C4F">
        <w:t xml:space="preserve"> </w:t>
      </w:r>
      <w:r w:rsidRPr="00B71802">
        <w:t>Only</w:t>
      </w:r>
      <w:r w:rsidR="000A5C4F">
        <w:t xml:space="preserve"> </w:t>
      </w:r>
      <w:r w:rsidRPr="00B71802">
        <w:t>11</w:t>
      </w:r>
      <w:r w:rsidR="000A5C4F">
        <w:t xml:space="preserve"> </w:t>
      </w:r>
      <w:r w:rsidRPr="00B71802">
        <w:t>patients</w:t>
      </w:r>
      <w:r w:rsidR="000A5C4F">
        <w:t xml:space="preserve"> </w:t>
      </w:r>
      <w:r w:rsidRPr="00B71802">
        <w:t>(0.4%)</w:t>
      </w:r>
      <w:r w:rsidR="000A5C4F">
        <w:t xml:space="preserve"> </w:t>
      </w:r>
      <w:r w:rsidRPr="00B71802">
        <w:t>had</w:t>
      </w:r>
      <w:r w:rsidR="000A5C4F">
        <w:t xml:space="preserve"> </w:t>
      </w:r>
      <w:r w:rsidRPr="00B71802">
        <w:t>2</w:t>
      </w:r>
      <w:r w:rsidR="000A5C4F">
        <w:t xml:space="preserve"> </w:t>
      </w:r>
      <w:r w:rsidRPr="00B71802">
        <w:t>or</w:t>
      </w:r>
      <w:r w:rsidR="000A5C4F">
        <w:t xml:space="preserve"> </w:t>
      </w:r>
      <w:r w:rsidRPr="00B71802">
        <w:t>more</w:t>
      </w:r>
      <w:r w:rsidR="000A5C4F">
        <w:t xml:space="preserve"> </w:t>
      </w:r>
      <w:r w:rsidRPr="00B71802">
        <w:t>NAb</w:t>
      </w:r>
      <w:r w:rsidR="000A5C4F">
        <w:t xml:space="preserve"> </w:t>
      </w:r>
      <w:r w:rsidRPr="00B71802">
        <w:t>positive</w:t>
      </w:r>
      <w:r w:rsidR="000A5C4F">
        <w:t xml:space="preserve"> </w:t>
      </w:r>
      <w:r w:rsidRPr="00B71802">
        <w:t>samples.</w:t>
      </w:r>
      <w:r w:rsidR="000A5C4F">
        <w:t xml:space="preserve"> </w:t>
      </w:r>
      <w:r w:rsidRPr="00B71802">
        <w:t>The</w:t>
      </w:r>
      <w:r w:rsidR="000A5C4F">
        <w:t xml:space="preserve"> </w:t>
      </w:r>
      <w:r w:rsidRPr="00B71802">
        <w:t>data</w:t>
      </w:r>
      <w:r w:rsidR="000A5C4F">
        <w:t xml:space="preserve"> </w:t>
      </w:r>
      <w:r w:rsidRPr="00B71802">
        <w:t>in</w:t>
      </w:r>
      <w:r w:rsidR="000A5C4F">
        <w:t xml:space="preserve"> </w:t>
      </w:r>
      <w:r w:rsidRPr="00B71802">
        <w:t>these</w:t>
      </w:r>
      <w:r w:rsidR="000A5C4F">
        <w:t xml:space="preserve"> </w:t>
      </w:r>
      <w:r w:rsidRPr="00B71802">
        <w:t>patients</w:t>
      </w:r>
      <w:r w:rsidR="000A5C4F">
        <w:t xml:space="preserve"> </w:t>
      </w:r>
      <w:r w:rsidRPr="00B71802">
        <w:t>do</w:t>
      </w:r>
      <w:r w:rsidR="000A5C4F">
        <w:t xml:space="preserve"> </w:t>
      </w:r>
      <w:r w:rsidRPr="00B71802">
        <w:t>not</w:t>
      </w:r>
      <w:r w:rsidR="000A5C4F">
        <w:t xml:space="preserve"> </w:t>
      </w:r>
      <w:r w:rsidRPr="00B71802">
        <w:t>suggest</w:t>
      </w:r>
      <w:r w:rsidR="000A5C4F">
        <w:t xml:space="preserve"> </w:t>
      </w:r>
      <w:r w:rsidRPr="00B71802">
        <w:t>a</w:t>
      </w:r>
      <w:r w:rsidR="000A5C4F">
        <w:t xml:space="preserve"> </w:t>
      </w:r>
      <w:r w:rsidRPr="00B71802">
        <w:t>correlation</w:t>
      </w:r>
      <w:r w:rsidR="000A5C4F">
        <w:t xml:space="preserve"> </w:t>
      </w:r>
      <w:r w:rsidRPr="00B71802">
        <w:t>between</w:t>
      </w:r>
      <w:r w:rsidR="000A5C4F">
        <w:t xml:space="preserve"> </w:t>
      </w:r>
      <w:r w:rsidRPr="00B71802">
        <w:t>the</w:t>
      </w:r>
      <w:r w:rsidR="000A5C4F">
        <w:t xml:space="preserve"> </w:t>
      </w:r>
      <w:r w:rsidRPr="00B71802">
        <w:t>presence</w:t>
      </w:r>
      <w:r w:rsidR="000A5C4F">
        <w:t xml:space="preserve"> </w:t>
      </w:r>
      <w:r w:rsidRPr="00B71802">
        <w:t>of</w:t>
      </w:r>
      <w:r w:rsidR="000A5C4F">
        <w:t xml:space="preserve"> </w:t>
      </w:r>
      <w:r w:rsidRPr="00B71802">
        <w:t>NAb</w:t>
      </w:r>
      <w:r w:rsidR="000A5C4F">
        <w:t xml:space="preserve"> </w:t>
      </w:r>
      <w:r w:rsidRPr="00B71802">
        <w:t>and</w:t>
      </w:r>
      <w:r w:rsidR="000A5C4F">
        <w:t xml:space="preserve"> </w:t>
      </w:r>
      <w:r w:rsidRPr="00B71802">
        <w:t>LDL-C</w:t>
      </w:r>
      <w:r w:rsidR="000A5C4F">
        <w:t xml:space="preserve"> </w:t>
      </w:r>
      <w:r w:rsidRPr="00B71802">
        <w:t>lowering</w:t>
      </w:r>
      <w:r w:rsidR="000A5C4F">
        <w:t xml:space="preserve"> </w:t>
      </w:r>
      <w:r w:rsidRPr="00B71802">
        <w:t>efficacy.</w:t>
      </w:r>
    </w:p>
    <w:p w:rsidR="00605AD4" w:rsidRDefault="00605AD4" w:rsidP="00605AD4">
      <w:pPr>
        <w:pStyle w:val="Heading4"/>
      </w:pPr>
      <w:r w:rsidRPr="00605AD4">
        <w:t>Post</w:t>
      </w:r>
      <w:r w:rsidR="000A5C4F">
        <w:t xml:space="preserve"> </w:t>
      </w:r>
      <w:r w:rsidRPr="00605AD4">
        <w:t>marketing</w:t>
      </w:r>
      <w:r w:rsidR="000A5C4F">
        <w:t xml:space="preserve"> </w:t>
      </w:r>
      <w:r w:rsidRPr="00605AD4">
        <w:t>data</w:t>
      </w:r>
    </w:p>
    <w:p w:rsidR="00FC3FF8" w:rsidRPr="00B71802" w:rsidRDefault="00FC3FF8" w:rsidP="00FC3FF8">
      <w:r w:rsidRPr="00B71802">
        <w:t>No</w:t>
      </w:r>
      <w:r w:rsidR="000A5C4F">
        <w:t xml:space="preserve"> </w:t>
      </w:r>
      <w:r w:rsidRPr="00B71802">
        <w:t>post</w:t>
      </w:r>
      <w:r w:rsidR="000A5C4F">
        <w:t xml:space="preserve"> </w:t>
      </w:r>
      <w:r w:rsidRPr="00B71802">
        <w:t>marketing</w:t>
      </w:r>
      <w:r w:rsidR="000A5C4F">
        <w:t xml:space="preserve"> </w:t>
      </w:r>
      <w:r w:rsidRPr="00B71802">
        <w:t>data</w:t>
      </w:r>
      <w:r w:rsidR="000A5C4F">
        <w:t xml:space="preserve"> </w:t>
      </w:r>
      <w:r w:rsidRPr="00B71802">
        <w:t>is</w:t>
      </w:r>
      <w:r w:rsidR="000A5C4F">
        <w:t xml:space="preserve"> </w:t>
      </w:r>
      <w:r w:rsidRPr="00B71802">
        <w:t>presented</w:t>
      </w:r>
      <w:r w:rsidR="000A5C4F">
        <w:t xml:space="preserve"> </w:t>
      </w:r>
      <w:r w:rsidRPr="00B71802">
        <w:t>for</w:t>
      </w:r>
      <w:r w:rsidR="000A5C4F">
        <w:t xml:space="preserve"> </w:t>
      </w:r>
      <w:r w:rsidRPr="00B71802">
        <w:t>Q4W</w:t>
      </w:r>
      <w:r w:rsidR="000A5C4F">
        <w:t xml:space="preserve"> </w:t>
      </w:r>
      <w:r w:rsidRPr="00B71802">
        <w:t>as</w:t>
      </w:r>
      <w:r w:rsidR="000A5C4F">
        <w:t xml:space="preserve"> </w:t>
      </w:r>
      <w:r w:rsidRPr="00B71802">
        <w:t>it</w:t>
      </w:r>
      <w:r w:rsidR="000A5C4F">
        <w:t xml:space="preserve"> </w:t>
      </w:r>
      <w:r w:rsidRPr="00B71802">
        <w:t>is</w:t>
      </w:r>
      <w:r w:rsidR="000A5C4F">
        <w:t xml:space="preserve"> </w:t>
      </w:r>
      <w:r w:rsidRPr="00B71802">
        <w:t>not</w:t>
      </w:r>
      <w:r w:rsidR="000A5C4F">
        <w:t xml:space="preserve"> </w:t>
      </w:r>
      <w:r w:rsidRPr="00B71802">
        <w:t>approved</w:t>
      </w:r>
      <w:r w:rsidR="000A5C4F">
        <w:t xml:space="preserve"> </w:t>
      </w:r>
      <w:r w:rsidRPr="00B71802">
        <w:t>in</w:t>
      </w:r>
      <w:r w:rsidR="000A5C4F">
        <w:t xml:space="preserve"> </w:t>
      </w:r>
      <w:r w:rsidRPr="00B71802">
        <w:t>any</w:t>
      </w:r>
      <w:r w:rsidR="000A5C4F">
        <w:t xml:space="preserve"> </w:t>
      </w:r>
      <w:r w:rsidRPr="00B71802">
        <w:t>market.</w:t>
      </w:r>
    </w:p>
    <w:p w:rsidR="00500337" w:rsidRDefault="00FC3FF8" w:rsidP="00FC3FF8">
      <w:r w:rsidRPr="00B71802">
        <w:t>No</w:t>
      </w:r>
      <w:r w:rsidR="000A5C4F">
        <w:t xml:space="preserve"> </w:t>
      </w:r>
      <w:r w:rsidRPr="00B71802">
        <w:t>post</w:t>
      </w:r>
      <w:r w:rsidR="000A5C4F">
        <w:t xml:space="preserve"> </w:t>
      </w:r>
      <w:r w:rsidRPr="00B71802">
        <w:t>marketing</w:t>
      </w:r>
      <w:r w:rsidR="000A5C4F">
        <w:t xml:space="preserve"> </w:t>
      </w:r>
      <w:r w:rsidRPr="00B71802">
        <w:t>experience</w:t>
      </w:r>
      <w:r w:rsidR="000A5C4F">
        <w:t xml:space="preserve"> </w:t>
      </w:r>
      <w:r w:rsidRPr="00B71802">
        <w:t>data</w:t>
      </w:r>
      <w:r w:rsidR="000A5C4F">
        <w:t xml:space="preserve"> </w:t>
      </w:r>
      <w:r w:rsidRPr="00B71802">
        <w:t>is</w:t>
      </w:r>
      <w:r w:rsidR="000A5C4F">
        <w:t xml:space="preserve"> </w:t>
      </w:r>
      <w:r w:rsidRPr="00B71802">
        <w:t>presented</w:t>
      </w:r>
      <w:r w:rsidR="000A5C4F">
        <w:t xml:space="preserve"> </w:t>
      </w:r>
      <w:r w:rsidRPr="00B71802">
        <w:t>in</w:t>
      </w:r>
      <w:r w:rsidR="000A5C4F">
        <w:t xml:space="preserve"> </w:t>
      </w:r>
      <w:r w:rsidRPr="00B71802">
        <w:t>t</w:t>
      </w:r>
      <w:r w:rsidR="00C22FE4">
        <w:t>he</w:t>
      </w:r>
      <w:r w:rsidR="000A5C4F">
        <w:t xml:space="preserve"> </w:t>
      </w:r>
      <w:r w:rsidR="00C22FE4">
        <w:t>summary</w:t>
      </w:r>
      <w:r w:rsidR="000A5C4F">
        <w:t xml:space="preserve"> </w:t>
      </w:r>
      <w:r w:rsidR="00C22FE4">
        <w:t>of</w:t>
      </w:r>
      <w:r w:rsidR="000A5C4F">
        <w:t xml:space="preserve"> </w:t>
      </w:r>
      <w:r w:rsidR="00C22FE4">
        <w:t>clinical</w:t>
      </w:r>
      <w:r w:rsidR="000A5C4F">
        <w:t xml:space="preserve"> </w:t>
      </w:r>
      <w:r w:rsidR="00C22FE4">
        <w:t>safety;</w:t>
      </w:r>
      <w:r w:rsidR="000A5C4F">
        <w:t xml:space="preserve"> </w:t>
      </w:r>
      <w:r w:rsidRPr="00B71802">
        <w:t>2QW</w:t>
      </w:r>
      <w:r>
        <w:t>.</w:t>
      </w:r>
    </w:p>
    <w:p w:rsidR="00FC3FF8" w:rsidRPr="00B71802" w:rsidRDefault="00FC3FF8" w:rsidP="00812F6C">
      <w:r w:rsidRPr="00B71802">
        <w:t>One</w:t>
      </w:r>
      <w:r w:rsidR="000A5C4F">
        <w:t xml:space="preserve"> </w:t>
      </w:r>
      <w:r w:rsidR="00C22FE4">
        <w:t>periodic</w:t>
      </w:r>
      <w:r w:rsidR="000A5C4F">
        <w:t xml:space="preserve"> </w:t>
      </w:r>
      <w:r w:rsidR="00C22FE4">
        <w:t>safety</w:t>
      </w:r>
      <w:r w:rsidR="000A5C4F">
        <w:t xml:space="preserve"> </w:t>
      </w:r>
      <w:r w:rsidR="00C22FE4">
        <w:t>update</w:t>
      </w:r>
      <w:r w:rsidR="000A5C4F">
        <w:t xml:space="preserve"> </w:t>
      </w:r>
      <w:r w:rsidR="00C22FE4">
        <w:t>report</w:t>
      </w:r>
      <w:r w:rsidR="000A5C4F">
        <w:t xml:space="preserve"> </w:t>
      </w:r>
      <w:r w:rsidR="00C22FE4">
        <w:t>(</w:t>
      </w:r>
      <w:r w:rsidRPr="00B71802">
        <w:t>PSUR</w:t>
      </w:r>
      <w:r w:rsidR="00C22FE4">
        <w:t>)</w:t>
      </w:r>
      <w:r w:rsidR="000A5C4F">
        <w:t xml:space="preserve"> </w:t>
      </w:r>
      <w:r w:rsidRPr="00B71802">
        <w:t>was</w:t>
      </w:r>
      <w:r w:rsidR="000A5C4F">
        <w:t xml:space="preserve"> </w:t>
      </w:r>
      <w:r w:rsidRPr="00B71802">
        <w:t>included</w:t>
      </w:r>
      <w:r w:rsidR="000A5C4F">
        <w:t xml:space="preserve"> </w:t>
      </w:r>
      <w:r w:rsidRPr="00B71802">
        <w:t>in</w:t>
      </w:r>
      <w:r w:rsidR="000A5C4F">
        <w:t xml:space="preserve"> </w:t>
      </w:r>
      <w:r w:rsidRPr="00B71802">
        <w:t>the</w:t>
      </w:r>
      <w:r w:rsidR="000A5C4F">
        <w:t xml:space="preserve"> </w:t>
      </w:r>
      <w:r w:rsidRPr="00B71802">
        <w:t>submission.</w:t>
      </w:r>
      <w:r w:rsidR="000A5C4F">
        <w:t xml:space="preserve"> </w:t>
      </w:r>
      <w:r w:rsidRPr="00B71802">
        <w:t>It</w:t>
      </w:r>
      <w:r w:rsidR="000A5C4F">
        <w:t xml:space="preserve"> </w:t>
      </w:r>
      <w:r w:rsidRPr="00B71802">
        <w:t>covered</w:t>
      </w:r>
      <w:r w:rsidR="000A5C4F">
        <w:t xml:space="preserve"> </w:t>
      </w:r>
      <w:r w:rsidRPr="00B71802">
        <w:t>the</w:t>
      </w:r>
      <w:r w:rsidR="000A5C4F">
        <w:t xml:space="preserve"> </w:t>
      </w:r>
      <w:r w:rsidRPr="00B71802">
        <w:t>peri</w:t>
      </w:r>
      <w:r>
        <w:t>od</w:t>
      </w:r>
      <w:r w:rsidR="000A5C4F">
        <w:t xml:space="preserve"> </w:t>
      </w:r>
      <w:r>
        <w:t>from</w:t>
      </w:r>
      <w:r w:rsidR="000A5C4F">
        <w:t xml:space="preserve"> </w:t>
      </w:r>
      <w:r>
        <w:t>23</w:t>
      </w:r>
      <w:r w:rsidR="000A5C4F">
        <w:t xml:space="preserve"> </w:t>
      </w:r>
      <w:r>
        <w:t>September</w:t>
      </w:r>
      <w:r w:rsidR="000A5C4F">
        <w:t xml:space="preserve"> </w:t>
      </w:r>
      <w:r>
        <w:t>2015</w:t>
      </w:r>
      <w:r w:rsidR="000A5C4F">
        <w:t xml:space="preserve"> </w:t>
      </w:r>
      <w:r>
        <w:t>to</w:t>
      </w:r>
      <w:r w:rsidR="000A5C4F">
        <w:t xml:space="preserve"> </w:t>
      </w:r>
      <w:r>
        <w:t>24</w:t>
      </w:r>
      <w:r w:rsidR="000A5C4F">
        <w:t xml:space="preserve"> </w:t>
      </w:r>
      <w:r w:rsidRPr="00B71802">
        <w:t>July</w:t>
      </w:r>
      <w:r w:rsidR="000A5C4F">
        <w:t xml:space="preserve"> </w:t>
      </w:r>
      <w:r w:rsidRPr="00B71802">
        <w:t>2016.</w:t>
      </w:r>
      <w:r w:rsidR="000A5C4F">
        <w:t xml:space="preserve"> </w:t>
      </w:r>
      <w:r w:rsidRPr="00B71802">
        <w:t>The</w:t>
      </w:r>
      <w:r w:rsidR="000A5C4F">
        <w:t xml:space="preserve"> </w:t>
      </w:r>
      <w:r w:rsidRPr="00B71802">
        <w:t>Inter</w:t>
      </w:r>
      <w:r w:rsidR="0064697E">
        <w:t>national</w:t>
      </w:r>
      <w:r w:rsidR="000A5C4F">
        <w:t xml:space="preserve"> </w:t>
      </w:r>
      <w:r w:rsidR="0064697E">
        <w:t>Birth</w:t>
      </w:r>
      <w:r w:rsidR="000A5C4F">
        <w:t xml:space="preserve"> </w:t>
      </w:r>
      <w:r w:rsidR="0064697E">
        <w:t>Date</w:t>
      </w:r>
      <w:r w:rsidR="000A5C4F">
        <w:t xml:space="preserve"> </w:t>
      </w:r>
      <w:r w:rsidR="0064697E">
        <w:t>was</w:t>
      </w:r>
      <w:r w:rsidR="000A5C4F">
        <w:t xml:space="preserve"> </w:t>
      </w:r>
      <w:r w:rsidR="0064697E">
        <w:t>24</w:t>
      </w:r>
      <w:r w:rsidR="000A5C4F">
        <w:t xml:space="preserve"> </w:t>
      </w:r>
      <w:r w:rsidR="0064697E">
        <w:t>July</w:t>
      </w:r>
      <w:r w:rsidR="000A5C4F">
        <w:t xml:space="preserve"> </w:t>
      </w:r>
      <w:r w:rsidRPr="00B71802">
        <w:t>2015.</w:t>
      </w:r>
      <w:r w:rsidR="000A5C4F">
        <w:t xml:space="preserve"> </w:t>
      </w:r>
      <w:r w:rsidRPr="00B71802">
        <w:t>Cumulative</w:t>
      </w:r>
      <w:r>
        <w:t>,</w:t>
      </w:r>
      <w:r w:rsidR="000A5C4F">
        <w:t xml:space="preserve"> </w:t>
      </w:r>
      <w:r>
        <w:t>from</w:t>
      </w:r>
      <w:r w:rsidR="000A5C4F">
        <w:t xml:space="preserve"> </w:t>
      </w:r>
      <w:r>
        <w:t>1</w:t>
      </w:r>
      <w:r w:rsidR="000A5C4F">
        <w:t xml:space="preserve"> </w:t>
      </w:r>
      <w:r>
        <w:t>July</w:t>
      </w:r>
      <w:r w:rsidR="000A5C4F">
        <w:t xml:space="preserve"> </w:t>
      </w:r>
      <w:r>
        <w:t>2015</w:t>
      </w:r>
      <w:r w:rsidR="000A5C4F">
        <w:t xml:space="preserve"> </w:t>
      </w:r>
      <w:r>
        <w:t>to</w:t>
      </w:r>
      <w:r w:rsidR="000A5C4F">
        <w:t xml:space="preserve"> </w:t>
      </w:r>
      <w:r>
        <w:t>31</w:t>
      </w:r>
      <w:r w:rsidR="000A5C4F">
        <w:t xml:space="preserve"> </w:t>
      </w:r>
      <w:r w:rsidRPr="00B71802">
        <w:t>March</w:t>
      </w:r>
      <w:r w:rsidR="000A5C4F">
        <w:t xml:space="preserve"> </w:t>
      </w:r>
      <w:r w:rsidRPr="00B71802">
        <w:t>2016,</w:t>
      </w:r>
      <w:r w:rsidR="000A5C4F">
        <w:t xml:space="preserve"> </w:t>
      </w:r>
      <w:r w:rsidRPr="00B71802">
        <w:t>mean</w:t>
      </w:r>
      <w:r w:rsidR="000A5C4F">
        <w:t xml:space="preserve"> </w:t>
      </w:r>
      <w:r w:rsidRPr="00B71802">
        <w:t>patients</w:t>
      </w:r>
      <w:r w:rsidR="000A5C4F">
        <w:t xml:space="preserve"> </w:t>
      </w:r>
      <w:r w:rsidRPr="00B71802">
        <w:t>exposure</w:t>
      </w:r>
      <w:r w:rsidR="000A5C4F">
        <w:t xml:space="preserve"> </w:t>
      </w:r>
      <w:r w:rsidRPr="00B71802">
        <w:t>to</w:t>
      </w:r>
      <w:r w:rsidR="000A5C4F">
        <w:t xml:space="preserve"> </w:t>
      </w:r>
      <w:r w:rsidRPr="00B71802">
        <w:t>marketed</w:t>
      </w:r>
      <w:r w:rsidR="000A5C4F">
        <w:t xml:space="preserve"> </w:t>
      </w:r>
      <w:r w:rsidRPr="00B71802">
        <w:t>alirocumab</w:t>
      </w:r>
      <w:r w:rsidR="000A5C4F">
        <w:t xml:space="preserve"> </w:t>
      </w:r>
      <w:r w:rsidRPr="00B71802">
        <w:t>was</w:t>
      </w:r>
      <w:r w:rsidR="000A5C4F">
        <w:t xml:space="preserve"> </w:t>
      </w:r>
      <w:r w:rsidRPr="00B71802">
        <w:t>estimated</w:t>
      </w:r>
      <w:r w:rsidR="000A5C4F">
        <w:t xml:space="preserve"> </w:t>
      </w:r>
      <w:r w:rsidRPr="00B71802">
        <w:t>to</w:t>
      </w:r>
      <w:r w:rsidR="000A5C4F">
        <w:t xml:space="preserve"> </w:t>
      </w:r>
      <w:r w:rsidRPr="00B71802">
        <w:t>be</w:t>
      </w:r>
      <w:r w:rsidR="000A5C4F">
        <w:t xml:space="preserve"> </w:t>
      </w:r>
      <w:r w:rsidRPr="00B71802">
        <w:t>9,842</w:t>
      </w:r>
      <w:r w:rsidR="000A5C4F">
        <w:t xml:space="preserve"> </w:t>
      </w:r>
      <w:r w:rsidRPr="00B71802">
        <w:t>patients</w:t>
      </w:r>
      <w:r w:rsidR="000A5C4F">
        <w:t xml:space="preserve"> </w:t>
      </w:r>
      <w:r w:rsidRPr="00B71802">
        <w:t>p</w:t>
      </w:r>
      <w:r w:rsidR="00C22FE4">
        <w:t>er</w:t>
      </w:r>
      <w:r w:rsidR="000A5C4F">
        <w:t xml:space="preserve"> </w:t>
      </w:r>
      <w:r w:rsidR="00C22FE4">
        <w:t>month</w:t>
      </w:r>
      <w:r w:rsidR="000A5C4F">
        <w:t xml:space="preserve"> </w:t>
      </w:r>
      <w:r w:rsidR="00C22FE4">
        <w:t>(corresponding</w:t>
      </w:r>
      <w:r w:rsidR="000A5C4F">
        <w:t xml:space="preserve"> </w:t>
      </w:r>
      <w:r w:rsidR="00C22FE4">
        <w:t>to</w:t>
      </w:r>
      <w:r w:rsidR="000A5C4F">
        <w:t xml:space="preserve"> </w:t>
      </w:r>
      <w:r w:rsidR="00C22FE4">
        <w:t>177,</w:t>
      </w:r>
      <w:r w:rsidRPr="00B71802">
        <w:t>170</w:t>
      </w:r>
      <w:r w:rsidR="000A5C4F">
        <w:t xml:space="preserve"> </w:t>
      </w:r>
      <w:r w:rsidRPr="00B71802">
        <w:t>alirocumab</w:t>
      </w:r>
      <w:r w:rsidR="000A5C4F">
        <w:t xml:space="preserve"> </w:t>
      </w:r>
      <w:r w:rsidRPr="00B71802">
        <w:t>single</w:t>
      </w:r>
      <w:r w:rsidR="000A5C4F">
        <w:t xml:space="preserve"> </w:t>
      </w:r>
      <w:r w:rsidRPr="00B71802">
        <w:t>units</w:t>
      </w:r>
      <w:r w:rsidR="000A5C4F">
        <w:t xml:space="preserve"> </w:t>
      </w:r>
      <w:r w:rsidRPr="00B71802">
        <w:t>(syringe/pre-filled</w:t>
      </w:r>
      <w:r w:rsidR="000A5C4F">
        <w:t xml:space="preserve"> </w:t>
      </w:r>
      <w:r w:rsidRPr="00B71802">
        <w:t>pen)</w:t>
      </w:r>
      <w:r w:rsidR="000A5C4F">
        <w:t xml:space="preserve"> </w:t>
      </w:r>
      <w:r w:rsidRPr="00B71802">
        <w:t>whatever</w:t>
      </w:r>
      <w:r w:rsidR="000A5C4F">
        <w:t xml:space="preserve"> </w:t>
      </w:r>
      <w:r w:rsidRPr="00B71802">
        <w:t>the</w:t>
      </w:r>
      <w:r w:rsidR="000A5C4F">
        <w:t xml:space="preserve"> </w:t>
      </w:r>
      <w:r w:rsidRPr="00B71802">
        <w:t>strength.</w:t>
      </w:r>
    </w:p>
    <w:p w:rsidR="008D6D90" w:rsidRDefault="00FC3FF8" w:rsidP="003E1E2A">
      <w:pPr>
        <w:pStyle w:val="Numberbullet0"/>
      </w:pPr>
      <w:r w:rsidRPr="00B71802">
        <w:t>The</w:t>
      </w:r>
      <w:r w:rsidR="000A5C4F">
        <w:t xml:space="preserve"> </w:t>
      </w:r>
      <w:r>
        <w:t>sponsor</w:t>
      </w:r>
      <w:r w:rsidR="000A5C4F">
        <w:t xml:space="preserve"> </w:t>
      </w:r>
      <w:r w:rsidRPr="00B71802">
        <w:t>has</w:t>
      </w:r>
      <w:r w:rsidR="000A5C4F">
        <w:t xml:space="preserve"> </w:t>
      </w:r>
      <w:r w:rsidRPr="00B71802">
        <w:t>made</w:t>
      </w:r>
      <w:r w:rsidR="000A5C4F">
        <w:t xml:space="preserve"> </w:t>
      </w:r>
      <w:r w:rsidRPr="00B71802">
        <w:t>no</w:t>
      </w:r>
      <w:r w:rsidR="000A5C4F">
        <w:t xml:space="preserve"> </w:t>
      </w:r>
      <w:r w:rsidRPr="00B71802">
        <w:t>changes</w:t>
      </w:r>
      <w:r w:rsidR="000A5C4F">
        <w:t xml:space="preserve"> </w:t>
      </w:r>
      <w:r w:rsidRPr="00B71802">
        <w:t>to</w:t>
      </w:r>
      <w:r w:rsidR="000A5C4F">
        <w:t xml:space="preserve"> </w:t>
      </w:r>
      <w:r w:rsidRPr="00B71802">
        <w:t>the</w:t>
      </w:r>
      <w:r w:rsidR="000A5C4F">
        <w:t xml:space="preserve"> </w:t>
      </w:r>
      <w:r w:rsidR="00AD0ADF">
        <w:t>adverse</w:t>
      </w:r>
      <w:r w:rsidR="000A5C4F">
        <w:t xml:space="preserve"> </w:t>
      </w:r>
      <w:r w:rsidR="00AD0ADF">
        <w:t>event</w:t>
      </w:r>
      <w:r w:rsidR="000A5C4F">
        <w:t xml:space="preserve"> </w:t>
      </w:r>
      <w:r w:rsidR="00AD0ADF">
        <w:t>(</w:t>
      </w:r>
      <w:r w:rsidRPr="00B71802">
        <w:t>AE</w:t>
      </w:r>
      <w:r w:rsidR="00AD0ADF">
        <w:t>)</w:t>
      </w:r>
      <w:r w:rsidR="000A5C4F">
        <w:t xml:space="preserve"> </w:t>
      </w:r>
      <w:r w:rsidRPr="00B71802">
        <w:t>profile</w:t>
      </w:r>
      <w:r w:rsidR="000A5C4F">
        <w:t xml:space="preserve"> </w:t>
      </w:r>
      <w:r w:rsidRPr="00B71802">
        <w:t>based</w:t>
      </w:r>
      <w:r w:rsidR="000A5C4F">
        <w:t xml:space="preserve"> </w:t>
      </w:r>
      <w:r w:rsidRPr="00B71802">
        <w:t>on</w:t>
      </w:r>
      <w:r w:rsidR="000A5C4F">
        <w:t xml:space="preserve"> </w:t>
      </w:r>
      <w:r w:rsidRPr="00B71802">
        <w:t>the</w:t>
      </w:r>
      <w:r w:rsidR="000A5C4F">
        <w:t xml:space="preserve"> </w:t>
      </w:r>
      <w:r w:rsidRPr="00B71802">
        <w:t>spontaneous</w:t>
      </w:r>
      <w:r w:rsidR="000A5C4F">
        <w:t xml:space="preserve"> </w:t>
      </w:r>
      <w:r w:rsidRPr="00B71802">
        <w:t>reports</w:t>
      </w:r>
      <w:r w:rsidR="000A5C4F">
        <w:t xml:space="preserve"> </w:t>
      </w:r>
      <w:r w:rsidRPr="00B71802">
        <w:t>and</w:t>
      </w:r>
      <w:r w:rsidR="000A5C4F">
        <w:t xml:space="preserve"> </w:t>
      </w:r>
      <w:r w:rsidRPr="00B71802">
        <w:t>no</w:t>
      </w:r>
      <w:r w:rsidR="000A5C4F">
        <w:t xml:space="preserve"> </w:t>
      </w:r>
      <w:r w:rsidRPr="00B71802">
        <w:t>actions</w:t>
      </w:r>
      <w:r w:rsidR="000A5C4F">
        <w:t xml:space="preserve"> </w:t>
      </w:r>
      <w:r w:rsidRPr="00B71802">
        <w:t>were</w:t>
      </w:r>
      <w:r w:rsidR="000A5C4F">
        <w:t xml:space="preserve"> </w:t>
      </w:r>
      <w:r w:rsidRPr="00B71802">
        <w:t>taken</w:t>
      </w:r>
      <w:r w:rsidR="000A5C4F">
        <w:t xml:space="preserve"> </w:t>
      </w:r>
      <w:r w:rsidRPr="00B71802">
        <w:t>for</w:t>
      </w:r>
      <w:r w:rsidR="000A5C4F">
        <w:t xml:space="preserve"> </w:t>
      </w:r>
      <w:r w:rsidRPr="00B71802">
        <w:t>safety</w:t>
      </w:r>
      <w:r w:rsidR="000A5C4F">
        <w:t xml:space="preserve"> </w:t>
      </w:r>
      <w:r w:rsidRPr="00B71802">
        <w:t>reasons</w:t>
      </w:r>
      <w:r w:rsidR="000A5C4F">
        <w:t xml:space="preserve"> </w:t>
      </w:r>
      <w:r w:rsidRPr="00B71802">
        <w:t>during</w:t>
      </w:r>
      <w:r w:rsidR="000A5C4F">
        <w:t xml:space="preserve"> </w:t>
      </w:r>
      <w:r w:rsidRPr="00B71802">
        <w:t>the</w:t>
      </w:r>
      <w:r w:rsidR="000A5C4F">
        <w:t xml:space="preserve"> </w:t>
      </w:r>
      <w:r w:rsidRPr="00B71802">
        <w:t>period</w:t>
      </w:r>
      <w:r w:rsidR="000A5C4F">
        <w:t xml:space="preserve"> </w:t>
      </w:r>
      <w:r w:rsidRPr="00B71802">
        <w:t>covered</w:t>
      </w:r>
      <w:r w:rsidR="000A5C4F">
        <w:t xml:space="preserve"> </w:t>
      </w:r>
      <w:r w:rsidRPr="00B71802">
        <w:t>by</w:t>
      </w:r>
      <w:r w:rsidR="000A5C4F">
        <w:t xml:space="preserve"> </w:t>
      </w:r>
      <w:r w:rsidRPr="00B71802">
        <w:t>this</w:t>
      </w:r>
      <w:r w:rsidR="000A5C4F">
        <w:t xml:space="preserve"> </w:t>
      </w:r>
      <w:r w:rsidRPr="00B71802">
        <w:t>PSUR.</w:t>
      </w:r>
      <w:r w:rsidR="000A5C4F">
        <w:t xml:space="preserve"> </w:t>
      </w:r>
      <w:r w:rsidRPr="00B71802">
        <w:t>Based</w:t>
      </w:r>
      <w:r w:rsidR="000A5C4F">
        <w:t xml:space="preserve"> </w:t>
      </w:r>
      <w:r w:rsidRPr="00B71802">
        <w:t>on</w:t>
      </w:r>
      <w:r w:rsidR="000A5C4F">
        <w:t xml:space="preserve"> </w:t>
      </w:r>
      <w:r w:rsidRPr="00B71802">
        <w:t>the</w:t>
      </w:r>
      <w:r w:rsidR="000A5C4F">
        <w:t xml:space="preserve"> </w:t>
      </w:r>
      <w:r w:rsidRPr="00B71802">
        <w:t>new</w:t>
      </w:r>
      <w:r w:rsidR="000A5C4F">
        <w:t xml:space="preserve"> </w:t>
      </w:r>
      <w:r w:rsidRPr="00B71802">
        <w:t>data</w:t>
      </w:r>
      <w:r w:rsidR="000A5C4F">
        <w:t xml:space="preserve"> </w:t>
      </w:r>
      <w:r w:rsidRPr="00B71802">
        <w:t>received</w:t>
      </w:r>
      <w:r w:rsidR="000A5C4F">
        <w:t xml:space="preserve"> </w:t>
      </w:r>
      <w:r w:rsidRPr="00B71802">
        <w:t>during</w:t>
      </w:r>
      <w:r w:rsidR="000A5C4F">
        <w:t xml:space="preserve"> </w:t>
      </w:r>
      <w:r w:rsidRPr="00B71802">
        <w:t>the</w:t>
      </w:r>
      <w:r w:rsidR="000A5C4F">
        <w:t xml:space="preserve"> </w:t>
      </w:r>
      <w:r w:rsidRPr="00B71802">
        <w:t>period</w:t>
      </w:r>
      <w:r w:rsidR="000A5C4F">
        <w:t xml:space="preserve"> </w:t>
      </w:r>
      <w:r w:rsidRPr="00B71802">
        <w:t>covered</w:t>
      </w:r>
      <w:r w:rsidR="000A5C4F">
        <w:t xml:space="preserve"> </w:t>
      </w:r>
      <w:r w:rsidRPr="00B71802">
        <w:t>by</w:t>
      </w:r>
      <w:r w:rsidR="000A5C4F">
        <w:t xml:space="preserve"> </w:t>
      </w:r>
      <w:r w:rsidRPr="00B71802">
        <w:t>this</w:t>
      </w:r>
      <w:r w:rsidR="000A5C4F">
        <w:t xml:space="preserve"> </w:t>
      </w:r>
      <w:r w:rsidRPr="00B71802">
        <w:t>PSUR,</w:t>
      </w:r>
      <w:r w:rsidR="000A5C4F">
        <w:t xml:space="preserve"> </w:t>
      </w:r>
      <w:r w:rsidRPr="00B71802">
        <w:t>the</w:t>
      </w:r>
      <w:r w:rsidR="000A5C4F">
        <w:t xml:space="preserve"> </w:t>
      </w:r>
      <w:r>
        <w:t>sponsor</w:t>
      </w:r>
      <w:r w:rsidR="000A5C4F">
        <w:t xml:space="preserve"> </w:t>
      </w:r>
      <w:r w:rsidRPr="00B71802">
        <w:t>considers</w:t>
      </w:r>
      <w:r w:rsidR="000A5C4F">
        <w:t xml:space="preserve"> </w:t>
      </w:r>
      <w:r w:rsidRPr="00B71802">
        <w:t>that</w:t>
      </w:r>
      <w:r w:rsidR="000A5C4F">
        <w:t xml:space="preserve"> </w:t>
      </w:r>
      <w:r w:rsidRPr="00B71802">
        <w:t>no</w:t>
      </w:r>
      <w:r w:rsidR="000A5C4F">
        <w:t xml:space="preserve"> </w:t>
      </w:r>
      <w:r w:rsidRPr="00B71802">
        <w:t>new</w:t>
      </w:r>
      <w:r w:rsidR="000A5C4F">
        <w:t xml:space="preserve"> </w:t>
      </w:r>
      <w:r w:rsidRPr="00B71802">
        <w:t>safety</w:t>
      </w:r>
      <w:r w:rsidR="000A5C4F">
        <w:t xml:space="preserve"> </w:t>
      </w:r>
      <w:r w:rsidRPr="00B71802">
        <w:t>signals</w:t>
      </w:r>
      <w:r w:rsidR="000A5C4F">
        <w:t xml:space="preserve"> </w:t>
      </w:r>
      <w:r w:rsidRPr="00B71802">
        <w:t>were</w:t>
      </w:r>
      <w:r w:rsidR="000A5C4F">
        <w:t xml:space="preserve"> </w:t>
      </w:r>
      <w:r w:rsidRPr="00B71802">
        <w:t>noted</w:t>
      </w:r>
      <w:r w:rsidR="000A5C4F">
        <w:t xml:space="preserve"> </w:t>
      </w:r>
      <w:r w:rsidRPr="00B71802">
        <w:t>and</w:t>
      </w:r>
      <w:r w:rsidR="000A5C4F">
        <w:t xml:space="preserve"> </w:t>
      </w:r>
      <w:r w:rsidRPr="00B71802">
        <w:t>that</w:t>
      </w:r>
      <w:r w:rsidR="000A5C4F">
        <w:t xml:space="preserve"> </w:t>
      </w:r>
      <w:r w:rsidRPr="00B71802">
        <w:t>no</w:t>
      </w:r>
      <w:r w:rsidR="000A5C4F">
        <w:t xml:space="preserve"> </w:t>
      </w:r>
      <w:r w:rsidRPr="00B71802">
        <w:t>change</w:t>
      </w:r>
      <w:r w:rsidR="000A5C4F">
        <w:t xml:space="preserve"> </w:t>
      </w:r>
      <w:r w:rsidRPr="00B71802">
        <w:t>to</w:t>
      </w:r>
      <w:r w:rsidR="000A5C4F">
        <w:t xml:space="preserve"> </w:t>
      </w:r>
      <w:r w:rsidRPr="00B71802">
        <w:t>the</w:t>
      </w:r>
      <w:r w:rsidR="000A5C4F">
        <w:t xml:space="preserve"> </w:t>
      </w:r>
      <w:r w:rsidRPr="00B71802">
        <w:t>risk</w:t>
      </w:r>
      <w:r w:rsidR="000A5C4F">
        <w:t xml:space="preserve"> </w:t>
      </w:r>
      <w:r w:rsidRPr="00B71802">
        <w:t>minimisation</w:t>
      </w:r>
      <w:r w:rsidR="000A5C4F">
        <w:t xml:space="preserve"> </w:t>
      </w:r>
      <w:r w:rsidRPr="00B71802">
        <w:t>strategy</w:t>
      </w:r>
      <w:r w:rsidR="000A5C4F">
        <w:t xml:space="preserve"> </w:t>
      </w:r>
      <w:r w:rsidRPr="00B71802">
        <w:t>is</w:t>
      </w:r>
      <w:r w:rsidR="000A5C4F">
        <w:t xml:space="preserve"> </w:t>
      </w:r>
      <w:r w:rsidRPr="00B71802">
        <w:t>deemed</w:t>
      </w:r>
      <w:r w:rsidR="000A5C4F">
        <w:t xml:space="preserve"> </w:t>
      </w:r>
      <w:r w:rsidRPr="00B71802">
        <w:t>necessary.</w:t>
      </w:r>
      <w:r w:rsidR="000A5C4F">
        <w:t xml:space="preserve"> </w:t>
      </w:r>
      <w:r w:rsidRPr="00B71802">
        <w:t>The</w:t>
      </w:r>
      <w:r w:rsidR="000A5C4F">
        <w:t xml:space="preserve"> </w:t>
      </w:r>
      <w:r w:rsidRPr="00B71802">
        <w:t>PSUR</w:t>
      </w:r>
      <w:r w:rsidR="000A5C4F">
        <w:t xml:space="preserve"> </w:t>
      </w:r>
      <w:r w:rsidRPr="00B71802">
        <w:t>notes</w:t>
      </w:r>
      <w:r w:rsidR="000A5C4F">
        <w:t xml:space="preserve"> </w:t>
      </w:r>
      <w:r w:rsidRPr="00B71802">
        <w:t>that</w:t>
      </w:r>
      <w:r w:rsidR="000A5C4F">
        <w:t xml:space="preserve"> </w:t>
      </w:r>
      <w:r w:rsidRPr="00B71802">
        <w:t>in</w:t>
      </w:r>
      <w:r w:rsidR="000A5C4F">
        <w:t xml:space="preserve"> </w:t>
      </w:r>
      <w:r w:rsidRPr="00B71802">
        <w:t>addition</w:t>
      </w:r>
      <w:r w:rsidR="000A5C4F">
        <w:t xml:space="preserve"> </w:t>
      </w:r>
      <w:r w:rsidRPr="00B71802">
        <w:t>to</w:t>
      </w:r>
      <w:r w:rsidR="000A5C4F">
        <w:t xml:space="preserve"> </w:t>
      </w:r>
      <w:r w:rsidRPr="00B71802">
        <w:t>the</w:t>
      </w:r>
      <w:r w:rsidR="000A5C4F">
        <w:t xml:space="preserve"> </w:t>
      </w:r>
      <w:r w:rsidRPr="00B71802">
        <w:t>routine</w:t>
      </w:r>
      <w:r w:rsidR="000A5C4F">
        <w:t xml:space="preserve"> </w:t>
      </w:r>
      <w:r w:rsidRPr="00B71802">
        <w:t>pharmacovigilance</w:t>
      </w:r>
      <w:r w:rsidR="000A5C4F">
        <w:t xml:space="preserve"> </w:t>
      </w:r>
      <w:r w:rsidRPr="00B71802">
        <w:t>activities</w:t>
      </w:r>
      <w:r w:rsidR="000A5C4F">
        <w:t xml:space="preserve"> </w:t>
      </w:r>
      <w:r w:rsidRPr="00B71802">
        <w:t>currently</w:t>
      </w:r>
      <w:r w:rsidR="000A5C4F">
        <w:t xml:space="preserve"> </w:t>
      </w:r>
      <w:r w:rsidRPr="00B71802">
        <w:t>in</w:t>
      </w:r>
      <w:r w:rsidR="000A5C4F">
        <w:t xml:space="preserve"> </w:t>
      </w:r>
      <w:r w:rsidRPr="00B71802">
        <w:t>place,</w:t>
      </w:r>
      <w:r w:rsidR="000A5C4F">
        <w:t xml:space="preserve"> </w:t>
      </w:r>
      <w:r w:rsidRPr="00B71802">
        <w:t>the</w:t>
      </w:r>
      <w:r w:rsidR="000A5C4F">
        <w:t xml:space="preserve"> </w:t>
      </w:r>
      <w:r>
        <w:t>sponsor</w:t>
      </w:r>
      <w:r w:rsidR="000A5C4F">
        <w:t xml:space="preserve"> </w:t>
      </w:r>
      <w:r w:rsidRPr="00B71802">
        <w:t>is</w:t>
      </w:r>
      <w:r w:rsidR="000A5C4F">
        <w:t xml:space="preserve"> </w:t>
      </w:r>
      <w:r w:rsidRPr="00B71802">
        <w:t>planning</w:t>
      </w:r>
      <w:r w:rsidR="000A5C4F">
        <w:t xml:space="preserve"> </w:t>
      </w:r>
      <w:r w:rsidRPr="00B71802">
        <w:t>to</w:t>
      </w:r>
      <w:r w:rsidR="000A5C4F">
        <w:t xml:space="preserve"> </w:t>
      </w:r>
      <w:r w:rsidRPr="00B71802">
        <w:t>undertake</w:t>
      </w:r>
      <w:r w:rsidR="000A5C4F">
        <w:t xml:space="preserve"> </w:t>
      </w:r>
      <w:r w:rsidRPr="00B71802">
        <w:t>four</w:t>
      </w:r>
      <w:r w:rsidR="000A5C4F">
        <w:t xml:space="preserve"> </w:t>
      </w:r>
      <w:r w:rsidRPr="00B71802">
        <w:t>pos</w:t>
      </w:r>
      <w:r w:rsidR="0064697E">
        <w:t>t-authorisation</w:t>
      </w:r>
      <w:r w:rsidR="000A5C4F">
        <w:t xml:space="preserve"> </w:t>
      </w:r>
      <w:r w:rsidR="0064697E">
        <w:t>safety</w:t>
      </w:r>
      <w:r w:rsidR="000A5C4F">
        <w:t xml:space="preserve"> </w:t>
      </w:r>
      <w:r w:rsidR="0064697E">
        <w:t>studies:</w:t>
      </w:r>
    </w:p>
    <w:p w:rsidR="008D6D90" w:rsidRDefault="008D6D90" w:rsidP="008E0FA8">
      <w:r>
        <w:t>To</w:t>
      </w:r>
      <w:r w:rsidR="000A5C4F">
        <w:t xml:space="preserve"> </w:t>
      </w:r>
      <w:r>
        <w:t>evaluate</w:t>
      </w:r>
      <w:r w:rsidR="000A5C4F">
        <w:t xml:space="preserve"> </w:t>
      </w:r>
      <w:r>
        <w:t>safety</w:t>
      </w:r>
      <w:r w:rsidR="000A5C4F">
        <w:t xml:space="preserve"> </w:t>
      </w:r>
      <w:r>
        <w:t>of</w:t>
      </w:r>
      <w:r w:rsidR="000A5C4F">
        <w:t xml:space="preserve"> </w:t>
      </w:r>
      <w:r>
        <w:t>long</w:t>
      </w:r>
      <w:r w:rsidR="000A5C4F">
        <w:t xml:space="preserve"> </w:t>
      </w:r>
      <w:r>
        <w:t>term</w:t>
      </w:r>
      <w:r w:rsidR="000A5C4F">
        <w:t xml:space="preserve"> </w:t>
      </w:r>
      <w:r>
        <w:t>use</w:t>
      </w:r>
      <w:r w:rsidR="000A5C4F">
        <w:t xml:space="preserve"> </w:t>
      </w:r>
      <w:r>
        <w:t>or</w:t>
      </w:r>
      <w:r w:rsidR="000A5C4F">
        <w:t xml:space="preserve"> </w:t>
      </w:r>
      <w:r>
        <w:t>alirocumab</w:t>
      </w:r>
      <w:r w:rsidR="000A5C4F">
        <w:t xml:space="preserve"> </w:t>
      </w:r>
      <w:r>
        <w:t>(exceeding</w:t>
      </w:r>
      <w:r w:rsidR="000A5C4F">
        <w:t xml:space="preserve"> </w:t>
      </w:r>
      <w:r>
        <w:t>5</w:t>
      </w:r>
      <w:r w:rsidR="000A5C4F">
        <w:t xml:space="preserve"> </w:t>
      </w:r>
      <w:r>
        <w:t>years)</w:t>
      </w:r>
    </w:p>
    <w:p w:rsidR="008D6D90" w:rsidRDefault="008D6D90" w:rsidP="008E0FA8">
      <w:r>
        <w:t>To</w:t>
      </w:r>
      <w:r w:rsidR="000A5C4F">
        <w:t xml:space="preserve"> </w:t>
      </w:r>
      <w:r>
        <w:t>further</w:t>
      </w:r>
      <w:r w:rsidR="000A5C4F">
        <w:t xml:space="preserve"> </w:t>
      </w:r>
      <w:r>
        <w:t>characterise</w:t>
      </w:r>
      <w:r w:rsidR="000A5C4F">
        <w:t xml:space="preserve"> </w:t>
      </w:r>
      <w:r>
        <w:t>the</w:t>
      </w:r>
      <w:r w:rsidR="000A5C4F">
        <w:t xml:space="preserve"> </w:t>
      </w:r>
      <w:r>
        <w:t>potential</w:t>
      </w:r>
      <w:r w:rsidR="000A5C4F">
        <w:t xml:space="preserve"> </w:t>
      </w:r>
      <w:r>
        <w:t>risk</w:t>
      </w:r>
      <w:r w:rsidR="000A5C4F">
        <w:t xml:space="preserve"> </w:t>
      </w:r>
      <w:r>
        <w:t>of</w:t>
      </w:r>
      <w:r w:rsidR="000A5C4F">
        <w:t xml:space="preserve"> </w:t>
      </w:r>
      <w:r>
        <w:t>neurocognitive</w:t>
      </w:r>
      <w:r w:rsidR="000A5C4F">
        <w:t xml:space="preserve"> </w:t>
      </w:r>
      <w:r>
        <w:t>disorders</w:t>
      </w:r>
    </w:p>
    <w:p w:rsidR="008D6D90" w:rsidRDefault="008D6D90" w:rsidP="008E0FA8">
      <w:r>
        <w:t>To</w:t>
      </w:r>
      <w:r w:rsidR="000A5C4F">
        <w:t xml:space="preserve"> </w:t>
      </w:r>
      <w:r>
        <w:t>evaluate</w:t>
      </w:r>
      <w:r w:rsidR="000A5C4F">
        <w:t xml:space="preserve"> </w:t>
      </w:r>
      <w:r>
        <w:t>the</w:t>
      </w:r>
      <w:r w:rsidR="000A5C4F">
        <w:t xml:space="preserve"> </w:t>
      </w:r>
      <w:r>
        <w:t>effectiveness</w:t>
      </w:r>
      <w:r w:rsidR="000A5C4F">
        <w:t xml:space="preserve"> </w:t>
      </w:r>
      <w:r>
        <w:t>of</w:t>
      </w:r>
      <w:r w:rsidR="000A5C4F">
        <w:t xml:space="preserve"> </w:t>
      </w:r>
      <w:r>
        <w:t>dosing</w:t>
      </w:r>
      <w:r w:rsidR="000A5C4F">
        <w:t xml:space="preserve"> </w:t>
      </w:r>
      <w:r>
        <w:t>recommendation</w:t>
      </w:r>
      <w:r w:rsidR="000A5C4F">
        <w:t xml:space="preserve"> </w:t>
      </w:r>
      <w:r>
        <w:t>for</w:t>
      </w:r>
      <w:r w:rsidR="000A5C4F">
        <w:t xml:space="preserve"> </w:t>
      </w:r>
      <w:r>
        <w:t>the</w:t>
      </w:r>
      <w:r w:rsidR="000A5C4F">
        <w:t xml:space="preserve"> </w:t>
      </w:r>
      <w:r>
        <w:t>two</w:t>
      </w:r>
      <w:r w:rsidR="000A5C4F">
        <w:t xml:space="preserve"> </w:t>
      </w:r>
      <w:r>
        <w:t>currently</w:t>
      </w:r>
      <w:r w:rsidR="000A5C4F">
        <w:t xml:space="preserve"> </w:t>
      </w:r>
      <w:r>
        <w:t>approved</w:t>
      </w:r>
      <w:r w:rsidR="000A5C4F">
        <w:t xml:space="preserve"> </w:t>
      </w:r>
      <w:r>
        <w:t>dosages</w:t>
      </w:r>
      <w:r w:rsidR="000A5C4F">
        <w:t xml:space="preserve"> </w:t>
      </w:r>
      <w:r>
        <w:t>(75</w:t>
      </w:r>
      <w:r w:rsidR="000A5C4F">
        <w:t xml:space="preserve"> </w:t>
      </w:r>
      <w:r>
        <w:t>mg</w:t>
      </w:r>
      <w:r w:rsidR="000A5C4F">
        <w:t xml:space="preserve"> </w:t>
      </w:r>
      <w:r>
        <w:t>Q2W</w:t>
      </w:r>
      <w:r w:rsidR="000A5C4F">
        <w:t xml:space="preserve"> </w:t>
      </w:r>
      <w:r>
        <w:t>and</w:t>
      </w:r>
      <w:r w:rsidR="000A5C4F">
        <w:t xml:space="preserve"> </w:t>
      </w:r>
      <w:r>
        <w:t>150mg</w:t>
      </w:r>
      <w:r w:rsidR="000A5C4F">
        <w:t xml:space="preserve"> </w:t>
      </w:r>
      <w:r>
        <w:t>Q2W)</w:t>
      </w:r>
      <w:r w:rsidR="000A5C4F">
        <w:t xml:space="preserve"> </w:t>
      </w:r>
      <w:r>
        <w:t>in</w:t>
      </w:r>
      <w:r w:rsidR="000A5C4F">
        <w:t xml:space="preserve"> </w:t>
      </w:r>
      <w:r>
        <w:t>avoiding</w:t>
      </w:r>
      <w:r w:rsidR="000A5C4F">
        <w:t xml:space="preserve"> </w:t>
      </w:r>
      <w:r>
        <w:t>very</w:t>
      </w:r>
      <w:r w:rsidR="000A5C4F">
        <w:t xml:space="preserve"> </w:t>
      </w:r>
      <w:r>
        <w:t>low</w:t>
      </w:r>
      <w:r w:rsidR="000A5C4F">
        <w:t xml:space="preserve"> </w:t>
      </w:r>
      <w:r>
        <w:t>LDL-C,</w:t>
      </w:r>
      <w:r w:rsidR="000A5C4F">
        <w:t xml:space="preserve"> </w:t>
      </w:r>
      <w:r>
        <w:t>and</w:t>
      </w:r>
    </w:p>
    <w:p w:rsidR="008D6D90" w:rsidRDefault="008D6D90" w:rsidP="008E0FA8">
      <w:r>
        <w:t>To</w:t>
      </w:r>
      <w:r w:rsidR="000A5C4F">
        <w:t xml:space="preserve"> </w:t>
      </w:r>
      <w:r>
        <w:t>gather</w:t>
      </w:r>
      <w:r w:rsidR="000A5C4F">
        <w:t xml:space="preserve"> </w:t>
      </w:r>
      <w:r>
        <w:t>relevant</w:t>
      </w:r>
      <w:r w:rsidR="000A5C4F">
        <w:t xml:space="preserve"> </w:t>
      </w:r>
      <w:r>
        <w:t>safety</w:t>
      </w:r>
      <w:r w:rsidR="000A5C4F">
        <w:t xml:space="preserve"> </w:t>
      </w:r>
      <w:r>
        <w:t>data</w:t>
      </w:r>
      <w:r w:rsidR="000A5C4F">
        <w:t xml:space="preserve"> </w:t>
      </w:r>
      <w:r>
        <w:t>in</w:t>
      </w:r>
      <w:r w:rsidR="000A5C4F">
        <w:t xml:space="preserve"> </w:t>
      </w:r>
      <w:r>
        <w:t>patients</w:t>
      </w:r>
      <w:r w:rsidR="000A5C4F">
        <w:t xml:space="preserve"> </w:t>
      </w:r>
      <w:proofErr w:type="spellStart"/>
      <w:r>
        <w:t>in</w:t>
      </w:r>
      <w:r w:rsidR="004C4D11">
        <w:t>cted</w:t>
      </w:r>
      <w:proofErr w:type="spellEnd"/>
      <w:r w:rsidR="000A5C4F">
        <w:t xml:space="preserve"> </w:t>
      </w:r>
      <w:r w:rsidR="004C4D11">
        <w:t>with</w:t>
      </w:r>
      <w:r w:rsidR="000A5C4F">
        <w:t xml:space="preserve"> </w:t>
      </w:r>
      <w:r w:rsidR="004C4D11">
        <w:t>human</w:t>
      </w:r>
      <w:r w:rsidR="000A5C4F">
        <w:t xml:space="preserve"> </w:t>
      </w:r>
      <w:r w:rsidR="004C4D11">
        <w:t>immunodeficiency</w:t>
      </w:r>
      <w:r w:rsidR="000A5C4F">
        <w:t xml:space="preserve"> </w:t>
      </w:r>
      <w:r w:rsidR="004C4D11">
        <w:t>virus</w:t>
      </w:r>
    </w:p>
    <w:p w:rsidR="00605AD4" w:rsidRPr="00605AD4" w:rsidRDefault="00605AD4" w:rsidP="00605AD4">
      <w:pPr>
        <w:pStyle w:val="Heading4"/>
      </w:pPr>
      <w:r w:rsidRPr="00605AD4">
        <w:lastRenderedPageBreak/>
        <w:t>Evaluator’s</w:t>
      </w:r>
      <w:r w:rsidR="000A5C4F">
        <w:t xml:space="preserve"> </w:t>
      </w:r>
      <w:r w:rsidRPr="00605AD4">
        <w:t>conclusions</w:t>
      </w:r>
      <w:r w:rsidR="000A5C4F">
        <w:t xml:space="preserve"> </w:t>
      </w:r>
      <w:r w:rsidRPr="00605AD4">
        <w:t>on</w:t>
      </w:r>
      <w:r w:rsidR="000A5C4F">
        <w:t xml:space="preserve"> </w:t>
      </w:r>
      <w:r w:rsidRPr="00605AD4">
        <w:t>safety</w:t>
      </w:r>
    </w:p>
    <w:p w:rsidR="00FC3FF8" w:rsidRPr="00B71802" w:rsidRDefault="00FC3FF8" w:rsidP="00FC3FF8">
      <w:r w:rsidRPr="00B71802">
        <w:t>The</w:t>
      </w:r>
      <w:r w:rsidR="000A5C4F">
        <w:t xml:space="preserve"> </w:t>
      </w:r>
      <w:r w:rsidRPr="00B71802">
        <w:t>safety</w:t>
      </w:r>
      <w:r w:rsidR="000A5C4F">
        <w:t xml:space="preserve"> </w:t>
      </w:r>
      <w:r w:rsidRPr="00B71802">
        <w:t>database</w:t>
      </w:r>
      <w:r w:rsidR="000A5C4F">
        <w:t xml:space="preserve"> </w:t>
      </w:r>
      <w:r w:rsidRPr="00B71802">
        <w:t>or</w:t>
      </w:r>
      <w:r w:rsidR="000A5C4F">
        <w:t xml:space="preserve"> </w:t>
      </w:r>
      <w:r w:rsidRPr="00B71802">
        <w:t>patients</w:t>
      </w:r>
      <w:r w:rsidR="000A5C4F">
        <w:t xml:space="preserve"> </w:t>
      </w:r>
      <w:r w:rsidRPr="00B71802">
        <w:t>treated</w:t>
      </w:r>
      <w:r w:rsidR="000A5C4F">
        <w:t xml:space="preserve"> </w:t>
      </w:r>
      <w:r w:rsidRPr="00B71802">
        <w:t>with</w:t>
      </w:r>
      <w:r w:rsidR="000A5C4F">
        <w:t xml:space="preserve"> </w:t>
      </w:r>
      <w:r w:rsidRPr="00B71802">
        <w:t>the</w:t>
      </w:r>
      <w:r w:rsidR="000A5C4F">
        <w:t xml:space="preserve"> </w:t>
      </w:r>
      <w:r w:rsidRPr="00B71802">
        <w:t>Q2</w:t>
      </w:r>
      <w:r>
        <w:t>W</w:t>
      </w:r>
      <w:r w:rsidR="000A5C4F">
        <w:t xml:space="preserve"> </w:t>
      </w:r>
      <w:r>
        <w:t>dose</w:t>
      </w:r>
      <w:r w:rsidR="000A5C4F">
        <w:t xml:space="preserve"> </w:t>
      </w:r>
      <w:r>
        <w:t>regimen</w:t>
      </w:r>
      <w:r w:rsidR="000A5C4F">
        <w:t xml:space="preserve"> </w:t>
      </w:r>
      <w:r>
        <w:t>is</w:t>
      </w:r>
      <w:r w:rsidR="000A5C4F">
        <w:t xml:space="preserve"> </w:t>
      </w:r>
      <w:r>
        <w:t>substantial;</w:t>
      </w:r>
      <w:r w:rsidR="000A5C4F">
        <w:t xml:space="preserve"> </w:t>
      </w:r>
      <w:r w:rsidRPr="00B71802">
        <w:t>5</w:t>
      </w:r>
      <w:r>
        <w:t>,</w:t>
      </w:r>
      <w:r w:rsidRPr="00B71802">
        <w:t>234</w:t>
      </w:r>
      <w:r w:rsidR="000A5C4F">
        <w:t xml:space="preserve"> </w:t>
      </w:r>
      <w:r w:rsidRPr="00B71802">
        <w:t>patients</w:t>
      </w:r>
      <w:r w:rsidR="000A5C4F">
        <w:t xml:space="preserve"> </w:t>
      </w:r>
      <w:r w:rsidRPr="00B71802">
        <w:t>with</w:t>
      </w:r>
      <w:r w:rsidR="000A5C4F">
        <w:t xml:space="preserve"> </w:t>
      </w:r>
      <w:r w:rsidRPr="00B71802">
        <w:t>hypercholesterolemia</w:t>
      </w:r>
      <w:r w:rsidR="000A5C4F">
        <w:t xml:space="preserve"> </w:t>
      </w:r>
      <w:r w:rsidRPr="00B71802">
        <w:t>(3</w:t>
      </w:r>
      <w:r>
        <w:t>,</w:t>
      </w:r>
      <w:r w:rsidRPr="00B71802">
        <w:t>340</w:t>
      </w:r>
      <w:r w:rsidR="000A5C4F">
        <w:t xml:space="preserve"> </w:t>
      </w:r>
      <w:r w:rsidRPr="00B71802">
        <w:t>alirocumab,</w:t>
      </w:r>
      <w:r w:rsidR="000A5C4F">
        <w:t xml:space="preserve"> </w:t>
      </w:r>
      <w:r w:rsidRPr="00B71802">
        <w:t>1</w:t>
      </w:r>
      <w:r>
        <w:t>,</w:t>
      </w:r>
      <w:r w:rsidRPr="00B71802">
        <w:t>276</w:t>
      </w:r>
      <w:r w:rsidR="000A5C4F">
        <w:t xml:space="preserve"> </w:t>
      </w:r>
      <w:r w:rsidRPr="00B71802">
        <w:t>placebo</w:t>
      </w:r>
      <w:r w:rsidR="000A5C4F">
        <w:t xml:space="preserve"> </w:t>
      </w:r>
      <w:r w:rsidRPr="00B71802">
        <w:t>and</w:t>
      </w:r>
      <w:r w:rsidR="000A5C4F">
        <w:t xml:space="preserve"> </w:t>
      </w:r>
      <w:r w:rsidRPr="00B71802">
        <w:t>618</w:t>
      </w:r>
      <w:r w:rsidR="000A5C4F">
        <w:t xml:space="preserve"> </w:t>
      </w:r>
      <w:r w:rsidRPr="00B71802">
        <w:t>ezetimibe)</w:t>
      </w:r>
      <w:r w:rsidR="000A5C4F">
        <w:t xml:space="preserve"> </w:t>
      </w:r>
      <w:r w:rsidRPr="00B71802">
        <w:t>with</w:t>
      </w:r>
      <w:r w:rsidR="000A5C4F">
        <w:t xml:space="preserve"> </w:t>
      </w:r>
      <w:r w:rsidRPr="00B71802">
        <w:t>a</w:t>
      </w:r>
      <w:r w:rsidR="000A5C4F">
        <w:t xml:space="preserve"> </w:t>
      </w:r>
      <w:r w:rsidRPr="00B71802">
        <w:t>treatment</w:t>
      </w:r>
      <w:r w:rsidR="000A5C4F">
        <w:t xml:space="preserve"> </w:t>
      </w:r>
      <w:r w:rsidRPr="00B71802">
        <w:t>duration</w:t>
      </w:r>
      <w:r w:rsidR="000A5C4F">
        <w:t xml:space="preserve"> </w:t>
      </w:r>
      <w:r w:rsidRPr="00B71802">
        <w:t>of</w:t>
      </w:r>
      <w:r w:rsidR="000A5C4F">
        <w:t xml:space="preserve"> </w:t>
      </w:r>
      <w:r w:rsidRPr="00B71802">
        <w:t>up</w:t>
      </w:r>
      <w:r w:rsidR="000A5C4F">
        <w:t xml:space="preserve"> </w:t>
      </w:r>
      <w:r w:rsidRPr="00B71802">
        <w:t>to</w:t>
      </w:r>
      <w:r w:rsidR="000A5C4F">
        <w:t xml:space="preserve"> </w:t>
      </w:r>
      <w:r w:rsidRPr="00B71802">
        <w:t>18</w:t>
      </w:r>
      <w:r w:rsidR="000A5C4F">
        <w:t xml:space="preserve"> </w:t>
      </w:r>
      <w:r w:rsidRPr="00B71802">
        <w:t>months.</w:t>
      </w:r>
      <w:r w:rsidR="000A5C4F">
        <w:t xml:space="preserve"> </w:t>
      </w:r>
      <w:r w:rsidRPr="00B71802">
        <w:t>Patient</w:t>
      </w:r>
      <w:r w:rsidR="000A5C4F">
        <w:t xml:space="preserve"> </w:t>
      </w:r>
      <w:r w:rsidRPr="00B71802">
        <w:t>exposure</w:t>
      </w:r>
      <w:r w:rsidR="000A5C4F">
        <w:t xml:space="preserve"> </w:t>
      </w:r>
      <w:r w:rsidRPr="00B71802">
        <w:t>was</w:t>
      </w:r>
      <w:r w:rsidR="000A5C4F">
        <w:t xml:space="preserve"> </w:t>
      </w:r>
      <w:r w:rsidRPr="00B71802">
        <w:t>2</w:t>
      </w:r>
      <w:r>
        <w:t>,</w:t>
      </w:r>
      <w:r w:rsidRPr="00B71802">
        <w:t>142</w:t>
      </w:r>
      <w:r w:rsidR="000A5C4F">
        <w:t xml:space="preserve"> </w:t>
      </w:r>
      <w:r w:rsidRPr="00B71802">
        <w:t>in</w:t>
      </w:r>
      <w:r w:rsidR="000A5C4F">
        <w:t xml:space="preserve"> </w:t>
      </w:r>
      <w:r w:rsidRPr="00B71802">
        <w:t>alirocumab</w:t>
      </w:r>
      <w:r w:rsidR="000A5C4F">
        <w:t xml:space="preserve"> </w:t>
      </w:r>
      <w:r w:rsidRPr="00B71802">
        <w:t>treated</w:t>
      </w:r>
      <w:r w:rsidR="000A5C4F">
        <w:t xml:space="preserve"> </w:t>
      </w:r>
      <w:r w:rsidRPr="00B71802">
        <w:t>for</w:t>
      </w:r>
      <w:r w:rsidR="000A5C4F">
        <w:t xml:space="preserve"> </w:t>
      </w:r>
      <w:r w:rsidRPr="00B71802">
        <w:t>at</w:t>
      </w:r>
      <w:r w:rsidR="000A5C4F">
        <w:t xml:space="preserve"> </w:t>
      </w:r>
      <w:r w:rsidRPr="00B71802">
        <w:t>least</w:t>
      </w:r>
      <w:r w:rsidR="000A5C4F">
        <w:t xml:space="preserve"> </w:t>
      </w:r>
      <w:r w:rsidRPr="00B71802">
        <w:t>76</w:t>
      </w:r>
      <w:r w:rsidR="000A5C4F">
        <w:t xml:space="preserve"> </w:t>
      </w:r>
      <w:r w:rsidRPr="00B71802">
        <w:t>weeks</w:t>
      </w:r>
      <w:r w:rsidR="000A5C4F">
        <w:t xml:space="preserve"> </w:t>
      </w:r>
      <w:r w:rsidRPr="00B71802">
        <w:t>and</w:t>
      </w:r>
      <w:r w:rsidR="000A5C4F">
        <w:t xml:space="preserve"> </w:t>
      </w:r>
      <w:r w:rsidRPr="00B71802">
        <w:t>378</w:t>
      </w:r>
      <w:r w:rsidR="000A5C4F">
        <w:t xml:space="preserve"> </w:t>
      </w:r>
      <w:r w:rsidRPr="00B71802">
        <w:t>for</w:t>
      </w:r>
      <w:r w:rsidR="000A5C4F">
        <w:t xml:space="preserve"> </w:t>
      </w:r>
      <w:r w:rsidRPr="00B71802">
        <w:t>at</w:t>
      </w:r>
      <w:r w:rsidR="000A5C4F">
        <w:t xml:space="preserve"> </w:t>
      </w:r>
      <w:r w:rsidRPr="00B71802">
        <w:t>least</w:t>
      </w:r>
      <w:r w:rsidR="000A5C4F">
        <w:t xml:space="preserve"> </w:t>
      </w:r>
      <w:r w:rsidRPr="00B71802">
        <w:t>102</w:t>
      </w:r>
      <w:r w:rsidR="000A5C4F">
        <w:t xml:space="preserve"> </w:t>
      </w:r>
      <w:r w:rsidRPr="00B71802">
        <w:t>weeks.</w:t>
      </w:r>
    </w:p>
    <w:p w:rsidR="00FC3FF8" w:rsidRPr="00B71802" w:rsidRDefault="00FC3FF8" w:rsidP="00FC3FF8">
      <w:r w:rsidRPr="00B71802">
        <w:t>No</w:t>
      </w:r>
      <w:r w:rsidR="000A5C4F">
        <w:t xml:space="preserve"> </w:t>
      </w:r>
      <w:r w:rsidRPr="00B71802">
        <w:t>new</w:t>
      </w:r>
      <w:r w:rsidR="000A5C4F">
        <w:t xml:space="preserve"> </w:t>
      </w:r>
      <w:r w:rsidRPr="00B71802">
        <w:t>safety</w:t>
      </w:r>
      <w:r w:rsidR="000A5C4F">
        <w:t xml:space="preserve"> </w:t>
      </w:r>
      <w:r w:rsidRPr="00B71802">
        <w:t>issues</w:t>
      </w:r>
      <w:r w:rsidR="000A5C4F">
        <w:t xml:space="preserve"> </w:t>
      </w:r>
      <w:r w:rsidRPr="00B71802">
        <w:t>were</w:t>
      </w:r>
      <w:r w:rsidR="000A5C4F">
        <w:t xml:space="preserve"> </w:t>
      </w:r>
      <w:r w:rsidRPr="00B71802">
        <w:t>identified</w:t>
      </w:r>
      <w:r w:rsidR="000A5C4F">
        <w:t xml:space="preserve"> </w:t>
      </w:r>
      <w:r w:rsidRPr="00B71802">
        <w:t>that</w:t>
      </w:r>
      <w:r w:rsidR="000A5C4F">
        <w:t xml:space="preserve"> </w:t>
      </w:r>
      <w:r w:rsidRPr="00B71802">
        <w:t>had</w:t>
      </w:r>
      <w:r w:rsidR="000A5C4F">
        <w:t xml:space="preserve"> </w:t>
      </w:r>
      <w:r w:rsidRPr="00B71802">
        <w:t>not</w:t>
      </w:r>
      <w:r w:rsidR="000A5C4F">
        <w:t xml:space="preserve"> </w:t>
      </w:r>
      <w:r w:rsidRPr="00B71802">
        <w:t>been</w:t>
      </w:r>
      <w:r w:rsidR="000A5C4F">
        <w:t xml:space="preserve"> </w:t>
      </w:r>
      <w:r w:rsidRPr="00B71802">
        <w:t>previously</w:t>
      </w:r>
      <w:r w:rsidR="000A5C4F">
        <w:t xml:space="preserve"> </w:t>
      </w:r>
      <w:r w:rsidRPr="00B71802">
        <w:t>seen</w:t>
      </w:r>
      <w:r w:rsidR="000A5C4F">
        <w:t xml:space="preserve"> </w:t>
      </w:r>
      <w:r w:rsidRPr="00B71802">
        <w:t>in</w:t>
      </w:r>
      <w:r w:rsidR="000A5C4F">
        <w:t xml:space="preserve"> </w:t>
      </w:r>
      <w:r w:rsidRPr="00B71802">
        <w:t>the</w:t>
      </w:r>
      <w:r w:rsidR="000A5C4F">
        <w:t xml:space="preserve"> </w:t>
      </w:r>
      <w:r w:rsidRPr="00B71802">
        <w:t>initial</w:t>
      </w:r>
      <w:r w:rsidR="000A5C4F">
        <w:t xml:space="preserve"> </w:t>
      </w:r>
      <w:r w:rsidRPr="00B71802">
        <w:t>application.</w:t>
      </w:r>
      <w:r w:rsidR="000A5C4F">
        <w:t xml:space="preserve"> </w:t>
      </w:r>
      <w:r w:rsidRPr="00B71802">
        <w:t>The</w:t>
      </w:r>
      <w:r w:rsidR="000A5C4F">
        <w:t xml:space="preserve"> </w:t>
      </w:r>
      <w:r w:rsidRPr="00B71802">
        <w:t>most</w:t>
      </w:r>
      <w:r w:rsidR="000A5C4F">
        <w:t xml:space="preserve"> </w:t>
      </w:r>
      <w:r w:rsidRPr="00B71802">
        <w:t>frequently</w:t>
      </w:r>
      <w:r w:rsidR="000A5C4F">
        <w:t xml:space="preserve"> </w:t>
      </w:r>
      <w:r w:rsidRPr="00D9425B">
        <w:t>reported</w:t>
      </w:r>
      <w:r w:rsidR="000A5C4F">
        <w:t xml:space="preserve"> </w:t>
      </w:r>
      <w:r w:rsidRPr="00D9425B">
        <w:t>AEs</w:t>
      </w:r>
      <w:r w:rsidR="000A5C4F">
        <w:t xml:space="preserve"> </w:t>
      </w:r>
      <w:r w:rsidRPr="00D9425B">
        <w:t>are</w:t>
      </w:r>
      <w:r w:rsidR="000A5C4F">
        <w:t xml:space="preserve"> </w:t>
      </w:r>
      <w:r w:rsidRPr="00D9425B">
        <w:t>injection</w:t>
      </w:r>
      <w:r w:rsidR="000A5C4F">
        <w:t xml:space="preserve"> </w:t>
      </w:r>
      <w:r w:rsidRPr="00B71802">
        <w:t>site</w:t>
      </w:r>
      <w:r w:rsidR="000A5C4F">
        <w:t xml:space="preserve"> </w:t>
      </w:r>
      <w:r w:rsidRPr="00B71802">
        <w:t>reactions,</w:t>
      </w:r>
      <w:r w:rsidR="000A5C4F">
        <w:t xml:space="preserve"> </w:t>
      </w:r>
      <w:r w:rsidRPr="00B71802">
        <w:t>pruritus</w:t>
      </w:r>
      <w:r w:rsidR="000A5C4F">
        <w:t xml:space="preserve"> </w:t>
      </w:r>
      <w:r w:rsidRPr="00B71802">
        <w:t>and</w:t>
      </w:r>
      <w:r w:rsidR="000A5C4F">
        <w:t xml:space="preserve"> </w:t>
      </w:r>
      <w:r w:rsidRPr="00B71802">
        <w:t>upper</w:t>
      </w:r>
      <w:r w:rsidR="000A5C4F">
        <w:t xml:space="preserve"> </w:t>
      </w:r>
      <w:r w:rsidRPr="00B71802">
        <w:t>respiratory</w:t>
      </w:r>
      <w:r w:rsidR="000A5C4F">
        <w:t xml:space="preserve"> </w:t>
      </w:r>
      <w:r w:rsidRPr="00B71802">
        <w:t>tract</w:t>
      </w:r>
      <w:r w:rsidR="000A5C4F">
        <w:t xml:space="preserve"> </w:t>
      </w:r>
      <w:r w:rsidRPr="00B71802">
        <w:t>infections.</w:t>
      </w:r>
      <w:r w:rsidR="000A5C4F">
        <w:t xml:space="preserve"> </w:t>
      </w:r>
      <w:r w:rsidRPr="00B71802">
        <w:t>The</w:t>
      </w:r>
      <w:r w:rsidR="000A5C4F">
        <w:t xml:space="preserve"> </w:t>
      </w:r>
      <w:r w:rsidRPr="00B71802">
        <w:t>additional</w:t>
      </w:r>
      <w:r w:rsidR="000A5C4F">
        <w:t xml:space="preserve"> </w:t>
      </w:r>
      <w:r w:rsidRPr="00B71802">
        <w:t>safety</w:t>
      </w:r>
      <w:r w:rsidR="000A5C4F">
        <w:t xml:space="preserve"> </w:t>
      </w:r>
      <w:r w:rsidRPr="00B71802">
        <w:t>data</w:t>
      </w:r>
      <w:r w:rsidR="000A5C4F">
        <w:t xml:space="preserve"> </w:t>
      </w:r>
      <w:r w:rsidRPr="00B71802">
        <w:t>did</w:t>
      </w:r>
      <w:r w:rsidR="000A5C4F">
        <w:t xml:space="preserve"> </w:t>
      </w:r>
      <w:r w:rsidRPr="00B71802">
        <w:t>not</w:t>
      </w:r>
      <w:r w:rsidR="000A5C4F">
        <w:t xml:space="preserve"> </w:t>
      </w:r>
      <w:r w:rsidRPr="00B71802">
        <w:t>identify</w:t>
      </w:r>
      <w:r w:rsidR="000A5C4F">
        <w:t xml:space="preserve"> </w:t>
      </w:r>
      <w:r w:rsidRPr="00B71802">
        <w:t>any</w:t>
      </w:r>
      <w:r w:rsidR="000A5C4F">
        <w:t xml:space="preserve"> </w:t>
      </w:r>
      <w:r w:rsidRPr="00B71802">
        <w:t>relationship</w:t>
      </w:r>
      <w:r w:rsidR="000A5C4F">
        <w:t xml:space="preserve"> </w:t>
      </w:r>
      <w:r w:rsidRPr="00B71802">
        <w:t>for</w:t>
      </w:r>
      <w:r w:rsidR="000A5C4F">
        <w:t xml:space="preserve"> </w:t>
      </w:r>
      <w:r w:rsidRPr="00B71802">
        <w:t>neurologic</w:t>
      </w:r>
      <w:r w:rsidR="000A5C4F">
        <w:t xml:space="preserve"> </w:t>
      </w:r>
      <w:r w:rsidRPr="00B71802">
        <w:t>events,</w:t>
      </w:r>
      <w:r w:rsidR="000A5C4F">
        <w:t xml:space="preserve"> </w:t>
      </w:r>
      <w:r w:rsidRPr="00B71802">
        <w:t>neurocognitive</w:t>
      </w:r>
      <w:r w:rsidR="000A5C4F">
        <w:t xml:space="preserve"> </w:t>
      </w:r>
      <w:r w:rsidRPr="00B71802">
        <w:t>events</w:t>
      </w:r>
      <w:r w:rsidR="000A5C4F">
        <w:t xml:space="preserve"> </w:t>
      </w:r>
      <w:r w:rsidRPr="00B71802">
        <w:t>or</w:t>
      </w:r>
      <w:r w:rsidR="000A5C4F">
        <w:t xml:space="preserve"> </w:t>
      </w:r>
      <w:r w:rsidRPr="00B71802">
        <w:t>diabetes.</w:t>
      </w:r>
      <w:r w:rsidR="000A5C4F">
        <w:t xml:space="preserve"> </w:t>
      </w:r>
      <w:r w:rsidRPr="00B71802">
        <w:t>The</w:t>
      </w:r>
      <w:r w:rsidR="000A5C4F">
        <w:t xml:space="preserve"> </w:t>
      </w:r>
      <w:r w:rsidRPr="00B71802">
        <w:t>safety</w:t>
      </w:r>
      <w:r w:rsidR="000A5C4F">
        <w:t xml:space="preserve"> </w:t>
      </w:r>
      <w:r w:rsidRPr="00B71802">
        <w:t>concerns</w:t>
      </w:r>
      <w:r w:rsidR="000A5C4F">
        <w:t xml:space="preserve"> </w:t>
      </w:r>
      <w:r w:rsidRPr="00B71802">
        <w:t>identified</w:t>
      </w:r>
      <w:r w:rsidR="000A5C4F">
        <w:t xml:space="preserve"> </w:t>
      </w:r>
      <w:r w:rsidRPr="00B71802">
        <w:t>for</w:t>
      </w:r>
      <w:r w:rsidR="000A5C4F">
        <w:t xml:space="preserve"> </w:t>
      </w:r>
      <w:r w:rsidRPr="00B71802">
        <w:t>statin</w:t>
      </w:r>
      <w:r w:rsidR="000A5C4F">
        <w:t xml:space="preserve"> </w:t>
      </w:r>
      <w:r w:rsidRPr="00B71802">
        <w:t>therapy</w:t>
      </w:r>
      <w:r w:rsidR="000A5C4F">
        <w:t xml:space="preserve"> </w:t>
      </w:r>
      <w:r w:rsidRPr="00B71802">
        <w:t>(musculoskeletal,</w:t>
      </w:r>
      <w:r w:rsidR="000A5C4F">
        <w:t xml:space="preserve"> </w:t>
      </w:r>
      <w:r w:rsidRPr="00B71802">
        <w:t>liver</w:t>
      </w:r>
      <w:r w:rsidR="000A5C4F">
        <w:t xml:space="preserve"> </w:t>
      </w:r>
      <w:r w:rsidRPr="00B71802">
        <w:t>function,</w:t>
      </w:r>
      <w:r w:rsidR="000A5C4F">
        <w:t xml:space="preserve"> </w:t>
      </w:r>
      <w:r w:rsidRPr="00B71802">
        <w:t>diabetes,</w:t>
      </w:r>
      <w:r w:rsidR="000A5C4F">
        <w:t xml:space="preserve"> </w:t>
      </w:r>
      <w:r w:rsidRPr="00B71802">
        <w:t>neurocognitive</w:t>
      </w:r>
      <w:r w:rsidR="000A5C4F">
        <w:t xml:space="preserve"> </w:t>
      </w:r>
      <w:r w:rsidRPr="00B71802">
        <w:t>AEs)</w:t>
      </w:r>
      <w:r w:rsidR="000A5C4F">
        <w:t xml:space="preserve"> </w:t>
      </w:r>
      <w:r w:rsidRPr="00B71802">
        <w:t>were</w:t>
      </w:r>
      <w:r w:rsidR="000A5C4F">
        <w:t xml:space="preserve"> </w:t>
      </w:r>
      <w:r w:rsidRPr="00B71802">
        <w:t>not</w:t>
      </w:r>
      <w:r w:rsidR="000A5C4F">
        <w:t xml:space="preserve"> </w:t>
      </w:r>
      <w:r w:rsidRPr="00B71802">
        <w:t>observed</w:t>
      </w:r>
      <w:r w:rsidR="000A5C4F">
        <w:t xml:space="preserve"> </w:t>
      </w:r>
      <w:r w:rsidRPr="00B71802">
        <w:t>with</w:t>
      </w:r>
      <w:r w:rsidR="000A5C4F">
        <w:t xml:space="preserve"> </w:t>
      </w:r>
      <w:r w:rsidRPr="00B71802">
        <w:t>alirocumab</w:t>
      </w:r>
      <w:r w:rsidR="000A5C4F">
        <w:t xml:space="preserve"> </w:t>
      </w:r>
      <w:r w:rsidRPr="00B71802">
        <w:t>treatment.</w:t>
      </w:r>
    </w:p>
    <w:p w:rsidR="00FC3FF8" w:rsidRPr="00B71802" w:rsidRDefault="00FC3FF8" w:rsidP="00FC3FF8">
      <w:r w:rsidRPr="00B71802">
        <w:t>Treatment</w:t>
      </w:r>
      <w:r w:rsidR="000A5C4F">
        <w:t xml:space="preserve"> </w:t>
      </w:r>
      <w:r w:rsidRPr="00B71802">
        <w:t>with</w:t>
      </w:r>
      <w:r w:rsidR="000A5C4F">
        <w:t xml:space="preserve"> </w:t>
      </w:r>
      <w:r w:rsidRPr="00B71802">
        <w:t>300</w:t>
      </w:r>
      <w:r w:rsidR="000A5C4F">
        <w:t xml:space="preserve"> </w:t>
      </w:r>
      <w:r w:rsidR="00224853">
        <w:t>mg</w:t>
      </w:r>
      <w:r w:rsidR="000A5C4F">
        <w:t xml:space="preserve"> </w:t>
      </w:r>
      <w:r w:rsidRPr="00B71802">
        <w:t>Q4W</w:t>
      </w:r>
      <w:r w:rsidR="000A5C4F">
        <w:t xml:space="preserve"> </w:t>
      </w:r>
      <w:r w:rsidRPr="00B71802">
        <w:t>did</w:t>
      </w:r>
      <w:r w:rsidR="000A5C4F">
        <w:t xml:space="preserve"> </w:t>
      </w:r>
      <w:r w:rsidRPr="00B71802">
        <w:t>not</w:t>
      </w:r>
      <w:r w:rsidR="000A5C4F">
        <w:t xml:space="preserve"> </w:t>
      </w:r>
      <w:r w:rsidRPr="00B71802">
        <w:t>appear</w:t>
      </w:r>
      <w:r w:rsidR="000A5C4F">
        <w:t xml:space="preserve"> </w:t>
      </w:r>
      <w:r w:rsidRPr="00B71802">
        <w:t>to</w:t>
      </w:r>
      <w:r w:rsidR="000A5C4F">
        <w:t xml:space="preserve"> </w:t>
      </w:r>
      <w:r w:rsidRPr="00B71802">
        <w:t>be</w:t>
      </w:r>
      <w:r w:rsidR="000A5C4F">
        <w:t xml:space="preserve"> </w:t>
      </w:r>
      <w:r w:rsidRPr="00B71802">
        <w:t>associated</w:t>
      </w:r>
      <w:r w:rsidR="000A5C4F">
        <w:t xml:space="preserve"> </w:t>
      </w:r>
      <w:r w:rsidRPr="00B71802">
        <w:t>with</w:t>
      </w:r>
      <w:r w:rsidR="000A5C4F">
        <w:t xml:space="preserve"> </w:t>
      </w:r>
      <w:r w:rsidRPr="00B71802">
        <w:t>an</w:t>
      </w:r>
      <w:r w:rsidR="000A5C4F">
        <w:t xml:space="preserve"> </w:t>
      </w:r>
      <w:r w:rsidRPr="00B71802">
        <w:t>increased</w:t>
      </w:r>
      <w:r w:rsidR="000A5C4F">
        <w:t xml:space="preserve"> </w:t>
      </w:r>
      <w:r w:rsidRPr="00B71802">
        <w:t>risk</w:t>
      </w:r>
      <w:r w:rsidR="000A5C4F">
        <w:t xml:space="preserve"> </w:t>
      </w:r>
      <w:r w:rsidRPr="00B71802">
        <w:t>of</w:t>
      </w:r>
      <w:r w:rsidR="000A5C4F">
        <w:t xml:space="preserve"> </w:t>
      </w:r>
      <w:r w:rsidRPr="00B71802">
        <w:t>increased</w:t>
      </w:r>
      <w:r w:rsidR="000A5C4F">
        <w:t xml:space="preserve"> </w:t>
      </w:r>
      <w:r w:rsidRPr="00B71802">
        <w:t>AEs</w:t>
      </w:r>
      <w:r w:rsidR="000A5C4F">
        <w:t xml:space="preserve"> </w:t>
      </w:r>
      <w:r w:rsidRPr="00B71802">
        <w:t>and</w:t>
      </w:r>
      <w:r w:rsidR="000A5C4F">
        <w:t xml:space="preserve"> </w:t>
      </w:r>
      <w:r w:rsidRPr="00B71802">
        <w:t>no</w:t>
      </w:r>
      <w:r w:rsidR="000A5C4F">
        <w:t xml:space="preserve"> </w:t>
      </w:r>
      <w:r w:rsidRPr="00B71802">
        <w:t>new</w:t>
      </w:r>
      <w:r w:rsidR="000A5C4F">
        <w:t xml:space="preserve"> </w:t>
      </w:r>
      <w:r w:rsidRPr="00B71802">
        <w:t>safety</w:t>
      </w:r>
      <w:r w:rsidR="000A5C4F">
        <w:t xml:space="preserve"> </w:t>
      </w:r>
      <w:r w:rsidRPr="00B71802">
        <w:t>issues</w:t>
      </w:r>
      <w:r w:rsidR="000A5C4F">
        <w:t xml:space="preserve"> </w:t>
      </w:r>
      <w:r w:rsidRPr="00B71802">
        <w:t>were</w:t>
      </w:r>
      <w:r w:rsidR="000A5C4F">
        <w:t xml:space="preserve"> </w:t>
      </w:r>
      <w:r w:rsidRPr="00B71802">
        <w:t>identified.</w:t>
      </w:r>
    </w:p>
    <w:p w:rsidR="00FC3FF8" w:rsidRPr="00B71802" w:rsidRDefault="00FC3FF8" w:rsidP="00812F6C">
      <w:r w:rsidRPr="00B71802">
        <w:t>From</w:t>
      </w:r>
      <w:r w:rsidR="000A5C4F">
        <w:t xml:space="preserve"> </w:t>
      </w:r>
      <w:r w:rsidRPr="00B71802">
        <w:t>the</w:t>
      </w:r>
      <w:r w:rsidR="000A5C4F">
        <w:t xml:space="preserve"> </w:t>
      </w:r>
      <w:r w:rsidRPr="00B71802">
        <w:t>final</w:t>
      </w:r>
      <w:r w:rsidR="000A5C4F">
        <w:t xml:space="preserve"> </w:t>
      </w:r>
      <w:r w:rsidRPr="00B71802">
        <w:t>results</w:t>
      </w:r>
      <w:r w:rsidR="000A5C4F">
        <w:t xml:space="preserve"> </w:t>
      </w:r>
      <w:r w:rsidRPr="00B71802">
        <w:t>of</w:t>
      </w:r>
      <w:r w:rsidR="000A5C4F">
        <w:t xml:space="preserve"> </w:t>
      </w:r>
      <w:r w:rsidRPr="00B71802">
        <w:t>the</w:t>
      </w:r>
      <w:r w:rsidR="000A5C4F">
        <w:t xml:space="preserve"> </w:t>
      </w:r>
      <w:r w:rsidRPr="00B71802">
        <w:t>Q2W</w:t>
      </w:r>
      <w:r w:rsidR="000A5C4F">
        <w:t xml:space="preserve"> </w:t>
      </w:r>
      <w:r w:rsidRPr="00B71802">
        <w:t>studies</w:t>
      </w:r>
      <w:r w:rsidR="000A5C4F">
        <w:t xml:space="preserve"> </w:t>
      </w:r>
      <w:r w:rsidRPr="00B71802">
        <w:t>it</w:t>
      </w:r>
      <w:r w:rsidR="000A5C4F">
        <w:t xml:space="preserve"> </w:t>
      </w:r>
      <w:r w:rsidRPr="00B71802">
        <w:t>was</w:t>
      </w:r>
      <w:r w:rsidR="000A5C4F">
        <w:t xml:space="preserve"> </w:t>
      </w:r>
      <w:r w:rsidRPr="00B71802">
        <w:t>found</w:t>
      </w:r>
      <w:r w:rsidR="000A5C4F">
        <w:t xml:space="preserve"> </w:t>
      </w:r>
      <w:r w:rsidRPr="00B71802">
        <w:t>that</w:t>
      </w:r>
      <w:r w:rsidR="000A5C4F">
        <w:t xml:space="preserve"> </w:t>
      </w:r>
      <w:r>
        <w:t>treatment</w:t>
      </w:r>
      <w:r w:rsidR="000A5C4F">
        <w:t xml:space="preserve"> </w:t>
      </w:r>
      <w:r>
        <w:t>emergent</w:t>
      </w:r>
      <w:r w:rsidR="000A5C4F">
        <w:t xml:space="preserve"> </w:t>
      </w:r>
      <w:r w:rsidRPr="00B71802">
        <w:t>ADA</w:t>
      </w:r>
      <w:r w:rsidR="000A5C4F">
        <w:t xml:space="preserve"> </w:t>
      </w:r>
      <w:r w:rsidRPr="00B71802">
        <w:t>were</w:t>
      </w:r>
      <w:r w:rsidR="000A5C4F">
        <w:t xml:space="preserve"> </w:t>
      </w:r>
      <w:r w:rsidRPr="00B71802">
        <w:t>observed</w:t>
      </w:r>
      <w:r w:rsidR="000A5C4F">
        <w:t xml:space="preserve"> </w:t>
      </w:r>
      <w:r w:rsidRPr="00B71802">
        <w:t>in</w:t>
      </w:r>
      <w:r w:rsidR="000A5C4F">
        <w:t xml:space="preserve"> </w:t>
      </w:r>
      <w:r w:rsidRPr="00B71802">
        <w:t>5.1%</w:t>
      </w:r>
      <w:r w:rsidR="000A5C4F">
        <w:t xml:space="preserve"> </w:t>
      </w:r>
      <w:r w:rsidRPr="00B71802">
        <w:t>of</w:t>
      </w:r>
      <w:r w:rsidR="000A5C4F">
        <w:t xml:space="preserve"> </w:t>
      </w:r>
      <w:r w:rsidRPr="00B71802">
        <w:t>patients</w:t>
      </w:r>
      <w:r w:rsidR="000A5C4F">
        <w:t xml:space="preserve"> </w:t>
      </w:r>
      <w:r w:rsidRPr="00B71802">
        <w:t>in</w:t>
      </w:r>
      <w:r w:rsidR="000A5C4F">
        <w:t xml:space="preserve"> </w:t>
      </w:r>
      <w:r w:rsidRPr="00B71802">
        <w:t>the</w:t>
      </w:r>
      <w:r w:rsidR="000A5C4F">
        <w:t xml:space="preserve"> </w:t>
      </w:r>
      <w:r w:rsidRPr="00B71802">
        <w:t>alirocumab</w:t>
      </w:r>
      <w:r w:rsidR="000A5C4F">
        <w:t xml:space="preserve"> </w:t>
      </w:r>
      <w:r w:rsidRPr="00B71802">
        <w:t>group,</w:t>
      </w:r>
      <w:r w:rsidR="000A5C4F">
        <w:t xml:space="preserve"> </w:t>
      </w:r>
      <w:r w:rsidRPr="00B71802">
        <w:t>corresponding</w:t>
      </w:r>
      <w:r w:rsidR="000A5C4F">
        <w:t xml:space="preserve"> </w:t>
      </w:r>
      <w:r w:rsidRPr="00B71802">
        <w:t>to</w:t>
      </w:r>
      <w:r w:rsidR="000A5C4F">
        <w:t xml:space="preserve"> </w:t>
      </w:r>
      <w:r w:rsidRPr="00B71802">
        <w:t>only</w:t>
      </w:r>
      <w:r w:rsidR="000A5C4F">
        <w:t xml:space="preserve"> </w:t>
      </w:r>
      <w:r w:rsidRPr="00B71802">
        <w:t>eight</w:t>
      </w:r>
      <w:r w:rsidR="000A5C4F">
        <w:t xml:space="preserve"> </w:t>
      </w:r>
      <w:r w:rsidRPr="00B71802">
        <w:t>new</w:t>
      </w:r>
      <w:r w:rsidR="000A5C4F">
        <w:t xml:space="preserve"> </w:t>
      </w:r>
      <w:r>
        <w:t>treatment</w:t>
      </w:r>
      <w:r w:rsidR="000A5C4F">
        <w:t xml:space="preserve"> </w:t>
      </w:r>
      <w:r>
        <w:t>emergent</w:t>
      </w:r>
      <w:r w:rsidR="000A5C4F">
        <w:t xml:space="preserve"> </w:t>
      </w:r>
      <w:r w:rsidRPr="00B71802">
        <w:t>ADA</w:t>
      </w:r>
      <w:r w:rsidR="000A5C4F">
        <w:t xml:space="preserve"> </w:t>
      </w:r>
      <w:r w:rsidRPr="00B71802">
        <w:t>assay</w:t>
      </w:r>
      <w:r w:rsidR="000A5C4F">
        <w:t xml:space="preserve"> </w:t>
      </w:r>
      <w:r w:rsidRPr="00B71802">
        <w:t>responses</w:t>
      </w:r>
      <w:r w:rsidR="000A5C4F">
        <w:t xml:space="preserve"> </w:t>
      </w:r>
      <w:r w:rsidRPr="00B71802">
        <w:t>over</w:t>
      </w:r>
      <w:r w:rsidR="000A5C4F">
        <w:t xml:space="preserve"> </w:t>
      </w:r>
      <w:r w:rsidRPr="00B71802">
        <w:t>the</w:t>
      </w:r>
      <w:r w:rsidR="000A5C4F">
        <w:t xml:space="preserve"> </w:t>
      </w:r>
      <w:r w:rsidRPr="00B71802">
        <w:t>additional</w:t>
      </w:r>
      <w:r w:rsidR="000A5C4F">
        <w:t xml:space="preserve"> </w:t>
      </w:r>
      <w:r w:rsidRPr="00B71802">
        <w:t>follow-up</w:t>
      </w:r>
      <w:r w:rsidR="000A5C4F">
        <w:t xml:space="preserve"> </w:t>
      </w:r>
      <w:r w:rsidRPr="00B71802">
        <w:t>period</w:t>
      </w:r>
      <w:r w:rsidR="000A5C4F">
        <w:t xml:space="preserve"> </w:t>
      </w:r>
      <w:r w:rsidRPr="00B71802">
        <w:t>of</w:t>
      </w:r>
      <w:r w:rsidR="000A5C4F">
        <w:t xml:space="preserve"> </w:t>
      </w:r>
      <w:r w:rsidRPr="00B71802">
        <w:t>the</w:t>
      </w:r>
      <w:r w:rsidR="000A5C4F">
        <w:t xml:space="preserve"> </w:t>
      </w:r>
      <w:r w:rsidRPr="00B71802">
        <w:t>five</w:t>
      </w:r>
      <w:r w:rsidR="000A5C4F">
        <w:t xml:space="preserve"> </w:t>
      </w:r>
      <w:r w:rsidRPr="00B71802">
        <w:t>completed</w:t>
      </w:r>
      <w:r w:rsidR="000A5C4F">
        <w:t xml:space="preserve"> </w:t>
      </w:r>
      <w:r w:rsidRPr="00B71802">
        <w:t>studies.</w:t>
      </w:r>
      <w:r w:rsidR="000A5C4F">
        <w:t xml:space="preserve"> </w:t>
      </w:r>
      <w:r w:rsidRPr="00B71802">
        <w:t>Compared</w:t>
      </w:r>
      <w:r w:rsidR="000A5C4F">
        <w:t xml:space="preserve"> </w:t>
      </w:r>
      <w:r w:rsidRPr="00B71802">
        <w:t>with</w:t>
      </w:r>
      <w:r w:rsidR="000A5C4F">
        <w:t xml:space="preserve"> </w:t>
      </w:r>
      <w:r w:rsidRPr="00B71802">
        <w:t>patients</w:t>
      </w:r>
      <w:r w:rsidR="000A5C4F">
        <w:t xml:space="preserve"> </w:t>
      </w:r>
      <w:r w:rsidRPr="00B71802">
        <w:t>who</w:t>
      </w:r>
      <w:r w:rsidR="000A5C4F">
        <w:t xml:space="preserve"> </w:t>
      </w:r>
      <w:r w:rsidRPr="00B71802">
        <w:t>were</w:t>
      </w:r>
      <w:r w:rsidR="000A5C4F">
        <w:t xml:space="preserve"> </w:t>
      </w:r>
      <w:r w:rsidRPr="00B71802">
        <w:t>ADA</w:t>
      </w:r>
      <w:r w:rsidR="000A5C4F">
        <w:t xml:space="preserve"> </w:t>
      </w:r>
      <w:r w:rsidRPr="00B71802">
        <w:t>negative,</w:t>
      </w:r>
      <w:r w:rsidR="000A5C4F">
        <w:t xml:space="preserve"> </w:t>
      </w:r>
      <w:r w:rsidRPr="00B71802">
        <w:t>patients</w:t>
      </w:r>
      <w:r w:rsidR="000A5C4F">
        <w:t xml:space="preserve"> </w:t>
      </w:r>
      <w:r w:rsidRPr="00B71802">
        <w:t>with</w:t>
      </w:r>
      <w:r w:rsidR="000A5C4F">
        <w:t xml:space="preserve"> </w:t>
      </w:r>
      <w:r w:rsidRPr="00B71802">
        <w:t>an</w:t>
      </w:r>
      <w:r w:rsidR="000A5C4F">
        <w:t xml:space="preserve"> </w:t>
      </w:r>
      <w:r w:rsidRPr="00B71802">
        <w:t>ADA</w:t>
      </w:r>
      <w:r w:rsidR="000A5C4F">
        <w:t xml:space="preserve"> </w:t>
      </w:r>
      <w:r w:rsidRPr="00B71802">
        <w:t>positive</w:t>
      </w:r>
      <w:r w:rsidR="000A5C4F">
        <w:t xml:space="preserve"> </w:t>
      </w:r>
      <w:r w:rsidRPr="00B71802">
        <w:t>status</w:t>
      </w:r>
      <w:r w:rsidR="000A5C4F">
        <w:t xml:space="preserve"> </w:t>
      </w:r>
      <w:r w:rsidRPr="00B71802">
        <w:t>did</w:t>
      </w:r>
      <w:r w:rsidR="000A5C4F">
        <w:t xml:space="preserve"> </w:t>
      </w:r>
      <w:r w:rsidRPr="00B71802">
        <w:t>not</w:t>
      </w:r>
      <w:r w:rsidR="000A5C4F">
        <w:t xml:space="preserve"> </w:t>
      </w:r>
      <w:r w:rsidRPr="00B71802">
        <w:t>exhibit</w:t>
      </w:r>
      <w:r w:rsidR="000A5C4F">
        <w:t xml:space="preserve"> </w:t>
      </w:r>
      <w:r w:rsidRPr="00B71802">
        <w:t>any</w:t>
      </w:r>
      <w:r w:rsidR="000A5C4F">
        <w:t xml:space="preserve"> </w:t>
      </w:r>
      <w:r w:rsidRPr="00B71802">
        <w:t>difference</w:t>
      </w:r>
      <w:r w:rsidR="000A5C4F">
        <w:t xml:space="preserve"> </w:t>
      </w:r>
      <w:r w:rsidRPr="00B71802">
        <w:t>in</w:t>
      </w:r>
      <w:r w:rsidR="000A5C4F">
        <w:t xml:space="preserve"> </w:t>
      </w:r>
      <w:r w:rsidRPr="00B71802">
        <w:t>alirocumab</w:t>
      </w:r>
      <w:r w:rsidR="000A5C4F">
        <w:t xml:space="preserve"> </w:t>
      </w:r>
      <w:r w:rsidRPr="00B71802">
        <w:t>efficacy.</w:t>
      </w:r>
      <w:r w:rsidR="000A5C4F">
        <w:t xml:space="preserve"> </w:t>
      </w:r>
      <w:r w:rsidR="0064697E">
        <w:t>Neutralising</w:t>
      </w:r>
      <w:r w:rsidR="000A5C4F">
        <w:t xml:space="preserve"> </w:t>
      </w:r>
      <w:r w:rsidR="0064697E">
        <w:t>antibodies</w:t>
      </w:r>
      <w:r w:rsidR="000A5C4F">
        <w:t xml:space="preserve"> </w:t>
      </w:r>
      <w:r w:rsidR="0064697E">
        <w:t>(</w:t>
      </w:r>
      <w:r w:rsidRPr="00B71802">
        <w:t>N</w:t>
      </w:r>
      <w:r w:rsidR="0064697E" w:rsidRPr="00B71802">
        <w:t>a</w:t>
      </w:r>
      <w:r w:rsidRPr="00B71802">
        <w:t>b</w:t>
      </w:r>
      <w:r w:rsidR="0064697E">
        <w:t>)</w:t>
      </w:r>
      <w:r w:rsidR="000A5C4F">
        <w:t xml:space="preserve"> </w:t>
      </w:r>
      <w:r w:rsidRPr="00B71802">
        <w:t>were</w:t>
      </w:r>
      <w:r w:rsidR="000A5C4F">
        <w:t xml:space="preserve"> </w:t>
      </w:r>
      <w:r w:rsidRPr="00B71802">
        <w:t>observed</w:t>
      </w:r>
      <w:r w:rsidR="000A5C4F">
        <w:t xml:space="preserve"> </w:t>
      </w:r>
      <w:r w:rsidRPr="00B71802">
        <w:t>in</w:t>
      </w:r>
      <w:r w:rsidR="000A5C4F">
        <w:t xml:space="preserve"> </w:t>
      </w:r>
      <w:r w:rsidRPr="00B71802">
        <w:t>few</w:t>
      </w:r>
      <w:r w:rsidR="000A5C4F">
        <w:t xml:space="preserve"> </w:t>
      </w:r>
      <w:r w:rsidRPr="00B71802">
        <w:t>(38</w:t>
      </w:r>
      <w:r w:rsidR="000A5C4F">
        <w:t xml:space="preserve"> </w:t>
      </w:r>
      <w:r w:rsidRPr="00B71802">
        <w:t>patients;</w:t>
      </w:r>
      <w:r w:rsidR="000A5C4F">
        <w:t xml:space="preserve"> </w:t>
      </w:r>
      <w:r w:rsidRPr="00B71802">
        <w:t>1.3%)</w:t>
      </w:r>
      <w:r w:rsidR="000A5C4F">
        <w:t xml:space="preserve"> </w:t>
      </w:r>
      <w:r w:rsidRPr="00B71802">
        <w:t>patients</w:t>
      </w:r>
      <w:r w:rsidR="000A5C4F">
        <w:t xml:space="preserve"> </w:t>
      </w:r>
      <w:r w:rsidRPr="00B71802">
        <w:t>as</w:t>
      </w:r>
      <w:r w:rsidR="000A5C4F">
        <w:t xml:space="preserve"> </w:t>
      </w:r>
      <w:r w:rsidRPr="00B71802">
        <w:t>compared</w:t>
      </w:r>
      <w:r w:rsidR="000A5C4F">
        <w:t xml:space="preserve"> </w:t>
      </w:r>
      <w:r w:rsidRPr="00B71802">
        <w:t>to</w:t>
      </w:r>
      <w:r w:rsidR="000A5C4F">
        <w:t xml:space="preserve"> </w:t>
      </w:r>
      <w:r w:rsidRPr="00B71802">
        <w:t>36</w:t>
      </w:r>
      <w:r w:rsidR="000A5C4F">
        <w:t xml:space="preserve"> </w:t>
      </w:r>
      <w:r w:rsidRPr="00B71802">
        <w:t>patients</w:t>
      </w:r>
      <w:r w:rsidR="000A5C4F">
        <w:t xml:space="preserve"> </w:t>
      </w:r>
      <w:r w:rsidRPr="00B71802">
        <w:t>in</w:t>
      </w:r>
      <w:r w:rsidR="000A5C4F">
        <w:t xml:space="preserve"> </w:t>
      </w:r>
      <w:r w:rsidRPr="00B71802">
        <w:t>the</w:t>
      </w:r>
      <w:r w:rsidR="000A5C4F">
        <w:t xml:space="preserve"> </w:t>
      </w:r>
      <w:r w:rsidRPr="00B71802">
        <w:t>initial</w:t>
      </w:r>
      <w:r w:rsidR="000A5C4F">
        <w:t xml:space="preserve"> </w:t>
      </w:r>
      <w:r w:rsidRPr="00B71802">
        <w:t>dossier.</w:t>
      </w:r>
      <w:r w:rsidR="000A5C4F">
        <w:t xml:space="preserve"> </w:t>
      </w:r>
      <w:r w:rsidRPr="00B71802">
        <w:t>Only</w:t>
      </w:r>
      <w:r w:rsidR="000A5C4F">
        <w:t xml:space="preserve"> </w:t>
      </w:r>
      <w:r w:rsidRPr="00B71802">
        <w:t>11</w:t>
      </w:r>
      <w:r w:rsidR="000A5C4F">
        <w:t xml:space="preserve"> </w:t>
      </w:r>
      <w:r w:rsidRPr="00B71802">
        <w:t>patients</w:t>
      </w:r>
      <w:r w:rsidR="000A5C4F">
        <w:t xml:space="preserve"> </w:t>
      </w:r>
      <w:r w:rsidRPr="00B71802">
        <w:t>(0.4%)</w:t>
      </w:r>
      <w:r w:rsidR="000A5C4F">
        <w:t xml:space="preserve"> </w:t>
      </w:r>
      <w:r w:rsidRPr="00B71802">
        <w:t>had</w:t>
      </w:r>
      <w:r w:rsidR="000A5C4F">
        <w:t xml:space="preserve"> </w:t>
      </w:r>
      <w:r w:rsidRPr="00B71802">
        <w:t>2</w:t>
      </w:r>
      <w:r w:rsidR="000A5C4F">
        <w:t xml:space="preserve"> </w:t>
      </w:r>
      <w:r w:rsidRPr="00B71802">
        <w:t>or</w:t>
      </w:r>
      <w:r w:rsidR="000A5C4F">
        <w:t xml:space="preserve"> </w:t>
      </w:r>
      <w:r w:rsidRPr="00B71802">
        <w:t>more</w:t>
      </w:r>
      <w:r w:rsidR="000A5C4F">
        <w:t xml:space="preserve"> </w:t>
      </w:r>
      <w:r w:rsidRPr="00B71802">
        <w:t>NAb</w:t>
      </w:r>
      <w:r w:rsidR="000A5C4F">
        <w:t xml:space="preserve"> </w:t>
      </w:r>
      <w:r w:rsidRPr="00B71802">
        <w:t>positive</w:t>
      </w:r>
      <w:r w:rsidR="000A5C4F">
        <w:t xml:space="preserve"> </w:t>
      </w:r>
      <w:r w:rsidRPr="00B71802">
        <w:t>samples.</w:t>
      </w:r>
      <w:r w:rsidR="000A5C4F">
        <w:t xml:space="preserve"> </w:t>
      </w:r>
      <w:r w:rsidRPr="00B71802">
        <w:t>The</w:t>
      </w:r>
      <w:r w:rsidR="000A5C4F">
        <w:t xml:space="preserve"> </w:t>
      </w:r>
      <w:r w:rsidRPr="00B71802">
        <w:t>data</w:t>
      </w:r>
      <w:r w:rsidR="000A5C4F">
        <w:t xml:space="preserve"> </w:t>
      </w:r>
      <w:r w:rsidRPr="00B71802">
        <w:t>in</w:t>
      </w:r>
      <w:r w:rsidR="000A5C4F">
        <w:t xml:space="preserve"> </w:t>
      </w:r>
      <w:r w:rsidRPr="00B71802">
        <w:t>these</w:t>
      </w:r>
      <w:r w:rsidR="000A5C4F">
        <w:t xml:space="preserve"> </w:t>
      </w:r>
      <w:r w:rsidRPr="00B71802">
        <w:t>patients</w:t>
      </w:r>
      <w:r w:rsidR="000A5C4F">
        <w:t xml:space="preserve"> </w:t>
      </w:r>
      <w:r w:rsidRPr="00B71802">
        <w:t>do</w:t>
      </w:r>
      <w:r w:rsidR="000A5C4F">
        <w:t xml:space="preserve"> </w:t>
      </w:r>
      <w:r w:rsidRPr="00B71802">
        <w:t>not</w:t>
      </w:r>
      <w:r w:rsidR="000A5C4F">
        <w:t xml:space="preserve"> </w:t>
      </w:r>
      <w:r w:rsidRPr="00B71802">
        <w:t>suggest</w:t>
      </w:r>
      <w:r w:rsidR="000A5C4F">
        <w:t xml:space="preserve"> </w:t>
      </w:r>
      <w:r w:rsidRPr="00B71802">
        <w:t>a</w:t>
      </w:r>
      <w:r w:rsidR="000A5C4F">
        <w:t xml:space="preserve"> </w:t>
      </w:r>
      <w:r w:rsidRPr="00B71802">
        <w:t>correlation</w:t>
      </w:r>
      <w:r w:rsidR="000A5C4F">
        <w:t xml:space="preserve"> </w:t>
      </w:r>
      <w:r w:rsidRPr="00B71802">
        <w:t>between</w:t>
      </w:r>
      <w:r w:rsidR="000A5C4F">
        <w:t xml:space="preserve"> </w:t>
      </w:r>
      <w:r w:rsidRPr="00B71802">
        <w:t>the</w:t>
      </w:r>
      <w:r w:rsidR="000A5C4F">
        <w:t xml:space="preserve"> </w:t>
      </w:r>
      <w:r w:rsidRPr="00B71802">
        <w:t>presence</w:t>
      </w:r>
      <w:r w:rsidR="000A5C4F">
        <w:t xml:space="preserve"> </w:t>
      </w:r>
      <w:r w:rsidRPr="00B71802">
        <w:t>of</w:t>
      </w:r>
      <w:r w:rsidR="000A5C4F">
        <w:t xml:space="preserve"> </w:t>
      </w:r>
      <w:r w:rsidRPr="00B71802">
        <w:t>NAb</w:t>
      </w:r>
      <w:r w:rsidR="000A5C4F">
        <w:t xml:space="preserve"> </w:t>
      </w:r>
      <w:r w:rsidRPr="00B71802">
        <w:t>and</w:t>
      </w:r>
      <w:r w:rsidR="000A5C4F">
        <w:t xml:space="preserve"> </w:t>
      </w:r>
      <w:r w:rsidRPr="00B71802">
        <w:t>LDL-C</w:t>
      </w:r>
      <w:r w:rsidR="000A5C4F">
        <w:t xml:space="preserve"> </w:t>
      </w:r>
      <w:r w:rsidRPr="00B71802">
        <w:t>lowering</w:t>
      </w:r>
      <w:r w:rsidR="000A5C4F">
        <w:t xml:space="preserve"> </w:t>
      </w:r>
      <w:r w:rsidRPr="00B71802">
        <w:t>efficacy.</w:t>
      </w:r>
    </w:p>
    <w:p w:rsidR="00605AD4" w:rsidRPr="00605AD4" w:rsidRDefault="00FC3FF8" w:rsidP="00605AD4">
      <w:r w:rsidRPr="00B71802">
        <w:t>The</w:t>
      </w:r>
      <w:r w:rsidR="000A5C4F">
        <w:t xml:space="preserve"> </w:t>
      </w:r>
      <w:r w:rsidRPr="00B71802">
        <w:t>issue</w:t>
      </w:r>
      <w:r w:rsidR="000A5C4F">
        <w:t xml:space="preserve"> </w:t>
      </w:r>
      <w:r w:rsidRPr="00B71802">
        <w:t>of</w:t>
      </w:r>
      <w:r w:rsidR="000A5C4F">
        <w:t xml:space="preserve"> </w:t>
      </w:r>
      <w:r w:rsidRPr="00B71802">
        <w:t>cardiovascular</w:t>
      </w:r>
      <w:r w:rsidR="000A5C4F">
        <w:t xml:space="preserve"> </w:t>
      </w:r>
      <w:r w:rsidRPr="00B71802">
        <w:t>outcomes</w:t>
      </w:r>
      <w:r w:rsidR="000A5C4F">
        <w:t xml:space="preserve"> </w:t>
      </w:r>
      <w:r w:rsidRPr="00B71802">
        <w:t>was</w:t>
      </w:r>
      <w:r w:rsidR="000A5C4F">
        <w:t xml:space="preserve"> </w:t>
      </w:r>
      <w:r w:rsidRPr="00B71802">
        <w:t>not</w:t>
      </w:r>
      <w:r w:rsidR="000A5C4F">
        <w:t xml:space="preserve"> </w:t>
      </w:r>
      <w:r w:rsidRPr="00B71802">
        <w:t>addressed</w:t>
      </w:r>
      <w:r w:rsidR="000A5C4F">
        <w:t xml:space="preserve"> </w:t>
      </w:r>
      <w:r w:rsidRPr="00B71802">
        <w:t>in</w:t>
      </w:r>
      <w:r w:rsidR="000A5C4F">
        <w:t xml:space="preserve"> </w:t>
      </w:r>
      <w:r w:rsidRPr="00B71802">
        <w:t>this</w:t>
      </w:r>
      <w:r w:rsidR="000A5C4F">
        <w:t xml:space="preserve"> </w:t>
      </w:r>
      <w:r w:rsidRPr="00B71802">
        <w:t>submission</w:t>
      </w:r>
      <w:r w:rsidR="000A5C4F">
        <w:t xml:space="preserve"> </w:t>
      </w:r>
      <w:r w:rsidRPr="00B71802">
        <w:t>as</w:t>
      </w:r>
      <w:r w:rsidR="000A5C4F">
        <w:t xml:space="preserve"> </w:t>
      </w:r>
      <w:r w:rsidRPr="00B71802">
        <w:t>the</w:t>
      </w:r>
      <w:r w:rsidR="000A5C4F">
        <w:t xml:space="preserve"> </w:t>
      </w:r>
      <w:r w:rsidRPr="00B71802">
        <w:t>study</w:t>
      </w:r>
      <w:r w:rsidR="000A5C4F">
        <w:t xml:space="preserve"> </w:t>
      </w:r>
      <w:r w:rsidRPr="00B71802">
        <w:t>(</w:t>
      </w:r>
      <w:r>
        <w:t>Study</w:t>
      </w:r>
      <w:r w:rsidR="000A5C4F">
        <w:t xml:space="preserve"> </w:t>
      </w:r>
      <w:r w:rsidRPr="00B71802">
        <w:t>EFC11570)</w:t>
      </w:r>
      <w:r w:rsidR="000A5C4F">
        <w:t xml:space="preserve"> </w:t>
      </w:r>
      <w:r w:rsidRPr="00B71802">
        <w:t>to</w:t>
      </w:r>
      <w:r w:rsidR="000A5C4F">
        <w:t xml:space="preserve"> </w:t>
      </w:r>
      <w:r w:rsidRPr="00B71802">
        <w:t>address</w:t>
      </w:r>
      <w:r w:rsidR="000A5C4F">
        <w:t xml:space="preserve"> </w:t>
      </w:r>
      <w:r w:rsidRPr="00B71802">
        <w:t>this</w:t>
      </w:r>
      <w:r w:rsidR="000A5C4F">
        <w:t xml:space="preserve"> </w:t>
      </w:r>
      <w:r w:rsidRPr="00B71802">
        <w:t>issue</w:t>
      </w:r>
      <w:r w:rsidR="000A5C4F">
        <w:t xml:space="preserve"> </w:t>
      </w:r>
      <w:r w:rsidRPr="00B71802">
        <w:t>is</w:t>
      </w:r>
      <w:r w:rsidR="000A5C4F">
        <w:t xml:space="preserve"> </w:t>
      </w:r>
      <w:r w:rsidRPr="00B71802">
        <w:t>still</w:t>
      </w:r>
      <w:r w:rsidR="000A5C4F">
        <w:t xml:space="preserve"> </w:t>
      </w:r>
      <w:r w:rsidRPr="00B71802">
        <w:t>ongoing.</w:t>
      </w:r>
    </w:p>
    <w:p w:rsidR="00605AD4" w:rsidRPr="00605AD4" w:rsidRDefault="00605AD4" w:rsidP="00812F6C">
      <w:pPr>
        <w:pStyle w:val="Heading3"/>
        <w:rPr>
          <w:rFonts w:eastAsia="Cambria"/>
        </w:rPr>
      </w:pPr>
      <w:bookmarkStart w:id="129" w:name="_Toc529453509"/>
      <w:r w:rsidRPr="00605AD4">
        <w:rPr>
          <w:rFonts w:eastAsia="Cambria"/>
        </w:rPr>
        <w:t>First</w:t>
      </w:r>
      <w:r w:rsidR="000A5C4F">
        <w:rPr>
          <w:rFonts w:eastAsia="Cambria"/>
        </w:rPr>
        <w:t xml:space="preserve"> </w:t>
      </w:r>
      <w:r w:rsidR="00812F6C">
        <w:rPr>
          <w:rFonts w:eastAsia="Cambria"/>
        </w:rPr>
        <w:t>r</w:t>
      </w:r>
      <w:r w:rsidRPr="00605AD4">
        <w:rPr>
          <w:rFonts w:eastAsia="Cambria"/>
        </w:rPr>
        <w:t>ound</w:t>
      </w:r>
      <w:r w:rsidR="000A5C4F">
        <w:rPr>
          <w:rFonts w:eastAsia="Cambria"/>
        </w:rPr>
        <w:t xml:space="preserve"> </w:t>
      </w:r>
      <w:r w:rsidR="00812F6C">
        <w:rPr>
          <w:rFonts w:eastAsia="Cambria"/>
        </w:rPr>
        <w:t>b</w:t>
      </w:r>
      <w:r w:rsidRPr="00605AD4">
        <w:rPr>
          <w:rFonts w:eastAsia="Cambria"/>
        </w:rPr>
        <w:t>enefit-</w:t>
      </w:r>
      <w:r w:rsidR="00812F6C">
        <w:rPr>
          <w:rFonts w:eastAsia="Cambria"/>
        </w:rPr>
        <w:t>r</w:t>
      </w:r>
      <w:r w:rsidRPr="00605AD4">
        <w:rPr>
          <w:rFonts w:eastAsia="Cambria"/>
        </w:rPr>
        <w:t>isk</w:t>
      </w:r>
      <w:r w:rsidR="000A5C4F">
        <w:rPr>
          <w:rFonts w:eastAsia="Cambria"/>
        </w:rPr>
        <w:t xml:space="preserve"> </w:t>
      </w:r>
      <w:r w:rsidR="00812F6C">
        <w:rPr>
          <w:rFonts w:eastAsia="Cambria"/>
        </w:rPr>
        <w:t>a</w:t>
      </w:r>
      <w:r w:rsidRPr="00605AD4">
        <w:rPr>
          <w:rFonts w:eastAsia="Cambria"/>
        </w:rPr>
        <w:t>ssessment</w:t>
      </w:r>
      <w:bookmarkEnd w:id="129"/>
    </w:p>
    <w:p w:rsidR="00605AD4" w:rsidRDefault="00605AD4" w:rsidP="00605AD4">
      <w:pPr>
        <w:pStyle w:val="Heading4"/>
      </w:pPr>
      <w:r w:rsidRPr="00605AD4">
        <w:t>First</w:t>
      </w:r>
      <w:r w:rsidR="000A5C4F">
        <w:t xml:space="preserve"> </w:t>
      </w:r>
      <w:r w:rsidRPr="00605AD4">
        <w:t>round</w:t>
      </w:r>
      <w:r w:rsidR="000A5C4F">
        <w:t xml:space="preserve"> </w:t>
      </w:r>
      <w:r w:rsidRPr="00605AD4">
        <w:t>assessment</w:t>
      </w:r>
      <w:r w:rsidR="000A5C4F">
        <w:t xml:space="preserve"> </w:t>
      </w:r>
      <w:r w:rsidRPr="00605AD4">
        <w:t>of</w:t>
      </w:r>
      <w:r w:rsidR="000A5C4F">
        <w:t xml:space="preserve"> </w:t>
      </w:r>
      <w:r w:rsidRPr="00605AD4">
        <w:t>benefits</w:t>
      </w:r>
    </w:p>
    <w:p w:rsidR="00FC3FF8" w:rsidRPr="005700DD" w:rsidRDefault="00AE4620" w:rsidP="00812F6C">
      <w:pPr>
        <w:pStyle w:val="Tabletitle0"/>
        <w:rPr>
          <w:lang w:eastAsia="ja-JP"/>
        </w:rPr>
      </w:pPr>
      <w:r>
        <w:rPr>
          <w:lang w:eastAsia="ja-JP"/>
        </w:rPr>
        <w:t>Table</w:t>
      </w:r>
      <w:r w:rsidR="000A5C4F">
        <w:rPr>
          <w:lang w:eastAsia="ja-JP"/>
        </w:rPr>
        <w:t xml:space="preserve"> </w:t>
      </w:r>
      <w:r>
        <w:rPr>
          <w:lang w:eastAsia="ja-JP"/>
        </w:rPr>
        <w:t>9</w:t>
      </w:r>
      <w:r w:rsidR="00FC3FF8">
        <w:rPr>
          <w:lang w:eastAsia="ja-JP"/>
        </w:rPr>
        <w:t>:</w:t>
      </w:r>
      <w:r w:rsidR="000A5C4F">
        <w:rPr>
          <w:lang w:eastAsia="ja-JP"/>
        </w:rPr>
        <w:t xml:space="preserve"> </w:t>
      </w:r>
      <w:r w:rsidR="00FC3FF8" w:rsidRPr="00545B14">
        <w:t>First</w:t>
      </w:r>
      <w:r w:rsidR="000A5C4F">
        <w:t xml:space="preserve"> </w:t>
      </w:r>
      <w:r w:rsidR="00FC3FF8" w:rsidRPr="00545B14">
        <w:t>round</w:t>
      </w:r>
      <w:r w:rsidR="000A5C4F">
        <w:t xml:space="preserve"> </w:t>
      </w:r>
      <w:r w:rsidR="00FC3FF8" w:rsidRPr="00545B14">
        <w:t>assessment</w:t>
      </w:r>
      <w:r w:rsidR="000A5C4F">
        <w:t xml:space="preserve"> </w:t>
      </w:r>
      <w:r w:rsidR="00FC3FF8" w:rsidRPr="00545B14">
        <w:t>of</w:t>
      </w:r>
      <w:r w:rsidR="000A5C4F">
        <w:t xml:space="preserve"> </w:t>
      </w:r>
      <w:r w:rsidR="00FC3FF8" w:rsidRPr="000D5752">
        <w:t>benefits</w:t>
      </w:r>
    </w:p>
    <w:tbl>
      <w:tblPr>
        <w:tblStyle w:val="TableGrid"/>
        <w:tblW w:w="0" w:type="auto"/>
        <w:tblInd w:w="108" w:type="dxa"/>
        <w:tblLook w:val="04A0" w:firstRow="1" w:lastRow="0" w:firstColumn="1" w:lastColumn="0" w:noHBand="0" w:noVBand="1"/>
        <w:tblDescription w:val="Table 9: First round assessment of benefits"/>
      </w:tblPr>
      <w:tblGrid>
        <w:gridCol w:w="4408"/>
        <w:gridCol w:w="4204"/>
      </w:tblGrid>
      <w:tr w:rsidR="00FC3FF8" w:rsidRPr="00C37A1D" w:rsidTr="00634312">
        <w:trPr>
          <w:tblHeader/>
        </w:trPr>
        <w:tc>
          <w:tcPr>
            <w:tcW w:w="4408" w:type="dxa"/>
            <w:shd w:val="clear" w:color="auto" w:fill="00517D" w:themeFill="accent3" w:themeFillShade="BF"/>
          </w:tcPr>
          <w:p w:rsidR="00FC3FF8" w:rsidRPr="0013182D" w:rsidRDefault="00FC3FF8" w:rsidP="00C615A5">
            <w:pPr>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204" w:type="dxa"/>
            <w:shd w:val="clear" w:color="auto" w:fill="00517D" w:themeFill="accent3" w:themeFillShade="BF"/>
          </w:tcPr>
          <w:p w:rsidR="00FC3FF8" w:rsidRPr="0013182D" w:rsidRDefault="00FC3FF8" w:rsidP="00C615A5">
            <w:pPr>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w:t>
            </w:r>
            <w:r w:rsidR="000A5C4F">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and</w:t>
            </w:r>
            <w:r w:rsidR="000A5C4F">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Uncertainties</w:t>
            </w:r>
          </w:p>
        </w:tc>
      </w:tr>
      <w:tr w:rsidR="00FC3FF8" w:rsidRPr="00C37A1D" w:rsidTr="00634312">
        <w:tc>
          <w:tcPr>
            <w:tcW w:w="4408" w:type="dxa"/>
          </w:tcPr>
          <w:p w:rsidR="00FC3FF8" w:rsidRPr="008E31C5" w:rsidRDefault="00FC3FF8" w:rsidP="00812F6C">
            <w:r w:rsidRPr="008E31C5">
              <w:t>300</w:t>
            </w:r>
            <w:r w:rsidR="000A5C4F">
              <w:t xml:space="preserve"> </w:t>
            </w:r>
            <w:r w:rsidR="00224853" w:rsidRPr="008E31C5">
              <w:t>mg</w:t>
            </w:r>
            <w:r w:rsidR="000A5C4F">
              <w:t xml:space="preserve"> </w:t>
            </w:r>
            <w:r w:rsidRPr="008E31C5">
              <w:t>Q4W</w:t>
            </w:r>
            <w:r w:rsidR="000A5C4F">
              <w:t xml:space="preserve"> </w:t>
            </w:r>
            <w:r w:rsidRPr="008E31C5">
              <w:t>as</w:t>
            </w:r>
            <w:r w:rsidR="000A5C4F">
              <w:t xml:space="preserve"> </w:t>
            </w:r>
            <w:r w:rsidRPr="008E31C5">
              <w:t>starting</w:t>
            </w:r>
            <w:r w:rsidR="000A5C4F">
              <w:t xml:space="preserve"> </w:t>
            </w:r>
            <w:r w:rsidRPr="008E31C5">
              <w:t>dose</w:t>
            </w:r>
            <w:r w:rsidR="000A5C4F">
              <w:t xml:space="preserve"> </w:t>
            </w:r>
            <w:r w:rsidRPr="008E31C5">
              <w:t>with</w:t>
            </w:r>
            <w:r w:rsidR="000A5C4F">
              <w:t xml:space="preserve"> </w:t>
            </w:r>
            <w:r w:rsidRPr="008E31C5">
              <w:t>optional</w:t>
            </w:r>
            <w:r w:rsidR="000A5C4F">
              <w:t xml:space="preserve"> </w:t>
            </w:r>
            <w:r w:rsidRPr="008E31C5">
              <w:t>up</w:t>
            </w:r>
            <w:r w:rsidR="000A5C4F">
              <w:t xml:space="preserve"> </w:t>
            </w:r>
            <w:r w:rsidRPr="008E31C5">
              <w:t>titration</w:t>
            </w:r>
            <w:r w:rsidR="000A5C4F">
              <w:t xml:space="preserve"> </w:t>
            </w:r>
            <w:r w:rsidRPr="008E31C5">
              <w:t>to</w:t>
            </w:r>
            <w:r w:rsidR="000A5C4F">
              <w:t xml:space="preserve"> </w:t>
            </w:r>
            <w:r w:rsidRPr="008E31C5">
              <w:t>150</w:t>
            </w:r>
            <w:r w:rsidR="000A5C4F">
              <w:t xml:space="preserve"> </w:t>
            </w:r>
            <w:r w:rsidR="00224853" w:rsidRPr="008E31C5">
              <w:t>mg</w:t>
            </w:r>
            <w:r w:rsidR="000A5C4F">
              <w:t xml:space="preserve"> </w:t>
            </w:r>
            <w:r w:rsidRPr="008E31C5">
              <w:t>Q2W</w:t>
            </w:r>
            <w:r w:rsidR="000A5C4F">
              <w:t xml:space="preserve"> </w:t>
            </w:r>
            <w:r w:rsidRPr="008E31C5">
              <w:t>provided</w:t>
            </w:r>
            <w:r w:rsidR="000A5C4F">
              <w:t xml:space="preserve"> </w:t>
            </w:r>
            <w:r w:rsidRPr="008E31C5">
              <w:t>clinically</w:t>
            </w:r>
            <w:r w:rsidR="000A5C4F">
              <w:t xml:space="preserve"> </w:t>
            </w:r>
            <w:r w:rsidRPr="008E31C5">
              <w:t>meaningful</w:t>
            </w:r>
            <w:r w:rsidR="000A5C4F">
              <w:t xml:space="preserve"> </w:t>
            </w:r>
            <w:r w:rsidRPr="008E31C5">
              <w:t>reduction</w:t>
            </w:r>
            <w:r w:rsidR="000A5C4F">
              <w:t xml:space="preserve"> </w:t>
            </w:r>
            <w:r w:rsidRPr="008E31C5">
              <w:t>in</w:t>
            </w:r>
            <w:r w:rsidR="000A5C4F">
              <w:t xml:space="preserve"> </w:t>
            </w:r>
            <w:r w:rsidRPr="008E31C5">
              <w:t>LDL-C</w:t>
            </w:r>
            <w:r w:rsidR="000A5C4F">
              <w:t xml:space="preserve"> </w:t>
            </w:r>
            <w:r w:rsidRPr="008E31C5">
              <w:t>versus</w:t>
            </w:r>
            <w:r w:rsidR="000A5C4F">
              <w:t xml:space="preserve"> </w:t>
            </w:r>
            <w:r w:rsidRPr="008E31C5">
              <w:t>placebo</w:t>
            </w:r>
            <w:r w:rsidR="000A5C4F">
              <w:t xml:space="preserve"> </w:t>
            </w:r>
            <w:r w:rsidRPr="008E31C5">
              <w:t>similar</w:t>
            </w:r>
            <w:r w:rsidR="000A5C4F">
              <w:t xml:space="preserve"> </w:t>
            </w:r>
            <w:r w:rsidRPr="008E31C5">
              <w:t>to</w:t>
            </w:r>
            <w:r w:rsidR="000A5C4F">
              <w:t xml:space="preserve"> </w:t>
            </w:r>
            <w:r w:rsidRPr="008E31C5">
              <w:t>that</w:t>
            </w:r>
            <w:r w:rsidR="000A5C4F">
              <w:t xml:space="preserve"> </w:t>
            </w:r>
            <w:r w:rsidRPr="008E31C5">
              <w:t>seen</w:t>
            </w:r>
            <w:r w:rsidR="000A5C4F">
              <w:t xml:space="preserve"> </w:t>
            </w:r>
            <w:r w:rsidRPr="008E31C5">
              <w:t>with</w:t>
            </w:r>
            <w:r w:rsidR="000A5C4F">
              <w:t xml:space="preserve"> </w:t>
            </w:r>
            <w:r w:rsidRPr="008E31C5">
              <w:t>75</w:t>
            </w:r>
            <w:r w:rsidR="000A5C4F">
              <w:t xml:space="preserve"> </w:t>
            </w:r>
            <w:r w:rsidR="00350CA8">
              <w:t>mg</w:t>
            </w:r>
            <w:r w:rsidR="000A5C4F">
              <w:t xml:space="preserve"> </w:t>
            </w:r>
            <w:r w:rsidRPr="008E31C5">
              <w:t>Q2W/Up</w:t>
            </w:r>
            <w:r w:rsidR="000A5C4F">
              <w:t xml:space="preserve"> </w:t>
            </w:r>
            <w:r w:rsidRPr="008E31C5">
              <w:t>150</w:t>
            </w:r>
            <w:r w:rsidR="000A5C4F">
              <w:t xml:space="preserve"> </w:t>
            </w:r>
            <w:r w:rsidR="00350CA8">
              <w:t>mg</w:t>
            </w:r>
            <w:r w:rsidR="000A5C4F">
              <w:t xml:space="preserve"> </w:t>
            </w:r>
            <w:r w:rsidRPr="008E31C5">
              <w:t>Q3W.</w:t>
            </w:r>
          </w:p>
        </w:tc>
        <w:tc>
          <w:tcPr>
            <w:tcW w:w="4204" w:type="dxa"/>
          </w:tcPr>
          <w:p w:rsidR="00FC3FF8" w:rsidRPr="008E31C5" w:rsidRDefault="00FC3FF8" w:rsidP="00812F6C">
            <w:r w:rsidRPr="008E31C5">
              <w:t>Result</w:t>
            </w:r>
            <w:r w:rsidR="000A5C4F">
              <w:t xml:space="preserve"> </w:t>
            </w:r>
            <w:r w:rsidRPr="008E31C5">
              <w:t>at</w:t>
            </w:r>
            <w:r w:rsidR="000A5C4F">
              <w:t xml:space="preserve"> </w:t>
            </w:r>
            <w:r w:rsidRPr="008E31C5">
              <w:t>12</w:t>
            </w:r>
            <w:r w:rsidR="000A5C4F">
              <w:t xml:space="preserve"> </w:t>
            </w:r>
            <w:r w:rsidRPr="008E31C5">
              <w:t>weeks</w:t>
            </w:r>
            <w:r w:rsidR="000A5C4F">
              <w:t xml:space="preserve"> </w:t>
            </w:r>
            <w:r w:rsidRPr="008E31C5">
              <w:t>for</w:t>
            </w:r>
            <w:r w:rsidR="000A5C4F">
              <w:t xml:space="preserve"> </w:t>
            </w:r>
            <w:r w:rsidRPr="008E31C5">
              <w:t>percent</w:t>
            </w:r>
            <w:r w:rsidR="000A5C4F">
              <w:t xml:space="preserve"> </w:t>
            </w:r>
            <w:r w:rsidRPr="008E31C5">
              <w:t>change</w:t>
            </w:r>
            <w:r w:rsidR="000A5C4F">
              <w:t xml:space="preserve"> </w:t>
            </w:r>
            <w:r w:rsidRPr="008E31C5">
              <w:t>from</w:t>
            </w:r>
            <w:r w:rsidR="000A5C4F">
              <w:t xml:space="preserve"> </w:t>
            </w:r>
            <w:r w:rsidRPr="008E31C5">
              <w:t>baseline</w:t>
            </w:r>
            <w:r w:rsidR="000A5C4F">
              <w:t xml:space="preserve"> </w:t>
            </w:r>
            <w:r w:rsidRPr="008E31C5">
              <w:t>(mmol/L):</w:t>
            </w:r>
            <w:r w:rsidR="000A5C4F">
              <w:t xml:space="preserve"> </w:t>
            </w:r>
            <w:r w:rsidRPr="008E31C5">
              <w:noBreakHyphen/>
              <w:t>55.3%</w:t>
            </w:r>
            <w:r w:rsidR="000A5C4F">
              <w:t xml:space="preserve"> </w:t>
            </w:r>
            <w:r w:rsidRPr="008E31C5">
              <w:t>(statin)</w:t>
            </w:r>
            <w:r w:rsidR="000A5C4F">
              <w:t xml:space="preserve"> </w:t>
            </w:r>
            <w:r w:rsidRPr="008E31C5">
              <w:t>and</w:t>
            </w:r>
            <w:r w:rsidR="000A5C4F">
              <w:t xml:space="preserve"> </w:t>
            </w:r>
            <w:r w:rsidRPr="008E31C5">
              <w:noBreakHyphen/>
              <w:t>58.4%</w:t>
            </w:r>
            <w:r w:rsidR="000A5C4F">
              <w:t xml:space="preserve"> </w:t>
            </w:r>
            <w:r w:rsidRPr="008E31C5">
              <w:t>(no</w:t>
            </w:r>
            <w:r w:rsidR="000A5C4F">
              <w:t xml:space="preserve"> </w:t>
            </w:r>
            <w:r w:rsidRPr="008E31C5">
              <w:t>statin)</w:t>
            </w:r>
          </w:p>
          <w:p w:rsidR="00FC3FF8" w:rsidRPr="008E31C5" w:rsidRDefault="00FC3FF8" w:rsidP="00812F6C">
            <w:r w:rsidRPr="008E31C5">
              <w:t>Strength</w:t>
            </w:r>
            <w:r w:rsidR="000A5C4F">
              <w:t xml:space="preserve"> </w:t>
            </w:r>
            <w:r w:rsidRPr="008E31C5">
              <w:t>is</w:t>
            </w:r>
            <w:r w:rsidR="000A5C4F">
              <w:t xml:space="preserve"> </w:t>
            </w:r>
            <w:r w:rsidRPr="008E31C5">
              <w:t>persistent</w:t>
            </w:r>
            <w:r w:rsidR="000A5C4F">
              <w:t xml:space="preserve"> </w:t>
            </w:r>
            <w:r w:rsidRPr="008E31C5">
              <w:t>effect</w:t>
            </w:r>
            <w:r w:rsidR="000A5C4F">
              <w:t xml:space="preserve"> </w:t>
            </w:r>
            <w:r w:rsidRPr="008E31C5">
              <w:t>to</w:t>
            </w:r>
            <w:r w:rsidR="000A5C4F">
              <w:t xml:space="preserve"> </w:t>
            </w:r>
            <w:r w:rsidRPr="008E31C5">
              <w:t>Week</w:t>
            </w:r>
            <w:r w:rsidR="000A5C4F">
              <w:t xml:space="preserve"> </w:t>
            </w:r>
            <w:r w:rsidRPr="008E31C5">
              <w:t>24:</w:t>
            </w:r>
            <w:r w:rsidR="000A5C4F">
              <w:t xml:space="preserve"> </w:t>
            </w:r>
            <w:r w:rsidRPr="008E31C5">
              <w:noBreakHyphen/>
              <w:t>58.7%</w:t>
            </w:r>
            <w:r w:rsidR="000A5C4F">
              <w:t xml:space="preserve"> </w:t>
            </w:r>
            <w:r w:rsidRPr="008E31C5">
              <w:t>(statin)</w:t>
            </w:r>
            <w:r w:rsidR="000A5C4F">
              <w:t xml:space="preserve"> </w:t>
            </w:r>
            <w:r w:rsidRPr="008E31C5">
              <w:t>and</w:t>
            </w:r>
            <w:r w:rsidR="000A5C4F">
              <w:t xml:space="preserve"> </w:t>
            </w:r>
            <w:r w:rsidRPr="008E31C5">
              <w:noBreakHyphen/>
              <w:t>52.5%</w:t>
            </w:r>
            <w:r w:rsidR="000A5C4F">
              <w:t xml:space="preserve"> </w:t>
            </w:r>
            <w:r w:rsidRPr="008E31C5">
              <w:t>(no</w:t>
            </w:r>
            <w:r w:rsidR="000A5C4F">
              <w:t xml:space="preserve"> </w:t>
            </w:r>
            <w:r w:rsidRPr="008E31C5">
              <w:t>statin)</w:t>
            </w:r>
            <w:r w:rsidR="000A5C4F">
              <w:t xml:space="preserve"> </w:t>
            </w:r>
            <w:r w:rsidRPr="008E31C5">
              <w:t>and</w:t>
            </w:r>
            <w:r w:rsidR="000A5C4F">
              <w:t xml:space="preserve"> </w:t>
            </w:r>
            <w:r w:rsidRPr="008E31C5">
              <w:t>Week</w:t>
            </w:r>
            <w:r w:rsidR="000A5C4F">
              <w:t xml:space="preserve"> </w:t>
            </w:r>
            <w:r w:rsidRPr="008E31C5">
              <w:t>48</w:t>
            </w:r>
            <w:r w:rsidR="000A5C4F">
              <w:t xml:space="preserve"> </w:t>
            </w:r>
            <w:r w:rsidRPr="008E31C5">
              <w:noBreakHyphen/>
              <w:t>51.9%</w:t>
            </w:r>
            <w:r w:rsidR="000A5C4F">
              <w:t xml:space="preserve"> </w:t>
            </w:r>
            <w:r w:rsidRPr="008E31C5">
              <w:t>(statin)</w:t>
            </w:r>
            <w:r w:rsidR="000A5C4F">
              <w:t xml:space="preserve"> </w:t>
            </w:r>
            <w:r w:rsidRPr="008E31C5">
              <w:t>and</w:t>
            </w:r>
            <w:r w:rsidR="000A5C4F">
              <w:t xml:space="preserve"> </w:t>
            </w:r>
            <w:r w:rsidRPr="008E31C5">
              <w:noBreakHyphen/>
              <w:t>45.7%(no</w:t>
            </w:r>
            <w:r w:rsidR="000A5C4F">
              <w:t xml:space="preserve"> </w:t>
            </w:r>
            <w:r w:rsidRPr="008E31C5">
              <w:t>statin)</w:t>
            </w:r>
          </w:p>
          <w:p w:rsidR="00FC3FF8" w:rsidRPr="00AD0ADF" w:rsidRDefault="00FC3FF8" w:rsidP="00812F6C">
            <w:r w:rsidRPr="00AD0ADF">
              <w:t>Strength</w:t>
            </w:r>
            <w:r w:rsidR="000A5C4F">
              <w:t xml:space="preserve"> </w:t>
            </w:r>
            <w:r w:rsidRPr="00AD0ADF">
              <w:t>is</w:t>
            </w:r>
            <w:r w:rsidR="000A5C4F">
              <w:t xml:space="preserve"> </w:t>
            </w:r>
            <w:r w:rsidRPr="00AD0ADF">
              <w:t>consistent</w:t>
            </w:r>
            <w:r w:rsidR="000A5C4F">
              <w:t xml:space="preserve"> </w:t>
            </w:r>
            <w:r w:rsidRPr="00AD0ADF">
              <w:t>results</w:t>
            </w:r>
            <w:r w:rsidR="000A5C4F">
              <w:t xml:space="preserve"> </w:t>
            </w:r>
            <w:r w:rsidRPr="00AD0ADF">
              <w:t>were</w:t>
            </w:r>
            <w:r w:rsidR="000A5C4F">
              <w:t xml:space="preserve"> </w:t>
            </w:r>
            <w:r w:rsidRPr="00AD0ADF">
              <w:t>found</w:t>
            </w:r>
            <w:r w:rsidR="000A5C4F">
              <w:t xml:space="preserve"> </w:t>
            </w:r>
            <w:r w:rsidRPr="00AD0ADF">
              <w:t>for</w:t>
            </w:r>
            <w:r w:rsidR="000A5C4F">
              <w:t xml:space="preserve"> </w:t>
            </w:r>
            <w:r w:rsidRPr="00AD0ADF">
              <w:t>other</w:t>
            </w:r>
            <w:r w:rsidR="000A5C4F">
              <w:t xml:space="preserve"> </w:t>
            </w:r>
            <w:r w:rsidRPr="00AD0ADF">
              <w:t>lipid</w:t>
            </w:r>
            <w:r w:rsidR="000A5C4F">
              <w:t xml:space="preserve"> </w:t>
            </w:r>
            <w:r w:rsidRPr="00AD0ADF">
              <w:t>parameters;</w:t>
            </w:r>
            <w:r w:rsidR="000A5C4F">
              <w:t xml:space="preserve"> </w:t>
            </w:r>
            <w:r w:rsidRPr="00AD0ADF">
              <w:t>that</w:t>
            </w:r>
            <w:r w:rsidR="000A5C4F">
              <w:t xml:space="preserve"> </w:t>
            </w:r>
            <w:r w:rsidRPr="00AD0ADF">
              <w:t>is,</w:t>
            </w:r>
            <w:r w:rsidR="000A5C4F">
              <w:t xml:space="preserve"> </w:t>
            </w:r>
            <w:r w:rsidRPr="00AD0ADF">
              <w:t>reduced</w:t>
            </w:r>
            <w:r w:rsidR="000A5C4F">
              <w:t xml:space="preserve"> </w:t>
            </w:r>
            <w:r w:rsidRPr="00AD0ADF">
              <w:t>concentrations</w:t>
            </w:r>
            <w:r w:rsidR="000A5C4F">
              <w:t xml:space="preserve"> </w:t>
            </w:r>
            <w:r w:rsidRPr="00AD0ADF">
              <w:t>of</w:t>
            </w:r>
            <w:r w:rsidR="000A5C4F">
              <w:t xml:space="preserve"> </w:t>
            </w:r>
            <w:r w:rsidRPr="00AD0ADF">
              <w:t>Apo</w:t>
            </w:r>
            <w:r w:rsidR="000A5C4F">
              <w:t xml:space="preserve"> </w:t>
            </w:r>
            <w:r w:rsidRPr="00AD0ADF">
              <w:t>B,</w:t>
            </w:r>
            <w:r w:rsidR="000A5C4F">
              <w:t xml:space="preserve"> </w:t>
            </w:r>
            <w:r w:rsidRPr="00AD0ADF">
              <w:t>non</w:t>
            </w:r>
            <w:r w:rsidR="000A5C4F">
              <w:t xml:space="preserve"> </w:t>
            </w:r>
            <w:r w:rsidRPr="00AD0ADF">
              <w:t>HDL-C,</w:t>
            </w:r>
            <w:r w:rsidR="000A5C4F">
              <w:t xml:space="preserve"> </w:t>
            </w:r>
            <w:r w:rsidRPr="00AD0ADF">
              <w:t>total-C,</w:t>
            </w:r>
            <w:r w:rsidR="000A5C4F">
              <w:t xml:space="preserve"> </w:t>
            </w:r>
            <w:proofErr w:type="spellStart"/>
            <w:r w:rsidRPr="00AD0ADF">
              <w:t>Lp</w:t>
            </w:r>
            <w:proofErr w:type="spellEnd"/>
            <w:r w:rsidRPr="00AD0ADF">
              <w:t>(a)</w:t>
            </w:r>
            <w:r w:rsidR="000A5C4F">
              <w:t xml:space="preserve"> </w:t>
            </w:r>
            <w:r w:rsidRPr="00AD0ADF">
              <w:t>and</w:t>
            </w:r>
            <w:r w:rsidR="000A5C4F">
              <w:t xml:space="preserve"> </w:t>
            </w:r>
            <w:r w:rsidRPr="00AD0ADF">
              <w:t>fasting</w:t>
            </w:r>
            <w:r w:rsidR="000A5C4F">
              <w:t xml:space="preserve"> </w:t>
            </w:r>
            <w:r w:rsidRPr="00AD0ADF">
              <w:t>triglycerides</w:t>
            </w:r>
            <w:r w:rsidR="000A5C4F">
              <w:t xml:space="preserve"> </w:t>
            </w:r>
            <w:r w:rsidRPr="00AD0ADF">
              <w:t>(TGs),</w:t>
            </w:r>
            <w:r w:rsidR="000A5C4F">
              <w:t xml:space="preserve"> </w:t>
            </w:r>
            <w:r w:rsidRPr="00AD0ADF">
              <w:t>and</w:t>
            </w:r>
            <w:r w:rsidR="000A5C4F">
              <w:t xml:space="preserve"> </w:t>
            </w:r>
            <w:r w:rsidRPr="00AD0ADF">
              <w:t>increased</w:t>
            </w:r>
            <w:r w:rsidR="000A5C4F">
              <w:t xml:space="preserve"> </w:t>
            </w:r>
            <w:r w:rsidRPr="00AD0ADF">
              <w:t>concentrations</w:t>
            </w:r>
            <w:r w:rsidR="000A5C4F">
              <w:t xml:space="preserve"> </w:t>
            </w:r>
            <w:r w:rsidRPr="00AD0ADF">
              <w:t>of</w:t>
            </w:r>
            <w:r w:rsidR="000A5C4F">
              <w:t xml:space="preserve"> </w:t>
            </w:r>
            <w:r w:rsidRPr="00AD0ADF">
              <w:t>HDL-C,</w:t>
            </w:r>
            <w:r w:rsidR="000A5C4F">
              <w:t xml:space="preserve"> </w:t>
            </w:r>
            <w:r w:rsidRPr="00AD0ADF">
              <w:t>at</w:t>
            </w:r>
            <w:r w:rsidR="000A5C4F">
              <w:t xml:space="preserve"> </w:t>
            </w:r>
            <w:r w:rsidRPr="00AD0ADF">
              <w:t>Weeks</w:t>
            </w:r>
            <w:r w:rsidR="000A5C4F">
              <w:t xml:space="preserve"> </w:t>
            </w:r>
            <w:r w:rsidRPr="00AD0ADF">
              <w:t>12</w:t>
            </w:r>
            <w:r w:rsidR="000A5C4F">
              <w:t xml:space="preserve"> </w:t>
            </w:r>
            <w:r w:rsidRPr="00AD0ADF">
              <w:t>and</w:t>
            </w:r>
            <w:r w:rsidR="000A5C4F">
              <w:t xml:space="preserve"> </w:t>
            </w:r>
            <w:r w:rsidRPr="00AD0ADF">
              <w:t>24,</w:t>
            </w:r>
            <w:r w:rsidR="000A5C4F">
              <w:t xml:space="preserve"> </w:t>
            </w:r>
            <w:r w:rsidRPr="00AD0ADF">
              <w:t>up</w:t>
            </w:r>
            <w:r w:rsidR="000A5C4F">
              <w:t xml:space="preserve"> </w:t>
            </w:r>
            <w:r w:rsidRPr="00AD0ADF">
              <w:t>to</w:t>
            </w:r>
            <w:r w:rsidR="000A5C4F">
              <w:t xml:space="preserve"> </w:t>
            </w:r>
            <w:r w:rsidRPr="00AD0ADF">
              <w:t>Week</w:t>
            </w:r>
            <w:r w:rsidR="000A5C4F">
              <w:t xml:space="preserve"> </w:t>
            </w:r>
            <w:r w:rsidRPr="00AD0ADF">
              <w:t>48</w:t>
            </w:r>
            <w:r w:rsidR="000A5C4F">
              <w:t xml:space="preserve"> </w:t>
            </w:r>
            <w:r w:rsidRPr="00AD0ADF">
              <w:t>in</w:t>
            </w:r>
            <w:r w:rsidR="000A5C4F">
              <w:t xml:space="preserve"> </w:t>
            </w:r>
            <w:r w:rsidRPr="00AD0ADF">
              <w:t>both</w:t>
            </w:r>
            <w:r w:rsidR="000A5C4F">
              <w:t xml:space="preserve"> </w:t>
            </w:r>
            <w:r w:rsidRPr="00AD0ADF">
              <w:t>groups.</w:t>
            </w:r>
            <w:r w:rsidR="000A5C4F">
              <w:t xml:space="preserve"> </w:t>
            </w:r>
            <w:r w:rsidRPr="00AD0ADF">
              <w:t>Reduction</w:t>
            </w:r>
            <w:r w:rsidR="000A5C4F">
              <w:t xml:space="preserve"> </w:t>
            </w:r>
            <w:r w:rsidRPr="00AD0ADF">
              <w:t>in</w:t>
            </w:r>
            <w:r w:rsidR="000A5C4F">
              <w:t xml:space="preserve"> </w:t>
            </w:r>
            <w:r w:rsidRPr="00AD0ADF">
              <w:t>Apo</w:t>
            </w:r>
            <w:r w:rsidR="000A5C4F">
              <w:t xml:space="preserve"> </w:t>
            </w:r>
            <w:r w:rsidRPr="00AD0ADF">
              <w:t>A1</w:t>
            </w:r>
            <w:r w:rsidR="000A5C4F">
              <w:t xml:space="preserve"> </w:t>
            </w:r>
            <w:r w:rsidRPr="00AD0ADF">
              <w:t>was</w:t>
            </w:r>
            <w:r w:rsidR="000A5C4F">
              <w:t xml:space="preserve"> </w:t>
            </w:r>
            <w:r w:rsidRPr="00AD0ADF">
              <w:t>seen</w:t>
            </w:r>
            <w:r w:rsidR="000A5C4F">
              <w:t xml:space="preserve"> </w:t>
            </w:r>
            <w:r w:rsidRPr="00AD0ADF">
              <w:t>in</w:t>
            </w:r>
            <w:r w:rsidR="000A5C4F">
              <w:t xml:space="preserve"> </w:t>
            </w:r>
            <w:r w:rsidRPr="00AD0ADF">
              <w:t>the</w:t>
            </w:r>
            <w:r w:rsidR="000A5C4F">
              <w:t xml:space="preserve"> </w:t>
            </w:r>
            <w:r w:rsidRPr="00AD0ADF">
              <w:t>no</w:t>
            </w:r>
            <w:r w:rsidR="000A5C4F">
              <w:t xml:space="preserve"> </w:t>
            </w:r>
            <w:r w:rsidRPr="00AD0ADF">
              <w:t>statin</w:t>
            </w:r>
            <w:r w:rsidR="000A5C4F">
              <w:t xml:space="preserve"> </w:t>
            </w:r>
            <w:r w:rsidRPr="00AD0ADF">
              <w:t>group</w:t>
            </w:r>
            <w:r w:rsidR="000A5C4F">
              <w:t xml:space="preserve"> </w:t>
            </w:r>
            <w:r w:rsidRPr="00AD0ADF">
              <w:t>but</w:t>
            </w:r>
            <w:r w:rsidR="000A5C4F">
              <w:t xml:space="preserve"> </w:t>
            </w:r>
            <w:r w:rsidRPr="00AD0ADF">
              <w:t>not</w:t>
            </w:r>
            <w:r w:rsidR="000A5C4F">
              <w:t xml:space="preserve"> </w:t>
            </w:r>
            <w:r w:rsidRPr="00AD0ADF">
              <w:t>in</w:t>
            </w:r>
            <w:r w:rsidR="000A5C4F">
              <w:t xml:space="preserve"> </w:t>
            </w:r>
            <w:r w:rsidRPr="00AD0ADF">
              <w:t>the</w:t>
            </w:r>
            <w:r w:rsidR="000A5C4F">
              <w:t xml:space="preserve"> </w:t>
            </w:r>
            <w:r w:rsidRPr="00AD0ADF">
              <w:t>statin</w:t>
            </w:r>
            <w:r w:rsidR="000A5C4F">
              <w:t xml:space="preserve"> </w:t>
            </w:r>
            <w:r w:rsidRPr="00AD0ADF">
              <w:t>group.</w:t>
            </w:r>
          </w:p>
          <w:p w:rsidR="00FC3FF8" w:rsidRPr="00AD0ADF" w:rsidRDefault="00FC3FF8" w:rsidP="00812F6C">
            <w:r w:rsidRPr="00AD0ADF">
              <w:t>Uncertainty</w:t>
            </w:r>
            <w:r w:rsidR="000A5C4F">
              <w:t xml:space="preserve"> </w:t>
            </w:r>
            <w:r w:rsidRPr="00AD0ADF">
              <w:t>is</w:t>
            </w:r>
            <w:r w:rsidR="000A5C4F">
              <w:t xml:space="preserve"> </w:t>
            </w:r>
            <w:r w:rsidRPr="00AD0ADF">
              <w:t>only</w:t>
            </w:r>
            <w:r w:rsidR="000A5C4F">
              <w:t xml:space="preserve"> </w:t>
            </w:r>
            <w:r w:rsidRPr="00AD0ADF">
              <w:t>one</w:t>
            </w:r>
            <w:r w:rsidR="000A5C4F">
              <w:t xml:space="preserve"> </w:t>
            </w:r>
            <w:r w:rsidRPr="00AD0ADF">
              <w:t>study.</w:t>
            </w:r>
          </w:p>
          <w:p w:rsidR="00FC3FF8" w:rsidRPr="00111D0E" w:rsidRDefault="00FC3FF8" w:rsidP="00812F6C">
            <w:pPr>
              <w:rPr>
                <w:rFonts w:asciiTheme="minorHAnsi" w:hAnsiTheme="minorHAnsi" w:cstheme="minorHAnsi"/>
                <w:i/>
              </w:rPr>
            </w:pPr>
            <w:r w:rsidRPr="00AD0ADF">
              <w:t>Uncertainty</w:t>
            </w:r>
            <w:r w:rsidR="000A5C4F">
              <w:t xml:space="preserve"> </w:t>
            </w:r>
            <w:r w:rsidRPr="00AD0ADF">
              <w:t>is</w:t>
            </w:r>
            <w:r w:rsidR="000A5C4F">
              <w:t xml:space="preserve"> </w:t>
            </w:r>
            <w:r w:rsidRPr="00AD0ADF">
              <w:t>that</w:t>
            </w:r>
            <w:r w:rsidR="000A5C4F">
              <w:t xml:space="preserve"> </w:t>
            </w:r>
            <w:r w:rsidRPr="00AD0ADF">
              <w:t>only</w:t>
            </w:r>
            <w:r w:rsidR="000A5C4F">
              <w:t xml:space="preserve"> </w:t>
            </w:r>
            <w:r w:rsidRPr="00AD0ADF">
              <w:t>80.7%</w:t>
            </w:r>
            <w:r w:rsidR="000A5C4F">
              <w:t xml:space="preserve"> </w:t>
            </w:r>
            <w:r w:rsidRPr="00AD0ADF">
              <w:t>(statin)</w:t>
            </w:r>
            <w:r w:rsidR="000A5C4F">
              <w:t xml:space="preserve"> </w:t>
            </w:r>
            <w:r w:rsidRPr="00AD0ADF">
              <w:t>and</w:t>
            </w:r>
            <w:r w:rsidR="000A5C4F">
              <w:t xml:space="preserve"> </w:t>
            </w:r>
            <w:r w:rsidRPr="00AD0ADF">
              <w:lastRenderedPageBreak/>
              <w:t>85.3%</w:t>
            </w:r>
            <w:r w:rsidR="000A5C4F">
              <w:t xml:space="preserve"> </w:t>
            </w:r>
            <w:r w:rsidRPr="00AD0ADF">
              <w:t>(no</w:t>
            </w:r>
            <w:r w:rsidR="000A5C4F">
              <w:t xml:space="preserve"> </w:t>
            </w:r>
            <w:r w:rsidRPr="00AD0ADF">
              <w:t>statin)</w:t>
            </w:r>
            <w:r w:rsidR="000A5C4F">
              <w:t xml:space="preserve"> </w:t>
            </w:r>
            <w:r w:rsidRPr="00AD0ADF">
              <w:t>of</w:t>
            </w:r>
            <w:r w:rsidR="000A5C4F">
              <w:t xml:space="preserve"> </w:t>
            </w:r>
            <w:r w:rsidRPr="00AD0ADF">
              <w:t>patients</w:t>
            </w:r>
            <w:r w:rsidR="000A5C4F">
              <w:t xml:space="preserve"> </w:t>
            </w:r>
            <w:r w:rsidRPr="00AD0ADF">
              <w:t>could</w:t>
            </w:r>
            <w:r w:rsidR="000A5C4F">
              <w:t xml:space="preserve"> </w:t>
            </w:r>
            <w:r w:rsidRPr="00AD0ADF">
              <w:t>be</w:t>
            </w:r>
            <w:r w:rsidR="000A5C4F">
              <w:t xml:space="preserve"> </w:t>
            </w:r>
            <w:r w:rsidRPr="00AD0ADF">
              <w:t>maintained</w:t>
            </w:r>
            <w:r w:rsidR="000A5C4F">
              <w:t xml:space="preserve"> </w:t>
            </w:r>
            <w:r w:rsidRPr="00AD0ADF">
              <w:t>on</w:t>
            </w:r>
            <w:r w:rsidR="000A5C4F">
              <w:t xml:space="preserve"> </w:t>
            </w:r>
            <w:r w:rsidRPr="00AD0ADF">
              <w:t>Q4W.</w:t>
            </w:r>
            <w:r w:rsidR="000A5C4F">
              <w:t xml:space="preserve"> </w:t>
            </w:r>
            <w:r w:rsidRPr="00AD0ADF">
              <w:t>Other</w:t>
            </w:r>
            <w:r w:rsidR="000A5C4F">
              <w:t xml:space="preserve"> </w:t>
            </w:r>
            <w:r w:rsidRPr="00AD0ADF">
              <w:t>patients</w:t>
            </w:r>
            <w:r w:rsidR="000A5C4F">
              <w:t xml:space="preserve"> </w:t>
            </w:r>
            <w:r w:rsidRPr="00AD0ADF">
              <w:t>had</w:t>
            </w:r>
            <w:r w:rsidR="000A5C4F">
              <w:t xml:space="preserve"> </w:t>
            </w:r>
            <w:r w:rsidRPr="00AD0ADF">
              <w:t>to</w:t>
            </w:r>
            <w:r w:rsidR="000A5C4F">
              <w:t xml:space="preserve"> </w:t>
            </w:r>
            <w:r w:rsidRPr="00AD0ADF">
              <w:t>be</w:t>
            </w:r>
            <w:r w:rsidR="000A5C4F">
              <w:t xml:space="preserve"> </w:t>
            </w:r>
            <w:r w:rsidRPr="00AD0ADF">
              <w:t>dose</w:t>
            </w:r>
            <w:r w:rsidR="000A5C4F">
              <w:t xml:space="preserve"> </w:t>
            </w:r>
            <w:r w:rsidRPr="00AD0ADF">
              <w:t>adjusted</w:t>
            </w:r>
            <w:r w:rsidR="000A5C4F">
              <w:t xml:space="preserve"> </w:t>
            </w:r>
            <w:r w:rsidRPr="00AD0ADF">
              <w:t>to</w:t>
            </w:r>
            <w:r w:rsidR="000A5C4F">
              <w:t xml:space="preserve"> </w:t>
            </w:r>
            <w:r w:rsidRPr="00AD0ADF">
              <w:t>150</w:t>
            </w:r>
            <w:r w:rsidR="000A5C4F">
              <w:t xml:space="preserve"> </w:t>
            </w:r>
            <w:r w:rsidR="00224853" w:rsidRPr="00AD0ADF">
              <w:t>mg</w:t>
            </w:r>
            <w:r w:rsidR="000A5C4F">
              <w:t xml:space="preserve"> </w:t>
            </w:r>
            <w:r w:rsidRPr="00AD0ADF">
              <w:t>Q2W.</w:t>
            </w:r>
          </w:p>
        </w:tc>
      </w:tr>
    </w:tbl>
    <w:p w:rsidR="00605AD4" w:rsidRDefault="00605AD4" w:rsidP="00605AD4">
      <w:pPr>
        <w:pStyle w:val="Heading4"/>
      </w:pPr>
      <w:r w:rsidRPr="00605AD4">
        <w:lastRenderedPageBreak/>
        <w:t>First</w:t>
      </w:r>
      <w:r w:rsidR="000A5C4F">
        <w:t xml:space="preserve"> </w:t>
      </w:r>
      <w:r w:rsidRPr="00605AD4">
        <w:t>round</w:t>
      </w:r>
      <w:r w:rsidR="000A5C4F">
        <w:t xml:space="preserve"> </w:t>
      </w:r>
      <w:r w:rsidRPr="00605AD4">
        <w:t>assessment</w:t>
      </w:r>
      <w:r w:rsidR="000A5C4F">
        <w:t xml:space="preserve"> </w:t>
      </w:r>
      <w:r w:rsidRPr="00605AD4">
        <w:t>of</w:t>
      </w:r>
      <w:r w:rsidR="000A5C4F">
        <w:t xml:space="preserve"> </w:t>
      </w:r>
      <w:r w:rsidRPr="00605AD4">
        <w:t>risks</w:t>
      </w:r>
    </w:p>
    <w:p w:rsidR="00FC3FF8" w:rsidRPr="005700DD" w:rsidRDefault="00AE4620" w:rsidP="00FC3FF8">
      <w:pPr>
        <w:pStyle w:val="Tabletitle0"/>
        <w:tabs>
          <w:tab w:val="left" w:pos="4962"/>
        </w:tabs>
        <w:rPr>
          <w:lang w:eastAsia="ja-JP"/>
        </w:rPr>
      </w:pPr>
      <w:r>
        <w:rPr>
          <w:lang w:eastAsia="ja-JP"/>
        </w:rPr>
        <w:t>Table</w:t>
      </w:r>
      <w:r w:rsidR="000A5C4F">
        <w:rPr>
          <w:lang w:eastAsia="ja-JP"/>
        </w:rPr>
        <w:t xml:space="preserve"> </w:t>
      </w:r>
      <w:r>
        <w:rPr>
          <w:lang w:eastAsia="ja-JP"/>
        </w:rPr>
        <w:t>10</w:t>
      </w:r>
      <w:r w:rsidR="00FC3FF8">
        <w:rPr>
          <w:lang w:eastAsia="ja-JP"/>
        </w:rPr>
        <w:t>:</w:t>
      </w:r>
      <w:r w:rsidR="000A5C4F">
        <w:rPr>
          <w:lang w:eastAsia="ja-JP"/>
        </w:rPr>
        <w:t xml:space="preserve"> </w:t>
      </w:r>
      <w:r w:rsidR="00FC3FF8" w:rsidRPr="005700DD">
        <w:t>First</w:t>
      </w:r>
      <w:r w:rsidR="000A5C4F">
        <w:t xml:space="preserve"> </w:t>
      </w:r>
      <w:r w:rsidR="00FC3FF8" w:rsidRPr="005700DD">
        <w:t>round</w:t>
      </w:r>
      <w:r w:rsidR="000A5C4F">
        <w:t xml:space="preserve"> </w:t>
      </w:r>
      <w:r w:rsidR="00FC3FF8" w:rsidRPr="005700DD">
        <w:t>assessment</w:t>
      </w:r>
      <w:r w:rsidR="000A5C4F">
        <w:t xml:space="preserve"> </w:t>
      </w:r>
      <w:r w:rsidR="00FC3FF8" w:rsidRPr="005700DD">
        <w:t>of</w:t>
      </w:r>
      <w:r w:rsidR="000A5C4F">
        <w:t xml:space="preserve"> </w:t>
      </w:r>
      <w:r w:rsidR="00FC3FF8" w:rsidRPr="005700DD">
        <w:t>risks</w:t>
      </w:r>
    </w:p>
    <w:tbl>
      <w:tblPr>
        <w:tblStyle w:val="TableGrid"/>
        <w:tblW w:w="0" w:type="auto"/>
        <w:tblInd w:w="108" w:type="dxa"/>
        <w:tblLook w:val="04A0" w:firstRow="1" w:lastRow="0" w:firstColumn="1" w:lastColumn="0" w:noHBand="0" w:noVBand="1"/>
        <w:tblDescription w:val="Table 10: First round assessment of risks"/>
      </w:tblPr>
      <w:tblGrid>
        <w:gridCol w:w="4308"/>
        <w:gridCol w:w="4304"/>
      </w:tblGrid>
      <w:tr w:rsidR="00FC3FF8" w:rsidRPr="00C37A1D" w:rsidTr="00C615A5">
        <w:trPr>
          <w:tblHeader/>
        </w:trPr>
        <w:tc>
          <w:tcPr>
            <w:tcW w:w="4395" w:type="dxa"/>
            <w:shd w:val="clear" w:color="auto" w:fill="006DA7" w:themeFill="accent3"/>
          </w:tcPr>
          <w:p w:rsidR="00FC3FF8" w:rsidRPr="0013182D" w:rsidRDefault="00FC3FF8" w:rsidP="00C615A5">
            <w:pPr>
              <w:keepNext/>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rsidR="00FC3FF8" w:rsidRPr="0013182D" w:rsidRDefault="00FC3FF8" w:rsidP="00C615A5">
            <w:pPr>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w:t>
            </w:r>
            <w:r w:rsidR="000A5C4F">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and</w:t>
            </w:r>
            <w:r w:rsidR="000A5C4F">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Uncertainties</w:t>
            </w:r>
          </w:p>
        </w:tc>
      </w:tr>
      <w:tr w:rsidR="00FC3FF8" w:rsidRPr="00C37A1D" w:rsidTr="00C615A5">
        <w:tc>
          <w:tcPr>
            <w:tcW w:w="4395" w:type="dxa"/>
          </w:tcPr>
          <w:p w:rsidR="00FC3FF8" w:rsidRPr="008E31C5" w:rsidRDefault="00FC3FF8" w:rsidP="00812F6C">
            <w:r w:rsidRPr="008E31C5">
              <w:t>AE</w:t>
            </w:r>
            <w:r w:rsidR="000A5C4F">
              <w:t xml:space="preserve"> </w:t>
            </w:r>
            <w:r w:rsidRPr="008E31C5">
              <w:t>for</w:t>
            </w:r>
            <w:r w:rsidR="000A5C4F">
              <w:t xml:space="preserve"> </w:t>
            </w:r>
            <w:r w:rsidRPr="008E31C5">
              <w:t>Q4W</w:t>
            </w:r>
            <w:r w:rsidR="000A5C4F">
              <w:t xml:space="preserve"> </w:t>
            </w:r>
            <w:r w:rsidRPr="008E31C5">
              <w:t>are</w:t>
            </w:r>
            <w:r w:rsidR="000A5C4F">
              <w:t xml:space="preserve"> </w:t>
            </w:r>
            <w:r w:rsidRPr="008E31C5">
              <w:t>similar</w:t>
            </w:r>
            <w:r w:rsidR="000A5C4F">
              <w:t xml:space="preserve"> </w:t>
            </w:r>
            <w:r w:rsidRPr="008E31C5">
              <w:t>as</w:t>
            </w:r>
            <w:r w:rsidR="000A5C4F">
              <w:t xml:space="preserve"> </w:t>
            </w:r>
            <w:r w:rsidRPr="008E31C5">
              <w:t>for</w:t>
            </w:r>
            <w:r w:rsidR="000A5C4F">
              <w:t xml:space="preserve"> </w:t>
            </w:r>
            <w:r w:rsidRPr="008E31C5">
              <w:t>Q2W</w:t>
            </w:r>
            <w:r w:rsidR="000A5C4F">
              <w:t xml:space="preserve"> </w:t>
            </w:r>
            <w:r w:rsidRPr="008E31C5">
              <w:t>identified</w:t>
            </w:r>
            <w:r w:rsidR="000A5C4F">
              <w:t xml:space="preserve"> </w:t>
            </w:r>
            <w:r w:rsidRPr="008E31C5">
              <w:t>in</w:t>
            </w:r>
            <w:r w:rsidR="000A5C4F">
              <w:t xml:space="preserve"> </w:t>
            </w:r>
            <w:r w:rsidRPr="008E31C5">
              <w:t>initial</w:t>
            </w:r>
            <w:r w:rsidR="000A5C4F">
              <w:t xml:space="preserve"> </w:t>
            </w:r>
            <w:r w:rsidRPr="008E31C5">
              <w:t>application.</w:t>
            </w:r>
          </w:p>
          <w:p w:rsidR="00FC3FF8" w:rsidRPr="008E31C5" w:rsidRDefault="00FC3FF8" w:rsidP="00812F6C">
            <w:r w:rsidRPr="008E31C5">
              <w:t>Common</w:t>
            </w:r>
            <w:r w:rsidR="000A5C4F">
              <w:t xml:space="preserve"> </w:t>
            </w:r>
            <w:r w:rsidRPr="008E31C5">
              <w:t>AEs</w:t>
            </w:r>
            <w:r w:rsidR="000A5C4F">
              <w:t xml:space="preserve"> </w:t>
            </w:r>
            <w:r w:rsidRPr="008E31C5">
              <w:t>were</w:t>
            </w:r>
            <w:r w:rsidR="000A5C4F">
              <w:t xml:space="preserve"> </w:t>
            </w:r>
            <w:r w:rsidRPr="008E31C5">
              <w:t>injection</w:t>
            </w:r>
            <w:r w:rsidR="000A5C4F">
              <w:t xml:space="preserve"> </w:t>
            </w:r>
            <w:r w:rsidRPr="008E31C5">
              <w:t>site</w:t>
            </w:r>
            <w:r w:rsidR="000A5C4F">
              <w:t xml:space="preserve"> </w:t>
            </w:r>
            <w:r w:rsidRPr="008E31C5">
              <w:t>reaction,</w:t>
            </w:r>
            <w:r w:rsidR="000A5C4F">
              <w:t xml:space="preserve"> </w:t>
            </w:r>
            <w:r w:rsidRPr="008E31C5">
              <w:t>pruritus</w:t>
            </w:r>
            <w:r w:rsidR="000A5C4F">
              <w:t xml:space="preserve"> </w:t>
            </w:r>
            <w:r w:rsidRPr="008E31C5">
              <w:t>and</w:t>
            </w:r>
            <w:r w:rsidR="000A5C4F">
              <w:t xml:space="preserve"> </w:t>
            </w:r>
            <w:r w:rsidRPr="008E31C5">
              <w:t>upper</w:t>
            </w:r>
            <w:r w:rsidR="000A5C4F">
              <w:t xml:space="preserve"> </w:t>
            </w:r>
            <w:r w:rsidRPr="008E31C5">
              <w:t>respiratory</w:t>
            </w:r>
            <w:r w:rsidR="000A5C4F">
              <w:t xml:space="preserve"> </w:t>
            </w:r>
            <w:r w:rsidRPr="008E31C5">
              <w:t>tract</w:t>
            </w:r>
            <w:r w:rsidR="000A5C4F">
              <w:t xml:space="preserve"> </w:t>
            </w:r>
            <w:r w:rsidRPr="008E31C5">
              <w:t>signs</w:t>
            </w:r>
            <w:r w:rsidR="000A5C4F">
              <w:t xml:space="preserve"> </w:t>
            </w:r>
            <w:r w:rsidRPr="008E31C5">
              <w:t>and</w:t>
            </w:r>
            <w:r w:rsidR="000A5C4F">
              <w:t xml:space="preserve"> </w:t>
            </w:r>
            <w:r w:rsidRPr="008E31C5">
              <w:t>symptoms.</w:t>
            </w:r>
          </w:p>
          <w:p w:rsidR="00FC3FF8" w:rsidRPr="008E31C5" w:rsidRDefault="00FC3FF8" w:rsidP="00812F6C">
            <w:r w:rsidRPr="008E31C5">
              <w:t>Injection</w:t>
            </w:r>
            <w:r w:rsidR="000A5C4F">
              <w:t xml:space="preserve"> </w:t>
            </w:r>
            <w:r w:rsidRPr="008E31C5">
              <w:t>site</w:t>
            </w:r>
            <w:r w:rsidR="000A5C4F">
              <w:t xml:space="preserve"> </w:t>
            </w:r>
            <w:r w:rsidRPr="008E31C5">
              <w:t>reactions</w:t>
            </w:r>
            <w:r w:rsidR="000A5C4F">
              <w:t xml:space="preserve"> </w:t>
            </w:r>
            <w:r w:rsidRPr="008E31C5">
              <w:t>were</w:t>
            </w:r>
            <w:r w:rsidR="000A5C4F">
              <w:t xml:space="preserve"> </w:t>
            </w:r>
            <w:r w:rsidRPr="008E31C5">
              <w:t>only</w:t>
            </w:r>
            <w:r w:rsidR="000A5C4F">
              <w:t xml:space="preserve"> </w:t>
            </w:r>
            <w:r w:rsidRPr="008E31C5">
              <w:t>AE</w:t>
            </w:r>
            <w:r w:rsidR="000A5C4F">
              <w:t xml:space="preserve"> </w:t>
            </w:r>
            <w:r w:rsidRPr="008E31C5">
              <w:t>reported</w:t>
            </w:r>
            <w:r w:rsidR="000A5C4F">
              <w:t xml:space="preserve"> </w:t>
            </w:r>
            <w:r w:rsidRPr="008E31C5">
              <w:t>more</w:t>
            </w:r>
            <w:r w:rsidR="000A5C4F">
              <w:t xml:space="preserve"> </w:t>
            </w:r>
            <w:r w:rsidRPr="008E31C5">
              <w:t>frequently</w:t>
            </w:r>
            <w:r w:rsidR="000A5C4F">
              <w:t xml:space="preserve"> </w:t>
            </w:r>
            <w:r w:rsidRPr="008E31C5">
              <w:t>in</w:t>
            </w:r>
            <w:r w:rsidR="000A5C4F">
              <w:t xml:space="preserve"> </w:t>
            </w:r>
            <w:r w:rsidRPr="008E31C5">
              <w:t>patients</w:t>
            </w:r>
            <w:r w:rsidR="000A5C4F">
              <w:t xml:space="preserve"> </w:t>
            </w:r>
            <w:r w:rsidRPr="008E31C5">
              <w:t>positive</w:t>
            </w:r>
            <w:r w:rsidR="000A5C4F">
              <w:t xml:space="preserve"> </w:t>
            </w:r>
            <w:r w:rsidRPr="008E31C5">
              <w:t>for</w:t>
            </w:r>
            <w:r w:rsidR="000A5C4F">
              <w:t xml:space="preserve"> </w:t>
            </w:r>
            <w:r w:rsidRPr="008E31C5">
              <w:t>treatment</w:t>
            </w:r>
            <w:r w:rsidR="000A5C4F">
              <w:t xml:space="preserve"> </w:t>
            </w:r>
            <w:r w:rsidRPr="008E31C5">
              <w:t>emergent</w:t>
            </w:r>
            <w:r w:rsidR="000A5C4F">
              <w:t xml:space="preserve"> </w:t>
            </w:r>
            <w:r w:rsidRPr="008E31C5">
              <w:t>ADA.</w:t>
            </w:r>
          </w:p>
          <w:p w:rsidR="00FC3FF8" w:rsidRPr="008E31C5" w:rsidRDefault="00FC3FF8" w:rsidP="00812F6C">
            <w:r w:rsidRPr="008E31C5">
              <w:t>Rare</w:t>
            </w:r>
            <w:r w:rsidR="000A5C4F">
              <w:t xml:space="preserve"> </w:t>
            </w:r>
            <w:r w:rsidRPr="008E31C5">
              <w:t>and</w:t>
            </w:r>
            <w:r w:rsidR="000A5C4F">
              <w:t xml:space="preserve"> </w:t>
            </w:r>
            <w:r w:rsidRPr="008E31C5">
              <w:t>sometimes</w:t>
            </w:r>
            <w:r w:rsidR="000A5C4F">
              <w:t xml:space="preserve"> </w:t>
            </w:r>
            <w:r w:rsidRPr="008E31C5">
              <w:t>serious</w:t>
            </w:r>
            <w:r w:rsidR="000A5C4F">
              <w:t xml:space="preserve"> </w:t>
            </w:r>
            <w:r w:rsidRPr="008E31C5">
              <w:t>allergic</w:t>
            </w:r>
            <w:r w:rsidR="000A5C4F">
              <w:t xml:space="preserve"> </w:t>
            </w:r>
            <w:r w:rsidRPr="008E31C5">
              <w:t>reactions</w:t>
            </w:r>
            <w:r w:rsidR="000A5C4F">
              <w:t xml:space="preserve"> </w:t>
            </w:r>
            <w:r w:rsidRPr="008E31C5">
              <w:t>(nummular</w:t>
            </w:r>
            <w:r w:rsidR="000A5C4F">
              <w:t xml:space="preserve"> </w:t>
            </w:r>
            <w:r w:rsidRPr="008E31C5">
              <w:t>eczema,</w:t>
            </w:r>
            <w:r w:rsidR="000A5C4F">
              <w:t xml:space="preserve"> </w:t>
            </w:r>
            <w:proofErr w:type="spellStart"/>
            <w:r w:rsidRPr="008E31C5">
              <w:t>urticaria</w:t>
            </w:r>
            <w:proofErr w:type="spellEnd"/>
            <w:r w:rsidRPr="008E31C5">
              <w:t>,</w:t>
            </w:r>
            <w:r w:rsidR="000A5C4F">
              <w:t xml:space="preserve"> </w:t>
            </w:r>
            <w:r w:rsidRPr="008E31C5">
              <w:t>hypersensitivity</w:t>
            </w:r>
            <w:r w:rsidR="000A5C4F">
              <w:t xml:space="preserve"> </w:t>
            </w:r>
            <w:r w:rsidRPr="008E31C5">
              <w:t>vasculitis)</w:t>
            </w:r>
            <w:r w:rsidR="000A5C4F">
              <w:t xml:space="preserve"> </w:t>
            </w:r>
            <w:r w:rsidRPr="008E31C5">
              <w:t>were</w:t>
            </w:r>
            <w:r w:rsidR="000A5C4F">
              <w:t xml:space="preserve"> </w:t>
            </w:r>
            <w:r w:rsidRPr="008E31C5">
              <w:t>reported.</w:t>
            </w:r>
          </w:p>
        </w:tc>
        <w:tc>
          <w:tcPr>
            <w:tcW w:w="4394" w:type="dxa"/>
          </w:tcPr>
          <w:p w:rsidR="00FC3FF8" w:rsidRPr="0064697E" w:rsidRDefault="00FC3FF8" w:rsidP="00812F6C">
            <w:r w:rsidRPr="0064697E">
              <w:t>Strength</w:t>
            </w:r>
            <w:r w:rsidR="000A5C4F">
              <w:t xml:space="preserve"> </w:t>
            </w:r>
            <w:r w:rsidRPr="0064697E">
              <w:t>is</w:t>
            </w:r>
            <w:r w:rsidR="000A5C4F">
              <w:t xml:space="preserve"> </w:t>
            </w:r>
            <w:r w:rsidRPr="0064697E">
              <w:t>large</w:t>
            </w:r>
            <w:r w:rsidR="000A5C4F">
              <w:t xml:space="preserve"> </w:t>
            </w:r>
            <w:r w:rsidRPr="0064697E">
              <w:t>safety</w:t>
            </w:r>
            <w:r w:rsidR="000A5C4F">
              <w:t xml:space="preserve"> </w:t>
            </w:r>
            <w:r w:rsidRPr="0064697E">
              <w:t>database</w:t>
            </w:r>
            <w:r w:rsidR="000A5C4F">
              <w:t xml:space="preserve"> </w:t>
            </w:r>
            <w:r w:rsidRPr="0064697E">
              <w:t>for</w:t>
            </w:r>
            <w:r w:rsidR="000A5C4F">
              <w:t xml:space="preserve"> </w:t>
            </w:r>
            <w:r w:rsidRPr="0064697E">
              <w:t>Q2W</w:t>
            </w:r>
            <w:r w:rsidR="000A5C4F">
              <w:t xml:space="preserve"> </w:t>
            </w:r>
            <w:r w:rsidRPr="0064697E">
              <w:t>–</w:t>
            </w:r>
            <w:r w:rsidR="000A5C4F">
              <w:t xml:space="preserve"> </w:t>
            </w:r>
            <w:r w:rsidRPr="0064697E">
              <w:t>3340</w:t>
            </w:r>
            <w:r w:rsidR="000A5C4F">
              <w:t xml:space="preserve"> </w:t>
            </w:r>
            <w:r w:rsidRPr="0064697E">
              <w:t>patients</w:t>
            </w:r>
            <w:r w:rsidR="000A5C4F">
              <w:t xml:space="preserve"> </w:t>
            </w:r>
            <w:r w:rsidRPr="0064697E">
              <w:t>treated</w:t>
            </w:r>
            <w:r w:rsidR="000A5C4F">
              <w:t xml:space="preserve"> </w:t>
            </w:r>
            <w:r w:rsidRPr="0064697E">
              <w:t>with</w:t>
            </w:r>
            <w:r w:rsidR="000A5C4F">
              <w:t xml:space="preserve"> </w:t>
            </w:r>
            <w:r w:rsidRPr="0064697E">
              <w:t>alirocumab</w:t>
            </w:r>
            <w:r w:rsidR="000A5C4F">
              <w:t xml:space="preserve"> </w:t>
            </w:r>
            <w:r w:rsidRPr="0064697E">
              <w:t>at</w:t>
            </w:r>
            <w:r w:rsidR="000A5C4F">
              <w:t xml:space="preserve"> </w:t>
            </w:r>
            <w:r w:rsidRPr="0064697E">
              <w:t>the</w:t>
            </w:r>
            <w:r w:rsidR="000A5C4F">
              <w:t xml:space="preserve"> </w:t>
            </w:r>
            <w:r w:rsidRPr="0064697E">
              <w:t>75</w:t>
            </w:r>
            <w:r w:rsidR="000A5C4F">
              <w:t xml:space="preserve"> </w:t>
            </w:r>
            <w:r w:rsidR="00224853">
              <w:t>mg</w:t>
            </w:r>
            <w:r w:rsidR="000A5C4F">
              <w:t xml:space="preserve"> </w:t>
            </w:r>
            <w:r w:rsidRPr="0064697E">
              <w:t>or</w:t>
            </w:r>
            <w:r w:rsidR="000A5C4F">
              <w:t xml:space="preserve"> </w:t>
            </w:r>
            <w:r w:rsidRPr="0064697E">
              <w:t>150</w:t>
            </w:r>
            <w:r w:rsidR="000A5C4F">
              <w:t xml:space="preserve"> </w:t>
            </w:r>
            <w:r w:rsidR="00224853">
              <w:t>mg</w:t>
            </w:r>
            <w:r w:rsidR="000A5C4F">
              <w:t xml:space="preserve"> </w:t>
            </w:r>
            <w:r w:rsidRPr="0064697E">
              <w:t>Q2W</w:t>
            </w:r>
            <w:r w:rsidR="000A5C4F">
              <w:t xml:space="preserve"> </w:t>
            </w:r>
            <w:r w:rsidRPr="0064697E">
              <w:t>doses.</w:t>
            </w:r>
          </w:p>
          <w:p w:rsidR="00FC3FF8" w:rsidRPr="0064697E" w:rsidRDefault="00FC3FF8" w:rsidP="00812F6C">
            <w:r w:rsidRPr="0064697E">
              <w:t>Strength</w:t>
            </w:r>
            <w:r w:rsidR="000A5C4F">
              <w:t xml:space="preserve"> </w:t>
            </w:r>
            <w:r w:rsidRPr="0064697E">
              <w:t>is</w:t>
            </w:r>
            <w:r w:rsidR="000A5C4F">
              <w:t xml:space="preserve"> </w:t>
            </w:r>
            <w:r w:rsidRPr="0064697E">
              <w:t>no</w:t>
            </w:r>
            <w:r w:rsidR="000A5C4F">
              <w:t xml:space="preserve"> </w:t>
            </w:r>
            <w:r w:rsidRPr="0064697E">
              <w:t>safety</w:t>
            </w:r>
            <w:r w:rsidR="000A5C4F">
              <w:t xml:space="preserve"> </w:t>
            </w:r>
            <w:r w:rsidRPr="0064697E">
              <w:t>signal</w:t>
            </w:r>
            <w:r w:rsidR="000A5C4F">
              <w:t xml:space="preserve"> </w:t>
            </w:r>
            <w:r w:rsidRPr="0064697E">
              <w:t>in</w:t>
            </w:r>
            <w:r w:rsidR="000A5C4F">
              <w:t xml:space="preserve"> </w:t>
            </w:r>
            <w:r w:rsidRPr="0064697E">
              <w:t>patients</w:t>
            </w:r>
            <w:r w:rsidR="000A5C4F">
              <w:t xml:space="preserve"> </w:t>
            </w:r>
            <w:r w:rsidRPr="0064697E">
              <w:t>who</w:t>
            </w:r>
            <w:r w:rsidR="000A5C4F">
              <w:t xml:space="preserve"> </w:t>
            </w:r>
            <w:r w:rsidRPr="0064697E">
              <w:t>had</w:t>
            </w:r>
            <w:r w:rsidR="000A5C4F">
              <w:t xml:space="preserve"> </w:t>
            </w:r>
            <w:r w:rsidRPr="0064697E">
              <w:t>at</w:t>
            </w:r>
            <w:r w:rsidR="000A5C4F">
              <w:t xml:space="preserve"> </w:t>
            </w:r>
            <w:r w:rsidRPr="0064697E">
              <w:t>least</w:t>
            </w:r>
            <w:r w:rsidR="000A5C4F">
              <w:t xml:space="preserve"> </w:t>
            </w:r>
            <w:r w:rsidRPr="0064697E">
              <w:t>2</w:t>
            </w:r>
            <w:r w:rsidR="000A5C4F">
              <w:t xml:space="preserve"> </w:t>
            </w:r>
            <w:r w:rsidRPr="0064697E">
              <w:t>consecutive</w:t>
            </w:r>
            <w:r w:rsidR="000A5C4F">
              <w:t xml:space="preserve"> </w:t>
            </w:r>
            <w:r w:rsidRPr="0064697E">
              <w:t>values</w:t>
            </w:r>
            <w:r w:rsidR="000A5C4F">
              <w:t xml:space="preserve"> </w:t>
            </w:r>
            <w:r w:rsidRPr="0064697E">
              <w:t>of</w:t>
            </w:r>
            <w:r w:rsidR="000A5C4F">
              <w:t xml:space="preserve"> </w:t>
            </w:r>
            <w:r w:rsidRPr="0064697E">
              <w:t>LDL-C</w:t>
            </w:r>
            <w:r w:rsidR="000A5C4F">
              <w:t xml:space="preserve"> </w:t>
            </w:r>
            <w:r w:rsidR="00224853">
              <w:t>&lt;</w:t>
            </w:r>
            <w:r w:rsidR="000A5C4F">
              <w:t xml:space="preserve"> </w:t>
            </w:r>
            <w:r w:rsidRPr="0064697E">
              <w:t>25</w:t>
            </w:r>
            <w:r w:rsidR="000A5C4F">
              <w:t xml:space="preserve"> </w:t>
            </w:r>
            <w:r w:rsidRPr="0064697E">
              <w:t>or</w:t>
            </w:r>
            <w:r w:rsidR="000A5C4F">
              <w:t xml:space="preserve"> </w:t>
            </w:r>
            <w:r w:rsidRPr="0064697E">
              <w:t>15</w:t>
            </w:r>
            <w:r w:rsidR="000A5C4F">
              <w:t xml:space="preserve"> </w:t>
            </w:r>
            <w:r w:rsidR="00224853">
              <w:t>mg</w:t>
            </w:r>
            <w:r w:rsidRPr="0064697E">
              <w:t>/</w:t>
            </w:r>
            <w:proofErr w:type="spellStart"/>
            <w:r w:rsidRPr="0064697E">
              <w:t>dL</w:t>
            </w:r>
            <w:proofErr w:type="spellEnd"/>
            <w:r w:rsidR="000A5C4F">
              <w:t xml:space="preserve"> </w:t>
            </w:r>
            <w:r w:rsidRPr="0064697E">
              <w:t>(0.65</w:t>
            </w:r>
            <w:r w:rsidR="000A5C4F">
              <w:t xml:space="preserve"> </w:t>
            </w:r>
            <w:r w:rsidRPr="0064697E">
              <w:t>or</w:t>
            </w:r>
            <w:r w:rsidR="000A5C4F">
              <w:t xml:space="preserve"> </w:t>
            </w:r>
            <w:r w:rsidRPr="0064697E">
              <w:t>0.39</w:t>
            </w:r>
            <w:r w:rsidR="000A5C4F">
              <w:t xml:space="preserve"> </w:t>
            </w:r>
            <w:r w:rsidRPr="0064697E">
              <w:t>mmol/L),</w:t>
            </w:r>
            <w:r w:rsidR="000A5C4F">
              <w:t xml:space="preserve"> </w:t>
            </w:r>
            <w:r w:rsidRPr="0064697E">
              <w:t>particularly</w:t>
            </w:r>
            <w:r w:rsidR="000A5C4F">
              <w:t xml:space="preserve"> </w:t>
            </w:r>
            <w:r w:rsidRPr="0064697E">
              <w:t>with</w:t>
            </w:r>
            <w:r w:rsidR="000A5C4F">
              <w:t xml:space="preserve"> </w:t>
            </w:r>
            <w:r w:rsidRPr="0064697E">
              <w:t>regard</w:t>
            </w:r>
            <w:r w:rsidR="000A5C4F">
              <w:t xml:space="preserve"> </w:t>
            </w:r>
            <w:r w:rsidRPr="0064697E">
              <w:t>to</w:t>
            </w:r>
            <w:r w:rsidR="000A5C4F">
              <w:t xml:space="preserve"> </w:t>
            </w:r>
            <w:r w:rsidRPr="0064697E">
              <w:t>neurological</w:t>
            </w:r>
            <w:r w:rsidR="000A5C4F">
              <w:t xml:space="preserve"> </w:t>
            </w:r>
            <w:r w:rsidRPr="0064697E">
              <w:t>or</w:t>
            </w:r>
            <w:r w:rsidR="000A5C4F">
              <w:t xml:space="preserve"> </w:t>
            </w:r>
            <w:r w:rsidRPr="0064697E">
              <w:t>other</w:t>
            </w:r>
            <w:r w:rsidR="000A5C4F">
              <w:t xml:space="preserve"> </w:t>
            </w:r>
            <w:r w:rsidRPr="0064697E">
              <w:t>adverse</w:t>
            </w:r>
            <w:r w:rsidR="000A5C4F">
              <w:t xml:space="preserve"> </w:t>
            </w:r>
            <w:r w:rsidRPr="0064697E">
              <w:t>effects</w:t>
            </w:r>
            <w:r w:rsidR="000A5C4F">
              <w:t xml:space="preserve"> </w:t>
            </w:r>
            <w:r w:rsidRPr="0064697E">
              <w:t>that</w:t>
            </w:r>
            <w:r w:rsidR="000A5C4F">
              <w:t xml:space="preserve"> </w:t>
            </w:r>
            <w:r w:rsidRPr="0064697E">
              <w:t>could</w:t>
            </w:r>
            <w:r w:rsidR="000A5C4F">
              <w:t xml:space="preserve"> </w:t>
            </w:r>
            <w:r w:rsidRPr="0064697E">
              <w:t>potentially</w:t>
            </w:r>
            <w:r w:rsidR="000A5C4F">
              <w:t xml:space="preserve"> </w:t>
            </w:r>
            <w:r w:rsidRPr="0064697E">
              <w:t>be</w:t>
            </w:r>
            <w:r w:rsidR="000A5C4F">
              <w:t xml:space="preserve"> </w:t>
            </w:r>
            <w:r w:rsidRPr="0064697E">
              <w:t>related</w:t>
            </w:r>
            <w:r w:rsidR="000A5C4F">
              <w:t xml:space="preserve"> </w:t>
            </w:r>
            <w:r w:rsidRPr="0064697E">
              <w:t>to</w:t>
            </w:r>
            <w:r w:rsidR="000A5C4F">
              <w:t xml:space="preserve"> </w:t>
            </w:r>
            <w:r w:rsidRPr="0064697E">
              <w:t>low</w:t>
            </w:r>
            <w:r w:rsidR="000A5C4F">
              <w:t xml:space="preserve"> </w:t>
            </w:r>
            <w:r w:rsidRPr="0064697E">
              <w:t>LDL-C.</w:t>
            </w:r>
          </w:p>
          <w:p w:rsidR="00FC3FF8" w:rsidRPr="0064697E" w:rsidRDefault="00FC3FF8" w:rsidP="00812F6C">
            <w:r w:rsidRPr="0064697E">
              <w:t>Strength</w:t>
            </w:r>
            <w:r w:rsidR="000A5C4F">
              <w:t xml:space="preserve"> </w:t>
            </w:r>
            <w:r w:rsidRPr="0064697E">
              <w:t>is</w:t>
            </w:r>
            <w:r w:rsidR="000A5C4F">
              <w:t xml:space="preserve"> </w:t>
            </w:r>
            <w:r w:rsidRPr="0064697E">
              <w:t>the</w:t>
            </w:r>
            <w:r w:rsidR="000A5C4F">
              <w:t xml:space="preserve"> </w:t>
            </w:r>
            <w:r w:rsidRPr="0064697E">
              <w:t>updated</w:t>
            </w:r>
            <w:r w:rsidR="000A5C4F">
              <w:t xml:space="preserve"> </w:t>
            </w:r>
            <w:r w:rsidRPr="0064697E">
              <w:t>integrated</w:t>
            </w:r>
            <w:r w:rsidR="000A5C4F">
              <w:t xml:space="preserve"> </w:t>
            </w:r>
            <w:r w:rsidRPr="0064697E">
              <w:t>safety</w:t>
            </w:r>
            <w:r w:rsidR="000A5C4F">
              <w:t xml:space="preserve"> </w:t>
            </w:r>
            <w:r w:rsidRPr="0064697E">
              <w:t>database</w:t>
            </w:r>
            <w:r w:rsidR="000A5C4F">
              <w:t xml:space="preserve"> </w:t>
            </w:r>
            <w:r w:rsidRPr="0064697E">
              <w:t>suggests</w:t>
            </w:r>
            <w:r w:rsidR="000A5C4F">
              <w:t xml:space="preserve"> </w:t>
            </w:r>
            <w:r w:rsidRPr="0064697E">
              <w:t>alirocumab</w:t>
            </w:r>
            <w:r w:rsidR="000A5C4F">
              <w:t xml:space="preserve"> </w:t>
            </w:r>
            <w:r w:rsidRPr="0064697E">
              <w:t>is</w:t>
            </w:r>
            <w:r w:rsidR="000A5C4F">
              <w:t xml:space="preserve"> </w:t>
            </w:r>
            <w:r w:rsidRPr="0064697E">
              <w:t>not</w:t>
            </w:r>
            <w:r w:rsidR="000A5C4F">
              <w:t xml:space="preserve"> </w:t>
            </w:r>
            <w:r w:rsidRPr="0064697E">
              <w:t>associated</w:t>
            </w:r>
            <w:r w:rsidR="000A5C4F">
              <w:t xml:space="preserve"> </w:t>
            </w:r>
            <w:r w:rsidRPr="0064697E">
              <w:t>with</w:t>
            </w:r>
            <w:r w:rsidR="000A5C4F">
              <w:t xml:space="preserve"> </w:t>
            </w:r>
            <w:r w:rsidRPr="0064697E">
              <w:t>hepatic</w:t>
            </w:r>
            <w:r w:rsidR="000A5C4F">
              <w:t xml:space="preserve"> </w:t>
            </w:r>
            <w:r w:rsidRPr="0064697E">
              <w:t>effects</w:t>
            </w:r>
            <w:r w:rsidR="000A5C4F">
              <w:t xml:space="preserve"> </w:t>
            </w:r>
            <w:r w:rsidRPr="0064697E">
              <w:t>or</w:t>
            </w:r>
            <w:r w:rsidR="000A5C4F">
              <w:t xml:space="preserve"> </w:t>
            </w:r>
            <w:r w:rsidRPr="0064697E">
              <w:t>muscle</w:t>
            </w:r>
            <w:r w:rsidR="000A5C4F">
              <w:t xml:space="preserve"> </w:t>
            </w:r>
            <w:r w:rsidRPr="0064697E">
              <w:t>related</w:t>
            </w:r>
            <w:r w:rsidR="000A5C4F">
              <w:t xml:space="preserve"> </w:t>
            </w:r>
            <w:r w:rsidRPr="0064697E">
              <w:t>AEs,</w:t>
            </w:r>
            <w:r w:rsidR="000A5C4F">
              <w:t xml:space="preserve"> </w:t>
            </w:r>
            <w:r w:rsidRPr="0064697E">
              <w:t>which</w:t>
            </w:r>
            <w:r w:rsidR="000A5C4F">
              <w:t xml:space="preserve"> </w:t>
            </w:r>
            <w:r w:rsidRPr="0064697E">
              <w:t>are</w:t>
            </w:r>
            <w:r w:rsidR="000A5C4F">
              <w:t xml:space="preserve"> </w:t>
            </w:r>
            <w:r w:rsidRPr="0064697E">
              <w:t>commonly</w:t>
            </w:r>
            <w:r w:rsidR="000A5C4F">
              <w:t xml:space="preserve"> </w:t>
            </w:r>
            <w:r w:rsidRPr="0064697E">
              <w:t>seen</w:t>
            </w:r>
            <w:r w:rsidR="000A5C4F">
              <w:t xml:space="preserve"> </w:t>
            </w:r>
            <w:r w:rsidRPr="0064697E">
              <w:t>with</w:t>
            </w:r>
            <w:r w:rsidR="000A5C4F">
              <w:t xml:space="preserve"> </w:t>
            </w:r>
            <w:r w:rsidRPr="0064697E">
              <w:t>statins.</w:t>
            </w:r>
          </w:p>
          <w:p w:rsidR="00FC3FF8" w:rsidRPr="008E31C5" w:rsidRDefault="00FC3FF8" w:rsidP="00812F6C">
            <w:r w:rsidRPr="008E31C5">
              <w:t>Strength</w:t>
            </w:r>
            <w:r w:rsidR="000A5C4F">
              <w:t xml:space="preserve"> </w:t>
            </w:r>
            <w:r w:rsidRPr="008E31C5">
              <w:t>is</w:t>
            </w:r>
            <w:r w:rsidR="000A5C4F">
              <w:t xml:space="preserve"> </w:t>
            </w:r>
            <w:r w:rsidRPr="008E31C5">
              <w:t>low</w:t>
            </w:r>
            <w:r w:rsidR="000A5C4F">
              <w:t xml:space="preserve"> </w:t>
            </w:r>
            <w:r w:rsidRPr="008E31C5">
              <w:t>rate</w:t>
            </w:r>
            <w:r w:rsidR="000A5C4F">
              <w:t xml:space="preserve"> </w:t>
            </w:r>
            <w:r w:rsidRPr="008E31C5">
              <w:t>of</w:t>
            </w:r>
            <w:r w:rsidR="000A5C4F">
              <w:t xml:space="preserve"> </w:t>
            </w:r>
            <w:r w:rsidRPr="008E31C5">
              <w:t>ADA</w:t>
            </w:r>
            <w:r w:rsidR="000A5C4F">
              <w:t xml:space="preserve"> </w:t>
            </w:r>
            <w:r w:rsidRPr="008E31C5">
              <w:t>reported</w:t>
            </w:r>
            <w:r w:rsidR="000A5C4F">
              <w:t xml:space="preserve"> </w:t>
            </w:r>
            <w:r w:rsidRPr="008E31C5">
              <w:t>in</w:t>
            </w:r>
            <w:r w:rsidR="000A5C4F">
              <w:t xml:space="preserve"> </w:t>
            </w:r>
            <w:r w:rsidRPr="008E31C5">
              <w:t>the</w:t>
            </w:r>
            <w:r w:rsidR="000A5C4F">
              <w:t xml:space="preserve"> </w:t>
            </w:r>
            <w:r w:rsidRPr="008E31C5">
              <w:t>additional</w:t>
            </w:r>
            <w:r w:rsidR="000A5C4F">
              <w:t xml:space="preserve"> </w:t>
            </w:r>
            <w:r w:rsidRPr="008E31C5">
              <w:t>follow</w:t>
            </w:r>
            <w:r w:rsidR="000A5C4F">
              <w:t xml:space="preserve"> </w:t>
            </w:r>
            <w:r w:rsidRPr="008E31C5">
              <w:t>up</w:t>
            </w:r>
            <w:r w:rsidR="000A5C4F">
              <w:t xml:space="preserve"> </w:t>
            </w:r>
            <w:r w:rsidRPr="008E31C5">
              <w:t>period;</w:t>
            </w:r>
            <w:r w:rsidR="000A5C4F">
              <w:t xml:space="preserve"> </w:t>
            </w:r>
            <w:r w:rsidRPr="008E31C5">
              <w:t>total</w:t>
            </w:r>
            <w:r w:rsidR="000A5C4F">
              <w:t xml:space="preserve"> </w:t>
            </w:r>
            <w:r w:rsidRPr="008E31C5">
              <w:t>of</w:t>
            </w:r>
            <w:r w:rsidR="000A5C4F">
              <w:t xml:space="preserve"> </w:t>
            </w:r>
            <w:r w:rsidRPr="008E31C5">
              <w:t>5.1%.</w:t>
            </w:r>
            <w:r w:rsidR="000A5C4F">
              <w:t xml:space="preserve"> </w:t>
            </w:r>
            <w:r w:rsidRPr="008E31C5">
              <w:t>There</w:t>
            </w:r>
            <w:r w:rsidR="000A5C4F">
              <w:t xml:space="preserve"> </w:t>
            </w:r>
            <w:r w:rsidRPr="008E31C5">
              <w:t>does</w:t>
            </w:r>
            <w:r w:rsidR="000A5C4F">
              <w:t xml:space="preserve"> </w:t>
            </w:r>
            <w:r w:rsidRPr="008E31C5">
              <w:t>not</w:t>
            </w:r>
            <w:r w:rsidR="000A5C4F">
              <w:t xml:space="preserve"> </w:t>
            </w:r>
            <w:r w:rsidRPr="008E31C5">
              <w:t>appear</w:t>
            </w:r>
            <w:r w:rsidR="000A5C4F">
              <w:t xml:space="preserve"> </w:t>
            </w:r>
            <w:r w:rsidRPr="008E31C5">
              <w:t>to</w:t>
            </w:r>
            <w:r w:rsidR="000A5C4F">
              <w:t xml:space="preserve"> </w:t>
            </w:r>
            <w:r w:rsidRPr="008E31C5">
              <w:t>be</w:t>
            </w:r>
            <w:r w:rsidR="000A5C4F">
              <w:t xml:space="preserve"> </w:t>
            </w:r>
            <w:r w:rsidRPr="008E31C5">
              <w:t>a</w:t>
            </w:r>
            <w:r w:rsidR="000A5C4F">
              <w:t xml:space="preserve"> </w:t>
            </w:r>
            <w:r w:rsidRPr="008E31C5">
              <w:t>correlation</w:t>
            </w:r>
            <w:r w:rsidR="000A5C4F">
              <w:t xml:space="preserve"> </w:t>
            </w:r>
            <w:r w:rsidRPr="008E31C5">
              <w:t>between</w:t>
            </w:r>
            <w:r w:rsidR="000A5C4F">
              <w:t xml:space="preserve"> </w:t>
            </w:r>
            <w:r w:rsidRPr="008E31C5">
              <w:t>the</w:t>
            </w:r>
            <w:r w:rsidR="000A5C4F">
              <w:t xml:space="preserve"> </w:t>
            </w:r>
            <w:r w:rsidRPr="008E31C5">
              <w:t>presence</w:t>
            </w:r>
            <w:r w:rsidR="000A5C4F">
              <w:t xml:space="preserve"> </w:t>
            </w:r>
            <w:r w:rsidRPr="008E31C5">
              <w:t>of</w:t>
            </w:r>
            <w:r w:rsidR="000A5C4F">
              <w:t xml:space="preserve"> </w:t>
            </w:r>
            <w:r w:rsidRPr="008E31C5">
              <w:t>Nab</w:t>
            </w:r>
            <w:r w:rsidR="000A5C4F">
              <w:t xml:space="preserve"> </w:t>
            </w:r>
            <w:r w:rsidRPr="008E31C5">
              <w:t>and</w:t>
            </w:r>
            <w:r w:rsidR="000A5C4F">
              <w:t xml:space="preserve"> </w:t>
            </w:r>
            <w:r w:rsidRPr="008E31C5">
              <w:t>LDL-C</w:t>
            </w:r>
            <w:r w:rsidR="000A5C4F">
              <w:t xml:space="preserve"> </w:t>
            </w:r>
            <w:r w:rsidRPr="008E31C5">
              <w:t>lowering</w:t>
            </w:r>
            <w:r w:rsidR="000A5C4F">
              <w:t xml:space="preserve"> </w:t>
            </w:r>
            <w:r w:rsidRPr="008E31C5">
              <w:t>efficacy</w:t>
            </w:r>
            <w:r w:rsidR="000A5C4F">
              <w:t xml:space="preserve"> </w:t>
            </w:r>
            <w:r w:rsidRPr="008E31C5">
              <w:t>or</w:t>
            </w:r>
            <w:r w:rsidR="000A5C4F">
              <w:t xml:space="preserve"> </w:t>
            </w:r>
            <w:r w:rsidRPr="008E31C5">
              <w:t>safety.</w:t>
            </w:r>
          </w:p>
          <w:p w:rsidR="00FC3FF8" w:rsidRPr="008E31C5" w:rsidRDefault="00FC3FF8" w:rsidP="00812F6C">
            <w:r w:rsidRPr="008E31C5">
              <w:t>Uncertainty</w:t>
            </w:r>
            <w:r w:rsidR="000A5C4F">
              <w:t xml:space="preserve"> </w:t>
            </w:r>
            <w:r w:rsidRPr="008E31C5">
              <w:t>is</w:t>
            </w:r>
            <w:r w:rsidR="000A5C4F">
              <w:t xml:space="preserve"> </w:t>
            </w:r>
            <w:r w:rsidRPr="008E31C5">
              <w:t>the</w:t>
            </w:r>
            <w:r w:rsidR="000A5C4F">
              <w:t xml:space="preserve"> </w:t>
            </w:r>
            <w:r w:rsidRPr="008E31C5">
              <w:t>effect</w:t>
            </w:r>
            <w:r w:rsidR="000A5C4F">
              <w:t xml:space="preserve"> </w:t>
            </w:r>
            <w:r w:rsidRPr="008E31C5">
              <w:t>of</w:t>
            </w:r>
            <w:r w:rsidR="000A5C4F">
              <w:t xml:space="preserve"> </w:t>
            </w:r>
            <w:r w:rsidRPr="008E31C5">
              <w:t>alirocumab</w:t>
            </w:r>
            <w:r w:rsidR="000A5C4F">
              <w:t xml:space="preserve"> </w:t>
            </w:r>
            <w:r w:rsidRPr="008E31C5">
              <w:t>on</w:t>
            </w:r>
            <w:r w:rsidR="000A5C4F">
              <w:t xml:space="preserve"> </w:t>
            </w:r>
            <w:r w:rsidRPr="008E31C5">
              <w:t>cardiovascular</w:t>
            </w:r>
            <w:r w:rsidR="000A5C4F">
              <w:t xml:space="preserve"> </w:t>
            </w:r>
            <w:r w:rsidRPr="008E31C5">
              <w:t>outcomes</w:t>
            </w:r>
            <w:r w:rsidR="000A5C4F">
              <w:t xml:space="preserve"> </w:t>
            </w:r>
            <w:r w:rsidRPr="008E31C5">
              <w:t>is</w:t>
            </w:r>
            <w:r w:rsidR="000A5C4F">
              <w:t xml:space="preserve"> </w:t>
            </w:r>
            <w:r w:rsidRPr="008E31C5">
              <w:t>still</w:t>
            </w:r>
            <w:r w:rsidR="000A5C4F">
              <w:t xml:space="preserve"> </w:t>
            </w:r>
            <w:r w:rsidRPr="008E31C5">
              <w:t>unknown</w:t>
            </w:r>
            <w:r w:rsidR="000A5C4F">
              <w:t xml:space="preserve"> </w:t>
            </w:r>
            <w:r w:rsidRPr="008E31C5">
              <w:t>(Study</w:t>
            </w:r>
            <w:r w:rsidR="000A5C4F">
              <w:t xml:space="preserve"> </w:t>
            </w:r>
            <w:r w:rsidRPr="008E31C5">
              <w:t>EFC11570</w:t>
            </w:r>
            <w:r w:rsidR="000A5C4F">
              <w:t xml:space="preserve"> </w:t>
            </w:r>
            <w:r w:rsidRPr="008E31C5">
              <w:t>is</w:t>
            </w:r>
            <w:r w:rsidR="000A5C4F">
              <w:t xml:space="preserve"> </w:t>
            </w:r>
            <w:r w:rsidRPr="008E31C5">
              <w:t>ongoing).</w:t>
            </w:r>
          </w:p>
        </w:tc>
      </w:tr>
    </w:tbl>
    <w:p w:rsidR="00605AD4" w:rsidRPr="00605AD4" w:rsidRDefault="00605AD4" w:rsidP="00605AD4">
      <w:pPr>
        <w:pStyle w:val="Heading4"/>
      </w:pPr>
      <w:r w:rsidRPr="00605AD4">
        <w:t>First</w:t>
      </w:r>
      <w:r w:rsidR="000A5C4F">
        <w:t xml:space="preserve"> </w:t>
      </w:r>
      <w:r w:rsidRPr="00605AD4">
        <w:t>round</w:t>
      </w:r>
      <w:r w:rsidR="000A5C4F">
        <w:t xml:space="preserve"> </w:t>
      </w:r>
      <w:r w:rsidRPr="00605AD4">
        <w:t>assessment</w:t>
      </w:r>
      <w:r w:rsidR="000A5C4F">
        <w:t xml:space="preserve"> </w:t>
      </w:r>
      <w:r w:rsidRPr="00605AD4">
        <w:t>of</w:t>
      </w:r>
      <w:r w:rsidR="000A5C4F">
        <w:t xml:space="preserve"> </w:t>
      </w:r>
      <w:r w:rsidRPr="00605AD4">
        <w:t>benefit-risk</w:t>
      </w:r>
      <w:r w:rsidR="000A5C4F">
        <w:t xml:space="preserve"> </w:t>
      </w:r>
      <w:r w:rsidRPr="00605AD4">
        <w:t>balance</w:t>
      </w:r>
    </w:p>
    <w:p w:rsidR="00FC3FF8" w:rsidRDefault="00FC3FF8" w:rsidP="00FC3FF8">
      <w:pPr>
        <w:rPr>
          <w:lang w:eastAsia="ja-JP"/>
        </w:rPr>
      </w:pPr>
      <w:r>
        <w:rPr>
          <w:lang w:eastAsia="ja-JP"/>
        </w:rPr>
        <w:t>Based</w:t>
      </w:r>
      <w:r w:rsidR="000A5C4F">
        <w:rPr>
          <w:lang w:eastAsia="ja-JP"/>
        </w:rPr>
        <w:t xml:space="preserve"> </w:t>
      </w:r>
      <w:r>
        <w:rPr>
          <w:lang w:eastAsia="ja-JP"/>
        </w:rPr>
        <w:t>on</w:t>
      </w:r>
      <w:r w:rsidR="000A5C4F">
        <w:rPr>
          <w:lang w:eastAsia="ja-JP"/>
        </w:rPr>
        <w:t xml:space="preserve"> </w:t>
      </w:r>
      <w:r>
        <w:rPr>
          <w:lang w:eastAsia="ja-JP"/>
        </w:rPr>
        <w:t>the</w:t>
      </w:r>
      <w:r w:rsidR="000A5C4F">
        <w:rPr>
          <w:lang w:eastAsia="ja-JP"/>
        </w:rPr>
        <w:t xml:space="preserve"> </w:t>
      </w:r>
      <w:r>
        <w:rPr>
          <w:lang w:eastAsia="ja-JP"/>
        </w:rPr>
        <w:t>clinical</w:t>
      </w:r>
      <w:r w:rsidR="000A5C4F">
        <w:rPr>
          <w:lang w:eastAsia="ja-JP"/>
        </w:rPr>
        <w:t xml:space="preserve"> </w:t>
      </w:r>
      <w:r>
        <w:rPr>
          <w:lang w:eastAsia="ja-JP"/>
        </w:rPr>
        <w:t>data</w:t>
      </w:r>
      <w:r w:rsidR="000A5C4F">
        <w:rPr>
          <w:lang w:eastAsia="ja-JP"/>
        </w:rPr>
        <w:t xml:space="preserve"> </w:t>
      </w:r>
      <w:r>
        <w:rPr>
          <w:lang w:eastAsia="ja-JP"/>
        </w:rPr>
        <w:t>submitted</w:t>
      </w:r>
      <w:r w:rsidR="000A5C4F">
        <w:rPr>
          <w:lang w:eastAsia="ja-JP"/>
        </w:rPr>
        <w:t xml:space="preserve"> </w:t>
      </w:r>
      <w:r>
        <w:rPr>
          <w:lang w:eastAsia="ja-JP"/>
        </w:rPr>
        <w:t>the</w:t>
      </w:r>
      <w:r w:rsidR="000A5C4F">
        <w:rPr>
          <w:lang w:eastAsia="ja-JP"/>
        </w:rPr>
        <w:t xml:space="preserve"> </w:t>
      </w:r>
      <w:r>
        <w:rPr>
          <w:lang w:eastAsia="ja-JP"/>
        </w:rPr>
        <w:t>overall</w:t>
      </w:r>
      <w:r w:rsidR="000A5C4F">
        <w:rPr>
          <w:lang w:eastAsia="ja-JP"/>
        </w:rPr>
        <w:t xml:space="preserve"> </w:t>
      </w:r>
      <w:r>
        <w:rPr>
          <w:lang w:eastAsia="ja-JP"/>
        </w:rPr>
        <w:t>benefit-risk</w:t>
      </w:r>
      <w:r w:rsidR="000A5C4F">
        <w:rPr>
          <w:lang w:eastAsia="ja-JP"/>
        </w:rPr>
        <w:t xml:space="preserve"> </w:t>
      </w:r>
      <w:r>
        <w:rPr>
          <w:lang w:eastAsia="ja-JP"/>
        </w:rPr>
        <w:t>balance</w:t>
      </w:r>
      <w:r w:rsidR="000A5C4F">
        <w:rPr>
          <w:lang w:eastAsia="ja-JP"/>
        </w:rPr>
        <w:t xml:space="preserve"> </w:t>
      </w:r>
      <w:r>
        <w:rPr>
          <w:lang w:eastAsia="ja-JP"/>
        </w:rPr>
        <w:t>remains</w:t>
      </w:r>
      <w:r w:rsidR="000A5C4F">
        <w:rPr>
          <w:lang w:eastAsia="ja-JP"/>
        </w:rPr>
        <w:t xml:space="preserve"> </w:t>
      </w:r>
      <w:r w:rsidRPr="002B4358">
        <w:rPr>
          <w:lang w:eastAsia="ja-JP"/>
        </w:rPr>
        <w:t>favourable</w:t>
      </w:r>
      <w:r>
        <w:rPr>
          <w:lang w:eastAsia="ja-JP"/>
        </w:rPr>
        <w:t>.</w:t>
      </w:r>
    </w:p>
    <w:p w:rsidR="00FC3FF8" w:rsidRPr="008E31C5" w:rsidRDefault="00FC3FF8" w:rsidP="00812F6C">
      <w:r w:rsidRPr="008E31C5">
        <w:t>The</w:t>
      </w:r>
      <w:r w:rsidR="000A5C4F">
        <w:t xml:space="preserve"> </w:t>
      </w:r>
      <w:r w:rsidRPr="008E31C5">
        <w:t>sponsor</w:t>
      </w:r>
      <w:r w:rsidR="000A5C4F">
        <w:t xml:space="preserve"> </w:t>
      </w:r>
      <w:r w:rsidRPr="008E31C5">
        <w:t>has</w:t>
      </w:r>
      <w:r w:rsidR="000A5C4F">
        <w:t xml:space="preserve"> </w:t>
      </w:r>
      <w:r w:rsidRPr="008E31C5">
        <w:t>requested</w:t>
      </w:r>
      <w:r w:rsidR="000A5C4F">
        <w:t xml:space="preserve"> </w:t>
      </w:r>
      <w:r w:rsidRPr="008E31C5">
        <w:t>approval</w:t>
      </w:r>
      <w:r w:rsidR="000A5C4F">
        <w:t xml:space="preserve"> </w:t>
      </w:r>
      <w:r w:rsidRPr="008E31C5">
        <w:t>for</w:t>
      </w:r>
      <w:r w:rsidR="000A5C4F">
        <w:t xml:space="preserve"> </w:t>
      </w:r>
      <w:r w:rsidRPr="008E31C5">
        <w:t>a</w:t>
      </w:r>
      <w:r w:rsidR="000A5C4F">
        <w:t xml:space="preserve"> </w:t>
      </w:r>
      <w:r w:rsidRPr="008E31C5">
        <w:t>starting</w:t>
      </w:r>
      <w:r w:rsidR="000A5C4F">
        <w:t xml:space="preserve"> </w:t>
      </w:r>
      <w:r w:rsidRPr="008E31C5">
        <w:t>dose</w:t>
      </w:r>
      <w:r w:rsidR="000A5C4F">
        <w:t xml:space="preserve"> </w:t>
      </w:r>
      <w:r w:rsidRPr="008E31C5">
        <w:t>of</w:t>
      </w:r>
      <w:r w:rsidR="000A5C4F">
        <w:t xml:space="preserve"> </w:t>
      </w:r>
      <w:r w:rsidRPr="008E31C5">
        <w:t>300</w:t>
      </w:r>
      <w:r w:rsidR="000A5C4F">
        <w:t xml:space="preserve"> </w:t>
      </w:r>
      <w:r w:rsidR="00224853" w:rsidRPr="008E31C5">
        <w:t>mg</w:t>
      </w:r>
      <w:r w:rsidR="000A5C4F">
        <w:t xml:space="preserve"> </w:t>
      </w:r>
      <w:r w:rsidRPr="008E31C5">
        <w:t>Q4W.</w:t>
      </w:r>
      <w:r w:rsidR="000A5C4F">
        <w:t xml:space="preserve"> </w:t>
      </w:r>
      <w:r w:rsidRPr="008E31C5">
        <w:t>Using</w:t>
      </w:r>
      <w:r w:rsidR="000A5C4F">
        <w:t xml:space="preserve"> </w:t>
      </w:r>
      <w:r w:rsidRPr="008E31C5">
        <w:t>this</w:t>
      </w:r>
      <w:r w:rsidR="000A5C4F">
        <w:t xml:space="preserve"> </w:t>
      </w:r>
      <w:r w:rsidRPr="008E31C5">
        <w:t>dose</w:t>
      </w:r>
      <w:r w:rsidR="000A5C4F">
        <w:t xml:space="preserve"> </w:t>
      </w:r>
      <w:r w:rsidRPr="008E31C5">
        <w:t>approximately</w:t>
      </w:r>
      <w:r w:rsidR="000A5C4F">
        <w:t xml:space="preserve"> </w:t>
      </w:r>
      <w:r w:rsidRPr="008E31C5">
        <w:t>15</w:t>
      </w:r>
      <w:r w:rsidR="000A5C4F">
        <w:t xml:space="preserve"> </w:t>
      </w:r>
      <w:r w:rsidRPr="008E31C5">
        <w:t>to</w:t>
      </w:r>
      <w:r w:rsidR="000A5C4F">
        <w:t xml:space="preserve"> </w:t>
      </w:r>
      <w:r w:rsidRPr="008E31C5">
        <w:t>20%</w:t>
      </w:r>
      <w:r w:rsidR="000A5C4F">
        <w:t xml:space="preserve"> </w:t>
      </w:r>
      <w:r w:rsidRPr="008E31C5">
        <w:t>of</w:t>
      </w:r>
      <w:r w:rsidR="000A5C4F">
        <w:t xml:space="preserve"> </w:t>
      </w:r>
      <w:r w:rsidRPr="008E31C5">
        <w:t>patients</w:t>
      </w:r>
      <w:r w:rsidR="000A5C4F">
        <w:t xml:space="preserve"> </w:t>
      </w:r>
      <w:r w:rsidRPr="008E31C5">
        <w:t>need</w:t>
      </w:r>
      <w:r w:rsidR="000A5C4F">
        <w:t xml:space="preserve"> </w:t>
      </w:r>
      <w:r w:rsidRPr="008E31C5">
        <w:t>to</w:t>
      </w:r>
      <w:r w:rsidR="000A5C4F">
        <w:t xml:space="preserve"> </w:t>
      </w:r>
      <w:r w:rsidRPr="008E31C5">
        <w:t>have</w:t>
      </w:r>
      <w:r w:rsidR="000A5C4F">
        <w:t xml:space="preserve"> </w:t>
      </w:r>
      <w:r w:rsidRPr="008E31C5">
        <w:t>their</w:t>
      </w:r>
      <w:r w:rsidR="000A5C4F">
        <w:t xml:space="preserve"> </w:t>
      </w:r>
      <w:r w:rsidRPr="008E31C5">
        <w:t>dose</w:t>
      </w:r>
      <w:r w:rsidR="000A5C4F">
        <w:t xml:space="preserve"> </w:t>
      </w:r>
      <w:r w:rsidRPr="008E31C5">
        <w:t>adjusted</w:t>
      </w:r>
      <w:r w:rsidR="000A5C4F">
        <w:t xml:space="preserve"> </w:t>
      </w:r>
      <w:r w:rsidRPr="008E31C5">
        <w:t>to</w:t>
      </w:r>
      <w:r w:rsidR="000A5C4F">
        <w:t xml:space="preserve"> </w:t>
      </w:r>
      <w:r w:rsidRPr="008E31C5">
        <w:t>150</w:t>
      </w:r>
      <w:r w:rsidR="000A5C4F">
        <w:t xml:space="preserve"> </w:t>
      </w:r>
      <w:r w:rsidR="00224853" w:rsidRPr="008E31C5">
        <w:t>mg</w:t>
      </w:r>
      <w:r w:rsidR="000A5C4F">
        <w:t xml:space="preserve"> </w:t>
      </w:r>
      <w:r w:rsidRPr="008E31C5">
        <w:t>Q2W</w:t>
      </w:r>
      <w:r w:rsidR="000A5C4F">
        <w:t xml:space="preserve"> </w:t>
      </w:r>
      <w:r w:rsidRPr="008E31C5">
        <w:t>to</w:t>
      </w:r>
      <w:r w:rsidR="000A5C4F">
        <w:t xml:space="preserve"> </w:t>
      </w:r>
      <w:r w:rsidRPr="008E31C5">
        <w:t>achieve</w:t>
      </w:r>
      <w:r w:rsidR="000A5C4F">
        <w:t xml:space="preserve"> </w:t>
      </w:r>
      <w:r w:rsidRPr="008E31C5">
        <w:t>optimal</w:t>
      </w:r>
      <w:r w:rsidR="000A5C4F">
        <w:t xml:space="preserve"> </w:t>
      </w:r>
      <w:r w:rsidRPr="008E31C5">
        <w:t>response.</w:t>
      </w:r>
      <w:r w:rsidR="000A5C4F">
        <w:t xml:space="preserve"> </w:t>
      </w:r>
      <w:r w:rsidRPr="008E31C5">
        <w:t>The</w:t>
      </w:r>
      <w:r w:rsidR="000A5C4F">
        <w:t xml:space="preserve"> </w:t>
      </w:r>
      <w:r w:rsidRPr="008E31C5">
        <w:t>sponsor</w:t>
      </w:r>
      <w:r w:rsidR="000A5C4F">
        <w:t xml:space="preserve"> </w:t>
      </w:r>
      <w:r w:rsidRPr="008E31C5">
        <w:t>cannot</w:t>
      </w:r>
      <w:r w:rsidR="000A5C4F">
        <w:t xml:space="preserve"> </w:t>
      </w:r>
      <w:r w:rsidRPr="008E31C5">
        <w:t>identify</w:t>
      </w:r>
      <w:r w:rsidR="000A5C4F">
        <w:t xml:space="preserve"> </w:t>
      </w:r>
      <w:r w:rsidRPr="008E31C5">
        <w:t>specific</w:t>
      </w:r>
      <w:r w:rsidR="000A5C4F">
        <w:t xml:space="preserve"> </w:t>
      </w:r>
      <w:r w:rsidRPr="008E31C5">
        <w:t>criteria</w:t>
      </w:r>
      <w:r w:rsidR="000A5C4F">
        <w:t xml:space="preserve"> </w:t>
      </w:r>
      <w:r w:rsidRPr="008E31C5">
        <w:t>to</w:t>
      </w:r>
      <w:r w:rsidR="000A5C4F">
        <w:t xml:space="preserve"> </w:t>
      </w:r>
      <w:r w:rsidRPr="008E31C5">
        <w:t>determine</w:t>
      </w:r>
      <w:r w:rsidR="000A5C4F">
        <w:t xml:space="preserve"> </w:t>
      </w:r>
      <w:r w:rsidRPr="008E31C5">
        <w:t>those</w:t>
      </w:r>
      <w:r w:rsidR="000A5C4F">
        <w:t xml:space="preserve"> </w:t>
      </w:r>
      <w:r w:rsidRPr="008E31C5">
        <w:t>patients</w:t>
      </w:r>
      <w:r w:rsidR="000A5C4F">
        <w:t xml:space="preserve"> </w:t>
      </w:r>
      <w:r w:rsidRPr="008E31C5">
        <w:t>who</w:t>
      </w:r>
      <w:r w:rsidR="000A5C4F">
        <w:t xml:space="preserve"> </w:t>
      </w:r>
      <w:r w:rsidRPr="008E31C5">
        <w:t>can</w:t>
      </w:r>
      <w:r w:rsidR="000A5C4F">
        <w:t xml:space="preserve"> </w:t>
      </w:r>
      <w:r w:rsidRPr="008E31C5">
        <w:t>be</w:t>
      </w:r>
      <w:r w:rsidR="000A5C4F">
        <w:t xml:space="preserve"> </w:t>
      </w:r>
      <w:r w:rsidRPr="008E31C5">
        <w:t>successfully</w:t>
      </w:r>
      <w:r w:rsidR="000A5C4F">
        <w:t xml:space="preserve"> </w:t>
      </w:r>
      <w:r w:rsidRPr="008E31C5">
        <w:t>started</w:t>
      </w:r>
      <w:r w:rsidR="000A5C4F">
        <w:t xml:space="preserve"> </w:t>
      </w:r>
      <w:r w:rsidRPr="008E31C5">
        <w:t>and</w:t>
      </w:r>
      <w:r w:rsidR="000A5C4F">
        <w:t xml:space="preserve"> </w:t>
      </w:r>
      <w:r w:rsidRPr="008E31C5">
        <w:t>maintained</w:t>
      </w:r>
      <w:r w:rsidR="000A5C4F">
        <w:t xml:space="preserve"> </w:t>
      </w:r>
      <w:r w:rsidRPr="008E31C5">
        <w:t>on</w:t>
      </w:r>
      <w:r w:rsidR="000A5C4F">
        <w:t xml:space="preserve"> </w:t>
      </w:r>
      <w:r w:rsidRPr="008E31C5">
        <w:t>Q4W</w:t>
      </w:r>
      <w:r w:rsidR="000A5C4F">
        <w:t xml:space="preserve"> </w:t>
      </w:r>
      <w:r w:rsidRPr="008E31C5">
        <w:t>dosing</w:t>
      </w:r>
      <w:r w:rsidR="000A5C4F">
        <w:t xml:space="preserve"> </w:t>
      </w:r>
      <w:r w:rsidRPr="008E31C5">
        <w:t>and</w:t>
      </w:r>
      <w:r w:rsidR="000A5C4F">
        <w:t xml:space="preserve"> </w:t>
      </w:r>
      <w:r w:rsidRPr="008E31C5">
        <w:t>those</w:t>
      </w:r>
      <w:r w:rsidR="000A5C4F">
        <w:t xml:space="preserve"> </w:t>
      </w:r>
      <w:r w:rsidRPr="008E31C5">
        <w:t>that</w:t>
      </w:r>
      <w:r w:rsidR="000A5C4F">
        <w:t xml:space="preserve"> </w:t>
      </w:r>
      <w:r w:rsidRPr="008E31C5">
        <w:t>need</w:t>
      </w:r>
      <w:r w:rsidR="000A5C4F">
        <w:t xml:space="preserve"> </w:t>
      </w:r>
      <w:r w:rsidRPr="008E31C5">
        <w:t>dose</w:t>
      </w:r>
      <w:r w:rsidR="000A5C4F">
        <w:t xml:space="preserve"> </w:t>
      </w:r>
      <w:r w:rsidRPr="008E31C5">
        <w:t>adjustment.</w:t>
      </w:r>
      <w:r w:rsidR="000A5C4F">
        <w:t xml:space="preserve"> </w:t>
      </w:r>
      <w:r w:rsidRPr="008E31C5">
        <w:t>A</w:t>
      </w:r>
      <w:r w:rsidR="000A5C4F">
        <w:t xml:space="preserve"> </w:t>
      </w:r>
      <w:r w:rsidRPr="008E31C5">
        <w:t>similar</w:t>
      </w:r>
      <w:r w:rsidR="000A5C4F">
        <w:t xml:space="preserve"> </w:t>
      </w:r>
      <w:r w:rsidRPr="008E31C5">
        <w:t>problem</w:t>
      </w:r>
      <w:r w:rsidR="000A5C4F">
        <w:t xml:space="preserve"> </w:t>
      </w:r>
      <w:r w:rsidRPr="008E31C5">
        <w:t>existed</w:t>
      </w:r>
      <w:r w:rsidR="000A5C4F">
        <w:t xml:space="preserve"> </w:t>
      </w:r>
      <w:r w:rsidRPr="008E31C5">
        <w:t>in</w:t>
      </w:r>
      <w:r w:rsidR="000A5C4F">
        <w:t xml:space="preserve"> </w:t>
      </w:r>
      <w:r w:rsidRPr="008E31C5">
        <w:t>the</w:t>
      </w:r>
      <w:r w:rsidR="000A5C4F">
        <w:t xml:space="preserve"> </w:t>
      </w:r>
      <w:r w:rsidRPr="008E31C5">
        <w:t>initial</w:t>
      </w:r>
      <w:r w:rsidR="000A5C4F">
        <w:t xml:space="preserve"> </w:t>
      </w:r>
      <w:r w:rsidRPr="008E31C5">
        <w:t>application</w:t>
      </w:r>
      <w:r w:rsidR="000A5C4F">
        <w:t xml:space="preserve"> </w:t>
      </w:r>
      <w:r w:rsidRPr="008E31C5">
        <w:t>for</w:t>
      </w:r>
      <w:r w:rsidR="000A5C4F">
        <w:t xml:space="preserve"> </w:t>
      </w:r>
      <w:r w:rsidRPr="008E31C5">
        <w:t>those</w:t>
      </w:r>
      <w:r w:rsidR="000A5C4F">
        <w:t xml:space="preserve"> </w:t>
      </w:r>
      <w:r w:rsidRPr="008E31C5">
        <w:t>patients</w:t>
      </w:r>
      <w:r w:rsidR="000A5C4F">
        <w:t xml:space="preserve"> </w:t>
      </w:r>
      <w:r w:rsidRPr="008E31C5">
        <w:t>who</w:t>
      </w:r>
      <w:r w:rsidR="000A5C4F">
        <w:t xml:space="preserve"> </w:t>
      </w:r>
      <w:r w:rsidRPr="008E31C5">
        <w:t>could</w:t>
      </w:r>
      <w:r w:rsidR="000A5C4F">
        <w:t xml:space="preserve"> </w:t>
      </w:r>
      <w:r w:rsidRPr="008E31C5">
        <w:t>be</w:t>
      </w:r>
      <w:r w:rsidR="000A5C4F">
        <w:t xml:space="preserve"> </w:t>
      </w:r>
      <w:r w:rsidRPr="008E31C5">
        <w:t>started</w:t>
      </w:r>
      <w:r w:rsidR="000A5C4F">
        <w:t xml:space="preserve"> </w:t>
      </w:r>
      <w:r w:rsidRPr="008E31C5">
        <w:t>on</w:t>
      </w:r>
      <w:r w:rsidR="000A5C4F">
        <w:t xml:space="preserve"> </w:t>
      </w:r>
      <w:r w:rsidRPr="008E31C5">
        <w:t>150</w:t>
      </w:r>
      <w:r w:rsidR="000A5C4F">
        <w:t xml:space="preserve"> </w:t>
      </w:r>
      <w:r w:rsidR="00224853" w:rsidRPr="008E31C5">
        <w:t>mg</w:t>
      </w:r>
      <w:r w:rsidR="000A5C4F">
        <w:t xml:space="preserve"> </w:t>
      </w:r>
      <w:r w:rsidRPr="008E31C5">
        <w:t>Q2W</w:t>
      </w:r>
      <w:r w:rsidR="000A5C4F">
        <w:t xml:space="preserve"> </w:t>
      </w:r>
      <w:r w:rsidRPr="008E31C5">
        <w:t>rather</w:t>
      </w:r>
      <w:r w:rsidR="000A5C4F">
        <w:t xml:space="preserve"> </w:t>
      </w:r>
      <w:r w:rsidRPr="008E31C5">
        <w:t>than</w:t>
      </w:r>
      <w:r w:rsidR="000A5C4F">
        <w:t xml:space="preserve"> </w:t>
      </w:r>
      <w:r w:rsidRPr="008E31C5">
        <w:t>the</w:t>
      </w:r>
      <w:r w:rsidR="000A5C4F">
        <w:t xml:space="preserve"> </w:t>
      </w:r>
      <w:r w:rsidRPr="008E31C5">
        <w:t>75</w:t>
      </w:r>
      <w:r w:rsidR="000A5C4F">
        <w:t xml:space="preserve"> </w:t>
      </w:r>
      <w:r w:rsidR="00224853" w:rsidRPr="008E31C5">
        <w:t>mg</w:t>
      </w:r>
      <w:r w:rsidR="000A5C4F">
        <w:t xml:space="preserve"> </w:t>
      </w:r>
      <w:r w:rsidRPr="008E31C5">
        <w:t>Q2W</w:t>
      </w:r>
      <w:r w:rsidR="000A5C4F">
        <w:t xml:space="preserve"> </w:t>
      </w:r>
      <w:r w:rsidRPr="008E31C5">
        <w:t>dose.</w:t>
      </w:r>
      <w:r w:rsidR="000A5C4F">
        <w:t xml:space="preserve"> </w:t>
      </w:r>
      <w:r w:rsidRPr="008E31C5">
        <w:t>No</w:t>
      </w:r>
      <w:r w:rsidR="000A5C4F">
        <w:t xml:space="preserve"> </w:t>
      </w:r>
      <w:r w:rsidRPr="008E31C5">
        <w:t>studies</w:t>
      </w:r>
      <w:r w:rsidR="000A5C4F">
        <w:t xml:space="preserve"> </w:t>
      </w:r>
      <w:r w:rsidRPr="008E31C5">
        <w:t>were</w:t>
      </w:r>
      <w:r w:rsidR="000A5C4F">
        <w:t xml:space="preserve"> </w:t>
      </w:r>
      <w:r w:rsidRPr="008E31C5">
        <w:t>conducted</w:t>
      </w:r>
      <w:r w:rsidR="000A5C4F">
        <w:t xml:space="preserve"> </w:t>
      </w:r>
      <w:r w:rsidRPr="008E31C5">
        <w:t>that</w:t>
      </w:r>
      <w:r w:rsidR="000A5C4F">
        <w:t xml:space="preserve"> </w:t>
      </w:r>
      <w:r w:rsidRPr="008E31C5">
        <w:t>started</w:t>
      </w:r>
      <w:r w:rsidR="000A5C4F">
        <w:t xml:space="preserve"> </w:t>
      </w:r>
      <w:r w:rsidRPr="008E31C5">
        <w:t>patients</w:t>
      </w:r>
      <w:r w:rsidR="000A5C4F">
        <w:t xml:space="preserve"> </w:t>
      </w:r>
      <w:r w:rsidRPr="008E31C5">
        <w:t>on</w:t>
      </w:r>
      <w:r w:rsidR="000A5C4F">
        <w:t xml:space="preserve"> </w:t>
      </w:r>
      <w:r w:rsidRPr="008E31C5">
        <w:t>the</w:t>
      </w:r>
      <w:r w:rsidR="000A5C4F">
        <w:t xml:space="preserve"> </w:t>
      </w:r>
      <w:r w:rsidRPr="008E31C5">
        <w:t>lower</w:t>
      </w:r>
      <w:r w:rsidR="000A5C4F">
        <w:t xml:space="preserve"> </w:t>
      </w:r>
      <w:r w:rsidRPr="008E31C5">
        <w:t>dose</w:t>
      </w:r>
      <w:r w:rsidR="000A5C4F">
        <w:t xml:space="preserve"> </w:t>
      </w:r>
      <w:r w:rsidRPr="008E31C5">
        <w:t>(75</w:t>
      </w:r>
      <w:r w:rsidR="000A5C4F">
        <w:t xml:space="preserve"> </w:t>
      </w:r>
      <w:r w:rsidR="00224853" w:rsidRPr="008E31C5">
        <w:t>mg</w:t>
      </w:r>
      <w:r w:rsidR="000A5C4F">
        <w:t xml:space="preserve"> </w:t>
      </w:r>
      <w:r w:rsidRPr="008E31C5">
        <w:t>Q2W)</w:t>
      </w:r>
      <w:r w:rsidR="000A5C4F">
        <w:t xml:space="preserve"> </w:t>
      </w:r>
      <w:r w:rsidRPr="008E31C5">
        <w:t>and</w:t>
      </w:r>
      <w:r w:rsidR="000A5C4F">
        <w:t xml:space="preserve"> </w:t>
      </w:r>
      <w:r w:rsidRPr="008E31C5">
        <w:t>then</w:t>
      </w:r>
      <w:r w:rsidR="000A5C4F">
        <w:t xml:space="preserve"> </w:t>
      </w:r>
      <w:r w:rsidRPr="008E31C5">
        <w:t>tried</w:t>
      </w:r>
      <w:r w:rsidR="000A5C4F">
        <w:t xml:space="preserve"> </w:t>
      </w:r>
      <w:r w:rsidRPr="008E31C5">
        <w:t>to</w:t>
      </w:r>
      <w:r w:rsidR="000A5C4F">
        <w:t xml:space="preserve"> </w:t>
      </w:r>
      <w:r w:rsidRPr="008E31C5">
        <w:t>lengthen</w:t>
      </w:r>
      <w:r w:rsidR="000A5C4F">
        <w:t xml:space="preserve"> </w:t>
      </w:r>
      <w:r w:rsidRPr="008E31C5">
        <w:t>the</w:t>
      </w:r>
      <w:r w:rsidR="000A5C4F">
        <w:t xml:space="preserve"> </w:t>
      </w:r>
      <w:r w:rsidRPr="008E31C5">
        <w:t>dosing</w:t>
      </w:r>
      <w:r w:rsidR="000A5C4F">
        <w:t xml:space="preserve"> </w:t>
      </w:r>
      <w:r w:rsidRPr="008E31C5">
        <w:t>regimen</w:t>
      </w:r>
      <w:r w:rsidR="000A5C4F">
        <w:t xml:space="preserve"> </w:t>
      </w:r>
      <w:r w:rsidRPr="008E31C5">
        <w:t>to</w:t>
      </w:r>
      <w:r w:rsidR="000A5C4F">
        <w:t xml:space="preserve"> </w:t>
      </w:r>
      <w:r w:rsidRPr="008E31C5">
        <w:t>Q4W,</w:t>
      </w:r>
      <w:r w:rsidR="000A5C4F">
        <w:t xml:space="preserve"> </w:t>
      </w:r>
      <w:r w:rsidRPr="008E31C5">
        <w:t>so</w:t>
      </w:r>
      <w:r w:rsidR="000A5C4F">
        <w:t xml:space="preserve"> </w:t>
      </w:r>
      <w:r w:rsidRPr="008E31C5">
        <w:t>it</w:t>
      </w:r>
      <w:r w:rsidR="000A5C4F">
        <w:t xml:space="preserve"> </w:t>
      </w:r>
      <w:r w:rsidRPr="008E31C5">
        <w:t>is</w:t>
      </w:r>
      <w:r w:rsidR="000A5C4F">
        <w:t xml:space="preserve"> </w:t>
      </w:r>
      <w:r w:rsidRPr="008E31C5">
        <w:t>not</w:t>
      </w:r>
      <w:r w:rsidR="000A5C4F">
        <w:t xml:space="preserve"> </w:t>
      </w:r>
      <w:r w:rsidRPr="008E31C5">
        <w:t>possible</w:t>
      </w:r>
      <w:r w:rsidR="000A5C4F">
        <w:t xml:space="preserve"> </w:t>
      </w:r>
      <w:r w:rsidRPr="008E31C5">
        <w:t>to</w:t>
      </w:r>
      <w:r w:rsidR="000A5C4F">
        <w:t xml:space="preserve"> </w:t>
      </w:r>
      <w:r w:rsidRPr="008E31C5">
        <w:t>know</w:t>
      </w:r>
      <w:r w:rsidR="000A5C4F">
        <w:t xml:space="preserve"> </w:t>
      </w:r>
      <w:r w:rsidRPr="008E31C5">
        <w:t>if</w:t>
      </w:r>
      <w:r w:rsidR="000A5C4F">
        <w:t xml:space="preserve"> </w:t>
      </w:r>
      <w:r w:rsidRPr="008E31C5">
        <w:t>this</w:t>
      </w:r>
      <w:r w:rsidR="000A5C4F">
        <w:t xml:space="preserve"> </w:t>
      </w:r>
      <w:r w:rsidRPr="008E31C5">
        <w:t>would</w:t>
      </w:r>
      <w:r w:rsidR="000A5C4F">
        <w:t xml:space="preserve"> </w:t>
      </w:r>
      <w:r w:rsidRPr="008E31C5">
        <w:t>be</w:t>
      </w:r>
      <w:r w:rsidR="000A5C4F">
        <w:t xml:space="preserve"> </w:t>
      </w:r>
      <w:r w:rsidRPr="008E31C5">
        <w:t>successful.</w:t>
      </w:r>
      <w:r w:rsidR="000A5C4F">
        <w:t xml:space="preserve"> </w:t>
      </w:r>
      <w:r w:rsidRPr="008E31C5">
        <w:t>Given</w:t>
      </w:r>
      <w:r w:rsidR="000A5C4F">
        <w:t xml:space="preserve"> </w:t>
      </w:r>
      <w:r w:rsidRPr="008E31C5">
        <w:t>that</w:t>
      </w:r>
      <w:r w:rsidR="000A5C4F">
        <w:t xml:space="preserve"> </w:t>
      </w:r>
      <w:r w:rsidRPr="008E31C5">
        <w:t>the</w:t>
      </w:r>
      <w:r w:rsidR="000A5C4F">
        <w:t xml:space="preserve"> </w:t>
      </w:r>
      <w:r w:rsidRPr="008E31C5">
        <w:t>150</w:t>
      </w:r>
      <w:r w:rsidR="000A5C4F">
        <w:t xml:space="preserve"> </w:t>
      </w:r>
      <w:r w:rsidR="00224853" w:rsidRPr="008E31C5">
        <w:t>mg</w:t>
      </w:r>
      <w:r w:rsidR="000A5C4F">
        <w:t xml:space="preserve"> </w:t>
      </w:r>
      <w:r w:rsidRPr="008E31C5">
        <w:t>Q2W</w:t>
      </w:r>
      <w:r w:rsidR="000A5C4F">
        <w:t xml:space="preserve"> </w:t>
      </w:r>
      <w:r w:rsidRPr="008E31C5">
        <w:t>starting</w:t>
      </w:r>
      <w:r w:rsidR="000A5C4F">
        <w:t xml:space="preserve"> </w:t>
      </w:r>
      <w:r w:rsidRPr="008E31C5">
        <w:t>dose</w:t>
      </w:r>
      <w:r w:rsidR="000A5C4F">
        <w:t xml:space="preserve"> </w:t>
      </w:r>
      <w:r w:rsidRPr="008E31C5">
        <w:t>was</w:t>
      </w:r>
      <w:r w:rsidR="000A5C4F">
        <w:t xml:space="preserve"> </w:t>
      </w:r>
      <w:r w:rsidRPr="008E31C5">
        <w:t>not</w:t>
      </w:r>
      <w:r w:rsidR="000A5C4F">
        <w:t xml:space="preserve"> </w:t>
      </w:r>
      <w:r w:rsidRPr="008E31C5">
        <w:t>approved</w:t>
      </w:r>
      <w:r w:rsidR="000A5C4F">
        <w:t xml:space="preserve"> </w:t>
      </w:r>
      <w:r w:rsidRPr="008E31C5">
        <w:t>initially</w:t>
      </w:r>
      <w:r w:rsidR="000A5C4F">
        <w:t xml:space="preserve"> </w:t>
      </w:r>
      <w:r w:rsidRPr="008E31C5">
        <w:t>it</w:t>
      </w:r>
      <w:r w:rsidR="000A5C4F">
        <w:t xml:space="preserve"> </w:t>
      </w:r>
      <w:r w:rsidRPr="008E31C5">
        <w:t>is</w:t>
      </w:r>
      <w:r w:rsidR="000A5C4F">
        <w:t xml:space="preserve"> </w:t>
      </w:r>
      <w:r w:rsidRPr="008E31C5">
        <w:t>difficult</w:t>
      </w:r>
      <w:r w:rsidR="000A5C4F">
        <w:t xml:space="preserve"> </w:t>
      </w:r>
      <w:r w:rsidRPr="008E31C5">
        <w:t>to</w:t>
      </w:r>
      <w:r w:rsidR="000A5C4F">
        <w:t xml:space="preserve"> </w:t>
      </w:r>
      <w:r w:rsidRPr="008E31C5">
        <w:t>propose</w:t>
      </w:r>
      <w:r w:rsidR="000A5C4F">
        <w:t xml:space="preserve"> </w:t>
      </w:r>
      <w:r w:rsidRPr="008E31C5">
        <w:t>approval</w:t>
      </w:r>
      <w:r w:rsidR="000A5C4F">
        <w:t xml:space="preserve"> </w:t>
      </w:r>
      <w:r w:rsidRPr="008E31C5">
        <w:t>for</w:t>
      </w:r>
      <w:r w:rsidR="000A5C4F">
        <w:t xml:space="preserve"> </w:t>
      </w:r>
      <w:r w:rsidRPr="008E31C5">
        <w:t>300</w:t>
      </w:r>
      <w:r w:rsidR="000A5C4F">
        <w:t xml:space="preserve"> </w:t>
      </w:r>
      <w:r w:rsidR="00224853" w:rsidRPr="008E31C5">
        <w:t>mg</w:t>
      </w:r>
      <w:r w:rsidR="000A5C4F">
        <w:t xml:space="preserve"> </w:t>
      </w:r>
      <w:r w:rsidRPr="008E31C5">
        <w:t>Q4W.</w:t>
      </w:r>
      <w:r w:rsidR="000A5C4F">
        <w:t xml:space="preserve"> </w:t>
      </w:r>
      <w:r w:rsidRPr="008E31C5">
        <w:t>The</w:t>
      </w:r>
      <w:r w:rsidR="000A5C4F">
        <w:t xml:space="preserve"> </w:t>
      </w:r>
      <w:r w:rsidRPr="008E31C5">
        <w:t>response</w:t>
      </w:r>
      <w:r w:rsidR="000A5C4F">
        <w:t xml:space="preserve"> </w:t>
      </w:r>
      <w:r w:rsidRPr="008E31C5">
        <w:t>achieved</w:t>
      </w:r>
      <w:r w:rsidR="000A5C4F">
        <w:t xml:space="preserve"> </w:t>
      </w:r>
      <w:r w:rsidRPr="008E31C5">
        <w:t>to</w:t>
      </w:r>
      <w:r w:rsidR="000A5C4F">
        <w:t xml:space="preserve"> </w:t>
      </w:r>
      <w:r w:rsidRPr="008E31C5">
        <w:t>the</w:t>
      </w:r>
      <w:r w:rsidR="000A5C4F">
        <w:t xml:space="preserve"> </w:t>
      </w:r>
      <w:r w:rsidRPr="008E31C5">
        <w:t>300</w:t>
      </w:r>
      <w:r w:rsidR="000A5C4F">
        <w:t xml:space="preserve"> </w:t>
      </w:r>
      <w:r w:rsidRPr="008E31C5">
        <w:t>Q4W/Up</w:t>
      </w:r>
      <w:r w:rsidR="000A5C4F">
        <w:t xml:space="preserve"> </w:t>
      </w:r>
      <w:r w:rsidRPr="008E31C5">
        <w:t>150</w:t>
      </w:r>
      <w:r w:rsidR="000A5C4F">
        <w:t xml:space="preserve"> </w:t>
      </w:r>
      <w:r w:rsidR="00224853" w:rsidRPr="008E31C5">
        <w:t>mg</w:t>
      </w:r>
      <w:r w:rsidR="000A5C4F">
        <w:t xml:space="preserve"> </w:t>
      </w:r>
      <w:r w:rsidRPr="008E31C5">
        <w:t>Q2W</w:t>
      </w:r>
      <w:r w:rsidR="000A5C4F">
        <w:t xml:space="preserve"> </w:t>
      </w:r>
      <w:r w:rsidRPr="008E31C5">
        <w:t>was</w:t>
      </w:r>
      <w:r w:rsidR="000A5C4F">
        <w:t xml:space="preserve"> </w:t>
      </w:r>
      <w:r w:rsidRPr="008E31C5">
        <w:t>similar</w:t>
      </w:r>
      <w:r w:rsidR="000A5C4F">
        <w:t xml:space="preserve"> </w:t>
      </w:r>
      <w:r w:rsidRPr="008E31C5">
        <w:t>(but</w:t>
      </w:r>
      <w:r w:rsidR="000A5C4F">
        <w:t xml:space="preserve"> </w:t>
      </w:r>
      <w:r w:rsidRPr="008E31C5">
        <w:t>not</w:t>
      </w:r>
      <w:r w:rsidR="000A5C4F">
        <w:t xml:space="preserve"> </w:t>
      </w:r>
      <w:r w:rsidRPr="008E31C5">
        <w:t>superior)</w:t>
      </w:r>
      <w:r w:rsidR="000A5C4F">
        <w:t xml:space="preserve"> </w:t>
      </w:r>
      <w:r w:rsidRPr="008E31C5">
        <w:t>to</w:t>
      </w:r>
      <w:r w:rsidR="000A5C4F">
        <w:t xml:space="preserve"> </w:t>
      </w:r>
      <w:r w:rsidRPr="008E31C5">
        <w:t>the</w:t>
      </w:r>
      <w:r w:rsidR="000A5C4F">
        <w:t xml:space="preserve"> </w:t>
      </w:r>
      <w:r w:rsidRPr="008E31C5">
        <w:t>response</w:t>
      </w:r>
      <w:r w:rsidR="000A5C4F">
        <w:t xml:space="preserve"> </w:t>
      </w:r>
      <w:r w:rsidRPr="008E31C5">
        <w:t>achieved</w:t>
      </w:r>
      <w:r w:rsidR="000A5C4F">
        <w:t xml:space="preserve"> </w:t>
      </w:r>
      <w:r w:rsidRPr="008E31C5">
        <w:t>with</w:t>
      </w:r>
      <w:r w:rsidR="000A5C4F">
        <w:t xml:space="preserve"> </w:t>
      </w:r>
      <w:r w:rsidRPr="008E31C5">
        <w:t>75</w:t>
      </w:r>
      <w:r w:rsidR="000A5C4F">
        <w:t xml:space="preserve"> </w:t>
      </w:r>
      <w:r w:rsidR="00224853" w:rsidRPr="008E31C5">
        <w:t>mg</w:t>
      </w:r>
      <w:r w:rsidR="000A5C4F">
        <w:t xml:space="preserve"> </w:t>
      </w:r>
      <w:r w:rsidRPr="008E31C5">
        <w:t>Q2W/Up</w:t>
      </w:r>
      <w:r w:rsidR="000A5C4F">
        <w:t xml:space="preserve"> </w:t>
      </w:r>
      <w:r w:rsidRPr="008E31C5">
        <w:t>150</w:t>
      </w:r>
      <w:r w:rsidR="000A5C4F">
        <w:t xml:space="preserve"> </w:t>
      </w:r>
      <w:r w:rsidRPr="008E31C5">
        <w:t>Q2W.</w:t>
      </w:r>
    </w:p>
    <w:p w:rsidR="00605AD4" w:rsidRPr="008E31C5" w:rsidRDefault="00FC3FF8" w:rsidP="00812F6C">
      <w:r w:rsidRPr="008E31C5">
        <w:t>Approval</w:t>
      </w:r>
      <w:r w:rsidR="000A5C4F">
        <w:t xml:space="preserve"> </w:t>
      </w:r>
      <w:r w:rsidRPr="008E31C5">
        <w:t>was</w:t>
      </w:r>
      <w:r w:rsidR="000A5C4F">
        <w:t xml:space="preserve"> </w:t>
      </w:r>
      <w:r w:rsidRPr="008E31C5">
        <w:t>also</w:t>
      </w:r>
      <w:r w:rsidR="000A5C4F">
        <w:t xml:space="preserve"> </w:t>
      </w:r>
      <w:r w:rsidRPr="008E31C5">
        <w:t>sought</w:t>
      </w:r>
      <w:r w:rsidR="000A5C4F">
        <w:t xml:space="preserve"> </w:t>
      </w:r>
      <w:r w:rsidRPr="008E31C5">
        <w:t>for</w:t>
      </w:r>
      <w:r w:rsidR="000A5C4F">
        <w:t xml:space="preserve"> </w:t>
      </w:r>
      <w:r w:rsidRPr="008E31C5">
        <w:t>a</w:t>
      </w:r>
      <w:r w:rsidR="000A5C4F">
        <w:t xml:space="preserve"> </w:t>
      </w:r>
      <w:r w:rsidRPr="008E31C5">
        <w:t>monotherapy</w:t>
      </w:r>
      <w:r w:rsidR="000A5C4F">
        <w:t xml:space="preserve"> </w:t>
      </w:r>
      <w:r w:rsidRPr="008E31C5">
        <w:t>indication</w:t>
      </w:r>
      <w:r w:rsidR="000A5C4F">
        <w:t xml:space="preserve"> </w:t>
      </w:r>
      <w:r w:rsidRPr="008E31C5">
        <w:t>which</w:t>
      </w:r>
      <w:r w:rsidR="000A5C4F">
        <w:t xml:space="preserve"> </w:t>
      </w:r>
      <w:r w:rsidRPr="008E31C5">
        <w:t>had</w:t>
      </w:r>
      <w:r w:rsidR="000A5C4F">
        <w:t xml:space="preserve"> </w:t>
      </w:r>
      <w:r w:rsidRPr="008E31C5">
        <w:t>been</w:t>
      </w:r>
      <w:r w:rsidR="000A5C4F">
        <w:t xml:space="preserve"> </w:t>
      </w:r>
      <w:r w:rsidRPr="008E31C5">
        <w:t>declined</w:t>
      </w:r>
      <w:r w:rsidR="000A5C4F">
        <w:t xml:space="preserve"> </w:t>
      </w:r>
      <w:r w:rsidRPr="008E31C5">
        <w:t>in</w:t>
      </w:r>
      <w:r w:rsidR="000A5C4F">
        <w:t xml:space="preserve"> </w:t>
      </w:r>
      <w:r w:rsidRPr="008E31C5">
        <w:t>the</w:t>
      </w:r>
      <w:r w:rsidR="000A5C4F">
        <w:t xml:space="preserve"> </w:t>
      </w:r>
      <w:r w:rsidRPr="008E31C5">
        <w:t>initial</w:t>
      </w:r>
      <w:r w:rsidR="000A5C4F">
        <w:t xml:space="preserve"> </w:t>
      </w:r>
      <w:r w:rsidRPr="008E31C5">
        <w:t>application.</w:t>
      </w:r>
      <w:r w:rsidR="000A5C4F">
        <w:t xml:space="preserve"> </w:t>
      </w:r>
      <w:r w:rsidRPr="008E31C5">
        <w:t>The</w:t>
      </w:r>
      <w:r w:rsidR="000A5C4F">
        <w:t xml:space="preserve"> </w:t>
      </w:r>
      <w:r w:rsidRPr="008E31C5">
        <w:t>monotherapy</w:t>
      </w:r>
      <w:r w:rsidR="000A5C4F">
        <w:t xml:space="preserve"> </w:t>
      </w:r>
      <w:r w:rsidRPr="008E31C5">
        <w:t>claim</w:t>
      </w:r>
      <w:r w:rsidR="000A5C4F">
        <w:t xml:space="preserve"> </w:t>
      </w:r>
      <w:r w:rsidRPr="008E31C5">
        <w:t>was</w:t>
      </w:r>
      <w:r w:rsidR="000A5C4F">
        <w:t xml:space="preserve"> </w:t>
      </w:r>
      <w:r w:rsidRPr="008E31C5">
        <w:t>based</w:t>
      </w:r>
      <w:r w:rsidR="000A5C4F">
        <w:t xml:space="preserve"> </w:t>
      </w:r>
      <w:r w:rsidRPr="008E31C5">
        <w:t>on</w:t>
      </w:r>
      <w:r w:rsidR="000A5C4F">
        <w:t xml:space="preserve"> </w:t>
      </w:r>
      <w:r w:rsidRPr="008E31C5">
        <w:t>a</w:t>
      </w:r>
      <w:r w:rsidR="000A5C4F">
        <w:t xml:space="preserve"> </w:t>
      </w:r>
      <w:r w:rsidRPr="008E31C5">
        <w:t>single</w:t>
      </w:r>
      <w:r w:rsidR="000A5C4F">
        <w:t xml:space="preserve"> </w:t>
      </w:r>
      <w:r w:rsidRPr="008E31C5">
        <w:t>study</w:t>
      </w:r>
      <w:r w:rsidR="000A5C4F">
        <w:t xml:space="preserve"> </w:t>
      </w:r>
      <w:r w:rsidRPr="008E31C5">
        <w:t>(Study</w:t>
      </w:r>
      <w:r w:rsidR="000A5C4F">
        <w:t xml:space="preserve"> </w:t>
      </w:r>
      <w:r w:rsidRPr="008E31C5">
        <w:t>EFC11716).</w:t>
      </w:r>
      <w:r w:rsidR="000A5C4F">
        <w:t xml:space="preserve"> </w:t>
      </w:r>
      <w:r w:rsidRPr="008E31C5">
        <w:lastRenderedPageBreak/>
        <w:t>No</w:t>
      </w:r>
      <w:r w:rsidR="000A5C4F">
        <w:t xml:space="preserve"> </w:t>
      </w:r>
      <w:r w:rsidRPr="008E31C5">
        <w:t>new</w:t>
      </w:r>
      <w:r w:rsidR="000A5C4F">
        <w:t xml:space="preserve"> </w:t>
      </w:r>
      <w:r w:rsidRPr="008E31C5">
        <w:t>data</w:t>
      </w:r>
      <w:r w:rsidR="000A5C4F">
        <w:t xml:space="preserve"> </w:t>
      </w:r>
      <w:r w:rsidRPr="008E31C5">
        <w:t>on</w:t>
      </w:r>
      <w:r w:rsidR="000A5C4F">
        <w:t xml:space="preserve"> </w:t>
      </w:r>
      <w:r w:rsidRPr="008E31C5">
        <w:t>monotherapy</w:t>
      </w:r>
      <w:r w:rsidR="000A5C4F">
        <w:t xml:space="preserve"> </w:t>
      </w:r>
      <w:r w:rsidRPr="008E31C5">
        <w:t>was</w:t>
      </w:r>
      <w:r w:rsidR="000A5C4F">
        <w:t xml:space="preserve"> </w:t>
      </w:r>
      <w:r w:rsidRPr="008E31C5">
        <w:t>presented</w:t>
      </w:r>
      <w:r w:rsidR="000A5C4F">
        <w:t xml:space="preserve"> </w:t>
      </w:r>
      <w:r w:rsidRPr="008E31C5">
        <w:t>in</w:t>
      </w:r>
      <w:r w:rsidR="000A5C4F">
        <w:t xml:space="preserve"> </w:t>
      </w:r>
      <w:r w:rsidRPr="008E31C5">
        <w:t>this</w:t>
      </w:r>
      <w:r w:rsidR="000A5C4F">
        <w:t xml:space="preserve"> </w:t>
      </w:r>
      <w:r w:rsidRPr="008E31C5">
        <w:t>application</w:t>
      </w:r>
      <w:r w:rsidR="000A5C4F">
        <w:t xml:space="preserve"> </w:t>
      </w:r>
      <w:r w:rsidRPr="008E31C5">
        <w:t>and</w:t>
      </w:r>
      <w:r w:rsidR="000A5C4F">
        <w:t xml:space="preserve"> </w:t>
      </w:r>
      <w:r w:rsidRPr="008E31C5">
        <w:t>no</w:t>
      </w:r>
      <w:r w:rsidR="000A5C4F">
        <w:t xml:space="preserve"> </w:t>
      </w:r>
      <w:r w:rsidRPr="008E31C5">
        <w:t>argument</w:t>
      </w:r>
      <w:r w:rsidR="000A5C4F">
        <w:t xml:space="preserve"> </w:t>
      </w:r>
      <w:r w:rsidRPr="008E31C5">
        <w:t>in</w:t>
      </w:r>
      <w:r w:rsidR="000A5C4F">
        <w:t xml:space="preserve"> </w:t>
      </w:r>
      <w:r w:rsidRPr="008E31C5">
        <w:t>favour</w:t>
      </w:r>
      <w:r w:rsidR="000A5C4F">
        <w:t xml:space="preserve"> </w:t>
      </w:r>
      <w:r w:rsidRPr="008E31C5">
        <w:t>of</w:t>
      </w:r>
      <w:r w:rsidR="000A5C4F">
        <w:t xml:space="preserve"> </w:t>
      </w:r>
      <w:r w:rsidRPr="008E31C5">
        <w:t>approval</w:t>
      </w:r>
      <w:r w:rsidR="000A5C4F">
        <w:t xml:space="preserve"> </w:t>
      </w:r>
      <w:r w:rsidRPr="008E31C5">
        <w:t>for</w:t>
      </w:r>
      <w:r w:rsidR="000A5C4F">
        <w:t xml:space="preserve"> </w:t>
      </w:r>
      <w:r w:rsidRPr="008E31C5">
        <w:t>monotherapy</w:t>
      </w:r>
      <w:r w:rsidR="000A5C4F">
        <w:t xml:space="preserve"> </w:t>
      </w:r>
      <w:r w:rsidRPr="008E31C5">
        <w:t>is</w:t>
      </w:r>
      <w:r w:rsidR="000A5C4F">
        <w:t xml:space="preserve"> </w:t>
      </w:r>
      <w:r w:rsidRPr="008E31C5">
        <w:t>presented</w:t>
      </w:r>
      <w:r w:rsidR="000A5C4F">
        <w:t xml:space="preserve"> </w:t>
      </w:r>
      <w:r w:rsidRPr="008E31C5">
        <w:t>in</w:t>
      </w:r>
      <w:r w:rsidR="000A5C4F">
        <w:t xml:space="preserve"> </w:t>
      </w:r>
      <w:r w:rsidRPr="008E31C5">
        <w:t>the</w:t>
      </w:r>
      <w:r w:rsidR="000A5C4F">
        <w:t xml:space="preserve"> </w:t>
      </w:r>
      <w:r w:rsidRPr="008E31C5">
        <w:t>summaries.</w:t>
      </w:r>
      <w:r w:rsidR="000A5C4F">
        <w:t xml:space="preserve"> </w:t>
      </w:r>
      <w:r w:rsidRPr="008E31C5">
        <w:t>Monotherapy</w:t>
      </w:r>
      <w:r w:rsidR="000A5C4F">
        <w:t xml:space="preserve"> </w:t>
      </w:r>
      <w:r w:rsidRPr="008E31C5">
        <w:t>was</w:t>
      </w:r>
      <w:r w:rsidR="000A5C4F">
        <w:t xml:space="preserve"> </w:t>
      </w:r>
      <w:r w:rsidRPr="008E31C5">
        <w:t>previously</w:t>
      </w:r>
      <w:r w:rsidR="000A5C4F">
        <w:t xml:space="preserve"> </w:t>
      </w:r>
      <w:r w:rsidRPr="008E31C5">
        <w:t>declined</w:t>
      </w:r>
      <w:r w:rsidR="000A5C4F">
        <w:t xml:space="preserve"> </w:t>
      </w:r>
      <w:r w:rsidRPr="008E31C5">
        <w:t>as</w:t>
      </w:r>
      <w:r w:rsidR="000A5C4F">
        <w:t xml:space="preserve"> </w:t>
      </w:r>
      <w:r w:rsidRPr="008E31C5">
        <w:t>it</w:t>
      </w:r>
      <w:r w:rsidR="000A5C4F">
        <w:t xml:space="preserve"> </w:t>
      </w:r>
      <w:r w:rsidRPr="008E31C5">
        <w:t>was</w:t>
      </w:r>
      <w:r w:rsidR="000A5C4F">
        <w:t xml:space="preserve"> </w:t>
      </w:r>
      <w:r w:rsidRPr="008E31C5">
        <w:t>felt</w:t>
      </w:r>
      <w:r w:rsidR="000A5C4F">
        <w:t xml:space="preserve"> </w:t>
      </w:r>
      <w:r w:rsidRPr="008E31C5">
        <w:t>that</w:t>
      </w:r>
      <w:r w:rsidR="000A5C4F">
        <w:t xml:space="preserve"> </w:t>
      </w:r>
      <w:r w:rsidRPr="008E31C5">
        <w:t>it</w:t>
      </w:r>
      <w:r w:rsidR="000A5C4F">
        <w:t xml:space="preserve"> </w:t>
      </w:r>
      <w:r w:rsidRPr="008E31C5">
        <w:t>could</w:t>
      </w:r>
      <w:r w:rsidR="000A5C4F">
        <w:t xml:space="preserve"> </w:t>
      </w:r>
      <w:r w:rsidRPr="008E31C5">
        <w:t>not</w:t>
      </w:r>
      <w:r w:rsidR="000A5C4F">
        <w:t xml:space="preserve"> </w:t>
      </w:r>
      <w:r w:rsidRPr="008E31C5">
        <w:t>be</w:t>
      </w:r>
      <w:r w:rsidR="000A5C4F">
        <w:t xml:space="preserve"> </w:t>
      </w:r>
      <w:r w:rsidRPr="008E31C5">
        <w:t>approved</w:t>
      </w:r>
      <w:r w:rsidR="000A5C4F">
        <w:t xml:space="preserve"> </w:t>
      </w:r>
      <w:r w:rsidRPr="008E31C5">
        <w:t>until</w:t>
      </w:r>
      <w:r w:rsidR="000A5C4F">
        <w:t xml:space="preserve"> </w:t>
      </w:r>
      <w:r w:rsidRPr="008E31C5">
        <w:t>cardiovascular</w:t>
      </w:r>
      <w:r w:rsidR="000A5C4F">
        <w:t xml:space="preserve"> </w:t>
      </w:r>
      <w:r w:rsidRPr="008E31C5">
        <w:t>outcome</w:t>
      </w:r>
      <w:r w:rsidR="000A5C4F">
        <w:t xml:space="preserve"> </w:t>
      </w:r>
      <w:r w:rsidRPr="008E31C5">
        <w:t>data</w:t>
      </w:r>
      <w:r w:rsidR="000A5C4F">
        <w:t xml:space="preserve"> </w:t>
      </w:r>
      <w:r w:rsidRPr="008E31C5">
        <w:t>was</w:t>
      </w:r>
      <w:r w:rsidR="000A5C4F">
        <w:t xml:space="preserve"> </w:t>
      </w:r>
      <w:r w:rsidRPr="008E31C5">
        <w:t>available.</w:t>
      </w:r>
      <w:r w:rsidR="000A5C4F">
        <w:t xml:space="preserve"> </w:t>
      </w:r>
      <w:r w:rsidRPr="008E31C5">
        <w:t>As</w:t>
      </w:r>
      <w:r w:rsidR="000A5C4F">
        <w:t xml:space="preserve"> </w:t>
      </w:r>
      <w:r w:rsidRPr="008E31C5">
        <w:t>this</w:t>
      </w:r>
      <w:r w:rsidR="000A5C4F">
        <w:t xml:space="preserve"> </w:t>
      </w:r>
      <w:r w:rsidRPr="008E31C5">
        <w:t>is</w:t>
      </w:r>
      <w:r w:rsidR="000A5C4F">
        <w:t xml:space="preserve"> </w:t>
      </w:r>
      <w:r w:rsidRPr="008E31C5">
        <w:t>still</w:t>
      </w:r>
      <w:r w:rsidR="000A5C4F">
        <w:t xml:space="preserve"> </w:t>
      </w:r>
      <w:r w:rsidRPr="008E31C5">
        <w:t>awaited,</w:t>
      </w:r>
      <w:r w:rsidR="000A5C4F">
        <w:t xml:space="preserve"> </w:t>
      </w:r>
      <w:r w:rsidRPr="008E31C5">
        <w:t>there</w:t>
      </w:r>
      <w:r w:rsidR="000A5C4F">
        <w:t xml:space="preserve"> </w:t>
      </w:r>
      <w:r w:rsidRPr="008E31C5">
        <w:t>is</w:t>
      </w:r>
      <w:r w:rsidR="000A5C4F">
        <w:t xml:space="preserve"> </w:t>
      </w:r>
      <w:r w:rsidRPr="008E31C5">
        <w:t>no</w:t>
      </w:r>
      <w:r w:rsidR="000A5C4F">
        <w:t xml:space="preserve"> </w:t>
      </w:r>
      <w:r w:rsidRPr="008E31C5">
        <w:t>reason</w:t>
      </w:r>
      <w:r w:rsidR="000A5C4F">
        <w:t xml:space="preserve"> </w:t>
      </w:r>
      <w:r w:rsidRPr="008E31C5">
        <w:t>to</w:t>
      </w:r>
      <w:r w:rsidR="000A5C4F">
        <w:t xml:space="preserve"> </w:t>
      </w:r>
      <w:r w:rsidRPr="008E31C5">
        <w:t>include</w:t>
      </w:r>
      <w:r w:rsidR="000A5C4F">
        <w:t xml:space="preserve"> </w:t>
      </w:r>
      <w:r w:rsidRPr="008E31C5">
        <w:t>monotherapy</w:t>
      </w:r>
      <w:r w:rsidR="000A5C4F">
        <w:t xml:space="preserve"> </w:t>
      </w:r>
      <w:r w:rsidRPr="008E31C5">
        <w:t>at</w:t>
      </w:r>
      <w:r w:rsidR="000A5C4F">
        <w:t xml:space="preserve"> </w:t>
      </w:r>
      <w:r w:rsidRPr="008E31C5">
        <w:t>this</w:t>
      </w:r>
      <w:r w:rsidR="000A5C4F">
        <w:t xml:space="preserve"> </w:t>
      </w:r>
      <w:r w:rsidRPr="008E31C5">
        <w:t>stage.</w:t>
      </w:r>
    </w:p>
    <w:p w:rsidR="00605AD4" w:rsidRPr="00605AD4" w:rsidRDefault="00605AD4" w:rsidP="00605AD4">
      <w:pPr>
        <w:pStyle w:val="Heading3"/>
        <w:rPr>
          <w:rFonts w:eastAsia="Cambria"/>
        </w:rPr>
      </w:pPr>
      <w:bookmarkStart w:id="130" w:name="_Toc529453510"/>
      <w:r w:rsidRPr="00605AD4">
        <w:rPr>
          <w:rFonts w:eastAsia="Cambria"/>
        </w:rPr>
        <w:t>First</w:t>
      </w:r>
      <w:r w:rsidR="000A5C4F">
        <w:rPr>
          <w:rFonts w:eastAsia="Cambria"/>
        </w:rPr>
        <w:t xml:space="preserve"> </w:t>
      </w:r>
      <w:r w:rsidR="00812F6C">
        <w:rPr>
          <w:rFonts w:eastAsia="Cambria"/>
        </w:rPr>
        <w:t>r</w:t>
      </w:r>
      <w:r w:rsidRPr="00605AD4">
        <w:rPr>
          <w:rFonts w:eastAsia="Cambria"/>
        </w:rPr>
        <w:t>ound</w:t>
      </w:r>
      <w:r w:rsidR="000A5C4F">
        <w:rPr>
          <w:rFonts w:eastAsia="Cambria"/>
        </w:rPr>
        <w:t xml:space="preserve"> </w:t>
      </w:r>
      <w:r w:rsidR="00812F6C">
        <w:rPr>
          <w:rFonts w:eastAsia="Cambria"/>
        </w:rPr>
        <w:t>r</w:t>
      </w:r>
      <w:r w:rsidRPr="00605AD4">
        <w:rPr>
          <w:rFonts w:eastAsia="Cambria"/>
        </w:rPr>
        <w:t>ecommendation</w:t>
      </w:r>
      <w:r w:rsidR="000A5C4F">
        <w:rPr>
          <w:rFonts w:eastAsia="Cambria"/>
        </w:rPr>
        <w:t xml:space="preserve"> </w:t>
      </w:r>
      <w:r w:rsidR="00812F6C">
        <w:rPr>
          <w:rFonts w:eastAsia="Cambria"/>
        </w:rPr>
        <w:t>r</w:t>
      </w:r>
      <w:r w:rsidRPr="00605AD4">
        <w:rPr>
          <w:rFonts w:eastAsia="Cambria"/>
        </w:rPr>
        <w:t>egarding</w:t>
      </w:r>
      <w:r w:rsidR="000A5C4F">
        <w:rPr>
          <w:rFonts w:eastAsia="Cambria"/>
        </w:rPr>
        <w:t xml:space="preserve"> </w:t>
      </w:r>
      <w:r w:rsidR="00812F6C">
        <w:rPr>
          <w:rFonts w:eastAsia="Cambria"/>
        </w:rPr>
        <w:t>a</w:t>
      </w:r>
      <w:r w:rsidRPr="00605AD4">
        <w:rPr>
          <w:rFonts w:eastAsia="Cambria"/>
        </w:rPr>
        <w:t>uthorisation</w:t>
      </w:r>
      <w:bookmarkEnd w:id="130"/>
    </w:p>
    <w:p w:rsidR="00FC3FF8" w:rsidRDefault="00FC3FF8" w:rsidP="00812F6C">
      <w:pPr>
        <w:rPr>
          <w:lang w:eastAsia="ja-JP"/>
        </w:rPr>
      </w:pPr>
      <w:r>
        <w:rPr>
          <w:lang w:eastAsia="ja-JP"/>
        </w:rPr>
        <w:t>The</w:t>
      </w:r>
      <w:r w:rsidR="000A5C4F">
        <w:rPr>
          <w:lang w:eastAsia="ja-JP"/>
        </w:rPr>
        <w:t xml:space="preserve"> </w:t>
      </w:r>
      <w:r>
        <w:rPr>
          <w:lang w:eastAsia="ja-JP"/>
        </w:rPr>
        <w:t>aim</w:t>
      </w:r>
      <w:r w:rsidR="000A5C4F">
        <w:rPr>
          <w:lang w:eastAsia="ja-JP"/>
        </w:rPr>
        <w:t xml:space="preserve"> </w:t>
      </w:r>
      <w:r w:rsidRPr="005B6B9F">
        <w:rPr>
          <w:lang w:eastAsia="ja-JP"/>
        </w:rPr>
        <w:t>of</w:t>
      </w:r>
      <w:r w:rsidR="000A5C4F">
        <w:rPr>
          <w:lang w:eastAsia="ja-JP"/>
        </w:rPr>
        <w:t xml:space="preserve"> </w:t>
      </w:r>
      <w:r w:rsidRPr="005B6B9F">
        <w:rPr>
          <w:lang w:eastAsia="ja-JP"/>
        </w:rPr>
        <w:t>Study</w:t>
      </w:r>
      <w:r w:rsidR="000A5C4F">
        <w:rPr>
          <w:lang w:eastAsia="ja-JP"/>
        </w:rPr>
        <w:t xml:space="preserve"> </w:t>
      </w:r>
      <w:r w:rsidRPr="005B6B9F">
        <w:rPr>
          <w:lang w:eastAsia="ja-JP"/>
        </w:rPr>
        <w:t>R727-CL-1308</w:t>
      </w:r>
      <w:r w:rsidR="000A5C4F">
        <w:rPr>
          <w:lang w:eastAsia="ja-JP"/>
        </w:rPr>
        <w:t xml:space="preserve"> </w:t>
      </w:r>
      <w:r w:rsidRPr="005B6B9F">
        <w:rPr>
          <w:lang w:eastAsia="ja-JP"/>
        </w:rPr>
        <w:t>was</w:t>
      </w:r>
      <w:r w:rsidR="000A5C4F">
        <w:rPr>
          <w:lang w:eastAsia="ja-JP"/>
        </w:rPr>
        <w:t xml:space="preserve"> </w:t>
      </w:r>
      <w:r w:rsidRPr="005B6B9F">
        <w:rPr>
          <w:lang w:eastAsia="ja-JP"/>
        </w:rPr>
        <w:t>to</w:t>
      </w:r>
      <w:r w:rsidR="000A5C4F">
        <w:rPr>
          <w:lang w:eastAsia="ja-JP"/>
        </w:rPr>
        <w:t xml:space="preserve"> </w:t>
      </w:r>
      <w:r>
        <w:rPr>
          <w:lang w:eastAsia="ja-JP"/>
        </w:rPr>
        <w:t>evaluate</w:t>
      </w:r>
      <w:r w:rsidR="000A5C4F">
        <w:rPr>
          <w:lang w:eastAsia="ja-JP"/>
        </w:rPr>
        <w:t xml:space="preserve"> </w:t>
      </w:r>
      <w:r>
        <w:rPr>
          <w:lang w:eastAsia="ja-JP"/>
        </w:rPr>
        <w:t>the</w:t>
      </w:r>
      <w:r w:rsidR="000A5C4F">
        <w:rPr>
          <w:lang w:eastAsia="ja-JP"/>
        </w:rPr>
        <w:t xml:space="preserve"> </w:t>
      </w:r>
      <w:r>
        <w:rPr>
          <w:lang w:eastAsia="ja-JP"/>
        </w:rPr>
        <w:t>dose</w:t>
      </w:r>
      <w:r w:rsidR="000A5C4F">
        <w:rPr>
          <w:lang w:eastAsia="ja-JP"/>
        </w:rPr>
        <w:t xml:space="preserve"> </w:t>
      </w:r>
      <w:r>
        <w:rPr>
          <w:lang w:eastAsia="ja-JP"/>
        </w:rPr>
        <w:t>regimen</w:t>
      </w:r>
      <w:r w:rsidR="000A5C4F">
        <w:rPr>
          <w:lang w:eastAsia="ja-JP"/>
        </w:rPr>
        <w:t xml:space="preserve"> </w:t>
      </w:r>
      <w:r>
        <w:rPr>
          <w:lang w:eastAsia="ja-JP"/>
        </w:rPr>
        <w:t>300</w:t>
      </w:r>
      <w:r w:rsidR="000A5C4F">
        <w:rPr>
          <w:lang w:eastAsia="ja-JP"/>
        </w:rPr>
        <w:t xml:space="preserve"> </w:t>
      </w:r>
      <w:r w:rsidR="00224853">
        <w:rPr>
          <w:lang w:eastAsia="ja-JP"/>
        </w:rPr>
        <w:t>mg</w:t>
      </w:r>
      <w:r w:rsidR="000A5C4F">
        <w:rPr>
          <w:lang w:eastAsia="ja-JP"/>
        </w:rPr>
        <w:t xml:space="preserve"> </w:t>
      </w:r>
      <w:r>
        <w:rPr>
          <w:lang w:eastAsia="ja-JP"/>
        </w:rPr>
        <w:t>Q4W</w:t>
      </w:r>
      <w:r w:rsidR="000A5C4F">
        <w:rPr>
          <w:lang w:eastAsia="ja-JP"/>
        </w:rPr>
        <w:t xml:space="preserve"> </w:t>
      </w:r>
      <w:r>
        <w:rPr>
          <w:lang w:eastAsia="ja-JP"/>
        </w:rPr>
        <w:t>as</w:t>
      </w:r>
      <w:r w:rsidR="000A5C4F">
        <w:rPr>
          <w:lang w:eastAsia="ja-JP"/>
        </w:rPr>
        <w:t xml:space="preserve"> </w:t>
      </w:r>
      <w:r>
        <w:rPr>
          <w:lang w:eastAsia="ja-JP"/>
        </w:rPr>
        <w:t>a</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Pr>
          <w:lang w:eastAsia="ja-JP"/>
        </w:rPr>
        <w:t>While</w:t>
      </w:r>
      <w:r w:rsidR="000A5C4F">
        <w:rPr>
          <w:lang w:eastAsia="ja-JP"/>
        </w:rPr>
        <w:t xml:space="preserve"> </w:t>
      </w:r>
      <w:r>
        <w:rPr>
          <w:lang w:eastAsia="ja-JP"/>
        </w:rPr>
        <w:t>the</w:t>
      </w:r>
      <w:r w:rsidR="000A5C4F">
        <w:rPr>
          <w:lang w:eastAsia="ja-JP"/>
        </w:rPr>
        <w:t xml:space="preserve"> </w:t>
      </w:r>
      <w:r>
        <w:rPr>
          <w:lang w:eastAsia="ja-JP"/>
        </w:rPr>
        <w:t>results</w:t>
      </w:r>
      <w:r w:rsidR="000A5C4F">
        <w:rPr>
          <w:lang w:eastAsia="ja-JP"/>
        </w:rPr>
        <w:t xml:space="preserve"> </w:t>
      </w:r>
      <w:r>
        <w:rPr>
          <w:lang w:eastAsia="ja-JP"/>
        </w:rPr>
        <w:t>demonstrated</w:t>
      </w:r>
      <w:r w:rsidR="000A5C4F">
        <w:rPr>
          <w:lang w:eastAsia="ja-JP"/>
        </w:rPr>
        <w:t xml:space="preserve"> </w:t>
      </w:r>
      <w:r>
        <w:rPr>
          <w:lang w:eastAsia="ja-JP"/>
        </w:rPr>
        <w:t>that</w:t>
      </w:r>
      <w:r w:rsidR="000A5C4F">
        <w:rPr>
          <w:lang w:eastAsia="ja-JP"/>
        </w:rPr>
        <w:t xml:space="preserve"> </w:t>
      </w:r>
      <w:r>
        <w:rPr>
          <w:lang w:eastAsia="ja-JP"/>
        </w:rPr>
        <w:t>300</w:t>
      </w:r>
      <w:r w:rsidR="000A5C4F">
        <w:rPr>
          <w:lang w:eastAsia="ja-JP"/>
        </w:rPr>
        <w:t xml:space="preserve"> </w:t>
      </w:r>
      <w:r>
        <w:rPr>
          <w:lang w:eastAsia="ja-JP"/>
        </w:rPr>
        <w:t>Q4W</w:t>
      </w:r>
      <w:r w:rsidR="000A5C4F">
        <w:rPr>
          <w:lang w:eastAsia="ja-JP"/>
        </w:rPr>
        <w:t xml:space="preserve"> </w:t>
      </w:r>
      <w:r>
        <w:rPr>
          <w:lang w:eastAsia="ja-JP"/>
        </w:rPr>
        <w:t>was</w:t>
      </w:r>
      <w:r w:rsidR="000A5C4F">
        <w:rPr>
          <w:lang w:eastAsia="ja-JP"/>
        </w:rPr>
        <w:t xml:space="preserve"> </w:t>
      </w:r>
      <w:r>
        <w:rPr>
          <w:lang w:eastAsia="ja-JP"/>
        </w:rPr>
        <w:t>an</w:t>
      </w:r>
      <w:r w:rsidR="000A5C4F">
        <w:rPr>
          <w:lang w:eastAsia="ja-JP"/>
        </w:rPr>
        <w:t xml:space="preserve"> </w:t>
      </w:r>
      <w:r>
        <w:rPr>
          <w:lang w:eastAsia="ja-JP"/>
        </w:rPr>
        <w:t>effective</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Pr>
          <w:lang w:eastAsia="ja-JP"/>
        </w:rPr>
        <w:t>for</w:t>
      </w:r>
      <w:r w:rsidR="000A5C4F">
        <w:rPr>
          <w:lang w:eastAsia="ja-JP"/>
        </w:rPr>
        <w:t xml:space="preserve"> </w:t>
      </w:r>
      <w:r>
        <w:rPr>
          <w:lang w:eastAsia="ja-JP"/>
        </w:rPr>
        <w:t>some</w:t>
      </w:r>
      <w:r w:rsidR="000A5C4F">
        <w:rPr>
          <w:lang w:eastAsia="ja-JP"/>
        </w:rPr>
        <w:t xml:space="preserve"> </w:t>
      </w:r>
      <w:r>
        <w:rPr>
          <w:lang w:eastAsia="ja-JP"/>
        </w:rPr>
        <w:t>patients,</w:t>
      </w:r>
      <w:r w:rsidR="000A5C4F">
        <w:rPr>
          <w:lang w:eastAsia="ja-JP"/>
        </w:rPr>
        <w:t xml:space="preserve"> </w:t>
      </w:r>
      <w:r>
        <w:rPr>
          <w:lang w:eastAsia="ja-JP"/>
        </w:rPr>
        <w:t>a</w:t>
      </w:r>
      <w:r w:rsidR="000A5C4F">
        <w:rPr>
          <w:lang w:eastAsia="ja-JP"/>
        </w:rPr>
        <w:t xml:space="preserve"> </w:t>
      </w:r>
      <w:r>
        <w:rPr>
          <w:lang w:eastAsia="ja-JP"/>
        </w:rPr>
        <w:t>significant</w:t>
      </w:r>
      <w:r w:rsidR="000A5C4F">
        <w:rPr>
          <w:lang w:eastAsia="ja-JP"/>
        </w:rPr>
        <w:t xml:space="preserve"> </w:t>
      </w:r>
      <w:r>
        <w:rPr>
          <w:lang w:eastAsia="ja-JP"/>
        </w:rPr>
        <w:t>number</w:t>
      </w:r>
      <w:r w:rsidR="000A5C4F">
        <w:rPr>
          <w:lang w:eastAsia="ja-JP"/>
        </w:rPr>
        <w:t xml:space="preserve"> </w:t>
      </w:r>
      <w:r>
        <w:rPr>
          <w:lang w:eastAsia="ja-JP"/>
        </w:rPr>
        <w:t>of</w:t>
      </w:r>
      <w:r w:rsidR="000A5C4F">
        <w:rPr>
          <w:lang w:eastAsia="ja-JP"/>
        </w:rPr>
        <w:t xml:space="preserve"> </w:t>
      </w:r>
      <w:r>
        <w:rPr>
          <w:lang w:eastAsia="ja-JP"/>
        </w:rPr>
        <w:t>patients</w:t>
      </w:r>
      <w:r w:rsidR="000A5C4F">
        <w:rPr>
          <w:lang w:eastAsia="ja-JP"/>
        </w:rPr>
        <w:t xml:space="preserve"> </w:t>
      </w:r>
      <w:r>
        <w:rPr>
          <w:lang w:eastAsia="ja-JP"/>
        </w:rPr>
        <w:t>(15</w:t>
      </w:r>
      <w:r w:rsidR="000A5C4F">
        <w:rPr>
          <w:lang w:eastAsia="ja-JP"/>
        </w:rPr>
        <w:t xml:space="preserve"> </w:t>
      </w:r>
      <w:r>
        <w:rPr>
          <w:lang w:eastAsia="ja-JP"/>
        </w:rPr>
        <w:t>to</w:t>
      </w:r>
      <w:r w:rsidR="000A5C4F">
        <w:rPr>
          <w:lang w:eastAsia="ja-JP"/>
        </w:rPr>
        <w:t xml:space="preserve"> </w:t>
      </w:r>
      <w:r>
        <w:rPr>
          <w:lang w:eastAsia="ja-JP"/>
        </w:rPr>
        <w:t>20%)</w:t>
      </w:r>
      <w:r w:rsidR="000A5C4F">
        <w:rPr>
          <w:lang w:eastAsia="ja-JP"/>
        </w:rPr>
        <w:t xml:space="preserve"> </w:t>
      </w:r>
      <w:r>
        <w:rPr>
          <w:lang w:eastAsia="ja-JP"/>
        </w:rPr>
        <w:t>had</w:t>
      </w:r>
      <w:r w:rsidR="000A5C4F">
        <w:rPr>
          <w:lang w:eastAsia="ja-JP"/>
        </w:rPr>
        <w:t xml:space="preserve"> </w:t>
      </w:r>
      <w:r>
        <w:rPr>
          <w:lang w:eastAsia="ja-JP"/>
        </w:rPr>
        <w:t>to</w:t>
      </w:r>
      <w:r w:rsidR="000A5C4F">
        <w:rPr>
          <w:lang w:eastAsia="ja-JP"/>
        </w:rPr>
        <w:t xml:space="preserve"> </w:t>
      </w:r>
      <w:r>
        <w:rPr>
          <w:lang w:eastAsia="ja-JP"/>
        </w:rPr>
        <w:t>have</w:t>
      </w:r>
      <w:r w:rsidR="000A5C4F">
        <w:rPr>
          <w:lang w:eastAsia="ja-JP"/>
        </w:rPr>
        <w:t xml:space="preserve"> </w:t>
      </w:r>
      <w:r>
        <w:rPr>
          <w:lang w:eastAsia="ja-JP"/>
        </w:rPr>
        <w:t>their</w:t>
      </w:r>
      <w:r w:rsidR="000A5C4F">
        <w:rPr>
          <w:lang w:eastAsia="ja-JP"/>
        </w:rPr>
        <w:t xml:space="preserve"> </w:t>
      </w:r>
      <w:r>
        <w:rPr>
          <w:lang w:eastAsia="ja-JP"/>
        </w:rPr>
        <w:t>dose</w:t>
      </w:r>
      <w:r w:rsidR="000A5C4F">
        <w:rPr>
          <w:lang w:eastAsia="ja-JP"/>
        </w:rPr>
        <w:t xml:space="preserve"> </w:t>
      </w:r>
      <w:r>
        <w:rPr>
          <w:lang w:eastAsia="ja-JP"/>
        </w:rPr>
        <w:t>regimen</w:t>
      </w:r>
      <w:r w:rsidR="000A5C4F">
        <w:rPr>
          <w:lang w:eastAsia="ja-JP"/>
        </w:rPr>
        <w:t xml:space="preserve"> </w:t>
      </w:r>
      <w:r>
        <w:rPr>
          <w:lang w:eastAsia="ja-JP"/>
        </w:rPr>
        <w:t>up</w:t>
      </w:r>
      <w:r w:rsidR="000A5C4F">
        <w:rPr>
          <w:lang w:eastAsia="ja-JP"/>
        </w:rPr>
        <w:t xml:space="preserve"> </w:t>
      </w:r>
      <w:r>
        <w:rPr>
          <w:lang w:eastAsia="ja-JP"/>
        </w:rPr>
        <w:t>titrated</w:t>
      </w:r>
      <w:r w:rsidR="000A5C4F">
        <w:rPr>
          <w:lang w:eastAsia="ja-JP"/>
        </w:rPr>
        <w:t xml:space="preserve"> </w:t>
      </w:r>
      <w:r>
        <w:rPr>
          <w:lang w:eastAsia="ja-JP"/>
        </w:rPr>
        <w:t>to</w:t>
      </w:r>
      <w:r w:rsidR="000A5C4F">
        <w:rPr>
          <w:lang w:eastAsia="ja-JP"/>
        </w:rPr>
        <w:t xml:space="preserve"> </w:t>
      </w:r>
      <w:r>
        <w:rPr>
          <w:lang w:eastAsia="ja-JP"/>
        </w:rPr>
        <w:t>150</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initial</w:t>
      </w:r>
      <w:r w:rsidR="000A5C4F">
        <w:rPr>
          <w:lang w:eastAsia="ja-JP"/>
        </w:rPr>
        <w:t xml:space="preserve"> </w:t>
      </w:r>
      <w:r>
        <w:rPr>
          <w:lang w:eastAsia="ja-JP"/>
        </w:rPr>
        <w:t>application</w:t>
      </w:r>
      <w:r w:rsidR="000A5C4F">
        <w:rPr>
          <w:lang w:eastAsia="ja-JP"/>
        </w:rPr>
        <w:t xml:space="preserve"> </w:t>
      </w:r>
      <w:r>
        <w:rPr>
          <w:lang w:eastAsia="ja-JP"/>
        </w:rPr>
        <w:t>for</w:t>
      </w:r>
      <w:r w:rsidR="000A5C4F">
        <w:rPr>
          <w:lang w:eastAsia="ja-JP"/>
        </w:rPr>
        <w:t xml:space="preserve"> </w:t>
      </w:r>
      <w:r>
        <w:rPr>
          <w:lang w:eastAsia="ja-JP"/>
        </w:rPr>
        <w:t>alirocumab</w:t>
      </w:r>
      <w:r w:rsidR="000A5C4F">
        <w:rPr>
          <w:lang w:eastAsia="ja-JP"/>
        </w:rPr>
        <w:t xml:space="preserve"> </w:t>
      </w:r>
      <w:r>
        <w:rPr>
          <w:lang w:eastAsia="ja-JP"/>
        </w:rPr>
        <w:t>a</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Pr>
          <w:lang w:eastAsia="ja-JP"/>
        </w:rPr>
        <w:t>of</w:t>
      </w:r>
      <w:r w:rsidR="000A5C4F">
        <w:rPr>
          <w:lang w:eastAsia="ja-JP"/>
        </w:rPr>
        <w:t xml:space="preserve"> </w:t>
      </w:r>
      <w:r>
        <w:rPr>
          <w:lang w:eastAsia="ja-JP"/>
        </w:rPr>
        <w:t>75</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was</w:t>
      </w:r>
      <w:r w:rsidR="000A5C4F">
        <w:rPr>
          <w:lang w:eastAsia="ja-JP"/>
        </w:rPr>
        <w:t xml:space="preserve"> </w:t>
      </w:r>
      <w:r>
        <w:rPr>
          <w:lang w:eastAsia="ja-JP"/>
        </w:rPr>
        <w:t>approved</w:t>
      </w:r>
      <w:r w:rsidR="000A5C4F">
        <w:rPr>
          <w:lang w:eastAsia="ja-JP"/>
        </w:rPr>
        <w:t xml:space="preserve"> </w:t>
      </w:r>
      <w:r>
        <w:rPr>
          <w:lang w:eastAsia="ja-JP"/>
        </w:rPr>
        <w:t>rather</w:t>
      </w:r>
      <w:r w:rsidR="000A5C4F">
        <w:rPr>
          <w:lang w:eastAsia="ja-JP"/>
        </w:rPr>
        <w:t xml:space="preserve"> </w:t>
      </w:r>
      <w:r>
        <w:rPr>
          <w:lang w:eastAsia="ja-JP"/>
        </w:rPr>
        <w:t>than</w:t>
      </w:r>
      <w:r w:rsidR="000A5C4F">
        <w:rPr>
          <w:lang w:eastAsia="ja-JP"/>
        </w:rPr>
        <w:t xml:space="preserve"> </w:t>
      </w:r>
      <w:r>
        <w:rPr>
          <w:lang w:eastAsia="ja-JP"/>
        </w:rPr>
        <w:t>150</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because</w:t>
      </w:r>
      <w:r w:rsidR="000A5C4F">
        <w:rPr>
          <w:lang w:eastAsia="ja-JP"/>
        </w:rPr>
        <w:t xml:space="preserve"> </w:t>
      </w:r>
      <w:r>
        <w:rPr>
          <w:lang w:eastAsia="ja-JP"/>
        </w:rPr>
        <w:t>of</w:t>
      </w:r>
      <w:r w:rsidR="000A5C4F">
        <w:rPr>
          <w:lang w:eastAsia="ja-JP"/>
        </w:rPr>
        <w:t xml:space="preserve"> </w:t>
      </w:r>
      <w:r>
        <w:rPr>
          <w:lang w:eastAsia="ja-JP"/>
        </w:rPr>
        <w:t>concerns</w:t>
      </w:r>
      <w:r w:rsidR="000A5C4F">
        <w:rPr>
          <w:lang w:eastAsia="ja-JP"/>
        </w:rPr>
        <w:t xml:space="preserve"> </w:t>
      </w:r>
      <w:r>
        <w:rPr>
          <w:lang w:eastAsia="ja-JP"/>
        </w:rPr>
        <w:t>about</w:t>
      </w:r>
      <w:r w:rsidR="000A5C4F">
        <w:rPr>
          <w:lang w:eastAsia="ja-JP"/>
        </w:rPr>
        <w:t xml:space="preserve"> </w:t>
      </w:r>
      <w:r>
        <w:rPr>
          <w:lang w:eastAsia="ja-JP"/>
        </w:rPr>
        <w:t>lack</w:t>
      </w:r>
      <w:r w:rsidR="000A5C4F">
        <w:rPr>
          <w:lang w:eastAsia="ja-JP"/>
        </w:rPr>
        <w:t xml:space="preserve"> </w:t>
      </w:r>
      <w:r>
        <w:rPr>
          <w:lang w:eastAsia="ja-JP"/>
        </w:rPr>
        <w:t>of</w:t>
      </w:r>
      <w:r w:rsidR="000A5C4F">
        <w:rPr>
          <w:lang w:eastAsia="ja-JP"/>
        </w:rPr>
        <w:t xml:space="preserve"> </w:t>
      </w:r>
      <w:r>
        <w:rPr>
          <w:lang w:eastAsia="ja-JP"/>
        </w:rPr>
        <w:t>experience</w:t>
      </w:r>
      <w:r w:rsidR="000A5C4F">
        <w:rPr>
          <w:lang w:eastAsia="ja-JP"/>
        </w:rPr>
        <w:t xml:space="preserve"> </w:t>
      </w:r>
      <w:r>
        <w:rPr>
          <w:lang w:eastAsia="ja-JP"/>
        </w:rPr>
        <w:t>with</w:t>
      </w:r>
      <w:r w:rsidR="000A5C4F">
        <w:rPr>
          <w:lang w:eastAsia="ja-JP"/>
        </w:rPr>
        <w:t xml:space="preserve"> </w:t>
      </w:r>
      <w:r>
        <w:rPr>
          <w:lang w:eastAsia="ja-JP"/>
        </w:rPr>
        <w:t>the</w:t>
      </w:r>
      <w:r w:rsidR="000A5C4F">
        <w:rPr>
          <w:lang w:eastAsia="ja-JP"/>
        </w:rPr>
        <w:t xml:space="preserve"> </w:t>
      </w:r>
      <w:r>
        <w:rPr>
          <w:lang w:eastAsia="ja-JP"/>
        </w:rPr>
        <w:t>product</w:t>
      </w:r>
      <w:r w:rsidR="000A5C4F">
        <w:rPr>
          <w:lang w:eastAsia="ja-JP"/>
        </w:rPr>
        <w:t xml:space="preserve"> </w:t>
      </w:r>
      <w:r>
        <w:rPr>
          <w:lang w:eastAsia="ja-JP"/>
        </w:rPr>
        <w:t>and</w:t>
      </w:r>
      <w:r w:rsidR="000A5C4F">
        <w:rPr>
          <w:lang w:eastAsia="ja-JP"/>
        </w:rPr>
        <w:t xml:space="preserve"> </w:t>
      </w:r>
      <w:r>
        <w:rPr>
          <w:lang w:eastAsia="ja-JP"/>
        </w:rPr>
        <w:t>no</w:t>
      </w:r>
      <w:r w:rsidR="000A5C4F">
        <w:rPr>
          <w:lang w:eastAsia="ja-JP"/>
        </w:rPr>
        <w:t xml:space="preserve"> </w:t>
      </w:r>
      <w:r>
        <w:rPr>
          <w:lang w:eastAsia="ja-JP"/>
        </w:rPr>
        <w:t>outcome</w:t>
      </w:r>
      <w:r w:rsidR="000A5C4F">
        <w:rPr>
          <w:lang w:eastAsia="ja-JP"/>
        </w:rPr>
        <w:t xml:space="preserve"> </w:t>
      </w:r>
      <w:r>
        <w:rPr>
          <w:lang w:eastAsia="ja-JP"/>
        </w:rPr>
        <w:t>data.</w:t>
      </w:r>
      <w:r w:rsidR="000A5C4F">
        <w:rPr>
          <w:lang w:eastAsia="ja-JP"/>
        </w:rPr>
        <w:t xml:space="preserve"> </w:t>
      </w:r>
      <w:r>
        <w:rPr>
          <w:lang w:eastAsia="ja-JP"/>
        </w:rPr>
        <w:t>Cardiovascular</w:t>
      </w:r>
      <w:r w:rsidR="000A5C4F">
        <w:rPr>
          <w:lang w:eastAsia="ja-JP"/>
        </w:rPr>
        <w:t xml:space="preserve"> </w:t>
      </w:r>
      <w:r>
        <w:rPr>
          <w:lang w:eastAsia="ja-JP"/>
        </w:rPr>
        <w:t>outcome</w:t>
      </w:r>
      <w:r w:rsidR="000A5C4F">
        <w:rPr>
          <w:lang w:eastAsia="ja-JP"/>
        </w:rPr>
        <w:t xml:space="preserve"> </w:t>
      </w:r>
      <w:r>
        <w:rPr>
          <w:lang w:eastAsia="ja-JP"/>
        </w:rPr>
        <w:t>data</w:t>
      </w:r>
      <w:r w:rsidR="000A5C4F">
        <w:rPr>
          <w:lang w:eastAsia="ja-JP"/>
        </w:rPr>
        <w:t xml:space="preserve"> </w:t>
      </w:r>
      <w:r>
        <w:rPr>
          <w:lang w:eastAsia="ja-JP"/>
        </w:rPr>
        <w:t>is</w:t>
      </w:r>
      <w:r w:rsidR="000A5C4F">
        <w:rPr>
          <w:lang w:eastAsia="ja-JP"/>
        </w:rPr>
        <w:t xml:space="preserve"> </w:t>
      </w:r>
      <w:r>
        <w:rPr>
          <w:lang w:eastAsia="ja-JP"/>
        </w:rPr>
        <w:t>not</w:t>
      </w:r>
      <w:r w:rsidR="000A5C4F">
        <w:rPr>
          <w:lang w:eastAsia="ja-JP"/>
        </w:rPr>
        <w:t xml:space="preserve"> </w:t>
      </w:r>
      <w:r>
        <w:rPr>
          <w:lang w:eastAsia="ja-JP"/>
        </w:rPr>
        <w:t>yet</w:t>
      </w:r>
      <w:r w:rsidR="000A5C4F">
        <w:rPr>
          <w:lang w:eastAsia="ja-JP"/>
        </w:rPr>
        <w:t xml:space="preserve"> </w:t>
      </w:r>
      <w:r>
        <w:rPr>
          <w:lang w:eastAsia="ja-JP"/>
        </w:rPr>
        <w:t>available</w:t>
      </w:r>
      <w:r w:rsidR="000A5C4F">
        <w:rPr>
          <w:lang w:eastAsia="ja-JP"/>
        </w:rPr>
        <w:t xml:space="preserve"> </w:t>
      </w:r>
      <w:r>
        <w:rPr>
          <w:lang w:eastAsia="ja-JP"/>
        </w:rPr>
        <w:t>as</w:t>
      </w:r>
      <w:r w:rsidR="000A5C4F">
        <w:rPr>
          <w:lang w:eastAsia="ja-JP"/>
        </w:rPr>
        <w:t xml:space="preserve"> </w:t>
      </w:r>
      <w:r>
        <w:rPr>
          <w:lang w:eastAsia="ja-JP"/>
        </w:rPr>
        <w:t>the</w:t>
      </w:r>
      <w:r w:rsidR="000A5C4F">
        <w:rPr>
          <w:lang w:eastAsia="ja-JP"/>
        </w:rPr>
        <w:t xml:space="preserve"> </w:t>
      </w:r>
      <w:r>
        <w:rPr>
          <w:lang w:eastAsia="ja-JP"/>
        </w:rPr>
        <w:t>study</w:t>
      </w:r>
      <w:r w:rsidR="000A5C4F">
        <w:rPr>
          <w:lang w:eastAsia="ja-JP"/>
        </w:rPr>
        <w:t xml:space="preserve"> </w:t>
      </w:r>
      <w:r>
        <w:rPr>
          <w:lang w:eastAsia="ja-JP"/>
        </w:rPr>
        <w:t>specifically</w:t>
      </w:r>
      <w:r w:rsidR="000A5C4F">
        <w:rPr>
          <w:lang w:eastAsia="ja-JP"/>
        </w:rPr>
        <w:t xml:space="preserve"> </w:t>
      </w:r>
      <w:r>
        <w:rPr>
          <w:lang w:eastAsia="ja-JP"/>
        </w:rPr>
        <w:t>addressing</w:t>
      </w:r>
      <w:r w:rsidR="000A5C4F">
        <w:rPr>
          <w:lang w:eastAsia="ja-JP"/>
        </w:rPr>
        <w:t xml:space="preserve"> </w:t>
      </w:r>
      <w:r>
        <w:rPr>
          <w:lang w:eastAsia="ja-JP"/>
        </w:rPr>
        <w:t>outcomes</w:t>
      </w:r>
      <w:r w:rsidR="000A5C4F">
        <w:rPr>
          <w:lang w:eastAsia="ja-JP"/>
        </w:rPr>
        <w:t xml:space="preserve"> </w:t>
      </w:r>
      <w:r>
        <w:rPr>
          <w:lang w:eastAsia="ja-JP"/>
        </w:rPr>
        <w:t>(</w:t>
      </w:r>
      <w:r w:rsidRPr="005B6B9F">
        <w:rPr>
          <w:lang w:eastAsia="ja-JP"/>
        </w:rPr>
        <w:t>Study</w:t>
      </w:r>
      <w:r w:rsidR="000A5C4F">
        <w:rPr>
          <w:lang w:eastAsia="ja-JP"/>
        </w:rPr>
        <w:t xml:space="preserve"> </w:t>
      </w:r>
      <w:r w:rsidRPr="005B6B9F">
        <w:rPr>
          <w:lang w:eastAsia="ja-JP"/>
        </w:rPr>
        <w:t>EFC11570</w:t>
      </w:r>
      <w:r>
        <w:rPr>
          <w:lang w:eastAsia="ja-JP"/>
        </w:rPr>
        <w:t>)</w:t>
      </w:r>
      <w:r w:rsidR="000A5C4F">
        <w:rPr>
          <w:lang w:eastAsia="ja-JP"/>
        </w:rPr>
        <w:t xml:space="preserve"> </w:t>
      </w:r>
      <w:r>
        <w:rPr>
          <w:lang w:eastAsia="ja-JP"/>
        </w:rPr>
        <w:t>is</w:t>
      </w:r>
      <w:r w:rsidR="000A5C4F">
        <w:rPr>
          <w:lang w:eastAsia="ja-JP"/>
        </w:rPr>
        <w:t xml:space="preserve"> </w:t>
      </w:r>
      <w:r>
        <w:rPr>
          <w:lang w:eastAsia="ja-JP"/>
        </w:rPr>
        <w:t>still</w:t>
      </w:r>
      <w:r w:rsidR="000A5C4F">
        <w:rPr>
          <w:lang w:eastAsia="ja-JP"/>
        </w:rPr>
        <w:t xml:space="preserve"> </w:t>
      </w:r>
      <w:r>
        <w:rPr>
          <w:lang w:eastAsia="ja-JP"/>
        </w:rPr>
        <w:t>ongoing.</w:t>
      </w:r>
    </w:p>
    <w:p w:rsidR="00FC3FF8" w:rsidRDefault="00FC3FF8" w:rsidP="00812F6C">
      <w:pPr>
        <w:rPr>
          <w:lang w:eastAsia="ja-JP"/>
        </w:rPr>
      </w:pPr>
      <w:r>
        <w:rPr>
          <w:lang w:eastAsia="ja-JP"/>
        </w:rPr>
        <w:t>It</w:t>
      </w:r>
      <w:r w:rsidR="000A5C4F">
        <w:rPr>
          <w:lang w:eastAsia="ja-JP"/>
        </w:rPr>
        <w:t xml:space="preserve"> </w:t>
      </w:r>
      <w:r>
        <w:rPr>
          <w:lang w:eastAsia="ja-JP"/>
        </w:rPr>
        <w:t>would</w:t>
      </w:r>
      <w:r w:rsidR="000A5C4F">
        <w:rPr>
          <w:lang w:eastAsia="ja-JP"/>
        </w:rPr>
        <w:t xml:space="preserve"> </w:t>
      </w:r>
      <w:r>
        <w:rPr>
          <w:lang w:eastAsia="ja-JP"/>
        </w:rPr>
        <w:t>therefore</w:t>
      </w:r>
      <w:r w:rsidR="000A5C4F">
        <w:rPr>
          <w:lang w:eastAsia="ja-JP"/>
        </w:rPr>
        <w:t xml:space="preserve"> </w:t>
      </w:r>
      <w:r>
        <w:rPr>
          <w:lang w:eastAsia="ja-JP"/>
        </w:rPr>
        <w:t>not</w:t>
      </w:r>
      <w:r w:rsidR="000A5C4F">
        <w:rPr>
          <w:lang w:eastAsia="ja-JP"/>
        </w:rPr>
        <w:t xml:space="preserve"> </w:t>
      </w:r>
      <w:r>
        <w:rPr>
          <w:lang w:eastAsia="ja-JP"/>
        </w:rPr>
        <w:t>be</w:t>
      </w:r>
      <w:r w:rsidR="000A5C4F">
        <w:rPr>
          <w:lang w:eastAsia="ja-JP"/>
        </w:rPr>
        <w:t xml:space="preserve"> </w:t>
      </w:r>
      <w:r>
        <w:rPr>
          <w:lang w:eastAsia="ja-JP"/>
        </w:rPr>
        <w:t>prudent</w:t>
      </w:r>
      <w:r w:rsidR="000A5C4F">
        <w:rPr>
          <w:lang w:eastAsia="ja-JP"/>
        </w:rPr>
        <w:t xml:space="preserve"> </w:t>
      </w:r>
      <w:r>
        <w:rPr>
          <w:lang w:eastAsia="ja-JP"/>
        </w:rPr>
        <w:t>to</w:t>
      </w:r>
      <w:r w:rsidR="000A5C4F">
        <w:rPr>
          <w:lang w:eastAsia="ja-JP"/>
        </w:rPr>
        <w:t xml:space="preserve"> </w:t>
      </w:r>
      <w:r>
        <w:rPr>
          <w:lang w:eastAsia="ja-JP"/>
        </w:rPr>
        <w:t>approve</w:t>
      </w:r>
      <w:r w:rsidR="000A5C4F">
        <w:rPr>
          <w:lang w:eastAsia="ja-JP"/>
        </w:rPr>
        <w:t xml:space="preserve"> </w:t>
      </w:r>
      <w:r>
        <w:rPr>
          <w:lang w:eastAsia="ja-JP"/>
        </w:rPr>
        <w:t>a</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Pr>
          <w:lang w:eastAsia="ja-JP"/>
        </w:rPr>
        <w:t>of</w:t>
      </w:r>
      <w:r w:rsidR="000A5C4F">
        <w:rPr>
          <w:lang w:eastAsia="ja-JP"/>
        </w:rPr>
        <w:t xml:space="preserve"> </w:t>
      </w:r>
      <w:r>
        <w:rPr>
          <w:lang w:eastAsia="ja-JP"/>
        </w:rPr>
        <w:t>150</w:t>
      </w:r>
      <w:r w:rsidR="000A5C4F">
        <w:rPr>
          <w:lang w:eastAsia="ja-JP"/>
        </w:rPr>
        <w:t xml:space="preserve"> </w:t>
      </w:r>
      <w:r w:rsidR="00350CA8">
        <w:rPr>
          <w:lang w:eastAsia="ja-JP"/>
        </w:rPr>
        <w:t>mg</w:t>
      </w:r>
      <w:r w:rsidR="000A5C4F">
        <w:rPr>
          <w:lang w:eastAsia="ja-JP"/>
        </w:rPr>
        <w:t xml:space="preserve"> </w:t>
      </w:r>
      <w:r>
        <w:rPr>
          <w:lang w:eastAsia="ja-JP"/>
        </w:rPr>
        <w:t>Q2W</w:t>
      </w:r>
      <w:r w:rsidR="000A5C4F">
        <w:rPr>
          <w:lang w:eastAsia="ja-JP"/>
        </w:rPr>
        <w:t xml:space="preserve"> </w:t>
      </w:r>
      <w:r>
        <w:rPr>
          <w:lang w:eastAsia="ja-JP"/>
        </w:rPr>
        <w:t>or</w:t>
      </w:r>
      <w:r w:rsidR="000A5C4F">
        <w:rPr>
          <w:lang w:eastAsia="ja-JP"/>
        </w:rPr>
        <w:t xml:space="preserve"> </w:t>
      </w:r>
      <w:r>
        <w:rPr>
          <w:lang w:eastAsia="ja-JP"/>
        </w:rPr>
        <w:t>300</w:t>
      </w:r>
      <w:r w:rsidR="000A5C4F">
        <w:rPr>
          <w:lang w:eastAsia="ja-JP"/>
        </w:rPr>
        <w:t xml:space="preserve"> </w:t>
      </w:r>
      <w:r w:rsidR="00350CA8">
        <w:rPr>
          <w:lang w:eastAsia="ja-JP"/>
        </w:rPr>
        <w:t>mg</w:t>
      </w:r>
      <w:r w:rsidR="000A5C4F">
        <w:rPr>
          <w:lang w:eastAsia="ja-JP"/>
        </w:rPr>
        <w:t xml:space="preserve"> </w:t>
      </w:r>
      <w:r>
        <w:rPr>
          <w:lang w:eastAsia="ja-JP"/>
        </w:rPr>
        <w:t>Q4W</w:t>
      </w:r>
      <w:r w:rsidR="000A5C4F">
        <w:rPr>
          <w:lang w:eastAsia="ja-JP"/>
        </w:rPr>
        <w:t xml:space="preserve"> </w:t>
      </w:r>
      <w:r>
        <w:rPr>
          <w:lang w:eastAsia="ja-JP"/>
        </w:rPr>
        <w:t>until</w:t>
      </w:r>
      <w:r w:rsidR="000A5C4F">
        <w:rPr>
          <w:lang w:eastAsia="ja-JP"/>
        </w:rPr>
        <w:t xml:space="preserve"> </w:t>
      </w:r>
      <w:r>
        <w:rPr>
          <w:lang w:eastAsia="ja-JP"/>
        </w:rPr>
        <w:t>the</w:t>
      </w:r>
      <w:r w:rsidR="000A5C4F">
        <w:rPr>
          <w:lang w:eastAsia="ja-JP"/>
        </w:rPr>
        <w:t xml:space="preserve"> </w:t>
      </w:r>
      <w:r>
        <w:rPr>
          <w:lang w:eastAsia="ja-JP"/>
        </w:rPr>
        <w:t>there</w:t>
      </w:r>
      <w:r w:rsidR="000A5C4F">
        <w:rPr>
          <w:lang w:eastAsia="ja-JP"/>
        </w:rPr>
        <w:t xml:space="preserve"> </w:t>
      </w:r>
      <w:r>
        <w:rPr>
          <w:lang w:eastAsia="ja-JP"/>
        </w:rPr>
        <w:t>is</w:t>
      </w:r>
      <w:r w:rsidR="000A5C4F">
        <w:rPr>
          <w:lang w:eastAsia="ja-JP"/>
        </w:rPr>
        <w:t xml:space="preserve"> </w:t>
      </w:r>
      <w:r>
        <w:rPr>
          <w:lang w:eastAsia="ja-JP"/>
        </w:rPr>
        <w:t>a</w:t>
      </w:r>
      <w:r w:rsidR="000A5C4F">
        <w:rPr>
          <w:lang w:eastAsia="ja-JP"/>
        </w:rPr>
        <w:t xml:space="preserve"> </w:t>
      </w:r>
      <w:r>
        <w:rPr>
          <w:lang w:eastAsia="ja-JP"/>
        </w:rPr>
        <w:t>better</w:t>
      </w:r>
      <w:r w:rsidR="000A5C4F">
        <w:rPr>
          <w:lang w:eastAsia="ja-JP"/>
        </w:rPr>
        <w:t xml:space="preserve"> </w:t>
      </w:r>
      <w:r>
        <w:rPr>
          <w:lang w:eastAsia="ja-JP"/>
        </w:rPr>
        <w:t>indication</w:t>
      </w:r>
      <w:r w:rsidR="000A5C4F">
        <w:rPr>
          <w:lang w:eastAsia="ja-JP"/>
        </w:rPr>
        <w:t xml:space="preserve"> </w:t>
      </w:r>
      <w:r>
        <w:rPr>
          <w:lang w:eastAsia="ja-JP"/>
        </w:rPr>
        <w:t>of</w:t>
      </w:r>
      <w:r w:rsidR="000A5C4F">
        <w:rPr>
          <w:lang w:eastAsia="ja-JP"/>
        </w:rPr>
        <w:t xml:space="preserve"> </w:t>
      </w:r>
      <w:r>
        <w:rPr>
          <w:lang w:eastAsia="ja-JP"/>
        </w:rPr>
        <w:t>those</w:t>
      </w:r>
      <w:r w:rsidR="000A5C4F">
        <w:rPr>
          <w:lang w:eastAsia="ja-JP"/>
        </w:rPr>
        <w:t xml:space="preserve"> </w:t>
      </w:r>
      <w:r>
        <w:rPr>
          <w:lang w:eastAsia="ja-JP"/>
        </w:rPr>
        <w:t>patients</w:t>
      </w:r>
      <w:r w:rsidR="000A5C4F">
        <w:rPr>
          <w:lang w:eastAsia="ja-JP"/>
        </w:rPr>
        <w:t xml:space="preserve"> </w:t>
      </w:r>
      <w:r>
        <w:rPr>
          <w:lang w:eastAsia="ja-JP"/>
        </w:rPr>
        <w:t>who</w:t>
      </w:r>
      <w:r w:rsidR="000A5C4F">
        <w:rPr>
          <w:lang w:eastAsia="ja-JP"/>
        </w:rPr>
        <w:t xml:space="preserve"> </w:t>
      </w:r>
      <w:r>
        <w:rPr>
          <w:lang w:eastAsia="ja-JP"/>
        </w:rPr>
        <w:t>can</w:t>
      </w:r>
      <w:r w:rsidR="000A5C4F">
        <w:rPr>
          <w:lang w:eastAsia="ja-JP"/>
        </w:rPr>
        <w:t xml:space="preserve"> </w:t>
      </w:r>
      <w:r>
        <w:rPr>
          <w:lang w:eastAsia="ja-JP"/>
        </w:rPr>
        <w:t>be</w:t>
      </w:r>
      <w:r w:rsidR="000A5C4F">
        <w:rPr>
          <w:lang w:eastAsia="ja-JP"/>
        </w:rPr>
        <w:t xml:space="preserve"> </w:t>
      </w:r>
      <w:r>
        <w:rPr>
          <w:lang w:eastAsia="ja-JP"/>
        </w:rPr>
        <w:t>started</w:t>
      </w:r>
      <w:r w:rsidR="000A5C4F">
        <w:rPr>
          <w:lang w:eastAsia="ja-JP"/>
        </w:rPr>
        <w:t xml:space="preserve"> </w:t>
      </w:r>
      <w:r>
        <w:rPr>
          <w:lang w:eastAsia="ja-JP"/>
        </w:rPr>
        <w:t>and</w:t>
      </w:r>
      <w:r w:rsidR="000A5C4F">
        <w:rPr>
          <w:lang w:eastAsia="ja-JP"/>
        </w:rPr>
        <w:t xml:space="preserve"> </w:t>
      </w:r>
      <w:r>
        <w:rPr>
          <w:lang w:eastAsia="ja-JP"/>
        </w:rPr>
        <w:t>maintained</w:t>
      </w:r>
      <w:r w:rsidR="000A5C4F">
        <w:rPr>
          <w:lang w:eastAsia="ja-JP"/>
        </w:rPr>
        <w:t xml:space="preserve"> </w:t>
      </w:r>
      <w:r>
        <w:rPr>
          <w:lang w:eastAsia="ja-JP"/>
        </w:rPr>
        <w:t>on</w:t>
      </w:r>
      <w:r w:rsidR="000A5C4F">
        <w:rPr>
          <w:lang w:eastAsia="ja-JP"/>
        </w:rPr>
        <w:t xml:space="preserve"> </w:t>
      </w:r>
      <w:r>
        <w:rPr>
          <w:lang w:eastAsia="ja-JP"/>
        </w:rPr>
        <w:t>this</w:t>
      </w:r>
      <w:r w:rsidR="000A5C4F">
        <w:rPr>
          <w:lang w:eastAsia="ja-JP"/>
        </w:rPr>
        <w:t xml:space="preserve"> </w:t>
      </w:r>
      <w:r>
        <w:rPr>
          <w:lang w:eastAsia="ja-JP"/>
        </w:rPr>
        <w:t>regimen.</w:t>
      </w:r>
      <w:r w:rsidR="000A5C4F">
        <w:rPr>
          <w:lang w:eastAsia="ja-JP"/>
        </w:rPr>
        <w:t xml:space="preserve"> </w:t>
      </w:r>
      <w:r>
        <w:rPr>
          <w:lang w:eastAsia="ja-JP"/>
        </w:rPr>
        <w:t>It</w:t>
      </w:r>
      <w:r w:rsidR="000A5C4F">
        <w:rPr>
          <w:lang w:eastAsia="ja-JP"/>
        </w:rPr>
        <w:t xml:space="preserve"> </w:t>
      </w:r>
      <w:r>
        <w:rPr>
          <w:lang w:eastAsia="ja-JP"/>
        </w:rPr>
        <w:t>is</w:t>
      </w:r>
      <w:r w:rsidR="000A5C4F">
        <w:rPr>
          <w:lang w:eastAsia="ja-JP"/>
        </w:rPr>
        <w:t xml:space="preserve"> </w:t>
      </w:r>
      <w:r>
        <w:rPr>
          <w:lang w:eastAsia="ja-JP"/>
        </w:rPr>
        <w:t>difficult</w:t>
      </w:r>
      <w:r w:rsidR="000A5C4F">
        <w:rPr>
          <w:lang w:eastAsia="ja-JP"/>
        </w:rPr>
        <w:t xml:space="preserve"> </w:t>
      </w:r>
      <w:r>
        <w:rPr>
          <w:lang w:eastAsia="ja-JP"/>
        </w:rPr>
        <w:t>to</w:t>
      </w:r>
      <w:r w:rsidR="000A5C4F">
        <w:rPr>
          <w:lang w:eastAsia="ja-JP"/>
        </w:rPr>
        <w:t xml:space="preserve"> </w:t>
      </w:r>
      <w:r>
        <w:rPr>
          <w:lang w:eastAsia="ja-JP"/>
        </w:rPr>
        <w:t>approve</w:t>
      </w:r>
      <w:r w:rsidR="000A5C4F">
        <w:rPr>
          <w:lang w:eastAsia="ja-JP"/>
        </w:rPr>
        <w:t xml:space="preserve"> </w:t>
      </w:r>
      <w:r>
        <w:rPr>
          <w:lang w:eastAsia="ja-JP"/>
        </w:rPr>
        <w:t>300</w:t>
      </w:r>
      <w:r w:rsidR="000A5C4F">
        <w:rPr>
          <w:lang w:eastAsia="ja-JP"/>
        </w:rPr>
        <w:t xml:space="preserve"> </w:t>
      </w:r>
      <w:r w:rsidR="00350CA8">
        <w:rPr>
          <w:lang w:eastAsia="ja-JP"/>
        </w:rPr>
        <w:t>mg</w:t>
      </w:r>
      <w:r w:rsidR="000A5C4F">
        <w:rPr>
          <w:lang w:eastAsia="ja-JP"/>
        </w:rPr>
        <w:t xml:space="preserve"> </w:t>
      </w:r>
      <w:r>
        <w:rPr>
          <w:lang w:eastAsia="ja-JP"/>
        </w:rPr>
        <w:t>Q4W</w:t>
      </w:r>
      <w:r w:rsidR="000A5C4F">
        <w:rPr>
          <w:lang w:eastAsia="ja-JP"/>
        </w:rPr>
        <w:t xml:space="preserve"> </w:t>
      </w:r>
      <w:r>
        <w:rPr>
          <w:lang w:eastAsia="ja-JP"/>
        </w:rPr>
        <w:t>as</w:t>
      </w:r>
      <w:r w:rsidR="000A5C4F">
        <w:rPr>
          <w:lang w:eastAsia="ja-JP"/>
        </w:rPr>
        <w:t xml:space="preserve"> </w:t>
      </w:r>
      <w:r>
        <w:rPr>
          <w:lang w:eastAsia="ja-JP"/>
        </w:rPr>
        <w:t>an</w:t>
      </w:r>
      <w:r w:rsidR="000A5C4F">
        <w:rPr>
          <w:lang w:eastAsia="ja-JP"/>
        </w:rPr>
        <w:t xml:space="preserve"> </w:t>
      </w:r>
      <w:r>
        <w:rPr>
          <w:lang w:eastAsia="ja-JP"/>
        </w:rPr>
        <w:t>ongoing</w:t>
      </w:r>
      <w:r w:rsidR="000A5C4F">
        <w:rPr>
          <w:lang w:eastAsia="ja-JP"/>
        </w:rPr>
        <w:t xml:space="preserve"> </w:t>
      </w:r>
      <w:r>
        <w:rPr>
          <w:lang w:eastAsia="ja-JP"/>
        </w:rPr>
        <w:t>maintenance</w:t>
      </w:r>
      <w:r w:rsidR="000A5C4F">
        <w:rPr>
          <w:lang w:eastAsia="ja-JP"/>
        </w:rPr>
        <w:t xml:space="preserve"> </w:t>
      </w:r>
      <w:r>
        <w:rPr>
          <w:lang w:eastAsia="ja-JP"/>
        </w:rPr>
        <w:t>dose</w:t>
      </w:r>
      <w:r w:rsidR="000A5C4F">
        <w:rPr>
          <w:lang w:eastAsia="ja-JP"/>
        </w:rPr>
        <w:t xml:space="preserve"> </w:t>
      </w:r>
      <w:r>
        <w:rPr>
          <w:lang w:eastAsia="ja-JP"/>
        </w:rPr>
        <w:t>as</w:t>
      </w:r>
      <w:r w:rsidR="000A5C4F">
        <w:rPr>
          <w:lang w:eastAsia="ja-JP"/>
        </w:rPr>
        <w:t xml:space="preserve"> </w:t>
      </w:r>
      <w:r>
        <w:rPr>
          <w:lang w:eastAsia="ja-JP"/>
        </w:rPr>
        <w:t>this</w:t>
      </w:r>
      <w:r w:rsidR="000A5C4F">
        <w:rPr>
          <w:lang w:eastAsia="ja-JP"/>
        </w:rPr>
        <w:t xml:space="preserve"> </w:t>
      </w:r>
      <w:r>
        <w:rPr>
          <w:lang w:eastAsia="ja-JP"/>
        </w:rPr>
        <w:t>was</w:t>
      </w:r>
      <w:r w:rsidR="000A5C4F">
        <w:rPr>
          <w:lang w:eastAsia="ja-JP"/>
        </w:rPr>
        <w:t xml:space="preserve"> </w:t>
      </w:r>
      <w:r>
        <w:rPr>
          <w:lang w:eastAsia="ja-JP"/>
        </w:rPr>
        <w:t>not</w:t>
      </w:r>
      <w:r w:rsidR="000A5C4F">
        <w:rPr>
          <w:lang w:eastAsia="ja-JP"/>
        </w:rPr>
        <w:t xml:space="preserve"> </w:t>
      </w:r>
      <w:r>
        <w:rPr>
          <w:lang w:eastAsia="ja-JP"/>
        </w:rPr>
        <w:t>addressed</w:t>
      </w:r>
      <w:r w:rsidR="000A5C4F">
        <w:rPr>
          <w:lang w:eastAsia="ja-JP"/>
        </w:rPr>
        <w:t xml:space="preserve"> </w:t>
      </w:r>
      <w:r>
        <w:rPr>
          <w:lang w:eastAsia="ja-JP"/>
        </w:rPr>
        <w:t>in</w:t>
      </w:r>
      <w:r w:rsidR="000A5C4F">
        <w:rPr>
          <w:lang w:eastAsia="ja-JP"/>
        </w:rPr>
        <w:t xml:space="preserve"> </w:t>
      </w:r>
      <w:r>
        <w:rPr>
          <w:lang w:eastAsia="ja-JP"/>
        </w:rPr>
        <w:t>any</w:t>
      </w:r>
      <w:r w:rsidR="000A5C4F">
        <w:rPr>
          <w:lang w:eastAsia="ja-JP"/>
        </w:rPr>
        <w:t xml:space="preserve"> </w:t>
      </w:r>
      <w:r>
        <w:rPr>
          <w:lang w:eastAsia="ja-JP"/>
        </w:rPr>
        <w:t>of</w:t>
      </w:r>
      <w:r w:rsidR="000A5C4F">
        <w:rPr>
          <w:lang w:eastAsia="ja-JP"/>
        </w:rPr>
        <w:t xml:space="preserve"> </w:t>
      </w:r>
      <w:r>
        <w:rPr>
          <w:lang w:eastAsia="ja-JP"/>
        </w:rPr>
        <w:t>the</w:t>
      </w:r>
      <w:r w:rsidR="000A5C4F">
        <w:rPr>
          <w:lang w:eastAsia="ja-JP"/>
        </w:rPr>
        <w:t xml:space="preserve"> </w:t>
      </w:r>
      <w:r>
        <w:rPr>
          <w:lang w:eastAsia="ja-JP"/>
        </w:rPr>
        <w:t>studies.</w:t>
      </w:r>
      <w:r w:rsidR="000A5C4F">
        <w:rPr>
          <w:lang w:eastAsia="ja-JP"/>
        </w:rPr>
        <w:t xml:space="preserve"> </w:t>
      </w:r>
      <w:r>
        <w:rPr>
          <w:lang w:eastAsia="ja-JP"/>
        </w:rPr>
        <w:t>It</w:t>
      </w:r>
      <w:r w:rsidR="000A5C4F">
        <w:rPr>
          <w:lang w:eastAsia="ja-JP"/>
        </w:rPr>
        <w:t xml:space="preserve"> </w:t>
      </w:r>
      <w:r>
        <w:rPr>
          <w:lang w:eastAsia="ja-JP"/>
        </w:rPr>
        <w:t>would</w:t>
      </w:r>
      <w:r w:rsidR="000A5C4F">
        <w:rPr>
          <w:lang w:eastAsia="ja-JP"/>
        </w:rPr>
        <w:t xml:space="preserve"> </w:t>
      </w:r>
      <w:r>
        <w:rPr>
          <w:lang w:eastAsia="ja-JP"/>
        </w:rPr>
        <w:t>be</w:t>
      </w:r>
      <w:r w:rsidR="000A5C4F">
        <w:rPr>
          <w:lang w:eastAsia="ja-JP"/>
        </w:rPr>
        <w:t xml:space="preserve"> </w:t>
      </w:r>
      <w:r>
        <w:rPr>
          <w:lang w:eastAsia="ja-JP"/>
        </w:rPr>
        <w:t>helpful</w:t>
      </w:r>
      <w:r w:rsidR="000A5C4F">
        <w:rPr>
          <w:lang w:eastAsia="ja-JP"/>
        </w:rPr>
        <w:t xml:space="preserve"> </w:t>
      </w:r>
      <w:r>
        <w:rPr>
          <w:lang w:eastAsia="ja-JP"/>
        </w:rPr>
        <w:t>to</w:t>
      </w:r>
      <w:r w:rsidR="000A5C4F">
        <w:rPr>
          <w:lang w:eastAsia="ja-JP"/>
        </w:rPr>
        <w:t xml:space="preserve"> </w:t>
      </w:r>
      <w:r>
        <w:rPr>
          <w:lang w:eastAsia="ja-JP"/>
        </w:rPr>
        <w:t>see</w:t>
      </w:r>
      <w:r w:rsidR="000A5C4F">
        <w:rPr>
          <w:lang w:eastAsia="ja-JP"/>
        </w:rPr>
        <w:t xml:space="preserve"> </w:t>
      </w:r>
      <w:r>
        <w:rPr>
          <w:lang w:eastAsia="ja-JP"/>
        </w:rPr>
        <w:t>a</w:t>
      </w:r>
      <w:r w:rsidR="000A5C4F">
        <w:rPr>
          <w:lang w:eastAsia="ja-JP"/>
        </w:rPr>
        <w:t xml:space="preserve"> </w:t>
      </w:r>
      <w:r>
        <w:rPr>
          <w:lang w:eastAsia="ja-JP"/>
        </w:rPr>
        <w:t>study</w:t>
      </w:r>
      <w:r w:rsidR="000A5C4F">
        <w:rPr>
          <w:lang w:eastAsia="ja-JP"/>
        </w:rPr>
        <w:t xml:space="preserve"> </w:t>
      </w:r>
      <w:r>
        <w:rPr>
          <w:lang w:eastAsia="ja-JP"/>
        </w:rPr>
        <w:t>which</w:t>
      </w:r>
      <w:r w:rsidR="000A5C4F">
        <w:rPr>
          <w:lang w:eastAsia="ja-JP"/>
        </w:rPr>
        <w:t xml:space="preserve"> </w:t>
      </w:r>
      <w:r>
        <w:rPr>
          <w:lang w:eastAsia="ja-JP"/>
        </w:rPr>
        <w:t>started</w:t>
      </w:r>
      <w:r w:rsidR="000A5C4F">
        <w:rPr>
          <w:lang w:eastAsia="ja-JP"/>
        </w:rPr>
        <w:t xml:space="preserve"> </w:t>
      </w:r>
      <w:r>
        <w:rPr>
          <w:lang w:eastAsia="ja-JP"/>
        </w:rPr>
        <w:t>patients</w:t>
      </w:r>
      <w:r w:rsidR="000A5C4F">
        <w:rPr>
          <w:lang w:eastAsia="ja-JP"/>
        </w:rPr>
        <w:t xml:space="preserve"> </w:t>
      </w:r>
      <w:r>
        <w:rPr>
          <w:lang w:eastAsia="ja-JP"/>
        </w:rPr>
        <w:t>on</w:t>
      </w:r>
      <w:r w:rsidR="000A5C4F">
        <w:rPr>
          <w:lang w:eastAsia="ja-JP"/>
        </w:rPr>
        <w:t xml:space="preserve"> </w:t>
      </w:r>
      <w:r>
        <w:rPr>
          <w:lang w:eastAsia="ja-JP"/>
        </w:rPr>
        <w:t>75</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and</w:t>
      </w:r>
      <w:r w:rsidR="000A5C4F">
        <w:rPr>
          <w:lang w:eastAsia="ja-JP"/>
        </w:rPr>
        <w:t xml:space="preserve"> </w:t>
      </w:r>
      <w:r>
        <w:rPr>
          <w:lang w:eastAsia="ja-JP"/>
        </w:rPr>
        <w:t>then</w:t>
      </w:r>
      <w:r w:rsidR="000A5C4F">
        <w:rPr>
          <w:lang w:eastAsia="ja-JP"/>
        </w:rPr>
        <w:t xml:space="preserve"> </w:t>
      </w:r>
      <w:r>
        <w:rPr>
          <w:lang w:eastAsia="ja-JP"/>
        </w:rPr>
        <w:t>lengthened</w:t>
      </w:r>
      <w:r w:rsidR="000A5C4F">
        <w:rPr>
          <w:lang w:eastAsia="ja-JP"/>
        </w:rPr>
        <w:t xml:space="preserve"> </w:t>
      </w:r>
      <w:r>
        <w:rPr>
          <w:lang w:eastAsia="ja-JP"/>
        </w:rPr>
        <w:t>the</w:t>
      </w:r>
      <w:r w:rsidR="000A5C4F">
        <w:rPr>
          <w:lang w:eastAsia="ja-JP"/>
        </w:rPr>
        <w:t xml:space="preserve"> </w:t>
      </w:r>
      <w:r>
        <w:rPr>
          <w:lang w:eastAsia="ja-JP"/>
        </w:rPr>
        <w:t>regimen</w:t>
      </w:r>
      <w:r w:rsidR="000A5C4F">
        <w:rPr>
          <w:lang w:eastAsia="ja-JP"/>
        </w:rPr>
        <w:t xml:space="preserve"> </w:t>
      </w:r>
      <w:r>
        <w:rPr>
          <w:lang w:eastAsia="ja-JP"/>
        </w:rPr>
        <w:t>to</w:t>
      </w:r>
      <w:r w:rsidR="000A5C4F">
        <w:rPr>
          <w:lang w:eastAsia="ja-JP"/>
        </w:rPr>
        <w:t xml:space="preserve"> </w:t>
      </w:r>
      <w:r>
        <w:rPr>
          <w:lang w:eastAsia="ja-JP"/>
        </w:rPr>
        <w:t>Q4W.</w:t>
      </w:r>
    </w:p>
    <w:p w:rsidR="00FC3FF8" w:rsidRDefault="00FC3FF8" w:rsidP="00812F6C">
      <w:pPr>
        <w:rPr>
          <w:lang w:eastAsia="ja-JP"/>
        </w:rPr>
      </w:pPr>
      <w:r>
        <w:rPr>
          <w:lang w:eastAsia="ja-JP"/>
        </w:rPr>
        <w:t>In</w:t>
      </w:r>
      <w:r w:rsidR="000A5C4F">
        <w:rPr>
          <w:lang w:eastAsia="ja-JP"/>
        </w:rPr>
        <w:t xml:space="preserve"> </w:t>
      </w:r>
      <w:r>
        <w:rPr>
          <w:lang w:eastAsia="ja-JP"/>
        </w:rPr>
        <w:t>the</w:t>
      </w:r>
      <w:r w:rsidR="000A5C4F">
        <w:rPr>
          <w:lang w:eastAsia="ja-JP"/>
        </w:rPr>
        <w:t xml:space="preserve"> </w:t>
      </w:r>
      <w:r>
        <w:rPr>
          <w:lang w:eastAsia="ja-JP"/>
        </w:rPr>
        <w:t>proposed</w:t>
      </w:r>
      <w:r w:rsidR="000A5C4F">
        <w:rPr>
          <w:lang w:eastAsia="ja-JP"/>
        </w:rPr>
        <w:t xml:space="preserve"> </w:t>
      </w:r>
      <w:r>
        <w:rPr>
          <w:lang w:eastAsia="ja-JP"/>
        </w:rPr>
        <w:t>PI</w:t>
      </w:r>
      <w:r w:rsidR="000A5C4F">
        <w:rPr>
          <w:lang w:eastAsia="ja-JP"/>
        </w:rPr>
        <w:t xml:space="preserve"> </w:t>
      </w:r>
      <w:r>
        <w:rPr>
          <w:lang w:eastAsia="ja-JP"/>
        </w:rPr>
        <w:t>submitted</w:t>
      </w:r>
      <w:r w:rsidR="000A5C4F">
        <w:rPr>
          <w:lang w:eastAsia="ja-JP"/>
        </w:rPr>
        <w:t xml:space="preserve"> </w:t>
      </w:r>
      <w:r>
        <w:rPr>
          <w:lang w:eastAsia="ja-JP"/>
        </w:rPr>
        <w:t>the</w:t>
      </w:r>
      <w:r w:rsidR="000A5C4F">
        <w:rPr>
          <w:lang w:eastAsia="ja-JP"/>
        </w:rPr>
        <w:t xml:space="preserve"> </w:t>
      </w:r>
      <w:r>
        <w:rPr>
          <w:lang w:eastAsia="ja-JP"/>
        </w:rPr>
        <w:t>sponsor</w:t>
      </w:r>
      <w:r w:rsidR="000A5C4F">
        <w:rPr>
          <w:lang w:eastAsia="ja-JP"/>
        </w:rPr>
        <w:t xml:space="preserve"> </w:t>
      </w:r>
      <w:r>
        <w:rPr>
          <w:lang w:eastAsia="ja-JP"/>
        </w:rPr>
        <w:t>has</w:t>
      </w:r>
      <w:r w:rsidR="000A5C4F">
        <w:rPr>
          <w:lang w:eastAsia="ja-JP"/>
        </w:rPr>
        <w:t xml:space="preserve"> </w:t>
      </w:r>
      <w:r>
        <w:rPr>
          <w:lang w:eastAsia="ja-JP"/>
        </w:rPr>
        <w:t>requested</w:t>
      </w:r>
      <w:r w:rsidR="000A5C4F">
        <w:rPr>
          <w:lang w:eastAsia="ja-JP"/>
        </w:rPr>
        <w:t xml:space="preserve"> </w:t>
      </w:r>
      <w:r>
        <w:rPr>
          <w:lang w:eastAsia="ja-JP"/>
        </w:rPr>
        <w:t>removal</w:t>
      </w:r>
      <w:r w:rsidR="000A5C4F">
        <w:rPr>
          <w:lang w:eastAsia="ja-JP"/>
        </w:rPr>
        <w:t xml:space="preserve"> </w:t>
      </w:r>
      <w:r>
        <w:rPr>
          <w:lang w:eastAsia="ja-JP"/>
        </w:rPr>
        <w:t>of</w:t>
      </w:r>
      <w:r w:rsidR="000A5C4F">
        <w:rPr>
          <w:lang w:eastAsia="ja-JP"/>
        </w:rPr>
        <w:t xml:space="preserve"> </w:t>
      </w:r>
      <w:r>
        <w:rPr>
          <w:lang w:eastAsia="ja-JP"/>
        </w:rPr>
        <w:t>the</w:t>
      </w:r>
      <w:r w:rsidR="000A5C4F">
        <w:rPr>
          <w:lang w:eastAsia="ja-JP"/>
        </w:rPr>
        <w:t xml:space="preserve"> </w:t>
      </w:r>
      <w:r>
        <w:rPr>
          <w:lang w:eastAsia="ja-JP"/>
        </w:rPr>
        <w:t>requirement</w:t>
      </w:r>
      <w:r w:rsidR="000A5C4F">
        <w:rPr>
          <w:lang w:eastAsia="ja-JP"/>
        </w:rPr>
        <w:t xml:space="preserve"> </w:t>
      </w:r>
      <w:r>
        <w:rPr>
          <w:lang w:eastAsia="ja-JP"/>
        </w:rPr>
        <w:t>‘</w:t>
      </w:r>
      <w:r w:rsidRPr="005B6B9F">
        <w:rPr>
          <w:i/>
          <w:lang w:eastAsia="ja-JP"/>
        </w:rPr>
        <w:t>or</w:t>
      </w:r>
      <w:r w:rsidR="000A5C4F">
        <w:rPr>
          <w:i/>
          <w:lang w:eastAsia="ja-JP"/>
        </w:rPr>
        <w:t xml:space="preserve"> </w:t>
      </w:r>
      <w:r w:rsidRPr="005B6B9F">
        <w:rPr>
          <w:i/>
          <w:lang w:eastAsia="ja-JP"/>
        </w:rPr>
        <w:t>clinical</w:t>
      </w:r>
      <w:r w:rsidR="000A5C4F">
        <w:rPr>
          <w:i/>
          <w:lang w:eastAsia="ja-JP"/>
        </w:rPr>
        <w:t xml:space="preserve"> </w:t>
      </w:r>
      <w:r w:rsidRPr="005B6B9F">
        <w:rPr>
          <w:i/>
          <w:lang w:eastAsia="ja-JP"/>
        </w:rPr>
        <w:t>atherosclerotic</w:t>
      </w:r>
      <w:r w:rsidR="000A5C4F">
        <w:rPr>
          <w:i/>
          <w:lang w:eastAsia="ja-JP"/>
        </w:rPr>
        <w:t xml:space="preserve"> </w:t>
      </w:r>
      <w:r w:rsidRPr="005B6B9F">
        <w:rPr>
          <w:i/>
          <w:lang w:eastAsia="ja-JP"/>
        </w:rPr>
        <w:t>cardiovascular</w:t>
      </w:r>
      <w:r w:rsidR="000A5C4F">
        <w:rPr>
          <w:i/>
          <w:lang w:eastAsia="ja-JP"/>
        </w:rPr>
        <w:t xml:space="preserve"> </w:t>
      </w:r>
      <w:r w:rsidRPr="005B6B9F">
        <w:rPr>
          <w:i/>
          <w:lang w:eastAsia="ja-JP"/>
        </w:rPr>
        <w:t>disease</w:t>
      </w:r>
      <w:r>
        <w:rPr>
          <w:lang w:eastAsia="ja-JP"/>
        </w:rPr>
        <w:t>’.</w:t>
      </w:r>
      <w:r w:rsidR="000A5C4F">
        <w:rPr>
          <w:lang w:eastAsia="ja-JP"/>
        </w:rPr>
        <w:t xml:space="preserve"> </w:t>
      </w:r>
      <w:r>
        <w:rPr>
          <w:lang w:eastAsia="ja-JP"/>
        </w:rPr>
        <w:t>No</w:t>
      </w:r>
      <w:r w:rsidR="000A5C4F">
        <w:rPr>
          <w:lang w:eastAsia="ja-JP"/>
        </w:rPr>
        <w:t xml:space="preserve"> </w:t>
      </w:r>
      <w:r>
        <w:rPr>
          <w:lang w:eastAsia="ja-JP"/>
        </w:rPr>
        <w:t>justification</w:t>
      </w:r>
      <w:r w:rsidR="000A5C4F">
        <w:rPr>
          <w:lang w:eastAsia="ja-JP"/>
        </w:rPr>
        <w:t xml:space="preserve"> </w:t>
      </w:r>
      <w:r>
        <w:rPr>
          <w:lang w:eastAsia="ja-JP"/>
        </w:rPr>
        <w:t>for</w:t>
      </w:r>
      <w:r w:rsidR="000A5C4F">
        <w:rPr>
          <w:lang w:eastAsia="ja-JP"/>
        </w:rPr>
        <w:t xml:space="preserve"> </w:t>
      </w:r>
      <w:r>
        <w:rPr>
          <w:lang w:eastAsia="ja-JP"/>
        </w:rPr>
        <w:t>the</w:t>
      </w:r>
      <w:r w:rsidR="000A5C4F">
        <w:rPr>
          <w:lang w:eastAsia="ja-JP"/>
        </w:rPr>
        <w:t xml:space="preserve"> </w:t>
      </w:r>
      <w:r>
        <w:rPr>
          <w:lang w:eastAsia="ja-JP"/>
        </w:rPr>
        <w:t>removal</w:t>
      </w:r>
      <w:r w:rsidR="000A5C4F">
        <w:rPr>
          <w:lang w:eastAsia="ja-JP"/>
        </w:rPr>
        <w:t xml:space="preserve"> </w:t>
      </w:r>
      <w:r>
        <w:rPr>
          <w:lang w:eastAsia="ja-JP"/>
        </w:rPr>
        <w:t>of</w:t>
      </w:r>
      <w:r w:rsidR="000A5C4F">
        <w:rPr>
          <w:lang w:eastAsia="ja-JP"/>
        </w:rPr>
        <w:t xml:space="preserve"> </w:t>
      </w:r>
      <w:r>
        <w:rPr>
          <w:lang w:eastAsia="ja-JP"/>
        </w:rPr>
        <w:t>this</w:t>
      </w:r>
      <w:r w:rsidR="000A5C4F">
        <w:rPr>
          <w:lang w:eastAsia="ja-JP"/>
        </w:rPr>
        <w:t xml:space="preserve"> </w:t>
      </w:r>
      <w:r>
        <w:rPr>
          <w:lang w:eastAsia="ja-JP"/>
        </w:rPr>
        <w:t>is</w:t>
      </w:r>
      <w:r w:rsidR="000A5C4F">
        <w:rPr>
          <w:lang w:eastAsia="ja-JP"/>
        </w:rPr>
        <w:t xml:space="preserve"> </w:t>
      </w:r>
      <w:r>
        <w:rPr>
          <w:lang w:eastAsia="ja-JP"/>
        </w:rPr>
        <w:t>included</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submission.</w:t>
      </w:r>
      <w:r w:rsidR="000A5C4F">
        <w:rPr>
          <w:lang w:eastAsia="ja-JP"/>
        </w:rPr>
        <w:t xml:space="preserve"> </w:t>
      </w:r>
      <w:r>
        <w:rPr>
          <w:lang w:eastAsia="ja-JP"/>
        </w:rPr>
        <w:t>The</w:t>
      </w:r>
      <w:r w:rsidR="000A5C4F">
        <w:rPr>
          <w:lang w:eastAsia="ja-JP"/>
        </w:rPr>
        <w:t xml:space="preserve"> </w:t>
      </w:r>
      <w:r>
        <w:rPr>
          <w:lang w:eastAsia="ja-JP"/>
        </w:rPr>
        <w:t>sponsor</w:t>
      </w:r>
      <w:r w:rsidR="000A5C4F">
        <w:rPr>
          <w:lang w:eastAsia="ja-JP"/>
        </w:rPr>
        <w:t xml:space="preserve"> </w:t>
      </w:r>
      <w:r>
        <w:rPr>
          <w:lang w:eastAsia="ja-JP"/>
        </w:rPr>
        <w:t>has</w:t>
      </w:r>
      <w:r w:rsidR="000A5C4F">
        <w:rPr>
          <w:lang w:eastAsia="ja-JP"/>
        </w:rPr>
        <w:t xml:space="preserve"> </w:t>
      </w:r>
      <w:r>
        <w:rPr>
          <w:lang w:eastAsia="ja-JP"/>
        </w:rPr>
        <w:t>also</w:t>
      </w:r>
      <w:r w:rsidR="000A5C4F">
        <w:rPr>
          <w:lang w:eastAsia="ja-JP"/>
        </w:rPr>
        <w:t xml:space="preserve"> </w:t>
      </w:r>
      <w:r>
        <w:rPr>
          <w:lang w:eastAsia="ja-JP"/>
        </w:rPr>
        <w:t>requested</w:t>
      </w:r>
      <w:r w:rsidR="000A5C4F">
        <w:rPr>
          <w:lang w:eastAsia="ja-JP"/>
        </w:rPr>
        <w:t xml:space="preserve"> </w:t>
      </w:r>
      <w:r>
        <w:rPr>
          <w:lang w:eastAsia="ja-JP"/>
        </w:rPr>
        <w:t>inclusion</w:t>
      </w:r>
      <w:r w:rsidR="000A5C4F">
        <w:rPr>
          <w:lang w:eastAsia="ja-JP"/>
        </w:rPr>
        <w:t xml:space="preserve"> </w:t>
      </w:r>
      <w:r>
        <w:rPr>
          <w:lang w:eastAsia="ja-JP"/>
        </w:rPr>
        <w:t>of</w:t>
      </w:r>
      <w:r w:rsidR="000A5C4F">
        <w:rPr>
          <w:lang w:eastAsia="ja-JP"/>
        </w:rPr>
        <w:t xml:space="preserve"> </w:t>
      </w:r>
      <w:r>
        <w:rPr>
          <w:lang w:eastAsia="ja-JP"/>
        </w:rPr>
        <w:t>use</w:t>
      </w:r>
      <w:r w:rsidR="000A5C4F">
        <w:rPr>
          <w:lang w:eastAsia="ja-JP"/>
        </w:rPr>
        <w:t xml:space="preserve"> </w:t>
      </w:r>
      <w:r>
        <w:rPr>
          <w:lang w:eastAsia="ja-JP"/>
        </w:rPr>
        <w:t>of</w:t>
      </w:r>
      <w:r w:rsidR="000A5C4F">
        <w:rPr>
          <w:lang w:eastAsia="ja-JP"/>
        </w:rPr>
        <w:t xml:space="preserve"> </w:t>
      </w:r>
      <w:r>
        <w:rPr>
          <w:lang w:eastAsia="ja-JP"/>
        </w:rPr>
        <w:t>alirocumab</w:t>
      </w:r>
      <w:r w:rsidR="000A5C4F">
        <w:rPr>
          <w:lang w:eastAsia="ja-JP"/>
        </w:rPr>
        <w:t xml:space="preserve"> </w:t>
      </w:r>
      <w:r>
        <w:rPr>
          <w:lang w:eastAsia="ja-JP"/>
        </w:rPr>
        <w:t>as</w:t>
      </w:r>
      <w:r w:rsidR="000A5C4F">
        <w:rPr>
          <w:lang w:eastAsia="ja-JP"/>
        </w:rPr>
        <w:t xml:space="preserve"> </w:t>
      </w:r>
      <w:r>
        <w:rPr>
          <w:lang w:eastAsia="ja-JP"/>
        </w:rPr>
        <w:t>monotherapy.</w:t>
      </w:r>
      <w:r w:rsidR="000A5C4F">
        <w:rPr>
          <w:lang w:eastAsia="ja-JP"/>
        </w:rPr>
        <w:t xml:space="preserve"> </w:t>
      </w:r>
      <w:r>
        <w:rPr>
          <w:lang w:eastAsia="ja-JP"/>
        </w:rPr>
        <w:t>Again</w:t>
      </w:r>
      <w:r w:rsidR="000A5C4F">
        <w:rPr>
          <w:lang w:eastAsia="ja-JP"/>
        </w:rPr>
        <w:t xml:space="preserve"> </w:t>
      </w:r>
      <w:r>
        <w:rPr>
          <w:lang w:eastAsia="ja-JP"/>
        </w:rPr>
        <w:t>no</w:t>
      </w:r>
      <w:r w:rsidR="000A5C4F">
        <w:rPr>
          <w:lang w:eastAsia="ja-JP"/>
        </w:rPr>
        <w:t xml:space="preserve"> </w:t>
      </w:r>
      <w:r>
        <w:rPr>
          <w:lang w:eastAsia="ja-JP"/>
        </w:rPr>
        <w:t>justification</w:t>
      </w:r>
      <w:r w:rsidR="000A5C4F">
        <w:rPr>
          <w:lang w:eastAsia="ja-JP"/>
        </w:rPr>
        <w:t xml:space="preserve"> </w:t>
      </w:r>
      <w:r>
        <w:rPr>
          <w:lang w:eastAsia="ja-JP"/>
        </w:rPr>
        <w:t>is</w:t>
      </w:r>
      <w:r w:rsidR="000A5C4F">
        <w:rPr>
          <w:lang w:eastAsia="ja-JP"/>
        </w:rPr>
        <w:t xml:space="preserve"> </w:t>
      </w:r>
      <w:r>
        <w:rPr>
          <w:lang w:eastAsia="ja-JP"/>
        </w:rPr>
        <w:t>provided</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submission</w:t>
      </w:r>
      <w:r w:rsidR="000A5C4F">
        <w:rPr>
          <w:lang w:eastAsia="ja-JP"/>
        </w:rPr>
        <w:t xml:space="preserve"> </w:t>
      </w:r>
      <w:r>
        <w:rPr>
          <w:lang w:eastAsia="ja-JP"/>
        </w:rPr>
        <w:t>and</w:t>
      </w:r>
      <w:r w:rsidR="000A5C4F">
        <w:rPr>
          <w:lang w:eastAsia="ja-JP"/>
        </w:rPr>
        <w:t xml:space="preserve"> </w:t>
      </w:r>
      <w:r>
        <w:rPr>
          <w:lang w:eastAsia="ja-JP"/>
        </w:rPr>
        <w:t>as</w:t>
      </w:r>
      <w:r w:rsidR="000A5C4F">
        <w:rPr>
          <w:lang w:eastAsia="ja-JP"/>
        </w:rPr>
        <w:t xml:space="preserve"> </w:t>
      </w:r>
      <w:r>
        <w:rPr>
          <w:lang w:eastAsia="ja-JP"/>
        </w:rPr>
        <w:t>outcome</w:t>
      </w:r>
      <w:r w:rsidR="000A5C4F">
        <w:rPr>
          <w:lang w:eastAsia="ja-JP"/>
        </w:rPr>
        <w:t xml:space="preserve"> </w:t>
      </w:r>
      <w:r>
        <w:rPr>
          <w:lang w:eastAsia="ja-JP"/>
        </w:rPr>
        <w:t>data</w:t>
      </w:r>
      <w:r w:rsidR="000A5C4F">
        <w:rPr>
          <w:lang w:eastAsia="ja-JP"/>
        </w:rPr>
        <w:t xml:space="preserve"> </w:t>
      </w:r>
      <w:r>
        <w:rPr>
          <w:lang w:eastAsia="ja-JP"/>
        </w:rPr>
        <w:t>is</w:t>
      </w:r>
      <w:r w:rsidR="000A5C4F">
        <w:rPr>
          <w:lang w:eastAsia="ja-JP"/>
        </w:rPr>
        <w:t xml:space="preserve"> </w:t>
      </w:r>
      <w:r>
        <w:rPr>
          <w:lang w:eastAsia="ja-JP"/>
        </w:rPr>
        <w:t>still</w:t>
      </w:r>
      <w:r w:rsidR="000A5C4F">
        <w:rPr>
          <w:lang w:eastAsia="ja-JP"/>
        </w:rPr>
        <w:t xml:space="preserve"> </w:t>
      </w:r>
      <w:r>
        <w:rPr>
          <w:lang w:eastAsia="ja-JP"/>
        </w:rPr>
        <w:t>not</w:t>
      </w:r>
      <w:r w:rsidR="000A5C4F">
        <w:rPr>
          <w:lang w:eastAsia="ja-JP"/>
        </w:rPr>
        <w:t xml:space="preserve"> </w:t>
      </w:r>
      <w:r>
        <w:rPr>
          <w:lang w:eastAsia="ja-JP"/>
        </w:rPr>
        <w:t>available</w:t>
      </w:r>
      <w:r w:rsidR="000A5C4F">
        <w:rPr>
          <w:lang w:eastAsia="ja-JP"/>
        </w:rPr>
        <w:t xml:space="preserve"> </w:t>
      </w:r>
      <w:r>
        <w:rPr>
          <w:lang w:eastAsia="ja-JP"/>
        </w:rPr>
        <w:t>monotherapy</w:t>
      </w:r>
      <w:r w:rsidR="000A5C4F">
        <w:rPr>
          <w:lang w:eastAsia="ja-JP"/>
        </w:rPr>
        <w:t xml:space="preserve"> </w:t>
      </w:r>
      <w:r>
        <w:rPr>
          <w:lang w:eastAsia="ja-JP"/>
        </w:rPr>
        <w:t>should</w:t>
      </w:r>
      <w:r w:rsidR="000A5C4F">
        <w:rPr>
          <w:lang w:eastAsia="ja-JP"/>
        </w:rPr>
        <w:t xml:space="preserve"> </w:t>
      </w:r>
      <w:r>
        <w:rPr>
          <w:lang w:eastAsia="ja-JP"/>
        </w:rPr>
        <w:t>not</w:t>
      </w:r>
      <w:r w:rsidR="000A5C4F">
        <w:rPr>
          <w:lang w:eastAsia="ja-JP"/>
        </w:rPr>
        <w:t xml:space="preserve"> </w:t>
      </w:r>
      <w:r>
        <w:rPr>
          <w:lang w:eastAsia="ja-JP"/>
        </w:rPr>
        <w:t>be</w:t>
      </w:r>
      <w:r w:rsidR="000A5C4F">
        <w:rPr>
          <w:lang w:eastAsia="ja-JP"/>
        </w:rPr>
        <w:t xml:space="preserve"> </w:t>
      </w:r>
      <w:r>
        <w:rPr>
          <w:lang w:eastAsia="ja-JP"/>
        </w:rPr>
        <w:t>approved</w:t>
      </w:r>
      <w:r w:rsidR="000A5C4F">
        <w:rPr>
          <w:lang w:eastAsia="ja-JP"/>
        </w:rPr>
        <w:t xml:space="preserve"> </w:t>
      </w:r>
      <w:r>
        <w:rPr>
          <w:lang w:eastAsia="ja-JP"/>
        </w:rPr>
        <w:t>and</w:t>
      </w:r>
      <w:r w:rsidR="000A5C4F">
        <w:rPr>
          <w:lang w:eastAsia="ja-JP"/>
        </w:rPr>
        <w:t xml:space="preserve"> </w:t>
      </w:r>
      <w:r>
        <w:rPr>
          <w:lang w:eastAsia="ja-JP"/>
        </w:rPr>
        <w:t>the</w:t>
      </w:r>
      <w:r w:rsidR="000A5C4F">
        <w:rPr>
          <w:lang w:eastAsia="ja-JP"/>
        </w:rPr>
        <w:t xml:space="preserve"> </w:t>
      </w:r>
      <w:r>
        <w:rPr>
          <w:lang w:eastAsia="ja-JP"/>
        </w:rPr>
        <w:t>requirement</w:t>
      </w:r>
      <w:r w:rsidR="000A5C4F">
        <w:rPr>
          <w:lang w:eastAsia="ja-JP"/>
        </w:rPr>
        <w:t xml:space="preserve"> </w:t>
      </w:r>
      <w:r>
        <w:rPr>
          <w:lang w:eastAsia="ja-JP"/>
        </w:rPr>
        <w:t>for</w:t>
      </w:r>
      <w:r w:rsidR="000A5C4F">
        <w:rPr>
          <w:lang w:eastAsia="ja-JP"/>
        </w:rPr>
        <w:t xml:space="preserve"> </w:t>
      </w:r>
      <w:r>
        <w:rPr>
          <w:lang w:eastAsia="ja-JP"/>
        </w:rPr>
        <w:t>clinical</w:t>
      </w:r>
      <w:r w:rsidR="000A5C4F">
        <w:rPr>
          <w:lang w:eastAsia="ja-JP"/>
        </w:rPr>
        <w:t xml:space="preserve"> </w:t>
      </w:r>
      <w:r>
        <w:rPr>
          <w:lang w:eastAsia="ja-JP"/>
        </w:rPr>
        <w:t>disease</w:t>
      </w:r>
      <w:r w:rsidR="000A5C4F">
        <w:rPr>
          <w:lang w:eastAsia="ja-JP"/>
        </w:rPr>
        <w:t xml:space="preserve"> </w:t>
      </w:r>
      <w:r>
        <w:rPr>
          <w:lang w:eastAsia="ja-JP"/>
        </w:rPr>
        <w:t>should</w:t>
      </w:r>
      <w:r w:rsidR="000A5C4F">
        <w:rPr>
          <w:lang w:eastAsia="ja-JP"/>
        </w:rPr>
        <w:t xml:space="preserve"> </w:t>
      </w:r>
      <w:r>
        <w:rPr>
          <w:lang w:eastAsia="ja-JP"/>
        </w:rPr>
        <w:t>remain.</w:t>
      </w:r>
    </w:p>
    <w:p w:rsidR="00605AD4" w:rsidRPr="00605AD4" w:rsidRDefault="00FC3FF8" w:rsidP="00605AD4">
      <w:pPr>
        <w:rPr>
          <w:lang w:eastAsia="ja-JP"/>
        </w:rPr>
      </w:pPr>
      <w:r>
        <w:rPr>
          <w:lang w:eastAsia="ja-JP"/>
        </w:rPr>
        <w:t>Given</w:t>
      </w:r>
      <w:r w:rsidR="000A5C4F">
        <w:rPr>
          <w:lang w:eastAsia="ja-JP"/>
        </w:rPr>
        <w:t xml:space="preserve"> </w:t>
      </w:r>
      <w:r>
        <w:rPr>
          <w:lang w:eastAsia="ja-JP"/>
        </w:rPr>
        <w:t>that</w:t>
      </w:r>
      <w:r w:rsidR="000A5C4F">
        <w:rPr>
          <w:lang w:eastAsia="ja-JP"/>
        </w:rPr>
        <w:t xml:space="preserve"> </w:t>
      </w:r>
      <w:r>
        <w:rPr>
          <w:lang w:eastAsia="ja-JP"/>
        </w:rPr>
        <w:t>the</w:t>
      </w:r>
      <w:r w:rsidR="000A5C4F">
        <w:rPr>
          <w:lang w:eastAsia="ja-JP"/>
        </w:rPr>
        <w:t xml:space="preserve"> </w:t>
      </w:r>
      <w:r>
        <w:rPr>
          <w:lang w:eastAsia="ja-JP"/>
        </w:rPr>
        <w:t>studies</w:t>
      </w:r>
      <w:r w:rsidR="000A5C4F">
        <w:rPr>
          <w:lang w:eastAsia="ja-JP"/>
        </w:rPr>
        <w:t xml:space="preserve"> </w:t>
      </w:r>
      <w:r>
        <w:rPr>
          <w:lang w:eastAsia="ja-JP"/>
        </w:rPr>
        <w:t>submitted</w:t>
      </w:r>
      <w:r w:rsidR="000A5C4F">
        <w:rPr>
          <w:lang w:eastAsia="ja-JP"/>
        </w:rPr>
        <w:t xml:space="preserve"> </w:t>
      </w:r>
      <w:r>
        <w:rPr>
          <w:lang w:eastAsia="ja-JP"/>
        </w:rPr>
        <w:t>were</w:t>
      </w:r>
      <w:r w:rsidR="000A5C4F">
        <w:rPr>
          <w:lang w:eastAsia="ja-JP"/>
        </w:rPr>
        <w:t xml:space="preserve"> </w:t>
      </w:r>
      <w:r>
        <w:rPr>
          <w:lang w:eastAsia="ja-JP"/>
        </w:rPr>
        <w:t>based</w:t>
      </w:r>
      <w:r w:rsidR="000A5C4F">
        <w:rPr>
          <w:lang w:eastAsia="ja-JP"/>
        </w:rPr>
        <w:t xml:space="preserve"> </w:t>
      </w:r>
      <w:r>
        <w:rPr>
          <w:lang w:eastAsia="ja-JP"/>
        </w:rPr>
        <w:t>on</w:t>
      </w:r>
      <w:r w:rsidR="000A5C4F">
        <w:rPr>
          <w:lang w:eastAsia="ja-JP"/>
        </w:rPr>
        <w:t xml:space="preserve"> </w:t>
      </w:r>
      <w:r>
        <w:rPr>
          <w:lang w:eastAsia="ja-JP"/>
        </w:rPr>
        <w:t>the</w:t>
      </w:r>
      <w:r w:rsidR="000A5C4F">
        <w:rPr>
          <w:lang w:eastAsia="ja-JP"/>
        </w:rPr>
        <w:t xml:space="preserve"> </w:t>
      </w:r>
      <w:r>
        <w:rPr>
          <w:lang w:eastAsia="ja-JP"/>
        </w:rPr>
        <w:t>same</w:t>
      </w:r>
      <w:r w:rsidR="000A5C4F">
        <w:rPr>
          <w:lang w:eastAsia="ja-JP"/>
        </w:rPr>
        <w:t xml:space="preserve"> </w:t>
      </w:r>
      <w:r>
        <w:rPr>
          <w:lang w:eastAsia="ja-JP"/>
        </w:rPr>
        <w:t>patient</w:t>
      </w:r>
      <w:r w:rsidR="000A5C4F">
        <w:rPr>
          <w:lang w:eastAsia="ja-JP"/>
        </w:rPr>
        <w:t xml:space="preserve"> </w:t>
      </w:r>
      <w:r>
        <w:rPr>
          <w:lang w:eastAsia="ja-JP"/>
        </w:rPr>
        <w:t>groups</w:t>
      </w:r>
      <w:r w:rsidR="000A5C4F">
        <w:rPr>
          <w:lang w:eastAsia="ja-JP"/>
        </w:rPr>
        <w:t xml:space="preserve"> </w:t>
      </w:r>
      <w:r>
        <w:rPr>
          <w:lang w:eastAsia="ja-JP"/>
        </w:rPr>
        <w:t>as</w:t>
      </w:r>
      <w:r w:rsidR="000A5C4F">
        <w:rPr>
          <w:lang w:eastAsia="ja-JP"/>
        </w:rPr>
        <w:t xml:space="preserve"> </w:t>
      </w:r>
      <w:r>
        <w:rPr>
          <w:lang w:eastAsia="ja-JP"/>
        </w:rPr>
        <w:t>those</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initial</w:t>
      </w:r>
      <w:r w:rsidR="000A5C4F">
        <w:rPr>
          <w:lang w:eastAsia="ja-JP"/>
        </w:rPr>
        <w:t xml:space="preserve"> </w:t>
      </w:r>
      <w:r>
        <w:rPr>
          <w:lang w:eastAsia="ja-JP"/>
        </w:rPr>
        <w:t>application,</w:t>
      </w:r>
      <w:r w:rsidR="000A5C4F">
        <w:rPr>
          <w:lang w:eastAsia="ja-JP"/>
        </w:rPr>
        <w:t xml:space="preserve"> </w:t>
      </w:r>
      <w:r>
        <w:rPr>
          <w:lang w:eastAsia="ja-JP"/>
        </w:rPr>
        <w:t>there</w:t>
      </w:r>
      <w:r w:rsidR="000A5C4F">
        <w:rPr>
          <w:lang w:eastAsia="ja-JP"/>
        </w:rPr>
        <w:t xml:space="preserve"> </w:t>
      </w:r>
      <w:r>
        <w:rPr>
          <w:lang w:eastAsia="ja-JP"/>
        </w:rPr>
        <w:t>does</w:t>
      </w:r>
      <w:r w:rsidR="000A5C4F">
        <w:rPr>
          <w:lang w:eastAsia="ja-JP"/>
        </w:rPr>
        <w:t xml:space="preserve"> </w:t>
      </w:r>
      <w:r>
        <w:rPr>
          <w:lang w:eastAsia="ja-JP"/>
        </w:rPr>
        <w:t>not</w:t>
      </w:r>
      <w:r w:rsidR="000A5C4F">
        <w:rPr>
          <w:lang w:eastAsia="ja-JP"/>
        </w:rPr>
        <w:t xml:space="preserve"> </w:t>
      </w:r>
      <w:r>
        <w:rPr>
          <w:lang w:eastAsia="ja-JP"/>
        </w:rPr>
        <w:t>appear</w:t>
      </w:r>
      <w:r w:rsidR="000A5C4F">
        <w:rPr>
          <w:lang w:eastAsia="ja-JP"/>
        </w:rPr>
        <w:t xml:space="preserve"> </w:t>
      </w:r>
      <w:r>
        <w:rPr>
          <w:lang w:eastAsia="ja-JP"/>
        </w:rPr>
        <w:t>to</w:t>
      </w:r>
      <w:r w:rsidR="000A5C4F">
        <w:rPr>
          <w:lang w:eastAsia="ja-JP"/>
        </w:rPr>
        <w:t xml:space="preserve"> </w:t>
      </w:r>
      <w:r>
        <w:rPr>
          <w:lang w:eastAsia="ja-JP"/>
        </w:rPr>
        <w:t>be</w:t>
      </w:r>
      <w:r w:rsidR="000A5C4F">
        <w:rPr>
          <w:lang w:eastAsia="ja-JP"/>
        </w:rPr>
        <w:t xml:space="preserve"> </w:t>
      </w:r>
      <w:r>
        <w:rPr>
          <w:lang w:eastAsia="ja-JP"/>
        </w:rPr>
        <w:t>any</w:t>
      </w:r>
      <w:r w:rsidR="000A5C4F">
        <w:rPr>
          <w:lang w:eastAsia="ja-JP"/>
        </w:rPr>
        <w:t xml:space="preserve"> </w:t>
      </w:r>
      <w:r>
        <w:rPr>
          <w:lang w:eastAsia="ja-JP"/>
        </w:rPr>
        <w:t>basis</w:t>
      </w:r>
      <w:r w:rsidR="000A5C4F">
        <w:rPr>
          <w:lang w:eastAsia="ja-JP"/>
        </w:rPr>
        <w:t xml:space="preserve"> </w:t>
      </w:r>
      <w:r>
        <w:rPr>
          <w:lang w:eastAsia="ja-JP"/>
        </w:rPr>
        <w:t>for</w:t>
      </w:r>
      <w:r w:rsidR="000A5C4F">
        <w:rPr>
          <w:lang w:eastAsia="ja-JP"/>
        </w:rPr>
        <w:t xml:space="preserve"> </w:t>
      </w:r>
      <w:r>
        <w:rPr>
          <w:lang w:eastAsia="ja-JP"/>
        </w:rPr>
        <w:t>changing</w:t>
      </w:r>
      <w:r w:rsidR="000A5C4F">
        <w:rPr>
          <w:lang w:eastAsia="ja-JP"/>
        </w:rPr>
        <w:t xml:space="preserve"> </w:t>
      </w:r>
      <w:r>
        <w:rPr>
          <w:lang w:eastAsia="ja-JP"/>
        </w:rPr>
        <w:t>the</w:t>
      </w:r>
      <w:r w:rsidR="000A5C4F">
        <w:rPr>
          <w:lang w:eastAsia="ja-JP"/>
        </w:rPr>
        <w:t xml:space="preserve"> </w:t>
      </w:r>
      <w:r>
        <w:rPr>
          <w:lang w:eastAsia="ja-JP"/>
        </w:rPr>
        <w:t>wording</w:t>
      </w:r>
      <w:r w:rsidR="000A5C4F">
        <w:rPr>
          <w:lang w:eastAsia="ja-JP"/>
        </w:rPr>
        <w:t xml:space="preserve"> </w:t>
      </w:r>
      <w:r>
        <w:rPr>
          <w:lang w:eastAsia="ja-JP"/>
        </w:rPr>
        <w:t>of</w:t>
      </w:r>
      <w:r w:rsidR="000A5C4F">
        <w:rPr>
          <w:lang w:eastAsia="ja-JP"/>
        </w:rPr>
        <w:t xml:space="preserve"> </w:t>
      </w:r>
      <w:r>
        <w:rPr>
          <w:lang w:eastAsia="ja-JP"/>
        </w:rPr>
        <w:t>the</w:t>
      </w:r>
      <w:r w:rsidR="000A5C4F">
        <w:rPr>
          <w:lang w:eastAsia="ja-JP"/>
        </w:rPr>
        <w:t xml:space="preserve"> </w:t>
      </w:r>
      <w:r>
        <w:rPr>
          <w:lang w:eastAsia="ja-JP"/>
        </w:rPr>
        <w:t>indication.</w:t>
      </w:r>
      <w:r w:rsidR="000A5C4F">
        <w:rPr>
          <w:lang w:eastAsia="ja-JP"/>
        </w:rPr>
        <w:t xml:space="preserve"> </w:t>
      </w:r>
      <w:r>
        <w:rPr>
          <w:lang w:eastAsia="ja-JP"/>
        </w:rPr>
        <w:t>The</w:t>
      </w:r>
      <w:r w:rsidR="000A5C4F">
        <w:rPr>
          <w:lang w:eastAsia="ja-JP"/>
        </w:rPr>
        <w:t xml:space="preserve"> </w:t>
      </w:r>
      <w:r>
        <w:rPr>
          <w:lang w:eastAsia="ja-JP"/>
        </w:rPr>
        <w:t>additional</w:t>
      </w:r>
      <w:r w:rsidR="000A5C4F">
        <w:rPr>
          <w:lang w:eastAsia="ja-JP"/>
        </w:rPr>
        <w:t xml:space="preserve"> </w:t>
      </w:r>
      <w:r>
        <w:rPr>
          <w:lang w:eastAsia="ja-JP"/>
        </w:rPr>
        <w:t>data</w:t>
      </w:r>
      <w:r w:rsidR="000A5C4F">
        <w:rPr>
          <w:lang w:eastAsia="ja-JP"/>
        </w:rPr>
        <w:t xml:space="preserve"> </w:t>
      </w:r>
      <w:r>
        <w:rPr>
          <w:lang w:eastAsia="ja-JP"/>
        </w:rPr>
        <w:t>provided</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final</w:t>
      </w:r>
      <w:r w:rsidR="000A5C4F">
        <w:rPr>
          <w:lang w:eastAsia="ja-JP"/>
        </w:rPr>
        <w:t xml:space="preserve"> </w:t>
      </w:r>
      <w:r>
        <w:rPr>
          <w:lang w:eastAsia="ja-JP"/>
        </w:rPr>
        <w:t>reports</w:t>
      </w:r>
      <w:r w:rsidR="000A5C4F">
        <w:rPr>
          <w:lang w:eastAsia="ja-JP"/>
        </w:rPr>
        <w:t xml:space="preserve"> </w:t>
      </w:r>
      <w:r>
        <w:rPr>
          <w:lang w:eastAsia="ja-JP"/>
        </w:rPr>
        <w:t>demonstrates</w:t>
      </w:r>
      <w:r w:rsidR="000A5C4F">
        <w:rPr>
          <w:lang w:eastAsia="ja-JP"/>
        </w:rPr>
        <w:t xml:space="preserve"> </w:t>
      </w:r>
      <w:r>
        <w:rPr>
          <w:lang w:eastAsia="ja-JP"/>
        </w:rPr>
        <w:t>that</w:t>
      </w:r>
      <w:r w:rsidR="000A5C4F">
        <w:rPr>
          <w:lang w:eastAsia="ja-JP"/>
        </w:rPr>
        <w:t xml:space="preserve"> </w:t>
      </w:r>
      <w:r>
        <w:rPr>
          <w:lang w:eastAsia="ja-JP"/>
        </w:rPr>
        <w:t>the</w:t>
      </w:r>
      <w:r w:rsidR="000A5C4F">
        <w:rPr>
          <w:lang w:eastAsia="ja-JP"/>
        </w:rPr>
        <w:t xml:space="preserve"> </w:t>
      </w:r>
      <w:r>
        <w:rPr>
          <w:lang w:eastAsia="ja-JP"/>
        </w:rPr>
        <w:t>efficacy</w:t>
      </w:r>
      <w:r w:rsidR="000A5C4F">
        <w:rPr>
          <w:lang w:eastAsia="ja-JP"/>
        </w:rPr>
        <w:t xml:space="preserve"> </w:t>
      </w:r>
      <w:r>
        <w:rPr>
          <w:lang w:eastAsia="ja-JP"/>
        </w:rPr>
        <w:t>is</w:t>
      </w:r>
      <w:r w:rsidR="000A5C4F">
        <w:rPr>
          <w:lang w:eastAsia="ja-JP"/>
        </w:rPr>
        <w:t xml:space="preserve"> </w:t>
      </w:r>
      <w:r>
        <w:rPr>
          <w:lang w:eastAsia="ja-JP"/>
        </w:rPr>
        <w:t>persistent</w:t>
      </w:r>
      <w:r w:rsidR="000A5C4F">
        <w:rPr>
          <w:lang w:eastAsia="ja-JP"/>
        </w:rPr>
        <w:t xml:space="preserve"> </w:t>
      </w:r>
      <w:r>
        <w:rPr>
          <w:lang w:eastAsia="ja-JP"/>
        </w:rPr>
        <w:t>for</w:t>
      </w:r>
      <w:r w:rsidR="000A5C4F">
        <w:rPr>
          <w:lang w:eastAsia="ja-JP"/>
        </w:rPr>
        <w:t xml:space="preserve"> </w:t>
      </w:r>
      <w:r>
        <w:rPr>
          <w:lang w:eastAsia="ja-JP"/>
        </w:rPr>
        <w:t>at</w:t>
      </w:r>
      <w:r w:rsidR="000A5C4F">
        <w:rPr>
          <w:lang w:eastAsia="ja-JP"/>
        </w:rPr>
        <w:t xml:space="preserve"> </w:t>
      </w:r>
      <w:r>
        <w:rPr>
          <w:lang w:eastAsia="ja-JP"/>
        </w:rPr>
        <w:t>least</w:t>
      </w:r>
      <w:r w:rsidR="000A5C4F">
        <w:rPr>
          <w:lang w:eastAsia="ja-JP"/>
        </w:rPr>
        <w:t xml:space="preserve"> </w:t>
      </w:r>
      <w:r>
        <w:rPr>
          <w:lang w:eastAsia="ja-JP"/>
        </w:rPr>
        <w:t>78</w:t>
      </w:r>
      <w:r w:rsidR="000A5C4F">
        <w:rPr>
          <w:lang w:eastAsia="ja-JP"/>
        </w:rPr>
        <w:t xml:space="preserve"> </w:t>
      </w:r>
      <w:r>
        <w:rPr>
          <w:lang w:eastAsia="ja-JP"/>
        </w:rPr>
        <w:t>weeks</w:t>
      </w:r>
      <w:r w:rsidR="000A5C4F">
        <w:rPr>
          <w:lang w:eastAsia="ja-JP"/>
        </w:rPr>
        <w:t xml:space="preserve"> </w:t>
      </w:r>
      <w:r>
        <w:rPr>
          <w:lang w:eastAsia="ja-JP"/>
        </w:rPr>
        <w:t>with</w:t>
      </w:r>
      <w:r w:rsidR="000A5C4F">
        <w:rPr>
          <w:lang w:eastAsia="ja-JP"/>
        </w:rPr>
        <w:t xml:space="preserve"> </w:t>
      </w:r>
      <w:r>
        <w:rPr>
          <w:lang w:eastAsia="ja-JP"/>
        </w:rPr>
        <w:t>no</w:t>
      </w:r>
      <w:r w:rsidR="000A5C4F">
        <w:rPr>
          <w:lang w:eastAsia="ja-JP"/>
        </w:rPr>
        <w:t xml:space="preserve"> </w:t>
      </w:r>
      <w:r>
        <w:rPr>
          <w:lang w:eastAsia="ja-JP"/>
        </w:rPr>
        <w:t>new</w:t>
      </w:r>
      <w:r w:rsidR="000A5C4F">
        <w:rPr>
          <w:lang w:eastAsia="ja-JP"/>
        </w:rPr>
        <w:t xml:space="preserve"> </w:t>
      </w:r>
      <w:r>
        <w:rPr>
          <w:lang w:eastAsia="ja-JP"/>
        </w:rPr>
        <w:t>safety</w:t>
      </w:r>
      <w:r w:rsidR="000A5C4F">
        <w:rPr>
          <w:lang w:eastAsia="ja-JP"/>
        </w:rPr>
        <w:t xml:space="preserve"> </w:t>
      </w:r>
      <w:r>
        <w:rPr>
          <w:lang w:eastAsia="ja-JP"/>
        </w:rPr>
        <w:t>issues</w:t>
      </w:r>
      <w:r w:rsidR="000A5C4F">
        <w:rPr>
          <w:lang w:eastAsia="ja-JP"/>
        </w:rPr>
        <w:t xml:space="preserve"> </w:t>
      </w:r>
      <w:r>
        <w:rPr>
          <w:lang w:eastAsia="ja-JP"/>
        </w:rPr>
        <w:t>identified</w:t>
      </w:r>
      <w:r w:rsidR="000A5C4F">
        <w:rPr>
          <w:lang w:eastAsia="ja-JP"/>
        </w:rPr>
        <w:t xml:space="preserve"> </w:t>
      </w:r>
      <w:r>
        <w:rPr>
          <w:lang w:eastAsia="ja-JP"/>
        </w:rPr>
        <w:t>and</w:t>
      </w:r>
      <w:r w:rsidR="000A5C4F">
        <w:rPr>
          <w:lang w:eastAsia="ja-JP"/>
        </w:rPr>
        <w:t xml:space="preserve"> </w:t>
      </w:r>
      <w:r>
        <w:rPr>
          <w:lang w:eastAsia="ja-JP"/>
        </w:rPr>
        <w:t>some</w:t>
      </w:r>
      <w:r w:rsidR="000A5C4F">
        <w:rPr>
          <w:lang w:eastAsia="ja-JP"/>
        </w:rPr>
        <w:t xml:space="preserve"> </w:t>
      </w:r>
      <w:r>
        <w:rPr>
          <w:lang w:eastAsia="ja-JP"/>
        </w:rPr>
        <w:t>reassurance</w:t>
      </w:r>
      <w:r w:rsidR="000A5C4F">
        <w:rPr>
          <w:lang w:eastAsia="ja-JP"/>
        </w:rPr>
        <w:t xml:space="preserve"> </w:t>
      </w:r>
      <w:r>
        <w:rPr>
          <w:lang w:eastAsia="ja-JP"/>
        </w:rPr>
        <w:t>about</w:t>
      </w:r>
      <w:r w:rsidR="000A5C4F">
        <w:rPr>
          <w:lang w:eastAsia="ja-JP"/>
        </w:rPr>
        <w:t xml:space="preserve"> </w:t>
      </w:r>
      <w:r>
        <w:rPr>
          <w:lang w:eastAsia="ja-JP"/>
        </w:rPr>
        <w:t>the</w:t>
      </w:r>
      <w:r w:rsidR="000A5C4F">
        <w:rPr>
          <w:lang w:eastAsia="ja-JP"/>
        </w:rPr>
        <w:t xml:space="preserve"> </w:t>
      </w:r>
      <w:r>
        <w:rPr>
          <w:lang w:eastAsia="ja-JP"/>
        </w:rPr>
        <w:t>safety</w:t>
      </w:r>
      <w:r w:rsidR="000A5C4F">
        <w:rPr>
          <w:lang w:eastAsia="ja-JP"/>
        </w:rPr>
        <w:t xml:space="preserve"> </w:t>
      </w:r>
      <w:r>
        <w:rPr>
          <w:lang w:eastAsia="ja-JP"/>
        </w:rPr>
        <w:t>with</w:t>
      </w:r>
      <w:r w:rsidR="000A5C4F">
        <w:rPr>
          <w:lang w:eastAsia="ja-JP"/>
        </w:rPr>
        <w:t xml:space="preserve"> </w:t>
      </w:r>
      <w:r>
        <w:rPr>
          <w:lang w:eastAsia="ja-JP"/>
        </w:rPr>
        <w:t>regard</w:t>
      </w:r>
      <w:r w:rsidR="000A5C4F">
        <w:rPr>
          <w:lang w:eastAsia="ja-JP"/>
        </w:rPr>
        <w:t xml:space="preserve"> </w:t>
      </w:r>
      <w:r>
        <w:rPr>
          <w:lang w:eastAsia="ja-JP"/>
        </w:rPr>
        <w:t>to</w:t>
      </w:r>
      <w:r w:rsidR="000A5C4F">
        <w:rPr>
          <w:lang w:eastAsia="ja-JP"/>
        </w:rPr>
        <w:t xml:space="preserve"> </w:t>
      </w:r>
      <w:r>
        <w:rPr>
          <w:lang w:eastAsia="ja-JP"/>
        </w:rPr>
        <w:t>neurocognitive</w:t>
      </w:r>
      <w:r w:rsidR="000A5C4F">
        <w:rPr>
          <w:lang w:eastAsia="ja-JP"/>
        </w:rPr>
        <w:t xml:space="preserve"> </w:t>
      </w:r>
      <w:r>
        <w:rPr>
          <w:lang w:eastAsia="ja-JP"/>
        </w:rPr>
        <w:t>events</w:t>
      </w:r>
      <w:r w:rsidR="000A5C4F">
        <w:rPr>
          <w:lang w:eastAsia="ja-JP"/>
        </w:rPr>
        <w:t xml:space="preserve"> </w:t>
      </w:r>
      <w:r>
        <w:rPr>
          <w:lang w:eastAsia="ja-JP"/>
        </w:rPr>
        <w:t>and</w:t>
      </w:r>
      <w:r w:rsidR="000A5C4F">
        <w:rPr>
          <w:lang w:eastAsia="ja-JP"/>
        </w:rPr>
        <w:t xml:space="preserve"> </w:t>
      </w:r>
      <w:r>
        <w:rPr>
          <w:lang w:eastAsia="ja-JP"/>
        </w:rPr>
        <w:t>diabetes.</w:t>
      </w:r>
    </w:p>
    <w:p w:rsidR="00605AD4" w:rsidRPr="00605AD4" w:rsidRDefault="00605AD4" w:rsidP="00812F6C">
      <w:pPr>
        <w:pStyle w:val="Heading3"/>
        <w:rPr>
          <w:rFonts w:eastAsia="Cambria"/>
        </w:rPr>
      </w:pPr>
      <w:bookmarkStart w:id="131" w:name="_Toc529453511"/>
      <w:r w:rsidRPr="00605AD4">
        <w:rPr>
          <w:rFonts w:eastAsia="Cambria"/>
        </w:rPr>
        <w:t>Second</w:t>
      </w:r>
      <w:r w:rsidR="000A5C4F">
        <w:rPr>
          <w:rFonts w:eastAsia="Cambria"/>
        </w:rPr>
        <w:t xml:space="preserve"> </w:t>
      </w:r>
      <w:r w:rsidR="00812F6C">
        <w:rPr>
          <w:rFonts w:eastAsia="Cambria"/>
        </w:rPr>
        <w:t>r</w:t>
      </w:r>
      <w:r w:rsidRPr="00605AD4">
        <w:rPr>
          <w:rFonts w:eastAsia="Cambria"/>
        </w:rPr>
        <w:t>ound</w:t>
      </w:r>
      <w:r w:rsidR="000A5C4F">
        <w:rPr>
          <w:rFonts w:eastAsia="Cambria"/>
        </w:rPr>
        <w:t xml:space="preserve"> </w:t>
      </w:r>
      <w:r w:rsidR="00812F6C" w:rsidRPr="00812F6C">
        <w:rPr>
          <w:rFonts w:eastAsia="Cambria"/>
        </w:rPr>
        <w:t>e</w:t>
      </w:r>
      <w:r w:rsidRPr="00812F6C">
        <w:rPr>
          <w:rFonts w:eastAsia="Cambria"/>
        </w:rPr>
        <w:t>valuation</w:t>
      </w:r>
      <w:bookmarkEnd w:id="131"/>
    </w:p>
    <w:p w:rsidR="006136D7" w:rsidRPr="00605AD4" w:rsidRDefault="00500337" w:rsidP="00812F6C">
      <w:r w:rsidRPr="00500337">
        <w:t>For</w:t>
      </w:r>
      <w:r w:rsidR="000A5C4F">
        <w:t xml:space="preserve"> </w:t>
      </w:r>
      <w:r w:rsidRPr="00500337">
        <w:t>details</w:t>
      </w:r>
      <w:r w:rsidR="000A5C4F">
        <w:t xml:space="preserve"> </w:t>
      </w:r>
      <w:r w:rsidRPr="00500337">
        <w:t>of</w:t>
      </w:r>
      <w:r w:rsidR="000A5C4F">
        <w:t xml:space="preserve"> </w:t>
      </w:r>
      <w:r w:rsidRPr="00500337">
        <w:t>the</w:t>
      </w:r>
      <w:r w:rsidR="000A5C4F">
        <w:t xml:space="preserve"> </w:t>
      </w:r>
      <w:r w:rsidRPr="00500337">
        <w:t>second</w:t>
      </w:r>
      <w:r w:rsidR="000A5C4F">
        <w:t xml:space="preserve"> </w:t>
      </w:r>
      <w:r w:rsidRPr="00500337">
        <w:t>round</w:t>
      </w:r>
      <w:r w:rsidR="000A5C4F">
        <w:t xml:space="preserve"> </w:t>
      </w:r>
      <w:r w:rsidRPr="00500337">
        <w:t>evaluation</w:t>
      </w:r>
      <w:r w:rsidR="000A5C4F">
        <w:t xml:space="preserve"> </w:t>
      </w:r>
      <w:r w:rsidRPr="00500337">
        <w:t>including</w:t>
      </w:r>
      <w:r w:rsidR="000A5C4F">
        <w:t xml:space="preserve"> </w:t>
      </w:r>
      <w:r w:rsidRPr="00500337">
        <w:t>the</w:t>
      </w:r>
      <w:r w:rsidR="000A5C4F">
        <w:t xml:space="preserve"> </w:t>
      </w:r>
      <w:r w:rsidRPr="00500337">
        <w:t>issues</w:t>
      </w:r>
      <w:r w:rsidR="000A5C4F">
        <w:t xml:space="preserve"> </w:t>
      </w:r>
      <w:r w:rsidRPr="00500337">
        <w:t>raised</w:t>
      </w:r>
      <w:r w:rsidR="000A5C4F">
        <w:t xml:space="preserve"> </w:t>
      </w:r>
      <w:r w:rsidRPr="00500337">
        <w:t>by</w:t>
      </w:r>
      <w:r w:rsidR="000A5C4F">
        <w:t xml:space="preserve"> </w:t>
      </w:r>
      <w:r w:rsidRPr="00500337">
        <w:t>the</w:t>
      </w:r>
      <w:r w:rsidR="000A5C4F">
        <w:t xml:space="preserve"> </w:t>
      </w:r>
      <w:r w:rsidRPr="00500337">
        <w:t>evaluator</w:t>
      </w:r>
      <w:r w:rsidR="000A5C4F">
        <w:t xml:space="preserve"> </w:t>
      </w:r>
      <w:r w:rsidRPr="00500337">
        <w:t>(Clinical</w:t>
      </w:r>
      <w:r w:rsidR="000A5C4F">
        <w:t xml:space="preserve"> </w:t>
      </w:r>
      <w:r w:rsidRPr="00500337">
        <w:t>questions),</w:t>
      </w:r>
      <w:r w:rsidR="000A5C4F">
        <w:t xml:space="preserve"> </w:t>
      </w:r>
      <w:r w:rsidRPr="00500337">
        <w:t>the</w:t>
      </w:r>
      <w:r w:rsidR="000A5C4F">
        <w:t xml:space="preserve"> </w:t>
      </w:r>
      <w:r w:rsidRPr="00500337">
        <w:t>sponsor’s</w:t>
      </w:r>
      <w:r w:rsidR="000A5C4F">
        <w:t xml:space="preserve"> </w:t>
      </w:r>
      <w:r w:rsidRPr="00500337">
        <w:t>responses</w:t>
      </w:r>
      <w:r w:rsidR="000A5C4F">
        <w:t xml:space="preserve"> </w:t>
      </w:r>
      <w:r w:rsidRPr="00500337">
        <w:t>and</w:t>
      </w:r>
      <w:r w:rsidR="000A5C4F">
        <w:t xml:space="preserve"> </w:t>
      </w:r>
      <w:r w:rsidRPr="00500337">
        <w:t>the</w:t>
      </w:r>
      <w:r w:rsidR="000A5C4F">
        <w:t xml:space="preserve"> </w:t>
      </w:r>
      <w:r w:rsidRPr="00500337">
        <w:t>evaluation</w:t>
      </w:r>
      <w:r w:rsidR="000A5C4F">
        <w:t xml:space="preserve"> </w:t>
      </w:r>
      <w:r w:rsidRPr="00500337">
        <w:t>of</w:t>
      </w:r>
      <w:r w:rsidR="000A5C4F">
        <w:t xml:space="preserve"> </w:t>
      </w:r>
      <w:r w:rsidRPr="00500337">
        <w:t>these</w:t>
      </w:r>
      <w:r w:rsidR="000A5C4F">
        <w:t xml:space="preserve"> </w:t>
      </w:r>
      <w:r w:rsidRPr="00500337">
        <w:t>responses</w:t>
      </w:r>
      <w:r w:rsidR="000A5C4F">
        <w:t xml:space="preserve"> </w:t>
      </w:r>
      <w:r w:rsidRPr="00500337">
        <w:t>please</w:t>
      </w:r>
      <w:r w:rsidR="000A5C4F">
        <w:t xml:space="preserve"> </w:t>
      </w:r>
      <w:r w:rsidRPr="00500337">
        <w:t>see</w:t>
      </w:r>
      <w:r w:rsidR="000A5C4F">
        <w:t xml:space="preserve"> </w:t>
      </w:r>
      <w:r w:rsidRPr="00500337">
        <w:t>Attachment</w:t>
      </w:r>
      <w:r w:rsidR="000A5C4F">
        <w:t xml:space="preserve"> </w:t>
      </w:r>
      <w:r w:rsidRPr="00500337">
        <w:t>2.</w:t>
      </w:r>
    </w:p>
    <w:p w:rsidR="00605AD4" w:rsidRPr="00605AD4" w:rsidRDefault="00605AD4" w:rsidP="00812F6C">
      <w:pPr>
        <w:pStyle w:val="Heading3"/>
        <w:rPr>
          <w:rFonts w:eastAsia="Cambria"/>
        </w:rPr>
      </w:pPr>
      <w:bookmarkStart w:id="132" w:name="_Toc529453512"/>
      <w:r w:rsidRPr="00605AD4">
        <w:rPr>
          <w:rFonts w:eastAsia="Cambria"/>
        </w:rPr>
        <w:t>Second</w:t>
      </w:r>
      <w:r w:rsidR="000A5C4F">
        <w:rPr>
          <w:rFonts w:eastAsia="Cambria"/>
        </w:rPr>
        <w:t xml:space="preserve"> </w:t>
      </w:r>
      <w:r w:rsidR="00812F6C">
        <w:rPr>
          <w:rFonts w:eastAsia="Cambria"/>
        </w:rPr>
        <w:t>r</w:t>
      </w:r>
      <w:r w:rsidRPr="00605AD4">
        <w:rPr>
          <w:rFonts w:eastAsia="Cambria"/>
        </w:rPr>
        <w:t>ound</w:t>
      </w:r>
      <w:r w:rsidR="000A5C4F">
        <w:rPr>
          <w:rFonts w:eastAsia="Cambria"/>
        </w:rPr>
        <w:t xml:space="preserve"> </w:t>
      </w:r>
      <w:r w:rsidR="00812F6C">
        <w:rPr>
          <w:rFonts w:eastAsia="Cambria"/>
        </w:rPr>
        <w:t>b</w:t>
      </w:r>
      <w:r w:rsidRPr="00605AD4">
        <w:rPr>
          <w:rFonts w:eastAsia="Cambria"/>
        </w:rPr>
        <w:t>enefit-</w:t>
      </w:r>
      <w:r w:rsidR="00812F6C">
        <w:rPr>
          <w:rFonts w:eastAsia="Cambria"/>
        </w:rPr>
        <w:t>r</w:t>
      </w:r>
      <w:r w:rsidRPr="00605AD4">
        <w:rPr>
          <w:rFonts w:eastAsia="Cambria"/>
        </w:rPr>
        <w:t>isk</w:t>
      </w:r>
      <w:r w:rsidR="000A5C4F">
        <w:rPr>
          <w:rFonts w:eastAsia="Cambria"/>
        </w:rPr>
        <w:t xml:space="preserve"> </w:t>
      </w:r>
      <w:r w:rsidR="00812F6C" w:rsidRPr="00812F6C">
        <w:rPr>
          <w:rFonts w:eastAsia="Cambria"/>
        </w:rPr>
        <w:t>a</w:t>
      </w:r>
      <w:r w:rsidRPr="00812F6C">
        <w:rPr>
          <w:rFonts w:eastAsia="Cambria"/>
        </w:rPr>
        <w:t>ssessment</w:t>
      </w:r>
      <w:bookmarkEnd w:id="132"/>
    </w:p>
    <w:p w:rsidR="00FC3FF8" w:rsidRPr="00420A7A" w:rsidRDefault="00FC3FF8" w:rsidP="00FC3FF8">
      <w:pPr>
        <w:pStyle w:val="Heading4"/>
      </w:pPr>
      <w:bookmarkStart w:id="133" w:name="_Toc272414709"/>
      <w:bookmarkStart w:id="134" w:name="_Toc290888575"/>
      <w:bookmarkStart w:id="135" w:name="_Toc416353792"/>
      <w:bookmarkStart w:id="136" w:name="_Toc421005334"/>
      <w:bookmarkStart w:id="137" w:name="_Toc432079207"/>
      <w:bookmarkStart w:id="138" w:name="_Toc432080780"/>
      <w:bookmarkStart w:id="139" w:name="_Toc469041466"/>
      <w:bookmarkStart w:id="140" w:name="_Toc516657982"/>
      <w:r w:rsidRPr="00420A7A">
        <w:t>Second</w:t>
      </w:r>
      <w:r w:rsidR="000A5C4F">
        <w:t xml:space="preserve"> </w:t>
      </w:r>
      <w:r w:rsidRPr="00420A7A">
        <w:t>round</w:t>
      </w:r>
      <w:r w:rsidR="000A5C4F">
        <w:t xml:space="preserve"> </w:t>
      </w:r>
      <w:r w:rsidRPr="00420A7A">
        <w:t>assessment</w:t>
      </w:r>
      <w:r w:rsidR="000A5C4F">
        <w:t xml:space="preserve"> </w:t>
      </w:r>
      <w:r w:rsidRPr="00420A7A">
        <w:t>of</w:t>
      </w:r>
      <w:r w:rsidR="000A5C4F">
        <w:t xml:space="preserve"> </w:t>
      </w:r>
      <w:r w:rsidRPr="00420A7A">
        <w:t>benefits</w:t>
      </w:r>
      <w:bookmarkEnd w:id="133"/>
      <w:bookmarkEnd w:id="134"/>
      <w:bookmarkEnd w:id="135"/>
      <w:bookmarkEnd w:id="136"/>
      <w:bookmarkEnd w:id="137"/>
      <w:bookmarkEnd w:id="138"/>
      <w:bookmarkEnd w:id="139"/>
      <w:bookmarkEnd w:id="140"/>
    </w:p>
    <w:p w:rsidR="00FC3FF8" w:rsidRPr="00420A7A" w:rsidRDefault="00FC3FF8" w:rsidP="00FC3FF8">
      <w:r>
        <w:rPr>
          <w:lang w:eastAsia="ja-JP"/>
        </w:rPr>
        <w:t>After</w:t>
      </w:r>
      <w:r w:rsidR="000A5C4F">
        <w:rPr>
          <w:lang w:eastAsia="ja-JP"/>
        </w:rPr>
        <w:t xml:space="preserve"> </w:t>
      </w:r>
      <w:r>
        <w:rPr>
          <w:lang w:eastAsia="ja-JP"/>
        </w:rPr>
        <w:t>consideration</w:t>
      </w:r>
      <w:r w:rsidR="000A5C4F">
        <w:rPr>
          <w:lang w:eastAsia="ja-JP"/>
        </w:rPr>
        <w:t xml:space="preserve"> </w:t>
      </w:r>
      <w:r>
        <w:rPr>
          <w:lang w:eastAsia="ja-JP"/>
        </w:rPr>
        <w:t>of</w:t>
      </w:r>
      <w:r w:rsidR="000A5C4F">
        <w:rPr>
          <w:lang w:eastAsia="ja-JP"/>
        </w:rPr>
        <w:t xml:space="preserve"> </w:t>
      </w:r>
      <w:r>
        <w:rPr>
          <w:lang w:eastAsia="ja-JP"/>
        </w:rPr>
        <w:t>the</w:t>
      </w:r>
      <w:r w:rsidR="000A5C4F">
        <w:rPr>
          <w:lang w:eastAsia="ja-JP"/>
        </w:rPr>
        <w:t xml:space="preserve"> </w:t>
      </w:r>
      <w:r>
        <w:rPr>
          <w:lang w:eastAsia="ja-JP"/>
        </w:rPr>
        <w:t>responses</w:t>
      </w:r>
      <w:r w:rsidR="000A5C4F">
        <w:rPr>
          <w:lang w:eastAsia="ja-JP"/>
        </w:rPr>
        <w:t xml:space="preserve"> </w:t>
      </w:r>
      <w:r>
        <w:rPr>
          <w:lang w:eastAsia="ja-JP"/>
        </w:rPr>
        <w:t>provided,</w:t>
      </w:r>
      <w:r w:rsidR="000A5C4F">
        <w:rPr>
          <w:lang w:eastAsia="ja-JP"/>
        </w:rPr>
        <w:t xml:space="preserve"> </w:t>
      </w:r>
      <w:r>
        <w:rPr>
          <w:lang w:eastAsia="ja-JP"/>
        </w:rPr>
        <w:t>the</w:t>
      </w:r>
      <w:r w:rsidR="000A5C4F">
        <w:rPr>
          <w:lang w:eastAsia="ja-JP"/>
        </w:rPr>
        <w:t xml:space="preserve"> </w:t>
      </w:r>
      <w:r>
        <w:rPr>
          <w:lang w:eastAsia="ja-JP"/>
        </w:rPr>
        <w:t>benefits</w:t>
      </w:r>
      <w:r w:rsidR="000A5C4F">
        <w:rPr>
          <w:lang w:eastAsia="ja-JP"/>
        </w:rPr>
        <w:t xml:space="preserve"> </w:t>
      </w:r>
      <w:r>
        <w:rPr>
          <w:lang w:eastAsia="ja-JP"/>
        </w:rPr>
        <w:t>of</w:t>
      </w:r>
      <w:r w:rsidR="000A5C4F">
        <w:rPr>
          <w:lang w:eastAsia="ja-JP"/>
        </w:rPr>
        <w:t xml:space="preserve"> </w:t>
      </w:r>
      <w:r>
        <w:rPr>
          <w:lang w:eastAsia="ja-JP"/>
        </w:rPr>
        <w:t>alirocumab</w:t>
      </w:r>
      <w:r w:rsidR="000A5C4F">
        <w:rPr>
          <w:lang w:eastAsia="ja-JP"/>
        </w:rPr>
        <w:t xml:space="preserve"> </w:t>
      </w:r>
      <w:r>
        <w:rPr>
          <w:lang w:eastAsia="ja-JP"/>
        </w:rPr>
        <w:t>are</w:t>
      </w:r>
      <w:r w:rsidR="000A5C4F">
        <w:rPr>
          <w:lang w:eastAsia="ja-JP"/>
        </w:rPr>
        <w:t xml:space="preserve"> </w:t>
      </w:r>
      <w:r>
        <w:rPr>
          <w:lang w:eastAsia="ja-JP"/>
        </w:rPr>
        <w:t>unchanged</w:t>
      </w:r>
      <w:r w:rsidR="000A5C4F">
        <w:rPr>
          <w:lang w:eastAsia="ja-JP"/>
        </w:rPr>
        <w:t xml:space="preserve"> </w:t>
      </w:r>
      <w:r>
        <w:rPr>
          <w:lang w:eastAsia="ja-JP"/>
        </w:rPr>
        <w:t>from</w:t>
      </w:r>
      <w:r w:rsidR="000A5C4F">
        <w:rPr>
          <w:lang w:eastAsia="ja-JP"/>
        </w:rPr>
        <w:t xml:space="preserve"> </w:t>
      </w:r>
      <w:r>
        <w:rPr>
          <w:lang w:eastAsia="ja-JP"/>
        </w:rPr>
        <w:t>those</w:t>
      </w:r>
      <w:r w:rsidR="000A5C4F">
        <w:rPr>
          <w:lang w:eastAsia="ja-JP"/>
        </w:rPr>
        <w:t xml:space="preserve"> </w:t>
      </w:r>
      <w:r w:rsidRPr="00420A7A">
        <w:t>identified</w:t>
      </w:r>
      <w:r w:rsidR="000A5C4F">
        <w:t xml:space="preserve"> </w:t>
      </w:r>
      <w:r w:rsidRPr="00420A7A">
        <w:t>in</w:t>
      </w:r>
      <w:r w:rsidR="000A5C4F">
        <w:t xml:space="preserve"> </w:t>
      </w:r>
      <w:r w:rsidRPr="00420A7A">
        <w:t>the</w:t>
      </w:r>
      <w:r w:rsidR="000A5C4F">
        <w:t xml:space="preserve"> </w:t>
      </w:r>
      <w:r w:rsidRPr="00420A7A">
        <w:t>first</w:t>
      </w:r>
      <w:r w:rsidR="000A5C4F">
        <w:t xml:space="preserve"> </w:t>
      </w:r>
      <w:r w:rsidRPr="00420A7A">
        <w:t>round</w:t>
      </w:r>
      <w:r w:rsidR="000A5C4F">
        <w:t xml:space="preserve"> </w:t>
      </w:r>
      <w:r w:rsidRPr="00420A7A">
        <w:t>assessment</w:t>
      </w:r>
      <w:r w:rsidR="000A5C4F">
        <w:t xml:space="preserve"> </w:t>
      </w:r>
      <w:r w:rsidRPr="00420A7A">
        <w:t>of</w:t>
      </w:r>
      <w:r w:rsidR="000A5C4F">
        <w:t xml:space="preserve"> </w:t>
      </w:r>
      <w:r w:rsidRPr="00420A7A">
        <w:t>benefits.</w:t>
      </w:r>
    </w:p>
    <w:p w:rsidR="00FC3FF8" w:rsidRPr="00420A7A" w:rsidRDefault="00FC3FF8" w:rsidP="00FC3FF8">
      <w:pPr>
        <w:pStyle w:val="Heading4"/>
      </w:pPr>
      <w:bookmarkStart w:id="141" w:name="_Toc272414710"/>
      <w:bookmarkStart w:id="142" w:name="_Toc290888576"/>
      <w:bookmarkStart w:id="143" w:name="_Toc416353793"/>
      <w:bookmarkStart w:id="144" w:name="_Toc421005335"/>
      <w:bookmarkStart w:id="145" w:name="_Toc432079208"/>
      <w:bookmarkStart w:id="146" w:name="_Toc432080781"/>
      <w:bookmarkStart w:id="147" w:name="_Toc469041467"/>
      <w:bookmarkStart w:id="148" w:name="_Toc516657983"/>
      <w:r w:rsidRPr="00420A7A">
        <w:t>Second</w:t>
      </w:r>
      <w:r w:rsidR="000A5C4F">
        <w:t xml:space="preserve"> </w:t>
      </w:r>
      <w:r w:rsidRPr="00420A7A">
        <w:t>round</w:t>
      </w:r>
      <w:r w:rsidR="000A5C4F">
        <w:t xml:space="preserve"> </w:t>
      </w:r>
      <w:r w:rsidRPr="00420A7A">
        <w:t>assessment</w:t>
      </w:r>
      <w:r w:rsidR="000A5C4F">
        <w:t xml:space="preserve"> </w:t>
      </w:r>
      <w:r w:rsidRPr="00420A7A">
        <w:t>of</w:t>
      </w:r>
      <w:r w:rsidR="000A5C4F">
        <w:t xml:space="preserve"> </w:t>
      </w:r>
      <w:r w:rsidRPr="00420A7A">
        <w:t>risks</w:t>
      </w:r>
      <w:bookmarkEnd w:id="141"/>
      <w:bookmarkEnd w:id="142"/>
      <w:bookmarkEnd w:id="143"/>
      <w:bookmarkEnd w:id="144"/>
      <w:bookmarkEnd w:id="145"/>
      <w:bookmarkEnd w:id="146"/>
      <w:bookmarkEnd w:id="147"/>
      <w:bookmarkEnd w:id="148"/>
    </w:p>
    <w:p w:rsidR="00FC3FF8" w:rsidRDefault="00FC3FF8" w:rsidP="00FC3FF8">
      <w:pPr>
        <w:rPr>
          <w:lang w:eastAsia="ja-JP"/>
        </w:rPr>
      </w:pPr>
      <w:r>
        <w:rPr>
          <w:lang w:eastAsia="ja-JP"/>
        </w:rPr>
        <w:t>After</w:t>
      </w:r>
      <w:r w:rsidR="000A5C4F">
        <w:rPr>
          <w:lang w:eastAsia="ja-JP"/>
        </w:rPr>
        <w:t xml:space="preserve"> </w:t>
      </w:r>
      <w:r>
        <w:rPr>
          <w:lang w:eastAsia="ja-JP"/>
        </w:rPr>
        <w:t>consideration</w:t>
      </w:r>
      <w:r w:rsidR="000A5C4F">
        <w:rPr>
          <w:lang w:eastAsia="ja-JP"/>
        </w:rPr>
        <w:t xml:space="preserve"> </w:t>
      </w:r>
      <w:r>
        <w:rPr>
          <w:lang w:eastAsia="ja-JP"/>
        </w:rPr>
        <w:t>of</w:t>
      </w:r>
      <w:r w:rsidR="000A5C4F">
        <w:rPr>
          <w:lang w:eastAsia="ja-JP"/>
        </w:rPr>
        <w:t xml:space="preserve"> </w:t>
      </w:r>
      <w:r>
        <w:rPr>
          <w:lang w:eastAsia="ja-JP"/>
        </w:rPr>
        <w:t>the</w:t>
      </w:r>
      <w:r w:rsidR="000A5C4F">
        <w:rPr>
          <w:lang w:eastAsia="ja-JP"/>
        </w:rPr>
        <w:t xml:space="preserve"> </w:t>
      </w:r>
      <w:r>
        <w:rPr>
          <w:lang w:eastAsia="ja-JP"/>
        </w:rPr>
        <w:t>responses</w:t>
      </w:r>
      <w:r w:rsidR="000A5C4F">
        <w:rPr>
          <w:lang w:eastAsia="ja-JP"/>
        </w:rPr>
        <w:t xml:space="preserve"> </w:t>
      </w:r>
      <w:r>
        <w:rPr>
          <w:lang w:eastAsia="ja-JP"/>
        </w:rPr>
        <w:t>provided,</w:t>
      </w:r>
      <w:r w:rsidR="000A5C4F">
        <w:rPr>
          <w:lang w:eastAsia="ja-JP"/>
        </w:rPr>
        <w:t xml:space="preserve"> </w:t>
      </w:r>
      <w:r>
        <w:rPr>
          <w:lang w:eastAsia="ja-JP"/>
        </w:rPr>
        <w:t>the</w:t>
      </w:r>
      <w:r w:rsidR="000A5C4F">
        <w:rPr>
          <w:lang w:eastAsia="ja-JP"/>
        </w:rPr>
        <w:t xml:space="preserve"> </w:t>
      </w:r>
      <w:r>
        <w:rPr>
          <w:lang w:eastAsia="ja-JP"/>
        </w:rPr>
        <w:t>risks</w:t>
      </w:r>
      <w:r w:rsidR="000A5C4F">
        <w:rPr>
          <w:lang w:eastAsia="ja-JP"/>
        </w:rPr>
        <w:t xml:space="preserve"> </w:t>
      </w:r>
      <w:r>
        <w:rPr>
          <w:lang w:eastAsia="ja-JP"/>
        </w:rPr>
        <w:t>of</w:t>
      </w:r>
      <w:r w:rsidR="000A5C4F">
        <w:rPr>
          <w:lang w:eastAsia="ja-JP"/>
        </w:rPr>
        <w:t xml:space="preserve"> </w:t>
      </w:r>
      <w:r>
        <w:rPr>
          <w:lang w:eastAsia="ja-JP"/>
        </w:rPr>
        <w:t>alirocumab</w:t>
      </w:r>
      <w:r w:rsidR="000A5C4F">
        <w:rPr>
          <w:lang w:eastAsia="ja-JP"/>
        </w:rPr>
        <w:t xml:space="preserve"> </w:t>
      </w:r>
      <w:r>
        <w:rPr>
          <w:lang w:eastAsia="ja-JP"/>
        </w:rPr>
        <w:t>are</w:t>
      </w:r>
      <w:r w:rsidR="000A5C4F">
        <w:rPr>
          <w:lang w:eastAsia="ja-JP"/>
        </w:rPr>
        <w:t xml:space="preserve"> </w:t>
      </w:r>
      <w:r>
        <w:rPr>
          <w:lang w:eastAsia="ja-JP"/>
        </w:rPr>
        <w:t>unchanged</w:t>
      </w:r>
      <w:r w:rsidR="000A5C4F">
        <w:rPr>
          <w:lang w:eastAsia="ja-JP"/>
        </w:rPr>
        <w:t xml:space="preserve"> </w:t>
      </w:r>
      <w:r>
        <w:rPr>
          <w:lang w:eastAsia="ja-JP"/>
        </w:rPr>
        <w:t>from</w:t>
      </w:r>
      <w:r w:rsidR="000A5C4F">
        <w:rPr>
          <w:lang w:eastAsia="ja-JP"/>
        </w:rPr>
        <w:t xml:space="preserve"> </w:t>
      </w:r>
      <w:r>
        <w:rPr>
          <w:lang w:eastAsia="ja-JP"/>
        </w:rPr>
        <w:t>those</w:t>
      </w:r>
      <w:r w:rsidR="000A5C4F">
        <w:rPr>
          <w:lang w:eastAsia="ja-JP"/>
        </w:rPr>
        <w:t xml:space="preserve"> </w:t>
      </w:r>
      <w:r>
        <w:rPr>
          <w:lang w:eastAsia="ja-JP"/>
        </w:rPr>
        <w:t>identified</w:t>
      </w:r>
      <w:r w:rsidR="000A5C4F">
        <w:rPr>
          <w:lang w:eastAsia="ja-JP"/>
        </w:rPr>
        <w:t xml:space="preserve"> </w:t>
      </w:r>
      <w:r>
        <w:rPr>
          <w:lang w:eastAsia="ja-JP"/>
        </w:rPr>
        <w:t>in</w:t>
      </w:r>
      <w:r w:rsidR="000A5C4F">
        <w:rPr>
          <w:lang w:eastAsia="ja-JP"/>
        </w:rPr>
        <w:t xml:space="preserve"> </w:t>
      </w:r>
      <w:r w:rsidRPr="00420A7A">
        <w:t>first</w:t>
      </w:r>
      <w:r w:rsidR="000A5C4F">
        <w:t xml:space="preserve"> </w:t>
      </w:r>
      <w:r w:rsidRPr="00420A7A">
        <w:t>round</w:t>
      </w:r>
      <w:r w:rsidR="000A5C4F">
        <w:t xml:space="preserve"> </w:t>
      </w:r>
      <w:r w:rsidRPr="00420A7A">
        <w:t>assessment</w:t>
      </w:r>
      <w:r w:rsidR="000A5C4F">
        <w:t xml:space="preserve"> </w:t>
      </w:r>
      <w:r w:rsidRPr="00420A7A">
        <w:t>of</w:t>
      </w:r>
      <w:r w:rsidR="000A5C4F">
        <w:t xml:space="preserve"> </w:t>
      </w:r>
      <w:r>
        <w:t>risks.</w:t>
      </w:r>
    </w:p>
    <w:p w:rsidR="00FC3FF8" w:rsidRDefault="00FC3FF8" w:rsidP="00FC3FF8">
      <w:pPr>
        <w:pStyle w:val="Heading4"/>
      </w:pPr>
      <w:bookmarkStart w:id="149" w:name="_Toc272414711"/>
      <w:bookmarkStart w:id="150" w:name="_Toc290888577"/>
      <w:bookmarkStart w:id="151" w:name="_Toc416353794"/>
      <w:bookmarkStart w:id="152" w:name="_Toc421005336"/>
      <w:bookmarkStart w:id="153" w:name="_Toc432079209"/>
      <w:bookmarkStart w:id="154" w:name="_Toc432080782"/>
      <w:bookmarkStart w:id="155" w:name="_Toc469041468"/>
      <w:bookmarkStart w:id="156" w:name="_Toc516657984"/>
      <w:r w:rsidRPr="00545B14">
        <w:lastRenderedPageBreak/>
        <w:t>Second</w:t>
      </w:r>
      <w:r w:rsidR="000A5C4F">
        <w:t xml:space="preserve"> </w:t>
      </w:r>
      <w:r w:rsidRPr="00545B14">
        <w:t>round</w:t>
      </w:r>
      <w:r w:rsidR="000A5C4F">
        <w:t xml:space="preserve"> </w:t>
      </w:r>
      <w:r w:rsidRPr="00545B14">
        <w:t>assessment</w:t>
      </w:r>
      <w:r w:rsidR="000A5C4F">
        <w:t xml:space="preserve"> </w:t>
      </w:r>
      <w:r w:rsidRPr="00545B14">
        <w:t>of</w:t>
      </w:r>
      <w:r w:rsidR="000A5C4F">
        <w:t xml:space="preserve"> </w:t>
      </w:r>
      <w:r w:rsidRPr="00545B14">
        <w:t>benefit-risk</w:t>
      </w:r>
      <w:r w:rsidR="000A5C4F">
        <w:t xml:space="preserve"> </w:t>
      </w:r>
      <w:bookmarkEnd w:id="149"/>
      <w:bookmarkEnd w:id="150"/>
      <w:bookmarkEnd w:id="151"/>
      <w:bookmarkEnd w:id="152"/>
      <w:r>
        <w:t>balance</w:t>
      </w:r>
      <w:bookmarkEnd w:id="153"/>
      <w:bookmarkEnd w:id="154"/>
      <w:bookmarkEnd w:id="155"/>
      <w:bookmarkEnd w:id="156"/>
    </w:p>
    <w:p w:rsidR="00FC3FF8" w:rsidRDefault="00FC3FF8" w:rsidP="00812F6C">
      <w:pPr>
        <w:rPr>
          <w:lang w:eastAsia="ja-JP"/>
        </w:rPr>
      </w:pPr>
      <w:r>
        <w:rPr>
          <w:lang w:eastAsia="ja-JP"/>
        </w:rPr>
        <w:t>The</w:t>
      </w:r>
      <w:r w:rsidR="000A5C4F">
        <w:rPr>
          <w:lang w:eastAsia="ja-JP"/>
        </w:rPr>
        <w:t xml:space="preserve"> </w:t>
      </w:r>
      <w:r>
        <w:rPr>
          <w:lang w:eastAsia="ja-JP"/>
        </w:rPr>
        <w:t>benefit-risk</w:t>
      </w:r>
      <w:r w:rsidR="000A5C4F">
        <w:rPr>
          <w:lang w:eastAsia="ja-JP"/>
        </w:rPr>
        <w:t xml:space="preserve"> </w:t>
      </w:r>
      <w:r>
        <w:rPr>
          <w:lang w:eastAsia="ja-JP"/>
        </w:rPr>
        <w:t>balance</w:t>
      </w:r>
      <w:r w:rsidR="000A5C4F">
        <w:rPr>
          <w:lang w:eastAsia="ja-JP"/>
        </w:rPr>
        <w:t xml:space="preserve"> </w:t>
      </w:r>
      <w:r>
        <w:rPr>
          <w:lang w:eastAsia="ja-JP"/>
        </w:rPr>
        <w:t>of</w:t>
      </w:r>
      <w:r w:rsidR="000A5C4F">
        <w:rPr>
          <w:lang w:eastAsia="ja-JP"/>
        </w:rPr>
        <w:t xml:space="preserve"> </w:t>
      </w:r>
      <w:r>
        <w:rPr>
          <w:lang w:eastAsia="ja-JP"/>
        </w:rPr>
        <w:t>alirocumab,</w:t>
      </w:r>
      <w:r w:rsidR="000A5C4F">
        <w:rPr>
          <w:lang w:eastAsia="ja-JP"/>
        </w:rPr>
        <w:t xml:space="preserve"> </w:t>
      </w:r>
      <w:r>
        <w:rPr>
          <w:lang w:eastAsia="ja-JP"/>
        </w:rPr>
        <w:t>given</w:t>
      </w:r>
      <w:r w:rsidR="000A5C4F">
        <w:rPr>
          <w:lang w:eastAsia="ja-JP"/>
        </w:rPr>
        <w:t xml:space="preserve"> </w:t>
      </w:r>
      <w:r>
        <w:rPr>
          <w:lang w:eastAsia="ja-JP"/>
        </w:rPr>
        <w:t>the</w:t>
      </w:r>
      <w:r w:rsidR="000A5C4F">
        <w:rPr>
          <w:lang w:eastAsia="ja-JP"/>
        </w:rPr>
        <w:t xml:space="preserve"> </w:t>
      </w:r>
      <w:r>
        <w:rPr>
          <w:lang w:eastAsia="ja-JP"/>
        </w:rPr>
        <w:t>proposed</w:t>
      </w:r>
      <w:r w:rsidR="000A5C4F">
        <w:rPr>
          <w:lang w:eastAsia="ja-JP"/>
        </w:rPr>
        <w:t xml:space="preserve"> </w:t>
      </w:r>
      <w:r>
        <w:rPr>
          <w:lang w:eastAsia="ja-JP"/>
        </w:rPr>
        <w:t>usage</w:t>
      </w:r>
      <w:r w:rsidR="000A5C4F">
        <w:rPr>
          <w:lang w:eastAsia="ja-JP"/>
        </w:rPr>
        <w:t xml:space="preserve"> </w:t>
      </w:r>
      <w:r>
        <w:rPr>
          <w:lang w:eastAsia="ja-JP"/>
        </w:rPr>
        <w:t>is</w:t>
      </w:r>
      <w:r w:rsidR="000A5C4F">
        <w:rPr>
          <w:lang w:eastAsia="ja-JP"/>
        </w:rPr>
        <w:t xml:space="preserve"> </w:t>
      </w:r>
      <w:r>
        <w:rPr>
          <w:lang w:eastAsia="ja-JP"/>
        </w:rPr>
        <w:t>favourable.</w:t>
      </w:r>
    </w:p>
    <w:p w:rsidR="00FC3FF8" w:rsidRDefault="00FC3FF8" w:rsidP="00812F6C">
      <w:pPr>
        <w:rPr>
          <w:lang w:eastAsia="ja-JP"/>
        </w:rPr>
      </w:pPr>
      <w:r>
        <w:rPr>
          <w:lang w:eastAsia="ja-JP"/>
        </w:rPr>
        <w:t>The</w:t>
      </w:r>
      <w:r w:rsidR="000A5C4F">
        <w:rPr>
          <w:lang w:eastAsia="ja-JP"/>
        </w:rPr>
        <w:t xml:space="preserve"> </w:t>
      </w:r>
      <w:r>
        <w:rPr>
          <w:lang w:eastAsia="ja-JP"/>
        </w:rPr>
        <w:t>sponsor</w:t>
      </w:r>
      <w:r w:rsidR="000A5C4F">
        <w:rPr>
          <w:lang w:eastAsia="ja-JP"/>
        </w:rPr>
        <w:t xml:space="preserve"> </w:t>
      </w:r>
      <w:r>
        <w:rPr>
          <w:lang w:eastAsia="ja-JP"/>
        </w:rPr>
        <w:t>has</w:t>
      </w:r>
      <w:r w:rsidR="000A5C4F">
        <w:rPr>
          <w:lang w:eastAsia="ja-JP"/>
        </w:rPr>
        <w:t xml:space="preserve"> </w:t>
      </w:r>
      <w:r>
        <w:rPr>
          <w:lang w:eastAsia="ja-JP"/>
        </w:rPr>
        <w:t>clarified</w:t>
      </w:r>
      <w:r w:rsidR="000A5C4F">
        <w:rPr>
          <w:lang w:eastAsia="ja-JP"/>
        </w:rPr>
        <w:t xml:space="preserve"> </w:t>
      </w:r>
      <w:r>
        <w:rPr>
          <w:lang w:eastAsia="ja-JP"/>
        </w:rPr>
        <w:t>the</w:t>
      </w:r>
      <w:r w:rsidR="000A5C4F">
        <w:rPr>
          <w:lang w:eastAsia="ja-JP"/>
        </w:rPr>
        <w:t xml:space="preserve"> </w:t>
      </w:r>
      <w:r>
        <w:rPr>
          <w:lang w:eastAsia="ja-JP"/>
        </w:rPr>
        <w:t>request</w:t>
      </w:r>
      <w:r w:rsidR="000A5C4F">
        <w:rPr>
          <w:lang w:eastAsia="ja-JP"/>
        </w:rPr>
        <w:t xml:space="preserve"> </w:t>
      </w:r>
      <w:r>
        <w:rPr>
          <w:lang w:eastAsia="ja-JP"/>
        </w:rPr>
        <w:t>for</w:t>
      </w:r>
      <w:r w:rsidR="000A5C4F">
        <w:rPr>
          <w:lang w:eastAsia="ja-JP"/>
        </w:rPr>
        <w:t xml:space="preserve"> </w:t>
      </w:r>
      <w:r>
        <w:rPr>
          <w:lang w:eastAsia="ja-JP"/>
        </w:rPr>
        <w:t>the</w:t>
      </w:r>
      <w:r w:rsidR="000A5C4F">
        <w:rPr>
          <w:lang w:eastAsia="ja-JP"/>
        </w:rPr>
        <w:t xml:space="preserve"> </w:t>
      </w:r>
      <w:r>
        <w:rPr>
          <w:lang w:eastAsia="ja-JP"/>
        </w:rPr>
        <w:t>change</w:t>
      </w:r>
      <w:r w:rsidR="000A5C4F">
        <w:rPr>
          <w:lang w:eastAsia="ja-JP"/>
        </w:rPr>
        <w:t xml:space="preserve"> </w:t>
      </w:r>
      <w:r>
        <w:rPr>
          <w:lang w:eastAsia="ja-JP"/>
        </w:rPr>
        <w:t>in</w:t>
      </w:r>
      <w:r w:rsidR="000A5C4F">
        <w:rPr>
          <w:lang w:eastAsia="ja-JP"/>
        </w:rPr>
        <w:t xml:space="preserve"> </w:t>
      </w:r>
      <w:r>
        <w:rPr>
          <w:lang w:eastAsia="ja-JP"/>
        </w:rPr>
        <w:t>starting</w:t>
      </w:r>
      <w:r w:rsidR="000A5C4F">
        <w:rPr>
          <w:lang w:eastAsia="ja-JP"/>
        </w:rPr>
        <w:t xml:space="preserve"> </w:t>
      </w:r>
      <w:r>
        <w:rPr>
          <w:lang w:eastAsia="ja-JP"/>
        </w:rPr>
        <w:t>dose</w:t>
      </w:r>
      <w:r w:rsidR="000A5C4F">
        <w:rPr>
          <w:lang w:eastAsia="ja-JP"/>
        </w:rPr>
        <w:t xml:space="preserve"> </w:t>
      </w:r>
      <w:r>
        <w:rPr>
          <w:lang w:eastAsia="ja-JP"/>
        </w:rPr>
        <w:t>and</w:t>
      </w:r>
      <w:r w:rsidR="000A5C4F">
        <w:rPr>
          <w:lang w:eastAsia="ja-JP"/>
        </w:rPr>
        <w:t xml:space="preserve"> </w:t>
      </w:r>
      <w:r>
        <w:rPr>
          <w:lang w:eastAsia="ja-JP"/>
        </w:rPr>
        <w:t>that</w:t>
      </w:r>
      <w:r w:rsidR="000A5C4F">
        <w:rPr>
          <w:lang w:eastAsia="ja-JP"/>
        </w:rPr>
        <w:t xml:space="preserve"> </w:t>
      </w:r>
      <w:r>
        <w:rPr>
          <w:lang w:eastAsia="ja-JP"/>
        </w:rPr>
        <w:t>the</w:t>
      </w:r>
      <w:r w:rsidR="000A5C4F">
        <w:rPr>
          <w:lang w:eastAsia="ja-JP"/>
        </w:rPr>
        <w:t xml:space="preserve"> </w:t>
      </w:r>
      <w:r>
        <w:rPr>
          <w:lang w:eastAsia="ja-JP"/>
        </w:rPr>
        <w:t>only</w:t>
      </w:r>
      <w:r w:rsidR="000A5C4F">
        <w:rPr>
          <w:lang w:eastAsia="ja-JP"/>
        </w:rPr>
        <w:t xml:space="preserve"> </w:t>
      </w:r>
      <w:r>
        <w:rPr>
          <w:lang w:eastAsia="ja-JP"/>
        </w:rPr>
        <w:t>justification</w:t>
      </w:r>
      <w:r w:rsidR="000A5C4F">
        <w:rPr>
          <w:lang w:eastAsia="ja-JP"/>
        </w:rPr>
        <w:t xml:space="preserve"> </w:t>
      </w:r>
      <w:r>
        <w:rPr>
          <w:lang w:eastAsia="ja-JP"/>
        </w:rPr>
        <w:t>for</w:t>
      </w:r>
      <w:r w:rsidR="000A5C4F">
        <w:rPr>
          <w:lang w:eastAsia="ja-JP"/>
        </w:rPr>
        <w:t xml:space="preserve"> </w:t>
      </w:r>
      <w:r>
        <w:rPr>
          <w:lang w:eastAsia="ja-JP"/>
        </w:rPr>
        <w:t>the</w:t>
      </w:r>
      <w:r w:rsidR="000A5C4F">
        <w:rPr>
          <w:lang w:eastAsia="ja-JP"/>
        </w:rPr>
        <w:t xml:space="preserve"> </w:t>
      </w:r>
      <w:r>
        <w:rPr>
          <w:lang w:eastAsia="ja-JP"/>
        </w:rPr>
        <w:t>monthly</w:t>
      </w:r>
      <w:r w:rsidR="000A5C4F">
        <w:rPr>
          <w:lang w:eastAsia="ja-JP"/>
        </w:rPr>
        <w:t xml:space="preserve"> </w:t>
      </w:r>
      <w:r>
        <w:rPr>
          <w:lang w:eastAsia="ja-JP"/>
        </w:rPr>
        <w:t>dosing</w:t>
      </w:r>
      <w:r w:rsidR="000A5C4F">
        <w:rPr>
          <w:lang w:eastAsia="ja-JP"/>
        </w:rPr>
        <w:t xml:space="preserve"> </w:t>
      </w:r>
      <w:r>
        <w:rPr>
          <w:lang w:eastAsia="ja-JP"/>
        </w:rPr>
        <w:t>is</w:t>
      </w:r>
      <w:r w:rsidR="000A5C4F">
        <w:rPr>
          <w:lang w:eastAsia="ja-JP"/>
        </w:rPr>
        <w:t xml:space="preserve"> </w:t>
      </w:r>
      <w:r>
        <w:rPr>
          <w:lang w:eastAsia="ja-JP"/>
        </w:rPr>
        <w:t>patient</w:t>
      </w:r>
      <w:r w:rsidR="000A5C4F">
        <w:rPr>
          <w:lang w:eastAsia="ja-JP"/>
        </w:rPr>
        <w:t xml:space="preserve"> </w:t>
      </w:r>
      <w:r>
        <w:rPr>
          <w:lang w:eastAsia="ja-JP"/>
        </w:rPr>
        <w:t>preference.</w:t>
      </w:r>
      <w:r w:rsidR="000A5C4F">
        <w:rPr>
          <w:lang w:eastAsia="ja-JP"/>
        </w:rPr>
        <w:t xml:space="preserve"> </w:t>
      </w:r>
      <w:r>
        <w:rPr>
          <w:lang w:eastAsia="ja-JP"/>
        </w:rPr>
        <w:t>While</w:t>
      </w:r>
      <w:r w:rsidR="000A5C4F">
        <w:rPr>
          <w:lang w:eastAsia="ja-JP"/>
        </w:rPr>
        <w:t xml:space="preserve"> </w:t>
      </w:r>
      <w:r>
        <w:rPr>
          <w:lang w:eastAsia="ja-JP"/>
        </w:rPr>
        <w:t>it</w:t>
      </w:r>
      <w:r w:rsidR="000A5C4F">
        <w:rPr>
          <w:lang w:eastAsia="ja-JP"/>
        </w:rPr>
        <w:t xml:space="preserve"> </w:t>
      </w:r>
      <w:r>
        <w:rPr>
          <w:lang w:eastAsia="ja-JP"/>
        </w:rPr>
        <w:t>is</w:t>
      </w:r>
      <w:r w:rsidR="000A5C4F">
        <w:rPr>
          <w:lang w:eastAsia="ja-JP"/>
        </w:rPr>
        <w:t xml:space="preserve"> </w:t>
      </w:r>
      <w:r>
        <w:rPr>
          <w:lang w:eastAsia="ja-JP"/>
        </w:rPr>
        <w:t>acknowledged</w:t>
      </w:r>
      <w:r w:rsidR="000A5C4F">
        <w:rPr>
          <w:lang w:eastAsia="ja-JP"/>
        </w:rPr>
        <w:t xml:space="preserve"> </w:t>
      </w:r>
      <w:r>
        <w:rPr>
          <w:lang w:eastAsia="ja-JP"/>
        </w:rPr>
        <w:t>that</w:t>
      </w:r>
      <w:r w:rsidR="000A5C4F">
        <w:rPr>
          <w:lang w:eastAsia="ja-JP"/>
        </w:rPr>
        <w:t xml:space="preserve"> </w:t>
      </w:r>
      <w:r>
        <w:rPr>
          <w:lang w:eastAsia="ja-JP"/>
        </w:rPr>
        <w:t>it</w:t>
      </w:r>
      <w:r w:rsidR="000A5C4F">
        <w:rPr>
          <w:lang w:eastAsia="ja-JP"/>
        </w:rPr>
        <w:t xml:space="preserve"> </w:t>
      </w:r>
      <w:r>
        <w:rPr>
          <w:lang w:eastAsia="ja-JP"/>
        </w:rPr>
        <w:t>is</w:t>
      </w:r>
      <w:r w:rsidR="000A5C4F">
        <w:rPr>
          <w:lang w:eastAsia="ja-JP"/>
        </w:rPr>
        <w:t xml:space="preserve"> </w:t>
      </w:r>
      <w:r>
        <w:rPr>
          <w:lang w:eastAsia="ja-JP"/>
        </w:rPr>
        <w:t>not</w:t>
      </w:r>
      <w:r w:rsidR="000A5C4F">
        <w:rPr>
          <w:lang w:eastAsia="ja-JP"/>
        </w:rPr>
        <w:t xml:space="preserve"> </w:t>
      </w:r>
      <w:r>
        <w:rPr>
          <w:lang w:eastAsia="ja-JP"/>
        </w:rPr>
        <w:t>possible</w:t>
      </w:r>
      <w:r w:rsidR="000A5C4F">
        <w:rPr>
          <w:lang w:eastAsia="ja-JP"/>
        </w:rPr>
        <w:t xml:space="preserve"> </w:t>
      </w:r>
      <w:r>
        <w:rPr>
          <w:lang w:eastAsia="ja-JP"/>
        </w:rPr>
        <w:t>to</w:t>
      </w:r>
      <w:r w:rsidR="000A5C4F">
        <w:rPr>
          <w:lang w:eastAsia="ja-JP"/>
        </w:rPr>
        <w:t xml:space="preserve"> </w:t>
      </w:r>
      <w:r>
        <w:rPr>
          <w:lang w:eastAsia="ja-JP"/>
        </w:rPr>
        <w:t>identify</w:t>
      </w:r>
      <w:r w:rsidR="000A5C4F">
        <w:rPr>
          <w:lang w:eastAsia="ja-JP"/>
        </w:rPr>
        <w:t xml:space="preserve"> </w:t>
      </w:r>
      <w:r>
        <w:rPr>
          <w:lang w:eastAsia="ja-JP"/>
        </w:rPr>
        <w:t>the</w:t>
      </w:r>
      <w:r w:rsidR="000A5C4F">
        <w:rPr>
          <w:lang w:eastAsia="ja-JP"/>
        </w:rPr>
        <w:t xml:space="preserve"> </w:t>
      </w:r>
      <w:r>
        <w:rPr>
          <w:lang w:eastAsia="ja-JP"/>
        </w:rPr>
        <w:t>patient</w:t>
      </w:r>
      <w:r w:rsidR="000A5C4F">
        <w:rPr>
          <w:lang w:eastAsia="ja-JP"/>
        </w:rPr>
        <w:t xml:space="preserve"> </w:t>
      </w:r>
      <w:r>
        <w:rPr>
          <w:lang w:eastAsia="ja-JP"/>
        </w:rPr>
        <w:t>population</w:t>
      </w:r>
      <w:r w:rsidR="000A5C4F">
        <w:rPr>
          <w:lang w:eastAsia="ja-JP"/>
        </w:rPr>
        <w:t xml:space="preserve"> </w:t>
      </w:r>
      <w:r>
        <w:rPr>
          <w:lang w:eastAsia="ja-JP"/>
        </w:rPr>
        <w:t>who</w:t>
      </w:r>
      <w:r w:rsidR="000A5C4F">
        <w:rPr>
          <w:lang w:eastAsia="ja-JP"/>
        </w:rPr>
        <w:t xml:space="preserve"> </w:t>
      </w:r>
      <w:r>
        <w:rPr>
          <w:lang w:eastAsia="ja-JP"/>
        </w:rPr>
        <w:t>will</w:t>
      </w:r>
      <w:r w:rsidR="000A5C4F">
        <w:rPr>
          <w:lang w:eastAsia="ja-JP"/>
        </w:rPr>
        <w:t xml:space="preserve"> </w:t>
      </w:r>
      <w:r>
        <w:rPr>
          <w:lang w:eastAsia="ja-JP"/>
        </w:rPr>
        <w:t>respond</w:t>
      </w:r>
      <w:r w:rsidR="000A5C4F">
        <w:rPr>
          <w:lang w:eastAsia="ja-JP"/>
        </w:rPr>
        <w:t xml:space="preserve"> </w:t>
      </w:r>
      <w:r>
        <w:rPr>
          <w:lang w:eastAsia="ja-JP"/>
        </w:rPr>
        <w:t>to</w:t>
      </w:r>
      <w:r w:rsidR="000A5C4F">
        <w:rPr>
          <w:lang w:eastAsia="ja-JP"/>
        </w:rPr>
        <w:t xml:space="preserve"> </w:t>
      </w:r>
      <w:r>
        <w:rPr>
          <w:lang w:eastAsia="ja-JP"/>
        </w:rPr>
        <w:t>monthly</w:t>
      </w:r>
      <w:r w:rsidR="000A5C4F">
        <w:rPr>
          <w:lang w:eastAsia="ja-JP"/>
        </w:rPr>
        <w:t xml:space="preserve"> </w:t>
      </w:r>
      <w:r>
        <w:rPr>
          <w:lang w:eastAsia="ja-JP"/>
        </w:rPr>
        <w:t>compared</w:t>
      </w:r>
      <w:r w:rsidR="000A5C4F">
        <w:rPr>
          <w:lang w:eastAsia="ja-JP"/>
        </w:rPr>
        <w:t xml:space="preserve"> </w:t>
      </w:r>
      <w:r>
        <w:rPr>
          <w:lang w:eastAsia="ja-JP"/>
        </w:rPr>
        <w:t>to</w:t>
      </w:r>
      <w:r w:rsidR="000A5C4F">
        <w:rPr>
          <w:lang w:eastAsia="ja-JP"/>
        </w:rPr>
        <w:t xml:space="preserve"> </w:t>
      </w:r>
      <w:r>
        <w:rPr>
          <w:lang w:eastAsia="ja-JP"/>
        </w:rPr>
        <w:t>two</w:t>
      </w:r>
      <w:r w:rsidR="000A5C4F">
        <w:rPr>
          <w:lang w:eastAsia="ja-JP"/>
        </w:rPr>
        <w:t xml:space="preserve"> </w:t>
      </w:r>
      <w:r>
        <w:rPr>
          <w:lang w:eastAsia="ja-JP"/>
        </w:rPr>
        <w:t>weekly</w:t>
      </w:r>
      <w:r w:rsidR="000A5C4F">
        <w:rPr>
          <w:lang w:eastAsia="ja-JP"/>
        </w:rPr>
        <w:t xml:space="preserve"> </w:t>
      </w:r>
      <w:r>
        <w:rPr>
          <w:lang w:eastAsia="ja-JP"/>
        </w:rPr>
        <w:t>dosing</w:t>
      </w:r>
      <w:r w:rsidR="000A5C4F">
        <w:rPr>
          <w:lang w:eastAsia="ja-JP"/>
        </w:rPr>
        <w:t xml:space="preserve"> </w:t>
      </w:r>
      <w:r>
        <w:rPr>
          <w:lang w:eastAsia="ja-JP"/>
        </w:rPr>
        <w:t>the</w:t>
      </w:r>
      <w:r w:rsidR="000A5C4F">
        <w:rPr>
          <w:lang w:eastAsia="ja-JP"/>
        </w:rPr>
        <w:t xml:space="preserve"> </w:t>
      </w:r>
      <w:r>
        <w:rPr>
          <w:lang w:eastAsia="ja-JP"/>
        </w:rPr>
        <w:t>response</w:t>
      </w:r>
      <w:r w:rsidR="000A5C4F">
        <w:rPr>
          <w:lang w:eastAsia="ja-JP"/>
        </w:rPr>
        <w:t xml:space="preserve"> </w:t>
      </w:r>
      <w:r>
        <w:rPr>
          <w:lang w:eastAsia="ja-JP"/>
        </w:rPr>
        <w:t>rate</w:t>
      </w:r>
      <w:r w:rsidR="000A5C4F">
        <w:rPr>
          <w:lang w:eastAsia="ja-JP"/>
        </w:rPr>
        <w:t xml:space="preserve"> </w:t>
      </w:r>
      <w:r>
        <w:rPr>
          <w:lang w:eastAsia="ja-JP"/>
        </w:rPr>
        <w:t>were</w:t>
      </w:r>
      <w:r w:rsidR="000A5C4F">
        <w:rPr>
          <w:lang w:eastAsia="ja-JP"/>
        </w:rPr>
        <w:t xml:space="preserve"> </w:t>
      </w:r>
      <w:r>
        <w:rPr>
          <w:lang w:eastAsia="ja-JP"/>
        </w:rPr>
        <w:t>similar</w:t>
      </w:r>
      <w:r w:rsidR="000A5C4F">
        <w:rPr>
          <w:lang w:eastAsia="ja-JP"/>
        </w:rPr>
        <w:t xml:space="preserve"> </w:t>
      </w:r>
      <w:r>
        <w:rPr>
          <w:lang w:eastAsia="ja-JP"/>
        </w:rPr>
        <w:t>for</w:t>
      </w:r>
      <w:r w:rsidR="000A5C4F">
        <w:rPr>
          <w:lang w:eastAsia="ja-JP"/>
        </w:rPr>
        <w:t xml:space="preserve"> </w:t>
      </w:r>
      <w:r>
        <w:rPr>
          <w:lang w:eastAsia="ja-JP"/>
        </w:rPr>
        <w:t>the</w:t>
      </w:r>
      <w:r w:rsidR="000A5C4F">
        <w:rPr>
          <w:lang w:eastAsia="ja-JP"/>
        </w:rPr>
        <w:t xml:space="preserve"> </w:t>
      </w:r>
      <w:r>
        <w:rPr>
          <w:lang w:eastAsia="ja-JP"/>
        </w:rPr>
        <w:t>two</w:t>
      </w:r>
      <w:r w:rsidR="000A5C4F">
        <w:rPr>
          <w:lang w:eastAsia="ja-JP"/>
        </w:rPr>
        <w:t xml:space="preserve"> </w:t>
      </w:r>
      <w:r>
        <w:rPr>
          <w:lang w:eastAsia="ja-JP"/>
        </w:rPr>
        <w:t>regimens:</w:t>
      </w:r>
      <w:r w:rsidR="000A5C4F">
        <w:rPr>
          <w:lang w:eastAsia="ja-JP"/>
        </w:rPr>
        <w:t xml:space="preserve"> </w:t>
      </w:r>
      <w:r>
        <w:rPr>
          <w:lang w:eastAsia="ja-JP"/>
        </w:rPr>
        <w:t>(t</w:t>
      </w:r>
      <w:r w:rsidRPr="005C71A8">
        <w:rPr>
          <w:lang w:eastAsia="ja-JP"/>
        </w:rPr>
        <w:t>he</w:t>
      </w:r>
      <w:r w:rsidR="000A5C4F">
        <w:rPr>
          <w:lang w:eastAsia="ja-JP"/>
        </w:rPr>
        <w:t xml:space="preserve"> </w:t>
      </w:r>
      <w:r w:rsidRPr="005C71A8">
        <w:rPr>
          <w:lang w:eastAsia="ja-JP"/>
        </w:rPr>
        <w:t>LS</w:t>
      </w:r>
      <w:r w:rsidR="000A5C4F">
        <w:rPr>
          <w:lang w:eastAsia="ja-JP"/>
        </w:rPr>
        <w:t xml:space="preserve"> </w:t>
      </w:r>
      <w:r w:rsidRPr="005C71A8">
        <w:rPr>
          <w:lang w:eastAsia="ja-JP"/>
        </w:rPr>
        <w:t>mean</w:t>
      </w:r>
      <w:r w:rsidR="000A5C4F">
        <w:rPr>
          <w:lang w:eastAsia="ja-JP"/>
        </w:rPr>
        <w:t xml:space="preserve"> </w:t>
      </w:r>
      <w:r w:rsidRPr="005C71A8">
        <w:rPr>
          <w:lang w:eastAsia="ja-JP"/>
        </w:rPr>
        <w:t>difference</w:t>
      </w:r>
      <w:r w:rsidR="000A5C4F">
        <w:rPr>
          <w:lang w:eastAsia="ja-JP"/>
        </w:rPr>
        <w:t xml:space="preserve"> </w:t>
      </w:r>
      <w:r w:rsidRPr="005C71A8">
        <w:rPr>
          <w:lang w:eastAsia="ja-JP"/>
        </w:rPr>
        <w:t>over</w:t>
      </w:r>
      <w:r w:rsidR="000A5C4F">
        <w:rPr>
          <w:lang w:eastAsia="ja-JP"/>
        </w:rPr>
        <w:t xml:space="preserve"> </w:t>
      </w:r>
      <w:r w:rsidRPr="005C71A8">
        <w:rPr>
          <w:lang w:eastAsia="ja-JP"/>
        </w:rPr>
        <w:t>placebo</w:t>
      </w:r>
      <w:r w:rsidR="000A5C4F">
        <w:rPr>
          <w:lang w:eastAsia="ja-JP"/>
        </w:rPr>
        <w:t xml:space="preserve"> </w:t>
      </w:r>
      <w:r w:rsidRPr="005C71A8">
        <w:rPr>
          <w:lang w:eastAsia="ja-JP"/>
        </w:rPr>
        <w:t>in</w:t>
      </w:r>
      <w:r w:rsidR="000A5C4F">
        <w:rPr>
          <w:lang w:eastAsia="ja-JP"/>
        </w:rPr>
        <w:t xml:space="preserve"> </w:t>
      </w:r>
      <w:r w:rsidRPr="005C71A8">
        <w:rPr>
          <w:lang w:eastAsia="ja-JP"/>
        </w:rPr>
        <w:t>the</w:t>
      </w:r>
      <w:r w:rsidR="000A5C4F">
        <w:rPr>
          <w:lang w:eastAsia="ja-JP"/>
        </w:rPr>
        <w:t xml:space="preserve"> </w:t>
      </w:r>
      <w:r w:rsidRPr="005C71A8">
        <w:rPr>
          <w:lang w:eastAsia="ja-JP"/>
        </w:rPr>
        <w:t>percent</w:t>
      </w:r>
      <w:r w:rsidR="000A5C4F">
        <w:rPr>
          <w:lang w:eastAsia="ja-JP"/>
        </w:rPr>
        <w:t xml:space="preserve"> </w:t>
      </w:r>
      <w:r w:rsidRPr="005C71A8">
        <w:rPr>
          <w:lang w:eastAsia="ja-JP"/>
        </w:rPr>
        <w:t>change</w:t>
      </w:r>
      <w:r w:rsidR="000A5C4F">
        <w:rPr>
          <w:lang w:eastAsia="ja-JP"/>
        </w:rPr>
        <w:t xml:space="preserve"> </w:t>
      </w:r>
      <w:r w:rsidRPr="005C71A8">
        <w:rPr>
          <w:lang w:eastAsia="ja-JP"/>
        </w:rPr>
        <w:t>in</w:t>
      </w:r>
      <w:r w:rsidR="000A5C4F">
        <w:rPr>
          <w:lang w:eastAsia="ja-JP"/>
        </w:rPr>
        <w:t xml:space="preserve"> </w:t>
      </w:r>
      <w:r w:rsidRPr="005C71A8">
        <w:rPr>
          <w:lang w:eastAsia="ja-JP"/>
        </w:rPr>
        <w:t>calculated</w:t>
      </w:r>
      <w:r w:rsidR="000A5C4F">
        <w:rPr>
          <w:lang w:eastAsia="ja-JP"/>
        </w:rPr>
        <w:t xml:space="preserve"> </w:t>
      </w:r>
      <w:r w:rsidRPr="005C71A8">
        <w:rPr>
          <w:lang w:eastAsia="ja-JP"/>
        </w:rPr>
        <w:t>LDL-</w:t>
      </w:r>
      <w:r>
        <w:rPr>
          <w:lang w:eastAsia="ja-JP"/>
        </w:rPr>
        <w:t>C</w:t>
      </w:r>
      <w:r w:rsidR="000A5C4F">
        <w:rPr>
          <w:lang w:eastAsia="ja-JP"/>
        </w:rPr>
        <w:t xml:space="preserve"> </w:t>
      </w:r>
      <w:r>
        <w:rPr>
          <w:lang w:eastAsia="ja-JP"/>
        </w:rPr>
        <w:t>from</w:t>
      </w:r>
      <w:r w:rsidR="000A5C4F">
        <w:rPr>
          <w:lang w:eastAsia="ja-JP"/>
        </w:rPr>
        <w:t xml:space="preserve"> </w:t>
      </w:r>
      <w:r>
        <w:rPr>
          <w:lang w:eastAsia="ja-JP"/>
        </w:rPr>
        <w:t>baseline</w:t>
      </w:r>
      <w:r w:rsidR="000A5C4F">
        <w:rPr>
          <w:lang w:eastAsia="ja-JP"/>
        </w:rPr>
        <w:t xml:space="preserve"> </w:t>
      </w:r>
      <w:r>
        <w:rPr>
          <w:lang w:eastAsia="ja-JP"/>
        </w:rPr>
        <w:t>to</w:t>
      </w:r>
      <w:r w:rsidR="000A5C4F">
        <w:rPr>
          <w:lang w:eastAsia="ja-JP"/>
        </w:rPr>
        <w:t xml:space="preserve"> </w:t>
      </w:r>
      <w:r>
        <w:rPr>
          <w:lang w:eastAsia="ja-JP"/>
        </w:rPr>
        <w:t>Week</w:t>
      </w:r>
      <w:r w:rsidR="000A5C4F">
        <w:rPr>
          <w:lang w:eastAsia="ja-JP"/>
        </w:rPr>
        <w:t xml:space="preserve"> </w:t>
      </w:r>
      <w:r>
        <w:rPr>
          <w:lang w:eastAsia="ja-JP"/>
        </w:rPr>
        <w:t>24</w:t>
      </w:r>
      <w:r w:rsidR="000A5C4F">
        <w:rPr>
          <w:lang w:eastAsia="ja-JP"/>
        </w:rPr>
        <w:t xml:space="preserve"> </w:t>
      </w:r>
      <w:r>
        <w:rPr>
          <w:lang w:eastAsia="ja-JP"/>
        </w:rPr>
        <w:t>was</w:t>
      </w:r>
      <w:r w:rsidR="000A5C4F">
        <w:rPr>
          <w:lang w:eastAsia="ja-JP"/>
        </w:rPr>
        <w:t xml:space="preserve"> </w:t>
      </w:r>
      <w:r>
        <w:rPr>
          <w:lang w:eastAsia="ja-JP"/>
        </w:rPr>
        <w:noBreakHyphen/>
      </w:r>
      <w:r w:rsidRPr="005C71A8">
        <w:rPr>
          <w:lang w:eastAsia="ja-JP"/>
        </w:rPr>
        <w:t>58.7%</w:t>
      </w:r>
      <w:r w:rsidR="000A5C4F">
        <w:rPr>
          <w:lang w:eastAsia="ja-JP"/>
        </w:rPr>
        <w:t xml:space="preserve"> </w:t>
      </w:r>
      <w:r w:rsidRPr="005C71A8">
        <w:rPr>
          <w:lang w:eastAsia="ja-JP"/>
        </w:rPr>
        <w:t>in</w:t>
      </w:r>
      <w:r w:rsidR="000A5C4F">
        <w:rPr>
          <w:lang w:eastAsia="ja-JP"/>
        </w:rPr>
        <w:t xml:space="preserve"> </w:t>
      </w:r>
      <w:r w:rsidRPr="005C71A8">
        <w:rPr>
          <w:lang w:eastAsia="ja-JP"/>
        </w:rPr>
        <w:t>the</w:t>
      </w:r>
      <w:r w:rsidR="000A5C4F">
        <w:rPr>
          <w:lang w:eastAsia="ja-JP"/>
        </w:rPr>
        <w:t xml:space="preserve"> </w:t>
      </w:r>
      <w:r>
        <w:rPr>
          <w:lang w:eastAsia="ja-JP"/>
        </w:rPr>
        <w:t>‘</w:t>
      </w:r>
      <w:r w:rsidRPr="005C71A8">
        <w:rPr>
          <w:lang w:eastAsia="ja-JP"/>
        </w:rPr>
        <w:t>statin</w:t>
      </w:r>
      <w:r>
        <w:rPr>
          <w:lang w:eastAsia="ja-JP"/>
        </w:rPr>
        <w:t>’</w:t>
      </w:r>
      <w:r w:rsidR="000A5C4F">
        <w:rPr>
          <w:lang w:eastAsia="ja-JP"/>
        </w:rPr>
        <w:t xml:space="preserve"> </w:t>
      </w:r>
      <w:r>
        <w:rPr>
          <w:lang w:eastAsia="ja-JP"/>
        </w:rPr>
        <w:t>stratum,</w:t>
      </w:r>
      <w:r w:rsidR="000A5C4F">
        <w:rPr>
          <w:lang w:eastAsia="ja-JP"/>
        </w:rPr>
        <w:t xml:space="preserve"> </w:t>
      </w:r>
      <w:r>
        <w:rPr>
          <w:lang w:eastAsia="ja-JP"/>
        </w:rPr>
        <w:t>and</w:t>
      </w:r>
      <w:r w:rsidR="000A5C4F">
        <w:rPr>
          <w:lang w:eastAsia="ja-JP"/>
        </w:rPr>
        <w:t xml:space="preserve"> </w:t>
      </w:r>
      <w:r>
        <w:rPr>
          <w:lang w:eastAsia="ja-JP"/>
        </w:rPr>
        <w:noBreakHyphen/>
      </w:r>
      <w:r w:rsidRPr="005C71A8">
        <w:rPr>
          <w:lang w:eastAsia="ja-JP"/>
        </w:rPr>
        <w:t>52.4%</w:t>
      </w:r>
      <w:r w:rsidR="000A5C4F">
        <w:rPr>
          <w:lang w:eastAsia="ja-JP"/>
        </w:rPr>
        <w:t xml:space="preserve"> </w:t>
      </w:r>
      <w:r w:rsidRPr="005C71A8">
        <w:rPr>
          <w:lang w:eastAsia="ja-JP"/>
        </w:rPr>
        <w:t>in</w:t>
      </w:r>
      <w:r w:rsidR="000A5C4F">
        <w:rPr>
          <w:lang w:eastAsia="ja-JP"/>
        </w:rPr>
        <w:t xml:space="preserve"> </w:t>
      </w:r>
      <w:r w:rsidRPr="005C71A8">
        <w:rPr>
          <w:lang w:eastAsia="ja-JP"/>
        </w:rPr>
        <w:t>the</w:t>
      </w:r>
      <w:r w:rsidR="000A5C4F">
        <w:rPr>
          <w:lang w:eastAsia="ja-JP"/>
        </w:rPr>
        <w:t xml:space="preserve"> </w:t>
      </w:r>
      <w:r>
        <w:rPr>
          <w:lang w:eastAsia="ja-JP"/>
        </w:rPr>
        <w:t>‘</w:t>
      </w:r>
      <w:r w:rsidRPr="005C71A8">
        <w:rPr>
          <w:lang w:eastAsia="ja-JP"/>
        </w:rPr>
        <w:t>no</w:t>
      </w:r>
      <w:r w:rsidR="000A5C4F">
        <w:rPr>
          <w:lang w:eastAsia="ja-JP"/>
        </w:rPr>
        <w:t xml:space="preserve"> </w:t>
      </w:r>
      <w:r w:rsidRPr="005C71A8">
        <w:rPr>
          <w:lang w:eastAsia="ja-JP"/>
        </w:rPr>
        <w:t>statin</w:t>
      </w:r>
      <w:r>
        <w:rPr>
          <w:lang w:eastAsia="ja-JP"/>
        </w:rPr>
        <w:t>’</w:t>
      </w:r>
      <w:r w:rsidR="000A5C4F">
        <w:rPr>
          <w:lang w:eastAsia="ja-JP"/>
        </w:rPr>
        <w:t xml:space="preserve"> </w:t>
      </w:r>
      <w:r w:rsidRPr="005C71A8">
        <w:rPr>
          <w:lang w:eastAsia="ja-JP"/>
        </w:rPr>
        <w:t>stratum</w:t>
      </w:r>
      <w:r w:rsidR="000A5C4F">
        <w:rPr>
          <w:lang w:eastAsia="ja-JP"/>
        </w:rPr>
        <w:t xml:space="preserve"> </w:t>
      </w:r>
      <w:r>
        <w:rPr>
          <w:lang w:eastAsia="ja-JP"/>
        </w:rPr>
        <w:t>for</w:t>
      </w:r>
      <w:r w:rsidR="000A5C4F">
        <w:rPr>
          <w:lang w:eastAsia="ja-JP"/>
        </w:rPr>
        <w:t xml:space="preserve"> </w:t>
      </w:r>
      <w:r>
        <w:rPr>
          <w:lang w:eastAsia="ja-JP"/>
        </w:rPr>
        <w:t>the</w:t>
      </w:r>
      <w:r w:rsidR="000A5C4F">
        <w:rPr>
          <w:lang w:eastAsia="ja-JP"/>
        </w:rPr>
        <w:t xml:space="preserve"> </w:t>
      </w:r>
      <w:r>
        <w:rPr>
          <w:lang w:eastAsia="ja-JP"/>
        </w:rPr>
        <w:t>300</w:t>
      </w:r>
      <w:r w:rsidR="000A5C4F">
        <w:rPr>
          <w:lang w:eastAsia="ja-JP"/>
        </w:rPr>
        <w:t xml:space="preserve"> </w:t>
      </w:r>
      <w:r w:rsidR="00224853">
        <w:rPr>
          <w:lang w:eastAsia="ja-JP"/>
        </w:rPr>
        <w:t>mg</w:t>
      </w:r>
      <w:r w:rsidR="000A5C4F">
        <w:rPr>
          <w:lang w:eastAsia="ja-JP"/>
        </w:rPr>
        <w:t xml:space="preserve"> </w:t>
      </w:r>
      <w:r>
        <w:rPr>
          <w:lang w:eastAsia="ja-JP"/>
        </w:rPr>
        <w:t>Q4W</w:t>
      </w:r>
      <w:r w:rsidR="000A5C4F">
        <w:rPr>
          <w:lang w:eastAsia="ja-JP"/>
        </w:rPr>
        <w:t xml:space="preserve"> </w:t>
      </w:r>
      <w:r>
        <w:rPr>
          <w:lang w:eastAsia="ja-JP"/>
        </w:rPr>
        <w:t>/</w:t>
      </w:r>
      <w:r w:rsidR="000A5C4F">
        <w:rPr>
          <w:lang w:eastAsia="ja-JP"/>
        </w:rPr>
        <w:t xml:space="preserve"> </w:t>
      </w:r>
      <w:r>
        <w:rPr>
          <w:lang w:eastAsia="ja-JP"/>
        </w:rPr>
        <w:t>150</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and</w:t>
      </w:r>
      <w:r w:rsidR="000A5C4F">
        <w:rPr>
          <w:lang w:eastAsia="ja-JP"/>
        </w:rPr>
        <w:t xml:space="preserve"> </w:t>
      </w:r>
      <w:r>
        <w:rPr>
          <w:lang w:eastAsia="ja-JP"/>
        </w:rPr>
        <w:t>was</w:t>
      </w:r>
      <w:r w:rsidR="000A5C4F">
        <w:rPr>
          <w:lang w:eastAsia="ja-JP"/>
        </w:rPr>
        <w:t xml:space="preserve"> </w:t>
      </w:r>
      <w:r>
        <w:rPr>
          <w:lang w:eastAsia="ja-JP"/>
        </w:rPr>
        <w:noBreakHyphen/>
      </w:r>
      <w:r w:rsidRPr="005C71A8">
        <w:rPr>
          <w:lang w:eastAsia="ja-JP"/>
        </w:rPr>
        <w:t>51.5%</w:t>
      </w:r>
      <w:r w:rsidR="000A5C4F">
        <w:rPr>
          <w:lang w:eastAsia="ja-JP"/>
        </w:rPr>
        <w:t xml:space="preserve"> </w:t>
      </w:r>
      <w:r w:rsidRPr="005C71A8">
        <w:rPr>
          <w:lang w:eastAsia="ja-JP"/>
        </w:rPr>
        <w:t>in</w:t>
      </w:r>
      <w:r w:rsidR="000A5C4F">
        <w:rPr>
          <w:lang w:eastAsia="ja-JP"/>
        </w:rPr>
        <w:t xml:space="preserve"> </w:t>
      </w:r>
      <w:r w:rsidRPr="005C71A8">
        <w:rPr>
          <w:lang w:eastAsia="ja-JP"/>
        </w:rPr>
        <w:t>the</w:t>
      </w:r>
      <w:r w:rsidR="000A5C4F">
        <w:rPr>
          <w:lang w:eastAsia="ja-JP"/>
        </w:rPr>
        <w:t xml:space="preserve"> </w:t>
      </w:r>
      <w:r>
        <w:rPr>
          <w:lang w:eastAsia="ja-JP"/>
        </w:rPr>
        <w:t>‘</w:t>
      </w:r>
      <w:r w:rsidRPr="005C71A8">
        <w:rPr>
          <w:lang w:eastAsia="ja-JP"/>
        </w:rPr>
        <w:t>no</w:t>
      </w:r>
      <w:r w:rsidR="000A5C4F">
        <w:rPr>
          <w:lang w:eastAsia="ja-JP"/>
        </w:rPr>
        <w:t xml:space="preserve"> </w:t>
      </w:r>
      <w:r w:rsidRPr="005C71A8">
        <w:rPr>
          <w:lang w:eastAsia="ja-JP"/>
        </w:rPr>
        <w:t>statin</w:t>
      </w:r>
      <w:r>
        <w:rPr>
          <w:lang w:eastAsia="ja-JP"/>
        </w:rPr>
        <w:t>’</w:t>
      </w:r>
      <w:r w:rsidR="000A5C4F">
        <w:rPr>
          <w:lang w:eastAsia="ja-JP"/>
        </w:rPr>
        <w:t xml:space="preserve"> </w:t>
      </w:r>
      <w:r w:rsidRPr="005C71A8">
        <w:rPr>
          <w:lang w:eastAsia="ja-JP"/>
        </w:rPr>
        <w:t>stratum</w:t>
      </w:r>
      <w:r w:rsidR="000A5C4F">
        <w:rPr>
          <w:lang w:eastAsia="ja-JP"/>
        </w:rPr>
        <w:t xml:space="preserve"> </w:t>
      </w:r>
      <w:r>
        <w:rPr>
          <w:lang w:eastAsia="ja-JP"/>
        </w:rPr>
        <w:t>and</w:t>
      </w:r>
      <w:r w:rsidR="000A5C4F">
        <w:rPr>
          <w:lang w:eastAsia="ja-JP"/>
        </w:rPr>
        <w:t xml:space="preserve"> </w:t>
      </w:r>
      <w:r>
        <w:rPr>
          <w:lang w:eastAsia="ja-JP"/>
        </w:rPr>
        <w:noBreakHyphen/>
      </w:r>
      <w:r w:rsidRPr="005C71A8">
        <w:rPr>
          <w:lang w:eastAsia="ja-JP"/>
        </w:rPr>
        <w:t>49.8%</w:t>
      </w:r>
      <w:r w:rsidR="000A5C4F">
        <w:rPr>
          <w:lang w:eastAsia="ja-JP"/>
        </w:rPr>
        <w:t xml:space="preserve"> </w:t>
      </w:r>
      <w:r w:rsidRPr="005C71A8">
        <w:rPr>
          <w:lang w:eastAsia="ja-JP"/>
        </w:rPr>
        <w:t>in</w:t>
      </w:r>
      <w:r w:rsidR="000A5C4F">
        <w:rPr>
          <w:lang w:eastAsia="ja-JP"/>
        </w:rPr>
        <w:t xml:space="preserve"> </w:t>
      </w:r>
      <w:r w:rsidRPr="005C71A8">
        <w:rPr>
          <w:lang w:eastAsia="ja-JP"/>
        </w:rPr>
        <w:t>in</w:t>
      </w:r>
      <w:r w:rsidR="000A5C4F">
        <w:rPr>
          <w:lang w:eastAsia="ja-JP"/>
        </w:rPr>
        <w:t xml:space="preserve"> </w:t>
      </w:r>
      <w:r w:rsidRPr="005C71A8">
        <w:rPr>
          <w:lang w:eastAsia="ja-JP"/>
        </w:rPr>
        <w:t>the</w:t>
      </w:r>
      <w:r w:rsidR="000A5C4F">
        <w:rPr>
          <w:lang w:eastAsia="ja-JP"/>
        </w:rPr>
        <w:t xml:space="preserve"> </w:t>
      </w:r>
      <w:r>
        <w:rPr>
          <w:lang w:eastAsia="ja-JP"/>
        </w:rPr>
        <w:t>‘</w:t>
      </w:r>
      <w:r w:rsidRPr="005C71A8">
        <w:rPr>
          <w:lang w:eastAsia="ja-JP"/>
        </w:rPr>
        <w:t>no</w:t>
      </w:r>
      <w:r w:rsidR="000A5C4F">
        <w:rPr>
          <w:lang w:eastAsia="ja-JP"/>
        </w:rPr>
        <w:t xml:space="preserve"> </w:t>
      </w:r>
      <w:r w:rsidRPr="005C71A8">
        <w:rPr>
          <w:lang w:eastAsia="ja-JP"/>
        </w:rPr>
        <w:t>statin</w:t>
      </w:r>
      <w:r>
        <w:rPr>
          <w:lang w:eastAsia="ja-JP"/>
        </w:rPr>
        <w:t>’</w:t>
      </w:r>
      <w:r w:rsidR="000A5C4F">
        <w:rPr>
          <w:lang w:eastAsia="ja-JP"/>
        </w:rPr>
        <w:t xml:space="preserve"> </w:t>
      </w:r>
      <w:r w:rsidRPr="005C71A8">
        <w:rPr>
          <w:lang w:eastAsia="ja-JP"/>
        </w:rPr>
        <w:t>stratum</w:t>
      </w:r>
      <w:r w:rsidR="000A5C4F">
        <w:rPr>
          <w:lang w:eastAsia="ja-JP"/>
        </w:rPr>
        <w:t xml:space="preserve"> </w:t>
      </w:r>
      <w:r>
        <w:rPr>
          <w:lang w:eastAsia="ja-JP"/>
        </w:rPr>
        <w:t>for</w:t>
      </w:r>
      <w:r w:rsidR="000A5C4F">
        <w:rPr>
          <w:lang w:eastAsia="ja-JP"/>
        </w:rPr>
        <w:t xml:space="preserve"> </w:t>
      </w:r>
      <w:r>
        <w:rPr>
          <w:lang w:eastAsia="ja-JP"/>
        </w:rPr>
        <w:t>75</w:t>
      </w:r>
      <w:r w:rsidR="000A5C4F">
        <w:rPr>
          <w:lang w:eastAsia="ja-JP"/>
        </w:rPr>
        <w:t xml:space="preserve"> </w:t>
      </w:r>
      <w:r w:rsidR="00224853">
        <w:rPr>
          <w:lang w:eastAsia="ja-JP"/>
        </w:rPr>
        <w:t>mg</w:t>
      </w:r>
      <w:r w:rsidR="000A5C4F">
        <w:rPr>
          <w:lang w:eastAsia="ja-JP"/>
        </w:rPr>
        <w:t xml:space="preserve"> </w:t>
      </w:r>
      <w:r>
        <w:rPr>
          <w:lang w:eastAsia="ja-JP"/>
        </w:rPr>
        <w:t>Q2W</w:t>
      </w:r>
      <w:r w:rsidR="000A5C4F">
        <w:rPr>
          <w:lang w:eastAsia="ja-JP"/>
        </w:rPr>
        <w:t xml:space="preserve"> </w:t>
      </w:r>
      <w:r>
        <w:rPr>
          <w:lang w:eastAsia="ja-JP"/>
        </w:rPr>
        <w:t>/</w:t>
      </w:r>
      <w:r w:rsidR="000A5C4F">
        <w:rPr>
          <w:lang w:eastAsia="ja-JP"/>
        </w:rPr>
        <w:t xml:space="preserve"> </w:t>
      </w:r>
      <w:r>
        <w:rPr>
          <w:lang w:eastAsia="ja-JP"/>
        </w:rPr>
        <w:t>150</w:t>
      </w:r>
      <w:r w:rsidR="000A5C4F">
        <w:rPr>
          <w:lang w:eastAsia="ja-JP"/>
        </w:rPr>
        <w:t xml:space="preserve"> </w:t>
      </w:r>
      <w:r w:rsidR="00224853">
        <w:rPr>
          <w:lang w:eastAsia="ja-JP"/>
        </w:rPr>
        <w:t>mg</w:t>
      </w:r>
      <w:r w:rsidR="000A5C4F">
        <w:rPr>
          <w:lang w:eastAsia="ja-JP"/>
        </w:rPr>
        <w:t xml:space="preserve"> </w:t>
      </w:r>
      <w:r>
        <w:rPr>
          <w:lang w:eastAsia="ja-JP"/>
        </w:rPr>
        <w:t>Q2W).</w:t>
      </w:r>
    </w:p>
    <w:p w:rsidR="00FC3FF8" w:rsidRPr="00420A7A" w:rsidRDefault="00FC3FF8" w:rsidP="00FC3FF8">
      <w:pPr>
        <w:rPr>
          <w:lang w:eastAsia="ja-JP"/>
        </w:rPr>
      </w:pPr>
      <w:r>
        <w:rPr>
          <w:lang w:eastAsia="ja-JP"/>
        </w:rPr>
        <w:t>The</w:t>
      </w:r>
      <w:r w:rsidR="000A5C4F">
        <w:rPr>
          <w:lang w:eastAsia="ja-JP"/>
        </w:rPr>
        <w:t xml:space="preserve"> </w:t>
      </w:r>
      <w:r>
        <w:rPr>
          <w:lang w:eastAsia="ja-JP"/>
        </w:rPr>
        <w:t>sponsor</w:t>
      </w:r>
      <w:r w:rsidR="000A5C4F">
        <w:rPr>
          <w:lang w:eastAsia="ja-JP"/>
        </w:rPr>
        <w:t xml:space="preserve"> </w:t>
      </w:r>
      <w:r>
        <w:rPr>
          <w:lang w:eastAsia="ja-JP"/>
        </w:rPr>
        <w:t>has</w:t>
      </w:r>
      <w:r w:rsidR="000A5C4F">
        <w:rPr>
          <w:lang w:eastAsia="ja-JP"/>
        </w:rPr>
        <w:t xml:space="preserve"> </w:t>
      </w:r>
      <w:r>
        <w:rPr>
          <w:lang w:eastAsia="ja-JP"/>
        </w:rPr>
        <w:t>provided</w:t>
      </w:r>
      <w:r w:rsidR="000A5C4F">
        <w:rPr>
          <w:lang w:eastAsia="ja-JP"/>
        </w:rPr>
        <w:t xml:space="preserve"> </w:t>
      </w:r>
      <w:r>
        <w:rPr>
          <w:lang w:eastAsia="ja-JP"/>
        </w:rPr>
        <w:t>a</w:t>
      </w:r>
      <w:r w:rsidR="000A5C4F">
        <w:rPr>
          <w:lang w:eastAsia="ja-JP"/>
        </w:rPr>
        <w:t xml:space="preserve"> </w:t>
      </w:r>
      <w:r>
        <w:rPr>
          <w:lang w:eastAsia="ja-JP"/>
        </w:rPr>
        <w:t>breakdown</w:t>
      </w:r>
      <w:r w:rsidR="000A5C4F">
        <w:rPr>
          <w:lang w:eastAsia="ja-JP"/>
        </w:rPr>
        <w:t xml:space="preserve"> </w:t>
      </w:r>
      <w:r>
        <w:rPr>
          <w:lang w:eastAsia="ja-JP"/>
        </w:rPr>
        <w:t>of</w:t>
      </w:r>
      <w:r w:rsidR="000A5C4F">
        <w:rPr>
          <w:lang w:eastAsia="ja-JP"/>
        </w:rPr>
        <w:t xml:space="preserve"> </w:t>
      </w:r>
      <w:r>
        <w:rPr>
          <w:lang w:eastAsia="ja-JP"/>
        </w:rPr>
        <w:t>patients</w:t>
      </w:r>
      <w:r w:rsidR="000A5C4F">
        <w:rPr>
          <w:lang w:eastAsia="ja-JP"/>
        </w:rPr>
        <w:t xml:space="preserve"> </w:t>
      </w:r>
      <w:r>
        <w:rPr>
          <w:lang w:eastAsia="ja-JP"/>
        </w:rPr>
        <w:t>and</w:t>
      </w:r>
      <w:r w:rsidR="000A5C4F">
        <w:rPr>
          <w:lang w:eastAsia="ja-JP"/>
        </w:rPr>
        <w:t xml:space="preserve"> </w:t>
      </w:r>
      <w:r>
        <w:rPr>
          <w:lang w:eastAsia="ja-JP"/>
        </w:rPr>
        <w:t>response</w:t>
      </w:r>
      <w:r w:rsidR="000A5C4F">
        <w:rPr>
          <w:lang w:eastAsia="ja-JP"/>
        </w:rPr>
        <w:t xml:space="preserve"> </w:t>
      </w:r>
      <w:r>
        <w:rPr>
          <w:lang w:eastAsia="ja-JP"/>
        </w:rPr>
        <w:t>for</w:t>
      </w:r>
      <w:r w:rsidR="000A5C4F">
        <w:rPr>
          <w:lang w:eastAsia="ja-JP"/>
        </w:rPr>
        <w:t xml:space="preserve"> </w:t>
      </w:r>
      <w:r>
        <w:rPr>
          <w:lang w:eastAsia="ja-JP"/>
        </w:rPr>
        <w:t>patients</w:t>
      </w:r>
      <w:r w:rsidR="000A5C4F">
        <w:rPr>
          <w:lang w:eastAsia="ja-JP"/>
        </w:rPr>
        <w:t xml:space="preserve"> </w:t>
      </w:r>
      <w:r>
        <w:rPr>
          <w:lang w:eastAsia="ja-JP"/>
        </w:rPr>
        <w:t>with</w:t>
      </w:r>
      <w:r w:rsidR="000A5C4F">
        <w:rPr>
          <w:lang w:eastAsia="ja-JP"/>
        </w:rPr>
        <w:t xml:space="preserve"> </w:t>
      </w:r>
      <w:r>
        <w:rPr>
          <w:lang w:eastAsia="ja-JP"/>
        </w:rPr>
        <w:t>mixed</w:t>
      </w:r>
      <w:r w:rsidR="000A5C4F">
        <w:rPr>
          <w:lang w:eastAsia="ja-JP"/>
        </w:rPr>
        <w:t xml:space="preserve"> </w:t>
      </w:r>
      <w:r>
        <w:rPr>
          <w:lang w:eastAsia="ja-JP"/>
        </w:rPr>
        <w:t>dyslipidaemia</w:t>
      </w:r>
      <w:r w:rsidR="000A5C4F">
        <w:rPr>
          <w:lang w:eastAsia="ja-JP"/>
        </w:rPr>
        <w:t xml:space="preserve"> </w:t>
      </w:r>
      <w:r>
        <w:rPr>
          <w:lang w:eastAsia="ja-JP"/>
        </w:rPr>
        <w:t>but</w:t>
      </w:r>
      <w:r w:rsidR="000A5C4F">
        <w:rPr>
          <w:lang w:eastAsia="ja-JP"/>
        </w:rPr>
        <w:t xml:space="preserve"> </w:t>
      </w:r>
      <w:r>
        <w:rPr>
          <w:lang w:eastAsia="ja-JP"/>
        </w:rPr>
        <w:t>no</w:t>
      </w:r>
      <w:r w:rsidR="000A5C4F">
        <w:rPr>
          <w:lang w:eastAsia="ja-JP"/>
        </w:rPr>
        <w:t xml:space="preserve"> </w:t>
      </w:r>
      <w:r>
        <w:rPr>
          <w:lang w:eastAsia="ja-JP"/>
        </w:rPr>
        <w:t>data</w:t>
      </w:r>
      <w:r w:rsidR="000A5C4F">
        <w:rPr>
          <w:lang w:eastAsia="ja-JP"/>
        </w:rPr>
        <w:t xml:space="preserve"> </w:t>
      </w:r>
      <w:r>
        <w:rPr>
          <w:lang w:eastAsia="ja-JP"/>
        </w:rPr>
        <w:t>on</w:t>
      </w:r>
      <w:r w:rsidR="000A5C4F">
        <w:rPr>
          <w:lang w:eastAsia="ja-JP"/>
        </w:rPr>
        <w:t xml:space="preserve"> </w:t>
      </w:r>
      <w:r>
        <w:rPr>
          <w:lang w:eastAsia="ja-JP"/>
        </w:rPr>
        <w:t>the</w:t>
      </w:r>
      <w:r w:rsidR="000A5C4F">
        <w:rPr>
          <w:lang w:eastAsia="ja-JP"/>
        </w:rPr>
        <w:t xml:space="preserve"> </w:t>
      </w:r>
      <w:r>
        <w:rPr>
          <w:lang w:eastAsia="ja-JP"/>
        </w:rPr>
        <w:t>effect</w:t>
      </w:r>
      <w:r w:rsidR="000A5C4F">
        <w:rPr>
          <w:lang w:eastAsia="ja-JP"/>
        </w:rPr>
        <w:t xml:space="preserve"> </w:t>
      </w:r>
      <w:r>
        <w:rPr>
          <w:lang w:eastAsia="ja-JP"/>
        </w:rPr>
        <w:t>on</w:t>
      </w:r>
      <w:r w:rsidR="000A5C4F">
        <w:rPr>
          <w:lang w:eastAsia="ja-JP"/>
        </w:rPr>
        <w:t xml:space="preserve"> </w:t>
      </w:r>
      <w:r>
        <w:rPr>
          <w:lang w:eastAsia="ja-JP"/>
        </w:rPr>
        <w:t>triglycerides.</w:t>
      </w:r>
      <w:r w:rsidR="000A5C4F">
        <w:rPr>
          <w:lang w:eastAsia="ja-JP"/>
        </w:rPr>
        <w:t xml:space="preserve"> </w:t>
      </w:r>
      <w:r>
        <w:rPr>
          <w:lang w:eastAsia="ja-JP"/>
        </w:rPr>
        <w:t>Having</w:t>
      </w:r>
      <w:r w:rsidR="000A5C4F">
        <w:rPr>
          <w:lang w:eastAsia="ja-JP"/>
        </w:rPr>
        <w:t xml:space="preserve"> </w:t>
      </w:r>
      <w:r>
        <w:rPr>
          <w:lang w:eastAsia="ja-JP"/>
        </w:rPr>
        <w:t>reviewed</w:t>
      </w:r>
      <w:r w:rsidR="000A5C4F">
        <w:rPr>
          <w:lang w:eastAsia="ja-JP"/>
        </w:rPr>
        <w:t xml:space="preserve"> </w:t>
      </w:r>
      <w:r>
        <w:rPr>
          <w:lang w:eastAsia="ja-JP"/>
        </w:rPr>
        <w:t>this</w:t>
      </w:r>
      <w:r w:rsidR="000A5C4F">
        <w:rPr>
          <w:lang w:eastAsia="ja-JP"/>
        </w:rPr>
        <w:t xml:space="preserve"> </w:t>
      </w:r>
      <w:r>
        <w:rPr>
          <w:lang w:eastAsia="ja-JP"/>
        </w:rPr>
        <w:t>data</w:t>
      </w:r>
      <w:r w:rsidR="000A5C4F">
        <w:rPr>
          <w:lang w:eastAsia="ja-JP"/>
        </w:rPr>
        <w:t xml:space="preserve"> </w:t>
      </w:r>
      <w:r>
        <w:rPr>
          <w:lang w:eastAsia="ja-JP"/>
        </w:rPr>
        <w:t>there</w:t>
      </w:r>
      <w:r w:rsidR="000A5C4F">
        <w:rPr>
          <w:lang w:eastAsia="ja-JP"/>
        </w:rPr>
        <w:t xml:space="preserve"> </w:t>
      </w:r>
      <w:r>
        <w:rPr>
          <w:lang w:eastAsia="ja-JP"/>
        </w:rPr>
        <w:t>is</w:t>
      </w:r>
      <w:r w:rsidR="000A5C4F">
        <w:rPr>
          <w:lang w:eastAsia="ja-JP"/>
        </w:rPr>
        <w:t xml:space="preserve"> </w:t>
      </w:r>
      <w:r>
        <w:rPr>
          <w:lang w:eastAsia="ja-JP"/>
        </w:rPr>
        <w:t>still</w:t>
      </w:r>
      <w:r w:rsidR="000A5C4F">
        <w:rPr>
          <w:lang w:eastAsia="ja-JP"/>
        </w:rPr>
        <w:t xml:space="preserve"> </w:t>
      </w:r>
      <w:r>
        <w:rPr>
          <w:lang w:eastAsia="ja-JP"/>
        </w:rPr>
        <w:t>insufficient</w:t>
      </w:r>
      <w:r w:rsidR="000A5C4F">
        <w:rPr>
          <w:lang w:eastAsia="ja-JP"/>
        </w:rPr>
        <w:t xml:space="preserve"> </w:t>
      </w:r>
      <w:r>
        <w:rPr>
          <w:lang w:eastAsia="ja-JP"/>
        </w:rPr>
        <w:t>data</w:t>
      </w:r>
      <w:r w:rsidR="000A5C4F">
        <w:rPr>
          <w:lang w:eastAsia="ja-JP"/>
        </w:rPr>
        <w:t xml:space="preserve"> </w:t>
      </w:r>
      <w:r>
        <w:rPr>
          <w:lang w:eastAsia="ja-JP"/>
        </w:rPr>
        <w:t>to</w:t>
      </w:r>
      <w:r w:rsidR="000A5C4F">
        <w:rPr>
          <w:lang w:eastAsia="ja-JP"/>
        </w:rPr>
        <w:t xml:space="preserve"> </w:t>
      </w:r>
      <w:r>
        <w:rPr>
          <w:lang w:eastAsia="ja-JP"/>
        </w:rPr>
        <w:t>approve</w:t>
      </w:r>
      <w:r w:rsidR="000A5C4F">
        <w:rPr>
          <w:lang w:eastAsia="ja-JP"/>
        </w:rPr>
        <w:t xml:space="preserve"> </w:t>
      </w:r>
      <w:r>
        <w:rPr>
          <w:lang w:eastAsia="ja-JP"/>
        </w:rPr>
        <w:t>the</w:t>
      </w:r>
      <w:r w:rsidR="000A5C4F">
        <w:rPr>
          <w:lang w:eastAsia="ja-JP"/>
        </w:rPr>
        <w:t xml:space="preserve"> </w:t>
      </w:r>
      <w:r>
        <w:rPr>
          <w:lang w:eastAsia="ja-JP"/>
        </w:rPr>
        <w:t>change</w:t>
      </w:r>
      <w:r w:rsidR="000A5C4F">
        <w:rPr>
          <w:lang w:eastAsia="ja-JP"/>
        </w:rPr>
        <w:t xml:space="preserve"> </w:t>
      </w:r>
      <w:r>
        <w:rPr>
          <w:lang w:eastAsia="ja-JP"/>
        </w:rPr>
        <w:t>of</w:t>
      </w:r>
      <w:r w:rsidR="000A5C4F">
        <w:rPr>
          <w:lang w:eastAsia="ja-JP"/>
        </w:rPr>
        <w:t xml:space="preserve"> </w:t>
      </w:r>
      <w:r>
        <w:rPr>
          <w:lang w:eastAsia="ja-JP"/>
        </w:rPr>
        <w:t>indication</w:t>
      </w:r>
      <w:r w:rsidR="000A5C4F">
        <w:rPr>
          <w:lang w:eastAsia="ja-JP"/>
        </w:rPr>
        <w:t xml:space="preserve"> </w:t>
      </w:r>
      <w:r>
        <w:rPr>
          <w:lang w:eastAsia="ja-JP"/>
        </w:rPr>
        <w:t>to</w:t>
      </w:r>
      <w:r w:rsidR="000A5C4F">
        <w:rPr>
          <w:lang w:eastAsia="ja-JP"/>
        </w:rPr>
        <w:t xml:space="preserve"> </w:t>
      </w:r>
      <w:r>
        <w:rPr>
          <w:lang w:eastAsia="ja-JP"/>
        </w:rPr>
        <w:t>include</w:t>
      </w:r>
      <w:r w:rsidR="000A5C4F">
        <w:rPr>
          <w:lang w:eastAsia="ja-JP"/>
        </w:rPr>
        <w:t xml:space="preserve"> </w:t>
      </w:r>
      <w:r>
        <w:rPr>
          <w:lang w:eastAsia="ja-JP"/>
        </w:rPr>
        <w:t>non-familial</w:t>
      </w:r>
      <w:r w:rsidR="000A5C4F">
        <w:rPr>
          <w:lang w:eastAsia="ja-JP"/>
        </w:rPr>
        <w:t xml:space="preserve"> </w:t>
      </w:r>
      <w:r>
        <w:rPr>
          <w:lang w:eastAsia="ja-JP"/>
        </w:rPr>
        <w:t>hypercholesterolaemia</w:t>
      </w:r>
      <w:r w:rsidR="000A5C4F">
        <w:rPr>
          <w:lang w:eastAsia="ja-JP"/>
        </w:rPr>
        <w:t xml:space="preserve"> </w:t>
      </w:r>
      <w:r>
        <w:rPr>
          <w:lang w:eastAsia="ja-JP"/>
        </w:rPr>
        <w:t>and</w:t>
      </w:r>
      <w:r w:rsidR="000A5C4F">
        <w:rPr>
          <w:lang w:eastAsia="ja-JP"/>
        </w:rPr>
        <w:t xml:space="preserve"> </w:t>
      </w:r>
      <w:r>
        <w:rPr>
          <w:lang w:eastAsia="ja-JP"/>
        </w:rPr>
        <w:t>mixed</w:t>
      </w:r>
      <w:r w:rsidR="000A5C4F">
        <w:rPr>
          <w:lang w:eastAsia="ja-JP"/>
        </w:rPr>
        <w:t xml:space="preserve"> </w:t>
      </w:r>
      <w:r>
        <w:rPr>
          <w:lang w:eastAsia="ja-JP"/>
        </w:rPr>
        <w:t>dyslipidaemia.</w:t>
      </w:r>
    </w:p>
    <w:p w:rsidR="00FC3FF8" w:rsidRDefault="00FC3FF8" w:rsidP="00FC3FF8">
      <w:pPr>
        <w:pStyle w:val="Heading4"/>
      </w:pPr>
      <w:bookmarkStart w:id="157" w:name="_Toc516657985"/>
      <w:r>
        <w:t>Second</w:t>
      </w:r>
      <w:r w:rsidR="000A5C4F">
        <w:t xml:space="preserve"> </w:t>
      </w:r>
      <w:r>
        <w:t>round</w:t>
      </w:r>
      <w:r w:rsidR="000A5C4F">
        <w:t xml:space="preserve"> </w:t>
      </w:r>
      <w:r>
        <w:t>recommendation</w:t>
      </w:r>
      <w:r w:rsidR="000A5C4F">
        <w:t xml:space="preserve"> </w:t>
      </w:r>
      <w:r>
        <w:t>regarding</w:t>
      </w:r>
      <w:r w:rsidR="000A5C4F">
        <w:t xml:space="preserve"> </w:t>
      </w:r>
      <w:r>
        <w:t>authorisation</w:t>
      </w:r>
      <w:bookmarkEnd w:id="157"/>
    </w:p>
    <w:p w:rsidR="00FC3FF8" w:rsidRDefault="00FC3FF8" w:rsidP="00FC3FF8">
      <w:pPr>
        <w:rPr>
          <w:lang w:eastAsia="ja-JP"/>
        </w:rPr>
      </w:pPr>
      <w:r>
        <w:rPr>
          <w:lang w:eastAsia="ja-JP"/>
        </w:rPr>
        <w:t>Based</w:t>
      </w:r>
      <w:r w:rsidR="000A5C4F">
        <w:rPr>
          <w:lang w:eastAsia="ja-JP"/>
        </w:rPr>
        <w:t xml:space="preserve"> </w:t>
      </w:r>
      <w:r>
        <w:rPr>
          <w:lang w:eastAsia="ja-JP"/>
        </w:rPr>
        <w:t>on</w:t>
      </w:r>
      <w:r w:rsidR="000A5C4F">
        <w:rPr>
          <w:lang w:eastAsia="ja-JP"/>
        </w:rPr>
        <w:t xml:space="preserve"> </w:t>
      </w:r>
      <w:r>
        <w:rPr>
          <w:lang w:eastAsia="ja-JP"/>
        </w:rPr>
        <w:t>the</w:t>
      </w:r>
      <w:r w:rsidR="000A5C4F">
        <w:rPr>
          <w:lang w:eastAsia="ja-JP"/>
        </w:rPr>
        <w:t xml:space="preserve"> </w:t>
      </w:r>
      <w:r>
        <w:rPr>
          <w:lang w:eastAsia="ja-JP"/>
        </w:rPr>
        <w:t>original</w:t>
      </w:r>
      <w:r w:rsidR="000A5C4F">
        <w:rPr>
          <w:lang w:eastAsia="ja-JP"/>
        </w:rPr>
        <w:t xml:space="preserve"> </w:t>
      </w:r>
      <w:r>
        <w:rPr>
          <w:lang w:eastAsia="ja-JP"/>
        </w:rPr>
        <w:t>submission</w:t>
      </w:r>
      <w:r w:rsidR="000A5C4F">
        <w:rPr>
          <w:lang w:eastAsia="ja-JP"/>
        </w:rPr>
        <w:t xml:space="preserve"> </w:t>
      </w:r>
      <w:r>
        <w:rPr>
          <w:lang w:eastAsia="ja-JP"/>
        </w:rPr>
        <w:t>and</w:t>
      </w:r>
      <w:r w:rsidR="000A5C4F">
        <w:rPr>
          <w:lang w:eastAsia="ja-JP"/>
        </w:rPr>
        <w:t xml:space="preserve"> </w:t>
      </w:r>
      <w:r>
        <w:rPr>
          <w:lang w:eastAsia="ja-JP"/>
        </w:rPr>
        <w:t>the</w:t>
      </w:r>
      <w:r w:rsidR="000A5C4F">
        <w:rPr>
          <w:lang w:eastAsia="ja-JP"/>
        </w:rPr>
        <w:t xml:space="preserve"> </w:t>
      </w:r>
      <w:r w:rsidR="00350CA8">
        <w:rPr>
          <w:lang w:eastAsia="ja-JP"/>
        </w:rPr>
        <w:t>sponsor’s</w:t>
      </w:r>
      <w:r w:rsidR="000A5C4F">
        <w:rPr>
          <w:lang w:eastAsia="ja-JP"/>
        </w:rPr>
        <w:t xml:space="preserve"> </w:t>
      </w:r>
      <w:r>
        <w:rPr>
          <w:lang w:eastAsia="ja-JP"/>
        </w:rPr>
        <w:t>response</w:t>
      </w:r>
      <w:r w:rsidR="000A5C4F">
        <w:rPr>
          <w:lang w:eastAsia="ja-JP"/>
        </w:rPr>
        <w:t xml:space="preserve"> </w:t>
      </w:r>
      <w:r>
        <w:rPr>
          <w:lang w:eastAsia="ja-JP"/>
        </w:rPr>
        <w:t>to</w:t>
      </w:r>
      <w:r w:rsidR="000A5C4F">
        <w:rPr>
          <w:lang w:eastAsia="ja-JP"/>
        </w:rPr>
        <w:t xml:space="preserve"> </w:t>
      </w:r>
      <w:r>
        <w:rPr>
          <w:lang w:eastAsia="ja-JP"/>
        </w:rPr>
        <w:t>the</w:t>
      </w:r>
      <w:r w:rsidR="000A5C4F">
        <w:rPr>
          <w:lang w:eastAsia="ja-JP"/>
        </w:rPr>
        <w:t xml:space="preserve"> </w:t>
      </w:r>
      <w:r>
        <w:rPr>
          <w:lang w:eastAsia="ja-JP"/>
        </w:rPr>
        <w:t>TGA</w:t>
      </w:r>
      <w:r w:rsidR="00350CA8">
        <w:rPr>
          <w:lang w:eastAsia="ja-JP"/>
        </w:rPr>
        <w:t>’s</w:t>
      </w:r>
      <w:r w:rsidR="000A5C4F">
        <w:rPr>
          <w:lang w:eastAsia="ja-JP"/>
        </w:rPr>
        <w:t xml:space="preserve"> </w:t>
      </w:r>
      <w:r w:rsidR="00350CA8">
        <w:rPr>
          <w:lang w:eastAsia="ja-JP"/>
        </w:rPr>
        <w:t>post</w:t>
      </w:r>
      <w:r w:rsidR="000A5C4F">
        <w:rPr>
          <w:lang w:eastAsia="ja-JP"/>
        </w:rPr>
        <w:t xml:space="preserve"> </w:t>
      </w:r>
      <w:r w:rsidR="00350CA8">
        <w:rPr>
          <w:lang w:eastAsia="ja-JP"/>
        </w:rPr>
        <w:t>first</w:t>
      </w:r>
      <w:r w:rsidR="000A5C4F">
        <w:rPr>
          <w:lang w:eastAsia="ja-JP"/>
        </w:rPr>
        <w:t xml:space="preserve"> </w:t>
      </w:r>
      <w:r w:rsidR="00350CA8">
        <w:rPr>
          <w:lang w:eastAsia="ja-JP"/>
        </w:rPr>
        <w:t>round</w:t>
      </w:r>
      <w:r w:rsidR="000A5C4F">
        <w:rPr>
          <w:lang w:eastAsia="ja-JP"/>
        </w:rPr>
        <w:t xml:space="preserve"> </w:t>
      </w:r>
      <w:r w:rsidR="00350CA8">
        <w:rPr>
          <w:lang w:eastAsia="ja-JP"/>
        </w:rPr>
        <w:t>evaluation</w:t>
      </w:r>
      <w:r w:rsidR="000A5C4F">
        <w:rPr>
          <w:lang w:eastAsia="ja-JP"/>
        </w:rPr>
        <w:t xml:space="preserve"> </w:t>
      </w:r>
      <w:r w:rsidR="00350CA8">
        <w:rPr>
          <w:lang w:eastAsia="ja-JP"/>
        </w:rPr>
        <w:t>questions,</w:t>
      </w:r>
      <w:r w:rsidR="000A5C4F">
        <w:rPr>
          <w:lang w:eastAsia="ja-JP"/>
        </w:rPr>
        <w:t xml:space="preserve"> </w:t>
      </w:r>
      <w:r>
        <w:rPr>
          <w:lang w:eastAsia="ja-JP"/>
        </w:rPr>
        <w:t>no</w:t>
      </w:r>
      <w:r w:rsidR="000A5C4F">
        <w:rPr>
          <w:lang w:eastAsia="ja-JP"/>
        </w:rPr>
        <w:t xml:space="preserve"> </w:t>
      </w:r>
      <w:r>
        <w:rPr>
          <w:lang w:eastAsia="ja-JP"/>
        </w:rPr>
        <w:t>change</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indication</w:t>
      </w:r>
      <w:r w:rsidR="000A5C4F">
        <w:rPr>
          <w:lang w:eastAsia="ja-JP"/>
        </w:rPr>
        <w:t xml:space="preserve"> </w:t>
      </w:r>
      <w:r>
        <w:rPr>
          <w:lang w:eastAsia="ja-JP"/>
        </w:rPr>
        <w:t>is</w:t>
      </w:r>
      <w:r w:rsidR="000A5C4F">
        <w:rPr>
          <w:lang w:eastAsia="ja-JP"/>
        </w:rPr>
        <w:t xml:space="preserve"> </w:t>
      </w:r>
      <w:r>
        <w:rPr>
          <w:lang w:eastAsia="ja-JP"/>
        </w:rPr>
        <w:t>recommended.</w:t>
      </w:r>
      <w:r w:rsidR="000A5C4F">
        <w:rPr>
          <w:lang w:eastAsia="ja-JP"/>
        </w:rPr>
        <w:t xml:space="preserve"> </w:t>
      </w:r>
      <w:r>
        <w:rPr>
          <w:lang w:eastAsia="ja-JP"/>
        </w:rPr>
        <w:t>The</w:t>
      </w:r>
      <w:r w:rsidR="000A5C4F">
        <w:rPr>
          <w:lang w:eastAsia="ja-JP"/>
        </w:rPr>
        <w:t xml:space="preserve"> </w:t>
      </w:r>
      <w:r>
        <w:rPr>
          <w:lang w:eastAsia="ja-JP"/>
        </w:rPr>
        <w:t>approved</w:t>
      </w:r>
      <w:r w:rsidR="000A5C4F">
        <w:rPr>
          <w:lang w:eastAsia="ja-JP"/>
        </w:rPr>
        <w:t xml:space="preserve"> </w:t>
      </w:r>
      <w:r>
        <w:rPr>
          <w:lang w:eastAsia="ja-JP"/>
        </w:rPr>
        <w:t>indication</w:t>
      </w:r>
      <w:r w:rsidR="000A5C4F">
        <w:rPr>
          <w:lang w:eastAsia="ja-JP"/>
        </w:rPr>
        <w:t xml:space="preserve"> </w:t>
      </w:r>
      <w:r>
        <w:rPr>
          <w:lang w:eastAsia="ja-JP"/>
        </w:rPr>
        <w:t>should</w:t>
      </w:r>
      <w:r w:rsidR="000A5C4F">
        <w:rPr>
          <w:lang w:eastAsia="ja-JP"/>
        </w:rPr>
        <w:t xml:space="preserve"> </w:t>
      </w:r>
      <w:r>
        <w:rPr>
          <w:lang w:eastAsia="ja-JP"/>
        </w:rPr>
        <w:t>remain:</w:t>
      </w:r>
    </w:p>
    <w:p w:rsidR="00FC3FF8" w:rsidRPr="00420A7A" w:rsidRDefault="00FC3FF8" w:rsidP="00FC3FF8">
      <w:pPr>
        <w:ind w:left="360"/>
        <w:rPr>
          <w:i/>
          <w:lang w:eastAsia="ja-JP"/>
        </w:rPr>
      </w:pPr>
      <w:r w:rsidRPr="00420A7A">
        <w:rPr>
          <w:i/>
          <w:lang w:eastAsia="ja-JP"/>
        </w:rPr>
        <w:t>Praluent</w:t>
      </w:r>
      <w:r w:rsidR="000A5C4F">
        <w:rPr>
          <w:i/>
          <w:lang w:eastAsia="ja-JP"/>
        </w:rPr>
        <w:t xml:space="preserve"> </w:t>
      </w:r>
      <w:r w:rsidRPr="00420A7A">
        <w:rPr>
          <w:i/>
          <w:lang w:eastAsia="ja-JP"/>
        </w:rPr>
        <w:t>is</w:t>
      </w:r>
      <w:r w:rsidR="000A5C4F">
        <w:rPr>
          <w:i/>
          <w:lang w:eastAsia="ja-JP"/>
        </w:rPr>
        <w:t xml:space="preserve"> </w:t>
      </w:r>
      <w:r w:rsidRPr="00420A7A">
        <w:rPr>
          <w:i/>
          <w:lang w:eastAsia="ja-JP"/>
        </w:rPr>
        <w:t>indicated</w:t>
      </w:r>
      <w:r w:rsidR="000A5C4F">
        <w:rPr>
          <w:i/>
          <w:lang w:eastAsia="ja-JP"/>
        </w:rPr>
        <w:t xml:space="preserve"> </w:t>
      </w:r>
      <w:r w:rsidRPr="00420A7A">
        <w:rPr>
          <w:i/>
          <w:lang w:eastAsia="ja-JP"/>
        </w:rPr>
        <w:t>as</w:t>
      </w:r>
      <w:r w:rsidR="000A5C4F">
        <w:rPr>
          <w:i/>
          <w:lang w:eastAsia="ja-JP"/>
        </w:rPr>
        <w:t xml:space="preserve"> </w:t>
      </w:r>
      <w:r w:rsidRPr="00420A7A">
        <w:rPr>
          <w:i/>
          <w:lang w:eastAsia="ja-JP"/>
        </w:rPr>
        <w:t>an</w:t>
      </w:r>
      <w:r w:rsidR="000A5C4F">
        <w:rPr>
          <w:i/>
          <w:lang w:eastAsia="ja-JP"/>
        </w:rPr>
        <w:t xml:space="preserve"> </w:t>
      </w:r>
      <w:r w:rsidRPr="00420A7A">
        <w:rPr>
          <w:i/>
          <w:lang w:eastAsia="ja-JP"/>
        </w:rPr>
        <w:t>adjunct</w:t>
      </w:r>
      <w:r w:rsidR="000A5C4F">
        <w:rPr>
          <w:i/>
          <w:lang w:eastAsia="ja-JP"/>
        </w:rPr>
        <w:t xml:space="preserve"> </w:t>
      </w:r>
      <w:r w:rsidRPr="00420A7A">
        <w:rPr>
          <w:i/>
          <w:lang w:eastAsia="ja-JP"/>
        </w:rPr>
        <w:t>to</w:t>
      </w:r>
      <w:r w:rsidR="000A5C4F">
        <w:rPr>
          <w:i/>
          <w:lang w:eastAsia="ja-JP"/>
        </w:rPr>
        <w:t xml:space="preserve"> </w:t>
      </w:r>
      <w:r w:rsidRPr="00420A7A">
        <w:rPr>
          <w:i/>
          <w:lang w:eastAsia="ja-JP"/>
        </w:rPr>
        <w:t>diet</w:t>
      </w:r>
      <w:r w:rsidR="000A5C4F">
        <w:rPr>
          <w:i/>
          <w:lang w:eastAsia="ja-JP"/>
        </w:rPr>
        <w:t xml:space="preserve"> </w:t>
      </w:r>
      <w:r w:rsidRPr="00420A7A">
        <w:rPr>
          <w:i/>
          <w:lang w:eastAsia="ja-JP"/>
        </w:rPr>
        <w:t>and</w:t>
      </w:r>
      <w:r w:rsidR="000A5C4F">
        <w:rPr>
          <w:i/>
          <w:lang w:eastAsia="ja-JP"/>
        </w:rPr>
        <w:t xml:space="preserve"> </w:t>
      </w:r>
      <w:r w:rsidRPr="00420A7A">
        <w:rPr>
          <w:i/>
          <w:lang w:eastAsia="ja-JP"/>
        </w:rPr>
        <w:t>exercise</w:t>
      </w:r>
      <w:r w:rsidR="000A5C4F">
        <w:rPr>
          <w:i/>
          <w:lang w:eastAsia="ja-JP"/>
        </w:rPr>
        <w:t xml:space="preserve"> </w:t>
      </w:r>
      <w:r w:rsidRPr="00420A7A">
        <w:rPr>
          <w:i/>
          <w:lang w:eastAsia="ja-JP"/>
        </w:rPr>
        <w:t>in</w:t>
      </w:r>
      <w:r w:rsidR="000A5C4F">
        <w:rPr>
          <w:i/>
          <w:lang w:eastAsia="ja-JP"/>
        </w:rPr>
        <w:t xml:space="preserve"> </w:t>
      </w:r>
      <w:r w:rsidRPr="00420A7A">
        <w:rPr>
          <w:i/>
          <w:lang w:eastAsia="ja-JP"/>
        </w:rPr>
        <w:t>adults</w:t>
      </w:r>
      <w:r w:rsidR="000A5C4F">
        <w:rPr>
          <w:i/>
          <w:lang w:eastAsia="ja-JP"/>
        </w:rPr>
        <w:t xml:space="preserve"> </w:t>
      </w:r>
      <w:r w:rsidRPr="00420A7A">
        <w:rPr>
          <w:i/>
          <w:lang w:eastAsia="ja-JP"/>
        </w:rPr>
        <w:t>with</w:t>
      </w:r>
      <w:r w:rsidR="000A5C4F">
        <w:rPr>
          <w:i/>
          <w:lang w:eastAsia="ja-JP"/>
        </w:rPr>
        <w:t xml:space="preserve"> </w:t>
      </w:r>
      <w:r w:rsidRPr="00420A7A">
        <w:rPr>
          <w:i/>
          <w:lang w:eastAsia="ja-JP"/>
        </w:rPr>
        <w:t>heterozygous</w:t>
      </w:r>
      <w:r w:rsidR="000A5C4F">
        <w:rPr>
          <w:i/>
          <w:lang w:eastAsia="ja-JP"/>
        </w:rPr>
        <w:t xml:space="preserve"> </w:t>
      </w:r>
      <w:r w:rsidRPr="00420A7A">
        <w:rPr>
          <w:i/>
          <w:lang w:eastAsia="ja-JP"/>
        </w:rPr>
        <w:t>familial</w:t>
      </w:r>
      <w:r w:rsidR="000A5C4F">
        <w:rPr>
          <w:i/>
          <w:lang w:eastAsia="ja-JP"/>
        </w:rPr>
        <w:t xml:space="preserve"> </w:t>
      </w:r>
      <w:r w:rsidRPr="00420A7A">
        <w:rPr>
          <w:i/>
          <w:lang w:eastAsia="ja-JP"/>
        </w:rPr>
        <w:t>hypercholesterolaemia</w:t>
      </w:r>
      <w:r w:rsidR="000A5C4F">
        <w:rPr>
          <w:i/>
          <w:lang w:eastAsia="ja-JP"/>
        </w:rPr>
        <w:t xml:space="preserve"> </w:t>
      </w:r>
      <w:r w:rsidRPr="00420A7A">
        <w:rPr>
          <w:i/>
          <w:lang w:eastAsia="ja-JP"/>
        </w:rPr>
        <w:t>or</w:t>
      </w:r>
      <w:r w:rsidR="000A5C4F">
        <w:rPr>
          <w:i/>
          <w:lang w:eastAsia="ja-JP"/>
        </w:rPr>
        <w:t xml:space="preserve"> </w:t>
      </w:r>
      <w:r w:rsidRPr="00420A7A">
        <w:rPr>
          <w:i/>
          <w:lang w:eastAsia="ja-JP"/>
        </w:rPr>
        <w:t>clinical</w:t>
      </w:r>
      <w:r w:rsidR="000A5C4F">
        <w:rPr>
          <w:i/>
          <w:lang w:eastAsia="ja-JP"/>
        </w:rPr>
        <w:t xml:space="preserve"> </w:t>
      </w:r>
      <w:r w:rsidRPr="00420A7A">
        <w:rPr>
          <w:i/>
          <w:lang w:eastAsia="ja-JP"/>
        </w:rPr>
        <w:t>atherosclerotic</w:t>
      </w:r>
      <w:r w:rsidR="000A5C4F">
        <w:rPr>
          <w:i/>
          <w:lang w:eastAsia="ja-JP"/>
        </w:rPr>
        <w:t xml:space="preserve"> </w:t>
      </w:r>
      <w:r w:rsidRPr="00420A7A">
        <w:rPr>
          <w:i/>
          <w:lang w:eastAsia="ja-JP"/>
        </w:rPr>
        <w:t>cardiovascular</w:t>
      </w:r>
      <w:r w:rsidR="000A5C4F">
        <w:rPr>
          <w:i/>
          <w:lang w:eastAsia="ja-JP"/>
        </w:rPr>
        <w:t xml:space="preserve"> </w:t>
      </w:r>
      <w:r w:rsidRPr="00420A7A">
        <w:rPr>
          <w:i/>
          <w:lang w:eastAsia="ja-JP"/>
        </w:rPr>
        <w:t>disease:</w:t>
      </w:r>
    </w:p>
    <w:p w:rsidR="00FC3FF8" w:rsidRPr="0064697E" w:rsidRDefault="00FC3FF8" w:rsidP="0064697E">
      <w:pPr>
        <w:pStyle w:val="ListBullet"/>
        <w:ind w:left="754" w:hanging="357"/>
        <w:rPr>
          <w:i/>
          <w:lang w:eastAsia="ja-JP"/>
        </w:rPr>
      </w:pPr>
      <w:r w:rsidRPr="0064697E">
        <w:rPr>
          <w:i/>
          <w:lang w:eastAsia="ja-JP"/>
        </w:rPr>
        <w:t>in</w:t>
      </w:r>
      <w:r w:rsidR="000A5C4F">
        <w:rPr>
          <w:i/>
          <w:lang w:eastAsia="ja-JP"/>
        </w:rPr>
        <w:t xml:space="preserve"> </w:t>
      </w:r>
      <w:r w:rsidRPr="0064697E">
        <w:rPr>
          <w:i/>
          <w:lang w:eastAsia="ja-JP"/>
        </w:rPr>
        <w:t>combination</w:t>
      </w:r>
      <w:r w:rsidR="000A5C4F">
        <w:rPr>
          <w:i/>
          <w:lang w:eastAsia="ja-JP"/>
        </w:rPr>
        <w:t xml:space="preserve"> </w:t>
      </w:r>
      <w:r w:rsidRPr="0064697E">
        <w:rPr>
          <w:i/>
          <w:lang w:eastAsia="ja-JP"/>
        </w:rPr>
        <w:t>with</w:t>
      </w:r>
      <w:r w:rsidR="000A5C4F">
        <w:rPr>
          <w:i/>
          <w:lang w:eastAsia="ja-JP"/>
        </w:rPr>
        <w:t xml:space="preserve"> </w:t>
      </w:r>
      <w:r w:rsidRPr="0064697E">
        <w:rPr>
          <w:i/>
          <w:lang w:eastAsia="ja-JP"/>
        </w:rPr>
        <w:t>a</w:t>
      </w:r>
      <w:r w:rsidR="000A5C4F">
        <w:rPr>
          <w:i/>
          <w:lang w:eastAsia="ja-JP"/>
        </w:rPr>
        <w:t xml:space="preserve"> </w:t>
      </w:r>
      <w:r w:rsidRPr="0064697E">
        <w:rPr>
          <w:i/>
          <w:lang w:eastAsia="ja-JP"/>
        </w:rPr>
        <w:t>statin,</w:t>
      </w:r>
      <w:r w:rsidR="000A5C4F">
        <w:rPr>
          <w:i/>
          <w:lang w:eastAsia="ja-JP"/>
        </w:rPr>
        <w:t xml:space="preserve"> </w:t>
      </w:r>
      <w:r w:rsidRPr="0064697E">
        <w:rPr>
          <w:i/>
          <w:lang w:eastAsia="ja-JP"/>
        </w:rPr>
        <w:t>or</w:t>
      </w:r>
      <w:r w:rsidR="000A5C4F">
        <w:rPr>
          <w:i/>
          <w:lang w:eastAsia="ja-JP"/>
        </w:rPr>
        <w:t xml:space="preserve"> </w:t>
      </w:r>
      <w:r w:rsidRPr="0064697E">
        <w:rPr>
          <w:i/>
          <w:lang w:eastAsia="ja-JP"/>
        </w:rPr>
        <w:t>statin</w:t>
      </w:r>
      <w:r w:rsidR="000A5C4F">
        <w:rPr>
          <w:i/>
          <w:lang w:eastAsia="ja-JP"/>
        </w:rPr>
        <w:t xml:space="preserve"> </w:t>
      </w:r>
      <w:r w:rsidRPr="0064697E">
        <w:rPr>
          <w:i/>
          <w:lang w:eastAsia="ja-JP"/>
        </w:rPr>
        <w:t>with</w:t>
      </w:r>
      <w:r w:rsidR="000A5C4F">
        <w:rPr>
          <w:i/>
          <w:lang w:eastAsia="ja-JP"/>
        </w:rPr>
        <w:t xml:space="preserve"> </w:t>
      </w:r>
      <w:r w:rsidRPr="0064697E">
        <w:rPr>
          <w:i/>
          <w:lang w:eastAsia="ja-JP"/>
        </w:rPr>
        <w:t>other</w:t>
      </w:r>
      <w:r w:rsidR="000A5C4F">
        <w:rPr>
          <w:i/>
          <w:lang w:eastAsia="ja-JP"/>
        </w:rPr>
        <w:t xml:space="preserve"> </w:t>
      </w:r>
      <w:r w:rsidR="00597811">
        <w:rPr>
          <w:i/>
          <w:lang w:eastAsia="ja-JP"/>
        </w:rPr>
        <w:t>lipid</w:t>
      </w:r>
      <w:r w:rsidR="000A5C4F">
        <w:rPr>
          <w:i/>
          <w:lang w:eastAsia="ja-JP"/>
        </w:rPr>
        <w:t xml:space="preserve"> </w:t>
      </w:r>
      <w:r w:rsidR="00597811">
        <w:rPr>
          <w:i/>
          <w:lang w:eastAsia="ja-JP"/>
        </w:rPr>
        <w:t>lowering</w:t>
      </w:r>
      <w:r w:rsidR="000A5C4F">
        <w:rPr>
          <w:i/>
          <w:lang w:eastAsia="ja-JP"/>
        </w:rPr>
        <w:t xml:space="preserve"> </w:t>
      </w:r>
      <w:r w:rsidRPr="0064697E">
        <w:rPr>
          <w:i/>
          <w:lang w:eastAsia="ja-JP"/>
        </w:rPr>
        <w:t>therapies</w:t>
      </w:r>
      <w:r w:rsidR="000A5C4F">
        <w:rPr>
          <w:i/>
          <w:lang w:eastAsia="ja-JP"/>
        </w:rPr>
        <w:t xml:space="preserve"> </w:t>
      </w:r>
      <w:r w:rsidRPr="0064697E">
        <w:rPr>
          <w:i/>
          <w:lang w:eastAsia="ja-JP"/>
        </w:rPr>
        <w:t>or,</w:t>
      </w:r>
    </w:p>
    <w:p w:rsidR="00FC3FF8" w:rsidRPr="0064697E" w:rsidRDefault="00FC3FF8" w:rsidP="0064697E">
      <w:pPr>
        <w:pStyle w:val="ListBullet"/>
        <w:ind w:left="754" w:hanging="357"/>
        <w:rPr>
          <w:i/>
          <w:lang w:eastAsia="ja-JP"/>
        </w:rPr>
      </w:pPr>
      <w:r w:rsidRPr="0064697E">
        <w:rPr>
          <w:i/>
          <w:lang w:eastAsia="ja-JP"/>
        </w:rPr>
        <w:t>in</w:t>
      </w:r>
      <w:r w:rsidR="000A5C4F">
        <w:rPr>
          <w:i/>
          <w:lang w:eastAsia="ja-JP"/>
        </w:rPr>
        <w:t xml:space="preserve"> </w:t>
      </w:r>
      <w:r w:rsidRPr="0064697E">
        <w:rPr>
          <w:i/>
          <w:lang w:eastAsia="ja-JP"/>
        </w:rPr>
        <w:t>combination</w:t>
      </w:r>
      <w:r w:rsidR="000A5C4F">
        <w:rPr>
          <w:i/>
          <w:lang w:eastAsia="ja-JP"/>
        </w:rPr>
        <w:t xml:space="preserve"> </w:t>
      </w:r>
      <w:r w:rsidRPr="0064697E">
        <w:rPr>
          <w:i/>
          <w:lang w:eastAsia="ja-JP"/>
        </w:rPr>
        <w:t>with</w:t>
      </w:r>
      <w:r w:rsidR="000A5C4F">
        <w:rPr>
          <w:i/>
          <w:lang w:eastAsia="ja-JP"/>
        </w:rPr>
        <w:t xml:space="preserve"> </w:t>
      </w:r>
      <w:r w:rsidRPr="0064697E">
        <w:rPr>
          <w:i/>
          <w:lang w:eastAsia="ja-JP"/>
        </w:rPr>
        <w:t>other</w:t>
      </w:r>
      <w:r w:rsidR="000A5C4F">
        <w:rPr>
          <w:i/>
          <w:lang w:eastAsia="ja-JP"/>
        </w:rPr>
        <w:t xml:space="preserve"> </w:t>
      </w:r>
      <w:r w:rsidR="00597811">
        <w:rPr>
          <w:i/>
          <w:lang w:eastAsia="ja-JP"/>
        </w:rPr>
        <w:t>lipid</w:t>
      </w:r>
      <w:r w:rsidR="000A5C4F">
        <w:rPr>
          <w:i/>
          <w:lang w:eastAsia="ja-JP"/>
        </w:rPr>
        <w:t xml:space="preserve"> </w:t>
      </w:r>
      <w:r w:rsidR="00597811">
        <w:rPr>
          <w:i/>
          <w:lang w:eastAsia="ja-JP"/>
        </w:rPr>
        <w:t>lowering</w:t>
      </w:r>
      <w:r w:rsidR="000A5C4F">
        <w:rPr>
          <w:i/>
          <w:lang w:eastAsia="ja-JP"/>
        </w:rPr>
        <w:t xml:space="preserve"> </w:t>
      </w:r>
      <w:r w:rsidRPr="0064697E">
        <w:rPr>
          <w:i/>
          <w:lang w:eastAsia="ja-JP"/>
        </w:rPr>
        <w:t>therapies</w:t>
      </w:r>
      <w:r w:rsidR="000A5C4F">
        <w:rPr>
          <w:i/>
          <w:lang w:eastAsia="ja-JP"/>
        </w:rPr>
        <w:t xml:space="preserve"> </w:t>
      </w:r>
      <w:r w:rsidRPr="0064697E">
        <w:rPr>
          <w:i/>
          <w:lang w:eastAsia="ja-JP"/>
        </w:rPr>
        <w:t>in</w:t>
      </w:r>
      <w:r w:rsidR="000A5C4F">
        <w:rPr>
          <w:i/>
          <w:lang w:eastAsia="ja-JP"/>
        </w:rPr>
        <w:t xml:space="preserve"> </w:t>
      </w:r>
      <w:r w:rsidRPr="0064697E">
        <w:rPr>
          <w:i/>
          <w:lang w:eastAsia="ja-JP"/>
        </w:rPr>
        <w:t>patients</w:t>
      </w:r>
      <w:r w:rsidR="000A5C4F">
        <w:rPr>
          <w:i/>
          <w:lang w:eastAsia="ja-JP"/>
        </w:rPr>
        <w:t xml:space="preserve"> </w:t>
      </w:r>
      <w:r w:rsidRPr="0064697E">
        <w:rPr>
          <w:i/>
          <w:lang w:eastAsia="ja-JP"/>
        </w:rPr>
        <w:t>who</w:t>
      </w:r>
      <w:r w:rsidR="000A5C4F">
        <w:rPr>
          <w:i/>
          <w:lang w:eastAsia="ja-JP"/>
        </w:rPr>
        <w:t xml:space="preserve"> </w:t>
      </w:r>
      <w:r w:rsidRPr="0064697E">
        <w:rPr>
          <w:i/>
          <w:lang w:eastAsia="ja-JP"/>
        </w:rPr>
        <w:t>are</w:t>
      </w:r>
      <w:r w:rsidR="000A5C4F">
        <w:rPr>
          <w:i/>
          <w:lang w:eastAsia="ja-JP"/>
        </w:rPr>
        <w:t xml:space="preserve"> </w:t>
      </w:r>
      <w:r w:rsidRPr="0064697E">
        <w:rPr>
          <w:i/>
          <w:lang w:eastAsia="ja-JP"/>
        </w:rPr>
        <w:t>statin</w:t>
      </w:r>
      <w:r w:rsidR="000A5C4F">
        <w:rPr>
          <w:i/>
          <w:lang w:eastAsia="ja-JP"/>
        </w:rPr>
        <w:t xml:space="preserve"> </w:t>
      </w:r>
      <w:r w:rsidRPr="0064697E">
        <w:rPr>
          <w:i/>
          <w:lang w:eastAsia="ja-JP"/>
        </w:rPr>
        <w:t>intolerant.</w:t>
      </w:r>
    </w:p>
    <w:p w:rsidR="00FC3FF8" w:rsidRPr="00420A7A" w:rsidRDefault="00FC3FF8" w:rsidP="00FC3FF8">
      <w:pPr>
        <w:ind w:left="360"/>
        <w:rPr>
          <w:i/>
          <w:lang w:eastAsia="ja-JP"/>
        </w:rPr>
      </w:pPr>
      <w:r w:rsidRPr="00420A7A">
        <w:rPr>
          <w:i/>
          <w:lang w:eastAsia="ja-JP"/>
        </w:rPr>
        <w:t>The</w:t>
      </w:r>
      <w:r w:rsidR="000A5C4F">
        <w:rPr>
          <w:i/>
          <w:lang w:eastAsia="ja-JP"/>
        </w:rPr>
        <w:t xml:space="preserve"> </w:t>
      </w:r>
      <w:r w:rsidRPr="00420A7A">
        <w:rPr>
          <w:i/>
          <w:lang w:eastAsia="ja-JP"/>
        </w:rPr>
        <w:t>effect</w:t>
      </w:r>
      <w:r w:rsidR="000A5C4F">
        <w:rPr>
          <w:i/>
          <w:lang w:eastAsia="ja-JP"/>
        </w:rPr>
        <w:t xml:space="preserve"> </w:t>
      </w:r>
      <w:r w:rsidRPr="00420A7A">
        <w:rPr>
          <w:i/>
          <w:lang w:eastAsia="ja-JP"/>
        </w:rPr>
        <w:t>of</w:t>
      </w:r>
      <w:r w:rsidR="000A5C4F">
        <w:rPr>
          <w:i/>
          <w:lang w:eastAsia="ja-JP"/>
        </w:rPr>
        <w:t xml:space="preserve"> </w:t>
      </w:r>
      <w:r w:rsidRPr="00420A7A">
        <w:rPr>
          <w:i/>
          <w:lang w:eastAsia="ja-JP"/>
        </w:rPr>
        <w:t>Praluent</w:t>
      </w:r>
      <w:r w:rsidR="000A5C4F">
        <w:rPr>
          <w:i/>
          <w:lang w:eastAsia="ja-JP"/>
        </w:rPr>
        <w:t xml:space="preserve"> </w:t>
      </w:r>
      <w:r w:rsidRPr="00420A7A">
        <w:rPr>
          <w:i/>
          <w:lang w:eastAsia="ja-JP"/>
        </w:rPr>
        <w:t>on</w:t>
      </w:r>
      <w:r w:rsidR="000A5C4F">
        <w:rPr>
          <w:i/>
          <w:lang w:eastAsia="ja-JP"/>
        </w:rPr>
        <w:t xml:space="preserve"> </w:t>
      </w:r>
      <w:r w:rsidRPr="00420A7A">
        <w:rPr>
          <w:i/>
          <w:lang w:eastAsia="ja-JP"/>
        </w:rPr>
        <w:t>cardiovascular</w:t>
      </w:r>
      <w:r w:rsidR="000A5C4F">
        <w:rPr>
          <w:i/>
          <w:lang w:eastAsia="ja-JP"/>
        </w:rPr>
        <w:t xml:space="preserve"> </w:t>
      </w:r>
      <w:r w:rsidRPr="00420A7A">
        <w:rPr>
          <w:i/>
          <w:lang w:eastAsia="ja-JP"/>
        </w:rPr>
        <w:t>morbidity</w:t>
      </w:r>
      <w:r w:rsidR="000A5C4F">
        <w:rPr>
          <w:i/>
          <w:lang w:eastAsia="ja-JP"/>
        </w:rPr>
        <w:t xml:space="preserve"> </w:t>
      </w:r>
      <w:r w:rsidRPr="00420A7A">
        <w:rPr>
          <w:i/>
          <w:lang w:eastAsia="ja-JP"/>
        </w:rPr>
        <w:t>and</w:t>
      </w:r>
      <w:r w:rsidR="000A5C4F">
        <w:rPr>
          <w:i/>
          <w:lang w:eastAsia="ja-JP"/>
        </w:rPr>
        <w:t xml:space="preserve"> </w:t>
      </w:r>
      <w:r w:rsidRPr="00420A7A">
        <w:rPr>
          <w:i/>
          <w:lang w:eastAsia="ja-JP"/>
        </w:rPr>
        <w:t>mortality</w:t>
      </w:r>
      <w:r w:rsidR="000A5C4F">
        <w:rPr>
          <w:i/>
          <w:lang w:eastAsia="ja-JP"/>
        </w:rPr>
        <w:t xml:space="preserve"> </w:t>
      </w:r>
      <w:r w:rsidRPr="00420A7A">
        <w:rPr>
          <w:i/>
          <w:lang w:eastAsia="ja-JP"/>
        </w:rPr>
        <w:t>has</w:t>
      </w:r>
      <w:r w:rsidR="000A5C4F">
        <w:rPr>
          <w:i/>
          <w:lang w:eastAsia="ja-JP"/>
        </w:rPr>
        <w:t xml:space="preserve"> </w:t>
      </w:r>
      <w:r w:rsidRPr="00420A7A">
        <w:rPr>
          <w:i/>
          <w:lang w:eastAsia="ja-JP"/>
        </w:rPr>
        <w:t>not</w:t>
      </w:r>
      <w:r w:rsidR="000A5C4F">
        <w:rPr>
          <w:i/>
          <w:lang w:eastAsia="ja-JP"/>
        </w:rPr>
        <w:t xml:space="preserve"> </w:t>
      </w:r>
      <w:r w:rsidRPr="00420A7A">
        <w:rPr>
          <w:i/>
          <w:lang w:eastAsia="ja-JP"/>
        </w:rPr>
        <w:t>yet</w:t>
      </w:r>
      <w:r w:rsidR="000A5C4F">
        <w:rPr>
          <w:i/>
          <w:lang w:eastAsia="ja-JP"/>
        </w:rPr>
        <w:t xml:space="preserve"> </w:t>
      </w:r>
      <w:r w:rsidRPr="00420A7A">
        <w:rPr>
          <w:i/>
          <w:lang w:eastAsia="ja-JP"/>
        </w:rPr>
        <w:t>been</w:t>
      </w:r>
      <w:r w:rsidR="000A5C4F">
        <w:rPr>
          <w:i/>
          <w:lang w:eastAsia="ja-JP"/>
        </w:rPr>
        <w:t xml:space="preserve"> </w:t>
      </w:r>
      <w:r w:rsidRPr="00420A7A">
        <w:rPr>
          <w:i/>
          <w:lang w:eastAsia="ja-JP"/>
        </w:rPr>
        <w:t>determined</w:t>
      </w:r>
      <w:r w:rsidR="000A5C4F">
        <w:rPr>
          <w:i/>
          <w:lang w:eastAsia="ja-JP"/>
        </w:rPr>
        <w:t xml:space="preserve"> </w:t>
      </w:r>
      <w:r w:rsidRPr="00420A7A">
        <w:rPr>
          <w:i/>
          <w:lang w:eastAsia="ja-JP"/>
        </w:rPr>
        <w:t>(see</w:t>
      </w:r>
      <w:r w:rsidR="000A5C4F">
        <w:rPr>
          <w:i/>
          <w:lang w:eastAsia="ja-JP"/>
        </w:rPr>
        <w:t xml:space="preserve"> </w:t>
      </w:r>
      <w:r w:rsidRPr="00420A7A">
        <w:rPr>
          <w:i/>
          <w:lang w:eastAsia="ja-JP"/>
        </w:rPr>
        <w:t>CLINICAL</w:t>
      </w:r>
      <w:r w:rsidR="000A5C4F">
        <w:rPr>
          <w:i/>
          <w:lang w:eastAsia="ja-JP"/>
        </w:rPr>
        <w:t xml:space="preserve"> </w:t>
      </w:r>
      <w:r w:rsidRPr="00420A7A">
        <w:rPr>
          <w:i/>
          <w:lang w:eastAsia="ja-JP"/>
        </w:rPr>
        <w:t>TRIALS).</w:t>
      </w:r>
    </w:p>
    <w:p w:rsidR="00FC3FF8" w:rsidRPr="00AE01C2" w:rsidRDefault="00FC3FF8" w:rsidP="00812F6C">
      <w:pPr>
        <w:rPr>
          <w:lang w:eastAsia="ja-JP"/>
        </w:rPr>
      </w:pPr>
      <w:r>
        <w:rPr>
          <w:lang w:eastAsia="ja-JP"/>
        </w:rPr>
        <w:t>No</w:t>
      </w:r>
      <w:r w:rsidR="000A5C4F">
        <w:rPr>
          <w:lang w:eastAsia="ja-JP"/>
        </w:rPr>
        <w:t xml:space="preserve"> </w:t>
      </w:r>
      <w:r>
        <w:rPr>
          <w:lang w:eastAsia="ja-JP"/>
        </w:rPr>
        <w:t>change</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indication</w:t>
      </w:r>
      <w:r w:rsidR="000A5C4F">
        <w:rPr>
          <w:lang w:eastAsia="ja-JP"/>
        </w:rPr>
        <w:t xml:space="preserve"> </w:t>
      </w:r>
      <w:r>
        <w:rPr>
          <w:lang w:eastAsia="ja-JP"/>
        </w:rPr>
        <w:t>is</w:t>
      </w:r>
      <w:r w:rsidR="000A5C4F">
        <w:rPr>
          <w:lang w:eastAsia="ja-JP"/>
        </w:rPr>
        <w:t xml:space="preserve"> </w:t>
      </w:r>
      <w:r>
        <w:rPr>
          <w:lang w:eastAsia="ja-JP"/>
        </w:rPr>
        <w:t>recommended</w:t>
      </w:r>
      <w:r w:rsidR="000A5C4F">
        <w:rPr>
          <w:lang w:eastAsia="ja-JP"/>
        </w:rPr>
        <w:t xml:space="preserve"> </w:t>
      </w:r>
      <w:r>
        <w:rPr>
          <w:lang w:eastAsia="ja-JP"/>
        </w:rPr>
        <w:t>based</w:t>
      </w:r>
      <w:r w:rsidR="000A5C4F">
        <w:rPr>
          <w:lang w:eastAsia="ja-JP"/>
        </w:rPr>
        <w:t xml:space="preserve"> </w:t>
      </w:r>
      <w:r>
        <w:rPr>
          <w:lang w:eastAsia="ja-JP"/>
        </w:rPr>
        <w:t>on</w:t>
      </w:r>
      <w:r w:rsidR="000A5C4F">
        <w:rPr>
          <w:lang w:eastAsia="ja-JP"/>
        </w:rPr>
        <w:t xml:space="preserve"> </w:t>
      </w:r>
      <w:r>
        <w:rPr>
          <w:lang w:eastAsia="ja-JP"/>
        </w:rPr>
        <w:t>the</w:t>
      </w:r>
      <w:r w:rsidR="000A5C4F">
        <w:rPr>
          <w:lang w:eastAsia="ja-JP"/>
        </w:rPr>
        <w:t xml:space="preserve"> </w:t>
      </w:r>
      <w:r>
        <w:rPr>
          <w:lang w:eastAsia="ja-JP"/>
        </w:rPr>
        <w:t>sponsor</w:t>
      </w:r>
      <w:r w:rsidR="000A5C4F">
        <w:rPr>
          <w:lang w:eastAsia="ja-JP"/>
        </w:rPr>
        <w:t xml:space="preserve"> </w:t>
      </w:r>
      <w:r>
        <w:rPr>
          <w:lang w:eastAsia="ja-JP"/>
        </w:rPr>
        <w:t>not</w:t>
      </w:r>
      <w:r w:rsidR="000A5C4F">
        <w:rPr>
          <w:lang w:eastAsia="ja-JP"/>
        </w:rPr>
        <w:t xml:space="preserve"> </w:t>
      </w:r>
      <w:r>
        <w:rPr>
          <w:lang w:eastAsia="ja-JP"/>
        </w:rPr>
        <w:t>providing</w:t>
      </w:r>
      <w:r w:rsidR="000A5C4F">
        <w:rPr>
          <w:lang w:eastAsia="ja-JP"/>
        </w:rPr>
        <w:t xml:space="preserve"> </w:t>
      </w:r>
      <w:r>
        <w:rPr>
          <w:lang w:eastAsia="ja-JP"/>
        </w:rPr>
        <w:t>data</w:t>
      </w:r>
      <w:r w:rsidR="000A5C4F">
        <w:rPr>
          <w:lang w:eastAsia="ja-JP"/>
        </w:rPr>
        <w:t xml:space="preserve"> </w:t>
      </w:r>
      <w:r>
        <w:rPr>
          <w:lang w:eastAsia="ja-JP"/>
        </w:rPr>
        <w:t>on</w:t>
      </w:r>
      <w:r w:rsidR="000A5C4F">
        <w:rPr>
          <w:lang w:eastAsia="ja-JP"/>
        </w:rPr>
        <w:t xml:space="preserve"> </w:t>
      </w:r>
      <w:r>
        <w:rPr>
          <w:lang w:eastAsia="ja-JP"/>
        </w:rPr>
        <w:t>effect</w:t>
      </w:r>
      <w:r w:rsidR="000A5C4F">
        <w:rPr>
          <w:lang w:eastAsia="ja-JP"/>
        </w:rPr>
        <w:t xml:space="preserve"> </w:t>
      </w:r>
      <w:r>
        <w:rPr>
          <w:lang w:eastAsia="ja-JP"/>
        </w:rPr>
        <w:t>of</w:t>
      </w:r>
      <w:r w:rsidR="000A5C4F">
        <w:rPr>
          <w:lang w:eastAsia="ja-JP"/>
        </w:rPr>
        <w:t xml:space="preserve"> </w:t>
      </w:r>
      <w:r>
        <w:rPr>
          <w:lang w:eastAsia="ja-JP"/>
        </w:rPr>
        <w:t>alirocumab</w:t>
      </w:r>
      <w:r w:rsidR="000A5C4F">
        <w:rPr>
          <w:lang w:eastAsia="ja-JP"/>
        </w:rPr>
        <w:t xml:space="preserve"> </w:t>
      </w:r>
      <w:r>
        <w:rPr>
          <w:lang w:eastAsia="ja-JP"/>
        </w:rPr>
        <w:t>on</w:t>
      </w:r>
      <w:r w:rsidR="000A5C4F">
        <w:rPr>
          <w:lang w:eastAsia="ja-JP"/>
        </w:rPr>
        <w:t xml:space="preserve"> </w:t>
      </w:r>
      <w:r>
        <w:rPr>
          <w:lang w:eastAsia="ja-JP"/>
        </w:rPr>
        <w:t>triglycerides</w:t>
      </w:r>
      <w:r w:rsidR="000A5C4F">
        <w:rPr>
          <w:lang w:eastAsia="ja-JP"/>
        </w:rPr>
        <w:t xml:space="preserve"> </w:t>
      </w:r>
      <w:r>
        <w:rPr>
          <w:lang w:eastAsia="ja-JP"/>
        </w:rPr>
        <w:t>in</w:t>
      </w:r>
      <w:r w:rsidR="000A5C4F">
        <w:rPr>
          <w:lang w:eastAsia="ja-JP"/>
        </w:rPr>
        <w:t xml:space="preserve"> </w:t>
      </w:r>
      <w:r>
        <w:rPr>
          <w:lang w:eastAsia="ja-JP"/>
        </w:rPr>
        <w:t>the</w:t>
      </w:r>
      <w:r w:rsidR="000A5C4F">
        <w:rPr>
          <w:lang w:eastAsia="ja-JP"/>
        </w:rPr>
        <w:t xml:space="preserve"> </w:t>
      </w:r>
      <w:r>
        <w:rPr>
          <w:lang w:eastAsia="ja-JP"/>
        </w:rPr>
        <w:t>subgroup</w:t>
      </w:r>
      <w:r w:rsidR="000A5C4F">
        <w:rPr>
          <w:lang w:eastAsia="ja-JP"/>
        </w:rPr>
        <w:t xml:space="preserve"> </w:t>
      </w:r>
      <w:r>
        <w:rPr>
          <w:lang w:eastAsia="ja-JP"/>
        </w:rPr>
        <w:t>analysis</w:t>
      </w:r>
      <w:r w:rsidR="000A5C4F">
        <w:rPr>
          <w:lang w:eastAsia="ja-JP"/>
        </w:rPr>
        <w:t xml:space="preserve"> </w:t>
      </w:r>
      <w:r>
        <w:rPr>
          <w:lang w:eastAsia="ja-JP"/>
        </w:rPr>
        <w:t>for</w:t>
      </w:r>
      <w:r w:rsidR="000A5C4F">
        <w:rPr>
          <w:lang w:eastAsia="ja-JP"/>
        </w:rPr>
        <w:t xml:space="preserve"> </w:t>
      </w:r>
      <w:r>
        <w:rPr>
          <w:lang w:eastAsia="ja-JP"/>
        </w:rPr>
        <w:t>the</w:t>
      </w:r>
      <w:r w:rsidR="000A5C4F">
        <w:rPr>
          <w:lang w:eastAsia="ja-JP"/>
        </w:rPr>
        <w:t xml:space="preserve"> </w:t>
      </w:r>
      <w:r>
        <w:rPr>
          <w:lang w:eastAsia="ja-JP"/>
        </w:rPr>
        <w:t>populations</w:t>
      </w:r>
      <w:r w:rsidR="000A5C4F">
        <w:rPr>
          <w:lang w:eastAsia="ja-JP"/>
        </w:rPr>
        <w:t xml:space="preserve"> </w:t>
      </w:r>
      <w:r>
        <w:rPr>
          <w:lang w:eastAsia="ja-JP"/>
        </w:rPr>
        <w:t>of</w:t>
      </w:r>
      <w:r w:rsidR="000A5C4F">
        <w:rPr>
          <w:lang w:eastAsia="ja-JP"/>
        </w:rPr>
        <w:t xml:space="preserve"> </w:t>
      </w:r>
      <w:r>
        <w:rPr>
          <w:lang w:eastAsia="ja-JP"/>
        </w:rPr>
        <w:t>n</w:t>
      </w:r>
      <w:r w:rsidR="00F1142E">
        <w:rPr>
          <w:lang w:eastAsia="ja-JP"/>
        </w:rPr>
        <w:t>on</w:t>
      </w:r>
      <w:r w:rsidR="00F1142E">
        <w:rPr>
          <w:lang w:eastAsia="ja-JP"/>
        </w:rPr>
        <w:noBreakHyphen/>
      </w:r>
      <w:r>
        <w:rPr>
          <w:lang w:eastAsia="ja-JP"/>
        </w:rPr>
        <w:t>FH</w:t>
      </w:r>
      <w:r w:rsidR="000A5C4F">
        <w:rPr>
          <w:lang w:eastAsia="ja-JP"/>
        </w:rPr>
        <w:t xml:space="preserve"> </w:t>
      </w:r>
      <w:r>
        <w:rPr>
          <w:lang w:eastAsia="ja-JP"/>
        </w:rPr>
        <w:t>and</w:t>
      </w:r>
      <w:r w:rsidR="000A5C4F">
        <w:rPr>
          <w:lang w:eastAsia="ja-JP"/>
        </w:rPr>
        <w:t xml:space="preserve"> </w:t>
      </w:r>
      <w:r>
        <w:rPr>
          <w:lang w:eastAsia="ja-JP"/>
        </w:rPr>
        <w:t>mixed</w:t>
      </w:r>
      <w:r w:rsidR="000A5C4F">
        <w:rPr>
          <w:lang w:eastAsia="ja-JP"/>
        </w:rPr>
        <w:t xml:space="preserve"> </w:t>
      </w:r>
      <w:r>
        <w:rPr>
          <w:lang w:eastAsia="ja-JP"/>
        </w:rPr>
        <w:t>dyslipidaemia.</w:t>
      </w:r>
      <w:r w:rsidR="000A5C4F">
        <w:rPr>
          <w:lang w:eastAsia="ja-JP"/>
        </w:rPr>
        <w:t xml:space="preserve"> </w:t>
      </w:r>
      <w:r>
        <w:rPr>
          <w:lang w:eastAsia="ja-JP"/>
        </w:rPr>
        <w:t>The</w:t>
      </w:r>
      <w:r w:rsidR="000A5C4F">
        <w:rPr>
          <w:lang w:eastAsia="ja-JP"/>
        </w:rPr>
        <w:t xml:space="preserve"> </w:t>
      </w:r>
      <w:r>
        <w:rPr>
          <w:lang w:eastAsia="ja-JP"/>
        </w:rPr>
        <w:t>dosing</w:t>
      </w:r>
      <w:r w:rsidR="000A5C4F">
        <w:rPr>
          <w:lang w:eastAsia="ja-JP"/>
        </w:rPr>
        <w:t xml:space="preserve"> </w:t>
      </w:r>
      <w:r>
        <w:rPr>
          <w:lang w:eastAsia="ja-JP"/>
        </w:rPr>
        <w:t>information</w:t>
      </w:r>
      <w:r w:rsidR="000A5C4F">
        <w:rPr>
          <w:lang w:eastAsia="ja-JP"/>
        </w:rPr>
        <w:t xml:space="preserve"> </w:t>
      </w:r>
      <w:r>
        <w:rPr>
          <w:lang w:eastAsia="ja-JP"/>
        </w:rPr>
        <w:t>is</w:t>
      </w:r>
      <w:r w:rsidR="000A5C4F">
        <w:rPr>
          <w:lang w:eastAsia="ja-JP"/>
        </w:rPr>
        <w:t xml:space="preserve"> </w:t>
      </w:r>
      <w:r>
        <w:rPr>
          <w:lang w:eastAsia="ja-JP"/>
        </w:rPr>
        <w:t>amended</w:t>
      </w:r>
      <w:r w:rsidR="000A5C4F">
        <w:rPr>
          <w:lang w:eastAsia="ja-JP"/>
        </w:rPr>
        <w:t xml:space="preserve"> </w:t>
      </w:r>
      <w:r>
        <w:rPr>
          <w:lang w:eastAsia="ja-JP"/>
        </w:rPr>
        <w:t>based</w:t>
      </w:r>
      <w:r w:rsidR="000A5C4F">
        <w:rPr>
          <w:lang w:eastAsia="ja-JP"/>
        </w:rPr>
        <w:t xml:space="preserve"> </w:t>
      </w:r>
      <w:r>
        <w:rPr>
          <w:lang w:eastAsia="ja-JP"/>
        </w:rPr>
        <w:t>on</w:t>
      </w:r>
      <w:r w:rsidR="000A5C4F">
        <w:rPr>
          <w:lang w:eastAsia="ja-JP"/>
        </w:rPr>
        <w:t xml:space="preserve"> </w:t>
      </w:r>
      <w:r>
        <w:rPr>
          <w:lang w:eastAsia="ja-JP"/>
        </w:rPr>
        <w:t>a</w:t>
      </w:r>
      <w:r w:rsidR="000A5C4F">
        <w:rPr>
          <w:lang w:eastAsia="ja-JP"/>
        </w:rPr>
        <w:t xml:space="preserve"> </w:t>
      </w:r>
      <w:r>
        <w:rPr>
          <w:lang w:eastAsia="ja-JP"/>
        </w:rPr>
        <w:t>reassessment</w:t>
      </w:r>
      <w:r w:rsidR="000A5C4F">
        <w:rPr>
          <w:lang w:eastAsia="ja-JP"/>
        </w:rPr>
        <w:t xml:space="preserve"> </w:t>
      </w:r>
      <w:r>
        <w:rPr>
          <w:lang w:eastAsia="ja-JP"/>
        </w:rPr>
        <w:t>of</w:t>
      </w:r>
      <w:r w:rsidR="000A5C4F">
        <w:rPr>
          <w:lang w:eastAsia="ja-JP"/>
        </w:rPr>
        <w:t xml:space="preserve"> </w:t>
      </w:r>
      <w:r>
        <w:rPr>
          <w:lang w:eastAsia="ja-JP"/>
        </w:rPr>
        <w:t>the</w:t>
      </w:r>
      <w:r w:rsidR="000A5C4F">
        <w:rPr>
          <w:lang w:eastAsia="ja-JP"/>
        </w:rPr>
        <w:t xml:space="preserve"> </w:t>
      </w:r>
      <w:r>
        <w:rPr>
          <w:lang w:eastAsia="ja-JP"/>
        </w:rPr>
        <w:t>efficacy</w:t>
      </w:r>
      <w:r w:rsidR="000A5C4F">
        <w:rPr>
          <w:lang w:eastAsia="ja-JP"/>
        </w:rPr>
        <w:t xml:space="preserve"> </w:t>
      </w:r>
      <w:r>
        <w:rPr>
          <w:lang w:eastAsia="ja-JP"/>
        </w:rPr>
        <w:t>data</w:t>
      </w:r>
      <w:r w:rsidR="000A5C4F">
        <w:rPr>
          <w:lang w:eastAsia="ja-JP"/>
        </w:rPr>
        <w:t xml:space="preserve"> </w:t>
      </w:r>
      <w:r>
        <w:rPr>
          <w:lang w:eastAsia="ja-JP"/>
        </w:rPr>
        <w:t>for</w:t>
      </w:r>
      <w:r w:rsidR="000A5C4F">
        <w:rPr>
          <w:lang w:eastAsia="ja-JP"/>
        </w:rPr>
        <w:t xml:space="preserve"> </w:t>
      </w:r>
      <w:r>
        <w:rPr>
          <w:lang w:eastAsia="ja-JP"/>
        </w:rPr>
        <w:t>the</w:t>
      </w:r>
      <w:r w:rsidR="000A5C4F">
        <w:rPr>
          <w:lang w:eastAsia="ja-JP"/>
        </w:rPr>
        <w:t xml:space="preserve"> </w:t>
      </w:r>
      <w:r>
        <w:rPr>
          <w:lang w:eastAsia="ja-JP"/>
        </w:rPr>
        <w:t>300</w:t>
      </w:r>
      <w:r w:rsidR="000A5C4F">
        <w:rPr>
          <w:lang w:eastAsia="ja-JP"/>
        </w:rPr>
        <w:t xml:space="preserve"> </w:t>
      </w:r>
      <w:r w:rsidR="00224853">
        <w:rPr>
          <w:lang w:eastAsia="ja-JP"/>
        </w:rPr>
        <w:t>mg</w:t>
      </w:r>
      <w:r w:rsidR="000A5C4F">
        <w:rPr>
          <w:lang w:eastAsia="ja-JP"/>
        </w:rPr>
        <w:t xml:space="preserve"> </w:t>
      </w:r>
      <w:r>
        <w:rPr>
          <w:lang w:eastAsia="ja-JP"/>
        </w:rPr>
        <w:t>Q4W</w:t>
      </w:r>
      <w:r w:rsidR="000A5C4F">
        <w:rPr>
          <w:lang w:eastAsia="ja-JP"/>
        </w:rPr>
        <w:t xml:space="preserve"> </w:t>
      </w:r>
      <w:r>
        <w:rPr>
          <w:lang w:eastAsia="ja-JP"/>
        </w:rPr>
        <w:t>starting</w:t>
      </w:r>
      <w:r w:rsidR="000A5C4F">
        <w:rPr>
          <w:lang w:eastAsia="ja-JP"/>
        </w:rPr>
        <w:t xml:space="preserve"> </w:t>
      </w:r>
      <w:r>
        <w:rPr>
          <w:lang w:eastAsia="ja-JP"/>
        </w:rPr>
        <w:t>dose.</w:t>
      </w:r>
    </w:p>
    <w:p w:rsidR="008E7846" w:rsidRPr="00E41208" w:rsidRDefault="008E7846" w:rsidP="00812F6C">
      <w:pPr>
        <w:pStyle w:val="Heading2"/>
      </w:pPr>
      <w:bookmarkStart w:id="158" w:name="_Toc529453513"/>
      <w:r w:rsidRPr="00E41208">
        <w:lastRenderedPageBreak/>
        <w:t>V</w:t>
      </w:r>
      <w:r w:rsidR="00500337">
        <w:t>I</w:t>
      </w:r>
      <w:r w:rsidRPr="00E41208">
        <w:t>.</w:t>
      </w:r>
      <w:r w:rsidR="000A5C4F">
        <w:t xml:space="preserve"> </w:t>
      </w:r>
      <w:r w:rsidRPr="00812F6C">
        <w:t>Pharmacovigilance</w:t>
      </w:r>
      <w:r w:rsidR="000A5C4F">
        <w:t xml:space="preserve"> </w:t>
      </w:r>
      <w:r>
        <w:t>f</w:t>
      </w:r>
      <w:r w:rsidRPr="00E41208">
        <w:t>indings</w:t>
      </w:r>
      <w:bookmarkEnd w:id="90"/>
      <w:bookmarkEnd w:id="91"/>
      <w:bookmarkEnd w:id="158"/>
    </w:p>
    <w:p w:rsidR="008E7846" w:rsidRDefault="00386150" w:rsidP="00812F6C">
      <w:pPr>
        <w:pStyle w:val="Heading3"/>
        <w:rPr>
          <w:lang w:eastAsia="en-AU"/>
        </w:rPr>
      </w:pPr>
      <w:bookmarkStart w:id="159" w:name="_Toc247691526"/>
      <w:bookmarkStart w:id="160" w:name="_Toc314842509"/>
      <w:bookmarkStart w:id="161" w:name="_Toc529453514"/>
      <w:r>
        <w:rPr>
          <w:lang w:eastAsia="en-AU"/>
        </w:rPr>
        <w:t>Risk</w:t>
      </w:r>
      <w:r w:rsidR="000A5C4F">
        <w:rPr>
          <w:lang w:eastAsia="en-AU"/>
        </w:rPr>
        <w:t xml:space="preserve"> </w:t>
      </w:r>
      <w:r>
        <w:rPr>
          <w:lang w:eastAsia="en-AU"/>
        </w:rPr>
        <w:t>m</w:t>
      </w:r>
      <w:r w:rsidR="008E7846">
        <w:rPr>
          <w:lang w:eastAsia="en-AU"/>
        </w:rPr>
        <w:t>anagement</w:t>
      </w:r>
      <w:r w:rsidR="000A5C4F">
        <w:rPr>
          <w:lang w:eastAsia="en-AU"/>
        </w:rPr>
        <w:t xml:space="preserve"> </w:t>
      </w:r>
      <w:r w:rsidRPr="00812F6C">
        <w:t>p</w:t>
      </w:r>
      <w:r w:rsidR="008E7846" w:rsidRPr="00812F6C">
        <w:t>lan</w:t>
      </w:r>
      <w:bookmarkEnd w:id="159"/>
      <w:bookmarkEnd w:id="160"/>
      <w:bookmarkEnd w:id="161"/>
    </w:p>
    <w:p w:rsidR="00456765" w:rsidRDefault="00456765" w:rsidP="00812F6C">
      <w:pPr>
        <w:pStyle w:val="Heading4"/>
        <w:rPr>
          <w:lang w:eastAsia="en-AU"/>
        </w:rPr>
      </w:pPr>
      <w:bookmarkStart w:id="162" w:name="_Toc247691527"/>
      <w:bookmarkStart w:id="163" w:name="_Toc314842510"/>
      <w:r>
        <w:rPr>
          <w:lang w:eastAsia="en-AU"/>
        </w:rPr>
        <w:t>Summary</w:t>
      </w:r>
      <w:r w:rsidR="000A5C4F">
        <w:rPr>
          <w:lang w:eastAsia="en-AU"/>
        </w:rPr>
        <w:t xml:space="preserve"> </w:t>
      </w:r>
      <w:r>
        <w:rPr>
          <w:lang w:eastAsia="en-AU"/>
        </w:rPr>
        <w:t>of</w:t>
      </w:r>
      <w:r w:rsidR="000A5C4F">
        <w:rPr>
          <w:lang w:eastAsia="en-AU"/>
        </w:rPr>
        <w:t xml:space="preserve"> </w:t>
      </w:r>
      <w:r w:rsidR="00D9425B">
        <w:t>Risk</w:t>
      </w:r>
      <w:r w:rsidR="000A5C4F">
        <w:t xml:space="preserve"> </w:t>
      </w:r>
      <w:r w:rsidR="00D9425B">
        <w:t>Management</w:t>
      </w:r>
      <w:r w:rsidR="000A5C4F">
        <w:t xml:space="preserve"> </w:t>
      </w:r>
      <w:r w:rsidR="00D9425B">
        <w:t>Plan</w:t>
      </w:r>
      <w:r w:rsidR="000A5C4F">
        <w:rPr>
          <w:lang w:eastAsia="en-AU"/>
        </w:rPr>
        <w:t xml:space="preserve"> </w:t>
      </w:r>
      <w:r w:rsidR="00D9425B">
        <w:rPr>
          <w:lang w:eastAsia="en-AU"/>
        </w:rPr>
        <w:t>(</w:t>
      </w:r>
      <w:r>
        <w:rPr>
          <w:lang w:eastAsia="en-AU"/>
        </w:rPr>
        <w:t>RMP</w:t>
      </w:r>
      <w:r w:rsidR="00D9425B">
        <w:rPr>
          <w:lang w:eastAsia="en-AU"/>
        </w:rPr>
        <w:t>)</w:t>
      </w:r>
      <w:r w:rsidR="000A5C4F">
        <w:rPr>
          <w:lang w:eastAsia="en-AU"/>
        </w:rPr>
        <w:t xml:space="preserve"> </w:t>
      </w:r>
      <w:r>
        <w:rPr>
          <w:lang w:eastAsia="en-AU"/>
        </w:rPr>
        <w:t>evaluation</w:t>
      </w:r>
      <w:r>
        <w:rPr>
          <w:rStyle w:val="FootnoteReference"/>
          <w:lang w:eastAsia="en-AU"/>
        </w:rPr>
        <w:footnoteReference w:id="4"/>
      </w:r>
    </w:p>
    <w:p w:rsidR="00157908" w:rsidRDefault="00157908" w:rsidP="00812F6C">
      <w:pPr>
        <w:pStyle w:val="ListBullet"/>
      </w:pPr>
      <w:r w:rsidRPr="001801E4">
        <w:t>The</w:t>
      </w:r>
      <w:r w:rsidR="000A5C4F">
        <w:t xml:space="preserve"> </w:t>
      </w:r>
      <w:r w:rsidRPr="001801E4">
        <w:t>most</w:t>
      </w:r>
      <w:r w:rsidR="000A5C4F">
        <w:t xml:space="preserve"> </w:t>
      </w:r>
      <w:r w:rsidRPr="001801E4">
        <w:t>recently</w:t>
      </w:r>
      <w:r w:rsidR="000A5C4F">
        <w:t xml:space="preserve"> </w:t>
      </w:r>
      <w:r w:rsidRPr="001801E4">
        <w:t>evaluated</w:t>
      </w:r>
      <w:r w:rsidR="000A5C4F">
        <w:t xml:space="preserve"> </w:t>
      </w:r>
      <w:r w:rsidRPr="001801E4">
        <w:t>EU-RMP</w:t>
      </w:r>
      <w:r w:rsidR="000A5C4F">
        <w:t xml:space="preserve"> </w:t>
      </w:r>
      <w:r w:rsidRPr="001801E4">
        <w:t>was</w:t>
      </w:r>
      <w:r w:rsidR="000A5C4F">
        <w:t xml:space="preserve"> </w:t>
      </w:r>
      <w:r w:rsidRPr="004C4D11">
        <w:t>version</w:t>
      </w:r>
      <w:r w:rsidR="000A5C4F">
        <w:t xml:space="preserve"> </w:t>
      </w:r>
      <w:r w:rsidR="002904B6" w:rsidRPr="00634312">
        <w:t>2.0</w:t>
      </w:r>
      <w:r w:rsidR="000A5C4F">
        <w:t xml:space="preserve"> </w:t>
      </w:r>
      <w:r w:rsidRPr="004C4D11">
        <w:t>(date</w:t>
      </w:r>
      <w:r w:rsidR="000A5C4F">
        <w:t xml:space="preserve"> </w:t>
      </w:r>
      <w:r w:rsidR="002904B6" w:rsidRPr="00634312">
        <w:t>10</w:t>
      </w:r>
      <w:r w:rsidR="000A5C4F">
        <w:t xml:space="preserve"> </w:t>
      </w:r>
      <w:r w:rsidR="002904B6" w:rsidRPr="00634312">
        <w:t>March</w:t>
      </w:r>
      <w:r w:rsidR="000A5C4F">
        <w:t xml:space="preserve"> </w:t>
      </w:r>
      <w:r w:rsidR="002904B6" w:rsidRPr="00634312">
        <w:t>2016</w:t>
      </w:r>
      <w:r w:rsidRPr="004C4D11">
        <w:t>)</w:t>
      </w:r>
      <w:r w:rsidR="000A5C4F">
        <w:t xml:space="preserve"> </w:t>
      </w:r>
      <w:r w:rsidRPr="004C4D11">
        <w:t>and</w:t>
      </w:r>
      <w:r w:rsidR="000A5C4F">
        <w:t xml:space="preserve"> </w:t>
      </w:r>
      <w:r w:rsidR="0064697E" w:rsidRPr="004C4D11">
        <w:t>Australian</w:t>
      </w:r>
      <w:r w:rsidR="000A5C4F">
        <w:t xml:space="preserve"> </w:t>
      </w:r>
      <w:r w:rsidR="0064697E" w:rsidRPr="004C4D11">
        <w:t>Specific</w:t>
      </w:r>
      <w:r w:rsidR="000A5C4F">
        <w:t xml:space="preserve"> </w:t>
      </w:r>
      <w:r w:rsidR="0064697E" w:rsidRPr="004C4D11">
        <w:t>Annexe</w:t>
      </w:r>
      <w:r w:rsidR="000A5C4F">
        <w:t xml:space="preserve"> </w:t>
      </w:r>
      <w:r w:rsidR="0064697E" w:rsidRPr="004C4D11">
        <w:t>(</w:t>
      </w:r>
      <w:r w:rsidRPr="004C4D11">
        <w:t>ASA</w:t>
      </w:r>
      <w:r w:rsidR="0064697E" w:rsidRPr="004C4D11">
        <w:t>)</w:t>
      </w:r>
      <w:r w:rsidR="000A5C4F">
        <w:t xml:space="preserve"> </w:t>
      </w:r>
      <w:r w:rsidRPr="004C4D11">
        <w:t>version</w:t>
      </w:r>
      <w:r w:rsidR="000A5C4F">
        <w:t xml:space="preserve"> </w:t>
      </w:r>
      <w:r w:rsidRPr="004C4D11">
        <w:t>1.</w:t>
      </w:r>
      <w:r w:rsidR="002904B6" w:rsidRPr="00634312">
        <w:t>3</w:t>
      </w:r>
      <w:r w:rsidR="000A5C4F">
        <w:t xml:space="preserve"> </w:t>
      </w:r>
      <w:r w:rsidRPr="004C4D11">
        <w:t>(date</w:t>
      </w:r>
      <w:r w:rsidR="000A5C4F">
        <w:t xml:space="preserve"> </w:t>
      </w:r>
      <w:r w:rsidR="002904B6" w:rsidRPr="00634312">
        <w:t>16</w:t>
      </w:r>
      <w:r w:rsidR="000A5C4F">
        <w:t xml:space="preserve"> </w:t>
      </w:r>
      <w:r w:rsidRPr="004C4D11">
        <w:t>May</w:t>
      </w:r>
      <w:r w:rsidR="000A5C4F">
        <w:t xml:space="preserve"> </w:t>
      </w:r>
      <w:r w:rsidRPr="004C4D11">
        <w:t>201</w:t>
      </w:r>
      <w:r w:rsidR="002904B6" w:rsidRPr="00634312">
        <w:t>6</w:t>
      </w:r>
      <w:r w:rsidRPr="004C4D11">
        <w:t>).</w:t>
      </w:r>
      <w:r w:rsidR="000A5C4F">
        <w:t xml:space="preserve"> </w:t>
      </w:r>
      <w:r w:rsidRPr="004C4D11">
        <w:t>In</w:t>
      </w:r>
      <w:r w:rsidR="000A5C4F">
        <w:t xml:space="preserve"> </w:t>
      </w:r>
      <w:r w:rsidRPr="004C4D11">
        <w:t>support</w:t>
      </w:r>
      <w:r w:rsidR="000A5C4F">
        <w:t xml:space="preserve"> </w:t>
      </w:r>
      <w:r w:rsidRPr="001801E4">
        <w:t>of</w:t>
      </w:r>
      <w:r w:rsidR="000A5C4F">
        <w:t xml:space="preserve"> </w:t>
      </w:r>
      <w:r w:rsidRPr="001801E4">
        <w:t>the</w:t>
      </w:r>
      <w:r w:rsidR="000A5C4F">
        <w:t xml:space="preserve"> </w:t>
      </w:r>
      <w:r w:rsidRPr="00812F6C">
        <w:t>extended</w:t>
      </w:r>
      <w:r w:rsidR="000A5C4F">
        <w:t xml:space="preserve"> </w:t>
      </w:r>
      <w:r w:rsidRPr="001801E4">
        <w:t>indications,</w:t>
      </w:r>
      <w:r w:rsidR="000A5C4F">
        <w:t xml:space="preserve"> </w:t>
      </w:r>
      <w:r w:rsidRPr="001801E4">
        <w:t>the</w:t>
      </w:r>
      <w:r w:rsidR="000A5C4F">
        <w:t xml:space="preserve"> </w:t>
      </w:r>
      <w:r w:rsidR="0064697E">
        <w:t>sponsor</w:t>
      </w:r>
      <w:r w:rsidR="000A5C4F">
        <w:t xml:space="preserve"> </w:t>
      </w:r>
      <w:r w:rsidRPr="001801E4">
        <w:t>has</w:t>
      </w:r>
      <w:r w:rsidR="000A5C4F">
        <w:t xml:space="preserve"> </w:t>
      </w:r>
      <w:r w:rsidRPr="001801E4">
        <w:t>submitted</w:t>
      </w:r>
      <w:r w:rsidR="000A5C4F">
        <w:t xml:space="preserve"> </w:t>
      </w:r>
      <w:r w:rsidRPr="001801E4">
        <w:t>EU-RMP</w:t>
      </w:r>
      <w:r w:rsidR="000A5C4F">
        <w:t xml:space="preserve"> </w:t>
      </w:r>
      <w:r w:rsidRPr="001801E4">
        <w:t>version</w:t>
      </w:r>
      <w:r w:rsidR="000A5C4F">
        <w:t xml:space="preserve"> </w:t>
      </w:r>
      <w:r w:rsidRPr="001801E4">
        <w:t>2.0</w:t>
      </w:r>
      <w:r w:rsidR="000A5C4F">
        <w:t xml:space="preserve"> </w:t>
      </w:r>
      <w:r w:rsidRPr="001801E4">
        <w:t>(date</w:t>
      </w:r>
      <w:r w:rsidR="000A5C4F">
        <w:t xml:space="preserve"> </w:t>
      </w:r>
      <w:r w:rsidRPr="001801E4">
        <w:t>10</w:t>
      </w:r>
      <w:r w:rsidR="000A5C4F">
        <w:t xml:space="preserve"> </w:t>
      </w:r>
      <w:r w:rsidRPr="001801E4">
        <w:t>March</w:t>
      </w:r>
      <w:r w:rsidR="000A5C4F">
        <w:t xml:space="preserve"> </w:t>
      </w:r>
      <w:r w:rsidRPr="001801E4">
        <w:t>2016;</w:t>
      </w:r>
      <w:r w:rsidR="000A5C4F">
        <w:t xml:space="preserve"> </w:t>
      </w:r>
      <w:r w:rsidRPr="001801E4">
        <w:t>DLP</w:t>
      </w:r>
      <w:r w:rsidR="000A5C4F">
        <w:t xml:space="preserve"> </w:t>
      </w:r>
      <w:r w:rsidRPr="001801E4">
        <w:t>31</w:t>
      </w:r>
      <w:r w:rsidR="000A5C4F">
        <w:t xml:space="preserve"> </w:t>
      </w:r>
      <w:r w:rsidRPr="001801E4">
        <w:t>January</w:t>
      </w:r>
      <w:r w:rsidR="000A5C4F">
        <w:t xml:space="preserve"> </w:t>
      </w:r>
      <w:r w:rsidRPr="001801E4">
        <w:t>2016)</w:t>
      </w:r>
      <w:r w:rsidR="000A5C4F">
        <w:t xml:space="preserve"> </w:t>
      </w:r>
      <w:r w:rsidRPr="001801E4">
        <w:t>and</w:t>
      </w:r>
      <w:r w:rsidR="000A5C4F">
        <w:t xml:space="preserve"> </w:t>
      </w:r>
      <w:r w:rsidRPr="001801E4">
        <w:t>ASA</w:t>
      </w:r>
      <w:r w:rsidR="000A5C4F">
        <w:t xml:space="preserve"> </w:t>
      </w:r>
      <w:r w:rsidRPr="001801E4">
        <w:t>version</w:t>
      </w:r>
      <w:r w:rsidR="000A5C4F">
        <w:t xml:space="preserve"> </w:t>
      </w:r>
      <w:r w:rsidRPr="001801E4">
        <w:t>2.0</w:t>
      </w:r>
      <w:r w:rsidR="000A5C4F">
        <w:t xml:space="preserve"> </w:t>
      </w:r>
      <w:r w:rsidRPr="001801E4">
        <w:t>(date</w:t>
      </w:r>
      <w:r w:rsidR="000A5C4F">
        <w:t xml:space="preserve"> </w:t>
      </w:r>
      <w:r w:rsidRPr="001801E4">
        <w:t>15</w:t>
      </w:r>
      <w:r w:rsidR="000A5C4F">
        <w:rPr>
          <w:strike/>
        </w:rPr>
        <w:t xml:space="preserve"> </w:t>
      </w:r>
      <w:r w:rsidRPr="001801E4">
        <w:t>July</w:t>
      </w:r>
      <w:r w:rsidR="000A5C4F">
        <w:t xml:space="preserve"> </w:t>
      </w:r>
      <w:r w:rsidRPr="001801E4">
        <w:t>2016).</w:t>
      </w:r>
    </w:p>
    <w:p w:rsidR="00157908" w:rsidRPr="001801E4" w:rsidRDefault="00157908" w:rsidP="00D83080">
      <w:pPr>
        <w:pStyle w:val="ListBullet"/>
      </w:pPr>
      <w:r>
        <w:t>An</w:t>
      </w:r>
      <w:r w:rsidR="000A5C4F">
        <w:t xml:space="preserve"> </w:t>
      </w:r>
      <w:r>
        <w:t>updated</w:t>
      </w:r>
      <w:r w:rsidR="000A5C4F">
        <w:t xml:space="preserve"> </w:t>
      </w:r>
      <w:r>
        <w:t>EU</w:t>
      </w:r>
      <w:r w:rsidR="000A5C4F">
        <w:t xml:space="preserve"> </w:t>
      </w:r>
      <w:r w:rsidRPr="00812F6C">
        <w:t>RMP</w:t>
      </w:r>
      <w:r w:rsidR="000A5C4F">
        <w:t xml:space="preserve"> </w:t>
      </w:r>
      <w:r>
        <w:t>(version</w:t>
      </w:r>
      <w:r w:rsidR="000A5C4F">
        <w:t xml:space="preserve"> </w:t>
      </w:r>
      <w:r>
        <w:t>3.0,</w:t>
      </w:r>
      <w:r w:rsidR="000A5C4F">
        <w:t xml:space="preserve"> </w:t>
      </w:r>
      <w:r>
        <w:t>date</w:t>
      </w:r>
      <w:r w:rsidR="000A5C4F">
        <w:t xml:space="preserve"> </w:t>
      </w:r>
      <w:r>
        <w:t>12</w:t>
      </w:r>
      <w:r w:rsidR="000A5C4F">
        <w:t xml:space="preserve"> </w:t>
      </w:r>
      <w:r>
        <w:t>January</w:t>
      </w:r>
      <w:r w:rsidR="000A5C4F">
        <w:t xml:space="preserve"> </w:t>
      </w:r>
      <w:r>
        <w:t>2017;</w:t>
      </w:r>
      <w:r w:rsidR="000A5C4F">
        <w:t xml:space="preserve"> </w:t>
      </w:r>
      <w:r>
        <w:t>DLP</w:t>
      </w:r>
      <w:r w:rsidR="000A5C4F">
        <w:t xml:space="preserve"> </w:t>
      </w:r>
      <w:r>
        <w:t>14</w:t>
      </w:r>
      <w:r w:rsidR="000A5C4F">
        <w:t xml:space="preserve"> </w:t>
      </w:r>
      <w:r>
        <w:t>December</w:t>
      </w:r>
      <w:r w:rsidR="000A5C4F">
        <w:t xml:space="preserve"> </w:t>
      </w:r>
      <w:r>
        <w:t>2016)</w:t>
      </w:r>
      <w:r w:rsidR="000A5C4F">
        <w:t xml:space="preserve"> </w:t>
      </w:r>
      <w:r>
        <w:t>and</w:t>
      </w:r>
      <w:r w:rsidR="000A5C4F">
        <w:t xml:space="preserve"> </w:t>
      </w:r>
      <w:r>
        <w:t>an</w:t>
      </w:r>
      <w:r w:rsidR="000A5C4F">
        <w:t xml:space="preserve"> </w:t>
      </w:r>
      <w:r>
        <w:t>ASA</w:t>
      </w:r>
      <w:r w:rsidR="000A5C4F">
        <w:t xml:space="preserve"> </w:t>
      </w:r>
      <w:r>
        <w:t>(version</w:t>
      </w:r>
      <w:r w:rsidR="000A5C4F">
        <w:t xml:space="preserve"> </w:t>
      </w:r>
      <w:r>
        <w:t>2.1,</w:t>
      </w:r>
      <w:r w:rsidR="000A5C4F">
        <w:t xml:space="preserve"> </w:t>
      </w:r>
      <w:r>
        <w:t>date</w:t>
      </w:r>
      <w:r w:rsidR="000A5C4F">
        <w:t xml:space="preserve"> </w:t>
      </w:r>
      <w:r>
        <w:t>31</w:t>
      </w:r>
      <w:r w:rsidR="000A5C4F">
        <w:t xml:space="preserve"> </w:t>
      </w:r>
      <w:r>
        <w:t>March</w:t>
      </w:r>
      <w:r w:rsidR="000A5C4F">
        <w:t xml:space="preserve"> </w:t>
      </w:r>
      <w:r>
        <w:t>2017)</w:t>
      </w:r>
      <w:r w:rsidR="000A5C4F">
        <w:t xml:space="preserve"> </w:t>
      </w:r>
      <w:r>
        <w:t>were</w:t>
      </w:r>
      <w:r w:rsidR="000A5C4F">
        <w:t xml:space="preserve"> </w:t>
      </w:r>
      <w:r>
        <w:t>submitted</w:t>
      </w:r>
      <w:r w:rsidR="000A5C4F">
        <w:t xml:space="preserve"> </w:t>
      </w:r>
      <w:r>
        <w:t>with</w:t>
      </w:r>
      <w:r w:rsidR="000A5C4F">
        <w:t xml:space="preserve"> </w:t>
      </w:r>
      <w:r>
        <w:t>the</w:t>
      </w:r>
      <w:r w:rsidR="000A5C4F">
        <w:t xml:space="preserve"> </w:t>
      </w:r>
      <w:r>
        <w:t>s</w:t>
      </w:r>
      <w:r w:rsidR="0064697E">
        <w:t>ponsor’s</w:t>
      </w:r>
      <w:r w:rsidR="000A5C4F">
        <w:t xml:space="preserve"> </w:t>
      </w:r>
      <w:r w:rsidR="0064697E">
        <w:t>response.</w:t>
      </w:r>
    </w:p>
    <w:p w:rsidR="00157908" w:rsidRDefault="00157908" w:rsidP="00812F6C">
      <w:pPr>
        <w:pStyle w:val="ListBullet"/>
      </w:pPr>
      <w:r w:rsidRPr="001801E4">
        <w:t>The</w:t>
      </w:r>
      <w:r w:rsidR="000A5C4F">
        <w:t xml:space="preserve"> </w:t>
      </w:r>
      <w:r w:rsidR="0064697E" w:rsidRPr="001801E4">
        <w:t>proposed</w:t>
      </w:r>
      <w:r w:rsidR="000A5C4F">
        <w:t xml:space="preserve"> </w:t>
      </w:r>
      <w:r w:rsidR="0064697E" w:rsidRPr="00812F6C">
        <w:t>summary</w:t>
      </w:r>
      <w:r w:rsidR="000A5C4F">
        <w:t xml:space="preserve"> </w:t>
      </w:r>
      <w:r w:rsidR="0064697E" w:rsidRPr="001801E4">
        <w:t>of</w:t>
      </w:r>
      <w:r w:rsidR="000A5C4F">
        <w:t xml:space="preserve"> </w:t>
      </w:r>
      <w:r w:rsidR="0064697E" w:rsidRPr="001801E4">
        <w:t>safety</w:t>
      </w:r>
      <w:r w:rsidR="000A5C4F">
        <w:t xml:space="preserve"> </w:t>
      </w:r>
      <w:r w:rsidR="0064697E" w:rsidRPr="001801E4">
        <w:t>concerns</w:t>
      </w:r>
      <w:r w:rsidR="000A5C4F">
        <w:t xml:space="preserve"> </w:t>
      </w:r>
      <w:r w:rsidRPr="001801E4">
        <w:t>and</w:t>
      </w:r>
      <w:r w:rsidR="000A5C4F">
        <w:t xml:space="preserve"> </w:t>
      </w:r>
      <w:r w:rsidRPr="001801E4">
        <w:t>their</w:t>
      </w:r>
      <w:r w:rsidR="000A5C4F">
        <w:t xml:space="preserve"> </w:t>
      </w:r>
      <w:r w:rsidRPr="001801E4">
        <w:t>associated</w:t>
      </w:r>
      <w:r w:rsidR="000A5C4F">
        <w:t xml:space="preserve"> </w:t>
      </w:r>
      <w:r w:rsidRPr="001801E4">
        <w:t>risk</w:t>
      </w:r>
      <w:r w:rsidR="000A5C4F">
        <w:t xml:space="preserve"> </w:t>
      </w:r>
      <w:r w:rsidRPr="001801E4">
        <w:t>monitoring</w:t>
      </w:r>
      <w:r w:rsidR="000A5C4F">
        <w:t xml:space="preserve"> </w:t>
      </w:r>
      <w:r w:rsidRPr="001801E4">
        <w:t>and</w:t>
      </w:r>
      <w:r w:rsidR="000A5C4F">
        <w:t xml:space="preserve"> </w:t>
      </w:r>
      <w:r w:rsidRPr="001801E4">
        <w:t>mitigation</w:t>
      </w:r>
      <w:r w:rsidR="000A5C4F">
        <w:t xml:space="preserve"> </w:t>
      </w:r>
      <w:r w:rsidRPr="001801E4">
        <w:t>strategies</w:t>
      </w:r>
      <w:r w:rsidR="000A5C4F">
        <w:t xml:space="preserve"> </w:t>
      </w:r>
      <w:r w:rsidRPr="001801E4">
        <w:t>are</w:t>
      </w:r>
      <w:r w:rsidR="000A5C4F">
        <w:t xml:space="preserve"> </w:t>
      </w:r>
      <w:r w:rsidRPr="001801E4">
        <w:t>summarised</w:t>
      </w:r>
      <w:r w:rsidR="000A5C4F">
        <w:t xml:space="preserve"> </w:t>
      </w:r>
      <w:r w:rsidR="00AE4620">
        <w:t>in</w:t>
      </w:r>
      <w:r w:rsidR="000A5C4F">
        <w:t xml:space="preserve"> </w:t>
      </w:r>
      <w:r w:rsidR="00AE4620">
        <w:t>Table</w:t>
      </w:r>
      <w:r w:rsidR="000A5C4F">
        <w:t xml:space="preserve"> </w:t>
      </w:r>
      <w:r w:rsidR="00AE4620">
        <w:t>11</w:t>
      </w:r>
      <w:r w:rsidR="000A5C4F">
        <w:t xml:space="preserve"> </w:t>
      </w:r>
      <w:r w:rsidRPr="001801E4">
        <w:t>below</w:t>
      </w:r>
      <w:r>
        <w:t>.</w:t>
      </w:r>
    </w:p>
    <w:p w:rsidR="00157908" w:rsidRPr="00157908" w:rsidRDefault="00AE4620" w:rsidP="00D83080">
      <w:pPr>
        <w:pStyle w:val="TableTitle"/>
      </w:pPr>
      <w:r>
        <w:t>Table</w:t>
      </w:r>
      <w:r w:rsidR="000A5C4F">
        <w:t xml:space="preserve"> </w:t>
      </w:r>
      <w:r>
        <w:t>11:</w:t>
      </w:r>
      <w:r w:rsidR="000A5C4F">
        <w:t xml:space="preserve"> </w:t>
      </w:r>
      <w:r w:rsidR="00157908" w:rsidRPr="00D83080">
        <w:t>Summary</w:t>
      </w:r>
      <w:r w:rsidR="000A5C4F">
        <w:t xml:space="preserve"> </w:t>
      </w:r>
      <w:r w:rsidR="00157908" w:rsidRPr="001801E4">
        <w:t>of</w:t>
      </w:r>
      <w:r w:rsidR="000A5C4F">
        <w:t xml:space="preserve"> </w:t>
      </w:r>
      <w:r w:rsidR="0064697E" w:rsidRPr="001801E4">
        <w:t>safety</w:t>
      </w:r>
      <w:r w:rsidR="000A5C4F">
        <w:t xml:space="preserve"> </w:t>
      </w:r>
      <w:r w:rsidR="0064697E" w:rsidRPr="001801E4">
        <w:t>concerns</w:t>
      </w:r>
    </w:p>
    <w:tbl>
      <w:tblPr>
        <w:tblStyle w:val="TableTGAblue"/>
        <w:tblW w:w="8822" w:type="dxa"/>
        <w:tblLayout w:type="fixed"/>
        <w:tblLook w:val="04A0" w:firstRow="1" w:lastRow="0" w:firstColumn="1" w:lastColumn="0" w:noHBand="0" w:noVBand="1"/>
        <w:tblDescription w:val="Table 11: Summary of safety concerns"/>
      </w:tblPr>
      <w:tblGrid>
        <w:gridCol w:w="1384"/>
        <w:gridCol w:w="2693"/>
        <w:gridCol w:w="1276"/>
        <w:gridCol w:w="1276"/>
        <w:gridCol w:w="992"/>
        <w:gridCol w:w="1201"/>
      </w:tblGrid>
      <w:tr w:rsidR="00157908" w:rsidRPr="004F1C07" w:rsidTr="00D83080">
        <w:trPr>
          <w:cnfStyle w:val="100000000000" w:firstRow="1" w:lastRow="0" w:firstColumn="0" w:lastColumn="0" w:oddVBand="0" w:evenVBand="0" w:oddHBand="0" w:evenHBand="0" w:firstRowFirstColumn="0" w:firstRowLastColumn="0" w:lastRowFirstColumn="0" w:lastRowLastColumn="0"/>
          <w:trHeight w:val="126"/>
        </w:trPr>
        <w:tc>
          <w:tcPr>
            <w:tcW w:w="4077" w:type="dxa"/>
            <w:gridSpan w:val="2"/>
            <w:vMerge w:val="restart"/>
          </w:tcPr>
          <w:p w:rsidR="00157908" w:rsidRPr="004F1C07" w:rsidRDefault="00157908" w:rsidP="00157908">
            <w:pPr>
              <w:pStyle w:val="Tabletext"/>
              <w:ind w:left="0" w:right="0"/>
              <w:rPr>
                <w:b w:val="0"/>
              </w:rPr>
            </w:pPr>
            <w:r w:rsidRPr="004F1C07">
              <w:t>Summary</w:t>
            </w:r>
            <w:r w:rsidR="000A5C4F">
              <w:t xml:space="preserve"> </w:t>
            </w:r>
            <w:r w:rsidRPr="004F1C07">
              <w:t>of</w:t>
            </w:r>
            <w:r w:rsidR="000A5C4F">
              <w:t xml:space="preserve"> </w:t>
            </w:r>
            <w:r w:rsidRPr="004F1C07">
              <w:t>safety</w:t>
            </w:r>
            <w:r w:rsidR="000A5C4F">
              <w:t xml:space="preserve"> </w:t>
            </w:r>
            <w:r w:rsidRPr="004F1C07">
              <w:t>concerns</w:t>
            </w:r>
          </w:p>
        </w:tc>
        <w:tc>
          <w:tcPr>
            <w:tcW w:w="2552" w:type="dxa"/>
            <w:gridSpan w:val="2"/>
            <w:tcBorders>
              <w:bottom w:val="single" w:sz="8" w:space="0" w:color="FFFFFF" w:themeColor="background1"/>
            </w:tcBorders>
          </w:tcPr>
          <w:p w:rsidR="00157908" w:rsidRPr="0011726C" w:rsidRDefault="00157908" w:rsidP="00157908">
            <w:pPr>
              <w:pStyle w:val="Tabletext"/>
              <w:ind w:left="0" w:right="0"/>
              <w:rPr>
                <w:b w:val="0"/>
                <w:sz w:val="18"/>
              </w:rPr>
            </w:pPr>
            <w:r w:rsidRPr="0011726C">
              <w:rPr>
                <w:sz w:val="18"/>
              </w:rPr>
              <w:t>Pharmacovigilance</w:t>
            </w:r>
          </w:p>
        </w:tc>
        <w:tc>
          <w:tcPr>
            <w:tcW w:w="2193" w:type="dxa"/>
            <w:gridSpan w:val="2"/>
            <w:tcBorders>
              <w:bottom w:val="single" w:sz="8" w:space="0" w:color="FFFFFF" w:themeColor="background1"/>
            </w:tcBorders>
          </w:tcPr>
          <w:p w:rsidR="00157908" w:rsidRPr="0011726C" w:rsidRDefault="00157908" w:rsidP="00157908">
            <w:pPr>
              <w:pStyle w:val="Tabletext"/>
              <w:ind w:left="0" w:right="0"/>
              <w:rPr>
                <w:b w:val="0"/>
                <w:sz w:val="18"/>
              </w:rPr>
            </w:pPr>
            <w:r w:rsidRPr="0011726C">
              <w:rPr>
                <w:sz w:val="18"/>
              </w:rPr>
              <w:t>Risk</w:t>
            </w:r>
            <w:r w:rsidR="000A5C4F">
              <w:rPr>
                <w:sz w:val="18"/>
              </w:rPr>
              <w:t xml:space="preserve"> </w:t>
            </w:r>
            <w:r w:rsidRPr="0011726C">
              <w:rPr>
                <w:sz w:val="18"/>
              </w:rPr>
              <w:t>Minimisation</w:t>
            </w:r>
          </w:p>
        </w:tc>
      </w:tr>
      <w:tr w:rsidR="00157908" w:rsidRPr="004F1C07" w:rsidTr="00D83080">
        <w:trPr>
          <w:trHeight w:val="144"/>
        </w:trPr>
        <w:tc>
          <w:tcPr>
            <w:tcW w:w="4077" w:type="dxa"/>
            <w:gridSpan w:val="2"/>
            <w:vMerge/>
            <w:tcBorders>
              <w:right w:val="single" w:sz="8" w:space="0" w:color="FFFFFF" w:themeColor="background1"/>
            </w:tcBorders>
          </w:tcPr>
          <w:p w:rsidR="00157908" w:rsidRPr="004F1C07" w:rsidRDefault="00157908" w:rsidP="00157908">
            <w:pPr>
              <w:pStyle w:val="Tabletext"/>
              <w:ind w:left="0" w:right="0"/>
              <w:rPr>
                <w:b/>
              </w:rPr>
            </w:pPr>
          </w:p>
        </w:tc>
        <w:tc>
          <w:tcPr>
            <w:tcW w:w="1276"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157908" w:rsidRPr="00D83080" w:rsidRDefault="00157908" w:rsidP="00157908">
            <w:pPr>
              <w:pStyle w:val="Tabletext"/>
              <w:ind w:left="0" w:right="0"/>
              <w:rPr>
                <w:b/>
                <w:sz w:val="18"/>
              </w:rPr>
            </w:pPr>
            <w:r w:rsidRPr="00D83080">
              <w:rPr>
                <w:sz w:val="18"/>
              </w:rPr>
              <w:t>Routine</w:t>
            </w:r>
          </w:p>
        </w:tc>
        <w:tc>
          <w:tcPr>
            <w:tcW w:w="1276"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157908" w:rsidRPr="00D83080" w:rsidRDefault="00157908" w:rsidP="00157908">
            <w:pPr>
              <w:pStyle w:val="Tabletext"/>
              <w:ind w:left="0" w:right="0"/>
              <w:rPr>
                <w:b/>
                <w:sz w:val="18"/>
              </w:rPr>
            </w:pPr>
            <w:r w:rsidRPr="00D83080">
              <w:rPr>
                <w:sz w:val="18"/>
              </w:rPr>
              <w:t>Additional</w:t>
            </w:r>
          </w:p>
        </w:tc>
        <w:tc>
          <w:tcPr>
            <w:tcW w:w="992" w:type="dxa"/>
            <w:tcBorders>
              <w:top w:val="single" w:sz="8" w:space="0" w:color="FFFFFF" w:themeColor="background1"/>
              <w:left w:val="single" w:sz="8" w:space="0" w:color="FFFFFF" w:themeColor="background1"/>
              <w:bottom w:val="single" w:sz="8" w:space="0" w:color="auto"/>
              <w:right w:val="single" w:sz="8" w:space="0" w:color="FFFFFF" w:themeColor="background1"/>
            </w:tcBorders>
          </w:tcPr>
          <w:p w:rsidR="00157908" w:rsidRPr="00D83080" w:rsidRDefault="00157908" w:rsidP="00157908">
            <w:pPr>
              <w:pStyle w:val="Tabletext"/>
              <w:ind w:left="0" w:right="0"/>
              <w:rPr>
                <w:b/>
                <w:sz w:val="18"/>
              </w:rPr>
            </w:pPr>
            <w:r w:rsidRPr="00D83080">
              <w:rPr>
                <w:sz w:val="18"/>
              </w:rPr>
              <w:t>Routine</w:t>
            </w:r>
          </w:p>
        </w:tc>
        <w:tc>
          <w:tcPr>
            <w:tcW w:w="1201" w:type="dxa"/>
            <w:tcBorders>
              <w:top w:val="single" w:sz="8" w:space="0" w:color="FFFFFF" w:themeColor="background1"/>
              <w:left w:val="single" w:sz="8" w:space="0" w:color="FFFFFF" w:themeColor="background1"/>
              <w:bottom w:val="single" w:sz="8" w:space="0" w:color="auto"/>
              <w:right w:val="single" w:sz="8" w:space="0" w:color="auto"/>
            </w:tcBorders>
          </w:tcPr>
          <w:p w:rsidR="00157908" w:rsidRPr="00D83080" w:rsidRDefault="00157908" w:rsidP="00157908">
            <w:pPr>
              <w:pStyle w:val="Tabletext"/>
              <w:ind w:left="0" w:right="0"/>
              <w:rPr>
                <w:b/>
                <w:sz w:val="18"/>
              </w:rPr>
            </w:pPr>
            <w:r w:rsidRPr="00D83080">
              <w:rPr>
                <w:sz w:val="18"/>
              </w:rPr>
              <w:t>Additional</w:t>
            </w:r>
          </w:p>
        </w:tc>
      </w:tr>
      <w:tr w:rsidR="00D83080" w:rsidRPr="00D83080" w:rsidTr="00D83080">
        <w:trPr>
          <w:trHeight w:val="131"/>
        </w:trPr>
        <w:tc>
          <w:tcPr>
            <w:tcW w:w="1384" w:type="dxa"/>
            <w:vMerge w:val="restart"/>
          </w:tcPr>
          <w:p w:rsidR="00157908" w:rsidRPr="00680101" w:rsidRDefault="00157908" w:rsidP="00157908">
            <w:pPr>
              <w:pStyle w:val="Tabletext"/>
              <w:ind w:left="0" w:right="0"/>
              <w:rPr>
                <w:b/>
              </w:rPr>
            </w:pPr>
            <w:r w:rsidRPr="00680101">
              <w:rPr>
                <w:b/>
              </w:rPr>
              <w:t>Important</w:t>
            </w:r>
            <w:r w:rsidR="000A5C4F">
              <w:rPr>
                <w:b/>
              </w:rPr>
              <w:t xml:space="preserve"> </w:t>
            </w:r>
            <w:r w:rsidRPr="00680101">
              <w:rPr>
                <w:b/>
              </w:rPr>
              <w:t>identified</w:t>
            </w:r>
            <w:r w:rsidR="000A5C4F">
              <w:rPr>
                <w:b/>
              </w:rPr>
              <w:t xml:space="preserve"> </w:t>
            </w:r>
            <w:r w:rsidRPr="00680101">
              <w:rPr>
                <w:b/>
              </w:rPr>
              <w:t>risks</w:t>
            </w:r>
          </w:p>
        </w:tc>
        <w:tc>
          <w:tcPr>
            <w:tcW w:w="2693" w:type="dxa"/>
          </w:tcPr>
          <w:p w:rsidR="00157908" w:rsidRPr="004F1C07" w:rsidRDefault="00157908" w:rsidP="00157908">
            <w:pPr>
              <w:pStyle w:val="Tabletext"/>
              <w:ind w:left="0" w:right="0"/>
            </w:pPr>
            <w:r>
              <w:t>Immunogenicity</w:t>
            </w:r>
          </w:p>
        </w:tc>
        <w:tc>
          <w:tcPr>
            <w:tcW w:w="1276" w:type="dxa"/>
            <w:tcBorders>
              <w:top w:val="single" w:sz="8" w:space="0" w:color="auto"/>
            </w:tcBorders>
          </w:tcPr>
          <w:p w:rsidR="00157908" w:rsidRPr="00174D24" w:rsidRDefault="00157908" w:rsidP="00157908">
            <w:pPr>
              <w:pStyle w:val="Tabletext"/>
              <w:ind w:left="0" w:right="0"/>
              <w:jc w:val="center"/>
            </w:pPr>
            <w:r w:rsidRPr="00174D24">
              <w:sym w:font="Wingdings" w:char="F0FC"/>
            </w:r>
          </w:p>
        </w:tc>
        <w:tc>
          <w:tcPr>
            <w:tcW w:w="1276" w:type="dxa"/>
            <w:tcBorders>
              <w:top w:val="single" w:sz="8" w:space="0" w:color="auto"/>
            </w:tcBorders>
          </w:tcPr>
          <w:p w:rsidR="00157908" w:rsidRPr="00174D24" w:rsidRDefault="00157908" w:rsidP="00157908">
            <w:pPr>
              <w:pStyle w:val="Tabletext"/>
              <w:ind w:left="0" w:right="0"/>
              <w:jc w:val="center"/>
            </w:pPr>
            <w:r w:rsidRPr="00174D24">
              <w:t>–</w:t>
            </w:r>
          </w:p>
        </w:tc>
        <w:tc>
          <w:tcPr>
            <w:tcW w:w="992" w:type="dxa"/>
            <w:tcBorders>
              <w:top w:val="single" w:sz="8" w:space="0" w:color="auto"/>
            </w:tcBorders>
          </w:tcPr>
          <w:p w:rsidR="00157908" w:rsidRPr="00F74E73" w:rsidRDefault="00157908" w:rsidP="00157908">
            <w:pPr>
              <w:pStyle w:val="Tabletext"/>
              <w:ind w:left="0" w:right="0"/>
              <w:jc w:val="center"/>
            </w:pPr>
            <w:r w:rsidRPr="00F74E73">
              <w:sym w:font="Wingdings" w:char="F0FC"/>
            </w:r>
          </w:p>
        </w:tc>
        <w:tc>
          <w:tcPr>
            <w:tcW w:w="1201" w:type="dxa"/>
            <w:tcBorders>
              <w:top w:val="single" w:sz="8" w:space="0" w:color="auto"/>
            </w:tcBorders>
          </w:tcPr>
          <w:p w:rsidR="00157908" w:rsidRPr="00F74E73" w:rsidRDefault="00157908" w:rsidP="00157908">
            <w:pPr>
              <w:pStyle w:val="Tabletext"/>
              <w:ind w:left="0" w:right="0"/>
              <w:jc w:val="center"/>
            </w:pPr>
            <w:r w:rsidRPr="00F74E73">
              <w:t>–</w:t>
            </w:r>
          </w:p>
        </w:tc>
      </w:tr>
      <w:tr w:rsidR="00157908" w:rsidRPr="004F1C07" w:rsidTr="00634312">
        <w:trPr>
          <w:trHeight w:val="90"/>
        </w:trPr>
        <w:tc>
          <w:tcPr>
            <w:tcW w:w="1384" w:type="dxa"/>
            <w:vMerge/>
          </w:tcPr>
          <w:p w:rsidR="00157908" w:rsidRPr="00680101" w:rsidRDefault="00157908" w:rsidP="00157908">
            <w:pPr>
              <w:pStyle w:val="Tabletext"/>
              <w:ind w:left="0" w:right="0"/>
              <w:rPr>
                <w:b/>
              </w:rPr>
            </w:pPr>
          </w:p>
        </w:tc>
        <w:tc>
          <w:tcPr>
            <w:tcW w:w="2693" w:type="dxa"/>
          </w:tcPr>
          <w:p w:rsidR="00157908" w:rsidRPr="00540789" w:rsidRDefault="00157908" w:rsidP="00157908">
            <w:pPr>
              <w:pStyle w:val="Tabletext"/>
              <w:ind w:left="0" w:right="0"/>
            </w:pPr>
            <w:r w:rsidRPr="00540789">
              <w:rPr>
                <w:rFonts w:cs="Arial Narrow"/>
                <w:szCs w:val="20"/>
              </w:rPr>
              <w:t>Systemic</w:t>
            </w:r>
            <w:r w:rsidR="000A5C4F">
              <w:rPr>
                <w:rFonts w:cs="Arial Narrow"/>
                <w:szCs w:val="20"/>
              </w:rPr>
              <w:t xml:space="preserve"> </w:t>
            </w:r>
            <w:r w:rsidRPr="00540789">
              <w:rPr>
                <w:rFonts w:cs="Arial Narrow"/>
                <w:szCs w:val="20"/>
              </w:rPr>
              <w:t>hypersensitivity</w:t>
            </w:r>
            <w:r w:rsidR="000A5C4F">
              <w:rPr>
                <w:rFonts w:cs="Arial Narrow"/>
                <w:szCs w:val="20"/>
              </w:rPr>
              <w:t xml:space="preserve"> </w:t>
            </w:r>
            <w:r w:rsidRPr="00540789">
              <w:rPr>
                <w:rFonts w:cs="Arial Narrow"/>
                <w:szCs w:val="20"/>
              </w:rPr>
              <w:t>reactions</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t>–</w:t>
            </w:r>
          </w:p>
        </w:tc>
        <w:tc>
          <w:tcPr>
            <w:tcW w:w="992" w:type="dxa"/>
          </w:tcPr>
          <w:p w:rsidR="00157908" w:rsidRPr="00F74E73" w:rsidRDefault="00157908" w:rsidP="00157908">
            <w:pPr>
              <w:pStyle w:val="Tabletext"/>
              <w:ind w:left="0" w:right="0"/>
              <w:jc w:val="center"/>
            </w:pPr>
            <w:r w:rsidRPr="00F74E73">
              <w:sym w:font="Wingdings" w:char="F0FC"/>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152"/>
        </w:trPr>
        <w:tc>
          <w:tcPr>
            <w:tcW w:w="1384" w:type="dxa"/>
            <w:vMerge w:val="restart"/>
          </w:tcPr>
          <w:p w:rsidR="00157908" w:rsidRPr="00680101" w:rsidRDefault="00157908" w:rsidP="00157908">
            <w:pPr>
              <w:pStyle w:val="Tabletext"/>
              <w:ind w:left="0" w:right="0"/>
              <w:rPr>
                <w:b/>
              </w:rPr>
            </w:pPr>
            <w:r w:rsidRPr="00680101">
              <w:rPr>
                <w:b/>
              </w:rPr>
              <w:t>Important</w:t>
            </w:r>
            <w:r w:rsidR="000A5C4F">
              <w:rPr>
                <w:b/>
              </w:rPr>
              <w:t xml:space="preserve"> </w:t>
            </w:r>
            <w:r w:rsidRPr="00680101">
              <w:rPr>
                <w:b/>
              </w:rPr>
              <w:t>potential</w:t>
            </w:r>
            <w:r w:rsidR="000A5C4F">
              <w:rPr>
                <w:b/>
              </w:rPr>
              <w:t xml:space="preserve"> </w:t>
            </w:r>
            <w:r w:rsidRPr="00680101">
              <w:rPr>
                <w:b/>
              </w:rPr>
              <w:t>risks</w:t>
            </w:r>
          </w:p>
        </w:tc>
        <w:tc>
          <w:tcPr>
            <w:tcW w:w="2693" w:type="dxa"/>
          </w:tcPr>
          <w:p w:rsidR="00157908" w:rsidRPr="004F1C07" w:rsidRDefault="00157908" w:rsidP="00157908">
            <w:pPr>
              <w:pStyle w:val="Tabletext"/>
              <w:ind w:left="0" w:right="0"/>
            </w:pPr>
            <w:r w:rsidRPr="00540789">
              <w:t>Cataract</w:t>
            </w:r>
            <w:r w:rsidR="000A5C4F">
              <w:t xml:space="preserve"> </w:t>
            </w:r>
            <w:r w:rsidRPr="00540789">
              <w:t>(in</w:t>
            </w:r>
            <w:r w:rsidR="000A5C4F">
              <w:t xml:space="preserve"> </w:t>
            </w:r>
            <w:r w:rsidRPr="00540789">
              <w:t>context</w:t>
            </w:r>
            <w:r w:rsidR="000A5C4F">
              <w:t xml:space="preserve"> </w:t>
            </w:r>
            <w:r w:rsidRPr="00540789">
              <w:t>of</w:t>
            </w:r>
            <w:r w:rsidR="000A5C4F">
              <w:t xml:space="preserve"> </w:t>
            </w:r>
            <w:r w:rsidRPr="00540789">
              <w:t>very</w:t>
            </w:r>
            <w:r w:rsidR="000A5C4F">
              <w:t xml:space="preserve"> </w:t>
            </w:r>
            <w:r w:rsidRPr="00540789">
              <w:t>low</w:t>
            </w:r>
            <w:r w:rsidR="000A5C4F">
              <w:t xml:space="preserve"> </w:t>
            </w:r>
            <w:r w:rsidRPr="00540789">
              <w:t>LDL-C*)</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t>–</w:t>
            </w:r>
          </w:p>
        </w:tc>
        <w:tc>
          <w:tcPr>
            <w:tcW w:w="992" w:type="dxa"/>
          </w:tcPr>
          <w:p w:rsidR="00157908" w:rsidRPr="00F74E73" w:rsidRDefault="00157908" w:rsidP="00157908">
            <w:pPr>
              <w:pStyle w:val="Tabletext"/>
              <w:ind w:left="0" w:right="0"/>
              <w:jc w:val="center"/>
            </w:pPr>
            <w:r w:rsidRPr="00F74E73">
              <w:t>–</w:t>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117"/>
        </w:trPr>
        <w:tc>
          <w:tcPr>
            <w:tcW w:w="1384" w:type="dxa"/>
            <w:vMerge/>
          </w:tcPr>
          <w:p w:rsidR="00157908" w:rsidRPr="00680101" w:rsidRDefault="00157908" w:rsidP="00157908">
            <w:pPr>
              <w:pStyle w:val="Tabletext"/>
              <w:ind w:left="0" w:right="0"/>
              <w:rPr>
                <w:b/>
              </w:rPr>
            </w:pPr>
          </w:p>
        </w:tc>
        <w:tc>
          <w:tcPr>
            <w:tcW w:w="2693" w:type="dxa"/>
          </w:tcPr>
          <w:p w:rsidR="00157908" w:rsidRPr="004F1C07" w:rsidRDefault="00157908" w:rsidP="00157908">
            <w:pPr>
              <w:pStyle w:val="Tabletext"/>
              <w:ind w:left="0" w:right="0"/>
            </w:pPr>
            <w:r w:rsidRPr="00540789">
              <w:t>Neurocognitive</w:t>
            </w:r>
            <w:r w:rsidR="000A5C4F">
              <w:t xml:space="preserve"> </w:t>
            </w:r>
            <w:r w:rsidRPr="00540789">
              <w:t>disorders</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sym w:font="Wingdings" w:char="F0FC"/>
            </w:r>
          </w:p>
        </w:tc>
        <w:tc>
          <w:tcPr>
            <w:tcW w:w="992" w:type="dxa"/>
          </w:tcPr>
          <w:p w:rsidR="00157908" w:rsidRPr="00F74E73" w:rsidRDefault="004C4D11" w:rsidP="00157908">
            <w:pPr>
              <w:pStyle w:val="Tabletext"/>
              <w:ind w:left="0" w:right="0"/>
              <w:jc w:val="center"/>
            </w:pPr>
            <w:r w:rsidRPr="00F74E73">
              <w:sym w:font="Wingdings" w:char="F0FC"/>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171"/>
        </w:trPr>
        <w:tc>
          <w:tcPr>
            <w:tcW w:w="1384" w:type="dxa"/>
            <w:vMerge w:val="restart"/>
          </w:tcPr>
          <w:p w:rsidR="00157908" w:rsidRPr="00680101" w:rsidRDefault="00157908" w:rsidP="00157908">
            <w:pPr>
              <w:pStyle w:val="Tabletext"/>
              <w:ind w:left="0" w:right="0"/>
              <w:rPr>
                <w:b/>
              </w:rPr>
            </w:pPr>
            <w:r w:rsidRPr="00680101">
              <w:rPr>
                <w:b/>
              </w:rPr>
              <w:t>Missing</w:t>
            </w:r>
            <w:r w:rsidR="000A5C4F">
              <w:rPr>
                <w:b/>
              </w:rPr>
              <w:t xml:space="preserve"> </w:t>
            </w:r>
            <w:r w:rsidRPr="00680101">
              <w:rPr>
                <w:b/>
              </w:rPr>
              <w:t>information</w:t>
            </w:r>
          </w:p>
        </w:tc>
        <w:tc>
          <w:tcPr>
            <w:tcW w:w="2693" w:type="dxa"/>
          </w:tcPr>
          <w:p w:rsidR="00157908" w:rsidRPr="004F1C07" w:rsidRDefault="00157908" w:rsidP="00157908">
            <w:pPr>
              <w:pStyle w:val="Tabletext"/>
              <w:ind w:left="0" w:right="0"/>
            </w:pPr>
            <w:r w:rsidRPr="00540789">
              <w:t>Use</w:t>
            </w:r>
            <w:r w:rsidR="000A5C4F">
              <w:t xml:space="preserve"> </w:t>
            </w:r>
            <w:r w:rsidRPr="00540789">
              <w:t>in</w:t>
            </w:r>
            <w:r w:rsidR="000A5C4F">
              <w:t xml:space="preserve"> </w:t>
            </w:r>
            <w:r w:rsidRPr="00540789">
              <w:t>children</w:t>
            </w:r>
            <w:r w:rsidR="000A5C4F">
              <w:t xml:space="preserve"> </w:t>
            </w:r>
            <w:r w:rsidRPr="00540789">
              <w:t>and</w:t>
            </w:r>
            <w:r w:rsidR="000A5C4F">
              <w:t xml:space="preserve"> </w:t>
            </w:r>
            <w:r w:rsidRPr="00540789">
              <w:t>adolescents</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t>–</w:t>
            </w:r>
          </w:p>
        </w:tc>
        <w:tc>
          <w:tcPr>
            <w:tcW w:w="992" w:type="dxa"/>
          </w:tcPr>
          <w:p w:rsidR="00157908" w:rsidRPr="00F74E73" w:rsidRDefault="00157908" w:rsidP="00157908">
            <w:pPr>
              <w:pStyle w:val="Tabletext"/>
              <w:ind w:left="0" w:right="0"/>
              <w:jc w:val="center"/>
            </w:pPr>
            <w:r w:rsidRPr="00F74E73">
              <w:sym w:font="Wingdings" w:char="F0FC"/>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99"/>
        </w:trPr>
        <w:tc>
          <w:tcPr>
            <w:tcW w:w="1384" w:type="dxa"/>
            <w:vMerge/>
          </w:tcPr>
          <w:p w:rsidR="00157908" w:rsidRPr="004F1C07" w:rsidRDefault="00157908" w:rsidP="00157908">
            <w:pPr>
              <w:pStyle w:val="Tabletext"/>
              <w:ind w:left="0" w:right="0"/>
            </w:pPr>
          </w:p>
        </w:tc>
        <w:tc>
          <w:tcPr>
            <w:tcW w:w="2693" w:type="dxa"/>
          </w:tcPr>
          <w:p w:rsidR="00157908" w:rsidRPr="004F1C07" w:rsidRDefault="00157908" w:rsidP="00157908">
            <w:pPr>
              <w:pStyle w:val="Tabletext"/>
              <w:ind w:left="0" w:right="0"/>
            </w:pPr>
            <w:r w:rsidRPr="00540789">
              <w:t>Use</w:t>
            </w:r>
            <w:r w:rsidR="000A5C4F">
              <w:t xml:space="preserve"> </w:t>
            </w:r>
            <w:r w:rsidRPr="00540789">
              <w:t>in</w:t>
            </w:r>
            <w:r w:rsidR="000A5C4F">
              <w:t xml:space="preserve"> </w:t>
            </w:r>
            <w:r w:rsidRPr="00540789">
              <w:t>pregnant</w:t>
            </w:r>
            <w:r w:rsidR="000A5C4F">
              <w:t xml:space="preserve"> </w:t>
            </w:r>
            <w:r w:rsidRPr="00540789">
              <w:t>and</w:t>
            </w:r>
            <w:r w:rsidR="000A5C4F">
              <w:t xml:space="preserve"> </w:t>
            </w:r>
            <w:r w:rsidRPr="00540789">
              <w:t>lactating</w:t>
            </w:r>
            <w:r w:rsidR="000A5C4F">
              <w:t xml:space="preserve"> </w:t>
            </w:r>
            <w:r w:rsidRPr="00540789">
              <w:t>women</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t>–</w:t>
            </w:r>
          </w:p>
        </w:tc>
        <w:tc>
          <w:tcPr>
            <w:tcW w:w="992" w:type="dxa"/>
          </w:tcPr>
          <w:p w:rsidR="00157908" w:rsidRPr="00F74E73" w:rsidRDefault="00157908" w:rsidP="00157908">
            <w:pPr>
              <w:pStyle w:val="Tabletext"/>
              <w:ind w:left="0" w:right="0"/>
              <w:jc w:val="center"/>
            </w:pPr>
            <w:r w:rsidRPr="00F74E73">
              <w:sym w:font="Wingdings" w:char="F0FC"/>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99"/>
        </w:trPr>
        <w:tc>
          <w:tcPr>
            <w:tcW w:w="1384" w:type="dxa"/>
            <w:vMerge/>
          </w:tcPr>
          <w:p w:rsidR="00157908" w:rsidRPr="004F1C07" w:rsidRDefault="00157908" w:rsidP="00157908">
            <w:pPr>
              <w:pStyle w:val="Tabletext"/>
              <w:ind w:left="0" w:right="0"/>
            </w:pPr>
          </w:p>
        </w:tc>
        <w:tc>
          <w:tcPr>
            <w:tcW w:w="2693" w:type="dxa"/>
          </w:tcPr>
          <w:p w:rsidR="00157908" w:rsidRPr="004F1C07" w:rsidRDefault="00157908" w:rsidP="00157908">
            <w:pPr>
              <w:pStyle w:val="Tabletext"/>
              <w:ind w:left="0" w:right="0"/>
            </w:pPr>
            <w:r w:rsidRPr="00540789">
              <w:t>Use</w:t>
            </w:r>
            <w:r w:rsidR="000A5C4F">
              <w:t xml:space="preserve"> </w:t>
            </w:r>
            <w:r w:rsidRPr="00540789">
              <w:t>in</w:t>
            </w:r>
            <w:r w:rsidR="000A5C4F">
              <w:t xml:space="preserve"> </w:t>
            </w:r>
            <w:r w:rsidRPr="00540789">
              <w:t>patients</w:t>
            </w:r>
            <w:r w:rsidR="000A5C4F">
              <w:t xml:space="preserve"> </w:t>
            </w:r>
            <w:r w:rsidRPr="00540789">
              <w:t>with</w:t>
            </w:r>
            <w:r w:rsidR="000A5C4F">
              <w:t xml:space="preserve"> </w:t>
            </w:r>
            <w:r w:rsidRPr="00540789">
              <w:t>severe</w:t>
            </w:r>
            <w:r w:rsidR="000A5C4F">
              <w:t xml:space="preserve"> </w:t>
            </w:r>
            <w:r w:rsidRPr="00540789">
              <w:t>hepatic</w:t>
            </w:r>
            <w:r w:rsidR="000A5C4F">
              <w:t xml:space="preserve"> </w:t>
            </w:r>
            <w:r w:rsidRPr="00540789">
              <w:t>impairment</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t>–</w:t>
            </w:r>
          </w:p>
        </w:tc>
        <w:tc>
          <w:tcPr>
            <w:tcW w:w="992" w:type="dxa"/>
          </w:tcPr>
          <w:p w:rsidR="00157908" w:rsidRPr="00F74E73" w:rsidRDefault="00157908" w:rsidP="00157908">
            <w:pPr>
              <w:pStyle w:val="Tabletext"/>
              <w:ind w:left="0" w:right="0"/>
              <w:jc w:val="center"/>
            </w:pPr>
            <w:r w:rsidRPr="00F74E73">
              <w:sym w:font="Wingdings" w:char="F0FC"/>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99"/>
        </w:trPr>
        <w:tc>
          <w:tcPr>
            <w:tcW w:w="1384" w:type="dxa"/>
            <w:vMerge/>
          </w:tcPr>
          <w:p w:rsidR="00157908" w:rsidRPr="004F1C07" w:rsidRDefault="00157908" w:rsidP="00157908">
            <w:pPr>
              <w:pStyle w:val="Tabletext"/>
              <w:ind w:left="0" w:right="0"/>
            </w:pPr>
          </w:p>
        </w:tc>
        <w:tc>
          <w:tcPr>
            <w:tcW w:w="2693" w:type="dxa"/>
          </w:tcPr>
          <w:p w:rsidR="00157908" w:rsidRPr="004F1C07" w:rsidRDefault="00157908" w:rsidP="00157908">
            <w:pPr>
              <w:pStyle w:val="Tabletext"/>
              <w:ind w:left="0" w:right="0"/>
            </w:pPr>
            <w:r w:rsidRPr="00540789">
              <w:t>Long-term</w:t>
            </w:r>
            <w:r w:rsidR="000A5C4F">
              <w:t xml:space="preserve"> </w:t>
            </w:r>
            <w:r w:rsidRPr="00540789">
              <w:t>use</w:t>
            </w:r>
            <w:r w:rsidR="000A5C4F">
              <w:t xml:space="preserve"> </w:t>
            </w:r>
            <w:r w:rsidRPr="00540789">
              <w:t>(</w:t>
            </w:r>
            <w:r w:rsidR="00224853">
              <w:t>&gt;</w:t>
            </w:r>
            <w:r w:rsidR="000A5C4F">
              <w:t xml:space="preserve"> </w:t>
            </w:r>
            <w:r w:rsidRPr="00540789">
              <w:t>5</w:t>
            </w:r>
            <w:r w:rsidR="000A5C4F">
              <w:t xml:space="preserve"> </w:t>
            </w:r>
            <w:r w:rsidRPr="00540789">
              <w:t>years)</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sym w:font="Wingdings" w:char="F0FC"/>
            </w:r>
          </w:p>
        </w:tc>
        <w:tc>
          <w:tcPr>
            <w:tcW w:w="992" w:type="dxa"/>
          </w:tcPr>
          <w:p w:rsidR="00157908" w:rsidRPr="00F74E73" w:rsidRDefault="00157908" w:rsidP="00157908">
            <w:pPr>
              <w:pStyle w:val="Tabletext"/>
              <w:ind w:left="0" w:right="0"/>
              <w:jc w:val="center"/>
            </w:pPr>
            <w:r w:rsidRPr="00F74E73">
              <w:t>–</w:t>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99"/>
        </w:trPr>
        <w:tc>
          <w:tcPr>
            <w:tcW w:w="1384" w:type="dxa"/>
            <w:vMerge/>
          </w:tcPr>
          <w:p w:rsidR="00157908" w:rsidRPr="004F1C07" w:rsidRDefault="00157908" w:rsidP="00157908">
            <w:pPr>
              <w:pStyle w:val="Tabletext"/>
              <w:ind w:left="0" w:right="0"/>
            </w:pPr>
          </w:p>
        </w:tc>
        <w:tc>
          <w:tcPr>
            <w:tcW w:w="2693" w:type="dxa"/>
          </w:tcPr>
          <w:p w:rsidR="00157908" w:rsidRPr="004F1C07" w:rsidRDefault="00157908" w:rsidP="0064697E">
            <w:pPr>
              <w:pStyle w:val="Tabletext"/>
              <w:ind w:left="0" w:right="0"/>
            </w:pPr>
            <w:r w:rsidRPr="00540789">
              <w:t>Clinical</w:t>
            </w:r>
            <w:r w:rsidR="000A5C4F">
              <w:t xml:space="preserve"> </w:t>
            </w:r>
            <w:r w:rsidRPr="00540789">
              <w:t>impact</w:t>
            </w:r>
            <w:r w:rsidR="000A5C4F">
              <w:t xml:space="preserve"> </w:t>
            </w:r>
            <w:r w:rsidRPr="00540789">
              <w:t>of</w:t>
            </w:r>
            <w:r w:rsidR="000A5C4F">
              <w:t xml:space="preserve"> </w:t>
            </w:r>
            <w:r w:rsidRPr="00540789">
              <w:t>very</w:t>
            </w:r>
            <w:r w:rsidR="000A5C4F">
              <w:t xml:space="preserve"> </w:t>
            </w:r>
            <w:r w:rsidRPr="00540789">
              <w:t>low</w:t>
            </w:r>
            <w:r w:rsidR="000A5C4F">
              <w:t xml:space="preserve"> </w:t>
            </w:r>
            <w:r w:rsidRPr="00540789">
              <w:t>LDL-C</w:t>
            </w:r>
            <w:r w:rsidR="0064697E">
              <w:t>*</w:t>
            </w:r>
            <w:r w:rsidR="000A5C4F">
              <w:t xml:space="preserve"> </w:t>
            </w:r>
            <w:r w:rsidRPr="00540789">
              <w:t>for</w:t>
            </w:r>
            <w:r w:rsidR="000A5C4F">
              <w:t xml:space="preserve"> </w:t>
            </w:r>
            <w:r w:rsidRPr="00540789">
              <w:t>extended</w:t>
            </w:r>
            <w:r w:rsidR="000A5C4F">
              <w:t xml:space="preserve"> </w:t>
            </w:r>
            <w:r w:rsidRPr="00540789">
              <w:t>period</w:t>
            </w:r>
            <w:r w:rsidR="000A5C4F">
              <w:t xml:space="preserve"> </w:t>
            </w:r>
            <w:r w:rsidRPr="00540789">
              <w:t>of</w:t>
            </w:r>
            <w:r w:rsidR="000A5C4F">
              <w:t xml:space="preserve"> </w:t>
            </w:r>
            <w:r w:rsidRPr="00540789">
              <w:t>time</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sym w:font="Wingdings" w:char="F0FC"/>
            </w:r>
          </w:p>
        </w:tc>
        <w:tc>
          <w:tcPr>
            <w:tcW w:w="992" w:type="dxa"/>
          </w:tcPr>
          <w:p w:rsidR="00157908" w:rsidRPr="00F74E73" w:rsidRDefault="00157908" w:rsidP="00157908">
            <w:pPr>
              <w:pStyle w:val="Tabletext"/>
              <w:ind w:left="0" w:right="0"/>
              <w:jc w:val="center"/>
            </w:pPr>
            <w:r w:rsidRPr="00F74E73">
              <w:sym w:font="Wingdings" w:char="F0FC"/>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99"/>
        </w:trPr>
        <w:tc>
          <w:tcPr>
            <w:tcW w:w="1384" w:type="dxa"/>
            <w:vMerge/>
          </w:tcPr>
          <w:p w:rsidR="00157908" w:rsidRPr="004F1C07" w:rsidRDefault="00157908" w:rsidP="00157908">
            <w:pPr>
              <w:pStyle w:val="Tabletext"/>
              <w:ind w:left="0" w:right="0"/>
            </w:pPr>
          </w:p>
        </w:tc>
        <w:tc>
          <w:tcPr>
            <w:tcW w:w="2693" w:type="dxa"/>
          </w:tcPr>
          <w:p w:rsidR="00157908" w:rsidRPr="004F1C07" w:rsidRDefault="00157908" w:rsidP="00157908">
            <w:pPr>
              <w:pStyle w:val="Tabletext"/>
              <w:ind w:left="0" w:right="0"/>
            </w:pPr>
            <w:r w:rsidRPr="00540789">
              <w:t>Use</w:t>
            </w:r>
            <w:r w:rsidR="000A5C4F">
              <w:t xml:space="preserve"> </w:t>
            </w:r>
            <w:r w:rsidRPr="00540789">
              <w:t>in</w:t>
            </w:r>
            <w:r w:rsidR="000A5C4F">
              <w:t xml:space="preserve"> </w:t>
            </w:r>
            <w:r w:rsidRPr="00540789">
              <w:t>chronic</w:t>
            </w:r>
            <w:r w:rsidR="000A5C4F">
              <w:t xml:space="preserve"> </w:t>
            </w:r>
            <w:r w:rsidRPr="00540789">
              <w:t>hepatitis</w:t>
            </w:r>
            <w:r w:rsidR="000A5C4F">
              <w:t xml:space="preserve"> </w:t>
            </w:r>
            <w:r w:rsidRPr="00540789">
              <w:t>C</w:t>
            </w:r>
            <w:r w:rsidR="000A5C4F">
              <w:t xml:space="preserve"> </w:t>
            </w:r>
            <w:r w:rsidRPr="00540789">
              <w:t>virus</w:t>
            </w:r>
            <w:r w:rsidR="000A5C4F">
              <w:t xml:space="preserve"> </w:t>
            </w:r>
            <w:r w:rsidRPr="00540789">
              <w:t>(HCV)</w:t>
            </w:r>
            <w:r w:rsidR="000A5C4F">
              <w:t xml:space="preserve"> </w:t>
            </w:r>
            <w:r w:rsidRPr="00540789">
              <w:t>carrier/hepatitis</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t>–</w:t>
            </w:r>
          </w:p>
        </w:tc>
        <w:tc>
          <w:tcPr>
            <w:tcW w:w="992" w:type="dxa"/>
          </w:tcPr>
          <w:p w:rsidR="00157908" w:rsidRPr="00F74E73" w:rsidRDefault="00157908" w:rsidP="00157908">
            <w:pPr>
              <w:pStyle w:val="Tabletext"/>
              <w:ind w:left="0" w:right="0"/>
              <w:jc w:val="center"/>
            </w:pPr>
            <w:r w:rsidRPr="00F74E73">
              <w:t>–</w:t>
            </w:r>
          </w:p>
        </w:tc>
        <w:tc>
          <w:tcPr>
            <w:tcW w:w="1201" w:type="dxa"/>
          </w:tcPr>
          <w:p w:rsidR="00157908" w:rsidRPr="00F74E73" w:rsidRDefault="00157908" w:rsidP="00157908">
            <w:pPr>
              <w:pStyle w:val="Tabletext"/>
              <w:ind w:left="0" w:right="0"/>
              <w:jc w:val="center"/>
            </w:pPr>
            <w:r w:rsidRPr="00F74E73">
              <w:t>–</w:t>
            </w:r>
          </w:p>
        </w:tc>
      </w:tr>
      <w:tr w:rsidR="00157908" w:rsidRPr="004F1C07" w:rsidTr="00634312">
        <w:trPr>
          <w:trHeight w:val="134"/>
        </w:trPr>
        <w:tc>
          <w:tcPr>
            <w:tcW w:w="1384" w:type="dxa"/>
            <w:vMerge/>
          </w:tcPr>
          <w:p w:rsidR="00157908" w:rsidRPr="004F1C07" w:rsidRDefault="00157908" w:rsidP="00157908">
            <w:pPr>
              <w:pStyle w:val="Tabletext"/>
              <w:ind w:left="0" w:right="0"/>
            </w:pPr>
          </w:p>
        </w:tc>
        <w:tc>
          <w:tcPr>
            <w:tcW w:w="2693" w:type="dxa"/>
          </w:tcPr>
          <w:p w:rsidR="00157908" w:rsidRPr="004F1C07" w:rsidRDefault="00157908" w:rsidP="00157908">
            <w:pPr>
              <w:pStyle w:val="Tabletext"/>
              <w:ind w:left="0" w:right="0"/>
            </w:pPr>
            <w:r w:rsidRPr="00540789">
              <w:t>Influence</w:t>
            </w:r>
            <w:r w:rsidR="000A5C4F">
              <w:t xml:space="preserve"> </w:t>
            </w:r>
            <w:r w:rsidRPr="00540789">
              <w:t>of</w:t>
            </w:r>
            <w:r w:rsidR="000A5C4F">
              <w:t xml:space="preserve"> </w:t>
            </w:r>
            <w:r w:rsidRPr="00540789">
              <w:t>alirocumab</w:t>
            </w:r>
            <w:r w:rsidR="000A5C4F">
              <w:t xml:space="preserve"> </w:t>
            </w:r>
            <w:r w:rsidRPr="00540789">
              <w:t>on</w:t>
            </w:r>
            <w:r w:rsidR="000A5C4F">
              <w:t xml:space="preserve"> </w:t>
            </w:r>
            <w:r w:rsidRPr="00540789">
              <w:t>gonadal</w:t>
            </w:r>
            <w:r w:rsidR="000A5C4F">
              <w:t xml:space="preserve"> </w:t>
            </w:r>
            <w:r w:rsidRPr="00540789">
              <w:t>steroid</w:t>
            </w:r>
            <w:r w:rsidR="000A5C4F">
              <w:t xml:space="preserve"> </w:t>
            </w:r>
            <w:r w:rsidRPr="00540789">
              <w:t>hormones</w:t>
            </w:r>
            <w:r w:rsidR="000A5C4F">
              <w:t xml:space="preserve"> </w:t>
            </w:r>
            <w:r w:rsidRPr="00540789">
              <w:t>and</w:t>
            </w:r>
            <w:r w:rsidR="000A5C4F">
              <w:t xml:space="preserve"> </w:t>
            </w:r>
            <w:r w:rsidRPr="00540789">
              <w:t>gonadotropins</w:t>
            </w:r>
            <w:r w:rsidR="000A5C4F">
              <w:t xml:space="preserve"> </w:t>
            </w:r>
            <w:r w:rsidRPr="00540789">
              <w:t>(in</w:t>
            </w:r>
            <w:r w:rsidR="000A5C4F">
              <w:t xml:space="preserve"> </w:t>
            </w:r>
            <w:r w:rsidRPr="00540789">
              <w:t>men</w:t>
            </w:r>
            <w:r w:rsidR="000A5C4F">
              <w:t xml:space="preserve"> </w:t>
            </w:r>
            <w:r w:rsidRPr="00540789">
              <w:t>and</w:t>
            </w:r>
            <w:r w:rsidR="000A5C4F">
              <w:t xml:space="preserve"> </w:t>
            </w:r>
            <w:r w:rsidRPr="00540789">
              <w:t>women)</w:t>
            </w:r>
          </w:p>
        </w:tc>
        <w:tc>
          <w:tcPr>
            <w:tcW w:w="1276" w:type="dxa"/>
          </w:tcPr>
          <w:p w:rsidR="00157908" w:rsidRPr="00174D24" w:rsidRDefault="00157908" w:rsidP="00157908">
            <w:pPr>
              <w:pStyle w:val="Tabletext"/>
              <w:ind w:left="0" w:right="0"/>
              <w:jc w:val="center"/>
            </w:pPr>
            <w:r w:rsidRPr="00174D24">
              <w:sym w:font="Wingdings" w:char="F0FC"/>
            </w:r>
          </w:p>
        </w:tc>
        <w:tc>
          <w:tcPr>
            <w:tcW w:w="1276" w:type="dxa"/>
          </w:tcPr>
          <w:p w:rsidR="00157908" w:rsidRPr="00174D24" w:rsidRDefault="00157908" w:rsidP="00157908">
            <w:pPr>
              <w:pStyle w:val="Tabletext"/>
              <w:ind w:left="0" w:right="0"/>
              <w:jc w:val="center"/>
            </w:pPr>
            <w:r w:rsidRPr="00174D24">
              <w:sym w:font="Wingdings" w:char="F0FC"/>
            </w:r>
          </w:p>
        </w:tc>
        <w:tc>
          <w:tcPr>
            <w:tcW w:w="992" w:type="dxa"/>
          </w:tcPr>
          <w:p w:rsidR="00157908" w:rsidRPr="00F74E73" w:rsidRDefault="00157908" w:rsidP="00157908">
            <w:pPr>
              <w:pStyle w:val="Tabletext"/>
              <w:ind w:left="0" w:right="0"/>
              <w:jc w:val="center"/>
            </w:pPr>
            <w:r w:rsidRPr="00F74E73">
              <w:t>–</w:t>
            </w:r>
          </w:p>
        </w:tc>
        <w:tc>
          <w:tcPr>
            <w:tcW w:w="1201" w:type="dxa"/>
          </w:tcPr>
          <w:p w:rsidR="00157908" w:rsidRPr="00F74E73" w:rsidRDefault="00157908" w:rsidP="00157908">
            <w:pPr>
              <w:pStyle w:val="Tabletext"/>
              <w:ind w:left="0" w:right="0"/>
              <w:jc w:val="center"/>
            </w:pPr>
            <w:r w:rsidRPr="00F74E73">
              <w:t>–</w:t>
            </w:r>
          </w:p>
        </w:tc>
      </w:tr>
    </w:tbl>
    <w:p w:rsidR="00BD14BB" w:rsidRDefault="0064697E" w:rsidP="00BD14BB">
      <w:pPr>
        <w:pStyle w:val="TableDescription"/>
      </w:pPr>
      <w:r>
        <w:t>*that</w:t>
      </w:r>
      <w:r w:rsidR="000A5C4F">
        <w:t xml:space="preserve"> </w:t>
      </w:r>
      <w:r>
        <w:t>is,</w:t>
      </w:r>
      <w:r w:rsidR="000A5C4F">
        <w:t xml:space="preserve"> </w:t>
      </w:r>
      <w:r w:rsidR="00BD14BB" w:rsidRPr="00432489">
        <w:t>less</w:t>
      </w:r>
      <w:r w:rsidR="000A5C4F">
        <w:t xml:space="preserve"> </w:t>
      </w:r>
      <w:r w:rsidR="00BD14BB" w:rsidRPr="00432489">
        <w:t>than</w:t>
      </w:r>
      <w:r w:rsidR="000A5C4F">
        <w:t xml:space="preserve"> </w:t>
      </w:r>
      <w:r w:rsidR="00BD14BB" w:rsidRPr="00432489">
        <w:t>25</w:t>
      </w:r>
      <w:r w:rsidR="000A5C4F">
        <w:t xml:space="preserve"> </w:t>
      </w:r>
      <w:r w:rsidR="00224853">
        <w:t>mg</w:t>
      </w:r>
      <w:r w:rsidR="00BD14BB" w:rsidRPr="00432489">
        <w:t>/</w:t>
      </w:r>
      <w:proofErr w:type="spellStart"/>
      <w:r w:rsidR="00BD14BB" w:rsidRPr="00432489">
        <w:t>dL</w:t>
      </w:r>
      <w:proofErr w:type="spellEnd"/>
      <w:r w:rsidR="000A5C4F">
        <w:t xml:space="preserve"> </w:t>
      </w:r>
      <w:r w:rsidR="00BD14BB" w:rsidRPr="00432489">
        <w:t>(0.65</w:t>
      </w:r>
      <w:r w:rsidR="000A5C4F">
        <w:t xml:space="preserve"> </w:t>
      </w:r>
      <w:proofErr w:type="spellStart"/>
      <w:r w:rsidR="00BD14BB" w:rsidRPr="00432489">
        <w:t>mmol</w:t>
      </w:r>
      <w:proofErr w:type="spellEnd"/>
      <w:r w:rsidR="00BD14BB" w:rsidRPr="00432489">
        <w:t>/L)</w:t>
      </w:r>
    </w:p>
    <w:p w:rsidR="00BD14BB" w:rsidRDefault="00BD14BB" w:rsidP="007705AA">
      <w:pPr>
        <w:pStyle w:val="ListBullet"/>
      </w:pPr>
      <w:r w:rsidRPr="001801E4">
        <w:t>The</w:t>
      </w:r>
      <w:r w:rsidR="000A5C4F">
        <w:t xml:space="preserve"> </w:t>
      </w:r>
      <w:r w:rsidRPr="001801E4">
        <w:t>summary</w:t>
      </w:r>
      <w:r w:rsidR="000A5C4F">
        <w:t xml:space="preserve"> </w:t>
      </w:r>
      <w:r w:rsidR="0064697E" w:rsidRPr="001801E4">
        <w:t>of</w:t>
      </w:r>
      <w:r w:rsidR="000A5C4F">
        <w:t xml:space="preserve"> </w:t>
      </w:r>
      <w:r w:rsidR="0064697E" w:rsidRPr="001801E4">
        <w:t>safety</w:t>
      </w:r>
      <w:r w:rsidR="000A5C4F">
        <w:t xml:space="preserve"> </w:t>
      </w:r>
      <w:r w:rsidR="0064697E" w:rsidRPr="00D5375F">
        <w:t>concerns</w:t>
      </w:r>
      <w:r w:rsidR="000A5C4F">
        <w:t xml:space="preserve"> </w:t>
      </w:r>
      <w:r w:rsidRPr="001801E4">
        <w:t>is</w:t>
      </w:r>
      <w:r w:rsidR="000A5C4F">
        <w:t xml:space="preserve"> </w:t>
      </w:r>
      <w:r w:rsidRPr="001801E4">
        <w:t>acceptable.</w:t>
      </w:r>
      <w:r w:rsidR="000A5C4F">
        <w:t xml:space="preserve"> </w:t>
      </w:r>
      <w:r w:rsidRPr="001801E4">
        <w:t>This</w:t>
      </w:r>
      <w:r w:rsidR="000A5C4F">
        <w:t xml:space="preserve"> </w:t>
      </w:r>
      <w:r w:rsidRPr="001801E4">
        <w:t>summary</w:t>
      </w:r>
      <w:r w:rsidR="000A5C4F">
        <w:t xml:space="preserve"> </w:t>
      </w:r>
      <w:r w:rsidRPr="001801E4">
        <w:t>is</w:t>
      </w:r>
      <w:r w:rsidR="000A5C4F">
        <w:t xml:space="preserve"> </w:t>
      </w:r>
      <w:r w:rsidRPr="001801E4">
        <w:t>identical</w:t>
      </w:r>
      <w:r w:rsidR="000A5C4F">
        <w:t xml:space="preserve"> </w:t>
      </w:r>
      <w:r w:rsidRPr="001801E4">
        <w:t>to</w:t>
      </w:r>
      <w:r w:rsidR="000A5C4F">
        <w:t xml:space="preserve"> </w:t>
      </w:r>
      <w:r w:rsidRPr="001801E4">
        <w:t>the</w:t>
      </w:r>
      <w:r w:rsidR="000A5C4F">
        <w:t xml:space="preserve"> </w:t>
      </w:r>
      <w:r w:rsidRPr="001801E4">
        <w:t>safety</w:t>
      </w:r>
      <w:r w:rsidR="000A5C4F">
        <w:t xml:space="preserve"> </w:t>
      </w:r>
      <w:r w:rsidRPr="001801E4">
        <w:t>summary</w:t>
      </w:r>
      <w:r w:rsidR="000A5C4F">
        <w:t xml:space="preserve"> </w:t>
      </w:r>
      <w:r w:rsidRPr="001801E4">
        <w:t>previousl</w:t>
      </w:r>
      <w:r w:rsidR="0064697E">
        <w:t>y</w:t>
      </w:r>
      <w:r w:rsidR="000A5C4F">
        <w:t xml:space="preserve"> </w:t>
      </w:r>
      <w:r w:rsidR="0064697E">
        <w:t>agreed</w:t>
      </w:r>
      <w:r w:rsidR="000A5C4F">
        <w:t xml:space="preserve"> </w:t>
      </w:r>
      <w:r w:rsidR="0064697E">
        <w:t>upon</w:t>
      </w:r>
      <w:r w:rsidR="000A5C4F">
        <w:t xml:space="preserve"> </w:t>
      </w:r>
      <w:r w:rsidR="0064697E">
        <w:t>for</w:t>
      </w:r>
      <w:r w:rsidR="000A5C4F">
        <w:t xml:space="preserve"> </w:t>
      </w:r>
      <w:r w:rsidR="0064697E">
        <w:t>this</w:t>
      </w:r>
      <w:r w:rsidR="000A5C4F">
        <w:t xml:space="preserve"> </w:t>
      </w:r>
      <w:r w:rsidR="0064697E">
        <w:t>product.</w:t>
      </w:r>
    </w:p>
    <w:p w:rsidR="00BD14BB" w:rsidRPr="00BD14BB" w:rsidRDefault="00BD14BB" w:rsidP="00BD14BB">
      <w:pPr>
        <w:pStyle w:val="ListBullet"/>
      </w:pPr>
      <w:r w:rsidRPr="00BD14BB">
        <w:t>The</w:t>
      </w:r>
      <w:r w:rsidR="000A5C4F">
        <w:t xml:space="preserve"> </w:t>
      </w:r>
      <w:r w:rsidRPr="00BD14BB">
        <w:t>absence</w:t>
      </w:r>
      <w:r w:rsidR="000A5C4F">
        <w:t xml:space="preserve"> </w:t>
      </w:r>
      <w:r w:rsidRPr="00BD14BB">
        <w:t>of</w:t>
      </w:r>
      <w:r w:rsidR="000A5C4F">
        <w:t xml:space="preserve"> </w:t>
      </w:r>
      <w:r w:rsidRPr="00BD14BB">
        <w:t>risk</w:t>
      </w:r>
      <w:r w:rsidR="000A5C4F">
        <w:t xml:space="preserve"> </w:t>
      </w:r>
      <w:r w:rsidRPr="00BD14BB">
        <w:t>minimisation</w:t>
      </w:r>
      <w:r w:rsidR="000A5C4F">
        <w:t xml:space="preserve"> </w:t>
      </w:r>
      <w:r w:rsidRPr="00BD14BB">
        <w:t>activities</w:t>
      </w:r>
      <w:r w:rsidR="000A5C4F">
        <w:t xml:space="preserve"> </w:t>
      </w:r>
      <w:r w:rsidRPr="00BD14BB">
        <w:t>for</w:t>
      </w:r>
      <w:r w:rsidR="000A5C4F">
        <w:t xml:space="preserve"> </w:t>
      </w:r>
      <w:r w:rsidRPr="00BD14BB">
        <w:t>this</w:t>
      </w:r>
      <w:r w:rsidR="000A5C4F">
        <w:t xml:space="preserve"> </w:t>
      </w:r>
      <w:r w:rsidRPr="00BD14BB">
        <w:t>product</w:t>
      </w:r>
      <w:r w:rsidR="000A5C4F">
        <w:t xml:space="preserve"> </w:t>
      </w:r>
      <w:r w:rsidRPr="00BD14BB">
        <w:t>was</w:t>
      </w:r>
      <w:r w:rsidR="000A5C4F">
        <w:t xml:space="preserve"> </w:t>
      </w:r>
      <w:r w:rsidRPr="00BD14BB">
        <w:t>previously</w:t>
      </w:r>
      <w:r w:rsidR="000A5C4F">
        <w:t xml:space="preserve"> </w:t>
      </w:r>
      <w:r w:rsidRPr="00BD14BB">
        <w:t>considered</w:t>
      </w:r>
      <w:r w:rsidR="000A5C4F">
        <w:t xml:space="preserve"> </w:t>
      </w:r>
      <w:r w:rsidRPr="00BD14BB">
        <w:t>acceptable</w:t>
      </w:r>
      <w:r w:rsidR="000A5C4F">
        <w:t xml:space="preserve"> </w:t>
      </w:r>
      <w:r w:rsidRPr="00BD14BB">
        <w:t>for</w:t>
      </w:r>
      <w:r w:rsidR="000A5C4F">
        <w:t xml:space="preserve"> </w:t>
      </w:r>
      <w:r w:rsidRPr="00BD14BB">
        <w:t>Australia,</w:t>
      </w:r>
      <w:r w:rsidR="000A5C4F">
        <w:t xml:space="preserve"> </w:t>
      </w:r>
      <w:r w:rsidRPr="00BD14BB">
        <w:t>and</w:t>
      </w:r>
      <w:r w:rsidR="000A5C4F">
        <w:t xml:space="preserve"> </w:t>
      </w:r>
      <w:r w:rsidRPr="00BD14BB">
        <w:t>is</w:t>
      </w:r>
      <w:r w:rsidR="000A5C4F">
        <w:t xml:space="preserve"> </w:t>
      </w:r>
      <w:r w:rsidRPr="00BD14BB">
        <w:t>consistent</w:t>
      </w:r>
      <w:r w:rsidR="000A5C4F">
        <w:t xml:space="preserve"> </w:t>
      </w:r>
      <w:r w:rsidRPr="00BD14BB">
        <w:t>with</w:t>
      </w:r>
      <w:r w:rsidR="000A5C4F">
        <w:t xml:space="preserve"> </w:t>
      </w:r>
      <w:r w:rsidRPr="00BD14BB">
        <w:t>the</w:t>
      </w:r>
      <w:r w:rsidR="000A5C4F">
        <w:t xml:space="preserve"> </w:t>
      </w:r>
      <w:r w:rsidRPr="00BD14BB">
        <w:t>approach</w:t>
      </w:r>
      <w:r w:rsidR="000A5C4F">
        <w:t xml:space="preserve"> </w:t>
      </w:r>
      <w:r w:rsidRPr="00BD14BB">
        <w:t>in</w:t>
      </w:r>
      <w:r w:rsidR="000A5C4F">
        <w:t xml:space="preserve"> </w:t>
      </w:r>
      <w:r w:rsidRPr="00BD14BB">
        <w:t>the</w:t>
      </w:r>
      <w:r w:rsidR="000A5C4F">
        <w:t xml:space="preserve"> </w:t>
      </w:r>
      <w:r w:rsidRPr="00BD14BB">
        <w:t>EU-RMP.</w:t>
      </w:r>
    </w:p>
    <w:p w:rsidR="00BD14BB" w:rsidRDefault="00BD14BB" w:rsidP="007705AA">
      <w:pPr>
        <w:pStyle w:val="Heading4"/>
      </w:pPr>
      <w:bookmarkStart w:id="164" w:name="_Toc477354123"/>
      <w:r>
        <w:t>New</w:t>
      </w:r>
      <w:r w:rsidR="000A5C4F">
        <w:t xml:space="preserve"> </w:t>
      </w:r>
      <w:r>
        <w:t>and</w:t>
      </w:r>
      <w:r w:rsidR="000A5C4F">
        <w:t xml:space="preserve"> </w:t>
      </w:r>
      <w:r>
        <w:t>outstanding</w:t>
      </w:r>
      <w:r w:rsidR="000A5C4F">
        <w:t xml:space="preserve"> </w:t>
      </w:r>
      <w:r w:rsidRPr="007705AA">
        <w:t>recommendations</w:t>
      </w:r>
      <w:r w:rsidR="000A5C4F">
        <w:t xml:space="preserve"> </w:t>
      </w:r>
      <w:r>
        <w:t>from</w:t>
      </w:r>
      <w:r w:rsidR="000A5C4F">
        <w:t xml:space="preserve"> </w:t>
      </w:r>
      <w:r>
        <w:t>second</w:t>
      </w:r>
      <w:r w:rsidR="000A5C4F">
        <w:t xml:space="preserve"> </w:t>
      </w:r>
      <w:r>
        <w:t>round</w:t>
      </w:r>
      <w:r w:rsidR="000A5C4F">
        <w:t xml:space="preserve"> </w:t>
      </w:r>
      <w:r>
        <w:t>evaluation</w:t>
      </w:r>
      <w:bookmarkEnd w:id="164"/>
    </w:p>
    <w:p w:rsidR="00BD14BB" w:rsidRPr="00BD14BB" w:rsidRDefault="00BD14BB" w:rsidP="007705AA">
      <w:r w:rsidRPr="00BD14BB">
        <w:t>The</w:t>
      </w:r>
      <w:r w:rsidR="000A5C4F">
        <w:t xml:space="preserve"> </w:t>
      </w:r>
      <w:r w:rsidR="0064697E">
        <w:t>sponsor</w:t>
      </w:r>
      <w:r w:rsidR="000A5C4F">
        <w:t xml:space="preserve"> </w:t>
      </w:r>
      <w:r w:rsidRPr="00BD14BB">
        <w:t>has</w:t>
      </w:r>
      <w:r w:rsidR="000A5C4F">
        <w:t xml:space="preserve"> </w:t>
      </w:r>
      <w:r w:rsidRPr="00BD14BB">
        <w:t>satisfactorily</w:t>
      </w:r>
      <w:r w:rsidR="000A5C4F">
        <w:t xml:space="preserve"> </w:t>
      </w:r>
      <w:r w:rsidRPr="00BD14BB">
        <w:t>addressed</w:t>
      </w:r>
      <w:r w:rsidR="000A5C4F">
        <w:t xml:space="preserve"> </w:t>
      </w:r>
      <w:r w:rsidRPr="00BD14BB">
        <w:t>all</w:t>
      </w:r>
      <w:r w:rsidR="000A5C4F">
        <w:t xml:space="preserve"> </w:t>
      </w:r>
      <w:r w:rsidRPr="00BD14BB">
        <w:t>but</w:t>
      </w:r>
      <w:r w:rsidR="000A5C4F">
        <w:t xml:space="preserve"> </w:t>
      </w:r>
      <w:r w:rsidRPr="00BD14BB">
        <w:t>one</w:t>
      </w:r>
      <w:r w:rsidR="000A5C4F">
        <w:t xml:space="preserve"> </w:t>
      </w:r>
      <w:r w:rsidRPr="00BD14BB">
        <w:t>recommendation.</w:t>
      </w:r>
      <w:r w:rsidR="000A5C4F">
        <w:t xml:space="preserve"> </w:t>
      </w:r>
      <w:r w:rsidRPr="00BD14BB">
        <w:t>The</w:t>
      </w:r>
      <w:r w:rsidR="000A5C4F">
        <w:t xml:space="preserve"> </w:t>
      </w:r>
      <w:r w:rsidRPr="00BD14BB">
        <w:t>recommendation</w:t>
      </w:r>
      <w:r w:rsidR="000A5C4F">
        <w:t xml:space="preserve"> </w:t>
      </w:r>
      <w:r w:rsidRPr="00BD14BB">
        <w:t>that</w:t>
      </w:r>
      <w:r w:rsidR="000A5C4F">
        <w:t xml:space="preserve"> </w:t>
      </w:r>
      <w:r w:rsidRPr="00BD14BB">
        <w:t>has</w:t>
      </w:r>
      <w:r w:rsidR="000A5C4F">
        <w:t xml:space="preserve"> </w:t>
      </w:r>
      <w:r w:rsidRPr="00BD14BB">
        <w:t>not</w:t>
      </w:r>
      <w:r w:rsidR="000A5C4F">
        <w:t xml:space="preserve"> </w:t>
      </w:r>
      <w:r w:rsidRPr="00BD14BB">
        <w:t>been</w:t>
      </w:r>
      <w:r w:rsidR="000A5C4F">
        <w:t xml:space="preserve"> </w:t>
      </w:r>
      <w:r w:rsidRPr="00BD14BB">
        <w:t>addressed</w:t>
      </w:r>
      <w:r w:rsidR="000A5C4F">
        <w:t xml:space="preserve"> </w:t>
      </w:r>
      <w:r w:rsidRPr="00BD14BB">
        <w:t>is</w:t>
      </w:r>
      <w:r w:rsidR="000A5C4F">
        <w:t xml:space="preserve"> </w:t>
      </w:r>
      <w:r w:rsidRPr="00BD14BB">
        <w:t>appending</w:t>
      </w:r>
      <w:r w:rsidR="000A5C4F">
        <w:t xml:space="preserve"> </w:t>
      </w:r>
      <w:r w:rsidRPr="00BD14BB">
        <w:t>the</w:t>
      </w:r>
      <w:r w:rsidR="000A5C4F">
        <w:t xml:space="preserve"> </w:t>
      </w:r>
      <w:r w:rsidRPr="00BD14BB">
        <w:t>follow-up</w:t>
      </w:r>
      <w:r w:rsidR="000A5C4F">
        <w:t xml:space="preserve"> </w:t>
      </w:r>
      <w:r w:rsidRPr="00BD14BB">
        <w:t>forms</w:t>
      </w:r>
      <w:r w:rsidR="000A5C4F">
        <w:t xml:space="preserve"> </w:t>
      </w:r>
      <w:r w:rsidRPr="00BD14BB">
        <w:t>to</w:t>
      </w:r>
      <w:r w:rsidR="000A5C4F">
        <w:t xml:space="preserve"> </w:t>
      </w:r>
      <w:r w:rsidRPr="00BD14BB">
        <w:t>the</w:t>
      </w:r>
      <w:r w:rsidR="000A5C4F">
        <w:t xml:space="preserve"> </w:t>
      </w:r>
      <w:r w:rsidRPr="00BD14BB">
        <w:t>ASA.</w:t>
      </w:r>
      <w:r w:rsidR="000A5C4F">
        <w:t xml:space="preserve"> </w:t>
      </w:r>
      <w:r w:rsidRPr="00BD14BB">
        <w:t>The</w:t>
      </w:r>
      <w:r w:rsidR="000A5C4F">
        <w:t xml:space="preserve"> </w:t>
      </w:r>
      <w:r w:rsidR="0064697E">
        <w:t>sponsor</w:t>
      </w:r>
      <w:r w:rsidR="000A5C4F">
        <w:t xml:space="preserve"> </w:t>
      </w:r>
      <w:r w:rsidRPr="00BD14BB">
        <w:t>should</w:t>
      </w:r>
      <w:r w:rsidR="000A5C4F">
        <w:t xml:space="preserve"> </w:t>
      </w:r>
      <w:r w:rsidRPr="00BD14BB">
        <w:t>clarify</w:t>
      </w:r>
      <w:r w:rsidR="000A5C4F">
        <w:t xml:space="preserve"> </w:t>
      </w:r>
      <w:r w:rsidRPr="00BD14BB">
        <w:t>whether</w:t>
      </w:r>
      <w:r w:rsidR="000A5C4F">
        <w:t xml:space="preserve"> </w:t>
      </w:r>
      <w:r w:rsidRPr="00BD14BB">
        <w:t>the</w:t>
      </w:r>
      <w:r w:rsidR="000A5C4F">
        <w:t xml:space="preserve"> </w:t>
      </w:r>
      <w:r w:rsidRPr="00BD14BB">
        <w:t>follow</w:t>
      </w:r>
      <w:r w:rsidR="000A5C4F">
        <w:t xml:space="preserve"> </w:t>
      </w:r>
      <w:r w:rsidRPr="00BD14BB">
        <w:t>up</w:t>
      </w:r>
      <w:r w:rsidR="000A5C4F">
        <w:t xml:space="preserve"> </w:t>
      </w:r>
      <w:r w:rsidRPr="00BD14BB">
        <w:t>forms</w:t>
      </w:r>
      <w:r w:rsidR="000A5C4F">
        <w:t xml:space="preserve"> </w:t>
      </w:r>
      <w:r w:rsidRPr="00BD14BB">
        <w:t>implemented</w:t>
      </w:r>
      <w:r w:rsidR="000A5C4F">
        <w:t xml:space="preserve"> </w:t>
      </w:r>
      <w:r w:rsidRPr="00BD14BB">
        <w:t>in</w:t>
      </w:r>
      <w:r w:rsidR="000A5C4F">
        <w:t xml:space="preserve"> </w:t>
      </w:r>
      <w:r w:rsidRPr="00BD14BB">
        <w:t>Australia</w:t>
      </w:r>
      <w:r w:rsidR="000A5C4F">
        <w:t xml:space="preserve"> </w:t>
      </w:r>
      <w:r w:rsidRPr="00BD14BB">
        <w:t>are</w:t>
      </w:r>
      <w:r w:rsidR="000A5C4F">
        <w:t xml:space="preserve"> </w:t>
      </w:r>
      <w:r w:rsidRPr="00BD14BB">
        <w:t>identical</w:t>
      </w:r>
      <w:r w:rsidR="000A5C4F">
        <w:t xml:space="preserve"> </w:t>
      </w:r>
      <w:r w:rsidRPr="00BD14BB">
        <w:t>to</w:t>
      </w:r>
      <w:r w:rsidR="000A5C4F">
        <w:t xml:space="preserve"> </w:t>
      </w:r>
      <w:r w:rsidRPr="00BD14BB">
        <w:t>the</w:t>
      </w:r>
      <w:r w:rsidR="000A5C4F">
        <w:t xml:space="preserve"> </w:t>
      </w:r>
      <w:r w:rsidRPr="00BD14BB">
        <w:t>ones</w:t>
      </w:r>
      <w:r w:rsidR="000A5C4F">
        <w:t xml:space="preserve"> </w:t>
      </w:r>
      <w:r w:rsidRPr="00BD14BB">
        <w:t>appended</w:t>
      </w:r>
      <w:r w:rsidR="000A5C4F">
        <w:t xml:space="preserve"> </w:t>
      </w:r>
      <w:r w:rsidRPr="00BD14BB">
        <w:t>to</w:t>
      </w:r>
      <w:r w:rsidR="000A5C4F">
        <w:t xml:space="preserve"> </w:t>
      </w:r>
      <w:r w:rsidRPr="00BD14BB">
        <w:t>the</w:t>
      </w:r>
      <w:r w:rsidR="000A5C4F">
        <w:t xml:space="preserve"> </w:t>
      </w:r>
      <w:r w:rsidRPr="00BD14BB">
        <w:t>EU-RMP.</w:t>
      </w:r>
      <w:r w:rsidR="000A5C4F">
        <w:t xml:space="preserve"> </w:t>
      </w:r>
      <w:r w:rsidRPr="00BD14BB">
        <w:t>If</w:t>
      </w:r>
      <w:r w:rsidR="000A5C4F">
        <w:t xml:space="preserve"> </w:t>
      </w:r>
      <w:r w:rsidRPr="00BD14BB">
        <w:t>so,</w:t>
      </w:r>
      <w:r w:rsidR="000A5C4F">
        <w:t xml:space="preserve"> </w:t>
      </w:r>
      <w:r w:rsidRPr="00BD14BB">
        <w:t>no</w:t>
      </w:r>
      <w:r w:rsidR="000A5C4F">
        <w:t xml:space="preserve"> </w:t>
      </w:r>
      <w:r w:rsidRPr="00BD14BB">
        <w:t>further</w:t>
      </w:r>
      <w:r w:rsidR="000A5C4F">
        <w:t xml:space="preserve"> </w:t>
      </w:r>
      <w:r w:rsidRPr="00BD14BB">
        <w:t>action</w:t>
      </w:r>
      <w:r w:rsidR="000A5C4F">
        <w:t xml:space="preserve"> </w:t>
      </w:r>
      <w:r w:rsidRPr="00BD14BB">
        <w:t>is</w:t>
      </w:r>
      <w:r w:rsidR="000A5C4F">
        <w:t xml:space="preserve"> </w:t>
      </w:r>
      <w:r w:rsidRPr="00BD14BB">
        <w:t>required.</w:t>
      </w:r>
      <w:r w:rsidR="000A5C4F">
        <w:t xml:space="preserve"> </w:t>
      </w:r>
      <w:r w:rsidRPr="00BD14BB">
        <w:t>However,</w:t>
      </w:r>
      <w:r w:rsidR="000A5C4F">
        <w:t xml:space="preserve"> </w:t>
      </w:r>
      <w:r w:rsidRPr="00BD14BB">
        <w:t>if</w:t>
      </w:r>
      <w:r w:rsidR="000A5C4F">
        <w:t xml:space="preserve"> </w:t>
      </w:r>
      <w:r w:rsidRPr="00BD14BB">
        <w:t>the</w:t>
      </w:r>
      <w:r w:rsidR="000A5C4F">
        <w:t xml:space="preserve"> </w:t>
      </w:r>
      <w:r w:rsidRPr="00BD14BB">
        <w:t>EU</w:t>
      </w:r>
      <w:r w:rsidR="000A5C4F">
        <w:t xml:space="preserve"> </w:t>
      </w:r>
      <w:r w:rsidRPr="00BD14BB">
        <w:t>forms</w:t>
      </w:r>
      <w:r w:rsidR="000A5C4F">
        <w:t xml:space="preserve"> </w:t>
      </w:r>
      <w:r w:rsidRPr="00BD14BB">
        <w:t>are</w:t>
      </w:r>
      <w:r w:rsidR="000A5C4F">
        <w:t xml:space="preserve"> </w:t>
      </w:r>
      <w:r w:rsidRPr="00BD14BB">
        <w:t>adapted</w:t>
      </w:r>
      <w:r w:rsidR="000A5C4F">
        <w:t xml:space="preserve"> </w:t>
      </w:r>
      <w:r w:rsidRPr="00BD14BB">
        <w:t>for</w:t>
      </w:r>
      <w:r w:rsidR="000A5C4F">
        <w:t xml:space="preserve"> </w:t>
      </w:r>
      <w:r w:rsidRPr="00BD14BB">
        <w:t>use</w:t>
      </w:r>
      <w:r w:rsidR="000A5C4F">
        <w:t xml:space="preserve"> </w:t>
      </w:r>
      <w:r w:rsidRPr="00BD14BB">
        <w:t>in</w:t>
      </w:r>
      <w:r w:rsidR="000A5C4F">
        <w:t xml:space="preserve"> </w:t>
      </w:r>
      <w:r w:rsidRPr="00BD14BB">
        <w:t>Australia,</w:t>
      </w:r>
      <w:r w:rsidR="000A5C4F">
        <w:t xml:space="preserve"> </w:t>
      </w:r>
      <w:r w:rsidRPr="00BD14BB">
        <w:t>then</w:t>
      </w:r>
      <w:r w:rsidR="000A5C4F">
        <w:t xml:space="preserve"> </w:t>
      </w:r>
      <w:r w:rsidRPr="00BD14BB">
        <w:t>the</w:t>
      </w:r>
      <w:r w:rsidR="000A5C4F">
        <w:t xml:space="preserve"> </w:t>
      </w:r>
      <w:r w:rsidRPr="00BD14BB">
        <w:t>Australian</w:t>
      </w:r>
      <w:r w:rsidR="000A5C4F">
        <w:t xml:space="preserve"> </w:t>
      </w:r>
      <w:r w:rsidRPr="00BD14BB">
        <w:t>version</w:t>
      </w:r>
      <w:r w:rsidR="000A5C4F">
        <w:t xml:space="preserve"> </w:t>
      </w:r>
      <w:r w:rsidRPr="00BD14BB">
        <w:t>of</w:t>
      </w:r>
      <w:r w:rsidR="000A5C4F">
        <w:t xml:space="preserve"> </w:t>
      </w:r>
      <w:r w:rsidRPr="00BD14BB">
        <w:t>the</w:t>
      </w:r>
      <w:r w:rsidR="000A5C4F">
        <w:t xml:space="preserve"> </w:t>
      </w:r>
      <w:r w:rsidRPr="00BD14BB">
        <w:t>form</w:t>
      </w:r>
      <w:r w:rsidR="0064697E">
        <w:t>s</w:t>
      </w:r>
      <w:r w:rsidR="000A5C4F">
        <w:t xml:space="preserve"> </w:t>
      </w:r>
      <w:r w:rsidR="0064697E">
        <w:t>must</w:t>
      </w:r>
      <w:r w:rsidR="000A5C4F">
        <w:t xml:space="preserve"> </w:t>
      </w:r>
      <w:r w:rsidR="0064697E">
        <w:t>be</w:t>
      </w:r>
      <w:r w:rsidR="000A5C4F">
        <w:t xml:space="preserve"> </w:t>
      </w:r>
      <w:r w:rsidR="0064697E">
        <w:t>appended</w:t>
      </w:r>
      <w:r w:rsidR="000A5C4F">
        <w:t xml:space="preserve"> </w:t>
      </w:r>
      <w:r w:rsidR="0064697E">
        <w:t>to</w:t>
      </w:r>
      <w:r w:rsidR="000A5C4F">
        <w:t xml:space="preserve"> </w:t>
      </w:r>
      <w:r w:rsidR="0064697E">
        <w:t>the</w:t>
      </w:r>
      <w:r w:rsidR="000A5C4F">
        <w:t xml:space="preserve"> </w:t>
      </w:r>
      <w:r w:rsidR="0064697E">
        <w:t>ASA.</w:t>
      </w:r>
    </w:p>
    <w:p w:rsidR="00BD14BB" w:rsidRPr="00BD14BB" w:rsidRDefault="00BD14BB" w:rsidP="00BD14BB">
      <w:pPr>
        <w:pStyle w:val="Heading4"/>
      </w:pPr>
      <w:bookmarkStart w:id="165" w:name="_Toc481754672"/>
      <w:r w:rsidRPr="00BD14BB">
        <w:t>Wording</w:t>
      </w:r>
      <w:r w:rsidR="000A5C4F">
        <w:t xml:space="preserve"> </w:t>
      </w:r>
      <w:r w:rsidRPr="00BD14BB">
        <w:t>for</w:t>
      </w:r>
      <w:r w:rsidR="000A5C4F">
        <w:t xml:space="preserve"> </w:t>
      </w:r>
      <w:r w:rsidRPr="00BD14BB">
        <w:t>conditions</w:t>
      </w:r>
      <w:r w:rsidR="000A5C4F">
        <w:t xml:space="preserve"> </w:t>
      </w:r>
      <w:r w:rsidRPr="00BD14BB">
        <w:t>of</w:t>
      </w:r>
      <w:r w:rsidR="000A5C4F">
        <w:t xml:space="preserve"> </w:t>
      </w:r>
      <w:r w:rsidRPr="00BD14BB">
        <w:t>registration</w:t>
      </w:r>
      <w:bookmarkEnd w:id="165"/>
    </w:p>
    <w:p w:rsidR="00BD14BB" w:rsidRPr="00BD14BB" w:rsidRDefault="00BD14BB" w:rsidP="00BD14BB">
      <w:r w:rsidRPr="00BD14BB">
        <w:t>Any</w:t>
      </w:r>
      <w:r w:rsidR="000A5C4F">
        <w:t xml:space="preserve"> </w:t>
      </w:r>
      <w:r w:rsidRPr="00BD14BB">
        <w:t>changes</w:t>
      </w:r>
      <w:r w:rsidR="000A5C4F">
        <w:t xml:space="preserve"> </w:t>
      </w:r>
      <w:r w:rsidRPr="00BD14BB">
        <w:t>to</w:t>
      </w:r>
      <w:r w:rsidR="000A5C4F">
        <w:t xml:space="preserve"> </w:t>
      </w:r>
      <w:r w:rsidRPr="00BD14BB">
        <w:t>which</w:t>
      </w:r>
      <w:r w:rsidR="000A5C4F">
        <w:t xml:space="preserve"> </w:t>
      </w:r>
      <w:r w:rsidRPr="00BD14BB">
        <w:t>the</w:t>
      </w:r>
      <w:r w:rsidR="000A5C4F">
        <w:t xml:space="preserve"> </w:t>
      </w:r>
      <w:r w:rsidRPr="00BD14BB">
        <w:t>sponsor</w:t>
      </w:r>
      <w:r w:rsidR="000A5C4F">
        <w:t xml:space="preserve"> </w:t>
      </w:r>
      <w:r w:rsidRPr="00BD14BB">
        <w:t>has</w:t>
      </w:r>
      <w:r w:rsidR="000A5C4F">
        <w:t xml:space="preserve"> </w:t>
      </w:r>
      <w:r w:rsidRPr="00BD14BB">
        <w:t>agreed</w:t>
      </w:r>
      <w:r w:rsidR="000A5C4F">
        <w:t xml:space="preserve"> </w:t>
      </w:r>
      <w:r w:rsidRPr="00BD14BB">
        <w:t>should</w:t>
      </w:r>
      <w:r w:rsidR="000A5C4F">
        <w:t xml:space="preserve"> </w:t>
      </w:r>
      <w:r w:rsidRPr="00BD14BB">
        <w:t>be</w:t>
      </w:r>
      <w:r w:rsidR="000A5C4F">
        <w:t xml:space="preserve"> </w:t>
      </w:r>
      <w:r w:rsidRPr="00BD14BB">
        <w:t>included</w:t>
      </w:r>
      <w:r w:rsidR="000A5C4F">
        <w:t xml:space="preserve"> </w:t>
      </w:r>
      <w:r w:rsidRPr="00BD14BB">
        <w:t>in</w:t>
      </w:r>
      <w:r w:rsidR="000A5C4F">
        <w:t xml:space="preserve"> </w:t>
      </w:r>
      <w:r w:rsidRPr="00BD14BB">
        <w:t>a</w:t>
      </w:r>
      <w:r w:rsidR="000A5C4F">
        <w:t xml:space="preserve"> </w:t>
      </w:r>
      <w:r w:rsidRPr="00BD14BB">
        <w:t>revised</w:t>
      </w:r>
      <w:r w:rsidR="000A5C4F">
        <w:t xml:space="preserve"> </w:t>
      </w:r>
      <w:r w:rsidRPr="00BD14BB">
        <w:t>RMP</w:t>
      </w:r>
      <w:r w:rsidR="000A5C4F">
        <w:t xml:space="preserve"> </w:t>
      </w:r>
      <w:r w:rsidRPr="00BD14BB">
        <w:t>and</w:t>
      </w:r>
      <w:r w:rsidR="000A5C4F">
        <w:t xml:space="preserve"> </w:t>
      </w:r>
      <w:r w:rsidRPr="00BD14BB">
        <w:t>ASA.</w:t>
      </w:r>
      <w:r w:rsidR="000A5C4F">
        <w:t xml:space="preserve"> </w:t>
      </w:r>
      <w:r w:rsidRPr="00BD14BB">
        <w:t>However,</w:t>
      </w:r>
      <w:r w:rsidR="000A5C4F">
        <w:t xml:space="preserve"> </w:t>
      </w:r>
      <w:r w:rsidRPr="00BD14BB">
        <w:t>irrespective</w:t>
      </w:r>
      <w:r w:rsidR="000A5C4F">
        <w:t xml:space="preserve"> </w:t>
      </w:r>
      <w:r w:rsidRPr="00BD14BB">
        <w:t>of</w:t>
      </w:r>
      <w:r w:rsidR="000A5C4F">
        <w:t xml:space="preserve"> </w:t>
      </w:r>
      <w:r w:rsidRPr="00BD14BB">
        <w:t>whether</w:t>
      </w:r>
      <w:r w:rsidR="000A5C4F">
        <w:t xml:space="preserve"> </w:t>
      </w:r>
      <w:r w:rsidRPr="00BD14BB">
        <w:t>or</w:t>
      </w:r>
      <w:r w:rsidR="000A5C4F">
        <w:t xml:space="preserve"> </w:t>
      </w:r>
      <w:r w:rsidRPr="00BD14BB">
        <w:t>not</w:t>
      </w:r>
      <w:r w:rsidR="000A5C4F">
        <w:t xml:space="preserve"> </w:t>
      </w:r>
      <w:r w:rsidRPr="00BD14BB">
        <w:t>they</w:t>
      </w:r>
      <w:r w:rsidR="000A5C4F">
        <w:t xml:space="preserve"> </w:t>
      </w:r>
      <w:r w:rsidRPr="00BD14BB">
        <w:t>are</w:t>
      </w:r>
      <w:r w:rsidR="000A5C4F">
        <w:t xml:space="preserve"> </w:t>
      </w:r>
      <w:r w:rsidRPr="00BD14BB">
        <w:t>included</w:t>
      </w:r>
      <w:r w:rsidR="000A5C4F">
        <w:t xml:space="preserve"> </w:t>
      </w:r>
      <w:r w:rsidRPr="00BD14BB">
        <w:t>in</w:t>
      </w:r>
      <w:r w:rsidR="000A5C4F">
        <w:t xml:space="preserve"> </w:t>
      </w:r>
      <w:r w:rsidRPr="00BD14BB">
        <w:t>the</w:t>
      </w:r>
      <w:r w:rsidR="000A5C4F">
        <w:t xml:space="preserve"> </w:t>
      </w:r>
      <w:r w:rsidRPr="00BD14BB">
        <w:t>currently</w:t>
      </w:r>
      <w:r w:rsidR="000A5C4F">
        <w:t xml:space="preserve"> </w:t>
      </w:r>
      <w:r w:rsidRPr="00BD14BB">
        <w:t>available</w:t>
      </w:r>
      <w:r w:rsidR="000A5C4F">
        <w:t xml:space="preserve"> </w:t>
      </w:r>
      <w:r w:rsidRPr="00BD14BB">
        <w:t>version</w:t>
      </w:r>
      <w:r w:rsidR="000A5C4F">
        <w:t xml:space="preserve"> </w:t>
      </w:r>
      <w:r w:rsidRPr="00BD14BB">
        <w:t>of</w:t>
      </w:r>
      <w:r w:rsidR="000A5C4F">
        <w:t xml:space="preserve"> </w:t>
      </w:r>
      <w:r w:rsidRPr="00BD14BB">
        <w:t>the</w:t>
      </w:r>
      <w:r w:rsidR="000A5C4F">
        <w:t xml:space="preserve"> </w:t>
      </w:r>
      <w:r w:rsidRPr="00BD14BB">
        <w:t>RMP</w:t>
      </w:r>
      <w:r w:rsidR="000A5C4F">
        <w:t xml:space="preserve"> </w:t>
      </w:r>
      <w:r w:rsidRPr="00BD14BB">
        <w:t>document,</w:t>
      </w:r>
      <w:r w:rsidR="000A5C4F">
        <w:t xml:space="preserve"> </w:t>
      </w:r>
      <w:r w:rsidRPr="00BD14BB">
        <w:t>the</w:t>
      </w:r>
      <w:r w:rsidR="000A5C4F">
        <w:t xml:space="preserve"> </w:t>
      </w:r>
      <w:r w:rsidRPr="00BD14BB">
        <w:t>agreed</w:t>
      </w:r>
      <w:r w:rsidR="000A5C4F">
        <w:t xml:space="preserve"> </w:t>
      </w:r>
      <w:r w:rsidRPr="00BD14BB">
        <w:t>changes</w:t>
      </w:r>
      <w:r w:rsidR="000A5C4F">
        <w:t xml:space="preserve"> </w:t>
      </w:r>
      <w:r w:rsidRPr="00BD14BB">
        <w:t>become</w:t>
      </w:r>
      <w:r w:rsidR="000A5C4F">
        <w:t xml:space="preserve"> </w:t>
      </w:r>
      <w:r w:rsidRPr="00BD14BB">
        <w:t>part</w:t>
      </w:r>
      <w:r w:rsidR="000A5C4F">
        <w:t xml:space="preserve"> </w:t>
      </w:r>
      <w:r w:rsidR="0064697E">
        <w:t>of</w:t>
      </w:r>
      <w:r w:rsidR="000A5C4F">
        <w:t xml:space="preserve"> </w:t>
      </w:r>
      <w:r w:rsidR="0064697E">
        <w:t>the</w:t>
      </w:r>
      <w:r w:rsidR="000A5C4F">
        <w:t xml:space="preserve"> </w:t>
      </w:r>
      <w:r w:rsidR="0064697E">
        <w:t>risk</w:t>
      </w:r>
      <w:r w:rsidR="000A5C4F">
        <w:t xml:space="preserve"> </w:t>
      </w:r>
      <w:r w:rsidR="0064697E">
        <w:t>management</w:t>
      </w:r>
      <w:r w:rsidR="000A5C4F">
        <w:t xml:space="preserve"> </w:t>
      </w:r>
      <w:r w:rsidR="0064697E">
        <w:t>system.</w:t>
      </w:r>
    </w:p>
    <w:p w:rsidR="00BD14BB" w:rsidRPr="00BD14BB" w:rsidRDefault="00B867B9" w:rsidP="00BD14BB">
      <w:r>
        <w:t>The</w:t>
      </w:r>
      <w:r w:rsidR="000A5C4F">
        <w:t xml:space="preserve"> </w:t>
      </w:r>
      <w:r>
        <w:t>suggested</w:t>
      </w:r>
      <w:r w:rsidR="000A5C4F">
        <w:t xml:space="preserve"> </w:t>
      </w:r>
      <w:r>
        <w:t>wording</w:t>
      </w:r>
      <w:r w:rsidR="000A5C4F">
        <w:t xml:space="preserve"> </w:t>
      </w:r>
      <w:r>
        <w:t>is:</w:t>
      </w:r>
    </w:p>
    <w:p w:rsidR="00456765" w:rsidRPr="00D31393" w:rsidRDefault="00BD14BB" w:rsidP="007705AA">
      <w:pPr>
        <w:ind w:left="567"/>
      </w:pPr>
      <w:r w:rsidRPr="00BD14BB">
        <w:t>Implement</w:t>
      </w:r>
      <w:r w:rsidR="000A5C4F">
        <w:t xml:space="preserve"> </w:t>
      </w:r>
      <w:r w:rsidRPr="00BD14BB">
        <w:t>EU-RMP</w:t>
      </w:r>
      <w:r w:rsidR="000A5C4F">
        <w:t xml:space="preserve"> </w:t>
      </w:r>
      <w:r w:rsidRPr="00BD14BB">
        <w:t>(version</w:t>
      </w:r>
      <w:r w:rsidR="000A5C4F">
        <w:t xml:space="preserve"> </w:t>
      </w:r>
      <w:r w:rsidRPr="00BD14BB">
        <w:t>3.0,</w:t>
      </w:r>
      <w:r w:rsidR="000A5C4F">
        <w:t xml:space="preserve"> </w:t>
      </w:r>
      <w:r w:rsidRPr="00BD14BB">
        <w:t>date</w:t>
      </w:r>
      <w:r w:rsidR="000A5C4F">
        <w:t xml:space="preserve"> </w:t>
      </w:r>
      <w:r w:rsidRPr="00BD14BB">
        <w:t>12</w:t>
      </w:r>
      <w:r w:rsidR="000A5C4F">
        <w:t xml:space="preserve"> </w:t>
      </w:r>
      <w:r w:rsidRPr="00BD14BB">
        <w:t>January</w:t>
      </w:r>
      <w:r w:rsidR="000A5C4F">
        <w:t xml:space="preserve"> </w:t>
      </w:r>
      <w:r w:rsidRPr="00BD14BB">
        <w:t>2017;</w:t>
      </w:r>
      <w:r w:rsidR="000A5C4F">
        <w:t xml:space="preserve"> </w:t>
      </w:r>
      <w:r w:rsidRPr="00BD14BB">
        <w:t>DLP</w:t>
      </w:r>
      <w:r w:rsidR="000A5C4F">
        <w:t xml:space="preserve"> </w:t>
      </w:r>
      <w:r w:rsidRPr="00BD14BB">
        <w:t>14</w:t>
      </w:r>
      <w:r w:rsidR="000A5C4F">
        <w:t xml:space="preserve"> </w:t>
      </w:r>
      <w:r w:rsidRPr="00BD14BB">
        <w:t>December</w:t>
      </w:r>
      <w:r w:rsidR="000A5C4F">
        <w:t xml:space="preserve"> </w:t>
      </w:r>
      <w:r w:rsidRPr="00BD14BB">
        <w:t>2016)</w:t>
      </w:r>
      <w:r w:rsidR="000A5C4F">
        <w:t xml:space="preserve"> </w:t>
      </w:r>
      <w:r w:rsidRPr="00BD14BB">
        <w:t>with</w:t>
      </w:r>
      <w:r w:rsidR="000A5C4F">
        <w:t xml:space="preserve"> </w:t>
      </w:r>
      <w:r w:rsidRPr="00BD14BB">
        <w:t>Australian</w:t>
      </w:r>
      <w:r w:rsidR="000A5C4F">
        <w:t xml:space="preserve"> </w:t>
      </w:r>
      <w:r w:rsidRPr="00BD14BB">
        <w:t>Specific</w:t>
      </w:r>
      <w:r w:rsidR="000A5C4F">
        <w:t xml:space="preserve"> </w:t>
      </w:r>
      <w:r w:rsidRPr="00BD14BB">
        <w:t>Annex</w:t>
      </w:r>
      <w:r w:rsidR="000A5C4F">
        <w:t xml:space="preserve"> </w:t>
      </w:r>
      <w:r w:rsidRPr="00BD14BB">
        <w:t>(version</w:t>
      </w:r>
      <w:r w:rsidR="000A5C4F">
        <w:t xml:space="preserve"> </w:t>
      </w:r>
      <w:r w:rsidRPr="00BD14BB">
        <w:t>2.1,</w:t>
      </w:r>
      <w:r w:rsidR="000A5C4F">
        <w:t xml:space="preserve"> </w:t>
      </w:r>
      <w:r w:rsidRPr="00BD14BB">
        <w:t>date</w:t>
      </w:r>
      <w:r w:rsidR="000A5C4F">
        <w:t xml:space="preserve"> </w:t>
      </w:r>
      <w:r w:rsidRPr="00BD14BB">
        <w:t>31</w:t>
      </w:r>
      <w:r w:rsidR="000A5C4F">
        <w:t xml:space="preserve"> </w:t>
      </w:r>
      <w:r w:rsidRPr="00BD14BB">
        <w:t>March</w:t>
      </w:r>
      <w:r w:rsidR="000A5C4F">
        <w:t xml:space="preserve"> </w:t>
      </w:r>
      <w:r w:rsidRPr="00BD14BB">
        <w:t>2017)</w:t>
      </w:r>
      <w:r w:rsidR="000A5C4F">
        <w:t xml:space="preserve"> </w:t>
      </w:r>
      <w:r w:rsidRPr="00BD14BB">
        <w:t>and</w:t>
      </w:r>
      <w:r w:rsidR="000A5C4F">
        <w:t xml:space="preserve"> </w:t>
      </w:r>
      <w:r w:rsidRPr="00BD14BB">
        <w:t>any</w:t>
      </w:r>
      <w:r w:rsidR="000A5C4F">
        <w:t xml:space="preserve"> </w:t>
      </w:r>
      <w:r w:rsidRPr="00BD14BB">
        <w:t>future</w:t>
      </w:r>
      <w:r w:rsidR="000A5C4F">
        <w:t xml:space="preserve"> </w:t>
      </w:r>
      <w:r w:rsidRPr="00BD14BB">
        <w:t>updates</w:t>
      </w:r>
      <w:r w:rsidR="000A5C4F">
        <w:t xml:space="preserve"> </w:t>
      </w:r>
      <w:r w:rsidRPr="00BD14BB">
        <w:t>as</w:t>
      </w:r>
      <w:r w:rsidR="000A5C4F">
        <w:t xml:space="preserve"> </w:t>
      </w:r>
      <w:r w:rsidRPr="00BD14BB">
        <w:t>a</w:t>
      </w:r>
      <w:r w:rsidR="000A5C4F">
        <w:t xml:space="preserve"> </w:t>
      </w:r>
      <w:r w:rsidRPr="00BD14BB">
        <w:t>condition</w:t>
      </w:r>
      <w:r w:rsidR="000A5C4F">
        <w:t xml:space="preserve"> </w:t>
      </w:r>
      <w:r w:rsidRPr="00BD14BB">
        <w:t>of</w:t>
      </w:r>
      <w:r w:rsidR="000A5C4F">
        <w:t xml:space="preserve"> </w:t>
      </w:r>
      <w:r w:rsidRPr="00BD14BB">
        <w:t>registration.</w:t>
      </w:r>
    </w:p>
    <w:p w:rsidR="008E7846" w:rsidRPr="00792A32" w:rsidRDefault="008E7846" w:rsidP="007705AA">
      <w:pPr>
        <w:pStyle w:val="Heading2"/>
      </w:pPr>
      <w:bookmarkStart w:id="166" w:name="_Toc529453515"/>
      <w:r>
        <w:t>V</w:t>
      </w:r>
      <w:r w:rsidR="00456765">
        <w:t>I</w:t>
      </w:r>
      <w:r>
        <w:t>I.</w:t>
      </w:r>
      <w:r w:rsidR="000A5C4F">
        <w:t xml:space="preserve"> </w:t>
      </w:r>
      <w:r w:rsidRPr="007705AA">
        <w:t>Overall</w:t>
      </w:r>
      <w:r w:rsidR="000A5C4F">
        <w:t xml:space="preserve"> </w:t>
      </w:r>
      <w:r>
        <w:t>c</w:t>
      </w:r>
      <w:r w:rsidRPr="00792A32">
        <w:t>onclusion</w:t>
      </w:r>
      <w:r w:rsidR="000A5C4F">
        <w:t xml:space="preserve"> </w:t>
      </w:r>
      <w:r w:rsidRPr="00792A32">
        <w:t>and</w:t>
      </w:r>
      <w:r w:rsidR="000A5C4F">
        <w:t xml:space="preserve"> </w:t>
      </w:r>
      <w:r>
        <w:t>r</w:t>
      </w:r>
      <w:r w:rsidRPr="00792A32">
        <w:t>isk/</w:t>
      </w:r>
      <w:r>
        <w:t>b</w:t>
      </w:r>
      <w:r w:rsidRPr="00792A32">
        <w:t>enefit</w:t>
      </w:r>
      <w:r w:rsidR="000A5C4F">
        <w:t xml:space="preserve"> </w:t>
      </w:r>
      <w:r>
        <w:t>a</w:t>
      </w:r>
      <w:r w:rsidRPr="00792A32">
        <w:t>ssessment</w:t>
      </w:r>
      <w:bookmarkEnd w:id="92"/>
      <w:bookmarkEnd w:id="162"/>
      <w:bookmarkEnd w:id="163"/>
      <w:bookmarkEnd w:id="166"/>
    </w:p>
    <w:p w:rsidR="008E7846" w:rsidRDefault="008E7846" w:rsidP="008E7846">
      <w:bookmarkStart w:id="167" w:name="_Toc247691528"/>
      <w:r>
        <w:t>The</w:t>
      </w:r>
      <w:r w:rsidR="000A5C4F">
        <w:t xml:space="preserve"> </w:t>
      </w:r>
      <w:r>
        <w:t>submission</w:t>
      </w:r>
      <w:r w:rsidR="000A5C4F">
        <w:t xml:space="preserve"> </w:t>
      </w:r>
      <w:r>
        <w:t>was</w:t>
      </w:r>
      <w:r w:rsidR="000A5C4F">
        <w:t xml:space="preserve"> </w:t>
      </w:r>
      <w:r>
        <w:t>summarised</w:t>
      </w:r>
      <w:r w:rsidR="000A5C4F">
        <w:t xml:space="preserve"> </w:t>
      </w:r>
      <w:r>
        <w:t>in</w:t>
      </w:r>
      <w:r w:rsidR="000A5C4F">
        <w:t xml:space="preserve"> </w:t>
      </w:r>
      <w:r>
        <w:t>the</w:t>
      </w:r>
      <w:r w:rsidR="000A5C4F">
        <w:t xml:space="preserve"> </w:t>
      </w:r>
      <w:r>
        <w:t>following</w:t>
      </w:r>
      <w:r w:rsidR="000A5C4F">
        <w:t xml:space="preserve"> </w:t>
      </w:r>
      <w:r w:rsidRPr="00EF5C48">
        <w:t>Delegate’s</w:t>
      </w:r>
      <w:r w:rsidR="000A5C4F">
        <w:t xml:space="preserve"> </w:t>
      </w:r>
      <w:r>
        <w:t>overview</w:t>
      </w:r>
      <w:r w:rsidR="000A5C4F">
        <w:t xml:space="preserve"> </w:t>
      </w:r>
      <w:r w:rsidRPr="00EF5C48">
        <w:t>and</w:t>
      </w:r>
      <w:r w:rsidR="000A5C4F">
        <w:t xml:space="preserve"> </w:t>
      </w:r>
      <w:r w:rsidRPr="00EF5C48">
        <w:t>recommendation</w:t>
      </w:r>
      <w:r>
        <w:t>s:</w:t>
      </w:r>
    </w:p>
    <w:p w:rsidR="00D63AAF" w:rsidRDefault="00D63AAF" w:rsidP="007705AA">
      <w:pPr>
        <w:pStyle w:val="Heading3"/>
      </w:pPr>
      <w:bookmarkStart w:id="168" w:name="_Toc529453516"/>
      <w:r w:rsidRPr="007705AA">
        <w:t>Introduction</w:t>
      </w:r>
      <w:bookmarkEnd w:id="168"/>
    </w:p>
    <w:p w:rsidR="00224853" w:rsidRPr="00224853" w:rsidRDefault="00224853" w:rsidP="007705AA">
      <w:r w:rsidRPr="00224853">
        <w:t>Alirocumab</w:t>
      </w:r>
      <w:r w:rsidR="000A5C4F">
        <w:t xml:space="preserve"> </w:t>
      </w:r>
      <w:r w:rsidRPr="00224853">
        <w:t>is</w:t>
      </w:r>
      <w:r w:rsidR="000A5C4F">
        <w:t xml:space="preserve"> </w:t>
      </w:r>
      <w:r w:rsidRPr="00224853">
        <w:t>a</w:t>
      </w:r>
      <w:r w:rsidR="000A5C4F">
        <w:t xml:space="preserve"> </w:t>
      </w:r>
      <w:r w:rsidRPr="00224853">
        <w:t>recombinant</w:t>
      </w:r>
      <w:r w:rsidR="000A5C4F">
        <w:t xml:space="preserve"> </w:t>
      </w:r>
      <w:r w:rsidRPr="00224853">
        <w:t>human</w:t>
      </w:r>
      <w:r w:rsidR="000A5C4F">
        <w:t xml:space="preserve"> </w:t>
      </w:r>
      <w:r w:rsidRPr="00224853">
        <w:t>IgG1</w:t>
      </w:r>
      <w:r w:rsidR="000A5C4F">
        <w:t xml:space="preserve"> </w:t>
      </w:r>
      <w:r w:rsidRPr="00224853">
        <w:t>isotype</w:t>
      </w:r>
      <w:r w:rsidR="000A5C4F">
        <w:t xml:space="preserve"> </w:t>
      </w:r>
      <w:r w:rsidRPr="00224853">
        <w:t>monoclonal</w:t>
      </w:r>
      <w:r w:rsidR="000A5C4F">
        <w:t xml:space="preserve"> </w:t>
      </w:r>
      <w:r w:rsidRPr="00224853">
        <w:t>antibody</w:t>
      </w:r>
      <w:r w:rsidR="000A5C4F">
        <w:t xml:space="preserve"> </w:t>
      </w:r>
      <w:r w:rsidRPr="00224853">
        <w:t>that</w:t>
      </w:r>
      <w:r w:rsidR="000A5C4F">
        <w:t xml:space="preserve"> </w:t>
      </w:r>
      <w:r w:rsidRPr="00224853">
        <w:t>specifically</w:t>
      </w:r>
      <w:r w:rsidR="000A5C4F">
        <w:t xml:space="preserve"> </w:t>
      </w:r>
      <w:r w:rsidRPr="00224853">
        <w:t>binds</w:t>
      </w:r>
      <w:r w:rsidR="000A5C4F">
        <w:t xml:space="preserve"> </w:t>
      </w:r>
      <w:r w:rsidRPr="00224853">
        <w:t>to</w:t>
      </w:r>
      <w:r w:rsidR="000A5C4F">
        <w:t xml:space="preserve"> </w:t>
      </w:r>
      <w:r w:rsidRPr="00224853">
        <w:t>PCSK9</w:t>
      </w:r>
      <w:r w:rsidR="000A5C4F">
        <w:t xml:space="preserve"> </w:t>
      </w:r>
      <w:r w:rsidRPr="00224853">
        <w:t>and</w:t>
      </w:r>
      <w:r w:rsidR="000A5C4F">
        <w:t xml:space="preserve"> </w:t>
      </w:r>
      <w:r w:rsidRPr="00224853">
        <w:t>inhibits</w:t>
      </w:r>
      <w:r w:rsidR="000A5C4F">
        <w:t xml:space="preserve"> </w:t>
      </w:r>
      <w:r w:rsidRPr="00224853">
        <w:t>circulating</w:t>
      </w:r>
      <w:r w:rsidR="000A5C4F">
        <w:t xml:space="preserve"> </w:t>
      </w:r>
      <w:r w:rsidRPr="00224853">
        <w:t>PCSK9</w:t>
      </w:r>
      <w:r w:rsidR="000A5C4F">
        <w:t xml:space="preserve"> </w:t>
      </w:r>
      <w:r w:rsidRPr="00224853">
        <w:t>from</w:t>
      </w:r>
      <w:r w:rsidR="000A5C4F">
        <w:t xml:space="preserve"> </w:t>
      </w:r>
      <w:r w:rsidRPr="00224853">
        <w:t>binding</w:t>
      </w:r>
      <w:r w:rsidR="000A5C4F">
        <w:t xml:space="preserve"> </w:t>
      </w:r>
      <w:r w:rsidRPr="00224853">
        <w:t>to</w:t>
      </w:r>
      <w:r w:rsidR="000A5C4F">
        <w:t xml:space="preserve"> </w:t>
      </w:r>
      <w:r w:rsidRPr="00224853">
        <w:t>the</w:t>
      </w:r>
      <w:r w:rsidR="000A5C4F">
        <w:t xml:space="preserve"> </w:t>
      </w:r>
      <w:r w:rsidRPr="00224853">
        <w:t>LDL</w:t>
      </w:r>
      <w:r w:rsidR="000A5C4F">
        <w:t xml:space="preserve"> </w:t>
      </w:r>
      <w:r w:rsidRPr="00224853">
        <w:t>receptor</w:t>
      </w:r>
      <w:r w:rsidR="000A5C4F">
        <w:t xml:space="preserve"> </w:t>
      </w:r>
      <w:r w:rsidRPr="00224853">
        <w:t>on</w:t>
      </w:r>
      <w:r w:rsidR="000A5C4F">
        <w:t xml:space="preserve"> </w:t>
      </w:r>
      <w:r w:rsidRPr="00224853">
        <w:t>the</w:t>
      </w:r>
      <w:r w:rsidR="000A5C4F">
        <w:t xml:space="preserve"> </w:t>
      </w:r>
      <w:r w:rsidRPr="00224853">
        <w:t>surface</w:t>
      </w:r>
      <w:r w:rsidR="000A5C4F">
        <w:t xml:space="preserve"> </w:t>
      </w:r>
      <w:r w:rsidRPr="00224853">
        <w:t>of</w:t>
      </w:r>
      <w:r w:rsidR="000A5C4F">
        <w:t xml:space="preserve"> </w:t>
      </w:r>
      <w:r w:rsidRPr="00224853">
        <w:t>the</w:t>
      </w:r>
      <w:r w:rsidR="000A5C4F">
        <w:t xml:space="preserve"> </w:t>
      </w:r>
      <w:r w:rsidRPr="00224853">
        <w:t>hepatocyte.</w:t>
      </w:r>
      <w:r w:rsidR="000A5C4F">
        <w:t xml:space="preserve"> </w:t>
      </w:r>
      <w:r w:rsidRPr="00224853">
        <w:t>By</w:t>
      </w:r>
      <w:r w:rsidR="000A5C4F">
        <w:t xml:space="preserve"> </w:t>
      </w:r>
      <w:r w:rsidRPr="00224853">
        <w:t>binding</w:t>
      </w:r>
      <w:r w:rsidR="000A5C4F">
        <w:t xml:space="preserve"> </w:t>
      </w:r>
      <w:r w:rsidRPr="00224853">
        <w:t>to</w:t>
      </w:r>
      <w:r w:rsidR="000A5C4F">
        <w:t xml:space="preserve"> </w:t>
      </w:r>
      <w:r w:rsidRPr="00224853">
        <w:t>PCSK9</w:t>
      </w:r>
      <w:r w:rsidR="000A5C4F">
        <w:t xml:space="preserve"> </w:t>
      </w:r>
      <w:r w:rsidRPr="00224853">
        <w:t>it</w:t>
      </w:r>
      <w:r w:rsidR="000A5C4F">
        <w:t xml:space="preserve"> </w:t>
      </w:r>
      <w:r w:rsidRPr="00224853">
        <w:t>increases</w:t>
      </w:r>
      <w:r w:rsidR="000A5C4F">
        <w:t xml:space="preserve"> </w:t>
      </w:r>
      <w:r w:rsidRPr="00224853">
        <w:t>the</w:t>
      </w:r>
      <w:r w:rsidR="000A5C4F">
        <w:t xml:space="preserve"> </w:t>
      </w:r>
      <w:r w:rsidRPr="00224853">
        <w:t>concentration</w:t>
      </w:r>
      <w:r w:rsidR="000A5C4F">
        <w:t xml:space="preserve"> </w:t>
      </w:r>
      <w:r w:rsidRPr="00224853">
        <w:t>of</w:t>
      </w:r>
      <w:r w:rsidR="000A5C4F">
        <w:t xml:space="preserve"> </w:t>
      </w:r>
      <w:r w:rsidRPr="00224853">
        <w:t>LDLR</w:t>
      </w:r>
      <w:r w:rsidR="000A5C4F">
        <w:t xml:space="preserve"> </w:t>
      </w:r>
      <w:r w:rsidRPr="00224853">
        <w:t>on</w:t>
      </w:r>
      <w:r w:rsidR="000A5C4F">
        <w:t xml:space="preserve"> </w:t>
      </w:r>
      <w:r w:rsidRPr="00224853">
        <w:t>hepatic</w:t>
      </w:r>
      <w:r w:rsidR="000A5C4F">
        <w:t xml:space="preserve"> </w:t>
      </w:r>
      <w:r w:rsidRPr="00224853">
        <w:t>cells</w:t>
      </w:r>
      <w:r w:rsidR="000A5C4F">
        <w:t xml:space="preserve"> </w:t>
      </w:r>
      <w:r w:rsidRPr="00224853">
        <w:t>by</w:t>
      </w:r>
      <w:r w:rsidR="000A5C4F">
        <w:t xml:space="preserve"> </w:t>
      </w:r>
      <w:r w:rsidRPr="00224853">
        <w:t>inhibiting</w:t>
      </w:r>
      <w:r w:rsidR="000A5C4F">
        <w:t xml:space="preserve"> </w:t>
      </w:r>
      <w:r w:rsidRPr="00224853">
        <w:t>LDLR</w:t>
      </w:r>
      <w:r w:rsidR="000A5C4F">
        <w:t xml:space="preserve"> </w:t>
      </w:r>
      <w:r w:rsidRPr="00224853">
        <w:t>degradation</w:t>
      </w:r>
      <w:r w:rsidR="000A5C4F">
        <w:t xml:space="preserve"> </w:t>
      </w:r>
      <w:r w:rsidRPr="00224853">
        <w:t>and</w:t>
      </w:r>
      <w:r w:rsidR="000A5C4F">
        <w:t xml:space="preserve"> </w:t>
      </w:r>
      <w:r w:rsidRPr="00224853">
        <w:t>promoting</w:t>
      </w:r>
      <w:r w:rsidR="000A5C4F">
        <w:t xml:space="preserve"> </w:t>
      </w:r>
      <w:r w:rsidRPr="00224853">
        <w:t>recycling</w:t>
      </w:r>
      <w:r w:rsidR="000A5C4F">
        <w:t xml:space="preserve"> </w:t>
      </w:r>
      <w:r w:rsidRPr="00224853">
        <w:t>of</w:t>
      </w:r>
      <w:r w:rsidR="000A5C4F">
        <w:t xml:space="preserve"> </w:t>
      </w:r>
      <w:r w:rsidRPr="00224853">
        <w:t>the</w:t>
      </w:r>
      <w:r w:rsidR="000A5C4F">
        <w:t xml:space="preserve"> </w:t>
      </w:r>
      <w:r w:rsidRPr="00224853">
        <w:t>receptor.</w:t>
      </w:r>
      <w:r w:rsidR="000A5C4F">
        <w:t xml:space="preserve"> </w:t>
      </w:r>
      <w:r w:rsidRPr="00224853">
        <w:t>The</w:t>
      </w:r>
      <w:r w:rsidR="000A5C4F">
        <w:t xml:space="preserve"> </w:t>
      </w:r>
      <w:r w:rsidRPr="00224853">
        <w:t>inhibition</w:t>
      </w:r>
      <w:r w:rsidR="000A5C4F">
        <w:t xml:space="preserve"> </w:t>
      </w:r>
      <w:r w:rsidRPr="00224853">
        <w:t>also</w:t>
      </w:r>
      <w:r w:rsidR="000A5C4F">
        <w:t xml:space="preserve"> </w:t>
      </w:r>
      <w:r w:rsidRPr="00224853">
        <w:t>increases</w:t>
      </w:r>
      <w:r w:rsidR="000A5C4F">
        <w:t xml:space="preserve"> </w:t>
      </w:r>
      <w:r w:rsidRPr="00224853">
        <w:t>LDLR</w:t>
      </w:r>
      <w:r w:rsidR="000A5C4F">
        <w:t xml:space="preserve"> </w:t>
      </w:r>
      <w:r w:rsidRPr="00224853">
        <w:t>expression.</w:t>
      </w:r>
      <w:r w:rsidR="000A5C4F">
        <w:t xml:space="preserve"> </w:t>
      </w:r>
      <w:r w:rsidRPr="00224853">
        <w:t>It</w:t>
      </w:r>
      <w:r w:rsidR="000A5C4F">
        <w:t xml:space="preserve"> </w:t>
      </w:r>
      <w:r w:rsidRPr="00224853">
        <w:t>differs</w:t>
      </w:r>
      <w:r w:rsidR="000A5C4F">
        <w:t xml:space="preserve"> </w:t>
      </w:r>
      <w:r w:rsidRPr="00224853">
        <w:t>from</w:t>
      </w:r>
      <w:r w:rsidR="000A5C4F">
        <w:t xml:space="preserve"> </w:t>
      </w:r>
      <w:r w:rsidRPr="00224853">
        <w:t>statins</w:t>
      </w:r>
      <w:r w:rsidR="000A5C4F">
        <w:t xml:space="preserve"> </w:t>
      </w:r>
      <w:r w:rsidRPr="00224853">
        <w:t>in</w:t>
      </w:r>
      <w:r w:rsidR="000A5C4F">
        <w:t xml:space="preserve"> </w:t>
      </w:r>
      <w:r w:rsidRPr="00224853">
        <w:t>its</w:t>
      </w:r>
      <w:r w:rsidR="000A5C4F">
        <w:t xml:space="preserve"> </w:t>
      </w:r>
      <w:r w:rsidRPr="00224853">
        <w:t>mode</w:t>
      </w:r>
      <w:r w:rsidR="000A5C4F">
        <w:t xml:space="preserve"> </w:t>
      </w:r>
      <w:r w:rsidRPr="00224853">
        <w:t>of</w:t>
      </w:r>
      <w:r w:rsidR="000A5C4F">
        <w:t xml:space="preserve"> </w:t>
      </w:r>
      <w:r w:rsidRPr="00224853">
        <w:t>action</w:t>
      </w:r>
      <w:r w:rsidR="000A5C4F">
        <w:t xml:space="preserve"> </w:t>
      </w:r>
      <w:r w:rsidRPr="00224853">
        <w:lastRenderedPageBreak/>
        <w:t>although</w:t>
      </w:r>
      <w:r w:rsidR="000A5C4F">
        <w:t xml:space="preserve"> </w:t>
      </w:r>
      <w:r w:rsidRPr="00224853">
        <w:t>the</w:t>
      </w:r>
      <w:r w:rsidR="000A5C4F">
        <w:t xml:space="preserve"> </w:t>
      </w:r>
      <w:r w:rsidRPr="00224853">
        <w:t>action</w:t>
      </w:r>
      <w:r w:rsidR="000A5C4F">
        <w:t xml:space="preserve"> </w:t>
      </w:r>
      <w:r w:rsidRPr="00224853">
        <w:t>of</w:t>
      </w:r>
      <w:r w:rsidR="000A5C4F">
        <w:t xml:space="preserve"> </w:t>
      </w:r>
      <w:r w:rsidRPr="00224853">
        <w:t>statins</w:t>
      </w:r>
      <w:r w:rsidR="000A5C4F">
        <w:t xml:space="preserve"> </w:t>
      </w:r>
      <w:r w:rsidRPr="00224853">
        <w:t>leads</w:t>
      </w:r>
      <w:r w:rsidR="000A5C4F">
        <w:t xml:space="preserve"> </w:t>
      </w:r>
      <w:r w:rsidRPr="00224853">
        <w:t>to</w:t>
      </w:r>
      <w:r w:rsidR="000A5C4F">
        <w:t xml:space="preserve"> </w:t>
      </w:r>
      <w:r w:rsidRPr="00224853">
        <w:t>an</w:t>
      </w:r>
      <w:r w:rsidR="000A5C4F">
        <w:t xml:space="preserve"> </w:t>
      </w:r>
      <w:r w:rsidRPr="00224853">
        <w:t>increase</w:t>
      </w:r>
      <w:r w:rsidR="000A5C4F">
        <w:t xml:space="preserve"> </w:t>
      </w:r>
      <w:r w:rsidRPr="00224853">
        <w:t>in</w:t>
      </w:r>
      <w:r w:rsidR="000A5C4F">
        <w:t xml:space="preserve"> </w:t>
      </w:r>
      <w:r w:rsidRPr="00224853">
        <w:t>LDLR</w:t>
      </w:r>
      <w:r w:rsidR="000A5C4F">
        <w:t xml:space="preserve"> </w:t>
      </w:r>
      <w:r w:rsidRPr="00224853">
        <w:t>on</w:t>
      </w:r>
      <w:r w:rsidR="000A5C4F">
        <w:t xml:space="preserve"> </w:t>
      </w:r>
      <w:r w:rsidRPr="00224853">
        <w:t>the</w:t>
      </w:r>
      <w:r w:rsidR="000A5C4F">
        <w:t xml:space="preserve"> </w:t>
      </w:r>
      <w:r w:rsidRPr="00224853">
        <w:t>hepatocyte</w:t>
      </w:r>
      <w:r w:rsidR="000A5C4F">
        <w:t xml:space="preserve"> </w:t>
      </w:r>
      <w:r w:rsidRPr="00224853">
        <w:t>cell</w:t>
      </w:r>
      <w:r w:rsidR="000A5C4F">
        <w:t xml:space="preserve"> </w:t>
      </w:r>
      <w:r w:rsidRPr="00224853">
        <w:t>surface</w:t>
      </w:r>
      <w:r w:rsidR="000A5C4F">
        <w:t xml:space="preserve"> </w:t>
      </w:r>
      <w:r w:rsidRPr="00224853">
        <w:t>by</w:t>
      </w:r>
      <w:r w:rsidR="000A5C4F">
        <w:t xml:space="preserve"> </w:t>
      </w:r>
      <w:r w:rsidRPr="00224853">
        <w:t>increasing</w:t>
      </w:r>
      <w:r w:rsidR="000A5C4F">
        <w:t xml:space="preserve"> </w:t>
      </w:r>
      <w:r w:rsidRPr="00224853">
        <w:t>LDLR</w:t>
      </w:r>
      <w:r w:rsidR="000A5C4F">
        <w:t xml:space="preserve"> </w:t>
      </w:r>
      <w:r w:rsidRPr="00224853">
        <w:t>expression.</w:t>
      </w:r>
      <w:r w:rsidR="000A5C4F">
        <w:t xml:space="preserve"> </w:t>
      </w:r>
      <w:r w:rsidRPr="00224853">
        <w:t>The</w:t>
      </w:r>
      <w:r w:rsidR="000A5C4F">
        <w:t xml:space="preserve"> </w:t>
      </w:r>
      <w:r w:rsidRPr="00224853">
        <w:t>alirocumab-PCSK9</w:t>
      </w:r>
      <w:r w:rsidR="000A5C4F">
        <w:t xml:space="preserve"> </w:t>
      </w:r>
      <w:r w:rsidRPr="00224853">
        <w:t>complex</w:t>
      </w:r>
      <w:r w:rsidR="000A5C4F">
        <w:t xml:space="preserve"> </w:t>
      </w:r>
      <w:r w:rsidRPr="00224853">
        <w:t>is</w:t>
      </w:r>
      <w:r w:rsidR="000A5C4F">
        <w:t xml:space="preserve"> </w:t>
      </w:r>
      <w:r w:rsidRPr="00224853">
        <w:t>internalised</w:t>
      </w:r>
      <w:r w:rsidR="000A5C4F">
        <w:t xml:space="preserve"> </w:t>
      </w:r>
      <w:r w:rsidRPr="00224853">
        <w:t>in</w:t>
      </w:r>
      <w:r w:rsidR="000A5C4F">
        <w:t xml:space="preserve"> </w:t>
      </w:r>
      <w:r w:rsidRPr="00224853">
        <w:t>the</w:t>
      </w:r>
      <w:r w:rsidR="000A5C4F">
        <w:t xml:space="preserve"> </w:t>
      </w:r>
      <w:r w:rsidRPr="00224853">
        <w:t>hepatocyte</w:t>
      </w:r>
      <w:r w:rsidR="000A5C4F">
        <w:t xml:space="preserve"> </w:t>
      </w:r>
      <w:r w:rsidRPr="00224853">
        <w:t>and</w:t>
      </w:r>
      <w:r w:rsidR="000A5C4F">
        <w:t xml:space="preserve"> </w:t>
      </w:r>
      <w:r w:rsidRPr="00224853">
        <w:t>degraded</w:t>
      </w:r>
      <w:r w:rsidR="000A5C4F">
        <w:t xml:space="preserve"> </w:t>
      </w:r>
      <w:r w:rsidRPr="00224853">
        <w:t>in</w:t>
      </w:r>
      <w:r w:rsidR="000A5C4F">
        <w:t xml:space="preserve"> </w:t>
      </w:r>
      <w:r w:rsidRPr="00224853">
        <w:t>lysosomes,</w:t>
      </w:r>
      <w:r w:rsidR="000A5C4F">
        <w:t xml:space="preserve"> </w:t>
      </w:r>
      <w:r w:rsidRPr="00224853">
        <w:t>thereby</w:t>
      </w:r>
      <w:r w:rsidR="000A5C4F">
        <w:t xml:space="preserve"> </w:t>
      </w:r>
      <w:r w:rsidRPr="00224853">
        <w:t>removing</w:t>
      </w:r>
      <w:r w:rsidR="000A5C4F">
        <w:t xml:space="preserve"> </w:t>
      </w:r>
      <w:r w:rsidRPr="00224853">
        <w:t>PCSK9</w:t>
      </w:r>
      <w:r w:rsidR="000A5C4F">
        <w:t xml:space="preserve"> </w:t>
      </w:r>
      <w:r w:rsidRPr="00224853">
        <w:t>from</w:t>
      </w:r>
      <w:r w:rsidR="000A5C4F">
        <w:t xml:space="preserve"> </w:t>
      </w:r>
      <w:r w:rsidRPr="00224853">
        <w:t>circulation.</w:t>
      </w:r>
    </w:p>
    <w:p w:rsidR="00224853" w:rsidRPr="00224853" w:rsidRDefault="00224853" w:rsidP="00224853">
      <w:r w:rsidRPr="00224853">
        <w:t>Alirocumab</w:t>
      </w:r>
      <w:r w:rsidR="000A5C4F">
        <w:t xml:space="preserve"> </w:t>
      </w:r>
      <w:r w:rsidRPr="00224853">
        <w:t>is</w:t>
      </w:r>
      <w:r w:rsidR="000A5C4F">
        <w:t xml:space="preserve"> </w:t>
      </w:r>
      <w:r w:rsidRPr="00224853">
        <w:t>currently</w:t>
      </w:r>
      <w:r w:rsidR="000A5C4F">
        <w:t xml:space="preserve"> </w:t>
      </w:r>
      <w:r w:rsidRPr="00224853">
        <w:t>approved</w:t>
      </w:r>
      <w:r w:rsidR="000A5C4F">
        <w:t xml:space="preserve"> </w:t>
      </w:r>
      <w:r w:rsidRPr="00224853">
        <w:t>in</w:t>
      </w:r>
      <w:r w:rsidR="000A5C4F">
        <w:t xml:space="preserve"> </w:t>
      </w:r>
      <w:r w:rsidRPr="00224853">
        <w:t>patients</w:t>
      </w:r>
      <w:r w:rsidR="000A5C4F">
        <w:t xml:space="preserve"> </w:t>
      </w:r>
      <w:r w:rsidRPr="00224853">
        <w:t>with</w:t>
      </w:r>
      <w:r w:rsidR="000A5C4F">
        <w:t xml:space="preserve"> </w:t>
      </w:r>
      <w:r w:rsidRPr="00224853">
        <w:t>heterozygous</w:t>
      </w:r>
      <w:r w:rsidR="000A5C4F">
        <w:t xml:space="preserve"> </w:t>
      </w:r>
      <w:r w:rsidRPr="00224853">
        <w:t>f</w:t>
      </w:r>
      <w:r w:rsidR="007B028C">
        <w:t>amilial</w:t>
      </w:r>
      <w:r w:rsidR="000A5C4F">
        <w:t xml:space="preserve"> </w:t>
      </w:r>
      <w:proofErr w:type="spellStart"/>
      <w:r w:rsidR="007B028C">
        <w:t>hypercholesterolaemia</w:t>
      </w:r>
      <w:proofErr w:type="spellEnd"/>
      <w:r w:rsidR="000A5C4F">
        <w:t xml:space="preserve"> </w:t>
      </w:r>
      <w:r w:rsidR="007B028C">
        <w:t>(</w:t>
      </w:r>
      <w:proofErr w:type="spellStart"/>
      <w:r w:rsidR="007B028C">
        <w:t>h</w:t>
      </w:r>
      <w:r w:rsidRPr="00224853">
        <w:t>eFH</w:t>
      </w:r>
      <w:proofErr w:type="spellEnd"/>
      <w:r w:rsidRPr="00224853">
        <w:t>)</w:t>
      </w:r>
      <w:r w:rsidR="000A5C4F">
        <w:t xml:space="preserve"> </w:t>
      </w:r>
      <w:r w:rsidRPr="00224853">
        <w:t>and</w:t>
      </w:r>
      <w:r w:rsidR="000A5C4F">
        <w:t xml:space="preserve"> </w:t>
      </w:r>
      <w:r w:rsidRPr="00224853">
        <w:t>patients</w:t>
      </w:r>
      <w:r w:rsidR="000A5C4F">
        <w:t xml:space="preserve"> </w:t>
      </w:r>
      <w:r w:rsidRPr="00224853">
        <w:t>with</w:t>
      </w:r>
      <w:r w:rsidR="000A5C4F">
        <w:t xml:space="preserve"> </w:t>
      </w:r>
      <w:r w:rsidRPr="00224853">
        <w:t>clinical</w:t>
      </w:r>
      <w:r w:rsidR="000A5C4F">
        <w:t xml:space="preserve"> </w:t>
      </w:r>
      <w:r w:rsidRPr="00224853">
        <w:t>atherosclerotic</w:t>
      </w:r>
      <w:r w:rsidR="000A5C4F">
        <w:t xml:space="preserve"> </w:t>
      </w:r>
      <w:r w:rsidRPr="00224853">
        <w:t>cardiovascular</w:t>
      </w:r>
      <w:r w:rsidR="000A5C4F">
        <w:t xml:space="preserve"> </w:t>
      </w:r>
      <w:r w:rsidRPr="00224853">
        <w:t>disease</w:t>
      </w:r>
      <w:r w:rsidR="000A5C4F">
        <w:t xml:space="preserve"> </w:t>
      </w:r>
      <w:r w:rsidRPr="00224853">
        <w:t>with</w:t>
      </w:r>
      <w:r w:rsidR="000A5C4F">
        <w:t xml:space="preserve"> </w:t>
      </w:r>
      <w:r w:rsidRPr="00224853">
        <w:t>statins,</w:t>
      </w:r>
      <w:r w:rsidR="000A5C4F">
        <w:t xml:space="preserve"> </w:t>
      </w:r>
      <w:r w:rsidRPr="00224853">
        <w:t>with</w:t>
      </w:r>
      <w:r w:rsidR="000A5C4F">
        <w:t xml:space="preserve"> </w:t>
      </w:r>
      <w:r w:rsidRPr="00224853">
        <w:t>statin</w:t>
      </w:r>
      <w:r w:rsidR="000A5C4F">
        <w:t xml:space="preserve"> </w:t>
      </w:r>
      <w:r w:rsidRPr="00224853">
        <w:t>and</w:t>
      </w:r>
      <w:r w:rsidR="000A5C4F">
        <w:t xml:space="preserve"> </w:t>
      </w:r>
      <w:r w:rsidRPr="00224853">
        <w:t>other</w:t>
      </w:r>
      <w:r w:rsidR="000A5C4F">
        <w:t xml:space="preserve"> </w:t>
      </w:r>
      <w:r w:rsidRPr="00224853">
        <w:t>lipid</w:t>
      </w:r>
      <w:r w:rsidR="000A5C4F">
        <w:t xml:space="preserve"> </w:t>
      </w:r>
      <w:r w:rsidRPr="00224853">
        <w:t>lowering</w:t>
      </w:r>
      <w:r w:rsidR="000A5C4F">
        <w:t xml:space="preserve"> </w:t>
      </w:r>
      <w:r w:rsidRPr="00224853">
        <w:t>therapies</w:t>
      </w:r>
      <w:r w:rsidR="000A5C4F">
        <w:t xml:space="preserve"> </w:t>
      </w:r>
      <w:r w:rsidRPr="00224853">
        <w:t>or</w:t>
      </w:r>
      <w:r w:rsidR="000A5C4F">
        <w:t xml:space="preserve"> </w:t>
      </w:r>
      <w:r w:rsidRPr="00224853">
        <w:t>without</w:t>
      </w:r>
      <w:r w:rsidR="000A5C4F">
        <w:t xml:space="preserve"> </w:t>
      </w:r>
      <w:r w:rsidRPr="00224853">
        <w:t>statins</w:t>
      </w:r>
      <w:r w:rsidR="000A5C4F">
        <w:t xml:space="preserve"> </w:t>
      </w:r>
      <w:r w:rsidRPr="00224853">
        <w:t>but</w:t>
      </w:r>
      <w:r w:rsidR="000A5C4F">
        <w:t xml:space="preserve"> </w:t>
      </w:r>
      <w:r w:rsidRPr="00224853">
        <w:t>with</w:t>
      </w:r>
      <w:r w:rsidR="000A5C4F">
        <w:t xml:space="preserve"> </w:t>
      </w:r>
      <w:r w:rsidRPr="00224853">
        <w:t>other</w:t>
      </w:r>
      <w:r w:rsidR="000A5C4F">
        <w:t xml:space="preserve"> </w:t>
      </w:r>
      <w:r w:rsidRPr="00224853">
        <w:t>lipid</w:t>
      </w:r>
      <w:r w:rsidR="000A5C4F">
        <w:t xml:space="preserve"> </w:t>
      </w:r>
      <w:r w:rsidRPr="00224853">
        <w:t>lowering</w:t>
      </w:r>
      <w:r w:rsidR="000A5C4F">
        <w:t xml:space="preserve"> </w:t>
      </w:r>
      <w:r w:rsidRPr="00224853">
        <w:t>therapies</w:t>
      </w:r>
      <w:r w:rsidR="000A5C4F">
        <w:t xml:space="preserve"> </w:t>
      </w:r>
      <w:r w:rsidRPr="00224853">
        <w:t>in</w:t>
      </w:r>
      <w:r w:rsidR="000A5C4F">
        <w:t xml:space="preserve"> </w:t>
      </w:r>
      <w:r w:rsidRPr="00224853">
        <w:t>statin</w:t>
      </w:r>
      <w:r w:rsidR="000A5C4F">
        <w:t xml:space="preserve"> </w:t>
      </w:r>
      <w:r w:rsidRPr="00224853">
        <w:t>intolerant</w:t>
      </w:r>
      <w:r w:rsidR="000A5C4F">
        <w:t xml:space="preserve"> </w:t>
      </w:r>
      <w:r w:rsidRPr="00224853">
        <w:t>patients.</w:t>
      </w:r>
    </w:p>
    <w:p w:rsidR="00224853" w:rsidRPr="00224853" w:rsidRDefault="00224853" w:rsidP="00224853">
      <w:r w:rsidRPr="00224853">
        <w:t>This</w:t>
      </w:r>
      <w:r w:rsidR="000A5C4F">
        <w:t xml:space="preserve"> </w:t>
      </w:r>
      <w:r w:rsidRPr="00224853">
        <w:t>submission</w:t>
      </w:r>
      <w:r w:rsidR="000A5C4F">
        <w:t xml:space="preserve"> </w:t>
      </w:r>
      <w:r w:rsidRPr="00224853">
        <w:t>is</w:t>
      </w:r>
      <w:r w:rsidR="000A5C4F">
        <w:t xml:space="preserve"> </w:t>
      </w:r>
      <w:r w:rsidRPr="00224853">
        <w:t>to</w:t>
      </w:r>
      <w:r w:rsidR="000A5C4F">
        <w:t xml:space="preserve"> </w:t>
      </w:r>
      <w:r w:rsidRPr="00224853">
        <w:t>extend</w:t>
      </w:r>
      <w:r w:rsidR="000A5C4F">
        <w:t xml:space="preserve"> </w:t>
      </w:r>
      <w:r w:rsidRPr="00224853">
        <w:t>the</w:t>
      </w:r>
      <w:r w:rsidR="000A5C4F">
        <w:t xml:space="preserve"> </w:t>
      </w:r>
      <w:r w:rsidRPr="00224853">
        <w:t>indications</w:t>
      </w:r>
      <w:r w:rsidR="000A5C4F">
        <w:t xml:space="preserve"> </w:t>
      </w:r>
      <w:r w:rsidRPr="00224853">
        <w:t>of</w:t>
      </w:r>
      <w:r w:rsidR="000A5C4F">
        <w:t xml:space="preserve"> </w:t>
      </w:r>
      <w:r w:rsidRPr="00224853">
        <w:t>alirocumab</w:t>
      </w:r>
      <w:r w:rsidR="000A5C4F">
        <w:t xml:space="preserve"> </w:t>
      </w:r>
      <w:r w:rsidRPr="00224853">
        <w:t>to</w:t>
      </w:r>
      <w:r w:rsidR="000A5C4F">
        <w:t xml:space="preserve"> </w:t>
      </w:r>
      <w:r w:rsidRPr="00224853">
        <w:t>include</w:t>
      </w:r>
      <w:r w:rsidR="000A5C4F">
        <w:t xml:space="preserve"> </w:t>
      </w:r>
      <w:r w:rsidRPr="00224853">
        <w:t>patients</w:t>
      </w:r>
      <w:r w:rsidR="000A5C4F">
        <w:t xml:space="preserve"> </w:t>
      </w:r>
      <w:r w:rsidRPr="00224853">
        <w:t>with</w:t>
      </w:r>
      <w:r w:rsidR="000A5C4F">
        <w:t xml:space="preserve"> </w:t>
      </w:r>
      <w:r w:rsidRPr="00224853">
        <w:t>primary</w:t>
      </w:r>
      <w:r w:rsidR="000A5C4F">
        <w:t xml:space="preserve"> </w:t>
      </w:r>
      <w:r w:rsidRPr="00224853">
        <w:t>hypercholesterolaemia</w:t>
      </w:r>
      <w:r w:rsidR="000A5C4F">
        <w:t xml:space="preserve"> </w:t>
      </w:r>
      <w:r w:rsidRPr="00224853">
        <w:t>(heterozygous</w:t>
      </w:r>
      <w:r w:rsidR="000A5C4F">
        <w:t xml:space="preserve"> </w:t>
      </w:r>
      <w:r w:rsidRPr="00224853">
        <w:t>familial</w:t>
      </w:r>
      <w:r w:rsidR="000A5C4F">
        <w:t xml:space="preserve"> </w:t>
      </w:r>
      <w:r w:rsidRPr="00224853">
        <w:t>and</w:t>
      </w:r>
      <w:r w:rsidR="000A5C4F">
        <w:t xml:space="preserve"> </w:t>
      </w:r>
      <w:r w:rsidRPr="00224853">
        <w:t>non-familial)</w:t>
      </w:r>
      <w:r w:rsidR="000A5C4F">
        <w:t xml:space="preserve"> </w:t>
      </w:r>
      <w:r w:rsidRPr="00224853">
        <w:t>and</w:t>
      </w:r>
      <w:r w:rsidR="000A5C4F">
        <w:t xml:space="preserve"> </w:t>
      </w:r>
      <w:r w:rsidRPr="00224853">
        <w:t>mixed</w:t>
      </w:r>
      <w:r w:rsidR="000A5C4F">
        <w:t xml:space="preserve"> </w:t>
      </w:r>
      <w:r w:rsidRPr="00224853">
        <w:t>dyslipidaemia,</w:t>
      </w:r>
      <w:r w:rsidR="000A5C4F">
        <w:t xml:space="preserve"> </w:t>
      </w:r>
      <w:r w:rsidRPr="00224853">
        <w:t>and</w:t>
      </w:r>
      <w:r w:rsidR="000A5C4F">
        <w:t xml:space="preserve"> </w:t>
      </w:r>
      <w:r w:rsidRPr="00224853">
        <w:t>to</w:t>
      </w:r>
      <w:r w:rsidR="000A5C4F">
        <w:t xml:space="preserve"> </w:t>
      </w:r>
      <w:r w:rsidRPr="00224853">
        <w:t>include</w:t>
      </w:r>
      <w:r w:rsidR="000A5C4F">
        <w:t xml:space="preserve"> </w:t>
      </w:r>
      <w:r w:rsidRPr="00224853">
        <w:t>a</w:t>
      </w:r>
      <w:r w:rsidR="000A5C4F">
        <w:t xml:space="preserve"> </w:t>
      </w:r>
      <w:r w:rsidRPr="00224853">
        <w:t>mention</w:t>
      </w:r>
      <w:r w:rsidR="000A5C4F">
        <w:t xml:space="preserve"> </w:t>
      </w:r>
      <w:r w:rsidRPr="00224853">
        <w:t>of</w:t>
      </w:r>
      <w:r w:rsidR="000A5C4F">
        <w:t xml:space="preserve"> </w:t>
      </w:r>
      <w:r w:rsidRPr="00224853">
        <w:t>treatment</w:t>
      </w:r>
      <w:r w:rsidR="000A5C4F">
        <w:t xml:space="preserve"> </w:t>
      </w:r>
      <w:r w:rsidRPr="00224853">
        <w:t>to</w:t>
      </w:r>
      <w:r w:rsidR="000A5C4F">
        <w:t xml:space="preserve"> </w:t>
      </w:r>
      <w:r w:rsidRPr="00224853">
        <w:t>target</w:t>
      </w:r>
      <w:r w:rsidR="000A5C4F">
        <w:t xml:space="preserve"> </w:t>
      </w:r>
      <w:r w:rsidRPr="00224853">
        <w:t>for</w:t>
      </w:r>
      <w:r w:rsidR="000A5C4F">
        <w:t xml:space="preserve"> </w:t>
      </w:r>
      <w:r w:rsidRPr="00224853">
        <w:t>patients</w:t>
      </w:r>
      <w:r w:rsidR="000A5C4F">
        <w:t xml:space="preserve"> </w:t>
      </w:r>
      <w:r w:rsidRPr="00224853">
        <w:t>already</w:t>
      </w:r>
      <w:r w:rsidR="000A5C4F">
        <w:t xml:space="preserve"> </w:t>
      </w:r>
      <w:r w:rsidRPr="00224853">
        <w:t>taking</w:t>
      </w:r>
      <w:r w:rsidR="000A5C4F">
        <w:t xml:space="preserve"> </w:t>
      </w:r>
      <w:r w:rsidRPr="00224853">
        <w:t>statins.</w:t>
      </w:r>
      <w:r w:rsidR="000A5C4F">
        <w:t xml:space="preserve"> </w:t>
      </w:r>
      <w:r w:rsidRPr="00224853">
        <w:t>Mixed</w:t>
      </w:r>
      <w:r w:rsidR="000A5C4F">
        <w:t xml:space="preserve"> </w:t>
      </w:r>
      <w:r w:rsidRPr="00224853">
        <w:t>dyslipidaemia</w:t>
      </w:r>
      <w:r w:rsidR="000A5C4F">
        <w:t xml:space="preserve"> </w:t>
      </w:r>
      <w:r w:rsidRPr="00224853">
        <w:t>is</w:t>
      </w:r>
      <w:r w:rsidR="000A5C4F">
        <w:t xml:space="preserve"> </w:t>
      </w:r>
      <w:r w:rsidRPr="00224853">
        <w:t>defined</w:t>
      </w:r>
      <w:r w:rsidR="000A5C4F">
        <w:t xml:space="preserve"> </w:t>
      </w:r>
      <w:r w:rsidRPr="00224853">
        <w:t>as</w:t>
      </w:r>
      <w:r w:rsidR="000A5C4F">
        <w:t xml:space="preserve"> </w:t>
      </w:r>
      <w:r w:rsidRPr="00224853">
        <w:t>elevations</w:t>
      </w:r>
      <w:r w:rsidR="000A5C4F">
        <w:t xml:space="preserve"> </w:t>
      </w:r>
      <w:r w:rsidRPr="00224853">
        <w:t>of</w:t>
      </w:r>
      <w:r w:rsidR="000A5C4F">
        <w:t xml:space="preserve"> </w:t>
      </w:r>
      <w:r w:rsidRPr="00224853">
        <w:t>triglycerides</w:t>
      </w:r>
      <w:r w:rsidR="000A5C4F">
        <w:t xml:space="preserve"> </w:t>
      </w:r>
      <w:r w:rsidRPr="00224853">
        <w:t>and</w:t>
      </w:r>
      <w:r w:rsidR="000A5C4F">
        <w:t xml:space="preserve"> </w:t>
      </w:r>
      <w:r w:rsidRPr="00224853">
        <w:t>LDL-C,</w:t>
      </w:r>
      <w:r w:rsidR="000A5C4F">
        <w:t xml:space="preserve"> </w:t>
      </w:r>
      <w:r w:rsidR="007B028C">
        <w:t>often</w:t>
      </w:r>
      <w:r w:rsidR="000A5C4F">
        <w:t xml:space="preserve"> </w:t>
      </w:r>
      <w:r w:rsidR="007B028C">
        <w:t>with</w:t>
      </w:r>
      <w:r w:rsidR="000A5C4F">
        <w:t xml:space="preserve"> </w:t>
      </w:r>
      <w:r w:rsidR="007B028C">
        <w:t>a</w:t>
      </w:r>
      <w:r w:rsidR="000A5C4F">
        <w:t xml:space="preserve"> </w:t>
      </w:r>
      <w:r w:rsidR="007B028C">
        <w:t>low</w:t>
      </w:r>
      <w:r w:rsidR="000A5C4F">
        <w:t xml:space="preserve"> </w:t>
      </w:r>
      <w:r w:rsidR="007B028C">
        <w:t>level</w:t>
      </w:r>
      <w:r w:rsidR="000A5C4F">
        <w:t xml:space="preserve"> </w:t>
      </w:r>
      <w:r w:rsidR="007B028C">
        <w:t>of</w:t>
      </w:r>
      <w:r w:rsidR="000A5C4F">
        <w:t xml:space="preserve"> </w:t>
      </w:r>
      <w:r w:rsidR="007B028C">
        <w:t>HDL-C</w:t>
      </w:r>
      <w:r w:rsidRPr="00224853">
        <w:t>.</w:t>
      </w:r>
      <w:r w:rsidR="000A5C4F">
        <w:t xml:space="preserve"> </w:t>
      </w:r>
      <w:r w:rsidRPr="00224853">
        <w:t>These</w:t>
      </w:r>
      <w:r w:rsidR="000A5C4F">
        <w:t xml:space="preserve"> </w:t>
      </w:r>
      <w:r w:rsidRPr="00224853">
        <w:t>abnormalities</w:t>
      </w:r>
      <w:r w:rsidR="000A5C4F">
        <w:t xml:space="preserve"> </w:t>
      </w:r>
      <w:r w:rsidRPr="00224853">
        <w:t>can</w:t>
      </w:r>
      <w:r w:rsidR="000A5C4F">
        <w:t xml:space="preserve"> </w:t>
      </w:r>
      <w:r w:rsidRPr="00224853">
        <w:t>be</w:t>
      </w:r>
      <w:r w:rsidR="000A5C4F">
        <w:t xml:space="preserve"> </w:t>
      </w:r>
      <w:r w:rsidRPr="00224853">
        <w:t>inherited</w:t>
      </w:r>
      <w:r w:rsidR="000A5C4F">
        <w:t xml:space="preserve"> </w:t>
      </w:r>
      <w:r w:rsidRPr="00224853">
        <w:t>or</w:t>
      </w:r>
      <w:r w:rsidR="000A5C4F">
        <w:t xml:space="preserve"> </w:t>
      </w:r>
      <w:r w:rsidRPr="00224853">
        <w:t>acquired.</w:t>
      </w:r>
    </w:p>
    <w:p w:rsidR="00D63AAF" w:rsidRPr="00224853" w:rsidRDefault="00224853" w:rsidP="00224853">
      <w:r w:rsidRPr="00224853">
        <w:t>The</w:t>
      </w:r>
      <w:r w:rsidR="000A5C4F">
        <w:t xml:space="preserve"> </w:t>
      </w:r>
      <w:r w:rsidRPr="00224853">
        <w:t>submission</w:t>
      </w:r>
      <w:r w:rsidR="000A5C4F">
        <w:t xml:space="preserve"> </w:t>
      </w:r>
      <w:r w:rsidRPr="00224853">
        <w:t>is</w:t>
      </w:r>
      <w:r w:rsidR="000A5C4F">
        <w:t xml:space="preserve"> </w:t>
      </w:r>
      <w:r w:rsidRPr="00224853">
        <w:t>also</w:t>
      </w:r>
      <w:r w:rsidR="000A5C4F">
        <w:t xml:space="preserve"> </w:t>
      </w:r>
      <w:r w:rsidRPr="00224853">
        <w:t>to</w:t>
      </w:r>
      <w:r w:rsidR="000A5C4F">
        <w:t xml:space="preserve"> </w:t>
      </w:r>
      <w:r w:rsidRPr="00224853">
        <w:t>include</w:t>
      </w:r>
      <w:r w:rsidR="000A5C4F">
        <w:t xml:space="preserve"> </w:t>
      </w:r>
      <w:r w:rsidRPr="00224853">
        <w:t>an</w:t>
      </w:r>
      <w:r w:rsidR="000A5C4F">
        <w:t xml:space="preserve"> </w:t>
      </w:r>
      <w:r w:rsidRPr="00224853">
        <w:t>alternative</w:t>
      </w:r>
      <w:r w:rsidR="000A5C4F">
        <w:t xml:space="preserve"> </w:t>
      </w:r>
      <w:r w:rsidRPr="00224853">
        <w:t>starting</w:t>
      </w:r>
      <w:r w:rsidR="000A5C4F">
        <w:t xml:space="preserve"> </w:t>
      </w:r>
      <w:r w:rsidRPr="00224853">
        <w:t>dose</w:t>
      </w:r>
      <w:r w:rsidR="000A5C4F">
        <w:t xml:space="preserve"> </w:t>
      </w:r>
      <w:r w:rsidRPr="00224853">
        <w:t>for</w:t>
      </w:r>
      <w:r w:rsidR="000A5C4F">
        <w:t xml:space="preserve"> </w:t>
      </w:r>
      <w:r w:rsidRPr="00224853">
        <w:t>alirocumab</w:t>
      </w:r>
      <w:r w:rsidR="000A5C4F">
        <w:t xml:space="preserve"> </w:t>
      </w:r>
      <w:r w:rsidRPr="00224853">
        <w:t>of</w:t>
      </w:r>
      <w:r w:rsidR="000A5C4F">
        <w:t xml:space="preserve"> </w:t>
      </w:r>
      <w:r w:rsidRPr="00224853">
        <w:t>300</w:t>
      </w:r>
      <w:r w:rsidR="000A5C4F">
        <w:t xml:space="preserve"> </w:t>
      </w:r>
      <w:r>
        <w:t>mg</w:t>
      </w:r>
      <w:r w:rsidR="000A5C4F">
        <w:t xml:space="preserve"> </w:t>
      </w:r>
      <w:r w:rsidRPr="00224853">
        <w:t>subcutaneously</w:t>
      </w:r>
      <w:r w:rsidR="000A5C4F">
        <w:t xml:space="preserve"> </w:t>
      </w:r>
      <w:r w:rsidRPr="00224853">
        <w:t>g</w:t>
      </w:r>
      <w:r>
        <w:t>iven</w:t>
      </w:r>
      <w:r w:rsidR="000A5C4F">
        <w:t xml:space="preserve"> </w:t>
      </w:r>
      <w:r>
        <w:t>once</w:t>
      </w:r>
      <w:r w:rsidR="000A5C4F">
        <w:t xml:space="preserve"> </w:t>
      </w:r>
      <w:r>
        <w:t>monthly</w:t>
      </w:r>
      <w:r w:rsidR="000A5C4F">
        <w:t xml:space="preserve"> </w:t>
      </w:r>
      <w:r>
        <w:t>(300</w:t>
      </w:r>
      <w:r w:rsidR="000A5C4F">
        <w:t xml:space="preserve"> </w:t>
      </w:r>
      <w:r>
        <w:t>mg</w:t>
      </w:r>
      <w:r w:rsidR="000A5C4F">
        <w:t xml:space="preserve"> </w:t>
      </w:r>
      <w:r>
        <w:t>Q4W).</w:t>
      </w:r>
    </w:p>
    <w:p w:rsidR="008E7846" w:rsidRDefault="008E7846" w:rsidP="008E7846">
      <w:pPr>
        <w:pStyle w:val="Heading3"/>
      </w:pPr>
      <w:bookmarkStart w:id="169" w:name="_Toc314842511"/>
      <w:bookmarkStart w:id="170" w:name="_Toc529453517"/>
      <w:r>
        <w:t>Quality</w:t>
      </w:r>
      <w:bookmarkEnd w:id="167"/>
      <w:bookmarkEnd w:id="169"/>
      <w:bookmarkEnd w:id="170"/>
    </w:p>
    <w:p w:rsidR="00E45619" w:rsidRDefault="008E7846" w:rsidP="003A7F6C">
      <w:r>
        <w:t>There</w:t>
      </w:r>
      <w:r w:rsidR="000A5C4F">
        <w:t xml:space="preserve"> </w:t>
      </w:r>
      <w:r>
        <w:t>was</w:t>
      </w:r>
      <w:r w:rsidR="000A5C4F">
        <w:t xml:space="preserve"> </w:t>
      </w:r>
      <w:r>
        <w:t>no</w:t>
      </w:r>
      <w:r w:rsidR="000A5C4F">
        <w:t xml:space="preserve"> </w:t>
      </w:r>
      <w:r>
        <w:t>requirement</w:t>
      </w:r>
      <w:r w:rsidR="000A5C4F">
        <w:t xml:space="preserve"> </w:t>
      </w:r>
      <w:r>
        <w:t>for</w:t>
      </w:r>
      <w:r w:rsidR="000A5C4F">
        <w:t xml:space="preserve"> </w:t>
      </w:r>
      <w:r>
        <w:t>a</w:t>
      </w:r>
      <w:r w:rsidR="000A5C4F">
        <w:t xml:space="preserve"> </w:t>
      </w:r>
      <w:r>
        <w:t>quality</w:t>
      </w:r>
      <w:r w:rsidR="000A5C4F">
        <w:t xml:space="preserve"> </w:t>
      </w:r>
      <w:r>
        <w:t>evaluation</w:t>
      </w:r>
      <w:r w:rsidR="000A5C4F">
        <w:t xml:space="preserve"> </w:t>
      </w:r>
      <w:r>
        <w:t>in</w:t>
      </w:r>
      <w:r w:rsidR="000A5C4F">
        <w:t xml:space="preserve"> </w:t>
      </w:r>
      <w:r>
        <w:t>a</w:t>
      </w:r>
      <w:r w:rsidR="000A5C4F">
        <w:t xml:space="preserve"> </w:t>
      </w:r>
      <w:r>
        <w:t>submission</w:t>
      </w:r>
      <w:r w:rsidR="000A5C4F">
        <w:t xml:space="preserve"> </w:t>
      </w:r>
      <w:r>
        <w:t>of</w:t>
      </w:r>
      <w:r w:rsidR="000A5C4F">
        <w:t xml:space="preserve"> </w:t>
      </w:r>
      <w:r>
        <w:t>this</w:t>
      </w:r>
      <w:r w:rsidR="000A5C4F">
        <w:t xml:space="preserve"> </w:t>
      </w:r>
      <w:r>
        <w:t>type.</w:t>
      </w:r>
    </w:p>
    <w:p w:rsidR="008E7846" w:rsidRDefault="008E7846" w:rsidP="008E7846">
      <w:pPr>
        <w:pStyle w:val="Heading3"/>
      </w:pPr>
      <w:bookmarkStart w:id="171" w:name="_Toc314842512"/>
      <w:bookmarkStart w:id="172" w:name="_Toc529453518"/>
      <w:r>
        <w:t>Nonclinical</w:t>
      </w:r>
      <w:bookmarkEnd w:id="171"/>
      <w:bookmarkEnd w:id="172"/>
    </w:p>
    <w:p w:rsidR="008E7846" w:rsidRDefault="008E7846" w:rsidP="008E7846">
      <w:r>
        <w:t>There</w:t>
      </w:r>
      <w:r w:rsidR="000A5C4F">
        <w:t xml:space="preserve"> </w:t>
      </w:r>
      <w:r>
        <w:t>was</w:t>
      </w:r>
      <w:r w:rsidR="000A5C4F">
        <w:t xml:space="preserve"> </w:t>
      </w:r>
      <w:r>
        <w:t>no</w:t>
      </w:r>
      <w:r w:rsidR="000A5C4F">
        <w:t xml:space="preserve"> </w:t>
      </w:r>
      <w:r>
        <w:t>requirement</w:t>
      </w:r>
      <w:r w:rsidR="000A5C4F">
        <w:t xml:space="preserve"> </w:t>
      </w:r>
      <w:r>
        <w:t>for</w:t>
      </w:r>
      <w:r w:rsidR="000A5C4F">
        <w:t xml:space="preserve"> </w:t>
      </w:r>
      <w:r>
        <w:t>a</w:t>
      </w:r>
      <w:r w:rsidR="000A5C4F">
        <w:t xml:space="preserve"> </w:t>
      </w:r>
      <w:r>
        <w:t>nonclinical</w:t>
      </w:r>
      <w:r w:rsidR="000A5C4F">
        <w:t xml:space="preserve"> </w:t>
      </w:r>
      <w:r>
        <w:t>evaluation</w:t>
      </w:r>
      <w:r w:rsidR="000A5C4F">
        <w:t xml:space="preserve"> </w:t>
      </w:r>
      <w:r>
        <w:t>in</w:t>
      </w:r>
      <w:r w:rsidR="000A5C4F">
        <w:t xml:space="preserve"> </w:t>
      </w:r>
      <w:r>
        <w:t>a</w:t>
      </w:r>
      <w:r w:rsidR="000A5C4F">
        <w:t xml:space="preserve"> </w:t>
      </w:r>
      <w:r>
        <w:t>submission</w:t>
      </w:r>
      <w:r w:rsidR="000A5C4F">
        <w:t xml:space="preserve"> </w:t>
      </w:r>
      <w:r>
        <w:t>of</w:t>
      </w:r>
      <w:r w:rsidR="000A5C4F">
        <w:t xml:space="preserve"> </w:t>
      </w:r>
      <w:r>
        <w:t>this</w:t>
      </w:r>
      <w:r w:rsidR="000A5C4F">
        <w:t xml:space="preserve"> </w:t>
      </w:r>
      <w:r>
        <w:t>type.</w:t>
      </w:r>
    </w:p>
    <w:p w:rsidR="008E7846" w:rsidRDefault="008E7846" w:rsidP="008E7846">
      <w:pPr>
        <w:pStyle w:val="Heading3"/>
      </w:pPr>
      <w:bookmarkStart w:id="173" w:name="_Toc247691530"/>
      <w:bookmarkStart w:id="174" w:name="_Toc314842513"/>
      <w:bookmarkStart w:id="175" w:name="_Toc529453519"/>
      <w:r>
        <w:t>Clinical</w:t>
      </w:r>
      <w:bookmarkEnd w:id="173"/>
      <w:bookmarkEnd w:id="174"/>
      <w:bookmarkEnd w:id="175"/>
    </w:p>
    <w:p w:rsidR="006A1596" w:rsidRPr="006A1596" w:rsidRDefault="006A1596" w:rsidP="006A1596">
      <w:bookmarkStart w:id="176" w:name="_Toc314842514"/>
      <w:r w:rsidRPr="006A1596">
        <w:t>The</w:t>
      </w:r>
      <w:r w:rsidR="000A5C4F">
        <w:t xml:space="preserve"> </w:t>
      </w:r>
      <w:r w:rsidRPr="006A1596">
        <w:t>clinical</w:t>
      </w:r>
      <w:r w:rsidR="000A5C4F">
        <w:t xml:space="preserve"> </w:t>
      </w:r>
      <w:r w:rsidRPr="006A1596">
        <w:t>dossier</w:t>
      </w:r>
      <w:r w:rsidR="000A5C4F">
        <w:t xml:space="preserve"> </w:t>
      </w:r>
      <w:r w:rsidRPr="006A1596">
        <w:t>comprised:</w:t>
      </w:r>
    </w:p>
    <w:p w:rsidR="006A1596" w:rsidRPr="006A1596" w:rsidRDefault="006A1596" w:rsidP="006A1596">
      <w:pPr>
        <w:pStyle w:val="ListBullet"/>
      </w:pPr>
      <w:r w:rsidRPr="006A1596">
        <w:t>2</w:t>
      </w:r>
      <w:r w:rsidR="000A5C4F">
        <w:t xml:space="preserve"> </w:t>
      </w:r>
      <w:r w:rsidRPr="006A1596">
        <w:t>new</w:t>
      </w:r>
      <w:r w:rsidR="000A5C4F">
        <w:t xml:space="preserve"> </w:t>
      </w:r>
      <w:r w:rsidRPr="006A1596">
        <w:t>efficacy/safety</w:t>
      </w:r>
      <w:r w:rsidR="000A5C4F">
        <w:t xml:space="preserve"> </w:t>
      </w:r>
      <w:r w:rsidRPr="006A1596">
        <w:t>studies</w:t>
      </w:r>
      <w:r w:rsidR="000A5C4F">
        <w:t xml:space="preserve"> </w:t>
      </w:r>
      <w:r w:rsidR="00C22FE4">
        <w:t>of</w:t>
      </w:r>
      <w:r w:rsidR="000A5C4F">
        <w:t xml:space="preserve"> </w:t>
      </w:r>
      <w:r w:rsidR="00C22FE4">
        <w:t>Q4W</w:t>
      </w:r>
      <w:r w:rsidR="000A5C4F">
        <w:t xml:space="preserve"> </w:t>
      </w:r>
      <w:r w:rsidR="00C22FE4">
        <w:t>dosing</w:t>
      </w:r>
      <w:r w:rsidR="00553100">
        <w:t>:</w:t>
      </w:r>
      <w:r w:rsidR="000A5C4F">
        <w:t xml:space="preserve"> </w:t>
      </w:r>
      <w:r w:rsidR="00553100">
        <w:t>Studies</w:t>
      </w:r>
      <w:r w:rsidR="000A5C4F">
        <w:t xml:space="preserve"> </w:t>
      </w:r>
      <w:r w:rsidRPr="006A1596">
        <w:t>R727-CL-1118</w:t>
      </w:r>
      <w:r w:rsidR="000A5C4F">
        <w:t xml:space="preserve"> </w:t>
      </w:r>
      <w:r w:rsidRPr="006A1596">
        <w:t>(CHOICE</w:t>
      </w:r>
      <w:r w:rsidR="000A5C4F">
        <w:t xml:space="preserve"> </w:t>
      </w:r>
      <w:r w:rsidRPr="006A1596">
        <w:t>I),</w:t>
      </w:r>
      <w:r w:rsidR="000A5C4F">
        <w:t xml:space="preserve"> </w:t>
      </w:r>
      <w:r w:rsidR="00553100">
        <w:t>and</w:t>
      </w:r>
      <w:r w:rsidR="000A5C4F">
        <w:t xml:space="preserve"> </w:t>
      </w:r>
      <w:r w:rsidRPr="006A1596">
        <w:t>R727-CL-1308</w:t>
      </w:r>
      <w:r w:rsidR="000A5C4F">
        <w:t xml:space="preserve"> </w:t>
      </w:r>
      <w:r w:rsidRPr="006A1596">
        <w:t>(CHOICE</w:t>
      </w:r>
      <w:r w:rsidR="000A5C4F">
        <w:t xml:space="preserve"> </w:t>
      </w:r>
      <w:r w:rsidRPr="006A1596">
        <w:t>II)</w:t>
      </w:r>
    </w:p>
    <w:p w:rsidR="006A1596" w:rsidRPr="006A1596" w:rsidRDefault="006A1596" w:rsidP="006A1596">
      <w:pPr>
        <w:pStyle w:val="ListBullet"/>
      </w:pPr>
      <w:r w:rsidRPr="006A1596">
        <w:t>2</w:t>
      </w:r>
      <w:r w:rsidR="000A5C4F">
        <w:t xml:space="preserve"> </w:t>
      </w:r>
      <w:r w:rsidRPr="006A1596">
        <w:t>population</w:t>
      </w:r>
      <w:r w:rsidR="000A5C4F">
        <w:t xml:space="preserve"> </w:t>
      </w:r>
      <w:r w:rsidRPr="006A1596">
        <w:t>pharmacokinetic</w:t>
      </w:r>
      <w:r w:rsidR="000A5C4F">
        <w:t xml:space="preserve"> </w:t>
      </w:r>
      <w:r w:rsidRPr="006A1596">
        <w:t>analyses</w:t>
      </w:r>
      <w:r w:rsidR="000A5C4F">
        <w:t xml:space="preserve"> </w:t>
      </w:r>
      <w:r w:rsidRPr="006A1596">
        <w:t>of</w:t>
      </w:r>
      <w:r w:rsidR="000A5C4F">
        <w:t xml:space="preserve"> </w:t>
      </w:r>
      <w:r w:rsidRPr="006A1596">
        <w:t>the</w:t>
      </w:r>
      <w:r w:rsidR="000A5C4F">
        <w:t xml:space="preserve"> </w:t>
      </w:r>
      <w:r w:rsidRPr="006A1596">
        <w:t>Q4W</w:t>
      </w:r>
      <w:r w:rsidR="000A5C4F">
        <w:t xml:space="preserve"> </w:t>
      </w:r>
      <w:r w:rsidRPr="006A1596">
        <w:t>dosing</w:t>
      </w:r>
      <w:r w:rsidR="000A5C4F">
        <w:t xml:space="preserve"> </w:t>
      </w:r>
      <w:r w:rsidRPr="006A1596">
        <w:t>data</w:t>
      </w:r>
      <w:r w:rsidR="000A5C4F">
        <w:t xml:space="preserve"> </w:t>
      </w:r>
      <w:r w:rsidRPr="006A1596">
        <w:t>using</w:t>
      </w:r>
      <w:r w:rsidR="000A5C4F">
        <w:t xml:space="preserve"> </w:t>
      </w:r>
      <w:r w:rsidRPr="006A1596">
        <w:t>models</w:t>
      </w:r>
      <w:r w:rsidR="000A5C4F">
        <w:t xml:space="preserve"> </w:t>
      </w:r>
      <w:r w:rsidRPr="006A1596">
        <w:t>presented</w:t>
      </w:r>
      <w:r w:rsidR="000A5C4F">
        <w:t xml:space="preserve"> </w:t>
      </w:r>
      <w:r w:rsidRPr="006A1596">
        <w:t>in</w:t>
      </w:r>
      <w:r w:rsidR="000A5C4F">
        <w:t xml:space="preserve"> </w:t>
      </w:r>
      <w:r w:rsidRPr="006A1596">
        <w:t>PK</w:t>
      </w:r>
      <w:r w:rsidR="000A5C4F">
        <w:t xml:space="preserve"> </w:t>
      </w:r>
      <w:r w:rsidRPr="006A1596">
        <w:t>and</w:t>
      </w:r>
      <w:r w:rsidR="000A5C4F">
        <w:t xml:space="preserve"> </w:t>
      </w:r>
      <w:r w:rsidRPr="006A1596">
        <w:t>PK/PD</w:t>
      </w:r>
      <w:r w:rsidR="000A5C4F">
        <w:t xml:space="preserve"> </w:t>
      </w:r>
      <w:r w:rsidRPr="006A1596">
        <w:t>studies</w:t>
      </w:r>
      <w:r w:rsidR="000A5C4F">
        <w:t xml:space="preserve"> </w:t>
      </w:r>
      <w:r w:rsidRPr="006A1596">
        <w:t>in</w:t>
      </w:r>
      <w:r w:rsidR="000A5C4F">
        <w:t xml:space="preserve"> </w:t>
      </w:r>
      <w:r w:rsidRPr="006A1596">
        <w:t>the</w:t>
      </w:r>
      <w:r w:rsidR="000A5C4F">
        <w:t xml:space="preserve"> </w:t>
      </w:r>
      <w:r w:rsidRPr="006A1596">
        <w:t>original</w:t>
      </w:r>
      <w:r w:rsidR="000A5C4F">
        <w:t xml:space="preserve"> </w:t>
      </w:r>
      <w:r w:rsidRPr="006A1596">
        <w:t>submission.</w:t>
      </w:r>
    </w:p>
    <w:p w:rsidR="006A1596" w:rsidRPr="006A1596" w:rsidRDefault="006A1596" w:rsidP="006A1596">
      <w:pPr>
        <w:pStyle w:val="ListBullet"/>
      </w:pPr>
      <w:r w:rsidRPr="006A1596">
        <w:t>5</w:t>
      </w:r>
      <w:r w:rsidR="000A5C4F">
        <w:t xml:space="preserve"> </w:t>
      </w:r>
      <w:r w:rsidRPr="006A1596">
        <w:t>other</w:t>
      </w:r>
      <w:r w:rsidR="000A5C4F">
        <w:t xml:space="preserve"> </w:t>
      </w:r>
      <w:r w:rsidRPr="006A1596">
        <w:t>efficacy/safety</w:t>
      </w:r>
      <w:r w:rsidR="000A5C4F">
        <w:t xml:space="preserve"> </w:t>
      </w:r>
      <w:r w:rsidRPr="006A1596">
        <w:t>studies</w:t>
      </w:r>
      <w:r w:rsidR="000A5C4F">
        <w:t xml:space="preserve"> </w:t>
      </w:r>
      <w:r w:rsidRPr="006A1596">
        <w:t>–</w:t>
      </w:r>
      <w:r w:rsidR="000A5C4F">
        <w:t xml:space="preserve"> </w:t>
      </w:r>
      <w:r w:rsidRPr="006A1596">
        <w:t>the</w:t>
      </w:r>
      <w:r w:rsidR="000A5C4F">
        <w:t xml:space="preserve"> </w:t>
      </w:r>
      <w:r w:rsidRPr="006A1596">
        <w:t>final</w:t>
      </w:r>
      <w:r w:rsidR="000A5C4F">
        <w:t xml:space="preserve"> </w:t>
      </w:r>
      <w:r w:rsidRPr="006A1596">
        <w:t>study</w:t>
      </w:r>
      <w:r w:rsidR="000A5C4F">
        <w:t xml:space="preserve"> </w:t>
      </w:r>
      <w:r w:rsidRPr="006A1596">
        <w:t>reports</w:t>
      </w:r>
      <w:r w:rsidR="000A5C4F">
        <w:t xml:space="preserve"> </w:t>
      </w:r>
      <w:r w:rsidR="00553100">
        <w:t>for</w:t>
      </w:r>
      <w:r w:rsidR="000A5C4F">
        <w:t xml:space="preserve"> </w:t>
      </w:r>
      <w:r w:rsidR="008E0FA8">
        <w:t>Studies</w:t>
      </w:r>
      <w:r w:rsidR="000A5C4F">
        <w:t xml:space="preserve"> </w:t>
      </w:r>
      <w:r w:rsidR="008E0FA8" w:rsidRPr="006A1596">
        <w:t>EFC11569</w:t>
      </w:r>
      <w:r w:rsidR="000A5C4F">
        <w:t xml:space="preserve"> </w:t>
      </w:r>
      <w:r w:rsidRPr="006A1596">
        <w:t>(Combo</w:t>
      </w:r>
      <w:r w:rsidR="000A5C4F">
        <w:t xml:space="preserve"> </w:t>
      </w:r>
      <w:r w:rsidRPr="006A1596">
        <w:t>I),</w:t>
      </w:r>
      <w:r w:rsidR="000A5C4F">
        <w:t xml:space="preserve"> </w:t>
      </w:r>
      <w:r w:rsidRPr="006A1596">
        <w:t>EFC12732</w:t>
      </w:r>
      <w:r w:rsidR="000A5C4F">
        <w:t xml:space="preserve"> </w:t>
      </w:r>
      <w:r w:rsidRPr="006A1596">
        <w:t>(</w:t>
      </w:r>
      <w:r w:rsidR="00D9425B" w:rsidRPr="006A1596">
        <w:t>HIGH</w:t>
      </w:r>
      <w:r w:rsidR="000A5C4F">
        <w:t xml:space="preserve"> </w:t>
      </w:r>
      <w:r w:rsidRPr="006A1596">
        <w:t>FH),</w:t>
      </w:r>
      <w:r w:rsidR="000A5C4F">
        <w:t xml:space="preserve"> </w:t>
      </w:r>
      <w:r w:rsidRPr="006A1596">
        <w:t>R727-CL-1112</w:t>
      </w:r>
      <w:r w:rsidR="000A5C4F">
        <w:t xml:space="preserve"> </w:t>
      </w:r>
      <w:r w:rsidRPr="006A1596">
        <w:t>(FHII),</w:t>
      </w:r>
      <w:r w:rsidR="000A5C4F">
        <w:t xml:space="preserve"> </w:t>
      </w:r>
      <w:r w:rsidRPr="006A1596">
        <w:t>EFC12492</w:t>
      </w:r>
      <w:r w:rsidR="000A5C4F">
        <w:t xml:space="preserve"> </w:t>
      </w:r>
      <w:r w:rsidRPr="006A1596">
        <w:t>(FHI),</w:t>
      </w:r>
      <w:r w:rsidR="000A5C4F">
        <w:t xml:space="preserve"> </w:t>
      </w:r>
      <w:r w:rsidRPr="006A1596">
        <w:t>and</w:t>
      </w:r>
      <w:r w:rsidR="000A5C4F">
        <w:t xml:space="preserve"> </w:t>
      </w:r>
      <w:r w:rsidRPr="006A1596">
        <w:t>LTS11717</w:t>
      </w:r>
      <w:r w:rsidR="000A5C4F">
        <w:t xml:space="preserve"> </w:t>
      </w:r>
      <w:r w:rsidRPr="006A1596">
        <w:t>(</w:t>
      </w:r>
      <w:r w:rsidR="00224853" w:rsidRPr="006A1596">
        <w:t>LONG</w:t>
      </w:r>
      <w:r w:rsidR="000A5C4F">
        <w:t xml:space="preserve"> </w:t>
      </w:r>
      <w:r w:rsidR="00224853" w:rsidRPr="006A1596">
        <w:t>TERM</w:t>
      </w:r>
      <w:r w:rsidRPr="006A1596">
        <w:t>).</w:t>
      </w:r>
      <w:r w:rsidR="000A5C4F">
        <w:t xml:space="preserve"> </w:t>
      </w:r>
      <w:r w:rsidRPr="006A1596">
        <w:t>The</w:t>
      </w:r>
      <w:r w:rsidR="000A5C4F">
        <w:t xml:space="preserve"> </w:t>
      </w:r>
      <w:r w:rsidRPr="006A1596">
        <w:t>‘first</w:t>
      </w:r>
      <w:r w:rsidR="000A5C4F">
        <w:t xml:space="preserve"> </w:t>
      </w:r>
      <w:r w:rsidRPr="006A1596">
        <w:t>step’</w:t>
      </w:r>
      <w:r w:rsidR="000A5C4F">
        <w:t xml:space="preserve"> </w:t>
      </w:r>
      <w:r w:rsidRPr="006A1596">
        <w:t>study</w:t>
      </w:r>
      <w:r w:rsidR="000A5C4F">
        <w:t xml:space="preserve"> </w:t>
      </w:r>
      <w:r w:rsidRPr="006A1596">
        <w:t>reports</w:t>
      </w:r>
      <w:r w:rsidR="000A5C4F">
        <w:t xml:space="preserve"> </w:t>
      </w:r>
      <w:r w:rsidRPr="006A1596">
        <w:t>for</w:t>
      </w:r>
      <w:r w:rsidR="000A5C4F">
        <w:t xml:space="preserve"> </w:t>
      </w:r>
      <w:r w:rsidRPr="006A1596">
        <w:t>all</w:t>
      </w:r>
      <w:r w:rsidR="000A5C4F">
        <w:t xml:space="preserve"> </w:t>
      </w:r>
      <w:r w:rsidRPr="006A1596">
        <w:t>of</w:t>
      </w:r>
      <w:r w:rsidR="000A5C4F">
        <w:t xml:space="preserve"> </w:t>
      </w:r>
      <w:r w:rsidRPr="006A1596">
        <w:t>these</w:t>
      </w:r>
      <w:r w:rsidR="000A5C4F">
        <w:t xml:space="preserve"> </w:t>
      </w:r>
      <w:r w:rsidRPr="006A1596">
        <w:t>studies</w:t>
      </w:r>
      <w:r w:rsidR="000A5C4F">
        <w:t xml:space="preserve"> </w:t>
      </w:r>
      <w:r w:rsidRPr="006A1596">
        <w:t>were</w:t>
      </w:r>
      <w:r w:rsidR="000A5C4F">
        <w:t xml:space="preserve"> </w:t>
      </w:r>
      <w:r w:rsidRPr="006A1596">
        <w:t>evaluated</w:t>
      </w:r>
      <w:r w:rsidR="000A5C4F">
        <w:t xml:space="preserve"> </w:t>
      </w:r>
      <w:r w:rsidRPr="006A1596">
        <w:t>as</w:t>
      </w:r>
      <w:r w:rsidR="000A5C4F">
        <w:t xml:space="preserve"> </w:t>
      </w:r>
      <w:r w:rsidRPr="006A1596">
        <w:t>part</w:t>
      </w:r>
      <w:r w:rsidR="000A5C4F">
        <w:t xml:space="preserve"> </w:t>
      </w:r>
      <w:r w:rsidRPr="006A1596">
        <w:t>of</w:t>
      </w:r>
      <w:r w:rsidR="000A5C4F">
        <w:t xml:space="preserve"> </w:t>
      </w:r>
      <w:r w:rsidRPr="006A1596">
        <w:t>the</w:t>
      </w:r>
      <w:r w:rsidR="000A5C4F">
        <w:t xml:space="preserve"> </w:t>
      </w:r>
      <w:r w:rsidRPr="006A1596">
        <w:t>original</w:t>
      </w:r>
      <w:r w:rsidR="000A5C4F">
        <w:t xml:space="preserve"> </w:t>
      </w:r>
      <w:r w:rsidRPr="006A1596">
        <w:t>submission</w:t>
      </w:r>
      <w:r w:rsidR="000A5C4F">
        <w:t xml:space="preserve"> </w:t>
      </w:r>
      <w:r w:rsidRPr="006A1596">
        <w:t>for</w:t>
      </w:r>
      <w:r w:rsidR="000A5C4F">
        <w:t xml:space="preserve"> </w:t>
      </w:r>
      <w:r w:rsidRPr="006A1596">
        <w:t>alirocumab.</w:t>
      </w:r>
    </w:p>
    <w:p w:rsidR="006A1596" w:rsidRPr="006A1596" w:rsidRDefault="006A1596" w:rsidP="006A1596">
      <w:pPr>
        <w:pStyle w:val="ListBullet"/>
      </w:pPr>
      <w:r w:rsidRPr="006A1596">
        <w:t>Integrated</w:t>
      </w:r>
      <w:r w:rsidR="000A5C4F">
        <w:t xml:space="preserve"> </w:t>
      </w:r>
      <w:r w:rsidRPr="006A1596">
        <w:t>Summary</w:t>
      </w:r>
      <w:r w:rsidR="000A5C4F">
        <w:t xml:space="preserve"> </w:t>
      </w:r>
      <w:r w:rsidRPr="006A1596">
        <w:t>of</w:t>
      </w:r>
      <w:r w:rsidR="000A5C4F">
        <w:t xml:space="preserve"> </w:t>
      </w:r>
      <w:r w:rsidRPr="006A1596">
        <w:t>Efficacy</w:t>
      </w:r>
      <w:r w:rsidR="000A5C4F">
        <w:t xml:space="preserve"> </w:t>
      </w:r>
      <w:r w:rsidRPr="006A1596">
        <w:t>and</w:t>
      </w:r>
      <w:r w:rsidR="000A5C4F">
        <w:t xml:space="preserve"> </w:t>
      </w:r>
      <w:r w:rsidRPr="006A1596">
        <w:t>Integrated</w:t>
      </w:r>
      <w:r w:rsidR="000A5C4F">
        <w:t xml:space="preserve"> </w:t>
      </w:r>
      <w:r w:rsidRPr="006A1596">
        <w:t>Summary</w:t>
      </w:r>
      <w:r w:rsidR="000A5C4F">
        <w:t xml:space="preserve"> </w:t>
      </w:r>
      <w:r w:rsidRPr="006A1596">
        <w:t>of</w:t>
      </w:r>
      <w:r w:rsidR="000A5C4F">
        <w:t xml:space="preserve"> </w:t>
      </w:r>
      <w:r w:rsidRPr="006A1596">
        <w:t>Safety</w:t>
      </w:r>
      <w:r w:rsidR="00D9425B">
        <w:t>.</w:t>
      </w:r>
    </w:p>
    <w:p w:rsidR="006A1596" w:rsidRPr="006A1596" w:rsidRDefault="006A1596" w:rsidP="006A1596">
      <w:pPr>
        <w:pStyle w:val="ListBullet"/>
      </w:pPr>
      <w:r w:rsidRPr="006A1596">
        <w:t>Literature</w:t>
      </w:r>
      <w:r w:rsidR="000A5C4F">
        <w:t xml:space="preserve"> </w:t>
      </w:r>
      <w:r w:rsidRPr="006A1596">
        <w:t>references</w:t>
      </w:r>
      <w:r w:rsidR="00D9425B">
        <w:t>.</w:t>
      </w:r>
    </w:p>
    <w:p w:rsidR="006A1596" w:rsidRPr="00A061C9" w:rsidRDefault="006A1596" w:rsidP="007705AA">
      <w:pPr>
        <w:pStyle w:val="Heading4"/>
      </w:pPr>
      <w:r w:rsidRPr="00A061C9">
        <w:t>Pharmacology</w:t>
      </w:r>
    </w:p>
    <w:p w:rsidR="006A1596" w:rsidRPr="00CA25EF" w:rsidRDefault="006A1596" w:rsidP="007705AA">
      <w:r w:rsidRPr="00CA25EF">
        <w:t>No</w:t>
      </w:r>
      <w:r w:rsidR="000A5C4F">
        <w:t xml:space="preserve"> </w:t>
      </w:r>
      <w:r w:rsidRPr="00CA25EF">
        <w:t>new</w:t>
      </w:r>
      <w:r w:rsidR="000A5C4F">
        <w:t xml:space="preserve"> </w:t>
      </w:r>
      <w:r w:rsidRPr="00CA25EF">
        <w:t>pharmacokinetic</w:t>
      </w:r>
      <w:r w:rsidR="000A5C4F">
        <w:t xml:space="preserve"> </w:t>
      </w:r>
      <w:r w:rsidRPr="00CA25EF">
        <w:t>data</w:t>
      </w:r>
      <w:r w:rsidR="000A5C4F">
        <w:t xml:space="preserve"> </w:t>
      </w:r>
      <w:r w:rsidRPr="00CA25EF">
        <w:t>were</w:t>
      </w:r>
      <w:r w:rsidR="000A5C4F">
        <w:t xml:space="preserve"> </w:t>
      </w:r>
      <w:r w:rsidRPr="00CA25EF">
        <w:t>presented</w:t>
      </w:r>
      <w:r w:rsidR="000A5C4F">
        <w:t xml:space="preserve"> </w:t>
      </w:r>
      <w:r w:rsidRPr="00CA25EF">
        <w:t>for</w:t>
      </w:r>
      <w:r w:rsidR="000A5C4F">
        <w:t xml:space="preserve"> </w:t>
      </w:r>
      <w:r w:rsidRPr="00CA25EF">
        <w:t>the</w:t>
      </w:r>
      <w:r w:rsidR="000A5C4F">
        <w:t xml:space="preserve"> </w:t>
      </w:r>
      <w:r w:rsidRPr="00CA25EF">
        <w:t>Q2W</w:t>
      </w:r>
      <w:r w:rsidR="000A5C4F">
        <w:t xml:space="preserve"> </w:t>
      </w:r>
      <w:r w:rsidRPr="00CA25EF">
        <w:t>dosage</w:t>
      </w:r>
      <w:r w:rsidR="000A5C4F">
        <w:t xml:space="preserve"> </w:t>
      </w:r>
      <w:r w:rsidRPr="00CA25EF">
        <w:t>regimens.</w:t>
      </w:r>
    </w:p>
    <w:p w:rsidR="006A1596" w:rsidRPr="00CA25EF" w:rsidRDefault="006A1596" w:rsidP="00CA25EF">
      <w:r w:rsidRPr="00CA25EF">
        <w:t>Pharmacokinetic</w:t>
      </w:r>
      <w:r w:rsidR="000A5C4F">
        <w:t xml:space="preserve"> </w:t>
      </w:r>
      <w:r w:rsidRPr="00CA25EF">
        <w:t>data</w:t>
      </w:r>
      <w:r w:rsidR="000A5C4F">
        <w:t xml:space="preserve"> </w:t>
      </w:r>
      <w:r w:rsidRPr="00CA25EF">
        <w:t>to</w:t>
      </w:r>
      <w:r w:rsidR="000A5C4F">
        <w:t xml:space="preserve"> </w:t>
      </w:r>
      <w:r w:rsidRPr="00CA25EF">
        <w:t>support</w:t>
      </w:r>
      <w:r w:rsidR="000A5C4F">
        <w:t xml:space="preserve"> </w:t>
      </w:r>
      <w:r w:rsidRPr="00CA25EF">
        <w:t>the</w:t>
      </w:r>
      <w:r w:rsidR="000A5C4F">
        <w:t xml:space="preserve"> </w:t>
      </w:r>
      <w:r w:rsidRPr="00CA25EF">
        <w:t>proposed</w:t>
      </w:r>
      <w:r w:rsidR="000A5C4F">
        <w:t xml:space="preserve"> </w:t>
      </w:r>
      <w:r w:rsidRPr="00CA25EF">
        <w:t>300</w:t>
      </w:r>
      <w:r w:rsidR="000A5C4F">
        <w:t xml:space="preserve"> </w:t>
      </w:r>
      <w:r w:rsidR="00224853">
        <w:t>mg</w:t>
      </w:r>
      <w:r w:rsidR="000A5C4F">
        <w:t xml:space="preserve"> </w:t>
      </w:r>
      <w:r w:rsidRPr="00CA25EF">
        <w:t>Q4W</w:t>
      </w:r>
      <w:r w:rsidR="000A5C4F">
        <w:t xml:space="preserve"> </w:t>
      </w:r>
      <w:r w:rsidRPr="00CA25EF">
        <w:t>dose</w:t>
      </w:r>
      <w:r w:rsidR="000A5C4F">
        <w:t xml:space="preserve"> </w:t>
      </w:r>
      <w:r w:rsidRPr="00CA25EF">
        <w:t>were</w:t>
      </w:r>
      <w:r w:rsidR="000A5C4F">
        <w:t xml:space="preserve"> </w:t>
      </w:r>
      <w:r w:rsidRPr="00CA25EF">
        <w:t>derived</w:t>
      </w:r>
      <w:r w:rsidR="000A5C4F">
        <w:t xml:space="preserve"> </w:t>
      </w:r>
      <w:r w:rsidRPr="00CA25EF">
        <w:t>from</w:t>
      </w:r>
      <w:r w:rsidR="000A5C4F">
        <w:t xml:space="preserve"> </w:t>
      </w:r>
      <w:r w:rsidRPr="00CA25EF">
        <w:t>one</w:t>
      </w:r>
      <w:r w:rsidR="000A5C4F">
        <w:t xml:space="preserve"> </w:t>
      </w:r>
      <w:r w:rsidRPr="00CA25EF">
        <w:t>efficacy</w:t>
      </w:r>
      <w:r w:rsidR="000A5C4F">
        <w:t xml:space="preserve"> </w:t>
      </w:r>
      <w:r w:rsidRPr="00CA25EF">
        <w:t>and</w:t>
      </w:r>
      <w:r w:rsidR="000A5C4F">
        <w:t xml:space="preserve"> </w:t>
      </w:r>
      <w:r w:rsidRPr="00CA25EF">
        <w:t>safety</w:t>
      </w:r>
      <w:r w:rsidR="000A5C4F">
        <w:t xml:space="preserve"> </w:t>
      </w:r>
      <w:r w:rsidRPr="00CA25EF">
        <w:t>study</w:t>
      </w:r>
      <w:r w:rsidR="000A5C4F">
        <w:t xml:space="preserve"> </w:t>
      </w:r>
      <w:r w:rsidRPr="00CA25EF">
        <w:t>and</w:t>
      </w:r>
      <w:r w:rsidR="000A5C4F">
        <w:t xml:space="preserve"> </w:t>
      </w:r>
      <w:r w:rsidRPr="00CA25EF">
        <w:t>one</w:t>
      </w:r>
      <w:r w:rsidR="000A5C4F">
        <w:t xml:space="preserve"> </w:t>
      </w:r>
      <w:r w:rsidRPr="00CA25EF">
        <w:t>population</w:t>
      </w:r>
      <w:r w:rsidR="000A5C4F">
        <w:t xml:space="preserve"> </w:t>
      </w:r>
      <w:r w:rsidRPr="00CA25EF">
        <w:t>pharmacokinetic</w:t>
      </w:r>
      <w:r w:rsidR="000A5C4F">
        <w:t xml:space="preserve"> </w:t>
      </w:r>
      <w:r w:rsidRPr="00CA25EF">
        <w:t>(PopPK)</w:t>
      </w:r>
      <w:r w:rsidR="000A5C4F">
        <w:t xml:space="preserve"> </w:t>
      </w:r>
      <w:r w:rsidRPr="00CA25EF">
        <w:t>study.</w:t>
      </w:r>
      <w:r w:rsidR="000A5C4F">
        <w:t xml:space="preserve"> </w:t>
      </w:r>
      <w:r w:rsidRPr="00CA25EF">
        <w:t>The</w:t>
      </w:r>
      <w:r w:rsidR="000A5C4F">
        <w:t xml:space="preserve"> </w:t>
      </w:r>
      <w:r w:rsidRPr="00CA25EF">
        <w:t>sponsor</w:t>
      </w:r>
      <w:r w:rsidR="000A5C4F">
        <w:t xml:space="preserve"> </w:t>
      </w:r>
      <w:r w:rsidRPr="00CA25EF">
        <w:t>provided</w:t>
      </w:r>
      <w:r w:rsidR="000A5C4F">
        <w:t xml:space="preserve"> </w:t>
      </w:r>
      <w:r w:rsidRPr="00CA25EF">
        <w:t>another</w:t>
      </w:r>
      <w:r w:rsidR="000A5C4F">
        <w:t xml:space="preserve"> </w:t>
      </w:r>
      <w:r w:rsidRPr="00CA25EF">
        <w:t>efficacy</w:t>
      </w:r>
      <w:r w:rsidR="000A5C4F">
        <w:t xml:space="preserve"> </w:t>
      </w:r>
      <w:r w:rsidRPr="00CA25EF">
        <w:t>and</w:t>
      </w:r>
      <w:r w:rsidR="000A5C4F">
        <w:t xml:space="preserve"> </w:t>
      </w:r>
      <w:r w:rsidRPr="00CA25EF">
        <w:t>safety</w:t>
      </w:r>
      <w:r w:rsidR="000A5C4F">
        <w:t xml:space="preserve"> </w:t>
      </w:r>
      <w:r w:rsidRPr="00CA25EF">
        <w:t>study</w:t>
      </w:r>
      <w:r w:rsidR="000A5C4F">
        <w:t xml:space="preserve"> </w:t>
      </w:r>
      <w:r w:rsidRPr="00CA25EF">
        <w:t>that</w:t>
      </w:r>
      <w:r w:rsidR="000A5C4F">
        <w:t xml:space="preserve"> </w:t>
      </w:r>
      <w:r w:rsidRPr="00CA25EF">
        <w:t>investigated</w:t>
      </w:r>
      <w:r w:rsidR="000A5C4F">
        <w:t xml:space="preserve"> </w:t>
      </w:r>
      <w:r w:rsidRPr="00CA25EF">
        <w:t>a</w:t>
      </w:r>
      <w:r w:rsidR="000A5C4F">
        <w:t xml:space="preserve"> </w:t>
      </w:r>
      <w:r w:rsidRPr="00CA25EF">
        <w:t>150</w:t>
      </w:r>
      <w:r w:rsidR="000A5C4F">
        <w:t xml:space="preserve"> </w:t>
      </w:r>
      <w:r w:rsidR="00224853">
        <w:t>mg</w:t>
      </w:r>
      <w:r w:rsidR="000A5C4F">
        <w:t xml:space="preserve"> </w:t>
      </w:r>
      <w:r w:rsidRPr="00CA25EF">
        <w:t>Q4W</w:t>
      </w:r>
      <w:r w:rsidR="000A5C4F">
        <w:t xml:space="preserve"> </w:t>
      </w:r>
      <w:r w:rsidRPr="00CA25EF">
        <w:t>dosage</w:t>
      </w:r>
      <w:r w:rsidR="000A5C4F">
        <w:t xml:space="preserve"> </w:t>
      </w:r>
      <w:r w:rsidRPr="00CA25EF">
        <w:t>regimen.</w:t>
      </w:r>
      <w:r w:rsidR="000A5C4F">
        <w:t xml:space="preserve"> </w:t>
      </w:r>
      <w:r w:rsidRPr="00CA25EF">
        <w:t>Pharmacodynamic</w:t>
      </w:r>
      <w:r w:rsidR="000A5C4F">
        <w:t xml:space="preserve"> </w:t>
      </w:r>
      <w:r w:rsidRPr="00CA25EF">
        <w:t>data</w:t>
      </w:r>
      <w:r w:rsidR="000A5C4F">
        <w:t xml:space="preserve"> </w:t>
      </w:r>
      <w:r w:rsidRPr="00CA25EF">
        <w:t>from</w:t>
      </w:r>
      <w:r w:rsidR="000A5C4F">
        <w:t xml:space="preserve"> </w:t>
      </w:r>
      <w:r w:rsidRPr="00CA25EF">
        <w:t>the</w:t>
      </w:r>
      <w:r w:rsidR="000A5C4F">
        <w:t xml:space="preserve"> </w:t>
      </w:r>
      <w:r w:rsidRPr="00CA25EF">
        <w:t>PopPK</w:t>
      </w:r>
      <w:r w:rsidR="000A5C4F">
        <w:t xml:space="preserve"> </w:t>
      </w:r>
      <w:r w:rsidRPr="00CA25EF">
        <w:t>analysis</w:t>
      </w:r>
      <w:r w:rsidR="000A5C4F">
        <w:t xml:space="preserve"> </w:t>
      </w:r>
      <w:r w:rsidRPr="00CA25EF">
        <w:t>were</w:t>
      </w:r>
      <w:r w:rsidR="000A5C4F">
        <w:t xml:space="preserve"> </w:t>
      </w:r>
      <w:r w:rsidRPr="00CA25EF">
        <w:t>provided</w:t>
      </w:r>
      <w:r w:rsidR="000A5C4F">
        <w:t xml:space="preserve"> </w:t>
      </w:r>
      <w:r w:rsidRPr="00CA25EF">
        <w:t>to</w:t>
      </w:r>
      <w:r w:rsidR="000A5C4F">
        <w:t xml:space="preserve"> </w:t>
      </w:r>
      <w:r w:rsidRPr="00CA25EF">
        <w:t>support</w:t>
      </w:r>
      <w:r w:rsidR="000A5C4F">
        <w:t xml:space="preserve"> </w:t>
      </w:r>
      <w:r w:rsidRPr="00CA25EF">
        <w:t>the</w:t>
      </w:r>
      <w:r w:rsidR="000A5C4F">
        <w:t xml:space="preserve"> </w:t>
      </w:r>
      <w:r w:rsidRPr="00CA25EF">
        <w:t>PD</w:t>
      </w:r>
      <w:r w:rsidR="000A5C4F">
        <w:t xml:space="preserve"> </w:t>
      </w:r>
      <w:r w:rsidRPr="00CA25EF">
        <w:t>of</w:t>
      </w:r>
      <w:r w:rsidR="000A5C4F">
        <w:t xml:space="preserve"> </w:t>
      </w:r>
      <w:r w:rsidRPr="00CA25EF">
        <w:t>the</w:t>
      </w:r>
      <w:r w:rsidR="000A5C4F">
        <w:t xml:space="preserve"> </w:t>
      </w:r>
      <w:r w:rsidRPr="00CA25EF">
        <w:t>Q4W</w:t>
      </w:r>
      <w:r w:rsidR="000A5C4F">
        <w:t xml:space="preserve"> </w:t>
      </w:r>
      <w:r w:rsidRPr="00CA25EF">
        <w:t>dose.</w:t>
      </w:r>
      <w:r w:rsidR="000A5C4F">
        <w:t xml:space="preserve"> </w:t>
      </w:r>
      <w:r w:rsidRPr="00CA25EF">
        <w:t>A</w:t>
      </w:r>
      <w:r w:rsidR="000A5C4F">
        <w:t xml:space="preserve"> </w:t>
      </w:r>
      <w:r w:rsidRPr="00CA25EF">
        <w:t>summary</w:t>
      </w:r>
      <w:r w:rsidR="000A5C4F">
        <w:t xml:space="preserve"> </w:t>
      </w:r>
      <w:r w:rsidRPr="00CA25EF">
        <w:t>of</w:t>
      </w:r>
      <w:r w:rsidR="000A5C4F">
        <w:t xml:space="preserve"> </w:t>
      </w:r>
      <w:r w:rsidRPr="00CA25EF">
        <w:t>the</w:t>
      </w:r>
      <w:r w:rsidR="000A5C4F">
        <w:t xml:space="preserve"> </w:t>
      </w:r>
      <w:r w:rsidRPr="00CA25EF">
        <w:t>findings</w:t>
      </w:r>
      <w:r w:rsidR="000A5C4F">
        <w:t xml:space="preserve"> </w:t>
      </w:r>
      <w:r w:rsidRPr="00CA25EF">
        <w:t>of</w:t>
      </w:r>
      <w:r w:rsidR="000A5C4F">
        <w:t xml:space="preserve"> </w:t>
      </w:r>
      <w:r w:rsidR="00C22FE4">
        <w:t>these</w:t>
      </w:r>
      <w:r w:rsidR="000A5C4F">
        <w:t xml:space="preserve"> </w:t>
      </w:r>
      <w:r w:rsidR="00C22FE4">
        <w:t>studies</w:t>
      </w:r>
      <w:r w:rsidR="000A5C4F">
        <w:t xml:space="preserve"> </w:t>
      </w:r>
      <w:r w:rsidR="00C22FE4">
        <w:t>is</w:t>
      </w:r>
      <w:r w:rsidR="000A5C4F">
        <w:t xml:space="preserve"> </w:t>
      </w:r>
      <w:r w:rsidR="00C22FE4">
        <w:t>provided</w:t>
      </w:r>
      <w:r w:rsidR="000A5C4F">
        <w:t xml:space="preserve"> </w:t>
      </w:r>
      <w:r w:rsidR="00C22FE4">
        <w:t>below.</w:t>
      </w:r>
    </w:p>
    <w:p w:rsidR="006A1596" w:rsidRPr="006A1596" w:rsidRDefault="006A1596" w:rsidP="007705AA">
      <w:pPr>
        <w:pStyle w:val="Heading4"/>
      </w:pPr>
      <w:r w:rsidRPr="007705AA">
        <w:lastRenderedPageBreak/>
        <w:t>Pharmacokinetics</w:t>
      </w:r>
    </w:p>
    <w:p w:rsidR="006A1596" w:rsidRDefault="006A1596" w:rsidP="00CA25EF">
      <w:pPr>
        <w:pStyle w:val="ListBullet"/>
      </w:pPr>
      <w:r w:rsidRPr="00A061C9">
        <w:t>Steady</w:t>
      </w:r>
      <w:r w:rsidR="000A5C4F">
        <w:t xml:space="preserve"> </w:t>
      </w:r>
      <w:r w:rsidRPr="00A061C9">
        <w:t>state</w:t>
      </w:r>
      <w:r w:rsidR="000A5C4F">
        <w:t xml:space="preserve"> </w:t>
      </w:r>
      <w:r w:rsidRPr="00A061C9">
        <w:t>concentrations</w:t>
      </w:r>
      <w:r w:rsidR="000A5C4F">
        <w:t xml:space="preserve"> </w:t>
      </w:r>
      <w:r w:rsidRPr="00A061C9">
        <w:t>of</w:t>
      </w:r>
      <w:r w:rsidR="000A5C4F">
        <w:t xml:space="preserve"> </w:t>
      </w:r>
      <w:r w:rsidRPr="00A061C9">
        <w:t>alirocumab</w:t>
      </w:r>
      <w:r w:rsidR="000A5C4F">
        <w:t xml:space="preserve"> </w:t>
      </w:r>
      <w:r w:rsidRPr="00A061C9">
        <w:t>dosed</w:t>
      </w:r>
      <w:r w:rsidR="000A5C4F">
        <w:t xml:space="preserve"> </w:t>
      </w:r>
      <w:r w:rsidRPr="00A061C9">
        <w:t>as</w:t>
      </w:r>
      <w:r w:rsidR="000A5C4F">
        <w:t xml:space="preserve"> </w:t>
      </w:r>
      <w:r w:rsidRPr="00A061C9">
        <w:t>150</w:t>
      </w:r>
      <w:r w:rsidR="000A5C4F">
        <w:t xml:space="preserve"> </w:t>
      </w:r>
      <w:r w:rsidR="00224853">
        <w:t>mg</w:t>
      </w:r>
      <w:r w:rsidR="000A5C4F">
        <w:t xml:space="preserve"> </w:t>
      </w:r>
      <w:r w:rsidRPr="00A061C9">
        <w:t>Q4W</w:t>
      </w:r>
      <w:r w:rsidR="000A5C4F">
        <w:t xml:space="preserve"> </w:t>
      </w:r>
      <w:r w:rsidRPr="00A061C9">
        <w:t>or</w:t>
      </w:r>
      <w:r w:rsidR="000A5C4F">
        <w:t xml:space="preserve"> </w:t>
      </w:r>
      <w:r w:rsidRPr="00A061C9">
        <w:t>300</w:t>
      </w:r>
      <w:r w:rsidR="000A5C4F">
        <w:t xml:space="preserve"> </w:t>
      </w:r>
      <w:r w:rsidR="00224853">
        <w:t>mg</w:t>
      </w:r>
      <w:r w:rsidR="000A5C4F">
        <w:t xml:space="preserve"> </w:t>
      </w:r>
      <w:r w:rsidRPr="00A061C9">
        <w:t>Q4W</w:t>
      </w:r>
      <w:r w:rsidR="000A5C4F">
        <w:t xml:space="preserve"> </w:t>
      </w:r>
      <w:r w:rsidRPr="00A061C9">
        <w:t>were</w:t>
      </w:r>
      <w:r w:rsidR="000A5C4F">
        <w:t xml:space="preserve"> </w:t>
      </w:r>
      <w:r w:rsidRPr="00A061C9">
        <w:t>achieved</w:t>
      </w:r>
      <w:r w:rsidR="000A5C4F">
        <w:t xml:space="preserve"> </w:t>
      </w:r>
      <w:r w:rsidRPr="00A061C9">
        <w:t>within</w:t>
      </w:r>
      <w:r w:rsidR="000A5C4F">
        <w:t xml:space="preserve"> </w:t>
      </w:r>
      <w:r w:rsidRPr="00A061C9">
        <w:t>2</w:t>
      </w:r>
      <w:r w:rsidR="000A5C4F">
        <w:t xml:space="preserve"> </w:t>
      </w:r>
      <w:r w:rsidRPr="00A061C9">
        <w:t>or</w:t>
      </w:r>
      <w:r w:rsidR="000A5C4F">
        <w:t xml:space="preserve"> </w:t>
      </w:r>
      <w:r w:rsidRPr="00A061C9">
        <w:t>3</w:t>
      </w:r>
      <w:r w:rsidR="000A5C4F">
        <w:t xml:space="preserve"> </w:t>
      </w:r>
      <w:r w:rsidR="0064697E">
        <w:t>SC</w:t>
      </w:r>
      <w:r w:rsidR="000A5C4F">
        <w:t xml:space="preserve"> </w:t>
      </w:r>
      <w:r w:rsidRPr="00A061C9">
        <w:t>administrations</w:t>
      </w:r>
      <w:r w:rsidR="000A5C4F">
        <w:t xml:space="preserve"> </w:t>
      </w:r>
      <w:r w:rsidRPr="00A061C9">
        <w:t>when</w:t>
      </w:r>
      <w:r w:rsidR="000A5C4F">
        <w:t xml:space="preserve"> </w:t>
      </w:r>
      <w:r w:rsidRPr="00A061C9">
        <w:t>administered</w:t>
      </w:r>
      <w:r w:rsidR="000A5C4F">
        <w:t xml:space="preserve"> </w:t>
      </w:r>
      <w:r w:rsidRPr="00A061C9">
        <w:t>alon</w:t>
      </w:r>
      <w:r w:rsidR="00224853">
        <w:t>e</w:t>
      </w:r>
      <w:r w:rsidR="000A5C4F">
        <w:t xml:space="preserve"> </w:t>
      </w:r>
      <w:r w:rsidR="00224853">
        <w:t>or</w:t>
      </w:r>
      <w:r w:rsidR="000A5C4F">
        <w:t xml:space="preserve"> </w:t>
      </w:r>
      <w:r w:rsidR="00224853">
        <w:t>in</w:t>
      </w:r>
      <w:r w:rsidR="000A5C4F">
        <w:t xml:space="preserve"> </w:t>
      </w:r>
      <w:r w:rsidR="00224853">
        <w:t>combination</w:t>
      </w:r>
      <w:r w:rsidR="000A5C4F">
        <w:t xml:space="preserve"> </w:t>
      </w:r>
      <w:r w:rsidR="00224853">
        <w:t>with</w:t>
      </w:r>
      <w:r w:rsidR="000A5C4F">
        <w:t xml:space="preserve"> </w:t>
      </w:r>
      <w:r w:rsidR="00224853">
        <w:t>statin.</w:t>
      </w:r>
    </w:p>
    <w:p w:rsidR="006A1596" w:rsidRPr="00A061C9" w:rsidRDefault="006A1596" w:rsidP="00CA25EF">
      <w:pPr>
        <w:pStyle w:val="ListBullet"/>
      </w:pPr>
      <w:r>
        <w:t>We</w:t>
      </w:r>
      <w:r w:rsidR="00224853">
        <w:t>ek</w:t>
      </w:r>
      <w:r w:rsidR="000A5C4F">
        <w:t xml:space="preserve"> </w:t>
      </w:r>
      <w:r w:rsidR="00224853">
        <w:t>21</w:t>
      </w:r>
      <w:r w:rsidR="000A5C4F">
        <w:t xml:space="preserve"> </w:t>
      </w:r>
      <w:r w:rsidR="00224853">
        <w:t>m</w:t>
      </w:r>
      <w:r>
        <w:t>edian</w:t>
      </w:r>
      <w:r w:rsidR="000A5C4F">
        <w:t xml:space="preserve"> </w:t>
      </w:r>
      <w:r w:rsidR="007B028C">
        <w:t>maximum</w:t>
      </w:r>
      <w:r w:rsidR="000A5C4F">
        <w:t xml:space="preserve"> </w:t>
      </w:r>
      <w:r w:rsidR="007B028C">
        <w:t>serum</w:t>
      </w:r>
      <w:r w:rsidR="000A5C4F">
        <w:t xml:space="preserve"> </w:t>
      </w:r>
      <w:r w:rsidR="007B028C">
        <w:t>concentration</w:t>
      </w:r>
      <w:r w:rsidR="000A5C4F">
        <w:t xml:space="preserve"> </w:t>
      </w:r>
      <w:r w:rsidR="007B028C">
        <w:t>observed</w:t>
      </w:r>
      <w:r w:rsidR="000A5C4F">
        <w:t xml:space="preserve"> </w:t>
      </w:r>
      <w:r w:rsidR="007B028C">
        <w:t>(</w:t>
      </w:r>
      <w:r w:rsidR="00CE27DF" w:rsidRPr="0050448C">
        <w:t>C</w:t>
      </w:r>
      <w:r w:rsidR="00CE27DF" w:rsidRPr="00CE27DF">
        <w:rPr>
          <w:vertAlign w:val="subscript"/>
        </w:rPr>
        <w:t>max</w:t>
      </w:r>
      <w:r w:rsidR="007B028C">
        <w:t>)</w:t>
      </w:r>
      <w:r w:rsidR="000A5C4F">
        <w:rPr>
          <w:vertAlign w:val="subscript"/>
        </w:rPr>
        <w:t xml:space="preserve"> </w:t>
      </w:r>
      <w:r>
        <w:t>was</w:t>
      </w:r>
      <w:r w:rsidR="000A5C4F">
        <w:t xml:space="preserve"> </w:t>
      </w:r>
      <w:r>
        <w:t>7.41</w:t>
      </w:r>
      <w:r w:rsidR="000A5C4F">
        <w:t xml:space="preserve"> </w:t>
      </w:r>
      <w:r w:rsidR="00224853">
        <w:t>mg</w:t>
      </w:r>
      <w:r>
        <w:t>/L</w:t>
      </w:r>
      <w:r w:rsidR="000A5C4F">
        <w:t xml:space="preserve"> </w:t>
      </w:r>
      <w:r>
        <w:t>(75</w:t>
      </w:r>
      <w:r w:rsidR="000A5C4F">
        <w:t xml:space="preserve"> </w:t>
      </w:r>
      <w:r w:rsidR="00224853">
        <w:t>mg</w:t>
      </w:r>
      <w:r w:rsidR="000A5C4F">
        <w:t xml:space="preserve"> </w:t>
      </w:r>
      <w:r>
        <w:t>Q2W</w:t>
      </w:r>
      <w:r w:rsidR="000A5C4F">
        <w:t xml:space="preserve"> </w:t>
      </w:r>
      <w:r>
        <w:t>(no</w:t>
      </w:r>
      <w:r w:rsidR="000A5C4F">
        <w:t xml:space="preserve"> </w:t>
      </w:r>
      <w:r>
        <w:t>titration)),</w:t>
      </w:r>
      <w:r w:rsidR="000A5C4F">
        <w:t xml:space="preserve"> </w:t>
      </w:r>
      <w:r>
        <w:t>18.3</w:t>
      </w:r>
      <w:r w:rsidR="000A5C4F">
        <w:t xml:space="preserve"> </w:t>
      </w:r>
      <w:r w:rsidR="00224853">
        <w:t>mg/L</w:t>
      </w:r>
      <w:r w:rsidR="000A5C4F">
        <w:t xml:space="preserve"> </w:t>
      </w:r>
      <w:r w:rsidR="00224853">
        <w:t>(150</w:t>
      </w:r>
      <w:r w:rsidR="000A5C4F">
        <w:t xml:space="preserve"> </w:t>
      </w:r>
      <w:r w:rsidR="00224853">
        <w:t>Q2W</w:t>
      </w:r>
      <w:r w:rsidR="000A5C4F">
        <w:t xml:space="preserve"> </w:t>
      </w:r>
      <w:r w:rsidR="00224853">
        <w:t>up-titrated</w:t>
      </w:r>
      <w:r w:rsidR="000A5C4F">
        <w:t xml:space="preserve"> </w:t>
      </w:r>
      <w:r w:rsidR="00224853">
        <w:t>fro</w:t>
      </w:r>
      <w:r>
        <w:t>m</w:t>
      </w:r>
      <w:r w:rsidR="000A5C4F">
        <w:t xml:space="preserve"> </w:t>
      </w:r>
      <w:r>
        <w:t>75</w:t>
      </w:r>
      <w:r w:rsidR="000A5C4F">
        <w:t xml:space="preserve"> </w:t>
      </w:r>
      <w:r w:rsidR="00224853">
        <w:t>mg</w:t>
      </w:r>
      <w:r>
        <w:t>),</w:t>
      </w:r>
      <w:r w:rsidR="000A5C4F">
        <w:t xml:space="preserve"> </w:t>
      </w:r>
      <w:r>
        <w:t>29.5</w:t>
      </w:r>
      <w:r w:rsidR="000A5C4F">
        <w:t xml:space="preserve"> </w:t>
      </w:r>
      <w:r w:rsidR="00224853">
        <w:t>mg</w:t>
      </w:r>
      <w:r>
        <w:t>/L</w:t>
      </w:r>
      <w:r w:rsidR="000A5C4F">
        <w:t xml:space="preserve"> </w:t>
      </w:r>
      <w:r>
        <w:t>(300</w:t>
      </w:r>
      <w:r w:rsidR="000A5C4F">
        <w:t xml:space="preserve"> </w:t>
      </w:r>
      <w:r w:rsidR="00224853">
        <w:t>mg</w:t>
      </w:r>
      <w:r w:rsidR="000A5C4F">
        <w:t xml:space="preserve"> </w:t>
      </w:r>
      <w:r>
        <w:t>Q4W),</w:t>
      </w:r>
      <w:r w:rsidR="000A5C4F">
        <w:t xml:space="preserve"> </w:t>
      </w:r>
      <w:r>
        <w:t>11.8</w:t>
      </w:r>
      <w:r w:rsidR="000A5C4F">
        <w:t xml:space="preserve"> </w:t>
      </w:r>
      <w:r w:rsidR="00224853">
        <w:t>mg</w:t>
      </w:r>
      <w:r>
        <w:t>/L</w:t>
      </w:r>
      <w:r w:rsidR="000A5C4F">
        <w:t xml:space="preserve"> </w:t>
      </w:r>
      <w:r>
        <w:t>(150</w:t>
      </w:r>
      <w:r w:rsidR="000A5C4F">
        <w:t xml:space="preserve"> </w:t>
      </w:r>
      <w:r w:rsidR="00224853">
        <w:t>mg</w:t>
      </w:r>
      <w:r w:rsidR="000A5C4F">
        <w:t xml:space="preserve"> </w:t>
      </w:r>
      <w:r>
        <w:t>up-titrated</w:t>
      </w:r>
      <w:r w:rsidR="000A5C4F">
        <w:t xml:space="preserve"> </w:t>
      </w:r>
      <w:r>
        <w:t>from</w:t>
      </w:r>
      <w:r w:rsidR="000A5C4F">
        <w:t xml:space="preserve"> </w:t>
      </w:r>
      <w:r>
        <w:t>300</w:t>
      </w:r>
      <w:r w:rsidR="000A5C4F">
        <w:t xml:space="preserve"> </w:t>
      </w:r>
      <w:r w:rsidR="00224853">
        <w:t>mg</w:t>
      </w:r>
      <w:r w:rsidR="000A5C4F">
        <w:t xml:space="preserve"> </w:t>
      </w:r>
      <w:r>
        <w:t>Q4W).</w:t>
      </w:r>
      <w:r w:rsidR="000A5C4F">
        <w:t xml:space="preserve"> </w:t>
      </w:r>
      <w:r w:rsidRPr="00427C41">
        <w:t>This</w:t>
      </w:r>
      <w:r w:rsidR="000A5C4F">
        <w:t xml:space="preserve"> </w:t>
      </w:r>
      <w:r w:rsidRPr="00427C41">
        <w:t>increased</w:t>
      </w:r>
      <w:r w:rsidR="000A5C4F">
        <w:t xml:space="preserve"> </w:t>
      </w:r>
      <w:r w:rsidRPr="00427C41">
        <w:t>concentration</w:t>
      </w:r>
      <w:r w:rsidR="000A5C4F">
        <w:t xml:space="preserve"> </w:t>
      </w:r>
      <w:r w:rsidRPr="00427C41">
        <w:t>was</w:t>
      </w:r>
      <w:r w:rsidR="000A5C4F">
        <w:t xml:space="preserve"> </w:t>
      </w:r>
      <w:r w:rsidRPr="00427C41">
        <w:t>likely</w:t>
      </w:r>
      <w:r w:rsidR="000A5C4F">
        <w:t xml:space="preserve"> </w:t>
      </w:r>
      <w:r w:rsidRPr="00427C41">
        <w:t>to</w:t>
      </w:r>
      <w:r w:rsidR="000A5C4F">
        <w:t xml:space="preserve"> </w:t>
      </w:r>
      <w:r w:rsidRPr="00427C41">
        <w:t>saturate</w:t>
      </w:r>
      <w:r w:rsidR="000A5C4F">
        <w:t xml:space="preserve"> </w:t>
      </w:r>
      <w:r w:rsidRPr="00427C41">
        <w:t>the</w:t>
      </w:r>
      <w:r w:rsidR="000A5C4F">
        <w:t xml:space="preserve"> </w:t>
      </w:r>
      <w:r w:rsidRPr="00427C41">
        <w:t>target</w:t>
      </w:r>
      <w:r w:rsidR="000A5C4F">
        <w:t xml:space="preserve"> </w:t>
      </w:r>
      <w:r w:rsidRPr="00427C41">
        <w:t>and</w:t>
      </w:r>
      <w:r w:rsidR="000A5C4F">
        <w:t xml:space="preserve"> </w:t>
      </w:r>
      <w:r w:rsidRPr="00427C41">
        <w:t>was</w:t>
      </w:r>
      <w:r w:rsidR="000A5C4F">
        <w:t xml:space="preserve"> </w:t>
      </w:r>
      <w:r w:rsidRPr="00427C41">
        <w:t>felt</w:t>
      </w:r>
      <w:r w:rsidR="000A5C4F">
        <w:t xml:space="preserve"> </w:t>
      </w:r>
      <w:r w:rsidRPr="00427C41">
        <w:t>by</w:t>
      </w:r>
      <w:r w:rsidR="000A5C4F">
        <w:t xml:space="preserve"> </w:t>
      </w:r>
      <w:r w:rsidRPr="00427C41">
        <w:t>the</w:t>
      </w:r>
      <w:r w:rsidR="000A5C4F">
        <w:t xml:space="preserve"> </w:t>
      </w:r>
      <w:r w:rsidRPr="00427C41">
        <w:t>sponsor</w:t>
      </w:r>
      <w:r w:rsidR="000A5C4F">
        <w:t xml:space="preserve"> </w:t>
      </w:r>
      <w:r w:rsidRPr="00427C41">
        <w:t>to</w:t>
      </w:r>
      <w:r w:rsidR="000A5C4F">
        <w:t xml:space="preserve"> </w:t>
      </w:r>
      <w:r w:rsidRPr="00427C41">
        <w:t>be</w:t>
      </w:r>
      <w:r w:rsidR="000A5C4F">
        <w:t xml:space="preserve"> </w:t>
      </w:r>
      <w:r w:rsidRPr="00427C41">
        <w:t>unlikely</w:t>
      </w:r>
      <w:r w:rsidR="000A5C4F">
        <w:t xml:space="preserve"> </w:t>
      </w:r>
      <w:r w:rsidRPr="00427C41">
        <w:t>to</w:t>
      </w:r>
      <w:r w:rsidR="000A5C4F">
        <w:t xml:space="preserve"> </w:t>
      </w:r>
      <w:r w:rsidRPr="00427C41">
        <w:t>impact</w:t>
      </w:r>
      <w:r w:rsidR="000A5C4F">
        <w:t xml:space="preserve"> </w:t>
      </w:r>
      <w:r w:rsidRPr="00427C41">
        <w:t>efficacy</w:t>
      </w:r>
      <w:r w:rsidR="000A5C4F">
        <w:t xml:space="preserve"> </w:t>
      </w:r>
      <w:r w:rsidRPr="00427C41">
        <w:t>or</w:t>
      </w:r>
      <w:r w:rsidR="000A5C4F">
        <w:t xml:space="preserve"> </w:t>
      </w:r>
      <w:r w:rsidRPr="00427C41">
        <w:t>safety</w:t>
      </w:r>
      <w:r w:rsidR="00224853">
        <w:t>.</w:t>
      </w:r>
    </w:p>
    <w:p w:rsidR="006A1596" w:rsidRPr="00427C41" w:rsidRDefault="006A1596" w:rsidP="00CA25EF">
      <w:pPr>
        <w:pStyle w:val="ListBullet"/>
      </w:pPr>
      <w:r w:rsidRPr="00A061C9">
        <w:t>The</w:t>
      </w:r>
      <w:r w:rsidR="000A5C4F">
        <w:t xml:space="preserve"> </w:t>
      </w:r>
      <w:r w:rsidRPr="00A061C9">
        <w:t>modelling</w:t>
      </w:r>
      <w:r w:rsidR="000A5C4F">
        <w:t xml:space="preserve"> </w:t>
      </w:r>
      <w:r w:rsidRPr="00A061C9">
        <w:t>showed</w:t>
      </w:r>
      <w:r w:rsidR="000A5C4F">
        <w:t xml:space="preserve"> </w:t>
      </w:r>
      <w:r w:rsidRPr="00A061C9">
        <w:t>similar</w:t>
      </w:r>
      <w:r w:rsidR="000A5C4F">
        <w:t xml:space="preserve"> </w:t>
      </w:r>
      <w:r w:rsidRPr="00A061C9">
        <w:t>(within</w:t>
      </w:r>
      <w:r w:rsidR="000A5C4F">
        <w:t xml:space="preserve"> </w:t>
      </w:r>
      <w:r w:rsidRPr="00A061C9">
        <w:t>4%)</w:t>
      </w:r>
      <w:r w:rsidR="000A5C4F">
        <w:t xml:space="preserve"> </w:t>
      </w:r>
      <w:r w:rsidRPr="00A061C9">
        <w:t>monthly</w:t>
      </w:r>
      <w:r w:rsidR="000A5C4F">
        <w:t xml:space="preserve"> </w:t>
      </w:r>
      <w:r w:rsidRPr="00A061C9">
        <w:t>exposures</w:t>
      </w:r>
      <w:r w:rsidR="000A5C4F">
        <w:t xml:space="preserve"> </w:t>
      </w:r>
      <w:r w:rsidRPr="00A061C9">
        <w:t>in</w:t>
      </w:r>
      <w:r w:rsidR="000A5C4F">
        <w:t xml:space="preserve"> </w:t>
      </w:r>
      <w:r w:rsidRPr="00A061C9">
        <w:t>patients</w:t>
      </w:r>
      <w:r w:rsidR="000A5C4F">
        <w:t xml:space="preserve"> </w:t>
      </w:r>
      <w:r w:rsidRPr="00A061C9">
        <w:t>taking</w:t>
      </w:r>
      <w:r w:rsidR="000A5C4F">
        <w:t xml:space="preserve"> </w:t>
      </w:r>
      <w:r w:rsidRPr="00A061C9">
        <w:t>300</w:t>
      </w:r>
      <w:r w:rsidR="000A5C4F">
        <w:t xml:space="preserve"> </w:t>
      </w:r>
      <w:r w:rsidR="00224853">
        <w:t>mg</w:t>
      </w:r>
      <w:r w:rsidR="000A5C4F">
        <w:t xml:space="preserve"> </w:t>
      </w:r>
      <w:r w:rsidRPr="00A061C9">
        <w:t>Q4W</w:t>
      </w:r>
      <w:r w:rsidR="000A5C4F">
        <w:t xml:space="preserve"> </w:t>
      </w:r>
      <w:r w:rsidRPr="00A061C9">
        <w:t>and</w:t>
      </w:r>
      <w:r w:rsidR="000A5C4F">
        <w:t xml:space="preserve"> </w:t>
      </w:r>
      <w:r w:rsidRPr="00A061C9">
        <w:t>150</w:t>
      </w:r>
      <w:r w:rsidR="000A5C4F">
        <w:t xml:space="preserve"> </w:t>
      </w:r>
      <w:r w:rsidR="00224853">
        <w:t>mg</w:t>
      </w:r>
      <w:r w:rsidR="000A5C4F">
        <w:t xml:space="preserve"> </w:t>
      </w:r>
      <w:r w:rsidRPr="00A061C9">
        <w:t>Q2W,</w:t>
      </w:r>
      <w:r w:rsidR="000A5C4F">
        <w:t xml:space="preserve"> </w:t>
      </w:r>
      <w:r w:rsidRPr="00A061C9">
        <w:t>and</w:t>
      </w:r>
      <w:r w:rsidR="000A5C4F">
        <w:t xml:space="preserve"> </w:t>
      </w:r>
      <w:r>
        <w:t>comparing</w:t>
      </w:r>
      <w:r w:rsidR="000A5C4F">
        <w:t xml:space="preserve"> </w:t>
      </w:r>
      <w:r>
        <w:t>previous</w:t>
      </w:r>
      <w:r w:rsidR="000A5C4F">
        <w:t xml:space="preserve"> </w:t>
      </w:r>
      <w:r>
        <w:t>studies</w:t>
      </w:r>
      <w:r w:rsidR="000A5C4F">
        <w:t xml:space="preserve"> </w:t>
      </w:r>
      <w:r>
        <w:t>monthly</w:t>
      </w:r>
      <w:r w:rsidR="000A5C4F">
        <w:t xml:space="preserve"> </w:t>
      </w:r>
      <w:r>
        <w:t>exposure</w:t>
      </w:r>
      <w:r w:rsidR="000A5C4F">
        <w:t xml:space="preserve"> </w:t>
      </w:r>
      <w:r w:rsidRPr="00A061C9">
        <w:t>in</w:t>
      </w:r>
      <w:r w:rsidR="000A5C4F">
        <w:t xml:space="preserve"> </w:t>
      </w:r>
      <w:r w:rsidRPr="00A061C9">
        <w:t>the</w:t>
      </w:r>
      <w:r w:rsidR="000A5C4F">
        <w:t xml:space="preserve"> </w:t>
      </w:r>
      <w:r w:rsidRPr="00A061C9">
        <w:t>300</w:t>
      </w:r>
      <w:r w:rsidR="000A5C4F">
        <w:t xml:space="preserve"> </w:t>
      </w:r>
      <w:r w:rsidR="00224853">
        <w:t>mg</w:t>
      </w:r>
      <w:r w:rsidR="000A5C4F">
        <w:t xml:space="preserve"> </w:t>
      </w:r>
      <w:r w:rsidRPr="00A061C9">
        <w:t>Q4W</w:t>
      </w:r>
      <w:r w:rsidR="000A5C4F">
        <w:t xml:space="preserve"> </w:t>
      </w:r>
      <w:r>
        <w:t>was</w:t>
      </w:r>
      <w:r w:rsidR="000A5C4F">
        <w:t xml:space="preserve"> </w:t>
      </w:r>
      <w:r w:rsidRPr="00A061C9">
        <w:t>1.1</w:t>
      </w:r>
      <w:r w:rsidR="000A5C4F">
        <w:t xml:space="preserve"> </w:t>
      </w:r>
      <w:r w:rsidRPr="00A061C9">
        <w:t>to</w:t>
      </w:r>
      <w:r w:rsidR="000A5C4F">
        <w:t xml:space="preserve"> </w:t>
      </w:r>
      <w:r w:rsidRPr="00A061C9">
        <w:t>1.3</w:t>
      </w:r>
      <w:r w:rsidR="000A5C4F">
        <w:t xml:space="preserve"> </w:t>
      </w:r>
      <w:r w:rsidRPr="00A061C9">
        <w:t>fold</w:t>
      </w:r>
      <w:r w:rsidR="000A5C4F">
        <w:t xml:space="preserve"> </w:t>
      </w:r>
      <w:r w:rsidRPr="00A061C9">
        <w:t>greater</w:t>
      </w:r>
      <w:r w:rsidR="000A5C4F">
        <w:t xml:space="preserve"> </w:t>
      </w:r>
      <w:r w:rsidRPr="00A061C9">
        <w:t>than</w:t>
      </w:r>
      <w:r w:rsidR="000A5C4F">
        <w:t xml:space="preserve"> </w:t>
      </w:r>
      <w:r>
        <w:t>fortnightly</w:t>
      </w:r>
      <w:r w:rsidR="000A5C4F">
        <w:t xml:space="preserve"> </w:t>
      </w:r>
      <w:r>
        <w:t>exposures</w:t>
      </w:r>
      <w:r w:rsidR="000A5C4F">
        <w:t xml:space="preserve"> </w:t>
      </w:r>
      <w:r>
        <w:t>in</w:t>
      </w:r>
      <w:r w:rsidR="000A5C4F">
        <w:t xml:space="preserve"> </w:t>
      </w:r>
      <w:r w:rsidRPr="00A061C9">
        <w:t>150</w:t>
      </w:r>
      <w:r w:rsidR="000A5C4F">
        <w:t xml:space="preserve"> </w:t>
      </w:r>
      <w:r w:rsidR="00224853">
        <w:t>mg</w:t>
      </w:r>
      <w:r w:rsidR="000A5C4F">
        <w:t xml:space="preserve"> </w:t>
      </w:r>
      <w:r w:rsidRPr="00A061C9">
        <w:t>Q2W</w:t>
      </w:r>
      <w:r w:rsidR="000A5C4F">
        <w:t xml:space="preserve"> </w:t>
      </w:r>
      <w:r>
        <w:t>dosing,</w:t>
      </w:r>
      <w:r w:rsidR="000A5C4F">
        <w:t xml:space="preserve"> </w:t>
      </w:r>
      <w:r w:rsidRPr="00427C41">
        <w:t>consistent</w:t>
      </w:r>
      <w:r w:rsidR="000A5C4F">
        <w:t xml:space="preserve"> </w:t>
      </w:r>
      <w:r w:rsidRPr="00427C41">
        <w:t>with</w:t>
      </w:r>
      <w:r w:rsidR="000A5C4F">
        <w:t xml:space="preserve"> </w:t>
      </w:r>
      <w:r w:rsidRPr="00427C41">
        <w:t>linear</w:t>
      </w:r>
      <w:r w:rsidR="000A5C4F">
        <w:t xml:space="preserve"> </w:t>
      </w:r>
      <w:r w:rsidRPr="00427C41">
        <w:t>kinetics</w:t>
      </w:r>
      <w:r w:rsidR="000A5C4F">
        <w:t xml:space="preserve"> </w:t>
      </w:r>
      <w:r w:rsidRPr="00427C41">
        <w:t>when</w:t>
      </w:r>
      <w:r w:rsidR="000A5C4F">
        <w:t xml:space="preserve"> </w:t>
      </w:r>
      <w:r w:rsidRPr="00427C41">
        <w:t>the</w:t>
      </w:r>
      <w:r w:rsidR="000A5C4F">
        <w:t xml:space="preserve"> </w:t>
      </w:r>
      <w:r w:rsidRPr="00427C41">
        <w:t>target</w:t>
      </w:r>
      <w:r w:rsidR="000A5C4F">
        <w:t xml:space="preserve"> </w:t>
      </w:r>
      <w:r w:rsidRPr="00427C41">
        <w:t>is</w:t>
      </w:r>
      <w:r w:rsidR="000A5C4F">
        <w:t xml:space="preserve"> </w:t>
      </w:r>
      <w:r w:rsidRPr="00427C41">
        <w:t>saturated</w:t>
      </w:r>
      <w:r>
        <w:t>.</w:t>
      </w:r>
    </w:p>
    <w:p w:rsidR="006A1596" w:rsidRPr="00A061C9" w:rsidRDefault="006A1596" w:rsidP="00CA25EF">
      <w:pPr>
        <w:pStyle w:val="ListBullet"/>
      </w:pPr>
      <w:r w:rsidRPr="00A061C9">
        <w:t>In</w:t>
      </w:r>
      <w:r w:rsidR="000A5C4F">
        <w:t xml:space="preserve"> </w:t>
      </w:r>
      <w:r w:rsidRPr="00A061C9">
        <w:t>combination</w:t>
      </w:r>
      <w:r w:rsidR="000A5C4F">
        <w:t xml:space="preserve"> </w:t>
      </w:r>
      <w:r w:rsidRPr="00A061C9">
        <w:t>with</w:t>
      </w:r>
      <w:r w:rsidR="000A5C4F">
        <w:t xml:space="preserve"> </w:t>
      </w:r>
      <w:r w:rsidRPr="00A061C9">
        <w:t>statins</w:t>
      </w:r>
      <w:r w:rsidR="000A5C4F">
        <w:t xml:space="preserve"> </w:t>
      </w:r>
      <w:r>
        <w:t>target</w:t>
      </w:r>
      <w:r w:rsidR="000A5C4F">
        <w:t xml:space="preserve"> </w:t>
      </w:r>
      <w:r>
        <w:t>mediated</w:t>
      </w:r>
      <w:r w:rsidR="000A5C4F">
        <w:t xml:space="preserve"> </w:t>
      </w:r>
      <w:r>
        <w:t>clearance</w:t>
      </w:r>
      <w:r w:rsidR="000A5C4F">
        <w:t xml:space="preserve"> </w:t>
      </w:r>
      <w:r w:rsidRPr="00A061C9">
        <w:t>is</w:t>
      </w:r>
      <w:r w:rsidR="000A5C4F">
        <w:t xml:space="preserve"> </w:t>
      </w:r>
      <w:r w:rsidRPr="00A061C9">
        <w:t>more</w:t>
      </w:r>
      <w:r w:rsidR="000A5C4F">
        <w:t xml:space="preserve"> </w:t>
      </w:r>
      <w:r w:rsidRPr="00A061C9">
        <w:t>marked,</w:t>
      </w:r>
      <w:r w:rsidR="000A5C4F">
        <w:t xml:space="preserve"> </w:t>
      </w:r>
      <w:r w:rsidRPr="00A061C9">
        <w:t>with</w:t>
      </w:r>
      <w:r w:rsidR="000A5C4F">
        <w:t xml:space="preserve"> </w:t>
      </w:r>
      <w:r w:rsidRPr="00A061C9">
        <w:t>a</w:t>
      </w:r>
      <w:r w:rsidR="000A5C4F">
        <w:t xml:space="preserve"> </w:t>
      </w:r>
      <w:r w:rsidRPr="00A061C9">
        <w:t>30%</w:t>
      </w:r>
      <w:r w:rsidR="000A5C4F">
        <w:t xml:space="preserve"> </w:t>
      </w:r>
      <w:r w:rsidRPr="00A061C9">
        <w:t>decrease</w:t>
      </w:r>
      <w:r w:rsidR="000A5C4F">
        <w:t xml:space="preserve"> </w:t>
      </w:r>
      <w:r w:rsidRPr="00A061C9">
        <w:t>in</w:t>
      </w:r>
      <w:r w:rsidR="000A5C4F">
        <w:t xml:space="preserve"> </w:t>
      </w:r>
      <w:r w:rsidRPr="00A061C9">
        <w:t>steady</w:t>
      </w:r>
      <w:r w:rsidR="000A5C4F">
        <w:t xml:space="preserve"> </w:t>
      </w:r>
      <w:r w:rsidRPr="00A061C9">
        <w:t>state</w:t>
      </w:r>
      <w:r w:rsidR="000A5C4F">
        <w:t xml:space="preserve"> </w:t>
      </w:r>
      <w:r w:rsidRPr="00A061C9">
        <w:t>exposure</w:t>
      </w:r>
      <w:r w:rsidR="000A5C4F">
        <w:t xml:space="preserve"> </w:t>
      </w:r>
      <w:r w:rsidRPr="00A061C9">
        <w:t>for</w:t>
      </w:r>
      <w:r w:rsidR="000A5C4F">
        <w:t xml:space="preserve"> </w:t>
      </w:r>
      <w:r w:rsidRPr="00A061C9">
        <w:t>Q2W</w:t>
      </w:r>
      <w:r w:rsidR="000A5C4F">
        <w:t xml:space="preserve"> </w:t>
      </w:r>
      <w:r w:rsidRPr="00A061C9">
        <w:t>and</w:t>
      </w:r>
      <w:r w:rsidR="000A5C4F">
        <w:t xml:space="preserve"> </w:t>
      </w:r>
      <w:r w:rsidRPr="00A061C9">
        <w:t>Q4W</w:t>
      </w:r>
      <w:r w:rsidR="000A5C4F">
        <w:t xml:space="preserve"> </w:t>
      </w:r>
      <w:r w:rsidRPr="00A061C9">
        <w:t>dosing.</w:t>
      </w:r>
    </w:p>
    <w:p w:rsidR="006A1596" w:rsidRPr="00A061C9" w:rsidRDefault="006A1596" w:rsidP="00CA25EF">
      <w:pPr>
        <w:pStyle w:val="ListBullet"/>
      </w:pPr>
      <w:r w:rsidRPr="00A061C9">
        <w:t>There</w:t>
      </w:r>
      <w:r w:rsidR="000A5C4F">
        <w:t xml:space="preserve"> </w:t>
      </w:r>
      <w:r w:rsidRPr="00A061C9">
        <w:t>was</w:t>
      </w:r>
      <w:r w:rsidR="000A5C4F">
        <w:t xml:space="preserve"> </w:t>
      </w:r>
      <w:r w:rsidRPr="00A061C9">
        <w:t>no</w:t>
      </w:r>
      <w:r w:rsidR="000A5C4F">
        <w:t xml:space="preserve"> </w:t>
      </w:r>
      <w:r w:rsidRPr="00A061C9">
        <w:t>evidence</w:t>
      </w:r>
      <w:r w:rsidR="000A5C4F">
        <w:t xml:space="preserve"> </w:t>
      </w:r>
      <w:r w:rsidRPr="00A061C9">
        <w:t>of</w:t>
      </w:r>
      <w:r w:rsidR="000A5C4F">
        <w:t xml:space="preserve"> </w:t>
      </w:r>
      <w:r w:rsidRPr="00A061C9">
        <w:t>accumulation</w:t>
      </w:r>
      <w:r w:rsidR="000A5C4F">
        <w:t xml:space="preserve"> </w:t>
      </w:r>
      <w:r w:rsidRPr="00A061C9">
        <w:t>in</w:t>
      </w:r>
      <w:r w:rsidR="000A5C4F">
        <w:t xml:space="preserve"> </w:t>
      </w:r>
      <w:r w:rsidRPr="00A061C9">
        <w:t>any</w:t>
      </w:r>
      <w:r w:rsidR="000A5C4F">
        <w:t xml:space="preserve"> </w:t>
      </w:r>
      <w:r w:rsidRPr="00A061C9">
        <w:t>of</w:t>
      </w:r>
      <w:r w:rsidR="000A5C4F">
        <w:t xml:space="preserve"> </w:t>
      </w:r>
      <w:r w:rsidRPr="00A061C9">
        <w:t>the</w:t>
      </w:r>
      <w:r w:rsidR="000A5C4F">
        <w:t xml:space="preserve"> </w:t>
      </w:r>
      <w:r w:rsidR="00224853">
        <w:t>dosage</w:t>
      </w:r>
      <w:r w:rsidR="000A5C4F">
        <w:t xml:space="preserve"> </w:t>
      </w:r>
      <w:r w:rsidR="00224853">
        <w:t>regimens</w:t>
      </w:r>
      <w:r w:rsidR="000A5C4F">
        <w:t xml:space="preserve"> </w:t>
      </w:r>
      <w:r w:rsidR="00224853">
        <w:t>tested</w:t>
      </w:r>
      <w:r w:rsidR="000A5C4F">
        <w:t xml:space="preserve"> </w:t>
      </w:r>
      <w:r w:rsidR="00224853">
        <w:t>between</w:t>
      </w:r>
      <w:r w:rsidR="000A5C4F">
        <w:t xml:space="preserve"> </w:t>
      </w:r>
      <w:r w:rsidR="00224853">
        <w:t>W</w:t>
      </w:r>
      <w:r w:rsidRPr="00A061C9">
        <w:t>eeks</w:t>
      </w:r>
      <w:r w:rsidR="000A5C4F">
        <w:t xml:space="preserve"> </w:t>
      </w:r>
      <w:r w:rsidRPr="00A061C9">
        <w:t>2</w:t>
      </w:r>
      <w:r w:rsidR="00224853">
        <w:t>0</w:t>
      </w:r>
      <w:r w:rsidR="000A5C4F">
        <w:t xml:space="preserve"> </w:t>
      </w:r>
      <w:r w:rsidR="00224853">
        <w:t>and</w:t>
      </w:r>
      <w:r w:rsidR="000A5C4F">
        <w:t xml:space="preserve"> </w:t>
      </w:r>
      <w:r w:rsidR="00224853">
        <w:t>24</w:t>
      </w:r>
      <w:r w:rsidR="000A5C4F">
        <w:t xml:space="preserve"> </w:t>
      </w:r>
      <w:r w:rsidR="00224853">
        <w:t>in</w:t>
      </w:r>
      <w:r w:rsidR="000A5C4F">
        <w:t xml:space="preserve"> </w:t>
      </w:r>
      <w:r w:rsidR="006E505D">
        <w:t>Study</w:t>
      </w:r>
      <w:r w:rsidR="000A5C4F">
        <w:t xml:space="preserve"> </w:t>
      </w:r>
      <w:r w:rsidR="00224853">
        <w:t>R727-CL-1308.</w:t>
      </w:r>
    </w:p>
    <w:p w:rsidR="006A1596" w:rsidRPr="00A061C9" w:rsidRDefault="006A1596" w:rsidP="00CA25EF">
      <w:pPr>
        <w:pStyle w:val="ListBullet"/>
      </w:pPr>
      <w:r>
        <w:t>P</w:t>
      </w:r>
      <w:r w:rsidRPr="00A061C9">
        <w:t>rior</w:t>
      </w:r>
      <w:r w:rsidR="000A5C4F">
        <w:t xml:space="preserve"> </w:t>
      </w:r>
      <w:r w:rsidRPr="00A061C9">
        <w:t>to</w:t>
      </w:r>
      <w:r w:rsidR="000A5C4F">
        <w:t xml:space="preserve"> </w:t>
      </w:r>
      <w:r w:rsidR="00C4778C">
        <w:t>up</w:t>
      </w:r>
      <w:r w:rsidR="000A5C4F">
        <w:t xml:space="preserve"> </w:t>
      </w:r>
      <w:r w:rsidR="00C4778C">
        <w:t>titration</w:t>
      </w:r>
      <w:r w:rsidR="000A5C4F">
        <w:t xml:space="preserve"> </w:t>
      </w:r>
      <w:r w:rsidRPr="00A061C9">
        <w:t>the</w:t>
      </w:r>
      <w:r w:rsidR="000A5C4F">
        <w:t xml:space="preserve"> </w:t>
      </w:r>
      <w:r w:rsidRPr="00A061C9">
        <w:t>average</w:t>
      </w:r>
      <w:r w:rsidR="000A5C4F">
        <w:t xml:space="preserve"> </w:t>
      </w:r>
      <w:r w:rsidRPr="00A061C9">
        <w:t>C</w:t>
      </w:r>
      <w:r w:rsidR="000A5C4F">
        <w:t xml:space="preserve"> </w:t>
      </w:r>
      <w:r w:rsidRPr="00A061C9">
        <w:t>trough</w:t>
      </w:r>
      <w:r w:rsidR="000A5C4F">
        <w:t xml:space="preserve"> </w:t>
      </w:r>
      <w:r w:rsidRPr="00A061C9">
        <w:t>in</w:t>
      </w:r>
      <w:r w:rsidR="000A5C4F">
        <w:t xml:space="preserve"> </w:t>
      </w:r>
      <w:r w:rsidRPr="00A061C9">
        <w:t>the</w:t>
      </w:r>
      <w:r w:rsidR="000A5C4F">
        <w:t xml:space="preserve"> </w:t>
      </w:r>
      <w:r w:rsidRPr="00A061C9">
        <w:t>non-up-titrated</w:t>
      </w:r>
      <w:r w:rsidR="000A5C4F">
        <w:t xml:space="preserve"> </w:t>
      </w:r>
      <w:r w:rsidRPr="00A061C9">
        <w:t>groups</w:t>
      </w:r>
      <w:r w:rsidR="000A5C4F">
        <w:t xml:space="preserve"> </w:t>
      </w:r>
      <w:r w:rsidRPr="00A061C9">
        <w:t>tended</w:t>
      </w:r>
      <w:r w:rsidR="000A5C4F">
        <w:t xml:space="preserve"> </w:t>
      </w:r>
      <w:r w:rsidRPr="00A061C9">
        <w:t>to</w:t>
      </w:r>
      <w:r w:rsidR="000A5C4F">
        <w:t xml:space="preserve"> </w:t>
      </w:r>
      <w:r w:rsidRPr="00A061C9">
        <w:t>be</w:t>
      </w:r>
      <w:r w:rsidR="000A5C4F">
        <w:t xml:space="preserve"> </w:t>
      </w:r>
      <w:r w:rsidRPr="00A061C9">
        <w:t>higher</w:t>
      </w:r>
      <w:r w:rsidR="000A5C4F">
        <w:t xml:space="preserve"> </w:t>
      </w:r>
      <w:r w:rsidRPr="00A061C9">
        <w:t>at</w:t>
      </w:r>
      <w:r w:rsidR="000A5C4F">
        <w:t xml:space="preserve"> </w:t>
      </w:r>
      <w:r w:rsidRPr="00A061C9">
        <w:t>Week</w:t>
      </w:r>
      <w:r w:rsidR="000A5C4F">
        <w:t xml:space="preserve"> </w:t>
      </w:r>
      <w:r w:rsidRPr="00A061C9">
        <w:t>8</w:t>
      </w:r>
      <w:r w:rsidR="000A5C4F">
        <w:t xml:space="preserve"> </w:t>
      </w:r>
      <w:r w:rsidRPr="00A061C9">
        <w:t>than</w:t>
      </w:r>
      <w:r w:rsidR="000A5C4F">
        <w:t xml:space="preserve"> </w:t>
      </w:r>
      <w:r w:rsidRPr="00A061C9">
        <w:t>the</w:t>
      </w:r>
      <w:r w:rsidR="000A5C4F">
        <w:t xml:space="preserve"> </w:t>
      </w:r>
      <w:r w:rsidRPr="00A061C9">
        <w:t>up-titrated</w:t>
      </w:r>
      <w:r w:rsidR="000A5C4F">
        <w:t xml:space="preserve"> </w:t>
      </w:r>
      <w:r w:rsidRPr="00A061C9">
        <w:t>groups</w:t>
      </w:r>
      <w:r w:rsidR="00224853">
        <w:t>.</w:t>
      </w:r>
    </w:p>
    <w:p w:rsidR="006A1596" w:rsidRPr="00A061C9" w:rsidRDefault="006A1596" w:rsidP="00CA25EF">
      <w:pPr>
        <w:pStyle w:val="ListBullet"/>
      </w:pPr>
      <w:r w:rsidRPr="00A061C9">
        <w:t>PopPK</w:t>
      </w:r>
      <w:r w:rsidR="000A5C4F">
        <w:t xml:space="preserve"> </w:t>
      </w:r>
      <w:r w:rsidRPr="00A061C9">
        <w:t>modelling</w:t>
      </w:r>
      <w:r w:rsidR="000A5C4F">
        <w:t xml:space="preserve"> </w:t>
      </w:r>
      <w:r w:rsidRPr="00A061C9">
        <w:t>showed</w:t>
      </w:r>
      <w:r w:rsidR="000A5C4F">
        <w:t xml:space="preserve"> </w:t>
      </w:r>
      <w:r w:rsidRPr="00A061C9">
        <w:t>the</w:t>
      </w:r>
      <w:r w:rsidR="000A5C4F">
        <w:t xml:space="preserve"> </w:t>
      </w:r>
      <w:r w:rsidRPr="00A061C9">
        <w:t>pharmacokinetics</w:t>
      </w:r>
      <w:r w:rsidR="000A5C4F">
        <w:t xml:space="preserve"> </w:t>
      </w:r>
      <w:r w:rsidRPr="00A061C9">
        <w:t>of</w:t>
      </w:r>
      <w:r w:rsidR="000A5C4F">
        <w:t xml:space="preserve"> </w:t>
      </w:r>
      <w:r w:rsidRPr="00A061C9">
        <w:t>alirocumab</w:t>
      </w:r>
      <w:r w:rsidR="000A5C4F">
        <w:t xml:space="preserve"> </w:t>
      </w:r>
      <w:r w:rsidRPr="00A061C9">
        <w:t>is</w:t>
      </w:r>
      <w:r w:rsidR="000A5C4F">
        <w:t xml:space="preserve"> </w:t>
      </w:r>
      <w:r w:rsidRPr="00A061C9">
        <w:t>best</w:t>
      </w:r>
      <w:r w:rsidR="000A5C4F">
        <w:t xml:space="preserve"> </w:t>
      </w:r>
      <w:r w:rsidRPr="00A061C9">
        <w:t>described</w:t>
      </w:r>
      <w:r w:rsidR="000A5C4F">
        <w:t xml:space="preserve"> </w:t>
      </w:r>
      <w:r w:rsidRPr="00A061C9">
        <w:t>as</w:t>
      </w:r>
      <w:r w:rsidR="000A5C4F">
        <w:t xml:space="preserve"> </w:t>
      </w:r>
      <w:r w:rsidRPr="00A061C9">
        <w:t>non-linear,</w:t>
      </w:r>
      <w:r w:rsidR="000A5C4F">
        <w:t xml:space="preserve"> </w:t>
      </w:r>
      <w:r w:rsidRPr="00A061C9">
        <w:t>with</w:t>
      </w:r>
      <w:r w:rsidR="000A5C4F">
        <w:t xml:space="preserve"> </w:t>
      </w:r>
      <w:r w:rsidRPr="00A061C9">
        <w:t>target</w:t>
      </w:r>
      <w:r w:rsidR="000A5C4F">
        <w:t xml:space="preserve"> </w:t>
      </w:r>
      <w:r w:rsidRPr="00A061C9">
        <w:t>mediated</w:t>
      </w:r>
      <w:r w:rsidR="000A5C4F">
        <w:t xml:space="preserve"> </w:t>
      </w:r>
      <w:r w:rsidRPr="00A061C9">
        <w:t>clearance.</w:t>
      </w:r>
    </w:p>
    <w:p w:rsidR="006A1596" w:rsidRPr="00A061C9" w:rsidRDefault="006A1596" w:rsidP="00CA25EF">
      <w:pPr>
        <w:pStyle w:val="ListBullet"/>
      </w:pPr>
      <w:r w:rsidRPr="00A061C9">
        <w:t>Body</w:t>
      </w:r>
      <w:r w:rsidR="000A5C4F">
        <w:t xml:space="preserve"> </w:t>
      </w:r>
      <w:r w:rsidRPr="00A061C9">
        <w:t>weight,</w:t>
      </w:r>
      <w:r w:rsidR="000A5C4F">
        <w:t xml:space="preserve"> </w:t>
      </w:r>
      <w:r w:rsidRPr="00A061C9">
        <w:t>age</w:t>
      </w:r>
      <w:r w:rsidR="000A5C4F">
        <w:t xml:space="preserve"> </w:t>
      </w:r>
      <w:r w:rsidRPr="00A061C9">
        <w:t>and</w:t>
      </w:r>
      <w:r w:rsidR="000A5C4F">
        <w:t xml:space="preserve"> </w:t>
      </w:r>
      <w:r w:rsidRPr="00A061C9">
        <w:t>free</w:t>
      </w:r>
      <w:r w:rsidR="000A5C4F">
        <w:t xml:space="preserve"> </w:t>
      </w:r>
      <w:r w:rsidRPr="00A061C9">
        <w:t>PCSK9</w:t>
      </w:r>
      <w:r w:rsidR="000A5C4F">
        <w:t xml:space="preserve"> </w:t>
      </w:r>
      <w:r w:rsidRPr="00A061C9">
        <w:t>concentrations</w:t>
      </w:r>
      <w:r w:rsidR="000A5C4F">
        <w:t xml:space="preserve"> </w:t>
      </w:r>
      <w:r w:rsidRPr="00A061C9">
        <w:t>and</w:t>
      </w:r>
      <w:r w:rsidR="000A5C4F">
        <w:t xml:space="preserve"> </w:t>
      </w:r>
      <w:r w:rsidRPr="00A061C9">
        <w:t>statin</w:t>
      </w:r>
      <w:r w:rsidR="000A5C4F">
        <w:t xml:space="preserve"> </w:t>
      </w:r>
      <w:r w:rsidRPr="00A061C9">
        <w:t>use</w:t>
      </w:r>
      <w:r w:rsidR="000A5C4F">
        <w:t xml:space="preserve"> </w:t>
      </w:r>
      <w:r w:rsidRPr="00A061C9">
        <w:t>were</w:t>
      </w:r>
      <w:r w:rsidR="000A5C4F">
        <w:t xml:space="preserve"> </w:t>
      </w:r>
      <w:r w:rsidRPr="00A061C9">
        <w:t>identified</w:t>
      </w:r>
      <w:r w:rsidR="000A5C4F">
        <w:t xml:space="preserve"> </w:t>
      </w:r>
      <w:r w:rsidRPr="00A061C9">
        <w:t>as</w:t>
      </w:r>
      <w:r w:rsidR="000A5C4F">
        <w:t xml:space="preserve"> </w:t>
      </w:r>
      <w:r w:rsidRPr="00A061C9">
        <w:t>significant</w:t>
      </w:r>
      <w:r w:rsidR="000A5C4F">
        <w:t xml:space="preserve"> </w:t>
      </w:r>
      <w:r w:rsidRPr="00A061C9">
        <w:t>covariates</w:t>
      </w:r>
      <w:r w:rsidR="000A5C4F">
        <w:t xml:space="preserve"> </w:t>
      </w:r>
      <w:r w:rsidRPr="00A061C9">
        <w:t>affecting</w:t>
      </w:r>
      <w:r w:rsidR="000A5C4F">
        <w:t xml:space="preserve"> </w:t>
      </w:r>
      <w:r w:rsidRPr="00A061C9">
        <w:t>alirocumab</w:t>
      </w:r>
      <w:r w:rsidR="000A5C4F">
        <w:t xml:space="preserve"> </w:t>
      </w:r>
      <w:r w:rsidRPr="00A061C9">
        <w:t>exposure</w:t>
      </w:r>
      <w:r w:rsidR="000A5C4F">
        <w:t xml:space="preserve"> </w:t>
      </w:r>
      <w:r w:rsidRPr="00A061C9">
        <w:t>(statin</w:t>
      </w:r>
      <w:r w:rsidR="000A5C4F">
        <w:t xml:space="preserve"> </w:t>
      </w:r>
      <w:r w:rsidRPr="00A061C9">
        <w:t>use</w:t>
      </w:r>
      <w:r w:rsidR="000A5C4F">
        <w:t xml:space="preserve"> </w:t>
      </w:r>
      <w:r w:rsidRPr="00A061C9">
        <w:t>increases</w:t>
      </w:r>
      <w:r w:rsidR="000A5C4F">
        <w:t xml:space="preserve"> </w:t>
      </w:r>
      <w:r w:rsidRPr="00A061C9">
        <w:t>PCSK9</w:t>
      </w:r>
      <w:r w:rsidR="000A5C4F">
        <w:t xml:space="preserve"> </w:t>
      </w:r>
      <w:r w:rsidRPr="00A061C9">
        <w:t>levels).</w:t>
      </w:r>
    </w:p>
    <w:p w:rsidR="006A1596" w:rsidRPr="006A1596" w:rsidRDefault="00224853" w:rsidP="006A1596">
      <w:pPr>
        <w:pStyle w:val="Heading4"/>
      </w:pPr>
      <w:r>
        <w:t>Pharmacodynamics</w:t>
      </w:r>
    </w:p>
    <w:p w:rsidR="006A1596" w:rsidRPr="00AA5E41" w:rsidRDefault="006A1596" w:rsidP="006A1596">
      <w:pPr>
        <w:pStyle w:val="ListBullet"/>
      </w:pPr>
      <w:r w:rsidRPr="00AA5E41">
        <w:t>The</w:t>
      </w:r>
      <w:r w:rsidR="000A5C4F">
        <w:t xml:space="preserve"> </w:t>
      </w:r>
      <w:r w:rsidR="00224853">
        <w:t>pharmacodynamics</w:t>
      </w:r>
      <w:r w:rsidR="000A5C4F">
        <w:t xml:space="preserve"> </w:t>
      </w:r>
      <w:r w:rsidRPr="00AA5E41">
        <w:t>of</w:t>
      </w:r>
      <w:r w:rsidR="000A5C4F">
        <w:t xml:space="preserve"> </w:t>
      </w:r>
      <w:r w:rsidRPr="00AA5E41">
        <w:t>alirocumab</w:t>
      </w:r>
      <w:r w:rsidR="000A5C4F">
        <w:t xml:space="preserve"> </w:t>
      </w:r>
      <w:r w:rsidRPr="00AA5E41">
        <w:t>is</w:t>
      </w:r>
      <w:r w:rsidR="000A5C4F">
        <w:t xml:space="preserve"> </w:t>
      </w:r>
      <w:r w:rsidRPr="00AA5E41">
        <w:t>governed</w:t>
      </w:r>
      <w:r w:rsidR="000A5C4F">
        <w:t xml:space="preserve"> </w:t>
      </w:r>
      <w:r w:rsidRPr="00AA5E41">
        <w:t>by</w:t>
      </w:r>
      <w:r w:rsidR="000A5C4F">
        <w:t xml:space="preserve"> </w:t>
      </w:r>
      <w:r w:rsidRPr="00AA5E41">
        <w:t>saturable</w:t>
      </w:r>
      <w:r w:rsidR="000A5C4F">
        <w:t xml:space="preserve"> </w:t>
      </w:r>
      <w:r w:rsidRPr="00AA5E41">
        <w:t>PCSK9</w:t>
      </w:r>
      <w:r w:rsidR="000A5C4F">
        <w:t xml:space="preserve"> </w:t>
      </w:r>
      <w:r w:rsidRPr="00AA5E41">
        <w:t>(target)</w:t>
      </w:r>
      <w:r w:rsidR="000A5C4F">
        <w:t xml:space="preserve"> </w:t>
      </w:r>
      <w:r w:rsidRPr="00AA5E41">
        <w:t>binding.</w:t>
      </w:r>
    </w:p>
    <w:p w:rsidR="006A1596" w:rsidRPr="00AA5E41" w:rsidRDefault="006A1596" w:rsidP="006A1596">
      <w:pPr>
        <w:pStyle w:val="ListBullet"/>
      </w:pPr>
      <w:r w:rsidRPr="00AA5E41">
        <w:t>Free</w:t>
      </w:r>
      <w:r w:rsidR="000A5C4F">
        <w:t xml:space="preserve"> </w:t>
      </w:r>
      <w:r w:rsidRPr="00AA5E41">
        <w:t>PCSK9</w:t>
      </w:r>
      <w:r w:rsidR="000A5C4F">
        <w:t xml:space="preserve"> </w:t>
      </w:r>
      <w:r w:rsidRPr="00AA5E41">
        <w:t>concentrations</w:t>
      </w:r>
      <w:r w:rsidR="000A5C4F">
        <w:t xml:space="preserve"> </w:t>
      </w:r>
      <w:r w:rsidRPr="00AA5E41">
        <w:t>fluctuate</w:t>
      </w:r>
      <w:r w:rsidR="000A5C4F">
        <w:t xml:space="preserve"> </w:t>
      </w:r>
      <w:r w:rsidRPr="00AA5E41">
        <w:t>with</w:t>
      </w:r>
      <w:r w:rsidR="000A5C4F">
        <w:t xml:space="preserve"> </w:t>
      </w:r>
      <w:r w:rsidRPr="00AA5E41">
        <w:t>either</w:t>
      </w:r>
      <w:r w:rsidR="000A5C4F">
        <w:t xml:space="preserve"> </w:t>
      </w:r>
      <w:r w:rsidRPr="00AA5E41">
        <w:t>Q2W</w:t>
      </w:r>
      <w:r w:rsidR="000A5C4F">
        <w:t xml:space="preserve"> </w:t>
      </w:r>
      <w:r w:rsidRPr="00AA5E41">
        <w:t>or</w:t>
      </w:r>
      <w:r w:rsidR="000A5C4F">
        <w:t xml:space="preserve"> </w:t>
      </w:r>
      <w:r w:rsidRPr="00AA5E41">
        <w:t>Q4W</w:t>
      </w:r>
      <w:r w:rsidR="000A5C4F">
        <w:t xml:space="preserve"> </w:t>
      </w:r>
      <w:r w:rsidRPr="00AA5E41">
        <w:t>dosage</w:t>
      </w:r>
      <w:r w:rsidR="000A5C4F">
        <w:t xml:space="preserve"> </w:t>
      </w:r>
      <w:r w:rsidRPr="00AA5E41">
        <w:t>regimen.</w:t>
      </w:r>
      <w:r w:rsidR="000A5C4F">
        <w:t xml:space="preserve"> </w:t>
      </w:r>
      <w:r w:rsidRPr="00AA5E41">
        <w:t>At</w:t>
      </w:r>
      <w:r w:rsidR="000A5C4F">
        <w:t xml:space="preserve"> </w:t>
      </w:r>
      <w:r w:rsidRPr="00AA5E41">
        <w:t>Week</w:t>
      </w:r>
      <w:r w:rsidR="000A5C4F">
        <w:t xml:space="preserve"> </w:t>
      </w:r>
      <w:r w:rsidRPr="00AA5E41">
        <w:t>12</w:t>
      </w:r>
      <w:r w:rsidR="000A5C4F">
        <w:t xml:space="preserve"> </w:t>
      </w:r>
      <w:r w:rsidRPr="00AA5E41">
        <w:t>free</w:t>
      </w:r>
      <w:r w:rsidR="000A5C4F">
        <w:t xml:space="preserve"> </w:t>
      </w:r>
      <w:r w:rsidRPr="00AA5E41">
        <w:t>PCSK9</w:t>
      </w:r>
      <w:r w:rsidR="000A5C4F">
        <w:t xml:space="preserve"> </w:t>
      </w:r>
      <w:r w:rsidRPr="00AA5E41">
        <w:t>concentrations</w:t>
      </w:r>
      <w:r w:rsidR="000A5C4F">
        <w:t xml:space="preserve"> </w:t>
      </w:r>
      <w:r w:rsidRPr="00AA5E41">
        <w:t>were</w:t>
      </w:r>
      <w:r w:rsidR="000A5C4F">
        <w:t xml:space="preserve"> </w:t>
      </w:r>
      <w:r w:rsidRPr="00AA5E41">
        <w:t>higher</w:t>
      </w:r>
      <w:r w:rsidR="000A5C4F">
        <w:t xml:space="preserve"> </w:t>
      </w:r>
      <w:r w:rsidRPr="00AA5E41">
        <w:t>in</w:t>
      </w:r>
      <w:r w:rsidR="000A5C4F">
        <w:t xml:space="preserve"> </w:t>
      </w:r>
      <w:r w:rsidRPr="00AA5E41">
        <w:t>the</w:t>
      </w:r>
      <w:r w:rsidR="000A5C4F">
        <w:t xml:space="preserve"> </w:t>
      </w:r>
      <w:r w:rsidRPr="00AA5E41">
        <w:t>group</w:t>
      </w:r>
      <w:r w:rsidR="000A5C4F">
        <w:t xml:space="preserve"> </w:t>
      </w:r>
      <w:r w:rsidRPr="00AA5E41">
        <w:t>requiring</w:t>
      </w:r>
      <w:r w:rsidR="000A5C4F">
        <w:t xml:space="preserve"> </w:t>
      </w:r>
      <w:r w:rsidRPr="00AA5E41">
        <w:t>dose</w:t>
      </w:r>
      <w:r w:rsidR="000A5C4F">
        <w:t xml:space="preserve"> </w:t>
      </w:r>
      <w:r w:rsidRPr="00AA5E41">
        <w:t>adjustment</w:t>
      </w:r>
      <w:r w:rsidR="000A5C4F">
        <w:t xml:space="preserve"> </w:t>
      </w:r>
      <w:r w:rsidRPr="00AA5E41">
        <w:t>to</w:t>
      </w:r>
      <w:r w:rsidR="000A5C4F">
        <w:t xml:space="preserve"> </w:t>
      </w:r>
      <w:r w:rsidRPr="00AA5E41">
        <w:t>150</w:t>
      </w:r>
      <w:r w:rsidR="000A5C4F">
        <w:t xml:space="preserve"> </w:t>
      </w:r>
      <w:r w:rsidR="00224853">
        <w:t>mg</w:t>
      </w:r>
      <w:r w:rsidR="000A5C4F">
        <w:t xml:space="preserve"> </w:t>
      </w:r>
      <w:r w:rsidRPr="00AA5E41">
        <w:t>Q2W,</w:t>
      </w:r>
      <w:r w:rsidR="000A5C4F">
        <w:t xml:space="preserve"> </w:t>
      </w:r>
      <w:r w:rsidRPr="00AA5E41">
        <w:t>and</w:t>
      </w:r>
      <w:r w:rsidR="000A5C4F">
        <w:t xml:space="preserve"> </w:t>
      </w:r>
      <w:r w:rsidRPr="00AA5E41">
        <w:t>after</w:t>
      </w:r>
      <w:r w:rsidR="000A5C4F">
        <w:t xml:space="preserve"> </w:t>
      </w:r>
      <w:r w:rsidRPr="00AA5E41">
        <w:t>dose</w:t>
      </w:r>
      <w:r w:rsidR="000A5C4F">
        <w:t xml:space="preserve"> </w:t>
      </w:r>
      <w:r w:rsidRPr="00AA5E41">
        <w:t>adjustment</w:t>
      </w:r>
      <w:r w:rsidR="000A5C4F">
        <w:t xml:space="preserve"> </w:t>
      </w:r>
      <w:r w:rsidRPr="00AA5E41">
        <w:t>were</w:t>
      </w:r>
      <w:r w:rsidR="000A5C4F">
        <w:t xml:space="preserve"> </w:t>
      </w:r>
      <w:r w:rsidRPr="00AA5E41">
        <w:t>similar</w:t>
      </w:r>
      <w:r w:rsidR="000A5C4F">
        <w:t xml:space="preserve"> </w:t>
      </w:r>
      <w:r w:rsidRPr="00AA5E41">
        <w:t>to</w:t>
      </w:r>
      <w:r w:rsidR="000A5C4F">
        <w:t xml:space="preserve"> </w:t>
      </w:r>
      <w:r w:rsidRPr="00AA5E41">
        <w:t>those</w:t>
      </w:r>
      <w:r w:rsidR="000A5C4F">
        <w:t xml:space="preserve"> </w:t>
      </w:r>
      <w:r w:rsidRPr="00AA5E41">
        <w:t>that</w:t>
      </w:r>
      <w:r w:rsidR="000A5C4F">
        <w:t xml:space="preserve"> </w:t>
      </w:r>
      <w:r w:rsidRPr="00AA5E41">
        <w:t>continued</w:t>
      </w:r>
      <w:r w:rsidR="000A5C4F">
        <w:t xml:space="preserve"> </w:t>
      </w:r>
      <w:r w:rsidRPr="00AA5E41">
        <w:t>on</w:t>
      </w:r>
      <w:r w:rsidR="000A5C4F">
        <w:t xml:space="preserve"> </w:t>
      </w:r>
      <w:r w:rsidRPr="00AA5E41">
        <w:t>the</w:t>
      </w:r>
      <w:r w:rsidR="000A5C4F">
        <w:t xml:space="preserve"> </w:t>
      </w:r>
      <w:r w:rsidRPr="00AA5E41">
        <w:t>300</w:t>
      </w:r>
      <w:r w:rsidR="000A5C4F">
        <w:t xml:space="preserve"> </w:t>
      </w:r>
      <w:r w:rsidR="00224853">
        <w:t>mg</w:t>
      </w:r>
      <w:r w:rsidR="000A5C4F">
        <w:t xml:space="preserve"> </w:t>
      </w:r>
      <w:r w:rsidRPr="00AA5E41">
        <w:t>Q4W</w:t>
      </w:r>
      <w:r w:rsidR="000A5C4F">
        <w:t xml:space="preserve"> </w:t>
      </w:r>
      <w:r w:rsidRPr="00AA5E41">
        <w:t>dose.</w:t>
      </w:r>
      <w:r w:rsidR="000A5C4F">
        <w:t xml:space="preserve"> </w:t>
      </w:r>
      <w:r w:rsidRPr="00AA5E41">
        <w:t>Median</w:t>
      </w:r>
      <w:r w:rsidR="000A5C4F">
        <w:t xml:space="preserve"> </w:t>
      </w:r>
      <w:r w:rsidRPr="00AA5E41">
        <w:t>concentrations</w:t>
      </w:r>
      <w:r w:rsidR="000A5C4F">
        <w:t xml:space="preserve"> </w:t>
      </w:r>
      <w:r w:rsidRPr="00AA5E41">
        <w:t>of</w:t>
      </w:r>
      <w:r w:rsidR="000A5C4F">
        <w:t xml:space="preserve"> </w:t>
      </w:r>
      <w:r w:rsidRPr="00AA5E41">
        <w:t>total</w:t>
      </w:r>
      <w:r w:rsidR="000A5C4F">
        <w:t xml:space="preserve"> </w:t>
      </w:r>
      <w:r w:rsidRPr="00AA5E41">
        <w:t>alirocumab</w:t>
      </w:r>
      <w:r w:rsidR="000A5C4F">
        <w:t xml:space="preserve"> </w:t>
      </w:r>
      <w:r w:rsidRPr="00AA5E41">
        <w:t>at</w:t>
      </w:r>
      <w:r w:rsidR="000A5C4F">
        <w:t xml:space="preserve"> </w:t>
      </w:r>
      <w:r w:rsidRPr="00AA5E41">
        <w:t>Week</w:t>
      </w:r>
      <w:r w:rsidR="000A5C4F">
        <w:t xml:space="preserve"> </w:t>
      </w:r>
      <w:r w:rsidRPr="00AA5E41">
        <w:t>12</w:t>
      </w:r>
      <w:r w:rsidR="000A5C4F">
        <w:t xml:space="preserve"> </w:t>
      </w:r>
      <w:r w:rsidRPr="00AA5E41">
        <w:t>were</w:t>
      </w:r>
      <w:r w:rsidR="000A5C4F">
        <w:t xml:space="preserve"> </w:t>
      </w:r>
      <w:r w:rsidRPr="00AA5E41">
        <w:t>similar</w:t>
      </w:r>
      <w:r w:rsidR="000A5C4F">
        <w:t xml:space="preserve"> </w:t>
      </w:r>
      <w:r w:rsidRPr="00AA5E41">
        <w:t>for</w:t>
      </w:r>
      <w:r w:rsidR="000A5C4F">
        <w:t xml:space="preserve"> </w:t>
      </w:r>
      <w:r w:rsidRPr="00AA5E41">
        <w:t>patients</w:t>
      </w:r>
      <w:r w:rsidR="000A5C4F">
        <w:t xml:space="preserve"> </w:t>
      </w:r>
      <w:r w:rsidRPr="00AA5E41">
        <w:t>up-titrated</w:t>
      </w:r>
      <w:r w:rsidR="000A5C4F">
        <w:t xml:space="preserve"> </w:t>
      </w:r>
      <w:r w:rsidRPr="00AA5E41">
        <w:t>to</w:t>
      </w:r>
      <w:r w:rsidR="000A5C4F">
        <w:t xml:space="preserve"> </w:t>
      </w:r>
      <w:r w:rsidRPr="00AA5E41">
        <w:t>150</w:t>
      </w:r>
      <w:r w:rsidR="000A5C4F">
        <w:t xml:space="preserve"> </w:t>
      </w:r>
      <w:r w:rsidR="00224853">
        <w:t>mg</w:t>
      </w:r>
      <w:r w:rsidR="000A5C4F">
        <w:t xml:space="preserve"> </w:t>
      </w:r>
      <w:r w:rsidRPr="00AA5E41">
        <w:t>Q2W</w:t>
      </w:r>
      <w:r w:rsidR="000A5C4F">
        <w:t xml:space="preserve"> </w:t>
      </w:r>
      <w:r w:rsidRPr="00AA5E41">
        <w:t>from</w:t>
      </w:r>
      <w:r w:rsidR="000A5C4F">
        <w:t xml:space="preserve"> </w:t>
      </w:r>
      <w:r w:rsidRPr="00AA5E41">
        <w:t>75</w:t>
      </w:r>
      <w:r w:rsidR="000A5C4F">
        <w:t xml:space="preserve"> </w:t>
      </w:r>
      <w:r w:rsidR="00224853">
        <w:t>mg</w:t>
      </w:r>
      <w:r w:rsidR="000A5C4F">
        <w:t xml:space="preserve"> </w:t>
      </w:r>
      <w:r w:rsidRPr="00AA5E41">
        <w:t>Q2W</w:t>
      </w:r>
      <w:r w:rsidR="000A5C4F">
        <w:t xml:space="preserve"> </w:t>
      </w:r>
      <w:r w:rsidRPr="00AA5E41">
        <w:t>to</w:t>
      </w:r>
      <w:r w:rsidR="000A5C4F">
        <w:t xml:space="preserve"> </w:t>
      </w:r>
      <w:r w:rsidRPr="00AA5E41">
        <w:t>those</w:t>
      </w:r>
      <w:r w:rsidR="000A5C4F">
        <w:t xml:space="preserve"> </w:t>
      </w:r>
      <w:r w:rsidRPr="00AA5E41">
        <w:t>patients</w:t>
      </w:r>
      <w:r w:rsidR="000A5C4F">
        <w:t xml:space="preserve"> </w:t>
      </w:r>
      <w:r w:rsidRPr="00AA5E41">
        <w:t>remaining</w:t>
      </w:r>
      <w:r w:rsidR="000A5C4F">
        <w:t xml:space="preserve"> </w:t>
      </w:r>
      <w:r w:rsidRPr="00AA5E41">
        <w:t>on</w:t>
      </w:r>
      <w:r w:rsidR="000A5C4F">
        <w:t xml:space="preserve"> </w:t>
      </w:r>
      <w:r w:rsidRPr="00AA5E41">
        <w:t>the</w:t>
      </w:r>
      <w:r w:rsidR="000A5C4F">
        <w:t xml:space="preserve"> </w:t>
      </w:r>
      <w:r w:rsidRPr="00AA5E41">
        <w:t>75</w:t>
      </w:r>
      <w:r w:rsidR="000A5C4F">
        <w:t xml:space="preserve"> </w:t>
      </w:r>
      <w:r w:rsidR="00224853">
        <w:t>mg</w:t>
      </w:r>
      <w:r w:rsidR="000A5C4F">
        <w:t xml:space="preserve"> </w:t>
      </w:r>
      <w:r w:rsidRPr="00AA5E41">
        <w:t>Q2W.</w:t>
      </w:r>
    </w:p>
    <w:p w:rsidR="006A1596" w:rsidRPr="004F4557" w:rsidRDefault="006A1596" w:rsidP="006A1596">
      <w:pPr>
        <w:pStyle w:val="ListBullet"/>
      </w:pPr>
      <w:r w:rsidRPr="004F4557">
        <w:rPr>
          <w:rFonts w:eastAsiaTheme="minorHAnsi" w:cs="TimesNewRomanPSMT"/>
        </w:rPr>
        <w:t>For</w:t>
      </w:r>
      <w:r w:rsidR="000A5C4F">
        <w:rPr>
          <w:rFonts w:eastAsiaTheme="minorHAnsi" w:cs="TimesNewRomanPSMT"/>
        </w:rPr>
        <w:t xml:space="preserve"> </w:t>
      </w:r>
      <w:r w:rsidRPr="004F4557">
        <w:rPr>
          <w:rFonts w:eastAsiaTheme="minorHAnsi" w:cs="TimesNewRomanPSMT"/>
        </w:rPr>
        <w:t>both</w:t>
      </w:r>
      <w:r w:rsidR="000A5C4F">
        <w:rPr>
          <w:rFonts w:eastAsiaTheme="minorHAnsi" w:cs="TimesNewRomanPSMT"/>
        </w:rPr>
        <w:t xml:space="preserve"> </w:t>
      </w:r>
      <w:r w:rsidRPr="004F4557">
        <w:rPr>
          <w:rFonts w:eastAsiaTheme="minorHAnsi" w:cs="TimesNewRomanPSMT"/>
        </w:rPr>
        <w:t>Q2W</w:t>
      </w:r>
      <w:r w:rsidR="000A5C4F">
        <w:rPr>
          <w:rFonts w:eastAsiaTheme="minorHAnsi" w:cs="TimesNewRomanPSMT"/>
        </w:rPr>
        <w:t xml:space="preserve"> </w:t>
      </w:r>
      <w:r w:rsidRPr="004F4557">
        <w:rPr>
          <w:rFonts w:eastAsiaTheme="minorHAnsi" w:cs="TimesNewRomanPSMT"/>
        </w:rPr>
        <w:t>doses</w:t>
      </w:r>
      <w:r w:rsidR="000A5C4F">
        <w:rPr>
          <w:rFonts w:eastAsiaTheme="minorHAnsi" w:cs="TimesNewRomanPSMT"/>
        </w:rPr>
        <w:t xml:space="preserve"> </w:t>
      </w:r>
      <w:r w:rsidRPr="004F4557">
        <w:rPr>
          <w:rFonts w:eastAsiaTheme="minorHAnsi" w:cs="TimesNewRomanPSMT"/>
        </w:rPr>
        <w:t>and</w:t>
      </w:r>
      <w:r w:rsidR="000A5C4F">
        <w:rPr>
          <w:rFonts w:eastAsiaTheme="minorHAnsi" w:cs="TimesNewRomanPSMT"/>
        </w:rPr>
        <w:t xml:space="preserve"> </w:t>
      </w:r>
      <w:r w:rsidRPr="004F4557">
        <w:rPr>
          <w:rFonts w:eastAsiaTheme="minorHAnsi" w:cs="TimesNewRomanPSMT"/>
        </w:rPr>
        <w:t>Q4W</w:t>
      </w:r>
      <w:r w:rsidR="000A5C4F">
        <w:rPr>
          <w:rFonts w:eastAsiaTheme="minorHAnsi" w:cs="TimesNewRomanPSMT"/>
        </w:rPr>
        <w:t xml:space="preserve"> </w:t>
      </w:r>
      <w:r w:rsidRPr="004F4557">
        <w:rPr>
          <w:rFonts w:eastAsiaTheme="minorHAnsi" w:cs="TimesNewRomanPSMT"/>
        </w:rPr>
        <w:t>regimens,</w:t>
      </w:r>
      <w:r w:rsidR="000A5C4F">
        <w:rPr>
          <w:rFonts w:eastAsiaTheme="minorHAnsi" w:cs="TimesNewRomanPSMT"/>
        </w:rPr>
        <w:t xml:space="preserve"> </w:t>
      </w:r>
      <w:r w:rsidRPr="004F4557">
        <w:rPr>
          <w:rFonts w:eastAsiaTheme="minorHAnsi" w:cs="TimesNewRomanPSMT"/>
        </w:rPr>
        <w:t>mean</w:t>
      </w:r>
      <w:r w:rsidR="000A5C4F">
        <w:rPr>
          <w:rFonts w:eastAsiaTheme="minorHAnsi" w:cs="TimesNewRomanPSMT"/>
        </w:rPr>
        <w:t xml:space="preserve"> </w:t>
      </w:r>
      <w:r w:rsidR="00224853">
        <w:rPr>
          <w:rFonts w:eastAsiaTheme="minorHAnsi" w:cs="TimesNewRomanPSMT"/>
        </w:rPr>
        <w:t>Δ</w:t>
      </w:r>
      <w:r w:rsidRPr="004F4557">
        <w:rPr>
          <w:rFonts w:eastAsiaTheme="minorHAnsi" w:cs="TimesNewRomanPSMT"/>
        </w:rPr>
        <w:t>LDL-</w:t>
      </w:r>
      <w:r w:rsidR="00CE27DF" w:rsidRPr="0050448C">
        <w:t>C</w:t>
      </w:r>
      <w:r w:rsidR="00CE27DF" w:rsidRPr="00CE27DF">
        <w:rPr>
          <w:vertAlign w:val="subscript"/>
        </w:rPr>
        <w:t>max</w:t>
      </w:r>
      <w:r w:rsidR="000A5C4F">
        <w:rPr>
          <w:rFonts w:eastAsiaTheme="minorHAnsi" w:cs="TimesNewRomanPSMT"/>
        </w:rPr>
        <w:t xml:space="preserve"> </w:t>
      </w:r>
      <w:r w:rsidRPr="004F4557">
        <w:rPr>
          <w:rFonts w:eastAsiaTheme="minorHAnsi" w:cs="TimesNewRomanPSMT"/>
        </w:rPr>
        <w:t>values</w:t>
      </w:r>
      <w:r w:rsidR="000A5C4F">
        <w:rPr>
          <w:rFonts w:eastAsiaTheme="minorHAnsi" w:cs="TimesNewRomanPSMT"/>
        </w:rPr>
        <w:t xml:space="preserve"> </w:t>
      </w:r>
      <w:r w:rsidRPr="004F4557">
        <w:rPr>
          <w:rFonts w:eastAsiaTheme="minorHAnsi" w:cs="TimesNewRomanPSMT"/>
        </w:rPr>
        <w:t>were</w:t>
      </w:r>
      <w:r w:rsidR="000A5C4F">
        <w:rPr>
          <w:rFonts w:eastAsiaTheme="minorHAnsi" w:cs="TimesNewRomanPSMT"/>
        </w:rPr>
        <w:t xml:space="preserve"> </w:t>
      </w:r>
      <w:r w:rsidRPr="004F4557">
        <w:rPr>
          <w:rFonts w:eastAsiaTheme="minorHAnsi" w:cs="TimesNewRomanPSMT"/>
        </w:rPr>
        <w:t>consistently</w:t>
      </w:r>
      <w:r w:rsidR="000A5C4F">
        <w:rPr>
          <w:rFonts w:eastAsiaTheme="minorHAnsi" w:cs="TimesNewRomanPSMT"/>
        </w:rPr>
        <w:t xml:space="preserve"> </w:t>
      </w:r>
      <w:r w:rsidRPr="004F4557">
        <w:rPr>
          <w:rFonts w:eastAsiaTheme="minorHAnsi" w:cs="TimesNewRomanPSMT"/>
        </w:rPr>
        <w:t>higher</w:t>
      </w:r>
      <w:r w:rsidR="000A5C4F">
        <w:rPr>
          <w:rFonts w:eastAsiaTheme="minorHAnsi" w:cs="TimesNewRomanPSMT"/>
        </w:rPr>
        <w:t xml:space="preserve"> </w:t>
      </w:r>
      <w:r w:rsidRPr="004F4557">
        <w:rPr>
          <w:rFonts w:eastAsiaTheme="minorHAnsi" w:cs="TimesNewRomanPSMT"/>
        </w:rPr>
        <w:t>in</w:t>
      </w:r>
      <w:r w:rsidR="000A5C4F">
        <w:rPr>
          <w:rFonts w:eastAsiaTheme="minorHAnsi" w:cs="TimesNewRomanPSMT"/>
        </w:rPr>
        <w:t xml:space="preserve"> </w:t>
      </w:r>
      <w:r w:rsidRPr="004F4557">
        <w:rPr>
          <w:rFonts w:eastAsiaTheme="minorHAnsi" w:cs="TimesNewRomanPSMT"/>
        </w:rPr>
        <w:t>patients</w:t>
      </w:r>
      <w:r w:rsidR="000A5C4F">
        <w:rPr>
          <w:rFonts w:eastAsiaTheme="minorHAnsi" w:cs="TimesNewRomanPSMT"/>
        </w:rPr>
        <w:t xml:space="preserve"> </w:t>
      </w:r>
      <w:r w:rsidRPr="004F4557">
        <w:rPr>
          <w:rFonts w:eastAsiaTheme="minorHAnsi" w:cs="TimesNewRomanPSMT"/>
        </w:rPr>
        <w:t>with</w:t>
      </w:r>
      <w:r w:rsidR="000A5C4F">
        <w:rPr>
          <w:rFonts w:eastAsiaTheme="minorHAnsi" w:cs="TimesNewRomanPSMT"/>
        </w:rPr>
        <w:t xml:space="preserve"> </w:t>
      </w:r>
      <w:r w:rsidRPr="004F4557">
        <w:rPr>
          <w:rFonts w:eastAsiaTheme="minorHAnsi" w:cs="TimesNewRomanPSMT"/>
        </w:rPr>
        <w:t>statins</w:t>
      </w:r>
      <w:r w:rsidR="000A5C4F">
        <w:rPr>
          <w:rFonts w:eastAsiaTheme="minorHAnsi" w:cs="TimesNewRomanPSMT"/>
        </w:rPr>
        <w:t xml:space="preserve"> </w:t>
      </w:r>
      <w:r w:rsidRPr="004F4557">
        <w:rPr>
          <w:rFonts w:eastAsiaTheme="minorHAnsi" w:cs="TimesNewRomanPSMT"/>
        </w:rPr>
        <w:t>than</w:t>
      </w:r>
      <w:r w:rsidR="000A5C4F">
        <w:rPr>
          <w:rFonts w:eastAsiaTheme="minorHAnsi" w:cs="TimesNewRomanPSMT"/>
        </w:rPr>
        <w:t xml:space="preserve"> </w:t>
      </w:r>
      <w:r w:rsidRPr="004F4557">
        <w:rPr>
          <w:rFonts w:eastAsiaTheme="minorHAnsi" w:cs="TimesNewRomanPSMT"/>
        </w:rPr>
        <w:t>in</w:t>
      </w:r>
      <w:r w:rsidR="000A5C4F">
        <w:rPr>
          <w:rFonts w:eastAsiaTheme="minorHAnsi" w:cs="TimesNewRomanPSMT"/>
        </w:rPr>
        <w:t xml:space="preserve"> </w:t>
      </w:r>
      <w:r w:rsidRPr="004F4557">
        <w:rPr>
          <w:rFonts w:eastAsiaTheme="minorHAnsi" w:cs="TimesNewRomanPSMT"/>
        </w:rPr>
        <w:t>patients</w:t>
      </w:r>
      <w:r w:rsidR="000A5C4F">
        <w:rPr>
          <w:rFonts w:eastAsiaTheme="minorHAnsi" w:cs="TimesNewRomanPSMT"/>
        </w:rPr>
        <w:t xml:space="preserve"> </w:t>
      </w:r>
      <w:r w:rsidRPr="004F4557">
        <w:rPr>
          <w:rFonts w:eastAsiaTheme="minorHAnsi" w:cs="TimesNewRomanPSMT"/>
        </w:rPr>
        <w:t>with</w:t>
      </w:r>
      <w:r w:rsidR="000A5C4F">
        <w:rPr>
          <w:rFonts w:eastAsiaTheme="minorHAnsi" w:cs="TimesNewRomanPSMT"/>
        </w:rPr>
        <w:t xml:space="preserve"> </w:t>
      </w:r>
      <w:r w:rsidRPr="004F4557">
        <w:rPr>
          <w:rFonts w:eastAsiaTheme="minorHAnsi" w:cs="TimesNewRomanPSMT"/>
        </w:rPr>
        <w:t>no</w:t>
      </w:r>
      <w:r w:rsidR="000A5C4F">
        <w:rPr>
          <w:rFonts w:eastAsiaTheme="minorHAnsi" w:cs="TimesNewRomanPSMT"/>
        </w:rPr>
        <w:t xml:space="preserve"> </w:t>
      </w:r>
      <w:r w:rsidRPr="004F4557">
        <w:rPr>
          <w:rFonts w:eastAsiaTheme="minorHAnsi" w:cs="TimesNewRomanPSMT"/>
        </w:rPr>
        <w:t>statins</w:t>
      </w:r>
      <w:r>
        <w:rPr>
          <w:rFonts w:eastAsiaTheme="minorHAnsi" w:cs="TimesNewRomanPSMT"/>
        </w:rPr>
        <w:t>,</w:t>
      </w:r>
      <w:r w:rsidR="000A5C4F">
        <w:rPr>
          <w:rFonts w:eastAsiaTheme="minorHAnsi" w:cs="TimesNewRomanPSMT"/>
        </w:rPr>
        <w:t xml:space="preserve"> </w:t>
      </w:r>
      <w:r>
        <w:rPr>
          <w:rFonts w:eastAsiaTheme="minorHAnsi" w:cs="TimesNewRomanPSMT"/>
        </w:rPr>
        <w:t>and</w:t>
      </w:r>
      <w:r w:rsidR="000A5C4F">
        <w:rPr>
          <w:rFonts w:eastAsiaTheme="minorHAnsi" w:cs="TimesNewRomanPSMT"/>
        </w:rPr>
        <w:t xml:space="preserve"> </w:t>
      </w:r>
      <w:r w:rsidRPr="00782C4D">
        <w:rPr>
          <w:rFonts w:eastAsiaTheme="minorHAnsi" w:cs="TimesNewRomanPSMT"/>
        </w:rPr>
        <w:t>mean</w:t>
      </w:r>
      <w:r w:rsidR="000A5C4F">
        <w:rPr>
          <w:rFonts w:eastAsiaTheme="minorHAnsi" w:cs="TimesNewRomanPSMT"/>
        </w:rPr>
        <w:t xml:space="preserve"> </w:t>
      </w:r>
      <w:r w:rsidR="00224853">
        <w:rPr>
          <w:rFonts w:eastAsiaTheme="minorHAnsi" w:cs="TimesNewRomanPSMT"/>
        </w:rPr>
        <w:t>Δ</w:t>
      </w:r>
      <w:r w:rsidRPr="00782C4D">
        <w:rPr>
          <w:rFonts w:eastAsiaTheme="minorHAnsi" w:cs="TimesNewRomanPSMT"/>
        </w:rPr>
        <w:t>LDL-</w:t>
      </w:r>
      <w:proofErr w:type="spellStart"/>
      <w:r w:rsidRPr="00782C4D">
        <w:rPr>
          <w:rFonts w:eastAsiaTheme="minorHAnsi" w:cs="TimesNewRomanPSMT"/>
        </w:rPr>
        <w:t>C</w:t>
      </w:r>
      <w:r w:rsidRPr="00782C4D">
        <w:rPr>
          <w:rFonts w:eastAsiaTheme="minorHAnsi" w:cs="TimesNewRomanPSMT"/>
          <w:vertAlign w:val="subscript"/>
        </w:rPr>
        <w:t>trough</w:t>
      </w:r>
      <w:proofErr w:type="spellEnd"/>
      <w:r w:rsidR="000A5C4F">
        <w:rPr>
          <w:rFonts w:eastAsiaTheme="minorHAnsi" w:cs="TimesNewRomanPSMT"/>
        </w:rPr>
        <w:t xml:space="preserve"> </w:t>
      </w:r>
      <w:r w:rsidRPr="00782C4D">
        <w:rPr>
          <w:rFonts w:eastAsiaTheme="minorHAnsi" w:cs="TimesNewRomanPSMT"/>
        </w:rPr>
        <w:t>values</w:t>
      </w:r>
      <w:r w:rsidR="000A5C4F">
        <w:rPr>
          <w:rFonts w:eastAsiaTheme="minorHAnsi" w:cs="TimesNewRomanPSMT"/>
        </w:rPr>
        <w:t xml:space="preserve"> </w:t>
      </w:r>
      <w:r>
        <w:rPr>
          <w:rFonts w:eastAsiaTheme="minorHAnsi" w:cs="TimesNewRomanPSMT"/>
        </w:rPr>
        <w:t>were</w:t>
      </w:r>
      <w:r w:rsidR="000A5C4F">
        <w:rPr>
          <w:rFonts w:eastAsiaTheme="minorHAnsi" w:cs="TimesNewRomanPSMT"/>
        </w:rPr>
        <w:t xml:space="preserve"> </w:t>
      </w:r>
      <w:r>
        <w:rPr>
          <w:rFonts w:eastAsiaTheme="minorHAnsi" w:cs="TimesNewRomanPSMT"/>
        </w:rPr>
        <w:t>generally</w:t>
      </w:r>
      <w:r w:rsidR="000A5C4F">
        <w:rPr>
          <w:rFonts w:eastAsiaTheme="minorHAnsi" w:cs="TimesNewRomanPSMT"/>
        </w:rPr>
        <w:t xml:space="preserve"> </w:t>
      </w:r>
      <w:r>
        <w:rPr>
          <w:rFonts w:eastAsiaTheme="minorHAnsi" w:cs="TimesNewRomanPSMT"/>
        </w:rPr>
        <w:t>higher</w:t>
      </w:r>
      <w:r w:rsidR="000A5C4F">
        <w:rPr>
          <w:rFonts w:eastAsiaTheme="minorHAnsi" w:cs="TimesNewRomanPSMT"/>
        </w:rPr>
        <w:t xml:space="preserve"> </w:t>
      </w:r>
      <w:r>
        <w:rPr>
          <w:rFonts w:eastAsiaTheme="minorHAnsi" w:cs="TimesNewRomanPSMT"/>
        </w:rPr>
        <w:t>in</w:t>
      </w:r>
      <w:r w:rsidR="000A5C4F">
        <w:rPr>
          <w:rFonts w:eastAsiaTheme="minorHAnsi" w:cs="TimesNewRomanPSMT"/>
        </w:rPr>
        <w:t xml:space="preserve"> </w:t>
      </w:r>
      <w:r>
        <w:rPr>
          <w:rFonts w:eastAsiaTheme="minorHAnsi" w:cs="TimesNewRomanPSMT"/>
        </w:rPr>
        <w:t>statins</w:t>
      </w:r>
      <w:r w:rsidR="000A5C4F">
        <w:rPr>
          <w:rFonts w:eastAsiaTheme="minorHAnsi" w:cs="TimesNewRomanPSMT"/>
        </w:rPr>
        <w:t xml:space="preserve"> </w:t>
      </w:r>
      <w:r w:rsidR="00224853">
        <w:rPr>
          <w:rFonts w:eastAsiaTheme="minorHAnsi" w:cs="TimesNewRomanPSMT"/>
        </w:rPr>
        <w:t>versus</w:t>
      </w:r>
      <w:r w:rsidR="000A5C4F">
        <w:rPr>
          <w:rFonts w:eastAsiaTheme="minorHAnsi" w:cs="TimesNewRomanPSMT"/>
        </w:rPr>
        <w:t xml:space="preserve"> </w:t>
      </w:r>
      <w:r>
        <w:rPr>
          <w:rFonts w:eastAsiaTheme="minorHAnsi" w:cs="TimesNewRomanPSMT"/>
        </w:rPr>
        <w:t>no</w:t>
      </w:r>
      <w:r w:rsidR="000A5C4F">
        <w:rPr>
          <w:rFonts w:eastAsiaTheme="minorHAnsi" w:cs="TimesNewRomanPSMT"/>
        </w:rPr>
        <w:t xml:space="preserve"> </w:t>
      </w:r>
      <w:r>
        <w:rPr>
          <w:rFonts w:eastAsiaTheme="minorHAnsi" w:cs="TimesNewRomanPSMT"/>
        </w:rPr>
        <w:t>statins.</w:t>
      </w:r>
    </w:p>
    <w:p w:rsidR="006A1596" w:rsidRPr="004F4557" w:rsidRDefault="006A1596" w:rsidP="006A1596">
      <w:pPr>
        <w:pStyle w:val="ListBullet"/>
      </w:pPr>
      <w:r w:rsidRPr="004F4557">
        <w:t>Patients</w:t>
      </w:r>
      <w:r w:rsidR="000A5C4F">
        <w:t xml:space="preserve"> </w:t>
      </w:r>
      <w:r w:rsidRPr="004F4557">
        <w:t>that</w:t>
      </w:r>
      <w:r w:rsidR="000A5C4F">
        <w:t xml:space="preserve"> </w:t>
      </w:r>
      <w:r w:rsidRPr="004F4557">
        <w:t>required</w:t>
      </w:r>
      <w:r w:rsidR="000A5C4F">
        <w:t xml:space="preserve"> </w:t>
      </w:r>
      <w:r w:rsidR="00C4778C">
        <w:t>up</w:t>
      </w:r>
      <w:r w:rsidR="000A5C4F">
        <w:t xml:space="preserve"> </w:t>
      </w:r>
      <w:r w:rsidR="00C4778C">
        <w:t>titration</w:t>
      </w:r>
      <w:r w:rsidR="000A5C4F">
        <w:t xml:space="preserve"> </w:t>
      </w:r>
      <w:r w:rsidRPr="004F4557">
        <w:t>from</w:t>
      </w:r>
      <w:r w:rsidR="000A5C4F">
        <w:t xml:space="preserve"> </w:t>
      </w:r>
      <w:r w:rsidRPr="004F4557">
        <w:t>300</w:t>
      </w:r>
      <w:r w:rsidR="000A5C4F">
        <w:t xml:space="preserve"> </w:t>
      </w:r>
      <w:r w:rsidR="00224853">
        <w:t>mg</w:t>
      </w:r>
      <w:r w:rsidR="000A5C4F">
        <w:t xml:space="preserve"> </w:t>
      </w:r>
      <w:r w:rsidRPr="004F4557">
        <w:t>Q4W</w:t>
      </w:r>
      <w:r w:rsidR="000A5C4F">
        <w:t xml:space="preserve"> </w:t>
      </w:r>
      <w:r w:rsidRPr="004F4557">
        <w:t>in</w:t>
      </w:r>
      <w:r w:rsidR="000A5C4F">
        <w:t xml:space="preserve"> </w:t>
      </w:r>
      <w:r w:rsidR="006E505D">
        <w:t>Study</w:t>
      </w:r>
      <w:r w:rsidR="000A5C4F">
        <w:t xml:space="preserve"> </w:t>
      </w:r>
      <w:r w:rsidRPr="004F4557">
        <w:t>R727-CL-1308</w:t>
      </w:r>
      <w:r w:rsidR="000A5C4F">
        <w:t xml:space="preserve"> </w:t>
      </w:r>
      <w:r w:rsidRPr="004F4557">
        <w:t>had</w:t>
      </w:r>
      <w:r w:rsidR="000A5C4F">
        <w:t xml:space="preserve"> </w:t>
      </w:r>
      <w:r w:rsidRPr="004F4557">
        <w:t>lower</w:t>
      </w:r>
      <w:r w:rsidR="000A5C4F">
        <w:t xml:space="preserve"> </w:t>
      </w:r>
      <w:r w:rsidRPr="004F4557">
        <w:t>concentrations</w:t>
      </w:r>
      <w:r w:rsidR="000A5C4F">
        <w:t xml:space="preserve"> </w:t>
      </w:r>
      <w:r w:rsidRPr="004F4557">
        <w:t>of</w:t>
      </w:r>
      <w:r w:rsidR="000A5C4F">
        <w:t xml:space="preserve"> </w:t>
      </w:r>
      <w:r w:rsidRPr="004F4557">
        <w:t>total</w:t>
      </w:r>
      <w:r w:rsidR="000A5C4F">
        <w:t xml:space="preserve"> </w:t>
      </w:r>
      <w:r w:rsidRPr="004F4557">
        <w:t>alirocumab,</w:t>
      </w:r>
      <w:r w:rsidR="000A5C4F">
        <w:t xml:space="preserve"> </w:t>
      </w:r>
      <w:r w:rsidRPr="004F4557">
        <w:t>lower</w:t>
      </w:r>
      <w:r w:rsidR="000A5C4F">
        <w:t xml:space="preserve"> </w:t>
      </w:r>
      <w:r w:rsidRPr="004F4557">
        <w:t>total</w:t>
      </w:r>
      <w:r w:rsidR="000A5C4F">
        <w:t xml:space="preserve"> </w:t>
      </w:r>
      <w:r w:rsidRPr="004F4557">
        <w:t>PCSK9</w:t>
      </w:r>
      <w:r w:rsidR="000A5C4F">
        <w:t xml:space="preserve"> </w:t>
      </w:r>
      <w:r w:rsidRPr="004F4557">
        <w:t>concentrations</w:t>
      </w:r>
      <w:r w:rsidR="000A5C4F">
        <w:t xml:space="preserve"> </w:t>
      </w:r>
      <w:r w:rsidRPr="004F4557">
        <w:t>and</w:t>
      </w:r>
      <w:r w:rsidR="000A5C4F">
        <w:t xml:space="preserve"> </w:t>
      </w:r>
      <w:r w:rsidRPr="004F4557">
        <w:t>greater</w:t>
      </w:r>
      <w:r w:rsidR="000A5C4F">
        <w:t xml:space="preserve"> </w:t>
      </w:r>
      <w:r w:rsidRPr="004F4557">
        <w:t>fluctuations</w:t>
      </w:r>
      <w:r w:rsidR="000A5C4F">
        <w:t xml:space="preserve"> </w:t>
      </w:r>
      <w:r w:rsidRPr="004F4557">
        <w:t>of</w:t>
      </w:r>
      <w:r w:rsidR="000A5C4F">
        <w:t xml:space="preserve"> </w:t>
      </w:r>
      <w:r w:rsidRPr="004F4557">
        <w:t>LDL-C</w:t>
      </w:r>
      <w:r w:rsidR="000A5C4F">
        <w:t xml:space="preserve"> </w:t>
      </w:r>
      <w:r w:rsidRPr="004F4557">
        <w:t>than</w:t>
      </w:r>
      <w:r w:rsidR="000A5C4F">
        <w:t xml:space="preserve"> </w:t>
      </w:r>
      <w:r w:rsidRPr="004F4557">
        <w:t>those</w:t>
      </w:r>
      <w:r w:rsidR="000A5C4F">
        <w:t xml:space="preserve"> </w:t>
      </w:r>
      <w:r w:rsidRPr="004F4557">
        <w:t>commencing</w:t>
      </w:r>
      <w:r w:rsidR="000A5C4F">
        <w:t xml:space="preserve"> </w:t>
      </w:r>
      <w:r w:rsidRPr="004F4557">
        <w:t>on</w:t>
      </w:r>
      <w:r w:rsidR="000A5C4F">
        <w:t xml:space="preserve"> </w:t>
      </w:r>
      <w:r w:rsidRPr="004F4557">
        <w:t>300</w:t>
      </w:r>
      <w:r w:rsidR="000A5C4F">
        <w:t xml:space="preserve"> </w:t>
      </w:r>
      <w:r w:rsidR="00224853">
        <w:t>mg</w:t>
      </w:r>
      <w:r w:rsidR="000A5C4F">
        <w:t xml:space="preserve"> </w:t>
      </w:r>
      <w:r w:rsidRPr="004F4557">
        <w:t>Q4W</w:t>
      </w:r>
      <w:r w:rsidR="000A5C4F">
        <w:t xml:space="preserve"> </w:t>
      </w:r>
      <w:r w:rsidRPr="004F4557">
        <w:t>that</w:t>
      </w:r>
      <w:r w:rsidR="000A5C4F">
        <w:t xml:space="preserve"> </w:t>
      </w:r>
      <w:r w:rsidRPr="004F4557">
        <w:t>did</w:t>
      </w:r>
      <w:r w:rsidR="000A5C4F">
        <w:t xml:space="preserve"> </w:t>
      </w:r>
      <w:r w:rsidRPr="004F4557">
        <w:t>not</w:t>
      </w:r>
      <w:r w:rsidR="000A5C4F">
        <w:t xml:space="preserve"> </w:t>
      </w:r>
      <w:r w:rsidRPr="004F4557">
        <w:t>require</w:t>
      </w:r>
      <w:r w:rsidR="000A5C4F">
        <w:t xml:space="preserve"> </w:t>
      </w:r>
      <w:r w:rsidRPr="004F4557">
        <w:t>dose</w:t>
      </w:r>
      <w:r w:rsidR="000A5C4F">
        <w:t xml:space="preserve"> </w:t>
      </w:r>
      <w:r w:rsidRPr="004F4557">
        <w:t>titration.</w:t>
      </w:r>
      <w:r w:rsidR="000A5C4F">
        <w:t xml:space="preserve"> </w:t>
      </w:r>
      <w:r w:rsidRPr="004F4557">
        <w:t>These</w:t>
      </w:r>
      <w:r w:rsidR="000A5C4F">
        <w:t xml:space="preserve"> </w:t>
      </w:r>
      <w:r w:rsidRPr="004F4557">
        <w:t>fluctuations</w:t>
      </w:r>
      <w:r w:rsidR="000A5C4F">
        <w:t xml:space="preserve"> </w:t>
      </w:r>
      <w:r w:rsidRPr="004F4557">
        <w:t>resolved</w:t>
      </w:r>
      <w:r w:rsidR="000A5C4F">
        <w:t xml:space="preserve"> </w:t>
      </w:r>
      <w:r w:rsidRPr="004F4557">
        <w:t>after</w:t>
      </w:r>
      <w:r w:rsidR="000A5C4F">
        <w:t xml:space="preserve"> </w:t>
      </w:r>
      <w:r w:rsidRPr="004F4557">
        <w:t>changing</w:t>
      </w:r>
      <w:r w:rsidR="000A5C4F">
        <w:t xml:space="preserve"> </w:t>
      </w:r>
      <w:r w:rsidRPr="004F4557">
        <w:t>to</w:t>
      </w:r>
      <w:r w:rsidR="000A5C4F">
        <w:t xml:space="preserve"> </w:t>
      </w:r>
      <w:r w:rsidRPr="004F4557">
        <w:t>the</w:t>
      </w:r>
      <w:r w:rsidR="000A5C4F">
        <w:t xml:space="preserve"> </w:t>
      </w:r>
      <w:r w:rsidRPr="004F4557">
        <w:t>150</w:t>
      </w:r>
      <w:r w:rsidR="000A5C4F">
        <w:t xml:space="preserve"> </w:t>
      </w:r>
      <w:r w:rsidR="00224853">
        <w:t>mg</w:t>
      </w:r>
      <w:r w:rsidR="000A5C4F">
        <w:t xml:space="preserve"> </w:t>
      </w:r>
      <w:r w:rsidRPr="004F4557">
        <w:t>Q2W</w:t>
      </w:r>
      <w:r w:rsidR="000A5C4F">
        <w:t xml:space="preserve"> </w:t>
      </w:r>
      <w:r w:rsidRPr="004F4557">
        <w:t>regimen.</w:t>
      </w:r>
    </w:p>
    <w:p w:rsidR="00CA25EF" w:rsidRPr="00296C81" w:rsidRDefault="00CA25EF" w:rsidP="00CA25EF">
      <w:pPr>
        <w:pStyle w:val="Heading4"/>
      </w:pPr>
      <w:r w:rsidRPr="00296C81">
        <w:t>Efficacy</w:t>
      </w:r>
    </w:p>
    <w:p w:rsidR="00CA25EF" w:rsidRPr="00CA25EF" w:rsidRDefault="00CA25EF" w:rsidP="00CA25EF">
      <w:r w:rsidRPr="005A03CF">
        <w:t>Two</w:t>
      </w:r>
      <w:r w:rsidR="000A5C4F">
        <w:t xml:space="preserve"> </w:t>
      </w:r>
      <w:r w:rsidRPr="005A03CF">
        <w:t>efficacy</w:t>
      </w:r>
      <w:r w:rsidR="000A5C4F">
        <w:t xml:space="preserve"> </w:t>
      </w:r>
      <w:r w:rsidRPr="005A03CF">
        <w:t>and</w:t>
      </w:r>
      <w:r w:rsidR="000A5C4F">
        <w:t xml:space="preserve"> </w:t>
      </w:r>
      <w:r w:rsidRPr="005A03CF">
        <w:t>safety</w:t>
      </w:r>
      <w:r w:rsidR="000A5C4F">
        <w:t xml:space="preserve"> </w:t>
      </w:r>
      <w:r w:rsidRPr="005A03CF">
        <w:t>studies</w:t>
      </w:r>
      <w:r w:rsidR="000A5C4F">
        <w:t xml:space="preserve"> </w:t>
      </w:r>
      <w:r w:rsidRPr="005A03CF">
        <w:t>were</w:t>
      </w:r>
      <w:r w:rsidR="000A5C4F">
        <w:t xml:space="preserve"> </w:t>
      </w:r>
      <w:r w:rsidRPr="005A03CF">
        <w:t>provided</w:t>
      </w:r>
      <w:r w:rsidR="000A5C4F">
        <w:t xml:space="preserve"> </w:t>
      </w:r>
      <w:r w:rsidRPr="005A03CF">
        <w:t>to</w:t>
      </w:r>
      <w:r w:rsidR="000A5C4F">
        <w:t xml:space="preserve"> </w:t>
      </w:r>
      <w:r w:rsidRPr="005A03CF">
        <w:t>support</w:t>
      </w:r>
      <w:r w:rsidR="000A5C4F">
        <w:t xml:space="preserve"> </w:t>
      </w:r>
      <w:r w:rsidRPr="005A03CF">
        <w:t>the</w:t>
      </w:r>
      <w:r w:rsidR="000A5C4F">
        <w:t xml:space="preserve"> </w:t>
      </w:r>
      <w:r w:rsidRPr="005A03CF">
        <w:t>Q4W</w:t>
      </w:r>
      <w:r w:rsidR="000A5C4F">
        <w:t xml:space="preserve"> </w:t>
      </w:r>
      <w:r w:rsidRPr="005A03CF">
        <w:t>dosing.</w:t>
      </w:r>
      <w:r w:rsidR="000A5C4F">
        <w:t xml:space="preserve"> </w:t>
      </w:r>
      <w:r w:rsidRPr="005A03CF">
        <w:t>Dosing</w:t>
      </w:r>
      <w:r w:rsidR="000A5C4F">
        <w:t xml:space="preserve"> </w:t>
      </w:r>
      <w:r w:rsidRPr="005A03CF">
        <w:t>was</w:t>
      </w:r>
      <w:r w:rsidR="000A5C4F">
        <w:t xml:space="preserve"> </w:t>
      </w:r>
      <w:r w:rsidRPr="005A03CF">
        <w:t>based</w:t>
      </w:r>
      <w:r w:rsidR="000A5C4F">
        <w:t xml:space="preserve"> </w:t>
      </w:r>
      <w:r w:rsidRPr="005A03CF">
        <w:t>on</w:t>
      </w:r>
      <w:r w:rsidR="000A5C4F">
        <w:t xml:space="preserve"> </w:t>
      </w:r>
      <w:r w:rsidRPr="005A03CF">
        <w:t>the</w:t>
      </w:r>
      <w:r w:rsidR="000A5C4F">
        <w:t xml:space="preserve"> </w:t>
      </w:r>
      <w:r w:rsidRPr="005A03CF">
        <w:t>outcomes</w:t>
      </w:r>
      <w:r w:rsidR="000A5C4F">
        <w:t xml:space="preserve"> </w:t>
      </w:r>
      <w:r w:rsidRPr="005A03CF">
        <w:t>of</w:t>
      </w:r>
      <w:r w:rsidR="000A5C4F">
        <w:t xml:space="preserve"> </w:t>
      </w:r>
      <w:r w:rsidRPr="005A03CF">
        <w:t>the</w:t>
      </w:r>
      <w:r w:rsidR="000A5C4F">
        <w:t xml:space="preserve"> </w:t>
      </w:r>
      <w:r w:rsidR="00224853">
        <w:t>Phase</w:t>
      </w:r>
      <w:r w:rsidR="000A5C4F">
        <w:t xml:space="preserve"> </w:t>
      </w:r>
      <w:r w:rsidR="00224853">
        <w:t>II</w:t>
      </w:r>
      <w:r w:rsidR="000A5C4F">
        <w:t xml:space="preserve"> </w:t>
      </w:r>
      <w:r w:rsidR="00553100">
        <w:t>S</w:t>
      </w:r>
      <w:r w:rsidR="00553100" w:rsidRPr="005A03CF">
        <w:t>tudies</w:t>
      </w:r>
      <w:r w:rsidR="000A5C4F">
        <w:t xml:space="preserve"> </w:t>
      </w:r>
      <w:r w:rsidRPr="005A03CF">
        <w:t>DFI11565</w:t>
      </w:r>
      <w:r w:rsidR="000A5C4F">
        <w:t xml:space="preserve"> </w:t>
      </w:r>
      <w:r w:rsidRPr="005A03CF">
        <w:t>and</w:t>
      </w:r>
      <w:r w:rsidR="000A5C4F">
        <w:t xml:space="preserve"> </w:t>
      </w:r>
      <w:r w:rsidRPr="005A03CF">
        <w:t>R727-CL-1003</w:t>
      </w:r>
      <w:r w:rsidR="000A5C4F">
        <w:t xml:space="preserve"> </w:t>
      </w:r>
      <w:r w:rsidRPr="005A03CF">
        <w:t>(submission</w:t>
      </w:r>
      <w:r w:rsidR="000A5C4F">
        <w:t xml:space="preserve"> </w:t>
      </w:r>
      <w:r w:rsidRPr="005A03CF">
        <w:t>PM-2015-007</w:t>
      </w:r>
      <w:r>
        <w:t>64</w:t>
      </w:r>
      <w:r w:rsidRPr="005A03CF">
        <w:t>-1-3</w:t>
      </w:r>
      <w:r w:rsidR="000A5C4F">
        <w:t xml:space="preserve"> </w:t>
      </w:r>
      <w:r w:rsidRPr="005A03CF">
        <w:t>study</w:t>
      </w:r>
      <w:r w:rsidR="000A5C4F">
        <w:t xml:space="preserve"> </w:t>
      </w:r>
      <w:r w:rsidRPr="005A03CF">
        <w:t>report).</w:t>
      </w:r>
    </w:p>
    <w:p w:rsidR="00CA25EF" w:rsidRDefault="00CA25EF" w:rsidP="00CA25EF">
      <w:pPr>
        <w:pStyle w:val="Heading5"/>
      </w:pPr>
      <w:r w:rsidRPr="002C023F">
        <w:lastRenderedPageBreak/>
        <w:t>Study</w:t>
      </w:r>
      <w:r w:rsidR="000A5C4F">
        <w:t xml:space="preserve"> </w:t>
      </w:r>
      <w:r w:rsidRPr="002C023F">
        <w:t>R727-CL-1308</w:t>
      </w:r>
      <w:r w:rsidR="000A5C4F">
        <w:t xml:space="preserve"> </w:t>
      </w:r>
      <w:r w:rsidRPr="002C023F">
        <w:t>(CHOICE</w:t>
      </w:r>
      <w:r w:rsidR="000A5C4F">
        <w:t xml:space="preserve"> </w:t>
      </w:r>
      <w:r w:rsidRPr="002C023F">
        <w:t>I)</w:t>
      </w:r>
    </w:p>
    <w:p w:rsidR="00CA25EF" w:rsidRPr="00CB37EF" w:rsidRDefault="00224853" w:rsidP="00CA25EF">
      <w:pPr>
        <w:rPr>
          <w:b/>
        </w:rPr>
      </w:pPr>
      <w:r>
        <w:t>This</w:t>
      </w:r>
      <w:r w:rsidR="000A5C4F">
        <w:t xml:space="preserve"> </w:t>
      </w:r>
      <w:r>
        <w:t>was</w:t>
      </w:r>
      <w:r w:rsidR="000A5C4F">
        <w:t xml:space="preserve"> </w:t>
      </w:r>
      <w:r>
        <w:t>a</w:t>
      </w:r>
      <w:r w:rsidR="000A5C4F">
        <w:t xml:space="preserve"> </w:t>
      </w:r>
      <w:r w:rsidRPr="00084518">
        <w:t>randomised,</w:t>
      </w:r>
      <w:r w:rsidR="000A5C4F">
        <w:t xml:space="preserve"> </w:t>
      </w:r>
      <w:r w:rsidRPr="00084518">
        <w:t>double</w:t>
      </w:r>
      <w:r w:rsidR="000A5C4F">
        <w:t xml:space="preserve"> </w:t>
      </w:r>
      <w:r w:rsidRPr="00084518">
        <w:t>blind,</w:t>
      </w:r>
      <w:r w:rsidR="000A5C4F">
        <w:t xml:space="preserve"> </w:t>
      </w:r>
      <w:r w:rsidRPr="00084518">
        <w:t>pl</w:t>
      </w:r>
      <w:r>
        <w:t>acebo</w:t>
      </w:r>
      <w:r w:rsidR="000A5C4F">
        <w:t xml:space="preserve"> </w:t>
      </w:r>
      <w:r>
        <w:t>controlled</w:t>
      </w:r>
      <w:r w:rsidR="000A5C4F">
        <w:t xml:space="preserve"> </w:t>
      </w:r>
      <w:r>
        <w:t>study</w:t>
      </w:r>
      <w:r w:rsidR="000A5C4F">
        <w:t xml:space="preserve"> </w:t>
      </w:r>
      <w:r>
        <w:t>to</w:t>
      </w:r>
      <w:r w:rsidR="000A5C4F">
        <w:t xml:space="preserve"> </w:t>
      </w:r>
      <w:r>
        <w:t>evalu</w:t>
      </w:r>
      <w:r w:rsidRPr="00084518">
        <w:t>ate</w:t>
      </w:r>
      <w:r w:rsidR="000A5C4F">
        <w:t xml:space="preserve"> </w:t>
      </w:r>
      <w:r w:rsidRPr="00084518">
        <w:t>the</w:t>
      </w:r>
      <w:r w:rsidR="000A5C4F">
        <w:t xml:space="preserve"> </w:t>
      </w:r>
      <w:r w:rsidRPr="00084518">
        <w:t>efficacy</w:t>
      </w:r>
      <w:r w:rsidR="000A5C4F">
        <w:t xml:space="preserve"> </w:t>
      </w:r>
      <w:r w:rsidRPr="00084518">
        <w:t>and</w:t>
      </w:r>
      <w:r w:rsidR="000A5C4F">
        <w:t xml:space="preserve"> </w:t>
      </w:r>
      <w:r w:rsidRPr="00084518">
        <w:t>safety</w:t>
      </w:r>
      <w:r w:rsidR="000A5C4F">
        <w:t xml:space="preserve"> </w:t>
      </w:r>
      <w:r w:rsidRPr="00084518">
        <w:t>of</w:t>
      </w:r>
      <w:r w:rsidR="000A5C4F">
        <w:t xml:space="preserve"> </w:t>
      </w:r>
      <w:r w:rsidRPr="00084518">
        <w:t>an</w:t>
      </w:r>
      <w:r w:rsidR="000A5C4F">
        <w:t xml:space="preserve"> </w:t>
      </w:r>
      <w:r w:rsidRPr="00084518">
        <w:t>every</w:t>
      </w:r>
      <w:r w:rsidR="000A5C4F">
        <w:t xml:space="preserve"> </w:t>
      </w:r>
      <w:r w:rsidRPr="00084518">
        <w:t>four</w:t>
      </w:r>
      <w:r w:rsidR="000A5C4F">
        <w:t xml:space="preserve"> </w:t>
      </w:r>
      <w:r w:rsidRPr="00084518">
        <w:t>weeks</w:t>
      </w:r>
      <w:r w:rsidR="000A5C4F">
        <w:t xml:space="preserve"> </w:t>
      </w:r>
      <w:r w:rsidRPr="00084518">
        <w:t>treatment</w:t>
      </w:r>
      <w:r w:rsidR="000A5C4F">
        <w:t xml:space="preserve"> </w:t>
      </w:r>
      <w:r w:rsidRPr="00084518">
        <w:t>regimen</w:t>
      </w:r>
      <w:r w:rsidR="000A5C4F">
        <w:t xml:space="preserve"> </w:t>
      </w:r>
      <w:r w:rsidRPr="00084518">
        <w:t>of</w:t>
      </w:r>
      <w:r w:rsidR="000A5C4F">
        <w:t xml:space="preserve"> </w:t>
      </w:r>
      <w:r w:rsidRPr="00084518">
        <w:t>alirocumab</w:t>
      </w:r>
      <w:r w:rsidR="000A5C4F">
        <w:t xml:space="preserve"> </w:t>
      </w:r>
      <w:r w:rsidRPr="00084518">
        <w:t>in</w:t>
      </w:r>
      <w:r w:rsidR="000A5C4F">
        <w:t xml:space="preserve"> </w:t>
      </w:r>
      <w:r w:rsidRPr="00084518">
        <w:t>patients</w:t>
      </w:r>
      <w:r w:rsidR="000A5C4F">
        <w:t xml:space="preserve"> </w:t>
      </w:r>
      <w:r w:rsidRPr="00084518">
        <w:t>with</w:t>
      </w:r>
      <w:r w:rsidR="000A5C4F">
        <w:t xml:space="preserve"> </w:t>
      </w:r>
      <w:r w:rsidRPr="00084518">
        <w:t>primary</w:t>
      </w:r>
      <w:r w:rsidR="000A5C4F">
        <w:t xml:space="preserve"> </w:t>
      </w:r>
      <w:r w:rsidRPr="00084518">
        <w:t>hypercholesterolaem</w:t>
      </w:r>
      <w:r w:rsidR="00CA25EF" w:rsidRPr="00084518">
        <w:t>ia.</w:t>
      </w:r>
      <w:r w:rsidR="000A5C4F">
        <w:t xml:space="preserve"> </w:t>
      </w:r>
      <w:r w:rsidR="00CA25EF" w:rsidRPr="002C023F">
        <w:t>This</w:t>
      </w:r>
      <w:r w:rsidR="000A5C4F">
        <w:t xml:space="preserve"> </w:t>
      </w:r>
      <w:r w:rsidR="00CA25EF" w:rsidRPr="002C023F">
        <w:t>was</w:t>
      </w:r>
      <w:r w:rsidR="000A5C4F">
        <w:t xml:space="preserve"> </w:t>
      </w:r>
      <w:r w:rsidR="00CA25EF" w:rsidRPr="002C023F">
        <w:t>a</w:t>
      </w:r>
      <w:r w:rsidR="000A5C4F">
        <w:t xml:space="preserve"> </w:t>
      </w:r>
      <w:r w:rsidR="00CA25EF" w:rsidRPr="002C023F">
        <w:t>multicentre,</w:t>
      </w:r>
      <w:r w:rsidR="000A5C4F">
        <w:t xml:space="preserve"> </w:t>
      </w:r>
      <w:r w:rsidR="00CA25EF" w:rsidRPr="002C023F">
        <w:t>multinational</w:t>
      </w:r>
      <w:r w:rsidR="000A5C4F">
        <w:t xml:space="preserve"> </w:t>
      </w:r>
      <w:r w:rsidR="00CA25EF" w:rsidRPr="002C023F">
        <w:t>study</w:t>
      </w:r>
      <w:r w:rsidR="000A5C4F">
        <w:t xml:space="preserve"> </w:t>
      </w:r>
      <w:r w:rsidR="00CA25EF" w:rsidRPr="002C023F">
        <w:t>to</w:t>
      </w:r>
      <w:r w:rsidR="000A5C4F">
        <w:t xml:space="preserve"> </w:t>
      </w:r>
      <w:r w:rsidR="00CA25EF" w:rsidRPr="002C023F">
        <w:t>determine</w:t>
      </w:r>
      <w:r w:rsidR="000A5C4F">
        <w:t xml:space="preserve"> </w:t>
      </w:r>
      <w:r w:rsidR="00CA25EF" w:rsidRPr="002C023F">
        <w:t>the</w:t>
      </w:r>
      <w:r w:rsidR="000A5C4F">
        <w:t xml:space="preserve"> </w:t>
      </w:r>
      <w:r w:rsidR="00CA25EF" w:rsidRPr="002C023F">
        <w:t>efficacy,</w:t>
      </w:r>
      <w:r w:rsidR="000A5C4F">
        <w:t xml:space="preserve"> </w:t>
      </w:r>
      <w:r w:rsidR="00CA25EF" w:rsidRPr="002C023F">
        <w:t>long</w:t>
      </w:r>
      <w:r w:rsidR="000A5C4F">
        <w:t xml:space="preserve"> </w:t>
      </w:r>
      <w:r w:rsidR="00CA25EF" w:rsidRPr="002C023F">
        <w:t>term</w:t>
      </w:r>
      <w:r w:rsidR="000A5C4F">
        <w:t xml:space="preserve"> </w:t>
      </w:r>
      <w:r w:rsidR="00CA25EF" w:rsidRPr="002C023F">
        <w:t>safety</w:t>
      </w:r>
      <w:r w:rsidR="000A5C4F">
        <w:t xml:space="preserve"> </w:t>
      </w:r>
      <w:r w:rsidR="00CA25EF" w:rsidRPr="002C023F">
        <w:t>and</w:t>
      </w:r>
      <w:r w:rsidR="000A5C4F">
        <w:t xml:space="preserve"> </w:t>
      </w:r>
      <w:r w:rsidR="00CA25EF" w:rsidRPr="002C023F">
        <w:t>tolerability</w:t>
      </w:r>
      <w:r w:rsidR="000A5C4F">
        <w:t xml:space="preserve"> </w:t>
      </w:r>
      <w:r w:rsidR="00CA25EF" w:rsidRPr="002C023F">
        <w:t>of</w:t>
      </w:r>
      <w:r w:rsidR="000A5C4F">
        <w:t xml:space="preserve"> </w:t>
      </w:r>
      <w:r w:rsidR="00CA25EF" w:rsidRPr="002C023F">
        <w:t>a</w:t>
      </w:r>
      <w:r w:rsidR="000A5C4F">
        <w:t xml:space="preserve"> </w:t>
      </w:r>
      <w:r w:rsidR="00CA25EF" w:rsidRPr="002C023F">
        <w:t>starting</w:t>
      </w:r>
      <w:r w:rsidR="000A5C4F">
        <w:t xml:space="preserve"> </w:t>
      </w:r>
      <w:r w:rsidR="00CA25EF" w:rsidRPr="002C023F">
        <w:t>regimen</w:t>
      </w:r>
      <w:r w:rsidR="000A5C4F">
        <w:t xml:space="preserve"> </w:t>
      </w:r>
      <w:r w:rsidR="00CA25EF">
        <w:t>of</w:t>
      </w:r>
      <w:r w:rsidR="000A5C4F">
        <w:t xml:space="preserve"> </w:t>
      </w:r>
      <w:r w:rsidR="00CA25EF" w:rsidRPr="002C023F">
        <w:t>300</w:t>
      </w:r>
      <w:r w:rsidR="000A5C4F">
        <w:t xml:space="preserve"> </w:t>
      </w:r>
      <w:r>
        <w:t>mg</w:t>
      </w:r>
      <w:r w:rsidR="000A5C4F">
        <w:t xml:space="preserve"> </w:t>
      </w:r>
      <w:r w:rsidR="00CA25EF" w:rsidRPr="002C023F">
        <w:t>alirocumab</w:t>
      </w:r>
      <w:r w:rsidR="000A5C4F">
        <w:t xml:space="preserve"> </w:t>
      </w:r>
      <w:r w:rsidR="00CA25EF" w:rsidRPr="002C023F">
        <w:t>Q4W</w:t>
      </w:r>
      <w:r w:rsidR="000A5C4F">
        <w:t xml:space="preserve"> </w:t>
      </w:r>
      <w:r w:rsidR="00CA25EF" w:rsidRPr="002C023F">
        <w:t>conducted</w:t>
      </w:r>
      <w:r w:rsidR="000A5C4F">
        <w:t xml:space="preserve"> </w:t>
      </w:r>
      <w:r w:rsidR="00CA25EF" w:rsidRPr="002C023F">
        <w:t>over</w:t>
      </w:r>
      <w:r w:rsidR="000A5C4F">
        <w:t xml:space="preserve"> </w:t>
      </w:r>
      <w:r w:rsidR="00CA25EF">
        <w:t>approximately</w:t>
      </w:r>
      <w:r w:rsidR="000A5C4F">
        <w:t xml:space="preserve"> </w:t>
      </w:r>
      <w:r w:rsidR="00CA25EF" w:rsidRPr="002C023F">
        <w:t>59</w:t>
      </w:r>
      <w:r w:rsidR="000A5C4F">
        <w:t xml:space="preserve"> </w:t>
      </w:r>
      <w:r w:rsidR="00CA25EF" w:rsidRPr="002C023F">
        <w:t>weeks</w:t>
      </w:r>
      <w:r w:rsidR="000A5C4F">
        <w:t xml:space="preserve"> </w:t>
      </w:r>
      <w:r w:rsidR="00CA25EF" w:rsidRPr="002C023F">
        <w:t>(up</w:t>
      </w:r>
      <w:r w:rsidR="000A5C4F">
        <w:t xml:space="preserve"> </w:t>
      </w:r>
      <w:r w:rsidR="00CA25EF" w:rsidRPr="002C023F">
        <w:t>to</w:t>
      </w:r>
      <w:r w:rsidR="000A5C4F">
        <w:t xml:space="preserve"> </w:t>
      </w:r>
      <w:r w:rsidR="00CA25EF" w:rsidRPr="002C023F">
        <w:t>3</w:t>
      </w:r>
      <w:r w:rsidR="000A5C4F">
        <w:t xml:space="preserve"> </w:t>
      </w:r>
      <w:r>
        <w:t>weeks</w:t>
      </w:r>
      <w:r w:rsidR="000A5C4F">
        <w:t xml:space="preserve"> </w:t>
      </w:r>
      <w:r>
        <w:t>screening</w:t>
      </w:r>
      <w:r w:rsidR="000A5C4F">
        <w:t xml:space="preserve"> </w:t>
      </w:r>
      <w:r>
        <w:t>period,</w:t>
      </w:r>
      <w:r w:rsidR="000A5C4F">
        <w:t xml:space="preserve"> </w:t>
      </w:r>
      <w:r>
        <w:t>double</w:t>
      </w:r>
      <w:r w:rsidR="000A5C4F">
        <w:t xml:space="preserve"> </w:t>
      </w:r>
      <w:r w:rsidR="00CA25EF" w:rsidRPr="002C023F">
        <w:t>blind</w:t>
      </w:r>
      <w:r w:rsidR="000A5C4F">
        <w:t xml:space="preserve"> </w:t>
      </w:r>
      <w:r w:rsidR="00CA25EF" w:rsidRPr="002C023F">
        <w:t>treatment</w:t>
      </w:r>
      <w:r w:rsidR="000A5C4F">
        <w:t xml:space="preserve"> </w:t>
      </w:r>
      <w:r w:rsidR="00CA25EF" w:rsidRPr="002C023F">
        <w:t>period</w:t>
      </w:r>
      <w:r w:rsidR="000A5C4F">
        <w:t xml:space="preserve"> </w:t>
      </w:r>
      <w:r w:rsidR="00CA25EF" w:rsidRPr="002C023F">
        <w:t>of</w:t>
      </w:r>
      <w:r w:rsidR="000A5C4F">
        <w:t xml:space="preserve"> </w:t>
      </w:r>
      <w:r w:rsidR="00CA25EF" w:rsidRPr="002C023F">
        <w:t>48</w:t>
      </w:r>
      <w:r w:rsidR="000A5C4F">
        <w:t xml:space="preserve"> </w:t>
      </w:r>
      <w:r w:rsidR="00CA25EF" w:rsidRPr="002C023F">
        <w:t>weeks,</w:t>
      </w:r>
      <w:r w:rsidR="000A5C4F">
        <w:t xml:space="preserve"> </w:t>
      </w:r>
      <w:r w:rsidR="00CA25EF" w:rsidRPr="002C023F">
        <w:t>and</w:t>
      </w:r>
      <w:r w:rsidR="000A5C4F">
        <w:t xml:space="preserve"> </w:t>
      </w:r>
      <w:r w:rsidR="00CA25EF" w:rsidRPr="002C023F">
        <w:t>8</w:t>
      </w:r>
      <w:r>
        <w:t>…</w:t>
      </w:r>
      <w:r w:rsidR="000A5C4F">
        <w:t xml:space="preserve"> </w:t>
      </w:r>
      <w:r w:rsidR="00CA25EF">
        <w:t>with</w:t>
      </w:r>
      <w:r w:rsidR="000A5C4F">
        <w:t xml:space="preserve"> </w:t>
      </w:r>
      <w:r w:rsidR="00CA25EF">
        <w:t>a</w:t>
      </w:r>
      <w:r w:rsidR="000A5C4F">
        <w:t xml:space="preserve"> </w:t>
      </w:r>
      <w:r w:rsidR="00CA25EF">
        <w:t>LDL-C</w:t>
      </w:r>
      <w:r w:rsidR="000A5C4F">
        <w:t xml:space="preserve"> </w:t>
      </w:r>
      <w:r w:rsidR="00CA25EF">
        <w:t>inadequately</w:t>
      </w:r>
      <w:r w:rsidR="000A5C4F">
        <w:t xml:space="preserve"> </w:t>
      </w:r>
      <w:r w:rsidR="00CA25EF">
        <w:t>controlled</w:t>
      </w:r>
      <w:r w:rsidR="000A5C4F">
        <w:t xml:space="preserve"> </w:t>
      </w:r>
      <w:r w:rsidR="00CA25EF">
        <w:t>(moderate</w:t>
      </w:r>
      <w:r w:rsidR="000A5C4F">
        <w:t xml:space="preserve"> </w:t>
      </w:r>
      <w:r w:rsidR="00CA25EF">
        <w:t>and</w:t>
      </w:r>
      <w:r w:rsidR="000A5C4F">
        <w:t xml:space="preserve"> </w:t>
      </w:r>
      <w:r w:rsidR="00CA25EF">
        <w:t>high</w:t>
      </w:r>
      <w:r w:rsidR="000A5C4F">
        <w:t xml:space="preserve"> </w:t>
      </w:r>
      <w:r w:rsidR="00CA25EF">
        <w:t>CV</w:t>
      </w:r>
      <w:r w:rsidR="000A5C4F">
        <w:t xml:space="preserve"> </w:t>
      </w:r>
      <w:r w:rsidR="00CA25EF">
        <w:t>risk</w:t>
      </w:r>
      <w:r w:rsidR="000A5C4F">
        <w:t xml:space="preserve"> </w:t>
      </w:r>
      <w:r w:rsidR="00CA25EF">
        <w:t>and</w:t>
      </w:r>
      <w:r w:rsidR="000A5C4F">
        <w:t xml:space="preserve"> </w:t>
      </w:r>
      <w:r w:rsidR="00CA25EF">
        <w:t>LDL-C</w:t>
      </w:r>
      <w:r w:rsidR="000A5C4F">
        <w:t xml:space="preserve"> </w:t>
      </w:r>
      <w:r>
        <w:t>&gt;</w:t>
      </w:r>
      <w:r w:rsidR="000A5C4F">
        <w:t xml:space="preserve"> </w:t>
      </w:r>
      <w:r w:rsidR="00CA25EF">
        <w:t>2.59</w:t>
      </w:r>
      <w:r w:rsidR="000A5C4F">
        <w:t xml:space="preserve"> </w:t>
      </w:r>
      <w:r w:rsidR="00CA25EF">
        <w:t>mmol/L)</w:t>
      </w:r>
      <w:r w:rsidR="000A5C4F">
        <w:t xml:space="preserve"> </w:t>
      </w:r>
      <w:r w:rsidR="00CA25EF">
        <w:t>or</w:t>
      </w:r>
      <w:r w:rsidR="000A5C4F">
        <w:t xml:space="preserve"> </w:t>
      </w:r>
      <w:r w:rsidR="00CA25EF">
        <w:t>very</w:t>
      </w:r>
      <w:r w:rsidR="000A5C4F">
        <w:t xml:space="preserve"> </w:t>
      </w:r>
      <w:r w:rsidR="00CA25EF">
        <w:t>high</w:t>
      </w:r>
      <w:r w:rsidR="000A5C4F">
        <w:t xml:space="preserve"> </w:t>
      </w:r>
      <w:r w:rsidR="00CA25EF">
        <w:t>CV</w:t>
      </w:r>
      <w:r w:rsidR="000A5C4F">
        <w:t xml:space="preserve"> </w:t>
      </w:r>
      <w:r w:rsidR="00CA25EF">
        <w:t>risk</w:t>
      </w:r>
      <w:r w:rsidR="000A5C4F">
        <w:t xml:space="preserve"> </w:t>
      </w:r>
      <w:r>
        <w:t>&gt;</w:t>
      </w:r>
      <w:r w:rsidR="000A5C4F">
        <w:t xml:space="preserve"> </w:t>
      </w:r>
      <w:r w:rsidR="00CA25EF">
        <w:t>1.81</w:t>
      </w:r>
      <w:r w:rsidR="000A5C4F">
        <w:t xml:space="preserve"> </w:t>
      </w:r>
      <w:r w:rsidR="00CA25EF">
        <w:t>mmol/L).</w:t>
      </w:r>
      <w:r w:rsidR="000A5C4F">
        <w:t xml:space="preserve"> </w:t>
      </w:r>
      <w:r w:rsidR="00CA25EF">
        <w:t>Patients</w:t>
      </w:r>
      <w:r w:rsidR="000A5C4F">
        <w:t xml:space="preserve"> </w:t>
      </w:r>
      <w:r w:rsidR="00CA25EF">
        <w:t>not</w:t>
      </w:r>
      <w:r w:rsidR="000A5C4F">
        <w:t xml:space="preserve"> </w:t>
      </w:r>
      <w:r w:rsidR="00CA25EF">
        <w:t>on</w:t>
      </w:r>
      <w:r w:rsidR="000A5C4F">
        <w:t xml:space="preserve"> </w:t>
      </w:r>
      <w:r w:rsidR="00CA25EF">
        <w:t>statins</w:t>
      </w:r>
      <w:r w:rsidR="000A5C4F">
        <w:t xml:space="preserve"> </w:t>
      </w:r>
      <w:r w:rsidR="00CA25EF">
        <w:t>or</w:t>
      </w:r>
      <w:r w:rsidR="000A5C4F">
        <w:t xml:space="preserve"> </w:t>
      </w:r>
      <w:r w:rsidR="00CA25EF">
        <w:t>intolerant</w:t>
      </w:r>
      <w:r w:rsidR="000A5C4F">
        <w:t xml:space="preserve"> </w:t>
      </w:r>
      <w:r w:rsidR="00CA25EF">
        <w:t>of</w:t>
      </w:r>
      <w:r w:rsidR="000A5C4F">
        <w:t xml:space="preserve"> </w:t>
      </w:r>
      <w:r w:rsidR="00CA25EF">
        <w:t>statins</w:t>
      </w:r>
      <w:r w:rsidR="000A5C4F">
        <w:t xml:space="preserve"> </w:t>
      </w:r>
      <w:r w:rsidR="00CA25EF">
        <w:t>had</w:t>
      </w:r>
      <w:r w:rsidR="000A5C4F">
        <w:t xml:space="preserve"> </w:t>
      </w:r>
      <w:r w:rsidR="00CA25EF">
        <w:t>to</w:t>
      </w:r>
      <w:r w:rsidR="000A5C4F">
        <w:t xml:space="preserve"> </w:t>
      </w:r>
      <w:r w:rsidR="00CA25EF">
        <w:t>be</w:t>
      </w:r>
      <w:r w:rsidR="000A5C4F">
        <w:t xml:space="preserve"> </w:t>
      </w:r>
      <w:r w:rsidR="00CA25EF">
        <w:t>of</w:t>
      </w:r>
      <w:r w:rsidR="000A5C4F">
        <w:t xml:space="preserve"> </w:t>
      </w:r>
      <w:r w:rsidR="00CA25EF">
        <w:t>mod</w:t>
      </w:r>
      <w:r>
        <w:t>erate</w:t>
      </w:r>
      <w:r w:rsidR="000A5C4F">
        <w:t xml:space="preserve"> </w:t>
      </w:r>
      <w:r>
        <w:t>CV</w:t>
      </w:r>
      <w:r w:rsidR="000A5C4F">
        <w:t xml:space="preserve"> </w:t>
      </w:r>
      <w:r>
        <w:t>risk</w:t>
      </w:r>
      <w:r w:rsidR="000A5C4F">
        <w:t xml:space="preserve"> </w:t>
      </w:r>
      <w:r>
        <w:t>with</w:t>
      </w:r>
      <w:r w:rsidR="000A5C4F">
        <w:t xml:space="preserve"> </w:t>
      </w:r>
      <w:r>
        <w:t>LDL-C</w:t>
      </w:r>
      <w:r w:rsidR="000A5C4F">
        <w:t xml:space="preserve"> </w:t>
      </w:r>
      <w:r w:rsidR="00D9425B">
        <w:t>&lt;</w:t>
      </w:r>
      <w:r w:rsidR="000A5C4F">
        <w:t xml:space="preserve"> </w:t>
      </w:r>
      <w:r>
        <w:t>4.14</w:t>
      </w:r>
      <w:r w:rsidR="000A5C4F">
        <w:t xml:space="preserve"> </w:t>
      </w:r>
      <w:r w:rsidR="00CA25EF">
        <w:t>mmol/L</w:t>
      </w:r>
      <w:r w:rsidR="000A5C4F">
        <w:t xml:space="preserve"> </w:t>
      </w:r>
      <w:r w:rsidR="00CA25EF">
        <w:t>if</w:t>
      </w:r>
      <w:r w:rsidR="000A5C4F">
        <w:t xml:space="preserve"> </w:t>
      </w:r>
      <w:r w:rsidR="00CA25EF">
        <w:t>not</w:t>
      </w:r>
      <w:r w:rsidR="000A5C4F">
        <w:t xml:space="preserve"> </w:t>
      </w:r>
      <w:r w:rsidR="00CA25EF">
        <w:t>receiving</w:t>
      </w:r>
      <w:r w:rsidR="000A5C4F">
        <w:t xml:space="preserve"> </w:t>
      </w:r>
      <w:r w:rsidR="00CA25EF">
        <w:t>other</w:t>
      </w:r>
      <w:r w:rsidR="000A5C4F">
        <w:t xml:space="preserve"> </w:t>
      </w:r>
      <w:r w:rsidR="00CA25EF">
        <w:t>non-statin</w:t>
      </w:r>
      <w:r w:rsidR="000A5C4F">
        <w:t xml:space="preserve"> </w:t>
      </w:r>
      <w:r w:rsidR="00CA25EF">
        <w:t>LMT.</w:t>
      </w:r>
      <w:r w:rsidR="000A5C4F">
        <w:t xml:space="preserve"> </w:t>
      </w:r>
      <w:r w:rsidR="00CA25EF">
        <w:t>Patients</w:t>
      </w:r>
      <w:r w:rsidR="000A5C4F">
        <w:t xml:space="preserve"> </w:t>
      </w:r>
      <w:r w:rsidR="00CA25EF">
        <w:t>could</w:t>
      </w:r>
      <w:r w:rsidR="000A5C4F">
        <w:t xml:space="preserve"> </w:t>
      </w:r>
      <w:r w:rsidR="00CA25EF">
        <w:t>take</w:t>
      </w:r>
      <w:r w:rsidR="000A5C4F">
        <w:t xml:space="preserve"> </w:t>
      </w:r>
      <w:r w:rsidR="00CA25EF">
        <w:t>atorvastati</w:t>
      </w:r>
      <w:r>
        <w:t>n</w:t>
      </w:r>
      <w:r w:rsidR="000A5C4F">
        <w:t xml:space="preserve"> </w:t>
      </w:r>
      <w:r>
        <w:t>40</w:t>
      </w:r>
      <w:r w:rsidR="000A5C4F">
        <w:t xml:space="preserve"> </w:t>
      </w:r>
      <w:r>
        <w:t>mg</w:t>
      </w:r>
      <w:r w:rsidR="000A5C4F">
        <w:t xml:space="preserve"> </w:t>
      </w:r>
      <w:r w:rsidR="00CA25EF">
        <w:t>or</w:t>
      </w:r>
      <w:r w:rsidR="000A5C4F">
        <w:t xml:space="preserve"> </w:t>
      </w:r>
      <w:r w:rsidR="00CA25EF">
        <w:t>80</w:t>
      </w:r>
      <w:r w:rsidR="000A5C4F">
        <w:t xml:space="preserve"> </w:t>
      </w:r>
      <w:r>
        <w:t>mg</w:t>
      </w:r>
      <w:r w:rsidR="00CA25EF">
        <w:t>,</w:t>
      </w:r>
      <w:r w:rsidR="000A5C4F">
        <w:t xml:space="preserve"> </w:t>
      </w:r>
      <w:proofErr w:type="spellStart"/>
      <w:r w:rsidR="00CA25EF">
        <w:t>rosuvastatin</w:t>
      </w:r>
      <w:proofErr w:type="spellEnd"/>
      <w:r w:rsidR="000A5C4F">
        <w:t xml:space="preserve"> </w:t>
      </w:r>
      <w:r w:rsidR="00CA25EF">
        <w:t>20</w:t>
      </w:r>
      <w:r w:rsidR="000A5C4F">
        <w:t xml:space="preserve"> </w:t>
      </w:r>
      <w:r>
        <w:t>mg</w:t>
      </w:r>
      <w:r w:rsidR="000A5C4F">
        <w:t xml:space="preserve"> </w:t>
      </w:r>
      <w:r w:rsidR="00CA25EF">
        <w:t>or</w:t>
      </w:r>
      <w:r w:rsidR="000A5C4F">
        <w:t xml:space="preserve"> </w:t>
      </w:r>
      <w:r w:rsidR="00CA25EF">
        <w:t>40</w:t>
      </w:r>
      <w:r w:rsidR="000A5C4F">
        <w:t xml:space="preserve"> </w:t>
      </w:r>
      <w:r>
        <w:t>mg</w:t>
      </w:r>
      <w:r w:rsidR="00CA25EF">
        <w:t>,</w:t>
      </w:r>
      <w:r w:rsidR="000A5C4F">
        <w:t xml:space="preserve"> </w:t>
      </w:r>
      <w:r w:rsidR="00CA25EF">
        <w:t>simvastatin</w:t>
      </w:r>
      <w:r w:rsidR="000A5C4F">
        <w:t xml:space="preserve"> </w:t>
      </w:r>
      <w:r w:rsidR="00CA25EF">
        <w:t>80</w:t>
      </w:r>
      <w:r w:rsidR="000A5C4F">
        <w:t xml:space="preserve"> </w:t>
      </w:r>
      <w:r>
        <w:t>mg</w:t>
      </w:r>
      <w:r w:rsidR="000A5C4F">
        <w:t xml:space="preserve"> </w:t>
      </w:r>
      <w:r w:rsidR="00CA25EF">
        <w:t>(but</w:t>
      </w:r>
      <w:r w:rsidR="000A5C4F">
        <w:t xml:space="preserve"> </w:t>
      </w:r>
      <w:r w:rsidR="00CA25EF">
        <w:t>only</w:t>
      </w:r>
      <w:r w:rsidR="000A5C4F">
        <w:t xml:space="preserve"> </w:t>
      </w:r>
      <w:r w:rsidR="00CA25EF">
        <w:t>if</w:t>
      </w:r>
      <w:r w:rsidR="000A5C4F">
        <w:t xml:space="preserve"> </w:t>
      </w:r>
      <w:r w:rsidR="00CA25EF">
        <w:t>stable</w:t>
      </w:r>
      <w:r w:rsidR="000A5C4F">
        <w:t xml:space="preserve"> </w:t>
      </w:r>
      <w:r w:rsidR="00CA25EF">
        <w:t>on</w:t>
      </w:r>
      <w:r w:rsidR="000A5C4F">
        <w:t xml:space="preserve"> </w:t>
      </w:r>
      <w:r w:rsidR="00CA25EF">
        <w:t>this</w:t>
      </w:r>
      <w:r w:rsidR="000A5C4F">
        <w:t xml:space="preserve"> </w:t>
      </w:r>
      <w:r w:rsidR="00CA25EF">
        <w:t>dose</w:t>
      </w:r>
      <w:r w:rsidR="000A5C4F">
        <w:t xml:space="preserve"> </w:t>
      </w:r>
      <w:r w:rsidR="00CA25EF">
        <w:t>for</w:t>
      </w:r>
      <w:r w:rsidR="000A5C4F">
        <w:t xml:space="preserve"> </w:t>
      </w:r>
      <w:r w:rsidR="00CA25EF">
        <w:t>at</w:t>
      </w:r>
      <w:r w:rsidR="000A5C4F">
        <w:t xml:space="preserve"> </w:t>
      </w:r>
      <w:r w:rsidR="00CA25EF">
        <w:t>least</w:t>
      </w:r>
      <w:r w:rsidR="000A5C4F">
        <w:t xml:space="preserve"> </w:t>
      </w:r>
      <w:r w:rsidR="00CA25EF">
        <w:t>1</w:t>
      </w:r>
      <w:r w:rsidR="000A5C4F">
        <w:t xml:space="preserve"> </w:t>
      </w:r>
      <w:r w:rsidR="00CA25EF">
        <w:t>year)</w:t>
      </w:r>
      <w:r w:rsidR="000A5C4F">
        <w:t xml:space="preserve"> </w:t>
      </w:r>
      <w:r w:rsidR="00CA25EF">
        <w:t>or</w:t>
      </w:r>
      <w:r w:rsidR="000A5C4F">
        <w:t xml:space="preserve"> </w:t>
      </w:r>
      <w:r w:rsidR="00CA25EF">
        <w:t>their</w:t>
      </w:r>
      <w:r w:rsidR="000A5C4F">
        <w:t xml:space="preserve"> </w:t>
      </w:r>
      <w:r w:rsidR="00CA25EF">
        <w:t>maximally</w:t>
      </w:r>
      <w:r w:rsidR="000A5C4F">
        <w:t xml:space="preserve"> </w:t>
      </w:r>
      <w:r w:rsidR="00CA25EF">
        <w:t>tolerated</w:t>
      </w:r>
      <w:r w:rsidR="000A5C4F">
        <w:t xml:space="preserve"> </w:t>
      </w:r>
      <w:r w:rsidR="00CA25EF">
        <w:t>dose</w:t>
      </w:r>
      <w:r w:rsidR="000A5C4F">
        <w:t xml:space="preserve"> </w:t>
      </w:r>
      <w:r w:rsidR="00CA25EF">
        <w:t>of</w:t>
      </w:r>
      <w:r w:rsidR="000A5C4F">
        <w:t xml:space="preserve"> </w:t>
      </w:r>
      <w:r w:rsidR="00CA25EF">
        <w:t>one</w:t>
      </w:r>
      <w:r w:rsidR="000A5C4F">
        <w:t xml:space="preserve"> </w:t>
      </w:r>
      <w:r w:rsidR="00CA25EF">
        <w:t>of</w:t>
      </w:r>
      <w:r w:rsidR="000A5C4F">
        <w:t xml:space="preserve"> </w:t>
      </w:r>
      <w:r w:rsidR="00CA25EF">
        <w:t>these</w:t>
      </w:r>
      <w:r w:rsidR="000A5C4F">
        <w:t xml:space="preserve"> </w:t>
      </w:r>
      <w:r w:rsidR="00CA25EF">
        <w:t>statins.</w:t>
      </w:r>
      <w:r w:rsidR="000A5C4F">
        <w:t xml:space="preserve"> </w:t>
      </w:r>
      <w:r w:rsidR="00CA25EF">
        <w:t>Exclusion</w:t>
      </w:r>
      <w:r w:rsidR="000A5C4F">
        <w:t xml:space="preserve"> </w:t>
      </w:r>
      <w:r w:rsidR="00CA25EF">
        <w:t>criteria</w:t>
      </w:r>
      <w:r w:rsidR="000A5C4F">
        <w:t xml:space="preserve"> </w:t>
      </w:r>
      <w:r w:rsidR="00CA25EF" w:rsidRPr="00F1142E">
        <w:t>included</w:t>
      </w:r>
      <w:r w:rsidR="000A5C4F">
        <w:t xml:space="preserve"> </w:t>
      </w:r>
      <w:proofErr w:type="spellStart"/>
      <w:r w:rsidR="00F1142E" w:rsidRPr="00F1142E">
        <w:t>he</w:t>
      </w:r>
      <w:r w:rsidR="00CA25EF" w:rsidRPr="00F1142E">
        <w:t>FH</w:t>
      </w:r>
      <w:proofErr w:type="spellEnd"/>
      <w:r w:rsidR="00CA25EF" w:rsidRPr="00F1142E">
        <w:t>,</w:t>
      </w:r>
      <w:r w:rsidR="000A5C4F">
        <w:t xml:space="preserve"> </w:t>
      </w:r>
      <w:r w:rsidR="00CA25EF" w:rsidRPr="00F1142E">
        <w:t>taking</w:t>
      </w:r>
      <w:r w:rsidR="000A5C4F">
        <w:t xml:space="preserve"> </w:t>
      </w:r>
      <w:r w:rsidR="00CA25EF">
        <w:t>another</w:t>
      </w:r>
      <w:r w:rsidR="000A5C4F">
        <w:t xml:space="preserve"> </w:t>
      </w:r>
      <w:r w:rsidR="00CA25EF">
        <w:t>statin,</w:t>
      </w:r>
      <w:r w:rsidR="000A5C4F">
        <w:t xml:space="preserve"> </w:t>
      </w:r>
      <w:r w:rsidR="00CA25EF">
        <w:t>use</w:t>
      </w:r>
      <w:r w:rsidR="000A5C4F">
        <w:t xml:space="preserve"> </w:t>
      </w:r>
      <w:r w:rsidR="00CA25EF">
        <w:t>of</w:t>
      </w:r>
      <w:r w:rsidR="000A5C4F">
        <w:t xml:space="preserve"> </w:t>
      </w:r>
      <w:r w:rsidR="00CA25EF">
        <w:t>fibrates</w:t>
      </w:r>
      <w:r w:rsidR="000A5C4F">
        <w:t xml:space="preserve"> </w:t>
      </w:r>
      <w:r w:rsidR="00CA25EF">
        <w:t>within</w:t>
      </w:r>
      <w:r w:rsidR="000A5C4F">
        <w:t xml:space="preserve"> </w:t>
      </w:r>
      <w:r w:rsidR="00CA25EF">
        <w:t>6</w:t>
      </w:r>
      <w:r w:rsidR="000A5C4F">
        <w:t xml:space="preserve"> </w:t>
      </w:r>
      <w:r w:rsidR="00CA25EF">
        <w:t>weeks</w:t>
      </w:r>
      <w:r w:rsidR="000A5C4F">
        <w:t xml:space="preserve"> </w:t>
      </w:r>
      <w:r w:rsidR="00CA25EF">
        <w:t>of</w:t>
      </w:r>
      <w:r w:rsidR="000A5C4F">
        <w:t xml:space="preserve"> </w:t>
      </w:r>
      <w:r w:rsidR="00CA25EF">
        <w:t>screening,</w:t>
      </w:r>
      <w:r w:rsidR="000A5C4F">
        <w:t xml:space="preserve"> </w:t>
      </w:r>
      <w:r w:rsidR="00CA25EF">
        <w:t>not</w:t>
      </w:r>
      <w:r w:rsidR="000A5C4F">
        <w:t xml:space="preserve"> </w:t>
      </w:r>
      <w:r w:rsidR="00CA25EF">
        <w:t>stable</w:t>
      </w:r>
      <w:r w:rsidR="000A5C4F">
        <w:t xml:space="preserve"> </w:t>
      </w:r>
      <w:r w:rsidR="00CA25EF">
        <w:t>on</w:t>
      </w:r>
      <w:r w:rsidR="000A5C4F">
        <w:t xml:space="preserve"> </w:t>
      </w:r>
      <w:r w:rsidR="00CA25EF">
        <w:t>therapy</w:t>
      </w:r>
      <w:r w:rsidR="000A5C4F">
        <w:t xml:space="preserve"> </w:t>
      </w:r>
      <w:r w:rsidR="00CA25EF">
        <w:t>for</w:t>
      </w:r>
      <w:r w:rsidR="000A5C4F">
        <w:t xml:space="preserve"> </w:t>
      </w:r>
      <w:r w:rsidR="00CA25EF">
        <w:t>at</w:t>
      </w:r>
      <w:r w:rsidR="000A5C4F">
        <w:t xml:space="preserve"> </w:t>
      </w:r>
      <w:r w:rsidR="00CA25EF">
        <w:t>least</w:t>
      </w:r>
      <w:r w:rsidR="000A5C4F">
        <w:t xml:space="preserve"> </w:t>
      </w:r>
      <w:r w:rsidR="00CA25EF">
        <w:t>4</w:t>
      </w:r>
      <w:r w:rsidR="000A5C4F">
        <w:t xml:space="preserve"> </w:t>
      </w:r>
      <w:r w:rsidR="00CA25EF">
        <w:t>weeks</w:t>
      </w:r>
      <w:r w:rsidR="000A5C4F">
        <w:t xml:space="preserve"> </w:t>
      </w:r>
      <w:r w:rsidR="00CA25EF">
        <w:t>prior</w:t>
      </w:r>
      <w:r w:rsidR="000A5C4F">
        <w:t xml:space="preserve"> </w:t>
      </w:r>
      <w:r w:rsidR="00CA25EF">
        <w:t>to</w:t>
      </w:r>
      <w:r w:rsidR="000A5C4F">
        <w:t xml:space="preserve"> </w:t>
      </w:r>
      <w:r w:rsidR="00CA25EF">
        <w:t>screening,</w:t>
      </w:r>
      <w:r w:rsidR="000A5C4F">
        <w:t xml:space="preserve"> </w:t>
      </w:r>
      <w:r w:rsidR="00CA25EF">
        <w:t>use</w:t>
      </w:r>
      <w:r w:rsidR="000A5C4F">
        <w:t xml:space="preserve"> </w:t>
      </w:r>
      <w:r w:rsidR="00CA25EF">
        <w:t>of</w:t>
      </w:r>
      <w:r w:rsidR="000A5C4F">
        <w:t xml:space="preserve"> </w:t>
      </w:r>
      <w:r w:rsidR="00CA25EF">
        <w:t>red</w:t>
      </w:r>
      <w:r w:rsidR="000A5C4F">
        <w:t xml:space="preserve"> </w:t>
      </w:r>
      <w:r w:rsidR="00CA25EF">
        <w:t>yeast</w:t>
      </w:r>
      <w:r w:rsidR="000A5C4F">
        <w:t xml:space="preserve"> </w:t>
      </w:r>
      <w:r w:rsidR="00CA25EF">
        <w:t>rice</w:t>
      </w:r>
      <w:r w:rsidR="000A5C4F">
        <w:t xml:space="preserve"> </w:t>
      </w:r>
      <w:r w:rsidR="00CA25EF">
        <w:t>products</w:t>
      </w:r>
      <w:r w:rsidR="000A5C4F">
        <w:t xml:space="preserve"> </w:t>
      </w:r>
      <w:r w:rsidR="00CA25EF">
        <w:t>within</w:t>
      </w:r>
      <w:r w:rsidR="000A5C4F">
        <w:t xml:space="preserve"> </w:t>
      </w:r>
      <w:r w:rsidR="00CA25EF">
        <w:t>4</w:t>
      </w:r>
      <w:r w:rsidR="000A5C4F">
        <w:t xml:space="preserve"> </w:t>
      </w:r>
      <w:r w:rsidR="00CA25EF">
        <w:t>weeks</w:t>
      </w:r>
      <w:r w:rsidR="000A5C4F">
        <w:t xml:space="preserve"> </w:t>
      </w:r>
      <w:r w:rsidR="00CA25EF">
        <w:t>of</w:t>
      </w:r>
      <w:r w:rsidR="000A5C4F">
        <w:t xml:space="preserve"> </w:t>
      </w:r>
      <w:r w:rsidR="00CA25EF">
        <w:t>screening,</w:t>
      </w:r>
      <w:r w:rsidR="000A5C4F">
        <w:t xml:space="preserve"> </w:t>
      </w:r>
      <w:r w:rsidR="00CA25EF">
        <w:t>known</w:t>
      </w:r>
      <w:r w:rsidR="000A5C4F">
        <w:t xml:space="preserve"> </w:t>
      </w:r>
      <w:r w:rsidR="00CA25EF">
        <w:t>risk</w:t>
      </w:r>
      <w:r w:rsidR="000A5C4F">
        <w:t xml:space="preserve"> </w:t>
      </w:r>
      <w:r w:rsidR="00CA25EF">
        <w:t>of</w:t>
      </w:r>
      <w:r w:rsidR="000A5C4F">
        <w:t xml:space="preserve"> </w:t>
      </w:r>
      <w:r w:rsidR="00CA25EF">
        <w:t>haemorrhagic</w:t>
      </w:r>
      <w:r w:rsidR="000A5C4F">
        <w:t xml:space="preserve"> </w:t>
      </w:r>
      <w:r>
        <w:t>stroke</w:t>
      </w:r>
      <w:r w:rsidR="000A5C4F">
        <w:t xml:space="preserve"> </w:t>
      </w:r>
      <w:r>
        <w:t>or</w:t>
      </w:r>
      <w:r w:rsidR="000A5C4F">
        <w:t xml:space="preserve"> </w:t>
      </w:r>
      <w:r>
        <w:t>history</w:t>
      </w:r>
      <w:r w:rsidR="000A5C4F">
        <w:t xml:space="preserve"> </w:t>
      </w:r>
      <w:r>
        <w:t>of</w:t>
      </w:r>
      <w:r w:rsidR="000A5C4F">
        <w:t xml:space="preserve"> </w:t>
      </w:r>
      <w:r>
        <w:t>NYHA</w:t>
      </w:r>
      <w:r w:rsidR="000A5C4F">
        <w:t xml:space="preserve"> </w:t>
      </w:r>
      <w:r>
        <w:t>Class</w:t>
      </w:r>
      <w:r w:rsidR="000A5C4F">
        <w:t xml:space="preserve"> </w:t>
      </w:r>
      <w:r w:rsidR="00CA25EF">
        <w:t>II</w:t>
      </w:r>
      <w:r w:rsidR="000A5C4F">
        <w:t xml:space="preserve"> </w:t>
      </w:r>
      <w:r w:rsidR="00CA25EF">
        <w:t>or</w:t>
      </w:r>
      <w:r w:rsidR="000A5C4F">
        <w:t xml:space="preserve"> </w:t>
      </w:r>
      <w:r w:rsidR="00CA25EF">
        <w:t>IV</w:t>
      </w:r>
      <w:r w:rsidR="000A5C4F">
        <w:t xml:space="preserve"> </w:t>
      </w:r>
      <w:r w:rsidR="00CA25EF">
        <w:t>heart</w:t>
      </w:r>
      <w:r w:rsidR="000A5C4F">
        <w:t xml:space="preserve"> </w:t>
      </w:r>
      <w:r w:rsidR="00CA25EF">
        <w:t>failure</w:t>
      </w:r>
      <w:r w:rsidR="000A5C4F">
        <w:t xml:space="preserve"> </w:t>
      </w:r>
      <w:r w:rsidR="00CA25EF">
        <w:t>in</w:t>
      </w:r>
      <w:r w:rsidR="000A5C4F">
        <w:t xml:space="preserve"> </w:t>
      </w:r>
      <w:r w:rsidR="00CA25EF">
        <w:t>previous</w:t>
      </w:r>
      <w:r w:rsidR="000A5C4F">
        <w:t xml:space="preserve"> </w:t>
      </w:r>
      <w:r w:rsidR="00CA25EF">
        <w:t>12</w:t>
      </w:r>
      <w:r w:rsidR="000A5C4F">
        <w:t xml:space="preserve"> </w:t>
      </w:r>
      <w:r w:rsidR="00CA25EF">
        <w:t>months.</w:t>
      </w:r>
      <w:r w:rsidR="000A5C4F">
        <w:t xml:space="preserve"> </w:t>
      </w:r>
      <w:r w:rsidR="00CA25EF" w:rsidRPr="00CB37EF">
        <w:t>The</w:t>
      </w:r>
      <w:r w:rsidR="000A5C4F">
        <w:t xml:space="preserve"> </w:t>
      </w:r>
      <w:r w:rsidR="00CA25EF" w:rsidRPr="00CB37EF">
        <w:t>study</w:t>
      </w:r>
      <w:r w:rsidR="000A5C4F">
        <w:t xml:space="preserve"> </w:t>
      </w:r>
      <w:r w:rsidR="00CA25EF" w:rsidRPr="00CB37EF">
        <w:t>randomised</w:t>
      </w:r>
      <w:r w:rsidR="000A5C4F">
        <w:t xml:space="preserve"> </w:t>
      </w:r>
      <w:r w:rsidR="00CA25EF" w:rsidRPr="00CB37EF">
        <w:t>803</w:t>
      </w:r>
      <w:r w:rsidR="000A5C4F">
        <w:t xml:space="preserve"> </w:t>
      </w:r>
      <w:r w:rsidR="00CA25EF" w:rsidRPr="00CB37EF">
        <w:t>patients</w:t>
      </w:r>
      <w:r w:rsidR="000A5C4F">
        <w:t xml:space="preserve"> </w:t>
      </w:r>
      <w:r w:rsidR="00CA25EF" w:rsidRPr="00CB37EF">
        <w:t>and</w:t>
      </w:r>
      <w:r w:rsidR="000A5C4F">
        <w:t xml:space="preserve"> </w:t>
      </w:r>
      <w:r w:rsidR="00CA25EF" w:rsidRPr="00CB37EF">
        <w:t>treated</w:t>
      </w:r>
      <w:r w:rsidR="000A5C4F">
        <w:t xml:space="preserve"> </w:t>
      </w:r>
      <w:r w:rsidR="00CA25EF" w:rsidRPr="00CB37EF">
        <w:t>792</w:t>
      </w:r>
      <w:r w:rsidR="000A5C4F">
        <w:t xml:space="preserve"> </w:t>
      </w:r>
      <w:r w:rsidR="00CA25EF" w:rsidRPr="00CB37EF">
        <w:t>subjects.</w:t>
      </w:r>
      <w:r w:rsidR="000A5C4F">
        <w:t xml:space="preserve"> </w:t>
      </w:r>
      <w:r w:rsidR="00CA25EF" w:rsidRPr="00CB37EF">
        <w:t>Patients</w:t>
      </w:r>
      <w:r w:rsidR="000A5C4F">
        <w:t xml:space="preserve"> </w:t>
      </w:r>
      <w:r w:rsidR="00CA25EF" w:rsidRPr="00CB37EF">
        <w:t>were</w:t>
      </w:r>
      <w:r w:rsidR="000A5C4F">
        <w:t xml:space="preserve"> </w:t>
      </w:r>
      <w:r w:rsidR="00CA25EF" w:rsidRPr="00CB37EF">
        <w:t>randomised</w:t>
      </w:r>
      <w:r w:rsidR="000A5C4F">
        <w:t xml:space="preserve"> </w:t>
      </w:r>
      <w:r w:rsidR="00CA25EF" w:rsidRPr="00CB37EF">
        <w:t>2:1:4</w:t>
      </w:r>
      <w:r w:rsidR="000A5C4F">
        <w:t xml:space="preserve"> </w:t>
      </w:r>
      <w:r w:rsidR="00CA25EF" w:rsidRPr="00CB37EF">
        <w:t>to</w:t>
      </w:r>
      <w:r w:rsidR="000A5C4F">
        <w:t xml:space="preserve"> </w:t>
      </w:r>
      <w:r w:rsidR="00CA25EF" w:rsidRPr="00CB37EF">
        <w:t>placebo</w:t>
      </w:r>
      <w:r w:rsidR="000A5C4F">
        <w:t xml:space="preserve"> </w:t>
      </w:r>
      <w:r w:rsidR="00CA25EF" w:rsidRPr="00CB37EF">
        <w:t>(</w:t>
      </w:r>
      <w:r>
        <w:t>n</w:t>
      </w:r>
      <w:r w:rsidR="000A5C4F">
        <w:t xml:space="preserve"> </w:t>
      </w:r>
      <w:r>
        <w:t>=</w:t>
      </w:r>
      <w:r w:rsidR="000A5C4F">
        <w:t xml:space="preserve"> </w:t>
      </w:r>
      <w:r w:rsidR="00CA25EF" w:rsidRPr="00CB37EF">
        <w:t>230),</w:t>
      </w:r>
      <w:r w:rsidR="000A5C4F">
        <w:t xml:space="preserve"> </w:t>
      </w:r>
      <w:r w:rsidR="00CA25EF" w:rsidRPr="00CB37EF">
        <w:t>alirocumab</w:t>
      </w:r>
      <w:r w:rsidR="000A5C4F">
        <w:t xml:space="preserve"> </w:t>
      </w:r>
      <w:r w:rsidR="00CA25EF" w:rsidRPr="00CB37EF">
        <w:t>75</w:t>
      </w:r>
      <w:r w:rsidR="000A5C4F">
        <w:t xml:space="preserve"> </w:t>
      </w:r>
      <w:r>
        <w:t>mg</w:t>
      </w:r>
      <w:r w:rsidR="000A5C4F">
        <w:t xml:space="preserve"> </w:t>
      </w:r>
      <w:r w:rsidR="00CA25EF" w:rsidRPr="00CB37EF">
        <w:t>Q2W</w:t>
      </w:r>
      <w:r w:rsidR="000A5C4F">
        <w:t xml:space="preserve"> </w:t>
      </w:r>
      <w:r w:rsidR="00CA25EF" w:rsidRPr="00CB37EF">
        <w:t>(</w:t>
      </w:r>
      <w:r>
        <w:t>n</w:t>
      </w:r>
      <w:r w:rsidR="000A5C4F">
        <w:t xml:space="preserve"> </w:t>
      </w:r>
      <w:r>
        <w:t>=</w:t>
      </w:r>
      <w:r w:rsidR="000A5C4F">
        <w:t xml:space="preserve"> </w:t>
      </w:r>
      <w:r w:rsidR="00CA25EF" w:rsidRPr="00CB37EF">
        <w:t>115)</w:t>
      </w:r>
      <w:r w:rsidR="000A5C4F">
        <w:t xml:space="preserve"> </w:t>
      </w:r>
      <w:r w:rsidR="00CA25EF" w:rsidRPr="00CB37EF">
        <w:t>or</w:t>
      </w:r>
      <w:r w:rsidR="000A5C4F">
        <w:t xml:space="preserve"> </w:t>
      </w:r>
      <w:r w:rsidR="00CA25EF" w:rsidRPr="00CB37EF">
        <w:t>300</w:t>
      </w:r>
      <w:r w:rsidR="000A5C4F">
        <w:t xml:space="preserve"> </w:t>
      </w:r>
      <w:r>
        <w:t>mg</w:t>
      </w:r>
      <w:r w:rsidR="000A5C4F">
        <w:t xml:space="preserve"> </w:t>
      </w:r>
      <w:r w:rsidR="00CA25EF" w:rsidRPr="00CB37EF">
        <w:t>Q4W</w:t>
      </w:r>
      <w:r w:rsidR="000A5C4F">
        <w:t xml:space="preserve"> </w:t>
      </w:r>
      <w:r w:rsidR="00CA25EF" w:rsidRPr="00CB37EF">
        <w:t>(</w:t>
      </w:r>
      <w:r>
        <w:t>n</w:t>
      </w:r>
      <w:r w:rsidR="000A5C4F">
        <w:t xml:space="preserve"> </w:t>
      </w:r>
      <w:r>
        <w:t>=</w:t>
      </w:r>
      <w:r w:rsidR="000A5C4F">
        <w:t xml:space="preserve"> </w:t>
      </w:r>
      <w:r w:rsidR="00CA25EF" w:rsidRPr="00CB37EF">
        <w:t>498).</w:t>
      </w:r>
      <w:r w:rsidR="000A5C4F">
        <w:t xml:space="preserve"> </w:t>
      </w:r>
      <w:r w:rsidR="00CA25EF">
        <w:t>Each</w:t>
      </w:r>
      <w:r w:rsidR="000A5C4F">
        <w:t xml:space="preserve"> </w:t>
      </w:r>
      <w:r w:rsidR="00CA25EF">
        <w:t>of</w:t>
      </w:r>
      <w:r w:rsidR="000A5C4F">
        <w:t xml:space="preserve"> </w:t>
      </w:r>
      <w:r w:rsidR="00CA25EF">
        <w:t>the</w:t>
      </w:r>
      <w:r w:rsidR="000A5C4F">
        <w:t xml:space="preserve"> </w:t>
      </w:r>
      <w:r w:rsidR="00CA25EF">
        <w:t>alirocumab</w:t>
      </w:r>
      <w:r w:rsidR="000A5C4F">
        <w:t xml:space="preserve"> </w:t>
      </w:r>
      <w:r w:rsidR="00CA25EF">
        <w:t>arm</w:t>
      </w:r>
      <w:r w:rsidR="000A5C4F">
        <w:t xml:space="preserve"> </w:t>
      </w:r>
      <w:r w:rsidR="00CA25EF">
        <w:t>had</w:t>
      </w:r>
      <w:r w:rsidR="000A5C4F">
        <w:t xml:space="preserve"> </w:t>
      </w:r>
      <w:r w:rsidR="00CA25EF">
        <w:t>the</w:t>
      </w:r>
      <w:r w:rsidR="000A5C4F">
        <w:t xml:space="preserve"> </w:t>
      </w:r>
      <w:r w:rsidR="00CA25EF">
        <w:t>opportunity</w:t>
      </w:r>
      <w:r w:rsidR="000A5C4F">
        <w:t xml:space="preserve"> </w:t>
      </w:r>
      <w:r w:rsidR="00CA25EF">
        <w:t>to</w:t>
      </w:r>
      <w:r w:rsidR="000A5C4F">
        <w:t xml:space="preserve"> </w:t>
      </w:r>
      <w:r w:rsidR="00CA25EF">
        <w:t>up-titrate</w:t>
      </w:r>
      <w:r w:rsidR="000A5C4F">
        <w:t xml:space="preserve"> </w:t>
      </w:r>
      <w:r w:rsidR="00CA25EF">
        <w:t>to</w:t>
      </w:r>
      <w:r w:rsidR="000A5C4F">
        <w:t xml:space="preserve"> </w:t>
      </w:r>
      <w:r w:rsidR="00CA25EF">
        <w:t>150</w:t>
      </w:r>
      <w:r w:rsidR="000A5C4F">
        <w:t xml:space="preserve"> </w:t>
      </w:r>
      <w:r>
        <w:t>mg</w:t>
      </w:r>
      <w:r w:rsidR="000A5C4F">
        <w:t xml:space="preserve"> </w:t>
      </w:r>
      <w:r w:rsidR="00CA25EF">
        <w:t>Q2W</w:t>
      </w:r>
      <w:r w:rsidR="000A5C4F">
        <w:t xml:space="preserve"> </w:t>
      </w:r>
      <w:r w:rsidR="00CA25EF">
        <w:t>if</w:t>
      </w:r>
      <w:r w:rsidR="000A5C4F">
        <w:t xml:space="preserve"> </w:t>
      </w:r>
      <w:r w:rsidR="00CA25EF">
        <w:t>target</w:t>
      </w:r>
      <w:r w:rsidR="000A5C4F">
        <w:t xml:space="preserve"> </w:t>
      </w:r>
      <w:r w:rsidR="00CA25EF">
        <w:t>LDL-C</w:t>
      </w:r>
      <w:r w:rsidR="000A5C4F">
        <w:t xml:space="preserve"> </w:t>
      </w:r>
      <w:r w:rsidR="00CA25EF">
        <w:t>was</w:t>
      </w:r>
      <w:r w:rsidR="000A5C4F">
        <w:t xml:space="preserve"> </w:t>
      </w:r>
      <w:r w:rsidR="00CA25EF">
        <w:t>not</w:t>
      </w:r>
      <w:r w:rsidR="000A5C4F">
        <w:t xml:space="preserve"> </w:t>
      </w:r>
      <w:r w:rsidR="00CA25EF">
        <w:t>reached.</w:t>
      </w:r>
      <w:r w:rsidR="000A5C4F">
        <w:t xml:space="preserve"> </w:t>
      </w:r>
      <w:r w:rsidR="00CA25EF" w:rsidRPr="00CB37EF">
        <w:t>The</w:t>
      </w:r>
      <w:r w:rsidR="000A5C4F">
        <w:t xml:space="preserve"> </w:t>
      </w:r>
      <w:r w:rsidR="00CA25EF" w:rsidRPr="00CB37EF">
        <w:t>75</w:t>
      </w:r>
      <w:r w:rsidR="000A5C4F">
        <w:t xml:space="preserve"> </w:t>
      </w:r>
      <w:r>
        <w:t>mg</w:t>
      </w:r>
      <w:r w:rsidR="000A5C4F">
        <w:t xml:space="preserve"> </w:t>
      </w:r>
      <w:r w:rsidR="00CA25EF" w:rsidRPr="00CB37EF">
        <w:t>Q2W</w:t>
      </w:r>
      <w:r w:rsidR="000A5C4F">
        <w:t xml:space="preserve"> </w:t>
      </w:r>
      <w:r w:rsidR="00CA25EF" w:rsidRPr="00CB37EF">
        <w:t>alirocumab</w:t>
      </w:r>
      <w:r w:rsidR="000A5C4F">
        <w:t xml:space="preserve"> </w:t>
      </w:r>
      <w:r w:rsidR="00CA25EF" w:rsidRPr="00CB37EF">
        <w:t>regimen</w:t>
      </w:r>
      <w:r w:rsidR="000A5C4F">
        <w:t xml:space="preserve"> </w:t>
      </w:r>
      <w:r w:rsidR="00CA25EF" w:rsidRPr="00CB37EF">
        <w:t>was</w:t>
      </w:r>
      <w:r w:rsidR="000A5C4F">
        <w:t xml:space="preserve"> </w:t>
      </w:r>
      <w:r w:rsidR="00CA25EF" w:rsidRPr="00CB37EF">
        <w:t>used</w:t>
      </w:r>
      <w:r w:rsidR="000A5C4F">
        <w:t xml:space="preserve"> </w:t>
      </w:r>
      <w:r w:rsidR="00CA25EF" w:rsidRPr="00CB37EF">
        <w:t>as</w:t>
      </w:r>
      <w:r w:rsidR="000A5C4F">
        <w:t xml:space="preserve"> </w:t>
      </w:r>
      <w:r w:rsidR="00CA25EF" w:rsidRPr="00CB37EF">
        <w:t>a</w:t>
      </w:r>
      <w:r w:rsidR="000A5C4F">
        <w:t xml:space="preserve"> </w:t>
      </w:r>
      <w:r w:rsidR="00CA25EF" w:rsidRPr="00CB37EF">
        <w:t>calibrator</w:t>
      </w:r>
      <w:r w:rsidR="000A5C4F">
        <w:t xml:space="preserve"> </w:t>
      </w:r>
      <w:r w:rsidR="00CA25EF" w:rsidRPr="00CB37EF">
        <w:t>arm</w:t>
      </w:r>
      <w:r w:rsidR="000A5C4F">
        <w:t xml:space="preserve"> </w:t>
      </w:r>
      <w:r w:rsidR="00CA25EF">
        <w:t>to</w:t>
      </w:r>
      <w:r w:rsidR="000A5C4F">
        <w:t xml:space="preserve"> </w:t>
      </w:r>
      <w:r w:rsidR="00CA25EF">
        <w:t>demonstrate</w:t>
      </w:r>
      <w:r w:rsidR="000A5C4F">
        <w:t xml:space="preserve"> </w:t>
      </w:r>
      <w:r w:rsidR="00CA25EF">
        <w:t>similarity</w:t>
      </w:r>
      <w:r w:rsidR="000A5C4F">
        <w:t xml:space="preserve"> </w:t>
      </w:r>
      <w:r w:rsidR="00CA25EF">
        <w:t>of</w:t>
      </w:r>
      <w:r w:rsidR="000A5C4F">
        <w:t xml:space="preserve"> </w:t>
      </w:r>
      <w:r w:rsidR="00CA25EF">
        <w:t>this</w:t>
      </w:r>
      <w:r w:rsidR="000A5C4F">
        <w:t xml:space="preserve"> </w:t>
      </w:r>
      <w:r w:rsidR="00CA25EF">
        <w:t>study</w:t>
      </w:r>
      <w:r w:rsidR="000A5C4F">
        <w:t xml:space="preserve"> </w:t>
      </w:r>
      <w:r w:rsidR="00CA25EF">
        <w:t>with</w:t>
      </w:r>
      <w:r w:rsidR="000A5C4F">
        <w:t xml:space="preserve"> </w:t>
      </w:r>
      <w:r w:rsidR="00CA25EF">
        <w:t>previous</w:t>
      </w:r>
      <w:r w:rsidR="000A5C4F">
        <w:t xml:space="preserve"> </w:t>
      </w:r>
      <w:r w:rsidR="00CA25EF">
        <w:t>Phase</w:t>
      </w:r>
      <w:r w:rsidR="000A5C4F">
        <w:t xml:space="preserve"> </w:t>
      </w:r>
      <w:r w:rsidR="00CA25EF">
        <w:t>III</w:t>
      </w:r>
      <w:r w:rsidR="000A5C4F">
        <w:t xml:space="preserve"> </w:t>
      </w:r>
      <w:r w:rsidR="00CA25EF">
        <w:t>studies</w:t>
      </w:r>
      <w:r w:rsidR="000A5C4F">
        <w:t xml:space="preserve"> </w:t>
      </w:r>
      <w:r w:rsidR="00CA25EF">
        <w:t>using</w:t>
      </w:r>
      <w:r w:rsidR="000A5C4F">
        <w:t xml:space="preserve"> </w:t>
      </w:r>
      <w:r w:rsidR="00CA25EF">
        <w:t>the</w:t>
      </w:r>
      <w:r w:rsidR="000A5C4F">
        <w:t xml:space="preserve"> </w:t>
      </w:r>
      <w:r w:rsidR="00CA25EF">
        <w:t>75</w:t>
      </w:r>
      <w:r w:rsidR="000A5C4F">
        <w:t xml:space="preserve"> </w:t>
      </w:r>
      <w:r>
        <w:t>mg</w:t>
      </w:r>
      <w:r w:rsidR="000A5C4F">
        <w:t xml:space="preserve"> </w:t>
      </w:r>
      <w:r w:rsidR="00CA25EF">
        <w:t>Q2W/150</w:t>
      </w:r>
      <w:r w:rsidR="000A5C4F">
        <w:t xml:space="preserve"> </w:t>
      </w:r>
      <w:r>
        <w:t>mg</w:t>
      </w:r>
      <w:r w:rsidR="000A5C4F">
        <w:t xml:space="preserve"> </w:t>
      </w:r>
      <w:r w:rsidR="00CA25EF">
        <w:t>Q2W</w:t>
      </w:r>
      <w:r w:rsidR="000A5C4F">
        <w:t xml:space="preserve"> </w:t>
      </w:r>
      <w:r w:rsidR="00CA25EF">
        <w:t>doses</w:t>
      </w:r>
      <w:r w:rsidR="00CA25EF" w:rsidRPr="00CB37EF">
        <w:t>.</w:t>
      </w:r>
      <w:r w:rsidR="000A5C4F">
        <w:t xml:space="preserve"> </w:t>
      </w:r>
      <w:r w:rsidR="00CA25EF" w:rsidRPr="00CB37EF">
        <w:t>Randomisation</w:t>
      </w:r>
      <w:r w:rsidR="000A5C4F">
        <w:t xml:space="preserve"> </w:t>
      </w:r>
      <w:r w:rsidR="00CA25EF" w:rsidRPr="00CB37EF">
        <w:t>was</w:t>
      </w:r>
      <w:r w:rsidR="000A5C4F">
        <w:t xml:space="preserve"> </w:t>
      </w:r>
      <w:r w:rsidR="00CA25EF" w:rsidRPr="00CB37EF">
        <w:t>stratified</w:t>
      </w:r>
      <w:r w:rsidR="000A5C4F">
        <w:t xml:space="preserve"> </w:t>
      </w:r>
      <w:r w:rsidR="00CA25EF" w:rsidRPr="00CB37EF">
        <w:t>by</w:t>
      </w:r>
      <w:r w:rsidR="000A5C4F">
        <w:t xml:space="preserve"> </w:t>
      </w:r>
      <w:r w:rsidR="00CA25EF" w:rsidRPr="00CB37EF">
        <w:t>statin</w:t>
      </w:r>
      <w:r w:rsidR="000A5C4F">
        <w:t xml:space="preserve"> </w:t>
      </w:r>
      <w:r w:rsidR="00CA25EF" w:rsidRPr="00CB37EF">
        <w:t>therapy</w:t>
      </w:r>
      <w:r w:rsidR="000A5C4F">
        <w:t xml:space="preserve"> </w:t>
      </w:r>
      <w:r w:rsidR="00CA25EF" w:rsidRPr="00CB37EF">
        <w:t>and</w:t>
      </w:r>
      <w:r w:rsidR="000A5C4F">
        <w:t xml:space="preserve"> </w:t>
      </w:r>
      <w:r w:rsidR="00CA25EF" w:rsidRPr="00CB37EF">
        <w:t>moderate</w:t>
      </w:r>
      <w:r w:rsidR="000A5C4F">
        <w:t xml:space="preserve"> </w:t>
      </w:r>
      <w:r>
        <w:t>versus</w:t>
      </w:r>
      <w:r w:rsidR="000A5C4F">
        <w:t xml:space="preserve"> </w:t>
      </w:r>
      <w:r w:rsidR="00CA25EF" w:rsidRPr="00CB37EF">
        <w:t>high</w:t>
      </w:r>
      <w:r w:rsidR="000A5C4F">
        <w:t xml:space="preserve"> </w:t>
      </w:r>
      <w:r w:rsidR="00CA25EF" w:rsidRPr="00CB37EF">
        <w:t>and</w:t>
      </w:r>
      <w:r w:rsidR="000A5C4F">
        <w:t xml:space="preserve"> </w:t>
      </w:r>
      <w:r w:rsidR="00CA25EF" w:rsidRPr="00CB37EF">
        <w:t>very</w:t>
      </w:r>
      <w:r w:rsidR="000A5C4F">
        <w:t xml:space="preserve"> </w:t>
      </w:r>
      <w:r w:rsidR="00CA25EF" w:rsidRPr="00CB37EF">
        <w:t>high</w:t>
      </w:r>
      <w:r w:rsidR="000A5C4F">
        <w:t xml:space="preserve"> </w:t>
      </w:r>
      <w:r w:rsidR="00CA25EF" w:rsidRPr="00CB37EF">
        <w:t>cardiovascular</w:t>
      </w:r>
      <w:r w:rsidR="000A5C4F">
        <w:t xml:space="preserve"> </w:t>
      </w:r>
      <w:r w:rsidR="00CA25EF" w:rsidRPr="00CB37EF">
        <w:t>disease</w:t>
      </w:r>
      <w:r w:rsidR="000A5C4F">
        <w:t xml:space="preserve"> </w:t>
      </w:r>
      <w:r w:rsidR="00CA25EF" w:rsidRPr="00CB37EF">
        <w:t>risk.</w:t>
      </w:r>
      <w:r w:rsidR="000A5C4F">
        <w:t xml:space="preserve"> </w:t>
      </w:r>
      <w:r w:rsidR="00CA25EF" w:rsidRPr="00CB37EF">
        <w:t>There</w:t>
      </w:r>
      <w:r w:rsidR="000A5C4F">
        <w:t xml:space="preserve"> </w:t>
      </w:r>
      <w:r w:rsidR="00CA25EF" w:rsidRPr="00CB37EF">
        <w:t>was</w:t>
      </w:r>
      <w:r w:rsidR="000A5C4F">
        <w:t xml:space="preserve"> </w:t>
      </w:r>
      <w:r w:rsidR="00CA25EF" w:rsidRPr="00CB37EF">
        <w:t>a</w:t>
      </w:r>
      <w:r w:rsidR="000A5C4F">
        <w:t xml:space="preserve"> </w:t>
      </w:r>
      <w:r w:rsidR="00CA25EF" w:rsidRPr="00CB37EF">
        <w:t>25%</w:t>
      </w:r>
      <w:r w:rsidR="000A5C4F">
        <w:t xml:space="preserve"> </w:t>
      </w:r>
      <w:r w:rsidR="00CA25EF" w:rsidRPr="00CB37EF">
        <w:t>cap</w:t>
      </w:r>
      <w:r w:rsidR="000A5C4F">
        <w:t xml:space="preserve"> </w:t>
      </w:r>
      <w:r w:rsidR="00CA25EF" w:rsidRPr="00CB37EF">
        <w:t>on</w:t>
      </w:r>
      <w:r w:rsidR="000A5C4F">
        <w:t xml:space="preserve"> </w:t>
      </w:r>
      <w:r w:rsidR="00CA25EF" w:rsidRPr="00CB37EF">
        <w:t>patients</w:t>
      </w:r>
      <w:r w:rsidR="000A5C4F">
        <w:t xml:space="preserve"> </w:t>
      </w:r>
      <w:r w:rsidR="00CA25EF" w:rsidRPr="00CB37EF">
        <w:t>with</w:t>
      </w:r>
      <w:r w:rsidR="000A5C4F">
        <w:t xml:space="preserve"> </w:t>
      </w:r>
      <w:r w:rsidR="00CA25EF" w:rsidRPr="00CB37EF">
        <w:t>moderate</w:t>
      </w:r>
      <w:r w:rsidR="000A5C4F">
        <w:t xml:space="preserve"> </w:t>
      </w:r>
      <w:r>
        <w:t>cardiovascular</w:t>
      </w:r>
      <w:r w:rsidR="000A5C4F">
        <w:t xml:space="preserve"> </w:t>
      </w:r>
      <w:r w:rsidRPr="00224853">
        <w:t>disease</w:t>
      </w:r>
      <w:r w:rsidR="000A5C4F">
        <w:t xml:space="preserve"> </w:t>
      </w:r>
      <w:r w:rsidRPr="00224853">
        <w:t>(</w:t>
      </w:r>
      <w:r w:rsidR="00CA25EF" w:rsidRPr="00224853">
        <w:t>CVD</w:t>
      </w:r>
      <w:r w:rsidRPr="00224853">
        <w:t>)</w:t>
      </w:r>
      <w:r w:rsidR="000A5C4F">
        <w:t xml:space="preserve"> </w:t>
      </w:r>
      <w:r w:rsidR="00CA25EF" w:rsidRPr="00224853">
        <w:t>risk</w:t>
      </w:r>
      <w:r w:rsidR="000A5C4F">
        <w:t xml:space="preserve"> </w:t>
      </w:r>
      <w:r w:rsidR="00CA25EF" w:rsidRPr="00224853">
        <w:t>on</w:t>
      </w:r>
      <w:r w:rsidR="000A5C4F">
        <w:t xml:space="preserve"> </w:t>
      </w:r>
      <w:r w:rsidR="00CA25EF" w:rsidRPr="00224853">
        <w:t>statins</w:t>
      </w:r>
      <w:r w:rsidR="000A5C4F">
        <w:t xml:space="preserve"> </w:t>
      </w:r>
      <w:r w:rsidR="00CA25EF" w:rsidRPr="00CB37EF">
        <w:t>or</w:t>
      </w:r>
      <w:r w:rsidR="000A5C4F">
        <w:t xml:space="preserve"> </w:t>
      </w:r>
      <w:r>
        <w:t>statin</w:t>
      </w:r>
      <w:r w:rsidR="000A5C4F">
        <w:t xml:space="preserve"> </w:t>
      </w:r>
      <w:r>
        <w:t>intolerant</w:t>
      </w:r>
      <w:r w:rsidR="000A5C4F">
        <w:t xml:space="preserve"> </w:t>
      </w:r>
      <w:r w:rsidR="00CA25EF" w:rsidRPr="00CB37EF">
        <w:t>patients.</w:t>
      </w:r>
      <w:r w:rsidR="000A5C4F">
        <w:t xml:space="preserve"> </w:t>
      </w:r>
      <w:r w:rsidR="00CA25EF" w:rsidRPr="00CB37EF">
        <w:t>The</w:t>
      </w:r>
      <w:r w:rsidR="000A5C4F">
        <w:t xml:space="preserve"> </w:t>
      </w:r>
      <w:r w:rsidR="00CA25EF" w:rsidRPr="00CB37EF">
        <w:t>sample</w:t>
      </w:r>
      <w:r w:rsidR="000A5C4F">
        <w:t xml:space="preserve"> </w:t>
      </w:r>
      <w:r w:rsidR="00CA25EF" w:rsidRPr="00CB37EF">
        <w:t>size</w:t>
      </w:r>
      <w:r w:rsidR="000A5C4F">
        <w:t xml:space="preserve"> </w:t>
      </w:r>
      <w:r w:rsidR="00CA25EF" w:rsidRPr="00CB37EF">
        <w:t>was</w:t>
      </w:r>
      <w:r w:rsidR="000A5C4F">
        <w:t xml:space="preserve"> </w:t>
      </w:r>
      <w:r w:rsidR="00CA25EF" w:rsidRPr="00CB37EF">
        <w:t>adequate</w:t>
      </w:r>
      <w:r w:rsidR="000A5C4F">
        <w:t xml:space="preserve"> </w:t>
      </w:r>
      <w:r w:rsidR="00CA25EF" w:rsidRPr="00CB37EF">
        <w:t>for</w:t>
      </w:r>
      <w:r w:rsidR="000A5C4F">
        <w:t xml:space="preserve"> </w:t>
      </w:r>
      <w:r w:rsidR="00CA25EF" w:rsidRPr="00CB37EF">
        <w:t>the</w:t>
      </w:r>
      <w:r w:rsidR="000A5C4F">
        <w:t xml:space="preserve"> </w:t>
      </w:r>
      <w:r w:rsidR="00CA25EF" w:rsidRPr="00CB37EF">
        <w:t>comparisons</w:t>
      </w:r>
      <w:r w:rsidR="000A5C4F">
        <w:t xml:space="preserve"> </w:t>
      </w:r>
      <w:r w:rsidR="00CA25EF" w:rsidRPr="00CB37EF">
        <w:t>of</w:t>
      </w:r>
      <w:r w:rsidR="000A5C4F">
        <w:t xml:space="preserve"> </w:t>
      </w:r>
      <w:r w:rsidR="00CA25EF" w:rsidRPr="00CB37EF">
        <w:t>efficacy</w:t>
      </w:r>
      <w:r w:rsidR="000A5C4F">
        <w:t xml:space="preserve"> </w:t>
      </w:r>
      <w:r w:rsidR="00CA25EF" w:rsidRPr="00CB37EF">
        <w:t>and</w:t>
      </w:r>
      <w:r w:rsidR="000A5C4F">
        <w:t xml:space="preserve"> </w:t>
      </w:r>
      <w:r w:rsidR="00CA25EF" w:rsidRPr="00CB37EF">
        <w:t>was</w:t>
      </w:r>
      <w:r w:rsidR="000A5C4F">
        <w:t xml:space="preserve"> </w:t>
      </w:r>
      <w:r w:rsidR="00CA25EF" w:rsidRPr="00CB37EF">
        <w:t>set</w:t>
      </w:r>
      <w:r w:rsidR="000A5C4F">
        <w:t xml:space="preserve"> </w:t>
      </w:r>
      <w:r w:rsidR="00CA25EF" w:rsidRPr="00CB37EF">
        <w:t>at</w:t>
      </w:r>
      <w:r w:rsidR="000A5C4F">
        <w:t xml:space="preserve"> </w:t>
      </w:r>
      <w:r w:rsidR="00CA25EF" w:rsidRPr="00CB37EF">
        <w:t>400</w:t>
      </w:r>
      <w:r w:rsidR="000A5C4F">
        <w:t xml:space="preserve"> </w:t>
      </w:r>
      <w:r w:rsidR="00CA25EF" w:rsidRPr="00CB37EF">
        <w:t>alirocumab</w:t>
      </w:r>
      <w:r w:rsidR="000A5C4F">
        <w:t xml:space="preserve"> </w:t>
      </w:r>
      <w:r w:rsidR="00CA25EF" w:rsidRPr="00CB37EF">
        <w:t>300</w:t>
      </w:r>
      <w:r w:rsidR="000A5C4F">
        <w:t xml:space="preserve"> </w:t>
      </w:r>
      <w:r>
        <w:t>mg</w:t>
      </w:r>
      <w:r w:rsidR="000A5C4F">
        <w:t xml:space="preserve"> </w:t>
      </w:r>
      <w:r w:rsidR="00CA25EF" w:rsidRPr="00CB37EF">
        <w:t>Q4W</w:t>
      </w:r>
      <w:r w:rsidR="000A5C4F">
        <w:t xml:space="preserve"> </w:t>
      </w:r>
      <w:r w:rsidR="00CA25EF" w:rsidRPr="00CB37EF">
        <w:t>patients</w:t>
      </w:r>
      <w:r w:rsidR="000A5C4F">
        <w:t xml:space="preserve"> </w:t>
      </w:r>
      <w:r w:rsidR="00CA25EF" w:rsidRPr="00CB37EF">
        <w:t>to</w:t>
      </w:r>
      <w:r w:rsidR="000A5C4F">
        <w:t xml:space="preserve"> </w:t>
      </w:r>
      <w:r w:rsidR="00CA25EF" w:rsidRPr="00CB37EF">
        <w:t>300</w:t>
      </w:r>
      <w:r w:rsidR="000A5C4F">
        <w:t xml:space="preserve"> </w:t>
      </w:r>
      <w:r w:rsidR="00CA25EF" w:rsidRPr="00CB37EF">
        <w:t>placebo</w:t>
      </w:r>
      <w:r w:rsidR="000A5C4F">
        <w:t xml:space="preserve"> </w:t>
      </w:r>
      <w:r w:rsidR="00CA25EF" w:rsidRPr="00CB37EF">
        <w:t>patients</w:t>
      </w:r>
      <w:r w:rsidR="000A5C4F">
        <w:t xml:space="preserve"> </w:t>
      </w:r>
      <w:r w:rsidR="00CA25EF" w:rsidRPr="00CB37EF">
        <w:t>to</w:t>
      </w:r>
      <w:r w:rsidR="000A5C4F">
        <w:t xml:space="preserve"> </w:t>
      </w:r>
      <w:r w:rsidR="00CA25EF" w:rsidRPr="00CB37EF">
        <w:t>c</w:t>
      </w:r>
      <w:r>
        <w:t>haracterise</w:t>
      </w:r>
      <w:r w:rsidR="000A5C4F">
        <w:t xml:space="preserve"> </w:t>
      </w:r>
      <w:r>
        <w:t>the</w:t>
      </w:r>
      <w:r w:rsidR="000A5C4F">
        <w:t xml:space="preserve"> </w:t>
      </w:r>
      <w:r>
        <w:t>safety</w:t>
      </w:r>
      <w:r w:rsidR="000A5C4F">
        <w:t xml:space="preserve"> </w:t>
      </w:r>
      <w:r>
        <w:t>profile.</w:t>
      </w:r>
    </w:p>
    <w:p w:rsidR="00224853" w:rsidRDefault="00CA25EF" w:rsidP="00CA25EF">
      <w:r w:rsidRPr="002D37A4">
        <w:t>The</w:t>
      </w:r>
      <w:r w:rsidR="000A5C4F">
        <w:t xml:space="preserve"> </w:t>
      </w:r>
      <w:r w:rsidRPr="002D37A4">
        <w:t>mean</w:t>
      </w:r>
      <w:r w:rsidR="000A5C4F">
        <w:t xml:space="preserve"> </w:t>
      </w:r>
      <w:r w:rsidRPr="002D37A4">
        <w:t>age</w:t>
      </w:r>
      <w:r w:rsidR="000A5C4F">
        <w:t xml:space="preserve"> </w:t>
      </w:r>
      <w:r w:rsidRPr="002D37A4">
        <w:t>of</w:t>
      </w:r>
      <w:r w:rsidR="000A5C4F">
        <w:t xml:space="preserve"> </w:t>
      </w:r>
      <w:r w:rsidRPr="002D37A4">
        <w:t>patients</w:t>
      </w:r>
      <w:r w:rsidR="000A5C4F">
        <w:t xml:space="preserve"> </w:t>
      </w:r>
      <w:r w:rsidRPr="002D37A4">
        <w:t>was</w:t>
      </w:r>
      <w:r w:rsidR="000A5C4F">
        <w:t xml:space="preserve"> </w:t>
      </w:r>
      <w:r w:rsidRPr="002D37A4">
        <w:t>60.8</w:t>
      </w:r>
      <w:r w:rsidR="000A5C4F">
        <w:t xml:space="preserve"> </w:t>
      </w:r>
      <w:r w:rsidRPr="002D37A4">
        <w:t>years</w:t>
      </w:r>
      <w:r w:rsidR="000A5C4F">
        <w:t xml:space="preserve"> </w:t>
      </w:r>
      <w:r w:rsidRPr="002D37A4">
        <w:t>(range</w:t>
      </w:r>
      <w:r w:rsidR="000A5C4F">
        <w:t xml:space="preserve"> </w:t>
      </w:r>
      <w:r w:rsidRPr="002D37A4">
        <w:t>21</w:t>
      </w:r>
      <w:r w:rsidR="000A5C4F">
        <w:t xml:space="preserve"> </w:t>
      </w:r>
      <w:r w:rsidRPr="002D37A4">
        <w:t>to</w:t>
      </w:r>
      <w:r w:rsidR="000A5C4F">
        <w:t xml:space="preserve"> </w:t>
      </w:r>
      <w:r w:rsidRPr="002D37A4">
        <w:t>88</w:t>
      </w:r>
      <w:r w:rsidR="000A5C4F">
        <w:t xml:space="preserve"> </w:t>
      </w:r>
      <w:r w:rsidRPr="002D37A4">
        <w:t>years),</w:t>
      </w:r>
      <w:r w:rsidR="000A5C4F">
        <w:t xml:space="preserve"> </w:t>
      </w:r>
      <w:r w:rsidRPr="002D37A4">
        <w:t>57.5%</w:t>
      </w:r>
      <w:r w:rsidR="000A5C4F">
        <w:t xml:space="preserve"> </w:t>
      </w:r>
      <w:r w:rsidRPr="002D37A4">
        <w:t>were</w:t>
      </w:r>
      <w:r w:rsidR="000A5C4F">
        <w:t xml:space="preserve"> </w:t>
      </w:r>
      <w:r w:rsidRPr="002D37A4">
        <w:t>male,</w:t>
      </w:r>
      <w:r w:rsidR="000A5C4F">
        <w:t xml:space="preserve"> </w:t>
      </w:r>
      <w:r w:rsidRPr="002D37A4">
        <w:t>87.3%</w:t>
      </w:r>
      <w:r w:rsidR="000A5C4F">
        <w:t xml:space="preserve"> </w:t>
      </w:r>
      <w:r w:rsidRPr="002D37A4">
        <w:t>were</w:t>
      </w:r>
      <w:r w:rsidR="000A5C4F">
        <w:t xml:space="preserve"> </w:t>
      </w:r>
      <w:r w:rsidR="00710125">
        <w:t>White</w:t>
      </w:r>
      <w:r w:rsidR="000A5C4F">
        <w:t xml:space="preserve"> </w:t>
      </w:r>
      <w:r w:rsidRPr="002D37A4">
        <w:t>and</w:t>
      </w:r>
      <w:r w:rsidR="000A5C4F">
        <w:t xml:space="preserve"> </w:t>
      </w:r>
      <w:r w:rsidRPr="002D37A4">
        <w:t>the</w:t>
      </w:r>
      <w:r w:rsidR="000A5C4F">
        <w:t xml:space="preserve"> </w:t>
      </w:r>
      <w:r w:rsidRPr="002D37A4">
        <w:t>mean</w:t>
      </w:r>
      <w:r w:rsidR="000A5C4F">
        <w:t xml:space="preserve"> </w:t>
      </w:r>
      <w:r w:rsidR="00224853">
        <w:t>body</w:t>
      </w:r>
      <w:r w:rsidR="000A5C4F">
        <w:t xml:space="preserve"> </w:t>
      </w:r>
      <w:r w:rsidR="00224853" w:rsidRPr="00224853">
        <w:t>mass</w:t>
      </w:r>
      <w:r w:rsidR="000A5C4F">
        <w:t xml:space="preserve"> </w:t>
      </w:r>
      <w:r w:rsidR="00224853" w:rsidRPr="00224853">
        <w:t>index</w:t>
      </w:r>
      <w:r w:rsidR="000A5C4F">
        <w:t xml:space="preserve"> </w:t>
      </w:r>
      <w:r w:rsidR="00224853" w:rsidRPr="00224853">
        <w:t>(</w:t>
      </w:r>
      <w:r w:rsidRPr="00224853">
        <w:t>BMI</w:t>
      </w:r>
      <w:r w:rsidR="00224853" w:rsidRPr="00224853">
        <w:t>)</w:t>
      </w:r>
      <w:r w:rsidR="000A5C4F">
        <w:t xml:space="preserve"> </w:t>
      </w:r>
      <w:r w:rsidRPr="00224853">
        <w:t>was</w:t>
      </w:r>
      <w:r w:rsidR="000A5C4F">
        <w:t xml:space="preserve"> </w:t>
      </w:r>
      <w:r w:rsidRPr="00224853">
        <w:t>31.1</w:t>
      </w:r>
      <w:r w:rsidR="000A5C4F">
        <w:t xml:space="preserve"> </w:t>
      </w:r>
      <w:r w:rsidRPr="00224853">
        <w:t>kg/m</w:t>
      </w:r>
      <w:r w:rsidRPr="00224853">
        <w:rPr>
          <w:vertAlign w:val="superscript"/>
        </w:rPr>
        <w:t>2</w:t>
      </w:r>
      <w:r w:rsidRPr="002D37A4">
        <w:t>.</w:t>
      </w:r>
      <w:r w:rsidR="000A5C4F">
        <w:t xml:space="preserve"> </w:t>
      </w:r>
      <w:r w:rsidRPr="002D37A4">
        <w:t>More</w:t>
      </w:r>
      <w:r w:rsidR="000A5C4F">
        <w:t xml:space="preserve"> </w:t>
      </w:r>
      <w:r w:rsidRPr="002D37A4">
        <w:t>patients</w:t>
      </w:r>
      <w:r w:rsidR="000A5C4F">
        <w:t xml:space="preserve"> </w:t>
      </w:r>
      <w:r w:rsidRPr="002D37A4">
        <w:t>with</w:t>
      </w:r>
      <w:r w:rsidR="000A5C4F">
        <w:t xml:space="preserve"> </w:t>
      </w:r>
      <w:r w:rsidRPr="002D37A4">
        <w:t>a</w:t>
      </w:r>
      <w:r w:rsidR="000A5C4F">
        <w:t xml:space="preserve"> </w:t>
      </w:r>
      <w:r w:rsidRPr="002D37A4">
        <w:t>BMI</w:t>
      </w:r>
      <w:r w:rsidR="000A5C4F">
        <w:t xml:space="preserve"> </w:t>
      </w:r>
      <w:r w:rsidR="00633BCC">
        <w:t>≥</w:t>
      </w:r>
      <w:r w:rsidR="000A5C4F">
        <w:t xml:space="preserve"> </w:t>
      </w:r>
      <w:r w:rsidRPr="002D37A4">
        <w:t>30</w:t>
      </w:r>
      <w:r w:rsidR="000A5C4F">
        <w:t xml:space="preserve"> </w:t>
      </w:r>
      <w:r w:rsidRPr="002D37A4">
        <w:t>kg/m</w:t>
      </w:r>
      <w:r w:rsidRPr="002D37A4">
        <w:rPr>
          <w:vertAlign w:val="superscript"/>
        </w:rPr>
        <w:t>2</w:t>
      </w:r>
      <w:r w:rsidR="000A5C4F">
        <w:t xml:space="preserve"> </w:t>
      </w:r>
      <w:r w:rsidRPr="002D37A4">
        <w:t>were</w:t>
      </w:r>
      <w:r w:rsidR="000A5C4F">
        <w:t xml:space="preserve"> </w:t>
      </w:r>
      <w:r w:rsidRPr="002D37A4">
        <w:t>in</w:t>
      </w:r>
      <w:r w:rsidR="000A5C4F">
        <w:t xml:space="preserve"> </w:t>
      </w:r>
      <w:r w:rsidRPr="002D37A4">
        <w:t>the</w:t>
      </w:r>
      <w:r w:rsidR="000A5C4F">
        <w:t xml:space="preserve"> </w:t>
      </w:r>
      <w:r w:rsidRPr="002D37A4">
        <w:t>placebo</w:t>
      </w:r>
      <w:r w:rsidR="000A5C4F">
        <w:t xml:space="preserve"> </w:t>
      </w:r>
      <w:r w:rsidRPr="002D37A4">
        <w:t>group</w:t>
      </w:r>
      <w:r w:rsidR="000A5C4F">
        <w:t xml:space="preserve"> </w:t>
      </w:r>
      <w:r w:rsidRPr="002D37A4">
        <w:t>(63%</w:t>
      </w:r>
      <w:r w:rsidR="000A5C4F">
        <w:t xml:space="preserve"> </w:t>
      </w:r>
      <w:r w:rsidR="00224853">
        <w:t>versus</w:t>
      </w:r>
      <w:r w:rsidR="000A5C4F">
        <w:t xml:space="preserve"> </w:t>
      </w:r>
      <w:r w:rsidRPr="002D37A4">
        <w:t>43.2%</w:t>
      </w:r>
      <w:r w:rsidR="000A5C4F">
        <w:t xml:space="preserve"> </w:t>
      </w:r>
      <w:r w:rsidR="00224853">
        <w:t>versus</w:t>
      </w:r>
      <w:r w:rsidR="000A5C4F">
        <w:t xml:space="preserve"> </w:t>
      </w:r>
      <w:r w:rsidRPr="002D37A4">
        <w:t>50.7%</w:t>
      </w:r>
      <w:r w:rsidR="000A5C4F">
        <w:t xml:space="preserve"> </w:t>
      </w:r>
      <w:r w:rsidRPr="002D37A4">
        <w:t>for</w:t>
      </w:r>
      <w:r w:rsidR="000A5C4F">
        <w:t xml:space="preserve"> </w:t>
      </w:r>
      <w:r w:rsidRPr="002D37A4">
        <w:t>the</w:t>
      </w:r>
      <w:r w:rsidR="000A5C4F">
        <w:t xml:space="preserve"> </w:t>
      </w:r>
      <w:r w:rsidRPr="002D37A4">
        <w:t>75</w:t>
      </w:r>
      <w:r w:rsidR="000A5C4F">
        <w:t xml:space="preserve"> </w:t>
      </w:r>
      <w:r w:rsidR="00224853">
        <w:t>mg</w:t>
      </w:r>
      <w:r w:rsidR="000A5C4F">
        <w:t xml:space="preserve"> </w:t>
      </w:r>
      <w:r w:rsidRPr="002D37A4">
        <w:t>Q2W/150</w:t>
      </w:r>
      <w:r w:rsidR="000A5C4F">
        <w:t xml:space="preserve"> </w:t>
      </w:r>
      <w:r w:rsidR="00224853">
        <w:t>mg</w:t>
      </w:r>
      <w:r w:rsidR="000A5C4F">
        <w:t xml:space="preserve"> </w:t>
      </w:r>
      <w:r w:rsidRPr="002D37A4">
        <w:t>Q2W</w:t>
      </w:r>
      <w:r w:rsidR="000A5C4F">
        <w:t xml:space="preserve"> </w:t>
      </w:r>
      <w:r w:rsidRPr="002D37A4">
        <w:t>than</w:t>
      </w:r>
      <w:r w:rsidR="000A5C4F">
        <w:t xml:space="preserve"> </w:t>
      </w:r>
      <w:r w:rsidRPr="002D37A4">
        <w:t>the</w:t>
      </w:r>
      <w:r w:rsidR="000A5C4F">
        <w:t xml:space="preserve"> </w:t>
      </w:r>
      <w:r w:rsidRPr="002D37A4">
        <w:t>300</w:t>
      </w:r>
      <w:r w:rsidR="000A5C4F">
        <w:t xml:space="preserve"> </w:t>
      </w:r>
      <w:r w:rsidR="00224853">
        <w:t>mg</w:t>
      </w:r>
      <w:r w:rsidR="000A5C4F">
        <w:t xml:space="preserve"> </w:t>
      </w:r>
      <w:r w:rsidRPr="002D37A4">
        <w:t>Q4W/150</w:t>
      </w:r>
      <w:r w:rsidR="000A5C4F">
        <w:t xml:space="preserve"> </w:t>
      </w:r>
      <w:r w:rsidR="00224853">
        <w:t>mg</w:t>
      </w:r>
      <w:r w:rsidR="000A5C4F">
        <w:t xml:space="preserve"> </w:t>
      </w:r>
      <w:r w:rsidRPr="002D37A4">
        <w:t>Q2W</w:t>
      </w:r>
      <w:r w:rsidR="000A5C4F">
        <w:t xml:space="preserve"> </w:t>
      </w:r>
      <w:r w:rsidRPr="002D37A4">
        <w:t>groups,</w:t>
      </w:r>
      <w:r w:rsidR="000A5C4F">
        <w:t xml:space="preserve"> </w:t>
      </w:r>
      <w:r w:rsidRPr="002D37A4">
        <w:t>respectively.</w:t>
      </w:r>
      <w:r w:rsidR="000A5C4F">
        <w:t xml:space="preserve"> </w:t>
      </w:r>
      <w:r w:rsidRPr="002D37A4">
        <w:t>Coronary</w:t>
      </w:r>
      <w:r w:rsidR="000A5C4F">
        <w:t xml:space="preserve"> </w:t>
      </w:r>
      <w:r w:rsidRPr="002D37A4">
        <w:t>heart</w:t>
      </w:r>
      <w:r w:rsidR="000A5C4F">
        <w:t xml:space="preserve"> </w:t>
      </w:r>
      <w:r w:rsidRPr="002D37A4">
        <w:t>disease</w:t>
      </w:r>
      <w:r w:rsidR="000A5C4F">
        <w:t xml:space="preserve"> </w:t>
      </w:r>
      <w:r>
        <w:t>(CHD)</w:t>
      </w:r>
      <w:r w:rsidRPr="002D37A4">
        <w:t>/CHD</w:t>
      </w:r>
      <w:r w:rsidR="000A5C4F">
        <w:t xml:space="preserve"> </w:t>
      </w:r>
      <w:r w:rsidRPr="002D37A4">
        <w:t>risk</w:t>
      </w:r>
      <w:r w:rsidR="000A5C4F">
        <w:t xml:space="preserve"> </w:t>
      </w:r>
      <w:r w:rsidRPr="002D37A4">
        <w:t>equivalents</w:t>
      </w:r>
      <w:r w:rsidR="000A5C4F">
        <w:t xml:space="preserve"> </w:t>
      </w:r>
      <w:r w:rsidRPr="002D37A4">
        <w:t>were</w:t>
      </w:r>
      <w:r w:rsidR="000A5C4F">
        <w:t xml:space="preserve"> </w:t>
      </w:r>
      <w:r w:rsidRPr="002D37A4">
        <w:t>reported</w:t>
      </w:r>
      <w:r w:rsidR="000A5C4F">
        <w:t xml:space="preserve"> </w:t>
      </w:r>
      <w:r w:rsidRPr="002D37A4">
        <w:t>for</w:t>
      </w:r>
      <w:r w:rsidR="000A5C4F">
        <w:t xml:space="preserve"> </w:t>
      </w:r>
      <w:r w:rsidRPr="002D37A4">
        <w:t>46.6%/22.0%</w:t>
      </w:r>
      <w:r w:rsidR="000A5C4F">
        <w:t xml:space="preserve"> </w:t>
      </w:r>
      <w:r w:rsidRPr="002D37A4">
        <w:t>of</w:t>
      </w:r>
      <w:r w:rsidR="000A5C4F">
        <w:t xml:space="preserve"> </w:t>
      </w:r>
      <w:r w:rsidRPr="002D37A4">
        <w:t>the</w:t>
      </w:r>
      <w:r w:rsidR="000A5C4F">
        <w:t xml:space="preserve"> </w:t>
      </w:r>
      <w:r w:rsidRPr="002D37A4">
        <w:t>combined</w:t>
      </w:r>
      <w:r w:rsidR="000A5C4F">
        <w:t xml:space="preserve"> </w:t>
      </w:r>
      <w:r w:rsidRPr="002D37A4">
        <w:t>alirocumab</w:t>
      </w:r>
      <w:r w:rsidR="000A5C4F">
        <w:t xml:space="preserve"> </w:t>
      </w:r>
      <w:r w:rsidRPr="002D37A4">
        <w:t>group</w:t>
      </w:r>
      <w:r w:rsidR="000A5C4F">
        <w:t xml:space="preserve"> </w:t>
      </w:r>
      <w:r w:rsidRPr="002D37A4">
        <w:t>and</w:t>
      </w:r>
      <w:r w:rsidR="000A5C4F">
        <w:t xml:space="preserve"> </w:t>
      </w:r>
      <w:r w:rsidRPr="002D37A4">
        <w:t>43.</w:t>
      </w:r>
      <w:r w:rsidR="007B028C">
        <w:t>0%/26.1%</w:t>
      </w:r>
      <w:r w:rsidR="000A5C4F">
        <w:t xml:space="preserve"> </w:t>
      </w:r>
      <w:r w:rsidR="007B028C">
        <w:t>of</w:t>
      </w:r>
      <w:r w:rsidR="000A5C4F">
        <w:t xml:space="preserve"> </w:t>
      </w:r>
      <w:r w:rsidR="007B028C">
        <w:t>the</w:t>
      </w:r>
      <w:r w:rsidR="000A5C4F">
        <w:t xml:space="preserve"> </w:t>
      </w:r>
      <w:r w:rsidR="007B028C">
        <w:t>placebo</w:t>
      </w:r>
      <w:r w:rsidR="000A5C4F">
        <w:t xml:space="preserve"> </w:t>
      </w:r>
      <w:r w:rsidR="007B028C">
        <w:t>group.</w:t>
      </w:r>
      <w:r w:rsidR="000A5C4F">
        <w:t xml:space="preserve"> </w:t>
      </w:r>
      <w:proofErr w:type="spellStart"/>
      <w:r w:rsidR="007B028C">
        <w:t>h</w:t>
      </w:r>
      <w:r w:rsidRPr="002D37A4">
        <w:t>eFH</w:t>
      </w:r>
      <w:proofErr w:type="spellEnd"/>
      <w:r w:rsidR="000A5C4F">
        <w:t xml:space="preserve"> </w:t>
      </w:r>
      <w:r w:rsidRPr="002D37A4">
        <w:t>was</w:t>
      </w:r>
      <w:r w:rsidR="000A5C4F">
        <w:t xml:space="preserve"> </w:t>
      </w:r>
      <w:r w:rsidRPr="002D37A4">
        <w:t>reported</w:t>
      </w:r>
      <w:r w:rsidR="000A5C4F">
        <w:t xml:space="preserve"> </w:t>
      </w:r>
      <w:r w:rsidRPr="002D37A4">
        <w:t>in</w:t>
      </w:r>
      <w:r w:rsidR="000A5C4F">
        <w:t xml:space="preserve"> </w:t>
      </w:r>
      <w:r w:rsidRPr="002D37A4">
        <w:t>5.9%</w:t>
      </w:r>
      <w:r w:rsidR="000A5C4F">
        <w:t xml:space="preserve"> </w:t>
      </w:r>
      <w:r w:rsidRPr="002D37A4">
        <w:t>of</w:t>
      </w:r>
      <w:r w:rsidR="000A5C4F">
        <w:t xml:space="preserve"> </w:t>
      </w:r>
      <w:r w:rsidRPr="002D37A4">
        <w:t>the</w:t>
      </w:r>
      <w:r w:rsidR="000A5C4F">
        <w:t xml:space="preserve"> </w:t>
      </w:r>
      <w:r w:rsidRPr="002D37A4">
        <w:t>study</w:t>
      </w:r>
      <w:r w:rsidR="000A5C4F">
        <w:t xml:space="preserve"> </w:t>
      </w:r>
      <w:r w:rsidRPr="002D37A4">
        <w:t>population</w:t>
      </w:r>
      <w:r w:rsidR="000A5C4F">
        <w:t xml:space="preserve"> </w:t>
      </w:r>
      <w:r w:rsidRPr="002D37A4">
        <w:t>and</w:t>
      </w:r>
      <w:r w:rsidR="000A5C4F">
        <w:t xml:space="preserve"> </w:t>
      </w:r>
      <w:r w:rsidRPr="002D37A4">
        <w:t>94.1%</w:t>
      </w:r>
      <w:r w:rsidR="000A5C4F">
        <w:t xml:space="preserve"> </w:t>
      </w:r>
      <w:r w:rsidRPr="002D37A4">
        <w:t>had</w:t>
      </w:r>
      <w:r w:rsidR="000A5C4F">
        <w:t xml:space="preserve"> </w:t>
      </w:r>
      <w:r w:rsidRPr="002D37A4">
        <w:t>non-FH.</w:t>
      </w:r>
      <w:r w:rsidR="000A5C4F">
        <w:t xml:space="preserve"> </w:t>
      </w:r>
      <w:r w:rsidRPr="002D37A4">
        <w:t>Mixed</w:t>
      </w:r>
      <w:r w:rsidR="000A5C4F">
        <w:t xml:space="preserve"> </w:t>
      </w:r>
      <w:r w:rsidRPr="002D37A4">
        <w:t>dyslipidaemia</w:t>
      </w:r>
      <w:r w:rsidR="000A5C4F">
        <w:t xml:space="preserve"> </w:t>
      </w:r>
      <w:r w:rsidRPr="002D37A4">
        <w:t>was</w:t>
      </w:r>
      <w:r w:rsidR="000A5C4F">
        <w:t xml:space="preserve"> </w:t>
      </w:r>
      <w:r w:rsidRPr="002D37A4">
        <w:t>not</w:t>
      </w:r>
      <w:r w:rsidR="000A5C4F">
        <w:t xml:space="preserve"> </w:t>
      </w:r>
      <w:r w:rsidRPr="002D37A4">
        <w:t>reported</w:t>
      </w:r>
      <w:r w:rsidR="000A5C4F">
        <w:t xml:space="preserve"> </w:t>
      </w:r>
      <w:r w:rsidRPr="002D37A4">
        <w:t>for</w:t>
      </w:r>
      <w:r w:rsidR="000A5C4F">
        <w:t xml:space="preserve"> </w:t>
      </w:r>
      <w:r w:rsidRPr="002D37A4">
        <w:t>this</w:t>
      </w:r>
      <w:r w:rsidR="000A5C4F">
        <w:t xml:space="preserve"> </w:t>
      </w:r>
      <w:r w:rsidRPr="002D37A4">
        <w:t>study.</w:t>
      </w:r>
      <w:r w:rsidR="000A5C4F">
        <w:t xml:space="preserve"> </w:t>
      </w:r>
      <w:r w:rsidRPr="002D37A4">
        <w:t>Most</w:t>
      </w:r>
      <w:r w:rsidR="000A5C4F">
        <w:t xml:space="preserve"> </w:t>
      </w:r>
      <w:r w:rsidRPr="002D37A4">
        <w:t>(96.0%)</w:t>
      </w:r>
      <w:r w:rsidR="000A5C4F">
        <w:t xml:space="preserve"> </w:t>
      </w:r>
      <w:r w:rsidRPr="002D37A4">
        <w:t>had</w:t>
      </w:r>
      <w:r w:rsidR="000A5C4F">
        <w:t xml:space="preserve"> </w:t>
      </w:r>
      <w:r w:rsidRPr="002D37A4">
        <w:t>a</w:t>
      </w:r>
      <w:r w:rsidR="000A5C4F">
        <w:t xml:space="preserve"> </w:t>
      </w:r>
      <w:r w:rsidRPr="002D37A4">
        <w:t>history</w:t>
      </w:r>
      <w:r w:rsidR="000A5C4F">
        <w:t xml:space="preserve"> </w:t>
      </w:r>
      <w:r w:rsidRPr="002D37A4">
        <w:t>of</w:t>
      </w:r>
      <w:r w:rsidR="000A5C4F">
        <w:t xml:space="preserve"> </w:t>
      </w:r>
      <w:r w:rsidRPr="00224853">
        <w:t>LMT</w:t>
      </w:r>
      <w:r w:rsidR="000A5C4F">
        <w:t xml:space="preserve"> </w:t>
      </w:r>
      <w:r w:rsidRPr="00224853">
        <w:t>use,</w:t>
      </w:r>
      <w:r w:rsidR="000A5C4F">
        <w:t xml:space="preserve"> </w:t>
      </w:r>
      <w:r w:rsidRPr="002D37A4">
        <w:t>including</w:t>
      </w:r>
      <w:r w:rsidR="000A5C4F">
        <w:t xml:space="preserve"> </w:t>
      </w:r>
      <w:r w:rsidRPr="002D37A4">
        <w:t>statins,</w:t>
      </w:r>
      <w:r w:rsidR="000A5C4F">
        <w:t xml:space="preserve"> </w:t>
      </w:r>
      <w:r w:rsidRPr="002D37A4">
        <w:t>but</w:t>
      </w:r>
      <w:r w:rsidR="000A5C4F">
        <w:t xml:space="preserve"> </w:t>
      </w:r>
      <w:r w:rsidRPr="002D37A4">
        <w:t>only</w:t>
      </w:r>
      <w:r w:rsidR="000A5C4F">
        <w:t xml:space="preserve"> </w:t>
      </w:r>
      <w:r w:rsidRPr="002D37A4">
        <w:t>68%</w:t>
      </w:r>
      <w:r w:rsidR="000A5C4F">
        <w:t xml:space="preserve"> </w:t>
      </w:r>
      <w:r w:rsidRPr="002D37A4">
        <w:t>took</w:t>
      </w:r>
      <w:r w:rsidR="000A5C4F">
        <w:t xml:space="preserve"> </w:t>
      </w:r>
      <w:r w:rsidRPr="002D37A4">
        <w:t>statins</w:t>
      </w:r>
      <w:r w:rsidR="000A5C4F">
        <w:t xml:space="preserve"> </w:t>
      </w:r>
      <w:r w:rsidRPr="002D37A4">
        <w:t>in</w:t>
      </w:r>
      <w:r w:rsidR="000A5C4F">
        <w:t xml:space="preserve"> </w:t>
      </w:r>
      <w:r w:rsidRPr="002D37A4">
        <w:t>the</w:t>
      </w:r>
      <w:r w:rsidR="000A5C4F">
        <w:t xml:space="preserve"> </w:t>
      </w:r>
      <w:r w:rsidRPr="002D37A4">
        <w:t>study</w:t>
      </w:r>
      <w:r w:rsidR="000A5C4F">
        <w:t xml:space="preserve"> </w:t>
      </w:r>
      <w:r w:rsidRPr="002D37A4">
        <w:t>(2/3</w:t>
      </w:r>
      <w:r w:rsidR="000A5C4F">
        <w:t xml:space="preserve"> </w:t>
      </w:r>
      <w:r w:rsidRPr="002D37A4">
        <w:t>taking</w:t>
      </w:r>
      <w:r w:rsidR="000A5C4F">
        <w:t xml:space="preserve"> </w:t>
      </w:r>
      <w:r w:rsidRPr="002D37A4">
        <w:t>high</w:t>
      </w:r>
      <w:r w:rsidR="000A5C4F">
        <w:t xml:space="preserve"> </w:t>
      </w:r>
      <w:r w:rsidRPr="002D37A4">
        <w:t>intensity</w:t>
      </w:r>
      <w:r w:rsidR="000A5C4F">
        <w:t xml:space="preserve"> </w:t>
      </w:r>
      <w:r w:rsidRPr="002D37A4">
        <w:t>statins).</w:t>
      </w:r>
      <w:r w:rsidR="000A5C4F">
        <w:t xml:space="preserve"> </w:t>
      </w:r>
      <w:r w:rsidRPr="002D37A4">
        <w:t>After</w:t>
      </w:r>
      <w:r w:rsidR="000A5C4F">
        <w:t xml:space="preserve"> </w:t>
      </w:r>
      <w:r w:rsidRPr="002D37A4">
        <w:t>8</w:t>
      </w:r>
      <w:r w:rsidR="000A5C4F">
        <w:t xml:space="preserve"> </w:t>
      </w:r>
      <w:r w:rsidRPr="002D37A4">
        <w:t>weeks</w:t>
      </w:r>
      <w:r w:rsidR="000A5C4F">
        <w:t xml:space="preserve"> </w:t>
      </w:r>
      <w:r w:rsidRPr="002D37A4">
        <w:t>of</w:t>
      </w:r>
      <w:r w:rsidR="000A5C4F">
        <w:t xml:space="preserve"> </w:t>
      </w:r>
      <w:r w:rsidRPr="002D37A4">
        <w:t>therapy</w:t>
      </w:r>
      <w:r w:rsidR="000A5C4F">
        <w:t xml:space="preserve"> </w:t>
      </w:r>
      <w:r w:rsidRPr="002D37A4">
        <w:t>patients</w:t>
      </w:r>
      <w:r w:rsidR="000A5C4F">
        <w:t xml:space="preserve"> </w:t>
      </w:r>
      <w:r w:rsidRPr="002D37A4">
        <w:t>not</w:t>
      </w:r>
      <w:r w:rsidR="000A5C4F">
        <w:t xml:space="preserve"> </w:t>
      </w:r>
      <w:r w:rsidRPr="002D37A4">
        <w:t>at</w:t>
      </w:r>
      <w:r w:rsidR="000A5C4F">
        <w:t xml:space="preserve"> </w:t>
      </w:r>
      <w:r w:rsidRPr="002D37A4">
        <w:t>their</w:t>
      </w:r>
      <w:r w:rsidR="000A5C4F">
        <w:t xml:space="preserve"> </w:t>
      </w:r>
      <w:r w:rsidRPr="002D37A4">
        <w:t>predetermine</w:t>
      </w:r>
      <w:r w:rsidR="000A5C4F">
        <w:t xml:space="preserve"> </w:t>
      </w:r>
      <w:r w:rsidRPr="002D37A4">
        <w:t>treatment</w:t>
      </w:r>
      <w:r w:rsidR="000A5C4F">
        <w:t xml:space="preserve"> </w:t>
      </w:r>
      <w:r w:rsidRPr="002D37A4">
        <w:t>target</w:t>
      </w:r>
      <w:r w:rsidR="000A5C4F">
        <w:t xml:space="preserve"> </w:t>
      </w:r>
      <w:r>
        <w:t>based</w:t>
      </w:r>
      <w:r w:rsidR="000A5C4F">
        <w:t xml:space="preserve"> </w:t>
      </w:r>
      <w:r>
        <w:t>on</w:t>
      </w:r>
      <w:r w:rsidR="000A5C4F">
        <w:t xml:space="preserve"> </w:t>
      </w:r>
      <w:r w:rsidRPr="002D37A4">
        <w:t>cardiovascular</w:t>
      </w:r>
      <w:r w:rsidR="000A5C4F">
        <w:t xml:space="preserve"> </w:t>
      </w:r>
      <w:r w:rsidRPr="002D37A4">
        <w:t>risk</w:t>
      </w:r>
      <w:r w:rsidR="000A5C4F">
        <w:t xml:space="preserve"> </w:t>
      </w:r>
      <w:r w:rsidRPr="002D37A4">
        <w:t>or</w:t>
      </w:r>
      <w:r w:rsidR="000A5C4F">
        <w:t xml:space="preserve"> </w:t>
      </w:r>
      <w:r w:rsidRPr="002D37A4">
        <w:t>with</w:t>
      </w:r>
      <w:r w:rsidR="000A5C4F">
        <w:t xml:space="preserve"> </w:t>
      </w:r>
      <w:r w:rsidR="00224853">
        <w:t>&lt;</w:t>
      </w:r>
      <w:r w:rsidR="000A5C4F">
        <w:t xml:space="preserve"> </w:t>
      </w:r>
      <w:r w:rsidRPr="002D37A4">
        <w:t>30%</w:t>
      </w:r>
      <w:r w:rsidR="000A5C4F">
        <w:t xml:space="preserve"> </w:t>
      </w:r>
      <w:r w:rsidRPr="002D37A4">
        <w:t>LDL-C</w:t>
      </w:r>
      <w:r w:rsidR="000A5C4F">
        <w:t xml:space="preserve"> </w:t>
      </w:r>
      <w:r w:rsidRPr="002D37A4">
        <w:t>reduction</w:t>
      </w:r>
      <w:r w:rsidR="000A5C4F">
        <w:t xml:space="preserve"> </w:t>
      </w:r>
      <w:r w:rsidRPr="002D37A4">
        <w:t>from</w:t>
      </w:r>
      <w:r w:rsidR="000A5C4F">
        <w:t xml:space="preserve"> </w:t>
      </w:r>
      <w:r w:rsidRPr="002D37A4">
        <w:t>baseline</w:t>
      </w:r>
      <w:r w:rsidR="000A5C4F">
        <w:t xml:space="preserve"> </w:t>
      </w:r>
      <w:r w:rsidRPr="002D37A4">
        <w:t>were</w:t>
      </w:r>
      <w:r w:rsidR="000A5C4F">
        <w:t xml:space="preserve"> </w:t>
      </w:r>
      <w:r w:rsidRPr="002D37A4">
        <w:t>up-titrated</w:t>
      </w:r>
      <w:r w:rsidR="000A5C4F">
        <w:t xml:space="preserve"> </w:t>
      </w:r>
      <w:r w:rsidRPr="002D37A4">
        <w:t>to</w:t>
      </w:r>
      <w:r w:rsidR="000A5C4F">
        <w:t xml:space="preserve"> </w:t>
      </w:r>
      <w:r w:rsidRPr="002D37A4">
        <w:t>150</w:t>
      </w:r>
      <w:r w:rsidR="000A5C4F">
        <w:t xml:space="preserve"> </w:t>
      </w:r>
      <w:r w:rsidR="00224853">
        <w:t>mg</w:t>
      </w:r>
      <w:r w:rsidR="000A5C4F">
        <w:t xml:space="preserve"> </w:t>
      </w:r>
      <w:r w:rsidRPr="002D37A4">
        <w:t>Q2W.</w:t>
      </w:r>
      <w:r w:rsidR="000A5C4F">
        <w:t xml:space="preserve"> </w:t>
      </w:r>
      <w:r>
        <w:t>Overall</w:t>
      </w:r>
      <w:r w:rsidR="000A5C4F">
        <w:t xml:space="preserve"> </w:t>
      </w:r>
      <w:r>
        <w:t>87%</w:t>
      </w:r>
      <w:r w:rsidR="000A5C4F">
        <w:t xml:space="preserve"> </w:t>
      </w:r>
      <w:r>
        <w:t>completed</w:t>
      </w:r>
      <w:r w:rsidR="000A5C4F">
        <w:t xml:space="preserve"> </w:t>
      </w:r>
      <w:r>
        <w:t>24</w:t>
      </w:r>
      <w:r w:rsidR="000A5C4F">
        <w:t xml:space="preserve"> </w:t>
      </w:r>
      <w:r>
        <w:t>weeks</w:t>
      </w:r>
      <w:r w:rsidR="000A5C4F">
        <w:t xml:space="preserve"> </w:t>
      </w:r>
      <w:r>
        <w:t>of</w:t>
      </w:r>
      <w:r w:rsidR="000A5C4F">
        <w:t xml:space="preserve"> </w:t>
      </w:r>
      <w:r>
        <w:t>treatment,</w:t>
      </w:r>
      <w:r w:rsidR="000A5C4F">
        <w:t xml:space="preserve"> </w:t>
      </w:r>
      <w:r>
        <w:t>and</w:t>
      </w:r>
      <w:r w:rsidR="000A5C4F">
        <w:t xml:space="preserve"> </w:t>
      </w:r>
      <w:r>
        <w:t>81.3%</w:t>
      </w:r>
      <w:r w:rsidR="000A5C4F">
        <w:t xml:space="preserve"> </w:t>
      </w:r>
      <w:r>
        <w:t>completed</w:t>
      </w:r>
      <w:r w:rsidR="000A5C4F">
        <w:t xml:space="preserve"> </w:t>
      </w:r>
      <w:r>
        <w:t>the</w:t>
      </w:r>
      <w:r w:rsidR="000A5C4F">
        <w:t xml:space="preserve"> </w:t>
      </w:r>
      <w:r>
        <w:t>study.</w:t>
      </w:r>
      <w:r w:rsidR="000A5C4F">
        <w:t xml:space="preserve"> </w:t>
      </w:r>
      <w:r>
        <w:t>Major</w:t>
      </w:r>
      <w:r w:rsidR="000A5C4F">
        <w:t xml:space="preserve"> </w:t>
      </w:r>
      <w:r>
        <w:t>protocol</w:t>
      </w:r>
      <w:r w:rsidR="000A5C4F">
        <w:t xml:space="preserve"> </w:t>
      </w:r>
      <w:r>
        <w:t>violations</w:t>
      </w:r>
      <w:r w:rsidR="000A5C4F">
        <w:t xml:space="preserve"> </w:t>
      </w:r>
      <w:r>
        <w:t>resulted</w:t>
      </w:r>
      <w:r w:rsidR="000A5C4F">
        <w:t xml:space="preserve"> </w:t>
      </w:r>
      <w:r>
        <w:t>in</w:t>
      </w:r>
      <w:r w:rsidR="000A5C4F">
        <w:t xml:space="preserve"> </w:t>
      </w:r>
      <w:r>
        <w:t>the</w:t>
      </w:r>
      <w:r w:rsidR="000A5C4F">
        <w:t xml:space="preserve"> </w:t>
      </w:r>
      <w:r>
        <w:t>exclusion</w:t>
      </w:r>
      <w:r w:rsidR="000A5C4F">
        <w:t xml:space="preserve"> </w:t>
      </w:r>
      <w:r>
        <w:t>of</w:t>
      </w:r>
      <w:r w:rsidR="000A5C4F">
        <w:t xml:space="preserve"> </w:t>
      </w:r>
      <w:r>
        <w:t>1.4%</w:t>
      </w:r>
      <w:r w:rsidR="000A5C4F">
        <w:t xml:space="preserve"> </w:t>
      </w:r>
      <w:r>
        <w:t>from</w:t>
      </w:r>
      <w:r w:rsidR="000A5C4F">
        <w:t xml:space="preserve"> </w:t>
      </w:r>
      <w:r>
        <w:t>the</w:t>
      </w:r>
      <w:r w:rsidR="000A5C4F">
        <w:t xml:space="preserve"> </w:t>
      </w:r>
      <w:r w:rsidR="00224853">
        <w:t>intent</w:t>
      </w:r>
      <w:r w:rsidR="000A5C4F">
        <w:t xml:space="preserve"> </w:t>
      </w:r>
      <w:r w:rsidR="00224853">
        <w:t>to</w:t>
      </w:r>
      <w:r w:rsidR="000A5C4F">
        <w:t xml:space="preserve"> </w:t>
      </w:r>
      <w:r w:rsidR="00224853" w:rsidRPr="00F1142E">
        <w:t>treat</w:t>
      </w:r>
      <w:r w:rsidR="000A5C4F">
        <w:t xml:space="preserve"> </w:t>
      </w:r>
      <w:r w:rsidR="00224853" w:rsidRPr="00F1142E">
        <w:t>(</w:t>
      </w:r>
      <w:r w:rsidRPr="00F1142E">
        <w:t>ITT</w:t>
      </w:r>
      <w:r w:rsidR="00224853" w:rsidRPr="00F1142E">
        <w:t>)</w:t>
      </w:r>
      <w:r w:rsidR="000A5C4F">
        <w:t xml:space="preserve"> </w:t>
      </w:r>
      <w:r w:rsidRPr="00F1142E">
        <w:t>analysis</w:t>
      </w:r>
      <w:r w:rsidR="000A5C4F">
        <w:t xml:space="preserve"> </w:t>
      </w:r>
      <w:r w:rsidRPr="00F1142E">
        <w:t>and</w:t>
      </w:r>
      <w:r w:rsidR="000A5C4F">
        <w:t xml:space="preserve"> </w:t>
      </w:r>
      <w:r w:rsidRPr="00F1142E">
        <w:t>3.4%</w:t>
      </w:r>
      <w:r w:rsidR="000A5C4F">
        <w:t xml:space="preserve"> </w:t>
      </w:r>
      <w:r w:rsidRPr="00F1142E">
        <w:t>from</w:t>
      </w:r>
      <w:r w:rsidR="000A5C4F">
        <w:t xml:space="preserve"> </w:t>
      </w:r>
      <w:r w:rsidRPr="00F1142E">
        <w:t>the</w:t>
      </w:r>
      <w:r w:rsidR="000A5C4F">
        <w:t xml:space="preserve"> </w:t>
      </w:r>
      <w:r w:rsidR="00224853" w:rsidRPr="00F1142E">
        <w:t>modified</w:t>
      </w:r>
      <w:r w:rsidR="000A5C4F">
        <w:t xml:space="preserve"> </w:t>
      </w:r>
      <w:r w:rsidR="00224853" w:rsidRPr="00F1142E">
        <w:t>intent</w:t>
      </w:r>
      <w:r w:rsidR="000A5C4F">
        <w:t xml:space="preserve"> </w:t>
      </w:r>
      <w:r w:rsidR="00224853" w:rsidRPr="00F1142E">
        <w:t>to</w:t>
      </w:r>
      <w:r w:rsidR="000A5C4F">
        <w:t xml:space="preserve"> </w:t>
      </w:r>
      <w:r w:rsidR="00224853" w:rsidRPr="00F1142E">
        <w:t>treat</w:t>
      </w:r>
      <w:r w:rsidR="000A5C4F">
        <w:t xml:space="preserve"> </w:t>
      </w:r>
      <w:r w:rsidR="00224853" w:rsidRPr="00F1142E">
        <w:t>(</w:t>
      </w:r>
      <w:r w:rsidRPr="00F1142E">
        <w:t>mITT</w:t>
      </w:r>
      <w:r w:rsidR="00224853" w:rsidRPr="00F1142E">
        <w:t>)</w:t>
      </w:r>
      <w:r w:rsidR="000A5C4F">
        <w:t xml:space="preserve"> </w:t>
      </w:r>
      <w:r w:rsidRPr="00F1142E">
        <w:t>analysis.</w:t>
      </w:r>
      <w:r w:rsidR="000A5C4F">
        <w:t xml:space="preserve"> </w:t>
      </w:r>
      <w:r w:rsidRPr="00F1142E">
        <w:t>Overall</w:t>
      </w:r>
      <w:r w:rsidR="000A5C4F">
        <w:t xml:space="preserve"> </w:t>
      </w:r>
      <w:r w:rsidR="00D9425B">
        <w:t>12.8%</w:t>
      </w:r>
      <w:r w:rsidR="000A5C4F">
        <w:t xml:space="preserve"> </w:t>
      </w:r>
      <w:r w:rsidR="00D9425B">
        <w:t>did</w:t>
      </w:r>
      <w:r w:rsidR="000A5C4F">
        <w:t xml:space="preserve"> </w:t>
      </w:r>
      <w:r w:rsidR="00D9425B">
        <w:t>not</w:t>
      </w:r>
      <w:r w:rsidR="000A5C4F">
        <w:t xml:space="preserve"> </w:t>
      </w:r>
      <w:r w:rsidR="00D9425B">
        <w:t>complete</w:t>
      </w:r>
      <w:r w:rsidR="000A5C4F">
        <w:t xml:space="preserve"> </w:t>
      </w:r>
      <w:r w:rsidR="00D9425B">
        <w:t>24</w:t>
      </w:r>
      <w:r w:rsidR="000A5C4F">
        <w:t xml:space="preserve"> </w:t>
      </w:r>
      <w:r>
        <w:t>weeks</w:t>
      </w:r>
      <w:r w:rsidR="000A5C4F">
        <w:t xml:space="preserve"> </w:t>
      </w:r>
      <w:r>
        <w:t>of</w:t>
      </w:r>
      <w:r w:rsidR="000A5C4F">
        <w:t xml:space="preserve"> </w:t>
      </w:r>
      <w:r>
        <w:t>treatment</w:t>
      </w:r>
      <w:r w:rsidR="000A5C4F">
        <w:t xml:space="preserve"> </w:t>
      </w:r>
      <w:r>
        <w:t>with</w:t>
      </w:r>
      <w:r w:rsidR="000A5C4F">
        <w:t xml:space="preserve"> </w:t>
      </w:r>
      <w:r>
        <w:t>similar</w:t>
      </w:r>
      <w:r w:rsidR="000A5C4F">
        <w:t xml:space="preserve"> </w:t>
      </w:r>
      <w:r>
        <w:t>proportions</w:t>
      </w:r>
      <w:r w:rsidR="000A5C4F">
        <w:t xml:space="preserve"> </w:t>
      </w:r>
      <w:r>
        <w:t>across</w:t>
      </w:r>
      <w:r w:rsidR="000A5C4F">
        <w:t xml:space="preserve"> </w:t>
      </w:r>
      <w:r>
        <w:t>the</w:t>
      </w:r>
      <w:r w:rsidR="000A5C4F">
        <w:t xml:space="preserve"> </w:t>
      </w:r>
      <w:r>
        <w:t>treatment</w:t>
      </w:r>
      <w:r w:rsidR="000A5C4F">
        <w:t xml:space="preserve"> </w:t>
      </w:r>
      <w:r>
        <w:t>groups</w:t>
      </w:r>
      <w:r w:rsidR="00224853">
        <w:t>.</w:t>
      </w:r>
    </w:p>
    <w:p w:rsidR="00CA25EF" w:rsidRPr="002A4542" w:rsidRDefault="00CA25EF" w:rsidP="00CA25EF">
      <w:pPr>
        <w:rPr>
          <w:b/>
        </w:rPr>
      </w:pPr>
      <w:r>
        <w:t>The</w:t>
      </w:r>
      <w:r w:rsidR="000A5C4F">
        <w:t xml:space="preserve"> </w:t>
      </w:r>
      <w:r>
        <w:t>co-primary</w:t>
      </w:r>
      <w:r w:rsidR="000A5C4F">
        <w:t xml:space="preserve"> </w:t>
      </w:r>
      <w:r>
        <w:t>efficacy</w:t>
      </w:r>
      <w:r w:rsidR="000A5C4F">
        <w:t xml:space="preserve"> </w:t>
      </w:r>
      <w:r>
        <w:t>outcomes</w:t>
      </w:r>
      <w:r w:rsidR="000A5C4F">
        <w:t xml:space="preserve"> </w:t>
      </w:r>
      <w:r>
        <w:t>were</w:t>
      </w:r>
      <w:r w:rsidR="000A5C4F">
        <w:t xml:space="preserve"> </w:t>
      </w:r>
      <w:r>
        <w:t>the</w:t>
      </w:r>
      <w:r w:rsidR="000A5C4F">
        <w:t xml:space="preserve"> </w:t>
      </w:r>
      <w:r>
        <w:t>percent</w:t>
      </w:r>
      <w:r w:rsidR="000A5C4F">
        <w:t xml:space="preserve"> </w:t>
      </w:r>
      <w:r>
        <w:t>chan</w:t>
      </w:r>
      <w:r w:rsidR="00224853">
        <w:t>ge</w:t>
      </w:r>
      <w:r w:rsidR="000A5C4F">
        <w:t xml:space="preserve"> </w:t>
      </w:r>
      <w:r w:rsidR="00224853">
        <w:t>LDL-C</w:t>
      </w:r>
      <w:r w:rsidR="000A5C4F">
        <w:t xml:space="preserve"> </w:t>
      </w:r>
      <w:r w:rsidR="00224853">
        <w:t>from</w:t>
      </w:r>
      <w:r w:rsidR="000A5C4F">
        <w:t xml:space="preserve"> </w:t>
      </w:r>
      <w:r w:rsidR="00224853">
        <w:t>baseline</w:t>
      </w:r>
      <w:r w:rsidR="000A5C4F">
        <w:t xml:space="preserve"> </w:t>
      </w:r>
      <w:r w:rsidR="00224853">
        <w:t>to</w:t>
      </w:r>
      <w:r w:rsidR="000A5C4F">
        <w:t xml:space="preserve"> </w:t>
      </w:r>
      <w:r w:rsidR="00224853">
        <w:t>Week</w:t>
      </w:r>
      <w:r w:rsidR="000A5C4F">
        <w:t xml:space="preserve"> </w:t>
      </w:r>
      <w:r>
        <w:t>24</w:t>
      </w:r>
      <w:r w:rsidR="000A5C4F">
        <w:t xml:space="preserve"> </w:t>
      </w:r>
      <w:r>
        <w:t>in</w:t>
      </w:r>
      <w:r w:rsidR="000A5C4F">
        <w:t xml:space="preserve"> </w:t>
      </w:r>
      <w:r>
        <w:t>the</w:t>
      </w:r>
      <w:r w:rsidR="000A5C4F">
        <w:t xml:space="preserve"> </w:t>
      </w:r>
      <w:r>
        <w:t>ITT</w:t>
      </w:r>
      <w:r w:rsidR="000A5C4F">
        <w:t xml:space="preserve"> </w:t>
      </w:r>
      <w:r>
        <w:t>(Q4W</w:t>
      </w:r>
      <w:r w:rsidR="000A5C4F">
        <w:t xml:space="preserve"> </w:t>
      </w:r>
      <w:r w:rsidR="00224853">
        <w:t>versus</w:t>
      </w:r>
      <w:r w:rsidR="000A5C4F">
        <w:t xml:space="preserve"> </w:t>
      </w:r>
      <w:r>
        <w:t>placebo)</w:t>
      </w:r>
      <w:r w:rsidR="000A5C4F">
        <w:t xml:space="preserve"> </w:t>
      </w:r>
      <w:r>
        <w:t>and</w:t>
      </w:r>
      <w:r w:rsidR="000A5C4F">
        <w:t xml:space="preserve"> </w:t>
      </w:r>
      <w:r>
        <w:t>the</w:t>
      </w:r>
      <w:r w:rsidR="000A5C4F">
        <w:t xml:space="preserve"> </w:t>
      </w:r>
      <w:r>
        <w:t>percent</w:t>
      </w:r>
      <w:r w:rsidR="000A5C4F">
        <w:t xml:space="preserve"> </w:t>
      </w:r>
      <w:r>
        <w:t>ch</w:t>
      </w:r>
      <w:r w:rsidR="00224853">
        <w:t>ange</w:t>
      </w:r>
      <w:r w:rsidR="000A5C4F">
        <w:t xml:space="preserve"> </w:t>
      </w:r>
      <w:r w:rsidR="00224853">
        <w:t>from</w:t>
      </w:r>
      <w:r w:rsidR="000A5C4F">
        <w:t xml:space="preserve"> </w:t>
      </w:r>
      <w:r w:rsidR="00224853">
        <w:t>baseline</w:t>
      </w:r>
      <w:r w:rsidR="000A5C4F">
        <w:t xml:space="preserve"> </w:t>
      </w:r>
      <w:r w:rsidR="00224853">
        <w:t>to</w:t>
      </w:r>
      <w:r w:rsidR="000A5C4F">
        <w:t xml:space="preserve"> </w:t>
      </w:r>
      <w:r w:rsidR="00224853">
        <w:t>averaged</w:t>
      </w:r>
      <w:r w:rsidR="000A5C4F">
        <w:t xml:space="preserve"> </w:t>
      </w:r>
      <w:r w:rsidR="00224853">
        <w:t>Weeks</w:t>
      </w:r>
      <w:r w:rsidR="000A5C4F">
        <w:t xml:space="preserve"> </w:t>
      </w:r>
      <w:r w:rsidR="00224853">
        <w:t>21</w:t>
      </w:r>
      <w:r w:rsidR="000A5C4F">
        <w:t xml:space="preserve"> </w:t>
      </w:r>
      <w:r w:rsidR="00224853">
        <w:t>to</w:t>
      </w:r>
      <w:r w:rsidR="000A5C4F">
        <w:t xml:space="preserve"> </w:t>
      </w:r>
      <w:r>
        <w:t>24</w:t>
      </w:r>
      <w:r w:rsidR="000A5C4F">
        <w:t xml:space="preserve"> </w:t>
      </w:r>
      <w:r>
        <w:t>in</w:t>
      </w:r>
      <w:r w:rsidR="000A5C4F">
        <w:t xml:space="preserve"> </w:t>
      </w:r>
      <w:r>
        <w:t>the</w:t>
      </w:r>
      <w:r w:rsidR="000A5C4F">
        <w:t xml:space="preserve"> </w:t>
      </w:r>
      <w:r>
        <w:t>ITT.</w:t>
      </w:r>
      <w:r w:rsidR="000A5C4F">
        <w:t xml:space="preserve"> </w:t>
      </w:r>
      <w:r>
        <w:t>The</w:t>
      </w:r>
      <w:r w:rsidR="000A5C4F">
        <w:t xml:space="preserve"> </w:t>
      </w:r>
      <w:r>
        <w:t>results</w:t>
      </w:r>
      <w:r w:rsidR="000A5C4F">
        <w:t xml:space="preserve"> </w:t>
      </w:r>
      <w:r>
        <w:t>for</w:t>
      </w:r>
      <w:r w:rsidR="000A5C4F">
        <w:t xml:space="preserve"> </w:t>
      </w:r>
      <w:r>
        <w:t>the</w:t>
      </w:r>
      <w:r w:rsidR="000A5C4F">
        <w:t xml:space="preserve"> </w:t>
      </w:r>
      <w:r>
        <w:t>Q2W</w:t>
      </w:r>
      <w:r w:rsidR="000A5C4F">
        <w:t xml:space="preserve"> </w:t>
      </w:r>
      <w:r>
        <w:t>are</w:t>
      </w:r>
      <w:r w:rsidR="000A5C4F">
        <w:t xml:space="preserve"> </w:t>
      </w:r>
      <w:r>
        <w:t>included</w:t>
      </w:r>
      <w:r w:rsidR="000A5C4F">
        <w:t xml:space="preserve"> </w:t>
      </w:r>
      <w:r>
        <w:t>for</w:t>
      </w:r>
      <w:r w:rsidR="000A5C4F">
        <w:t xml:space="preserve"> </w:t>
      </w:r>
      <w:r>
        <w:t>reference.</w:t>
      </w:r>
      <w:r w:rsidR="000A5C4F">
        <w:t xml:space="preserve"> </w:t>
      </w:r>
      <w:r>
        <w:t>The</w:t>
      </w:r>
      <w:r w:rsidR="000A5C4F">
        <w:t xml:space="preserve"> </w:t>
      </w:r>
      <w:r>
        <w:t>sponsor</w:t>
      </w:r>
      <w:r w:rsidR="000A5C4F">
        <w:t xml:space="preserve"> </w:t>
      </w:r>
      <w:r>
        <w:t>presented</w:t>
      </w:r>
      <w:r w:rsidR="000A5C4F">
        <w:t xml:space="preserve"> </w:t>
      </w:r>
      <w:r>
        <w:t>the</w:t>
      </w:r>
      <w:r w:rsidR="000A5C4F">
        <w:t xml:space="preserve"> </w:t>
      </w:r>
      <w:r>
        <w:t>results</w:t>
      </w:r>
      <w:r w:rsidR="000A5C4F">
        <w:t xml:space="preserve"> </w:t>
      </w:r>
      <w:r>
        <w:t>by</w:t>
      </w:r>
      <w:r w:rsidR="000A5C4F">
        <w:t xml:space="preserve"> </w:t>
      </w:r>
      <w:r>
        <w:t>statin</w:t>
      </w:r>
      <w:r w:rsidR="000A5C4F">
        <w:t xml:space="preserve"> </w:t>
      </w:r>
      <w:r>
        <w:t>use.</w:t>
      </w:r>
    </w:p>
    <w:p w:rsidR="00CA25EF" w:rsidRDefault="00CA25EF" w:rsidP="00CA25EF">
      <w:pPr>
        <w:pStyle w:val="TableTitle"/>
        <w:rPr>
          <w:rFonts w:asciiTheme="minorHAnsi" w:hAnsiTheme="minorHAnsi" w:cs="Calibri"/>
        </w:rPr>
      </w:pPr>
      <w:r>
        <w:lastRenderedPageBreak/>
        <w:t>Table</w:t>
      </w:r>
      <w:r w:rsidR="000A5C4F">
        <w:t xml:space="preserve"> </w:t>
      </w:r>
      <w:r w:rsidR="00AE4620">
        <w:t>12:</w:t>
      </w:r>
      <w:r w:rsidR="000A5C4F">
        <w:rPr>
          <w:noProof/>
        </w:rPr>
        <w:t xml:space="preserve"> </w:t>
      </w:r>
      <w:r>
        <w:rPr>
          <w:noProof/>
        </w:rPr>
        <w:t>Co-primary</w:t>
      </w:r>
      <w:r w:rsidR="000A5C4F">
        <w:rPr>
          <w:noProof/>
        </w:rPr>
        <w:t xml:space="preserve"> </w:t>
      </w:r>
      <w:r>
        <w:rPr>
          <w:noProof/>
        </w:rPr>
        <w:t>endpoints</w:t>
      </w:r>
      <w:r w:rsidR="000A5C4F">
        <w:rPr>
          <w:noProof/>
        </w:rPr>
        <w:t xml:space="preserve"> </w:t>
      </w:r>
      <w:r>
        <w:rPr>
          <w:noProof/>
        </w:rPr>
        <w:t>percent</w:t>
      </w:r>
      <w:r w:rsidR="000A5C4F">
        <w:rPr>
          <w:noProof/>
        </w:rPr>
        <w:t xml:space="preserve"> </w:t>
      </w:r>
      <w:r>
        <w:rPr>
          <w:noProof/>
        </w:rPr>
        <w:t>change</w:t>
      </w:r>
      <w:r w:rsidR="000A5C4F">
        <w:rPr>
          <w:noProof/>
        </w:rPr>
        <w:t xml:space="preserve"> </w:t>
      </w:r>
      <w:r>
        <w:rPr>
          <w:noProof/>
        </w:rPr>
        <w:t>LDL-C</w:t>
      </w:r>
      <w:r w:rsidR="000A5C4F">
        <w:rPr>
          <w:noProof/>
        </w:rPr>
        <w:t xml:space="preserve"> </w:t>
      </w:r>
      <w:r>
        <w:rPr>
          <w:noProof/>
        </w:rPr>
        <w:t>by</w:t>
      </w:r>
      <w:r w:rsidR="000A5C4F">
        <w:rPr>
          <w:noProof/>
        </w:rPr>
        <w:t xml:space="preserve"> </w:t>
      </w:r>
      <w:r>
        <w:rPr>
          <w:noProof/>
        </w:rPr>
        <w:t>statin</w:t>
      </w:r>
      <w:r w:rsidR="000A5C4F">
        <w:rPr>
          <w:noProof/>
        </w:rPr>
        <w:t xml:space="preserve"> </w:t>
      </w:r>
      <w:r>
        <w:rPr>
          <w:noProof/>
        </w:rPr>
        <w:t>use</w:t>
      </w:r>
      <w:r w:rsidR="000A5C4F">
        <w:rPr>
          <w:noProof/>
        </w:rPr>
        <w:t xml:space="preserve"> </w:t>
      </w:r>
      <w:r w:rsidR="006E505D">
        <w:rPr>
          <w:noProof/>
        </w:rPr>
        <w:t>Study</w:t>
      </w:r>
      <w:r w:rsidR="000A5C4F">
        <w:rPr>
          <w:noProof/>
        </w:rPr>
        <w:t xml:space="preserve"> </w:t>
      </w:r>
      <w:r w:rsidR="00AE4620">
        <w:rPr>
          <w:noProof/>
        </w:rPr>
        <w:t>R727</w:t>
      </w:r>
      <w:r w:rsidR="00AE4620">
        <w:rPr>
          <w:noProof/>
        </w:rPr>
        <w:noBreakHyphen/>
        <w:t>CL</w:t>
      </w:r>
      <w:r w:rsidR="00AE4620">
        <w:rPr>
          <w:noProof/>
        </w:rPr>
        <w:noBreakHyphen/>
      </w:r>
      <w:r>
        <w:rPr>
          <w:noProof/>
        </w:rPr>
        <w:t>1308</w:t>
      </w:r>
      <w:r w:rsidR="000A5C4F">
        <w:rPr>
          <w:noProof/>
        </w:rPr>
        <w:t xml:space="preserve"> </w:t>
      </w:r>
      <w:r>
        <w:rPr>
          <w:noProof/>
        </w:rPr>
        <w:t>(CHOICE</w:t>
      </w:r>
      <w:r w:rsidR="000A5C4F">
        <w:rPr>
          <w:noProof/>
        </w:rPr>
        <w:t xml:space="preserve"> </w:t>
      </w:r>
      <w:r>
        <w:rPr>
          <w:noProof/>
        </w:rPr>
        <w:t>I)</w:t>
      </w:r>
    </w:p>
    <w:p w:rsidR="006A1596" w:rsidRDefault="00CA25EF" w:rsidP="007B6132">
      <w:r>
        <w:rPr>
          <w:noProof/>
          <w:lang w:eastAsia="en-AU"/>
        </w:rPr>
        <w:drawing>
          <wp:inline distT="0" distB="0" distL="0" distR="0" wp14:anchorId="0C47A930" wp14:editId="343258C0">
            <wp:extent cx="5400040" cy="3189661"/>
            <wp:effectExtent l="0" t="0" r="0" b="0"/>
            <wp:docPr id="1" name="Picture 1" descr="Table 12: Co-primary endpoints percent change LDL-C by statin use Study R727 CL 1308 (CHO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189661"/>
                    </a:xfrm>
                    <a:prstGeom prst="rect">
                      <a:avLst/>
                    </a:prstGeom>
                  </pic:spPr>
                </pic:pic>
              </a:graphicData>
            </a:graphic>
          </wp:inline>
        </w:drawing>
      </w:r>
    </w:p>
    <w:p w:rsidR="00CA25EF" w:rsidRDefault="00CA25EF" w:rsidP="00CA25EF">
      <w:r>
        <w:t>LDL-C</w:t>
      </w:r>
      <w:r w:rsidR="000A5C4F">
        <w:t xml:space="preserve"> </w:t>
      </w:r>
      <w:r>
        <w:t>at</w:t>
      </w:r>
      <w:r w:rsidR="000A5C4F">
        <w:t xml:space="preserve"> </w:t>
      </w:r>
      <w:r>
        <w:t>Week</w:t>
      </w:r>
      <w:r w:rsidR="000A5C4F">
        <w:t xml:space="preserve"> </w:t>
      </w:r>
      <w:r>
        <w:t>48</w:t>
      </w:r>
      <w:r w:rsidR="000A5C4F">
        <w:t xml:space="preserve"> </w:t>
      </w:r>
      <w:r>
        <w:t>was</w:t>
      </w:r>
      <w:r w:rsidR="000A5C4F">
        <w:t xml:space="preserve"> </w:t>
      </w:r>
      <w:r>
        <w:t>a</w:t>
      </w:r>
      <w:r w:rsidR="000A5C4F">
        <w:t xml:space="preserve"> </w:t>
      </w:r>
      <w:r>
        <w:t>secondary</w:t>
      </w:r>
      <w:r w:rsidR="000A5C4F">
        <w:t xml:space="preserve"> </w:t>
      </w:r>
      <w:r>
        <w:t>endpoint.</w:t>
      </w:r>
    </w:p>
    <w:p w:rsidR="00CA25EF" w:rsidRDefault="00CA25EF" w:rsidP="00CA25EF">
      <w:pPr>
        <w:pStyle w:val="TableTitle"/>
        <w:rPr>
          <w:rFonts w:asciiTheme="minorHAnsi" w:hAnsiTheme="minorHAnsi" w:cs="Calibri"/>
        </w:rPr>
      </w:pPr>
      <w:r>
        <w:t>Table</w:t>
      </w:r>
      <w:r w:rsidR="000A5C4F">
        <w:t xml:space="preserve"> </w:t>
      </w:r>
      <w:r w:rsidR="00AE4620">
        <w:t>13:</w:t>
      </w:r>
      <w:r w:rsidR="000A5C4F">
        <w:t xml:space="preserve"> </w:t>
      </w:r>
      <w:r>
        <w:t>Week</w:t>
      </w:r>
      <w:r w:rsidR="000A5C4F">
        <w:t xml:space="preserve"> </w:t>
      </w:r>
      <w:r>
        <w:t>48</w:t>
      </w:r>
      <w:r w:rsidR="000A5C4F">
        <w:t xml:space="preserve"> </w:t>
      </w:r>
      <w:r>
        <w:t>LDL-C</w:t>
      </w:r>
      <w:r w:rsidR="000A5C4F">
        <w:t xml:space="preserve"> </w:t>
      </w:r>
      <w:r>
        <w:t>CHOICE</w:t>
      </w:r>
      <w:r w:rsidR="000A5C4F">
        <w:t xml:space="preserve"> </w:t>
      </w:r>
      <w:r>
        <w:t>I</w:t>
      </w:r>
    </w:p>
    <w:p w:rsidR="006A1596" w:rsidRDefault="00CA25EF" w:rsidP="007B6132">
      <w:r>
        <w:rPr>
          <w:noProof/>
          <w:lang w:eastAsia="en-AU"/>
        </w:rPr>
        <w:drawing>
          <wp:inline distT="0" distB="0" distL="0" distR="0" wp14:anchorId="0A838E14" wp14:editId="73EE3DF3">
            <wp:extent cx="5400040" cy="1387510"/>
            <wp:effectExtent l="0" t="0" r="0" b="3175"/>
            <wp:docPr id="2" name="Picture 2" descr="Table 13: Week 48 LDL-C CHO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387510"/>
                    </a:xfrm>
                    <a:prstGeom prst="rect">
                      <a:avLst/>
                    </a:prstGeom>
                  </pic:spPr>
                </pic:pic>
              </a:graphicData>
            </a:graphic>
          </wp:inline>
        </w:drawing>
      </w:r>
    </w:p>
    <w:p w:rsidR="0096057C" w:rsidRDefault="00CA25EF" w:rsidP="00CA25EF">
      <w:r w:rsidRPr="00920417">
        <w:t>Other</w:t>
      </w:r>
      <w:r w:rsidR="000A5C4F">
        <w:t xml:space="preserve"> </w:t>
      </w:r>
      <w:r w:rsidRPr="00920417">
        <w:t>key</w:t>
      </w:r>
      <w:r w:rsidR="000A5C4F">
        <w:t xml:space="preserve"> </w:t>
      </w:r>
      <w:r w:rsidRPr="00920417">
        <w:t>secondary</w:t>
      </w:r>
      <w:r w:rsidR="000A5C4F">
        <w:t xml:space="preserve"> </w:t>
      </w:r>
      <w:r w:rsidRPr="00920417">
        <w:t>endpoints</w:t>
      </w:r>
      <w:r w:rsidR="000A5C4F">
        <w:t xml:space="preserve"> </w:t>
      </w:r>
      <w:r w:rsidRPr="00920417">
        <w:t>were</w:t>
      </w:r>
      <w:r w:rsidR="000A5C4F">
        <w:t xml:space="preserve"> </w:t>
      </w:r>
      <w:r w:rsidRPr="00920417">
        <w:t>numerous</w:t>
      </w:r>
      <w:r w:rsidR="000A5C4F">
        <w:t xml:space="preserve"> </w:t>
      </w:r>
      <w:r w:rsidRPr="00920417">
        <w:t>and</w:t>
      </w:r>
      <w:r w:rsidR="000A5C4F">
        <w:t xml:space="preserve"> </w:t>
      </w:r>
      <w:r w:rsidRPr="00920417">
        <w:t>included</w:t>
      </w:r>
      <w:r w:rsidR="000A5C4F">
        <w:t xml:space="preserve"> </w:t>
      </w:r>
      <w:r w:rsidR="00224853">
        <w:t>reductions</w:t>
      </w:r>
      <w:r w:rsidR="000A5C4F">
        <w:t xml:space="preserve"> </w:t>
      </w:r>
      <w:r w:rsidR="00224853">
        <w:t>in</w:t>
      </w:r>
      <w:r w:rsidR="000A5C4F">
        <w:t xml:space="preserve"> </w:t>
      </w:r>
      <w:r w:rsidR="00224853">
        <w:t>LDL-C</w:t>
      </w:r>
      <w:r w:rsidR="000A5C4F">
        <w:t xml:space="preserve"> </w:t>
      </w:r>
      <w:r w:rsidR="00224853">
        <w:t>at</w:t>
      </w:r>
      <w:r w:rsidR="000A5C4F">
        <w:t xml:space="preserve"> </w:t>
      </w:r>
      <w:r w:rsidR="00224853">
        <w:t>Week</w:t>
      </w:r>
      <w:r w:rsidR="000A5C4F">
        <w:t xml:space="preserve"> </w:t>
      </w:r>
      <w:r w:rsidRPr="00920417">
        <w:t>12</w:t>
      </w:r>
      <w:r w:rsidR="000A5C4F">
        <w:t xml:space="preserve"> </w:t>
      </w:r>
      <w:r w:rsidRPr="00920417">
        <w:t>and</w:t>
      </w:r>
      <w:r w:rsidR="000A5C4F">
        <w:t xml:space="preserve"> </w:t>
      </w:r>
      <w:r w:rsidRPr="00920417">
        <w:t>Week</w:t>
      </w:r>
      <w:r w:rsidR="000A5C4F">
        <w:t xml:space="preserve"> </w:t>
      </w:r>
      <w:r w:rsidRPr="00920417">
        <w:t>52,</w:t>
      </w:r>
      <w:r w:rsidR="000A5C4F">
        <w:t xml:space="preserve"> </w:t>
      </w:r>
      <w:r w:rsidRPr="00920417">
        <w:t>Week</w:t>
      </w:r>
      <w:r w:rsidR="000A5C4F">
        <w:t xml:space="preserve"> </w:t>
      </w:r>
      <w:r w:rsidRPr="00920417">
        <w:t>24</w:t>
      </w:r>
      <w:r w:rsidR="000A5C4F">
        <w:t xml:space="preserve"> </w:t>
      </w:r>
      <w:r w:rsidRPr="00920417">
        <w:t>results</w:t>
      </w:r>
      <w:r w:rsidR="000A5C4F">
        <w:t xml:space="preserve"> </w:t>
      </w:r>
      <w:r w:rsidRPr="00920417">
        <w:t>for</w:t>
      </w:r>
      <w:r w:rsidR="000A5C4F">
        <w:t xml:space="preserve"> </w:t>
      </w:r>
      <w:r w:rsidRPr="00920417">
        <w:t>total</w:t>
      </w:r>
      <w:r w:rsidR="000A5C4F">
        <w:t xml:space="preserve"> </w:t>
      </w:r>
      <w:r w:rsidRPr="00920417">
        <w:t>cholesterol,</w:t>
      </w:r>
      <w:r w:rsidR="000A5C4F">
        <w:t xml:space="preserve"> </w:t>
      </w:r>
      <w:r w:rsidRPr="00920417">
        <w:t>apolipoprotein</w:t>
      </w:r>
      <w:r w:rsidR="000A5C4F">
        <w:t xml:space="preserve"> </w:t>
      </w:r>
      <w:r w:rsidRPr="00920417">
        <w:t>B</w:t>
      </w:r>
      <w:r w:rsidR="000A5C4F">
        <w:t xml:space="preserve"> </w:t>
      </w:r>
      <w:r w:rsidR="00A31798">
        <w:t>(Apo</w:t>
      </w:r>
      <w:r w:rsidR="000A5C4F">
        <w:t xml:space="preserve"> </w:t>
      </w:r>
      <w:r w:rsidR="00A31798">
        <w:t>B)</w:t>
      </w:r>
      <w:r w:rsidRPr="00920417">
        <w:t>,</w:t>
      </w:r>
      <w:r w:rsidR="000A5C4F">
        <w:t xml:space="preserve"> </w:t>
      </w:r>
      <w:proofErr w:type="spellStart"/>
      <w:r w:rsidR="00F1142E">
        <w:t>non</w:t>
      </w:r>
      <w:r w:rsidR="000A5C4F">
        <w:t xml:space="preserve"> </w:t>
      </w:r>
      <w:r w:rsidR="00F1142E">
        <w:t>high</w:t>
      </w:r>
      <w:proofErr w:type="spellEnd"/>
      <w:r w:rsidR="000A5C4F">
        <w:t xml:space="preserve"> </w:t>
      </w:r>
      <w:r w:rsidR="00F1142E">
        <w:t>density</w:t>
      </w:r>
      <w:r w:rsidR="000A5C4F">
        <w:t xml:space="preserve"> </w:t>
      </w:r>
      <w:r w:rsidR="00F1142E">
        <w:t>lipoprotein</w:t>
      </w:r>
      <w:r w:rsidR="000A5C4F">
        <w:t xml:space="preserve"> </w:t>
      </w:r>
      <w:r w:rsidR="00F1142E">
        <w:t>cholesterol</w:t>
      </w:r>
      <w:r w:rsidR="000A5C4F">
        <w:t xml:space="preserve"> </w:t>
      </w:r>
      <w:r w:rsidR="00F1142E">
        <w:t>(</w:t>
      </w:r>
      <w:r w:rsidRPr="00920417">
        <w:t>non-HDL-C</w:t>
      </w:r>
      <w:r w:rsidR="00F1142E">
        <w:t>)</w:t>
      </w:r>
      <w:r w:rsidRPr="00920417">
        <w:t>,</w:t>
      </w:r>
      <w:r w:rsidR="000A5C4F">
        <w:t xml:space="preserve"> </w:t>
      </w:r>
      <w:r w:rsidRPr="00920417">
        <w:t>lipoprotein</w:t>
      </w:r>
      <w:r w:rsidR="000A5C4F">
        <w:t xml:space="preserve"> </w:t>
      </w:r>
      <w:r w:rsidRPr="00920417">
        <w:t>(a),</w:t>
      </w:r>
      <w:r w:rsidR="000A5C4F">
        <w:t xml:space="preserve"> </w:t>
      </w:r>
      <w:r w:rsidRPr="00920417">
        <w:t>fasting</w:t>
      </w:r>
      <w:r w:rsidR="000A5C4F">
        <w:t xml:space="preserve"> </w:t>
      </w:r>
      <w:r w:rsidRPr="00920417">
        <w:t>triglyceri</w:t>
      </w:r>
      <w:r w:rsidR="00224853">
        <w:t>des,</w:t>
      </w:r>
      <w:r w:rsidR="000A5C4F">
        <w:t xml:space="preserve"> </w:t>
      </w:r>
      <w:r w:rsidR="00224853">
        <w:t>HDL-C,</w:t>
      </w:r>
      <w:r w:rsidR="000A5C4F">
        <w:t xml:space="preserve"> </w:t>
      </w:r>
      <w:r w:rsidR="00224853">
        <w:t>and</w:t>
      </w:r>
      <w:r w:rsidR="000A5C4F">
        <w:t xml:space="preserve"> </w:t>
      </w:r>
      <w:r w:rsidR="00224853">
        <w:t>Apolipoprotein</w:t>
      </w:r>
      <w:r w:rsidR="000A5C4F">
        <w:t xml:space="preserve"> </w:t>
      </w:r>
      <w:r w:rsidRPr="00AE4620">
        <w:t>A1</w:t>
      </w:r>
      <w:r w:rsidR="00A31798">
        <w:t>(Apo</w:t>
      </w:r>
      <w:r w:rsidR="000A5C4F">
        <w:t xml:space="preserve"> </w:t>
      </w:r>
      <w:r w:rsidR="00A31798">
        <w:t>A1)</w:t>
      </w:r>
      <w:r w:rsidRPr="00AE4620">
        <w:t>.</w:t>
      </w:r>
      <w:r w:rsidR="000A5C4F">
        <w:t xml:space="preserve"> </w:t>
      </w:r>
      <w:r w:rsidR="009717C7" w:rsidRPr="00AE4620">
        <w:t>See</w:t>
      </w:r>
      <w:r w:rsidR="000A5C4F">
        <w:t xml:space="preserve"> </w:t>
      </w:r>
      <w:r w:rsidR="00AE4620" w:rsidRPr="00AE4620">
        <w:t>Table</w:t>
      </w:r>
      <w:r w:rsidR="009717C7" w:rsidRPr="00AE4620">
        <w:t>s</w:t>
      </w:r>
      <w:r w:rsidR="000A5C4F">
        <w:t xml:space="preserve"> </w:t>
      </w:r>
      <w:r w:rsidR="00AE4620" w:rsidRPr="00AE4620">
        <w:t>14</w:t>
      </w:r>
      <w:r w:rsidR="000A5C4F">
        <w:t xml:space="preserve"> </w:t>
      </w:r>
      <w:r w:rsidR="00AE4620" w:rsidRPr="00AE4620">
        <w:t>to</w:t>
      </w:r>
      <w:r w:rsidR="000A5C4F">
        <w:t xml:space="preserve"> </w:t>
      </w:r>
      <w:r w:rsidR="00AE4620" w:rsidRPr="00AE4620">
        <w:t>18</w:t>
      </w:r>
      <w:r w:rsidR="00AE4620">
        <w:t>.</w:t>
      </w:r>
    </w:p>
    <w:p w:rsidR="0096057C" w:rsidRDefault="0096057C" w:rsidP="0096057C">
      <w:pPr>
        <w:pStyle w:val="Tabletitle0"/>
      </w:pPr>
      <w:bookmarkStart w:id="177" w:name="_Toc479948204"/>
      <w:r w:rsidRPr="00AE4620">
        <w:lastRenderedPageBreak/>
        <w:t>Table</w:t>
      </w:r>
      <w:r w:rsidR="000A5C4F">
        <w:t xml:space="preserve"> </w:t>
      </w:r>
      <w:r w:rsidR="00AE4620" w:rsidRPr="00AE4620">
        <w:t>14:</w:t>
      </w:r>
      <w:r w:rsidR="000A5C4F">
        <w:t xml:space="preserve"> </w:t>
      </w:r>
      <w:r>
        <w:t>Study</w:t>
      </w:r>
      <w:r w:rsidR="000A5C4F">
        <w:t xml:space="preserve"> </w:t>
      </w:r>
      <w:r>
        <w:t>R727-CL-1308:</w:t>
      </w:r>
      <w:r w:rsidR="000A5C4F">
        <w:t xml:space="preserve"> </w:t>
      </w:r>
      <w:r w:rsidRPr="00610570">
        <w:t>Summary</w:t>
      </w:r>
      <w:r w:rsidR="000A5C4F">
        <w:t xml:space="preserve"> </w:t>
      </w:r>
      <w:r w:rsidRPr="00610570">
        <w:t>of</w:t>
      </w:r>
      <w:r w:rsidR="000A5C4F">
        <w:t xml:space="preserve"> </w:t>
      </w:r>
      <w:r w:rsidRPr="00610570">
        <w:t>other</w:t>
      </w:r>
      <w:r w:rsidR="000A5C4F">
        <w:t xml:space="preserve"> </w:t>
      </w:r>
      <w:r w:rsidRPr="00610570">
        <w:t>secondary</w:t>
      </w:r>
      <w:r w:rsidR="000A5C4F">
        <w:t xml:space="preserve"> </w:t>
      </w:r>
      <w:r w:rsidRPr="00610570">
        <w:t>LDL-C</w:t>
      </w:r>
      <w:r w:rsidR="000A5C4F">
        <w:t xml:space="preserve"> </w:t>
      </w:r>
      <w:r w:rsidR="00AE4620">
        <w:t>efficacy</w:t>
      </w:r>
      <w:r w:rsidR="000A5C4F">
        <w:t xml:space="preserve"> </w:t>
      </w:r>
      <w:r w:rsidR="00AE4620">
        <w:t>endpoint</w:t>
      </w:r>
      <w:r w:rsidR="000A5C4F">
        <w:t xml:space="preserve"> </w:t>
      </w:r>
      <w:r w:rsidR="00AE4620">
        <w:t>results;</w:t>
      </w:r>
      <w:r w:rsidR="000A5C4F">
        <w:rPr>
          <w:rFonts w:eastAsia="TimesNewRoman,Bold" w:cs="TimesNewRoman,Bold"/>
        </w:rPr>
        <w:t xml:space="preserve"> </w:t>
      </w:r>
      <w:r w:rsidRPr="00610570">
        <w:t>Binary</w:t>
      </w:r>
      <w:r w:rsidR="000A5C4F">
        <w:t xml:space="preserve"> </w:t>
      </w:r>
      <w:r>
        <w:t>e</w:t>
      </w:r>
      <w:r w:rsidR="00D9425B">
        <w:t>ndpoints;</w:t>
      </w:r>
      <w:r w:rsidR="000A5C4F">
        <w:t xml:space="preserve"> </w:t>
      </w:r>
      <w:r w:rsidRPr="00610570">
        <w:t>Patients</w:t>
      </w:r>
      <w:r w:rsidR="000A5C4F">
        <w:t xml:space="preserve"> </w:t>
      </w:r>
      <w:r w:rsidRPr="00610570">
        <w:t>not</w:t>
      </w:r>
      <w:r w:rsidR="000A5C4F">
        <w:t xml:space="preserve"> </w:t>
      </w:r>
      <w:r w:rsidRPr="00610570">
        <w:t>receiving</w:t>
      </w:r>
      <w:r w:rsidR="000A5C4F">
        <w:t xml:space="preserve"> </w:t>
      </w:r>
      <w:r w:rsidRPr="00610570">
        <w:t>concomitant</w:t>
      </w:r>
      <w:r w:rsidR="000A5C4F">
        <w:t xml:space="preserve"> </w:t>
      </w:r>
      <w:r w:rsidRPr="00610570">
        <w:t>statin</w:t>
      </w:r>
      <w:r w:rsidR="000A5C4F">
        <w:t xml:space="preserve"> </w:t>
      </w:r>
      <w:r w:rsidRPr="00610570">
        <w:t>therapy</w:t>
      </w:r>
      <w:bookmarkEnd w:id="177"/>
    </w:p>
    <w:p w:rsidR="0096057C" w:rsidRPr="0096057C" w:rsidRDefault="0096057C" w:rsidP="0096057C">
      <w:r>
        <w:rPr>
          <w:noProof/>
          <w:lang w:eastAsia="en-AU"/>
        </w:rPr>
        <w:drawing>
          <wp:inline distT="0" distB="0" distL="0" distR="0" wp14:anchorId="15CB8552" wp14:editId="3BC65FCC">
            <wp:extent cx="4246245" cy="8229600"/>
            <wp:effectExtent l="0" t="0" r="1905" b="0"/>
            <wp:docPr id="28" name="Picture 28" descr="Table 14: Study R727-CL-1308: Summary of other secondary LDL-C efficacy endpoint results; Binary endpoints - Patients not receiving concomitant stati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46245" cy="8229600"/>
                    </a:xfrm>
                    <a:prstGeom prst="rect">
                      <a:avLst/>
                    </a:prstGeom>
                  </pic:spPr>
                </pic:pic>
              </a:graphicData>
            </a:graphic>
          </wp:inline>
        </w:drawing>
      </w:r>
    </w:p>
    <w:p w:rsidR="0096057C" w:rsidRPr="00D0297F" w:rsidRDefault="0096057C" w:rsidP="0096057C">
      <w:pPr>
        <w:pStyle w:val="Tabletitle0"/>
        <w:rPr>
          <w:lang w:eastAsia="ja-JP"/>
        </w:rPr>
      </w:pPr>
      <w:bookmarkStart w:id="178" w:name="_Toc479948205"/>
      <w:r>
        <w:lastRenderedPageBreak/>
        <w:t>Table</w:t>
      </w:r>
      <w:r w:rsidR="000A5C4F">
        <w:t xml:space="preserve"> </w:t>
      </w:r>
      <w:r w:rsidR="00AE4620">
        <w:t>15:</w:t>
      </w:r>
      <w:r w:rsidR="000A5C4F">
        <w:rPr>
          <w:noProof/>
        </w:rPr>
        <w:t xml:space="preserve"> </w:t>
      </w:r>
      <w:r>
        <w:t>Study</w:t>
      </w:r>
      <w:r w:rsidR="000A5C4F">
        <w:t xml:space="preserve"> </w:t>
      </w:r>
      <w:r>
        <w:t>R727-CL-1308:</w:t>
      </w:r>
      <w:r w:rsidR="000A5C4F">
        <w:t xml:space="preserve"> </w:t>
      </w:r>
      <w:r w:rsidRPr="00D0297F">
        <w:t>Summary</w:t>
      </w:r>
      <w:r w:rsidR="000A5C4F">
        <w:t xml:space="preserve"> </w:t>
      </w:r>
      <w:r w:rsidRPr="00D0297F">
        <w:t>of</w:t>
      </w:r>
      <w:r w:rsidR="000A5C4F">
        <w:t xml:space="preserve"> </w:t>
      </w:r>
      <w:r w:rsidRPr="00D0297F">
        <w:t>key</w:t>
      </w:r>
      <w:r w:rsidR="000A5C4F">
        <w:t xml:space="preserve"> </w:t>
      </w:r>
      <w:r w:rsidRPr="00D0297F">
        <w:t>secondary</w:t>
      </w:r>
      <w:r w:rsidR="000A5C4F">
        <w:t xml:space="preserve"> </w:t>
      </w:r>
      <w:r w:rsidR="00AE4620">
        <w:t>LDL-C</w:t>
      </w:r>
      <w:r w:rsidR="000A5C4F">
        <w:t xml:space="preserve"> </w:t>
      </w:r>
      <w:r w:rsidR="00AE4620">
        <w:t>efficacy</w:t>
      </w:r>
      <w:r w:rsidR="000A5C4F">
        <w:t xml:space="preserve"> </w:t>
      </w:r>
      <w:r w:rsidR="00AE4620">
        <w:t>endpoint</w:t>
      </w:r>
      <w:r w:rsidR="000A5C4F">
        <w:t xml:space="preserve"> </w:t>
      </w:r>
      <w:r w:rsidR="00AE4620">
        <w:t>results;</w:t>
      </w:r>
      <w:r w:rsidR="000A5C4F">
        <w:rPr>
          <w:rFonts w:eastAsia="TimesNewRoman,Bold" w:cs="TimesNewRoman,Bold"/>
        </w:rPr>
        <w:t xml:space="preserve"> </w:t>
      </w:r>
      <w:r w:rsidR="00AE4620">
        <w:t>c</w:t>
      </w:r>
      <w:r w:rsidRPr="00D0297F">
        <w:t>ontinuous</w:t>
      </w:r>
      <w:r w:rsidR="000A5C4F">
        <w:t xml:space="preserve"> </w:t>
      </w:r>
      <w:r>
        <w:t>e</w:t>
      </w:r>
      <w:r w:rsidR="00AE4620">
        <w:t>ndpoints;</w:t>
      </w:r>
      <w:r w:rsidR="000A5C4F">
        <w:rPr>
          <w:rFonts w:eastAsia="TimesNewRoman,Bold" w:cs="TimesNewRoman,Bold"/>
        </w:rPr>
        <w:t xml:space="preserve"> </w:t>
      </w:r>
      <w:r w:rsidRPr="00D0297F">
        <w:t>Patients</w:t>
      </w:r>
      <w:r w:rsidR="000A5C4F">
        <w:t xml:space="preserve"> </w:t>
      </w:r>
      <w:r w:rsidRPr="00D0297F">
        <w:t>receiving</w:t>
      </w:r>
      <w:r w:rsidR="000A5C4F">
        <w:t xml:space="preserve"> </w:t>
      </w:r>
      <w:r w:rsidRPr="00D0297F">
        <w:t>concomitant</w:t>
      </w:r>
      <w:r w:rsidR="000A5C4F">
        <w:t xml:space="preserve"> </w:t>
      </w:r>
      <w:r w:rsidRPr="00D0297F">
        <w:t>statin</w:t>
      </w:r>
      <w:r w:rsidR="000A5C4F">
        <w:t xml:space="preserve"> </w:t>
      </w:r>
      <w:r w:rsidRPr="00D0297F">
        <w:t>therapy</w:t>
      </w:r>
      <w:bookmarkEnd w:id="178"/>
    </w:p>
    <w:p w:rsidR="0096057C" w:rsidRDefault="0096057C" w:rsidP="00CA25EF">
      <w:r>
        <w:rPr>
          <w:noProof/>
          <w:lang w:eastAsia="en-AU"/>
        </w:rPr>
        <w:drawing>
          <wp:inline distT="0" distB="0" distL="0" distR="0" wp14:anchorId="4455FA1D" wp14:editId="3168FEAE">
            <wp:extent cx="5400040" cy="2163812"/>
            <wp:effectExtent l="0" t="0" r="0" b="8255"/>
            <wp:docPr id="29" name="Picture 29" descr="Table 15: Study R727-CL-1308: Summary of key secondary LDL-C efficacy endpoint results; continuous endpoints; Patients receiving concomitant stati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163812"/>
                    </a:xfrm>
                    <a:prstGeom prst="rect">
                      <a:avLst/>
                    </a:prstGeom>
                  </pic:spPr>
                </pic:pic>
              </a:graphicData>
            </a:graphic>
          </wp:inline>
        </w:drawing>
      </w:r>
    </w:p>
    <w:p w:rsidR="0096057C" w:rsidRDefault="00AE4620" w:rsidP="0096057C">
      <w:pPr>
        <w:pStyle w:val="Tabletitle0"/>
      </w:pPr>
      <w:bookmarkStart w:id="179" w:name="_Toc479948206"/>
      <w:r>
        <w:t>Table</w:t>
      </w:r>
      <w:r w:rsidR="000A5C4F">
        <w:t xml:space="preserve"> </w:t>
      </w:r>
      <w:r>
        <w:t>16:</w:t>
      </w:r>
      <w:r w:rsidR="000A5C4F">
        <w:t xml:space="preserve"> </w:t>
      </w:r>
      <w:r w:rsidR="0096057C">
        <w:t>Study</w:t>
      </w:r>
      <w:r w:rsidR="000A5C4F">
        <w:t xml:space="preserve"> </w:t>
      </w:r>
      <w:r w:rsidR="0096057C">
        <w:t>R727-CL-1308:</w:t>
      </w:r>
      <w:r w:rsidR="000A5C4F">
        <w:t xml:space="preserve"> </w:t>
      </w:r>
      <w:r w:rsidR="0096057C" w:rsidRPr="00EA7DD0">
        <w:t>Summary</w:t>
      </w:r>
      <w:r w:rsidR="000A5C4F">
        <w:t xml:space="preserve"> </w:t>
      </w:r>
      <w:r w:rsidR="0096057C" w:rsidRPr="00EA7DD0">
        <w:t>of</w:t>
      </w:r>
      <w:r w:rsidR="000A5C4F">
        <w:t xml:space="preserve"> </w:t>
      </w:r>
      <w:r w:rsidR="0096057C" w:rsidRPr="00EA7DD0">
        <w:t>key</w:t>
      </w:r>
      <w:r w:rsidR="000A5C4F">
        <w:t xml:space="preserve"> </w:t>
      </w:r>
      <w:r w:rsidR="0096057C" w:rsidRPr="00EA7DD0">
        <w:t>secondary</w:t>
      </w:r>
      <w:r w:rsidR="000A5C4F">
        <w:t xml:space="preserve"> </w:t>
      </w:r>
      <w:r w:rsidR="0096057C" w:rsidRPr="00EA7DD0">
        <w:t>LDL-C</w:t>
      </w:r>
      <w:r w:rsidR="000A5C4F">
        <w:t xml:space="preserve"> </w:t>
      </w:r>
      <w:r w:rsidR="0096057C" w:rsidRPr="00EA7DD0">
        <w:t>efficacy</w:t>
      </w:r>
      <w:r w:rsidR="000A5C4F">
        <w:t xml:space="preserve"> </w:t>
      </w:r>
      <w:r w:rsidR="0096057C" w:rsidRPr="00EA7DD0">
        <w:t>endpoint</w:t>
      </w:r>
      <w:r w:rsidR="000A5C4F">
        <w:t xml:space="preserve"> </w:t>
      </w:r>
      <w:r w:rsidR="0096057C" w:rsidRPr="00EA7DD0">
        <w:t>results</w:t>
      </w:r>
      <w:r w:rsidR="000A5C4F">
        <w:t xml:space="preserve"> </w:t>
      </w:r>
      <w:r w:rsidR="0096057C" w:rsidRPr="00EA7DD0">
        <w:t>Week</w:t>
      </w:r>
      <w:r w:rsidR="000A5C4F">
        <w:t xml:space="preserve"> </w:t>
      </w:r>
      <w:r>
        <w:t>24;</w:t>
      </w:r>
      <w:r w:rsidR="000A5C4F">
        <w:t xml:space="preserve"> </w:t>
      </w:r>
      <w:r w:rsidR="0096057C" w:rsidRPr="00EA7DD0">
        <w:t>Binary</w:t>
      </w:r>
      <w:r w:rsidR="000A5C4F">
        <w:t xml:space="preserve"> </w:t>
      </w:r>
      <w:r w:rsidR="0096057C">
        <w:t>e</w:t>
      </w:r>
      <w:r>
        <w:t>ndpoints;</w:t>
      </w:r>
      <w:r w:rsidR="000A5C4F">
        <w:rPr>
          <w:rFonts w:eastAsia="TimesNewRoman,Bold" w:cs="TimesNewRoman,Bold"/>
        </w:rPr>
        <w:t xml:space="preserve"> </w:t>
      </w:r>
      <w:r w:rsidR="0096057C" w:rsidRPr="00EA7DD0">
        <w:t>Patients</w:t>
      </w:r>
      <w:r w:rsidR="000A5C4F">
        <w:t xml:space="preserve"> </w:t>
      </w:r>
      <w:r w:rsidR="0096057C" w:rsidRPr="00EA7DD0">
        <w:t>receiving</w:t>
      </w:r>
      <w:r w:rsidR="000A5C4F">
        <w:t xml:space="preserve"> </w:t>
      </w:r>
      <w:r w:rsidR="0096057C" w:rsidRPr="00EA7DD0">
        <w:t>concomitant</w:t>
      </w:r>
      <w:r w:rsidR="000A5C4F">
        <w:t xml:space="preserve"> </w:t>
      </w:r>
      <w:r w:rsidR="0096057C" w:rsidRPr="00EA7DD0">
        <w:t>statin</w:t>
      </w:r>
      <w:r w:rsidR="000A5C4F">
        <w:t xml:space="preserve"> </w:t>
      </w:r>
      <w:r w:rsidR="0096057C" w:rsidRPr="00EA7DD0">
        <w:t>therapy</w:t>
      </w:r>
      <w:bookmarkEnd w:id="179"/>
    </w:p>
    <w:p w:rsidR="0096057C" w:rsidRDefault="00710125" w:rsidP="00CA25EF">
      <w:r>
        <w:rPr>
          <w:noProof/>
          <w:lang w:eastAsia="en-AU"/>
        </w:rPr>
        <w:drawing>
          <wp:inline distT="0" distB="0" distL="0" distR="0" wp14:anchorId="23FF3261" wp14:editId="103C6C90">
            <wp:extent cx="5400040" cy="2259248"/>
            <wp:effectExtent l="0" t="0" r="0" b="8255"/>
            <wp:docPr id="30" name="Picture 30" descr="Table 16: Study R727-CL-1308: Summary of key secondary LDL-C efficacy endpoint results Week 24; Binary endpoints; Patients receiving concomitant stati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259248"/>
                    </a:xfrm>
                    <a:prstGeom prst="rect">
                      <a:avLst/>
                    </a:prstGeom>
                  </pic:spPr>
                </pic:pic>
              </a:graphicData>
            </a:graphic>
          </wp:inline>
        </w:drawing>
      </w:r>
    </w:p>
    <w:p w:rsidR="00710125" w:rsidRDefault="00710125" w:rsidP="00710125">
      <w:pPr>
        <w:pStyle w:val="Tabletitle0"/>
      </w:pPr>
      <w:bookmarkStart w:id="180" w:name="_Toc479948207"/>
      <w:r>
        <w:lastRenderedPageBreak/>
        <w:t>Table</w:t>
      </w:r>
      <w:r w:rsidR="000A5C4F">
        <w:t xml:space="preserve"> </w:t>
      </w:r>
      <w:r w:rsidR="00AE4620">
        <w:t>17:</w:t>
      </w:r>
      <w:r w:rsidR="000A5C4F">
        <w:t xml:space="preserve"> </w:t>
      </w:r>
      <w:r>
        <w:t>Study</w:t>
      </w:r>
      <w:r w:rsidR="000A5C4F">
        <w:t xml:space="preserve"> </w:t>
      </w:r>
      <w:r>
        <w:t>R727-CL-1308:</w:t>
      </w:r>
      <w:r w:rsidR="000A5C4F">
        <w:t xml:space="preserve"> </w:t>
      </w:r>
      <w:r w:rsidRPr="00610570">
        <w:t>Summary</w:t>
      </w:r>
      <w:r w:rsidR="000A5C4F">
        <w:t xml:space="preserve"> </w:t>
      </w:r>
      <w:r w:rsidRPr="00610570">
        <w:t>of</w:t>
      </w:r>
      <w:r w:rsidR="000A5C4F">
        <w:t xml:space="preserve"> </w:t>
      </w:r>
      <w:r w:rsidRPr="00610570">
        <w:t>other</w:t>
      </w:r>
      <w:r w:rsidR="000A5C4F">
        <w:t xml:space="preserve"> </w:t>
      </w:r>
      <w:r w:rsidRPr="00610570">
        <w:t>secondary</w:t>
      </w:r>
      <w:r w:rsidR="000A5C4F">
        <w:t xml:space="preserve"> </w:t>
      </w:r>
      <w:r w:rsidR="00AE4620">
        <w:t>LDL-C</w:t>
      </w:r>
      <w:r w:rsidR="000A5C4F">
        <w:t xml:space="preserve"> </w:t>
      </w:r>
      <w:r w:rsidR="00AE4620">
        <w:t>efficacy</w:t>
      </w:r>
      <w:r w:rsidR="000A5C4F">
        <w:t xml:space="preserve"> </w:t>
      </w:r>
      <w:r w:rsidR="00AE4620">
        <w:t>endpoint</w:t>
      </w:r>
      <w:r w:rsidR="000A5C4F">
        <w:t xml:space="preserve"> </w:t>
      </w:r>
      <w:r w:rsidR="00AE4620">
        <w:t>results;</w:t>
      </w:r>
      <w:r w:rsidR="000A5C4F">
        <w:rPr>
          <w:rFonts w:eastAsia="TimesNewRoman,Bold" w:cs="TimesNewRoman,Bold"/>
        </w:rPr>
        <w:t xml:space="preserve"> </w:t>
      </w:r>
      <w:r w:rsidRPr="00610570">
        <w:t>Binary</w:t>
      </w:r>
      <w:r w:rsidR="000A5C4F">
        <w:t xml:space="preserve"> </w:t>
      </w:r>
      <w:r>
        <w:t>e</w:t>
      </w:r>
      <w:r w:rsidR="00AE4620">
        <w:t>ndpoints;</w:t>
      </w:r>
      <w:r w:rsidR="000A5C4F">
        <w:t xml:space="preserve"> </w:t>
      </w:r>
      <w:r w:rsidRPr="00610570">
        <w:t>Patients</w:t>
      </w:r>
      <w:r w:rsidR="000A5C4F">
        <w:t xml:space="preserve"> </w:t>
      </w:r>
      <w:r w:rsidRPr="00610570">
        <w:t>receiving</w:t>
      </w:r>
      <w:r w:rsidR="000A5C4F">
        <w:t xml:space="preserve"> </w:t>
      </w:r>
      <w:r w:rsidRPr="00610570">
        <w:t>concomitant</w:t>
      </w:r>
      <w:r w:rsidR="000A5C4F">
        <w:t xml:space="preserve"> </w:t>
      </w:r>
      <w:r w:rsidRPr="00610570">
        <w:t>statin</w:t>
      </w:r>
      <w:r w:rsidR="000A5C4F">
        <w:t xml:space="preserve"> </w:t>
      </w:r>
      <w:r w:rsidRPr="00610570">
        <w:t>therapy</w:t>
      </w:r>
      <w:bookmarkEnd w:id="180"/>
    </w:p>
    <w:p w:rsidR="00710125" w:rsidRPr="00710125" w:rsidRDefault="00710125" w:rsidP="00710125">
      <w:r>
        <w:rPr>
          <w:noProof/>
          <w:lang w:eastAsia="en-AU"/>
        </w:rPr>
        <w:drawing>
          <wp:inline distT="0" distB="0" distL="0" distR="0" wp14:anchorId="791D8210" wp14:editId="7C139107">
            <wp:extent cx="4260215" cy="8229600"/>
            <wp:effectExtent l="0" t="0" r="6985" b="0"/>
            <wp:docPr id="33" name="Picture 33" descr="Table 17: Study R727-CL-1308: Summary of other secondary LDL-C efficacy endpoint results; Binary endpoints; Patients receiving concomitant stati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60215" cy="8229600"/>
                    </a:xfrm>
                    <a:prstGeom prst="rect">
                      <a:avLst/>
                    </a:prstGeom>
                  </pic:spPr>
                </pic:pic>
              </a:graphicData>
            </a:graphic>
          </wp:inline>
        </w:drawing>
      </w:r>
    </w:p>
    <w:p w:rsidR="00710125" w:rsidRPr="00F33A04" w:rsidRDefault="00710125" w:rsidP="00710125">
      <w:pPr>
        <w:pStyle w:val="Tabletitle0"/>
        <w:rPr>
          <w:rFonts w:cs="TimesNewRomanPSMT"/>
        </w:rPr>
      </w:pPr>
      <w:bookmarkStart w:id="181" w:name="_Toc479948208"/>
      <w:r>
        <w:lastRenderedPageBreak/>
        <w:t>Table</w:t>
      </w:r>
      <w:r w:rsidR="000A5C4F">
        <w:t xml:space="preserve"> </w:t>
      </w:r>
      <w:r w:rsidR="00AE4620">
        <w:t>18:</w:t>
      </w:r>
      <w:r w:rsidR="000A5C4F">
        <w:t xml:space="preserve"> </w:t>
      </w:r>
      <w:r>
        <w:t>Study</w:t>
      </w:r>
      <w:r w:rsidR="000A5C4F">
        <w:t xml:space="preserve"> </w:t>
      </w:r>
      <w:r>
        <w:t>R727-CL-1308:</w:t>
      </w:r>
      <w:r w:rsidR="000A5C4F">
        <w:t xml:space="preserve"> </w:t>
      </w:r>
      <w:r w:rsidRPr="00F33A04">
        <w:t>Summary</w:t>
      </w:r>
      <w:r w:rsidR="000A5C4F">
        <w:t xml:space="preserve"> </w:t>
      </w:r>
      <w:r w:rsidR="00AE4620" w:rsidRPr="00F33A04">
        <w:t>of</w:t>
      </w:r>
      <w:r w:rsidR="000A5C4F">
        <w:t xml:space="preserve"> </w:t>
      </w:r>
      <w:r w:rsidR="00AE4620" w:rsidRPr="00F33A04">
        <w:t>other</w:t>
      </w:r>
      <w:r w:rsidR="000A5C4F">
        <w:t xml:space="preserve"> </w:t>
      </w:r>
      <w:r w:rsidR="00AE4620" w:rsidRPr="00F33A04">
        <w:t>secondary</w:t>
      </w:r>
      <w:r w:rsidR="000A5C4F">
        <w:t xml:space="preserve"> </w:t>
      </w:r>
      <w:r w:rsidR="00AE4620">
        <w:t>lipid</w:t>
      </w:r>
      <w:r w:rsidR="000A5C4F">
        <w:t xml:space="preserve"> </w:t>
      </w:r>
      <w:r w:rsidR="00AE4620">
        <w:t>efficacy</w:t>
      </w:r>
      <w:r w:rsidR="000A5C4F">
        <w:t xml:space="preserve"> </w:t>
      </w:r>
      <w:r w:rsidR="00AE4620">
        <w:t>endpoint</w:t>
      </w:r>
      <w:r w:rsidR="000A5C4F">
        <w:t xml:space="preserve"> </w:t>
      </w:r>
      <w:r w:rsidR="00AE4620">
        <w:t>results;</w:t>
      </w:r>
      <w:r w:rsidR="000A5C4F">
        <w:rPr>
          <w:rFonts w:eastAsia="TimesNewRoman,Bold" w:cs="TimesNewRoman,Bold"/>
        </w:rPr>
        <w:t xml:space="preserve"> </w:t>
      </w:r>
      <w:r w:rsidR="00AE4620" w:rsidRPr="00F33A04">
        <w:t>patients</w:t>
      </w:r>
      <w:r w:rsidR="000A5C4F">
        <w:t xml:space="preserve"> </w:t>
      </w:r>
      <w:r w:rsidR="00AE4620" w:rsidRPr="00F33A04">
        <w:t>not</w:t>
      </w:r>
      <w:r w:rsidR="000A5C4F">
        <w:t xml:space="preserve"> </w:t>
      </w:r>
      <w:r w:rsidR="00AE4620" w:rsidRPr="00F33A04">
        <w:t>receiving</w:t>
      </w:r>
      <w:r w:rsidR="000A5C4F">
        <w:t xml:space="preserve"> </w:t>
      </w:r>
      <w:r w:rsidR="00AE4620" w:rsidRPr="00F33A04">
        <w:t>concomitant</w:t>
      </w:r>
      <w:r w:rsidR="000A5C4F">
        <w:t xml:space="preserve"> </w:t>
      </w:r>
      <w:r w:rsidR="00AE4620" w:rsidRPr="00F33A04">
        <w:t>statin</w:t>
      </w:r>
      <w:r w:rsidR="000A5C4F">
        <w:t xml:space="preserve"> </w:t>
      </w:r>
      <w:r w:rsidR="00AE4620" w:rsidRPr="00F33A04">
        <w:t>therapy</w:t>
      </w:r>
      <w:bookmarkEnd w:id="181"/>
    </w:p>
    <w:p w:rsidR="0096057C" w:rsidRDefault="00710125" w:rsidP="00CA25EF">
      <w:r>
        <w:rPr>
          <w:noProof/>
          <w:lang w:eastAsia="en-AU"/>
        </w:rPr>
        <w:drawing>
          <wp:inline distT="0" distB="0" distL="0" distR="0" wp14:anchorId="15AFA511" wp14:editId="0E5C49D5">
            <wp:extent cx="5400040" cy="3650731"/>
            <wp:effectExtent l="0" t="0" r="0" b="6985"/>
            <wp:docPr id="34" name="Picture 34" descr="Table 18: Study R727-CL-1308: Summary of Other Secondary Lipid Efficacy Endpoint Results; Patients Not Receiving Concomitant Stati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650731"/>
                    </a:xfrm>
                    <a:prstGeom prst="rect">
                      <a:avLst/>
                    </a:prstGeom>
                  </pic:spPr>
                </pic:pic>
              </a:graphicData>
            </a:graphic>
          </wp:inline>
        </w:drawing>
      </w:r>
    </w:p>
    <w:p w:rsidR="00CA25EF" w:rsidRPr="00F31D41" w:rsidRDefault="00CA25EF" w:rsidP="00CA25EF">
      <w:r>
        <w:t>In</w:t>
      </w:r>
      <w:r w:rsidR="000A5C4F">
        <w:t xml:space="preserve"> </w:t>
      </w:r>
      <w:r>
        <w:t>the</w:t>
      </w:r>
      <w:r w:rsidR="000A5C4F">
        <w:t xml:space="preserve"> </w:t>
      </w:r>
      <w:r>
        <w:t>300</w:t>
      </w:r>
      <w:r w:rsidR="000A5C4F">
        <w:t xml:space="preserve"> </w:t>
      </w:r>
      <w:r w:rsidR="00224853">
        <w:t>mg</w:t>
      </w:r>
      <w:r w:rsidR="000A5C4F">
        <w:t xml:space="preserve"> </w:t>
      </w:r>
      <w:r>
        <w:t>Q4W</w:t>
      </w:r>
      <w:r w:rsidR="000A5C4F">
        <w:t xml:space="preserve"> </w:t>
      </w:r>
      <w:r>
        <w:t>alirocumab</w:t>
      </w:r>
      <w:r w:rsidR="000A5C4F">
        <w:t xml:space="preserve"> </w:t>
      </w:r>
      <w:r>
        <w:t>group</w:t>
      </w:r>
      <w:r w:rsidR="000A5C4F">
        <w:t xml:space="preserve"> </w:t>
      </w:r>
      <w:r>
        <w:t>in</w:t>
      </w:r>
      <w:r w:rsidR="000A5C4F">
        <w:t xml:space="preserve"> </w:t>
      </w:r>
      <w:r>
        <w:t>15</w:t>
      </w:r>
      <w:r w:rsidRPr="00920417">
        <w:t>%</w:t>
      </w:r>
      <w:r w:rsidR="000A5C4F">
        <w:t xml:space="preserve"> </w:t>
      </w:r>
      <w:r w:rsidRPr="00920417">
        <w:t>not</w:t>
      </w:r>
      <w:r w:rsidR="000A5C4F">
        <w:t xml:space="preserve"> </w:t>
      </w:r>
      <w:r w:rsidRPr="00920417">
        <w:t>on</w:t>
      </w:r>
      <w:r w:rsidR="000A5C4F">
        <w:t xml:space="preserve"> </w:t>
      </w:r>
      <w:r w:rsidRPr="00920417">
        <w:t>statins</w:t>
      </w:r>
      <w:r w:rsidR="000A5C4F">
        <w:t xml:space="preserve"> </w:t>
      </w:r>
      <w:r w:rsidRPr="00920417">
        <w:t>and</w:t>
      </w:r>
      <w:r w:rsidR="000A5C4F">
        <w:t xml:space="preserve"> </w:t>
      </w:r>
      <w:r>
        <w:t>19</w:t>
      </w:r>
      <w:r w:rsidRPr="00920417">
        <w:t>%</w:t>
      </w:r>
      <w:r w:rsidR="000A5C4F">
        <w:t xml:space="preserve"> </w:t>
      </w:r>
      <w:r w:rsidRPr="00920417">
        <w:t>on</w:t>
      </w:r>
      <w:r w:rsidR="000A5C4F">
        <w:t xml:space="preserve"> </w:t>
      </w:r>
      <w:r w:rsidRPr="00920417">
        <w:t>statins</w:t>
      </w:r>
      <w:r>
        <w:t>,</w:t>
      </w:r>
      <w:r w:rsidR="000A5C4F">
        <w:t xml:space="preserve"> </w:t>
      </w:r>
      <w:r>
        <w:t>as</w:t>
      </w:r>
      <w:r w:rsidR="000A5C4F">
        <w:t xml:space="preserve"> </w:t>
      </w:r>
      <w:r>
        <w:t>shown</w:t>
      </w:r>
      <w:r w:rsidR="000A5C4F">
        <w:t xml:space="preserve"> </w:t>
      </w:r>
      <w:r>
        <w:t>below.</w:t>
      </w:r>
    </w:p>
    <w:p w:rsidR="00CA25EF" w:rsidRPr="00FF2322" w:rsidRDefault="00CA25EF" w:rsidP="00CA25EF">
      <w:pPr>
        <w:pStyle w:val="TableTitle"/>
      </w:pPr>
      <w:r w:rsidRPr="00AE4620">
        <w:t>Table</w:t>
      </w:r>
      <w:r w:rsidR="000A5C4F">
        <w:t xml:space="preserve"> </w:t>
      </w:r>
      <w:r w:rsidR="00AE4620" w:rsidRPr="00AE4620">
        <w:t>19:</w:t>
      </w:r>
      <w:r w:rsidR="000A5C4F">
        <w:t xml:space="preserve"> </w:t>
      </w:r>
      <w:r w:rsidRPr="00FF2322">
        <w:t>Week</w:t>
      </w:r>
      <w:r w:rsidR="000A5C4F">
        <w:t xml:space="preserve"> </w:t>
      </w:r>
      <w:r w:rsidRPr="00FF2322">
        <w:t>12,</w:t>
      </w:r>
      <w:r w:rsidR="000A5C4F">
        <w:t xml:space="preserve"> </w:t>
      </w:r>
      <w:r w:rsidRPr="00FF2322">
        <w:t>Week</w:t>
      </w:r>
      <w:r w:rsidR="000A5C4F">
        <w:t xml:space="preserve"> </w:t>
      </w:r>
      <w:r w:rsidRPr="00FF2322">
        <w:t>24</w:t>
      </w:r>
      <w:r w:rsidR="000A5C4F">
        <w:t xml:space="preserve"> </w:t>
      </w:r>
      <w:r w:rsidRPr="00FF2322">
        <w:t>and</w:t>
      </w:r>
      <w:r w:rsidR="000A5C4F">
        <w:t xml:space="preserve"> </w:t>
      </w:r>
      <w:r w:rsidRPr="00FF2322">
        <w:t>Week</w:t>
      </w:r>
      <w:r w:rsidR="000A5C4F">
        <w:t xml:space="preserve"> </w:t>
      </w:r>
      <w:r w:rsidRPr="00FF2322">
        <w:t>78</w:t>
      </w:r>
      <w:r w:rsidR="000A5C4F">
        <w:t xml:space="preserve"> </w:t>
      </w:r>
      <w:r w:rsidRPr="00FF2322">
        <w:t>percent</w:t>
      </w:r>
      <w:r w:rsidR="000A5C4F">
        <w:t xml:space="preserve"> </w:t>
      </w:r>
      <w:r w:rsidRPr="00FF2322">
        <w:t>change</w:t>
      </w:r>
      <w:r w:rsidR="000A5C4F">
        <w:t xml:space="preserve"> </w:t>
      </w:r>
      <w:r w:rsidRPr="00FF2322">
        <w:t>from</w:t>
      </w:r>
      <w:r w:rsidR="000A5C4F">
        <w:t xml:space="preserve"> </w:t>
      </w:r>
      <w:r w:rsidRPr="00FF2322">
        <w:t>baseline</w:t>
      </w:r>
      <w:r w:rsidR="000A5C4F">
        <w:t xml:space="preserve"> </w:t>
      </w:r>
      <w:r w:rsidRPr="00FF2322">
        <w:t>up-titrated</w:t>
      </w:r>
      <w:r w:rsidR="000A5C4F">
        <w:t xml:space="preserve"> </w:t>
      </w:r>
      <w:r w:rsidRPr="00FF2322">
        <w:t>and</w:t>
      </w:r>
      <w:r w:rsidR="000A5C4F">
        <w:t xml:space="preserve"> </w:t>
      </w:r>
      <w:proofErr w:type="spellStart"/>
      <w:r w:rsidRPr="00FF2322">
        <w:t>non</w:t>
      </w:r>
      <w:r w:rsidR="000A5C4F">
        <w:t xml:space="preserve"> </w:t>
      </w:r>
      <w:r w:rsidRPr="00FF2322">
        <w:t>up</w:t>
      </w:r>
      <w:proofErr w:type="spellEnd"/>
      <w:r w:rsidRPr="00FF2322">
        <w:t>-titrated</w:t>
      </w:r>
      <w:r w:rsidR="000A5C4F">
        <w:t xml:space="preserve"> </w:t>
      </w:r>
      <w:r w:rsidRPr="00FF2322">
        <w:t>patients</w:t>
      </w:r>
      <w:r w:rsidR="000A5C4F">
        <w:t xml:space="preserve"> </w:t>
      </w:r>
      <w:r>
        <w:rPr>
          <w:rFonts w:asciiTheme="minorHAnsi" w:hAnsiTheme="minorHAnsi"/>
        </w:rPr>
        <w:t>300</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Pr>
          <w:rFonts w:asciiTheme="minorHAnsi" w:hAnsiTheme="minorHAnsi"/>
        </w:rPr>
        <w:t>Q4W/</w:t>
      </w:r>
      <w:r w:rsidR="000A5C4F">
        <w:rPr>
          <w:rFonts w:asciiTheme="minorHAnsi" w:hAnsiTheme="minorHAnsi"/>
        </w:rPr>
        <w:t xml:space="preserve"> </w:t>
      </w:r>
      <w:r>
        <w:rPr>
          <w:rFonts w:asciiTheme="minorHAnsi" w:hAnsiTheme="minorHAnsi"/>
        </w:rPr>
        <w:t>150</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Pr>
          <w:rFonts w:asciiTheme="minorHAnsi" w:hAnsiTheme="minorHAnsi"/>
        </w:rPr>
        <w:t>Q2W</w:t>
      </w:r>
      <w:r w:rsidR="000A5C4F">
        <w:t xml:space="preserve"> </w:t>
      </w:r>
      <w:r w:rsidRPr="00FF2322">
        <w:t>alirocumab</w:t>
      </w:r>
      <w:r w:rsidR="000A5C4F">
        <w:t xml:space="preserve"> </w:t>
      </w:r>
      <w:r w:rsidRPr="00FF2322">
        <w:t>group</w:t>
      </w:r>
      <w:r w:rsidR="000A5C4F">
        <w:t xml:space="preserve"> </w:t>
      </w:r>
      <w:r w:rsidRPr="00FF2322">
        <w:t>Study</w:t>
      </w:r>
      <w:r w:rsidR="000A5C4F">
        <w:t xml:space="preserve"> </w:t>
      </w:r>
      <w:r>
        <w:t>CHOICE</w:t>
      </w:r>
      <w:r w:rsidR="000A5C4F">
        <w:t xml:space="preserve"> </w:t>
      </w:r>
      <w:r>
        <w:t>I</w:t>
      </w:r>
    </w:p>
    <w:p w:rsidR="006A1596" w:rsidRDefault="00CA25EF" w:rsidP="007B6132">
      <w:r>
        <w:rPr>
          <w:noProof/>
          <w:lang w:eastAsia="en-AU"/>
        </w:rPr>
        <w:drawing>
          <wp:inline distT="0" distB="0" distL="0" distR="0" wp14:anchorId="05891CE4" wp14:editId="78260641">
            <wp:extent cx="4638675" cy="2530926"/>
            <wp:effectExtent l="0" t="0" r="0" b="3175"/>
            <wp:docPr id="3" name="Picture 3" descr="Table 19: Week 12, Week 24 and Week 78 percent change from baseline up-titrated and non up-titrated patients 300 mg Q4W/ 150 mg Q2W alirocumab group Study CHO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43581" cy="2533603"/>
                    </a:xfrm>
                    <a:prstGeom prst="rect">
                      <a:avLst/>
                    </a:prstGeom>
                  </pic:spPr>
                </pic:pic>
              </a:graphicData>
            </a:graphic>
          </wp:inline>
        </w:drawing>
      </w:r>
    </w:p>
    <w:p w:rsidR="00CA25EF" w:rsidRDefault="00710125" w:rsidP="00CA25EF">
      <w:pPr>
        <w:pStyle w:val="Heading5"/>
      </w:pPr>
      <w:r>
        <w:t>Study</w:t>
      </w:r>
      <w:r w:rsidR="000A5C4F">
        <w:t xml:space="preserve"> </w:t>
      </w:r>
      <w:r>
        <w:t>EFC13786</w:t>
      </w:r>
      <w:r w:rsidR="000A5C4F">
        <w:t xml:space="preserve"> </w:t>
      </w:r>
      <w:r>
        <w:t>(</w:t>
      </w:r>
      <w:r w:rsidR="00D9425B">
        <w:t>CHOICE</w:t>
      </w:r>
      <w:r w:rsidR="000A5C4F">
        <w:t xml:space="preserve"> </w:t>
      </w:r>
      <w:r>
        <w:t>II)</w:t>
      </w:r>
    </w:p>
    <w:p w:rsidR="00224853" w:rsidRDefault="00CA25EF" w:rsidP="00CA25EF">
      <w:r w:rsidRPr="00133299">
        <w:t>A</w:t>
      </w:r>
      <w:r w:rsidR="000A5C4F">
        <w:t xml:space="preserve"> </w:t>
      </w:r>
      <w:r w:rsidRPr="00133299">
        <w:t>randomised,</w:t>
      </w:r>
      <w:r w:rsidR="000A5C4F">
        <w:t xml:space="preserve"> </w:t>
      </w:r>
      <w:r w:rsidR="00710125">
        <w:t>double</w:t>
      </w:r>
      <w:r w:rsidR="000A5C4F">
        <w:t xml:space="preserve"> </w:t>
      </w:r>
      <w:r w:rsidR="00710125">
        <w:t>blind</w:t>
      </w:r>
      <w:r w:rsidRPr="00133299">
        <w:t>,</w:t>
      </w:r>
      <w:r w:rsidR="000A5C4F">
        <w:t xml:space="preserve"> </w:t>
      </w:r>
      <w:r w:rsidRPr="00133299">
        <w:t>placebo</w:t>
      </w:r>
      <w:r w:rsidR="000A5C4F">
        <w:t xml:space="preserve"> </w:t>
      </w:r>
      <w:r w:rsidRPr="00133299">
        <w:t>controlled,</w:t>
      </w:r>
      <w:r w:rsidR="000A5C4F">
        <w:t xml:space="preserve"> </w:t>
      </w:r>
      <w:r w:rsidRPr="00133299">
        <w:t>parallel-Group</w:t>
      </w:r>
      <w:r w:rsidR="000A5C4F">
        <w:t xml:space="preserve"> </w:t>
      </w:r>
      <w:r w:rsidRPr="00133299">
        <w:t>study</w:t>
      </w:r>
      <w:r w:rsidR="000A5C4F">
        <w:t xml:space="preserve"> </w:t>
      </w:r>
      <w:r w:rsidRPr="00133299">
        <w:t>evaluating</w:t>
      </w:r>
      <w:r w:rsidR="000A5C4F">
        <w:t xml:space="preserve"> </w:t>
      </w:r>
      <w:r w:rsidRPr="00133299">
        <w:t>the</w:t>
      </w:r>
      <w:r w:rsidR="000A5C4F">
        <w:t xml:space="preserve"> </w:t>
      </w:r>
      <w:r w:rsidRPr="00133299">
        <w:t>efficacy</w:t>
      </w:r>
      <w:r w:rsidR="000A5C4F">
        <w:t xml:space="preserve"> </w:t>
      </w:r>
      <w:r w:rsidRPr="00133299">
        <w:t>and</w:t>
      </w:r>
      <w:r w:rsidR="000A5C4F">
        <w:t xml:space="preserve"> </w:t>
      </w:r>
      <w:r w:rsidRPr="00133299">
        <w:t>safety</w:t>
      </w:r>
      <w:r w:rsidR="000A5C4F">
        <w:t xml:space="preserve"> </w:t>
      </w:r>
      <w:r w:rsidRPr="00133299">
        <w:t>of</w:t>
      </w:r>
      <w:r w:rsidR="000A5C4F">
        <w:t xml:space="preserve"> </w:t>
      </w:r>
      <w:r w:rsidRPr="00133299">
        <w:t>alirocumab</w:t>
      </w:r>
      <w:r w:rsidR="000A5C4F">
        <w:t xml:space="preserve"> </w:t>
      </w:r>
      <w:r w:rsidRPr="00133299">
        <w:t>in</w:t>
      </w:r>
      <w:r w:rsidR="000A5C4F">
        <w:t xml:space="preserve"> </w:t>
      </w:r>
      <w:r w:rsidRPr="00133299">
        <w:t>patients</w:t>
      </w:r>
      <w:r w:rsidR="000A5C4F">
        <w:t xml:space="preserve"> </w:t>
      </w:r>
      <w:r w:rsidRPr="00133299">
        <w:t>with</w:t>
      </w:r>
      <w:r w:rsidR="000A5C4F">
        <w:t xml:space="preserve"> </w:t>
      </w:r>
      <w:r w:rsidRPr="00133299">
        <w:t>primary</w:t>
      </w:r>
      <w:r w:rsidR="000A5C4F">
        <w:t xml:space="preserve"> </w:t>
      </w:r>
      <w:r w:rsidRPr="00133299">
        <w:t>hypercholesterolaemia</w:t>
      </w:r>
      <w:r w:rsidR="000A5C4F">
        <w:t xml:space="preserve"> </w:t>
      </w:r>
      <w:r w:rsidRPr="00133299">
        <w:t>not</w:t>
      </w:r>
      <w:r w:rsidR="000A5C4F">
        <w:t xml:space="preserve"> </w:t>
      </w:r>
      <w:r w:rsidRPr="00133299">
        <w:t>treated</w:t>
      </w:r>
      <w:r w:rsidR="000A5C4F">
        <w:t xml:space="preserve"> </w:t>
      </w:r>
      <w:r w:rsidRPr="00133299">
        <w:t>with</w:t>
      </w:r>
      <w:r w:rsidR="000A5C4F">
        <w:t xml:space="preserve"> </w:t>
      </w:r>
      <w:r w:rsidRPr="00133299">
        <w:t>a</w:t>
      </w:r>
      <w:r w:rsidR="000A5C4F">
        <w:t xml:space="preserve"> </w:t>
      </w:r>
      <w:r w:rsidRPr="00133299">
        <w:t>statin.</w:t>
      </w:r>
      <w:r w:rsidR="000A5C4F">
        <w:t xml:space="preserve"> </w:t>
      </w:r>
      <w:r w:rsidRPr="00133299">
        <w:t>This</w:t>
      </w:r>
      <w:r w:rsidR="000A5C4F">
        <w:t xml:space="preserve"> </w:t>
      </w:r>
      <w:r w:rsidRPr="00133299">
        <w:t>was</w:t>
      </w:r>
      <w:r w:rsidR="000A5C4F">
        <w:t xml:space="preserve"> </w:t>
      </w:r>
      <w:r w:rsidRPr="00133299">
        <w:t>a</w:t>
      </w:r>
      <w:r w:rsidR="000A5C4F">
        <w:t xml:space="preserve"> </w:t>
      </w:r>
      <w:r w:rsidRPr="00133299">
        <w:t>first</w:t>
      </w:r>
      <w:r w:rsidR="000A5C4F">
        <w:t xml:space="preserve"> </w:t>
      </w:r>
      <w:r w:rsidRPr="00133299">
        <w:t>st</w:t>
      </w:r>
      <w:r>
        <w:t>ep</w:t>
      </w:r>
      <w:r w:rsidR="000A5C4F">
        <w:t xml:space="preserve"> </w:t>
      </w:r>
      <w:r>
        <w:t>analysis</w:t>
      </w:r>
      <w:r w:rsidR="000A5C4F">
        <w:t xml:space="preserve"> </w:t>
      </w:r>
      <w:r>
        <w:t>of</w:t>
      </w:r>
      <w:r w:rsidR="000A5C4F">
        <w:t xml:space="preserve"> </w:t>
      </w:r>
      <w:r>
        <w:t>24</w:t>
      </w:r>
      <w:r w:rsidR="000A5C4F">
        <w:t xml:space="preserve"> </w:t>
      </w:r>
      <w:r>
        <w:t>week</w:t>
      </w:r>
      <w:r w:rsidR="000A5C4F">
        <w:t xml:space="preserve"> </w:t>
      </w:r>
      <w:r>
        <w:t>efficacy,</w:t>
      </w:r>
      <w:r w:rsidR="000A5C4F">
        <w:t xml:space="preserve"> </w:t>
      </w:r>
      <w:r w:rsidRPr="00133299">
        <w:t>safety</w:t>
      </w:r>
      <w:r w:rsidR="000A5C4F">
        <w:t xml:space="preserve"> </w:t>
      </w:r>
      <w:r>
        <w:t>and</w:t>
      </w:r>
      <w:r w:rsidR="000A5C4F">
        <w:t xml:space="preserve"> </w:t>
      </w:r>
      <w:r>
        <w:t>pharmacology</w:t>
      </w:r>
      <w:r w:rsidR="000A5C4F">
        <w:t xml:space="preserve"> </w:t>
      </w:r>
      <w:r w:rsidRPr="00133299">
        <w:t>data</w:t>
      </w:r>
      <w:r w:rsidR="000A5C4F">
        <w:t xml:space="preserve"> </w:t>
      </w:r>
      <w:r w:rsidRPr="00133299">
        <w:t>from</w:t>
      </w:r>
      <w:r w:rsidR="000A5C4F">
        <w:t xml:space="preserve"> </w:t>
      </w:r>
      <w:r w:rsidRPr="00133299">
        <w:t>a</w:t>
      </w:r>
      <w:r w:rsidR="000A5C4F">
        <w:t xml:space="preserve"> </w:t>
      </w:r>
      <w:r w:rsidRPr="00133299">
        <w:t>multicentre,</w:t>
      </w:r>
      <w:r w:rsidR="000A5C4F">
        <w:t xml:space="preserve"> </w:t>
      </w:r>
      <w:r w:rsidRPr="00133299">
        <w:t>multinational</w:t>
      </w:r>
      <w:r w:rsidR="000A5C4F">
        <w:t xml:space="preserve"> </w:t>
      </w:r>
      <w:r w:rsidRPr="00133299">
        <w:t>study</w:t>
      </w:r>
      <w:r w:rsidR="000A5C4F">
        <w:t xml:space="preserve"> </w:t>
      </w:r>
      <w:r w:rsidRPr="00133299">
        <w:t>of</w:t>
      </w:r>
      <w:r w:rsidR="000A5C4F">
        <w:t xml:space="preserve"> </w:t>
      </w:r>
      <w:r w:rsidRPr="00133299">
        <w:t>233</w:t>
      </w:r>
      <w:r w:rsidR="000A5C4F">
        <w:t xml:space="preserve"> </w:t>
      </w:r>
      <w:r>
        <w:t>mostly</w:t>
      </w:r>
      <w:r w:rsidR="000A5C4F">
        <w:t xml:space="preserve"> </w:t>
      </w:r>
      <w:r w:rsidR="00710125">
        <w:t>White</w:t>
      </w:r>
      <w:r w:rsidR="000A5C4F">
        <w:t xml:space="preserve"> </w:t>
      </w:r>
      <w:r>
        <w:t>(94%)</w:t>
      </w:r>
      <w:r w:rsidR="000A5C4F">
        <w:t xml:space="preserve"> </w:t>
      </w:r>
      <w:r w:rsidRPr="00133299">
        <w:t>patients</w:t>
      </w:r>
      <w:r w:rsidR="000A5C4F">
        <w:t xml:space="preserve"> </w:t>
      </w:r>
      <w:r>
        <w:t>with</w:t>
      </w:r>
      <w:r w:rsidR="000A5C4F">
        <w:t xml:space="preserve"> </w:t>
      </w:r>
      <w:r>
        <w:t>a</w:t>
      </w:r>
      <w:r w:rsidR="000A5C4F">
        <w:t xml:space="preserve"> </w:t>
      </w:r>
      <w:r>
        <w:t>mean</w:t>
      </w:r>
      <w:r w:rsidR="000A5C4F">
        <w:t xml:space="preserve"> </w:t>
      </w:r>
      <w:r>
        <w:t>age</w:t>
      </w:r>
      <w:r w:rsidR="000A5C4F">
        <w:t xml:space="preserve"> </w:t>
      </w:r>
      <w:r>
        <w:t>of</w:t>
      </w:r>
      <w:r w:rsidR="000A5C4F">
        <w:t xml:space="preserve"> </w:t>
      </w:r>
      <w:r>
        <w:t>63.1</w:t>
      </w:r>
      <w:r w:rsidR="000A5C4F">
        <w:t xml:space="preserve"> </w:t>
      </w:r>
      <w:r>
        <w:t>years,</w:t>
      </w:r>
      <w:r w:rsidR="000A5C4F">
        <w:t xml:space="preserve"> </w:t>
      </w:r>
      <w:r>
        <w:t>and</w:t>
      </w:r>
      <w:r w:rsidR="000A5C4F">
        <w:t xml:space="preserve"> </w:t>
      </w:r>
      <w:r>
        <w:t>a</w:t>
      </w:r>
      <w:r w:rsidR="000A5C4F">
        <w:t xml:space="preserve"> </w:t>
      </w:r>
      <w:r>
        <w:t>mean</w:t>
      </w:r>
      <w:r w:rsidR="000A5C4F">
        <w:t xml:space="preserve"> </w:t>
      </w:r>
      <w:r>
        <w:t>BMI</w:t>
      </w:r>
      <w:r w:rsidR="000A5C4F">
        <w:t xml:space="preserve"> </w:t>
      </w:r>
      <w:r>
        <w:t>of</w:t>
      </w:r>
      <w:r w:rsidR="000A5C4F">
        <w:t xml:space="preserve"> </w:t>
      </w:r>
      <w:r>
        <w:t>28.9</w:t>
      </w:r>
      <w:r w:rsidR="000A5C4F">
        <w:t xml:space="preserve"> </w:t>
      </w:r>
      <w:r>
        <w:t>kg/m</w:t>
      </w:r>
      <w:r>
        <w:rPr>
          <w:vertAlign w:val="superscript"/>
        </w:rPr>
        <w:t>2</w:t>
      </w:r>
      <w:r w:rsidR="000A5C4F">
        <w:t xml:space="preserve"> </w:t>
      </w:r>
      <w:r w:rsidRPr="00133299">
        <w:t>to</w:t>
      </w:r>
      <w:r w:rsidR="000A5C4F">
        <w:t xml:space="preserve"> </w:t>
      </w:r>
      <w:r w:rsidRPr="00133299">
        <w:t>investigate</w:t>
      </w:r>
      <w:r w:rsidR="000A5C4F">
        <w:t xml:space="preserve"> </w:t>
      </w:r>
      <w:r w:rsidRPr="00133299">
        <w:t>the</w:t>
      </w:r>
      <w:r w:rsidR="000A5C4F">
        <w:t xml:space="preserve"> </w:t>
      </w:r>
      <w:r w:rsidRPr="00133299">
        <w:lastRenderedPageBreak/>
        <w:t>efficacy</w:t>
      </w:r>
      <w:r w:rsidR="000A5C4F">
        <w:t xml:space="preserve"> </w:t>
      </w:r>
      <w:r w:rsidRPr="00133299">
        <w:t>and</w:t>
      </w:r>
      <w:r w:rsidR="000A5C4F">
        <w:t xml:space="preserve"> </w:t>
      </w:r>
      <w:r>
        <w:t>safety</w:t>
      </w:r>
      <w:r w:rsidR="000A5C4F">
        <w:t xml:space="preserve"> </w:t>
      </w:r>
      <w:r>
        <w:t>of</w:t>
      </w:r>
      <w:r w:rsidR="000A5C4F">
        <w:t xml:space="preserve"> </w:t>
      </w:r>
      <w:r>
        <w:t>150</w:t>
      </w:r>
      <w:r w:rsidR="000A5C4F">
        <w:t xml:space="preserve"> </w:t>
      </w:r>
      <w:r w:rsidR="00224853">
        <w:t>mg</w:t>
      </w:r>
      <w:r w:rsidR="000A5C4F">
        <w:t xml:space="preserve"> </w:t>
      </w:r>
      <w:r>
        <w:t>Q4W/</w:t>
      </w:r>
      <w:r w:rsidRPr="00133299">
        <w:t>150</w:t>
      </w:r>
      <w:r w:rsidR="000A5C4F">
        <w:t xml:space="preserve"> </w:t>
      </w:r>
      <w:r w:rsidR="00224853">
        <w:t>mg</w:t>
      </w:r>
      <w:r w:rsidR="000A5C4F">
        <w:t xml:space="preserve"> </w:t>
      </w:r>
      <w:r w:rsidRPr="00133299">
        <w:t>Q2W</w:t>
      </w:r>
      <w:r w:rsidR="000A5C4F">
        <w:t xml:space="preserve"> </w:t>
      </w:r>
      <w:r w:rsidRPr="00133299">
        <w:t>or</w:t>
      </w:r>
      <w:r w:rsidR="000A5C4F">
        <w:t xml:space="preserve"> </w:t>
      </w:r>
      <w:r w:rsidRPr="00133299">
        <w:t>75</w:t>
      </w:r>
      <w:r w:rsidR="000A5C4F">
        <w:t xml:space="preserve"> </w:t>
      </w:r>
      <w:r w:rsidR="00224853">
        <w:t>mg</w:t>
      </w:r>
      <w:r w:rsidR="000A5C4F">
        <w:t xml:space="preserve"> </w:t>
      </w:r>
      <w:r w:rsidRPr="00133299">
        <w:t>Q2W/150</w:t>
      </w:r>
      <w:r w:rsidR="000A5C4F">
        <w:t xml:space="preserve"> </w:t>
      </w:r>
      <w:r w:rsidR="00224853">
        <w:t>mg</w:t>
      </w:r>
      <w:r w:rsidR="000A5C4F">
        <w:t xml:space="preserve"> </w:t>
      </w:r>
      <w:r w:rsidRPr="00133299">
        <w:t>Q2W</w:t>
      </w:r>
      <w:r w:rsidR="000A5C4F">
        <w:t xml:space="preserve"> </w:t>
      </w:r>
      <w:r w:rsidRPr="00133299">
        <w:t>or</w:t>
      </w:r>
      <w:r w:rsidR="000A5C4F">
        <w:t xml:space="preserve"> </w:t>
      </w:r>
      <w:r w:rsidRPr="00133299">
        <w:t>placebo.</w:t>
      </w:r>
      <w:r w:rsidR="000A5C4F">
        <w:t xml:space="preserve"> </w:t>
      </w:r>
      <w:r w:rsidRPr="00133299">
        <w:t>The</w:t>
      </w:r>
      <w:r w:rsidR="000A5C4F">
        <w:t xml:space="preserve"> </w:t>
      </w:r>
      <w:r w:rsidRPr="00133299">
        <w:t>study</w:t>
      </w:r>
      <w:r w:rsidR="000A5C4F">
        <w:t xml:space="preserve"> </w:t>
      </w:r>
      <w:r w:rsidRPr="00133299">
        <w:t>was</w:t>
      </w:r>
      <w:r w:rsidR="000A5C4F">
        <w:t xml:space="preserve"> </w:t>
      </w:r>
      <w:r w:rsidRPr="00133299">
        <w:t>designed</w:t>
      </w:r>
      <w:r w:rsidR="000A5C4F">
        <w:t xml:space="preserve"> </w:t>
      </w:r>
      <w:r w:rsidRPr="00133299">
        <w:t>to</w:t>
      </w:r>
      <w:r w:rsidR="000A5C4F">
        <w:t xml:space="preserve"> </w:t>
      </w:r>
      <w:r w:rsidRPr="00133299">
        <w:t>be</w:t>
      </w:r>
      <w:r w:rsidR="000A5C4F">
        <w:t xml:space="preserve"> </w:t>
      </w:r>
      <w:r w:rsidRPr="00133299">
        <w:t>conducted</w:t>
      </w:r>
      <w:r w:rsidR="000A5C4F">
        <w:t xml:space="preserve"> </w:t>
      </w:r>
      <w:r w:rsidRPr="00133299">
        <w:t>147</w:t>
      </w:r>
      <w:r w:rsidR="000A5C4F">
        <w:t xml:space="preserve"> </w:t>
      </w:r>
      <w:r w:rsidRPr="00133299">
        <w:t>weeks</w:t>
      </w:r>
      <w:r w:rsidR="000A5C4F">
        <w:t xml:space="preserve"> </w:t>
      </w:r>
      <w:r w:rsidRPr="00133299">
        <w:t>including</w:t>
      </w:r>
      <w:r w:rsidR="000A5C4F">
        <w:t xml:space="preserve"> </w:t>
      </w:r>
      <w:r w:rsidRPr="00133299">
        <w:t>a</w:t>
      </w:r>
      <w:r w:rsidR="000A5C4F">
        <w:t xml:space="preserve"> </w:t>
      </w:r>
      <w:r w:rsidRPr="00133299">
        <w:t>3</w:t>
      </w:r>
      <w:r w:rsidR="000A5C4F">
        <w:t xml:space="preserve"> </w:t>
      </w:r>
      <w:r w:rsidRPr="00133299">
        <w:t>w</w:t>
      </w:r>
      <w:r w:rsidR="00710125">
        <w:t>eek</w:t>
      </w:r>
      <w:r w:rsidR="000A5C4F">
        <w:t xml:space="preserve"> </w:t>
      </w:r>
      <w:r w:rsidR="00710125">
        <w:t>screening,</w:t>
      </w:r>
      <w:r w:rsidR="000A5C4F">
        <w:t xml:space="preserve"> </w:t>
      </w:r>
      <w:r w:rsidR="00710125">
        <w:t>24</w:t>
      </w:r>
      <w:r w:rsidR="000A5C4F">
        <w:t xml:space="preserve"> </w:t>
      </w:r>
      <w:r w:rsidRPr="00133299">
        <w:t>weeks</w:t>
      </w:r>
      <w:r w:rsidR="000A5C4F">
        <w:t xml:space="preserve"> </w:t>
      </w:r>
      <w:r w:rsidRPr="00133299">
        <w:t>double</w:t>
      </w:r>
      <w:r w:rsidR="000A5C4F">
        <w:t xml:space="preserve"> </w:t>
      </w:r>
      <w:r w:rsidRPr="00133299">
        <w:t>blind</w:t>
      </w:r>
      <w:r w:rsidR="000A5C4F">
        <w:t xml:space="preserve"> </w:t>
      </w:r>
      <w:r w:rsidRPr="00133299">
        <w:t>period,</w:t>
      </w:r>
      <w:r w:rsidR="000A5C4F">
        <w:t xml:space="preserve"> </w:t>
      </w:r>
      <w:r w:rsidRPr="00133299">
        <w:t>and</w:t>
      </w:r>
      <w:r w:rsidR="000A5C4F">
        <w:t xml:space="preserve"> </w:t>
      </w:r>
      <w:r w:rsidRPr="00133299">
        <w:t>an</w:t>
      </w:r>
      <w:r w:rsidR="000A5C4F">
        <w:t xml:space="preserve"> </w:t>
      </w:r>
      <w:r w:rsidRPr="00133299">
        <w:t>optional</w:t>
      </w:r>
      <w:r w:rsidR="000A5C4F">
        <w:t xml:space="preserve"> </w:t>
      </w:r>
      <w:r>
        <w:t>open</w:t>
      </w:r>
      <w:r w:rsidR="000A5C4F">
        <w:t xml:space="preserve"> </w:t>
      </w:r>
      <w:r>
        <w:t>label</w:t>
      </w:r>
      <w:r w:rsidR="000A5C4F">
        <w:t xml:space="preserve"> </w:t>
      </w:r>
      <w:r>
        <w:t>period</w:t>
      </w:r>
      <w:r w:rsidR="000A5C4F">
        <w:t xml:space="preserve"> </w:t>
      </w:r>
      <w:r w:rsidRPr="00133299">
        <w:t>up</w:t>
      </w:r>
      <w:r w:rsidR="000A5C4F">
        <w:t xml:space="preserve"> </w:t>
      </w:r>
      <w:r w:rsidRPr="00133299">
        <w:t>to</w:t>
      </w:r>
      <w:r w:rsidR="000A5C4F">
        <w:t xml:space="preserve"> </w:t>
      </w:r>
      <w:r w:rsidRPr="00133299">
        <w:t>120</w:t>
      </w:r>
      <w:r w:rsidR="000A5C4F">
        <w:t xml:space="preserve"> </w:t>
      </w:r>
      <w:r w:rsidRPr="00133299">
        <w:t>weeks</w:t>
      </w:r>
      <w:r w:rsidR="000A5C4F">
        <w:t xml:space="preserve"> </w:t>
      </w:r>
      <w:r w:rsidRPr="00133299">
        <w:t>or</w:t>
      </w:r>
      <w:r w:rsidR="000A5C4F">
        <w:t xml:space="preserve"> </w:t>
      </w:r>
      <w:r>
        <w:t>with</w:t>
      </w:r>
      <w:r w:rsidR="000A5C4F">
        <w:t xml:space="preserve"> </w:t>
      </w:r>
      <w:r w:rsidRPr="00133299">
        <w:t>2</w:t>
      </w:r>
      <w:r w:rsidR="000A5C4F">
        <w:t xml:space="preserve"> </w:t>
      </w:r>
      <w:r w:rsidRPr="00133299">
        <w:t>weeks</w:t>
      </w:r>
      <w:r w:rsidR="000A5C4F">
        <w:t xml:space="preserve"> </w:t>
      </w:r>
      <w:r w:rsidRPr="00133299">
        <w:t>follow</w:t>
      </w:r>
      <w:r>
        <w:t>-up</w:t>
      </w:r>
      <w:r w:rsidR="000A5C4F">
        <w:t xml:space="preserve"> </w:t>
      </w:r>
      <w:r w:rsidRPr="00133299">
        <w:t>for</w:t>
      </w:r>
      <w:r w:rsidR="000A5C4F">
        <w:t xml:space="preserve"> </w:t>
      </w:r>
      <w:r w:rsidRPr="00133299">
        <w:t>those</w:t>
      </w:r>
      <w:r w:rsidR="000A5C4F">
        <w:t xml:space="preserve"> </w:t>
      </w:r>
      <w:r w:rsidRPr="00133299">
        <w:t>opting</w:t>
      </w:r>
      <w:r w:rsidR="000A5C4F">
        <w:t xml:space="preserve"> </w:t>
      </w:r>
      <w:r w:rsidRPr="00133299">
        <w:t>out</w:t>
      </w:r>
      <w:r w:rsidR="000A5C4F">
        <w:t xml:space="preserve"> </w:t>
      </w:r>
      <w:r w:rsidRPr="00133299">
        <w:t>at</w:t>
      </w:r>
      <w:r w:rsidR="000A5C4F">
        <w:t xml:space="preserve"> </w:t>
      </w:r>
      <w:r w:rsidRPr="00133299">
        <w:t>24</w:t>
      </w:r>
      <w:r w:rsidR="000A5C4F">
        <w:t xml:space="preserve"> </w:t>
      </w:r>
      <w:r w:rsidRPr="00133299">
        <w:t>weeks.</w:t>
      </w:r>
      <w:r w:rsidR="000A5C4F">
        <w:t xml:space="preserve"> </w:t>
      </w:r>
      <w:r w:rsidRPr="00133299">
        <w:t>Stratification</w:t>
      </w:r>
      <w:r w:rsidR="000A5C4F">
        <w:t xml:space="preserve"> </w:t>
      </w:r>
      <w:r w:rsidRPr="00133299">
        <w:t>was</w:t>
      </w:r>
      <w:r w:rsidR="000A5C4F">
        <w:t xml:space="preserve"> </w:t>
      </w:r>
      <w:r w:rsidRPr="00133299">
        <w:t>according</w:t>
      </w:r>
      <w:r w:rsidR="000A5C4F">
        <w:t xml:space="preserve"> </w:t>
      </w:r>
      <w:r w:rsidRPr="00133299">
        <w:t>to</w:t>
      </w:r>
      <w:r w:rsidR="000A5C4F">
        <w:t xml:space="preserve"> </w:t>
      </w:r>
      <w:r w:rsidRPr="00133299">
        <w:t>statin</w:t>
      </w:r>
      <w:r w:rsidR="000A5C4F">
        <w:t xml:space="preserve"> </w:t>
      </w:r>
      <w:r w:rsidRPr="00133299">
        <w:t>tolerance</w:t>
      </w:r>
      <w:r w:rsidR="000A5C4F">
        <w:t xml:space="preserve"> </w:t>
      </w:r>
      <w:r w:rsidRPr="00133299">
        <w:t>and</w:t>
      </w:r>
      <w:r w:rsidR="000A5C4F">
        <w:t xml:space="preserve"> </w:t>
      </w:r>
      <w:r w:rsidRPr="00133299">
        <w:t>non</w:t>
      </w:r>
      <w:r w:rsidR="007705AA">
        <w:t>-</w:t>
      </w:r>
      <w:r w:rsidRPr="00133299">
        <w:t>statin</w:t>
      </w:r>
      <w:r w:rsidR="000A5C4F">
        <w:t xml:space="preserve"> </w:t>
      </w:r>
      <w:r w:rsidRPr="00133299">
        <w:t>LMT</w:t>
      </w:r>
      <w:r w:rsidR="000A5C4F">
        <w:t xml:space="preserve"> </w:t>
      </w:r>
      <w:r>
        <w:t>and</w:t>
      </w:r>
      <w:r w:rsidR="000A5C4F">
        <w:t xml:space="preserve"> </w:t>
      </w:r>
      <w:r>
        <w:t>aimed</w:t>
      </w:r>
      <w:r w:rsidR="000A5C4F">
        <w:t xml:space="preserve"> </w:t>
      </w:r>
      <w:r w:rsidRPr="00133299">
        <w:t>to</w:t>
      </w:r>
      <w:r w:rsidR="000A5C4F">
        <w:t xml:space="preserve"> </w:t>
      </w:r>
      <w:r w:rsidRPr="00133299">
        <w:t>include</w:t>
      </w:r>
      <w:r w:rsidR="000A5C4F">
        <w:t xml:space="preserve"> </w:t>
      </w:r>
      <w:r w:rsidRPr="00133299">
        <w:t>50%</w:t>
      </w:r>
      <w:r w:rsidR="000A5C4F">
        <w:t xml:space="preserve"> </w:t>
      </w:r>
      <w:r w:rsidRPr="00133299">
        <w:t>statin</w:t>
      </w:r>
      <w:r w:rsidR="000A5C4F">
        <w:t xml:space="preserve"> </w:t>
      </w:r>
      <w:r w:rsidRPr="00133299">
        <w:t>intolerant</w:t>
      </w:r>
      <w:r w:rsidR="000A5C4F">
        <w:t xml:space="preserve"> </w:t>
      </w:r>
      <w:r w:rsidRPr="00133299">
        <w:t>patients</w:t>
      </w:r>
      <w:r w:rsidR="000A5C4F">
        <w:t xml:space="preserve"> </w:t>
      </w:r>
      <w:r w:rsidRPr="00133299">
        <w:t>at</w:t>
      </w:r>
      <w:r w:rsidR="000A5C4F">
        <w:t xml:space="preserve"> </w:t>
      </w:r>
      <w:r w:rsidRPr="00133299">
        <w:t>moderate,</w:t>
      </w:r>
      <w:r w:rsidR="000A5C4F">
        <w:t xml:space="preserve"> </w:t>
      </w:r>
      <w:r w:rsidRPr="00133299">
        <w:t>high</w:t>
      </w:r>
      <w:r w:rsidR="000A5C4F">
        <w:t xml:space="preserve"> </w:t>
      </w:r>
      <w:r w:rsidRPr="00133299">
        <w:t>or</w:t>
      </w:r>
      <w:r w:rsidR="000A5C4F">
        <w:t xml:space="preserve"> </w:t>
      </w:r>
      <w:r w:rsidRPr="00133299">
        <w:t>very</w:t>
      </w:r>
      <w:r w:rsidR="000A5C4F">
        <w:t xml:space="preserve"> </w:t>
      </w:r>
      <w:r w:rsidRPr="00133299">
        <w:t>high</w:t>
      </w:r>
      <w:r w:rsidR="000A5C4F">
        <w:t xml:space="preserve"> </w:t>
      </w:r>
      <w:r w:rsidRPr="00133299">
        <w:t>CV</w:t>
      </w:r>
      <w:r w:rsidR="000A5C4F">
        <w:t xml:space="preserve"> </w:t>
      </w:r>
      <w:r w:rsidRPr="00133299">
        <w:t>risk</w:t>
      </w:r>
      <w:r>
        <w:t>,</w:t>
      </w:r>
      <w:r w:rsidR="000A5C4F">
        <w:t xml:space="preserve"> </w:t>
      </w:r>
      <w:r w:rsidR="00710125">
        <w:t>50%</w:t>
      </w:r>
      <w:r w:rsidR="000A5C4F">
        <w:t xml:space="preserve"> </w:t>
      </w:r>
      <w:r w:rsidR="00710125">
        <w:t>non-</w:t>
      </w:r>
      <w:r w:rsidRPr="00133299">
        <w:t>statin</w:t>
      </w:r>
      <w:r w:rsidR="000A5C4F">
        <w:t xml:space="preserve"> </w:t>
      </w:r>
      <w:r w:rsidRPr="00133299">
        <w:t>intolerant</w:t>
      </w:r>
      <w:r w:rsidR="000A5C4F">
        <w:t xml:space="preserve"> </w:t>
      </w:r>
      <w:r w:rsidRPr="00133299">
        <w:t>patients</w:t>
      </w:r>
      <w:r w:rsidR="000A5C4F">
        <w:t xml:space="preserve"> </w:t>
      </w:r>
      <w:r w:rsidRPr="00133299">
        <w:t>with</w:t>
      </w:r>
      <w:r w:rsidR="000A5C4F">
        <w:t xml:space="preserve"> </w:t>
      </w:r>
      <w:r w:rsidRPr="00133299">
        <w:t>moderate</w:t>
      </w:r>
      <w:r w:rsidR="000A5C4F">
        <w:t xml:space="preserve"> </w:t>
      </w:r>
      <w:r w:rsidRPr="00133299">
        <w:t>CV</w:t>
      </w:r>
      <w:r w:rsidR="000A5C4F">
        <w:t xml:space="preserve"> </w:t>
      </w:r>
      <w:r w:rsidRPr="00133299">
        <w:t>risk,</w:t>
      </w:r>
      <w:r w:rsidR="000A5C4F">
        <w:t xml:space="preserve"> </w:t>
      </w:r>
      <w:r w:rsidRPr="00133299">
        <w:t>a</w:t>
      </w:r>
      <w:r w:rsidRPr="007D0F22">
        <w:t>nd</w:t>
      </w:r>
      <w:r w:rsidR="000A5C4F">
        <w:t xml:space="preserve"> </w:t>
      </w:r>
      <w:r w:rsidR="00710125">
        <w:t>2</w:t>
      </w:r>
      <w:r w:rsidR="000A5C4F">
        <w:t xml:space="preserve"> </w:t>
      </w:r>
      <w:r w:rsidR="00710125">
        <w:t>out</w:t>
      </w:r>
      <w:r w:rsidR="000A5C4F">
        <w:t xml:space="preserve"> </w:t>
      </w:r>
      <w:r w:rsidR="00710125">
        <w:t>of</w:t>
      </w:r>
      <w:r w:rsidR="000A5C4F">
        <w:t xml:space="preserve"> </w:t>
      </w:r>
      <w:r w:rsidRPr="00133299">
        <w:t>3</w:t>
      </w:r>
      <w:r w:rsidR="000A5C4F">
        <w:t xml:space="preserve"> </w:t>
      </w:r>
      <w:r w:rsidRPr="00133299">
        <w:t>patients</w:t>
      </w:r>
      <w:r w:rsidR="000A5C4F">
        <w:t xml:space="preserve"> </w:t>
      </w:r>
      <w:r w:rsidRPr="00133299">
        <w:t>with</w:t>
      </w:r>
      <w:r w:rsidR="000A5C4F">
        <w:t xml:space="preserve"> </w:t>
      </w:r>
      <w:r w:rsidRPr="00133299">
        <w:t>background</w:t>
      </w:r>
      <w:r w:rsidR="000A5C4F">
        <w:t xml:space="preserve"> </w:t>
      </w:r>
      <w:r w:rsidRPr="00133299">
        <w:t>therapy</w:t>
      </w:r>
      <w:r w:rsidR="000A5C4F">
        <w:t xml:space="preserve"> </w:t>
      </w:r>
      <w:r w:rsidRPr="00133299">
        <w:t>(ezetimibe,</w:t>
      </w:r>
      <w:r w:rsidR="000A5C4F">
        <w:t xml:space="preserve"> </w:t>
      </w:r>
      <w:proofErr w:type="spellStart"/>
      <w:r w:rsidRPr="00133299">
        <w:t>fenofibrate</w:t>
      </w:r>
      <w:proofErr w:type="spellEnd"/>
      <w:r w:rsidRPr="00133299">
        <w:t>).</w:t>
      </w:r>
      <w:r w:rsidR="000A5C4F">
        <w:t xml:space="preserve"> </w:t>
      </w:r>
      <w:r w:rsidRPr="00133299">
        <w:t>The</w:t>
      </w:r>
      <w:r w:rsidR="000A5C4F">
        <w:t xml:space="preserve"> </w:t>
      </w:r>
      <w:r w:rsidRPr="00133299">
        <w:t>planned</w:t>
      </w:r>
      <w:r w:rsidR="000A5C4F">
        <w:t xml:space="preserve"> </w:t>
      </w:r>
      <w:r w:rsidRPr="00133299">
        <w:t>randomisation</w:t>
      </w:r>
      <w:r w:rsidR="000A5C4F">
        <w:t xml:space="preserve"> </w:t>
      </w:r>
      <w:r w:rsidRPr="00133299">
        <w:t>was</w:t>
      </w:r>
      <w:r w:rsidR="000A5C4F">
        <w:t xml:space="preserve"> </w:t>
      </w:r>
      <w:r w:rsidRPr="00133299">
        <w:t>1:1:2</w:t>
      </w:r>
      <w:r w:rsidR="000A5C4F">
        <w:t xml:space="preserve"> </w:t>
      </w:r>
      <w:r w:rsidRPr="00133299">
        <w:t>for</w:t>
      </w:r>
      <w:r w:rsidR="000A5C4F">
        <w:t xml:space="preserve"> </w:t>
      </w:r>
      <w:r w:rsidRPr="00133299">
        <w:t>placebo:</w:t>
      </w:r>
      <w:r w:rsidR="000A5C4F">
        <w:t xml:space="preserve"> </w:t>
      </w:r>
      <w:r w:rsidRPr="00133299">
        <w:t>75</w:t>
      </w:r>
      <w:r w:rsidR="000A5C4F">
        <w:t xml:space="preserve"> </w:t>
      </w:r>
      <w:r w:rsidR="00224853">
        <w:t>mg</w:t>
      </w:r>
      <w:r w:rsidR="000A5C4F">
        <w:t xml:space="preserve"> </w:t>
      </w:r>
      <w:r w:rsidRPr="00133299">
        <w:t>Q2W/150</w:t>
      </w:r>
      <w:r w:rsidR="000A5C4F">
        <w:t xml:space="preserve"> </w:t>
      </w:r>
      <w:r w:rsidR="00224853">
        <w:t>mg</w:t>
      </w:r>
      <w:r w:rsidR="000A5C4F">
        <w:t xml:space="preserve"> </w:t>
      </w:r>
      <w:r w:rsidRPr="00133299">
        <w:t>Q2W:150</w:t>
      </w:r>
      <w:r w:rsidR="000A5C4F">
        <w:t xml:space="preserve"> </w:t>
      </w:r>
      <w:r w:rsidR="00224853">
        <w:t>mg</w:t>
      </w:r>
      <w:r w:rsidR="000A5C4F">
        <w:t xml:space="preserve"> </w:t>
      </w:r>
      <w:r w:rsidRPr="00133299">
        <w:t>Q4W/150</w:t>
      </w:r>
      <w:r w:rsidR="000A5C4F">
        <w:t xml:space="preserve"> </w:t>
      </w:r>
      <w:r w:rsidR="00224853">
        <w:t>mg</w:t>
      </w:r>
      <w:r w:rsidR="000A5C4F">
        <w:t xml:space="preserve"> </w:t>
      </w:r>
      <w:r w:rsidRPr="00133299">
        <w:t>Q2W,</w:t>
      </w:r>
      <w:r w:rsidR="000A5C4F">
        <w:t xml:space="preserve"> </w:t>
      </w:r>
      <w:r w:rsidRPr="00133299">
        <w:t>but</w:t>
      </w:r>
      <w:r w:rsidR="000A5C4F">
        <w:t xml:space="preserve"> </w:t>
      </w:r>
      <w:r w:rsidRPr="00133299">
        <w:t>a</w:t>
      </w:r>
      <w:r w:rsidR="000A5C4F">
        <w:t xml:space="preserve"> </w:t>
      </w:r>
      <w:r w:rsidRPr="00133299">
        <w:t>randomisation</w:t>
      </w:r>
      <w:r w:rsidR="000A5C4F">
        <w:t xml:space="preserve"> </w:t>
      </w:r>
      <w:r w:rsidRPr="00133299">
        <w:t>error</w:t>
      </w:r>
      <w:r w:rsidR="000A5C4F">
        <w:t xml:space="preserve"> </w:t>
      </w:r>
      <w:r w:rsidRPr="00133299">
        <w:t>resulted</w:t>
      </w:r>
      <w:r w:rsidR="000A5C4F">
        <w:t xml:space="preserve"> </w:t>
      </w:r>
      <w:r w:rsidRPr="00133299">
        <w:t>in</w:t>
      </w:r>
      <w:r w:rsidR="000A5C4F">
        <w:t xml:space="preserve"> </w:t>
      </w:r>
      <w:r w:rsidRPr="00133299">
        <w:t>the</w:t>
      </w:r>
      <w:r w:rsidR="000A5C4F">
        <w:t xml:space="preserve"> </w:t>
      </w:r>
      <w:r w:rsidRPr="00133299">
        <w:t>randomisation</w:t>
      </w:r>
      <w:r w:rsidR="000A5C4F">
        <w:t xml:space="preserve"> </w:t>
      </w:r>
      <w:r w:rsidRPr="00133299">
        <w:t>of</w:t>
      </w:r>
      <w:r w:rsidR="000A5C4F">
        <w:t xml:space="preserve"> </w:t>
      </w:r>
      <w:r w:rsidRPr="00133299">
        <w:t>1:2:1.</w:t>
      </w:r>
      <w:r w:rsidR="000A5C4F">
        <w:t xml:space="preserve"> </w:t>
      </w:r>
      <w:r w:rsidRPr="00133299">
        <w:t>So</w:t>
      </w:r>
      <w:r w:rsidR="000A5C4F">
        <w:t xml:space="preserve"> </w:t>
      </w:r>
      <w:r w:rsidRPr="00133299">
        <w:t>only</w:t>
      </w:r>
      <w:r w:rsidR="000A5C4F">
        <w:t xml:space="preserve"> </w:t>
      </w:r>
      <w:r w:rsidRPr="00133299">
        <w:t>59</w:t>
      </w:r>
      <w:r w:rsidR="000A5C4F">
        <w:t xml:space="preserve"> </w:t>
      </w:r>
      <w:r w:rsidRPr="00133299">
        <w:t>patients</w:t>
      </w:r>
      <w:r w:rsidR="000A5C4F">
        <w:t xml:space="preserve"> </w:t>
      </w:r>
      <w:r w:rsidRPr="00133299">
        <w:t>were</w:t>
      </w:r>
      <w:r w:rsidR="000A5C4F">
        <w:t xml:space="preserve"> </w:t>
      </w:r>
      <w:r w:rsidRPr="00133299">
        <w:t>randomised</w:t>
      </w:r>
      <w:r w:rsidR="000A5C4F">
        <w:t xml:space="preserve"> </w:t>
      </w:r>
      <w:r w:rsidRPr="00133299">
        <w:t>to</w:t>
      </w:r>
      <w:r w:rsidR="000A5C4F">
        <w:t xml:space="preserve"> </w:t>
      </w:r>
      <w:r w:rsidRPr="00133299">
        <w:t>the</w:t>
      </w:r>
      <w:r w:rsidR="000A5C4F">
        <w:t xml:space="preserve"> </w:t>
      </w:r>
      <w:r w:rsidRPr="00133299">
        <w:t>150</w:t>
      </w:r>
      <w:r w:rsidR="000A5C4F">
        <w:t xml:space="preserve"> </w:t>
      </w:r>
      <w:r w:rsidR="00224853">
        <w:t>mg</w:t>
      </w:r>
      <w:r w:rsidR="000A5C4F">
        <w:t xml:space="preserve"> </w:t>
      </w:r>
      <w:r w:rsidRPr="00133299">
        <w:t>Q4W/150</w:t>
      </w:r>
      <w:r w:rsidR="000A5C4F">
        <w:t xml:space="preserve"> </w:t>
      </w:r>
      <w:r w:rsidR="00224853">
        <w:t>mg</w:t>
      </w:r>
      <w:r w:rsidR="000A5C4F">
        <w:t xml:space="preserve"> </w:t>
      </w:r>
      <w:r w:rsidRPr="00133299">
        <w:t>Q2W</w:t>
      </w:r>
      <w:r w:rsidR="000A5C4F">
        <w:t xml:space="preserve"> </w:t>
      </w:r>
      <w:r w:rsidRPr="00133299">
        <w:t>arm,</w:t>
      </w:r>
      <w:r w:rsidR="000A5C4F">
        <w:t xml:space="preserve"> </w:t>
      </w:r>
      <w:r w:rsidRPr="00133299">
        <w:t>and</w:t>
      </w:r>
      <w:r w:rsidR="000A5C4F">
        <w:t xml:space="preserve"> </w:t>
      </w:r>
      <w:r w:rsidRPr="00133299">
        <w:t>only</w:t>
      </w:r>
      <w:r w:rsidR="000A5C4F">
        <w:t xml:space="preserve"> </w:t>
      </w:r>
      <w:r w:rsidRPr="00133299">
        <w:t>50</w:t>
      </w:r>
      <w:r w:rsidR="000A5C4F">
        <w:t xml:space="preserve"> </w:t>
      </w:r>
      <w:r w:rsidRPr="00133299">
        <w:t>co</w:t>
      </w:r>
      <w:r>
        <w:t>mpleted</w:t>
      </w:r>
      <w:r w:rsidR="000A5C4F">
        <w:t xml:space="preserve"> </w:t>
      </w:r>
      <w:r>
        <w:t>the</w:t>
      </w:r>
      <w:r w:rsidR="000A5C4F">
        <w:t xml:space="preserve"> </w:t>
      </w:r>
      <w:r w:rsidR="00710125">
        <w:t>double</w:t>
      </w:r>
      <w:r w:rsidR="000A5C4F">
        <w:t xml:space="preserve"> </w:t>
      </w:r>
      <w:r w:rsidR="00710125">
        <w:t>blind</w:t>
      </w:r>
      <w:r w:rsidR="000A5C4F">
        <w:t xml:space="preserve"> </w:t>
      </w:r>
      <w:r>
        <w:t>period.</w:t>
      </w:r>
      <w:r w:rsidR="000A5C4F">
        <w:t xml:space="preserve"> </w:t>
      </w:r>
      <w:r>
        <w:t>Up</w:t>
      </w:r>
      <w:r w:rsidR="000A5C4F">
        <w:t xml:space="preserve"> </w:t>
      </w:r>
      <w:r>
        <w:t>titration</w:t>
      </w:r>
      <w:r w:rsidR="000A5C4F">
        <w:t xml:space="preserve"> </w:t>
      </w:r>
      <w:r>
        <w:t>to</w:t>
      </w:r>
      <w:r w:rsidR="000A5C4F">
        <w:t xml:space="preserve"> </w:t>
      </w:r>
      <w:r>
        <w:t>150</w:t>
      </w:r>
      <w:r w:rsidR="000A5C4F">
        <w:t xml:space="preserve"> </w:t>
      </w:r>
      <w:r w:rsidR="00224853">
        <w:t>mg</w:t>
      </w:r>
      <w:r w:rsidR="000A5C4F">
        <w:t xml:space="preserve"> </w:t>
      </w:r>
      <w:r>
        <w:t>Q2W</w:t>
      </w:r>
      <w:r w:rsidR="000A5C4F">
        <w:t xml:space="preserve"> </w:t>
      </w:r>
      <w:r>
        <w:t>at</w:t>
      </w:r>
      <w:r w:rsidR="000A5C4F">
        <w:t xml:space="preserve"> </w:t>
      </w:r>
      <w:r>
        <w:t>Week</w:t>
      </w:r>
      <w:r w:rsidR="000A5C4F">
        <w:t xml:space="preserve"> </w:t>
      </w:r>
      <w:r>
        <w:t>12</w:t>
      </w:r>
      <w:r w:rsidR="000A5C4F">
        <w:t xml:space="preserve"> </w:t>
      </w:r>
      <w:r>
        <w:t>was</w:t>
      </w:r>
      <w:r w:rsidR="000A5C4F">
        <w:t xml:space="preserve"> </w:t>
      </w:r>
      <w:r>
        <w:t>based</w:t>
      </w:r>
      <w:r w:rsidR="000A5C4F">
        <w:t xml:space="preserve"> </w:t>
      </w:r>
      <w:r>
        <w:t>on</w:t>
      </w:r>
      <w:r w:rsidR="000A5C4F">
        <w:t xml:space="preserve"> </w:t>
      </w:r>
      <w:r>
        <w:t>the</w:t>
      </w:r>
      <w:r w:rsidR="000A5C4F">
        <w:t xml:space="preserve"> </w:t>
      </w:r>
      <w:r>
        <w:t>Week</w:t>
      </w:r>
      <w:r w:rsidR="000A5C4F">
        <w:t xml:space="preserve"> </w:t>
      </w:r>
      <w:r>
        <w:t>8</w:t>
      </w:r>
      <w:r w:rsidR="000A5C4F">
        <w:t xml:space="preserve"> </w:t>
      </w:r>
      <w:r>
        <w:t>LDL-C,</w:t>
      </w:r>
      <w:r w:rsidR="000A5C4F">
        <w:t xml:space="preserve"> </w:t>
      </w:r>
      <w:r>
        <w:t>and</w:t>
      </w:r>
      <w:r w:rsidR="000A5C4F">
        <w:t xml:space="preserve"> </w:t>
      </w:r>
      <w:r>
        <w:t>occurred</w:t>
      </w:r>
      <w:r w:rsidR="000A5C4F">
        <w:t xml:space="preserve"> </w:t>
      </w:r>
      <w:r>
        <w:t>in</w:t>
      </w:r>
      <w:r w:rsidR="000A5C4F">
        <w:t xml:space="preserve"> </w:t>
      </w:r>
      <w:r>
        <w:t>49.8%</w:t>
      </w:r>
      <w:r w:rsidR="000A5C4F">
        <w:t xml:space="preserve"> </w:t>
      </w:r>
      <w:r>
        <w:t>of</w:t>
      </w:r>
      <w:r w:rsidR="000A5C4F">
        <w:t xml:space="preserve"> </w:t>
      </w:r>
      <w:r>
        <w:t>the</w:t>
      </w:r>
      <w:r w:rsidR="000A5C4F">
        <w:t xml:space="preserve"> </w:t>
      </w:r>
      <w:r>
        <w:t>150</w:t>
      </w:r>
      <w:r w:rsidR="000A5C4F">
        <w:t xml:space="preserve"> </w:t>
      </w:r>
      <w:r w:rsidR="00224853">
        <w:t>mg</w:t>
      </w:r>
      <w:r w:rsidR="000A5C4F">
        <w:t xml:space="preserve"> </w:t>
      </w:r>
      <w:r>
        <w:t>Q4W/150</w:t>
      </w:r>
      <w:r w:rsidR="000A5C4F">
        <w:t xml:space="preserve"> </w:t>
      </w:r>
      <w:r w:rsidR="00224853">
        <w:t>mg</w:t>
      </w:r>
      <w:r w:rsidR="000A5C4F">
        <w:t xml:space="preserve"> </w:t>
      </w:r>
      <w:r>
        <w:t>Q2W</w:t>
      </w:r>
      <w:r w:rsidR="000A5C4F">
        <w:t xml:space="preserve"> </w:t>
      </w:r>
      <w:r>
        <w:t>group</w:t>
      </w:r>
      <w:r w:rsidR="000A5C4F">
        <w:t xml:space="preserve"> </w:t>
      </w:r>
      <w:r>
        <w:t>and</w:t>
      </w:r>
      <w:r w:rsidR="000A5C4F">
        <w:t xml:space="preserve"> </w:t>
      </w:r>
      <w:r>
        <w:t>36%</w:t>
      </w:r>
      <w:r w:rsidR="000A5C4F">
        <w:t xml:space="preserve"> </w:t>
      </w:r>
      <w:r>
        <w:t>of</w:t>
      </w:r>
      <w:r w:rsidR="000A5C4F">
        <w:t xml:space="preserve"> </w:t>
      </w:r>
      <w:r>
        <w:t>the</w:t>
      </w:r>
      <w:r w:rsidR="000A5C4F">
        <w:t xml:space="preserve"> </w:t>
      </w:r>
      <w:r>
        <w:t>75</w:t>
      </w:r>
      <w:r w:rsidR="000A5C4F">
        <w:t xml:space="preserve"> </w:t>
      </w:r>
      <w:r w:rsidR="00224853">
        <w:t>mg</w:t>
      </w:r>
      <w:r w:rsidR="000A5C4F">
        <w:t xml:space="preserve"> </w:t>
      </w:r>
      <w:r>
        <w:t>Q2W/150</w:t>
      </w:r>
      <w:r w:rsidR="000A5C4F">
        <w:t xml:space="preserve"> </w:t>
      </w:r>
      <w:r w:rsidR="00224853">
        <w:t>mg</w:t>
      </w:r>
      <w:r w:rsidR="000A5C4F">
        <w:t xml:space="preserve"> </w:t>
      </w:r>
      <w:r>
        <w:t>Q2W</w:t>
      </w:r>
      <w:r w:rsidR="000A5C4F">
        <w:t xml:space="preserve"> </w:t>
      </w:r>
      <w:r>
        <w:t>group</w:t>
      </w:r>
      <w:r w:rsidR="00224853">
        <w:t>.</w:t>
      </w:r>
    </w:p>
    <w:p w:rsidR="00CA25EF" w:rsidRDefault="00CA25EF" w:rsidP="00CA25EF">
      <w:r w:rsidRPr="00954CB4">
        <w:t>The</w:t>
      </w:r>
      <w:r w:rsidR="000A5C4F">
        <w:t xml:space="preserve"> </w:t>
      </w:r>
      <w:r w:rsidRPr="00954CB4">
        <w:t>primary</w:t>
      </w:r>
      <w:r w:rsidR="000A5C4F">
        <w:t xml:space="preserve"> </w:t>
      </w:r>
      <w:r w:rsidRPr="00954CB4">
        <w:t>efficacy</w:t>
      </w:r>
      <w:r w:rsidR="000A5C4F">
        <w:t xml:space="preserve"> </w:t>
      </w:r>
      <w:r w:rsidRPr="00954CB4">
        <w:t>endpoint</w:t>
      </w:r>
      <w:r w:rsidR="000A5C4F">
        <w:t xml:space="preserve"> </w:t>
      </w:r>
      <w:r w:rsidRPr="00954CB4">
        <w:t>was</w:t>
      </w:r>
      <w:r w:rsidR="000A5C4F">
        <w:t xml:space="preserve"> </w:t>
      </w:r>
      <w:r>
        <w:t>the</w:t>
      </w:r>
      <w:r w:rsidR="000A5C4F">
        <w:t xml:space="preserve"> </w:t>
      </w:r>
      <w:r w:rsidRPr="00954CB4">
        <w:t>Week</w:t>
      </w:r>
      <w:r w:rsidR="000A5C4F">
        <w:t xml:space="preserve"> </w:t>
      </w:r>
      <w:r w:rsidRPr="00954CB4">
        <w:t>24</w:t>
      </w:r>
      <w:r w:rsidR="000A5C4F">
        <w:t xml:space="preserve"> </w:t>
      </w:r>
      <w:r w:rsidR="00F1142E">
        <w:t>least</w:t>
      </w:r>
      <w:r w:rsidR="000A5C4F">
        <w:t xml:space="preserve"> </w:t>
      </w:r>
      <w:r w:rsidR="00F1142E">
        <w:t>squares</w:t>
      </w:r>
      <w:r w:rsidR="000A5C4F">
        <w:t xml:space="preserve"> </w:t>
      </w:r>
      <w:r w:rsidR="00F1142E" w:rsidRPr="00F1142E">
        <w:t>mean</w:t>
      </w:r>
      <w:r w:rsidR="000A5C4F">
        <w:t xml:space="preserve"> </w:t>
      </w:r>
      <w:r w:rsidR="00F1142E" w:rsidRPr="00F1142E">
        <w:t>(</w:t>
      </w:r>
      <w:r w:rsidRPr="00F1142E">
        <w:t>LSM</w:t>
      </w:r>
      <w:r w:rsidR="00F1142E" w:rsidRPr="00F1142E">
        <w:t>)</w:t>
      </w:r>
      <w:r w:rsidR="000A5C4F">
        <w:t xml:space="preserve"> </w:t>
      </w:r>
      <w:r w:rsidRPr="00F1142E">
        <w:t>difference</w:t>
      </w:r>
      <w:r w:rsidR="000A5C4F">
        <w:t xml:space="preserve"> </w:t>
      </w:r>
      <w:r>
        <w:t>from</w:t>
      </w:r>
      <w:r w:rsidR="000A5C4F">
        <w:t xml:space="preserve"> </w:t>
      </w:r>
      <w:r>
        <w:t>baseline</w:t>
      </w:r>
      <w:r w:rsidR="000A5C4F">
        <w:t xml:space="preserve"> </w:t>
      </w:r>
      <w:r w:rsidR="00224853">
        <w:t>versus</w:t>
      </w:r>
      <w:r w:rsidR="000A5C4F">
        <w:t xml:space="preserve"> </w:t>
      </w:r>
      <w:r>
        <w:t>placebo</w:t>
      </w:r>
      <w:r w:rsidR="000A5C4F">
        <w:t xml:space="preserve"> </w:t>
      </w:r>
      <w:r>
        <w:t>of</w:t>
      </w:r>
      <w:r w:rsidR="000A5C4F">
        <w:t xml:space="preserve"> </w:t>
      </w:r>
      <w:r w:rsidRPr="00954CB4">
        <w:t>LDL-C</w:t>
      </w:r>
      <w:r w:rsidR="000A5C4F">
        <w:t xml:space="preserve"> </w:t>
      </w:r>
      <w:r w:rsidRPr="00954CB4">
        <w:t>concentrations</w:t>
      </w:r>
      <w:r>
        <w:t>:</w:t>
      </w:r>
    </w:p>
    <w:p w:rsidR="00CA25EF" w:rsidRPr="00A02AD9" w:rsidRDefault="00CA25EF" w:rsidP="00710125">
      <w:pPr>
        <w:pStyle w:val="ListBullet"/>
      </w:pPr>
      <w:r w:rsidRPr="00A02AD9">
        <w:t>Alirocumab</w:t>
      </w:r>
      <w:r w:rsidR="000A5C4F">
        <w:t xml:space="preserve"> </w:t>
      </w:r>
      <w:r w:rsidRPr="00A02AD9">
        <w:t>150</w:t>
      </w:r>
      <w:r w:rsidR="000A5C4F">
        <w:t xml:space="preserve"> </w:t>
      </w:r>
      <w:r w:rsidR="00224853">
        <w:t>mg</w:t>
      </w:r>
      <w:r w:rsidR="000A5C4F">
        <w:t xml:space="preserve"> </w:t>
      </w:r>
      <w:r w:rsidRPr="00A02AD9">
        <w:t>Q4W/150</w:t>
      </w:r>
      <w:r w:rsidR="000A5C4F">
        <w:t xml:space="preserve"> </w:t>
      </w:r>
      <w:r w:rsidR="00224853">
        <w:t>mg</w:t>
      </w:r>
      <w:r w:rsidR="000A5C4F">
        <w:t xml:space="preserve"> </w:t>
      </w:r>
      <w:r w:rsidRPr="00A02AD9">
        <w:t>Q2W</w:t>
      </w:r>
      <w:r w:rsidR="000A5C4F">
        <w:t xml:space="preserve"> </w:t>
      </w:r>
      <w:r w:rsidRPr="00A02AD9">
        <w:t>-56.4%</w:t>
      </w:r>
      <w:r w:rsidR="000A5C4F">
        <w:t xml:space="preserve"> </w:t>
      </w:r>
      <w:r w:rsidRPr="00A02AD9">
        <w:t>(95%</w:t>
      </w:r>
      <w:r w:rsidR="000A5C4F">
        <w:t xml:space="preserve"> </w:t>
      </w:r>
      <w:r w:rsidRPr="00A02AD9">
        <w:t>CI:</w:t>
      </w:r>
      <w:r w:rsidR="000A5C4F">
        <w:t xml:space="preserve"> </w:t>
      </w:r>
      <w:r w:rsidRPr="00A02AD9">
        <w:t>-62.9</w:t>
      </w:r>
      <w:r w:rsidR="000A5C4F">
        <w:t xml:space="preserve"> </w:t>
      </w:r>
      <w:r w:rsidRPr="00A02AD9">
        <w:t>to</w:t>
      </w:r>
      <w:r w:rsidR="000A5C4F">
        <w:t xml:space="preserve"> </w:t>
      </w:r>
      <w:r w:rsidRPr="00A02AD9">
        <w:t>-49.9),</w:t>
      </w:r>
      <w:r w:rsidR="000A5C4F">
        <w:t xml:space="preserve"> </w:t>
      </w:r>
      <w:r w:rsidR="00710125">
        <w:t>p</w:t>
      </w:r>
      <w:r w:rsidR="000A5C4F">
        <w:t xml:space="preserve"> </w:t>
      </w:r>
      <w:r w:rsidR="00710125">
        <w:t>&lt;</w:t>
      </w:r>
      <w:r w:rsidR="000A5C4F">
        <w:t xml:space="preserve"> </w:t>
      </w:r>
      <w:r w:rsidRPr="00A02AD9">
        <w:t>0.0001</w:t>
      </w:r>
    </w:p>
    <w:p w:rsidR="00CA25EF" w:rsidRPr="00954CB4" w:rsidRDefault="00CA25EF" w:rsidP="00710125">
      <w:pPr>
        <w:pStyle w:val="ListBullet"/>
      </w:pPr>
      <w:r>
        <w:t>Alirocumab</w:t>
      </w:r>
      <w:r w:rsidR="000A5C4F">
        <w:t xml:space="preserve"> </w:t>
      </w:r>
      <w:r>
        <w:t>75</w:t>
      </w:r>
      <w:r w:rsidR="000A5C4F">
        <w:t xml:space="preserve"> </w:t>
      </w:r>
      <w:r w:rsidR="00224853">
        <w:t>mg</w:t>
      </w:r>
      <w:r w:rsidR="000A5C4F">
        <w:t xml:space="preserve"> </w:t>
      </w:r>
      <w:r>
        <w:t>Q2W/150</w:t>
      </w:r>
      <w:r w:rsidR="000A5C4F">
        <w:t xml:space="preserve"> </w:t>
      </w:r>
      <w:r w:rsidR="00224853">
        <w:t>mg</w:t>
      </w:r>
      <w:r w:rsidR="000A5C4F">
        <w:t xml:space="preserve"> </w:t>
      </w:r>
      <w:r>
        <w:t>Q2W</w:t>
      </w:r>
      <w:r w:rsidR="000A5C4F">
        <w:t xml:space="preserve"> </w:t>
      </w:r>
      <w:r>
        <w:t>-58.2%</w:t>
      </w:r>
      <w:r w:rsidR="000A5C4F">
        <w:t xml:space="preserve"> </w:t>
      </w:r>
      <w:r>
        <w:t>(95%</w:t>
      </w:r>
      <w:r w:rsidR="000A5C4F">
        <w:t xml:space="preserve"> </w:t>
      </w:r>
      <w:r>
        <w:t>CI:</w:t>
      </w:r>
      <w:r w:rsidR="000A5C4F">
        <w:t xml:space="preserve"> </w:t>
      </w:r>
      <w:r>
        <w:t>-63.8</w:t>
      </w:r>
      <w:r w:rsidR="000A5C4F">
        <w:t xml:space="preserve"> </w:t>
      </w:r>
      <w:r>
        <w:t>to</w:t>
      </w:r>
      <w:r w:rsidR="000A5C4F">
        <w:t xml:space="preserve"> </w:t>
      </w:r>
      <w:r>
        <w:t>-52.7),</w:t>
      </w:r>
      <w:r w:rsidR="000A5C4F">
        <w:t xml:space="preserve"> </w:t>
      </w:r>
      <w:r w:rsidR="00710125">
        <w:t>p</w:t>
      </w:r>
      <w:r w:rsidR="000A5C4F">
        <w:t xml:space="preserve"> </w:t>
      </w:r>
      <w:r w:rsidR="00710125">
        <w:t>&lt;</w:t>
      </w:r>
      <w:r w:rsidR="000A5C4F">
        <w:t xml:space="preserve"> </w:t>
      </w:r>
      <w:r>
        <w:t>0.0001</w:t>
      </w:r>
    </w:p>
    <w:p w:rsidR="00CA25EF" w:rsidRPr="00CA25EF" w:rsidRDefault="00CA25EF" w:rsidP="00CA25EF">
      <w:r>
        <w:t>The</w:t>
      </w:r>
      <w:r w:rsidR="000A5C4F">
        <w:t xml:space="preserve"> </w:t>
      </w:r>
      <w:r>
        <w:t>mean</w:t>
      </w:r>
      <w:r w:rsidR="000A5C4F">
        <w:t xml:space="preserve"> </w:t>
      </w:r>
      <w:r>
        <w:t>Week</w:t>
      </w:r>
      <w:r w:rsidR="000A5C4F">
        <w:t xml:space="preserve"> </w:t>
      </w:r>
      <w:r>
        <w:t>8</w:t>
      </w:r>
      <w:r w:rsidR="000A5C4F">
        <w:t xml:space="preserve"> </w:t>
      </w:r>
      <w:r>
        <w:t>LDL-C</w:t>
      </w:r>
      <w:r w:rsidR="000A5C4F">
        <w:t xml:space="preserve"> </w:t>
      </w:r>
      <w:r>
        <w:t>for</w:t>
      </w:r>
      <w:r w:rsidR="000A5C4F">
        <w:t xml:space="preserve"> </w:t>
      </w:r>
      <w:r>
        <w:t>the</w:t>
      </w:r>
      <w:r w:rsidR="000A5C4F">
        <w:t xml:space="preserve"> </w:t>
      </w:r>
      <w:r>
        <w:t>up</w:t>
      </w:r>
      <w:r w:rsidR="00710125">
        <w:t>-</w:t>
      </w:r>
      <w:r>
        <w:t>titrated</w:t>
      </w:r>
      <w:r w:rsidR="000A5C4F">
        <w:t xml:space="preserve"> </w:t>
      </w:r>
      <w:r>
        <w:t>group</w:t>
      </w:r>
      <w:r w:rsidR="000A5C4F">
        <w:t xml:space="preserve"> </w:t>
      </w:r>
      <w:r>
        <w:t>from</w:t>
      </w:r>
      <w:r w:rsidR="000A5C4F">
        <w:t xml:space="preserve"> </w:t>
      </w:r>
      <w:r>
        <w:t>the</w:t>
      </w:r>
      <w:r w:rsidR="000A5C4F">
        <w:t xml:space="preserve"> </w:t>
      </w:r>
      <w:r>
        <w:t>150</w:t>
      </w:r>
      <w:r w:rsidR="000A5C4F">
        <w:t xml:space="preserve"> </w:t>
      </w:r>
      <w:r w:rsidR="00224853">
        <w:t>mg</w:t>
      </w:r>
      <w:r w:rsidR="000A5C4F">
        <w:t xml:space="preserve"> </w:t>
      </w:r>
      <w:r>
        <w:t>Q4W/150</w:t>
      </w:r>
      <w:r w:rsidR="000A5C4F">
        <w:t xml:space="preserve"> </w:t>
      </w:r>
      <w:r w:rsidR="00224853">
        <w:t>mg</w:t>
      </w:r>
      <w:r w:rsidR="000A5C4F">
        <w:t xml:space="preserve"> </w:t>
      </w:r>
      <w:r w:rsidR="00710125">
        <w:t>Q2W</w:t>
      </w:r>
      <w:r w:rsidR="000A5C4F">
        <w:t xml:space="preserve"> </w:t>
      </w:r>
      <w:r w:rsidR="00710125">
        <w:t>arm</w:t>
      </w:r>
      <w:r w:rsidR="000A5C4F">
        <w:t xml:space="preserve"> </w:t>
      </w:r>
      <w:r w:rsidR="00710125">
        <w:t>was</w:t>
      </w:r>
      <w:r w:rsidR="000A5C4F">
        <w:t xml:space="preserve"> </w:t>
      </w:r>
      <w:r w:rsidR="00710125">
        <w:noBreakHyphen/>
      </w:r>
      <w:r w:rsidR="00F1142E">
        <w:t>36.9</w:t>
      </w:r>
      <w:r>
        <w:t>%</w:t>
      </w:r>
      <w:r w:rsidR="000A5C4F">
        <w:t xml:space="preserve"> </w:t>
      </w:r>
      <w:r>
        <w:t>and</w:t>
      </w:r>
      <w:r w:rsidR="000A5C4F">
        <w:t xml:space="preserve"> </w:t>
      </w:r>
      <w:r>
        <w:t>for</w:t>
      </w:r>
      <w:r w:rsidR="000A5C4F">
        <w:t xml:space="preserve"> </w:t>
      </w:r>
      <w:r>
        <w:t>the</w:t>
      </w:r>
      <w:r w:rsidR="000A5C4F">
        <w:t xml:space="preserve"> </w:t>
      </w:r>
      <w:proofErr w:type="spellStart"/>
      <w:r>
        <w:t>non</w:t>
      </w:r>
      <w:r w:rsidR="000A5C4F">
        <w:t xml:space="preserve"> </w:t>
      </w:r>
      <w:r>
        <w:t>up</w:t>
      </w:r>
      <w:proofErr w:type="spellEnd"/>
      <w:r>
        <w:t>-titrated</w:t>
      </w:r>
      <w:r w:rsidR="000A5C4F">
        <w:t xml:space="preserve"> </w:t>
      </w:r>
      <w:r>
        <w:t>group</w:t>
      </w:r>
      <w:r w:rsidR="000A5C4F">
        <w:t xml:space="preserve"> </w:t>
      </w:r>
      <w:r>
        <w:t>wa</w:t>
      </w:r>
      <w:r w:rsidR="00710125">
        <w:t>s</w:t>
      </w:r>
      <w:r w:rsidR="000A5C4F">
        <w:t xml:space="preserve"> </w:t>
      </w:r>
      <w:r w:rsidR="00710125">
        <w:noBreakHyphen/>
      </w:r>
      <w:r>
        <w:t>57.0%</w:t>
      </w:r>
      <w:r w:rsidR="000A5C4F">
        <w:t xml:space="preserve"> </w:t>
      </w:r>
      <w:r>
        <w:t>and</w:t>
      </w:r>
      <w:r w:rsidR="000A5C4F">
        <w:t xml:space="preserve"> </w:t>
      </w:r>
      <w:r>
        <w:t>49.1%</w:t>
      </w:r>
      <w:r w:rsidR="000A5C4F">
        <w:t xml:space="preserve"> </w:t>
      </w:r>
      <w:r>
        <w:t>of</w:t>
      </w:r>
      <w:r w:rsidR="000A5C4F">
        <w:t xml:space="preserve"> </w:t>
      </w:r>
      <w:r>
        <w:t>patients</w:t>
      </w:r>
      <w:r w:rsidR="000A5C4F">
        <w:t xml:space="preserve"> </w:t>
      </w:r>
      <w:r>
        <w:t>were</w:t>
      </w:r>
      <w:r w:rsidR="000A5C4F">
        <w:t xml:space="preserve"> </w:t>
      </w:r>
      <w:r>
        <w:t>up-titrated.</w:t>
      </w:r>
    </w:p>
    <w:p w:rsidR="009717C7" w:rsidRDefault="009717C7" w:rsidP="009717C7">
      <w:pPr>
        <w:pStyle w:val="Heading5"/>
      </w:pPr>
      <w:r w:rsidRPr="005F7048">
        <w:t>Five</w:t>
      </w:r>
      <w:r w:rsidR="000A5C4F">
        <w:t xml:space="preserve"> </w:t>
      </w:r>
      <w:r w:rsidRPr="005F7048">
        <w:t>final</w:t>
      </w:r>
      <w:r w:rsidR="000A5C4F">
        <w:t xml:space="preserve"> </w:t>
      </w:r>
      <w:r w:rsidRPr="005F7048">
        <w:t>study</w:t>
      </w:r>
      <w:r w:rsidR="000A5C4F">
        <w:t xml:space="preserve"> </w:t>
      </w:r>
      <w:r w:rsidRPr="005F7048">
        <w:t>reports</w:t>
      </w:r>
    </w:p>
    <w:p w:rsidR="00CA25EF" w:rsidRPr="005F7048" w:rsidRDefault="00CA25EF" w:rsidP="00CA25EF">
      <w:r w:rsidRPr="005F7048">
        <w:t>Five</w:t>
      </w:r>
      <w:r w:rsidR="000A5C4F">
        <w:t xml:space="preserve"> </w:t>
      </w:r>
      <w:r w:rsidRPr="005F7048">
        <w:t>final</w:t>
      </w:r>
      <w:r w:rsidR="000A5C4F">
        <w:t xml:space="preserve"> </w:t>
      </w:r>
      <w:r w:rsidRPr="005F7048">
        <w:t>study</w:t>
      </w:r>
      <w:r w:rsidR="000A5C4F">
        <w:t xml:space="preserve"> </w:t>
      </w:r>
      <w:r w:rsidRPr="005F7048">
        <w:t>reports</w:t>
      </w:r>
      <w:r w:rsidR="000A5C4F">
        <w:t xml:space="preserve"> </w:t>
      </w:r>
      <w:r w:rsidRPr="005F7048">
        <w:t>were</w:t>
      </w:r>
      <w:r w:rsidR="000A5C4F">
        <w:t xml:space="preserve"> </w:t>
      </w:r>
      <w:r w:rsidRPr="005F7048">
        <w:t>provided</w:t>
      </w:r>
      <w:r w:rsidR="000A5C4F">
        <w:t xml:space="preserve"> </w:t>
      </w:r>
      <w:r w:rsidRPr="005F7048">
        <w:t>for</w:t>
      </w:r>
      <w:r w:rsidR="000A5C4F">
        <w:t xml:space="preserve"> </w:t>
      </w:r>
      <w:r w:rsidRPr="005F7048">
        <w:t>studies</w:t>
      </w:r>
      <w:r w:rsidR="000A5C4F">
        <w:t xml:space="preserve"> </w:t>
      </w:r>
      <w:r w:rsidRPr="005F7048">
        <w:t>with</w:t>
      </w:r>
      <w:r w:rsidR="000A5C4F">
        <w:t xml:space="preserve"> </w:t>
      </w:r>
      <w:r w:rsidRPr="005F7048">
        <w:t>first</w:t>
      </w:r>
      <w:r w:rsidR="000A5C4F">
        <w:t xml:space="preserve"> </w:t>
      </w:r>
      <w:r w:rsidRPr="005F7048">
        <w:t>step</w:t>
      </w:r>
      <w:r w:rsidR="000A5C4F">
        <w:t xml:space="preserve"> </w:t>
      </w:r>
      <w:r w:rsidRPr="005F7048">
        <w:t>analyses</w:t>
      </w:r>
      <w:r w:rsidR="000A5C4F">
        <w:t xml:space="preserve"> </w:t>
      </w:r>
      <w:r w:rsidRPr="005F7048">
        <w:t>evaluated</w:t>
      </w:r>
      <w:r w:rsidR="000A5C4F">
        <w:t xml:space="preserve"> </w:t>
      </w:r>
      <w:r w:rsidRPr="005F7048">
        <w:t>in</w:t>
      </w:r>
      <w:r w:rsidR="000A5C4F">
        <w:t xml:space="preserve"> </w:t>
      </w:r>
      <w:r w:rsidRPr="005F7048">
        <w:t>the</w:t>
      </w:r>
      <w:r w:rsidR="000A5C4F">
        <w:t xml:space="preserve"> </w:t>
      </w:r>
      <w:r w:rsidRPr="005F7048">
        <w:t>previous</w:t>
      </w:r>
      <w:r w:rsidR="000A5C4F">
        <w:t xml:space="preserve"> </w:t>
      </w:r>
      <w:r w:rsidRPr="005F7048">
        <w:t>submission.</w:t>
      </w:r>
      <w:r w:rsidR="000A5C4F">
        <w:t xml:space="preserve"> </w:t>
      </w:r>
      <w:r w:rsidRPr="005F7048">
        <w:t>These</w:t>
      </w:r>
      <w:r w:rsidR="000A5C4F">
        <w:t xml:space="preserve"> </w:t>
      </w:r>
      <w:r w:rsidRPr="005F7048">
        <w:t>studies</w:t>
      </w:r>
      <w:r w:rsidR="000A5C4F">
        <w:t xml:space="preserve"> </w:t>
      </w:r>
      <w:r w:rsidRPr="005F7048">
        <w:t>have</w:t>
      </w:r>
      <w:r w:rsidR="000A5C4F">
        <w:t xml:space="preserve"> </w:t>
      </w:r>
      <w:r w:rsidRPr="005F7048">
        <w:t>concluded.</w:t>
      </w:r>
    </w:p>
    <w:p w:rsidR="00CA25EF" w:rsidRDefault="00CA25EF" w:rsidP="009717C7">
      <w:pPr>
        <w:pStyle w:val="Heading6"/>
      </w:pPr>
      <w:r w:rsidRPr="006A6B7B">
        <w:t>S</w:t>
      </w:r>
      <w:r>
        <w:t>tudy</w:t>
      </w:r>
      <w:r w:rsidR="000A5C4F">
        <w:t xml:space="preserve"> </w:t>
      </w:r>
      <w:r>
        <w:t>EFC12492</w:t>
      </w:r>
      <w:r w:rsidR="000A5C4F">
        <w:t xml:space="preserve"> </w:t>
      </w:r>
      <w:r>
        <w:t>(FH</w:t>
      </w:r>
      <w:r w:rsidR="000A5C4F">
        <w:t xml:space="preserve"> </w:t>
      </w:r>
      <w:r>
        <w:t>I)</w:t>
      </w:r>
    </w:p>
    <w:p w:rsidR="00CA25EF" w:rsidRDefault="00CA25EF" w:rsidP="00CA25EF">
      <w:pPr>
        <w:rPr>
          <w:rFonts w:asciiTheme="minorHAnsi" w:hAnsiTheme="minorHAnsi"/>
        </w:rPr>
      </w:pPr>
      <w:r w:rsidRPr="006A6B7B">
        <w:t>A</w:t>
      </w:r>
      <w:r w:rsidR="000A5C4F">
        <w:t xml:space="preserve"> </w:t>
      </w:r>
      <w:r w:rsidR="00710125" w:rsidRPr="006A6B7B">
        <w:t>randomised,</w:t>
      </w:r>
      <w:r w:rsidR="000A5C4F">
        <w:t xml:space="preserve"> </w:t>
      </w:r>
      <w:r w:rsidR="00710125" w:rsidRPr="006A6B7B">
        <w:t>double</w:t>
      </w:r>
      <w:r w:rsidR="000A5C4F">
        <w:t xml:space="preserve"> </w:t>
      </w:r>
      <w:r w:rsidR="00710125" w:rsidRPr="006A6B7B">
        <w:t>blind,</w:t>
      </w:r>
      <w:r w:rsidR="000A5C4F">
        <w:t xml:space="preserve"> </w:t>
      </w:r>
      <w:r w:rsidR="00710125" w:rsidRPr="006A6B7B">
        <w:t>placebo</w:t>
      </w:r>
      <w:r w:rsidR="000A5C4F">
        <w:t xml:space="preserve"> </w:t>
      </w:r>
      <w:r w:rsidR="00710125" w:rsidRPr="006A6B7B">
        <w:t>controlled,</w:t>
      </w:r>
      <w:r w:rsidR="000A5C4F">
        <w:t xml:space="preserve"> </w:t>
      </w:r>
      <w:r w:rsidR="00710125" w:rsidRPr="006A6B7B">
        <w:t>parallel</w:t>
      </w:r>
      <w:r w:rsidR="000A5C4F">
        <w:t xml:space="preserve"> </w:t>
      </w:r>
      <w:r w:rsidR="00710125" w:rsidRPr="006A6B7B">
        <w:t>group</w:t>
      </w:r>
      <w:r w:rsidR="000A5C4F">
        <w:t xml:space="preserve"> </w:t>
      </w:r>
      <w:r w:rsidR="00710125" w:rsidRPr="006A6B7B">
        <w:t>study</w:t>
      </w:r>
      <w:r w:rsidR="000A5C4F">
        <w:t xml:space="preserve"> </w:t>
      </w:r>
      <w:r w:rsidR="00710125" w:rsidRPr="006A6B7B">
        <w:t>to</w:t>
      </w:r>
      <w:r w:rsidR="000A5C4F">
        <w:t xml:space="preserve"> </w:t>
      </w:r>
      <w:r w:rsidR="00710125" w:rsidRPr="006A6B7B">
        <w:t>evaluate</w:t>
      </w:r>
      <w:r w:rsidR="000A5C4F">
        <w:t xml:space="preserve"> </w:t>
      </w:r>
      <w:r w:rsidR="00710125" w:rsidRPr="006A6B7B">
        <w:t>the</w:t>
      </w:r>
      <w:r w:rsidR="000A5C4F">
        <w:t xml:space="preserve"> </w:t>
      </w:r>
      <w:r w:rsidR="00710125" w:rsidRPr="006A6B7B">
        <w:t>efficacy</w:t>
      </w:r>
      <w:r w:rsidR="000A5C4F">
        <w:t xml:space="preserve"> </w:t>
      </w:r>
      <w:r w:rsidR="00710125" w:rsidRPr="006A6B7B">
        <w:t>and</w:t>
      </w:r>
      <w:r w:rsidR="000A5C4F">
        <w:t xml:space="preserve"> </w:t>
      </w:r>
      <w:r w:rsidR="00710125" w:rsidRPr="006A6B7B">
        <w:t>safety</w:t>
      </w:r>
      <w:r w:rsidR="000A5C4F">
        <w:t xml:space="preserve"> </w:t>
      </w:r>
      <w:r w:rsidRPr="006A6B7B">
        <w:t>of</w:t>
      </w:r>
      <w:r w:rsidR="000A5C4F">
        <w:t xml:space="preserve"> </w:t>
      </w:r>
      <w:r w:rsidRPr="006A6B7B">
        <w:t>SAR236553/REGN727</w:t>
      </w:r>
      <w:r w:rsidR="000A5C4F">
        <w:t xml:space="preserve"> </w:t>
      </w:r>
      <w:r w:rsidR="009717C7">
        <w:t>(a</w:t>
      </w:r>
      <w:r w:rsidRPr="006A6B7B">
        <w:t>lirocumab</w:t>
      </w:r>
      <w:r w:rsidR="009717C7">
        <w:t>)</w:t>
      </w:r>
      <w:r w:rsidR="000A5C4F">
        <w:t xml:space="preserve"> </w:t>
      </w:r>
      <w:r w:rsidRPr="006A6B7B">
        <w:t>in</w:t>
      </w:r>
      <w:r w:rsidR="000A5C4F">
        <w:t xml:space="preserve"> </w:t>
      </w:r>
      <w:r w:rsidR="00710125" w:rsidRPr="006A6B7B">
        <w:t>patients</w:t>
      </w:r>
      <w:r w:rsidR="000A5C4F">
        <w:t xml:space="preserve"> </w:t>
      </w:r>
      <w:r w:rsidR="00710125" w:rsidRPr="006A6B7B">
        <w:t>with</w:t>
      </w:r>
      <w:r w:rsidR="000A5C4F">
        <w:t xml:space="preserve"> </w:t>
      </w:r>
      <w:r w:rsidR="00710125" w:rsidRPr="006A6B7B">
        <w:t>heterozygous</w:t>
      </w:r>
      <w:r w:rsidR="000A5C4F">
        <w:t xml:space="preserve"> </w:t>
      </w:r>
      <w:r w:rsidR="00710125" w:rsidRPr="006A6B7B">
        <w:t>familial</w:t>
      </w:r>
      <w:r w:rsidR="000A5C4F">
        <w:t xml:space="preserve"> </w:t>
      </w:r>
      <w:r w:rsidR="00710125" w:rsidRPr="006A6B7B">
        <w:t>hypercholesterolaemia</w:t>
      </w:r>
      <w:r w:rsidR="000A5C4F">
        <w:t xml:space="preserve"> </w:t>
      </w:r>
      <w:r w:rsidR="00710125" w:rsidRPr="006A6B7B">
        <w:t>not</w:t>
      </w:r>
      <w:r w:rsidR="000A5C4F">
        <w:t xml:space="preserve"> </w:t>
      </w:r>
      <w:r w:rsidR="00710125" w:rsidRPr="006A6B7B">
        <w:t>adequately</w:t>
      </w:r>
      <w:r w:rsidR="000A5C4F">
        <w:t xml:space="preserve"> </w:t>
      </w:r>
      <w:r w:rsidR="00710125" w:rsidRPr="006A6B7B">
        <w:t>controlled</w:t>
      </w:r>
      <w:r w:rsidR="000A5C4F">
        <w:t xml:space="preserve"> </w:t>
      </w:r>
      <w:r w:rsidR="00710125" w:rsidRPr="006A6B7B">
        <w:t>with</w:t>
      </w:r>
      <w:r w:rsidR="000A5C4F">
        <w:t xml:space="preserve"> </w:t>
      </w:r>
      <w:r w:rsidR="00710125" w:rsidRPr="006A6B7B">
        <w:t>their</w:t>
      </w:r>
      <w:r w:rsidR="000A5C4F">
        <w:t xml:space="preserve"> </w:t>
      </w:r>
      <w:r w:rsidR="00710125" w:rsidRPr="006A6B7B">
        <w:t>lipid</w:t>
      </w:r>
      <w:r w:rsidR="000A5C4F">
        <w:t xml:space="preserve"> </w:t>
      </w:r>
      <w:r w:rsidR="00710125" w:rsidRPr="006A6B7B">
        <w:t>modifying</w:t>
      </w:r>
      <w:r w:rsidR="000A5C4F">
        <w:t xml:space="preserve"> </w:t>
      </w:r>
      <w:r w:rsidR="00710125" w:rsidRPr="006A6B7B">
        <w:t>thera</w:t>
      </w:r>
      <w:r w:rsidRPr="006A6B7B">
        <w:t>py.</w:t>
      </w:r>
      <w:r w:rsidR="000A5C4F">
        <w:t xml:space="preserve"> </w:t>
      </w:r>
      <w:r w:rsidRPr="006A6B7B">
        <w:rPr>
          <w:rFonts w:asciiTheme="minorHAnsi" w:hAnsiTheme="minorHAnsi"/>
        </w:rPr>
        <w:t>This</w:t>
      </w:r>
      <w:r w:rsidR="000A5C4F">
        <w:rPr>
          <w:rFonts w:asciiTheme="minorHAnsi" w:hAnsiTheme="minorHAnsi"/>
        </w:rPr>
        <w:t xml:space="preserve"> </w:t>
      </w:r>
      <w:r w:rsidRPr="006A6B7B">
        <w:rPr>
          <w:rFonts w:asciiTheme="minorHAnsi" w:hAnsiTheme="minorHAnsi"/>
        </w:rPr>
        <w:t>was</w:t>
      </w:r>
      <w:r w:rsidR="000A5C4F">
        <w:rPr>
          <w:rFonts w:asciiTheme="minorHAnsi" w:hAnsiTheme="minorHAnsi"/>
        </w:rPr>
        <w:t xml:space="preserve"> </w:t>
      </w:r>
      <w:r w:rsidRPr="006A6B7B">
        <w:rPr>
          <w:rFonts w:asciiTheme="minorHAnsi" w:hAnsiTheme="minorHAnsi"/>
        </w:rPr>
        <w:t>the</w:t>
      </w:r>
      <w:r w:rsidR="000A5C4F">
        <w:rPr>
          <w:rFonts w:asciiTheme="minorHAnsi" w:hAnsiTheme="minorHAnsi"/>
        </w:rPr>
        <w:t xml:space="preserve"> </w:t>
      </w:r>
      <w:r w:rsidRPr="006A6B7B">
        <w:rPr>
          <w:rFonts w:asciiTheme="minorHAnsi" w:hAnsiTheme="minorHAnsi"/>
        </w:rPr>
        <w:t>final</w:t>
      </w:r>
      <w:r w:rsidR="000A5C4F">
        <w:rPr>
          <w:rFonts w:asciiTheme="minorHAnsi" w:hAnsiTheme="minorHAnsi"/>
        </w:rPr>
        <w:t xml:space="preserve"> </w:t>
      </w:r>
      <w:r w:rsidRPr="006A6B7B">
        <w:rPr>
          <w:rFonts w:asciiTheme="minorHAnsi" w:hAnsiTheme="minorHAnsi"/>
        </w:rPr>
        <w:t>analysis</w:t>
      </w:r>
      <w:r w:rsidR="000A5C4F">
        <w:rPr>
          <w:rFonts w:asciiTheme="minorHAnsi" w:hAnsiTheme="minorHAnsi"/>
        </w:rPr>
        <w:t xml:space="preserve"> </w:t>
      </w:r>
      <w:r w:rsidRPr="006A6B7B">
        <w:rPr>
          <w:rFonts w:asciiTheme="minorHAnsi" w:hAnsiTheme="minorHAnsi"/>
        </w:rPr>
        <w:t>to</w:t>
      </w:r>
      <w:r w:rsidR="000A5C4F">
        <w:rPr>
          <w:rFonts w:asciiTheme="minorHAnsi" w:hAnsiTheme="minorHAnsi"/>
        </w:rPr>
        <w:t xml:space="preserve"> </w:t>
      </w:r>
      <w:r w:rsidRPr="006A6B7B">
        <w:rPr>
          <w:rFonts w:asciiTheme="minorHAnsi" w:hAnsiTheme="minorHAnsi"/>
        </w:rPr>
        <w:t>Week</w:t>
      </w:r>
      <w:r w:rsidR="000A5C4F">
        <w:rPr>
          <w:rFonts w:asciiTheme="minorHAnsi" w:hAnsiTheme="minorHAnsi"/>
        </w:rPr>
        <w:t xml:space="preserve"> </w:t>
      </w:r>
      <w:r w:rsidRPr="006A6B7B">
        <w:rPr>
          <w:rFonts w:asciiTheme="minorHAnsi" w:hAnsiTheme="minorHAnsi"/>
        </w:rPr>
        <w:t>78</w:t>
      </w:r>
      <w:r w:rsidR="000A5C4F">
        <w:rPr>
          <w:rFonts w:asciiTheme="minorHAnsi" w:hAnsiTheme="minorHAnsi"/>
        </w:rPr>
        <w:t xml:space="preserve"> </w:t>
      </w:r>
      <w:r w:rsidRPr="006A6B7B">
        <w:rPr>
          <w:rFonts w:asciiTheme="minorHAnsi" w:hAnsiTheme="minorHAnsi"/>
        </w:rPr>
        <w:t>of</w:t>
      </w:r>
      <w:r w:rsidR="000A5C4F">
        <w:rPr>
          <w:rFonts w:asciiTheme="minorHAnsi" w:hAnsiTheme="minorHAnsi"/>
        </w:rPr>
        <w:t xml:space="preserve"> </w:t>
      </w:r>
      <w:r w:rsidRPr="006A6B7B">
        <w:rPr>
          <w:rFonts w:asciiTheme="minorHAnsi" w:hAnsiTheme="minorHAnsi"/>
        </w:rPr>
        <w:t>this</w:t>
      </w:r>
      <w:r w:rsidR="000A5C4F">
        <w:rPr>
          <w:rFonts w:asciiTheme="minorHAnsi" w:hAnsiTheme="minorHAnsi"/>
        </w:rPr>
        <w:t xml:space="preserve"> </w:t>
      </w:r>
      <w:r w:rsidRPr="006A6B7B">
        <w:rPr>
          <w:rFonts w:asciiTheme="minorHAnsi" w:hAnsiTheme="minorHAnsi"/>
        </w:rPr>
        <w:t>multinational,</w:t>
      </w:r>
      <w:r w:rsidR="000A5C4F">
        <w:rPr>
          <w:rFonts w:asciiTheme="minorHAnsi" w:hAnsiTheme="minorHAnsi"/>
        </w:rPr>
        <w:t xml:space="preserve"> </w:t>
      </w:r>
      <w:r w:rsidRPr="006A6B7B">
        <w:rPr>
          <w:rFonts w:asciiTheme="minorHAnsi" w:hAnsiTheme="minorHAnsi"/>
        </w:rPr>
        <w:t>multicentre</w:t>
      </w:r>
      <w:r w:rsidR="000A5C4F">
        <w:rPr>
          <w:rFonts w:asciiTheme="minorHAnsi" w:hAnsiTheme="minorHAnsi"/>
        </w:rPr>
        <w:t xml:space="preserve"> </w:t>
      </w:r>
      <w:r w:rsidRPr="006A6B7B">
        <w:rPr>
          <w:rFonts w:asciiTheme="minorHAnsi" w:hAnsiTheme="minorHAnsi"/>
        </w:rPr>
        <w:t>study</w:t>
      </w:r>
      <w:r w:rsidR="000A5C4F">
        <w:rPr>
          <w:rFonts w:asciiTheme="minorHAnsi" w:hAnsiTheme="minorHAnsi"/>
        </w:rPr>
        <w:t xml:space="preserve"> </w:t>
      </w:r>
      <w:r w:rsidRPr="006A6B7B">
        <w:rPr>
          <w:rFonts w:asciiTheme="minorHAnsi" w:hAnsiTheme="minorHAnsi"/>
        </w:rPr>
        <w:t>conducted</w:t>
      </w:r>
      <w:r w:rsidR="000A5C4F">
        <w:rPr>
          <w:rFonts w:asciiTheme="minorHAnsi" w:hAnsiTheme="minorHAnsi"/>
        </w:rPr>
        <w:t xml:space="preserve"> </w:t>
      </w:r>
      <w:r w:rsidRPr="006A6B7B">
        <w:rPr>
          <w:rFonts w:asciiTheme="minorHAnsi" w:hAnsiTheme="minorHAnsi"/>
        </w:rPr>
        <w:t>over</w:t>
      </w:r>
      <w:r w:rsidR="000A5C4F">
        <w:rPr>
          <w:rFonts w:asciiTheme="minorHAnsi" w:hAnsiTheme="minorHAnsi"/>
        </w:rPr>
        <w:t xml:space="preserve"> </w:t>
      </w:r>
      <w:r w:rsidRPr="006A6B7B">
        <w:rPr>
          <w:rFonts w:asciiTheme="minorHAnsi" w:hAnsiTheme="minorHAnsi"/>
        </w:rPr>
        <w:t>3</w:t>
      </w:r>
      <w:r w:rsidR="000A5C4F">
        <w:rPr>
          <w:rFonts w:asciiTheme="minorHAnsi" w:hAnsiTheme="minorHAnsi"/>
        </w:rPr>
        <w:t xml:space="preserve"> </w:t>
      </w:r>
      <w:r w:rsidRPr="006A6B7B">
        <w:rPr>
          <w:rFonts w:asciiTheme="minorHAnsi" w:hAnsiTheme="minorHAnsi"/>
        </w:rPr>
        <w:t>periods</w:t>
      </w:r>
      <w:r w:rsidR="000A5C4F">
        <w:rPr>
          <w:rFonts w:asciiTheme="minorHAnsi" w:hAnsiTheme="minorHAnsi"/>
        </w:rPr>
        <w:t xml:space="preserve"> </w:t>
      </w:r>
      <w:r w:rsidRPr="006A6B7B">
        <w:rPr>
          <w:rFonts w:asciiTheme="minorHAnsi" w:hAnsiTheme="minorHAnsi"/>
        </w:rPr>
        <w:t>for</w:t>
      </w:r>
      <w:r w:rsidR="000A5C4F">
        <w:rPr>
          <w:rFonts w:asciiTheme="minorHAnsi" w:hAnsiTheme="minorHAnsi"/>
        </w:rPr>
        <w:t xml:space="preserve"> </w:t>
      </w:r>
      <w:r w:rsidRPr="006A6B7B">
        <w:rPr>
          <w:rFonts w:asciiTheme="minorHAnsi" w:hAnsiTheme="minorHAnsi"/>
        </w:rPr>
        <w:t>a</w:t>
      </w:r>
      <w:r w:rsidR="000A5C4F">
        <w:rPr>
          <w:rFonts w:asciiTheme="minorHAnsi" w:hAnsiTheme="minorHAnsi"/>
        </w:rPr>
        <w:t xml:space="preserve"> </w:t>
      </w:r>
      <w:r w:rsidRPr="006A6B7B">
        <w:rPr>
          <w:rFonts w:asciiTheme="minorHAnsi" w:hAnsiTheme="minorHAnsi"/>
        </w:rPr>
        <w:t>total</w:t>
      </w:r>
      <w:r w:rsidR="000A5C4F">
        <w:rPr>
          <w:rFonts w:asciiTheme="minorHAnsi" w:hAnsiTheme="minorHAnsi"/>
        </w:rPr>
        <w:t xml:space="preserve"> </w:t>
      </w:r>
      <w:r w:rsidRPr="006A6B7B">
        <w:rPr>
          <w:rFonts w:asciiTheme="minorHAnsi" w:hAnsiTheme="minorHAnsi"/>
        </w:rPr>
        <w:t>duration</w:t>
      </w:r>
      <w:r w:rsidR="000A5C4F">
        <w:rPr>
          <w:rFonts w:asciiTheme="minorHAnsi" w:hAnsiTheme="minorHAnsi"/>
        </w:rPr>
        <w:t xml:space="preserve"> </w:t>
      </w:r>
      <w:r w:rsidRPr="006A6B7B">
        <w:rPr>
          <w:rFonts w:asciiTheme="minorHAnsi" w:hAnsiTheme="minorHAnsi"/>
        </w:rPr>
        <w:t>of</w:t>
      </w:r>
      <w:r w:rsidR="000A5C4F">
        <w:rPr>
          <w:rFonts w:asciiTheme="minorHAnsi" w:hAnsiTheme="minorHAnsi"/>
        </w:rPr>
        <w:t xml:space="preserve"> </w:t>
      </w:r>
      <w:r w:rsidRPr="006A6B7B">
        <w:rPr>
          <w:rFonts w:asciiTheme="minorHAnsi" w:hAnsiTheme="minorHAnsi"/>
        </w:rPr>
        <w:t>89</w:t>
      </w:r>
      <w:r w:rsidR="000A5C4F">
        <w:rPr>
          <w:rFonts w:asciiTheme="minorHAnsi" w:hAnsiTheme="minorHAnsi"/>
        </w:rPr>
        <w:t xml:space="preserve"> </w:t>
      </w:r>
      <w:r w:rsidRPr="006A6B7B">
        <w:rPr>
          <w:rFonts w:asciiTheme="minorHAnsi" w:hAnsiTheme="minorHAnsi"/>
        </w:rPr>
        <w:t>weeks</w:t>
      </w:r>
      <w:r w:rsidR="000A5C4F">
        <w:rPr>
          <w:rFonts w:asciiTheme="minorHAnsi" w:hAnsiTheme="minorHAnsi"/>
        </w:rPr>
        <w:t xml:space="preserve"> </w:t>
      </w:r>
      <w:r w:rsidRPr="006A6B7B">
        <w:rPr>
          <w:rFonts w:asciiTheme="minorHAnsi" w:hAnsiTheme="minorHAnsi"/>
        </w:rPr>
        <w:t>(3</w:t>
      </w:r>
      <w:r w:rsidR="000A5C4F">
        <w:rPr>
          <w:rFonts w:asciiTheme="minorHAnsi" w:hAnsiTheme="minorHAnsi"/>
        </w:rPr>
        <w:t xml:space="preserve"> </w:t>
      </w:r>
      <w:r w:rsidRPr="006A6B7B">
        <w:rPr>
          <w:rFonts w:asciiTheme="minorHAnsi" w:hAnsiTheme="minorHAnsi"/>
        </w:rPr>
        <w:t>week</w:t>
      </w:r>
      <w:r w:rsidR="000A5C4F">
        <w:rPr>
          <w:rFonts w:asciiTheme="minorHAnsi" w:hAnsiTheme="minorHAnsi"/>
        </w:rPr>
        <w:t xml:space="preserve"> </w:t>
      </w:r>
      <w:r w:rsidRPr="006A6B7B">
        <w:rPr>
          <w:rFonts w:asciiTheme="minorHAnsi" w:hAnsiTheme="minorHAnsi"/>
        </w:rPr>
        <w:t>screening,</w:t>
      </w:r>
      <w:r w:rsidR="000A5C4F">
        <w:rPr>
          <w:rFonts w:asciiTheme="minorHAnsi" w:hAnsiTheme="minorHAnsi"/>
        </w:rPr>
        <w:t xml:space="preserve"> </w:t>
      </w:r>
      <w:r w:rsidRPr="006A6B7B">
        <w:rPr>
          <w:rFonts w:asciiTheme="minorHAnsi" w:hAnsiTheme="minorHAnsi"/>
        </w:rPr>
        <w:t>78</w:t>
      </w:r>
      <w:r w:rsidR="000A5C4F">
        <w:rPr>
          <w:rFonts w:asciiTheme="minorHAnsi" w:hAnsiTheme="minorHAnsi"/>
        </w:rPr>
        <w:t xml:space="preserve"> </w:t>
      </w:r>
      <w:r w:rsidRPr="006A6B7B">
        <w:rPr>
          <w:rFonts w:asciiTheme="minorHAnsi" w:hAnsiTheme="minorHAnsi"/>
        </w:rPr>
        <w:t>week</w:t>
      </w:r>
      <w:r w:rsidR="000A5C4F">
        <w:rPr>
          <w:rFonts w:asciiTheme="minorHAnsi" w:hAnsiTheme="minorHAnsi"/>
        </w:rPr>
        <w:t xml:space="preserve"> </w:t>
      </w:r>
      <w:r w:rsidR="00710125">
        <w:rPr>
          <w:rFonts w:asciiTheme="minorHAnsi" w:hAnsiTheme="minorHAnsi"/>
        </w:rPr>
        <w:t>double</w:t>
      </w:r>
      <w:r w:rsidR="000A5C4F">
        <w:rPr>
          <w:rFonts w:asciiTheme="minorHAnsi" w:hAnsiTheme="minorHAnsi"/>
        </w:rPr>
        <w:t xml:space="preserve"> </w:t>
      </w:r>
      <w:r w:rsidR="00710125">
        <w:rPr>
          <w:rFonts w:asciiTheme="minorHAnsi" w:hAnsiTheme="minorHAnsi"/>
        </w:rPr>
        <w:t>blind</w:t>
      </w:r>
      <w:r w:rsidRPr="006A6B7B">
        <w:rPr>
          <w:rFonts w:asciiTheme="minorHAnsi" w:hAnsiTheme="minorHAnsi"/>
        </w:rPr>
        <w:t>,</w:t>
      </w:r>
      <w:r w:rsidR="000A5C4F">
        <w:rPr>
          <w:rFonts w:asciiTheme="minorHAnsi" w:hAnsiTheme="minorHAnsi"/>
        </w:rPr>
        <w:t xml:space="preserve"> </w:t>
      </w:r>
      <w:r w:rsidRPr="006A6B7B">
        <w:rPr>
          <w:rFonts w:asciiTheme="minorHAnsi" w:hAnsiTheme="minorHAnsi"/>
        </w:rPr>
        <w:t>8</w:t>
      </w:r>
      <w:r w:rsidR="000A5C4F">
        <w:rPr>
          <w:rFonts w:asciiTheme="minorHAnsi" w:hAnsiTheme="minorHAnsi"/>
        </w:rPr>
        <w:t xml:space="preserve"> </w:t>
      </w:r>
      <w:r w:rsidRPr="006A6B7B">
        <w:rPr>
          <w:rFonts w:asciiTheme="minorHAnsi" w:hAnsiTheme="minorHAnsi"/>
        </w:rPr>
        <w:t>weeks</w:t>
      </w:r>
      <w:r w:rsidR="000A5C4F">
        <w:rPr>
          <w:rFonts w:asciiTheme="minorHAnsi" w:hAnsiTheme="minorHAnsi"/>
        </w:rPr>
        <w:t xml:space="preserve"> </w:t>
      </w:r>
      <w:r w:rsidRPr="006A6B7B">
        <w:rPr>
          <w:rFonts w:asciiTheme="minorHAnsi" w:hAnsiTheme="minorHAnsi"/>
        </w:rPr>
        <w:t>follow-up</w:t>
      </w:r>
      <w:r w:rsidR="000A5C4F">
        <w:rPr>
          <w:rFonts w:asciiTheme="minorHAnsi" w:hAnsiTheme="minorHAnsi"/>
        </w:rPr>
        <w:t xml:space="preserve"> </w:t>
      </w:r>
      <w:r w:rsidRPr="006A6B7B">
        <w:rPr>
          <w:rFonts w:asciiTheme="minorHAnsi" w:hAnsiTheme="minorHAnsi"/>
        </w:rPr>
        <w:t>or</w:t>
      </w:r>
      <w:r w:rsidR="000A5C4F">
        <w:rPr>
          <w:rFonts w:asciiTheme="minorHAnsi" w:hAnsiTheme="minorHAnsi"/>
        </w:rPr>
        <w:t xml:space="preserve"> </w:t>
      </w:r>
      <w:r w:rsidRPr="006A6B7B">
        <w:rPr>
          <w:rFonts w:asciiTheme="minorHAnsi" w:hAnsiTheme="minorHAnsi"/>
        </w:rPr>
        <w:t>entry</w:t>
      </w:r>
      <w:r w:rsidR="000A5C4F">
        <w:rPr>
          <w:rFonts w:asciiTheme="minorHAnsi" w:hAnsiTheme="minorHAnsi"/>
        </w:rPr>
        <w:t xml:space="preserve"> </w:t>
      </w:r>
      <w:r w:rsidRPr="006A6B7B">
        <w:rPr>
          <w:rFonts w:asciiTheme="minorHAnsi" w:hAnsiTheme="minorHAnsi"/>
        </w:rPr>
        <w:t>into</w:t>
      </w:r>
      <w:r w:rsidR="000A5C4F">
        <w:rPr>
          <w:rFonts w:asciiTheme="minorHAnsi" w:hAnsiTheme="minorHAnsi"/>
        </w:rPr>
        <w:t xml:space="preserve"> </w:t>
      </w:r>
      <w:r w:rsidRPr="006A6B7B">
        <w:rPr>
          <w:rFonts w:asciiTheme="minorHAnsi" w:hAnsiTheme="minorHAnsi"/>
        </w:rPr>
        <w:t>extension</w:t>
      </w:r>
      <w:r w:rsidR="000A5C4F">
        <w:rPr>
          <w:rFonts w:asciiTheme="minorHAnsi" w:hAnsiTheme="minorHAnsi"/>
        </w:rPr>
        <w:t xml:space="preserve"> </w:t>
      </w:r>
      <w:r w:rsidR="006E505D">
        <w:rPr>
          <w:rFonts w:asciiTheme="minorHAnsi" w:hAnsiTheme="minorHAnsi"/>
        </w:rPr>
        <w:t>Study</w:t>
      </w:r>
      <w:r w:rsidR="000A5C4F">
        <w:rPr>
          <w:rFonts w:asciiTheme="minorHAnsi" w:hAnsiTheme="minorHAnsi"/>
        </w:rPr>
        <w:t xml:space="preserve"> </w:t>
      </w:r>
      <w:r w:rsidRPr="006A6B7B">
        <w:rPr>
          <w:rFonts w:asciiTheme="minorHAnsi" w:hAnsiTheme="minorHAnsi"/>
        </w:rPr>
        <w:t>LTS13463).</w:t>
      </w:r>
      <w:r w:rsidR="000A5C4F">
        <w:rPr>
          <w:rFonts w:asciiTheme="minorHAnsi" w:hAnsiTheme="minorHAnsi"/>
        </w:rPr>
        <w:t xml:space="preserve"> </w:t>
      </w:r>
      <w:r w:rsidRPr="006A6B7B">
        <w:rPr>
          <w:rFonts w:asciiTheme="minorHAnsi" w:hAnsiTheme="minorHAnsi"/>
        </w:rPr>
        <w:t>The</w:t>
      </w:r>
      <w:r w:rsidR="000A5C4F">
        <w:rPr>
          <w:rFonts w:asciiTheme="minorHAnsi" w:hAnsiTheme="minorHAnsi"/>
        </w:rPr>
        <w:t xml:space="preserve"> </w:t>
      </w:r>
      <w:r w:rsidRPr="006A6B7B">
        <w:rPr>
          <w:rFonts w:asciiTheme="minorHAnsi" w:hAnsiTheme="minorHAnsi"/>
        </w:rPr>
        <w:t>study</w:t>
      </w:r>
      <w:r w:rsidR="000A5C4F">
        <w:rPr>
          <w:rFonts w:asciiTheme="minorHAnsi" w:hAnsiTheme="minorHAnsi"/>
        </w:rPr>
        <w:t xml:space="preserve"> </w:t>
      </w:r>
      <w:r w:rsidRPr="006A6B7B">
        <w:rPr>
          <w:rFonts w:asciiTheme="minorHAnsi" w:hAnsiTheme="minorHAnsi"/>
        </w:rPr>
        <w:t>randomised</w:t>
      </w:r>
      <w:r w:rsidR="000A5C4F">
        <w:rPr>
          <w:rFonts w:asciiTheme="minorHAnsi" w:hAnsiTheme="minorHAnsi"/>
        </w:rPr>
        <w:t xml:space="preserve"> </w:t>
      </w:r>
      <w:r w:rsidRPr="006A6B7B">
        <w:rPr>
          <w:rFonts w:asciiTheme="minorHAnsi" w:hAnsiTheme="minorHAnsi"/>
        </w:rPr>
        <w:t>486</w:t>
      </w:r>
      <w:r w:rsidR="000A5C4F">
        <w:rPr>
          <w:rFonts w:asciiTheme="minorHAnsi" w:hAnsiTheme="minorHAnsi"/>
        </w:rPr>
        <w:t xml:space="preserve"> </w:t>
      </w:r>
      <w:r w:rsidRPr="006A6B7B">
        <w:rPr>
          <w:rFonts w:asciiTheme="minorHAnsi" w:hAnsiTheme="minorHAnsi"/>
        </w:rPr>
        <w:t>patients</w:t>
      </w:r>
      <w:r w:rsidR="000A5C4F">
        <w:rPr>
          <w:rFonts w:asciiTheme="minorHAnsi" w:hAnsiTheme="minorHAnsi"/>
        </w:rPr>
        <w:t xml:space="preserve"> </w:t>
      </w:r>
      <w:r w:rsidRPr="006A6B7B">
        <w:rPr>
          <w:rFonts w:asciiTheme="minorHAnsi" w:hAnsiTheme="minorHAnsi"/>
        </w:rPr>
        <w:t>aged</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007B028C">
        <w:rPr>
          <w:rFonts w:asciiTheme="minorHAnsi" w:hAnsiTheme="minorHAnsi"/>
        </w:rPr>
        <w:t>18</w:t>
      </w:r>
      <w:r w:rsidR="000A5C4F">
        <w:rPr>
          <w:rFonts w:asciiTheme="minorHAnsi" w:hAnsiTheme="minorHAnsi"/>
        </w:rPr>
        <w:t xml:space="preserve"> </w:t>
      </w:r>
      <w:r w:rsidR="007B028C">
        <w:rPr>
          <w:rFonts w:asciiTheme="minorHAnsi" w:hAnsiTheme="minorHAnsi"/>
        </w:rPr>
        <w:t>years</w:t>
      </w:r>
      <w:r w:rsidR="000A5C4F">
        <w:rPr>
          <w:rFonts w:asciiTheme="minorHAnsi" w:hAnsiTheme="minorHAnsi"/>
        </w:rPr>
        <w:t xml:space="preserve"> </w:t>
      </w:r>
      <w:r w:rsidR="007B028C">
        <w:rPr>
          <w:rFonts w:asciiTheme="minorHAnsi" w:hAnsiTheme="minorHAnsi"/>
        </w:rPr>
        <w:t>with</w:t>
      </w:r>
      <w:r w:rsidR="000A5C4F">
        <w:rPr>
          <w:rFonts w:asciiTheme="minorHAnsi" w:hAnsiTheme="minorHAnsi"/>
        </w:rPr>
        <w:t xml:space="preserve"> </w:t>
      </w:r>
      <w:proofErr w:type="spellStart"/>
      <w:r w:rsidR="007B028C">
        <w:rPr>
          <w:rFonts w:asciiTheme="minorHAnsi" w:hAnsiTheme="minorHAnsi"/>
        </w:rPr>
        <w:t>h</w:t>
      </w:r>
      <w:r w:rsidRPr="006A6B7B">
        <w:rPr>
          <w:rFonts w:asciiTheme="minorHAnsi" w:hAnsiTheme="minorHAnsi"/>
        </w:rPr>
        <w:t>eFH</w:t>
      </w:r>
      <w:proofErr w:type="spellEnd"/>
      <w:r w:rsidR="000A5C4F">
        <w:rPr>
          <w:rFonts w:asciiTheme="minorHAnsi" w:hAnsiTheme="minorHAnsi"/>
        </w:rPr>
        <w:t xml:space="preserve"> </w:t>
      </w:r>
      <w:r w:rsidRPr="006A6B7B">
        <w:rPr>
          <w:rFonts w:asciiTheme="minorHAnsi" w:hAnsiTheme="minorHAnsi"/>
        </w:rPr>
        <w:t>not</w:t>
      </w:r>
      <w:r w:rsidR="000A5C4F">
        <w:rPr>
          <w:rFonts w:asciiTheme="minorHAnsi" w:hAnsiTheme="minorHAnsi"/>
        </w:rPr>
        <w:t xml:space="preserve"> </w:t>
      </w:r>
      <w:r w:rsidRPr="006A6B7B">
        <w:rPr>
          <w:rFonts w:asciiTheme="minorHAnsi" w:hAnsiTheme="minorHAnsi"/>
        </w:rPr>
        <w:t>adequately</w:t>
      </w:r>
      <w:r w:rsidR="000A5C4F">
        <w:rPr>
          <w:rFonts w:asciiTheme="minorHAnsi" w:hAnsiTheme="minorHAnsi"/>
        </w:rPr>
        <w:t xml:space="preserve"> </w:t>
      </w:r>
      <w:r w:rsidRPr="006A6B7B">
        <w:rPr>
          <w:rFonts w:asciiTheme="minorHAnsi" w:hAnsiTheme="minorHAnsi"/>
        </w:rPr>
        <w:t>controlled</w:t>
      </w:r>
      <w:r w:rsidR="000A5C4F">
        <w:rPr>
          <w:rFonts w:asciiTheme="minorHAnsi" w:hAnsiTheme="minorHAnsi"/>
        </w:rPr>
        <w:t xml:space="preserve"> </w:t>
      </w:r>
      <w:r w:rsidRPr="006A6B7B">
        <w:rPr>
          <w:rFonts w:asciiTheme="minorHAnsi" w:hAnsiTheme="minorHAnsi"/>
        </w:rPr>
        <w:t>on</w:t>
      </w:r>
      <w:r w:rsidR="000A5C4F">
        <w:rPr>
          <w:rFonts w:asciiTheme="minorHAnsi" w:hAnsiTheme="minorHAnsi"/>
        </w:rPr>
        <w:t xml:space="preserve"> </w:t>
      </w:r>
      <w:r w:rsidRPr="006A6B7B">
        <w:rPr>
          <w:rFonts w:asciiTheme="minorHAnsi" w:hAnsiTheme="minorHAnsi"/>
        </w:rPr>
        <w:t>maximally</w:t>
      </w:r>
      <w:r w:rsidR="000A5C4F">
        <w:rPr>
          <w:rFonts w:asciiTheme="minorHAnsi" w:hAnsiTheme="minorHAnsi"/>
        </w:rPr>
        <w:t xml:space="preserve"> </w:t>
      </w:r>
      <w:r w:rsidRPr="006A6B7B">
        <w:rPr>
          <w:rFonts w:asciiTheme="minorHAnsi" w:hAnsiTheme="minorHAnsi"/>
        </w:rPr>
        <w:t>tolerated</w:t>
      </w:r>
      <w:r w:rsidR="000A5C4F">
        <w:rPr>
          <w:rFonts w:asciiTheme="minorHAnsi" w:hAnsiTheme="minorHAnsi"/>
        </w:rPr>
        <w:t xml:space="preserve"> </w:t>
      </w:r>
      <w:r w:rsidRPr="006A6B7B">
        <w:rPr>
          <w:rFonts w:asciiTheme="minorHAnsi" w:hAnsiTheme="minorHAnsi"/>
        </w:rPr>
        <w:t>statin</w:t>
      </w:r>
      <w:r w:rsidR="000A5C4F">
        <w:rPr>
          <w:rFonts w:asciiTheme="minorHAnsi" w:hAnsiTheme="minorHAnsi"/>
        </w:rPr>
        <w:t xml:space="preserve"> </w:t>
      </w:r>
      <w:r w:rsidRPr="006A6B7B">
        <w:rPr>
          <w:rFonts w:asciiTheme="minorHAnsi" w:hAnsiTheme="minorHAnsi"/>
        </w:rPr>
        <w:t>(atorvastatin,</w:t>
      </w:r>
      <w:r w:rsidR="000A5C4F">
        <w:rPr>
          <w:rFonts w:asciiTheme="minorHAnsi" w:hAnsiTheme="minorHAnsi"/>
        </w:rPr>
        <w:t xml:space="preserve"> </w:t>
      </w:r>
      <w:proofErr w:type="spellStart"/>
      <w:r w:rsidRPr="006A6B7B">
        <w:rPr>
          <w:rFonts w:asciiTheme="minorHAnsi" w:hAnsiTheme="minorHAnsi"/>
        </w:rPr>
        <w:t>rosuvastatin</w:t>
      </w:r>
      <w:proofErr w:type="spellEnd"/>
      <w:r w:rsidR="000A5C4F">
        <w:rPr>
          <w:rFonts w:asciiTheme="minorHAnsi" w:hAnsiTheme="minorHAnsi"/>
        </w:rPr>
        <w:t xml:space="preserve"> </w:t>
      </w:r>
      <w:r w:rsidRPr="006A6B7B">
        <w:rPr>
          <w:rFonts w:asciiTheme="minorHAnsi" w:hAnsiTheme="minorHAnsi"/>
        </w:rPr>
        <w:t>or</w:t>
      </w:r>
      <w:r w:rsidR="000A5C4F">
        <w:rPr>
          <w:rFonts w:asciiTheme="minorHAnsi" w:hAnsiTheme="minorHAnsi"/>
        </w:rPr>
        <w:t xml:space="preserve"> </w:t>
      </w:r>
      <w:r w:rsidRPr="006A6B7B">
        <w:rPr>
          <w:rFonts w:asciiTheme="minorHAnsi" w:hAnsiTheme="minorHAnsi"/>
        </w:rPr>
        <w:t>simvastatin)</w:t>
      </w:r>
      <w:r w:rsidR="000A5C4F">
        <w:rPr>
          <w:rFonts w:asciiTheme="minorHAnsi" w:hAnsiTheme="minorHAnsi"/>
        </w:rPr>
        <w:t xml:space="preserve"> </w:t>
      </w:r>
      <w:r w:rsidRPr="006A6B7B">
        <w:rPr>
          <w:rFonts w:asciiTheme="minorHAnsi" w:hAnsiTheme="minorHAnsi"/>
        </w:rPr>
        <w:t>and/or</w:t>
      </w:r>
      <w:r w:rsidR="000A5C4F">
        <w:rPr>
          <w:rFonts w:asciiTheme="minorHAnsi" w:hAnsiTheme="minorHAnsi"/>
        </w:rPr>
        <w:t xml:space="preserve"> </w:t>
      </w:r>
      <w:r w:rsidRPr="006A6B7B">
        <w:rPr>
          <w:rFonts w:asciiTheme="minorHAnsi" w:hAnsiTheme="minorHAnsi"/>
        </w:rPr>
        <w:t>other</w:t>
      </w:r>
      <w:r w:rsidR="000A5C4F">
        <w:rPr>
          <w:rFonts w:asciiTheme="minorHAnsi" w:hAnsiTheme="minorHAnsi"/>
        </w:rPr>
        <w:t xml:space="preserve"> </w:t>
      </w:r>
      <w:r w:rsidRPr="006A6B7B">
        <w:rPr>
          <w:rFonts w:asciiTheme="minorHAnsi" w:hAnsiTheme="minorHAnsi"/>
        </w:rPr>
        <w:t>LMT.</w:t>
      </w:r>
      <w:r w:rsidR="000A5C4F">
        <w:rPr>
          <w:rFonts w:asciiTheme="minorHAnsi" w:hAnsiTheme="minorHAnsi"/>
        </w:rPr>
        <w:t xml:space="preserve"> </w:t>
      </w:r>
      <w:r w:rsidRPr="006A6B7B">
        <w:rPr>
          <w:rFonts w:asciiTheme="minorHAnsi" w:hAnsiTheme="minorHAnsi"/>
        </w:rPr>
        <w:t>It</w:t>
      </w:r>
      <w:r w:rsidR="000A5C4F">
        <w:rPr>
          <w:rFonts w:asciiTheme="minorHAnsi" w:hAnsiTheme="minorHAnsi"/>
        </w:rPr>
        <w:t xml:space="preserve"> </w:t>
      </w:r>
      <w:r w:rsidRPr="006A6B7B">
        <w:rPr>
          <w:rFonts w:asciiTheme="minorHAnsi" w:hAnsiTheme="minorHAnsi"/>
        </w:rPr>
        <w:t>excluded</w:t>
      </w:r>
      <w:r w:rsidR="000A5C4F">
        <w:rPr>
          <w:rFonts w:asciiTheme="minorHAnsi" w:hAnsiTheme="minorHAnsi"/>
        </w:rPr>
        <w:t xml:space="preserve"> </w:t>
      </w:r>
      <w:r w:rsidRPr="006A6B7B">
        <w:rPr>
          <w:rFonts w:asciiTheme="minorHAnsi" w:hAnsiTheme="minorHAnsi"/>
        </w:rPr>
        <w:t>patients</w:t>
      </w:r>
      <w:r w:rsidR="000A5C4F">
        <w:rPr>
          <w:rFonts w:asciiTheme="minorHAnsi" w:hAnsiTheme="minorHAnsi"/>
        </w:rPr>
        <w:t xml:space="preserve"> </w:t>
      </w:r>
      <w:r w:rsidRPr="006A6B7B">
        <w:rPr>
          <w:rFonts w:asciiTheme="minorHAnsi" w:hAnsiTheme="minorHAnsi"/>
        </w:rPr>
        <w:t>with</w:t>
      </w:r>
      <w:r w:rsidR="000A5C4F">
        <w:rPr>
          <w:rFonts w:asciiTheme="minorHAnsi" w:hAnsiTheme="minorHAnsi"/>
        </w:rPr>
        <w:t xml:space="preserve"> </w:t>
      </w:r>
      <w:r w:rsidRPr="006A6B7B">
        <w:rPr>
          <w:rFonts w:asciiTheme="minorHAnsi" w:hAnsiTheme="minorHAnsi"/>
        </w:rPr>
        <w:t>a</w:t>
      </w:r>
      <w:r w:rsidR="000A5C4F">
        <w:rPr>
          <w:rFonts w:asciiTheme="minorHAnsi" w:hAnsiTheme="minorHAnsi"/>
        </w:rPr>
        <w:t xml:space="preserve"> </w:t>
      </w:r>
      <w:r w:rsidRPr="006A6B7B">
        <w:rPr>
          <w:rFonts w:asciiTheme="minorHAnsi" w:hAnsiTheme="minorHAnsi"/>
        </w:rPr>
        <w:t>LDL-C</w:t>
      </w:r>
      <w:r w:rsidR="000A5C4F">
        <w:rPr>
          <w:rFonts w:asciiTheme="minorHAnsi" w:hAnsiTheme="minorHAnsi"/>
        </w:rPr>
        <w:t xml:space="preserve"> </w:t>
      </w:r>
      <w:r w:rsidR="00224853">
        <w:rPr>
          <w:rFonts w:asciiTheme="minorHAnsi" w:hAnsiTheme="minorHAnsi"/>
        </w:rPr>
        <w:t>&lt;</w:t>
      </w:r>
      <w:r w:rsidR="000A5C4F">
        <w:rPr>
          <w:rFonts w:asciiTheme="minorHAnsi" w:hAnsiTheme="minorHAnsi"/>
        </w:rPr>
        <w:t xml:space="preserve"> </w:t>
      </w:r>
      <w:r w:rsidRPr="006A6B7B">
        <w:rPr>
          <w:rFonts w:asciiTheme="minorHAnsi" w:hAnsiTheme="minorHAnsi"/>
        </w:rPr>
        <w:t>1.81</w:t>
      </w:r>
      <w:r w:rsidR="000A5C4F">
        <w:rPr>
          <w:rFonts w:asciiTheme="minorHAnsi" w:hAnsiTheme="minorHAnsi"/>
        </w:rPr>
        <w:t xml:space="preserve"> </w:t>
      </w:r>
      <w:r w:rsidRPr="006A6B7B">
        <w:rPr>
          <w:rFonts w:asciiTheme="minorHAnsi" w:hAnsiTheme="minorHAnsi"/>
        </w:rPr>
        <w:t>mmol/L;</w:t>
      </w:r>
      <w:r w:rsidR="000A5C4F">
        <w:rPr>
          <w:rFonts w:asciiTheme="minorHAnsi" w:hAnsiTheme="minorHAnsi"/>
        </w:rPr>
        <w:t xml:space="preserve"> </w:t>
      </w:r>
      <w:r w:rsidRPr="006A6B7B">
        <w:rPr>
          <w:rFonts w:asciiTheme="minorHAnsi" w:hAnsiTheme="minorHAnsi"/>
        </w:rPr>
        <w:t>on</w:t>
      </w:r>
      <w:r w:rsidR="000A5C4F">
        <w:rPr>
          <w:rFonts w:asciiTheme="minorHAnsi" w:hAnsiTheme="minorHAnsi"/>
        </w:rPr>
        <w:t xml:space="preserve"> </w:t>
      </w:r>
      <w:r w:rsidRPr="006A6B7B">
        <w:rPr>
          <w:rFonts w:asciiTheme="minorHAnsi" w:hAnsiTheme="minorHAnsi"/>
        </w:rPr>
        <w:t>fibrates</w:t>
      </w:r>
      <w:r w:rsidR="000A5C4F">
        <w:rPr>
          <w:rFonts w:asciiTheme="minorHAnsi" w:hAnsiTheme="minorHAnsi"/>
        </w:rPr>
        <w:t xml:space="preserve"> </w:t>
      </w:r>
      <w:r w:rsidRPr="006A6B7B">
        <w:rPr>
          <w:rFonts w:asciiTheme="minorHAnsi" w:hAnsiTheme="minorHAnsi"/>
        </w:rPr>
        <w:t>other</w:t>
      </w:r>
      <w:r w:rsidR="000A5C4F">
        <w:rPr>
          <w:rFonts w:asciiTheme="minorHAnsi" w:hAnsiTheme="minorHAnsi"/>
        </w:rPr>
        <w:t xml:space="preserve"> </w:t>
      </w:r>
      <w:r w:rsidRPr="006A6B7B">
        <w:rPr>
          <w:rFonts w:asciiTheme="minorHAnsi" w:hAnsiTheme="minorHAnsi"/>
        </w:rPr>
        <w:t>than</w:t>
      </w:r>
      <w:r w:rsidR="000A5C4F">
        <w:rPr>
          <w:rFonts w:asciiTheme="minorHAnsi" w:hAnsiTheme="minorHAnsi"/>
        </w:rPr>
        <w:t xml:space="preserve"> </w:t>
      </w:r>
      <w:proofErr w:type="spellStart"/>
      <w:r w:rsidRPr="006A6B7B">
        <w:rPr>
          <w:rFonts w:asciiTheme="minorHAnsi" w:hAnsiTheme="minorHAnsi"/>
        </w:rPr>
        <w:t>f</w:t>
      </w:r>
      <w:r w:rsidR="00710125">
        <w:rPr>
          <w:rFonts w:asciiTheme="minorHAnsi" w:hAnsiTheme="minorHAnsi"/>
        </w:rPr>
        <w:t>enofibrate</w:t>
      </w:r>
      <w:proofErr w:type="spellEnd"/>
      <w:r w:rsidR="000A5C4F">
        <w:rPr>
          <w:rFonts w:asciiTheme="minorHAnsi" w:hAnsiTheme="minorHAnsi"/>
        </w:rPr>
        <w:t xml:space="preserve"> </w:t>
      </w:r>
      <w:r w:rsidR="00710125">
        <w:rPr>
          <w:rFonts w:asciiTheme="minorHAnsi" w:hAnsiTheme="minorHAnsi"/>
        </w:rPr>
        <w:t>within</w:t>
      </w:r>
      <w:r w:rsidR="000A5C4F">
        <w:rPr>
          <w:rFonts w:asciiTheme="minorHAnsi" w:hAnsiTheme="minorHAnsi"/>
        </w:rPr>
        <w:t xml:space="preserve"> </w:t>
      </w:r>
      <w:r w:rsidR="00710125">
        <w:rPr>
          <w:rFonts w:asciiTheme="minorHAnsi" w:hAnsiTheme="minorHAnsi"/>
        </w:rPr>
        <w:t>6</w:t>
      </w:r>
      <w:r w:rsidR="000A5C4F">
        <w:rPr>
          <w:rFonts w:asciiTheme="minorHAnsi" w:hAnsiTheme="minorHAnsi"/>
        </w:rPr>
        <w:t xml:space="preserve"> </w:t>
      </w:r>
      <w:r w:rsidRPr="006A6B7B">
        <w:rPr>
          <w:rFonts w:asciiTheme="minorHAnsi" w:hAnsiTheme="minorHAnsi"/>
        </w:rPr>
        <w:t>weeks</w:t>
      </w:r>
      <w:r w:rsidR="000A5C4F">
        <w:rPr>
          <w:rFonts w:asciiTheme="minorHAnsi" w:hAnsiTheme="minorHAnsi"/>
        </w:rPr>
        <w:t xml:space="preserve"> </w:t>
      </w:r>
      <w:r w:rsidRPr="006A6B7B">
        <w:rPr>
          <w:rFonts w:asciiTheme="minorHAnsi" w:hAnsiTheme="minorHAnsi"/>
        </w:rPr>
        <w:t>of</w:t>
      </w:r>
      <w:r w:rsidR="000A5C4F">
        <w:rPr>
          <w:rFonts w:asciiTheme="minorHAnsi" w:hAnsiTheme="minorHAnsi"/>
        </w:rPr>
        <w:t xml:space="preserve"> </w:t>
      </w:r>
      <w:r w:rsidRPr="006A6B7B">
        <w:rPr>
          <w:rFonts w:asciiTheme="minorHAnsi" w:hAnsiTheme="minorHAnsi"/>
        </w:rPr>
        <w:t>enrolment;</w:t>
      </w:r>
      <w:r w:rsidR="000A5C4F">
        <w:rPr>
          <w:rFonts w:asciiTheme="minorHAnsi" w:hAnsiTheme="minorHAnsi"/>
        </w:rPr>
        <w:t xml:space="preserve"> </w:t>
      </w:r>
      <w:r w:rsidRPr="006A6B7B">
        <w:rPr>
          <w:rFonts w:asciiTheme="minorHAnsi" w:hAnsiTheme="minorHAnsi"/>
        </w:rPr>
        <w:t>using</w:t>
      </w:r>
      <w:r w:rsidR="000A5C4F">
        <w:rPr>
          <w:rFonts w:asciiTheme="minorHAnsi" w:hAnsiTheme="minorHAnsi"/>
        </w:rPr>
        <w:t xml:space="preserve"> </w:t>
      </w:r>
      <w:r w:rsidRPr="006A6B7B">
        <w:rPr>
          <w:rFonts w:asciiTheme="minorHAnsi" w:hAnsiTheme="minorHAnsi"/>
        </w:rPr>
        <w:t>a</w:t>
      </w:r>
      <w:r w:rsidR="000A5C4F">
        <w:rPr>
          <w:rFonts w:asciiTheme="minorHAnsi" w:hAnsiTheme="minorHAnsi"/>
        </w:rPr>
        <w:t xml:space="preserve"> </w:t>
      </w:r>
      <w:r w:rsidRPr="006A6B7B">
        <w:rPr>
          <w:rFonts w:asciiTheme="minorHAnsi" w:hAnsiTheme="minorHAnsi"/>
        </w:rPr>
        <w:t>nutraceutical</w:t>
      </w:r>
      <w:r w:rsidR="000A5C4F">
        <w:rPr>
          <w:rFonts w:asciiTheme="minorHAnsi" w:hAnsiTheme="minorHAnsi"/>
        </w:rPr>
        <w:t xml:space="preserve"> </w:t>
      </w:r>
      <w:r w:rsidRPr="006A6B7B">
        <w:rPr>
          <w:rFonts w:asciiTheme="minorHAnsi" w:hAnsiTheme="minorHAnsi"/>
        </w:rPr>
        <w:t>that</w:t>
      </w:r>
      <w:r w:rsidR="000A5C4F">
        <w:rPr>
          <w:rFonts w:asciiTheme="minorHAnsi" w:hAnsiTheme="minorHAnsi"/>
        </w:rPr>
        <w:t xml:space="preserve"> </w:t>
      </w:r>
      <w:r w:rsidRPr="006A6B7B">
        <w:rPr>
          <w:rFonts w:asciiTheme="minorHAnsi" w:hAnsiTheme="minorHAnsi"/>
        </w:rPr>
        <w:t>may</w:t>
      </w:r>
      <w:r w:rsidR="000A5C4F">
        <w:rPr>
          <w:rFonts w:asciiTheme="minorHAnsi" w:hAnsiTheme="minorHAnsi"/>
        </w:rPr>
        <w:t xml:space="preserve"> </w:t>
      </w:r>
      <w:r w:rsidRPr="006A6B7B">
        <w:rPr>
          <w:rFonts w:asciiTheme="minorHAnsi" w:hAnsiTheme="minorHAnsi"/>
        </w:rPr>
        <w:t>affect</w:t>
      </w:r>
      <w:r w:rsidR="000A5C4F">
        <w:rPr>
          <w:rFonts w:asciiTheme="minorHAnsi" w:hAnsiTheme="minorHAnsi"/>
        </w:rPr>
        <w:t xml:space="preserve"> </w:t>
      </w:r>
      <w:r w:rsidRPr="006A6B7B">
        <w:rPr>
          <w:rFonts w:asciiTheme="minorHAnsi" w:hAnsiTheme="minorHAnsi"/>
        </w:rPr>
        <w:t>lipids</w:t>
      </w:r>
      <w:r w:rsidR="000A5C4F">
        <w:rPr>
          <w:rFonts w:asciiTheme="minorHAnsi" w:hAnsiTheme="minorHAnsi"/>
        </w:rPr>
        <w:t xml:space="preserve"> </w:t>
      </w:r>
      <w:r w:rsidRPr="006A6B7B">
        <w:rPr>
          <w:rFonts w:asciiTheme="minorHAnsi" w:hAnsiTheme="minorHAnsi"/>
        </w:rPr>
        <w:t>within</w:t>
      </w:r>
      <w:r w:rsidR="000A5C4F">
        <w:rPr>
          <w:rFonts w:asciiTheme="minorHAnsi" w:hAnsiTheme="minorHAnsi"/>
        </w:rPr>
        <w:t xml:space="preserve"> </w:t>
      </w:r>
      <w:r w:rsidRPr="006A6B7B">
        <w:rPr>
          <w:rFonts w:asciiTheme="minorHAnsi" w:hAnsiTheme="minorHAnsi"/>
        </w:rPr>
        <w:t>4</w:t>
      </w:r>
      <w:r w:rsidR="000A5C4F">
        <w:rPr>
          <w:rFonts w:asciiTheme="minorHAnsi" w:hAnsiTheme="minorHAnsi"/>
        </w:rPr>
        <w:t xml:space="preserve"> </w:t>
      </w:r>
      <w:r w:rsidRPr="006A6B7B">
        <w:rPr>
          <w:rFonts w:asciiTheme="minorHAnsi" w:hAnsiTheme="minorHAnsi"/>
        </w:rPr>
        <w:t>weeks</w:t>
      </w:r>
      <w:r w:rsidR="000A5C4F">
        <w:rPr>
          <w:rFonts w:asciiTheme="minorHAnsi" w:hAnsiTheme="minorHAnsi"/>
        </w:rPr>
        <w:t xml:space="preserve"> </w:t>
      </w:r>
      <w:r w:rsidRPr="006A6B7B">
        <w:rPr>
          <w:rFonts w:asciiTheme="minorHAnsi" w:hAnsiTheme="minorHAnsi"/>
        </w:rPr>
        <w:t>of</w:t>
      </w:r>
      <w:r w:rsidR="000A5C4F">
        <w:rPr>
          <w:rFonts w:asciiTheme="minorHAnsi" w:hAnsiTheme="minorHAnsi"/>
        </w:rPr>
        <w:t xml:space="preserve"> </w:t>
      </w:r>
      <w:r w:rsidRPr="006A6B7B">
        <w:rPr>
          <w:rFonts w:asciiTheme="minorHAnsi" w:hAnsiTheme="minorHAnsi"/>
        </w:rPr>
        <w:t>enrolment;</w:t>
      </w:r>
      <w:r w:rsidR="000A5C4F">
        <w:rPr>
          <w:rFonts w:asciiTheme="minorHAnsi" w:hAnsiTheme="minorHAnsi"/>
        </w:rPr>
        <w:t xml:space="preserve"> </w:t>
      </w:r>
      <w:r w:rsidRPr="006A6B7B">
        <w:rPr>
          <w:rFonts w:asciiTheme="minorHAnsi" w:hAnsiTheme="minorHAnsi"/>
        </w:rPr>
        <w:t>patients</w:t>
      </w:r>
      <w:r w:rsidR="000A5C4F">
        <w:rPr>
          <w:rFonts w:asciiTheme="minorHAnsi" w:hAnsiTheme="minorHAnsi"/>
        </w:rPr>
        <w:t xml:space="preserve"> </w:t>
      </w:r>
      <w:r w:rsidRPr="006A6B7B">
        <w:rPr>
          <w:rFonts w:asciiTheme="minorHAnsi" w:hAnsiTheme="minorHAnsi"/>
        </w:rPr>
        <w:t>with</w:t>
      </w:r>
      <w:r w:rsidR="000A5C4F">
        <w:rPr>
          <w:rFonts w:asciiTheme="minorHAnsi" w:hAnsiTheme="minorHAnsi"/>
        </w:rPr>
        <w:t xml:space="preserve"> </w:t>
      </w:r>
      <w:r w:rsidRPr="006A6B7B">
        <w:rPr>
          <w:rFonts w:asciiTheme="minorHAnsi" w:hAnsiTheme="minorHAnsi"/>
        </w:rPr>
        <w:t>unstable</w:t>
      </w:r>
      <w:r w:rsidR="000A5C4F">
        <w:rPr>
          <w:rFonts w:asciiTheme="minorHAnsi" w:hAnsiTheme="minorHAnsi"/>
        </w:rPr>
        <w:t xml:space="preserve"> </w:t>
      </w:r>
      <w:r w:rsidRPr="007B028C">
        <w:rPr>
          <w:rFonts w:asciiTheme="minorHAnsi" w:hAnsiTheme="minorHAnsi"/>
        </w:rPr>
        <w:t>cardiovascular</w:t>
      </w:r>
      <w:r w:rsidR="000A5C4F">
        <w:rPr>
          <w:rFonts w:asciiTheme="minorHAnsi" w:hAnsiTheme="minorHAnsi"/>
        </w:rPr>
        <w:t xml:space="preserve"> </w:t>
      </w:r>
      <w:r w:rsidRPr="007B028C">
        <w:rPr>
          <w:rFonts w:asciiTheme="minorHAnsi" w:hAnsiTheme="minorHAnsi"/>
        </w:rPr>
        <w:t>disease</w:t>
      </w:r>
      <w:r w:rsidR="000A5C4F">
        <w:rPr>
          <w:rFonts w:asciiTheme="minorHAnsi" w:hAnsiTheme="minorHAnsi"/>
        </w:rPr>
        <w:t xml:space="preserve"> </w:t>
      </w:r>
      <w:r w:rsidRPr="007B028C">
        <w:rPr>
          <w:rFonts w:asciiTheme="minorHAnsi" w:hAnsiTheme="minorHAnsi"/>
        </w:rPr>
        <w:t>or</w:t>
      </w:r>
      <w:r w:rsidR="000A5C4F">
        <w:rPr>
          <w:rFonts w:asciiTheme="minorHAnsi" w:hAnsiTheme="minorHAnsi"/>
        </w:rPr>
        <w:t xml:space="preserve"> </w:t>
      </w:r>
      <w:r w:rsidRPr="007B028C">
        <w:rPr>
          <w:rFonts w:asciiTheme="minorHAnsi" w:hAnsiTheme="minorHAnsi"/>
        </w:rPr>
        <w:t>requiring</w:t>
      </w:r>
      <w:r w:rsidR="000A5C4F">
        <w:rPr>
          <w:rFonts w:asciiTheme="minorHAnsi" w:hAnsiTheme="minorHAnsi"/>
        </w:rPr>
        <w:t xml:space="preserve"> </w:t>
      </w:r>
      <w:r w:rsidRPr="007B028C">
        <w:rPr>
          <w:rFonts w:asciiTheme="minorHAnsi" w:hAnsiTheme="minorHAnsi"/>
        </w:rPr>
        <w:t>interventions</w:t>
      </w:r>
      <w:r w:rsidR="000A5C4F">
        <w:rPr>
          <w:rFonts w:asciiTheme="minorHAnsi" w:hAnsiTheme="minorHAnsi"/>
        </w:rPr>
        <w:t xml:space="preserve"> </w:t>
      </w:r>
      <w:r w:rsidRPr="007B028C">
        <w:rPr>
          <w:rFonts w:asciiTheme="minorHAnsi" w:hAnsiTheme="minorHAnsi"/>
        </w:rPr>
        <w:t>(</w:t>
      </w:r>
      <w:r w:rsidR="00710125" w:rsidRPr="007B028C">
        <w:rPr>
          <w:rFonts w:asciiTheme="minorHAnsi" w:hAnsiTheme="minorHAnsi"/>
        </w:rPr>
        <w:t>for</w:t>
      </w:r>
      <w:r w:rsidR="000A5C4F">
        <w:rPr>
          <w:rFonts w:asciiTheme="minorHAnsi" w:hAnsiTheme="minorHAnsi"/>
        </w:rPr>
        <w:t xml:space="preserve"> </w:t>
      </w:r>
      <w:r w:rsidR="00710125" w:rsidRPr="007B028C">
        <w:t>example</w:t>
      </w:r>
      <w:r w:rsidR="000A5C4F">
        <w:t xml:space="preserve"> </w:t>
      </w:r>
      <w:r w:rsidR="00A31798" w:rsidRPr="007B028C">
        <w:t>Percutaneous</w:t>
      </w:r>
      <w:r w:rsidR="000A5C4F">
        <w:t xml:space="preserve"> </w:t>
      </w:r>
      <w:r w:rsidR="00A31798" w:rsidRPr="007B028C">
        <w:t>Coronary</w:t>
      </w:r>
      <w:r w:rsidR="000A5C4F">
        <w:t xml:space="preserve"> </w:t>
      </w:r>
      <w:r w:rsidR="00A31798" w:rsidRPr="007B028C">
        <w:t>Intervention</w:t>
      </w:r>
      <w:r w:rsidR="000A5C4F">
        <w:rPr>
          <w:rFonts w:asciiTheme="minorHAnsi" w:hAnsiTheme="minorHAnsi"/>
        </w:rPr>
        <w:t xml:space="preserve"> </w:t>
      </w:r>
      <w:r w:rsidR="00A31798" w:rsidRPr="007B028C">
        <w:rPr>
          <w:rFonts w:asciiTheme="minorHAnsi" w:hAnsiTheme="minorHAnsi"/>
        </w:rPr>
        <w:t>(</w:t>
      </w:r>
      <w:r w:rsidRPr="007B028C">
        <w:rPr>
          <w:rFonts w:asciiTheme="minorHAnsi" w:hAnsiTheme="minorHAnsi"/>
        </w:rPr>
        <w:t>PCI</w:t>
      </w:r>
      <w:r w:rsidR="00A31798" w:rsidRPr="007B028C">
        <w:rPr>
          <w:rFonts w:asciiTheme="minorHAnsi" w:hAnsiTheme="minorHAnsi"/>
        </w:rPr>
        <w:t>)</w:t>
      </w:r>
      <w:r w:rsidR="000A5C4F">
        <w:rPr>
          <w:rFonts w:asciiTheme="minorHAnsi" w:hAnsiTheme="minorHAnsi"/>
        </w:rPr>
        <w:t xml:space="preserve"> </w:t>
      </w:r>
      <w:r w:rsidRPr="007B028C">
        <w:rPr>
          <w:rFonts w:asciiTheme="minorHAnsi" w:hAnsiTheme="minorHAnsi"/>
        </w:rPr>
        <w:t>or</w:t>
      </w:r>
      <w:r w:rsidR="000A5C4F">
        <w:rPr>
          <w:rFonts w:asciiTheme="minorHAnsi" w:hAnsiTheme="minorHAnsi"/>
        </w:rPr>
        <w:t xml:space="preserve"> </w:t>
      </w:r>
      <w:r w:rsidR="00A31798" w:rsidRPr="007B028C">
        <w:rPr>
          <w:rFonts w:asciiTheme="minorHAnsi" w:hAnsiTheme="minorHAnsi"/>
        </w:rPr>
        <w:t>coronary</w:t>
      </w:r>
      <w:r w:rsidR="000A5C4F">
        <w:rPr>
          <w:rFonts w:asciiTheme="minorHAnsi" w:hAnsiTheme="minorHAnsi"/>
        </w:rPr>
        <w:t xml:space="preserve"> </w:t>
      </w:r>
      <w:r w:rsidR="00A31798" w:rsidRPr="007B028C">
        <w:rPr>
          <w:rFonts w:asciiTheme="minorHAnsi" w:hAnsiTheme="minorHAnsi"/>
        </w:rPr>
        <w:t>artery</w:t>
      </w:r>
      <w:r w:rsidR="000A5C4F">
        <w:rPr>
          <w:rFonts w:asciiTheme="minorHAnsi" w:hAnsiTheme="minorHAnsi"/>
        </w:rPr>
        <w:t xml:space="preserve"> </w:t>
      </w:r>
      <w:r w:rsidR="00A31798" w:rsidRPr="007B028C">
        <w:rPr>
          <w:rFonts w:asciiTheme="minorHAnsi" w:hAnsiTheme="minorHAnsi"/>
        </w:rPr>
        <w:t>by-pass</w:t>
      </w:r>
      <w:r w:rsidR="000A5C4F">
        <w:rPr>
          <w:rFonts w:asciiTheme="minorHAnsi" w:hAnsiTheme="minorHAnsi"/>
        </w:rPr>
        <w:t xml:space="preserve"> </w:t>
      </w:r>
      <w:r w:rsidR="00A31798" w:rsidRPr="007B028C">
        <w:rPr>
          <w:rFonts w:asciiTheme="minorHAnsi" w:hAnsiTheme="minorHAnsi"/>
        </w:rPr>
        <w:t>graft</w:t>
      </w:r>
      <w:r w:rsidR="000A5C4F">
        <w:rPr>
          <w:rFonts w:asciiTheme="minorHAnsi" w:hAnsiTheme="minorHAnsi"/>
        </w:rPr>
        <w:t xml:space="preserve"> </w:t>
      </w:r>
      <w:r w:rsidR="00A31798" w:rsidRPr="007B028C">
        <w:rPr>
          <w:rFonts w:asciiTheme="minorHAnsi" w:hAnsiTheme="minorHAnsi"/>
        </w:rPr>
        <w:t>(</w:t>
      </w:r>
      <w:r w:rsidRPr="007B028C">
        <w:rPr>
          <w:rFonts w:asciiTheme="minorHAnsi" w:hAnsiTheme="minorHAnsi"/>
        </w:rPr>
        <w:t>CABG</w:t>
      </w:r>
      <w:r w:rsidR="00A31798" w:rsidRPr="007B028C">
        <w:rPr>
          <w:rFonts w:asciiTheme="minorHAnsi" w:hAnsiTheme="minorHAnsi"/>
        </w:rPr>
        <w:t>)</w:t>
      </w:r>
      <w:r w:rsidRPr="006A6B7B">
        <w:rPr>
          <w:rFonts w:asciiTheme="minorHAnsi" w:hAnsiTheme="minorHAnsi"/>
        </w:rPr>
        <w:t>)</w:t>
      </w:r>
      <w:r w:rsidR="000A5C4F">
        <w:rPr>
          <w:rFonts w:asciiTheme="minorHAnsi" w:hAnsiTheme="minorHAnsi"/>
        </w:rPr>
        <w:t xml:space="preserve"> </w:t>
      </w:r>
      <w:r w:rsidRPr="006A6B7B">
        <w:rPr>
          <w:rFonts w:asciiTheme="minorHAnsi" w:hAnsiTheme="minorHAnsi"/>
        </w:rPr>
        <w:t>and</w:t>
      </w:r>
      <w:r w:rsidR="000A5C4F">
        <w:rPr>
          <w:rFonts w:asciiTheme="minorHAnsi" w:hAnsiTheme="minorHAnsi"/>
        </w:rPr>
        <w:t xml:space="preserve"> </w:t>
      </w:r>
      <w:r w:rsidRPr="006A6B7B">
        <w:rPr>
          <w:rFonts w:asciiTheme="minorHAnsi" w:hAnsiTheme="minorHAnsi"/>
        </w:rPr>
        <w:t>newly</w:t>
      </w:r>
      <w:r w:rsidR="000A5C4F">
        <w:rPr>
          <w:rFonts w:asciiTheme="minorHAnsi" w:hAnsiTheme="minorHAnsi"/>
        </w:rPr>
        <w:t xml:space="preserve"> </w:t>
      </w:r>
      <w:r w:rsidRPr="006A6B7B">
        <w:rPr>
          <w:rFonts w:asciiTheme="minorHAnsi" w:hAnsiTheme="minorHAnsi"/>
        </w:rPr>
        <w:t>diagnosed</w:t>
      </w:r>
      <w:r w:rsidR="000A5C4F">
        <w:rPr>
          <w:rFonts w:asciiTheme="minorHAnsi" w:hAnsiTheme="minorHAnsi"/>
        </w:rPr>
        <w:t xml:space="preserve"> </w:t>
      </w:r>
      <w:r w:rsidRPr="006A6B7B">
        <w:rPr>
          <w:rFonts w:asciiTheme="minorHAnsi" w:hAnsiTheme="minorHAnsi"/>
        </w:rPr>
        <w:t>or</w:t>
      </w:r>
      <w:r w:rsidR="000A5C4F">
        <w:rPr>
          <w:rFonts w:asciiTheme="minorHAnsi" w:hAnsiTheme="minorHAnsi"/>
        </w:rPr>
        <w:t xml:space="preserve"> </w:t>
      </w:r>
      <w:r w:rsidRPr="006A6B7B">
        <w:rPr>
          <w:rFonts w:asciiTheme="minorHAnsi" w:hAnsiTheme="minorHAnsi"/>
        </w:rPr>
        <w:t>unstable</w:t>
      </w:r>
      <w:r w:rsidR="000A5C4F">
        <w:rPr>
          <w:rFonts w:asciiTheme="minorHAnsi" w:hAnsiTheme="minorHAnsi"/>
        </w:rPr>
        <w:t xml:space="preserve"> </w:t>
      </w:r>
      <w:r w:rsidRPr="006A6B7B">
        <w:rPr>
          <w:rFonts w:asciiTheme="minorHAnsi" w:hAnsiTheme="minorHAnsi"/>
        </w:rPr>
        <w:t>diabetics</w:t>
      </w:r>
      <w:r w:rsidR="000A5C4F">
        <w:rPr>
          <w:rFonts w:asciiTheme="minorHAnsi" w:hAnsiTheme="minorHAnsi"/>
        </w:rPr>
        <w:t xml:space="preserve"> </w:t>
      </w:r>
      <w:r w:rsidRPr="007B028C">
        <w:rPr>
          <w:rFonts w:asciiTheme="minorHAnsi" w:hAnsiTheme="minorHAnsi"/>
        </w:rPr>
        <w:t>(HbA1</w:t>
      </w:r>
      <w:r w:rsidR="007B028C" w:rsidRPr="007B028C">
        <w:rPr>
          <w:rFonts w:asciiTheme="minorHAnsi" w:hAnsiTheme="minorHAnsi"/>
        </w:rPr>
        <w:t>c</w:t>
      </w:r>
      <w:r w:rsidR="000A5C4F">
        <w:rPr>
          <w:rFonts w:asciiTheme="minorHAnsi" w:hAnsiTheme="minorHAnsi"/>
        </w:rPr>
        <w:t xml:space="preserve"> </w:t>
      </w:r>
      <w:r w:rsidR="00224853">
        <w:rPr>
          <w:rFonts w:asciiTheme="minorHAnsi" w:hAnsiTheme="minorHAnsi"/>
        </w:rPr>
        <w:t>&gt;</w:t>
      </w:r>
      <w:r w:rsidR="000A5C4F">
        <w:rPr>
          <w:rFonts w:asciiTheme="minorHAnsi" w:hAnsiTheme="minorHAnsi"/>
        </w:rPr>
        <w:t xml:space="preserve"> </w:t>
      </w:r>
      <w:r w:rsidRPr="006A6B7B">
        <w:rPr>
          <w:rFonts w:asciiTheme="minorHAnsi" w:hAnsiTheme="minorHAnsi"/>
        </w:rPr>
        <w:t>9%)</w:t>
      </w:r>
      <w:r w:rsidR="00F03D25">
        <w:rPr>
          <w:rFonts w:asciiTheme="minorHAnsi" w:hAnsiTheme="minorHAnsi"/>
        </w:rPr>
        <w:t>.</w:t>
      </w:r>
      <w:r w:rsidR="00F03D25">
        <w:rPr>
          <w:rStyle w:val="FootnoteReference"/>
          <w:rFonts w:asciiTheme="minorHAnsi" w:hAnsiTheme="minorHAnsi"/>
        </w:rPr>
        <w:footnoteReference w:id="5"/>
      </w:r>
      <w:r w:rsidR="000A5C4F">
        <w:rPr>
          <w:rFonts w:asciiTheme="minorHAnsi" w:hAnsiTheme="minorHAnsi"/>
        </w:rPr>
        <w:t xml:space="preserve"> </w:t>
      </w:r>
      <w:r w:rsidRPr="006A6B7B">
        <w:rPr>
          <w:rFonts w:asciiTheme="minorHAnsi" w:hAnsiTheme="minorHAnsi"/>
        </w:rPr>
        <w:t>There</w:t>
      </w:r>
      <w:r w:rsidR="000A5C4F">
        <w:rPr>
          <w:rFonts w:asciiTheme="minorHAnsi" w:hAnsiTheme="minorHAnsi"/>
        </w:rPr>
        <w:t xml:space="preserve"> </w:t>
      </w:r>
      <w:r w:rsidRPr="006A6B7B">
        <w:rPr>
          <w:rFonts w:asciiTheme="minorHAnsi" w:hAnsiTheme="minorHAnsi"/>
        </w:rPr>
        <w:t>was</w:t>
      </w:r>
      <w:r w:rsidR="000A5C4F">
        <w:rPr>
          <w:rFonts w:asciiTheme="minorHAnsi" w:hAnsiTheme="minorHAnsi"/>
        </w:rPr>
        <w:t xml:space="preserve"> </w:t>
      </w:r>
      <w:r w:rsidRPr="006A6B7B">
        <w:rPr>
          <w:rFonts w:asciiTheme="minorHAnsi" w:hAnsiTheme="minorHAnsi"/>
        </w:rPr>
        <w:t>a</w:t>
      </w:r>
      <w:r w:rsidR="000A5C4F">
        <w:rPr>
          <w:rFonts w:asciiTheme="minorHAnsi" w:hAnsiTheme="minorHAnsi"/>
        </w:rPr>
        <w:t xml:space="preserve"> </w:t>
      </w:r>
      <w:r w:rsidRPr="006A6B7B">
        <w:rPr>
          <w:rFonts w:asciiTheme="minorHAnsi" w:hAnsiTheme="minorHAnsi"/>
        </w:rPr>
        <w:t>2:1</w:t>
      </w:r>
      <w:r w:rsidR="000A5C4F">
        <w:rPr>
          <w:rFonts w:asciiTheme="minorHAnsi" w:hAnsiTheme="minorHAnsi"/>
        </w:rPr>
        <w:t xml:space="preserve"> </w:t>
      </w:r>
      <w:r w:rsidRPr="006A6B7B">
        <w:rPr>
          <w:rFonts w:asciiTheme="minorHAnsi" w:hAnsiTheme="minorHAnsi"/>
        </w:rPr>
        <w:t>randomisation</w:t>
      </w:r>
      <w:r w:rsidR="000A5C4F">
        <w:rPr>
          <w:rFonts w:asciiTheme="minorHAnsi" w:hAnsiTheme="minorHAnsi"/>
        </w:rPr>
        <w:t xml:space="preserve"> </w:t>
      </w:r>
      <w:r w:rsidRPr="006A6B7B">
        <w:rPr>
          <w:rFonts w:asciiTheme="minorHAnsi" w:hAnsiTheme="minorHAnsi"/>
        </w:rPr>
        <w:t>to</w:t>
      </w:r>
      <w:r w:rsidR="000A5C4F">
        <w:rPr>
          <w:rFonts w:asciiTheme="minorHAnsi" w:hAnsiTheme="minorHAnsi"/>
        </w:rPr>
        <w:t xml:space="preserve"> </w:t>
      </w:r>
      <w:r w:rsidRPr="006A6B7B">
        <w:rPr>
          <w:rFonts w:asciiTheme="minorHAnsi" w:hAnsiTheme="minorHAnsi"/>
        </w:rPr>
        <w:t>alirocumab</w:t>
      </w:r>
      <w:r w:rsidR="000A5C4F">
        <w:rPr>
          <w:rFonts w:asciiTheme="minorHAnsi" w:hAnsiTheme="minorHAnsi"/>
        </w:rPr>
        <w:t xml:space="preserve"> </w:t>
      </w:r>
      <w:r w:rsidRPr="006A6B7B">
        <w:rPr>
          <w:rFonts w:asciiTheme="minorHAnsi" w:hAnsiTheme="minorHAnsi"/>
        </w:rPr>
        <w:t>SC</w:t>
      </w:r>
      <w:r w:rsidR="000A5C4F">
        <w:rPr>
          <w:rFonts w:asciiTheme="minorHAnsi" w:hAnsiTheme="minorHAnsi"/>
        </w:rPr>
        <w:t xml:space="preserve"> </w:t>
      </w:r>
      <w:r w:rsidRPr="006A6B7B">
        <w:rPr>
          <w:rFonts w:asciiTheme="minorHAnsi" w:hAnsiTheme="minorHAnsi"/>
        </w:rPr>
        <w:t>by</w:t>
      </w:r>
      <w:r w:rsidR="000A5C4F">
        <w:rPr>
          <w:rFonts w:asciiTheme="minorHAnsi" w:hAnsiTheme="minorHAnsi"/>
        </w:rPr>
        <w:t xml:space="preserve"> </w:t>
      </w:r>
      <w:r w:rsidRPr="006A6B7B">
        <w:rPr>
          <w:rFonts w:asciiTheme="minorHAnsi" w:hAnsiTheme="minorHAnsi"/>
        </w:rPr>
        <w:t>auto-injector</w:t>
      </w:r>
      <w:r w:rsidR="000A5C4F">
        <w:rPr>
          <w:rFonts w:asciiTheme="minorHAnsi" w:hAnsiTheme="minorHAnsi"/>
        </w:rPr>
        <w:t xml:space="preserve"> </w:t>
      </w:r>
      <w:r w:rsidRPr="006A6B7B">
        <w:rPr>
          <w:rFonts w:asciiTheme="minorHAnsi" w:hAnsiTheme="minorHAnsi"/>
        </w:rPr>
        <w:t>to</w:t>
      </w:r>
      <w:r w:rsidR="000A5C4F">
        <w:rPr>
          <w:rFonts w:asciiTheme="minorHAnsi" w:hAnsiTheme="minorHAnsi"/>
        </w:rPr>
        <w:t xml:space="preserve"> </w:t>
      </w:r>
      <w:r w:rsidRPr="006A6B7B">
        <w:rPr>
          <w:rFonts w:asciiTheme="minorHAnsi" w:hAnsiTheme="minorHAnsi"/>
        </w:rPr>
        <w:t>the</w:t>
      </w:r>
      <w:r w:rsidR="000A5C4F">
        <w:rPr>
          <w:rFonts w:asciiTheme="minorHAnsi" w:hAnsiTheme="minorHAnsi"/>
        </w:rPr>
        <w:t xml:space="preserve"> </w:t>
      </w:r>
      <w:r w:rsidRPr="006A6B7B">
        <w:rPr>
          <w:rFonts w:asciiTheme="minorHAnsi" w:hAnsiTheme="minorHAnsi"/>
        </w:rPr>
        <w:t>abdomen,</w:t>
      </w:r>
      <w:r w:rsidR="000A5C4F">
        <w:rPr>
          <w:rFonts w:asciiTheme="minorHAnsi" w:hAnsiTheme="minorHAnsi"/>
        </w:rPr>
        <w:t xml:space="preserve"> </w:t>
      </w:r>
      <w:r w:rsidRPr="006A6B7B">
        <w:rPr>
          <w:rFonts w:asciiTheme="minorHAnsi" w:hAnsiTheme="minorHAnsi"/>
        </w:rPr>
        <w:t>thigh</w:t>
      </w:r>
      <w:r w:rsidR="000A5C4F">
        <w:rPr>
          <w:rFonts w:asciiTheme="minorHAnsi" w:hAnsiTheme="minorHAnsi"/>
        </w:rPr>
        <w:t xml:space="preserve"> </w:t>
      </w:r>
      <w:r w:rsidRPr="006A6B7B">
        <w:rPr>
          <w:rFonts w:asciiTheme="minorHAnsi" w:hAnsiTheme="minorHAnsi"/>
        </w:rPr>
        <w:t>or</w:t>
      </w:r>
      <w:r w:rsidR="000A5C4F">
        <w:rPr>
          <w:rFonts w:asciiTheme="minorHAnsi" w:hAnsiTheme="minorHAnsi"/>
        </w:rPr>
        <w:t xml:space="preserve"> </w:t>
      </w:r>
      <w:r w:rsidRPr="006A6B7B">
        <w:rPr>
          <w:rFonts w:asciiTheme="minorHAnsi" w:hAnsiTheme="minorHAnsi"/>
        </w:rPr>
        <w:t>outer</w:t>
      </w:r>
      <w:r w:rsidR="000A5C4F">
        <w:rPr>
          <w:rFonts w:asciiTheme="minorHAnsi" w:hAnsiTheme="minorHAnsi"/>
        </w:rPr>
        <w:t xml:space="preserve"> </w:t>
      </w:r>
      <w:r w:rsidRPr="006A6B7B">
        <w:rPr>
          <w:rFonts w:asciiTheme="minorHAnsi" w:hAnsiTheme="minorHAnsi"/>
        </w:rPr>
        <w:t>upper</w:t>
      </w:r>
      <w:r w:rsidR="000A5C4F">
        <w:rPr>
          <w:rFonts w:asciiTheme="minorHAnsi" w:hAnsiTheme="minorHAnsi"/>
        </w:rPr>
        <w:t xml:space="preserve"> </w:t>
      </w:r>
      <w:r w:rsidRPr="006A6B7B">
        <w:rPr>
          <w:rFonts w:asciiTheme="minorHAnsi" w:hAnsiTheme="minorHAnsi"/>
        </w:rPr>
        <w:t>arm</w:t>
      </w:r>
      <w:r w:rsidR="000A5C4F">
        <w:rPr>
          <w:rFonts w:asciiTheme="minorHAnsi" w:hAnsiTheme="minorHAnsi"/>
        </w:rPr>
        <w:t xml:space="preserve"> </w:t>
      </w:r>
      <w:r w:rsidRPr="006A6B7B">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Pr="006A6B7B">
        <w:rPr>
          <w:rFonts w:asciiTheme="minorHAnsi" w:hAnsiTheme="minorHAnsi"/>
        </w:rPr>
        <w:t>323),</w:t>
      </w:r>
      <w:r w:rsidR="000A5C4F">
        <w:rPr>
          <w:rFonts w:asciiTheme="minorHAnsi" w:hAnsiTheme="minorHAnsi"/>
        </w:rPr>
        <w:t xml:space="preserve"> </w:t>
      </w:r>
      <w:r w:rsidRPr="006A6B7B">
        <w:rPr>
          <w:rFonts w:asciiTheme="minorHAnsi" w:hAnsiTheme="minorHAnsi"/>
        </w:rPr>
        <w:t>or</w:t>
      </w:r>
      <w:r w:rsidR="000A5C4F">
        <w:rPr>
          <w:rFonts w:asciiTheme="minorHAnsi" w:hAnsiTheme="minorHAnsi"/>
        </w:rPr>
        <w:t xml:space="preserve"> </w:t>
      </w:r>
      <w:r w:rsidRPr="006A6B7B">
        <w:rPr>
          <w:rFonts w:asciiTheme="minorHAnsi" w:hAnsiTheme="minorHAnsi"/>
        </w:rPr>
        <w:t>placebo</w:t>
      </w:r>
      <w:r w:rsidR="000A5C4F">
        <w:rPr>
          <w:rFonts w:asciiTheme="minorHAnsi" w:hAnsiTheme="minorHAnsi"/>
        </w:rPr>
        <w:t xml:space="preserve"> </w:t>
      </w:r>
      <w:r w:rsidRPr="006A6B7B">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Pr="006A6B7B">
        <w:rPr>
          <w:rFonts w:asciiTheme="minorHAnsi" w:hAnsiTheme="minorHAnsi"/>
        </w:rPr>
        <w:t>163).</w:t>
      </w:r>
      <w:r w:rsidR="000A5C4F">
        <w:rPr>
          <w:rFonts w:asciiTheme="minorHAnsi" w:hAnsiTheme="minorHAnsi"/>
        </w:rPr>
        <w:t xml:space="preserve"> </w:t>
      </w:r>
      <w:r w:rsidRPr="006A6B7B">
        <w:rPr>
          <w:rFonts w:asciiTheme="minorHAnsi" w:hAnsiTheme="minorHAnsi"/>
        </w:rPr>
        <w:t>Stratification</w:t>
      </w:r>
      <w:r w:rsidR="000A5C4F">
        <w:rPr>
          <w:rFonts w:asciiTheme="minorHAnsi" w:hAnsiTheme="minorHAnsi"/>
        </w:rPr>
        <w:t xml:space="preserve"> </w:t>
      </w:r>
      <w:r w:rsidRPr="006A6B7B">
        <w:rPr>
          <w:rFonts w:asciiTheme="minorHAnsi" w:hAnsiTheme="minorHAnsi"/>
        </w:rPr>
        <w:t>was</w:t>
      </w:r>
      <w:r w:rsidR="000A5C4F">
        <w:rPr>
          <w:rFonts w:asciiTheme="minorHAnsi" w:hAnsiTheme="minorHAnsi"/>
        </w:rPr>
        <w:t xml:space="preserve"> </w:t>
      </w:r>
      <w:r w:rsidRPr="006A6B7B">
        <w:rPr>
          <w:rFonts w:asciiTheme="minorHAnsi" w:hAnsiTheme="minorHAnsi"/>
        </w:rPr>
        <w:t>according</w:t>
      </w:r>
      <w:r w:rsidR="000A5C4F">
        <w:rPr>
          <w:rFonts w:asciiTheme="minorHAnsi" w:hAnsiTheme="minorHAnsi"/>
        </w:rPr>
        <w:t xml:space="preserve"> </w:t>
      </w:r>
      <w:r w:rsidRPr="006A6B7B">
        <w:rPr>
          <w:rFonts w:asciiTheme="minorHAnsi" w:hAnsiTheme="minorHAnsi"/>
        </w:rPr>
        <w:t>to</w:t>
      </w:r>
      <w:r w:rsidR="000A5C4F">
        <w:rPr>
          <w:rFonts w:asciiTheme="minorHAnsi" w:hAnsiTheme="minorHAnsi"/>
        </w:rPr>
        <w:t xml:space="preserve"> </w:t>
      </w:r>
      <w:r w:rsidRPr="006A6B7B">
        <w:rPr>
          <w:rFonts w:asciiTheme="minorHAnsi" w:hAnsiTheme="minorHAnsi"/>
        </w:rPr>
        <w:t>prior</w:t>
      </w:r>
      <w:r w:rsidR="000A5C4F">
        <w:rPr>
          <w:rFonts w:asciiTheme="minorHAnsi" w:hAnsiTheme="minorHAnsi"/>
        </w:rPr>
        <w:t xml:space="preserve"> </w:t>
      </w:r>
      <w:r w:rsidRPr="006A6B7B">
        <w:rPr>
          <w:rFonts w:asciiTheme="minorHAnsi" w:hAnsiTheme="minorHAnsi"/>
        </w:rPr>
        <w:t>history</w:t>
      </w:r>
      <w:r w:rsidR="000A5C4F">
        <w:rPr>
          <w:rFonts w:asciiTheme="minorHAnsi" w:hAnsiTheme="minorHAnsi"/>
        </w:rPr>
        <w:t xml:space="preserve"> </w:t>
      </w:r>
      <w:r w:rsidRPr="006A6B7B">
        <w:rPr>
          <w:rFonts w:asciiTheme="minorHAnsi" w:hAnsiTheme="minorHAnsi"/>
        </w:rPr>
        <w:t>of</w:t>
      </w:r>
      <w:r w:rsidR="000A5C4F">
        <w:rPr>
          <w:rFonts w:asciiTheme="minorHAnsi" w:hAnsiTheme="minorHAnsi"/>
        </w:rPr>
        <w:t xml:space="preserve"> </w:t>
      </w:r>
      <w:r w:rsidR="00710125">
        <w:t>myocardial</w:t>
      </w:r>
      <w:r w:rsidR="000A5C4F">
        <w:t xml:space="preserve"> </w:t>
      </w:r>
      <w:r w:rsidR="00710125" w:rsidRPr="00710125">
        <w:t>infarction</w:t>
      </w:r>
      <w:r w:rsidR="000A5C4F">
        <w:rPr>
          <w:rFonts w:asciiTheme="minorHAnsi" w:hAnsiTheme="minorHAnsi"/>
        </w:rPr>
        <w:t xml:space="preserve"> </w:t>
      </w:r>
      <w:r w:rsidR="00710125" w:rsidRPr="00710125">
        <w:rPr>
          <w:rFonts w:asciiTheme="minorHAnsi" w:hAnsiTheme="minorHAnsi"/>
        </w:rPr>
        <w:t>(</w:t>
      </w:r>
      <w:r w:rsidRPr="00710125">
        <w:rPr>
          <w:rFonts w:asciiTheme="minorHAnsi" w:hAnsiTheme="minorHAnsi"/>
        </w:rPr>
        <w:t>MI</w:t>
      </w:r>
      <w:r w:rsidR="00710125" w:rsidRPr="00710125">
        <w:rPr>
          <w:rFonts w:asciiTheme="minorHAnsi" w:hAnsiTheme="minorHAnsi"/>
        </w:rPr>
        <w:t>)</w:t>
      </w:r>
      <w:r w:rsidR="000A5C4F">
        <w:rPr>
          <w:rFonts w:asciiTheme="minorHAnsi" w:hAnsiTheme="minorHAnsi"/>
        </w:rPr>
        <w:t xml:space="preserve"> </w:t>
      </w:r>
      <w:r w:rsidRPr="00710125">
        <w:rPr>
          <w:rFonts w:asciiTheme="minorHAnsi" w:hAnsiTheme="minorHAnsi"/>
        </w:rPr>
        <w:t>or</w:t>
      </w:r>
      <w:r w:rsidR="000A5C4F">
        <w:rPr>
          <w:rFonts w:asciiTheme="minorHAnsi" w:hAnsiTheme="minorHAnsi"/>
        </w:rPr>
        <w:t xml:space="preserve"> </w:t>
      </w:r>
      <w:r w:rsidRPr="00710125">
        <w:rPr>
          <w:rFonts w:asciiTheme="minorHAnsi" w:hAnsiTheme="minorHAnsi"/>
        </w:rPr>
        <w:t>ischaemic</w:t>
      </w:r>
      <w:r w:rsidR="000A5C4F">
        <w:rPr>
          <w:rFonts w:asciiTheme="minorHAnsi" w:hAnsiTheme="minorHAnsi"/>
        </w:rPr>
        <w:t xml:space="preserve"> </w:t>
      </w:r>
      <w:r w:rsidRPr="00710125">
        <w:rPr>
          <w:rFonts w:asciiTheme="minorHAnsi" w:hAnsiTheme="minorHAnsi"/>
        </w:rPr>
        <w:t>stroke</w:t>
      </w:r>
      <w:r w:rsidRPr="006A6B7B">
        <w:rPr>
          <w:rFonts w:asciiTheme="minorHAnsi" w:hAnsiTheme="minorHAnsi"/>
        </w:rPr>
        <w:t>,</w:t>
      </w:r>
      <w:r w:rsidR="000A5C4F">
        <w:rPr>
          <w:rFonts w:asciiTheme="minorHAnsi" w:hAnsiTheme="minorHAnsi"/>
        </w:rPr>
        <w:t xml:space="preserve"> </w:t>
      </w:r>
      <w:r w:rsidRPr="006A6B7B">
        <w:rPr>
          <w:rFonts w:asciiTheme="minorHAnsi" w:hAnsiTheme="minorHAnsi"/>
        </w:rPr>
        <w:t>statin</w:t>
      </w:r>
      <w:r w:rsidR="000A5C4F">
        <w:rPr>
          <w:rFonts w:asciiTheme="minorHAnsi" w:hAnsiTheme="minorHAnsi"/>
        </w:rPr>
        <w:t xml:space="preserve"> </w:t>
      </w:r>
      <w:r w:rsidRPr="006A6B7B">
        <w:rPr>
          <w:rFonts w:asciiTheme="minorHAnsi" w:hAnsiTheme="minorHAnsi"/>
        </w:rPr>
        <w:t>treatment</w:t>
      </w:r>
      <w:r w:rsidR="000A5C4F">
        <w:rPr>
          <w:rFonts w:asciiTheme="minorHAnsi" w:hAnsiTheme="minorHAnsi"/>
        </w:rPr>
        <w:t xml:space="preserve"> </w:t>
      </w:r>
      <w:r w:rsidRPr="006A6B7B">
        <w:rPr>
          <w:rFonts w:asciiTheme="minorHAnsi" w:hAnsiTheme="minorHAnsi"/>
        </w:rPr>
        <w:t>(high</w:t>
      </w:r>
      <w:r w:rsidR="000A5C4F">
        <w:rPr>
          <w:rFonts w:asciiTheme="minorHAnsi" w:hAnsiTheme="minorHAnsi"/>
        </w:rPr>
        <w:t xml:space="preserve"> </w:t>
      </w:r>
      <w:r w:rsidRPr="006A6B7B">
        <w:rPr>
          <w:rFonts w:asciiTheme="minorHAnsi" w:hAnsiTheme="minorHAnsi"/>
        </w:rPr>
        <w:t>intensity</w:t>
      </w:r>
      <w:r w:rsidR="000A5C4F">
        <w:rPr>
          <w:rFonts w:asciiTheme="minorHAnsi" w:hAnsiTheme="minorHAnsi"/>
        </w:rPr>
        <w:t xml:space="preserve"> </w:t>
      </w:r>
      <w:r w:rsidRPr="006A6B7B">
        <w:rPr>
          <w:rFonts w:asciiTheme="minorHAnsi" w:hAnsiTheme="minorHAnsi"/>
        </w:rPr>
        <w:t>versus</w:t>
      </w:r>
      <w:r w:rsidR="000A5C4F">
        <w:rPr>
          <w:rFonts w:asciiTheme="minorHAnsi" w:hAnsiTheme="minorHAnsi"/>
        </w:rPr>
        <w:t xml:space="preserve"> </w:t>
      </w:r>
      <w:r w:rsidRPr="006A6B7B">
        <w:rPr>
          <w:rFonts w:asciiTheme="minorHAnsi" w:hAnsiTheme="minorHAnsi"/>
        </w:rPr>
        <w:t>low</w:t>
      </w:r>
      <w:r w:rsidR="000A5C4F">
        <w:rPr>
          <w:rFonts w:asciiTheme="minorHAnsi" w:hAnsiTheme="minorHAnsi"/>
        </w:rPr>
        <w:t xml:space="preserve"> </w:t>
      </w:r>
      <w:r w:rsidRPr="006A6B7B">
        <w:rPr>
          <w:rFonts w:asciiTheme="minorHAnsi" w:hAnsiTheme="minorHAnsi"/>
        </w:rPr>
        <w:t>intensity)</w:t>
      </w:r>
      <w:r w:rsidR="000A5C4F">
        <w:rPr>
          <w:rFonts w:asciiTheme="minorHAnsi" w:hAnsiTheme="minorHAnsi"/>
        </w:rPr>
        <w:t xml:space="preserve"> </w:t>
      </w:r>
      <w:r w:rsidRPr="006A6B7B">
        <w:rPr>
          <w:rFonts w:asciiTheme="minorHAnsi" w:hAnsiTheme="minorHAnsi"/>
        </w:rPr>
        <w:t>and</w:t>
      </w:r>
      <w:r w:rsidR="000A5C4F">
        <w:rPr>
          <w:rFonts w:asciiTheme="minorHAnsi" w:hAnsiTheme="minorHAnsi"/>
        </w:rPr>
        <w:t xml:space="preserve"> </w:t>
      </w:r>
      <w:r w:rsidRPr="006A6B7B">
        <w:rPr>
          <w:rFonts w:asciiTheme="minorHAnsi" w:hAnsiTheme="minorHAnsi"/>
        </w:rPr>
        <w:t>geographic</w:t>
      </w:r>
      <w:r w:rsidR="000A5C4F">
        <w:rPr>
          <w:rFonts w:asciiTheme="minorHAnsi" w:hAnsiTheme="minorHAnsi"/>
        </w:rPr>
        <w:t xml:space="preserve"> </w:t>
      </w:r>
      <w:r w:rsidRPr="006A6B7B">
        <w:rPr>
          <w:rFonts w:asciiTheme="minorHAnsi" w:hAnsiTheme="minorHAnsi"/>
        </w:rPr>
        <w:t>region.</w:t>
      </w:r>
      <w:r w:rsidR="000A5C4F">
        <w:rPr>
          <w:rFonts w:asciiTheme="minorHAnsi" w:hAnsiTheme="minorHAnsi"/>
        </w:rPr>
        <w:t xml:space="preserve"> </w:t>
      </w:r>
      <w:r w:rsidRPr="006A6B7B">
        <w:rPr>
          <w:rFonts w:asciiTheme="minorHAnsi" w:hAnsiTheme="minorHAnsi"/>
        </w:rPr>
        <w:t>All</w:t>
      </w:r>
      <w:r w:rsidR="000A5C4F">
        <w:rPr>
          <w:rFonts w:asciiTheme="minorHAnsi" w:hAnsiTheme="minorHAnsi"/>
        </w:rPr>
        <w:t xml:space="preserve"> </w:t>
      </w:r>
      <w:r w:rsidRPr="006A6B7B">
        <w:rPr>
          <w:rFonts w:asciiTheme="minorHAnsi" w:hAnsiTheme="minorHAnsi"/>
        </w:rPr>
        <w:t>patients</w:t>
      </w:r>
      <w:r w:rsidR="000A5C4F">
        <w:rPr>
          <w:rFonts w:asciiTheme="minorHAnsi" w:hAnsiTheme="minorHAnsi"/>
        </w:rPr>
        <w:t xml:space="preserve"> </w:t>
      </w:r>
      <w:r w:rsidRPr="006A6B7B">
        <w:rPr>
          <w:rFonts w:asciiTheme="minorHAnsi" w:hAnsiTheme="minorHAnsi"/>
        </w:rPr>
        <w:t>continued</w:t>
      </w:r>
      <w:r w:rsidR="000A5C4F">
        <w:rPr>
          <w:rFonts w:asciiTheme="minorHAnsi" w:hAnsiTheme="minorHAnsi"/>
        </w:rPr>
        <w:t xml:space="preserve"> </w:t>
      </w:r>
      <w:r w:rsidRPr="006A6B7B">
        <w:rPr>
          <w:rFonts w:asciiTheme="minorHAnsi" w:hAnsiTheme="minorHAnsi"/>
        </w:rPr>
        <w:t>on</w:t>
      </w:r>
      <w:r w:rsidR="000A5C4F">
        <w:rPr>
          <w:rFonts w:asciiTheme="minorHAnsi" w:hAnsiTheme="minorHAnsi"/>
        </w:rPr>
        <w:t xml:space="preserve"> </w:t>
      </w:r>
      <w:r w:rsidRPr="006A6B7B">
        <w:rPr>
          <w:rFonts w:asciiTheme="minorHAnsi" w:hAnsiTheme="minorHAnsi"/>
        </w:rPr>
        <w:t>their</w:t>
      </w:r>
      <w:r w:rsidR="000A5C4F">
        <w:rPr>
          <w:rFonts w:asciiTheme="minorHAnsi" w:hAnsiTheme="minorHAnsi"/>
        </w:rPr>
        <w:t xml:space="preserve"> </w:t>
      </w:r>
      <w:r w:rsidRPr="006A6B7B">
        <w:rPr>
          <w:rFonts w:asciiTheme="minorHAnsi" w:hAnsiTheme="minorHAnsi"/>
        </w:rPr>
        <w:t>maximally</w:t>
      </w:r>
      <w:r w:rsidR="000A5C4F">
        <w:rPr>
          <w:rFonts w:asciiTheme="minorHAnsi" w:hAnsiTheme="minorHAnsi"/>
        </w:rPr>
        <w:t xml:space="preserve"> </w:t>
      </w:r>
      <w:r w:rsidRPr="006A6B7B">
        <w:rPr>
          <w:rFonts w:asciiTheme="minorHAnsi" w:hAnsiTheme="minorHAnsi"/>
        </w:rPr>
        <w:t>tolerated</w:t>
      </w:r>
      <w:r w:rsidR="000A5C4F">
        <w:rPr>
          <w:rFonts w:asciiTheme="minorHAnsi" w:hAnsiTheme="minorHAnsi"/>
        </w:rPr>
        <w:t xml:space="preserve"> </w:t>
      </w:r>
      <w:r w:rsidRPr="006A6B7B">
        <w:rPr>
          <w:rFonts w:asciiTheme="minorHAnsi" w:hAnsiTheme="minorHAnsi"/>
        </w:rPr>
        <w:t>statin</w:t>
      </w:r>
      <w:r w:rsidR="000A5C4F">
        <w:rPr>
          <w:rFonts w:asciiTheme="minorHAnsi" w:hAnsiTheme="minorHAnsi"/>
        </w:rPr>
        <w:t xml:space="preserve"> </w:t>
      </w:r>
      <w:r w:rsidRPr="006A6B7B">
        <w:rPr>
          <w:rFonts w:asciiTheme="minorHAnsi" w:hAnsiTheme="minorHAnsi"/>
        </w:rPr>
        <w:t>therapy.</w:t>
      </w:r>
      <w:r w:rsidR="000A5C4F">
        <w:rPr>
          <w:rFonts w:asciiTheme="minorHAnsi" w:hAnsiTheme="minorHAnsi"/>
        </w:rPr>
        <w:t xml:space="preserve"> </w:t>
      </w:r>
      <w:r w:rsidRPr="006A6B7B">
        <w:rPr>
          <w:rFonts w:asciiTheme="minorHAnsi" w:hAnsiTheme="minorHAnsi"/>
        </w:rPr>
        <w:t>All</w:t>
      </w:r>
      <w:r w:rsidR="000A5C4F">
        <w:rPr>
          <w:rFonts w:asciiTheme="minorHAnsi" w:hAnsiTheme="minorHAnsi"/>
        </w:rPr>
        <w:t xml:space="preserve"> </w:t>
      </w:r>
      <w:r w:rsidRPr="006A6B7B">
        <w:rPr>
          <w:rFonts w:asciiTheme="minorHAnsi" w:hAnsiTheme="minorHAnsi"/>
        </w:rPr>
        <w:t>alirocumab</w:t>
      </w:r>
      <w:r w:rsidR="000A5C4F">
        <w:rPr>
          <w:rFonts w:asciiTheme="minorHAnsi" w:hAnsiTheme="minorHAnsi"/>
        </w:rPr>
        <w:t xml:space="preserve"> </w:t>
      </w:r>
      <w:r w:rsidRPr="006A6B7B">
        <w:rPr>
          <w:rFonts w:asciiTheme="minorHAnsi" w:hAnsiTheme="minorHAnsi"/>
        </w:rPr>
        <w:t>patients</w:t>
      </w:r>
      <w:r w:rsidR="000A5C4F">
        <w:rPr>
          <w:rFonts w:asciiTheme="minorHAnsi" w:hAnsiTheme="minorHAnsi"/>
        </w:rPr>
        <w:t xml:space="preserve"> </w:t>
      </w:r>
      <w:r w:rsidRPr="006A6B7B">
        <w:rPr>
          <w:rFonts w:asciiTheme="minorHAnsi" w:hAnsiTheme="minorHAnsi"/>
        </w:rPr>
        <w:t>commenced</w:t>
      </w:r>
      <w:r w:rsidR="000A5C4F">
        <w:rPr>
          <w:rFonts w:asciiTheme="minorHAnsi" w:hAnsiTheme="minorHAnsi"/>
        </w:rPr>
        <w:t xml:space="preserve"> </w:t>
      </w:r>
      <w:r w:rsidRPr="006A6B7B">
        <w:rPr>
          <w:rFonts w:asciiTheme="minorHAnsi" w:hAnsiTheme="minorHAnsi"/>
        </w:rPr>
        <w:t>with</w:t>
      </w:r>
      <w:r w:rsidR="000A5C4F">
        <w:rPr>
          <w:rFonts w:asciiTheme="minorHAnsi" w:hAnsiTheme="minorHAnsi"/>
        </w:rPr>
        <w:t xml:space="preserve"> </w:t>
      </w:r>
      <w:r w:rsidRPr="006A6B7B">
        <w:rPr>
          <w:rFonts w:asciiTheme="minorHAnsi" w:hAnsiTheme="minorHAnsi"/>
        </w:rPr>
        <w:t>75</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00DD12D8">
        <w:rPr>
          <w:rFonts w:asciiTheme="minorHAnsi" w:hAnsiTheme="minorHAnsi"/>
        </w:rPr>
        <w:t>SC</w:t>
      </w:r>
      <w:r w:rsidR="000A5C4F">
        <w:rPr>
          <w:rFonts w:asciiTheme="minorHAnsi" w:hAnsiTheme="minorHAnsi"/>
        </w:rPr>
        <w:t xml:space="preserve"> </w:t>
      </w:r>
      <w:r w:rsidR="00DD12D8">
        <w:rPr>
          <w:rFonts w:asciiTheme="minorHAnsi" w:hAnsiTheme="minorHAnsi"/>
        </w:rPr>
        <w:t>Q2W</w:t>
      </w:r>
      <w:r w:rsidR="000A5C4F">
        <w:rPr>
          <w:rFonts w:asciiTheme="minorHAnsi" w:hAnsiTheme="minorHAnsi"/>
        </w:rPr>
        <w:t xml:space="preserve"> </w:t>
      </w:r>
      <w:r w:rsidR="00DD12D8">
        <w:rPr>
          <w:rFonts w:asciiTheme="minorHAnsi" w:hAnsiTheme="minorHAnsi"/>
        </w:rPr>
        <w:t>from</w:t>
      </w:r>
      <w:r w:rsidR="000A5C4F">
        <w:rPr>
          <w:rFonts w:asciiTheme="minorHAnsi" w:hAnsiTheme="minorHAnsi"/>
        </w:rPr>
        <w:t xml:space="preserve"> </w:t>
      </w:r>
      <w:r w:rsidR="00DD12D8">
        <w:rPr>
          <w:rFonts w:asciiTheme="minorHAnsi" w:hAnsiTheme="minorHAnsi"/>
        </w:rPr>
        <w:t>W</w:t>
      </w:r>
      <w:r w:rsidRPr="006A6B7B">
        <w:rPr>
          <w:rFonts w:asciiTheme="minorHAnsi" w:hAnsiTheme="minorHAnsi"/>
        </w:rPr>
        <w:t>eek</w:t>
      </w:r>
      <w:r w:rsidR="000A5C4F">
        <w:rPr>
          <w:rFonts w:asciiTheme="minorHAnsi" w:hAnsiTheme="minorHAnsi"/>
        </w:rPr>
        <w:t xml:space="preserve"> </w:t>
      </w:r>
      <w:r w:rsidRPr="006A6B7B">
        <w:rPr>
          <w:rFonts w:asciiTheme="minorHAnsi" w:hAnsiTheme="minorHAnsi"/>
        </w:rPr>
        <w:t>0</w:t>
      </w:r>
      <w:r w:rsidR="000A5C4F">
        <w:rPr>
          <w:rFonts w:asciiTheme="minorHAnsi" w:hAnsiTheme="minorHAnsi"/>
        </w:rPr>
        <w:t xml:space="preserve"> </w:t>
      </w:r>
      <w:r w:rsidRPr="006A6B7B">
        <w:rPr>
          <w:rFonts w:asciiTheme="minorHAnsi" w:hAnsiTheme="minorHAnsi"/>
        </w:rPr>
        <w:t>to</w:t>
      </w:r>
      <w:r w:rsidR="000A5C4F">
        <w:rPr>
          <w:rFonts w:asciiTheme="minorHAnsi" w:hAnsiTheme="minorHAnsi"/>
        </w:rPr>
        <w:t xml:space="preserve"> </w:t>
      </w:r>
      <w:r w:rsidRPr="006A6B7B">
        <w:rPr>
          <w:rFonts w:asciiTheme="minorHAnsi" w:hAnsiTheme="minorHAnsi"/>
        </w:rPr>
        <w:t>12,</w:t>
      </w:r>
      <w:r w:rsidR="000A5C4F">
        <w:rPr>
          <w:rFonts w:asciiTheme="minorHAnsi" w:hAnsiTheme="minorHAnsi"/>
        </w:rPr>
        <w:t xml:space="preserve"> </w:t>
      </w:r>
      <w:r w:rsidRPr="006A6B7B">
        <w:rPr>
          <w:rFonts w:asciiTheme="minorHAnsi" w:hAnsiTheme="minorHAnsi"/>
        </w:rPr>
        <w:t>then</w:t>
      </w:r>
      <w:r w:rsidR="000A5C4F">
        <w:rPr>
          <w:rFonts w:asciiTheme="minorHAnsi" w:hAnsiTheme="minorHAnsi"/>
        </w:rPr>
        <w:t xml:space="preserve"> </w:t>
      </w:r>
      <w:r w:rsidRPr="006A6B7B">
        <w:rPr>
          <w:rFonts w:asciiTheme="minorHAnsi" w:hAnsiTheme="minorHAnsi"/>
        </w:rPr>
        <w:t>were</w:t>
      </w:r>
      <w:r w:rsidR="000A5C4F">
        <w:rPr>
          <w:rFonts w:asciiTheme="minorHAnsi" w:hAnsiTheme="minorHAnsi"/>
        </w:rPr>
        <w:t xml:space="preserve"> </w:t>
      </w:r>
      <w:r w:rsidRPr="006A6B7B">
        <w:rPr>
          <w:rFonts w:asciiTheme="minorHAnsi" w:hAnsiTheme="minorHAnsi"/>
        </w:rPr>
        <w:t>up-titrated</w:t>
      </w:r>
      <w:r w:rsidR="000A5C4F">
        <w:rPr>
          <w:rFonts w:asciiTheme="minorHAnsi" w:hAnsiTheme="minorHAnsi"/>
        </w:rPr>
        <w:t xml:space="preserve"> </w:t>
      </w:r>
      <w:r w:rsidRPr="006A6B7B">
        <w:rPr>
          <w:rFonts w:asciiTheme="minorHAnsi" w:hAnsiTheme="minorHAnsi"/>
        </w:rPr>
        <w:t>to</w:t>
      </w:r>
      <w:r w:rsidR="000A5C4F">
        <w:rPr>
          <w:rFonts w:asciiTheme="minorHAnsi" w:hAnsiTheme="minorHAnsi"/>
        </w:rPr>
        <w:t xml:space="preserve"> </w:t>
      </w:r>
      <w:r w:rsidRPr="006A6B7B">
        <w:rPr>
          <w:rFonts w:asciiTheme="minorHAnsi" w:hAnsiTheme="minorHAnsi"/>
        </w:rPr>
        <w:t>150</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Pr="006A6B7B">
        <w:rPr>
          <w:rFonts w:asciiTheme="minorHAnsi" w:hAnsiTheme="minorHAnsi"/>
        </w:rPr>
        <w:t>SC</w:t>
      </w:r>
      <w:r w:rsidR="000A5C4F">
        <w:rPr>
          <w:rFonts w:asciiTheme="minorHAnsi" w:hAnsiTheme="minorHAnsi"/>
        </w:rPr>
        <w:t xml:space="preserve"> </w:t>
      </w:r>
      <w:r w:rsidRPr="006A6B7B">
        <w:rPr>
          <w:rFonts w:asciiTheme="minorHAnsi" w:hAnsiTheme="minorHAnsi"/>
        </w:rPr>
        <w:t>Q2W</w:t>
      </w:r>
      <w:r w:rsidR="000A5C4F">
        <w:rPr>
          <w:rFonts w:asciiTheme="minorHAnsi" w:hAnsiTheme="minorHAnsi"/>
        </w:rPr>
        <w:t xml:space="preserve"> </w:t>
      </w:r>
      <w:r w:rsidRPr="006A6B7B">
        <w:rPr>
          <w:rFonts w:asciiTheme="minorHAnsi" w:hAnsiTheme="minorHAnsi"/>
        </w:rPr>
        <w:t>if</w:t>
      </w:r>
      <w:r w:rsidR="000A5C4F">
        <w:rPr>
          <w:rFonts w:asciiTheme="minorHAnsi" w:hAnsiTheme="minorHAnsi"/>
        </w:rPr>
        <w:t xml:space="preserve"> </w:t>
      </w:r>
      <w:r w:rsidRPr="006A6B7B">
        <w:rPr>
          <w:rFonts w:asciiTheme="minorHAnsi" w:hAnsiTheme="minorHAnsi"/>
        </w:rPr>
        <w:t>the</w:t>
      </w:r>
      <w:r w:rsidR="000A5C4F">
        <w:rPr>
          <w:rFonts w:asciiTheme="minorHAnsi" w:hAnsiTheme="minorHAnsi"/>
        </w:rPr>
        <w:t xml:space="preserve"> </w:t>
      </w:r>
      <w:r w:rsidR="00DD12D8">
        <w:rPr>
          <w:rFonts w:asciiTheme="minorHAnsi" w:hAnsiTheme="minorHAnsi"/>
        </w:rPr>
        <w:t>Week</w:t>
      </w:r>
      <w:r w:rsidR="000A5C4F">
        <w:rPr>
          <w:rFonts w:asciiTheme="minorHAnsi" w:hAnsiTheme="minorHAnsi"/>
        </w:rPr>
        <w:t xml:space="preserve"> </w:t>
      </w:r>
      <w:r w:rsidRPr="006A6B7B">
        <w:rPr>
          <w:rFonts w:asciiTheme="minorHAnsi" w:hAnsiTheme="minorHAnsi"/>
        </w:rPr>
        <w:t>8</w:t>
      </w:r>
      <w:r w:rsidR="000A5C4F">
        <w:rPr>
          <w:rFonts w:asciiTheme="minorHAnsi" w:hAnsiTheme="minorHAnsi"/>
        </w:rPr>
        <w:t xml:space="preserve"> </w:t>
      </w:r>
      <w:r w:rsidRPr="006A6B7B">
        <w:rPr>
          <w:rFonts w:asciiTheme="minorHAnsi" w:hAnsiTheme="minorHAnsi"/>
        </w:rPr>
        <w:t>LDL-C</w:t>
      </w:r>
      <w:r w:rsidR="000A5C4F">
        <w:rPr>
          <w:rFonts w:asciiTheme="minorHAnsi" w:hAnsiTheme="minorHAnsi"/>
        </w:rPr>
        <w:t xml:space="preserve"> </w:t>
      </w:r>
      <w:r w:rsidRPr="006A6B7B">
        <w:rPr>
          <w:rFonts w:asciiTheme="minorHAnsi" w:hAnsiTheme="minorHAnsi"/>
        </w:rPr>
        <w:t>was</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Pr="006A6B7B">
        <w:rPr>
          <w:rFonts w:asciiTheme="minorHAnsi" w:hAnsiTheme="minorHAnsi"/>
        </w:rPr>
        <w:t>1.81</w:t>
      </w:r>
      <w:r w:rsidR="000A5C4F">
        <w:rPr>
          <w:rFonts w:asciiTheme="minorHAnsi" w:hAnsiTheme="minorHAnsi"/>
        </w:rPr>
        <w:t xml:space="preserve"> </w:t>
      </w:r>
      <w:r w:rsidRPr="006A6B7B">
        <w:rPr>
          <w:rFonts w:asciiTheme="minorHAnsi" w:hAnsiTheme="minorHAnsi"/>
        </w:rPr>
        <w:t>mmol/L</w:t>
      </w:r>
      <w:r w:rsidR="000A5C4F">
        <w:rPr>
          <w:rFonts w:asciiTheme="minorHAnsi" w:hAnsiTheme="minorHAnsi"/>
        </w:rPr>
        <w:t xml:space="preserve"> </w:t>
      </w:r>
      <w:r w:rsidRPr="006A6B7B">
        <w:rPr>
          <w:rFonts w:asciiTheme="minorHAnsi" w:hAnsiTheme="minorHAnsi"/>
        </w:rPr>
        <w:t>up,</w:t>
      </w:r>
      <w:r w:rsidR="000A5C4F">
        <w:rPr>
          <w:rFonts w:asciiTheme="minorHAnsi" w:hAnsiTheme="minorHAnsi"/>
        </w:rPr>
        <w:t xml:space="preserve"> </w:t>
      </w:r>
      <w:r w:rsidRPr="006A6B7B">
        <w:rPr>
          <w:rFonts w:asciiTheme="minorHAnsi" w:hAnsiTheme="minorHAnsi"/>
        </w:rPr>
        <w:t>but</w:t>
      </w:r>
      <w:r w:rsidR="000A5C4F">
        <w:rPr>
          <w:rFonts w:asciiTheme="minorHAnsi" w:hAnsiTheme="minorHAnsi"/>
        </w:rPr>
        <w:t xml:space="preserve"> </w:t>
      </w:r>
      <w:r w:rsidRPr="006A6B7B">
        <w:rPr>
          <w:rFonts w:asciiTheme="minorHAnsi" w:hAnsiTheme="minorHAnsi"/>
        </w:rPr>
        <w:t>otherwise</w:t>
      </w:r>
      <w:r w:rsidR="000A5C4F">
        <w:rPr>
          <w:rFonts w:asciiTheme="minorHAnsi" w:hAnsiTheme="minorHAnsi"/>
        </w:rPr>
        <w:t xml:space="preserve"> </w:t>
      </w:r>
      <w:r w:rsidRPr="006A6B7B">
        <w:rPr>
          <w:rFonts w:asciiTheme="minorHAnsi" w:hAnsiTheme="minorHAnsi"/>
        </w:rPr>
        <w:t>continued</w:t>
      </w:r>
      <w:r w:rsidR="000A5C4F">
        <w:rPr>
          <w:rFonts w:asciiTheme="minorHAnsi" w:hAnsiTheme="minorHAnsi"/>
        </w:rPr>
        <w:t xml:space="preserve"> </w:t>
      </w:r>
      <w:r w:rsidRPr="006A6B7B">
        <w:rPr>
          <w:rFonts w:asciiTheme="minorHAnsi" w:hAnsiTheme="minorHAnsi"/>
        </w:rPr>
        <w:t>on</w:t>
      </w:r>
      <w:r w:rsidR="000A5C4F">
        <w:rPr>
          <w:rFonts w:asciiTheme="minorHAnsi" w:hAnsiTheme="minorHAnsi"/>
        </w:rPr>
        <w:t xml:space="preserve"> </w:t>
      </w:r>
      <w:r w:rsidRPr="006A6B7B">
        <w:rPr>
          <w:rFonts w:asciiTheme="minorHAnsi" w:hAnsiTheme="minorHAnsi"/>
        </w:rPr>
        <w:t>75</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Pr="006A6B7B">
        <w:rPr>
          <w:rFonts w:asciiTheme="minorHAnsi" w:hAnsiTheme="minorHAnsi"/>
        </w:rPr>
        <w:t>Q2W.</w:t>
      </w:r>
      <w:r w:rsidR="000A5C4F">
        <w:rPr>
          <w:rFonts w:asciiTheme="minorHAnsi" w:hAnsiTheme="minorHAnsi"/>
        </w:rPr>
        <w:t xml:space="preserve"> </w:t>
      </w:r>
      <w:r w:rsidRPr="006A6B7B">
        <w:rPr>
          <w:rFonts w:asciiTheme="minorHAnsi" w:hAnsiTheme="minorHAnsi"/>
        </w:rPr>
        <w:t>The</w:t>
      </w:r>
      <w:r w:rsidR="000A5C4F">
        <w:rPr>
          <w:rFonts w:asciiTheme="minorHAnsi" w:hAnsiTheme="minorHAnsi"/>
        </w:rPr>
        <w:t xml:space="preserve"> </w:t>
      </w:r>
      <w:r w:rsidR="00DD12D8">
        <w:rPr>
          <w:rFonts w:asciiTheme="minorHAnsi" w:hAnsiTheme="minorHAnsi"/>
        </w:rPr>
        <w:t>Week</w:t>
      </w:r>
      <w:r w:rsidR="000A5C4F">
        <w:rPr>
          <w:rFonts w:asciiTheme="minorHAnsi" w:hAnsiTheme="minorHAnsi"/>
        </w:rPr>
        <w:t xml:space="preserve"> </w:t>
      </w:r>
      <w:r w:rsidRPr="006A6B7B">
        <w:rPr>
          <w:rFonts w:asciiTheme="minorHAnsi" w:hAnsiTheme="minorHAnsi"/>
        </w:rPr>
        <w:t>12</w:t>
      </w:r>
      <w:r w:rsidR="000A5C4F">
        <w:rPr>
          <w:rFonts w:asciiTheme="minorHAnsi" w:hAnsiTheme="minorHAnsi"/>
        </w:rPr>
        <w:t xml:space="preserve"> </w:t>
      </w:r>
      <w:r w:rsidRPr="006A6B7B">
        <w:rPr>
          <w:rFonts w:asciiTheme="minorHAnsi" w:hAnsiTheme="minorHAnsi"/>
        </w:rPr>
        <w:t>dose</w:t>
      </w:r>
      <w:r w:rsidR="000A5C4F">
        <w:rPr>
          <w:rFonts w:asciiTheme="minorHAnsi" w:hAnsiTheme="minorHAnsi"/>
        </w:rPr>
        <w:t xml:space="preserve"> </w:t>
      </w:r>
      <w:r w:rsidRPr="006A6B7B">
        <w:rPr>
          <w:rFonts w:asciiTheme="minorHAnsi" w:hAnsiTheme="minorHAnsi"/>
        </w:rPr>
        <w:t>was</w:t>
      </w:r>
      <w:r w:rsidR="000A5C4F">
        <w:rPr>
          <w:rFonts w:asciiTheme="minorHAnsi" w:hAnsiTheme="minorHAnsi"/>
        </w:rPr>
        <w:t xml:space="preserve"> </w:t>
      </w:r>
      <w:r w:rsidRPr="006A6B7B">
        <w:rPr>
          <w:rFonts w:asciiTheme="minorHAnsi" w:hAnsiTheme="minorHAnsi"/>
        </w:rPr>
        <w:t>continued</w:t>
      </w:r>
      <w:r w:rsidR="000A5C4F">
        <w:rPr>
          <w:rFonts w:asciiTheme="minorHAnsi" w:hAnsiTheme="minorHAnsi"/>
        </w:rPr>
        <w:t xml:space="preserve"> </w:t>
      </w:r>
      <w:r w:rsidR="00DD12D8">
        <w:rPr>
          <w:rFonts w:asciiTheme="minorHAnsi" w:hAnsiTheme="minorHAnsi"/>
        </w:rPr>
        <w:t>up</w:t>
      </w:r>
      <w:r w:rsidR="000A5C4F">
        <w:rPr>
          <w:rFonts w:asciiTheme="minorHAnsi" w:hAnsiTheme="minorHAnsi"/>
        </w:rPr>
        <w:t xml:space="preserve"> </w:t>
      </w:r>
      <w:r w:rsidR="00DD12D8">
        <w:rPr>
          <w:rFonts w:asciiTheme="minorHAnsi" w:hAnsiTheme="minorHAnsi"/>
        </w:rPr>
        <w:t>to</w:t>
      </w:r>
      <w:r w:rsidR="000A5C4F">
        <w:rPr>
          <w:rFonts w:asciiTheme="minorHAnsi" w:hAnsiTheme="minorHAnsi"/>
        </w:rPr>
        <w:t xml:space="preserve"> </w:t>
      </w:r>
      <w:r w:rsidR="00DD12D8">
        <w:rPr>
          <w:rFonts w:asciiTheme="minorHAnsi" w:hAnsiTheme="minorHAnsi"/>
        </w:rPr>
        <w:t>the</w:t>
      </w:r>
      <w:r w:rsidR="000A5C4F">
        <w:rPr>
          <w:rFonts w:asciiTheme="minorHAnsi" w:hAnsiTheme="minorHAnsi"/>
        </w:rPr>
        <w:t xml:space="preserve"> </w:t>
      </w:r>
      <w:r w:rsidR="00DD12D8">
        <w:rPr>
          <w:rFonts w:asciiTheme="minorHAnsi" w:hAnsiTheme="minorHAnsi"/>
        </w:rPr>
        <w:t>last</w:t>
      </w:r>
      <w:r w:rsidR="000A5C4F">
        <w:rPr>
          <w:rFonts w:asciiTheme="minorHAnsi" w:hAnsiTheme="minorHAnsi"/>
        </w:rPr>
        <w:t xml:space="preserve"> </w:t>
      </w:r>
      <w:r w:rsidR="00DD12D8">
        <w:rPr>
          <w:rFonts w:asciiTheme="minorHAnsi" w:hAnsiTheme="minorHAnsi"/>
        </w:rPr>
        <w:t>dose</w:t>
      </w:r>
      <w:r w:rsidR="000A5C4F">
        <w:rPr>
          <w:rFonts w:asciiTheme="minorHAnsi" w:hAnsiTheme="minorHAnsi"/>
        </w:rPr>
        <w:t xml:space="preserve"> </w:t>
      </w:r>
      <w:r w:rsidR="00DD12D8">
        <w:rPr>
          <w:rFonts w:asciiTheme="minorHAnsi" w:hAnsiTheme="minorHAnsi"/>
        </w:rPr>
        <w:t>at</w:t>
      </w:r>
      <w:r w:rsidR="000A5C4F">
        <w:rPr>
          <w:rFonts w:asciiTheme="minorHAnsi" w:hAnsiTheme="minorHAnsi"/>
        </w:rPr>
        <w:t xml:space="preserve"> </w:t>
      </w:r>
      <w:r w:rsidR="00DD12D8">
        <w:rPr>
          <w:rFonts w:asciiTheme="minorHAnsi" w:hAnsiTheme="minorHAnsi"/>
        </w:rPr>
        <w:t>Week</w:t>
      </w:r>
      <w:r w:rsidR="000A5C4F">
        <w:rPr>
          <w:rFonts w:asciiTheme="minorHAnsi" w:hAnsiTheme="minorHAnsi"/>
        </w:rPr>
        <w:t xml:space="preserve"> </w:t>
      </w:r>
      <w:r w:rsidR="00DD12D8">
        <w:rPr>
          <w:rFonts w:asciiTheme="minorHAnsi" w:hAnsiTheme="minorHAnsi"/>
        </w:rPr>
        <w:t>76.</w:t>
      </w:r>
    </w:p>
    <w:p w:rsidR="00CA25EF" w:rsidRPr="009A1F04" w:rsidRDefault="00CA25EF" w:rsidP="00CA25EF">
      <w:r w:rsidRPr="009A1F04">
        <w:rPr>
          <w:rFonts w:asciiTheme="minorHAnsi" w:hAnsiTheme="minorHAnsi"/>
        </w:rPr>
        <w:t>Premature</w:t>
      </w:r>
      <w:r w:rsidR="000A5C4F">
        <w:rPr>
          <w:rFonts w:asciiTheme="minorHAnsi" w:hAnsiTheme="minorHAnsi"/>
        </w:rPr>
        <w:t xml:space="preserve"> </w:t>
      </w:r>
      <w:r w:rsidRPr="009A1F04">
        <w:rPr>
          <w:rFonts w:asciiTheme="minorHAnsi" w:hAnsiTheme="minorHAnsi"/>
        </w:rPr>
        <w:t>discontinuations</w:t>
      </w:r>
      <w:r w:rsidR="000A5C4F">
        <w:rPr>
          <w:rFonts w:asciiTheme="minorHAnsi" w:hAnsiTheme="minorHAnsi"/>
        </w:rPr>
        <w:t xml:space="preserve"> </w:t>
      </w:r>
      <w:r w:rsidRPr="009A1F04">
        <w:rPr>
          <w:rFonts w:asciiTheme="minorHAnsi" w:hAnsiTheme="minorHAnsi"/>
        </w:rPr>
        <w:t>occurred</w:t>
      </w:r>
      <w:r w:rsidR="000A5C4F">
        <w:rPr>
          <w:rFonts w:asciiTheme="minorHAnsi" w:hAnsiTheme="minorHAnsi"/>
        </w:rPr>
        <w:t xml:space="preserve"> </w:t>
      </w:r>
      <w:r w:rsidRPr="009A1F04">
        <w:rPr>
          <w:rFonts w:asciiTheme="minorHAnsi" w:hAnsiTheme="minorHAnsi"/>
        </w:rPr>
        <w:t>in</w:t>
      </w:r>
      <w:r w:rsidR="000A5C4F">
        <w:rPr>
          <w:rFonts w:asciiTheme="minorHAnsi" w:hAnsiTheme="minorHAnsi"/>
        </w:rPr>
        <w:t xml:space="preserve"> </w:t>
      </w:r>
      <w:r w:rsidRPr="009A1F04">
        <w:rPr>
          <w:rFonts w:asciiTheme="minorHAnsi" w:hAnsiTheme="minorHAnsi"/>
        </w:rPr>
        <w:t>23.5%</w:t>
      </w:r>
      <w:r w:rsidR="000A5C4F">
        <w:rPr>
          <w:rFonts w:asciiTheme="minorHAnsi" w:hAnsiTheme="minorHAnsi"/>
        </w:rPr>
        <w:t xml:space="preserve"> </w:t>
      </w:r>
      <w:r w:rsidRPr="009A1F04">
        <w:rPr>
          <w:rFonts w:asciiTheme="minorHAnsi" w:hAnsiTheme="minorHAnsi"/>
        </w:rPr>
        <w:t>and</w:t>
      </w:r>
      <w:r w:rsidR="000A5C4F">
        <w:rPr>
          <w:rFonts w:asciiTheme="minorHAnsi" w:hAnsiTheme="minorHAnsi"/>
        </w:rPr>
        <w:t xml:space="preserve"> </w:t>
      </w:r>
      <w:r w:rsidRPr="009A1F04">
        <w:rPr>
          <w:rFonts w:asciiTheme="minorHAnsi" w:hAnsiTheme="minorHAnsi"/>
        </w:rPr>
        <w:t>20.2%</w:t>
      </w:r>
      <w:r w:rsidR="000A5C4F">
        <w:rPr>
          <w:rFonts w:asciiTheme="minorHAnsi" w:hAnsiTheme="minorHAnsi"/>
        </w:rPr>
        <w:t xml:space="preserve"> </w:t>
      </w:r>
      <w:r w:rsidRPr="009A1F04">
        <w:rPr>
          <w:rFonts w:asciiTheme="minorHAnsi" w:hAnsiTheme="minorHAnsi"/>
        </w:rPr>
        <w:t>of</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alirocumab</w:t>
      </w:r>
      <w:r w:rsidR="000A5C4F">
        <w:rPr>
          <w:rFonts w:asciiTheme="minorHAnsi" w:hAnsiTheme="minorHAnsi"/>
        </w:rPr>
        <w:t xml:space="preserve"> </w:t>
      </w:r>
      <w:r w:rsidRPr="009A1F04">
        <w:rPr>
          <w:rFonts w:asciiTheme="minorHAnsi" w:hAnsiTheme="minorHAnsi"/>
        </w:rPr>
        <w:t>and</w:t>
      </w:r>
      <w:r w:rsidR="000A5C4F">
        <w:rPr>
          <w:rFonts w:asciiTheme="minorHAnsi" w:hAnsiTheme="minorHAnsi"/>
        </w:rPr>
        <w:t xml:space="preserve"> </w:t>
      </w:r>
      <w:r w:rsidRPr="009A1F04">
        <w:rPr>
          <w:rFonts w:asciiTheme="minorHAnsi" w:hAnsiTheme="minorHAnsi"/>
        </w:rPr>
        <w:t>placebo</w:t>
      </w:r>
      <w:r w:rsidR="000A5C4F">
        <w:rPr>
          <w:rFonts w:asciiTheme="minorHAnsi" w:hAnsiTheme="minorHAnsi"/>
        </w:rPr>
        <w:t xml:space="preserve"> </w:t>
      </w:r>
      <w:r w:rsidRPr="009A1F04">
        <w:rPr>
          <w:rFonts w:asciiTheme="minorHAnsi" w:hAnsiTheme="minorHAnsi"/>
        </w:rPr>
        <w:t>treatment</w:t>
      </w:r>
      <w:r w:rsidR="000A5C4F">
        <w:rPr>
          <w:rFonts w:asciiTheme="minorHAnsi" w:hAnsiTheme="minorHAnsi"/>
        </w:rPr>
        <w:t xml:space="preserve"> </w:t>
      </w:r>
      <w:r w:rsidRPr="009A1F04">
        <w:rPr>
          <w:rFonts w:asciiTheme="minorHAnsi" w:hAnsiTheme="minorHAnsi"/>
        </w:rPr>
        <w:t>arms,</w:t>
      </w:r>
      <w:r w:rsidR="000A5C4F">
        <w:rPr>
          <w:rFonts w:asciiTheme="minorHAnsi" w:hAnsiTheme="minorHAnsi"/>
        </w:rPr>
        <w:t xml:space="preserve"> </w:t>
      </w:r>
      <w:r w:rsidRPr="009A1F04">
        <w:rPr>
          <w:rFonts w:asciiTheme="minorHAnsi" w:hAnsiTheme="minorHAnsi"/>
        </w:rPr>
        <w:t>respectively,</w:t>
      </w:r>
      <w:r w:rsidR="000A5C4F">
        <w:rPr>
          <w:rFonts w:asciiTheme="minorHAnsi" w:hAnsiTheme="minorHAnsi"/>
        </w:rPr>
        <w:t xml:space="preserve"> </w:t>
      </w:r>
      <w:r w:rsidRPr="009A1F04">
        <w:rPr>
          <w:rFonts w:asciiTheme="minorHAnsi" w:hAnsiTheme="minorHAnsi"/>
        </w:rPr>
        <w:t>with</w:t>
      </w:r>
      <w:r w:rsidR="000A5C4F">
        <w:rPr>
          <w:rFonts w:asciiTheme="minorHAnsi" w:hAnsiTheme="minorHAnsi"/>
        </w:rPr>
        <w:t xml:space="preserve"> </w:t>
      </w:r>
      <w:r w:rsidRPr="009A1F04">
        <w:rPr>
          <w:rFonts w:asciiTheme="minorHAnsi" w:hAnsiTheme="minorHAnsi"/>
        </w:rPr>
        <w:t>discontinuations</w:t>
      </w:r>
      <w:r w:rsidR="000A5C4F">
        <w:rPr>
          <w:rFonts w:asciiTheme="minorHAnsi" w:hAnsiTheme="minorHAnsi"/>
        </w:rPr>
        <w:t xml:space="preserve"> </w:t>
      </w:r>
      <w:r w:rsidRPr="009A1F04">
        <w:rPr>
          <w:rFonts w:asciiTheme="minorHAnsi" w:hAnsiTheme="minorHAnsi"/>
        </w:rPr>
        <w:t>due</w:t>
      </w:r>
      <w:r w:rsidR="000A5C4F">
        <w:rPr>
          <w:rFonts w:asciiTheme="minorHAnsi" w:hAnsiTheme="minorHAnsi"/>
        </w:rPr>
        <w:t xml:space="preserve"> </w:t>
      </w:r>
      <w:r w:rsidRPr="009A1F04">
        <w:rPr>
          <w:rFonts w:asciiTheme="minorHAnsi" w:hAnsiTheme="minorHAnsi"/>
        </w:rPr>
        <w:t>to</w:t>
      </w:r>
      <w:r w:rsidR="000A5C4F">
        <w:rPr>
          <w:rFonts w:asciiTheme="minorHAnsi" w:hAnsiTheme="minorHAnsi"/>
        </w:rPr>
        <w:t xml:space="preserve"> </w:t>
      </w:r>
      <w:r w:rsidRPr="009A1F04">
        <w:rPr>
          <w:rFonts w:asciiTheme="minorHAnsi" w:hAnsiTheme="minorHAnsi"/>
        </w:rPr>
        <w:t>AEs</w:t>
      </w:r>
      <w:r w:rsidR="000A5C4F">
        <w:rPr>
          <w:rFonts w:asciiTheme="minorHAnsi" w:hAnsiTheme="minorHAnsi"/>
        </w:rPr>
        <w:t xml:space="preserve"> </w:t>
      </w:r>
      <w:r w:rsidRPr="009A1F04">
        <w:rPr>
          <w:rFonts w:asciiTheme="minorHAnsi" w:hAnsiTheme="minorHAnsi"/>
        </w:rPr>
        <w:t>in</w:t>
      </w:r>
      <w:r w:rsidR="000A5C4F">
        <w:rPr>
          <w:rFonts w:asciiTheme="minorHAnsi" w:hAnsiTheme="minorHAnsi"/>
        </w:rPr>
        <w:t xml:space="preserve"> </w:t>
      </w:r>
      <w:r w:rsidRPr="009A1F04">
        <w:rPr>
          <w:rFonts w:asciiTheme="minorHAnsi" w:hAnsiTheme="minorHAnsi"/>
        </w:rPr>
        <w:t>6.1%</w:t>
      </w:r>
      <w:r w:rsidR="000A5C4F">
        <w:rPr>
          <w:rFonts w:asciiTheme="minorHAnsi" w:hAnsiTheme="minorHAnsi"/>
        </w:rPr>
        <w:t xml:space="preserve"> </w:t>
      </w:r>
      <w:r w:rsidRPr="009A1F04">
        <w:rPr>
          <w:rFonts w:asciiTheme="minorHAnsi" w:hAnsiTheme="minorHAnsi"/>
        </w:rPr>
        <w:t>of</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placebo</w:t>
      </w:r>
      <w:r w:rsidR="000A5C4F">
        <w:rPr>
          <w:rFonts w:asciiTheme="minorHAnsi" w:hAnsiTheme="minorHAnsi"/>
        </w:rPr>
        <w:t xml:space="preserve"> </w:t>
      </w:r>
      <w:r w:rsidRPr="009A1F04">
        <w:rPr>
          <w:rFonts w:asciiTheme="minorHAnsi" w:hAnsiTheme="minorHAnsi"/>
        </w:rPr>
        <w:t>arm</w:t>
      </w:r>
      <w:r w:rsidR="000A5C4F">
        <w:rPr>
          <w:rFonts w:asciiTheme="minorHAnsi" w:hAnsiTheme="minorHAnsi"/>
        </w:rPr>
        <w:t xml:space="preserve"> </w:t>
      </w:r>
      <w:r w:rsidRPr="009A1F04">
        <w:rPr>
          <w:rFonts w:asciiTheme="minorHAnsi" w:hAnsiTheme="minorHAnsi"/>
        </w:rPr>
        <w:lastRenderedPageBreak/>
        <w:t>and</w:t>
      </w:r>
      <w:r w:rsidR="000A5C4F">
        <w:rPr>
          <w:rFonts w:asciiTheme="minorHAnsi" w:hAnsiTheme="minorHAnsi"/>
        </w:rPr>
        <w:t xml:space="preserve"> </w:t>
      </w:r>
      <w:r w:rsidRPr="009A1F04">
        <w:rPr>
          <w:rFonts w:asciiTheme="minorHAnsi" w:hAnsiTheme="minorHAnsi"/>
        </w:rPr>
        <w:t>4.0%</w:t>
      </w:r>
      <w:r w:rsidR="000A5C4F">
        <w:rPr>
          <w:rFonts w:asciiTheme="minorHAnsi" w:hAnsiTheme="minorHAnsi"/>
        </w:rPr>
        <w:t xml:space="preserve"> </w:t>
      </w:r>
      <w:r w:rsidRPr="009A1F04">
        <w:rPr>
          <w:rFonts w:asciiTheme="minorHAnsi" w:hAnsiTheme="minorHAnsi"/>
        </w:rPr>
        <w:t>of</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alirocumab</w:t>
      </w:r>
      <w:r w:rsidR="000A5C4F">
        <w:rPr>
          <w:rFonts w:asciiTheme="minorHAnsi" w:hAnsiTheme="minorHAnsi"/>
        </w:rPr>
        <w:t xml:space="preserve"> </w:t>
      </w:r>
      <w:r w:rsidRPr="009A1F04">
        <w:rPr>
          <w:rFonts w:asciiTheme="minorHAnsi" w:hAnsiTheme="minorHAnsi"/>
        </w:rPr>
        <w:t>arm.</w:t>
      </w:r>
      <w:r w:rsidR="000A5C4F">
        <w:rPr>
          <w:rFonts w:asciiTheme="minorHAnsi" w:hAnsiTheme="minorHAnsi"/>
        </w:rPr>
        <w:t xml:space="preserve"> </w:t>
      </w:r>
      <w:r w:rsidRPr="009A1F04">
        <w:rPr>
          <w:rFonts w:asciiTheme="minorHAnsi" w:hAnsiTheme="minorHAnsi"/>
        </w:rPr>
        <w:t>Baseline</w:t>
      </w:r>
      <w:r w:rsidR="000A5C4F">
        <w:rPr>
          <w:rFonts w:asciiTheme="minorHAnsi" w:hAnsiTheme="minorHAnsi"/>
        </w:rPr>
        <w:t xml:space="preserve"> </w:t>
      </w:r>
      <w:r w:rsidRPr="009A1F04">
        <w:rPr>
          <w:rFonts w:asciiTheme="minorHAnsi" w:hAnsiTheme="minorHAnsi"/>
        </w:rPr>
        <w:t>characteristics</w:t>
      </w:r>
      <w:r w:rsidR="000A5C4F">
        <w:rPr>
          <w:rFonts w:asciiTheme="minorHAnsi" w:hAnsiTheme="minorHAnsi"/>
        </w:rPr>
        <w:t xml:space="preserve"> </w:t>
      </w:r>
      <w:r w:rsidRPr="009A1F04">
        <w:rPr>
          <w:rFonts w:asciiTheme="minorHAnsi" w:hAnsiTheme="minorHAnsi"/>
        </w:rPr>
        <w:t>were</w:t>
      </w:r>
      <w:r w:rsidR="000A5C4F">
        <w:rPr>
          <w:rFonts w:asciiTheme="minorHAnsi" w:hAnsiTheme="minorHAnsi"/>
        </w:rPr>
        <w:t xml:space="preserve"> </w:t>
      </w:r>
      <w:r w:rsidRPr="009A1F04">
        <w:rPr>
          <w:rFonts w:asciiTheme="minorHAnsi" w:hAnsiTheme="minorHAnsi"/>
        </w:rPr>
        <w:t>similar</w:t>
      </w:r>
      <w:r w:rsidR="000A5C4F">
        <w:rPr>
          <w:rFonts w:asciiTheme="minorHAnsi" w:hAnsiTheme="minorHAnsi"/>
        </w:rPr>
        <w:t xml:space="preserve"> </w:t>
      </w:r>
      <w:r w:rsidRPr="009A1F04">
        <w:rPr>
          <w:rFonts w:asciiTheme="minorHAnsi" w:hAnsiTheme="minorHAnsi"/>
        </w:rPr>
        <w:t>between</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two</w:t>
      </w:r>
      <w:r w:rsidR="000A5C4F">
        <w:rPr>
          <w:rFonts w:asciiTheme="minorHAnsi" w:hAnsiTheme="minorHAnsi"/>
        </w:rPr>
        <w:t xml:space="preserve"> </w:t>
      </w:r>
      <w:r w:rsidRPr="009A1F04">
        <w:rPr>
          <w:rFonts w:asciiTheme="minorHAnsi" w:hAnsiTheme="minorHAnsi"/>
        </w:rPr>
        <w:t>patient</w:t>
      </w:r>
      <w:r w:rsidR="000A5C4F">
        <w:rPr>
          <w:rFonts w:asciiTheme="minorHAnsi" w:hAnsiTheme="minorHAnsi"/>
        </w:rPr>
        <w:t xml:space="preserve"> </w:t>
      </w:r>
      <w:r w:rsidRPr="009A1F04">
        <w:rPr>
          <w:rFonts w:asciiTheme="minorHAnsi" w:hAnsiTheme="minorHAnsi"/>
        </w:rPr>
        <w:t>groups:</w:t>
      </w:r>
      <w:r w:rsidR="000A5C4F">
        <w:rPr>
          <w:rFonts w:asciiTheme="minorHAnsi" w:hAnsiTheme="minorHAnsi"/>
        </w:rPr>
        <w:t xml:space="preserve"> </w:t>
      </w:r>
      <w:r w:rsidRPr="009A1F04">
        <w:rPr>
          <w:rFonts w:asciiTheme="minorHAnsi" w:hAnsiTheme="minorHAnsi"/>
        </w:rPr>
        <w:t>patients</w:t>
      </w:r>
      <w:r w:rsidR="000A5C4F">
        <w:rPr>
          <w:rFonts w:asciiTheme="minorHAnsi" w:hAnsiTheme="minorHAnsi"/>
        </w:rPr>
        <w:t xml:space="preserve"> </w:t>
      </w:r>
      <w:r w:rsidRPr="009A1F04">
        <w:rPr>
          <w:rFonts w:asciiTheme="minorHAnsi" w:hAnsiTheme="minorHAnsi"/>
        </w:rPr>
        <w:t>had</w:t>
      </w:r>
      <w:r w:rsidR="000A5C4F">
        <w:rPr>
          <w:rFonts w:asciiTheme="minorHAnsi" w:hAnsiTheme="minorHAnsi"/>
        </w:rPr>
        <w:t xml:space="preserve"> </w:t>
      </w:r>
      <w:r w:rsidRPr="009A1F04">
        <w:rPr>
          <w:rFonts w:asciiTheme="minorHAnsi" w:hAnsiTheme="minorHAnsi"/>
        </w:rPr>
        <w:t>a</w:t>
      </w:r>
      <w:r w:rsidR="000A5C4F">
        <w:rPr>
          <w:rFonts w:asciiTheme="minorHAnsi" w:hAnsiTheme="minorHAnsi"/>
        </w:rPr>
        <w:t xml:space="preserve"> </w:t>
      </w:r>
      <w:r w:rsidRPr="009A1F04">
        <w:rPr>
          <w:rFonts w:asciiTheme="minorHAnsi" w:hAnsiTheme="minorHAnsi"/>
        </w:rPr>
        <w:t>mean</w:t>
      </w:r>
      <w:r w:rsidR="00D9425B">
        <w:rPr>
          <w:rFonts w:asciiTheme="minorHAnsi" w:hAnsiTheme="minorHAnsi"/>
        </w:rPr>
        <w:t>,</w:t>
      </w:r>
      <w:r w:rsidR="000A5C4F">
        <w:rPr>
          <w:rFonts w:asciiTheme="minorHAnsi" w:hAnsiTheme="minorHAnsi"/>
        </w:rPr>
        <w:t xml:space="preserve"> </w:t>
      </w:r>
      <w:r w:rsidR="00D9425B">
        <w:t>standard</w:t>
      </w:r>
      <w:r w:rsidR="000A5C4F">
        <w:t xml:space="preserve"> </w:t>
      </w:r>
      <w:r w:rsidR="00D9425B">
        <w:t>deviation</w:t>
      </w:r>
      <w:r w:rsidR="000A5C4F">
        <w:rPr>
          <w:rFonts w:asciiTheme="minorHAnsi" w:hAnsiTheme="minorHAnsi"/>
        </w:rPr>
        <w:t xml:space="preserve"> </w:t>
      </w:r>
      <w:r w:rsidRPr="009A1F04">
        <w:rPr>
          <w:rFonts w:asciiTheme="minorHAnsi" w:hAnsiTheme="minorHAnsi"/>
        </w:rPr>
        <w:t>(SD)</w:t>
      </w:r>
      <w:r w:rsidR="000A5C4F">
        <w:rPr>
          <w:rFonts w:asciiTheme="minorHAnsi" w:hAnsiTheme="minorHAnsi"/>
        </w:rPr>
        <w:t xml:space="preserve"> </w:t>
      </w:r>
      <w:r w:rsidRPr="009A1F04">
        <w:rPr>
          <w:rFonts w:asciiTheme="minorHAnsi" w:hAnsiTheme="minorHAnsi"/>
        </w:rPr>
        <w:t>age</w:t>
      </w:r>
      <w:r w:rsidR="000A5C4F">
        <w:rPr>
          <w:rFonts w:asciiTheme="minorHAnsi" w:hAnsiTheme="minorHAnsi"/>
        </w:rPr>
        <w:t xml:space="preserve"> </w:t>
      </w:r>
      <w:r w:rsidRPr="009A1F04">
        <w:rPr>
          <w:rFonts w:asciiTheme="minorHAnsi" w:hAnsiTheme="minorHAnsi"/>
        </w:rPr>
        <w:t>of</w:t>
      </w:r>
      <w:r w:rsidR="000A5C4F">
        <w:rPr>
          <w:rFonts w:asciiTheme="minorHAnsi" w:hAnsiTheme="minorHAnsi"/>
        </w:rPr>
        <w:t xml:space="preserve"> </w:t>
      </w:r>
      <w:r w:rsidRPr="009A1F04">
        <w:rPr>
          <w:rFonts w:asciiTheme="minorHAnsi" w:hAnsiTheme="minorHAnsi"/>
        </w:rPr>
        <w:t>52</w:t>
      </w:r>
      <w:r w:rsidR="000A5C4F">
        <w:rPr>
          <w:rFonts w:asciiTheme="minorHAnsi" w:hAnsiTheme="minorHAnsi"/>
        </w:rPr>
        <w:t xml:space="preserve"> </w:t>
      </w:r>
      <w:r w:rsidRPr="009A1F04">
        <w:rPr>
          <w:rFonts w:asciiTheme="minorHAnsi" w:hAnsiTheme="minorHAnsi"/>
        </w:rPr>
        <w:t>years</w:t>
      </w:r>
      <w:r w:rsidR="00D9425B">
        <w:rPr>
          <w:rFonts w:asciiTheme="minorHAnsi" w:hAnsiTheme="minorHAnsi"/>
        </w:rPr>
        <w:t>,</w:t>
      </w:r>
      <w:r w:rsidR="000A5C4F">
        <w:rPr>
          <w:rFonts w:asciiTheme="minorHAnsi" w:hAnsiTheme="minorHAnsi"/>
        </w:rPr>
        <w:t xml:space="preserve"> </w:t>
      </w:r>
      <w:r w:rsidRPr="009A1F04">
        <w:rPr>
          <w:rFonts w:asciiTheme="minorHAnsi" w:hAnsiTheme="minorHAnsi"/>
        </w:rPr>
        <w:t>(13),</w:t>
      </w:r>
      <w:r w:rsidR="000A5C4F">
        <w:rPr>
          <w:rFonts w:asciiTheme="minorHAnsi" w:hAnsiTheme="minorHAnsi"/>
        </w:rPr>
        <w:t xml:space="preserve"> </w:t>
      </w:r>
      <w:r w:rsidRPr="009A1F04">
        <w:rPr>
          <w:rFonts w:asciiTheme="minorHAnsi" w:hAnsiTheme="minorHAnsi"/>
        </w:rPr>
        <w:t>were</w:t>
      </w:r>
      <w:r w:rsidR="000A5C4F">
        <w:rPr>
          <w:rFonts w:asciiTheme="minorHAnsi" w:hAnsiTheme="minorHAnsi"/>
        </w:rPr>
        <w:t xml:space="preserve"> </w:t>
      </w:r>
      <w:r w:rsidRPr="009A1F04">
        <w:rPr>
          <w:rFonts w:asciiTheme="minorHAnsi" w:hAnsiTheme="minorHAnsi"/>
        </w:rPr>
        <w:t>mostly</w:t>
      </w:r>
      <w:r w:rsidR="000A5C4F">
        <w:rPr>
          <w:rFonts w:asciiTheme="minorHAnsi" w:hAnsiTheme="minorHAnsi"/>
        </w:rPr>
        <w:t xml:space="preserve"> </w:t>
      </w:r>
      <w:r w:rsidRPr="009A1F04">
        <w:rPr>
          <w:rFonts w:asciiTheme="minorHAnsi" w:hAnsiTheme="minorHAnsi"/>
        </w:rPr>
        <w:t>male</w:t>
      </w:r>
      <w:r w:rsidR="000A5C4F">
        <w:rPr>
          <w:rFonts w:asciiTheme="minorHAnsi" w:hAnsiTheme="minorHAnsi"/>
        </w:rPr>
        <w:t xml:space="preserve"> </w:t>
      </w:r>
      <w:r w:rsidRPr="009A1F04">
        <w:rPr>
          <w:rFonts w:asciiTheme="minorHAnsi" w:hAnsiTheme="minorHAnsi"/>
        </w:rPr>
        <w:t>(56%),</w:t>
      </w:r>
      <w:r w:rsidR="000A5C4F">
        <w:rPr>
          <w:rFonts w:asciiTheme="minorHAnsi" w:hAnsiTheme="minorHAnsi"/>
        </w:rPr>
        <w:t xml:space="preserve"> </w:t>
      </w:r>
      <w:r w:rsidRPr="009A1F04">
        <w:rPr>
          <w:rFonts w:asciiTheme="minorHAnsi" w:hAnsiTheme="minorHAnsi"/>
        </w:rPr>
        <w:t>and</w:t>
      </w:r>
      <w:r w:rsidR="000A5C4F">
        <w:rPr>
          <w:rFonts w:asciiTheme="minorHAnsi" w:hAnsiTheme="minorHAnsi"/>
        </w:rPr>
        <w:t xml:space="preserve"> </w:t>
      </w:r>
      <w:r w:rsidR="00DD12D8">
        <w:rPr>
          <w:rFonts w:asciiTheme="minorHAnsi" w:hAnsiTheme="minorHAnsi"/>
        </w:rPr>
        <w:t>White</w:t>
      </w:r>
      <w:r w:rsidR="000A5C4F">
        <w:rPr>
          <w:rFonts w:asciiTheme="minorHAnsi" w:hAnsiTheme="minorHAnsi"/>
        </w:rPr>
        <w:t xml:space="preserve"> </w:t>
      </w:r>
      <w:r w:rsidRPr="009A1F04">
        <w:rPr>
          <w:rFonts w:asciiTheme="minorHAnsi" w:hAnsiTheme="minorHAnsi"/>
        </w:rPr>
        <w:t>(91%),</w:t>
      </w:r>
      <w:r w:rsidR="000A5C4F">
        <w:rPr>
          <w:rFonts w:asciiTheme="minorHAnsi" w:hAnsiTheme="minorHAnsi"/>
        </w:rPr>
        <w:t xml:space="preserve"> </w:t>
      </w:r>
      <w:r w:rsidRPr="009A1F04">
        <w:rPr>
          <w:rFonts w:asciiTheme="minorHAnsi" w:hAnsiTheme="minorHAnsi"/>
        </w:rPr>
        <w:t>and</w:t>
      </w:r>
      <w:r w:rsidR="000A5C4F">
        <w:rPr>
          <w:rFonts w:asciiTheme="minorHAnsi" w:hAnsiTheme="minorHAnsi"/>
        </w:rPr>
        <w:t xml:space="preserve"> </w:t>
      </w:r>
      <w:r w:rsidRPr="009A1F04">
        <w:rPr>
          <w:rFonts w:asciiTheme="minorHAnsi" w:hAnsiTheme="minorHAnsi"/>
        </w:rPr>
        <w:t>83%</w:t>
      </w:r>
      <w:r w:rsidR="000A5C4F">
        <w:rPr>
          <w:rFonts w:asciiTheme="minorHAnsi" w:hAnsiTheme="minorHAnsi"/>
        </w:rPr>
        <w:t xml:space="preserve"> </w:t>
      </w:r>
      <w:r w:rsidRPr="009A1F04">
        <w:rPr>
          <w:rFonts w:asciiTheme="minorHAnsi" w:hAnsiTheme="minorHAnsi"/>
        </w:rPr>
        <w:t>were</w:t>
      </w:r>
      <w:r w:rsidR="000A5C4F">
        <w:rPr>
          <w:rFonts w:asciiTheme="minorHAnsi" w:hAnsiTheme="minorHAnsi"/>
        </w:rPr>
        <w:t xml:space="preserve"> </w:t>
      </w:r>
      <w:r w:rsidRPr="009A1F04">
        <w:rPr>
          <w:rFonts w:asciiTheme="minorHAnsi" w:hAnsiTheme="minorHAnsi"/>
        </w:rPr>
        <w:t>taking</w:t>
      </w:r>
      <w:r w:rsidR="000A5C4F">
        <w:rPr>
          <w:rFonts w:asciiTheme="minorHAnsi" w:hAnsiTheme="minorHAnsi"/>
        </w:rPr>
        <w:t xml:space="preserve"> </w:t>
      </w:r>
      <w:r w:rsidRPr="009A1F04">
        <w:rPr>
          <w:rFonts w:asciiTheme="minorHAnsi" w:hAnsiTheme="minorHAnsi"/>
        </w:rPr>
        <w:t>statins.</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mean</w:t>
      </w:r>
      <w:r w:rsidR="000A5C4F">
        <w:rPr>
          <w:rFonts w:asciiTheme="minorHAnsi" w:hAnsiTheme="minorHAnsi"/>
        </w:rPr>
        <w:t xml:space="preserve"> </w:t>
      </w:r>
      <w:r w:rsidRPr="009A1F04">
        <w:rPr>
          <w:rFonts w:asciiTheme="minorHAnsi" w:hAnsiTheme="minorHAnsi"/>
        </w:rPr>
        <w:t>base</w:t>
      </w:r>
      <w:r w:rsidR="009717C7">
        <w:rPr>
          <w:rFonts w:asciiTheme="minorHAnsi" w:hAnsiTheme="minorHAnsi"/>
        </w:rPr>
        <w:t>line</w:t>
      </w:r>
      <w:r w:rsidR="000A5C4F">
        <w:rPr>
          <w:rFonts w:asciiTheme="minorHAnsi" w:hAnsiTheme="minorHAnsi"/>
        </w:rPr>
        <w:t xml:space="preserve"> </w:t>
      </w:r>
      <w:r w:rsidR="009717C7">
        <w:rPr>
          <w:rFonts w:asciiTheme="minorHAnsi" w:hAnsiTheme="minorHAnsi"/>
        </w:rPr>
        <w:t>LDL-C</w:t>
      </w:r>
      <w:r w:rsidR="000A5C4F">
        <w:rPr>
          <w:rFonts w:asciiTheme="minorHAnsi" w:hAnsiTheme="minorHAnsi"/>
        </w:rPr>
        <w:t xml:space="preserve"> </w:t>
      </w:r>
      <w:r w:rsidR="009717C7">
        <w:rPr>
          <w:rFonts w:asciiTheme="minorHAnsi" w:hAnsiTheme="minorHAnsi"/>
        </w:rPr>
        <w:t>was</w:t>
      </w:r>
      <w:r w:rsidR="000A5C4F">
        <w:rPr>
          <w:rFonts w:asciiTheme="minorHAnsi" w:hAnsiTheme="minorHAnsi"/>
        </w:rPr>
        <w:t xml:space="preserve"> </w:t>
      </w:r>
      <w:r w:rsidR="009717C7">
        <w:rPr>
          <w:rFonts w:asciiTheme="minorHAnsi" w:hAnsiTheme="minorHAnsi"/>
        </w:rPr>
        <w:t>3.711</w:t>
      </w:r>
      <w:r w:rsidR="000A5C4F">
        <w:rPr>
          <w:rFonts w:asciiTheme="minorHAnsi" w:hAnsiTheme="minorHAnsi"/>
        </w:rPr>
        <w:t xml:space="preserve"> </w:t>
      </w:r>
      <w:r w:rsidR="009717C7">
        <w:rPr>
          <w:rFonts w:asciiTheme="minorHAnsi" w:hAnsiTheme="minorHAnsi"/>
        </w:rPr>
        <w:t>(1.3)</w:t>
      </w:r>
      <w:r w:rsidR="000A5C4F">
        <w:rPr>
          <w:rFonts w:asciiTheme="minorHAnsi" w:hAnsiTheme="minorHAnsi"/>
        </w:rPr>
        <w:t xml:space="preserve"> </w:t>
      </w:r>
      <w:r w:rsidRPr="009A1F04">
        <w:rPr>
          <w:rFonts w:asciiTheme="minorHAnsi" w:hAnsiTheme="minorHAnsi"/>
        </w:rPr>
        <w:t>mmol/L.</w:t>
      </w:r>
      <w:r w:rsidR="000A5C4F">
        <w:rPr>
          <w:rFonts w:asciiTheme="minorHAnsi" w:hAnsiTheme="minorHAnsi"/>
        </w:rPr>
        <w:t xml:space="preserve"> </w:t>
      </w:r>
      <w:r w:rsidRPr="009A1F04">
        <w:rPr>
          <w:rFonts w:asciiTheme="minorHAnsi" w:hAnsiTheme="minorHAnsi"/>
        </w:rPr>
        <w:t>While</w:t>
      </w:r>
      <w:r w:rsidR="000A5C4F">
        <w:rPr>
          <w:rFonts w:asciiTheme="minorHAnsi" w:hAnsiTheme="minorHAnsi"/>
        </w:rPr>
        <w:t xml:space="preserve"> </w:t>
      </w:r>
      <w:r w:rsidRPr="009A1F04">
        <w:rPr>
          <w:rFonts w:asciiTheme="minorHAnsi" w:hAnsiTheme="minorHAnsi"/>
        </w:rPr>
        <w:t>all</w:t>
      </w:r>
      <w:r w:rsidR="000A5C4F">
        <w:rPr>
          <w:rFonts w:asciiTheme="minorHAnsi" w:hAnsiTheme="minorHAnsi"/>
        </w:rPr>
        <w:t xml:space="preserve"> </w:t>
      </w:r>
      <w:r w:rsidRPr="009A1F04">
        <w:rPr>
          <w:rFonts w:asciiTheme="minorHAnsi" w:hAnsiTheme="minorHAnsi"/>
        </w:rPr>
        <w:t>had</w:t>
      </w:r>
      <w:r w:rsidR="000A5C4F">
        <w:rPr>
          <w:rFonts w:asciiTheme="minorHAnsi" w:hAnsiTheme="minorHAnsi"/>
        </w:rPr>
        <w:t xml:space="preserve"> </w:t>
      </w:r>
      <w:r w:rsidRPr="009A1F04">
        <w:rPr>
          <w:rFonts w:asciiTheme="minorHAnsi" w:hAnsiTheme="minorHAnsi"/>
        </w:rPr>
        <w:t>high</w:t>
      </w:r>
      <w:r w:rsidR="000A5C4F">
        <w:rPr>
          <w:rFonts w:asciiTheme="minorHAnsi" w:hAnsiTheme="minorHAnsi"/>
        </w:rPr>
        <w:t xml:space="preserve"> </w:t>
      </w:r>
      <w:r w:rsidRPr="009A1F04">
        <w:rPr>
          <w:rFonts w:asciiTheme="minorHAnsi" w:hAnsiTheme="minorHAnsi"/>
        </w:rPr>
        <w:t>or</w:t>
      </w:r>
      <w:r w:rsidR="000A5C4F">
        <w:rPr>
          <w:rFonts w:asciiTheme="minorHAnsi" w:hAnsiTheme="minorHAnsi"/>
        </w:rPr>
        <w:t xml:space="preserve"> </w:t>
      </w:r>
      <w:r w:rsidRPr="009A1F04">
        <w:rPr>
          <w:rFonts w:asciiTheme="minorHAnsi" w:hAnsiTheme="minorHAnsi"/>
        </w:rPr>
        <w:t>very</w:t>
      </w:r>
      <w:r w:rsidR="000A5C4F">
        <w:rPr>
          <w:rFonts w:asciiTheme="minorHAnsi" w:hAnsiTheme="minorHAnsi"/>
        </w:rPr>
        <w:t xml:space="preserve"> </w:t>
      </w:r>
      <w:r w:rsidRPr="009A1F04">
        <w:rPr>
          <w:rFonts w:asciiTheme="minorHAnsi" w:hAnsiTheme="minorHAnsi"/>
        </w:rPr>
        <w:t>high</w:t>
      </w:r>
      <w:r w:rsidR="000A5C4F">
        <w:rPr>
          <w:rFonts w:asciiTheme="minorHAnsi" w:hAnsiTheme="minorHAnsi"/>
        </w:rPr>
        <w:t xml:space="preserve"> </w:t>
      </w:r>
      <w:r w:rsidRPr="009A1F04">
        <w:rPr>
          <w:rFonts w:asciiTheme="minorHAnsi" w:hAnsiTheme="minorHAnsi"/>
        </w:rPr>
        <w:t>CV</w:t>
      </w:r>
      <w:r w:rsidR="000A5C4F">
        <w:rPr>
          <w:rFonts w:asciiTheme="minorHAnsi" w:hAnsiTheme="minorHAnsi"/>
        </w:rPr>
        <w:t xml:space="preserve"> </w:t>
      </w:r>
      <w:r w:rsidRPr="009A1F04">
        <w:rPr>
          <w:rFonts w:asciiTheme="minorHAnsi" w:hAnsiTheme="minorHAnsi"/>
        </w:rPr>
        <w:t>risk,</w:t>
      </w:r>
      <w:r w:rsidR="000A5C4F">
        <w:rPr>
          <w:rFonts w:asciiTheme="minorHAnsi" w:hAnsiTheme="minorHAnsi"/>
        </w:rPr>
        <w:t xml:space="preserve"> </w:t>
      </w:r>
      <w:r w:rsidRPr="009A1F04">
        <w:rPr>
          <w:rFonts w:asciiTheme="minorHAnsi" w:hAnsiTheme="minorHAnsi"/>
        </w:rPr>
        <w:t>46%</w:t>
      </w:r>
      <w:r w:rsidR="000A5C4F">
        <w:rPr>
          <w:rFonts w:asciiTheme="minorHAnsi" w:hAnsiTheme="minorHAnsi"/>
        </w:rPr>
        <w:t xml:space="preserve"> </w:t>
      </w:r>
      <w:r w:rsidRPr="009A1F04">
        <w:rPr>
          <w:rFonts w:asciiTheme="minorHAnsi" w:hAnsiTheme="minorHAnsi"/>
        </w:rPr>
        <w:t>had</w:t>
      </w:r>
      <w:r w:rsidR="000A5C4F">
        <w:rPr>
          <w:rFonts w:asciiTheme="minorHAnsi" w:hAnsiTheme="minorHAnsi"/>
        </w:rPr>
        <w:t xml:space="preserve"> </w:t>
      </w:r>
      <w:r w:rsidRPr="009A1F04">
        <w:rPr>
          <w:rFonts w:asciiTheme="minorHAnsi" w:hAnsiTheme="minorHAnsi"/>
        </w:rPr>
        <w:t>coronary</w:t>
      </w:r>
      <w:r w:rsidR="000A5C4F">
        <w:rPr>
          <w:rFonts w:asciiTheme="minorHAnsi" w:hAnsiTheme="minorHAnsi"/>
        </w:rPr>
        <w:t xml:space="preserve"> </w:t>
      </w:r>
      <w:r w:rsidRPr="009A1F04">
        <w:rPr>
          <w:rFonts w:asciiTheme="minorHAnsi" w:hAnsiTheme="minorHAnsi"/>
        </w:rPr>
        <w:t>heart</w:t>
      </w:r>
      <w:r w:rsidR="000A5C4F">
        <w:rPr>
          <w:rFonts w:asciiTheme="minorHAnsi" w:hAnsiTheme="minorHAnsi"/>
        </w:rPr>
        <w:t xml:space="preserve"> </w:t>
      </w:r>
      <w:r w:rsidRPr="009A1F04">
        <w:rPr>
          <w:rFonts w:asciiTheme="minorHAnsi" w:hAnsiTheme="minorHAnsi"/>
        </w:rPr>
        <w:t>disease.</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study</w:t>
      </w:r>
      <w:r w:rsidR="000A5C4F">
        <w:rPr>
          <w:rFonts w:asciiTheme="minorHAnsi" w:hAnsiTheme="minorHAnsi"/>
        </w:rPr>
        <w:t xml:space="preserve"> </w:t>
      </w:r>
      <w:r w:rsidRPr="009A1F04">
        <w:rPr>
          <w:rFonts w:asciiTheme="minorHAnsi" w:hAnsiTheme="minorHAnsi"/>
        </w:rPr>
        <w:t>had</w:t>
      </w:r>
      <w:r w:rsidR="000A5C4F">
        <w:rPr>
          <w:rFonts w:asciiTheme="minorHAnsi" w:hAnsiTheme="minorHAnsi"/>
        </w:rPr>
        <w:t xml:space="preserve"> </w:t>
      </w:r>
      <w:r w:rsidRPr="009A1F04">
        <w:rPr>
          <w:rFonts w:asciiTheme="minorHAnsi" w:hAnsiTheme="minorHAnsi"/>
        </w:rPr>
        <w:t>a</w:t>
      </w:r>
      <w:r w:rsidR="000A5C4F">
        <w:rPr>
          <w:rFonts w:asciiTheme="minorHAnsi" w:hAnsiTheme="minorHAnsi"/>
        </w:rPr>
        <w:t xml:space="preserve"> </w:t>
      </w:r>
      <w:r w:rsidR="00224853">
        <w:rPr>
          <w:rFonts w:asciiTheme="minorHAnsi" w:hAnsiTheme="minorHAnsi"/>
        </w:rPr>
        <w:t>&gt;</w:t>
      </w:r>
      <w:r w:rsidR="000A5C4F">
        <w:rPr>
          <w:rFonts w:asciiTheme="minorHAnsi" w:hAnsiTheme="minorHAnsi"/>
        </w:rPr>
        <w:t xml:space="preserve"> </w:t>
      </w:r>
      <w:r w:rsidRPr="009A1F04">
        <w:rPr>
          <w:rFonts w:asciiTheme="minorHAnsi" w:hAnsiTheme="minorHAnsi"/>
        </w:rPr>
        <w:t>95%</w:t>
      </w:r>
      <w:r w:rsidR="000A5C4F">
        <w:rPr>
          <w:rFonts w:asciiTheme="minorHAnsi" w:hAnsiTheme="minorHAnsi"/>
        </w:rPr>
        <w:t xml:space="preserve"> </w:t>
      </w:r>
      <w:r w:rsidRPr="009A1F04">
        <w:rPr>
          <w:rFonts w:asciiTheme="minorHAnsi" w:hAnsiTheme="minorHAnsi"/>
        </w:rPr>
        <w:t>power</w:t>
      </w:r>
      <w:r w:rsidR="000A5C4F">
        <w:rPr>
          <w:rFonts w:asciiTheme="minorHAnsi" w:hAnsiTheme="minorHAnsi"/>
        </w:rPr>
        <w:t xml:space="preserve"> </w:t>
      </w:r>
      <w:r w:rsidRPr="009A1F04">
        <w:rPr>
          <w:rFonts w:asciiTheme="minorHAnsi" w:hAnsiTheme="minorHAnsi"/>
        </w:rPr>
        <w:t>to</w:t>
      </w:r>
      <w:r w:rsidR="000A5C4F">
        <w:rPr>
          <w:rFonts w:asciiTheme="minorHAnsi" w:hAnsiTheme="minorHAnsi"/>
        </w:rPr>
        <w:t xml:space="preserve"> </w:t>
      </w:r>
      <w:r w:rsidRPr="009A1F04">
        <w:rPr>
          <w:rFonts w:asciiTheme="minorHAnsi" w:hAnsiTheme="minorHAnsi"/>
        </w:rPr>
        <w:t>detect</w:t>
      </w:r>
      <w:r w:rsidR="000A5C4F">
        <w:rPr>
          <w:rFonts w:asciiTheme="minorHAnsi" w:hAnsiTheme="minorHAnsi"/>
        </w:rPr>
        <w:t xml:space="preserve"> </w:t>
      </w:r>
      <w:r w:rsidRPr="009A1F04">
        <w:rPr>
          <w:rFonts w:asciiTheme="minorHAnsi" w:hAnsiTheme="minorHAnsi"/>
        </w:rPr>
        <w:t>a</w:t>
      </w:r>
      <w:r w:rsidR="000A5C4F">
        <w:rPr>
          <w:rFonts w:asciiTheme="minorHAnsi" w:hAnsiTheme="minorHAnsi"/>
        </w:rPr>
        <w:t xml:space="preserve"> </w:t>
      </w:r>
      <w:r w:rsidRPr="009A1F04">
        <w:rPr>
          <w:rFonts w:asciiTheme="minorHAnsi" w:hAnsiTheme="minorHAnsi"/>
        </w:rPr>
        <w:t>difference</w:t>
      </w:r>
      <w:r w:rsidR="000A5C4F">
        <w:rPr>
          <w:rFonts w:asciiTheme="minorHAnsi" w:hAnsiTheme="minorHAnsi"/>
        </w:rPr>
        <w:t xml:space="preserve"> </w:t>
      </w:r>
      <w:r w:rsidRPr="009A1F04">
        <w:rPr>
          <w:rFonts w:asciiTheme="minorHAnsi" w:hAnsiTheme="minorHAnsi"/>
        </w:rPr>
        <w:t>in</w:t>
      </w:r>
      <w:r w:rsidR="000A5C4F">
        <w:rPr>
          <w:rFonts w:asciiTheme="minorHAnsi" w:hAnsiTheme="minorHAnsi"/>
        </w:rPr>
        <w:t xml:space="preserve"> </w:t>
      </w:r>
      <w:r w:rsidRPr="009A1F04">
        <w:rPr>
          <w:rFonts w:asciiTheme="minorHAnsi" w:hAnsiTheme="minorHAnsi"/>
        </w:rPr>
        <w:t>mean</w:t>
      </w:r>
      <w:r w:rsidR="000A5C4F">
        <w:rPr>
          <w:rFonts w:asciiTheme="minorHAnsi" w:hAnsiTheme="minorHAnsi"/>
        </w:rPr>
        <w:t xml:space="preserve"> </w:t>
      </w:r>
      <w:r w:rsidRPr="009A1F04">
        <w:rPr>
          <w:rFonts w:asciiTheme="minorHAnsi" w:hAnsiTheme="minorHAnsi"/>
        </w:rPr>
        <w:t>percent</w:t>
      </w:r>
      <w:r w:rsidR="000A5C4F">
        <w:rPr>
          <w:rFonts w:asciiTheme="minorHAnsi" w:hAnsiTheme="minorHAnsi"/>
        </w:rPr>
        <w:t xml:space="preserve"> </w:t>
      </w:r>
      <w:r w:rsidRPr="009A1F04">
        <w:rPr>
          <w:rFonts w:asciiTheme="minorHAnsi" w:hAnsiTheme="minorHAnsi"/>
        </w:rPr>
        <w:t>change</w:t>
      </w:r>
      <w:r w:rsidR="000A5C4F">
        <w:rPr>
          <w:rFonts w:asciiTheme="minorHAnsi" w:hAnsiTheme="minorHAnsi"/>
        </w:rPr>
        <w:t xml:space="preserve"> </w:t>
      </w:r>
      <w:r w:rsidRPr="009A1F04">
        <w:rPr>
          <w:rFonts w:asciiTheme="minorHAnsi" w:hAnsiTheme="minorHAnsi"/>
        </w:rPr>
        <w:t>in</w:t>
      </w:r>
      <w:r w:rsidR="000A5C4F">
        <w:rPr>
          <w:rFonts w:asciiTheme="minorHAnsi" w:hAnsiTheme="minorHAnsi"/>
        </w:rPr>
        <w:t xml:space="preserve"> </w:t>
      </w:r>
      <w:r w:rsidRPr="009A1F04">
        <w:rPr>
          <w:rFonts w:asciiTheme="minorHAnsi" w:hAnsiTheme="minorHAnsi"/>
        </w:rPr>
        <w:t>LDL-C</w:t>
      </w:r>
      <w:r w:rsidR="000A5C4F">
        <w:rPr>
          <w:rFonts w:asciiTheme="minorHAnsi" w:hAnsiTheme="minorHAnsi"/>
        </w:rPr>
        <w:t xml:space="preserve"> </w:t>
      </w:r>
      <w:r w:rsidRPr="009A1F04">
        <w:rPr>
          <w:rFonts w:asciiTheme="minorHAnsi" w:hAnsiTheme="minorHAnsi"/>
        </w:rPr>
        <w:t>of</w:t>
      </w:r>
      <w:r w:rsidR="000A5C4F">
        <w:rPr>
          <w:rFonts w:asciiTheme="minorHAnsi" w:hAnsiTheme="minorHAnsi"/>
        </w:rPr>
        <w:t xml:space="preserve"> </w:t>
      </w:r>
      <w:r w:rsidRPr="009A1F04">
        <w:rPr>
          <w:rFonts w:asciiTheme="minorHAnsi" w:hAnsiTheme="minorHAnsi"/>
        </w:rPr>
        <w:t>30%</w:t>
      </w:r>
      <w:r w:rsidR="000A5C4F">
        <w:rPr>
          <w:rFonts w:asciiTheme="minorHAnsi" w:hAnsiTheme="minorHAnsi"/>
        </w:rPr>
        <w:t xml:space="preserve"> </w:t>
      </w:r>
      <w:r w:rsidRPr="009A1F04">
        <w:rPr>
          <w:rFonts w:asciiTheme="minorHAnsi" w:hAnsiTheme="minorHAnsi"/>
        </w:rPr>
        <w:t>w</w:t>
      </w:r>
      <w:r w:rsidR="00DD12D8">
        <w:rPr>
          <w:rFonts w:asciiTheme="minorHAnsi" w:hAnsiTheme="minorHAnsi"/>
        </w:rPr>
        <w:t>ith</w:t>
      </w:r>
      <w:r w:rsidR="000A5C4F">
        <w:rPr>
          <w:rFonts w:asciiTheme="minorHAnsi" w:hAnsiTheme="minorHAnsi"/>
        </w:rPr>
        <w:t xml:space="preserve"> </w:t>
      </w:r>
      <w:r w:rsidR="00DD12D8">
        <w:rPr>
          <w:rFonts w:asciiTheme="minorHAnsi" w:hAnsiTheme="minorHAnsi"/>
        </w:rPr>
        <w:t>a</w:t>
      </w:r>
      <w:r w:rsidR="000A5C4F">
        <w:rPr>
          <w:rFonts w:asciiTheme="minorHAnsi" w:hAnsiTheme="minorHAnsi"/>
        </w:rPr>
        <w:t xml:space="preserve"> </w:t>
      </w:r>
      <w:r w:rsidR="00DD12D8">
        <w:rPr>
          <w:rFonts w:asciiTheme="minorHAnsi" w:hAnsiTheme="minorHAnsi"/>
        </w:rPr>
        <w:t>0.05</w:t>
      </w:r>
      <w:r w:rsidR="000A5C4F">
        <w:rPr>
          <w:rFonts w:asciiTheme="minorHAnsi" w:hAnsiTheme="minorHAnsi"/>
        </w:rPr>
        <w:t xml:space="preserve"> </w:t>
      </w:r>
      <w:r w:rsidR="00DD12D8">
        <w:rPr>
          <w:rFonts w:asciiTheme="minorHAnsi" w:hAnsiTheme="minorHAnsi"/>
        </w:rPr>
        <w:t>two-sided</w:t>
      </w:r>
      <w:r w:rsidR="000A5C4F">
        <w:rPr>
          <w:rFonts w:asciiTheme="minorHAnsi" w:hAnsiTheme="minorHAnsi"/>
        </w:rPr>
        <w:t xml:space="preserve"> </w:t>
      </w:r>
      <w:r w:rsidR="00DD12D8">
        <w:rPr>
          <w:rFonts w:asciiTheme="minorHAnsi" w:hAnsiTheme="minorHAnsi"/>
        </w:rPr>
        <w:t>significance</w:t>
      </w:r>
      <w:r w:rsidR="000A5C4F">
        <w:rPr>
          <w:rFonts w:asciiTheme="minorHAnsi" w:hAnsiTheme="minorHAnsi"/>
        </w:rPr>
        <w:t xml:space="preserve"> </w:t>
      </w:r>
      <w:r w:rsidRPr="009A1F04">
        <w:rPr>
          <w:rFonts w:asciiTheme="minorHAnsi" w:hAnsiTheme="minorHAnsi"/>
        </w:rPr>
        <w:t>assuming</w:t>
      </w:r>
      <w:r w:rsidR="000A5C4F">
        <w:rPr>
          <w:rFonts w:asciiTheme="minorHAnsi" w:hAnsiTheme="minorHAnsi"/>
        </w:rPr>
        <w:t xml:space="preserve"> </w:t>
      </w:r>
      <w:r w:rsidRPr="009A1F04">
        <w:rPr>
          <w:rFonts w:asciiTheme="minorHAnsi" w:hAnsiTheme="minorHAnsi"/>
        </w:rPr>
        <w:t>a</w:t>
      </w:r>
      <w:r w:rsidR="000A5C4F">
        <w:rPr>
          <w:rFonts w:asciiTheme="minorHAnsi" w:hAnsiTheme="minorHAnsi"/>
        </w:rPr>
        <w:t xml:space="preserve"> </w:t>
      </w:r>
      <w:r w:rsidRPr="009A1F04">
        <w:rPr>
          <w:rFonts w:asciiTheme="minorHAnsi" w:hAnsiTheme="minorHAnsi"/>
        </w:rPr>
        <w:t>standard</w:t>
      </w:r>
      <w:r w:rsidR="000A5C4F">
        <w:rPr>
          <w:rFonts w:asciiTheme="minorHAnsi" w:hAnsiTheme="minorHAnsi"/>
        </w:rPr>
        <w:t xml:space="preserve"> </w:t>
      </w:r>
      <w:r w:rsidRPr="009A1F04">
        <w:rPr>
          <w:rFonts w:asciiTheme="minorHAnsi" w:hAnsiTheme="minorHAnsi"/>
        </w:rPr>
        <w:t>deviation</w:t>
      </w:r>
      <w:r w:rsidR="000A5C4F">
        <w:rPr>
          <w:rFonts w:asciiTheme="minorHAnsi" w:hAnsiTheme="minorHAnsi"/>
        </w:rPr>
        <w:t xml:space="preserve"> </w:t>
      </w:r>
      <w:r w:rsidRPr="009A1F04">
        <w:rPr>
          <w:rFonts w:asciiTheme="minorHAnsi" w:hAnsiTheme="minorHAnsi"/>
        </w:rPr>
        <w:t>of</w:t>
      </w:r>
      <w:r w:rsidR="000A5C4F">
        <w:rPr>
          <w:rFonts w:asciiTheme="minorHAnsi" w:hAnsiTheme="minorHAnsi"/>
        </w:rPr>
        <w:t xml:space="preserve"> </w:t>
      </w:r>
      <w:r w:rsidRPr="009A1F04">
        <w:rPr>
          <w:rFonts w:asciiTheme="minorHAnsi" w:hAnsiTheme="minorHAnsi"/>
        </w:rPr>
        <w:t>25%.</w:t>
      </w:r>
      <w:r w:rsidR="000A5C4F">
        <w:rPr>
          <w:rFonts w:asciiTheme="minorHAnsi" w:hAnsiTheme="minorHAnsi"/>
        </w:rPr>
        <w:t xml:space="preserve"> </w:t>
      </w:r>
      <w:r w:rsidRPr="009A1F04">
        <w:rPr>
          <w:rFonts w:asciiTheme="minorHAnsi" w:hAnsiTheme="minorHAnsi"/>
        </w:rPr>
        <w:t>To</w:t>
      </w:r>
      <w:r w:rsidR="000A5C4F">
        <w:rPr>
          <w:rFonts w:asciiTheme="minorHAnsi" w:hAnsiTheme="minorHAnsi"/>
        </w:rPr>
        <w:t xml:space="preserve"> </w:t>
      </w:r>
      <w:r w:rsidRPr="009A1F04">
        <w:rPr>
          <w:rFonts w:asciiTheme="minorHAnsi" w:hAnsiTheme="minorHAnsi"/>
        </w:rPr>
        <w:t>allow</w:t>
      </w:r>
      <w:r w:rsidR="000A5C4F">
        <w:rPr>
          <w:rFonts w:asciiTheme="minorHAnsi" w:hAnsiTheme="minorHAnsi"/>
        </w:rPr>
        <w:t xml:space="preserve"> </w:t>
      </w:r>
      <w:r w:rsidRPr="009A1F04">
        <w:rPr>
          <w:rFonts w:asciiTheme="minorHAnsi" w:hAnsiTheme="minorHAnsi"/>
        </w:rPr>
        <w:t>for</w:t>
      </w:r>
      <w:r w:rsidR="000A5C4F">
        <w:rPr>
          <w:rFonts w:asciiTheme="minorHAnsi" w:hAnsiTheme="minorHAnsi"/>
        </w:rPr>
        <w:t xml:space="preserve"> </w:t>
      </w:r>
      <w:r w:rsidRPr="009A1F04">
        <w:rPr>
          <w:rFonts w:asciiTheme="minorHAnsi" w:hAnsiTheme="minorHAnsi"/>
        </w:rPr>
        <w:t>drop-outs</w:t>
      </w:r>
      <w:r w:rsidR="000A5C4F">
        <w:rPr>
          <w:rFonts w:asciiTheme="minorHAnsi" w:hAnsiTheme="minorHAnsi"/>
        </w:rPr>
        <w:t xml:space="preserve"> </w:t>
      </w:r>
      <w:r w:rsidRPr="009A1F04">
        <w:rPr>
          <w:rFonts w:asciiTheme="minorHAnsi" w:hAnsiTheme="minorHAnsi"/>
        </w:rPr>
        <w:t>and</w:t>
      </w:r>
      <w:r w:rsidR="000A5C4F">
        <w:rPr>
          <w:rFonts w:asciiTheme="minorHAnsi" w:hAnsiTheme="minorHAnsi"/>
        </w:rPr>
        <w:t xml:space="preserve"> </w:t>
      </w:r>
      <w:r w:rsidRPr="009A1F04">
        <w:rPr>
          <w:rFonts w:asciiTheme="minorHAnsi" w:hAnsiTheme="minorHAnsi"/>
        </w:rPr>
        <w:t>regulatory</w:t>
      </w:r>
      <w:r w:rsidR="000A5C4F">
        <w:rPr>
          <w:rFonts w:asciiTheme="minorHAnsi" w:hAnsiTheme="minorHAnsi"/>
        </w:rPr>
        <w:t xml:space="preserve"> </w:t>
      </w:r>
      <w:r w:rsidRPr="009A1F04">
        <w:rPr>
          <w:rFonts w:asciiTheme="minorHAnsi" w:hAnsiTheme="minorHAnsi"/>
        </w:rPr>
        <w:t>considerations</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sample</w:t>
      </w:r>
      <w:r w:rsidR="000A5C4F">
        <w:rPr>
          <w:rFonts w:asciiTheme="minorHAnsi" w:hAnsiTheme="minorHAnsi"/>
        </w:rPr>
        <w:t xml:space="preserve"> </w:t>
      </w:r>
      <w:r w:rsidRPr="009A1F04">
        <w:rPr>
          <w:rFonts w:asciiTheme="minorHAnsi" w:hAnsiTheme="minorHAnsi"/>
        </w:rPr>
        <w:t>size</w:t>
      </w:r>
      <w:r w:rsidR="000A5C4F">
        <w:rPr>
          <w:rFonts w:asciiTheme="minorHAnsi" w:hAnsiTheme="minorHAnsi"/>
        </w:rPr>
        <w:t xml:space="preserve"> </w:t>
      </w:r>
      <w:r w:rsidRPr="009A1F04">
        <w:rPr>
          <w:rFonts w:asciiTheme="minorHAnsi" w:hAnsiTheme="minorHAnsi"/>
        </w:rPr>
        <w:t>was</w:t>
      </w:r>
      <w:r w:rsidR="000A5C4F">
        <w:rPr>
          <w:rFonts w:asciiTheme="minorHAnsi" w:hAnsiTheme="minorHAnsi"/>
        </w:rPr>
        <w:t xml:space="preserve"> </w:t>
      </w:r>
      <w:r w:rsidRPr="009A1F04">
        <w:rPr>
          <w:rFonts w:asciiTheme="minorHAnsi" w:hAnsiTheme="minorHAnsi"/>
        </w:rPr>
        <w:t>471.</w:t>
      </w:r>
      <w:r w:rsidR="000A5C4F">
        <w:rPr>
          <w:rFonts w:asciiTheme="minorHAnsi" w:hAnsiTheme="minorHAnsi"/>
        </w:rPr>
        <w:t xml:space="preserve"> </w:t>
      </w:r>
      <w:r w:rsidRPr="009A1F04">
        <w:rPr>
          <w:rFonts w:asciiTheme="minorHAnsi" w:hAnsiTheme="minorHAnsi"/>
        </w:rPr>
        <w:t>Most</w:t>
      </w:r>
      <w:r w:rsidR="000A5C4F">
        <w:rPr>
          <w:rFonts w:asciiTheme="minorHAnsi" w:hAnsiTheme="minorHAnsi"/>
        </w:rPr>
        <w:t xml:space="preserve"> </w:t>
      </w:r>
      <w:r w:rsidRPr="009A1F04">
        <w:rPr>
          <w:rFonts w:asciiTheme="minorHAnsi" w:hAnsiTheme="minorHAnsi"/>
        </w:rPr>
        <w:t>patients</w:t>
      </w:r>
      <w:r w:rsidR="000A5C4F">
        <w:rPr>
          <w:rFonts w:asciiTheme="minorHAnsi" w:hAnsiTheme="minorHAnsi"/>
        </w:rPr>
        <w:t xml:space="preserve"> </w:t>
      </w:r>
      <w:r w:rsidRPr="009A1F04">
        <w:rPr>
          <w:rFonts w:asciiTheme="minorHAnsi" w:hAnsiTheme="minorHAnsi"/>
        </w:rPr>
        <w:t>(78.6%</w:t>
      </w:r>
      <w:r w:rsidR="000A5C4F">
        <w:rPr>
          <w:rFonts w:asciiTheme="minorHAnsi" w:hAnsiTheme="minorHAnsi"/>
        </w:rPr>
        <w:t xml:space="preserve"> </w:t>
      </w:r>
      <w:r w:rsidRPr="009A1F04">
        <w:rPr>
          <w:rFonts w:asciiTheme="minorHAnsi" w:hAnsiTheme="minorHAnsi"/>
        </w:rPr>
        <w:t>of</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alirocumab</w:t>
      </w:r>
      <w:r w:rsidR="000A5C4F">
        <w:rPr>
          <w:rFonts w:asciiTheme="minorHAnsi" w:hAnsiTheme="minorHAnsi"/>
        </w:rPr>
        <w:t xml:space="preserve"> </w:t>
      </w:r>
      <w:r w:rsidRPr="009A1F04">
        <w:rPr>
          <w:rFonts w:asciiTheme="minorHAnsi" w:hAnsiTheme="minorHAnsi"/>
        </w:rPr>
        <w:t>arm</w:t>
      </w:r>
      <w:r w:rsidR="000A5C4F">
        <w:rPr>
          <w:rFonts w:asciiTheme="minorHAnsi" w:hAnsiTheme="minorHAnsi"/>
        </w:rPr>
        <w:t xml:space="preserve"> </w:t>
      </w:r>
      <w:r w:rsidRPr="009A1F04">
        <w:rPr>
          <w:rFonts w:asciiTheme="minorHAnsi" w:hAnsiTheme="minorHAnsi"/>
        </w:rPr>
        <w:t>and</w:t>
      </w:r>
      <w:r w:rsidR="000A5C4F">
        <w:rPr>
          <w:rFonts w:asciiTheme="minorHAnsi" w:hAnsiTheme="minorHAnsi"/>
        </w:rPr>
        <w:t xml:space="preserve"> </w:t>
      </w:r>
      <w:r w:rsidRPr="009A1F04">
        <w:rPr>
          <w:rFonts w:asciiTheme="minorHAnsi" w:hAnsiTheme="minorHAnsi"/>
        </w:rPr>
        <w:t>84.7%</w:t>
      </w:r>
      <w:r w:rsidR="000A5C4F">
        <w:rPr>
          <w:rFonts w:asciiTheme="minorHAnsi" w:hAnsiTheme="minorHAnsi"/>
        </w:rPr>
        <w:t xml:space="preserve"> </w:t>
      </w:r>
      <w:r w:rsidRPr="009A1F04">
        <w:rPr>
          <w:rFonts w:asciiTheme="minorHAnsi" w:hAnsiTheme="minorHAnsi"/>
        </w:rPr>
        <w:t>of</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placebo</w:t>
      </w:r>
      <w:r w:rsidR="000A5C4F">
        <w:rPr>
          <w:rFonts w:asciiTheme="minorHAnsi" w:hAnsiTheme="minorHAnsi"/>
        </w:rPr>
        <w:t xml:space="preserve"> </w:t>
      </w:r>
      <w:r w:rsidRPr="009A1F04">
        <w:rPr>
          <w:rFonts w:asciiTheme="minorHAnsi" w:hAnsiTheme="minorHAnsi"/>
        </w:rPr>
        <w:t>arm)</w:t>
      </w:r>
      <w:r w:rsidR="000A5C4F">
        <w:rPr>
          <w:rFonts w:asciiTheme="minorHAnsi" w:hAnsiTheme="minorHAnsi"/>
        </w:rPr>
        <w:t xml:space="preserve"> </w:t>
      </w:r>
      <w:r w:rsidRPr="009A1F04">
        <w:rPr>
          <w:rFonts w:asciiTheme="minorHAnsi" w:hAnsiTheme="minorHAnsi"/>
        </w:rPr>
        <w:t>continued</w:t>
      </w:r>
      <w:r w:rsidR="000A5C4F">
        <w:rPr>
          <w:rFonts w:asciiTheme="minorHAnsi" w:hAnsiTheme="minorHAnsi"/>
        </w:rPr>
        <w:t xml:space="preserve"> </w:t>
      </w:r>
      <w:r w:rsidRPr="009A1F04">
        <w:rPr>
          <w:rFonts w:asciiTheme="minorHAnsi" w:hAnsiTheme="minorHAnsi"/>
        </w:rPr>
        <w:t>into</w:t>
      </w:r>
      <w:r w:rsidR="000A5C4F">
        <w:rPr>
          <w:rFonts w:asciiTheme="minorHAnsi" w:hAnsiTheme="minorHAnsi"/>
        </w:rPr>
        <w:t xml:space="preserve"> </w:t>
      </w: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extension</w:t>
      </w:r>
      <w:r w:rsidR="000A5C4F">
        <w:rPr>
          <w:rFonts w:asciiTheme="minorHAnsi" w:hAnsiTheme="minorHAnsi"/>
        </w:rPr>
        <w:t xml:space="preserve"> </w:t>
      </w:r>
      <w:r w:rsidRPr="009A1F04">
        <w:rPr>
          <w:rFonts w:asciiTheme="minorHAnsi" w:hAnsiTheme="minorHAnsi"/>
        </w:rPr>
        <w:t>study.</w:t>
      </w:r>
    </w:p>
    <w:p w:rsidR="00CA25EF" w:rsidRPr="009A1F04" w:rsidRDefault="00CA25EF" w:rsidP="00CA25EF">
      <w:pPr>
        <w:rPr>
          <w:rFonts w:asciiTheme="minorHAnsi" w:hAnsiTheme="minorHAnsi"/>
        </w:rPr>
      </w:pPr>
      <w:r w:rsidRPr="009A1F04">
        <w:rPr>
          <w:rFonts w:asciiTheme="minorHAnsi" w:hAnsiTheme="minorHAnsi"/>
        </w:rPr>
        <w:t>The</w:t>
      </w:r>
      <w:r w:rsidR="000A5C4F">
        <w:rPr>
          <w:rFonts w:asciiTheme="minorHAnsi" w:hAnsiTheme="minorHAnsi"/>
        </w:rPr>
        <w:t xml:space="preserve"> </w:t>
      </w:r>
      <w:r w:rsidRPr="009A1F04">
        <w:rPr>
          <w:rFonts w:asciiTheme="minorHAnsi" w:hAnsiTheme="minorHAnsi"/>
        </w:rPr>
        <w:t>primary</w:t>
      </w:r>
      <w:r w:rsidR="000A5C4F">
        <w:rPr>
          <w:rFonts w:asciiTheme="minorHAnsi" w:hAnsiTheme="minorHAnsi"/>
        </w:rPr>
        <w:t xml:space="preserve"> </w:t>
      </w:r>
      <w:r w:rsidRPr="009A1F04">
        <w:rPr>
          <w:rFonts w:asciiTheme="minorHAnsi" w:hAnsiTheme="minorHAnsi"/>
        </w:rPr>
        <w:t>endpoint</w:t>
      </w:r>
      <w:r w:rsidR="000A5C4F">
        <w:rPr>
          <w:rFonts w:asciiTheme="minorHAnsi" w:hAnsiTheme="minorHAnsi"/>
        </w:rPr>
        <w:t xml:space="preserve"> </w:t>
      </w:r>
      <w:r w:rsidRPr="009A1F04">
        <w:t>was</w:t>
      </w:r>
      <w:r w:rsidR="000A5C4F">
        <w:t xml:space="preserve"> </w:t>
      </w:r>
      <w:r w:rsidRPr="009A1F04">
        <w:t>the</w:t>
      </w:r>
      <w:r w:rsidR="000A5C4F">
        <w:t xml:space="preserve"> </w:t>
      </w:r>
      <w:r w:rsidRPr="009A1F04">
        <w:t>percent</w:t>
      </w:r>
      <w:r w:rsidR="000A5C4F">
        <w:t xml:space="preserve"> </w:t>
      </w:r>
      <w:r w:rsidRPr="009A1F04">
        <w:t>change</w:t>
      </w:r>
      <w:r w:rsidR="000A5C4F">
        <w:t xml:space="preserve"> </w:t>
      </w:r>
      <w:r w:rsidRPr="009A1F04">
        <w:t>in</w:t>
      </w:r>
      <w:r w:rsidR="000A5C4F">
        <w:t xml:space="preserve"> </w:t>
      </w:r>
      <w:r w:rsidRPr="009A1F04">
        <w:t>calculat</w:t>
      </w:r>
      <w:r w:rsidR="00DD12D8">
        <w:t>ed</w:t>
      </w:r>
      <w:r w:rsidR="000A5C4F">
        <w:t xml:space="preserve"> </w:t>
      </w:r>
      <w:r w:rsidR="00DD12D8">
        <w:t>LDL-C</w:t>
      </w:r>
      <w:r w:rsidR="000A5C4F">
        <w:t xml:space="preserve"> </w:t>
      </w:r>
      <w:r w:rsidR="00DD12D8">
        <w:t>from</w:t>
      </w:r>
      <w:r w:rsidR="000A5C4F">
        <w:t xml:space="preserve"> </w:t>
      </w:r>
      <w:r w:rsidR="00DD12D8">
        <w:t>baseline</w:t>
      </w:r>
      <w:r w:rsidR="000A5C4F">
        <w:t xml:space="preserve"> </w:t>
      </w:r>
      <w:r w:rsidR="00DD12D8">
        <w:t>to</w:t>
      </w:r>
      <w:r w:rsidR="000A5C4F">
        <w:t xml:space="preserve"> </w:t>
      </w:r>
      <w:r w:rsidR="00DD12D8">
        <w:t>Week</w:t>
      </w:r>
      <w:r w:rsidR="000A5C4F">
        <w:t xml:space="preserve"> </w:t>
      </w:r>
      <w:r w:rsidRPr="009A1F04">
        <w:t>24</w:t>
      </w:r>
      <w:r w:rsidR="000A5C4F">
        <w:t xml:space="preserve"> </w:t>
      </w:r>
      <w:r w:rsidRPr="009A1F04">
        <w:t>in</w:t>
      </w:r>
      <w:r w:rsidR="000A5C4F">
        <w:t xml:space="preserve"> </w:t>
      </w:r>
      <w:r w:rsidRPr="009A1F04">
        <w:t>the</w:t>
      </w:r>
      <w:r w:rsidR="000A5C4F">
        <w:t xml:space="preserve"> </w:t>
      </w:r>
      <w:r w:rsidRPr="009A1F04">
        <w:t>ITT</w:t>
      </w:r>
      <w:r w:rsidR="000A5C4F">
        <w:t xml:space="preserve"> </w:t>
      </w:r>
      <w:r w:rsidRPr="009A1F04">
        <w:t>population</w:t>
      </w:r>
      <w:r w:rsidR="000A5C4F">
        <w:t xml:space="preserve"> </w:t>
      </w:r>
      <w:r w:rsidRPr="009A1F04">
        <w:t>(mixed</w:t>
      </w:r>
      <w:r w:rsidR="000A5C4F">
        <w:t xml:space="preserve"> </w:t>
      </w:r>
      <w:r w:rsidRPr="009A1F04">
        <w:t>effects</w:t>
      </w:r>
      <w:r w:rsidR="000A5C4F">
        <w:t xml:space="preserve"> </w:t>
      </w:r>
      <w:r w:rsidRPr="009A1F04">
        <w:t>model</w:t>
      </w:r>
      <w:r w:rsidR="000A5C4F">
        <w:t xml:space="preserve"> </w:t>
      </w:r>
      <w:r w:rsidRPr="009A1F04">
        <w:t>with</w:t>
      </w:r>
      <w:r w:rsidR="000A5C4F">
        <w:t xml:space="preserve"> </w:t>
      </w:r>
      <w:r w:rsidRPr="009A1F04">
        <w:t>repeat</w:t>
      </w:r>
      <w:r w:rsidR="000A5C4F">
        <w:t xml:space="preserve"> </w:t>
      </w:r>
      <w:r w:rsidRPr="009A1F04">
        <w:t>measures</w:t>
      </w:r>
      <w:r w:rsidR="000A5C4F">
        <w:t xml:space="preserve"> </w:t>
      </w:r>
      <w:r w:rsidRPr="009A1F04">
        <w:t>analysis):</w:t>
      </w:r>
    </w:p>
    <w:p w:rsidR="00CA25EF" w:rsidRPr="009A1F04" w:rsidRDefault="00DD12D8" w:rsidP="00CA25EF">
      <w:pPr>
        <w:pStyle w:val="ListBullet"/>
      </w:pPr>
      <w:r>
        <w:t>Week</w:t>
      </w:r>
      <w:r w:rsidR="000A5C4F">
        <w:t xml:space="preserve"> </w:t>
      </w:r>
      <w:r>
        <w:t>24</w:t>
      </w:r>
      <w:r w:rsidR="000A5C4F">
        <w:t xml:space="preserve"> </w:t>
      </w:r>
      <w:r>
        <w:t>l</w:t>
      </w:r>
      <w:r w:rsidR="00CA25EF" w:rsidRPr="009A1F04">
        <w:t>east</w:t>
      </w:r>
      <w:r w:rsidR="000A5C4F">
        <w:t xml:space="preserve"> </w:t>
      </w:r>
      <w:r w:rsidR="00CA25EF" w:rsidRPr="009A1F04">
        <w:t>squares</w:t>
      </w:r>
      <w:r w:rsidR="000A5C4F">
        <w:t xml:space="preserve"> </w:t>
      </w:r>
      <w:r w:rsidR="00CA25EF" w:rsidRPr="009A1F04">
        <w:t>mean</w:t>
      </w:r>
      <w:r w:rsidR="000A5C4F">
        <w:t xml:space="preserve"> </w:t>
      </w:r>
      <w:r w:rsidR="00CA25EF">
        <w:t>(LSM)</w:t>
      </w:r>
      <w:r w:rsidR="000A5C4F">
        <w:t xml:space="preserve"> </w:t>
      </w:r>
      <w:r w:rsidR="00D9425B">
        <w:t>standard</w:t>
      </w:r>
      <w:r w:rsidR="000A5C4F">
        <w:t xml:space="preserve"> </w:t>
      </w:r>
      <w:r w:rsidR="00D9425B">
        <w:t>error</w:t>
      </w:r>
      <w:r w:rsidR="000A5C4F">
        <w:t xml:space="preserve"> </w:t>
      </w:r>
      <w:r w:rsidR="00CA25EF" w:rsidRPr="009A1F04">
        <w:t>(SE)%</w:t>
      </w:r>
      <w:r w:rsidR="000A5C4F">
        <w:t xml:space="preserve"> </w:t>
      </w:r>
      <w:r w:rsidR="00CA25EF" w:rsidRPr="009A1F04">
        <w:t>change</w:t>
      </w:r>
      <w:r w:rsidR="000A5C4F">
        <w:t xml:space="preserve"> </w:t>
      </w:r>
      <w:r w:rsidR="00CA25EF" w:rsidRPr="009A1F04">
        <w:t>from</w:t>
      </w:r>
      <w:r w:rsidR="000A5C4F">
        <w:t xml:space="preserve"> </w:t>
      </w:r>
      <w:r w:rsidR="00CA25EF" w:rsidRPr="009A1F04">
        <w:t>baseline</w:t>
      </w:r>
      <w:r w:rsidR="000A5C4F">
        <w:t xml:space="preserve"> </w:t>
      </w:r>
      <w:r w:rsidR="00CA25EF" w:rsidRPr="009A1F04">
        <w:t>in</w:t>
      </w:r>
      <w:r w:rsidR="000A5C4F">
        <w:t xml:space="preserve"> </w:t>
      </w:r>
      <w:r w:rsidR="00CA25EF">
        <w:t>the</w:t>
      </w:r>
      <w:r w:rsidR="000A5C4F">
        <w:t xml:space="preserve"> </w:t>
      </w:r>
      <w:r>
        <w:t>alirocumab</w:t>
      </w:r>
      <w:r w:rsidR="000A5C4F">
        <w:t xml:space="preserve"> </w:t>
      </w:r>
      <w:r>
        <w:t>group:</w:t>
      </w:r>
      <w:r w:rsidR="000A5C4F">
        <w:t xml:space="preserve"> </w:t>
      </w:r>
      <w:r>
        <w:noBreakHyphen/>
      </w:r>
      <w:r w:rsidR="00CA25EF" w:rsidRPr="009A1F04">
        <w:t>48.8</w:t>
      </w:r>
      <w:r w:rsidR="000A5C4F">
        <w:t xml:space="preserve"> </w:t>
      </w:r>
      <w:r w:rsidR="00CA25EF" w:rsidRPr="009A1F04">
        <w:t>(1.6)%</w:t>
      </w:r>
    </w:p>
    <w:p w:rsidR="00CA25EF" w:rsidRPr="009A1F04" w:rsidRDefault="00CA25EF" w:rsidP="00DD12D8">
      <w:pPr>
        <w:pStyle w:val="ListBullet"/>
      </w:pPr>
      <w:r w:rsidRPr="009A1F04">
        <w:t>Week</w:t>
      </w:r>
      <w:r w:rsidR="000A5C4F">
        <w:t xml:space="preserve"> </w:t>
      </w:r>
      <w:r w:rsidRPr="009A1F04">
        <w:t>24</w:t>
      </w:r>
      <w:r w:rsidR="000A5C4F">
        <w:t xml:space="preserve"> </w:t>
      </w:r>
      <w:r>
        <w:t>LSM</w:t>
      </w:r>
      <w:r w:rsidR="000A5C4F">
        <w:t xml:space="preserve"> </w:t>
      </w:r>
      <w:r w:rsidRPr="009A1F04">
        <w:t>%</w:t>
      </w:r>
      <w:r w:rsidR="000A5C4F">
        <w:t xml:space="preserve"> </w:t>
      </w:r>
      <w:r w:rsidRPr="009A1F04">
        <w:t>change</w:t>
      </w:r>
      <w:r w:rsidR="000A5C4F">
        <w:t xml:space="preserve"> </w:t>
      </w:r>
      <w:r w:rsidRPr="009A1F04">
        <w:t>from</w:t>
      </w:r>
      <w:r w:rsidR="000A5C4F">
        <w:t xml:space="preserve"> </w:t>
      </w:r>
      <w:r w:rsidRPr="009A1F04">
        <w:t>baseline</w:t>
      </w:r>
      <w:r w:rsidR="000A5C4F">
        <w:t xml:space="preserve"> </w:t>
      </w:r>
      <w:r w:rsidRPr="009A1F04">
        <w:t>versus</w:t>
      </w:r>
      <w:r w:rsidR="000A5C4F">
        <w:t xml:space="preserve"> </w:t>
      </w:r>
      <w:r w:rsidRPr="009A1F04">
        <w:t>placebo</w:t>
      </w:r>
      <w:r w:rsidR="00DD12D8">
        <w:t>:</w:t>
      </w:r>
      <w:r w:rsidR="000A5C4F">
        <w:t xml:space="preserve"> </w:t>
      </w:r>
      <w:r w:rsidR="00DD12D8">
        <w:rPr>
          <w:rFonts w:cs="Calibri"/>
        </w:rPr>
        <w:noBreakHyphen/>
        <w:t>57.9%</w:t>
      </w:r>
      <w:r w:rsidR="000A5C4F">
        <w:rPr>
          <w:rFonts w:cs="Calibri"/>
        </w:rPr>
        <w:t xml:space="preserve"> </w:t>
      </w:r>
      <w:r w:rsidR="00DD12D8">
        <w:rPr>
          <w:rFonts w:cs="Calibri"/>
        </w:rPr>
        <w:t>(95%</w:t>
      </w:r>
      <w:r w:rsidR="000A5C4F">
        <w:rPr>
          <w:rFonts w:cs="Calibri"/>
        </w:rPr>
        <w:t xml:space="preserve"> </w:t>
      </w:r>
      <w:r w:rsidR="00DD12D8">
        <w:rPr>
          <w:rFonts w:cs="Calibri"/>
        </w:rPr>
        <w:t>CI:</w:t>
      </w:r>
      <w:r w:rsidR="000A5C4F">
        <w:rPr>
          <w:rFonts w:cs="Calibri"/>
        </w:rPr>
        <w:t xml:space="preserve"> </w:t>
      </w:r>
      <w:r w:rsidR="00DD12D8">
        <w:rPr>
          <w:rFonts w:cs="Calibri"/>
        </w:rPr>
        <w:noBreakHyphen/>
        <w:t>63.3</w:t>
      </w:r>
      <w:r w:rsidR="000A5C4F">
        <w:rPr>
          <w:rFonts w:cs="Calibri"/>
        </w:rPr>
        <w:t xml:space="preserve"> </w:t>
      </w:r>
      <w:r w:rsidR="00DD12D8">
        <w:rPr>
          <w:rFonts w:cs="Calibri"/>
        </w:rPr>
        <w:t>to</w:t>
      </w:r>
      <w:r w:rsidR="000A5C4F">
        <w:rPr>
          <w:rFonts w:cs="Calibri"/>
        </w:rPr>
        <w:t xml:space="preserve"> </w:t>
      </w:r>
      <w:r w:rsidR="00DD12D8">
        <w:rPr>
          <w:rFonts w:cs="Calibri"/>
        </w:rPr>
        <w:noBreakHyphen/>
      </w:r>
      <w:r w:rsidRPr="00DD12D8">
        <w:rPr>
          <w:rFonts w:cs="Calibri"/>
        </w:rPr>
        <w:t>52.6)</w:t>
      </w:r>
      <w:r w:rsidR="000A5C4F">
        <w:rPr>
          <w:rFonts w:cs="Calibri"/>
        </w:rPr>
        <w:t xml:space="preserve"> </w:t>
      </w:r>
      <w:r w:rsidR="00710125" w:rsidRPr="00DD12D8">
        <w:rPr>
          <w:rFonts w:cs="Calibri"/>
        </w:rPr>
        <w:t>p</w:t>
      </w:r>
      <w:r w:rsidR="000A5C4F">
        <w:rPr>
          <w:rFonts w:cs="Calibri"/>
        </w:rPr>
        <w:t xml:space="preserve"> </w:t>
      </w:r>
      <w:r w:rsidR="00710125" w:rsidRPr="00DD12D8">
        <w:rPr>
          <w:rFonts w:cs="Calibri"/>
        </w:rPr>
        <w:t>&lt;</w:t>
      </w:r>
      <w:r w:rsidR="000A5C4F">
        <w:rPr>
          <w:rFonts w:cs="Calibri"/>
        </w:rPr>
        <w:t xml:space="preserve"> </w:t>
      </w:r>
      <w:r w:rsidRPr="00DD12D8">
        <w:rPr>
          <w:rFonts w:cs="Calibri"/>
        </w:rPr>
        <w:t>0.0001</w:t>
      </w:r>
      <w:r w:rsidR="00DD12D8">
        <w:rPr>
          <w:rFonts w:cs="Calibri"/>
        </w:rPr>
        <w:t>.</w:t>
      </w:r>
    </w:p>
    <w:p w:rsidR="00CA25EF" w:rsidRPr="00811F62" w:rsidRDefault="00CA25EF" w:rsidP="00CA25EF">
      <w:r>
        <w:t>LDL-C</w:t>
      </w:r>
      <w:r w:rsidR="000A5C4F">
        <w:t xml:space="preserve"> </w:t>
      </w:r>
      <w:r>
        <w:t>at</w:t>
      </w:r>
      <w:r w:rsidR="000A5C4F">
        <w:t xml:space="preserve"> </w:t>
      </w:r>
      <w:r w:rsidR="00DD12D8">
        <w:t>Week</w:t>
      </w:r>
      <w:r w:rsidR="000A5C4F">
        <w:t xml:space="preserve"> </w:t>
      </w:r>
      <w:r>
        <w:t>78</w:t>
      </w:r>
      <w:r w:rsidR="000A5C4F">
        <w:t xml:space="preserve"> </w:t>
      </w:r>
      <w:r>
        <w:t>was</w:t>
      </w:r>
      <w:r w:rsidR="000A5C4F">
        <w:t xml:space="preserve"> </w:t>
      </w:r>
      <w:r>
        <w:t>a</w:t>
      </w:r>
      <w:r w:rsidR="000A5C4F">
        <w:t xml:space="preserve"> </w:t>
      </w:r>
      <w:r>
        <w:t>k</w:t>
      </w:r>
      <w:r w:rsidRPr="00811F62">
        <w:t>ey</w:t>
      </w:r>
      <w:r w:rsidR="000A5C4F">
        <w:t xml:space="preserve"> </w:t>
      </w:r>
      <w:r w:rsidRPr="00811F62">
        <w:t>secondary</w:t>
      </w:r>
      <w:r w:rsidR="000A5C4F">
        <w:t xml:space="preserve"> </w:t>
      </w:r>
      <w:r w:rsidRPr="00811F62">
        <w:t>endpoint.</w:t>
      </w:r>
      <w:r w:rsidR="000A5C4F">
        <w:t xml:space="preserve"> </w:t>
      </w:r>
      <w:r w:rsidRPr="00811F62">
        <w:t>In</w:t>
      </w:r>
      <w:r w:rsidR="000A5C4F">
        <w:t xml:space="preserve"> </w:t>
      </w:r>
      <w:r w:rsidRPr="00811F62">
        <w:t>the</w:t>
      </w:r>
      <w:r w:rsidR="000A5C4F">
        <w:t xml:space="preserve"> </w:t>
      </w:r>
      <w:r w:rsidRPr="00811F62">
        <w:t>ITT</w:t>
      </w:r>
      <w:r w:rsidR="000A5C4F">
        <w:t xml:space="preserve"> </w:t>
      </w:r>
      <w:r w:rsidRPr="00811F62">
        <w:t>analysis</w:t>
      </w:r>
      <w:r w:rsidR="000A5C4F">
        <w:t xml:space="preserve"> </w:t>
      </w:r>
      <w:r w:rsidRPr="00811F62">
        <w:t>the</w:t>
      </w:r>
      <w:r w:rsidR="000A5C4F">
        <w:t xml:space="preserve"> </w:t>
      </w:r>
      <w:r w:rsidRPr="00811F62">
        <w:t>results</w:t>
      </w:r>
      <w:r w:rsidR="000A5C4F">
        <w:t xml:space="preserve"> </w:t>
      </w:r>
      <w:r w:rsidRPr="00811F62">
        <w:t>were</w:t>
      </w:r>
      <w:r w:rsidR="000A5C4F">
        <w:t xml:space="preserve"> </w:t>
      </w:r>
      <w:r w:rsidRPr="00811F62">
        <w:t>as</w:t>
      </w:r>
      <w:r w:rsidR="000A5C4F">
        <w:t xml:space="preserve"> </w:t>
      </w:r>
      <w:r w:rsidRPr="00811F62">
        <w:t>follows:</w:t>
      </w:r>
    </w:p>
    <w:p w:rsidR="00CA25EF" w:rsidRDefault="00CA25EF" w:rsidP="00CA25EF">
      <w:pPr>
        <w:pStyle w:val="ListBullet"/>
      </w:pPr>
      <w:r w:rsidRPr="00811F62">
        <w:t>Week</w:t>
      </w:r>
      <w:r w:rsidR="000A5C4F">
        <w:t xml:space="preserve"> </w:t>
      </w:r>
      <w:r w:rsidRPr="00811F62">
        <w:t>78</w:t>
      </w:r>
      <w:r w:rsidR="000A5C4F">
        <w:t xml:space="preserve"> </w:t>
      </w:r>
      <w:r w:rsidRPr="00811F62">
        <w:t>LSM(SE)%</w:t>
      </w:r>
      <w:r w:rsidR="000A5C4F">
        <w:t xml:space="preserve"> </w:t>
      </w:r>
      <w:r w:rsidRPr="00811F62">
        <w:t>change</w:t>
      </w:r>
      <w:r w:rsidR="000A5C4F">
        <w:t xml:space="preserve"> </w:t>
      </w:r>
      <w:r w:rsidRPr="00811F62">
        <w:t>from</w:t>
      </w:r>
      <w:r w:rsidR="000A5C4F">
        <w:t xml:space="preserve"> </w:t>
      </w:r>
      <w:r w:rsidRPr="00811F62">
        <w:t>bas</w:t>
      </w:r>
      <w:r w:rsidR="00DD12D8">
        <w:t>eline</w:t>
      </w:r>
      <w:r w:rsidR="000A5C4F">
        <w:t xml:space="preserve"> </w:t>
      </w:r>
      <w:r w:rsidR="00DD12D8">
        <w:t>in</w:t>
      </w:r>
      <w:r w:rsidR="000A5C4F">
        <w:t xml:space="preserve"> </w:t>
      </w:r>
      <w:r w:rsidR="00DD12D8">
        <w:t>the</w:t>
      </w:r>
      <w:r w:rsidR="000A5C4F">
        <w:t xml:space="preserve"> </w:t>
      </w:r>
      <w:r w:rsidR="00DD12D8">
        <w:t>alirocumab</w:t>
      </w:r>
      <w:r w:rsidR="000A5C4F">
        <w:t xml:space="preserve"> </w:t>
      </w:r>
      <w:r w:rsidR="00DD12D8">
        <w:t>group:</w:t>
      </w:r>
      <w:r w:rsidR="000A5C4F">
        <w:t xml:space="preserve"> </w:t>
      </w:r>
      <w:r w:rsidR="00DD12D8">
        <w:noBreakHyphen/>
      </w:r>
      <w:r w:rsidRPr="00811F62">
        <w:t>40.3</w:t>
      </w:r>
      <w:r w:rsidR="000A5C4F">
        <w:t xml:space="preserve"> </w:t>
      </w:r>
      <w:r w:rsidRPr="00811F62">
        <w:t>(2.0)%</w:t>
      </w:r>
    </w:p>
    <w:p w:rsidR="00CA25EF" w:rsidRDefault="00CA25EF" w:rsidP="00CA25EF">
      <w:pPr>
        <w:pStyle w:val="ListBullet"/>
      </w:pPr>
      <w:r>
        <w:t>Week</w:t>
      </w:r>
      <w:r w:rsidR="000A5C4F">
        <w:t xml:space="preserve"> </w:t>
      </w:r>
      <w:r>
        <w:t>78</w:t>
      </w:r>
      <w:r w:rsidR="000A5C4F">
        <w:t xml:space="preserve"> </w:t>
      </w:r>
      <w:r>
        <w:t>LSM%</w:t>
      </w:r>
      <w:r w:rsidR="000A5C4F">
        <w:t xml:space="preserve"> </w:t>
      </w:r>
      <w:r>
        <w:t>change</w:t>
      </w:r>
      <w:r w:rsidR="000A5C4F">
        <w:t xml:space="preserve"> </w:t>
      </w:r>
      <w:r>
        <w:t>from</w:t>
      </w:r>
      <w:r w:rsidR="000A5C4F">
        <w:t xml:space="preserve"> </w:t>
      </w:r>
      <w:r>
        <w:t>baseline</w:t>
      </w:r>
      <w:r w:rsidR="000A5C4F">
        <w:t xml:space="preserve"> </w:t>
      </w:r>
      <w:r>
        <w:t>versu</w:t>
      </w:r>
      <w:r w:rsidR="00DD12D8">
        <w:t>s</w:t>
      </w:r>
      <w:r w:rsidR="000A5C4F">
        <w:t xml:space="preserve"> </w:t>
      </w:r>
      <w:r w:rsidR="00DD12D8">
        <w:t>placebo:</w:t>
      </w:r>
      <w:r w:rsidR="000A5C4F">
        <w:t xml:space="preserve"> </w:t>
      </w:r>
      <w:r w:rsidR="00DD12D8">
        <w:noBreakHyphen/>
        <w:t>51.8%</w:t>
      </w:r>
      <w:r w:rsidR="000A5C4F">
        <w:t xml:space="preserve"> </w:t>
      </w:r>
      <w:r w:rsidR="009717C7">
        <w:t>(</w:t>
      </w:r>
      <w:r w:rsidR="00DD12D8">
        <w:t>95%</w:t>
      </w:r>
      <w:r w:rsidR="000A5C4F">
        <w:t xml:space="preserve"> </w:t>
      </w:r>
      <w:r w:rsidR="00DD12D8">
        <w:t>CI:</w:t>
      </w:r>
      <w:r w:rsidR="000A5C4F">
        <w:t xml:space="preserve"> </w:t>
      </w:r>
      <w:r w:rsidR="00DD12D8">
        <w:noBreakHyphen/>
        <w:t>58.5</w:t>
      </w:r>
      <w:r w:rsidR="000A5C4F">
        <w:t xml:space="preserve"> </w:t>
      </w:r>
      <w:r w:rsidR="00DD12D8">
        <w:t>to</w:t>
      </w:r>
      <w:r w:rsidR="000A5C4F">
        <w:t xml:space="preserve"> </w:t>
      </w:r>
      <w:r w:rsidR="00DD12D8">
        <w:noBreakHyphen/>
      </w:r>
      <w:r>
        <w:t>45.1</w:t>
      </w:r>
      <w:r w:rsidR="009717C7">
        <w:t>)</w:t>
      </w:r>
      <w:r>
        <w:t>,</w:t>
      </w:r>
      <w:r w:rsidR="000A5C4F">
        <w:t xml:space="preserve"> </w:t>
      </w:r>
      <w:r w:rsidR="00710125">
        <w:t>p</w:t>
      </w:r>
      <w:r w:rsidR="000A5C4F">
        <w:t xml:space="preserve"> </w:t>
      </w:r>
      <w:r w:rsidR="00710125">
        <w:t>&lt;</w:t>
      </w:r>
      <w:r w:rsidR="000A5C4F">
        <w:t xml:space="preserve"> </w:t>
      </w:r>
      <w:r>
        <w:t>0.0001</w:t>
      </w:r>
      <w:r w:rsidR="00DD12D8">
        <w:t>.</w:t>
      </w:r>
    </w:p>
    <w:p w:rsidR="00CA25EF" w:rsidRPr="00811F62" w:rsidRDefault="00CA25EF" w:rsidP="00CA25EF">
      <w:r>
        <w:t>In</w:t>
      </w:r>
      <w:r w:rsidR="000A5C4F">
        <w:t xml:space="preserve"> </w:t>
      </w:r>
      <w:r>
        <w:t>the</w:t>
      </w:r>
      <w:r w:rsidR="000A5C4F">
        <w:t xml:space="preserve"> </w:t>
      </w:r>
      <w:r>
        <w:t>alirocumab</w:t>
      </w:r>
      <w:r w:rsidR="000A5C4F">
        <w:t xml:space="preserve"> </w:t>
      </w:r>
      <w:r>
        <w:t>group</w:t>
      </w:r>
      <w:r w:rsidR="000A5C4F">
        <w:t xml:space="preserve"> </w:t>
      </w:r>
      <w:r>
        <w:t>the</w:t>
      </w:r>
      <w:r w:rsidR="000A5C4F">
        <w:t xml:space="preserve"> </w:t>
      </w:r>
      <w:r>
        <w:t>LSM</w:t>
      </w:r>
      <w:r w:rsidR="000A5C4F">
        <w:t xml:space="preserve"> </w:t>
      </w:r>
      <w:r>
        <w:t>LDL-C</w:t>
      </w:r>
      <w:r w:rsidR="000A5C4F">
        <w:t xml:space="preserve"> </w:t>
      </w:r>
      <w:r>
        <w:t>reduction</w:t>
      </w:r>
      <w:r w:rsidR="000A5C4F">
        <w:t xml:space="preserve"> </w:t>
      </w:r>
      <w:r>
        <w:t>at</w:t>
      </w:r>
      <w:r w:rsidR="000A5C4F">
        <w:t xml:space="preserve"> </w:t>
      </w:r>
      <w:r>
        <w:t>Week</w:t>
      </w:r>
      <w:r w:rsidR="000A5C4F">
        <w:t xml:space="preserve"> </w:t>
      </w:r>
      <w:r>
        <w:t>4</w:t>
      </w:r>
      <w:r w:rsidR="000A5C4F">
        <w:t xml:space="preserve"> </w:t>
      </w:r>
      <w:r>
        <w:t>was</w:t>
      </w:r>
      <w:r w:rsidR="000A5C4F">
        <w:t xml:space="preserve"> </w:t>
      </w:r>
      <w:r>
        <w:t>generally</w:t>
      </w:r>
      <w:r w:rsidR="000A5C4F">
        <w:t xml:space="preserve"> </w:t>
      </w:r>
      <w:r>
        <w:t>maintained</w:t>
      </w:r>
      <w:r w:rsidR="000A5C4F">
        <w:t xml:space="preserve"> </w:t>
      </w:r>
      <w:r>
        <w:t>at</w:t>
      </w:r>
      <w:r w:rsidR="000A5C4F">
        <w:t xml:space="preserve"> </w:t>
      </w:r>
      <w:r>
        <w:t>all</w:t>
      </w:r>
      <w:r w:rsidR="000A5C4F">
        <w:t xml:space="preserve"> </w:t>
      </w:r>
      <w:r>
        <w:t>time</w:t>
      </w:r>
      <w:r w:rsidR="000A5C4F">
        <w:t xml:space="preserve"> </w:t>
      </w:r>
      <w:r>
        <w:t>points</w:t>
      </w:r>
      <w:r w:rsidR="000A5C4F">
        <w:t xml:space="preserve"> </w:t>
      </w:r>
      <w:r>
        <w:t>throughout</w:t>
      </w:r>
      <w:r w:rsidR="000A5C4F">
        <w:t xml:space="preserve"> </w:t>
      </w:r>
      <w:r>
        <w:t>the</w:t>
      </w:r>
      <w:r w:rsidR="000A5C4F">
        <w:t xml:space="preserve"> </w:t>
      </w:r>
      <w:r w:rsidR="00710125">
        <w:t>double</w:t>
      </w:r>
      <w:r w:rsidR="000A5C4F">
        <w:t xml:space="preserve"> </w:t>
      </w:r>
      <w:r w:rsidR="00710125">
        <w:t>blind</w:t>
      </w:r>
      <w:r w:rsidR="000A5C4F">
        <w:t xml:space="preserve"> </w:t>
      </w:r>
      <w:r>
        <w:t>period.</w:t>
      </w:r>
    </w:p>
    <w:p w:rsidR="00CA25EF" w:rsidRDefault="00CA25EF" w:rsidP="00CA25EF">
      <w:r w:rsidRPr="00F426B2">
        <w:t>A</w:t>
      </w:r>
      <w:r w:rsidR="000A5C4F">
        <w:t xml:space="preserve"> </w:t>
      </w:r>
      <w:r w:rsidRPr="00F426B2">
        <w:t>pre-specified</w:t>
      </w:r>
      <w:r w:rsidR="000A5C4F">
        <w:t xml:space="preserve"> </w:t>
      </w:r>
      <w:r w:rsidRPr="00F426B2">
        <w:t>secondary</w:t>
      </w:r>
      <w:r w:rsidR="000A5C4F">
        <w:t xml:space="preserve"> </w:t>
      </w:r>
      <w:r w:rsidRPr="00F426B2">
        <w:t>endpoint</w:t>
      </w:r>
      <w:r w:rsidR="000A5C4F">
        <w:t xml:space="preserve"> </w:t>
      </w:r>
      <w:r w:rsidRPr="00F426B2">
        <w:t>was</w:t>
      </w:r>
      <w:r w:rsidR="000A5C4F">
        <w:t xml:space="preserve"> </w:t>
      </w:r>
      <w:r w:rsidRPr="00F426B2">
        <w:t>treatment</w:t>
      </w:r>
      <w:r w:rsidR="000A5C4F">
        <w:t xml:space="preserve"> </w:t>
      </w:r>
      <w:r w:rsidRPr="00F426B2">
        <w:t>to</w:t>
      </w:r>
      <w:r w:rsidR="000A5C4F">
        <w:t xml:space="preserve"> </w:t>
      </w:r>
      <w:r w:rsidRPr="00F426B2">
        <w:t>target</w:t>
      </w:r>
      <w:r w:rsidR="000A5C4F">
        <w:t xml:space="preserve"> </w:t>
      </w:r>
      <w:r w:rsidRPr="00F426B2">
        <w:t>(LDL-C</w:t>
      </w:r>
      <w:r w:rsidR="000A5C4F">
        <w:t xml:space="preserve"> </w:t>
      </w:r>
      <w:r w:rsidR="00224853">
        <w:t>&lt;</w:t>
      </w:r>
      <w:r w:rsidR="000A5C4F">
        <w:t xml:space="preserve"> </w:t>
      </w:r>
      <w:r w:rsidRPr="00F426B2">
        <w:t>1.81</w:t>
      </w:r>
      <w:r w:rsidR="000A5C4F">
        <w:t xml:space="preserve"> </w:t>
      </w:r>
      <w:r w:rsidRPr="00F426B2">
        <w:t>mmol/L</w:t>
      </w:r>
      <w:r w:rsidR="000A5C4F">
        <w:t xml:space="preserve"> </w:t>
      </w:r>
      <w:r>
        <w:t>or</w:t>
      </w:r>
      <w:r w:rsidR="000A5C4F">
        <w:t xml:space="preserve"> </w:t>
      </w:r>
      <w:r w:rsidR="00D43F82">
        <w:t>&lt;</w:t>
      </w:r>
      <w:r w:rsidR="000A5C4F">
        <w:t xml:space="preserve"> </w:t>
      </w:r>
      <w:r>
        <w:t>2.56</w:t>
      </w:r>
      <w:r w:rsidR="000A5C4F">
        <w:t xml:space="preserve"> </w:t>
      </w:r>
      <w:r>
        <w:t>mmol/L</w:t>
      </w:r>
      <w:r w:rsidRPr="00F426B2">
        <w:t>)</w:t>
      </w:r>
      <w:r>
        <w:t>.</w:t>
      </w:r>
      <w:r w:rsidR="000A5C4F">
        <w:t xml:space="preserve"> </w:t>
      </w:r>
      <w:r>
        <w:t>Approximately</w:t>
      </w:r>
      <w:r w:rsidR="000A5C4F">
        <w:t xml:space="preserve"> </w:t>
      </w:r>
      <w:r>
        <w:t>71%/0.9%</w:t>
      </w:r>
      <w:r w:rsidR="000A5C4F">
        <w:t xml:space="preserve"> </w:t>
      </w:r>
      <w:r>
        <w:t>of</w:t>
      </w:r>
      <w:r w:rsidR="000A5C4F">
        <w:t xml:space="preserve"> </w:t>
      </w:r>
      <w:r>
        <w:t>the</w:t>
      </w:r>
      <w:r w:rsidR="000A5C4F">
        <w:t xml:space="preserve"> </w:t>
      </w:r>
      <w:r>
        <w:t>alirocumab/placebo</w:t>
      </w:r>
      <w:r w:rsidR="000A5C4F">
        <w:t xml:space="preserve"> </w:t>
      </w:r>
      <w:r>
        <w:t>patients</w:t>
      </w:r>
      <w:r w:rsidR="000A5C4F">
        <w:t xml:space="preserve"> </w:t>
      </w:r>
      <w:r>
        <w:t>achieved</w:t>
      </w:r>
      <w:r w:rsidR="000A5C4F">
        <w:t xml:space="preserve"> </w:t>
      </w:r>
      <w:r>
        <w:t>a</w:t>
      </w:r>
      <w:r w:rsidR="000A5C4F">
        <w:t xml:space="preserve"> </w:t>
      </w:r>
      <w:r>
        <w:t>LDL-C</w:t>
      </w:r>
      <w:r w:rsidR="000A5C4F">
        <w:t xml:space="preserve"> </w:t>
      </w:r>
      <w:r>
        <w:t>of</w:t>
      </w:r>
      <w:r w:rsidR="000A5C4F">
        <w:t xml:space="preserve"> </w:t>
      </w:r>
      <w:r w:rsidR="00224853">
        <w:t>&lt;</w:t>
      </w:r>
      <w:r w:rsidR="000A5C4F">
        <w:t xml:space="preserve"> </w:t>
      </w:r>
      <w:r>
        <w:t>2.59</w:t>
      </w:r>
      <w:r w:rsidR="000A5C4F">
        <w:t xml:space="preserve"> </w:t>
      </w:r>
      <w:r>
        <w:t>mmol/L</w:t>
      </w:r>
      <w:r w:rsidR="000A5C4F">
        <w:t xml:space="preserve"> </w:t>
      </w:r>
      <w:r>
        <w:t>and</w:t>
      </w:r>
      <w:r w:rsidR="000A5C4F">
        <w:t xml:space="preserve"> </w:t>
      </w:r>
      <w:r>
        <w:t>about</w:t>
      </w:r>
      <w:r w:rsidR="000A5C4F">
        <w:t xml:space="preserve"> </w:t>
      </w:r>
      <w:r>
        <w:t>49%/1.2%</w:t>
      </w:r>
      <w:r w:rsidR="000A5C4F">
        <w:t xml:space="preserve"> </w:t>
      </w:r>
      <w:r>
        <w:t>achieved</w:t>
      </w:r>
      <w:r w:rsidR="000A5C4F">
        <w:t xml:space="preserve"> </w:t>
      </w:r>
      <w:r>
        <w:t>a</w:t>
      </w:r>
      <w:r w:rsidR="000A5C4F">
        <w:t xml:space="preserve"> </w:t>
      </w:r>
      <w:r>
        <w:t>LDL-C</w:t>
      </w:r>
      <w:r w:rsidR="000A5C4F">
        <w:t xml:space="preserve"> </w:t>
      </w:r>
      <w:r>
        <w:t>of</w:t>
      </w:r>
      <w:r w:rsidR="000A5C4F">
        <w:t xml:space="preserve"> </w:t>
      </w:r>
      <w:r w:rsidR="00224853">
        <w:t>&lt;</w:t>
      </w:r>
      <w:r w:rsidR="000A5C4F">
        <w:t xml:space="preserve"> </w:t>
      </w:r>
      <w:r>
        <w:t>1.81</w:t>
      </w:r>
      <w:r w:rsidR="000A5C4F">
        <w:t xml:space="preserve"> </w:t>
      </w:r>
      <w:r>
        <w:t>mmol/L.</w:t>
      </w:r>
    </w:p>
    <w:p w:rsidR="00CA25EF" w:rsidRDefault="00CA25EF" w:rsidP="00CA25EF">
      <w:r w:rsidRPr="00FF2322">
        <w:t>The</w:t>
      </w:r>
      <w:r w:rsidR="000A5C4F">
        <w:t xml:space="preserve"> </w:t>
      </w:r>
      <w:r>
        <w:t>other</w:t>
      </w:r>
      <w:r w:rsidR="000A5C4F">
        <w:t xml:space="preserve"> </w:t>
      </w:r>
      <w:r w:rsidRPr="00FF2322">
        <w:t>key</w:t>
      </w:r>
      <w:r w:rsidR="000A5C4F">
        <w:t xml:space="preserve"> </w:t>
      </w:r>
      <w:r w:rsidRPr="00FF2322">
        <w:t>secondary</w:t>
      </w:r>
      <w:r w:rsidR="000A5C4F">
        <w:t xml:space="preserve"> </w:t>
      </w:r>
      <w:r w:rsidRPr="00FF2322">
        <w:t>endpoints</w:t>
      </w:r>
      <w:r w:rsidR="000A5C4F">
        <w:t xml:space="preserve"> </w:t>
      </w:r>
      <w:r w:rsidRPr="00FF2322">
        <w:t>were</w:t>
      </w:r>
      <w:r w:rsidR="000A5C4F">
        <w:t xml:space="preserve"> </w:t>
      </w:r>
      <w:r w:rsidRPr="00FF2322">
        <w:t>numerous</w:t>
      </w:r>
      <w:r w:rsidR="000A5C4F">
        <w:t xml:space="preserve"> </w:t>
      </w:r>
      <w:r w:rsidRPr="00FF2322">
        <w:t>and</w:t>
      </w:r>
      <w:r w:rsidR="000A5C4F">
        <w:t xml:space="preserve"> </w:t>
      </w:r>
      <w:r w:rsidRPr="00FF2322">
        <w:t>included</w:t>
      </w:r>
      <w:r w:rsidR="000A5C4F">
        <w:t xml:space="preserve"> </w:t>
      </w:r>
      <w:r w:rsidRPr="00FF2322">
        <w:t>reductions</w:t>
      </w:r>
      <w:r w:rsidR="000A5C4F">
        <w:t xml:space="preserve"> </w:t>
      </w:r>
      <w:r w:rsidRPr="00FF2322">
        <w:t>in</w:t>
      </w:r>
      <w:r w:rsidR="000A5C4F">
        <w:t xml:space="preserve"> </w:t>
      </w:r>
      <w:r w:rsidRPr="00FF2322">
        <w:t>LDL-C</w:t>
      </w:r>
      <w:r w:rsidR="000A5C4F">
        <w:t xml:space="preserve"> </w:t>
      </w:r>
      <w:r w:rsidRPr="00FF2322">
        <w:t>at</w:t>
      </w:r>
      <w:r w:rsidR="000A5C4F">
        <w:t xml:space="preserve"> </w:t>
      </w:r>
      <w:r w:rsidRPr="00FF2322">
        <w:t>Week</w:t>
      </w:r>
      <w:r w:rsidR="000A5C4F">
        <w:t xml:space="preserve"> </w:t>
      </w:r>
      <w:r w:rsidRPr="00FF2322">
        <w:t>12</w:t>
      </w:r>
      <w:r w:rsidR="000A5C4F">
        <w:t xml:space="preserve"> </w:t>
      </w:r>
      <w:r w:rsidRPr="00FF2322">
        <w:t>and</w:t>
      </w:r>
      <w:r w:rsidR="000A5C4F">
        <w:t xml:space="preserve"> </w:t>
      </w:r>
      <w:r w:rsidRPr="00FF2322">
        <w:t>Week</w:t>
      </w:r>
      <w:r w:rsidR="000A5C4F">
        <w:t xml:space="preserve"> </w:t>
      </w:r>
      <w:r w:rsidRPr="00FF2322">
        <w:t>52,</w:t>
      </w:r>
      <w:r w:rsidR="000A5C4F">
        <w:t xml:space="preserve"> </w:t>
      </w:r>
      <w:r w:rsidRPr="00FF2322">
        <w:t>Week</w:t>
      </w:r>
      <w:r w:rsidR="000A5C4F">
        <w:t xml:space="preserve"> </w:t>
      </w:r>
      <w:r w:rsidRPr="00FF2322">
        <w:t>24</w:t>
      </w:r>
      <w:r w:rsidR="000A5C4F">
        <w:t xml:space="preserve"> </w:t>
      </w:r>
      <w:r w:rsidRPr="00FF2322">
        <w:t>results</w:t>
      </w:r>
      <w:r w:rsidR="000A5C4F">
        <w:t xml:space="preserve"> </w:t>
      </w:r>
      <w:r w:rsidRPr="00FF2322">
        <w:t>for</w:t>
      </w:r>
      <w:r w:rsidR="000A5C4F">
        <w:t xml:space="preserve"> </w:t>
      </w:r>
      <w:r w:rsidRPr="00FF2322">
        <w:t>total</w:t>
      </w:r>
      <w:r w:rsidR="000A5C4F">
        <w:t xml:space="preserve"> </w:t>
      </w:r>
      <w:r w:rsidRPr="00FF2322">
        <w:t>cholesterol,</w:t>
      </w:r>
      <w:r w:rsidR="000A5C4F">
        <w:t xml:space="preserve"> </w:t>
      </w:r>
      <w:r w:rsidR="00A31798">
        <w:t>Apo</w:t>
      </w:r>
      <w:r w:rsidR="000A5C4F">
        <w:t xml:space="preserve"> </w:t>
      </w:r>
      <w:r w:rsidR="00A31798">
        <w:t>B</w:t>
      </w:r>
      <w:r w:rsidRPr="00FF2322">
        <w:t>,</w:t>
      </w:r>
      <w:r w:rsidR="000A5C4F">
        <w:t xml:space="preserve"> </w:t>
      </w:r>
      <w:r w:rsidRPr="00FF2322">
        <w:t>non-HDL-C,</w:t>
      </w:r>
      <w:r w:rsidR="000A5C4F">
        <w:t xml:space="preserve"> </w:t>
      </w:r>
      <w:r w:rsidRPr="00FF2322">
        <w:t>lipoprotein</w:t>
      </w:r>
      <w:r w:rsidR="000A5C4F">
        <w:t xml:space="preserve"> </w:t>
      </w:r>
      <w:r w:rsidRPr="00FF2322">
        <w:t>(a),</w:t>
      </w:r>
      <w:r w:rsidR="000A5C4F">
        <w:t xml:space="preserve"> </w:t>
      </w:r>
      <w:r w:rsidRPr="00FF2322">
        <w:t>fasting</w:t>
      </w:r>
      <w:r w:rsidR="000A5C4F">
        <w:t xml:space="preserve"> </w:t>
      </w:r>
      <w:r w:rsidRPr="00FF2322">
        <w:t>triglyceri</w:t>
      </w:r>
      <w:r w:rsidR="00D43F82">
        <w:t>des,</w:t>
      </w:r>
      <w:r w:rsidR="000A5C4F">
        <w:t xml:space="preserve"> </w:t>
      </w:r>
      <w:r w:rsidR="00D43F82">
        <w:t>HDL-C,</w:t>
      </w:r>
      <w:r w:rsidR="000A5C4F">
        <w:t xml:space="preserve"> </w:t>
      </w:r>
      <w:r w:rsidR="00D43F82">
        <w:t>and</w:t>
      </w:r>
      <w:r w:rsidR="000A5C4F">
        <w:t xml:space="preserve"> </w:t>
      </w:r>
      <w:r w:rsidR="00A31798">
        <w:t>Apo</w:t>
      </w:r>
      <w:r w:rsidR="000A5C4F">
        <w:t xml:space="preserve"> </w:t>
      </w:r>
      <w:r w:rsidR="00A31798">
        <w:t>A1</w:t>
      </w:r>
      <w:r w:rsidRPr="00FF2322">
        <w:t>.</w:t>
      </w:r>
      <w:r w:rsidR="000A5C4F">
        <w:t xml:space="preserve"> </w:t>
      </w:r>
      <w:r w:rsidRPr="00FF2322">
        <w:t>Analyses</w:t>
      </w:r>
      <w:r w:rsidR="000A5C4F">
        <w:t xml:space="preserve"> </w:t>
      </w:r>
      <w:r w:rsidRPr="00FF2322">
        <w:t>were</w:t>
      </w:r>
      <w:r w:rsidR="000A5C4F">
        <w:t xml:space="preserve"> </w:t>
      </w:r>
      <w:r w:rsidRPr="00FF2322">
        <w:t>also</w:t>
      </w:r>
      <w:r w:rsidR="000A5C4F">
        <w:t xml:space="preserve"> </w:t>
      </w:r>
      <w:r w:rsidRPr="00FF2322">
        <w:t>conducted</w:t>
      </w:r>
      <w:r w:rsidR="000A5C4F">
        <w:t xml:space="preserve"> </w:t>
      </w:r>
      <w:r w:rsidRPr="00FF2322">
        <w:t>in</w:t>
      </w:r>
      <w:r w:rsidR="000A5C4F">
        <w:t xml:space="preserve"> </w:t>
      </w:r>
      <w:r w:rsidRPr="00FF2322">
        <w:t>subpopulations</w:t>
      </w:r>
      <w:r w:rsidR="000A5C4F">
        <w:t xml:space="preserve"> </w:t>
      </w:r>
      <w:r w:rsidRPr="00FF2322">
        <w:t>reaching</w:t>
      </w:r>
      <w:r w:rsidR="000A5C4F">
        <w:t xml:space="preserve"> </w:t>
      </w:r>
      <w:r w:rsidRPr="00FF2322">
        <w:t>an</w:t>
      </w:r>
      <w:r w:rsidR="000A5C4F">
        <w:t xml:space="preserve"> </w:t>
      </w:r>
      <w:r w:rsidRPr="00FF2322">
        <w:t>LDL-C</w:t>
      </w:r>
      <w:r w:rsidR="000A5C4F">
        <w:t xml:space="preserve"> </w:t>
      </w:r>
      <w:r w:rsidRPr="00FF2322">
        <w:t>target</w:t>
      </w:r>
      <w:r w:rsidR="000A5C4F">
        <w:t xml:space="preserve"> </w:t>
      </w:r>
      <w:r w:rsidRPr="00FF2322">
        <w:t>of</w:t>
      </w:r>
      <w:r w:rsidR="000A5C4F">
        <w:t xml:space="preserve"> </w:t>
      </w:r>
      <w:r w:rsidR="00224853">
        <w:t>&lt;</w:t>
      </w:r>
      <w:r w:rsidR="000A5C4F">
        <w:t xml:space="preserve"> </w:t>
      </w:r>
      <w:r w:rsidRPr="00FF2322">
        <w:t>1.8</w:t>
      </w:r>
      <w:r w:rsidR="000A5C4F">
        <w:t xml:space="preserve"> </w:t>
      </w:r>
      <w:r w:rsidRPr="00FF2322">
        <w:t>mmol/L.</w:t>
      </w:r>
      <w:r w:rsidR="000A5C4F">
        <w:t xml:space="preserve"> </w:t>
      </w:r>
      <w:r w:rsidRPr="00FF2322">
        <w:t>See</w:t>
      </w:r>
      <w:r w:rsidR="000A5C4F">
        <w:t xml:space="preserve"> </w:t>
      </w:r>
      <w:r w:rsidR="00D43F82">
        <w:t>Attachment</w:t>
      </w:r>
      <w:r w:rsidR="000A5C4F">
        <w:t xml:space="preserve"> </w:t>
      </w:r>
      <w:r w:rsidR="00D43F82">
        <w:t>2</w:t>
      </w:r>
      <w:r w:rsidR="000A5C4F">
        <w:t xml:space="preserve"> </w:t>
      </w:r>
      <w:r w:rsidRPr="00FF2322">
        <w:t>for</w:t>
      </w:r>
      <w:r w:rsidR="000A5C4F">
        <w:t xml:space="preserve"> </w:t>
      </w:r>
      <w:r w:rsidRPr="00F34C4C">
        <w:t>submission</w:t>
      </w:r>
      <w:r w:rsidR="000A5C4F">
        <w:t xml:space="preserve"> </w:t>
      </w:r>
      <w:r w:rsidR="00F34C4C" w:rsidRPr="00F34C4C">
        <w:t>PM-2015-000764</w:t>
      </w:r>
      <w:r w:rsidRPr="00F34C4C">
        <w:t>-1-3</w:t>
      </w:r>
      <w:r w:rsidR="000A5C4F">
        <w:t xml:space="preserve"> </w:t>
      </w:r>
      <w:r w:rsidRPr="00F34C4C">
        <w:t>for</w:t>
      </w:r>
      <w:r w:rsidR="000A5C4F">
        <w:t xml:space="preserve"> </w:t>
      </w:r>
      <w:r w:rsidRPr="00FF2322">
        <w:t>details.</w:t>
      </w:r>
      <w:bookmarkStart w:id="182" w:name="_Ref517174252"/>
      <w:r w:rsidR="00D43F82">
        <w:rPr>
          <w:rStyle w:val="FootnoteReference"/>
        </w:rPr>
        <w:footnoteReference w:id="6"/>
      </w:r>
      <w:bookmarkEnd w:id="182"/>
      <w:r w:rsidR="000A5C4F">
        <w:t xml:space="preserve"> </w:t>
      </w:r>
      <w:r w:rsidRPr="00FF2322">
        <w:t>The</w:t>
      </w:r>
      <w:r w:rsidR="000A5C4F">
        <w:t xml:space="preserve"> </w:t>
      </w:r>
      <w:r w:rsidRPr="00FF2322">
        <w:t>final</w:t>
      </w:r>
      <w:r w:rsidR="000A5C4F">
        <w:t xml:space="preserve"> </w:t>
      </w:r>
      <w:r w:rsidR="007B028C">
        <w:t>Clinical</w:t>
      </w:r>
      <w:r w:rsidR="000A5C4F">
        <w:t xml:space="preserve"> </w:t>
      </w:r>
      <w:r w:rsidR="007B028C">
        <w:t>study</w:t>
      </w:r>
      <w:r w:rsidR="000A5C4F">
        <w:t xml:space="preserve"> </w:t>
      </w:r>
      <w:r w:rsidR="007B028C">
        <w:t>report</w:t>
      </w:r>
      <w:r w:rsidR="000A5C4F">
        <w:t xml:space="preserve"> </w:t>
      </w:r>
      <w:r w:rsidR="007B028C">
        <w:t>(</w:t>
      </w:r>
      <w:r w:rsidRPr="00FF2322">
        <w:t>CSR</w:t>
      </w:r>
      <w:r w:rsidR="007B028C">
        <w:t>)</w:t>
      </w:r>
      <w:r w:rsidR="000A5C4F">
        <w:t xml:space="preserve"> </w:t>
      </w:r>
      <w:r w:rsidRPr="00FF2322">
        <w:t>included</w:t>
      </w:r>
      <w:r w:rsidR="000A5C4F">
        <w:t xml:space="preserve"> </w:t>
      </w:r>
      <w:r w:rsidRPr="00FF2322">
        <w:t>results</w:t>
      </w:r>
      <w:r w:rsidR="000A5C4F">
        <w:t xml:space="preserve"> </w:t>
      </w:r>
      <w:r w:rsidRPr="00FF2322">
        <w:t>of</w:t>
      </w:r>
      <w:r w:rsidR="000A5C4F">
        <w:t xml:space="preserve"> </w:t>
      </w:r>
      <w:r w:rsidRPr="00FF2322">
        <w:t>these</w:t>
      </w:r>
      <w:r w:rsidR="000A5C4F">
        <w:t xml:space="preserve"> </w:t>
      </w:r>
      <w:r w:rsidRPr="00FF2322">
        <w:t>endpoints</w:t>
      </w:r>
      <w:r w:rsidR="000A5C4F">
        <w:t xml:space="preserve"> </w:t>
      </w:r>
      <w:r w:rsidRPr="00FF2322">
        <w:t>at</w:t>
      </w:r>
      <w:r w:rsidR="000A5C4F">
        <w:t xml:space="preserve"> </w:t>
      </w:r>
      <w:r w:rsidRPr="00FF2322">
        <w:t>Week</w:t>
      </w:r>
      <w:r w:rsidR="000A5C4F">
        <w:t xml:space="preserve"> </w:t>
      </w:r>
      <w:r w:rsidRPr="00AE4620">
        <w:t>78</w:t>
      </w:r>
      <w:r w:rsidR="000A5C4F">
        <w:t xml:space="preserve"> </w:t>
      </w:r>
      <w:r w:rsidRPr="00AE4620">
        <w:t>(see</w:t>
      </w:r>
      <w:r w:rsidR="000A5C4F">
        <w:t xml:space="preserve"> </w:t>
      </w:r>
      <w:r w:rsidRPr="00AE4620">
        <w:t>Table</w:t>
      </w:r>
      <w:r w:rsidR="000A5C4F">
        <w:t xml:space="preserve"> </w:t>
      </w:r>
      <w:r w:rsidR="00AE4620" w:rsidRPr="00AE4620">
        <w:t>20</w:t>
      </w:r>
      <w:r w:rsidRPr="00AE4620">
        <w:t>)</w:t>
      </w:r>
      <w:r w:rsidR="00F34C4C" w:rsidRPr="00AE4620">
        <w:t>.</w:t>
      </w:r>
    </w:p>
    <w:p w:rsidR="00390493" w:rsidRDefault="00390493" w:rsidP="00390493">
      <w:pPr>
        <w:pStyle w:val="Tabletitle0"/>
        <w:rPr>
          <w:rFonts w:cs="Calibri"/>
          <w:lang w:eastAsia="ja-JP"/>
        </w:rPr>
      </w:pPr>
      <w:bookmarkStart w:id="183" w:name="_Toc479948184"/>
      <w:r>
        <w:lastRenderedPageBreak/>
        <w:t>Table</w:t>
      </w:r>
      <w:r w:rsidR="000A5C4F">
        <w:t xml:space="preserve"> </w:t>
      </w:r>
      <w:r w:rsidR="00AE4620">
        <w:t>20:</w:t>
      </w:r>
      <w:r w:rsidR="000A5C4F">
        <w:t xml:space="preserve"> </w:t>
      </w:r>
      <w:r>
        <w:t>Study</w:t>
      </w:r>
      <w:r w:rsidR="000A5C4F">
        <w:t xml:space="preserve"> </w:t>
      </w:r>
      <w:r>
        <w:t>EFC1</w:t>
      </w:r>
      <w:r w:rsidR="00AE4620">
        <w:t>2492:</w:t>
      </w:r>
      <w:r w:rsidR="000A5C4F">
        <w:t xml:space="preserve"> </w:t>
      </w:r>
      <w:r w:rsidR="00AE4620">
        <w:t>Other</w:t>
      </w:r>
      <w:r w:rsidR="000A5C4F">
        <w:t xml:space="preserve"> </w:t>
      </w:r>
      <w:r w:rsidR="00AE4620">
        <w:t>efficacy</w:t>
      </w:r>
      <w:r w:rsidR="000A5C4F">
        <w:t xml:space="preserve"> </w:t>
      </w:r>
      <w:r w:rsidR="00AE4620">
        <w:t>endpoints;</w:t>
      </w:r>
      <w:r w:rsidR="000A5C4F">
        <w:t xml:space="preserve"> </w:t>
      </w:r>
      <w:r>
        <w:t>Week</w:t>
      </w:r>
      <w:r w:rsidR="000A5C4F">
        <w:t xml:space="preserve"> </w:t>
      </w:r>
      <w:r>
        <w:t>78</w:t>
      </w:r>
      <w:bookmarkEnd w:id="183"/>
    </w:p>
    <w:p w:rsidR="00390493" w:rsidRPr="00FF2322" w:rsidRDefault="008343E2" w:rsidP="00CA25EF">
      <w:r>
        <w:rPr>
          <w:noProof/>
          <w:lang w:eastAsia="en-AU"/>
        </w:rPr>
        <w:drawing>
          <wp:inline distT="0" distB="0" distL="0" distR="0" wp14:anchorId="65CAEAFD" wp14:editId="34A5E405">
            <wp:extent cx="5400040" cy="7707904"/>
            <wp:effectExtent l="0" t="0" r="0" b="7620"/>
            <wp:docPr id="35" name="Picture 35" descr="Table 20: Study EFC12492: Other efficacy endpoints; We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7707904"/>
                    </a:xfrm>
                    <a:prstGeom prst="rect">
                      <a:avLst/>
                    </a:prstGeom>
                  </pic:spPr>
                </pic:pic>
              </a:graphicData>
            </a:graphic>
          </wp:inline>
        </w:drawing>
      </w:r>
    </w:p>
    <w:p w:rsidR="00CA25EF" w:rsidRPr="00FF2322" w:rsidRDefault="00CA25EF" w:rsidP="00CA25EF">
      <w:r w:rsidRPr="00FF2322">
        <w:t>Up-titration</w:t>
      </w:r>
      <w:r w:rsidR="000A5C4F">
        <w:t xml:space="preserve"> </w:t>
      </w:r>
      <w:r w:rsidRPr="00FF2322">
        <w:t>occurred</w:t>
      </w:r>
      <w:r w:rsidR="000A5C4F">
        <w:t xml:space="preserve"> </w:t>
      </w:r>
      <w:r w:rsidRPr="00FF2322">
        <w:t>in</w:t>
      </w:r>
      <w:r w:rsidR="000A5C4F">
        <w:t xml:space="preserve"> </w:t>
      </w:r>
      <w:r w:rsidRPr="00FF2322">
        <w:t>135</w:t>
      </w:r>
      <w:r w:rsidR="000A5C4F">
        <w:t xml:space="preserve"> </w:t>
      </w:r>
      <w:r w:rsidRPr="00FF2322">
        <w:t>patients,</w:t>
      </w:r>
      <w:r w:rsidR="000A5C4F">
        <w:t xml:space="preserve"> </w:t>
      </w:r>
      <w:r w:rsidRPr="00FF2322">
        <w:t>176</w:t>
      </w:r>
      <w:r w:rsidR="000A5C4F">
        <w:t xml:space="preserve"> </w:t>
      </w:r>
      <w:r w:rsidRPr="00FF2322">
        <w:t>patients</w:t>
      </w:r>
      <w:r w:rsidR="000A5C4F">
        <w:t xml:space="preserve"> </w:t>
      </w:r>
      <w:r w:rsidRPr="00FF2322">
        <w:t>remained</w:t>
      </w:r>
      <w:r w:rsidR="000A5C4F">
        <w:t xml:space="preserve"> </w:t>
      </w:r>
      <w:r w:rsidRPr="00FF2322">
        <w:t>on</w:t>
      </w:r>
      <w:r w:rsidR="000A5C4F">
        <w:t xml:space="preserve"> </w:t>
      </w:r>
      <w:r w:rsidRPr="00FF2322">
        <w:t>75</w:t>
      </w:r>
      <w:r w:rsidR="000A5C4F">
        <w:t xml:space="preserve"> </w:t>
      </w:r>
      <w:r w:rsidR="00224853">
        <w:t>mg</w:t>
      </w:r>
      <w:r w:rsidR="000A5C4F">
        <w:t xml:space="preserve"> </w:t>
      </w:r>
      <w:r w:rsidRPr="00FF2322">
        <w:t>Q2W,</w:t>
      </w:r>
      <w:r w:rsidR="000A5C4F">
        <w:t xml:space="preserve"> </w:t>
      </w:r>
      <w:r w:rsidR="00D43F82">
        <w:t>with</w:t>
      </w:r>
      <w:r w:rsidR="000A5C4F">
        <w:t xml:space="preserve"> </w:t>
      </w:r>
      <w:r w:rsidR="00D43F82">
        <w:t>the</w:t>
      </w:r>
      <w:r w:rsidR="000A5C4F">
        <w:t xml:space="preserve"> </w:t>
      </w:r>
      <w:r w:rsidR="00D43F82">
        <w:t>following</w:t>
      </w:r>
      <w:r w:rsidR="000A5C4F">
        <w:t xml:space="preserve"> </w:t>
      </w:r>
      <w:r w:rsidR="00D43F82">
        <w:t>results</w:t>
      </w:r>
      <w:r w:rsidR="000A5C4F">
        <w:t xml:space="preserve"> </w:t>
      </w:r>
      <w:r w:rsidR="00D43F82">
        <w:t>as</w:t>
      </w:r>
      <w:r w:rsidR="000A5C4F">
        <w:t xml:space="preserve"> </w:t>
      </w:r>
      <w:r w:rsidR="00D43F82">
        <w:t>shown</w:t>
      </w:r>
      <w:r w:rsidR="000A5C4F">
        <w:t xml:space="preserve"> </w:t>
      </w:r>
      <w:r w:rsidR="00D43F82" w:rsidRPr="00AE4620">
        <w:t>in</w:t>
      </w:r>
      <w:r w:rsidR="000A5C4F">
        <w:t xml:space="preserve"> </w:t>
      </w:r>
      <w:r w:rsidR="00AE4620" w:rsidRPr="00AE4620">
        <w:t>Table</w:t>
      </w:r>
      <w:r w:rsidR="000A5C4F">
        <w:t xml:space="preserve"> </w:t>
      </w:r>
      <w:r w:rsidR="00AE4620" w:rsidRPr="00AE4620">
        <w:t>21</w:t>
      </w:r>
      <w:r w:rsidR="00D43F82" w:rsidRPr="00AE4620">
        <w:t>.</w:t>
      </w:r>
    </w:p>
    <w:p w:rsidR="00CA25EF" w:rsidRPr="00FF2322" w:rsidRDefault="00CA25EF" w:rsidP="00CA25EF">
      <w:pPr>
        <w:pStyle w:val="TableTitle"/>
      </w:pPr>
      <w:r w:rsidRPr="00AE4620">
        <w:lastRenderedPageBreak/>
        <w:t>Table</w:t>
      </w:r>
      <w:r w:rsidR="000A5C4F">
        <w:t xml:space="preserve"> </w:t>
      </w:r>
      <w:r w:rsidR="00AE4620" w:rsidRPr="00AE4620">
        <w:t>2</w:t>
      </w:r>
      <w:r w:rsidR="00AE4620">
        <w:t>1:</w:t>
      </w:r>
      <w:r w:rsidR="000A5C4F">
        <w:t xml:space="preserve"> </w:t>
      </w:r>
      <w:r w:rsidRPr="00FF2322">
        <w:t>Week</w:t>
      </w:r>
      <w:r w:rsidR="000A5C4F">
        <w:t xml:space="preserve"> </w:t>
      </w:r>
      <w:r w:rsidRPr="00FF2322">
        <w:t>12,</w:t>
      </w:r>
      <w:r w:rsidR="000A5C4F">
        <w:t xml:space="preserve"> </w:t>
      </w:r>
      <w:r w:rsidRPr="00FF2322">
        <w:t>Week</w:t>
      </w:r>
      <w:r w:rsidR="000A5C4F">
        <w:t xml:space="preserve"> </w:t>
      </w:r>
      <w:r w:rsidRPr="00FF2322">
        <w:t>24</w:t>
      </w:r>
      <w:r w:rsidR="000A5C4F">
        <w:t xml:space="preserve"> </w:t>
      </w:r>
      <w:r w:rsidRPr="00FF2322">
        <w:t>and</w:t>
      </w:r>
      <w:r w:rsidR="000A5C4F">
        <w:t xml:space="preserve"> </w:t>
      </w:r>
      <w:r w:rsidRPr="00FF2322">
        <w:t>Week</w:t>
      </w:r>
      <w:r w:rsidR="000A5C4F">
        <w:t xml:space="preserve"> </w:t>
      </w:r>
      <w:r w:rsidRPr="00FF2322">
        <w:t>78</w:t>
      </w:r>
      <w:r w:rsidR="000A5C4F">
        <w:t xml:space="preserve"> </w:t>
      </w:r>
      <w:r w:rsidRPr="00FF2322">
        <w:t>percent</w:t>
      </w:r>
      <w:r w:rsidR="000A5C4F">
        <w:t xml:space="preserve"> </w:t>
      </w:r>
      <w:r w:rsidRPr="00FF2322">
        <w:t>change</w:t>
      </w:r>
      <w:r w:rsidR="000A5C4F">
        <w:t xml:space="preserve"> </w:t>
      </w:r>
      <w:r w:rsidRPr="00FF2322">
        <w:t>from</w:t>
      </w:r>
      <w:r w:rsidR="000A5C4F">
        <w:t xml:space="preserve"> </w:t>
      </w:r>
      <w:r w:rsidRPr="00FF2322">
        <w:t>baseline</w:t>
      </w:r>
      <w:r w:rsidR="000A5C4F">
        <w:t xml:space="preserve"> </w:t>
      </w:r>
      <w:r w:rsidRPr="00FF2322">
        <w:t>up-titrated</w:t>
      </w:r>
      <w:r w:rsidR="000A5C4F">
        <w:t xml:space="preserve"> </w:t>
      </w:r>
      <w:r w:rsidRPr="00FF2322">
        <w:t>and</w:t>
      </w:r>
      <w:r w:rsidR="000A5C4F">
        <w:t xml:space="preserve"> </w:t>
      </w:r>
      <w:proofErr w:type="spellStart"/>
      <w:r w:rsidRPr="00FF2322">
        <w:t>non</w:t>
      </w:r>
      <w:r w:rsidR="000A5C4F">
        <w:t xml:space="preserve"> </w:t>
      </w:r>
      <w:r w:rsidRPr="00FF2322">
        <w:t>up</w:t>
      </w:r>
      <w:proofErr w:type="spellEnd"/>
      <w:r w:rsidRPr="00FF2322">
        <w:t>-titrated</w:t>
      </w:r>
      <w:r w:rsidR="000A5C4F">
        <w:t xml:space="preserve"> </w:t>
      </w:r>
      <w:r w:rsidR="00D43F82">
        <w:t>patient</w:t>
      </w:r>
      <w:r w:rsidR="00D43F82" w:rsidRPr="00FF2322">
        <w:t>s</w:t>
      </w:r>
      <w:r w:rsidR="000A5C4F">
        <w:t xml:space="preserve"> </w:t>
      </w:r>
      <w:proofErr w:type="spellStart"/>
      <w:r w:rsidRPr="00FF2322">
        <w:t>alirocumab</w:t>
      </w:r>
      <w:proofErr w:type="spellEnd"/>
      <w:r w:rsidR="000A5C4F">
        <w:t xml:space="preserve"> </w:t>
      </w:r>
      <w:r w:rsidRPr="00FF2322">
        <w:t>group</w:t>
      </w:r>
      <w:r w:rsidR="000A5C4F">
        <w:t xml:space="preserve"> </w:t>
      </w:r>
      <w:r w:rsidRPr="00FF2322">
        <w:t>Study</w:t>
      </w:r>
      <w:r w:rsidR="000A5C4F">
        <w:t xml:space="preserve"> </w:t>
      </w:r>
      <w:r w:rsidRPr="00FF2322">
        <w:t>FH</w:t>
      </w:r>
      <w:r w:rsidR="000A5C4F">
        <w:t xml:space="preserve"> </w:t>
      </w:r>
      <w:r w:rsidRPr="00FF2322">
        <w:t>I</w:t>
      </w:r>
    </w:p>
    <w:p w:rsidR="006A1596" w:rsidRDefault="00CA25EF" w:rsidP="007B6132">
      <w:r>
        <w:rPr>
          <w:noProof/>
          <w:lang w:eastAsia="en-AU"/>
        </w:rPr>
        <w:drawing>
          <wp:inline distT="0" distB="0" distL="0" distR="0" wp14:anchorId="5B29742C" wp14:editId="605AAC73">
            <wp:extent cx="5400040" cy="1579627"/>
            <wp:effectExtent l="0" t="0" r="0" b="1905"/>
            <wp:docPr id="4" name="Picture 4" descr="Table 21: Week 12, Week 24 and Week 78 percent change from baseline up-titrated and non up-titrated patients alirocumab group Study FH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1579627"/>
                    </a:xfrm>
                    <a:prstGeom prst="rect">
                      <a:avLst/>
                    </a:prstGeom>
                  </pic:spPr>
                </pic:pic>
              </a:graphicData>
            </a:graphic>
          </wp:inline>
        </w:drawing>
      </w:r>
    </w:p>
    <w:p w:rsidR="00CA25EF" w:rsidRDefault="00F03D25" w:rsidP="009717C7">
      <w:pPr>
        <w:pStyle w:val="Heading6"/>
      </w:pPr>
      <w:r>
        <w:t>Study</w:t>
      </w:r>
      <w:r w:rsidR="000A5C4F">
        <w:t xml:space="preserve"> </w:t>
      </w:r>
      <w:r w:rsidR="00D43F82">
        <w:t>R727-CL-1112-(FH</w:t>
      </w:r>
      <w:r w:rsidR="000A5C4F">
        <w:t xml:space="preserve"> </w:t>
      </w:r>
      <w:r w:rsidR="00D43F82">
        <w:t>II)</w:t>
      </w:r>
    </w:p>
    <w:p w:rsidR="00224853" w:rsidRDefault="00F03D25" w:rsidP="00CA25EF">
      <w:pPr>
        <w:rPr>
          <w:rFonts w:asciiTheme="minorHAnsi" w:hAnsiTheme="minorHAnsi"/>
        </w:rPr>
      </w:pPr>
      <w:r>
        <w:t>This</w:t>
      </w:r>
      <w:r w:rsidR="000A5C4F">
        <w:t xml:space="preserve"> </w:t>
      </w:r>
      <w:r>
        <w:t>was</w:t>
      </w:r>
      <w:r w:rsidR="000A5C4F">
        <w:t xml:space="preserve"> </w:t>
      </w:r>
      <w:r w:rsidR="009717C7" w:rsidRPr="002226FD">
        <w:t>a</w:t>
      </w:r>
      <w:r w:rsidR="000A5C4F">
        <w:t xml:space="preserve"> </w:t>
      </w:r>
      <w:r w:rsidR="009717C7" w:rsidRPr="002226FD">
        <w:t>randomised,</w:t>
      </w:r>
      <w:r w:rsidR="000A5C4F">
        <w:t xml:space="preserve"> </w:t>
      </w:r>
      <w:r w:rsidR="009717C7" w:rsidRPr="002226FD">
        <w:t>double</w:t>
      </w:r>
      <w:r w:rsidR="000A5C4F">
        <w:t xml:space="preserve"> </w:t>
      </w:r>
      <w:r w:rsidR="009717C7" w:rsidRPr="002226FD">
        <w:t>blind,</w:t>
      </w:r>
      <w:r w:rsidR="000A5C4F">
        <w:t xml:space="preserve"> </w:t>
      </w:r>
      <w:r w:rsidR="009717C7" w:rsidRPr="002226FD">
        <w:t>placebo</w:t>
      </w:r>
      <w:r w:rsidR="000A5C4F">
        <w:t xml:space="preserve"> </w:t>
      </w:r>
      <w:r w:rsidR="009717C7" w:rsidRPr="002226FD">
        <w:t>controlled,</w:t>
      </w:r>
      <w:r w:rsidR="000A5C4F">
        <w:t xml:space="preserve"> </w:t>
      </w:r>
      <w:r w:rsidR="009717C7" w:rsidRPr="002226FD">
        <w:t>parallel</w:t>
      </w:r>
      <w:r w:rsidR="000A5C4F">
        <w:t xml:space="preserve"> </w:t>
      </w:r>
      <w:r w:rsidR="009717C7" w:rsidRPr="002226FD">
        <w:t>group</w:t>
      </w:r>
      <w:r w:rsidR="000A5C4F">
        <w:t xml:space="preserve"> </w:t>
      </w:r>
      <w:r w:rsidR="009717C7" w:rsidRPr="002226FD">
        <w:t>study</w:t>
      </w:r>
      <w:r w:rsidR="000A5C4F">
        <w:t xml:space="preserve"> </w:t>
      </w:r>
      <w:r w:rsidR="009717C7" w:rsidRPr="002226FD">
        <w:t>to</w:t>
      </w:r>
      <w:r w:rsidR="000A5C4F">
        <w:t xml:space="preserve"> </w:t>
      </w:r>
      <w:r w:rsidR="009717C7" w:rsidRPr="002226FD">
        <w:t>evaluate</w:t>
      </w:r>
      <w:r w:rsidR="000A5C4F">
        <w:t xml:space="preserve"> </w:t>
      </w:r>
      <w:r w:rsidR="009717C7" w:rsidRPr="002226FD">
        <w:t>the</w:t>
      </w:r>
      <w:r w:rsidR="000A5C4F">
        <w:t xml:space="preserve"> </w:t>
      </w:r>
      <w:r w:rsidR="009717C7" w:rsidRPr="002226FD">
        <w:t>efficacy</w:t>
      </w:r>
      <w:r w:rsidR="000A5C4F">
        <w:t xml:space="preserve"> </w:t>
      </w:r>
      <w:r w:rsidR="009717C7" w:rsidRPr="002226FD">
        <w:t>and</w:t>
      </w:r>
      <w:r w:rsidR="000A5C4F">
        <w:t xml:space="preserve"> </w:t>
      </w:r>
      <w:r w:rsidR="009717C7" w:rsidRPr="002226FD">
        <w:t>safety</w:t>
      </w:r>
      <w:r w:rsidR="000A5C4F">
        <w:t xml:space="preserve"> </w:t>
      </w:r>
      <w:r w:rsidR="009717C7" w:rsidRPr="002226FD">
        <w:t>of</w:t>
      </w:r>
      <w:r w:rsidR="000A5C4F">
        <w:t xml:space="preserve"> </w:t>
      </w:r>
      <w:r w:rsidR="009717C7" w:rsidRPr="002226FD">
        <w:t>alirocumab</w:t>
      </w:r>
      <w:r w:rsidR="000A5C4F">
        <w:t xml:space="preserve"> </w:t>
      </w:r>
      <w:r w:rsidR="009717C7" w:rsidRPr="002226FD">
        <w:t>in</w:t>
      </w:r>
      <w:r w:rsidR="000A5C4F">
        <w:t xml:space="preserve"> </w:t>
      </w:r>
      <w:r w:rsidR="009717C7" w:rsidRPr="002226FD">
        <w:t>patients</w:t>
      </w:r>
      <w:r w:rsidR="000A5C4F">
        <w:t xml:space="preserve"> </w:t>
      </w:r>
      <w:r w:rsidR="009717C7" w:rsidRPr="002226FD">
        <w:t>with</w:t>
      </w:r>
      <w:r w:rsidR="000A5C4F">
        <w:t xml:space="preserve"> </w:t>
      </w:r>
      <w:r w:rsidR="009717C7" w:rsidRPr="002226FD">
        <w:t>heterozygous</w:t>
      </w:r>
      <w:r w:rsidR="000A5C4F">
        <w:t xml:space="preserve"> </w:t>
      </w:r>
      <w:r w:rsidR="009717C7" w:rsidRPr="002226FD">
        <w:t>familial</w:t>
      </w:r>
      <w:r w:rsidR="000A5C4F">
        <w:t xml:space="preserve"> </w:t>
      </w:r>
      <w:r w:rsidR="009717C7" w:rsidRPr="002226FD">
        <w:t>hypercholesterolaemia</w:t>
      </w:r>
      <w:r w:rsidR="000A5C4F">
        <w:t xml:space="preserve"> </w:t>
      </w:r>
      <w:r w:rsidR="009717C7" w:rsidRPr="002226FD">
        <w:t>not</w:t>
      </w:r>
      <w:r w:rsidR="000A5C4F">
        <w:t xml:space="preserve"> </w:t>
      </w:r>
      <w:r w:rsidR="009717C7" w:rsidRPr="002226FD">
        <w:t>adequately</w:t>
      </w:r>
      <w:r w:rsidR="000A5C4F">
        <w:t xml:space="preserve"> </w:t>
      </w:r>
      <w:r w:rsidR="009717C7" w:rsidRPr="002226FD">
        <w:t>controlled</w:t>
      </w:r>
      <w:r w:rsidR="000A5C4F">
        <w:t xml:space="preserve"> </w:t>
      </w:r>
      <w:r w:rsidR="009717C7" w:rsidRPr="002226FD">
        <w:t>with</w:t>
      </w:r>
      <w:r w:rsidR="000A5C4F">
        <w:t xml:space="preserve"> </w:t>
      </w:r>
      <w:r w:rsidR="009717C7" w:rsidRPr="002226FD">
        <w:t>their</w:t>
      </w:r>
      <w:r w:rsidR="000A5C4F">
        <w:t xml:space="preserve"> </w:t>
      </w:r>
      <w:r w:rsidR="009717C7" w:rsidRPr="002226FD">
        <w:t>lipid</w:t>
      </w:r>
      <w:r w:rsidR="000A5C4F">
        <w:t xml:space="preserve"> </w:t>
      </w:r>
      <w:r w:rsidR="009717C7" w:rsidRPr="002226FD">
        <w:t>modifying</w:t>
      </w:r>
      <w:r w:rsidR="000A5C4F">
        <w:t xml:space="preserve"> </w:t>
      </w:r>
      <w:r w:rsidR="009717C7" w:rsidRPr="002226FD">
        <w:t>therapy.</w:t>
      </w:r>
      <w:r w:rsidR="000A5C4F">
        <w:t xml:space="preserve"> </w:t>
      </w:r>
      <w:r w:rsidR="00CA25EF" w:rsidRPr="002226FD">
        <w:rPr>
          <w:rFonts w:asciiTheme="minorHAnsi" w:hAnsiTheme="minorHAnsi"/>
        </w:rPr>
        <w:t>This</w:t>
      </w:r>
      <w:r w:rsidR="000A5C4F">
        <w:rPr>
          <w:rFonts w:asciiTheme="minorHAnsi" w:hAnsiTheme="minorHAnsi"/>
        </w:rPr>
        <w:t xml:space="preserve"> </w:t>
      </w:r>
      <w:r w:rsidR="00CA25EF" w:rsidRPr="002226FD">
        <w:rPr>
          <w:rFonts w:asciiTheme="minorHAnsi" w:hAnsiTheme="minorHAnsi"/>
        </w:rPr>
        <w:t>was</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final</w:t>
      </w:r>
      <w:r w:rsidR="000A5C4F">
        <w:rPr>
          <w:rFonts w:asciiTheme="minorHAnsi" w:hAnsiTheme="minorHAnsi"/>
        </w:rPr>
        <w:t xml:space="preserve"> </w:t>
      </w:r>
      <w:r w:rsidR="00CA25EF" w:rsidRPr="002226FD">
        <w:rPr>
          <w:rFonts w:asciiTheme="minorHAnsi" w:hAnsiTheme="minorHAnsi"/>
        </w:rPr>
        <w:t>analysis</w:t>
      </w:r>
      <w:r w:rsidR="000A5C4F">
        <w:rPr>
          <w:rFonts w:asciiTheme="minorHAnsi" w:hAnsiTheme="minorHAnsi"/>
        </w:rPr>
        <w:t xml:space="preserve"> </w:t>
      </w:r>
      <w:r w:rsidR="00CA25EF" w:rsidRPr="002226FD">
        <w:rPr>
          <w:rFonts w:asciiTheme="minorHAnsi" w:hAnsiTheme="minorHAnsi"/>
        </w:rPr>
        <w:t>to</w:t>
      </w:r>
      <w:r w:rsidR="000A5C4F">
        <w:rPr>
          <w:rFonts w:asciiTheme="minorHAnsi" w:hAnsiTheme="minorHAnsi"/>
        </w:rPr>
        <w:t xml:space="preserve"> </w:t>
      </w:r>
      <w:r w:rsidR="00CA25EF" w:rsidRPr="002226FD">
        <w:rPr>
          <w:rFonts w:asciiTheme="minorHAnsi" w:hAnsiTheme="minorHAnsi"/>
        </w:rPr>
        <w:t>Week</w:t>
      </w:r>
      <w:r w:rsidR="000A5C4F">
        <w:rPr>
          <w:rFonts w:asciiTheme="minorHAnsi" w:hAnsiTheme="minorHAnsi"/>
        </w:rPr>
        <w:t xml:space="preserve"> </w:t>
      </w:r>
      <w:r w:rsidR="00CA25EF" w:rsidRPr="002226FD">
        <w:rPr>
          <w:rFonts w:asciiTheme="minorHAnsi" w:hAnsiTheme="minorHAnsi"/>
        </w:rPr>
        <w:t>78</w:t>
      </w:r>
      <w:r w:rsidR="000A5C4F">
        <w:rPr>
          <w:rFonts w:asciiTheme="minorHAnsi" w:hAnsiTheme="minorHAnsi"/>
        </w:rPr>
        <w:t xml:space="preserve"> </w:t>
      </w:r>
      <w:r w:rsidR="00CA25EF" w:rsidRPr="002226FD">
        <w:rPr>
          <w:rFonts w:asciiTheme="minorHAnsi" w:hAnsiTheme="minorHAnsi"/>
        </w:rPr>
        <w:t>of</w:t>
      </w:r>
      <w:r w:rsidR="000A5C4F">
        <w:rPr>
          <w:rFonts w:asciiTheme="minorHAnsi" w:hAnsiTheme="minorHAnsi"/>
        </w:rPr>
        <w:t xml:space="preserve"> </w:t>
      </w:r>
      <w:r w:rsidR="00CA25EF" w:rsidRPr="002226FD">
        <w:rPr>
          <w:rFonts w:asciiTheme="minorHAnsi" w:hAnsiTheme="minorHAnsi"/>
        </w:rPr>
        <w:t>this</w:t>
      </w:r>
      <w:r w:rsidR="000A5C4F">
        <w:rPr>
          <w:rFonts w:asciiTheme="minorHAnsi" w:hAnsiTheme="minorHAnsi"/>
        </w:rPr>
        <w:t xml:space="preserve"> </w:t>
      </w:r>
      <w:r w:rsidR="00CA25EF" w:rsidRPr="002226FD">
        <w:rPr>
          <w:rFonts w:asciiTheme="minorHAnsi" w:hAnsiTheme="minorHAnsi"/>
        </w:rPr>
        <w:t>multicentre,</w:t>
      </w:r>
      <w:r w:rsidR="000A5C4F">
        <w:rPr>
          <w:rFonts w:asciiTheme="minorHAnsi" w:hAnsiTheme="minorHAnsi"/>
        </w:rPr>
        <w:t xml:space="preserve"> </w:t>
      </w:r>
      <w:r w:rsidR="00CA25EF" w:rsidRPr="002226FD">
        <w:rPr>
          <w:rFonts w:asciiTheme="minorHAnsi" w:hAnsiTheme="minorHAnsi"/>
        </w:rPr>
        <w:t>multinational</w:t>
      </w:r>
      <w:r w:rsidR="000A5C4F">
        <w:rPr>
          <w:rFonts w:asciiTheme="minorHAnsi" w:hAnsiTheme="minorHAnsi"/>
        </w:rPr>
        <w:t xml:space="preserve"> </w:t>
      </w:r>
      <w:r w:rsidR="00CA25EF" w:rsidRPr="002226FD">
        <w:rPr>
          <w:rFonts w:asciiTheme="minorHAnsi" w:hAnsiTheme="minorHAnsi"/>
        </w:rPr>
        <w:t>(European)</w:t>
      </w:r>
      <w:r w:rsidR="000A5C4F">
        <w:rPr>
          <w:rFonts w:asciiTheme="minorHAnsi" w:hAnsiTheme="minorHAnsi"/>
        </w:rPr>
        <w:t xml:space="preserve"> </w:t>
      </w:r>
      <w:r w:rsidR="00CA25EF" w:rsidRPr="002226FD">
        <w:rPr>
          <w:rFonts w:asciiTheme="minorHAnsi" w:hAnsiTheme="minorHAnsi"/>
        </w:rPr>
        <w:t>study</w:t>
      </w:r>
      <w:r w:rsidR="000A5C4F">
        <w:rPr>
          <w:rFonts w:asciiTheme="minorHAnsi" w:hAnsiTheme="minorHAnsi"/>
        </w:rPr>
        <w:t xml:space="preserve"> </w:t>
      </w:r>
      <w:r w:rsidR="00CA25EF" w:rsidRPr="002226FD">
        <w:rPr>
          <w:rFonts w:asciiTheme="minorHAnsi" w:hAnsiTheme="minorHAnsi"/>
        </w:rPr>
        <w:t>in</w:t>
      </w:r>
      <w:r w:rsidR="000A5C4F">
        <w:rPr>
          <w:rFonts w:asciiTheme="minorHAnsi" w:hAnsiTheme="minorHAnsi"/>
        </w:rPr>
        <w:t xml:space="preserve"> </w:t>
      </w:r>
      <w:r w:rsidR="00CA25EF" w:rsidRPr="002226FD">
        <w:rPr>
          <w:rFonts w:asciiTheme="minorHAnsi" w:hAnsiTheme="minorHAnsi"/>
        </w:rPr>
        <w:t>249</w:t>
      </w:r>
      <w:r w:rsidR="000A5C4F">
        <w:rPr>
          <w:rFonts w:asciiTheme="minorHAnsi" w:hAnsiTheme="minorHAnsi"/>
        </w:rPr>
        <w:t xml:space="preserve"> </w:t>
      </w:r>
      <w:r w:rsidR="00CA25EF" w:rsidRPr="002226FD">
        <w:rPr>
          <w:rFonts w:asciiTheme="minorHAnsi" w:hAnsiTheme="minorHAnsi"/>
        </w:rPr>
        <w:t>adult</w:t>
      </w:r>
      <w:r w:rsidR="000A5C4F">
        <w:rPr>
          <w:rFonts w:asciiTheme="minorHAnsi" w:hAnsiTheme="minorHAnsi"/>
        </w:rPr>
        <w:t xml:space="preserve"> </w:t>
      </w:r>
      <w:r w:rsidR="00CA25EF" w:rsidRPr="002226FD">
        <w:rPr>
          <w:rFonts w:asciiTheme="minorHAnsi" w:hAnsiTheme="minorHAnsi"/>
        </w:rPr>
        <w:t>patients</w:t>
      </w:r>
      <w:r w:rsidR="000A5C4F">
        <w:rPr>
          <w:rFonts w:asciiTheme="minorHAnsi" w:hAnsiTheme="minorHAnsi"/>
        </w:rPr>
        <w:t xml:space="preserve"> </w:t>
      </w:r>
      <w:r w:rsidR="00CA25EF" w:rsidRPr="002226FD">
        <w:rPr>
          <w:rFonts w:asciiTheme="minorHAnsi" w:hAnsiTheme="minorHAnsi"/>
        </w:rPr>
        <w:t>conducted</w:t>
      </w:r>
      <w:r w:rsidR="000A5C4F">
        <w:rPr>
          <w:rFonts w:asciiTheme="minorHAnsi" w:hAnsiTheme="minorHAnsi"/>
        </w:rPr>
        <w:t xml:space="preserve"> </w:t>
      </w:r>
      <w:r w:rsidR="00CA25EF" w:rsidRPr="002226FD">
        <w:rPr>
          <w:rFonts w:asciiTheme="minorHAnsi" w:hAnsiTheme="minorHAnsi"/>
        </w:rPr>
        <w:t>over</w:t>
      </w:r>
      <w:r w:rsidR="000A5C4F">
        <w:rPr>
          <w:rFonts w:asciiTheme="minorHAnsi" w:hAnsiTheme="minorHAnsi"/>
        </w:rPr>
        <w:t xml:space="preserve"> </w:t>
      </w:r>
      <w:r w:rsidR="00CA25EF" w:rsidRPr="002226FD">
        <w:rPr>
          <w:rFonts w:asciiTheme="minorHAnsi" w:hAnsiTheme="minorHAnsi"/>
        </w:rPr>
        <w:t>3</w:t>
      </w:r>
      <w:r w:rsidR="000A5C4F">
        <w:rPr>
          <w:rFonts w:asciiTheme="minorHAnsi" w:hAnsiTheme="minorHAnsi"/>
        </w:rPr>
        <w:t xml:space="preserve"> </w:t>
      </w:r>
      <w:r w:rsidR="00CA25EF" w:rsidRPr="002226FD">
        <w:rPr>
          <w:rFonts w:asciiTheme="minorHAnsi" w:hAnsiTheme="minorHAnsi"/>
        </w:rPr>
        <w:t>periods</w:t>
      </w:r>
      <w:r w:rsidR="000A5C4F">
        <w:rPr>
          <w:rFonts w:asciiTheme="minorHAnsi" w:hAnsiTheme="minorHAnsi"/>
        </w:rPr>
        <w:t xml:space="preserve"> </w:t>
      </w:r>
      <w:r w:rsidR="00CA25EF" w:rsidRPr="002226FD">
        <w:rPr>
          <w:rFonts w:asciiTheme="minorHAnsi" w:hAnsiTheme="minorHAnsi"/>
        </w:rPr>
        <w:t>for</w:t>
      </w:r>
      <w:r w:rsidR="000A5C4F">
        <w:rPr>
          <w:rFonts w:asciiTheme="minorHAnsi" w:hAnsiTheme="minorHAnsi"/>
        </w:rPr>
        <w:t xml:space="preserve"> </w:t>
      </w:r>
      <w:r w:rsidR="00CA25EF" w:rsidRPr="002226FD">
        <w:rPr>
          <w:rFonts w:asciiTheme="minorHAnsi" w:hAnsiTheme="minorHAnsi"/>
        </w:rPr>
        <w:t>a</w:t>
      </w:r>
      <w:r w:rsidR="000A5C4F">
        <w:rPr>
          <w:rFonts w:asciiTheme="minorHAnsi" w:hAnsiTheme="minorHAnsi"/>
        </w:rPr>
        <w:t xml:space="preserve"> </w:t>
      </w:r>
      <w:r w:rsidR="00CA25EF" w:rsidRPr="002226FD">
        <w:rPr>
          <w:rFonts w:asciiTheme="minorHAnsi" w:hAnsiTheme="minorHAnsi"/>
        </w:rPr>
        <w:t>total</w:t>
      </w:r>
      <w:r w:rsidR="000A5C4F">
        <w:rPr>
          <w:rFonts w:asciiTheme="minorHAnsi" w:hAnsiTheme="minorHAnsi"/>
        </w:rPr>
        <w:t xml:space="preserve"> </w:t>
      </w:r>
      <w:r w:rsidR="00CA25EF" w:rsidRPr="002226FD">
        <w:rPr>
          <w:rFonts w:asciiTheme="minorHAnsi" w:hAnsiTheme="minorHAnsi"/>
        </w:rPr>
        <w:t>duration</w:t>
      </w:r>
      <w:r w:rsidR="000A5C4F">
        <w:rPr>
          <w:rFonts w:asciiTheme="minorHAnsi" w:hAnsiTheme="minorHAnsi"/>
        </w:rPr>
        <w:t xml:space="preserve"> </w:t>
      </w:r>
      <w:r w:rsidR="00CA25EF" w:rsidRPr="002226FD">
        <w:rPr>
          <w:rFonts w:asciiTheme="minorHAnsi" w:hAnsiTheme="minorHAnsi"/>
        </w:rPr>
        <w:t>of</w:t>
      </w:r>
      <w:r w:rsidR="000A5C4F">
        <w:rPr>
          <w:rFonts w:asciiTheme="minorHAnsi" w:hAnsiTheme="minorHAnsi"/>
        </w:rPr>
        <w:t xml:space="preserve"> </w:t>
      </w:r>
      <w:r w:rsidR="00CA25EF" w:rsidRPr="002226FD">
        <w:rPr>
          <w:rFonts w:asciiTheme="minorHAnsi" w:hAnsiTheme="minorHAnsi"/>
        </w:rPr>
        <w:t>88</w:t>
      </w:r>
      <w:r w:rsidR="000A5C4F">
        <w:rPr>
          <w:rFonts w:asciiTheme="minorHAnsi" w:hAnsiTheme="minorHAnsi"/>
        </w:rPr>
        <w:t xml:space="preserve"> </w:t>
      </w:r>
      <w:r w:rsidR="00CA25EF" w:rsidRPr="002226FD">
        <w:rPr>
          <w:rFonts w:asciiTheme="minorHAnsi" w:hAnsiTheme="minorHAnsi"/>
        </w:rPr>
        <w:t>weeks</w:t>
      </w:r>
      <w:r w:rsidR="000A5C4F">
        <w:rPr>
          <w:rFonts w:asciiTheme="minorHAnsi" w:hAnsiTheme="minorHAnsi"/>
        </w:rPr>
        <w:t xml:space="preserve"> </w:t>
      </w:r>
      <w:r w:rsidR="00CA25EF" w:rsidRPr="002226FD">
        <w:rPr>
          <w:rFonts w:asciiTheme="minorHAnsi" w:hAnsiTheme="minorHAnsi"/>
        </w:rPr>
        <w:t>(2</w:t>
      </w:r>
      <w:r w:rsidR="000A5C4F">
        <w:rPr>
          <w:rFonts w:asciiTheme="minorHAnsi" w:hAnsiTheme="minorHAnsi"/>
        </w:rPr>
        <w:t xml:space="preserve"> </w:t>
      </w:r>
      <w:r w:rsidR="00CA25EF" w:rsidRPr="002226FD">
        <w:rPr>
          <w:rFonts w:asciiTheme="minorHAnsi" w:hAnsiTheme="minorHAnsi"/>
        </w:rPr>
        <w:t>week</w:t>
      </w:r>
      <w:r w:rsidR="000A5C4F">
        <w:rPr>
          <w:rFonts w:asciiTheme="minorHAnsi" w:hAnsiTheme="minorHAnsi"/>
        </w:rPr>
        <w:t xml:space="preserve"> </w:t>
      </w:r>
      <w:r w:rsidR="00CA25EF" w:rsidRPr="002226FD">
        <w:rPr>
          <w:rFonts w:asciiTheme="minorHAnsi" w:hAnsiTheme="minorHAnsi"/>
        </w:rPr>
        <w:t>screening,</w:t>
      </w:r>
      <w:r w:rsidR="000A5C4F">
        <w:rPr>
          <w:rFonts w:asciiTheme="minorHAnsi" w:hAnsiTheme="minorHAnsi"/>
        </w:rPr>
        <w:t xml:space="preserve"> </w:t>
      </w:r>
      <w:r w:rsidR="00CA25EF" w:rsidRPr="002226FD">
        <w:rPr>
          <w:rFonts w:asciiTheme="minorHAnsi" w:hAnsiTheme="minorHAnsi"/>
        </w:rPr>
        <w:t>78</w:t>
      </w:r>
      <w:r w:rsidR="000A5C4F">
        <w:rPr>
          <w:rFonts w:asciiTheme="minorHAnsi" w:hAnsiTheme="minorHAnsi"/>
        </w:rPr>
        <w:t xml:space="preserve"> </w:t>
      </w:r>
      <w:r w:rsidR="00CA25EF" w:rsidRPr="002226FD">
        <w:rPr>
          <w:rFonts w:asciiTheme="minorHAnsi" w:hAnsiTheme="minorHAnsi"/>
        </w:rPr>
        <w:t>week</w:t>
      </w:r>
      <w:r w:rsidR="000A5C4F">
        <w:rPr>
          <w:rFonts w:asciiTheme="minorHAnsi" w:hAnsiTheme="minorHAnsi"/>
        </w:rPr>
        <w:t xml:space="preserve"> </w:t>
      </w:r>
      <w:r w:rsidR="00710125">
        <w:rPr>
          <w:rFonts w:asciiTheme="minorHAnsi" w:hAnsiTheme="minorHAnsi"/>
        </w:rPr>
        <w:t>double</w:t>
      </w:r>
      <w:r w:rsidR="000A5C4F">
        <w:rPr>
          <w:rFonts w:asciiTheme="minorHAnsi" w:hAnsiTheme="minorHAnsi"/>
        </w:rPr>
        <w:t xml:space="preserve"> </w:t>
      </w:r>
      <w:r w:rsidR="00710125">
        <w:rPr>
          <w:rFonts w:asciiTheme="minorHAnsi" w:hAnsiTheme="minorHAnsi"/>
        </w:rPr>
        <w:t>blind</w:t>
      </w:r>
      <w:r w:rsidR="00CA25EF" w:rsidRPr="002226FD">
        <w:rPr>
          <w:rFonts w:asciiTheme="minorHAnsi" w:hAnsiTheme="minorHAnsi"/>
        </w:rPr>
        <w:t>,</w:t>
      </w:r>
      <w:r w:rsidR="000A5C4F">
        <w:rPr>
          <w:rFonts w:asciiTheme="minorHAnsi" w:hAnsiTheme="minorHAnsi"/>
        </w:rPr>
        <w:t xml:space="preserve"> </w:t>
      </w:r>
      <w:r w:rsidR="00CA25EF" w:rsidRPr="002226FD">
        <w:rPr>
          <w:rFonts w:asciiTheme="minorHAnsi" w:hAnsiTheme="minorHAnsi"/>
        </w:rPr>
        <w:t>8</w:t>
      </w:r>
      <w:r w:rsidR="000A5C4F">
        <w:rPr>
          <w:rFonts w:asciiTheme="minorHAnsi" w:hAnsiTheme="minorHAnsi"/>
        </w:rPr>
        <w:t xml:space="preserve"> </w:t>
      </w:r>
      <w:r w:rsidR="00CA25EF" w:rsidRPr="002226FD">
        <w:rPr>
          <w:rFonts w:asciiTheme="minorHAnsi" w:hAnsiTheme="minorHAnsi"/>
        </w:rPr>
        <w:t>weeks</w:t>
      </w:r>
      <w:r w:rsidR="000A5C4F">
        <w:rPr>
          <w:rFonts w:asciiTheme="minorHAnsi" w:hAnsiTheme="minorHAnsi"/>
        </w:rPr>
        <w:t xml:space="preserve"> </w:t>
      </w:r>
      <w:r w:rsidR="00CA25EF" w:rsidRPr="002226FD">
        <w:rPr>
          <w:rFonts w:asciiTheme="minorHAnsi" w:hAnsiTheme="minorHAnsi"/>
        </w:rPr>
        <w:t>follow-up).</w:t>
      </w:r>
      <w:r w:rsidR="000A5C4F">
        <w:rPr>
          <w:rFonts w:asciiTheme="minorHAnsi" w:hAnsiTheme="minorHAnsi"/>
        </w:rPr>
        <w:t xml:space="preserve"> </w:t>
      </w:r>
      <w:r w:rsidR="00CA25EF" w:rsidRPr="002226FD">
        <w:rPr>
          <w:rFonts w:asciiTheme="minorHAnsi" w:hAnsiTheme="minorHAnsi"/>
        </w:rPr>
        <w:t>At</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end</w:t>
      </w:r>
      <w:r w:rsidR="000A5C4F">
        <w:rPr>
          <w:rFonts w:asciiTheme="minorHAnsi" w:hAnsiTheme="minorHAnsi"/>
        </w:rPr>
        <w:t xml:space="preserve"> </w:t>
      </w:r>
      <w:r w:rsidR="00CA25EF" w:rsidRPr="002226FD">
        <w:rPr>
          <w:rFonts w:asciiTheme="minorHAnsi" w:hAnsiTheme="minorHAnsi"/>
        </w:rPr>
        <w:t>of</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study</w:t>
      </w:r>
      <w:r w:rsidR="000A5C4F">
        <w:rPr>
          <w:rFonts w:asciiTheme="minorHAnsi" w:hAnsiTheme="minorHAnsi"/>
        </w:rPr>
        <w:t xml:space="preserve"> </w:t>
      </w:r>
      <w:r w:rsidR="00CA25EF" w:rsidRPr="002226FD">
        <w:rPr>
          <w:rFonts w:asciiTheme="minorHAnsi" w:hAnsiTheme="minorHAnsi"/>
        </w:rPr>
        <w:t>participants</w:t>
      </w:r>
      <w:r w:rsidR="000A5C4F">
        <w:rPr>
          <w:rFonts w:asciiTheme="minorHAnsi" w:hAnsiTheme="minorHAnsi"/>
        </w:rPr>
        <w:t xml:space="preserve"> </w:t>
      </w:r>
      <w:r w:rsidR="00CA25EF" w:rsidRPr="002226FD">
        <w:rPr>
          <w:rFonts w:asciiTheme="minorHAnsi" w:hAnsiTheme="minorHAnsi"/>
        </w:rPr>
        <w:t>will</w:t>
      </w:r>
      <w:r w:rsidR="000A5C4F">
        <w:rPr>
          <w:rFonts w:asciiTheme="minorHAnsi" w:hAnsiTheme="minorHAnsi"/>
        </w:rPr>
        <w:t xml:space="preserve"> </w:t>
      </w:r>
      <w:r w:rsidR="00CA25EF" w:rsidRPr="002226FD">
        <w:rPr>
          <w:rFonts w:asciiTheme="minorHAnsi" w:hAnsiTheme="minorHAnsi"/>
        </w:rPr>
        <w:t>be</w:t>
      </w:r>
      <w:r w:rsidR="000A5C4F">
        <w:rPr>
          <w:rFonts w:asciiTheme="minorHAnsi" w:hAnsiTheme="minorHAnsi"/>
        </w:rPr>
        <w:t xml:space="preserve"> </w:t>
      </w:r>
      <w:r w:rsidR="00CA25EF" w:rsidRPr="002226FD">
        <w:rPr>
          <w:rFonts w:asciiTheme="minorHAnsi" w:hAnsiTheme="minorHAnsi"/>
        </w:rPr>
        <w:t>eligible</w:t>
      </w:r>
      <w:r w:rsidR="000A5C4F">
        <w:rPr>
          <w:rFonts w:asciiTheme="minorHAnsi" w:hAnsiTheme="minorHAnsi"/>
        </w:rPr>
        <w:t xml:space="preserve"> </w:t>
      </w:r>
      <w:r w:rsidR="00CA25EF" w:rsidRPr="002226FD">
        <w:rPr>
          <w:rFonts w:asciiTheme="minorHAnsi" w:hAnsiTheme="minorHAnsi"/>
        </w:rPr>
        <w:t>to</w:t>
      </w:r>
      <w:r w:rsidR="000A5C4F">
        <w:rPr>
          <w:rFonts w:asciiTheme="minorHAnsi" w:hAnsiTheme="minorHAnsi"/>
        </w:rPr>
        <w:t xml:space="preserve"> </w:t>
      </w:r>
      <w:r w:rsidR="00CA25EF" w:rsidRPr="002226FD">
        <w:rPr>
          <w:rFonts w:asciiTheme="minorHAnsi" w:hAnsiTheme="minorHAnsi"/>
        </w:rPr>
        <w:t>transition</w:t>
      </w:r>
      <w:r w:rsidR="000A5C4F">
        <w:rPr>
          <w:rFonts w:asciiTheme="minorHAnsi" w:hAnsiTheme="minorHAnsi"/>
        </w:rPr>
        <w:t xml:space="preserve"> </w:t>
      </w:r>
      <w:r w:rsidR="00CA25EF" w:rsidRPr="002226FD">
        <w:rPr>
          <w:rFonts w:asciiTheme="minorHAnsi" w:hAnsiTheme="minorHAnsi"/>
        </w:rPr>
        <w:t>to</w:t>
      </w:r>
      <w:r w:rsidR="000A5C4F">
        <w:rPr>
          <w:rFonts w:asciiTheme="minorHAnsi" w:hAnsiTheme="minorHAnsi"/>
        </w:rPr>
        <w:t xml:space="preserve"> </w:t>
      </w:r>
      <w:r w:rsidR="00CA25EF" w:rsidRPr="002226FD">
        <w:rPr>
          <w:rFonts w:asciiTheme="minorHAnsi" w:hAnsiTheme="minorHAnsi"/>
        </w:rPr>
        <w:t>a</w:t>
      </w:r>
      <w:r w:rsidR="000A5C4F">
        <w:rPr>
          <w:rFonts w:asciiTheme="minorHAnsi" w:hAnsiTheme="minorHAnsi"/>
        </w:rPr>
        <w:t xml:space="preserve"> </w:t>
      </w:r>
      <w:r w:rsidR="00CA25EF" w:rsidRPr="002226FD">
        <w:rPr>
          <w:rFonts w:asciiTheme="minorHAnsi" w:hAnsiTheme="minorHAnsi"/>
        </w:rPr>
        <w:t>long</w:t>
      </w:r>
      <w:r w:rsidR="000A5C4F">
        <w:rPr>
          <w:rFonts w:asciiTheme="minorHAnsi" w:hAnsiTheme="minorHAnsi"/>
        </w:rPr>
        <w:t xml:space="preserve"> </w:t>
      </w:r>
      <w:r w:rsidR="00CA25EF" w:rsidRPr="002226FD">
        <w:rPr>
          <w:rFonts w:asciiTheme="minorHAnsi" w:hAnsiTheme="minorHAnsi"/>
        </w:rPr>
        <w:t>term</w:t>
      </w:r>
      <w:r w:rsidR="000A5C4F">
        <w:rPr>
          <w:rFonts w:asciiTheme="minorHAnsi" w:hAnsiTheme="minorHAnsi"/>
        </w:rPr>
        <w:t xml:space="preserve"> </w:t>
      </w:r>
      <w:r w:rsidR="00CA25EF" w:rsidRPr="002226FD">
        <w:rPr>
          <w:rFonts w:asciiTheme="minorHAnsi" w:hAnsiTheme="minorHAnsi"/>
        </w:rPr>
        <w:t>extension</w:t>
      </w:r>
      <w:r w:rsidR="000A5C4F">
        <w:rPr>
          <w:rFonts w:asciiTheme="minorHAnsi" w:hAnsiTheme="minorHAnsi"/>
        </w:rPr>
        <w:t xml:space="preserve"> </w:t>
      </w:r>
      <w:r w:rsidR="00CA25EF" w:rsidRPr="002226FD">
        <w:rPr>
          <w:rFonts w:asciiTheme="minorHAnsi" w:hAnsiTheme="minorHAnsi"/>
        </w:rPr>
        <w:t>study</w:t>
      </w:r>
      <w:r w:rsidR="000A5C4F">
        <w:rPr>
          <w:rFonts w:asciiTheme="minorHAnsi" w:hAnsiTheme="minorHAnsi"/>
        </w:rPr>
        <w:t xml:space="preserve"> </w:t>
      </w:r>
      <w:r w:rsidR="00CA25EF" w:rsidRPr="002226FD">
        <w:rPr>
          <w:rFonts w:asciiTheme="minorHAnsi" w:hAnsiTheme="minorHAnsi"/>
        </w:rPr>
        <w:t>(</w:t>
      </w:r>
      <w:r>
        <w:rPr>
          <w:rFonts w:asciiTheme="minorHAnsi" w:hAnsiTheme="minorHAnsi"/>
        </w:rPr>
        <w:t>Study</w:t>
      </w:r>
      <w:r w:rsidR="000A5C4F">
        <w:rPr>
          <w:rFonts w:asciiTheme="minorHAnsi" w:hAnsiTheme="minorHAnsi"/>
        </w:rPr>
        <w:t xml:space="preserve"> </w:t>
      </w:r>
      <w:r w:rsidR="00CA25EF" w:rsidRPr="002226FD">
        <w:rPr>
          <w:rFonts w:asciiTheme="minorHAnsi" w:hAnsiTheme="minorHAnsi"/>
        </w:rPr>
        <w:t>LTS13463,</w:t>
      </w:r>
      <w:r w:rsidR="000A5C4F">
        <w:rPr>
          <w:rFonts w:asciiTheme="minorHAnsi" w:hAnsiTheme="minorHAnsi"/>
        </w:rPr>
        <w:t xml:space="preserve"> </w:t>
      </w:r>
      <w:r w:rsidR="00CA25EF" w:rsidRPr="002226FD">
        <w:rPr>
          <w:rFonts w:asciiTheme="minorHAnsi" w:hAnsiTheme="minorHAnsi"/>
        </w:rPr>
        <w:t>not</w:t>
      </w:r>
      <w:r w:rsidR="000A5C4F">
        <w:rPr>
          <w:rFonts w:asciiTheme="minorHAnsi" w:hAnsiTheme="minorHAnsi"/>
        </w:rPr>
        <w:t xml:space="preserve"> </w:t>
      </w:r>
      <w:r w:rsidR="00CA25EF" w:rsidRPr="002226FD">
        <w:rPr>
          <w:rFonts w:asciiTheme="minorHAnsi" w:hAnsiTheme="minorHAnsi"/>
        </w:rPr>
        <w:t>included</w:t>
      </w:r>
      <w:r w:rsidR="000A5C4F">
        <w:rPr>
          <w:rFonts w:asciiTheme="minorHAnsi" w:hAnsiTheme="minorHAnsi"/>
        </w:rPr>
        <w:t xml:space="preserve"> </w:t>
      </w:r>
      <w:r w:rsidR="00CA25EF" w:rsidRPr="002226FD">
        <w:rPr>
          <w:rFonts w:asciiTheme="minorHAnsi" w:hAnsiTheme="minorHAnsi"/>
        </w:rPr>
        <w:t>in</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submission).The</w:t>
      </w:r>
      <w:r w:rsidR="000A5C4F">
        <w:rPr>
          <w:rFonts w:asciiTheme="minorHAnsi" w:hAnsiTheme="minorHAnsi"/>
        </w:rPr>
        <w:t xml:space="preserve"> </w:t>
      </w:r>
      <w:r w:rsidR="00CA25EF" w:rsidRPr="002226FD">
        <w:rPr>
          <w:rFonts w:asciiTheme="minorHAnsi" w:hAnsiTheme="minorHAnsi"/>
        </w:rPr>
        <w:t>inclusion</w:t>
      </w:r>
      <w:r w:rsidR="000A5C4F">
        <w:rPr>
          <w:rFonts w:asciiTheme="minorHAnsi" w:hAnsiTheme="minorHAnsi"/>
        </w:rPr>
        <w:t xml:space="preserve"> </w:t>
      </w:r>
      <w:r w:rsidR="00CA25EF" w:rsidRPr="002226FD">
        <w:rPr>
          <w:rFonts w:asciiTheme="minorHAnsi" w:hAnsiTheme="minorHAnsi"/>
        </w:rPr>
        <w:t>and</w:t>
      </w:r>
      <w:r w:rsidR="000A5C4F">
        <w:rPr>
          <w:rFonts w:asciiTheme="minorHAnsi" w:hAnsiTheme="minorHAnsi"/>
        </w:rPr>
        <w:t xml:space="preserve"> </w:t>
      </w:r>
      <w:r w:rsidR="00CA25EF" w:rsidRPr="002226FD">
        <w:rPr>
          <w:rFonts w:asciiTheme="minorHAnsi" w:hAnsiTheme="minorHAnsi"/>
        </w:rPr>
        <w:t>exclusion</w:t>
      </w:r>
      <w:r w:rsidR="000A5C4F">
        <w:rPr>
          <w:rFonts w:asciiTheme="minorHAnsi" w:hAnsiTheme="minorHAnsi"/>
        </w:rPr>
        <w:t xml:space="preserve"> </w:t>
      </w:r>
      <w:r w:rsidR="00CA25EF" w:rsidRPr="002226FD">
        <w:rPr>
          <w:rFonts w:asciiTheme="minorHAnsi" w:hAnsiTheme="minorHAnsi"/>
        </w:rPr>
        <w:t>criteria,</w:t>
      </w:r>
      <w:r w:rsidR="000A5C4F">
        <w:rPr>
          <w:rFonts w:asciiTheme="minorHAnsi" w:hAnsiTheme="minorHAnsi"/>
        </w:rPr>
        <w:t xml:space="preserve"> </w:t>
      </w:r>
      <w:r w:rsidR="00CA25EF" w:rsidRPr="002226FD">
        <w:rPr>
          <w:rFonts w:asciiTheme="minorHAnsi" w:hAnsiTheme="minorHAnsi"/>
        </w:rPr>
        <w:t>efficacy</w:t>
      </w:r>
      <w:r w:rsidR="000A5C4F">
        <w:rPr>
          <w:rFonts w:asciiTheme="minorHAnsi" w:hAnsiTheme="minorHAnsi"/>
        </w:rPr>
        <w:t xml:space="preserve"> </w:t>
      </w:r>
      <w:r w:rsidR="00CA25EF" w:rsidRPr="002226FD">
        <w:rPr>
          <w:rFonts w:asciiTheme="minorHAnsi" w:hAnsiTheme="minorHAnsi"/>
        </w:rPr>
        <w:t>variables</w:t>
      </w:r>
      <w:r w:rsidR="000A5C4F">
        <w:rPr>
          <w:rFonts w:asciiTheme="minorHAnsi" w:hAnsiTheme="minorHAnsi"/>
        </w:rPr>
        <w:t xml:space="preserve"> </w:t>
      </w:r>
      <w:r w:rsidR="00CA25EF" w:rsidRPr="002226FD">
        <w:rPr>
          <w:rFonts w:asciiTheme="minorHAnsi" w:hAnsiTheme="minorHAnsi"/>
        </w:rPr>
        <w:t>and</w:t>
      </w:r>
      <w:r w:rsidR="000A5C4F">
        <w:rPr>
          <w:rFonts w:asciiTheme="minorHAnsi" w:hAnsiTheme="minorHAnsi"/>
        </w:rPr>
        <w:t xml:space="preserve"> </w:t>
      </w:r>
      <w:r w:rsidR="00CA25EF" w:rsidRPr="002226FD">
        <w:rPr>
          <w:rFonts w:asciiTheme="minorHAnsi" w:hAnsiTheme="minorHAnsi"/>
        </w:rPr>
        <w:t>analysis</w:t>
      </w:r>
      <w:r w:rsidR="000A5C4F">
        <w:rPr>
          <w:rFonts w:asciiTheme="minorHAnsi" w:hAnsiTheme="minorHAnsi"/>
        </w:rPr>
        <w:t xml:space="preserve"> </w:t>
      </w:r>
      <w:r w:rsidR="00CA25EF" w:rsidRPr="002226FD">
        <w:rPr>
          <w:rFonts w:asciiTheme="minorHAnsi" w:hAnsiTheme="minorHAnsi"/>
        </w:rPr>
        <w:t>populations</w:t>
      </w:r>
      <w:r w:rsidR="000A5C4F">
        <w:rPr>
          <w:rFonts w:asciiTheme="minorHAnsi" w:hAnsiTheme="minorHAnsi"/>
        </w:rPr>
        <w:t xml:space="preserve"> </w:t>
      </w:r>
      <w:r w:rsidR="00CA25EF" w:rsidRPr="002226FD">
        <w:rPr>
          <w:rFonts w:asciiTheme="minorHAnsi" w:hAnsiTheme="minorHAnsi"/>
        </w:rPr>
        <w:t>were</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same</w:t>
      </w:r>
      <w:r w:rsidR="000A5C4F">
        <w:rPr>
          <w:rFonts w:asciiTheme="minorHAnsi" w:hAnsiTheme="minorHAnsi"/>
        </w:rPr>
        <w:t xml:space="preserve"> </w:t>
      </w:r>
      <w:r w:rsidR="00CA25EF" w:rsidRPr="002226FD">
        <w:rPr>
          <w:rFonts w:asciiTheme="minorHAnsi" w:hAnsiTheme="minorHAnsi"/>
        </w:rPr>
        <w:t>as</w:t>
      </w:r>
      <w:r w:rsidR="000A5C4F">
        <w:rPr>
          <w:rFonts w:asciiTheme="minorHAnsi" w:hAnsiTheme="minorHAnsi"/>
        </w:rPr>
        <w:t xml:space="preserve"> </w:t>
      </w:r>
      <w:r w:rsidR="006E505D">
        <w:rPr>
          <w:rFonts w:asciiTheme="minorHAnsi" w:hAnsiTheme="minorHAnsi"/>
        </w:rPr>
        <w:t>Study</w:t>
      </w:r>
      <w:r w:rsidR="000A5C4F">
        <w:rPr>
          <w:rFonts w:asciiTheme="minorHAnsi" w:hAnsiTheme="minorHAnsi"/>
        </w:rPr>
        <w:t xml:space="preserve"> </w:t>
      </w:r>
      <w:r w:rsidR="00CA25EF" w:rsidRPr="002226FD">
        <w:rPr>
          <w:rFonts w:asciiTheme="minorHAnsi" w:hAnsiTheme="minorHAnsi"/>
        </w:rPr>
        <w:t>EF12492.</w:t>
      </w:r>
      <w:r w:rsidR="000A5C4F">
        <w:rPr>
          <w:rFonts w:asciiTheme="minorHAnsi" w:hAnsiTheme="minorHAnsi"/>
        </w:rPr>
        <w:t xml:space="preserve"> </w:t>
      </w:r>
      <w:r w:rsidR="00CA25EF" w:rsidRPr="002226FD">
        <w:rPr>
          <w:rFonts w:asciiTheme="minorHAnsi" w:hAnsiTheme="minorHAnsi"/>
        </w:rPr>
        <w:t>There</w:t>
      </w:r>
      <w:r w:rsidR="000A5C4F">
        <w:rPr>
          <w:rFonts w:asciiTheme="minorHAnsi" w:hAnsiTheme="minorHAnsi"/>
        </w:rPr>
        <w:t xml:space="preserve"> </w:t>
      </w:r>
      <w:r w:rsidR="00CA25EF" w:rsidRPr="002226FD">
        <w:rPr>
          <w:rFonts w:asciiTheme="minorHAnsi" w:hAnsiTheme="minorHAnsi"/>
        </w:rPr>
        <w:t>was</w:t>
      </w:r>
      <w:r w:rsidR="000A5C4F">
        <w:rPr>
          <w:rFonts w:asciiTheme="minorHAnsi" w:hAnsiTheme="minorHAnsi"/>
        </w:rPr>
        <w:t xml:space="preserve"> </w:t>
      </w:r>
      <w:r w:rsidR="00CA25EF" w:rsidRPr="002226FD">
        <w:rPr>
          <w:rFonts w:asciiTheme="minorHAnsi" w:hAnsiTheme="minorHAnsi"/>
        </w:rPr>
        <w:t>a</w:t>
      </w:r>
      <w:r w:rsidR="000A5C4F">
        <w:rPr>
          <w:rFonts w:asciiTheme="minorHAnsi" w:hAnsiTheme="minorHAnsi"/>
        </w:rPr>
        <w:t xml:space="preserve"> </w:t>
      </w:r>
      <w:r w:rsidR="00CA25EF" w:rsidRPr="002226FD">
        <w:rPr>
          <w:rFonts w:asciiTheme="minorHAnsi" w:hAnsiTheme="minorHAnsi"/>
        </w:rPr>
        <w:t>2:1</w:t>
      </w:r>
      <w:r w:rsidR="000A5C4F">
        <w:rPr>
          <w:rFonts w:asciiTheme="minorHAnsi" w:hAnsiTheme="minorHAnsi"/>
        </w:rPr>
        <w:t xml:space="preserve"> </w:t>
      </w:r>
      <w:r w:rsidR="00CA25EF" w:rsidRPr="002226FD">
        <w:rPr>
          <w:rFonts w:asciiTheme="minorHAnsi" w:hAnsiTheme="minorHAnsi"/>
        </w:rPr>
        <w:t>randomisation</w:t>
      </w:r>
      <w:r w:rsidR="000A5C4F">
        <w:rPr>
          <w:rFonts w:asciiTheme="minorHAnsi" w:hAnsiTheme="minorHAnsi"/>
        </w:rPr>
        <w:t xml:space="preserve"> </w:t>
      </w:r>
      <w:r w:rsidR="00CA25EF" w:rsidRPr="002226FD">
        <w:rPr>
          <w:rFonts w:asciiTheme="minorHAnsi" w:hAnsiTheme="minorHAnsi"/>
        </w:rPr>
        <w:t>to</w:t>
      </w:r>
      <w:r w:rsidR="000A5C4F">
        <w:rPr>
          <w:rFonts w:asciiTheme="minorHAnsi" w:hAnsiTheme="minorHAnsi"/>
        </w:rPr>
        <w:t xml:space="preserve"> </w:t>
      </w:r>
      <w:r w:rsidR="00CA25EF" w:rsidRPr="002226FD">
        <w:rPr>
          <w:rFonts w:asciiTheme="minorHAnsi" w:hAnsiTheme="minorHAnsi"/>
        </w:rPr>
        <w:t>alirocumab</w:t>
      </w:r>
      <w:r w:rsidR="000A5C4F">
        <w:rPr>
          <w:rFonts w:asciiTheme="minorHAnsi" w:hAnsiTheme="minorHAnsi"/>
        </w:rPr>
        <w:t xml:space="preserve"> </w:t>
      </w:r>
      <w:r w:rsidR="00CA25EF" w:rsidRPr="002226FD">
        <w:rPr>
          <w:rFonts w:asciiTheme="minorHAnsi" w:hAnsiTheme="minorHAnsi"/>
        </w:rPr>
        <w:t>SC</w:t>
      </w:r>
      <w:r w:rsidR="000A5C4F">
        <w:rPr>
          <w:rFonts w:asciiTheme="minorHAnsi" w:hAnsiTheme="minorHAnsi"/>
        </w:rPr>
        <w:t xml:space="preserve"> </w:t>
      </w:r>
      <w:r w:rsidR="00CA25EF" w:rsidRPr="002226FD">
        <w:rPr>
          <w:rFonts w:asciiTheme="minorHAnsi" w:hAnsiTheme="minorHAnsi"/>
        </w:rPr>
        <w:t>by</w:t>
      </w:r>
      <w:r w:rsidR="000A5C4F">
        <w:rPr>
          <w:rFonts w:asciiTheme="minorHAnsi" w:hAnsiTheme="minorHAnsi"/>
        </w:rPr>
        <w:t xml:space="preserve"> </w:t>
      </w:r>
      <w:r w:rsidR="00CA25EF" w:rsidRPr="002226FD">
        <w:rPr>
          <w:rFonts w:asciiTheme="minorHAnsi" w:hAnsiTheme="minorHAnsi"/>
        </w:rPr>
        <w:t>auto-injector</w:t>
      </w:r>
      <w:r w:rsidR="000A5C4F">
        <w:rPr>
          <w:rFonts w:asciiTheme="minorHAnsi" w:hAnsiTheme="minorHAnsi"/>
        </w:rPr>
        <w:t xml:space="preserve"> </w:t>
      </w:r>
      <w:r w:rsidR="00CA25EF" w:rsidRPr="002226FD">
        <w:rPr>
          <w:rFonts w:asciiTheme="minorHAnsi" w:hAnsiTheme="minorHAnsi"/>
        </w:rPr>
        <w:t>to</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abdomen,</w:t>
      </w:r>
      <w:r w:rsidR="000A5C4F">
        <w:rPr>
          <w:rFonts w:asciiTheme="minorHAnsi" w:hAnsiTheme="minorHAnsi"/>
        </w:rPr>
        <w:t xml:space="preserve"> </w:t>
      </w:r>
      <w:r w:rsidR="00CA25EF" w:rsidRPr="002226FD">
        <w:rPr>
          <w:rFonts w:asciiTheme="minorHAnsi" w:hAnsiTheme="minorHAnsi"/>
        </w:rPr>
        <w:t>thigh</w:t>
      </w:r>
      <w:r w:rsidR="000A5C4F">
        <w:rPr>
          <w:rFonts w:asciiTheme="minorHAnsi" w:hAnsiTheme="minorHAnsi"/>
        </w:rPr>
        <w:t xml:space="preserve"> </w:t>
      </w:r>
      <w:r w:rsidR="00CA25EF" w:rsidRPr="002226FD">
        <w:rPr>
          <w:rFonts w:asciiTheme="minorHAnsi" w:hAnsiTheme="minorHAnsi"/>
        </w:rPr>
        <w:t>or</w:t>
      </w:r>
      <w:r w:rsidR="000A5C4F">
        <w:rPr>
          <w:rFonts w:asciiTheme="minorHAnsi" w:hAnsiTheme="minorHAnsi"/>
        </w:rPr>
        <w:t xml:space="preserve"> </w:t>
      </w:r>
      <w:r w:rsidR="00CA25EF" w:rsidRPr="002226FD">
        <w:rPr>
          <w:rFonts w:asciiTheme="minorHAnsi" w:hAnsiTheme="minorHAnsi"/>
        </w:rPr>
        <w:t>outer</w:t>
      </w:r>
      <w:r w:rsidR="000A5C4F">
        <w:rPr>
          <w:rFonts w:asciiTheme="minorHAnsi" w:hAnsiTheme="minorHAnsi"/>
        </w:rPr>
        <w:t xml:space="preserve"> </w:t>
      </w:r>
      <w:r w:rsidR="00CA25EF" w:rsidRPr="002226FD">
        <w:rPr>
          <w:rFonts w:asciiTheme="minorHAnsi" w:hAnsiTheme="minorHAnsi"/>
        </w:rPr>
        <w:t>upper</w:t>
      </w:r>
      <w:r w:rsidR="000A5C4F">
        <w:rPr>
          <w:rFonts w:asciiTheme="minorHAnsi" w:hAnsiTheme="minorHAnsi"/>
        </w:rPr>
        <w:t xml:space="preserve"> </w:t>
      </w:r>
      <w:r w:rsidR="00CA25EF" w:rsidRPr="002226FD">
        <w:rPr>
          <w:rFonts w:asciiTheme="minorHAnsi" w:hAnsiTheme="minorHAnsi"/>
        </w:rPr>
        <w:t>arm</w:t>
      </w:r>
      <w:r w:rsidR="000A5C4F">
        <w:rPr>
          <w:rFonts w:asciiTheme="minorHAnsi" w:hAnsiTheme="minorHAnsi"/>
        </w:rPr>
        <w:t xml:space="preserve"> </w:t>
      </w:r>
      <w:r w:rsidR="00CA25EF" w:rsidRPr="002226FD">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00CA25EF" w:rsidRPr="002226FD">
        <w:rPr>
          <w:rFonts w:asciiTheme="minorHAnsi" w:hAnsiTheme="minorHAnsi"/>
        </w:rPr>
        <w:t>167),</w:t>
      </w:r>
      <w:r w:rsidR="000A5C4F">
        <w:rPr>
          <w:rFonts w:asciiTheme="minorHAnsi" w:hAnsiTheme="minorHAnsi"/>
        </w:rPr>
        <w:t xml:space="preserve"> </w:t>
      </w:r>
      <w:r w:rsidR="00CA25EF" w:rsidRPr="002226FD">
        <w:rPr>
          <w:rFonts w:asciiTheme="minorHAnsi" w:hAnsiTheme="minorHAnsi"/>
        </w:rPr>
        <w:t>or</w:t>
      </w:r>
      <w:r w:rsidR="000A5C4F">
        <w:rPr>
          <w:rFonts w:asciiTheme="minorHAnsi" w:hAnsiTheme="minorHAnsi"/>
        </w:rPr>
        <w:t xml:space="preserve"> </w:t>
      </w:r>
      <w:r w:rsidR="00CA25EF" w:rsidRPr="002226FD">
        <w:rPr>
          <w:rFonts w:asciiTheme="minorHAnsi" w:hAnsiTheme="minorHAnsi"/>
        </w:rPr>
        <w:t>placebo</w:t>
      </w:r>
      <w:r w:rsidR="000A5C4F">
        <w:rPr>
          <w:rFonts w:asciiTheme="minorHAnsi" w:hAnsiTheme="minorHAnsi"/>
        </w:rPr>
        <w:t xml:space="preserve"> </w:t>
      </w:r>
      <w:r w:rsidR="00CA25EF" w:rsidRPr="002226FD">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00CA25EF" w:rsidRPr="002226FD">
        <w:rPr>
          <w:rFonts w:asciiTheme="minorHAnsi" w:hAnsiTheme="minorHAnsi"/>
        </w:rPr>
        <w:t>81).</w:t>
      </w:r>
      <w:r w:rsidR="000A5C4F">
        <w:rPr>
          <w:rFonts w:asciiTheme="minorHAnsi" w:hAnsiTheme="minorHAnsi"/>
        </w:rPr>
        <w:t xml:space="preserve"> </w:t>
      </w:r>
      <w:r w:rsidR="00CA25EF">
        <w:rPr>
          <w:rFonts w:asciiTheme="minorHAnsi" w:hAnsiTheme="minorHAnsi"/>
        </w:rPr>
        <w:t>All</w:t>
      </w:r>
      <w:r w:rsidR="000A5C4F">
        <w:rPr>
          <w:rFonts w:asciiTheme="minorHAnsi" w:hAnsiTheme="minorHAnsi"/>
        </w:rPr>
        <w:t xml:space="preserve"> </w:t>
      </w:r>
      <w:r w:rsidR="00CA25EF">
        <w:rPr>
          <w:rFonts w:asciiTheme="minorHAnsi" w:hAnsiTheme="minorHAnsi"/>
        </w:rPr>
        <w:t>patients</w:t>
      </w:r>
      <w:r w:rsidR="000A5C4F">
        <w:rPr>
          <w:rFonts w:asciiTheme="minorHAnsi" w:hAnsiTheme="minorHAnsi"/>
        </w:rPr>
        <w:t xml:space="preserve"> </w:t>
      </w:r>
      <w:r w:rsidR="00CA25EF">
        <w:rPr>
          <w:rFonts w:asciiTheme="minorHAnsi" w:hAnsiTheme="minorHAnsi"/>
        </w:rPr>
        <w:t>continued</w:t>
      </w:r>
      <w:r w:rsidR="000A5C4F">
        <w:rPr>
          <w:rFonts w:asciiTheme="minorHAnsi" w:hAnsiTheme="minorHAnsi"/>
        </w:rPr>
        <w:t xml:space="preserve"> </w:t>
      </w:r>
      <w:r w:rsidR="00CA25EF">
        <w:rPr>
          <w:rFonts w:asciiTheme="minorHAnsi" w:hAnsiTheme="minorHAnsi"/>
        </w:rPr>
        <w:t>on</w:t>
      </w:r>
      <w:r w:rsidR="000A5C4F">
        <w:rPr>
          <w:rFonts w:asciiTheme="minorHAnsi" w:hAnsiTheme="minorHAnsi"/>
        </w:rPr>
        <w:t xml:space="preserve"> </w:t>
      </w:r>
      <w:r w:rsidR="00CA25EF">
        <w:rPr>
          <w:rFonts w:asciiTheme="minorHAnsi" w:hAnsiTheme="minorHAnsi"/>
        </w:rPr>
        <w:t>their</w:t>
      </w:r>
      <w:r w:rsidR="000A5C4F">
        <w:rPr>
          <w:rFonts w:asciiTheme="minorHAnsi" w:hAnsiTheme="minorHAnsi"/>
        </w:rPr>
        <w:t xml:space="preserve"> </w:t>
      </w:r>
      <w:r w:rsidR="00CA25EF">
        <w:rPr>
          <w:rFonts w:asciiTheme="minorHAnsi" w:hAnsiTheme="minorHAnsi"/>
        </w:rPr>
        <w:t>maximally</w:t>
      </w:r>
      <w:r w:rsidR="000A5C4F">
        <w:rPr>
          <w:rFonts w:asciiTheme="minorHAnsi" w:hAnsiTheme="minorHAnsi"/>
        </w:rPr>
        <w:t xml:space="preserve"> </w:t>
      </w:r>
      <w:r w:rsidR="00CA25EF">
        <w:rPr>
          <w:rFonts w:asciiTheme="minorHAnsi" w:hAnsiTheme="minorHAnsi"/>
        </w:rPr>
        <w:t>tolerated</w:t>
      </w:r>
      <w:r w:rsidR="000A5C4F">
        <w:rPr>
          <w:rFonts w:asciiTheme="minorHAnsi" w:hAnsiTheme="minorHAnsi"/>
        </w:rPr>
        <w:t xml:space="preserve"> </w:t>
      </w:r>
      <w:r w:rsidR="00CA25EF">
        <w:rPr>
          <w:rFonts w:asciiTheme="minorHAnsi" w:hAnsiTheme="minorHAnsi"/>
        </w:rPr>
        <w:t>statin</w:t>
      </w:r>
      <w:r w:rsidR="000A5C4F">
        <w:rPr>
          <w:rFonts w:asciiTheme="minorHAnsi" w:hAnsiTheme="minorHAnsi"/>
        </w:rPr>
        <w:t xml:space="preserve"> </w:t>
      </w:r>
      <w:r w:rsidR="00CA25EF">
        <w:rPr>
          <w:rFonts w:asciiTheme="minorHAnsi" w:hAnsiTheme="minorHAnsi"/>
        </w:rPr>
        <w:t>therapy.</w:t>
      </w:r>
      <w:r w:rsidR="000A5C4F">
        <w:rPr>
          <w:rFonts w:asciiTheme="minorHAnsi" w:hAnsiTheme="minorHAnsi"/>
        </w:rPr>
        <w:t xml:space="preserve"> </w:t>
      </w:r>
      <w:r w:rsidR="00CA25EF" w:rsidRPr="002226FD">
        <w:rPr>
          <w:rFonts w:asciiTheme="minorHAnsi" w:hAnsiTheme="minorHAnsi"/>
        </w:rPr>
        <w:t>All</w:t>
      </w:r>
      <w:r w:rsidR="000A5C4F">
        <w:rPr>
          <w:rFonts w:asciiTheme="minorHAnsi" w:hAnsiTheme="minorHAnsi"/>
        </w:rPr>
        <w:t xml:space="preserve"> </w:t>
      </w:r>
      <w:r w:rsidR="00CA25EF" w:rsidRPr="002226FD">
        <w:rPr>
          <w:rFonts w:asciiTheme="minorHAnsi" w:hAnsiTheme="minorHAnsi"/>
        </w:rPr>
        <w:t>alirocumab</w:t>
      </w:r>
      <w:r w:rsidR="000A5C4F">
        <w:rPr>
          <w:rFonts w:asciiTheme="minorHAnsi" w:hAnsiTheme="minorHAnsi"/>
        </w:rPr>
        <w:t xml:space="preserve"> </w:t>
      </w:r>
      <w:r w:rsidR="00CA25EF" w:rsidRPr="002226FD">
        <w:rPr>
          <w:rFonts w:asciiTheme="minorHAnsi" w:hAnsiTheme="minorHAnsi"/>
        </w:rPr>
        <w:t>patients</w:t>
      </w:r>
      <w:r w:rsidR="000A5C4F">
        <w:rPr>
          <w:rFonts w:asciiTheme="minorHAnsi" w:hAnsiTheme="minorHAnsi"/>
        </w:rPr>
        <w:t xml:space="preserve"> </w:t>
      </w:r>
      <w:r w:rsidR="00CA25EF" w:rsidRPr="002226FD">
        <w:rPr>
          <w:rFonts w:asciiTheme="minorHAnsi" w:hAnsiTheme="minorHAnsi"/>
        </w:rPr>
        <w:t>commenced</w:t>
      </w:r>
      <w:r w:rsidR="000A5C4F">
        <w:rPr>
          <w:rFonts w:asciiTheme="minorHAnsi" w:hAnsiTheme="minorHAnsi"/>
        </w:rPr>
        <w:t xml:space="preserve"> </w:t>
      </w:r>
      <w:r w:rsidR="00CA25EF" w:rsidRPr="002226FD">
        <w:rPr>
          <w:rFonts w:asciiTheme="minorHAnsi" w:hAnsiTheme="minorHAnsi"/>
        </w:rPr>
        <w:t>with</w:t>
      </w:r>
      <w:r w:rsidR="000A5C4F">
        <w:rPr>
          <w:rFonts w:asciiTheme="minorHAnsi" w:hAnsiTheme="minorHAnsi"/>
        </w:rPr>
        <w:t xml:space="preserve"> </w:t>
      </w:r>
      <w:r w:rsidR="00CA25EF" w:rsidRPr="002226FD">
        <w:rPr>
          <w:rFonts w:asciiTheme="minorHAnsi" w:hAnsiTheme="minorHAnsi"/>
        </w:rPr>
        <w:t>75</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00CA25EF" w:rsidRPr="002226FD">
        <w:rPr>
          <w:rFonts w:asciiTheme="minorHAnsi" w:hAnsiTheme="minorHAnsi"/>
        </w:rPr>
        <w:t>SC</w:t>
      </w:r>
      <w:r w:rsidR="000A5C4F">
        <w:rPr>
          <w:rFonts w:asciiTheme="minorHAnsi" w:hAnsiTheme="minorHAnsi"/>
        </w:rPr>
        <w:t xml:space="preserve"> </w:t>
      </w:r>
      <w:r w:rsidR="00CA25EF" w:rsidRPr="002226FD">
        <w:rPr>
          <w:rFonts w:asciiTheme="minorHAnsi" w:hAnsiTheme="minorHAnsi"/>
        </w:rPr>
        <w:t>Q2W</w:t>
      </w:r>
      <w:r w:rsidR="000A5C4F">
        <w:rPr>
          <w:rFonts w:asciiTheme="minorHAnsi" w:hAnsiTheme="minorHAnsi"/>
        </w:rPr>
        <w:t xml:space="preserve"> </w:t>
      </w:r>
      <w:r w:rsidR="00CA25EF" w:rsidRPr="002226FD">
        <w:rPr>
          <w:rFonts w:asciiTheme="minorHAnsi" w:hAnsiTheme="minorHAnsi"/>
        </w:rPr>
        <w:t>from</w:t>
      </w:r>
      <w:r w:rsidR="000A5C4F">
        <w:rPr>
          <w:rFonts w:asciiTheme="minorHAnsi" w:hAnsiTheme="minorHAnsi"/>
        </w:rPr>
        <w:t xml:space="preserve"> </w:t>
      </w:r>
      <w:r w:rsidR="00DD12D8">
        <w:rPr>
          <w:rFonts w:asciiTheme="minorHAnsi" w:hAnsiTheme="minorHAnsi"/>
        </w:rPr>
        <w:t>Week</w:t>
      </w:r>
      <w:r w:rsidR="000A5C4F">
        <w:rPr>
          <w:rFonts w:asciiTheme="minorHAnsi" w:hAnsiTheme="minorHAnsi"/>
        </w:rPr>
        <w:t xml:space="preserve"> </w:t>
      </w:r>
      <w:r w:rsidR="00CA25EF" w:rsidRPr="002226FD">
        <w:rPr>
          <w:rFonts w:asciiTheme="minorHAnsi" w:hAnsiTheme="minorHAnsi"/>
        </w:rPr>
        <w:t>0</w:t>
      </w:r>
      <w:r w:rsidR="000A5C4F">
        <w:rPr>
          <w:rFonts w:asciiTheme="minorHAnsi" w:hAnsiTheme="minorHAnsi"/>
        </w:rPr>
        <w:t xml:space="preserve"> </w:t>
      </w:r>
      <w:r w:rsidR="00CA25EF" w:rsidRPr="002226FD">
        <w:rPr>
          <w:rFonts w:asciiTheme="minorHAnsi" w:hAnsiTheme="minorHAnsi"/>
        </w:rPr>
        <w:t>to</w:t>
      </w:r>
      <w:r w:rsidR="000A5C4F">
        <w:rPr>
          <w:rFonts w:asciiTheme="minorHAnsi" w:hAnsiTheme="minorHAnsi"/>
        </w:rPr>
        <w:t xml:space="preserve"> </w:t>
      </w:r>
      <w:r w:rsidR="00CA25EF" w:rsidRPr="002226FD">
        <w:rPr>
          <w:rFonts w:asciiTheme="minorHAnsi" w:hAnsiTheme="minorHAnsi"/>
        </w:rPr>
        <w:t>12,</w:t>
      </w:r>
      <w:r w:rsidR="000A5C4F">
        <w:rPr>
          <w:rFonts w:asciiTheme="minorHAnsi" w:hAnsiTheme="minorHAnsi"/>
        </w:rPr>
        <w:t xml:space="preserve"> </w:t>
      </w:r>
      <w:r w:rsidR="00CA25EF" w:rsidRPr="002226FD">
        <w:rPr>
          <w:rFonts w:asciiTheme="minorHAnsi" w:hAnsiTheme="minorHAnsi"/>
        </w:rPr>
        <w:t>then</w:t>
      </w:r>
      <w:r w:rsidR="000A5C4F">
        <w:rPr>
          <w:rFonts w:asciiTheme="minorHAnsi" w:hAnsiTheme="minorHAnsi"/>
        </w:rPr>
        <w:t xml:space="preserve"> </w:t>
      </w:r>
      <w:r w:rsidR="00CA25EF" w:rsidRPr="002226FD">
        <w:rPr>
          <w:rFonts w:asciiTheme="minorHAnsi" w:hAnsiTheme="minorHAnsi"/>
        </w:rPr>
        <w:t>were</w:t>
      </w:r>
      <w:r w:rsidR="000A5C4F">
        <w:rPr>
          <w:rFonts w:asciiTheme="minorHAnsi" w:hAnsiTheme="minorHAnsi"/>
        </w:rPr>
        <w:t xml:space="preserve"> </w:t>
      </w:r>
      <w:r w:rsidR="00CA25EF" w:rsidRPr="002226FD">
        <w:rPr>
          <w:rFonts w:asciiTheme="minorHAnsi" w:hAnsiTheme="minorHAnsi"/>
        </w:rPr>
        <w:t>up-titrated</w:t>
      </w:r>
      <w:r w:rsidR="000A5C4F">
        <w:rPr>
          <w:rFonts w:asciiTheme="minorHAnsi" w:hAnsiTheme="minorHAnsi"/>
        </w:rPr>
        <w:t xml:space="preserve"> </w:t>
      </w:r>
      <w:r w:rsidR="00CA25EF" w:rsidRPr="002226FD">
        <w:rPr>
          <w:rFonts w:asciiTheme="minorHAnsi" w:hAnsiTheme="minorHAnsi"/>
        </w:rPr>
        <w:t>to</w:t>
      </w:r>
      <w:r w:rsidR="000A5C4F">
        <w:rPr>
          <w:rFonts w:asciiTheme="minorHAnsi" w:hAnsiTheme="minorHAnsi"/>
        </w:rPr>
        <w:t xml:space="preserve"> </w:t>
      </w:r>
      <w:r w:rsidR="00CA25EF" w:rsidRPr="002226FD">
        <w:rPr>
          <w:rFonts w:asciiTheme="minorHAnsi" w:hAnsiTheme="minorHAnsi"/>
        </w:rPr>
        <w:t>150</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00CA25EF" w:rsidRPr="002226FD">
        <w:rPr>
          <w:rFonts w:asciiTheme="minorHAnsi" w:hAnsiTheme="minorHAnsi"/>
        </w:rPr>
        <w:t>SC</w:t>
      </w:r>
      <w:r w:rsidR="000A5C4F">
        <w:rPr>
          <w:rFonts w:asciiTheme="minorHAnsi" w:hAnsiTheme="minorHAnsi"/>
        </w:rPr>
        <w:t xml:space="preserve"> </w:t>
      </w:r>
      <w:r w:rsidR="00CA25EF" w:rsidRPr="002226FD">
        <w:rPr>
          <w:rFonts w:asciiTheme="minorHAnsi" w:hAnsiTheme="minorHAnsi"/>
        </w:rPr>
        <w:t>Q2W</w:t>
      </w:r>
      <w:r w:rsidR="000A5C4F">
        <w:rPr>
          <w:rFonts w:asciiTheme="minorHAnsi" w:hAnsiTheme="minorHAnsi"/>
        </w:rPr>
        <w:t xml:space="preserve"> </w:t>
      </w:r>
      <w:r w:rsidR="00CA25EF" w:rsidRPr="002226FD">
        <w:rPr>
          <w:rFonts w:asciiTheme="minorHAnsi" w:hAnsiTheme="minorHAnsi"/>
        </w:rPr>
        <w:t>if</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DD12D8">
        <w:rPr>
          <w:rFonts w:asciiTheme="minorHAnsi" w:hAnsiTheme="minorHAnsi"/>
        </w:rPr>
        <w:t>Week</w:t>
      </w:r>
      <w:r w:rsidR="000A5C4F">
        <w:rPr>
          <w:rFonts w:asciiTheme="minorHAnsi" w:hAnsiTheme="minorHAnsi"/>
        </w:rPr>
        <w:t xml:space="preserve"> </w:t>
      </w:r>
      <w:r w:rsidR="00CA25EF" w:rsidRPr="002226FD">
        <w:rPr>
          <w:rFonts w:asciiTheme="minorHAnsi" w:hAnsiTheme="minorHAnsi"/>
        </w:rPr>
        <w:t>8</w:t>
      </w:r>
      <w:r w:rsidR="000A5C4F">
        <w:rPr>
          <w:rFonts w:asciiTheme="minorHAnsi" w:hAnsiTheme="minorHAnsi"/>
        </w:rPr>
        <w:t xml:space="preserve"> </w:t>
      </w:r>
      <w:r w:rsidR="00CA25EF" w:rsidRPr="002226FD">
        <w:rPr>
          <w:rFonts w:asciiTheme="minorHAnsi" w:hAnsiTheme="minorHAnsi"/>
        </w:rPr>
        <w:t>LDL-C</w:t>
      </w:r>
      <w:r w:rsidR="000A5C4F">
        <w:rPr>
          <w:rFonts w:asciiTheme="minorHAnsi" w:hAnsiTheme="minorHAnsi"/>
        </w:rPr>
        <w:t xml:space="preserve"> </w:t>
      </w:r>
      <w:r w:rsidR="00CA25EF" w:rsidRPr="002226FD">
        <w:rPr>
          <w:rFonts w:asciiTheme="minorHAnsi" w:hAnsiTheme="minorHAnsi"/>
        </w:rPr>
        <w:t>was</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00CA25EF" w:rsidRPr="002226FD">
        <w:rPr>
          <w:rFonts w:asciiTheme="minorHAnsi" w:hAnsiTheme="minorHAnsi"/>
        </w:rPr>
        <w:t>1.81</w:t>
      </w:r>
      <w:r w:rsidR="000A5C4F">
        <w:rPr>
          <w:rFonts w:asciiTheme="minorHAnsi" w:hAnsiTheme="minorHAnsi"/>
        </w:rPr>
        <w:t xml:space="preserve"> </w:t>
      </w:r>
      <w:r w:rsidR="00CA25EF" w:rsidRPr="002226FD">
        <w:rPr>
          <w:rFonts w:asciiTheme="minorHAnsi" w:hAnsiTheme="minorHAnsi"/>
        </w:rPr>
        <w:t>mmol/L</w:t>
      </w:r>
      <w:r w:rsidR="000A5C4F">
        <w:rPr>
          <w:rFonts w:asciiTheme="minorHAnsi" w:hAnsiTheme="minorHAnsi"/>
        </w:rPr>
        <w:t xml:space="preserve"> </w:t>
      </w:r>
      <w:r w:rsidR="00CA25EF" w:rsidRPr="002226FD">
        <w:rPr>
          <w:rFonts w:asciiTheme="minorHAnsi" w:hAnsiTheme="minorHAnsi"/>
        </w:rPr>
        <w:t>up,</w:t>
      </w:r>
      <w:r w:rsidR="000A5C4F">
        <w:rPr>
          <w:rFonts w:asciiTheme="minorHAnsi" w:hAnsiTheme="minorHAnsi"/>
        </w:rPr>
        <w:t xml:space="preserve"> </w:t>
      </w:r>
      <w:r w:rsidR="00CA25EF" w:rsidRPr="002226FD">
        <w:rPr>
          <w:rFonts w:asciiTheme="minorHAnsi" w:hAnsiTheme="minorHAnsi"/>
        </w:rPr>
        <w:t>but</w:t>
      </w:r>
      <w:r w:rsidR="000A5C4F">
        <w:rPr>
          <w:rFonts w:asciiTheme="minorHAnsi" w:hAnsiTheme="minorHAnsi"/>
        </w:rPr>
        <w:t xml:space="preserve"> </w:t>
      </w:r>
      <w:r w:rsidR="00CA25EF" w:rsidRPr="002226FD">
        <w:rPr>
          <w:rFonts w:asciiTheme="minorHAnsi" w:hAnsiTheme="minorHAnsi"/>
        </w:rPr>
        <w:t>otherwise</w:t>
      </w:r>
      <w:r w:rsidR="000A5C4F">
        <w:rPr>
          <w:rFonts w:asciiTheme="minorHAnsi" w:hAnsiTheme="minorHAnsi"/>
        </w:rPr>
        <w:t xml:space="preserve"> </w:t>
      </w:r>
      <w:r w:rsidR="00CA25EF" w:rsidRPr="002226FD">
        <w:rPr>
          <w:rFonts w:asciiTheme="minorHAnsi" w:hAnsiTheme="minorHAnsi"/>
        </w:rPr>
        <w:t>continued</w:t>
      </w:r>
      <w:r w:rsidR="000A5C4F">
        <w:rPr>
          <w:rFonts w:asciiTheme="minorHAnsi" w:hAnsiTheme="minorHAnsi"/>
        </w:rPr>
        <w:t xml:space="preserve"> </w:t>
      </w:r>
      <w:r w:rsidR="00CA25EF" w:rsidRPr="002226FD">
        <w:rPr>
          <w:rFonts w:asciiTheme="minorHAnsi" w:hAnsiTheme="minorHAnsi"/>
        </w:rPr>
        <w:t>on</w:t>
      </w:r>
      <w:r w:rsidR="000A5C4F">
        <w:rPr>
          <w:rFonts w:asciiTheme="minorHAnsi" w:hAnsiTheme="minorHAnsi"/>
        </w:rPr>
        <w:t xml:space="preserve"> </w:t>
      </w:r>
      <w:r w:rsidR="00CA25EF" w:rsidRPr="002226FD">
        <w:rPr>
          <w:rFonts w:asciiTheme="minorHAnsi" w:hAnsiTheme="minorHAnsi"/>
        </w:rPr>
        <w:t>75</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00CA25EF" w:rsidRPr="002226FD">
        <w:rPr>
          <w:rFonts w:asciiTheme="minorHAnsi" w:hAnsiTheme="minorHAnsi"/>
        </w:rPr>
        <w:t>Q2W.</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DD12D8">
        <w:rPr>
          <w:rFonts w:asciiTheme="minorHAnsi" w:hAnsiTheme="minorHAnsi"/>
        </w:rPr>
        <w:t>Week</w:t>
      </w:r>
      <w:r w:rsidR="000A5C4F">
        <w:rPr>
          <w:rFonts w:asciiTheme="minorHAnsi" w:hAnsiTheme="minorHAnsi"/>
        </w:rPr>
        <w:t xml:space="preserve"> </w:t>
      </w:r>
      <w:r w:rsidR="00CA25EF" w:rsidRPr="002226FD">
        <w:rPr>
          <w:rFonts w:asciiTheme="minorHAnsi" w:hAnsiTheme="minorHAnsi"/>
        </w:rPr>
        <w:t>12</w:t>
      </w:r>
      <w:r w:rsidR="000A5C4F">
        <w:rPr>
          <w:rFonts w:asciiTheme="minorHAnsi" w:hAnsiTheme="minorHAnsi"/>
        </w:rPr>
        <w:t xml:space="preserve"> </w:t>
      </w:r>
      <w:r w:rsidR="00CA25EF" w:rsidRPr="002226FD">
        <w:rPr>
          <w:rFonts w:asciiTheme="minorHAnsi" w:hAnsiTheme="minorHAnsi"/>
        </w:rPr>
        <w:t>dose</w:t>
      </w:r>
      <w:r w:rsidR="000A5C4F">
        <w:rPr>
          <w:rFonts w:asciiTheme="minorHAnsi" w:hAnsiTheme="minorHAnsi"/>
        </w:rPr>
        <w:t xml:space="preserve"> </w:t>
      </w:r>
      <w:r w:rsidR="00CA25EF" w:rsidRPr="002226FD">
        <w:rPr>
          <w:rFonts w:asciiTheme="minorHAnsi" w:hAnsiTheme="minorHAnsi"/>
        </w:rPr>
        <w:t>was</w:t>
      </w:r>
      <w:r w:rsidR="000A5C4F">
        <w:rPr>
          <w:rFonts w:asciiTheme="minorHAnsi" w:hAnsiTheme="minorHAnsi"/>
        </w:rPr>
        <w:t xml:space="preserve"> </w:t>
      </w:r>
      <w:r w:rsidR="00CA25EF" w:rsidRPr="002226FD">
        <w:rPr>
          <w:rFonts w:asciiTheme="minorHAnsi" w:hAnsiTheme="minorHAnsi"/>
        </w:rPr>
        <w:t>continued</w:t>
      </w:r>
      <w:r w:rsidR="000A5C4F">
        <w:rPr>
          <w:rFonts w:asciiTheme="minorHAnsi" w:hAnsiTheme="minorHAnsi"/>
        </w:rPr>
        <w:t xml:space="preserve"> </w:t>
      </w:r>
      <w:r w:rsidR="00CA25EF" w:rsidRPr="002226FD">
        <w:rPr>
          <w:rFonts w:asciiTheme="minorHAnsi" w:hAnsiTheme="minorHAnsi"/>
        </w:rPr>
        <w:t>up</w:t>
      </w:r>
      <w:r w:rsidR="000A5C4F">
        <w:rPr>
          <w:rFonts w:asciiTheme="minorHAnsi" w:hAnsiTheme="minorHAnsi"/>
        </w:rPr>
        <w:t xml:space="preserve"> </w:t>
      </w:r>
      <w:r w:rsidR="00CA25EF" w:rsidRPr="002226FD">
        <w:rPr>
          <w:rFonts w:asciiTheme="minorHAnsi" w:hAnsiTheme="minorHAnsi"/>
        </w:rPr>
        <w:t>to</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last</w:t>
      </w:r>
      <w:r w:rsidR="000A5C4F">
        <w:rPr>
          <w:rFonts w:asciiTheme="minorHAnsi" w:hAnsiTheme="minorHAnsi"/>
        </w:rPr>
        <w:t xml:space="preserve"> </w:t>
      </w:r>
      <w:r w:rsidR="00CA25EF" w:rsidRPr="002226FD">
        <w:rPr>
          <w:rFonts w:asciiTheme="minorHAnsi" w:hAnsiTheme="minorHAnsi"/>
        </w:rPr>
        <w:t>dose</w:t>
      </w:r>
      <w:r w:rsidR="000A5C4F">
        <w:rPr>
          <w:rFonts w:asciiTheme="minorHAnsi" w:hAnsiTheme="minorHAnsi"/>
        </w:rPr>
        <w:t xml:space="preserve"> </w:t>
      </w:r>
      <w:r w:rsidR="00CA25EF" w:rsidRPr="002226FD">
        <w:rPr>
          <w:rFonts w:asciiTheme="minorHAnsi" w:hAnsiTheme="minorHAnsi"/>
        </w:rPr>
        <w:t>at</w:t>
      </w:r>
      <w:r w:rsidR="000A5C4F">
        <w:rPr>
          <w:rFonts w:asciiTheme="minorHAnsi" w:hAnsiTheme="minorHAnsi"/>
        </w:rPr>
        <w:t xml:space="preserve"> </w:t>
      </w:r>
      <w:r w:rsidR="00CA25EF" w:rsidRPr="002226FD">
        <w:rPr>
          <w:rFonts w:asciiTheme="minorHAnsi" w:hAnsiTheme="minorHAnsi"/>
        </w:rPr>
        <w:t>Week</w:t>
      </w:r>
      <w:r w:rsidR="000A5C4F">
        <w:rPr>
          <w:rFonts w:asciiTheme="minorHAnsi" w:hAnsiTheme="minorHAnsi"/>
        </w:rPr>
        <w:t xml:space="preserve"> </w:t>
      </w:r>
      <w:r w:rsidR="00CA25EF" w:rsidRPr="002226FD">
        <w:rPr>
          <w:rFonts w:asciiTheme="minorHAnsi" w:hAnsiTheme="minorHAnsi"/>
        </w:rPr>
        <w:t>76.</w:t>
      </w:r>
      <w:r w:rsidR="000A5C4F">
        <w:rPr>
          <w:rFonts w:asciiTheme="minorHAnsi" w:hAnsiTheme="minorHAnsi"/>
        </w:rPr>
        <w:t xml:space="preserve"> </w:t>
      </w:r>
      <w:r w:rsidR="00CA25EF" w:rsidRPr="002226FD">
        <w:rPr>
          <w:rFonts w:asciiTheme="minorHAnsi" w:hAnsiTheme="minorHAnsi"/>
        </w:rPr>
        <w:t>Baseline</w:t>
      </w:r>
      <w:r w:rsidR="000A5C4F">
        <w:rPr>
          <w:rFonts w:asciiTheme="minorHAnsi" w:hAnsiTheme="minorHAnsi"/>
        </w:rPr>
        <w:t xml:space="preserve"> </w:t>
      </w:r>
      <w:r w:rsidR="00CA25EF" w:rsidRPr="002226FD">
        <w:rPr>
          <w:rFonts w:asciiTheme="minorHAnsi" w:hAnsiTheme="minorHAnsi"/>
        </w:rPr>
        <w:t>characteristics</w:t>
      </w:r>
      <w:r w:rsidR="000A5C4F">
        <w:rPr>
          <w:rFonts w:asciiTheme="minorHAnsi" w:hAnsiTheme="minorHAnsi"/>
        </w:rPr>
        <w:t xml:space="preserve"> </w:t>
      </w:r>
      <w:r w:rsidR="00CA25EF" w:rsidRPr="002226FD">
        <w:rPr>
          <w:rFonts w:asciiTheme="minorHAnsi" w:hAnsiTheme="minorHAnsi"/>
        </w:rPr>
        <w:t>were</w:t>
      </w:r>
      <w:r w:rsidR="000A5C4F">
        <w:rPr>
          <w:rFonts w:asciiTheme="minorHAnsi" w:hAnsiTheme="minorHAnsi"/>
        </w:rPr>
        <w:t xml:space="preserve"> </w:t>
      </w:r>
      <w:r w:rsidR="00CA25EF" w:rsidRPr="002226FD">
        <w:rPr>
          <w:rFonts w:asciiTheme="minorHAnsi" w:hAnsiTheme="minorHAnsi"/>
        </w:rPr>
        <w:t>similar</w:t>
      </w:r>
      <w:r w:rsidR="000A5C4F">
        <w:rPr>
          <w:rFonts w:asciiTheme="minorHAnsi" w:hAnsiTheme="minorHAnsi"/>
        </w:rPr>
        <w:t xml:space="preserve"> </w:t>
      </w:r>
      <w:r w:rsidR="00CA25EF" w:rsidRPr="002226FD">
        <w:rPr>
          <w:rFonts w:asciiTheme="minorHAnsi" w:hAnsiTheme="minorHAnsi"/>
        </w:rPr>
        <w:t>between</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groups.</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mean</w:t>
      </w:r>
      <w:r w:rsidR="000A5C4F">
        <w:rPr>
          <w:rFonts w:asciiTheme="minorHAnsi" w:hAnsiTheme="minorHAnsi"/>
        </w:rPr>
        <w:t xml:space="preserve"> </w:t>
      </w:r>
      <w:r w:rsidR="00CA25EF" w:rsidRPr="002226FD">
        <w:rPr>
          <w:rFonts w:asciiTheme="minorHAnsi" w:hAnsiTheme="minorHAnsi"/>
        </w:rPr>
        <w:t>age</w:t>
      </w:r>
      <w:r w:rsidR="000A5C4F">
        <w:rPr>
          <w:rFonts w:asciiTheme="minorHAnsi" w:hAnsiTheme="minorHAnsi"/>
        </w:rPr>
        <w:t xml:space="preserve"> </w:t>
      </w:r>
      <w:r w:rsidR="00CA25EF" w:rsidRPr="002226FD">
        <w:rPr>
          <w:rFonts w:asciiTheme="minorHAnsi" w:hAnsiTheme="minorHAnsi"/>
        </w:rPr>
        <w:t>(SD)</w:t>
      </w:r>
      <w:r w:rsidR="000A5C4F">
        <w:rPr>
          <w:rFonts w:asciiTheme="minorHAnsi" w:hAnsiTheme="minorHAnsi"/>
        </w:rPr>
        <w:t xml:space="preserve"> </w:t>
      </w:r>
      <w:r w:rsidR="00CA25EF" w:rsidRPr="002226FD">
        <w:rPr>
          <w:rFonts w:asciiTheme="minorHAnsi" w:hAnsiTheme="minorHAnsi"/>
        </w:rPr>
        <w:t>was</w:t>
      </w:r>
      <w:r w:rsidR="000A5C4F">
        <w:rPr>
          <w:rFonts w:asciiTheme="minorHAnsi" w:hAnsiTheme="minorHAnsi"/>
        </w:rPr>
        <w:t xml:space="preserve"> </w:t>
      </w:r>
      <w:r w:rsidR="00CA25EF" w:rsidRPr="002226FD">
        <w:rPr>
          <w:rFonts w:asciiTheme="minorHAnsi" w:hAnsiTheme="minorHAnsi"/>
        </w:rPr>
        <w:t>52(13)</w:t>
      </w:r>
      <w:r w:rsidR="000A5C4F">
        <w:rPr>
          <w:rFonts w:asciiTheme="minorHAnsi" w:hAnsiTheme="minorHAnsi"/>
        </w:rPr>
        <w:t xml:space="preserve"> </w:t>
      </w:r>
      <w:r w:rsidR="00CA25EF" w:rsidRPr="002226FD">
        <w:rPr>
          <w:rFonts w:asciiTheme="minorHAnsi" w:hAnsiTheme="minorHAnsi"/>
        </w:rPr>
        <w:t>years,</w:t>
      </w:r>
      <w:r w:rsidR="000A5C4F">
        <w:rPr>
          <w:rFonts w:asciiTheme="minorHAnsi" w:hAnsiTheme="minorHAnsi"/>
        </w:rPr>
        <w:t xml:space="preserve"> </w:t>
      </w:r>
      <w:r w:rsidR="00CA25EF" w:rsidRPr="002226FD">
        <w:rPr>
          <w:rFonts w:asciiTheme="minorHAnsi" w:hAnsiTheme="minorHAnsi"/>
        </w:rPr>
        <w:t>most</w:t>
      </w:r>
      <w:r w:rsidR="000A5C4F">
        <w:rPr>
          <w:rFonts w:asciiTheme="minorHAnsi" w:hAnsiTheme="minorHAnsi"/>
        </w:rPr>
        <w:t xml:space="preserve"> </w:t>
      </w:r>
      <w:r w:rsidR="00CA25EF" w:rsidRPr="002226FD">
        <w:rPr>
          <w:rFonts w:asciiTheme="minorHAnsi" w:hAnsiTheme="minorHAnsi"/>
        </w:rPr>
        <w:t>were</w:t>
      </w:r>
      <w:r w:rsidR="000A5C4F">
        <w:rPr>
          <w:rFonts w:asciiTheme="minorHAnsi" w:hAnsiTheme="minorHAnsi"/>
        </w:rPr>
        <w:t xml:space="preserve"> </w:t>
      </w:r>
      <w:r w:rsidR="00CA25EF" w:rsidRPr="002226FD">
        <w:rPr>
          <w:rFonts w:asciiTheme="minorHAnsi" w:hAnsiTheme="minorHAnsi"/>
        </w:rPr>
        <w:t>male</w:t>
      </w:r>
      <w:r w:rsidR="000A5C4F">
        <w:rPr>
          <w:rFonts w:asciiTheme="minorHAnsi" w:hAnsiTheme="minorHAnsi"/>
        </w:rPr>
        <w:t xml:space="preserve"> </w:t>
      </w:r>
      <w:r w:rsidR="00CA25EF" w:rsidRPr="002226FD">
        <w:rPr>
          <w:rFonts w:asciiTheme="minorHAnsi" w:hAnsiTheme="minorHAnsi"/>
        </w:rPr>
        <w:t>(53%),</w:t>
      </w:r>
      <w:r w:rsidR="000A5C4F">
        <w:rPr>
          <w:rFonts w:asciiTheme="minorHAnsi" w:hAnsiTheme="minorHAnsi"/>
        </w:rPr>
        <w:t xml:space="preserve"> </w:t>
      </w:r>
      <w:r w:rsidR="00CA25EF" w:rsidRPr="002226FD">
        <w:rPr>
          <w:rFonts w:asciiTheme="minorHAnsi" w:hAnsiTheme="minorHAnsi"/>
        </w:rPr>
        <w:t>and</w:t>
      </w:r>
      <w:r w:rsidR="000A5C4F">
        <w:rPr>
          <w:rFonts w:asciiTheme="minorHAnsi" w:hAnsiTheme="minorHAnsi"/>
        </w:rPr>
        <w:t xml:space="preserve"> </w:t>
      </w:r>
      <w:r w:rsidR="00710125">
        <w:rPr>
          <w:rFonts w:asciiTheme="minorHAnsi" w:hAnsiTheme="minorHAnsi"/>
        </w:rPr>
        <w:t>White</w:t>
      </w:r>
      <w:r w:rsidR="000A5C4F">
        <w:rPr>
          <w:rFonts w:asciiTheme="minorHAnsi" w:hAnsiTheme="minorHAnsi"/>
        </w:rPr>
        <w:t xml:space="preserve"> </w:t>
      </w:r>
      <w:r w:rsidR="00CA25EF" w:rsidRPr="002226FD">
        <w:rPr>
          <w:rFonts w:asciiTheme="minorHAnsi" w:hAnsiTheme="minorHAnsi"/>
        </w:rPr>
        <w:t>(98%).</w:t>
      </w:r>
      <w:r w:rsidR="000A5C4F">
        <w:rPr>
          <w:rFonts w:asciiTheme="minorHAnsi" w:hAnsiTheme="minorHAnsi"/>
        </w:rPr>
        <w:t xml:space="preserve"> </w:t>
      </w:r>
      <w:r w:rsidR="00CA25EF" w:rsidRPr="002226FD">
        <w:rPr>
          <w:rFonts w:asciiTheme="minorHAnsi" w:hAnsiTheme="minorHAnsi"/>
        </w:rPr>
        <w:t>The</w:t>
      </w:r>
      <w:r w:rsidR="000A5C4F">
        <w:rPr>
          <w:rFonts w:asciiTheme="minorHAnsi" w:hAnsiTheme="minorHAnsi"/>
        </w:rPr>
        <w:t xml:space="preserve"> </w:t>
      </w:r>
      <w:r w:rsidR="00CA25EF" w:rsidRPr="002226FD">
        <w:rPr>
          <w:rFonts w:asciiTheme="minorHAnsi" w:hAnsiTheme="minorHAnsi"/>
        </w:rPr>
        <w:t>mean</w:t>
      </w:r>
      <w:r w:rsidR="000A5C4F">
        <w:rPr>
          <w:rFonts w:asciiTheme="minorHAnsi" w:hAnsiTheme="minorHAnsi"/>
        </w:rPr>
        <w:t xml:space="preserve"> </w:t>
      </w:r>
      <w:r w:rsidR="00CA25EF" w:rsidRPr="002226FD">
        <w:rPr>
          <w:rFonts w:asciiTheme="minorHAnsi" w:hAnsiTheme="minorHAnsi"/>
        </w:rPr>
        <w:t>baseline</w:t>
      </w:r>
      <w:r w:rsidR="000A5C4F">
        <w:rPr>
          <w:rFonts w:asciiTheme="minorHAnsi" w:hAnsiTheme="minorHAnsi"/>
        </w:rPr>
        <w:t xml:space="preserve"> </w:t>
      </w:r>
      <w:r w:rsidR="00CA25EF" w:rsidRPr="002226FD">
        <w:rPr>
          <w:rFonts w:asciiTheme="minorHAnsi" w:hAnsiTheme="minorHAnsi"/>
        </w:rPr>
        <w:t>calculated</w:t>
      </w:r>
      <w:r w:rsidR="000A5C4F">
        <w:rPr>
          <w:rFonts w:asciiTheme="minorHAnsi" w:hAnsiTheme="minorHAnsi"/>
        </w:rPr>
        <w:t xml:space="preserve"> </w:t>
      </w:r>
      <w:r w:rsidR="00CA25EF" w:rsidRPr="002226FD">
        <w:rPr>
          <w:rFonts w:asciiTheme="minorHAnsi" w:hAnsiTheme="minorHAnsi"/>
        </w:rPr>
        <w:t>LDL-C</w:t>
      </w:r>
      <w:r w:rsidR="000A5C4F">
        <w:rPr>
          <w:rFonts w:asciiTheme="minorHAnsi" w:hAnsiTheme="minorHAnsi"/>
        </w:rPr>
        <w:t xml:space="preserve"> </w:t>
      </w:r>
      <w:r w:rsidR="00CA25EF" w:rsidRPr="002226FD">
        <w:rPr>
          <w:rFonts w:asciiTheme="minorHAnsi" w:hAnsiTheme="minorHAnsi"/>
        </w:rPr>
        <w:t>was</w:t>
      </w:r>
      <w:r w:rsidR="000A5C4F">
        <w:rPr>
          <w:rFonts w:asciiTheme="minorHAnsi" w:hAnsiTheme="minorHAnsi"/>
        </w:rPr>
        <w:t xml:space="preserve"> </w:t>
      </w:r>
      <w:r w:rsidR="00CA25EF" w:rsidRPr="002226FD">
        <w:rPr>
          <w:rFonts w:asciiTheme="minorHAnsi" w:hAnsiTheme="minorHAnsi"/>
        </w:rPr>
        <w:t>3.5</w:t>
      </w:r>
      <w:r w:rsidR="000A5C4F">
        <w:rPr>
          <w:rFonts w:asciiTheme="minorHAnsi" w:hAnsiTheme="minorHAnsi"/>
        </w:rPr>
        <w:t xml:space="preserve"> </w:t>
      </w:r>
      <w:r w:rsidR="00CA25EF" w:rsidRPr="002226FD">
        <w:rPr>
          <w:rFonts w:asciiTheme="minorHAnsi" w:hAnsiTheme="minorHAnsi"/>
        </w:rPr>
        <w:t>(1.1)</w:t>
      </w:r>
      <w:r w:rsidR="000A5C4F">
        <w:rPr>
          <w:rFonts w:asciiTheme="minorHAnsi" w:hAnsiTheme="minorHAnsi"/>
        </w:rPr>
        <w:t xml:space="preserve"> </w:t>
      </w:r>
      <w:r w:rsidR="00CA25EF" w:rsidRPr="002226FD">
        <w:rPr>
          <w:rFonts w:asciiTheme="minorHAnsi" w:hAnsiTheme="minorHAnsi"/>
        </w:rPr>
        <w:t>mmol/L</w:t>
      </w:r>
      <w:r w:rsidR="000A5C4F">
        <w:rPr>
          <w:rFonts w:asciiTheme="minorHAnsi" w:hAnsiTheme="minorHAnsi"/>
        </w:rPr>
        <w:t xml:space="preserve"> </w:t>
      </w:r>
      <w:r w:rsidR="00CA25EF" w:rsidRPr="002226FD">
        <w:rPr>
          <w:rFonts w:asciiTheme="minorHAnsi" w:hAnsiTheme="minorHAnsi"/>
        </w:rPr>
        <w:t>and</w:t>
      </w:r>
      <w:r w:rsidR="000A5C4F">
        <w:rPr>
          <w:rFonts w:asciiTheme="minorHAnsi" w:hAnsiTheme="minorHAnsi"/>
        </w:rPr>
        <w:t xml:space="preserve"> </w:t>
      </w:r>
      <w:r w:rsidR="00CA25EF" w:rsidRPr="002226FD">
        <w:rPr>
          <w:rFonts w:asciiTheme="minorHAnsi" w:hAnsiTheme="minorHAnsi"/>
        </w:rPr>
        <w:t>88%</w:t>
      </w:r>
      <w:r w:rsidR="000A5C4F">
        <w:rPr>
          <w:rFonts w:asciiTheme="minorHAnsi" w:hAnsiTheme="minorHAnsi"/>
        </w:rPr>
        <w:t xml:space="preserve"> </w:t>
      </w:r>
      <w:r w:rsidR="00CA25EF" w:rsidRPr="002226FD">
        <w:rPr>
          <w:rFonts w:asciiTheme="minorHAnsi" w:hAnsiTheme="minorHAnsi"/>
        </w:rPr>
        <w:t>were</w:t>
      </w:r>
      <w:r w:rsidR="000A5C4F">
        <w:rPr>
          <w:rFonts w:asciiTheme="minorHAnsi" w:hAnsiTheme="minorHAnsi"/>
        </w:rPr>
        <w:t xml:space="preserve"> </w:t>
      </w:r>
      <w:r w:rsidR="00CA25EF" w:rsidRPr="002226FD">
        <w:rPr>
          <w:rFonts w:asciiTheme="minorHAnsi" w:hAnsiTheme="minorHAnsi"/>
        </w:rPr>
        <w:t>taking</w:t>
      </w:r>
      <w:r w:rsidR="000A5C4F">
        <w:rPr>
          <w:rFonts w:asciiTheme="minorHAnsi" w:hAnsiTheme="minorHAnsi"/>
        </w:rPr>
        <w:t xml:space="preserve"> </w:t>
      </w:r>
      <w:r w:rsidR="00CA25EF" w:rsidRPr="002226FD">
        <w:rPr>
          <w:rFonts w:asciiTheme="minorHAnsi" w:hAnsiTheme="minorHAnsi"/>
        </w:rPr>
        <w:t>statins</w:t>
      </w:r>
      <w:r w:rsidR="00224853">
        <w:rPr>
          <w:rFonts w:asciiTheme="minorHAnsi" w:hAnsiTheme="minorHAnsi"/>
        </w:rPr>
        <w:t>.</w:t>
      </w:r>
    </w:p>
    <w:p w:rsidR="00CA25EF" w:rsidRPr="000561A8" w:rsidRDefault="00CA25EF" w:rsidP="00CA25EF">
      <w:r w:rsidRPr="000561A8">
        <w:rPr>
          <w:rFonts w:asciiTheme="minorHAnsi" w:hAnsiTheme="minorHAnsi"/>
        </w:rPr>
        <w:t>At</w:t>
      </w:r>
      <w:r w:rsidR="000A5C4F">
        <w:rPr>
          <w:rFonts w:asciiTheme="minorHAnsi" w:hAnsiTheme="minorHAnsi"/>
        </w:rPr>
        <w:t xml:space="preserve"> </w:t>
      </w:r>
      <w:r w:rsidRPr="000561A8">
        <w:rPr>
          <w:rFonts w:asciiTheme="minorHAnsi" w:hAnsiTheme="minorHAnsi"/>
        </w:rPr>
        <w:t>least</w:t>
      </w:r>
      <w:r w:rsidR="000A5C4F">
        <w:rPr>
          <w:rFonts w:asciiTheme="minorHAnsi" w:hAnsiTheme="minorHAnsi"/>
        </w:rPr>
        <w:t xml:space="preserve"> </w:t>
      </w:r>
      <w:r w:rsidRPr="000561A8">
        <w:rPr>
          <w:rFonts w:asciiTheme="minorHAnsi" w:hAnsiTheme="minorHAnsi"/>
        </w:rPr>
        <w:t>76</w:t>
      </w:r>
      <w:r w:rsidR="000A5C4F">
        <w:rPr>
          <w:rFonts w:asciiTheme="minorHAnsi" w:hAnsiTheme="minorHAnsi"/>
        </w:rPr>
        <w:t xml:space="preserve"> </w:t>
      </w:r>
      <w:r w:rsidRPr="000561A8">
        <w:rPr>
          <w:rFonts w:asciiTheme="minorHAnsi" w:hAnsiTheme="minorHAnsi"/>
        </w:rPr>
        <w:t>weeks</w:t>
      </w:r>
      <w:r w:rsidR="000A5C4F">
        <w:rPr>
          <w:rFonts w:asciiTheme="minorHAnsi" w:hAnsiTheme="minorHAnsi"/>
        </w:rPr>
        <w:t xml:space="preserve"> </w:t>
      </w:r>
      <w:r w:rsidRPr="000561A8">
        <w:rPr>
          <w:rFonts w:asciiTheme="minorHAnsi" w:hAnsiTheme="minorHAnsi"/>
        </w:rPr>
        <w:t>of</w:t>
      </w:r>
      <w:r w:rsidR="000A5C4F">
        <w:rPr>
          <w:rFonts w:asciiTheme="minorHAnsi" w:hAnsiTheme="minorHAnsi"/>
        </w:rPr>
        <w:t xml:space="preserve"> </w:t>
      </w:r>
      <w:r w:rsidRPr="000561A8">
        <w:rPr>
          <w:rFonts w:asciiTheme="minorHAnsi" w:hAnsiTheme="minorHAnsi"/>
        </w:rPr>
        <w:t>exposure</w:t>
      </w:r>
      <w:r w:rsidR="000A5C4F">
        <w:rPr>
          <w:rFonts w:asciiTheme="minorHAnsi" w:hAnsiTheme="minorHAnsi"/>
        </w:rPr>
        <w:t xml:space="preserve"> </w:t>
      </w:r>
      <w:r w:rsidRPr="000561A8">
        <w:rPr>
          <w:rFonts w:asciiTheme="minorHAnsi" w:hAnsiTheme="minorHAnsi"/>
        </w:rPr>
        <w:t>was</w:t>
      </w:r>
      <w:r w:rsidR="000A5C4F">
        <w:rPr>
          <w:rFonts w:asciiTheme="minorHAnsi" w:hAnsiTheme="minorHAnsi"/>
        </w:rPr>
        <w:t xml:space="preserve"> </w:t>
      </w:r>
      <w:r w:rsidRPr="000561A8">
        <w:rPr>
          <w:rFonts w:asciiTheme="minorHAnsi" w:hAnsiTheme="minorHAnsi"/>
        </w:rPr>
        <w:t>reported</w:t>
      </w:r>
      <w:r w:rsidR="000A5C4F">
        <w:rPr>
          <w:rFonts w:asciiTheme="minorHAnsi" w:hAnsiTheme="minorHAnsi"/>
        </w:rPr>
        <w:t xml:space="preserve"> </w:t>
      </w:r>
      <w:r w:rsidRPr="000561A8">
        <w:rPr>
          <w:rFonts w:asciiTheme="minorHAnsi" w:hAnsiTheme="minorHAnsi"/>
        </w:rPr>
        <w:t>for</w:t>
      </w:r>
      <w:r w:rsidR="000A5C4F">
        <w:rPr>
          <w:rFonts w:asciiTheme="minorHAnsi" w:hAnsiTheme="minorHAnsi"/>
        </w:rPr>
        <w:t xml:space="preserve"> </w:t>
      </w:r>
      <w:r w:rsidRPr="000561A8">
        <w:rPr>
          <w:rFonts w:asciiTheme="minorHAnsi" w:hAnsiTheme="minorHAnsi"/>
        </w:rPr>
        <w:t>92.2%</w:t>
      </w:r>
      <w:r w:rsidR="000A5C4F">
        <w:rPr>
          <w:rFonts w:asciiTheme="minorHAnsi" w:hAnsiTheme="minorHAnsi"/>
        </w:rPr>
        <w:t xml:space="preserve"> </w:t>
      </w:r>
      <w:r w:rsidRPr="000561A8">
        <w:rPr>
          <w:rFonts w:asciiTheme="minorHAnsi" w:hAnsiTheme="minorHAnsi"/>
        </w:rPr>
        <w:t>of</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alirocumab</w:t>
      </w:r>
      <w:r w:rsidR="000A5C4F">
        <w:rPr>
          <w:rFonts w:asciiTheme="minorHAnsi" w:hAnsiTheme="minorHAnsi"/>
        </w:rPr>
        <w:t xml:space="preserve"> </w:t>
      </w:r>
      <w:r w:rsidRPr="000561A8">
        <w:rPr>
          <w:rFonts w:asciiTheme="minorHAnsi" w:hAnsiTheme="minorHAnsi"/>
        </w:rPr>
        <w:t>and</w:t>
      </w:r>
      <w:r w:rsidR="000A5C4F">
        <w:rPr>
          <w:rFonts w:asciiTheme="minorHAnsi" w:hAnsiTheme="minorHAnsi"/>
        </w:rPr>
        <w:t xml:space="preserve"> </w:t>
      </w:r>
      <w:r w:rsidRPr="000561A8">
        <w:rPr>
          <w:rFonts w:asciiTheme="minorHAnsi" w:hAnsiTheme="minorHAnsi"/>
        </w:rPr>
        <w:t>89%</w:t>
      </w:r>
      <w:r w:rsidR="000A5C4F">
        <w:rPr>
          <w:rFonts w:asciiTheme="minorHAnsi" w:hAnsiTheme="minorHAnsi"/>
        </w:rPr>
        <w:t xml:space="preserve"> </w:t>
      </w:r>
      <w:r w:rsidRPr="000561A8">
        <w:rPr>
          <w:rFonts w:asciiTheme="minorHAnsi" w:hAnsiTheme="minorHAnsi"/>
        </w:rPr>
        <w:t>of</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placebo</w:t>
      </w:r>
      <w:r w:rsidR="000A5C4F">
        <w:rPr>
          <w:rFonts w:asciiTheme="minorHAnsi" w:hAnsiTheme="minorHAnsi"/>
        </w:rPr>
        <w:t xml:space="preserve"> </w:t>
      </w:r>
      <w:r w:rsidRPr="000561A8">
        <w:rPr>
          <w:rFonts w:asciiTheme="minorHAnsi" w:hAnsiTheme="minorHAnsi"/>
        </w:rPr>
        <w:t>group.</w:t>
      </w:r>
      <w:r w:rsidR="000A5C4F">
        <w:rPr>
          <w:rFonts w:asciiTheme="minorHAnsi" w:hAnsiTheme="minorHAnsi"/>
        </w:rPr>
        <w:t xml:space="preserve"> </w:t>
      </w:r>
      <w:r w:rsidRPr="000561A8">
        <w:rPr>
          <w:rFonts w:asciiTheme="minorHAnsi" w:hAnsiTheme="minorHAnsi"/>
        </w:rPr>
        <w:t>Premature</w:t>
      </w:r>
      <w:r w:rsidR="000A5C4F">
        <w:rPr>
          <w:rFonts w:asciiTheme="minorHAnsi" w:hAnsiTheme="minorHAnsi"/>
        </w:rPr>
        <w:t xml:space="preserve"> </w:t>
      </w:r>
      <w:r w:rsidRPr="000561A8">
        <w:rPr>
          <w:rFonts w:asciiTheme="minorHAnsi" w:hAnsiTheme="minorHAnsi"/>
        </w:rPr>
        <w:t>discontinuations</w:t>
      </w:r>
      <w:r w:rsidR="000A5C4F">
        <w:rPr>
          <w:rFonts w:asciiTheme="minorHAnsi" w:hAnsiTheme="minorHAnsi"/>
        </w:rPr>
        <w:t xml:space="preserve"> </w:t>
      </w:r>
      <w:r w:rsidRPr="000561A8">
        <w:rPr>
          <w:rFonts w:asciiTheme="minorHAnsi" w:hAnsiTheme="minorHAnsi"/>
        </w:rPr>
        <w:t>occurred</w:t>
      </w:r>
      <w:r w:rsidR="000A5C4F">
        <w:rPr>
          <w:rFonts w:asciiTheme="minorHAnsi" w:hAnsiTheme="minorHAnsi"/>
        </w:rPr>
        <w:t xml:space="preserve"> </w:t>
      </w:r>
      <w:r w:rsidRPr="000561A8">
        <w:rPr>
          <w:rFonts w:asciiTheme="minorHAnsi" w:hAnsiTheme="minorHAnsi"/>
        </w:rPr>
        <w:t>in</w:t>
      </w:r>
      <w:r w:rsidR="000A5C4F">
        <w:rPr>
          <w:rFonts w:asciiTheme="minorHAnsi" w:hAnsiTheme="minorHAnsi"/>
        </w:rPr>
        <w:t xml:space="preserve"> </w:t>
      </w:r>
      <w:r w:rsidRPr="000561A8">
        <w:rPr>
          <w:rFonts w:asciiTheme="minorHAnsi" w:hAnsiTheme="minorHAnsi"/>
        </w:rPr>
        <w:t>12.2%</w:t>
      </w:r>
      <w:r w:rsidR="000A5C4F">
        <w:rPr>
          <w:rFonts w:asciiTheme="minorHAnsi" w:hAnsiTheme="minorHAnsi"/>
        </w:rPr>
        <w:t xml:space="preserve"> </w:t>
      </w:r>
      <w:r w:rsidRPr="000561A8">
        <w:rPr>
          <w:rFonts w:asciiTheme="minorHAnsi" w:hAnsiTheme="minorHAnsi"/>
        </w:rPr>
        <w:t>and</w:t>
      </w:r>
      <w:r w:rsidR="000A5C4F">
        <w:rPr>
          <w:rFonts w:asciiTheme="minorHAnsi" w:hAnsiTheme="minorHAnsi"/>
        </w:rPr>
        <w:t xml:space="preserve"> </w:t>
      </w:r>
      <w:r w:rsidRPr="000561A8">
        <w:rPr>
          <w:rFonts w:asciiTheme="minorHAnsi" w:hAnsiTheme="minorHAnsi"/>
        </w:rPr>
        <w:t>10.2%</w:t>
      </w:r>
      <w:r w:rsidR="000A5C4F">
        <w:rPr>
          <w:rFonts w:asciiTheme="minorHAnsi" w:hAnsiTheme="minorHAnsi"/>
        </w:rPr>
        <w:t xml:space="preserve"> </w:t>
      </w:r>
      <w:r w:rsidRPr="000561A8">
        <w:rPr>
          <w:rFonts w:asciiTheme="minorHAnsi" w:hAnsiTheme="minorHAnsi"/>
        </w:rPr>
        <w:t>of</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placebo</w:t>
      </w:r>
      <w:r w:rsidR="000A5C4F">
        <w:rPr>
          <w:rFonts w:asciiTheme="minorHAnsi" w:hAnsiTheme="minorHAnsi"/>
        </w:rPr>
        <w:t xml:space="preserve"> </w:t>
      </w:r>
      <w:r w:rsidRPr="000561A8">
        <w:rPr>
          <w:rFonts w:asciiTheme="minorHAnsi" w:hAnsiTheme="minorHAnsi"/>
        </w:rPr>
        <w:t>and</w:t>
      </w:r>
      <w:r w:rsidR="000A5C4F">
        <w:rPr>
          <w:rFonts w:asciiTheme="minorHAnsi" w:hAnsiTheme="minorHAnsi"/>
        </w:rPr>
        <w:t xml:space="preserve"> </w:t>
      </w:r>
      <w:r w:rsidRPr="000561A8">
        <w:rPr>
          <w:rFonts w:asciiTheme="minorHAnsi" w:hAnsiTheme="minorHAnsi"/>
        </w:rPr>
        <w:t>alirocumab</w:t>
      </w:r>
      <w:r w:rsidR="000A5C4F">
        <w:rPr>
          <w:rFonts w:asciiTheme="minorHAnsi" w:hAnsiTheme="minorHAnsi"/>
        </w:rPr>
        <w:t xml:space="preserve"> </w:t>
      </w:r>
      <w:r w:rsidRPr="000561A8">
        <w:rPr>
          <w:rFonts w:asciiTheme="minorHAnsi" w:hAnsiTheme="minorHAnsi"/>
        </w:rPr>
        <w:t>groups,</w:t>
      </w:r>
      <w:r w:rsidR="000A5C4F">
        <w:rPr>
          <w:rFonts w:asciiTheme="minorHAnsi" w:hAnsiTheme="minorHAnsi"/>
        </w:rPr>
        <w:t xml:space="preserve"> </w:t>
      </w:r>
      <w:r w:rsidRPr="000561A8">
        <w:rPr>
          <w:rFonts w:asciiTheme="minorHAnsi" w:hAnsiTheme="minorHAnsi"/>
        </w:rPr>
        <w:t>respectively,</w:t>
      </w:r>
      <w:r w:rsidR="000A5C4F">
        <w:rPr>
          <w:rFonts w:asciiTheme="minorHAnsi" w:hAnsiTheme="minorHAnsi"/>
        </w:rPr>
        <w:t xml:space="preserve"> </w:t>
      </w:r>
      <w:r w:rsidRPr="000561A8">
        <w:rPr>
          <w:rFonts w:asciiTheme="minorHAnsi" w:hAnsiTheme="minorHAnsi"/>
        </w:rPr>
        <w:t>with</w:t>
      </w:r>
      <w:r w:rsidR="000A5C4F">
        <w:rPr>
          <w:rFonts w:asciiTheme="minorHAnsi" w:hAnsiTheme="minorHAnsi"/>
        </w:rPr>
        <w:t xml:space="preserve"> </w:t>
      </w:r>
      <w:r w:rsidRPr="000561A8">
        <w:rPr>
          <w:rFonts w:asciiTheme="minorHAnsi" w:hAnsiTheme="minorHAnsi"/>
        </w:rPr>
        <w:t>1.2%</w:t>
      </w:r>
      <w:r w:rsidR="000A5C4F">
        <w:rPr>
          <w:rFonts w:asciiTheme="minorHAnsi" w:hAnsiTheme="minorHAnsi"/>
        </w:rPr>
        <w:t xml:space="preserve"> </w:t>
      </w:r>
      <w:r w:rsidRPr="000561A8">
        <w:rPr>
          <w:rFonts w:asciiTheme="minorHAnsi" w:hAnsiTheme="minorHAnsi"/>
        </w:rPr>
        <w:t>and</w:t>
      </w:r>
      <w:r w:rsidR="000A5C4F">
        <w:rPr>
          <w:rFonts w:asciiTheme="minorHAnsi" w:hAnsiTheme="minorHAnsi"/>
        </w:rPr>
        <w:t xml:space="preserve"> </w:t>
      </w:r>
      <w:r w:rsidRPr="000561A8">
        <w:rPr>
          <w:rFonts w:asciiTheme="minorHAnsi" w:hAnsiTheme="minorHAnsi"/>
        </w:rPr>
        <w:t>3.6%</w:t>
      </w:r>
      <w:r w:rsidR="000A5C4F">
        <w:rPr>
          <w:rFonts w:asciiTheme="minorHAnsi" w:hAnsiTheme="minorHAnsi"/>
        </w:rPr>
        <w:t xml:space="preserve"> </w:t>
      </w:r>
      <w:r w:rsidRPr="000561A8">
        <w:rPr>
          <w:rFonts w:asciiTheme="minorHAnsi" w:hAnsiTheme="minorHAnsi"/>
        </w:rPr>
        <w:t>of</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discontinuations</w:t>
      </w:r>
      <w:r w:rsidR="000A5C4F">
        <w:rPr>
          <w:rFonts w:asciiTheme="minorHAnsi" w:hAnsiTheme="minorHAnsi"/>
        </w:rPr>
        <w:t xml:space="preserve"> </w:t>
      </w:r>
      <w:r w:rsidRPr="000561A8">
        <w:rPr>
          <w:rFonts w:asciiTheme="minorHAnsi" w:hAnsiTheme="minorHAnsi"/>
        </w:rPr>
        <w:t>of</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placebo</w:t>
      </w:r>
      <w:r w:rsidR="000A5C4F">
        <w:rPr>
          <w:rFonts w:asciiTheme="minorHAnsi" w:hAnsiTheme="minorHAnsi"/>
        </w:rPr>
        <w:t xml:space="preserve"> </w:t>
      </w:r>
      <w:r w:rsidRPr="000561A8">
        <w:rPr>
          <w:rFonts w:asciiTheme="minorHAnsi" w:hAnsiTheme="minorHAnsi"/>
        </w:rPr>
        <w:t>and</w:t>
      </w:r>
      <w:r w:rsidR="000A5C4F">
        <w:rPr>
          <w:rFonts w:asciiTheme="minorHAnsi" w:hAnsiTheme="minorHAnsi"/>
        </w:rPr>
        <w:t xml:space="preserve"> </w:t>
      </w:r>
      <w:r w:rsidRPr="000561A8">
        <w:rPr>
          <w:rFonts w:asciiTheme="minorHAnsi" w:hAnsiTheme="minorHAnsi"/>
        </w:rPr>
        <w:t>alirocumab</w:t>
      </w:r>
      <w:r w:rsidR="000A5C4F">
        <w:rPr>
          <w:rFonts w:asciiTheme="minorHAnsi" w:hAnsiTheme="minorHAnsi"/>
        </w:rPr>
        <w:t xml:space="preserve"> </w:t>
      </w:r>
      <w:r w:rsidRPr="000561A8">
        <w:rPr>
          <w:rFonts w:asciiTheme="minorHAnsi" w:hAnsiTheme="minorHAnsi"/>
        </w:rPr>
        <w:t>groups</w:t>
      </w:r>
      <w:r w:rsidR="000A5C4F">
        <w:rPr>
          <w:rFonts w:asciiTheme="minorHAnsi" w:hAnsiTheme="minorHAnsi"/>
        </w:rPr>
        <w:t xml:space="preserve"> </w:t>
      </w:r>
      <w:r w:rsidRPr="000561A8">
        <w:rPr>
          <w:rFonts w:asciiTheme="minorHAnsi" w:hAnsiTheme="minorHAnsi"/>
        </w:rPr>
        <w:t>due</w:t>
      </w:r>
      <w:r w:rsidR="000A5C4F">
        <w:rPr>
          <w:rFonts w:asciiTheme="minorHAnsi" w:hAnsiTheme="minorHAnsi"/>
        </w:rPr>
        <w:t xml:space="preserve"> </w:t>
      </w:r>
      <w:r w:rsidRPr="000561A8">
        <w:rPr>
          <w:rFonts w:asciiTheme="minorHAnsi" w:hAnsiTheme="minorHAnsi"/>
        </w:rPr>
        <w:t>to</w:t>
      </w:r>
      <w:r w:rsidR="000A5C4F">
        <w:rPr>
          <w:rFonts w:asciiTheme="minorHAnsi" w:hAnsiTheme="minorHAnsi"/>
        </w:rPr>
        <w:t xml:space="preserve"> </w:t>
      </w:r>
      <w:r w:rsidRPr="000561A8">
        <w:rPr>
          <w:rFonts w:asciiTheme="minorHAnsi" w:hAnsiTheme="minorHAnsi"/>
        </w:rPr>
        <w:t>AEs.</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power</w:t>
      </w:r>
      <w:r w:rsidR="000A5C4F">
        <w:rPr>
          <w:rFonts w:asciiTheme="minorHAnsi" w:hAnsiTheme="minorHAnsi"/>
        </w:rPr>
        <w:t xml:space="preserve"> </w:t>
      </w:r>
      <w:r w:rsidRPr="000561A8">
        <w:rPr>
          <w:rFonts w:asciiTheme="minorHAnsi" w:hAnsiTheme="minorHAnsi"/>
        </w:rPr>
        <w:t>of</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study</w:t>
      </w:r>
      <w:r w:rsidR="000A5C4F">
        <w:rPr>
          <w:rFonts w:asciiTheme="minorHAnsi" w:hAnsiTheme="minorHAnsi"/>
        </w:rPr>
        <w:t xml:space="preserve"> </w:t>
      </w:r>
      <w:r w:rsidRPr="000561A8">
        <w:rPr>
          <w:rFonts w:asciiTheme="minorHAnsi" w:hAnsiTheme="minorHAnsi"/>
        </w:rPr>
        <w:t>was</w:t>
      </w:r>
      <w:r w:rsidR="000A5C4F">
        <w:rPr>
          <w:rFonts w:asciiTheme="minorHAnsi" w:hAnsiTheme="minorHAnsi"/>
        </w:rPr>
        <w:t xml:space="preserve"> </w:t>
      </w:r>
      <w:r w:rsidRPr="000561A8">
        <w:rPr>
          <w:rFonts w:asciiTheme="minorHAnsi" w:hAnsiTheme="minorHAnsi"/>
        </w:rPr>
        <w:t>similar</w:t>
      </w:r>
      <w:r w:rsidR="000A5C4F">
        <w:rPr>
          <w:rFonts w:asciiTheme="minorHAnsi" w:hAnsiTheme="minorHAnsi"/>
        </w:rPr>
        <w:t xml:space="preserve"> </w:t>
      </w:r>
      <w:r w:rsidRPr="000561A8">
        <w:rPr>
          <w:rFonts w:asciiTheme="minorHAnsi" w:hAnsiTheme="minorHAnsi"/>
        </w:rPr>
        <w:t>to</w:t>
      </w:r>
      <w:r w:rsidR="000A5C4F">
        <w:rPr>
          <w:rFonts w:asciiTheme="minorHAnsi" w:hAnsiTheme="minorHAnsi"/>
        </w:rPr>
        <w:t xml:space="preserve"> </w:t>
      </w:r>
      <w:r w:rsidR="006E505D">
        <w:rPr>
          <w:rFonts w:asciiTheme="minorHAnsi" w:hAnsiTheme="minorHAnsi"/>
        </w:rPr>
        <w:t>Study</w:t>
      </w:r>
      <w:r w:rsidR="000A5C4F">
        <w:rPr>
          <w:rFonts w:asciiTheme="minorHAnsi" w:hAnsiTheme="minorHAnsi"/>
        </w:rPr>
        <w:t xml:space="preserve"> </w:t>
      </w:r>
      <w:r w:rsidRPr="000561A8">
        <w:rPr>
          <w:rFonts w:asciiTheme="minorHAnsi" w:hAnsiTheme="minorHAnsi"/>
        </w:rPr>
        <w:t>FH</w:t>
      </w:r>
      <w:r w:rsidR="000A5C4F">
        <w:rPr>
          <w:rFonts w:asciiTheme="minorHAnsi" w:hAnsiTheme="minorHAnsi"/>
        </w:rPr>
        <w:t xml:space="preserve"> </w:t>
      </w:r>
      <w:r w:rsidRPr="000561A8">
        <w:rPr>
          <w:rFonts w:asciiTheme="minorHAnsi" w:hAnsiTheme="minorHAnsi"/>
        </w:rPr>
        <w:t>I</w:t>
      </w:r>
      <w:r w:rsidR="000A5C4F">
        <w:rPr>
          <w:rFonts w:asciiTheme="minorHAnsi" w:hAnsiTheme="minorHAnsi"/>
        </w:rPr>
        <w:t xml:space="preserve"> </w:t>
      </w:r>
      <w:r w:rsidRPr="000561A8">
        <w:rPr>
          <w:rFonts w:asciiTheme="minorHAnsi" w:hAnsiTheme="minorHAnsi"/>
        </w:rPr>
        <w:t>and</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calculation</w:t>
      </w:r>
      <w:r w:rsidR="000A5C4F">
        <w:rPr>
          <w:rFonts w:asciiTheme="minorHAnsi" w:hAnsiTheme="minorHAnsi"/>
        </w:rPr>
        <w:t xml:space="preserve"> </w:t>
      </w:r>
      <w:r w:rsidRPr="000561A8">
        <w:rPr>
          <w:rFonts w:asciiTheme="minorHAnsi" w:hAnsiTheme="minorHAnsi"/>
        </w:rPr>
        <w:t>was</w:t>
      </w:r>
      <w:r w:rsidR="000A5C4F">
        <w:rPr>
          <w:rFonts w:asciiTheme="minorHAnsi" w:hAnsiTheme="minorHAnsi"/>
        </w:rPr>
        <w:t xml:space="preserve"> </w:t>
      </w:r>
      <w:r w:rsidRPr="000561A8">
        <w:rPr>
          <w:rFonts w:asciiTheme="minorHAnsi" w:hAnsiTheme="minorHAnsi"/>
        </w:rPr>
        <w:t>based</w:t>
      </w:r>
      <w:r w:rsidR="000A5C4F">
        <w:rPr>
          <w:rFonts w:asciiTheme="minorHAnsi" w:hAnsiTheme="minorHAnsi"/>
        </w:rPr>
        <w:t xml:space="preserve"> </w:t>
      </w:r>
      <w:r w:rsidRPr="000561A8">
        <w:rPr>
          <w:rFonts w:asciiTheme="minorHAnsi" w:hAnsiTheme="minorHAnsi"/>
        </w:rPr>
        <w:t>on</w:t>
      </w:r>
      <w:r w:rsidR="000A5C4F">
        <w:rPr>
          <w:rFonts w:asciiTheme="minorHAnsi" w:hAnsiTheme="minorHAnsi"/>
        </w:rPr>
        <w:t xml:space="preserve"> </w:t>
      </w: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same</w:t>
      </w:r>
      <w:r w:rsidR="000A5C4F">
        <w:rPr>
          <w:rFonts w:asciiTheme="minorHAnsi" w:hAnsiTheme="minorHAnsi"/>
        </w:rPr>
        <w:t xml:space="preserve"> </w:t>
      </w:r>
      <w:r w:rsidRPr="000561A8">
        <w:rPr>
          <w:rFonts w:asciiTheme="minorHAnsi" w:hAnsiTheme="minorHAnsi"/>
        </w:rPr>
        <w:t>assumptions.</w:t>
      </w:r>
    </w:p>
    <w:p w:rsidR="00CA25EF" w:rsidRPr="000561A8" w:rsidRDefault="00CA25EF" w:rsidP="00CA25EF">
      <w:pPr>
        <w:rPr>
          <w:rFonts w:asciiTheme="minorHAnsi" w:hAnsiTheme="minorHAnsi"/>
        </w:rPr>
      </w:pPr>
      <w:r w:rsidRPr="000561A8">
        <w:rPr>
          <w:rFonts w:asciiTheme="minorHAnsi" w:hAnsiTheme="minorHAnsi"/>
        </w:rPr>
        <w:t>The</w:t>
      </w:r>
      <w:r w:rsidR="000A5C4F">
        <w:rPr>
          <w:rFonts w:asciiTheme="minorHAnsi" w:hAnsiTheme="minorHAnsi"/>
        </w:rPr>
        <w:t xml:space="preserve"> </w:t>
      </w:r>
      <w:r w:rsidRPr="000561A8">
        <w:rPr>
          <w:rFonts w:asciiTheme="minorHAnsi" w:hAnsiTheme="minorHAnsi"/>
        </w:rPr>
        <w:t>primary</w:t>
      </w:r>
      <w:r w:rsidR="000A5C4F">
        <w:rPr>
          <w:rFonts w:asciiTheme="minorHAnsi" w:hAnsiTheme="minorHAnsi"/>
        </w:rPr>
        <w:t xml:space="preserve"> </w:t>
      </w:r>
      <w:r w:rsidRPr="000561A8">
        <w:rPr>
          <w:rFonts w:asciiTheme="minorHAnsi" w:hAnsiTheme="minorHAnsi"/>
        </w:rPr>
        <w:t>endpoint</w:t>
      </w:r>
      <w:r w:rsidR="000A5C4F">
        <w:rPr>
          <w:rFonts w:asciiTheme="minorHAnsi" w:hAnsiTheme="minorHAnsi"/>
        </w:rPr>
        <w:t xml:space="preserve"> </w:t>
      </w:r>
      <w:r w:rsidRPr="000561A8">
        <w:t>was</w:t>
      </w:r>
      <w:r w:rsidR="000A5C4F">
        <w:t xml:space="preserve"> </w:t>
      </w:r>
      <w:r w:rsidRPr="000561A8">
        <w:t>the</w:t>
      </w:r>
      <w:r w:rsidR="000A5C4F">
        <w:t xml:space="preserve"> </w:t>
      </w:r>
      <w:r w:rsidRPr="000561A8">
        <w:t>percent</w:t>
      </w:r>
      <w:r w:rsidR="000A5C4F">
        <w:t xml:space="preserve"> </w:t>
      </w:r>
      <w:r w:rsidRPr="000561A8">
        <w:t>change</w:t>
      </w:r>
      <w:r w:rsidR="000A5C4F">
        <w:t xml:space="preserve"> </w:t>
      </w:r>
      <w:r w:rsidRPr="000561A8">
        <w:t>in</w:t>
      </w:r>
      <w:r w:rsidR="000A5C4F">
        <w:t xml:space="preserve"> </w:t>
      </w:r>
      <w:r w:rsidRPr="000561A8">
        <w:t>calculated</w:t>
      </w:r>
      <w:r w:rsidR="000A5C4F">
        <w:t xml:space="preserve"> </w:t>
      </w:r>
      <w:r w:rsidRPr="000561A8">
        <w:t>LDL-C</w:t>
      </w:r>
      <w:r w:rsidR="000A5C4F">
        <w:t xml:space="preserve"> </w:t>
      </w:r>
      <w:r w:rsidRPr="000561A8">
        <w:t>from</w:t>
      </w:r>
      <w:r w:rsidR="000A5C4F">
        <w:t xml:space="preserve"> </w:t>
      </w:r>
      <w:r w:rsidRPr="000561A8">
        <w:t>baseline</w:t>
      </w:r>
      <w:r w:rsidR="000A5C4F">
        <w:t xml:space="preserve"> </w:t>
      </w:r>
      <w:r w:rsidRPr="000561A8">
        <w:t>to</w:t>
      </w:r>
      <w:r w:rsidR="000A5C4F">
        <w:t xml:space="preserve"> </w:t>
      </w:r>
      <w:r w:rsidRPr="000561A8">
        <w:t>Week</w:t>
      </w:r>
      <w:r w:rsidR="000A5C4F">
        <w:t xml:space="preserve"> </w:t>
      </w:r>
      <w:r w:rsidRPr="000561A8">
        <w:t>24</w:t>
      </w:r>
      <w:r w:rsidR="000A5C4F">
        <w:t xml:space="preserve"> </w:t>
      </w:r>
      <w:r w:rsidRPr="000561A8">
        <w:t>in</w:t>
      </w:r>
      <w:r w:rsidR="000A5C4F">
        <w:t xml:space="preserve"> </w:t>
      </w:r>
      <w:r w:rsidRPr="000561A8">
        <w:t>the</w:t>
      </w:r>
      <w:r w:rsidR="000A5C4F">
        <w:t xml:space="preserve"> </w:t>
      </w:r>
      <w:r w:rsidRPr="000561A8">
        <w:t>ITT</w:t>
      </w:r>
      <w:r w:rsidR="000A5C4F">
        <w:t xml:space="preserve"> </w:t>
      </w:r>
      <w:r w:rsidRPr="000561A8">
        <w:t>population</w:t>
      </w:r>
      <w:r w:rsidR="000A5C4F">
        <w:t xml:space="preserve"> </w:t>
      </w:r>
      <w:r w:rsidRPr="000561A8">
        <w:t>(mixed</w:t>
      </w:r>
      <w:r w:rsidR="000A5C4F">
        <w:t xml:space="preserve"> </w:t>
      </w:r>
      <w:r w:rsidRPr="000561A8">
        <w:t>effects</w:t>
      </w:r>
      <w:r w:rsidR="000A5C4F">
        <w:t xml:space="preserve"> </w:t>
      </w:r>
      <w:r w:rsidRPr="000561A8">
        <w:t>model</w:t>
      </w:r>
      <w:r w:rsidR="000A5C4F">
        <w:t xml:space="preserve"> </w:t>
      </w:r>
      <w:r w:rsidRPr="000561A8">
        <w:t>with</w:t>
      </w:r>
      <w:r w:rsidR="000A5C4F">
        <w:t xml:space="preserve"> </w:t>
      </w:r>
      <w:r w:rsidRPr="000561A8">
        <w:t>repeat</w:t>
      </w:r>
      <w:r w:rsidR="000A5C4F">
        <w:t xml:space="preserve"> </w:t>
      </w:r>
      <w:r w:rsidRPr="000561A8">
        <w:t>measures</w:t>
      </w:r>
      <w:r w:rsidR="000A5C4F">
        <w:t xml:space="preserve"> </w:t>
      </w:r>
      <w:r w:rsidRPr="000561A8">
        <w:t>analysis):</w:t>
      </w:r>
    </w:p>
    <w:p w:rsidR="00CA25EF" w:rsidRPr="000561A8" w:rsidRDefault="00CA25EF" w:rsidP="00CA25EF">
      <w:pPr>
        <w:pStyle w:val="ListBullet"/>
      </w:pPr>
      <w:r w:rsidRPr="000561A8">
        <w:t>Week</w:t>
      </w:r>
      <w:r w:rsidR="000A5C4F">
        <w:t xml:space="preserve"> </w:t>
      </w:r>
      <w:r w:rsidRPr="000561A8">
        <w:t>24</w:t>
      </w:r>
      <w:r w:rsidR="000A5C4F">
        <w:t xml:space="preserve"> </w:t>
      </w:r>
      <w:r w:rsidRPr="000561A8">
        <w:t>Least</w:t>
      </w:r>
      <w:r w:rsidR="000A5C4F">
        <w:t xml:space="preserve"> </w:t>
      </w:r>
      <w:r w:rsidRPr="000561A8">
        <w:t>squares</w:t>
      </w:r>
      <w:r w:rsidR="000A5C4F">
        <w:t xml:space="preserve"> </w:t>
      </w:r>
      <w:r w:rsidRPr="000561A8">
        <w:t>mean</w:t>
      </w:r>
      <w:r w:rsidR="000A5C4F">
        <w:t xml:space="preserve"> </w:t>
      </w:r>
      <w:r w:rsidRPr="000561A8">
        <w:t>(SE)%</w:t>
      </w:r>
      <w:r w:rsidR="000A5C4F">
        <w:t xml:space="preserve"> </w:t>
      </w:r>
      <w:r w:rsidRPr="000561A8">
        <w:t>change</w:t>
      </w:r>
      <w:r w:rsidR="000A5C4F">
        <w:t xml:space="preserve"> </w:t>
      </w:r>
      <w:r w:rsidRPr="000561A8">
        <w:t>from</w:t>
      </w:r>
      <w:r w:rsidR="000A5C4F">
        <w:t xml:space="preserve"> </w:t>
      </w:r>
      <w:r w:rsidRPr="000561A8">
        <w:t>baseline</w:t>
      </w:r>
      <w:r w:rsidR="000A5C4F">
        <w:t xml:space="preserve"> </w:t>
      </w:r>
      <w:r w:rsidRPr="000561A8">
        <w:t>in</w:t>
      </w:r>
      <w:r w:rsidR="000A5C4F">
        <w:t xml:space="preserve"> </w:t>
      </w:r>
      <w:r w:rsidRPr="000561A8">
        <w:t>alirocumab</w:t>
      </w:r>
      <w:r w:rsidR="000A5C4F">
        <w:t xml:space="preserve"> </w:t>
      </w:r>
      <w:r w:rsidRPr="000561A8">
        <w:t>group:</w:t>
      </w:r>
      <w:r w:rsidR="000A5C4F">
        <w:t xml:space="preserve"> </w:t>
      </w:r>
      <w:r w:rsidRPr="000561A8">
        <w:t>-48.7</w:t>
      </w:r>
      <w:r w:rsidR="000A5C4F">
        <w:t xml:space="preserve"> </w:t>
      </w:r>
      <w:r w:rsidRPr="000561A8">
        <w:t>(1.9)%</w:t>
      </w:r>
    </w:p>
    <w:p w:rsidR="00BE5ED0" w:rsidRDefault="00CA25EF" w:rsidP="00CA25EF">
      <w:pPr>
        <w:pStyle w:val="ListBullet"/>
      </w:pPr>
      <w:r w:rsidRPr="000561A8">
        <w:t>Week</w:t>
      </w:r>
      <w:r w:rsidR="000A5C4F">
        <w:t xml:space="preserve"> </w:t>
      </w:r>
      <w:r w:rsidRPr="000561A8">
        <w:t>24</w:t>
      </w:r>
      <w:r w:rsidR="000A5C4F">
        <w:t xml:space="preserve"> </w:t>
      </w:r>
      <w:r w:rsidRPr="000561A8">
        <w:t>Least</w:t>
      </w:r>
      <w:r w:rsidR="000A5C4F">
        <w:t xml:space="preserve"> </w:t>
      </w:r>
      <w:r w:rsidRPr="000561A8">
        <w:t>squares</w:t>
      </w:r>
      <w:r w:rsidR="000A5C4F">
        <w:t xml:space="preserve"> </w:t>
      </w:r>
      <w:r w:rsidRPr="000561A8">
        <w:t>mean</w:t>
      </w:r>
      <w:r w:rsidR="000A5C4F">
        <w:t xml:space="preserve"> </w:t>
      </w:r>
      <w:r w:rsidRPr="000561A8">
        <w:t>%</w:t>
      </w:r>
      <w:r w:rsidR="000A5C4F">
        <w:t xml:space="preserve"> </w:t>
      </w:r>
      <w:r w:rsidRPr="000561A8">
        <w:t>change</w:t>
      </w:r>
      <w:r w:rsidR="000A5C4F">
        <w:t xml:space="preserve"> </w:t>
      </w:r>
      <w:r w:rsidRPr="000561A8">
        <w:t>from</w:t>
      </w:r>
      <w:r w:rsidR="000A5C4F">
        <w:t xml:space="preserve"> </w:t>
      </w:r>
      <w:r w:rsidRPr="000561A8">
        <w:t>baseline</w:t>
      </w:r>
      <w:r w:rsidR="000A5C4F">
        <w:t xml:space="preserve"> </w:t>
      </w:r>
      <w:r w:rsidRPr="000561A8">
        <w:t>versus</w:t>
      </w:r>
      <w:r w:rsidR="000A5C4F">
        <w:t xml:space="preserve"> </w:t>
      </w:r>
      <w:r w:rsidRPr="000561A8">
        <w:t>placebo:</w:t>
      </w:r>
    </w:p>
    <w:p w:rsidR="00CA25EF" w:rsidRPr="000561A8" w:rsidRDefault="009717C7" w:rsidP="00CA25EF">
      <w:pPr>
        <w:pStyle w:val="ListBullet"/>
        <w:rPr>
          <w:rFonts w:cs="Calibri"/>
        </w:rPr>
      </w:pPr>
      <w:r>
        <w:rPr>
          <w:rFonts w:cs="Calibri"/>
        </w:rPr>
        <w:noBreakHyphen/>
      </w:r>
      <w:r w:rsidR="00CA25EF" w:rsidRPr="000561A8">
        <w:rPr>
          <w:rFonts w:cs="Calibri"/>
        </w:rPr>
        <w:t>51.4%</w:t>
      </w:r>
      <w:r w:rsidR="000A5C4F">
        <w:rPr>
          <w:rFonts w:cs="Calibri"/>
        </w:rPr>
        <w:t xml:space="preserve"> </w:t>
      </w:r>
      <w:r w:rsidR="00CA25EF" w:rsidRPr="000561A8">
        <w:rPr>
          <w:rFonts w:cs="Calibri"/>
        </w:rPr>
        <w:t>(95%</w:t>
      </w:r>
      <w:r w:rsidR="000A5C4F">
        <w:rPr>
          <w:rFonts w:cs="Calibri"/>
        </w:rPr>
        <w:t xml:space="preserve"> </w:t>
      </w:r>
      <w:r w:rsidR="00CA25EF" w:rsidRPr="000561A8">
        <w:rPr>
          <w:rFonts w:cs="Calibri"/>
        </w:rPr>
        <w:t>CI:</w:t>
      </w:r>
      <w:r w:rsidR="000A5C4F">
        <w:rPr>
          <w:rFonts w:cs="Calibri"/>
        </w:rPr>
        <w:t xml:space="preserve"> </w:t>
      </w:r>
      <w:r>
        <w:rPr>
          <w:rFonts w:cs="Calibri"/>
        </w:rPr>
        <w:noBreakHyphen/>
      </w:r>
      <w:r w:rsidR="00CA25EF" w:rsidRPr="000561A8">
        <w:rPr>
          <w:rFonts w:cs="Calibri"/>
        </w:rPr>
        <w:t>58.1</w:t>
      </w:r>
      <w:r w:rsidR="000A5C4F">
        <w:rPr>
          <w:rFonts w:cs="Calibri"/>
        </w:rPr>
        <w:t xml:space="preserve"> </w:t>
      </w:r>
      <w:r w:rsidR="00CA25EF" w:rsidRPr="000561A8">
        <w:rPr>
          <w:rFonts w:cs="Calibri"/>
        </w:rPr>
        <w:t>to</w:t>
      </w:r>
      <w:r w:rsidR="000A5C4F">
        <w:rPr>
          <w:rFonts w:cs="Calibri"/>
        </w:rPr>
        <w:t xml:space="preserve"> </w:t>
      </w:r>
      <w:r>
        <w:rPr>
          <w:rFonts w:cs="Calibri"/>
        </w:rPr>
        <w:noBreakHyphen/>
      </w:r>
      <w:r w:rsidR="00CA25EF" w:rsidRPr="000561A8">
        <w:rPr>
          <w:rFonts w:cs="Calibri"/>
        </w:rPr>
        <w:t>44.8)</w:t>
      </w:r>
      <w:r w:rsidR="000A5C4F">
        <w:rPr>
          <w:rFonts w:cs="Calibri"/>
        </w:rPr>
        <w:t xml:space="preserve"> </w:t>
      </w:r>
      <w:r w:rsidR="00710125">
        <w:rPr>
          <w:rFonts w:cs="Calibri"/>
        </w:rPr>
        <w:t>p</w:t>
      </w:r>
      <w:r w:rsidR="000A5C4F">
        <w:rPr>
          <w:rFonts w:cs="Calibri"/>
        </w:rPr>
        <w:t xml:space="preserve"> </w:t>
      </w:r>
      <w:r w:rsidR="00710125">
        <w:rPr>
          <w:rFonts w:cs="Calibri"/>
        </w:rPr>
        <w:t>&lt;</w:t>
      </w:r>
      <w:r w:rsidR="000A5C4F">
        <w:rPr>
          <w:rFonts w:cs="Calibri"/>
        </w:rPr>
        <w:t xml:space="preserve"> </w:t>
      </w:r>
      <w:r w:rsidR="00CA25EF" w:rsidRPr="000561A8">
        <w:rPr>
          <w:rFonts w:cs="Calibri"/>
        </w:rPr>
        <w:t>0.0001</w:t>
      </w:r>
      <w:r w:rsidR="00D9425B">
        <w:rPr>
          <w:rFonts w:cs="Calibri"/>
        </w:rPr>
        <w:t>.</w:t>
      </w:r>
    </w:p>
    <w:p w:rsidR="00CA25EF" w:rsidRPr="00811F62" w:rsidRDefault="00CA25EF" w:rsidP="00CA25EF">
      <w:r>
        <w:t>LDL-C</w:t>
      </w:r>
      <w:r w:rsidR="000A5C4F">
        <w:t xml:space="preserve"> </w:t>
      </w:r>
      <w:r>
        <w:t>at</w:t>
      </w:r>
      <w:r w:rsidR="000A5C4F">
        <w:t xml:space="preserve"> </w:t>
      </w:r>
      <w:r w:rsidR="00DD12D8">
        <w:t>Week</w:t>
      </w:r>
      <w:r w:rsidR="000A5C4F">
        <w:t xml:space="preserve"> </w:t>
      </w:r>
      <w:r>
        <w:t>78</w:t>
      </w:r>
      <w:r w:rsidR="000A5C4F">
        <w:t xml:space="preserve"> </w:t>
      </w:r>
      <w:r>
        <w:t>was</w:t>
      </w:r>
      <w:r w:rsidR="000A5C4F">
        <w:t xml:space="preserve"> </w:t>
      </w:r>
      <w:r>
        <w:t>a</w:t>
      </w:r>
      <w:r w:rsidR="000A5C4F">
        <w:t xml:space="preserve"> </w:t>
      </w:r>
      <w:r>
        <w:t>k</w:t>
      </w:r>
      <w:r w:rsidRPr="00811F62">
        <w:t>ey</w:t>
      </w:r>
      <w:r w:rsidR="000A5C4F">
        <w:t xml:space="preserve"> </w:t>
      </w:r>
      <w:r w:rsidRPr="00811F62">
        <w:t>secondary</w:t>
      </w:r>
      <w:r w:rsidR="000A5C4F">
        <w:t xml:space="preserve"> </w:t>
      </w:r>
      <w:r w:rsidRPr="00811F62">
        <w:t>endpoint.</w:t>
      </w:r>
      <w:r w:rsidR="000A5C4F">
        <w:t xml:space="preserve"> </w:t>
      </w:r>
      <w:r w:rsidRPr="00811F62">
        <w:t>In</w:t>
      </w:r>
      <w:r w:rsidR="000A5C4F">
        <w:t xml:space="preserve"> </w:t>
      </w:r>
      <w:r w:rsidRPr="00811F62">
        <w:t>the</w:t>
      </w:r>
      <w:r w:rsidR="000A5C4F">
        <w:t xml:space="preserve"> </w:t>
      </w:r>
      <w:r w:rsidRPr="00811F62">
        <w:t>ITT</w:t>
      </w:r>
      <w:r w:rsidR="000A5C4F">
        <w:t xml:space="preserve"> </w:t>
      </w:r>
      <w:r w:rsidRPr="00811F62">
        <w:t>analysis</w:t>
      </w:r>
      <w:r w:rsidR="000A5C4F">
        <w:t xml:space="preserve"> </w:t>
      </w:r>
      <w:r w:rsidRPr="00811F62">
        <w:t>the</w:t>
      </w:r>
      <w:r w:rsidR="000A5C4F">
        <w:t xml:space="preserve"> </w:t>
      </w:r>
      <w:r w:rsidRPr="00811F62">
        <w:t>results</w:t>
      </w:r>
      <w:r w:rsidR="000A5C4F">
        <w:t xml:space="preserve"> </w:t>
      </w:r>
      <w:r w:rsidRPr="00811F62">
        <w:t>were</w:t>
      </w:r>
      <w:r w:rsidR="000A5C4F">
        <w:t xml:space="preserve"> </w:t>
      </w:r>
      <w:r w:rsidRPr="00811F62">
        <w:t>as</w:t>
      </w:r>
      <w:r w:rsidR="000A5C4F">
        <w:t xml:space="preserve"> </w:t>
      </w:r>
      <w:r w:rsidRPr="00811F62">
        <w:t>follows:</w:t>
      </w:r>
    </w:p>
    <w:p w:rsidR="00CA25EF" w:rsidRDefault="00CA25EF" w:rsidP="00CA25EF">
      <w:pPr>
        <w:pStyle w:val="ListBullet"/>
      </w:pPr>
      <w:r w:rsidRPr="00811F62">
        <w:t>Week</w:t>
      </w:r>
      <w:r w:rsidR="000A5C4F">
        <w:t xml:space="preserve"> </w:t>
      </w:r>
      <w:r w:rsidRPr="00811F62">
        <w:t>78</w:t>
      </w:r>
      <w:r w:rsidR="000A5C4F">
        <w:t xml:space="preserve"> </w:t>
      </w:r>
      <w:r w:rsidRPr="00811F62">
        <w:t>LSM(SE)%</w:t>
      </w:r>
      <w:r w:rsidR="000A5C4F">
        <w:t xml:space="preserve"> </w:t>
      </w:r>
      <w:r w:rsidRPr="00811F62">
        <w:t>change</w:t>
      </w:r>
      <w:r w:rsidR="000A5C4F">
        <w:t xml:space="preserve"> </w:t>
      </w:r>
      <w:r w:rsidRPr="00811F62">
        <w:t>from</w:t>
      </w:r>
      <w:r w:rsidR="000A5C4F">
        <w:t xml:space="preserve"> </w:t>
      </w:r>
      <w:r w:rsidRPr="00811F62">
        <w:t>baseline</w:t>
      </w:r>
      <w:r w:rsidR="000A5C4F">
        <w:t xml:space="preserve"> </w:t>
      </w:r>
      <w:r w:rsidRPr="00811F62">
        <w:t>in</w:t>
      </w:r>
      <w:r w:rsidR="000A5C4F">
        <w:t xml:space="preserve"> </w:t>
      </w:r>
      <w:r w:rsidRPr="00811F62">
        <w:t>the</w:t>
      </w:r>
      <w:r w:rsidR="000A5C4F">
        <w:t xml:space="preserve"> </w:t>
      </w:r>
      <w:r w:rsidRPr="00811F62">
        <w:t>alirocumab</w:t>
      </w:r>
      <w:r w:rsidR="000A5C4F">
        <w:t xml:space="preserve"> </w:t>
      </w:r>
      <w:r w:rsidRPr="00811F62">
        <w:t>group:</w:t>
      </w:r>
      <w:r w:rsidR="000A5C4F">
        <w:t xml:space="preserve"> </w:t>
      </w:r>
      <w:r w:rsidR="009717C7">
        <w:noBreakHyphen/>
      </w:r>
      <w:r w:rsidRPr="00811F62">
        <w:t>4</w:t>
      </w:r>
      <w:r>
        <w:t>7.4(2.1</w:t>
      </w:r>
      <w:r w:rsidRPr="00811F62">
        <w:t>)%</w:t>
      </w:r>
    </w:p>
    <w:p w:rsidR="00CA25EF" w:rsidRDefault="00CA25EF" w:rsidP="00CA25EF">
      <w:pPr>
        <w:pStyle w:val="ListBullet"/>
      </w:pPr>
      <w:r>
        <w:t>Week</w:t>
      </w:r>
      <w:r w:rsidR="000A5C4F">
        <w:t xml:space="preserve"> </w:t>
      </w:r>
      <w:r>
        <w:t>78</w:t>
      </w:r>
      <w:r w:rsidR="000A5C4F">
        <w:t xml:space="preserve"> </w:t>
      </w:r>
      <w:r>
        <w:t>LSM%</w:t>
      </w:r>
      <w:r w:rsidR="000A5C4F">
        <w:t xml:space="preserve"> </w:t>
      </w:r>
      <w:r>
        <w:t>change</w:t>
      </w:r>
      <w:r w:rsidR="000A5C4F">
        <w:t xml:space="preserve"> </w:t>
      </w:r>
      <w:r>
        <w:t>from</w:t>
      </w:r>
      <w:r w:rsidR="000A5C4F">
        <w:t xml:space="preserve"> </w:t>
      </w:r>
      <w:r>
        <w:t>baseline</w:t>
      </w:r>
      <w:r w:rsidR="000A5C4F">
        <w:t xml:space="preserve"> </w:t>
      </w:r>
      <w:r>
        <w:t>versus</w:t>
      </w:r>
      <w:r w:rsidR="000A5C4F">
        <w:t xml:space="preserve"> </w:t>
      </w:r>
      <w:r>
        <w:t>placebo:</w:t>
      </w:r>
      <w:r w:rsidR="000A5C4F">
        <w:t xml:space="preserve"> </w:t>
      </w:r>
      <w:r w:rsidR="009717C7">
        <w:noBreakHyphen/>
      </w:r>
      <w:r>
        <w:t>52.1%</w:t>
      </w:r>
      <w:r w:rsidR="000A5C4F">
        <w:t xml:space="preserve"> </w:t>
      </w:r>
      <w:r w:rsidR="009717C7">
        <w:t>(</w:t>
      </w:r>
      <w:r>
        <w:t>95%</w:t>
      </w:r>
      <w:r w:rsidR="000A5C4F">
        <w:t xml:space="preserve"> </w:t>
      </w:r>
      <w:r>
        <w:t>CI:</w:t>
      </w:r>
      <w:r w:rsidR="000A5C4F">
        <w:t xml:space="preserve"> </w:t>
      </w:r>
      <w:r w:rsidR="009717C7">
        <w:noBreakHyphen/>
      </w:r>
      <w:r>
        <w:t>59.5</w:t>
      </w:r>
      <w:r w:rsidR="000A5C4F">
        <w:t xml:space="preserve"> </w:t>
      </w:r>
      <w:r>
        <w:t>to</w:t>
      </w:r>
      <w:r w:rsidR="000A5C4F">
        <w:t xml:space="preserve"> </w:t>
      </w:r>
      <w:r w:rsidR="009717C7">
        <w:noBreakHyphen/>
      </w:r>
      <w:r>
        <w:t>44.8</w:t>
      </w:r>
      <w:r w:rsidR="009717C7">
        <w:t>)</w:t>
      </w:r>
      <w:r>
        <w:t>,</w:t>
      </w:r>
      <w:r w:rsidR="000A5C4F">
        <w:t xml:space="preserve"> </w:t>
      </w:r>
      <w:r w:rsidR="00710125">
        <w:t>p</w:t>
      </w:r>
      <w:r w:rsidR="000A5C4F">
        <w:t xml:space="preserve"> </w:t>
      </w:r>
      <w:r w:rsidR="00710125">
        <w:t>&lt;</w:t>
      </w:r>
      <w:r w:rsidR="000A5C4F">
        <w:t xml:space="preserve"> </w:t>
      </w:r>
      <w:r>
        <w:t>0.0001</w:t>
      </w:r>
      <w:r w:rsidR="00D9425B">
        <w:t>.</w:t>
      </w:r>
    </w:p>
    <w:p w:rsidR="00CA25EF" w:rsidRPr="002350B2" w:rsidRDefault="00CA25EF" w:rsidP="00CA25EF">
      <w:r w:rsidRPr="002350B2">
        <w:t>In</w:t>
      </w:r>
      <w:r w:rsidR="000A5C4F">
        <w:t xml:space="preserve"> </w:t>
      </w:r>
      <w:r w:rsidRPr="002350B2">
        <w:t>the</w:t>
      </w:r>
      <w:r w:rsidR="000A5C4F">
        <w:t xml:space="preserve"> </w:t>
      </w:r>
      <w:r w:rsidRPr="002350B2">
        <w:t>alirocumab</w:t>
      </w:r>
      <w:r w:rsidR="000A5C4F">
        <w:t xml:space="preserve"> </w:t>
      </w:r>
      <w:r w:rsidRPr="002350B2">
        <w:t>group</w:t>
      </w:r>
      <w:r w:rsidR="000A5C4F">
        <w:t xml:space="preserve"> </w:t>
      </w:r>
      <w:r w:rsidRPr="002350B2">
        <w:t>the</w:t>
      </w:r>
      <w:r w:rsidR="000A5C4F">
        <w:t xml:space="preserve"> </w:t>
      </w:r>
      <w:r w:rsidRPr="002350B2">
        <w:t>LSM</w:t>
      </w:r>
      <w:r w:rsidR="000A5C4F">
        <w:t xml:space="preserve"> </w:t>
      </w:r>
      <w:r>
        <w:t>placebo</w:t>
      </w:r>
      <w:r w:rsidR="000A5C4F">
        <w:t xml:space="preserve"> </w:t>
      </w:r>
      <w:r>
        <w:t>adjusted</w:t>
      </w:r>
      <w:r w:rsidR="000A5C4F">
        <w:t xml:space="preserve"> </w:t>
      </w:r>
      <w:r w:rsidRPr="002350B2">
        <w:t>LDL-C</w:t>
      </w:r>
      <w:r w:rsidR="000A5C4F">
        <w:t xml:space="preserve"> </w:t>
      </w:r>
      <w:r w:rsidRPr="002350B2">
        <w:t>reduction</w:t>
      </w:r>
      <w:r w:rsidR="000A5C4F">
        <w:t xml:space="preserve"> </w:t>
      </w:r>
      <w:r w:rsidRPr="002350B2">
        <w:t>at</w:t>
      </w:r>
      <w:r w:rsidR="000A5C4F">
        <w:t xml:space="preserve"> </w:t>
      </w:r>
      <w:r w:rsidRPr="002350B2">
        <w:t>Week</w:t>
      </w:r>
      <w:r w:rsidR="000A5C4F">
        <w:t xml:space="preserve"> </w:t>
      </w:r>
      <w:r w:rsidRPr="002350B2">
        <w:t>4</w:t>
      </w:r>
      <w:r w:rsidR="000A5C4F">
        <w:t xml:space="preserve"> </w:t>
      </w:r>
      <w:r w:rsidRPr="002350B2">
        <w:t>was</w:t>
      </w:r>
      <w:r w:rsidR="000A5C4F">
        <w:t xml:space="preserve"> </w:t>
      </w:r>
      <w:r w:rsidRPr="002350B2">
        <w:t>generally</w:t>
      </w:r>
      <w:r w:rsidR="000A5C4F">
        <w:t xml:space="preserve"> </w:t>
      </w:r>
      <w:r w:rsidRPr="002350B2">
        <w:t>maintained</w:t>
      </w:r>
      <w:r w:rsidR="000A5C4F">
        <w:t xml:space="preserve"> </w:t>
      </w:r>
      <w:r w:rsidRPr="002350B2">
        <w:t>at</w:t>
      </w:r>
      <w:r w:rsidR="000A5C4F">
        <w:t xml:space="preserve"> </w:t>
      </w:r>
      <w:r w:rsidRPr="002350B2">
        <w:t>all</w:t>
      </w:r>
      <w:r w:rsidR="000A5C4F">
        <w:t xml:space="preserve"> </w:t>
      </w:r>
      <w:r w:rsidRPr="002350B2">
        <w:t>time</w:t>
      </w:r>
      <w:r w:rsidR="000A5C4F">
        <w:t xml:space="preserve"> </w:t>
      </w:r>
      <w:r w:rsidRPr="002350B2">
        <w:t>points</w:t>
      </w:r>
      <w:r w:rsidR="000A5C4F">
        <w:t xml:space="preserve"> </w:t>
      </w:r>
      <w:r w:rsidRPr="002350B2">
        <w:t>throughout</w:t>
      </w:r>
      <w:r w:rsidR="000A5C4F">
        <w:t xml:space="preserve"> </w:t>
      </w:r>
      <w:r w:rsidRPr="002350B2">
        <w:t>the</w:t>
      </w:r>
      <w:r w:rsidR="000A5C4F">
        <w:t xml:space="preserve"> </w:t>
      </w:r>
      <w:r w:rsidR="00710125">
        <w:t>double</w:t>
      </w:r>
      <w:r w:rsidR="000A5C4F">
        <w:t xml:space="preserve"> </w:t>
      </w:r>
      <w:r w:rsidR="00710125">
        <w:t>blind</w:t>
      </w:r>
      <w:r w:rsidR="000A5C4F">
        <w:t xml:space="preserve"> </w:t>
      </w:r>
      <w:r w:rsidRPr="002350B2">
        <w:t>period.</w:t>
      </w:r>
    </w:p>
    <w:p w:rsidR="00CA25EF" w:rsidRPr="002350B2" w:rsidRDefault="00CA25EF" w:rsidP="00CA25EF">
      <w:r w:rsidRPr="00D362B8">
        <w:lastRenderedPageBreak/>
        <w:t>A</w:t>
      </w:r>
      <w:r w:rsidR="000A5C4F">
        <w:t xml:space="preserve"> </w:t>
      </w:r>
      <w:r w:rsidRPr="00D362B8">
        <w:t>pre-specified</w:t>
      </w:r>
      <w:r w:rsidR="000A5C4F">
        <w:t xml:space="preserve"> </w:t>
      </w:r>
      <w:r w:rsidRPr="00D362B8">
        <w:t>secondary</w:t>
      </w:r>
      <w:r w:rsidR="000A5C4F">
        <w:t xml:space="preserve"> </w:t>
      </w:r>
      <w:r w:rsidRPr="00D362B8">
        <w:t>endpoint</w:t>
      </w:r>
      <w:r w:rsidR="000A5C4F">
        <w:t xml:space="preserve"> </w:t>
      </w:r>
      <w:r w:rsidRPr="00D362B8">
        <w:t>was</w:t>
      </w:r>
      <w:r w:rsidR="000A5C4F">
        <w:t xml:space="preserve"> </w:t>
      </w:r>
      <w:r w:rsidRPr="00D362B8">
        <w:t>treatment</w:t>
      </w:r>
      <w:r w:rsidR="000A5C4F">
        <w:t xml:space="preserve"> </w:t>
      </w:r>
      <w:r w:rsidRPr="00D362B8">
        <w:t>to</w:t>
      </w:r>
      <w:r w:rsidR="000A5C4F">
        <w:t xml:space="preserve"> </w:t>
      </w:r>
      <w:r w:rsidRPr="00D362B8">
        <w:t>target</w:t>
      </w:r>
      <w:r w:rsidR="000A5C4F">
        <w:t xml:space="preserve"> </w:t>
      </w:r>
      <w:r w:rsidRPr="00D362B8">
        <w:t>(LDL-C</w:t>
      </w:r>
      <w:r w:rsidR="000A5C4F">
        <w:t xml:space="preserve"> </w:t>
      </w:r>
      <w:r w:rsidR="00224853">
        <w:t>&lt;</w:t>
      </w:r>
      <w:r w:rsidR="000A5C4F">
        <w:t xml:space="preserve"> </w:t>
      </w:r>
      <w:r w:rsidRPr="00D362B8">
        <w:t>1.81</w:t>
      </w:r>
      <w:r w:rsidR="000A5C4F">
        <w:t xml:space="preserve"> </w:t>
      </w:r>
      <w:r w:rsidRPr="00D362B8">
        <w:t>mmol/L</w:t>
      </w:r>
      <w:r w:rsidR="000A5C4F">
        <w:t xml:space="preserve"> </w:t>
      </w:r>
      <w:r>
        <w:t>or</w:t>
      </w:r>
      <w:r w:rsidR="000A5C4F">
        <w:t xml:space="preserve"> </w:t>
      </w:r>
      <w:r w:rsidR="009717C7">
        <w:t>&lt;</w:t>
      </w:r>
      <w:r w:rsidR="000A5C4F">
        <w:t xml:space="preserve"> </w:t>
      </w:r>
      <w:r>
        <w:t>2.56</w:t>
      </w:r>
      <w:r w:rsidR="000A5C4F">
        <w:t xml:space="preserve"> </w:t>
      </w:r>
      <w:r>
        <w:t>mmol/L</w:t>
      </w:r>
      <w:r w:rsidRPr="00D362B8">
        <w:t>).</w:t>
      </w:r>
      <w:r w:rsidR="000A5C4F">
        <w:t xml:space="preserve"> </w:t>
      </w:r>
      <w:r w:rsidRPr="00D362B8">
        <w:t>Approximately</w:t>
      </w:r>
      <w:r w:rsidR="000A5C4F">
        <w:t xml:space="preserve"> </w:t>
      </w:r>
      <w:r>
        <w:t>85.4</w:t>
      </w:r>
      <w:r w:rsidRPr="00D362B8">
        <w:t>%/</w:t>
      </w:r>
      <w:r>
        <w:t>16.2</w:t>
      </w:r>
      <w:r w:rsidRPr="00D362B8">
        <w:t>%</w:t>
      </w:r>
      <w:r w:rsidR="000A5C4F">
        <w:t xml:space="preserve"> </w:t>
      </w:r>
      <w:r w:rsidRPr="00D362B8">
        <w:t>of</w:t>
      </w:r>
      <w:r w:rsidR="000A5C4F">
        <w:t xml:space="preserve"> </w:t>
      </w:r>
      <w:r w:rsidRPr="00D362B8">
        <w:t>the</w:t>
      </w:r>
      <w:r w:rsidR="000A5C4F">
        <w:t xml:space="preserve"> </w:t>
      </w:r>
      <w:r w:rsidRPr="00D362B8">
        <w:t>alirocumab/placebo</w:t>
      </w:r>
      <w:r w:rsidR="000A5C4F">
        <w:t xml:space="preserve"> </w:t>
      </w:r>
      <w:r w:rsidRPr="00D362B8">
        <w:t>patients</w:t>
      </w:r>
      <w:r w:rsidR="000A5C4F">
        <w:t xml:space="preserve"> </w:t>
      </w:r>
      <w:r w:rsidRPr="00D362B8">
        <w:t>achieved</w:t>
      </w:r>
      <w:r w:rsidR="000A5C4F">
        <w:t xml:space="preserve"> </w:t>
      </w:r>
      <w:r w:rsidRPr="00D362B8">
        <w:t>a</w:t>
      </w:r>
      <w:r w:rsidR="000A5C4F">
        <w:t xml:space="preserve"> </w:t>
      </w:r>
      <w:r w:rsidRPr="00D362B8">
        <w:t>LDL-C</w:t>
      </w:r>
      <w:r w:rsidR="000A5C4F">
        <w:t xml:space="preserve"> </w:t>
      </w:r>
      <w:r w:rsidRPr="00D362B8">
        <w:t>of</w:t>
      </w:r>
      <w:r w:rsidR="000A5C4F">
        <w:t xml:space="preserve"> </w:t>
      </w:r>
      <w:r w:rsidR="00224853">
        <w:t>&lt;</w:t>
      </w:r>
      <w:r w:rsidR="000A5C4F">
        <w:t xml:space="preserve"> </w:t>
      </w:r>
      <w:r w:rsidRPr="00D362B8">
        <w:t>2.59</w:t>
      </w:r>
      <w:r w:rsidR="000A5C4F">
        <w:t xml:space="preserve"> </w:t>
      </w:r>
      <w:r w:rsidRPr="00D362B8">
        <w:t>mmol/L</w:t>
      </w:r>
      <w:r w:rsidR="000A5C4F">
        <w:t xml:space="preserve"> </w:t>
      </w:r>
      <w:r w:rsidRPr="00D362B8">
        <w:t>and</w:t>
      </w:r>
      <w:r w:rsidR="000A5C4F">
        <w:t xml:space="preserve"> </w:t>
      </w:r>
      <w:r w:rsidRPr="00D362B8">
        <w:t>about</w:t>
      </w:r>
      <w:r w:rsidR="000A5C4F">
        <w:t xml:space="preserve"> </w:t>
      </w:r>
      <w:r>
        <w:t>60.2</w:t>
      </w:r>
      <w:r w:rsidRPr="00D362B8">
        <w:t>%/</w:t>
      </w:r>
      <w:r>
        <w:t>0</w:t>
      </w:r>
      <w:r w:rsidRPr="00D362B8">
        <w:t>%</w:t>
      </w:r>
      <w:r w:rsidR="000A5C4F">
        <w:t xml:space="preserve"> </w:t>
      </w:r>
      <w:r w:rsidRPr="00D362B8">
        <w:t>achieved</w:t>
      </w:r>
      <w:r w:rsidR="000A5C4F">
        <w:t xml:space="preserve"> </w:t>
      </w:r>
      <w:r w:rsidRPr="00D362B8">
        <w:t>a</w:t>
      </w:r>
      <w:r w:rsidR="000A5C4F">
        <w:t xml:space="preserve"> </w:t>
      </w:r>
      <w:r w:rsidRPr="00D362B8">
        <w:t>LDL-C</w:t>
      </w:r>
      <w:r w:rsidR="000A5C4F">
        <w:t xml:space="preserve"> </w:t>
      </w:r>
      <w:r w:rsidRPr="00D362B8">
        <w:t>of</w:t>
      </w:r>
      <w:r w:rsidR="000A5C4F">
        <w:t xml:space="preserve"> </w:t>
      </w:r>
      <w:r w:rsidR="009717C7">
        <w:t>&lt;</w:t>
      </w:r>
      <w:r w:rsidR="000A5C4F">
        <w:t xml:space="preserve"> </w:t>
      </w:r>
      <w:r w:rsidR="009717C7">
        <w:t>1.81</w:t>
      </w:r>
      <w:r w:rsidR="000A5C4F">
        <w:t xml:space="preserve"> </w:t>
      </w:r>
      <w:r w:rsidRPr="00D362B8">
        <w:t>mmol/L.</w:t>
      </w:r>
    </w:p>
    <w:p w:rsidR="00CA25EF" w:rsidRDefault="00CA25EF" w:rsidP="00CA25EF">
      <w:r w:rsidRPr="00FF2322">
        <w:t>The</w:t>
      </w:r>
      <w:r w:rsidR="000A5C4F">
        <w:t xml:space="preserve"> </w:t>
      </w:r>
      <w:r>
        <w:t>other</w:t>
      </w:r>
      <w:r w:rsidR="000A5C4F">
        <w:t xml:space="preserve"> </w:t>
      </w:r>
      <w:r w:rsidRPr="00FF2322">
        <w:t>key</w:t>
      </w:r>
      <w:r w:rsidR="000A5C4F">
        <w:t xml:space="preserve"> </w:t>
      </w:r>
      <w:r w:rsidRPr="00FF2322">
        <w:t>secondary</w:t>
      </w:r>
      <w:r w:rsidR="000A5C4F">
        <w:t xml:space="preserve"> </w:t>
      </w:r>
      <w:r w:rsidRPr="00FF2322">
        <w:t>endpoints</w:t>
      </w:r>
      <w:r w:rsidR="000A5C4F">
        <w:t xml:space="preserve"> </w:t>
      </w:r>
      <w:r w:rsidRPr="00FF2322">
        <w:t>were</w:t>
      </w:r>
      <w:r w:rsidR="000A5C4F">
        <w:t xml:space="preserve"> </w:t>
      </w:r>
      <w:r w:rsidRPr="00FF2322">
        <w:t>numerous</w:t>
      </w:r>
      <w:r w:rsidR="000A5C4F">
        <w:t xml:space="preserve"> </w:t>
      </w:r>
      <w:r w:rsidRPr="00FF2322">
        <w:t>and</w:t>
      </w:r>
      <w:r w:rsidR="000A5C4F">
        <w:t xml:space="preserve"> </w:t>
      </w:r>
      <w:r w:rsidRPr="00FF2322">
        <w:t>included</w:t>
      </w:r>
      <w:r w:rsidR="000A5C4F">
        <w:t xml:space="preserve"> </w:t>
      </w:r>
      <w:r w:rsidRPr="00FF2322">
        <w:t>reductions</w:t>
      </w:r>
      <w:r w:rsidR="000A5C4F">
        <w:t xml:space="preserve"> </w:t>
      </w:r>
      <w:r w:rsidRPr="00FF2322">
        <w:t>in</w:t>
      </w:r>
      <w:r w:rsidR="000A5C4F">
        <w:t xml:space="preserve"> </w:t>
      </w:r>
      <w:r w:rsidRPr="00FF2322">
        <w:t>LDL-C</w:t>
      </w:r>
      <w:r w:rsidR="000A5C4F">
        <w:t xml:space="preserve"> </w:t>
      </w:r>
      <w:r w:rsidRPr="00FF2322">
        <w:t>at</w:t>
      </w:r>
      <w:r w:rsidR="000A5C4F">
        <w:t xml:space="preserve"> </w:t>
      </w:r>
      <w:r w:rsidRPr="00FF2322">
        <w:t>Week</w:t>
      </w:r>
      <w:r w:rsidR="000A5C4F">
        <w:t xml:space="preserve"> </w:t>
      </w:r>
      <w:r w:rsidRPr="00FF2322">
        <w:t>12</w:t>
      </w:r>
      <w:r w:rsidR="000A5C4F">
        <w:t xml:space="preserve"> </w:t>
      </w:r>
      <w:r w:rsidRPr="00FF2322">
        <w:t>and</w:t>
      </w:r>
      <w:r w:rsidR="000A5C4F">
        <w:t xml:space="preserve"> </w:t>
      </w:r>
      <w:r w:rsidRPr="00FF2322">
        <w:t>Week</w:t>
      </w:r>
      <w:r w:rsidR="000A5C4F">
        <w:t xml:space="preserve"> </w:t>
      </w:r>
      <w:r w:rsidRPr="00FF2322">
        <w:t>52,</w:t>
      </w:r>
      <w:r w:rsidR="000A5C4F">
        <w:t xml:space="preserve"> </w:t>
      </w:r>
      <w:r w:rsidRPr="00FF2322">
        <w:t>Week</w:t>
      </w:r>
      <w:r w:rsidR="000A5C4F">
        <w:t xml:space="preserve"> </w:t>
      </w:r>
      <w:r w:rsidRPr="00FF2322">
        <w:t>24</w:t>
      </w:r>
      <w:r w:rsidR="000A5C4F">
        <w:t xml:space="preserve"> </w:t>
      </w:r>
      <w:r w:rsidRPr="00FF2322">
        <w:t>results</w:t>
      </w:r>
      <w:r w:rsidR="000A5C4F">
        <w:t xml:space="preserve"> </w:t>
      </w:r>
      <w:r w:rsidRPr="00FF2322">
        <w:t>for</w:t>
      </w:r>
      <w:r w:rsidR="000A5C4F">
        <w:t xml:space="preserve"> </w:t>
      </w:r>
      <w:r w:rsidRPr="00FF2322">
        <w:t>total</w:t>
      </w:r>
      <w:r w:rsidR="000A5C4F">
        <w:t xml:space="preserve"> </w:t>
      </w:r>
      <w:r w:rsidRPr="00FF2322">
        <w:t>cholesterol,</w:t>
      </w:r>
      <w:r w:rsidR="000A5C4F">
        <w:t xml:space="preserve"> </w:t>
      </w:r>
      <w:r w:rsidR="00A31798">
        <w:t>Apo</w:t>
      </w:r>
      <w:r w:rsidR="000A5C4F">
        <w:t xml:space="preserve"> </w:t>
      </w:r>
      <w:r w:rsidR="00A31798">
        <w:t>B</w:t>
      </w:r>
      <w:r w:rsidRPr="00FF2322">
        <w:t>,</w:t>
      </w:r>
      <w:r w:rsidR="000A5C4F">
        <w:t xml:space="preserve"> </w:t>
      </w:r>
      <w:r w:rsidRPr="00FF2322">
        <w:t>non-HDL-C,</w:t>
      </w:r>
      <w:r w:rsidR="000A5C4F">
        <w:t xml:space="preserve"> </w:t>
      </w:r>
      <w:r w:rsidRPr="00FF2322">
        <w:t>lipoprotein</w:t>
      </w:r>
      <w:r w:rsidR="000A5C4F">
        <w:t xml:space="preserve"> </w:t>
      </w:r>
      <w:r w:rsidRPr="00FF2322">
        <w:t>(a),</w:t>
      </w:r>
      <w:r w:rsidR="000A5C4F">
        <w:t xml:space="preserve"> </w:t>
      </w:r>
      <w:r w:rsidRPr="00FF2322">
        <w:t>fasting</w:t>
      </w:r>
      <w:r w:rsidR="000A5C4F">
        <w:t xml:space="preserve"> </w:t>
      </w:r>
      <w:r w:rsidRPr="00FF2322">
        <w:t>triglycer</w:t>
      </w:r>
      <w:r w:rsidR="009717C7">
        <w:t>ides,</w:t>
      </w:r>
      <w:r w:rsidR="000A5C4F">
        <w:t xml:space="preserve"> </w:t>
      </w:r>
      <w:r w:rsidR="009717C7">
        <w:t>HDL-C,</w:t>
      </w:r>
      <w:r w:rsidR="000A5C4F">
        <w:t xml:space="preserve"> </w:t>
      </w:r>
      <w:r w:rsidR="009717C7">
        <w:t>and</w:t>
      </w:r>
      <w:r w:rsidR="000A5C4F">
        <w:t xml:space="preserve"> </w:t>
      </w:r>
      <w:r w:rsidR="00A31798">
        <w:t>Apo</w:t>
      </w:r>
      <w:r w:rsidR="000A5C4F">
        <w:t xml:space="preserve"> </w:t>
      </w:r>
      <w:r w:rsidR="00A31798">
        <w:t>A1</w:t>
      </w:r>
      <w:r w:rsidRPr="00FF2322">
        <w:t>.</w:t>
      </w:r>
      <w:r w:rsidR="000A5C4F">
        <w:t xml:space="preserve"> </w:t>
      </w:r>
      <w:r w:rsidRPr="00FF2322">
        <w:t>Analyses</w:t>
      </w:r>
      <w:r w:rsidR="000A5C4F">
        <w:t xml:space="preserve"> </w:t>
      </w:r>
      <w:r w:rsidRPr="00FF2322">
        <w:t>were</w:t>
      </w:r>
      <w:r w:rsidR="000A5C4F">
        <w:t xml:space="preserve"> </w:t>
      </w:r>
      <w:r w:rsidRPr="00FF2322">
        <w:t>also</w:t>
      </w:r>
      <w:r w:rsidR="000A5C4F">
        <w:t xml:space="preserve"> </w:t>
      </w:r>
      <w:r w:rsidRPr="00FF2322">
        <w:t>conducted</w:t>
      </w:r>
      <w:r w:rsidR="000A5C4F">
        <w:t xml:space="preserve"> </w:t>
      </w:r>
      <w:r w:rsidRPr="00FF2322">
        <w:t>in</w:t>
      </w:r>
      <w:r w:rsidR="000A5C4F">
        <w:t xml:space="preserve"> </w:t>
      </w:r>
      <w:r w:rsidRPr="00FF2322">
        <w:t>subpopulations</w:t>
      </w:r>
      <w:r w:rsidR="000A5C4F">
        <w:t xml:space="preserve"> </w:t>
      </w:r>
      <w:r w:rsidRPr="00FF2322">
        <w:t>reaching</w:t>
      </w:r>
      <w:r w:rsidR="000A5C4F">
        <w:t xml:space="preserve"> </w:t>
      </w:r>
      <w:r w:rsidRPr="00FF2322">
        <w:t>an</w:t>
      </w:r>
      <w:r w:rsidR="000A5C4F">
        <w:t xml:space="preserve"> </w:t>
      </w:r>
      <w:r w:rsidRPr="00FF2322">
        <w:t>LDL-C</w:t>
      </w:r>
      <w:r w:rsidR="000A5C4F">
        <w:t xml:space="preserve"> </w:t>
      </w:r>
      <w:r w:rsidRPr="00FF2322">
        <w:t>target</w:t>
      </w:r>
      <w:r w:rsidR="000A5C4F">
        <w:t xml:space="preserve"> </w:t>
      </w:r>
      <w:r w:rsidRPr="00FF2322">
        <w:t>of</w:t>
      </w:r>
      <w:r w:rsidR="000A5C4F">
        <w:t xml:space="preserve"> </w:t>
      </w:r>
      <w:r w:rsidR="00224853">
        <w:t>&lt;</w:t>
      </w:r>
      <w:r w:rsidR="000A5C4F">
        <w:t xml:space="preserve"> </w:t>
      </w:r>
      <w:r w:rsidRPr="00FF2322">
        <w:t>1.8</w:t>
      </w:r>
      <w:r w:rsidR="000A5C4F">
        <w:t xml:space="preserve"> </w:t>
      </w:r>
      <w:r w:rsidRPr="00FF2322">
        <w:t>mmol/L.</w:t>
      </w:r>
      <w:r w:rsidR="000A5C4F">
        <w:t xml:space="preserve"> </w:t>
      </w:r>
      <w:r w:rsidRPr="00FF2322">
        <w:t>See</w:t>
      </w:r>
      <w:r w:rsidR="000A5C4F">
        <w:t xml:space="preserve"> </w:t>
      </w:r>
      <w:r w:rsidR="00F03D25">
        <w:t>the</w:t>
      </w:r>
      <w:r w:rsidR="000A5C4F">
        <w:t xml:space="preserve"> </w:t>
      </w:r>
      <w:r w:rsidRPr="00FF2322">
        <w:t>C</w:t>
      </w:r>
      <w:r w:rsidR="009717C7">
        <w:t>ER</w:t>
      </w:r>
      <w:r w:rsidR="000A5C4F">
        <w:t xml:space="preserve"> </w:t>
      </w:r>
      <w:r w:rsidR="009717C7">
        <w:t>for</w:t>
      </w:r>
      <w:r w:rsidR="000A5C4F">
        <w:t xml:space="preserve"> </w:t>
      </w:r>
      <w:r w:rsidR="009717C7">
        <w:t>submission</w:t>
      </w:r>
      <w:r w:rsidR="000A5C4F">
        <w:t xml:space="preserve"> </w:t>
      </w:r>
      <w:r w:rsidR="009717C7">
        <w:t>PM</w:t>
      </w:r>
      <w:r w:rsidR="00F03D25">
        <w:noBreakHyphen/>
      </w:r>
      <w:r w:rsidR="009717C7">
        <w:t>2015-000764</w:t>
      </w:r>
      <w:r w:rsidRPr="00FF2322">
        <w:t>-1-3</w:t>
      </w:r>
      <w:r w:rsidR="000A5C4F">
        <w:t xml:space="preserve"> </w:t>
      </w:r>
      <w:r w:rsidRPr="00FF2322">
        <w:t>for</w:t>
      </w:r>
      <w:r w:rsidR="000A5C4F">
        <w:t xml:space="preserve"> </w:t>
      </w:r>
      <w:r w:rsidRPr="00FF2322">
        <w:t>details.</w:t>
      </w:r>
      <w:r w:rsidR="009717C7" w:rsidRPr="009717C7">
        <w:rPr>
          <w:vertAlign w:val="superscript"/>
        </w:rPr>
        <w:fldChar w:fldCharType="begin"/>
      </w:r>
      <w:r w:rsidR="009717C7" w:rsidRPr="009717C7">
        <w:rPr>
          <w:vertAlign w:val="superscript"/>
        </w:rPr>
        <w:instrText xml:space="preserve"> NOTEREF _Ref517174252 \h </w:instrText>
      </w:r>
      <w:r w:rsidR="009717C7">
        <w:rPr>
          <w:vertAlign w:val="superscript"/>
        </w:rPr>
        <w:instrText xml:space="preserve"> \* MERGEFORMAT </w:instrText>
      </w:r>
      <w:r w:rsidR="009717C7" w:rsidRPr="009717C7">
        <w:rPr>
          <w:vertAlign w:val="superscript"/>
        </w:rPr>
      </w:r>
      <w:r w:rsidR="009717C7" w:rsidRPr="009717C7">
        <w:rPr>
          <w:vertAlign w:val="superscript"/>
        </w:rPr>
        <w:fldChar w:fldCharType="separate"/>
      </w:r>
      <w:r w:rsidR="009717C7" w:rsidRPr="009717C7">
        <w:rPr>
          <w:vertAlign w:val="superscript"/>
        </w:rPr>
        <w:t>4</w:t>
      </w:r>
      <w:r w:rsidR="009717C7" w:rsidRPr="009717C7">
        <w:rPr>
          <w:vertAlign w:val="superscript"/>
        </w:rPr>
        <w:fldChar w:fldCharType="end"/>
      </w:r>
      <w:r w:rsidR="000A5C4F">
        <w:t xml:space="preserve"> </w:t>
      </w:r>
      <w:r w:rsidRPr="00FF2322">
        <w:t>The</w:t>
      </w:r>
      <w:r w:rsidR="000A5C4F">
        <w:t xml:space="preserve"> </w:t>
      </w:r>
      <w:r w:rsidRPr="00FF2322">
        <w:t>final</w:t>
      </w:r>
      <w:r w:rsidR="000A5C4F">
        <w:t xml:space="preserve"> </w:t>
      </w:r>
      <w:r w:rsidRPr="00FF2322">
        <w:t>CSR</w:t>
      </w:r>
      <w:r w:rsidR="000A5C4F">
        <w:t xml:space="preserve"> </w:t>
      </w:r>
      <w:r w:rsidRPr="00FF2322">
        <w:t>included</w:t>
      </w:r>
      <w:r w:rsidR="000A5C4F">
        <w:t xml:space="preserve"> </w:t>
      </w:r>
      <w:r w:rsidRPr="00FF2322">
        <w:t>results</w:t>
      </w:r>
      <w:r w:rsidR="000A5C4F">
        <w:t xml:space="preserve"> </w:t>
      </w:r>
      <w:r w:rsidRPr="00FF2322">
        <w:t>of</w:t>
      </w:r>
      <w:r w:rsidR="000A5C4F">
        <w:t xml:space="preserve"> </w:t>
      </w:r>
      <w:r w:rsidRPr="00FF2322">
        <w:t>these</w:t>
      </w:r>
      <w:r w:rsidR="000A5C4F">
        <w:t xml:space="preserve"> </w:t>
      </w:r>
      <w:r w:rsidRPr="00FF2322">
        <w:t>en</w:t>
      </w:r>
      <w:r>
        <w:t>dpoints</w:t>
      </w:r>
      <w:r w:rsidR="000A5C4F">
        <w:t xml:space="preserve"> </w:t>
      </w:r>
      <w:r>
        <w:t>at</w:t>
      </w:r>
      <w:r w:rsidR="000A5C4F">
        <w:t xml:space="preserve"> </w:t>
      </w:r>
      <w:r>
        <w:t>Week</w:t>
      </w:r>
      <w:r w:rsidR="000A5C4F">
        <w:t xml:space="preserve"> </w:t>
      </w:r>
      <w:r>
        <w:t>78</w:t>
      </w:r>
      <w:r w:rsidR="000A5C4F">
        <w:t xml:space="preserve"> </w:t>
      </w:r>
      <w:r>
        <w:t>(</w:t>
      </w:r>
      <w:r w:rsidRPr="00AE4620">
        <w:t>see</w:t>
      </w:r>
      <w:r w:rsidR="000A5C4F">
        <w:t xml:space="preserve"> </w:t>
      </w:r>
      <w:r w:rsidRPr="00AE4620">
        <w:t>Table</w:t>
      </w:r>
      <w:r w:rsidR="000A5C4F">
        <w:t xml:space="preserve"> </w:t>
      </w:r>
      <w:r w:rsidR="00AE4620" w:rsidRPr="00AE4620">
        <w:t>22</w:t>
      </w:r>
      <w:r w:rsidRPr="00AE4620">
        <w:t>)</w:t>
      </w:r>
      <w:r w:rsidR="00AE4620">
        <w:t>.</w:t>
      </w:r>
    </w:p>
    <w:p w:rsidR="007F3868" w:rsidRDefault="007F3868" w:rsidP="007F3868">
      <w:pPr>
        <w:pStyle w:val="Tabletitle0"/>
      </w:pPr>
      <w:bookmarkStart w:id="184" w:name="_Toc479948187"/>
      <w:r>
        <w:lastRenderedPageBreak/>
        <w:t>Table</w:t>
      </w:r>
      <w:r w:rsidR="000A5C4F">
        <w:t xml:space="preserve"> </w:t>
      </w:r>
      <w:r w:rsidR="00AE4620">
        <w:t>22</w:t>
      </w:r>
      <w:r>
        <w:t>:</w:t>
      </w:r>
      <w:r w:rsidR="000A5C4F">
        <w:t xml:space="preserve"> </w:t>
      </w:r>
      <w:r>
        <w:t>Study</w:t>
      </w:r>
      <w:r w:rsidR="000A5C4F">
        <w:t xml:space="preserve"> </w:t>
      </w:r>
      <w:r>
        <w:t>R727-CL-1112</w:t>
      </w:r>
      <w:r w:rsidR="00F03D25">
        <w:t>;</w:t>
      </w:r>
      <w:r w:rsidR="000A5C4F">
        <w:t xml:space="preserve"> </w:t>
      </w:r>
      <w:r>
        <w:t>Percent</w:t>
      </w:r>
      <w:r w:rsidR="000A5C4F">
        <w:t xml:space="preserve"> </w:t>
      </w:r>
      <w:r>
        <w:t>change</w:t>
      </w:r>
      <w:r w:rsidR="000A5C4F">
        <w:t xml:space="preserve"> </w:t>
      </w:r>
      <w:r>
        <w:t>in</w:t>
      </w:r>
      <w:r w:rsidR="000A5C4F">
        <w:t xml:space="preserve"> </w:t>
      </w:r>
      <w:r>
        <w:t>lipid</w:t>
      </w:r>
      <w:r w:rsidR="000A5C4F">
        <w:t xml:space="preserve"> </w:t>
      </w:r>
      <w:r>
        <w:t>parameters</w:t>
      </w:r>
      <w:r w:rsidR="000A5C4F">
        <w:t xml:space="preserve"> </w:t>
      </w:r>
      <w:r>
        <w:t>from</w:t>
      </w:r>
      <w:r w:rsidR="000A5C4F">
        <w:t xml:space="preserve"> </w:t>
      </w:r>
      <w:r w:rsidR="00F03D25">
        <w:t>Baseline</w:t>
      </w:r>
      <w:r w:rsidR="000A5C4F">
        <w:t xml:space="preserve"> </w:t>
      </w:r>
      <w:r>
        <w:t>to</w:t>
      </w:r>
      <w:r w:rsidR="000A5C4F">
        <w:t xml:space="preserve"> </w:t>
      </w:r>
      <w:r>
        <w:t>Week</w:t>
      </w:r>
      <w:r w:rsidR="000A5C4F">
        <w:t xml:space="preserve"> </w:t>
      </w:r>
      <w:r>
        <w:t>78</w:t>
      </w:r>
      <w:r w:rsidR="000A5C4F">
        <w:t xml:space="preserve"> </w:t>
      </w:r>
      <w:r>
        <w:t>(ITT</w:t>
      </w:r>
      <w:r w:rsidR="000A5C4F">
        <w:t xml:space="preserve"> </w:t>
      </w:r>
      <w:r>
        <w:t>Analysis)</w:t>
      </w:r>
      <w:r w:rsidR="00F03D25">
        <w:t>;</w:t>
      </w:r>
      <w:r w:rsidR="000A5C4F">
        <w:t xml:space="preserve"> </w:t>
      </w:r>
      <w:r>
        <w:t>M</w:t>
      </w:r>
      <w:r w:rsidR="00AE4620">
        <w:t>MRM</w:t>
      </w:r>
      <w:r w:rsidR="000A5C4F">
        <w:t xml:space="preserve"> </w:t>
      </w:r>
      <w:r w:rsidR="00AE4620">
        <w:t>analysis;</w:t>
      </w:r>
      <w:r w:rsidR="000A5C4F">
        <w:t xml:space="preserve"> </w:t>
      </w:r>
      <w:r>
        <w:t>ITT</w:t>
      </w:r>
      <w:r w:rsidR="000A5C4F">
        <w:t xml:space="preserve"> </w:t>
      </w:r>
      <w:r>
        <w:t>population</w:t>
      </w:r>
      <w:bookmarkEnd w:id="184"/>
    </w:p>
    <w:p w:rsidR="007F3868" w:rsidRPr="007F3868" w:rsidRDefault="007F3868" w:rsidP="007F3868">
      <w:r>
        <w:rPr>
          <w:noProof/>
          <w:lang w:eastAsia="en-AU"/>
        </w:rPr>
        <w:drawing>
          <wp:inline distT="0" distB="0" distL="0" distR="0" wp14:anchorId="1196AA45" wp14:editId="5C0EE185">
            <wp:extent cx="5400040" cy="7759721"/>
            <wp:effectExtent l="0" t="0" r="0" b="0"/>
            <wp:docPr id="36" name="Picture 36" descr="Table 22: Study R727-CL-1112: Percent change in lipid parameters from baseline to Week 78 (ITT Analysis): MMRM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7759721"/>
                    </a:xfrm>
                    <a:prstGeom prst="rect">
                      <a:avLst/>
                    </a:prstGeom>
                  </pic:spPr>
                </pic:pic>
              </a:graphicData>
            </a:graphic>
          </wp:inline>
        </w:drawing>
      </w:r>
    </w:p>
    <w:p w:rsidR="00CA25EF" w:rsidRPr="00EC235F" w:rsidRDefault="00CA25EF" w:rsidP="00CA25EF">
      <w:r w:rsidRPr="00EC235F">
        <w:t>Up-titration</w:t>
      </w:r>
      <w:r w:rsidR="000A5C4F">
        <w:t xml:space="preserve"> </w:t>
      </w:r>
      <w:r w:rsidRPr="00EC235F">
        <w:t>occurred</w:t>
      </w:r>
      <w:r w:rsidR="000A5C4F">
        <w:t xml:space="preserve"> </w:t>
      </w:r>
      <w:r w:rsidRPr="00EC235F">
        <w:t>in</w:t>
      </w:r>
      <w:r w:rsidR="000A5C4F">
        <w:t xml:space="preserve"> </w:t>
      </w:r>
      <w:r w:rsidRPr="00EC235F">
        <w:t>61</w:t>
      </w:r>
      <w:r w:rsidR="000A5C4F">
        <w:t xml:space="preserve"> </w:t>
      </w:r>
      <w:r w:rsidRPr="00EC235F">
        <w:t>patients,</w:t>
      </w:r>
      <w:r w:rsidR="000A5C4F">
        <w:t xml:space="preserve"> </w:t>
      </w:r>
      <w:r w:rsidRPr="00EC235F">
        <w:t>with</w:t>
      </w:r>
      <w:r w:rsidR="000A5C4F">
        <w:t xml:space="preserve"> </w:t>
      </w:r>
      <w:r w:rsidRPr="00EC235F">
        <w:t>the</w:t>
      </w:r>
      <w:r w:rsidR="000A5C4F">
        <w:t xml:space="preserve"> </w:t>
      </w:r>
      <w:r w:rsidRPr="00EC235F">
        <w:t>following</w:t>
      </w:r>
      <w:r w:rsidR="000A5C4F">
        <w:t xml:space="preserve"> </w:t>
      </w:r>
      <w:r w:rsidRPr="00EC235F">
        <w:t>results:</w:t>
      </w:r>
    </w:p>
    <w:p w:rsidR="00CA25EF" w:rsidRPr="00FF2322" w:rsidRDefault="00CA25EF" w:rsidP="00CA25EF">
      <w:pPr>
        <w:pStyle w:val="TableTitle"/>
      </w:pPr>
      <w:r w:rsidRPr="00FF2322">
        <w:lastRenderedPageBreak/>
        <w:t>Table</w:t>
      </w:r>
      <w:r w:rsidR="000A5C4F">
        <w:t xml:space="preserve"> </w:t>
      </w:r>
      <w:r w:rsidR="00AE4620">
        <w:t>23</w:t>
      </w:r>
      <w:r w:rsidR="007F3868">
        <w:t>:</w:t>
      </w:r>
      <w:r w:rsidR="000A5C4F">
        <w:t xml:space="preserve"> </w:t>
      </w:r>
      <w:r w:rsidRPr="00FF2322">
        <w:t>Week</w:t>
      </w:r>
      <w:r w:rsidR="000A5C4F">
        <w:t xml:space="preserve"> </w:t>
      </w:r>
      <w:r w:rsidRPr="00FF2322">
        <w:t>12,</w:t>
      </w:r>
      <w:r w:rsidR="000A5C4F">
        <w:t xml:space="preserve"> </w:t>
      </w:r>
      <w:r w:rsidRPr="00FF2322">
        <w:t>Week</w:t>
      </w:r>
      <w:r w:rsidR="000A5C4F">
        <w:t xml:space="preserve"> </w:t>
      </w:r>
      <w:r w:rsidRPr="00FF2322">
        <w:t>24</w:t>
      </w:r>
      <w:r w:rsidR="000A5C4F">
        <w:t xml:space="preserve"> </w:t>
      </w:r>
      <w:r w:rsidRPr="00FF2322">
        <w:t>and</w:t>
      </w:r>
      <w:r w:rsidR="000A5C4F">
        <w:t xml:space="preserve"> </w:t>
      </w:r>
      <w:r w:rsidRPr="00FF2322">
        <w:t>Week</w:t>
      </w:r>
      <w:r w:rsidR="000A5C4F">
        <w:t xml:space="preserve"> </w:t>
      </w:r>
      <w:r w:rsidRPr="00FF2322">
        <w:t>78</w:t>
      </w:r>
      <w:r w:rsidR="000A5C4F">
        <w:t xml:space="preserve"> </w:t>
      </w:r>
      <w:r w:rsidRPr="00FF2322">
        <w:t>percent</w:t>
      </w:r>
      <w:r w:rsidR="000A5C4F">
        <w:t xml:space="preserve"> </w:t>
      </w:r>
      <w:r w:rsidRPr="00FF2322">
        <w:t>change</w:t>
      </w:r>
      <w:r w:rsidR="000A5C4F">
        <w:t xml:space="preserve"> </w:t>
      </w:r>
      <w:r w:rsidRPr="00FF2322">
        <w:t>from</w:t>
      </w:r>
      <w:r w:rsidR="000A5C4F">
        <w:t xml:space="preserve"> </w:t>
      </w:r>
      <w:r w:rsidRPr="00FF2322">
        <w:t>baseline</w:t>
      </w:r>
      <w:r w:rsidR="000A5C4F">
        <w:t xml:space="preserve"> </w:t>
      </w:r>
      <w:r w:rsidRPr="00FF2322">
        <w:t>up-titrated</w:t>
      </w:r>
      <w:r w:rsidR="000A5C4F">
        <w:t xml:space="preserve"> </w:t>
      </w:r>
      <w:r w:rsidRPr="00FF2322">
        <w:t>and</w:t>
      </w:r>
      <w:r w:rsidR="000A5C4F">
        <w:t xml:space="preserve"> </w:t>
      </w:r>
      <w:proofErr w:type="spellStart"/>
      <w:r w:rsidRPr="00FF2322">
        <w:t>non</w:t>
      </w:r>
      <w:r w:rsidR="000A5C4F">
        <w:t xml:space="preserve"> </w:t>
      </w:r>
      <w:r w:rsidRPr="00FF2322">
        <w:t>up</w:t>
      </w:r>
      <w:proofErr w:type="spellEnd"/>
      <w:r w:rsidRPr="00FF2322">
        <w:t>-titrated</w:t>
      </w:r>
      <w:r w:rsidR="000A5C4F">
        <w:t xml:space="preserve"> </w:t>
      </w:r>
      <w:r w:rsidRPr="00FF2322">
        <w:t>patients</w:t>
      </w:r>
      <w:r w:rsidR="000A5C4F">
        <w:t xml:space="preserve"> </w:t>
      </w:r>
      <w:proofErr w:type="spellStart"/>
      <w:r w:rsidRPr="00FF2322">
        <w:t>alirocumab</w:t>
      </w:r>
      <w:proofErr w:type="spellEnd"/>
      <w:r w:rsidR="000A5C4F">
        <w:t xml:space="preserve"> </w:t>
      </w:r>
      <w:r w:rsidRPr="00FF2322">
        <w:t>group</w:t>
      </w:r>
      <w:r w:rsidR="000A5C4F">
        <w:t xml:space="preserve"> </w:t>
      </w:r>
      <w:r w:rsidRPr="00FF2322">
        <w:t>Study</w:t>
      </w:r>
      <w:r w:rsidR="000A5C4F">
        <w:t xml:space="preserve"> </w:t>
      </w:r>
      <w:r w:rsidRPr="00FF2322">
        <w:t>FH</w:t>
      </w:r>
      <w:r w:rsidR="000A5C4F">
        <w:t xml:space="preserve"> </w:t>
      </w:r>
      <w:r w:rsidRPr="00FF2322">
        <w:t>I</w:t>
      </w:r>
      <w:r>
        <w:t>I</w:t>
      </w:r>
    </w:p>
    <w:p w:rsidR="00CA25EF" w:rsidRDefault="001D1BC0" w:rsidP="007B6132">
      <w:r>
        <w:rPr>
          <w:noProof/>
          <w:lang w:eastAsia="en-AU"/>
        </w:rPr>
        <w:drawing>
          <wp:inline distT="0" distB="0" distL="0" distR="0" wp14:anchorId="41EE9DF5" wp14:editId="7A2E9665">
            <wp:extent cx="5400040" cy="1681166"/>
            <wp:effectExtent l="0" t="0" r="0" b="0"/>
            <wp:docPr id="5" name="Picture 5" descr="Table 23: Week 12, Week 24 and Week 78 percent change from baseline up-titrated and non up-titrated patients alirocumab group Study FH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1681166"/>
                    </a:xfrm>
                    <a:prstGeom prst="rect">
                      <a:avLst/>
                    </a:prstGeom>
                  </pic:spPr>
                </pic:pic>
              </a:graphicData>
            </a:graphic>
          </wp:inline>
        </w:drawing>
      </w:r>
    </w:p>
    <w:p w:rsidR="001D1BC0" w:rsidRDefault="00F03D25" w:rsidP="009717C7">
      <w:pPr>
        <w:pStyle w:val="Heading6"/>
      </w:pPr>
      <w:r>
        <w:t>Study</w:t>
      </w:r>
      <w:r w:rsidR="000A5C4F">
        <w:t xml:space="preserve"> </w:t>
      </w:r>
      <w:r w:rsidR="009717C7">
        <w:t>EFC12732</w:t>
      </w:r>
      <w:r w:rsidR="000A5C4F">
        <w:t xml:space="preserve"> </w:t>
      </w:r>
      <w:r w:rsidR="009717C7">
        <w:t>(</w:t>
      </w:r>
      <w:r w:rsidR="00D9425B">
        <w:t>HIGH</w:t>
      </w:r>
      <w:r w:rsidR="000A5C4F">
        <w:t xml:space="preserve"> </w:t>
      </w:r>
      <w:r w:rsidR="009717C7">
        <w:t>FH)</w:t>
      </w:r>
    </w:p>
    <w:p w:rsidR="00224853" w:rsidRDefault="001D1BC0" w:rsidP="001D1BC0">
      <w:pPr>
        <w:rPr>
          <w:rFonts w:asciiTheme="minorHAnsi" w:hAnsiTheme="minorHAnsi"/>
        </w:rPr>
      </w:pPr>
      <w:r w:rsidRPr="002226FD">
        <w:t>A</w:t>
      </w:r>
      <w:r w:rsidR="000A5C4F">
        <w:t xml:space="preserve"> </w:t>
      </w:r>
      <w:r w:rsidR="007F3868" w:rsidRPr="002226FD">
        <w:t>randomised,</w:t>
      </w:r>
      <w:r w:rsidR="000A5C4F">
        <w:t xml:space="preserve"> </w:t>
      </w:r>
      <w:r w:rsidR="007F3868" w:rsidRPr="002226FD">
        <w:t>double</w:t>
      </w:r>
      <w:r w:rsidR="000A5C4F">
        <w:t xml:space="preserve"> </w:t>
      </w:r>
      <w:r w:rsidR="007F3868" w:rsidRPr="002226FD">
        <w:t>blind,</w:t>
      </w:r>
      <w:r w:rsidR="000A5C4F">
        <w:t xml:space="preserve"> </w:t>
      </w:r>
      <w:r w:rsidR="007F3868" w:rsidRPr="002226FD">
        <w:t>placebo</w:t>
      </w:r>
      <w:r w:rsidR="000A5C4F">
        <w:t xml:space="preserve"> </w:t>
      </w:r>
      <w:r w:rsidR="007F3868" w:rsidRPr="002226FD">
        <w:t>controlled,</w:t>
      </w:r>
      <w:r w:rsidR="000A5C4F">
        <w:t xml:space="preserve"> </w:t>
      </w:r>
      <w:r w:rsidR="007F3868" w:rsidRPr="002226FD">
        <w:t>parallel</w:t>
      </w:r>
      <w:r w:rsidR="000A5C4F">
        <w:t xml:space="preserve"> </w:t>
      </w:r>
      <w:r w:rsidR="007F3868" w:rsidRPr="002226FD">
        <w:t>group</w:t>
      </w:r>
      <w:r w:rsidR="000A5C4F">
        <w:t xml:space="preserve"> </w:t>
      </w:r>
      <w:r w:rsidR="007F3868" w:rsidRPr="002226FD">
        <w:t>study</w:t>
      </w:r>
      <w:r w:rsidR="000A5C4F">
        <w:t xml:space="preserve"> </w:t>
      </w:r>
      <w:r w:rsidR="007F3868" w:rsidRPr="002226FD">
        <w:t>to</w:t>
      </w:r>
      <w:r w:rsidR="000A5C4F">
        <w:t xml:space="preserve"> </w:t>
      </w:r>
      <w:r w:rsidR="007F3868" w:rsidRPr="002226FD">
        <w:t>evaluate</w:t>
      </w:r>
      <w:r w:rsidR="000A5C4F">
        <w:t xml:space="preserve"> </w:t>
      </w:r>
      <w:r w:rsidR="007F3868" w:rsidRPr="002226FD">
        <w:t>the</w:t>
      </w:r>
      <w:r w:rsidR="000A5C4F">
        <w:t xml:space="preserve"> </w:t>
      </w:r>
      <w:r w:rsidR="007F3868" w:rsidRPr="002226FD">
        <w:t>efficacy</w:t>
      </w:r>
      <w:r w:rsidR="000A5C4F">
        <w:t xml:space="preserve"> </w:t>
      </w:r>
      <w:r w:rsidR="007F3868" w:rsidRPr="002226FD">
        <w:t>and</w:t>
      </w:r>
      <w:r w:rsidR="000A5C4F">
        <w:t xml:space="preserve"> </w:t>
      </w:r>
      <w:r w:rsidR="007F3868" w:rsidRPr="002226FD">
        <w:t>safety</w:t>
      </w:r>
      <w:r w:rsidR="000A5C4F">
        <w:t xml:space="preserve"> </w:t>
      </w:r>
      <w:r w:rsidRPr="002226FD">
        <w:t>of</w:t>
      </w:r>
      <w:r w:rsidR="000A5C4F">
        <w:t xml:space="preserve"> </w:t>
      </w:r>
      <w:r w:rsidRPr="002226FD">
        <w:t>SAR236553/REGN727</w:t>
      </w:r>
      <w:r w:rsidR="000A5C4F">
        <w:t xml:space="preserve"> </w:t>
      </w:r>
      <w:r w:rsidR="007F3868" w:rsidRPr="002226FD">
        <w:t>in</w:t>
      </w:r>
      <w:r w:rsidR="000A5C4F">
        <w:t xml:space="preserve"> </w:t>
      </w:r>
      <w:r w:rsidR="007F3868" w:rsidRPr="002226FD">
        <w:t>patients</w:t>
      </w:r>
      <w:r w:rsidR="000A5C4F">
        <w:t xml:space="preserve"> </w:t>
      </w:r>
      <w:r w:rsidR="007F3868" w:rsidRPr="002226FD">
        <w:t>with</w:t>
      </w:r>
      <w:r w:rsidR="000A5C4F">
        <w:t xml:space="preserve"> </w:t>
      </w:r>
      <w:r w:rsidR="007F3868" w:rsidRPr="002226FD">
        <w:t>heterozygous</w:t>
      </w:r>
      <w:r w:rsidR="000A5C4F">
        <w:t xml:space="preserve"> </w:t>
      </w:r>
      <w:r w:rsidR="007F3868" w:rsidRPr="002226FD">
        <w:t>familial</w:t>
      </w:r>
      <w:r w:rsidR="000A5C4F">
        <w:t xml:space="preserve"> </w:t>
      </w:r>
      <w:r w:rsidR="007F3868" w:rsidRPr="002226FD">
        <w:t>hypercholesterolaem</w:t>
      </w:r>
      <w:r w:rsidRPr="002226FD">
        <w:t>ia</w:t>
      </w:r>
      <w:r w:rsidR="000A5C4F">
        <w:t xml:space="preserve"> </w:t>
      </w:r>
      <w:r w:rsidRPr="002226FD">
        <w:t>and</w:t>
      </w:r>
      <w:r w:rsidR="000A5C4F">
        <w:t xml:space="preserve"> </w:t>
      </w:r>
      <w:r w:rsidRPr="002226FD">
        <w:t>LDL-C</w:t>
      </w:r>
      <w:r w:rsidR="000A5C4F">
        <w:t xml:space="preserve"> </w:t>
      </w:r>
      <w:r w:rsidR="007F3868" w:rsidRPr="002226FD">
        <w:t>higher</w:t>
      </w:r>
      <w:r w:rsidR="000A5C4F">
        <w:t xml:space="preserve"> </w:t>
      </w:r>
      <w:r w:rsidR="007F3868" w:rsidRPr="002226FD">
        <w:t>or</w:t>
      </w:r>
      <w:r w:rsidR="000A5C4F">
        <w:t xml:space="preserve"> </w:t>
      </w:r>
      <w:r w:rsidR="007F3868" w:rsidRPr="002226FD">
        <w:t>equal</w:t>
      </w:r>
      <w:r w:rsidR="000A5C4F">
        <w:t xml:space="preserve"> </w:t>
      </w:r>
      <w:r w:rsidRPr="002226FD">
        <w:t>to</w:t>
      </w:r>
      <w:r w:rsidR="000A5C4F">
        <w:t xml:space="preserve"> </w:t>
      </w:r>
      <w:r w:rsidRPr="002226FD">
        <w:t>160</w:t>
      </w:r>
      <w:r w:rsidR="000A5C4F">
        <w:t xml:space="preserve"> </w:t>
      </w:r>
      <w:r w:rsidRPr="002226FD">
        <w:t>Mg/Dl</w:t>
      </w:r>
      <w:r w:rsidR="000A5C4F">
        <w:t xml:space="preserve"> </w:t>
      </w:r>
      <w:r w:rsidRPr="002226FD">
        <w:t>with</w:t>
      </w:r>
      <w:r w:rsidR="000A5C4F">
        <w:t xml:space="preserve"> </w:t>
      </w:r>
      <w:r w:rsidR="007F3868" w:rsidRPr="002226FD">
        <w:t>their</w:t>
      </w:r>
      <w:r w:rsidR="000A5C4F">
        <w:t xml:space="preserve"> </w:t>
      </w:r>
      <w:r w:rsidR="007F3868" w:rsidRPr="002226FD">
        <w:t>lipid</w:t>
      </w:r>
      <w:r w:rsidR="000A5C4F">
        <w:t xml:space="preserve"> </w:t>
      </w:r>
      <w:r w:rsidR="007F3868" w:rsidRPr="002226FD">
        <w:t>modifying</w:t>
      </w:r>
      <w:r w:rsidR="000A5C4F">
        <w:t xml:space="preserve"> </w:t>
      </w:r>
      <w:r w:rsidR="007F3868" w:rsidRPr="002226FD">
        <w:t>therapy</w:t>
      </w:r>
      <w:r w:rsidRPr="002226FD">
        <w:t>.</w:t>
      </w:r>
      <w:r w:rsidR="000A5C4F">
        <w:t xml:space="preserve"> </w:t>
      </w:r>
      <w:r w:rsidRPr="002226FD">
        <w:rPr>
          <w:rFonts w:asciiTheme="minorHAnsi" w:hAnsiTheme="minorHAnsi"/>
        </w:rPr>
        <w:t>This</w:t>
      </w:r>
      <w:r w:rsidR="000A5C4F">
        <w:rPr>
          <w:rFonts w:asciiTheme="minorHAnsi" w:hAnsiTheme="minorHAnsi"/>
        </w:rPr>
        <w:t xml:space="preserve"> </w:t>
      </w:r>
      <w:r w:rsidRPr="002226FD">
        <w:rPr>
          <w:rFonts w:asciiTheme="minorHAnsi" w:hAnsiTheme="minorHAnsi"/>
        </w:rPr>
        <w:t>was</w:t>
      </w:r>
      <w:r w:rsidR="000A5C4F">
        <w:rPr>
          <w:rFonts w:asciiTheme="minorHAnsi" w:hAnsiTheme="minorHAnsi"/>
        </w:rPr>
        <w:t xml:space="preserve"> </w:t>
      </w:r>
      <w:r w:rsidRPr="002226FD">
        <w:rPr>
          <w:rFonts w:asciiTheme="minorHAnsi" w:hAnsiTheme="minorHAnsi"/>
        </w:rPr>
        <w:t>a</w:t>
      </w:r>
      <w:r w:rsidR="000A5C4F">
        <w:rPr>
          <w:rFonts w:asciiTheme="minorHAnsi" w:hAnsiTheme="minorHAnsi"/>
        </w:rPr>
        <w:t xml:space="preserve"> </w:t>
      </w:r>
      <w:r w:rsidRPr="002226FD">
        <w:rPr>
          <w:rFonts w:asciiTheme="minorHAnsi" w:hAnsiTheme="minorHAnsi"/>
        </w:rPr>
        <w:t>final</w:t>
      </w:r>
      <w:r w:rsidR="000A5C4F">
        <w:rPr>
          <w:rFonts w:asciiTheme="minorHAnsi" w:hAnsiTheme="minorHAnsi"/>
        </w:rPr>
        <w:t xml:space="preserve"> </w:t>
      </w:r>
      <w:r w:rsidRPr="002226FD">
        <w:rPr>
          <w:rFonts w:asciiTheme="minorHAnsi" w:hAnsiTheme="minorHAnsi"/>
        </w:rPr>
        <w:t>analysis</w:t>
      </w:r>
      <w:r w:rsidR="000A5C4F">
        <w:rPr>
          <w:rFonts w:asciiTheme="minorHAnsi" w:hAnsiTheme="minorHAnsi"/>
        </w:rPr>
        <w:t xml:space="preserve"> </w:t>
      </w:r>
      <w:r w:rsidRPr="002226FD">
        <w:rPr>
          <w:rFonts w:asciiTheme="minorHAnsi" w:hAnsiTheme="minorHAnsi"/>
        </w:rPr>
        <w:t>to</w:t>
      </w:r>
      <w:r w:rsidR="000A5C4F">
        <w:rPr>
          <w:rFonts w:asciiTheme="minorHAnsi" w:hAnsiTheme="minorHAnsi"/>
        </w:rPr>
        <w:t xml:space="preserve"> </w:t>
      </w:r>
      <w:r w:rsidRPr="002226FD">
        <w:rPr>
          <w:rFonts w:asciiTheme="minorHAnsi" w:hAnsiTheme="minorHAnsi"/>
        </w:rPr>
        <w:t>Week</w:t>
      </w:r>
      <w:r w:rsidR="000A5C4F">
        <w:rPr>
          <w:rFonts w:asciiTheme="minorHAnsi" w:hAnsiTheme="minorHAnsi"/>
        </w:rPr>
        <w:t xml:space="preserve"> </w:t>
      </w:r>
      <w:r w:rsidRPr="002226FD">
        <w:rPr>
          <w:rFonts w:asciiTheme="minorHAnsi" w:hAnsiTheme="minorHAnsi"/>
        </w:rPr>
        <w:t>78</w:t>
      </w:r>
      <w:r w:rsidR="000A5C4F">
        <w:rPr>
          <w:rFonts w:asciiTheme="minorHAnsi" w:hAnsiTheme="minorHAnsi"/>
        </w:rPr>
        <w:t xml:space="preserve"> </w:t>
      </w:r>
      <w:r w:rsidRPr="002226FD">
        <w:rPr>
          <w:rFonts w:asciiTheme="minorHAnsi" w:hAnsiTheme="minorHAnsi"/>
        </w:rPr>
        <w:t>of</w:t>
      </w:r>
      <w:r w:rsidR="000A5C4F">
        <w:rPr>
          <w:rFonts w:asciiTheme="minorHAnsi" w:hAnsiTheme="minorHAnsi"/>
        </w:rPr>
        <w:t xml:space="preserve"> </w:t>
      </w:r>
      <w:r w:rsidRPr="002226FD">
        <w:rPr>
          <w:rFonts w:asciiTheme="minorHAnsi" w:hAnsiTheme="minorHAnsi"/>
        </w:rPr>
        <w:t>this</w:t>
      </w:r>
      <w:r w:rsidR="000A5C4F">
        <w:rPr>
          <w:rFonts w:asciiTheme="minorHAnsi" w:hAnsiTheme="minorHAnsi"/>
        </w:rPr>
        <w:t xml:space="preserve"> </w:t>
      </w:r>
      <w:r w:rsidRPr="002226FD">
        <w:rPr>
          <w:rFonts w:asciiTheme="minorHAnsi" w:hAnsiTheme="minorHAnsi"/>
        </w:rPr>
        <w:t>multinational,</w:t>
      </w:r>
      <w:r w:rsidR="000A5C4F">
        <w:rPr>
          <w:rFonts w:asciiTheme="minorHAnsi" w:hAnsiTheme="minorHAnsi"/>
        </w:rPr>
        <w:t xml:space="preserve"> </w:t>
      </w:r>
      <w:r w:rsidRPr="002226FD">
        <w:rPr>
          <w:rFonts w:asciiTheme="minorHAnsi" w:hAnsiTheme="minorHAnsi"/>
        </w:rPr>
        <w:t>multicentre</w:t>
      </w:r>
      <w:r w:rsidR="000A5C4F">
        <w:rPr>
          <w:rFonts w:asciiTheme="minorHAnsi" w:hAnsiTheme="minorHAnsi"/>
        </w:rPr>
        <w:t xml:space="preserve"> </w:t>
      </w:r>
      <w:r w:rsidRPr="002226FD">
        <w:rPr>
          <w:rFonts w:asciiTheme="minorHAnsi" w:hAnsiTheme="minorHAnsi"/>
        </w:rPr>
        <w:t>study</w:t>
      </w:r>
      <w:r w:rsidR="000A5C4F">
        <w:rPr>
          <w:rFonts w:asciiTheme="minorHAnsi" w:hAnsiTheme="minorHAnsi"/>
        </w:rPr>
        <w:t xml:space="preserve"> </w:t>
      </w:r>
      <w:r w:rsidRPr="002226FD">
        <w:rPr>
          <w:rFonts w:asciiTheme="minorHAnsi" w:hAnsiTheme="minorHAnsi"/>
        </w:rPr>
        <w:t>conducted</w:t>
      </w:r>
      <w:r w:rsidR="000A5C4F">
        <w:rPr>
          <w:rFonts w:asciiTheme="minorHAnsi" w:hAnsiTheme="minorHAnsi"/>
        </w:rPr>
        <w:t xml:space="preserve"> </w:t>
      </w:r>
      <w:r w:rsidRPr="002226FD">
        <w:rPr>
          <w:rFonts w:asciiTheme="minorHAnsi" w:hAnsiTheme="minorHAnsi"/>
        </w:rPr>
        <w:t>over</w:t>
      </w:r>
      <w:r w:rsidR="000A5C4F">
        <w:rPr>
          <w:rFonts w:asciiTheme="minorHAnsi" w:hAnsiTheme="minorHAnsi"/>
        </w:rPr>
        <w:t xml:space="preserve"> </w:t>
      </w:r>
      <w:r w:rsidRPr="002226FD">
        <w:rPr>
          <w:rFonts w:asciiTheme="minorHAnsi" w:hAnsiTheme="minorHAnsi"/>
        </w:rPr>
        <w:t>3</w:t>
      </w:r>
      <w:r w:rsidR="000A5C4F">
        <w:rPr>
          <w:rFonts w:asciiTheme="minorHAnsi" w:hAnsiTheme="minorHAnsi"/>
        </w:rPr>
        <w:t xml:space="preserve"> </w:t>
      </w:r>
      <w:r w:rsidRPr="002226FD">
        <w:rPr>
          <w:rFonts w:asciiTheme="minorHAnsi" w:hAnsiTheme="minorHAnsi"/>
        </w:rPr>
        <w:t>periods</w:t>
      </w:r>
      <w:r w:rsidR="000A5C4F">
        <w:rPr>
          <w:rFonts w:asciiTheme="minorHAnsi" w:hAnsiTheme="minorHAnsi"/>
        </w:rPr>
        <w:t xml:space="preserve"> </w:t>
      </w:r>
      <w:r w:rsidRPr="002226FD">
        <w:rPr>
          <w:rFonts w:asciiTheme="minorHAnsi" w:hAnsiTheme="minorHAnsi"/>
        </w:rPr>
        <w:t>for</w:t>
      </w:r>
      <w:r w:rsidR="000A5C4F">
        <w:rPr>
          <w:rFonts w:asciiTheme="minorHAnsi" w:hAnsiTheme="minorHAnsi"/>
        </w:rPr>
        <w:t xml:space="preserve"> </w:t>
      </w:r>
      <w:r w:rsidRPr="002226FD">
        <w:rPr>
          <w:rFonts w:asciiTheme="minorHAnsi" w:hAnsiTheme="minorHAnsi"/>
        </w:rPr>
        <w:t>a</w:t>
      </w:r>
      <w:r w:rsidR="000A5C4F">
        <w:rPr>
          <w:rFonts w:asciiTheme="minorHAnsi" w:hAnsiTheme="minorHAnsi"/>
        </w:rPr>
        <w:t xml:space="preserve"> </w:t>
      </w:r>
      <w:r w:rsidRPr="002226FD">
        <w:rPr>
          <w:rFonts w:asciiTheme="minorHAnsi" w:hAnsiTheme="minorHAnsi"/>
        </w:rPr>
        <w:t>total</w:t>
      </w:r>
      <w:r w:rsidR="000A5C4F">
        <w:rPr>
          <w:rFonts w:asciiTheme="minorHAnsi" w:hAnsiTheme="minorHAnsi"/>
        </w:rPr>
        <w:t xml:space="preserve"> </w:t>
      </w:r>
      <w:r w:rsidRPr="002226FD">
        <w:rPr>
          <w:rFonts w:asciiTheme="minorHAnsi" w:hAnsiTheme="minorHAnsi"/>
        </w:rPr>
        <w:t>duration</w:t>
      </w:r>
      <w:r w:rsidR="000A5C4F">
        <w:rPr>
          <w:rFonts w:asciiTheme="minorHAnsi" w:hAnsiTheme="minorHAnsi"/>
        </w:rPr>
        <w:t xml:space="preserve"> </w:t>
      </w:r>
      <w:r w:rsidRPr="002226FD">
        <w:rPr>
          <w:rFonts w:asciiTheme="minorHAnsi" w:hAnsiTheme="minorHAnsi"/>
        </w:rPr>
        <w:t>of</w:t>
      </w:r>
      <w:r w:rsidR="000A5C4F">
        <w:rPr>
          <w:rFonts w:asciiTheme="minorHAnsi" w:hAnsiTheme="minorHAnsi"/>
        </w:rPr>
        <w:t xml:space="preserve"> </w:t>
      </w:r>
      <w:r w:rsidRPr="002226FD">
        <w:rPr>
          <w:rFonts w:asciiTheme="minorHAnsi" w:hAnsiTheme="minorHAnsi"/>
        </w:rPr>
        <w:t>89</w:t>
      </w:r>
      <w:r w:rsidR="000A5C4F">
        <w:rPr>
          <w:rFonts w:asciiTheme="minorHAnsi" w:hAnsiTheme="minorHAnsi"/>
        </w:rPr>
        <w:t xml:space="preserve"> </w:t>
      </w:r>
      <w:r w:rsidRPr="002226FD">
        <w:rPr>
          <w:rFonts w:asciiTheme="minorHAnsi" w:hAnsiTheme="minorHAnsi"/>
        </w:rPr>
        <w:t>weeks</w:t>
      </w:r>
      <w:r w:rsidR="000A5C4F">
        <w:rPr>
          <w:rFonts w:asciiTheme="minorHAnsi" w:hAnsiTheme="minorHAnsi"/>
        </w:rPr>
        <w:t xml:space="preserve"> </w:t>
      </w:r>
      <w:r w:rsidRPr="002226FD">
        <w:rPr>
          <w:rFonts w:asciiTheme="minorHAnsi" w:hAnsiTheme="minorHAnsi"/>
        </w:rPr>
        <w:t>(3</w:t>
      </w:r>
      <w:r w:rsidR="000A5C4F">
        <w:rPr>
          <w:rFonts w:asciiTheme="minorHAnsi" w:hAnsiTheme="minorHAnsi"/>
        </w:rPr>
        <w:t xml:space="preserve"> </w:t>
      </w:r>
      <w:r w:rsidRPr="002226FD">
        <w:rPr>
          <w:rFonts w:asciiTheme="minorHAnsi" w:hAnsiTheme="minorHAnsi"/>
        </w:rPr>
        <w:t>week</w:t>
      </w:r>
      <w:r w:rsidR="000A5C4F">
        <w:rPr>
          <w:rFonts w:asciiTheme="minorHAnsi" w:hAnsiTheme="minorHAnsi"/>
        </w:rPr>
        <w:t xml:space="preserve"> </w:t>
      </w:r>
      <w:r w:rsidRPr="002226FD">
        <w:rPr>
          <w:rFonts w:asciiTheme="minorHAnsi" w:hAnsiTheme="minorHAnsi"/>
        </w:rPr>
        <w:t>screening,</w:t>
      </w:r>
      <w:r w:rsidR="000A5C4F">
        <w:rPr>
          <w:rFonts w:asciiTheme="minorHAnsi" w:hAnsiTheme="minorHAnsi"/>
        </w:rPr>
        <w:t xml:space="preserve"> </w:t>
      </w:r>
      <w:r w:rsidRPr="002226FD">
        <w:rPr>
          <w:rFonts w:asciiTheme="minorHAnsi" w:hAnsiTheme="minorHAnsi"/>
        </w:rPr>
        <w:t>78</w:t>
      </w:r>
      <w:r w:rsidR="000A5C4F">
        <w:rPr>
          <w:rFonts w:asciiTheme="minorHAnsi" w:hAnsiTheme="minorHAnsi"/>
        </w:rPr>
        <w:t xml:space="preserve"> </w:t>
      </w:r>
      <w:r w:rsidRPr="002226FD">
        <w:rPr>
          <w:rFonts w:asciiTheme="minorHAnsi" w:hAnsiTheme="minorHAnsi"/>
        </w:rPr>
        <w:t>week</w:t>
      </w:r>
      <w:r w:rsidR="000A5C4F">
        <w:rPr>
          <w:rFonts w:asciiTheme="minorHAnsi" w:hAnsiTheme="minorHAnsi"/>
        </w:rPr>
        <w:t xml:space="preserve"> </w:t>
      </w:r>
      <w:r w:rsidR="00710125">
        <w:rPr>
          <w:rFonts w:asciiTheme="minorHAnsi" w:hAnsiTheme="minorHAnsi"/>
        </w:rPr>
        <w:t>double</w:t>
      </w:r>
      <w:r w:rsidR="000A5C4F">
        <w:rPr>
          <w:rFonts w:asciiTheme="minorHAnsi" w:hAnsiTheme="minorHAnsi"/>
        </w:rPr>
        <w:t xml:space="preserve"> </w:t>
      </w:r>
      <w:r w:rsidR="00710125">
        <w:rPr>
          <w:rFonts w:asciiTheme="minorHAnsi" w:hAnsiTheme="minorHAnsi"/>
        </w:rPr>
        <w:t>blind</w:t>
      </w:r>
      <w:r w:rsidRPr="002226FD">
        <w:rPr>
          <w:rFonts w:asciiTheme="minorHAnsi" w:hAnsiTheme="minorHAnsi"/>
        </w:rPr>
        <w:t>,</w:t>
      </w:r>
      <w:r w:rsidR="000A5C4F">
        <w:rPr>
          <w:rFonts w:asciiTheme="minorHAnsi" w:hAnsiTheme="minorHAnsi"/>
        </w:rPr>
        <w:t xml:space="preserve"> </w:t>
      </w:r>
      <w:r w:rsidR="007F3868" w:rsidRPr="002226FD">
        <w:rPr>
          <w:rFonts w:asciiTheme="minorHAnsi" w:hAnsiTheme="minorHAnsi"/>
        </w:rPr>
        <w:t>and</w:t>
      </w:r>
      <w:r w:rsidR="000A5C4F">
        <w:rPr>
          <w:rFonts w:asciiTheme="minorHAnsi" w:hAnsiTheme="minorHAnsi"/>
        </w:rPr>
        <w:t xml:space="preserve"> </w:t>
      </w:r>
      <w:r w:rsidR="007F3868" w:rsidRPr="002226FD">
        <w:rPr>
          <w:rFonts w:asciiTheme="minorHAnsi" w:hAnsiTheme="minorHAnsi"/>
        </w:rPr>
        <w:t>8</w:t>
      </w:r>
      <w:r w:rsidR="000A5C4F">
        <w:rPr>
          <w:rFonts w:asciiTheme="minorHAnsi" w:hAnsiTheme="minorHAnsi"/>
        </w:rPr>
        <w:t xml:space="preserve"> </w:t>
      </w:r>
      <w:r w:rsidRPr="002226FD">
        <w:rPr>
          <w:rFonts w:asciiTheme="minorHAnsi" w:hAnsiTheme="minorHAnsi"/>
        </w:rPr>
        <w:t>weeks</w:t>
      </w:r>
      <w:r w:rsidR="000A5C4F">
        <w:rPr>
          <w:rFonts w:asciiTheme="minorHAnsi" w:hAnsiTheme="minorHAnsi"/>
        </w:rPr>
        <w:t xml:space="preserve"> </w:t>
      </w:r>
      <w:r w:rsidRPr="002226FD">
        <w:rPr>
          <w:rFonts w:asciiTheme="minorHAnsi" w:hAnsiTheme="minorHAnsi"/>
        </w:rPr>
        <w:t>follow-up).</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inclusion</w:t>
      </w:r>
      <w:r w:rsidR="000A5C4F">
        <w:rPr>
          <w:rFonts w:asciiTheme="minorHAnsi" w:hAnsiTheme="minorHAnsi"/>
        </w:rPr>
        <w:t xml:space="preserve"> </w:t>
      </w:r>
      <w:r w:rsidRPr="002226FD">
        <w:rPr>
          <w:rFonts w:asciiTheme="minorHAnsi" w:hAnsiTheme="minorHAnsi"/>
        </w:rPr>
        <w:t>criteria</w:t>
      </w:r>
      <w:r w:rsidR="000A5C4F">
        <w:rPr>
          <w:rFonts w:asciiTheme="minorHAnsi" w:hAnsiTheme="minorHAnsi"/>
        </w:rPr>
        <w:t xml:space="preserve"> </w:t>
      </w:r>
      <w:r w:rsidRPr="002226FD">
        <w:rPr>
          <w:rFonts w:asciiTheme="minorHAnsi" w:hAnsiTheme="minorHAnsi"/>
        </w:rPr>
        <w:t>were</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same</w:t>
      </w:r>
      <w:r w:rsidR="000A5C4F">
        <w:rPr>
          <w:rFonts w:asciiTheme="minorHAnsi" w:hAnsiTheme="minorHAnsi"/>
        </w:rPr>
        <w:t xml:space="preserve"> </w:t>
      </w:r>
      <w:r w:rsidRPr="002226FD">
        <w:rPr>
          <w:rFonts w:asciiTheme="minorHAnsi" w:hAnsiTheme="minorHAnsi"/>
        </w:rPr>
        <w:t>as</w:t>
      </w:r>
      <w:r w:rsidR="000A5C4F">
        <w:rPr>
          <w:rFonts w:asciiTheme="minorHAnsi" w:hAnsiTheme="minorHAnsi"/>
        </w:rPr>
        <w:t xml:space="preserve"> </w:t>
      </w:r>
      <w:r w:rsidR="00F03D25">
        <w:rPr>
          <w:rFonts w:asciiTheme="minorHAnsi" w:hAnsiTheme="minorHAnsi"/>
        </w:rPr>
        <w:t>S</w:t>
      </w:r>
      <w:r w:rsidR="00F03D25" w:rsidRPr="002226FD">
        <w:rPr>
          <w:rFonts w:asciiTheme="minorHAnsi" w:hAnsiTheme="minorHAnsi"/>
        </w:rPr>
        <w:t>tudies</w:t>
      </w:r>
      <w:r w:rsidR="000A5C4F">
        <w:rPr>
          <w:rFonts w:asciiTheme="minorHAnsi" w:hAnsiTheme="minorHAnsi"/>
        </w:rPr>
        <w:t xml:space="preserve"> </w:t>
      </w:r>
      <w:r w:rsidRPr="002226FD">
        <w:rPr>
          <w:rFonts w:asciiTheme="minorHAnsi" w:hAnsiTheme="minorHAnsi"/>
        </w:rPr>
        <w:t>EFC12492</w:t>
      </w:r>
      <w:r w:rsidR="000A5C4F">
        <w:rPr>
          <w:rFonts w:asciiTheme="minorHAnsi" w:hAnsiTheme="minorHAnsi"/>
        </w:rPr>
        <w:t xml:space="preserve"> </w:t>
      </w:r>
      <w:r w:rsidRPr="002226FD">
        <w:rPr>
          <w:rFonts w:asciiTheme="minorHAnsi" w:hAnsiTheme="minorHAnsi"/>
        </w:rPr>
        <w:t>and</w:t>
      </w:r>
      <w:r w:rsidR="000A5C4F">
        <w:rPr>
          <w:rFonts w:asciiTheme="minorHAnsi" w:hAnsiTheme="minorHAnsi"/>
        </w:rPr>
        <w:t xml:space="preserve"> </w:t>
      </w:r>
      <w:r w:rsidRPr="002226FD">
        <w:rPr>
          <w:rFonts w:asciiTheme="minorHAnsi" w:hAnsiTheme="minorHAnsi"/>
        </w:rPr>
        <w:t>R7272-CL-1112</w:t>
      </w:r>
      <w:r w:rsidR="000A5C4F">
        <w:rPr>
          <w:rFonts w:asciiTheme="minorHAnsi" w:hAnsiTheme="minorHAnsi"/>
        </w:rPr>
        <w:t xml:space="preserve"> </w:t>
      </w:r>
      <w:r w:rsidRPr="002226FD">
        <w:rPr>
          <w:rFonts w:asciiTheme="minorHAnsi" w:hAnsiTheme="minorHAnsi"/>
        </w:rPr>
        <w:t>but</w:t>
      </w:r>
      <w:r w:rsidR="000A5C4F">
        <w:rPr>
          <w:rFonts w:asciiTheme="minorHAnsi" w:hAnsiTheme="minorHAnsi"/>
        </w:rPr>
        <w:t xml:space="preserve"> </w:t>
      </w:r>
      <w:r w:rsidRPr="002226FD">
        <w:rPr>
          <w:rFonts w:asciiTheme="minorHAnsi" w:hAnsiTheme="minorHAnsi"/>
        </w:rPr>
        <w:t>exclusion</w:t>
      </w:r>
      <w:r w:rsidR="000A5C4F">
        <w:rPr>
          <w:rFonts w:asciiTheme="minorHAnsi" w:hAnsiTheme="minorHAnsi"/>
        </w:rPr>
        <w:t xml:space="preserve"> </w:t>
      </w:r>
      <w:r w:rsidRPr="002226FD">
        <w:rPr>
          <w:rFonts w:asciiTheme="minorHAnsi" w:hAnsiTheme="minorHAnsi"/>
        </w:rPr>
        <w:t>criteria</w:t>
      </w:r>
      <w:r w:rsidR="000A5C4F">
        <w:rPr>
          <w:rFonts w:asciiTheme="minorHAnsi" w:hAnsiTheme="minorHAnsi"/>
        </w:rPr>
        <w:t xml:space="preserve"> </w:t>
      </w:r>
      <w:r w:rsidRPr="002226FD">
        <w:rPr>
          <w:rFonts w:asciiTheme="minorHAnsi" w:hAnsiTheme="minorHAnsi"/>
        </w:rPr>
        <w:t>limited</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study</w:t>
      </w:r>
      <w:r w:rsidR="000A5C4F">
        <w:rPr>
          <w:rFonts w:asciiTheme="minorHAnsi" w:hAnsiTheme="minorHAnsi"/>
        </w:rPr>
        <w:t xml:space="preserve"> </w:t>
      </w:r>
      <w:r w:rsidRPr="002226FD">
        <w:rPr>
          <w:rFonts w:asciiTheme="minorHAnsi" w:hAnsiTheme="minorHAnsi"/>
        </w:rPr>
        <w:t>to</w:t>
      </w:r>
      <w:r w:rsidR="000A5C4F">
        <w:rPr>
          <w:rFonts w:asciiTheme="minorHAnsi" w:hAnsiTheme="minorHAnsi"/>
        </w:rPr>
        <w:t xml:space="preserve"> </w:t>
      </w:r>
      <w:r w:rsidRPr="002226FD">
        <w:rPr>
          <w:rFonts w:asciiTheme="minorHAnsi" w:hAnsiTheme="minorHAnsi"/>
        </w:rPr>
        <w:t>patients</w:t>
      </w:r>
      <w:r w:rsidR="000A5C4F">
        <w:rPr>
          <w:rFonts w:asciiTheme="minorHAnsi" w:hAnsiTheme="minorHAnsi"/>
        </w:rPr>
        <w:t xml:space="preserve"> </w:t>
      </w:r>
      <w:r w:rsidRPr="002226FD">
        <w:rPr>
          <w:rFonts w:asciiTheme="minorHAnsi" w:hAnsiTheme="minorHAnsi"/>
        </w:rPr>
        <w:t>with</w:t>
      </w:r>
      <w:r w:rsidR="000A5C4F">
        <w:rPr>
          <w:rFonts w:asciiTheme="minorHAnsi" w:hAnsiTheme="minorHAnsi"/>
        </w:rPr>
        <w:t xml:space="preserve"> </w:t>
      </w:r>
      <w:r w:rsidRPr="002226FD">
        <w:rPr>
          <w:rFonts w:asciiTheme="minorHAnsi" w:hAnsiTheme="minorHAnsi"/>
        </w:rPr>
        <w:t>a</w:t>
      </w:r>
      <w:r w:rsidR="000A5C4F">
        <w:rPr>
          <w:rFonts w:asciiTheme="minorHAnsi" w:hAnsiTheme="minorHAnsi"/>
        </w:rPr>
        <w:t xml:space="preserve"> </w:t>
      </w:r>
      <w:r w:rsidRPr="002226FD">
        <w:rPr>
          <w:rFonts w:asciiTheme="minorHAnsi" w:hAnsiTheme="minorHAnsi"/>
        </w:rPr>
        <w:t>baseline</w:t>
      </w:r>
      <w:r w:rsidR="000A5C4F">
        <w:rPr>
          <w:rFonts w:asciiTheme="minorHAnsi" w:hAnsiTheme="minorHAnsi"/>
        </w:rPr>
        <w:t xml:space="preserve"> </w:t>
      </w:r>
      <w:r w:rsidRPr="002226FD">
        <w:rPr>
          <w:rFonts w:asciiTheme="minorHAnsi" w:hAnsiTheme="minorHAnsi"/>
        </w:rPr>
        <w:t>LDL-C</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Pr="002226FD">
        <w:rPr>
          <w:rFonts w:asciiTheme="minorHAnsi" w:hAnsiTheme="minorHAnsi"/>
        </w:rPr>
        <w:t>4.14</w:t>
      </w:r>
      <w:r w:rsidR="000A5C4F">
        <w:rPr>
          <w:rFonts w:asciiTheme="minorHAnsi" w:hAnsiTheme="minorHAnsi"/>
        </w:rPr>
        <w:t xml:space="preserve"> </w:t>
      </w:r>
      <w:r w:rsidRPr="002226FD">
        <w:rPr>
          <w:rFonts w:asciiTheme="minorHAnsi" w:hAnsiTheme="minorHAnsi"/>
        </w:rPr>
        <w:t>mmol/L.</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study</w:t>
      </w:r>
      <w:r w:rsidR="000A5C4F">
        <w:rPr>
          <w:rFonts w:asciiTheme="minorHAnsi" w:hAnsiTheme="minorHAnsi"/>
        </w:rPr>
        <w:t xml:space="preserve"> </w:t>
      </w:r>
      <w:r w:rsidRPr="002226FD">
        <w:rPr>
          <w:rFonts w:asciiTheme="minorHAnsi" w:hAnsiTheme="minorHAnsi"/>
        </w:rPr>
        <w:t>design</w:t>
      </w:r>
      <w:r w:rsidR="000A5C4F">
        <w:rPr>
          <w:rFonts w:asciiTheme="minorHAnsi" w:hAnsiTheme="minorHAnsi"/>
        </w:rPr>
        <w:t xml:space="preserve"> </w:t>
      </w:r>
      <w:r w:rsidRPr="002226FD">
        <w:rPr>
          <w:rFonts w:asciiTheme="minorHAnsi" w:hAnsiTheme="minorHAnsi"/>
        </w:rPr>
        <w:t>and</w:t>
      </w:r>
      <w:r w:rsidR="000A5C4F">
        <w:rPr>
          <w:rFonts w:asciiTheme="minorHAnsi" w:hAnsiTheme="minorHAnsi"/>
        </w:rPr>
        <w:t xml:space="preserve"> </w:t>
      </w:r>
      <w:r w:rsidRPr="002226FD">
        <w:rPr>
          <w:rFonts w:asciiTheme="minorHAnsi" w:hAnsiTheme="minorHAnsi"/>
        </w:rPr>
        <w:t>randomisation</w:t>
      </w:r>
      <w:r w:rsidR="000A5C4F">
        <w:rPr>
          <w:rFonts w:asciiTheme="minorHAnsi" w:hAnsiTheme="minorHAnsi"/>
        </w:rPr>
        <w:t xml:space="preserve"> </w:t>
      </w:r>
      <w:r w:rsidRPr="002226FD">
        <w:rPr>
          <w:rFonts w:asciiTheme="minorHAnsi" w:hAnsiTheme="minorHAnsi"/>
        </w:rPr>
        <w:t>was</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same</w:t>
      </w:r>
      <w:r w:rsidR="000A5C4F">
        <w:rPr>
          <w:rFonts w:asciiTheme="minorHAnsi" w:hAnsiTheme="minorHAnsi"/>
        </w:rPr>
        <w:t xml:space="preserve"> </w:t>
      </w:r>
      <w:r w:rsidRPr="002226FD">
        <w:rPr>
          <w:rFonts w:asciiTheme="minorHAnsi" w:hAnsiTheme="minorHAnsi"/>
        </w:rPr>
        <w:t>as</w:t>
      </w:r>
      <w:r w:rsidR="000A5C4F">
        <w:rPr>
          <w:rFonts w:asciiTheme="minorHAnsi" w:hAnsiTheme="minorHAnsi"/>
        </w:rPr>
        <w:t xml:space="preserve"> </w:t>
      </w:r>
      <w:r w:rsidRPr="002226FD">
        <w:rPr>
          <w:rFonts w:asciiTheme="minorHAnsi" w:hAnsiTheme="minorHAnsi"/>
        </w:rPr>
        <w:t>studies</w:t>
      </w:r>
      <w:r w:rsidR="000A5C4F">
        <w:rPr>
          <w:rFonts w:asciiTheme="minorHAnsi" w:hAnsiTheme="minorHAnsi"/>
        </w:rPr>
        <w:t xml:space="preserve"> </w:t>
      </w:r>
      <w:r w:rsidRPr="002226FD">
        <w:rPr>
          <w:rFonts w:asciiTheme="minorHAnsi" w:hAnsiTheme="minorHAnsi"/>
        </w:rPr>
        <w:t>EFC12492</w:t>
      </w:r>
      <w:r w:rsidR="000A5C4F">
        <w:rPr>
          <w:rFonts w:asciiTheme="minorHAnsi" w:hAnsiTheme="minorHAnsi"/>
        </w:rPr>
        <w:t xml:space="preserve"> </w:t>
      </w:r>
      <w:r w:rsidRPr="002226FD">
        <w:rPr>
          <w:rFonts w:asciiTheme="minorHAnsi" w:hAnsiTheme="minorHAnsi"/>
        </w:rPr>
        <w:t>and</w:t>
      </w:r>
      <w:r w:rsidR="000A5C4F">
        <w:rPr>
          <w:rFonts w:asciiTheme="minorHAnsi" w:hAnsiTheme="minorHAnsi"/>
        </w:rPr>
        <w:t xml:space="preserve"> </w:t>
      </w:r>
      <w:r w:rsidRPr="002226FD">
        <w:rPr>
          <w:rFonts w:asciiTheme="minorHAnsi" w:hAnsiTheme="minorHAnsi"/>
        </w:rPr>
        <w:t>R7272-CL-1112,</w:t>
      </w:r>
      <w:r w:rsidR="000A5C4F">
        <w:rPr>
          <w:rFonts w:asciiTheme="minorHAnsi" w:hAnsiTheme="minorHAnsi"/>
        </w:rPr>
        <w:t xml:space="preserve"> </w:t>
      </w:r>
      <w:r w:rsidRPr="002226FD">
        <w:rPr>
          <w:rFonts w:asciiTheme="minorHAnsi" w:hAnsiTheme="minorHAnsi"/>
        </w:rPr>
        <w:t>but</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study</w:t>
      </w:r>
      <w:r w:rsidR="000A5C4F">
        <w:rPr>
          <w:rFonts w:asciiTheme="minorHAnsi" w:hAnsiTheme="minorHAnsi"/>
        </w:rPr>
        <w:t xml:space="preserve"> </w:t>
      </w:r>
      <w:r w:rsidRPr="002226FD">
        <w:rPr>
          <w:rFonts w:asciiTheme="minorHAnsi" w:hAnsiTheme="minorHAnsi"/>
        </w:rPr>
        <w:t>treatment</w:t>
      </w:r>
      <w:r w:rsidR="000A5C4F">
        <w:rPr>
          <w:rFonts w:asciiTheme="minorHAnsi" w:hAnsiTheme="minorHAnsi"/>
        </w:rPr>
        <w:t xml:space="preserve"> </w:t>
      </w:r>
      <w:r w:rsidRPr="002226FD">
        <w:rPr>
          <w:rFonts w:asciiTheme="minorHAnsi" w:hAnsiTheme="minorHAnsi"/>
        </w:rPr>
        <w:t>was</w:t>
      </w:r>
      <w:r w:rsidR="000A5C4F">
        <w:rPr>
          <w:rFonts w:asciiTheme="minorHAnsi" w:hAnsiTheme="minorHAnsi"/>
        </w:rPr>
        <w:t xml:space="preserve"> </w:t>
      </w:r>
      <w:r w:rsidRPr="002226FD">
        <w:rPr>
          <w:rFonts w:asciiTheme="minorHAnsi" w:hAnsiTheme="minorHAnsi"/>
        </w:rPr>
        <w:t>150</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Pr="002226FD">
        <w:rPr>
          <w:rFonts w:asciiTheme="minorHAnsi" w:hAnsiTheme="minorHAnsi"/>
        </w:rPr>
        <w:t>alirocumab</w:t>
      </w:r>
      <w:r w:rsidR="000A5C4F">
        <w:rPr>
          <w:rFonts w:asciiTheme="minorHAnsi" w:hAnsiTheme="minorHAnsi"/>
        </w:rPr>
        <w:t xml:space="preserve"> </w:t>
      </w:r>
      <w:r w:rsidRPr="002226FD">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Pr="002226FD">
        <w:rPr>
          <w:rFonts w:asciiTheme="minorHAnsi" w:hAnsiTheme="minorHAnsi"/>
        </w:rPr>
        <w:t>72)</w:t>
      </w:r>
      <w:r w:rsidR="000A5C4F">
        <w:rPr>
          <w:rFonts w:asciiTheme="minorHAnsi" w:hAnsiTheme="minorHAnsi"/>
        </w:rPr>
        <w:t xml:space="preserve"> </w:t>
      </w:r>
      <w:r w:rsidRPr="002226FD">
        <w:rPr>
          <w:rFonts w:asciiTheme="minorHAnsi" w:hAnsiTheme="minorHAnsi"/>
        </w:rPr>
        <w:t>or</w:t>
      </w:r>
      <w:r w:rsidR="000A5C4F">
        <w:rPr>
          <w:rFonts w:asciiTheme="minorHAnsi" w:hAnsiTheme="minorHAnsi"/>
        </w:rPr>
        <w:t xml:space="preserve"> </w:t>
      </w:r>
      <w:r w:rsidRPr="002226FD">
        <w:rPr>
          <w:rFonts w:asciiTheme="minorHAnsi" w:hAnsiTheme="minorHAnsi"/>
        </w:rPr>
        <w:t>placebo</w:t>
      </w:r>
      <w:r w:rsidR="000A5C4F">
        <w:rPr>
          <w:rFonts w:asciiTheme="minorHAnsi" w:hAnsiTheme="minorHAnsi"/>
        </w:rPr>
        <w:t xml:space="preserve"> </w:t>
      </w:r>
      <w:r w:rsidRPr="002226FD">
        <w:rPr>
          <w:rFonts w:asciiTheme="minorHAnsi" w:hAnsiTheme="minorHAnsi"/>
        </w:rPr>
        <w:t>SC</w:t>
      </w:r>
      <w:r w:rsidR="000A5C4F">
        <w:rPr>
          <w:rFonts w:asciiTheme="minorHAnsi" w:hAnsiTheme="minorHAnsi"/>
        </w:rPr>
        <w:t xml:space="preserve"> </w:t>
      </w:r>
      <w:r w:rsidRPr="002226FD">
        <w:rPr>
          <w:rFonts w:asciiTheme="minorHAnsi" w:hAnsiTheme="minorHAnsi"/>
        </w:rPr>
        <w:t>Q2W</w:t>
      </w:r>
      <w:r w:rsidR="000A5C4F">
        <w:rPr>
          <w:rFonts w:asciiTheme="minorHAnsi" w:hAnsiTheme="minorHAnsi"/>
        </w:rPr>
        <w:t xml:space="preserve"> </w:t>
      </w:r>
      <w:r w:rsidR="007F3868">
        <w:rPr>
          <w:rFonts w:asciiTheme="minorHAnsi" w:hAnsiTheme="minorHAnsi"/>
        </w:rPr>
        <w:t>(n</w:t>
      </w:r>
      <w:r w:rsidR="000A5C4F">
        <w:rPr>
          <w:rFonts w:asciiTheme="minorHAnsi" w:hAnsiTheme="minorHAnsi"/>
        </w:rPr>
        <w:t xml:space="preserve"> </w:t>
      </w:r>
      <w:r w:rsidRPr="002226FD">
        <w:rPr>
          <w:rFonts w:asciiTheme="minorHAnsi" w:hAnsiTheme="minorHAnsi"/>
        </w:rPr>
        <w:t>=</w:t>
      </w:r>
      <w:r w:rsidR="000A5C4F">
        <w:rPr>
          <w:rFonts w:asciiTheme="minorHAnsi" w:hAnsiTheme="minorHAnsi"/>
        </w:rPr>
        <w:t xml:space="preserve"> </w:t>
      </w:r>
      <w:r w:rsidRPr="002226FD">
        <w:rPr>
          <w:rFonts w:asciiTheme="minorHAnsi" w:hAnsiTheme="minorHAnsi"/>
        </w:rPr>
        <w:t>35)</w:t>
      </w:r>
      <w:r w:rsidR="000A5C4F">
        <w:rPr>
          <w:rFonts w:asciiTheme="minorHAnsi" w:hAnsiTheme="minorHAnsi"/>
        </w:rPr>
        <w:t xml:space="preserve"> </w:t>
      </w:r>
      <w:r w:rsidRPr="002226FD">
        <w:rPr>
          <w:rFonts w:asciiTheme="minorHAnsi" w:hAnsiTheme="minorHAnsi"/>
        </w:rPr>
        <w:t>by</w:t>
      </w:r>
      <w:r w:rsidR="000A5C4F">
        <w:rPr>
          <w:rFonts w:asciiTheme="minorHAnsi" w:hAnsiTheme="minorHAnsi"/>
        </w:rPr>
        <w:t xml:space="preserve"> </w:t>
      </w:r>
      <w:r w:rsidRPr="002226FD">
        <w:rPr>
          <w:rFonts w:asciiTheme="minorHAnsi" w:hAnsiTheme="minorHAnsi"/>
        </w:rPr>
        <w:t>auto-injector</w:t>
      </w:r>
      <w:r w:rsidR="000A5C4F">
        <w:rPr>
          <w:rFonts w:asciiTheme="minorHAnsi" w:hAnsiTheme="minorHAnsi"/>
        </w:rPr>
        <w:t xml:space="preserve"> </w:t>
      </w:r>
      <w:r w:rsidRPr="002226FD">
        <w:rPr>
          <w:rFonts w:asciiTheme="minorHAnsi" w:hAnsiTheme="minorHAnsi"/>
        </w:rPr>
        <w:t>pen.</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background</w:t>
      </w:r>
      <w:r w:rsidR="000A5C4F">
        <w:rPr>
          <w:rFonts w:asciiTheme="minorHAnsi" w:hAnsiTheme="minorHAnsi"/>
        </w:rPr>
        <w:t xml:space="preserve"> </w:t>
      </w:r>
      <w:r w:rsidRPr="002226FD">
        <w:rPr>
          <w:rFonts w:asciiTheme="minorHAnsi" w:hAnsiTheme="minorHAnsi"/>
        </w:rPr>
        <w:t>LMT</w:t>
      </w:r>
      <w:r w:rsidR="000A5C4F">
        <w:rPr>
          <w:rFonts w:asciiTheme="minorHAnsi" w:hAnsiTheme="minorHAnsi"/>
        </w:rPr>
        <w:t xml:space="preserve"> </w:t>
      </w:r>
      <w:r w:rsidRPr="002226FD">
        <w:rPr>
          <w:rFonts w:asciiTheme="minorHAnsi" w:hAnsiTheme="minorHAnsi"/>
        </w:rPr>
        <w:t>was</w:t>
      </w:r>
      <w:r w:rsidR="000A5C4F">
        <w:rPr>
          <w:rFonts w:asciiTheme="minorHAnsi" w:hAnsiTheme="minorHAnsi"/>
        </w:rPr>
        <w:t xml:space="preserve"> </w:t>
      </w:r>
      <w:r w:rsidRPr="002226FD">
        <w:rPr>
          <w:rFonts w:asciiTheme="minorHAnsi" w:hAnsiTheme="minorHAnsi"/>
        </w:rPr>
        <w:t>managed</w:t>
      </w:r>
      <w:r w:rsidR="000A5C4F">
        <w:rPr>
          <w:rFonts w:asciiTheme="minorHAnsi" w:hAnsiTheme="minorHAnsi"/>
        </w:rPr>
        <w:t xml:space="preserve"> </w:t>
      </w:r>
      <w:r w:rsidRPr="002226FD">
        <w:rPr>
          <w:rFonts w:asciiTheme="minorHAnsi" w:hAnsiTheme="minorHAnsi"/>
        </w:rPr>
        <w:t>similarly</w:t>
      </w:r>
      <w:r w:rsidR="000A5C4F">
        <w:rPr>
          <w:rFonts w:asciiTheme="minorHAnsi" w:hAnsiTheme="minorHAnsi"/>
        </w:rPr>
        <w:t xml:space="preserve"> </w:t>
      </w:r>
      <w:r w:rsidRPr="002226FD">
        <w:rPr>
          <w:rFonts w:asciiTheme="minorHAnsi" w:hAnsiTheme="minorHAnsi"/>
        </w:rPr>
        <w:t>to</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previous</w:t>
      </w:r>
      <w:r w:rsidR="000A5C4F">
        <w:rPr>
          <w:rFonts w:asciiTheme="minorHAnsi" w:hAnsiTheme="minorHAnsi"/>
        </w:rPr>
        <w:t xml:space="preserve"> </w:t>
      </w:r>
      <w:r w:rsidRPr="002226FD">
        <w:rPr>
          <w:rFonts w:asciiTheme="minorHAnsi" w:hAnsiTheme="minorHAnsi"/>
        </w:rPr>
        <w:t>studies</w:t>
      </w:r>
      <w:r w:rsidR="000A5C4F">
        <w:rPr>
          <w:rFonts w:asciiTheme="minorHAnsi" w:hAnsiTheme="minorHAnsi"/>
        </w:rPr>
        <w:t xml:space="preserve"> </w:t>
      </w:r>
      <w:r w:rsidRPr="002226FD">
        <w:rPr>
          <w:rFonts w:asciiTheme="minorHAnsi" w:hAnsiTheme="minorHAnsi"/>
        </w:rPr>
        <w:t>until</w:t>
      </w:r>
      <w:r w:rsidR="000A5C4F">
        <w:rPr>
          <w:rFonts w:asciiTheme="minorHAnsi" w:hAnsiTheme="minorHAnsi"/>
        </w:rPr>
        <w:t xml:space="preserve"> </w:t>
      </w:r>
      <w:r w:rsidRPr="002226FD">
        <w:rPr>
          <w:rFonts w:asciiTheme="minorHAnsi" w:hAnsiTheme="minorHAnsi"/>
        </w:rPr>
        <w:t>Week</w:t>
      </w:r>
      <w:r w:rsidR="000A5C4F">
        <w:rPr>
          <w:rFonts w:asciiTheme="minorHAnsi" w:hAnsiTheme="minorHAnsi"/>
        </w:rPr>
        <w:t xml:space="preserve"> </w:t>
      </w:r>
      <w:r w:rsidRPr="002226FD">
        <w:rPr>
          <w:rFonts w:asciiTheme="minorHAnsi" w:hAnsiTheme="minorHAnsi"/>
        </w:rPr>
        <w:t>24</w:t>
      </w:r>
      <w:r w:rsidR="000A5C4F">
        <w:rPr>
          <w:rFonts w:asciiTheme="minorHAnsi" w:hAnsiTheme="minorHAnsi"/>
        </w:rPr>
        <w:t xml:space="preserve"> </w:t>
      </w:r>
      <w:r w:rsidRPr="002226FD">
        <w:rPr>
          <w:rFonts w:asciiTheme="minorHAnsi" w:hAnsiTheme="minorHAnsi"/>
        </w:rPr>
        <w:t>when</w:t>
      </w:r>
      <w:r w:rsidR="000A5C4F">
        <w:rPr>
          <w:rFonts w:asciiTheme="minorHAnsi" w:hAnsiTheme="minorHAnsi"/>
        </w:rPr>
        <w:t xml:space="preserve"> </w:t>
      </w:r>
      <w:r w:rsidRPr="002226FD">
        <w:rPr>
          <w:rFonts w:asciiTheme="minorHAnsi" w:hAnsiTheme="minorHAnsi"/>
        </w:rPr>
        <w:t>therapy</w:t>
      </w:r>
      <w:r w:rsidR="000A5C4F">
        <w:rPr>
          <w:rFonts w:asciiTheme="minorHAnsi" w:hAnsiTheme="minorHAnsi"/>
        </w:rPr>
        <w:t xml:space="preserve"> </w:t>
      </w:r>
      <w:r w:rsidRPr="002226FD">
        <w:rPr>
          <w:rFonts w:asciiTheme="minorHAnsi" w:hAnsiTheme="minorHAnsi"/>
        </w:rPr>
        <w:t>could</w:t>
      </w:r>
      <w:r w:rsidR="000A5C4F">
        <w:rPr>
          <w:rFonts w:asciiTheme="minorHAnsi" w:hAnsiTheme="minorHAnsi"/>
        </w:rPr>
        <w:t xml:space="preserve"> </w:t>
      </w:r>
      <w:r w:rsidRPr="002226FD">
        <w:rPr>
          <w:rFonts w:asciiTheme="minorHAnsi" w:hAnsiTheme="minorHAnsi"/>
        </w:rPr>
        <w:t>be</w:t>
      </w:r>
      <w:r w:rsidR="000A5C4F">
        <w:rPr>
          <w:rFonts w:asciiTheme="minorHAnsi" w:hAnsiTheme="minorHAnsi"/>
        </w:rPr>
        <w:t xml:space="preserve"> </w:t>
      </w:r>
      <w:r w:rsidRPr="002226FD">
        <w:rPr>
          <w:rFonts w:asciiTheme="minorHAnsi" w:hAnsiTheme="minorHAnsi"/>
        </w:rPr>
        <w:t>modified</w:t>
      </w:r>
      <w:r w:rsidR="000A5C4F">
        <w:rPr>
          <w:rFonts w:asciiTheme="minorHAnsi" w:hAnsiTheme="minorHAnsi"/>
        </w:rPr>
        <w:t xml:space="preserve"> </w:t>
      </w:r>
      <w:r w:rsidRPr="002226FD">
        <w:rPr>
          <w:rFonts w:asciiTheme="minorHAnsi" w:hAnsiTheme="minorHAnsi"/>
        </w:rPr>
        <w:t>if</w:t>
      </w:r>
      <w:r w:rsidR="000A5C4F">
        <w:rPr>
          <w:rFonts w:asciiTheme="minorHAnsi" w:hAnsiTheme="minorHAnsi"/>
        </w:rPr>
        <w:t xml:space="preserve"> </w:t>
      </w:r>
      <w:r w:rsidRPr="002226FD">
        <w:rPr>
          <w:rFonts w:asciiTheme="minorHAnsi" w:hAnsiTheme="minorHAnsi"/>
        </w:rPr>
        <w:t>TG</w:t>
      </w:r>
      <w:r w:rsidR="000A5C4F">
        <w:rPr>
          <w:rFonts w:asciiTheme="minorHAnsi" w:hAnsiTheme="minorHAnsi"/>
        </w:rPr>
        <w:t xml:space="preserve"> </w:t>
      </w:r>
      <w:r w:rsidRPr="002226FD">
        <w:rPr>
          <w:rFonts w:asciiTheme="minorHAnsi" w:hAnsiTheme="minorHAnsi"/>
        </w:rPr>
        <w:t>or</w:t>
      </w:r>
      <w:r w:rsidR="000A5C4F">
        <w:rPr>
          <w:rFonts w:asciiTheme="minorHAnsi" w:hAnsiTheme="minorHAnsi"/>
        </w:rPr>
        <w:t xml:space="preserve"> </w:t>
      </w:r>
      <w:r w:rsidRPr="002226FD">
        <w:rPr>
          <w:rFonts w:asciiTheme="minorHAnsi" w:hAnsiTheme="minorHAnsi"/>
        </w:rPr>
        <w:t>LDL-C</w:t>
      </w:r>
      <w:r w:rsidR="000A5C4F">
        <w:rPr>
          <w:rFonts w:asciiTheme="minorHAnsi" w:hAnsiTheme="minorHAnsi"/>
        </w:rPr>
        <w:t xml:space="preserve"> </w:t>
      </w:r>
      <w:r w:rsidRPr="002226FD">
        <w:rPr>
          <w:rFonts w:asciiTheme="minorHAnsi" w:hAnsiTheme="minorHAnsi"/>
        </w:rPr>
        <w:t>reached</w:t>
      </w:r>
      <w:r w:rsidR="000A5C4F">
        <w:rPr>
          <w:rFonts w:asciiTheme="minorHAnsi" w:hAnsiTheme="minorHAnsi"/>
        </w:rPr>
        <w:t xml:space="preserve"> </w:t>
      </w:r>
      <w:r w:rsidRPr="002226FD">
        <w:rPr>
          <w:rFonts w:asciiTheme="minorHAnsi" w:hAnsiTheme="minorHAnsi"/>
        </w:rPr>
        <w:t>threshold</w:t>
      </w:r>
      <w:r w:rsidR="000A5C4F">
        <w:rPr>
          <w:rFonts w:asciiTheme="minorHAnsi" w:hAnsiTheme="minorHAnsi"/>
        </w:rPr>
        <w:t xml:space="preserve"> </w:t>
      </w:r>
      <w:r w:rsidRPr="002226FD">
        <w:rPr>
          <w:rFonts w:asciiTheme="minorHAnsi" w:hAnsiTheme="minorHAnsi"/>
        </w:rPr>
        <w:t>levels.</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efficacy</w:t>
      </w:r>
      <w:r w:rsidR="000A5C4F">
        <w:rPr>
          <w:rFonts w:asciiTheme="minorHAnsi" w:hAnsiTheme="minorHAnsi"/>
        </w:rPr>
        <w:t xml:space="preserve"> </w:t>
      </w:r>
      <w:r w:rsidRPr="002226FD">
        <w:rPr>
          <w:rFonts w:asciiTheme="minorHAnsi" w:hAnsiTheme="minorHAnsi"/>
        </w:rPr>
        <w:t>variables</w:t>
      </w:r>
      <w:r w:rsidR="000A5C4F">
        <w:rPr>
          <w:rFonts w:asciiTheme="minorHAnsi" w:hAnsiTheme="minorHAnsi"/>
        </w:rPr>
        <w:t xml:space="preserve"> </w:t>
      </w:r>
      <w:r w:rsidRPr="002226FD">
        <w:rPr>
          <w:rFonts w:asciiTheme="minorHAnsi" w:hAnsiTheme="minorHAnsi"/>
        </w:rPr>
        <w:t>and</w:t>
      </w:r>
      <w:r w:rsidR="000A5C4F">
        <w:rPr>
          <w:rFonts w:asciiTheme="minorHAnsi" w:hAnsiTheme="minorHAnsi"/>
        </w:rPr>
        <w:t xml:space="preserve"> </w:t>
      </w:r>
      <w:r w:rsidRPr="002226FD">
        <w:rPr>
          <w:rFonts w:asciiTheme="minorHAnsi" w:hAnsiTheme="minorHAnsi"/>
        </w:rPr>
        <w:t>analysis</w:t>
      </w:r>
      <w:r w:rsidR="000A5C4F">
        <w:rPr>
          <w:rFonts w:asciiTheme="minorHAnsi" w:hAnsiTheme="minorHAnsi"/>
        </w:rPr>
        <w:t xml:space="preserve"> </w:t>
      </w:r>
      <w:r w:rsidRPr="002226FD">
        <w:rPr>
          <w:rFonts w:asciiTheme="minorHAnsi" w:hAnsiTheme="minorHAnsi"/>
        </w:rPr>
        <w:t>populations</w:t>
      </w:r>
      <w:r w:rsidR="000A5C4F">
        <w:rPr>
          <w:rFonts w:asciiTheme="minorHAnsi" w:hAnsiTheme="minorHAnsi"/>
        </w:rPr>
        <w:t xml:space="preserve"> </w:t>
      </w:r>
      <w:r w:rsidRPr="002226FD">
        <w:rPr>
          <w:rFonts w:asciiTheme="minorHAnsi" w:hAnsiTheme="minorHAnsi"/>
        </w:rPr>
        <w:t>were</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same</w:t>
      </w:r>
      <w:r w:rsidR="000A5C4F">
        <w:rPr>
          <w:rFonts w:asciiTheme="minorHAnsi" w:hAnsiTheme="minorHAnsi"/>
        </w:rPr>
        <w:t xml:space="preserve"> </w:t>
      </w:r>
      <w:r w:rsidRPr="002226FD">
        <w:rPr>
          <w:rFonts w:asciiTheme="minorHAnsi" w:hAnsiTheme="minorHAnsi"/>
        </w:rPr>
        <w:t>as</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previous</w:t>
      </w:r>
      <w:r w:rsidR="000A5C4F">
        <w:rPr>
          <w:rFonts w:asciiTheme="minorHAnsi" w:hAnsiTheme="minorHAnsi"/>
        </w:rPr>
        <w:t xml:space="preserve"> </w:t>
      </w:r>
      <w:r w:rsidRPr="002226FD">
        <w:rPr>
          <w:rFonts w:asciiTheme="minorHAnsi" w:hAnsiTheme="minorHAnsi"/>
        </w:rPr>
        <w:t>studies</w:t>
      </w:r>
      <w:r w:rsidR="000A5C4F">
        <w:rPr>
          <w:rFonts w:asciiTheme="minorHAnsi" w:hAnsiTheme="minorHAnsi"/>
        </w:rPr>
        <w:t xml:space="preserve"> </w:t>
      </w:r>
      <w:r w:rsidRPr="002226FD">
        <w:rPr>
          <w:rFonts w:asciiTheme="minorHAnsi" w:hAnsiTheme="minorHAnsi"/>
        </w:rPr>
        <w:t>(FH</w:t>
      </w:r>
      <w:r w:rsidR="000A5C4F">
        <w:rPr>
          <w:rFonts w:asciiTheme="minorHAnsi" w:hAnsiTheme="minorHAnsi"/>
        </w:rPr>
        <w:t xml:space="preserve"> </w:t>
      </w:r>
      <w:r w:rsidRPr="002226FD">
        <w:rPr>
          <w:rFonts w:asciiTheme="minorHAnsi" w:hAnsiTheme="minorHAnsi"/>
        </w:rPr>
        <w:t>I</w:t>
      </w:r>
      <w:r w:rsidR="000A5C4F">
        <w:rPr>
          <w:rFonts w:asciiTheme="minorHAnsi" w:hAnsiTheme="minorHAnsi"/>
        </w:rPr>
        <w:t xml:space="preserve"> </w:t>
      </w:r>
      <w:r w:rsidRPr="002226FD">
        <w:rPr>
          <w:rFonts w:asciiTheme="minorHAnsi" w:hAnsiTheme="minorHAnsi"/>
        </w:rPr>
        <w:t>and</w:t>
      </w:r>
      <w:r w:rsidR="000A5C4F">
        <w:rPr>
          <w:rFonts w:asciiTheme="minorHAnsi" w:hAnsiTheme="minorHAnsi"/>
        </w:rPr>
        <w:t xml:space="preserve"> </w:t>
      </w:r>
      <w:r w:rsidRPr="002226FD">
        <w:rPr>
          <w:rFonts w:asciiTheme="minorHAnsi" w:hAnsiTheme="minorHAnsi"/>
        </w:rPr>
        <w:t>FH</w:t>
      </w:r>
      <w:r w:rsidR="000A5C4F">
        <w:rPr>
          <w:rFonts w:asciiTheme="minorHAnsi" w:hAnsiTheme="minorHAnsi"/>
        </w:rPr>
        <w:t xml:space="preserve"> </w:t>
      </w:r>
      <w:r w:rsidRPr="002226FD">
        <w:rPr>
          <w:rFonts w:asciiTheme="minorHAnsi" w:hAnsiTheme="minorHAnsi"/>
        </w:rPr>
        <w:t>II).</w:t>
      </w:r>
      <w:r w:rsidR="000A5C4F">
        <w:rPr>
          <w:rFonts w:asciiTheme="minorHAnsi" w:hAnsiTheme="minorHAnsi"/>
        </w:rPr>
        <w:t xml:space="preserve"> </w:t>
      </w:r>
      <w:r w:rsidRPr="002226FD">
        <w:rPr>
          <w:rFonts w:asciiTheme="minorHAnsi" w:hAnsiTheme="minorHAnsi"/>
        </w:rPr>
        <w:t>Baseline</w:t>
      </w:r>
      <w:r w:rsidR="000A5C4F">
        <w:rPr>
          <w:rFonts w:asciiTheme="minorHAnsi" w:hAnsiTheme="minorHAnsi"/>
        </w:rPr>
        <w:t xml:space="preserve"> </w:t>
      </w:r>
      <w:r w:rsidRPr="002226FD">
        <w:rPr>
          <w:rFonts w:asciiTheme="minorHAnsi" w:hAnsiTheme="minorHAnsi"/>
        </w:rPr>
        <w:t>characteristics</w:t>
      </w:r>
      <w:r w:rsidR="000A5C4F">
        <w:rPr>
          <w:rFonts w:asciiTheme="minorHAnsi" w:hAnsiTheme="minorHAnsi"/>
        </w:rPr>
        <w:t xml:space="preserve"> </w:t>
      </w:r>
      <w:r w:rsidRPr="002226FD">
        <w:rPr>
          <w:rFonts w:asciiTheme="minorHAnsi" w:hAnsiTheme="minorHAnsi"/>
        </w:rPr>
        <w:t>were</w:t>
      </w:r>
      <w:r w:rsidR="000A5C4F">
        <w:rPr>
          <w:rFonts w:asciiTheme="minorHAnsi" w:hAnsiTheme="minorHAnsi"/>
        </w:rPr>
        <w:t xml:space="preserve"> </w:t>
      </w:r>
      <w:r w:rsidRPr="002226FD">
        <w:rPr>
          <w:rFonts w:asciiTheme="minorHAnsi" w:hAnsiTheme="minorHAnsi"/>
        </w:rPr>
        <w:t>similar</w:t>
      </w:r>
      <w:r w:rsidR="000A5C4F">
        <w:rPr>
          <w:rFonts w:asciiTheme="minorHAnsi" w:hAnsiTheme="minorHAnsi"/>
        </w:rPr>
        <w:t xml:space="preserve"> </w:t>
      </w:r>
      <w:r w:rsidRPr="002226FD">
        <w:rPr>
          <w:rFonts w:asciiTheme="minorHAnsi" w:hAnsiTheme="minorHAnsi"/>
        </w:rPr>
        <w:t>at</w:t>
      </w:r>
      <w:r w:rsidR="000A5C4F">
        <w:rPr>
          <w:rFonts w:asciiTheme="minorHAnsi" w:hAnsiTheme="minorHAnsi"/>
        </w:rPr>
        <w:t xml:space="preserve"> </w:t>
      </w:r>
      <w:r w:rsidRPr="002226FD">
        <w:rPr>
          <w:rFonts w:asciiTheme="minorHAnsi" w:hAnsiTheme="minorHAnsi"/>
        </w:rPr>
        <w:t>baseline</w:t>
      </w:r>
      <w:r w:rsidR="000A5C4F">
        <w:rPr>
          <w:rFonts w:asciiTheme="minorHAnsi" w:hAnsiTheme="minorHAnsi"/>
        </w:rPr>
        <w:t xml:space="preserve"> </w:t>
      </w:r>
      <w:r w:rsidRPr="002226FD">
        <w:rPr>
          <w:rFonts w:asciiTheme="minorHAnsi" w:hAnsiTheme="minorHAnsi"/>
        </w:rPr>
        <w:t>although</w:t>
      </w:r>
      <w:r w:rsidR="000A5C4F">
        <w:rPr>
          <w:rFonts w:asciiTheme="minorHAnsi" w:hAnsiTheme="minorHAnsi"/>
        </w:rPr>
        <w:t xml:space="preserve"> </w:t>
      </w:r>
      <w:r w:rsidRPr="002226FD">
        <w:rPr>
          <w:rFonts w:asciiTheme="minorHAnsi" w:hAnsiTheme="minorHAnsi"/>
        </w:rPr>
        <w:t>more</w:t>
      </w:r>
      <w:r w:rsidR="000A5C4F">
        <w:rPr>
          <w:rFonts w:asciiTheme="minorHAnsi" w:hAnsiTheme="minorHAnsi"/>
        </w:rPr>
        <w:t xml:space="preserve"> </w:t>
      </w:r>
      <w:r w:rsidRPr="002226FD">
        <w:rPr>
          <w:rFonts w:asciiTheme="minorHAnsi" w:hAnsiTheme="minorHAnsi"/>
        </w:rPr>
        <w:t>alirocumab</w:t>
      </w:r>
      <w:r w:rsidR="000A5C4F">
        <w:rPr>
          <w:rFonts w:asciiTheme="minorHAnsi" w:hAnsiTheme="minorHAnsi"/>
        </w:rPr>
        <w:t xml:space="preserve"> </w:t>
      </w:r>
      <w:r w:rsidRPr="002226FD">
        <w:rPr>
          <w:rFonts w:asciiTheme="minorHAnsi" w:hAnsiTheme="minorHAnsi"/>
        </w:rPr>
        <w:t>patients</w:t>
      </w:r>
      <w:r w:rsidR="000A5C4F">
        <w:rPr>
          <w:rFonts w:asciiTheme="minorHAnsi" w:hAnsiTheme="minorHAnsi"/>
        </w:rPr>
        <w:t xml:space="preserve"> </w:t>
      </w:r>
      <w:r w:rsidR="002C2591">
        <w:rPr>
          <w:rFonts w:asciiTheme="minorHAnsi" w:hAnsiTheme="minorHAnsi"/>
        </w:rPr>
        <w:t>had</w:t>
      </w:r>
      <w:r w:rsidR="000A5C4F">
        <w:rPr>
          <w:rFonts w:asciiTheme="minorHAnsi" w:hAnsiTheme="minorHAnsi"/>
        </w:rPr>
        <w:t xml:space="preserve"> </w:t>
      </w:r>
      <w:r w:rsidR="002C2591">
        <w:rPr>
          <w:rFonts w:asciiTheme="minorHAnsi" w:hAnsiTheme="minorHAnsi"/>
        </w:rPr>
        <w:t>CHD</w:t>
      </w:r>
      <w:r w:rsidR="000A5C4F">
        <w:rPr>
          <w:rFonts w:asciiTheme="minorHAnsi" w:hAnsiTheme="minorHAnsi"/>
        </w:rPr>
        <w:t xml:space="preserve"> </w:t>
      </w:r>
      <w:r w:rsidR="002C2591">
        <w:rPr>
          <w:rFonts w:asciiTheme="minorHAnsi" w:hAnsiTheme="minorHAnsi"/>
        </w:rPr>
        <w:t>risk</w:t>
      </w:r>
      <w:r w:rsidR="000A5C4F">
        <w:rPr>
          <w:rFonts w:asciiTheme="minorHAnsi" w:hAnsiTheme="minorHAnsi"/>
        </w:rPr>
        <w:t xml:space="preserve"> </w:t>
      </w:r>
      <w:r w:rsidR="002C2591">
        <w:rPr>
          <w:rFonts w:asciiTheme="minorHAnsi" w:hAnsiTheme="minorHAnsi"/>
        </w:rPr>
        <w:t>equivalents</w:t>
      </w:r>
      <w:r w:rsidR="000A5C4F">
        <w:rPr>
          <w:rFonts w:asciiTheme="minorHAnsi" w:hAnsiTheme="minorHAnsi"/>
        </w:rPr>
        <w:t xml:space="preserve"> </w:t>
      </w:r>
      <w:r w:rsidR="002C2591">
        <w:rPr>
          <w:rFonts w:asciiTheme="minorHAnsi" w:hAnsiTheme="minorHAnsi"/>
        </w:rPr>
        <w:t>(9.0%</w:t>
      </w:r>
      <w:r w:rsidR="000A5C4F">
        <w:rPr>
          <w:rFonts w:asciiTheme="minorHAnsi" w:hAnsiTheme="minorHAnsi"/>
        </w:rPr>
        <w:t xml:space="preserve"> </w:t>
      </w:r>
      <w:r w:rsidRPr="002226FD">
        <w:rPr>
          <w:rFonts w:asciiTheme="minorHAnsi" w:hAnsiTheme="minorHAnsi"/>
        </w:rPr>
        <w:t>alirocumab</w:t>
      </w:r>
      <w:r w:rsidR="000A5C4F">
        <w:rPr>
          <w:rFonts w:asciiTheme="minorHAnsi" w:hAnsiTheme="minorHAnsi"/>
        </w:rPr>
        <w:t xml:space="preserve"> </w:t>
      </w:r>
      <w:r w:rsidRPr="002226FD">
        <w:rPr>
          <w:rFonts w:asciiTheme="minorHAnsi" w:hAnsiTheme="minorHAnsi"/>
        </w:rPr>
        <w:t>and</w:t>
      </w:r>
      <w:r w:rsidR="000A5C4F">
        <w:rPr>
          <w:rFonts w:asciiTheme="minorHAnsi" w:hAnsiTheme="minorHAnsi"/>
        </w:rPr>
        <w:t xml:space="preserve"> </w:t>
      </w:r>
      <w:r w:rsidRPr="002226FD">
        <w:rPr>
          <w:rFonts w:asciiTheme="minorHAnsi" w:hAnsiTheme="minorHAnsi"/>
        </w:rPr>
        <w:t>4.9%</w:t>
      </w:r>
      <w:r w:rsidR="000A5C4F">
        <w:rPr>
          <w:rFonts w:asciiTheme="minorHAnsi" w:hAnsiTheme="minorHAnsi"/>
        </w:rPr>
        <w:t xml:space="preserve"> </w:t>
      </w:r>
      <w:r w:rsidRPr="002226FD">
        <w:rPr>
          <w:rFonts w:asciiTheme="minorHAnsi" w:hAnsiTheme="minorHAnsi"/>
        </w:rPr>
        <w:t>placebo).</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mean</w:t>
      </w:r>
      <w:r w:rsidR="000A5C4F">
        <w:rPr>
          <w:rFonts w:asciiTheme="minorHAnsi" w:hAnsiTheme="minorHAnsi"/>
        </w:rPr>
        <w:t xml:space="preserve"> </w:t>
      </w:r>
      <w:r w:rsidRPr="002226FD">
        <w:rPr>
          <w:rFonts w:asciiTheme="minorHAnsi" w:hAnsiTheme="minorHAnsi"/>
        </w:rPr>
        <w:t>patient</w:t>
      </w:r>
      <w:r w:rsidR="000A5C4F">
        <w:rPr>
          <w:rFonts w:asciiTheme="minorHAnsi" w:hAnsiTheme="minorHAnsi"/>
        </w:rPr>
        <w:t xml:space="preserve"> </w:t>
      </w:r>
      <w:r w:rsidRPr="002226FD">
        <w:rPr>
          <w:rFonts w:asciiTheme="minorHAnsi" w:hAnsiTheme="minorHAnsi"/>
        </w:rPr>
        <w:t>age</w:t>
      </w:r>
      <w:r w:rsidR="000A5C4F">
        <w:rPr>
          <w:rFonts w:asciiTheme="minorHAnsi" w:hAnsiTheme="minorHAnsi"/>
        </w:rPr>
        <w:t xml:space="preserve"> </w:t>
      </w:r>
      <w:r w:rsidRPr="002226FD">
        <w:rPr>
          <w:rFonts w:asciiTheme="minorHAnsi" w:hAnsiTheme="minorHAnsi"/>
        </w:rPr>
        <w:t>was</w:t>
      </w:r>
      <w:r w:rsidR="000A5C4F">
        <w:rPr>
          <w:rFonts w:asciiTheme="minorHAnsi" w:hAnsiTheme="minorHAnsi"/>
        </w:rPr>
        <w:t xml:space="preserve"> </w:t>
      </w:r>
      <w:r w:rsidRPr="002226FD">
        <w:rPr>
          <w:rFonts w:asciiTheme="minorHAnsi" w:hAnsiTheme="minorHAnsi"/>
        </w:rPr>
        <w:t>51</w:t>
      </w:r>
      <w:r w:rsidR="000A5C4F">
        <w:rPr>
          <w:rFonts w:asciiTheme="minorHAnsi" w:hAnsiTheme="minorHAnsi"/>
        </w:rPr>
        <w:t xml:space="preserve"> </w:t>
      </w:r>
      <w:r w:rsidRPr="002226FD">
        <w:rPr>
          <w:rFonts w:asciiTheme="minorHAnsi" w:hAnsiTheme="minorHAnsi"/>
        </w:rPr>
        <w:t>(13)</w:t>
      </w:r>
      <w:r w:rsidR="000A5C4F">
        <w:rPr>
          <w:rFonts w:asciiTheme="minorHAnsi" w:hAnsiTheme="minorHAnsi"/>
        </w:rPr>
        <w:t xml:space="preserve"> </w:t>
      </w:r>
      <w:r w:rsidRPr="002226FD">
        <w:rPr>
          <w:rFonts w:asciiTheme="minorHAnsi" w:hAnsiTheme="minorHAnsi"/>
        </w:rPr>
        <w:t>years,</w:t>
      </w:r>
      <w:r w:rsidR="000A5C4F">
        <w:rPr>
          <w:rFonts w:asciiTheme="minorHAnsi" w:hAnsiTheme="minorHAnsi"/>
        </w:rPr>
        <w:t xml:space="preserve"> </w:t>
      </w:r>
      <w:r w:rsidRPr="002226FD">
        <w:rPr>
          <w:rFonts w:asciiTheme="minorHAnsi" w:hAnsiTheme="minorHAnsi"/>
        </w:rPr>
        <w:t>53%</w:t>
      </w:r>
      <w:r w:rsidR="000A5C4F">
        <w:rPr>
          <w:rFonts w:asciiTheme="minorHAnsi" w:hAnsiTheme="minorHAnsi"/>
        </w:rPr>
        <w:t xml:space="preserve"> </w:t>
      </w:r>
      <w:r w:rsidRPr="002226FD">
        <w:rPr>
          <w:rFonts w:asciiTheme="minorHAnsi" w:hAnsiTheme="minorHAnsi"/>
        </w:rPr>
        <w:t>were</w:t>
      </w:r>
      <w:r w:rsidR="000A5C4F">
        <w:rPr>
          <w:rFonts w:asciiTheme="minorHAnsi" w:hAnsiTheme="minorHAnsi"/>
        </w:rPr>
        <w:t xml:space="preserve"> </w:t>
      </w:r>
      <w:r w:rsidRPr="002226FD">
        <w:rPr>
          <w:rFonts w:asciiTheme="minorHAnsi" w:hAnsiTheme="minorHAnsi"/>
        </w:rPr>
        <w:t>male</w:t>
      </w:r>
      <w:r w:rsidR="000A5C4F">
        <w:rPr>
          <w:rFonts w:asciiTheme="minorHAnsi" w:hAnsiTheme="minorHAnsi"/>
        </w:rPr>
        <w:t xml:space="preserve"> </w:t>
      </w:r>
      <w:r w:rsidRPr="002226FD">
        <w:rPr>
          <w:rFonts w:asciiTheme="minorHAnsi" w:hAnsiTheme="minorHAnsi"/>
        </w:rPr>
        <w:t>and</w:t>
      </w:r>
      <w:r w:rsidR="000A5C4F">
        <w:rPr>
          <w:rFonts w:asciiTheme="minorHAnsi" w:hAnsiTheme="minorHAnsi"/>
        </w:rPr>
        <w:t xml:space="preserve"> </w:t>
      </w:r>
      <w:r w:rsidRPr="002226FD">
        <w:rPr>
          <w:rFonts w:asciiTheme="minorHAnsi" w:hAnsiTheme="minorHAnsi"/>
        </w:rPr>
        <w:t>88%</w:t>
      </w:r>
      <w:r w:rsidR="000A5C4F">
        <w:rPr>
          <w:rFonts w:asciiTheme="minorHAnsi" w:hAnsiTheme="minorHAnsi"/>
        </w:rPr>
        <w:t xml:space="preserve"> </w:t>
      </w:r>
      <w:r w:rsidRPr="002226FD">
        <w:rPr>
          <w:rFonts w:asciiTheme="minorHAnsi" w:hAnsiTheme="minorHAnsi"/>
        </w:rPr>
        <w:t>were</w:t>
      </w:r>
      <w:r w:rsidR="000A5C4F">
        <w:rPr>
          <w:rFonts w:asciiTheme="minorHAnsi" w:hAnsiTheme="minorHAnsi"/>
        </w:rPr>
        <w:t xml:space="preserve"> </w:t>
      </w:r>
      <w:r w:rsidR="002C2591">
        <w:rPr>
          <w:rFonts w:asciiTheme="minorHAnsi" w:hAnsiTheme="minorHAnsi"/>
        </w:rPr>
        <w:t>White</w:t>
      </w:r>
      <w:r w:rsidRPr="002226FD">
        <w:rPr>
          <w:rFonts w:asciiTheme="minorHAnsi" w:hAnsiTheme="minorHAnsi"/>
        </w:rPr>
        <w:t>.</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mean</w:t>
      </w:r>
      <w:r w:rsidR="000A5C4F">
        <w:rPr>
          <w:rFonts w:asciiTheme="minorHAnsi" w:hAnsiTheme="minorHAnsi"/>
        </w:rPr>
        <w:t xml:space="preserve"> </w:t>
      </w:r>
      <w:r w:rsidRPr="002226FD">
        <w:rPr>
          <w:rFonts w:asciiTheme="minorHAnsi" w:hAnsiTheme="minorHAnsi"/>
        </w:rPr>
        <w:t>baseline</w:t>
      </w:r>
      <w:r w:rsidR="000A5C4F">
        <w:rPr>
          <w:rFonts w:asciiTheme="minorHAnsi" w:hAnsiTheme="minorHAnsi"/>
        </w:rPr>
        <w:t xml:space="preserve"> </w:t>
      </w:r>
      <w:r w:rsidRPr="002226FD">
        <w:rPr>
          <w:rFonts w:asciiTheme="minorHAnsi" w:hAnsiTheme="minorHAnsi"/>
        </w:rPr>
        <w:t>LDL-C</w:t>
      </w:r>
      <w:r w:rsidR="000A5C4F">
        <w:rPr>
          <w:rFonts w:asciiTheme="minorHAnsi" w:hAnsiTheme="minorHAnsi"/>
        </w:rPr>
        <w:t xml:space="preserve"> </w:t>
      </w:r>
      <w:r w:rsidRPr="002226FD">
        <w:rPr>
          <w:rFonts w:asciiTheme="minorHAnsi" w:hAnsiTheme="minorHAnsi"/>
        </w:rPr>
        <w:t>was</w:t>
      </w:r>
      <w:r w:rsidR="000A5C4F">
        <w:rPr>
          <w:rFonts w:asciiTheme="minorHAnsi" w:hAnsiTheme="minorHAnsi"/>
        </w:rPr>
        <w:t xml:space="preserve"> </w:t>
      </w:r>
      <w:r w:rsidRPr="002226FD">
        <w:rPr>
          <w:rFonts w:asciiTheme="minorHAnsi" w:hAnsiTheme="minorHAnsi"/>
        </w:rPr>
        <w:t>5.1</w:t>
      </w:r>
      <w:r w:rsidR="000A5C4F">
        <w:rPr>
          <w:rFonts w:asciiTheme="minorHAnsi" w:hAnsiTheme="minorHAnsi"/>
        </w:rPr>
        <w:t xml:space="preserve"> </w:t>
      </w:r>
      <w:r w:rsidRPr="002226FD">
        <w:rPr>
          <w:rFonts w:asciiTheme="minorHAnsi" w:hAnsiTheme="minorHAnsi"/>
        </w:rPr>
        <w:t>(1.4)</w:t>
      </w:r>
      <w:r w:rsidR="000A5C4F">
        <w:rPr>
          <w:rFonts w:asciiTheme="minorHAnsi" w:hAnsiTheme="minorHAnsi"/>
        </w:rPr>
        <w:t xml:space="preserve"> </w:t>
      </w:r>
      <w:r w:rsidRPr="002226FD">
        <w:rPr>
          <w:rFonts w:asciiTheme="minorHAnsi" w:hAnsiTheme="minorHAnsi"/>
        </w:rPr>
        <w:t>mmol/L</w:t>
      </w:r>
      <w:r w:rsidR="000A5C4F">
        <w:rPr>
          <w:rFonts w:asciiTheme="minorHAnsi" w:hAnsiTheme="minorHAnsi"/>
        </w:rPr>
        <w:t xml:space="preserve"> </w:t>
      </w:r>
      <w:r w:rsidRPr="002226FD">
        <w:rPr>
          <w:rFonts w:asciiTheme="minorHAnsi" w:hAnsiTheme="minorHAnsi"/>
        </w:rPr>
        <w:t>and</w:t>
      </w:r>
      <w:r w:rsidR="000A5C4F">
        <w:rPr>
          <w:rFonts w:asciiTheme="minorHAnsi" w:hAnsiTheme="minorHAnsi"/>
        </w:rPr>
        <w:t xml:space="preserve"> </w:t>
      </w:r>
      <w:r w:rsidRPr="002226FD">
        <w:rPr>
          <w:rFonts w:asciiTheme="minorHAnsi" w:hAnsiTheme="minorHAnsi"/>
        </w:rPr>
        <w:t>79%</w:t>
      </w:r>
      <w:r w:rsidR="000A5C4F">
        <w:rPr>
          <w:rFonts w:asciiTheme="minorHAnsi" w:hAnsiTheme="minorHAnsi"/>
        </w:rPr>
        <w:t xml:space="preserve"> </w:t>
      </w:r>
      <w:r w:rsidRPr="002226FD">
        <w:rPr>
          <w:rFonts w:asciiTheme="minorHAnsi" w:hAnsiTheme="minorHAnsi"/>
        </w:rPr>
        <w:t>were</w:t>
      </w:r>
      <w:r w:rsidR="000A5C4F">
        <w:rPr>
          <w:rFonts w:asciiTheme="minorHAnsi" w:hAnsiTheme="minorHAnsi"/>
        </w:rPr>
        <w:t xml:space="preserve"> </w:t>
      </w:r>
      <w:r w:rsidRPr="002226FD">
        <w:rPr>
          <w:rFonts w:asciiTheme="minorHAnsi" w:hAnsiTheme="minorHAnsi"/>
        </w:rPr>
        <w:t>taking</w:t>
      </w:r>
      <w:r w:rsidR="000A5C4F">
        <w:rPr>
          <w:rFonts w:asciiTheme="minorHAnsi" w:hAnsiTheme="minorHAnsi"/>
        </w:rPr>
        <w:t xml:space="preserve"> </w:t>
      </w:r>
      <w:r w:rsidRPr="002226FD">
        <w:rPr>
          <w:rFonts w:asciiTheme="minorHAnsi" w:hAnsiTheme="minorHAnsi"/>
        </w:rPr>
        <w:t>statins.</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sample</w:t>
      </w:r>
      <w:r w:rsidR="000A5C4F">
        <w:rPr>
          <w:rFonts w:asciiTheme="minorHAnsi" w:hAnsiTheme="minorHAnsi"/>
        </w:rPr>
        <w:t xml:space="preserve"> </w:t>
      </w:r>
      <w:r w:rsidRPr="002226FD">
        <w:rPr>
          <w:rFonts w:asciiTheme="minorHAnsi" w:hAnsiTheme="minorHAnsi"/>
        </w:rPr>
        <w:t>size</w:t>
      </w:r>
      <w:r w:rsidR="000A5C4F">
        <w:rPr>
          <w:rFonts w:asciiTheme="minorHAnsi" w:hAnsiTheme="minorHAnsi"/>
        </w:rPr>
        <w:t xml:space="preserve"> </w:t>
      </w:r>
      <w:r w:rsidRPr="002226FD">
        <w:rPr>
          <w:rFonts w:asciiTheme="minorHAnsi" w:hAnsiTheme="minorHAnsi"/>
        </w:rPr>
        <w:t>was</w:t>
      </w:r>
      <w:r w:rsidR="000A5C4F">
        <w:rPr>
          <w:rFonts w:asciiTheme="minorHAnsi" w:hAnsiTheme="minorHAnsi"/>
        </w:rPr>
        <w:t xml:space="preserve"> </w:t>
      </w:r>
      <w:r w:rsidRPr="002226FD">
        <w:rPr>
          <w:rFonts w:asciiTheme="minorHAnsi" w:hAnsiTheme="minorHAnsi"/>
        </w:rPr>
        <w:t>based</w:t>
      </w:r>
      <w:r w:rsidR="000A5C4F">
        <w:rPr>
          <w:rFonts w:asciiTheme="minorHAnsi" w:hAnsiTheme="minorHAnsi"/>
        </w:rPr>
        <w:t xml:space="preserve"> </w:t>
      </w:r>
      <w:r w:rsidRPr="002226FD">
        <w:rPr>
          <w:rFonts w:asciiTheme="minorHAnsi" w:hAnsiTheme="minorHAnsi"/>
        </w:rPr>
        <w:t>on</w:t>
      </w:r>
      <w:r w:rsidR="000A5C4F">
        <w:rPr>
          <w:rFonts w:asciiTheme="minorHAnsi" w:hAnsiTheme="minorHAnsi"/>
        </w:rPr>
        <w:t xml:space="preserve"> </w:t>
      </w:r>
      <w:r w:rsidRPr="002226FD">
        <w:rPr>
          <w:rFonts w:asciiTheme="minorHAnsi" w:hAnsiTheme="minorHAnsi"/>
        </w:rPr>
        <w:t>the</w:t>
      </w:r>
      <w:r w:rsidR="000A5C4F">
        <w:rPr>
          <w:rFonts w:asciiTheme="minorHAnsi" w:hAnsiTheme="minorHAnsi"/>
        </w:rPr>
        <w:t xml:space="preserve"> </w:t>
      </w:r>
      <w:r w:rsidRPr="002226FD">
        <w:rPr>
          <w:rFonts w:asciiTheme="minorHAnsi" w:hAnsiTheme="minorHAnsi"/>
        </w:rPr>
        <w:t>rationale</w:t>
      </w:r>
      <w:r w:rsidR="000A5C4F">
        <w:rPr>
          <w:rFonts w:asciiTheme="minorHAnsi" w:hAnsiTheme="minorHAnsi"/>
        </w:rPr>
        <w:t xml:space="preserve"> </w:t>
      </w:r>
      <w:r w:rsidRPr="002226FD">
        <w:rPr>
          <w:rFonts w:asciiTheme="minorHAnsi" w:hAnsiTheme="minorHAnsi"/>
        </w:rPr>
        <w:t>for</w:t>
      </w:r>
      <w:r w:rsidR="000A5C4F">
        <w:rPr>
          <w:rFonts w:asciiTheme="minorHAnsi" w:hAnsiTheme="minorHAnsi"/>
        </w:rPr>
        <w:t xml:space="preserve"> </w:t>
      </w:r>
      <w:r w:rsidR="006E505D">
        <w:rPr>
          <w:rFonts w:asciiTheme="minorHAnsi" w:hAnsiTheme="minorHAnsi"/>
        </w:rPr>
        <w:t>Study</w:t>
      </w:r>
      <w:r w:rsidR="000A5C4F">
        <w:rPr>
          <w:rFonts w:asciiTheme="minorHAnsi" w:hAnsiTheme="minorHAnsi"/>
        </w:rPr>
        <w:t xml:space="preserve"> </w:t>
      </w:r>
      <w:r w:rsidRPr="002226FD">
        <w:rPr>
          <w:rFonts w:asciiTheme="minorHAnsi" w:hAnsiTheme="minorHAnsi"/>
        </w:rPr>
        <w:t>FH</w:t>
      </w:r>
      <w:r w:rsidR="000A5C4F">
        <w:rPr>
          <w:rFonts w:asciiTheme="minorHAnsi" w:hAnsiTheme="minorHAnsi"/>
        </w:rPr>
        <w:t xml:space="preserve"> </w:t>
      </w:r>
      <w:r w:rsidRPr="002226FD">
        <w:rPr>
          <w:rFonts w:asciiTheme="minorHAnsi" w:hAnsiTheme="minorHAnsi"/>
        </w:rPr>
        <w:t>I</w:t>
      </w:r>
      <w:r w:rsidR="00224853">
        <w:rPr>
          <w:rFonts w:asciiTheme="minorHAnsi" w:hAnsiTheme="minorHAnsi"/>
        </w:rPr>
        <w:t>.</w:t>
      </w:r>
    </w:p>
    <w:p w:rsidR="001D1BC0" w:rsidRPr="00176DAB" w:rsidRDefault="001D1BC0" w:rsidP="001D1BC0">
      <w:r w:rsidRPr="00176DAB">
        <w:rPr>
          <w:rFonts w:asciiTheme="minorHAnsi" w:hAnsiTheme="minorHAnsi"/>
        </w:rPr>
        <w:t>Premature</w:t>
      </w:r>
      <w:r w:rsidR="000A5C4F">
        <w:rPr>
          <w:rFonts w:asciiTheme="minorHAnsi" w:hAnsiTheme="minorHAnsi"/>
        </w:rPr>
        <w:t xml:space="preserve"> </w:t>
      </w:r>
      <w:r w:rsidRPr="00176DAB">
        <w:rPr>
          <w:rFonts w:asciiTheme="minorHAnsi" w:hAnsiTheme="minorHAnsi"/>
        </w:rPr>
        <w:t>discontinuations</w:t>
      </w:r>
      <w:r w:rsidR="000A5C4F">
        <w:rPr>
          <w:rFonts w:asciiTheme="minorHAnsi" w:hAnsiTheme="minorHAnsi"/>
        </w:rPr>
        <w:t xml:space="preserve"> </w:t>
      </w:r>
      <w:r w:rsidRPr="00176DAB">
        <w:rPr>
          <w:rFonts w:asciiTheme="minorHAnsi" w:hAnsiTheme="minorHAnsi"/>
        </w:rPr>
        <w:t>occurred</w:t>
      </w:r>
      <w:r w:rsidR="000A5C4F">
        <w:rPr>
          <w:rFonts w:asciiTheme="minorHAnsi" w:hAnsiTheme="minorHAnsi"/>
        </w:rPr>
        <w:t xml:space="preserve"> </w:t>
      </w:r>
      <w:r w:rsidRPr="00176DAB">
        <w:rPr>
          <w:rFonts w:asciiTheme="minorHAnsi" w:hAnsiTheme="minorHAnsi"/>
        </w:rPr>
        <w:t>in</w:t>
      </w:r>
      <w:r w:rsidR="000A5C4F">
        <w:rPr>
          <w:rFonts w:asciiTheme="minorHAnsi" w:hAnsiTheme="minorHAnsi"/>
        </w:rPr>
        <w:t xml:space="preserve"> </w:t>
      </w:r>
      <w:r w:rsidRPr="00176DAB">
        <w:rPr>
          <w:rFonts w:asciiTheme="minorHAnsi" w:hAnsiTheme="minorHAnsi"/>
        </w:rPr>
        <w:t>25.7%</w:t>
      </w:r>
      <w:r w:rsidR="000A5C4F">
        <w:rPr>
          <w:rFonts w:asciiTheme="minorHAnsi" w:hAnsiTheme="minorHAnsi"/>
        </w:rPr>
        <w:t xml:space="preserve"> </w:t>
      </w:r>
      <w:r w:rsidRPr="00176DAB">
        <w:rPr>
          <w:rFonts w:asciiTheme="minorHAnsi" w:hAnsiTheme="minorHAnsi"/>
        </w:rPr>
        <w:t>of</w:t>
      </w:r>
      <w:r w:rsidR="000A5C4F">
        <w:rPr>
          <w:rFonts w:asciiTheme="minorHAnsi" w:hAnsiTheme="minorHAnsi"/>
        </w:rPr>
        <w:t xml:space="preserve"> </w:t>
      </w:r>
      <w:r w:rsidRPr="00176DAB">
        <w:rPr>
          <w:rFonts w:asciiTheme="minorHAnsi" w:hAnsiTheme="minorHAnsi"/>
        </w:rPr>
        <w:t>the</w:t>
      </w:r>
      <w:r w:rsidR="000A5C4F">
        <w:rPr>
          <w:rFonts w:asciiTheme="minorHAnsi" w:hAnsiTheme="minorHAnsi"/>
        </w:rPr>
        <w:t xml:space="preserve"> </w:t>
      </w:r>
      <w:r w:rsidRPr="00176DAB">
        <w:rPr>
          <w:rFonts w:asciiTheme="minorHAnsi" w:hAnsiTheme="minorHAnsi"/>
        </w:rPr>
        <w:t>placebo</w:t>
      </w:r>
      <w:r w:rsidR="000A5C4F">
        <w:rPr>
          <w:rFonts w:asciiTheme="minorHAnsi" w:hAnsiTheme="minorHAnsi"/>
        </w:rPr>
        <w:t xml:space="preserve"> </w:t>
      </w:r>
      <w:r w:rsidRPr="00176DAB">
        <w:rPr>
          <w:rFonts w:asciiTheme="minorHAnsi" w:hAnsiTheme="minorHAnsi"/>
        </w:rPr>
        <w:t>group</w:t>
      </w:r>
      <w:r w:rsidR="000A5C4F">
        <w:rPr>
          <w:rFonts w:asciiTheme="minorHAnsi" w:hAnsiTheme="minorHAnsi"/>
        </w:rPr>
        <w:t xml:space="preserve"> </w:t>
      </w:r>
      <w:r w:rsidRPr="00176DAB">
        <w:rPr>
          <w:rFonts w:asciiTheme="minorHAnsi" w:hAnsiTheme="minorHAnsi"/>
        </w:rPr>
        <w:t>(5.7%</w:t>
      </w:r>
      <w:r w:rsidR="000A5C4F">
        <w:rPr>
          <w:rFonts w:asciiTheme="minorHAnsi" w:hAnsiTheme="minorHAnsi"/>
        </w:rPr>
        <w:t xml:space="preserve"> </w:t>
      </w:r>
      <w:r w:rsidRPr="00176DAB">
        <w:rPr>
          <w:rFonts w:asciiTheme="minorHAnsi" w:hAnsiTheme="minorHAnsi"/>
        </w:rPr>
        <w:t>due</w:t>
      </w:r>
      <w:r w:rsidR="000A5C4F">
        <w:rPr>
          <w:rFonts w:asciiTheme="minorHAnsi" w:hAnsiTheme="minorHAnsi"/>
        </w:rPr>
        <w:t xml:space="preserve"> </w:t>
      </w:r>
      <w:r w:rsidRPr="00176DAB">
        <w:rPr>
          <w:rFonts w:asciiTheme="minorHAnsi" w:hAnsiTheme="minorHAnsi"/>
        </w:rPr>
        <w:t>to</w:t>
      </w:r>
      <w:r w:rsidR="000A5C4F">
        <w:rPr>
          <w:rFonts w:asciiTheme="minorHAnsi" w:hAnsiTheme="minorHAnsi"/>
        </w:rPr>
        <w:t xml:space="preserve"> </w:t>
      </w:r>
      <w:r w:rsidRPr="00176DAB">
        <w:rPr>
          <w:rFonts w:asciiTheme="minorHAnsi" w:hAnsiTheme="minorHAnsi"/>
        </w:rPr>
        <w:t>AEs)</w:t>
      </w:r>
      <w:r w:rsidR="000A5C4F">
        <w:rPr>
          <w:rFonts w:asciiTheme="minorHAnsi" w:hAnsiTheme="minorHAnsi"/>
        </w:rPr>
        <w:t xml:space="preserve"> </w:t>
      </w:r>
      <w:r w:rsidRPr="00176DAB">
        <w:rPr>
          <w:rFonts w:asciiTheme="minorHAnsi" w:hAnsiTheme="minorHAnsi"/>
        </w:rPr>
        <w:t>and</w:t>
      </w:r>
      <w:r w:rsidR="000A5C4F">
        <w:rPr>
          <w:rFonts w:asciiTheme="minorHAnsi" w:hAnsiTheme="minorHAnsi"/>
        </w:rPr>
        <w:t xml:space="preserve"> </w:t>
      </w:r>
      <w:r w:rsidRPr="00176DAB">
        <w:rPr>
          <w:rFonts w:asciiTheme="minorHAnsi" w:hAnsiTheme="minorHAnsi"/>
        </w:rPr>
        <w:t>40.3%</w:t>
      </w:r>
      <w:r w:rsidR="000A5C4F">
        <w:rPr>
          <w:rFonts w:asciiTheme="minorHAnsi" w:hAnsiTheme="minorHAnsi"/>
        </w:rPr>
        <w:t xml:space="preserve"> </w:t>
      </w:r>
      <w:r w:rsidRPr="00176DAB">
        <w:rPr>
          <w:rFonts w:asciiTheme="minorHAnsi" w:hAnsiTheme="minorHAnsi"/>
        </w:rPr>
        <w:t>of</w:t>
      </w:r>
      <w:r w:rsidR="000A5C4F">
        <w:rPr>
          <w:rFonts w:asciiTheme="minorHAnsi" w:hAnsiTheme="minorHAnsi"/>
        </w:rPr>
        <w:t xml:space="preserve"> </w:t>
      </w:r>
      <w:r w:rsidRPr="00176DAB">
        <w:rPr>
          <w:rFonts w:asciiTheme="minorHAnsi" w:hAnsiTheme="minorHAnsi"/>
        </w:rPr>
        <w:t>the</w:t>
      </w:r>
      <w:r w:rsidR="000A5C4F">
        <w:rPr>
          <w:rFonts w:asciiTheme="minorHAnsi" w:hAnsiTheme="minorHAnsi"/>
        </w:rPr>
        <w:t xml:space="preserve"> </w:t>
      </w:r>
      <w:r w:rsidRPr="00176DAB">
        <w:rPr>
          <w:rFonts w:asciiTheme="minorHAnsi" w:hAnsiTheme="minorHAnsi"/>
        </w:rPr>
        <w:t>alirocumab</w:t>
      </w:r>
      <w:r w:rsidR="000A5C4F">
        <w:rPr>
          <w:rFonts w:asciiTheme="minorHAnsi" w:hAnsiTheme="minorHAnsi"/>
        </w:rPr>
        <w:t xml:space="preserve"> </w:t>
      </w:r>
      <w:r w:rsidRPr="00176DAB">
        <w:rPr>
          <w:rFonts w:asciiTheme="minorHAnsi" w:hAnsiTheme="minorHAnsi"/>
        </w:rPr>
        <w:t>group</w:t>
      </w:r>
      <w:r w:rsidR="000A5C4F">
        <w:rPr>
          <w:rFonts w:asciiTheme="minorHAnsi" w:hAnsiTheme="minorHAnsi"/>
        </w:rPr>
        <w:t xml:space="preserve"> </w:t>
      </w:r>
      <w:r w:rsidRPr="00176DAB">
        <w:rPr>
          <w:rFonts w:asciiTheme="minorHAnsi" w:hAnsiTheme="minorHAnsi"/>
        </w:rPr>
        <w:t>(4.2%</w:t>
      </w:r>
      <w:r w:rsidR="000A5C4F">
        <w:rPr>
          <w:rFonts w:asciiTheme="minorHAnsi" w:hAnsiTheme="minorHAnsi"/>
        </w:rPr>
        <w:t xml:space="preserve"> </w:t>
      </w:r>
      <w:r w:rsidRPr="00176DAB">
        <w:rPr>
          <w:rFonts w:asciiTheme="minorHAnsi" w:hAnsiTheme="minorHAnsi"/>
        </w:rPr>
        <w:t>due</w:t>
      </w:r>
      <w:r w:rsidR="000A5C4F">
        <w:rPr>
          <w:rFonts w:asciiTheme="minorHAnsi" w:hAnsiTheme="minorHAnsi"/>
        </w:rPr>
        <w:t xml:space="preserve"> </w:t>
      </w:r>
      <w:r w:rsidRPr="00176DAB">
        <w:rPr>
          <w:rFonts w:asciiTheme="minorHAnsi" w:hAnsiTheme="minorHAnsi"/>
        </w:rPr>
        <w:t>to</w:t>
      </w:r>
      <w:r w:rsidR="000A5C4F">
        <w:rPr>
          <w:rFonts w:asciiTheme="minorHAnsi" w:hAnsiTheme="minorHAnsi"/>
        </w:rPr>
        <w:t xml:space="preserve"> </w:t>
      </w:r>
      <w:r w:rsidRPr="00176DAB">
        <w:rPr>
          <w:rFonts w:asciiTheme="minorHAnsi" w:hAnsiTheme="minorHAnsi"/>
        </w:rPr>
        <w:t>AEs).</w:t>
      </w:r>
      <w:r w:rsidR="000A5C4F">
        <w:rPr>
          <w:rFonts w:asciiTheme="minorHAnsi" w:hAnsiTheme="minorHAnsi"/>
        </w:rPr>
        <w:t xml:space="preserve"> </w:t>
      </w:r>
      <w:r w:rsidRPr="00176DAB">
        <w:rPr>
          <w:rFonts w:asciiTheme="minorHAnsi" w:hAnsiTheme="minorHAnsi"/>
        </w:rPr>
        <w:t>Protocol</w:t>
      </w:r>
      <w:r w:rsidR="000A5C4F">
        <w:rPr>
          <w:rFonts w:asciiTheme="minorHAnsi" w:hAnsiTheme="minorHAnsi"/>
        </w:rPr>
        <w:t xml:space="preserve"> </w:t>
      </w:r>
      <w:r w:rsidRPr="00176DAB">
        <w:rPr>
          <w:rFonts w:asciiTheme="minorHAnsi" w:hAnsiTheme="minorHAnsi"/>
        </w:rPr>
        <w:t>violations</w:t>
      </w:r>
      <w:r w:rsidR="000A5C4F">
        <w:rPr>
          <w:rFonts w:asciiTheme="minorHAnsi" w:hAnsiTheme="minorHAnsi"/>
        </w:rPr>
        <w:t xml:space="preserve"> </w:t>
      </w:r>
      <w:r w:rsidRPr="00176DAB">
        <w:rPr>
          <w:rFonts w:asciiTheme="minorHAnsi" w:hAnsiTheme="minorHAnsi"/>
        </w:rPr>
        <w:t>caused</w:t>
      </w:r>
      <w:r w:rsidR="000A5C4F">
        <w:rPr>
          <w:rFonts w:asciiTheme="minorHAnsi" w:hAnsiTheme="minorHAnsi"/>
        </w:rPr>
        <w:t xml:space="preserve"> </w:t>
      </w:r>
      <w:r w:rsidRPr="00176DAB">
        <w:rPr>
          <w:rFonts w:asciiTheme="minorHAnsi" w:hAnsiTheme="minorHAnsi"/>
        </w:rPr>
        <w:t>the</w:t>
      </w:r>
      <w:r w:rsidR="000A5C4F">
        <w:rPr>
          <w:rFonts w:asciiTheme="minorHAnsi" w:hAnsiTheme="minorHAnsi"/>
        </w:rPr>
        <w:t xml:space="preserve"> </w:t>
      </w:r>
      <w:r w:rsidRPr="00176DAB">
        <w:rPr>
          <w:rFonts w:asciiTheme="minorHAnsi" w:hAnsiTheme="minorHAnsi"/>
        </w:rPr>
        <w:t>closure</w:t>
      </w:r>
      <w:r w:rsidR="000A5C4F">
        <w:rPr>
          <w:rFonts w:asciiTheme="minorHAnsi" w:hAnsiTheme="minorHAnsi"/>
        </w:rPr>
        <w:t xml:space="preserve"> </w:t>
      </w:r>
      <w:r w:rsidRPr="00176DAB">
        <w:rPr>
          <w:rFonts w:asciiTheme="minorHAnsi" w:hAnsiTheme="minorHAnsi"/>
        </w:rPr>
        <w:t>of</w:t>
      </w:r>
      <w:r w:rsidR="000A5C4F">
        <w:rPr>
          <w:rFonts w:asciiTheme="minorHAnsi" w:hAnsiTheme="minorHAnsi"/>
        </w:rPr>
        <w:t xml:space="preserve"> </w:t>
      </w:r>
      <w:r w:rsidRPr="00176DAB">
        <w:rPr>
          <w:rFonts w:asciiTheme="minorHAnsi" w:hAnsiTheme="minorHAnsi"/>
        </w:rPr>
        <w:t>2</w:t>
      </w:r>
      <w:r w:rsidR="000A5C4F">
        <w:rPr>
          <w:rFonts w:asciiTheme="minorHAnsi" w:hAnsiTheme="minorHAnsi"/>
        </w:rPr>
        <w:t xml:space="preserve"> </w:t>
      </w:r>
      <w:r w:rsidRPr="00176DAB">
        <w:rPr>
          <w:rFonts w:asciiTheme="minorHAnsi" w:hAnsiTheme="minorHAnsi"/>
        </w:rPr>
        <w:t>sites,</w:t>
      </w:r>
      <w:r w:rsidR="000A5C4F">
        <w:rPr>
          <w:rFonts w:asciiTheme="minorHAnsi" w:hAnsiTheme="minorHAnsi"/>
        </w:rPr>
        <w:t xml:space="preserve"> </w:t>
      </w:r>
      <w:r w:rsidRPr="00176DAB">
        <w:rPr>
          <w:rFonts w:asciiTheme="minorHAnsi" w:hAnsiTheme="minorHAnsi"/>
        </w:rPr>
        <w:t>and</w:t>
      </w:r>
      <w:r w:rsidR="000A5C4F">
        <w:rPr>
          <w:rFonts w:asciiTheme="minorHAnsi" w:hAnsiTheme="minorHAnsi"/>
        </w:rPr>
        <w:t xml:space="preserve"> </w:t>
      </w:r>
      <w:r w:rsidRPr="00176DAB">
        <w:rPr>
          <w:rFonts w:asciiTheme="minorHAnsi" w:hAnsiTheme="minorHAnsi"/>
        </w:rPr>
        <w:t>major</w:t>
      </w:r>
      <w:r w:rsidR="000A5C4F">
        <w:rPr>
          <w:rFonts w:asciiTheme="minorHAnsi" w:hAnsiTheme="minorHAnsi"/>
        </w:rPr>
        <w:t xml:space="preserve"> </w:t>
      </w:r>
      <w:r w:rsidRPr="00176DAB">
        <w:rPr>
          <w:rFonts w:asciiTheme="minorHAnsi" w:hAnsiTheme="minorHAnsi"/>
        </w:rPr>
        <w:t>protocol</w:t>
      </w:r>
      <w:r w:rsidR="000A5C4F">
        <w:rPr>
          <w:rFonts w:asciiTheme="minorHAnsi" w:hAnsiTheme="minorHAnsi"/>
        </w:rPr>
        <w:t xml:space="preserve"> </w:t>
      </w:r>
      <w:r w:rsidRPr="00176DAB">
        <w:rPr>
          <w:rFonts w:asciiTheme="minorHAnsi" w:hAnsiTheme="minorHAnsi"/>
        </w:rPr>
        <w:t>deviations</w:t>
      </w:r>
      <w:r w:rsidR="000A5C4F">
        <w:rPr>
          <w:rFonts w:asciiTheme="minorHAnsi" w:hAnsiTheme="minorHAnsi"/>
        </w:rPr>
        <w:t xml:space="preserve"> </w:t>
      </w:r>
      <w:r w:rsidRPr="00176DAB">
        <w:rPr>
          <w:rFonts w:asciiTheme="minorHAnsi" w:hAnsiTheme="minorHAnsi"/>
        </w:rPr>
        <w:t>were</w:t>
      </w:r>
      <w:r w:rsidR="000A5C4F">
        <w:rPr>
          <w:rFonts w:asciiTheme="minorHAnsi" w:hAnsiTheme="minorHAnsi"/>
        </w:rPr>
        <w:t xml:space="preserve"> </w:t>
      </w:r>
      <w:r w:rsidRPr="00176DAB">
        <w:rPr>
          <w:rFonts w:asciiTheme="minorHAnsi" w:hAnsiTheme="minorHAnsi"/>
        </w:rPr>
        <w:t>reported</w:t>
      </w:r>
      <w:r w:rsidR="000A5C4F">
        <w:rPr>
          <w:rFonts w:asciiTheme="minorHAnsi" w:hAnsiTheme="minorHAnsi"/>
        </w:rPr>
        <w:t xml:space="preserve"> </w:t>
      </w:r>
      <w:r w:rsidRPr="00176DAB">
        <w:rPr>
          <w:rFonts w:asciiTheme="minorHAnsi" w:hAnsiTheme="minorHAnsi"/>
        </w:rPr>
        <w:t>for</w:t>
      </w:r>
      <w:r w:rsidR="000A5C4F">
        <w:rPr>
          <w:rFonts w:asciiTheme="minorHAnsi" w:hAnsiTheme="minorHAnsi"/>
        </w:rPr>
        <w:t xml:space="preserve"> </w:t>
      </w:r>
      <w:r w:rsidRPr="00176DAB">
        <w:rPr>
          <w:rFonts w:asciiTheme="minorHAnsi" w:hAnsiTheme="minorHAnsi"/>
        </w:rPr>
        <w:t>13.9%</w:t>
      </w:r>
      <w:r w:rsidR="000A5C4F">
        <w:rPr>
          <w:rFonts w:asciiTheme="minorHAnsi" w:hAnsiTheme="minorHAnsi"/>
        </w:rPr>
        <w:t xml:space="preserve"> </w:t>
      </w:r>
      <w:r w:rsidRPr="00176DAB">
        <w:rPr>
          <w:rFonts w:asciiTheme="minorHAnsi" w:hAnsiTheme="minorHAnsi"/>
        </w:rPr>
        <w:t>of</w:t>
      </w:r>
      <w:r w:rsidR="000A5C4F">
        <w:rPr>
          <w:rFonts w:asciiTheme="minorHAnsi" w:hAnsiTheme="minorHAnsi"/>
        </w:rPr>
        <w:t xml:space="preserve"> </w:t>
      </w:r>
      <w:r w:rsidRPr="00176DAB">
        <w:rPr>
          <w:rFonts w:asciiTheme="minorHAnsi" w:hAnsiTheme="minorHAnsi"/>
        </w:rPr>
        <w:t>the</w:t>
      </w:r>
      <w:r w:rsidR="000A5C4F">
        <w:rPr>
          <w:rFonts w:asciiTheme="minorHAnsi" w:hAnsiTheme="minorHAnsi"/>
        </w:rPr>
        <w:t xml:space="preserve"> </w:t>
      </w:r>
      <w:r w:rsidRPr="00176DAB">
        <w:rPr>
          <w:rFonts w:asciiTheme="minorHAnsi" w:hAnsiTheme="minorHAnsi"/>
        </w:rPr>
        <w:t>alirocumab</w:t>
      </w:r>
      <w:r w:rsidR="000A5C4F">
        <w:rPr>
          <w:rFonts w:asciiTheme="minorHAnsi" w:hAnsiTheme="minorHAnsi"/>
        </w:rPr>
        <w:t xml:space="preserve"> </w:t>
      </w:r>
      <w:r w:rsidRPr="00176DAB">
        <w:rPr>
          <w:rFonts w:asciiTheme="minorHAnsi" w:hAnsiTheme="minorHAnsi"/>
        </w:rPr>
        <w:t>group</w:t>
      </w:r>
      <w:r w:rsidR="000A5C4F">
        <w:rPr>
          <w:rFonts w:asciiTheme="minorHAnsi" w:hAnsiTheme="minorHAnsi"/>
        </w:rPr>
        <w:t xml:space="preserve"> </w:t>
      </w:r>
      <w:r w:rsidRPr="00176DAB">
        <w:rPr>
          <w:rFonts w:asciiTheme="minorHAnsi" w:hAnsiTheme="minorHAnsi"/>
        </w:rPr>
        <w:t>and</w:t>
      </w:r>
      <w:r w:rsidR="000A5C4F">
        <w:rPr>
          <w:rFonts w:asciiTheme="minorHAnsi" w:hAnsiTheme="minorHAnsi"/>
        </w:rPr>
        <w:t xml:space="preserve"> </w:t>
      </w:r>
      <w:r w:rsidRPr="00176DAB">
        <w:rPr>
          <w:rFonts w:asciiTheme="minorHAnsi" w:hAnsiTheme="minorHAnsi"/>
        </w:rPr>
        <w:t>5.7%</w:t>
      </w:r>
      <w:r w:rsidR="000A5C4F">
        <w:rPr>
          <w:rFonts w:asciiTheme="minorHAnsi" w:hAnsiTheme="minorHAnsi"/>
        </w:rPr>
        <w:t xml:space="preserve"> </w:t>
      </w:r>
      <w:r w:rsidRPr="00176DAB">
        <w:rPr>
          <w:rFonts w:asciiTheme="minorHAnsi" w:hAnsiTheme="minorHAnsi"/>
        </w:rPr>
        <w:t>of</w:t>
      </w:r>
      <w:r w:rsidR="000A5C4F">
        <w:rPr>
          <w:rFonts w:asciiTheme="minorHAnsi" w:hAnsiTheme="minorHAnsi"/>
        </w:rPr>
        <w:t xml:space="preserve"> </w:t>
      </w:r>
      <w:r w:rsidRPr="00176DAB">
        <w:rPr>
          <w:rFonts w:asciiTheme="minorHAnsi" w:hAnsiTheme="minorHAnsi"/>
        </w:rPr>
        <w:t>the</w:t>
      </w:r>
      <w:r w:rsidR="000A5C4F">
        <w:rPr>
          <w:rFonts w:asciiTheme="minorHAnsi" w:hAnsiTheme="minorHAnsi"/>
        </w:rPr>
        <w:t xml:space="preserve"> </w:t>
      </w:r>
      <w:r w:rsidRPr="00176DAB">
        <w:rPr>
          <w:rFonts w:asciiTheme="minorHAnsi" w:hAnsiTheme="minorHAnsi"/>
        </w:rPr>
        <w:t>placebo</w:t>
      </w:r>
      <w:r w:rsidR="000A5C4F">
        <w:rPr>
          <w:rFonts w:asciiTheme="minorHAnsi" w:hAnsiTheme="minorHAnsi"/>
        </w:rPr>
        <w:t xml:space="preserve"> </w:t>
      </w:r>
      <w:r w:rsidRPr="00176DAB">
        <w:rPr>
          <w:rFonts w:asciiTheme="minorHAnsi" w:hAnsiTheme="minorHAnsi"/>
        </w:rPr>
        <w:t>group.</w:t>
      </w:r>
    </w:p>
    <w:p w:rsidR="001D1BC0" w:rsidRPr="00176DAB" w:rsidRDefault="001D1BC0" w:rsidP="001D1BC0">
      <w:r w:rsidRPr="00176DAB">
        <w:rPr>
          <w:rFonts w:asciiTheme="minorHAnsi" w:hAnsiTheme="minorHAnsi"/>
        </w:rPr>
        <w:t>The</w:t>
      </w:r>
      <w:r w:rsidR="000A5C4F">
        <w:rPr>
          <w:rFonts w:asciiTheme="minorHAnsi" w:hAnsiTheme="minorHAnsi"/>
        </w:rPr>
        <w:t xml:space="preserve"> </w:t>
      </w:r>
      <w:r w:rsidRPr="00176DAB">
        <w:rPr>
          <w:rFonts w:asciiTheme="minorHAnsi" w:hAnsiTheme="minorHAnsi"/>
        </w:rPr>
        <w:t>primary</w:t>
      </w:r>
      <w:r w:rsidR="000A5C4F">
        <w:rPr>
          <w:rFonts w:asciiTheme="minorHAnsi" w:hAnsiTheme="minorHAnsi"/>
        </w:rPr>
        <w:t xml:space="preserve"> </w:t>
      </w:r>
      <w:r w:rsidRPr="00176DAB">
        <w:rPr>
          <w:rFonts w:asciiTheme="minorHAnsi" w:hAnsiTheme="minorHAnsi"/>
        </w:rPr>
        <w:t>endpoint</w:t>
      </w:r>
      <w:r w:rsidR="000A5C4F">
        <w:rPr>
          <w:rFonts w:asciiTheme="minorHAnsi" w:hAnsiTheme="minorHAnsi"/>
        </w:rPr>
        <w:t xml:space="preserve"> </w:t>
      </w:r>
      <w:r w:rsidRPr="00176DAB">
        <w:t>was</w:t>
      </w:r>
      <w:r w:rsidR="000A5C4F">
        <w:t xml:space="preserve"> </w:t>
      </w:r>
      <w:r w:rsidRPr="00176DAB">
        <w:t>the</w:t>
      </w:r>
      <w:r w:rsidR="000A5C4F">
        <w:t xml:space="preserve"> </w:t>
      </w:r>
      <w:r w:rsidRPr="00176DAB">
        <w:t>percent</w:t>
      </w:r>
      <w:r w:rsidR="000A5C4F">
        <w:t xml:space="preserve"> </w:t>
      </w:r>
      <w:r w:rsidRPr="00176DAB">
        <w:t>change</w:t>
      </w:r>
      <w:r w:rsidR="000A5C4F">
        <w:t xml:space="preserve"> </w:t>
      </w:r>
      <w:r w:rsidRPr="00176DAB">
        <w:t>in</w:t>
      </w:r>
      <w:r w:rsidR="000A5C4F">
        <w:t xml:space="preserve"> </w:t>
      </w:r>
      <w:r w:rsidRPr="00176DAB">
        <w:t>calculated</w:t>
      </w:r>
      <w:r w:rsidR="000A5C4F">
        <w:t xml:space="preserve"> </w:t>
      </w:r>
      <w:r w:rsidRPr="00176DAB">
        <w:t>LDL-C</w:t>
      </w:r>
      <w:r w:rsidR="000A5C4F">
        <w:t xml:space="preserve"> </w:t>
      </w:r>
      <w:r w:rsidRPr="00176DAB">
        <w:t>from</w:t>
      </w:r>
      <w:r w:rsidR="000A5C4F">
        <w:t xml:space="preserve"> </w:t>
      </w:r>
      <w:r w:rsidRPr="00176DAB">
        <w:t>baseline</w:t>
      </w:r>
      <w:r w:rsidR="000A5C4F">
        <w:t xml:space="preserve"> </w:t>
      </w:r>
      <w:r w:rsidRPr="00176DAB">
        <w:t>to</w:t>
      </w:r>
      <w:r w:rsidR="000A5C4F">
        <w:t xml:space="preserve"> </w:t>
      </w:r>
      <w:r w:rsidRPr="00176DAB">
        <w:t>Week</w:t>
      </w:r>
      <w:r w:rsidR="000A5C4F">
        <w:t xml:space="preserve"> </w:t>
      </w:r>
      <w:r w:rsidRPr="00176DAB">
        <w:t>24</w:t>
      </w:r>
      <w:r w:rsidR="000A5C4F">
        <w:t xml:space="preserve"> </w:t>
      </w:r>
      <w:r w:rsidRPr="00176DAB">
        <w:t>in</w:t>
      </w:r>
      <w:r w:rsidR="000A5C4F">
        <w:t xml:space="preserve"> </w:t>
      </w:r>
      <w:r w:rsidRPr="00176DAB">
        <w:t>the</w:t>
      </w:r>
      <w:r w:rsidR="000A5C4F">
        <w:t xml:space="preserve"> </w:t>
      </w:r>
      <w:r w:rsidRPr="00176DAB">
        <w:t>ITT</w:t>
      </w:r>
      <w:r w:rsidR="000A5C4F">
        <w:t xml:space="preserve"> </w:t>
      </w:r>
      <w:r w:rsidRPr="00176DAB">
        <w:t>population</w:t>
      </w:r>
      <w:r w:rsidR="000A5C4F">
        <w:t xml:space="preserve"> </w:t>
      </w:r>
      <w:r w:rsidRPr="00176DAB">
        <w:t>(mixed</w:t>
      </w:r>
      <w:r w:rsidR="000A5C4F">
        <w:t xml:space="preserve"> </w:t>
      </w:r>
      <w:r w:rsidRPr="00176DAB">
        <w:t>effects</w:t>
      </w:r>
      <w:r w:rsidR="000A5C4F">
        <w:t xml:space="preserve"> </w:t>
      </w:r>
      <w:r w:rsidRPr="00176DAB">
        <w:t>model</w:t>
      </w:r>
      <w:r w:rsidR="000A5C4F">
        <w:t xml:space="preserve"> </w:t>
      </w:r>
      <w:r w:rsidRPr="00176DAB">
        <w:t>with</w:t>
      </w:r>
      <w:r w:rsidR="000A5C4F">
        <w:t xml:space="preserve"> </w:t>
      </w:r>
      <w:r w:rsidRPr="00176DAB">
        <w:t>repeat</w:t>
      </w:r>
      <w:r w:rsidR="000A5C4F">
        <w:t xml:space="preserve"> </w:t>
      </w:r>
      <w:r w:rsidRPr="00176DAB">
        <w:t>measures</w:t>
      </w:r>
      <w:r w:rsidR="000A5C4F">
        <w:t xml:space="preserve"> </w:t>
      </w:r>
      <w:r w:rsidRPr="00176DAB">
        <w:t>analysis):</w:t>
      </w:r>
    </w:p>
    <w:p w:rsidR="001D1BC0" w:rsidRPr="00176DAB" w:rsidRDefault="001D1BC0" w:rsidP="001D1BC0">
      <w:pPr>
        <w:pStyle w:val="ListBullet"/>
      </w:pPr>
      <w:r w:rsidRPr="00176DAB">
        <w:t>Week</w:t>
      </w:r>
      <w:r w:rsidR="000A5C4F">
        <w:t xml:space="preserve"> </w:t>
      </w:r>
      <w:r w:rsidRPr="00176DAB">
        <w:t>24</w:t>
      </w:r>
      <w:r w:rsidR="000A5C4F">
        <w:t xml:space="preserve"> </w:t>
      </w:r>
      <w:r w:rsidRPr="00176DAB">
        <w:t>Least</w:t>
      </w:r>
      <w:r w:rsidR="000A5C4F">
        <w:t xml:space="preserve"> </w:t>
      </w:r>
      <w:r w:rsidRPr="00176DAB">
        <w:t>squares</w:t>
      </w:r>
      <w:r w:rsidR="000A5C4F">
        <w:t xml:space="preserve"> </w:t>
      </w:r>
      <w:r w:rsidRPr="00176DAB">
        <w:t>mean</w:t>
      </w:r>
      <w:r w:rsidR="000A5C4F">
        <w:t xml:space="preserve"> </w:t>
      </w:r>
      <w:r w:rsidRPr="00176DAB">
        <w:t>(SE)%</w:t>
      </w:r>
      <w:r w:rsidR="000A5C4F">
        <w:t xml:space="preserve"> </w:t>
      </w:r>
      <w:r w:rsidRPr="00176DAB">
        <w:t>change</w:t>
      </w:r>
      <w:r w:rsidR="000A5C4F">
        <w:t xml:space="preserve"> </w:t>
      </w:r>
      <w:r w:rsidRPr="00176DAB">
        <w:t>from</w:t>
      </w:r>
      <w:r w:rsidR="000A5C4F">
        <w:t xml:space="preserve"> </w:t>
      </w:r>
      <w:r w:rsidRPr="00176DAB">
        <w:t>baseline</w:t>
      </w:r>
      <w:r w:rsidR="000A5C4F">
        <w:t xml:space="preserve"> </w:t>
      </w:r>
      <w:r w:rsidRPr="00176DAB">
        <w:t>in</w:t>
      </w:r>
      <w:r w:rsidR="000A5C4F">
        <w:t xml:space="preserve"> </w:t>
      </w:r>
      <w:r w:rsidRPr="00176DAB">
        <w:t>alirocumab</w:t>
      </w:r>
      <w:r w:rsidR="000A5C4F">
        <w:t xml:space="preserve"> </w:t>
      </w:r>
      <w:r w:rsidRPr="00176DAB">
        <w:t>group:</w:t>
      </w:r>
      <w:r w:rsidR="000A5C4F">
        <w:t xml:space="preserve"> </w:t>
      </w:r>
      <w:r w:rsidR="002C2591">
        <w:rPr>
          <w:rFonts w:cs="Calibri"/>
        </w:rPr>
        <w:noBreakHyphen/>
      </w:r>
      <w:r w:rsidRPr="00176DAB">
        <w:rPr>
          <w:rFonts w:cs="Calibri"/>
        </w:rPr>
        <w:t>45.7</w:t>
      </w:r>
      <w:r w:rsidR="000A5C4F">
        <w:rPr>
          <w:rFonts w:cs="Calibri"/>
        </w:rPr>
        <w:t xml:space="preserve"> </w:t>
      </w:r>
      <w:r w:rsidRPr="00176DAB">
        <w:rPr>
          <w:rFonts w:cs="Calibri"/>
        </w:rPr>
        <w:t>(3.5)%</w:t>
      </w:r>
    </w:p>
    <w:p w:rsidR="00BE5ED0" w:rsidRDefault="001D1BC0" w:rsidP="001D1BC0">
      <w:pPr>
        <w:pStyle w:val="ListBullet"/>
      </w:pPr>
      <w:r w:rsidRPr="00176DAB">
        <w:t>Week</w:t>
      </w:r>
      <w:r w:rsidR="000A5C4F">
        <w:t xml:space="preserve"> </w:t>
      </w:r>
      <w:r w:rsidRPr="00176DAB">
        <w:t>24</w:t>
      </w:r>
      <w:r w:rsidR="000A5C4F">
        <w:t xml:space="preserve"> </w:t>
      </w:r>
      <w:r w:rsidRPr="00176DAB">
        <w:t>Least</w:t>
      </w:r>
      <w:r w:rsidR="000A5C4F">
        <w:t xml:space="preserve"> </w:t>
      </w:r>
      <w:r w:rsidRPr="00176DAB">
        <w:t>squares</w:t>
      </w:r>
      <w:r w:rsidR="000A5C4F">
        <w:t xml:space="preserve"> </w:t>
      </w:r>
      <w:r w:rsidRPr="00176DAB">
        <w:t>mean</w:t>
      </w:r>
      <w:r w:rsidR="000A5C4F">
        <w:t xml:space="preserve"> </w:t>
      </w:r>
      <w:r w:rsidRPr="00176DAB">
        <w:t>%</w:t>
      </w:r>
      <w:r w:rsidR="000A5C4F">
        <w:t xml:space="preserve"> </w:t>
      </w:r>
      <w:r w:rsidRPr="00176DAB">
        <w:t>change</w:t>
      </w:r>
      <w:r w:rsidR="000A5C4F">
        <w:t xml:space="preserve"> </w:t>
      </w:r>
      <w:r w:rsidRPr="00176DAB">
        <w:t>from</w:t>
      </w:r>
      <w:r w:rsidR="000A5C4F">
        <w:t xml:space="preserve"> </w:t>
      </w:r>
      <w:r w:rsidRPr="00176DAB">
        <w:t>baseline</w:t>
      </w:r>
      <w:r w:rsidR="000A5C4F">
        <w:t xml:space="preserve"> </w:t>
      </w:r>
      <w:r w:rsidRPr="00176DAB">
        <w:t>versus</w:t>
      </w:r>
      <w:r w:rsidR="000A5C4F">
        <w:t xml:space="preserve"> </w:t>
      </w:r>
      <w:r w:rsidRPr="00176DAB">
        <w:t>placebo:</w:t>
      </w:r>
    </w:p>
    <w:p w:rsidR="001D1BC0" w:rsidRPr="00176DAB" w:rsidRDefault="002C2591" w:rsidP="001D1BC0">
      <w:pPr>
        <w:pStyle w:val="ListBullet"/>
        <w:rPr>
          <w:rFonts w:cs="Calibri"/>
        </w:rPr>
      </w:pPr>
      <w:r>
        <w:rPr>
          <w:rFonts w:cs="Calibri"/>
        </w:rPr>
        <w:noBreakHyphen/>
      </w:r>
      <w:r w:rsidR="001D1BC0" w:rsidRPr="00176DAB">
        <w:rPr>
          <w:rFonts w:cs="Calibri"/>
        </w:rPr>
        <w:t>39.4%</w:t>
      </w:r>
      <w:r w:rsidR="000A5C4F">
        <w:rPr>
          <w:rFonts w:cs="Calibri"/>
        </w:rPr>
        <w:t xml:space="preserve"> </w:t>
      </w:r>
      <w:r w:rsidR="001D1BC0" w:rsidRPr="00176DAB">
        <w:rPr>
          <w:rFonts w:cs="Calibri"/>
        </w:rPr>
        <w:t>(95%</w:t>
      </w:r>
      <w:r w:rsidR="000A5C4F">
        <w:rPr>
          <w:rFonts w:cs="Calibri"/>
        </w:rPr>
        <w:t xml:space="preserve"> </w:t>
      </w:r>
      <w:r>
        <w:rPr>
          <w:rFonts w:cs="Calibri"/>
        </w:rPr>
        <w:t>CI:</w:t>
      </w:r>
      <w:r w:rsidR="000A5C4F">
        <w:rPr>
          <w:rFonts w:cs="Calibri"/>
        </w:rPr>
        <w:t xml:space="preserve"> </w:t>
      </w:r>
      <w:r>
        <w:rPr>
          <w:rFonts w:cs="Calibri"/>
        </w:rPr>
        <w:noBreakHyphen/>
        <w:t>51.1</w:t>
      </w:r>
      <w:r w:rsidR="000A5C4F">
        <w:rPr>
          <w:rFonts w:cs="Calibri"/>
        </w:rPr>
        <w:t xml:space="preserve"> </w:t>
      </w:r>
      <w:r>
        <w:rPr>
          <w:rFonts w:cs="Calibri"/>
        </w:rPr>
        <w:t>to</w:t>
      </w:r>
      <w:r w:rsidR="000A5C4F">
        <w:rPr>
          <w:rFonts w:cs="Calibri"/>
        </w:rPr>
        <w:t xml:space="preserve"> </w:t>
      </w:r>
      <w:r>
        <w:rPr>
          <w:rFonts w:cs="Calibri"/>
        </w:rPr>
        <w:noBreakHyphen/>
      </w:r>
      <w:r w:rsidR="001D1BC0">
        <w:rPr>
          <w:rFonts w:cs="Calibri"/>
        </w:rPr>
        <w:t>27.1),</w:t>
      </w:r>
      <w:r w:rsidR="000A5C4F">
        <w:rPr>
          <w:rFonts w:cs="Calibri"/>
        </w:rPr>
        <w:t xml:space="preserve"> </w:t>
      </w:r>
      <w:r w:rsidR="00710125">
        <w:rPr>
          <w:rFonts w:cs="Calibri"/>
        </w:rPr>
        <w:t>p</w:t>
      </w:r>
      <w:r w:rsidR="000A5C4F">
        <w:rPr>
          <w:rFonts w:cs="Calibri"/>
        </w:rPr>
        <w:t xml:space="preserve"> </w:t>
      </w:r>
      <w:r w:rsidR="00710125">
        <w:rPr>
          <w:rFonts w:cs="Calibri"/>
        </w:rPr>
        <w:t>&lt;</w:t>
      </w:r>
      <w:r w:rsidR="000A5C4F">
        <w:rPr>
          <w:rFonts w:cs="Calibri"/>
        </w:rPr>
        <w:t xml:space="preserve"> </w:t>
      </w:r>
      <w:r w:rsidR="001D1BC0">
        <w:rPr>
          <w:rFonts w:cs="Calibri"/>
        </w:rPr>
        <w:t>0.0001</w:t>
      </w:r>
      <w:r>
        <w:rPr>
          <w:rFonts w:cs="Calibri"/>
        </w:rPr>
        <w:t>.</w:t>
      </w:r>
    </w:p>
    <w:p w:rsidR="001D1BC0" w:rsidRPr="00811F62" w:rsidRDefault="001D1BC0" w:rsidP="001D1BC0">
      <w:r>
        <w:t>LDL-C</w:t>
      </w:r>
      <w:r w:rsidR="000A5C4F">
        <w:t xml:space="preserve"> </w:t>
      </w:r>
      <w:r>
        <w:t>at</w:t>
      </w:r>
      <w:r w:rsidR="000A5C4F">
        <w:t xml:space="preserve"> </w:t>
      </w:r>
      <w:r w:rsidR="00DD12D8">
        <w:t>Week</w:t>
      </w:r>
      <w:r w:rsidR="000A5C4F">
        <w:t xml:space="preserve"> </w:t>
      </w:r>
      <w:r>
        <w:t>78</w:t>
      </w:r>
      <w:r w:rsidR="000A5C4F">
        <w:t xml:space="preserve"> </w:t>
      </w:r>
      <w:r>
        <w:t>was</w:t>
      </w:r>
      <w:r w:rsidR="000A5C4F">
        <w:t xml:space="preserve"> </w:t>
      </w:r>
      <w:r>
        <w:t>a</w:t>
      </w:r>
      <w:r w:rsidR="000A5C4F">
        <w:t xml:space="preserve"> </w:t>
      </w:r>
      <w:r>
        <w:t>k</w:t>
      </w:r>
      <w:r w:rsidRPr="00811F62">
        <w:t>ey</w:t>
      </w:r>
      <w:r w:rsidR="000A5C4F">
        <w:t xml:space="preserve"> </w:t>
      </w:r>
      <w:r w:rsidRPr="00811F62">
        <w:t>secondary</w:t>
      </w:r>
      <w:r w:rsidR="000A5C4F">
        <w:t xml:space="preserve"> </w:t>
      </w:r>
      <w:r w:rsidRPr="00811F62">
        <w:t>endpoint.</w:t>
      </w:r>
      <w:r w:rsidR="000A5C4F">
        <w:t xml:space="preserve"> </w:t>
      </w:r>
      <w:r w:rsidRPr="00811F62">
        <w:t>In</w:t>
      </w:r>
      <w:r w:rsidR="000A5C4F">
        <w:t xml:space="preserve"> </w:t>
      </w:r>
      <w:r w:rsidRPr="00811F62">
        <w:t>the</w:t>
      </w:r>
      <w:r w:rsidR="000A5C4F">
        <w:t xml:space="preserve"> </w:t>
      </w:r>
      <w:r w:rsidRPr="00811F62">
        <w:t>ITT</w:t>
      </w:r>
      <w:r w:rsidR="000A5C4F">
        <w:t xml:space="preserve"> </w:t>
      </w:r>
      <w:r w:rsidRPr="00811F62">
        <w:t>analysis</w:t>
      </w:r>
      <w:r w:rsidR="000A5C4F">
        <w:t xml:space="preserve"> </w:t>
      </w:r>
      <w:r w:rsidRPr="00811F62">
        <w:t>the</w:t>
      </w:r>
      <w:r w:rsidR="000A5C4F">
        <w:t xml:space="preserve"> </w:t>
      </w:r>
      <w:r w:rsidRPr="00811F62">
        <w:t>results</w:t>
      </w:r>
      <w:r w:rsidR="000A5C4F">
        <w:t xml:space="preserve"> </w:t>
      </w:r>
      <w:r w:rsidRPr="00811F62">
        <w:t>were</w:t>
      </w:r>
      <w:r w:rsidR="000A5C4F">
        <w:t xml:space="preserve"> </w:t>
      </w:r>
      <w:r w:rsidRPr="00811F62">
        <w:t>as</w:t>
      </w:r>
      <w:r w:rsidR="000A5C4F">
        <w:t xml:space="preserve"> </w:t>
      </w:r>
      <w:r w:rsidRPr="00811F62">
        <w:t>follows:</w:t>
      </w:r>
    </w:p>
    <w:p w:rsidR="001D1BC0" w:rsidRDefault="001D1BC0" w:rsidP="001D1BC0">
      <w:pPr>
        <w:pStyle w:val="ListBullet"/>
      </w:pPr>
      <w:r w:rsidRPr="00811F62">
        <w:t>Week</w:t>
      </w:r>
      <w:r w:rsidR="000A5C4F">
        <w:t xml:space="preserve"> </w:t>
      </w:r>
      <w:r w:rsidRPr="00811F62">
        <w:t>78</w:t>
      </w:r>
      <w:r w:rsidR="000A5C4F">
        <w:t xml:space="preserve"> </w:t>
      </w:r>
      <w:r w:rsidRPr="00811F62">
        <w:t>LSM(SE)%</w:t>
      </w:r>
      <w:r w:rsidR="000A5C4F">
        <w:t xml:space="preserve"> </w:t>
      </w:r>
      <w:r w:rsidRPr="00811F62">
        <w:t>change</w:t>
      </w:r>
      <w:r w:rsidR="000A5C4F">
        <w:t xml:space="preserve"> </w:t>
      </w:r>
      <w:r w:rsidRPr="00811F62">
        <w:t>from</w:t>
      </w:r>
      <w:r w:rsidR="000A5C4F">
        <w:t xml:space="preserve"> </w:t>
      </w:r>
      <w:r w:rsidRPr="00811F62">
        <w:t>baseline</w:t>
      </w:r>
      <w:r w:rsidR="000A5C4F">
        <w:t xml:space="preserve"> </w:t>
      </w:r>
      <w:r w:rsidRPr="00811F62">
        <w:t>in</w:t>
      </w:r>
      <w:r w:rsidR="000A5C4F">
        <w:t xml:space="preserve"> </w:t>
      </w:r>
      <w:r w:rsidRPr="00811F62">
        <w:t>the</w:t>
      </w:r>
      <w:r w:rsidR="000A5C4F">
        <w:t xml:space="preserve"> </w:t>
      </w:r>
      <w:r w:rsidRPr="00811F62">
        <w:t>alirocumab</w:t>
      </w:r>
      <w:r w:rsidR="000A5C4F">
        <w:t xml:space="preserve"> </w:t>
      </w:r>
      <w:r w:rsidRPr="00811F62">
        <w:t>group:</w:t>
      </w:r>
      <w:r w:rsidR="000A5C4F">
        <w:t xml:space="preserve"> </w:t>
      </w:r>
      <w:r w:rsidR="002C2591">
        <w:rPr>
          <w:rFonts w:cs="Calibri"/>
        </w:rPr>
        <w:noBreakHyphen/>
      </w:r>
      <w:r>
        <w:t>37.9(4.5</w:t>
      </w:r>
      <w:r w:rsidRPr="00811F62">
        <w:t>)%</w:t>
      </w:r>
    </w:p>
    <w:p w:rsidR="001D1BC0" w:rsidRPr="002C2591" w:rsidRDefault="001D1BC0" w:rsidP="002C2591">
      <w:pPr>
        <w:pStyle w:val="ListBullet"/>
      </w:pPr>
      <w:r>
        <w:t>Week</w:t>
      </w:r>
      <w:r w:rsidR="000A5C4F">
        <w:t xml:space="preserve"> </w:t>
      </w:r>
      <w:r>
        <w:t>78</w:t>
      </w:r>
      <w:r w:rsidR="000A5C4F">
        <w:t xml:space="preserve"> </w:t>
      </w:r>
      <w:r>
        <w:t>LSM%</w:t>
      </w:r>
      <w:r w:rsidR="000A5C4F">
        <w:t xml:space="preserve"> </w:t>
      </w:r>
      <w:r>
        <w:t>change</w:t>
      </w:r>
      <w:r w:rsidR="000A5C4F">
        <w:t xml:space="preserve"> </w:t>
      </w:r>
      <w:r>
        <w:t>from</w:t>
      </w:r>
      <w:r w:rsidR="000A5C4F">
        <w:t xml:space="preserve"> </w:t>
      </w:r>
      <w:r>
        <w:t>baseline</w:t>
      </w:r>
      <w:r w:rsidR="000A5C4F">
        <w:t xml:space="preserve"> </w:t>
      </w:r>
      <w:r>
        <w:t>versus</w:t>
      </w:r>
      <w:r w:rsidR="000A5C4F">
        <w:t xml:space="preserve"> </w:t>
      </w:r>
      <w:r>
        <w:t>placebo:</w:t>
      </w:r>
      <w:r w:rsidR="000A5C4F">
        <w:t xml:space="preserve"> </w:t>
      </w:r>
      <w:r w:rsidR="002C2591">
        <w:rPr>
          <w:rFonts w:cs="Calibri"/>
        </w:rPr>
        <w:noBreakHyphen/>
      </w:r>
      <w:r>
        <w:t>39.0%</w:t>
      </w:r>
      <w:r w:rsidR="000A5C4F">
        <w:t xml:space="preserve"> </w:t>
      </w:r>
      <w:r w:rsidR="009717C7">
        <w:t>(</w:t>
      </w:r>
      <w:r>
        <w:t>95%</w:t>
      </w:r>
      <w:r w:rsidR="000A5C4F">
        <w:t xml:space="preserve"> </w:t>
      </w:r>
      <w:r>
        <w:t>CI:</w:t>
      </w:r>
      <w:r w:rsidR="000A5C4F">
        <w:t xml:space="preserve"> </w:t>
      </w:r>
      <w:r w:rsidR="002C2591">
        <w:rPr>
          <w:rFonts w:cs="Calibri"/>
        </w:rPr>
        <w:noBreakHyphen/>
      </w:r>
      <w:r>
        <w:t>54.6</w:t>
      </w:r>
      <w:r w:rsidR="000A5C4F">
        <w:t xml:space="preserve"> </w:t>
      </w:r>
      <w:r>
        <w:t>to</w:t>
      </w:r>
      <w:r w:rsidR="000A5C4F">
        <w:t xml:space="preserve"> </w:t>
      </w:r>
      <w:r w:rsidR="002C2591">
        <w:rPr>
          <w:rFonts w:cs="Calibri"/>
        </w:rPr>
        <w:noBreakHyphen/>
      </w:r>
      <w:r>
        <w:t>23.5</w:t>
      </w:r>
      <w:r w:rsidR="009717C7">
        <w:t>)</w:t>
      </w:r>
      <w:r>
        <w:t>,</w:t>
      </w:r>
      <w:r w:rsidR="000A5C4F">
        <w:t xml:space="preserve"> </w:t>
      </w:r>
      <w:r w:rsidR="00710125">
        <w:t>p</w:t>
      </w:r>
      <w:r w:rsidR="000A5C4F">
        <w:t xml:space="preserve"> </w:t>
      </w:r>
      <w:r w:rsidR="00710125">
        <w:t>&lt;</w:t>
      </w:r>
      <w:r w:rsidR="000A5C4F">
        <w:t xml:space="preserve"> </w:t>
      </w:r>
      <w:r w:rsidR="002C2591">
        <w:t>0.0001.</w:t>
      </w:r>
    </w:p>
    <w:p w:rsidR="001D1BC0" w:rsidRPr="007A3A27" w:rsidRDefault="001D1BC0" w:rsidP="001D1BC0">
      <w:r w:rsidRPr="007A3A27">
        <w:t>In</w:t>
      </w:r>
      <w:r w:rsidR="000A5C4F">
        <w:t xml:space="preserve"> </w:t>
      </w:r>
      <w:r w:rsidRPr="007A3A27">
        <w:t>the</w:t>
      </w:r>
      <w:r w:rsidR="000A5C4F">
        <w:t xml:space="preserve"> </w:t>
      </w:r>
      <w:r w:rsidRPr="007A3A27">
        <w:t>alirocumab</w:t>
      </w:r>
      <w:r w:rsidR="000A5C4F">
        <w:t xml:space="preserve"> </w:t>
      </w:r>
      <w:r w:rsidRPr="007A3A27">
        <w:t>group</w:t>
      </w:r>
      <w:r w:rsidR="000A5C4F">
        <w:t xml:space="preserve"> </w:t>
      </w:r>
      <w:r w:rsidRPr="007A3A27">
        <w:t>the</w:t>
      </w:r>
      <w:r w:rsidR="000A5C4F">
        <w:t xml:space="preserve"> </w:t>
      </w:r>
      <w:r w:rsidRPr="007A3A27">
        <w:t>LSM</w:t>
      </w:r>
      <w:r w:rsidR="000A5C4F">
        <w:t xml:space="preserve"> </w:t>
      </w:r>
      <w:r w:rsidRPr="007A3A27">
        <w:t>placebo</w:t>
      </w:r>
      <w:r w:rsidR="000A5C4F">
        <w:t xml:space="preserve"> </w:t>
      </w:r>
      <w:r w:rsidRPr="007A3A27">
        <w:t>adjusted</w:t>
      </w:r>
      <w:r w:rsidR="000A5C4F">
        <w:t xml:space="preserve"> </w:t>
      </w:r>
      <w:r w:rsidRPr="007A3A27">
        <w:t>LDL-C</w:t>
      </w:r>
      <w:r w:rsidR="000A5C4F">
        <w:t xml:space="preserve"> </w:t>
      </w:r>
      <w:r w:rsidRPr="007A3A27">
        <w:t>reduction</w:t>
      </w:r>
      <w:r w:rsidR="000A5C4F">
        <w:t xml:space="preserve"> </w:t>
      </w:r>
      <w:r w:rsidRPr="007A3A27">
        <w:t>at</w:t>
      </w:r>
      <w:r w:rsidR="000A5C4F">
        <w:t xml:space="preserve"> </w:t>
      </w:r>
      <w:r w:rsidRPr="007A3A27">
        <w:t>Week</w:t>
      </w:r>
      <w:r w:rsidR="000A5C4F">
        <w:t xml:space="preserve"> </w:t>
      </w:r>
      <w:r>
        <w:t>2</w:t>
      </w:r>
      <w:r w:rsidRPr="007A3A27">
        <w:t>4</w:t>
      </w:r>
      <w:r w:rsidR="000A5C4F">
        <w:t xml:space="preserve"> </w:t>
      </w:r>
      <w:r w:rsidRPr="007A3A27">
        <w:t>was</w:t>
      </w:r>
      <w:r w:rsidR="000A5C4F">
        <w:t xml:space="preserve"> </w:t>
      </w:r>
      <w:r w:rsidRPr="007A3A27">
        <w:t>generally</w:t>
      </w:r>
      <w:r w:rsidR="000A5C4F">
        <w:t xml:space="preserve"> </w:t>
      </w:r>
      <w:r w:rsidRPr="007A3A27">
        <w:t>maintained</w:t>
      </w:r>
      <w:r w:rsidR="000A5C4F">
        <w:t xml:space="preserve"> </w:t>
      </w:r>
      <w:r>
        <w:t>to</w:t>
      </w:r>
      <w:r w:rsidR="000A5C4F">
        <w:t xml:space="preserve"> </w:t>
      </w:r>
      <w:r>
        <w:t>Week</w:t>
      </w:r>
      <w:r w:rsidR="000A5C4F">
        <w:t xml:space="preserve"> </w:t>
      </w:r>
      <w:r>
        <w:t>78</w:t>
      </w:r>
      <w:r w:rsidR="002C2591">
        <w:t>.</w:t>
      </w:r>
    </w:p>
    <w:p w:rsidR="001D1BC0" w:rsidRPr="00EE7FB7" w:rsidRDefault="001D1BC0" w:rsidP="001D1BC0">
      <w:r w:rsidRPr="00D362B8">
        <w:lastRenderedPageBreak/>
        <w:t>A</w:t>
      </w:r>
      <w:r w:rsidR="000A5C4F">
        <w:t xml:space="preserve"> </w:t>
      </w:r>
      <w:r w:rsidRPr="00D362B8">
        <w:t>pre-specified</w:t>
      </w:r>
      <w:r w:rsidR="000A5C4F">
        <w:t xml:space="preserve"> </w:t>
      </w:r>
      <w:r w:rsidRPr="00D362B8">
        <w:t>secondary</w:t>
      </w:r>
      <w:r w:rsidR="000A5C4F">
        <w:t xml:space="preserve"> </w:t>
      </w:r>
      <w:r w:rsidRPr="00D362B8">
        <w:t>endpoint</w:t>
      </w:r>
      <w:r w:rsidR="000A5C4F">
        <w:t xml:space="preserve"> </w:t>
      </w:r>
      <w:r w:rsidRPr="00D362B8">
        <w:t>was</w:t>
      </w:r>
      <w:r w:rsidR="000A5C4F">
        <w:t xml:space="preserve"> </w:t>
      </w:r>
      <w:r w:rsidRPr="00D362B8">
        <w:t>treatment</w:t>
      </w:r>
      <w:r w:rsidR="000A5C4F">
        <w:t xml:space="preserve"> </w:t>
      </w:r>
      <w:r w:rsidRPr="00D362B8">
        <w:t>to</w:t>
      </w:r>
      <w:r w:rsidR="000A5C4F">
        <w:t xml:space="preserve"> </w:t>
      </w:r>
      <w:r w:rsidRPr="00D362B8">
        <w:t>target</w:t>
      </w:r>
      <w:r w:rsidR="000A5C4F">
        <w:t xml:space="preserve"> </w:t>
      </w:r>
      <w:r w:rsidRPr="00D362B8">
        <w:t>(LDL-C</w:t>
      </w:r>
      <w:r w:rsidR="000A5C4F">
        <w:t xml:space="preserve"> </w:t>
      </w:r>
      <w:r w:rsidR="00224853">
        <w:t>&lt;</w:t>
      </w:r>
      <w:r w:rsidR="000A5C4F">
        <w:t xml:space="preserve"> </w:t>
      </w:r>
      <w:r w:rsidRPr="00D362B8">
        <w:t>1.81</w:t>
      </w:r>
      <w:r w:rsidR="000A5C4F">
        <w:t xml:space="preserve"> </w:t>
      </w:r>
      <w:r w:rsidRPr="00D362B8">
        <w:t>mmol/L</w:t>
      </w:r>
      <w:r w:rsidR="000A5C4F">
        <w:t xml:space="preserve"> </w:t>
      </w:r>
      <w:r>
        <w:t>or</w:t>
      </w:r>
      <w:r w:rsidR="000A5C4F">
        <w:t xml:space="preserve"> </w:t>
      </w:r>
      <w:r w:rsidR="00633BCC">
        <w:t>&lt;</w:t>
      </w:r>
      <w:r w:rsidR="000A5C4F">
        <w:t xml:space="preserve"> </w:t>
      </w:r>
      <w:r>
        <w:t>2.56</w:t>
      </w:r>
      <w:r w:rsidR="000A5C4F">
        <w:t xml:space="preserve"> </w:t>
      </w:r>
      <w:r>
        <w:t>mmol/L</w:t>
      </w:r>
      <w:r w:rsidRPr="00D362B8">
        <w:t>).</w:t>
      </w:r>
      <w:r w:rsidR="000A5C4F">
        <w:t xml:space="preserve"> </w:t>
      </w:r>
      <w:r w:rsidRPr="00D362B8">
        <w:t>Approximately</w:t>
      </w:r>
      <w:r w:rsidR="000A5C4F">
        <w:t xml:space="preserve"> </w:t>
      </w:r>
      <w:r>
        <w:t>45.1</w:t>
      </w:r>
      <w:r w:rsidRPr="00D362B8">
        <w:t>%/</w:t>
      </w:r>
      <w:r>
        <w:t>8.6</w:t>
      </w:r>
      <w:r w:rsidRPr="00D362B8">
        <w:t>%</w:t>
      </w:r>
      <w:r w:rsidR="000A5C4F">
        <w:t xml:space="preserve"> </w:t>
      </w:r>
      <w:r w:rsidRPr="00D362B8">
        <w:t>of</w:t>
      </w:r>
      <w:r w:rsidR="000A5C4F">
        <w:t xml:space="preserve"> </w:t>
      </w:r>
      <w:r w:rsidRPr="00D362B8">
        <w:t>the</w:t>
      </w:r>
      <w:r w:rsidR="000A5C4F">
        <w:t xml:space="preserve"> </w:t>
      </w:r>
      <w:r w:rsidRPr="00D362B8">
        <w:t>alirocumab/placebo</w:t>
      </w:r>
      <w:r w:rsidR="000A5C4F">
        <w:t xml:space="preserve"> </w:t>
      </w:r>
      <w:r w:rsidRPr="00D362B8">
        <w:t>patients</w:t>
      </w:r>
      <w:r w:rsidR="000A5C4F">
        <w:t xml:space="preserve"> </w:t>
      </w:r>
      <w:r w:rsidRPr="00D362B8">
        <w:t>achieved</w:t>
      </w:r>
      <w:r w:rsidR="000A5C4F">
        <w:t xml:space="preserve"> </w:t>
      </w:r>
      <w:r w:rsidRPr="00D362B8">
        <w:t>a</w:t>
      </w:r>
      <w:r w:rsidR="000A5C4F">
        <w:t xml:space="preserve"> </w:t>
      </w:r>
      <w:r w:rsidRPr="00D362B8">
        <w:t>LDL-C</w:t>
      </w:r>
      <w:r w:rsidR="000A5C4F">
        <w:t xml:space="preserve"> </w:t>
      </w:r>
      <w:r w:rsidRPr="00D362B8">
        <w:t>of</w:t>
      </w:r>
      <w:r w:rsidR="000A5C4F">
        <w:t xml:space="preserve"> </w:t>
      </w:r>
      <w:r w:rsidR="00224853">
        <w:t>&lt;</w:t>
      </w:r>
      <w:r w:rsidR="000A5C4F">
        <w:t xml:space="preserve"> </w:t>
      </w:r>
      <w:r w:rsidRPr="00D362B8">
        <w:t>2.59</w:t>
      </w:r>
      <w:r w:rsidR="000A5C4F">
        <w:t xml:space="preserve"> </w:t>
      </w:r>
      <w:r w:rsidRPr="00D362B8">
        <w:t>mmol/L</w:t>
      </w:r>
      <w:r w:rsidR="000A5C4F">
        <w:t xml:space="preserve"> </w:t>
      </w:r>
      <w:r w:rsidRPr="00D362B8">
        <w:t>and</w:t>
      </w:r>
      <w:r w:rsidR="000A5C4F">
        <w:t xml:space="preserve"> </w:t>
      </w:r>
      <w:r w:rsidRPr="00D362B8">
        <w:t>about</w:t>
      </w:r>
      <w:r w:rsidR="000A5C4F">
        <w:t xml:space="preserve"> </w:t>
      </w:r>
      <w:r>
        <w:t>23.9</w:t>
      </w:r>
      <w:r w:rsidRPr="00D362B8">
        <w:t>%/</w:t>
      </w:r>
      <w:r>
        <w:t>8.6</w:t>
      </w:r>
      <w:r w:rsidRPr="00D362B8">
        <w:t>%</w:t>
      </w:r>
      <w:r w:rsidR="000A5C4F">
        <w:t xml:space="preserve"> </w:t>
      </w:r>
      <w:r w:rsidRPr="00D362B8">
        <w:t>achieved</w:t>
      </w:r>
      <w:r w:rsidR="000A5C4F">
        <w:t xml:space="preserve"> </w:t>
      </w:r>
      <w:r w:rsidRPr="00D362B8">
        <w:t>a</w:t>
      </w:r>
      <w:r w:rsidR="000A5C4F">
        <w:t xml:space="preserve"> </w:t>
      </w:r>
      <w:r w:rsidRPr="00D362B8">
        <w:t>LDL-C</w:t>
      </w:r>
      <w:r w:rsidR="000A5C4F">
        <w:t xml:space="preserve"> </w:t>
      </w:r>
      <w:r w:rsidRPr="00D362B8">
        <w:t>of</w:t>
      </w:r>
      <w:r w:rsidR="000A5C4F">
        <w:t xml:space="preserve"> </w:t>
      </w:r>
      <w:r w:rsidR="00224853">
        <w:t>&lt;</w:t>
      </w:r>
      <w:r w:rsidR="000A5C4F">
        <w:t xml:space="preserve"> </w:t>
      </w:r>
      <w:r w:rsidRPr="00D362B8">
        <w:t>1.81</w:t>
      </w:r>
      <w:r w:rsidR="000A5C4F">
        <w:t xml:space="preserve"> </w:t>
      </w:r>
      <w:r w:rsidRPr="00D362B8">
        <w:t>mmol/L.</w:t>
      </w:r>
    </w:p>
    <w:p w:rsidR="001D1BC0" w:rsidRDefault="001D1BC0" w:rsidP="001D1BC0">
      <w:r w:rsidRPr="00FF2322">
        <w:t>The</w:t>
      </w:r>
      <w:r w:rsidR="000A5C4F">
        <w:t xml:space="preserve"> </w:t>
      </w:r>
      <w:r>
        <w:t>other</w:t>
      </w:r>
      <w:r w:rsidR="000A5C4F">
        <w:t xml:space="preserve"> </w:t>
      </w:r>
      <w:r w:rsidRPr="00FF2322">
        <w:t>key</w:t>
      </w:r>
      <w:r w:rsidR="000A5C4F">
        <w:t xml:space="preserve"> </w:t>
      </w:r>
      <w:r w:rsidRPr="00FF2322">
        <w:t>secondary</w:t>
      </w:r>
      <w:r w:rsidR="000A5C4F">
        <w:t xml:space="preserve"> </w:t>
      </w:r>
      <w:r w:rsidRPr="00FF2322">
        <w:t>endpoints</w:t>
      </w:r>
      <w:r w:rsidR="000A5C4F">
        <w:t xml:space="preserve"> </w:t>
      </w:r>
      <w:r w:rsidRPr="00FF2322">
        <w:t>were</w:t>
      </w:r>
      <w:r w:rsidR="000A5C4F">
        <w:t xml:space="preserve"> </w:t>
      </w:r>
      <w:r w:rsidRPr="00FF2322">
        <w:t>numerous</w:t>
      </w:r>
      <w:r w:rsidR="000A5C4F">
        <w:t xml:space="preserve"> </w:t>
      </w:r>
      <w:r w:rsidRPr="00FF2322">
        <w:t>and</w:t>
      </w:r>
      <w:r w:rsidR="000A5C4F">
        <w:t xml:space="preserve"> </w:t>
      </w:r>
      <w:r w:rsidRPr="00FF2322">
        <w:t>included</w:t>
      </w:r>
      <w:r w:rsidR="000A5C4F">
        <w:t xml:space="preserve"> </w:t>
      </w:r>
      <w:r w:rsidRPr="00FF2322">
        <w:t>reductions</w:t>
      </w:r>
      <w:r w:rsidR="000A5C4F">
        <w:t xml:space="preserve"> </w:t>
      </w:r>
      <w:r w:rsidRPr="00FF2322">
        <w:t>in</w:t>
      </w:r>
      <w:r w:rsidR="000A5C4F">
        <w:t xml:space="preserve"> </w:t>
      </w:r>
      <w:r w:rsidRPr="00FF2322">
        <w:t>LDL-C</w:t>
      </w:r>
      <w:r w:rsidR="000A5C4F">
        <w:t xml:space="preserve"> </w:t>
      </w:r>
      <w:r w:rsidRPr="00FF2322">
        <w:t>at</w:t>
      </w:r>
      <w:r w:rsidR="000A5C4F">
        <w:t xml:space="preserve"> </w:t>
      </w:r>
      <w:r w:rsidRPr="00FF2322">
        <w:t>Week</w:t>
      </w:r>
      <w:r w:rsidR="000A5C4F">
        <w:t xml:space="preserve"> </w:t>
      </w:r>
      <w:r w:rsidRPr="00FF2322">
        <w:t>12</w:t>
      </w:r>
      <w:r w:rsidR="000A5C4F">
        <w:t xml:space="preserve"> </w:t>
      </w:r>
      <w:r w:rsidRPr="00FF2322">
        <w:t>and</w:t>
      </w:r>
      <w:r w:rsidR="000A5C4F">
        <w:t xml:space="preserve"> </w:t>
      </w:r>
      <w:r w:rsidRPr="00FF2322">
        <w:t>Week</w:t>
      </w:r>
      <w:r w:rsidR="000A5C4F">
        <w:t xml:space="preserve"> </w:t>
      </w:r>
      <w:r w:rsidRPr="00FF2322">
        <w:t>52,</w:t>
      </w:r>
      <w:r w:rsidR="000A5C4F">
        <w:t xml:space="preserve"> </w:t>
      </w:r>
      <w:r w:rsidRPr="00FF2322">
        <w:t>Week</w:t>
      </w:r>
      <w:r w:rsidR="000A5C4F">
        <w:t xml:space="preserve"> </w:t>
      </w:r>
      <w:r w:rsidRPr="00FF2322">
        <w:t>24</w:t>
      </w:r>
      <w:r w:rsidR="000A5C4F">
        <w:t xml:space="preserve"> </w:t>
      </w:r>
      <w:r w:rsidRPr="00FF2322">
        <w:t>results</w:t>
      </w:r>
      <w:r w:rsidR="000A5C4F">
        <w:t xml:space="preserve"> </w:t>
      </w:r>
      <w:r w:rsidRPr="00FF2322">
        <w:t>for</w:t>
      </w:r>
      <w:r w:rsidR="000A5C4F">
        <w:t xml:space="preserve"> </w:t>
      </w:r>
      <w:r w:rsidRPr="00FF2322">
        <w:t>total</w:t>
      </w:r>
      <w:r w:rsidR="000A5C4F">
        <w:t xml:space="preserve"> </w:t>
      </w:r>
      <w:r w:rsidRPr="00FF2322">
        <w:t>cholesterol,</w:t>
      </w:r>
      <w:r w:rsidR="000A5C4F">
        <w:t xml:space="preserve"> </w:t>
      </w:r>
      <w:r w:rsidR="00A31798">
        <w:t>Apo</w:t>
      </w:r>
      <w:r w:rsidR="000A5C4F">
        <w:t xml:space="preserve"> </w:t>
      </w:r>
      <w:r w:rsidR="00A31798">
        <w:t>B</w:t>
      </w:r>
      <w:r w:rsidRPr="00FF2322">
        <w:t>,</w:t>
      </w:r>
      <w:r w:rsidR="000A5C4F">
        <w:t xml:space="preserve"> </w:t>
      </w:r>
      <w:r w:rsidRPr="00FF2322">
        <w:t>non-HDL-C,</w:t>
      </w:r>
      <w:r w:rsidR="000A5C4F">
        <w:t xml:space="preserve"> </w:t>
      </w:r>
      <w:r w:rsidRPr="00FF2322">
        <w:t>lipoprotein</w:t>
      </w:r>
      <w:r w:rsidR="000A5C4F">
        <w:t xml:space="preserve"> </w:t>
      </w:r>
      <w:r w:rsidRPr="00FF2322">
        <w:t>(a),</w:t>
      </w:r>
      <w:r w:rsidR="000A5C4F">
        <w:t xml:space="preserve"> </w:t>
      </w:r>
      <w:r w:rsidRPr="00FF2322">
        <w:t>fasting</w:t>
      </w:r>
      <w:r w:rsidR="000A5C4F">
        <w:t xml:space="preserve"> </w:t>
      </w:r>
      <w:r w:rsidRPr="00FF2322">
        <w:t>triglycerides,</w:t>
      </w:r>
      <w:r w:rsidR="000A5C4F">
        <w:t xml:space="preserve"> </w:t>
      </w:r>
      <w:r w:rsidRPr="00FF2322">
        <w:t>HDL-C,</w:t>
      </w:r>
      <w:r w:rsidR="000A5C4F">
        <w:t xml:space="preserve"> </w:t>
      </w:r>
      <w:r w:rsidRPr="00FF2322">
        <w:t>and</w:t>
      </w:r>
      <w:r w:rsidR="000A5C4F">
        <w:t xml:space="preserve"> </w:t>
      </w:r>
      <w:r w:rsidR="00A31798">
        <w:t>Apo</w:t>
      </w:r>
      <w:r w:rsidR="000A5C4F">
        <w:t xml:space="preserve"> </w:t>
      </w:r>
      <w:r w:rsidR="00A31798">
        <w:t>A1</w:t>
      </w:r>
      <w:r w:rsidRPr="00FF2322">
        <w:t>.</w:t>
      </w:r>
      <w:r w:rsidR="000A5C4F">
        <w:t xml:space="preserve"> </w:t>
      </w:r>
      <w:r w:rsidRPr="00FF2322">
        <w:t>Analyses</w:t>
      </w:r>
      <w:r w:rsidR="000A5C4F">
        <w:t xml:space="preserve"> </w:t>
      </w:r>
      <w:r w:rsidRPr="00FF2322">
        <w:t>were</w:t>
      </w:r>
      <w:r w:rsidR="000A5C4F">
        <w:t xml:space="preserve"> </w:t>
      </w:r>
      <w:r w:rsidRPr="00FF2322">
        <w:t>also</w:t>
      </w:r>
      <w:r w:rsidR="000A5C4F">
        <w:t xml:space="preserve"> </w:t>
      </w:r>
      <w:r w:rsidRPr="00FF2322">
        <w:t>conducted</w:t>
      </w:r>
      <w:r w:rsidR="000A5C4F">
        <w:t xml:space="preserve"> </w:t>
      </w:r>
      <w:r w:rsidRPr="00FF2322">
        <w:t>in</w:t>
      </w:r>
      <w:r w:rsidR="000A5C4F">
        <w:t xml:space="preserve"> </w:t>
      </w:r>
      <w:r w:rsidRPr="00FF2322">
        <w:t>subpopulations</w:t>
      </w:r>
      <w:r w:rsidR="000A5C4F">
        <w:t xml:space="preserve"> </w:t>
      </w:r>
      <w:r w:rsidRPr="00FF2322">
        <w:t>reaching</w:t>
      </w:r>
      <w:r w:rsidR="000A5C4F">
        <w:t xml:space="preserve"> </w:t>
      </w:r>
      <w:r w:rsidRPr="00FF2322">
        <w:t>an</w:t>
      </w:r>
      <w:r w:rsidR="000A5C4F">
        <w:t xml:space="preserve"> </w:t>
      </w:r>
      <w:r w:rsidRPr="00FF2322">
        <w:t>LDL-C</w:t>
      </w:r>
      <w:r w:rsidR="000A5C4F">
        <w:t xml:space="preserve"> </w:t>
      </w:r>
      <w:r w:rsidRPr="00FF2322">
        <w:t>target</w:t>
      </w:r>
      <w:r w:rsidR="000A5C4F">
        <w:t xml:space="preserve"> </w:t>
      </w:r>
      <w:r w:rsidRPr="00FF2322">
        <w:t>of</w:t>
      </w:r>
      <w:r w:rsidR="000A5C4F">
        <w:t xml:space="preserve"> </w:t>
      </w:r>
      <w:r w:rsidR="00224853">
        <w:t>&lt;</w:t>
      </w:r>
      <w:r w:rsidR="000A5C4F">
        <w:t xml:space="preserve"> </w:t>
      </w:r>
      <w:r w:rsidRPr="00FF2322">
        <w:t>1.8</w:t>
      </w:r>
      <w:r w:rsidR="000A5C4F">
        <w:t xml:space="preserve"> </w:t>
      </w:r>
      <w:r w:rsidRPr="00FF2322">
        <w:t>mmol/L.</w:t>
      </w:r>
      <w:r w:rsidR="000A5C4F">
        <w:t xml:space="preserve"> </w:t>
      </w:r>
      <w:r w:rsidRPr="00FF2322">
        <w:t>See</w:t>
      </w:r>
      <w:r w:rsidR="000A5C4F">
        <w:t xml:space="preserve"> </w:t>
      </w:r>
      <w:r w:rsidR="00F03D25">
        <w:t>the</w:t>
      </w:r>
      <w:r w:rsidR="000A5C4F">
        <w:t xml:space="preserve"> </w:t>
      </w:r>
      <w:r w:rsidRPr="00FF2322">
        <w:t>CER</w:t>
      </w:r>
      <w:r w:rsidR="000A5C4F">
        <w:t xml:space="preserve"> </w:t>
      </w:r>
      <w:r w:rsidRPr="00FF2322">
        <w:t>for</w:t>
      </w:r>
      <w:r w:rsidR="000A5C4F">
        <w:t xml:space="preserve"> </w:t>
      </w:r>
      <w:r w:rsidRPr="00FF2322">
        <w:t>submission</w:t>
      </w:r>
      <w:r w:rsidR="000A5C4F">
        <w:t xml:space="preserve"> </w:t>
      </w:r>
      <w:r w:rsidRPr="00FF2322">
        <w:t>PM</w:t>
      </w:r>
      <w:r w:rsidR="00F03D25">
        <w:noBreakHyphen/>
      </w:r>
      <w:r w:rsidRPr="00FF2322">
        <w:t>2015-000743-1-3</w:t>
      </w:r>
      <w:r w:rsidR="000A5C4F">
        <w:t xml:space="preserve"> </w:t>
      </w:r>
      <w:r w:rsidRPr="00FF2322">
        <w:t>for</w:t>
      </w:r>
      <w:r w:rsidR="000A5C4F">
        <w:t xml:space="preserve"> </w:t>
      </w:r>
      <w:r w:rsidRPr="00FF2322">
        <w:t>details.</w:t>
      </w:r>
      <w:r w:rsidR="008E0FA8">
        <w:t>7.</w:t>
      </w:r>
      <w:r w:rsidR="000A5C4F">
        <w:t xml:space="preserve"> </w:t>
      </w:r>
      <w:r w:rsidRPr="00FF2322">
        <w:t>The</w:t>
      </w:r>
      <w:r w:rsidR="000A5C4F">
        <w:t xml:space="preserve"> </w:t>
      </w:r>
      <w:r w:rsidRPr="00FF2322">
        <w:t>final</w:t>
      </w:r>
      <w:r w:rsidR="000A5C4F">
        <w:t xml:space="preserve"> </w:t>
      </w:r>
      <w:r w:rsidRPr="00FF2322">
        <w:t>CSR</w:t>
      </w:r>
      <w:r w:rsidR="000A5C4F">
        <w:t xml:space="preserve"> </w:t>
      </w:r>
      <w:r w:rsidRPr="00FF2322">
        <w:t>included</w:t>
      </w:r>
      <w:r w:rsidR="000A5C4F">
        <w:t xml:space="preserve"> </w:t>
      </w:r>
      <w:r w:rsidRPr="00FF2322">
        <w:t>results</w:t>
      </w:r>
      <w:r w:rsidR="000A5C4F">
        <w:t xml:space="preserve"> </w:t>
      </w:r>
      <w:r w:rsidRPr="00FF2322">
        <w:t>of</w:t>
      </w:r>
      <w:r w:rsidR="000A5C4F">
        <w:t xml:space="preserve"> </w:t>
      </w:r>
      <w:r w:rsidRPr="00FF2322">
        <w:t>these</w:t>
      </w:r>
      <w:r w:rsidR="000A5C4F">
        <w:t xml:space="preserve"> </w:t>
      </w:r>
      <w:r w:rsidRPr="00FF2322">
        <w:t>en</w:t>
      </w:r>
      <w:r>
        <w:t>dpoints</w:t>
      </w:r>
      <w:r w:rsidR="000A5C4F">
        <w:t xml:space="preserve"> </w:t>
      </w:r>
      <w:r>
        <w:t>at</w:t>
      </w:r>
      <w:r w:rsidR="000A5C4F">
        <w:t xml:space="preserve"> </w:t>
      </w:r>
      <w:r>
        <w:t>Week</w:t>
      </w:r>
      <w:r w:rsidR="000A5C4F">
        <w:t xml:space="preserve"> </w:t>
      </w:r>
      <w:r w:rsidRPr="00AE4620">
        <w:t>78</w:t>
      </w:r>
      <w:r w:rsidR="000A5C4F">
        <w:t xml:space="preserve"> </w:t>
      </w:r>
      <w:r w:rsidRPr="00AE4620">
        <w:t>(see</w:t>
      </w:r>
      <w:r w:rsidR="000A5C4F">
        <w:t xml:space="preserve"> </w:t>
      </w:r>
      <w:r w:rsidRPr="00AE4620">
        <w:t>Table</w:t>
      </w:r>
      <w:r w:rsidR="000A5C4F">
        <w:t xml:space="preserve"> </w:t>
      </w:r>
      <w:r w:rsidR="00AE4620" w:rsidRPr="00AE4620">
        <w:t>24</w:t>
      </w:r>
      <w:r w:rsidRPr="00AE4620">
        <w:t>)</w:t>
      </w:r>
      <w:r w:rsidR="00D9425B">
        <w:t>.</w:t>
      </w:r>
    </w:p>
    <w:p w:rsidR="00633BCC" w:rsidRDefault="00633BCC" w:rsidP="00633BCC">
      <w:pPr>
        <w:pStyle w:val="Tabletitle0"/>
      </w:pPr>
      <w:bookmarkStart w:id="185" w:name="_Toc479948190"/>
      <w:r>
        <w:lastRenderedPageBreak/>
        <w:t>Table</w:t>
      </w:r>
      <w:r w:rsidR="000A5C4F">
        <w:t xml:space="preserve"> </w:t>
      </w:r>
      <w:r w:rsidR="00AE4620">
        <w:t>24:</w:t>
      </w:r>
      <w:r w:rsidR="000A5C4F">
        <w:t xml:space="preserve"> </w:t>
      </w:r>
      <w:r>
        <w:t>Study</w:t>
      </w:r>
      <w:r w:rsidR="000A5C4F">
        <w:t xml:space="preserve"> </w:t>
      </w:r>
      <w:r>
        <w:t>EFC12732:</w:t>
      </w:r>
      <w:r w:rsidR="000A5C4F">
        <w:t xml:space="preserve"> </w:t>
      </w:r>
      <w:r>
        <w:t>Percent</w:t>
      </w:r>
      <w:r w:rsidR="000A5C4F">
        <w:t xml:space="preserve"> </w:t>
      </w:r>
      <w:r>
        <w:t>change</w:t>
      </w:r>
      <w:r w:rsidR="000A5C4F">
        <w:t xml:space="preserve"> </w:t>
      </w:r>
      <w:r>
        <w:t>in</w:t>
      </w:r>
      <w:r w:rsidR="000A5C4F">
        <w:t xml:space="preserve"> </w:t>
      </w:r>
      <w:r>
        <w:t>lipid</w:t>
      </w:r>
      <w:r w:rsidR="000A5C4F">
        <w:t xml:space="preserve"> </w:t>
      </w:r>
      <w:r>
        <w:t>parameters</w:t>
      </w:r>
      <w:r w:rsidR="000A5C4F">
        <w:t xml:space="preserve"> </w:t>
      </w:r>
      <w:r>
        <w:t>from</w:t>
      </w:r>
      <w:r w:rsidR="000A5C4F">
        <w:t xml:space="preserve"> </w:t>
      </w:r>
      <w:r>
        <w:t>baseline</w:t>
      </w:r>
      <w:r w:rsidR="000A5C4F">
        <w:t xml:space="preserve"> </w:t>
      </w:r>
      <w:r>
        <w:t>to</w:t>
      </w:r>
      <w:r w:rsidR="000A5C4F">
        <w:t xml:space="preserve"> </w:t>
      </w:r>
      <w:r>
        <w:t>Week</w:t>
      </w:r>
      <w:r w:rsidR="000A5C4F">
        <w:t xml:space="preserve"> </w:t>
      </w:r>
      <w:r>
        <w:t>78</w:t>
      </w:r>
      <w:r w:rsidR="000A5C4F">
        <w:t xml:space="preserve"> </w:t>
      </w:r>
      <w:r w:rsidR="00AE4620">
        <w:t>(ITT</w:t>
      </w:r>
      <w:r w:rsidR="000A5C4F">
        <w:t xml:space="preserve"> </w:t>
      </w:r>
      <w:r w:rsidR="00AE4620">
        <w:t>Analysis):</w:t>
      </w:r>
      <w:r w:rsidR="000A5C4F">
        <w:t xml:space="preserve"> </w:t>
      </w:r>
      <w:r w:rsidR="00AE4620">
        <w:t>MMRM</w:t>
      </w:r>
      <w:r w:rsidR="000A5C4F">
        <w:t xml:space="preserve"> </w:t>
      </w:r>
      <w:r w:rsidR="00AE4620">
        <w:t>analysis;</w:t>
      </w:r>
      <w:r w:rsidR="000A5C4F">
        <w:t xml:space="preserve"> </w:t>
      </w:r>
      <w:r>
        <w:t>ITT</w:t>
      </w:r>
      <w:r w:rsidR="000A5C4F">
        <w:t xml:space="preserve"> </w:t>
      </w:r>
      <w:r>
        <w:t>population</w:t>
      </w:r>
      <w:bookmarkEnd w:id="185"/>
    </w:p>
    <w:p w:rsidR="00633BCC" w:rsidRPr="00633BCC" w:rsidRDefault="00633BCC" w:rsidP="00633BCC">
      <w:r>
        <w:rPr>
          <w:noProof/>
          <w:lang w:eastAsia="en-AU"/>
        </w:rPr>
        <w:drawing>
          <wp:inline distT="0" distB="0" distL="0" distR="0" wp14:anchorId="684C8B16" wp14:editId="5B80C87F">
            <wp:extent cx="5015230" cy="8229600"/>
            <wp:effectExtent l="0" t="0" r="0" b="0"/>
            <wp:docPr id="39" name="Picture 39" descr="Table 24: Study EFC12732: Percent change in lipid parameters from baseline to Week 78 (ITT Analysis): MMRM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15230" cy="8229600"/>
                    </a:xfrm>
                    <a:prstGeom prst="rect">
                      <a:avLst/>
                    </a:prstGeom>
                  </pic:spPr>
                </pic:pic>
              </a:graphicData>
            </a:graphic>
          </wp:inline>
        </w:drawing>
      </w:r>
    </w:p>
    <w:p w:rsidR="001D1BC0" w:rsidRDefault="00F03D25" w:rsidP="00633BCC">
      <w:pPr>
        <w:pStyle w:val="Heading6"/>
      </w:pPr>
      <w:r>
        <w:lastRenderedPageBreak/>
        <w:t>Study</w:t>
      </w:r>
      <w:r w:rsidR="000A5C4F">
        <w:t xml:space="preserve"> </w:t>
      </w:r>
      <w:r w:rsidR="00633BCC">
        <w:t>EFC11569</w:t>
      </w:r>
      <w:r w:rsidR="000A5C4F">
        <w:t xml:space="preserve"> </w:t>
      </w:r>
      <w:r w:rsidR="00633BCC">
        <w:t>(Combo</w:t>
      </w:r>
      <w:r w:rsidR="000A5C4F">
        <w:t xml:space="preserve"> </w:t>
      </w:r>
      <w:r w:rsidR="00633BCC">
        <w:t>II)</w:t>
      </w:r>
    </w:p>
    <w:p w:rsidR="00224853" w:rsidRDefault="001D1BC0" w:rsidP="001D1BC0">
      <w:pPr>
        <w:rPr>
          <w:rFonts w:asciiTheme="minorHAnsi" w:hAnsiTheme="minorHAnsi"/>
        </w:rPr>
      </w:pPr>
      <w:r w:rsidRPr="00CA695E">
        <w:t>A</w:t>
      </w:r>
      <w:r w:rsidR="000A5C4F">
        <w:t xml:space="preserve"> </w:t>
      </w:r>
      <w:r w:rsidR="00633BCC" w:rsidRPr="00CA695E">
        <w:t>randomised,</w:t>
      </w:r>
      <w:r w:rsidR="000A5C4F">
        <w:t xml:space="preserve"> </w:t>
      </w:r>
      <w:r w:rsidR="00633BCC" w:rsidRPr="00CA695E">
        <w:t>double</w:t>
      </w:r>
      <w:r w:rsidR="000A5C4F">
        <w:t xml:space="preserve"> </w:t>
      </w:r>
      <w:r w:rsidR="00633BCC" w:rsidRPr="00CA695E">
        <w:t>blind,</w:t>
      </w:r>
      <w:r w:rsidR="000A5C4F">
        <w:t xml:space="preserve"> </w:t>
      </w:r>
      <w:r w:rsidR="00633BCC" w:rsidRPr="00CA695E">
        <w:t>parallel</w:t>
      </w:r>
      <w:r w:rsidR="000A5C4F">
        <w:t xml:space="preserve"> </w:t>
      </w:r>
      <w:r w:rsidR="00633BCC" w:rsidRPr="00CA695E">
        <w:t>group</w:t>
      </w:r>
      <w:r w:rsidR="000A5C4F">
        <w:t xml:space="preserve"> </w:t>
      </w:r>
      <w:r w:rsidR="00633BCC" w:rsidRPr="00CA695E">
        <w:t>study</w:t>
      </w:r>
      <w:r w:rsidR="000A5C4F">
        <w:t xml:space="preserve"> </w:t>
      </w:r>
      <w:r w:rsidR="00633BCC" w:rsidRPr="00CA695E">
        <w:t>to</w:t>
      </w:r>
      <w:r w:rsidR="000A5C4F">
        <w:t xml:space="preserve"> </w:t>
      </w:r>
      <w:r w:rsidR="00633BCC" w:rsidRPr="00CA695E">
        <w:t>evaluate</w:t>
      </w:r>
      <w:r w:rsidR="000A5C4F">
        <w:t xml:space="preserve"> </w:t>
      </w:r>
      <w:r w:rsidR="00633BCC" w:rsidRPr="00CA695E">
        <w:t>the</w:t>
      </w:r>
      <w:r w:rsidR="000A5C4F">
        <w:t xml:space="preserve"> </w:t>
      </w:r>
      <w:r w:rsidR="00633BCC" w:rsidRPr="00CA695E">
        <w:t>efficacy</w:t>
      </w:r>
      <w:r w:rsidR="000A5C4F">
        <w:t xml:space="preserve"> </w:t>
      </w:r>
      <w:r w:rsidR="00633BCC" w:rsidRPr="00CA695E">
        <w:t>and</w:t>
      </w:r>
      <w:r w:rsidR="000A5C4F">
        <w:t xml:space="preserve"> </w:t>
      </w:r>
      <w:r w:rsidR="00633BCC" w:rsidRPr="00CA695E">
        <w:t>safety</w:t>
      </w:r>
      <w:r w:rsidR="000A5C4F">
        <w:t xml:space="preserve"> </w:t>
      </w:r>
      <w:r w:rsidR="00633BCC" w:rsidRPr="00CA695E">
        <w:t>of</w:t>
      </w:r>
      <w:r w:rsidR="000A5C4F">
        <w:t xml:space="preserve"> </w:t>
      </w:r>
      <w:r w:rsidRPr="00CA695E">
        <w:t>SAR236553/REGN727</w:t>
      </w:r>
      <w:r w:rsidR="000A5C4F">
        <w:t xml:space="preserve"> </w:t>
      </w:r>
      <w:r w:rsidR="00633BCC" w:rsidRPr="00CA695E">
        <w:t>versus</w:t>
      </w:r>
      <w:r w:rsidR="000A5C4F">
        <w:t xml:space="preserve"> </w:t>
      </w:r>
      <w:r w:rsidR="00633BCC" w:rsidRPr="00CA695E">
        <w:t>ezetimibe</w:t>
      </w:r>
      <w:r w:rsidR="000A5C4F">
        <w:t xml:space="preserve"> </w:t>
      </w:r>
      <w:r w:rsidR="00633BCC" w:rsidRPr="00CA695E">
        <w:t>in</w:t>
      </w:r>
      <w:r w:rsidR="000A5C4F">
        <w:t xml:space="preserve"> </w:t>
      </w:r>
      <w:r w:rsidR="00633BCC" w:rsidRPr="00CA695E">
        <w:t>high</w:t>
      </w:r>
      <w:r w:rsidR="000A5C4F">
        <w:t xml:space="preserve"> </w:t>
      </w:r>
      <w:r w:rsidR="00633BCC" w:rsidRPr="00CA695E">
        <w:t>cardiovascular</w:t>
      </w:r>
      <w:r w:rsidR="000A5C4F">
        <w:t xml:space="preserve"> </w:t>
      </w:r>
      <w:r w:rsidR="00633BCC" w:rsidRPr="00CA695E">
        <w:t>risk</w:t>
      </w:r>
      <w:r w:rsidR="000A5C4F">
        <w:t xml:space="preserve"> </w:t>
      </w:r>
      <w:r w:rsidR="00633BCC" w:rsidRPr="00CA695E">
        <w:t>patients</w:t>
      </w:r>
      <w:r w:rsidR="000A5C4F">
        <w:t xml:space="preserve"> </w:t>
      </w:r>
      <w:r w:rsidR="00633BCC" w:rsidRPr="00CA695E">
        <w:t>with</w:t>
      </w:r>
      <w:r w:rsidR="000A5C4F">
        <w:t xml:space="preserve"> </w:t>
      </w:r>
      <w:r w:rsidR="00633BCC" w:rsidRPr="00CA695E">
        <w:t>hypercholesterolaemia</w:t>
      </w:r>
      <w:r w:rsidR="000A5C4F">
        <w:t xml:space="preserve"> </w:t>
      </w:r>
      <w:r w:rsidR="00633BCC" w:rsidRPr="00CA695E">
        <w:t>not</w:t>
      </w:r>
      <w:r w:rsidR="000A5C4F">
        <w:t xml:space="preserve"> </w:t>
      </w:r>
      <w:r w:rsidR="00633BCC" w:rsidRPr="00CA695E">
        <w:t>adequately</w:t>
      </w:r>
      <w:r w:rsidR="000A5C4F">
        <w:t xml:space="preserve"> </w:t>
      </w:r>
      <w:r w:rsidR="00633BCC" w:rsidRPr="00CA695E">
        <w:t>controlled</w:t>
      </w:r>
      <w:r w:rsidR="000A5C4F">
        <w:t xml:space="preserve"> </w:t>
      </w:r>
      <w:r w:rsidR="00633BCC" w:rsidRPr="00CA695E">
        <w:t>with</w:t>
      </w:r>
      <w:r w:rsidR="000A5C4F">
        <w:t xml:space="preserve"> </w:t>
      </w:r>
      <w:r w:rsidR="00633BCC" w:rsidRPr="00CA695E">
        <w:t>their</w:t>
      </w:r>
      <w:r w:rsidR="000A5C4F">
        <w:t xml:space="preserve"> </w:t>
      </w:r>
      <w:r w:rsidR="00633BCC" w:rsidRPr="00CA695E">
        <w:t>statin</w:t>
      </w:r>
      <w:r w:rsidR="000A5C4F">
        <w:t xml:space="preserve"> </w:t>
      </w:r>
      <w:r w:rsidR="00633BCC" w:rsidRPr="00CA695E">
        <w:t>therapy.</w:t>
      </w:r>
      <w:r w:rsidR="000A5C4F">
        <w:t xml:space="preserve"> </w:t>
      </w:r>
      <w:r w:rsidRPr="00CA695E">
        <w:rPr>
          <w:rFonts w:asciiTheme="minorHAnsi" w:hAnsiTheme="minorHAnsi"/>
        </w:rPr>
        <w:t>This</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an</w:t>
      </w:r>
      <w:r w:rsidR="000A5C4F">
        <w:rPr>
          <w:rFonts w:asciiTheme="minorHAnsi" w:hAnsiTheme="minorHAnsi"/>
        </w:rPr>
        <w:t xml:space="preserve"> </w:t>
      </w:r>
      <w:r w:rsidRPr="00CA695E">
        <w:rPr>
          <w:rFonts w:asciiTheme="minorHAnsi" w:hAnsiTheme="minorHAnsi"/>
        </w:rPr>
        <w:t>analysis</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Week</w:t>
      </w:r>
      <w:r w:rsidR="000A5C4F">
        <w:rPr>
          <w:rFonts w:asciiTheme="minorHAnsi" w:hAnsiTheme="minorHAnsi"/>
        </w:rPr>
        <w:t xml:space="preserve"> </w:t>
      </w:r>
      <w:r w:rsidRPr="00CA695E">
        <w:rPr>
          <w:rFonts w:asciiTheme="minorHAnsi" w:hAnsiTheme="minorHAnsi"/>
        </w:rPr>
        <w:t>104</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this</w:t>
      </w:r>
      <w:r w:rsidR="000A5C4F">
        <w:rPr>
          <w:rFonts w:asciiTheme="minorHAnsi" w:hAnsiTheme="minorHAnsi"/>
        </w:rPr>
        <w:t xml:space="preserve"> </w:t>
      </w:r>
      <w:r w:rsidRPr="00CA695E">
        <w:rPr>
          <w:rFonts w:asciiTheme="minorHAnsi" w:hAnsiTheme="minorHAnsi"/>
        </w:rPr>
        <w:t>multinational,</w:t>
      </w:r>
      <w:r w:rsidR="000A5C4F">
        <w:rPr>
          <w:rFonts w:asciiTheme="minorHAnsi" w:hAnsiTheme="minorHAnsi"/>
        </w:rPr>
        <w:t xml:space="preserve"> </w:t>
      </w:r>
      <w:r w:rsidRPr="00CA695E">
        <w:rPr>
          <w:rFonts w:asciiTheme="minorHAnsi" w:hAnsiTheme="minorHAnsi"/>
        </w:rPr>
        <w:t>multicentre</w:t>
      </w:r>
      <w:r w:rsidR="000A5C4F">
        <w:rPr>
          <w:rFonts w:asciiTheme="minorHAnsi" w:hAnsiTheme="minorHAnsi"/>
        </w:rPr>
        <w:t xml:space="preserve"> </w:t>
      </w:r>
      <w:r w:rsidRPr="00CA695E">
        <w:rPr>
          <w:rFonts w:asciiTheme="minorHAnsi" w:hAnsiTheme="minorHAnsi"/>
        </w:rPr>
        <w:t>study</w:t>
      </w:r>
      <w:r w:rsidR="000A5C4F">
        <w:rPr>
          <w:rFonts w:asciiTheme="minorHAnsi" w:hAnsiTheme="minorHAnsi"/>
        </w:rPr>
        <w:t xml:space="preserve"> </w:t>
      </w:r>
      <w:r w:rsidRPr="00CA695E">
        <w:rPr>
          <w:rFonts w:asciiTheme="minorHAnsi" w:hAnsiTheme="minorHAnsi"/>
        </w:rPr>
        <w:t>conducted</w:t>
      </w:r>
      <w:r w:rsidR="000A5C4F">
        <w:rPr>
          <w:rFonts w:asciiTheme="minorHAnsi" w:hAnsiTheme="minorHAnsi"/>
        </w:rPr>
        <w:t xml:space="preserve"> </w:t>
      </w:r>
      <w:r w:rsidRPr="00CA695E">
        <w:rPr>
          <w:rFonts w:asciiTheme="minorHAnsi" w:hAnsiTheme="minorHAnsi"/>
        </w:rPr>
        <w:t>over</w:t>
      </w:r>
      <w:r w:rsidR="000A5C4F">
        <w:rPr>
          <w:rFonts w:asciiTheme="minorHAnsi" w:hAnsiTheme="minorHAnsi"/>
        </w:rPr>
        <w:t xml:space="preserve"> </w:t>
      </w:r>
      <w:r w:rsidRPr="00CA695E">
        <w:rPr>
          <w:rFonts w:asciiTheme="minorHAnsi" w:hAnsiTheme="minorHAnsi"/>
        </w:rPr>
        <w:t>3</w:t>
      </w:r>
      <w:r w:rsidR="000A5C4F">
        <w:rPr>
          <w:rFonts w:asciiTheme="minorHAnsi" w:hAnsiTheme="minorHAnsi"/>
        </w:rPr>
        <w:t xml:space="preserve"> </w:t>
      </w:r>
      <w:r w:rsidRPr="00CA695E">
        <w:rPr>
          <w:rFonts w:asciiTheme="minorHAnsi" w:hAnsiTheme="minorHAnsi"/>
        </w:rPr>
        <w:t>periods</w:t>
      </w:r>
      <w:r w:rsidR="000A5C4F">
        <w:rPr>
          <w:rFonts w:asciiTheme="minorHAnsi" w:hAnsiTheme="minorHAnsi"/>
        </w:rPr>
        <w:t xml:space="preserve"> </w:t>
      </w:r>
      <w:r w:rsidRPr="00CA695E">
        <w:rPr>
          <w:rFonts w:asciiTheme="minorHAnsi" w:hAnsiTheme="minorHAnsi"/>
        </w:rPr>
        <w:t>for</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total</w:t>
      </w:r>
      <w:r w:rsidR="000A5C4F">
        <w:rPr>
          <w:rFonts w:asciiTheme="minorHAnsi" w:hAnsiTheme="minorHAnsi"/>
        </w:rPr>
        <w:t xml:space="preserve"> </w:t>
      </w:r>
      <w:r w:rsidRPr="00CA695E">
        <w:rPr>
          <w:rFonts w:asciiTheme="minorHAnsi" w:hAnsiTheme="minorHAnsi"/>
        </w:rPr>
        <w:t>duration</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112</w:t>
      </w:r>
      <w:r w:rsidR="000A5C4F">
        <w:rPr>
          <w:rFonts w:asciiTheme="minorHAnsi" w:hAnsiTheme="minorHAnsi"/>
        </w:rPr>
        <w:t xml:space="preserve"> </w:t>
      </w:r>
      <w:r w:rsidRPr="00CA695E">
        <w:rPr>
          <w:rFonts w:asciiTheme="minorHAnsi" w:hAnsiTheme="minorHAnsi"/>
        </w:rPr>
        <w:t>weeks</w:t>
      </w:r>
      <w:r w:rsidR="000A5C4F">
        <w:rPr>
          <w:rFonts w:asciiTheme="minorHAnsi" w:hAnsiTheme="minorHAnsi"/>
        </w:rPr>
        <w:t xml:space="preserve"> </w:t>
      </w:r>
      <w:r w:rsidRPr="00CA695E">
        <w:rPr>
          <w:rFonts w:asciiTheme="minorHAnsi" w:hAnsiTheme="minorHAnsi"/>
        </w:rPr>
        <w:t>(3</w:t>
      </w:r>
      <w:r w:rsidR="000A5C4F">
        <w:rPr>
          <w:rFonts w:asciiTheme="minorHAnsi" w:hAnsiTheme="minorHAnsi"/>
        </w:rPr>
        <w:t xml:space="preserve"> </w:t>
      </w:r>
      <w:r w:rsidRPr="00CA695E">
        <w:rPr>
          <w:rFonts w:asciiTheme="minorHAnsi" w:hAnsiTheme="minorHAnsi"/>
        </w:rPr>
        <w:t>week</w:t>
      </w:r>
      <w:r w:rsidR="000A5C4F">
        <w:rPr>
          <w:rFonts w:asciiTheme="minorHAnsi" w:hAnsiTheme="minorHAnsi"/>
        </w:rPr>
        <w:t xml:space="preserve"> </w:t>
      </w:r>
      <w:r w:rsidRPr="00CA695E">
        <w:rPr>
          <w:rFonts w:asciiTheme="minorHAnsi" w:hAnsiTheme="minorHAnsi"/>
        </w:rPr>
        <w:t>screening,</w:t>
      </w:r>
      <w:r w:rsidR="000A5C4F">
        <w:rPr>
          <w:rFonts w:asciiTheme="minorHAnsi" w:hAnsiTheme="minorHAnsi"/>
        </w:rPr>
        <w:t xml:space="preserve"> </w:t>
      </w:r>
      <w:r w:rsidRPr="00CA695E">
        <w:rPr>
          <w:rFonts w:asciiTheme="minorHAnsi" w:hAnsiTheme="minorHAnsi"/>
        </w:rPr>
        <w:t>104</w:t>
      </w:r>
      <w:r w:rsidR="000A5C4F">
        <w:rPr>
          <w:rFonts w:asciiTheme="minorHAnsi" w:hAnsiTheme="minorHAnsi"/>
        </w:rPr>
        <w:t xml:space="preserve"> </w:t>
      </w:r>
      <w:r w:rsidRPr="00CA695E">
        <w:rPr>
          <w:rFonts w:asciiTheme="minorHAnsi" w:hAnsiTheme="minorHAnsi"/>
        </w:rPr>
        <w:t>week</w:t>
      </w:r>
      <w:r w:rsidR="000A5C4F">
        <w:rPr>
          <w:rFonts w:asciiTheme="minorHAnsi" w:hAnsiTheme="minorHAnsi"/>
        </w:rPr>
        <w:t xml:space="preserve"> </w:t>
      </w:r>
      <w:r w:rsidR="00710125">
        <w:rPr>
          <w:rFonts w:asciiTheme="minorHAnsi" w:hAnsiTheme="minorHAnsi"/>
        </w:rPr>
        <w:t>double</w:t>
      </w:r>
      <w:r w:rsidR="000A5C4F">
        <w:rPr>
          <w:rFonts w:asciiTheme="minorHAnsi" w:hAnsiTheme="minorHAnsi"/>
        </w:rPr>
        <w:t xml:space="preserve"> </w:t>
      </w:r>
      <w:r w:rsidR="00710125">
        <w:rPr>
          <w:rFonts w:asciiTheme="minorHAnsi" w:hAnsiTheme="minorHAnsi"/>
        </w:rPr>
        <w:t>blind</w:t>
      </w:r>
      <w:r w:rsidRPr="00CA695E">
        <w:rPr>
          <w:rFonts w:asciiTheme="minorHAnsi" w:hAnsiTheme="minorHAnsi"/>
        </w:rPr>
        <w:t>,</w:t>
      </w:r>
      <w:r w:rsidR="000A5C4F">
        <w:rPr>
          <w:rFonts w:asciiTheme="minorHAnsi" w:hAnsiTheme="minorHAnsi"/>
        </w:rPr>
        <w:t xml:space="preserve"> </w:t>
      </w:r>
      <w:r w:rsidR="00633BCC" w:rsidRPr="00CA695E">
        <w:rPr>
          <w:rFonts w:asciiTheme="minorHAnsi" w:hAnsiTheme="minorHAnsi"/>
        </w:rPr>
        <w:t>and</w:t>
      </w:r>
      <w:r w:rsidR="000A5C4F">
        <w:rPr>
          <w:rFonts w:asciiTheme="minorHAnsi" w:hAnsiTheme="minorHAnsi"/>
        </w:rPr>
        <w:t xml:space="preserve"> </w:t>
      </w:r>
      <w:r w:rsidR="00633BCC" w:rsidRPr="00CA695E">
        <w:rPr>
          <w:rFonts w:asciiTheme="minorHAnsi" w:hAnsiTheme="minorHAnsi"/>
        </w:rPr>
        <w:t>8</w:t>
      </w:r>
      <w:r w:rsidR="000A5C4F">
        <w:rPr>
          <w:rFonts w:asciiTheme="minorHAnsi" w:hAnsiTheme="minorHAnsi"/>
        </w:rPr>
        <w:t xml:space="preserve"> </w:t>
      </w:r>
      <w:r w:rsidRPr="00CA695E">
        <w:rPr>
          <w:rFonts w:asciiTheme="minorHAnsi" w:hAnsiTheme="minorHAnsi"/>
        </w:rPr>
        <w:t>weeks</w:t>
      </w:r>
      <w:r w:rsidR="000A5C4F">
        <w:rPr>
          <w:rFonts w:asciiTheme="minorHAnsi" w:hAnsiTheme="minorHAnsi"/>
        </w:rPr>
        <w:t xml:space="preserve"> </w:t>
      </w:r>
      <w:r w:rsidRPr="00CA695E">
        <w:rPr>
          <w:rFonts w:asciiTheme="minorHAnsi" w:hAnsiTheme="minorHAnsi"/>
        </w:rPr>
        <w:t>follow-up).</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study</w:t>
      </w:r>
      <w:r w:rsidR="000A5C4F">
        <w:rPr>
          <w:rFonts w:asciiTheme="minorHAnsi" w:hAnsiTheme="minorHAnsi"/>
        </w:rPr>
        <w:t xml:space="preserve"> </w:t>
      </w:r>
      <w:r w:rsidRPr="00CA695E">
        <w:rPr>
          <w:rFonts w:asciiTheme="minorHAnsi" w:hAnsiTheme="minorHAnsi"/>
        </w:rPr>
        <w:t>included</w:t>
      </w:r>
      <w:r w:rsidR="000A5C4F">
        <w:rPr>
          <w:rFonts w:asciiTheme="minorHAnsi" w:hAnsiTheme="minorHAnsi"/>
        </w:rPr>
        <w:t xml:space="preserve"> </w:t>
      </w:r>
      <w:r w:rsidRPr="00CA695E">
        <w:rPr>
          <w:rFonts w:asciiTheme="minorHAnsi" w:hAnsiTheme="minorHAnsi"/>
        </w:rPr>
        <w:t>720</w:t>
      </w:r>
      <w:r w:rsidR="000A5C4F">
        <w:rPr>
          <w:rFonts w:asciiTheme="minorHAnsi" w:hAnsiTheme="minorHAnsi"/>
        </w:rPr>
        <w:t xml:space="preserve"> </w:t>
      </w:r>
      <w:r w:rsidRPr="00CA695E">
        <w:rPr>
          <w:rFonts w:asciiTheme="minorHAnsi" w:hAnsiTheme="minorHAnsi"/>
        </w:rPr>
        <w:t>patients</w:t>
      </w:r>
      <w:r w:rsidR="000A5C4F">
        <w:rPr>
          <w:rFonts w:asciiTheme="minorHAnsi" w:hAnsiTheme="minorHAnsi"/>
        </w:rPr>
        <w:t xml:space="preserve"> </w:t>
      </w:r>
      <w:r w:rsidRPr="00CA695E">
        <w:rPr>
          <w:rFonts w:asciiTheme="minorHAnsi" w:hAnsiTheme="minorHAnsi"/>
        </w:rPr>
        <w:t>aged</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Pr="00CA695E">
        <w:rPr>
          <w:rFonts w:asciiTheme="minorHAnsi" w:hAnsiTheme="minorHAnsi"/>
        </w:rPr>
        <w:t>18</w:t>
      </w:r>
      <w:r w:rsidR="000A5C4F">
        <w:rPr>
          <w:rFonts w:asciiTheme="minorHAnsi" w:hAnsiTheme="minorHAnsi"/>
        </w:rPr>
        <w:t xml:space="preserve"> </w:t>
      </w:r>
      <w:r w:rsidRPr="00CA695E">
        <w:rPr>
          <w:rFonts w:asciiTheme="minorHAnsi" w:hAnsiTheme="minorHAnsi"/>
        </w:rPr>
        <w:t>years</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hypercholesterolaemia</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established</w:t>
      </w:r>
      <w:r w:rsidR="000A5C4F">
        <w:rPr>
          <w:rFonts w:asciiTheme="minorHAnsi" w:hAnsiTheme="minorHAnsi"/>
        </w:rPr>
        <w:t xml:space="preserve"> </w:t>
      </w:r>
      <w:r w:rsidRPr="00CA695E">
        <w:rPr>
          <w:rFonts w:asciiTheme="minorHAnsi" w:hAnsiTheme="minorHAnsi"/>
        </w:rPr>
        <w:t>coronary</w:t>
      </w:r>
      <w:r w:rsidR="000A5C4F">
        <w:rPr>
          <w:rFonts w:asciiTheme="minorHAnsi" w:hAnsiTheme="minorHAnsi"/>
        </w:rPr>
        <w:t xml:space="preserve"> </w:t>
      </w:r>
      <w:r w:rsidRPr="00CA695E">
        <w:rPr>
          <w:rFonts w:asciiTheme="minorHAnsi" w:hAnsiTheme="minorHAnsi"/>
        </w:rPr>
        <w:t>heart</w:t>
      </w:r>
      <w:r w:rsidR="000A5C4F">
        <w:rPr>
          <w:rFonts w:asciiTheme="minorHAnsi" w:hAnsiTheme="minorHAnsi"/>
        </w:rPr>
        <w:t xml:space="preserve"> </w:t>
      </w:r>
      <w:r w:rsidRPr="00CA695E">
        <w:rPr>
          <w:rFonts w:asciiTheme="minorHAnsi" w:hAnsiTheme="minorHAnsi"/>
        </w:rPr>
        <w:t>disease</w:t>
      </w:r>
      <w:r w:rsidR="000A5C4F">
        <w:rPr>
          <w:rFonts w:asciiTheme="minorHAnsi" w:hAnsiTheme="minorHAnsi"/>
        </w:rPr>
        <w:t xml:space="preserve"> </w:t>
      </w:r>
      <w:r w:rsidRPr="00CA695E">
        <w:rPr>
          <w:rFonts w:asciiTheme="minorHAnsi" w:hAnsiTheme="minorHAnsi"/>
        </w:rPr>
        <w:t>(CHD)</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CHD</w:t>
      </w:r>
      <w:r w:rsidR="000A5C4F">
        <w:rPr>
          <w:rFonts w:asciiTheme="minorHAnsi" w:hAnsiTheme="minorHAnsi"/>
        </w:rPr>
        <w:t xml:space="preserve"> </w:t>
      </w:r>
      <w:r w:rsidRPr="00CA695E">
        <w:rPr>
          <w:rFonts w:asciiTheme="minorHAnsi" w:hAnsiTheme="minorHAnsi"/>
        </w:rPr>
        <w:t>risk</w:t>
      </w:r>
      <w:r w:rsidR="000A5C4F">
        <w:rPr>
          <w:rFonts w:asciiTheme="minorHAnsi" w:hAnsiTheme="minorHAnsi"/>
        </w:rPr>
        <w:t xml:space="preserve"> </w:t>
      </w:r>
      <w:r w:rsidRPr="00CA695E">
        <w:rPr>
          <w:rFonts w:asciiTheme="minorHAnsi" w:hAnsiTheme="minorHAnsi"/>
        </w:rPr>
        <w:t>equivalents</w:t>
      </w:r>
      <w:r w:rsidR="000A5C4F">
        <w:rPr>
          <w:rFonts w:asciiTheme="minorHAnsi" w:hAnsiTheme="minorHAnsi"/>
        </w:rPr>
        <w:t xml:space="preserve"> </w:t>
      </w:r>
      <w:r w:rsidRPr="00CA695E">
        <w:rPr>
          <w:rFonts w:asciiTheme="minorHAnsi" w:hAnsiTheme="minorHAnsi"/>
        </w:rPr>
        <w:t>not</w:t>
      </w:r>
      <w:r w:rsidR="000A5C4F">
        <w:rPr>
          <w:rFonts w:asciiTheme="minorHAnsi" w:hAnsiTheme="minorHAnsi"/>
        </w:rPr>
        <w:t xml:space="preserve"> </w:t>
      </w:r>
      <w:r w:rsidRPr="00CA695E">
        <w:rPr>
          <w:rFonts w:asciiTheme="minorHAnsi" w:hAnsiTheme="minorHAnsi"/>
        </w:rPr>
        <w:t>adequately</w:t>
      </w:r>
      <w:r w:rsidR="000A5C4F">
        <w:rPr>
          <w:rFonts w:asciiTheme="minorHAnsi" w:hAnsiTheme="minorHAnsi"/>
        </w:rPr>
        <w:t xml:space="preserve"> </w:t>
      </w:r>
      <w:r w:rsidRPr="00CA695E">
        <w:rPr>
          <w:rFonts w:asciiTheme="minorHAnsi" w:hAnsiTheme="minorHAnsi"/>
        </w:rPr>
        <w:t>controlled</w:t>
      </w:r>
      <w:r w:rsidR="000A5C4F">
        <w:rPr>
          <w:rFonts w:asciiTheme="minorHAnsi" w:hAnsiTheme="minorHAnsi"/>
        </w:rPr>
        <w:t xml:space="preserve"> </w:t>
      </w:r>
      <w:r w:rsidRPr="00CA695E">
        <w:rPr>
          <w:rFonts w:asciiTheme="minorHAnsi" w:hAnsiTheme="minorHAnsi"/>
        </w:rPr>
        <w:t>on</w:t>
      </w:r>
      <w:r w:rsidR="000A5C4F">
        <w:rPr>
          <w:rFonts w:asciiTheme="minorHAnsi" w:hAnsiTheme="minorHAnsi"/>
        </w:rPr>
        <w:t xml:space="preserve"> </w:t>
      </w:r>
      <w:r w:rsidRPr="00CA695E">
        <w:rPr>
          <w:rFonts w:asciiTheme="minorHAnsi" w:hAnsiTheme="minorHAnsi"/>
        </w:rPr>
        <w:t>maximally</w:t>
      </w:r>
      <w:r w:rsidR="000A5C4F">
        <w:rPr>
          <w:rFonts w:asciiTheme="minorHAnsi" w:hAnsiTheme="minorHAnsi"/>
        </w:rPr>
        <w:t xml:space="preserve"> </w:t>
      </w:r>
      <w:r w:rsidRPr="00CA695E">
        <w:rPr>
          <w:rFonts w:asciiTheme="minorHAnsi" w:hAnsiTheme="minorHAnsi"/>
        </w:rPr>
        <w:t>tolerated</w:t>
      </w:r>
      <w:r w:rsidR="000A5C4F">
        <w:rPr>
          <w:rFonts w:asciiTheme="minorHAnsi" w:hAnsiTheme="minorHAnsi"/>
        </w:rPr>
        <w:t xml:space="preserve"> </w:t>
      </w:r>
      <w:r w:rsidRPr="00CA695E">
        <w:rPr>
          <w:rFonts w:asciiTheme="minorHAnsi" w:hAnsiTheme="minorHAnsi"/>
        </w:rPr>
        <w:t>statin</w:t>
      </w:r>
      <w:r w:rsidR="000A5C4F">
        <w:rPr>
          <w:rFonts w:asciiTheme="minorHAnsi" w:hAnsiTheme="minorHAnsi"/>
        </w:rPr>
        <w:t xml:space="preserve"> </w:t>
      </w:r>
      <w:r w:rsidRPr="00CA695E">
        <w:rPr>
          <w:rFonts w:asciiTheme="minorHAnsi" w:hAnsiTheme="minorHAnsi"/>
        </w:rPr>
        <w:t>±</w:t>
      </w:r>
      <w:r w:rsidR="000A5C4F">
        <w:rPr>
          <w:rFonts w:asciiTheme="minorHAnsi" w:hAnsiTheme="minorHAnsi"/>
        </w:rPr>
        <w:t xml:space="preserve"> </w:t>
      </w:r>
      <w:r w:rsidRPr="00CA695E">
        <w:rPr>
          <w:rFonts w:asciiTheme="minorHAnsi" w:hAnsiTheme="minorHAnsi"/>
        </w:rPr>
        <w:t>LMT.</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exclusion</w:t>
      </w:r>
      <w:r w:rsidR="000A5C4F">
        <w:rPr>
          <w:rFonts w:asciiTheme="minorHAnsi" w:hAnsiTheme="minorHAnsi"/>
        </w:rPr>
        <w:t xml:space="preserve"> </w:t>
      </w:r>
      <w:r w:rsidRPr="00CA695E">
        <w:rPr>
          <w:rFonts w:asciiTheme="minorHAnsi" w:hAnsiTheme="minorHAnsi"/>
        </w:rPr>
        <w:t>criteria</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same</w:t>
      </w:r>
      <w:r w:rsidR="000A5C4F">
        <w:rPr>
          <w:rFonts w:asciiTheme="minorHAnsi" w:hAnsiTheme="minorHAnsi"/>
        </w:rPr>
        <w:t xml:space="preserve"> </w:t>
      </w:r>
      <w:r w:rsidRPr="00CA695E">
        <w:rPr>
          <w:rFonts w:asciiTheme="minorHAnsi" w:hAnsiTheme="minorHAnsi"/>
        </w:rPr>
        <w:t>as</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Combo</w:t>
      </w:r>
      <w:r w:rsidR="000A5C4F">
        <w:rPr>
          <w:rFonts w:asciiTheme="minorHAnsi" w:hAnsiTheme="minorHAnsi"/>
        </w:rPr>
        <w:t xml:space="preserve"> </w:t>
      </w:r>
      <w:r w:rsidRPr="00CA695E">
        <w:rPr>
          <w:rFonts w:asciiTheme="minorHAnsi" w:hAnsiTheme="minorHAnsi"/>
        </w:rPr>
        <w:t>I</w:t>
      </w:r>
      <w:r w:rsidR="000A5C4F">
        <w:rPr>
          <w:rFonts w:asciiTheme="minorHAnsi" w:hAnsiTheme="minorHAnsi"/>
        </w:rPr>
        <w:t xml:space="preserve"> </w:t>
      </w:r>
      <w:r w:rsidR="006E505D">
        <w:rPr>
          <w:rFonts w:asciiTheme="minorHAnsi" w:hAnsiTheme="minorHAnsi"/>
        </w:rPr>
        <w:t>Study</w:t>
      </w:r>
      <w:r w:rsidRPr="00CA695E">
        <w:t>.</w:t>
      </w:r>
      <w:r w:rsidR="000A5C4F">
        <w:rPr>
          <w:rFonts w:asciiTheme="minorHAnsi" w:hAnsiTheme="minorHAnsi"/>
        </w:rPr>
        <w:t xml:space="preserve"> </w:t>
      </w:r>
      <w:r w:rsidRPr="00CA695E">
        <w:rPr>
          <w:rFonts w:asciiTheme="minorHAnsi" w:hAnsiTheme="minorHAnsi"/>
        </w:rPr>
        <w:t>There</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2:1</w:t>
      </w:r>
      <w:r w:rsidR="000A5C4F">
        <w:rPr>
          <w:rFonts w:asciiTheme="minorHAnsi" w:hAnsiTheme="minorHAnsi"/>
        </w:rPr>
        <w:t xml:space="preserve"> </w:t>
      </w:r>
      <w:r w:rsidRPr="00CA695E">
        <w:rPr>
          <w:rFonts w:asciiTheme="minorHAnsi" w:hAnsiTheme="minorHAnsi"/>
        </w:rPr>
        <w:t>randomisation</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SC</w:t>
      </w:r>
      <w:r w:rsidR="000A5C4F">
        <w:rPr>
          <w:rFonts w:asciiTheme="minorHAnsi" w:hAnsiTheme="minorHAnsi"/>
        </w:rPr>
        <w:t xml:space="preserve"> </w:t>
      </w:r>
      <w:r w:rsidRPr="00CA695E">
        <w:rPr>
          <w:rFonts w:asciiTheme="minorHAnsi" w:hAnsiTheme="minorHAnsi"/>
        </w:rPr>
        <w:t>Q2W</w:t>
      </w:r>
      <w:r w:rsidR="000A5C4F">
        <w:rPr>
          <w:rFonts w:asciiTheme="minorHAnsi" w:hAnsiTheme="minorHAnsi"/>
        </w:rPr>
        <w:t xml:space="preserve"> </w:t>
      </w:r>
      <w:r w:rsidRPr="00CA695E">
        <w:rPr>
          <w:rFonts w:asciiTheme="minorHAnsi" w:hAnsiTheme="minorHAnsi"/>
        </w:rPr>
        <w:t>by</w:t>
      </w:r>
      <w:r w:rsidR="000A5C4F">
        <w:rPr>
          <w:rFonts w:asciiTheme="minorHAnsi" w:hAnsiTheme="minorHAnsi"/>
        </w:rPr>
        <w:t xml:space="preserve"> </w:t>
      </w:r>
      <w:r w:rsidRPr="00CA695E">
        <w:rPr>
          <w:rFonts w:asciiTheme="minorHAnsi" w:hAnsiTheme="minorHAnsi"/>
        </w:rPr>
        <w:t>auto-injector</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abdomen,</w:t>
      </w:r>
      <w:r w:rsidR="000A5C4F">
        <w:rPr>
          <w:rFonts w:asciiTheme="minorHAnsi" w:hAnsiTheme="minorHAnsi"/>
        </w:rPr>
        <w:t xml:space="preserve"> </w:t>
      </w:r>
      <w:r w:rsidRPr="00CA695E">
        <w:rPr>
          <w:rFonts w:asciiTheme="minorHAnsi" w:hAnsiTheme="minorHAnsi"/>
        </w:rPr>
        <w:t>thigh</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outer</w:t>
      </w:r>
      <w:r w:rsidR="000A5C4F">
        <w:rPr>
          <w:rFonts w:asciiTheme="minorHAnsi" w:hAnsiTheme="minorHAnsi"/>
        </w:rPr>
        <w:t xml:space="preserve"> </w:t>
      </w:r>
      <w:r w:rsidRPr="00CA695E">
        <w:rPr>
          <w:rFonts w:asciiTheme="minorHAnsi" w:hAnsiTheme="minorHAnsi"/>
        </w:rPr>
        <w:t>upper</w:t>
      </w:r>
      <w:r w:rsidR="000A5C4F">
        <w:rPr>
          <w:rFonts w:asciiTheme="minorHAnsi" w:hAnsiTheme="minorHAnsi"/>
        </w:rPr>
        <w:t xml:space="preserve"> </w:t>
      </w:r>
      <w:r w:rsidRPr="00CA695E">
        <w:rPr>
          <w:rFonts w:asciiTheme="minorHAnsi" w:hAnsiTheme="minorHAnsi"/>
        </w:rPr>
        <w:t>arm</w:t>
      </w:r>
      <w:r w:rsidR="000A5C4F">
        <w:rPr>
          <w:rFonts w:asciiTheme="minorHAnsi" w:hAnsiTheme="minorHAnsi"/>
        </w:rPr>
        <w:t xml:space="preserve"> </w:t>
      </w:r>
      <w:r w:rsidRPr="00CA695E">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Pr="00CA695E">
        <w:rPr>
          <w:rFonts w:asciiTheme="minorHAnsi" w:hAnsiTheme="minorHAnsi"/>
        </w:rPr>
        <w:t>479),</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ezetimibe</w:t>
      </w:r>
      <w:r w:rsidR="000A5C4F">
        <w:rPr>
          <w:rFonts w:asciiTheme="minorHAnsi" w:hAnsiTheme="minorHAnsi"/>
        </w:rPr>
        <w:t xml:space="preserve"> </w:t>
      </w:r>
      <w:r w:rsidRPr="00CA695E">
        <w:rPr>
          <w:rFonts w:asciiTheme="minorHAnsi" w:hAnsiTheme="minorHAnsi"/>
        </w:rPr>
        <w:t>10</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Pr="00CA695E">
        <w:rPr>
          <w:rFonts w:asciiTheme="minorHAnsi" w:hAnsiTheme="minorHAnsi"/>
        </w:rPr>
        <w:t>daily</w:t>
      </w:r>
      <w:r w:rsidR="000A5C4F">
        <w:rPr>
          <w:rFonts w:asciiTheme="minorHAnsi" w:hAnsiTheme="minorHAnsi"/>
        </w:rPr>
        <w:t xml:space="preserve"> </w:t>
      </w:r>
      <w:r w:rsidRPr="00CA695E">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Pr="00CA695E">
        <w:rPr>
          <w:rFonts w:asciiTheme="minorHAnsi" w:hAnsiTheme="minorHAnsi"/>
        </w:rPr>
        <w:t>241).</w:t>
      </w:r>
      <w:r w:rsidR="000A5C4F">
        <w:rPr>
          <w:rFonts w:asciiTheme="minorHAnsi" w:hAnsiTheme="minorHAnsi"/>
        </w:rPr>
        <w:t xml:space="preserve"> </w:t>
      </w:r>
      <w:r w:rsidRPr="00CA695E">
        <w:t>Randomisation</w:t>
      </w:r>
      <w:r w:rsidR="000A5C4F">
        <w:t xml:space="preserve"> </w:t>
      </w:r>
      <w:r w:rsidRPr="00CA695E">
        <w:t>was</w:t>
      </w:r>
      <w:r w:rsidR="000A5C4F">
        <w:t xml:space="preserve"> </w:t>
      </w:r>
      <w:r w:rsidRPr="00CA695E">
        <w:t>stratified</w:t>
      </w:r>
      <w:r w:rsidR="000A5C4F">
        <w:t xml:space="preserve"> </w:t>
      </w:r>
      <w:r w:rsidRPr="00CA695E">
        <w:t>according</w:t>
      </w:r>
      <w:r w:rsidR="000A5C4F">
        <w:t xml:space="preserve"> </w:t>
      </w:r>
      <w:r w:rsidRPr="00CA695E">
        <w:t>to</w:t>
      </w:r>
      <w:r w:rsidR="000A5C4F">
        <w:t xml:space="preserve"> </w:t>
      </w:r>
      <w:r w:rsidRPr="00CA695E">
        <w:t>prior</w:t>
      </w:r>
      <w:r w:rsidR="000A5C4F">
        <w:t xml:space="preserve"> </w:t>
      </w:r>
      <w:r w:rsidRPr="00CA695E">
        <w:t>history</w:t>
      </w:r>
      <w:r w:rsidR="000A5C4F">
        <w:t xml:space="preserve"> </w:t>
      </w:r>
      <w:r w:rsidRPr="00CA695E">
        <w:t>of</w:t>
      </w:r>
      <w:r w:rsidR="000A5C4F">
        <w:t xml:space="preserve"> </w:t>
      </w:r>
      <w:r w:rsidRPr="00CA695E">
        <w:t>MI</w:t>
      </w:r>
      <w:r w:rsidR="000A5C4F">
        <w:t xml:space="preserve"> </w:t>
      </w:r>
      <w:r w:rsidRPr="00CA695E">
        <w:t>or</w:t>
      </w:r>
      <w:r w:rsidR="000A5C4F">
        <w:t xml:space="preserve"> </w:t>
      </w:r>
      <w:r w:rsidRPr="00CA695E">
        <w:t>ischaemic</w:t>
      </w:r>
      <w:r w:rsidR="000A5C4F">
        <w:t xml:space="preserve"> </w:t>
      </w:r>
      <w:r w:rsidRPr="00CA695E">
        <w:t>stroke</w:t>
      </w:r>
      <w:r w:rsidR="000A5C4F">
        <w:t xml:space="preserve"> </w:t>
      </w:r>
      <w:r w:rsidRPr="00CA695E">
        <w:t>(Yes/No),</w:t>
      </w:r>
      <w:r w:rsidR="000A5C4F">
        <w:t xml:space="preserve"> </w:t>
      </w:r>
      <w:r w:rsidRPr="00CA695E">
        <w:t>statin</w:t>
      </w:r>
      <w:r w:rsidR="000A5C4F">
        <w:t xml:space="preserve"> </w:t>
      </w:r>
      <w:r w:rsidRPr="00CA695E">
        <w:t>treatment</w:t>
      </w:r>
      <w:r w:rsidR="000A5C4F">
        <w:t xml:space="preserve"> </w:t>
      </w:r>
      <w:r w:rsidRPr="00CA695E">
        <w:t>(high</w:t>
      </w:r>
      <w:r w:rsidR="000A5C4F">
        <w:t xml:space="preserve"> </w:t>
      </w:r>
      <w:r w:rsidRPr="00CA695E">
        <w:t>intensity</w:t>
      </w:r>
      <w:r w:rsidR="000A5C4F">
        <w:t xml:space="preserve"> </w:t>
      </w:r>
      <w:r w:rsidRPr="00CA695E">
        <w:t>statin,</w:t>
      </w:r>
      <w:r w:rsidR="000A5C4F">
        <w:t xml:space="preserve"> </w:t>
      </w:r>
      <w:r w:rsidRPr="00CA695E">
        <w:t>as</w:t>
      </w:r>
      <w:r w:rsidR="000A5C4F">
        <w:t xml:space="preserve"> </w:t>
      </w:r>
      <w:r w:rsidRPr="00CA695E">
        <w:t>defined</w:t>
      </w:r>
      <w:r w:rsidR="000A5C4F">
        <w:t xml:space="preserve"> </w:t>
      </w:r>
      <w:r w:rsidRPr="00CA695E">
        <w:t>by</w:t>
      </w:r>
      <w:r w:rsidR="000A5C4F">
        <w:t xml:space="preserve"> </w:t>
      </w:r>
      <w:r w:rsidRPr="00CA695E">
        <w:t>atorvastatin</w:t>
      </w:r>
      <w:r w:rsidR="000A5C4F">
        <w:t xml:space="preserve"> </w:t>
      </w:r>
      <w:r w:rsidRPr="00CA695E">
        <w:t>40</w:t>
      </w:r>
      <w:r w:rsidR="000A5C4F">
        <w:t xml:space="preserve"> </w:t>
      </w:r>
      <w:r w:rsidRPr="00CA695E">
        <w:t>to</w:t>
      </w:r>
      <w:r w:rsidR="000A5C4F">
        <w:t xml:space="preserve"> </w:t>
      </w:r>
      <w:r w:rsidRPr="00CA695E">
        <w:t>80</w:t>
      </w:r>
      <w:r w:rsidR="000A5C4F">
        <w:t xml:space="preserve"> </w:t>
      </w:r>
      <w:r w:rsidR="00224853">
        <w:t>mg</w:t>
      </w:r>
      <w:r w:rsidR="000A5C4F">
        <w:t xml:space="preserve"> </w:t>
      </w:r>
      <w:r w:rsidRPr="00CA695E">
        <w:t>daily</w:t>
      </w:r>
      <w:r w:rsidR="000A5C4F">
        <w:t xml:space="preserve"> </w:t>
      </w:r>
      <w:r w:rsidRPr="00CA695E">
        <w:t>or</w:t>
      </w:r>
      <w:r w:rsidR="000A5C4F">
        <w:t xml:space="preserve"> </w:t>
      </w:r>
      <w:proofErr w:type="spellStart"/>
      <w:r w:rsidRPr="00CA695E">
        <w:t>rosuvastatin</w:t>
      </w:r>
      <w:proofErr w:type="spellEnd"/>
      <w:r w:rsidR="000A5C4F">
        <w:t xml:space="preserve"> </w:t>
      </w:r>
      <w:r w:rsidRPr="00CA695E">
        <w:t>20</w:t>
      </w:r>
      <w:r w:rsidR="000A5C4F">
        <w:t xml:space="preserve"> </w:t>
      </w:r>
      <w:r w:rsidRPr="00CA695E">
        <w:t>to</w:t>
      </w:r>
      <w:r w:rsidR="000A5C4F">
        <w:t xml:space="preserve"> </w:t>
      </w:r>
      <w:r w:rsidRPr="00CA695E">
        <w:t>40</w:t>
      </w:r>
      <w:r w:rsidR="000A5C4F">
        <w:t xml:space="preserve"> </w:t>
      </w:r>
      <w:r w:rsidR="00224853">
        <w:t>mg</w:t>
      </w:r>
      <w:r w:rsidR="000A5C4F">
        <w:t xml:space="preserve"> </w:t>
      </w:r>
      <w:r w:rsidRPr="00CA695E">
        <w:t>daily;</w:t>
      </w:r>
      <w:r w:rsidR="000A5C4F">
        <w:t xml:space="preserve"> </w:t>
      </w:r>
      <w:r w:rsidRPr="00CA695E">
        <w:t>versus</w:t>
      </w:r>
      <w:r w:rsidR="000A5C4F">
        <w:t xml:space="preserve"> </w:t>
      </w:r>
      <w:r w:rsidRPr="00CA695E">
        <w:t>simvastatin</w:t>
      </w:r>
      <w:r w:rsidR="000A5C4F">
        <w:t xml:space="preserve"> </w:t>
      </w:r>
      <w:r w:rsidRPr="00CA695E">
        <w:t>whatever</w:t>
      </w:r>
      <w:r w:rsidR="000A5C4F">
        <w:t xml:space="preserve"> </w:t>
      </w:r>
      <w:r w:rsidRPr="00CA695E">
        <w:t>the</w:t>
      </w:r>
      <w:r w:rsidR="000A5C4F">
        <w:t xml:space="preserve"> </w:t>
      </w:r>
      <w:r w:rsidRPr="00CA695E">
        <w:t>daily</w:t>
      </w:r>
      <w:r w:rsidR="000A5C4F">
        <w:t xml:space="preserve"> </w:t>
      </w:r>
      <w:r w:rsidRPr="00CA695E">
        <w:t>dose,</w:t>
      </w:r>
      <w:r w:rsidR="000A5C4F">
        <w:t xml:space="preserve"> </w:t>
      </w:r>
      <w:r w:rsidRPr="00CA695E">
        <w:t>atorvastatin</w:t>
      </w:r>
      <w:r w:rsidR="000A5C4F">
        <w:t xml:space="preserve"> </w:t>
      </w:r>
      <w:r w:rsidRPr="00CA695E">
        <w:t>below</w:t>
      </w:r>
      <w:r w:rsidR="000A5C4F">
        <w:t xml:space="preserve"> </w:t>
      </w:r>
      <w:r w:rsidRPr="00CA695E">
        <w:t>40</w:t>
      </w:r>
      <w:r w:rsidR="000A5C4F">
        <w:t xml:space="preserve"> </w:t>
      </w:r>
      <w:r w:rsidR="00224853">
        <w:t>mg</w:t>
      </w:r>
      <w:r w:rsidR="000A5C4F">
        <w:t xml:space="preserve"> </w:t>
      </w:r>
      <w:r w:rsidRPr="00CA695E">
        <w:t>daily</w:t>
      </w:r>
      <w:r w:rsidR="000A5C4F">
        <w:t xml:space="preserve"> </w:t>
      </w:r>
      <w:r w:rsidRPr="00CA695E">
        <w:t>or</w:t>
      </w:r>
      <w:r w:rsidR="000A5C4F">
        <w:t xml:space="preserve"> </w:t>
      </w:r>
      <w:proofErr w:type="spellStart"/>
      <w:r w:rsidRPr="00CA695E">
        <w:t>rosuvastatin</w:t>
      </w:r>
      <w:proofErr w:type="spellEnd"/>
      <w:r w:rsidR="000A5C4F">
        <w:t xml:space="preserve"> </w:t>
      </w:r>
      <w:r w:rsidRPr="00CA695E">
        <w:t>below</w:t>
      </w:r>
      <w:r w:rsidR="000A5C4F">
        <w:t xml:space="preserve"> </w:t>
      </w:r>
      <w:r w:rsidRPr="00CA695E">
        <w:t>20</w:t>
      </w:r>
      <w:r w:rsidR="000A5C4F">
        <w:t xml:space="preserve"> </w:t>
      </w:r>
      <w:r w:rsidR="00224853">
        <w:t>mg</w:t>
      </w:r>
      <w:r w:rsidR="000A5C4F">
        <w:t xml:space="preserve"> </w:t>
      </w:r>
      <w:r w:rsidRPr="00CA695E">
        <w:t>daily)</w:t>
      </w:r>
      <w:r w:rsidR="000A5C4F">
        <w:t xml:space="preserve"> </w:t>
      </w:r>
      <w:r w:rsidRPr="00CA695E">
        <w:t>and</w:t>
      </w:r>
      <w:r w:rsidR="000A5C4F">
        <w:t xml:space="preserve"> </w:t>
      </w:r>
      <w:r w:rsidRPr="00CA695E">
        <w:t>geographic</w:t>
      </w:r>
      <w:r w:rsidR="000A5C4F">
        <w:t xml:space="preserve"> </w:t>
      </w:r>
      <w:r w:rsidRPr="00CA695E">
        <w:t>region.</w:t>
      </w:r>
      <w:r w:rsidR="000A5C4F">
        <w:t xml:space="preserve"> </w:t>
      </w:r>
      <w:r w:rsidRPr="00CA695E">
        <w:rPr>
          <w:rFonts w:asciiTheme="minorHAnsi" w:hAnsiTheme="minorHAnsi"/>
        </w:rPr>
        <w:t>All</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patients</w:t>
      </w:r>
      <w:r w:rsidR="000A5C4F">
        <w:rPr>
          <w:rFonts w:asciiTheme="minorHAnsi" w:hAnsiTheme="minorHAnsi"/>
        </w:rPr>
        <w:t xml:space="preserve"> </w:t>
      </w:r>
      <w:r w:rsidRPr="00CA695E">
        <w:rPr>
          <w:rFonts w:asciiTheme="minorHAnsi" w:hAnsiTheme="minorHAnsi"/>
        </w:rPr>
        <w:t>commenced</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75</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Pr="00CA695E">
        <w:rPr>
          <w:rFonts w:asciiTheme="minorHAnsi" w:hAnsiTheme="minorHAnsi"/>
        </w:rPr>
        <w:t>SC</w:t>
      </w:r>
      <w:r w:rsidR="000A5C4F">
        <w:rPr>
          <w:rFonts w:asciiTheme="minorHAnsi" w:hAnsiTheme="minorHAnsi"/>
        </w:rPr>
        <w:t xml:space="preserve"> </w:t>
      </w:r>
      <w:r w:rsidRPr="00CA695E">
        <w:rPr>
          <w:rFonts w:asciiTheme="minorHAnsi" w:hAnsiTheme="minorHAnsi"/>
        </w:rPr>
        <w:t>Q2W</w:t>
      </w:r>
      <w:r w:rsidR="000A5C4F">
        <w:rPr>
          <w:rFonts w:asciiTheme="minorHAnsi" w:hAnsiTheme="minorHAnsi"/>
        </w:rPr>
        <w:t xml:space="preserve"> </w:t>
      </w:r>
      <w:r w:rsidRPr="00CA695E">
        <w:rPr>
          <w:rFonts w:asciiTheme="minorHAnsi" w:hAnsiTheme="minorHAnsi"/>
        </w:rPr>
        <w:t>from</w:t>
      </w:r>
      <w:r w:rsidR="000A5C4F">
        <w:rPr>
          <w:rFonts w:asciiTheme="minorHAnsi" w:hAnsiTheme="minorHAnsi"/>
        </w:rPr>
        <w:t xml:space="preserve"> </w:t>
      </w:r>
      <w:r w:rsidR="00DD12D8">
        <w:rPr>
          <w:rFonts w:asciiTheme="minorHAnsi" w:hAnsiTheme="minorHAnsi"/>
        </w:rPr>
        <w:t>Week</w:t>
      </w:r>
      <w:r w:rsidR="00633BCC">
        <w:rPr>
          <w:rFonts w:asciiTheme="minorHAnsi" w:hAnsiTheme="minorHAnsi"/>
        </w:rPr>
        <w:t>s</w:t>
      </w:r>
      <w:r w:rsidR="000A5C4F">
        <w:rPr>
          <w:rFonts w:asciiTheme="minorHAnsi" w:hAnsiTheme="minorHAnsi"/>
        </w:rPr>
        <w:t xml:space="preserve"> </w:t>
      </w:r>
      <w:r w:rsidR="00633BCC">
        <w:rPr>
          <w:rFonts w:asciiTheme="minorHAnsi" w:hAnsiTheme="minorHAnsi"/>
        </w:rPr>
        <w:t>0</w:t>
      </w:r>
      <w:r w:rsidR="000A5C4F">
        <w:rPr>
          <w:rFonts w:asciiTheme="minorHAnsi" w:hAnsiTheme="minorHAnsi"/>
        </w:rPr>
        <w:t xml:space="preserve"> </w:t>
      </w:r>
      <w:r w:rsidR="00633BCC">
        <w:rPr>
          <w:rFonts w:asciiTheme="minorHAnsi" w:hAnsiTheme="minorHAnsi"/>
        </w:rPr>
        <w:t>to</w:t>
      </w:r>
      <w:r w:rsidR="000A5C4F">
        <w:rPr>
          <w:rFonts w:asciiTheme="minorHAnsi" w:hAnsiTheme="minorHAnsi"/>
        </w:rPr>
        <w:t xml:space="preserve"> </w:t>
      </w:r>
      <w:r w:rsidR="00633BCC">
        <w:rPr>
          <w:rFonts w:asciiTheme="minorHAnsi" w:hAnsiTheme="minorHAnsi"/>
        </w:rPr>
        <w:t>12</w:t>
      </w:r>
      <w:r w:rsidR="000A5C4F">
        <w:rPr>
          <w:rFonts w:asciiTheme="minorHAnsi" w:hAnsiTheme="minorHAnsi"/>
        </w:rPr>
        <w:t xml:space="preserve"> </w:t>
      </w:r>
      <w:r w:rsidRPr="00CA695E">
        <w:rPr>
          <w:rFonts w:asciiTheme="minorHAnsi" w:hAnsiTheme="minorHAnsi"/>
        </w:rPr>
        <w:t>then</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up-titrated</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150</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Pr="00CA695E">
        <w:rPr>
          <w:rFonts w:asciiTheme="minorHAnsi" w:hAnsiTheme="minorHAnsi"/>
        </w:rPr>
        <w:t>SC</w:t>
      </w:r>
      <w:r w:rsidR="000A5C4F">
        <w:rPr>
          <w:rFonts w:asciiTheme="minorHAnsi" w:hAnsiTheme="minorHAnsi"/>
        </w:rPr>
        <w:t xml:space="preserve"> </w:t>
      </w:r>
      <w:r w:rsidRPr="00CA695E">
        <w:rPr>
          <w:rFonts w:asciiTheme="minorHAnsi" w:hAnsiTheme="minorHAnsi"/>
        </w:rPr>
        <w:t>Q2W</w:t>
      </w:r>
      <w:r w:rsidR="000A5C4F">
        <w:rPr>
          <w:rFonts w:asciiTheme="minorHAnsi" w:hAnsiTheme="minorHAnsi"/>
        </w:rPr>
        <w:t xml:space="preserve"> </w:t>
      </w:r>
      <w:r w:rsidRPr="00CA695E">
        <w:rPr>
          <w:rFonts w:asciiTheme="minorHAnsi" w:hAnsiTheme="minorHAnsi"/>
        </w:rPr>
        <w:t>if</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00DD12D8">
        <w:rPr>
          <w:rFonts w:asciiTheme="minorHAnsi" w:hAnsiTheme="minorHAnsi"/>
        </w:rPr>
        <w:t>Week</w:t>
      </w:r>
      <w:r w:rsidR="000A5C4F">
        <w:rPr>
          <w:rFonts w:asciiTheme="minorHAnsi" w:hAnsiTheme="minorHAnsi"/>
        </w:rPr>
        <w:t xml:space="preserve"> </w:t>
      </w:r>
      <w:r w:rsidRPr="00CA695E">
        <w:rPr>
          <w:rFonts w:asciiTheme="minorHAnsi" w:hAnsiTheme="minorHAnsi"/>
        </w:rPr>
        <w:t>8</w:t>
      </w:r>
      <w:r w:rsidR="000A5C4F">
        <w:rPr>
          <w:rFonts w:asciiTheme="minorHAnsi" w:hAnsiTheme="minorHAnsi"/>
        </w:rPr>
        <w:t xml:space="preserve"> </w:t>
      </w:r>
      <w:r w:rsidRPr="00CA695E">
        <w:rPr>
          <w:rFonts w:asciiTheme="minorHAnsi" w:hAnsiTheme="minorHAnsi"/>
        </w:rPr>
        <w:t>LDL-C</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Pr="00CA695E">
        <w:rPr>
          <w:rFonts w:asciiTheme="minorHAnsi" w:hAnsiTheme="minorHAnsi"/>
        </w:rPr>
        <w:t>1.81</w:t>
      </w:r>
      <w:r w:rsidR="000A5C4F">
        <w:rPr>
          <w:rFonts w:asciiTheme="minorHAnsi" w:hAnsiTheme="minorHAnsi"/>
        </w:rPr>
        <w:t xml:space="preserve"> </w:t>
      </w:r>
      <w:r w:rsidRPr="00CA695E">
        <w:rPr>
          <w:rFonts w:asciiTheme="minorHAnsi" w:hAnsiTheme="minorHAnsi"/>
        </w:rPr>
        <w:t>mmol/L</w:t>
      </w:r>
      <w:r w:rsidR="000A5C4F">
        <w:rPr>
          <w:rFonts w:asciiTheme="minorHAnsi" w:hAnsiTheme="minorHAnsi"/>
        </w:rPr>
        <w:t xml:space="preserve"> </w:t>
      </w:r>
      <w:r w:rsidRPr="00CA695E">
        <w:rPr>
          <w:rFonts w:asciiTheme="minorHAnsi" w:hAnsiTheme="minorHAnsi"/>
        </w:rPr>
        <w:t>but</w:t>
      </w:r>
      <w:r w:rsidR="000A5C4F">
        <w:rPr>
          <w:rFonts w:asciiTheme="minorHAnsi" w:hAnsiTheme="minorHAnsi"/>
        </w:rPr>
        <w:t xml:space="preserve"> </w:t>
      </w:r>
      <w:r w:rsidRPr="00CA695E">
        <w:rPr>
          <w:rFonts w:asciiTheme="minorHAnsi" w:hAnsiTheme="minorHAnsi"/>
        </w:rPr>
        <w:t>otherwise</w:t>
      </w:r>
      <w:r w:rsidR="000A5C4F">
        <w:rPr>
          <w:rFonts w:asciiTheme="minorHAnsi" w:hAnsiTheme="minorHAnsi"/>
        </w:rPr>
        <w:t xml:space="preserve"> </w:t>
      </w:r>
      <w:r w:rsidRPr="00CA695E">
        <w:rPr>
          <w:rFonts w:asciiTheme="minorHAnsi" w:hAnsiTheme="minorHAnsi"/>
        </w:rPr>
        <w:t>continued</w:t>
      </w:r>
      <w:r w:rsidR="000A5C4F">
        <w:rPr>
          <w:rFonts w:asciiTheme="minorHAnsi" w:hAnsiTheme="minorHAnsi"/>
        </w:rPr>
        <w:t xml:space="preserve"> </w:t>
      </w:r>
      <w:r w:rsidRPr="00CA695E">
        <w:rPr>
          <w:rFonts w:asciiTheme="minorHAnsi" w:hAnsiTheme="minorHAnsi"/>
        </w:rPr>
        <w:t>on</w:t>
      </w:r>
      <w:r w:rsidR="000A5C4F">
        <w:rPr>
          <w:rFonts w:asciiTheme="minorHAnsi" w:hAnsiTheme="minorHAnsi"/>
        </w:rPr>
        <w:t xml:space="preserve"> </w:t>
      </w:r>
      <w:r w:rsidRPr="00CA695E">
        <w:rPr>
          <w:rFonts w:asciiTheme="minorHAnsi" w:hAnsiTheme="minorHAnsi"/>
        </w:rPr>
        <w:t>75</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Pr="00CA695E">
        <w:rPr>
          <w:rFonts w:asciiTheme="minorHAnsi" w:hAnsiTheme="minorHAnsi"/>
        </w:rPr>
        <w:t>Q2W.</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00DD12D8">
        <w:rPr>
          <w:rFonts w:asciiTheme="minorHAnsi" w:hAnsiTheme="minorHAnsi"/>
        </w:rPr>
        <w:t>Week</w:t>
      </w:r>
      <w:r w:rsidR="000A5C4F">
        <w:rPr>
          <w:rFonts w:asciiTheme="minorHAnsi" w:hAnsiTheme="minorHAnsi"/>
        </w:rPr>
        <w:t xml:space="preserve"> </w:t>
      </w:r>
      <w:r w:rsidRPr="00CA695E">
        <w:rPr>
          <w:rFonts w:asciiTheme="minorHAnsi" w:hAnsiTheme="minorHAnsi"/>
        </w:rPr>
        <w:t>12</w:t>
      </w:r>
      <w:r w:rsidR="000A5C4F">
        <w:rPr>
          <w:rFonts w:asciiTheme="minorHAnsi" w:hAnsiTheme="minorHAnsi"/>
        </w:rPr>
        <w:t xml:space="preserve"> </w:t>
      </w:r>
      <w:r w:rsidRPr="00CA695E">
        <w:rPr>
          <w:rFonts w:asciiTheme="minorHAnsi" w:hAnsiTheme="minorHAnsi"/>
        </w:rPr>
        <w:t>dose</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contin</w:t>
      </w:r>
      <w:r w:rsidR="00633BCC">
        <w:rPr>
          <w:rFonts w:asciiTheme="minorHAnsi" w:hAnsiTheme="minorHAnsi"/>
        </w:rPr>
        <w:t>ued</w:t>
      </w:r>
      <w:r w:rsidR="000A5C4F">
        <w:rPr>
          <w:rFonts w:asciiTheme="minorHAnsi" w:hAnsiTheme="minorHAnsi"/>
        </w:rPr>
        <w:t xml:space="preserve"> </w:t>
      </w:r>
      <w:r w:rsidR="00633BCC">
        <w:rPr>
          <w:rFonts w:asciiTheme="minorHAnsi" w:hAnsiTheme="minorHAnsi"/>
        </w:rPr>
        <w:t>up</w:t>
      </w:r>
      <w:r w:rsidR="000A5C4F">
        <w:rPr>
          <w:rFonts w:asciiTheme="minorHAnsi" w:hAnsiTheme="minorHAnsi"/>
        </w:rPr>
        <w:t xml:space="preserve"> </w:t>
      </w:r>
      <w:r w:rsidR="00633BCC">
        <w:rPr>
          <w:rFonts w:asciiTheme="minorHAnsi" w:hAnsiTheme="minorHAnsi"/>
        </w:rPr>
        <w:t>to</w:t>
      </w:r>
      <w:r w:rsidR="000A5C4F">
        <w:rPr>
          <w:rFonts w:asciiTheme="minorHAnsi" w:hAnsiTheme="minorHAnsi"/>
        </w:rPr>
        <w:t xml:space="preserve"> </w:t>
      </w:r>
      <w:r w:rsidR="00633BCC">
        <w:rPr>
          <w:rFonts w:asciiTheme="minorHAnsi" w:hAnsiTheme="minorHAnsi"/>
        </w:rPr>
        <w:t>the</w:t>
      </w:r>
      <w:r w:rsidR="000A5C4F">
        <w:rPr>
          <w:rFonts w:asciiTheme="minorHAnsi" w:hAnsiTheme="minorHAnsi"/>
        </w:rPr>
        <w:t xml:space="preserve"> </w:t>
      </w:r>
      <w:r w:rsidR="00633BCC">
        <w:rPr>
          <w:rFonts w:asciiTheme="minorHAnsi" w:hAnsiTheme="minorHAnsi"/>
        </w:rPr>
        <w:t>last</w:t>
      </w:r>
      <w:r w:rsidR="000A5C4F">
        <w:rPr>
          <w:rFonts w:asciiTheme="minorHAnsi" w:hAnsiTheme="minorHAnsi"/>
        </w:rPr>
        <w:t xml:space="preserve"> </w:t>
      </w:r>
      <w:r w:rsidR="00633BCC">
        <w:rPr>
          <w:rFonts w:asciiTheme="minorHAnsi" w:hAnsiTheme="minorHAnsi"/>
        </w:rPr>
        <w:t>dose</w:t>
      </w:r>
      <w:r w:rsidR="000A5C4F">
        <w:rPr>
          <w:rFonts w:asciiTheme="minorHAnsi" w:hAnsiTheme="minorHAnsi"/>
        </w:rPr>
        <w:t xml:space="preserve"> </w:t>
      </w:r>
      <w:r w:rsidR="00633BCC">
        <w:rPr>
          <w:rFonts w:asciiTheme="minorHAnsi" w:hAnsiTheme="minorHAnsi"/>
        </w:rPr>
        <w:t>at</w:t>
      </w:r>
      <w:r w:rsidR="000A5C4F">
        <w:rPr>
          <w:rFonts w:asciiTheme="minorHAnsi" w:hAnsiTheme="minorHAnsi"/>
        </w:rPr>
        <w:t xml:space="preserve"> </w:t>
      </w:r>
      <w:r w:rsidR="00633BCC">
        <w:rPr>
          <w:rFonts w:asciiTheme="minorHAnsi" w:hAnsiTheme="minorHAnsi"/>
        </w:rPr>
        <w:t>Week</w:t>
      </w:r>
      <w:r w:rsidR="000A5C4F">
        <w:rPr>
          <w:rFonts w:asciiTheme="minorHAnsi" w:hAnsiTheme="minorHAnsi"/>
        </w:rPr>
        <w:t xml:space="preserve"> </w:t>
      </w:r>
      <w:r w:rsidRPr="00CA695E">
        <w:rPr>
          <w:rFonts w:asciiTheme="minorHAnsi" w:hAnsiTheme="minorHAnsi"/>
        </w:rPr>
        <w:t>102.</w:t>
      </w:r>
      <w:r w:rsidR="000A5C4F">
        <w:rPr>
          <w:rFonts w:asciiTheme="minorHAnsi" w:hAnsiTheme="minorHAnsi"/>
        </w:rPr>
        <w:t xml:space="preserve"> </w:t>
      </w:r>
      <w:r w:rsidRPr="00CA695E">
        <w:rPr>
          <w:rFonts w:asciiTheme="minorHAnsi" w:hAnsiTheme="minorHAnsi"/>
        </w:rPr>
        <w:t>Baseline</w:t>
      </w:r>
      <w:r w:rsidR="000A5C4F">
        <w:rPr>
          <w:rFonts w:asciiTheme="minorHAnsi" w:hAnsiTheme="minorHAnsi"/>
        </w:rPr>
        <w:t xml:space="preserve"> </w:t>
      </w:r>
      <w:r w:rsidRPr="00CA695E">
        <w:rPr>
          <w:rFonts w:asciiTheme="minorHAnsi" w:hAnsiTheme="minorHAnsi"/>
        </w:rPr>
        <w:t>characteristics</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similar</w:t>
      </w:r>
      <w:r w:rsidR="000A5C4F">
        <w:rPr>
          <w:rFonts w:asciiTheme="minorHAnsi" w:hAnsiTheme="minorHAnsi"/>
        </w:rPr>
        <w:t xml:space="preserve"> </w:t>
      </w:r>
      <w:r w:rsidRPr="00CA695E">
        <w:rPr>
          <w:rFonts w:asciiTheme="minorHAnsi" w:hAnsiTheme="minorHAnsi"/>
        </w:rPr>
        <w:t>between</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groups.</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mean</w:t>
      </w:r>
      <w:r w:rsidR="000A5C4F">
        <w:rPr>
          <w:rFonts w:asciiTheme="minorHAnsi" w:hAnsiTheme="minorHAnsi"/>
        </w:rPr>
        <w:t xml:space="preserve"> </w:t>
      </w:r>
      <w:r w:rsidRPr="00CA695E">
        <w:rPr>
          <w:rFonts w:asciiTheme="minorHAnsi" w:hAnsiTheme="minorHAnsi"/>
        </w:rPr>
        <w:t>age</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62</w:t>
      </w:r>
      <w:r w:rsidR="000A5C4F">
        <w:rPr>
          <w:rFonts w:asciiTheme="minorHAnsi" w:hAnsiTheme="minorHAnsi"/>
        </w:rPr>
        <w:t xml:space="preserve"> </w:t>
      </w:r>
      <w:r w:rsidRPr="00CA695E">
        <w:rPr>
          <w:rFonts w:asciiTheme="minorHAnsi" w:hAnsiTheme="minorHAnsi"/>
        </w:rPr>
        <w:t>years,</w:t>
      </w:r>
      <w:r w:rsidR="000A5C4F">
        <w:rPr>
          <w:rFonts w:asciiTheme="minorHAnsi" w:hAnsiTheme="minorHAnsi"/>
        </w:rPr>
        <w:t xml:space="preserve"> </w:t>
      </w:r>
      <w:r w:rsidRPr="00CA695E">
        <w:rPr>
          <w:rFonts w:asciiTheme="minorHAnsi" w:hAnsiTheme="minorHAnsi"/>
        </w:rPr>
        <w:t>most</w:t>
      </w:r>
      <w:r w:rsidR="000A5C4F">
        <w:rPr>
          <w:rFonts w:asciiTheme="minorHAnsi" w:hAnsiTheme="minorHAnsi"/>
        </w:rPr>
        <w:t xml:space="preserve"> </w:t>
      </w:r>
      <w:r w:rsidRPr="00CA695E">
        <w:rPr>
          <w:rFonts w:asciiTheme="minorHAnsi" w:hAnsiTheme="minorHAnsi"/>
        </w:rPr>
        <w:t>(74%)</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male,</w:t>
      </w:r>
      <w:r w:rsidR="000A5C4F">
        <w:rPr>
          <w:rFonts w:asciiTheme="minorHAnsi" w:hAnsiTheme="minorHAnsi"/>
        </w:rPr>
        <w:t xml:space="preserve"> </w:t>
      </w:r>
      <w:r w:rsidRPr="00CA695E">
        <w:rPr>
          <w:rFonts w:asciiTheme="minorHAnsi" w:hAnsiTheme="minorHAnsi"/>
        </w:rPr>
        <w:t>85%</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00633BCC">
        <w:rPr>
          <w:rFonts w:asciiTheme="minorHAnsi" w:hAnsiTheme="minorHAnsi"/>
        </w:rPr>
        <w:t>White</w:t>
      </w:r>
      <w:r w:rsidR="000A5C4F">
        <w:rPr>
          <w:rFonts w:asciiTheme="minorHAnsi" w:hAnsiTheme="minorHAnsi"/>
        </w:rPr>
        <w:t xml:space="preserve"> </w:t>
      </w:r>
      <w:r w:rsidR="00633BCC"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90%</w:t>
      </w:r>
      <w:r w:rsidR="000A5C4F">
        <w:rPr>
          <w:rFonts w:asciiTheme="minorHAnsi" w:hAnsiTheme="minorHAnsi"/>
        </w:rPr>
        <w:t xml:space="preserve"> </w:t>
      </w:r>
      <w:r w:rsidRPr="00CA695E">
        <w:rPr>
          <w:rFonts w:asciiTheme="minorHAnsi" w:hAnsiTheme="minorHAnsi"/>
        </w:rPr>
        <w:t>had</w:t>
      </w:r>
      <w:r w:rsidR="000A5C4F">
        <w:rPr>
          <w:rFonts w:asciiTheme="minorHAnsi" w:hAnsiTheme="minorHAnsi"/>
        </w:rPr>
        <w:t xml:space="preserve"> </w:t>
      </w:r>
      <w:r w:rsidRPr="00CA695E">
        <w:rPr>
          <w:rFonts w:asciiTheme="minorHAnsi" w:hAnsiTheme="minorHAnsi"/>
        </w:rPr>
        <w:t>CHD,</w:t>
      </w:r>
      <w:r w:rsidR="000A5C4F">
        <w:rPr>
          <w:rFonts w:asciiTheme="minorHAnsi" w:hAnsiTheme="minorHAnsi"/>
        </w:rPr>
        <w:t xml:space="preserve"> </w:t>
      </w:r>
      <w:r w:rsidRPr="00CA695E">
        <w:rPr>
          <w:rFonts w:asciiTheme="minorHAnsi" w:hAnsiTheme="minorHAnsi"/>
        </w:rPr>
        <w:t>including</w:t>
      </w:r>
      <w:r w:rsidR="000A5C4F">
        <w:rPr>
          <w:rFonts w:asciiTheme="minorHAnsi" w:hAnsiTheme="minorHAnsi"/>
        </w:rPr>
        <w:t xml:space="preserve"> </w:t>
      </w:r>
      <w:r w:rsidRPr="00CA695E">
        <w:rPr>
          <w:rFonts w:asciiTheme="minorHAnsi" w:hAnsiTheme="minorHAnsi"/>
        </w:rPr>
        <w:t>91%</w:t>
      </w:r>
      <w:r w:rsidR="000A5C4F">
        <w:rPr>
          <w:rFonts w:asciiTheme="minorHAnsi" w:hAnsiTheme="minorHAnsi"/>
        </w:rPr>
        <w:t xml:space="preserve"> </w:t>
      </w:r>
      <w:r w:rsidRPr="00CA695E">
        <w:rPr>
          <w:rFonts w:asciiTheme="minorHAnsi" w:hAnsiTheme="minorHAnsi"/>
        </w:rPr>
        <w:t>in</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group.</w:t>
      </w:r>
      <w:r w:rsidR="000A5C4F">
        <w:rPr>
          <w:rFonts w:asciiTheme="minorHAnsi" w:hAnsiTheme="minorHAnsi"/>
        </w:rPr>
        <w:t xml:space="preserve"> </w:t>
      </w:r>
      <w:r w:rsidRPr="00CA695E">
        <w:rPr>
          <w:rFonts w:asciiTheme="minorHAnsi" w:hAnsiTheme="minorHAnsi"/>
        </w:rPr>
        <w:t>Baseline</w:t>
      </w:r>
      <w:r w:rsidR="000A5C4F">
        <w:rPr>
          <w:rFonts w:asciiTheme="minorHAnsi" w:hAnsiTheme="minorHAnsi"/>
        </w:rPr>
        <w:t xml:space="preserve"> </w:t>
      </w:r>
      <w:r w:rsidRPr="00CA695E">
        <w:rPr>
          <w:rFonts w:asciiTheme="minorHAnsi" w:hAnsiTheme="minorHAnsi"/>
        </w:rPr>
        <w:t>calculated</w:t>
      </w:r>
      <w:r w:rsidR="000A5C4F">
        <w:rPr>
          <w:rFonts w:asciiTheme="minorHAnsi" w:hAnsiTheme="minorHAnsi"/>
        </w:rPr>
        <w:t xml:space="preserve"> </w:t>
      </w:r>
      <w:r w:rsidRPr="00CA695E">
        <w:rPr>
          <w:rFonts w:asciiTheme="minorHAnsi" w:hAnsiTheme="minorHAnsi"/>
        </w:rPr>
        <w:t>LDL-C</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2.8</w:t>
      </w:r>
      <w:r w:rsidR="000A5C4F">
        <w:rPr>
          <w:rFonts w:asciiTheme="minorHAnsi" w:hAnsiTheme="minorHAnsi"/>
        </w:rPr>
        <w:t xml:space="preserve"> </w:t>
      </w:r>
      <w:r w:rsidRPr="00CA695E">
        <w:rPr>
          <w:rFonts w:asciiTheme="minorHAnsi" w:hAnsiTheme="minorHAnsi"/>
        </w:rPr>
        <w:t>(0.9)</w:t>
      </w:r>
      <w:r w:rsidR="000A5C4F">
        <w:rPr>
          <w:rFonts w:asciiTheme="minorHAnsi" w:hAnsiTheme="minorHAnsi"/>
        </w:rPr>
        <w:t xml:space="preserve"> </w:t>
      </w:r>
      <w:r w:rsidRPr="00CA695E">
        <w:rPr>
          <w:rFonts w:asciiTheme="minorHAnsi" w:hAnsiTheme="minorHAnsi"/>
        </w:rPr>
        <w:t>mmol/L</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69%</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taking</w:t>
      </w:r>
      <w:r w:rsidR="000A5C4F">
        <w:rPr>
          <w:rFonts w:asciiTheme="minorHAnsi" w:hAnsiTheme="minorHAnsi"/>
        </w:rPr>
        <w:t xml:space="preserve"> </w:t>
      </w:r>
      <w:r w:rsidRPr="00CA695E">
        <w:rPr>
          <w:rFonts w:asciiTheme="minorHAnsi" w:hAnsiTheme="minorHAnsi"/>
        </w:rPr>
        <w:t>statins.</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sample</w:t>
      </w:r>
      <w:r w:rsidR="000A5C4F">
        <w:rPr>
          <w:rFonts w:asciiTheme="minorHAnsi" w:hAnsiTheme="minorHAnsi"/>
        </w:rPr>
        <w:t xml:space="preserve"> </w:t>
      </w:r>
      <w:r w:rsidRPr="00CA695E">
        <w:rPr>
          <w:rFonts w:asciiTheme="minorHAnsi" w:hAnsiTheme="minorHAnsi"/>
        </w:rPr>
        <w:t>size</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96</w:t>
      </w:r>
      <w:r w:rsidR="000A5C4F">
        <w:rPr>
          <w:rFonts w:asciiTheme="minorHAnsi" w:hAnsiTheme="minorHAnsi"/>
        </w:rPr>
        <w:t xml:space="preserve"> </w:t>
      </w:r>
      <w:r w:rsidRPr="00CA695E">
        <w:rPr>
          <w:rFonts w:asciiTheme="minorHAnsi" w:hAnsiTheme="minorHAnsi"/>
        </w:rPr>
        <w:t>patients</w:t>
      </w:r>
      <w:r w:rsidR="000A5C4F">
        <w:rPr>
          <w:rFonts w:asciiTheme="minorHAnsi" w:hAnsiTheme="minorHAnsi"/>
        </w:rPr>
        <w:t xml:space="preserve"> </w:t>
      </w:r>
      <w:r w:rsidRPr="00CA695E">
        <w:rPr>
          <w:rFonts w:asciiTheme="minorHAnsi" w:hAnsiTheme="minorHAnsi"/>
        </w:rPr>
        <w:t>had</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95%</w:t>
      </w:r>
      <w:r w:rsidR="000A5C4F">
        <w:rPr>
          <w:rFonts w:asciiTheme="minorHAnsi" w:hAnsiTheme="minorHAnsi"/>
        </w:rPr>
        <w:t xml:space="preserve"> </w:t>
      </w:r>
      <w:r w:rsidRPr="00CA695E">
        <w:rPr>
          <w:rFonts w:asciiTheme="minorHAnsi" w:hAnsiTheme="minorHAnsi"/>
        </w:rPr>
        <w:t>power</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detect</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difference</w:t>
      </w:r>
      <w:r w:rsidR="000A5C4F">
        <w:rPr>
          <w:rFonts w:asciiTheme="minorHAnsi" w:hAnsiTheme="minorHAnsi"/>
        </w:rPr>
        <w:t xml:space="preserve"> </w:t>
      </w:r>
      <w:r w:rsidRPr="00CA695E">
        <w:rPr>
          <w:rFonts w:asciiTheme="minorHAnsi" w:hAnsiTheme="minorHAnsi"/>
        </w:rPr>
        <w:t>in</w:t>
      </w:r>
      <w:r w:rsidR="000A5C4F">
        <w:rPr>
          <w:rFonts w:asciiTheme="minorHAnsi" w:hAnsiTheme="minorHAnsi"/>
        </w:rPr>
        <w:t xml:space="preserve"> </w:t>
      </w:r>
      <w:r w:rsidRPr="00CA695E">
        <w:rPr>
          <w:rFonts w:asciiTheme="minorHAnsi" w:hAnsiTheme="minorHAnsi"/>
        </w:rPr>
        <w:t>mean</w:t>
      </w:r>
      <w:r w:rsidR="000A5C4F">
        <w:rPr>
          <w:rFonts w:asciiTheme="minorHAnsi" w:hAnsiTheme="minorHAnsi"/>
        </w:rPr>
        <w:t xml:space="preserve"> </w:t>
      </w:r>
      <w:r w:rsidRPr="00CA695E">
        <w:rPr>
          <w:rFonts w:asciiTheme="minorHAnsi" w:hAnsiTheme="minorHAnsi"/>
        </w:rPr>
        <w:t>percent</w:t>
      </w:r>
      <w:r w:rsidR="000A5C4F">
        <w:rPr>
          <w:rFonts w:asciiTheme="minorHAnsi" w:hAnsiTheme="minorHAnsi"/>
        </w:rPr>
        <w:t xml:space="preserve"> </w:t>
      </w:r>
      <w:r w:rsidRPr="00CA695E">
        <w:rPr>
          <w:rFonts w:asciiTheme="minorHAnsi" w:hAnsiTheme="minorHAnsi"/>
        </w:rPr>
        <w:t>change</w:t>
      </w:r>
      <w:r w:rsidR="000A5C4F">
        <w:rPr>
          <w:rFonts w:asciiTheme="minorHAnsi" w:hAnsiTheme="minorHAnsi"/>
        </w:rPr>
        <w:t xml:space="preserve"> </w:t>
      </w:r>
      <w:r w:rsidRPr="00CA695E">
        <w:rPr>
          <w:rFonts w:asciiTheme="minorHAnsi" w:hAnsiTheme="minorHAnsi"/>
        </w:rPr>
        <w:t>in</w:t>
      </w:r>
      <w:r w:rsidR="000A5C4F">
        <w:rPr>
          <w:rFonts w:asciiTheme="minorHAnsi" w:hAnsiTheme="minorHAnsi"/>
        </w:rPr>
        <w:t xml:space="preserve"> </w:t>
      </w:r>
      <w:r w:rsidRPr="00CA695E">
        <w:rPr>
          <w:rFonts w:asciiTheme="minorHAnsi" w:hAnsiTheme="minorHAnsi"/>
        </w:rPr>
        <w:t>LDL-C</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20%</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0.05</w:t>
      </w:r>
      <w:r w:rsidR="000A5C4F">
        <w:rPr>
          <w:rFonts w:asciiTheme="minorHAnsi" w:hAnsiTheme="minorHAnsi"/>
        </w:rPr>
        <w:t xml:space="preserve"> </w:t>
      </w:r>
      <w:r w:rsidRPr="00CA695E">
        <w:rPr>
          <w:rFonts w:asciiTheme="minorHAnsi" w:hAnsiTheme="minorHAnsi"/>
        </w:rPr>
        <w:t>two-sided</w:t>
      </w:r>
      <w:r w:rsidR="000A5C4F">
        <w:rPr>
          <w:rFonts w:asciiTheme="minorHAnsi" w:hAnsiTheme="minorHAnsi"/>
        </w:rPr>
        <w:t xml:space="preserve"> </w:t>
      </w:r>
      <w:r w:rsidRPr="00CA695E">
        <w:rPr>
          <w:rFonts w:asciiTheme="minorHAnsi" w:hAnsiTheme="minorHAnsi"/>
        </w:rPr>
        <w:t>significant</w:t>
      </w:r>
      <w:r w:rsidR="000A5C4F">
        <w:rPr>
          <w:rFonts w:asciiTheme="minorHAnsi" w:hAnsiTheme="minorHAnsi"/>
        </w:rPr>
        <w:t xml:space="preserve"> </w:t>
      </w:r>
      <w:r w:rsidRPr="00CA695E">
        <w:rPr>
          <w:rFonts w:asciiTheme="minorHAnsi" w:hAnsiTheme="minorHAnsi"/>
        </w:rPr>
        <w:t>assuming</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standard</w:t>
      </w:r>
      <w:r w:rsidR="000A5C4F">
        <w:rPr>
          <w:rFonts w:asciiTheme="minorHAnsi" w:hAnsiTheme="minorHAnsi"/>
        </w:rPr>
        <w:t xml:space="preserve"> </w:t>
      </w:r>
      <w:r w:rsidRPr="00CA695E">
        <w:rPr>
          <w:rFonts w:asciiTheme="minorHAnsi" w:hAnsiTheme="minorHAnsi"/>
        </w:rPr>
        <w:t>devi</w:t>
      </w:r>
      <w:r w:rsidR="00633BCC">
        <w:rPr>
          <w:rFonts w:asciiTheme="minorHAnsi" w:hAnsiTheme="minorHAnsi"/>
        </w:rPr>
        <w:t>ation</w:t>
      </w:r>
      <w:r w:rsidR="000A5C4F">
        <w:rPr>
          <w:rFonts w:asciiTheme="minorHAnsi" w:hAnsiTheme="minorHAnsi"/>
        </w:rPr>
        <w:t xml:space="preserve"> </w:t>
      </w:r>
      <w:r w:rsidR="00633BCC">
        <w:rPr>
          <w:rFonts w:asciiTheme="minorHAnsi" w:hAnsiTheme="minorHAnsi"/>
        </w:rPr>
        <w:t>of</w:t>
      </w:r>
      <w:r w:rsidR="000A5C4F">
        <w:rPr>
          <w:rFonts w:asciiTheme="minorHAnsi" w:hAnsiTheme="minorHAnsi"/>
        </w:rPr>
        <w:t xml:space="preserve"> </w:t>
      </w:r>
      <w:r w:rsidR="00633BCC">
        <w:rPr>
          <w:rFonts w:asciiTheme="minorHAnsi" w:hAnsiTheme="minorHAnsi"/>
        </w:rPr>
        <w:t>25%.</w:t>
      </w:r>
      <w:r w:rsidR="000A5C4F">
        <w:rPr>
          <w:rFonts w:asciiTheme="minorHAnsi" w:hAnsiTheme="minorHAnsi"/>
        </w:rPr>
        <w:t xml:space="preserve"> </w:t>
      </w:r>
      <w:r w:rsidR="00633BCC">
        <w:rPr>
          <w:rFonts w:asciiTheme="minorHAnsi" w:hAnsiTheme="minorHAnsi"/>
        </w:rPr>
        <w:t>To</w:t>
      </w:r>
      <w:r w:rsidR="000A5C4F">
        <w:rPr>
          <w:rFonts w:asciiTheme="minorHAnsi" w:hAnsiTheme="minorHAnsi"/>
        </w:rPr>
        <w:t xml:space="preserve"> </w:t>
      </w:r>
      <w:r w:rsidR="00633BCC">
        <w:rPr>
          <w:rFonts w:asciiTheme="minorHAnsi" w:hAnsiTheme="minorHAnsi"/>
        </w:rPr>
        <w:t>allow</w:t>
      </w:r>
      <w:r w:rsidR="000A5C4F">
        <w:rPr>
          <w:rFonts w:asciiTheme="minorHAnsi" w:hAnsiTheme="minorHAnsi"/>
        </w:rPr>
        <w:t xml:space="preserve"> </w:t>
      </w:r>
      <w:r w:rsidR="00633BCC">
        <w:rPr>
          <w:rFonts w:asciiTheme="minorHAnsi" w:hAnsiTheme="minorHAnsi"/>
        </w:rPr>
        <w:t>for</w:t>
      </w:r>
      <w:r w:rsidR="000A5C4F">
        <w:rPr>
          <w:rFonts w:asciiTheme="minorHAnsi" w:hAnsiTheme="minorHAnsi"/>
        </w:rPr>
        <w:t xml:space="preserve"> </w:t>
      </w:r>
      <w:r w:rsidR="00633BCC">
        <w:rPr>
          <w:rFonts w:asciiTheme="minorHAnsi" w:hAnsiTheme="minorHAnsi"/>
        </w:rPr>
        <w:t>drop</w:t>
      </w:r>
      <w:r w:rsidRPr="00CA695E">
        <w:rPr>
          <w:rFonts w:asciiTheme="minorHAnsi" w:hAnsiTheme="minorHAnsi"/>
        </w:rPr>
        <w:t>outs</w:t>
      </w:r>
      <w:r w:rsidR="000A5C4F">
        <w:rPr>
          <w:rFonts w:asciiTheme="minorHAnsi" w:hAnsiTheme="minorHAnsi"/>
        </w:rPr>
        <w:t xml:space="preserve"> </w:t>
      </w:r>
      <w:r w:rsidRPr="00CA695E">
        <w:rPr>
          <w:rFonts w:asciiTheme="minorHAnsi" w:hAnsiTheme="minorHAnsi"/>
        </w:rPr>
        <w:t>over</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duration</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study</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increase</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safety</w:t>
      </w:r>
      <w:r w:rsidR="000A5C4F">
        <w:rPr>
          <w:rFonts w:asciiTheme="minorHAnsi" w:hAnsiTheme="minorHAnsi"/>
        </w:rPr>
        <w:t xml:space="preserve"> </w:t>
      </w:r>
      <w:r w:rsidRPr="00CA695E">
        <w:rPr>
          <w:rFonts w:asciiTheme="minorHAnsi" w:hAnsiTheme="minorHAnsi"/>
        </w:rPr>
        <w:t>set</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sample</w:t>
      </w:r>
      <w:r w:rsidR="000A5C4F">
        <w:rPr>
          <w:rFonts w:asciiTheme="minorHAnsi" w:hAnsiTheme="minorHAnsi"/>
        </w:rPr>
        <w:t xml:space="preserve"> </w:t>
      </w:r>
      <w:r w:rsidRPr="00CA695E">
        <w:rPr>
          <w:rFonts w:asciiTheme="minorHAnsi" w:hAnsiTheme="minorHAnsi"/>
        </w:rPr>
        <w:t>size</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660</w:t>
      </w:r>
      <w:r w:rsidR="00224853">
        <w:rPr>
          <w:rFonts w:asciiTheme="minorHAnsi" w:hAnsiTheme="minorHAnsi"/>
        </w:rPr>
        <w:t>.</w:t>
      </w:r>
    </w:p>
    <w:p w:rsidR="001D1BC0" w:rsidRPr="0031756C" w:rsidRDefault="001D1BC0" w:rsidP="001D1BC0">
      <w:r w:rsidRPr="00CA695E">
        <w:rPr>
          <w:rFonts w:asciiTheme="minorHAnsi" w:hAnsiTheme="minorHAnsi"/>
        </w:rPr>
        <w:t>Premature</w:t>
      </w:r>
      <w:r w:rsidR="000A5C4F">
        <w:rPr>
          <w:rFonts w:asciiTheme="minorHAnsi" w:hAnsiTheme="minorHAnsi"/>
        </w:rPr>
        <w:t xml:space="preserve"> </w:t>
      </w:r>
      <w:r w:rsidRPr="00CA695E">
        <w:rPr>
          <w:rFonts w:asciiTheme="minorHAnsi" w:hAnsiTheme="minorHAnsi"/>
        </w:rPr>
        <w:t>discontinuations</w:t>
      </w:r>
      <w:r w:rsidR="000A5C4F">
        <w:rPr>
          <w:rFonts w:asciiTheme="minorHAnsi" w:hAnsiTheme="minorHAnsi"/>
        </w:rPr>
        <w:t xml:space="preserve"> </w:t>
      </w:r>
      <w:r w:rsidRPr="00CA695E">
        <w:rPr>
          <w:rFonts w:asciiTheme="minorHAnsi" w:hAnsiTheme="minorHAnsi"/>
        </w:rPr>
        <w:t>occurred</w:t>
      </w:r>
      <w:r w:rsidR="000A5C4F">
        <w:rPr>
          <w:rFonts w:asciiTheme="minorHAnsi" w:hAnsiTheme="minorHAnsi"/>
        </w:rPr>
        <w:t xml:space="preserve"> </w:t>
      </w:r>
      <w:r w:rsidRPr="00CA695E">
        <w:rPr>
          <w:rFonts w:asciiTheme="minorHAnsi" w:hAnsiTheme="minorHAnsi"/>
        </w:rPr>
        <w:t>in</w:t>
      </w:r>
      <w:r w:rsidR="000A5C4F">
        <w:rPr>
          <w:rFonts w:asciiTheme="minorHAnsi" w:hAnsiTheme="minorHAnsi"/>
        </w:rPr>
        <w:t xml:space="preserve"> </w:t>
      </w:r>
      <w:r w:rsidRPr="00CA695E">
        <w:rPr>
          <w:rFonts w:asciiTheme="minorHAnsi" w:hAnsiTheme="minorHAnsi"/>
        </w:rPr>
        <w:t>25.5%</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ezetimibe</w:t>
      </w:r>
      <w:r w:rsidR="000A5C4F">
        <w:rPr>
          <w:rFonts w:asciiTheme="minorHAnsi" w:hAnsiTheme="minorHAnsi"/>
        </w:rPr>
        <w:t xml:space="preserve"> </w:t>
      </w:r>
      <w:r w:rsidRPr="00CA695E">
        <w:rPr>
          <w:rFonts w:asciiTheme="minorHAnsi" w:hAnsiTheme="minorHAnsi"/>
        </w:rPr>
        <w:t>group</w:t>
      </w:r>
      <w:r w:rsidR="000A5C4F">
        <w:rPr>
          <w:rFonts w:asciiTheme="minorHAnsi" w:hAnsiTheme="minorHAnsi"/>
        </w:rPr>
        <w:t xml:space="preserve"> </w:t>
      </w:r>
      <w:r w:rsidRPr="00CA695E">
        <w:rPr>
          <w:rFonts w:asciiTheme="minorHAnsi" w:hAnsiTheme="minorHAnsi"/>
        </w:rPr>
        <w:t>(9.2%</w:t>
      </w:r>
      <w:r w:rsidR="000A5C4F">
        <w:rPr>
          <w:rFonts w:asciiTheme="minorHAnsi" w:hAnsiTheme="minorHAnsi"/>
        </w:rPr>
        <w:t xml:space="preserve"> </w:t>
      </w:r>
      <w:r w:rsidRPr="00CA695E">
        <w:rPr>
          <w:rFonts w:asciiTheme="minorHAnsi" w:hAnsiTheme="minorHAnsi"/>
        </w:rPr>
        <w:t>due</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AEs)</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31.1%</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groups</w:t>
      </w:r>
      <w:r w:rsidR="000A5C4F">
        <w:rPr>
          <w:rFonts w:asciiTheme="minorHAnsi" w:hAnsiTheme="minorHAnsi"/>
        </w:rPr>
        <w:t xml:space="preserve"> </w:t>
      </w:r>
      <w:r w:rsidRPr="00CA695E">
        <w:rPr>
          <w:rFonts w:asciiTheme="minorHAnsi" w:hAnsiTheme="minorHAnsi"/>
        </w:rPr>
        <w:t>(8.3%</w:t>
      </w:r>
      <w:r w:rsidR="000A5C4F">
        <w:rPr>
          <w:rFonts w:asciiTheme="minorHAnsi" w:hAnsiTheme="minorHAnsi"/>
        </w:rPr>
        <w:t xml:space="preserve"> </w:t>
      </w:r>
      <w:r w:rsidRPr="00CA695E">
        <w:rPr>
          <w:rFonts w:asciiTheme="minorHAnsi" w:hAnsiTheme="minorHAnsi"/>
        </w:rPr>
        <w:t>due</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AEs).</w:t>
      </w:r>
      <w:r w:rsidR="000A5C4F">
        <w:rPr>
          <w:rFonts w:asciiTheme="minorHAnsi" w:hAnsiTheme="minorHAnsi"/>
        </w:rPr>
        <w:t xml:space="preserve"> </w:t>
      </w:r>
      <w:r w:rsidRPr="00CA695E">
        <w:rPr>
          <w:rFonts w:asciiTheme="minorHAnsi" w:hAnsiTheme="minorHAnsi"/>
        </w:rPr>
        <w:t>Major</w:t>
      </w:r>
      <w:r w:rsidR="000A5C4F">
        <w:rPr>
          <w:rFonts w:asciiTheme="minorHAnsi" w:hAnsiTheme="minorHAnsi"/>
        </w:rPr>
        <w:t xml:space="preserve"> </w:t>
      </w:r>
      <w:r w:rsidRPr="00CA695E">
        <w:rPr>
          <w:rFonts w:asciiTheme="minorHAnsi" w:hAnsiTheme="minorHAnsi"/>
        </w:rPr>
        <w:t>protocol</w:t>
      </w:r>
      <w:r w:rsidR="000A5C4F">
        <w:rPr>
          <w:rFonts w:asciiTheme="minorHAnsi" w:hAnsiTheme="minorHAnsi"/>
        </w:rPr>
        <w:t xml:space="preserve"> </w:t>
      </w:r>
      <w:r w:rsidRPr="00CA695E">
        <w:rPr>
          <w:rFonts w:asciiTheme="minorHAnsi" w:hAnsiTheme="minorHAnsi"/>
        </w:rPr>
        <w:t>deviations</w:t>
      </w:r>
      <w:r w:rsidR="000A5C4F">
        <w:rPr>
          <w:rFonts w:asciiTheme="minorHAnsi" w:hAnsiTheme="minorHAnsi"/>
        </w:rPr>
        <w:t xml:space="preserve"> </w:t>
      </w:r>
      <w:r w:rsidRPr="00CA695E">
        <w:rPr>
          <w:rFonts w:asciiTheme="minorHAnsi" w:hAnsiTheme="minorHAnsi"/>
        </w:rPr>
        <w:t>occurred</w:t>
      </w:r>
      <w:r w:rsidR="000A5C4F">
        <w:rPr>
          <w:rFonts w:asciiTheme="minorHAnsi" w:hAnsiTheme="minorHAnsi"/>
        </w:rPr>
        <w:t xml:space="preserve"> </w:t>
      </w:r>
      <w:r w:rsidRPr="00CA695E">
        <w:rPr>
          <w:rFonts w:asciiTheme="minorHAnsi" w:hAnsiTheme="minorHAnsi"/>
        </w:rPr>
        <w:t>in</w:t>
      </w:r>
      <w:r w:rsidR="000A5C4F">
        <w:rPr>
          <w:rFonts w:asciiTheme="minorHAnsi" w:hAnsiTheme="minorHAnsi"/>
        </w:rPr>
        <w:t xml:space="preserve"> </w:t>
      </w:r>
      <w:r w:rsidRPr="00CA695E">
        <w:rPr>
          <w:rFonts w:asciiTheme="minorHAnsi" w:hAnsiTheme="minorHAnsi"/>
        </w:rPr>
        <w:t>14.8%</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group</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13.3%</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placebo</w:t>
      </w:r>
      <w:r w:rsidR="000A5C4F">
        <w:rPr>
          <w:rFonts w:asciiTheme="minorHAnsi" w:hAnsiTheme="minorHAnsi"/>
        </w:rPr>
        <w:t xml:space="preserve"> </w:t>
      </w:r>
      <w:r w:rsidRPr="00CA695E">
        <w:rPr>
          <w:rFonts w:asciiTheme="minorHAnsi" w:hAnsiTheme="minorHAnsi"/>
        </w:rPr>
        <w:t>group</w:t>
      </w:r>
      <w:r w:rsidR="000A5C4F">
        <w:rPr>
          <w:rFonts w:asciiTheme="minorHAnsi" w:hAnsiTheme="minorHAnsi"/>
        </w:rPr>
        <w:t xml:space="preserve"> </w:t>
      </w:r>
      <w:r w:rsidRPr="00CA695E">
        <w:rPr>
          <w:rFonts w:asciiTheme="minorHAnsi" w:hAnsiTheme="minorHAnsi"/>
        </w:rPr>
        <w:t>(mostly</w:t>
      </w:r>
      <w:r w:rsidR="000A5C4F">
        <w:rPr>
          <w:rFonts w:asciiTheme="minorHAnsi" w:hAnsiTheme="minorHAnsi"/>
        </w:rPr>
        <w:t xml:space="preserve"> </w:t>
      </w:r>
      <w:r w:rsidRPr="00CA695E">
        <w:rPr>
          <w:rFonts w:asciiTheme="minorHAnsi" w:hAnsiTheme="minorHAnsi"/>
        </w:rPr>
        <w:t>missing</w:t>
      </w:r>
      <w:r w:rsidR="000A5C4F">
        <w:rPr>
          <w:rFonts w:asciiTheme="minorHAnsi" w:hAnsiTheme="minorHAnsi"/>
        </w:rPr>
        <w:t xml:space="preserve"> </w:t>
      </w:r>
      <w:r w:rsidRPr="00CA695E">
        <w:rPr>
          <w:rFonts w:asciiTheme="minorHAnsi" w:hAnsiTheme="minorHAnsi"/>
        </w:rPr>
        <w:t>assessment</w:t>
      </w:r>
      <w:r w:rsidR="000A5C4F">
        <w:rPr>
          <w:rFonts w:asciiTheme="minorHAnsi" w:hAnsiTheme="minorHAnsi"/>
        </w:rPr>
        <w:t xml:space="preserve"> </w:t>
      </w:r>
      <w:r w:rsidRPr="00CA695E">
        <w:rPr>
          <w:rFonts w:asciiTheme="minorHAnsi" w:hAnsiTheme="minorHAnsi"/>
        </w:rPr>
        <w:t>values).</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those</w:t>
      </w:r>
      <w:r w:rsidR="000A5C4F">
        <w:rPr>
          <w:rFonts w:asciiTheme="minorHAnsi" w:hAnsiTheme="minorHAnsi"/>
        </w:rPr>
        <w:t xml:space="preserve"> </w:t>
      </w:r>
      <w:r w:rsidRPr="00CA695E">
        <w:rPr>
          <w:rFonts w:asciiTheme="minorHAnsi" w:hAnsiTheme="minorHAnsi"/>
        </w:rPr>
        <w:t>2.5%</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group</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0.4%</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placebo</w:t>
      </w:r>
      <w:r w:rsidR="000A5C4F">
        <w:rPr>
          <w:rFonts w:asciiTheme="minorHAnsi" w:hAnsiTheme="minorHAnsi"/>
        </w:rPr>
        <w:t xml:space="preserve"> </w:t>
      </w:r>
      <w:r w:rsidRPr="00CA695E">
        <w:rPr>
          <w:rFonts w:asciiTheme="minorHAnsi" w:hAnsiTheme="minorHAnsi"/>
        </w:rPr>
        <w:t>group</w:t>
      </w:r>
      <w:r w:rsidR="000A5C4F">
        <w:rPr>
          <w:rFonts w:asciiTheme="minorHAnsi" w:hAnsiTheme="minorHAnsi"/>
        </w:rPr>
        <w:t xml:space="preserve"> </w:t>
      </w:r>
      <w:r w:rsidRPr="00CA695E">
        <w:rPr>
          <w:rFonts w:asciiTheme="minorHAnsi" w:hAnsiTheme="minorHAnsi"/>
        </w:rPr>
        <w:t>had</w:t>
      </w:r>
      <w:r w:rsidR="000A5C4F">
        <w:rPr>
          <w:rFonts w:asciiTheme="minorHAnsi" w:hAnsiTheme="minorHAnsi"/>
        </w:rPr>
        <w:t xml:space="preserve"> </w:t>
      </w:r>
      <w:r w:rsidRPr="00CA695E">
        <w:rPr>
          <w:rFonts w:asciiTheme="minorHAnsi" w:hAnsiTheme="minorHAnsi"/>
        </w:rPr>
        <w:t>no</w:t>
      </w:r>
      <w:r w:rsidR="000A5C4F">
        <w:rPr>
          <w:rFonts w:asciiTheme="minorHAnsi" w:hAnsiTheme="minorHAnsi"/>
        </w:rPr>
        <w:t xml:space="preserve"> </w:t>
      </w:r>
      <w:r w:rsidRPr="00CA695E">
        <w:rPr>
          <w:rFonts w:asciiTheme="minorHAnsi" w:hAnsiTheme="minorHAnsi"/>
        </w:rPr>
        <w:t>LDL-C</w:t>
      </w:r>
      <w:r w:rsidR="000A5C4F">
        <w:rPr>
          <w:rFonts w:asciiTheme="minorHAnsi" w:hAnsiTheme="minorHAnsi"/>
        </w:rPr>
        <w:t xml:space="preserve"> </w:t>
      </w:r>
      <w:r w:rsidRPr="00CA695E">
        <w:rPr>
          <w:rFonts w:asciiTheme="minorHAnsi" w:hAnsiTheme="minorHAnsi"/>
        </w:rPr>
        <w:t>value</w:t>
      </w:r>
      <w:r w:rsidR="000A5C4F">
        <w:rPr>
          <w:rFonts w:asciiTheme="minorHAnsi" w:hAnsiTheme="minorHAnsi"/>
        </w:rPr>
        <w:t xml:space="preserve"> </w:t>
      </w:r>
      <w:r w:rsidRPr="00CA695E">
        <w:rPr>
          <w:rFonts w:asciiTheme="minorHAnsi" w:hAnsiTheme="minorHAnsi"/>
        </w:rPr>
        <w:t>in</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Week</w:t>
      </w:r>
      <w:r w:rsidR="000A5C4F">
        <w:rPr>
          <w:rFonts w:asciiTheme="minorHAnsi" w:hAnsiTheme="minorHAnsi"/>
        </w:rPr>
        <w:t xml:space="preserve"> </w:t>
      </w:r>
      <w:r w:rsidRPr="00CA695E">
        <w:rPr>
          <w:rFonts w:asciiTheme="minorHAnsi" w:hAnsiTheme="minorHAnsi"/>
        </w:rPr>
        <w:t>24</w:t>
      </w:r>
      <w:r w:rsidR="000A5C4F">
        <w:rPr>
          <w:rFonts w:asciiTheme="minorHAnsi" w:hAnsiTheme="minorHAnsi"/>
        </w:rPr>
        <w:t xml:space="preserve"> </w:t>
      </w:r>
      <w:r w:rsidRPr="00CA695E">
        <w:rPr>
          <w:rFonts w:asciiTheme="minorHAnsi" w:hAnsiTheme="minorHAnsi"/>
        </w:rPr>
        <w:t>window</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excluded</w:t>
      </w:r>
      <w:r w:rsidR="000A5C4F">
        <w:rPr>
          <w:rFonts w:asciiTheme="minorHAnsi" w:hAnsiTheme="minorHAnsi"/>
        </w:rPr>
        <w:t xml:space="preserve"> </w:t>
      </w:r>
      <w:r w:rsidRPr="00CA695E">
        <w:rPr>
          <w:rFonts w:asciiTheme="minorHAnsi" w:hAnsiTheme="minorHAnsi"/>
        </w:rPr>
        <w:t>from</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ITT</w:t>
      </w:r>
      <w:r w:rsidR="000A5C4F">
        <w:rPr>
          <w:rFonts w:asciiTheme="minorHAnsi" w:hAnsiTheme="minorHAnsi"/>
        </w:rPr>
        <w:t xml:space="preserve"> </w:t>
      </w:r>
      <w:r w:rsidRPr="00CA695E">
        <w:rPr>
          <w:rFonts w:asciiTheme="minorHAnsi" w:hAnsiTheme="minorHAnsi"/>
        </w:rPr>
        <w:t>population.</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remainder</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included.</w:t>
      </w:r>
    </w:p>
    <w:p w:rsidR="001D1BC0" w:rsidRPr="004C6CCC" w:rsidRDefault="001D1BC0" w:rsidP="001D1BC0">
      <w:pPr>
        <w:rPr>
          <w:rFonts w:asciiTheme="minorHAnsi" w:hAnsiTheme="minorHAnsi"/>
        </w:rPr>
      </w:pPr>
      <w:r w:rsidRPr="004C6CCC">
        <w:rPr>
          <w:rFonts w:asciiTheme="minorHAnsi" w:hAnsiTheme="minorHAnsi"/>
        </w:rPr>
        <w:t>The</w:t>
      </w:r>
      <w:r w:rsidR="000A5C4F">
        <w:rPr>
          <w:rFonts w:asciiTheme="minorHAnsi" w:hAnsiTheme="minorHAnsi"/>
        </w:rPr>
        <w:t xml:space="preserve"> </w:t>
      </w:r>
      <w:r w:rsidRPr="004C6CCC">
        <w:rPr>
          <w:rFonts w:asciiTheme="minorHAnsi" w:hAnsiTheme="minorHAnsi"/>
        </w:rPr>
        <w:t>primary</w:t>
      </w:r>
      <w:r w:rsidR="000A5C4F">
        <w:rPr>
          <w:rFonts w:asciiTheme="minorHAnsi" w:hAnsiTheme="minorHAnsi"/>
        </w:rPr>
        <w:t xml:space="preserve"> </w:t>
      </w:r>
      <w:r w:rsidRPr="004C6CCC">
        <w:rPr>
          <w:rFonts w:asciiTheme="minorHAnsi" w:hAnsiTheme="minorHAnsi"/>
        </w:rPr>
        <w:t>endpoint</w:t>
      </w:r>
      <w:r w:rsidR="000A5C4F">
        <w:rPr>
          <w:rFonts w:asciiTheme="minorHAnsi" w:hAnsiTheme="minorHAnsi"/>
        </w:rPr>
        <w:t xml:space="preserve"> </w:t>
      </w:r>
      <w:r w:rsidRPr="004C6CCC">
        <w:t>was</w:t>
      </w:r>
      <w:r w:rsidR="000A5C4F">
        <w:t xml:space="preserve"> </w:t>
      </w:r>
      <w:r w:rsidRPr="004C6CCC">
        <w:t>the</w:t>
      </w:r>
      <w:r w:rsidR="000A5C4F">
        <w:t xml:space="preserve"> </w:t>
      </w:r>
      <w:r w:rsidRPr="004C6CCC">
        <w:t>percent</w:t>
      </w:r>
      <w:r w:rsidR="000A5C4F">
        <w:t xml:space="preserve"> </w:t>
      </w:r>
      <w:r w:rsidRPr="004C6CCC">
        <w:t>change</w:t>
      </w:r>
      <w:r w:rsidR="000A5C4F">
        <w:t xml:space="preserve"> </w:t>
      </w:r>
      <w:r w:rsidRPr="004C6CCC">
        <w:t>in</w:t>
      </w:r>
      <w:r w:rsidR="000A5C4F">
        <w:t xml:space="preserve"> </w:t>
      </w:r>
      <w:r w:rsidRPr="004C6CCC">
        <w:t>calcula</w:t>
      </w:r>
      <w:r w:rsidR="00633BCC">
        <w:t>ted</w:t>
      </w:r>
      <w:r w:rsidR="000A5C4F">
        <w:t xml:space="preserve"> </w:t>
      </w:r>
      <w:r w:rsidR="00633BCC">
        <w:t>LDL-C</w:t>
      </w:r>
      <w:r w:rsidR="000A5C4F">
        <w:t xml:space="preserve"> </w:t>
      </w:r>
      <w:r w:rsidR="00633BCC">
        <w:t>from</w:t>
      </w:r>
      <w:r w:rsidR="000A5C4F">
        <w:t xml:space="preserve"> </w:t>
      </w:r>
      <w:r w:rsidR="00633BCC">
        <w:t>baseline</w:t>
      </w:r>
      <w:r w:rsidR="000A5C4F">
        <w:t xml:space="preserve"> </w:t>
      </w:r>
      <w:r w:rsidR="00633BCC">
        <w:t>to</w:t>
      </w:r>
      <w:r w:rsidR="000A5C4F">
        <w:t xml:space="preserve"> </w:t>
      </w:r>
      <w:r w:rsidR="00633BCC">
        <w:t>Week</w:t>
      </w:r>
      <w:r w:rsidR="000A5C4F">
        <w:t xml:space="preserve"> </w:t>
      </w:r>
      <w:r w:rsidRPr="004C6CCC">
        <w:t>24</w:t>
      </w:r>
      <w:r w:rsidR="000A5C4F">
        <w:t xml:space="preserve"> </w:t>
      </w:r>
      <w:r w:rsidRPr="004C6CCC">
        <w:t>in</w:t>
      </w:r>
      <w:r w:rsidR="000A5C4F">
        <w:t xml:space="preserve"> </w:t>
      </w:r>
      <w:r w:rsidRPr="004C6CCC">
        <w:t>the</w:t>
      </w:r>
      <w:r w:rsidR="000A5C4F">
        <w:t xml:space="preserve"> </w:t>
      </w:r>
      <w:r w:rsidRPr="004C6CCC">
        <w:t>ITT</w:t>
      </w:r>
      <w:r w:rsidR="000A5C4F">
        <w:t xml:space="preserve"> </w:t>
      </w:r>
      <w:r w:rsidRPr="004C6CCC">
        <w:t>population</w:t>
      </w:r>
      <w:r w:rsidR="000A5C4F">
        <w:t xml:space="preserve"> </w:t>
      </w:r>
      <w:r w:rsidRPr="004C6CCC">
        <w:t>(mixed</w:t>
      </w:r>
      <w:r w:rsidR="000A5C4F">
        <w:t xml:space="preserve"> </w:t>
      </w:r>
      <w:r w:rsidRPr="004C6CCC">
        <w:t>effects</w:t>
      </w:r>
      <w:r w:rsidR="000A5C4F">
        <w:t xml:space="preserve"> </w:t>
      </w:r>
      <w:r w:rsidRPr="004C6CCC">
        <w:t>model</w:t>
      </w:r>
      <w:r w:rsidR="000A5C4F">
        <w:t xml:space="preserve"> </w:t>
      </w:r>
      <w:r w:rsidRPr="004C6CCC">
        <w:t>with</w:t>
      </w:r>
      <w:r w:rsidR="000A5C4F">
        <w:t xml:space="preserve"> </w:t>
      </w:r>
      <w:r w:rsidRPr="004C6CCC">
        <w:t>repeat</w:t>
      </w:r>
      <w:r w:rsidR="000A5C4F">
        <w:t xml:space="preserve"> </w:t>
      </w:r>
      <w:r w:rsidRPr="004C6CCC">
        <w:t>measures</w:t>
      </w:r>
      <w:r w:rsidR="000A5C4F">
        <w:t xml:space="preserve"> </w:t>
      </w:r>
      <w:r w:rsidRPr="004C6CCC">
        <w:t>analysis):</w:t>
      </w:r>
    </w:p>
    <w:p w:rsidR="001D1BC0" w:rsidRPr="004C6CCC" w:rsidRDefault="001D1BC0" w:rsidP="001D1BC0">
      <w:pPr>
        <w:pStyle w:val="ListBullet"/>
      </w:pPr>
      <w:r w:rsidRPr="004C6CCC">
        <w:t>Week</w:t>
      </w:r>
      <w:r w:rsidR="000A5C4F">
        <w:t xml:space="preserve"> </w:t>
      </w:r>
      <w:r w:rsidRPr="004C6CCC">
        <w:t>24</w:t>
      </w:r>
      <w:r w:rsidR="000A5C4F">
        <w:t xml:space="preserve"> </w:t>
      </w:r>
      <w:r w:rsidRPr="004C6CCC">
        <w:t>Least</w:t>
      </w:r>
      <w:r w:rsidR="000A5C4F">
        <w:t xml:space="preserve"> </w:t>
      </w:r>
      <w:r w:rsidRPr="004C6CCC">
        <w:t>squares</w:t>
      </w:r>
      <w:r w:rsidR="000A5C4F">
        <w:t xml:space="preserve"> </w:t>
      </w:r>
      <w:r w:rsidRPr="004C6CCC">
        <w:t>mean</w:t>
      </w:r>
      <w:r w:rsidR="000A5C4F">
        <w:t xml:space="preserve"> </w:t>
      </w:r>
      <w:r w:rsidRPr="004C6CCC">
        <w:t>(SE)%</w:t>
      </w:r>
      <w:r w:rsidR="000A5C4F">
        <w:t xml:space="preserve"> </w:t>
      </w:r>
      <w:r w:rsidRPr="004C6CCC">
        <w:t>change</w:t>
      </w:r>
      <w:r w:rsidR="000A5C4F">
        <w:t xml:space="preserve"> </w:t>
      </w:r>
      <w:r w:rsidRPr="004C6CCC">
        <w:t>from</w:t>
      </w:r>
      <w:r w:rsidR="000A5C4F">
        <w:t xml:space="preserve"> </w:t>
      </w:r>
      <w:r w:rsidRPr="004C6CCC">
        <w:t>baseline</w:t>
      </w:r>
      <w:r w:rsidR="000A5C4F">
        <w:t xml:space="preserve"> </w:t>
      </w:r>
      <w:r w:rsidRPr="004C6CCC">
        <w:t>in</w:t>
      </w:r>
      <w:r w:rsidR="000A5C4F">
        <w:t xml:space="preserve"> </w:t>
      </w:r>
      <w:r w:rsidRPr="004C6CCC">
        <w:t>alirocumab</w:t>
      </w:r>
      <w:r w:rsidR="000A5C4F">
        <w:t xml:space="preserve"> </w:t>
      </w:r>
      <w:r w:rsidRPr="004C6CCC">
        <w:t>group:</w:t>
      </w:r>
      <w:r w:rsidR="000A5C4F">
        <w:t xml:space="preserve"> </w:t>
      </w:r>
      <w:r w:rsidR="00633BCC">
        <w:rPr>
          <w:rFonts w:cs="Calibri"/>
        </w:rPr>
        <w:noBreakHyphen/>
      </w:r>
      <w:r w:rsidRPr="004C6CCC">
        <w:rPr>
          <w:rFonts w:cs="Calibri"/>
        </w:rPr>
        <w:t>50.6(1.4)%</w:t>
      </w:r>
    </w:p>
    <w:p w:rsidR="001D1BC0" w:rsidRPr="00633BCC" w:rsidRDefault="001D1BC0" w:rsidP="00633BCC">
      <w:pPr>
        <w:pStyle w:val="ListBullet"/>
      </w:pPr>
      <w:r w:rsidRPr="004C6CCC">
        <w:t>Week</w:t>
      </w:r>
      <w:r w:rsidR="000A5C4F">
        <w:t xml:space="preserve"> </w:t>
      </w:r>
      <w:r w:rsidRPr="004C6CCC">
        <w:t>24</w:t>
      </w:r>
      <w:r w:rsidR="000A5C4F">
        <w:t xml:space="preserve"> </w:t>
      </w:r>
      <w:r w:rsidRPr="004C6CCC">
        <w:t>Least</w:t>
      </w:r>
      <w:r w:rsidR="000A5C4F">
        <w:t xml:space="preserve"> </w:t>
      </w:r>
      <w:r w:rsidRPr="004C6CCC">
        <w:t>squares</w:t>
      </w:r>
      <w:r w:rsidR="000A5C4F">
        <w:t xml:space="preserve"> </w:t>
      </w:r>
      <w:r w:rsidRPr="004C6CCC">
        <w:t>mean</w:t>
      </w:r>
      <w:r w:rsidR="000A5C4F">
        <w:t xml:space="preserve"> </w:t>
      </w:r>
      <w:r w:rsidRPr="004C6CCC">
        <w:t>%</w:t>
      </w:r>
      <w:r w:rsidR="000A5C4F">
        <w:t xml:space="preserve"> </w:t>
      </w:r>
      <w:r w:rsidRPr="004C6CCC">
        <w:t>change</w:t>
      </w:r>
      <w:r w:rsidR="000A5C4F">
        <w:t xml:space="preserve"> </w:t>
      </w:r>
      <w:r w:rsidR="00633BCC">
        <w:t>from</w:t>
      </w:r>
      <w:r w:rsidR="000A5C4F">
        <w:t xml:space="preserve"> </w:t>
      </w:r>
      <w:r w:rsidR="00633BCC">
        <w:t>baseline</w:t>
      </w:r>
      <w:r w:rsidR="000A5C4F">
        <w:t xml:space="preserve"> </w:t>
      </w:r>
      <w:r w:rsidR="00633BCC">
        <w:t>versus</w:t>
      </w:r>
      <w:r w:rsidR="000A5C4F">
        <w:t xml:space="preserve"> </w:t>
      </w:r>
      <w:r w:rsidR="00633BCC">
        <w:t>ezetimibe:</w:t>
      </w:r>
      <w:r w:rsidR="000A5C4F">
        <w:t xml:space="preserve"> </w:t>
      </w:r>
      <w:r w:rsidR="00633BCC">
        <w:rPr>
          <w:rFonts w:cs="Calibri"/>
        </w:rPr>
        <w:noBreakHyphen/>
      </w:r>
      <w:r w:rsidRPr="00633BCC">
        <w:rPr>
          <w:rFonts w:cs="Calibri"/>
        </w:rPr>
        <w:t>29.8%</w:t>
      </w:r>
      <w:r w:rsidR="000A5C4F">
        <w:rPr>
          <w:rFonts w:cs="Calibri"/>
        </w:rPr>
        <w:t xml:space="preserve"> </w:t>
      </w:r>
      <w:r w:rsidRPr="00633BCC">
        <w:rPr>
          <w:rFonts w:cs="Calibri"/>
        </w:rPr>
        <w:t>(95%</w:t>
      </w:r>
      <w:r w:rsidR="000A5C4F">
        <w:rPr>
          <w:rFonts w:cs="Calibri"/>
        </w:rPr>
        <w:t xml:space="preserve"> </w:t>
      </w:r>
      <w:r w:rsidRPr="00633BCC">
        <w:rPr>
          <w:rFonts w:cs="Calibri"/>
        </w:rPr>
        <w:t>CI:</w:t>
      </w:r>
      <w:r w:rsidR="000A5C4F">
        <w:rPr>
          <w:rFonts w:cs="Calibri"/>
        </w:rPr>
        <w:t xml:space="preserve"> </w:t>
      </w:r>
      <w:r w:rsidR="00633BCC">
        <w:rPr>
          <w:rFonts w:cs="Calibri"/>
        </w:rPr>
        <w:noBreakHyphen/>
      </w:r>
      <w:r w:rsidRPr="00633BCC">
        <w:rPr>
          <w:rFonts w:cs="Calibri"/>
        </w:rPr>
        <w:t>34.4</w:t>
      </w:r>
      <w:r w:rsidR="000A5C4F">
        <w:rPr>
          <w:rFonts w:cs="Calibri"/>
        </w:rPr>
        <w:t xml:space="preserve"> </w:t>
      </w:r>
      <w:r w:rsidRPr="00633BCC">
        <w:rPr>
          <w:rFonts w:cs="Calibri"/>
        </w:rPr>
        <w:t>to</w:t>
      </w:r>
      <w:r w:rsidR="000A5C4F">
        <w:rPr>
          <w:rFonts w:cs="Calibri"/>
        </w:rPr>
        <w:t xml:space="preserve"> </w:t>
      </w:r>
      <w:r w:rsidR="00633BCC">
        <w:rPr>
          <w:rFonts w:cs="Calibri"/>
        </w:rPr>
        <w:noBreakHyphen/>
      </w:r>
      <w:r w:rsidRPr="00633BCC">
        <w:rPr>
          <w:rFonts w:cs="Calibri"/>
        </w:rPr>
        <w:t>25.3)</w:t>
      </w:r>
      <w:r w:rsidR="000A5C4F">
        <w:rPr>
          <w:rFonts w:cs="Calibri"/>
        </w:rPr>
        <w:t xml:space="preserve"> </w:t>
      </w:r>
      <w:r w:rsidR="00710125" w:rsidRPr="00633BCC">
        <w:rPr>
          <w:rFonts w:cs="Calibri"/>
        </w:rPr>
        <w:t>p</w:t>
      </w:r>
      <w:r w:rsidR="000A5C4F">
        <w:rPr>
          <w:rFonts w:cs="Calibri"/>
        </w:rPr>
        <w:t xml:space="preserve"> </w:t>
      </w:r>
      <w:r w:rsidR="00710125" w:rsidRPr="00633BCC">
        <w:rPr>
          <w:rFonts w:cs="Calibri"/>
        </w:rPr>
        <w:t>&lt;</w:t>
      </w:r>
      <w:r w:rsidR="000A5C4F">
        <w:rPr>
          <w:rFonts w:cs="Calibri"/>
        </w:rPr>
        <w:t xml:space="preserve"> </w:t>
      </w:r>
      <w:r w:rsidRPr="00633BCC">
        <w:rPr>
          <w:rFonts w:cs="Calibri"/>
        </w:rPr>
        <w:t>0.0001</w:t>
      </w:r>
      <w:r w:rsidR="00633BCC">
        <w:rPr>
          <w:rFonts w:cs="Calibri"/>
        </w:rPr>
        <w:t>.</w:t>
      </w:r>
    </w:p>
    <w:p w:rsidR="001D1BC0" w:rsidRPr="00811F62" w:rsidRDefault="001D1BC0" w:rsidP="001D1BC0">
      <w:r>
        <w:t>LDL-C</w:t>
      </w:r>
      <w:r w:rsidR="000A5C4F">
        <w:t xml:space="preserve"> </w:t>
      </w:r>
      <w:r>
        <w:t>at</w:t>
      </w:r>
      <w:r w:rsidR="000A5C4F">
        <w:t xml:space="preserve"> </w:t>
      </w:r>
      <w:r w:rsidR="00DD12D8">
        <w:t>Week</w:t>
      </w:r>
      <w:r w:rsidR="000A5C4F">
        <w:t xml:space="preserve"> </w:t>
      </w:r>
      <w:r>
        <w:t>104</w:t>
      </w:r>
      <w:r w:rsidR="000A5C4F">
        <w:t xml:space="preserve"> </w:t>
      </w:r>
      <w:r>
        <w:t>was</w:t>
      </w:r>
      <w:r w:rsidR="000A5C4F">
        <w:t xml:space="preserve"> </w:t>
      </w:r>
      <w:r>
        <w:t>a</w:t>
      </w:r>
      <w:r w:rsidR="000A5C4F">
        <w:t xml:space="preserve"> </w:t>
      </w:r>
      <w:r>
        <w:t>k</w:t>
      </w:r>
      <w:r w:rsidRPr="00811F62">
        <w:t>ey</w:t>
      </w:r>
      <w:r w:rsidR="000A5C4F">
        <w:t xml:space="preserve"> </w:t>
      </w:r>
      <w:r w:rsidRPr="00811F62">
        <w:t>secondary</w:t>
      </w:r>
      <w:r w:rsidR="000A5C4F">
        <w:t xml:space="preserve"> </w:t>
      </w:r>
      <w:r w:rsidRPr="00811F62">
        <w:t>endpoint.</w:t>
      </w:r>
      <w:r w:rsidR="000A5C4F">
        <w:t xml:space="preserve"> </w:t>
      </w:r>
      <w:r w:rsidRPr="00811F62">
        <w:t>In</w:t>
      </w:r>
      <w:r w:rsidR="000A5C4F">
        <w:t xml:space="preserve"> </w:t>
      </w:r>
      <w:r w:rsidRPr="00811F62">
        <w:t>the</w:t>
      </w:r>
      <w:r w:rsidR="000A5C4F">
        <w:t xml:space="preserve"> </w:t>
      </w:r>
      <w:r w:rsidRPr="00811F62">
        <w:t>ITT</w:t>
      </w:r>
      <w:r w:rsidR="000A5C4F">
        <w:t xml:space="preserve"> </w:t>
      </w:r>
      <w:r w:rsidRPr="00811F62">
        <w:t>analysis</w:t>
      </w:r>
      <w:r w:rsidR="000A5C4F">
        <w:t xml:space="preserve"> </w:t>
      </w:r>
      <w:r w:rsidRPr="00811F62">
        <w:t>the</w:t>
      </w:r>
      <w:r w:rsidR="000A5C4F">
        <w:t xml:space="preserve"> </w:t>
      </w:r>
      <w:r w:rsidRPr="00811F62">
        <w:t>results</w:t>
      </w:r>
      <w:r w:rsidR="000A5C4F">
        <w:t xml:space="preserve"> </w:t>
      </w:r>
      <w:r w:rsidRPr="00811F62">
        <w:t>were</w:t>
      </w:r>
      <w:r w:rsidR="000A5C4F">
        <w:t xml:space="preserve"> </w:t>
      </w:r>
      <w:r w:rsidRPr="00811F62">
        <w:t>as</w:t>
      </w:r>
      <w:r w:rsidR="000A5C4F">
        <w:t xml:space="preserve"> </w:t>
      </w:r>
      <w:r w:rsidRPr="00811F62">
        <w:t>follows:</w:t>
      </w:r>
    </w:p>
    <w:p w:rsidR="001D1BC0" w:rsidRDefault="001D1BC0" w:rsidP="001D1BC0">
      <w:pPr>
        <w:pStyle w:val="ListBullet"/>
      </w:pPr>
      <w:r w:rsidRPr="00811F62">
        <w:t>Week</w:t>
      </w:r>
      <w:r w:rsidR="000A5C4F">
        <w:t xml:space="preserve"> </w:t>
      </w:r>
      <w:r>
        <w:t>104</w:t>
      </w:r>
      <w:r w:rsidR="000A5C4F">
        <w:t xml:space="preserve"> </w:t>
      </w:r>
      <w:r w:rsidRPr="00811F62">
        <w:t>LSM(SE)%</w:t>
      </w:r>
      <w:r w:rsidR="000A5C4F">
        <w:t xml:space="preserve"> </w:t>
      </w:r>
      <w:r w:rsidRPr="00811F62">
        <w:t>change</w:t>
      </w:r>
      <w:r w:rsidR="000A5C4F">
        <w:t xml:space="preserve"> </w:t>
      </w:r>
      <w:r w:rsidRPr="00811F62">
        <w:t>from</w:t>
      </w:r>
      <w:r w:rsidR="000A5C4F">
        <w:t xml:space="preserve"> </w:t>
      </w:r>
      <w:r w:rsidRPr="00811F62">
        <w:t>baseline</w:t>
      </w:r>
      <w:r w:rsidR="000A5C4F">
        <w:t xml:space="preserve"> </w:t>
      </w:r>
      <w:r w:rsidRPr="00811F62">
        <w:t>in</w:t>
      </w:r>
      <w:r w:rsidR="000A5C4F">
        <w:t xml:space="preserve"> </w:t>
      </w:r>
      <w:r w:rsidRPr="00811F62">
        <w:t>the</w:t>
      </w:r>
      <w:r w:rsidR="000A5C4F">
        <w:t xml:space="preserve"> </w:t>
      </w:r>
      <w:r w:rsidRPr="00811F62">
        <w:t>alirocumab</w:t>
      </w:r>
      <w:r w:rsidR="000A5C4F">
        <w:t xml:space="preserve"> </w:t>
      </w:r>
      <w:r w:rsidRPr="00811F62">
        <w:t>group:</w:t>
      </w:r>
      <w:r w:rsidR="000A5C4F">
        <w:t xml:space="preserve"> </w:t>
      </w:r>
      <w:r w:rsidR="00633BCC">
        <w:noBreakHyphen/>
      </w:r>
      <w:r>
        <w:t>44.2(1.7</w:t>
      </w:r>
      <w:r w:rsidRPr="00811F62">
        <w:t>)%</w:t>
      </w:r>
    </w:p>
    <w:p w:rsidR="001D1BC0" w:rsidRDefault="001D1BC0" w:rsidP="001D1BC0">
      <w:pPr>
        <w:pStyle w:val="ListBullet"/>
      </w:pPr>
      <w:r>
        <w:t>Week</w:t>
      </w:r>
      <w:r w:rsidR="000A5C4F">
        <w:t xml:space="preserve"> </w:t>
      </w:r>
      <w:r>
        <w:t>104</w:t>
      </w:r>
      <w:r w:rsidR="000A5C4F">
        <w:t xml:space="preserve"> </w:t>
      </w:r>
      <w:r>
        <w:t>LSM(SE)%</w:t>
      </w:r>
      <w:r w:rsidR="000A5C4F">
        <w:t xml:space="preserve"> </w:t>
      </w:r>
      <w:r>
        <w:t>change</w:t>
      </w:r>
      <w:r w:rsidR="000A5C4F">
        <w:t xml:space="preserve"> </w:t>
      </w:r>
      <w:r>
        <w:t>from</w:t>
      </w:r>
      <w:r w:rsidR="000A5C4F">
        <w:t xml:space="preserve"> </w:t>
      </w:r>
      <w:r>
        <w:t>baseline</w:t>
      </w:r>
      <w:r w:rsidR="000A5C4F">
        <w:t xml:space="preserve"> </w:t>
      </w:r>
      <w:r>
        <w:t>in</w:t>
      </w:r>
      <w:r w:rsidR="000A5C4F">
        <w:t xml:space="preserve"> </w:t>
      </w:r>
      <w:r>
        <w:t>the</w:t>
      </w:r>
      <w:r w:rsidR="000A5C4F">
        <w:t xml:space="preserve"> </w:t>
      </w:r>
      <w:r>
        <w:t>ezetimibe</w:t>
      </w:r>
      <w:r w:rsidR="000A5C4F">
        <w:t xml:space="preserve"> </w:t>
      </w:r>
      <w:r>
        <w:t>group</w:t>
      </w:r>
      <w:r w:rsidR="000A5C4F">
        <w:t xml:space="preserve"> </w:t>
      </w:r>
      <w:r w:rsidR="00633BCC">
        <w:noBreakHyphen/>
      </w:r>
      <w:r>
        <w:t>15.2(2.5)%</w:t>
      </w:r>
    </w:p>
    <w:p w:rsidR="001D1BC0" w:rsidRPr="001D1BC0" w:rsidRDefault="001D1BC0" w:rsidP="001D1BC0">
      <w:pPr>
        <w:pStyle w:val="ListBullet"/>
      </w:pPr>
      <w:r>
        <w:t>Week</w:t>
      </w:r>
      <w:r w:rsidR="000A5C4F">
        <w:t xml:space="preserve"> </w:t>
      </w:r>
      <w:r>
        <w:t>104</w:t>
      </w:r>
      <w:r w:rsidR="000A5C4F">
        <w:t xml:space="preserve"> </w:t>
      </w:r>
      <w:r>
        <w:t>LSM%</w:t>
      </w:r>
      <w:r w:rsidR="000A5C4F">
        <w:t xml:space="preserve"> </w:t>
      </w:r>
      <w:r>
        <w:t>change</w:t>
      </w:r>
      <w:r w:rsidR="000A5C4F">
        <w:t xml:space="preserve"> </w:t>
      </w:r>
      <w:r>
        <w:t>from</w:t>
      </w:r>
      <w:r w:rsidR="000A5C4F">
        <w:t xml:space="preserve"> </w:t>
      </w:r>
      <w:r>
        <w:t>baseline</w:t>
      </w:r>
      <w:r w:rsidR="000A5C4F">
        <w:t xml:space="preserve"> </w:t>
      </w:r>
      <w:r>
        <w:t>versus</w:t>
      </w:r>
      <w:r w:rsidR="000A5C4F">
        <w:t xml:space="preserve"> </w:t>
      </w:r>
      <w:r>
        <w:t>ezetimibe:</w:t>
      </w:r>
      <w:r w:rsidR="000A5C4F">
        <w:t xml:space="preserve"> </w:t>
      </w:r>
      <w:r w:rsidR="00633BCC">
        <w:noBreakHyphen/>
      </w:r>
      <w:r>
        <w:t>28.9%</w:t>
      </w:r>
      <w:r w:rsidR="000A5C4F">
        <w:t xml:space="preserve"> </w:t>
      </w:r>
      <w:r w:rsidR="009717C7">
        <w:t>(</w:t>
      </w:r>
      <w:r>
        <w:t>95%</w:t>
      </w:r>
      <w:r w:rsidR="000A5C4F">
        <w:t xml:space="preserve"> </w:t>
      </w:r>
      <w:r>
        <w:t>CI:</w:t>
      </w:r>
      <w:r w:rsidR="000A5C4F">
        <w:t xml:space="preserve"> </w:t>
      </w:r>
      <w:r w:rsidR="00633BCC">
        <w:noBreakHyphen/>
      </w:r>
      <w:r>
        <w:t>34.7</w:t>
      </w:r>
      <w:r w:rsidR="000A5C4F">
        <w:t xml:space="preserve"> </w:t>
      </w:r>
      <w:r>
        <w:t>to</w:t>
      </w:r>
      <w:r w:rsidR="000A5C4F">
        <w:t xml:space="preserve"> </w:t>
      </w:r>
      <w:r w:rsidR="00633BCC">
        <w:noBreakHyphen/>
      </w:r>
      <w:r>
        <w:t>23.1</w:t>
      </w:r>
      <w:r w:rsidR="009717C7">
        <w:t>)</w:t>
      </w:r>
      <w:r>
        <w:t>,</w:t>
      </w:r>
      <w:r w:rsidR="003469BC">
        <w:t xml:space="preserve"> </w:t>
      </w:r>
      <w:r w:rsidR="00710125">
        <w:t>p</w:t>
      </w:r>
      <w:r w:rsidR="000A5C4F">
        <w:t xml:space="preserve"> </w:t>
      </w:r>
      <w:r w:rsidR="00710125">
        <w:t>&lt;</w:t>
      </w:r>
      <w:r w:rsidR="000A5C4F">
        <w:t xml:space="preserve"> </w:t>
      </w:r>
      <w:r>
        <w:t>0.0001</w:t>
      </w:r>
      <w:r w:rsidR="00633BCC">
        <w:t>.</w:t>
      </w:r>
    </w:p>
    <w:p w:rsidR="001D1BC0" w:rsidRPr="007A3A27" w:rsidRDefault="001D1BC0" w:rsidP="001D1BC0">
      <w:r w:rsidRPr="007A3A27">
        <w:t>In</w:t>
      </w:r>
      <w:r w:rsidR="000A5C4F">
        <w:t xml:space="preserve"> </w:t>
      </w:r>
      <w:r w:rsidRPr="007A3A27">
        <w:t>the</w:t>
      </w:r>
      <w:r w:rsidR="000A5C4F">
        <w:t xml:space="preserve"> </w:t>
      </w:r>
      <w:r w:rsidRPr="007A3A27">
        <w:t>alirocumab</w:t>
      </w:r>
      <w:r w:rsidR="000A5C4F">
        <w:t xml:space="preserve"> </w:t>
      </w:r>
      <w:r w:rsidRPr="007A3A27">
        <w:t>group</w:t>
      </w:r>
      <w:r w:rsidR="000A5C4F">
        <w:t xml:space="preserve"> </w:t>
      </w:r>
      <w:r w:rsidRPr="007A3A27">
        <w:t>the</w:t>
      </w:r>
      <w:r w:rsidR="000A5C4F">
        <w:t xml:space="preserve"> </w:t>
      </w:r>
      <w:r w:rsidRPr="007A3A27">
        <w:t>LSM</w:t>
      </w:r>
      <w:r w:rsidR="000A5C4F">
        <w:t xml:space="preserve"> </w:t>
      </w:r>
      <w:r>
        <w:t>ezetimibe</w:t>
      </w:r>
      <w:r w:rsidR="000A5C4F">
        <w:t xml:space="preserve"> </w:t>
      </w:r>
      <w:r w:rsidRPr="007A3A27">
        <w:t>adjusted</w:t>
      </w:r>
      <w:r w:rsidR="000A5C4F">
        <w:t xml:space="preserve"> </w:t>
      </w:r>
      <w:r w:rsidRPr="007A3A27">
        <w:t>LDL-C</w:t>
      </w:r>
      <w:r w:rsidR="000A5C4F">
        <w:t xml:space="preserve"> </w:t>
      </w:r>
      <w:r w:rsidRPr="007A3A27">
        <w:t>reduction</w:t>
      </w:r>
      <w:r w:rsidR="000A5C4F">
        <w:t xml:space="preserve"> </w:t>
      </w:r>
      <w:r w:rsidRPr="007A3A27">
        <w:t>at</w:t>
      </w:r>
      <w:r w:rsidR="000A5C4F">
        <w:t xml:space="preserve"> </w:t>
      </w:r>
      <w:r w:rsidRPr="007A3A27">
        <w:t>Week</w:t>
      </w:r>
      <w:r w:rsidR="000A5C4F">
        <w:t xml:space="preserve"> </w:t>
      </w:r>
      <w:r w:rsidRPr="007A3A27">
        <w:t>4</w:t>
      </w:r>
      <w:r w:rsidR="000A5C4F">
        <w:t xml:space="preserve"> </w:t>
      </w:r>
      <w:r w:rsidRPr="007A3A27">
        <w:t>was</w:t>
      </w:r>
      <w:r w:rsidR="000A5C4F">
        <w:t xml:space="preserve"> </w:t>
      </w:r>
      <w:r>
        <w:t>similar</w:t>
      </w:r>
      <w:r w:rsidR="000A5C4F">
        <w:t xml:space="preserve"> </w:t>
      </w:r>
      <w:r>
        <w:t>to</w:t>
      </w:r>
      <w:r w:rsidR="000A5C4F">
        <w:t xml:space="preserve"> </w:t>
      </w:r>
      <w:r>
        <w:t>Week</w:t>
      </w:r>
      <w:r w:rsidR="000A5C4F">
        <w:t xml:space="preserve"> </w:t>
      </w:r>
      <w:r>
        <w:t>104</w:t>
      </w:r>
      <w:r w:rsidR="00633BCC">
        <w:t>.</w:t>
      </w:r>
    </w:p>
    <w:p w:rsidR="001D1BC0" w:rsidRPr="001D1BC0" w:rsidRDefault="001D1BC0" w:rsidP="001D1BC0">
      <w:r w:rsidRPr="00D362B8">
        <w:t>A</w:t>
      </w:r>
      <w:r w:rsidR="000A5C4F">
        <w:t xml:space="preserve"> </w:t>
      </w:r>
      <w:r w:rsidRPr="00D362B8">
        <w:t>pre-specified</w:t>
      </w:r>
      <w:r w:rsidR="000A5C4F">
        <w:t xml:space="preserve"> </w:t>
      </w:r>
      <w:r w:rsidRPr="00D362B8">
        <w:t>secondary</w:t>
      </w:r>
      <w:r w:rsidR="000A5C4F">
        <w:t xml:space="preserve"> </w:t>
      </w:r>
      <w:r w:rsidRPr="00D362B8">
        <w:t>endpoint</w:t>
      </w:r>
      <w:r w:rsidR="000A5C4F">
        <w:t xml:space="preserve"> </w:t>
      </w:r>
      <w:r w:rsidRPr="00D362B8">
        <w:t>was</w:t>
      </w:r>
      <w:r w:rsidR="000A5C4F">
        <w:t xml:space="preserve"> </w:t>
      </w:r>
      <w:r w:rsidRPr="00D362B8">
        <w:t>treatment</w:t>
      </w:r>
      <w:r w:rsidR="000A5C4F">
        <w:t xml:space="preserve"> </w:t>
      </w:r>
      <w:r w:rsidRPr="00D362B8">
        <w:t>to</w:t>
      </w:r>
      <w:r w:rsidR="000A5C4F">
        <w:t xml:space="preserve"> </w:t>
      </w:r>
      <w:r w:rsidRPr="00D362B8">
        <w:t>target</w:t>
      </w:r>
      <w:r w:rsidR="000A5C4F">
        <w:t xml:space="preserve"> </w:t>
      </w:r>
      <w:r w:rsidRPr="00D362B8">
        <w:t>(LDL-C</w:t>
      </w:r>
      <w:r w:rsidR="000A5C4F">
        <w:t xml:space="preserve"> </w:t>
      </w:r>
      <w:r w:rsidR="00224853">
        <w:t>&lt;</w:t>
      </w:r>
      <w:r w:rsidR="000A5C4F">
        <w:t xml:space="preserve"> </w:t>
      </w:r>
      <w:r w:rsidRPr="00D362B8">
        <w:t>1.81</w:t>
      </w:r>
      <w:r w:rsidR="000A5C4F">
        <w:t xml:space="preserve"> </w:t>
      </w:r>
      <w:r w:rsidRPr="00D362B8">
        <w:t>mmol/L</w:t>
      </w:r>
      <w:r w:rsidR="000A5C4F">
        <w:t xml:space="preserve"> </w:t>
      </w:r>
      <w:r>
        <w:t>or</w:t>
      </w:r>
      <w:r w:rsidR="000A5C4F">
        <w:t xml:space="preserve"> </w:t>
      </w:r>
      <w:r w:rsidR="00633BCC">
        <w:t>&lt;</w:t>
      </w:r>
      <w:r w:rsidR="000A5C4F">
        <w:t xml:space="preserve"> </w:t>
      </w:r>
      <w:r>
        <w:t>2.56</w:t>
      </w:r>
      <w:r w:rsidR="000A5C4F">
        <w:t xml:space="preserve"> </w:t>
      </w:r>
      <w:r>
        <w:t>mmol/L</w:t>
      </w:r>
      <w:r w:rsidRPr="00D362B8">
        <w:t>)</w:t>
      </w:r>
      <w:r w:rsidR="000A5C4F">
        <w:t xml:space="preserve"> </w:t>
      </w:r>
      <w:r>
        <w:t>at</w:t>
      </w:r>
      <w:r w:rsidR="000A5C4F">
        <w:t xml:space="preserve"> </w:t>
      </w:r>
      <w:r>
        <w:t>Week</w:t>
      </w:r>
      <w:r w:rsidR="000A5C4F">
        <w:t xml:space="preserve"> </w:t>
      </w:r>
      <w:r>
        <w:t>104</w:t>
      </w:r>
      <w:r w:rsidRPr="00D362B8">
        <w:t>.</w:t>
      </w:r>
      <w:r w:rsidR="000A5C4F">
        <w:t xml:space="preserve"> </w:t>
      </w:r>
      <w:r w:rsidRPr="00D362B8">
        <w:t>Approximately</w:t>
      </w:r>
      <w:r w:rsidR="000A5C4F">
        <w:t xml:space="preserve"> </w:t>
      </w:r>
      <w:r>
        <w:t>84.3</w:t>
      </w:r>
      <w:r w:rsidRPr="00D362B8">
        <w:t>%/</w:t>
      </w:r>
      <w:r>
        <w:t>72.5</w:t>
      </w:r>
      <w:r w:rsidRPr="00D362B8">
        <w:t>%</w:t>
      </w:r>
      <w:r w:rsidR="000A5C4F">
        <w:t xml:space="preserve"> </w:t>
      </w:r>
      <w:r w:rsidRPr="00D362B8">
        <w:t>of</w:t>
      </w:r>
      <w:r w:rsidR="000A5C4F">
        <w:t xml:space="preserve"> </w:t>
      </w:r>
      <w:r w:rsidRPr="00D362B8">
        <w:t>the</w:t>
      </w:r>
      <w:r w:rsidR="000A5C4F">
        <w:t xml:space="preserve"> </w:t>
      </w:r>
      <w:r w:rsidRPr="00D362B8">
        <w:t>alirocumab/</w:t>
      </w:r>
      <w:r>
        <w:t>ezetimibe</w:t>
      </w:r>
      <w:r w:rsidR="000A5C4F">
        <w:t xml:space="preserve"> </w:t>
      </w:r>
      <w:r w:rsidRPr="00D362B8">
        <w:t>patients</w:t>
      </w:r>
      <w:r w:rsidR="000A5C4F">
        <w:t xml:space="preserve"> </w:t>
      </w:r>
      <w:r w:rsidRPr="00D362B8">
        <w:t>achieved</w:t>
      </w:r>
      <w:r w:rsidR="000A5C4F">
        <w:t xml:space="preserve"> </w:t>
      </w:r>
      <w:r w:rsidRPr="00D362B8">
        <w:t>a</w:t>
      </w:r>
      <w:r w:rsidR="000A5C4F">
        <w:t xml:space="preserve"> </w:t>
      </w:r>
      <w:r w:rsidRPr="00D362B8">
        <w:t>LDL-C</w:t>
      </w:r>
      <w:r w:rsidR="000A5C4F">
        <w:t xml:space="preserve"> </w:t>
      </w:r>
      <w:r w:rsidRPr="00D362B8">
        <w:t>of</w:t>
      </w:r>
      <w:r w:rsidR="000A5C4F">
        <w:t xml:space="preserve"> </w:t>
      </w:r>
      <w:r w:rsidR="00224853">
        <w:t>&lt;</w:t>
      </w:r>
      <w:r w:rsidR="000A5C4F">
        <w:t xml:space="preserve"> </w:t>
      </w:r>
      <w:r w:rsidRPr="00D362B8">
        <w:t>2.59</w:t>
      </w:r>
      <w:r w:rsidR="000A5C4F">
        <w:t xml:space="preserve"> </w:t>
      </w:r>
      <w:r w:rsidRPr="00D362B8">
        <w:t>mmol/L</w:t>
      </w:r>
      <w:r w:rsidR="000A5C4F">
        <w:t xml:space="preserve"> </w:t>
      </w:r>
      <w:r w:rsidRPr="00D362B8">
        <w:t>and</w:t>
      </w:r>
      <w:r w:rsidR="000A5C4F">
        <w:t xml:space="preserve"> </w:t>
      </w:r>
      <w:r w:rsidRPr="00D362B8">
        <w:t>about</w:t>
      </w:r>
      <w:r w:rsidR="000A5C4F">
        <w:t xml:space="preserve"> </w:t>
      </w:r>
      <w:r>
        <w:t>67.8</w:t>
      </w:r>
      <w:r w:rsidRPr="00D362B8">
        <w:t>%/</w:t>
      </w:r>
      <w:r>
        <w:t>38.6</w:t>
      </w:r>
      <w:r w:rsidRPr="00D362B8">
        <w:t>%</w:t>
      </w:r>
      <w:r w:rsidR="000A5C4F">
        <w:t xml:space="preserve"> </w:t>
      </w:r>
      <w:r w:rsidRPr="00D362B8">
        <w:t>achieved</w:t>
      </w:r>
      <w:r w:rsidR="000A5C4F">
        <w:t xml:space="preserve"> </w:t>
      </w:r>
      <w:r w:rsidRPr="00D362B8">
        <w:t>a</w:t>
      </w:r>
      <w:r w:rsidR="000A5C4F">
        <w:t xml:space="preserve"> </w:t>
      </w:r>
      <w:r w:rsidRPr="00D362B8">
        <w:t>LDL-C</w:t>
      </w:r>
      <w:r w:rsidR="000A5C4F">
        <w:t xml:space="preserve"> </w:t>
      </w:r>
      <w:r w:rsidRPr="00D362B8">
        <w:t>of</w:t>
      </w:r>
      <w:r w:rsidR="000A5C4F">
        <w:t xml:space="preserve"> </w:t>
      </w:r>
      <w:r w:rsidR="00224853">
        <w:t>&lt;</w:t>
      </w:r>
      <w:r w:rsidR="000A5C4F">
        <w:t xml:space="preserve"> </w:t>
      </w:r>
      <w:r w:rsidRPr="00D362B8">
        <w:t>1.81</w:t>
      </w:r>
      <w:r w:rsidR="000A5C4F">
        <w:t xml:space="preserve"> </w:t>
      </w:r>
      <w:r w:rsidRPr="00D362B8">
        <w:t>mmol/L.</w:t>
      </w:r>
    </w:p>
    <w:p w:rsidR="001D1BC0" w:rsidRDefault="001D1BC0" w:rsidP="001D1BC0">
      <w:r w:rsidRPr="00FF2322">
        <w:lastRenderedPageBreak/>
        <w:t>The</w:t>
      </w:r>
      <w:r w:rsidR="000A5C4F">
        <w:t xml:space="preserve"> </w:t>
      </w:r>
      <w:r>
        <w:t>other</w:t>
      </w:r>
      <w:r w:rsidR="000A5C4F">
        <w:t xml:space="preserve"> </w:t>
      </w:r>
      <w:r w:rsidRPr="00FF2322">
        <w:t>key</w:t>
      </w:r>
      <w:r w:rsidR="000A5C4F">
        <w:t xml:space="preserve"> </w:t>
      </w:r>
      <w:r w:rsidRPr="00FF2322">
        <w:t>secondary</w:t>
      </w:r>
      <w:r w:rsidR="000A5C4F">
        <w:t xml:space="preserve"> </w:t>
      </w:r>
      <w:r w:rsidRPr="00FF2322">
        <w:t>endpoints</w:t>
      </w:r>
      <w:r w:rsidR="000A5C4F">
        <w:t xml:space="preserve"> </w:t>
      </w:r>
      <w:r w:rsidRPr="00FF2322">
        <w:t>were</w:t>
      </w:r>
      <w:r w:rsidR="000A5C4F">
        <w:t xml:space="preserve"> </w:t>
      </w:r>
      <w:r w:rsidRPr="00FF2322">
        <w:t>numerous</w:t>
      </w:r>
      <w:r w:rsidR="000A5C4F">
        <w:t xml:space="preserve"> </w:t>
      </w:r>
      <w:r w:rsidRPr="00FF2322">
        <w:t>and</w:t>
      </w:r>
      <w:r w:rsidR="000A5C4F">
        <w:t xml:space="preserve"> </w:t>
      </w:r>
      <w:r w:rsidRPr="00FF2322">
        <w:t>included</w:t>
      </w:r>
      <w:r w:rsidR="000A5C4F">
        <w:t xml:space="preserve"> </w:t>
      </w:r>
      <w:r w:rsidRPr="00FF2322">
        <w:t>reductions</w:t>
      </w:r>
      <w:r w:rsidR="000A5C4F">
        <w:t xml:space="preserve"> </w:t>
      </w:r>
      <w:r w:rsidRPr="00FF2322">
        <w:t>in</w:t>
      </w:r>
      <w:r w:rsidR="000A5C4F">
        <w:t xml:space="preserve"> </w:t>
      </w:r>
      <w:r w:rsidRPr="00FF2322">
        <w:t>LDL-C</w:t>
      </w:r>
      <w:r w:rsidR="000A5C4F">
        <w:t xml:space="preserve"> </w:t>
      </w:r>
      <w:r w:rsidRPr="00FF2322">
        <w:t>at</w:t>
      </w:r>
      <w:r w:rsidR="000A5C4F">
        <w:t xml:space="preserve"> </w:t>
      </w:r>
      <w:r w:rsidRPr="00FF2322">
        <w:t>Week</w:t>
      </w:r>
      <w:r w:rsidR="000A5C4F">
        <w:t xml:space="preserve"> </w:t>
      </w:r>
      <w:r w:rsidRPr="00FF2322">
        <w:t>12</w:t>
      </w:r>
      <w:r w:rsidR="000A5C4F">
        <w:t xml:space="preserve"> </w:t>
      </w:r>
      <w:r w:rsidRPr="00FF2322">
        <w:t>and</w:t>
      </w:r>
      <w:r w:rsidR="000A5C4F">
        <w:t xml:space="preserve"> </w:t>
      </w:r>
      <w:r w:rsidRPr="00FF2322">
        <w:t>Week</w:t>
      </w:r>
      <w:r w:rsidR="000A5C4F">
        <w:t xml:space="preserve"> </w:t>
      </w:r>
      <w:r w:rsidRPr="00FF2322">
        <w:t>52,</w:t>
      </w:r>
      <w:r w:rsidR="000A5C4F">
        <w:t xml:space="preserve"> </w:t>
      </w:r>
      <w:r w:rsidRPr="00FF2322">
        <w:t>Week</w:t>
      </w:r>
      <w:r w:rsidR="000A5C4F">
        <w:t xml:space="preserve"> </w:t>
      </w:r>
      <w:r w:rsidRPr="00FF2322">
        <w:t>24</w:t>
      </w:r>
      <w:r w:rsidR="000A5C4F">
        <w:t xml:space="preserve"> </w:t>
      </w:r>
      <w:r w:rsidRPr="00FF2322">
        <w:t>results</w:t>
      </w:r>
      <w:r w:rsidR="000A5C4F">
        <w:t xml:space="preserve"> </w:t>
      </w:r>
      <w:r w:rsidRPr="00FF2322">
        <w:t>for</w:t>
      </w:r>
      <w:r w:rsidR="000A5C4F">
        <w:t xml:space="preserve"> </w:t>
      </w:r>
      <w:r w:rsidRPr="00FF2322">
        <w:t>total</w:t>
      </w:r>
      <w:r w:rsidR="000A5C4F">
        <w:t xml:space="preserve"> </w:t>
      </w:r>
      <w:r w:rsidRPr="00FF2322">
        <w:t>cholesterol,</w:t>
      </w:r>
      <w:r w:rsidR="000A5C4F">
        <w:t xml:space="preserve"> </w:t>
      </w:r>
      <w:r w:rsidR="00A31798">
        <w:t>Apo</w:t>
      </w:r>
      <w:r w:rsidR="000A5C4F">
        <w:t xml:space="preserve"> </w:t>
      </w:r>
      <w:r w:rsidR="00A31798">
        <w:t>B</w:t>
      </w:r>
      <w:r w:rsidRPr="00FF2322">
        <w:t>,</w:t>
      </w:r>
      <w:r w:rsidR="000A5C4F">
        <w:t xml:space="preserve"> </w:t>
      </w:r>
      <w:r w:rsidRPr="00FF2322">
        <w:t>non-HDL-C,</w:t>
      </w:r>
      <w:r w:rsidR="000A5C4F">
        <w:t xml:space="preserve"> </w:t>
      </w:r>
      <w:r w:rsidRPr="00FF2322">
        <w:t>lipoprotein</w:t>
      </w:r>
      <w:r w:rsidR="000A5C4F">
        <w:t xml:space="preserve"> </w:t>
      </w:r>
      <w:r w:rsidRPr="00FF2322">
        <w:t>(a),</w:t>
      </w:r>
      <w:r w:rsidR="000A5C4F">
        <w:t xml:space="preserve"> </w:t>
      </w:r>
      <w:r w:rsidRPr="00FF2322">
        <w:t>fasting</w:t>
      </w:r>
      <w:r w:rsidR="000A5C4F">
        <w:t xml:space="preserve"> </w:t>
      </w:r>
      <w:r w:rsidRPr="00FF2322">
        <w:t>triglycerides,</w:t>
      </w:r>
      <w:r w:rsidR="000A5C4F">
        <w:t xml:space="preserve"> </w:t>
      </w:r>
      <w:r w:rsidRPr="00FF2322">
        <w:t>HDL-C,</w:t>
      </w:r>
      <w:r w:rsidR="000A5C4F">
        <w:t xml:space="preserve"> </w:t>
      </w:r>
      <w:r w:rsidRPr="00FF2322">
        <w:t>and</w:t>
      </w:r>
      <w:r w:rsidR="000A5C4F">
        <w:t xml:space="preserve"> </w:t>
      </w:r>
      <w:r w:rsidR="00A31798">
        <w:t>Apo</w:t>
      </w:r>
      <w:r w:rsidR="000A5C4F">
        <w:t xml:space="preserve"> </w:t>
      </w:r>
      <w:r w:rsidR="00A31798">
        <w:t>A1</w:t>
      </w:r>
      <w:r w:rsidRPr="00FF2322">
        <w:t>.</w:t>
      </w:r>
      <w:r w:rsidR="000A5C4F">
        <w:t xml:space="preserve"> </w:t>
      </w:r>
      <w:r w:rsidRPr="00FF2322">
        <w:t>Analyses</w:t>
      </w:r>
      <w:r w:rsidR="000A5C4F">
        <w:t xml:space="preserve"> </w:t>
      </w:r>
      <w:r w:rsidRPr="00FF2322">
        <w:t>were</w:t>
      </w:r>
      <w:r w:rsidR="000A5C4F">
        <w:t xml:space="preserve"> </w:t>
      </w:r>
      <w:r w:rsidRPr="00FF2322">
        <w:t>also</w:t>
      </w:r>
      <w:r w:rsidR="000A5C4F">
        <w:t xml:space="preserve"> </w:t>
      </w:r>
      <w:r w:rsidRPr="00FF2322">
        <w:t>conducted</w:t>
      </w:r>
      <w:r w:rsidR="000A5C4F">
        <w:t xml:space="preserve"> </w:t>
      </w:r>
      <w:r w:rsidRPr="00FF2322">
        <w:t>in</w:t>
      </w:r>
      <w:r w:rsidR="000A5C4F">
        <w:t xml:space="preserve"> </w:t>
      </w:r>
      <w:r w:rsidRPr="00FF2322">
        <w:t>subpopulations</w:t>
      </w:r>
      <w:r w:rsidR="000A5C4F">
        <w:t xml:space="preserve"> </w:t>
      </w:r>
      <w:r w:rsidRPr="00FF2322">
        <w:t>reaching</w:t>
      </w:r>
      <w:r w:rsidR="000A5C4F">
        <w:t xml:space="preserve"> </w:t>
      </w:r>
      <w:r w:rsidRPr="00FF2322">
        <w:t>an</w:t>
      </w:r>
      <w:r w:rsidR="000A5C4F">
        <w:t xml:space="preserve"> </w:t>
      </w:r>
      <w:r w:rsidRPr="00FF2322">
        <w:t>LDL-C</w:t>
      </w:r>
      <w:r w:rsidR="000A5C4F">
        <w:t xml:space="preserve"> </w:t>
      </w:r>
      <w:r w:rsidRPr="00FF2322">
        <w:t>target</w:t>
      </w:r>
      <w:r w:rsidR="000A5C4F">
        <w:t xml:space="preserve"> </w:t>
      </w:r>
      <w:r w:rsidRPr="00FF2322">
        <w:t>of</w:t>
      </w:r>
      <w:r w:rsidR="000A5C4F">
        <w:t xml:space="preserve"> </w:t>
      </w:r>
      <w:r w:rsidR="00224853">
        <w:t>&lt;</w:t>
      </w:r>
      <w:r w:rsidR="000A5C4F">
        <w:t xml:space="preserve"> </w:t>
      </w:r>
      <w:r w:rsidRPr="00FF2322">
        <w:t>1.8</w:t>
      </w:r>
      <w:r w:rsidR="000A5C4F">
        <w:t xml:space="preserve"> </w:t>
      </w:r>
      <w:r w:rsidRPr="00FF2322">
        <w:t>mmol/L.</w:t>
      </w:r>
      <w:r w:rsidR="000A5C4F">
        <w:t xml:space="preserve"> </w:t>
      </w:r>
      <w:r w:rsidRPr="00FF2322">
        <w:t>See</w:t>
      </w:r>
      <w:r w:rsidR="000A5C4F">
        <w:t xml:space="preserve"> </w:t>
      </w:r>
      <w:r w:rsidRPr="00FF2322">
        <w:t>CER</w:t>
      </w:r>
      <w:r w:rsidR="000A5C4F">
        <w:t xml:space="preserve"> </w:t>
      </w:r>
      <w:r w:rsidRPr="00FF2322">
        <w:t>for</w:t>
      </w:r>
      <w:r w:rsidR="000A5C4F">
        <w:t xml:space="preserve"> </w:t>
      </w:r>
      <w:r w:rsidRPr="00FF2322">
        <w:t>submission</w:t>
      </w:r>
      <w:r w:rsidR="000A5C4F">
        <w:t xml:space="preserve"> </w:t>
      </w:r>
      <w:r w:rsidRPr="00FF2322">
        <w:t>PM-2015-0007</w:t>
      </w:r>
      <w:r w:rsidR="00633BCC">
        <w:t>64</w:t>
      </w:r>
      <w:r w:rsidRPr="00FF2322">
        <w:t>-1-3</w:t>
      </w:r>
      <w:r w:rsidR="000A5C4F">
        <w:t xml:space="preserve"> </w:t>
      </w:r>
      <w:r w:rsidRPr="00FF2322">
        <w:t>for</w:t>
      </w:r>
      <w:r w:rsidR="000A5C4F">
        <w:t xml:space="preserve"> </w:t>
      </w:r>
      <w:r w:rsidRPr="00FF2322">
        <w:t>details.</w:t>
      </w:r>
      <w:r w:rsidR="00633BCC" w:rsidRPr="00633BCC">
        <w:rPr>
          <w:vertAlign w:val="superscript"/>
        </w:rPr>
        <w:fldChar w:fldCharType="begin"/>
      </w:r>
      <w:r w:rsidR="00633BCC" w:rsidRPr="00633BCC">
        <w:rPr>
          <w:vertAlign w:val="superscript"/>
        </w:rPr>
        <w:instrText xml:space="preserve"> NOTEREF _Ref517174252 \h </w:instrText>
      </w:r>
      <w:r w:rsidR="00633BCC">
        <w:rPr>
          <w:vertAlign w:val="superscript"/>
        </w:rPr>
        <w:instrText xml:space="preserve"> \* MERGEFORMAT </w:instrText>
      </w:r>
      <w:r w:rsidR="00633BCC" w:rsidRPr="00633BCC">
        <w:rPr>
          <w:vertAlign w:val="superscript"/>
        </w:rPr>
      </w:r>
      <w:r w:rsidR="00633BCC" w:rsidRPr="00633BCC">
        <w:rPr>
          <w:vertAlign w:val="superscript"/>
        </w:rPr>
        <w:fldChar w:fldCharType="separate"/>
      </w:r>
      <w:r w:rsidR="00633BCC" w:rsidRPr="00633BCC">
        <w:rPr>
          <w:vertAlign w:val="superscript"/>
        </w:rPr>
        <w:t>4</w:t>
      </w:r>
      <w:r w:rsidR="00633BCC" w:rsidRPr="00633BCC">
        <w:rPr>
          <w:vertAlign w:val="superscript"/>
        </w:rPr>
        <w:fldChar w:fldCharType="end"/>
      </w:r>
      <w:r w:rsidR="000A5C4F">
        <w:t xml:space="preserve"> </w:t>
      </w:r>
      <w:r w:rsidRPr="00FF2322">
        <w:t>The</w:t>
      </w:r>
      <w:r w:rsidR="000A5C4F">
        <w:t xml:space="preserve"> </w:t>
      </w:r>
      <w:r w:rsidRPr="00FF2322">
        <w:t>final</w:t>
      </w:r>
      <w:r w:rsidR="000A5C4F">
        <w:t xml:space="preserve"> </w:t>
      </w:r>
      <w:r w:rsidRPr="00FF2322">
        <w:t>CSR</w:t>
      </w:r>
      <w:r w:rsidR="000A5C4F">
        <w:t xml:space="preserve"> </w:t>
      </w:r>
      <w:r w:rsidRPr="00FF2322">
        <w:t>included</w:t>
      </w:r>
      <w:r w:rsidR="000A5C4F">
        <w:t xml:space="preserve"> </w:t>
      </w:r>
      <w:r w:rsidRPr="00FF2322">
        <w:t>results</w:t>
      </w:r>
      <w:r w:rsidR="000A5C4F">
        <w:t xml:space="preserve"> </w:t>
      </w:r>
      <w:r w:rsidRPr="00FF2322">
        <w:t>of</w:t>
      </w:r>
      <w:r w:rsidR="000A5C4F">
        <w:t xml:space="preserve"> </w:t>
      </w:r>
      <w:r w:rsidRPr="00FF2322">
        <w:t>these</w:t>
      </w:r>
      <w:r w:rsidR="000A5C4F">
        <w:t xml:space="preserve"> </w:t>
      </w:r>
      <w:r w:rsidRPr="00FF2322">
        <w:t>en</w:t>
      </w:r>
      <w:r>
        <w:t>dpoints</w:t>
      </w:r>
      <w:r w:rsidR="000A5C4F">
        <w:t xml:space="preserve"> </w:t>
      </w:r>
      <w:r>
        <w:t>at</w:t>
      </w:r>
      <w:r w:rsidR="000A5C4F">
        <w:t xml:space="preserve"> </w:t>
      </w:r>
      <w:r>
        <w:t>Week</w:t>
      </w:r>
      <w:r w:rsidR="000A5C4F">
        <w:t xml:space="preserve"> </w:t>
      </w:r>
      <w:r>
        <w:t>78</w:t>
      </w:r>
      <w:r w:rsidR="000A5C4F">
        <w:t xml:space="preserve"> </w:t>
      </w:r>
      <w:r>
        <w:t>(see</w:t>
      </w:r>
      <w:r w:rsidR="000A5C4F">
        <w:t xml:space="preserve"> </w:t>
      </w:r>
      <w:r>
        <w:t>Table</w:t>
      </w:r>
      <w:r w:rsidR="000A5C4F">
        <w:t xml:space="preserve"> </w:t>
      </w:r>
      <w:r w:rsidR="00AE4620">
        <w:t>25</w:t>
      </w:r>
      <w:r w:rsidR="00633BCC">
        <w:t>)</w:t>
      </w:r>
      <w:r>
        <w:t>.</w:t>
      </w:r>
    </w:p>
    <w:p w:rsidR="00633BCC" w:rsidRDefault="00633BCC" w:rsidP="00633BCC">
      <w:pPr>
        <w:pStyle w:val="Tabletitle0"/>
        <w:rPr>
          <w:rFonts w:cs="Calibri"/>
          <w:lang w:eastAsia="ja-JP"/>
        </w:rPr>
      </w:pPr>
      <w:bookmarkStart w:id="186" w:name="_Toc479948193"/>
      <w:r>
        <w:lastRenderedPageBreak/>
        <w:t>Table</w:t>
      </w:r>
      <w:r w:rsidR="000A5C4F">
        <w:t xml:space="preserve"> </w:t>
      </w:r>
      <w:r w:rsidR="00AE4620">
        <w:t>25:</w:t>
      </w:r>
      <w:r w:rsidR="000A5C4F">
        <w:t xml:space="preserve"> </w:t>
      </w:r>
      <w:r>
        <w:t>Study</w:t>
      </w:r>
      <w:r w:rsidR="000A5C4F">
        <w:t xml:space="preserve"> </w:t>
      </w:r>
      <w:r>
        <w:t>EFC11569:</w:t>
      </w:r>
      <w:r w:rsidR="000A5C4F">
        <w:t xml:space="preserve"> </w:t>
      </w:r>
      <w:r>
        <w:t>Other</w:t>
      </w:r>
      <w:r w:rsidR="000A5C4F">
        <w:t xml:space="preserve"> </w:t>
      </w:r>
      <w:r w:rsidR="00AE4620">
        <w:t>efficacy</w:t>
      </w:r>
      <w:r w:rsidR="000A5C4F">
        <w:t xml:space="preserve"> </w:t>
      </w:r>
      <w:r w:rsidR="00AE4620">
        <w:t>endpoint;</w:t>
      </w:r>
      <w:r w:rsidR="000A5C4F">
        <w:t xml:space="preserve"> </w:t>
      </w:r>
      <w:r>
        <w:t>Week</w:t>
      </w:r>
      <w:r w:rsidR="000A5C4F">
        <w:t xml:space="preserve"> </w:t>
      </w:r>
      <w:r>
        <w:t>104</w:t>
      </w:r>
      <w:bookmarkEnd w:id="186"/>
    </w:p>
    <w:p w:rsidR="00633BCC" w:rsidRDefault="00633BCC" w:rsidP="001D1BC0">
      <w:r>
        <w:rPr>
          <w:noProof/>
          <w:lang w:eastAsia="en-AU"/>
        </w:rPr>
        <w:drawing>
          <wp:inline distT="0" distB="0" distL="0" distR="0" wp14:anchorId="7698937D" wp14:editId="565F1D11">
            <wp:extent cx="5400040" cy="8059947"/>
            <wp:effectExtent l="0" t="0" r="0" b="0"/>
            <wp:docPr id="40" name="Picture 40" descr="Table 25: Study EFC11569: Other efficacy endpoint; We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8059947"/>
                    </a:xfrm>
                    <a:prstGeom prst="rect">
                      <a:avLst/>
                    </a:prstGeom>
                  </pic:spPr>
                </pic:pic>
              </a:graphicData>
            </a:graphic>
          </wp:inline>
        </w:drawing>
      </w:r>
    </w:p>
    <w:p w:rsidR="001D1BC0" w:rsidRPr="00413B4A" w:rsidRDefault="001D1BC0" w:rsidP="001D1BC0">
      <w:r w:rsidRPr="00413B4A">
        <w:t>Up-titration</w:t>
      </w:r>
      <w:r w:rsidR="000A5C4F">
        <w:t xml:space="preserve"> </w:t>
      </w:r>
      <w:r w:rsidRPr="00413B4A">
        <w:t>occurred</w:t>
      </w:r>
      <w:r w:rsidR="000A5C4F">
        <w:t xml:space="preserve"> </w:t>
      </w:r>
      <w:r w:rsidRPr="00413B4A">
        <w:t>in</w:t>
      </w:r>
      <w:r w:rsidR="000A5C4F">
        <w:t xml:space="preserve"> </w:t>
      </w:r>
      <w:r w:rsidRPr="00413B4A">
        <w:t>82</w:t>
      </w:r>
      <w:r w:rsidR="000A5C4F">
        <w:t xml:space="preserve"> </w:t>
      </w:r>
      <w:r w:rsidRPr="00413B4A">
        <w:t>patients,</w:t>
      </w:r>
      <w:r w:rsidR="000A5C4F">
        <w:t xml:space="preserve"> </w:t>
      </w:r>
      <w:r w:rsidRPr="00413B4A">
        <w:t>with</w:t>
      </w:r>
      <w:r w:rsidR="000A5C4F">
        <w:t xml:space="preserve"> </w:t>
      </w:r>
      <w:r w:rsidRPr="00413B4A">
        <w:t>the</w:t>
      </w:r>
      <w:r w:rsidR="000A5C4F">
        <w:t xml:space="preserve"> </w:t>
      </w:r>
      <w:r w:rsidRPr="00413B4A">
        <w:t>following</w:t>
      </w:r>
      <w:r w:rsidR="000A5C4F">
        <w:t xml:space="preserve"> </w:t>
      </w:r>
      <w:r w:rsidRPr="00413B4A">
        <w:t>result</w:t>
      </w:r>
      <w:r w:rsidRPr="00AE4620">
        <w:t>s</w:t>
      </w:r>
      <w:r w:rsidR="000A5C4F">
        <w:t xml:space="preserve"> </w:t>
      </w:r>
      <w:r w:rsidR="00AE4620">
        <w:t>as</w:t>
      </w:r>
      <w:r w:rsidR="000A5C4F">
        <w:t xml:space="preserve"> </w:t>
      </w:r>
      <w:r w:rsidR="00AE4620">
        <w:t>shown</w:t>
      </w:r>
      <w:r w:rsidR="000A5C4F">
        <w:t xml:space="preserve"> </w:t>
      </w:r>
      <w:r w:rsidR="00AE4620">
        <w:t>in</w:t>
      </w:r>
      <w:r w:rsidR="000A5C4F">
        <w:t xml:space="preserve"> </w:t>
      </w:r>
      <w:r w:rsidR="00AE4620">
        <w:t>Table</w:t>
      </w:r>
      <w:r w:rsidR="000A5C4F">
        <w:t xml:space="preserve"> </w:t>
      </w:r>
      <w:r w:rsidR="00AE4620">
        <w:t>26.</w:t>
      </w:r>
    </w:p>
    <w:p w:rsidR="001D1BC0" w:rsidRPr="00413B4A" w:rsidRDefault="001D1BC0" w:rsidP="001D1BC0">
      <w:pPr>
        <w:pStyle w:val="TableTitle"/>
      </w:pPr>
      <w:r w:rsidRPr="00413B4A">
        <w:lastRenderedPageBreak/>
        <w:t>Table</w:t>
      </w:r>
      <w:r w:rsidR="000A5C4F">
        <w:t xml:space="preserve"> </w:t>
      </w:r>
      <w:r w:rsidR="00AE4620">
        <w:t>26:</w:t>
      </w:r>
      <w:r w:rsidR="000A5C4F">
        <w:t xml:space="preserve"> </w:t>
      </w:r>
      <w:r w:rsidRPr="00413B4A">
        <w:t>Week</w:t>
      </w:r>
      <w:r w:rsidR="000A5C4F">
        <w:t xml:space="preserve"> </w:t>
      </w:r>
      <w:r w:rsidRPr="00413B4A">
        <w:t>12,</w:t>
      </w:r>
      <w:r w:rsidR="000A5C4F">
        <w:t xml:space="preserve"> </w:t>
      </w:r>
      <w:r w:rsidRPr="00413B4A">
        <w:t>Week</w:t>
      </w:r>
      <w:r w:rsidR="000A5C4F">
        <w:t xml:space="preserve"> </w:t>
      </w:r>
      <w:r w:rsidRPr="00413B4A">
        <w:t>24</w:t>
      </w:r>
      <w:r w:rsidR="000A5C4F">
        <w:t xml:space="preserve"> </w:t>
      </w:r>
      <w:r w:rsidRPr="00413B4A">
        <w:t>and</w:t>
      </w:r>
      <w:r w:rsidR="000A5C4F">
        <w:t xml:space="preserve"> </w:t>
      </w:r>
      <w:r w:rsidRPr="00413B4A">
        <w:t>Week</w:t>
      </w:r>
      <w:r w:rsidR="000A5C4F">
        <w:t xml:space="preserve"> </w:t>
      </w:r>
      <w:r w:rsidRPr="00413B4A">
        <w:t>104</w:t>
      </w:r>
      <w:r w:rsidR="000A5C4F">
        <w:t xml:space="preserve"> </w:t>
      </w:r>
      <w:r w:rsidRPr="00413B4A">
        <w:t>percent</w:t>
      </w:r>
      <w:r w:rsidR="000A5C4F">
        <w:t xml:space="preserve"> </w:t>
      </w:r>
      <w:r w:rsidRPr="00413B4A">
        <w:t>change</w:t>
      </w:r>
      <w:r w:rsidR="000A5C4F">
        <w:t xml:space="preserve"> </w:t>
      </w:r>
      <w:r w:rsidRPr="00413B4A">
        <w:t>from</w:t>
      </w:r>
      <w:r w:rsidR="000A5C4F">
        <w:t xml:space="preserve"> </w:t>
      </w:r>
      <w:r w:rsidRPr="00413B4A">
        <w:t>baseline</w:t>
      </w:r>
      <w:r w:rsidR="000A5C4F">
        <w:t xml:space="preserve"> </w:t>
      </w:r>
      <w:r w:rsidRPr="00413B4A">
        <w:t>up-titrated</w:t>
      </w:r>
      <w:r w:rsidR="000A5C4F">
        <w:t xml:space="preserve"> </w:t>
      </w:r>
      <w:r w:rsidRPr="00413B4A">
        <w:t>and</w:t>
      </w:r>
      <w:r w:rsidR="000A5C4F">
        <w:t xml:space="preserve"> </w:t>
      </w:r>
      <w:proofErr w:type="spellStart"/>
      <w:r w:rsidRPr="00413B4A">
        <w:t>non</w:t>
      </w:r>
      <w:r w:rsidR="000A5C4F">
        <w:t xml:space="preserve"> </w:t>
      </w:r>
      <w:r w:rsidRPr="00413B4A">
        <w:t>up</w:t>
      </w:r>
      <w:proofErr w:type="spellEnd"/>
      <w:r w:rsidRPr="00413B4A">
        <w:t>-titrated</w:t>
      </w:r>
      <w:r w:rsidR="000A5C4F">
        <w:t xml:space="preserve"> </w:t>
      </w:r>
      <w:r w:rsidRPr="00413B4A">
        <w:t>patients</w:t>
      </w:r>
      <w:r w:rsidR="000A5C4F">
        <w:t xml:space="preserve"> </w:t>
      </w:r>
      <w:proofErr w:type="spellStart"/>
      <w:r w:rsidRPr="00413B4A">
        <w:t>alirocumab</w:t>
      </w:r>
      <w:proofErr w:type="spellEnd"/>
      <w:r w:rsidR="000A5C4F">
        <w:t xml:space="preserve"> </w:t>
      </w:r>
      <w:r w:rsidRPr="00413B4A">
        <w:t>group</w:t>
      </w:r>
      <w:r w:rsidR="000A5C4F">
        <w:t xml:space="preserve"> </w:t>
      </w:r>
      <w:r w:rsidRPr="00413B4A">
        <w:t>Study</w:t>
      </w:r>
      <w:r w:rsidR="000A5C4F">
        <w:t xml:space="preserve"> </w:t>
      </w:r>
      <w:r w:rsidRPr="00413B4A">
        <w:t>Combo</w:t>
      </w:r>
      <w:r w:rsidR="000A5C4F">
        <w:t xml:space="preserve"> </w:t>
      </w:r>
      <w:r w:rsidRPr="00413B4A">
        <w:t>II</w:t>
      </w:r>
    </w:p>
    <w:p w:rsidR="00CA25EF" w:rsidRDefault="001D1BC0" w:rsidP="007B6132">
      <w:r>
        <w:rPr>
          <w:noProof/>
          <w:lang w:eastAsia="en-AU"/>
        </w:rPr>
        <w:drawing>
          <wp:inline distT="0" distB="0" distL="0" distR="0" wp14:anchorId="19EAFC5B" wp14:editId="66DFE71A">
            <wp:extent cx="5400040" cy="1670205"/>
            <wp:effectExtent l="0" t="0" r="0" b="6350"/>
            <wp:docPr id="6" name="Picture 6" descr="Table 26: Week 12, Week 24 and Week 104 percent change from baseline up-titrated and non up-titrated patients alirocumab group Study Comb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1670205"/>
                    </a:xfrm>
                    <a:prstGeom prst="rect">
                      <a:avLst/>
                    </a:prstGeom>
                  </pic:spPr>
                </pic:pic>
              </a:graphicData>
            </a:graphic>
          </wp:inline>
        </w:drawing>
      </w:r>
    </w:p>
    <w:p w:rsidR="001D1BC0" w:rsidRDefault="00F03D25" w:rsidP="00633BCC">
      <w:pPr>
        <w:pStyle w:val="Heading6"/>
      </w:pPr>
      <w:r>
        <w:t>Study</w:t>
      </w:r>
      <w:r w:rsidR="000A5C4F">
        <w:t xml:space="preserve"> </w:t>
      </w:r>
      <w:r w:rsidR="00633BCC">
        <w:t>LTS11717</w:t>
      </w:r>
      <w:r w:rsidR="000A5C4F">
        <w:t xml:space="preserve"> </w:t>
      </w:r>
      <w:r w:rsidR="001D1BC0" w:rsidRPr="00CA695E">
        <w:t>(</w:t>
      </w:r>
      <w:r w:rsidR="00D9425B" w:rsidRPr="00CA695E">
        <w:t>LONG</w:t>
      </w:r>
      <w:r w:rsidR="000A5C4F">
        <w:t xml:space="preserve"> </w:t>
      </w:r>
      <w:r w:rsidR="00D9425B" w:rsidRPr="00CA695E">
        <w:t>TERM</w:t>
      </w:r>
      <w:r w:rsidR="001D1BC0" w:rsidRPr="00CA695E">
        <w:t>)</w:t>
      </w:r>
    </w:p>
    <w:p w:rsidR="001D1BC0" w:rsidRPr="00CA695E" w:rsidRDefault="001D1BC0" w:rsidP="001D1BC0">
      <w:r w:rsidRPr="00CA695E">
        <w:t>A</w:t>
      </w:r>
      <w:r w:rsidR="000A5C4F">
        <w:t xml:space="preserve"> </w:t>
      </w:r>
      <w:r w:rsidR="00633BCC" w:rsidRPr="00CA695E">
        <w:t>randomised,</w:t>
      </w:r>
      <w:r w:rsidR="000A5C4F">
        <w:t xml:space="preserve"> </w:t>
      </w:r>
      <w:r w:rsidR="00633BCC" w:rsidRPr="00CA695E">
        <w:t>double</w:t>
      </w:r>
      <w:r w:rsidR="000A5C4F">
        <w:t xml:space="preserve"> </w:t>
      </w:r>
      <w:r w:rsidR="00633BCC" w:rsidRPr="00CA695E">
        <w:t>blind,</w:t>
      </w:r>
      <w:r w:rsidR="000A5C4F">
        <w:t xml:space="preserve"> </w:t>
      </w:r>
      <w:r w:rsidR="00633BCC" w:rsidRPr="00CA695E">
        <w:t>parallel</w:t>
      </w:r>
      <w:r w:rsidR="000A5C4F">
        <w:t xml:space="preserve"> </w:t>
      </w:r>
      <w:r w:rsidR="00633BCC" w:rsidRPr="00CA695E">
        <w:t>group</w:t>
      </w:r>
      <w:r w:rsidR="000A5C4F">
        <w:t xml:space="preserve"> </w:t>
      </w:r>
      <w:r w:rsidR="00633BCC" w:rsidRPr="00CA695E">
        <w:t>study</w:t>
      </w:r>
      <w:r w:rsidR="000A5C4F">
        <w:t xml:space="preserve"> </w:t>
      </w:r>
      <w:r w:rsidR="00633BCC" w:rsidRPr="00CA695E">
        <w:t>to</w:t>
      </w:r>
      <w:r w:rsidR="000A5C4F">
        <w:t xml:space="preserve"> </w:t>
      </w:r>
      <w:r w:rsidR="00633BCC" w:rsidRPr="00CA695E">
        <w:t>evaluate</w:t>
      </w:r>
      <w:r w:rsidR="000A5C4F">
        <w:t xml:space="preserve"> </w:t>
      </w:r>
      <w:r w:rsidR="00633BCC" w:rsidRPr="00CA695E">
        <w:t>the</w:t>
      </w:r>
      <w:r w:rsidR="000A5C4F">
        <w:t xml:space="preserve"> </w:t>
      </w:r>
      <w:r w:rsidR="00633BCC" w:rsidRPr="00CA695E">
        <w:t>efficacy</w:t>
      </w:r>
      <w:r w:rsidR="000A5C4F">
        <w:t xml:space="preserve"> </w:t>
      </w:r>
      <w:r w:rsidR="00633BCC" w:rsidRPr="00CA695E">
        <w:t>and</w:t>
      </w:r>
      <w:r w:rsidR="000A5C4F">
        <w:t xml:space="preserve"> </w:t>
      </w:r>
      <w:r w:rsidR="00633BCC" w:rsidRPr="00CA695E">
        <w:t>safety</w:t>
      </w:r>
      <w:r w:rsidR="000A5C4F">
        <w:t xml:space="preserve"> </w:t>
      </w:r>
      <w:r w:rsidR="00633BCC" w:rsidRPr="00CA695E">
        <w:t>of</w:t>
      </w:r>
      <w:r w:rsidR="000A5C4F">
        <w:t xml:space="preserve"> </w:t>
      </w:r>
      <w:r w:rsidRPr="00CA695E">
        <w:t>SAR236553/REGN727</w:t>
      </w:r>
      <w:r w:rsidR="000A5C4F">
        <w:t xml:space="preserve"> </w:t>
      </w:r>
      <w:r w:rsidR="00633BCC" w:rsidRPr="00CA695E">
        <w:t>versus</w:t>
      </w:r>
      <w:r w:rsidR="000A5C4F">
        <w:t xml:space="preserve"> </w:t>
      </w:r>
      <w:r w:rsidR="00633BCC" w:rsidRPr="00CA695E">
        <w:t>ezetimibe</w:t>
      </w:r>
      <w:r w:rsidR="000A5C4F">
        <w:t xml:space="preserve"> </w:t>
      </w:r>
      <w:r w:rsidR="00633BCC" w:rsidRPr="00CA695E">
        <w:t>in</w:t>
      </w:r>
      <w:r w:rsidR="000A5C4F">
        <w:t xml:space="preserve"> </w:t>
      </w:r>
      <w:r w:rsidR="00633BCC" w:rsidRPr="00CA695E">
        <w:t>high</w:t>
      </w:r>
      <w:r w:rsidR="000A5C4F">
        <w:t xml:space="preserve"> </w:t>
      </w:r>
      <w:r w:rsidR="00633BCC" w:rsidRPr="00CA695E">
        <w:t>cardiovascular</w:t>
      </w:r>
      <w:r w:rsidR="000A5C4F">
        <w:t xml:space="preserve"> </w:t>
      </w:r>
      <w:r w:rsidR="00633BCC" w:rsidRPr="00CA695E">
        <w:t>risk</w:t>
      </w:r>
      <w:r w:rsidR="000A5C4F">
        <w:t xml:space="preserve"> </w:t>
      </w:r>
      <w:r w:rsidR="00633BCC" w:rsidRPr="00CA695E">
        <w:t>patients</w:t>
      </w:r>
      <w:r w:rsidR="000A5C4F">
        <w:t xml:space="preserve"> </w:t>
      </w:r>
      <w:r w:rsidR="00633BCC" w:rsidRPr="00CA695E">
        <w:t>with</w:t>
      </w:r>
      <w:r w:rsidR="000A5C4F">
        <w:t xml:space="preserve"> </w:t>
      </w:r>
      <w:r w:rsidR="00633BCC" w:rsidRPr="00CA695E">
        <w:t>hypercholesterolaemia</w:t>
      </w:r>
      <w:r w:rsidR="000A5C4F">
        <w:t xml:space="preserve"> </w:t>
      </w:r>
      <w:r w:rsidR="00633BCC" w:rsidRPr="00CA695E">
        <w:t>not</w:t>
      </w:r>
      <w:r w:rsidR="000A5C4F">
        <w:t xml:space="preserve"> </w:t>
      </w:r>
      <w:r w:rsidR="00633BCC" w:rsidRPr="00CA695E">
        <w:t>adequately</w:t>
      </w:r>
      <w:r w:rsidR="000A5C4F">
        <w:t xml:space="preserve"> </w:t>
      </w:r>
      <w:r w:rsidR="00633BCC" w:rsidRPr="00CA695E">
        <w:t>controlled</w:t>
      </w:r>
      <w:r w:rsidR="000A5C4F">
        <w:t xml:space="preserve"> </w:t>
      </w:r>
      <w:r w:rsidR="00633BCC" w:rsidRPr="00CA695E">
        <w:t>with</w:t>
      </w:r>
      <w:r w:rsidR="000A5C4F">
        <w:t xml:space="preserve"> </w:t>
      </w:r>
      <w:r w:rsidR="00633BCC" w:rsidRPr="00CA695E">
        <w:t>their</w:t>
      </w:r>
      <w:r w:rsidR="000A5C4F">
        <w:t xml:space="preserve"> </w:t>
      </w:r>
      <w:r w:rsidR="00633BCC" w:rsidRPr="00CA695E">
        <w:t>statin</w:t>
      </w:r>
      <w:r w:rsidR="000A5C4F">
        <w:t xml:space="preserve"> </w:t>
      </w:r>
      <w:r w:rsidR="00633BCC" w:rsidRPr="00CA695E">
        <w:t>therapy</w:t>
      </w:r>
      <w:r w:rsidRPr="00CA695E">
        <w:t>.</w:t>
      </w:r>
      <w:r w:rsidR="000A5C4F">
        <w:t xml:space="preserve"> </w:t>
      </w:r>
      <w:r w:rsidRPr="00CA695E">
        <w:rPr>
          <w:rFonts w:asciiTheme="minorHAnsi" w:hAnsiTheme="minorHAnsi"/>
        </w:rPr>
        <w:t>This</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primary</w:t>
      </w:r>
      <w:r w:rsidR="000A5C4F">
        <w:rPr>
          <w:rFonts w:asciiTheme="minorHAnsi" w:hAnsiTheme="minorHAnsi"/>
        </w:rPr>
        <w:t xml:space="preserve"> </w:t>
      </w:r>
      <w:r w:rsidRPr="00CA695E">
        <w:rPr>
          <w:rFonts w:asciiTheme="minorHAnsi" w:hAnsiTheme="minorHAnsi"/>
        </w:rPr>
        <w:t>safety</w:t>
      </w:r>
      <w:r w:rsidR="000A5C4F">
        <w:rPr>
          <w:rFonts w:asciiTheme="minorHAnsi" w:hAnsiTheme="minorHAnsi"/>
        </w:rPr>
        <w:t xml:space="preserve"> </w:t>
      </w:r>
      <w:r w:rsidRPr="00CA695E">
        <w:rPr>
          <w:rFonts w:asciiTheme="minorHAnsi" w:hAnsiTheme="minorHAnsi"/>
        </w:rPr>
        <w:t>study</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efficacy</w:t>
      </w:r>
      <w:r w:rsidR="000A5C4F">
        <w:rPr>
          <w:rFonts w:asciiTheme="minorHAnsi" w:hAnsiTheme="minorHAnsi"/>
        </w:rPr>
        <w:t xml:space="preserve"> </w:t>
      </w:r>
      <w:r w:rsidRPr="00CA695E">
        <w:rPr>
          <w:rFonts w:asciiTheme="minorHAnsi" w:hAnsiTheme="minorHAnsi"/>
        </w:rPr>
        <w:t>variables</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secondary</w:t>
      </w:r>
      <w:r w:rsidR="000A5C4F">
        <w:rPr>
          <w:rFonts w:asciiTheme="minorHAnsi" w:hAnsiTheme="minorHAnsi"/>
        </w:rPr>
        <w:t xml:space="preserve"> </w:t>
      </w:r>
      <w:r w:rsidRPr="00CA695E">
        <w:rPr>
          <w:rFonts w:asciiTheme="minorHAnsi" w:hAnsiTheme="minorHAnsi"/>
        </w:rPr>
        <w:t>endpoints.</w:t>
      </w:r>
      <w:r w:rsidR="000A5C4F">
        <w:rPr>
          <w:rFonts w:asciiTheme="minorHAnsi" w:hAnsiTheme="minorHAnsi"/>
        </w:rPr>
        <w:t xml:space="preserve"> </w:t>
      </w:r>
      <w:r w:rsidRPr="00CA695E">
        <w:rPr>
          <w:rFonts w:asciiTheme="minorHAnsi" w:hAnsiTheme="minorHAnsi"/>
        </w:rPr>
        <w:t>This</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an</w:t>
      </w:r>
      <w:r w:rsidR="000A5C4F">
        <w:rPr>
          <w:rFonts w:asciiTheme="minorHAnsi" w:hAnsiTheme="minorHAnsi"/>
        </w:rPr>
        <w:t xml:space="preserve"> </w:t>
      </w:r>
      <w:r w:rsidRPr="00CA695E">
        <w:rPr>
          <w:rFonts w:asciiTheme="minorHAnsi" w:hAnsiTheme="minorHAnsi"/>
        </w:rPr>
        <w:t>analysis</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this</w:t>
      </w:r>
      <w:r w:rsidR="000A5C4F">
        <w:rPr>
          <w:rFonts w:asciiTheme="minorHAnsi" w:hAnsiTheme="minorHAnsi"/>
        </w:rPr>
        <w:t xml:space="preserve"> </w:t>
      </w:r>
      <w:r w:rsidRPr="00CA695E">
        <w:rPr>
          <w:rFonts w:asciiTheme="minorHAnsi" w:hAnsiTheme="minorHAnsi"/>
        </w:rPr>
        <w:t>multinational,</w:t>
      </w:r>
      <w:r w:rsidR="000A5C4F">
        <w:rPr>
          <w:rFonts w:asciiTheme="minorHAnsi" w:hAnsiTheme="minorHAnsi"/>
        </w:rPr>
        <w:t xml:space="preserve"> </w:t>
      </w:r>
      <w:r w:rsidRPr="00CA695E">
        <w:rPr>
          <w:rFonts w:asciiTheme="minorHAnsi" w:hAnsiTheme="minorHAnsi"/>
        </w:rPr>
        <w:t>multicentre,</w:t>
      </w:r>
      <w:r w:rsidR="000A5C4F">
        <w:rPr>
          <w:rFonts w:asciiTheme="minorHAnsi" w:hAnsiTheme="minorHAnsi"/>
        </w:rPr>
        <w:t xml:space="preserve"> </w:t>
      </w:r>
      <w:r w:rsidRPr="00CA695E">
        <w:rPr>
          <w:rFonts w:asciiTheme="minorHAnsi" w:hAnsiTheme="minorHAnsi"/>
        </w:rPr>
        <w:t>study</w:t>
      </w:r>
      <w:r w:rsidR="000A5C4F">
        <w:rPr>
          <w:rFonts w:asciiTheme="minorHAnsi" w:hAnsiTheme="minorHAnsi"/>
        </w:rPr>
        <w:t xml:space="preserve"> </w:t>
      </w:r>
      <w:r w:rsidRPr="00CA695E">
        <w:rPr>
          <w:rFonts w:asciiTheme="minorHAnsi" w:hAnsiTheme="minorHAnsi"/>
        </w:rPr>
        <w:t>conducted</w:t>
      </w:r>
      <w:r w:rsidR="000A5C4F">
        <w:rPr>
          <w:rFonts w:asciiTheme="minorHAnsi" w:hAnsiTheme="minorHAnsi"/>
        </w:rPr>
        <w:t xml:space="preserve"> </w:t>
      </w:r>
      <w:r w:rsidRPr="00CA695E">
        <w:rPr>
          <w:rFonts w:asciiTheme="minorHAnsi" w:hAnsiTheme="minorHAnsi"/>
        </w:rPr>
        <w:t>over</w:t>
      </w:r>
      <w:r w:rsidR="000A5C4F">
        <w:rPr>
          <w:rFonts w:asciiTheme="minorHAnsi" w:hAnsiTheme="minorHAnsi"/>
        </w:rPr>
        <w:t xml:space="preserve"> </w:t>
      </w:r>
      <w:r w:rsidRPr="00CA695E">
        <w:rPr>
          <w:rFonts w:asciiTheme="minorHAnsi" w:hAnsiTheme="minorHAnsi"/>
        </w:rPr>
        <w:t>3</w:t>
      </w:r>
      <w:r w:rsidR="000A5C4F">
        <w:rPr>
          <w:rFonts w:asciiTheme="minorHAnsi" w:hAnsiTheme="minorHAnsi"/>
        </w:rPr>
        <w:t xml:space="preserve"> </w:t>
      </w:r>
      <w:r w:rsidRPr="00CA695E">
        <w:rPr>
          <w:rFonts w:asciiTheme="minorHAnsi" w:hAnsiTheme="minorHAnsi"/>
        </w:rPr>
        <w:t>periods</w:t>
      </w:r>
      <w:r w:rsidR="000A5C4F">
        <w:rPr>
          <w:rFonts w:asciiTheme="minorHAnsi" w:hAnsiTheme="minorHAnsi"/>
        </w:rPr>
        <w:t xml:space="preserve"> </w:t>
      </w:r>
      <w:r w:rsidRPr="00CA695E">
        <w:rPr>
          <w:rFonts w:asciiTheme="minorHAnsi" w:hAnsiTheme="minorHAnsi"/>
        </w:rPr>
        <w:t>for</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total</w:t>
      </w:r>
      <w:r w:rsidR="000A5C4F">
        <w:rPr>
          <w:rFonts w:asciiTheme="minorHAnsi" w:hAnsiTheme="minorHAnsi"/>
        </w:rPr>
        <w:t xml:space="preserve"> </w:t>
      </w:r>
      <w:r w:rsidRPr="00CA695E">
        <w:rPr>
          <w:rFonts w:asciiTheme="minorHAnsi" w:hAnsiTheme="minorHAnsi"/>
        </w:rPr>
        <w:t>duration</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86</w:t>
      </w:r>
      <w:r w:rsidR="000A5C4F">
        <w:rPr>
          <w:rFonts w:asciiTheme="minorHAnsi" w:hAnsiTheme="minorHAnsi"/>
        </w:rPr>
        <w:t xml:space="preserve"> </w:t>
      </w:r>
      <w:r w:rsidRPr="00CA695E">
        <w:rPr>
          <w:rFonts w:asciiTheme="minorHAnsi" w:hAnsiTheme="minorHAnsi"/>
        </w:rPr>
        <w:t>weeks</w:t>
      </w:r>
      <w:r w:rsidR="000A5C4F">
        <w:rPr>
          <w:rFonts w:asciiTheme="minorHAnsi" w:hAnsiTheme="minorHAnsi"/>
        </w:rPr>
        <w:t xml:space="preserve"> </w:t>
      </w:r>
      <w:r w:rsidRPr="00CA695E">
        <w:rPr>
          <w:rFonts w:asciiTheme="minorHAnsi" w:hAnsiTheme="minorHAnsi"/>
        </w:rPr>
        <w:t>(3</w:t>
      </w:r>
      <w:r w:rsidR="000A5C4F">
        <w:rPr>
          <w:rFonts w:asciiTheme="minorHAnsi" w:hAnsiTheme="minorHAnsi"/>
        </w:rPr>
        <w:t xml:space="preserve"> </w:t>
      </w:r>
      <w:r w:rsidRPr="00CA695E">
        <w:rPr>
          <w:rFonts w:asciiTheme="minorHAnsi" w:hAnsiTheme="minorHAnsi"/>
        </w:rPr>
        <w:t>week</w:t>
      </w:r>
      <w:r w:rsidR="000A5C4F">
        <w:rPr>
          <w:rFonts w:asciiTheme="minorHAnsi" w:hAnsiTheme="minorHAnsi"/>
        </w:rPr>
        <w:t xml:space="preserve"> </w:t>
      </w:r>
      <w:r w:rsidRPr="00CA695E">
        <w:rPr>
          <w:rFonts w:asciiTheme="minorHAnsi" w:hAnsiTheme="minorHAnsi"/>
        </w:rPr>
        <w:t>screening,</w:t>
      </w:r>
      <w:r w:rsidR="000A5C4F">
        <w:rPr>
          <w:rFonts w:asciiTheme="minorHAnsi" w:hAnsiTheme="minorHAnsi"/>
        </w:rPr>
        <w:t xml:space="preserve"> </w:t>
      </w:r>
      <w:r w:rsidRPr="00CA695E">
        <w:rPr>
          <w:rFonts w:asciiTheme="minorHAnsi" w:hAnsiTheme="minorHAnsi"/>
        </w:rPr>
        <w:t>78</w:t>
      </w:r>
      <w:r w:rsidR="000A5C4F">
        <w:rPr>
          <w:rFonts w:asciiTheme="minorHAnsi" w:hAnsiTheme="minorHAnsi"/>
        </w:rPr>
        <w:t xml:space="preserve"> </w:t>
      </w:r>
      <w:r w:rsidRPr="00CA695E">
        <w:rPr>
          <w:rFonts w:asciiTheme="minorHAnsi" w:hAnsiTheme="minorHAnsi"/>
        </w:rPr>
        <w:t>week</w:t>
      </w:r>
      <w:r w:rsidR="000A5C4F">
        <w:rPr>
          <w:rFonts w:asciiTheme="minorHAnsi" w:hAnsiTheme="minorHAnsi"/>
        </w:rPr>
        <w:t xml:space="preserve"> </w:t>
      </w:r>
      <w:r w:rsidR="00710125">
        <w:rPr>
          <w:rFonts w:asciiTheme="minorHAnsi" w:hAnsiTheme="minorHAnsi"/>
        </w:rPr>
        <w:t>double</w:t>
      </w:r>
      <w:r w:rsidR="000A5C4F">
        <w:rPr>
          <w:rFonts w:asciiTheme="minorHAnsi" w:hAnsiTheme="minorHAnsi"/>
        </w:rPr>
        <w:t xml:space="preserve"> </w:t>
      </w:r>
      <w:r w:rsidR="00710125">
        <w:rPr>
          <w:rFonts w:asciiTheme="minorHAnsi" w:hAnsiTheme="minorHAnsi"/>
        </w:rPr>
        <w:t>blind</w:t>
      </w:r>
      <w:r w:rsidRPr="00CA695E">
        <w:rPr>
          <w:rFonts w:asciiTheme="minorHAnsi" w:hAnsiTheme="minorHAnsi"/>
        </w:rPr>
        <w:t>,</w:t>
      </w:r>
      <w:r w:rsidR="000A5C4F">
        <w:rPr>
          <w:rFonts w:asciiTheme="minorHAnsi" w:hAnsiTheme="minorHAnsi"/>
        </w:rPr>
        <w:t xml:space="preserve"> </w:t>
      </w:r>
      <w:r w:rsidR="00633BCC" w:rsidRPr="00CA695E">
        <w:rPr>
          <w:rFonts w:asciiTheme="minorHAnsi" w:hAnsiTheme="minorHAnsi"/>
        </w:rPr>
        <w:t>and</w:t>
      </w:r>
      <w:r w:rsidR="000A5C4F">
        <w:rPr>
          <w:rFonts w:asciiTheme="minorHAnsi" w:hAnsiTheme="minorHAnsi"/>
        </w:rPr>
        <w:t xml:space="preserve"> </w:t>
      </w:r>
      <w:r w:rsidR="00633BCC" w:rsidRPr="00CA695E">
        <w:rPr>
          <w:rFonts w:asciiTheme="minorHAnsi" w:hAnsiTheme="minorHAnsi"/>
        </w:rPr>
        <w:t>8</w:t>
      </w:r>
      <w:r w:rsidR="000A5C4F">
        <w:rPr>
          <w:rFonts w:asciiTheme="minorHAnsi" w:hAnsiTheme="minorHAnsi"/>
        </w:rPr>
        <w:t xml:space="preserve"> </w:t>
      </w:r>
      <w:r w:rsidRPr="00CA695E">
        <w:rPr>
          <w:rFonts w:asciiTheme="minorHAnsi" w:hAnsiTheme="minorHAnsi"/>
        </w:rPr>
        <w:t>weeks</w:t>
      </w:r>
      <w:r w:rsidR="000A5C4F">
        <w:rPr>
          <w:rFonts w:asciiTheme="minorHAnsi" w:hAnsiTheme="minorHAnsi"/>
        </w:rPr>
        <w:t xml:space="preserve"> </w:t>
      </w:r>
      <w:r w:rsidRPr="00CA695E">
        <w:rPr>
          <w:rFonts w:asciiTheme="minorHAnsi" w:hAnsiTheme="minorHAnsi"/>
        </w:rPr>
        <w:t>follow-up).</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study</w:t>
      </w:r>
      <w:r w:rsidR="000A5C4F">
        <w:rPr>
          <w:rFonts w:asciiTheme="minorHAnsi" w:hAnsiTheme="minorHAnsi"/>
        </w:rPr>
        <w:t xml:space="preserve"> </w:t>
      </w:r>
      <w:r w:rsidRPr="00CA695E">
        <w:rPr>
          <w:rFonts w:asciiTheme="minorHAnsi" w:hAnsiTheme="minorHAnsi"/>
        </w:rPr>
        <w:t>included</w:t>
      </w:r>
      <w:r w:rsidR="000A5C4F">
        <w:rPr>
          <w:rFonts w:asciiTheme="minorHAnsi" w:hAnsiTheme="minorHAnsi"/>
        </w:rPr>
        <w:t xml:space="preserve"> </w:t>
      </w:r>
      <w:r w:rsidRPr="00CA695E">
        <w:rPr>
          <w:rFonts w:asciiTheme="minorHAnsi" w:hAnsiTheme="minorHAnsi"/>
        </w:rPr>
        <w:t>2</w:t>
      </w:r>
      <w:r w:rsidR="00633BCC">
        <w:rPr>
          <w:rFonts w:asciiTheme="minorHAnsi" w:hAnsiTheme="minorHAnsi"/>
        </w:rPr>
        <w:t>,</w:t>
      </w:r>
      <w:r w:rsidRPr="00CA695E">
        <w:rPr>
          <w:rFonts w:asciiTheme="minorHAnsi" w:hAnsiTheme="minorHAnsi"/>
        </w:rPr>
        <w:t>343</w:t>
      </w:r>
      <w:r w:rsidR="000A5C4F">
        <w:rPr>
          <w:rFonts w:asciiTheme="minorHAnsi" w:hAnsiTheme="minorHAnsi"/>
        </w:rPr>
        <w:t xml:space="preserve"> </w:t>
      </w:r>
      <w:r w:rsidRPr="00CA695E">
        <w:rPr>
          <w:rFonts w:asciiTheme="minorHAnsi" w:hAnsiTheme="minorHAnsi"/>
        </w:rPr>
        <w:t>patients</w:t>
      </w:r>
      <w:r w:rsidR="000A5C4F">
        <w:rPr>
          <w:rFonts w:asciiTheme="minorHAnsi" w:hAnsiTheme="minorHAnsi"/>
        </w:rPr>
        <w:t xml:space="preserve"> </w:t>
      </w:r>
      <w:r w:rsidRPr="00CA695E">
        <w:rPr>
          <w:rFonts w:asciiTheme="minorHAnsi" w:hAnsiTheme="minorHAnsi"/>
        </w:rPr>
        <w:t>aged</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007B028C">
        <w:rPr>
          <w:rFonts w:asciiTheme="minorHAnsi" w:hAnsiTheme="minorHAnsi"/>
        </w:rPr>
        <w:t>18</w:t>
      </w:r>
      <w:r w:rsidR="000A5C4F">
        <w:rPr>
          <w:rFonts w:asciiTheme="minorHAnsi" w:hAnsiTheme="minorHAnsi"/>
        </w:rPr>
        <w:t xml:space="preserve"> </w:t>
      </w:r>
      <w:r w:rsidR="007B028C">
        <w:rPr>
          <w:rFonts w:asciiTheme="minorHAnsi" w:hAnsiTheme="minorHAnsi"/>
        </w:rPr>
        <w:t>years</w:t>
      </w:r>
      <w:r w:rsidR="000A5C4F">
        <w:rPr>
          <w:rFonts w:asciiTheme="minorHAnsi" w:hAnsiTheme="minorHAnsi"/>
        </w:rPr>
        <w:t xml:space="preserve"> </w:t>
      </w:r>
      <w:r w:rsidR="007B028C">
        <w:rPr>
          <w:rFonts w:asciiTheme="minorHAnsi" w:hAnsiTheme="minorHAnsi"/>
        </w:rPr>
        <w:t>with</w:t>
      </w:r>
      <w:r w:rsidR="000A5C4F">
        <w:rPr>
          <w:rFonts w:asciiTheme="minorHAnsi" w:hAnsiTheme="minorHAnsi"/>
        </w:rPr>
        <w:t xml:space="preserve"> </w:t>
      </w:r>
      <w:proofErr w:type="spellStart"/>
      <w:r w:rsidR="007B028C">
        <w:rPr>
          <w:rFonts w:asciiTheme="minorHAnsi" w:hAnsiTheme="minorHAnsi"/>
        </w:rPr>
        <w:t>h</w:t>
      </w:r>
      <w:r w:rsidRPr="00CA695E">
        <w:rPr>
          <w:rFonts w:asciiTheme="minorHAnsi" w:hAnsiTheme="minorHAnsi"/>
        </w:rPr>
        <w:t>eFH</w:t>
      </w:r>
      <w:proofErr w:type="spellEnd"/>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without</w:t>
      </w:r>
      <w:r w:rsidR="000A5C4F">
        <w:rPr>
          <w:rFonts w:asciiTheme="minorHAnsi" w:hAnsiTheme="minorHAnsi"/>
        </w:rPr>
        <w:t xml:space="preserve"> </w:t>
      </w:r>
      <w:r w:rsidRPr="00CA695E">
        <w:rPr>
          <w:rFonts w:asciiTheme="minorHAnsi" w:hAnsiTheme="minorHAnsi"/>
        </w:rPr>
        <w:t>established</w:t>
      </w:r>
      <w:r w:rsidR="000A5C4F">
        <w:rPr>
          <w:rFonts w:asciiTheme="minorHAnsi" w:hAnsiTheme="minorHAnsi"/>
        </w:rPr>
        <w:t xml:space="preserve"> </w:t>
      </w:r>
      <w:r w:rsidRPr="00CA695E">
        <w:rPr>
          <w:rFonts w:asciiTheme="minorHAnsi" w:hAnsiTheme="minorHAnsi"/>
        </w:rPr>
        <w:t>CHD</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CHD</w:t>
      </w:r>
      <w:r w:rsidR="000A5C4F">
        <w:rPr>
          <w:rFonts w:asciiTheme="minorHAnsi" w:hAnsiTheme="minorHAnsi"/>
        </w:rPr>
        <w:t xml:space="preserve"> </w:t>
      </w:r>
      <w:r w:rsidRPr="00CA695E">
        <w:rPr>
          <w:rFonts w:asciiTheme="minorHAnsi" w:hAnsiTheme="minorHAnsi"/>
        </w:rPr>
        <w:t>risk</w:t>
      </w:r>
      <w:r w:rsidR="000A5C4F">
        <w:rPr>
          <w:rFonts w:asciiTheme="minorHAnsi" w:hAnsiTheme="minorHAnsi"/>
        </w:rPr>
        <w:t xml:space="preserve"> </w:t>
      </w:r>
      <w:r w:rsidRPr="00CA695E">
        <w:rPr>
          <w:rFonts w:asciiTheme="minorHAnsi" w:hAnsiTheme="minorHAnsi"/>
        </w:rPr>
        <w:t>equivalents,</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patients</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hypercholesterolaemia</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established</w:t>
      </w:r>
      <w:r w:rsidR="000A5C4F">
        <w:rPr>
          <w:rFonts w:asciiTheme="minorHAnsi" w:hAnsiTheme="minorHAnsi"/>
        </w:rPr>
        <w:t xml:space="preserve"> </w:t>
      </w:r>
      <w:r w:rsidRPr="00CA695E">
        <w:rPr>
          <w:rFonts w:asciiTheme="minorHAnsi" w:hAnsiTheme="minorHAnsi"/>
        </w:rPr>
        <w:t>CHD</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CHD</w:t>
      </w:r>
      <w:r w:rsidR="000A5C4F">
        <w:rPr>
          <w:rFonts w:asciiTheme="minorHAnsi" w:hAnsiTheme="minorHAnsi"/>
        </w:rPr>
        <w:t xml:space="preserve"> </w:t>
      </w:r>
      <w:r w:rsidRPr="00CA695E">
        <w:rPr>
          <w:rFonts w:asciiTheme="minorHAnsi" w:hAnsiTheme="minorHAnsi"/>
        </w:rPr>
        <w:t>risk</w:t>
      </w:r>
      <w:r w:rsidR="000A5C4F">
        <w:rPr>
          <w:rFonts w:asciiTheme="minorHAnsi" w:hAnsiTheme="minorHAnsi"/>
        </w:rPr>
        <w:t xml:space="preserve"> </w:t>
      </w:r>
      <w:r w:rsidRPr="00CA695E">
        <w:rPr>
          <w:rFonts w:asciiTheme="minorHAnsi" w:hAnsiTheme="minorHAnsi"/>
        </w:rPr>
        <w:t>equivalents</w:t>
      </w:r>
      <w:r w:rsidR="000A5C4F">
        <w:rPr>
          <w:rFonts w:asciiTheme="minorHAnsi" w:hAnsiTheme="minorHAnsi"/>
        </w:rPr>
        <w:t xml:space="preserve"> </w:t>
      </w:r>
      <w:r w:rsidRPr="00CA695E">
        <w:rPr>
          <w:rFonts w:asciiTheme="minorHAnsi" w:hAnsiTheme="minorHAnsi"/>
        </w:rPr>
        <w:t>not</w:t>
      </w:r>
      <w:r w:rsidR="000A5C4F">
        <w:rPr>
          <w:rFonts w:asciiTheme="minorHAnsi" w:hAnsiTheme="minorHAnsi"/>
        </w:rPr>
        <w:t xml:space="preserve"> </w:t>
      </w:r>
      <w:r w:rsidRPr="00CA695E">
        <w:rPr>
          <w:rFonts w:asciiTheme="minorHAnsi" w:hAnsiTheme="minorHAnsi"/>
        </w:rPr>
        <w:t>adequately</w:t>
      </w:r>
      <w:r w:rsidR="000A5C4F">
        <w:rPr>
          <w:rFonts w:asciiTheme="minorHAnsi" w:hAnsiTheme="minorHAnsi"/>
        </w:rPr>
        <w:t xml:space="preserve"> </w:t>
      </w:r>
      <w:r w:rsidRPr="00CA695E">
        <w:rPr>
          <w:rFonts w:asciiTheme="minorHAnsi" w:hAnsiTheme="minorHAnsi"/>
        </w:rPr>
        <w:t>controlled</w:t>
      </w:r>
      <w:r w:rsidR="000A5C4F">
        <w:rPr>
          <w:rFonts w:asciiTheme="minorHAnsi" w:hAnsiTheme="minorHAnsi"/>
        </w:rPr>
        <w:t xml:space="preserve"> </w:t>
      </w:r>
      <w:r w:rsidRPr="00CA695E">
        <w:rPr>
          <w:rFonts w:asciiTheme="minorHAnsi" w:hAnsiTheme="minorHAnsi"/>
        </w:rPr>
        <w:t>on</w:t>
      </w:r>
      <w:r w:rsidR="000A5C4F">
        <w:rPr>
          <w:rFonts w:asciiTheme="minorHAnsi" w:hAnsiTheme="minorHAnsi"/>
        </w:rPr>
        <w:t xml:space="preserve"> </w:t>
      </w:r>
      <w:r w:rsidRPr="00CA695E">
        <w:rPr>
          <w:rFonts w:asciiTheme="minorHAnsi" w:hAnsiTheme="minorHAnsi"/>
        </w:rPr>
        <w:t>maximally</w:t>
      </w:r>
      <w:r w:rsidR="000A5C4F">
        <w:rPr>
          <w:rFonts w:asciiTheme="minorHAnsi" w:hAnsiTheme="minorHAnsi"/>
        </w:rPr>
        <w:t xml:space="preserve"> </w:t>
      </w:r>
      <w:r w:rsidRPr="00CA695E">
        <w:rPr>
          <w:rFonts w:asciiTheme="minorHAnsi" w:hAnsiTheme="minorHAnsi"/>
        </w:rPr>
        <w:t>tolerated</w:t>
      </w:r>
      <w:r w:rsidR="000A5C4F">
        <w:rPr>
          <w:rFonts w:asciiTheme="minorHAnsi" w:hAnsiTheme="minorHAnsi"/>
        </w:rPr>
        <w:t xml:space="preserve"> </w:t>
      </w:r>
      <w:r w:rsidRPr="00CA695E">
        <w:rPr>
          <w:rFonts w:asciiTheme="minorHAnsi" w:hAnsiTheme="minorHAnsi"/>
        </w:rPr>
        <w:t>statin</w:t>
      </w:r>
      <w:r w:rsidR="000A5C4F">
        <w:rPr>
          <w:rFonts w:asciiTheme="minorHAnsi" w:hAnsiTheme="minorHAnsi"/>
        </w:rPr>
        <w:t xml:space="preserve"> </w:t>
      </w:r>
      <w:r w:rsidRPr="00CA695E">
        <w:rPr>
          <w:rFonts w:asciiTheme="minorHAnsi" w:hAnsiTheme="minorHAnsi"/>
        </w:rPr>
        <w:t>for</w:t>
      </w:r>
      <w:r w:rsidR="000A5C4F">
        <w:rPr>
          <w:rFonts w:asciiTheme="minorHAnsi" w:hAnsiTheme="minorHAnsi"/>
        </w:rPr>
        <w:t xml:space="preserve"> </w:t>
      </w:r>
      <w:r w:rsidRPr="00CA695E">
        <w:rPr>
          <w:rFonts w:asciiTheme="minorHAnsi" w:hAnsiTheme="minorHAnsi"/>
        </w:rPr>
        <w:t>at</w:t>
      </w:r>
      <w:r w:rsidR="000A5C4F">
        <w:rPr>
          <w:rFonts w:asciiTheme="minorHAnsi" w:hAnsiTheme="minorHAnsi"/>
        </w:rPr>
        <w:t xml:space="preserve"> </w:t>
      </w:r>
      <w:r w:rsidRPr="00CA695E">
        <w:rPr>
          <w:rFonts w:asciiTheme="minorHAnsi" w:hAnsiTheme="minorHAnsi"/>
        </w:rPr>
        <w:t>least</w:t>
      </w:r>
      <w:r w:rsidR="000A5C4F">
        <w:rPr>
          <w:rFonts w:asciiTheme="minorHAnsi" w:hAnsiTheme="minorHAnsi"/>
        </w:rPr>
        <w:t xml:space="preserve"> </w:t>
      </w:r>
      <w:r w:rsidRPr="00CA695E">
        <w:rPr>
          <w:rFonts w:asciiTheme="minorHAnsi" w:hAnsiTheme="minorHAnsi"/>
        </w:rPr>
        <w:t>4</w:t>
      </w:r>
      <w:r w:rsidR="000A5C4F">
        <w:rPr>
          <w:rFonts w:asciiTheme="minorHAnsi" w:hAnsiTheme="minorHAnsi"/>
        </w:rPr>
        <w:t xml:space="preserve"> </w:t>
      </w:r>
      <w:r w:rsidRPr="00CA695E">
        <w:rPr>
          <w:rFonts w:asciiTheme="minorHAnsi" w:hAnsiTheme="minorHAnsi"/>
        </w:rPr>
        <w:t>weeks</w:t>
      </w:r>
      <w:r w:rsidR="000A5C4F">
        <w:rPr>
          <w:rFonts w:asciiTheme="minorHAnsi" w:hAnsiTheme="minorHAnsi"/>
        </w:rPr>
        <w:t xml:space="preserve"> </w:t>
      </w:r>
      <w:r w:rsidRPr="00CA695E">
        <w:rPr>
          <w:rFonts w:asciiTheme="minorHAnsi" w:hAnsiTheme="minorHAnsi"/>
        </w:rPr>
        <w:t>prior</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screening</w:t>
      </w:r>
      <w:r w:rsidR="000A5C4F">
        <w:rPr>
          <w:rFonts w:asciiTheme="minorHAnsi" w:hAnsiTheme="minorHAnsi"/>
        </w:rPr>
        <w:t xml:space="preserve"> </w:t>
      </w:r>
      <w:r w:rsidRPr="00CA695E">
        <w:rPr>
          <w:rFonts w:asciiTheme="minorHAnsi" w:hAnsiTheme="minorHAnsi"/>
        </w:rPr>
        <w:t>±</w:t>
      </w:r>
      <w:r w:rsidR="000A5C4F">
        <w:rPr>
          <w:rFonts w:asciiTheme="minorHAnsi" w:hAnsiTheme="minorHAnsi"/>
        </w:rPr>
        <w:t xml:space="preserve"> </w:t>
      </w:r>
      <w:r w:rsidRPr="00CA695E">
        <w:rPr>
          <w:rFonts w:asciiTheme="minorHAnsi" w:hAnsiTheme="minorHAnsi"/>
        </w:rPr>
        <w:t>LMT</w:t>
      </w:r>
      <w:r w:rsidRPr="00CA695E">
        <w:t>.</w:t>
      </w:r>
      <w:r w:rsidR="000A5C4F">
        <w:rPr>
          <w:rFonts w:asciiTheme="minorHAnsi" w:hAnsiTheme="minorHAnsi"/>
        </w:rPr>
        <w:t xml:space="preserve"> </w:t>
      </w:r>
      <w:r w:rsidRPr="00CA695E">
        <w:rPr>
          <w:rFonts w:asciiTheme="minorHAnsi" w:hAnsiTheme="minorHAnsi"/>
        </w:rPr>
        <w:t>There</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2:1</w:t>
      </w:r>
      <w:r w:rsidR="000A5C4F">
        <w:rPr>
          <w:rFonts w:asciiTheme="minorHAnsi" w:hAnsiTheme="minorHAnsi"/>
        </w:rPr>
        <w:t xml:space="preserve"> </w:t>
      </w:r>
      <w:r w:rsidRPr="00CA695E">
        <w:rPr>
          <w:rFonts w:asciiTheme="minorHAnsi" w:hAnsiTheme="minorHAnsi"/>
        </w:rPr>
        <w:t>randomisation</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SC</w:t>
      </w:r>
      <w:r w:rsidR="000A5C4F">
        <w:rPr>
          <w:rFonts w:asciiTheme="minorHAnsi" w:hAnsiTheme="minorHAnsi"/>
        </w:rPr>
        <w:t xml:space="preserve"> </w:t>
      </w:r>
      <w:r w:rsidRPr="00CA695E">
        <w:rPr>
          <w:rFonts w:asciiTheme="minorHAnsi" w:hAnsiTheme="minorHAnsi"/>
        </w:rPr>
        <w:t>Q2W</w:t>
      </w:r>
      <w:r w:rsidR="000A5C4F">
        <w:rPr>
          <w:rFonts w:asciiTheme="minorHAnsi" w:hAnsiTheme="minorHAnsi"/>
        </w:rPr>
        <w:t xml:space="preserve"> </w:t>
      </w:r>
      <w:r w:rsidRPr="00CA695E">
        <w:rPr>
          <w:rFonts w:asciiTheme="minorHAnsi" w:hAnsiTheme="minorHAnsi"/>
        </w:rPr>
        <w:t>by</w:t>
      </w:r>
      <w:r w:rsidR="000A5C4F">
        <w:rPr>
          <w:rFonts w:asciiTheme="minorHAnsi" w:hAnsiTheme="minorHAnsi"/>
        </w:rPr>
        <w:t xml:space="preserve"> </w:t>
      </w:r>
      <w:r w:rsidRPr="00CA695E">
        <w:rPr>
          <w:rFonts w:asciiTheme="minorHAnsi" w:hAnsiTheme="minorHAnsi"/>
        </w:rPr>
        <w:t>pre-filled</w:t>
      </w:r>
      <w:r w:rsidR="000A5C4F">
        <w:rPr>
          <w:rFonts w:asciiTheme="minorHAnsi" w:hAnsiTheme="minorHAnsi"/>
        </w:rPr>
        <w:t xml:space="preserve"> </w:t>
      </w:r>
      <w:r w:rsidRPr="00CA695E">
        <w:rPr>
          <w:rFonts w:asciiTheme="minorHAnsi" w:hAnsiTheme="minorHAnsi"/>
        </w:rPr>
        <w:t>syringe</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abdomen,</w:t>
      </w:r>
      <w:r w:rsidR="000A5C4F">
        <w:rPr>
          <w:rFonts w:asciiTheme="minorHAnsi" w:hAnsiTheme="minorHAnsi"/>
        </w:rPr>
        <w:t xml:space="preserve"> </w:t>
      </w:r>
      <w:r w:rsidRPr="00CA695E">
        <w:rPr>
          <w:rFonts w:asciiTheme="minorHAnsi" w:hAnsiTheme="minorHAnsi"/>
        </w:rPr>
        <w:t>thigh</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outer</w:t>
      </w:r>
      <w:r w:rsidR="000A5C4F">
        <w:rPr>
          <w:rFonts w:asciiTheme="minorHAnsi" w:hAnsiTheme="minorHAnsi"/>
        </w:rPr>
        <w:t xml:space="preserve"> </w:t>
      </w:r>
      <w:r w:rsidRPr="00CA695E">
        <w:rPr>
          <w:rFonts w:asciiTheme="minorHAnsi" w:hAnsiTheme="minorHAnsi"/>
        </w:rPr>
        <w:t>upper</w:t>
      </w:r>
      <w:r w:rsidR="000A5C4F">
        <w:rPr>
          <w:rFonts w:asciiTheme="minorHAnsi" w:hAnsiTheme="minorHAnsi"/>
        </w:rPr>
        <w:t xml:space="preserve"> </w:t>
      </w:r>
      <w:r w:rsidRPr="00CA695E">
        <w:rPr>
          <w:rFonts w:asciiTheme="minorHAnsi" w:hAnsiTheme="minorHAnsi"/>
        </w:rPr>
        <w:t>arm</w:t>
      </w:r>
      <w:r w:rsidR="000A5C4F">
        <w:rPr>
          <w:rFonts w:asciiTheme="minorHAnsi" w:hAnsiTheme="minorHAnsi"/>
        </w:rPr>
        <w:t xml:space="preserve"> </w:t>
      </w:r>
      <w:r w:rsidRPr="00CA695E">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Pr="00CA695E">
        <w:rPr>
          <w:rFonts w:asciiTheme="minorHAnsi" w:hAnsiTheme="minorHAnsi"/>
        </w:rPr>
        <w:t>1</w:t>
      </w:r>
      <w:r w:rsidR="00633BCC">
        <w:rPr>
          <w:rFonts w:asciiTheme="minorHAnsi" w:hAnsiTheme="minorHAnsi"/>
        </w:rPr>
        <w:t>,</w:t>
      </w:r>
      <w:r w:rsidRPr="00CA695E">
        <w:rPr>
          <w:rFonts w:asciiTheme="minorHAnsi" w:hAnsiTheme="minorHAnsi"/>
        </w:rPr>
        <w:t>553),</w:t>
      </w:r>
      <w:r w:rsidR="000A5C4F">
        <w:rPr>
          <w:rFonts w:asciiTheme="minorHAnsi" w:hAnsiTheme="minorHAnsi"/>
        </w:rPr>
        <w:t xml:space="preserve"> </w:t>
      </w:r>
      <w:r w:rsidRPr="00CA695E">
        <w:rPr>
          <w:rFonts w:asciiTheme="minorHAnsi" w:hAnsiTheme="minorHAnsi"/>
        </w:rPr>
        <w:t>or</w:t>
      </w:r>
      <w:r w:rsidR="000A5C4F">
        <w:rPr>
          <w:rFonts w:asciiTheme="minorHAnsi" w:hAnsiTheme="minorHAnsi"/>
        </w:rPr>
        <w:t xml:space="preserve"> </w:t>
      </w:r>
      <w:r w:rsidRPr="00CA695E">
        <w:rPr>
          <w:rFonts w:asciiTheme="minorHAnsi" w:hAnsiTheme="minorHAnsi"/>
        </w:rPr>
        <w:t>placebo</w:t>
      </w:r>
      <w:r w:rsidR="000A5C4F">
        <w:rPr>
          <w:rFonts w:asciiTheme="minorHAnsi" w:hAnsiTheme="minorHAnsi"/>
        </w:rPr>
        <w:t xml:space="preserve"> </w:t>
      </w:r>
      <w:r w:rsidRPr="00CA695E">
        <w:rPr>
          <w:rFonts w:asciiTheme="minorHAnsi" w:hAnsiTheme="minorHAnsi"/>
        </w:rPr>
        <w:t>(</w:t>
      </w:r>
      <w:r w:rsidR="00224853">
        <w:rPr>
          <w:rFonts w:asciiTheme="minorHAnsi" w:hAnsiTheme="minorHAnsi"/>
        </w:rPr>
        <w:t>n</w:t>
      </w:r>
      <w:r w:rsidR="000A5C4F">
        <w:rPr>
          <w:rFonts w:asciiTheme="minorHAnsi" w:hAnsiTheme="minorHAnsi"/>
        </w:rPr>
        <w:t xml:space="preserve"> </w:t>
      </w:r>
      <w:r w:rsidR="00224853">
        <w:rPr>
          <w:rFonts w:asciiTheme="minorHAnsi" w:hAnsiTheme="minorHAnsi"/>
        </w:rPr>
        <w:t>=</w:t>
      </w:r>
      <w:r w:rsidR="000A5C4F">
        <w:rPr>
          <w:rFonts w:asciiTheme="minorHAnsi" w:hAnsiTheme="minorHAnsi"/>
        </w:rPr>
        <w:t xml:space="preserve"> </w:t>
      </w:r>
      <w:r w:rsidRPr="00CA695E">
        <w:rPr>
          <w:rFonts w:asciiTheme="minorHAnsi" w:hAnsiTheme="minorHAnsi"/>
        </w:rPr>
        <w:t>788).</w:t>
      </w:r>
      <w:r w:rsidR="000A5C4F">
        <w:rPr>
          <w:rFonts w:asciiTheme="minorHAnsi" w:hAnsiTheme="minorHAnsi"/>
        </w:rPr>
        <w:t xml:space="preserve"> </w:t>
      </w:r>
      <w:r w:rsidRPr="00CA695E">
        <w:t>R</w:t>
      </w:r>
      <w:r w:rsidR="007B028C">
        <w:t>andomisation</w:t>
      </w:r>
      <w:r w:rsidR="000A5C4F">
        <w:t xml:space="preserve"> </w:t>
      </w:r>
      <w:r w:rsidR="007B028C">
        <w:t>was</w:t>
      </w:r>
      <w:r w:rsidR="000A5C4F">
        <w:t xml:space="preserve"> </w:t>
      </w:r>
      <w:r w:rsidR="007B028C">
        <w:t>stratified</w:t>
      </w:r>
      <w:r w:rsidR="000A5C4F">
        <w:t xml:space="preserve"> </w:t>
      </w:r>
      <w:r w:rsidR="007B028C">
        <w:t>by</w:t>
      </w:r>
      <w:r w:rsidR="000A5C4F">
        <w:t xml:space="preserve"> </w:t>
      </w:r>
      <w:proofErr w:type="spellStart"/>
      <w:r w:rsidR="007B028C">
        <w:t>h</w:t>
      </w:r>
      <w:r w:rsidRPr="00CA695E">
        <w:t>eFH</w:t>
      </w:r>
      <w:proofErr w:type="spellEnd"/>
      <w:r w:rsidRPr="00CA695E">
        <w:t>,</w:t>
      </w:r>
      <w:r w:rsidR="000A5C4F">
        <w:t xml:space="preserve"> </w:t>
      </w:r>
      <w:r w:rsidRPr="00CA695E">
        <w:t>prior</w:t>
      </w:r>
      <w:r w:rsidR="000A5C4F">
        <w:t xml:space="preserve"> </w:t>
      </w:r>
      <w:r w:rsidRPr="00CA695E">
        <w:t>history</w:t>
      </w:r>
      <w:r w:rsidR="000A5C4F">
        <w:t xml:space="preserve"> </w:t>
      </w:r>
      <w:r w:rsidRPr="00CA695E">
        <w:t>of</w:t>
      </w:r>
      <w:r w:rsidR="000A5C4F">
        <w:t xml:space="preserve"> </w:t>
      </w:r>
      <w:r w:rsidRPr="00CA695E">
        <w:t>acute</w:t>
      </w:r>
      <w:r w:rsidR="000A5C4F">
        <w:t xml:space="preserve"> </w:t>
      </w:r>
      <w:r w:rsidRPr="00CA695E">
        <w:t>or</w:t>
      </w:r>
      <w:r w:rsidR="000A5C4F">
        <w:t xml:space="preserve"> </w:t>
      </w:r>
      <w:r w:rsidRPr="00CA695E">
        <w:t>silent</w:t>
      </w:r>
      <w:r w:rsidR="000A5C4F">
        <w:t xml:space="preserve"> </w:t>
      </w:r>
      <w:r w:rsidRPr="00CA695E">
        <w:t>MI</w:t>
      </w:r>
      <w:r w:rsidR="000A5C4F">
        <w:t xml:space="preserve"> </w:t>
      </w:r>
      <w:r w:rsidRPr="00CA695E">
        <w:t>or</w:t>
      </w:r>
      <w:r w:rsidR="000A5C4F">
        <w:t xml:space="preserve"> </w:t>
      </w:r>
      <w:r w:rsidRPr="00CA695E">
        <w:t>ischemic</w:t>
      </w:r>
      <w:r w:rsidR="000A5C4F">
        <w:t xml:space="preserve"> </w:t>
      </w:r>
      <w:r w:rsidRPr="00CA695E">
        <w:t>stroke,</w:t>
      </w:r>
      <w:r w:rsidR="000A5C4F">
        <w:t xml:space="preserve"> </w:t>
      </w:r>
      <w:r w:rsidRPr="00CA695E">
        <w:t>statin</w:t>
      </w:r>
      <w:r w:rsidR="000A5C4F">
        <w:t xml:space="preserve"> </w:t>
      </w:r>
      <w:r w:rsidRPr="00CA695E">
        <w:t>treatment</w:t>
      </w:r>
      <w:r w:rsidR="000A5C4F">
        <w:t xml:space="preserve"> </w:t>
      </w:r>
      <w:r w:rsidRPr="00CA695E">
        <w:t>(atorvastatin</w:t>
      </w:r>
      <w:r w:rsidR="000A5C4F">
        <w:t xml:space="preserve"> </w:t>
      </w:r>
      <w:r w:rsidRPr="00CA695E">
        <w:t>40</w:t>
      </w:r>
      <w:r w:rsidR="000A5C4F">
        <w:t xml:space="preserve"> </w:t>
      </w:r>
      <w:r w:rsidRPr="00CA695E">
        <w:t>to</w:t>
      </w:r>
      <w:r w:rsidR="000A5C4F">
        <w:t xml:space="preserve"> </w:t>
      </w:r>
      <w:r w:rsidRPr="00CA695E">
        <w:t>80</w:t>
      </w:r>
      <w:r w:rsidR="000A5C4F">
        <w:t xml:space="preserve"> </w:t>
      </w:r>
      <w:r w:rsidR="00224853">
        <w:t>mg</w:t>
      </w:r>
      <w:r w:rsidR="000A5C4F">
        <w:t xml:space="preserve"> </w:t>
      </w:r>
      <w:r w:rsidR="00633BCC">
        <w:t>daily</w:t>
      </w:r>
      <w:r w:rsidR="000A5C4F">
        <w:t xml:space="preserve"> </w:t>
      </w:r>
      <w:r w:rsidR="00633BCC">
        <w:t>or</w:t>
      </w:r>
      <w:r w:rsidR="000A5C4F">
        <w:t xml:space="preserve"> </w:t>
      </w:r>
      <w:proofErr w:type="spellStart"/>
      <w:r w:rsidR="00633BCC">
        <w:t>rosuvastatin</w:t>
      </w:r>
      <w:proofErr w:type="spellEnd"/>
      <w:r w:rsidR="000A5C4F">
        <w:t xml:space="preserve"> </w:t>
      </w:r>
      <w:r w:rsidR="00633BCC">
        <w:t>20</w:t>
      </w:r>
      <w:r w:rsidR="000A5C4F">
        <w:t xml:space="preserve"> </w:t>
      </w:r>
      <w:r w:rsidRPr="00CA695E">
        <w:t>to</w:t>
      </w:r>
      <w:r w:rsidR="000A5C4F">
        <w:t xml:space="preserve"> </w:t>
      </w:r>
      <w:r w:rsidRPr="00CA695E">
        <w:t>40</w:t>
      </w:r>
      <w:r w:rsidR="000A5C4F">
        <w:t xml:space="preserve"> </w:t>
      </w:r>
      <w:r w:rsidR="00224853">
        <w:t>mg</w:t>
      </w:r>
      <w:r w:rsidR="000A5C4F">
        <w:t xml:space="preserve"> </w:t>
      </w:r>
      <w:r w:rsidRPr="00CA695E">
        <w:t>daily,</w:t>
      </w:r>
      <w:r w:rsidR="000A5C4F">
        <w:t xml:space="preserve"> </w:t>
      </w:r>
      <w:r w:rsidRPr="00CA695E">
        <w:t>versus</w:t>
      </w:r>
      <w:r w:rsidR="000A5C4F">
        <w:t xml:space="preserve"> </w:t>
      </w:r>
      <w:r w:rsidRPr="00CA695E">
        <w:t>simvastatin</w:t>
      </w:r>
      <w:r w:rsidR="000A5C4F">
        <w:t xml:space="preserve"> </w:t>
      </w:r>
      <w:r w:rsidRPr="00CA695E">
        <w:t>whatever</w:t>
      </w:r>
      <w:r w:rsidR="000A5C4F">
        <w:t xml:space="preserve"> </w:t>
      </w:r>
      <w:r w:rsidRPr="00CA695E">
        <w:t>the</w:t>
      </w:r>
      <w:r w:rsidR="000A5C4F">
        <w:t xml:space="preserve"> </w:t>
      </w:r>
      <w:r w:rsidRPr="00CA695E">
        <w:t>daily</w:t>
      </w:r>
      <w:r w:rsidR="000A5C4F">
        <w:t xml:space="preserve"> </w:t>
      </w:r>
      <w:r w:rsidRPr="00CA695E">
        <w:t>dose,</w:t>
      </w:r>
      <w:r w:rsidR="000A5C4F">
        <w:t xml:space="preserve"> </w:t>
      </w:r>
      <w:r w:rsidRPr="00CA695E">
        <w:t>atorvastatin</w:t>
      </w:r>
      <w:r w:rsidR="000A5C4F">
        <w:t xml:space="preserve"> </w:t>
      </w:r>
      <w:r w:rsidRPr="00CA695E">
        <w:t>below</w:t>
      </w:r>
      <w:r w:rsidR="000A5C4F">
        <w:t xml:space="preserve"> </w:t>
      </w:r>
      <w:r w:rsidRPr="00CA695E">
        <w:t>40</w:t>
      </w:r>
      <w:r w:rsidR="000A5C4F">
        <w:t xml:space="preserve"> </w:t>
      </w:r>
      <w:r w:rsidR="00224853">
        <w:t>mg</w:t>
      </w:r>
      <w:r w:rsidR="000A5C4F">
        <w:t xml:space="preserve"> </w:t>
      </w:r>
      <w:r w:rsidRPr="00CA695E">
        <w:t>daily</w:t>
      </w:r>
      <w:r w:rsidR="000A5C4F">
        <w:t xml:space="preserve"> </w:t>
      </w:r>
      <w:r w:rsidRPr="00CA695E">
        <w:t>or</w:t>
      </w:r>
      <w:r w:rsidR="000A5C4F">
        <w:t xml:space="preserve"> </w:t>
      </w:r>
      <w:proofErr w:type="spellStart"/>
      <w:r w:rsidRPr="00CA695E">
        <w:t>rosuvastatin</w:t>
      </w:r>
      <w:proofErr w:type="spellEnd"/>
      <w:r w:rsidR="000A5C4F">
        <w:t xml:space="preserve"> </w:t>
      </w:r>
      <w:r w:rsidRPr="00CA695E">
        <w:t>below</w:t>
      </w:r>
      <w:r w:rsidR="000A5C4F">
        <w:t xml:space="preserve"> </w:t>
      </w:r>
      <w:r w:rsidRPr="00CA695E">
        <w:t>20</w:t>
      </w:r>
      <w:r w:rsidR="000A5C4F">
        <w:t xml:space="preserve"> </w:t>
      </w:r>
      <w:r w:rsidR="00224853">
        <w:t>mg</w:t>
      </w:r>
      <w:r w:rsidR="000A5C4F">
        <w:t xml:space="preserve"> </w:t>
      </w:r>
      <w:r w:rsidRPr="00CA695E">
        <w:t>daily)</w:t>
      </w:r>
      <w:r w:rsidR="000A5C4F">
        <w:t xml:space="preserve"> </w:t>
      </w:r>
      <w:r w:rsidRPr="00CA695E">
        <w:t>and</w:t>
      </w:r>
      <w:r w:rsidR="000A5C4F">
        <w:t xml:space="preserve"> </w:t>
      </w:r>
      <w:r w:rsidRPr="00CA695E">
        <w:t>geographic</w:t>
      </w:r>
      <w:r w:rsidR="000A5C4F">
        <w:t xml:space="preserve"> </w:t>
      </w:r>
      <w:r w:rsidRPr="00CA695E">
        <w:t>region.</w:t>
      </w:r>
      <w:r w:rsidR="000A5C4F">
        <w:t xml:space="preserve"> </w:t>
      </w:r>
      <w:r w:rsidRPr="00CA695E">
        <w:rPr>
          <w:rFonts w:asciiTheme="minorHAnsi" w:hAnsiTheme="minorHAnsi"/>
        </w:rPr>
        <w:t>All</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patients</w:t>
      </w:r>
      <w:r w:rsidR="000A5C4F">
        <w:rPr>
          <w:rFonts w:asciiTheme="minorHAnsi" w:hAnsiTheme="minorHAnsi"/>
        </w:rPr>
        <w:t xml:space="preserve"> </w:t>
      </w:r>
      <w:r w:rsidRPr="00CA695E">
        <w:rPr>
          <w:rFonts w:asciiTheme="minorHAnsi" w:hAnsiTheme="minorHAnsi"/>
        </w:rPr>
        <w:t>received</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150</w:t>
      </w:r>
      <w:r w:rsidR="000A5C4F">
        <w:rPr>
          <w:rFonts w:asciiTheme="minorHAnsi" w:hAnsiTheme="minorHAnsi"/>
        </w:rPr>
        <w:t xml:space="preserve"> </w:t>
      </w:r>
      <w:r w:rsidR="00224853">
        <w:rPr>
          <w:rFonts w:asciiTheme="minorHAnsi" w:hAnsiTheme="minorHAnsi"/>
        </w:rPr>
        <w:t>mg</w:t>
      </w:r>
      <w:r w:rsidR="000A5C4F">
        <w:rPr>
          <w:rFonts w:asciiTheme="minorHAnsi" w:hAnsiTheme="minorHAnsi"/>
        </w:rPr>
        <w:t xml:space="preserve"> </w:t>
      </w:r>
      <w:r w:rsidRPr="00CA695E">
        <w:rPr>
          <w:rFonts w:asciiTheme="minorHAnsi" w:hAnsiTheme="minorHAnsi"/>
        </w:rPr>
        <w:t>SC</w:t>
      </w:r>
      <w:r w:rsidR="000A5C4F">
        <w:rPr>
          <w:rFonts w:asciiTheme="minorHAnsi" w:hAnsiTheme="minorHAnsi"/>
        </w:rPr>
        <w:t xml:space="preserve"> </w:t>
      </w:r>
      <w:r w:rsidRPr="00CA695E">
        <w:rPr>
          <w:rFonts w:asciiTheme="minorHAnsi" w:hAnsiTheme="minorHAnsi"/>
        </w:rPr>
        <w:t>Q2W.</w:t>
      </w:r>
      <w:r w:rsidR="000A5C4F">
        <w:rPr>
          <w:rFonts w:asciiTheme="minorHAnsi" w:hAnsiTheme="minorHAnsi"/>
        </w:rPr>
        <w:t xml:space="preserve"> </w:t>
      </w:r>
      <w:r w:rsidRPr="00CA695E">
        <w:rPr>
          <w:rFonts w:asciiTheme="minorHAnsi" w:hAnsiTheme="minorHAnsi"/>
        </w:rPr>
        <w:t>Baseline</w:t>
      </w:r>
      <w:r w:rsidR="000A5C4F">
        <w:rPr>
          <w:rFonts w:asciiTheme="minorHAnsi" w:hAnsiTheme="minorHAnsi"/>
        </w:rPr>
        <w:t xml:space="preserve"> </w:t>
      </w:r>
      <w:r w:rsidRPr="00CA695E">
        <w:rPr>
          <w:rFonts w:asciiTheme="minorHAnsi" w:hAnsiTheme="minorHAnsi"/>
        </w:rPr>
        <w:t>characteristics</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well</w:t>
      </w:r>
      <w:r w:rsidR="000A5C4F">
        <w:rPr>
          <w:rFonts w:asciiTheme="minorHAnsi" w:hAnsiTheme="minorHAnsi"/>
        </w:rPr>
        <w:t xml:space="preserve"> </w:t>
      </w:r>
      <w:r w:rsidRPr="00CA695E">
        <w:rPr>
          <w:rFonts w:asciiTheme="minorHAnsi" w:hAnsiTheme="minorHAnsi"/>
        </w:rPr>
        <w:t>matched</w:t>
      </w:r>
      <w:r w:rsidR="000A5C4F">
        <w:rPr>
          <w:rFonts w:asciiTheme="minorHAnsi" w:hAnsiTheme="minorHAnsi"/>
        </w:rPr>
        <w:t xml:space="preserve"> </w:t>
      </w:r>
      <w:r w:rsidRPr="00CA695E">
        <w:rPr>
          <w:rFonts w:asciiTheme="minorHAnsi" w:hAnsiTheme="minorHAnsi"/>
        </w:rPr>
        <w:t>between</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groups.</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mean</w:t>
      </w:r>
      <w:r w:rsidR="000A5C4F">
        <w:rPr>
          <w:rFonts w:asciiTheme="minorHAnsi" w:hAnsiTheme="minorHAnsi"/>
        </w:rPr>
        <w:t xml:space="preserve"> </w:t>
      </w:r>
      <w:r w:rsidRPr="00CA695E">
        <w:rPr>
          <w:rFonts w:asciiTheme="minorHAnsi" w:hAnsiTheme="minorHAnsi"/>
        </w:rPr>
        <w:t>age</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61</w:t>
      </w:r>
      <w:r w:rsidR="000A5C4F">
        <w:rPr>
          <w:rFonts w:asciiTheme="minorHAnsi" w:hAnsiTheme="minorHAnsi"/>
        </w:rPr>
        <w:t xml:space="preserve"> </w:t>
      </w:r>
      <w:r w:rsidRPr="00CA695E">
        <w:rPr>
          <w:rFonts w:asciiTheme="minorHAnsi" w:hAnsiTheme="minorHAnsi"/>
        </w:rPr>
        <w:t>years,</w:t>
      </w:r>
      <w:r w:rsidR="000A5C4F">
        <w:rPr>
          <w:rFonts w:asciiTheme="minorHAnsi" w:hAnsiTheme="minorHAnsi"/>
        </w:rPr>
        <w:t xml:space="preserve"> </w:t>
      </w:r>
      <w:r w:rsidRPr="00CA695E">
        <w:rPr>
          <w:rFonts w:asciiTheme="minorHAnsi" w:hAnsiTheme="minorHAnsi"/>
        </w:rPr>
        <w:t>most</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male</w:t>
      </w:r>
      <w:r w:rsidR="000A5C4F">
        <w:rPr>
          <w:rFonts w:asciiTheme="minorHAnsi" w:hAnsiTheme="minorHAnsi"/>
        </w:rPr>
        <w:t xml:space="preserve"> </w:t>
      </w:r>
      <w:r w:rsidRPr="00CA695E">
        <w:rPr>
          <w:rFonts w:asciiTheme="minorHAnsi" w:hAnsiTheme="minorHAnsi"/>
        </w:rPr>
        <w:t>(62%),</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00633BCC">
        <w:rPr>
          <w:rFonts w:asciiTheme="minorHAnsi" w:hAnsiTheme="minorHAnsi"/>
        </w:rPr>
        <w:t>White</w:t>
      </w:r>
      <w:r w:rsidR="000A5C4F">
        <w:rPr>
          <w:rFonts w:asciiTheme="minorHAnsi" w:hAnsiTheme="minorHAnsi"/>
        </w:rPr>
        <w:t xml:space="preserve"> </w:t>
      </w:r>
      <w:r w:rsidR="00633BCC" w:rsidRPr="00CA695E">
        <w:rPr>
          <w:rFonts w:asciiTheme="minorHAnsi" w:hAnsiTheme="minorHAnsi"/>
        </w:rPr>
        <w:t>(</w:t>
      </w:r>
      <w:r w:rsidRPr="00CA695E">
        <w:rPr>
          <w:rFonts w:asciiTheme="minorHAnsi" w:hAnsiTheme="minorHAnsi"/>
        </w:rPr>
        <w:t>93%).</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majority</w:t>
      </w:r>
      <w:r w:rsidR="000A5C4F">
        <w:rPr>
          <w:rFonts w:asciiTheme="minorHAnsi" w:hAnsiTheme="minorHAnsi"/>
        </w:rPr>
        <w:t xml:space="preserve"> </w:t>
      </w:r>
      <w:r w:rsidRPr="00CA695E">
        <w:rPr>
          <w:rFonts w:asciiTheme="minorHAnsi" w:hAnsiTheme="minorHAnsi"/>
        </w:rPr>
        <w:t>(69%)</w:t>
      </w:r>
      <w:r w:rsidR="000A5C4F">
        <w:rPr>
          <w:rFonts w:asciiTheme="minorHAnsi" w:hAnsiTheme="minorHAnsi"/>
        </w:rPr>
        <w:t xml:space="preserve"> </w:t>
      </w:r>
      <w:r w:rsidRPr="00CA695E">
        <w:rPr>
          <w:rFonts w:asciiTheme="minorHAnsi" w:hAnsiTheme="minorHAnsi"/>
        </w:rPr>
        <w:t>had</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history</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CHD,</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46%</w:t>
      </w:r>
      <w:r w:rsidR="000A5C4F">
        <w:rPr>
          <w:rFonts w:asciiTheme="minorHAnsi" w:hAnsiTheme="minorHAnsi"/>
        </w:rPr>
        <w:t xml:space="preserve"> </w:t>
      </w:r>
      <w:r w:rsidRPr="00CA695E">
        <w:rPr>
          <w:rFonts w:asciiTheme="minorHAnsi" w:hAnsiTheme="minorHAnsi"/>
        </w:rPr>
        <w:t>had</w:t>
      </w:r>
      <w:r w:rsidR="000A5C4F">
        <w:rPr>
          <w:rFonts w:asciiTheme="minorHAnsi" w:hAnsiTheme="minorHAnsi"/>
        </w:rPr>
        <w:t xml:space="preserve"> </w:t>
      </w:r>
      <w:r w:rsidRPr="00CA695E">
        <w:rPr>
          <w:rFonts w:asciiTheme="minorHAnsi" w:hAnsiTheme="minorHAnsi"/>
        </w:rPr>
        <w:t>coronary</w:t>
      </w:r>
      <w:r w:rsidR="000A5C4F">
        <w:rPr>
          <w:rFonts w:asciiTheme="minorHAnsi" w:hAnsiTheme="minorHAnsi"/>
        </w:rPr>
        <w:t xml:space="preserve"> </w:t>
      </w:r>
      <w:r w:rsidRPr="00CA695E">
        <w:rPr>
          <w:rFonts w:asciiTheme="minorHAnsi" w:hAnsiTheme="minorHAnsi"/>
        </w:rPr>
        <w:t>revascularisation</w:t>
      </w:r>
      <w:r w:rsidR="000A5C4F">
        <w:rPr>
          <w:rFonts w:asciiTheme="minorHAnsi" w:hAnsiTheme="minorHAnsi"/>
        </w:rPr>
        <w:t xml:space="preserve"> </w:t>
      </w:r>
      <w:r w:rsidRPr="00CA695E">
        <w:rPr>
          <w:rFonts w:asciiTheme="minorHAnsi" w:hAnsiTheme="minorHAnsi"/>
        </w:rPr>
        <w:t>procedures.</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mean</w:t>
      </w:r>
      <w:r w:rsidR="000A5C4F">
        <w:rPr>
          <w:rFonts w:asciiTheme="minorHAnsi" w:hAnsiTheme="minorHAnsi"/>
        </w:rPr>
        <w:t xml:space="preserve"> </w:t>
      </w:r>
      <w:r w:rsidRPr="00CA695E">
        <w:rPr>
          <w:rFonts w:asciiTheme="minorHAnsi" w:hAnsiTheme="minorHAnsi"/>
        </w:rPr>
        <w:t>calculated</w:t>
      </w:r>
      <w:r w:rsidR="000A5C4F">
        <w:rPr>
          <w:rFonts w:asciiTheme="minorHAnsi" w:hAnsiTheme="minorHAnsi"/>
        </w:rPr>
        <w:t xml:space="preserve"> </w:t>
      </w:r>
      <w:r w:rsidRPr="00CA695E">
        <w:rPr>
          <w:rFonts w:asciiTheme="minorHAnsi" w:hAnsiTheme="minorHAnsi"/>
        </w:rPr>
        <w:t>LDL-C</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3.2</w:t>
      </w:r>
      <w:r w:rsidR="000A5C4F">
        <w:rPr>
          <w:rFonts w:asciiTheme="minorHAnsi" w:hAnsiTheme="minorHAnsi"/>
        </w:rPr>
        <w:t xml:space="preserve"> </w:t>
      </w:r>
      <w:r w:rsidRPr="00CA695E">
        <w:rPr>
          <w:rFonts w:asciiTheme="minorHAnsi" w:hAnsiTheme="minorHAnsi"/>
        </w:rPr>
        <w:t>(1.1)</w:t>
      </w:r>
      <w:r w:rsidR="000A5C4F">
        <w:rPr>
          <w:rFonts w:asciiTheme="minorHAnsi" w:hAnsiTheme="minorHAnsi"/>
        </w:rPr>
        <w:t xml:space="preserve"> </w:t>
      </w:r>
      <w:r w:rsidRPr="00CA695E">
        <w:rPr>
          <w:rFonts w:asciiTheme="minorHAnsi" w:hAnsiTheme="minorHAnsi"/>
        </w:rPr>
        <w:t>mmol/L</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47%</w:t>
      </w:r>
      <w:r w:rsidR="000A5C4F">
        <w:rPr>
          <w:rFonts w:asciiTheme="minorHAnsi" w:hAnsiTheme="minorHAnsi"/>
        </w:rPr>
        <w:t xml:space="preserve"> </w:t>
      </w:r>
      <w:r w:rsidRPr="00CA695E">
        <w:rPr>
          <w:rFonts w:asciiTheme="minorHAnsi" w:hAnsiTheme="minorHAnsi"/>
        </w:rPr>
        <w:t>were</w:t>
      </w:r>
      <w:r w:rsidR="000A5C4F">
        <w:rPr>
          <w:rFonts w:asciiTheme="minorHAnsi" w:hAnsiTheme="minorHAnsi"/>
        </w:rPr>
        <w:t xml:space="preserve"> </w:t>
      </w:r>
      <w:r w:rsidRPr="00CA695E">
        <w:rPr>
          <w:rFonts w:asciiTheme="minorHAnsi" w:hAnsiTheme="minorHAnsi"/>
        </w:rPr>
        <w:t>taking</w:t>
      </w:r>
      <w:r w:rsidR="000A5C4F">
        <w:rPr>
          <w:rFonts w:asciiTheme="minorHAnsi" w:hAnsiTheme="minorHAnsi"/>
        </w:rPr>
        <w:t xml:space="preserve"> </w:t>
      </w:r>
      <w:r w:rsidRPr="00CA695E">
        <w:rPr>
          <w:rFonts w:asciiTheme="minorHAnsi" w:hAnsiTheme="minorHAnsi"/>
        </w:rPr>
        <w:t>statins.</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sample</w:t>
      </w:r>
      <w:r w:rsidR="000A5C4F">
        <w:rPr>
          <w:rFonts w:asciiTheme="minorHAnsi" w:hAnsiTheme="minorHAnsi"/>
        </w:rPr>
        <w:t xml:space="preserve"> </w:t>
      </w:r>
      <w:r w:rsidRPr="00CA695E">
        <w:rPr>
          <w:rFonts w:asciiTheme="minorHAnsi" w:hAnsiTheme="minorHAnsi"/>
        </w:rPr>
        <w:t>size</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based</w:t>
      </w:r>
      <w:r w:rsidR="000A5C4F">
        <w:rPr>
          <w:rFonts w:asciiTheme="minorHAnsi" w:hAnsiTheme="minorHAnsi"/>
        </w:rPr>
        <w:t xml:space="preserve"> </w:t>
      </w:r>
      <w:r w:rsidRPr="00CA695E">
        <w:rPr>
          <w:rFonts w:asciiTheme="minorHAnsi" w:hAnsiTheme="minorHAnsi"/>
        </w:rPr>
        <w:t>on</w:t>
      </w:r>
      <w:r w:rsidR="000A5C4F">
        <w:rPr>
          <w:rFonts w:asciiTheme="minorHAnsi" w:hAnsiTheme="minorHAnsi"/>
        </w:rPr>
        <w:t xml:space="preserve"> </w:t>
      </w:r>
      <w:r w:rsidRPr="00CA695E">
        <w:rPr>
          <w:rFonts w:asciiTheme="minorHAnsi" w:hAnsiTheme="minorHAnsi"/>
        </w:rPr>
        <w:t>safety.</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sample</w:t>
      </w:r>
      <w:r w:rsidR="000A5C4F">
        <w:rPr>
          <w:rFonts w:asciiTheme="minorHAnsi" w:hAnsiTheme="minorHAnsi"/>
        </w:rPr>
        <w:t xml:space="preserve"> </w:t>
      </w:r>
      <w:r w:rsidRPr="00CA695E">
        <w:rPr>
          <w:rFonts w:asciiTheme="minorHAnsi" w:hAnsiTheme="minorHAnsi"/>
        </w:rPr>
        <w:t>size</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1400</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treated</w:t>
      </w:r>
      <w:r w:rsidR="000A5C4F">
        <w:rPr>
          <w:rFonts w:asciiTheme="minorHAnsi" w:hAnsiTheme="minorHAnsi"/>
        </w:rPr>
        <w:t xml:space="preserve"> </w:t>
      </w:r>
      <w:r w:rsidRPr="00CA695E">
        <w:rPr>
          <w:rFonts w:asciiTheme="minorHAnsi" w:hAnsiTheme="minorHAnsi"/>
        </w:rPr>
        <w:t>allows</w:t>
      </w:r>
      <w:r w:rsidR="000A5C4F">
        <w:rPr>
          <w:rFonts w:asciiTheme="minorHAnsi" w:hAnsiTheme="minorHAnsi"/>
        </w:rPr>
        <w:t xml:space="preserve"> </w:t>
      </w:r>
      <w:r w:rsidRPr="00CA695E">
        <w:rPr>
          <w:rFonts w:asciiTheme="minorHAnsi" w:hAnsiTheme="minorHAnsi"/>
        </w:rPr>
        <w:t>detecting</w:t>
      </w:r>
      <w:r w:rsidR="000A5C4F">
        <w:rPr>
          <w:rFonts w:asciiTheme="minorHAnsi" w:hAnsiTheme="minorHAnsi"/>
        </w:rPr>
        <w:t xml:space="preserve"> </w:t>
      </w:r>
      <w:r w:rsidRPr="00CA695E">
        <w:rPr>
          <w:rFonts w:asciiTheme="minorHAnsi" w:hAnsiTheme="minorHAnsi"/>
        </w:rPr>
        <w:t>AEs</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rate</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Pr="00CA695E">
        <w:rPr>
          <w:rFonts w:asciiTheme="minorHAnsi" w:hAnsiTheme="minorHAnsi"/>
        </w:rPr>
        <w:t>0.002</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95%</w:t>
      </w:r>
      <w:r w:rsidR="000A5C4F">
        <w:rPr>
          <w:rFonts w:asciiTheme="minorHAnsi" w:hAnsiTheme="minorHAnsi"/>
        </w:rPr>
        <w:t xml:space="preserve"> </w:t>
      </w:r>
      <w:r w:rsidRPr="00CA695E">
        <w:rPr>
          <w:rFonts w:asciiTheme="minorHAnsi" w:hAnsiTheme="minorHAnsi"/>
        </w:rPr>
        <w:t>confidence.</w:t>
      </w:r>
      <w:r w:rsidR="000A5C4F">
        <w:rPr>
          <w:rFonts w:asciiTheme="minorHAnsi" w:hAnsiTheme="minorHAnsi"/>
        </w:rPr>
        <w:t xml:space="preserve"> </w:t>
      </w:r>
      <w:r w:rsidRPr="00CA695E">
        <w:rPr>
          <w:rFonts w:asciiTheme="minorHAnsi" w:hAnsiTheme="minorHAnsi"/>
        </w:rPr>
        <w:t>An</w:t>
      </w:r>
      <w:r w:rsidR="000A5C4F">
        <w:rPr>
          <w:rFonts w:asciiTheme="minorHAnsi" w:hAnsiTheme="minorHAnsi"/>
        </w:rPr>
        <w:t xml:space="preserve"> </w:t>
      </w:r>
      <w:r w:rsidRPr="00CA695E">
        <w:rPr>
          <w:rFonts w:asciiTheme="minorHAnsi" w:hAnsiTheme="minorHAnsi"/>
        </w:rPr>
        <w:t>alirocumab</w:t>
      </w:r>
      <w:r w:rsidR="000A5C4F">
        <w:rPr>
          <w:rFonts w:asciiTheme="minorHAnsi" w:hAnsiTheme="minorHAnsi"/>
        </w:rPr>
        <w:t xml:space="preserve"> </w:t>
      </w:r>
      <w:r w:rsidRPr="00CA695E">
        <w:rPr>
          <w:rFonts w:asciiTheme="minorHAnsi" w:hAnsiTheme="minorHAnsi"/>
        </w:rPr>
        <w:t>ophthalmology</w:t>
      </w:r>
      <w:r w:rsidR="000A5C4F">
        <w:rPr>
          <w:rFonts w:asciiTheme="minorHAnsi" w:hAnsiTheme="minorHAnsi"/>
        </w:rPr>
        <w:t xml:space="preserve"> </w:t>
      </w:r>
      <w:r w:rsidRPr="00CA695E">
        <w:rPr>
          <w:rFonts w:asciiTheme="minorHAnsi" w:hAnsiTheme="minorHAnsi"/>
        </w:rPr>
        <w:t>sub</w:t>
      </w:r>
      <w:r w:rsidR="000A5C4F">
        <w:rPr>
          <w:rFonts w:asciiTheme="minorHAnsi" w:hAnsiTheme="minorHAnsi"/>
        </w:rPr>
        <w:t xml:space="preserve"> </w:t>
      </w:r>
      <w:r w:rsidRPr="00CA695E">
        <w:rPr>
          <w:rFonts w:asciiTheme="minorHAnsi" w:hAnsiTheme="minorHAnsi"/>
        </w:rPr>
        <w:t>study</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270</w:t>
      </w:r>
      <w:r w:rsidR="000A5C4F">
        <w:rPr>
          <w:rFonts w:asciiTheme="minorHAnsi" w:hAnsiTheme="minorHAnsi"/>
        </w:rPr>
        <w:t xml:space="preserve"> </w:t>
      </w:r>
      <w:r w:rsidRPr="00CA695E">
        <w:rPr>
          <w:rFonts w:asciiTheme="minorHAnsi" w:hAnsiTheme="minorHAnsi"/>
        </w:rPr>
        <w:t>patients</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25%</w:t>
      </w:r>
      <w:r w:rsidR="000A5C4F">
        <w:rPr>
          <w:rFonts w:asciiTheme="minorHAnsi" w:hAnsiTheme="minorHAnsi"/>
        </w:rPr>
        <w:t xml:space="preserve"> </w:t>
      </w:r>
      <w:r w:rsidRPr="00CA695E">
        <w:rPr>
          <w:rFonts w:asciiTheme="minorHAnsi" w:hAnsiTheme="minorHAnsi"/>
        </w:rPr>
        <w:t>discontinuation</w:t>
      </w:r>
      <w:r w:rsidR="000A5C4F">
        <w:rPr>
          <w:rFonts w:asciiTheme="minorHAnsi" w:hAnsiTheme="minorHAnsi"/>
        </w:rPr>
        <w:t xml:space="preserve"> </w:t>
      </w:r>
      <w:r w:rsidRPr="00CA695E">
        <w:rPr>
          <w:rFonts w:asciiTheme="minorHAnsi" w:hAnsiTheme="minorHAnsi"/>
        </w:rPr>
        <w:t>in</w:t>
      </w:r>
      <w:r w:rsidR="000A5C4F">
        <w:rPr>
          <w:rFonts w:asciiTheme="minorHAnsi" w:hAnsiTheme="minorHAnsi"/>
        </w:rPr>
        <w:t xml:space="preserve"> </w:t>
      </w:r>
      <w:r w:rsidRPr="00CA695E">
        <w:rPr>
          <w:rFonts w:asciiTheme="minorHAnsi" w:hAnsiTheme="minorHAnsi"/>
        </w:rPr>
        <w:t>1</w:t>
      </w:r>
      <w:r w:rsidR="000A5C4F">
        <w:rPr>
          <w:rFonts w:asciiTheme="minorHAnsi" w:hAnsiTheme="minorHAnsi"/>
        </w:rPr>
        <w:t xml:space="preserve"> </w:t>
      </w:r>
      <w:r w:rsidRPr="00CA695E">
        <w:rPr>
          <w:rFonts w:asciiTheme="minorHAnsi" w:hAnsiTheme="minorHAnsi"/>
        </w:rPr>
        <w:t>year</w:t>
      </w:r>
      <w:r w:rsidR="000A5C4F">
        <w:rPr>
          <w:rFonts w:asciiTheme="minorHAnsi" w:hAnsiTheme="minorHAnsi"/>
        </w:rPr>
        <w:t xml:space="preserve"> </w:t>
      </w:r>
      <w:r w:rsidRPr="00CA695E">
        <w:rPr>
          <w:rFonts w:asciiTheme="minorHAnsi" w:hAnsiTheme="minorHAnsi"/>
        </w:rPr>
        <w:t>had</w:t>
      </w:r>
      <w:r w:rsidR="000A5C4F">
        <w:rPr>
          <w:rFonts w:asciiTheme="minorHAnsi" w:hAnsiTheme="minorHAnsi"/>
        </w:rPr>
        <w:t xml:space="preserve"> </w:t>
      </w:r>
      <w:r w:rsidRPr="00CA695E">
        <w:rPr>
          <w:rFonts w:asciiTheme="minorHAnsi" w:hAnsiTheme="minorHAnsi"/>
        </w:rPr>
        <w:t>95%</w:t>
      </w:r>
      <w:r w:rsidR="000A5C4F">
        <w:rPr>
          <w:rFonts w:asciiTheme="minorHAnsi" w:hAnsiTheme="minorHAnsi"/>
        </w:rPr>
        <w:t xml:space="preserve"> </w:t>
      </w:r>
      <w:r w:rsidRPr="00CA695E">
        <w:rPr>
          <w:rFonts w:asciiTheme="minorHAnsi" w:hAnsiTheme="minorHAnsi"/>
        </w:rPr>
        <w:t>confidence</w:t>
      </w:r>
      <w:r w:rsidR="000A5C4F">
        <w:rPr>
          <w:rFonts w:asciiTheme="minorHAnsi" w:hAnsiTheme="minorHAnsi"/>
        </w:rPr>
        <w:t xml:space="preserve"> </w:t>
      </w:r>
      <w:r w:rsidRPr="00CA695E">
        <w:rPr>
          <w:rFonts w:asciiTheme="minorHAnsi" w:hAnsiTheme="minorHAnsi"/>
        </w:rPr>
        <w:t>to</w:t>
      </w:r>
      <w:r w:rsidR="000A5C4F">
        <w:rPr>
          <w:rFonts w:asciiTheme="minorHAnsi" w:hAnsiTheme="minorHAnsi"/>
        </w:rPr>
        <w:t xml:space="preserve"> </w:t>
      </w:r>
      <w:r w:rsidRPr="00CA695E">
        <w:rPr>
          <w:rFonts w:asciiTheme="minorHAnsi" w:hAnsiTheme="minorHAnsi"/>
        </w:rPr>
        <w:t>detected</w:t>
      </w:r>
      <w:r w:rsidR="000A5C4F">
        <w:rPr>
          <w:rFonts w:asciiTheme="minorHAnsi" w:hAnsiTheme="minorHAnsi"/>
        </w:rPr>
        <w:t xml:space="preserve"> </w:t>
      </w:r>
      <w:r w:rsidRPr="00CA695E">
        <w:rPr>
          <w:rFonts w:asciiTheme="minorHAnsi" w:hAnsiTheme="minorHAnsi"/>
        </w:rPr>
        <w:t>ophthalmological</w:t>
      </w:r>
      <w:r w:rsidR="000A5C4F">
        <w:rPr>
          <w:rFonts w:asciiTheme="minorHAnsi" w:hAnsiTheme="minorHAnsi"/>
        </w:rPr>
        <w:t xml:space="preserve"> </w:t>
      </w:r>
      <w:r w:rsidRPr="00CA695E">
        <w:rPr>
          <w:rFonts w:asciiTheme="minorHAnsi" w:hAnsiTheme="minorHAnsi"/>
        </w:rPr>
        <w:t>events</w:t>
      </w:r>
      <w:r w:rsidR="000A5C4F">
        <w:rPr>
          <w:rFonts w:asciiTheme="minorHAnsi" w:hAnsiTheme="minorHAnsi"/>
        </w:rPr>
        <w:t xml:space="preserve"> </w:t>
      </w:r>
      <w:r w:rsidRPr="00CA695E">
        <w:rPr>
          <w:rFonts w:asciiTheme="minorHAnsi" w:hAnsiTheme="minorHAnsi"/>
        </w:rPr>
        <w:t>with</w:t>
      </w:r>
      <w:r w:rsidR="000A5C4F">
        <w:rPr>
          <w:rFonts w:asciiTheme="minorHAnsi" w:hAnsiTheme="minorHAnsi"/>
        </w:rPr>
        <w:t xml:space="preserve"> </w:t>
      </w:r>
      <w:r w:rsidRPr="00CA695E">
        <w:rPr>
          <w:rFonts w:asciiTheme="minorHAnsi" w:hAnsiTheme="minorHAnsi"/>
        </w:rPr>
        <w:t>a</w:t>
      </w:r>
      <w:r w:rsidR="000A5C4F">
        <w:rPr>
          <w:rFonts w:asciiTheme="minorHAnsi" w:hAnsiTheme="minorHAnsi"/>
        </w:rPr>
        <w:t xml:space="preserve"> </w:t>
      </w:r>
      <w:r w:rsidRPr="00CA695E">
        <w:rPr>
          <w:rFonts w:asciiTheme="minorHAnsi" w:hAnsiTheme="minorHAnsi"/>
        </w:rPr>
        <w:t>true</w:t>
      </w:r>
      <w:r w:rsidR="000A5C4F">
        <w:rPr>
          <w:rFonts w:asciiTheme="minorHAnsi" w:hAnsiTheme="minorHAnsi"/>
        </w:rPr>
        <w:t xml:space="preserve"> </w:t>
      </w:r>
      <w:r w:rsidRPr="00CA695E">
        <w:rPr>
          <w:rFonts w:asciiTheme="minorHAnsi" w:hAnsiTheme="minorHAnsi"/>
        </w:rPr>
        <w:t>occurrence</w:t>
      </w:r>
      <w:r w:rsidR="000A5C4F">
        <w:rPr>
          <w:rFonts w:asciiTheme="minorHAnsi" w:hAnsiTheme="minorHAnsi"/>
        </w:rPr>
        <w:t xml:space="preserve"> </w:t>
      </w:r>
      <w:r w:rsidRPr="00CA695E">
        <w:rPr>
          <w:rFonts w:asciiTheme="minorHAnsi" w:hAnsiTheme="minorHAnsi"/>
        </w:rPr>
        <w:t>of</w:t>
      </w:r>
      <w:r w:rsidR="000A5C4F">
        <w:rPr>
          <w:rFonts w:asciiTheme="minorHAnsi" w:hAnsiTheme="minorHAnsi"/>
        </w:rPr>
        <w:t xml:space="preserve"> </w:t>
      </w:r>
      <w:r w:rsidRPr="00CA695E">
        <w:rPr>
          <w:rFonts w:asciiTheme="minorHAnsi" w:hAnsiTheme="minorHAnsi"/>
        </w:rPr>
        <w:t>0.021</w:t>
      </w:r>
      <w:r w:rsidR="000A5C4F">
        <w:rPr>
          <w:rFonts w:asciiTheme="minorHAnsi" w:hAnsiTheme="minorHAnsi"/>
        </w:rPr>
        <w:t xml:space="preserve"> </w:t>
      </w:r>
      <w:r w:rsidRPr="00CA695E">
        <w:rPr>
          <w:rFonts w:asciiTheme="minorHAnsi" w:hAnsiTheme="minorHAnsi"/>
        </w:rPr>
        <w:t>and</w:t>
      </w:r>
      <w:r w:rsidR="000A5C4F">
        <w:rPr>
          <w:rFonts w:asciiTheme="minorHAnsi" w:hAnsiTheme="minorHAnsi"/>
        </w:rPr>
        <w:t xml:space="preserve"> </w:t>
      </w:r>
      <w:r w:rsidRPr="00CA695E">
        <w:rPr>
          <w:rFonts w:asciiTheme="minorHAnsi" w:hAnsiTheme="minorHAnsi"/>
        </w:rPr>
        <w:t>0.024.</w:t>
      </w:r>
      <w:r w:rsidR="000A5C4F">
        <w:rPr>
          <w:rFonts w:asciiTheme="minorHAnsi" w:hAnsiTheme="minorHAnsi"/>
        </w:rPr>
        <w:t xml:space="preserve"> </w:t>
      </w:r>
      <w:r w:rsidRPr="00CA695E">
        <w:rPr>
          <w:rFonts w:asciiTheme="minorHAnsi" w:hAnsiTheme="minorHAnsi"/>
        </w:rPr>
        <w:t>This</w:t>
      </w:r>
      <w:r w:rsidR="000A5C4F">
        <w:rPr>
          <w:rFonts w:asciiTheme="minorHAnsi" w:hAnsiTheme="minorHAnsi"/>
        </w:rPr>
        <w:t xml:space="preserve"> </w:t>
      </w:r>
      <w:r w:rsidRPr="00CA695E">
        <w:rPr>
          <w:rFonts w:asciiTheme="minorHAnsi" w:hAnsiTheme="minorHAnsi"/>
        </w:rPr>
        <w:t>was</w:t>
      </w:r>
      <w:r w:rsidR="000A5C4F">
        <w:rPr>
          <w:rFonts w:asciiTheme="minorHAnsi" w:hAnsiTheme="minorHAnsi"/>
        </w:rPr>
        <w:t xml:space="preserve"> </w:t>
      </w:r>
      <w:r w:rsidRPr="00CA695E">
        <w:rPr>
          <w:rFonts w:asciiTheme="minorHAnsi" w:hAnsiTheme="minorHAnsi"/>
        </w:rPr>
        <w:t>described</w:t>
      </w:r>
      <w:r w:rsidR="000A5C4F">
        <w:rPr>
          <w:rFonts w:asciiTheme="minorHAnsi" w:hAnsiTheme="minorHAnsi"/>
        </w:rPr>
        <w:t xml:space="preserve"> </w:t>
      </w:r>
      <w:r w:rsidRPr="00CA695E">
        <w:rPr>
          <w:rFonts w:asciiTheme="minorHAnsi" w:hAnsiTheme="minorHAnsi"/>
        </w:rPr>
        <w:t>in</w:t>
      </w:r>
      <w:r w:rsidR="000A5C4F">
        <w:rPr>
          <w:rFonts w:asciiTheme="minorHAnsi" w:hAnsiTheme="minorHAnsi"/>
        </w:rPr>
        <w:t xml:space="preserve"> </w:t>
      </w:r>
      <w:r w:rsidRPr="00CA695E">
        <w:rPr>
          <w:rFonts w:asciiTheme="minorHAnsi" w:hAnsiTheme="minorHAnsi"/>
        </w:rPr>
        <w:t>the</w:t>
      </w:r>
      <w:r w:rsidR="000A5C4F">
        <w:rPr>
          <w:rFonts w:asciiTheme="minorHAnsi" w:hAnsiTheme="minorHAnsi"/>
        </w:rPr>
        <w:t xml:space="preserve"> </w:t>
      </w:r>
      <w:r w:rsidRPr="00CA695E">
        <w:rPr>
          <w:rFonts w:asciiTheme="minorHAnsi" w:hAnsiTheme="minorHAnsi"/>
        </w:rPr>
        <w:t>original</w:t>
      </w:r>
      <w:r w:rsidR="000A5C4F">
        <w:rPr>
          <w:rFonts w:asciiTheme="minorHAnsi" w:hAnsiTheme="minorHAnsi"/>
        </w:rPr>
        <w:t xml:space="preserve"> </w:t>
      </w:r>
      <w:r w:rsidRPr="00CA695E">
        <w:rPr>
          <w:rFonts w:asciiTheme="minorHAnsi" w:hAnsiTheme="minorHAnsi"/>
        </w:rPr>
        <w:t>submission.</w:t>
      </w:r>
    </w:p>
    <w:p w:rsidR="001D1BC0" w:rsidRPr="00F80220" w:rsidRDefault="001D1BC0" w:rsidP="001D1BC0">
      <w:r w:rsidRPr="000E5484">
        <w:rPr>
          <w:rFonts w:asciiTheme="minorHAnsi" w:hAnsiTheme="minorHAnsi"/>
        </w:rPr>
        <w:t>Premature</w:t>
      </w:r>
      <w:r w:rsidR="000A5C4F">
        <w:rPr>
          <w:rFonts w:asciiTheme="minorHAnsi" w:hAnsiTheme="minorHAnsi"/>
        </w:rPr>
        <w:t xml:space="preserve"> </w:t>
      </w:r>
      <w:r>
        <w:rPr>
          <w:rFonts w:asciiTheme="minorHAnsi" w:hAnsiTheme="minorHAnsi"/>
        </w:rPr>
        <w:t>discontinuations</w:t>
      </w:r>
      <w:r w:rsidR="000A5C4F">
        <w:rPr>
          <w:rFonts w:asciiTheme="minorHAnsi" w:hAnsiTheme="minorHAnsi"/>
        </w:rPr>
        <w:t xml:space="preserve"> </w:t>
      </w:r>
      <w:r>
        <w:rPr>
          <w:rFonts w:asciiTheme="minorHAnsi" w:hAnsiTheme="minorHAnsi"/>
        </w:rPr>
        <w:t>occurred</w:t>
      </w:r>
      <w:r w:rsidR="000A5C4F">
        <w:rPr>
          <w:rFonts w:asciiTheme="minorHAnsi" w:hAnsiTheme="minorHAnsi"/>
        </w:rPr>
        <w:t xml:space="preserve"> </w:t>
      </w:r>
      <w:r>
        <w:rPr>
          <w:rFonts w:asciiTheme="minorHAnsi" w:hAnsiTheme="minorHAnsi"/>
        </w:rPr>
        <w:t>in</w:t>
      </w:r>
      <w:r w:rsidR="000A5C4F">
        <w:rPr>
          <w:rFonts w:asciiTheme="minorHAnsi" w:hAnsiTheme="minorHAnsi"/>
        </w:rPr>
        <w:t xml:space="preserve"> </w:t>
      </w:r>
      <w:r>
        <w:rPr>
          <w:rFonts w:asciiTheme="minorHAnsi" w:hAnsiTheme="minorHAnsi"/>
        </w:rPr>
        <w:t>24.</w:t>
      </w:r>
      <w:r w:rsidRPr="000E5484">
        <w:rPr>
          <w:rFonts w:asciiTheme="minorHAnsi" w:hAnsiTheme="minorHAnsi"/>
        </w:rPr>
        <w:t>5%</w:t>
      </w:r>
      <w:r w:rsidR="000A5C4F">
        <w:rPr>
          <w:rFonts w:asciiTheme="minorHAnsi" w:hAnsiTheme="minorHAnsi"/>
        </w:rPr>
        <w:t xml:space="preserve"> </w:t>
      </w:r>
      <w:r w:rsidRPr="000E5484">
        <w:rPr>
          <w:rFonts w:asciiTheme="minorHAnsi" w:hAnsiTheme="minorHAnsi"/>
        </w:rPr>
        <w:t>of</w:t>
      </w:r>
      <w:r w:rsidR="000A5C4F">
        <w:rPr>
          <w:rFonts w:asciiTheme="minorHAnsi" w:hAnsiTheme="minorHAnsi"/>
        </w:rPr>
        <w:t xml:space="preserve"> </w:t>
      </w:r>
      <w:r w:rsidRPr="000E5484">
        <w:rPr>
          <w:rFonts w:asciiTheme="minorHAnsi" w:hAnsiTheme="minorHAnsi"/>
        </w:rPr>
        <w:t>the</w:t>
      </w:r>
      <w:r w:rsidR="000A5C4F">
        <w:rPr>
          <w:rFonts w:asciiTheme="minorHAnsi" w:hAnsiTheme="minorHAnsi"/>
        </w:rPr>
        <w:t xml:space="preserve"> </w:t>
      </w:r>
      <w:r w:rsidRPr="000E5484">
        <w:rPr>
          <w:rFonts w:asciiTheme="minorHAnsi" w:hAnsiTheme="minorHAnsi"/>
        </w:rPr>
        <w:t>placebo</w:t>
      </w:r>
      <w:r w:rsidR="000A5C4F">
        <w:rPr>
          <w:rFonts w:asciiTheme="minorHAnsi" w:hAnsiTheme="minorHAnsi"/>
        </w:rPr>
        <w:t xml:space="preserve"> </w:t>
      </w:r>
      <w:r w:rsidRPr="000E5484">
        <w:rPr>
          <w:rFonts w:asciiTheme="minorHAnsi" w:hAnsiTheme="minorHAnsi"/>
        </w:rPr>
        <w:t>p</w:t>
      </w:r>
      <w:r>
        <w:rPr>
          <w:rFonts w:asciiTheme="minorHAnsi" w:hAnsiTheme="minorHAnsi"/>
        </w:rPr>
        <w:t>atients</w:t>
      </w:r>
      <w:r w:rsidR="000A5C4F">
        <w:rPr>
          <w:rFonts w:asciiTheme="minorHAnsi" w:hAnsiTheme="minorHAnsi"/>
        </w:rPr>
        <w:t xml:space="preserve"> </w:t>
      </w:r>
      <w:r>
        <w:rPr>
          <w:rFonts w:asciiTheme="minorHAnsi" w:hAnsiTheme="minorHAnsi"/>
        </w:rPr>
        <w:t>(6.0%</w:t>
      </w:r>
      <w:r w:rsidR="000A5C4F">
        <w:rPr>
          <w:rFonts w:asciiTheme="minorHAnsi" w:hAnsiTheme="minorHAnsi"/>
        </w:rPr>
        <w:t xml:space="preserve"> </w:t>
      </w:r>
      <w:r>
        <w:rPr>
          <w:rFonts w:asciiTheme="minorHAnsi" w:hAnsiTheme="minorHAnsi"/>
        </w:rPr>
        <w:t>due</w:t>
      </w:r>
      <w:r w:rsidR="000A5C4F">
        <w:rPr>
          <w:rFonts w:asciiTheme="minorHAnsi" w:hAnsiTheme="minorHAnsi"/>
        </w:rPr>
        <w:t xml:space="preserve"> </w:t>
      </w:r>
      <w:r>
        <w:rPr>
          <w:rFonts w:asciiTheme="minorHAnsi" w:hAnsiTheme="minorHAnsi"/>
        </w:rPr>
        <w:t>to</w:t>
      </w:r>
      <w:r w:rsidR="000A5C4F">
        <w:rPr>
          <w:rFonts w:asciiTheme="minorHAnsi" w:hAnsiTheme="minorHAnsi"/>
        </w:rPr>
        <w:t xml:space="preserve"> </w:t>
      </w:r>
      <w:r>
        <w:rPr>
          <w:rFonts w:asciiTheme="minorHAnsi" w:hAnsiTheme="minorHAnsi"/>
        </w:rPr>
        <w:t>AEs)</w:t>
      </w:r>
      <w:r w:rsidR="000A5C4F">
        <w:rPr>
          <w:rFonts w:asciiTheme="minorHAnsi" w:hAnsiTheme="minorHAnsi"/>
        </w:rPr>
        <w:t xml:space="preserve"> </w:t>
      </w:r>
      <w:r>
        <w:rPr>
          <w:rFonts w:asciiTheme="minorHAnsi" w:hAnsiTheme="minorHAnsi"/>
        </w:rPr>
        <w:t>and</w:t>
      </w:r>
      <w:r w:rsidR="000A5C4F">
        <w:rPr>
          <w:rFonts w:asciiTheme="minorHAnsi" w:hAnsiTheme="minorHAnsi"/>
        </w:rPr>
        <w:t xml:space="preserve"> </w:t>
      </w:r>
      <w:r>
        <w:rPr>
          <w:rFonts w:asciiTheme="minorHAnsi" w:hAnsiTheme="minorHAnsi"/>
        </w:rPr>
        <w:t>28.1</w:t>
      </w:r>
      <w:r w:rsidRPr="000E5484">
        <w:rPr>
          <w:rFonts w:asciiTheme="minorHAnsi" w:hAnsiTheme="minorHAnsi"/>
        </w:rPr>
        <w:t>%</w:t>
      </w:r>
      <w:r w:rsidR="000A5C4F">
        <w:rPr>
          <w:rFonts w:asciiTheme="minorHAnsi" w:hAnsiTheme="minorHAnsi"/>
        </w:rPr>
        <w:t xml:space="preserve"> </w:t>
      </w:r>
      <w:r w:rsidRPr="000E5484">
        <w:rPr>
          <w:rFonts w:asciiTheme="minorHAnsi" w:hAnsiTheme="minorHAnsi"/>
        </w:rPr>
        <w:t>of</w:t>
      </w:r>
      <w:r w:rsidR="000A5C4F">
        <w:rPr>
          <w:rFonts w:asciiTheme="minorHAnsi" w:hAnsiTheme="minorHAnsi"/>
        </w:rPr>
        <w:t xml:space="preserve"> </w:t>
      </w:r>
      <w:r w:rsidRPr="000E5484">
        <w:rPr>
          <w:rFonts w:asciiTheme="minorHAnsi" w:hAnsiTheme="minorHAnsi"/>
        </w:rPr>
        <w:t>the</w:t>
      </w:r>
      <w:r w:rsidR="000A5C4F">
        <w:rPr>
          <w:rFonts w:asciiTheme="minorHAnsi" w:hAnsiTheme="minorHAnsi"/>
        </w:rPr>
        <w:t xml:space="preserve"> </w:t>
      </w:r>
      <w:r w:rsidRPr="000E5484">
        <w:rPr>
          <w:rFonts w:asciiTheme="minorHAnsi" w:hAnsiTheme="minorHAnsi"/>
        </w:rPr>
        <w:t>alirocumab</w:t>
      </w:r>
      <w:r w:rsidR="000A5C4F">
        <w:rPr>
          <w:rFonts w:asciiTheme="minorHAnsi" w:hAnsiTheme="minorHAnsi"/>
        </w:rPr>
        <w:t xml:space="preserve"> </w:t>
      </w:r>
      <w:r w:rsidRPr="000E5484">
        <w:rPr>
          <w:rFonts w:asciiTheme="minorHAnsi" w:hAnsiTheme="minorHAnsi"/>
        </w:rPr>
        <w:t>patie</w:t>
      </w:r>
      <w:r>
        <w:rPr>
          <w:rFonts w:asciiTheme="minorHAnsi" w:hAnsiTheme="minorHAnsi"/>
        </w:rPr>
        <w:t>nts</w:t>
      </w:r>
      <w:r w:rsidR="000A5C4F">
        <w:rPr>
          <w:rFonts w:asciiTheme="minorHAnsi" w:hAnsiTheme="minorHAnsi"/>
        </w:rPr>
        <w:t xml:space="preserve"> </w:t>
      </w:r>
      <w:r>
        <w:rPr>
          <w:rFonts w:asciiTheme="minorHAnsi" w:hAnsiTheme="minorHAnsi"/>
        </w:rPr>
        <w:t>(7</w:t>
      </w:r>
      <w:r w:rsidRPr="000E5484">
        <w:rPr>
          <w:rFonts w:asciiTheme="minorHAnsi" w:hAnsiTheme="minorHAnsi"/>
        </w:rPr>
        <w:t>.3%</w:t>
      </w:r>
      <w:r w:rsidR="000A5C4F">
        <w:rPr>
          <w:rFonts w:asciiTheme="minorHAnsi" w:hAnsiTheme="minorHAnsi"/>
        </w:rPr>
        <w:t xml:space="preserve"> </w:t>
      </w:r>
      <w:r w:rsidRPr="000E5484">
        <w:rPr>
          <w:rFonts w:asciiTheme="minorHAnsi" w:hAnsiTheme="minorHAnsi"/>
        </w:rPr>
        <w:t>due</w:t>
      </w:r>
      <w:r w:rsidR="000A5C4F">
        <w:rPr>
          <w:rFonts w:asciiTheme="minorHAnsi" w:hAnsiTheme="minorHAnsi"/>
        </w:rPr>
        <w:t xml:space="preserve"> </w:t>
      </w:r>
      <w:r w:rsidRPr="000E5484">
        <w:rPr>
          <w:rFonts w:asciiTheme="minorHAnsi" w:hAnsiTheme="minorHAnsi"/>
        </w:rPr>
        <w:t>to</w:t>
      </w:r>
      <w:r w:rsidR="000A5C4F">
        <w:rPr>
          <w:rFonts w:asciiTheme="minorHAnsi" w:hAnsiTheme="minorHAnsi"/>
        </w:rPr>
        <w:t xml:space="preserve"> </w:t>
      </w:r>
      <w:r w:rsidRPr="000E5484">
        <w:rPr>
          <w:rFonts w:asciiTheme="minorHAnsi" w:hAnsiTheme="minorHAnsi"/>
        </w:rPr>
        <w:t>AEs).</w:t>
      </w:r>
      <w:r w:rsidR="000A5C4F">
        <w:rPr>
          <w:rFonts w:asciiTheme="minorHAnsi" w:hAnsiTheme="minorHAnsi"/>
        </w:rPr>
        <w:t xml:space="preserve"> </w:t>
      </w:r>
      <w:r w:rsidRPr="000E5484">
        <w:rPr>
          <w:rFonts w:asciiTheme="minorHAnsi" w:hAnsiTheme="minorHAnsi"/>
        </w:rPr>
        <w:t>Major</w:t>
      </w:r>
      <w:r w:rsidR="000A5C4F">
        <w:rPr>
          <w:rFonts w:asciiTheme="minorHAnsi" w:hAnsiTheme="minorHAnsi"/>
        </w:rPr>
        <w:t xml:space="preserve"> </w:t>
      </w:r>
      <w:r w:rsidRPr="00F80220">
        <w:rPr>
          <w:rFonts w:asciiTheme="minorHAnsi" w:hAnsiTheme="minorHAnsi"/>
        </w:rPr>
        <w:t>protocol</w:t>
      </w:r>
      <w:r w:rsidR="000A5C4F">
        <w:rPr>
          <w:rFonts w:asciiTheme="minorHAnsi" w:hAnsiTheme="minorHAnsi"/>
        </w:rPr>
        <w:t xml:space="preserve"> </w:t>
      </w:r>
      <w:r w:rsidRPr="00F80220">
        <w:rPr>
          <w:rFonts w:asciiTheme="minorHAnsi" w:hAnsiTheme="minorHAnsi"/>
        </w:rPr>
        <w:t>deviations</w:t>
      </w:r>
      <w:r w:rsidR="000A5C4F">
        <w:rPr>
          <w:rFonts w:asciiTheme="minorHAnsi" w:hAnsiTheme="minorHAnsi"/>
        </w:rPr>
        <w:t xml:space="preserve"> </w:t>
      </w:r>
      <w:r w:rsidRPr="00F80220">
        <w:rPr>
          <w:rFonts w:asciiTheme="minorHAnsi" w:hAnsiTheme="minorHAnsi"/>
        </w:rPr>
        <w:t>occurred</w:t>
      </w:r>
      <w:r w:rsidR="000A5C4F">
        <w:rPr>
          <w:rFonts w:asciiTheme="minorHAnsi" w:hAnsiTheme="minorHAnsi"/>
        </w:rPr>
        <w:t xml:space="preserve"> </w:t>
      </w:r>
      <w:r w:rsidRPr="00F80220">
        <w:rPr>
          <w:rFonts w:asciiTheme="minorHAnsi" w:hAnsiTheme="minorHAnsi"/>
        </w:rPr>
        <w:t>in</w:t>
      </w:r>
      <w:r w:rsidR="000A5C4F">
        <w:rPr>
          <w:rFonts w:asciiTheme="minorHAnsi" w:hAnsiTheme="minorHAnsi"/>
        </w:rPr>
        <w:t xml:space="preserve"> </w:t>
      </w:r>
      <w:r w:rsidRPr="00F80220">
        <w:rPr>
          <w:rFonts w:asciiTheme="minorHAnsi" w:hAnsiTheme="minorHAnsi"/>
        </w:rPr>
        <w:t>15.3%</w:t>
      </w:r>
      <w:r w:rsidR="000A5C4F">
        <w:rPr>
          <w:rFonts w:asciiTheme="minorHAnsi" w:hAnsiTheme="minorHAnsi"/>
        </w:rPr>
        <w:t xml:space="preserve"> </w:t>
      </w:r>
      <w:r w:rsidRPr="00F80220">
        <w:rPr>
          <w:rFonts w:asciiTheme="minorHAnsi" w:hAnsiTheme="minorHAnsi"/>
        </w:rPr>
        <w:t>of</w:t>
      </w:r>
      <w:r w:rsidR="000A5C4F">
        <w:rPr>
          <w:rFonts w:asciiTheme="minorHAnsi" w:hAnsiTheme="minorHAnsi"/>
        </w:rPr>
        <w:t xml:space="preserve"> </w:t>
      </w:r>
      <w:r w:rsidRPr="00F80220">
        <w:rPr>
          <w:rFonts w:asciiTheme="minorHAnsi" w:hAnsiTheme="minorHAnsi"/>
        </w:rPr>
        <w:t>the</w:t>
      </w:r>
      <w:r w:rsidR="000A5C4F">
        <w:rPr>
          <w:rFonts w:asciiTheme="minorHAnsi" w:hAnsiTheme="minorHAnsi"/>
        </w:rPr>
        <w:t xml:space="preserve"> </w:t>
      </w:r>
      <w:r w:rsidRPr="00F80220">
        <w:rPr>
          <w:rFonts w:asciiTheme="minorHAnsi" w:hAnsiTheme="minorHAnsi"/>
        </w:rPr>
        <w:t>alirocumab</w:t>
      </w:r>
      <w:r w:rsidR="000A5C4F">
        <w:rPr>
          <w:rFonts w:asciiTheme="minorHAnsi" w:hAnsiTheme="minorHAnsi"/>
        </w:rPr>
        <w:t xml:space="preserve"> </w:t>
      </w:r>
      <w:r w:rsidRPr="00F80220">
        <w:rPr>
          <w:rFonts w:asciiTheme="minorHAnsi" w:hAnsiTheme="minorHAnsi"/>
        </w:rPr>
        <w:t>group</w:t>
      </w:r>
      <w:r w:rsidR="000A5C4F">
        <w:rPr>
          <w:rFonts w:asciiTheme="minorHAnsi" w:hAnsiTheme="minorHAnsi"/>
        </w:rPr>
        <w:t xml:space="preserve"> </w:t>
      </w:r>
      <w:r w:rsidRPr="00F80220">
        <w:rPr>
          <w:rFonts w:asciiTheme="minorHAnsi" w:hAnsiTheme="minorHAnsi"/>
        </w:rPr>
        <w:t>and</w:t>
      </w:r>
      <w:r w:rsidR="000A5C4F">
        <w:rPr>
          <w:rFonts w:asciiTheme="minorHAnsi" w:hAnsiTheme="minorHAnsi"/>
        </w:rPr>
        <w:t xml:space="preserve"> </w:t>
      </w:r>
      <w:r w:rsidRPr="00F80220">
        <w:rPr>
          <w:rFonts w:asciiTheme="minorHAnsi" w:hAnsiTheme="minorHAnsi"/>
        </w:rPr>
        <w:t>15.6%</w:t>
      </w:r>
      <w:r w:rsidR="000A5C4F">
        <w:rPr>
          <w:rFonts w:asciiTheme="minorHAnsi" w:hAnsiTheme="minorHAnsi"/>
        </w:rPr>
        <w:t xml:space="preserve"> </w:t>
      </w:r>
      <w:r w:rsidRPr="00F80220">
        <w:rPr>
          <w:rFonts w:asciiTheme="minorHAnsi" w:hAnsiTheme="minorHAnsi"/>
        </w:rPr>
        <w:t>of</w:t>
      </w:r>
      <w:r w:rsidR="000A5C4F">
        <w:rPr>
          <w:rFonts w:asciiTheme="minorHAnsi" w:hAnsiTheme="minorHAnsi"/>
        </w:rPr>
        <w:t xml:space="preserve"> </w:t>
      </w:r>
      <w:r w:rsidRPr="00F80220">
        <w:rPr>
          <w:rFonts w:asciiTheme="minorHAnsi" w:hAnsiTheme="minorHAnsi"/>
        </w:rPr>
        <w:t>the</w:t>
      </w:r>
      <w:r w:rsidR="000A5C4F">
        <w:rPr>
          <w:rFonts w:asciiTheme="minorHAnsi" w:hAnsiTheme="minorHAnsi"/>
        </w:rPr>
        <w:t xml:space="preserve"> </w:t>
      </w:r>
      <w:r w:rsidRPr="00F80220">
        <w:rPr>
          <w:rFonts w:asciiTheme="minorHAnsi" w:hAnsiTheme="minorHAnsi"/>
        </w:rPr>
        <w:t>placebo</w:t>
      </w:r>
      <w:r w:rsidR="000A5C4F">
        <w:rPr>
          <w:rFonts w:asciiTheme="minorHAnsi" w:hAnsiTheme="minorHAnsi"/>
        </w:rPr>
        <w:t xml:space="preserve"> </w:t>
      </w:r>
      <w:r w:rsidRPr="00F80220">
        <w:rPr>
          <w:rFonts w:asciiTheme="minorHAnsi" w:hAnsiTheme="minorHAnsi"/>
        </w:rPr>
        <w:t>group</w:t>
      </w:r>
      <w:r w:rsidR="000A5C4F">
        <w:rPr>
          <w:rFonts w:asciiTheme="minorHAnsi" w:hAnsiTheme="minorHAnsi"/>
        </w:rPr>
        <w:t xml:space="preserve"> </w:t>
      </w:r>
      <w:r w:rsidRPr="00F80220">
        <w:rPr>
          <w:rFonts w:asciiTheme="minorHAnsi" w:hAnsiTheme="minorHAnsi"/>
        </w:rPr>
        <w:t>(mostly</w:t>
      </w:r>
      <w:r w:rsidR="000A5C4F">
        <w:rPr>
          <w:rFonts w:asciiTheme="minorHAnsi" w:hAnsiTheme="minorHAnsi"/>
        </w:rPr>
        <w:t xml:space="preserve"> </w:t>
      </w:r>
      <w:r w:rsidRPr="00F80220">
        <w:rPr>
          <w:rFonts w:asciiTheme="minorHAnsi" w:hAnsiTheme="minorHAnsi"/>
        </w:rPr>
        <w:t>missing</w:t>
      </w:r>
      <w:r w:rsidR="000A5C4F">
        <w:rPr>
          <w:rFonts w:asciiTheme="minorHAnsi" w:hAnsiTheme="minorHAnsi"/>
        </w:rPr>
        <w:t xml:space="preserve"> </w:t>
      </w:r>
      <w:r w:rsidRPr="00F80220">
        <w:rPr>
          <w:rFonts w:asciiTheme="minorHAnsi" w:hAnsiTheme="minorHAnsi"/>
        </w:rPr>
        <w:t>assessment</w:t>
      </w:r>
      <w:r w:rsidR="000A5C4F">
        <w:rPr>
          <w:rFonts w:asciiTheme="minorHAnsi" w:hAnsiTheme="minorHAnsi"/>
        </w:rPr>
        <w:t xml:space="preserve"> </w:t>
      </w:r>
      <w:r w:rsidRPr="00F80220">
        <w:rPr>
          <w:rFonts w:asciiTheme="minorHAnsi" w:hAnsiTheme="minorHAnsi"/>
        </w:rPr>
        <w:t>values).</w:t>
      </w:r>
      <w:r w:rsidR="000A5C4F">
        <w:rPr>
          <w:rFonts w:asciiTheme="minorHAnsi" w:hAnsiTheme="minorHAnsi"/>
        </w:rPr>
        <w:t xml:space="preserve"> </w:t>
      </w:r>
      <w:r w:rsidRPr="00F80220">
        <w:rPr>
          <w:rFonts w:asciiTheme="minorHAnsi" w:hAnsiTheme="minorHAnsi"/>
        </w:rPr>
        <w:t>Of</w:t>
      </w:r>
      <w:r w:rsidR="000A5C4F">
        <w:rPr>
          <w:rFonts w:asciiTheme="minorHAnsi" w:hAnsiTheme="minorHAnsi"/>
        </w:rPr>
        <w:t xml:space="preserve"> </w:t>
      </w:r>
      <w:r w:rsidRPr="00F80220">
        <w:rPr>
          <w:rFonts w:asciiTheme="minorHAnsi" w:hAnsiTheme="minorHAnsi"/>
        </w:rPr>
        <w:t>those</w:t>
      </w:r>
      <w:r w:rsidR="000A5C4F">
        <w:rPr>
          <w:rFonts w:asciiTheme="minorHAnsi" w:hAnsiTheme="minorHAnsi"/>
        </w:rPr>
        <w:t xml:space="preserve"> </w:t>
      </w:r>
      <w:r w:rsidRPr="00F80220">
        <w:rPr>
          <w:rFonts w:asciiTheme="minorHAnsi" w:hAnsiTheme="minorHAnsi"/>
        </w:rPr>
        <w:t>1.5%</w:t>
      </w:r>
      <w:r w:rsidR="000A5C4F">
        <w:rPr>
          <w:rFonts w:asciiTheme="minorHAnsi" w:hAnsiTheme="minorHAnsi"/>
        </w:rPr>
        <w:t xml:space="preserve"> </w:t>
      </w:r>
      <w:r w:rsidRPr="00F80220">
        <w:rPr>
          <w:rFonts w:asciiTheme="minorHAnsi" w:hAnsiTheme="minorHAnsi"/>
        </w:rPr>
        <w:t>of</w:t>
      </w:r>
      <w:r w:rsidR="000A5C4F">
        <w:rPr>
          <w:rFonts w:asciiTheme="minorHAnsi" w:hAnsiTheme="minorHAnsi"/>
        </w:rPr>
        <w:t xml:space="preserve"> </w:t>
      </w:r>
      <w:r w:rsidRPr="00F80220">
        <w:rPr>
          <w:rFonts w:asciiTheme="minorHAnsi" w:hAnsiTheme="minorHAnsi"/>
        </w:rPr>
        <w:t>the</w:t>
      </w:r>
      <w:r w:rsidR="000A5C4F">
        <w:rPr>
          <w:rFonts w:asciiTheme="minorHAnsi" w:hAnsiTheme="minorHAnsi"/>
        </w:rPr>
        <w:t xml:space="preserve"> </w:t>
      </w:r>
      <w:r w:rsidRPr="00F80220">
        <w:rPr>
          <w:rFonts w:asciiTheme="minorHAnsi" w:hAnsiTheme="minorHAnsi"/>
        </w:rPr>
        <w:t>alirocumab</w:t>
      </w:r>
      <w:r w:rsidR="000A5C4F">
        <w:rPr>
          <w:rFonts w:asciiTheme="minorHAnsi" w:hAnsiTheme="minorHAnsi"/>
        </w:rPr>
        <w:t xml:space="preserve"> </w:t>
      </w:r>
      <w:r w:rsidRPr="00F80220">
        <w:rPr>
          <w:rFonts w:asciiTheme="minorHAnsi" w:hAnsiTheme="minorHAnsi"/>
        </w:rPr>
        <w:t>group</w:t>
      </w:r>
      <w:r w:rsidR="000A5C4F">
        <w:rPr>
          <w:rFonts w:asciiTheme="minorHAnsi" w:hAnsiTheme="minorHAnsi"/>
        </w:rPr>
        <w:t xml:space="preserve"> </w:t>
      </w:r>
      <w:r w:rsidRPr="00F80220">
        <w:rPr>
          <w:rFonts w:asciiTheme="minorHAnsi" w:hAnsiTheme="minorHAnsi"/>
        </w:rPr>
        <w:t>and</w:t>
      </w:r>
      <w:r w:rsidR="000A5C4F">
        <w:rPr>
          <w:rFonts w:asciiTheme="minorHAnsi" w:hAnsiTheme="minorHAnsi"/>
        </w:rPr>
        <w:t xml:space="preserve"> </w:t>
      </w:r>
      <w:r w:rsidRPr="00F80220">
        <w:rPr>
          <w:rFonts w:asciiTheme="minorHAnsi" w:hAnsiTheme="minorHAnsi"/>
        </w:rPr>
        <w:t>1%</w:t>
      </w:r>
      <w:r w:rsidR="000A5C4F">
        <w:rPr>
          <w:rFonts w:asciiTheme="minorHAnsi" w:hAnsiTheme="minorHAnsi"/>
        </w:rPr>
        <w:t xml:space="preserve"> </w:t>
      </w:r>
      <w:r w:rsidRPr="00F80220">
        <w:rPr>
          <w:rFonts w:asciiTheme="minorHAnsi" w:hAnsiTheme="minorHAnsi"/>
        </w:rPr>
        <w:t>of</w:t>
      </w:r>
      <w:r w:rsidR="000A5C4F">
        <w:rPr>
          <w:rFonts w:asciiTheme="minorHAnsi" w:hAnsiTheme="minorHAnsi"/>
        </w:rPr>
        <w:t xml:space="preserve"> </w:t>
      </w:r>
      <w:r w:rsidRPr="00F80220">
        <w:rPr>
          <w:rFonts w:asciiTheme="minorHAnsi" w:hAnsiTheme="minorHAnsi"/>
        </w:rPr>
        <w:t>the</w:t>
      </w:r>
      <w:r w:rsidR="000A5C4F">
        <w:rPr>
          <w:rFonts w:asciiTheme="minorHAnsi" w:hAnsiTheme="minorHAnsi"/>
        </w:rPr>
        <w:t xml:space="preserve"> </w:t>
      </w:r>
      <w:r w:rsidRPr="00F80220">
        <w:rPr>
          <w:rFonts w:asciiTheme="minorHAnsi" w:hAnsiTheme="minorHAnsi"/>
        </w:rPr>
        <w:t>placebo</w:t>
      </w:r>
      <w:r w:rsidR="000A5C4F">
        <w:rPr>
          <w:rFonts w:asciiTheme="minorHAnsi" w:hAnsiTheme="minorHAnsi"/>
        </w:rPr>
        <w:t xml:space="preserve"> </w:t>
      </w:r>
      <w:r w:rsidRPr="00F80220">
        <w:rPr>
          <w:rFonts w:asciiTheme="minorHAnsi" w:hAnsiTheme="minorHAnsi"/>
        </w:rPr>
        <w:t>group</w:t>
      </w:r>
      <w:r w:rsidR="000A5C4F">
        <w:rPr>
          <w:rFonts w:asciiTheme="minorHAnsi" w:hAnsiTheme="minorHAnsi"/>
        </w:rPr>
        <w:t xml:space="preserve"> </w:t>
      </w:r>
      <w:r w:rsidRPr="00F80220">
        <w:rPr>
          <w:rFonts w:asciiTheme="minorHAnsi" w:hAnsiTheme="minorHAnsi"/>
        </w:rPr>
        <w:t>had</w:t>
      </w:r>
      <w:r w:rsidR="000A5C4F">
        <w:rPr>
          <w:rFonts w:asciiTheme="minorHAnsi" w:hAnsiTheme="minorHAnsi"/>
        </w:rPr>
        <w:t xml:space="preserve"> </w:t>
      </w:r>
      <w:r w:rsidRPr="00F80220">
        <w:rPr>
          <w:rFonts w:asciiTheme="minorHAnsi" w:hAnsiTheme="minorHAnsi"/>
        </w:rPr>
        <w:t>no</w:t>
      </w:r>
      <w:r w:rsidR="000A5C4F">
        <w:rPr>
          <w:rFonts w:asciiTheme="minorHAnsi" w:hAnsiTheme="minorHAnsi"/>
        </w:rPr>
        <w:t xml:space="preserve"> </w:t>
      </w:r>
      <w:r w:rsidRPr="00F80220">
        <w:rPr>
          <w:rFonts w:asciiTheme="minorHAnsi" w:hAnsiTheme="minorHAnsi"/>
        </w:rPr>
        <w:t>LDL-C</w:t>
      </w:r>
      <w:r w:rsidR="000A5C4F">
        <w:rPr>
          <w:rFonts w:asciiTheme="minorHAnsi" w:hAnsiTheme="minorHAnsi"/>
        </w:rPr>
        <w:t xml:space="preserve"> </w:t>
      </w:r>
      <w:r w:rsidRPr="00F80220">
        <w:rPr>
          <w:rFonts w:asciiTheme="minorHAnsi" w:hAnsiTheme="minorHAnsi"/>
        </w:rPr>
        <w:t>value</w:t>
      </w:r>
      <w:r w:rsidR="000A5C4F">
        <w:rPr>
          <w:rFonts w:asciiTheme="minorHAnsi" w:hAnsiTheme="minorHAnsi"/>
        </w:rPr>
        <w:t xml:space="preserve"> </w:t>
      </w:r>
      <w:r w:rsidRPr="00F80220">
        <w:rPr>
          <w:rFonts w:asciiTheme="minorHAnsi" w:hAnsiTheme="minorHAnsi"/>
        </w:rPr>
        <w:t>in</w:t>
      </w:r>
      <w:r w:rsidR="000A5C4F">
        <w:rPr>
          <w:rFonts w:asciiTheme="minorHAnsi" w:hAnsiTheme="minorHAnsi"/>
        </w:rPr>
        <w:t xml:space="preserve"> </w:t>
      </w:r>
      <w:r w:rsidRPr="00F80220">
        <w:rPr>
          <w:rFonts w:asciiTheme="minorHAnsi" w:hAnsiTheme="minorHAnsi"/>
        </w:rPr>
        <w:t>the</w:t>
      </w:r>
      <w:r w:rsidR="000A5C4F">
        <w:rPr>
          <w:rFonts w:asciiTheme="minorHAnsi" w:hAnsiTheme="minorHAnsi"/>
        </w:rPr>
        <w:t xml:space="preserve"> </w:t>
      </w:r>
      <w:r w:rsidRPr="00F80220">
        <w:rPr>
          <w:rFonts w:asciiTheme="minorHAnsi" w:hAnsiTheme="minorHAnsi"/>
        </w:rPr>
        <w:t>Week</w:t>
      </w:r>
      <w:r w:rsidR="000A5C4F">
        <w:rPr>
          <w:rFonts w:asciiTheme="minorHAnsi" w:hAnsiTheme="minorHAnsi"/>
        </w:rPr>
        <w:t xml:space="preserve"> </w:t>
      </w:r>
      <w:r w:rsidRPr="00F80220">
        <w:rPr>
          <w:rFonts w:asciiTheme="minorHAnsi" w:hAnsiTheme="minorHAnsi"/>
        </w:rPr>
        <w:t>24</w:t>
      </w:r>
      <w:r w:rsidR="000A5C4F">
        <w:rPr>
          <w:rFonts w:asciiTheme="minorHAnsi" w:hAnsiTheme="minorHAnsi"/>
        </w:rPr>
        <w:t xml:space="preserve"> </w:t>
      </w:r>
      <w:r w:rsidRPr="00F80220">
        <w:rPr>
          <w:rFonts w:asciiTheme="minorHAnsi" w:hAnsiTheme="minorHAnsi"/>
        </w:rPr>
        <w:t>window</w:t>
      </w:r>
      <w:r w:rsidR="000A5C4F">
        <w:rPr>
          <w:rFonts w:asciiTheme="minorHAnsi" w:hAnsiTheme="minorHAnsi"/>
        </w:rPr>
        <w:t xml:space="preserve"> </w:t>
      </w:r>
      <w:r w:rsidRPr="00F80220">
        <w:rPr>
          <w:rFonts w:asciiTheme="minorHAnsi" w:hAnsiTheme="minorHAnsi"/>
        </w:rPr>
        <w:t>and</w:t>
      </w:r>
      <w:r w:rsidR="000A5C4F">
        <w:rPr>
          <w:rFonts w:asciiTheme="minorHAnsi" w:hAnsiTheme="minorHAnsi"/>
        </w:rPr>
        <w:t xml:space="preserve"> </w:t>
      </w:r>
      <w:r w:rsidRPr="00F80220">
        <w:rPr>
          <w:rFonts w:asciiTheme="minorHAnsi" w:hAnsiTheme="minorHAnsi"/>
        </w:rPr>
        <w:t>were</w:t>
      </w:r>
      <w:r w:rsidR="000A5C4F">
        <w:rPr>
          <w:rFonts w:asciiTheme="minorHAnsi" w:hAnsiTheme="minorHAnsi"/>
        </w:rPr>
        <w:t xml:space="preserve"> </w:t>
      </w:r>
      <w:r w:rsidRPr="00F80220">
        <w:rPr>
          <w:rFonts w:asciiTheme="minorHAnsi" w:hAnsiTheme="minorHAnsi"/>
        </w:rPr>
        <w:t>excluded</w:t>
      </w:r>
      <w:r w:rsidR="000A5C4F">
        <w:rPr>
          <w:rFonts w:asciiTheme="minorHAnsi" w:hAnsiTheme="minorHAnsi"/>
        </w:rPr>
        <w:t xml:space="preserve"> </w:t>
      </w:r>
      <w:r w:rsidRPr="00F80220">
        <w:rPr>
          <w:rFonts w:asciiTheme="minorHAnsi" w:hAnsiTheme="minorHAnsi"/>
        </w:rPr>
        <w:t>from</w:t>
      </w:r>
      <w:r w:rsidR="000A5C4F">
        <w:rPr>
          <w:rFonts w:asciiTheme="minorHAnsi" w:hAnsiTheme="minorHAnsi"/>
        </w:rPr>
        <w:t xml:space="preserve"> </w:t>
      </w:r>
      <w:r w:rsidRPr="00F80220">
        <w:rPr>
          <w:rFonts w:asciiTheme="minorHAnsi" w:hAnsiTheme="minorHAnsi"/>
        </w:rPr>
        <w:t>the</w:t>
      </w:r>
      <w:r w:rsidR="000A5C4F">
        <w:rPr>
          <w:rFonts w:asciiTheme="minorHAnsi" w:hAnsiTheme="minorHAnsi"/>
        </w:rPr>
        <w:t xml:space="preserve"> </w:t>
      </w:r>
      <w:r w:rsidRPr="00F80220">
        <w:rPr>
          <w:rFonts w:asciiTheme="minorHAnsi" w:hAnsiTheme="minorHAnsi"/>
        </w:rPr>
        <w:t>ITT</w:t>
      </w:r>
      <w:r w:rsidR="000A5C4F">
        <w:rPr>
          <w:rFonts w:asciiTheme="minorHAnsi" w:hAnsiTheme="minorHAnsi"/>
        </w:rPr>
        <w:t xml:space="preserve"> </w:t>
      </w:r>
      <w:r w:rsidRPr="00F80220">
        <w:rPr>
          <w:rFonts w:asciiTheme="minorHAnsi" w:hAnsiTheme="minorHAnsi"/>
        </w:rPr>
        <w:t>population.</w:t>
      </w:r>
      <w:r w:rsidR="000A5C4F">
        <w:rPr>
          <w:rFonts w:asciiTheme="minorHAnsi" w:hAnsiTheme="minorHAnsi"/>
        </w:rPr>
        <w:t xml:space="preserve"> </w:t>
      </w:r>
      <w:r w:rsidRPr="00F80220">
        <w:rPr>
          <w:rFonts w:asciiTheme="minorHAnsi" w:hAnsiTheme="minorHAnsi"/>
        </w:rPr>
        <w:t>The</w:t>
      </w:r>
      <w:r w:rsidR="000A5C4F">
        <w:rPr>
          <w:rFonts w:asciiTheme="minorHAnsi" w:hAnsiTheme="minorHAnsi"/>
        </w:rPr>
        <w:t xml:space="preserve"> </w:t>
      </w:r>
      <w:r w:rsidRPr="00F80220">
        <w:rPr>
          <w:rFonts w:asciiTheme="minorHAnsi" w:hAnsiTheme="minorHAnsi"/>
        </w:rPr>
        <w:t>remainder</w:t>
      </w:r>
      <w:r w:rsidR="000A5C4F">
        <w:rPr>
          <w:rFonts w:asciiTheme="minorHAnsi" w:hAnsiTheme="minorHAnsi"/>
        </w:rPr>
        <w:t xml:space="preserve"> </w:t>
      </w:r>
      <w:r w:rsidRPr="00F80220">
        <w:rPr>
          <w:rFonts w:asciiTheme="minorHAnsi" w:hAnsiTheme="minorHAnsi"/>
        </w:rPr>
        <w:t>were</w:t>
      </w:r>
      <w:r w:rsidR="000A5C4F">
        <w:rPr>
          <w:rFonts w:asciiTheme="minorHAnsi" w:hAnsiTheme="minorHAnsi"/>
        </w:rPr>
        <w:t xml:space="preserve"> </w:t>
      </w:r>
      <w:r w:rsidRPr="00F80220">
        <w:rPr>
          <w:rFonts w:asciiTheme="minorHAnsi" w:hAnsiTheme="minorHAnsi"/>
        </w:rPr>
        <w:t>included.</w:t>
      </w:r>
    </w:p>
    <w:p w:rsidR="001D1BC0" w:rsidRPr="00F80220" w:rsidRDefault="001D1BC0" w:rsidP="001D1BC0">
      <w:r w:rsidRPr="00F80220">
        <w:t>The</w:t>
      </w:r>
      <w:r w:rsidR="000A5C4F">
        <w:t xml:space="preserve"> </w:t>
      </w:r>
      <w:r w:rsidRPr="00F80220">
        <w:t>primary</w:t>
      </w:r>
      <w:r w:rsidR="000A5C4F">
        <w:t xml:space="preserve"> </w:t>
      </w:r>
      <w:r w:rsidRPr="00F80220">
        <w:t>efficacy</w:t>
      </w:r>
      <w:r w:rsidR="000A5C4F">
        <w:t xml:space="preserve"> </w:t>
      </w:r>
      <w:r w:rsidRPr="00F80220">
        <w:t>outcome</w:t>
      </w:r>
      <w:r w:rsidR="000A5C4F">
        <w:t xml:space="preserve"> </w:t>
      </w:r>
      <w:r w:rsidRPr="00F80220">
        <w:t>was</w:t>
      </w:r>
      <w:r w:rsidR="000A5C4F">
        <w:t xml:space="preserve"> </w:t>
      </w:r>
      <w:r w:rsidRPr="00F80220">
        <w:t>the</w:t>
      </w:r>
      <w:r w:rsidR="000A5C4F">
        <w:t xml:space="preserve"> </w:t>
      </w:r>
      <w:r w:rsidRPr="00F80220">
        <w:t>percent</w:t>
      </w:r>
      <w:r w:rsidR="000A5C4F">
        <w:t xml:space="preserve"> </w:t>
      </w:r>
      <w:r w:rsidRPr="00F80220">
        <w:t>change</w:t>
      </w:r>
      <w:r w:rsidR="000A5C4F">
        <w:t xml:space="preserve"> </w:t>
      </w:r>
      <w:r w:rsidRPr="00F80220">
        <w:t>from</w:t>
      </w:r>
      <w:r w:rsidR="000A5C4F">
        <w:t xml:space="preserve"> </w:t>
      </w:r>
      <w:r w:rsidRPr="00F80220">
        <w:t>baseline</w:t>
      </w:r>
      <w:r w:rsidR="000A5C4F">
        <w:t xml:space="preserve"> </w:t>
      </w:r>
      <w:r w:rsidRPr="00F80220">
        <w:t>in</w:t>
      </w:r>
      <w:r w:rsidR="000A5C4F">
        <w:t xml:space="preserve"> </w:t>
      </w:r>
      <w:r w:rsidRPr="00F80220">
        <w:t>LDL-C</w:t>
      </w:r>
      <w:r w:rsidR="000A5C4F">
        <w:t xml:space="preserve"> </w:t>
      </w:r>
      <w:r w:rsidRPr="00F80220">
        <w:t>at</w:t>
      </w:r>
      <w:r w:rsidR="000A5C4F">
        <w:t xml:space="preserve"> </w:t>
      </w:r>
      <w:r w:rsidRPr="00F80220">
        <w:t>Week</w:t>
      </w:r>
      <w:r w:rsidR="000A5C4F">
        <w:t xml:space="preserve"> </w:t>
      </w:r>
      <w:r w:rsidRPr="00F80220">
        <w:t>24</w:t>
      </w:r>
      <w:r w:rsidR="000A5C4F">
        <w:t xml:space="preserve"> </w:t>
      </w:r>
      <w:r w:rsidRPr="00F80220">
        <w:t>in</w:t>
      </w:r>
      <w:r w:rsidR="000A5C4F">
        <w:t xml:space="preserve"> </w:t>
      </w:r>
      <w:r w:rsidRPr="00F80220">
        <w:t>the</w:t>
      </w:r>
      <w:r w:rsidR="000A5C4F">
        <w:t xml:space="preserve"> </w:t>
      </w:r>
      <w:r w:rsidRPr="00F80220">
        <w:t>ITT</w:t>
      </w:r>
      <w:r w:rsidR="000A5C4F">
        <w:t xml:space="preserve"> </w:t>
      </w:r>
      <w:r w:rsidRPr="00F80220">
        <w:t>population.</w:t>
      </w:r>
    </w:p>
    <w:p w:rsidR="001D1BC0" w:rsidRPr="00F80220" w:rsidRDefault="001D1BC0" w:rsidP="001D1BC0">
      <w:pPr>
        <w:pStyle w:val="ListBullet"/>
      </w:pPr>
      <w:r w:rsidRPr="00F80220">
        <w:t>Week</w:t>
      </w:r>
      <w:r w:rsidR="000A5C4F">
        <w:t xml:space="preserve"> </w:t>
      </w:r>
      <w:r w:rsidRPr="00F80220">
        <w:t>24</w:t>
      </w:r>
      <w:r w:rsidR="000A5C4F">
        <w:t xml:space="preserve"> </w:t>
      </w:r>
      <w:r w:rsidRPr="00F80220">
        <w:t>Least</w:t>
      </w:r>
      <w:r w:rsidR="000A5C4F">
        <w:t xml:space="preserve"> </w:t>
      </w:r>
      <w:r w:rsidRPr="00F80220">
        <w:t>squares</w:t>
      </w:r>
      <w:r w:rsidR="000A5C4F">
        <w:t xml:space="preserve"> </w:t>
      </w:r>
      <w:r w:rsidRPr="00F80220">
        <w:t>mean</w:t>
      </w:r>
      <w:r w:rsidR="000A5C4F">
        <w:t xml:space="preserve"> </w:t>
      </w:r>
      <w:r w:rsidRPr="00F80220">
        <w:t>(SE)%</w:t>
      </w:r>
      <w:r w:rsidR="000A5C4F">
        <w:t xml:space="preserve"> </w:t>
      </w:r>
      <w:r w:rsidRPr="00F80220">
        <w:t>change</w:t>
      </w:r>
      <w:r w:rsidR="000A5C4F">
        <w:t xml:space="preserve"> </w:t>
      </w:r>
      <w:r w:rsidRPr="00F80220">
        <w:t>from</w:t>
      </w:r>
      <w:r w:rsidR="000A5C4F">
        <w:t xml:space="preserve"> </w:t>
      </w:r>
      <w:r w:rsidRPr="00F80220">
        <w:t>baseline</w:t>
      </w:r>
      <w:r w:rsidR="000A5C4F">
        <w:t xml:space="preserve"> </w:t>
      </w:r>
      <w:r w:rsidRPr="00F80220">
        <w:t>in</w:t>
      </w:r>
      <w:r w:rsidR="000A5C4F">
        <w:t xml:space="preserve"> </w:t>
      </w:r>
      <w:r w:rsidRPr="00F80220">
        <w:t>alirocumab</w:t>
      </w:r>
      <w:r w:rsidR="000A5C4F">
        <w:t xml:space="preserve"> </w:t>
      </w:r>
      <w:r w:rsidRPr="00F80220">
        <w:t>group:</w:t>
      </w:r>
      <w:r w:rsidR="000A5C4F">
        <w:t xml:space="preserve"> </w:t>
      </w:r>
      <w:r w:rsidR="00633BCC">
        <w:rPr>
          <w:rFonts w:cs="Calibri"/>
        </w:rPr>
        <w:noBreakHyphen/>
      </w:r>
      <w:r w:rsidRPr="00F80220">
        <w:rPr>
          <w:rFonts w:cs="Calibri"/>
        </w:rPr>
        <w:t>61.0(0.7)%</w:t>
      </w:r>
    </w:p>
    <w:p w:rsidR="001D1BC0" w:rsidRPr="00F80220" w:rsidRDefault="001D1BC0" w:rsidP="00633BCC">
      <w:pPr>
        <w:pStyle w:val="ListBullet"/>
      </w:pPr>
      <w:r w:rsidRPr="00F80220">
        <w:t>Week</w:t>
      </w:r>
      <w:r w:rsidR="000A5C4F">
        <w:t xml:space="preserve"> </w:t>
      </w:r>
      <w:r w:rsidRPr="00F80220">
        <w:t>24</w:t>
      </w:r>
      <w:r w:rsidR="000A5C4F">
        <w:t xml:space="preserve"> </w:t>
      </w:r>
      <w:r w:rsidRPr="00F80220">
        <w:t>Least</w:t>
      </w:r>
      <w:r w:rsidR="000A5C4F">
        <w:t xml:space="preserve"> </w:t>
      </w:r>
      <w:r w:rsidRPr="00F80220">
        <w:t>squares</w:t>
      </w:r>
      <w:r w:rsidR="000A5C4F">
        <w:t xml:space="preserve"> </w:t>
      </w:r>
      <w:r w:rsidRPr="00F80220">
        <w:t>mean</w:t>
      </w:r>
      <w:r w:rsidR="000A5C4F">
        <w:t xml:space="preserve"> </w:t>
      </w:r>
      <w:r w:rsidRPr="00F80220">
        <w:t>%</w:t>
      </w:r>
      <w:r w:rsidR="000A5C4F">
        <w:t xml:space="preserve"> </w:t>
      </w:r>
      <w:r w:rsidRPr="00F80220">
        <w:t>change</w:t>
      </w:r>
      <w:r w:rsidR="000A5C4F">
        <w:t xml:space="preserve"> </w:t>
      </w:r>
      <w:r w:rsidR="00633BCC">
        <w:t>from</w:t>
      </w:r>
      <w:r w:rsidR="000A5C4F">
        <w:t xml:space="preserve"> </w:t>
      </w:r>
      <w:r w:rsidR="00633BCC">
        <w:t>baseline</w:t>
      </w:r>
      <w:r w:rsidR="000A5C4F">
        <w:t xml:space="preserve"> </w:t>
      </w:r>
      <w:r w:rsidR="00633BCC">
        <w:t>versus</w:t>
      </w:r>
      <w:r w:rsidR="000A5C4F">
        <w:t xml:space="preserve"> </w:t>
      </w:r>
      <w:r w:rsidR="00633BCC">
        <w:t>ezetimibe:</w:t>
      </w:r>
      <w:r w:rsidR="000A5C4F">
        <w:t xml:space="preserve"> </w:t>
      </w:r>
      <w:r w:rsidR="00633BCC">
        <w:noBreakHyphen/>
        <w:t>61.9%</w:t>
      </w:r>
      <w:r w:rsidR="000A5C4F">
        <w:t xml:space="preserve"> </w:t>
      </w:r>
      <w:r w:rsidR="00633BCC">
        <w:t>(95%</w:t>
      </w:r>
      <w:r w:rsidR="000A5C4F">
        <w:t xml:space="preserve"> </w:t>
      </w:r>
      <w:r w:rsidR="00633BCC">
        <w:t>CI:</w:t>
      </w:r>
      <w:r w:rsidR="000A5C4F">
        <w:t xml:space="preserve"> </w:t>
      </w:r>
      <w:r w:rsidR="00633BCC">
        <w:noBreakHyphen/>
      </w:r>
      <w:r w:rsidRPr="00F80220">
        <w:t>64.3</w:t>
      </w:r>
      <w:r w:rsidR="000A5C4F">
        <w:t xml:space="preserve"> </w:t>
      </w:r>
      <w:r w:rsidRPr="00F80220">
        <w:t>to</w:t>
      </w:r>
      <w:r w:rsidR="00633BCC">
        <w:noBreakHyphen/>
      </w:r>
      <w:r w:rsidRPr="00F80220">
        <w:t>59.4)</w:t>
      </w:r>
      <w:r w:rsidR="000A5C4F">
        <w:t xml:space="preserve"> </w:t>
      </w:r>
      <w:r w:rsidR="00710125">
        <w:t>p</w:t>
      </w:r>
      <w:r w:rsidR="000A5C4F">
        <w:t xml:space="preserve"> </w:t>
      </w:r>
      <w:r w:rsidR="00710125">
        <w:t>&lt;</w:t>
      </w:r>
      <w:r w:rsidR="000A5C4F">
        <w:t xml:space="preserve"> </w:t>
      </w:r>
      <w:r w:rsidRPr="00F80220">
        <w:t>0.0001</w:t>
      </w:r>
      <w:r w:rsidR="00D9425B">
        <w:t>.</w:t>
      </w:r>
    </w:p>
    <w:p w:rsidR="001D1BC0" w:rsidRPr="00811F62" w:rsidRDefault="001D1BC0" w:rsidP="001D1BC0">
      <w:r>
        <w:lastRenderedPageBreak/>
        <w:t>LDL-C</w:t>
      </w:r>
      <w:r w:rsidR="000A5C4F">
        <w:t xml:space="preserve"> </w:t>
      </w:r>
      <w:r>
        <w:t>at</w:t>
      </w:r>
      <w:r w:rsidR="000A5C4F">
        <w:t xml:space="preserve"> </w:t>
      </w:r>
      <w:r w:rsidR="00DD12D8">
        <w:t>Week</w:t>
      </w:r>
      <w:r w:rsidR="000A5C4F">
        <w:t xml:space="preserve"> </w:t>
      </w:r>
      <w:r>
        <w:t>78</w:t>
      </w:r>
      <w:r w:rsidR="000A5C4F">
        <w:t xml:space="preserve"> </w:t>
      </w:r>
      <w:r>
        <w:t>was</w:t>
      </w:r>
      <w:r w:rsidR="000A5C4F">
        <w:t xml:space="preserve"> </w:t>
      </w:r>
      <w:r>
        <w:t>a</w:t>
      </w:r>
      <w:r w:rsidR="000A5C4F">
        <w:t xml:space="preserve"> </w:t>
      </w:r>
      <w:r>
        <w:t>k</w:t>
      </w:r>
      <w:r w:rsidRPr="00811F62">
        <w:t>ey</w:t>
      </w:r>
      <w:r w:rsidR="000A5C4F">
        <w:t xml:space="preserve"> </w:t>
      </w:r>
      <w:r w:rsidRPr="00811F62">
        <w:t>secondary</w:t>
      </w:r>
      <w:r w:rsidR="000A5C4F">
        <w:t xml:space="preserve"> </w:t>
      </w:r>
      <w:r w:rsidRPr="00811F62">
        <w:t>endpoint.</w:t>
      </w:r>
      <w:r w:rsidR="000A5C4F">
        <w:t xml:space="preserve"> </w:t>
      </w:r>
      <w:r w:rsidRPr="00811F62">
        <w:t>In</w:t>
      </w:r>
      <w:r w:rsidR="000A5C4F">
        <w:t xml:space="preserve"> </w:t>
      </w:r>
      <w:r w:rsidRPr="00811F62">
        <w:t>the</w:t>
      </w:r>
      <w:r w:rsidR="000A5C4F">
        <w:t xml:space="preserve"> </w:t>
      </w:r>
      <w:r w:rsidRPr="00811F62">
        <w:t>ITT</w:t>
      </w:r>
      <w:r w:rsidR="000A5C4F">
        <w:t xml:space="preserve"> </w:t>
      </w:r>
      <w:r w:rsidRPr="00811F62">
        <w:t>analysis</w:t>
      </w:r>
      <w:r w:rsidR="000A5C4F">
        <w:t xml:space="preserve"> </w:t>
      </w:r>
      <w:r w:rsidRPr="00811F62">
        <w:t>the</w:t>
      </w:r>
      <w:r w:rsidR="000A5C4F">
        <w:t xml:space="preserve"> </w:t>
      </w:r>
      <w:r w:rsidRPr="00811F62">
        <w:t>results</w:t>
      </w:r>
      <w:r w:rsidR="000A5C4F">
        <w:t xml:space="preserve"> </w:t>
      </w:r>
      <w:r w:rsidRPr="00811F62">
        <w:t>were</w:t>
      </w:r>
      <w:r w:rsidR="000A5C4F">
        <w:t xml:space="preserve"> </w:t>
      </w:r>
      <w:r w:rsidRPr="00811F62">
        <w:t>as</w:t>
      </w:r>
      <w:r w:rsidR="000A5C4F">
        <w:t xml:space="preserve"> </w:t>
      </w:r>
      <w:r w:rsidRPr="00811F62">
        <w:t>follows:</w:t>
      </w:r>
    </w:p>
    <w:p w:rsidR="001D1BC0" w:rsidRDefault="001D1BC0" w:rsidP="001D1BC0">
      <w:pPr>
        <w:pStyle w:val="ListBullet"/>
      </w:pPr>
      <w:r w:rsidRPr="00811F62">
        <w:t>Week</w:t>
      </w:r>
      <w:r w:rsidR="000A5C4F">
        <w:t xml:space="preserve"> </w:t>
      </w:r>
      <w:r>
        <w:t>78</w:t>
      </w:r>
      <w:r w:rsidR="000A5C4F">
        <w:t xml:space="preserve"> </w:t>
      </w:r>
      <w:r w:rsidRPr="00811F62">
        <w:t>LSM(SE)%</w:t>
      </w:r>
      <w:r w:rsidR="000A5C4F">
        <w:t xml:space="preserve"> </w:t>
      </w:r>
      <w:r w:rsidRPr="00811F62">
        <w:t>change</w:t>
      </w:r>
      <w:r w:rsidR="000A5C4F">
        <w:t xml:space="preserve"> </w:t>
      </w:r>
      <w:r w:rsidRPr="00811F62">
        <w:t>from</w:t>
      </w:r>
      <w:r w:rsidR="000A5C4F">
        <w:t xml:space="preserve"> </w:t>
      </w:r>
      <w:r w:rsidRPr="00811F62">
        <w:t>baseline</w:t>
      </w:r>
      <w:r w:rsidR="000A5C4F">
        <w:t xml:space="preserve"> </w:t>
      </w:r>
      <w:r w:rsidRPr="00811F62">
        <w:t>in</w:t>
      </w:r>
      <w:r w:rsidR="000A5C4F">
        <w:t xml:space="preserve"> </w:t>
      </w:r>
      <w:r w:rsidRPr="00811F62">
        <w:t>the</w:t>
      </w:r>
      <w:r w:rsidR="000A5C4F">
        <w:t xml:space="preserve"> </w:t>
      </w:r>
      <w:r w:rsidRPr="00811F62">
        <w:t>alirocumab</w:t>
      </w:r>
      <w:r w:rsidR="000A5C4F">
        <w:t xml:space="preserve"> </w:t>
      </w:r>
      <w:r w:rsidRPr="00811F62">
        <w:t>group:</w:t>
      </w:r>
      <w:r w:rsidR="000A5C4F">
        <w:t xml:space="preserve"> </w:t>
      </w:r>
      <w:r w:rsidR="00633BCC">
        <w:noBreakHyphen/>
      </w:r>
      <w:r>
        <w:t>52.4(0.9</w:t>
      </w:r>
      <w:r w:rsidRPr="00811F62">
        <w:t>)%</w:t>
      </w:r>
    </w:p>
    <w:p w:rsidR="001D1BC0" w:rsidRPr="00633BCC" w:rsidRDefault="001D1BC0" w:rsidP="00633BCC">
      <w:pPr>
        <w:pStyle w:val="ListBullet"/>
      </w:pPr>
      <w:r>
        <w:t>Week</w:t>
      </w:r>
      <w:r w:rsidR="000A5C4F">
        <w:t xml:space="preserve"> </w:t>
      </w:r>
      <w:r>
        <w:t>78</w:t>
      </w:r>
      <w:r w:rsidR="000A5C4F">
        <w:t xml:space="preserve"> </w:t>
      </w:r>
      <w:r>
        <w:t>LSM%</w:t>
      </w:r>
      <w:r w:rsidR="000A5C4F">
        <w:t xml:space="preserve"> </w:t>
      </w:r>
      <w:r>
        <w:t>change</w:t>
      </w:r>
      <w:r w:rsidR="000A5C4F">
        <w:t xml:space="preserve"> </w:t>
      </w:r>
      <w:r>
        <w:t>from</w:t>
      </w:r>
      <w:r w:rsidR="000A5C4F">
        <w:t xml:space="preserve"> </w:t>
      </w:r>
      <w:r>
        <w:t>baseline</w:t>
      </w:r>
      <w:r w:rsidR="000A5C4F">
        <w:t xml:space="preserve"> </w:t>
      </w:r>
      <w:r>
        <w:t>versus</w:t>
      </w:r>
      <w:r w:rsidR="000A5C4F">
        <w:t xml:space="preserve"> </w:t>
      </w:r>
      <w:r>
        <w:t>ezetimibe:</w:t>
      </w:r>
      <w:r w:rsidR="00633BCC">
        <w:noBreakHyphen/>
      </w:r>
      <w:r>
        <w:t>56.0%</w:t>
      </w:r>
      <w:r w:rsidR="000A5C4F">
        <w:t xml:space="preserve"> </w:t>
      </w:r>
      <w:r w:rsidR="009717C7">
        <w:t>(</w:t>
      </w:r>
      <w:r>
        <w:t>95%</w:t>
      </w:r>
      <w:r w:rsidR="000A5C4F">
        <w:t xml:space="preserve"> </w:t>
      </w:r>
      <w:r>
        <w:t>CI:</w:t>
      </w:r>
      <w:r w:rsidR="00633BCC">
        <w:noBreakHyphen/>
      </w:r>
      <w:r>
        <w:t>59.1</w:t>
      </w:r>
      <w:r w:rsidR="000A5C4F">
        <w:t xml:space="preserve"> </w:t>
      </w:r>
      <w:r>
        <w:t>to</w:t>
      </w:r>
      <w:r w:rsidR="00633BCC">
        <w:noBreakHyphen/>
      </w:r>
      <w:r>
        <w:t>52.8</w:t>
      </w:r>
      <w:r w:rsidR="009717C7">
        <w:t>)</w:t>
      </w:r>
      <w:r>
        <w:t>,</w:t>
      </w:r>
      <w:r w:rsidR="00710125">
        <w:t>p</w:t>
      </w:r>
      <w:r w:rsidR="000A5C4F">
        <w:t xml:space="preserve"> </w:t>
      </w:r>
      <w:r w:rsidR="00710125">
        <w:t>&lt;</w:t>
      </w:r>
      <w:r w:rsidR="000A5C4F">
        <w:t xml:space="preserve"> </w:t>
      </w:r>
      <w:r w:rsidR="00633BCC">
        <w:t>0.0001.</w:t>
      </w:r>
    </w:p>
    <w:p w:rsidR="001D1BC0" w:rsidRPr="007A3A27" w:rsidRDefault="001D1BC0" w:rsidP="005C6D33">
      <w:r w:rsidRPr="007A3A27">
        <w:t>In</w:t>
      </w:r>
      <w:r w:rsidR="000A5C4F">
        <w:t xml:space="preserve"> </w:t>
      </w:r>
      <w:r w:rsidRPr="007A3A27">
        <w:t>the</w:t>
      </w:r>
      <w:r w:rsidR="000A5C4F">
        <w:t xml:space="preserve"> </w:t>
      </w:r>
      <w:r w:rsidRPr="007A3A27">
        <w:t>alirocumab</w:t>
      </w:r>
      <w:r w:rsidR="000A5C4F">
        <w:t xml:space="preserve"> </w:t>
      </w:r>
      <w:r w:rsidRPr="007A3A27">
        <w:t>group</w:t>
      </w:r>
      <w:r w:rsidR="000A5C4F">
        <w:t xml:space="preserve"> </w:t>
      </w:r>
      <w:r w:rsidRPr="007A3A27">
        <w:t>the</w:t>
      </w:r>
      <w:r w:rsidR="000A5C4F">
        <w:t xml:space="preserve"> </w:t>
      </w:r>
      <w:r w:rsidRPr="007A3A27">
        <w:t>LSM</w:t>
      </w:r>
      <w:r w:rsidR="000A5C4F">
        <w:t xml:space="preserve"> </w:t>
      </w:r>
      <w:r>
        <w:t>ezetimibe</w:t>
      </w:r>
      <w:r w:rsidR="000A5C4F">
        <w:t xml:space="preserve"> </w:t>
      </w:r>
      <w:r w:rsidRPr="007A3A27">
        <w:t>adjusted</w:t>
      </w:r>
      <w:r w:rsidR="000A5C4F">
        <w:t xml:space="preserve"> </w:t>
      </w:r>
      <w:r w:rsidRPr="007A3A27">
        <w:t>LDL-C</w:t>
      </w:r>
      <w:r w:rsidR="000A5C4F">
        <w:t xml:space="preserve"> </w:t>
      </w:r>
      <w:r w:rsidRPr="007A3A27">
        <w:t>reduction</w:t>
      </w:r>
      <w:r w:rsidR="000A5C4F">
        <w:t xml:space="preserve"> </w:t>
      </w:r>
      <w:r w:rsidRPr="007A3A27">
        <w:t>at</w:t>
      </w:r>
      <w:r w:rsidR="000A5C4F">
        <w:t xml:space="preserve"> </w:t>
      </w:r>
      <w:r w:rsidRPr="007A3A27">
        <w:t>Week</w:t>
      </w:r>
      <w:r w:rsidR="000A5C4F">
        <w:t xml:space="preserve"> </w:t>
      </w:r>
      <w:r w:rsidRPr="007A3A27">
        <w:t>4</w:t>
      </w:r>
      <w:r w:rsidR="000A5C4F">
        <w:t xml:space="preserve"> </w:t>
      </w:r>
      <w:r w:rsidRPr="007A3A27">
        <w:t>was</w:t>
      </w:r>
      <w:r w:rsidR="000A5C4F">
        <w:t xml:space="preserve"> </w:t>
      </w:r>
      <w:r>
        <w:t>similar</w:t>
      </w:r>
      <w:r w:rsidR="000A5C4F">
        <w:t xml:space="preserve"> </w:t>
      </w:r>
      <w:r>
        <w:t>to</w:t>
      </w:r>
      <w:r w:rsidR="000A5C4F">
        <w:t xml:space="preserve"> </w:t>
      </w:r>
      <w:r>
        <w:t>Week</w:t>
      </w:r>
      <w:r w:rsidR="000A5C4F">
        <w:t xml:space="preserve"> </w:t>
      </w:r>
      <w:r>
        <w:t>78</w:t>
      </w:r>
      <w:r w:rsidR="00D9425B">
        <w:t>.</w:t>
      </w:r>
    </w:p>
    <w:p w:rsidR="001D1BC0" w:rsidRPr="00633BCC" w:rsidRDefault="001D1BC0" w:rsidP="00633BCC">
      <w:r w:rsidRPr="00D362B8">
        <w:t>A</w:t>
      </w:r>
      <w:r w:rsidR="000A5C4F">
        <w:t xml:space="preserve"> </w:t>
      </w:r>
      <w:r w:rsidRPr="00D362B8">
        <w:t>pre-specified</w:t>
      </w:r>
      <w:r w:rsidR="000A5C4F">
        <w:t xml:space="preserve"> </w:t>
      </w:r>
      <w:r w:rsidRPr="00D362B8">
        <w:t>secondary</w:t>
      </w:r>
      <w:r w:rsidR="000A5C4F">
        <w:t xml:space="preserve"> </w:t>
      </w:r>
      <w:r w:rsidRPr="00D362B8">
        <w:t>endpoint</w:t>
      </w:r>
      <w:r w:rsidR="000A5C4F">
        <w:t xml:space="preserve"> </w:t>
      </w:r>
      <w:r w:rsidRPr="00D362B8">
        <w:t>was</w:t>
      </w:r>
      <w:r w:rsidR="000A5C4F">
        <w:t xml:space="preserve"> </w:t>
      </w:r>
      <w:r w:rsidRPr="00D362B8">
        <w:t>treatment</w:t>
      </w:r>
      <w:r w:rsidR="000A5C4F">
        <w:t xml:space="preserve"> </w:t>
      </w:r>
      <w:r w:rsidRPr="00D362B8">
        <w:t>to</w:t>
      </w:r>
      <w:r w:rsidR="000A5C4F">
        <w:t xml:space="preserve"> </w:t>
      </w:r>
      <w:r w:rsidRPr="00D362B8">
        <w:t>target</w:t>
      </w:r>
      <w:r w:rsidR="000A5C4F">
        <w:t xml:space="preserve"> </w:t>
      </w:r>
      <w:r w:rsidRPr="00D362B8">
        <w:t>(LDL-C</w:t>
      </w:r>
      <w:r w:rsidR="000A5C4F">
        <w:t xml:space="preserve"> </w:t>
      </w:r>
      <w:r w:rsidR="00224853">
        <w:t>&lt;</w:t>
      </w:r>
      <w:r w:rsidR="000A5C4F">
        <w:t xml:space="preserve"> </w:t>
      </w:r>
      <w:r w:rsidRPr="00D362B8">
        <w:t>1.81</w:t>
      </w:r>
      <w:r w:rsidR="000A5C4F">
        <w:t xml:space="preserve"> </w:t>
      </w:r>
      <w:r w:rsidRPr="00D362B8">
        <w:t>mmol/L</w:t>
      </w:r>
      <w:r w:rsidR="000A5C4F">
        <w:t xml:space="preserve"> </w:t>
      </w:r>
      <w:r>
        <w:t>or</w:t>
      </w:r>
      <w:r w:rsidR="000A5C4F">
        <w:t xml:space="preserve"> </w:t>
      </w:r>
      <w:r w:rsidR="00633BCC">
        <w:t>&lt;</w:t>
      </w:r>
      <w:r w:rsidR="000A5C4F">
        <w:t xml:space="preserve"> </w:t>
      </w:r>
      <w:r>
        <w:t>2.56</w:t>
      </w:r>
      <w:r w:rsidR="000A5C4F">
        <w:t xml:space="preserve"> </w:t>
      </w:r>
      <w:r>
        <w:t>mmol/L</w:t>
      </w:r>
      <w:r w:rsidRPr="00D362B8">
        <w:t>)</w:t>
      </w:r>
      <w:r w:rsidR="000A5C4F">
        <w:t xml:space="preserve"> </w:t>
      </w:r>
      <w:r>
        <w:t>at</w:t>
      </w:r>
      <w:r w:rsidR="000A5C4F">
        <w:t xml:space="preserve"> </w:t>
      </w:r>
      <w:r>
        <w:t>Week</w:t>
      </w:r>
      <w:r w:rsidR="000A5C4F">
        <w:t xml:space="preserve"> </w:t>
      </w:r>
      <w:r>
        <w:t>78</w:t>
      </w:r>
      <w:r w:rsidRPr="00D362B8">
        <w:t>.</w:t>
      </w:r>
      <w:r w:rsidR="000A5C4F">
        <w:t xml:space="preserve"> </w:t>
      </w:r>
      <w:r w:rsidRPr="00D362B8">
        <w:t>Approximately</w:t>
      </w:r>
      <w:r w:rsidR="000A5C4F">
        <w:t xml:space="preserve"> </w:t>
      </w:r>
      <w:r>
        <w:t>83.4</w:t>
      </w:r>
      <w:r w:rsidRPr="00D362B8">
        <w:t>%/</w:t>
      </w:r>
      <w:r>
        <w:t>36.8</w:t>
      </w:r>
      <w:r w:rsidRPr="00D362B8">
        <w:t>%</w:t>
      </w:r>
      <w:r w:rsidR="000A5C4F">
        <w:t xml:space="preserve"> </w:t>
      </w:r>
      <w:r w:rsidRPr="00D362B8">
        <w:t>of</w:t>
      </w:r>
      <w:r w:rsidR="000A5C4F">
        <w:t xml:space="preserve"> </w:t>
      </w:r>
      <w:r w:rsidRPr="00D362B8">
        <w:t>the</w:t>
      </w:r>
      <w:r w:rsidR="000A5C4F">
        <w:t xml:space="preserve"> </w:t>
      </w:r>
      <w:r w:rsidRPr="00D362B8">
        <w:t>alirocumab/placebo</w:t>
      </w:r>
      <w:r w:rsidR="000A5C4F">
        <w:t xml:space="preserve"> </w:t>
      </w:r>
      <w:r w:rsidRPr="00D362B8">
        <w:t>patients</w:t>
      </w:r>
      <w:r w:rsidR="000A5C4F">
        <w:t xml:space="preserve"> </w:t>
      </w:r>
      <w:r w:rsidRPr="00D362B8">
        <w:t>achieved</w:t>
      </w:r>
      <w:r w:rsidR="000A5C4F">
        <w:t xml:space="preserve"> </w:t>
      </w:r>
      <w:r w:rsidRPr="00D362B8">
        <w:t>a</w:t>
      </w:r>
      <w:r w:rsidR="000A5C4F">
        <w:t xml:space="preserve"> </w:t>
      </w:r>
      <w:r w:rsidRPr="00D362B8">
        <w:t>LDL-C</w:t>
      </w:r>
      <w:r w:rsidR="000A5C4F">
        <w:t xml:space="preserve"> </w:t>
      </w:r>
      <w:r w:rsidRPr="00D362B8">
        <w:t>of</w:t>
      </w:r>
      <w:r w:rsidR="000A5C4F">
        <w:t xml:space="preserve"> </w:t>
      </w:r>
      <w:r w:rsidR="00224853">
        <w:t>&lt;</w:t>
      </w:r>
      <w:r w:rsidR="000A5C4F">
        <w:t xml:space="preserve"> </w:t>
      </w:r>
      <w:r w:rsidRPr="00D362B8">
        <w:t>2.59</w:t>
      </w:r>
      <w:r w:rsidR="000A5C4F">
        <w:t xml:space="preserve"> </w:t>
      </w:r>
      <w:r w:rsidRPr="00D362B8">
        <w:t>mmol/L</w:t>
      </w:r>
      <w:r w:rsidR="000A5C4F">
        <w:t xml:space="preserve"> </w:t>
      </w:r>
      <w:r w:rsidRPr="00D362B8">
        <w:t>and</w:t>
      </w:r>
      <w:r w:rsidR="000A5C4F">
        <w:t xml:space="preserve"> </w:t>
      </w:r>
      <w:r w:rsidRPr="00D362B8">
        <w:t>about</w:t>
      </w:r>
      <w:r w:rsidR="000A5C4F">
        <w:t xml:space="preserve"> </w:t>
      </w:r>
      <w:r>
        <w:t>69.8</w:t>
      </w:r>
      <w:r w:rsidRPr="00D362B8">
        <w:t>%/</w:t>
      </w:r>
      <w:r>
        <w:t>8.0</w:t>
      </w:r>
      <w:r w:rsidRPr="00D362B8">
        <w:t>%</w:t>
      </w:r>
      <w:r w:rsidR="000A5C4F">
        <w:t xml:space="preserve"> </w:t>
      </w:r>
      <w:r w:rsidRPr="00D362B8">
        <w:t>achieved</w:t>
      </w:r>
      <w:r w:rsidR="000A5C4F">
        <w:t xml:space="preserve"> </w:t>
      </w:r>
      <w:r w:rsidRPr="00D362B8">
        <w:t>a</w:t>
      </w:r>
      <w:r w:rsidR="000A5C4F">
        <w:t xml:space="preserve"> </w:t>
      </w:r>
      <w:r w:rsidRPr="00D362B8">
        <w:t>LDL-C</w:t>
      </w:r>
      <w:r w:rsidR="000A5C4F">
        <w:t xml:space="preserve"> </w:t>
      </w:r>
      <w:r w:rsidRPr="00D362B8">
        <w:t>of</w:t>
      </w:r>
      <w:r w:rsidR="000A5C4F">
        <w:t xml:space="preserve"> </w:t>
      </w:r>
      <w:r w:rsidR="00633BCC">
        <w:t>&lt;</w:t>
      </w:r>
      <w:r w:rsidR="000A5C4F">
        <w:t xml:space="preserve"> </w:t>
      </w:r>
      <w:r w:rsidRPr="00D362B8">
        <w:t>1.81</w:t>
      </w:r>
      <w:r w:rsidR="000A5C4F">
        <w:t xml:space="preserve"> </w:t>
      </w:r>
      <w:r w:rsidRPr="00D362B8">
        <w:t>mmol/L.</w:t>
      </w:r>
    </w:p>
    <w:p w:rsidR="001D1BC0" w:rsidRDefault="001D1BC0" w:rsidP="005C6D33">
      <w:r w:rsidRPr="00FF2322">
        <w:t>The</w:t>
      </w:r>
      <w:r w:rsidR="000A5C4F">
        <w:t xml:space="preserve"> </w:t>
      </w:r>
      <w:r>
        <w:t>other</w:t>
      </w:r>
      <w:r w:rsidR="000A5C4F">
        <w:t xml:space="preserve"> </w:t>
      </w:r>
      <w:r w:rsidRPr="00FF2322">
        <w:t>key</w:t>
      </w:r>
      <w:r w:rsidR="000A5C4F">
        <w:t xml:space="preserve"> </w:t>
      </w:r>
      <w:r w:rsidRPr="00FF2322">
        <w:t>secondary</w:t>
      </w:r>
      <w:r w:rsidR="000A5C4F">
        <w:t xml:space="preserve"> </w:t>
      </w:r>
      <w:r w:rsidRPr="00FF2322">
        <w:t>endpoints</w:t>
      </w:r>
      <w:r w:rsidR="000A5C4F">
        <w:t xml:space="preserve"> </w:t>
      </w:r>
      <w:r w:rsidRPr="00FF2322">
        <w:t>were</w:t>
      </w:r>
      <w:r w:rsidR="000A5C4F">
        <w:t xml:space="preserve"> </w:t>
      </w:r>
      <w:r w:rsidRPr="00FF2322">
        <w:t>numerous</w:t>
      </w:r>
      <w:r w:rsidR="000A5C4F">
        <w:t xml:space="preserve"> </w:t>
      </w:r>
      <w:r w:rsidRPr="00FF2322">
        <w:t>and</w:t>
      </w:r>
      <w:r w:rsidR="000A5C4F">
        <w:t xml:space="preserve"> </w:t>
      </w:r>
      <w:r w:rsidRPr="00FF2322">
        <w:t>included</w:t>
      </w:r>
      <w:r w:rsidR="000A5C4F">
        <w:t xml:space="preserve"> </w:t>
      </w:r>
      <w:r w:rsidRPr="00FF2322">
        <w:t>reductions</w:t>
      </w:r>
      <w:r w:rsidR="000A5C4F">
        <w:t xml:space="preserve"> </w:t>
      </w:r>
      <w:r w:rsidRPr="00FF2322">
        <w:t>in</w:t>
      </w:r>
      <w:r w:rsidR="000A5C4F">
        <w:t xml:space="preserve"> </w:t>
      </w:r>
      <w:r w:rsidRPr="00FF2322">
        <w:t>LDL-C</w:t>
      </w:r>
      <w:r w:rsidR="000A5C4F">
        <w:t xml:space="preserve"> </w:t>
      </w:r>
      <w:r w:rsidRPr="00FF2322">
        <w:t>at</w:t>
      </w:r>
      <w:r w:rsidR="000A5C4F">
        <w:t xml:space="preserve"> </w:t>
      </w:r>
      <w:r w:rsidRPr="00FF2322">
        <w:t>Week</w:t>
      </w:r>
      <w:r w:rsidR="000A5C4F">
        <w:t xml:space="preserve"> </w:t>
      </w:r>
      <w:r w:rsidRPr="00FF2322">
        <w:t>12</w:t>
      </w:r>
      <w:r w:rsidR="000A5C4F">
        <w:t xml:space="preserve"> </w:t>
      </w:r>
      <w:r w:rsidRPr="00FF2322">
        <w:t>and</w:t>
      </w:r>
      <w:r w:rsidR="000A5C4F">
        <w:t xml:space="preserve"> </w:t>
      </w:r>
      <w:r w:rsidRPr="00FF2322">
        <w:t>Week</w:t>
      </w:r>
      <w:r w:rsidR="000A5C4F">
        <w:t xml:space="preserve"> </w:t>
      </w:r>
      <w:r w:rsidRPr="00FF2322">
        <w:t>52,</w:t>
      </w:r>
      <w:r w:rsidR="000A5C4F">
        <w:t xml:space="preserve"> </w:t>
      </w:r>
      <w:r w:rsidRPr="00FF2322">
        <w:t>Week</w:t>
      </w:r>
      <w:r w:rsidR="000A5C4F">
        <w:t xml:space="preserve"> </w:t>
      </w:r>
      <w:r w:rsidRPr="00FF2322">
        <w:t>24</w:t>
      </w:r>
      <w:r w:rsidR="000A5C4F">
        <w:t xml:space="preserve"> </w:t>
      </w:r>
      <w:r w:rsidRPr="00FF2322">
        <w:t>results</w:t>
      </w:r>
      <w:r w:rsidR="000A5C4F">
        <w:t xml:space="preserve"> </w:t>
      </w:r>
      <w:r w:rsidRPr="00FF2322">
        <w:t>for</w:t>
      </w:r>
      <w:r w:rsidR="000A5C4F">
        <w:t xml:space="preserve"> </w:t>
      </w:r>
      <w:r w:rsidRPr="00FF2322">
        <w:t>total</w:t>
      </w:r>
      <w:r w:rsidR="000A5C4F">
        <w:t xml:space="preserve"> </w:t>
      </w:r>
      <w:r w:rsidRPr="00FF2322">
        <w:t>cholesterol,</w:t>
      </w:r>
      <w:r w:rsidR="000A5C4F">
        <w:t xml:space="preserve"> </w:t>
      </w:r>
      <w:r w:rsidR="00A31798">
        <w:t>Apo</w:t>
      </w:r>
      <w:r w:rsidR="000A5C4F">
        <w:t xml:space="preserve"> </w:t>
      </w:r>
      <w:r w:rsidR="00A31798">
        <w:t>B</w:t>
      </w:r>
      <w:r w:rsidRPr="00FF2322">
        <w:t>,</w:t>
      </w:r>
      <w:r w:rsidR="000A5C4F">
        <w:t xml:space="preserve"> </w:t>
      </w:r>
      <w:r w:rsidRPr="00FF2322">
        <w:t>non-HDL-C,</w:t>
      </w:r>
      <w:r w:rsidR="000A5C4F">
        <w:t xml:space="preserve"> </w:t>
      </w:r>
      <w:r w:rsidRPr="00FF2322">
        <w:t>lipoprotein</w:t>
      </w:r>
      <w:r w:rsidR="000A5C4F">
        <w:t xml:space="preserve"> </w:t>
      </w:r>
      <w:r w:rsidRPr="00FF2322">
        <w:t>(a),</w:t>
      </w:r>
      <w:r w:rsidR="000A5C4F">
        <w:t xml:space="preserve"> </w:t>
      </w:r>
      <w:r w:rsidRPr="00FF2322">
        <w:t>fasting</w:t>
      </w:r>
      <w:r w:rsidR="000A5C4F">
        <w:t xml:space="preserve"> </w:t>
      </w:r>
      <w:r w:rsidRPr="00FF2322">
        <w:t>triglycerides,</w:t>
      </w:r>
      <w:r w:rsidR="000A5C4F">
        <w:t xml:space="preserve"> </w:t>
      </w:r>
      <w:r w:rsidRPr="00FF2322">
        <w:t>HDL-C,</w:t>
      </w:r>
      <w:r w:rsidR="000A5C4F">
        <w:t xml:space="preserve"> </w:t>
      </w:r>
      <w:r w:rsidRPr="00FF2322">
        <w:t>and</w:t>
      </w:r>
      <w:r w:rsidR="000A5C4F">
        <w:t xml:space="preserve"> </w:t>
      </w:r>
      <w:r w:rsidR="00A31798">
        <w:t>Apo</w:t>
      </w:r>
      <w:r w:rsidR="000A5C4F">
        <w:t xml:space="preserve"> </w:t>
      </w:r>
      <w:r w:rsidR="00A31798">
        <w:t>A1</w:t>
      </w:r>
      <w:r w:rsidRPr="00FF2322">
        <w:t>.</w:t>
      </w:r>
      <w:r w:rsidR="000A5C4F">
        <w:t xml:space="preserve"> </w:t>
      </w:r>
      <w:r w:rsidRPr="00FF2322">
        <w:t>Analyses</w:t>
      </w:r>
      <w:r w:rsidR="000A5C4F">
        <w:t xml:space="preserve"> </w:t>
      </w:r>
      <w:r w:rsidRPr="00FF2322">
        <w:t>were</w:t>
      </w:r>
      <w:r w:rsidR="000A5C4F">
        <w:t xml:space="preserve"> </w:t>
      </w:r>
      <w:r w:rsidRPr="00FF2322">
        <w:t>also</w:t>
      </w:r>
      <w:r w:rsidR="000A5C4F">
        <w:t xml:space="preserve"> </w:t>
      </w:r>
      <w:r w:rsidRPr="00FF2322">
        <w:t>conducted</w:t>
      </w:r>
      <w:r w:rsidR="000A5C4F">
        <w:t xml:space="preserve"> </w:t>
      </w:r>
      <w:r w:rsidRPr="00FF2322">
        <w:t>in</w:t>
      </w:r>
      <w:r w:rsidR="000A5C4F">
        <w:t xml:space="preserve"> </w:t>
      </w:r>
      <w:r w:rsidRPr="00FF2322">
        <w:t>subpopulations</w:t>
      </w:r>
      <w:r w:rsidR="000A5C4F">
        <w:t xml:space="preserve"> </w:t>
      </w:r>
      <w:r w:rsidRPr="00FF2322">
        <w:t>reaching</w:t>
      </w:r>
      <w:r w:rsidR="000A5C4F">
        <w:t xml:space="preserve"> </w:t>
      </w:r>
      <w:r w:rsidRPr="00FF2322">
        <w:t>an</w:t>
      </w:r>
      <w:r w:rsidR="000A5C4F">
        <w:t xml:space="preserve"> </w:t>
      </w:r>
      <w:r w:rsidRPr="00FF2322">
        <w:t>LDL-C</w:t>
      </w:r>
      <w:r w:rsidR="000A5C4F">
        <w:t xml:space="preserve"> </w:t>
      </w:r>
      <w:r w:rsidRPr="00FF2322">
        <w:t>target</w:t>
      </w:r>
      <w:r w:rsidR="000A5C4F">
        <w:t xml:space="preserve"> </w:t>
      </w:r>
      <w:r w:rsidRPr="00FF2322">
        <w:t>of</w:t>
      </w:r>
      <w:r w:rsidR="000A5C4F">
        <w:t xml:space="preserve"> </w:t>
      </w:r>
      <w:r w:rsidR="00224853">
        <w:t>&lt;</w:t>
      </w:r>
      <w:r w:rsidR="000A5C4F">
        <w:t xml:space="preserve"> </w:t>
      </w:r>
      <w:r w:rsidRPr="00FF2322">
        <w:t>1.8</w:t>
      </w:r>
      <w:r w:rsidR="000A5C4F">
        <w:t xml:space="preserve"> </w:t>
      </w:r>
      <w:r w:rsidRPr="00FF2322">
        <w:t>mmol/L.</w:t>
      </w:r>
      <w:r w:rsidR="000A5C4F">
        <w:t xml:space="preserve"> </w:t>
      </w:r>
      <w:r w:rsidRPr="00FF2322">
        <w:t>See</w:t>
      </w:r>
      <w:r w:rsidR="000A5C4F">
        <w:t xml:space="preserve"> </w:t>
      </w:r>
      <w:r w:rsidR="00633BCC">
        <w:t>Attachment</w:t>
      </w:r>
      <w:r w:rsidR="000A5C4F">
        <w:t xml:space="preserve"> </w:t>
      </w:r>
      <w:r w:rsidR="00633BCC">
        <w:t>2</w:t>
      </w:r>
      <w:r w:rsidR="000A5C4F">
        <w:t xml:space="preserve"> </w:t>
      </w:r>
      <w:r w:rsidRPr="00FF2322">
        <w:t>for</w:t>
      </w:r>
      <w:r w:rsidR="000A5C4F">
        <w:t xml:space="preserve"> </w:t>
      </w:r>
      <w:r w:rsidRPr="00FF2322">
        <w:t>submission</w:t>
      </w:r>
      <w:r w:rsidR="000A5C4F">
        <w:t xml:space="preserve"> </w:t>
      </w:r>
      <w:r w:rsidRPr="00FF2322">
        <w:t>PM-2015-000743-1-3</w:t>
      </w:r>
      <w:r w:rsidR="000A5C4F">
        <w:t xml:space="preserve"> </w:t>
      </w:r>
      <w:r w:rsidRPr="00FF2322">
        <w:t>for</w:t>
      </w:r>
      <w:r w:rsidR="000A5C4F">
        <w:t xml:space="preserve"> </w:t>
      </w:r>
      <w:r w:rsidRPr="00FF2322">
        <w:t>details.</w:t>
      </w:r>
      <w:r w:rsidR="000A5C4F">
        <w:t xml:space="preserve"> </w:t>
      </w:r>
      <w:r w:rsidRPr="00FF2322">
        <w:t>The</w:t>
      </w:r>
      <w:r w:rsidR="000A5C4F">
        <w:t xml:space="preserve"> </w:t>
      </w:r>
      <w:r w:rsidRPr="00FF2322">
        <w:t>final</w:t>
      </w:r>
      <w:r w:rsidR="000A5C4F">
        <w:t xml:space="preserve"> </w:t>
      </w:r>
      <w:r w:rsidRPr="00FF2322">
        <w:t>CSR</w:t>
      </w:r>
      <w:r w:rsidR="000A5C4F">
        <w:t xml:space="preserve"> </w:t>
      </w:r>
      <w:r w:rsidRPr="00FF2322">
        <w:t>included</w:t>
      </w:r>
      <w:r w:rsidR="000A5C4F">
        <w:t xml:space="preserve"> </w:t>
      </w:r>
      <w:r w:rsidRPr="00FF2322">
        <w:t>results</w:t>
      </w:r>
      <w:r w:rsidR="000A5C4F">
        <w:t xml:space="preserve"> </w:t>
      </w:r>
      <w:r w:rsidRPr="00FF2322">
        <w:t>of</w:t>
      </w:r>
      <w:r w:rsidR="000A5C4F">
        <w:t xml:space="preserve"> </w:t>
      </w:r>
      <w:r w:rsidRPr="00FF2322">
        <w:t>these</w:t>
      </w:r>
      <w:r w:rsidR="000A5C4F">
        <w:t xml:space="preserve"> </w:t>
      </w:r>
      <w:r w:rsidRPr="00FF2322">
        <w:t>en</w:t>
      </w:r>
      <w:r>
        <w:t>dpoints</w:t>
      </w:r>
      <w:r w:rsidR="000A5C4F">
        <w:t xml:space="preserve"> </w:t>
      </w:r>
      <w:r>
        <w:t>at</w:t>
      </w:r>
      <w:r w:rsidR="000A5C4F">
        <w:t xml:space="preserve"> </w:t>
      </w:r>
      <w:r>
        <w:t>Week</w:t>
      </w:r>
      <w:r w:rsidR="000A5C4F">
        <w:t xml:space="preserve"> </w:t>
      </w:r>
      <w:r>
        <w:t>78</w:t>
      </w:r>
      <w:r w:rsidR="000A5C4F">
        <w:t xml:space="preserve"> </w:t>
      </w:r>
      <w:r>
        <w:t>(see</w:t>
      </w:r>
      <w:r w:rsidR="000A5C4F">
        <w:t xml:space="preserve"> </w:t>
      </w:r>
      <w:r>
        <w:t>Table</w:t>
      </w:r>
      <w:r w:rsidR="000A5C4F">
        <w:t xml:space="preserve"> </w:t>
      </w:r>
      <w:r w:rsidR="00AE4620">
        <w:t>27</w:t>
      </w:r>
      <w:r w:rsidRPr="00FF2322">
        <w:t>)</w:t>
      </w:r>
      <w:r w:rsidR="00633BCC">
        <w:t>.</w:t>
      </w:r>
    </w:p>
    <w:p w:rsidR="00633BCC" w:rsidRDefault="00633BCC" w:rsidP="00633BCC">
      <w:pPr>
        <w:pStyle w:val="Tabletitle0"/>
      </w:pPr>
      <w:r>
        <w:lastRenderedPageBreak/>
        <w:t>Table</w:t>
      </w:r>
      <w:r w:rsidR="000A5C4F">
        <w:t xml:space="preserve"> </w:t>
      </w:r>
      <w:r w:rsidR="00AE4620">
        <w:t>27</w:t>
      </w:r>
      <w:r>
        <w:t>:</w:t>
      </w:r>
      <w:r w:rsidR="000A5C4F">
        <w:t xml:space="preserve"> </w:t>
      </w:r>
      <w:r>
        <w:t>Study</w:t>
      </w:r>
      <w:r w:rsidR="000A5C4F">
        <w:t xml:space="preserve"> </w:t>
      </w:r>
      <w:r>
        <w:t>LTS</w:t>
      </w:r>
      <w:r w:rsidR="00AE4620">
        <w:t>11717</w:t>
      </w:r>
      <w:r w:rsidR="00F03D25">
        <w:t>;</w:t>
      </w:r>
      <w:r w:rsidR="000A5C4F">
        <w:t xml:space="preserve"> </w:t>
      </w:r>
      <w:r w:rsidR="00AE4620">
        <w:t>Other</w:t>
      </w:r>
      <w:r w:rsidR="000A5C4F">
        <w:t xml:space="preserve"> </w:t>
      </w:r>
      <w:r w:rsidR="00AE4620">
        <w:t>efficacy</w:t>
      </w:r>
      <w:r w:rsidR="000A5C4F">
        <w:t xml:space="preserve"> </w:t>
      </w:r>
      <w:r w:rsidR="00AE4620">
        <w:t>endpoint;</w:t>
      </w:r>
      <w:r w:rsidR="000A5C4F">
        <w:t xml:space="preserve"> </w:t>
      </w:r>
      <w:r>
        <w:t>Week</w:t>
      </w:r>
      <w:r w:rsidR="000A5C4F">
        <w:t xml:space="preserve"> </w:t>
      </w:r>
      <w:r>
        <w:t>78</w:t>
      </w:r>
    </w:p>
    <w:p w:rsidR="006E505D" w:rsidRPr="006E505D" w:rsidRDefault="006E505D" w:rsidP="006E505D">
      <w:r>
        <w:rPr>
          <w:noProof/>
          <w:lang w:eastAsia="en-AU"/>
        </w:rPr>
        <w:drawing>
          <wp:inline distT="0" distB="0" distL="0" distR="0" wp14:anchorId="36B1CB8E" wp14:editId="5DDACAC5">
            <wp:extent cx="4842662" cy="6343887"/>
            <wp:effectExtent l="0" t="0" r="0" b="0"/>
            <wp:docPr id="42" name="Picture 42" descr="Table 27: Study LTS11717: Other efficacy endpoint; We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43938" cy="6345559"/>
                    </a:xfrm>
                    <a:prstGeom prst="rect">
                      <a:avLst/>
                    </a:prstGeom>
                  </pic:spPr>
                </pic:pic>
              </a:graphicData>
            </a:graphic>
          </wp:inline>
        </w:drawing>
      </w:r>
    </w:p>
    <w:p w:rsidR="006E505D" w:rsidRDefault="006E505D" w:rsidP="006E505D">
      <w:pPr>
        <w:pStyle w:val="TableDescription"/>
      </w:pPr>
      <w:r w:rsidRPr="00E56CBE">
        <w:t>Note:</w:t>
      </w:r>
      <w:r w:rsidR="000A5C4F">
        <w:t xml:space="preserve"> </w:t>
      </w:r>
      <w:r w:rsidRPr="00E56CBE">
        <w:t>Least-squares</w:t>
      </w:r>
      <w:r w:rsidR="000A5C4F">
        <w:t xml:space="preserve"> </w:t>
      </w:r>
      <w:r w:rsidRPr="00E56CBE">
        <w:t>(LS)</w:t>
      </w:r>
      <w:r w:rsidR="000A5C4F">
        <w:t xml:space="preserve"> </w:t>
      </w:r>
      <w:r w:rsidRPr="00E56CBE">
        <w:t>means,</w:t>
      </w:r>
      <w:r w:rsidR="000A5C4F">
        <w:t xml:space="preserve"> </w:t>
      </w:r>
      <w:r w:rsidRPr="00E56CBE">
        <w:t>standard</w:t>
      </w:r>
      <w:r w:rsidR="000A5C4F">
        <w:t xml:space="preserve"> </w:t>
      </w:r>
      <w:r w:rsidRPr="00E56CBE">
        <w:t>errors</w:t>
      </w:r>
      <w:r w:rsidR="000A5C4F">
        <w:t xml:space="preserve"> </w:t>
      </w:r>
      <w:r w:rsidRPr="00E56CBE">
        <w:t>(SE)</w:t>
      </w:r>
      <w:r w:rsidR="000A5C4F">
        <w:t xml:space="preserve"> </w:t>
      </w:r>
      <w:r w:rsidRPr="00E56CBE">
        <w:t>and</w:t>
      </w:r>
      <w:r w:rsidR="000A5C4F">
        <w:t xml:space="preserve"> </w:t>
      </w:r>
      <w:r w:rsidRPr="00E56CBE">
        <w:t>p-value</w:t>
      </w:r>
      <w:r w:rsidR="000A5C4F">
        <w:t xml:space="preserve"> </w:t>
      </w:r>
      <w:r w:rsidRPr="00E56CBE">
        <w:t>taken</w:t>
      </w:r>
      <w:r w:rsidR="000A5C4F">
        <w:t xml:space="preserve"> </w:t>
      </w:r>
      <w:r w:rsidRPr="00E56CBE">
        <w:t>from</w:t>
      </w:r>
      <w:r w:rsidR="000A5C4F">
        <w:t xml:space="preserve"> </w:t>
      </w:r>
      <w:r w:rsidRPr="00E56CBE">
        <w:t>MMRM</w:t>
      </w:r>
      <w:r w:rsidR="000A5C4F">
        <w:t xml:space="preserve"> </w:t>
      </w:r>
      <w:r w:rsidRPr="00E56CBE">
        <w:t>(mixed-effect</w:t>
      </w:r>
      <w:r w:rsidR="000A5C4F">
        <w:t xml:space="preserve"> </w:t>
      </w:r>
      <w:r w:rsidRPr="00E56CBE">
        <w:t>model</w:t>
      </w:r>
      <w:r w:rsidR="000A5C4F">
        <w:t xml:space="preserve"> </w:t>
      </w:r>
      <w:r w:rsidRPr="00E56CBE">
        <w:t>with</w:t>
      </w:r>
      <w:r w:rsidR="000A5C4F">
        <w:t xml:space="preserve"> </w:t>
      </w:r>
      <w:r w:rsidRPr="00E56CBE">
        <w:t>repeated</w:t>
      </w:r>
      <w:r w:rsidR="000A5C4F">
        <w:t xml:space="preserve"> </w:t>
      </w:r>
      <w:r w:rsidRPr="00E56CBE">
        <w:t>measures)</w:t>
      </w:r>
      <w:r w:rsidR="000A5C4F">
        <w:t xml:space="preserve"> </w:t>
      </w:r>
      <w:r w:rsidRPr="00E56CBE">
        <w:t>analysis.</w:t>
      </w:r>
      <w:r w:rsidR="000A5C4F">
        <w:t xml:space="preserve"> </w:t>
      </w:r>
      <w:r w:rsidRPr="00E56CBE">
        <w:t>The</w:t>
      </w:r>
      <w:r w:rsidR="000A5C4F">
        <w:t xml:space="preserve"> </w:t>
      </w:r>
      <w:r w:rsidRPr="00E56CBE">
        <w:t>model</w:t>
      </w:r>
      <w:r w:rsidR="000A5C4F">
        <w:t xml:space="preserve"> </w:t>
      </w:r>
      <w:r w:rsidRPr="00E56CBE">
        <w:t>includes</w:t>
      </w:r>
      <w:r w:rsidR="000A5C4F">
        <w:t xml:space="preserve"> </w:t>
      </w:r>
      <w:r w:rsidRPr="00E56CBE">
        <w:t>the</w:t>
      </w:r>
      <w:r w:rsidR="000A5C4F">
        <w:t xml:space="preserve"> </w:t>
      </w:r>
      <w:r w:rsidRPr="00E56CBE">
        <w:t>fixed</w:t>
      </w:r>
      <w:r w:rsidR="000A5C4F">
        <w:t xml:space="preserve"> </w:t>
      </w:r>
      <w:r w:rsidRPr="00E56CBE">
        <w:t>categorical</w:t>
      </w:r>
      <w:r w:rsidR="000A5C4F">
        <w:t xml:space="preserve"> </w:t>
      </w:r>
      <w:r w:rsidRPr="00E56CBE">
        <w:t>effects</w:t>
      </w:r>
      <w:r w:rsidR="000A5C4F">
        <w:t xml:space="preserve"> </w:t>
      </w:r>
      <w:r w:rsidRPr="00E56CBE">
        <w:t>of</w:t>
      </w:r>
      <w:r w:rsidR="000A5C4F">
        <w:t xml:space="preserve"> </w:t>
      </w:r>
      <w:r w:rsidRPr="00E56CBE">
        <w:t>treatment</w:t>
      </w:r>
      <w:r w:rsidR="000A5C4F">
        <w:t xml:space="preserve"> </w:t>
      </w:r>
      <w:r w:rsidRPr="00E56CBE">
        <w:t>group,</w:t>
      </w:r>
      <w:r w:rsidR="000A5C4F">
        <w:t xml:space="preserve"> </w:t>
      </w:r>
      <w:r w:rsidRPr="00E56CBE">
        <w:t>randomi</w:t>
      </w:r>
      <w:r>
        <w:t>s</w:t>
      </w:r>
      <w:r w:rsidRPr="00E56CBE">
        <w:t>ation</w:t>
      </w:r>
      <w:r w:rsidR="000A5C4F">
        <w:t xml:space="preserve"> </w:t>
      </w:r>
      <w:r w:rsidRPr="00E56CBE">
        <w:t>strata</w:t>
      </w:r>
      <w:r w:rsidR="000A5C4F">
        <w:t xml:space="preserve"> </w:t>
      </w:r>
      <w:r w:rsidRPr="00E56CBE">
        <w:t>as</w:t>
      </w:r>
      <w:r w:rsidR="000A5C4F">
        <w:t xml:space="preserve"> </w:t>
      </w:r>
      <w:r w:rsidRPr="00E56CBE">
        <w:t>per</w:t>
      </w:r>
      <w:r w:rsidR="000A5C4F">
        <w:t xml:space="preserve"> </w:t>
      </w:r>
      <w:r w:rsidR="00C4778C">
        <w:t>interactive</w:t>
      </w:r>
      <w:r w:rsidR="000A5C4F">
        <w:t xml:space="preserve"> </w:t>
      </w:r>
      <w:r w:rsidR="00C4778C">
        <w:t>voice</w:t>
      </w:r>
      <w:r w:rsidR="000A5C4F">
        <w:t xml:space="preserve"> </w:t>
      </w:r>
      <w:r w:rsidR="00C4778C">
        <w:t>response</w:t>
      </w:r>
      <w:r w:rsidR="000A5C4F">
        <w:t xml:space="preserve"> </w:t>
      </w:r>
      <w:r w:rsidR="00C4778C">
        <w:t>system</w:t>
      </w:r>
      <w:r w:rsidR="000A5C4F">
        <w:t xml:space="preserve"> </w:t>
      </w:r>
      <w:r w:rsidR="00C4778C">
        <w:t>(</w:t>
      </w:r>
      <w:r w:rsidRPr="00E56CBE">
        <w:t>IVRS</w:t>
      </w:r>
      <w:r w:rsidR="00C4778C">
        <w:t>)</w:t>
      </w:r>
      <w:r w:rsidRPr="00E56CBE">
        <w:t>,</w:t>
      </w:r>
      <w:r w:rsidR="000A5C4F">
        <w:t xml:space="preserve"> </w:t>
      </w:r>
      <w:r w:rsidRPr="00E56CBE">
        <w:t>time</w:t>
      </w:r>
      <w:r w:rsidR="000A5C4F">
        <w:t xml:space="preserve"> </w:t>
      </w:r>
      <w:r w:rsidRPr="00E56CBE">
        <w:t>point,</w:t>
      </w:r>
      <w:r w:rsidR="000A5C4F">
        <w:t xml:space="preserve"> </w:t>
      </w:r>
      <w:r w:rsidRPr="00E56CBE">
        <w:t>treatment-by-time</w:t>
      </w:r>
      <w:r w:rsidR="000A5C4F">
        <w:t xml:space="preserve"> </w:t>
      </w:r>
      <w:r w:rsidRPr="00E56CBE">
        <w:t>point</w:t>
      </w:r>
      <w:r w:rsidR="000A5C4F">
        <w:t xml:space="preserve"> </w:t>
      </w:r>
      <w:r w:rsidRPr="00E56CBE">
        <w:t>interaction</w:t>
      </w:r>
      <w:r w:rsidR="000A5C4F">
        <w:t xml:space="preserve"> </w:t>
      </w:r>
      <w:r w:rsidRPr="00E56CBE">
        <w:t>and</w:t>
      </w:r>
      <w:r w:rsidR="000A5C4F">
        <w:t xml:space="preserve"> </w:t>
      </w:r>
      <w:r w:rsidRPr="00E56CBE">
        <w:t>strata-by-time</w:t>
      </w:r>
      <w:r w:rsidR="000A5C4F">
        <w:t xml:space="preserve"> </w:t>
      </w:r>
      <w:r w:rsidRPr="00E56CBE">
        <w:t>point</w:t>
      </w:r>
      <w:r w:rsidR="000A5C4F">
        <w:t xml:space="preserve"> </w:t>
      </w:r>
      <w:r w:rsidRPr="00E56CBE">
        <w:t>interaction,</w:t>
      </w:r>
      <w:r w:rsidR="000A5C4F">
        <w:t xml:space="preserve"> </w:t>
      </w:r>
      <w:r w:rsidRPr="00E56CBE">
        <w:t>as</w:t>
      </w:r>
      <w:r w:rsidR="000A5C4F">
        <w:t xml:space="preserve"> </w:t>
      </w:r>
      <w:r w:rsidRPr="00E56CBE">
        <w:t>well</w:t>
      </w:r>
      <w:r w:rsidR="000A5C4F">
        <w:t xml:space="preserve"> </w:t>
      </w:r>
      <w:r w:rsidRPr="00E56CBE">
        <w:t>as</w:t>
      </w:r>
      <w:r w:rsidR="000A5C4F">
        <w:t xml:space="preserve"> </w:t>
      </w:r>
      <w:r w:rsidRPr="00E56CBE">
        <w:t>the</w:t>
      </w:r>
      <w:r w:rsidR="000A5C4F">
        <w:t xml:space="preserve"> </w:t>
      </w:r>
      <w:r w:rsidRPr="00E56CBE">
        <w:t>continuous</w:t>
      </w:r>
      <w:r w:rsidR="000A5C4F">
        <w:t xml:space="preserve"> </w:t>
      </w:r>
      <w:r w:rsidRPr="00E56CBE">
        <w:t>fixed</w:t>
      </w:r>
      <w:r w:rsidR="000A5C4F">
        <w:t xml:space="preserve"> </w:t>
      </w:r>
      <w:r w:rsidRPr="00E56CBE">
        <w:t>covariates</w:t>
      </w:r>
      <w:r w:rsidR="000A5C4F">
        <w:t xml:space="preserve"> </w:t>
      </w:r>
      <w:r w:rsidRPr="00E56CBE">
        <w:t>of</w:t>
      </w:r>
      <w:r w:rsidR="000A5C4F">
        <w:t xml:space="preserve"> </w:t>
      </w:r>
      <w:r w:rsidRPr="00E56CBE">
        <w:t>baseline</w:t>
      </w:r>
      <w:r w:rsidR="000A5C4F">
        <w:t xml:space="preserve"> </w:t>
      </w:r>
      <w:r>
        <w:t>parameter</w:t>
      </w:r>
      <w:r w:rsidR="000A5C4F">
        <w:t xml:space="preserve"> </w:t>
      </w:r>
      <w:r w:rsidRPr="00E56CBE">
        <w:t>value</w:t>
      </w:r>
      <w:r w:rsidR="000A5C4F">
        <w:t xml:space="preserve"> </w:t>
      </w:r>
      <w:r w:rsidRPr="00E56CBE">
        <w:t>and</w:t>
      </w:r>
      <w:r w:rsidR="000A5C4F">
        <w:t xml:space="preserve"> </w:t>
      </w:r>
      <w:r w:rsidRPr="00E56CBE">
        <w:t>baseline</w:t>
      </w:r>
      <w:r w:rsidR="000A5C4F">
        <w:t xml:space="preserve"> </w:t>
      </w:r>
      <w:r>
        <w:t>parameter</w:t>
      </w:r>
      <w:r w:rsidR="000A5C4F">
        <w:t xml:space="preserve"> </w:t>
      </w:r>
      <w:r w:rsidRPr="00E56CBE">
        <w:t>value-by-time</w:t>
      </w:r>
      <w:r w:rsidR="000A5C4F">
        <w:t xml:space="preserve"> </w:t>
      </w:r>
      <w:r w:rsidRPr="00E56CBE">
        <w:t>point</w:t>
      </w:r>
      <w:r w:rsidR="000A5C4F">
        <w:t xml:space="preserve"> </w:t>
      </w:r>
      <w:r w:rsidRPr="00E56CBE">
        <w:t>interaction</w:t>
      </w:r>
      <w:r w:rsidR="000A5C4F">
        <w:t xml:space="preserve"> </w:t>
      </w:r>
      <w:r w:rsidRPr="00E56CBE">
        <w:t>MMRM</w:t>
      </w:r>
      <w:r w:rsidR="000A5C4F">
        <w:t xml:space="preserve"> </w:t>
      </w:r>
      <w:r w:rsidRPr="00E56CBE">
        <w:t>model</w:t>
      </w:r>
      <w:r w:rsidR="000A5C4F">
        <w:t xml:space="preserve"> </w:t>
      </w:r>
      <w:r w:rsidRPr="00E56CBE">
        <w:t>and</w:t>
      </w:r>
      <w:r w:rsidR="000A5C4F">
        <w:t xml:space="preserve"> </w:t>
      </w:r>
      <w:r w:rsidRPr="00E56CBE">
        <w:t>baseline</w:t>
      </w:r>
      <w:r w:rsidR="000A5C4F">
        <w:t xml:space="preserve"> </w:t>
      </w:r>
      <w:r w:rsidRPr="00E56CBE">
        <w:t>description</w:t>
      </w:r>
      <w:r w:rsidR="000A5C4F">
        <w:t xml:space="preserve"> </w:t>
      </w:r>
      <w:r w:rsidRPr="00E56CBE">
        <w:t>run</w:t>
      </w:r>
      <w:r w:rsidR="000A5C4F">
        <w:t xml:space="preserve"> </w:t>
      </w:r>
      <w:r w:rsidRPr="00E56CBE">
        <w:t>on</w:t>
      </w:r>
      <w:r w:rsidR="000A5C4F">
        <w:t xml:space="preserve"> </w:t>
      </w:r>
      <w:r w:rsidRPr="00E56CBE">
        <w:t>patients</w:t>
      </w:r>
      <w:r w:rsidR="000A5C4F">
        <w:t xml:space="preserve"> </w:t>
      </w:r>
      <w:r w:rsidRPr="00E56CBE">
        <w:t>with</w:t>
      </w:r>
      <w:r w:rsidR="000A5C4F">
        <w:t xml:space="preserve"> </w:t>
      </w:r>
      <w:r w:rsidRPr="00E56CBE">
        <w:t>a</w:t>
      </w:r>
      <w:r w:rsidR="000A5C4F">
        <w:t xml:space="preserve"> </w:t>
      </w:r>
      <w:r w:rsidRPr="00E56CBE">
        <w:t>baseline</w:t>
      </w:r>
      <w:r w:rsidR="000A5C4F">
        <w:t xml:space="preserve"> </w:t>
      </w:r>
      <w:r w:rsidRPr="00E56CBE">
        <w:t>value</w:t>
      </w:r>
      <w:r w:rsidR="000A5C4F">
        <w:t xml:space="preserve"> </w:t>
      </w:r>
      <w:r w:rsidRPr="00E56CBE">
        <w:t>and</w:t>
      </w:r>
      <w:r w:rsidR="000A5C4F">
        <w:t xml:space="preserve"> </w:t>
      </w:r>
      <w:r w:rsidRPr="00E56CBE">
        <w:t>a</w:t>
      </w:r>
      <w:r w:rsidR="000A5C4F">
        <w:t xml:space="preserve"> </w:t>
      </w:r>
      <w:r w:rsidRPr="00E56CBE">
        <w:t>post-baseline</w:t>
      </w:r>
      <w:r w:rsidR="000A5C4F">
        <w:t xml:space="preserve"> </w:t>
      </w:r>
      <w:r w:rsidRPr="00E56CBE">
        <w:t>value</w:t>
      </w:r>
      <w:r w:rsidR="000A5C4F">
        <w:t xml:space="preserve"> </w:t>
      </w:r>
      <w:r w:rsidRPr="00E56CBE">
        <w:t>in</w:t>
      </w:r>
      <w:r w:rsidR="000A5C4F">
        <w:t xml:space="preserve"> </w:t>
      </w:r>
      <w:r w:rsidRPr="00E56CBE">
        <w:t>at</w:t>
      </w:r>
      <w:r w:rsidR="000A5C4F">
        <w:t xml:space="preserve"> </w:t>
      </w:r>
      <w:r w:rsidRPr="00E56CBE">
        <w:t>least</w:t>
      </w:r>
      <w:r w:rsidR="000A5C4F">
        <w:t xml:space="preserve"> </w:t>
      </w:r>
      <w:r w:rsidRPr="00E56CBE">
        <w:t>one</w:t>
      </w:r>
      <w:r w:rsidR="000A5C4F">
        <w:t xml:space="preserve"> </w:t>
      </w:r>
      <w:r w:rsidRPr="00E56CBE">
        <w:t>of</w:t>
      </w:r>
      <w:r w:rsidR="000A5C4F">
        <w:t xml:space="preserve"> </w:t>
      </w:r>
      <w:r w:rsidRPr="00E56CBE">
        <w:t>the</w:t>
      </w:r>
      <w:r w:rsidR="000A5C4F">
        <w:t xml:space="preserve"> </w:t>
      </w:r>
      <w:r w:rsidRPr="00E56CBE">
        <w:t>analysis</w:t>
      </w:r>
      <w:r w:rsidR="000A5C4F">
        <w:t xml:space="preserve"> </w:t>
      </w:r>
      <w:r w:rsidRPr="00E56CBE">
        <w:t>windows</w:t>
      </w:r>
      <w:r w:rsidR="000A5C4F">
        <w:t xml:space="preserve"> </w:t>
      </w:r>
      <w:r w:rsidRPr="00E56CBE">
        <w:t>used</w:t>
      </w:r>
      <w:r w:rsidR="000A5C4F">
        <w:t xml:space="preserve"> </w:t>
      </w:r>
      <w:r w:rsidRPr="00E56CBE">
        <w:t>in</w:t>
      </w:r>
      <w:r w:rsidR="000A5C4F">
        <w:t xml:space="preserve"> </w:t>
      </w:r>
      <w:r w:rsidRPr="00E56CBE">
        <w:t>the</w:t>
      </w:r>
      <w:r w:rsidR="000A5C4F">
        <w:t xml:space="preserve"> </w:t>
      </w:r>
      <w:r w:rsidRPr="00E56CBE">
        <w:t>model.</w:t>
      </w:r>
      <w:r w:rsidR="000A5C4F">
        <w:t xml:space="preserve"> </w:t>
      </w:r>
      <w:r w:rsidRPr="00E56CBE">
        <w:t>The</w:t>
      </w:r>
      <w:r w:rsidR="000A5C4F">
        <w:t xml:space="preserve"> </w:t>
      </w:r>
      <w:r w:rsidRPr="00E56CBE">
        <w:t>p-value</w:t>
      </w:r>
      <w:r w:rsidR="000A5C4F">
        <w:t xml:space="preserve"> </w:t>
      </w:r>
      <w:r w:rsidRPr="00E56CBE">
        <w:t>is</w:t>
      </w:r>
      <w:r w:rsidR="000A5C4F">
        <w:t xml:space="preserve"> </w:t>
      </w:r>
      <w:r w:rsidRPr="00E56CBE">
        <w:t>not</w:t>
      </w:r>
      <w:r w:rsidR="000A5C4F">
        <w:t xml:space="preserve"> </w:t>
      </w:r>
      <w:r w:rsidRPr="00E56CBE">
        <w:t>adjusted</w:t>
      </w:r>
      <w:r w:rsidR="000A5C4F">
        <w:t xml:space="preserve"> </w:t>
      </w:r>
      <w:r w:rsidRPr="00E56CBE">
        <w:t>for</w:t>
      </w:r>
      <w:r w:rsidR="000A5C4F">
        <w:t xml:space="preserve"> </w:t>
      </w:r>
      <w:r w:rsidRPr="00E56CBE">
        <w:t>multiplicity</w:t>
      </w:r>
      <w:r w:rsidR="000A5C4F">
        <w:t xml:space="preserve"> </w:t>
      </w:r>
      <w:r w:rsidRPr="00E56CBE">
        <w:t>and</w:t>
      </w:r>
      <w:r w:rsidR="000A5C4F">
        <w:t xml:space="preserve"> </w:t>
      </w:r>
      <w:r w:rsidRPr="00E56CBE">
        <w:t>provided</w:t>
      </w:r>
      <w:r w:rsidR="000A5C4F">
        <w:t xml:space="preserve"> </w:t>
      </w:r>
      <w:r w:rsidRPr="00E56CBE">
        <w:t>for</w:t>
      </w:r>
      <w:r w:rsidR="000A5C4F">
        <w:t xml:space="preserve"> </w:t>
      </w:r>
      <w:r w:rsidRPr="00E56CBE">
        <w:t>descriptive</w:t>
      </w:r>
      <w:r w:rsidR="000A5C4F">
        <w:t xml:space="preserve"> </w:t>
      </w:r>
      <w:r w:rsidRPr="00E56CBE">
        <w:t>purpose</w:t>
      </w:r>
      <w:r w:rsidR="000A5C4F">
        <w:t xml:space="preserve"> </w:t>
      </w:r>
      <w:r w:rsidRPr="00E56CBE">
        <w:t>only</w:t>
      </w:r>
      <w:r>
        <w:t>.</w:t>
      </w:r>
      <w:r w:rsidR="000A5C4F">
        <w:t xml:space="preserve"> </w:t>
      </w:r>
      <w:r w:rsidRPr="003A78B3">
        <w:t>Note:</w:t>
      </w:r>
      <w:r w:rsidR="000A5C4F">
        <w:t xml:space="preserve"> </w:t>
      </w:r>
      <w:r w:rsidRPr="003A78B3">
        <w:t>Combined</w:t>
      </w:r>
      <w:r w:rsidR="000A5C4F">
        <w:t xml:space="preserve"> </w:t>
      </w:r>
      <w:r w:rsidRPr="003A78B3">
        <w:t>estimates</w:t>
      </w:r>
      <w:r w:rsidR="000A5C4F">
        <w:t xml:space="preserve"> </w:t>
      </w:r>
      <w:r w:rsidRPr="003A78B3">
        <w:t>and</w:t>
      </w:r>
      <w:r w:rsidR="000A5C4F">
        <w:t xml:space="preserve"> </w:t>
      </w:r>
      <w:r w:rsidRPr="003A78B3">
        <w:t>standard</w:t>
      </w:r>
      <w:r w:rsidR="000A5C4F">
        <w:t xml:space="preserve"> </w:t>
      </w:r>
      <w:r w:rsidRPr="003A78B3">
        <w:t>errors</w:t>
      </w:r>
      <w:r w:rsidR="000A5C4F">
        <w:t xml:space="preserve"> </w:t>
      </w:r>
      <w:r w:rsidRPr="003A78B3">
        <w:t>(SE)</w:t>
      </w:r>
      <w:r w:rsidR="000A5C4F">
        <w:t xml:space="preserve"> </w:t>
      </w:r>
      <w:r w:rsidRPr="003A78B3">
        <w:t>are</w:t>
      </w:r>
      <w:r w:rsidR="000A5C4F">
        <w:t xml:space="preserve"> </w:t>
      </w:r>
      <w:r w:rsidRPr="003A78B3">
        <w:t>obtained</w:t>
      </w:r>
      <w:r w:rsidR="000A5C4F">
        <w:t xml:space="preserve"> </w:t>
      </w:r>
      <w:r w:rsidRPr="003A78B3">
        <w:t>by</w:t>
      </w:r>
      <w:r w:rsidR="000A5C4F">
        <w:t xml:space="preserve"> </w:t>
      </w:r>
      <w:r w:rsidRPr="003A78B3">
        <w:t>combining</w:t>
      </w:r>
      <w:r w:rsidR="000A5C4F">
        <w:t xml:space="preserve"> </w:t>
      </w:r>
      <w:r w:rsidRPr="003A78B3">
        <w:t>adjusted</w:t>
      </w:r>
      <w:r w:rsidR="000A5C4F">
        <w:t xml:space="preserve"> </w:t>
      </w:r>
      <w:r w:rsidRPr="003A78B3">
        <w:t>means</w:t>
      </w:r>
      <w:r w:rsidR="000A5C4F">
        <w:t xml:space="preserve"> </w:t>
      </w:r>
      <w:r w:rsidRPr="003A78B3">
        <w:t>and</w:t>
      </w:r>
      <w:r w:rsidR="000A5C4F">
        <w:t xml:space="preserve"> </w:t>
      </w:r>
      <w:r w:rsidRPr="003A78B3">
        <w:t>SE</w:t>
      </w:r>
      <w:r w:rsidR="000A5C4F">
        <w:t xml:space="preserve"> </w:t>
      </w:r>
      <w:r w:rsidRPr="003A78B3">
        <w:t>from</w:t>
      </w:r>
      <w:r w:rsidR="000A5C4F">
        <w:t xml:space="preserve"> </w:t>
      </w:r>
      <w:r w:rsidRPr="003A78B3">
        <w:t>robust</w:t>
      </w:r>
      <w:r w:rsidR="000A5C4F">
        <w:t xml:space="preserve"> </w:t>
      </w:r>
      <w:r w:rsidRPr="003A78B3">
        <w:t>regression</w:t>
      </w:r>
      <w:r w:rsidR="000A5C4F">
        <w:t xml:space="preserve"> </w:t>
      </w:r>
      <w:r w:rsidRPr="003A78B3">
        <w:t>model</w:t>
      </w:r>
      <w:r w:rsidR="000A5C4F">
        <w:t xml:space="preserve"> </w:t>
      </w:r>
      <w:r w:rsidRPr="003A78B3">
        <w:t>analyses</w:t>
      </w:r>
      <w:r w:rsidR="000A5C4F">
        <w:t xml:space="preserve"> </w:t>
      </w:r>
      <w:r w:rsidRPr="003A78B3">
        <w:t>of</w:t>
      </w:r>
      <w:r w:rsidR="000A5C4F">
        <w:t xml:space="preserve"> </w:t>
      </w:r>
      <w:r w:rsidRPr="003A78B3">
        <w:t>the</w:t>
      </w:r>
      <w:r w:rsidR="000A5C4F">
        <w:t xml:space="preserve"> </w:t>
      </w:r>
      <w:r w:rsidRPr="003A78B3">
        <w:t>different</w:t>
      </w:r>
      <w:r w:rsidR="000A5C4F">
        <w:t xml:space="preserve"> </w:t>
      </w:r>
      <w:r w:rsidRPr="003A78B3">
        <w:t>imputed</w:t>
      </w:r>
      <w:r w:rsidR="000A5C4F">
        <w:t xml:space="preserve"> </w:t>
      </w:r>
      <w:r w:rsidRPr="003A78B3">
        <w:t>data</w:t>
      </w:r>
      <w:r w:rsidR="000A5C4F">
        <w:t xml:space="preserve"> </w:t>
      </w:r>
      <w:r w:rsidRPr="003A78B3">
        <w:t>sets.</w:t>
      </w:r>
      <w:r w:rsidR="000A5C4F">
        <w:t xml:space="preserve"> </w:t>
      </w:r>
      <w:r w:rsidRPr="003A78B3">
        <w:t>The</w:t>
      </w:r>
      <w:r w:rsidR="000A5C4F">
        <w:t xml:space="preserve"> </w:t>
      </w:r>
      <w:r w:rsidRPr="003A78B3">
        <w:t>robust</w:t>
      </w:r>
      <w:r w:rsidR="000A5C4F">
        <w:t xml:space="preserve"> </w:t>
      </w:r>
      <w:r w:rsidRPr="003A78B3">
        <w:t>regression</w:t>
      </w:r>
      <w:r w:rsidR="000A5C4F">
        <w:t xml:space="preserve"> </w:t>
      </w:r>
      <w:r w:rsidRPr="003A78B3">
        <w:t>models</w:t>
      </w:r>
      <w:r w:rsidR="000A5C4F">
        <w:t xml:space="preserve"> </w:t>
      </w:r>
      <w:r w:rsidRPr="003A78B3">
        <w:t>include</w:t>
      </w:r>
      <w:r w:rsidR="000A5C4F">
        <w:t xml:space="preserve"> </w:t>
      </w:r>
      <w:r w:rsidRPr="003A78B3">
        <w:t>the</w:t>
      </w:r>
      <w:r w:rsidR="000A5C4F">
        <w:t xml:space="preserve"> </w:t>
      </w:r>
      <w:r w:rsidRPr="003A78B3">
        <w:t>fixed</w:t>
      </w:r>
      <w:r w:rsidR="000A5C4F">
        <w:t xml:space="preserve"> </w:t>
      </w:r>
      <w:r w:rsidRPr="003A78B3">
        <w:t>categorical</w:t>
      </w:r>
      <w:r w:rsidR="000A5C4F">
        <w:t xml:space="preserve"> </w:t>
      </w:r>
      <w:r w:rsidRPr="003A78B3">
        <w:t>effect</w:t>
      </w:r>
      <w:r w:rsidR="000A5C4F">
        <w:t xml:space="preserve"> </w:t>
      </w:r>
      <w:r w:rsidRPr="003A78B3">
        <w:t>of</w:t>
      </w:r>
      <w:r w:rsidR="000A5C4F">
        <w:t xml:space="preserve"> </w:t>
      </w:r>
      <w:r w:rsidRPr="003A78B3">
        <w:t>treatment</w:t>
      </w:r>
      <w:r w:rsidR="000A5C4F">
        <w:t xml:space="preserve"> </w:t>
      </w:r>
      <w:r w:rsidRPr="003A78B3">
        <w:t>group</w:t>
      </w:r>
      <w:r w:rsidR="000A5C4F">
        <w:t xml:space="preserve"> </w:t>
      </w:r>
      <w:r w:rsidRPr="003A78B3">
        <w:t>and</w:t>
      </w:r>
      <w:r w:rsidR="000A5C4F">
        <w:t xml:space="preserve"> </w:t>
      </w:r>
      <w:r w:rsidRPr="003A78B3">
        <w:t>randomi</w:t>
      </w:r>
      <w:r>
        <w:t>s</w:t>
      </w:r>
      <w:r w:rsidRPr="003A78B3">
        <w:t>ation</w:t>
      </w:r>
      <w:r w:rsidR="000A5C4F">
        <w:t xml:space="preserve"> </w:t>
      </w:r>
      <w:r w:rsidRPr="003A78B3">
        <w:t>strata</w:t>
      </w:r>
      <w:r w:rsidR="000A5C4F">
        <w:t xml:space="preserve"> </w:t>
      </w:r>
      <w:r w:rsidRPr="003A78B3">
        <w:t>as</w:t>
      </w:r>
      <w:r w:rsidR="000A5C4F">
        <w:t xml:space="preserve"> </w:t>
      </w:r>
      <w:r w:rsidRPr="003A78B3">
        <w:t>per</w:t>
      </w:r>
      <w:r w:rsidR="000A5C4F">
        <w:t xml:space="preserve"> </w:t>
      </w:r>
      <w:r w:rsidRPr="003A78B3">
        <w:t>IVRS</w:t>
      </w:r>
      <w:r w:rsidR="000A5C4F">
        <w:t xml:space="preserve"> </w:t>
      </w:r>
      <w:r w:rsidRPr="003A78B3">
        <w:t>and</w:t>
      </w:r>
      <w:r w:rsidR="000A5C4F">
        <w:t xml:space="preserve"> </w:t>
      </w:r>
      <w:r w:rsidRPr="003A78B3">
        <w:t>the</w:t>
      </w:r>
      <w:r w:rsidR="000A5C4F">
        <w:t xml:space="preserve"> </w:t>
      </w:r>
      <w:r w:rsidRPr="003A78B3">
        <w:t>continuous</w:t>
      </w:r>
      <w:r w:rsidR="000A5C4F">
        <w:t xml:space="preserve"> </w:t>
      </w:r>
      <w:r w:rsidRPr="003A78B3">
        <w:t>fixed</w:t>
      </w:r>
      <w:r w:rsidR="000A5C4F">
        <w:t xml:space="preserve"> </w:t>
      </w:r>
      <w:r w:rsidRPr="003A78B3">
        <w:t>covariate</w:t>
      </w:r>
      <w:r w:rsidR="000A5C4F">
        <w:t xml:space="preserve"> </w:t>
      </w:r>
      <w:r w:rsidRPr="003A78B3">
        <w:t>of</w:t>
      </w:r>
      <w:r w:rsidR="000A5C4F">
        <w:t xml:space="preserve"> </w:t>
      </w:r>
      <w:r w:rsidRPr="003A78B3">
        <w:t>baseline</w:t>
      </w:r>
      <w:r w:rsidR="000A5C4F">
        <w:t xml:space="preserve"> </w:t>
      </w:r>
      <w:r w:rsidRPr="003A78B3">
        <w:t>Lipoprotein-a</w:t>
      </w:r>
      <w:r w:rsidR="000A5C4F">
        <w:t xml:space="preserve"> </w:t>
      </w:r>
      <w:r>
        <w:t>and</w:t>
      </w:r>
      <w:r w:rsidR="000A5C4F">
        <w:t xml:space="preserve"> </w:t>
      </w:r>
      <w:r>
        <w:t>fasting</w:t>
      </w:r>
      <w:r w:rsidR="000A5C4F">
        <w:t xml:space="preserve"> </w:t>
      </w:r>
      <w:r>
        <w:t>triglycerides</w:t>
      </w:r>
      <w:r w:rsidR="000A5C4F">
        <w:t xml:space="preserve"> </w:t>
      </w:r>
      <w:r w:rsidRPr="003A78B3">
        <w:t>value.</w:t>
      </w:r>
      <w:r w:rsidR="000A5C4F">
        <w:t xml:space="preserve"> </w:t>
      </w:r>
      <w:r w:rsidRPr="003A78B3">
        <w:t>Combined</w:t>
      </w:r>
      <w:r w:rsidR="000A5C4F">
        <w:t xml:space="preserve"> </w:t>
      </w:r>
      <w:r w:rsidRPr="003A78B3">
        <w:t>estimates</w:t>
      </w:r>
      <w:r w:rsidR="000A5C4F">
        <w:t xml:space="preserve"> </w:t>
      </w:r>
      <w:r w:rsidRPr="003A78B3">
        <w:t>and</w:t>
      </w:r>
      <w:r w:rsidR="000A5C4F">
        <w:t xml:space="preserve"> </w:t>
      </w:r>
      <w:r w:rsidRPr="003A78B3">
        <w:t>standard</w:t>
      </w:r>
      <w:r w:rsidR="000A5C4F">
        <w:t xml:space="preserve"> </w:t>
      </w:r>
      <w:r w:rsidRPr="003A78B3">
        <w:t>errors</w:t>
      </w:r>
      <w:r w:rsidR="000A5C4F">
        <w:t xml:space="preserve"> </w:t>
      </w:r>
      <w:r w:rsidRPr="003A78B3">
        <w:t>(SE)</w:t>
      </w:r>
      <w:r w:rsidR="000A5C4F">
        <w:t xml:space="preserve"> </w:t>
      </w:r>
      <w:r w:rsidRPr="003A78B3">
        <w:t>are</w:t>
      </w:r>
      <w:r w:rsidR="000A5C4F">
        <w:t xml:space="preserve"> </w:t>
      </w:r>
      <w:r w:rsidRPr="003A78B3">
        <w:t>based</w:t>
      </w:r>
      <w:r w:rsidR="000A5C4F">
        <w:t xml:space="preserve"> </w:t>
      </w:r>
      <w:r w:rsidRPr="003A78B3">
        <w:t>on</w:t>
      </w:r>
      <w:r w:rsidR="000A5C4F">
        <w:t xml:space="preserve"> </w:t>
      </w:r>
      <w:r w:rsidRPr="003A78B3">
        <w:t>the</w:t>
      </w:r>
      <w:r w:rsidR="000A5C4F">
        <w:t xml:space="preserve"> </w:t>
      </w:r>
      <w:r w:rsidRPr="003A78B3">
        <w:t>final</w:t>
      </w:r>
      <w:r w:rsidR="000A5C4F">
        <w:t xml:space="preserve"> </w:t>
      </w:r>
      <w:r w:rsidRPr="003A78B3">
        <w:t>database,</w:t>
      </w:r>
      <w:r w:rsidR="000A5C4F">
        <w:t xml:space="preserve"> </w:t>
      </w:r>
      <w:r w:rsidRPr="003A78B3">
        <w:t>including</w:t>
      </w:r>
      <w:r w:rsidR="000A5C4F">
        <w:t xml:space="preserve"> </w:t>
      </w:r>
      <w:r w:rsidRPr="003A78B3">
        <w:t>time</w:t>
      </w:r>
      <w:r w:rsidR="000A5C4F">
        <w:t xml:space="preserve"> </w:t>
      </w:r>
      <w:r w:rsidRPr="003A78B3">
        <w:t>points</w:t>
      </w:r>
      <w:r w:rsidR="000A5C4F">
        <w:t xml:space="preserve"> </w:t>
      </w:r>
      <w:r w:rsidRPr="003A78B3">
        <w:t>up</w:t>
      </w:r>
      <w:r w:rsidR="000A5C4F">
        <w:t xml:space="preserve"> </w:t>
      </w:r>
      <w:r w:rsidRPr="003A78B3">
        <w:t>to</w:t>
      </w:r>
      <w:r w:rsidR="000A5C4F">
        <w:t xml:space="preserve"> </w:t>
      </w:r>
      <w:r w:rsidRPr="003A78B3">
        <w:t>week</w:t>
      </w:r>
      <w:r w:rsidR="000A5C4F">
        <w:t xml:space="preserve"> </w:t>
      </w:r>
      <w:r w:rsidRPr="003A78B3">
        <w:t>52</w:t>
      </w:r>
      <w:r w:rsidR="000A5C4F">
        <w:t xml:space="preserve"> </w:t>
      </w:r>
      <w:r w:rsidRPr="003A78B3">
        <w:t>for</w:t>
      </w:r>
      <w:r w:rsidR="000A5C4F">
        <w:t xml:space="preserve"> </w:t>
      </w:r>
      <w:r w:rsidRPr="003A78B3">
        <w:t>which</w:t>
      </w:r>
      <w:r w:rsidR="000A5C4F">
        <w:t xml:space="preserve"> </w:t>
      </w:r>
      <w:r w:rsidRPr="003A78B3">
        <w:t>results</w:t>
      </w:r>
      <w:r w:rsidR="000A5C4F">
        <w:t xml:space="preserve"> </w:t>
      </w:r>
      <w:r w:rsidRPr="003A78B3">
        <w:t>are</w:t>
      </w:r>
      <w:r w:rsidR="000A5C4F">
        <w:t xml:space="preserve"> </w:t>
      </w:r>
      <w:r w:rsidRPr="003A78B3">
        <w:t>considered</w:t>
      </w:r>
      <w:r w:rsidR="000A5C4F">
        <w:t xml:space="preserve"> </w:t>
      </w:r>
      <w:r w:rsidRPr="003A78B3">
        <w:t>as</w:t>
      </w:r>
      <w:r w:rsidR="000A5C4F">
        <w:t xml:space="preserve"> </w:t>
      </w:r>
      <w:r w:rsidRPr="003A78B3">
        <w:t>sensitivity.</w:t>
      </w:r>
      <w:r w:rsidR="000A5C4F">
        <w:t xml:space="preserve"> </w:t>
      </w:r>
      <w:r w:rsidRPr="003A78B3">
        <w:t>Note:</w:t>
      </w:r>
      <w:r w:rsidR="000A5C4F">
        <w:t xml:space="preserve"> </w:t>
      </w:r>
      <w:r w:rsidRPr="003A78B3">
        <w:t>Multiple</w:t>
      </w:r>
      <w:r w:rsidR="000A5C4F">
        <w:t xml:space="preserve"> </w:t>
      </w:r>
      <w:r w:rsidRPr="003A78B3">
        <w:t>imputation</w:t>
      </w:r>
      <w:r w:rsidR="000A5C4F">
        <w:t xml:space="preserve"> </w:t>
      </w:r>
      <w:r w:rsidRPr="003A78B3">
        <w:t>method</w:t>
      </w:r>
      <w:r w:rsidR="000A5C4F">
        <w:t xml:space="preserve"> </w:t>
      </w:r>
      <w:r w:rsidRPr="003A78B3">
        <w:t>is</w:t>
      </w:r>
      <w:r w:rsidR="000A5C4F">
        <w:t xml:space="preserve"> </w:t>
      </w:r>
      <w:r w:rsidRPr="003A78B3">
        <w:t>used</w:t>
      </w:r>
      <w:r w:rsidR="000A5C4F">
        <w:t xml:space="preserve"> </w:t>
      </w:r>
      <w:r w:rsidRPr="003A78B3">
        <w:t>to</w:t>
      </w:r>
      <w:r w:rsidR="000A5C4F">
        <w:t xml:space="preserve"> </w:t>
      </w:r>
      <w:r w:rsidRPr="003A78B3">
        <w:t>address</w:t>
      </w:r>
      <w:r w:rsidR="000A5C4F">
        <w:t xml:space="preserve"> </w:t>
      </w:r>
      <w:r w:rsidRPr="003A78B3">
        <w:t>missing</w:t>
      </w:r>
      <w:r w:rsidR="000A5C4F">
        <w:t xml:space="preserve"> </w:t>
      </w:r>
      <w:r w:rsidRPr="003A78B3">
        <w:t>values</w:t>
      </w:r>
      <w:r w:rsidR="000A5C4F">
        <w:t xml:space="preserve"> </w:t>
      </w:r>
      <w:r w:rsidRPr="003A78B3">
        <w:t>in</w:t>
      </w:r>
      <w:r w:rsidR="000A5C4F">
        <w:t xml:space="preserve"> </w:t>
      </w:r>
      <w:r w:rsidRPr="003A78B3">
        <w:t>the</w:t>
      </w:r>
      <w:r w:rsidR="000A5C4F">
        <w:t xml:space="preserve"> </w:t>
      </w:r>
      <w:r w:rsidRPr="003A78B3">
        <w:t>ITT</w:t>
      </w:r>
      <w:r w:rsidR="000A5C4F">
        <w:t xml:space="preserve"> </w:t>
      </w:r>
      <w:r w:rsidRPr="003A78B3">
        <w:t>population</w:t>
      </w:r>
      <w:r w:rsidR="000A5C4F">
        <w:t xml:space="preserve"> </w:t>
      </w:r>
      <w:r w:rsidRPr="003A78B3">
        <w:t>(seeds</w:t>
      </w:r>
      <w:r w:rsidR="000A5C4F">
        <w:t xml:space="preserve"> </w:t>
      </w:r>
      <w:r w:rsidRPr="003A78B3">
        <w:t>=</w:t>
      </w:r>
      <w:r w:rsidR="000A5C4F">
        <w:t xml:space="preserve"> </w:t>
      </w:r>
      <w:r w:rsidRPr="003A78B3">
        <w:t>11569,</w:t>
      </w:r>
      <w:r w:rsidR="000A5C4F">
        <w:t xml:space="preserve"> </w:t>
      </w:r>
      <w:r w:rsidRPr="003A78B3">
        <w:t>23138;</w:t>
      </w:r>
      <w:r w:rsidR="000A5C4F">
        <w:t xml:space="preserve"> </w:t>
      </w:r>
      <w:r w:rsidRPr="003A78B3">
        <w:t>number</w:t>
      </w:r>
      <w:r w:rsidR="000A5C4F">
        <w:t xml:space="preserve"> </w:t>
      </w:r>
      <w:r w:rsidRPr="003A78B3">
        <w:t>of</w:t>
      </w:r>
      <w:r w:rsidR="000A5C4F">
        <w:t xml:space="preserve"> </w:t>
      </w:r>
      <w:r w:rsidRPr="003A78B3">
        <w:t>imputations</w:t>
      </w:r>
      <w:r w:rsidR="000A5C4F">
        <w:t xml:space="preserve"> </w:t>
      </w:r>
      <w:r w:rsidRPr="003A78B3">
        <w:t>=</w:t>
      </w:r>
      <w:r w:rsidR="000A5C4F">
        <w:t xml:space="preserve"> </w:t>
      </w:r>
      <w:r w:rsidRPr="003A78B3">
        <w:t>100).</w:t>
      </w:r>
    </w:p>
    <w:p w:rsidR="001D1BC0" w:rsidRDefault="001D1BC0" w:rsidP="00FC17F4">
      <w:pPr>
        <w:tabs>
          <w:tab w:val="left" w:pos="5103"/>
        </w:tabs>
      </w:pPr>
      <w:r>
        <w:lastRenderedPageBreak/>
        <w:t>The</w:t>
      </w:r>
      <w:r w:rsidR="000A5C4F">
        <w:t xml:space="preserve"> </w:t>
      </w:r>
      <w:r>
        <w:t>sponsor</w:t>
      </w:r>
      <w:r w:rsidR="000A5C4F">
        <w:t xml:space="preserve"> </w:t>
      </w:r>
      <w:r>
        <w:t>pooled</w:t>
      </w:r>
      <w:r w:rsidR="000A5C4F">
        <w:t xml:space="preserve"> </w:t>
      </w:r>
      <w:r>
        <w:t>the</w:t>
      </w:r>
      <w:r w:rsidR="000A5C4F">
        <w:t xml:space="preserve"> </w:t>
      </w:r>
      <w:r>
        <w:t>efficacy</w:t>
      </w:r>
      <w:r w:rsidR="000A5C4F">
        <w:t xml:space="preserve"> </w:t>
      </w:r>
      <w:r>
        <w:t>results</w:t>
      </w:r>
      <w:r w:rsidR="000A5C4F">
        <w:t xml:space="preserve"> </w:t>
      </w:r>
      <w:r>
        <w:t>for</w:t>
      </w:r>
      <w:r w:rsidR="000A5C4F">
        <w:t xml:space="preserve"> </w:t>
      </w:r>
      <w:r w:rsidR="007E1445">
        <w:t>Studies</w:t>
      </w:r>
      <w:r w:rsidR="000A5C4F">
        <w:t xml:space="preserve"> </w:t>
      </w:r>
      <w:r>
        <w:t>EFC12484,</w:t>
      </w:r>
      <w:r w:rsidR="000A5C4F">
        <w:t xml:space="preserve"> </w:t>
      </w:r>
      <w:r>
        <w:t>R727-CL-1112,</w:t>
      </w:r>
      <w:r w:rsidR="000A5C4F">
        <w:t xml:space="preserve"> </w:t>
      </w:r>
      <w:r>
        <w:t>EFC12732</w:t>
      </w:r>
      <w:r w:rsidR="000A5C4F">
        <w:t xml:space="preserve"> </w:t>
      </w:r>
      <w:r>
        <w:t>and</w:t>
      </w:r>
      <w:r w:rsidR="000A5C4F">
        <w:t xml:space="preserve"> </w:t>
      </w:r>
      <w:r>
        <w:t>LTS11717,</w:t>
      </w:r>
      <w:r w:rsidR="000A5C4F">
        <w:t xml:space="preserve"> </w:t>
      </w:r>
      <w:r>
        <w:t>that</w:t>
      </w:r>
      <w:r w:rsidR="000A5C4F">
        <w:t xml:space="preserve"> </w:t>
      </w:r>
      <w:r>
        <w:t>all</w:t>
      </w:r>
      <w:r w:rsidR="000A5C4F">
        <w:t xml:space="preserve"> </w:t>
      </w:r>
      <w:r>
        <w:t>demonstrate</w:t>
      </w:r>
      <w:r w:rsidR="000A5C4F">
        <w:t xml:space="preserve"> </w:t>
      </w:r>
      <w:r>
        <w:t>a</w:t>
      </w:r>
      <w:r w:rsidR="000A5C4F">
        <w:t xml:space="preserve"> </w:t>
      </w:r>
      <w:r>
        <w:t>benefit</w:t>
      </w:r>
      <w:r w:rsidR="000A5C4F">
        <w:t xml:space="preserve"> </w:t>
      </w:r>
      <w:r>
        <w:t>versus</w:t>
      </w:r>
      <w:r w:rsidR="000A5C4F">
        <w:t xml:space="preserve"> </w:t>
      </w:r>
      <w:r>
        <w:t>the</w:t>
      </w:r>
      <w:r w:rsidR="000A5C4F">
        <w:t xml:space="preserve"> </w:t>
      </w:r>
      <w:r w:rsidR="00D9425B">
        <w:t>comparator</w:t>
      </w:r>
      <w:r w:rsidR="000A5C4F">
        <w:t xml:space="preserve"> </w:t>
      </w:r>
      <w:r w:rsidR="00D9425B">
        <w:t>for</w:t>
      </w:r>
      <w:r w:rsidR="000A5C4F">
        <w:t xml:space="preserve"> </w:t>
      </w:r>
      <w:r w:rsidR="00D9425B">
        <w:t>reduction</w:t>
      </w:r>
      <w:r w:rsidR="000A5C4F">
        <w:t xml:space="preserve"> </w:t>
      </w:r>
      <w:r w:rsidR="00D9425B">
        <w:t>in</w:t>
      </w:r>
      <w:r w:rsidR="000A5C4F">
        <w:t xml:space="preserve"> </w:t>
      </w:r>
      <w:r w:rsidR="00D9425B">
        <w:t>LDL</w:t>
      </w:r>
      <w:r w:rsidR="00D9425B">
        <w:noBreakHyphen/>
      </w:r>
      <w:r>
        <w:t>C.</w:t>
      </w:r>
      <w:r w:rsidR="000A5C4F">
        <w:t xml:space="preserve"> </w:t>
      </w:r>
      <w:r>
        <w:t>The</w:t>
      </w:r>
      <w:r w:rsidR="000A5C4F">
        <w:t xml:space="preserve"> </w:t>
      </w:r>
      <w:r>
        <w:t>Week</w:t>
      </w:r>
      <w:r w:rsidR="000A5C4F">
        <w:t xml:space="preserve"> </w:t>
      </w:r>
      <w:r>
        <w:t>78</w:t>
      </w:r>
      <w:r w:rsidR="000A5C4F">
        <w:t xml:space="preserve"> </w:t>
      </w:r>
      <w:r>
        <w:t>pooled</w:t>
      </w:r>
      <w:r w:rsidR="000A5C4F">
        <w:t xml:space="preserve"> </w:t>
      </w:r>
      <w:r>
        <w:t>r</w:t>
      </w:r>
      <w:r w:rsidR="00FC17F4">
        <w:t>esults</w:t>
      </w:r>
      <w:r w:rsidR="000A5C4F">
        <w:t xml:space="preserve"> </w:t>
      </w:r>
      <w:r w:rsidR="00FC17F4">
        <w:t>are</w:t>
      </w:r>
      <w:r w:rsidR="000A5C4F">
        <w:t xml:space="preserve"> </w:t>
      </w:r>
      <w:r w:rsidR="00FC17F4">
        <w:t>depicted</w:t>
      </w:r>
      <w:r w:rsidR="000A5C4F">
        <w:t xml:space="preserve"> </w:t>
      </w:r>
      <w:r w:rsidR="00FC17F4">
        <w:t>in</w:t>
      </w:r>
      <w:r w:rsidR="000A5C4F">
        <w:t xml:space="preserve"> </w:t>
      </w:r>
      <w:r w:rsidR="00FC17F4">
        <w:t>Figure</w:t>
      </w:r>
      <w:r w:rsidR="000A5C4F">
        <w:t xml:space="preserve"> </w:t>
      </w:r>
      <w:r w:rsidR="00FC17F4">
        <w:t>4</w:t>
      </w:r>
      <w:r w:rsidR="006E505D">
        <w:t>.</w:t>
      </w:r>
    </w:p>
    <w:p w:rsidR="006E505D" w:rsidRDefault="00FC17F4" w:rsidP="006E505D">
      <w:pPr>
        <w:pStyle w:val="FigureTitle"/>
        <w:rPr>
          <w:rFonts w:asciiTheme="minorHAnsi" w:eastAsiaTheme="minorHAnsi" w:hAnsiTheme="minorHAnsi" w:cs="Calibri"/>
        </w:rPr>
      </w:pPr>
      <w:r>
        <w:t>Figure</w:t>
      </w:r>
      <w:r w:rsidR="000A5C4F">
        <w:t xml:space="preserve"> </w:t>
      </w:r>
      <w:r>
        <w:t>4:</w:t>
      </w:r>
      <w:r w:rsidR="000A5C4F">
        <w:t xml:space="preserve"> </w:t>
      </w:r>
      <w:r>
        <w:t>Percent</w:t>
      </w:r>
      <w:r w:rsidR="000A5C4F">
        <w:t xml:space="preserve"> </w:t>
      </w:r>
      <w:r>
        <w:t>change</w:t>
      </w:r>
      <w:r w:rsidR="000A5C4F">
        <w:t xml:space="preserve"> </w:t>
      </w:r>
      <w:r>
        <w:t>from</w:t>
      </w:r>
      <w:r w:rsidR="000A5C4F">
        <w:t xml:space="preserve"> </w:t>
      </w:r>
      <w:r>
        <w:t>B</w:t>
      </w:r>
      <w:r w:rsidR="006E505D">
        <w:t>aseline</w:t>
      </w:r>
      <w:r w:rsidR="000A5C4F">
        <w:t xml:space="preserve"> </w:t>
      </w:r>
      <w:r w:rsidR="006E505D">
        <w:t>in</w:t>
      </w:r>
      <w:r w:rsidR="000A5C4F">
        <w:t xml:space="preserve"> </w:t>
      </w:r>
      <w:r w:rsidR="006E505D">
        <w:t>calculated</w:t>
      </w:r>
      <w:r w:rsidR="000A5C4F">
        <w:t xml:space="preserve"> </w:t>
      </w:r>
      <w:r w:rsidR="006E505D">
        <w:t>LDL-C</w:t>
      </w:r>
      <w:r w:rsidR="000A5C4F">
        <w:t xml:space="preserve"> </w:t>
      </w:r>
      <w:r w:rsidR="006E505D">
        <w:t>at</w:t>
      </w:r>
      <w:r w:rsidR="000A5C4F">
        <w:t xml:space="preserve"> </w:t>
      </w:r>
      <w:r w:rsidR="006E505D">
        <w:t>Week</w:t>
      </w:r>
      <w:r w:rsidR="000A5C4F">
        <w:t xml:space="preserve"> </w:t>
      </w:r>
      <w:r>
        <w:t>78</w:t>
      </w:r>
      <w:r w:rsidR="007E1445">
        <w:t>;</w:t>
      </w:r>
      <w:r w:rsidR="000A5C4F">
        <w:t xml:space="preserve"> </w:t>
      </w:r>
      <w:r>
        <w:t>MMRM</w:t>
      </w:r>
      <w:r w:rsidR="000A5C4F">
        <w:t xml:space="preserve"> </w:t>
      </w:r>
      <w:r>
        <w:t>(ITT</w:t>
      </w:r>
      <w:r w:rsidR="000A5C4F">
        <w:t xml:space="preserve"> </w:t>
      </w:r>
      <w:r>
        <w:t>analysis);</w:t>
      </w:r>
      <w:r w:rsidR="000A5C4F">
        <w:t xml:space="preserve"> </w:t>
      </w:r>
      <w:r>
        <w:t>Phase</w:t>
      </w:r>
      <w:r w:rsidR="000A5C4F">
        <w:t xml:space="preserve"> </w:t>
      </w:r>
      <w:r>
        <w:t>III</w:t>
      </w:r>
      <w:r w:rsidR="000A5C4F">
        <w:t xml:space="preserve"> </w:t>
      </w:r>
      <w:r w:rsidR="007E1445">
        <w:t>Studies</w:t>
      </w:r>
      <w:r w:rsidR="000A5C4F">
        <w:t xml:space="preserve"> </w:t>
      </w:r>
      <w:r w:rsidR="006E505D">
        <w:t>FHI,</w:t>
      </w:r>
      <w:r w:rsidR="000A5C4F">
        <w:t xml:space="preserve"> </w:t>
      </w:r>
      <w:r w:rsidR="006E505D">
        <w:t>FHII,</w:t>
      </w:r>
      <w:r w:rsidR="000A5C4F">
        <w:t xml:space="preserve"> </w:t>
      </w:r>
      <w:r w:rsidR="00D9425B">
        <w:t>HIGH</w:t>
      </w:r>
      <w:r w:rsidR="000A5C4F">
        <w:t xml:space="preserve"> </w:t>
      </w:r>
      <w:r w:rsidR="006E505D">
        <w:t>FH,</w:t>
      </w:r>
      <w:r w:rsidR="000A5C4F">
        <w:t xml:space="preserve"> </w:t>
      </w:r>
      <w:r>
        <w:t>LONG</w:t>
      </w:r>
      <w:r w:rsidR="000A5C4F">
        <w:t xml:space="preserve"> </w:t>
      </w:r>
      <w:r>
        <w:t>TERM</w:t>
      </w:r>
    </w:p>
    <w:p w:rsidR="006E505D" w:rsidRDefault="006E505D" w:rsidP="005C6D33">
      <w:r>
        <w:rPr>
          <w:noProof/>
          <w:lang w:eastAsia="en-AU"/>
        </w:rPr>
        <w:drawing>
          <wp:inline distT="0" distB="0" distL="0" distR="0" wp14:anchorId="2DA1CCA5" wp14:editId="3334B10E">
            <wp:extent cx="5400040" cy="3614450"/>
            <wp:effectExtent l="0" t="0" r="0" b="5080"/>
            <wp:docPr id="43" name="Picture 43" descr="Figure 4: Percent change from Baseline in calculated LDL-C at Week 78: MMRM (ITT analysis); Phase III studies FHI, FHII, High FH,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3614450"/>
                    </a:xfrm>
                    <a:prstGeom prst="rect">
                      <a:avLst/>
                    </a:prstGeom>
                  </pic:spPr>
                </pic:pic>
              </a:graphicData>
            </a:graphic>
          </wp:inline>
        </w:drawing>
      </w:r>
    </w:p>
    <w:p w:rsidR="001D1BC0" w:rsidRDefault="001D1BC0" w:rsidP="005C6D33">
      <w:pPr>
        <w:pStyle w:val="Heading4"/>
      </w:pPr>
      <w:r w:rsidRPr="005E65C6">
        <w:t>Safety</w:t>
      </w:r>
    </w:p>
    <w:p w:rsidR="001D1BC0" w:rsidRPr="005E65C6" w:rsidRDefault="001D1BC0" w:rsidP="005C6D33">
      <w:r w:rsidRPr="005E65C6">
        <w:t>The</w:t>
      </w:r>
      <w:r w:rsidR="000A5C4F">
        <w:t xml:space="preserve"> </w:t>
      </w:r>
      <w:r w:rsidRPr="005E65C6">
        <w:t>sponsor</w:t>
      </w:r>
      <w:r w:rsidR="000A5C4F">
        <w:t xml:space="preserve"> </w:t>
      </w:r>
      <w:r w:rsidRPr="005E65C6">
        <w:t>presented</w:t>
      </w:r>
      <w:r w:rsidR="000A5C4F">
        <w:t xml:space="preserve"> </w:t>
      </w:r>
      <w:r w:rsidRPr="005E65C6">
        <w:t>the</w:t>
      </w:r>
      <w:r w:rsidR="000A5C4F">
        <w:t xml:space="preserve"> </w:t>
      </w:r>
      <w:r w:rsidRPr="005E65C6">
        <w:t>safety</w:t>
      </w:r>
      <w:r w:rsidR="000A5C4F">
        <w:t xml:space="preserve"> </w:t>
      </w:r>
      <w:r w:rsidRPr="005E65C6">
        <w:t>of</w:t>
      </w:r>
      <w:r w:rsidR="000A5C4F">
        <w:t xml:space="preserve"> </w:t>
      </w:r>
      <w:r w:rsidRPr="005E65C6">
        <w:t>Q2W</w:t>
      </w:r>
      <w:r w:rsidR="000A5C4F">
        <w:t xml:space="preserve"> </w:t>
      </w:r>
      <w:r w:rsidRPr="005E65C6">
        <w:t>and</w:t>
      </w:r>
      <w:r w:rsidR="000A5C4F">
        <w:t xml:space="preserve"> </w:t>
      </w:r>
      <w:r w:rsidRPr="005E65C6">
        <w:t>Q4W</w:t>
      </w:r>
      <w:r w:rsidR="000A5C4F">
        <w:t xml:space="preserve"> </w:t>
      </w:r>
      <w:r w:rsidRPr="005E65C6">
        <w:t>dosing</w:t>
      </w:r>
      <w:r w:rsidR="000A5C4F">
        <w:t xml:space="preserve"> </w:t>
      </w:r>
      <w:r w:rsidRPr="005E65C6">
        <w:t>separately.</w:t>
      </w:r>
    </w:p>
    <w:p w:rsidR="001D1BC0" w:rsidRPr="002226FD" w:rsidRDefault="001D1BC0" w:rsidP="005C6D33">
      <w:pPr>
        <w:pStyle w:val="Heading5"/>
      </w:pPr>
      <w:r>
        <w:t>Safety</w:t>
      </w:r>
      <w:r w:rsidR="000A5C4F">
        <w:t xml:space="preserve"> </w:t>
      </w:r>
      <w:r>
        <w:t>Q4W</w:t>
      </w:r>
      <w:r w:rsidR="000A5C4F">
        <w:t xml:space="preserve"> </w:t>
      </w:r>
      <w:r>
        <w:t>dosing</w:t>
      </w:r>
      <w:r w:rsidR="000A5C4F">
        <w:t xml:space="preserve"> </w:t>
      </w:r>
      <w:r>
        <w:t>studies</w:t>
      </w:r>
    </w:p>
    <w:p w:rsidR="00224853" w:rsidRDefault="001D1BC0" w:rsidP="005C6D33">
      <w:r w:rsidRPr="009251B1">
        <w:t>Safety</w:t>
      </w:r>
      <w:r w:rsidR="000A5C4F">
        <w:t xml:space="preserve"> </w:t>
      </w:r>
      <w:r w:rsidRPr="009251B1">
        <w:t>of</w:t>
      </w:r>
      <w:r w:rsidR="000A5C4F">
        <w:t xml:space="preserve"> </w:t>
      </w:r>
      <w:r w:rsidRPr="009251B1">
        <w:t>Q4W</w:t>
      </w:r>
      <w:r w:rsidR="000A5C4F">
        <w:t xml:space="preserve"> </w:t>
      </w:r>
      <w:r w:rsidRPr="009251B1">
        <w:t>dos</w:t>
      </w:r>
      <w:r w:rsidR="006E505D">
        <w:t>ing</w:t>
      </w:r>
      <w:r w:rsidR="000A5C4F">
        <w:t xml:space="preserve"> </w:t>
      </w:r>
      <w:r w:rsidR="006E505D">
        <w:t>was</w:t>
      </w:r>
      <w:r w:rsidR="000A5C4F">
        <w:t xml:space="preserve"> </w:t>
      </w:r>
      <w:r w:rsidR="006E505D">
        <w:t>derived</w:t>
      </w:r>
      <w:r w:rsidR="000A5C4F">
        <w:t xml:space="preserve"> </w:t>
      </w:r>
      <w:r w:rsidR="006E505D">
        <w:t>from</w:t>
      </w:r>
      <w:r w:rsidR="000A5C4F">
        <w:t xml:space="preserve"> </w:t>
      </w:r>
      <w:r w:rsidR="006E505D">
        <w:t>the</w:t>
      </w:r>
      <w:r w:rsidR="000A5C4F">
        <w:t xml:space="preserve"> </w:t>
      </w:r>
      <w:r w:rsidR="006E505D">
        <w:t>Study</w:t>
      </w:r>
      <w:r w:rsidR="000A5C4F">
        <w:t xml:space="preserve"> </w:t>
      </w:r>
      <w:r w:rsidRPr="009251B1">
        <w:t>EFC13786</w:t>
      </w:r>
      <w:r w:rsidR="000A5C4F">
        <w:t xml:space="preserve"> </w:t>
      </w:r>
      <w:r w:rsidRPr="009251B1">
        <w:t>and</w:t>
      </w:r>
      <w:r w:rsidR="000A5C4F">
        <w:t xml:space="preserve"> </w:t>
      </w:r>
      <w:r w:rsidR="006E505D">
        <w:t>Study</w:t>
      </w:r>
      <w:r w:rsidR="000A5C4F">
        <w:t xml:space="preserve"> </w:t>
      </w:r>
      <w:r w:rsidRPr="009251B1">
        <w:t>R727-CL-1308,</w:t>
      </w:r>
      <w:r w:rsidR="000A5C4F">
        <w:t xml:space="preserve"> </w:t>
      </w:r>
      <w:r w:rsidRPr="009251B1">
        <w:t>from</w:t>
      </w:r>
      <w:r w:rsidR="000A5C4F">
        <w:t xml:space="preserve"> </w:t>
      </w:r>
      <w:r w:rsidRPr="009251B1">
        <w:t>458</w:t>
      </w:r>
      <w:r w:rsidR="000A5C4F">
        <w:t xml:space="preserve"> </w:t>
      </w:r>
      <w:r w:rsidRPr="009251B1">
        <w:t>patients</w:t>
      </w:r>
      <w:r w:rsidR="000A5C4F">
        <w:t xml:space="preserve"> </w:t>
      </w:r>
      <w:r w:rsidRPr="009251B1">
        <w:t>receiving</w:t>
      </w:r>
      <w:r w:rsidR="000A5C4F">
        <w:t xml:space="preserve"> </w:t>
      </w:r>
      <w:r w:rsidRPr="009251B1">
        <w:t>300</w:t>
      </w:r>
      <w:r w:rsidR="000A5C4F">
        <w:t xml:space="preserve"> </w:t>
      </w:r>
      <w:r w:rsidR="00224853">
        <w:t>mg</w:t>
      </w:r>
      <w:r w:rsidR="000A5C4F">
        <w:t xml:space="preserve"> </w:t>
      </w:r>
      <w:r w:rsidRPr="009251B1">
        <w:t>Q4W/150</w:t>
      </w:r>
      <w:r w:rsidR="000A5C4F">
        <w:t xml:space="preserve"> </w:t>
      </w:r>
      <w:r w:rsidR="00224853">
        <w:t>mg</w:t>
      </w:r>
      <w:r w:rsidR="000A5C4F">
        <w:t xml:space="preserve"> </w:t>
      </w:r>
      <w:r w:rsidRPr="009251B1">
        <w:t>Q2W</w:t>
      </w:r>
      <w:r w:rsidR="000A5C4F">
        <w:t xml:space="preserve"> </w:t>
      </w:r>
      <w:r w:rsidRPr="009251B1">
        <w:t>and</w:t>
      </w:r>
      <w:r w:rsidR="000A5C4F">
        <w:t xml:space="preserve"> </w:t>
      </w:r>
      <w:r w:rsidRPr="009251B1">
        <w:t>230</w:t>
      </w:r>
      <w:r w:rsidR="000A5C4F">
        <w:t xml:space="preserve"> </w:t>
      </w:r>
      <w:r w:rsidRPr="009251B1">
        <w:t>receiving</w:t>
      </w:r>
      <w:r w:rsidR="000A5C4F">
        <w:t xml:space="preserve"> </w:t>
      </w:r>
      <w:r w:rsidRPr="009251B1">
        <w:t>75</w:t>
      </w:r>
      <w:r w:rsidR="000A5C4F">
        <w:t xml:space="preserve"> </w:t>
      </w:r>
      <w:r w:rsidR="00224853">
        <w:t>mg</w:t>
      </w:r>
      <w:r w:rsidRPr="009251B1">
        <w:t>/Q2W.</w:t>
      </w:r>
      <w:r w:rsidR="000A5C4F">
        <w:t xml:space="preserve"> </w:t>
      </w:r>
      <w:r w:rsidRPr="009251B1">
        <w:t>Of</w:t>
      </w:r>
      <w:r w:rsidR="000A5C4F">
        <w:t xml:space="preserve"> </w:t>
      </w:r>
      <w:r w:rsidRPr="009251B1">
        <w:t>those</w:t>
      </w:r>
      <w:r w:rsidR="000A5C4F">
        <w:t xml:space="preserve"> </w:t>
      </w:r>
      <w:r w:rsidRPr="009251B1">
        <w:t>162</w:t>
      </w:r>
      <w:r w:rsidR="000A5C4F">
        <w:t xml:space="preserve"> </w:t>
      </w:r>
      <w:r w:rsidRPr="009251B1">
        <w:t>patients</w:t>
      </w:r>
      <w:r w:rsidR="000A5C4F">
        <w:t xml:space="preserve"> </w:t>
      </w:r>
      <w:r w:rsidRPr="009251B1">
        <w:t>received</w:t>
      </w:r>
      <w:r w:rsidR="000A5C4F">
        <w:t xml:space="preserve"> </w:t>
      </w:r>
      <w:r w:rsidRPr="009251B1">
        <w:t>150</w:t>
      </w:r>
      <w:r w:rsidR="000A5C4F">
        <w:t xml:space="preserve"> </w:t>
      </w:r>
      <w:r w:rsidR="00224853">
        <w:t>mg</w:t>
      </w:r>
      <w:r w:rsidR="000A5C4F">
        <w:t xml:space="preserve"> </w:t>
      </w:r>
      <w:r w:rsidRPr="009251B1">
        <w:t>Q2W</w:t>
      </w:r>
      <w:r w:rsidR="000A5C4F">
        <w:t xml:space="preserve"> </w:t>
      </w:r>
      <w:r w:rsidRPr="009251B1">
        <w:t>after</w:t>
      </w:r>
      <w:r w:rsidR="000A5C4F">
        <w:t xml:space="preserve"> </w:t>
      </w:r>
      <w:r w:rsidR="00C4778C">
        <w:t>up</w:t>
      </w:r>
      <w:r w:rsidR="000A5C4F">
        <w:t xml:space="preserve"> </w:t>
      </w:r>
      <w:r w:rsidR="00C4778C">
        <w:t>titration</w:t>
      </w:r>
      <w:r w:rsidR="00224853">
        <w:t>.</w:t>
      </w:r>
    </w:p>
    <w:p w:rsidR="001D1BC0" w:rsidRDefault="001D1BC0" w:rsidP="005C6D33">
      <w:r w:rsidRPr="009251B1">
        <w:t>In</w:t>
      </w:r>
      <w:r w:rsidR="000A5C4F">
        <w:t xml:space="preserve"> </w:t>
      </w:r>
      <w:r w:rsidR="006E505D">
        <w:t>Study</w:t>
      </w:r>
      <w:r w:rsidR="000A5C4F">
        <w:t xml:space="preserve"> </w:t>
      </w:r>
      <w:r w:rsidRPr="009251B1">
        <w:t>R727-CL-1308</w:t>
      </w:r>
      <w:r w:rsidR="000A5C4F">
        <w:t xml:space="preserve"> </w:t>
      </w:r>
      <w:r w:rsidR="00D9425B">
        <w:t>treatment</w:t>
      </w:r>
      <w:r w:rsidR="000A5C4F">
        <w:t xml:space="preserve"> </w:t>
      </w:r>
      <w:r w:rsidR="00D9425B">
        <w:t>emergent</w:t>
      </w:r>
      <w:r w:rsidR="000A5C4F">
        <w:t xml:space="preserve"> </w:t>
      </w:r>
      <w:r w:rsidR="00D9425B">
        <w:t>adverse</w:t>
      </w:r>
      <w:r w:rsidR="000A5C4F">
        <w:t xml:space="preserve"> </w:t>
      </w:r>
      <w:r w:rsidR="00D9425B">
        <w:t>events</w:t>
      </w:r>
      <w:r w:rsidR="000A5C4F">
        <w:t xml:space="preserve"> </w:t>
      </w:r>
      <w:r w:rsidR="00D9425B">
        <w:t>(</w:t>
      </w:r>
      <w:r w:rsidRPr="009251B1">
        <w:t>TEAEs</w:t>
      </w:r>
      <w:r w:rsidR="00D9425B">
        <w:t>)</w:t>
      </w:r>
      <w:r w:rsidR="000A5C4F">
        <w:t xml:space="preserve"> </w:t>
      </w:r>
      <w:r w:rsidRPr="009251B1">
        <w:t>were</w:t>
      </w:r>
      <w:r w:rsidR="000A5C4F">
        <w:t xml:space="preserve"> </w:t>
      </w:r>
      <w:r w:rsidRPr="009251B1">
        <w:t>reported</w:t>
      </w:r>
      <w:r w:rsidR="000A5C4F">
        <w:t xml:space="preserve"> </w:t>
      </w:r>
      <w:r w:rsidRPr="009251B1">
        <w:t>by</w:t>
      </w:r>
      <w:r w:rsidR="000A5C4F">
        <w:t xml:space="preserve"> </w:t>
      </w:r>
      <w:r w:rsidRPr="009251B1">
        <w:t>80.6%</w:t>
      </w:r>
      <w:r w:rsidR="000A5C4F">
        <w:t xml:space="preserve"> </w:t>
      </w:r>
      <w:r w:rsidRPr="009251B1">
        <w:t>of</w:t>
      </w:r>
      <w:r w:rsidR="000A5C4F">
        <w:t xml:space="preserve"> </w:t>
      </w:r>
      <w:r w:rsidRPr="009251B1">
        <w:t>the</w:t>
      </w:r>
      <w:r w:rsidR="000A5C4F">
        <w:t xml:space="preserve"> </w:t>
      </w:r>
      <w:r w:rsidRPr="009251B1">
        <w:t>300</w:t>
      </w:r>
      <w:r w:rsidR="000A5C4F">
        <w:t xml:space="preserve"> </w:t>
      </w:r>
      <w:r w:rsidR="00224853">
        <w:t>mg</w:t>
      </w:r>
      <w:r w:rsidR="000A5C4F">
        <w:t xml:space="preserve"> </w:t>
      </w:r>
      <w:r w:rsidRPr="009251B1">
        <w:t>Q4W/alirocumab</w:t>
      </w:r>
      <w:r w:rsidR="000A5C4F">
        <w:t xml:space="preserve"> </w:t>
      </w:r>
      <w:r w:rsidRPr="009251B1">
        <w:t>and</w:t>
      </w:r>
      <w:r w:rsidR="000A5C4F">
        <w:t xml:space="preserve"> </w:t>
      </w:r>
      <w:r w:rsidRPr="009251B1">
        <w:t>approximately</w:t>
      </w:r>
      <w:r w:rsidR="000A5C4F">
        <w:t xml:space="preserve"> </w:t>
      </w:r>
      <w:r w:rsidRPr="009251B1">
        <w:t>75%</w:t>
      </w:r>
      <w:r w:rsidR="000A5C4F">
        <w:t xml:space="preserve"> </w:t>
      </w:r>
      <w:r w:rsidRPr="009251B1">
        <w:t>of</w:t>
      </w:r>
      <w:r w:rsidR="000A5C4F">
        <w:t xml:space="preserve"> </w:t>
      </w:r>
      <w:r w:rsidRPr="009251B1">
        <w:t>the</w:t>
      </w:r>
      <w:r w:rsidR="000A5C4F">
        <w:t xml:space="preserve"> </w:t>
      </w:r>
      <w:r>
        <w:t>75</w:t>
      </w:r>
      <w:r w:rsidR="000A5C4F">
        <w:t xml:space="preserve"> </w:t>
      </w:r>
      <w:r w:rsidR="00224853">
        <w:t>mg</w:t>
      </w:r>
      <w:r w:rsidR="000A5C4F">
        <w:t xml:space="preserve"> </w:t>
      </w:r>
      <w:r>
        <w:t>Q2w/150</w:t>
      </w:r>
      <w:r w:rsidR="000A5C4F">
        <w:t xml:space="preserve"> </w:t>
      </w:r>
      <w:r w:rsidR="00224853">
        <w:t>mg</w:t>
      </w:r>
      <w:r w:rsidR="000A5C4F">
        <w:t xml:space="preserve"> </w:t>
      </w:r>
      <w:r>
        <w:t>Q2w,</w:t>
      </w:r>
      <w:r w:rsidR="000A5C4F">
        <w:t xml:space="preserve"> </w:t>
      </w:r>
      <w:r>
        <w:t>and</w:t>
      </w:r>
      <w:r w:rsidR="000A5C4F">
        <w:t xml:space="preserve"> </w:t>
      </w:r>
      <w:r>
        <w:t>placebo</w:t>
      </w:r>
      <w:r w:rsidR="000A5C4F">
        <w:t xml:space="preserve"> </w:t>
      </w:r>
      <w:r>
        <w:t>treatment</w:t>
      </w:r>
      <w:r w:rsidR="000A5C4F">
        <w:t xml:space="preserve"> </w:t>
      </w:r>
      <w:r>
        <w:t>arms</w:t>
      </w:r>
      <w:r w:rsidRPr="009251B1">
        <w:t>.</w:t>
      </w:r>
      <w:r w:rsidR="000A5C4F">
        <w:t xml:space="preserve"> </w:t>
      </w:r>
      <w:r>
        <w:t>The</w:t>
      </w:r>
      <w:r w:rsidR="000A5C4F">
        <w:t xml:space="preserve"> </w:t>
      </w:r>
      <w:r>
        <w:t>most</w:t>
      </w:r>
      <w:r w:rsidR="000A5C4F">
        <w:t xml:space="preserve"> </w:t>
      </w:r>
      <w:r>
        <w:t>common</w:t>
      </w:r>
      <w:r w:rsidR="000A5C4F">
        <w:t xml:space="preserve"> </w:t>
      </w:r>
      <w:r>
        <w:t>TEAES</w:t>
      </w:r>
      <w:r w:rsidR="000A5C4F">
        <w:t xml:space="preserve"> </w:t>
      </w:r>
      <w:r>
        <w:t>(</w:t>
      </w:r>
      <w:r w:rsidR="00633BCC">
        <w:t>≥</w:t>
      </w:r>
      <w:r w:rsidR="000A5C4F">
        <w:t xml:space="preserve"> </w:t>
      </w:r>
      <w:r>
        <w:t>5%</w:t>
      </w:r>
      <w:r w:rsidR="000A5C4F">
        <w:t xml:space="preserve"> </w:t>
      </w:r>
      <w:r>
        <w:t>more</w:t>
      </w:r>
      <w:r w:rsidR="000A5C4F">
        <w:t xml:space="preserve"> </w:t>
      </w:r>
      <w:r>
        <w:t>frequently</w:t>
      </w:r>
      <w:r w:rsidR="000A5C4F">
        <w:t xml:space="preserve"> </w:t>
      </w:r>
      <w:r>
        <w:t>reported</w:t>
      </w:r>
      <w:r w:rsidR="000A5C4F">
        <w:t xml:space="preserve"> </w:t>
      </w:r>
      <w:r>
        <w:t>than</w:t>
      </w:r>
      <w:r w:rsidR="000A5C4F">
        <w:t xml:space="preserve"> </w:t>
      </w:r>
      <w:r>
        <w:t>placebo)</w:t>
      </w:r>
      <w:r w:rsidR="000A5C4F">
        <w:t xml:space="preserve"> </w:t>
      </w:r>
      <w:r>
        <w:t>were</w:t>
      </w:r>
      <w:r w:rsidR="000A5C4F">
        <w:t xml:space="preserve"> </w:t>
      </w:r>
      <w:r>
        <w:t>influenza</w:t>
      </w:r>
      <w:r w:rsidR="000A5C4F">
        <w:t xml:space="preserve"> </w:t>
      </w:r>
      <w:r>
        <w:t>(7.9%,</w:t>
      </w:r>
      <w:r w:rsidR="000A5C4F">
        <w:t xml:space="preserve"> </w:t>
      </w:r>
      <w:r>
        <w:t>9.6%,</w:t>
      </w:r>
      <w:r w:rsidR="000A5C4F">
        <w:t xml:space="preserve"> </w:t>
      </w:r>
      <w:r>
        <w:t>7.4%,</w:t>
      </w:r>
      <w:r w:rsidR="000A5C4F">
        <w:t xml:space="preserve"> </w:t>
      </w:r>
      <w:r>
        <w:t>bronchitis</w:t>
      </w:r>
      <w:r w:rsidR="000A5C4F">
        <w:t xml:space="preserve"> </w:t>
      </w:r>
      <w:r>
        <w:t>(4.1%,</w:t>
      </w:r>
      <w:r w:rsidR="000A5C4F">
        <w:t xml:space="preserve"> </w:t>
      </w:r>
      <w:r>
        <w:t>6.1%,</w:t>
      </w:r>
      <w:r w:rsidR="000A5C4F">
        <w:t xml:space="preserve"> </w:t>
      </w:r>
      <w:r>
        <w:t>5.2%),</w:t>
      </w:r>
      <w:r w:rsidR="000A5C4F">
        <w:t xml:space="preserve"> </w:t>
      </w:r>
      <w:r>
        <w:t>nasopharyngitis</w:t>
      </w:r>
      <w:r w:rsidR="000A5C4F">
        <w:t xml:space="preserve"> </w:t>
      </w:r>
      <w:r>
        <w:t>(8.5%,</w:t>
      </w:r>
      <w:r w:rsidR="000A5C4F">
        <w:t xml:space="preserve"> </w:t>
      </w:r>
      <w:r>
        <w:t>8.7%,</w:t>
      </w:r>
      <w:r w:rsidR="000A5C4F">
        <w:t xml:space="preserve"> </w:t>
      </w:r>
      <w:r>
        <w:t>7.9%),</w:t>
      </w:r>
      <w:r w:rsidR="000A5C4F">
        <w:t xml:space="preserve"> </w:t>
      </w:r>
      <w:r>
        <w:t>sinusitis</w:t>
      </w:r>
      <w:r w:rsidR="000A5C4F">
        <w:t xml:space="preserve"> </w:t>
      </w:r>
      <w:r>
        <w:t>(6.1%,</w:t>
      </w:r>
      <w:r w:rsidR="000A5C4F">
        <w:t xml:space="preserve"> </w:t>
      </w:r>
      <w:r>
        <w:t>3.5%,</w:t>
      </w:r>
      <w:r w:rsidR="000A5C4F">
        <w:t xml:space="preserve"> </w:t>
      </w:r>
      <w:r>
        <w:t>4.8%)</w:t>
      </w:r>
      <w:r w:rsidR="000A5C4F">
        <w:t xml:space="preserve"> </w:t>
      </w:r>
      <w:r>
        <w:t>and</w:t>
      </w:r>
      <w:r w:rsidR="000A5C4F">
        <w:t xml:space="preserve"> </w:t>
      </w:r>
      <w:r>
        <w:t>upper</w:t>
      </w:r>
      <w:r w:rsidR="000A5C4F">
        <w:t xml:space="preserve"> </w:t>
      </w:r>
      <w:r>
        <w:t>respiratory</w:t>
      </w:r>
      <w:r w:rsidR="000A5C4F">
        <w:t xml:space="preserve"> </w:t>
      </w:r>
      <w:r>
        <w:t>tract</w:t>
      </w:r>
      <w:r w:rsidR="000A5C4F">
        <w:t xml:space="preserve"> </w:t>
      </w:r>
      <w:r>
        <w:t>infection</w:t>
      </w:r>
      <w:r w:rsidR="000A5C4F">
        <w:t xml:space="preserve"> </w:t>
      </w:r>
      <w:r>
        <w:t>(9.0%,</w:t>
      </w:r>
      <w:r w:rsidR="000A5C4F">
        <w:t xml:space="preserve"> </w:t>
      </w:r>
      <w:r>
        <w:t>7.0%,</w:t>
      </w:r>
      <w:r w:rsidR="000A5C4F">
        <w:t xml:space="preserve"> </w:t>
      </w:r>
      <w:r>
        <w:t>7.9%),</w:t>
      </w:r>
      <w:r w:rsidR="000A5C4F">
        <w:t xml:space="preserve"> </w:t>
      </w:r>
      <w:r>
        <w:t>urinary</w:t>
      </w:r>
      <w:r w:rsidR="000A5C4F">
        <w:t xml:space="preserve"> </w:t>
      </w:r>
      <w:r>
        <w:t>tract</w:t>
      </w:r>
      <w:r w:rsidR="000A5C4F">
        <w:t xml:space="preserve"> </w:t>
      </w:r>
      <w:r>
        <w:t>infection</w:t>
      </w:r>
      <w:r w:rsidR="000A5C4F">
        <w:t xml:space="preserve"> </w:t>
      </w:r>
      <w:r>
        <w:t>(6.1%,</w:t>
      </w:r>
      <w:r w:rsidR="000A5C4F">
        <w:t xml:space="preserve"> </w:t>
      </w:r>
      <w:r>
        <w:t>6.1%,</w:t>
      </w:r>
      <w:r w:rsidR="000A5C4F">
        <w:t xml:space="preserve"> </w:t>
      </w:r>
      <w:r>
        <w:t>4.4%),</w:t>
      </w:r>
      <w:r w:rsidR="000A5C4F">
        <w:t xml:space="preserve"> </w:t>
      </w:r>
      <w:r>
        <w:t>neoplasms</w:t>
      </w:r>
      <w:r w:rsidR="000A5C4F">
        <w:t xml:space="preserve"> </w:t>
      </w:r>
      <w:r>
        <w:t>(3.9%,</w:t>
      </w:r>
      <w:r w:rsidR="000A5C4F">
        <w:t xml:space="preserve"> </w:t>
      </w:r>
      <w:r>
        <w:t>6.1%,</w:t>
      </w:r>
      <w:r w:rsidR="000A5C4F">
        <w:t xml:space="preserve"> </w:t>
      </w:r>
      <w:r>
        <w:t>2.6%),</w:t>
      </w:r>
      <w:r w:rsidR="000A5C4F">
        <w:t xml:space="preserve"> </w:t>
      </w:r>
      <w:r>
        <w:t>headache</w:t>
      </w:r>
      <w:r w:rsidR="000A5C4F">
        <w:t xml:space="preserve"> </w:t>
      </w:r>
      <w:r>
        <w:t>(6.3%,</w:t>
      </w:r>
      <w:r w:rsidR="000A5C4F">
        <w:t xml:space="preserve"> </w:t>
      </w:r>
      <w:r>
        <w:t>5.2%,</w:t>
      </w:r>
      <w:r w:rsidR="000A5C4F">
        <w:t xml:space="preserve"> </w:t>
      </w:r>
      <w:r>
        <w:t>5.7%),</w:t>
      </w:r>
      <w:r w:rsidR="000A5C4F">
        <w:t xml:space="preserve"> </w:t>
      </w:r>
      <w:r w:rsidRPr="009251B1">
        <w:t>One</w:t>
      </w:r>
      <w:r w:rsidR="000A5C4F">
        <w:t xml:space="preserve"> </w:t>
      </w:r>
      <w:r w:rsidRPr="009251B1">
        <w:t>death</w:t>
      </w:r>
      <w:r w:rsidR="000A5C4F">
        <w:t xml:space="preserve"> </w:t>
      </w:r>
      <w:r w:rsidRPr="009251B1">
        <w:t>occurred</w:t>
      </w:r>
      <w:r w:rsidR="000A5C4F">
        <w:t xml:space="preserve"> </w:t>
      </w:r>
      <w:r w:rsidRPr="009251B1">
        <w:t>in</w:t>
      </w:r>
      <w:r w:rsidR="000A5C4F">
        <w:t xml:space="preserve"> </w:t>
      </w:r>
      <w:r w:rsidRPr="009251B1">
        <w:t>each</w:t>
      </w:r>
      <w:r w:rsidR="000A5C4F">
        <w:t xml:space="preserve"> </w:t>
      </w:r>
      <w:r w:rsidRPr="009251B1">
        <w:t>study</w:t>
      </w:r>
      <w:r w:rsidR="000A5C4F">
        <w:t xml:space="preserve"> </w:t>
      </w:r>
      <w:r w:rsidRPr="009251B1">
        <w:t>arm.</w:t>
      </w:r>
      <w:r w:rsidR="000A5C4F">
        <w:t xml:space="preserve"> </w:t>
      </w:r>
      <w:r w:rsidR="00D9425B">
        <w:t>Serious</w:t>
      </w:r>
      <w:r w:rsidR="000A5C4F">
        <w:t xml:space="preserve"> </w:t>
      </w:r>
      <w:r w:rsidR="00D9425B">
        <w:t>adverse</w:t>
      </w:r>
      <w:r w:rsidR="000A5C4F">
        <w:t xml:space="preserve"> </w:t>
      </w:r>
      <w:r w:rsidR="00D9425B">
        <w:t>events</w:t>
      </w:r>
      <w:r w:rsidR="000A5C4F">
        <w:t xml:space="preserve"> </w:t>
      </w:r>
      <w:r w:rsidR="00D9425B">
        <w:t>(</w:t>
      </w:r>
      <w:r w:rsidRPr="009251B1">
        <w:t>SAEs</w:t>
      </w:r>
      <w:r w:rsidR="00D9425B">
        <w:t>)</w:t>
      </w:r>
      <w:r w:rsidR="000A5C4F">
        <w:t xml:space="preserve"> </w:t>
      </w:r>
      <w:r w:rsidRPr="009251B1">
        <w:t>occ</w:t>
      </w:r>
      <w:r>
        <w:t>urred</w:t>
      </w:r>
      <w:r w:rsidR="000A5C4F">
        <w:t xml:space="preserve"> </w:t>
      </w:r>
      <w:r>
        <w:t>in</w:t>
      </w:r>
      <w:r w:rsidR="000A5C4F">
        <w:t xml:space="preserve"> </w:t>
      </w:r>
      <w:r>
        <w:t>11.6%,</w:t>
      </w:r>
      <w:r w:rsidR="000A5C4F">
        <w:t xml:space="preserve"> </w:t>
      </w:r>
      <w:r>
        <w:t>11.3%,</w:t>
      </w:r>
      <w:r w:rsidR="000A5C4F">
        <w:t xml:space="preserve"> </w:t>
      </w:r>
      <w:r>
        <w:t>and</w:t>
      </w:r>
      <w:r w:rsidR="000A5C4F">
        <w:t xml:space="preserve"> </w:t>
      </w:r>
      <w:r>
        <w:t>14.4</w:t>
      </w:r>
      <w:r w:rsidRPr="009251B1">
        <w:t>%</w:t>
      </w:r>
      <w:r w:rsidR="000A5C4F">
        <w:t xml:space="preserve"> </w:t>
      </w:r>
      <w:r w:rsidRPr="009251B1">
        <w:t>of</w:t>
      </w:r>
      <w:r w:rsidR="000A5C4F">
        <w:t xml:space="preserve"> </w:t>
      </w:r>
      <w:r w:rsidRPr="009251B1">
        <w:t>the</w:t>
      </w:r>
      <w:r w:rsidR="000A5C4F">
        <w:t xml:space="preserve"> </w:t>
      </w:r>
      <w:r w:rsidRPr="009251B1">
        <w:t>300</w:t>
      </w:r>
      <w:r w:rsidR="000A5C4F">
        <w:t xml:space="preserve"> </w:t>
      </w:r>
      <w:r w:rsidR="00224853">
        <w:t>mg</w:t>
      </w:r>
      <w:r w:rsidR="000A5C4F">
        <w:t xml:space="preserve"> </w:t>
      </w:r>
      <w:r>
        <w:t>Q4W</w:t>
      </w:r>
      <w:r w:rsidR="000A5C4F">
        <w:t xml:space="preserve"> </w:t>
      </w:r>
      <w:r w:rsidRPr="009251B1">
        <w:t>/150</w:t>
      </w:r>
      <w:r w:rsidR="000A5C4F">
        <w:t xml:space="preserve"> </w:t>
      </w:r>
      <w:r w:rsidR="00224853">
        <w:t>mg</w:t>
      </w:r>
      <w:r w:rsidR="000A5C4F">
        <w:t xml:space="preserve"> </w:t>
      </w:r>
      <w:r w:rsidRPr="009251B1">
        <w:t>Q2W,</w:t>
      </w:r>
      <w:r w:rsidR="000A5C4F">
        <w:t xml:space="preserve"> </w:t>
      </w:r>
      <w:r w:rsidRPr="009251B1">
        <w:t>75</w:t>
      </w:r>
      <w:r w:rsidR="000A5C4F">
        <w:t xml:space="preserve"> </w:t>
      </w:r>
      <w:r w:rsidR="00224853">
        <w:t>mg</w:t>
      </w:r>
      <w:r w:rsidR="000A5C4F">
        <w:t xml:space="preserve"> </w:t>
      </w:r>
      <w:r w:rsidRPr="009251B1">
        <w:t>Q2W/150</w:t>
      </w:r>
      <w:r w:rsidR="000A5C4F">
        <w:t xml:space="preserve"> </w:t>
      </w:r>
      <w:r w:rsidR="00224853">
        <w:t>mg</w:t>
      </w:r>
      <w:r w:rsidR="000A5C4F">
        <w:t xml:space="preserve"> </w:t>
      </w:r>
      <w:r w:rsidRPr="009251B1">
        <w:t>Q2W/placebo</w:t>
      </w:r>
      <w:r w:rsidR="000A5C4F">
        <w:t xml:space="preserve"> </w:t>
      </w:r>
      <w:r w:rsidRPr="009251B1">
        <w:t>groups</w:t>
      </w:r>
      <w:r>
        <w:t>,</w:t>
      </w:r>
      <w:r w:rsidR="000A5C4F">
        <w:t xml:space="preserve"> </w:t>
      </w:r>
      <w:r>
        <w:t>respectively</w:t>
      </w:r>
      <w:r w:rsidRPr="009251B1">
        <w:t>.</w:t>
      </w:r>
      <w:r w:rsidR="000A5C4F">
        <w:t xml:space="preserve"> </w:t>
      </w:r>
      <w:r w:rsidRPr="009251B1">
        <w:t>TEAEs</w:t>
      </w:r>
      <w:r w:rsidR="000A5C4F">
        <w:t xml:space="preserve"> </w:t>
      </w:r>
      <w:r w:rsidRPr="009251B1">
        <w:t>leading</w:t>
      </w:r>
      <w:r w:rsidR="000A5C4F">
        <w:t xml:space="preserve"> </w:t>
      </w:r>
      <w:r w:rsidRPr="009251B1">
        <w:t>to</w:t>
      </w:r>
      <w:r w:rsidR="000A5C4F">
        <w:t xml:space="preserve"> </w:t>
      </w:r>
      <w:r w:rsidRPr="009251B1">
        <w:t>permanent</w:t>
      </w:r>
      <w:r w:rsidR="000A5C4F">
        <w:t xml:space="preserve"> </w:t>
      </w:r>
      <w:r w:rsidRPr="009251B1">
        <w:t>discontinuation</w:t>
      </w:r>
      <w:r w:rsidR="000A5C4F">
        <w:t xml:space="preserve"> </w:t>
      </w:r>
      <w:r w:rsidRPr="009251B1">
        <w:t>occurred</w:t>
      </w:r>
      <w:r w:rsidR="000A5C4F">
        <w:t xml:space="preserve"> </w:t>
      </w:r>
      <w:r w:rsidRPr="009251B1">
        <w:t>in</w:t>
      </w:r>
      <w:r w:rsidR="000A5C4F">
        <w:t xml:space="preserve"> </w:t>
      </w:r>
      <w:r w:rsidRPr="009251B1">
        <w:t>6.8%,</w:t>
      </w:r>
      <w:r w:rsidR="000A5C4F">
        <w:t xml:space="preserve"> </w:t>
      </w:r>
      <w:r w:rsidRPr="009251B1">
        <w:t>6.1%</w:t>
      </w:r>
      <w:r w:rsidR="000A5C4F">
        <w:t xml:space="preserve"> </w:t>
      </w:r>
      <w:r w:rsidRPr="009251B1">
        <w:t>and</w:t>
      </w:r>
      <w:r w:rsidR="000A5C4F">
        <w:t xml:space="preserve"> </w:t>
      </w:r>
      <w:r w:rsidRPr="009251B1">
        <w:t>7.4%</w:t>
      </w:r>
      <w:r w:rsidR="000A5C4F">
        <w:t xml:space="preserve"> </w:t>
      </w:r>
      <w:r w:rsidRPr="009251B1">
        <w:t>of</w:t>
      </w:r>
      <w:r w:rsidR="000A5C4F">
        <w:t xml:space="preserve"> </w:t>
      </w:r>
      <w:r w:rsidRPr="009251B1">
        <w:t>the</w:t>
      </w:r>
      <w:r w:rsidR="000A5C4F">
        <w:t xml:space="preserve"> </w:t>
      </w:r>
      <w:r>
        <w:t>300</w:t>
      </w:r>
      <w:r w:rsidR="000A5C4F">
        <w:t xml:space="preserve"> </w:t>
      </w:r>
      <w:r w:rsidR="00224853">
        <w:t>mg</w:t>
      </w:r>
      <w:r w:rsidR="000A5C4F">
        <w:t xml:space="preserve"> </w:t>
      </w:r>
      <w:r>
        <w:t>/150</w:t>
      </w:r>
      <w:r w:rsidR="000A5C4F">
        <w:t xml:space="preserve"> </w:t>
      </w:r>
      <w:r w:rsidR="00224853">
        <w:t>mg</w:t>
      </w:r>
      <w:r w:rsidR="000A5C4F">
        <w:t xml:space="preserve"> </w:t>
      </w:r>
      <w:r>
        <w:t>Q2W,</w:t>
      </w:r>
      <w:r w:rsidR="000A5C4F">
        <w:t xml:space="preserve"> </w:t>
      </w:r>
      <w:r>
        <w:t>75</w:t>
      </w:r>
      <w:r w:rsidR="000A5C4F">
        <w:t xml:space="preserve"> </w:t>
      </w:r>
      <w:r w:rsidR="00224853">
        <w:t>mg</w:t>
      </w:r>
      <w:r w:rsidR="000A5C4F">
        <w:t xml:space="preserve"> </w:t>
      </w:r>
      <w:r>
        <w:t>Q2W/150</w:t>
      </w:r>
      <w:r w:rsidR="000A5C4F">
        <w:t xml:space="preserve"> </w:t>
      </w:r>
      <w:r w:rsidR="00224853">
        <w:t>mg</w:t>
      </w:r>
      <w:r w:rsidR="000A5C4F">
        <w:t xml:space="preserve"> </w:t>
      </w:r>
      <w:r>
        <w:t>Q2W,</w:t>
      </w:r>
      <w:r w:rsidR="000A5C4F">
        <w:t xml:space="preserve"> </w:t>
      </w:r>
      <w:r>
        <w:t>placebo</w:t>
      </w:r>
      <w:r w:rsidR="000A5C4F">
        <w:t xml:space="preserve"> </w:t>
      </w:r>
      <w:r>
        <w:t>groups.</w:t>
      </w:r>
      <w:r w:rsidR="000A5C4F">
        <w:t xml:space="preserve"> </w:t>
      </w:r>
      <w:r>
        <w:t>Of</w:t>
      </w:r>
      <w:r w:rsidR="000A5C4F">
        <w:t xml:space="preserve"> </w:t>
      </w:r>
      <w:r>
        <w:t>the</w:t>
      </w:r>
      <w:r w:rsidR="000A5C4F">
        <w:t xml:space="preserve"> </w:t>
      </w:r>
      <w:r>
        <w:t>118</w:t>
      </w:r>
      <w:r w:rsidR="000A5C4F">
        <w:t xml:space="preserve"> </w:t>
      </w:r>
      <w:r>
        <w:t>patients</w:t>
      </w:r>
      <w:r w:rsidR="000A5C4F">
        <w:t xml:space="preserve"> </w:t>
      </w:r>
      <w:r>
        <w:t>with</w:t>
      </w:r>
      <w:r w:rsidR="000A5C4F">
        <w:t xml:space="preserve"> </w:t>
      </w:r>
      <w:r>
        <w:t>2</w:t>
      </w:r>
      <w:r w:rsidR="000A5C4F">
        <w:t xml:space="preserve"> </w:t>
      </w:r>
      <w:r>
        <w:t>consecutive</w:t>
      </w:r>
      <w:r w:rsidR="000A5C4F">
        <w:t xml:space="preserve"> </w:t>
      </w:r>
      <w:r>
        <w:t>LDL-C</w:t>
      </w:r>
      <w:r w:rsidR="000A5C4F">
        <w:t xml:space="preserve"> </w:t>
      </w:r>
      <w:r w:rsidR="00224853">
        <w:t>&lt;</w:t>
      </w:r>
      <w:r w:rsidR="000A5C4F">
        <w:t xml:space="preserve"> </w:t>
      </w:r>
      <w:r>
        <w:t>0.65</w:t>
      </w:r>
      <w:r w:rsidR="000A5C4F">
        <w:t xml:space="preserve"> </w:t>
      </w:r>
      <w:r>
        <w:t>mmol/L</w:t>
      </w:r>
      <w:r w:rsidR="000A5C4F">
        <w:t xml:space="preserve"> </w:t>
      </w:r>
      <w:r>
        <w:t>69%</w:t>
      </w:r>
      <w:r w:rsidR="000A5C4F">
        <w:t xml:space="preserve"> </w:t>
      </w:r>
      <w:r>
        <w:t>experience</w:t>
      </w:r>
      <w:r w:rsidR="000A5C4F">
        <w:t xml:space="preserve"> </w:t>
      </w:r>
      <w:r w:rsidR="00633BCC">
        <w:t>≥</w:t>
      </w:r>
      <w:r w:rsidR="000A5C4F">
        <w:t xml:space="preserve"> </w:t>
      </w:r>
      <w:r>
        <w:t>1</w:t>
      </w:r>
      <w:r w:rsidR="000A5C4F">
        <w:t xml:space="preserve"> </w:t>
      </w:r>
      <w:r>
        <w:t>TEAE</w:t>
      </w:r>
      <w:r w:rsidR="000A5C4F">
        <w:t xml:space="preserve"> </w:t>
      </w:r>
      <w:r>
        <w:t>that</w:t>
      </w:r>
      <w:r w:rsidR="000A5C4F">
        <w:t xml:space="preserve"> </w:t>
      </w:r>
      <w:r>
        <w:t>occurred/worsened/became</w:t>
      </w:r>
      <w:r w:rsidR="000A5C4F">
        <w:t xml:space="preserve"> </w:t>
      </w:r>
      <w:r>
        <w:t>serious</w:t>
      </w:r>
      <w:r w:rsidR="000A5C4F">
        <w:t xml:space="preserve"> </w:t>
      </w:r>
      <w:r>
        <w:t>after</w:t>
      </w:r>
      <w:r w:rsidR="000A5C4F">
        <w:t xml:space="preserve"> </w:t>
      </w:r>
      <w:r>
        <w:t>the</w:t>
      </w:r>
      <w:r w:rsidR="000A5C4F">
        <w:t xml:space="preserve"> </w:t>
      </w:r>
      <w:r>
        <w:t>first</w:t>
      </w:r>
      <w:r w:rsidR="000A5C4F">
        <w:t xml:space="preserve"> </w:t>
      </w:r>
      <w:r>
        <w:t>of</w:t>
      </w:r>
      <w:r w:rsidR="000A5C4F">
        <w:t xml:space="preserve"> </w:t>
      </w:r>
      <w:r>
        <w:t>the</w:t>
      </w:r>
      <w:r w:rsidR="000A5C4F">
        <w:t xml:space="preserve"> </w:t>
      </w:r>
      <w:r>
        <w:t>2</w:t>
      </w:r>
      <w:r w:rsidR="000A5C4F">
        <w:t xml:space="preserve"> </w:t>
      </w:r>
      <w:r>
        <w:t>low</w:t>
      </w:r>
      <w:r w:rsidR="000A5C4F">
        <w:t xml:space="preserve"> </w:t>
      </w:r>
      <w:r>
        <w:t>values,</w:t>
      </w:r>
      <w:r w:rsidR="000A5C4F">
        <w:t xml:space="preserve"> </w:t>
      </w:r>
      <w:r>
        <w:t>but</w:t>
      </w:r>
      <w:r w:rsidR="000A5C4F">
        <w:t xml:space="preserve"> </w:t>
      </w:r>
      <w:r>
        <w:t>these</w:t>
      </w:r>
      <w:r w:rsidR="000A5C4F">
        <w:t xml:space="preserve"> </w:t>
      </w:r>
      <w:r>
        <w:t>were</w:t>
      </w:r>
      <w:r w:rsidR="000A5C4F">
        <w:t xml:space="preserve"> </w:t>
      </w:r>
      <w:r>
        <w:t>most</w:t>
      </w:r>
      <w:r w:rsidR="000A5C4F">
        <w:t xml:space="preserve"> </w:t>
      </w:r>
      <w:r>
        <w:t>commonly</w:t>
      </w:r>
      <w:r w:rsidR="000A5C4F">
        <w:t xml:space="preserve"> </w:t>
      </w:r>
      <w:r>
        <w:t>URTI</w:t>
      </w:r>
      <w:r w:rsidR="000A5C4F">
        <w:t xml:space="preserve"> </w:t>
      </w:r>
      <w:r>
        <w:t>and</w:t>
      </w:r>
      <w:r w:rsidR="000A5C4F">
        <w:t xml:space="preserve"> </w:t>
      </w:r>
      <w:r>
        <w:t>injection</w:t>
      </w:r>
      <w:r w:rsidR="000A5C4F">
        <w:t xml:space="preserve"> </w:t>
      </w:r>
      <w:r>
        <w:t>site</w:t>
      </w:r>
      <w:r w:rsidR="000A5C4F">
        <w:t xml:space="preserve"> </w:t>
      </w:r>
      <w:r>
        <w:t>reaction</w:t>
      </w:r>
      <w:r w:rsidR="000A5C4F">
        <w:t xml:space="preserve"> </w:t>
      </w:r>
      <w:r>
        <w:t>and</w:t>
      </w:r>
      <w:r w:rsidR="000A5C4F">
        <w:t xml:space="preserve"> </w:t>
      </w:r>
      <w:r>
        <w:t>10</w:t>
      </w:r>
      <w:r w:rsidR="000A5C4F">
        <w:t xml:space="preserve"> </w:t>
      </w:r>
      <w:r>
        <w:t>had</w:t>
      </w:r>
      <w:r w:rsidR="000A5C4F">
        <w:t xml:space="preserve"> </w:t>
      </w:r>
      <w:r>
        <w:t>SAEs,</w:t>
      </w:r>
      <w:r w:rsidR="000A5C4F">
        <w:t xml:space="preserve"> </w:t>
      </w:r>
      <w:r>
        <w:t>including</w:t>
      </w:r>
      <w:r w:rsidR="000A5C4F">
        <w:t xml:space="preserve"> </w:t>
      </w:r>
      <w:r>
        <w:t>chest</w:t>
      </w:r>
      <w:r w:rsidR="000A5C4F">
        <w:t xml:space="preserve"> </w:t>
      </w:r>
      <w:r>
        <w:t>pain</w:t>
      </w:r>
      <w:r w:rsidR="000A5C4F">
        <w:t xml:space="preserve"> </w:t>
      </w:r>
      <w:r>
        <w:t>in</w:t>
      </w:r>
      <w:r w:rsidR="000A5C4F">
        <w:t xml:space="preserve"> </w:t>
      </w:r>
      <w:r>
        <w:t>4</w:t>
      </w:r>
      <w:r w:rsidR="000A5C4F">
        <w:t xml:space="preserve"> </w:t>
      </w:r>
      <w:r>
        <w:t>patients,</w:t>
      </w:r>
      <w:r w:rsidR="000A5C4F">
        <w:t xml:space="preserve"> </w:t>
      </w:r>
      <w:r>
        <w:t>2</w:t>
      </w:r>
      <w:r w:rsidR="000A5C4F">
        <w:t xml:space="preserve"> </w:t>
      </w:r>
      <w:r>
        <w:t>patients</w:t>
      </w:r>
      <w:r w:rsidR="000A5C4F">
        <w:t xml:space="preserve"> </w:t>
      </w:r>
      <w:r>
        <w:t>with</w:t>
      </w:r>
      <w:r w:rsidR="000A5C4F">
        <w:t xml:space="preserve"> </w:t>
      </w:r>
      <w:r>
        <w:t>diverticulitis,</w:t>
      </w:r>
      <w:r w:rsidR="000A5C4F">
        <w:t xml:space="preserve"> </w:t>
      </w:r>
      <w:r>
        <w:t>1</w:t>
      </w:r>
      <w:r w:rsidR="000A5C4F">
        <w:t xml:space="preserve"> </w:t>
      </w:r>
      <w:r>
        <w:t>each</w:t>
      </w:r>
      <w:r w:rsidR="000A5C4F">
        <w:t xml:space="preserve"> </w:t>
      </w:r>
      <w:r>
        <w:t>with</w:t>
      </w:r>
      <w:r w:rsidR="000A5C4F">
        <w:t xml:space="preserve"> </w:t>
      </w:r>
      <w:r>
        <w:t>a</w:t>
      </w:r>
      <w:r w:rsidR="000A5C4F">
        <w:t xml:space="preserve"> </w:t>
      </w:r>
      <w:r>
        <w:t>MI,</w:t>
      </w:r>
      <w:r w:rsidR="000A5C4F">
        <w:t xml:space="preserve"> </w:t>
      </w:r>
      <w:r>
        <w:t>stroke,</w:t>
      </w:r>
      <w:r w:rsidR="000A5C4F">
        <w:t xml:space="preserve"> </w:t>
      </w:r>
      <w:r>
        <w:t>hypovolaemia</w:t>
      </w:r>
      <w:r w:rsidR="000A5C4F">
        <w:t xml:space="preserve"> </w:t>
      </w:r>
      <w:r>
        <w:t>and</w:t>
      </w:r>
      <w:r w:rsidR="000A5C4F">
        <w:t xml:space="preserve"> </w:t>
      </w:r>
      <w:r>
        <w:t>acute</w:t>
      </w:r>
      <w:r w:rsidR="000A5C4F">
        <w:t xml:space="preserve"> </w:t>
      </w:r>
      <w:r>
        <w:t>renal</w:t>
      </w:r>
      <w:r w:rsidR="000A5C4F">
        <w:t xml:space="preserve"> </w:t>
      </w:r>
      <w:r>
        <w:t>failure,</w:t>
      </w:r>
      <w:r w:rsidR="000A5C4F">
        <w:t xml:space="preserve"> </w:t>
      </w:r>
      <w:r>
        <w:t>and</w:t>
      </w:r>
      <w:r w:rsidR="000A5C4F">
        <w:t xml:space="preserve"> </w:t>
      </w:r>
      <w:r>
        <w:t>1</w:t>
      </w:r>
      <w:r w:rsidR="000A5C4F">
        <w:t xml:space="preserve"> </w:t>
      </w:r>
      <w:r>
        <w:t>with</w:t>
      </w:r>
      <w:r w:rsidR="000A5C4F">
        <w:t xml:space="preserve"> </w:t>
      </w:r>
      <w:r>
        <w:t>transient</w:t>
      </w:r>
      <w:r w:rsidR="000A5C4F">
        <w:t xml:space="preserve"> </w:t>
      </w:r>
      <w:r>
        <w:t>visual</w:t>
      </w:r>
      <w:r w:rsidR="000A5C4F">
        <w:t xml:space="preserve"> </w:t>
      </w:r>
      <w:r>
        <w:t>disturbance</w:t>
      </w:r>
      <w:r w:rsidR="000A5C4F">
        <w:t xml:space="preserve"> </w:t>
      </w:r>
      <w:r>
        <w:t>in</w:t>
      </w:r>
      <w:r w:rsidR="000A5C4F">
        <w:t xml:space="preserve"> </w:t>
      </w:r>
      <w:r>
        <w:t>a</w:t>
      </w:r>
      <w:r w:rsidR="000A5C4F">
        <w:t xml:space="preserve"> </w:t>
      </w:r>
      <w:r>
        <w:t>patient</w:t>
      </w:r>
      <w:r w:rsidR="000A5C4F">
        <w:t xml:space="preserve"> </w:t>
      </w:r>
      <w:r>
        <w:t>with</w:t>
      </w:r>
      <w:r w:rsidR="000A5C4F">
        <w:t xml:space="preserve"> </w:t>
      </w:r>
      <w:r>
        <w:t>pre-existing</w:t>
      </w:r>
      <w:r w:rsidR="000A5C4F">
        <w:t xml:space="preserve"> </w:t>
      </w:r>
      <w:r>
        <w:t>diabetic</w:t>
      </w:r>
      <w:r w:rsidR="000A5C4F">
        <w:t xml:space="preserve"> </w:t>
      </w:r>
      <w:r>
        <w:t>retinopathy.</w:t>
      </w:r>
    </w:p>
    <w:p w:rsidR="001D1BC0" w:rsidRPr="00733217" w:rsidRDefault="001D1BC0" w:rsidP="005C6D33">
      <w:r>
        <w:lastRenderedPageBreak/>
        <w:t>In</w:t>
      </w:r>
      <w:r w:rsidR="000A5C4F">
        <w:t xml:space="preserve"> </w:t>
      </w:r>
      <w:r w:rsidR="006E505D">
        <w:t>Study</w:t>
      </w:r>
      <w:r w:rsidR="000A5C4F">
        <w:t xml:space="preserve"> </w:t>
      </w:r>
      <w:r>
        <w:t>EFC13786</w:t>
      </w:r>
      <w:r w:rsidR="000A5C4F">
        <w:t xml:space="preserve"> </w:t>
      </w:r>
      <w:r>
        <w:t>77.6%,</w:t>
      </w:r>
      <w:r w:rsidR="000A5C4F">
        <w:t xml:space="preserve"> </w:t>
      </w:r>
      <w:r>
        <w:t>73.0%,</w:t>
      </w:r>
      <w:r w:rsidR="000A5C4F">
        <w:t xml:space="preserve"> </w:t>
      </w:r>
      <w:r>
        <w:t>63.8%</w:t>
      </w:r>
      <w:r w:rsidR="000A5C4F">
        <w:t xml:space="preserve"> </w:t>
      </w:r>
      <w:r>
        <w:t>of</w:t>
      </w:r>
      <w:r w:rsidR="000A5C4F">
        <w:t xml:space="preserve"> </w:t>
      </w:r>
      <w:r>
        <w:t>the</w:t>
      </w:r>
      <w:r w:rsidR="000A5C4F">
        <w:t xml:space="preserve"> </w:t>
      </w:r>
      <w:r>
        <w:t>150</w:t>
      </w:r>
      <w:r w:rsidR="000A5C4F">
        <w:t xml:space="preserve"> </w:t>
      </w:r>
      <w:r w:rsidR="00224853">
        <w:t>mg</w:t>
      </w:r>
      <w:r w:rsidR="000A5C4F">
        <w:t xml:space="preserve"> </w:t>
      </w:r>
      <w:r>
        <w:t>Q4W/150</w:t>
      </w:r>
      <w:r w:rsidR="000A5C4F">
        <w:t xml:space="preserve"> </w:t>
      </w:r>
      <w:r w:rsidR="00224853">
        <w:t>mg</w:t>
      </w:r>
      <w:r w:rsidR="000A5C4F">
        <w:t xml:space="preserve"> </w:t>
      </w:r>
      <w:r>
        <w:t>Q2W,</w:t>
      </w:r>
      <w:r w:rsidR="000A5C4F">
        <w:t xml:space="preserve"> </w:t>
      </w:r>
      <w:r>
        <w:t>75</w:t>
      </w:r>
      <w:r w:rsidR="000A5C4F">
        <w:t xml:space="preserve"> </w:t>
      </w:r>
      <w:r w:rsidR="00224853">
        <w:t>mg</w:t>
      </w:r>
      <w:r w:rsidR="000A5C4F">
        <w:t xml:space="preserve"> </w:t>
      </w:r>
      <w:r>
        <w:t>Q2W/150</w:t>
      </w:r>
      <w:r w:rsidR="000A5C4F">
        <w:t xml:space="preserve"> </w:t>
      </w:r>
      <w:r w:rsidR="00224853">
        <w:t>mg</w:t>
      </w:r>
      <w:r w:rsidR="000A5C4F">
        <w:t xml:space="preserve"> </w:t>
      </w:r>
      <w:r>
        <w:t>Q2W/placebo</w:t>
      </w:r>
      <w:r w:rsidR="000A5C4F">
        <w:t xml:space="preserve"> </w:t>
      </w:r>
      <w:r>
        <w:t>groups,</w:t>
      </w:r>
      <w:r w:rsidR="000A5C4F">
        <w:t xml:space="preserve"> </w:t>
      </w:r>
      <w:r>
        <w:t>respectively,</w:t>
      </w:r>
      <w:r w:rsidR="000A5C4F">
        <w:t xml:space="preserve"> </w:t>
      </w:r>
      <w:r>
        <w:t>reported</w:t>
      </w:r>
      <w:r w:rsidR="000A5C4F">
        <w:t xml:space="preserve"> </w:t>
      </w:r>
      <w:r>
        <w:t>TEAES.</w:t>
      </w:r>
      <w:r w:rsidR="000A5C4F">
        <w:t xml:space="preserve"> </w:t>
      </w:r>
      <w:r>
        <w:t>Arthralgia,</w:t>
      </w:r>
      <w:r w:rsidR="000A5C4F">
        <w:t xml:space="preserve"> </w:t>
      </w:r>
      <w:r>
        <w:t>muscle</w:t>
      </w:r>
      <w:r w:rsidR="000A5C4F">
        <w:t xml:space="preserve"> </w:t>
      </w:r>
      <w:r>
        <w:t>spasms,</w:t>
      </w:r>
      <w:r w:rsidR="000A5C4F">
        <w:t xml:space="preserve"> </w:t>
      </w:r>
      <w:r>
        <w:t>injection</w:t>
      </w:r>
      <w:r w:rsidR="000A5C4F">
        <w:t xml:space="preserve"> </w:t>
      </w:r>
      <w:r>
        <w:t>site</w:t>
      </w:r>
      <w:r w:rsidR="000A5C4F">
        <w:t xml:space="preserve"> </w:t>
      </w:r>
      <w:r>
        <w:t>reactions</w:t>
      </w:r>
      <w:r w:rsidR="000A5C4F">
        <w:t xml:space="preserve"> </w:t>
      </w:r>
      <w:r>
        <w:t>fatigue</w:t>
      </w:r>
      <w:r w:rsidR="000A5C4F">
        <w:t xml:space="preserve"> </w:t>
      </w:r>
      <w:r>
        <w:t>and</w:t>
      </w:r>
      <w:r w:rsidR="000A5C4F">
        <w:t xml:space="preserve"> </w:t>
      </w:r>
      <w:r>
        <w:t>rash</w:t>
      </w:r>
      <w:r w:rsidR="000A5C4F">
        <w:t xml:space="preserve"> </w:t>
      </w:r>
      <w:r>
        <w:t>were</w:t>
      </w:r>
      <w:r w:rsidR="000A5C4F">
        <w:t xml:space="preserve"> </w:t>
      </w:r>
      <w:r>
        <w:t>all</w:t>
      </w:r>
      <w:r w:rsidR="000A5C4F">
        <w:t xml:space="preserve"> </w:t>
      </w:r>
      <w:r>
        <w:t>more</w:t>
      </w:r>
      <w:r w:rsidR="000A5C4F">
        <w:t xml:space="preserve"> </w:t>
      </w:r>
      <w:r>
        <w:t>common</w:t>
      </w:r>
      <w:r w:rsidR="000A5C4F">
        <w:t xml:space="preserve"> </w:t>
      </w:r>
      <w:r>
        <w:t>in</w:t>
      </w:r>
      <w:r w:rsidR="000A5C4F">
        <w:t xml:space="preserve"> </w:t>
      </w:r>
      <w:r>
        <w:t>the</w:t>
      </w:r>
      <w:r w:rsidR="000A5C4F">
        <w:t xml:space="preserve"> </w:t>
      </w:r>
      <w:r>
        <w:t>alirocumab</w:t>
      </w:r>
      <w:r w:rsidR="000A5C4F">
        <w:t xml:space="preserve"> </w:t>
      </w:r>
      <w:r>
        <w:t>groups,</w:t>
      </w:r>
      <w:r w:rsidR="000A5C4F">
        <w:t xml:space="preserve"> </w:t>
      </w:r>
      <w:r>
        <w:t>and</w:t>
      </w:r>
      <w:r w:rsidR="000A5C4F">
        <w:t xml:space="preserve"> </w:t>
      </w:r>
      <w:r>
        <w:t>had</w:t>
      </w:r>
      <w:r w:rsidR="000A5C4F">
        <w:t xml:space="preserve"> </w:t>
      </w:r>
      <w:r>
        <w:t>the</w:t>
      </w:r>
      <w:r w:rsidR="000A5C4F">
        <w:t xml:space="preserve"> </w:t>
      </w:r>
      <w:r>
        <w:t>highest</w:t>
      </w:r>
      <w:r w:rsidR="000A5C4F">
        <w:t xml:space="preserve"> </w:t>
      </w:r>
      <w:r>
        <w:t>frequency</w:t>
      </w:r>
      <w:r w:rsidR="000A5C4F">
        <w:t xml:space="preserve"> </w:t>
      </w:r>
      <w:r>
        <w:t>in</w:t>
      </w:r>
      <w:r w:rsidR="000A5C4F">
        <w:t xml:space="preserve"> </w:t>
      </w:r>
      <w:r>
        <w:t>the</w:t>
      </w:r>
      <w:r w:rsidR="000A5C4F">
        <w:t xml:space="preserve"> </w:t>
      </w:r>
      <w:r>
        <w:t>Q4W</w:t>
      </w:r>
      <w:r w:rsidR="000A5C4F">
        <w:t xml:space="preserve"> </w:t>
      </w:r>
      <w:r>
        <w:t>dosing</w:t>
      </w:r>
      <w:r w:rsidR="000A5C4F">
        <w:t xml:space="preserve"> </w:t>
      </w:r>
      <w:r>
        <w:t>group.</w:t>
      </w:r>
      <w:r w:rsidR="000A5C4F">
        <w:t xml:space="preserve"> </w:t>
      </w:r>
      <w:r>
        <w:t>SAEs</w:t>
      </w:r>
      <w:r w:rsidR="000A5C4F">
        <w:t xml:space="preserve"> </w:t>
      </w:r>
      <w:r>
        <w:t>were</w:t>
      </w:r>
      <w:r w:rsidR="000A5C4F">
        <w:t xml:space="preserve"> </w:t>
      </w:r>
      <w:r>
        <w:t>reported</w:t>
      </w:r>
      <w:r w:rsidR="000A5C4F">
        <w:t xml:space="preserve"> </w:t>
      </w:r>
      <w:r>
        <w:t>in</w:t>
      </w:r>
      <w:r w:rsidR="000A5C4F">
        <w:t xml:space="preserve"> </w:t>
      </w:r>
      <w:r>
        <w:t>12.1%,</w:t>
      </w:r>
      <w:r w:rsidR="000A5C4F">
        <w:t xml:space="preserve"> </w:t>
      </w:r>
      <w:r>
        <w:t>5.2%,</w:t>
      </w:r>
      <w:r w:rsidR="000A5C4F">
        <w:t xml:space="preserve"> </w:t>
      </w:r>
      <w:r>
        <w:t>6.9%.</w:t>
      </w:r>
      <w:r w:rsidR="000A5C4F">
        <w:t xml:space="preserve"> </w:t>
      </w:r>
      <w:r>
        <w:t>TEAEs</w:t>
      </w:r>
      <w:r w:rsidR="000A5C4F">
        <w:t xml:space="preserve"> </w:t>
      </w:r>
      <w:r>
        <w:t>leading</w:t>
      </w:r>
      <w:r w:rsidR="000A5C4F">
        <w:t xml:space="preserve"> </w:t>
      </w:r>
      <w:r>
        <w:t>to</w:t>
      </w:r>
      <w:r w:rsidR="000A5C4F">
        <w:t xml:space="preserve"> </w:t>
      </w:r>
      <w:r>
        <w:t>permanent</w:t>
      </w:r>
      <w:r w:rsidR="000A5C4F">
        <w:t xml:space="preserve"> </w:t>
      </w:r>
      <w:r>
        <w:t>discontinuation</w:t>
      </w:r>
      <w:r w:rsidR="000A5C4F">
        <w:t xml:space="preserve"> </w:t>
      </w:r>
      <w:r>
        <w:t>were</w:t>
      </w:r>
      <w:r w:rsidR="000A5C4F">
        <w:t xml:space="preserve"> </w:t>
      </w:r>
      <w:r>
        <w:t>reported</w:t>
      </w:r>
      <w:r w:rsidR="000A5C4F">
        <w:t xml:space="preserve"> </w:t>
      </w:r>
      <w:r>
        <w:t>in</w:t>
      </w:r>
      <w:r w:rsidR="000A5C4F">
        <w:t xml:space="preserve"> </w:t>
      </w:r>
      <w:r>
        <w:t>6.9%,</w:t>
      </w:r>
      <w:r w:rsidR="000A5C4F">
        <w:t xml:space="preserve"> </w:t>
      </w:r>
      <w:r>
        <w:t>1.7%,</w:t>
      </w:r>
      <w:r w:rsidR="000A5C4F">
        <w:t xml:space="preserve"> </w:t>
      </w:r>
      <w:r>
        <w:t>3.4%.</w:t>
      </w:r>
      <w:r w:rsidR="000A5C4F">
        <w:t xml:space="preserve"> </w:t>
      </w:r>
      <w:r>
        <w:t>The</w:t>
      </w:r>
      <w:r w:rsidR="000A5C4F">
        <w:t xml:space="preserve"> </w:t>
      </w:r>
      <w:r>
        <w:t>numbers</w:t>
      </w:r>
      <w:r w:rsidR="000A5C4F">
        <w:t xml:space="preserve"> </w:t>
      </w:r>
      <w:r>
        <w:t>in</w:t>
      </w:r>
      <w:r w:rsidR="000A5C4F">
        <w:t xml:space="preserve"> </w:t>
      </w:r>
      <w:r>
        <w:t>these</w:t>
      </w:r>
      <w:r w:rsidR="000A5C4F">
        <w:t xml:space="preserve"> </w:t>
      </w:r>
      <w:r>
        <w:t>groups</w:t>
      </w:r>
      <w:r w:rsidR="000A5C4F">
        <w:t xml:space="preserve"> </w:t>
      </w:r>
      <w:r>
        <w:t>were</w:t>
      </w:r>
      <w:r w:rsidR="000A5C4F">
        <w:t xml:space="preserve"> </w:t>
      </w:r>
      <w:r>
        <w:t>small.</w:t>
      </w:r>
      <w:r w:rsidR="000A5C4F">
        <w:t xml:space="preserve"> </w:t>
      </w:r>
      <w:r w:rsidR="00D9425B">
        <w:t>Treatment</w:t>
      </w:r>
      <w:r w:rsidR="000A5C4F">
        <w:t xml:space="preserve"> </w:t>
      </w:r>
      <w:r w:rsidR="00D9425B">
        <w:t>related</w:t>
      </w:r>
      <w:r w:rsidR="000A5C4F">
        <w:t xml:space="preserve"> </w:t>
      </w:r>
      <w:r w:rsidR="00D9425B">
        <w:t>adverse</w:t>
      </w:r>
      <w:r w:rsidR="000A5C4F">
        <w:t xml:space="preserve"> </w:t>
      </w:r>
      <w:r w:rsidR="00D9425B">
        <w:t>events</w:t>
      </w:r>
      <w:r w:rsidR="000A5C4F">
        <w:t xml:space="preserve"> </w:t>
      </w:r>
      <w:r w:rsidR="00D9425B">
        <w:t>(</w:t>
      </w:r>
      <w:r>
        <w:t>TRAEs</w:t>
      </w:r>
      <w:r w:rsidR="00D9425B">
        <w:t>)</w:t>
      </w:r>
      <w:r w:rsidR="000A5C4F">
        <w:t xml:space="preserve"> </w:t>
      </w:r>
      <w:r>
        <w:t>occurred</w:t>
      </w:r>
      <w:r w:rsidR="000A5C4F">
        <w:t xml:space="preserve"> </w:t>
      </w:r>
      <w:r>
        <w:t>in</w:t>
      </w:r>
      <w:r w:rsidR="000A5C4F">
        <w:t xml:space="preserve"> </w:t>
      </w:r>
      <w:r>
        <w:t>24.1%,</w:t>
      </w:r>
      <w:r w:rsidR="000A5C4F">
        <w:t xml:space="preserve"> </w:t>
      </w:r>
      <w:r>
        <w:t>12.2%,</w:t>
      </w:r>
      <w:r w:rsidR="000A5C4F">
        <w:t xml:space="preserve"> </w:t>
      </w:r>
      <w:r>
        <w:t>15.5%.</w:t>
      </w:r>
      <w:r w:rsidR="000A5C4F">
        <w:t xml:space="preserve"> </w:t>
      </w:r>
      <w:r w:rsidR="00F1142E">
        <w:t>Injection</w:t>
      </w:r>
      <w:r w:rsidR="000A5C4F">
        <w:t xml:space="preserve"> </w:t>
      </w:r>
      <w:r w:rsidR="00F1142E">
        <w:t>site</w:t>
      </w:r>
      <w:r w:rsidR="000A5C4F">
        <w:t xml:space="preserve"> </w:t>
      </w:r>
      <w:r w:rsidR="00F1142E" w:rsidRPr="00F1142E">
        <w:t>reactions</w:t>
      </w:r>
      <w:r w:rsidR="000A5C4F">
        <w:t xml:space="preserve"> </w:t>
      </w:r>
      <w:r w:rsidR="00F1142E" w:rsidRPr="00F1142E">
        <w:t>(</w:t>
      </w:r>
      <w:r w:rsidRPr="00F1142E">
        <w:t>ISR</w:t>
      </w:r>
      <w:r w:rsidR="00F1142E" w:rsidRPr="00F1142E">
        <w:t>)</w:t>
      </w:r>
      <w:r w:rsidR="000A5C4F">
        <w:t xml:space="preserve"> </w:t>
      </w:r>
      <w:r>
        <w:t>occurred</w:t>
      </w:r>
      <w:r w:rsidR="000A5C4F">
        <w:t xml:space="preserve"> </w:t>
      </w:r>
      <w:r>
        <w:t>in</w:t>
      </w:r>
      <w:r w:rsidR="000A5C4F">
        <w:t xml:space="preserve"> </w:t>
      </w:r>
      <w:r>
        <w:t>13.8%,</w:t>
      </w:r>
      <w:r w:rsidR="000A5C4F">
        <w:t xml:space="preserve"> </w:t>
      </w:r>
      <w:r>
        <w:t>3.5%,</w:t>
      </w:r>
      <w:r w:rsidR="000A5C4F">
        <w:t xml:space="preserve"> </w:t>
      </w:r>
      <w:r>
        <w:t>0%.</w:t>
      </w:r>
      <w:r w:rsidR="000A5C4F">
        <w:t xml:space="preserve"> </w:t>
      </w:r>
      <w:r>
        <w:t>Among</w:t>
      </w:r>
      <w:r w:rsidR="000A5C4F">
        <w:t xml:space="preserve"> </w:t>
      </w:r>
      <w:r>
        <w:t>the</w:t>
      </w:r>
      <w:r w:rsidR="000A5C4F">
        <w:t xml:space="preserve"> </w:t>
      </w:r>
      <w:r>
        <w:t>3</w:t>
      </w:r>
      <w:r w:rsidR="000A5C4F">
        <w:t xml:space="preserve"> </w:t>
      </w:r>
      <w:r>
        <w:t>patients</w:t>
      </w:r>
      <w:r w:rsidR="000A5C4F">
        <w:t xml:space="preserve"> </w:t>
      </w:r>
      <w:r>
        <w:t>with</w:t>
      </w:r>
      <w:r w:rsidR="000A5C4F">
        <w:t xml:space="preserve"> </w:t>
      </w:r>
      <w:r>
        <w:t>2</w:t>
      </w:r>
      <w:r w:rsidR="000A5C4F">
        <w:t xml:space="preserve"> </w:t>
      </w:r>
      <w:r>
        <w:t>consecutive</w:t>
      </w:r>
      <w:r w:rsidR="000A5C4F">
        <w:t xml:space="preserve"> </w:t>
      </w:r>
      <w:r>
        <w:t>LDL-C</w:t>
      </w:r>
      <w:r w:rsidR="000A5C4F">
        <w:t xml:space="preserve"> </w:t>
      </w:r>
      <w:r>
        <w:t>measurements</w:t>
      </w:r>
      <w:r w:rsidR="000A5C4F">
        <w:t xml:space="preserve"> </w:t>
      </w:r>
      <w:r>
        <w:t>of</w:t>
      </w:r>
      <w:r w:rsidR="000A5C4F">
        <w:t xml:space="preserve"> </w:t>
      </w:r>
      <w:r w:rsidR="00224853">
        <w:t>&lt;</w:t>
      </w:r>
      <w:r w:rsidR="000A5C4F">
        <w:t xml:space="preserve"> </w:t>
      </w:r>
      <w:r>
        <w:t>0.65</w:t>
      </w:r>
      <w:r w:rsidR="000A5C4F">
        <w:t xml:space="preserve"> </w:t>
      </w:r>
      <w:r>
        <w:t>mmol/L</w:t>
      </w:r>
      <w:r w:rsidR="000A5C4F">
        <w:t xml:space="preserve"> </w:t>
      </w:r>
      <w:r>
        <w:t>on</w:t>
      </w:r>
      <w:r w:rsidR="000A5C4F">
        <w:t xml:space="preserve"> </w:t>
      </w:r>
      <w:r>
        <w:t>reported</w:t>
      </w:r>
      <w:r w:rsidR="000A5C4F">
        <w:t xml:space="preserve"> </w:t>
      </w:r>
      <w:r>
        <w:t>the</w:t>
      </w:r>
      <w:r w:rsidR="000A5C4F">
        <w:t xml:space="preserve"> </w:t>
      </w:r>
      <w:r>
        <w:t>TEAEs</w:t>
      </w:r>
      <w:r w:rsidR="000A5C4F">
        <w:t xml:space="preserve"> </w:t>
      </w:r>
      <w:r>
        <w:t>of</w:t>
      </w:r>
      <w:r w:rsidR="000A5C4F">
        <w:t xml:space="preserve"> </w:t>
      </w:r>
      <w:r>
        <w:t>nasopharyngitis</w:t>
      </w:r>
      <w:r w:rsidR="000A5C4F">
        <w:t xml:space="preserve"> </w:t>
      </w:r>
      <w:r>
        <w:t>and</w:t>
      </w:r>
      <w:r w:rsidR="000A5C4F">
        <w:t xml:space="preserve"> </w:t>
      </w:r>
      <w:r>
        <w:t>headache</w:t>
      </w:r>
      <w:r w:rsidR="000A5C4F">
        <w:t xml:space="preserve"> </w:t>
      </w:r>
      <w:r>
        <w:t>that</w:t>
      </w:r>
      <w:r w:rsidR="000A5C4F">
        <w:t xml:space="preserve"> </w:t>
      </w:r>
      <w:r>
        <w:t>resolved</w:t>
      </w:r>
      <w:r w:rsidR="000A5C4F">
        <w:t xml:space="preserve"> </w:t>
      </w:r>
      <w:r>
        <w:t>on</w:t>
      </w:r>
      <w:r w:rsidR="000A5C4F">
        <w:t xml:space="preserve"> </w:t>
      </w:r>
      <w:r>
        <w:t>treatment.</w:t>
      </w:r>
      <w:r w:rsidR="000A5C4F">
        <w:t xml:space="preserve"> </w:t>
      </w:r>
      <w:r w:rsidRPr="00733217">
        <w:t>No</w:t>
      </w:r>
      <w:r w:rsidR="000A5C4F">
        <w:t xml:space="preserve"> </w:t>
      </w:r>
      <w:r w:rsidRPr="00733217">
        <w:t>meaningful</w:t>
      </w:r>
      <w:r w:rsidR="000A5C4F">
        <w:t xml:space="preserve"> </w:t>
      </w:r>
      <w:r w:rsidRPr="00733217">
        <w:t>change</w:t>
      </w:r>
      <w:r w:rsidR="000A5C4F">
        <w:t xml:space="preserve"> </w:t>
      </w:r>
      <w:r w:rsidRPr="00733217">
        <w:t>in</w:t>
      </w:r>
      <w:r w:rsidR="000A5C4F">
        <w:t xml:space="preserve"> </w:t>
      </w:r>
      <w:r w:rsidRPr="00733217">
        <w:t>mean</w:t>
      </w:r>
      <w:r w:rsidR="000A5C4F">
        <w:t xml:space="preserve"> </w:t>
      </w:r>
      <w:r w:rsidRPr="00733217">
        <w:t>HbA1C</w:t>
      </w:r>
      <w:r w:rsidR="000A5C4F">
        <w:t xml:space="preserve"> </w:t>
      </w:r>
      <w:r w:rsidRPr="00733217">
        <w:t>occurred</w:t>
      </w:r>
      <w:r w:rsidR="000A5C4F">
        <w:t xml:space="preserve"> </w:t>
      </w:r>
      <w:r w:rsidRPr="00733217">
        <w:t>in</w:t>
      </w:r>
      <w:r w:rsidR="000A5C4F">
        <w:t xml:space="preserve"> </w:t>
      </w:r>
      <w:r w:rsidRPr="00733217">
        <w:t>the</w:t>
      </w:r>
      <w:r w:rsidR="000A5C4F">
        <w:t xml:space="preserve"> </w:t>
      </w:r>
      <w:r w:rsidRPr="00733217">
        <w:t>treatment</w:t>
      </w:r>
      <w:r w:rsidR="000A5C4F">
        <w:t xml:space="preserve"> </w:t>
      </w:r>
      <w:r w:rsidRPr="00733217">
        <w:t>groups.</w:t>
      </w:r>
    </w:p>
    <w:p w:rsidR="001D1BC0" w:rsidRPr="00B711B4" w:rsidRDefault="001D1BC0" w:rsidP="006E505D">
      <w:pPr>
        <w:pStyle w:val="Heading5"/>
      </w:pPr>
      <w:r w:rsidRPr="006716E0">
        <w:t>Primary</w:t>
      </w:r>
      <w:r w:rsidR="000A5C4F">
        <w:t xml:space="preserve"> </w:t>
      </w:r>
      <w:r w:rsidRPr="006716E0">
        <w:t>safety</w:t>
      </w:r>
      <w:r w:rsidR="000A5C4F">
        <w:t xml:space="preserve"> </w:t>
      </w:r>
      <w:r w:rsidRPr="006716E0">
        <w:t>st</w:t>
      </w:r>
      <w:r>
        <w:t>udy</w:t>
      </w:r>
    </w:p>
    <w:p w:rsidR="001D1BC0" w:rsidRPr="006E505D" w:rsidRDefault="006E505D" w:rsidP="001D1BC0">
      <w:pPr>
        <w:rPr>
          <w:rFonts w:asciiTheme="minorHAnsi" w:hAnsiTheme="minorHAnsi"/>
        </w:rPr>
      </w:pPr>
      <w:r>
        <w:rPr>
          <w:rFonts w:asciiTheme="minorHAnsi" w:hAnsiTheme="minorHAnsi"/>
        </w:rPr>
        <w:t>Study</w:t>
      </w:r>
      <w:r w:rsidR="000A5C4F">
        <w:rPr>
          <w:rFonts w:asciiTheme="minorHAnsi" w:hAnsiTheme="minorHAnsi"/>
        </w:rPr>
        <w:t xml:space="preserve"> </w:t>
      </w:r>
      <w:r>
        <w:rPr>
          <w:rFonts w:asciiTheme="minorHAnsi" w:hAnsiTheme="minorHAnsi"/>
        </w:rPr>
        <w:t>LTS11717</w:t>
      </w:r>
      <w:r w:rsidR="000A5C4F">
        <w:rPr>
          <w:rFonts w:asciiTheme="minorHAnsi" w:hAnsiTheme="minorHAnsi"/>
        </w:rPr>
        <w:t xml:space="preserve"> </w:t>
      </w:r>
      <w:r w:rsidR="001D1BC0" w:rsidRPr="00F359FA">
        <w:rPr>
          <w:rFonts w:asciiTheme="minorHAnsi" w:hAnsiTheme="minorHAnsi"/>
        </w:rPr>
        <w:t>(</w:t>
      </w:r>
      <w:r w:rsidRPr="00F359FA">
        <w:rPr>
          <w:rFonts w:asciiTheme="minorHAnsi" w:hAnsiTheme="minorHAnsi"/>
        </w:rPr>
        <w:t>LONG</w:t>
      </w:r>
      <w:r w:rsidR="000A5C4F">
        <w:rPr>
          <w:rFonts w:asciiTheme="minorHAnsi" w:hAnsiTheme="minorHAnsi"/>
        </w:rPr>
        <w:t xml:space="preserve"> </w:t>
      </w:r>
      <w:r w:rsidRPr="00F359FA">
        <w:rPr>
          <w:rFonts w:asciiTheme="minorHAnsi" w:hAnsiTheme="minorHAnsi"/>
        </w:rPr>
        <w:t>TERM</w:t>
      </w:r>
      <w:r w:rsidR="001D1BC0" w:rsidRPr="00F359FA">
        <w:rPr>
          <w:rFonts w:asciiTheme="minorHAnsi" w:hAnsiTheme="minorHAnsi"/>
        </w:rPr>
        <w:t>)</w:t>
      </w:r>
      <w:r>
        <w:rPr>
          <w:rFonts w:asciiTheme="minorHAnsi" w:hAnsiTheme="minorHAnsi"/>
        </w:rPr>
        <w:t>;</w:t>
      </w:r>
      <w:r w:rsidR="000A5C4F">
        <w:t xml:space="preserve"> </w:t>
      </w:r>
      <w:r w:rsidRPr="00F359FA">
        <w:t>a</w:t>
      </w:r>
      <w:r w:rsidR="000A5C4F">
        <w:t xml:space="preserve"> </w:t>
      </w:r>
      <w:r w:rsidRPr="00F359FA">
        <w:t>randomised,</w:t>
      </w:r>
      <w:r w:rsidR="000A5C4F">
        <w:t xml:space="preserve"> </w:t>
      </w:r>
      <w:r w:rsidRPr="00F359FA">
        <w:t>double</w:t>
      </w:r>
      <w:r w:rsidR="000A5C4F">
        <w:t xml:space="preserve"> </w:t>
      </w:r>
      <w:r w:rsidRPr="00F359FA">
        <w:t>blind,</w:t>
      </w:r>
      <w:r w:rsidR="000A5C4F">
        <w:t xml:space="preserve"> </w:t>
      </w:r>
      <w:r w:rsidRPr="00F359FA">
        <w:t>parallel</w:t>
      </w:r>
      <w:r w:rsidR="000A5C4F">
        <w:t xml:space="preserve"> </w:t>
      </w:r>
      <w:r w:rsidRPr="00F359FA">
        <w:t>group</w:t>
      </w:r>
      <w:r w:rsidR="000A5C4F">
        <w:t xml:space="preserve"> </w:t>
      </w:r>
      <w:r w:rsidRPr="00F359FA">
        <w:t>study</w:t>
      </w:r>
      <w:r w:rsidR="000A5C4F">
        <w:t xml:space="preserve"> </w:t>
      </w:r>
      <w:r w:rsidRPr="00F359FA">
        <w:t>to</w:t>
      </w:r>
      <w:r w:rsidR="000A5C4F">
        <w:t xml:space="preserve"> </w:t>
      </w:r>
      <w:r w:rsidRPr="00F359FA">
        <w:t>evaluate</w:t>
      </w:r>
      <w:r w:rsidR="000A5C4F">
        <w:t xml:space="preserve"> </w:t>
      </w:r>
      <w:r w:rsidRPr="00F359FA">
        <w:t>the</w:t>
      </w:r>
      <w:r w:rsidR="000A5C4F">
        <w:t xml:space="preserve"> </w:t>
      </w:r>
      <w:r w:rsidRPr="00F359FA">
        <w:t>efficacy</w:t>
      </w:r>
      <w:r w:rsidR="000A5C4F">
        <w:t xml:space="preserve"> </w:t>
      </w:r>
      <w:r w:rsidRPr="00F359FA">
        <w:t>and</w:t>
      </w:r>
      <w:r w:rsidR="000A5C4F">
        <w:t xml:space="preserve"> </w:t>
      </w:r>
      <w:r w:rsidRPr="00F359FA">
        <w:t>safety</w:t>
      </w:r>
      <w:r w:rsidR="000A5C4F">
        <w:t xml:space="preserve"> </w:t>
      </w:r>
      <w:r w:rsidR="001D1BC0" w:rsidRPr="00F359FA">
        <w:t>of</w:t>
      </w:r>
      <w:r w:rsidR="000A5C4F">
        <w:t xml:space="preserve"> </w:t>
      </w:r>
      <w:r w:rsidR="001D1BC0" w:rsidRPr="00F359FA">
        <w:t>SAR236553/REGN727</w:t>
      </w:r>
      <w:r w:rsidR="000A5C4F">
        <w:t xml:space="preserve"> </w:t>
      </w:r>
      <w:r w:rsidRPr="00F359FA">
        <w:t>versus</w:t>
      </w:r>
      <w:r w:rsidR="000A5C4F">
        <w:t xml:space="preserve"> </w:t>
      </w:r>
      <w:r w:rsidRPr="00F359FA">
        <w:t>ezetimibe</w:t>
      </w:r>
      <w:r w:rsidR="000A5C4F">
        <w:t xml:space="preserve"> </w:t>
      </w:r>
      <w:r w:rsidRPr="00F359FA">
        <w:t>in</w:t>
      </w:r>
      <w:r w:rsidR="000A5C4F">
        <w:t xml:space="preserve"> </w:t>
      </w:r>
      <w:r w:rsidRPr="00F359FA">
        <w:t>high</w:t>
      </w:r>
      <w:r w:rsidR="000A5C4F">
        <w:t xml:space="preserve"> </w:t>
      </w:r>
      <w:r w:rsidRPr="00F359FA">
        <w:t>cardiovascular</w:t>
      </w:r>
      <w:r w:rsidR="000A5C4F">
        <w:t xml:space="preserve"> </w:t>
      </w:r>
      <w:r w:rsidRPr="00F359FA">
        <w:t>risk</w:t>
      </w:r>
      <w:r w:rsidR="000A5C4F">
        <w:t xml:space="preserve"> </w:t>
      </w:r>
      <w:r w:rsidRPr="00F359FA">
        <w:t>patients</w:t>
      </w:r>
      <w:r w:rsidR="000A5C4F">
        <w:t xml:space="preserve"> </w:t>
      </w:r>
      <w:r w:rsidRPr="00F359FA">
        <w:t>with</w:t>
      </w:r>
      <w:r w:rsidR="000A5C4F">
        <w:t xml:space="preserve"> </w:t>
      </w:r>
      <w:r w:rsidRPr="00F359FA">
        <w:t>hypercholesterolaemia</w:t>
      </w:r>
      <w:r w:rsidR="000A5C4F">
        <w:t xml:space="preserve"> </w:t>
      </w:r>
      <w:r w:rsidRPr="00F359FA">
        <w:t>not</w:t>
      </w:r>
      <w:r w:rsidR="000A5C4F">
        <w:t xml:space="preserve"> </w:t>
      </w:r>
      <w:r w:rsidRPr="00F359FA">
        <w:t>adequately</w:t>
      </w:r>
      <w:r w:rsidR="000A5C4F">
        <w:t xml:space="preserve"> </w:t>
      </w:r>
      <w:r w:rsidRPr="00F359FA">
        <w:t>controlled</w:t>
      </w:r>
      <w:r w:rsidR="000A5C4F">
        <w:t xml:space="preserve"> </w:t>
      </w:r>
      <w:r w:rsidRPr="00F359FA">
        <w:t>with</w:t>
      </w:r>
      <w:r w:rsidR="000A5C4F">
        <w:t xml:space="preserve"> </w:t>
      </w:r>
      <w:r w:rsidRPr="00F359FA">
        <w:t>their</w:t>
      </w:r>
      <w:r w:rsidR="000A5C4F">
        <w:t xml:space="preserve"> </w:t>
      </w:r>
      <w:r w:rsidRPr="00F359FA">
        <w:t>statin</w:t>
      </w:r>
      <w:r w:rsidR="000A5C4F">
        <w:t xml:space="preserve"> </w:t>
      </w:r>
      <w:r w:rsidRPr="00F359FA">
        <w:t>therapy</w:t>
      </w:r>
      <w:r w:rsidR="001D1BC0" w:rsidRPr="00F359FA">
        <w:t>.</w:t>
      </w:r>
      <w:r w:rsidR="000A5C4F">
        <w:t xml:space="preserve"> </w:t>
      </w:r>
      <w:r w:rsidR="001D1BC0" w:rsidRPr="00F359FA">
        <w:rPr>
          <w:rFonts w:asciiTheme="minorHAnsi" w:hAnsiTheme="minorHAnsi"/>
        </w:rPr>
        <w:t>This</w:t>
      </w:r>
      <w:r w:rsidR="000A5C4F">
        <w:rPr>
          <w:rFonts w:asciiTheme="minorHAnsi" w:hAnsiTheme="minorHAnsi"/>
        </w:rPr>
        <w:t xml:space="preserve"> </w:t>
      </w:r>
      <w:r w:rsidR="001D1BC0" w:rsidRPr="00F359FA">
        <w:rPr>
          <w:rFonts w:asciiTheme="minorHAnsi" w:hAnsiTheme="minorHAnsi"/>
        </w:rPr>
        <w:t>was</w:t>
      </w:r>
      <w:r w:rsidR="000A5C4F">
        <w:rPr>
          <w:rFonts w:asciiTheme="minorHAnsi" w:hAnsiTheme="minorHAnsi"/>
        </w:rPr>
        <w:t xml:space="preserve"> </w:t>
      </w:r>
      <w:r w:rsidR="001D1BC0" w:rsidRPr="00F359FA">
        <w:rPr>
          <w:rFonts w:asciiTheme="minorHAnsi" w:hAnsiTheme="minorHAnsi"/>
        </w:rPr>
        <w:t>a</w:t>
      </w:r>
      <w:r w:rsidR="000A5C4F">
        <w:rPr>
          <w:rFonts w:asciiTheme="minorHAnsi" w:hAnsiTheme="minorHAnsi"/>
        </w:rPr>
        <w:t xml:space="preserve"> </w:t>
      </w:r>
      <w:r w:rsidR="001D1BC0" w:rsidRPr="00F359FA">
        <w:rPr>
          <w:rFonts w:asciiTheme="minorHAnsi" w:hAnsiTheme="minorHAnsi"/>
        </w:rPr>
        <w:t>primary</w:t>
      </w:r>
      <w:r w:rsidR="000A5C4F">
        <w:rPr>
          <w:rFonts w:asciiTheme="minorHAnsi" w:hAnsiTheme="minorHAnsi"/>
        </w:rPr>
        <w:t xml:space="preserve"> </w:t>
      </w:r>
      <w:r w:rsidR="001D1BC0" w:rsidRPr="00F359FA">
        <w:rPr>
          <w:rFonts w:asciiTheme="minorHAnsi" w:hAnsiTheme="minorHAnsi"/>
        </w:rPr>
        <w:t>safety</w:t>
      </w:r>
      <w:r w:rsidR="000A5C4F">
        <w:rPr>
          <w:rFonts w:asciiTheme="minorHAnsi" w:hAnsiTheme="minorHAnsi"/>
        </w:rPr>
        <w:t xml:space="preserve"> </w:t>
      </w:r>
      <w:r w:rsidR="001D1BC0" w:rsidRPr="00F359FA">
        <w:rPr>
          <w:rFonts w:asciiTheme="minorHAnsi" w:hAnsiTheme="minorHAnsi"/>
        </w:rPr>
        <w:t>study.</w:t>
      </w:r>
      <w:r w:rsidR="000A5C4F">
        <w:rPr>
          <w:rFonts w:asciiTheme="minorHAnsi" w:hAnsiTheme="minorHAnsi"/>
        </w:rPr>
        <w:t xml:space="preserve"> </w:t>
      </w:r>
      <w:r w:rsidR="001D1BC0" w:rsidRPr="00F359FA">
        <w:rPr>
          <w:rFonts w:asciiTheme="minorHAnsi" w:hAnsiTheme="minorHAnsi"/>
        </w:rPr>
        <w:t>Findings</w:t>
      </w:r>
      <w:r w:rsidR="000A5C4F">
        <w:rPr>
          <w:rFonts w:asciiTheme="minorHAnsi" w:hAnsiTheme="minorHAnsi"/>
        </w:rPr>
        <w:t xml:space="preserve"> </w:t>
      </w:r>
      <w:r w:rsidR="001D1BC0" w:rsidRPr="00F359FA">
        <w:rPr>
          <w:rFonts w:asciiTheme="minorHAnsi" w:hAnsiTheme="minorHAnsi"/>
        </w:rPr>
        <w:t>from</w:t>
      </w:r>
      <w:r w:rsidR="000A5C4F">
        <w:rPr>
          <w:rFonts w:asciiTheme="minorHAnsi" w:hAnsiTheme="minorHAnsi"/>
        </w:rPr>
        <w:t xml:space="preserve"> </w:t>
      </w:r>
      <w:r w:rsidR="001D1BC0" w:rsidRPr="00F359FA">
        <w:rPr>
          <w:rFonts w:asciiTheme="minorHAnsi" w:hAnsiTheme="minorHAnsi"/>
        </w:rPr>
        <w:t>the</w:t>
      </w:r>
      <w:r w:rsidR="000A5C4F">
        <w:rPr>
          <w:rFonts w:asciiTheme="minorHAnsi" w:hAnsiTheme="minorHAnsi"/>
        </w:rPr>
        <w:t xml:space="preserve"> </w:t>
      </w:r>
      <w:r w:rsidR="001D1BC0" w:rsidRPr="00F359FA">
        <w:rPr>
          <w:rFonts w:asciiTheme="minorHAnsi" w:hAnsiTheme="minorHAnsi"/>
        </w:rPr>
        <w:t>first-step</w:t>
      </w:r>
      <w:r w:rsidR="000A5C4F">
        <w:rPr>
          <w:rFonts w:asciiTheme="minorHAnsi" w:hAnsiTheme="minorHAnsi"/>
        </w:rPr>
        <w:t xml:space="preserve"> </w:t>
      </w:r>
      <w:r w:rsidR="001D1BC0" w:rsidRPr="00F359FA">
        <w:rPr>
          <w:rFonts w:asciiTheme="minorHAnsi" w:hAnsiTheme="minorHAnsi"/>
        </w:rPr>
        <w:t>analysis</w:t>
      </w:r>
      <w:r w:rsidR="000A5C4F">
        <w:rPr>
          <w:rFonts w:asciiTheme="minorHAnsi" w:hAnsiTheme="minorHAnsi"/>
        </w:rPr>
        <w:t xml:space="preserve"> </w:t>
      </w:r>
      <w:r w:rsidR="001D1BC0" w:rsidRPr="00F359FA">
        <w:rPr>
          <w:rFonts w:asciiTheme="minorHAnsi" w:hAnsiTheme="minorHAnsi"/>
        </w:rPr>
        <w:t>were</w:t>
      </w:r>
      <w:r w:rsidR="000A5C4F">
        <w:rPr>
          <w:rFonts w:asciiTheme="minorHAnsi" w:hAnsiTheme="minorHAnsi"/>
        </w:rPr>
        <w:t xml:space="preserve"> </w:t>
      </w:r>
      <w:r w:rsidR="001D1BC0" w:rsidRPr="00F359FA">
        <w:rPr>
          <w:rFonts w:asciiTheme="minorHAnsi" w:hAnsiTheme="minorHAnsi"/>
        </w:rPr>
        <w:t>provided</w:t>
      </w:r>
      <w:r w:rsidR="000A5C4F">
        <w:rPr>
          <w:rFonts w:asciiTheme="minorHAnsi" w:hAnsiTheme="minorHAnsi"/>
        </w:rPr>
        <w:t xml:space="preserve"> </w:t>
      </w:r>
      <w:r w:rsidR="001D1BC0" w:rsidRPr="00F359FA">
        <w:rPr>
          <w:rFonts w:asciiTheme="minorHAnsi" w:hAnsiTheme="minorHAnsi"/>
        </w:rPr>
        <w:t>in</w:t>
      </w:r>
      <w:r w:rsidR="000A5C4F">
        <w:rPr>
          <w:rFonts w:asciiTheme="minorHAnsi" w:hAnsiTheme="minorHAnsi"/>
        </w:rPr>
        <w:t xml:space="preserve"> </w:t>
      </w:r>
      <w:r w:rsidR="001D1BC0" w:rsidRPr="00F359FA">
        <w:rPr>
          <w:rFonts w:asciiTheme="minorHAnsi" w:hAnsiTheme="minorHAnsi"/>
        </w:rPr>
        <w:t>the</w:t>
      </w:r>
      <w:r w:rsidR="000A5C4F">
        <w:rPr>
          <w:rFonts w:asciiTheme="minorHAnsi" w:hAnsiTheme="minorHAnsi"/>
        </w:rPr>
        <w:t xml:space="preserve"> </w:t>
      </w:r>
      <w:r w:rsidR="001D1BC0" w:rsidRPr="00F359FA">
        <w:rPr>
          <w:rFonts w:asciiTheme="minorHAnsi" w:hAnsiTheme="minorHAnsi"/>
        </w:rPr>
        <w:t>original</w:t>
      </w:r>
      <w:r w:rsidR="000A5C4F">
        <w:rPr>
          <w:rFonts w:asciiTheme="minorHAnsi" w:hAnsiTheme="minorHAnsi"/>
        </w:rPr>
        <w:t xml:space="preserve"> </w:t>
      </w:r>
      <w:r w:rsidR="001D1BC0" w:rsidRPr="00F359FA">
        <w:rPr>
          <w:rFonts w:asciiTheme="minorHAnsi" w:hAnsiTheme="minorHAnsi"/>
        </w:rPr>
        <w:t>dossier.</w:t>
      </w:r>
      <w:r w:rsidR="000A5C4F">
        <w:rPr>
          <w:rFonts w:asciiTheme="minorHAnsi" w:hAnsiTheme="minorHAnsi"/>
        </w:rPr>
        <w:t xml:space="preserve"> </w:t>
      </w:r>
      <w:r w:rsidR="001D1BC0" w:rsidRPr="00F359FA">
        <w:rPr>
          <w:rFonts w:asciiTheme="minorHAnsi" w:hAnsiTheme="minorHAnsi"/>
        </w:rPr>
        <w:t>Safety</w:t>
      </w:r>
      <w:r w:rsidR="000A5C4F">
        <w:rPr>
          <w:rFonts w:asciiTheme="minorHAnsi" w:hAnsiTheme="minorHAnsi"/>
        </w:rPr>
        <w:t xml:space="preserve"> </w:t>
      </w:r>
      <w:r w:rsidR="001D1BC0" w:rsidRPr="00F359FA">
        <w:rPr>
          <w:rFonts w:asciiTheme="minorHAnsi" w:hAnsiTheme="minorHAnsi"/>
        </w:rPr>
        <w:t>information</w:t>
      </w:r>
      <w:r w:rsidR="000A5C4F">
        <w:rPr>
          <w:rFonts w:asciiTheme="minorHAnsi" w:hAnsiTheme="minorHAnsi"/>
        </w:rPr>
        <w:t xml:space="preserve"> </w:t>
      </w:r>
      <w:r w:rsidR="001D1BC0" w:rsidRPr="00F359FA">
        <w:rPr>
          <w:rFonts w:asciiTheme="minorHAnsi" w:hAnsiTheme="minorHAnsi"/>
        </w:rPr>
        <w:t>was</w:t>
      </w:r>
      <w:r w:rsidR="000A5C4F">
        <w:rPr>
          <w:rFonts w:asciiTheme="minorHAnsi" w:hAnsiTheme="minorHAnsi"/>
        </w:rPr>
        <w:t xml:space="preserve"> </w:t>
      </w:r>
      <w:r w:rsidR="001D1BC0" w:rsidRPr="00F359FA">
        <w:rPr>
          <w:rFonts w:asciiTheme="minorHAnsi" w:hAnsiTheme="minorHAnsi"/>
        </w:rPr>
        <w:t>provided</w:t>
      </w:r>
      <w:r w:rsidR="000A5C4F">
        <w:rPr>
          <w:rFonts w:asciiTheme="minorHAnsi" w:hAnsiTheme="minorHAnsi"/>
        </w:rPr>
        <w:t xml:space="preserve"> </w:t>
      </w:r>
      <w:r w:rsidR="001D1BC0" w:rsidRPr="00F359FA">
        <w:rPr>
          <w:rFonts w:asciiTheme="minorHAnsi" w:hAnsiTheme="minorHAnsi"/>
        </w:rPr>
        <w:t>for</w:t>
      </w:r>
      <w:r w:rsidR="000A5C4F">
        <w:rPr>
          <w:rFonts w:asciiTheme="minorHAnsi" w:hAnsiTheme="minorHAnsi"/>
        </w:rPr>
        <w:t xml:space="preserve"> </w:t>
      </w:r>
      <w:r w:rsidR="001D1BC0" w:rsidRPr="00F359FA">
        <w:rPr>
          <w:rFonts w:asciiTheme="minorHAnsi" w:hAnsiTheme="minorHAnsi"/>
        </w:rPr>
        <w:t>Week</w:t>
      </w:r>
      <w:r w:rsidR="000A5C4F">
        <w:rPr>
          <w:rFonts w:asciiTheme="minorHAnsi" w:hAnsiTheme="minorHAnsi"/>
        </w:rPr>
        <w:t xml:space="preserve"> </w:t>
      </w:r>
      <w:r w:rsidR="001D1BC0" w:rsidRPr="00F359FA">
        <w:rPr>
          <w:rFonts w:asciiTheme="minorHAnsi" w:hAnsiTheme="minorHAnsi"/>
        </w:rPr>
        <w:t>78</w:t>
      </w:r>
      <w:r w:rsidR="000A5C4F">
        <w:rPr>
          <w:rFonts w:asciiTheme="minorHAnsi" w:hAnsiTheme="minorHAnsi"/>
        </w:rPr>
        <w:t xml:space="preserve"> </w:t>
      </w:r>
      <w:r w:rsidR="001D1BC0" w:rsidRPr="00F359FA">
        <w:rPr>
          <w:rFonts w:asciiTheme="minorHAnsi" w:hAnsiTheme="minorHAnsi"/>
        </w:rPr>
        <w:t>of</w:t>
      </w:r>
      <w:r w:rsidR="000A5C4F">
        <w:rPr>
          <w:rFonts w:asciiTheme="minorHAnsi" w:hAnsiTheme="minorHAnsi"/>
        </w:rPr>
        <w:t xml:space="preserve"> </w:t>
      </w:r>
      <w:r w:rsidR="001D1BC0" w:rsidRPr="00F359FA">
        <w:rPr>
          <w:rFonts w:asciiTheme="minorHAnsi" w:hAnsiTheme="minorHAnsi"/>
        </w:rPr>
        <w:t>the</w:t>
      </w:r>
      <w:r w:rsidR="000A5C4F">
        <w:rPr>
          <w:rFonts w:asciiTheme="minorHAnsi" w:hAnsiTheme="minorHAnsi"/>
        </w:rPr>
        <w:t xml:space="preserve"> </w:t>
      </w:r>
      <w:r w:rsidR="00710125">
        <w:rPr>
          <w:rFonts w:asciiTheme="minorHAnsi" w:hAnsiTheme="minorHAnsi"/>
        </w:rPr>
        <w:t>double</w:t>
      </w:r>
      <w:r w:rsidR="000A5C4F">
        <w:rPr>
          <w:rFonts w:asciiTheme="minorHAnsi" w:hAnsiTheme="minorHAnsi"/>
        </w:rPr>
        <w:t xml:space="preserve"> </w:t>
      </w:r>
      <w:r w:rsidR="00710125">
        <w:rPr>
          <w:rFonts w:asciiTheme="minorHAnsi" w:hAnsiTheme="minorHAnsi"/>
        </w:rPr>
        <w:t>blind</w:t>
      </w:r>
      <w:r w:rsidR="000A5C4F">
        <w:rPr>
          <w:rFonts w:asciiTheme="minorHAnsi" w:hAnsiTheme="minorHAnsi"/>
        </w:rPr>
        <w:t xml:space="preserve"> </w:t>
      </w:r>
      <w:r w:rsidR="001D1BC0" w:rsidRPr="00F359FA">
        <w:rPr>
          <w:rFonts w:asciiTheme="minorHAnsi" w:hAnsiTheme="minorHAnsi"/>
        </w:rPr>
        <w:t>period</w:t>
      </w:r>
      <w:r w:rsidR="000A5C4F">
        <w:rPr>
          <w:rFonts w:asciiTheme="minorHAnsi" w:hAnsiTheme="minorHAnsi"/>
        </w:rPr>
        <w:t xml:space="preserve"> </w:t>
      </w:r>
      <w:r w:rsidR="001D1BC0" w:rsidRPr="00F359FA">
        <w:rPr>
          <w:rFonts w:asciiTheme="minorHAnsi" w:hAnsiTheme="minorHAnsi"/>
        </w:rPr>
        <w:t>of</w:t>
      </w:r>
      <w:r w:rsidR="000A5C4F">
        <w:rPr>
          <w:rFonts w:asciiTheme="minorHAnsi" w:hAnsiTheme="minorHAnsi"/>
        </w:rPr>
        <w:t xml:space="preserve"> </w:t>
      </w:r>
      <w:r w:rsidR="001D1BC0" w:rsidRPr="00F359FA">
        <w:rPr>
          <w:rFonts w:asciiTheme="minorHAnsi" w:hAnsiTheme="minorHAnsi"/>
        </w:rPr>
        <w:t>this</w:t>
      </w:r>
      <w:r w:rsidR="000A5C4F">
        <w:rPr>
          <w:rFonts w:asciiTheme="minorHAnsi" w:hAnsiTheme="minorHAnsi"/>
        </w:rPr>
        <w:t xml:space="preserve"> </w:t>
      </w:r>
      <w:r w:rsidR="001D1BC0" w:rsidRPr="00F359FA">
        <w:rPr>
          <w:rFonts w:asciiTheme="minorHAnsi" w:hAnsiTheme="minorHAnsi"/>
        </w:rPr>
        <w:t>multinational,</w:t>
      </w:r>
      <w:r w:rsidR="000A5C4F">
        <w:rPr>
          <w:rFonts w:asciiTheme="minorHAnsi" w:hAnsiTheme="minorHAnsi"/>
        </w:rPr>
        <w:t xml:space="preserve"> </w:t>
      </w:r>
      <w:r w:rsidR="001D1BC0" w:rsidRPr="00F359FA">
        <w:rPr>
          <w:rFonts w:asciiTheme="minorHAnsi" w:hAnsiTheme="minorHAnsi"/>
        </w:rPr>
        <w:t>multicentre,</w:t>
      </w:r>
      <w:r w:rsidR="000A5C4F">
        <w:rPr>
          <w:rFonts w:asciiTheme="minorHAnsi" w:hAnsiTheme="minorHAnsi"/>
        </w:rPr>
        <w:t xml:space="preserve"> </w:t>
      </w:r>
      <w:r w:rsidR="001D1BC0" w:rsidRPr="00F359FA">
        <w:rPr>
          <w:rFonts w:asciiTheme="minorHAnsi" w:hAnsiTheme="minorHAnsi"/>
        </w:rPr>
        <w:t>study</w:t>
      </w:r>
      <w:r w:rsidR="000A5C4F">
        <w:rPr>
          <w:rFonts w:asciiTheme="minorHAnsi" w:hAnsiTheme="minorHAnsi"/>
        </w:rPr>
        <w:t xml:space="preserve"> </w:t>
      </w:r>
      <w:r w:rsidR="001D1BC0" w:rsidRPr="00F359FA">
        <w:rPr>
          <w:rFonts w:asciiTheme="minorHAnsi" w:hAnsiTheme="minorHAnsi"/>
        </w:rPr>
        <w:t>conducted</w:t>
      </w:r>
      <w:r w:rsidR="000A5C4F">
        <w:rPr>
          <w:rFonts w:asciiTheme="minorHAnsi" w:hAnsiTheme="minorHAnsi"/>
        </w:rPr>
        <w:t xml:space="preserve"> </w:t>
      </w:r>
      <w:r w:rsidR="001D1BC0" w:rsidRPr="00F359FA">
        <w:rPr>
          <w:rFonts w:asciiTheme="minorHAnsi" w:hAnsiTheme="minorHAnsi"/>
        </w:rPr>
        <w:t>over</w:t>
      </w:r>
      <w:r w:rsidR="000A5C4F">
        <w:rPr>
          <w:rFonts w:asciiTheme="minorHAnsi" w:hAnsiTheme="minorHAnsi"/>
        </w:rPr>
        <w:t xml:space="preserve"> </w:t>
      </w:r>
      <w:r w:rsidR="001D1BC0" w:rsidRPr="00F359FA">
        <w:rPr>
          <w:rFonts w:asciiTheme="minorHAnsi" w:hAnsiTheme="minorHAnsi"/>
        </w:rPr>
        <w:t>3</w:t>
      </w:r>
      <w:r w:rsidR="000A5C4F">
        <w:rPr>
          <w:rFonts w:asciiTheme="minorHAnsi" w:hAnsiTheme="minorHAnsi"/>
        </w:rPr>
        <w:t xml:space="preserve"> </w:t>
      </w:r>
      <w:r w:rsidR="001D1BC0" w:rsidRPr="00F359FA">
        <w:rPr>
          <w:rFonts w:asciiTheme="minorHAnsi" w:hAnsiTheme="minorHAnsi"/>
        </w:rPr>
        <w:t>periods</w:t>
      </w:r>
      <w:r w:rsidR="000A5C4F">
        <w:rPr>
          <w:rFonts w:asciiTheme="minorHAnsi" w:hAnsiTheme="minorHAnsi"/>
        </w:rPr>
        <w:t xml:space="preserve"> </w:t>
      </w:r>
      <w:r w:rsidR="001D1BC0" w:rsidRPr="00F359FA">
        <w:rPr>
          <w:rFonts w:asciiTheme="minorHAnsi" w:hAnsiTheme="minorHAnsi"/>
        </w:rPr>
        <w:t>for</w:t>
      </w:r>
      <w:r w:rsidR="000A5C4F">
        <w:rPr>
          <w:rFonts w:asciiTheme="minorHAnsi" w:hAnsiTheme="minorHAnsi"/>
        </w:rPr>
        <w:t xml:space="preserve"> </w:t>
      </w:r>
      <w:r w:rsidR="001D1BC0" w:rsidRPr="00F359FA">
        <w:rPr>
          <w:rFonts w:asciiTheme="minorHAnsi" w:hAnsiTheme="minorHAnsi"/>
        </w:rPr>
        <w:t>a</w:t>
      </w:r>
      <w:r w:rsidR="000A5C4F">
        <w:rPr>
          <w:rFonts w:asciiTheme="minorHAnsi" w:hAnsiTheme="minorHAnsi"/>
        </w:rPr>
        <w:t xml:space="preserve"> </w:t>
      </w:r>
      <w:r w:rsidR="001D1BC0" w:rsidRPr="00F359FA">
        <w:rPr>
          <w:rFonts w:asciiTheme="minorHAnsi" w:hAnsiTheme="minorHAnsi"/>
        </w:rPr>
        <w:t>total</w:t>
      </w:r>
      <w:r w:rsidR="000A5C4F">
        <w:rPr>
          <w:rFonts w:asciiTheme="minorHAnsi" w:hAnsiTheme="minorHAnsi"/>
        </w:rPr>
        <w:t xml:space="preserve"> </w:t>
      </w:r>
      <w:r w:rsidR="001D1BC0" w:rsidRPr="00F359FA">
        <w:rPr>
          <w:rFonts w:asciiTheme="minorHAnsi" w:hAnsiTheme="minorHAnsi"/>
        </w:rPr>
        <w:t>duration</w:t>
      </w:r>
      <w:r w:rsidR="000A5C4F">
        <w:rPr>
          <w:rFonts w:asciiTheme="minorHAnsi" w:hAnsiTheme="minorHAnsi"/>
        </w:rPr>
        <w:t xml:space="preserve"> </w:t>
      </w:r>
      <w:r w:rsidR="001D1BC0" w:rsidRPr="00F359FA">
        <w:rPr>
          <w:rFonts w:asciiTheme="minorHAnsi" w:hAnsiTheme="minorHAnsi"/>
        </w:rPr>
        <w:t>of</w:t>
      </w:r>
      <w:r w:rsidR="000A5C4F">
        <w:rPr>
          <w:rFonts w:asciiTheme="minorHAnsi" w:hAnsiTheme="minorHAnsi"/>
        </w:rPr>
        <w:t xml:space="preserve"> </w:t>
      </w:r>
      <w:r w:rsidR="001D1BC0" w:rsidRPr="00F359FA">
        <w:rPr>
          <w:rFonts w:asciiTheme="minorHAnsi" w:hAnsiTheme="minorHAnsi"/>
        </w:rPr>
        <w:t>86</w:t>
      </w:r>
      <w:r w:rsidR="000A5C4F">
        <w:rPr>
          <w:rFonts w:asciiTheme="minorHAnsi" w:hAnsiTheme="minorHAnsi"/>
        </w:rPr>
        <w:t xml:space="preserve"> </w:t>
      </w:r>
      <w:r w:rsidR="001D1BC0" w:rsidRPr="00F359FA">
        <w:rPr>
          <w:rFonts w:asciiTheme="minorHAnsi" w:hAnsiTheme="minorHAnsi"/>
        </w:rPr>
        <w:t>weeks</w:t>
      </w:r>
      <w:r w:rsidR="000A5C4F">
        <w:rPr>
          <w:rFonts w:asciiTheme="minorHAnsi" w:hAnsiTheme="minorHAnsi"/>
        </w:rPr>
        <w:t xml:space="preserve"> </w:t>
      </w:r>
      <w:r w:rsidR="001D1BC0" w:rsidRPr="00F359FA">
        <w:rPr>
          <w:rFonts w:asciiTheme="minorHAnsi" w:hAnsiTheme="minorHAnsi"/>
        </w:rPr>
        <w:t>(3</w:t>
      </w:r>
      <w:r w:rsidR="000A5C4F">
        <w:rPr>
          <w:rFonts w:asciiTheme="minorHAnsi" w:hAnsiTheme="minorHAnsi"/>
        </w:rPr>
        <w:t xml:space="preserve"> </w:t>
      </w:r>
      <w:r w:rsidR="001D1BC0" w:rsidRPr="00F359FA">
        <w:rPr>
          <w:rFonts w:asciiTheme="minorHAnsi" w:hAnsiTheme="minorHAnsi"/>
        </w:rPr>
        <w:t>week</w:t>
      </w:r>
      <w:r w:rsidR="000A5C4F">
        <w:rPr>
          <w:rFonts w:asciiTheme="minorHAnsi" w:hAnsiTheme="minorHAnsi"/>
        </w:rPr>
        <w:t xml:space="preserve"> </w:t>
      </w:r>
      <w:r w:rsidR="001D1BC0" w:rsidRPr="00F359FA">
        <w:rPr>
          <w:rFonts w:asciiTheme="minorHAnsi" w:hAnsiTheme="minorHAnsi"/>
        </w:rPr>
        <w:t>screening,</w:t>
      </w:r>
      <w:r w:rsidR="000A5C4F">
        <w:rPr>
          <w:rFonts w:asciiTheme="minorHAnsi" w:hAnsiTheme="minorHAnsi"/>
        </w:rPr>
        <w:t xml:space="preserve"> </w:t>
      </w:r>
      <w:r w:rsidR="001D1BC0" w:rsidRPr="00F359FA">
        <w:rPr>
          <w:rFonts w:asciiTheme="minorHAnsi" w:hAnsiTheme="minorHAnsi"/>
        </w:rPr>
        <w:t>78</w:t>
      </w:r>
      <w:r w:rsidR="000A5C4F">
        <w:rPr>
          <w:rFonts w:asciiTheme="minorHAnsi" w:hAnsiTheme="minorHAnsi"/>
        </w:rPr>
        <w:t xml:space="preserve"> </w:t>
      </w:r>
      <w:r w:rsidR="001D1BC0" w:rsidRPr="00F359FA">
        <w:rPr>
          <w:rFonts w:asciiTheme="minorHAnsi" w:hAnsiTheme="minorHAnsi"/>
        </w:rPr>
        <w:t>week</w:t>
      </w:r>
      <w:r w:rsidR="000A5C4F">
        <w:rPr>
          <w:rFonts w:asciiTheme="minorHAnsi" w:hAnsiTheme="minorHAnsi"/>
        </w:rPr>
        <w:t xml:space="preserve"> </w:t>
      </w:r>
      <w:r w:rsidR="00710125">
        <w:rPr>
          <w:rFonts w:asciiTheme="minorHAnsi" w:hAnsiTheme="minorHAnsi"/>
        </w:rPr>
        <w:t>double</w:t>
      </w:r>
      <w:r w:rsidR="000A5C4F">
        <w:rPr>
          <w:rFonts w:asciiTheme="minorHAnsi" w:hAnsiTheme="minorHAnsi"/>
        </w:rPr>
        <w:t xml:space="preserve"> </w:t>
      </w:r>
      <w:r w:rsidR="00710125">
        <w:rPr>
          <w:rFonts w:asciiTheme="minorHAnsi" w:hAnsiTheme="minorHAnsi"/>
        </w:rPr>
        <w:t>blind</w:t>
      </w:r>
      <w:r w:rsidR="001D1BC0" w:rsidRPr="00F359FA">
        <w:rPr>
          <w:rFonts w:asciiTheme="minorHAnsi" w:hAnsiTheme="minorHAnsi"/>
        </w:rPr>
        <w:t>,</w:t>
      </w:r>
      <w:r w:rsidR="000A5C4F">
        <w:rPr>
          <w:rFonts w:asciiTheme="minorHAnsi" w:hAnsiTheme="minorHAnsi"/>
        </w:rPr>
        <w:t xml:space="preserve"> </w:t>
      </w:r>
      <w:r w:rsidRPr="00F359FA">
        <w:rPr>
          <w:rFonts w:asciiTheme="minorHAnsi" w:hAnsiTheme="minorHAnsi"/>
        </w:rPr>
        <w:t>and</w:t>
      </w:r>
      <w:r w:rsidR="000A5C4F">
        <w:rPr>
          <w:rFonts w:asciiTheme="minorHAnsi" w:hAnsiTheme="minorHAnsi"/>
        </w:rPr>
        <w:t xml:space="preserve"> </w:t>
      </w:r>
      <w:r w:rsidRPr="00F359FA">
        <w:rPr>
          <w:rFonts w:asciiTheme="minorHAnsi" w:hAnsiTheme="minorHAnsi"/>
        </w:rPr>
        <w:t>8</w:t>
      </w:r>
      <w:r w:rsidR="000A5C4F">
        <w:rPr>
          <w:rFonts w:asciiTheme="minorHAnsi" w:hAnsiTheme="minorHAnsi"/>
        </w:rPr>
        <w:t xml:space="preserve"> </w:t>
      </w:r>
      <w:r>
        <w:rPr>
          <w:rFonts w:asciiTheme="minorHAnsi" w:hAnsiTheme="minorHAnsi"/>
        </w:rPr>
        <w:t>weeks</w:t>
      </w:r>
      <w:r w:rsidR="000A5C4F">
        <w:rPr>
          <w:rFonts w:asciiTheme="minorHAnsi" w:hAnsiTheme="minorHAnsi"/>
        </w:rPr>
        <w:t xml:space="preserve"> </w:t>
      </w:r>
      <w:r>
        <w:rPr>
          <w:rFonts w:asciiTheme="minorHAnsi" w:hAnsiTheme="minorHAnsi"/>
        </w:rPr>
        <w:t>follow</w:t>
      </w:r>
      <w:r>
        <w:rPr>
          <w:rFonts w:asciiTheme="minorHAnsi" w:hAnsiTheme="minorHAnsi"/>
        </w:rPr>
        <w:noBreakHyphen/>
      </w:r>
      <w:r w:rsidRPr="00F359FA">
        <w:rPr>
          <w:rFonts w:asciiTheme="minorHAnsi" w:hAnsiTheme="minorHAnsi"/>
        </w:rPr>
        <w:t>up</w:t>
      </w:r>
      <w:r w:rsidR="001D1BC0" w:rsidRPr="00F359FA">
        <w:rPr>
          <w:rFonts w:asciiTheme="minorHAnsi" w:hAnsiTheme="minorHAnsi"/>
        </w:rPr>
        <w:t>).</w:t>
      </w:r>
      <w:r w:rsidR="000A5C4F">
        <w:rPr>
          <w:rFonts w:asciiTheme="minorHAnsi" w:hAnsiTheme="minorHAnsi"/>
        </w:rPr>
        <w:t xml:space="preserve"> </w:t>
      </w:r>
      <w:r w:rsidR="001D1BC0" w:rsidRPr="00F359FA">
        <w:rPr>
          <w:rFonts w:asciiTheme="minorHAnsi" w:hAnsiTheme="minorHAnsi"/>
        </w:rPr>
        <w:t>The</w:t>
      </w:r>
      <w:r w:rsidR="000A5C4F">
        <w:rPr>
          <w:rFonts w:asciiTheme="minorHAnsi" w:hAnsiTheme="minorHAnsi"/>
        </w:rPr>
        <w:t xml:space="preserve"> </w:t>
      </w:r>
      <w:r w:rsidR="001D1BC0" w:rsidRPr="00F359FA">
        <w:rPr>
          <w:rFonts w:asciiTheme="minorHAnsi" w:hAnsiTheme="minorHAnsi"/>
        </w:rPr>
        <w:t>study</w:t>
      </w:r>
      <w:r w:rsidR="000A5C4F">
        <w:rPr>
          <w:rFonts w:asciiTheme="minorHAnsi" w:hAnsiTheme="minorHAnsi"/>
        </w:rPr>
        <w:t xml:space="preserve"> </w:t>
      </w:r>
      <w:r w:rsidR="001D1BC0" w:rsidRPr="00F359FA">
        <w:rPr>
          <w:rFonts w:asciiTheme="minorHAnsi" w:hAnsiTheme="minorHAnsi"/>
        </w:rPr>
        <w:t>design</w:t>
      </w:r>
      <w:r w:rsidR="000A5C4F">
        <w:rPr>
          <w:rFonts w:asciiTheme="minorHAnsi" w:hAnsiTheme="minorHAnsi"/>
        </w:rPr>
        <w:t xml:space="preserve"> </w:t>
      </w:r>
      <w:r w:rsidR="001D1BC0" w:rsidRPr="00F359FA">
        <w:rPr>
          <w:rFonts w:asciiTheme="minorHAnsi" w:hAnsiTheme="minorHAnsi"/>
        </w:rPr>
        <w:t>is</w:t>
      </w:r>
      <w:r w:rsidR="000A5C4F">
        <w:rPr>
          <w:rFonts w:asciiTheme="minorHAnsi" w:hAnsiTheme="minorHAnsi"/>
        </w:rPr>
        <w:t xml:space="preserve"> </w:t>
      </w:r>
      <w:r w:rsidR="001D1BC0" w:rsidRPr="00F359FA">
        <w:rPr>
          <w:rFonts w:asciiTheme="minorHAnsi" w:hAnsiTheme="minorHAnsi"/>
        </w:rPr>
        <w:t>described</w:t>
      </w:r>
      <w:r w:rsidR="000A5C4F">
        <w:rPr>
          <w:rFonts w:asciiTheme="minorHAnsi" w:hAnsiTheme="minorHAnsi"/>
        </w:rPr>
        <w:t xml:space="preserve"> </w:t>
      </w:r>
      <w:r w:rsidR="001D1BC0" w:rsidRPr="00F359FA">
        <w:rPr>
          <w:rFonts w:asciiTheme="minorHAnsi" w:hAnsiTheme="minorHAnsi"/>
        </w:rPr>
        <w:t>in</w:t>
      </w:r>
      <w:r w:rsidR="000A5C4F">
        <w:rPr>
          <w:rFonts w:asciiTheme="minorHAnsi" w:hAnsiTheme="minorHAnsi"/>
        </w:rPr>
        <w:t xml:space="preserve"> </w:t>
      </w:r>
      <w:r w:rsidR="001D1BC0" w:rsidRPr="00F359FA">
        <w:rPr>
          <w:rFonts w:asciiTheme="minorHAnsi" w:hAnsiTheme="minorHAnsi"/>
        </w:rPr>
        <w:t>the</w:t>
      </w:r>
      <w:r w:rsidR="000A5C4F">
        <w:rPr>
          <w:rFonts w:asciiTheme="minorHAnsi" w:hAnsiTheme="minorHAnsi"/>
        </w:rPr>
        <w:t xml:space="preserve"> </w:t>
      </w:r>
      <w:r>
        <w:rPr>
          <w:rFonts w:asciiTheme="minorHAnsi" w:hAnsiTheme="minorHAnsi"/>
        </w:rPr>
        <w:t>E</w:t>
      </w:r>
      <w:r w:rsidR="001D1BC0" w:rsidRPr="00F359FA">
        <w:rPr>
          <w:rFonts w:asciiTheme="minorHAnsi" w:hAnsiTheme="minorHAnsi"/>
        </w:rPr>
        <w:t>fficacy</w:t>
      </w:r>
      <w:r w:rsidR="000A5C4F">
        <w:rPr>
          <w:rFonts w:asciiTheme="minorHAnsi" w:hAnsiTheme="minorHAnsi"/>
        </w:rPr>
        <w:t xml:space="preserve"> </w:t>
      </w:r>
      <w:r w:rsidR="001D1BC0" w:rsidRPr="00F359FA">
        <w:rPr>
          <w:rFonts w:asciiTheme="minorHAnsi" w:hAnsiTheme="minorHAnsi"/>
        </w:rPr>
        <w:t>section</w:t>
      </w:r>
      <w:r w:rsidR="000A5C4F">
        <w:rPr>
          <w:rFonts w:asciiTheme="minorHAnsi" w:hAnsiTheme="minorHAnsi"/>
        </w:rPr>
        <w:t xml:space="preserve"> </w:t>
      </w:r>
      <w:r w:rsidR="001D1BC0" w:rsidRPr="00F359FA">
        <w:rPr>
          <w:rFonts w:asciiTheme="minorHAnsi" w:hAnsiTheme="minorHAnsi"/>
        </w:rPr>
        <w:t>of</w:t>
      </w:r>
      <w:r w:rsidR="000A5C4F">
        <w:rPr>
          <w:rFonts w:asciiTheme="minorHAnsi" w:hAnsiTheme="minorHAnsi"/>
        </w:rPr>
        <w:t xml:space="preserve"> </w:t>
      </w:r>
      <w:r w:rsidR="001D1BC0" w:rsidRPr="00F359FA">
        <w:rPr>
          <w:rFonts w:asciiTheme="minorHAnsi" w:hAnsiTheme="minorHAnsi"/>
        </w:rPr>
        <w:t>this</w:t>
      </w:r>
      <w:r w:rsidR="000A5C4F">
        <w:rPr>
          <w:rFonts w:asciiTheme="minorHAnsi" w:hAnsiTheme="minorHAnsi"/>
        </w:rPr>
        <w:t xml:space="preserve"> </w:t>
      </w:r>
      <w:r w:rsidR="001D1BC0" w:rsidRPr="00F359FA">
        <w:rPr>
          <w:rFonts w:asciiTheme="minorHAnsi" w:hAnsiTheme="minorHAnsi"/>
        </w:rPr>
        <w:t>Delegate’s</w:t>
      </w:r>
      <w:r w:rsidR="000A5C4F">
        <w:rPr>
          <w:rFonts w:asciiTheme="minorHAnsi" w:hAnsiTheme="minorHAnsi"/>
        </w:rPr>
        <w:t xml:space="preserve"> </w:t>
      </w:r>
      <w:r w:rsidR="001D1BC0" w:rsidRPr="00F359FA">
        <w:rPr>
          <w:rFonts w:asciiTheme="minorHAnsi" w:hAnsiTheme="minorHAnsi"/>
        </w:rPr>
        <w:t>Overview.</w:t>
      </w:r>
      <w:r w:rsidR="000A5C4F">
        <w:rPr>
          <w:rFonts w:asciiTheme="minorHAnsi" w:hAnsiTheme="minorHAnsi"/>
        </w:rPr>
        <w:t xml:space="preserve"> </w:t>
      </w:r>
      <w:r w:rsidR="001D1BC0" w:rsidRPr="00F359FA">
        <w:rPr>
          <w:rFonts w:asciiTheme="minorHAnsi" w:hAnsiTheme="minorHAnsi"/>
        </w:rPr>
        <w:t>The</w:t>
      </w:r>
      <w:r w:rsidR="000A5C4F">
        <w:rPr>
          <w:rFonts w:asciiTheme="minorHAnsi" w:hAnsiTheme="minorHAnsi"/>
        </w:rPr>
        <w:t xml:space="preserve"> </w:t>
      </w:r>
      <w:r w:rsidR="001D1BC0" w:rsidRPr="00F359FA">
        <w:rPr>
          <w:rFonts w:asciiTheme="minorHAnsi" w:hAnsiTheme="minorHAnsi"/>
        </w:rPr>
        <w:t>safety</w:t>
      </w:r>
      <w:r w:rsidR="000A5C4F">
        <w:rPr>
          <w:rFonts w:asciiTheme="minorHAnsi" w:hAnsiTheme="minorHAnsi"/>
        </w:rPr>
        <w:t xml:space="preserve"> </w:t>
      </w:r>
      <w:r w:rsidR="001D1BC0" w:rsidRPr="00F359FA">
        <w:rPr>
          <w:rFonts w:asciiTheme="minorHAnsi" w:hAnsiTheme="minorHAnsi"/>
        </w:rPr>
        <w:t>set</w:t>
      </w:r>
      <w:r w:rsidR="000A5C4F">
        <w:rPr>
          <w:rFonts w:asciiTheme="minorHAnsi" w:hAnsiTheme="minorHAnsi"/>
        </w:rPr>
        <w:t xml:space="preserve"> </w:t>
      </w:r>
      <w:r w:rsidR="001D1BC0" w:rsidRPr="00F359FA">
        <w:rPr>
          <w:rFonts w:asciiTheme="minorHAnsi" w:hAnsiTheme="minorHAnsi"/>
        </w:rPr>
        <w:t>of</w:t>
      </w:r>
      <w:r w:rsidR="000A5C4F">
        <w:rPr>
          <w:rFonts w:asciiTheme="minorHAnsi" w:hAnsiTheme="minorHAnsi"/>
        </w:rPr>
        <w:t xml:space="preserve"> </w:t>
      </w:r>
      <w:r w:rsidR="001D1BC0" w:rsidRPr="00F359FA">
        <w:rPr>
          <w:rFonts w:asciiTheme="minorHAnsi" w:hAnsiTheme="minorHAnsi"/>
        </w:rPr>
        <w:t>2</w:t>
      </w:r>
      <w:r>
        <w:rPr>
          <w:rFonts w:asciiTheme="minorHAnsi" w:hAnsiTheme="minorHAnsi"/>
        </w:rPr>
        <w:t>,</w:t>
      </w:r>
      <w:r w:rsidR="001D1BC0" w:rsidRPr="00F359FA">
        <w:rPr>
          <w:rFonts w:asciiTheme="minorHAnsi" w:hAnsiTheme="minorHAnsi"/>
        </w:rPr>
        <w:t>006</w:t>
      </w:r>
      <w:r w:rsidR="000A5C4F">
        <w:rPr>
          <w:rFonts w:asciiTheme="minorHAnsi" w:hAnsiTheme="minorHAnsi"/>
        </w:rPr>
        <w:t xml:space="preserve"> </w:t>
      </w:r>
      <w:r w:rsidR="001D1BC0" w:rsidRPr="00F359FA">
        <w:rPr>
          <w:rFonts w:asciiTheme="minorHAnsi" w:hAnsiTheme="minorHAnsi"/>
        </w:rPr>
        <w:t>patients</w:t>
      </w:r>
      <w:r w:rsidR="000A5C4F">
        <w:rPr>
          <w:rFonts w:asciiTheme="minorHAnsi" w:hAnsiTheme="minorHAnsi"/>
        </w:rPr>
        <w:t xml:space="preserve"> </w:t>
      </w:r>
      <w:r w:rsidR="001D1BC0" w:rsidRPr="00F359FA">
        <w:rPr>
          <w:rFonts w:asciiTheme="minorHAnsi" w:hAnsiTheme="minorHAnsi"/>
        </w:rPr>
        <w:t>exposed</w:t>
      </w:r>
      <w:r w:rsidR="000A5C4F">
        <w:rPr>
          <w:rFonts w:asciiTheme="minorHAnsi" w:hAnsiTheme="minorHAnsi"/>
        </w:rPr>
        <w:t xml:space="preserve"> </w:t>
      </w:r>
      <w:r w:rsidR="001D1BC0" w:rsidRPr="00F359FA">
        <w:rPr>
          <w:rFonts w:asciiTheme="minorHAnsi" w:hAnsiTheme="minorHAnsi"/>
        </w:rPr>
        <w:t>to</w:t>
      </w:r>
      <w:r w:rsidR="000A5C4F">
        <w:rPr>
          <w:rFonts w:asciiTheme="minorHAnsi" w:hAnsiTheme="minorHAnsi"/>
        </w:rPr>
        <w:t xml:space="preserve"> </w:t>
      </w:r>
      <w:r w:rsidR="001D1BC0" w:rsidRPr="00F359FA">
        <w:rPr>
          <w:rFonts w:asciiTheme="minorHAnsi" w:hAnsiTheme="minorHAnsi"/>
        </w:rPr>
        <w:t>study</w:t>
      </w:r>
      <w:r w:rsidR="000A5C4F">
        <w:rPr>
          <w:rFonts w:asciiTheme="minorHAnsi" w:hAnsiTheme="minorHAnsi"/>
        </w:rPr>
        <w:t xml:space="preserve"> </w:t>
      </w:r>
      <w:r w:rsidR="001D1BC0" w:rsidRPr="00F359FA">
        <w:rPr>
          <w:rFonts w:asciiTheme="minorHAnsi" w:hAnsiTheme="minorHAnsi"/>
        </w:rPr>
        <w:t>treatment</w:t>
      </w:r>
      <w:r w:rsidR="000A5C4F">
        <w:rPr>
          <w:rFonts w:asciiTheme="minorHAnsi" w:hAnsiTheme="minorHAnsi"/>
        </w:rPr>
        <w:t xml:space="preserve"> </w:t>
      </w:r>
      <w:r w:rsidR="001D1BC0" w:rsidRPr="00F359FA">
        <w:rPr>
          <w:rFonts w:asciiTheme="minorHAnsi" w:hAnsiTheme="minorHAnsi"/>
        </w:rPr>
        <w:t>for</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001D1BC0" w:rsidRPr="00F359FA">
        <w:rPr>
          <w:rFonts w:asciiTheme="minorHAnsi" w:hAnsiTheme="minorHAnsi"/>
        </w:rPr>
        <w:t>52</w:t>
      </w:r>
      <w:r w:rsidR="000A5C4F">
        <w:rPr>
          <w:rFonts w:asciiTheme="minorHAnsi" w:hAnsiTheme="minorHAnsi"/>
        </w:rPr>
        <w:t xml:space="preserve"> </w:t>
      </w:r>
      <w:r w:rsidR="001D1BC0" w:rsidRPr="00F359FA">
        <w:rPr>
          <w:rFonts w:asciiTheme="minorHAnsi" w:hAnsiTheme="minorHAnsi"/>
        </w:rPr>
        <w:t>weeks</w:t>
      </w:r>
      <w:r w:rsidR="000A5C4F">
        <w:rPr>
          <w:rFonts w:asciiTheme="minorHAnsi" w:hAnsiTheme="minorHAnsi"/>
        </w:rPr>
        <w:t xml:space="preserve"> </w:t>
      </w:r>
      <w:r w:rsidR="001D1BC0" w:rsidRPr="00F359FA">
        <w:rPr>
          <w:rFonts w:asciiTheme="minorHAnsi" w:hAnsiTheme="minorHAnsi"/>
        </w:rPr>
        <w:t>and</w:t>
      </w:r>
      <w:r w:rsidR="000A5C4F">
        <w:rPr>
          <w:rFonts w:asciiTheme="minorHAnsi" w:hAnsiTheme="minorHAnsi"/>
        </w:rPr>
        <w:t xml:space="preserve"> </w:t>
      </w:r>
      <w:r w:rsidR="001D1BC0" w:rsidRPr="00F359FA">
        <w:rPr>
          <w:rFonts w:asciiTheme="minorHAnsi" w:hAnsiTheme="minorHAnsi"/>
        </w:rPr>
        <w:t>1</w:t>
      </w:r>
      <w:r>
        <w:rPr>
          <w:rFonts w:asciiTheme="minorHAnsi" w:hAnsiTheme="minorHAnsi"/>
        </w:rPr>
        <w:t>,</w:t>
      </w:r>
      <w:r w:rsidR="001D1BC0" w:rsidRPr="00F359FA">
        <w:rPr>
          <w:rFonts w:asciiTheme="minorHAnsi" w:hAnsiTheme="minorHAnsi"/>
        </w:rPr>
        <w:t>916</w:t>
      </w:r>
      <w:r w:rsidR="000A5C4F">
        <w:rPr>
          <w:rFonts w:asciiTheme="minorHAnsi" w:hAnsiTheme="minorHAnsi"/>
        </w:rPr>
        <w:t xml:space="preserve"> </w:t>
      </w:r>
      <w:r w:rsidR="001D1BC0" w:rsidRPr="00F359FA">
        <w:rPr>
          <w:rFonts w:asciiTheme="minorHAnsi" w:hAnsiTheme="minorHAnsi"/>
        </w:rPr>
        <w:t>patients</w:t>
      </w:r>
      <w:r w:rsidR="000A5C4F">
        <w:rPr>
          <w:rFonts w:asciiTheme="minorHAnsi" w:hAnsiTheme="minorHAnsi"/>
        </w:rPr>
        <w:t xml:space="preserve"> </w:t>
      </w:r>
      <w:r w:rsidR="001D1BC0" w:rsidRPr="00F359FA">
        <w:rPr>
          <w:rFonts w:asciiTheme="minorHAnsi" w:hAnsiTheme="minorHAnsi"/>
        </w:rPr>
        <w:t>(1</w:t>
      </w:r>
      <w:r>
        <w:rPr>
          <w:rFonts w:asciiTheme="minorHAnsi" w:hAnsiTheme="minorHAnsi"/>
        </w:rPr>
        <w:t>,</w:t>
      </w:r>
      <w:r w:rsidR="001D1BC0" w:rsidRPr="00F359FA">
        <w:rPr>
          <w:rFonts w:asciiTheme="minorHAnsi" w:hAnsiTheme="minorHAnsi"/>
        </w:rPr>
        <w:t>267</w:t>
      </w:r>
      <w:r w:rsidR="000A5C4F">
        <w:rPr>
          <w:rFonts w:asciiTheme="minorHAnsi" w:hAnsiTheme="minorHAnsi"/>
        </w:rPr>
        <w:t xml:space="preserve"> </w:t>
      </w:r>
      <w:r w:rsidR="001D1BC0" w:rsidRPr="00F359FA">
        <w:rPr>
          <w:rFonts w:asciiTheme="minorHAnsi" w:hAnsiTheme="minorHAnsi"/>
        </w:rPr>
        <w:t>alirocumab</w:t>
      </w:r>
      <w:r w:rsidR="000A5C4F">
        <w:rPr>
          <w:rFonts w:asciiTheme="minorHAnsi" w:hAnsiTheme="minorHAnsi"/>
        </w:rPr>
        <w:t xml:space="preserve"> </w:t>
      </w:r>
      <w:r w:rsidR="001D1BC0" w:rsidRPr="00F359FA">
        <w:rPr>
          <w:rFonts w:asciiTheme="minorHAnsi" w:hAnsiTheme="minorHAnsi"/>
        </w:rPr>
        <w:t>patients</w:t>
      </w:r>
      <w:r w:rsidR="000A5C4F">
        <w:rPr>
          <w:rFonts w:asciiTheme="minorHAnsi" w:hAnsiTheme="minorHAnsi"/>
        </w:rPr>
        <w:t xml:space="preserve"> </w:t>
      </w:r>
      <w:r w:rsidR="001D1BC0" w:rsidRPr="00F359FA">
        <w:rPr>
          <w:rFonts w:asciiTheme="minorHAnsi" w:hAnsiTheme="minorHAnsi"/>
        </w:rPr>
        <w:t>and</w:t>
      </w:r>
      <w:r w:rsidR="000A5C4F">
        <w:rPr>
          <w:rFonts w:asciiTheme="minorHAnsi" w:hAnsiTheme="minorHAnsi"/>
        </w:rPr>
        <w:t xml:space="preserve"> </w:t>
      </w:r>
      <w:r w:rsidR="001D1BC0" w:rsidRPr="00F359FA">
        <w:rPr>
          <w:rFonts w:asciiTheme="minorHAnsi" w:hAnsiTheme="minorHAnsi"/>
        </w:rPr>
        <w:t>649</w:t>
      </w:r>
      <w:r w:rsidR="000A5C4F">
        <w:rPr>
          <w:rFonts w:asciiTheme="minorHAnsi" w:hAnsiTheme="minorHAnsi"/>
        </w:rPr>
        <w:t xml:space="preserve"> </w:t>
      </w:r>
      <w:r w:rsidR="001D1BC0" w:rsidRPr="00F359FA">
        <w:rPr>
          <w:rFonts w:asciiTheme="minorHAnsi" w:hAnsiTheme="minorHAnsi"/>
        </w:rPr>
        <w:t>placebo</w:t>
      </w:r>
      <w:r w:rsidR="000A5C4F">
        <w:rPr>
          <w:rFonts w:asciiTheme="minorHAnsi" w:hAnsiTheme="minorHAnsi"/>
        </w:rPr>
        <w:t xml:space="preserve"> </w:t>
      </w:r>
      <w:r w:rsidR="001D1BC0" w:rsidRPr="00F359FA">
        <w:rPr>
          <w:rFonts w:asciiTheme="minorHAnsi" w:hAnsiTheme="minorHAnsi"/>
        </w:rPr>
        <w:t>patients)</w:t>
      </w:r>
      <w:r w:rsidR="000A5C4F">
        <w:rPr>
          <w:rFonts w:asciiTheme="minorHAnsi" w:hAnsiTheme="minorHAnsi"/>
        </w:rPr>
        <w:t xml:space="preserve"> </w:t>
      </w:r>
      <w:r w:rsidR="001D1BC0" w:rsidRPr="00F359FA">
        <w:rPr>
          <w:rFonts w:asciiTheme="minorHAnsi" w:hAnsiTheme="minorHAnsi"/>
        </w:rPr>
        <w:t>had</w:t>
      </w:r>
      <w:r w:rsidR="000A5C4F">
        <w:rPr>
          <w:rFonts w:asciiTheme="minorHAnsi" w:hAnsiTheme="minorHAnsi"/>
        </w:rPr>
        <w:t xml:space="preserve"> </w:t>
      </w:r>
      <w:r w:rsidR="001D1BC0" w:rsidRPr="00F359FA">
        <w:rPr>
          <w:rFonts w:asciiTheme="minorHAnsi" w:hAnsiTheme="minorHAnsi"/>
        </w:rPr>
        <w:t>received</w:t>
      </w:r>
      <w:r w:rsidR="000A5C4F">
        <w:rPr>
          <w:rFonts w:asciiTheme="minorHAnsi" w:hAnsiTheme="minorHAnsi"/>
        </w:rPr>
        <w:t xml:space="preserve"> </w:t>
      </w:r>
      <w:r w:rsidR="00633BCC">
        <w:rPr>
          <w:rFonts w:asciiTheme="minorHAnsi" w:hAnsiTheme="minorHAnsi"/>
        </w:rPr>
        <w:t>≥</w:t>
      </w:r>
      <w:r w:rsidR="000A5C4F">
        <w:rPr>
          <w:rFonts w:asciiTheme="minorHAnsi" w:hAnsiTheme="minorHAnsi"/>
        </w:rPr>
        <w:t xml:space="preserve"> </w:t>
      </w:r>
      <w:r w:rsidR="001D1BC0" w:rsidRPr="00F359FA">
        <w:rPr>
          <w:rFonts w:asciiTheme="minorHAnsi" w:hAnsiTheme="minorHAnsi"/>
        </w:rPr>
        <w:t>76</w:t>
      </w:r>
      <w:r w:rsidR="000A5C4F">
        <w:rPr>
          <w:rFonts w:asciiTheme="minorHAnsi" w:hAnsiTheme="minorHAnsi"/>
        </w:rPr>
        <w:t xml:space="preserve"> </w:t>
      </w:r>
      <w:r w:rsidR="001D1BC0" w:rsidRPr="00F359FA">
        <w:rPr>
          <w:rFonts w:asciiTheme="minorHAnsi" w:hAnsiTheme="minorHAnsi"/>
        </w:rPr>
        <w:t>weeks</w:t>
      </w:r>
      <w:r w:rsidR="000A5C4F">
        <w:rPr>
          <w:rFonts w:asciiTheme="minorHAnsi" w:hAnsiTheme="minorHAnsi"/>
        </w:rPr>
        <w:t xml:space="preserve"> </w:t>
      </w:r>
      <w:r w:rsidR="001D1BC0" w:rsidRPr="00F359FA">
        <w:rPr>
          <w:rFonts w:asciiTheme="minorHAnsi" w:hAnsiTheme="minorHAnsi"/>
        </w:rPr>
        <w:t>of</w:t>
      </w:r>
      <w:r w:rsidR="000A5C4F">
        <w:rPr>
          <w:rFonts w:asciiTheme="minorHAnsi" w:hAnsiTheme="minorHAnsi"/>
        </w:rPr>
        <w:t xml:space="preserve"> </w:t>
      </w:r>
      <w:r w:rsidR="001D1BC0" w:rsidRPr="00F359FA">
        <w:rPr>
          <w:rFonts w:asciiTheme="minorHAnsi" w:hAnsiTheme="minorHAnsi"/>
        </w:rPr>
        <w:t>treatment</w:t>
      </w:r>
      <w:r w:rsidR="000A5C4F">
        <w:rPr>
          <w:rFonts w:asciiTheme="minorHAnsi" w:hAnsiTheme="minorHAnsi"/>
        </w:rPr>
        <w:t xml:space="preserve"> </w:t>
      </w:r>
      <w:r w:rsidR="001D1BC0" w:rsidRPr="00F359FA">
        <w:rPr>
          <w:rFonts w:asciiTheme="minorHAnsi" w:hAnsiTheme="minorHAnsi"/>
        </w:rPr>
        <w:t>and</w:t>
      </w:r>
      <w:r w:rsidR="000A5C4F">
        <w:rPr>
          <w:rFonts w:asciiTheme="minorHAnsi" w:hAnsiTheme="minorHAnsi"/>
        </w:rPr>
        <w:t xml:space="preserve"> </w:t>
      </w:r>
      <w:r w:rsidR="001D1BC0" w:rsidRPr="00F359FA">
        <w:rPr>
          <w:rFonts w:asciiTheme="minorHAnsi" w:hAnsiTheme="minorHAnsi"/>
        </w:rPr>
        <w:t>1</w:t>
      </w:r>
      <w:r>
        <w:rPr>
          <w:rFonts w:asciiTheme="minorHAnsi" w:hAnsiTheme="minorHAnsi"/>
        </w:rPr>
        <w:t>,</w:t>
      </w:r>
      <w:r w:rsidR="001D1BC0" w:rsidRPr="00F359FA">
        <w:rPr>
          <w:rFonts w:asciiTheme="minorHAnsi" w:hAnsiTheme="minorHAnsi"/>
        </w:rPr>
        <w:t>912</w:t>
      </w:r>
      <w:r w:rsidR="000A5C4F">
        <w:rPr>
          <w:rFonts w:asciiTheme="minorHAnsi" w:hAnsiTheme="minorHAnsi"/>
        </w:rPr>
        <w:t xml:space="preserve"> </w:t>
      </w:r>
      <w:r w:rsidR="001D1BC0" w:rsidRPr="00F359FA">
        <w:rPr>
          <w:rFonts w:asciiTheme="minorHAnsi" w:hAnsiTheme="minorHAnsi"/>
        </w:rPr>
        <w:t>had</w:t>
      </w:r>
      <w:r w:rsidR="000A5C4F">
        <w:rPr>
          <w:rFonts w:asciiTheme="minorHAnsi" w:hAnsiTheme="minorHAnsi"/>
        </w:rPr>
        <w:t xml:space="preserve"> </w:t>
      </w:r>
      <w:r w:rsidR="001D1BC0" w:rsidRPr="00F359FA">
        <w:rPr>
          <w:rFonts w:asciiTheme="minorHAnsi" w:hAnsiTheme="minorHAnsi"/>
        </w:rPr>
        <w:t>completed</w:t>
      </w:r>
      <w:r w:rsidR="000A5C4F">
        <w:rPr>
          <w:rFonts w:asciiTheme="minorHAnsi" w:hAnsiTheme="minorHAnsi"/>
        </w:rPr>
        <w:t xml:space="preserve"> </w:t>
      </w:r>
      <w:r w:rsidR="001D1BC0" w:rsidRPr="00F359FA">
        <w:rPr>
          <w:rFonts w:asciiTheme="minorHAnsi" w:hAnsiTheme="minorHAnsi"/>
        </w:rPr>
        <w:t>their</w:t>
      </w:r>
      <w:r w:rsidR="000A5C4F">
        <w:rPr>
          <w:rFonts w:asciiTheme="minorHAnsi" w:hAnsiTheme="minorHAnsi"/>
        </w:rPr>
        <w:t xml:space="preserve"> </w:t>
      </w:r>
      <w:r w:rsidR="001D1BC0" w:rsidRPr="00F359FA">
        <w:rPr>
          <w:rFonts w:asciiTheme="minorHAnsi" w:hAnsiTheme="minorHAnsi"/>
        </w:rPr>
        <w:t>Week</w:t>
      </w:r>
      <w:r w:rsidR="000A5C4F">
        <w:rPr>
          <w:rFonts w:asciiTheme="minorHAnsi" w:hAnsiTheme="minorHAnsi"/>
        </w:rPr>
        <w:t xml:space="preserve"> </w:t>
      </w:r>
      <w:r w:rsidR="001D1BC0" w:rsidRPr="00F359FA">
        <w:rPr>
          <w:rFonts w:asciiTheme="minorHAnsi" w:hAnsiTheme="minorHAnsi"/>
        </w:rPr>
        <w:t>78</w:t>
      </w:r>
      <w:r w:rsidR="000A5C4F">
        <w:rPr>
          <w:rFonts w:asciiTheme="minorHAnsi" w:hAnsiTheme="minorHAnsi"/>
        </w:rPr>
        <w:t xml:space="preserve"> </w:t>
      </w:r>
      <w:r w:rsidR="001D1BC0" w:rsidRPr="00F359FA">
        <w:rPr>
          <w:rFonts w:asciiTheme="minorHAnsi" w:hAnsiTheme="minorHAnsi"/>
        </w:rPr>
        <w:t>visit</w:t>
      </w:r>
      <w:r>
        <w:rPr>
          <w:rFonts w:asciiTheme="minorHAnsi" w:hAnsiTheme="minorHAnsi"/>
        </w:rPr>
        <w:t>.</w:t>
      </w:r>
    </w:p>
    <w:p w:rsidR="001D1BC0" w:rsidRPr="00342D2C" w:rsidRDefault="001D1BC0" w:rsidP="001D1BC0">
      <w:r w:rsidRPr="00342D2C">
        <w:rPr>
          <w:rFonts w:asciiTheme="minorHAnsi" w:hAnsiTheme="minorHAnsi"/>
        </w:rPr>
        <w:t>In</w:t>
      </w:r>
      <w:r w:rsidR="000A5C4F">
        <w:rPr>
          <w:rFonts w:asciiTheme="minorHAnsi" w:hAnsiTheme="minorHAnsi"/>
        </w:rPr>
        <w:t xml:space="preserve"> </w:t>
      </w:r>
      <w:r w:rsidRPr="00342D2C">
        <w:rPr>
          <w:rFonts w:asciiTheme="minorHAnsi" w:hAnsiTheme="minorHAnsi"/>
        </w:rPr>
        <w:t>this</w:t>
      </w:r>
      <w:r w:rsidR="000A5C4F">
        <w:rPr>
          <w:rFonts w:asciiTheme="minorHAnsi" w:hAnsiTheme="minorHAnsi"/>
        </w:rPr>
        <w:t xml:space="preserve"> </w:t>
      </w:r>
      <w:r w:rsidRPr="00342D2C">
        <w:rPr>
          <w:rFonts w:asciiTheme="minorHAnsi" w:hAnsiTheme="minorHAnsi"/>
        </w:rPr>
        <w:t>study</w:t>
      </w:r>
      <w:r w:rsidR="000A5C4F">
        <w:rPr>
          <w:rFonts w:asciiTheme="minorHAnsi" w:hAnsiTheme="minorHAnsi"/>
        </w:rPr>
        <w:t xml:space="preserve"> </w:t>
      </w:r>
      <w:r w:rsidRPr="00342D2C">
        <w:rPr>
          <w:rFonts w:asciiTheme="minorHAnsi" w:hAnsiTheme="minorHAnsi"/>
        </w:rPr>
        <w:t>81.0%</w:t>
      </w:r>
      <w:r w:rsidR="000A5C4F">
        <w:rPr>
          <w:rFonts w:asciiTheme="minorHAnsi" w:hAnsiTheme="minorHAnsi"/>
        </w:rPr>
        <w:t xml:space="preserve"> </w:t>
      </w:r>
      <w:r w:rsidRPr="00342D2C">
        <w:rPr>
          <w:rFonts w:asciiTheme="minorHAnsi" w:hAnsiTheme="minorHAnsi"/>
        </w:rPr>
        <w:t>alirocumab</w:t>
      </w:r>
      <w:r w:rsidR="000A5C4F">
        <w:rPr>
          <w:rFonts w:asciiTheme="minorHAnsi" w:hAnsiTheme="minorHAnsi"/>
        </w:rPr>
        <w:t xml:space="preserve"> </w:t>
      </w:r>
      <w:r w:rsidRPr="00342D2C">
        <w:rPr>
          <w:rFonts w:asciiTheme="minorHAnsi" w:hAnsiTheme="minorHAnsi"/>
        </w:rPr>
        <w:t>patients</w:t>
      </w:r>
      <w:r w:rsidR="000A5C4F">
        <w:rPr>
          <w:rFonts w:asciiTheme="minorHAnsi" w:hAnsiTheme="minorHAnsi"/>
        </w:rPr>
        <w:t xml:space="preserve"> </w:t>
      </w:r>
      <w:r w:rsidRPr="00342D2C">
        <w:rPr>
          <w:rFonts w:asciiTheme="minorHAnsi" w:hAnsiTheme="minorHAnsi"/>
        </w:rPr>
        <w:t>and</w:t>
      </w:r>
      <w:r w:rsidR="000A5C4F">
        <w:rPr>
          <w:rFonts w:asciiTheme="minorHAnsi" w:hAnsiTheme="minorHAnsi"/>
        </w:rPr>
        <w:t xml:space="preserve"> </w:t>
      </w:r>
      <w:r w:rsidRPr="00342D2C">
        <w:rPr>
          <w:rFonts w:asciiTheme="minorHAnsi" w:hAnsiTheme="minorHAnsi"/>
        </w:rPr>
        <w:t>82.5%</w:t>
      </w:r>
      <w:r w:rsidR="000A5C4F">
        <w:rPr>
          <w:rFonts w:asciiTheme="minorHAnsi" w:hAnsiTheme="minorHAnsi"/>
        </w:rPr>
        <w:t xml:space="preserve"> </w:t>
      </w:r>
      <w:r w:rsidRPr="00342D2C">
        <w:rPr>
          <w:rFonts w:asciiTheme="minorHAnsi" w:hAnsiTheme="minorHAnsi"/>
        </w:rPr>
        <w:t>placebo</w:t>
      </w:r>
      <w:r w:rsidR="000A5C4F">
        <w:rPr>
          <w:rFonts w:asciiTheme="minorHAnsi" w:hAnsiTheme="minorHAnsi"/>
        </w:rPr>
        <w:t xml:space="preserve"> </w:t>
      </w:r>
      <w:r w:rsidRPr="00342D2C">
        <w:rPr>
          <w:rFonts w:asciiTheme="minorHAnsi" w:hAnsiTheme="minorHAnsi"/>
        </w:rPr>
        <w:t>patients</w:t>
      </w:r>
      <w:r w:rsidR="000A5C4F">
        <w:rPr>
          <w:rFonts w:asciiTheme="minorHAnsi" w:hAnsiTheme="minorHAnsi"/>
        </w:rPr>
        <w:t xml:space="preserve"> </w:t>
      </w:r>
      <w:r w:rsidRPr="00342D2C">
        <w:rPr>
          <w:rFonts w:asciiTheme="minorHAnsi" w:hAnsiTheme="minorHAnsi"/>
        </w:rPr>
        <w:t>reported</w:t>
      </w:r>
      <w:r w:rsidR="000A5C4F">
        <w:rPr>
          <w:rFonts w:asciiTheme="minorHAnsi" w:hAnsiTheme="minorHAnsi"/>
        </w:rPr>
        <w:t xml:space="preserve"> </w:t>
      </w:r>
      <w:r w:rsidRPr="00342D2C">
        <w:rPr>
          <w:rFonts w:asciiTheme="minorHAnsi" w:hAnsiTheme="minorHAnsi"/>
        </w:rPr>
        <w:t>any</w:t>
      </w:r>
      <w:r w:rsidR="000A5C4F">
        <w:rPr>
          <w:rFonts w:asciiTheme="minorHAnsi" w:hAnsiTheme="minorHAnsi"/>
        </w:rPr>
        <w:t xml:space="preserve"> </w:t>
      </w:r>
      <w:r w:rsidRPr="00342D2C">
        <w:rPr>
          <w:rFonts w:asciiTheme="minorHAnsi" w:hAnsiTheme="minorHAnsi"/>
        </w:rPr>
        <w:t>AE.</w:t>
      </w:r>
      <w:r w:rsidR="000A5C4F">
        <w:t xml:space="preserve"> </w:t>
      </w:r>
      <w:r w:rsidRPr="00342D2C">
        <w:t>The</w:t>
      </w:r>
      <w:r w:rsidR="000A5C4F">
        <w:t xml:space="preserve"> </w:t>
      </w:r>
      <w:r w:rsidRPr="00342D2C">
        <w:t>most</w:t>
      </w:r>
      <w:r w:rsidR="000A5C4F">
        <w:t xml:space="preserve"> </w:t>
      </w:r>
      <w:r w:rsidRPr="00342D2C">
        <w:t>frequently</w:t>
      </w:r>
      <w:r w:rsidR="000A5C4F">
        <w:t xml:space="preserve"> </w:t>
      </w:r>
      <w:r w:rsidRPr="00342D2C">
        <w:t>reported</w:t>
      </w:r>
      <w:r w:rsidR="000A5C4F">
        <w:t xml:space="preserve"> </w:t>
      </w:r>
      <w:r w:rsidRPr="00342D2C">
        <w:t>TEAEs</w:t>
      </w:r>
      <w:r w:rsidR="000A5C4F">
        <w:t xml:space="preserve"> </w:t>
      </w:r>
      <w:r w:rsidRPr="00342D2C">
        <w:t>at</w:t>
      </w:r>
      <w:r w:rsidR="000A5C4F">
        <w:t xml:space="preserve"> </w:t>
      </w:r>
      <w:r w:rsidRPr="00342D2C">
        <w:t>the</w:t>
      </w:r>
      <w:r w:rsidR="000A5C4F">
        <w:t xml:space="preserve"> </w:t>
      </w:r>
      <w:r w:rsidR="007E1445">
        <w:t>Preferred</w:t>
      </w:r>
      <w:r w:rsidR="000A5C4F">
        <w:t xml:space="preserve"> </w:t>
      </w:r>
      <w:r w:rsidR="007E1445">
        <w:t>Term</w:t>
      </w:r>
      <w:r w:rsidR="000A5C4F">
        <w:t xml:space="preserve"> </w:t>
      </w:r>
      <w:r w:rsidR="00D9425B">
        <w:t>(</w:t>
      </w:r>
      <w:r w:rsidRPr="00342D2C">
        <w:t>PT</w:t>
      </w:r>
      <w:r w:rsidR="00D9425B">
        <w:t>)</w:t>
      </w:r>
      <w:r w:rsidR="000A5C4F">
        <w:t xml:space="preserve"> </w:t>
      </w:r>
      <w:r w:rsidRPr="00342D2C">
        <w:t>level</w:t>
      </w:r>
      <w:r w:rsidR="000A5C4F">
        <w:t xml:space="preserve"> </w:t>
      </w:r>
      <w:r w:rsidRPr="00342D2C">
        <w:t>(</w:t>
      </w:r>
      <w:r w:rsidR="00633BCC">
        <w:t>≥</w:t>
      </w:r>
      <w:r w:rsidR="000A5C4F">
        <w:t xml:space="preserve"> </w:t>
      </w:r>
      <w:r w:rsidRPr="00342D2C">
        <w:t>5%</w:t>
      </w:r>
      <w:r w:rsidR="000A5C4F">
        <w:t xml:space="preserve"> </w:t>
      </w:r>
      <w:r w:rsidRPr="00342D2C">
        <w:t>of</w:t>
      </w:r>
      <w:r w:rsidR="000A5C4F">
        <w:t xml:space="preserve"> </w:t>
      </w:r>
      <w:r w:rsidRPr="00342D2C">
        <w:t>patients</w:t>
      </w:r>
      <w:r w:rsidR="000A5C4F">
        <w:t xml:space="preserve"> </w:t>
      </w:r>
      <w:r w:rsidRPr="00342D2C">
        <w:t>in</w:t>
      </w:r>
      <w:r w:rsidR="000A5C4F">
        <w:t xml:space="preserve"> </w:t>
      </w:r>
      <w:r w:rsidRPr="00342D2C">
        <w:t>either</w:t>
      </w:r>
      <w:r w:rsidR="000A5C4F">
        <w:t xml:space="preserve"> </w:t>
      </w:r>
      <w:r w:rsidRPr="00342D2C">
        <w:t>treatment</w:t>
      </w:r>
      <w:r w:rsidR="000A5C4F">
        <w:t xml:space="preserve"> </w:t>
      </w:r>
      <w:r w:rsidRPr="00342D2C">
        <w:t>group)</w:t>
      </w:r>
      <w:r w:rsidR="000A5C4F">
        <w:t xml:space="preserve"> </w:t>
      </w:r>
      <w:r w:rsidRPr="00342D2C">
        <w:t>in</w:t>
      </w:r>
      <w:r w:rsidR="000A5C4F">
        <w:t xml:space="preserve"> </w:t>
      </w:r>
      <w:r w:rsidRPr="00342D2C">
        <w:t>the</w:t>
      </w:r>
      <w:r w:rsidR="000A5C4F">
        <w:t xml:space="preserve"> </w:t>
      </w:r>
      <w:r w:rsidRPr="00342D2C">
        <w:t>alirocumab</w:t>
      </w:r>
      <w:r w:rsidR="000A5C4F">
        <w:t xml:space="preserve"> </w:t>
      </w:r>
      <w:r w:rsidRPr="00342D2C">
        <w:t>versus</w:t>
      </w:r>
      <w:r w:rsidR="000A5C4F">
        <w:t xml:space="preserve"> </w:t>
      </w:r>
      <w:r w:rsidRPr="00342D2C">
        <w:t>placebo</w:t>
      </w:r>
      <w:r w:rsidR="000A5C4F">
        <w:t xml:space="preserve"> </w:t>
      </w:r>
      <w:r w:rsidRPr="00342D2C">
        <w:t>groups,</w:t>
      </w:r>
      <w:r w:rsidR="000A5C4F">
        <w:t xml:space="preserve"> </w:t>
      </w:r>
      <w:r w:rsidRPr="00342D2C">
        <w:t>respectively,</w:t>
      </w:r>
      <w:r w:rsidR="000A5C4F">
        <w:t xml:space="preserve"> </w:t>
      </w:r>
      <w:r w:rsidRPr="00342D2C">
        <w:t>were</w:t>
      </w:r>
      <w:r w:rsidR="000A5C4F">
        <w:t xml:space="preserve"> </w:t>
      </w:r>
      <w:r w:rsidRPr="00342D2C">
        <w:t>as</w:t>
      </w:r>
      <w:r w:rsidR="000A5C4F">
        <w:t xml:space="preserve"> </w:t>
      </w:r>
      <w:r w:rsidRPr="00342D2C">
        <w:t>follows</w:t>
      </w:r>
      <w:r w:rsidR="000A5C4F">
        <w:t xml:space="preserve"> </w:t>
      </w:r>
      <w:r w:rsidRPr="00342D2C">
        <w:t>(by</w:t>
      </w:r>
      <w:r w:rsidR="000A5C4F">
        <w:t xml:space="preserve"> </w:t>
      </w:r>
      <w:r w:rsidRPr="00342D2C">
        <w:t>decreasing</w:t>
      </w:r>
      <w:r w:rsidR="000A5C4F">
        <w:t xml:space="preserve"> </w:t>
      </w:r>
      <w:r w:rsidRPr="00342D2C">
        <w:t>order</w:t>
      </w:r>
      <w:r w:rsidR="000A5C4F">
        <w:t xml:space="preserve"> </w:t>
      </w:r>
      <w:r w:rsidRPr="00342D2C">
        <w:t>in</w:t>
      </w:r>
      <w:r w:rsidR="000A5C4F">
        <w:t xml:space="preserve"> </w:t>
      </w:r>
      <w:r w:rsidRPr="00342D2C">
        <w:t>the</w:t>
      </w:r>
      <w:r w:rsidR="000A5C4F">
        <w:t xml:space="preserve"> </w:t>
      </w:r>
      <w:r w:rsidRPr="00342D2C">
        <w:t>alirocumab</w:t>
      </w:r>
      <w:r w:rsidR="000A5C4F">
        <w:t xml:space="preserve"> </w:t>
      </w:r>
      <w:r w:rsidRPr="00342D2C">
        <w:t>group):</w:t>
      </w:r>
      <w:r w:rsidR="000A5C4F">
        <w:t xml:space="preserve"> </w:t>
      </w:r>
      <w:r w:rsidRPr="00342D2C">
        <w:t>nasopharyngitis,</w:t>
      </w:r>
      <w:r w:rsidR="000A5C4F">
        <w:t xml:space="preserve"> </w:t>
      </w:r>
      <w:r w:rsidRPr="00342D2C">
        <w:t>upper</w:t>
      </w:r>
      <w:r w:rsidR="000A5C4F">
        <w:t xml:space="preserve"> </w:t>
      </w:r>
      <w:r w:rsidRPr="00342D2C">
        <w:t>respiratory</w:t>
      </w:r>
      <w:r w:rsidR="000A5C4F">
        <w:t xml:space="preserve"> </w:t>
      </w:r>
      <w:r w:rsidRPr="00342D2C">
        <w:t>tract</w:t>
      </w:r>
      <w:r w:rsidR="000A5C4F">
        <w:t xml:space="preserve"> </w:t>
      </w:r>
      <w:r w:rsidRPr="00342D2C">
        <w:t>infection,</w:t>
      </w:r>
      <w:r w:rsidR="000A5C4F">
        <w:t xml:space="preserve"> </w:t>
      </w:r>
      <w:r w:rsidRPr="00342D2C">
        <w:t>injection</w:t>
      </w:r>
      <w:r w:rsidR="000A5C4F">
        <w:t xml:space="preserve"> </w:t>
      </w:r>
      <w:r w:rsidRPr="00342D2C">
        <w:t>site</w:t>
      </w:r>
      <w:r w:rsidR="000A5C4F">
        <w:t xml:space="preserve"> </w:t>
      </w:r>
      <w:r w:rsidRPr="00342D2C">
        <w:t>reaction,</w:t>
      </w:r>
      <w:r w:rsidR="000A5C4F">
        <w:t xml:space="preserve"> </w:t>
      </w:r>
      <w:r w:rsidRPr="00342D2C">
        <w:t>urinary</w:t>
      </w:r>
      <w:r w:rsidR="000A5C4F">
        <w:t xml:space="preserve"> </w:t>
      </w:r>
      <w:r w:rsidRPr="00342D2C">
        <w:t>tract</w:t>
      </w:r>
      <w:r w:rsidR="000A5C4F">
        <w:t xml:space="preserve"> </w:t>
      </w:r>
      <w:r w:rsidRPr="00342D2C">
        <w:t>infection,</w:t>
      </w:r>
      <w:r w:rsidR="000A5C4F">
        <w:t xml:space="preserve"> </w:t>
      </w:r>
      <w:r w:rsidRPr="00342D2C">
        <w:t>diarrhoea,</w:t>
      </w:r>
      <w:r w:rsidR="000A5C4F">
        <w:t xml:space="preserve"> </w:t>
      </w:r>
      <w:r w:rsidRPr="00342D2C">
        <w:t>influenza,</w:t>
      </w:r>
      <w:r w:rsidR="000A5C4F">
        <w:t xml:space="preserve"> </w:t>
      </w:r>
      <w:r w:rsidRPr="00342D2C">
        <w:t>back</w:t>
      </w:r>
      <w:r w:rsidR="000A5C4F">
        <w:t xml:space="preserve"> </w:t>
      </w:r>
      <w:r w:rsidRPr="00342D2C">
        <w:t>pain,</w:t>
      </w:r>
      <w:r w:rsidR="000A5C4F">
        <w:t xml:space="preserve"> </w:t>
      </w:r>
      <w:r w:rsidRPr="00342D2C">
        <w:t>bronchitis,</w:t>
      </w:r>
      <w:r w:rsidR="000A5C4F">
        <w:t xml:space="preserve"> </w:t>
      </w:r>
      <w:r w:rsidRPr="00342D2C">
        <w:t>myalgia,</w:t>
      </w:r>
      <w:r w:rsidR="000A5C4F">
        <w:t xml:space="preserve"> </w:t>
      </w:r>
      <w:r w:rsidRPr="00342D2C">
        <w:t>and</w:t>
      </w:r>
      <w:r w:rsidR="000A5C4F">
        <w:t xml:space="preserve"> </w:t>
      </w:r>
      <w:r w:rsidRPr="00342D2C">
        <w:t>arthralgia</w:t>
      </w:r>
      <w:r w:rsidR="000A5C4F">
        <w:t xml:space="preserve"> </w:t>
      </w:r>
      <w:r w:rsidRPr="00342D2C">
        <w:t>and</w:t>
      </w:r>
      <w:r w:rsidR="000A5C4F">
        <w:t xml:space="preserve"> </w:t>
      </w:r>
      <w:r w:rsidRPr="00342D2C">
        <w:t>headache.</w:t>
      </w:r>
      <w:r w:rsidR="000A5C4F">
        <w:t xml:space="preserve"> </w:t>
      </w:r>
      <w:r w:rsidRPr="00342D2C">
        <w:t>Seven</w:t>
      </w:r>
      <w:r w:rsidR="000A5C4F">
        <w:t xml:space="preserve"> </w:t>
      </w:r>
      <w:r w:rsidRPr="00342D2C">
        <w:t>TEAEs</w:t>
      </w:r>
      <w:r w:rsidR="000A5C4F">
        <w:t xml:space="preserve"> </w:t>
      </w:r>
      <w:r w:rsidRPr="00342D2C">
        <w:t>(PT)</w:t>
      </w:r>
      <w:r w:rsidR="000A5C4F">
        <w:t xml:space="preserve"> </w:t>
      </w:r>
      <w:r w:rsidRPr="00342D2C">
        <w:t>were</w:t>
      </w:r>
      <w:r w:rsidR="000A5C4F">
        <w:t xml:space="preserve"> </w:t>
      </w:r>
      <w:r w:rsidRPr="00342D2C">
        <w:t>reported</w:t>
      </w:r>
      <w:r w:rsidR="000A5C4F">
        <w:t xml:space="preserve"> </w:t>
      </w:r>
      <w:r w:rsidRPr="00342D2C">
        <w:t>more</w:t>
      </w:r>
      <w:r w:rsidR="000A5C4F">
        <w:t xml:space="preserve"> </w:t>
      </w:r>
      <w:r w:rsidRPr="00342D2C">
        <w:t>frequently</w:t>
      </w:r>
      <w:r w:rsidR="000A5C4F">
        <w:t xml:space="preserve"> </w:t>
      </w:r>
      <w:r w:rsidRPr="00342D2C">
        <w:t>in</w:t>
      </w:r>
      <w:r w:rsidR="000A5C4F">
        <w:t xml:space="preserve"> </w:t>
      </w:r>
      <w:r w:rsidRPr="00342D2C">
        <w:t>the</w:t>
      </w:r>
      <w:r w:rsidR="000A5C4F">
        <w:t xml:space="preserve"> </w:t>
      </w:r>
      <w:r w:rsidRPr="00342D2C">
        <w:t>alirocumab</w:t>
      </w:r>
      <w:r w:rsidR="000A5C4F">
        <w:t xml:space="preserve"> </w:t>
      </w:r>
      <w:r w:rsidRPr="00342D2C">
        <w:t>group</w:t>
      </w:r>
      <w:r w:rsidR="000A5C4F">
        <w:t xml:space="preserve"> </w:t>
      </w:r>
      <w:r w:rsidRPr="00342D2C">
        <w:t>compared</w:t>
      </w:r>
      <w:r w:rsidR="000A5C4F">
        <w:t xml:space="preserve"> </w:t>
      </w:r>
      <w:r w:rsidRPr="00342D2C">
        <w:t>with</w:t>
      </w:r>
      <w:r w:rsidR="000A5C4F">
        <w:t xml:space="preserve"> </w:t>
      </w:r>
      <w:r w:rsidRPr="00342D2C">
        <w:t>the</w:t>
      </w:r>
      <w:r w:rsidR="000A5C4F">
        <w:t xml:space="preserve"> </w:t>
      </w:r>
      <w:r w:rsidRPr="00342D2C">
        <w:t>placebo</w:t>
      </w:r>
      <w:r w:rsidR="000A5C4F">
        <w:t xml:space="preserve"> </w:t>
      </w:r>
      <w:r w:rsidRPr="00342D2C">
        <w:t>group</w:t>
      </w:r>
      <w:r w:rsidR="000A5C4F">
        <w:t xml:space="preserve"> </w:t>
      </w:r>
      <w:r w:rsidRPr="00342D2C">
        <w:t>(incidence</w:t>
      </w:r>
      <w:r w:rsidR="000A5C4F">
        <w:t xml:space="preserve"> </w:t>
      </w:r>
      <w:r w:rsidRPr="00342D2C">
        <w:t>of</w:t>
      </w:r>
      <w:r w:rsidR="000A5C4F">
        <w:t xml:space="preserve"> </w:t>
      </w:r>
      <w:r w:rsidR="00633BCC">
        <w:t>≥</w:t>
      </w:r>
      <w:r w:rsidR="000A5C4F">
        <w:t xml:space="preserve"> </w:t>
      </w:r>
      <w:r w:rsidRPr="00342D2C">
        <w:t>2.0%</w:t>
      </w:r>
      <w:r w:rsidR="000A5C4F">
        <w:t xml:space="preserve"> </w:t>
      </w:r>
      <w:r w:rsidRPr="00342D2C">
        <w:t>and</w:t>
      </w:r>
      <w:r w:rsidR="000A5C4F">
        <w:t xml:space="preserve"> </w:t>
      </w:r>
      <w:r w:rsidR="00633BCC">
        <w:t>≥</w:t>
      </w:r>
      <w:r w:rsidR="000A5C4F">
        <w:t xml:space="preserve"> </w:t>
      </w:r>
      <w:r w:rsidRPr="00342D2C">
        <w:t>0.5%</w:t>
      </w:r>
      <w:r w:rsidR="000A5C4F">
        <w:t xml:space="preserve"> </w:t>
      </w:r>
      <w:r w:rsidRPr="00342D2C">
        <w:t>difference</w:t>
      </w:r>
      <w:r w:rsidR="000A5C4F">
        <w:t xml:space="preserve"> </w:t>
      </w:r>
      <w:r w:rsidRPr="00342D2C">
        <w:t>versus</w:t>
      </w:r>
      <w:r w:rsidR="000A5C4F">
        <w:t xml:space="preserve"> </w:t>
      </w:r>
      <w:r w:rsidRPr="00342D2C">
        <w:t>placebo),</w:t>
      </w:r>
      <w:r w:rsidR="000A5C4F">
        <w:t xml:space="preserve"> </w:t>
      </w:r>
      <w:r w:rsidRPr="00342D2C">
        <w:t>in</w:t>
      </w:r>
      <w:r w:rsidR="000A5C4F">
        <w:t xml:space="preserve"> </w:t>
      </w:r>
      <w:r w:rsidRPr="00342D2C">
        <w:t>order</w:t>
      </w:r>
      <w:r w:rsidR="000A5C4F">
        <w:t xml:space="preserve"> </w:t>
      </w:r>
      <w:r w:rsidRPr="00342D2C">
        <w:t>of</w:t>
      </w:r>
      <w:r w:rsidR="000A5C4F">
        <w:t xml:space="preserve"> </w:t>
      </w:r>
      <w:r w:rsidRPr="00342D2C">
        <w:t>decreasing</w:t>
      </w:r>
      <w:r w:rsidR="000A5C4F">
        <w:t xml:space="preserve"> </w:t>
      </w:r>
      <w:r w:rsidRPr="00342D2C">
        <w:t>frequency:</w:t>
      </w:r>
      <w:r w:rsidR="000A5C4F">
        <w:t xml:space="preserve"> </w:t>
      </w:r>
      <w:r w:rsidRPr="00342D2C">
        <w:t>injection</w:t>
      </w:r>
      <w:r w:rsidR="000A5C4F">
        <w:t xml:space="preserve"> </w:t>
      </w:r>
      <w:r w:rsidRPr="00342D2C">
        <w:t>site</w:t>
      </w:r>
      <w:r w:rsidR="000A5C4F">
        <w:t xml:space="preserve"> </w:t>
      </w:r>
      <w:r w:rsidRPr="00342D2C">
        <w:t>reaction,</w:t>
      </w:r>
      <w:r w:rsidR="000A5C4F">
        <w:t xml:space="preserve"> </w:t>
      </w:r>
      <w:r w:rsidRPr="00342D2C">
        <w:t>myalgia,</w:t>
      </w:r>
      <w:r w:rsidR="000A5C4F">
        <w:t xml:space="preserve"> </w:t>
      </w:r>
      <w:r w:rsidRPr="00342D2C">
        <w:t>muscle</w:t>
      </w:r>
      <w:r w:rsidR="000A5C4F">
        <w:t xml:space="preserve"> </w:t>
      </w:r>
      <w:r w:rsidRPr="00342D2C">
        <w:t>spasms,</w:t>
      </w:r>
      <w:r w:rsidR="000A5C4F">
        <w:t xml:space="preserve"> </w:t>
      </w:r>
      <w:r w:rsidRPr="00342D2C">
        <w:t>cough,</w:t>
      </w:r>
      <w:r w:rsidR="000A5C4F">
        <w:t xml:space="preserve"> </w:t>
      </w:r>
      <w:r w:rsidRPr="00342D2C">
        <w:t>musculoskeletal</w:t>
      </w:r>
      <w:r w:rsidR="000A5C4F">
        <w:t xml:space="preserve"> </w:t>
      </w:r>
      <w:r w:rsidRPr="00342D2C">
        <w:t>pain,</w:t>
      </w:r>
      <w:r w:rsidR="000A5C4F">
        <w:t xml:space="preserve"> </w:t>
      </w:r>
      <w:r w:rsidRPr="00342D2C">
        <w:t>contusion,</w:t>
      </w:r>
      <w:r w:rsidR="000A5C4F">
        <w:t xml:space="preserve"> </w:t>
      </w:r>
      <w:r w:rsidRPr="00342D2C">
        <w:t>and</w:t>
      </w:r>
      <w:r w:rsidR="000A5C4F">
        <w:t xml:space="preserve"> </w:t>
      </w:r>
      <w:r w:rsidRPr="00342D2C">
        <w:t>angina</w:t>
      </w:r>
      <w:r w:rsidR="000A5C4F">
        <w:t xml:space="preserve"> </w:t>
      </w:r>
      <w:r w:rsidRPr="00342D2C">
        <w:t>unstable.</w:t>
      </w:r>
    </w:p>
    <w:p w:rsidR="001D1BC0" w:rsidRPr="005E65C6" w:rsidRDefault="001D1BC0" w:rsidP="006E505D">
      <w:pPr>
        <w:rPr>
          <w:rFonts w:eastAsiaTheme="minorHAnsi"/>
          <w:color w:val="000000"/>
        </w:rPr>
      </w:pPr>
      <w:r w:rsidRPr="00F359FA">
        <w:rPr>
          <w:rFonts w:eastAsiaTheme="minorHAnsi"/>
          <w:color w:val="000000"/>
        </w:rPr>
        <w:t>For</w:t>
      </w:r>
      <w:r w:rsidR="000A5C4F">
        <w:rPr>
          <w:rFonts w:eastAsiaTheme="minorHAnsi"/>
          <w:color w:val="000000"/>
        </w:rPr>
        <w:t xml:space="preserve"> </w:t>
      </w:r>
      <w:r w:rsidRPr="00F359FA">
        <w:rPr>
          <w:rFonts w:eastAsiaTheme="minorHAnsi"/>
          <w:color w:val="000000"/>
        </w:rPr>
        <w:t>17.2%</w:t>
      </w:r>
      <w:r w:rsidR="000A5C4F">
        <w:rPr>
          <w:rFonts w:eastAsiaTheme="minorHAnsi"/>
          <w:color w:val="000000"/>
        </w:rPr>
        <w:t xml:space="preserve"> </w:t>
      </w:r>
      <w:r w:rsidRPr="00F359FA">
        <w:rPr>
          <w:rFonts w:eastAsiaTheme="minorHAnsi"/>
          <w:color w:val="000000"/>
        </w:rPr>
        <w:t>of</w:t>
      </w:r>
      <w:r w:rsidR="000A5C4F">
        <w:rPr>
          <w:rFonts w:eastAsiaTheme="minorHAnsi"/>
          <w:color w:val="000000"/>
        </w:rPr>
        <w:t xml:space="preserve"> </w:t>
      </w:r>
      <w:r w:rsidRPr="00F359FA">
        <w:rPr>
          <w:rFonts w:eastAsiaTheme="minorHAnsi"/>
          <w:color w:val="000000"/>
        </w:rPr>
        <w:t>patients</w:t>
      </w:r>
      <w:r w:rsidR="000A5C4F">
        <w:rPr>
          <w:rFonts w:eastAsiaTheme="minorHAnsi"/>
          <w:color w:val="000000"/>
        </w:rPr>
        <w:t xml:space="preserve"> </w:t>
      </w:r>
      <w:r w:rsidRPr="00F359FA">
        <w:rPr>
          <w:rFonts w:eastAsiaTheme="minorHAnsi"/>
          <w:color w:val="000000"/>
        </w:rPr>
        <w:t>in</w:t>
      </w:r>
      <w:r w:rsidR="000A5C4F">
        <w:rPr>
          <w:rFonts w:eastAsiaTheme="minorHAnsi"/>
          <w:color w:val="000000"/>
        </w:rPr>
        <w:t xml:space="preserve"> </w:t>
      </w:r>
      <w:r w:rsidRPr="00F359FA">
        <w:rPr>
          <w:rFonts w:eastAsiaTheme="minorHAnsi"/>
          <w:color w:val="000000"/>
        </w:rPr>
        <w:t>the</w:t>
      </w:r>
      <w:r w:rsidR="000A5C4F">
        <w:rPr>
          <w:rFonts w:eastAsiaTheme="minorHAnsi"/>
          <w:color w:val="000000"/>
        </w:rPr>
        <w:t xml:space="preserve"> </w:t>
      </w:r>
      <w:r w:rsidRPr="00F359FA">
        <w:rPr>
          <w:rFonts w:eastAsiaTheme="minorHAnsi"/>
          <w:color w:val="000000"/>
        </w:rPr>
        <w:t>alirocumab</w:t>
      </w:r>
      <w:r w:rsidR="000A5C4F">
        <w:rPr>
          <w:rFonts w:eastAsiaTheme="minorHAnsi"/>
          <w:color w:val="000000"/>
        </w:rPr>
        <w:t xml:space="preserve"> </w:t>
      </w:r>
      <w:r w:rsidRPr="00F359FA">
        <w:rPr>
          <w:rFonts w:eastAsiaTheme="minorHAnsi"/>
          <w:color w:val="000000"/>
        </w:rPr>
        <w:t>group</w:t>
      </w:r>
      <w:r w:rsidR="000A5C4F">
        <w:rPr>
          <w:rFonts w:eastAsiaTheme="minorHAnsi"/>
          <w:color w:val="000000"/>
        </w:rPr>
        <w:t xml:space="preserve"> </w:t>
      </w:r>
      <w:r w:rsidRPr="00F359FA">
        <w:rPr>
          <w:rFonts w:eastAsiaTheme="minorHAnsi"/>
          <w:color w:val="000000"/>
        </w:rPr>
        <w:t>and</w:t>
      </w:r>
      <w:r w:rsidR="000A5C4F">
        <w:rPr>
          <w:rFonts w:eastAsiaTheme="minorHAnsi"/>
          <w:color w:val="000000"/>
        </w:rPr>
        <w:t xml:space="preserve"> </w:t>
      </w:r>
      <w:r w:rsidRPr="00F359FA">
        <w:rPr>
          <w:rFonts w:eastAsiaTheme="minorHAnsi"/>
          <w:color w:val="000000"/>
        </w:rPr>
        <w:t>14.3%</w:t>
      </w:r>
      <w:r w:rsidR="000A5C4F">
        <w:rPr>
          <w:rFonts w:eastAsiaTheme="minorHAnsi"/>
          <w:color w:val="000000"/>
        </w:rPr>
        <w:t xml:space="preserve"> </w:t>
      </w:r>
      <w:r w:rsidRPr="00F359FA">
        <w:rPr>
          <w:rFonts w:eastAsiaTheme="minorHAnsi"/>
          <w:color w:val="000000"/>
        </w:rPr>
        <w:t>of</w:t>
      </w:r>
      <w:r w:rsidR="000A5C4F">
        <w:rPr>
          <w:rFonts w:eastAsiaTheme="minorHAnsi"/>
          <w:color w:val="000000"/>
        </w:rPr>
        <w:t xml:space="preserve"> </w:t>
      </w:r>
      <w:r w:rsidRPr="00F359FA">
        <w:rPr>
          <w:rFonts w:eastAsiaTheme="minorHAnsi"/>
          <w:color w:val="000000"/>
        </w:rPr>
        <w:t>patients</w:t>
      </w:r>
      <w:r w:rsidR="000A5C4F">
        <w:rPr>
          <w:rFonts w:eastAsiaTheme="minorHAnsi"/>
          <w:color w:val="000000"/>
        </w:rPr>
        <w:t xml:space="preserve"> </w:t>
      </w:r>
      <w:r w:rsidRPr="00F359FA">
        <w:rPr>
          <w:rFonts w:eastAsiaTheme="minorHAnsi"/>
          <w:color w:val="000000"/>
        </w:rPr>
        <w:t>in</w:t>
      </w:r>
      <w:r w:rsidR="000A5C4F">
        <w:rPr>
          <w:rFonts w:eastAsiaTheme="minorHAnsi"/>
          <w:color w:val="000000"/>
        </w:rPr>
        <w:t xml:space="preserve"> </w:t>
      </w:r>
      <w:r w:rsidRPr="00F359FA">
        <w:rPr>
          <w:rFonts w:eastAsiaTheme="minorHAnsi"/>
          <w:color w:val="000000"/>
        </w:rPr>
        <w:t>the</w:t>
      </w:r>
      <w:r w:rsidR="000A5C4F">
        <w:rPr>
          <w:rFonts w:eastAsiaTheme="minorHAnsi"/>
          <w:color w:val="000000"/>
        </w:rPr>
        <w:t xml:space="preserve"> </w:t>
      </w:r>
      <w:r w:rsidRPr="00F359FA">
        <w:rPr>
          <w:rFonts w:eastAsiaTheme="minorHAnsi"/>
          <w:color w:val="000000"/>
        </w:rPr>
        <w:t>placebo</w:t>
      </w:r>
      <w:r w:rsidR="000A5C4F">
        <w:rPr>
          <w:rFonts w:eastAsiaTheme="minorHAnsi"/>
          <w:color w:val="000000"/>
        </w:rPr>
        <w:t xml:space="preserve"> </w:t>
      </w:r>
      <w:r w:rsidRPr="00F359FA">
        <w:rPr>
          <w:rFonts w:eastAsiaTheme="minorHAnsi"/>
          <w:color w:val="000000"/>
        </w:rPr>
        <w:t>grou</w:t>
      </w:r>
      <w:r>
        <w:rPr>
          <w:rFonts w:eastAsiaTheme="minorHAnsi"/>
          <w:color w:val="000000"/>
        </w:rPr>
        <w:t>p</w:t>
      </w:r>
      <w:r w:rsidR="000A5C4F">
        <w:rPr>
          <w:rFonts w:eastAsiaTheme="minorHAnsi"/>
          <w:color w:val="000000"/>
        </w:rPr>
        <w:t xml:space="preserve"> </w:t>
      </w:r>
      <w:r>
        <w:rPr>
          <w:rFonts w:eastAsiaTheme="minorHAnsi"/>
          <w:color w:val="000000"/>
        </w:rPr>
        <w:t>had</w:t>
      </w:r>
      <w:r w:rsidR="000A5C4F">
        <w:rPr>
          <w:rFonts w:eastAsiaTheme="minorHAnsi"/>
          <w:color w:val="000000"/>
        </w:rPr>
        <w:t xml:space="preserve"> </w:t>
      </w:r>
      <w:r>
        <w:rPr>
          <w:rFonts w:eastAsiaTheme="minorHAnsi"/>
          <w:color w:val="000000"/>
        </w:rPr>
        <w:t>TRAEs,</w:t>
      </w:r>
      <w:r w:rsidR="000A5C4F">
        <w:rPr>
          <w:rFonts w:eastAsiaTheme="minorHAnsi"/>
          <w:color w:val="000000"/>
        </w:rPr>
        <w:t xml:space="preserve"> </w:t>
      </w:r>
      <w:r w:rsidRPr="00F359FA">
        <w:rPr>
          <w:rFonts w:eastAsiaTheme="minorHAnsi"/>
          <w:color w:val="000000"/>
        </w:rPr>
        <w:t>most</w:t>
      </w:r>
      <w:r w:rsidR="000A5C4F">
        <w:rPr>
          <w:rFonts w:eastAsiaTheme="minorHAnsi"/>
          <w:color w:val="000000"/>
        </w:rPr>
        <w:t xml:space="preserve"> </w:t>
      </w:r>
      <w:r w:rsidRPr="00F359FA">
        <w:rPr>
          <w:rFonts w:eastAsiaTheme="minorHAnsi"/>
          <w:color w:val="000000"/>
        </w:rPr>
        <w:t>frequently</w:t>
      </w:r>
      <w:r w:rsidR="000A5C4F">
        <w:rPr>
          <w:rFonts w:eastAsiaTheme="minorHAnsi"/>
          <w:color w:val="000000"/>
        </w:rPr>
        <w:t xml:space="preserve"> </w:t>
      </w:r>
      <w:r w:rsidRPr="00F359FA">
        <w:rPr>
          <w:rFonts w:eastAsiaTheme="minorHAnsi"/>
          <w:color w:val="000000"/>
        </w:rPr>
        <w:t>injection</w:t>
      </w:r>
      <w:r w:rsidR="000A5C4F">
        <w:rPr>
          <w:rFonts w:eastAsiaTheme="minorHAnsi"/>
          <w:color w:val="000000"/>
        </w:rPr>
        <w:t xml:space="preserve"> </w:t>
      </w:r>
      <w:r w:rsidRPr="00F359FA">
        <w:rPr>
          <w:rFonts w:eastAsiaTheme="minorHAnsi"/>
          <w:color w:val="000000"/>
        </w:rPr>
        <w:t>site</w:t>
      </w:r>
      <w:r w:rsidR="000A5C4F">
        <w:rPr>
          <w:rFonts w:eastAsiaTheme="minorHAnsi"/>
          <w:color w:val="000000"/>
        </w:rPr>
        <w:t xml:space="preserve"> </w:t>
      </w:r>
      <w:r w:rsidRPr="00F359FA">
        <w:rPr>
          <w:rFonts w:eastAsiaTheme="minorHAnsi"/>
          <w:color w:val="000000"/>
        </w:rPr>
        <w:t>reaction</w:t>
      </w:r>
      <w:r w:rsidR="000A5C4F">
        <w:rPr>
          <w:rFonts w:eastAsiaTheme="minorHAnsi"/>
          <w:color w:val="000000"/>
        </w:rPr>
        <w:t xml:space="preserve"> </w:t>
      </w:r>
      <w:r w:rsidRPr="00F359FA">
        <w:rPr>
          <w:rFonts w:eastAsiaTheme="minorHAnsi"/>
          <w:color w:val="000000"/>
        </w:rPr>
        <w:t>in</w:t>
      </w:r>
      <w:r w:rsidR="000A5C4F">
        <w:rPr>
          <w:rFonts w:eastAsiaTheme="minorHAnsi"/>
          <w:color w:val="000000"/>
        </w:rPr>
        <w:t xml:space="preserve"> </w:t>
      </w:r>
      <w:r w:rsidRPr="00F359FA">
        <w:rPr>
          <w:rFonts w:eastAsiaTheme="minorHAnsi"/>
          <w:color w:val="000000"/>
        </w:rPr>
        <w:t>91</w:t>
      </w:r>
      <w:r w:rsidR="000A5C4F">
        <w:rPr>
          <w:rFonts w:eastAsiaTheme="minorHAnsi"/>
          <w:color w:val="000000"/>
        </w:rPr>
        <w:t xml:space="preserve"> </w:t>
      </w:r>
      <w:r w:rsidRPr="00F359FA">
        <w:rPr>
          <w:rFonts w:eastAsiaTheme="minorHAnsi"/>
          <w:color w:val="000000"/>
        </w:rPr>
        <w:t>alirocumab</w:t>
      </w:r>
      <w:r w:rsidR="000A5C4F">
        <w:rPr>
          <w:rFonts w:eastAsiaTheme="minorHAnsi"/>
          <w:color w:val="000000"/>
        </w:rPr>
        <w:t xml:space="preserve"> </w:t>
      </w:r>
      <w:r w:rsidRPr="00F359FA">
        <w:rPr>
          <w:rFonts w:eastAsiaTheme="minorHAnsi"/>
          <w:color w:val="000000"/>
        </w:rPr>
        <w:t>patients</w:t>
      </w:r>
      <w:r w:rsidR="000A5C4F">
        <w:rPr>
          <w:rFonts w:eastAsiaTheme="minorHAnsi"/>
          <w:color w:val="000000"/>
        </w:rPr>
        <w:t xml:space="preserve"> </w:t>
      </w:r>
      <w:r w:rsidRPr="00F359FA">
        <w:rPr>
          <w:rFonts w:eastAsiaTheme="minorHAnsi"/>
          <w:color w:val="000000"/>
        </w:rPr>
        <w:t>(5.9%)</w:t>
      </w:r>
      <w:r w:rsidR="000A5C4F">
        <w:rPr>
          <w:rFonts w:eastAsiaTheme="minorHAnsi"/>
          <w:color w:val="000000"/>
        </w:rPr>
        <w:t xml:space="preserve"> </w:t>
      </w:r>
      <w:r w:rsidRPr="00F359FA">
        <w:rPr>
          <w:rFonts w:eastAsiaTheme="minorHAnsi"/>
          <w:color w:val="000000"/>
        </w:rPr>
        <w:t>and</w:t>
      </w:r>
      <w:r w:rsidR="000A5C4F">
        <w:rPr>
          <w:rFonts w:eastAsiaTheme="minorHAnsi"/>
          <w:color w:val="000000"/>
        </w:rPr>
        <w:t xml:space="preserve"> </w:t>
      </w:r>
      <w:r w:rsidRPr="00F359FA">
        <w:rPr>
          <w:rFonts w:eastAsiaTheme="minorHAnsi"/>
          <w:color w:val="000000"/>
        </w:rPr>
        <w:t>33</w:t>
      </w:r>
      <w:r w:rsidR="000A5C4F">
        <w:rPr>
          <w:rFonts w:eastAsiaTheme="minorHAnsi"/>
          <w:color w:val="000000"/>
        </w:rPr>
        <w:t xml:space="preserve"> </w:t>
      </w:r>
      <w:r w:rsidRPr="00F359FA">
        <w:rPr>
          <w:rFonts w:eastAsiaTheme="minorHAnsi"/>
          <w:color w:val="000000"/>
        </w:rPr>
        <w:t>placebo</w:t>
      </w:r>
      <w:r w:rsidR="000A5C4F">
        <w:rPr>
          <w:rFonts w:eastAsiaTheme="minorHAnsi"/>
          <w:color w:val="000000"/>
        </w:rPr>
        <w:t xml:space="preserve"> </w:t>
      </w:r>
      <w:r w:rsidRPr="00F359FA">
        <w:rPr>
          <w:rFonts w:eastAsiaTheme="minorHAnsi"/>
          <w:color w:val="000000"/>
        </w:rPr>
        <w:t>patients</w:t>
      </w:r>
      <w:r w:rsidR="000A5C4F">
        <w:rPr>
          <w:rFonts w:eastAsiaTheme="minorHAnsi"/>
          <w:color w:val="000000"/>
        </w:rPr>
        <w:t xml:space="preserve"> </w:t>
      </w:r>
      <w:r w:rsidRPr="00F359FA">
        <w:rPr>
          <w:rFonts w:eastAsiaTheme="minorHAnsi"/>
          <w:color w:val="000000"/>
        </w:rPr>
        <w:t>(4.2%).</w:t>
      </w:r>
      <w:r w:rsidR="000A5C4F">
        <w:rPr>
          <w:rFonts w:eastAsiaTheme="minorHAnsi"/>
          <w:color w:val="000000"/>
        </w:rPr>
        <w:t xml:space="preserve"> </w:t>
      </w:r>
      <w:r w:rsidRPr="00F359FA">
        <w:rPr>
          <w:rFonts w:eastAsiaTheme="minorHAnsi"/>
          <w:color w:val="000000"/>
        </w:rPr>
        <w:t>Other</w:t>
      </w:r>
      <w:r w:rsidR="000A5C4F">
        <w:rPr>
          <w:rFonts w:eastAsiaTheme="minorHAnsi"/>
          <w:color w:val="000000"/>
        </w:rPr>
        <w:t xml:space="preserve"> </w:t>
      </w:r>
      <w:r>
        <w:rPr>
          <w:rFonts w:eastAsiaTheme="minorHAnsi"/>
          <w:color w:val="000000"/>
        </w:rPr>
        <w:t>TRAEs</w:t>
      </w:r>
      <w:r w:rsidR="000A5C4F">
        <w:rPr>
          <w:rFonts w:eastAsiaTheme="minorHAnsi"/>
          <w:color w:val="000000"/>
        </w:rPr>
        <w:t xml:space="preserve"> </w:t>
      </w:r>
      <w:r w:rsidRPr="00F359FA">
        <w:rPr>
          <w:rFonts w:eastAsiaTheme="minorHAnsi"/>
          <w:color w:val="000000"/>
        </w:rPr>
        <w:t>in</w:t>
      </w:r>
      <w:r w:rsidR="000A5C4F">
        <w:rPr>
          <w:rFonts w:eastAsiaTheme="minorHAnsi"/>
          <w:color w:val="000000"/>
        </w:rPr>
        <w:t xml:space="preserve"> </w:t>
      </w:r>
      <w:r w:rsidR="00633BCC">
        <w:rPr>
          <w:rFonts w:eastAsiaTheme="minorHAnsi" w:cs="TimesNewRomanPSMT"/>
          <w:color w:val="000000"/>
        </w:rPr>
        <w:t>≥</w:t>
      </w:r>
      <w:r w:rsidR="000A5C4F">
        <w:rPr>
          <w:rFonts w:eastAsiaTheme="minorHAnsi" w:cs="TimesNewRomanPSMT"/>
          <w:color w:val="000000"/>
        </w:rPr>
        <w:t xml:space="preserve"> </w:t>
      </w:r>
      <w:r w:rsidRPr="00F359FA">
        <w:rPr>
          <w:rFonts w:eastAsiaTheme="minorHAnsi"/>
          <w:color w:val="000000"/>
        </w:rPr>
        <w:t>0.5%</w:t>
      </w:r>
      <w:r w:rsidR="000A5C4F">
        <w:rPr>
          <w:rFonts w:eastAsiaTheme="minorHAnsi"/>
          <w:color w:val="000000"/>
        </w:rPr>
        <w:t xml:space="preserve"> </w:t>
      </w:r>
      <w:r w:rsidRPr="00F359FA">
        <w:rPr>
          <w:rFonts w:eastAsiaTheme="minorHAnsi"/>
          <w:color w:val="000000"/>
        </w:rPr>
        <w:t>of</w:t>
      </w:r>
      <w:r w:rsidR="000A5C4F">
        <w:rPr>
          <w:rFonts w:eastAsiaTheme="minorHAnsi"/>
          <w:color w:val="000000"/>
        </w:rPr>
        <w:t xml:space="preserve"> </w:t>
      </w:r>
      <w:r w:rsidRPr="00F359FA">
        <w:rPr>
          <w:rFonts w:eastAsiaTheme="minorHAnsi"/>
          <w:color w:val="000000"/>
        </w:rPr>
        <w:t>either</w:t>
      </w:r>
      <w:r w:rsidR="000A5C4F">
        <w:rPr>
          <w:rFonts w:eastAsiaTheme="minorHAnsi"/>
          <w:color w:val="000000"/>
        </w:rPr>
        <w:t xml:space="preserve"> </w:t>
      </w:r>
      <w:r w:rsidRPr="00F359FA">
        <w:rPr>
          <w:rFonts w:eastAsiaTheme="minorHAnsi"/>
          <w:color w:val="000000"/>
        </w:rPr>
        <w:t>the</w:t>
      </w:r>
      <w:r w:rsidR="000A5C4F">
        <w:rPr>
          <w:rFonts w:eastAsiaTheme="minorHAnsi"/>
          <w:color w:val="000000"/>
        </w:rPr>
        <w:t xml:space="preserve"> </w:t>
      </w:r>
      <w:r w:rsidRPr="00F359FA">
        <w:rPr>
          <w:rFonts w:eastAsiaTheme="minorHAnsi"/>
          <w:color w:val="000000"/>
        </w:rPr>
        <w:t>alirocumab</w:t>
      </w:r>
      <w:r w:rsidR="000A5C4F">
        <w:rPr>
          <w:rFonts w:eastAsiaTheme="minorHAnsi"/>
          <w:color w:val="000000"/>
        </w:rPr>
        <w:t xml:space="preserve"> </w:t>
      </w:r>
      <w:r w:rsidRPr="00F359FA">
        <w:rPr>
          <w:rFonts w:eastAsiaTheme="minorHAnsi"/>
          <w:color w:val="000000"/>
        </w:rPr>
        <w:t>or</w:t>
      </w:r>
      <w:r w:rsidR="000A5C4F">
        <w:rPr>
          <w:rFonts w:eastAsiaTheme="minorHAnsi"/>
          <w:color w:val="000000"/>
        </w:rPr>
        <w:t xml:space="preserve"> </w:t>
      </w:r>
      <w:r w:rsidRPr="00F359FA">
        <w:rPr>
          <w:rFonts w:eastAsiaTheme="minorHAnsi"/>
          <w:color w:val="000000"/>
        </w:rPr>
        <w:t>placebo</w:t>
      </w:r>
      <w:r w:rsidR="000A5C4F">
        <w:rPr>
          <w:rFonts w:eastAsiaTheme="minorHAnsi"/>
          <w:color w:val="000000"/>
        </w:rPr>
        <w:t xml:space="preserve"> </w:t>
      </w:r>
      <w:r w:rsidRPr="00F359FA">
        <w:rPr>
          <w:rFonts w:eastAsiaTheme="minorHAnsi"/>
          <w:color w:val="000000"/>
        </w:rPr>
        <w:t>group,</w:t>
      </w:r>
      <w:r w:rsidR="000A5C4F">
        <w:rPr>
          <w:rFonts w:eastAsiaTheme="minorHAnsi"/>
          <w:color w:val="000000"/>
        </w:rPr>
        <w:t xml:space="preserve"> </w:t>
      </w:r>
      <w:r w:rsidRPr="00F359FA">
        <w:rPr>
          <w:rFonts w:eastAsiaTheme="minorHAnsi"/>
          <w:color w:val="000000"/>
        </w:rPr>
        <w:t>respectively,</w:t>
      </w:r>
      <w:r w:rsidR="000A5C4F">
        <w:rPr>
          <w:rFonts w:eastAsiaTheme="minorHAnsi"/>
          <w:color w:val="000000"/>
        </w:rPr>
        <w:t xml:space="preserve"> </w:t>
      </w:r>
      <w:r w:rsidRPr="00F359FA">
        <w:rPr>
          <w:rFonts w:eastAsiaTheme="minorHAnsi"/>
          <w:color w:val="000000"/>
        </w:rPr>
        <w:t>included:</w:t>
      </w:r>
      <w:r w:rsidR="000A5C4F">
        <w:rPr>
          <w:rFonts w:eastAsiaTheme="minorHAnsi"/>
          <w:color w:val="000000"/>
        </w:rPr>
        <w:t xml:space="preserve"> </w:t>
      </w:r>
      <w:r w:rsidRPr="00F359FA">
        <w:rPr>
          <w:rFonts w:eastAsiaTheme="minorHAnsi"/>
          <w:color w:val="000000"/>
        </w:rPr>
        <w:t>headache</w:t>
      </w:r>
      <w:r w:rsidR="000A5C4F">
        <w:rPr>
          <w:rFonts w:eastAsiaTheme="minorHAnsi"/>
          <w:color w:val="000000"/>
        </w:rPr>
        <w:t xml:space="preserve"> </w:t>
      </w:r>
      <w:r w:rsidRPr="00F359FA">
        <w:rPr>
          <w:rFonts w:eastAsiaTheme="minorHAnsi"/>
          <w:color w:val="000000"/>
        </w:rPr>
        <w:t>(0.8%</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1.4%),</w:t>
      </w:r>
      <w:r w:rsidR="000A5C4F">
        <w:rPr>
          <w:rFonts w:eastAsiaTheme="minorHAnsi"/>
          <w:color w:val="000000"/>
        </w:rPr>
        <w:t xml:space="preserve"> </w:t>
      </w:r>
      <w:r w:rsidRPr="00F359FA">
        <w:rPr>
          <w:rFonts w:eastAsiaTheme="minorHAnsi"/>
          <w:color w:val="000000"/>
        </w:rPr>
        <w:t>diarrhoea</w:t>
      </w:r>
      <w:r w:rsidR="000A5C4F">
        <w:rPr>
          <w:rFonts w:eastAsiaTheme="minorHAnsi"/>
          <w:color w:val="000000"/>
        </w:rPr>
        <w:t xml:space="preserve"> </w:t>
      </w:r>
      <w:r w:rsidRPr="00F359FA">
        <w:rPr>
          <w:rFonts w:eastAsiaTheme="minorHAnsi"/>
          <w:color w:val="000000"/>
        </w:rPr>
        <w:t>(1.0%</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0.5%),</w:t>
      </w:r>
      <w:r w:rsidR="000A5C4F">
        <w:rPr>
          <w:rFonts w:eastAsiaTheme="minorHAnsi"/>
          <w:color w:val="000000"/>
        </w:rPr>
        <w:t xml:space="preserve"> </w:t>
      </w:r>
      <w:r w:rsidRPr="00F359FA">
        <w:rPr>
          <w:rFonts w:eastAsiaTheme="minorHAnsi"/>
          <w:color w:val="000000"/>
        </w:rPr>
        <w:t>dizziness</w:t>
      </w:r>
      <w:r w:rsidR="000A5C4F">
        <w:rPr>
          <w:rFonts w:eastAsiaTheme="minorHAnsi"/>
          <w:color w:val="000000"/>
        </w:rPr>
        <w:t xml:space="preserve"> </w:t>
      </w:r>
      <w:r w:rsidRPr="00F359FA">
        <w:rPr>
          <w:rFonts w:eastAsiaTheme="minorHAnsi"/>
          <w:color w:val="000000"/>
        </w:rPr>
        <w:t>(0.6%</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0.6%),</w:t>
      </w:r>
      <w:r w:rsidR="000A5C4F">
        <w:rPr>
          <w:rFonts w:eastAsiaTheme="minorHAnsi"/>
          <w:color w:val="000000"/>
        </w:rPr>
        <w:t xml:space="preserve"> </w:t>
      </w:r>
      <w:r w:rsidRPr="00F359FA">
        <w:rPr>
          <w:rFonts w:eastAsiaTheme="minorHAnsi"/>
          <w:color w:val="000000"/>
        </w:rPr>
        <w:t>nausea</w:t>
      </w:r>
      <w:r w:rsidR="000A5C4F">
        <w:rPr>
          <w:rFonts w:eastAsiaTheme="minorHAnsi"/>
          <w:color w:val="000000"/>
        </w:rPr>
        <w:t xml:space="preserve"> </w:t>
      </w:r>
      <w:r w:rsidRPr="00F359FA">
        <w:rPr>
          <w:rFonts w:eastAsiaTheme="minorHAnsi"/>
          <w:color w:val="000000"/>
        </w:rPr>
        <w:t>(0.6%</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0.9%),</w:t>
      </w:r>
      <w:r w:rsidR="000A5C4F">
        <w:rPr>
          <w:rFonts w:eastAsiaTheme="minorHAnsi"/>
          <w:color w:val="000000"/>
        </w:rPr>
        <w:t xml:space="preserve"> </w:t>
      </w:r>
      <w:r w:rsidRPr="00F359FA">
        <w:rPr>
          <w:rFonts w:eastAsiaTheme="minorHAnsi"/>
          <w:color w:val="000000"/>
        </w:rPr>
        <w:t>pruritus</w:t>
      </w:r>
      <w:r w:rsidR="000A5C4F">
        <w:rPr>
          <w:rFonts w:eastAsiaTheme="minorHAnsi"/>
          <w:color w:val="000000"/>
        </w:rPr>
        <w:t xml:space="preserve"> </w:t>
      </w:r>
      <w:r w:rsidRPr="00F359FA">
        <w:rPr>
          <w:rFonts w:eastAsiaTheme="minorHAnsi"/>
          <w:color w:val="000000"/>
        </w:rPr>
        <w:t>(0.5%</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0.1%),</w:t>
      </w:r>
      <w:r w:rsidR="000A5C4F">
        <w:rPr>
          <w:rFonts w:eastAsiaTheme="minorHAnsi"/>
          <w:color w:val="000000"/>
        </w:rPr>
        <w:t xml:space="preserve"> </w:t>
      </w:r>
      <w:r w:rsidRPr="00F359FA">
        <w:rPr>
          <w:rFonts w:eastAsiaTheme="minorHAnsi"/>
          <w:color w:val="000000"/>
        </w:rPr>
        <w:t>arthralgia</w:t>
      </w:r>
      <w:r w:rsidR="000A5C4F">
        <w:rPr>
          <w:rFonts w:eastAsiaTheme="minorHAnsi"/>
          <w:color w:val="000000"/>
        </w:rPr>
        <w:t xml:space="preserve"> </w:t>
      </w:r>
      <w:r w:rsidRPr="00F359FA">
        <w:rPr>
          <w:rFonts w:eastAsiaTheme="minorHAnsi"/>
          <w:color w:val="000000"/>
        </w:rPr>
        <w:t>(0.5%</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0.5%),</w:t>
      </w:r>
      <w:r w:rsidR="000A5C4F">
        <w:rPr>
          <w:rFonts w:eastAsiaTheme="minorHAnsi"/>
          <w:color w:val="000000"/>
        </w:rPr>
        <w:t xml:space="preserve"> </w:t>
      </w:r>
      <w:r w:rsidRPr="00F359FA">
        <w:rPr>
          <w:rFonts w:eastAsiaTheme="minorHAnsi"/>
          <w:color w:val="000000"/>
        </w:rPr>
        <w:t>myalgia</w:t>
      </w:r>
      <w:r w:rsidR="000A5C4F">
        <w:rPr>
          <w:rFonts w:eastAsiaTheme="minorHAnsi"/>
          <w:color w:val="000000"/>
        </w:rPr>
        <w:t xml:space="preserve"> </w:t>
      </w:r>
      <w:r w:rsidRPr="00F359FA">
        <w:rPr>
          <w:rFonts w:eastAsiaTheme="minorHAnsi"/>
          <w:color w:val="000000"/>
        </w:rPr>
        <w:t>(1.3%</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0.4%),</w:t>
      </w:r>
      <w:r w:rsidR="000A5C4F">
        <w:rPr>
          <w:rFonts w:eastAsiaTheme="minorHAnsi"/>
          <w:color w:val="000000"/>
        </w:rPr>
        <w:t xml:space="preserve"> </w:t>
      </w:r>
      <w:r w:rsidRPr="00F359FA">
        <w:rPr>
          <w:rFonts w:eastAsiaTheme="minorHAnsi"/>
          <w:color w:val="000000"/>
        </w:rPr>
        <w:t>muscle</w:t>
      </w:r>
      <w:r w:rsidR="000A5C4F">
        <w:rPr>
          <w:rFonts w:eastAsiaTheme="minorHAnsi"/>
          <w:color w:val="000000"/>
        </w:rPr>
        <w:t xml:space="preserve"> </w:t>
      </w:r>
      <w:r w:rsidRPr="00F359FA">
        <w:rPr>
          <w:rFonts w:eastAsiaTheme="minorHAnsi"/>
          <w:color w:val="000000"/>
        </w:rPr>
        <w:t>spasm</w:t>
      </w:r>
      <w:r w:rsidR="000A5C4F">
        <w:rPr>
          <w:rFonts w:eastAsiaTheme="minorHAnsi"/>
          <w:color w:val="000000"/>
        </w:rPr>
        <w:t xml:space="preserve"> </w:t>
      </w:r>
      <w:r w:rsidRPr="00F359FA">
        <w:rPr>
          <w:rFonts w:eastAsiaTheme="minorHAnsi"/>
          <w:color w:val="000000"/>
        </w:rPr>
        <w:t>(0.6%</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0.5%),</w:t>
      </w:r>
      <w:r w:rsidR="000A5C4F">
        <w:rPr>
          <w:rFonts w:eastAsiaTheme="minorHAnsi"/>
          <w:color w:val="000000"/>
        </w:rPr>
        <w:t xml:space="preserve"> </w:t>
      </w:r>
      <w:r w:rsidRPr="00F359FA">
        <w:rPr>
          <w:rFonts w:eastAsiaTheme="minorHAnsi"/>
          <w:color w:val="000000"/>
        </w:rPr>
        <w:t>fatigue</w:t>
      </w:r>
      <w:r w:rsidR="000A5C4F">
        <w:rPr>
          <w:rFonts w:eastAsiaTheme="minorHAnsi"/>
          <w:color w:val="000000"/>
        </w:rPr>
        <w:t xml:space="preserve"> </w:t>
      </w:r>
      <w:r w:rsidRPr="00F359FA">
        <w:rPr>
          <w:rFonts w:eastAsiaTheme="minorHAnsi"/>
          <w:color w:val="000000"/>
        </w:rPr>
        <w:t>(0.7%</w:t>
      </w:r>
      <w:r w:rsidR="000A5C4F">
        <w:rPr>
          <w:rFonts w:eastAsiaTheme="minorHAnsi"/>
          <w:color w:val="000000"/>
        </w:rPr>
        <w:t xml:space="preserve"> </w:t>
      </w:r>
      <w:r w:rsidR="00224853">
        <w:rPr>
          <w:rFonts w:eastAsiaTheme="minorHAnsi"/>
          <w:color w:val="000000"/>
        </w:rPr>
        <w:t>versus</w:t>
      </w:r>
      <w:r w:rsidRPr="00F359FA">
        <w:rPr>
          <w:rFonts w:eastAsiaTheme="minorHAnsi"/>
          <w:color w:val="000000"/>
        </w:rPr>
        <w:t>0.5%),</w:t>
      </w:r>
      <w:r w:rsidR="000A5C4F">
        <w:rPr>
          <w:rFonts w:eastAsiaTheme="minorHAnsi"/>
          <w:color w:val="000000"/>
        </w:rPr>
        <w:t xml:space="preserve"> </w:t>
      </w:r>
      <w:r w:rsidRPr="00F359FA">
        <w:rPr>
          <w:rFonts w:eastAsiaTheme="minorHAnsi"/>
          <w:color w:val="000000"/>
        </w:rPr>
        <w:t>and</w:t>
      </w:r>
      <w:r w:rsidR="000A5C4F">
        <w:rPr>
          <w:rFonts w:eastAsiaTheme="minorHAnsi"/>
          <w:color w:val="000000"/>
        </w:rPr>
        <w:t xml:space="preserve"> </w:t>
      </w:r>
      <w:r w:rsidRPr="00F359FA">
        <w:rPr>
          <w:rFonts w:eastAsiaTheme="minorHAnsi"/>
          <w:color w:val="000000"/>
        </w:rPr>
        <w:t>decreased</w:t>
      </w:r>
      <w:r w:rsidR="000A5C4F">
        <w:rPr>
          <w:rFonts w:eastAsiaTheme="minorHAnsi"/>
          <w:color w:val="000000"/>
        </w:rPr>
        <w:t xml:space="preserve"> </w:t>
      </w:r>
      <w:r w:rsidRPr="00F359FA">
        <w:rPr>
          <w:rFonts w:eastAsiaTheme="minorHAnsi"/>
          <w:color w:val="000000"/>
        </w:rPr>
        <w:t>blood</w:t>
      </w:r>
      <w:r w:rsidR="000A5C4F">
        <w:rPr>
          <w:rFonts w:eastAsiaTheme="minorHAnsi"/>
          <w:color w:val="000000"/>
        </w:rPr>
        <w:t xml:space="preserve"> </w:t>
      </w:r>
      <w:r w:rsidRPr="00F359FA">
        <w:rPr>
          <w:rFonts w:eastAsiaTheme="minorHAnsi"/>
          <w:color w:val="000000"/>
        </w:rPr>
        <w:t>cortisol</w:t>
      </w:r>
      <w:r w:rsidR="000A5C4F">
        <w:rPr>
          <w:rFonts w:eastAsiaTheme="minorHAnsi"/>
          <w:color w:val="000000"/>
        </w:rPr>
        <w:t xml:space="preserve"> </w:t>
      </w:r>
      <w:r w:rsidRPr="00F359FA">
        <w:rPr>
          <w:rFonts w:eastAsiaTheme="minorHAnsi"/>
          <w:color w:val="000000"/>
        </w:rPr>
        <w:t>(0.4%</w:t>
      </w:r>
      <w:r w:rsidR="000A5C4F">
        <w:rPr>
          <w:rFonts w:eastAsiaTheme="minorHAnsi"/>
          <w:color w:val="000000"/>
        </w:rPr>
        <w:t xml:space="preserve"> </w:t>
      </w:r>
      <w:r w:rsidR="00224853">
        <w:rPr>
          <w:rFonts w:eastAsiaTheme="minorHAnsi"/>
          <w:color w:val="000000"/>
        </w:rPr>
        <w:t>versus</w:t>
      </w:r>
      <w:r w:rsidR="000A5C4F">
        <w:rPr>
          <w:rFonts w:eastAsiaTheme="minorHAnsi"/>
          <w:color w:val="000000"/>
        </w:rPr>
        <w:t xml:space="preserve"> </w:t>
      </w:r>
      <w:r w:rsidRPr="00F359FA">
        <w:rPr>
          <w:rFonts w:eastAsiaTheme="minorHAnsi"/>
          <w:color w:val="000000"/>
        </w:rPr>
        <w:t>0.8%).</w:t>
      </w:r>
    </w:p>
    <w:p w:rsidR="001D1BC0" w:rsidRPr="00705F69" w:rsidRDefault="001D1BC0" w:rsidP="006E505D">
      <w:r>
        <w:t>An</w:t>
      </w:r>
      <w:r w:rsidR="000A5C4F">
        <w:t xml:space="preserve"> </w:t>
      </w:r>
      <w:r>
        <w:t>analysis</w:t>
      </w:r>
      <w:r w:rsidR="000A5C4F">
        <w:t xml:space="preserve"> </w:t>
      </w:r>
      <w:r>
        <w:t>of</w:t>
      </w:r>
      <w:r w:rsidR="000A5C4F">
        <w:t xml:space="preserve"> </w:t>
      </w:r>
      <w:r>
        <w:t>events</w:t>
      </w:r>
      <w:r w:rsidR="000A5C4F">
        <w:t xml:space="preserve"> </w:t>
      </w:r>
      <w:r>
        <w:t>of</w:t>
      </w:r>
      <w:r w:rsidR="000A5C4F">
        <w:t xml:space="preserve"> </w:t>
      </w:r>
      <w:r>
        <w:t>special</w:t>
      </w:r>
      <w:r w:rsidR="000A5C4F">
        <w:t xml:space="preserve"> </w:t>
      </w:r>
      <w:r>
        <w:t>interest</w:t>
      </w:r>
      <w:r w:rsidR="000A5C4F">
        <w:t xml:space="preserve"> </w:t>
      </w:r>
      <w:r>
        <w:t>was</w:t>
      </w:r>
      <w:r w:rsidR="000A5C4F">
        <w:t xml:space="preserve"> </w:t>
      </w:r>
      <w:r>
        <w:t>undertaken.</w:t>
      </w:r>
      <w:r w:rsidR="000A5C4F">
        <w:rPr>
          <w:color w:val="0098F6" w:themeColor="text2" w:themeTint="99"/>
        </w:rPr>
        <w:t xml:space="preserve"> </w:t>
      </w:r>
      <w:r w:rsidRPr="00BE489F">
        <w:t>Two</w:t>
      </w:r>
      <w:r w:rsidR="000A5C4F">
        <w:t xml:space="preserve"> </w:t>
      </w:r>
      <w:r w:rsidRPr="00BE489F">
        <w:t>consecutive</w:t>
      </w:r>
      <w:r w:rsidR="000A5C4F">
        <w:t xml:space="preserve"> </w:t>
      </w:r>
      <w:r w:rsidRPr="00BE489F">
        <w:t>LDL-C</w:t>
      </w:r>
      <w:r w:rsidR="000A5C4F">
        <w:t xml:space="preserve"> </w:t>
      </w:r>
      <w:r w:rsidRPr="00BE489F">
        <w:t>values</w:t>
      </w:r>
      <w:r w:rsidR="000A5C4F">
        <w:t xml:space="preserve"> </w:t>
      </w:r>
      <w:r w:rsidR="006E505D">
        <w:t>&lt;</w:t>
      </w:r>
      <w:r w:rsidR="000A5C4F">
        <w:t xml:space="preserve"> </w:t>
      </w:r>
      <w:r w:rsidRPr="00BE489F">
        <w:t>0.65</w:t>
      </w:r>
      <w:r w:rsidR="000A5C4F">
        <w:t xml:space="preserve"> </w:t>
      </w:r>
      <w:r w:rsidRPr="00BE489F">
        <w:t>mmol/L</w:t>
      </w:r>
      <w:r w:rsidR="000A5C4F">
        <w:t xml:space="preserve"> </w:t>
      </w:r>
      <w:r w:rsidRPr="00BE489F">
        <w:t>occurred</w:t>
      </w:r>
      <w:r w:rsidR="000A5C4F">
        <w:t xml:space="preserve"> </w:t>
      </w:r>
      <w:r w:rsidRPr="00BE489F">
        <w:t>in</w:t>
      </w:r>
      <w:r w:rsidR="000A5C4F">
        <w:t xml:space="preserve"> </w:t>
      </w:r>
      <w:r w:rsidRPr="00BE489F">
        <w:t>575</w:t>
      </w:r>
      <w:r w:rsidR="000A5C4F">
        <w:t xml:space="preserve"> </w:t>
      </w:r>
      <w:r w:rsidRPr="00BE489F">
        <w:t>patients</w:t>
      </w:r>
      <w:r w:rsidR="000A5C4F">
        <w:t xml:space="preserve"> </w:t>
      </w:r>
      <w:r w:rsidRPr="00BE489F">
        <w:t>of</w:t>
      </w:r>
      <w:r w:rsidR="000A5C4F">
        <w:t xml:space="preserve"> </w:t>
      </w:r>
      <w:r w:rsidRPr="00BE489F">
        <w:t>which</w:t>
      </w:r>
      <w:r w:rsidR="000A5C4F">
        <w:t xml:space="preserve"> </w:t>
      </w:r>
      <w:r w:rsidRPr="00BE489F">
        <w:t>435</w:t>
      </w:r>
      <w:r w:rsidR="000A5C4F">
        <w:t xml:space="preserve"> </w:t>
      </w:r>
      <w:r w:rsidRPr="00BE489F">
        <w:t>patients</w:t>
      </w:r>
      <w:r w:rsidR="000A5C4F">
        <w:t xml:space="preserve"> </w:t>
      </w:r>
      <w:r w:rsidRPr="00BE489F">
        <w:t>(75.7%)</w:t>
      </w:r>
      <w:r w:rsidR="000A5C4F">
        <w:t xml:space="preserve"> </w:t>
      </w:r>
      <w:r w:rsidRPr="00BE489F">
        <w:t>reported</w:t>
      </w:r>
      <w:r w:rsidR="000A5C4F">
        <w:t xml:space="preserve"> </w:t>
      </w:r>
      <w:r w:rsidRPr="00BE489F">
        <w:t>at</w:t>
      </w:r>
      <w:r w:rsidR="000A5C4F">
        <w:t xml:space="preserve"> </w:t>
      </w:r>
      <w:r w:rsidRPr="00BE489F">
        <w:t>least</w:t>
      </w:r>
      <w:r w:rsidR="000A5C4F">
        <w:t xml:space="preserve"> </w:t>
      </w:r>
      <w:r w:rsidRPr="00BE489F">
        <w:t>1</w:t>
      </w:r>
      <w:r w:rsidR="000A5C4F">
        <w:t xml:space="preserve"> </w:t>
      </w:r>
      <w:r w:rsidRPr="00BE489F">
        <w:t>TEAE</w:t>
      </w:r>
      <w:r w:rsidR="000A5C4F">
        <w:t xml:space="preserve"> </w:t>
      </w:r>
      <w:r w:rsidRPr="00BE489F">
        <w:t>that</w:t>
      </w:r>
      <w:r w:rsidR="000A5C4F">
        <w:t xml:space="preserve"> </w:t>
      </w:r>
      <w:r w:rsidRPr="00BE489F">
        <w:t>occurred,</w:t>
      </w:r>
      <w:r w:rsidR="000A5C4F">
        <w:t xml:space="preserve"> </w:t>
      </w:r>
      <w:r w:rsidRPr="00BE489F">
        <w:t>worsened,</w:t>
      </w:r>
      <w:r w:rsidR="000A5C4F">
        <w:t xml:space="preserve"> </w:t>
      </w:r>
      <w:r w:rsidRPr="00BE489F">
        <w:t>or</w:t>
      </w:r>
      <w:r w:rsidR="000A5C4F">
        <w:t xml:space="preserve"> </w:t>
      </w:r>
      <w:r w:rsidRPr="00BE489F">
        <w:t>became</w:t>
      </w:r>
      <w:r w:rsidR="000A5C4F">
        <w:t xml:space="preserve"> </w:t>
      </w:r>
      <w:r w:rsidRPr="00BE489F">
        <w:t>serious</w:t>
      </w:r>
      <w:r w:rsidR="000A5C4F">
        <w:t xml:space="preserve"> </w:t>
      </w:r>
      <w:r w:rsidRPr="00BE489F">
        <w:t>after</w:t>
      </w:r>
      <w:r w:rsidR="000A5C4F">
        <w:t xml:space="preserve"> </w:t>
      </w:r>
      <w:r w:rsidRPr="00BE489F">
        <w:t>the</w:t>
      </w:r>
      <w:r w:rsidR="000A5C4F">
        <w:t xml:space="preserve"> </w:t>
      </w:r>
      <w:r w:rsidRPr="00BE489F">
        <w:t>first</w:t>
      </w:r>
      <w:r w:rsidR="000A5C4F">
        <w:t xml:space="preserve"> </w:t>
      </w:r>
      <w:r w:rsidRPr="00BE489F">
        <w:t>of</w:t>
      </w:r>
      <w:r w:rsidR="000A5C4F">
        <w:t xml:space="preserve"> </w:t>
      </w:r>
      <w:r w:rsidRPr="00BE489F">
        <w:t>the</w:t>
      </w:r>
      <w:r w:rsidR="000A5C4F">
        <w:t xml:space="preserve"> </w:t>
      </w:r>
      <w:r w:rsidRPr="00BE489F">
        <w:t>two</w:t>
      </w:r>
      <w:r w:rsidR="000A5C4F">
        <w:t xml:space="preserve"> </w:t>
      </w:r>
      <w:r w:rsidRPr="00BE489F">
        <w:t>LDL-C</w:t>
      </w:r>
      <w:r w:rsidR="000A5C4F">
        <w:t xml:space="preserve"> </w:t>
      </w:r>
      <w:r w:rsidRPr="00BE489F">
        <w:t>values</w:t>
      </w:r>
      <w:r w:rsidR="000A5C4F">
        <w:t xml:space="preserve"> </w:t>
      </w:r>
      <w:r w:rsidR="006E505D">
        <w:t>&lt;</w:t>
      </w:r>
      <w:r w:rsidR="000A5C4F">
        <w:t xml:space="preserve"> </w:t>
      </w:r>
      <w:r w:rsidRPr="00BE489F">
        <w:t>0.65</w:t>
      </w:r>
      <w:r w:rsidR="000A5C4F">
        <w:t xml:space="preserve"> </w:t>
      </w:r>
      <w:r w:rsidRPr="00BE489F">
        <w:t>mmol/L</w:t>
      </w:r>
      <w:r w:rsidR="000A5C4F">
        <w:t xml:space="preserve"> </w:t>
      </w:r>
      <w:r w:rsidRPr="00BE489F">
        <w:t>but</w:t>
      </w:r>
      <w:r w:rsidR="000A5C4F">
        <w:t xml:space="preserve"> </w:t>
      </w:r>
      <w:r w:rsidRPr="00BE489F">
        <w:t>no</w:t>
      </w:r>
      <w:r w:rsidR="000A5C4F">
        <w:t xml:space="preserve"> </w:t>
      </w:r>
      <w:r w:rsidRPr="00BE489F">
        <w:t>particular</w:t>
      </w:r>
      <w:r w:rsidR="000A5C4F">
        <w:t xml:space="preserve"> </w:t>
      </w:r>
      <w:r w:rsidRPr="00BE489F">
        <w:t>safety</w:t>
      </w:r>
      <w:r w:rsidR="000A5C4F">
        <w:t xml:space="preserve"> </w:t>
      </w:r>
      <w:r w:rsidRPr="00BE489F">
        <w:t>signal</w:t>
      </w:r>
      <w:r w:rsidR="000A5C4F">
        <w:t xml:space="preserve"> </w:t>
      </w:r>
      <w:r w:rsidRPr="00BE489F">
        <w:t>emerged.</w:t>
      </w:r>
      <w:r w:rsidR="000A5C4F">
        <w:t xml:space="preserve"> </w:t>
      </w:r>
      <w:r w:rsidRPr="00682638">
        <w:t>Cardiovascular</w:t>
      </w:r>
      <w:r w:rsidR="000A5C4F">
        <w:t xml:space="preserve"> </w:t>
      </w:r>
      <w:r w:rsidRPr="00682638">
        <w:t>events</w:t>
      </w:r>
      <w:r w:rsidR="000A5C4F">
        <w:t xml:space="preserve"> </w:t>
      </w:r>
      <w:r w:rsidRPr="00682638">
        <w:t>occurred</w:t>
      </w:r>
      <w:r w:rsidR="000A5C4F">
        <w:t xml:space="preserve"> </w:t>
      </w:r>
      <w:r w:rsidRPr="00682638">
        <w:t>in</w:t>
      </w:r>
      <w:r w:rsidR="000A5C4F">
        <w:t xml:space="preserve"> </w:t>
      </w:r>
      <w:r w:rsidRPr="00682638">
        <w:t>4.6%</w:t>
      </w:r>
      <w:r w:rsidR="000A5C4F">
        <w:t xml:space="preserve"> </w:t>
      </w:r>
      <w:r w:rsidRPr="00682638">
        <w:t>of</w:t>
      </w:r>
      <w:r w:rsidR="000A5C4F">
        <w:t xml:space="preserve"> </w:t>
      </w:r>
      <w:r w:rsidRPr="00682638">
        <w:t>the</w:t>
      </w:r>
      <w:r w:rsidR="000A5C4F">
        <w:t xml:space="preserve"> </w:t>
      </w:r>
      <w:r w:rsidRPr="00682638">
        <w:t>alirocumab</w:t>
      </w:r>
      <w:r w:rsidR="000A5C4F">
        <w:t xml:space="preserve"> </w:t>
      </w:r>
      <w:r w:rsidRPr="00682638">
        <w:t>group</w:t>
      </w:r>
      <w:r w:rsidR="000A5C4F">
        <w:t xml:space="preserve"> </w:t>
      </w:r>
      <w:r w:rsidRPr="00682638">
        <w:t>and</w:t>
      </w:r>
      <w:r w:rsidR="000A5C4F">
        <w:t xml:space="preserve"> </w:t>
      </w:r>
      <w:r w:rsidRPr="00682638">
        <w:t>5.1%</w:t>
      </w:r>
      <w:r w:rsidR="000A5C4F">
        <w:t xml:space="preserve"> </w:t>
      </w:r>
      <w:r w:rsidRPr="00682638">
        <w:t>of</w:t>
      </w:r>
      <w:r w:rsidR="000A5C4F">
        <w:t xml:space="preserve"> </w:t>
      </w:r>
      <w:r w:rsidRPr="00682638">
        <w:t>the</w:t>
      </w:r>
      <w:r w:rsidR="000A5C4F">
        <w:t xml:space="preserve"> </w:t>
      </w:r>
      <w:r w:rsidRPr="00682638">
        <w:t>placebo</w:t>
      </w:r>
      <w:r w:rsidR="000A5C4F">
        <w:t xml:space="preserve"> </w:t>
      </w:r>
      <w:r w:rsidRPr="00682638">
        <w:t>group</w:t>
      </w:r>
      <w:r>
        <w:t>,</w:t>
      </w:r>
      <w:r w:rsidR="000A5C4F">
        <w:t xml:space="preserve"> </w:t>
      </w:r>
      <w:r>
        <w:t>with</w:t>
      </w:r>
      <w:r w:rsidR="000A5C4F">
        <w:t xml:space="preserve"> </w:t>
      </w:r>
      <w:r>
        <w:t>fewer</w:t>
      </w:r>
      <w:r w:rsidR="000A5C4F">
        <w:t xml:space="preserve"> </w:t>
      </w:r>
      <w:r>
        <w:t>non-fatal</w:t>
      </w:r>
      <w:r w:rsidR="000A5C4F">
        <w:t xml:space="preserve"> </w:t>
      </w:r>
      <w:r>
        <w:t>MIs</w:t>
      </w:r>
      <w:r w:rsidR="000A5C4F">
        <w:t xml:space="preserve"> </w:t>
      </w:r>
      <w:r>
        <w:t>(0.9%</w:t>
      </w:r>
      <w:r w:rsidR="000A5C4F">
        <w:t xml:space="preserve"> </w:t>
      </w:r>
      <w:r w:rsidR="00224853">
        <w:t>versus</w:t>
      </w:r>
      <w:r w:rsidR="000A5C4F">
        <w:t xml:space="preserve"> </w:t>
      </w:r>
      <w:r>
        <w:t>2.3%)</w:t>
      </w:r>
      <w:r w:rsidR="000A5C4F">
        <w:t xml:space="preserve"> </w:t>
      </w:r>
      <w:r>
        <w:t>and</w:t>
      </w:r>
      <w:r w:rsidR="000A5C4F">
        <w:t xml:space="preserve"> </w:t>
      </w:r>
      <w:r>
        <w:t>fewer</w:t>
      </w:r>
      <w:r w:rsidR="000A5C4F">
        <w:t xml:space="preserve"> </w:t>
      </w:r>
      <w:r>
        <w:t>with</w:t>
      </w:r>
      <w:r w:rsidR="000A5C4F">
        <w:t xml:space="preserve"> </w:t>
      </w:r>
      <w:r>
        <w:t>a</w:t>
      </w:r>
      <w:r w:rsidR="000A5C4F">
        <w:t xml:space="preserve"> </w:t>
      </w:r>
      <w:r>
        <w:t>CHD</w:t>
      </w:r>
      <w:r w:rsidR="000A5C4F">
        <w:t xml:space="preserve"> </w:t>
      </w:r>
      <w:r>
        <w:t>death</w:t>
      </w:r>
      <w:r w:rsidR="000A5C4F">
        <w:t xml:space="preserve"> </w:t>
      </w:r>
      <w:r>
        <w:t>(0.3%</w:t>
      </w:r>
      <w:r w:rsidR="000A5C4F">
        <w:t xml:space="preserve"> </w:t>
      </w:r>
      <w:r w:rsidR="00224853">
        <w:t>versus</w:t>
      </w:r>
      <w:r w:rsidR="000A5C4F">
        <w:t xml:space="preserve"> </w:t>
      </w:r>
      <w:r>
        <w:t>0.9%)</w:t>
      </w:r>
      <w:r w:rsidR="000A5C4F">
        <w:t xml:space="preserve"> </w:t>
      </w:r>
      <w:r>
        <w:t>in</w:t>
      </w:r>
      <w:r w:rsidR="000A5C4F">
        <w:t xml:space="preserve"> </w:t>
      </w:r>
      <w:r>
        <w:t>the</w:t>
      </w:r>
      <w:r w:rsidR="000A5C4F">
        <w:t xml:space="preserve"> </w:t>
      </w:r>
      <w:r>
        <w:t>alirocumab</w:t>
      </w:r>
      <w:r w:rsidR="000A5C4F">
        <w:t xml:space="preserve"> </w:t>
      </w:r>
      <w:r>
        <w:t>group</w:t>
      </w:r>
      <w:r w:rsidRPr="00682638">
        <w:t>.</w:t>
      </w:r>
      <w:r w:rsidR="000A5C4F">
        <w:t xml:space="preserve"> </w:t>
      </w:r>
      <w:r w:rsidRPr="00392187">
        <w:t>Neurological</w:t>
      </w:r>
      <w:r w:rsidR="000A5C4F">
        <w:t xml:space="preserve"> </w:t>
      </w:r>
      <w:r w:rsidRPr="00392187">
        <w:t>events</w:t>
      </w:r>
      <w:r w:rsidR="000A5C4F">
        <w:t xml:space="preserve"> </w:t>
      </w:r>
      <w:r w:rsidRPr="00392187">
        <w:t>occurred</w:t>
      </w:r>
      <w:r w:rsidR="000A5C4F">
        <w:t xml:space="preserve"> </w:t>
      </w:r>
      <w:r w:rsidRPr="00392187">
        <w:t>in</w:t>
      </w:r>
      <w:r w:rsidR="000A5C4F">
        <w:t xml:space="preserve"> </w:t>
      </w:r>
      <w:r w:rsidRPr="00392187">
        <w:t>4.6%</w:t>
      </w:r>
      <w:r w:rsidR="000A5C4F">
        <w:t xml:space="preserve"> </w:t>
      </w:r>
      <w:r w:rsidRPr="00392187">
        <w:t>of</w:t>
      </w:r>
      <w:r w:rsidR="000A5C4F">
        <w:t xml:space="preserve"> </w:t>
      </w:r>
      <w:r w:rsidRPr="00392187">
        <w:t>the</w:t>
      </w:r>
      <w:r w:rsidR="000A5C4F">
        <w:t xml:space="preserve"> </w:t>
      </w:r>
      <w:r w:rsidRPr="00392187">
        <w:t>alirocumab</w:t>
      </w:r>
      <w:r w:rsidR="000A5C4F">
        <w:t xml:space="preserve"> </w:t>
      </w:r>
      <w:r w:rsidRPr="00392187">
        <w:t>group</w:t>
      </w:r>
      <w:r w:rsidR="000A5C4F">
        <w:t xml:space="preserve"> </w:t>
      </w:r>
      <w:r w:rsidRPr="00392187">
        <w:t>and</w:t>
      </w:r>
      <w:r w:rsidR="000A5C4F">
        <w:t xml:space="preserve"> </w:t>
      </w:r>
      <w:r w:rsidRPr="00392187">
        <w:t>4.8%</w:t>
      </w:r>
      <w:r w:rsidR="000A5C4F">
        <w:t xml:space="preserve"> </w:t>
      </w:r>
      <w:r w:rsidRPr="00392187">
        <w:t>of</w:t>
      </w:r>
      <w:r w:rsidR="000A5C4F">
        <w:t xml:space="preserve"> </w:t>
      </w:r>
      <w:r w:rsidRPr="00392187">
        <w:t>the</w:t>
      </w:r>
      <w:r w:rsidR="000A5C4F">
        <w:t xml:space="preserve"> </w:t>
      </w:r>
      <w:r w:rsidRPr="00392187">
        <w:t>placebo</w:t>
      </w:r>
      <w:r w:rsidR="000A5C4F">
        <w:t xml:space="preserve"> </w:t>
      </w:r>
      <w:r w:rsidRPr="00392187">
        <w:t>group,</w:t>
      </w:r>
      <w:r w:rsidR="000A5C4F">
        <w:t xml:space="preserve"> </w:t>
      </w:r>
      <w:r w:rsidRPr="00392187">
        <w:t>most</w:t>
      </w:r>
      <w:r w:rsidR="000A5C4F">
        <w:t xml:space="preserve"> </w:t>
      </w:r>
      <w:r w:rsidRPr="00392187">
        <w:t>frequently</w:t>
      </w:r>
      <w:r w:rsidR="000A5C4F">
        <w:t xml:space="preserve"> </w:t>
      </w:r>
      <w:r w:rsidRPr="00392187">
        <w:t>paraesthesia</w:t>
      </w:r>
      <w:r w:rsidR="000A5C4F">
        <w:t xml:space="preserve"> </w:t>
      </w:r>
      <w:r w:rsidRPr="00392187">
        <w:t>in</w:t>
      </w:r>
      <w:r w:rsidR="000A5C4F">
        <w:t xml:space="preserve"> </w:t>
      </w:r>
      <w:r w:rsidRPr="00BE489F">
        <w:t>19</w:t>
      </w:r>
      <w:r w:rsidR="000A5C4F">
        <w:t xml:space="preserve"> </w:t>
      </w:r>
      <w:r w:rsidRPr="00BE489F">
        <w:t>patients</w:t>
      </w:r>
      <w:r w:rsidR="000A5C4F">
        <w:t xml:space="preserve"> </w:t>
      </w:r>
      <w:r w:rsidRPr="00BE489F">
        <w:t>(1.2%)</w:t>
      </w:r>
      <w:r w:rsidR="000A5C4F">
        <w:t xml:space="preserve"> </w:t>
      </w:r>
      <w:r w:rsidRPr="00BE489F">
        <w:t>in</w:t>
      </w:r>
      <w:r w:rsidR="000A5C4F">
        <w:t xml:space="preserve"> </w:t>
      </w:r>
      <w:r w:rsidRPr="00BE489F">
        <w:t>the</w:t>
      </w:r>
      <w:r w:rsidR="000A5C4F">
        <w:t xml:space="preserve"> </w:t>
      </w:r>
      <w:r w:rsidRPr="00BE489F">
        <w:t>alirocumab</w:t>
      </w:r>
      <w:r w:rsidR="000A5C4F">
        <w:t xml:space="preserve"> </w:t>
      </w:r>
      <w:r w:rsidRPr="00BE489F">
        <w:t>group</w:t>
      </w:r>
      <w:r w:rsidR="000A5C4F">
        <w:t xml:space="preserve"> </w:t>
      </w:r>
      <w:r w:rsidRPr="00BE489F">
        <w:t>and</w:t>
      </w:r>
      <w:r w:rsidR="000A5C4F">
        <w:t xml:space="preserve"> </w:t>
      </w:r>
      <w:r w:rsidRPr="00BE489F">
        <w:t>7</w:t>
      </w:r>
      <w:r w:rsidR="000A5C4F">
        <w:t xml:space="preserve"> </w:t>
      </w:r>
      <w:r w:rsidRPr="00BE489F">
        <w:t>patients</w:t>
      </w:r>
      <w:r w:rsidR="000A5C4F">
        <w:t xml:space="preserve"> </w:t>
      </w:r>
      <w:r w:rsidRPr="00BE489F">
        <w:t>(0.9%)</w:t>
      </w:r>
      <w:r w:rsidR="000A5C4F">
        <w:t xml:space="preserve"> </w:t>
      </w:r>
      <w:r w:rsidRPr="00BE489F">
        <w:t>in</w:t>
      </w:r>
      <w:r w:rsidR="000A5C4F">
        <w:t xml:space="preserve"> </w:t>
      </w:r>
      <w:r w:rsidRPr="00BE489F">
        <w:t>the</w:t>
      </w:r>
      <w:r w:rsidR="000A5C4F">
        <w:t xml:space="preserve"> </w:t>
      </w:r>
      <w:r w:rsidRPr="00BE489F">
        <w:t>placebo</w:t>
      </w:r>
      <w:r w:rsidR="000A5C4F">
        <w:t xml:space="preserve"> </w:t>
      </w:r>
      <w:r w:rsidRPr="00BE489F">
        <w:t>group.</w:t>
      </w:r>
      <w:r w:rsidR="000A5C4F">
        <w:t xml:space="preserve"> </w:t>
      </w:r>
      <w:r w:rsidRPr="00BE489F">
        <w:t>Neurological</w:t>
      </w:r>
      <w:r w:rsidR="000A5C4F">
        <w:t xml:space="preserve"> </w:t>
      </w:r>
      <w:r w:rsidRPr="00BE489F">
        <w:t>SAEs</w:t>
      </w:r>
      <w:r w:rsidR="000A5C4F">
        <w:t xml:space="preserve"> </w:t>
      </w:r>
      <w:r w:rsidRPr="00BE489F">
        <w:t>were</w:t>
      </w:r>
      <w:r w:rsidR="000A5C4F">
        <w:t xml:space="preserve"> </w:t>
      </w:r>
      <w:r w:rsidRPr="00BE489F">
        <w:t>reported</w:t>
      </w:r>
      <w:r w:rsidR="000A5C4F">
        <w:t xml:space="preserve"> </w:t>
      </w:r>
      <w:r w:rsidRPr="00BE489F">
        <w:t>in</w:t>
      </w:r>
      <w:r w:rsidR="000A5C4F">
        <w:t xml:space="preserve"> </w:t>
      </w:r>
      <w:r w:rsidRPr="00BE489F">
        <w:t>0.3%</w:t>
      </w:r>
      <w:r w:rsidR="000A5C4F">
        <w:t xml:space="preserve"> </w:t>
      </w:r>
      <w:r w:rsidRPr="00BE489F">
        <w:t>of</w:t>
      </w:r>
      <w:r w:rsidR="000A5C4F">
        <w:t xml:space="preserve"> </w:t>
      </w:r>
      <w:r w:rsidRPr="00BE489F">
        <w:t>each</w:t>
      </w:r>
      <w:r w:rsidR="000A5C4F">
        <w:t xml:space="preserve"> </w:t>
      </w:r>
      <w:r w:rsidRPr="00BE489F">
        <w:t>treatment</w:t>
      </w:r>
      <w:r w:rsidR="000A5C4F">
        <w:t xml:space="preserve"> </w:t>
      </w:r>
      <w:r w:rsidRPr="00BE489F">
        <w:t>arm.</w:t>
      </w:r>
      <w:r w:rsidR="000A5C4F">
        <w:t xml:space="preserve"> </w:t>
      </w:r>
      <w:r w:rsidRPr="00BE489F">
        <w:t>These</w:t>
      </w:r>
      <w:r w:rsidR="000A5C4F">
        <w:t xml:space="preserve"> </w:t>
      </w:r>
      <w:r w:rsidRPr="00BE489F">
        <w:t>events</w:t>
      </w:r>
      <w:r w:rsidR="000A5C4F">
        <w:t xml:space="preserve"> </w:t>
      </w:r>
      <w:r w:rsidRPr="00BE489F">
        <w:t>were</w:t>
      </w:r>
      <w:r w:rsidR="000A5C4F">
        <w:t xml:space="preserve"> </w:t>
      </w:r>
      <w:r w:rsidRPr="00BE489F">
        <w:t>not</w:t>
      </w:r>
      <w:r w:rsidR="000A5C4F">
        <w:t xml:space="preserve"> </w:t>
      </w:r>
      <w:r w:rsidRPr="00BE489F">
        <w:t>from</w:t>
      </w:r>
      <w:r w:rsidR="000A5C4F">
        <w:t xml:space="preserve"> </w:t>
      </w:r>
      <w:r w:rsidRPr="00BE489F">
        <w:t>pati</w:t>
      </w:r>
      <w:r w:rsidR="006E505D">
        <w:t>ents</w:t>
      </w:r>
      <w:r w:rsidR="000A5C4F">
        <w:t xml:space="preserve"> </w:t>
      </w:r>
      <w:r w:rsidR="006E505D">
        <w:t>with</w:t>
      </w:r>
      <w:r w:rsidR="000A5C4F">
        <w:t xml:space="preserve"> </w:t>
      </w:r>
      <w:r w:rsidR="006E505D">
        <w:t>2</w:t>
      </w:r>
      <w:r w:rsidR="000A5C4F">
        <w:t xml:space="preserve"> </w:t>
      </w:r>
      <w:r w:rsidR="006E505D">
        <w:t>consecutive</w:t>
      </w:r>
      <w:r w:rsidR="000A5C4F">
        <w:t xml:space="preserve"> </w:t>
      </w:r>
      <w:r w:rsidR="006E505D">
        <w:t>low</w:t>
      </w:r>
      <w:r w:rsidR="000A5C4F">
        <w:t xml:space="preserve"> </w:t>
      </w:r>
      <w:r w:rsidR="006E505D">
        <w:t>LDL-</w:t>
      </w:r>
      <w:r w:rsidRPr="00BE489F">
        <w:t>C</w:t>
      </w:r>
      <w:r w:rsidR="000A5C4F">
        <w:t xml:space="preserve"> </w:t>
      </w:r>
      <w:r w:rsidRPr="00BE489F">
        <w:t>values.</w:t>
      </w:r>
      <w:r w:rsidR="000A5C4F">
        <w:t xml:space="preserve"> </w:t>
      </w:r>
      <w:r w:rsidRPr="00682638">
        <w:t>Neurocognitive</w:t>
      </w:r>
      <w:r w:rsidR="000A5C4F">
        <w:t xml:space="preserve"> </w:t>
      </w:r>
      <w:r w:rsidRPr="00682638">
        <w:t>effects</w:t>
      </w:r>
      <w:r w:rsidR="000A5C4F">
        <w:t xml:space="preserve"> </w:t>
      </w:r>
      <w:r w:rsidRPr="00682638">
        <w:t>were</w:t>
      </w:r>
      <w:r w:rsidR="000A5C4F">
        <w:t xml:space="preserve"> </w:t>
      </w:r>
      <w:r w:rsidRPr="00682638">
        <w:t>reported</w:t>
      </w:r>
      <w:r w:rsidR="000A5C4F">
        <w:t xml:space="preserve"> </w:t>
      </w:r>
      <w:r w:rsidRPr="00682638">
        <w:t>in</w:t>
      </w:r>
      <w:r w:rsidR="000A5C4F">
        <w:t xml:space="preserve"> </w:t>
      </w:r>
      <w:r w:rsidRPr="00682638">
        <w:t>18</w:t>
      </w:r>
      <w:r w:rsidR="000A5C4F">
        <w:t xml:space="preserve"> </w:t>
      </w:r>
      <w:r w:rsidRPr="00682638">
        <w:t>patients</w:t>
      </w:r>
      <w:r w:rsidR="000A5C4F">
        <w:t xml:space="preserve"> </w:t>
      </w:r>
      <w:r w:rsidRPr="00682638">
        <w:t>(1.2%)</w:t>
      </w:r>
      <w:r w:rsidR="000A5C4F">
        <w:t xml:space="preserve"> </w:t>
      </w:r>
      <w:r w:rsidRPr="00682638">
        <w:t>of</w:t>
      </w:r>
      <w:r w:rsidR="000A5C4F">
        <w:t xml:space="preserve"> </w:t>
      </w:r>
      <w:r w:rsidRPr="00682638">
        <w:t>the</w:t>
      </w:r>
      <w:r w:rsidR="000A5C4F">
        <w:t xml:space="preserve"> </w:t>
      </w:r>
      <w:r w:rsidRPr="00682638">
        <w:t>alirocumab,</w:t>
      </w:r>
      <w:r w:rsidR="000A5C4F">
        <w:t xml:space="preserve"> </w:t>
      </w:r>
      <w:r w:rsidRPr="00682638">
        <w:t>3</w:t>
      </w:r>
      <w:r w:rsidR="000A5C4F">
        <w:t xml:space="preserve"> </w:t>
      </w:r>
      <w:r w:rsidRPr="00682638">
        <w:t>were</w:t>
      </w:r>
      <w:r w:rsidR="000A5C4F">
        <w:t xml:space="preserve"> </w:t>
      </w:r>
      <w:r w:rsidRPr="00682638">
        <w:t>SAEs,</w:t>
      </w:r>
      <w:r w:rsidR="000A5C4F">
        <w:t xml:space="preserve"> </w:t>
      </w:r>
      <w:r w:rsidRPr="00682638">
        <w:t>and</w:t>
      </w:r>
      <w:r w:rsidR="000A5C4F">
        <w:t xml:space="preserve"> </w:t>
      </w:r>
      <w:r w:rsidRPr="00682638">
        <w:t>4</w:t>
      </w:r>
      <w:r w:rsidR="000A5C4F">
        <w:t xml:space="preserve"> </w:t>
      </w:r>
      <w:r w:rsidRPr="00682638">
        <w:t>patients</w:t>
      </w:r>
      <w:r w:rsidR="000A5C4F">
        <w:t xml:space="preserve"> </w:t>
      </w:r>
      <w:r w:rsidRPr="00682638">
        <w:t>(0.5%)</w:t>
      </w:r>
      <w:r w:rsidR="000A5C4F">
        <w:t xml:space="preserve"> </w:t>
      </w:r>
      <w:r w:rsidRPr="00682638">
        <w:t>of</w:t>
      </w:r>
      <w:r w:rsidR="000A5C4F">
        <w:t xml:space="preserve"> </w:t>
      </w:r>
      <w:r w:rsidRPr="00682638">
        <w:t>the</w:t>
      </w:r>
      <w:r w:rsidR="000A5C4F">
        <w:t xml:space="preserve"> </w:t>
      </w:r>
      <w:r w:rsidRPr="00682638">
        <w:t>placebo</w:t>
      </w:r>
      <w:r w:rsidR="000A5C4F">
        <w:t xml:space="preserve"> </w:t>
      </w:r>
      <w:r w:rsidRPr="00682638">
        <w:t>group.</w:t>
      </w:r>
      <w:r w:rsidR="000A5C4F">
        <w:t xml:space="preserve"> </w:t>
      </w:r>
      <w:r>
        <w:t>This</w:t>
      </w:r>
      <w:r w:rsidR="000A5C4F">
        <w:t xml:space="preserve"> </w:t>
      </w:r>
      <w:r>
        <w:t>is</w:t>
      </w:r>
      <w:r w:rsidR="000A5C4F">
        <w:t xml:space="preserve"> </w:t>
      </w:r>
      <w:r>
        <w:t>unchanged</w:t>
      </w:r>
      <w:r w:rsidR="000A5C4F">
        <w:t xml:space="preserve"> </w:t>
      </w:r>
      <w:r>
        <w:lastRenderedPageBreak/>
        <w:t>from</w:t>
      </w:r>
      <w:r w:rsidR="000A5C4F">
        <w:t xml:space="preserve"> </w:t>
      </w:r>
      <w:r>
        <w:t>the</w:t>
      </w:r>
      <w:r w:rsidR="000A5C4F">
        <w:t xml:space="preserve"> </w:t>
      </w:r>
      <w:r>
        <w:t>first</w:t>
      </w:r>
      <w:r w:rsidR="000A5C4F">
        <w:t xml:space="preserve"> </w:t>
      </w:r>
      <w:r>
        <w:t>step</w:t>
      </w:r>
      <w:r w:rsidR="000A5C4F">
        <w:t xml:space="preserve"> </w:t>
      </w:r>
      <w:r>
        <w:t>analysis.</w:t>
      </w:r>
      <w:r w:rsidR="000A5C4F">
        <w:rPr>
          <w:color w:val="0098F6" w:themeColor="text2" w:themeTint="99"/>
        </w:rPr>
        <w:t xml:space="preserve"> </w:t>
      </w:r>
      <w:r w:rsidRPr="00705F69">
        <w:t>Allergy</w:t>
      </w:r>
      <w:r w:rsidR="000A5C4F">
        <w:t xml:space="preserve"> </w:t>
      </w:r>
      <w:r w:rsidRPr="00705F69">
        <w:t>events</w:t>
      </w:r>
      <w:r w:rsidR="000A5C4F">
        <w:t xml:space="preserve"> </w:t>
      </w:r>
      <w:r w:rsidRPr="00705F69">
        <w:t>were</w:t>
      </w:r>
      <w:r w:rsidR="000A5C4F">
        <w:t xml:space="preserve"> </w:t>
      </w:r>
      <w:r w:rsidRPr="00705F69">
        <w:t>reported</w:t>
      </w:r>
      <w:r w:rsidR="000A5C4F">
        <w:t xml:space="preserve"> </w:t>
      </w:r>
      <w:r w:rsidRPr="00705F69">
        <w:t>in</w:t>
      </w:r>
      <w:r w:rsidR="000A5C4F">
        <w:t xml:space="preserve"> </w:t>
      </w:r>
      <w:r w:rsidRPr="00705F69">
        <w:t>10.1%</w:t>
      </w:r>
      <w:r w:rsidR="000A5C4F">
        <w:t xml:space="preserve"> </w:t>
      </w:r>
      <w:r w:rsidR="00224853">
        <w:t>versus</w:t>
      </w:r>
      <w:r w:rsidR="000A5C4F">
        <w:t xml:space="preserve"> </w:t>
      </w:r>
      <w:r w:rsidRPr="00705F69">
        <w:t>9.5%</w:t>
      </w:r>
      <w:r w:rsidR="000A5C4F">
        <w:t xml:space="preserve"> </w:t>
      </w:r>
      <w:r w:rsidRPr="00705F69">
        <w:t>of</w:t>
      </w:r>
      <w:r w:rsidR="000A5C4F">
        <w:t xml:space="preserve"> </w:t>
      </w:r>
      <w:r w:rsidRPr="00705F69">
        <w:t>the</w:t>
      </w:r>
      <w:r w:rsidR="000A5C4F">
        <w:t xml:space="preserve"> </w:t>
      </w:r>
      <w:r w:rsidRPr="00705F69">
        <w:t>alirocumab</w:t>
      </w:r>
      <w:r w:rsidR="000A5C4F">
        <w:t xml:space="preserve"> </w:t>
      </w:r>
      <w:r w:rsidRPr="00705F69">
        <w:t>and</w:t>
      </w:r>
      <w:r w:rsidR="000A5C4F">
        <w:t xml:space="preserve"> </w:t>
      </w:r>
      <w:r w:rsidRPr="00705F69">
        <w:t>placebo</w:t>
      </w:r>
      <w:r w:rsidR="000A5C4F">
        <w:t xml:space="preserve"> </w:t>
      </w:r>
      <w:r w:rsidRPr="00705F69">
        <w:t>groups.</w:t>
      </w:r>
      <w:r w:rsidR="000A5C4F">
        <w:t xml:space="preserve"> </w:t>
      </w:r>
      <w:r w:rsidRPr="00705F69">
        <w:t>Most</w:t>
      </w:r>
      <w:r w:rsidR="000A5C4F">
        <w:t xml:space="preserve"> </w:t>
      </w:r>
      <w:r w:rsidRPr="00705F69">
        <w:t>frequently</w:t>
      </w:r>
      <w:r w:rsidR="000A5C4F">
        <w:t xml:space="preserve"> </w:t>
      </w:r>
      <w:r w:rsidRPr="00705F69">
        <w:t>these</w:t>
      </w:r>
      <w:r w:rsidR="000A5C4F">
        <w:t xml:space="preserve"> </w:t>
      </w:r>
      <w:r w:rsidRPr="00705F69">
        <w:t>included</w:t>
      </w:r>
      <w:r w:rsidR="000A5C4F">
        <w:t xml:space="preserve"> </w:t>
      </w:r>
      <w:r w:rsidRPr="00705F69">
        <w:t>seasonal</w:t>
      </w:r>
      <w:r w:rsidR="000A5C4F">
        <w:t xml:space="preserve"> </w:t>
      </w:r>
      <w:r w:rsidRPr="00705F69">
        <w:t>allergy,</w:t>
      </w:r>
      <w:r w:rsidR="000A5C4F">
        <w:t xml:space="preserve"> </w:t>
      </w:r>
      <w:r w:rsidRPr="00705F69">
        <w:t>eczema,</w:t>
      </w:r>
      <w:r w:rsidR="000A5C4F">
        <w:t xml:space="preserve"> </w:t>
      </w:r>
      <w:r w:rsidRPr="00705F69">
        <w:t>dermatitis</w:t>
      </w:r>
      <w:r w:rsidR="000A5C4F">
        <w:t xml:space="preserve"> </w:t>
      </w:r>
      <w:r w:rsidRPr="00705F69">
        <w:t>contact,</w:t>
      </w:r>
      <w:r w:rsidR="000A5C4F">
        <w:t xml:space="preserve"> </w:t>
      </w:r>
      <w:r w:rsidRPr="00705F69">
        <w:t>rhinitis</w:t>
      </w:r>
      <w:r w:rsidR="000A5C4F">
        <w:t xml:space="preserve"> </w:t>
      </w:r>
      <w:r w:rsidRPr="00705F69">
        <w:t>allergic,</w:t>
      </w:r>
      <w:r w:rsidR="000A5C4F">
        <w:t xml:space="preserve"> </w:t>
      </w:r>
      <w:r>
        <w:t>and</w:t>
      </w:r>
      <w:r w:rsidR="000A5C4F">
        <w:t xml:space="preserve"> </w:t>
      </w:r>
      <w:r w:rsidRPr="00705F69">
        <w:t>erythema</w:t>
      </w:r>
      <w:r w:rsidR="006E505D">
        <w:t>.</w:t>
      </w:r>
    </w:p>
    <w:p w:rsidR="001D1BC0" w:rsidRPr="005E65C6" w:rsidRDefault="001D1BC0" w:rsidP="001D1BC0">
      <w:r>
        <w:t>An</w:t>
      </w:r>
      <w:r w:rsidR="000A5C4F">
        <w:t xml:space="preserve"> </w:t>
      </w:r>
      <w:r>
        <w:t>ophthalmology</w:t>
      </w:r>
      <w:r w:rsidR="000A5C4F">
        <w:t xml:space="preserve"> </w:t>
      </w:r>
      <w:r>
        <w:t>sub</w:t>
      </w:r>
      <w:r w:rsidR="000A5C4F">
        <w:t xml:space="preserve"> </w:t>
      </w:r>
      <w:r>
        <w:t>study</w:t>
      </w:r>
      <w:r w:rsidR="000A5C4F">
        <w:t xml:space="preserve"> </w:t>
      </w:r>
      <w:r>
        <w:t>was</w:t>
      </w:r>
      <w:r w:rsidR="000A5C4F">
        <w:t xml:space="preserve"> </w:t>
      </w:r>
      <w:r>
        <w:t>reported</w:t>
      </w:r>
      <w:r w:rsidR="000A5C4F">
        <w:t xml:space="preserve"> </w:t>
      </w:r>
      <w:r>
        <w:t>in</w:t>
      </w:r>
      <w:r w:rsidR="000A5C4F">
        <w:t xml:space="preserve"> </w:t>
      </w:r>
      <w:r>
        <w:t>the</w:t>
      </w:r>
      <w:r w:rsidR="000A5C4F">
        <w:t xml:space="preserve"> </w:t>
      </w:r>
      <w:r>
        <w:t>previous</w:t>
      </w:r>
      <w:r w:rsidR="000A5C4F">
        <w:t xml:space="preserve"> </w:t>
      </w:r>
      <w:r>
        <w:t>submission.</w:t>
      </w:r>
      <w:r w:rsidR="000A5C4F">
        <w:t xml:space="preserve"> </w:t>
      </w:r>
      <w:r w:rsidRPr="00277422">
        <w:t>Ophthalmological</w:t>
      </w:r>
      <w:r w:rsidR="000A5C4F">
        <w:t xml:space="preserve"> </w:t>
      </w:r>
      <w:r w:rsidRPr="00277422">
        <w:t>TEAEs</w:t>
      </w:r>
      <w:r w:rsidR="000A5C4F">
        <w:t xml:space="preserve"> </w:t>
      </w:r>
      <w:r w:rsidRPr="00277422">
        <w:t>were</w:t>
      </w:r>
      <w:r w:rsidR="000A5C4F">
        <w:t xml:space="preserve"> </w:t>
      </w:r>
      <w:r w:rsidRPr="00277422">
        <w:t>reported</w:t>
      </w:r>
      <w:r w:rsidR="000A5C4F">
        <w:t xml:space="preserve"> </w:t>
      </w:r>
      <w:r w:rsidRPr="00277422">
        <w:t>in</w:t>
      </w:r>
      <w:r w:rsidR="000A5C4F">
        <w:t xml:space="preserve"> </w:t>
      </w:r>
      <w:r w:rsidRPr="00277422">
        <w:t>45</w:t>
      </w:r>
      <w:r w:rsidR="000A5C4F">
        <w:t xml:space="preserve"> </w:t>
      </w:r>
      <w:r w:rsidRPr="00277422">
        <w:t>patients</w:t>
      </w:r>
      <w:r w:rsidR="000A5C4F">
        <w:t xml:space="preserve"> </w:t>
      </w:r>
      <w:r w:rsidRPr="00277422">
        <w:t>(2.9%)</w:t>
      </w:r>
      <w:r w:rsidR="000A5C4F">
        <w:t xml:space="preserve"> </w:t>
      </w:r>
      <w:r w:rsidRPr="00277422">
        <w:t>in</w:t>
      </w:r>
      <w:r w:rsidR="000A5C4F">
        <w:t xml:space="preserve"> </w:t>
      </w:r>
      <w:r w:rsidRPr="00277422">
        <w:t>the</w:t>
      </w:r>
      <w:r w:rsidR="000A5C4F">
        <w:t xml:space="preserve"> </w:t>
      </w:r>
      <w:r w:rsidRPr="00277422">
        <w:t>alirocumab</w:t>
      </w:r>
      <w:r w:rsidR="000A5C4F">
        <w:t xml:space="preserve"> </w:t>
      </w:r>
      <w:r w:rsidRPr="00277422">
        <w:t>group</w:t>
      </w:r>
      <w:r w:rsidR="000A5C4F">
        <w:t xml:space="preserve"> </w:t>
      </w:r>
      <w:r w:rsidRPr="00277422">
        <w:t>and</w:t>
      </w:r>
      <w:r w:rsidR="000A5C4F">
        <w:t xml:space="preserve"> </w:t>
      </w:r>
      <w:r w:rsidRPr="00277422">
        <w:t>15</w:t>
      </w:r>
      <w:r w:rsidR="000A5C4F">
        <w:t xml:space="preserve"> </w:t>
      </w:r>
      <w:r w:rsidRPr="00277422">
        <w:t>(1.9%)</w:t>
      </w:r>
      <w:r w:rsidR="000A5C4F">
        <w:t xml:space="preserve"> </w:t>
      </w:r>
      <w:r w:rsidRPr="00277422">
        <w:t>patients</w:t>
      </w:r>
      <w:r w:rsidR="000A5C4F">
        <w:t xml:space="preserve"> </w:t>
      </w:r>
      <w:r w:rsidRPr="00277422">
        <w:t>in</w:t>
      </w:r>
      <w:r w:rsidR="000A5C4F">
        <w:t xml:space="preserve"> </w:t>
      </w:r>
      <w:r w:rsidRPr="00277422">
        <w:t>the</w:t>
      </w:r>
      <w:r w:rsidR="000A5C4F">
        <w:t xml:space="preserve"> </w:t>
      </w:r>
      <w:r w:rsidRPr="00277422">
        <w:t>placebo</w:t>
      </w:r>
      <w:r w:rsidR="000A5C4F">
        <w:t xml:space="preserve"> </w:t>
      </w:r>
      <w:r w:rsidRPr="00277422">
        <w:t>group,</w:t>
      </w:r>
      <w:r w:rsidR="000A5C4F">
        <w:t xml:space="preserve"> </w:t>
      </w:r>
      <w:r w:rsidRPr="00277422">
        <w:t>with</w:t>
      </w:r>
      <w:r w:rsidR="000A5C4F">
        <w:t xml:space="preserve"> </w:t>
      </w:r>
      <w:r w:rsidRPr="00277422">
        <w:t>no</w:t>
      </w:r>
      <w:r w:rsidR="000A5C4F">
        <w:t xml:space="preserve"> </w:t>
      </w:r>
      <w:r w:rsidRPr="00277422">
        <w:t>clear</w:t>
      </w:r>
      <w:r w:rsidR="000A5C4F">
        <w:t xml:space="preserve"> </w:t>
      </w:r>
      <w:r w:rsidRPr="00277422">
        <w:t>pattern</w:t>
      </w:r>
      <w:r w:rsidR="000A5C4F">
        <w:t xml:space="preserve"> </w:t>
      </w:r>
      <w:r w:rsidRPr="00277422">
        <w:t>of</w:t>
      </w:r>
      <w:r w:rsidR="000A5C4F">
        <w:t xml:space="preserve"> </w:t>
      </w:r>
      <w:r w:rsidRPr="00277422">
        <w:t>events</w:t>
      </w:r>
      <w:r w:rsidR="000A5C4F">
        <w:t xml:space="preserve"> </w:t>
      </w:r>
      <w:r>
        <w:t>for</w:t>
      </w:r>
      <w:r w:rsidR="000A5C4F">
        <w:t xml:space="preserve"> </w:t>
      </w:r>
      <w:r>
        <w:t>structure</w:t>
      </w:r>
      <w:r w:rsidR="000A5C4F">
        <w:t xml:space="preserve"> </w:t>
      </w:r>
      <w:r>
        <w:t>or</w:t>
      </w:r>
      <w:r w:rsidR="000A5C4F">
        <w:t xml:space="preserve"> </w:t>
      </w:r>
      <w:r>
        <w:t>mechanism,</w:t>
      </w:r>
      <w:r w:rsidR="000A5C4F">
        <w:t xml:space="preserve"> </w:t>
      </w:r>
      <w:r>
        <w:t>with</w:t>
      </w:r>
      <w:r w:rsidR="000A5C4F">
        <w:t xml:space="preserve"> </w:t>
      </w:r>
      <w:r>
        <w:t>more</w:t>
      </w:r>
      <w:r w:rsidR="000A5C4F">
        <w:t xml:space="preserve"> </w:t>
      </w:r>
      <w:r>
        <w:t>patients</w:t>
      </w:r>
      <w:r w:rsidR="000A5C4F">
        <w:t xml:space="preserve"> </w:t>
      </w:r>
      <w:r>
        <w:t>on</w:t>
      </w:r>
      <w:r w:rsidR="000A5C4F">
        <w:t xml:space="preserve"> </w:t>
      </w:r>
      <w:r>
        <w:t>alirocumab</w:t>
      </w:r>
      <w:r w:rsidR="000A5C4F">
        <w:t xml:space="preserve"> </w:t>
      </w:r>
      <w:r>
        <w:t>than</w:t>
      </w:r>
      <w:r w:rsidR="000A5C4F">
        <w:t xml:space="preserve"> </w:t>
      </w:r>
      <w:r>
        <w:t>placebo</w:t>
      </w:r>
      <w:r w:rsidR="000A5C4F">
        <w:t xml:space="preserve"> </w:t>
      </w:r>
      <w:r>
        <w:t>with</w:t>
      </w:r>
      <w:r w:rsidR="000A5C4F">
        <w:t xml:space="preserve"> </w:t>
      </w:r>
      <w:r>
        <w:t>retinal</w:t>
      </w:r>
      <w:r w:rsidR="000A5C4F">
        <w:t xml:space="preserve"> </w:t>
      </w:r>
      <w:r>
        <w:t>disorders</w:t>
      </w:r>
      <w:r w:rsidR="000A5C4F">
        <w:t xml:space="preserve"> </w:t>
      </w:r>
      <w:r>
        <w:t>(2.3%</w:t>
      </w:r>
      <w:r w:rsidR="000A5C4F">
        <w:t xml:space="preserve"> </w:t>
      </w:r>
      <w:r w:rsidR="00224853">
        <w:t>versus</w:t>
      </w:r>
      <w:r w:rsidR="000A5C4F">
        <w:t xml:space="preserve"> </w:t>
      </w:r>
      <w:r>
        <w:t>1.5%)</w:t>
      </w:r>
      <w:r w:rsidR="000A5C4F">
        <w:t xml:space="preserve"> </w:t>
      </w:r>
      <w:r>
        <w:t>and</w:t>
      </w:r>
      <w:r w:rsidR="000A5C4F">
        <w:t xml:space="preserve"> </w:t>
      </w:r>
      <w:r>
        <w:t>optic</w:t>
      </w:r>
      <w:r w:rsidR="000A5C4F">
        <w:t xml:space="preserve"> </w:t>
      </w:r>
      <w:r>
        <w:t>nerve</w:t>
      </w:r>
      <w:r w:rsidR="000A5C4F">
        <w:t xml:space="preserve"> </w:t>
      </w:r>
      <w:r>
        <w:t>disorders</w:t>
      </w:r>
      <w:r w:rsidR="000A5C4F">
        <w:t xml:space="preserve"> </w:t>
      </w:r>
      <w:r>
        <w:t>(1.2%</w:t>
      </w:r>
      <w:r w:rsidR="000A5C4F">
        <w:t xml:space="preserve"> </w:t>
      </w:r>
      <w:r w:rsidR="00224853">
        <w:t>versus</w:t>
      </w:r>
      <w:r w:rsidR="000A5C4F">
        <w:t xml:space="preserve"> </w:t>
      </w:r>
      <w:r w:rsidR="006E505D">
        <w:t>0.4%).</w:t>
      </w:r>
    </w:p>
    <w:p w:rsidR="001D1BC0" w:rsidRPr="006E505D" w:rsidRDefault="001D1BC0" w:rsidP="006E505D">
      <w:pPr>
        <w:rPr>
          <w:rFonts w:eastAsiaTheme="minorHAnsi"/>
          <w:color w:val="000000"/>
        </w:rPr>
      </w:pPr>
      <w:r w:rsidRPr="00B1025D">
        <w:rPr>
          <w:rFonts w:eastAsiaTheme="minorHAnsi"/>
          <w:color w:val="000000"/>
        </w:rPr>
        <w:t>Twenty-four</w:t>
      </w:r>
      <w:r w:rsidR="000A5C4F">
        <w:rPr>
          <w:rFonts w:eastAsiaTheme="minorHAnsi"/>
          <w:color w:val="000000"/>
        </w:rPr>
        <w:t xml:space="preserve"> </w:t>
      </w:r>
      <w:r w:rsidRPr="00B1025D">
        <w:rPr>
          <w:rFonts w:eastAsiaTheme="minorHAnsi"/>
          <w:color w:val="000000"/>
        </w:rPr>
        <w:t>patients</w:t>
      </w:r>
      <w:r w:rsidR="000A5C4F">
        <w:rPr>
          <w:rFonts w:eastAsiaTheme="minorHAnsi"/>
          <w:color w:val="000000"/>
        </w:rPr>
        <w:t xml:space="preserve"> </w:t>
      </w:r>
      <w:r w:rsidRPr="00B1025D">
        <w:rPr>
          <w:rFonts w:eastAsiaTheme="minorHAnsi"/>
          <w:color w:val="000000"/>
        </w:rPr>
        <w:t>in</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alirocumab</w:t>
      </w:r>
      <w:r w:rsidR="000A5C4F">
        <w:rPr>
          <w:rFonts w:eastAsiaTheme="minorHAnsi"/>
          <w:color w:val="000000"/>
        </w:rPr>
        <w:t xml:space="preserve"> </w:t>
      </w:r>
      <w:r w:rsidRPr="00B1025D">
        <w:rPr>
          <w:rFonts w:eastAsiaTheme="minorHAnsi"/>
          <w:color w:val="000000"/>
        </w:rPr>
        <w:t>group</w:t>
      </w:r>
      <w:r w:rsidR="000A5C4F">
        <w:rPr>
          <w:rFonts w:eastAsiaTheme="minorHAnsi"/>
          <w:color w:val="000000"/>
        </w:rPr>
        <w:t xml:space="preserve"> </w:t>
      </w:r>
      <w:r w:rsidRPr="00B1025D">
        <w:rPr>
          <w:rFonts w:eastAsiaTheme="minorHAnsi"/>
          <w:color w:val="000000"/>
        </w:rPr>
        <w:t>(1.6%)</w:t>
      </w:r>
      <w:r w:rsidR="000A5C4F">
        <w:rPr>
          <w:rFonts w:eastAsiaTheme="minorHAnsi"/>
          <w:color w:val="000000"/>
        </w:rPr>
        <w:t xml:space="preserve"> </w:t>
      </w:r>
      <w:r w:rsidRPr="00B1025D">
        <w:rPr>
          <w:rFonts w:eastAsiaTheme="minorHAnsi"/>
          <w:color w:val="000000"/>
        </w:rPr>
        <w:t>and</w:t>
      </w:r>
      <w:r w:rsidR="000A5C4F">
        <w:rPr>
          <w:rFonts w:eastAsiaTheme="minorHAnsi"/>
          <w:color w:val="000000"/>
        </w:rPr>
        <w:t xml:space="preserve"> </w:t>
      </w:r>
      <w:r w:rsidRPr="00B1025D">
        <w:rPr>
          <w:rFonts w:eastAsiaTheme="minorHAnsi"/>
          <w:color w:val="000000"/>
        </w:rPr>
        <w:t>8</w:t>
      </w:r>
      <w:r w:rsidR="000A5C4F">
        <w:rPr>
          <w:rFonts w:eastAsiaTheme="minorHAnsi"/>
          <w:color w:val="000000"/>
        </w:rPr>
        <w:t xml:space="preserve"> </w:t>
      </w:r>
      <w:r w:rsidRPr="00B1025D">
        <w:rPr>
          <w:rFonts w:eastAsiaTheme="minorHAnsi"/>
          <w:color w:val="000000"/>
        </w:rPr>
        <w:t>patients</w:t>
      </w:r>
      <w:r w:rsidR="000A5C4F">
        <w:rPr>
          <w:rFonts w:eastAsiaTheme="minorHAnsi"/>
          <w:color w:val="000000"/>
        </w:rPr>
        <w:t xml:space="preserve"> </w:t>
      </w:r>
      <w:r w:rsidRPr="00B1025D">
        <w:rPr>
          <w:rFonts w:eastAsiaTheme="minorHAnsi"/>
          <w:color w:val="000000"/>
        </w:rPr>
        <w:t>in</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placebo</w:t>
      </w:r>
      <w:r w:rsidR="000A5C4F">
        <w:rPr>
          <w:rFonts w:eastAsiaTheme="minorHAnsi"/>
          <w:color w:val="000000"/>
        </w:rPr>
        <w:t xml:space="preserve"> </w:t>
      </w:r>
      <w:r w:rsidRPr="00B1025D">
        <w:rPr>
          <w:rFonts w:eastAsiaTheme="minorHAnsi"/>
          <w:color w:val="000000"/>
        </w:rPr>
        <w:t>group</w:t>
      </w:r>
      <w:r w:rsidR="000A5C4F">
        <w:rPr>
          <w:rFonts w:eastAsiaTheme="minorHAnsi"/>
          <w:color w:val="000000"/>
        </w:rPr>
        <w:t xml:space="preserve"> </w:t>
      </w:r>
      <w:r w:rsidRPr="00B1025D">
        <w:rPr>
          <w:rFonts w:eastAsiaTheme="minorHAnsi"/>
          <w:color w:val="000000"/>
        </w:rPr>
        <w:t>(1.1%)</w:t>
      </w:r>
      <w:r w:rsidR="000A5C4F">
        <w:rPr>
          <w:rFonts w:eastAsiaTheme="minorHAnsi"/>
          <w:color w:val="000000"/>
        </w:rPr>
        <w:t xml:space="preserve"> </w:t>
      </w:r>
      <w:r w:rsidRPr="00B1025D">
        <w:rPr>
          <w:rFonts w:eastAsiaTheme="minorHAnsi"/>
          <w:color w:val="000000"/>
        </w:rPr>
        <w:t>had</w:t>
      </w:r>
      <w:r w:rsidR="000A5C4F">
        <w:rPr>
          <w:rFonts w:eastAsiaTheme="minorHAnsi"/>
          <w:color w:val="000000"/>
        </w:rPr>
        <w:t xml:space="preserve"> </w:t>
      </w:r>
      <w:r w:rsidRPr="00B1025D">
        <w:rPr>
          <w:rFonts w:eastAsiaTheme="minorHAnsi"/>
          <w:color w:val="000000"/>
        </w:rPr>
        <w:t>positive</w:t>
      </w:r>
      <w:r w:rsidR="000A5C4F">
        <w:rPr>
          <w:rFonts w:eastAsiaTheme="minorHAnsi"/>
          <w:color w:val="000000"/>
        </w:rPr>
        <w:t xml:space="preserve"> </w:t>
      </w:r>
      <w:r w:rsidRPr="00B1025D">
        <w:rPr>
          <w:rFonts w:eastAsiaTheme="minorHAnsi"/>
          <w:color w:val="000000"/>
        </w:rPr>
        <w:t>ADA</w:t>
      </w:r>
      <w:r w:rsidR="000A5C4F">
        <w:rPr>
          <w:rFonts w:eastAsiaTheme="minorHAnsi"/>
          <w:color w:val="000000"/>
        </w:rPr>
        <w:t xml:space="preserve"> </w:t>
      </w:r>
      <w:r w:rsidRPr="00B1025D">
        <w:rPr>
          <w:rFonts w:eastAsiaTheme="minorHAnsi"/>
          <w:color w:val="000000"/>
        </w:rPr>
        <w:t>status</w:t>
      </w:r>
      <w:r w:rsidR="000A5C4F">
        <w:rPr>
          <w:rFonts w:eastAsiaTheme="minorHAnsi"/>
          <w:color w:val="000000"/>
        </w:rPr>
        <w:t xml:space="preserve"> </w:t>
      </w:r>
      <w:r w:rsidRPr="00B1025D">
        <w:rPr>
          <w:rFonts w:eastAsiaTheme="minorHAnsi"/>
          <w:color w:val="000000"/>
        </w:rPr>
        <w:t>at</w:t>
      </w:r>
      <w:r w:rsidR="000A5C4F">
        <w:rPr>
          <w:rFonts w:eastAsiaTheme="minorHAnsi"/>
          <w:color w:val="000000"/>
        </w:rPr>
        <w:t xml:space="preserve"> </w:t>
      </w:r>
      <w:r w:rsidRPr="00B1025D">
        <w:rPr>
          <w:rFonts w:eastAsiaTheme="minorHAnsi"/>
          <w:color w:val="000000"/>
        </w:rPr>
        <w:t>baseline,</w:t>
      </w:r>
      <w:r w:rsidR="000A5C4F">
        <w:rPr>
          <w:rFonts w:eastAsiaTheme="minorHAnsi"/>
          <w:color w:val="000000"/>
        </w:rPr>
        <w:t xml:space="preserve"> </w:t>
      </w:r>
      <w:r w:rsidRPr="00B1025D">
        <w:rPr>
          <w:rFonts w:eastAsiaTheme="minorHAnsi"/>
          <w:color w:val="000000"/>
        </w:rPr>
        <w:t>with</w:t>
      </w:r>
      <w:r w:rsidR="000A5C4F">
        <w:rPr>
          <w:rFonts w:eastAsiaTheme="minorHAnsi"/>
          <w:color w:val="000000"/>
        </w:rPr>
        <w:t xml:space="preserve"> </w:t>
      </w:r>
      <w:r w:rsidRPr="00B1025D">
        <w:rPr>
          <w:rFonts w:eastAsiaTheme="minorHAnsi"/>
          <w:color w:val="000000"/>
        </w:rPr>
        <w:t>titres</w:t>
      </w:r>
      <w:r w:rsidR="000A5C4F">
        <w:rPr>
          <w:rFonts w:eastAsiaTheme="minorHAnsi"/>
          <w:color w:val="000000"/>
        </w:rPr>
        <w:t xml:space="preserve"> </w:t>
      </w:r>
      <w:r w:rsidRPr="00B1025D">
        <w:rPr>
          <w:rFonts w:eastAsiaTheme="minorHAnsi"/>
          <w:color w:val="000000"/>
        </w:rPr>
        <w:t>ranging</w:t>
      </w:r>
      <w:r w:rsidR="000A5C4F">
        <w:rPr>
          <w:rFonts w:eastAsiaTheme="minorHAnsi"/>
          <w:color w:val="000000"/>
        </w:rPr>
        <w:t xml:space="preserve"> </w:t>
      </w:r>
      <w:r w:rsidRPr="00B1025D">
        <w:rPr>
          <w:rFonts w:eastAsiaTheme="minorHAnsi"/>
          <w:color w:val="000000"/>
        </w:rPr>
        <w:t>from</w:t>
      </w:r>
      <w:r w:rsidR="000A5C4F">
        <w:rPr>
          <w:rFonts w:eastAsiaTheme="minorHAnsi"/>
          <w:color w:val="000000"/>
        </w:rPr>
        <w:t xml:space="preserve"> </w:t>
      </w:r>
      <w:r w:rsidRPr="00B1025D">
        <w:rPr>
          <w:rFonts w:eastAsiaTheme="minorHAnsi"/>
          <w:color w:val="000000"/>
        </w:rPr>
        <w:t>30</w:t>
      </w:r>
      <w:r w:rsidR="000A5C4F">
        <w:rPr>
          <w:rFonts w:eastAsiaTheme="minorHAnsi"/>
          <w:color w:val="000000"/>
        </w:rPr>
        <w:t xml:space="preserve"> </w:t>
      </w:r>
      <w:r w:rsidRPr="00B1025D">
        <w:rPr>
          <w:rFonts w:eastAsiaTheme="minorHAnsi"/>
          <w:color w:val="000000"/>
        </w:rPr>
        <w:t>to</w:t>
      </w:r>
      <w:r w:rsidR="000A5C4F">
        <w:rPr>
          <w:rFonts w:eastAsiaTheme="minorHAnsi"/>
          <w:color w:val="000000"/>
        </w:rPr>
        <w:t xml:space="preserve"> </w:t>
      </w:r>
      <w:r w:rsidRPr="00B1025D">
        <w:rPr>
          <w:rFonts w:eastAsiaTheme="minorHAnsi"/>
          <w:color w:val="000000"/>
        </w:rPr>
        <w:t>480</w:t>
      </w:r>
      <w:r w:rsidR="000A5C4F">
        <w:rPr>
          <w:rFonts w:eastAsiaTheme="minorHAnsi"/>
          <w:color w:val="000000"/>
        </w:rPr>
        <w:t xml:space="preserve"> </w:t>
      </w:r>
      <w:r w:rsidRPr="00B1025D">
        <w:rPr>
          <w:rFonts w:eastAsiaTheme="minorHAnsi"/>
          <w:color w:val="000000"/>
        </w:rPr>
        <w:t>for</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alirocumab</w:t>
      </w:r>
      <w:r w:rsidR="000A5C4F">
        <w:rPr>
          <w:rFonts w:eastAsiaTheme="minorHAnsi"/>
          <w:color w:val="000000"/>
        </w:rPr>
        <w:t xml:space="preserve"> </w:t>
      </w:r>
      <w:r w:rsidRPr="00B1025D">
        <w:rPr>
          <w:rFonts w:eastAsiaTheme="minorHAnsi"/>
          <w:color w:val="000000"/>
        </w:rPr>
        <w:t>group</w:t>
      </w:r>
      <w:r w:rsidR="000A5C4F">
        <w:rPr>
          <w:rFonts w:eastAsiaTheme="minorHAnsi"/>
          <w:color w:val="000000"/>
        </w:rPr>
        <w:t xml:space="preserve"> </w:t>
      </w:r>
      <w:r w:rsidRPr="00B1025D">
        <w:rPr>
          <w:rFonts w:eastAsiaTheme="minorHAnsi"/>
          <w:color w:val="000000"/>
        </w:rPr>
        <w:t>and</w:t>
      </w:r>
      <w:r w:rsidR="000A5C4F">
        <w:rPr>
          <w:rFonts w:eastAsiaTheme="minorHAnsi"/>
          <w:color w:val="000000"/>
        </w:rPr>
        <w:t xml:space="preserve"> </w:t>
      </w:r>
      <w:r w:rsidRPr="00B1025D">
        <w:rPr>
          <w:rFonts w:eastAsiaTheme="minorHAnsi"/>
          <w:color w:val="000000"/>
        </w:rPr>
        <w:t>30</w:t>
      </w:r>
      <w:r w:rsidR="000A5C4F">
        <w:rPr>
          <w:rFonts w:eastAsiaTheme="minorHAnsi"/>
          <w:color w:val="000000"/>
        </w:rPr>
        <w:t xml:space="preserve"> </w:t>
      </w:r>
      <w:r w:rsidRPr="00B1025D">
        <w:rPr>
          <w:rFonts w:eastAsiaTheme="minorHAnsi"/>
          <w:color w:val="000000"/>
        </w:rPr>
        <w:t>to</w:t>
      </w:r>
      <w:r w:rsidR="000A5C4F">
        <w:rPr>
          <w:rFonts w:eastAsiaTheme="minorHAnsi"/>
          <w:color w:val="000000"/>
        </w:rPr>
        <w:t xml:space="preserve"> </w:t>
      </w:r>
      <w:r w:rsidRPr="00B1025D">
        <w:rPr>
          <w:rFonts w:eastAsiaTheme="minorHAnsi"/>
          <w:color w:val="000000"/>
        </w:rPr>
        <w:t>120</w:t>
      </w:r>
      <w:r w:rsidR="000A5C4F">
        <w:rPr>
          <w:rFonts w:eastAsiaTheme="minorHAnsi"/>
          <w:color w:val="000000"/>
        </w:rPr>
        <w:t xml:space="preserve"> </w:t>
      </w:r>
      <w:r w:rsidRPr="00B1025D">
        <w:rPr>
          <w:rFonts w:eastAsiaTheme="minorHAnsi"/>
          <w:color w:val="000000"/>
        </w:rPr>
        <w:t>for</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placebo</w:t>
      </w:r>
      <w:r w:rsidR="000A5C4F">
        <w:rPr>
          <w:rFonts w:eastAsiaTheme="minorHAnsi"/>
          <w:color w:val="000000"/>
        </w:rPr>
        <w:t xml:space="preserve"> </w:t>
      </w:r>
      <w:r w:rsidRPr="00B1025D">
        <w:rPr>
          <w:rFonts w:eastAsiaTheme="minorHAnsi"/>
          <w:color w:val="000000"/>
        </w:rPr>
        <w:t>gr</w:t>
      </w:r>
      <w:r w:rsidR="006E505D">
        <w:rPr>
          <w:rFonts w:eastAsiaTheme="minorHAnsi"/>
          <w:color w:val="000000"/>
        </w:rPr>
        <w:t>oup.</w:t>
      </w:r>
      <w:r w:rsidR="000A5C4F">
        <w:rPr>
          <w:rFonts w:eastAsiaTheme="minorHAnsi"/>
          <w:color w:val="000000"/>
        </w:rPr>
        <w:t xml:space="preserve"> </w:t>
      </w:r>
      <w:r w:rsidR="006E505D">
        <w:rPr>
          <w:rFonts w:eastAsiaTheme="minorHAnsi"/>
          <w:color w:val="000000"/>
        </w:rPr>
        <w:t>None</w:t>
      </w:r>
      <w:r w:rsidR="000A5C4F">
        <w:rPr>
          <w:rFonts w:eastAsiaTheme="minorHAnsi"/>
          <w:color w:val="000000"/>
        </w:rPr>
        <w:t xml:space="preserve"> </w:t>
      </w:r>
      <w:r w:rsidR="006E505D">
        <w:rPr>
          <w:rFonts w:eastAsiaTheme="minorHAnsi"/>
          <w:color w:val="000000"/>
        </w:rPr>
        <w:t>developed</w:t>
      </w:r>
      <w:r w:rsidR="000A5C4F">
        <w:rPr>
          <w:rFonts w:eastAsiaTheme="minorHAnsi"/>
          <w:color w:val="000000"/>
        </w:rPr>
        <w:t xml:space="preserve"> </w:t>
      </w:r>
      <w:r w:rsidR="006E505D">
        <w:rPr>
          <w:rFonts w:eastAsiaTheme="minorHAnsi"/>
          <w:color w:val="000000"/>
        </w:rPr>
        <w:t>a</w:t>
      </w:r>
      <w:r w:rsidR="000A5C4F">
        <w:rPr>
          <w:rFonts w:eastAsiaTheme="minorHAnsi"/>
          <w:color w:val="000000"/>
        </w:rPr>
        <w:t xml:space="preserve"> </w:t>
      </w:r>
      <w:r w:rsidR="006E505D">
        <w:rPr>
          <w:rFonts w:eastAsiaTheme="minorHAnsi"/>
          <w:color w:val="000000"/>
        </w:rPr>
        <w:t>treatment</w:t>
      </w:r>
      <w:r w:rsidR="000A5C4F">
        <w:rPr>
          <w:rFonts w:eastAsiaTheme="minorHAnsi"/>
          <w:color w:val="000000"/>
        </w:rPr>
        <w:t xml:space="preserve"> </w:t>
      </w:r>
      <w:r w:rsidRPr="00B1025D">
        <w:rPr>
          <w:rFonts w:eastAsiaTheme="minorHAnsi"/>
          <w:color w:val="000000"/>
        </w:rPr>
        <w:t>emergent</w:t>
      </w:r>
      <w:r w:rsidR="000A5C4F">
        <w:rPr>
          <w:rFonts w:eastAsiaTheme="minorHAnsi"/>
          <w:color w:val="000000"/>
        </w:rPr>
        <w:t xml:space="preserve"> </w:t>
      </w:r>
      <w:r w:rsidRPr="00B1025D">
        <w:rPr>
          <w:rFonts w:eastAsiaTheme="minorHAnsi"/>
          <w:color w:val="000000"/>
        </w:rPr>
        <w:t>positive</w:t>
      </w:r>
      <w:r w:rsidR="000A5C4F">
        <w:rPr>
          <w:rFonts w:eastAsiaTheme="minorHAnsi"/>
          <w:color w:val="000000"/>
        </w:rPr>
        <w:t xml:space="preserve"> </w:t>
      </w:r>
      <w:r w:rsidRPr="00B1025D">
        <w:rPr>
          <w:rFonts w:eastAsiaTheme="minorHAnsi"/>
          <w:color w:val="000000"/>
        </w:rPr>
        <w:t>ADA</w:t>
      </w:r>
      <w:r w:rsidR="000A5C4F">
        <w:rPr>
          <w:rFonts w:eastAsiaTheme="minorHAnsi"/>
          <w:color w:val="000000"/>
        </w:rPr>
        <w:t xml:space="preserve"> </w:t>
      </w:r>
      <w:r w:rsidRPr="00B1025D">
        <w:rPr>
          <w:rFonts w:eastAsiaTheme="minorHAnsi"/>
          <w:color w:val="000000"/>
        </w:rPr>
        <w:t>response.</w:t>
      </w:r>
      <w:r w:rsidR="000A5C4F">
        <w:rPr>
          <w:rFonts w:eastAsiaTheme="minorHAnsi"/>
          <w:color w:val="000000"/>
        </w:rPr>
        <w:t xml:space="preserve"> </w:t>
      </w:r>
      <w:r w:rsidRPr="00B1025D">
        <w:rPr>
          <w:rFonts w:eastAsiaTheme="minorHAnsi"/>
          <w:color w:val="000000"/>
        </w:rPr>
        <w:t>A</w:t>
      </w:r>
      <w:r w:rsidR="000A5C4F">
        <w:rPr>
          <w:rFonts w:eastAsiaTheme="minorHAnsi"/>
          <w:color w:val="000000"/>
        </w:rPr>
        <w:t xml:space="preserve"> </w:t>
      </w:r>
      <w:r w:rsidRPr="00B1025D">
        <w:rPr>
          <w:rFonts w:eastAsiaTheme="minorHAnsi"/>
          <w:color w:val="000000"/>
        </w:rPr>
        <w:t>total</w:t>
      </w:r>
      <w:r w:rsidR="000A5C4F">
        <w:rPr>
          <w:rFonts w:eastAsiaTheme="minorHAnsi"/>
          <w:color w:val="000000"/>
        </w:rPr>
        <w:t xml:space="preserve"> </w:t>
      </w:r>
      <w:r w:rsidRPr="00B1025D">
        <w:rPr>
          <w:rFonts w:eastAsiaTheme="minorHAnsi"/>
          <w:color w:val="000000"/>
        </w:rPr>
        <w:t>of</w:t>
      </w:r>
      <w:r w:rsidR="000A5C4F">
        <w:rPr>
          <w:rFonts w:eastAsiaTheme="minorHAnsi"/>
          <w:color w:val="000000"/>
        </w:rPr>
        <w:t xml:space="preserve"> </w:t>
      </w:r>
      <w:r w:rsidRPr="00B1025D">
        <w:rPr>
          <w:rFonts w:eastAsiaTheme="minorHAnsi"/>
          <w:color w:val="000000"/>
        </w:rPr>
        <w:t>72</w:t>
      </w:r>
      <w:r w:rsidR="000A5C4F">
        <w:rPr>
          <w:rFonts w:eastAsiaTheme="minorHAnsi"/>
          <w:color w:val="000000"/>
        </w:rPr>
        <w:t xml:space="preserve"> </w:t>
      </w:r>
      <w:r w:rsidRPr="00B1025D">
        <w:rPr>
          <w:rFonts w:eastAsiaTheme="minorHAnsi"/>
          <w:color w:val="000000"/>
        </w:rPr>
        <w:t>patients</w:t>
      </w:r>
      <w:r w:rsidR="000A5C4F">
        <w:rPr>
          <w:rFonts w:eastAsiaTheme="minorHAnsi"/>
          <w:color w:val="000000"/>
        </w:rPr>
        <w:t xml:space="preserve"> </w:t>
      </w:r>
      <w:r w:rsidRPr="00B1025D">
        <w:rPr>
          <w:rFonts w:eastAsiaTheme="minorHAnsi"/>
          <w:color w:val="000000"/>
        </w:rPr>
        <w:t>in</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alirocumab</w:t>
      </w:r>
      <w:r w:rsidR="000A5C4F">
        <w:rPr>
          <w:rFonts w:eastAsiaTheme="minorHAnsi"/>
          <w:color w:val="000000"/>
        </w:rPr>
        <w:t xml:space="preserve"> </w:t>
      </w:r>
      <w:r w:rsidRPr="00B1025D">
        <w:rPr>
          <w:rFonts w:eastAsiaTheme="minorHAnsi"/>
          <w:color w:val="000000"/>
        </w:rPr>
        <w:t>group</w:t>
      </w:r>
      <w:r w:rsidR="000A5C4F">
        <w:rPr>
          <w:rFonts w:eastAsiaTheme="minorHAnsi"/>
          <w:color w:val="000000"/>
        </w:rPr>
        <w:t xml:space="preserve"> </w:t>
      </w:r>
      <w:r w:rsidRPr="00B1025D">
        <w:rPr>
          <w:rFonts w:eastAsiaTheme="minorHAnsi"/>
          <w:color w:val="000000"/>
        </w:rPr>
        <w:t>(4.8%)</w:t>
      </w:r>
      <w:r w:rsidR="000A5C4F">
        <w:rPr>
          <w:rFonts w:eastAsiaTheme="minorHAnsi"/>
          <w:color w:val="000000"/>
        </w:rPr>
        <w:t xml:space="preserve"> </w:t>
      </w:r>
      <w:r w:rsidRPr="00B1025D">
        <w:rPr>
          <w:rFonts w:eastAsiaTheme="minorHAnsi"/>
          <w:color w:val="000000"/>
        </w:rPr>
        <w:t>and</w:t>
      </w:r>
      <w:r w:rsidR="000A5C4F">
        <w:rPr>
          <w:rFonts w:eastAsiaTheme="minorHAnsi"/>
          <w:color w:val="000000"/>
        </w:rPr>
        <w:t xml:space="preserve"> </w:t>
      </w:r>
      <w:r w:rsidRPr="00B1025D">
        <w:rPr>
          <w:rFonts w:eastAsiaTheme="minorHAnsi"/>
          <w:color w:val="000000"/>
        </w:rPr>
        <w:t>9</w:t>
      </w:r>
      <w:r w:rsidR="000A5C4F">
        <w:rPr>
          <w:rFonts w:eastAsiaTheme="minorHAnsi"/>
          <w:color w:val="000000"/>
        </w:rPr>
        <w:t xml:space="preserve"> </w:t>
      </w:r>
      <w:r w:rsidRPr="00B1025D">
        <w:rPr>
          <w:rFonts w:eastAsiaTheme="minorHAnsi"/>
          <w:color w:val="000000"/>
        </w:rPr>
        <w:t>in</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placebo</w:t>
      </w:r>
      <w:r w:rsidR="000A5C4F">
        <w:rPr>
          <w:rFonts w:eastAsiaTheme="minorHAnsi"/>
          <w:color w:val="000000"/>
        </w:rPr>
        <w:t xml:space="preserve"> </w:t>
      </w:r>
      <w:r w:rsidRPr="00B1025D">
        <w:rPr>
          <w:rFonts w:eastAsiaTheme="minorHAnsi"/>
          <w:color w:val="000000"/>
        </w:rPr>
        <w:t>group</w:t>
      </w:r>
      <w:r w:rsidR="000A5C4F">
        <w:rPr>
          <w:rFonts w:eastAsiaTheme="minorHAnsi"/>
          <w:color w:val="000000"/>
        </w:rPr>
        <w:t xml:space="preserve"> </w:t>
      </w:r>
      <w:r w:rsidRPr="00B1025D">
        <w:rPr>
          <w:rFonts w:eastAsiaTheme="minorHAnsi"/>
          <w:color w:val="000000"/>
        </w:rPr>
        <w:t>(1.2%)</w:t>
      </w:r>
      <w:r w:rsidR="000A5C4F">
        <w:rPr>
          <w:rFonts w:eastAsiaTheme="minorHAnsi"/>
          <w:color w:val="000000"/>
        </w:rPr>
        <w:t xml:space="preserve"> </w:t>
      </w:r>
      <w:r w:rsidRPr="00B1025D">
        <w:rPr>
          <w:rFonts w:eastAsiaTheme="minorHAnsi"/>
          <w:color w:val="000000"/>
        </w:rPr>
        <w:t>developed</w:t>
      </w:r>
      <w:r w:rsidR="000A5C4F">
        <w:rPr>
          <w:rFonts w:eastAsiaTheme="minorHAnsi"/>
          <w:color w:val="000000"/>
        </w:rPr>
        <w:t xml:space="preserve"> </w:t>
      </w:r>
      <w:r w:rsidRPr="00B1025D">
        <w:rPr>
          <w:rFonts w:eastAsiaTheme="minorHAnsi"/>
          <w:color w:val="000000"/>
        </w:rPr>
        <w:t>a</w:t>
      </w:r>
      <w:r w:rsidR="000A5C4F">
        <w:rPr>
          <w:rFonts w:eastAsiaTheme="minorHAnsi"/>
          <w:color w:val="000000"/>
        </w:rPr>
        <w:t xml:space="preserve"> </w:t>
      </w:r>
      <w:r w:rsidRPr="00B1025D">
        <w:rPr>
          <w:rFonts w:eastAsiaTheme="minorHAnsi"/>
          <w:color w:val="000000"/>
        </w:rPr>
        <w:t>treatment-emergent</w:t>
      </w:r>
      <w:r w:rsidR="000A5C4F">
        <w:rPr>
          <w:rFonts w:eastAsiaTheme="minorHAnsi"/>
          <w:color w:val="000000"/>
        </w:rPr>
        <w:t xml:space="preserve"> </w:t>
      </w:r>
      <w:r w:rsidRPr="00B1025D">
        <w:rPr>
          <w:rFonts w:eastAsiaTheme="minorHAnsi"/>
          <w:color w:val="000000"/>
        </w:rPr>
        <w:t>positive</w:t>
      </w:r>
      <w:r w:rsidR="000A5C4F">
        <w:rPr>
          <w:rFonts w:eastAsiaTheme="minorHAnsi"/>
          <w:color w:val="000000"/>
        </w:rPr>
        <w:t xml:space="preserve"> </w:t>
      </w:r>
      <w:r w:rsidRPr="00B1025D">
        <w:rPr>
          <w:rFonts w:eastAsiaTheme="minorHAnsi"/>
          <w:color w:val="000000"/>
        </w:rPr>
        <w:t>ADA</w:t>
      </w:r>
      <w:r w:rsidR="000A5C4F">
        <w:rPr>
          <w:rFonts w:eastAsiaTheme="minorHAnsi"/>
          <w:color w:val="000000"/>
        </w:rPr>
        <w:t xml:space="preserve"> </w:t>
      </w:r>
      <w:r w:rsidRPr="00B1025D">
        <w:rPr>
          <w:rFonts w:eastAsiaTheme="minorHAnsi"/>
          <w:color w:val="000000"/>
        </w:rPr>
        <w:t>response,</w:t>
      </w:r>
      <w:r w:rsidR="000A5C4F">
        <w:rPr>
          <w:rFonts w:eastAsiaTheme="minorHAnsi"/>
          <w:color w:val="000000"/>
        </w:rPr>
        <w:t xml:space="preserve"> </w:t>
      </w:r>
      <w:r w:rsidRPr="00B1025D">
        <w:rPr>
          <w:rFonts w:eastAsiaTheme="minorHAnsi"/>
          <w:color w:val="000000"/>
        </w:rPr>
        <w:t>within</w:t>
      </w:r>
      <w:r w:rsidR="000A5C4F">
        <w:rPr>
          <w:rFonts w:eastAsiaTheme="minorHAnsi"/>
          <w:color w:val="000000"/>
        </w:rPr>
        <w:t xml:space="preserve"> </w:t>
      </w:r>
      <w:r w:rsidRPr="00B1025D">
        <w:rPr>
          <w:rFonts w:eastAsiaTheme="minorHAnsi"/>
          <w:color w:val="000000"/>
        </w:rPr>
        <w:t>4</w:t>
      </w:r>
      <w:r w:rsidR="000A5C4F">
        <w:rPr>
          <w:rFonts w:eastAsiaTheme="minorHAnsi"/>
          <w:color w:val="000000"/>
        </w:rPr>
        <w:t xml:space="preserve"> </w:t>
      </w:r>
      <w:r w:rsidRPr="00B1025D">
        <w:rPr>
          <w:rFonts w:eastAsiaTheme="minorHAnsi"/>
          <w:color w:val="000000"/>
        </w:rPr>
        <w:t>to</w:t>
      </w:r>
      <w:r w:rsidR="000A5C4F">
        <w:rPr>
          <w:rFonts w:eastAsiaTheme="minorHAnsi"/>
          <w:color w:val="000000"/>
        </w:rPr>
        <w:t xml:space="preserve"> </w:t>
      </w:r>
      <w:r w:rsidRPr="00B1025D">
        <w:rPr>
          <w:rFonts w:eastAsiaTheme="minorHAnsi"/>
          <w:color w:val="000000"/>
        </w:rPr>
        <w:t>12</w:t>
      </w:r>
      <w:r w:rsidR="000A5C4F">
        <w:rPr>
          <w:rFonts w:eastAsiaTheme="minorHAnsi"/>
          <w:color w:val="000000"/>
        </w:rPr>
        <w:t xml:space="preserve"> </w:t>
      </w:r>
      <w:r w:rsidRPr="00B1025D">
        <w:rPr>
          <w:rFonts w:eastAsiaTheme="minorHAnsi"/>
          <w:color w:val="000000"/>
        </w:rPr>
        <w:t>weeks,</w:t>
      </w:r>
      <w:r w:rsidR="000A5C4F">
        <w:rPr>
          <w:rFonts w:eastAsiaTheme="minorHAnsi"/>
          <w:color w:val="000000"/>
        </w:rPr>
        <w:t xml:space="preserve"> </w:t>
      </w:r>
      <w:r w:rsidRPr="00B1025D">
        <w:rPr>
          <w:rFonts w:eastAsiaTheme="minorHAnsi"/>
          <w:color w:val="000000"/>
        </w:rPr>
        <w:t>with</w:t>
      </w:r>
      <w:r w:rsidR="000A5C4F">
        <w:rPr>
          <w:rFonts w:eastAsiaTheme="minorHAnsi"/>
          <w:color w:val="000000"/>
        </w:rPr>
        <w:t xml:space="preserve"> </w:t>
      </w:r>
      <w:r w:rsidRPr="00B1025D">
        <w:rPr>
          <w:rFonts w:eastAsiaTheme="minorHAnsi"/>
          <w:color w:val="000000"/>
        </w:rPr>
        <w:t>a</w:t>
      </w:r>
      <w:r w:rsidR="000A5C4F">
        <w:rPr>
          <w:rFonts w:eastAsiaTheme="minorHAnsi"/>
          <w:color w:val="000000"/>
        </w:rPr>
        <w:t xml:space="preserve"> </w:t>
      </w:r>
      <w:r w:rsidRPr="00B1025D">
        <w:rPr>
          <w:rFonts w:eastAsiaTheme="minorHAnsi"/>
          <w:color w:val="000000"/>
        </w:rPr>
        <w:t>median</w:t>
      </w:r>
      <w:r w:rsidR="000A5C4F">
        <w:rPr>
          <w:rFonts w:eastAsiaTheme="minorHAnsi"/>
          <w:color w:val="000000"/>
        </w:rPr>
        <w:t xml:space="preserve"> </w:t>
      </w:r>
      <w:r w:rsidRPr="00B1025D">
        <w:rPr>
          <w:rFonts w:eastAsiaTheme="minorHAnsi"/>
          <w:color w:val="000000"/>
        </w:rPr>
        <w:t>time</w:t>
      </w:r>
      <w:r w:rsidR="000A5C4F">
        <w:rPr>
          <w:rFonts w:eastAsiaTheme="minorHAnsi"/>
          <w:color w:val="000000"/>
        </w:rPr>
        <w:t xml:space="preserve"> </w:t>
      </w:r>
      <w:r w:rsidRPr="00B1025D">
        <w:rPr>
          <w:rFonts w:eastAsiaTheme="minorHAnsi"/>
          <w:color w:val="000000"/>
        </w:rPr>
        <w:t>to</w:t>
      </w:r>
      <w:r w:rsidR="000A5C4F">
        <w:rPr>
          <w:rFonts w:eastAsiaTheme="minorHAnsi"/>
          <w:color w:val="000000"/>
        </w:rPr>
        <w:t xml:space="preserve"> </w:t>
      </w:r>
      <w:r w:rsidRPr="00B1025D">
        <w:rPr>
          <w:rFonts w:eastAsiaTheme="minorHAnsi"/>
          <w:color w:val="000000"/>
        </w:rPr>
        <w:t>ADA</w:t>
      </w:r>
      <w:r w:rsidR="000A5C4F">
        <w:rPr>
          <w:rFonts w:eastAsiaTheme="minorHAnsi"/>
          <w:color w:val="000000"/>
        </w:rPr>
        <w:t xml:space="preserve"> </w:t>
      </w:r>
      <w:r w:rsidRPr="00B1025D">
        <w:rPr>
          <w:rFonts w:eastAsiaTheme="minorHAnsi"/>
          <w:color w:val="000000"/>
        </w:rPr>
        <w:t>response</w:t>
      </w:r>
      <w:r w:rsidR="000A5C4F">
        <w:rPr>
          <w:rFonts w:eastAsiaTheme="minorHAnsi"/>
          <w:color w:val="000000"/>
        </w:rPr>
        <w:t xml:space="preserve"> </w:t>
      </w:r>
      <w:r w:rsidRPr="00B1025D">
        <w:rPr>
          <w:rFonts w:eastAsiaTheme="minorHAnsi"/>
          <w:color w:val="000000"/>
        </w:rPr>
        <w:t>of</w:t>
      </w:r>
      <w:r w:rsidR="000A5C4F">
        <w:rPr>
          <w:rFonts w:eastAsiaTheme="minorHAnsi"/>
          <w:color w:val="000000"/>
        </w:rPr>
        <w:t xml:space="preserve"> </w:t>
      </w:r>
      <w:r w:rsidRPr="00B1025D">
        <w:rPr>
          <w:rFonts w:eastAsiaTheme="minorHAnsi"/>
          <w:color w:val="000000"/>
        </w:rPr>
        <w:t>4.93</w:t>
      </w:r>
      <w:r w:rsidR="000A5C4F">
        <w:rPr>
          <w:rFonts w:eastAsiaTheme="minorHAnsi"/>
          <w:color w:val="000000"/>
        </w:rPr>
        <w:t xml:space="preserve"> </w:t>
      </w:r>
      <w:r w:rsidRPr="00B1025D">
        <w:rPr>
          <w:rFonts w:eastAsiaTheme="minorHAnsi"/>
          <w:color w:val="000000"/>
        </w:rPr>
        <w:t>weeks.</w:t>
      </w:r>
      <w:r w:rsidR="000A5C4F">
        <w:rPr>
          <w:rFonts w:eastAsiaTheme="minorHAnsi"/>
          <w:color w:val="000000"/>
        </w:rPr>
        <w:t xml:space="preserve"> </w:t>
      </w:r>
      <w:r w:rsidRPr="00B1025D">
        <w:rPr>
          <w:rFonts w:eastAsiaTheme="minorHAnsi"/>
          <w:color w:val="000000"/>
        </w:rPr>
        <w:t>Of</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72</w:t>
      </w:r>
      <w:r w:rsidR="000A5C4F">
        <w:rPr>
          <w:rFonts w:eastAsiaTheme="minorHAnsi"/>
          <w:color w:val="000000"/>
        </w:rPr>
        <w:t xml:space="preserve"> </w:t>
      </w:r>
      <w:r w:rsidRPr="00B1025D">
        <w:rPr>
          <w:rFonts w:eastAsiaTheme="minorHAnsi"/>
          <w:color w:val="000000"/>
        </w:rPr>
        <w:t>alirocumab</w:t>
      </w:r>
      <w:r w:rsidR="000A5C4F">
        <w:rPr>
          <w:rFonts w:eastAsiaTheme="minorHAnsi"/>
          <w:color w:val="000000"/>
        </w:rPr>
        <w:t xml:space="preserve"> </w:t>
      </w:r>
      <w:r w:rsidRPr="00B1025D">
        <w:rPr>
          <w:rFonts w:eastAsiaTheme="minorHAnsi"/>
          <w:color w:val="000000"/>
        </w:rPr>
        <w:t>patients,</w:t>
      </w:r>
      <w:r w:rsidR="000A5C4F">
        <w:rPr>
          <w:rFonts w:eastAsiaTheme="minorHAnsi"/>
          <w:color w:val="000000"/>
        </w:rPr>
        <w:t xml:space="preserve"> </w:t>
      </w:r>
      <w:r w:rsidRPr="00B1025D">
        <w:rPr>
          <w:rFonts w:eastAsiaTheme="minorHAnsi"/>
          <w:color w:val="000000"/>
        </w:rPr>
        <w:t>18</w:t>
      </w:r>
      <w:r w:rsidR="000A5C4F">
        <w:rPr>
          <w:rFonts w:eastAsiaTheme="minorHAnsi"/>
          <w:color w:val="000000"/>
        </w:rPr>
        <w:t xml:space="preserve"> </w:t>
      </w:r>
      <w:r w:rsidRPr="00B1025D">
        <w:rPr>
          <w:rFonts w:eastAsiaTheme="minorHAnsi"/>
          <w:color w:val="000000"/>
        </w:rPr>
        <w:t>had</w:t>
      </w:r>
      <w:r w:rsidR="000A5C4F">
        <w:rPr>
          <w:rFonts w:eastAsiaTheme="minorHAnsi"/>
          <w:color w:val="000000"/>
        </w:rPr>
        <w:t xml:space="preserve"> </w:t>
      </w:r>
      <w:r w:rsidRPr="00B1025D">
        <w:rPr>
          <w:rFonts w:eastAsiaTheme="minorHAnsi"/>
          <w:color w:val="000000"/>
        </w:rPr>
        <w:t>a</w:t>
      </w:r>
      <w:r w:rsidR="000A5C4F">
        <w:rPr>
          <w:rFonts w:eastAsiaTheme="minorHAnsi"/>
          <w:color w:val="000000"/>
        </w:rPr>
        <w:t xml:space="preserve"> </w:t>
      </w:r>
      <w:r w:rsidRPr="00B1025D">
        <w:rPr>
          <w:rFonts w:eastAsiaTheme="minorHAnsi"/>
          <w:color w:val="000000"/>
        </w:rPr>
        <w:t>persistent</w:t>
      </w:r>
      <w:r w:rsidR="000A5C4F">
        <w:rPr>
          <w:rFonts w:eastAsiaTheme="minorHAnsi"/>
          <w:color w:val="000000"/>
        </w:rPr>
        <w:t xml:space="preserve"> </w:t>
      </w:r>
      <w:r w:rsidRPr="00B1025D">
        <w:rPr>
          <w:rFonts w:eastAsiaTheme="minorHAnsi"/>
          <w:color w:val="000000"/>
        </w:rPr>
        <w:t>response,</w:t>
      </w:r>
      <w:r w:rsidR="000A5C4F">
        <w:rPr>
          <w:rFonts w:eastAsiaTheme="minorHAnsi"/>
          <w:color w:val="000000"/>
        </w:rPr>
        <w:t xml:space="preserve"> </w:t>
      </w:r>
      <w:r w:rsidRPr="00B1025D">
        <w:rPr>
          <w:rFonts w:eastAsiaTheme="minorHAnsi"/>
          <w:color w:val="000000"/>
        </w:rPr>
        <w:t>53</w:t>
      </w:r>
      <w:r w:rsidR="000A5C4F">
        <w:rPr>
          <w:rFonts w:eastAsiaTheme="minorHAnsi"/>
          <w:color w:val="000000"/>
        </w:rPr>
        <w:t xml:space="preserve"> </w:t>
      </w:r>
      <w:r w:rsidRPr="00B1025D">
        <w:rPr>
          <w:rFonts w:eastAsiaTheme="minorHAnsi"/>
          <w:color w:val="000000"/>
        </w:rPr>
        <w:t>patients</w:t>
      </w:r>
      <w:r w:rsidR="000A5C4F">
        <w:rPr>
          <w:rFonts w:eastAsiaTheme="minorHAnsi"/>
          <w:color w:val="000000"/>
        </w:rPr>
        <w:t xml:space="preserve"> </w:t>
      </w:r>
      <w:r w:rsidRPr="00B1025D">
        <w:rPr>
          <w:rFonts w:eastAsiaTheme="minorHAnsi"/>
          <w:color w:val="000000"/>
        </w:rPr>
        <w:t>had</w:t>
      </w:r>
      <w:r w:rsidR="000A5C4F">
        <w:rPr>
          <w:rFonts w:eastAsiaTheme="minorHAnsi"/>
          <w:color w:val="000000"/>
        </w:rPr>
        <w:t xml:space="preserve"> </w:t>
      </w:r>
      <w:r w:rsidRPr="00B1025D">
        <w:rPr>
          <w:rFonts w:eastAsiaTheme="minorHAnsi"/>
          <w:color w:val="000000"/>
        </w:rPr>
        <w:t>a</w:t>
      </w:r>
      <w:r w:rsidR="000A5C4F">
        <w:rPr>
          <w:rFonts w:eastAsiaTheme="minorHAnsi"/>
          <w:color w:val="000000"/>
        </w:rPr>
        <w:t xml:space="preserve"> </w:t>
      </w:r>
      <w:r w:rsidRPr="00B1025D">
        <w:rPr>
          <w:rFonts w:eastAsiaTheme="minorHAnsi"/>
          <w:color w:val="000000"/>
        </w:rPr>
        <w:t>transient</w:t>
      </w:r>
      <w:r w:rsidR="000A5C4F">
        <w:rPr>
          <w:rFonts w:eastAsiaTheme="minorHAnsi"/>
          <w:color w:val="000000"/>
        </w:rPr>
        <w:t xml:space="preserve"> </w:t>
      </w:r>
      <w:r w:rsidRPr="00B1025D">
        <w:rPr>
          <w:rFonts w:eastAsiaTheme="minorHAnsi"/>
          <w:color w:val="000000"/>
        </w:rPr>
        <w:t>response,</w:t>
      </w:r>
      <w:r w:rsidR="000A5C4F">
        <w:rPr>
          <w:rFonts w:eastAsiaTheme="minorHAnsi"/>
          <w:color w:val="000000"/>
        </w:rPr>
        <w:t xml:space="preserve"> </w:t>
      </w:r>
      <w:r w:rsidRPr="00B1025D">
        <w:rPr>
          <w:rFonts w:eastAsiaTheme="minorHAnsi"/>
          <w:color w:val="000000"/>
        </w:rPr>
        <w:t>and</w:t>
      </w:r>
      <w:r w:rsidR="000A5C4F">
        <w:rPr>
          <w:rFonts w:eastAsiaTheme="minorHAnsi"/>
          <w:color w:val="000000"/>
        </w:rPr>
        <w:t xml:space="preserve"> </w:t>
      </w:r>
      <w:r w:rsidRPr="00B1025D">
        <w:rPr>
          <w:rFonts w:eastAsiaTheme="minorHAnsi"/>
          <w:color w:val="000000"/>
        </w:rPr>
        <w:t>1</w:t>
      </w:r>
      <w:r w:rsidR="000A5C4F">
        <w:rPr>
          <w:rFonts w:eastAsiaTheme="minorHAnsi"/>
          <w:color w:val="000000"/>
        </w:rPr>
        <w:t xml:space="preserve"> </w:t>
      </w:r>
      <w:r w:rsidRPr="00B1025D">
        <w:rPr>
          <w:rFonts w:eastAsiaTheme="minorHAnsi"/>
          <w:color w:val="000000"/>
        </w:rPr>
        <w:t>patient</w:t>
      </w:r>
      <w:r w:rsidR="000A5C4F">
        <w:rPr>
          <w:rFonts w:eastAsiaTheme="minorHAnsi"/>
          <w:color w:val="000000"/>
        </w:rPr>
        <w:t xml:space="preserve"> </w:t>
      </w:r>
      <w:r w:rsidRPr="00B1025D">
        <w:rPr>
          <w:rFonts w:eastAsiaTheme="minorHAnsi"/>
          <w:color w:val="000000"/>
        </w:rPr>
        <w:t>had</w:t>
      </w:r>
      <w:r w:rsidR="000A5C4F">
        <w:rPr>
          <w:rFonts w:eastAsiaTheme="minorHAnsi"/>
          <w:color w:val="000000"/>
        </w:rPr>
        <w:t xml:space="preserve"> </w:t>
      </w:r>
      <w:r w:rsidRPr="00B1025D">
        <w:rPr>
          <w:rFonts w:eastAsiaTheme="minorHAnsi"/>
          <w:color w:val="000000"/>
        </w:rPr>
        <w:t>an</w:t>
      </w:r>
      <w:r w:rsidR="000A5C4F">
        <w:rPr>
          <w:rFonts w:eastAsiaTheme="minorHAnsi"/>
          <w:color w:val="000000"/>
        </w:rPr>
        <w:t xml:space="preserve"> </w:t>
      </w:r>
      <w:r w:rsidRPr="00B1025D">
        <w:rPr>
          <w:rFonts w:eastAsiaTheme="minorHAnsi"/>
          <w:color w:val="000000"/>
        </w:rPr>
        <w:t>indeterminate</w:t>
      </w:r>
      <w:r w:rsidR="000A5C4F">
        <w:rPr>
          <w:rFonts w:eastAsiaTheme="minorHAnsi"/>
          <w:color w:val="000000"/>
        </w:rPr>
        <w:t xml:space="preserve"> </w:t>
      </w:r>
      <w:r w:rsidRPr="00B1025D">
        <w:rPr>
          <w:rFonts w:eastAsiaTheme="minorHAnsi"/>
          <w:color w:val="000000"/>
        </w:rPr>
        <w:t>response.</w:t>
      </w:r>
      <w:r w:rsidR="000A5C4F">
        <w:rPr>
          <w:rFonts w:eastAsiaTheme="minorHAnsi"/>
          <w:color w:val="000000"/>
        </w:rPr>
        <w:t xml:space="preserve"> </w:t>
      </w:r>
      <w:r w:rsidRPr="00B1025D">
        <w:rPr>
          <w:rFonts w:eastAsiaTheme="minorHAnsi"/>
          <w:color w:val="000000"/>
        </w:rPr>
        <w:t>Among</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1</w:t>
      </w:r>
      <w:r w:rsidR="006E505D">
        <w:rPr>
          <w:rFonts w:eastAsiaTheme="minorHAnsi"/>
          <w:color w:val="000000"/>
        </w:rPr>
        <w:t>,</w:t>
      </w:r>
      <w:r w:rsidRPr="00B1025D">
        <w:rPr>
          <w:rFonts w:eastAsiaTheme="minorHAnsi"/>
          <w:color w:val="000000"/>
        </w:rPr>
        <w:t>489</w:t>
      </w:r>
      <w:r w:rsidR="000A5C4F">
        <w:rPr>
          <w:rFonts w:eastAsiaTheme="minorHAnsi"/>
          <w:color w:val="000000"/>
        </w:rPr>
        <w:t xml:space="preserve"> </w:t>
      </w:r>
      <w:r w:rsidRPr="00B1025D">
        <w:rPr>
          <w:rFonts w:eastAsiaTheme="minorHAnsi"/>
          <w:color w:val="000000"/>
        </w:rPr>
        <w:t>alirocumab</w:t>
      </w:r>
      <w:r w:rsidR="000A5C4F">
        <w:rPr>
          <w:rFonts w:eastAsiaTheme="minorHAnsi"/>
          <w:color w:val="000000"/>
        </w:rPr>
        <w:t xml:space="preserve"> </w:t>
      </w:r>
      <w:r w:rsidRPr="00B1025D">
        <w:rPr>
          <w:rFonts w:eastAsiaTheme="minorHAnsi"/>
          <w:color w:val="000000"/>
        </w:rPr>
        <w:t>patients</w:t>
      </w:r>
      <w:r w:rsidR="000A5C4F">
        <w:rPr>
          <w:rFonts w:eastAsiaTheme="minorHAnsi"/>
          <w:color w:val="000000"/>
        </w:rPr>
        <w:t xml:space="preserve"> </w:t>
      </w:r>
      <w:r w:rsidRPr="00B1025D">
        <w:rPr>
          <w:rFonts w:eastAsiaTheme="minorHAnsi"/>
          <w:color w:val="000000"/>
        </w:rPr>
        <w:t>with</w:t>
      </w:r>
      <w:r w:rsidR="000A5C4F">
        <w:rPr>
          <w:rFonts w:eastAsiaTheme="minorHAnsi"/>
          <w:color w:val="000000"/>
        </w:rPr>
        <w:t xml:space="preserve"> </w:t>
      </w:r>
      <w:r w:rsidRPr="00B1025D">
        <w:rPr>
          <w:rFonts w:eastAsiaTheme="minorHAnsi"/>
          <w:color w:val="000000"/>
        </w:rPr>
        <w:t>ADA</w:t>
      </w:r>
      <w:r w:rsidR="000A5C4F">
        <w:rPr>
          <w:rFonts w:eastAsiaTheme="minorHAnsi"/>
          <w:color w:val="000000"/>
        </w:rPr>
        <w:t xml:space="preserve"> </w:t>
      </w:r>
      <w:r w:rsidRPr="00B1025D">
        <w:rPr>
          <w:rFonts w:eastAsiaTheme="minorHAnsi"/>
          <w:color w:val="000000"/>
        </w:rPr>
        <w:t>measured</w:t>
      </w:r>
      <w:r w:rsidR="000A5C4F">
        <w:rPr>
          <w:rFonts w:eastAsiaTheme="minorHAnsi"/>
          <w:color w:val="000000"/>
        </w:rPr>
        <w:t xml:space="preserve"> </w:t>
      </w:r>
      <w:r w:rsidRPr="00B1025D">
        <w:rPr>
          <w:rFonts w:eastAsiaTheme="minorHAnsi"/>
          <w:color w:val="000000"/>
        </w:rPr>
        <w:t>population</w:t>
      </w:r>
      <w:r w:rsidR="000A5C4F">
        <w:rPr>
          <w:rFonts w:eastAsiaTheme="minorHAnsi"/>
          <w:color w:val="000000"/>
        </w:rPr>
        <w:t xml:space="preserve"> </w:t>
      </w:r>
      <w:r w:rsidRPr="00B1025D">
        <w:rPr>
          <w:rFonts w:eastAsiaTheme="minorHAnsi"/>
          <w:color w:val="000000"/>
        </w:rPr>
        <w:t>(1.3%)</w:t>
      </w:r>
      <w:r w:rsidR="000A5C4F">
        <w:rPr>
          <w:rFonts w:eastAsiaTheme="minorHAnsi"/>
          <w:color w:val="000000"/>
        </w:rPr>
        <w:t xml:space="preserve"> </w:t>
      </w:r>
      <w:r w:rsidRPr="00B1025D">
        <w:rPr>
          <w:rFonts w:eastAsiaTheme="minorHAnsi"/>
          <w:color w:val="000000"/>
        </w:rPr>
        <w:t>had</w:t>
      </w:r>
      <w:r w:rsidR="000A5C4F">
        <w:rPr>
          <w:rFonts w:eastAsiaTheme="minorHAnsi"/>
          <w:color w:val="000000"/>
        </w:rPr>
        <w:t xml:space="preserve"> </w:t>
      </w:r>
      <w:r w:rsidRPr="00B1025D">
        <w:rPr>
          <w:rFonts w:eastAsiaTheme="minorHAnsi"/>
          <w:color w:val="000000"/>
        </w:rPr>
        <w:t>at</w:t>
      </w:r>
      <w:r w:rsidR="000A5C4F">
        <w:rPr>
          <w:rFonts w:eastAsiaTheme="minorHAnsi"/>
          <w:color w:val="000000"/>
        </w:rPr>
        <w:t xml:space="preserve"> </w:t>
      </w:r>
      <w:r w:rsidRPr="00B1025D">
        <w:rPr>
          <w:rFonts w:eastAsiaTheme="minorHAnsi"/>
          <w:color w:val="000000"/>
        </w:rPr>
        <w:t>least</w:t>
      </w:r>
      <w:r w:rsidR="000A5C4F">
        <w:rPr>
          <w:rFonts w:eastAsiaTheme="minorHAnsi"/>
          <w:color w:val="000000"/>
        </w:rPr>
        <w:t xml:space="preserve"> </w:t>
      </w:r>
      <w:r w:rsidRPr="00B1025D">
        <w:rPr>
          <w:rFonts w:eastAsiaTheme="minorHAnsi"/>
          <w:color w:val="000000"/>
        </w:rPr>
        <w:t>1</w:t>
      </w:r>
      <w:r w:rsidR="000A5C4F">
        <w:rPr>
          <w:rFonts w:eastAsiaTheme="minorHAnsi"/>
          <w:color w:val="000000"/>
        </w:rPr>
        <w:t xml:space="preserve"> </w:t>
      </w:r>
      <w:r w:rsidRPr="00B1025D">
        <w:rPr>
          <w:rFonts w:eastAsiaTheme="minorHAnsi"/>
          <w:color w:val="000000"/>
        </w:rPr>
        <w:t>positive</w:t>
      </w:r>
      <w:r w:rsidR="000A5C4F">
        <w:rPr>
          <w:rFonts w:eastAsiaTheme="minorHAnsi"/>
          <w:color w:val="000000"/>
        </w:rPr>
        <w:t xml:space="preserve"> </w:t>
      </w:r>
      <w:r w:rsidRPr="00B1025D">
        <w:rPr>
          <w:rFonts w:eastAsiaTheme="minorHAnsi"/>
          <w:color w:val="000000"/>
        </w:rPr>
        <w:t>neutralising</w:t>
      </w:r>
      <w:r w:rsidR="000A5C4F">
        <w:rPr>
          <w:rFonts w:eastAsiaTheme="minorHAnsi"/>
          <w:color w:val="000000"/>
        </w:rPr>
        <w:t xml:space="preserve"> </w:t>
      </w:r>
      <w:r w:rsidRPr="00B1025D">
        <w:rPr>
          <w:rFonts w:eastAsiaTheme="minorHAnsi"/>
          <w:color w:val="000000"/>
        </w:rPr>
        <w:t>status.</w:t>
      </w:r>
      <w:r w:rsidR="000A5C4F">
        <w:rPr>
          <w:rFonts w:eastAsiaTheme="minorHAnsi"/>
          <w:color w:val="000000"/>
        </w:rPr>
        <w:t xml:space="preserve"> </w:t>
      </w:r>
      <w:r w:rsidRPr="00B1025D">
        <w:rPr>
          <w:rFonts w:eastAsiaTheme="minorHAnsi"/>
          <w:color w:val="000000"/>
        </w:rPr>
        <w:t>This</w:t>
      </w:r>
      <w:r w:rsidR="000A5C4F">
        <w:rPr>
          <w:rFonts w:eastAsiaTheme="minorHAnsi"/>
          <w:color w:val="000000"/>
        </w:rPr>
        <w:t xml:space="preserve"> </w:t>
      </w:r>
      <w:r w:rsidRPr="00B1025D">
        <w:rPr>
          <w:rFonts w:eastAsiaTheme="minorHAnsi"/>
          <w:color w:val="000000"/>
        </w:rPr>
        <w:t>ADA</w:t>
      </w:r>
      <w:r w:rsidR="000A5C4F">
        <w:rPr>
          <w:rFonts w:eastAsiaTheme="minorHAnsi"/>
          <w:color w:val="000000"/>
        </w:rPr>
        <w:t xml:space="preserve"> </w:t>
      </w:r>
      <w:r w:rsidRPr="00B1025D">
        <w:rPr>
          <w:rFonts w:eastAsiaTheme="minorHAnsi"/>
          <w:color w:val="000000"/>
        </w:rPr>
        <w:t>response</w:t>
      </w:r>
      <w:r w:rsidR="000A5C4F">
        <w:rPr>
          <w:rFonts w:eastAsiaTheme="minorHAnsi"/>
          <w:color w:val="000000"/>
        </w:rPr>
        <w:t xml:space="preserve"> </w:t>
      </w:r>
      <w:r w:rsidRPr="00B1025D">
        <w:rPr>
          <w:rFonts w:eastAsiaTheme="minorHAnsi"/>
          <w:color w:val="000000"/>
        </w:rPr>
        <w:t>did</w:t>
      </w:r>
      <w:r w:rsidR="000A5C4F">
        <w:rPr>
          <w:rFonts w:eastAsiaTheme="minorHAnsi"/>
          <w:color w:val="000000"/>
        </w:rPr>
        <w:t xml:space="preserve"> </w:t>
      </w:r>
      <w:r w:rsidRPr="00B1025D">
        <w:rPr>
          <w:rFonts w:eastAsiaTheme="minorHAnsi"/>
          <w:color w:val="000000"/>
        </w:rPr>
        <w:t>not</w:t>
      </w:r>
      <w:r w:rsidR="000A5C4F">
        <w:rPr>
          <w:rFonts w:eastAsiaTheme="minorHAnsi"/>
          <w:color w:val="000000"/>
        </w:rPr>
        <w:t xml:space="preserve"> </w:t>
      </w:r>
      <w:r w:rsidRPr="00B1025D">
        <w:rPr>
          <w:rFonts w:eastAsiaTheme="minorHAnsi"/>
          <w:color w:val="000000"/>
        </w:rPr>
        <w:t>appear</w:t>
      </w:r>
      <w:r w:rsidR="000A5C4F">
        <w:rPr>
          <w:rFonts w:eastAsiaTheme="minorHAnsi"/>
          <w:color w:val="000000"/>
        </w:rPr>
        <w:t xml:space="preserve"> </w:t>
      </w:r>
      <w:r w:rsidRPr="00B1025D">
        <w:rPr>
          <w:rFonts w:eastAsiaTheme="minorHAnsi"/>
          <w:color w:val="000000"/>
        </w:rPr>
        <w:t>to</w:t>
      </w:r>
      <w:r w:rsidR="000A5C4F">
        <w:rPr>
          <w:rFonts w:eastAsiaTheme="minorHAnsi"/>
          <w:color w:val="000000"/>
        </w:rPr>
        <w:t xml:space="preserve"> </w:t>
      </w:r>
      <w:r w:rsidRPr="00B1025D">
        <w:rPr>
          <w:rFonts w:eastAsiaTheme="minorHAnsi"/>
          <w:color w:val="000000"/>
        </w:rPr>
        <w:t>impact</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LDL-C</w:t>
      </w:r>
      <w:r w:rsidR="000A5C4F">
        <w:rPr>
          <w:rFonts w:eastAsiaTheme="minorHAnsi"/>
          <w:color w:val="000000"/>
        </w:rPr>
        <w:t xml:space="preserve"> </w:t>
      </w:r>
      <w:r w:rsidRPr="00B1025D">
        <w:rPr>
          <w:rFonts w:eastAsiaTheme="minorHAnsi"/>
          <w:color w:val="000000"/>
        </w:rPr>
        <w:t>efficacy</w:t>
      </w:r>
      <w:r w:rsidR="000A5C4F">
        <w:rPr>
          <w:rFonts w:eastAsiaTheme="minorHAnsi"/>
          <w:color w:val="000000"/>
        </w:rPr>
        <w:t xml:space="preserve"> </w:t>
      </w:r>
      <w:r w:rsidRPr="00B1025D">
        <w:rPr>
          <w:rFonts w:eastAsiaTheme="minorHAnsi"/>
          <w:color w:val="000000"/>
        </w:rPr>
        <w:t>profile</w:t>
      </w:r>
      <w:r w:rsidR="000A5C4F">
        <w:rPr>
          <w:rFonts w:eastAsiaTheme="minorHAnsi"/>
          <w:color w:val="000000"/>
        </w:rPr>
        <w:t xml:space="preserve"> </w:t>
      </w:r>
      <w:r w:rsidRPr="00B1025D">
        <w:rPr>
          <w:rFonts w:eastAsiaTheme="minorHAnsi"/>
          <w:color w:val="000000"/>
        </w:rPr>
        <w:t>but</w:t>
      </w:r>
      <w:r w:rsidR="000A5C4F">
        <w:rPr>
          <w:rFonts w:eastAsiaTheme="minorHAnsi"/>
          <w:color w:val="000000"/>
        </w:rPr>
        <w:t xml:space="preserve"> </w:t>
      </w:r>
      <w:r w:rsidRPr="00B1025D">
        <w:rPr>
          <w:rFonts w:eastAsiaTheme="minorHAnsi"/>
          <w:color w:val="000000"/>
        </w:rPr>
        <w:t>of</w:t>
      </w:r>
      <w:r w:rsidR="000A5C4F">
        <w:rPr>
          <w:rFonts w:eastAsiaTheme="minorHAnsi"/>
          <w:color w:val="000000"/>
        </w:rPr>
        <w:t xml:space="preserve"> </w:t>
      </w:r>
      <w:r w:rsidRPr="00B1025D">
        <w:rPr>
          <w:rFonts w:eastAsiaTheme="minorHAnsi"/>
          <w:color w:val="000000"/>
        </w:rPr>
        <w:t>injection</w:t>
      </w:r>
      <w:r w:rsidR="000A5C4F">
        <w:rPr>
          <w:rFonts w:eastAsiaTheme="minorHAnsi"/>
          <w:color w:val="000000"/>
        </w:rPr>
        <w:t xml:space="preserve"> </w:t>
      </w:r>
      <w:r w:rsidRPr="00B1025D">
        <w:rPr>
          <w:rFonts w:eastAsiaTheme="minorHAnsi"/>
          <w:color w:val="000000"/>
        </w:rPr>
        <w:t>site</w:t>
      </w:r>
      <w:r w:rsidR="000A5C4F">
        <w:rPr>
          <w:rFonts w:eastAsiaTheme="minorHAnsi"/>
          <w:color w:val="000000"/>
        </w:rPr>
        <w:t xml:space="preserve"> </w:t>
      </w:r>
      <w:r w:rsidRPr="00B1025D">
        <w:rPr>
          <w:rFonts w:eastAsiaTheme="minorHAnsi"/>
          <w:color w:val="000000"/>
        </w:rPr>
        <w:t>reaction</w:t>
      </w:r>
      <w:r w:rsidR="000A5C4F">
        <w:rPr>
          <w:rFonts w:eastAsiaTheme="minorHAnsi"/>
          <w:color w:val="000000"/>
        </w:rPr>
        <w:t xml:space="preserve"> </w:t>
      </w:r>
      <w:r w:rsidRPr="00B1025D">
        <w:rPr>
          <w:rFonts w:eastAsiaTheme="minorHAnsi"/>
          <w:color w:val="000000"/>
        </w:rPr>
        <w:t>occurred</w:t>
      </w:r>
      <w:r w:rsidR="000A5C4F">
        <w:rPr>
          <w:rFonts w:eastAsiaTheme="minorHAnsi"/>
          <w:color w:val="000000"/>
        </w:rPr>
        <w:t xml:space="preserve"> </w:t>
      </w:r>
      <w:r w:rsidRPr="00B1025D">
        <w:rPr>
          <w:rFonts w:eastAsiaTheme="minorHAnsi"/>
          <w:color w:val="000000"/>
        </w:rPr>
        <w:t>in</w:t>
      </w:r>
      <w:r w:rsidR="000A5C4F">
        <w:rPr>
          <w:rFonts w:eastAsiaTheme="minorHAnsi"/>
          <w:color w:val="000000"/>
        </w:rPr>
        <w:t xml:space="preserve"> </w:t>
      </w:r>
      <w:r w:rsidRPr="00B1025D">
        <w:rPr>
          <w:rFonts w:eastAsiaTheme="minorHAnsi"/>
          <w:color w:val="000000"/>
        </w:rPr>
        <w:t>11.3%</w:t>
      </w:r>
      <w:r w:rsidR="000A5C4F">
        <w:rPr>
          <w:rFonts w:eastAsiaTheme="minorHAnsi"/>
          <w:color w:val="000000"/>
        </w:rPr>
        <w:t xml:space="preserve"> </w:t>
      </w:r>
      <w:r w:rsidRPr="00B1025D">
        <w:rPr>
          <w:rFonts w:eastAsiaTheme="minorHAnsi"/>
          <w:color w:val="000000"/>
        </w:rPr>
        <w:t>ADA-positive</w:t>
      </w:r>
      <w:r w:rsidR="000A5C4F">
        <w:rPr>
          <w:rFonts w:eastAsiaTheme="minorHAnsi"/>
          <w:color w:val="000000"/>
        </w:rPr>
        <w:t xml:space="preserve"> </w:t>
      </w:r>
      <w:r w:rsidRPr="00B1025D">
        <w:rPr>
          <w:rFonts w:eastAsiaTheme="minorHAnsi"/>
          <w:color w:val="000000"/>
        </w:rPr>
        <w:t>patients</w:t>
      </w:r>
      <w:r w:rsidR="000A5C4F">
        <w:rPr>
          <w:rFonts w:eastAsiaTheme="minorHAnsi"/>
          <w:color w:val="000000"/>
        </w:rPr>
        <w:t xml:space="preserve"> </w:t>
      </w:r>
      <w:r w:rsidRPr="00B1025D">
        <w:rPr>
          <w:rFonts w:eastAsiaTheme="minorHAnsi"/>
          <w:color w:val="000000"/>
        </w:rPr>
        <w:t>compared</w:t>
      </w:r>
      <w:r w:rsidR="000A5C4F">
        <w:rPr>
          <w:rFonts w:eastAsiaTheme="minorHAnsi"/>
          <w:color w:val="000000"/>
        </w:rPr>
        <w:t xml:space="preserve"> </w:t>
      </w:r>
      <w:r w:rsidRPr="00B1025D">
        <w:rPr>
          <w:rFonts w:eastAsiaTheme="minorHAnsi"/>
          <w:color w:val="000000"/>
        </w:rPr>
        <w:t>with</w:t>
      </w:r>
      <w:r w:rsidR="000A5C4F">
        <w:rPr>
          <w:rFonts w:eastAsiaTheme="minorHAnsi"/>
          <w:color w:val="000000"/>
        </w:rPr>
        <w:t xml:space="preserve"> </w:t>
      </w:r>
      <w:r w:rsidRPr="00B1025D">
        <w:rPr>
          <w:rFonts w:eastAsiaTheme="minorHAnsi"/>
          <w:color w:val="000000"/>
        </w:rPr>
        <w:t>5.6%</w:t>
      </w:r>
      <w:r w:rsidR="000A5C4F">
        <w:rPr>
          <w:rFonts w:eastAsiaTheme="minorHAnsi"/>
          <w:color w:val="000000"/>
        </w:rPr>
        <w:t xml:space="preserve"> </w:t>
      </w:r>
      <w:r>
        <w:rPr>
          <w:rFonts w:eastAsiaTheme="minorHAnsi"/>
          <w:color w:val="000000"/>
        </w:rPr>
        <w:t>ADA</w:t>
      </w:r>
      <w:r w:rsidR="000A5C4F">
        <w:rPr>
          <w:rFonts w:eastAsiaTheme="minorHAnsi"/>
          <w:color w:val="000000"/>
        </w:rPr>
        <w:t xml:space="preserve"> </w:t>
      </w:r>
      <w:r>
        <w:rPr>
          <w:rFonts w:eastAsiaTheme="minorHAnsi"/>
          <w:color w:val="000000"/>
        </w:rPr>
        <w:t>negative</w:t>
      </w:r>
      <w:r w:rsidR="000A5C4F">
        <w:rPr>
          <w:rFonts w:eastAsiaTheme="minorHAnsi"/>
          <w:color w:val="000000"/>
        </w:rPr>
        <w:t xml:space="preserve"> </w:t>
      </w:r>
      <w:r>
        <w:rPr>
          <w:rFonts w:eastAsiaTheme="minorHAnsi"/>
          <w:color w:val="000000"/>
        </w:rPr>
        <w:t>patients</w:t>
      </w:r>
      <w:r w:rsidRPr="00B1025D">
        <w:rPr>
          <w:rFonts w:eastAsiaTheme="minorHAnsi"/>
          <w:color w:val="000000"/>
        </w:rPr>
        <w:t>).</w:t>
      </w:r>
      <w:r w:rsidR="000A5C4F">
        <w:rPr>
          <w:rFonts w:eastAsiaTheme="minorHAnsi"/>
          <w:color w:val="000000"/>
        </w:rPr>
        <w:t xml:space="preserve"> </w:t>
      </w:r>
      <w:r w:rsidRPr="00B1025D">
        <w:rPr>
          <w:rFonts w:eastAsiaTheme="minorHAnsi"/>
          <w:color w:val="000000"/>
        </w:rPr>
        <w:t>In</w:t>
      </w:r>
      <w:r w:rsidR="000A5C4F">
        <w:rPr>
          <w:rFonts w:eastAsiaTheme="minorHAnsi"/>
          <w:color w:val="000000"/>
        </w:rPr>
        <w:t xml:space="preserve"> </w:t>
      </w:r>
      <w:r w:rsidRPr="00B1025D">
        <w:rPr>
          <w:rFonts w:eastAsiaTheme="minorHAnsi"/>
          <w:color w:val="000000"/>
        </w:rPr>
        <w:t>most</w:t>
      </w:r>
      <w:r w:rsidR="000A5C4F">
        <w:rPr>
          <w:rFonts w:eastAsiaTheme="minorHAnsi"/>
          <w:color w:val="000000"/>
        </w:rPr>
        <w:t xml:space="preserve"> </w:t>
      </w:r>
      <w:r w:rsidRPr="00B1025D">
        <w:rPr>
          <w:rFonts w:eastAsiaTheme="minorHAnsi"/>
          <w:color w:val="000000"/>
        </w:rPr>
        <w:t>patients,</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ADA</w:t>
      </w:r>
      <w:r w:rsidR="000A5C4F">
        <w:rPr>
          <w:rFonts w:eastAsiaTheme="minorHAnsi"/>
          <w:color w:val="000000"/>
        </w:rPr>
        <w:t xml:space="preserve"> </w:t>
      </w:r>
      <w:r w:rsidRPr="00B1025D">
        <w:rPr>
          <w:rFonts w:eastAsiaTheme="minorHAnsi"/>
          <w:color w:val="000000"/>
        </w:rPr>
        <w:t>response</w:t>
      </w:r>
      <w:r w:rsidR="000A5C4F">
        <w:rPr>
          <w:rFonts w:eastAsiaTheme="minorHAnsi"/>
          <w:color w:val="000000"/>
        </w:rPr>
        <w:t xml:space="preserve"> </w:t>
      </w:r>
      <w:r w:rsidRPr="00B1025D">
        <w:rPr>
          <w:rFonts w:eastAsiaTheme="minorHAnsi"/>
          <w:color w:val="000000"/>
        </w:rPr>
        <w:t>was</w:t>
      </w:r>
      <w:r w:rsidR="000A5C4F">
        <w:rPr>
          <w:rFonts w:eastAsiaTheme="minorHAnsi"/>
          <w:color w:val="000000"/>
        </w:rPr>
        <w:t xml:space="preserve"> </w:t>
      </w:r>
      <w:r w:rsidRPr="00B1025D">
        <w:rPr>
          <w:rFonts w:eastAsiaTheme="minorHAnsi"/>
          <w:color w:val="000000"/>
        </w:rPr>
        <w:t>transient</w:t>
      </w:r>
      <w:r w:rsidR="000A5C4F">
        <w:rPr>
          <w:rFonts w:eastAsiaTheme="minorHAnsi"/>
          <w:color w:val="000000"/>
        </w:rPr>
        <w:t xml:space="preserve"> </w:t>
      </w:r>
      <w:r w:rsidRPr="00B1025D">
        <w:rPr>
          <w:rFonts w:eastAsiaTheme="minorHAnsi"/>
          <w:color w:val="000000"/>
        </w:rPr>
        <w:t>and</w:t>
      </w:r>
      <w:r w:rsidR="000A5C4F">
        <w:rPr>
          <w:rFonts w:eastAsiaTheme="minorHAnsi"/>
          <w:color w:val="000000"/>
        </w:rPr>
        <w:t xml:space="preserve"> </w:t>
      </w:r>
      <w:r w:rsidRPr="00B1025D">
        <w:rPr>
          <w:rFonts w:eastAsiaTheme="minorHAnsi"/>
          <w:color w:val="000000"/>
        </w:rPr>
        <w:t>was</w:t>
      </w:r>
      <w:r w:rsidR="000A5C4F">
        <w:rPr>
          <w:rFonts w:eastAsiaTheme="minorHAnsi"/>
          <w:color w:val="000000"/>
        </w:rPr>
        <w:t xml:space="preserve"> </w:t>
      </w:r>
      <w:r w:rsidRPr="00B1025D">
        <w:rPr>
          <w:rFonts w:eastAsiaTheme="minorHAnsi"/>
          <w:color w:val="000000"/>
        </w:rPr>
        <w:t>not</w:t>
      </w:r>
      <w:r w:rsidR="000A5C4F">
        <w:rPr>
          <w:rFonts w:eastAsiaTheme="minorHAnsi"/>
          <w:color w:val="000000"/>
        </w:rPr>
        <w:t xml:space="preserve"> </w:t>
      </w:r>
      <w:r w:rsidRPr="00B1025D">
        <w:rPr>
          <w:rFonts w:eastAsiaTheme="minorHAnsi"/>
          <w:color w:val="000000"/>
        </w:rPr>
        <w:t>associated</w:t>
      </w:r>
      <w:r w:rsidR="000A5C4F">
        <w:rPr>
          <w:rFonts w:eastAsiaTheme="minorHAnsi"/>
          <w:color w:val="000000"/>
        </w:rPr>
        <w:t xml:space="preserve"> </w:t>
      </w:r>
      <w:r w:rsidRPr="00B1025D">
        <w:rPr>
          <w:rFonts w:eastAsiaTheme="minorHAnsi"/>
          <w:color w:val="000000"/>
        </w:rPr>
        <w:t>with</w:t>
      </w:r>
      <w:r w:rsidR="000A5C4F">
        <w:rPr>
          <w:rFonts w:eastAsiaTheme="minorHAnsi"/>
          <w:color w:val="000000"/>
        </w:rPr>
        <w:t xml:space="preserve"> </w:t>
      </w:r>
      <w:r w:rsidRPr="00B1025D">
        <w:rPr>
          <w:rFonts w:eastAsiaTheme="minorHAnsi"/>
          <w:color w:val="000000"/>
        </w:rPr>
        <w:t>any</w:t>
      </w:r>
      <w:r w:rsidR="000A5C4F">
        <w:rPr>
          <w:rFonts w:eastAsiaTheme="minorHAnsi"/>
          <w:color w:val="000000"/>
        </w:rPr>
        <w:t xml:space="preserve"> </w:t>
      </w:r>
      <w:r w:rsidRPr="00B1025D">
        <w:rPr>
          <w:rFonts w:eastAsiaTheme="minorHAnsi"/>
          <w:color w:val="000000"/>
        </w:rPr>
        <w:t>other</w:t>
      </w:r>
      <w:r w:rsidR="000A5C4F">
        <w:rPr>
          <w:rFonts w:eastAsiaTheme="minorHAnsi"/>
          <w:color w:val="000000"/>
        </w:rPr>
        <w:t xml:space="preserve"> </w:t>
      </w:r>
      <w:r w:rsidRPr="00B1025D">
        <w:rPr>
          <w:rFonts w:eastAsiaTheme="minorHAnsi"/>
          <w:color w:val="000000"/>
        </w:rPr>
        <w:t>safety</w:t>
      </w:r>
      <w:r w:rsidR="000A5C4F">
        <w:rPr>
          <w:rFonts w:eastAsiaTheme="minorHAnsi"/>
          <w:color w:val="000000"/>
        </w:rPr>
        <w:t xml:space="preserve"> </w:t>
      </w:r>
      <w:r w:rsidRPr="00B1025D">
        <w:rPr>
          <w:rFonts w:eastAsiaTheme="minorHAnsi"/>
          <w:color w:val="000000"/>
        </w:rPr>
        <w:t>concern</w:t>
      </w:r>
      <w:r w:rsidR="000A5C4F">
        <w:rPr>
          <w:rFonts w:eastAsiaTheme="minorHAnsi"/>
          <w:color w:val="000000"/>
        </w:rPr>
        <w:t xml:space="preserve"> </w:t>
      </w:r>
      <w:r w:rsidRPr="00B1025D">
        <w:rPr>
          <w:rFonts w:eastAsiaTheme="minorHAnsi"/>
          <w:color w:val="000000"/>
        </w:rPr>
        <w:t>apart</w:t>
      </w:r>
      <w:r w:rsidR="000A5C4F">
        <w:rPr>
          <w:rFonts w:eastAsiaTheme="minorHAnsi"/>
          <w:color w:val="000000"/>
        </w:rPr>
        <w:t xml:space="preserve"> </w:t>
      </w:r>
      <w:r w:rsidRPr="00B1025D">
        <w:rPr>
          <w:rFonts w:eastAsiaTheme="minorHAnsi"/>
          <w:color w:val="000000"/>
        </w:rPr>
        <w:t>from</w:t>
      </w:r>
      <w:r w:rsidR="000A5C4F">
        <w:rPr>
          <w:rFonts w:eastAsiaTheme="minorHAnsi"/>
          <w:color w:val="000000"/>
        </w:rPr>
        <w:t xml:space="preserve"> </w:t>
      </w:r>
      <w:r w:rsidRPr="00B1025D">
        <w:rPr>
          <w:rFonts w:eastAsiaTheme="minorHAnsi"/>
          <w:color w:val="000000"/>
        </w:rPr>
        <w:t>mild</w:t>
      </w:r>
      <w:r w:rsidR="000A5C4F">
        <w:rPr>
          <w:rFonts w:eastAsiaTheme="minorHAnsi"/>
          <w:color w:val="000000"/>
        </w:rPr>
        <w:t xml:space="preserve"> </w:t>
      </w:r>
      <w:r w:rsidRPr="00B1025D">
        <w:rPr>
          <w:rFonts w:eastAsiaTheme="minorHAnsi"/>
          <w:color w:val="000000"/>
        </w:rPr>
        <w:t>increase</w:t>
      </w:r>
      <w:r w:rsidR="000A5C4F">
        <w:rPr>
          <w:rFonts w:eastAsiaTheme="minorHAnsi"/>
          <w:color w:val="000000"/>
        </w:rPr>
        <w:t xml:space="preserve"> </w:t>
      </w:r>
      <w:r w:rsidRPr="00B1025D">
        <w:rPr>
          <w:rFonts w:eastAsiaTheme="minorHAnsi"/>
          <w:color w:val="000000"/>
        </w:rPr>
        <w:t>in</w:t>
      </w:r>
      <w:r w:rsidR="000A5C4F">
        <w:rPr>
          <w:rFonts w:eastAsiaTheme="minorHAnsi"/>
          <w:color w:val="000000"/>
        </w:rPr>
        <w:t xml:space="preserve"> </w:t>
      </w:r>
      <w:r w:rsidRPr="00B1025D">
        <w:rPr>
          <w:rFonts w:eastAsiaTheme="minorHAnsi"/>
          <w:color w:val="000000"/>
        </w:rPr>
        <w:t>the</w:t>
      </w:r>
      <w:r w:rsidR="000A5C4F">
        <w:rPr>
          <w:rFonts w:eastAsiaTheme="minorHAnsi"/>
          <w:color w:val="000000"/>
        </w:rPr>
        <w:t xml:space="preserve"> </w:t>
      </w:r>
      <w:r w:rsidRPr="00B1025D">
        <w:rPr>
          <w:rFonts w:eastAsiaTheme="minorHAnsi"/>
          <w:color w:val="000000"/>
        </w:rPr>
        <w:t>incidence</w:t>
      </w:r>
      <w:r w:rsidR="000A5C4F">
        <w:rPr>
          <w:rFonts w:eastAsiaTheme="minorHAnsi"/>
          <w:color w:val="000000"/>
        </w:rPr>
        <w:t xml:space="preserve"> </w:t>
      </w:r>
      <w:r w:rsidRPr="00B1025D">
        <w:rPr>
          <w:rFonts w:eastAsiaTheme="minorHAnsi"/>
          <w:color w:val="000000"/>
        </w:rPr>
        <w:t>of</w:t>
      </w:r>
      <w:r w:rsidR="000A5C4F">
        <w:rPr>
          <w:rFonts w:eastAsiaTheme="minorHAnsi"/>
          <w:color w:val="000000"/>
        </w:rPr>
        <w:t xml:space="preserve"> </w:t>
      </w:r>
      <w:r w:rsidRPr="00B1025D">
        <w:rPr>
          <w:rFonts w:eastAsiaTheme="minorHAnsi"/>
          <w:color w:val="000000"/>
        </w:rPr>
        <w:t>injection</w:t>
      </w:r>
      <w:r w:rsidR="000A5C4F">
        <w:rPr>
          <w:rFonts w:eastAsiaTheme="minorHAnsi"/>
          <w:color w:val="000000"/>
        </w:rPr>
        <w:t xml:space="preserve"> </w:t>
      </w:r>
      <w:r w:rsidRPr="00B1025D">
        <w:rPr>
          <w:rFonts w:eastAsiaTheme="minorHAnsi"/>
          <w:color w:val="000000"/>
        </w:rPr>
        <w:t>site</w:t>
      </w:r>
      <w:r w:rsidR="000A5C4F">
        <w:rPr>
          <w:rFonts w:eastAsiaTheme="minorHAnsi"/>
          <w:color w:val="000000"/>
        </w:rPr>
        <w:t xml:space="preserve"> </w:t>
      </w:r>
      <w:r w:rsidRPr="00B1025D">
        <w:rPr>
          <w:rFonts w:eastAsiaTheme="minorHAnsi"/>
          <w:color w:val="000000"/>
        </w:rPr>
        <w:t>reactions</w:t>
      </w:r>
      <w:r w:rsidR="006E505D">
        <w:rPr>
          <w:rFonts w:eastAsiaTheme="minorHAnsi"/>
          <w:color w:val="000000"/>
        </w:rPr>
        <w:t>.</w:t>
      </w:r>
    </w:p>
    <w:p w:rsidR="001D1BC0" w:rsidRPr="001D1BC0" w:rsidRDefault="001D1BC0" w:rsidP="006E505D">
      <w:pPr>
        <w:pStyle w:val="Heading5"/>
      </w:pPr>
      <w:r w:rsidRPr="001D1BC0">
        <w:t>Integrated</w:t>
      </w:r>
      <w:r w:rsidR="000A5C4F">
        <w:t xml:space="preserve"> </w:t>
      </w:r>
      <w:r w:rsidR="00AD4F6D" w:rsidRPr="001D1BC0">
        <w:t>safety</w:t>
      </w:r>
      <w:r w:rsidR="000A5C4F">
        <w:t xml:space="preserve"> </w:t>
      </w:r>
      <w:r w:rsidR="00AD4F6D" w:rsidRPr="001D1BC0">
        <w:t>a</w:t>
      </w:r>
      <w:r w:rsidRPr="001D1BC0">
        <w:t>nalysis</w:t>
      </w:r>
    </w:p>
    <w:p w:rsidR="001D1BC0" w:rsidRPr="00E71721" w:rsidRDefault="001D1BC0" w:rsidP="001D1BC0">
      <w:r w:rsidRPr="009E7A22">
        <w:t>The</w:t>
      </w:r>
      <w:r w:rsidR="000A5C4F">
        <w:t xml:space="preserve"> </w:t>
      </w:r>
      <w:r w:rsidRPr="009E7A22">
        <w:t>integrat</w:t>
      </w:r>
      <w:r>
        <w:t>ed</w:t>
      </w:r>
      <w:r w:rsidR="000A5C4F">
        <w:t xml:space="preserve"> </w:t>
      </w:r>
      <w:r>
        <w:t>safety</w:t>
      </w:r>
      <w:r w:rsidR="000A5C4F">
        <w:t xml:space="preserve"> </w:t>
      </w:r>
      <w:r>
        <w:t>database</w:t>
      </w:r>
      <w:r w:rsidR="000A5C4F">
        <w:t xml:space="preserve"> </w:t>
      </w:r>
      <w:r>
        <w:t>presented</w:t>
      </w:r>
      <w:r w:rsidR="000A5C4F">
        <w:t xml:space="preserve"> </w:t>
      </w:r>
      <w:r>
        <w:t>in</w:t>
      </w:r>
      <w:r w:rsidR="000A5C4F">
        <w:t xml:space="preserve"> </w:t>
      </w:r>
      <w:r>
        <w:t>this</w:t>
      </w:r>
      <w:r w:rsidR="000A5C4F">
        <w:t xml:space="preserve"> </w:t>
      </w:r>
      <w:r>
        <w:t>submi</w:t>
      </w:r>
      <w:r w:rsidR="006E505D">
        <w:t>ssion,</w:t>
      </w:r>
      <w:r w:rsidR="000A5C4F">
        <w:t xml:space="preserve"> </w:t>
      </w:r>
      <w:r w:rsidR="006E505D">
        <w:t>including</w:t>
      </w:r>
      <w:r w:rsidR="000A5C4F">
        <w:t xml:space="preserve"> </w:t>
      </w:r>
      <w:r w:rsidR="006E505D">
        <w:t>patients</w:t>
      </w:r>
      <w:r w:rsidR="000A5C4F">
        <w:t xml:space="preserve"> </w:t>
      </w:r>
      <w:r w:rsidR="006E505D">
        <w:t>from</w:t>
      </w:r>
      <w:r w:rsidR="000A5C4F">
        <w:t xml:space="preserve"> </w:t>
      </w:r>
      <w:r w:rsidR="006E505D">
        <w:t>S</w:t>
      </w:r>
      <w:r>
        <w:t>tudies</w:t>
      </w:r>
      <w:r w:rsidR="000A5C4F">
        <w:t xml:space="preserve"> </w:t>
      </w:r>
      <w:r>
        <w:t>EFC11569,</w:t>
      </w:r>
      <w:r w:rsidR="000A5C4F">
        <w:t xml:space="preserve"> </w:t>
      </w:r>
      <w:r>
        <w:t>EFC12494,</w:t>
      </w:r>
      <w:r w:rsidR="000A5C4F">
        <w:t xml:space="preserve"> </w:t>
      </w:r>
      <w:r>
        <w:t>EFC12732,</w:t>
      </w:r>
      <w:r w:rsidR="000A5C4F">
        <w:t xml:space="preserve"> </w:t>
      </w:r>
      <w:r>
        <w:t>LTS11717</w:t>
      </w:r>
      <w:r w:rsidR="000A5C4F">
        <w:t xml:space="preserve"> </w:t>
      </w:r>
      <w:r>
        <w:t>and</w:t>
      </w:r>
      <w:r w:rsidR="000A5C4F">
        <w:t xml:space="preserve"> </w:t>
      </w:r>
      <w:r>
        <w:t>R727-CL-1112</w:t>
      </w:r>
      <w:r w:rsidR="000A5C4F">
        <w:t xml:space="preserve"> </w:t>
      </w:r>
      <w:r>
        <w:t>and</w:t>
      </w:r>
      <w:r w:rsidR="000A5C4F">
        <w:t xml:space="preserve"> </w:t>
      </w:r>
      <w:r>
        <w:t>the</w:t>
      </w:r>
      <w:r w:rsidR="000A5C4F">
        <w:t xml:space="preserve"> </w:t>
      </w:r>
      <w:r w:rsidR="00224853">
        <w:t>Phase</w:t>
      </w:r>
      <w:r w:rsidR="000A5C4F">
        <w:t xml:space="preserve"> </w:t>
      </w:r>
      <w:r w:rsidR="00224853">
        <w:t>II</w:t>
      </w:r>
      <w:r w:rsidR="000A5C4F">
        <w:t xml:space="preserve"> </w:t>
      </w:r>
      <w:r w:rsidR="006E505D">
        <w:t>S</w:t>
      </w:r>
      <w:r>
        <w:t>tudies</w:t>
      </w:r>
      <w:r w:rsidR="000A5C4F">
        <w:t xml:space="preserve"> </w:t>
      </w:r>
      <w:r>
        <w:t>DFI11565,</w:t>
      </w:r>
      <w:r w:rsidR="000A5C4F">
        <w:t xml:space="preserve"> </w:t>
      </w:r>
      <w:r>
        <w:t>DFI11566</w:t>
      </w:r>
      <w:r w:rsidR="006E505D">
        <w:t>,</w:t>
      </w:r>
      <w:r w:rsidR="000A5C4F">
        <w:t xml:space="preserve"> </w:t>
      </w:r>
      <w:r w:rsidR="006E505D">
        <w:t>CL-1003</w:t>
      </w:r>
      <w:r w:rsidR="000A5C4F">
        <w:t xml:space="preserve"> </w:t>
      </w:r>
      <w:r w:rsidR="006E505D">
        <w:t>and</w:t>
      </w:r>
      <w:r w:rsidR="000A5C4F">
        <w:t xml:space="preserve"> </w:t>
      </w:r>
      <w:r w:rsidR="006E505D">
        <w:t>DFI12361</w:t>
      </w:r>
      <w:r w:rsidR="000A5C4F">
        <w:t xml:space="preserve"> </w:t>
      </w:r>
      <w:r w:rsidR="006E505D">
        <w:t>(placebo</w:t>
      </w:r>
      <w:r w:rsidR="000A5C4F">
        <w:t xml:space="preserve"> </w:t>
      </w:r>
      <w:r>
        <w:t>controlled)</w:t>
      </w:r>
      <w:r w:rsidR="000A5C4F">
        <w:t xml:space="preserve"> </w:t>
      </w:r>
      <w:r>
        <w:t>and</w:t>
      </w:r>
      <w:r w:rsidR="000A5C4F">
        <w:t xml:space="preserve"> </w:t>
      </w:r>
      <w:r>
        <w:t>COMBO</w:t>
      </w:r>
      <w:r w:rsidR="000A5C4F">
        <w:t xml:space="preserve"> </w:t>
      </w:r>
      <w:r>
        <w:t>II,</w:t>
      </w:r>
      <w:r w:rsidR="000A5C4F">
        <w:t xml:space="preserve"> </w:t>
      </w:r>
      <w:r>
        <w:t>MONO,</w:t>
      </w:r>
      <w:r w:rsidR="000A5C4F">
        <w:t xml:space="preserve"> </w:t>
      </w:r>
      <w:r>
        <w:t>OPTIONS</w:t>
      </w:r>
      <w:r w:rsidR="000A5C4F">
        <w:t xml:space="preserve"> </w:t>
      </w:r>
      <w:r>
        <w:t>I,</w:t>
      </w:r>
      <w:r w:rsidR="000A5C4F">
        <w:t xml:space="preserve"> </w:t>
      </w:r>
      <w:r>
        <w:t>OPTIONS</w:t>
      </w:r>
      <w:r w:rsidR="000A5C4F">
        <w:t xml:space="preserve"> </w:t>
      </w:r>
      <w:r>
        <w:t>II,</w:t>
      </w:r>
      <w:r w:rsidR="000A5C4F">
        <w:t xml:space="preserve"> </w:t>
      </w:r>
      <w:r w:rsidRPr="00AB39C9">
        <w:t>ALTERNATIVE</w:t>
      </w:r>
      <w:r w:rsidR="000A5C4F">
        <w:t xml:space="preserve"> </w:t>
      </w:r>
      <w:r w:rsidR="006E505D">
        <w:t>(ezetimibe</w:t>
      </w:r>
      <w:r w:rsidR="000A5C4F">
        <w:t xml:space="preserve"> </w:t>
      </w:r>
      <w:r>
        <w:t>controlled).</w:t>
      </w:r>
      <w:r w:rsidR="000A5C4F">
        <w:t xml:space="preserve"> </w:t>
      </w:r>
      <w:r>
        <w:t>It</w:t>
      </w:r>
      <w:r w:rsidR="000A5C4F">
        <w:t xml:space="preserve"> </w:t>
      </w:r>
      <w:r>
        <w:t>included</w:t>
      </w:r>
      <w:r w:rsidR="000A5C4F">
        <w:t xml:space="preserve"> </w:t>
      </w:r>
      <w:r>
        <w:t>the</w:t>
      </w:r>
      <w:r w:rsidR="000A5C4F">
        <w:t xml:space="preserve"> </w:t>
      </w:r>
      <w:r>
        <w:t>most</w:t>
      </w:r>
      <w:r w:rsidR="000A5C4F">
        <w:t xml:space="preserve"> </w:t>
      </w:r>
      <w:r>
        <w:t>recent</w:t>
      </w:r>
      <w:r w:rsidR="000A5C4F">
        <w:t xml:space="preserve"> </w:t>
      </w:r>
      <w:r>
        <w:t>data</w:t>
      </w:r>
      <w:r w:rsidR="000A5C4F">
        <w:t xml:space="preserve"> </w:t>
      </w:r>
      <w:r>
        <w:t>from</w:t>
      </w:r>
      <w:r w:rsidR="000A5C4F">
        <w:t xml:space="preserve"> </w:t>
      </w:r>
      <w:r>
        <w:t>the</w:t>
      </w:r>
      <w:r w:rsidR="000A5C4F">
        <w:t xml:space="preserve"> </w:t>
      </w:r>
      <w:r>
        <w:t>studies</w:t>
      </w:r>
      <w:r w:rsidR="000A5C4F">
        <w:t xml:space="preserve"> </w:t>
      </w:r>
      <w:r>
        <w:t>included</w:t>
      </w:r>
      <w:r w:rsidR="000A5C4F">
        <w:t xml:space="preserve"> </w:t>
      </w:r>
      <w:r>
        <w:t>in</w:t>
      </w:r>
      <w:r w:rsidR="000A5C4F">
        <w:t xml:space="preserve"> </w:t>
      </w:r>
      <w:r>
        <w:t>this</w:t>
      </w:r>
      <w:r w:rsidR="000A5C4F">
        <w:t xml:space="preserve"> </w:t>
      </w:r>
      <w:r>
        <w:t>submission.</w:t>
      </w:r>
      <w:r w:rsidR="000A5C4F">
        <w:t xml:space="preserve"> </w:t>
      </w:r>
      <w:r>
        <w:t>The</w:t>
      </w:r>
      <w:r w:rsidR="000A5C4F">
        <w:t xml:space="preserve"> </w:t>
      </w:r>
      <w:r>
        <w:t>remainder</w:t>
      </w:r>
      <w:r w:rsidR="000A5C4F">
        <w:t xml:space="preserve"> </w:t>
      </w:r>
      <w:r>
        <w:t>of</w:t>
      </w:r>
      <w:r w:rsidR="000A5C4F">
        <w:t xml:space="preserve"> </w:t>
      </w:r>
      <w:r>
        <w:t>the</w:t>
      </w:r>
      <w:r w:rsidR="000A5C4F">
        <w:t xml:space="preserve"> </w:t>
      </w:r>
      <w:r>
        <w:t>studies</w:t>
      </w:r>
      <w:r w:rsidR="000A5C4F">
        <w:t xml:space="preserve"> </w:t>
      </w:r>
      <w:r>
        <w:t>had</w:t>
      </w:r>
      <w:r w:rsidR="000A5C4F">
        <w:t xml:space="preserve"> </w:t>
      </w:r>
      <w:r>
        <w:t>been</w:t>
      </w:r>
      <w:r w:rsidR="000A5C4F">
        <w:t xml:space="preserve"> </w:t>
      </w:r>
      <w:r>
        <w:t>evaluated</w:t>
      </w:r>
      <w:r w:rsidR="000A5C4F">
        <w:t xml:space="preserve"> </w:t>
      </w:r>
      <w:r>
        <w:t>in</w:t>
      </w:r>
      <w:r w:rsidR="000A5C4F">
        <w:t xml:space="preserve"> </w:t>
      </w:r>
      <w:r>
        <w:t>the</w:t>
      </w:r>
      <w:r w:rsidR="000A5C4F">
        <w:t xml:space="preserve"> </w:t>
      </w:r>
      <w:r>
        <w:t>original</w:t>
      </w:r>
      <w:r w:rsidR="000A5C4F">
        <w:t xml:space="preserve"> </w:t>
      </w:r>
      <w:r>
        <w:t>submission).</w:t>
      </w:r>
      <w:r w:rsidR="000A5C4F">
        <w:t xml:space="preserve"> </w:t>
      </w:r>
      <w:r>
        <w:t>The</w:t>
      </w:r>
      <w:r w:rsidR="000A5C4F">
        <w:t xml:space="preserve"> </w:t>
      </w:r>
      <w:r>
        <w:t>safety</w:t>
      </w:r>
      <w:r w:rsidR="000A5C4F">
        <w:t xml:space="preserve"> </w:t>
      </w:r>
      <w:r>
        <w:t>set</w:t>
      </w:r>
      <w:r w:rsidR="000A5C4F">
        <w:t xml:space="preserve"> </w:t>
      </w:r>
      <w:r>
        <w:t>included</w:t>
      </w:r>
      <w:r w:rsidR="000A5C4F">
        <w:t xml:space="preserve"> </w:t>
      </w:r>
      <w:r>
        <w:t>5,243</w:t>
      </w:r>
      <w:r w:rsidR="000A5C4F">
        <w:t xml:space="preserve"> </w:t>
      </w:r>
      <w:r w:rsidRPr="009E7A22">
        <w:t>patients</w:t>
      </w:r>
      <w:r w:rsidR="000A5C4F">
        <w:t xml:space="preserve"> </w:t>
      </w:r>
      <w:r w:rsidRPr="009E7A22">
        <w:t>exposed</w:t>
      </w:r>
      <w:r w:rsidR="000A5C4F">
        <w:t xml:space="preserve"> </w:t>
      </w:r>
      <w:r w:rsidRPr="009E7A22">
        <w:t>to</w:t>
      </w:r>
      <w:r w:rsidR="000A5C4F">
        <w:t xml:space="preserve"> </w:t>
      </w:r>
      <w:r w:rsidRPr="009E7A22">
        <w:t>study</w:t>
      </w:r>
      <w:r w:rsidR="000A5C4F">
        <w:t xml:space="preserve"> </w:t>
      </w:r>
      <w:r w:rsidRPr="009E7A22">
        <w:t>medication</w:t>
      </w:r>
      <w:r w:rsidR="000A5C4F">
        <w:t xml:space="preserve"> </w:t>
      </w:r>
      <w:r>
        <w:t>(</w:t>
      </w:r>
      <w:r w:rsidRPr="009E7A22">
        <w:t>3,340</w:t>
      </w:r>
      <w:r w:rsidR="000A5C4F">
        <w:t xml:space="preserve"> </w:t>
      </w:r>
      <w:r w:rsidRPr="009E7A22">
        <w:t>alirocumab</w:t>
      </w:r>
      <w:r>
        <w:t>,</w:t>
      </w:r>
      <w:r w:rsidR="000A5C4F">
        <w:t xml:space="preserve"> </w:t>
      </w:r>
      <w:r>
        <w:t>1</w:t>
      </w:r>
      <w:r w:rsidR="006E505D">
        <w:t>,</w:t>
      </w:r>
      <w:r>
        <w:t>276</w:t>
      </w:r>
      <w:r w:rsidR="000A5C4F">
        <w:t xml:space="preserve"> </w:t>
      </w:r>
      <w:r>
        <w:t>placebo,</w:t>
      </w:r>
      <w:r w:rsidR="000A5C4F">
        <w:t xml:space="preserve"> </w:t>
      </w:r>
      <w:r>
        <w:t>618</w:t>
      </w:r>
      <w:r w:rsidR="000A5C4F">
        <w:t xml:space="preserve"> </w:t>
      </w:r>
      <w:r>
        <w:t>ezetimibe)</w:t>
      </w:r>
      <w:r w:rsidRPr="009E7A22">
        <w:t>.</w:t>
      </w:r>
      <w:r w:rsidR="000A5C4F">
        <w:t xml:space="preserve"> </w:t>
      </w:r>
      <w:r>
        <w:t>The</w:t>
      </w:r>
      <w:r w:rsidR="000A5C4F">
        <w:t xml:space="preserve"> </w:t>
      </w:r>
      <w:r>
        <w:t>cumulative</w:t>
      </w:r>
      <w:r w:rsidR="000A5C4F">
        <w:t xml:space="preserve"> </w:t>
      </w:r>
      <w:r>
        <w:t>exposure</w:t>
      </w:r>
      <w:r w:rsidR="000A5C4F">
        <w:t xml:space="preserve"> </w:t>
      </w:r>
      <w:r>
        <w:t>of</w:t>
      </w:r>
      <w:r w:rsidR="000A5C4F">
        <w:t xml:space="preserve"> </w:t>
      </w:r>
      <w:r>
        <w:t>the</w:t>
      </w:r>
      <w:r w:rsidR="000A5C4F">
        <w:t xml:space="preserve"> </w:t>
      </w:r>
      <w:r>
        <w:t>alirocumab</w:t>
      </w:r>
      <w:r w:rsidR="000A5C4F">
        <w:t xml:space="preserve"> </w:t>
      </w:r>
      <w:r>
        <w:t>patients</w:t>
      </w:r>
      <w:r w:rsidR="000A5C4F">
        <w:t xml:space="preserve"> </w:t>
      </w:r>
      <w:r>
        <w:t>in</w:t>
      </w:r>
      <w:r w:rsidR="000A5C4F">
        <w:t xml:space="preserve"> </w:t>
      </w:r>
      <w:r>
        <w:t>the</w:t>
      </w:r>
      <w:r w:rsidR="000A5C4F">
        <w:t xml:space="preserve"> </w:t>
      </w:r>
      <w:r>
        <w:t>placebo</w:t>
      </w:r>
      <w:r w:rsidR="000A5C4F">
        <w:t xml:space="preserve"> </w:t>
      </w:r>
      <w:r>
        <w:t>controlled</w:t>
      </w:r>
      <w:r w:rsidR="000A5C4F">
        <w:t xml:space="preserve"> </w:t>
      </w:r>
      <w:r>
        <w:t>studies</w:t>
      </w:r>
      <w:r w:rsidR="000A5C4F">
        <w:t xml:space="preserve"> </w:t>
      </w:r>
      <w:r>
        <w:t>was</w:t>
      </w:r>
      <w:r w:rsidR="000A5C4F">
        <w:t xml:space="preserve"> </w:t>
      </w:r>
      <w:r>
        <w:t>3</w:t>
      </w:r>
      <w:r w:rsidR="006E505D">
        <w:t>,</w:t>
      </w:r>
      <w:r>
        <w:t>039.1</w:t>
      </w:r>
      <w:r w:rsidR="000A5C4F">
        <w:t xml:space="preserve"> </w:t>
      </w:r>
      <w:r>
        <w:t>patient</w:t>
      </w:r>
      <w:r w:rsidR="000A5C4F">
        <w:t xml:space="preserve"> </w:t>
      </w:r>
      <w:r>
        <w:t>years</w:t>
      </w:r>
      <w:r w:rsidR="000A5C4F">
        <w:t xml:space="preserve"> </w:t>
      </w:r>
      <w:r>
        <w:t>and</w:t>
      </w:r>
      <w:r w:rsidR="000A5C4F">
        <w:t xml:space="preserve"> </w:t>
      </w:r>
      <w:r>
        <w:t>in</w:t>
      </w:r>
      <w:r w:rsidR="000A5C4F">
        <w:t xml:space="preserve"> </w:t>
      </w:r>
      <w:r>
        <w:t>the</w:t>
      </w:r>
      <w:r w:rsidR="000A5C4F">
        <w:t xml:space="preserve"> </w:t>
      </w:r>
      <w:r w:rsidR="006E505D">
        <w:t>ezetimibe</w:t>
      </w:r>
      <w:r w:rsidR="000A5C4F">
        <w:t xml:space="preserve"> </w:t>
      </w:r>
      <w:r w:rsidR="006E505D">
        <w:t>controlled</w:t>
      </w:r>
      <w:r w:rsidR="000A5C4F">
        <w:t xml:space="preserve"> </w:t>
      </w:r>
      <w:r>
        <w:t>pool</w:t>
      </w:r>
      <w:r w:rsidR="000A5C4F">
        <w:t xml:space="preserve"> </w:t>
      </w:r>
      <w:r>
        <w:t>989.9</w:t>
      </w:r>
      <w:r w:rsidR="000A5C4F">
        <w:t xml:space="preserve"> </w:t>
      </w:r>
      <w:r>
        <w:t>patient</w:t>
      </w:r>
      <w:r w:rsidR="000A5C4F">
        <w:t xml:space="preserve"> </w:t>
      </w:r>
      <w:r>
        <w:t>years.</w:t>
      </w:r>
      <w:r w:rsidR="000A5C4F">
        <w:t xml:space="preserve"> </w:t>
      </w:r>
      <w:r>
        <w:t>Of</w:t>
      </w:r>
      <w:r w:rsidR="000A5C4F">
        <w:t xml:space="preserve"> </w:t>
      </w:r>
      <w:r>
        <w:t>those</w:t>
      </w:r>
      <w:r w:rsidR="000A5C4F">
        <w:t xml:space="preserve"> </w:t>
      </w:r>
      <w:r>
        <w:t>there</w:t>
      </w:r>
      <w:r w:rsidR="000A5C4F">
        <w:t xml:space="preserve"> </w:t>
      </w:r>
      <w:r>
        <w:t>was</w:t>
      </w:r>
      <w:r w:rsidR="000A5C4F">
        <w:t xml:space="preserve"> </w:t>
      </w:r>
      <w:r>
        <w:t>1</w:t>
      </w:r>
      <w:r w:rsidR="006E505D">
        <w:t>,</w:t>
      </w:r>
      <w:r>
        <w:t>349.5</w:t>
      </w:r>
      <w:r w:rsidR="000A5C4F">
        <w:t xml:space="preserve"> </w:t>
      </w:r>
      <w:r w:rsidR="006E505D">
        <w:t>patient</w:t>
      </w:r>
      <w:r w:rsidR="000A5C4F">
        <w:t xml:space="preserve"> </w:t>
      </w:r>
      <w:r w:rsidR="006E505D">
        <w:t>years</w:t>
      </w:r>
      <w:r w:rsidR="000A5C4F">
        <w:t xml:space="preserve"> </w:t>
      </w:r>
      <w:r>
        <w:t>exposure</w:t>
      </w:r>
      <w:r w:rsidR="000A5C4F">
        <w:t xml:space="preserve"> </w:t>
      </w:r>
      <w:r>
        <w:t>to</w:t>
      </w:r>
      <w:r w:rsidR="000A5C4F">
        <w:t xml:space="preserve"> </w:t>
      </w:r>
      <w:r>
        <w:t>75</w:t>
      </w:r>
      <w:r w:rsidR="000A5C4F">
        <w:t xml:space="preserve"> </w:t>
      </w:r>
      <w:r w:rsidR="00224853">
        <w:t>mg</w:t>
      </w:r>
      <w:r w:rsidR="000A5C4F">
        <w:t xml:space="preserve"> </w:t>
      </w:r>
      <w:r>
        <w:t>Q2W,</w:t>
      </w:r>
      <w:r w:rsidR="000A5C4F">
        <w:t xml:space="preserve"> </w:t>
      </w:r>
      <w:r>
        <w:t>501.4</w:t>
      </w:r>
      <w:r w:rsidR="000A5C4F">
        <w:t xml:space="preserve"> </w:t>
      </w:r>
      <w:r w:rsidR="006E505D">
        <w:t>patient</w:t>
      </w:r>
      <w:r w:rsidR="000A5C4F">
        <w:t xml:space="preserve"> </w:t>
      </w:r>
      <w:r>
        <w:t>y</w:t>
      </w:r>
      <w:r w:rsidR="006E505D">
        <w:t>ea</w:t>
      </w:r>
      <w:r>
        <w:t>rs</w:t>
      </w:r>
      <w:r w:rsidR="000A5C4F">
        <w:t xml:space="preserve"> </w:t>
      </w:r>
      <w:r>
        <w:t>to</w:t>
      </w:r>
      <w:r w:rsidR="000A5C4F">
        <w:t xml:space="preserve"> </w:t>
      </w:r>
      <w:r>
        <w:t>75</w:t>
      </w:r>
      <w:r w:rsidR="000A5C4F">
        <w:t xml:space="preserve"> </w:t>
      </w:r>
      <w:r w:rsidR="00224853">
        <w:t>mg</w:t>
      </w:r>
      <w:r w:rsidR="000A5C4F">
        <w:t xml:space="preserve"> </w:t>
      </w:r>
      <w:r>
        <w:t>Q2W</w:t>
      </w:r>
      <w:r w:rsidR="000A5C4F">
        <w:t xml:space="preserve"> </w:t>
      </w:r>
      <w:r>
        <w:t>followed</w:t>
      </w:r>
      <w:r w:rsidR="000A5C4F">
        <w:t xml:space="preserve"> </w:t>
      </w:r>
      <w:r>
        <w:t>by</w:t>
      </w:r>
      <w:r w:rsidR="000A5C4F">
        <w:t xml:space="preserve"> </w:t>
      </w:r>
      <w:r>
        <w:t>150</w:t>
      </w:r>
      <w:r w:rsidR="000A5C4F">
        <w:t xml:space="preserve"> </w:t>
      </w:r>
      <w:r w:rsidR="00224853">
        <w:t>mg</w:t>
      </w:r>
      <w:r w:rsidR="000A5C4F">
        <w:t xml:space="preserve"> </w:t>
      </w:r>
      <w:r>
        <w:t>Q2W</w:t>
      </w:r>
      <w:r w:rsidR="000A5C4F">
        <w:t xml:space="preserve"> </w:t>
      </w:r>
      <w:r>
        <w:t>and</w:t>
      </w:r>
      <w:r w:rsidR="000A5C4F">
        <w:t xml:space="preserve"> </w:t>
      </w:r>
      <w:r>
        <w:t>2</w:t>
      </w:r>
      <w:r w:rsidR="006E505D">
        <w:t>,</w:t>
      </w:r>
      <w:r>
        <w:t>178.1</w:t>
      </w:r>
      <w:r w:rsidR="000A5C4F">
        <w:t xml:space="preserve"> </w:t>
      </w:r>
      <w:r>
        <w:t>patient</w:t>
      </w:r>
      <w:r w:rsidR="000A5C4F">
        <w:t xml:space="preserve"> </w:t>
      </w:r>
      <w:r>
        <w:t>y</w:t>
      </w:r>
      <w:r w:rsidR="006E505D">
        <w:t>ea</w:t>
      </w:r>
      <w:r>
        <w:t>r</w:t>
      </w:r>
      <w:r w:rsidR="006E505D">
        <w:t>s</w:t>
      </w:r>
      <w:r w:rsidR="000A5C4F">
        <w:t xml:space="preserve"> </w:t>
      </w:r>
      <w:r>
        <w:t>exposure</w:t>
      </w:r>
      <w:r w:rsidR="000A5C4F">
        <w:t xml:space="preserve"> </w:t>
      </w:r>
      <w:r>
        <w:t>to</w:t>
      </w:r>
      <w:r w:rsidR="000A5C4F">
        <w:t xml:space="preserve"> </w:t>
      </w:r>
      <w:r>
        <w:t>the</w:t>
      </w:r>
      <w:r w:rsidR="000A5C4F">
        <w:t xml:space="preserve"> </w:t>
      </w:r>
      <w:r>
        <w:t>150</w:t>
      </w:r>
      <w:r w:rsidR="000A5C4F">
        <w:t xml:space="preserve"> </w:t>
      </w:r>
      <w:r w:rsidR="00224853">
        <w:t>mg</w:t>
      </w:r>
      <w:r w:rsidR="000A5C4F">
        <w:t xml:space="preserve"> </w:t>
      </w:r>
      <w:r>
        <w:t>Q2W</w:t>
      </w:r>
      <w:r w:rsidR="000A5C4F">
        <w:t xml:space="preserve"> </w:t>
      </w:r>
      <w:r>
        <w:t>starting</w:t>
      </w:r>
      <w:r w:rsidR="000A5C4F">
        <w:t xml:space="preserve"> </w:t>
      </w:r>
      <w:r>
        <w:t>dose.</w:t>
      </w:r>
      <w:r w:rsidR="000A5C4F">
        <w:t xml:space="preserve"> </w:t>
      </w:r>
      <w:r>
        <w:t>There</w:t>
      </w:r>
      <w:r w:rsidR="000A5C4F">
        <w:t xml:space="preserve"> </w:t>
      </w:r>
      <w:r>
        <w:t>was</w:t>
      </w:r>
      <w:r w:rsidR="000A5C4F">
        <w:t xml:space="preserve"> </w:t>
      </w:r>
      <w:r>
        <w:t>3</w:t>
      </w:r>
      <w:r w:rsidR="006E505D">
        <w:t>,</w:t>
      </w:r>
      <w:r>
        <w:t>680.4</w:t>
      </w:r>
      <w:r w:rsidR="000A5C4F">
        <w:t xml:space="preserve"> </w:t>
      </w:r>
      <w:r w:rsidR="006E505D">
        <w:t>patient</w:t>
      </w:r>
      <w:r w:rsidR="000A5C4F">
        <w:t xml:space="preserve"> </w:t>
      </w:r>
      <w:r w:rsidR="006E505D">
        <w:t>years</w:t>
      </w:r>
      <w:r w:rsidR="000A5C4F">
        <w:t xml:space="preserve"> </w:t>
      </w:r>
      <w:r>
        <w:t>exposure</w:t>
      </w:r>
      <w:r w:rsidR="000A5C4F">
        <w:t xml:space="preserve"> </w:t>
      </w:r>
      <w:r>
        <w:t>to</w:t>
      </w:r>
      <w:r w:rsidR="000A5C4F">
        <w:t xml:space="preserve"> </w:t>
      </w:r>
      <w:r>
        <w:t>alirocumab</w:t>
      </w:r>
      <w:r w:rsidR="000A5C4F">
        <w:t xml:space="preserve"> </w:t>
      </w:r>
      <w:r>
        <w:t>(any</w:t>
      </w:r>
      <w:r w:rsidR="000A5C4F">
        <w:t xml:space="preserve"> </w:t>
      </w:r>
      <w:r>
        <w:t>dose)</w:t>
      </w:r>
      <w:r w:rsidR="000A5C4F">
        <w:t xml:space="preserve"> </w:t>
      </w:r>
      <w:r>
        <w:t>for</w:t>
      </w:r>
      <w:r w:rsidR="000A5C4F">
        <w:t xml:space="preserve"> </w:t>
      </w:r>
      <w:r>
        <w:t>at</w:t>
      </w:r>
      <w:r w:rsidR="000A5C4F">
        <w:t xml:space="preserve"> </w:t>
      </w:r>
      <w:r>
        <w:t>least</w:t>
      </w:r>
      <w:r w:rsidR="000A5C4F">
        <w:t xml:space="preserve"> </w:t>
      </w:r>
      <w:r>
        <w:t>52</w:t>
      </w:r>
      <w:r w:rsidR="000A5C4F">
        <w:t xml:space="preserve"> </w:t>
      </w:r>
      <w:r>
        <w:t>weeks,</w:t>
      </w:r>
      <w:r w:rsidR="000A5C4F">
        <w:t xml:space="preserve"> </w:t>
      </w:r>
      <w:r>
        <w:t>3</w:t>
      </w:r>
      <w:r w:rsidR="006E505D">
        <w:t>,</w:t>
      </w:r>
      <w:r>
        <w:t>403.1</w:t>
      </w:r>
      <w:r w:rsidR="000A5C4F">
        <w:t xml:space="preserve"> </w:t>
      </w:r>
      <w:r>
        <w:t>for</w:t>
      </w:r>
      <w:r w:rsidR="000A5C4F">
        <w:t xml:space="preserve"> </w:t>
      </w:r>
      <w:r>
        <w:t>76</w:t>
      </w:r>
      <w:r w:rsidR="000A5C4F">
        <w:t xml:space="preserve"> </w:t>
      </w:r>
      <w:r>
        <w:t>weeks</w:t>
      </w:r>
      <w:r w:rsidR="000A5C4F">
        <w:t xml:space="preserve"> </w:t>
      </w:r>
      <w:r>
        <w:t>and</w:t>
      </w:r>
      <w:r w:rsidR="000A5C4F">
        <w:t xml:space="preserve"> </w:t>
      </w:r>
      <w:r>
        <w:t>755.3</w:t>
      </w:r>
      <w:r w:rsidR="000A5C4F">
        <w:t xml:space="preserve"> </w:t>
      </w:r>
      <w:r>
        <w:t>for</w:t>
      </w:r>
      <w:r w:rsidR="000A5C4F">
        <w:t xml:space="preserve"> </w:t>
      </w:r>
      <w:r>
        <w:t>104</w:t>
      </w:r>
      <w:r w:rsidR="000A5C4F">
        <w:t xml:space="preserve"> </w:t>
      </w:r>
      <w:r>
        <w:t>weeks.</w:t>
      </w:r>
      <w:r w:rsidR="000A5C4F">
        <w:t xml:space="preserve"> </w:t>
      </w:r>
      <w:r w:rsidRPr="00E71721">
        <w:t>High</w:t>
      </w:r>
      <w:r w:rsidR="000A5C4F">
        <w:t xml:space="preserve"> </w:t>
      </w:r>
      <w:r w:rsidRPr="00E71721">
        <w:t>intensity</w:t>
      </w:r>
      <w:r w:rsidR="000A5C4F">
        <w:t xml:space="preserve"> </w:t>
      </w:r>
      <w:r w:rsidRPr="00E71721">
        <w:t>statins</w:t>
      </w:r>
      <w:r w:rsidR="000A5C4F">
        <w:t xml:space="preserve"> </w:t>
      </w:r>
      <w:r w:rsidRPr="00E71721">
        <w:t>were</w:t>
      </w:r>
      <w:r w:rsidR="000A5C4F">
        <w:t xml:space="preserve"> </w:t>
      </w:r>
      <w:r w:rsidRPr="00E71721">
        <w:t>taken</w:t>
      </w:r>
      <w:r w:rsidR="000A5C4F">
        <w:t xml:space="preserve"> </w:t>
      </w:r>
      <w:r w:rsidRPr="00E71721">
        <w:t>by</w:t>
      </w:r>
      <w:r w:rsidR="000A5C4F">
        <w:t xml:space="preserve"> </w:t>
      </w:r>
      <w:r w:rsidRPr="00E71721">
        <w:t>54%</w:t>
      </w:r>
      <w:r w:rsidR="000A5C4F">
        <w:t xml:space="preserve"> </w:t>
      </w:r>
      <w:r w:rsidRPr="00E71721">
        <w:t>of</w:t>
      </w:r>
      <w:r w:rsidR="000A5C4F">
        <w:t xml:space="preserve"> </w:t>
      </w:r>
      <w:r w:rsidRPr="00E71721">
        <w:t>the</w:t>
      </w:r>
      <w:r w:rsidR="000A5C4F">
        <w:t xml:space="preserve"> </w:t>
      </w:r>
      <w:r w:rsidRPr="00E71721">
        <w:t>placebo</w:t>
      </w:r>
      <w:r w:rsidR="000A5C4F">
        <w:t xml:space="preserve"> </w:t>
      </w:r>
      <w:r w:rsidRPr="00E71721">
        <w:t>group,</w:t>
      </w:r>
      <w:r w:rsidR="000A5C4F">
        <w:t xml:space="preserve"> </w:t>
      </w:r>
      <w:r w:rsidRPr="00E71721">
        <w:t>53%</w:t>
      </w:r>
      <w:r w:rsidR="000A5C4F">
        <w:t xml:space="preserve"> </w:t>
      </w:r>
      <w:r w:rsidRPr="00E71721">
        <w:t>of</w:t>
      </w:r>
      <w:r w:rsidR="000A5C4F">
        <w:t xml:space="preserve"> </w:t>
      </w:r>
      <w:r w:rsidRPr="00E71721">
        <w:t>the</w:t>
      </w:r>
      <w:r w:rsidR="000A5C4F">
        <w:t xml:space="preserve"> </w:t>
      </w:r>
      <w:r w:rsidRPr="00E71721">
        <w:t>alirocumab</w:t>
      </w:r>
      <w:r w:rsidR="000A5C4F">
        <w:t xml:space="preserve"> </w:t>
      </w:r>
      <w:r w:rsidRPr="00E71721">
        <w:t>group</w:t>
      </w:r>
      <w:r w:rsidR="000A5C4F">
        <w:t xml:space="preserve"> </w:t>
      </w:r>
      <w:r w:rsidRPr="00E71721">
        <w:t>and</w:t>
      </w:r>
      <w:r w:rsidR="000A5C4F">
        <w:t xml:space="preserve"> </w:t>
      </w:r>
      <w:r w:rsidRPr="00E71721">
        <w:t>42%</w:t>
      </w:r>
      <w:r w:rsidR="000A5C4F">
        <w:t xml:space="preserve"> </w:t>
      </w:r>
      <w:r w:rsidRPr="00E71721">
        <w:t>of</w:t>
      </w:r>
      <w:r w:rsidR="000A5C4F">
        <w:t xml:space="preserve"> </w:t>
      </w:r>
      <w:r w:rsidRPr="00E71721">
        <w:t>the</w:t>
      </w:r>
      <w:r w:rsidR="000A5C4F">
        <w:t xml:space="preserve"> </w:t>
      </w:r>
      <w:r w:rsidRPr="00E71721">
        <w:t>ezetimibe</w:t>
      </w:r>
      <w:r w:rsidR="000A5C4F">
        <w:t xml:space="preserve"> </w:t>
      </w:r>
      <w:r w:rsidRPr="00E71721">
        <w:t>group.</w:t>
      </w:r>
      <w:r w:rsidR="000A5C4F">
        <w:t xml:space="preserve"> </w:t>
      </w:r>
      <w:r w:rsidRPr="00E71721">
        <w:t>Only</w:t>
      </w:r>
      <w:r w:rsidR="000A5C4F">
        <w:t xml:space="preserve"> </w:t>
      </w:r>
      <w:r w:rsidRPr="00E71721">
        <w:t>241</w:t>
      </w:r>
      <w:r w:rsidR="000A5C4F">
        <w:t xml:space="preserve"> </w:t>
      </w:r>
      <w:r w:rsidRPr="00E71721">
        <w:t>alirocumab</w:t>
      </w:r>
      <w:r w:rsidR="000A5C4F">
        <w:t xml:space="preserve"> </w:t>
      </w:r>
      <w:r w:rsidRPr="00E71721">
        <w:t>patients</w:t>
      </w:r>
      <w:r w:rsidR="000A5C4F">
        <w:t xml:space="preserve"> </w:t>
      </w:r>
      <w:r w:rsidRPr="00E71721">
        <w:t>were</w:t>
      </w:r>
      <w:r w:rsidR="000A5C4F">
        <w:t xml:space="preserve"> </w:t>
      </w:r>
      <w:r w:rsidRPr="00E71721">
        <w:t>aged</w:t>
      </w:r>
      <w:r w:rsidR="000A5C4F">
        <w:t xml:space="preserve"> </w:t>
      </w:r>
      <w:r w:rsidR="00633BCC">
        <w:t>≥</w:t>
      </w:r>
      <w:r w:rsidR="000A5C4F">
        <w:t xml:space="preserve"> </w:t>
      </w:r>
      <w:r w:rsidRPr="00E71721">
        <w:t>75</w:t>
      </w:r>
      <w:r w:rsidR="000A5C4F">
        <w:t xml:space="preserve"> </w:t>
      </w:r>
      <w:r w:rsidRPr="00E71721">
        <w:t>years,</w:t>
      </w:r>
      <w:r w:rsidR="000A5C4F">
        <w:t xml:space="preserve"> </w:t>
      </w:r>
      <w:r w:rsidRPr="00E71721">
        <w:t>but</w:t>
      </w:r>
      <w:r w:rsidR="000A5C4F">
        <w:t xml:space="preserve"> </w:t>
      </w:r>
      <w:r w:rsidRPr="00E71721">
        <w:t>3</w:t>
      </w:r>
      <w:r w:rsidR="006E505D">
        <w:t>,</w:t>
      </w:r>
      <w:r w:rsidRPr="00E71721">
        <w:t>324</w:t>
      </w:r>
      <w:r w:rsidR="000A5C4F">
        <w:t xml:space="preserve"> </w:t>
      </w:r>
      <w:r w:rsidRPr="00E71721">
        <w:t>had</w:t>
      </w:r>
      <w:r w:rsidR="000A5C4F">
        <w:t xml:space="preserve"> </w:t>
      </w:r>
      <w:r w:rsidRPr="00E71721">
        <w:t>an</w:t>
      </w:r>
      <w:r w:rsidR="000A5C4F">
        <w:t xml:space="preserve"> </w:t>
      </w:r>
      <w:r w:rsidR="007B028C">
        <w:t>estimated</w:t>
      </w:r>
      <w:r w:rsidR="000A5C4F">
        <w:t xml:space="preserve"> </w:t>
      </w:r>
      <w:r w:rsidR="007B028C">
        <w:t>glomerular</w:t>
      </w:r>
      <w:r w:rsidR="000A5C4F">
        <w:t xml:space="preserve"> </w:t>
      </w:r>
      <w:r w:rsidR="007B028C">
        <w:t>filtration</w:t>
      </w:r>
      <w:r w:rsidR="000A5C4F">
        <w:t xml:space="preserve"> </w:t>
      </w:r>
      <w:r w:rsidR="007B028C" w:rsidRPr="007B028C">
        <w:t>rate</w:t>
      </w:r>
      <w:r w:rsidR="000A5C4F">
        <w:t xml:space="preserve"> </w:t>
      </w:r>
      <w:r w:rsidR="007B028C" w:rsidRPr="007B028C">
        <w:t>(</w:t>
      </w:r>
      <w:proofErr w:type="spellStart"/>
      <w:r w:rsidRPr="007B028C">
        <w:t>eGFR</w:t>
      </w:r>
      <w:proofErr w:type="spellEnd"/>
      <w:r w:rsidR="007B028C" w:rsidRPr="007B028C">
        <w:t>)</w:t>
      </w:r>
      <w:r w:rsidR="000A5C4F">
        <w:t xml:space="preserve"> </w:t>
      </w:r>
      <w:r w:rsidR="00224853" w:rsidRPr="007B028C">
        <w:t>&lt;</w:t>
      </w:r>
      <w:r w:rsidR="000A5C4F">
        <w:t xml:space="preserve"> </w:t>
      </w:r>
      <w:r w:rsidRPr="007B028C">
        <w:t>90</w:t>
      </w:r>
      <w:r w:rsidR="000A5C4F">
        <w:t xml:space="preserve"> </w:t>
      </w:r>
      <w:r w:rsidRPr="007B028C">
        <w:t>mL</w:t>
      </w:r>
      <w:r w:rsidRPr="00E71721">
        <w:t>/min/1.73</w:t>
      </w:r>
      <w:r w:rsidR="000A5C4F">
        <w:t xml:space="preserve"> </w:t>
      </w:r>
      <w:r w:rsidRPr="00E71721">
        <w:t>m</w:t>
      </w:r>
      <w:r w:rsidRPr="00E71721">
        <w:rPr>
          <w:vertAlign w:val="superscript"/>
        </w:rPr>
        <w:t>2</w:t>
      </w:r>
      <w:r w:rsidRPr="00E71721">
        <w:t>.</w:t>
      </w:r>
      <w:r w:rsidR="000A5C4F">
        <w:t xml:space="preserve"> </w:t>
      </w:r>
      <w:r>
        <w:t>Most</w:t>
      </w:r>
      <w:r w:rsidR="000A5C4F">
        <w:t xml:space="preserve"> </w:t>
      </w:r>
      <w:r>
        <w:t>alirocumab</w:t>
      </w:r>
      <w:r w:rsidR="000A5C4F">
        <w:t xml:space="preserve"> </w:t>
      </w:r>
      <w:r>
        <w:t>patients</w:t>
      </w:r>
      <w:r w:rsidR="000A5C4F">
        <w:t xml:space="preserve"> </w:t>
      </w:r>
      <w:r>
        <w:t>(71%)</w:t>
      </w:r>
      <w:r w:rsidR="000A5C4F">
        <w:t xml:space="preserve"> </w:t>
      </w:r>
      <w:r>
        <w:t>had</w:t>
      </w:r>
      <w:r w:rsidR="000A5C4F">
        <w:t xml:space="preserve"> </w:t>
      </w:r>
      <w:r>
        <w:t>a</w:t>
      </w:r>
      <w:r w:rsidR="000A5C4F">
        <w:t xml:space="preserve"> </w:t>
      </w:r>
      <w:r>
        <w:t>history</w:t>
      </w:r>
      <w:r w:rsidR="000A5C4F">
        <w:t xml:space="preserve"> </w:t>
      </w:r>
      <w:r>
        <w:t>of</w:t>
      </w:r>
      <w:r w:rsidR="000A5C4F">
        <w:t xml:space="preserve"> </w:t>
      </w:r>
      <w:r>
        <w:t>cardiovascular</w:t>
      </w:r>
      <w:r w:rsidR="000A5C4F">
        <w:t xml:space="preserve"> </w:t>
      </w:r>
      <w:r>
        <w:t>disease</w:t>
      </w:r>
      <w:r w:rsidR="000A5C4F">
        <w:t xml:space="preserve"> </w:t>
      </w:r>
      <w:r>
        <w:t>(secondary</w:t>
      </w:r>
      <w:r w:rsidR="000A5C4F">
        <w:t xml:space="preserve"> </w:t>
      </w:r>
      <w:r>
        <w:t>prevention)</w:t>
      </w:r>
      <w:r w:rsidR="000A5C4F">
        <w:t xml:space="preserve"> </w:t>
      </w:r>
      <w:r>
        <w:t>and</w:t>
      </w:r>
      <w:r w:rsidR="000A5C4F">
        <w:t xml:space="preserve"> </w:t>
      </w:r>
      <w:r>
        <w:t>29%</w:t>
      </w:r>
      <w:r w:rsidR="000A5C4F">
        <w:t xml:space="preserve"> </w:t>
      </w:r>
      <w:r>
        <w:t>had</w:t>
      </w:r>
      <w:r w:rsidR="000A5C4F">
        <w:t xml:space="preserve"> </w:t>
      </w:r>
      <w:r>
        <w:t>no</w:t>
      </w:r>
      <w:r w:rsidR="000A5C4F">
        <w:t xml:space="preserve"> </w:t>
      </w:r>
      <w:r>
        <w:t>history</w:t>
      </w:r>
      <w:r w:rsidR="000A5C4F">
        <w:t xml:space="preserve"> </w:t>
      </w:r>
      <w:r>
        <w:t>(primary</w:t>
      </w:r>
      <w:r w:rsidR="000A5C4F">
        <w:t xml:space="preserve"> </w:t>
      </w:r>
      <w:r>
        <w:t>prevention).</w:t>
      </w:r>
      <w:r w:rsidR="000A5C4F">
        <w:t xml:space="preserve"> </w:t>
      </w:r>
      <w:r>
        <w:t>In</w:t>
      </w:r>
      <w:r w:rsidR="000A5C4F">
        <w:t xml:space="preserve"> </w:t>
      </w:r>
      <w:r>
        <w:t>the</w:t>
      </w:r>
      <w:r w:rsidR="000A5C4F">
        <w:t xml:space="preserve"> </w:t>
      </w:r>
      <w:r>
        <w:t>placebo</w:t>
      </w:r>
      <w:r w:rsidR="000A5C4F">
        <w:t xml:space="preserve"> </w:t>
      </w:r>
      <w:r>
        <w:t>controlled</w:t>
      </w:r>
      <w:r w:rsidR="000A5C4F">
        <w:t xml:space="preserve"> </w:t>
      </w:r>
      <w:r>
        <w:t>studies</w:t>
      </w:r>
      <w:r w:rsidR="000A5C4F">
        <w:t xml:space="preserve"> </w:t>
      </w:r>
      <w:r w:rsidR="001A721A">
        <w:t>Phase</w:t>
      </w:r>
      <w:r w:rsidR="000A5C4F">
        <w:t xml:space="preserve"> </w:t>
      </w:r>
      <w:r w:rsidR="001A721A">
        <w:t>III</w:t>
      </w:r>
      <w:r w:rsidR="000A5C4F">
        <w:t xml:space="preserve"> </w:t>
      </w:r>
      <w:r>
        <w:t>studies</w:t>
      </w:r>
      <w:r w:rsidR="000A5C4F">
        <w:t xml:space="preserve"> </w:t>
      </w:r>
      <w:r>
        <w:t>84</w:t>
      </w:r>
      <w:r w:rsidR="00F1142E">
        <w:t>%</w:t>
      </w:r>
      <w:r w:rsidR="000A5C4F">
        <w:t xml:space="preserve"> </w:t>
      </w:r>
      <w:r w:rsidR="00F1142E">
        <w:t>of</w:t>
      </w:r>
      <w:r w:rsidR="000A5C4F">
        <w:t xml:space="preserve"> </w:t>
      </w:r>
      <w:r w:rsidR="00F1142E">
        <w:t>the</w:t>
      </w:r>
      <w:r w:rsidR="000A5C4F">
        <w:t xml:space="preserve"> </w:t>
      </w:r>
      <w:r w:rsidR="00F1142E">
        <w:t>non</w:t>
      </w:r>
      <w:r w:rsidR="00F1142E">
        <w:noBreakHyphen/>
      </w:r>
      <w:r w:rsidR="007B028C">
        <w:t>FH</w:t>
      </w:r>
      <w:r w:rsidR="000A5C4F">
        <w:t xml:space="preserve"> </w:t>
      </w:r>
      <w:r w:rsidR="007B028C">
        <w:t>and</w:t>
      </w:r>
      <w:r w:rsidR="000A5C4F">
        <w:t xml:space="preserve"> </w:t>
      </w:r>
      <w:r w:rsidR="007B028C">
        <w:t>45%</w:t>
      </w:r>
      <w:r w:rsidR="000A5C4F">
        <w:t xml:space="preserve"> </w:t>
      </w:r>
      <w:r w:rsidR="007B028C">
        <w:t>of</w:t>
      </w:r>
      <w:r w:rsidR="000A5C4F">
        <w:t xml:space="preserve"> </w:t>
      </w:r>
      <w:r w:rsidR="007B028C">
        <w:t>the</w:t>
      </w:r>
      <w:r w:rsidR="000A5C4F">
        <w:t xml:space="preserve"> </w:t>
      </w:r>
      <w:proofErr w:type="spellStart"/>
      <w:r w:rsidR="007B028C">
        <w:t>h</w:t>
      </w:r>
      <w:r>
        <w:t>eFH</w:t>
      </w:r>
      <w:proofErr w:type="spellEnd"/>
      <w:r w:rsidR="000A5C4F">
        <w:t xml:space="preserve"> </w:t>
      </w:r>
      <w:r>
        <w:t>had</w:t>
      </w:r>
      <w:r w:rsidR="000A5C4F">
        <w:t xml:space="preserve"> </w:t>
      </w:r>
      <w:r>
        <w:t>a</w:t>
      </w:r>
      <w:r w:rsidR="000A5C4F">
        <w:t xml:space="preserve"> </w:t>
      </w:r>
      <w:r>
        <w:t>prior</w:t>
      </w:r>
      <w:r w:rsidR="000A5C4F">
        <w:t xml:space="preserve"> </w:t>
      </w:r>
      <w:r>
        <w:t>history</w:t>
      </w:r>
      <w:r w:rsidR="000A5C4F">
        <w:t xml:space="preserve"> </w:t>
      </w:r>
      <w:r>
        <w:t>of</w:t>
      </w:r>
      <w:r w:rsidR="000A5C4F">
        <w:t xml:space="preserve"> </w:t>
      </w:r>
      <w:r>
        <w:t>cardiovascular</w:t>
      </w:r>
      <w:r w:rsidR="000A5C4F">
        <w:t xml:space="preserve"> </w:t>
      </w:r>
      <w:r>
        <w:t>disease.</w:t>
      </w:r>
      <w:r w:rsidR="000A5C4F">
        <w:t xml:space="preserve"> </w:t>
      </w:r>
      <w:r>
        <w:t>No</w:t>
      </w:r>
      <w:r w:rsidR="000A5C4F">
        <w:t xml:space="preserve"> </w:t>
      </w:r>
      <w:r>
        <w:t>background</w:t>
      </w:r>
      <w:r w:rsidR="000A5C4F">
        <w:t xml:space="preserve"> </w:t>
      </w:r>
      <w:r>
        <w:t>statin</w:t>
      </w:r>
      <w:r w:rsidR="000A5C4F">
        <w:t xml:space="preserve"> </w:t>
      </w:r>
      <w:r>
        <w:t>was</w:t>
      </w:r>
      <w:r w:rsidR="000A5C4F">
        <w:t xml:space="preserve"> </w:t>
      </w:r>
      <w:r>
        <w:t>taken</w:t>
      </w:r>
      <w:r w:rsidR="000A5C4F">
        <w:t xml:space="preserve"> </w:t>
      </w:r>
      <w:r>
        <w:t>20%</w:t>
      </w:r>
      <w:r w:rsidR="000A5C4F">
        <w:t xml:space="preserve"> </w:t>
      </w:r>
      <w:r>
        <w:t>of</w:t>
      </w:r>
      <w:r w:rsidR="000A5C4F">
        <w:t xml:space="preserve"> </w:t>
      </w:r>
      <w:r>
        <w:t>the</w:t>
      </w:r>
      <w:r w:rsidR="000A5C4F">
        <w:t xml:space="preserve"> </w:t>
      </w:r>
      <w:r>
        <w:t>alirocumab</w:t>
      </w:r>
      <w:r w:rsidR="000A5C4F">
        <w:t xml:space="preserve"> </w:t>
      </w:r>
      <w:r>
        <w:t>patients</w:t>
      </w:r>
      <w:r w:rsidR="000A5C4F">
        <w:t xml:space="preserve"> </w:t>
      </w:r>
      <w:r>
        <w:t>in</w:t>
      </w:r>
      <w:r w:rsidR="000A5C4F">
        <w:t xml:space="preserve"> </w:t>
      </w:r>
      <w:r>
        <w:t>the</w:t>
      </w:r>
      <w:r w:rsidR="000A5C4F">
        <w:t xml:space="preserve"> </w:t>
      </w:r>
      <w:r w:rsidR="006E505D">
        <w:t>ezetimibe</w:t>
      </w:r>
      <w:r w:rsidR="000A5C4F">
        <w:t xml:space="preserve"> </w:t>
      </w:r>
      <w:r w:rsidR="006E505D">
        <w:t>controlled</w:t>
      </w:r>
      <w:r w:rsidR="000A5C4F">
        <w:t xml:space="preserve"> </w:t>
      </w:r>
      <w:r>
        <w:t>studies</w:t>
      </w:r>
      <w:r w:rsidR="000A5C4F">
        <w:t xml:space="preserve"> </w:t>
      </w:r>
      <w:r>
        <w:t>and</w:t>
      </w:r>
      <w:r w:rsidR="000A5C4F">
        <w:t xml:space="preserve"> </w:t>
      </w:r>
      <w:r w:rsidR="00224853">
        <w:t>&lt;</w:t>
      </w:r>
      <w:r w:rsidR="000A5C4F">
        <w:t xml:space="preserve"> </w:t>
      </w:r>
      <w:r>
        <w:t>0.1%</w:t>
      </w:r>
      <w:r w:rsidR="000A5C4F">
        <w:t xml:space="preserve"> </w:t>
      </w:r>
      <w:r>
        <w:t>in</w:t>
      </w:r>
      <w:r w:rsidR="000A5C4F">
        <w:t xml:space="preserve"> </w:t>
      </w:r>
      <w:r>
        <w:t>the</w:t>
      </w:r>
      <w:r w:rsidR="000A5C4F">
        <w:t xml:space="preserve"> </w:t>
      </w:r>
      <w:r w:rsidR="006E505D">
        <w:t>placebo</w:t>
      </w:r>
      <w:r w:rsidR="000A5C4F">
        <w:t xml:space="preserve"> </w:t>
      </w:r>
      <w:r w:rsidR="006E505D">
        <w:t>controlled</w:t>
      </w:r>
      <w:r w:rsidR="000A5C4F">
        <w:t xml:space="preserve"> </w:t>
      </w:r>
      <w:r>
        <w:t>studies.</w:t>
      </w:r>
      <w:r w:rsidR="000A5C4F">
        <w:t xml:space="preserve"> </w:t>
      </w:r>
      <w:r w:rsidRPr="00E71721">
        <w:t>Approximately</w:t>
      </w:r>
      <w:r w:rsidR="000A5C4F">
        <w:t xml:space="preserve"> </w:t>
      </w:r>
      <w:r w:rsidRPr="00E71721">
        <w:t>24%</w:t>
      </w:r>
      <w:r w:rsidR="000A5C4F">
        <w:t xml:space="preserve"> </w:t>
      </w:r>
      <w:r w:rsidRPr="00E71721">
        <w:t>of</w:t>
      </w:r>
      <w:r w:rsidR="000A5C4F">
        <w:t xml:space="preserve"> </w:t>
      </w:r>
      <w:r w:rsidRPr="00E71721">
        <w:t>patients</w:t>
      </w:r>
      <w:r w:rsidR="000A5C4F">
        <w:t xml:space="preserve"> </w:t>
      </w:r>
      <w:r w:rsidRPr="00E71721">
        <w:t>across</w:t>
      </w:r>
      <w:r w:rsidR="000A5C4F">
        <w:t xml:space="preserve"> </w:t>
      </w:r>
      <w:r w:rsidRPr="00E71721">
        <w:t>the</w:t>
      </w:r>
      <w:r w:rsidR="000A5C4F">
        <w:t xml:space="preserve"> </w:t>
      </w:r>
      <w:r w:rsidRPr="00E71721">
        <w:t>integrated</w:t>
      </w:r>
      <w:r w:rsidR="000A5C4F">
        <w:t xml:space="preserve"> </w:t>
      </w:r>
      <w:r w:rsidRPr="00E71721">
        <w:t>safety</w:t>
      </w:r>
      <w:r w:rsidR="000A5C4F">
        <w:t xml:space="preserve"> </w:t>
      </w:r>
      <w:r w:rsidRPr="00E71721">
        <w:t>set</w:t>
      </w:r>
      <w:r w:rsidR="000A5C4F">
        <w:t xml:space="preserve"> </w:t>
      </w:r>
      <w:r w:rsidRPr="00E71721">
        <w:t>discontinued</w:t>
      </w:r>
      <w:r w:rsidR="000A5C4F">
        <w:t xml:space="preserve"> </w:t>
      </w:r>
      <w:r w:rsidRPr="00E71721">
        <w:t>the</w:t>
      </w:r>
      <w:r w:rsidR="000A5C4F">
        <w:t xml:space="preserve"> </w:t>
      </w:r>
      <w:r w:rsidRPr="00E71721">
        <w:t>study.</w:t>
      </w:r>
    </w:p>
    <w:p w:rsidR="00224853" w:rsidRDefault="001D1BC0" w:rsidP="001D1BC0">
      <w:pPr>
        <w:rPr>
          <w:rFonts w:cs="TimesNewRomanPSMT"/>
        </w:rPr>
      </w:pPr>
      <w:r w:rsidRPr="00C7626E">
        <w:t>TEAEs</w:t>
      </w:r>
      <w:r w:rsidR="000A5C4F">
        <w:t xml:space="preserve"> </w:t>
      </w:r>
      <w:r w:rsidRPr="00C7626E">
        <w:t>were</w:t>
      </w:r>
      <w:r w:rsidR="000A5C4F">
        <w:t xml:space="preserve"> </w:t>
      </w:r>
      <w:r w:rsidRPr="00C7626E">
        <w:t>reported</w:t>
      </w:r>
      <w:r w:rsidR="000A5C4F">
        <w:t xml:space="preserve"> </w:t>
      </w:r>
      <w:r w:rsidRPr="00C7626E">
        <w:t>in</w:t>
      </w:r>
      <w:r w:rsidR="000A5C4F">
        <w:t xml:space="preserve"> </w:t>
      </w:r>
      <w:r w:rsidRPr="00C7626E">
        <w:t>78.7%</w:t>
      </w:r>
      <w:r w:rsidR="000A5C4F">
        <w:t xml:space="preserve"> </w:t>
      </w:r>
      <w:r w:rsidRPr="00C7626E">
        <w:t>and</w:t>
      </w:r>
      <w:r w:rsidR="000A5C4F">
        <w:t xml:space="preserve"> </w:t>
      </w:r>
      <w:r w:rsidRPr="00C7626E">
        <w:t>78.4%</w:t>
      </w:r>
      <w:r w:rsidR="000A5C4F">
        <w:t xml:space="preserve"> </w:t>
      </w:r>
      <w:r w:rsidRPr="00C7626E">
        <w:t>of</w:t>
      </w:r>
      <w:r w:rsidR="000A5C4F">
        <w:t xml:space="preserve"> </w:t>
      </w:r>
      <w:r w:rsidRPr="00C7626E">
        <w:t>the</w:t>
      </w:r>
      <w:r w:rsidR="000A5C4F">
        <w:t xml:space="preserve"> </w:t>
      </w:r>
      <w:r w:rsidRPr="00C7626E">
        <w:t>placebo</w:t>
      </w:r>
      <w:r w:rsidR="000A5C4F">
        <w:t xml:space="preserve"> </w:t>
      </w:r>
      <w:r w:rsidRPr="00C7626E">
        <w:t>and</w:t>
      </w:r>
      <w:r w:rsidR="000A5C4F">
        <w:t xml:space="preserve"> </w:t>
      </w:r>
      <w:r w:rsidRPr="00C7626E">
        <w:t>alirocumab</w:t>
      </w:r>
      <w:r w:rsidR="000A5C4F">
        <w:t xml:space="preserve"> </w:t>
      </w:r>
      <w:r w:rsidRPr="00C7626E">
        <w:t>patients,</w:t>
      </w:r>
      <w:r w:rsidR="000A5C4F">
        <w:t xml:space="preserve"> </w:t>
      </w:r>
      <w:r w:rsidRPr="00C7626E">
        <w:t>respectively</w:t>
      </w:r>
      <w:r w:rsidR="000A5C4F">
        <w:t xml:space="preserve"> </w:t>
      </w:r>
      <w:r w:rsidRPr="00C7626E">
        <w:t>in</w:t>
      </w:r>
      <w:r w:rsidR="000A5C4F">
        <w:t xml:space="preserve"> </w:t>
      </w:r>
      <w:r w:rsidRPr="00C7626E">
        <w:t>the</w:t>
      </w:r>
      <w:r w:rsidR="000A5C4F">
        <w:t xml:space="preserve"> </w:t>
      </w:r>
      <w:r w:rsidR="006E505D">
        <w:t>placebo</w:t>
      </w:r>
      <w:r w:rsidR="000A5C4F">
        <w:t xml:space="preserve"> </w:t>
      </w:r>
      <w:r w:rsidR="006E505D">
        <w:t>controlled</w:t>
      </w:r>
      <w:r w:rsidR="000A5C4F">
        <w:t xml:space="preserve"> </w:t>
      </w:r>
      <w:r w:rsidRPr="00C7626E">
        <w:t>pool.</w:t>
      </w:r>
      <w:r w:rsidR="000A5C4F">
        <w:rPr>
          <w:rFonts w:cs="TimesNewRomanPSMT"/>
        </w:rPr>
        <w:t xml:space="preserve"> </w:t>
      </w:r>
      <w:r w:rsidRPr="00C7626E">
        <w:rPr>
          <w:rFonts w:cs="TimesNewRomanPSMT"/>
        </w:rPr>
        <w:t>Events</w:t>
      </w:r>
      <w:r w:rsidR="000A5C4F">
        <w:rPr>
          <w:rFonts w:cs="TimesNewRomanPSMT"/>
        </w:rPr>
        <w:t xml:space="preserve"> </w:t>
      </w:r>
      <w:r w:rsidRPr="00C7626E">
        <w:rPr>
          <w:rFonts w:cs="TimesNewRomanPSMT"/>
        </w:rPr>
        <w:t>more</w:t>
      </w:r>
      <w:r w:rsidR="000A5C4F">
        <w:rPr>
          <w:rFonts w:cs="TimesNewRomanPSMT"/>
        </w:rPr>
        <w:t xml:space="preserve"> </w:t>
      </w:r>
      <w:r w:rsidRPr="00C7626E">
        <w:rPr>
          <w:rFonts w:cs="TimesNewRomanPSMT"/>
        </w:rPr>
        <w:t>frequent</w:t>
      </w:r>
      <w:r w:rsidR="000A5C4F">
        <w:rPr>
          <w:rFonts w:cs="TimesNewRomanPSMT"/>
        </w:rPr>
        <w:t xml:space="preserve"> </w:t>
      </w:r>
      <w:r w:rsidRPr="00C7626E">
        <w:rPr>
          <w:rFonts w:cs="TimesNewRomanPSMT"/>
        </w:rPr>
        <w:t>in</w:t>
      </w:r>
      <w:r w:rsidR="000A5C4F">
        <w:rPr>
          <w:rFonts w:cs="TimesNewRomanPSMT"/>
        </w:rPr>
        <w:t xml:space="preserve"> </w:t>
      </w:r>
      <w:r w:rsidRPr="00C7626E">
        <w:rPr>
          <w:rFonts w:cs="TimesNewRomanPSMT"/>
        </w:rPr>
        <w:t>the</w:t>
      </w:r>
      <w:r w:rsidR="000A5C4F">
        <w:rPr>
          <w:rFonts w:cs="TimesNewRomanPSMT"/>
        </w:rPr>
        <w:t xml:space="preserve"> </w:t>
      </w:r>
      <w:r w:rsidRPr="00C7626E">
        <w:rPr>
          <w:rFonts w:cs="TimesNewRomanPSMT"/>
        </w:rPr>
        <w:t>alirocumab</w:t>
      </w:r>
      <w:r w:rsidR="000A5C4F">
        <w:rPr>
          <w:rFonts w:cs="TimesNewRomanPSMT"/>
        </w:rPr>
        <w:t xml:space="preserve"> </w:t>
      </w:r>
      <w:r w:rsidRPr="00C7626E">
        <w:rPr>
          <w:rFonts w:cs="TimesNewRomanPSMT"/>
        </w:rPr>
        <w:t>group</w:t>
      </w:r>
      <w:r w:rsidR="000A5C4F">
        <w:rPr>
          <w:rFonts w:cs="TimesNewRomanPSMT"/>
        </w:rPr>
        <w:t xml:space="preserve"> </w:t>
      </w:r>
      <w:r w:rsidRPr="00C7626E">
        <w:rPr>
          <w:rFonts w:cs="TimesNewRomanPSMT"/>
        </w:rPr>
        <w:t>compared</w:t>
      </w:r>
      <w:r w:rsidR="000A5C4F">
        <w:rPr>
          <w:rFonts w:cs="TimesNewRomanPSMT"/>
        </w:rPr>
        <w:t xml:space="preserve"> </w:t>
      </w:r>
      <w:r w:rsidRPr="00C7626E">
        <w:rPr>
          <w:rFonts w:cs="TimesNewRomanPSMT"/>
        </w:rPr>
        <w:t>to</w:t>
      </w:r>
      <w:r w:rsidR="000A5C4F">
        <w:rPr>
          <w:rFonts w:cs="TimesNewRomanPSMT"/>
        </w:rPr>
        <w:t xml:space="preserve"> </w:t>
      </w:r>
      <w:r w:rsidRPr="00C7626E">
        <w:rPr>
          <w:rFonts w:cs="TimesNewRomanPSMT"/>
        </w:rPr>
        <w:t>placebo</w:t>
      </w:r>
      <w:r w:rsidR="000A5C4F">
        <w:rPr>
          <w:rFonts w:cs="TimesNewRomanPSMT"/>
        </w:rPr>
        <w:t xml:space="preserve"> </w:t>
      </w:r>
      <w:r w:rsidRPr="00C7626E">
        <w:rPr>
          <w:rFonts w:cs="TimesNewRomanPSMT"/>
        </w:rPr>
        <w:t>(incidence</w:t>
      </w:r>
      <w:r w:rsidR="000A5C4F">
        <w:rPr>
          <w:rFonts w:cs="TimesNewRomanPSMT"/>
        </w:rPr>
        <w:t xml:space="preserve"> </w:t>
      </w:r>
      <w:r w:rsidR="00633BCC">
        <w:rPr>
          <w:rFonts w:cs="TimesNewRomanPSMT"/>
        </w:rPr>
        <w:t>≥</w:t>
      </w:r>
      <w:r w:rsidR="000A5C4F">
        <w:rPr>
          <w:rFonts w:cs="TimesNewRomanPSMT"/>
        </w:rPr>
        <w:t xml:space="preserve"> </w:t>
      </w:r>
      <w:r w:rsidRPr="00C7626E">
        <w:rPr>
          <w:rFonts w:cs="TimesNewRomanPSMT"/>
        </w:rPr>
        <w:t>2.0%</w:t>
      </w:r>
      <w:r w:rsidR="000A5C4F">
        <w:rPr>
          <w:rFonts w:cs="TimesNewRomanPSMT"/>
        </w:rPr>
        <w:t xml:space="preserve"> </w:t>
      </w:r>
      <w:r w:rsidRPr="00C7626E">
        <w:rPr>
          <w:rFonts w:cs="TimesNewRomanPSMT"/>
        </w:rPr>
        <w:t>in</w:t>
      </w:r>
      <w:r w:rsidR="000A5C4F">
        <w:rPr>
          <w:rFonts w:cs="TimesNewRomanPSMT"/>
        </w:rPr>
        <w:t xml:space="preserve"> </w:t>
      </w:r>
      <w:r w:rsidRPr="00C7626E">
        <w:rPr>
          <w:rFonts w:cs="TimesNewRomanPSMT"/>
        </w:rPr>
        <w:t>the</w:t>
      </w:r>
      <w:r w:rsidR="000A5C4F">
        <w:rPr>
          <w:rFonts w:cs="TimesNewRomanPSMT"/>
        </w:rPr>
        <w:t xml:space="preserve"> </w:t>
      </w:r>
      <w:r w:rsidRPr="00C7626E">
        <w:rPr>
          <w:rFonts w:cs="TimesNewRomanPSMT"/>
        </w:rPr>
        <w:t>alirocumab</w:t>
      </w:r>
      <w:r w:rsidR="000A5C4F">
        <w:rPr>
          <w:rFonts w:cs="TimesNewRomanPSMT"/>
        </w:rPr>
        <w:t xml:space="preserve"> </w:t>
      </w:r>
      <w:r w:rsidRPr="00C7626E">
        <w:rPr>
          <w:rFonts w:cs="TimesNewRomanPSMT"/>
        </w:rPr>
        <w:t>group</w:t>
      </w:r>
      <w:r w:rsidR="000A5C4F">
        <w:rPr>
          <w:rFonts w:cs="TimesNewRomanPSMT"/>
        </w:rPr>
        <w:t xml:space="preserve"> </w:t>
      </w:r>
      <w:r w:rsidRPr="00C7626E">
        <w:rPr>
          <w:rFonts w:cs="TimesNewRomanPSMT"/>
        </w:rPr>
        <w:t>and</w:t>
      </w:r>
      <w:r w:rsidR="000A5C4F">
        <w:rPr>
          <w:rFonts w:cs="TimesNewRomanPSMT"/>
        </w:rPr>
        <w:t xml:space="preserve"> </w:t>
      </w:r>
      <w:r w:rsidRPr="00C7626E">
        <w:rPr>
          <w:rFonts w:cs="TimesNewRomanPSMT"/>
        </w:rPr>
        <w:t>difference</w:t>
      </w:r>
      <w:r w:rsidR="000A5C4F">
        <w:rPr>
          <w:rFonts w:cs="TimesNewRomanPSMT"/>
        </w:rPr>
        <w:t xml:space="preserve"> </w:t>
      </w:r>
      <w:r w:rsidR="006E505D">
        <w:rPr>
          <w:rFonts w:cs="TimesNewRomanPSMT"/>
        </w:rPr>
        <w:t>≥</w:t>
      </w:r>
      <w:r w:rsidR="000A5C4F">
        <w:rPr>
          <w:rFonts w:cs="TimesNewRomanPSMT"/>
        </w:rPr>
        <w:t xml:space="preserve"> </w:t>
      </w:r>
      <w:r w:rsidR="006E505D">
        <w:rPr>
          <w:rFonts w:cs="TimesNewRomanPSMT"/>
        </w:rPr>
        <w:t>0.5%</w:t>
      </w:r>
      <w:r w:rsidR="000A5C4F">
        <w:rPr>
          <w:rFonts w:cs="TimesNewRomanPSMT"/>
        </w:rPr>
        <w:t xml:space="preserve"> </w:t>
      </w:r>
      <w:r w:rsidRPr="00C7626E">
        <w:rPr>
          <w:rFonts w:cs="TimesNewRomanPSMT"/>
        </w:rPr>
        <w:t>versus</w:t>
      </w:r>
      <w:r w:rsidR="000A5C4F">
        <w:rPr>
          <w:rFonts w:cs="TimesNewRomanPSMT"/>
        </w:rPr>
        <w:t xml:space="preserve"> </w:t>
      </w:r>
      <w:r w:rsidRPr="00C7626E">
        <w:rPr>
          <w:rFonts w:cs="TimesNewRomanPSMT"/>
        </w:rPr>
        <w:t>placebo)</w:t>
      </w:r>
      <w:r w:rsidR="000A5C4F">
        <w:rPr>
          <w:rFonts w:cs="TimesNewRomanPSMT"/>
        </w:rPr>
        <w:t xml:space="preserve"> </w:t>
      </w:r>
      <w:r w:rsidRPr="00C7626E">
        <w:rPr>
          <w:rFonts w:cs="TimesNewRomanPSMT"/>
        </w:rPr>
        <w:t>were</w:t>
      </w:r>
      <w:r w:rsidR="000A5C4F">
        <w:rPr>
          <w:rFonts w:cs="TimesNewRomanPSMT"/>
        </w:rPr>
        <w:t xml:space="preserve"> </w:t>
      </w:r>
      <w:r w:rsidRPr="00C7626E">
        <w:rPr>
          <w:rFonts w:cs="TimesNewRomanPSMT"/>
        </w:rPr>
        <w:t>nasopharyngitis</w:t>
      </w:r>
      <w:r w:rsidR="000A5C4F">
        <w:rPr>
          <w:rFonts w:cs="TimesNewRomanPSMT"/>
        </w:rPr>
        <w:t xml:space="preserve"> </w:t>
      </w:r>
      <w:r w:rsidRPr="00C7626E">
        <w:rPr>
          <w:rFonts w:cs="TimesNewRomanPSMT"/>
        </w:rPr>
        <w:t>(12.2%</w:t>
      </w:r>
      <w:r w:rsidR="000A5C4F">
        <w:rPr>
          <w:rFonts w:cs="TimesNewRomanPSMT"/>
        </w:rPr>
        <w:t xml:space="preserve"> </w:t>
      </w:r>
      <w:r w:rsidR="00224853">
        <w:rPr>
          <w:rFonts w:cs="TimesNewRomanPSMT"/>
        </w:rPr>
        <w:t>versus</w:t>
      </w:r>
      <w:r w:rsidR="000A5C4F">
        <w:rPr>
          <w:rFonts w:cs="TimesNewRomanPSMT"/>
        </w:rPr>
        <w:t xml:space="preserve"> </w:t>
      </w:r>
      <w:r w:rsidRPr="00C7626E">
        <w:rPr>
          <w:rFonts w:cs="TimesNewRomanPSMT"/>
        </w:rPr>
        <w:t>11.5%),</w:t>
      </w:r>
      <w:r w:rsidR="000A5C4F">
        <w:rPr>
          <w:rFonts w:cs="TimesNewRomanPSMT"/>
        </w:rPr>
        <w:t xml:space="preserve"> </w:t>
      </w:r>
      <w:r w:rsidRPr="00C7626E">
        <w:rPr>
          <w:rFonts w:cs="TimesNewRomanPSMT"/>
        </w:rPr>
        <w:t>injection</w:t>
      </w:r>
      <w:r w:rsidR="000A5C4F">
        <w:rPr>
          <w:rFonts w:cs="TimesNewRomanPSMT"/>
        </w:rPr>
        <w:t xml:space="preserve"> </w:t>
      </w:r>
      <w:r w:rsidRPr="00C7626E">
        <w:rPr>
          <w:rFonts w:cs="TimesNewRomanPSMT"/>
        </w:rPr>
        <w:t>site</w:t>
      </w:r>
      <w:r w:rsidR="000A5C4F">
        <w:rPr>
          <w:rFonts w:cs="TimesNewRomanPSMT"/>
        </w:rPr>
        <w:t xml:space="preserve"> </w:t>
      </w:r>
      <w:r w:rsidRPr="00C7626E">
        <w:rPr>
          <w:rFonts w:cs="TimesNewRomanPSMT"/>
        </w:rPr>
        <w:t>reaction</w:t>
      </w:r>
      <w:r w:rsidR="000A5C4F">
        <w:rPr>
          <w:rFonts w:cs="TimesNewRomanPSMT"/>
        </w:rPr>
        <w:t xml:space="preserve"> </w:t>
      </w:r>
      <w:r w:rsidRPr="00C7626E">
        <w:rPr>
          <w:rFonts w:cs="TimesNewRomanPSMT"/>
        </w:rPr>
        <w:t>(6.9%</w:t>
      </w:r>
      <w:r w:rsidR="000A5C4F">
        <w:rPr>
          <w:rFonts w:cs="TimesNewRomanPSMT"/>
        </w:rPr>
        <w:t xml:space="preserve"> </w:t>
      </w:r>
      <w:r w:rsidR="00224853">
        <w:rPr>
          <w:rFonts w:cs="TimesNewRomanPSMT"/>
        </w:rPr>
        <w:t>versus</w:t>
      </w:r>
      <w:r w:rsidR="000A5C4F">
        <w:rPr>
          <w:rFonts w:cs="TimesNewRomanPSMT"/>
        </w:rPr>
        <w:t xml:space="preserve"> </w:t>
      </w:r>
      <w:r w:rsidRPr="00C7626E">
        <w:rPr>
          <w:rFonts w:cs="TimesNewRomanPSMT"/>
        </w:rPr>
        <w:t>4.9%),</w:t>
      </w:r>
      <w:r w:rsidR="000A5C4F">
        <w:rPr>
          <w:rFonts w:cs="TimesNewRomanPSMT"/>
        </w:rPr>
        <w:t xml:space="preserve"> </w:t>
      </w:r>
      <w:r w:rsidRPr="00C7626E">
        <w:rPr>
          <w:rFonts w:cs="TimesNewRomanPSMT"/>
        </w:rPr>
        <w:t>influenza</w:t>
      </w:r>
      <w:r w:rsidR="000A5C4F">
        <w:rPr>
          <w:rFonts w:cs="TimesNewRomanPSMT"/>
        </w:rPr>
        <w:t xml:space="preserve"> </w:t>
      </w:r>
      <w:r w:rsidRPr="00C7626E">
        <w:rPr>
          <w:rFonts w:cs="TimesNewRomanPSMT"/>
        </w:rPr>
        <w:t>(5.9%</w:t>
      </w:r>
      <w:r w:rsidR="000A5C4F">
        <w:rPr>
          <w:rFonts w:cs="TimesNewRomanPSMT"/>
        </w:rPr>
        <w:t xml:space="preserve"> </w:t>
      </w:r>
      <w:r w:rsidR="00224853">
        <w:rPr>
          <w:rFonts w:cs="TimesNewRomanPSMT"/>
        </w:rPr>
        <w:t>versus</w:t>
      </w:r>
      <w:r w:rsidR="000A5C4F">
        <w:rPr>
          <w:rFonts w:cs="TimesNewRomanPSMT"/>
        </w:rPr>
        <w:t xml:space="preserve"> </w:t>
      </w:r>
      <w:r w:rsidRPr="00C7626E">
        <w:rPr>
          <w:rFonts w:cs="TimesNewRomanPSMT"/>
        </w:rPr>
        <w:t>4.9%),</w:t>
      </w:r>
      <w:r w:rsidR="000A5C4F">
        <w:rPr>
          <w:rFonts w:cs="TimesNewRomanPSMT"/>
        </w:rPr>
        <w:t xml:space="preserve"> </w:t>
      </w:r>
      <w:r w:rsidRPr="00C7626E">
        <w:rPr>
          <w:rFonts w:cs="TimesNewRomanPSMT"/>
        </w:rPr>
        <w:t>myalgia</w:t>
      </w:r>
      <w:r w:rsidR="000A5C4F">
        <w:rPr>
          <w:rFonts w:cs="TimesNewRomanPSMT"/>
        </w:rPr>
        <w:t xml:space="preserve"> </w:t>
      </w:r>
      <w:r w:rsidRPr="00C7626E">
        <w:rPr>
          <w:rFonts w:cs="TimesNewRomanPSMT"/>
        </w:rPr>
        <w:t>(4.5%</w:t>
      </w:r>
      <w:r w:rsidR="000A5C4F">
        <w:rPr>
          <w:rFonts w:cs="TimesNewRomanPSMT"/>
        </w:rPr>
        <w:t xml:space="preserve"> </w:t>
      </w:r>
      <w:r w:rsidR="00224853">
        <w:rPr>
          <w:rFonts w:cs="TimesNewRomanPSMT"/>
        </w:rPr>
        <w:t>versus</w:t>
      </w:r>
      <w:r w:rsidR="000A5C4F">
        <w:rPr>
          <w:rFonts w:cs="TimesNewRomanPSMT"/>
        </w:rPr>
        <w:t xml:space="preserve"> </w:t>
      </w:r>
      <w:r w:rsidRPr="00C7626E">
        <w:rPr>
          <w:rFonts w:cs="TimesNewRomanPSMT"/>
        </w:rPr>
        <w:t>3.7%),</w:t>
      </w:r>
      <w:r w:rsidR="000A5C4F">
        <w:rPr>
          <w:rFonts w:cs="TimesNewRomanPSMT"/>
        </w:rPr>
        <w:t xml:space="preserve"> </w:t>
      </w:r>
      <w:r w:rsidRPr="00C7626E">
        <w:rPr>
          <w:rFonts w:cs="TimesNewRomanPSMT"/>
        </w:rPr>
        <w:t>contusion</w:t>
      </w:r>
      <w:r w:rsidR="000A5C4F">
        <w:rPr>
          <w:rFonts w:cs="TimesNewRomanPSMT"/>
        </w:rPr>
        <w:t xml:space="preserve"> </w:t>
      </w:r>
      <w:r w:rsidRPr="00C7626E">
        <w:rPr>
          <w:rFonts w:cs="TimesNewRomanPSMT"/>
        </w:rPr>
        <w:t>(2.3%</w:t>
      </w:r>
      <w:r w:rsidR="000A5C4F">
        <w:rPr>
          <w:rFonts w:cs="TimesNewRomanPSMT"/>
        </w:rPr>
        <w:t xml:space="preserve"> </w:t>
      </w:r>
      <w:r w:rsidR="00224853">
        <w:rPr>
          <w:rFonts w:cs="TimesNewRomanPSMT"/>
        </w:rPr>
        <w:t>versus</w:t>
      </w:r>
      <w:r w:rsidR="000A5C4F">
        <w:rPr>
          <w:rFonts w:cs="TimesNewRomanPSMT"/>
        </w:rPr>
        <w:t xml:space="preserve"> </w:t>
      </w:r>
      <w:r w:rsidRPr="00C7626E">
        <w:rPr>
          <w:rFonts w:cs="TimesNewRomanPSMT"/>
        </w:rPr>
        <w:t>1.3%),</w:t>
      </w:r>
      <w:r w:rsidR="000A5C4F">
        <w:rPr>
          <w:rFonts w:cs="TimesNewRomanPSMT"/>
        </w:rPr>
        <w:t xml:space="preserve"> </w:t>
      </w:r>
      <w:r w:rsidRPr="00C7626E">
        <w:rPr>
          <w:rFonts w:cs="TimesNewRomanPSMT"/>
        </w:rPr>
        <w:t>and</w:t>
      </w:r>
      <w:r w:rsidR="000A5C4F">
        <w:rPr>
          <w:rFonts w:cs="TimesNewRomanPSMT"/>
        </w:rPr>
        <w:t xml:space="preserve"> </w:t>
      </w:r>
      <w:r w:rsidRPr="00C7626E">
        <w:rPr>
          <w:rFonts w:cs="TimesNewRomanPSMT"/>
        </w:rPr>
        <w:t>musculoskeletal</w:t>
      </w:r>
      <w:r w:rsidR="000A5C4F">
        <w:rPr>
          <w:rFonts w:cs="TimesNewRomanPSMT"/>
        </w:rPr>
        <w:t xml:space="preserve"> </w:t>
      </w:r>
      <w:r w:rsidRPr="00C7626E">
        <w:rPr>
          <w:rFonts w:cs="TimesNewRomanPSMT"/>
        </w:rPr>
        <w:t>pain</w:t>
      </w:r>
      <w:r w:rsidR="000A5C4F">
        <w:rPr>
          <w:rFonts w:cs="TimesNewRomanPSMT"/>
        </w:rPr>
        <w:t xml:space="preserve"> </w:t>
      </w:r>
      <w:r w:rsidRPr="00C7626E">
        <w:rPr>
          <w:rFonts w:cs="TimesNewRomanPSMT"/>
        </w:rPr>
        <w:t>(2.3%</w:t>
      </w:r>
      <w:r w:rsidR="000A5C4F">
        <w:rPr>
          <w:rFonts w:cs="TimesNewRomanPSMT"/>
        </w:rPr>
        <w:t xml:space="preserve"> </w:t>
      </w:r>
      <w:r w:rsidR="00224853">
        <w:rPr>
          <w:rFonts w:cs="TimesNewRomanPSMT"/>
        </w:rPr>
        <w:t>versus</w:t>
      </w:r>
      <w:r w:rsidR="000A5C4F">
        <w:rPr>
          <w:rFonts w:cs="TimesNewRomanPSMT"/>
        </w:rPr>
        <w:t xml:space="preserve"> </w:t>
      </w:r>
      <w:r w:rsidRPr="00C7626E">
        <w:rPr>
          <w:rFonts w:cs="TimesNewRomanPSMT"/>
        </w:rPr>
        <w:t>1.6%).</w:t>
      </w:r>
      <w:r w:rsidR="000A5C4F">
        <w:rPr>
          <w:rFonts w:cs="TimesNewRomanPSMT"/>
        </w:rPr>
        <w:t xml:space="preserve"> </w:t>
      </w:r>
      <w:r w:rsidRPr="00C7626E">
        <w:t>In</w:t>
      </w:r>
      <w:r w:rsidR="000A5C4F">
        <w:t xml:space="preserve"> </w:t>
      </w:r>
      <w:r w:rsidRPr="00C7626E">
        <w:t>the</w:t>
      </w:r>
      <w:r w:rsidR="000A5C4F">
        <w:t xml:space="preserve"> </w:t>
      </w:r>
      <w:r w:rsidR="006E505D">
        <w:t>ezetimibe</w:t>
      </w:r>
      <w:r w:rsidR="000A5C4F">
        <w:t xml:space="preserve"> </w:t>
      </w:r>
      <w:r w:rsidR="006E505D">
        <w:t>controlled</w:t>
      </w:r>
      <w:r w:rsidR="000A5C4F">
        <w:t xml:space="preserve"> </w:t>
      </w:r>
      <w:r w:rsidRPr="00C7626E">
        <w:t>pool,</w:t>
      </w:r>
      <w:r w:rsidR="000A5C4F">
        <w:t xml:space="preserve"> </w:t>
      </w:r>
      <w:r w:rsidRPr="00C7626E">
        <w:t>73.9%</w:t>
      </w:r>
      <w:r w:rsidR="000A5C4F">
        <w:t xml:space="preserve"> </w:t>
      </w:r>
      <w:r w:rsidRPr="00C7626E">
        <w:t>and</w:t>
      </w:r>
      <w:r w:rsidR="000A5C4F">
        <w:t xml:space="preserve"> </w:t>
      </w:r>
      <w:r w:rsidRPr="00C7626E">
        <w:t>76.0%</w:t>
      </w:r>
      <w:r w:rsidR="000A5C4F">
        <w:t xml:space="preserve"> </w:t>
      </w:r>
      <w:r w:rsidRPr="00C7626E">
        <w:t>of</w:t>
      </w:r>
      <w:r w:rsidR="000A5C4F">
        <w:t xml:space="preserve"> </w:t>
      </w:r>
      <w:r w:rsidRPr="00C7626E">
        <w:t>the</w:t>
      </w:r>
      <w:r w:rsidR="000A5C4F">
        <w:t xml:space="preserve"> </w:t>
      </w:r>
      <w:r w:rsidRPr="00C7626E">
        <w:t>ezetimibe</w:t>
      </w:r>
      <w:r w:rsidR="000A5C4F">
        <w:t xml:space="preserve"> </w:t>
      </w:r>
      <w:r w:rsidRPr="00C7626E">
        <w:t>and</w:t>
      </w:r>
      <w:r w:rsidR="000A5C4F">
        <w:t xml:space="preserve"> </w:t>
      </w:r>
      <w:r w:rsidRPr="00C7626E">
        <w:t>alirocumab</w:t>
      </w:r>
      <w:r w:rsidR="000A5C4F">
        <w:t xml:space="preserve"> </w:t>
      </w:r>
      <w:r w:rsidRPr="00C7626E">
        <w:t>patients</w:t>
      </w:r>
      <w:r w:rsidR="000A5C4F">
        <w:t xml:space="preserve"> </w:t>
      </w:r>
      <w:r w:rsidRPr="00C7626E">
        <w:t>reported</w:t>
      </w:r>
      <w:r w:rsidR="000A5C4F">
        <w:t xml:space="preserve"> </w:t>
      </w:r>
      <w:r w:rsidRPr="00C7626E">
        <w:t>TEAEs.</w:t>
      </w:r>
      <w:r w:rsidR="000A5C4F">
        <w:rPr>
          <w:rFonts w:cs="TimesNewRomanPSMT"/>
        </w:rPr>
        <w:t xml:space="preserve"> </w:t>
      </w:r>
      <w:r w:rsidRPr="00A33921">
        <w:rPr>
          <w:rFonts w:cs="TimesNewRomanPSMT"/>
        </w:rPr>
        <w:t>Events</w:t>
      </w:r>
      <w:r w:rsidR="000A5C4F">
        <w:rPr>
          <w:rFonts w:cs="TimesNewRomanPSMT"/>
        </w:rPr>
        <w:t xml:space="preserve"> </w:t>
      </w:r>
      <w:r w:rsidRPr="00A33921">
        <w:rPr>
          <w:rFonts w:cs="TimesNewRomanPSMT"/>
        </w:rPr>
        <w:lastRenderedPageBreak/>
        <w:t>more</w:t>
      </w:r>
      <w:r w:rsidR="000A5C4F">
        <w:rPr>
          <w:rFonts w:cs="TimesNewRomanPSMT"/>
        </w:rPr>
        <w:t xml:space="preserve"> </w:t>
      </w:r>
      <w:r w:rsidRPr="00A33921">
        <w:rPr>
          <w:rFonts w:cs="TimesNewRomanPSMT"/>
        </w:rPr>
        <w:t>frequent</w:t>
      </w:r>
      <w:r w:rsidR="000A5C4F">
        <w:rPr>
          <w:rFonts w:cs="TimesNewRomanPSMT"/>
        </w:rPr>
        <w:t xml:space="preserve"> </w:t>
      </w:r>
      <w:r w:rsidRPr="00A33921">
        <w:rPr>
          <w:rFonts w:cs="TimesNewRomanPSMT"/>
        </w:rPr>
        <w:t>in</w:t>
      </w:r>
      <w:r w:rsidR="000A5C4F">
        <w:rPr>
          <w:rFonts w:cs="TimesNewRomanPSMT"/>
        </w:rPr>
        <w:t xml:space="preserve"> </w:t>
      </w:r>
      <w:r w:rsidRPr="00A33921">
        <w:rPr>
          <w:rFonts w:cs="TimesNewRomanPSMT"/>
        </w:rPr>
        <w:t>the</w:t>
      </w:r>
      <w:r w:rsidR="000A5C4F">
        <w:rPr>
          <w:rFonts w:cs="TimesNewRomanPSMT"/>
        </w:rPr>
        <w:t xml:space="preserve"> </w:t>
      </w:r>
      <w:r w:rsidRPr="00A33921">
        <w:rPr>
          <w:rFonts w:cs="TimesNewRomanPSMT"/>
        </w:rPr>
        <w:t>alirocumab</w:t>
      </w:r>
      <w:r w:rsidR="000A5C4F">
        <w:rPr>
          <w:rFonts w:cs="TimesNewRomanPSMT"/>
        </w:rPr>
        <w:t xml:space="preserve"> </w:t>
      </w:r>
      <w:r w:rsidRPr="00A33921">
        <w:rPr>
          <w:rFonts w:cs="TimesNewRomanPSMT"/>
        </w:rPr>
        <w:t>group</w:t>
      </w:r>
      <w:r w:rsidR="000A5C4F">
        <w:rPr>
          <w:rFonts w:cs="TimesNewRomanPSMT"/>
        </w:rPr>
        <w:t xml:space="preserve"> </w:t>
      </w:r>
      <w:r w:rsidRPr="00A33921">
        <w:rPr>
          <w:rFonts w:cs="TimesNewRomanPSMT"/>
        </w:rPr>
        <w:t>compared</w:t>
      </w:r>
      <w:r w:rsidR="000A5C4F">
        <w:rPr>
          <w:rFonts w:cs="TimesNewRomanPSMT"/>
        </w:rPr>
        <w:t xml:space="preserve"> </w:t>
      </w:r>
      <w:r w:rsidRPr="00A33921">
        <w:rPr>
          <w:rFonts w:cs="TimesNewRomanPSMT"/>
        </w:rPr>
        <w:t>to</w:t>
      </w:r>
      <w:r w:rsidR="000A5C4F">
        <w:rPr>
          <w:rFonts w:cs="TimesNewRomanPSMT"/>
        </w:rPr>
        <w:t xml:space="preserve"> </w:t>
      </w:r>
      <w:r w:rsidRPr="00A33921">
        <w:rPr>
          <w:rFonts w:cs="TimesNewRomanPSMT"/>
        </w:rPr>
        <w:t>placebo</w:t>
      </w:r>
      <w:r w:rsidR="000A5C4F">
        <w:rPr>
          <w:rFonts w:cs="TimesNewRomanPSMT"/>
        </w:rPr>
        <w:t xml:space="preserve"> </w:t>
      </w:r>
      <w:r w:rsidRPr="00A33921">
        <w:rPr>
          <w:rFonts w:cs="TimesNewRomanPSMT"/>
        </w:rPr>
        <w:t>(incidence</w:t>
      </w:r>
      <w:r w:rsidR="000A5C4F">
        <w:rPr>
          <w:rFonts w:cs="TimesNewRomanPSMT"/>
        </w:rPr>
        <w:t xml:space="preserve"> </w:t>
      </w:r>
      <w:r w:rsidR="00633BCC">
        <w:rPr>
          <w:rFonts w:cs="TimesNewRomanPSMT"/>
        </w:rPr>
        <w:t>≥</w:t>
      </w:r>
      <w:r w:rsidR="000A5C4F">
        <w:rPr>
          <w:rFonts w:cs="TimesNewRomanPSMT"/>
        </w:rPr>
        <w:t xml:space="preserve"> </w:t>
      </w:r>
      <w:r w:rsidRPr="00A33921">
        <w:rPr>
          <w:rFonts w:cs="TimesNewRomanPSMT"/>
        </w:rPr>
        <w:t>2.0%</w:t>
      </w:r>
      <w:r w:rsidR="000A5C4F">
        <w:rPr>
          <w:rFonts w:cs="TimesNewRomanPSMT"/>
        </w:rPr>
        <w:t xml:space="preserve"> </w:t>
      </w:r>
      <w:r w:rsidRPr="00A33921">
        <w:rPr>
          <w:rFonts w:cs="TimesNewRomanPSMT"/>
        </w:rPr>
        <w:t>in</w:t>
      </w:r>
      <w:r w:rsidR="000A5C4F">
        <w:rPr>
          <w:rFonts w:cs="TimesNewRomanPSMT"/>
        </w:rPr>
        <w:t xml:space="preserve"> </w:t>
      </w:r>
      <w:r w:rsidRPr="00A33921">
        <w:rPr>
          <w:rFonts w:cs="TimesNewRomanPSMT"/>
        </w:rPr>
        <w:t>the</w:t>
      </w:r>
      <w:r w:rsidR="000A5C4F">
        <w:rPr>
          <w:rFonts w:cs="TimesNewRomanPSMT"/>
        </w:rPr>
        <w:t xml:space="preserve"> </w:t>
      </w:r>
      <w:r w:rsidRPr="00A33921">
        <w:rPr>
          <w:rFonts w:cs="TimesNewRomanPSMT"/>
        </w:rPr>
        <w:t>alirocumab</w:t>
      </w:r>
      <w:r w:rsidR="000A5C4F">
        <w:rPr>
          <w:rFonts w:cs="TimesNewRomanPSMT"/>
        </w:rPr>
        <w:t xml:space="preserve"> </w:t>
      </w:r>
      <w:r w:rsidRPr="00A33921">
        <w:rPr>
          <w:rFonts w:cs="TimesNewRomanPSMT"/>
        </w:rPr>
        <w:t>group</w:t>
      </w:r>
      <w:r w:rsidR="000A5C4F">
        <w:rPr>
          <w:rFonts w:cs="TimesNewRomanPSMT"/>
        </w:rPr>
        <w:t xml:space="preserve"> </w:t>
      </w:r>
      <w:r w:rsidRPr="00A33921">
        <w:rPr>
          <w:rFonts w:cs="TimesNewRomanPSMT"/>
        </w:rPr>
        <w:t>and</w:t>
      </w:r>
      <w:r w:rsidR="000A5C4F">
        <w:rPr>
          <w:rFonts w:cs="TimesNewRomanPSMT"/>
        </w:rPr>
        <w:t xml:space="preserve"> </w:t>
      </w:r>
      <w:r w:rsidRPr="00A33921">
        <w:rPr>
          <w:rFonts w:cs="TimesNewRomanPSMT"/>
        </w:rPr>
        <w:t>difference</w:t>
      </w:r>
      <w:r w:rsidR="000A5C4F">
        <w:rPr>
          <w:rFonts w:cs="TimesNewRomanPSMT"/>
        </w:rPr>
        <w:t xml:space="preserve"> </w:t>
      </w:r>
      <w:r w:rsidR="00633BCC">
        <w:rPr>
          <w:rFonts w:cs="TimesNewRomanPSMT"/>
        </w:rPr>
        <w:t>≥</w:t>
      </w:r>
      <w:r w:rsidR="000A5C4F">
        <w:rPr>
          <w:rFonts w:cs="TimesNewRomanPSMT"/>
        </w:rPr>
        <w:t xml:space="preserve"> </w:t>
      </w:r>
      <w:r w:rsidRPr="00A33921">
        <w:rPr>
          <w:rFonts w:cs="TimesNewRomanPSMT"/>
        </w:rPr>
        <w:t>0.5%</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placebo)</w:t>
      </w:r>
      <w:r w:rsidR="000A5C4F">
        <w:rPr>
          <w:rFonts w:cs="TimesNewRomanPSMT"/>
        </w:rPr>
        <w:t xml:space="preserve"> </w:t>
      </w:r>
      <w:r w:rsidRPr="00A33921">
        <w:rPr>
          <w:rFonts w:cs="TimesNewRomanPSMT"/>
        </w:rPr>
        <w:t>were</w:t>
      </w:r>
      <w:r w:rsidR="000A5C4F">
        <w:rPr>
          <w:rFonts w:cs="TimesNewRomanPSMT"/>
        </w:rPr>
        <w:t xml:space="preserve"> </w:t>
      </w:r>
      <w:r w:rsidRPr="00A33921">
        <w:rPr>
          <w:rFonts w:cs="TimesNewRomanPSMT"/>
        </w:rPr>
        <w:t>URTI</w:t>
      </w:r>
      <w:r w:rsidR="000A5C4F">
        <w:rPr>
          <w:rFonts w:cs="TimesNewRomanPSMT"/>
        </w:rPr>
        <w:t xml:space="preserve"> </w:t>
      </w:r>
      <w:r w:rsidRPr="00A33921">
        <w:rPr>
          <w:rFonts w:cs="TimesNewRomanPSMT"/>
        </w:rPr>
        <w:t>(7.2%</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6.5%),</w:t>
      </w:r>
      <w:r w:rsidR="000A5C4F">
        <w:rPr>
          <w:rFonts w:cs="TimesNewRomanPSMT"/>
        </w:rPr>
        <w:t xml:space="preserve"> </w:t>
      </w:r>
      <w:r w:rsidRPr="00A33921">
        <w:rPr>
          <w:rFonts w:cs="TimesNewRomanPSMT"/>
        </w:rPr>
        <w:t>accidental</w:t>
      </w:r>
      <w:r w:rsidR="000A5C4F">
        <w:rPr>
          <w:rFonts w:cs="TimesNewRomanPSMT"/>
        </w:rPr>
        <w:t xml:space="preserve"> </w:t>
      </w:r>
      <w:r w:rsidRPr="00A33921">
        <w:rPr>
          <w:rFonts w:cs="TimesNewRomanPSMT"/>
        </w:rPr>
        <w:t>overdose</w:t>
      </w:r>
      <w:r w:rsidR="000A5C4F">
        <w:rPr>
          <w:rFonts w:cs="TimesNewRomanPSMT"/>
        </w:rPr>
        <w:t xml:space="preserve"> </w:t>
      </w:r>
      <w:r w:rsidRPr="00A33921">
        <w:rPr>
          <w:rFonts w:cs="TimesNewRomanPSMT"/>
        </w:rPr>
        <w:t>(6.3%</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3.9%),</w:t>
      </w:r>
      <w:r w:rsidR="000A5C4F">
        <w:rPr>
          <w:rFonts w:cs="TimesNewRomanPSMT"/>
        </w:rPr>
        <w:t xml:space="preserve"> </w:t>
      </w:r>
      <w:r w:rsidRPr="00A33921">
        <w:rPr>
          <w:rFonts w:cs="TimesNewRomanPSMT"/>
        </w:rPr>
        <w:t>headache</w:t>
      </w:r>
      <w:r w:rsidR="000A5C4F">
        <w:rPr>
          <w:rFonts w:cs="TimesNewRomanPSMT"/>
        </w:rPr>
        <w:t xml:space="preserve"> </w:t>
      </w:r>
      <w:r w:rsidRPr="00A33921">
        <w:rPr>
          <w:rFonts w:cs="TimesNewRomanPSMT"/>
        </w:rPr>
        <w:t>(5.0%</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3.9%),</w:t>
      </w:r>
      <w:r w:rsidR="000A5C4F">
        <w:rPr>
          <w:rFonts w:cs="TimesNewRomanPSMT"/>
        </w:rPr>
        <w:t xml:space="preserve"> </w:t>
      </w:r>
      <w:r w:rsidRPr="00A33921">
        <w:rPr>
          <w:rFonts w:cs="TimesNewRomanPSMT"/>
        </w:rPr>
        <w:t>arthralgia</w:t>
      </w:r>
      <w:r w:rsidR="000A5C4F">
        <w:rPr>
          <w:rFonts w:cs="TimesNewRomanPSMT"/>
        </w:rPr>
        <w:t xml:space="preserve"> </w:t>
      </w:r>
      <w:r w:rsidRPr="00A33921">
        <w:rPr>
          <w:rFonts w:cs="TimesNewRomanPSMT"/>
        </w:rPr>
        <w:t>(4.9%</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4.2%),</w:t>
      </w:r>
      <w:r w:rsidR="000A5C4F">
        <w:rPr>
          <w:rFonts w:cs="TimesNewRomanPSMT"/>
        </w:rPr>
        <w:t xml:space="preserve"> </w:t>
      </w:r>
      <w:r w:rsidRPr="00A33921">
        <w:rPr>
          <w:rFonts w:cs="TimesNewRomanPSMT"/>
        </w:rPr>
        <w:t>influenza</w:t>
      </w:r>
      <w:r w:rsidR="000A5C4F">
        <w:rPr>
          <w:rFonts w:cs="TimesNewRomanPSMT"/>
        </w:rPr>
        <w:t xml:space="preserve"> </w:t>
      </w:r>
      <w:r w:rsidRPr="00A33921">
        <w:rPr>
          <w:rFonts w:cs="TimesNewRomanPSMT"/>
        </w:rPr>
        <w:t>(4.3%</w:t>
      </w:r>
      <w:r w:rsidR="000A5C4F">
        <w:rPr>
          <w:rFonts w:cs="TimesNewRomanPSMT"/>
        </w:rPr>
        <w:t xml:space="preserve"> </w:t>
      </w:r>
      <w:r w:rsidRPr="00A33921">
        <w:rPr>
          <w:rFonts w:cs="TimesNewRomanPSMT"/>
        </w:rPr>
        <w:t>v</w:t>
      </w:r>
      <w:r w:rsidR="005E60B2">
        <w:rPr>
          <w:rFonts w:cs="TimesNewRomanPSMT"/>
        </w:rPr>
        <w:t>ersus</w:t>
      </w:r>
      <w:r w:rsidR="000A5C4F">
        <w:rPr>
          <w:rFonts w:cs="TimesNewRomanPSMT"/>
        </w:rPr>
        <w:t xml:space="preserve"> </w:t>
      </w:r>
      <w:r w:rsidRPr="00A33921">
        <w:rPr>
          <w:rFonts w:cs="TimesNewRomanPSMT"/>
        </w:rPr>
        <w:t>3.7%),</w:t>
      </w:r>
      <w:r w:rsidR="000A5C4F">
        <w:rPr>
          <w:rFonts w:cs="TimesNewRomanPSMT"/>
        </w:rPr>
        <w:t xml:space="preserve"> </w:t>
      </w:r>
      <w:r w:rsidRPr="00A33921">
        <w:rPr>
          <w:rFonts w:cs="TimesNewRomanPSMT"/>
        </w:rPr>
        <w:t>fatigue</w:t>
      </w:r>
      <w:r w:rsidR="000A5C4F">
        <w:rPr>
          <w:rFonts w:cs="TimesNewRomanPSMT"/>
        </w:rPr>
        <w:t xml:space="preserve"> </w:t>
      </w:r>
      <w:r w:rsidRPr="00A33921">
        <w:rPr>
          <w:rFonts w:cs="TimesNewRomanPSMT"/>
        </w:rPr>
        <w:t>(3.2%</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1.5%),</w:t>
      </w:r>
      <w:r w:rsidR="000A5C4F">
        <w:rPr>
          <w:rFonts w:cs="TimesNewRomanPSMT"/>
        </w:rPr>
        <w:t xml:space="preserve"> </w:t>
      </w:r>
      <w:r w:rsidRPr="00A33921">
        <w:rPr>
          <w:rFonts w:cs="TimesNewRomanPSMT"/>
        </w:rPr>
        <w:t>injection</w:t>
      </w:r>
      <w:r w:rsidR="000A5C4F">
        <w:rPr>
          <w:rFonts w:cs="TimesNewRomanPSMT"/>
        </w:rPr>
        <w:t xml:space="preserve"> </w:t>
      </w:r>
      <w:r w:rsidRPr="00A33921">
        <w:rPr>
          <w:rFonts w:cs="TimesNewRomanPSMT"/>
        </w:rPr>
        <w:t>site</w:t>
      </w:r>
      <w:r w:rsidR="000A5C4F">
        <w:rPr>
          <w:rFonts w:cs="TimesNewRomanPSMT"/>
        </w:rPr>
        <w:t xml:space="preserve"> </w:t>
      </w:r>
      <w:r w:rsidRPr="00A33921">
        <w:rPr>
          <w:rFonts w:cs="TimesNewRomanPSMT"/>
        </w:rPr>
        <w:t>reaction</w:t>
      </w:r>
      <w:r w:rsidR="000A5C4F">
        <w:rPr>
          <w:rFonts w:cs="TimesNewRomanPSMT"/>
        </w:rPr>
        <w:t xml:space="preserve"> </w:t>
      </w:r>
      <w:r w:rsidRPr="00A33921">
        <w:rPr>
          <w:rFonts w:cs="TimesNewRomanPSMT"/>
        </w:rPr>
        <w:t>(2.9%</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2.1%),</w:t>
      </w:r>
      <w:r w:rsidR="000A5C4F">
        <w:rPr>
          <w:rFonts w:cs="TimesNewRomanPSMT"/>
        </w:rPr>
        <w:t xml:space="preserve"> </w:t>
      </w:r>
      <w:r w:rsidRPr="00A33921">
        <w:rPr>
          <w:rFonts w:cs="TimesNewRomanPSMT"/>
        </w:rPr>
        <w:t>fall</w:t>
      </w:r>
      <w:r w:rsidR="000A5C4F">
        <w:rPr>
          <w:rFonts w:cs="TimesNewRomanPSMT"/>
        </w:rPr>
        <w:t xml:space="preserve"> </w:t>
      </w:r>
      <w:r w:rsidRPr="00A33921">
        <w:rPr>
          <w:rFonts w:cs="TimesNewRomanPSMT"/>
        </w:rPr>
        <w:t>(2.1%</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1.8%),</w:t>
      </w:r>
      <w:r w:rsidR="000A5C4F">
        <w:rPr>
          <w:rFonts w:cs="TimesNewRomanPSMT"/>
        </w:rPr>
        <w:t xml:space="preserve"> </w:t>
      </w:r>
      <w:r w:rsidRPr="00A33921">
        <w:rPr>
          <w:rFonts w:cs="TimesNewRomanPSMT"/>
        </w:rPr>
        <w:t>constipation</w:t>
      </w:r>
      <w:r w:rsidR="000A5C4F">
        <w:rPr>
          <w:rFonts w:cs="TimesNewRomanPSMT"/>
        </w:rPr>
        <w:t xml:space="preserve"> </w:t>
      </w:r>
      <w:r w:rsidRPr="00A33921">
        <w:rPr>
          <w:rFonts w:cs="TimesNewRomanPSMT"/>
        </w:rPr>
        <w:t>(2.3%</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1.8%)</w:t>
      </w:r>
      <w:r w:rsidR="000A5C4F">
        <w:rPr>
          <w:rFonts w:cs="TimesNewRomanPSMT"/>
        </w:rPr>
        <w:t xml:space="preserve"> </w:t>
      </w:r>
      <w:r w:rsidRPr="00A33921">
        <w:rPr>
          <w:rFonts w:cs="TimesNewRomanPSMT"/>
        </w:rPr>
        <w:t>and</w:t>
      </w:r>
      <w:r w:rsidR="000A5C4F">
        <w:rPr>
          <w:rFonts w:cs="TimesNewRomanPSMT"/>
        </w:rPr>
        <w:t xml:space="preserve"> </w:t>
      </w:r>
      <w:r w:rsidRPr="00A33921">
        <w:rPr>
          <w:rFonts w:cs="TimesNewRomanPSMT"/>
        </w:rPr>
        <w:t>insomnia</w:t>
      </w:r>
      <w:r w:rsidR="000A5C4F">
        <w:rPr>
          <w:rFonts w:cs="TimesNewRomanPSMT"/>
        </w:rPr>
        <w:t xml:space="preserve"> </w:t>
      </w:r>
      <w:r w:rsidRPr="00A33921">
        <w:rPr>
          <w:rFonts w:cs="TimesNewRomanPSMT"/>
        </w:rPr>
        <w:t>(2.1%</w:t>
      </w:r>
      <w:r w:rsidR="000A5C4F">
        <w:rPr>
          <w:rFonts w:cs="TimesNewRomanPSMT"/>
        </w:rPr>
        <w:t xml:space="preserve"> </w:t>
      </w:r>
      <w:r w:rsidR="00224853">
        <w:rPr>
          <w:rFonts w:cs="TimesNewRomanPSMT"/>
        </w:rPr>
        <w:t>versus</w:t>
      </w:r>
      <w:r w:rsidR="000A5C4F">
        <w:rPr>
          <w:rFonts w:cs="TimesNewRomanPSMT"/>
        </w:rPr>
        <w:t xml:space="preserve"> </w:t>
      </w:r>
      <w:r w:rsidRPr="00A33921">
        <w:rPr>
          <w:rFonts w:cs="TimesNewRomanPSMT"/>
        </w:rPr>
        <w:t>1.5%).</w:t>
      </w:r>
      <w:r w:rsidR="000A5C4F">
        <w:rPr>
          <w:rFonts w:cs="TimesNewRomanPSMT"/>
        </w:rPr>
        <w:t xml:space="preserve"> </w:t>
      </w:r>
      <w:r>
        <w:rPr>
          <w:rFonts w:cs="TimesNewRomanPSMT"/>
        </w:rPr>
        <w:t>Up-titration</w:t>
      </w:r>
      <w:r w:rsidR="000A5C4F">
        <w:rPr>
          <w:rFonts w:cs="TimesNewRomanPSMT"/>
        </w:rPr>
        <w:t xml:space="preserve"> </w:t>
      </w:r>
      <w:r>
        <w:rPr>
          <w:rFonts w:cs="TimesNewRomanPSMT"/>
        </w:rPr>
        <w:t>occurred</w:t>
      </w:r>
      <w:r w:rsidR="000A5C4F">
        <w:rPr>
          <w:rFonts w:cs="TimesNewRomanPSMT"/>
        </w:rPr>
        <w:t xml:space="preserve"> </w:t>
      </w:r>
      <w:r>
        <w:rPr>
          <w:rFonts w:cs="TimesNewRomanPSMT"/>
        </w:rPr>
        <w:t>in</w:t>
      </w:r>
      <w:r w:rsidR="000A5C4F">
        <w:rPr>
          <w:rFonts w:cs="TimesNewRomanPSMT"/>
        </w:rPr>
        <w:t xml:space="preserve"> </w:t>
      </w:r>
      <w:r>
        <w:rPr>
          <w:rFonts w:cs="TimesNewRomanPSMT"/>
        </w:rPr>
        <w:t>228</w:t>
      </w:r>
      <w:r w:rsidR="000A5C4F">
        <w:rPr>
          <w:rFonts w:cs="TimesNewRomanPSMT"/>
        </w:rPr>
        <w:t xml:space="preserve"> </w:t>
      </w:r>
      <w:r>
        <w:rPr>
          <w:rFonts w:cs="TimesNewRomanPSMT"/>
        </w:rPr>
        <w:t>patients</w:t>
      </w:r>
      <w:r w:rsidR="000A5C4F">
        <w:rPr>
          <w:rFonts w:cs="TimesNewRomanPSMT"/>
        </w:rPr>
        <w:t xml:space="preserve"> </w:t>
      </w:r>
      <w:r>
        <w:rPr>
          <w:rFonts w:cs="TimesNewRomanPSMT"/>
        </w:rPr>
        <w:t>in</w:t>
      </w:r>
      <w:r w:rsidR="000A5C4F">
        <w:rPr>
          <w:rFonts w:cs="TimesNewRomanPSMT"/>
        </w:rPr>
        <w:t xml:space="preserve"> </w:t>
      </w:r>
      <w:r>
        <w:rPr>
          <w:rFonts w:cs="TimesNewRomanPSMT"/>
        </w:rPr>
        <w:t>the</w:t>
      </w:r>
      <w:r w:rsidR="000A5C4F">
        <w:rPr>
          <w:rFonts w:cs="TimesNewRomanPSMT"/>
        </w:rPr>
        <w:t xml:space="preserve"> </w:t>
      </w:r>
      <w:r w:rsidR="006E505D">
        <w:rPr>
          <w:rFonts w:cs="TimesNewRomanPSMT"/>
        </w:rPr>
        <w:t>placebo</w:t>
      </w:r>
      <w:r w:rsidR="000A5C4F">
        <w:rPr>
          <w:rFonts w:cs="TimesNewRomanPSMT"/>
        </w:rPr>
        <w:t xml:space="preserve"> </w:t>
      </w:r>
      <w:r w:rsidR="006E505D">
        <w:rPr>
          <w:rFonts w:cs="TimesNewRomanPSMT"/>
        </w:rPr>
        <w:t>controlled</w:t>
      </w:r>
      <w:r w:rsidR="000A5C4F">
        <w:rPr>
          <w:rFonts w:cs="TimesNewRomanPSMT"/>
        </w:rPr>
        <w:t xml:space="preserve"> </w:t>
      </w:r>
      <w:r>
        <w:rPr>
          <w:rFonts w:cs="TimesNewRomanPSMT"/>
        </w:rPr>
        <w:t>poo</w:t>
      </w:r>
      <w:r w:rsidR="000A5C4F">
        <w:rPr>
          <w:rFonts w:cs="TimesNewRomanPSMT"/>
        </w:rPr>
        <w:t xml:space="preserve"> </w:t>
      </w:r>
      <w:r>
        <w:rPr>
          <w:rFonts w:cs="TimesNewRomanPSMT"/>
        </w:rPr>
        <w:t>and</w:t>
      </w:r>
      <w:r w:rsidR="000A5C4F">
        <w:rPr>
          <w:rFonts w:cs="TimesNewRomanPSMT"/>
        </w:rPr>
        <w:t xml:space="preserve"> </w:t>
      </w:r>
      <w:r>
        <w:rPr>
          <w:rFonts w:cs="TimesNewRomanPSMT"/>
        </w:rPr>
        <w:t>180</w:t>
      </w:r>
      <w:r w:rsidR="000A5C4F">
        <w:rPr>
          <w:rFonts w:cs="TimesNewRomanPSMT"/>
        </w:rPr>
        <w:t xml:space="preserve"> </w:t>
      </w:r>
      <w:r>
        <w:rPr>
          <w:rFonts w:cs="TimesNewRomanPSMT"/>
        </w:rPr>
        <w:t>patients</w:t>
      </w:r>
      <w:r w:rsidR="000A5C4F">
        <w:rPr>
          <w:rFonts w:cs="TimesNewRomanPSMT"/>
        </w:rPr>
        <w:t xml:space="preserve"> </w:t>
      </w:r>
      <w:r>
        <w:rPr>
          <w:rFonts w:cs="TimesNewRomanPSMT"/>
        </w:rPr>
        <w:t>in</w:t>
      </w:r>
      <w:r w:rsidR="000A5C4F">
        <w:rPr>
          <w:rFonts w:cs="TimesNewRomanPSMT"/>
        </w:rPr>
        <w:t xml:space="preserve"> </w:t>
      </w:r>
      <w:r>
        <w:rPr>
          <w:rFonts w:cs="TimesNewRomanPSMT"/>
        </w:rPr>
        <w:t>the</w:t>
      </w:r>
      <w:r w:rsidR="000A5C4F">
        <w:rPr>
          <w:rFonts w:cs="TimesNewRomanPSMT"/>
        </w:rPr>
        <w:t xml:space="preserve"> </w:t>
      </w:r>
      <w:r>
        <w:rPr>
          <w:rFonts w:cs="TimesNewRomanPSMT"/>
        </w:rPr>
        <w:t>ezetimibe</w:t>
      </w:r>
      <w:r w:rsidR="000A5C4F">
        <w:rPr>
          <w:rFonts w:cs="TimesNewRomanPSMT"/>
        </w:rPr>
        <w:t xml:space="preserve"> </w:t>
      </w:r>
      <w:r>
        <w:rPr>
          <w:rFonts w:cs="TimesNewRomanPSMT"/>
        </w:rPr>
        <w:t>controlled</w:t>
      </w:r>
      <w:r w:rsidR="000A5C4F">
        <w:rPr>
          <w:rFonts w:cs="TimesNewRomanPSMT"/>
        </w:rPr>
        <w:t xml:space="preserve"> </w:t>
      </w:r>
      <w:r>
        <w:rPr>
          <w:rFonts w:cs="TimesNewRomanPSMT"/>
        </w:rPr>
        <w:t>pool.</w:t>
      </w:r>
      <w:r w:rsidR="000A5C4F">
        <w:rPr>
          <w:rFonts w:cs="TimesNewRomanPSMT"/>
        </w:rPr>
        <w:t xml:space="preserve"> </w:t>
      </w:r>
      <w:r>
        <w:rPr>
          <w:rFonts w:cs="TimesNewRomanPSMT"/>
        </w:rPr>
        <w:t>No</w:t>
      </w:r>
      <w:r w:rsidR="000A5C4F">
        <w:rPr>
          <w:rFonts w:cs="TimesNewRomanPSMT"/>
        </w:rPr>
        <w:t xml:space="preserve"> </w:t>
      </w:r>
      <w:r>
        <w:rPr>
          <w:rFonts w:cs="TimesNewRomanPSMT"/>
        </w:rPr>
        <w:t>TEAEs</w:t>
      </w:r>
      <w:r w:rsidR="000A5C4F">
        <w:rPr>
          <w:rFonts w:cs="TimesNewRomanPSMT"/>
        </w:rPr>
        <w:t xml:space="preserve"> </w:t>
      </w:r>
      <w:r>
        <w:rPr>
          <w:rFonts w:cs="TimesNewRomanPSMT"/>
        </w:rPr>
        <w:t>were</w:t>
      </w:r>
      <w:r w:rsidR="000A5C4F">
        <w:rPr>
          <w:rFonts w:cs="TimesNewRomanPSMT"/>
        </w:rPr>
        <w:t xml:space="preserve"> </w:t>
      </w:r>
      <w:r>
        <w:rPr>
          <w:rFonts w:cs="TimesNewRomanPSMT"/>
        </w:rPr>
        <w:t>consistently</w:t>
      </w:r>
      <w:r w:rsidR="000A5C4F">
        <w:rPr>
          <w:rFonts w:cs="TimesNewRomanPSMT"/>
        </w:rPr>
        <w:t xml:space="preserve"> </w:t>
      </w:r>
      <w:r>
        <w:rPr>
          <w:rFonts w:cs="TimesNewRomanPSMT"/>
        </w:rPr>
        <w:t>greater</w:t>
      </w:r>
      <w:r w:rsidR="000A5C4F">
        <w:rPr>
          <w:rFonts w:cs="TimesNewRomanPSMT"/>
        </w:rPr>
        <w:t xml:space="preserve"> </w:t>
      </w:r>
      <w:r>
        <w:rPr>
          <w:rFonts w:cs="TimesNewRomanPSMT"/>
        </w:rPr>
        <w:t>in</w:t>
      </w:r>
      <w:r w:rsidR="000A5C4F">
        <w:rPr>
          <w:rFonts w:cs="TimesNewRomanPSMT"/>
        </w:rPr>
        <w:t xml:space="preserve"> </w:t>
      </w:r>
      <w:r>
        <w:rPr>
          <w:rFonts w:cs="TimesNewRomanPSMT"/>
        </w:rPr>
        <w:t>the</w:t>
      </w:r>
      <w:r w:rsidR="000A5C4F">
        <w:rPr>
          <w:rFonts w:cs="TimesNewRomanPSMT"/>
        </w:rPr>
        <w:t xml:space="preserve"> </w:t>
      </w:r>
      <w:r>
        <w:rPr>
          <w:rFonts w:cs="TimesNewRomanPSMT"/>
        </w:rPr>
        <w:t>up-titrated</w:t>
      </w:r>
      <w:r w:rsidR="000A5C4F">
        <w:rPr>
          <w:rFonts w:cs="TimesNewRomanPSMT"/>
        </w:rPr>
        <w:t xml:space="preserve"> </w:t>
      </w:r>
      <w:r>
        <w:rPr>
          <w:rFonts w:cs="TimesNewRomanPSMT"/>
        </w:rPr>
        <w:t>pooled</w:t>
      </w:r>
      <w:r w:rsidR="000A5C4F">
        <w:rPr>
          <w:rFonts w:cs="TimesNewRomanPSMT"/>
        </w:rPr>
        <w:t xml:space="preserve"> </w:t>
      </w:r>
      <w:r>
        <w:rPr>
          <w:rFonts w:cs="TimesNewRomanPSMT"/>
        </w:rPr>
        <w:t>groups</w:t>
      </w:r>
      <w:r w:rsidR="00224853">
        <w:rPr>
          <w:rFonts w:cs="TimesNewRomanPSMT"/>
        </w:rPr>
        <w:t>.</w:t>
      </w:r>
    </w:p>
    <w:p w:rsidR="00224853" w:rsidRDefault="001D1BC0" w:rsidP="001D1BC0">
      <w:r w:rsidRPr="000D1489">
        <w:rPr>
          <w:rFonts w:cs="TimesNewRomanPSMT"/>
        </w:rPr>
        <w:t>The</w:t>
      </w:r>
      <w:r w:rsidR="000A5C4F">
        <w:rPr>
          <w:rFonts w:cs="TimesNewRomanPSMT"/>
        </w:rPr>
        <w:t xml:space="preserve"> </w:t>
      </w:r>
      <w:r w:rsidRPr="000D1489">
        <w:rPr>
          <w:rFonts w:cs="TimesNewRomanPSMT"/>
        </w:rPr>
        <w:t>proportions</w:t>
      </w:r>
      <w:r w:rsidR="000A5C4F">
        <w:rPr>
          <w:rFonts w:cs="TimesNewRomanPSMT"/>
        </w:rPr>
        <w:t xml:space="preserve"> </w:t>
      </w:r>
      <w:r w:rsidRPr="000D1489">
        <w:rPr>
          <w:rFonts w:cs="TimesNewRomanPSMT"/>
        </w:rPr>
        <w:t>of</w:t>
      </w:r>
      <w:r w:rsidR="000A5C4F">
        <w:rPr>
          <w:rFonts w:cs="TimesNewRomanPSMT"/>
        </w:rPr>
        <w:t xml:space="preserve"> </w:t>
      </w:r>
      <w:r w:rsidRPr="000D1489">
        <w:rPr>
          <w:rFonts w:cs="TimesNewRomanPSMT"/>
        </w:rPr>
        <w:t>TEAEs</w:t>
      </w:r>
      <w:r w:rsidR="000A5C4F">
        <w:rPr>
          <w:rFonts w:cs="TimesNewRomanPSMT"/>
        </w:rPr>
        <w:t xml:space="preserve"> </w:t>
      </w:r>
      <w:r w:rsidRPr="000D1489">
        <w:rPr>
          <w:rFonts w:cs="TimesNewRomanPSMT"/>
        </w:rPr>
        <w:t>from</w:t>
      </w:r>
      <w:r w:rsidR="000A5C4F">
        <w:rPr>
          <w:rFonts w:cs="TimesNewRomanPSMT"/>
        </w:rPr>
        <w:t xml:space="preserve"> </w:t>
      </w:r>
      <w:r w:rsidRPr="000D1489">
        <w:rPr>
          <w:rFonts w:cs="TimesNewRomanPSMT"/>
        </w:rPr>
        <w:t>the</w:t>
      </w:r>
      <w:r w:rsidR="000A5C4F">
        <w:rPr>
          <w:rFonts w:cs="TimesNewRomanPSMT"/>
        </w:rPr>
        <w:t xml:space="preserve"> </w:t>
      </w:r>
      <w:r w:rsidRPr="000D1489">
        <w:rPr>
          <w:rFonts w:cs="TimesNewRomanPSMT"/>
        </w:rPr>
        <w:t>408</w:t>
      </w:r>
      <w:r w:rsidR="000A5C4F">
        <w:rPr>
          <w:rFonts w:cs="TimesNewRomanPSMT"/>
        </w:rPr>
        <w:t xml:space="preserve"> </w:t>
      </w:r>
      <w:r w:rsidRPr="000D1489">
        <w:rPr>
          <w:rFonts w:cs="TimesNewRomanPSMT"/>
        </w:rPr>
        <w:t>patients</w:t>
      </w:r>
      <w:r w:rsidR="000A5C4F">
        <w:rPr>
          <w:rFonts w:cs="TimesNewRomanPSMT"/>
        </w:rPr>
        <w:t xml:space="preserve"> </w:t>
      </w:r>
      <w:r w:rsidRPr="000D1489">
        <w:rPr>
          <w:rFonts w:cs="TimesNewRomanPSMT"/>
        </w:rPr>
        <w:t>that</w:t>
      </w:r>
      <w:r w:rsidR="000A5C4F">
        <w:rPr>
          <w:rFonts w:cs="TimesNewRomanPSMT"/>
        </w:rPr>
        <w:t xml:space="preserve"> </w:t>
      </w:r>
      <w:r w:rsidRPr="000D1489">
        <w:rPr>
          <w:rFonts w:cs="TimesNewRomanPSMT"/>
        </w:rPr>
        <w:t>had</w:t>
      </w:r>
      <w:r w:rsidR="000A5C4F">
        <w:rPr>
          <w:rFonts w:cs="TimesNewRomanPSMT"/>
        </w:rPr>
        <w:t xml:space="preserve"> </w:t>
      </w:r>
      <w:r w:rsidRPr="000D1489">
        <w:rPr>
          <w:rFonts w:cs="TimesNewRomanPSMT"/>
        </w:rPr>
        <w:t>their</w:t>
      </w:r>
      <w:r w:rsidR="000A5C4F">
        <w:rPr>
          <w:rFonts w:cs="TimesNewRomanPSMT"/>
        </w:rPr>
        <w:t xml:space="preserve"> </w:t>
      </w:r>
      <w:r w:rsidRPr="000D1489">
        <w:rPr>
          <w:rFonts w:cs="TimesNewRomanPSMT"/>
        </w:rPr>
        <w:t>dose</w:t>
      </w:r>
      <w:r w:rsidR="000A5C4F">
        <w:rPr>
          <w:rFonts w:cs="TimesNewRomanPSMT"/>
        </w:rPr>
        <w:t xml:space="preserve"> </w:t>
      </w:r>
      <w:r w:rsidRPr="000D1489">
        <w:rPr>
          <w:rFonts w:cs="TimesNewRomanPSMT"/>
        </w:rPr>
        <w:t>up-titrated</w:t>
      </w:r>
      <w:r w:rsidR="000A5C4F">
        <w:rPr>
          <w:rFonts w:cs="TimesNewRomanPSMT"/>
        </w:rPr>
        <w:t xml:space="preserve"> </w:t>
      </w:r>
      <w:r w:rsidRPr="000D1489">
        <w:rPr>
          <w:rFonts w:cs="TimesNewRomanPSMT"/>
        </w:rPr>
        <w:t>from</w:t>
      </w:r>
      <w:r w:rsidR="000A5C4F">
        <w:rPr>
          <w:rFonts w:cs="TimesNewRomanPSMT"/>
        </w:rPr>
        <w:t xml:space="preserve"> </w:t>
      </w:r>
      <w:r w:rsidRPr="000D1489">
        <w:rPr>
          <w:rFonts w:cs="TimesNewRomanPSMT"/>
        </w:rPr>
        <w:t>75</w:t>
      </w:r>
      <w:r w:rsidR="000A5C4F">
        <w:rPr>
          <w:rFonts w:cs="TimesNewRomanPSMT"/>
        </w:rPr>
        <w:t xml:space="preserve"> </w:t>
      </w:r>
      <w:r w:rsidR="00224853">
        <w:rPr>
          <w:rFonts w:cs="TimesNewRomanPSMT"/>
        </w:rPr>
        <w:t>mg</w:t>
      </w:r>
      <w:r w:rsidR="000A5C4F">
        <w:rPr>
          <w:rFonts w:cs="TimesNewRomanPSMT"/>
        </w:rPr>
        <w:t xml:space="preserve"> </w:t>
      </w:r>
      <w:r w:rsidRPr="000D1489">
        <w:rPr>
          <w:rFonts w:cs="TimesNewRomanPSMT"/>
        </w:rPr>
        <w:t>Q2W</w:t>
      </w:r>
      <w:r w:rsidR="000A5C4F">
        <w:rPr>
          <w:rFonts w:cs="TimesNewRomanPSMT"/>
        </w:rPr>
        <w:t xml:space="preserve"> </w:t>
      </w:r>
      <w:r w:rsidRPr="000D1489">
        <w:rPr>
          <w:rFonts w:cs="TimesNewRomanPSMT"/>
        </w:rPr>
        <w:t>to</w:t>
      </w:r>
      <w:r w:rsidR="000A5C4F">
        <w:rPr>
          <w:rFonts w:cs="TimesNewRomanPSMT"/>
        </w:rPr>
        <w:t xml:space="preserve"> </w:t>
      </w:r>
      <w:r w:rsidRPr="000D1489">
        <w:rPr>
          <w:rFonts w:cs="TimesNewRomanPSMT"/>
        </w:rPr>
        <w:t>150</w:t>
      </w:r>
      <w:r w:rsidR="000A5C4F">
        <w:rPr>
          <w:rFonts w:cs="TimesNewRomanPSMT"/>
        </w:rPr>
        <w:t xml:space="preserve"> </w:t>
      </w:r>
      <w:r w:rsidR="00224853">
        <w:rPr>
          <w:rFonts w:cs="TimesNewRomanPSMT"/>
        </w:rPr>
        <w:t>mg</w:t>
      </w:r>
      <w:r w:rsidR="000A5C4F">
        <w:rPr>
          <w:rFonts w:cs="TimesNewRomanPSMT"/>
        </w:rPr>
        <w:t xml:space="preserve"> </w:t>
      </w:r>
      <w:r w:rsidRPr="000D1489">
        <w:rPr>
          <w:rFonts w:cs="TimesNewRomanPSMT"/>
        </w:rPr>
        <w:t>Q2W</w:t>
      </w:r>
      <w:r w:rsidR="000A5C4F">
        <w:rPr>
          <w:rFonts w:cs="TimesNewRomanPSMT"/>
        </w:rPr>
        <w:t xml:space="preserve"> </w:t>
      </w:r>
      <w:r w:rsidRPr="000D1489">
        <w:rPr>
          <w:rFonts w:cs="TimesNewRomanPSMT"/>
        </w:rPr>
        <w:t>were</w:t>
      </w:r>
      <w:r w:rsidR="000A5C4F">
        <w:rPr>
          <w:rFonts w:cs="TimesNewRomanPSMT"/>
        </w:rPr>
        <w:t xml:space="preserve"> </w:t>
      </w:r>
      <w:r w:rsidRPr="000D1489">
        <w:rPr>
          <w:rFonts w:cs="TimesNewRomanPSMT"/>
        </w:rPr>
        <w:t>similar</w:t>
      </w:r>
      <w:r w:rsidR="000A5C4F">
        <w:rPr>
          <w:rFonts w:cs="TimesNewRomanPSMT"/>
        </w:rPr>
        <w:t xml:space="preserve"> </w:t>
      </w:r>
      <w:r w:rsidRPr="000D1489">
        <w:rPr>
          <w:rFonts w:cs="TimesNewRomanPSMT"/>
        </w:rPr>
        <w:t>between</w:t>
      </w:r>
      <w:r w:rsidR="000A5C4F">
        <w:rPr>
          <w:rFonts w:cs="TimesNewRomanPSMT"/>
        </w:rPr>
        <w:t xml:space="preserve"> </w:t>
      </w:r>
      <w:r w:rsidRPr="000D1489">
        <w:rPr>
          <w:rFonts w:cs="TimesNewRomanPSMT"/>
        </w:rPr>
        <w:t>those</w:t>
      </w:r>
      <w:r w:rsidR="000A5C4F">
        <w:rPr>
          <w:rFonts w:cs="TimesNewRomanPSMT"/>
        </w:rPr>
        <w:t xml:space="preserve"> </w:t>
      </w:r>
      <w:r w:rsidRPr="000D1489">
        <w:rPr>
          <w:rFonts w:cs="TimesNewRomanPSMT"/>
        </w:rPr>
        <w:t>up-titrated</w:t>
      </w:r>
      <w:r w:rsidR="000A5C4F">
        <w:rPr>
          <w:rFonts w:cs="TimesNewRomanPSMT"/>
        </w:rPr>
        <w:t xml:space="preserve"> </w:t>
      </w:r>
      <w:r w:rsidRPr="000D1489">
        <w:rPr>
          <w:rFonts w:cs="TimesNewRomanPSMT"/>
        </w:rPr>
        <w:t>and</w:t>
      </w:r>
      <w:r w:rsidR="000A5C4F">
        <w:rPr>
          <w:rFonts w:cs="TimesNewRomanPSMT"/>
        </w:rPr>
        <w:t xml:space="preserve"> </w:t>
      </w:r>
      <w:r w:rsidRPr="000D1489">
        <w:rPr>
          <w:rFonts w:cs="TimesNewRomanPSMT"/>
        </w:rPr>
        <w:t>those</w:t>
      </w:r>
      <w:r w:rsidR="000A5C4F">
        <w:rPr>
          <w:rFonts w:cs="TimesNewRomanPSMT"/>
        </w:rPr>
        <w:t xml:space="preserve"> </w:t>
      </w:r>
      <w:r w:rsidRPr="000D1489">
        <w:rPr>
          <w:rFonts w:cs="TimesNewRomanPSMT"/>
        </w:rPr>
        <w:t>not</w:t>
      </w:r>
      <w:r w:rsidR="000A5C4F">
        <w:rPr>
          <w:rFonts w:cs="TimesNewRomanPSMT"/>
        </w:rPr>
        <w:t xml:space="preserve"> </w:t>
      </w:r>
      <w:r w:rsidRPr="000D1489">
        <w:rPr>
          <w:rFonts w:cs="TimesNewRomanPSMT"/>
        </w:rPr>
        <w:t>in</w:t>
      </w:r>
      <w:r w:rsidR="000A5C4F">
        <w:rPr>
          <w:rFonts w:cs="TimesNewRomanPSMT"/>
        </w:rPr>
        <w:t xml:space="preserve"> </w:t>
      </w:r>
      <w:r w:rsidRPr="000D1489">
        <w:rPr>
          <w:rFonts w:cs="TimesNewRomanPSMT"/>
        </w:rPr>
        <w:t>both</w:t>
      </w:r>
      <w:r w:rsidR="000A5C4F">
        <w:rPr>
          <w:rFonts w:cs="TimesNewRomanPSMT"/>
        </w:rPr>
        <w:t xml:space="preserve"> </w:t>
      </w:r>
      <w:r w:rsidRPr="000D1489">
        <w:rPr>
          <w:rFonts w:cs="TimesNewRomanPSMT"/>
        </w:rPr>
        <w:t>pools.</w:t>
      </w:r>
      <w:r w:rsidR="000A5C4F">
        <w:rPr>
          <w:rFonts w:cs="TimesNewRomanPSMT"/>
        </w:rPr>
        <w:t xml:space="preserve"> </w:t>
      </w:r>
      <w:r w:rsidRPr="000D1489">
        <w:rPr>
          <w:rFonts w:cs="TimesNewRomanPSMT"/>
        </w:rPr>
        <w:t>The</w:t>
      </w:r>
      <w:r w:rsidR="000A5C4F">
        <w:rPr>
          <w:rFonts w:cs="TimesNewRomanPSMT"/>
        </w:rPr>
        <w:t xml:space="preserve"> </w:t>
      </w:r>
      <w:r w:rsidRPr="000D1489">
        <w:rPr>
          <w:rFonts w:cs="TimesNewRomanPSMT"/>
        </w:rPr>
        <w:t>types</w:t>
      </w:r>
      <w:r w:rsidR="000A5C4F">
        <w:rPr>
          <w:rFonts w:cs="TimesNewRomanPSMT"/>
        </w:rPr>
        <w:t xml:space="preserve"> </w:t>
      </w:r>
      <w:r w:rsidRPr="000D1489">
        <w:rPr>
          <w:rFonts w:cs="TimesNewRomanPSMT"/>
        </w:rPr>
        <w:t>of</w:t>
      </w:r>
      <w:r w:rsidR="000A5C4F">
        <w:rPr>
          <w:rFonts w:cs="TimesNewRomanPSMT"/>
        </w:rPr>
        <w:t xml:space="preserve"> </w:t>
      </w:r>
      <w:r w:rsidRPr="000D1489">
        <w:rPr>
          <w:rFonts w:cs="TimesNewRomanPSMT"/>
        </w:rPr>
        <w:t>events</w:t>
      </w:r>
      <w:r w:rsidR="000A5C4F">
        <w:rPr>
          <w:rFonts w:cs="TimesNewRomanPSMT"/>
        </w:rPr>
        <w:t xml:space="preserve"> </w:t>
      </w:r>
      <w:r w:rsidRPr="000D1489">
        <w:rPr>
          <w:rFonts w:cs="TimesNewRomanPSMT"/>
        </w:rPr>
        <w:t>that</w:t>
      </w:r>
      <w:r w:rsidR="000A5C4F">
        <w:rPr>
          <w:rFonts w:cs="TimesNewRomanPSMT"/>
        </w:rPr>
        <w:t xml:space="preserve"> </w:t>
      </w:r>
      <w:r w:rsidRPr="000D1489">
        <w:rPr>
          <w:rFonts w:cs="TimesNewRomanPSMT"/>
        </w:rPr>
        <w:t>were</w:t>
      </w:r>
      <w:r w:rsidR="000A5C4F">
        <w:rPr>
          <w:rFonts w:cs="TimesNewRomanPSMT"/>
        </w:rPr>
        <w:t xml:space="preserve"> </w:t>
      </w:r>
      <w:r w:rsidRPr="000D1489">
        <w:rPr>
          <w:rFonts w:cs="TimesNewRomanPSMT"/>
        </w:rPr>
        <w:t>more</w:t>
      </w:r>
      <w:r w:rsidR="000A5C4F">
        <w:rPr>
          <w:rFonts w:cs="TimesNewRomanPSMT"/>
        </w:rPr>
        <w:t xml:space="preserve"> </w:t>
      </w:r>
      <w:r w:rsidRPr="000D1489">
        <w:rPr>
          <w:rFonts w:cs="TimesNewRomanPSMT"/>
        </w:rPr>
        <w:t>frequent</w:t>
      </w:r>
      <w:r w:rsidR="000A5C4F">
        <w:rPr>
          <w:rFonts w:cs="TimesNewRomanPSMT"/>
        </w:rPr>
        <w:t xml:space="preserve"> </w:t>
      </w:r>
      <w:r w:rsidRPr="000D1489">
        <w:rPr>
          <w:rFonts w:cs="TimesNewRomanPSMT"/>
        </w:rPr>
        <w:t>in</w:t>
      </w:r>
      <w:r w:rsidR="000A5C4F">
        <w:rPr>
          <w:rFonts w:cs="TimesNewRomanPSMT"/>
        </w:rPr>
        <w:t xml:space="preserve"> </w:t>
      </w:r>
      <w:r w:rsidR="00F05481">
        <w:rPr>
          <w:rFonts w:cs="TimesNewRomanPSMT"/>
        </w:rPr>
        <w:t>the</w:t>
      </w:r>
      <w:r w:rsidR="000A5C4F">
        <w:rPr>
          <w:rFonts w:cs="TimesNewRomanPSMT"/>
        </w:rPr>
        <w:t xml:space="preserve"> </w:t>
      </w:r>
      <w:r w:rsidR="00F05481">
        <w:rPr>
          <w:rFonts w:cs="TimesNewRomanPSMT"/>
        </w:rPr>
        <w:t>up-titrated</w:t>
      </w:r>
      <w:r w:rsidR="000A5C4F">
        <w:rPr>
          <w:rFonts w:cs="TimesNewRomanPSMT"/>
        </w:rPr>
        <w:t xml:space="preserve"> </w:t>
      </w:r>
      <w:r w:rsidR="00F05481">
        <w:rPr>
          <w:rFonts w:cs="TimesNewRomanPSMT"/>
        </w:rPr>
        <w:t>versus</w:t>
      </w:r>
      <w:r w:rsidR="000A5C4F">
        <w:rPr>
          <w:rFonts w:cs="TimesNewRomanPSMT"/>
        </w:rPr>
        <w:t xml:space="preserve"> </w:t>
      </w:r>
      <w:r w:rsidR="00F05481">
        <w:rPr>
          <w:rFonts w:cs="TimesNewRomanPSMT"/>
        </w:rPr>
        <w:t>the</w:t>
      </w:r>
      <w:r w:rsidR="000A5C4F">
        <w:rPr>
          <w:rFonts w:cs="TimesNewRomanPSMT"/>
        </w:rPr>
        <w:t xml:space="preserve"> </w:t>
      </w:r>
      <w:r w:rsidR="00F05481">
        <w:rPr>
          <w:rFonts w:cs="TimesNewRomanPSMT"/>
        </w:rPr>
        <w:t>non</w:t>
      </w:r>
      <w:r w:rsidR="00F05481">
        <w:rPr>
          <w:rFonts w:cs="TimesNewRomanPSMT"/>
        </w:rPr>
        <w:noBreakHyphen/>
      </w:r>
      <w:r w:rsidRPr="000D1489">
        <w:rPr>
          <w:rFonts w:cs="TimesNewRomanPSMT"/>
        </w:rPr>
        <w:t>titrated</w:t>
      </w:r>
      <w:r w:rsidR="000A5C4F">
        <w:rPr>
          <w:rFonts w:cs="TimesNewRomanPSMT"/>
        </w:rPr>
        <w:t xml:space="preserve"> </w:t>
      </w:r>
      <w:r w:rsidRPr="000D1489">
        <w:rPr>
          <w:rFonts w:cs="TimesNewRomanPSMT"/>
        </w:rPr>
        <w:t>patients</w:t>
      </w:r>
      <w:r w:rsidR="000A5C4F">
        <w:rPr>
          <w:rFonts w:cs="TimesNewRomanPSMT"/>
        </w:rPr>
        <w:t xml:space="preserve"> </w:t>
      </w:r>
      <w:r w:rsidRPr="000D1489">
        <w:rPr>
          <w:rFonts w:cs="TimesNewRomanPSMT"/>
        </w:rPr>
        <w:t>in</w:t>
      </w:r>
      <w:r w:rsidR="000A5C4F">
        <w:rPr>
          <w:rFonts w:cs="TimesNewRomanPSMT"/>
        </w:rPr>
        <w:t xml:space="preserve"> </w:t>
      </w:r>
      <w:r w:rsidRPr="000D1489">
        <w:rPr>
          <w:rFonts w:cs="TimesNewRomanPSMT"/>
        </w:rPr>
        <w:t>the</w:t>
      </w:r>
      <w:r w:rsidR="000A5C4F">
        <w:rPr>
          <w:rFonts w:cs="TimesNewRomanPSMT"/>
        </w:rPr>
        <w:t xml:space="preserve"> </w:t>
      </w:r>
      <w:r w:rsidR="006E505D">
        <w:rPr>
          <w:rFonts w:cs="TimesNewRomanPSMT"/>
        </w:rPr>
        <w:t>placebo</w:t>
      </w:r>
      <w:r w:rsidR="000A5C4F">
        <w:rPr>
          <w:rFonts w:cs="TimesNewRomanPSMT"/>
        </w:rPr>
        <w:t xml:space="preserve"> </w:t>
      </w:r>
      <w:r w:rsidR="006E505D">
        <w:rPr>
          <w:rFonts w:cs="TimesNewRomanPSMT"/>
        </w:rPr>
        <w:t>controlled</w:t>
      </w:r>
      <w:r w:rsidR="000A5C4F">
        <w:rPr>
          <w:rFonts w:cs="TimesNewRomanPSMT"/>
        </w:rPr>
        <w:t xml:space="preserve"> </w:t>
      </w:r>
      <w:r w:rsidRPr="000D1489">
        <w:rPr>
          <w:rFonts w:cs="TimesNewRomanPSMT"/>
        </w:rPr>
        <w:t>pool</w:t>
      </w:r>
      <w:r w:rsidR="000A5C4F">
        <w:rPr>
          <w:rFonts w:cs="TimesNewRomanPSMT"/>
        </w:rPr>
        <w:t xml:space="preserve"> </w:t>
      </w:r>
      <w:r w:rsidRPr="000D1489">
        <w:rPr>
          <w:rFonts w:cs="TimesNewRomanPSMT"/>
        </w:rPr>
        <w:t>were</w:t>
      </w:r>
      <w:r w:rsidR="000A5C4F">
        <w:rPr>
          <w:rFonts w:cs="TimesNewRomanPSMT"/>
        </w:rPr>
        <w:t xml:space="preserve"> </w:t>
      </w:r>
      <w:r w:rsidRPr="000D1489">
        <w:rPr>
          <w:rFonts w:cs="TimesNewRomanPSMT"/>
        </w:rPr>
        <w:t>back</w:t>
      </w:r>
      <w:r w:rsidR="000A5C4F">
        <w:rPr>
          <w:rFonts w:cs="TimesNewRomanPSMT"/>
        </w:rPr>
        <w:t xml:space="preserve"> </w:t>
      </w:r>
      <w:r w:rsidRPr="000D1489">
        <w:rPr>
          <w:rFonts w:cs="TimesNewRomanPSMT"/>
        </w:rPr>
        <w:t>pain</w:t>
      </w:r>
      <w:r w:rsidR="000A5C4F">
        <w:rPr>
          <w:rFonts w:cs="TimesNewRomanPSMT"/>
        </w:rPr>
        <w:t xml:space="preserve"> </w:t>
      </w:r>
      <w:r w:rsidRPr="000D1489">
        <w:rPr>
          <w:rFonts w:cs="TimesNewRomanPSMT"/>
        </w:rPr>
        <w:t>(2.8%</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0.7%),</w:t>
      </w:r>
      <w:r w:rsidR="000A5C4F">
        <w:rPr>
          <w:rFonts w:cs="TimesNewRomanPSMT"/>
        </w:rPr>
        <w:t xml:space="preserve"> </w:t>
      </w:r>
      <w:r w:rsidRPr="000D1489">
        <w:rPr>
          <w:rFonts w:cs="TimesNewRomanPSMT"/>
        </w:rPr>
        <w:t>diarrhoea</w:t>
      </w:r>
      <w:r w:rsidR="000A5C4F">
        <w:rPr>
          <w:rFonts w:cs="TimesNewRomanPSMT"/>
        </w:rPr>
        <w:t xml:space="preserve"> </w:t>
      </w:r>
      <w:r w:rsidRPr="000D1489">
        <w:rPr>
          <w:rFonts w:cs="TimesNewRomanPSMT"/>
        </w:rPr>
        <w:t>(3.1%</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1.6%),</w:t>
      </w:r>
      <w:r w:rsidR="000A5C4F">
        <w:rPr>
          <w:rFonts w:cs="TimesNewRomanPSMT"/>
        </w:rPr>
        <w:t xml:space="preserve"> </w:t>
      </w:r>
      <w:r w:rsidRPr="000D1489">
        <w:rPr>
          <w:rFonts w:cs="TimesNewRomanPSMT"/>
        </w:rPr>
        <w:t>gastroenteritis</w:t>
      </w:r>
      <w:r w:rsidR="000A5C4F">
        <w:rPr>
          <w:rFonts w:cs="TimesNewRomanPSMT"/>
        </w:rPr>
        <w:t xml:space="preserve"> </w:t>
      </w:r>
      <w:r w:rsidRPr="000D1489">
        <w:rPr>
          <w:rFonts w:cs="TimesNewRomanPSMT"/>
        </w:rPr>
        <w:t>(3.5%</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1.9%),</w:t>
      </w:r>
      <w:r w:rsidR="000A5C4F">
        <w:rPr>
          <w:rFonts w:cs="TimesNewRomanPSMT"/>
        </w:rPr>
        <w:t xml:space="preserve"> </w:t>
      </w:r>
      <w:r w:rsidRPr="000D1489">
        <w:rPr>
          <w:rFonts w:cs="TimesNewRomanPSMT"/>
        </w:rPr>
        <w:t>abdominal</w:t>
      </w:r>
      <w:r w:rsidR="000A5C4F">
        <w:rPr>
          <w:rFonts w:cs="TimesNewRomanPSMT"/>
        </w:rPr>
        <w:t xml:space="preserve"> </w:t>
      </w:r>
      <w:r w:rsidRPr="000D1489">
        <w:rPr>
          <w:rFonts w:cs="TimesNewRomanPSMT"/>
        </w:rPr>
        <w:t>pain</w:t>
      </w:r>
      <w:r w:rsidR="000A5C4F">
        <w:rPr>
          <w:rFonts w:cs="TimesNewRomanPSMT"/>
        </w:rPr>
        <w:t xml:space="preserve"> </w:t>
      </w:r>
      <w:r w:rsidRPr="000D1489">
        <w:rPr>
          <w:rFonts w:cs="TimesNewRomanPSMT"/>
        </w:rPr>
        <w:t>(3.1%</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0.7%),</w:t>
      </w:r>
      <w:r w:rsidR="000A5C4F">
        <w:rPr>
          <w:rFonts w:cs="TimesNewRomanPSMT"/>
        </w:rPr>
        <w:t xml:space="preserve"> </w:t>
      </w:r>
      <w:r w:rsidRPr="000D1489">
        <w:rPr>
          <w:rFonts w:cs="TimesNewRomanPSMT"/>
        </w:rPr>
        <w:t>gout</w:t>
      </w:r>
      <w:r w:rsidR="000A5C4F">
        <w:rPr>
          <w:rFonts w:cs="TimesNewRomanPSMT"/>
        </w:rPr>
        <w:t xml:space="preserve"> </w:t>
      </w:r>
      <w:r w:rsidRPr="000D1489">
        <w:rPr>
          <w:rFonts w:cs="TimesNewRomanPSMT"/>
        </w:rPr>
        <w:t>(2.6%</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0.7%),</w:t>
      </w:r>
      <w:r w:rsidR="000A5C4F">
        <w:rPr>
          <w:rFonts w:cs="TimesNewRomanPSMT"/>
        </w:rPr>
        <w:t xml:space="preserve"> </w:t>
      </w:r>
      <w:r w:rsidRPr="000D1489">
        <w:rPr>
          <w:rFonts w:cs="TimesNewRomanPSMT"/>
        </w:rPr>
        <w:t>peripheral</w:t>
      </w:r>
      <w:r w:rsidR="000A5C4F">
        <w:rPr>
          <w:rFonts w:cs="TimesNewRomanPSMT"/>
        </w:rPr>
        <w:t xml:space="preserve"> </w:t>
      </w:r>
      <w:r w:rsidRPr="000D1489">
        <w:rPr>
          <w:rFonts w:cs="TimesNewRomanPSMT"/>
        </w:rPr>
        <w:t>oedema</w:t>
      </w:r>
      <w:r w:rsidR="000A5C4F">
        <w:rPr>
          <w:rFonts w:cs="TimesNewRomanPSMT"/>
        </w:rPr>
        <w:t xml:space="preserve"> </w:t>
      </w:r>
      <w:r w:rsidRPr="000D1489">
        <w:rPr>
          <w:rFonts w:cs="TimesNewRomanPSMT"/>
        </w:rPr>
        <w:t>(2.6%</w:t>
      </w:r>
      <w:r w:rsidR="000A5C4F">
        <w:rPr>
          <w:rFonts w:cs="TimesNewRomanPSMT"/>
        </w:rPr>
        <w:t xml:space="preserve"> </w:t>
      </w:r>
      <w:r w:rsidR="00224853">
        <w:rPr>
          <w:rFonts w:cs="TimesNewRomanPSMT"/>
        </w:rPr>
        <w:t>versus</w:t>
      </w:r>
      <w:r w:rsidR="000A5C4F">
        <w:rPr>
          <w:rFonts w:cs="TimesNewRomanPSMT"/>
        </w:rPr>
        <w:t xml:space="preserve"> </w:t>
      </w:r>
      <w:r w:rsidR="00F05481">
        <w:rPr>
          <w:rFonts w:cs="TimesNewRomanPSMT"/>
        </w:rPr>
        <w:t>0.7%),</w:t>
      </w:r>
      <w:r w:rsidR="000A5C4F">
        <w:rPr>
          <w:rFonts w:cs="TimesNewRomanPSMT"/>
        </w:rPr>
        <w:t xml:space="preserve"> </w:t>
      </w:r>
      <w:r w:rsidR="00F05481">
        <w:rPr>
          <w:rFonts w:cs="TimesNewRomanPSMT"/>
        </w:rPr>
        <w:t>influenza</w:t>
      </w:r>
      <w:r w:rsidR="000A5C4F">
        <w:rPr>
          <w:rFonts w:cs="TimesNewRomanPSMT"/>
        </w:rPr>
        <w:t xml:space="preserve"> </w:t>
      </w:r>
      <w:r w:rsidRPr="000D1489">
        <w:rPr>
          <w:rFonts w:cs="TimesNewRomanPSMT"/>
        </w:rPr>
        <w:t>like</w:t>
      </w:r>
      <w:r w:rsidR="000A5C4F">
        <w:rPr>
          <w:rFonts w:cs="TimesNewRomanPSMT"/>
        </w:rPr>
        <w:t xml:space="preserve"> </w:t>
      </w:r>
      <w:r w:rsidRPr="000D1489">
        <w:rPr>
          <w:rFonts w:cs="TimesNewRomanPSMT"/>
        </w:rPr>
        <w:t>illness</w:t>
      </w:r>
      <w:r w:rsidR="000A5C4F">
        <w:rPr>
          <w:rFonts w:cs="TimesNewRomanPSMT"/>
        </w:rPr>
        <w:t xml:space="preserve"> </w:t>
      </w:r>
      <w:r w:rsidRPr="000D1489">
        <w:rPr>
          <w:rFonts w:cs="TimesNewRomanPSMT"/>
        </w:rPr>
        <w:t>(2.6%</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1.6%)</w:t>
      </w:r>
      <w:r w:rsidR="000A5C4F">
        <w:rPr>
          <w:rFonts w:cs="TimesNewRomanPSMT"/>
        </w:rPr>
        <w:t xml:space="preserve"> </w:t>
      </w:r>
      <w:r w:rsidRPr="000D1489">
        <w:rPr>
          <w:rFonts w:cs="TimesNewRomanPSMT"/>
        </w:rPr>
        <w:t>and</w:t>
      </w:r>
      <w:r w:rsidR="000A5C4F">
        <w:rPr>
          <w:rFonts w:cs="TimesNewRomanPSMT"/>
        </w:rPr>
        <w:t xml:space="preserve"> </w:t>
      </w:r>
      <w:r w:rsidRPr="000D1489">
        <w:rPr>
          <w:rFonts w:cs="TimesNewRomanPSMT"/>
        </w:rPr>
        <w:t>blood</w:t>
      </w:r>
      <w:r w:rsidR="000A5C4F">
        <w:rPr>
          <w:rFonts w:cs="TimesNewRomanPSMT"/>
        </w:rPr>
        <w:t xml:space="preserve"> </w:t>
      </w:r>
      <w:r w:rsidRPr="000D1489">
        <w:rPr>
          <w:rFonts w:cs="TimesNewRomanPSMT"/>
        </w:rPr>
        <w:t>creatinine</w:t>
      </w:r>
      <w:r w:rsidR="000A5C4F">
        <w:rPr>
          <w:rFonts w:cs="TimesNewRomanPSMT"/>
        </w:rPr>
        <w:t xml:space="preserve"> </w:t>
      </w:r>
      <w:r w:rsidRPr="000D1489">
        <w:rPr>
          <w:rFonts w:cs="TimesNewRomanPSMT"/>
        </w:rPr>
        <w:t>kinase</w:t>
      </w:r>
      <w:r w:rsidR="000A5C4F">
        <w:rPr>
          <w:rFonts w:cs="TimesNewRomanPSMT"/>
        </w:rPr>
        <w:t xml:space="preserve"> </w:t>
      </w:r>
      <w:r w:rsidRPr="000D1489">
        <w:rPr>
          <w:rFonts w:cs="TimesNewRomanPSMT"/>
        </w:rPr>
        <w:t>increased</w:t>
      </w:r>
      <w:r w:rsidR="000A5C4F">
        <w:rPr>
          <w:rFonts w:cs="TimesNewRomanPSMT"/>
        </w:rPr>
        <w:t xml:space="preserve"> </w:t>
      </w:r>
      <w:r w:rsidRPr="000D1489">
        <w:rPr>
          <w:rFonts w:cs="TimesNewRomanPSMT"/>
        </w:rPr>
        <w:t>(2.6%</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1.2%),</w:t>
      </w:r>
      <w:r w:rsidR="000A5C4F">
        <w:rPr>
          <w:rFonts w:cs="TimesNewRomanPSMT"/>
        </w:rPr>
        <w:t xml:space="preserve"> </w:t>
      </w:r>
      <w:r w:rsidRPr="000D1489">
        <w:rPr>
          <w:rFonts w:cs="TimesNewRomanPSMT"/>
        </w:rPr>
        <w:t>and</w:t>
      </w:r>
      <w:r w:rsidR="000A5C4F">
        <w:rPr>
          <w:rFonts w:cs="TimesNewRomanPSMT"/>
        </w:rPr>
        <w:t xml:space="preserve"> </w:t>
      </w:r>
      <w:r w:rsidRPr="000D1489">
        <w:rPr>
          <w:rFonts w:cs="TimesNewRomanPSMT"/>
        </w:rPr>
        <w:t>in</w:t>
      </w:r>
      <w:r w:rsidR="000A5C4F">
        <w:rPr>
          <w:rFonts w:cs="TimesNewRomanPSMT"/>
        </w:rPr>
        <w:t xml:space="preserve"> </w:t>
      </w:r>
      <w:r w:rsidRPr="000D1489">
        <w:rPr>
          <w:rFonts w:cs="TimesNewRomanPSMT"/>
        </w:rPr>
        <w:t>the</w:t>
      </w:r>
      <w:r w:rsidR="000A5C4F">
        <w:rPr>
          <w:rFonts w:cs="TimesNewRomanPSMT"/>
        </w:rPr>
        <w:t xml:space="preserve"> </w:t>
      </w:r>
      <w:r w:rsidRPr="000D1489">
        <w:rPr>
          <w:rFonts w:cs="TimesNewRomanPSMT"/>
        </w:rPr>
        <w:t>ezetimibe</w:t>
      </w:r>
      <w:r w:rsidR="000A5C4F">
        <w:rPr>
          <w:rFonts w:cs="TimesNewRomanPSMT"/>
        </w:rPr>
        <w:t xml:space="preserve"> </w:t>
      </w:r>
      <w:r w:rsidRPr="000D1489">
        <w:rPr>
          <w:rFonts w:cs="TimesNewRomanPSMT"/>
        </w:rPr>
        <w:t>pool</w:t>
      </w:r>
      <w:r w:rsidR="000A5C4F">
        <w:rPr>
          <w:rFonts w:cs="TimesNewRomanPSMT"/>
        </w:rPr>
        <w:t xml:space="preserve"> </w:t>
      </w:r>
      <w:r w:rsidRPr="000D1489">
        <w:rPr>
          <w:rFonts w:cs="TimesNewRomanPSMT"/>
        </w:rPr>
        <w:t>bronchitis</w:t>
      </w:r>
      <w:r w:rsidR="000A5C4F">
        <w:rPr>
          <w:rFonts w:cs="TimesNewRomanPSMT"/>
        </w:rPr>
        <w:t xml:space="preserve"> </w:t>
      </w:r>
      <w:r w:rsidRPr="000D1489">
        <w:rPr>
          <w:rFonts w:cs="TimesNewRomanPSMT"/>
        </w:rPr>
        <w:t>(2.8%</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1.8%),</w:t>
      </w:r>
      <w:r w:rsidR="000A5C4F">
        <w:rPr>
          <w:rFonts w:cs="TimesNewRomanPSMT"/>
        </w:rPr>
        <w:t xml:space="preserve"> </w:t>
      </w:r>
      <w:r w:rsidRPr="000D1489">
        <w:rPr>
          <w:rFonts w:cs="TimesNewRomanPSMT"/>
        </w:rPr>
        <w:t>myalgia,</w:t>
      </w:r>
      <w:r w:rsidR="000A5C4F">
        <w:rPr>
          <w:rFonts w:cs="TimesNewRomanPSMT"/>
        </w:rPr>
        <w:t xml:space="preserve"> </w:t>
      </w:r>
      <w:r w:rsidRPr="000D1489">
        <w:rPr>
          <w:rFonts w:cs="TimesNewRomanPSMT"/>
        </w:rPr>
        <w:t>headache</w:t>
      </w:r>
      <w:r w:rsidR="000A5C4F">
        <w:rPr>
          <w:rFonts w:cs="TimesNewRomanPSMT"/>
        </w:rPr>
        <w:t xml:space="preserve"> </w:t>
      </w:r>
      <w:r w:rsidRPr="000D1489">
        <w:rPr>
          <w:rFonts w:cs="TimesNewRomanPSMT"/>
        </w:rPr>
        <w:t>(5.0</w:t>
      </w:r>
      <w:r w:rsidR="000A5C4F">
        <w:rPr>
          <w:rFonts w:cs="TimesNewRomanPSMT"/>
        </w:rPr>
        <w:t xml:space="preserve"> </w:t>
      </w:r>
      <w:r w:rsidRPr="000D1489">
        <w:rPr>
          <w:rFonts w:cs="TimesNewRomanPSMT"/>
        </w:rPr>
        <w:t>%</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2.5%),</w:t>
      </w:r>
      <w:r w:rsidR="000A5C4F">
        <w:rPr>
          <w:rFonts w:cs="TimesNewRomanPSMT"/>
        </w:rPr>
        <w:t xml:space="preserve"> </w:t>
      </w:r>
      <w:r w:rsidRPr="000D1489">
        <w:rPr>
          <w:rFonts w:cs="TimesNewRomanPSMT"/>
        </w:rPr>
        <w:t>hypertension</w:t>
      </w:r>
      <w:r w:rsidR="000A5C4F">
        <w:rPr>
          <w:rFonts w:cs="TimesNewRomanPSMT"/>
        </w:rPr>
        <w:t xml:space="preserve"> </w:t>
      </w:r>
      <w:r w:rsidRPr="000D1489">
        <w:rPr>
          <w:rFonts w:cs="TimesNewRomanPSMT"/>
        </w:rPr>
        <w:t>(6.1%</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3.8%)</w:t>
      </w:r>
      <w:r w:rsidR="000A5C4F">
        <w:rPr>
          <w:rFonts w:cs="TimesNewRomanPSMT"/>
        </w:rPr>
        <w:t xml:space="preserve"> </w:t>
      </w:r>
      <w:r w:rsidRPr="000D1489">
        <w:rPr>
          <w:rFonts w:cs="TimesNewRomanPSMT"/>
        </w:rPr>
        <w:t>and</w:t>
      </w:r>
      <w:r w:rsidR="000A5C4F">
        <w:rPr>
          <w:rFonts w:cs="TimesNewRomanPSMT"/>
        </w:rPr>
        <w:t xml:space="preserve"> </w:t>
      </w:r>
      <w:r w:rsidRPr="000D1489">
        <w:rPr>
          <w:rFonts w:cs="TimesNewRomanPSMT"/>
        </w:rPr>
        <w:t>accidental</w:t>
      </w:r>
      <w:r w:rsidR="000A5C4F">
        <w:rPr>
          <w:rFonts w:cs="TimesNewRomanPSMT"/>
        </w:rPr>
        <w:t xml:space="preserve"> </w:t>
      </w:r>
      <w:r w:rsidRPr="000D1489">
        <w:rPr>
          <w:rFonts w:cs="TimesNewRomanPSMT"/>
        </w:rPr>
        <w:t>overdose</w:t>
      </w:r>
      <w:r w:rsidR="000A5C4F">
        <w:rPr>
          <w:rFonts w:cs="TimesNewRomanPSMT"/>
        </w:rPr>
        <w:t xml:space="preserve"> </w:t>
      </w:r>
      <w:r w:rsidRPr="000D1489">
        <w:rPr>
          <w:rFonts w:cs="TimesNewRomanPSMT"/>
        </w:rPr>
        <w:t>(9.4%</w:t>
      </w:r>
      <w:r w:rsidR="000A5C4F">
        <w:rPr>
          <w:rFonts w:cs="TimesNewRomanPSMT"/>
        </w:rPr>
        <w:t xml:space="preserve"> </w:t>
      </w:r>
      <w:r w:rsidR="00224853">
        <w:rPr>
          <w:rFonts w:cs="TimesNewRomanPSMT"/>
        </w:rPr>
        <w:t>versus</w:t>
      </w:r>
      <w:r w:rsidR="000A5C4F">
        <w:rPr>
          <w:rFonts w:cs="TimesNewRomanPSMT"/>
        </w:rPr>
        <w:t xml:space="preserve"> </w:t>
      </w:r>
      <w:r w:rsidRPr="000D1489">
        <w:rPr>
          <w:rFonts w:cs="TimesNewRomanPSMT"/>
        </w:rPr>
        <w:t>4.6%).</w:t>
      </w:r>
      <w:r w:rsidR="000A5C4F">
        <w:rPr>
          <w:rFonts w:cs="TimesNewRomanPSMT"/>
        </w:rPr>
        <w:t xml:space="preserve"> </w:t>
      </w:r>
      <w:r w:rsidRPr="000D1489">
        <w:rPr>
          <w:rFonts w:cs="TimesNewRomanPSMT"/>
        </w:rPr>
        <w:t>It</w:t>
      </w:r>
      <w:r w:rsidR="000A5C4F">
        <w:rPr>
          <w:rFonts w:cs="TimesNewRomanPSMT"/>
        </w:rPr>
        <w:t xml:space="preserve"> </w:t>
      </w:r>
      <w:r w:rsidRPr="000D1489">
        <w:rPr>
          <w:rFonts w:cs="TimesNewRomanPSMT"/>
        </w:rPr>
        <w:t>is</w:t>
      </w:r>
      <w:r w:rsidR="000A5C4F">
        <w:rPr>
          <w:rFonts w:cs="TimesNewRomanPSMT"/>
        </w:rPr>
        <w:t xml:space="preserve"> </w:t>
      </w:r>
      <w:r w:rsidRPr="000D1489">
        <w:rPr>
          <w:rFonts w:cs="TimesNewRomanPSMT"/>
        </w:rPr>
        <w:t>noted</w:t>
      </w:r>
      <w:r w:rsidR="000A5C4F">
        <w:rPr>
          <w:rFonts w:cs="TimesNewRomanPSMT"/>
        </w:rPr>
        <w:t xml:space="preserve"> </w:t>
      </w:r>
      <w:r w:rsidRPr="000D1489">
        <w:rPr>
          <w:rFonts w:cs="TimesNewRomanPSMT"/>
        </w:rPr>
        <w:t>that</w:t>
      </w:r>
      <w:r w:rsidR="000A5C4F">
        <w:rPr>
          <w:rFonts w:cs="TimesNewRomanPSMT"/>
        </w:rPr>
        <w:t xml:space="preserve"> </w:t>
      </w:r>
      <w:r w:rsidRPr="000D1489">
        <w:rPr>
          <w:rFonts w:cs="TimesNewRomanPSMT"/>
        </w:rPr>
        <w:t>upper</w:t>
      </w:r>
      <w:r w:rsidR="000A5C4F">
        <w:rPr>
          <w:rFonts w:cs="TimesNewRomanPSMT"/>
        </w:rPr>
        <w:t xml:space="preserve"> </w:t>
      </w:r>
      <w:r w:rsidRPr="000D1489">
        <w:rPr>
          <w:rFonts w:cs="TimesNewRomanPSMT"/>
        </w:rPr>
        <w:t>respiratory</w:t>
      </w:r>
      <w:r w:rsidR="000A5C4F">
        <w:rPr>
          <w:rFonts w:cs="TimesNewRomanPSMT"/>
        </w:rPr>
        <w:t xml:space="preserve"> </w:t>
      </w:r>
      <w:r w:rsidRPr="000D1489">
        <w:rPr>
          <w:rFonts w:cs="TimesNewRomanPSMT"/>
        </w:rPr>
        <w:t>tract</w:t>
      </w:r>
      <w:r w:rsidR="000A5C4F">
        <w:rPr>
          <w:rFonts w:cs="TimesNewRomanPSMT"/>
        </w:rPr>
        <w:t xml:space="preserve"> </w:t>
      </w:r>
      <w:r w:rsidRPr="000D1489">
        <w:rPr>
          <w:rFonts w:cs="TimesNewRomanPSMT"/>
        </w:rPr>
        <w:t>infection,</w:t>
      </w:r>
      <w:r w:rsidR="000A5C4F">
        <w:rPr>
          <w:rFonts w:cs="TimesNewRomanPSMT"/>
        </w:rPr>
        <w:t xml:space="preserve"> </w:t>
      </w:r>
      <w:r w:rsidRPr="000D1489">
        <w:rPr>
          <w:rFonts w:cs="TimesNewRomanPSMT"/>
        </w:rPr>
        <w:t>bronchitis,</w:t>
      </w:r>
      <w:r w:rsidR="000A5C4F">
        <w:rPr>
          <w:rFonts w:cs="TimesNewRomanPSMT"/>
        </w:rPr>
        <w:t xml:space="preserve"> </w:t>
      </w:r>
      <w:r w:rsidRPr="000D1489">
        <w:rPr>
          <w:rFonts w:cs="TimesNewRomanPSMT"/>
        </w:rPr>
        <w:t>influenza,</w:t>
      </w:r>
      <w:r w:rsidR="000A5C4F">
        <w:rPr>
          <w:rFonts w:cs="TimesNewRomanPSMT"/>
        </w:rPr>
        <w:t xml:space="preserve"> </w:t>
      </w:r>
      <w:r w:rsidRPr="000D1489">
        <w:rPr>
          <w:rFonts w:cs="TimesNewRomanPSMT"/>
        </w:rPr>
        <w:t>dizziness</w:t>
      </w:r>
      <w:r w:rsidR="000A5C4F">
        <w:rPr>
          <w:rFonts w:cs="TimesNewRomanPSMT"/>
        </w:rPr>
        <w:t xml:space="preserve"> </w:t>
      </w:r>
      <w:r w:rsidRPr="000D1489">
        <w:rPr>
          <w:rFonts w:cs="TimesNewRomanPSMT"/>
        </w:rPr>
        <w:t>and</w:t>
      </w:r>
      <w:r w:rsidR="000A5C4F">
        <w:rPr>
          <w:rFonts w:cs="TimesNewRomanPSMT"/>
        </w:rPr>
        <w:t xml:space="preserve"> </w:t>
      </w:r>
      <w:r w:rsidRPr="000D1489">
        <w:rPr>
          <w:rFonts w:cs="TimesNewRomanPSMT"/>
        </w:rPr>
        <w:t>myalgia</w:t>
      </w:r>
      <w:r w:rsidR="000A5C4F">
        <w:rPr>
          <w:rFonts w:cs="TimesNewRomanPSMT"/>
        </w:rPr>
        <w:t xml:space="preserve"> </w:t>
      </w:r>
      <w:r w:rsidRPr="000D1489">
        <w:rPr>
          <w:rFonts w:cs="TimesNewRomanPSMT"/>
        </w:rPr>
        <w:t>were</w:t>
      </w:r>
      <w:r w:rsidR="000A5C4F">
        <w:rPr>
          <w:rFonts w:cs="TimesNewRomanPSMT"/>
        </w:rPr>
        <w:t xml:space="preserve"> </w:t>
      </w:r>
      <w:r w:rsidRPr="000D1489">
        <w:rPr>
          <w:rFonts w:cs="TimesNewRomanPSMT"/>
        </w:rPr>
        <w:t>all</w:t>
      </w:r>
      <w:r w:rsidR="000A5C4F">
        <w:rPr>
          <w:rFonts w:cs="TimesNewRomanPSMT"/>
        </w:rPr>
        <w:t xml:space="preserve"> </w:t>
      </w:r>
      <w:r w:rsidRPr="000D1489">
        <w:rPr>
          <w:rFonts w:cs="TimesNewRomanPSMT"/>
        </w:rPr>
        <w:t>more</w:t>
      </w:r>
      <w:r w:rsidR="000A5C4F">
        <w:rPr>
          <w:rFonts w:cs="TimesNewRomanPSMT"/>
        </w:rPr>
        <w:t xml:space="preserve"> </w:t>
      </w:r>
      <w:r w:rsidRPr="000D1489">
        <w:rPr>
          <w:rFonts w:cs="TimesNewRomanPSMT"/>
        </w:rPr>
        <w:t>common</w:t>
      </w:r>
      <w:r w:rsidR="000A5C4F">
        <w:rPr>
          <w:rFonts w:cs="TimesNewRomanPSMT"/>
        </w:rPr>
        <w:t xml:space="preserve"> </w:t>
      </w:r>
      <w:r w:rsidRPr="000D1489">
        <w:rPr>
          <w:rFonts w:cs="TimesNewRomanPSMT"/>
        </w:rPr>
        <w:t>in</w:t>
      </w:r>
      <w:r w:rsidR="000A5C4F">
        <w:rPr>
          <w:rFonts w:cs="TimesNewRomanPSMT"/>
        </w:rPr>
        <w:t xml:space="preserve"> </w:t>
      </w:r>
      <w:r w:rsidRPr="000D1489">
        <w:rPr>
          <w:rFonts w:cs="TimesNewRomanPSMT"/>
        </w:rPr>
        <w:t>the</w:t>
      </w:r>
      <w:r w:rsidR="000A5C4F">
        <w:rPr>
          <w:rFonts w:cs="TimesNewRomanPSMT"/>
        </w:rPr>
        <w:t xml:space="preserve"> </w:t>
      </w:r>
      <w:r w:rsidRPr="000D1489">
        <w:rPr>
          <w:rFonts w:cs="TimesNewRomanPSMT"/>
        </w:rPr>
        <w:t>non-titrated</w:t>
      </w:r>
      <w:r w:rsidR="000A5C4F">
        <w:rPr>
          <w:rFonts w:cs="TimesNewRomanPSMT"/>
        </w:rPr>
        <w:t xml:space="preserve"> </w:t>
      </w:r>
      <w:r w:rsidRPr="000D1489">
        <w:rPr>
          <w:rFonts w:cs="TimesNewRomanPSMT"/>
        </w:rPr>
        <w:t>group</w:t>
      </w:r>
      <w:r w:rsidR="000A5C4F">
        <w:rPr>
          <w:rFonts w:cs="TimesNewRomanPSMT"/>
        </w:rPr>
        <w:t xml:space="preserve"> </w:t>
      </w:r>
      <w:r w:rsidRPr="000D1489">
        <w:rPr>
          <w:rFonts w:cs="TimesNewRomanPSMT"/>
        </w:rPr>
        <w:t>than</w:t>
      </w:r>
      <w:r w:rsidR="000A5C4F">
        <w:rPr>
          <w:rFonts w:cs="TimesNewRomanPSMT"/>
        </w:rPr>
        <w:t xml:space="preserve"> </w:t>
      </w:r>
      <w:r>
        <w:rPr>
          <w:rFonts w:cs="TimesNewRomanPSMT"/>
        </w:rPr>
        <w:t>the</w:t>
      </w:r>
      <w:r w:rsidR="000A5C4F">
        <w:rPr>
          <w:rFonts w:cs="TimesNewRomanPSMT"/>
        </w:rPr>
        <w:t xml:space="preserve"> </w:t>
      </w:r>
      <w:r>
        <w:rPr>
          <w:rFonts w:cs="TimesNewRomanPSMT"/>
        </w:rPr>
        <w:t>titrated</w:t>
      </w:r>
      <w:r w:rsidR="000A5C4F">
        <w:rPr>
          <w:rFonts w:cs="TimesNewRomanPSMT"/>
        </w:rPr>
        <w:t xml:space="preserve"> </w:t>
      </w:r>
      <w:r>
        <w:rPr>
          <w:rFonts w:cs="TimesNewRomanPSMT"/>
        </w:rPr>
        <w:t>group</w:t>
      </w:r>
      <w:r w:rsidR="000A5C4F">
        <w:rPr>
          <w:rFonts w:cs="TimesNewRomanPSMT"/>
        </w:rPr>
        <w:t xml:space="preserve"> </w:t>
      </w:r>
      <w:r>
        <w:rPr>
          <w:rFonts w:cs="TimesNewRomanPSMT"/>
        </w:rPr>
        <w:t>across</w:t>
      </w:r>
      <w:r w:rsidR="000A5C4F">
        <w:rPr>
          <w:rFonts w:cs="TimesNewRomanPSMT"/>
        </w:rPr>
        <w:t xml:space="preserve"> </w:t>
      </w:r>
      <w:r>
        <w:rPr>
          <w:rFonts w:cs="TimesNewRomanPSMT"/>
        </w:rPr>
        <w:t>both</w:t>
      </w:r>
      <w:r w:rsidR="000A5C4F">
        <w:rPr>
          <w:rFonts w:cs="TimesNewRomanPSMT"/>
        </w:rPr>
        <w:t xml:space="preserve"> </w:t>
      </w:r>
      <w:r w:rsidRPr="000D1489">
        <w:rPr>
          <w:rFonts w:cs="TimesNewRomanPSMT"/>
        </w:rPr>
        <w:t>safety</w:t>
      </w:r>
      <w:r w:rsidR="000A5C4F">
        <w:rPr>
          <w:rFonts w:cs="TimesNewRomanPSMT"/>
        </w:rPr>
        <w:t xml:space="preserve"> </w:t>
      </w:r>
      <w:r w:rsidRPr="000D1489">
        <w:rPr>
          <w:rFonts w:cs="TimesNewRomanPSMT"/>
        </w:rPr>
        <w:t>pools,</w:t>
      </w:r>
      <w:r w:rsidR="000A5C4F">
        <w:rPr>
          <w:rFonts w:cs="TimesNewRomanPSMT"/>
        </w:rPr>
        <w:t xml:space="preserve"> </w:t>
      </w:r>
      <w:r w:rsidRPr="000D1489">
        <w:rPr>
          <w:rFonts w:cs="TimesNewRomanPSMT"/>
        </w:rPr>
        <w:t>and</w:t>
      </w:r>
      <w:r w:rsidR="000A5C4F">
        <w:rPr>
          <w:rFonts w:cs="TimesNewRomanPSMT"/>
        </w:rPr>
        <w:t xml:space="preserve"> </w:t>
      </w:r>
      <w:r w:rsidRPr="000D1489">
        <w:rPr>
          <w:rFonts w:cs="TimesNewRomanPSMT"/>
        </w:rPr>
        <w:t>urinary</w:t>
      </w:r>
      <w:r w:rsidR="000A5C4F">
        <w:rPr>
          <w:rFonts w:cs="TimesNewRomanPSMT"/>
        </w:rPr>
        <w:t xml:space="preserve"> </w:t>
      </w:r>
      <w:r w:rsidRPr="000D1489">
        <w:rPr>
          <w:rFonts w:cs="TimesNewRomanPSMT"/>
        </w:rPr>
        <w:t>tract</w:t>
      </w:r>
      <w:r w:rsidR="000A5C4F">
        <w:rPr>
          <w:rFonts w:cs="TimesNewRomanPSMT"/>
        </w:rPr>
        <w:t xml:space="preserve"> </w:t>
      </w:r>
      <w:r w:rsidRPr="000D1489">
        <w:rPr>
          <w:rFonts w:cs="TimesNewRomanPSMT"/>
        </w:rPr>
        <w:t>infection,</w:t>
      </w:r>
      <w:r w:rsidR="000A5C4F">
        <w:rPr>
          <w:rFonts w:cs="TimesNewRomanPSMT"/>
        </w:rPr>
        <w:t xml:space="preserve"> </w:t>
      </w:r>
      <w:r w:rsidRPr="000D1489">
        <w:rPr>
          <w:rFonts w:cs="TimesNewRomanPSMT"/>
        </w:rPr>
        <w:t>muscle</w:t>
      </w:r>
      <w:r w:rsidR="000A5C4F">
        <w:rPr>
          <w:rFonts w:cs="TimesNewRomanPSMT"/>
        </w:rPr>
        <w:t xml:space="preserve"> </w:t>
      </w:r>
      <w:r w:rsidRPr="000D1489">
        <w:rPr>
          <w:rFonts w:cs="TimesNewRomanPSMT"/>
        </w:rPr>
        <w:t>spasms,</w:t>
      </w:r>
      <w:r w:rsidR="000A5C4F">
        <w:rPr>
          <w:rFonts w:cs="TimesNewRomanPSMT"/>
        </w:rPr>
        <w:t xml:space="preserve"> </w:t>
      </w:r>
      <w:r w:rsidRPr="000D1489">
        <w:rPr>
          <w:rFonts w:cs="TimesNewRomanPSMT"/>
        </w:rPr>
        <w:t>non-cardiac</w:t>
      </w:r>
      <w:r w:rsidR="000A5C4F">
        <w:rPr>
          <w:rFonts w:cs="TimesNewRomanPSMT"/>
        </w:rPr>
        <w:t xml:space="preserve"> </w:t>
      </w:r>
      <w:r w:rsidRPr="000D1489">
        <w:rPr>
          <w:rFonts w:cs="TimesNewRomanPSMT"/>
        </w:rPr>
        <w:t>chest</w:t>
      </w:r>
      <w:r w:rsidR="000A5C4F">
        <w:rPr>
          <w:rFonts w:cs="TimesNewRomanPSMT"/>
        </w:rPr>
        <w:t xml:space="preserve"> </w:t>
      </w:r>
      <w:r w:rsidRPr="000D1489">
        <w:rPr>
          <w:rFonts w:cs="TimesNewRomanPSMT"/>
        </w:rPr>
        <w:t>pain</w:t>
      </w:r>
      <w:r w:rsidR="000A5C4F">
        <w:rPr>
          <w:rFonts w:cs="TimesNewRomanPSMT"/>
        </w:rPr>
        <w:t xml:space="preserve"> </w:t>
      </w:r>
      <w:r w:rsidRPr="000D1489">
        <w:rPr>
          <w:rFonts w:cs="TimesNewRomanPSMT"/>
        </w:rPr>
        <w:t>and</w:t>
      </w:r>
      <w:r w:rsidR="000A5C4F">
        <w:rPr>
          <w:rFonts w:cs="TimesNewRomanPSMT"/>
        </w:rPr>
        <w:t xml:space="preserve"> </w:t>
      </w:r>
      <w:r w:rsidRPr="000D1489">
        <w:rPr>
          <w:rFonts w:cs="TimesNewRomanPSMT"/>
        </w:rPr>
        <w:t>dizziness</w:t>
      </w:r>
      <w:r w:rsidR="000A5C4F">
        <w:rPr>
          <w:rFonts w:cs="TimesNewRomanPSMT"/>
        </w:rPr>
        <w:t xml:space="preserve"> </w:t>
      </w:r>
      <w:r w:rsidRPr="000D1489">
        <w:rPr>
          <w:rFonts w:cs="TimesNewRomanPSMT"/>
        </w:rPr>
        <w:t>more</w:t>
      </w:r>
      <w:r w:rsidR="000A5C4F">
        <w:rPr>
          <w:rFonts w:cs="TimesNewRomanPSMT"/>
        </w:rPr>
        <w:t xml:space="preserve"> </w:t>
      </w:r>
      <w:r w:rsidRPr="000D1489">
        <w:rPr>
          <w:rFonts w:cs="TimesNewRomanPSMT"/>
        </w:rPr>
        <w:t>common</w:t>
      </w:r>
      <w:r w:rsidR="000A5C4F">
        <w:rPr>
          <w:rFonts w:cs="TimesNewRomanPSMT"/>
        </w:rPr>
        <w:t xml:space="preserve"> </w:t>
      </w:r>
      <w:r w:rsidRPr="000D1489">
        <w:rPr>
          <w:rFonts w:cs="TimesNewRomanPSMT"/>
        </w:rPr>
        <w:t>in</w:t>
      </w:r>
      <w:r w:rsidR="000A5C4F">
        <w:rPr>
          <w:rFonts w:cs="TimesNewRomanPSMT"/>
        </w:rPr>
        <w:t xml:space="preserve"> </w:t>
      </w:r>
      <w:r w:rsidRPr="000D1489">
        <w:rPr>
          <w:rFonts w:cs="TimesNewRomanPSMT"/>
        </w:rPr>
        <w:t>the</w:t>
      </w:r>
      <w:r w:rsidR="000A5C4F">
        <w:rPr>
          <w:rFonts w:cs="TimesNewRomanPSMT"/>
        </w:rPr>
        <w:t xml:space="preserve"> </w:t>
      </w:r>
      <w:r w:rsidR="006E505D">
        <w:rPr>
          <w:rFonts w:cs="TimesNewRomanPSMT"/>
        </w:rPr>
        <w:t>ezetimibe</w:t>
      </w:r>
      <w:r w:rsidR="000A5C4F">
        <w:rPr>
          <w:rFonts w:cs="TimesNewRomanPSMT"/>
        </w:rPr>
        <w:t xml:space="preserve"> </w:t>
      </w:r>
      <w:r w:rsidR="006E505D">
        <w:rPr>
          <w:rFonts w:cs="TimesNewRomanPSMT"/>
        </w:rPr>
        <w:t>controlled</w:t>
      </w:r>
      <w:r w:rsidR="000A5C4F">
        <w:rPr>
          <w:rFonts w:cs="TimesNewRomanPSMT"/>
        </w:rPr>
        <w:t xml:space="preserve"> </w:t>
      </w:r>
      <w:r w:rsidRPr="000D1489">
        <w:rPr>
          <w:rFonts w:cs="TimesNewRomanPSMT"/>
        </w:rPr>
        <w:t>pool.</w:t>
      </w:r>
      <w:r w:rsidR="000A5C4F">
        <w:rPr>
          <w:rFonts w:cs="TimesNewRomanPSMT"/>
        </w:rPr>
        <w:t xml:space="preserve"> </w:t>
      </w:r>
      <w:r w:rsidRPr="000D1489">
        <w:t>Discontinuations</w:t>
      </w:r>
      <w:r w:rsidR="000A5C4F">
        <w:t xml:space="preserve"> </w:t>
      </w:r>
      <w:r w:rsidRPr="000D1489">
        <w:t>due</w:t>
      </w:r>
      <w:r w:rsidR="000A5C4F">
        <w:t xml:space="preserve"> </w:t>
      </w:r>
      <w:r w:rsidRPr="000D1489">
        <w:t>to</w:t>
      </w:r>
      <w:r w:rsidR="000A5C4F">
        <w:t xml:space="preserve"> </w:t>
      </w:r>
      <w:r w:rsidRPr="000D1489">
        <w:t>AE</w:t>
      </w:r>
      <w:r w:rsidR="000A5C4F">
        <w:t xml:space="preserve"> </w:t>
      </w:r>
      <w:r w:rsidRPr="000D1489">
        <w:t>occurred</w:t>
      </w:r>
      <w:r w:rsidR="000A5C4F">
        <w:t xml:space="preserve"> </w:t>
      </w:r>
      <w:r w:rsidRPr="000D1489">
        <w:t>in</w:t>
      </w:r>
      <w:r w:rsidR="000A5C4F">
        <w:t xml:space="preserve"> </w:t>
      </w:r>
      <w:r w:rsidRPr="000D1489">
        <w:t>7%</w:t>
      </w:r>
      <w:r w:rsidR="000A5C4F">
        <w:t xml:space="preserve"> </w:t>
      </w:r>
      <w:r w:rsidRPr="000D1489">
        <w:t>of</w:t>
      </w:r>
      <w:r w:rsidR="000A5C4F">
        <w:t xml:space="preserve"> </w:t>
      </w:r>
      <w:r w:rsidRPr="000D1489">
        <w:t>the</w:t>
      </w:r>
      <w:r w:rsidR="000A5C4F">
        <w:t xml:space="preserve"> </w:t>
      </w:r>
      <w:r w:rsidRPr="000D1489">
        <w:t>alirocumab</w:t>
      </w:r>
      <w:r w:rsidR="000A5C4F">
        <w:t xml:space="preserve"> </w:t>
      </w:r>
      <w:r w:rsidRPr="000D1489">
        <w:t>pool</w:t>
      </w:r>
      <w:r w:rsidR="000A5C4F">
        <w:t xml:space="preserve"> </w:t>
      </w:r>
      <w:r w:rsidRPr="000D1489">
        <w:t>and</w:t>
      </w:r>
      <w:r w:rsidR="000A5C4F">
        <w:t xml:space="preserve"> </w:t>
      </w:r>
      <w:r w:rsidRPr="000D1489">
        <w:t>7.4%</w:t>
      </w:r>
      <w:r w:rsidR="000A5C4F">
        <w:t xml:space="preserve"> </w:t>
      </w:r>
      <w:r w:rsidRPr="000D1489">
        <w:t>of</w:t>
      </w:r>
      <w:r w:rsidR="000A5C4F">
        <w:t xml:space="preserve"> </w:t>
      </w:r>
      <w:r w:rsidRPr="000D1489">
        <w:t>the</w:t>
      </w:r>
      <w:r w:rsidR="000A5C4F">
        <w:t xml:space="preserve"> </w:t>
      </w:r>
      <w:r w:rsidRPr="000D1489">
        <w:t>control</w:t>
      </w:r>
      <w:r w:rsidR="000A5C4F">
        <w:t xml:space="preserve"> </w:t>
      </w:r>
      <w:r w:rsidRPr="000D1489">
        <w:t>pool.</w:t>
      </w:r>
      <w:r w:rsidR="000A5C4F">
        <w:t xml:space="preserve"> </w:t>
      </w:r>
      <w:r>
        <w:t>The</w:t>
      </w:r>
      <w:r w:rsidR="000A5C4F">
        <w:t xml:space="preserve"> </w:t>
      </w:r>
      <w:r>
        <w:t>commonly</w:t>
      </w:r>
      <w:r w:rsidR="000A5C4F">
        <w:t xml:space="preserve"> </w:t>
      </w:r>
      <w:r>
        <w:t>reported</w:t>
      </w:r>
      <w:r w:rsidR="000A5C4F">
        <w:t xml:space="preserve"> </w:t>
      </w:r>
      <w:r>
        <w:t>reasons</w:t>
      </w:r>
      <w:r w:rsidR="000A5C4F">
        <w:t xml:space="preserve"> </w:t>
      </w:r>
      <w:r>
        <w:t>for</w:t>
      </w:r>
      <w:r w:rsidR="000A5C4F">
        <w:t xml:space="preserve"> </w:t>
      </w:r>
      <w:r>
        <w:t>discontinuation</w:t>
      </w:r>
      <w:r w:rsidR="000A5C4F">
        <w:t xml:space="preserve"> </w:t>
      </w:r>
      <w:r>
        <w:t>differed</w:t>
      </w:r>
      <w:r w:rsidR="000A5C4F">
        <w:t xml:space="preserve"> </w:t>
      </w:r>
      <w:r>
        <w:t>between</w:t>
      </w:r>
      <w:r w:rsidR="000A5C4F">
        <w:t xml:space="preserve"> </w:t>
      </w:r>
      <w:r>
        <w:t>the</w:t>
      </w:r>
      <w:r w:rsidR="000A5C4F">
        <w:t xml:space="preserve"> </w:t>
      </w:r>
      <w:r>
        <w:t>placebo</w:t>
      </w:r>
      <w:r w:rsidR="000A5C4F">
        <w:t xml:space="preserve"> </w:t>
      </w:r>
      <w:r>
        <w:t>and</w:t>
      </w:r>
      <w:r w:rsidR="000A5C4F">
        <w:t xml:space="preserve"> </w:t>
      </w:r>
      <w:r>
        <w:t>ezetimibe</w:t>
      </w:r>
      <w:r w:rsidR="000A5C4F">
        <w:t xml:space="preserve"> </w:t>
      </w:r>
      <w:r>
        <w:t>controlled</w:t>
      </w:r>
      <w:r w:rsidR="000A5C4F">
        <w:t xml:space="preserve"> </w:t>
      </w:r>
      <w:r>
        <w:t>groups,</w:t>
      </w:r>
      <w:r w:rsidR="000A5C4F">
        <w:t xml:space="preserve"> </w:t>
      </w:r>
      <w:r>
        <w:t>however</w:t>
      </w:r>
      <w:r w:rsidR="000A5C4F">
        <w:t xml:space="preserve"> </w:t>
      </w:r>
      <w:r>
        <w:t>myalgia</w:t>
      </w:r>
      <w:r w:rsidR="000A5C4F">
        <w:t xml:space="preserve"> </w:t>
      </w:r>
      <w:r>
        <w:t>was</w:t>
      </w:r>
      <w:r w:rsidR="000A5C4F">
        <w:t xml:space="preserve"> </w:t>
      </w:r>
      <w:r>
        <w:t>the</w:t>
      </w:r>
      <w:r w:rsidR="000A5C4F">
        <w:t xml:space="preserve"> </w:t>
      </w:r>
      <w:r>
        <w:t>most</w:t>
      </w:r>
      <w:r w:rsidR="000A5C4F">
        <w:t xml:space="preserve"> </w:t>
      </w:r>
      <w:r>
        <w:t>common</w:t>
      </w:r>
      <w:r w:rsidR="000A5C4F">
        <w:t xml:space="preserve"> </w:t>
      </w:r>
      <w:r>
        <w:t>in</w:t>
      </w:r>
      <w:r w:rsidR="000A5C4F">
        <w:t xml:space="preserve"> </w:t>
      </w:r>
      <w:r>
        <w:t>alirocumab</w:t>
      </w:r>
      <w:r w:rsidR="000A5C4F">
        <w:t xml:space="preserve"> </w:t>
      </w:r>
      <w:r>
        <w:t>groups</w:t>
      </w:r>
      <w:r w:rsidR="000A5C4F">
        <w:t xml:space="preserve"> </w:t>
      </w:r>
      <w:r>
        <w:t>of</w:t>
      </w:r>
      <w:r w:rsidR="000A5C4F">
        <w:t xml:space="preserve"> </w:t>
      </w:r>
      <w:r>
        <w:t>both</w:t>
      </w:r>
      <w:r w:rsidR="000A5C4F">
        <w:t xml:space="preserve"> </w:t>
      </w:r>
      <w:r>
        <w:t>comparisons</w:t>
      </w:r>
      <w:r w:rsidR="00224853">
        <w:t>.</w:t>
      </w:r>
    </w:p>
    <w:p w:rsidR="001D1BC0" w:rsidRPr="00F05481" w:rsidRDefault="001D1BC0" w:rsidP="001D1BC0">
      <w:r>
        <w:t>In</w:t>
      </w:r>
      <w:r w:rsidR="000A5C4F">
        <w:t xml:space="preserve"> </w:t>
      </w:r>
      <w:r>
        <w:t>the</w:t>
      </w:r>
      <w:r w:rsidR="000A5C4F">
        <w:t xml:space="preserve"> </w:t>
      </w:r>
      <w:r w:rsidR="00F1142E">
        <w:t>Integrated</w:t>
      </w:r>
      <w:r w:rsidR="000A5C4F">
        <w:t xml:space="preserve"> </w:t>
      </w:r>
      <w:r w:rsidR="00F1142E">
        <w:t>Summary</w:t>
      </w:r>
      <w:r w:rsidR="000A5C4F">
        <w:t xml:space="preserve"> </w:t>
      </w:r>
      <w:r w:rsidR="00F1142E">
        <w:t>of</w:t>
      </w:r>
      <w:r w:rsidR="000A5C4F">
        <w:t xml:space="preserve"> </w:t>
      </w:r>
      <w:r w:rsidR="00F1142E" w:rsidRPr="00F1142E">
        <w:t>Safety</w:t>
      </w:r>
      <w:r w:rsidR="000A5C4F">
        <w:t xml:space="preserve"> </w:t>
      </w:r>
      <w:r w:rsidR="00F1142E" w:rsidRPr="00F1142E">
        <w:t>(</w:t>
      </w:r>
      <w:r w:rsidRPr="00F1142E">
        <w:t>ISS</w:t>
      </w:r>
      <w:r w:rsidR="00F1142E" w:rsidRPr="00F1142E">
        <w:t>)</w:t>
      </w:r>
      <w:r w:rsidR="000A5C4F">
        <w:t xml:space="preserve"> </w:t>
      </w:r>
      <w:r w:rsidRPr="00F1142E">
        <w:t>deaths</w:t>
      </w:r>
      <w:r w:rsidR="000A5C4F">
        <w:t xml:space="preserve"> </w:t>
      </w:r>
      <w:r>
        <w:t>occurred</w:t>
      </w:r>
      <w:r w:rsidR="000A5C4F">
        <w:t xml:space="preserve"> </w:t>
      </w:r>
      <w:r>
        <w:t>in</w:t>
      </w:r>
      <w:r w:rsidR="000A5C4F">
        <w:t xml:space="preserve"> </w:t>
      </w:r>
      <w:r>
        <w:t>0.8</w:t>
      </w:r>
      <w:r w:rsidRPr="0060578E">
        <w:t>%</w:t>
      </w:r>
      <w:r w:rsidR="000A5C4F">
        <w:t xml:space="preserve"> </w:t>
      </w:r>
      <w:r w:rsidRPr="0060578E">
        <w:t>of</w:t>
      </w:r>
      <w:r w:rsidR="000A5C4F">
        <w:t xml:space="preserve"> </w:t>
      </w:r>
      <w:r w:rsidRPr="0060578E">
        <w:t>alirocumab</w:t>
      </w:r>
      <w:r w:rsidR="000A5C4F">
        <w:t xml:space="preserve"> </w:t>
      </w:r>
      <w:r w:rsidRPr="0060578E">
        <w:t>and</w:t>
      </w:r>
      <w:r w:rsidR="000A5C4F">
        <w:t xml:space="preserve"> </w:t>
      </w:r>
      <w:r>
        <w:t>1.1%</w:t>
      </w:r>
      <w:r w:rsidR="000A5C4F">
        <w:t xml:space="preserve"> </w:t>
      </w:r>
      <w:r>
        <w:t>of</w:t>
      </w:r>
      <w:r w:rsidR="000A5C4F">
        <w:t xml:space="preserve"> </w:t>
      </w:r>
      <w:r>
        <w:t>control</w:t>
      </w:r>
      <w:r w:rsidR="000A5C4F">
        <w:t xml:space="preserve"> </w:t>
      </w:r>
      <w:r>
        <w:t>group,</w:t>
      </w:r>
      <w:r w:rsidR="000A5C4F">
        <w:t xml:space="preserve"> </w:t>
      </w:r>
      <w:r>
        <w:t>with</w:t>
      </w:r>
      <w:r w:rsidR="000A5C4F">
        <w:t xml:space="preserve"> </w:t>
      </w:r>
      <w:r>
        <w:t>CHD</w:t>
      </w:r>
      <w:r w:rsidR="000A5C4F">
        <w:t xml:space="preserve"> </w:t>
      </w:r>
      <w:r>
        <w:t>death</w:t>
      </w:r>
      <w:r w:rsidR="000A5C4F">
        <w:t xml:space="preserve"> </w:t>
      </w:r>
      <w:r>
        <w:t>in</w:t>
      </w:r>
      <w:r w:rsidR="000A5C4F">
        <w:t xml:space="preserve"> </w:t>
      </w:r>
      <w:r>
        <w:t>0.5%</w:t>
      </w:r>
      <w:r w:rsidR="000A5C4F">
        <w:t xml:space="preserve"> </w:t>
      </w:r>
      <w:r>
        <w:t>and</w:t>
      </w:r>
      <w:r w:rsidR="000A5C4F">
        <w:t xml:space="preserve"> </w:t>
      </w:r>
      <w:r>
        <w:t>any</w:t>
      </w:r>
      <w:r w:rsidR="000A5C4F">
        <w:t xml:space="preserve"> </w:t>
      </w:r>
      <w:r>
        <w:t>cardiovascular</w:t>
      </w:r>
      <w:r w:rsidR="000A5C4F">
        <w:t xml:space="preserve"> </w:t>
      </w:r>
      <w:r>
        <w:t>death</w:t>
      </w:r>
      <w:r w:rsidR="000A5C4F">
        <w:t xml:space="preserve"> </w:t>
      </w:r>
      <w:r>
        <w:t>in</w:t>
      </w:r>
      <w:r w:rsidR="000A5C4F">
        <w:t xml:space="preserve"> </w:t>
      </w:r>
      <w:r>
        <w:t>0.6%</w:t>
      </w:r>
      <w:r w:rsidR="000A5C4F">
        <w:t xml:space="preserve"> </w:t>
      </w:r>
      <w:r>
        <w:t>each</w:t>
      </w:r>
      <w:r w:rsidR="000A5C4F">
        <w:t xml:space="preserve"> </w:t>
      </w:r>
      <w:r>
        <w:t>of</w:t>
      </w:r>
      <w:r w:rsidR="000A5C4F">
        <w:t xml:space="preserve"> </w:t>
      </w:r>
      <w:r>
        <w:t>the</w:t>
      </w:r>
      <w:r w:rsidR="000A5C4F">
        <w:t xml:space="preserve"> </w:t>
      </w:r>
      <w:r>
        <w:t>pooled</w:t>
      </w:r>
      <w:r w:rsidR="000A5C4F">
        <w:t xml:space="preserve"> </w:t>
      </w:r>
      <w:r>
        <w:t>alirocumab</w:t>
      </w:r>
      <w:r w:rsidR="000A5C4F">
        <w:t xml:space="preserve"> </w:t>
      </w:r>
      <w:r>
        <w:t>and</w:t>
      </w:r>
      <w:r w:rsidR="000A5C4F">
        <w:t xml:space="preserve"> </w:t>
      </w:r>
      <w:r>
        <w:t>pooled</w:t>
      </w:r>
      <w:r w:rsidR="000A5C4F">
        <w:t xml:space="preserve"> </w:t>
      </w:r>
      <w:r>
        <w:t>control</w:t>
      </w:r>
      <w:r w:rsidR="000A5C4F">
        <w:t xml:space="preserve"> </w:t>
      </w:r>
      <w:r>
        <w:t>groups</w:t>
      </w:r>
      <w:r w:rsidR="000A5C4F">
        <w:t xml:space="preserve"> </w:t>
      </w:r>
      <w:r>
        <w:t>and</w:t>
      </w:r>
      <w:r w:rsidR="000A5C4F">
        <w:t xml:space="preserve"> </w:t>
      </w:r>
      <w:r>
        <w:t>new</w:t>
      </w:r>
      <w:r w:rsidR="000A5C4F">
        <w:t xml:space="preserve"> </w:t>
      </w:r>
      <w:r>
        <w:t>or</w:t>
      </w:r>
      <w:r w:rsidR="000A5C4F">
        <w:t xml:space="preserve"> </w:t>
      </w:r>
      <w:r>
        <w:t>worsening</w:t>
      </w:r>
      <w:r w:rsidR="000A5C4F">
        <w:t xml:space="preserve"> </w:t>
      </w:r>
      <w:r>
        <w:t>malignancy</w:t>
      </w:r>
      <w:r w:rsidR="000A5C4F">
        <w:t xml:space="preserve"> </w:t>
      </w:r>
      <w:r w:rsidRPr="001E7338">
        <w:t>in</w:t>
      </w:r>
      <w:r w:rsidR="000A5C4F">
        <w:t xml:space="preserve"> </w:t>
      </w:r>
      <w:r w:rsidRPr="001E7338">
        <w:t>0.3%</w:t>
      </w:r>
      <w:r w:rsidR="000A5C4F">
        <w:t xml:space="preserve"> </w:t>
      </w:r>
      <w:r w:rsidRPr="001E7338">
        <w:t>of</w:t>
      </w:r>
      <w:r w:rsidR="000A5C4F">
        <w:t xml:space="preserve"> </w:t>
      </w:r>
      <w:r w:rsidRPr="001E7338">
        <w:t>the</w:t>
      </w:r>
      <w:r w:rsidR="000A5C4F">
        <w:t xml:space="preserve"> </w:t>
      </w:r>
      <w:r w:rsidRPr="001E7338">
        <w:t>controls</w:t>
      </w:r>
      <w:r w:rsidR="000A5C4F">
        <w:t xml:space="preserve"> </w:t>
      </w:r>
      <w:r w:rsidRPr="001E7338">
        <w:t>and</w:t>
      </w:r>
      <w:r w:rsidR="000A5C4F">
        <w:t xml:space="preserve"> </w:t>
      </w:r>
      <w:r w:rsidRPr="001E7338">
        <w:t>0.1%</w:t>
      </w:r>
      <w:r w:rsidR="000A5C4F">
        <w:t xml:space="preserve"> </w:t>
      </w:r>
      <w:r w:rsidRPr="001E7338">
        <w:t>alirocumab</w:t>
      </w:r>
      <w:r w:rsidR="000A5C4F">
        <w:t xml:space="preserve"> </w:t>
      </w:r>
      <w:r w:rsidRPr="00F05481">
        <w:t>patients.</w:t>
      </w:r>
      <w:r w:rsidR="000A5C4F">
        <w:t xml:space="preserve"> </w:t>
      </w:r>
      <w:r w:rsidRPr="00F05481">
        <w:t>SAEs</w:t>
      </w:r>
      <w:r w:rsidR="000A5C4F">
        <w:t xml:space="preserve"> </w:t>
      </w:r>
      <w:r w:rsidRPr="001E7338">
        <w:t>were</w:t>
      </w:r>
      <w:r w:rsidR="000A5C4F">
        <w:t xml:space="preserve"> </w:t>
      </w:r>
      <w:r w:rsidRPr="001E7338">
        <w:t>reported</w:t>
      </w:r>
      <w:r w:rsidR="000A5C4F">
        <w:t xml:space="preserve"> </w:t>
      </w:r>
      <w:r w:rsidRPr="001E7338">
        <w:t>for</w:t>
      </w:r>
      <w:r w:rsidR="000A5C4F">
        <w:t xml:space="preserve"> </w:t>
      </w:r>
      <w:r w:rsidRPr="001E7338">
        <w:t>16.1%</w:t>
      </w:r>
      <w:r w:rsidR="000A5C4F">
        <w:t xml:space="preserve"> </w:t>
      </w:r>
      <w:r w:rsidRPr="001E7338">
        <w:t>and</w:t>
      </w:r>
      <w:r w:rsidR="000A5C4F">
        <w:t xml:space="preserve"> </w:t>
      </w:r>
      <w:r w:rsidRPr="001E7338">
        <w:t>15.6%</w:t>
      </w:r>
      <w:r w:rsidR="000A5C4F">
        <w:t xml:space="preserve"> </w:t>
      </w:r>
      <w:r w:rsidRPr="001E7338">
        <w:t>of</w:t>
      </w:r>
      <w:r w:rsidR="000A5C4F">
        <w:t xml:space="preserve"> </w:t>
      </w:r>
      <w:r w:rsidRPr="001E7338">
        <w:t>the</w:t>
      </w:r>
      <w:r w:rsidR="000A5C4F">
        <w:t xml:space="preserve"> </w:t>
      </w:r>
      <w:r w:rsidRPr="001E7338">
        <w:t>placebo</w:t>
      </w:r>
      <w:r w:rsidR="000A5C4F">
        <w:t xml:space="preserve"> </w:t>
      </w:r>
      <w:r w:rsidRPr="001E7338">
        <w:t>and</w:t>
      </w:r>
      <w:r w:rsidR="000A5C4F">
        <w:t xml:space="preserve"> </w:t>
      </w:r>
      <w:r w:rsidRPr="001E7338">
        <w:t>alirocumab</w:t>
      </w:r>
      <w:r w:rsidR="000A5C4F">
        <w:t xml:space="preserve"> </w:t>
      </w:r>
      <w:r w:rsidRPr="001E7338">
        <w:t>patients</w:t>
      </w:r>
      <w:r w:rsidR="000A5C4F">
        <w:t xml:space="preserve"> </w:t>
      </w:r>
      <w:r w:rsidRPr="001E7338">
        <w:t>in</w:t>
      </w:r>
      <w:r w:rsidR="000A5C4F">
        <w:t xml:space="preserve"> </w:t>
      </w:r>
      <w:r w:rsidRPr="001E7338">
        <w:t>the</w:t>
      </w:r>
      <w:r w:rsidR="000A5C4F">
        <w:t xml:space="preserve"> </w:t>
      </w:r>
      <w:r w:rsidR="006E505D">
        <w:t>placebo</w:t>
      </w:r>
      <w:r w:rsidR="000A5C4F">
        <w:t xml:space="preserve"> </w:t>
      </w:r>
      <w:r w:rsidR="006E505D">
        <w:t>controlled</w:t>
      </w:r>
      <w:r w:rsidR="000A5C4F">
        <w:t xml:space="preserve"> </w:t>
      </w:r>
      <w:r w:rsidRPr="001E7338">
        <w:t>pool</w:t>
      </w:r>
      <w:r w:rsidR="000A5C4F">
        <w:t xml:space="preserve"> </w:t>
      </w:r>
      <w:r w:rsidRPr="001E7338">
        <w:t>and</w:t>
      </w:r>
      <w:r w:rsidR="000A5C4F">
        <w:t xml:space="preserve"> </w:t>
      </w:r>
      <w:r w:rsidRPr="001E7338">
        <w:t>13.9%</w:t>
      </w:r>
      <w:r w:rsidR="000A5C4F">
        <w:t xml:space="preserve"> </w:t>
      </w:r>
      <w:r w:rsidRPr="001E7338">
        <w:t>and</w:t>
      </w:r>
      <w:r w:rsidR="000A5C4F">
        <w:t xml:space="preserve"> </w:t>
      </w:r>
      <w:r w:rsidRPr="001E7338">
        <w:t>17.1%</w:t>
      </w:r>
      <w:r w:rsidR="000A5C4F">
        <w:t xml:space="preserve"> </w:t>
      </w:r>
      <w:r w:rsidRPr="001E7338">
        <w:t>of</w:t>
      </w:r>
      <w:r w:rsidR="000A5C4F">
        <w:t xml:space="preserve"> </w:t>
      </w:r>
      <w:r w:rsidRPr="001E7338">
        <w:t>the</w:t>
      </w:r>
      <w:r w:rsidR="000A5C4F">
        <w:t xml:space="preserve"> </w:t>
      </w:r>
      <w:r w:rsidRPr="001E7338">
        <w:t>ezetimibe</w:t>
      </w:r>
      <w:r w:rsidR="000A5C4F">
        <w:t xml:space="preserve"> </w:t>
      </w:r>
      <w:r w:rsidRPr="001E7338">
        <w:t>and</w:t>
      </w:r>
      <w:r w:rsidR="000A5C4F">
        <w:t xml:space="preserve"> </w:t>
      </w:r>
      <w:r w:rsidRPr="001E7338">
        <w:t>alirocumab</w:t>
      </w:r>
      <w:r w:rsidR="000A5C4F">
        <w:t xml:space="preserve"> </w:t>
      </w:r>
      <w:r w:rsidRPr="00811E6A">
        <w:t>patients</w:t>
      </w:r>
      <w:r w:rsidR="000A5C4F">
        <w:t xml:space="preserve"> </w:t>
      </w:r>
      <w:r w:rsidRPr="00811E6A">
        <w:t>in</w:t>
      </w:r>
      <w:r w:rsidR="000A5C4F">
        <w:t xml:space="preserve"> </w:t>
      </w:r>
      <w:r w:rsidRPr="00811E6A">
        <w:t>the</w:t>
      </w:r>
      <w:r w:rsidR="000A5C4F">
        <w:t xml:space="preserve"> </w:t>
      </w:r>
      <w:r w:rsidR="006E505D">
        <w:t>ezetimibe</w:t>
      </w:r>
      <w:r w:rsidR="000A5C4F">
        <w:t xml:space="preserve"> </w:t>
      </w:r>
      <w:r w:rsidR="006E505D">
        <w:t>controlled</w:t>
      </w:r>
      <w:r w:rsidR="000A5C4F">
        <w:t xml:space="preserve"> </w:t>
      </w:r>
      <w:r w:rsidRPr="00811E6A">
        <w:t>pool.</w:t>
      </w:r>
      <w:r w:rsidR="000A5C4F">
        <w:t xml:space="preserve"> </w:t>
      </w:r>
      <w:r w:rsidRPr="00811E6A">
        <w:t>SAE</w:t>
      </w:r>
      <w:r>
        <w:t>s</w:t>
      </w:r>
      <w:r w:rsidR="000A5C4F">
        <w:t xml:space="preserve"> </w:t>
      </w:r>
      <w:r w:rsidRPr="00811E6A">
        <w:t>were</w:t>
      </w:r>
      <w:r w:rsidR="000A5C4F">
        <w:t xml:space="preserve"> </w:t>
      </w:r>
      <w:r w:rsidRPr="00811E6A">
        <w:t>experienced</w:t>
      </w:r>
      <w:r w:rsidR="000A5C4F">
        <w:t xml:space="preserve"> </w:t>
      </w:r>
      <w:r w:rsidRPr="00811E6A">
        <w:t>more</w:t>
      </w:r>
      <w:r w:rsidR="000A5C4F">
        <w:t xml:space="preserve"> </w:t>
      </w:r>
      <w:r w:rsidRPr="00811E6A">
        <w:t>frequently</w:t>
      </w:r>
      <w:r w:rsidR="000A5C4F">
        <w:t xml:space="preserve"> </w:t>
      </w:r>
      <w:r w:rsidRPr="00811E6A">
        <w:t>in</w:t>
      </w:r>
      <w:r w:rsidR="000A5C4F">
        <w:t xml:space="preserve"> </w:t>
      </w:r>
      <w:r w:rsidRPr="00811E6A">
        <w:t>non-up-titrated</w:t>
      </w:r>
      <w:r w:rsidR="000A5C4F">
        <w:t xml:space="preserve"> </w:t>
      </w:r>
      <w:r w:rsidRPr="00811E6A">
        <w:t>patients</w:t>
      </w:r>
      <w:r w:rsidR="000A5C4F">
        <w:t xml:space="preserve"> </w:t>
      </w:r>
      <w:r w:rsidRPr="00811E6A">
        <w:t>than</w:t>
      </w:r>
      <w:r w:rsidR="000A5C4F">
        <w:t xml:space="preserve"> </w:t>
      </w:r>
      <w:r w:rsidRPr="00811E6A">
        <w:t>up-titrated</w:t>
      </w:r>
      <w:r w:rsidR="000A5C4F">
        <w:t xml:space="preserve"> </w:t>
      </w:r>
      <w:r w:rsidRPr="00811E6A">
        <w:t>patients</w:t>
      </w:r>
      <w:r w:rsidR="000A5C4F">
        <w:t xml:space="preserve"> </w:t>
      </w:r>
      <w:r w:rsidRPr="00811E6A">
        <w:t>from</w:t>
      </w:r>
      <w:r w:rsidR="000A5C4F">
        <w:t xml:space="preserve"> </w:t>
      </w:r>
      <w:r w:rsidRPr="00811E6A">
        <w:t>either</w:t>
      </w:r>
      <w:r w:rsidR="000A5C4F">
        <w:t xml:space="preserve"> </w:t>
      </w:r>
      <w:r w:rsidRPr="00811E6A">
        <w:t>control</w:t>
      </w:r>
      <w:r w:rsidR="000A5C4F">
        <w:t xml:space="preserve"> </w:t>
      </w:r>
      <w:r w:rsidRPr="00F05481">
        <w:t>pool</w:t>
      </w:r>
      <w:r w:rsidR="00F05481" w:rsidRPr="00F05481">
        <w:t>.</w:t>
      </w:r>
    </w:p>
    <w:p w:rsidR="00F05481" w:rsidRDefault="001D1BC0" w:rsidP="00F05481">
      <w:pPr>
        <w:pStyle w:val="Heading6"/>
      </w:pPr>
      <w:r w:rsidRPr="00C52068">
        <w:t>Effe</w:t>
      </w:r>
      <w:r w:rsidR="00F05481">
        <w:t>cts</w:t>
      </w:r>
      <w:r w:rsidR="000A5C4F">
        <w:t xml:space="preserve"> </w:t>
      </w:r>
      <w:r w:rsidR="00F05481">
        <w:t>on</w:t>
      </w:r>
      <w:r w:rsidR="000A5C4F">
        <w:t xml:space="preserve"> </w:t>
      </w:r>
      <w:r w:rsidR="00F05481">
        <w:t>laboratory</w:t>
      </w:r>
      <w:r w:rsidR="000A5C4F">
        <w:t xml:space="preserve"> </w:t>
      </w:r>
      <w:r w:rsidR="00F05481">
        <w:t>tests</w:t>
      </w:r>
    </w:p>
    <w:p w:rsidR="001D1BC0" w:rsidRPr="00F05481" w:rsidRDefault="001D1BC0" w:rsidP="00F05481">
      <w:r w:rsidRPr="00C52068">
        <w:t>No</w:t>
      </w:r>
      <w:r w:rsidR="000A5C4F">
        <w:t xml:space="preserve"> </w:t>
      </w:r>
      <w:r>
        <w:t>new</w:t>
      </w:r>
      <w:r w:rsidR="000A5C4F">
        <w:t xml:space="preserve"> </w:t>
      </w:r>
      <w:r>
        <w:t>safety</w:t>
      </w:r>
      <w:r w:rsidR="000A5C4F">
        <w:t xml:space="preserve"> </w:t>
      </w:r>
      <w:r>
        <w:t>concerns</w:t>
      </w:r>
      <w:r w:rsidR="000A5C4F">
        <w:t xml:space="preserve"> </w:t>
      </w:r>
      <w:r>
        <w:t>about</w:t>
      </w:r>
      <w:r w:rsidR="000A5C4F">
        <w:t xml:space="preserve"> </w:t>
      </w:r>
      <w:r w:rsidRPr="00C52068">
        <w:t>metabolic</w:t>
      </w:r>
      <w:r w:rsidR="000A5C4F">
        <w:t xml:space="preserve"> </w:t>
      </w:r>
      <w:r w:rsidRPr="00C52068">
        <w:t>parameters</w:t>
      </w:r>
      <w:r w:rsidR="000A5C4F">
        <w:t xml:space="preserve"> </w:t>
      </w:r>
      <w:r w:rsidRPr="00C52068">
        <w:t>were</w:t>
      </w:r>
      <w:r w:rsidR="000A5C4F">
        <w:t xml:space="preserve"> </w:t>
      </w:r>
      <w:r w:rsidRPr="00C52068">
        <w:t>iden</w:t>
      </w:r>
      <w:r w:rsidR="00F05481">
        <w:t>tified</w:t>
      </w:r>
      <w:r w:rsidR="000A5C4F">
        <w:t xml:space="preserve"> </w:t>
      </w:r>
      <w:r w:rsidR="00F05481">
        <w:t>from</w:t>
      </w:r>
      <w:r w:rsidR="000A5C4F">
        <w:t xml:space="preserve"> </w:t>
      </w:r>
      <w:r w:rsidR="00F05481">
        <w:t>the</w:t>
      </w:r>
      <w:r w:rsidR="000A5C4F">
        <w:t xml:space="preserve"> </w:t>
      </w:r>
      <w:r w:rsidR="00F05481">
        <w:t>long</w:t>
      </w:r>
      <w:r w:rsidR="000A5C4F">
        <w:t xml:space="preserve"> </w:t>
      </w:r>
      <w:r w:rsidR="00F05481">
        <w:t>term</w:t>
      </w:r>
      <w:r w:rsidR="000A5C4F">
        <w:t xml:space="preserve"> </w:t>
      </w:r>
      <w:r w:rsidR="00F05481">
        <w:t>data.</w:t>
      </w:r>
    </w:p>
    <w:p w:rsidR="001D1BC0" w:rsidRPr="00565410" w:rsidRDefault="001D1BC0" w:rsidP="00F05481">
      <w:pPr>
        <w:pStyle w:val="Heading5"/>
      </w:pPr>
      <w:r w:rsidRPr="00565410">
        <w:t>Events</w:t>
      </w:r>
      <w:r w:rsidR="000A5C4F">
        <w:t xml:space="preserve"> </w:t>
      </w:r>
      <w:r w:rsidR="00D9425B" w:rsidRPr="00565410">
        <w:t>of</w:t>
      </w:r>
      <w:r w:rsidR="000A5C4F">
        <w:t xml:space="preserve"> </w:t>
      </w:r>
      <w:r w:rsidR="00D9425B" w:rsidRPr="00565410">
        <w:t>special</w:t>
      </w:r>
      <w:r w:rsidR="000A5C4F">
        <w:t xml:space="preserve"> </w:t>
      </w:r>
      <w:r w:rsidR="00D9425B" w:rsidRPr="00565410">
        <w:t>interest</w:t>
      </w:r>
    </w:p>
    <w:p w:rsidR="001D1BC0" w:rsidRDefault="00F05481" w:rsidP="00F05481">
      <w:pPr>
        <w:pStyle w:val="Heading6"/>
      </w:pPr>
      <w:r>
        <w:t>Local</w:t>
      </w:r>
      <w:r w:rsidR="000A5C4F">
        <w:t xml:space="preserve"> </w:t>
      </w:r>
      <w:r>
        <w:t>injection</w:t>
      </w:r>
      <w:r w:rsidR="000A5C4F">
        <w:t xml:space="preserve"> </w:t>
      </w:r>
      <w:r>
        <w:t>site</w:t>
      </w:r>
      <w:r w:rsidR="000A5C4F">
        <w:t xml:space="preserve"> </w:t>
      </w:r>
      <w:r>
        <w:t>reactions</w:t>
      </w:r>
    </w:p>
    <w:p w:rsidR="001D1BC0" w:rsidRPr="0062101C" w:rsidRDefault="00F05481" w:rsidP="001D1BC0">
      <w:r>
        <w:t>Local</w:t>
      </w:r>
      <w:r w:rsidR="000A5C4F">
        <w:t xml:space="preserve"> </w:t>
      </w:r>
      <w:r>
        <w:t>injection</w:t>
      </w:r>
      <w:r w:rsidR="000A5C4F">
        <w:t xml:space="preserve"> </w:t>
      </w:r>
      <w:r>
        <w:t>site</w:t>
      </w:r>
      <w:r w:rsidR="000A5C4F">
        <w:t xml:space="preserve"> </w:t>
      </w:r>
      <w:r>
        <w:t>reactions</w:t>
      </w:r>
      <w:r w:rsidR="000A5C4F">
        <w:t xml:space="preserve"> </w:t>
      </w:r>
      <w:r w:rsidR="001D1BC0" w:rsidRPr="00567865">
        <w:t>were</w:t>
      </w:r>
      <w:r w:rsidR="000A5C4F">
        <w:t xml:space="preserve"> </w:t>
      </w:r>
      <w:r w:rsidR="001D1BC0" w:rsidRPr="00567865">
        <w:t>more</w:t>
      </w:r>
      <w:r w:rsidR="000A5C4F">
        <w:t xml:space="preserve"> </w:t>
      </w:r>
      <w:r w:rsidR="001D1BC0" w:rsidRPr="00567865">
        <w:t>common</w:t>
      </w:r>
      <w:r w:rsidR="000A5C4F">
        <w:t xml:space="preserve"> </w:t>
      </w:r>
      <w:r w:rsidR="001D1BC0" w:rsidRPr="00567865">
        <w:t>in</w:t>
      </w:r>
      <w:r w:rsidR="000A5C4F">
        <w:t xml:space="preserve"> </w:t>
      </w:r>
      <w:r w:rsidR="001D1BC0" w:rsidRPr="00567865">
        <w:t>the</w:t>
      </w:r>
      <w:r w:rsidR="000A5C4F">
        <w:t xml:space="preserve"> </w:t>
      </w:r>
      <w:r w:rsidR="001D1BC0" w:rsidRPr="00567865">
        <w:t>alirocumab</w:t>
      </w:r>
      <w:r w:rsidR="000A5C4F">
        <w:t xml:space="preserve"> </w:t>
      </w:r>
      <w:r w:rsidR="001D1BC0" w:rsidRPr="00567865">
        <w:t>groups</w:t>
      </w:r>
      <w:r w:rsidR="000A5C4F">
        <w:t xml:space="preserve"> </w:t>
      </w:r>
      <w:r w:rsidR="001D1BC0" w:rsidRPr="00567865">
        <w:t>than</w:t>
      </w:r>
      <w:r w:rsidR="000A5C4F">
        <w:t xml:space="preserve"> </w:t>
      </w:r>
      <w:r w:rsidR="001D1BC0" w:rsidRPr="00567865">
        <w:t>the</w:t>
      </w:r>
      <w:r w:rsidR="000A5C4F">
        <w:t xml:space="preserve"> </w:t>
      </w:r>
      <w:r w:rsidR="001D1BC0" w:rsidRPr="00567865">
        <w:t>control</w:t>
      </w:r>
      <w:r w:rsidR="000A5C4F">
        <w:t xml:space="preserve"> </w:t>
      </w:r>
      <w:r w:rsidR="001D1BC0" w:rsidRPr="00567865">
        <w:t>groups</w:t>
      </w:r>
      <w:r w:rsidR="000A5C4F">
        <w:t xml:space="preserve"> </w:t>
      </w:r>
      <w:r w:rsidR="001D1BC0" w:rsidRPr="00567865">
        <w:t>(4.9</w:t>
      </w:r>
      <w:r w:rsidR="000A5C4F">
        <w:t xml:space="preserve"> </w:t>
      </w:r>
      <w:r w:rsidR="00224853">
        <w:t>versus</w:t>
      </w:r>
      <w:r w:rsidR="000A5C4F">
        <w:t xml:space="preserve">  </w:t>
      </w:r>
      <w:r w:rsidR="001D1BC0" w:rsidRPr="00567865">
        <w:t>3.5</w:t>
      </w:r>
      <w:r w:rsidR="000A5C4F">
        <w:t xml:space="preserve"> </w:t>
      </w:r>
      <w:r w:rsidR="001D1BC0" w:rsidRPr="00567865">
        <w:t>per</w:t>
      </w:r>
      <w:r w:rsidR="000A5C4F">
        <w:t xml:space="preserve"> </w:t>
      </w:r>
      <w:r w:rsidR="001D1BC0" w:rsidRPr="00567865">
        <w:t>100</w:t>
      </w:r>
      <w:r w:rsidR="000A5C4F">
        <w:t xml:space="preserve"> </w:t>
      </w:r>
      <w:r w:rsidR="001D1BC0" w:rsidRPr="00567865">
        <w:t>patient</w:t>
      </w:r>
      <w:r w:rsidR="000A5C4F">
        <w:t xml:space="preserve"> </w:t>
      </w:r>
      <w:r w:rsidR="001D1BC0" w:rsidRPr="00567865">
        <w:t>years,</w:t>
      </w:r>
      <w:r w:rsidR="000A5C4F">
        <w:t xml:space="preserve"> </w:t>
      </w:r>
      <w:r w:rsidR="001D1BC0" w:rsidRPr="00567865">
        <w:t>respectively;</w:t>
      </w:r>
      <w:r w:rsidR="000A5C4F">
        <w:t xml:space="preserve"> </w:t>
      </w:r>
      <w:r w:rsidR="007B028C">
        <w:t>hazard</w:t>
      </w:r>
      <w:r w:rsidR="000A5C4F">
        <w:t xml:space="preserve"> </w:t>
      </w:r>
      <w:r w:rsidR="007B028C">
        <w:t>ratio</w:t>
      </w:r>
      <w:r w:rsidR="000A5C4F">
        <w:t xml:space="preserve"> </w:t>
      </w:r>
      <w:r w:rsidR="007B028C">
        <w:t>(</w:t>
      </w:r>
      <w:r w:rsidR="001D1BC0" w:rsidRPr="00567865">
        <w:t>HR</w:t>
      </w:r>
      <w:r w:rsidR="007B028C">
        <w:t>)</w:t>
      </w:r>
      <w:r w:rsidR="000A5C4F">
        <w:t xml:space="preserve"> </w:t>
      </w:r>
      <w:r w:rsidR="009717C7">
        <w:t>(</w:t>
      </w:r>
      <w:r w:rsidR="001D1BC0" w:rsidRPr="00567865">
        <w:t>95%</w:t>
      </w:r>
      <w:r w:rsidR="000A5C4F">
        <w:t xml:space="preserve"> </w:t>
      </w:r>
      <w:r w:rsidR="001D1BC0" w:rsidRPr="00567865">
        <w:t>CI</w:t>
      </w:r>
      <w:r w:rsidR="009717C7">
        <w:t>)</w:t>
      </w:r>
      <w:r w:rsidR="001D1BC0" w:rsidRPr="00567865">
        <w:t>:</w:t>
      </w:r>
      <w:r w:rsidR="000A5C4F">
        <w:t xml:space="preserve"> </w:t>
      </w:r>
      <w:r w:rsidR="001D1BC0" w:rsidRPr="00567865">
        <w:t>1.47</w:t>
      </w:r>
      <w:r w:rsidR="000A5C4F">
        <w:t xml:space="preserve"> </w:t>
      </w:r>
      <w:r w:rsidR="009717C7">
        <w:t>(</w:t>
      </w:r>
      <w:r>
        <w:t>1.14</w:t>
      </w:r>
      <w:r w:rsidR="000A5C4F">
        <w:t xml:space="preserve"> </w:t>
      </w:r>
      <w:r>
        <w:t>to</w:t>
      </w:r>
      <w:r w:rsidR="000A5C4F">
        <w:t xml:space="preserve"> </w:t>
      </w:r>
      <w:r w:rsidR="001D1BC0" w:rsidRPr="00567865">
        <w:t>1.91</w:t>
      </w:r>
      <w:r w:rsidR="009717C7">
        <w:t>)</w:t>
      </w:r>
      <w:r w:rsidR="001D1BC0" w:rsidRPr="00567865">
        <w:t>),</w:t>
      </w:r>
      <w:r w:rsidR="000A5C4F">
        <w:t xml:space="preserve"> </w:t>
      </w:r>
      <w:r w:rsidR="001D1BC0" w:rsidRPr="00567865">
        <w:t>and</w:t>
      </w:r>
      <w:r w:rsidR="000A5C4F">
        <w:t xml:space="preserve"> </w:t>
      </w:r>
      <w:r w:rsidR="001D1BC0" w:rsidRPr="00567865">
        <w:t>all</w:t>
      </w:r>
      <w:r w:rsidR="000A5C4F">
        <w:t xml:space="preserve"> </w:t>
      </w:r>
      <w:r w:rsidR="001D1BC0" w:rsidRPr="00567865">
        <w:t>but</w:t>
      </w:r>
      <w:r w:rsidR="000A5C4F">
        <w:t xml:space="preserve"> </w:t>
      </w:r>
      <w:r w:rsidR="001D1BC0" w:rsidRPr="00567865">
        <w:t>1</w:t>
      </w:r>
      <w:r w:rsidR="000A5C4F">
        <w:t xml:space="preserve"> </w:t>
      </w:r>
      <w:r w:rsidR="001D1BC0" w:rsidRPr="00567865">
        <w:t>event</w:t>
      </w:r>
      <w:r w:rsidR="000A5C4F">
        <w:t xml:space="preserve"> </w:t>
      </w:r>
      <w:r w:rsidR="001D1BC0" w:rsidRPr="00567865">
        <w:t>were</w:t>
      </w:r>
      <w:r w:rsidR="000A5C4F">
        <w:t xml:space="preserve"> </w:t>
      </w:r>
      <w:r w:rsidR="001D1BC0" w:rsidRPr="00567865">
        <w:t>mild</w:t>
      </w:r>
      <w:r w:rsidR="000A5C4F">
        <w:t xml:space="preserve"> </w:t>
      </w:r>
      <w:r w:rsidR="001D1BC0" w:rsidRPr="00567865">
        <w:t>to</w:t>
      </w:r>
      <w:r w:rsidR="000A5C4F">
        <w:t xml:space="preserve"> </w:t>
      </w:r>
      <w:r w:rsidR="001D1BC0" w:rsidRPr="00567865">
        <w:t>moderate</w:t>
      </w:r>
      <w:r w:rsidR="000A5C4F">
        <w:t xml:space="preserve"> </w:t>
      </w:r>
      <w:r w:rsidR="001D1BC0" w:rsidRPr="00567865">
        <w:t>in</w:t>
      </w:r>
      <w:r w:rsidR="000A5C4F">
        <w:t xml:space="preserve"> </w:t>
      </w:r>
      <w:r w:rsidR="001D1BC0" w:rsidRPr="00567865">
        <w:t>the</w:t>
      </w:r>
      <w:r w:rsidR="000A5C4F">
        <w:t xml:space="preserve"> </w:t>
      </w:r>
      <w:r w:rsidR="001D1BC0" w:rsidRPr="00567865">
        <w:t>alirocumab</w:t>
      </w:r>
      <w:r w:rsidR="000A5C4F">
        <w:t xml:space="preserve"> </w:t>
      </w:r>
      <w:r w:rsidR="001D1BC0" w:rsidRPr="00567865">
        <w:t>group,</w:t>
      </w:r>
      <w:r w:rsidR="000A5C4F">
        <w:t xml:space="preserve"> </w:t>
      </w:r>
      <w:r w:rsidR="001D1BC0" w:rsidRPr="00567865">
        <w:t>and</w:t>
      </w:r>
      <w:r w:rsidR="000A5C4F">
        <w:t xml:space="preserve"> </w:t>
      </w:r>
      <w:r w:rsidR="001D1BC0" w:rsidRPr="00567865">
        <w:t>all</w:t>
      </w:r>
      <w:r w:rsidR="000A5C4F">
        <w:t xml:space="preserve"> </w:t>
      </w:r>
      <w:r w:rsidR="001D1BC0" w:rsidRPr="00567865">
        <w:t>but</w:t>
      </w:r>
      <w:r w:rsidR="000A5C4F">
        <w:t xml:space="preserve"> </w:t>
      </w:r>
      <w:r w:rsidR="001D1BC0" w:rsidRPr="00567865">
        <w:t>1</w:t>
      </w:r>
      <w:r w:rsidR="000A5C4F">
        <w:t xml:space="preserve"> </w:t>
      </w:r>
      <w:r w:rsidR="001D1BC0" w:rsidRPr="00567865">
        <w:t>resolved</w:t>
      </w:r>
      <w:r w:rsidR="000A5C4F">
        <w:t xml:space="preserve"> </w:t>
      </w:r>
      <w:r w:rsidR="001D1BC0" w:rsidRPr="00567865">
        <w:t>without</w:t>
      </w:r>
      <w:r w:rsidR="000A5C4F">
        <w:t xml:space="preserve"> </w:t>
      </w:r>
      <w:r w:rsidR="001D1BC0" w:rsidRPr="00567865">
        <w:t>sequelae.</w:t>
      </w:r>
      <w:r w:rsidR="000A5C4F">
        <w:t xml:space="preserve"> </w:t>
      </w:r>
      <w:r w:rsidR="001D1BC0" w:rsidRPr="00567865">
        <w:t>Discontinuations</w:t>
      </w:r>
      <w:r w:rsidR="000A5C4F">
        <w:t xml:space="preserve"> </w:t>
      </w:r>
      <w:r w:rsidR="001D1BC0" w:rsidRPr="00567865">
        <w:t>due</w:t>
      </w:r>
      <w:r w:rsidR="000A5C4F">
        <w:t xml:space="preserve"> </w:t>
      </w:r>
      <w:r w:rsidR="001D1BC0" w:rsidRPr="00567865">
        <w:t>to</w:t>
      </w:r>
      <w:r w:rsidR="000A5C4F">
        <w:t xml:space="preserve"> </w:t>
      </w:r>
      <w:r w:rsidR="001D1BC0" w:rsidRPr="00567865">
        <w:t>local</w:t>
      </w:r>
      <w:r w:rsidR="000A5C4F">
        <w:t xml:space="preserve"> </w:t>
      </w:r>
      <w:r w:rsidR="001D1BC0" w:rsidRPr="00567865">
        <w:t>injection</w:t>
      </w:r>
      <w:r w:rsidR="000A5C4F">
        <w:t xml:space="preserve"> </w:t>
      </w:r>
      <w:r w:rsidR="001D1BC0" w:rsidRPr="00567865">
        <w:t>site</w:t>
      </w:r>
      <w:r w:rsidR="000A5C4F">
        <w:t xml:space="preserve"> </w:t>
      </w:r>
      <w:r w:rsidR="001D1BC0" w:rsidRPr="00567865">
        <w:t>reactions</w:t>
      </w:r>
      <w:r w:rsidR="000A5C4F">
        <w:t xml:space="preserve"> </w:t>
      </w:r>
      <w:r w:rsidR="001D1BC0" w:rsidRPr="00567865">
        <w:t>occurred</w:t>
      </w:r>
      <w:r w:rsidR="000A5C4F">
        <w:t xml:space="preserve"> </w:t>
      </w:r>
      <w:r w:rsidR="001D1BC0" w:rsidRPr="00567865">
        <w:t>in</w:t>
      </w:r>
      <w:r w:rsidR="000A5C4F">
        <w:t xml:space="preserve"> </w:t>
      </w:r>
      <w:r w:rsidR="001D1BC0" w:rsidRPr="00567865">
        <w:t>0.2%</w:t>
      </w:r>
      <w:r w:rsidR="000A5C4F">
        <w:t xml:space="preserve"> </w:t>
      </w:r>
      <w:r w:rsidR="001D1BC0" w:rsidRPr="00567865">
        <w:t>and</w:t>
      </w:r>
      <w:r w:rsidR="000A5C4F">
        <w:t xml:space="preserve"> </w:t>
      </w:r>
      <w:r w:rsidR="001D1BC0" w:rsidRPr="00567865">
        <w:t>0.3%</w:t>
      </w:r>
      <w:r w:rsidR="000A5C4F">
        <w:t xml:space="preserve"> </w:t>
      </w:r>
      <w:r w:rsidR="001D1BC0" w:rsidRPr="00567865">
        <w:t>of</w:t>
      </w:r>
      <w:r w:rsidR="000A5C4F">
        <w:t xml:space="preserve"> </w:t>
      </w:r>
      <w:r w:rsidR="001D1BC0" w:rsidRPr="00567865">
        <w:t>the</w:t>
      </w:r>
      <w:r w:rsidR="000A5C4F">
        <w:t xml:space="preserve"> </w:t>
      </w:r>
      <w:r w:rsidR="001D1BC0" w:rsidRPr="00567865">
        <w:t>alirocumab</w:t>
      </w:r>
      <w:r w:rsidR="000A5C4F">
        <w:t xml:space="preserve"> </w:t>
      </w:r>
      <w:r w:rsidR="001D1BC0" w:rsidRPr="00567865">
        <w:t>and</w:t>
      </w:r>
      <w:r w:rsidR="000A5C4F">
        <w:t xml:space="preserve"> </w:t>
      </w:r>
      <w:r w:rsidR="001D1BC0" w:rsidRPr="00567865">
        <w:t>pooled</w:t>
      </w:r>
      <w:r w:rsidR="000A5C4F">
        <w:t xml:space="preserve"> </w:t>
      </w:r>
      <w:r w:rsidR="001D1BC0" w:rsidRPr="00567865">
        <w:t>control</w:t>
      </w:r>
      <w:r w:rsidR="000A5C4F">
        <w:t xml:space="preserve"> </w:t>
      </w:r>
      <w:r w:rsidR="001D1BC0" w:rsidRPr="00567865">
        <w:t>groups,</w:t>
      </w:r>
      <w:r w:rsidR="000A5C4F">
        <w:t xml:space="preserve"> </w:t>
      </w:r>
      <w:r w:rsidR="001D1BC0" w:rsidRPr="00567865">
        <w:t>respectively.</w:t>
      </w:r>
      <w:r w:rsidR="000A5C4F">
        <w:t xml:space="preserve"> </w:t>
      </w:r>
      <w:r w:rsidR="001D1BC0" w:rsidRPr="00567865">
        <w:t>Injection</w:t>
      </w:r>
      <w:r w:rsidR="000A5C4F">
        <w:t xml:space="preserve"> </w:t>
      </w:r>
      <w:r w:rsidR="001D1BC0" w:rsidRPr="00567865">
        <w:t>site</w:t>
      </w:r>
      <w:r w:rsidR="000A5C4F">
        <w:t xml:space="preserve"> </w:t>
      </w:r>
      <w:r w:rsidR="001D1BC0" w:rsidRPr="00567865">
        <w:t>reactions</w:t>
      </w:r>
      <w:r w:rsidR="000A5C4F">
        <w:t xml:space="preserve"> </w:t>
      </w:r>
      <w:r w:rsidR="001D1BC0" w:rsidRPr="00567865">
        <w:t>occurred</w:t>
      </w:r>
      <w:r w:rsidR="000A5C4F">
        <w:t xml:space="preserve"> </w:t>
      </w:r>
      <w:r w:rsidR="001D1BC0" w:rsidRPr="00567865">
        <w:t>in</w:t>
      </w:r>
      <w:r w:rsidR="000A5C4F">
        <w:t xml:space="preserve"> </w:t>
      </w:r>
      <w:r w:rsidR="001D1BC0" w:rsidRPr="00567865">
        <w:t>6.0%</w:t>
      </w:r>
      <w:r w:rsidR="000A5C4F">
        <w:t xml:space="preserve"> </w:t>
      </w:r>
      <w:r w:rsidR="001D1BC0" w:rsidRPr="00567865">
        <w:t>ADA</w:t>
      </w:r>
      <w:r w:rsidR="000A5C4F">
        <w:t xml:space="preserve"> </w:t>
      </w:r>
      <w:r w:rsidR="001D1BC0" w:rsidRPr="00567865">
        <w:t>negative</w:t>
      </w:r>
      <w:r w:rsidR="000A5C4F">
        <w:t xml:space="preserve"> </w:t>
      </w:r>
      <w:r w:rsidR="001D1BC0" w:rsidRPr="00567865">
        <w:t>alirocumab</w:t>
      </w:r>
      <w:r w:rsidR="000A5C4F">
        <w:t xml:space="preserve"> </w:t>
      </w:r>
      <w:r w:rsidR="001D1BC0" w:rsidRPr="00567865">
        <w:t>patients</w:t>
      </w:r>
      <w:r w:rsidR="000A5C4F">
        <w:t xml:space="preserve"> </w:t>
      </w:r>
      <w:r w:rsidR="001D1BC0" w:rsidRPr="00567865">
        <w:t>and</w:t>
      </w:r>
      <w:r w:rsidR="000A5C4F">
        <w:t xml:space="preserve"> </w:t>
      </w:r>
      <w:r w:rsidR="001D1BC0" w:rsidRPr="00567865">
        <w:t>9.2%</w:t>
      </w:r>
      <w:r w:rsidR="000A5C4F">
        <w:t xml:space="preserve"> </w:t>
      </w:r>
      <w:r w:rsidR="001D1BC0" w:rsidRPr="00567865">
        <w:t>ADA</w:t>
      </w:r>
      <w:r w:rsidR="000A5C4F">
        <w:t xml:space="preserve"> </w:t>
      </w:r>
      <w:r w:rsidR="001D1BC0" w:rsidRPr="00567865">
        <w:t>positive</w:t>
      </w:r>
      <w:r w:rsidR="000A5C4F">
        <w:t xml:space="preserve"> </w:t>
      </w:r>
      <w:r w:rsidR="001D1BC0" w:rsidRPr="00567865">
        <w:t>patients.</w:t>
      </w:r>
      <w:r w:rsidR="000A5C4F">
        <w:t xml:space="preserve"> </w:t>
      </w:r>
      <w:r w:rsidR="001D1BC0" w:rsidRPr="00567865">
        <w:t>A</w:t>
      </w:r>
      <w:r w:rsidR="000A5C4F">
        <w:t xml:space="preserve"> </w:t>
      </w:r>
      <w:r w:rsidR="001D1BC0" w:rsidRPr="00567865">
        <w:t>higher</w:t>
      </w:r>
      <w:r w:rsidR="000A5C4F">
        <w:t xml:space="preserve"> </w:t>
      </w:r>
      <w:r w:rsidR="001D1BC0" w:rsidRPr="00567865">
        <w:t>proportion</w:t>
      </w:r>
      <w:r w:rsidR="000A5C4F">
        <w:t xml:space="preserve"> </w:t>
      </w:r>
      <w:r w:rsidR="001D1BC0" w:rsidRPr="00567865">
        <w:t>of</w:t>
      </w:r>
      <w:r w:rsidR="000A5C4F">
        <w:t xml:space="preserve"> </w:t>
      </w:r>
      <w:r w:rsidR="001D1BC0" w:rsidRPr="00567865">
        <w:t>patients</w:t>
      </w:r>
      <w:r w:rsidR="000A5C4F">
        <w:t xml:space="preserve"> </w:t>
      </w:r>
      <w:r w:rsidR="001D1BC0">
        <w:t>with</w:t>
      </w:r>
      <w:r w:rsidR="000A5C4F">
        <w:t xml:space="preserve"> </w:t>
      </w:r>
      <w:r w:rsidR="001D1BC0" w:rsidRPr="00567865">
        <w:t>ADA</w:t>
      </w:r>
      <w:r w:rsidR="000A5C4F">
        <w:t xml:space="preserve"> </w:t>
      </w:r>
      <w:r w:rsidR="001D1BC0" w:rsidRPr="00567865">
        <w:t>titre</w:t>
      </w:r>
      <w:r w:rsidR="000A5C4F">
        <w:t xml:space="preserve"> </w:t>
      </w:r>
      <w:r w:rsidR="00224853">
        <w:t>&gt;</w:t>
      </w:r>
      <w:r w:rsidR="000A5C4F">
        <w:t xml:space="preserve"> </w:t>
      </w:r>
      <w:r w:rsidR="001D1BC0" w:rsidRPr="00567865">
        <w:t>240</w:t>
      </w:r>
      <w:r w:rsidR="000A5C4F">
        <w:t xml:space="preserve"> </w:t>
      </w:r>
      <w:r w:rsidR="009717C7">
        <w:t>(</w:t>
      </w:r>
      <w:r w:rsidR="001D1BC0" w:rsidRPr="00567865">
        <w:t>22%</w:t>
      </w:r>
      <w:r w:rsidR="000A5C4F">
        <w:t xml:space="preserve"> </w:t>
      </w:r>
      <w:r w:rsidR="001D1BC0" w:rsidRPr="00567865">
        <w:t>(4/18)</w:t>
      </w:r>
      <w:r w:rsidR="009717C7">
        <w:t>)</w:t>
      </w:r>
      <w:r w:rsidR="000A5C4F">
        <w:t xml:space="preserve"> </w:t>
      </w:r>
      <w:r w:rsidR="001D1BC0">
        <w:t>and</w:t>
      </w:r>
      <w:r w:rsidR="000A5C4F">
        <w:t xml:space="preserve"> </w:t>
      </w:r>
      <w:r w:rsidR="001D1BC0">
        <w:t>6/38</w:t>
      </w:r>
      <w:r w:rsidR="000A5C4F">
        <w:t xml:space="preserve"> </w:t>
      </w:r>
      <w:r w:rsidR="001D1BC0">
        <w:t>(15.8%)</w:t>
      </w:r>
      <w:r w:rsidR="000A5C4F">
        <w:t xml:space="preserve"> </w:t>
      </w:r>
      <w:r w:rsidR="001D1BC0">
        <w:t>NAb</w:t>
      </w:r>
      <w:r w:rsidR="000A5C4F">
        <w:t xml:space="preserve"> </w:t>
      </w:r>
      <w:r w:rsidR="001D1BC0">
        <w:t>positive</w:t>
      </w:r>
      <w:r w:rsidR="000A5C4F">
        <w:t xml:space="preserve"> </w:t>
      </w:r>
      <w:r w:rsidR="001D1BC0">
        <w:t>patients</w:t>
      </w:r>
      <w:r w:rsidR="000A5C4F">
        <w:t xml:space="preserve"> </w:t>
      </w:r>
      <w:r w:rsidR="001D1BC0">
        <w:t>had</w:t>
      </w:r>
      <w:r w:rsidR="000A5C4F">
        <w:t xml:space="preserve"> </w:t>
      </w:r>
      <w:r w:rsidR="001D1BC0" w:rsidRPr="00567865">
        <w:t>injection</w:t>
      </w:r>
      <w:r w:rsidR="000A5C4F">
        <w:t xml:space="preserve"> </w:t>
      </w:r>
      <w:r w:rsidR="001D1BC0" w:rsidRPr="00567865">
        <w:t>site</w:t>
      </w:r>
      <w:r w:rsidR="000A5C4F">
        <w:t xml:space="preserve"> </w:t>
      </w:r>
      <w:r w:rsidRPr="00567865">
        <w:t>reactions;</w:t>
      </w:r>
      <w:r w:rsidR="000A5C4F">
        <w:t xml:space="preserve"> </w:t>
      </w:r>
      <w:r w:rsidR="001D1BC0" w:rsidRPr="00567865">
        <w:t>however</w:t>
      </w:r>
      <w:r w:rsidR="000A5C4F">
        <w:t xml:space="preserve"> </w:t>
      </w:r>
      <w:r w:rsidR="001D1BC0" w:rsidRPr="00567865">
        <w:t>the</w:t>
      </w:r>
      <w:r w:rsidR="000A5C4F">
        <w:t xml:space="preserve"> </w:t>
      </w:r>
      <w:r w:rsidR="001D1BC0" w:rsidRPr="00567865">
        <w:t>absolute</w:t>
      </w:r>
      <w:r w:rsidR="000A5C4F">
        <w:t xml:space="preserve"> </w:t>
      </w:r>
      <w:r w:rsidR="001D1BC0" w:rsidRPr="00567865">
        <w:t>numbers</w:t>
      </w:r>
      <w:r w:rsidR="000A5C4F">
        <w:t xml:space="preserve"> </w:t>
      </w:r>
      <w:r w:rsidR="001D1BC0" w:rsidRPr="00567865">
        <w:t>are</w:t>
      </w:r>
      <w:r w:rsidR="000A5C4F">
        <w:t xml:space="preserve"> </w:t>
      </w:r>
      <w:r w:rsidR="001D1BC0" w:rsidRPr="00567865">
        <w:t>small</w:t>
      </w:r>
      <w:r w:rsidR="001D1BC0">
        <w:t>.</w:t>
      </w:r>
      <w:r w:rsidR="000A5C4F">
        <w:t xml:space="preserve"> </w:t>
      </w:r>
      <w:r w:rsidR="001D1BC0">
        <w:t>In</w:t>
      </w:r>
      <w:r w:rsidR="000A5C4F">
        <w:t xml:space="preserve"> </w:t>
      </w:r>
      <w:r w:rsidR="001D1BC0">
        <w:t>CHOICE</w:t>
      </w:r>
      <w:r w:rsidR="000A5C4F">
        <w:t xml:space="preserve"> </w:t>
      </w:r>
      <w:r w:rsidR="001D1BC0">
        <w:t>II</w:t>
      </w:r>
      <w:r w:rsidR="000A5C4F">
        <w:t xml:space="preserve"> </w:t>
      </w:r>
      <w:r w:rsidR="00C4778C">
        <w:t>up</w:t>
      </w:r>
      <w:r w:rsidR="000A5C4F">
        <w:t xml:space="preserve"> </w:t>
      </w:r>
      <w:r w:rsidR="00C4778C">
        <w:t>titration</w:t>
      </w:r>
      <w:r w:rsidR="000A5C4F">
        <w:t xml:space="preserve"> </w:t>
      </w:r>
      <w:r w:rsidR="001D1BC0">
        <w:t>resulted</w:t>
      </w:r>
      <w:r w:rsidR="000A5C4F">
        <w:t xml:space="preserve"> </w:t>
      </w:r>
      <w:r w:rsidR="001D1BC0">
        <w:t>in</w:t>
      </w:r>
      <w:r w:rsidR="000A5C4F">
        <w:t xml:space="preserve"> </w:t>
      </w:r>
      <w:r w:rsidR="001D1BC0">
        <w:t>more</w:t>
      </w:r>
      <w:r w:rsidR="000A5C4F">
        <w:t xml:space="preserve"> </w:t>
      </w:r>
      <w:r w:rsidR="001D1BC0">
        <w:t>reports</w:t>
      </w:r>
      <w:r w:rsidR="000A5C4F">
        <w:t xml:space="preserve"> </w:t>
      </w:r>
      <w:r w:rsidR="001D1BC0">
        <w:t>of</w:t>
      </w:r>
      <w:r w:rsidR="000A5C4F">
        <w:t xml:space="preserve"> </w:t>
      </w:r>
      <w:r w:rsidR="001D1BC0">
        <w:t>injection</w:t>
      </w:r>
      <w:r w:rsidR="000A5C4F">
        <w:t xml:space="preserve"> </w:t>
      </w:r>
      <w:r w:rsidR="001D1BC0">
        <w:t>site</w:t>
      </w:r>
      <w:r w:rsidR="000A5C4F">
        <w:t xml:space="preserve"> </w:t>
      </w:r>
      <w:r w:rsidR="001D1BC0">
        <w:t>reactions</w:t>
      </w:r>
      <w:r w:rsidR="000A5C4F">
        <w:t xml:space="preserve"> </w:t>
      </w:r>
      <w:r w:rsidR="001D1BC0">
        <w:t>4</w:t>
      </w:r>
      <w:r w:rsidR="000A5C4F">
        <w:t xml:space="preserve"> </w:t>
      </w:r>
      <w:r w:rsidR="001D1BC0">
        <w:t>patients</w:t>
      </w:r>
      <w:r w:rsidR="000A5C4F">
        <w:t xml:space="preserve"> </w:t>
      </w:r>
      <w:r w:rsidR="001D1BC0">
        <w:t>(6.1%)</w:t>
      </w:r>
      <w:r w:rsidR="000A5C4F">
        <w:t xml:space="preserve"> </w:t>
      </w:r>
      <w:r w:rsidR="00224853">
        <w:t>versus</w:t>
      </w:r>
      <w:r w:rsidR="000A5C4F">
        <w:t xml:space="preserve"> </w:t>
      </w:r>
      <w:r w:rsidR="001D1BC0">
        <w:t>3</w:t>
      </w:r>
      <w:r w:rsidR="000A5C4F">
        <w:t xml:space="preserve"> </w:t>
      </w:r>
      <w:r w:rsidR="001D1BC0">
        <w:t>patients</w:t>
      </w:r>
      <w:r w:rsidR="000A5C4F">
        <w:t xml:space="preserve"> </w:t>
      </w:r>
      <w:r w:rsidR="001D1BC0">
        <w:t>(3.1%).</w:t>
      </w:r>
    </w:p>
    <w:p w:rsidR="001D1BC0" w:rsidRDefault="00F05481" w:rsidP="00F05481">
      <w:pPr>
        <w:pStyle w:val="Heading6"/>
      </w:pPr>
      <w:r>
        <w:t>Allergic</w:t>
      </w:r>
      <w:r w:rsidR="000A5C4F">
        <w:t xml:space="preserve"> </w:t>
      </w:r>
      <w:r>
        <w:t>reactions</w:t>
      </w:r>
    </w:p>
    <w:p w:rsidR="001D1BC0" w:rsidRPr="00CF4CAD" w:rsidRDefault="00F05481" w:rsidP="001D1BC0">
      <w:pPr>
        <w:rPr>
          <w:u w:val="single"/>
        </w:rPr>
      </w:pPr>
      <w:r>
        <w:t>Allergic</w:t>
      </w:r>
      <w:r w:rsidR="000A5C4F">
        <w:t xml:space="preserve"> </w:t>
      </w:r>
      <w:r>
        <w:t>reactions</w:t>
      </w:r>
      <w:r w:rsidR="000A5C4F">
        <w:t xml:space="preserve"> </w:t>
      </w:r>
      <w:r w:rsidR="001D1BC0" w:rsidRPr="00CF4CAD">
        <w:t>were</w:t>
      </w:r>
      <w:r w:rsidR="000A5C4F">
        <w:t xml:space="preserve"> </w:t>
      </w:r>
      <w:r w:rsidR="001D1BC0" w:rsidRPr="00CF4CAD">
        <w:t>more</w:t>
      </w:r>
      <w:r w:rsidR="000A5C4F">
        <w:t xml:space="preserve"> </w:t>
      </w:r>
      <w:r w:rsidR="001D1BC0" w:rsidRPr="00CF4CAD">
        <w:t>common</w:t>
      </w:r>
      <w:r w:rsidR="000A5C4F">
        <w:t xml:space="preserve"> </w:t>
      </w:r>
      <w:r w:rsidR="001D1BC0" w:rsidRPr="00CF4CAD">
        <w:t>in</w:t>
      </w:r>
      <w:r w:rsidR="000A5C4F">
        <w:t xml:space="preserve"> </w:t>
      </w:r>
      <w:r w:rsidR="001D1BC0" w:rsidRPr="00CF4CAD">
        <w:t>the</w:t>
      </w:r>
      <w:r w:rsidR="000A5C4F">
        <w:t xml:space="preserve"> </w:t>
      </w:r>
      <w:r w:rsidR="001D1BC0" w:rsidRPr="00CF4CAD">
        <w:t>alirocumab</w:t>
      </w:r>
      <w:r w:rsidR="000A5C4F">
        <w:t xml:space="preserve"> </w:t>
      </w:r>
      <w:r w:rsidR="001D1BC0" w:rsidRPr="00CF4CAD">
        <w:t>groups</w:t>
      </w:r>
      <w:r w:rsidR="000A5C4F">
        <w:t xml:space="preserve"> </w:t>
      </w:r>
      <w:r w:rsidR="001D1BC0" w:rsidRPr="00CF4CAD">
        <w:t>than</w:t>
      </w:r>
      <w:r w:rsidR="000A5C4F">
        <w:t xml:space="preserve"> </w:t>
      </w:r>
      <w:r w:rsidR="001D1BC0" w:rsidRPr="00CF4CAD">
        <w:t>the</w:t>
      </w:r>
      <w:r w:rsidR="000A5C4F">
        <w:t xml:space="preserve"> </w:t>
      </w:r>
      <w:r w:rsidR="001D1BC0" w:rsidRPr="00CF4CAD">
        <w:t>control</w:t>
      </w:r>
      <w:r w:rsidR="000A5C4F">
        <w:t xml:space="preserve"> </w:t>
      </w:r>
      <w:r w:rsidR="001D1BC0" w:rsidRPr="00CF4CAD">
        <w:t>groups</w:t>
      </w:r>
      <w:r w:rsidR="000A5C4F">
        <w:t xml:space="preserve"> </w:t>
      </w:r>
      <w:r w:rsidR="001D1BC0" w:rsidRPr="00CF4CAD">
        <w:t>(</w:t>
      </w:r>
      <w:r w:rsidR="006E505D">
        <w:t>placebo</w:t>
      </w:r>
      <w:r w:rsidR="000A5C4F">
        <w:t xml:space="preserve"> </w:t>
      </w:r>
      <w:r w:rsidR="006E505D">
        <w:t>controlled</w:t>
      </w:r>
      <w:r w:rsidR="000A5C4F">
        <w:t xml:space="preserve"> </w:t>
      </w:r>
      <w:r w:rsidR="001D1BC0" w:rsidRPr="00CF4CAD">
        <w:t>pool:</w:t>
      </w:r>
      <w:r w:rsidR="000A5C4F">
        <w:t xml:space="preserve"> </w:t>
      </w:r>
      <w:r w:rsidR="001D1BC0" w:rsidRPr="00CF4CAD">
        <w:t>9.6%</w:t>
      </w:r>
      <w:r w:rsidR="000A5C4F">
        <w:t xml:space="preserve"> </w:t>
      </w:r>
      <w:r w:rsidR="001D1BC0" w:rsidRPr="00CF4CAD">
        <w:t>(alirocumab)</w:t>
      </w:r>
      <w:r w:rsidR="000A5C4F">
        <w:t xml:space="preserve"> </w:t>
      </w:r>
      <w:r w:rsidR="00224853">
        <w:t>versus</w:t>
      </w:r>
      <w:r w:rsidR="000A5C4F">
        <w:t xml:space="preserve"> </w:t>
      </w:r>
      <w:r w:rsidR="001D1BC0" w:rsidRPr="00CF4CAD">
        <w:t>8.2%</w:t>
      </w:r>
      <w:r w:rsidR="000A5C4F">
        <w:t xml:space="preserve"> </w:t>
      </w:r>
      <w:r w:rsidR="001D1BC0" w:rsidRPr="00CF4CAD">
        <w:t>(placebo)</w:t>
      </w:r>
      <w:r w:rsidR="000A5C4F">
        <w:t xml:space="preserve"> </w:t>
      </w:r>
      <w:r w:rsidR="001D1BC0" w:rsidRPr="00CF4CAD">
        <w:t>respectively;</w:t>
      </w:r>
      <w:r w:rsidR="000A5C4F">
        <w:t xml:space="preserve"> </w:t>
      </w:r>
      <w:r w:rsidR="001D1BC0" w:rsidRPr="00CF4CAD">
        <w:lastRenderedPageBreak/>
        <w:t>ezetimibe</w:t>
      </w:r>
      <w:r w:rsidR="000A5C4F">
        <w:t xml:space="preserve"> </w:t>
      </w:r>
      <w:r w:rsidR="001D1BC0" w:rsidRPr="00CF4CAD">
        <w:t>controlled</w:t>
      </w:r>
      <w:r w:rsidR="000A5C4F">
        <w:t xml:space="preserve"> </w:t>
      </w:r>
      <w:r w:rsidR="001D1BC0" w:rsidRPr="00CF4CAD">
        <w:t>pool:</w:t>
      </w:r>
      <w:r w:rsidR="000A5C4F">
        <w:t xml:space="preserve"> </w:t>
      </w:r>
      <w:r w:rsidR="001D1BC0" w:rsidRPr="00CF4CAD">
        <w:t>7.8%</w:t>
      </w:r>
      <w:r w:rsidR="000A5C4F">
        <w:t xml:space="preserve"> </w:t>
      </w:r>
      <w:r w:rsidR="001D1BC0" w:rsidRPr="00CF4CAD">
        <w:t>(alirocumab)</w:t>
      </w:r>
      <w:r w:rsidR="000A5C4F">
        <w:t xml:space="preserve"> </w:t>
      </w:r>
      <w:r w:rsidR="00224853">
        <w:t>versus</w:t>
      </w:r>
      <w:r w:rsidR="000A5C4F">
        <w:t xml:space="preserve"> </w:t>
      </w:r>
      <w:r w:rsidR="001D1BC0" w:rsidRPr="00CF4CAD">
        <w:t>6.1%</w:t>
      </w:r>
      <w:r w:rsidR="000A5C4F">
        <w:t xml:space="preserve"> </w:t>
      </w:r>
      <w:r w:rsidR="001D1BC0" w:rsidRPr="00CF4CAD">
        <w:t>(ezetimibe)</w:t>
      </w:r>
      <w:r w:rsidR="000A5C4F">
        <w:t xml:space="preserve"> </w:t>
      </w:r>
      <w:r w:rsidR="001D1BC0" w:rsidRPr="00CF4CAD">
        <w:t>with</w:t>
      </w:r>
      <w:r w:rsidR="000A5C4F">
        <w:t xml:space="preserve"> </w:t>
      </w:r>
      <w:r w:rsidR="001D1BC0" w:rsidRPr="00CF4CAD">
        <w:t>rash</w:t>
      </w:r>
      <w:r w:rsidR="000A5C4F">
        <w:t xml:space="preserve"> </w:t>
      </w:r>
      <w:r w:rsidR="001D1BC0" w:rsidRPr="00CF4CAD">
        <w:t>and</w:t>
      </w:r>
      <w:r w:rsidR="000A5C4F">
        <w:t xml:space="preserve"> </w:t>
      </w:r>
      <w:r w:rsidR="001D1BC0" w:rsidRPr="00CF4CAD">
        <w:t>pruritus</w:t>
      </w:r>
      <w:r w:rsidR="000A5C4F">
        <w:t xml:space="preserve"> </w:t>
      </w:r>
      <w:r w:rsidR="001D1BC0" w:rsidRPr="00CF4CAD">
        <w:t>the</w:t>
      </w:r>
      <w:r w:rsidR="000A5C4F">
        <w:t xml:space="preserve"> </w:t>
      </w:r>
      <w:r w:rsidR="001D1BC0" w:rsidRPr="00CF4CAD">
        <w:t>most</w:t>
      </w:r>
      <w:r w:rsidR="000A5C4F">
        <w:t xml:space="preserve"> </w:t>
      </w:r>
      <w:r w:rsidR="001D1BC0" w:rsidRPr="00CF4CAD">
        <w:t>common</w:t>
      </w:r>
      <w:r w:rsidR="000A5C4F">
        <w:t xml:space="preserve"> </w:t>
      </w:r>
      <w:r w:rsidR="001D1BC0" w:rsidRPr="00CF4CAD">
        <w:t>with</w:t>
      </w:r>
      <w:r w:rsidR="000A5C4F">
        <w:t xml:space="preserve"> </w:t>
      </w:r>
      <w:r w:rsidR="001D1BC0" w:rsidRPr="00CF4CAD">
        <w:t>alirocumab</w:t>
      </w:r>
      <w:r w:rsidR="000A5C4F">
        <w:t xml:space="preserve"> </w:t>
      </w:r>
      <w:r w:rsidR="001D1BC0" w:rsidRPr="00CF4CAD">
        <w:t>in</w:t>
      </w:r>
      <w:r w:rsidR="000A5C4F">
        <w:t xml:space="preserve"> </w:t>
      </w:r>
      <w:r w:rsidR="001D1BC0" w:rsidRPr="00CF4CAD">
        <w:t>the</w:t>
      </w:r>
      <w:r w:rsidR="000A5C4F">
        <w:t xml:space="preserve"> </w:t>
      </w:r>
      <w:r w:rsidR="001D1BC0" w:rsidRPr="00CF4CAD">
        <w:t>two</w:t>
      </w:r>
      <w:r w:rsidR="000A5C4F">
        <w:t xml:space="preserve"> </w:t>
      </w:r>
      <w:r w:rsidR="001D1BC0" w:rsidRPr="00CF4CAD">
        <w:t>pools.</w:t>
      </w:r>
      <w:r w:rsidR="000A5C4F">
        <w:t xml:space="preserve"> </w:t>
      </w:r>
      <w:r w:rsidR="001D1BC0" w:rsidRPr="00CF4CAD">
        <w:t>Other</w:t>
      </w:r>
      <w:r w:rsidR="000A5C4F">
        <w:t xml:space="preserve"> </w:t>
      </w:r>
      <w:r w:rsidR="001D1BC0" w:rsidRPr="00CF4CAD">
        <w:t>reactions</w:t>
      </w:r>
      <w:r w:rsidR="000A5C4F">
        <w:t xml:space="preserve"> </w:t>
      </w:r>
      <w:r w:rsidR="001D1BC0" w:rsidRPr="00CF4CAD">
        <w:t>included</w:t>
      </w:r>
      <w:r w:rsidR="000A5C4F">
        <w:t xml:space="preserve"> </w:t>
      </w:r>
      <w:r w:rsidR="001D1BC0" w:rsidRPr="00CF4CAD">
        <w:t>nummular</w:t>
      </w:r>
      <w:r w:rsidR="000A5C4F">
        <w:t xml:space="preserve"> </w:t>
      </w:r>
      <w:r w:rsidR="001D1BC0" w:rsidRPr="00CF4CAD">
        <w:t>eczema,</w:t>
      </w:r>
      <w:r w:rsidR="000A5C4F">
        <w:t xml:space="preserve"> </w:t>
      </w:r>
      <w:proofErr w:type="spellStart"/>
      <w:r w:rsidR="001D1BC0" w:rsidRPr="00CF4CAD">
        <w:t>urticaria</w:t>
      </w:r>
      <w:proofErr w:type="spellEnd"/>
      <w:r w:rsidR="000A5C4F">
        <w:t xml:space="preserve"> </w:t>
      </w:r>
      <w:r w:rsidR="001D1BC0" w:rsidRPr="00CF4CAD">
        <w:t>and</w:t>
      </w:r>
      <w:r w:rsidR="000A5C4F">
        <w:t xml:space="preserve"> </w:t>
      </w:r>
      <w:r w:rsidR="001D1BC0">
        <w:t>one</w:t>
      </w:r>
      <w:r w:rsidR="000A5C4F">
        <w:t xml:space="preserve"> </w:t>
      </w:r>
      <w:r w:rsidR="001D1BC0">
        <w:t>case</w:t>
      </w:r>
      <w:r w:rsidR="000A5C4F">
        <w:t xml:space="preserve"> </w:t>
      </w:r>
      <w:r w:rsidR="001D1BC0">
        <w:t>of</w:t>
      </w:r>
      <w:r w:rsidR="000A5C4F">
        <w:t xml:space="preserve"> </w:t>
      </w:r>
      <w:r w:rsidR="001D1BC0" w:rsidRPr="00CF4CAD">
        <w:t>hypersensitivity</w:t>
      </w:r>
      <w:r w:rsidR="000A5C4F">
        <w:t xml:space="preserve"> </w:t>
      </w:r>
      <w:r w:rsidR="001D1BC0" w:rsidRPr="00CF4CAD">
        <w:t>vasculitis.</w:t>
      </w:r>
    </w:p>
    <w:p w:rsidR="001D1BC0" w:rsidRDefault="00F05481" w:rsidP="00F05481">
      <w:pPr>
        <w:pStyle w:val="Heading6"/>
      </w:pPr>
      <w:r>
        <w:t>Neurologic</w:t>
      </w:r>
      <w:r w:rsidR="000A5C4F">
        <w:t xml:space="preserve"> </w:t>
      </w:r>
      <w:r>
        <w:t>events</w:t>
      </w:r>
    </w:p>
    <w:p w:rsidR="00224853" w:rsidRDefault="00F05481" w:rsidP="001D1BC0">
      <w:r w:rsidRPr="00F05481">
        <w:t>Neurologic</w:t>
      </w:r>
      <w:r w:rsidR="000A5C4F">
        <w:t xml:space="preserve"> </w:t>
      </w:r>
      <w:r w:rsidRPr="00F05481">
        <w:t>events</w:t>
      </w:r>
      <w:r w:rsidR="000A5C4F">
        <w:t xml:space="preserve"> </w:t>
      </w:r>
      <w:r w:rsidR="001D1BC0" w:rsidRPr="00F05481">
        <w:t>were</w:t>
      </w:r>
      <w:r w:rsidR="000A5C4F">
        <w:t xml:space="preserve"> </w:t>
      </w:r>
      <w:r w:rsidR="001D1BC0" w:rsidRPr="00F05481">
        <w:t>reviewed</w:t>
      </w:r>
      <w:r w:rsidR="000A5C4F">
        <w:t xml:space="preserve"> </w:t>
      </w:r>
      <w:r w:rsidR="001D1BC0" w:rsidRPr="0051639B">
        <w:t>because</w:t>
      </w:r>
      <w:r w:rsidR="000A5C4F">
        <w:t xml:space="preserve"> </w:t>
      </w:r>
      <w:r w:rsidR="001D1BC0" w:rsidRPr="0051639B">
        <w:t>cholesterol</w:t>
      </w:r>
      <w:r w:rsidR="000A5C4F">
        <w:t xml:space="preserve"> </w:t>
      </w:r>
      <w:r w:rsidR="001D1BC0" w:rsidRPr="0051639B">
        <w:t>is</w:t>
      </w:r>
      <w:r w:rsidR="000A5C4F">
        <w:t xml:space="preserve"> </w:t>
      </w:r>
      <w:r w:rsidR="001D1BC0" w:rsidRPr="0051639B">
        <w:t>a</w:t>
      </w:r>
      <w:r w:rsidR="000A5C4F">
        <w:t xml:space="preserve"> </w:t>
      </w:r>
      <w:r w:rsidR="001D1BC0" w:rsidRPr="0051639B">
        <w:t>major</w:t>
      </w:r>
      <w:r w:rsidR="000A5C4F">
        <w:t xml:space="preserve"> </w:t>
      </w:r>
      <w:r w:rsidR="001D1BC0" w:rsidRPr="0051639B">
        <w:t>component</w:t>
      </w:r>
      <w:r w:rsidR="000A5C4F">
        <w:t xml:space="preserve"> </w:t>
      </w:r>
      <w:r w:rsidR="001D1BC0" w:rsidRPr="0051639B">
        <w:t>of</w:t>
      </w:r>
      <w:r w:rsidR="000A5C4F">
        <w:t xml:space="preserve"> </w:t>
      </w:r>
      <w:r w:rsidR="001D1BC0" w:rsidRPr="0051639B">
        <w:t>myelin</w:t>
      </w:r>
      <w:r w:rsidR="000A5C4F">
        <w:t xml:space="preserve"> </w:t>
      </w:r>
      <w:r w:rsidR="001D1BC0" w:rsidRPr="0051639B">
        <w:t>and</w:t>
      </w:r>
      <w:r w:rsidR="000A5C4F">
        <w:t xml:space="preserve"> </w:t>
      </w:r>
      <w:r w:rsidR="001D1BC0" w:rsidRPr="0051639B">
        <w:t>cell</w:t>
      </w:r>
      <w:r w:rsidR="000A5C4F">
        <w:t xml:space="preserve"> </w:t>
      </w:r>
      <w:r w:rsidR="001D1BC0" w:rsidRPr="0051639B">
        <w:t>membranes.</w:t>
      </w:r>
      <w:r w:rsidR="000A5C4F">
        <w:t xml:space="preserve"> </w:t>
      </w:r>
      <w:r w:rsidR="001D1BC0">
        <w:t>Rare</w:t>
      </w:r>
      <w:r w:rsidR="000A5C4F">
        <w:t xml:space="preserve"> </w:t>
      </w:r>
      <w:r w:rsidR="001D1BC0" w:rsidRPr="0051639B">
        <w:t>events</w:t>
      </w:r>
      <w:r w:rsidR="000A5C4F">
        <w:t xml:space="preserve"> </w:t>
      </w:r>
      <w:r w:rsidR="001D1BC0" w:rsidRPr="0051639B">
        <w:t>of</w:t>
      </w:r>
      <w:r w:rsidR="000A5C4F">
        <w:t xml:space="preserve"> </w:t>
      </w:r>
      <w:r w:rsidR="001D1BC0" w:rsidRPr="0051639B">
        <w:t>optic</w:t>
      </w:r>
      <w:r w:rsidR="000A5C4F">
        <w:t xml:space="preserve"> </w:t>
      </w:r>
      <w:r w:rsidR="001D1BC0" w:rsidRPr="0051639B">
        <w:t>neuritis,</w:t>
      </w:r>
      <w:r w:rsidR="000A5C4F">
        <w:t xml:space="preserve"> </w:t>
      </w:r>
      <w:r w:rsidR="001D1BC0" w:rsidRPr="0051639B">
        <w:t>Miller-Fisher</w:t>
      </w:r>
      <w:r w:rsidR="000A5C4F">
        <w:t xml:space="preserve"> </w:t>
      </w:r>
      <w:r w:rsidR="001D1BC0" w:rsidRPr="0051639B">
        <w:t>syndrome,</w:t>
      </w:r>
      <w:r w:rsidR="000A5C4F">
        <w:t xml:space="preserve"> </w:t>
      </w:r>
      <w:r w:rsidR="001D1BC0" w:rsidRPr="0051639B">
        <w:t>demyelination</w:t>
      </w:r>
      <w:r w:rsidR="000A5C4F">
        <w:t xml:space="preserve"> </w:t>
      </w:r>
      <w:r w:rsidR="001D1BC0" w:rsidRPr="0051639B">
        <w:t>and</w:t>
      </w:r>
      <w:r w:rsidR="000A5C4F">
        <w:t xml:space="preserve"> </w:t>
      </w:r>
      <w:r w:rsidR="001D1BC0" w:rsidRPr="0051639B">
        <w:t>transverse</w:t>
      </w:r>
      <w:r w:rsidR="000A5C4F">
        <w:t xml:space="preserve"> </w:t>
      </w:r>
      <w:r w:rsidR="001D1BC0" w:rsidRPr="0051639B">
        <w:t>myelitis</w:t>
      </w:r>
      <w:r w:rsidR="000A5C4F">
        <w:t xml:space="preserve"> </w:t>
      </w:r>
      <w:r w:rsidR="001D1BC0" w:rsidRPr="0051639B">
        <w:t>were</w:t>
      </w:r>
      <w:r w:rsidR="000A5C4F">
        <w:t xml:space="preserve"> </w:t>
      </w:r>
      <w:r w:rsidR="001D1BC0" w:rsidRPr="0051639B">
        <w:t>reported</w:t>
      </w:r>
      <w:r w:rsidR="000A5C4F">
        <w:t xml:space="preserve"> </w:t>
      </w:r>
      <w:r w:rsidR="001D1BC0" w:rsidRPr="0051639B">
        <w:t>for</w:t>
      </w:r>
      <w:r w:rsidR="000A5C4F">
        <w:t xml:space="preserve"> </w:t>
      </w:r>
      <w:r w:rsidR="001D1BC0" w:rsidRPr="0051639B">
        <w:t>alirocumab</w:t>
      </w:r>
      <w:r w:rsidR="000A5C4F">
        <w:t xml:space="preserve"> </w:t>
      </w:r>
      <w:r w:rsidR="001D1BC0" w:rsidRPr="0051639B">
        <w:t>in</w:t>
      </w:r>
      <w:r w:rsidR="000A5C4F">
        <w:t xml:space="preserve"> </w:t>
      </w:r>
      <w:r w:rsidR="001D1BC0" w:rsidRPr="0051639B">
        <w:t>the</w:t>
      </w:r>
      <w:r w:rsidR="000A5C4F">
        <w:t xml:space="preserve"> </w:t>
      </w:r>
      <w:r w:rsidR="001D1BC0" w:rsidRPr="0051639B">
        <w:t>original</w:t>
      </w:r>
      <w:r w:rsidR="000A5C4F">
        <w:t xml:space="preserve"> </w:t>
      </w:r>
      <w:r w:rsidR="001D1BC0" w:rsidRPr="0051639B">
        <w:t>submission</w:t>
      </w:r>
      <w:r w:rsidR="000A5C4F">
        <w:t xml:space="preserve"> </w:t>
      </w:r>
      <w:r w:rsidR="001D1BC0" w:rsidRPr="0051639B">
        <w:t>but</w:t>
      </w:r>
      <w:r w:rsidR="000A5C4F">
        <w:t xml:space="preserve"> </w:t>
      </w:r>
      <w:r w:rsidR="001D1BC0" w:rsidRPr="0051639B">
        <w:t>no</w:t>
      </w:r>
      <w:r w:rsidR="000A5C4F">
        <w:t xml:space="preserve"> </w:t>
      </w:r>
      <w:r w:rsidR="001D1BC0" w:rsidRPr="0051639B">
        <w:t>new</w:t>
      </w:r>
      <w:r w:rsidR="000A5C4F">
        <w:t xml:space="preserve"> </w:t>
      </w:r>
      <w:r w:rsidR="001D1BC0" w:rsidRPr="0051639B">
        <w:t>events</w:t>
      </w:r>
      <w:r w:rsidR="000A5C4F">
        <w:t xml:space="preserve"> </w:t>
      </w:r>
      <w:r w:rsidR="001D1BC0" w:rsidRPr="0051639B">
        <w:t>were</w:t>
      </w:r>
      <w:r w:rsidR="000A5C4F">
        <w:t xml:space="preserve"> </w:t>
      </w:r>
      <w:r w:rsidR="001D1BC0" w:rsidRPr="0051639B">
        <w:t>reported</w:t>
      </w:r>
      <w:r w:rsidR="000A5C4F">
        <w:t xml:space="preserve"> </w:t>
      </w:r>
      <w:r w:rsidR="001D1BC0" w:rsidRPr="0051639B">
        <w:t>following</w:t>
      </w:r>
      <w:r w:rsidR="000A5C4F">
        <w:t xml:space="preserve"> </w:t>
      </w:r>
      <w:r w:rsidR="001D1BC0" w:rsidRPr="0051639B">
        <w:t>a</w:t>
      </w:r>
      <w:r w:rsidR="000A5C4F">
        <w:t xml:space="preserve"> </w:t>
      </w:r>
      <w:r w:rsidR="001D1BC0" w:rsidRPr="0051639B">
        <w:t>longer</w:t>
      </w:r>
      <w:r w:rsidR="000A5C4F">
        <w:t xml:space="preserve"> </w:t>
      </w:r>
      <w:r w:rsidR="001D1BC0" w:rsidRPr="0051639B">
        <w:t>duration</w:t>
      </w:r>
      <w:r w:rsidR="000A5C4F">
        <w:t xml:space="preserve"> </w:t>
      </w:r>
      <w:r w:rsidR="001D1BC0" w:rsidRPr="0051639B">
        <w:t>of</w:t>
      </w:r>
      <w:r w:rsidR="000A5C4F">
        <w:t xml:space="preserve"> </w:t>
      </w:r>
      <w:r w:rsidR="001D1BC0" w:rsidRPr="0051639B">
        <w:t>exposure</w:t>
      </w:r>
      <w:r w:rsidR="00224853">
        <w:t>.</w:t>
      </w:r>
    </w:p>
    <w:p w:rsidR="001D1BC0" w:rsidRDefault="001D1BC0" w:rsidP="00F05481">
      <w:pPr>
        <w:pStyle w:val="Heading6"/>
      </w:pPr>
      <w:r w:rsidRPr="00FB0FAC">
        <w:t>Neurocognitive</w:t>
      </w:r>
      <w:r w:rsidR="000A5C4F">
        <w:t xml:space="preserve"> </w:t>
      </w:r>
      <w:r w:rsidRPr="00FB0FAC">
        <w:t>disorders</w:t>
      </w:r>
    </w:p>
    <w:p w:rsidR="001D1BC0" w:rsidRPr="00FB0FAC" w:rsidRDefault="00F05481" w:rsidP="001D1BC0">
      <w:r w:rsidRPr="00F05481">
        <w:t>Neurocognitive</w:t>
      </w:r>
      <w:r w:rsidR="000A5C4F">
        <w:t xml:space="preserve"> </w:t>
      </w:r>
      <w:r w:rsidRPr="00F05481">
        <w:t>disorders</w:t>
      </w:r>
      <w:r>
        <w:t>;</w:t>
      </w:r>
      <w:r w:rsidR="000A5C4F">
        <w:t xml:space="preserve"> </w:t>
      </w:r>
      <w:r>
        <w:t>i</w:t>
      </w:r>
      <w:r w:rsidR="001D1BC0" w:rsidRPr="00F05481">
        <w:t>n</w:t>
      </w:r>
      <w:r w:rsidR="000A5C4F">
        <w:t xml:space="preserve"> </w:t>
      </w:r>
      <w:r w:rsidR="001D1BC0" w:rsidRPr="00F05481">
        <w:t>the</w:t>
      </w:r>
      <w:r w:rsidR="000A5C4F">
        <w:t xml:space="preserve"> </w:t>
      </w:r>
      <w:r w:rsidR="001D1BC0" w:rsidRPr="00F05481">
        <w:t>ISS</w:t>
      </w:r>
      <w:r w:rsidR="000A5C4F">
        <w:t xml:space="preserve"> </w:t>
      </w:r>
      <w:r w:rsidR="001D1BC0" w:rsidRPr="00F05481">
        <w:t>these</w:t>
      </w:r>
      <w:r w:rsidR="000A5C4F">
        <w:t xml:space="preserve"> </w:t>
      </w:r>
      <w:r w:rsidR="001D1BC0" w:rsidRPr="00FB0FAC">
        <w:t>events</w:t>
      </w:r>
      <w:r w:rsidR="000A5C4F">
        <w:t xml:space="preserve"> </w:t>
      </w:r>
      <w:r w:rsidR="001D1BC0" w:rsidRPr="00FB0FAC">
        <w:t>were</w:t>
      </w:r>
      <w:r w:rsidR="000A5C4F">
        <w:t xml:space="preserve"> </w:t>
      </w:r>
      <w:r w:rsidR="001D1BC0" w:rsidRPr="00FB0FAC">
        <w:t>reported</w:t>
      </w:r>
      <w:r w:rsidR="000A5C4F">
        <w:t xml:space="preserve"> </w:t>
      </w:r>
      <w:r w:rsidR="001D1BC0" w:rsidRPr="00FB0FAC">
        <w:t>for</w:t>
      </w:r>
      <w:r w:rsidR="000A5C4F">
        <w:t xml:space="preserve"> </w:t>
      </w:r>
      <w:r w:rsidR="001D1BC0" w:rsidRPr="00FB0FAC">
        <w:t>0.7</w:t>
      </w:r>
      <w:r w:rsidR="000A5C4F">
        <w:t xml:space="preserve"> </w:t>
      </w:r>
      <w:r w:rsidR="001D1BC0" w:rsidRPr="00FB0FAC">
        <w:t>and</w:t>
      </w:r>
      <w:r w:rsidR="000A5C4F">
        <w:t xml:space="preserve"> </w:t>
      </w:r>
      <w:r w:rsidR="001D1BC0" w:rsidRPr="00FB0FAC">
        <w:t>0.5/100</w:t>
      </w:r>
      <w:r w:rsidR="000A5C4F">
        <w:t xml:space="preserve"> </w:t>
      </w:r>
      <w:r w:rsidR="001D1BC0" w:rsidRPr="00FB0FAC">
        <w:t>p</w:t>
      </w:r>
      <w:r>
        <w:t>atien</w:t>
      </w:r>
      <w:r w:rsidR="001D1BC0" w:rsidRPr="00FB0FAC">
        <w:t>t</w:t>
      </w:r>
      <w:r w:rsidR="000A5C4F">
        <w:t xml:space="preserve"> </w:t>
      </w:r>
      <w:r w:rsidR="001D1BC0" w:rsidRPr="00FB0FAC">
        <w:t>y</w:t>
      </w:r>
      <w:r>
        <w:t>ea</w:t>
      </w:r>
      <w:r w:rsidR="001D1BC0" w:rsidRPr="00FB0FAC">
        <w:t>rs</w:t>
      </w:r>
      <w:r w:rsidR="000A5C4F">
        <w:t xml:space="preserve"> </w:t>
      </w:r>
      <w:r w:rsidR="001D1BC0" w:rsidRPr="00FB0FAC">
        <w:t>in</w:t>
      </w:r>
      <w:r w:rsidR="000A5C4F">
        <w:t xml:space="preserve"> </w:t>
      </w:r>
      <w:r w:rsidR="001D1BC0" w:rsidRPr="00FB0FAC">
        <w:t>the</w:t>
      </w:r>
      <w:r w:rsidR="000A5C4F">
        <w:t xml:space="preserve"> </w:t>
      </w:r>
      <w:r w:rsidR="001D1BC0" w:rsidRPr="00FB0FAC">
        <w:t>alirocumab</w:t>
      </w:r>
      <w:r w:rsidR="000A5C4F">
        <w:t xml:space="preserve"> </w:t>
      </w:r>
      <w:r w:rsidR="001D1BC0" w:rsidRPr="00FB0FAC">
        <w:t>and</w:t>
      </w:r>
      <w:r w:rsidR="000A5C4F">
        <w:t xml:space="preserve"> </w:t>
      </w:r>
      <w:r w:rsidR="001D1BC0" w:rsidRPr="00FB0FAC">
        <w:t>placebo</w:t>
      </w:r>
      <w:r w:rsidR="000A5C4F">
        <w:t xml:space="preserve"> </w:t>
      </w:r>
      <w:r w:rsidR="001D1BC0" w:rsidRPr="00FB0FAC">
        <w:t>groups,</w:t>
      </w:r>
      <w:r w:rsidR="000A5C4F">
        <w:t xml:space="preserve"> </w:t>
      </w:r>
      <w:r w:rsidR="001D1BC0" w:rsidRPr="00FB0FAC">
        <w:t>respectively</w:t>
      </w:r>
      <w:r w:rsidR="000A5C4F">
        <w:t xml:space="preserve"> </w:t>
      </w:r>
      <w:r w:rsidR="001D1BC0" w:rsidRPr="00FB0FAC">
        <w:t>(HR1.24</w:t>
      </w:r>
      <w:r w:rsidR="000A5C4F">
        <w:t xml:space="preserve"> </w:t>
      </w:r>
      <w:r w:rsidR="009717C7">
        <w:t>(</w:t>
      </w:r>
      <w:r w:rsidR="001D1BC0" w:rsidRPr="00FB0FAC">
        <w:t>95%</w:t>
      </w:r>
      <w:r w:rsidR="000A5C4F">
        <w:t xml:space="preserve"> </w:t>
      </w:r>
      <w:r w:rsidR="001D1BC0" w:rsidRPr="00FB0FAC">
        <w:t>CI</w:t>
      </w:r>
      <w:r w:rsidR="005E60B2">
        <w:t>:</w:t>
      </w:r>
      <w:r w:rsidR="000A5C4F">
        <w:t xml:space="preserve"> </w:t>
      </w:r>
      <w:r w:rsidR="001D1BC0" w:rsidRPr="00FB0FAC">
        <w:t>0.57</w:t>
      </w:r>
      <w:r w:rsidR="000A5C4F">
        <w:t xml:space="preserve"> </w:t>
      </w:r>
      <w:r w:rsidR="001D1BC0" w:rsidRPr="00FB0FAC">
        <w:t>to</w:t>
      </w:r>
      <w:r w:rsidR="000A5C4F">
        <w:t xml:space="preserve"> </w:t>
      </w:r>
      <w:r w:rsidR="001D1BC0" w:rsidRPr="00FB0FAC">
        <w:t>2.68</w:t>
      </w:r>
      <w:r w:rsidR="009717C7">
        <w:t>)</w:t>
      </w:r>
      <w:r w:rsidR="001D1BC0" w:rsidRPr="00FB0FAC">
        <w:t>),</w:t>
      </w:r>
      <w:r w:rsidR="000A5C4F">
        <w:t xml:space="preserve"> </w:t>
      </w:r>
      <w:r w:rsidR="001D1BC0" w:rsidRPr="00FB0FAC">
        <w:t>and</w:t>
      </w:r>
      <w:r w:rsidR="000A5C4F">
        <w:t xml:space="preserve"> </w:t>
      </w:r>
      <w:r w:rsidR="001D1BC0" w:rsidRPr="00FB0FAC">
        <w:t>in</w:t>
      </w:r>
      <w:r w:rsidR="000A5C4F">
        <w:t xml:space="preserve"> </w:t>
      </w:r>
      <w:r w:rsidR="001D1BC0" w:rsidRPr="00FB0FAC">
        <w:t>0.9</w:t>
      </w:r>
      <w:r w:rsidR="000A5C4F">
        <w:t xml:space="preserve"> </w:t>
      </w:r>
      <w:r w:rsidR="001D1BC0" w:rsidRPr="00FB0FAC">
        <w:t>and</w:t>
      </w:r>
      <w:r w:rsidR="000A5C4F">
        <w:t xml:space="preserve"> </w:t>
      </w:r>
      <w:r w:rsidR="001D1BC0" w:rsidRPr="00FB0FAC">
        <w:t>1.2</w:t>
      </w:r>
      <w:r w:rsidR="000A5C4F">
        <w:t xml:space="preserve"> </w:t>
      </w:r>
      <w:r w:rsidR="001D1BC0" w:rsidRPr="00FB0FAC">
        <w:t>per</w:t>
      </w:r>
      <w:r w:rsidR="000A5C4F">
        <w:t xml:space="preserve"> </w:t>
      </w:r>
      <w:r w:rsidR="001D1BC0" w:rsidRPr="00FB0FAC">
        <w:t>100</w:t>
      </w:r>
      <w:r w:rsidR="000A5C4F">
        <w:t xml:space="preserve"> </w:t>
      </w:r>
      <w:r w:rsidRPr="00FB0FAC">
        <w:t>p</w:t>
      </w:r>
      <w:r>
        <w:t>atien</w:t>
      </w:r>
      <w:r w:rsidRPr="00FB0FAC">
        <w:t>t</w:t>
      </w:r>
      <w:r w:rsidR="000A5C4F">
        <w:t xml:space="preserve"> </w:t>
      </w:r>
      <w:r w:rsidRPr="00FB0FAC">
        <w:t>y</w:t>
      </w:r>
      <w:r>
        <w:t>ea</w:t>
      </w:r>
      <w:r w:rsidRPr="00FB0FAC">
        <w:t>rs</w:t>
      </w:r>
      <w:r w:rsidR="000A5C4F">
        <w:t xml:space="preserve"> </w:t>
      </w:r>
      <w:r w:rsidR="001D1BC0" w:rsidRPr="00FB0FAC">
        <w:t>in</w:t>
      </w:r>
      <w:r w:rsidR="000A5C4F">
        <w:t xml:space="preserve"> </w:t>
      </w:r>
      <w:r w:rsidR="001D1BC0" w:rsidRPr="00FB0FAC">
        <w:t>the</w:t>
      </w:r>
      <w:r w:rsidR="000A5C4F">
        <w:t xml:space="preserve"> </w:t>
      </w:r>
      <w:r w:rsidR="001D1BC0" w:rsidRPr="00FB0FAC">
        <w:t>alirocumab</w:t>
      </w:r>
      <w:r w:rsidR="000A5C4F">
        <w:t xml:space="preserve"> </w:t>
      </w:r>
      <w:r w:rsidR="001D1BC0" w:rsidRPr="00FB0FAC">
        <w:t>and</w:t>
      </w:r>
      <w:r w:rsidR="000A5C4F">
        <w:t xml:space="preserve"> </w:t>
      </w:r>
      <w:r w:rsidR="001D1BC0" w:rsidRPr="00FB0FAC">
        <w:t>ezetimibe</w:t>
      </w:r>
      <w:r w:rsidR="000A5C4F">
        <w:t xml:space="preserve"> </w:t>
      </w:r>
      <w:r w:rsidR="001D1BC0" w:rsidRPr="00FB0FAC">
        <w:t>groups,</w:t>
      </w:r>
      <w:r w:rsidR="000A5C4F">
        <w:t xml:space="preserve"> </w:t>
      </w:r>
      <w:r w:rsidR="001D1BC0" w:rsidRPr="00FB0FAC">
        <w:t>respectively</w:t>
      </w:r>
      <w:r w:rsidR="000A5C4F">
        <w:t xml:space="preserve"> </w:t>
      </w:r>
      <w:r w:rsidR="001D1BC0" w:rsidRPr="00FB0FAC">
        <w:t>in</w:t>
      </w:r>
      <w:r w:rsidR="000A5C4F">
        <w:t xml:space="preserve"> </w:t>
      </w:r>
      <w:r w:rsidR="001D1BC0" w:rsidRPr="00FB0FAC">
        <w:t>the</w:t>
      </w:r>
      <w:r w:rsidR="000A5C4F">
        <w:t xml:space="preserve"> </w:t>
      </w:r>
      <w:r w:rsidR="001D1BC0" w:rsidRPr="00FB0FAC">
        <w:t>ezetimibe</w:t>
      </w:r>
      <w:r w:rsidR="000A5C4F">
        <w:t xml:space="preserve"> </w:t>
      </w:r>
      <w:r w:rsidR="001D1BC0" w:rsidRPr="00FB0FAC">
        <w:t>controlled</w:t>
      </w:r>
      <w:r w:rsidR="000A5C4F">
        <w:t xml:space="preserve"> </w:t>
      </w:r>
      <w:r w:rsidR="001D1BC0" w:rsidRPr="00FB0FAC">
        <w:t>studies</w:t>
      </w:r>
      <w:r w:rsidR="000A5C4F">
        <w:t xml:space="preserve"> </w:t>
      </w:r>
      <w:r w:rsidR="001D1BC0" w:rsidRPr="00FB0FAC">
        <w:t>(HR</w:t>
      </w:r>
      <w:r w:rsidR="000A5C4F">
        <w:t xml:space="preserve"> </w:t>
      </w:r>
      <w:r w:rsidR="001D1BC0" w:rsidRPr="00FB0FAC">
        <w:t>0.81</w:t>
      </w:r>
      <w:r w:rsidR="000A5C4F">
        <w:t xml:space="preserve"> </w:t>
      </w:r>
      <w:r w:rsidR="009717C7">
        <w:t>(</w:t>
      </w:r>
      <w:r w:rsidR="001D1BC0" w:rsidRPr="00FB0FAC">
        <w:t>95%</w:t>
      </w:r>
      <w:r w:rsidR="000A5C4F">
        <w:t xml:space="preserve"> </w:t>
      </w:r>
      <w:r w:rsidR="001D1BC0" w:rsidRPr="00FB0FAC">
        <w:t>CI:</w:t>
      </w:r>
      <w:r w:rsidR="000A5C4F">
        <w:t xml:space="preserve"> </w:t>
      </w:r>
      <w:r w:rsidR="001D1BC0" w:rsidRPr="00FB0FAC">
        <w:t>0.81</w:t>
      </w:r>
      <w:r w:rsidR="000A5C4F">
        <w:t xml:space="preserve"> </w:t>
      </w:r>
      <w:r w:rsidR="001D1BC0" w:rsidRPr="00FB0FAC">
        <w:t>to</w:t>
      </w:r>
      <w:r w:rsidR="000A5C4F">
        <w:t xml:space="preserve"> </w:t>
      </w:r>
      <w:r w:rsidR="001D1BC0" w:rsidRPr="00FB0FAC">
        <w:t>2.68</w:t>
      </w:r>
      <w:r w:rsidR="009717C7">
        <w:t>)</w:t>
      </w:r>
      <w:r w:rsidR="001D1BC0" w:rsidRPr="00FB0FAC">
        <w:t>).</w:t>
      </w:r>
      <w:r w:rsidR="000A5C4F">
        <w:t xml:space="preserve"> </w:t>
      </w:r>
      <w:r w:rsidR="001D1BC0" w:rsidRPr="00FB0FAC">
        <w:t>These</w:t>
      </w:r>
      <w:r w:rsidR="000A5C4F">
        <w:t xml:space="preserve"> </w:t>
      </w:r>
      <w:r w:rsidR="001D1BC0" w:rsidRPr="00FB0FAC">
        <w:t>results</w:t>
      </w:r>
      <w:r w:rsidR="000A5C4F">
        <w:t xml:space="preserve"> </w:t>
      </w:r>
      <w:r w:rsidR="001D1BC0" w:rsidRPr="00FB0FAC">
        <w:t>are</w:t>
      </w:r>
      <w:r w:rsidR="000A5C4F">
        <w:t xml:space="preserve"> </w:t>
      </w:r>
      <w:r w:rsidR="001D1BC0" w:rsidRPr="00FB0FAC">
        <w:t>similar</w:t>
      </w:r>
      <w:r w:rsidR="000A5C4F">
        <w:t xml:space="preserve"> </w:t>
      </w:r>
      <w:r w:rsidR="001D1BC0" w:rsidRPr="00FB0FAC">
        <w:t>to</w:t>
      </w:r>
      <w:r w:rsidR="000A5C4F">
        <w:t xml:space="preserve"> </w:t>
      </w:r>
      <w:r w:rsidR="001D1BC0" w:rsidRPr="00FB0FAC">
        <w:t>the</w:t>
      </w:r>
      <w:r w:rsidR="000A5C4F">
        <w:t xml:space="preserve"> </w:t>
      </w:r>
      <w:r w:rsidR="001D1BC0" w:rsidRPr="00FB0FAC">
        <w:t>analysis</w:t>
      </w:r>
      <w:r w:rsidR="000A5C4F">
        <w:t xml:space="preserve"> </w:t>
      </w:r>
      <w:r w:rsidR="001D1BC0" w:rsidRPr="00FB0FAC">
        <w:t>conducted</w:t>
      </w:r>
      <w:r w:rsidR="000A5C4F">
        <w:t xml:space="preserve"> </w:t>
      </w:r>
      <w:r w:rsidR="001D1BC0" w:rsidRPr="00FB0FAC">
        <w:t>in</w:t>
      </w:r>
      <w:r w:rsidR="000A5C4F">
        <w:t xml:space="preserve"> </w:t>
      </w:r>
      <w:r w:rsidR="001D1BC0" w:rsidRPr="00FB0FAC">
        <w:t>the</w:t>
      </w:r>
      <w:r w:rsidR="000A5C4F">
        <w:t xml:space="preserve"> </w:t>
      </w:r>
      <w:r w:rsidR="001D1BC0" w:rsidRPr="00FB0FAC">
        <w:t>initial</w:t>
      </w:r>
      <w:r w:rsidR="000A5C4F">
        <w:t xml:space="preserve"> </w:t>
      </w:r>
      <w:r w:rsidR="001D1BC0" w:rsidRPr="00FB0FAC">
        <w:t>submission.</w:t>
      </w:r>
      <w:r w:rsidR="000A5C4F">
        <w:t xml:space="preserve"> </w:t>
      </w:r>
      <w:r w:rsidR="001D1BC0" w:rsidRPr="00FB0FAC">
        <w:t>It</w:t>
      </w:r>
      <w:r w:rsidR="000A5C4F">
        <w:t xml:space="preserve"> </w:t>
      </w:r>
      <w:r w:rsidR="001D1BC0" w:rsidRPr="00FB0FAC">
        <w:t>is</w:t>
      </w:r>
      <w:r w:rsidR="000A5C4F">
        <w:t xml:space="preserve"> </w:t>
      </w:r>
      <w:r w:rsidR="001D1BC0" w:rsidRPr="00FB0FAC">
        <w:t>noted</w:t>
      </w:r>
      <w:r w:rsidR="000A5C4F">
        <w:t xml:space="preserve"> </w:t>
      </w:r>
      <w:r w:rsidR="001D1BC0" w:rsidRPr="00FB0FAC">
        <w:t>there</w:t>
      </w:r>
      <w:r w:rsidR="000A5C4F">
        <w:t xml:space="preserve"> </w:t>
      </w:r>
      <w:r w:rsidR="001D1BC0" w:rsidRPr="00FB0FAC">
        <w:t>was</w:t>
      </w:r>
      <w:r w:rsidR="000A5C4F">
        <w:t xml:space="preserve"> </w:t>
      </w:r>
      <w:r w:rsidR="001D1BC0" w:rsidRPr="00FB0FAC">
        <w:t>variability</w:t>
      </w:r>
      <w:r w:rsidR="000A5C4F">
        <w:t xml:space="preserve"> </w:t>
      </w:r>
      <w:r w:rsidR="001D1BC0" w:rsidRPr="00FB0FAC">
        <w:t>in</w:t>
      </w:r>
      <w:r w:rsidR="000A5C4F">
        <w:t xml:space="preserve"> </w:t>
      </w:r>
      <w:r w:rsidR="001D1BC0" w:rsidRPr="00FB0FAC">
        <w:t>studies,</w:t>
      </w:r>
      <w:r w:rsidR="000A5C4F">
        <w:t xml:space="preserve"> </w:t>
      </w:r>
      <w:r w:rsidR="001D1BC0" w:rsidRPr="00FB0FAC">
        <w:t>as</w:t>
      </w:r>
      <w:r w:rsidR="000A5C4F">
        <w:t xml:space="preserve"> </w:t>
      </w:r>
      <w:r w:rsidR="001D1BC0" w:rsidRPr="00FB0FAC">
        <w:t>noted</w:t>
      </w:r>
      <w:r w:rsidR="000A5C4F">
        <w:t xml:space="preserve"> </w:t>
      </w:r>
      <w:r w:rsidR="001D1BC0" w:rsidRPr="00FB0FAC">
        <w:t>in</w:t>
      </w:r>
      <w:r w:rsidR="000A5C4F">
        <w:t xml:space="preserve"> </w:t>
      </w:r>
      <w:r w:rsidR="001D1BC0" w:rsidRPr="00FB0FAC">
        <w:t>the</w:t>
      </w:r>
      <w:r w:rsidR="000A5C4F">
        <w:t xml:space="preserve"> </w:t>
      </w:r>
      <w:r w:rsidR="001D1BC0" w:rsidRPr="00FB0FAC">
        <w:t>Delegate’s</w:t>
      </w:r>
      <w:r w:rsidR="000A5C4F">
        <w:t xml:space="preserve"> </w:t>
      </w:r>
      <w:r w:rsidR="001D1BC0" w:rsidRPr="00FB0FAC">
        <w:t>Overview</w:t>
      </w:r>
      <w:r w:rsidR="000A5C4F">
        <w:t xml:space="preserve"> </w:t>
      </w:r>
      <w:r w:rsidR="001D1BC0" w:rsidRPr="00FB0FAC">
        <w:t>for</w:t>
      </w:r>
      <w:r w:rsidR="000A5C4F">
        <w:t xml:space="preserve"> </w:t>
      </w:r>
      <w:r w:rsidR="001D1BC0" w:rsidRPr="00FB0FAC">
        <w:t>the</w:t>
      </w:r>
      <w:r w:rsidR="000A5C4F">
        <w:t xml:space="preserve"> </w:t>
      </w:r>
      <w:r w:rsidR="001D1BC0" w:rsidRPr="00FB0FAC">
        <w:t>original</w:t>
      </w:r>
      <w:r w:rsidR="000A5C4F">
        <w:t xml:space="preserve"> </w:t>
      </w:r>
      <w:r w:rsidR="001D1BC0" w:rsidRPr="00FB0FAC">
        <w:t>submission:</w:t>
      </w:r>
      <w:r w:rsidR="000A5C4F">
        <w:t xml:space="preserve"> </w:t>
      </w:r>
      <w:r w:rsidR="00710125">
        <w:t>for</w:t>
      </w:r>
      <w:r w:rsidR="000A5C4F">
        <w:t xml:space="preserve"> </w:t>
      </w:r>
      <w:r w:rsidR="00710125">
        <w:t>example</w:t>
      </w:r>
      <w:r w:rsidR="000A5C4F">
        <w:t xml:space="preserve"> </w:t>
      </w:r>
      <w:r>
        <w:t>the</w:t>
      </w:r>
      <w:r w:rsidR="000A5C4F">
        <w:t xml:space="preserve"> </w:t>
      </w:r>
      <w:r>
        <w:t>LONG</w:t>
      </w:r>
      <w:r w:rsidR="000A5C4F">
        <w:t xml:space="preserve"> </w:t>
      </w:r>
      <w:r w:rsidRPr="00FB0FAC">
        <w:t>TERM</w:t>
      </w:r>
      <w:r w:rsidR="000A5C4F">
        <w:t xml:space="preserve"> </w:t>
      </w:r>
      <w:r w:rsidR="001D1BC0" w:rsidRPr="00FB0FAC">
        <w:t>study</w:t>
      </w:r>
      <w:r w:rsidR="000A5C4F">
        <w:t xml:space="preserve"> </w:t>
      </w:r>
      <w:r w:rsidR="001D1BC0" w:rsidRPr="00FB0FAC">
        <w:t>in</w:t>
      </w:r>
      <w:r w:rsidR="000A5C4F">
        <w:t xml:space="preserve"> </w:t>
      </w:r>
      <w:r w:rsidR="001D1BC0" w:rsidRPr="00FB0FAC">
        <w:t>which</w:t>
      </w:r>
      <w:r w:rsidR="000A5C4F">
        <w:t xml:space="preserve"> </w:t>
      </w:r>
      <w:r w:rsidR="001D1BC0" w:rsidRPr="00FB0FAC">
        <w:t>47%</w:t>
      </w:r>
      <w:r w:rsidR="000A5C4F">
        <w:t xml:space="preserve"> </w:t>
      </w:r>
      <w:r w:rsidR="001D1BC0" w:rsidRPr="00FB0FAC">
        <w:t>of</w:t>
      </w:r>
      <w:r w:rsidR="000A5C4F">
        <w:t xml:space="preserve"> </w:t>
      </w:r>
      <w:r w:rsidR="001D1BC0" w:rsidRPr="00FB0FAC">
        <w:t>patients</w:t>
      </w:r>
      <w:r w:rsidR="000A5C4F">
        <w:t xml:space="preserve"> </w:t>
      </w:r>
      <w:r w:rsidR="001D1BC0" w:rsidRPr="00FB0FAC">
        <w:t>were</w:t>
      </w:r>
      <w:r w:rsidR="000A5C4F">
        <w:t xml:space="preserve"> </w:t>
      </w:r>
      <w:r w:rsidR="001D1BC0" w:rsidRPr="00FB0FAC">
        <w:t>taking</w:t>
      </w:r>
      <w:r w:rsidR="000A5C4F">
        <w:t xml:space="preserve"> </w:t>
      </w:r>
      <w:r w:rsidR="001D1BC0" w:rsidRPr="00FB0FAC">
        <w:t>statins</w:t>
      </w:r>
      <w:r w:rsidR="000A5C4F">
        <w:t xml:space="preserve"> </w:t>
      </w:r>
      <w:r w:rsidR="001D1BC0" w:rsidRPr="00FB0FAC">
        <w:t>at</w:t>
      </w:r>
      <w:r w:rsidR="000A5C4F">
        <w:t xml:space="preserve"> </w:t>
      </w:r>
      <w:r w:rsidR="001D1BC0" w:rsidRPr="00FB0FAC">
        <w:t>baseline,</w:t>
      </w:r>
      <w:r w:rsidR="000A5C4F">
        <w:t xml:space="preserve"> </w:t>
      </w:r>
      <w:r w:rsidR="001D1BC0" w:rsidRPr="00FB0FAC">
        <w:t>neurocognitive</w:t>
      </w:r>
      <w:r w:rsidR="000A5C4F">
        <w:t xml:space="preserve"> </w:t>
      </w:r>
      <w:r w:rsidR="001D1BC0" w:rsidRPr="00FB0FAC">
        <w:t>events</w:t>
      </w:r>
      <w:r w:rsidR="000A5C4F">
        <w:t xml:space="preserve"> </w:t>
      </w:r>
      <w:r w:rsidR="001D1BC0" w:rsidRPr="00FB0FAC">
        <w:t>were</w:t>
      </w:r>
      <w:r w:rsidR="000A5C4F">
        <w:t xml:space="preserve"> </w:t>
      </w:r>
      <w:r w:rsidR="001D1BC0" w:rsidRPr="00FB0FAC">
        <w:t>reported</w:t>
      </w:r>
      <w:r w:rsidR="000A5C4F">
        <w:t xml:space="preserve"> </w:t>
      </w:r>
      <w:r w:rsidR="001D1BC0" w:rsidRPr="00FB0FAC">
        <w:t>in</w:t>
      </w:r>
      <w:r w:rsidR="000A5C4F">
        <w:t xml:space="preserve"> </w:t>
      </w:r>
      <w:r w:rsidR="001D1BC0" w:rsidRPr="00FB0FAC">
        <w:t>1.2%</w:t>
      </w:r>
      <w:r w:rsidR="000A5C4F">
        <w:t xml:space="preserve"> </w:t>
      </w:r>
      <w:r w:rsidR="001D1BC0" w:rsidRPr="00FB0FAC">
        <w:t>(18/1550)</w:t>
      </w:r>
      <w:r w:rsidR="000A5C4F">
        <w:t xml:space="preserve"> </w:t>
      </w:r>
      <w:r w:rsidR="001D1BC0" w:rsidRPr="00FB0FAC">
        <w:t>of</w:t>
      </w:r>
      <w:r w:rsidR="000A5C4F">
        <w:t xml:space="preserve"> </w:t>
      </w:r>
      <w:r w:rsidR="001D1BC0" w:rsidRPr="00FB0FAC">
        <w:t>alirocumab</w:t>
      </w:r>
      <w:r w:rsidR="000A5C4F">
        <w:t xml:space="preserve"> </w:t>
      </w:r>
      <w:r w:rsidR="001D1BC0" w:rsidRPr="00FB0FAC">
        <w:t>patients</w:t>
      </w:r>
      <w:r w:rsidR="000A5C4F">
        <w:t xml:space="preserve"> </w:t>
      </w:r>
      <w:r w:rsidR="001D1BC0" w:rsidRPr="00FB0FAC">
        <w:t>and</w:t>
      </w:r>
      <w:r w:rsidR="000A5C4F">
        <w:t xml:space="preserve"> </w:t>
      </w:r>
      <w:r w:rsidR="001D1BC0" w:rsidRPr="00FB0FAC">
        <w:t>0.5%</w:t>
      </w:r>
      <w:r w:rsidR="000A5C4F">
        <w:t xml:space="preserve"> </w:t>
      </w:r>
      <w:r w:rsidR="001D1BC0" w:rsidRPr="00FB0FAC">
        <w:t>(4/788)</w:t>
      </w:r>
      <w:r w:rsidR="000A5C4F">
        <w:t xml:space="preserve"> </w:t>
      </w:r>
      <w:r w:rsidR="001D1BC0" w:rsidRPr="00FB0FAC">
        <w:t>of</w:t>
      </w:r>
      <w:r w:rsidR="000A5C4F">
        <w:t xml:space="preserve"> </w:t>
      </w:r>
      <w:r w:rsidR="001D1BC0" w:rsidRPr="00FB0FAC">
        <w:t>placebo</w:t>
      </w:r>
      <w:r w:rsidR="000A5C4F">
        <w:t xml:space="preserve"> </w:t>
      </w:r>
      <w:r w:rsidR="001D1BC0" w:rsidRPr="00FB0FAC">
        <w:t>patients,</w:t>
      </w:r>
      <w:r w:rsidR="000A5C4F">
        <w:t xml:space="preserve"> </w:t>
      </w:r>
      <w:r w:rsidR="001D1BC0" w:rsidRPr="00FB0FAC">
        <w:t>and</w:t>
      </w:r>
      <w:r w:rsidR="000A5C4F">
        <w:t xml:space="preserve"> </w:t>
      </w:r>
      <w:r w:rsidR="001D1BC0" w:rsidRPr="00FB0FAC">
        <w:t>of</w:t>
      </w:r>
      <w:r w:rsidR="000A5C4F">
        <w:t xml:space="preserve"> </w:t>
      </w:r>
      <w:r w:rsidR="001D1BC0" w:rsidRPr="00FB0FAC">
        <w:t>those</w:t>
      </w:r>
      <w:r w:rsidR="000A5C4F">
        <w:t xml:space="preserve"> </w:t>
      </w:r>
      <w:r w:rsidR="001D1BC0" w:rsidRPr="00FB0FAC">
        <w:t>3</w:t>
      </w:r>
      <w:r w:rsidR="000A5C4F">
        <w:t xml:space="preserve"> </w:t>
      </w:r>
      <w:r w:rsidR="001D1BC0" w:rsidRPr="00FB0FAC">
        <w:t>alirocumab</w:t>
      </w:r>
      <w:r w:rsidR="000A5C4F">
        <w:t xml:space="preserve"> </w:t>
      </w:r>
      <w:r w:rsidR="001D1BC0" w:rsidRPr="00FB0FAC">
        <w:t>and</w:t>
      </w:r>
      <w:r w:rsidR="000A5C4F">
        <w:t xml:space="preserve"> </w:t>
      </w:r>
      <w:r w:rsidR="001D1BC0" w:rsidRPr="00FB0FAC">
        <w:t>1</w:t>
      </w:r>
      <w:r w:rsidR="000A5C4F">
        <w:t xml:space="preserve"> </w:t>
      </w:r>
      <w:r w:rsidR="001D1BC0" w:rsidRPr="00FB0FAC">
        <w:t>placebo</w:t>
      </w:r>
      <w:r w:rsidR="000A5C4F">
        <w:t xml:space="preserve"> </w:t>
      </w:r>
      <w:r w:rsidR="001D1BC0" w:rsidRPr="00FB0FAC">
        <w:t>patient</w:t>
      </w:r>
      <w:r w:rsidR="000A5C4F">
        <w:t xml:space="preserve"> </w:t>
      </w:r>
      <w:r w:rsidR="001D1BC0" w:rsidRPr="00FB0FAC">
        <w:t>had</w:t>
      </w:r>
      <w:r w:rsidR="000A5C4F">
        <w:t xml:space="preserve"> </w:t>
      </w:r>
      <w:r w:rsidR="001D1BC0" w:rsidRPr="00FB0FAC">
        <w:t>neurocognitive</w:t>
      </w:r>
      <w:r w:rsidR="000A5C4F">
        <w:t xml:space="preserve"> </w:t>
      </w:r>
      <w:r w:rsidR="001D1BC0" w:rsidRPr="00FB0FAC">
        <w:t>SAEs.</w:t>
      </w:r>
    </w:p>
    <w:p w:rsidR="001D1BC0" w:rsidRDefault="00F05481" w:rsidP="00F05481">
      <w:pPr>
        <w:pStyle w:val="Heading6"/>
      </w:pPr>
      <w:r>
        <w:t>Cataracts</w:t>
      </w:r>
    </w:p>
    <w:p w:rsidR="001D1BC0" w:rsidRPr="00565410" w:rsidRDefault="00F05481" w:rsidP="001D1BC0">
      <w:r w:rsidRPr="00F05481">
        <w:t>Cataracts</w:t>
      </w:r>
      <w:r w:rsidR="000A5C4F">
        <w:t xml:space="preserve"> </w:t>
      </w:r>
      <w:r w:rsidR="001D1BC0" w:rsidRPr="00F05481">
        <w:t>were</w:t>
      </w:r>
      <w:r w:rsidR="000A5C4F">
        <w:t xml:space="preserve"> </w:t>
      </w:r>
      <w:r w:rsidR="001D1BC0" w:rsidRPr="00F05481">
        <w:t>raised</w:t>
      </w:r>
      <w:r w:rsidR="000A5C4F">
        <w:t xml:space="preserve"> </w:t>
      </w:r>
      <w:r w:rsidR="001D1BC0" w:rsidRPr="00F05481">
        <w:t>as</w:t>
      </w:r>
      <w:r w:rsidR="000A5C4F">
        <w:t xml:space="preserve"> </w:t>
      </w:r>
      <w:r w:rsidR="001D1BC0" w:rsidRPr="00F05481">
        <w:t>a</w:t>
      </w:r>
      <w:r w:rsidR="000A5C4F">
        <w:t xml:space="preserve"> </w:t>
      </w:r>
      <w:r w:rsidR="001D1BC0" w:rsidRPr="00F05481">
        <w:t>potential</w:t>
      </w:r>
      <w:r w:rsidR="000A5C4F">
        <w:t xml:space="preserve"> </w:t>
      </w:r>
      <w:r w:rsidR="001D1BC0" w:rsidRPr="00F05481">
        <w:t>risk</w:t>
      </w:r>
      <w:r w:rsidR="000A5C4F">
        <w:t xml:space="preserve"> </w:t>
      </w:r>
      <w:r w:rsidR="001D1BC0" w:rsidRPr="00F05481">
        <w:t>in</w:t>
      </w:r>
      <w:r w:rsidR="000A5C4F">
        <w:t xml:space="preserve"> </w:t>
      </w:r>
      <w:r w:rsidR="001D1BC0" w:rsidRPr="00F05481">
        <w:t>the</w:t>
      </w:r>
      <w:r w:rsidR="000A5C4F">
        <w:t xml:space="preserve"> </w:t>
      </w:r>
      <w:r w:rsidR="001D1BC0" w:rsidRPr="00F05481">
        <w:t>presence</w:t>
      </w:r>
      <w:r w:rsidR="000A5C4F">
        <w:t xml:space="preserve"> </w:t>
      </w:r>
      <w:r w:rsidR="001D1BC0" w:rsidRPr="00F05481">
        <w:t>of</w:t>
      </w:r>
      <w:r w:rsidR="000A5C4F">
        <w:t xml:space="preserve"> </w:t>
      </w:r>
      <w:r w:rsidR="001D1BC0" w:rsidRPr="00F05481">
        <w:t>low</w:t>
      </w:r>
      <w:r w:rsidR="000A5C4F">
        <w:t xml:space="preserve"> </w:t>
      </w:r>
      <w:r w:rsidR="001D1BC0" w:rsidRPr="00F05481">
        <w:t>LDL-C</w:t>
      </w:r>
      <w:r w:rsidR="000A5C4F">
        <w:t xml:space="preserve"> </w:t>
      </w:r>
      <w:r w:rsidR="001D1BC0" w:rsidRPr="00F05481">
        <w:t>values.</w:t>
      </w:r>
      <w:r w:rsidR="000A5C4F">
        <w:t xml:space="preserve"> </w:t>
      </w:r>
      <w:r w:rsidR="001D1BC0" w:rsidRPr="00F05481">
        <w:t>In</w:t>
      </w:r>
      <w:r w:rsidR="000A5C4F">
        <w:t xml:space="preserve"> </w:t>
      </w:r>
      <w:r w:rsidR="001D1BC0" w:rsidRPr="00F05481">
        <w:t>the</w:t>
      </w:r>
      <w:r w:rsidR="000A5C4F">
        <w:t xml:space="preserve"> </w:t>
      </w:r>
      <w:r w:rsidR="001D1BC0" w:rsidRPr="00565410">
        <w:t>integrated</w:t>
      </w:r>
      <w:r w:rsidR="000A5C4F">
        <w:t xml:space="preserve"> </w:t>
      </w:r>
      <w:r w:rsidR="001D1BC0" w:rsidRPr="00565410">
        <w:t>safety</w:t>
      </w:r>
      <w:r w:rsidR="000A5C4F">
        <w:t xml:space="preserve"> </w:t>
      </w:r>
      <w:r w:rsidR="001D1BC0" w:rsidRPr="00565410">
        <w:t>set</w:t>
      </w:r>
      <w:r w:rsidR="000A5C4F">
        <w:t xml:space="preserve"> </w:t>
      </w:r>
      <w:r w:rsidR="001D1BC0" w:rsidRPr="00565410">
        <w:t>in</w:t>
      </w:r>
      <w:r w:rsidR="000A5C4F">
        <w:t xml:space="preserve"> </w:t>
      </w:r>
      <w:r w:rsidR="001D1BC0" w:rsidRPr="00565410">
        <w:t>the</w:t>
      </w:r>
      <w:r w:rsidR="000A5C4F">
        <w:t xml:space="preserve"> </w:t>
      </w:r>
      <w:r w:rsidR="006E505D">
        <w:t>placebo</w:t>
      </w:r>
      <w:r w:rsidR="000A5C4F">
        <w:t xml:space="preserve"> </w:t>
      </w:r>
      <w:r w:rsidR="006E505D">
        <w:t>controlled</w:t>
      </w:r>
      <w:r w:rsidR="000A5C4F">
        <w:t xml:space="preserve"> </w:t>
      </w:r>
      <w:r w:rsidR="001D1BC0" w:rsidRPr="00565410">
        <w:t>pool</w:t>
      </w:r>
      <w:r w:rsidR="000A5C4F">
        <w:t xml:space="preserve"> </w:t>
      </w:r>
      <w:r w:rsidR="001D1BC0" w:rsidRPr="00565410">
        <w:t>events</w:t>
      </w:r>
      <w:r w:rsidR="000A5C4F">
        <w:t xml:space="preserve"> </w:t>
      </w:r>
      <w:r w:rsidR="001D1BC0" w:rsidRPr="00565410">
        <w:t>occurred</w:t>
      </w:r>
      <w:r w:rsidR="000A5C4F">
        <w:t xml:space="preserve"> </w:t>
      </w:r>
      <w:r w:rsidR="001D1BC0" w:rsidRPr="00565410">
        <w:t>in</w:t>
      </w:r>
      <w:r w:rsidR="000A5C4F">
        <w:t xml:space="preserve"> </w:t>
      </w:r>
      <w:r w:rsidR="001D1BC0" w:rsidRPr="00565410">
        <w:t>1.3%</w:t>
      </w:r>
      <w:r w:rsidR="000A5C4F">
        <w:t xml:space="preserve"> </w:t>
      </w:r>
      <w:r w:rsidR="00224853">
        <w:t>versus</w:t>
      </w:r>
      <w:r w:rsidR="000A5C4F">
        <w:t xml:space="preserve"> </w:t>
      </w:r>
      <w:r w:rsidR="001D1BC0" w:rsidRPr="00565410">
        <w:t>1.0%</w:t>
      </w:r>
      <w:r w:rsidR="000A5C4F">
        <w:t xml:space="preserve"> </w:t>
      </w:r>
      <w:r w:rsidR="001D1BC0" w:rsidRPr="00565410">
        <w:t>in</w:t>
      </w:r>
      <w:r w:rsidR="000A5C4F">
        <w:t xml:space="preserve"> </w:t>
      </w:r>
      <w:r w:rsidR="001D1BC0" w:rsidRPr="00565410">
        <w:t>the</w:t>
      </w:r>
      <w:r w:rsidR="000A5C4F">
        <w:t xml:space="preserve"> </w:t>
      </w:r>
      <w:r w:rsidR="001D1BC0" w:rsidRPr="00565410">
        <w:t>alirocumab</w:t>
      </w:r>
      <w:r w:rsidR="000A5C4F">
        <w:t xml:space="preserve"> </w:t>
      </w:r>
      <w:r w:rsidR="001D1BC0" w:rsidRPr="00565410">
        <w:t>and</w:t>
      </w:r>
      <w:r w:rsidR="000A5C4F">
        <w:t xml:space="preserve"> </w:t>
      </w:r>
      <w:r w:rsidR="001D1BC0" w:rsidRPr="00565410">
        <w:t>placebo</w:t>
      </w:r>
      <w:r w:rsidR="000A5C4F">
        <w:t xml:space="preserve"> </w:t>
      </w:r>
      <w:r w:rsidR="001D1BC0" w:rsidRPr="00565410">
        <w:t>groups</w:t>
      </w:r>
      <w:r w:rsidR="000A5C4F">
        <w:t xml:space="preserve"> </w:t>
      </w:r>
      <w:r w:rsidR="001D1BC0" w:rsidRPr="00565410">
        <w:t>respectively,</w:t>
      </w:r>
      <w:r w:rsidR="000A5C4F">
        <w:t xml:space="preserve"> </w:t>
      </w:r>
      <w:r w:rsidR="001D1BC0" w:rsidRPr="00565410">
        <w:t>and</w:t>
      </w:r>
      <w:r w:rsidR="000A5C4F">
        <w:t xml:space="preserve"> </w:t>
      </w:r>
      <w:r w:rsidR="001D1BC0" w:rsidRPr="00565410">
        <w:t>in</w:t>
      </w:r>
      <w:r w:rsidR="000A5C4F">
        <w:t xml:space="preserve"> </w:t>
      </w:r>
      <w:r w:rsidR="001D1BC0" w:rsidRPr="00565410">
        <w:t>the</w:t>
      </w:r>
      <w:r w:rsidR="000A5C4F">
        <w:t xml:space="preserve"> </w:t>
      </w:r>
      <w:r w:rsidR="006E505D">
        <w:t>ezetimibe</w:t>
      </w:r>
      <w:r w:rsidR="000A5C4F">
        <w:t xml:space="preserve"> </w:t>
      </w:r>
      <w:r w:rsidR="006E505D">
        <w:t>controlled</w:t>
      </w:r>
      <w:r w:rsidR="000A5C4F">
        <w:t xml:space="preserve"> </w:t>
      </w:r>
      <w:r w:rsidR="001D1BC0" w:rsidRPr="00565410">
        <w:t>pool</w:t>
      </w:r>
      <w:r w:rsidR="000A5C4F">
        <w:t xml:space="preserve"> </w:t>
      </w:r>
      <w:r w:rsidR="001D1BC0" w:rsidRPr="00565410">
        <w:t>in</w:t>
      </w:r>
      <w:r w:rsidR="000A5C4F">
        <w:t xml:space="preserve"> </w:t>
      </w:r>
      <w:r w:rsidR="001D1BC0" w:rsidRPr="00565410">
        <w:t>1.3%</w:t>
      </w:r>
      <w:r w:rsidR="000A5C4F">
        <w:t xml:space="preserve"> </w:t>
      </w:r>
      <w:r w:rsidR="00224853">
        <w:t>versus</w:t>
      </w:r>
      <w:r w:rsidR="000A5C4F">
        <w:t xml:space="preserve"> </w:t>
      </w:r>
      <w:r w:rsidR="001D1BC0" w:rsidRPr="00565410">
        <w:t>1.3%</w:t>
      </w:r>
      <w:r w:rsidR="000A5C4F">
        <w:t xml:space="preserve"> </w:t>
      </w:r>
      <w:r w:rsidR="001D1BC0" w:rsidRPr="00565410">
        <w:t>in</w:t>
      </w:r>
      <w:r w:rsidR="000A5C4F">
        <w:t xml:space="preserve"> </w:t>
      </w:r>
      <w:r w:rsidR="001D1BC0" w:rsidRPr="00565410">
        <w:t>the</w:t>
      </w:r>
      <w:r w:rsidR="000A5C4F">
        <w:t xml:space="preserve"> </w:t>
      </w:r>
      <w:r w:rsidR="001D1BC0" w:rsidRPr="00565410">
        <w:t>alirocumab</w:t>
      </w:r>
      <w:r w:rsidR="000A5C4F">
        <w:t xml:space="preserve"> </w:t>
      </w:r>
      <w:r w:rsidR="001D1BC0" w:rsidRPr="00565410">
        <w:t>and</w:t>
      </w:r>
      <w:r w:rsidR="000A5C4F">
        <w:t xml:space="preserve"> </w:t>
      </w:r>
      <w:r w:rsidR="001D1BC0" w:rsidRPr="00565410">
        <w:t>ezetimibe</w:t>
      </w:r>
      <w:r w:rsidR="000A5C4F">
        <w:t xml:space="preserve"> </w:t>
      </w:r>
      <w:r w:rsidR="001D1BC0" w:rsidRPr="00565410">
        <w:t>groups,</w:t>
      </w:r>
      <w:r w:rsidR="000A5C4F">
        <w:t xml:space="preserve"> </w:t>
      </w:r>
      <w:r w:rsidR="001D1BC0" w:rsidRPr="00565410">
        <w:t>respectively</w:t>
      </w:r>
      <w:r>
        <w:t>.</w:t>
      </w:r>
    </w:p>
    <w:p w:rsidR="001D1BC0" w:rsidRDefault="00F05481" w:rsidP="00F05481">
      <w:pPr>
        <w:pStyle w:val="Heading6"/>
      </w:pPr>
      <w:r>
        <w:t>Diabetes</w:t>
      </w:r>
    </w:p>
    <w:p w:rsidR="001D1BC0" w:rsidRPr="00296C81" w:rsidRDefault="001D1BC0" w:rsidP="001D1BC0">
      <w:r w:rsidRPr="005C07E0">
        <w:t>Similar</w:t>
      </w:r>
      <w:r w:rsidR="000A5C4F">
        <w:t xml:space="preserve"> </w:t>
      </w:r>
      <w:r w:rsidRPr="005C07E0">
        <w:t>proportions</w:t>
      </w:r>
      <w:r w:rsidR="000A5C4F">
        <w:t xml:space="preserve"> </w:t>
      </w:r>
      <w:r w:rsidRPr="005C07E0">
        <w:t>of</w:t>
      </w:r>
      <w:r w:rsidR="000A5C4F">
        <w:t xml:space="preserve"> </w:t>
      </w:r>
      <w:r w:rsidRPr="005C07E0">
        <w:t>diabetic</w:t>
      </w:r>
      <w:r w:rsidR="000A5C4F">
        <w:t xml:space="preserve"> </w:t>
      </w:r>
      <w:r w:rsidRPr="005C07E0">
        <w:t>AEs</w:t>
      </w:r>
      <w:r w:rsidR="000A5C4F">
        <w:t xml:space="preserve"> </w:t>
      </w:r>
      <w:r w:rsidRPr="005C07E0">
        <w:t>occurred</w:t>
      </w:r>
      <w:r w:rsidR="000A5C4F">
        <w:t xml:space="preserve"> </w:t>
      </w:r>
      <w:r w:rsidRPr="005C07E0">
        <w:t>in</w:t>
      </w:r>
      <w:r w:rsidR="000A5C4F">
        <w:t xml:space="preserve"> </w:t>
      </w:r>
      <w:r w:rsidRPr="005C07E0">
        <w:t>the</w:t>
      </w:r>
      <w:r w:rsidR="000A5C4F">
        <w:t xml:space="preserve"> </w:t>
      </w:r>
      <w:r w:rsidRPr="005C07E0">
        <w:t>alirocumab</w:t>
      </w:r>
      <w:r w:rsidR="000A5C4F">
        <w:t xml:space="preserve"> </w:t>
      </w:r>
      <w:r w:rsidRPr="005C07E0">
        <w:t>and</w:t>
      </w:r>
      <w:r w:rsidR="000A5C4F">
        <w:t xml:space="preserve"> </w:t>
      </w:r>
      <w:r w:rsidRPr="005C07E0">
        <w:t>placebo</w:t>
      </w:r>
      <w:r w:rsidR="000A5C4F">
        <w:t xml:space="preserve"> </w:t>
      </w:r>
      <w:r w:rsidRPr="005C07E0">
        <w:t>groups</w:t>
      </w:r>
      <w:r w:rsidR="000A5C4F">
        <w:t xml:space="preserve"> </w:t>
      </w:r>
      <w:r w:rsidRPr="005C07E0">
        <w:t>in</w:t>
      </w:r>
      <w:r w:rsidR="000A5C4F">
        <w:t xml:space="preserve"> </w:t>
      </w:r>
      <w:r w:rsidRPr="005C07E0">
        <w:t>the</w:t>
      </w:r>
      <w:r w:rsidR="000A5C4F">
        <w:t xml:space="preserve"> </w:t>
      </w:r>
      <w:r w:rsidRPr="005C07E0">
        <w:t>Q4W</w:t>
      </w:r>
      <w:r w:rsidR="000A5C4F">
        <w:t xml:space="preserve"> </w:t>
      </w:r>
      <w:r w:rsidRPr="005C07E0">
        <w:t>study.</w:t>
      </w:r>
      <w:r w:rsidR="000A5C4F">
        <w:t xml:space="preserve"> </w:t>
      </w:r>
      <w:r w:rsidRPr="005C07E0">
        <w:t>In</w:t>
      </w:r>
      <w:r w:rsidR="000A5C4F">
        <w:t xml:space="preserve"> </w:t>
      </w:r>
      <w:r w:rsidRPr="005C07E0">
        <w:t>the</w:t>
      </w:r>
      <w:r w:rsidR="000A5C4F">
        <w:t xml:space="preserve"> </w:t>
      </w:r>
      <w:r w:rsidRPr="005C07E0">
        <w:t>Q2W</w:t>
      </w:r>
      <w:r w:rsidR="000A5C4F">
        <w:t xml:space="preserve"> </w:t>
      </w:r>
      <w:r w:rsidRPr="005C07E0">
        <w:t>studies</w:t>
      </w:r>
      <w:r w:rsidR="000A5C4F">
        <w:t xml:space="preserve"> </w:t>
      </w:r>
      <w:r w:rsidRPr="005C07E0">
        <w:t>no</w:t>
      </w:r>
      <w:r w:rsidR="000A5C4F">
        <w:t xml:space="preserve"> </w:t>
      </w:r>
      <w:r w:rsidRPr="005C07E0">
        <w:t>safety</w:t>
      </w:r>
      <w:r w:rsidR="000A5C4F">
        <w:t xml:space="preserve"> </w:t>
      </w:r>
      <w:r w:rsidRPr="005C07E0">
        <w:t>concern</w:t>
      </w:r>
      <w:r w:rsidR="000A5C4F">
        <w:t xml:space="preserve"> </w:t>
      </w:r>
      <w:r w:rsidRPr="005C07E0">
        <w:t>for</w:t>
      </w:r>
      <w:r w:rsidR="000A5C4F">
        <w:t xml:space="preserve"> </w:t>
      </w:r>
      <w:r w:rsidRPr="005C07E0">
        <w:t>an</w:t>
      </w:r>
      <w:r w:rsidR="000A5C4F">
        <w:t xml:space="preserve"> </w:t>
      </w:r>
      <w:r w:rsidRPr="005C07E0">
        <w:t>increased</w:t>
      </w:r>
      <w:r w:rsidR="000A5C4F">
        <w:t xml:space="preserve"> </w:t>
      </w:r>
      <w:r w:rsidRPr="005C07E0">
        <w:t>risk</w:t>
      </w:r>
      <w:r w:rsidR="000A5C4F">
        <w:t xml:space="preserve"> </w:t>
      </w:r>
      <w:r w:rsidRPr="005C07E0">
        <w:t>of</w:t>
      </w:r>
      <w:r w:rsidR="000A5C4F">
        <w:t xml:space="preserve"> </w:t>
      </w:r>
      <w:r w:rsidRPr="005C07E0">
        <w:t>diabetes</w:t>
      </w:r>
      <w:r w:rsidR="000A5C4F">
        <w:t xml:space="preserve"> </w:t>
      </w:r>
      <w:r w:rsidRPr="005C07E0">
        <w:t>or</w:t>
      </w:r>
      <w:r w:rsidR="000A5C4F">
        <w:t xml:space="preserve"> </w:t>
      </w:r>
      <w:r w:rsidRPr="005C07E0">
        <w:t>a</w:t>
      </w:r>
      <w:r w:rsidR="000A5C4F">
        <w:t xml:space="preserve"> </w:t>
      </w:r>
      <w:r w:rsidRPr="005C07E0">
        <w:t>deterioration</w:t>
      </w:r>
      <w:r w:rsidR="000A5C4F">
        <w:t xml:space="preserve"> </w:t>
      </w:r>
      <w:r w:rsidRPr="005C07E0">
        <w:t>of</w:t>
      </w:r>
      <w:r w:rsidR="000A5C4F">
        <w:t xml:space="preserve"> </w:t>
      </w:r>
      <w:r w:rsidRPr="005C07E0">
        <w:t>HbA1C</w:t>
      </w:r>
      <w:r w:rsidR="000A5C4F">
        <w:t xml:space="preserve"> </w:t>
      </w:r>
      <w:r w:rsidRPr="005C07E0">
        <w:t>was</w:t>
      </w:r>
      <w:r w:rsidR="000A5C4F">
        <w:t xml:space="preserve"> </w:t>
      </w:r>
      <w:r w:rsidRPr="005C07E0">
        <w:t>demonstrated.</w:t>
      </w:r>
      <w:r w:rsidR="000A5C4F">
        <w:t xml:space="preserve"> </w:t>
      </w:r>
      <w:r>
        <w:t>The</w:t>
      </w:r>
      <w:r w:rsidR="000A5C4F">
        <w:t xml:space="preserve"> </w:t>
      </w:r>
      <w:r>
        <w:t>sponsor</w:t>
      </w:r>
      <w:r w:rsidR="000A5C4F">
        <w:t xml:space="preserve"> </w:t>
      </w:r>
      <w:r>
        <w:t>has</w:t>
      </w:r>
      <w:r w:rsidR="000A5C4F">
        <w:t xml:space="preserve"> </w:t>
      </w:r>
      <w:r>
        <w:t>been</w:t>
      </w:r>
      <w:r w:rsidR="000A5C4F">
        <w:t xml:space="preserve"> </w:t>
      </w:r>
      <w:r>
        <w:t>asked</w:t>
      </w:r>
      <w:r w:rsidR="000A5C4F">
        <w:t xml:space="preserve"> </w:t>
      </w:r>
      <w:r>
        <w:t>to</w:t>
      </w:r>
      <w:r w:rsidR="000A5C4F">
        <w:t xml:space="preserve"> </w:t>
      </w:r>
      <w:r>
        <w:t>provide</w:t>
      </w:r>
      <w:r w:rsidR="000A5C4F">
        <w:t xml:space="preserve"> </w:t>
      </w:r>
      <w:r>
        <w:t>an</w:t>
      </w:r>
      <w:r w:rsidR="000A5C4F">
        <w:t xml:space="preserve"> </w:t>
      </w:r>
      <w:r>
        <w:t>account</w:t>
      </w:r>
      <w:r w:rsidR="000A5C4F">
        <w:t xml:space="preserve"> </w:t>
      </w:r>
      <w:r>
        <w:t>of</w:t>
      </w:r>
      <w:r w:rsidR="000A5C4F">
        <w:t xml:space="preserve"> </w:t>
      </w:r>
      <w:r>
        <w:t>patients</w:t>
      </w:r>
      <w:r w:rsidR="000A5C4F">
        <w:t xml:space="preserve"> </w:t>
      </w:r>
      <w:r>
        <w:t>with</w:t>
      </w:r>
      <w:r w:rsidR="000A5C4F">
        <w:t xml:space="preserve"> </w:t>
      </w:r>
      <w:r>
        <w:t>new</w:t>
      </w:r>
      <w:r w:rsidR="000A5C4F">
        <w:t xml:space="preserve"> </w:t>
      </w:r>
      <w:r>
        <w:t>onset</w:t>
      </w:r>
      <w:r w:rsidR="000A5C4F">
        <w:t xml:space="preserve"> </w:t>
      </w:r>
      <w:r>
        <w:t>diabetes.</w:t>
      </w:r>
    </w:p>
    <w:p w:rsidR="001D1BC0" w:rsidRDefault="00F05481" w:rsidP="00F05481">
      <w:pPr>
        <w:pStyle w:val="Heading6"/>
      </w:pPr>
      <w:r>
        <w:t>Hepatic</w:t>
      </w:r>
      <w:r w:rsidR="000A5C4F">
        <w:t xml:space="preserve"> </w:t>
      </w:r>
      <w:r>
        <w:t>safety</w:t>
      </w:r>
    </w:p>
    <w:p w:rsidR="001D1BC0" w:rsidRPr="00D907A8" w:rsidRDefault="001D1BC0" w:rsidP="001D1BC0">
      <w:r w:rsidRPr="00D907A8">
        <w:t>In</w:t>
      </w:r>
      <w:r w:rsidR="000A5C4F">
        <w:t xml:space="preserve"> </w:t>
      </w:r>
      <w:r w:rsidRPr="00D907A8">
        <w:t>the</w:t>
      </w:r>
      <w:r w:rsidR="000A5C4F">
        <w:t xml:space="preserve"> </w:t>
      </w:r>
      <w:r w:rsidRPr="00D907A8">
        <w:t>ISS</w:t>
      </w:r>
      <w:r w:rsidR="000A5C4F">
        <w:t xml:space="preserve"> </w:t>
      </w:r>
      <w:r w:rsidRPr="00D907A8">
        <w:t>of</w:t>
      </w:r>
      <w:r w:rsidR="000A5C4F">
        <w:t xml:space="preserve"> </w:t>
      </w:r>
      <w:r w:rsidRPr="00D907A8">
        <w:t>the</w:t>
      </w:r>
      <w:r w:rsidR="000A5C4F">
        <w:t xml:space="preserve"> </w:t>
      </w:r>
      <w:r w:rsidRPr="00D907A8">
        <w:t>second</w:t>
      </w:r>
      <w:r w:rsidR="000A5C4F">
        <w:t xml:space="preserve"> </w:t>
      </w:r>
      <w:r w:rsidRPr="00D907A8">
        <w:t>step</w:t>
      </w:r>
      <w:r w:rsidR="000A5C4F">
        <w:t xml:space="preserve"> </w:t>
      </w:r>
      <w:r w:rsidRPr="00D907A8">
        <w:t>studies</w:t>
      </w:r>
      <w:r w:rsidR="000A5C4F">
        <w:t xml:space="preserve"> </w:t>
      </w:r>
      <w:r w:rsidRPr="00D907A8">
        <w:t>in</w:t>
      </w:r>
      <w:r w:rsidR="000A5C4F">
        <w:t xml:space="preserve"> </w:t>
      </w:r>
      <w:r w:rsidRPr="00D907A8">
        <w:t>this</w:t>
      </w:r>
      <w:r w:rsidR="000A5C4F">
        <w:t xml:space="preserve"> </w:t>
      </w:r>
      <w:r w:rsidRPr="00D907A8">
        <w:t>submission</w:t>
      </w:r>
      <w:r w:rsidR="000A5C4F">
        <w:t xml:space="preserve"> </w:t>
      </w:r>
      <w:r w:rsidRPr="00D907A8">
        <w:t>in</w:t>
      </w:r>
      <w:r w:rsidR="000A5C4F">
        <w:t xml:space="preserve"> </w:t>
      </w:r>
      <w:r w:rsidRPr="00D907A8">
        <w:t>the</w:t>
      </w:r>
      <w:r w:rsidR="000A5C4F">
        <w:t xml:space="preserve"> </w:t>
      </w:r>
      <w:r w:rsidR="006E505D">
        <w:t>ezetimibe</w:t>
      </w:r>
      <w:r w:rsidR="000A5C4F">
        <w:t xml:space="preserve"> </w:t>
      </w:r>
      <w:r w:rsidR="006E505D">
        <w:t>controlled</w:t>
      </w:r>
      <w:r w:rsidR="000A5C4F">
        <w:t xml:space="preserve"> </w:t>
      </w:r>
      <w:r w:rsidRPr="00D907A8">
        <w:t>group</w:t>
      </w:r>
      <w:r w:rsidR="000A5C4F">
        <w:t xml:space="preserve"> </w:t>
      </w:r>
      <w:r w:rsidRPr="00D907A8">
        <w:t>1.3%</w:t>
      </w:r>
      <w:r w:rsidR="000A5C4F">
        <w:t xml:space="preserve"> </w:t>
      </w:r>
      <w:r w:rsidR="00224853">
        <w:t>versus</w:t>
      </w:r>
      <w:r w:rsidR="000A5C4F">
        <w:t xml:space="preserve"> </w:t>
      </w:r>
      <w:r w:rsidRPr="00D907A8">
        <w:t>0.3%</w:t>
      </w:r>
      <w:r w:rsidR="000A5C4F">
        <w:t xml:space="preserve"> </w:t>
      </w:r>
      <w:r w:rsidRPr="00D907A8">
        <w:t>(alirocumab</w:t>
      </w:r>
      <w:r w:rsidR="000A5C4F">
        <w:t xml:space="preserve"> </w:t>
      </w:r>
      <w:r w:rsidR="00224853">
        <w:t>versus</w:t>
      </w:r>
      <w:r w:rsidR="000A5C4F">
        <w:t xml:space="preserve"> </w:t>
      </w:r>
      <w:r w:rsidRPr="00D907A8">
        <w:t>ezetimibe,</w:t>
      </w:r>
      <w:r w:rsidR="000A5C4F">
        <w:t xml:space="preserve"> </w:t>
      </w:r>
      <w:r w:rsidRPr="00D907A8">
        <w:t>respectively)</w:t>
      </w:r>
      <w:r w:rsidR="000A5C4F">
        <w:t xml:space="preserve"> </w:t>
      </w:r>
      <w:r w:rsidRPr="00D907A8">
        <w:t>had</w:t>
      </w:r>
      <w:r w:rsidR="000A5C4F">
        <w:t xml:space="preserve"> </w:t>
      </w:r>
      <w:r w:rsidRPr="00D907A8">
        <w:t>elevations</w:t>
      </w:r>
      <w:r w:rsidR="000A5C4F">
        <w:t xml:space="preserve"> </w:t>
      </w:r>
      <w:r w:rsidRPr="00D907A8">
        <w:t>of</w:t>
      </w:r>
      <w:r w:rsidR="000A5C4F">
        <w:t xml:space="preserve"> </w:t>
      </w:r>
      <w:r w:rsidR="00AD0ADF">
        <w:t>alanine</w:t>
      </w:r>
      <w:r w:rsidR="000A5C4F">
        <w:t xml:space="preserve"> </w:t>
      </w:r>
      <w:r w:rsidR="00AD0ADF">
        <w:t>aminotransferase</w:t>
      </w:r>
      <w:r w:rsidR="000A5C4F">
        <w:t xml:space="preserve"> </w:t>
      </w:r>
      <w:r w:rsidR="00AD0ADF">
        <w:t>(</w:t>
      </w:r>
      <w:r w:rsidRPr="00D907A8">
        <w:t>ALT</w:t>
      </w:r>
      <w:r w:rsidR="00AD0ADF">
        <w:t>)</w:t>
      </w:r>
      <w:r w:rsidR="000A5C4F">
        <w:t xml:space="preserve"> </w:t>
      </w:r>
      <w:r w:rsidR="00F05481">
        <w:t>&gt;</w:t>
      </w:r>
      <w:r w:rsidR="000A5C4F">
        <w:t xml:space="preserve"> </w:t>
      </w:r>
      <w:r w:rsidRPr="00D907A8">
        <w:t>3</w:t>
      </w:r>
      <w:r w:rsidR="000A5C4F">
        <w:t xml:space="preserve"> </w:t>
      </w:r>
      <w:r w:rsidR="00D9425B">
        <w:t>upper</w:t>
      </w:r>
      <w:r w:rsidR="000A5C4F">
        <w:t xml:space="preserve"> </w:t>
      </w:r>
      <w:r w:rsidR="00D9425B">
        <w:t>limit</w:t>
      </w:r>
      <w:r w:rsidR="000A5C4F">
        <w:t xml:space="preserve"> </w:t>
      </w:r>
      <w:r w:rsidR="00D9425B">
        <w:t>of</w:t>
      </w:r>
      <w:r w:rsidR="000A5C4F">
        <w:t xml:space="preserve"> </w:t>
      </w:r>
      <w:r w:rsidR="00D9425B">
        <w:t>normal</w:t>
      </w:r>
      <w:r w:rsidR="000A5C4F">
        <w:t xml:space="preserve"> </w:t>
      </w:r>
      <w:r w:rsidR="00D9425B">
        <w:t>(</w:t>
      </w:r>
      <w:r w:rsidR="00F05481">
        <w:t>ULN</w:t>
      </w:r>
      <w:r w:rsidR="00D9425B">
        <w:t>)</w:t>
      </w:r>
      <w:r w:rsidR="000A5C4F">
        <w:t xml:space="preserve"> </w:t>
      </w:r>
      <w:r w:rsidRPr="00D907A8">
        <w:t>that</w:t>
      </w:r>
      <w:r w:rsidR="000A5C4F">
        <w:t xml:space="preserve"> </w:t>
      </w:r>
      <w:r w:rsidRPr="00D907A8">
        <w:t>all</w:t>
      </w:r>
      <w:r w:rsidR="000A5C4F">
        <w:t xml:space="preserve"> </w:t>
      </w:r>
      <w:r w:rsidRPr="00D907A8">
        <w:t>had</w:t>
      </w:r>
      <w:r w:rsidR="000A5C4F">
        <w:t xml:space="preserve"> </w:t>
      </w:r>
      <w:r w:rsidRPr="00D907A8">
        <w:t>confounding</w:t>
      </w:r>
      <w:r w:rsidR="000A5C4F">
        <w:t xml:space="preserve"> </w:t>
      </w:r>
      <w:r w:rsidRPr="00D907A8">
        <w:t>factors</w:t>
      </w:r>
      <w:r w:rsidR="000A5C4F">
        <w:t xml:space="preserve"> </w:t>
      </w:r>
      <w:r w:rsidRPr="00D907A8">
        <w:t>and</w:t>
      </w:r>
      <w:r w:rsidR="000A5C4F">
        <w:t xml:space="preserve"> </w:t>
      </w:r>
      <w:r w:rsidRPr="00D907A8">
        <w:t>returned</w:t>
      </w:r>
      <w:r w:rsidR="000A5C4F">
        <w:t xml:space="preserve"> </w:t>
      </w:r>
      <w:r w:rsidRPr="00D907A8">
        <w:t>to</w:t>
      </w:r>
      <w:r w:rsidR="000A5C4F">
        <w:t xml:space="preserve"> </w:t>
      </w:r>
      <w:r w:rsidRPr="00D907A8">
        <w:t>normal</w:t>
      </w:r>
      <w:r w:rsidR="000A5C4F">
        <w:t xml:space="preserve"> </w:t>
      </w:r>
      <w:r w:rsidRPr="00D907A8">
        <w:t>on</w:t>
      </w:r>
      <w:r w:rsidR="000A5C4F">
        <w:t xml:space="preserve"> </w:t>
      </w:r>
      <w:r w:rsidRPr="00D907A8">
        <w:t>treatment.</w:t>
      </w:r>
      <w:r w:rsidR="000A5C4F">
        <w:t xml:space="preserve"> </w:t>
      </w:r>
      <w:r w:rsidRPr="00D907A8">
        <w:t>The</w:t>
      </w:r>
      <w:r w:rsidR="000A5C4F">
        <w:t xml:space="preserve"> </w:t>
      </w:r>
      <w:r w:rsidRPr="00D907A8">
        <w:t>evaluator</w:t>
      </w:r>
      <w:r w:rsidR="000A5C4F">
        <w:t xml:space="preserve"> </w:t>
      </w:r>
      <w:r w:rsidRPr="00D907A8">
        <w:t>concluded</w:t>
      </w:r>
      <w:r w:rsidR="000A5C4F">
        <w:t xml:space="preserve"> </w:t>
      </w:r>
      <w:r w:rsidRPr="00D907A8">
        <w:t>that</w:t>
      </w:r>
      <w:r w:rsidR="000A5C4F">
        <w:t xml:space="preserve"> </w:t>
      </w:r>
      <w:r w:rsidRPr="00D907A8">
        <w:t>overall</w:t>
      </w:r>
      <w:r w:rsidR="000A5C4F">
        <w:t xml:space="preserve"> </w:t>
      </w:r>
      <w:r w:rsidRPr="00D907A8">
        <w:t>no</w:t>
      </w:r>
      <w:r w:rsidR="000A5C4F">
        <w:t xml:space="preserve"> </w:t>
      </w:r>
      <w:r w:rsidRPr="00D907A8">
        <w:t>hepatic</w:t>
      </w:r>
      <w:r w:rsidR="000A5C4F">
        <w:t xml:space="preserve"> </w:t>
      </w:r>
      <w:r w:rsidRPr="00D907A8">
        <w:t>safety</w:t>
      </w:r>
      <w:r w:rsidR="000A5C4F">
        <w:t xml:space="preserve"> </w:t>
      </w:r>
      <w:r w:rsidRPr="00D907A8">
        <w:t>signal</w:t>
      </w:r>
      <w:r w:rsidR="000A5C4F">
        <w:t xml:space="preserve"> </w:t>
      </w:r>
      <w:r w:rsidRPr="00D907A8">
        <w:t>had</w:t>
      </w:r>
      <w:r w:rsidR="000A5C4F">
        <w:t xml:space="preserve"> </w:t>
      </w:r>
      <w:r w:rsidRPr="00D907A8">
        <w:t>been</w:t>
      </w:r>
      <w:r w:rsidR="000A5C4F">
        <w:t xml:space="preserve"> </w:t>
      </w:r>
      <w:r w:rsidRPr="00D907A8">
        <w:t>identified</w:t>
      </w:r>
      <w:r w:rsidR="000A5C4F">
        <w:t xml:space="preserve"> </w:t>
      </w:r>
      <w:r w:rsidRPr="00D907A8">
        <w:t>in</w:t>
      </w:r>
      <w:r w:rsidR="000A5C4F">
        <w:t xml:space="preserve"> </w:t>
      </w:r>
      <w:r w:rsidRPr="00D907A8">
        <w:t>the</w:t>
      </w:r>
      <w:r w:rsidR="000A5C4F">
        <w:t xml:space="preserve"> </w:t>
      </w:r>
      <w:r w:rsidRPr="00D907A8">
        <w:t>long</w:t>
      </w:r>
      <w:r w:rsidR="000A5C4F">
        <w:t xml:space="preserve"> </w:t>
      </w:r>
      <w:r w:rsidRPr="00D907A8">
        <w:t>term</w:t>
      </w:r>
      <w:r w:rsidR="000A5C4F">
        <w:t xml:space="preserve"> </w:t>
      </w:r>
      <w:r w:rsidRPr="00D907A8">
        <w:t>exposure</w:t>
      </w:r>
      <w:r w:rsidR="000A5C4F">
        <w:t xml:space="preserve"> </w:t>
      </w:r>
      <w:r w:rsidRPr="00D907A8">
        <w:t>data.</w:t>
      </w:r>
      <w:r w:rsidR="000A5C4F">
        <w:t xml:space="preserve"> </w:t>
      </w:r>
      <w:r>
        <w:t>In</w:t>
      </w:r>
      <w:r w:rsidR="000A5C4F">
        <w:t xml:space="preserve"> </w:t>
      </w:r>
      <w:r w:rsidR="006E505D">
        <w:t>Study</w:t>
      </w:r>
      <w:r w:rsidR="000A5C4F">
        <w:t xml:space="preserve"> </w:t>
      </w:r>
      <w:r>
        <w:t>R727-CL-1308</w:t>
      </w:r>
      <w:r w:rsidR="000A5C4F">
        <w:t xml:space="preserve"> </w:t>
      </w:r>
      <w:r>
        <w:t>0.9%</w:t>
      </w:r>
      <w:r w:rsidR="000A5C4F">
        <w:t xml:space="preserve"> </w:t>
      </w:r>
      <w:r>
        <w:t>of</w:t>
      </w:r>
      <w:r w:rsidR="000A5C4F">
        <w:t xml:space="preserve"> </w:t>
      </w:r>
      <w:r>
        <w:t>the</w:t>
      </w:r>
      <w:r w:rsidR="000A5C4F">
        <w:t xml:space="preserve"> </w:t>
      </w:r>
      <w:r>
        <w:t>alirocumab</w:t>
      </w:r>
      <w:r w:rsidR="000A5C4F">
        <w:t xml:space="preserve"> </w:t>
      </w:r>
      <w:r>
        <w:t>group</w:t>
      </w:r>
      <w:r w:rsidR="000A5C4F">
        <w:t xml:space="preserve"> </w:t>
      </w:r>
      <w:r>
        <w:t>and</w:t>
      </w:r>
      <w:r w:rsidR="000A5C4F">
        <w:t xml:space="preserve"> </w:t>
      </w:r>
      <w:r>
        <w:t>1.3%</w:t>
      </w:r>
      <w:r w:rsidR="000A5C4F">
        <w:t xml:space="preserve"> </w:t>
      </w:r>
      <w:r>
        <w:t>of</w:t>
      </w:r>
      <w:r w:rsidR="000A5C4F">
        <w:t xml:space="preserve"> </w:t>
      </w:r>
      <w:r>
        <w:t>the</w:t>
      </w:r>
      <w:r w:rsidR="000A5C4F">
        <w:t xml:space="preserve"> </w:t>
      </w:r>
      <w:r>
        <w:t>placebo</w:t>
      </w:r>
      <w:r w:rsidR="000A5C4F">
        <w:t xml:space="preserve"> </w:t>
      </w:r>
      <w:r>
        <w:t>group</w:t>
      </w:r>
      <w:r w:rsidR="000A5C4F">
        <w:t xml:space="preserve"> </w:t>
      </w:r>
      <w:r>
        <w:t>reported</w:t>
      </w:r>
      <w:r w:rsidR="000A5C4F">
        <w:t xml:space="preserve"> </w:t>
      </w:r>
      <w:r>
        <w:t>increases</w:t>
      </w:r>
      <w:r w:rsidR="000A5C4F">
        <w:t xml:space="preserve"> </w:t>
      </w:r>
      <w:r>
        <w:t>in</w:t>
      </w:r>
      <w:r w:rsidR="000A5C4F">
        <w:t xml:space="preserve"> </w:t>
      </w:r>
      <w:r>
        <w:t>ALT</w:t>
      </w:r>
      <w:r w:rsidR="00F05481">
        <w:t>.</w:t>
      </w:r>
    </w:p>
    <w:p w:rsidR="001D1BC0" w:rsidRDefault="00F05481" w:rsidP="00F05481">
      <w:pPr>
        <w:pStyle w:val="Heading6"/>
      </w:pPr>
      <w:r>
        <w:t>MACE</w:t>
      </w:r>
    </w:p>
    <w:p w:rsidR="00224853" w:rsidRDefault="001D1BC0" w:rsidP="001D1BC0">
      <w:r>
        <w:t>In</w:t>
      </w:r>
      <w:r w:rsidR="000A5C4F">
        <w:t xml:space="preserve"> </w:t>
      </w:r>
      <w:r>
        <w:t>the</w:t>
      </w:r>
      <w:r w:rsidR="000A5C4F">
        <w:t xml:space="preserve"> </w:t>
      </w:r>
      <w:r>
        <w:t>pool</w:t>
      </w:r>
      <w:r w:rsidR="000A5C4F">
        <w:t xml:space="preserve"> </w:t>
      </w:r>
      <w:r>
        <w:t>of</w:t>
      </w:r>
      <w:r w:rsidR="000A5C4F">
        <w:t xml:space="preserve"> </w:t>
      </w:r>
      <w:r w:rsidR="001A721A">
        <w:t>Phase</w:t>
      </w:r>
      <w:r w:rsidR="000A5C4F">
        <w:t xml:space="preserve"> </w:t>
      </w:r>
      <w:r w:rsidR="001A721A">
        <w:t>III</w:t>
      </w:r>
      <w:r w:rsidR="000A5C4F">
        <w:t xml:space="preserve"> </w:t>
      </w:r>
      <w:r>
        <w:t>studies</w:t>
      </w:r>
      <w:r w:rsidR="000A5C4F">
        <w:t xml:space="preserve"> </w:t>
      </w:r>
      <w:r>
        <w:t>no</w:t>
      </w:r>
      <w:r w:rsidR="000A5C4F">
        <w:t xml:space="preserve"> </w:t>
      </w:r>
      <w:r w:rsidRPr="005C07E0">
        <w:t>increased</w:t>
      </w:r>
      <w:r w:rsidR="000A5C4F">
        <w:t xml:space="preserve"> </w:t>
      </w:r>
      <w:r w:rsidRPr="005C07E0">
        <w:t>cardiovascular</w:t>
      </w:r>
      <w:r w:rsidR="000A5C4F">
        <w:t xml:space="preserve"> </w:t>
      </w:r>
      <w:r w:rsidRPr="005C07E0">
        <w:t>risk</w:t>
      </w:r>
      <w:r w:rsidR="000A5C4F">
        <w:t xml:space="preserve"> </w:t>
      </w:r>
      <w:r w:rsidRPr="005C07E0">
        <w:t>was</w:t>
      </w:r>
      <w:r w:rsidR="000A5C4F">
        <w:t xml:space="preserve"> </w:t>
      </w:r>
      <w:r w:rsidRPr="005C07E0">
        <w:t>identified</w:t>
      </w:r>
      <w:r w:rsidR="000A5C4F">
        <w:t xml:space="preserve"> </w:t>
      </w:r>
      <w:r w:rsidRPr="005C07E0">
        <w:t>in</w:t>
      </w:r>
      <w:r w:rsidR="000A5C4F">
        <w:t xml:space="preserve"> </w:t>
      </w:r>
      <w:r w:rsidRPr="005C07E0">
        <w:t>the</w:t>
      </w:r>
      <w:r w:rsidR="000A5C4F">
        <w:t xml:space="preserve"> </w:t>
      </w:r>
      <w:r w:rsidRPr="005C07E0">
        <w:t>new</w:t>
      </w:r>
      <w:r w:rsidR="000A5C4F">
        <w:t xml:space="preserve"> </w:t>
      </w:r>
      <w:r w:rsidRPr="005C07E0">
        <w:t>safety</w:t>
      </w:r>
      <w:r w:rsidR="000A5C4F">
        <w:t xml:space="preserve"> </w:t>
      </w:r>
      <w:r w:rsidRPr="005C07E0">
        <w:t>data</w:t>
      </w:r>
      <w:r>
        <w:t>.</w:t>
      </w:r>
      <w:r w:rsidR="000A5C4F">
        <w:t xml:space="preserve"> </w:t>
      </w:r>
      <w:r w:rsidRPr="005C07E0">
        <w:t>Adjudicated</w:t>
      </w:r>
      <w:r w:rsidR="000A5C4F">
        <w:t xml:space="preserve"> </w:t>
      </w:r>
      <w:r w:rsidR="00F1142E">
        <w:t>major</w:t>
      </w:r>
      <w:r w:rsidR="000A5C4F">
        <w:t xml:space="preserve"> </w:t>
      </w:r>
      <w:r w:rsidR="00F1142E">
        <w:t>adverse</w:t>
      </w:r>
      <w:r w:rsidR="000A5C4F">
        <w:t xml:space="preserve"> </w:t>
      </w:r>
      <w:r w:rsidR="00F1142E">
        <w:t>cardiac</w:t>
      </w:r>
      <w:r w:rsidR="000A5C4F">
        <w:t xml:space="preserve"> </w:t>
      </w:r>
      <w:r w:rsidR="00F1142E">
        <w:t>event</w:t>
      </w:r>
      <w:r w:rsidR="000A5C4F">
        <w:t xml:space="preserve"> </w:t>
      </w:r>
      <w:r w:rsidR="00F1142E">
        <w:t>(</w:t>
      </w:r>
      <w:r w:rsidRPr="005C07E0">
        <w:t>MACE</w:t>
      </w:r>
      <w:r w:rsidR="00F1142E">
        <w:t>)</w:t>
      </w:r>
      <w:r w:rsidR="000A5C4F">
        <w:t xml:space="preserve"> </w:t>
      </w:r>
      <w:r w:rsidRPr="005C07E0">
        <w:t>events</w:t>
      </w:r>
      <w:r w:rsidR="000A5C4F">
        <w:t xml:space="preserve"> </w:t>
      </w:r>
      <w:r w:rsidRPr="005C07E0">
        <w:t>composite</w:t>
      </w:r>
      <w:r w:rsidR="000A5C4F">
        <w:t xml:space="preserve"> </w:t>
      </w:r>
      <w:r w:rsidRPr="005C07E0">
        <w:t>endpoint</w:t>
      </w:r>
      <w:r w:rsidR="000A5C4F">
        <w:t xml:space="preserve"> </w:t>
      </w:r>
      <w:r w:rsidRPr="005C07E0">
        <w:t>(CHD</w:t>
      </w:r>
      <w:r w:rsidR="000A5C4F">
        <w:t xml:space="preserve"> </w:t>
      </w:r>
      <w:r w:rsidRPr="005C07E0">
        <w:t>death,</w:t>
      </w:r>
      <w:r w:rsidR="000A5C4F">
        <w:t xml:space="preserve"> </w:t>
      </w:r>
      <w:r w:rsidRPr="005C07E0">
        <w:t>nonfatal</w:t>
      </w:r>
      <w:r w:rsidR="000A5C4F">
        <w:t xml:space="preserve"> </w:t>
      </w:r>
      <w:r w:rsidRPr="005C07E0">
        <w:t>MI,</w:t>
      </w:r>
      <w:r w:rsidR="000A5C4F">
        <w:t xml:space="preserve"> </w:t>
      </w:r>
      <w:r w:rsidRPr="005C07E0">
        <w:t>fatal</w:t>
      </w:r>
      <w:r w:rsidR="000A5C4F">
        <w:t xml:space="preserve"> </w:t>
      </w:r>
      <w:r w:rsidRPr="005C07E0">
        <w:t>or</w:t>
      </w:r>
      <w:r w:rsidR="000A5C4F">
        <w:t xml:space="preserve"> </w:t>
      </w:r>
      <w:r w:rsidRPr="005C07E0">
        <w:t>nonfatal</w:t>
      </w:r>
      <w:r w:rsidR="000A5C4F">
        <w:t xml:space="preserve"> </w:t>
      </w:r>
      <w:r w:rsidRPr="005C07E0">
        <w:t>ischemic</w:t>
      </w:r>
      <w:r w:rsidR="000A5C4F">
        <w:t xml:space="preserve"> </w:t>
      </w:r>
      <w:r w:rsidRPr="005C07E0">
        <w:t>stroke,</w:t>
      </w:r>
      <w:r w:rsidR="000A5C4F">
        <w:t xml:space="preserve"> </w:t>
      </w:r>
      <w:r w:rsidRPr="005C07E0">
        <w:t>and</w:t>
      </w:r>
      <w:r w:rsidR="000A5C4F">
        <w:t xml:space="preserve"> </w:t>
      </w:r>
      <w:r w:rsidRPr="005C07E0">
        <w:t>unstable</w:t>
      </w:r>
      <w:r w:rsidR="000A5C4F">
        <w:t xml:space="preserve"> </w:t>
      </w:r>
      <w:r w:rsidRPr="005C07E0">
        <w:t>angina</w:t>
      </w:r>
      <w:r w:rsidR="000A5C4F">
        <w:t xml:space="preserve"> </w:t>
      </w:r>
      <w:r w:rsidRPr="005C07E0">
        <w:t>requiring</w:t>
      </w:r>
      <w:r w:rsidR="000A5C4F">
        <w:t xml:space="preserve"> </w:t>
      </w:r>
      <w:r w:rsidRPr="005C07E0">
        <w:t>hospitalisation)</w:t>
      </w:r>
      <w:r w:rsidR="000A5C4F">
        <w:t xml:space="preserve"> </w:t>
      </w:r>
      <w:r w:rsidRPr="005C07E0">
        <w:t>occurred</w:t>
      </w:r>
      <w:r w:rsidR="000A5C4F">
        <w:t xml:space="preserve"> </w:t>
      </w:r>
      <w:r w:rsidRPr="005C07E0">
        <w:t>in</w:t>
      </w:r>
      <w:r w:rsidR="000A5C4F">
        <w:t xml:space="preserve"> </w:t>
      </w:r>
      <w:r w:rsidRPr="005C07E0">
        <w:t>2.0%</w:t>
      </w:r>
      <w:r w:rsidR="000A5C4F">
        <w:t xml:space="preserve"> </w:t>
      </w:r>
      <w:r w:rsidRPr="005C07E0">
        <w:t>of</w:t>
      </w:r>
      <w:r w:rsidR="000A5C4F">
        <w:t xml:space="preserve"> </w:t>
      </w:r>
      <w:r w:rsidRPr="005C07E0">
        <w:t>alirocumab</w:t>
      </w:r>
      <w:r w:rsidR="000A5C4F">
        <w:t xml:space="preserve"> </w:t>
      </w:r>
      <w:r w:rsidRPr="005C07E0">
        <w:t>patients</w:t>
      </w:r>
      <w:r w:rsidR="000A5C4F">
        <w:t xml:space="preserve"> </w:t>
      </w:r>
      <w:r w:rsidRPr="005C07E0">
        <w:t>and</w:t>
      </w:r>
      <w:r w:rsidR="000A5C4F">
        <w:t xml:space="preserve"> </w:t>
      </w:r>
      <w:r w:rsidRPr="005C07E0">
        <w:t>2.2%</w:t>
      </w:r>
      <w:r w:rsidR="000A5C4F">
        <w:t xml:space="preserve"> </w:t>
      </w:r>
      <w:r w:rsidRPr="005C07E0">
        <w:t>control</w:t>
      </w:r>
      <w:r w:rsidR="000A5C4F">
        <w:t xml:space="preserve"> </w:t>
      </w:r>
      <w:r w:rsidRPr="005C07E0">
        <w:t>patients</w:t>
      </w:r>
      <w:r w:rsidR="000A5C4F">
        <w:t xml:space="preserve"> </w:t>
      </w:r>
      <w:r w:rsidRPr="005C07E0">
        <w:t>(HR</w:t>
      </w:r>
      <w:r w:rsidR="000A5C4F">
        <w:t xml:space="preserve"> </w:t>
      </w:r>
      <w:r w:rsidR="009717C7">
        <w:t>(</w:t>
      </w:r>
      <w:r w:rsidRPr="005C07E0">
        <w:t>95%</w:t>
      </w:r>
      <w:r w:rsidR="000A5C4F">
        <w:t xml:space="preserve"> </w:t>
      </w:r>
      <w:r w:rsidRPr="005C07E0">
        <w:t>CI</w:t>
      </w:r>
      <w:r w:rsidR="009717C7">
        <w:t>)</w:t>
      </w:r>
      <w:r w:rsidRPr="005C07E0">
        <w:t>;</w:t>
      </w:r>
      <w:r w:rsidR="000A5C4F">
        <w:t xml:space="preserve"> </w:t>
      </w:r>
      <w:r w:rsidRPr="005C07E0">
        <w:t>0.85</w:t>
      </w:r>
      <w:r w:rsidR="000A5C4F">
        <w:t xml:space="preserve"> </w:t>
      </w:r>
      <w:r w:rsidR="009717C7">
        <w:t>(</w:t>
      </w:r>
      <w:r w:rsidRPr="005C07E0">
        <w:t>0.57</w:t>
      </w:r>
      <w:r w:rsidR="000A5C4F">
        <w:t xml:space="preserve"> </w:t>
      </w:r>
      <w:r w:rsidRPr="005C07E0">
        <w:t>to</w:t>
      </w:r>
      <w:r w:rsidR="000A5C4F">
        <w:t xml:space="preserve"> </w:t>
      </w:r>
      <w:r w:rsidRPr="005C07E0">
        <w:t>1.27</w:t>
      </w:r>
      <w:r w:rsidR="009717C7">
        <w:t>)</w:t>
      </w:r>
      <w:r w:rsidRPr="005C07E0">
        <w:t>)</w:t>
      </w:r>
      <w:r w:rsidR="00224853">
        <w:t>.</w:t>
      </w:r>
    </w:p>
    <w:p w:rsidR="001D1BC0" w:rsidRDefault="001D1BC0" w:rsidP="00F05481">
      <w:pPr>
        <w:pStyle w:val="Heading6"/>
      </w:pPr>
      <w:r w:rsidRPr="00841E13">
        <w:t>Safety</w:t>
      </w:r>
      <w:r w:rsidR="000A5C4F">
        <w:t xml:space="preserve"> </w:t>
      </w:r>
      <w:r w:rsidRPr="00841E13">
        <w:t>of</w:t>
      </w:r>
      <w:r w:rsidR="000A5C4F">
        <w:t xml:space="preserve"> </w:t>
      </w:r>
      <w:r w:rsidRPr="00841E13">
        <w:t>very</w:t>
      </w:r>
      <w:r w:rsidR="000A5C4F">
        <w:t xml:space="preserve"> </w:t>
      </w:r>
      <w:r w:rsidRPr="00841E13">
        <w:t>low</w:t>
      </w:r>
      <w:r w:rsidR="000A5C4F">
        <w:t xml:space="preserve"> </w:t>
      </w:r>
      <w:r w:rsidRPr="00841E13">
        <w:t>LDL-C</w:t>
      </w:r>
    </w:p>
    <w:p w:rsidR="001D1BC0" w:rsidRPr="001D1BC0" w:rsidRDefault="001D1BC0" w:rsidP="001D1BC0">
      <w:pPr>
        <w:rPr>
          <w:u w:val="single"/>
        </w:rPr>
      </w:pPr>
      <w:r w:rsidRPr="00841E13">
        <w:t>A</w:t>
      </w:r>
      <w:r w:rsidR="000A5C4F">
        <w:t xml:space="preserve"> </w:t>
      </w:r>
      <w:r w:rsidRPr="00841E13">
        <w:t>total</w:t>
      </w:r>
      <w:r w:rsidR="000A5C4F">
        <w:t xml:space="preserve"> </w:t>
      </w:r>
      <w:r w:rsidRPr="00841E13">
        <w:t>of</w:t>
      </w:r>
      <w:r w:rsidR="000A5C4F">
        <w:t xml:space="preserve"> </w:t>
      </w:r>
      <w:r w:rsidRPr="00841E13">
        <w:t>839</w:t>
      </w:r>
      <w:r w:rsidR="000A5C4F">
        <w:t xml:space="preserve"> </w:t>
      </w:r>
      <w:r w:rsidRPr="00841E13">
        <w:t>(25.1%)</w:t>
      </w:r>
      <w:r w:rsidR="000A5C4F">
        <w:t xml:space="preserve"> </w:t>
      </w:r>
      <w:r w:rsidRPr="00841E13">
        <w:t>patients</w:t>
      </w:r>
      <w:r w:rsidR="000A5C4F">
        <w:t xml:space="preserve"> </w:t>
      </w:r>
      <w:r w:rsidRPr="00841E13">
        <w:t>had</w:t>
      </w:r>
      <w:r w:rsidR="000A5C4F">
        <w:t xml:space="preserve"> </w:t>
      </w:r>
      <w:r w:rsidRPr="00841E13">
        <w:t>2</w:t>
      </w:r>
      <w:r w:rsidR="000A5C4F">
        <w:t xml:space="preserve"> </w:t>
      </w:r>
      <w:r w:rsidRPr="00841E13">
        <w:t>LDL-C</w:t>
      </w:r>
      <w:r w:rsidR="000A5C4F">
        <w:t xml:space="preserve"> </w:t>
      </w:r>
      <w:r w:rsidRPr="00841E13">
        <w:t>measure</w:t>
      </w:r>
      <w:r w:rsidR="000A5C4F">
        <w:t xml:space="preserve"> </w:t>
      </w:r>
      <w:r w:rsidRPr="00841E13">
        <w:t>of</w:t>
      </w:r>
      <w:r w:rsidR="000A5C4F">
        <w:t xml:space="preserve"> </w:t>
      </w:r>
      <w:r w:rsidR="00224853">
        <w:t>&lt;</w:t>
      </w:r>
      <w:r w:rsidR="000A5C4F">
        <w:t xml:space="preserve"> </w:t>
      </w:r>
      <w:r w:rsidRPr="00841E13">
        <w:t>0.65</w:t>
      </w:r>
      <w:r w:rsidR="000A5C4F">
        <w:t xml:space="preserve"> </w:t>
      </w:r>
      <w:r w:rsidRPr="00841E13">
        <w:t>mmol/L</w:t>
      </w:r>
      <w:r w:rsidR="000A5C4F">
        <w:t xml:space="preserve"> </w:t>
      </w:r>
      <w:r w:rsidRPr="00841E13">
        <w:t>and</w:t>
      </w:r>
      <w:r w:rsidR="000A5C4F">
        <w:t xml:space="preserve"> </w:t>
      </w:r>
      <w:r w:rsidRPr="00841E13">
        <w:t>314</w:t>
      </w:r>
      <w:r w:rsidR="000A5C4F">
        <w:t xml:space="preserve"> </w:t>
      </w:r>
      <w:r w:rsidRPr="00841E13">
        <w:t>(9.4%)</w:t>
      </w:r>
      <w:r w:rsidR="000A5C4F">
        <w:t xml:space="preserve"> </w:t>
      </w:r>
      <w:r w:rsidRPr="00841E13">
        <w:t>had</w:t>
      </w:r>
      <w:r w:rsidR="000A5C4F">
        <w:t xml:space="preserve"> </w:t>
      </w:r>
      <w:r w:rsidRPr="00841E13">
        <w:t>LDL-C</w:t>
      </w:r>
      <w:r w:rsidR="000A5C4F">
        <w:t xml:space="preserve"> </w:t>
      </w:r>
      <w:r w:rsidR="00224853">
        <w:t>&lt;</w:t>
      </w:r>
      <w:r w:rsidR="000A5C4F">
        <w:t xml:space="preserve"> </w:t>
      </w:r>
      <w:r w:rsidRPr="00841E13">
        <w:t>0.39</w:t>
      </w:r>
      <w:r w:rsidR="000A5C4F">
        <w:t xml:space="preserve"> </w:t>
      </w:r>
      <w:r w:rsidRPr="00841E13">
        <w:t>mmol/L.</w:t>
      </w:r>
      <w:r w:rsidR="000A5C4F">
        <w:t xml:space="preserve"> </w:t>
      </w:r>
      <w:r w:rsidRPr="00841E13">
        <w:t>The</w:t>
      </w:r>
      <w:r w:rsidR="000A5C4F">
        <w:t xml:space="preserve"> </w:t>
      </w:r>
      <w:r w:rsidRPr="00841E13">
        <w:t>safety</w:t>
      </w:r>
      <w:r w:rsidR="000A5C4F">
        <w:t xml:space="preserve"> </w:t>
      </w:r>
      <w:r w:rsidRPr="00841E13">
        <w:t>profiles</w:t>
      </w:r>
      <w:r w:rsidR="000A5C4F">
        <w:t xml:space="preserve"> </w:t>
      </w:r>
      <w:r w:rsidRPr="00841E13">
        <w:t>of</w:t>
      </w:r>
      <w:r w:rsidR="000A5C4F">
        <w:t xml:space="preserve"> </w:t>
      </w:r>
      <w:r w:rsidRPr="00841E13">
        <w:t>these</w:t>
      </w:r>
      <w:r w:rsidR="000A5C4F">
        <w:t xml:space="preserve"> </w:t>
      </w:r>
      <w:r w:rsidRPr="00841E13">
        <w:t>patients</w:t>
      </w:r>
      <w:r w:rsidR="000A5C4F">
        <w:t xml:space="preserve"> </w:t>
      </w:r>
      <w:r w:rsidRPr="00841E13">
        <w:t>were</w:t>
      </w:r>
      <w:r w:rsidR="000A5C4F">
        <w:t xml:space="preserve"> </w:t>
      </w:r>
      <w:r w:rsidRPr="00841E13">
        <w:t>similar</w:t>
      </w:r>
      <w:r w:rsidR="000A5C4F">
        <w:t xml:space="preserve"> </w:t>
      </w:r>
      <w:r w:rsidRPr="00841E13">
        <w:t>to</w:t>
      </w:r>
      <w:r w:rsidR="000A5C4F">
        <w:t xml:space="preserve"> </w:t>
      </w:r>
      <w:r w:rsidRPr="00841E13">
        <w:t>other</w:t>
      </w:r>
      <w:r w:rsidR="000A5C4F">
        <w:t xml:space="preserve"> </w:t>
      </w:r>
      <w:r w:rsidRPr="00841E13">
        <w:t>alirocumab</w:t>
      </w:r>
      <w:r w:rsidR="000A5C4F">
        <w:t xml:space="preserve"> </w:t>
      </w:r>
      <w:r w:rsidRPr="00841E13">
        <w:t>patients.</w:t>
      </w:r>
    </w:p>
    <w:p w:rsidR="00224853" w:rsidRDefault="001D1BC0" w:rsidP="00F05481">
      <w:pPr>
        <w:pStyle w:val="Heading6"/>
      </w:pPr>
      <w:r w:rsidRPr="00B01F95">
        <w:lastRenderedPageBreak/>
        <w:t>Immunogenicity</w:t>
      </w:r>
    </w:p>
    <w:p w:rsidR="001D1BC0" w:rsidRPr="008001AC" w:rsidRDefault="001D1BC0" w:rsidP="001D1BC0">
      <w:r>
        <w:t>In</w:t>
      </w:r>
      <w:r w:rsidR="000A5C4F">
        <w:t xml:space="preserve"> </w:t>
      </w:r>
      <w:r>
        <w:t>the</w:t>
      </w:r>
      <w:r w:rsidR="000A5C4F">
        <w:t xml:space="preserve"> </w:t>
      </w:r>
      <w:r>
        <w:t>ISS</w:t>
      </w:r>
      <w:r w:rsidR="000A5C4F">
        <w:t xml:space="preserve"> </w:t>
      </w:r>
      <w:r w:rsidRPr="00B01F95">
        <w:t>TEAE</w:t>
      </w:r>
      <w:r w:rsidR="000A5C4F">
        <w:t xml:space="preserve"> </w:t>
      </w:r>
      <w:r w:rsidRPr="00B01F95">
        <w:t>ADA</w:t>
      </w:r>
      <w:r w:rsidR="000A5C4F">
        <w:t xml:space="preserve"> </w:t>
      </w:r>
      <w:r w:rsidRPr="00B01F95">
        <w:t>responses</w:t>
      </w:r>
      <w:r w:rsidR="000A5C4F">
        <w:t xml:space="preserve"> </w:t>
      </w:r>
      <w:r w:rsidRPr="00B01F95">
        <w:t>in</w:t>
      </w:r>
      <w:r w:rsidR="000A5C4F">
        <w:t xml:space="preserve"> </w:t>
      </w:r>
      <w:r w:rsidRPr="00B01F95">
        <w:t>the</w:t>
      </w:r>
      <w:r w:rsidR="000A5C4F">
        <w:t xml:space="preserve"> </w:t>
      </w:r>
      <w:r w:rsidRPr="00B01F95">
        <w:t>Q2W</w:t>
      </w:r>
      <w:r w:rsidR="000A5C4F">
        <w:t xml:space="preserve"> </w:t>
      </w:r>
      <w:r w:rsidRPr="00B01F95">
        <w:t>group</w:t>
      </w:r>
      <w:r w:rsidR="000A5C4F">
        <w:t xml:space="preserve"> </w:t>
      </w:r>
      <w:r w:rsidRPr="00B01F95">
        <w:t>occurred</w:t>
      </w:r>
      <w:r w:rsidR="000A5C4F">
        <w:t xml:space="preserve"> </w:t>
      </w:r>
      <w:r w:rsidRPr="00B01F95">
        <w:t>in</w:t>
      </w:r>
      <w:r w:rsidR="000A5C4F">
        <w:t xml:space="preserve"> </w:t>
      </w:r>
      <w:r w:rsidRPr="00B01F95">
        <w:t>5.1%</w:t>
      </w:r>
      <w:r w:rsidR="000A5C4F">
        <w:t xml:space="preserve"> </w:t>
      </w:r>
      <w:r w:rsidRPr="00B01F95">
        <w:t>and</w:t>
      </w:r>
      <w:r w:rsidR="000A5C4F">
        <w:t xml:space="preserve"> </w:t>
      </w:r>
      <w:r w:rsidRPr="00B01F95">
        <w:t>1.0%</w:t>
      </w:r>
      <w:r w:rsidR="000A5C4F">
        <w:t xml:space="preserve"> </w:t>
      </w:r>
      <w:r w:rsidRPr="00B01F95">
        <w:t>of</w:t>
      </w:r>
      <w:r w:rsidR="000A5C4F">
        <w:t xml:space="preserve"> </w:t>
      </w:r>
      <w:r w:rsidRPr="00B01F95">
        <w:t>the</w:t>
      </w:r>
      <w:r w:rsidR="000A5C4F">
        <w:t xml:space="preserve"> </w:t>
      </w:r>
      <w:r w:rsidRPr="00B01F95">
        <w:t>alirocumab</w:t>
      </w:r>
      <w:r w:rsidR="000A5C4F">
        <w:t xml:space="preserve"> </w:t>
      </w:r>
      <w:r w:rsidRPr="00B01F95">
        <w:t>and</w:t>
      </w:r>
      <w:r w:rsidR="000A5C4F">
        <w:t xml:space="preserve"> </w:t>
      </w:r>
      <w:r w:rsidRPr="00B01F95">
        <w:t>control</w:t>
      </w:r>
      <w:r w:rsidR="000A5C4F">
        <w:t xml:space="preserve"> </w:t>
      </w:r>
      <w:r w:rsidRPr="00B01F95">
        <w:t>groups,</w:t>
      </w:r>
      <w:r w:rsidR="000A5C4F">
        <w:t xml:space="preserve"> </w:t>
      </w:r>
      <w:r w:rsidRPr="00B01F95">
        <w:t>respectively.</w:t>
      </w:r>
      <w:r w:rsidR="000A5C4F">
        <w:t xml:space="preserve"> </w:t>
      </w:r>
      <w:r w:rsidRPr="00B01F95">
        <w:t>There</w:t>
      </w:r>
      <w:r w:rsidR="000A5C4F">
        <w:t xml:space="preserve"> </w:t>
      </w:r>
      <w:r w:rsidRPr="00B01F95">
        <w:t>were</w:t>
      </w:r>
      <w:r w:rsidR="000A5C4F">
        <w:t xml:space="preserve"> </w:t>
      </w:r>
      <w:r w:rsidRPr="00B01F95">
        <w:t>no</w:t>
      </w:r>
      <w:r w:rsidR="000A5C4F">
        <w:t xml:space="preserve"> </w:t>
      </w:r>
      <w:r w:rsidRPr="00B01F95">
        <w:t>differences</w:t>
      </w:r>
      <w:r w:rsidR="000A5C4F">
        <w:t xml:space="preserve"> </w:t>
      </w:r>
      <w:r w:rsidRPr="00B01F95">
        <w:t>in</w:t>
      </w:r>
      <w:r w:rsidR="000A5C4F">
        <w:t xml:space="preserve"> </w:t>
      </w:r>
      <w:r w:rsidRPr="00B01F95">
        <w:t>safety</w:t>
      </w:r>
      <w:r w:rsidR="000A5C4F">
        <w:t xml:space="preserve"> </w:t>
      </w:r>
      <w:r w:rsidRPr="00B01F95">
        <w:t>in</w:t>
      </w:r>
      <w:r w:rsidR="000A5C4F">
        <w:t xml:space="preserve"> </w:t>
      </w:r>
      <w:r w:rsidRPr="00B01F95">
        <w:t>the</w:t>
      </w:r>
      <w:r w:rsidR="000A5C4F">
        <w:t xml:space="preserve"> </w:t>
      </w:r>
      <w:r w:rsidRPr="00B01F95">
        <w:t>ADA</w:t>
      </w:r>
      <w:r w:rsidR="000A5C4F">
        <w:t xml:space="preserve"> </w:t>
      </w:r>
      <w:r w:rsidRPr="00B01F95">
        <w:t>positive</w:t>
      </w:r>
      <w:r w:rsidR="000A5C4F">
        <w:t xml:space="preserve"> </w:t>
      </w:r>
      <w:r w:rsidRPr="00B01F95">
        <w:t>groups</w:t>
      </w:r>
      <w:r w:rsidR="000A5C4F">
        <w:t xml:space="preserve"> </w:t>
      </w:r>
      <w:r w:rsidRPr="00B01F95">
        <w:t>compared</w:t>
      </w:r>
      <w:r w:rsidR="000A5C4F">
        <w:t xml:space="preserve"> </w:t>
      </w:r>
      <w:r w:rsidRPr="00B01F95">
        <w:t>to</w:t>
      </w:r>
      <w:r w:rsidR="000A5C4F">
        <w:t xml:space="preserve"> </w:t>
      </w:r>
      <w:r w:rsidRPr="00B01F95">
        <w:t>the</w:t>
      </w:r>
      <w:r w:rsidR="000A5C4F">
        <w:t xml:space="preserve"> </w:t>
      </w:r>
      <w:r w:rsidRPr="00B01F95">
        <w:t>ADA</w:t>
      </w:r>
      <w:r w:rsidR="000A5C4F">
        <w:t xml:space="preserve"> </w:t>
      </w:r>
      <w:r w:rsidRPr="00B01F95">
        <w:t>negative</w:t>
      </w:r>
      <w:r w:rsidR="000A5C4F">
        <w:t xml:space="preserve"> </w:t>
      </w:r>
      <w:r w:rsidRPr="00B01F95">
        <w:t>groups</w:t>
      </w:r>
      <w:r w:rsidR="000A5C4F">
        <w:t xml:space="preserve"> </w:t>
      </w:r>
      <w:r w:rsidRPr="00B01F95">
        <w:t>except</w:t>
      </w:r>
      <w:r w:rsidR="000A5C4F">
        <w:t xml:space="preserve"> </w:t>
      </w:r>
      <w:r w:rsidRPr="00B01F95">
        <w:t>for</w:t>
      </w:r>
      <w:r w:rsidR="000A5C4F">
        <w:t xml:space="preserve"> </w:t>
      </w:r>
      <w:r w:rsidRPr="00B01F95">
        <w:t>an</w:t>
      </w:r>
      <w:r w:rsidR="000A5C4F">
        <w:t xml:space="preserve"> </w:t>
      </w:r>
      <w:r w:rsidRPr="00B01F95">
        <w:t>increase</w:t>
      </w:r>
      <w:r w:rsidR="000A5C4F">
        <w:t xml:space="preserve"> </w:t>
      </w:r>
      <w:r w:rsidRPr="00B01F95">
        <w:t>in</w:t>
      </w:r>
      <w:r w:rsidR="000A5C4F">
        <w:t xml:space="preserve"> </w:t>
      </w:r>
      <w:r w:rsidRPr="00B01F95">
        <w:t>reported</w:t>
      </w:r>
      <w:r w:rsidR="000A5C4F">
        <w:t xml:space="preserve"> </w:t>
      </w:r>
      <w:r w:rsidRPr="00B01F95">
        <w:t>injection</w:t>
      </w:r>
      <w:r w:rsidR="000A5C4F">
        <w:t xml:space="preserve"> </w:t>
      </w:r>
      <w:r w:rsidRPr="00B01F95">
        <w:t>site</w:t>
      </w:r>
      <w:r w:rsidR="000A5C4F">
        <w:t xml:space="preserve"> </w:t>
      </w:r>
      <w:r w:rsidRPr="00B01F95">
        <w:t>reactions.</w:t>
      </w:r>
      <w:r w:rsidR="000A5C4F">
        <w:t xml:space="preserve"> </w:t>
      </w:r>
      <w:r>
        <w:t>Thirty</w:t>
      </w:r>
      <w:r w:rsidR="000A5C4F">
        <w:t xml:space="preserve"> </w:t>
      </w:r>
      <w:r>
        <w:t>eight</w:t>
      </w:r>
      <w:r w:rsidR="000A5C4F">
        <w:t xml:space="preserve"> </w:t>
      </w:r>
      <w:r>
        <w:t>patients</w:t>
      </w:r>
      <w:r w:rsidR="000A5C4F">
        <w:t xml:space="preserve"> </w:t>
      </w:r>
      <w:r>
        <w:t>(</w:t>
      </w:r>
      <w:r w:rsidRPr="00B01F95">
        <w:t>1.3%</w:t>
      </w:r>
      <w:r>
        <w:t>)</w:t>
      </w:r>
      <w:r w:rsidRPr="00B01F95">
        <w:t>,</w:t>
      </w:r>
      <w:r w:rsidR="000A5C4F">
        <w:t xml:space="preserve"> </w:t>
      </w:r>
      <w:r w:rsidRPr="00B01F95">
        <w:t>all</w:t>
      </w:r>
      <w:r w:rsidR="000A5C4F">
        <w:t xml:space="preserve"> </w:t>
      </w:r>
      <w:r w:rsidRPr="00B01F95">
        <w:t>from</w:t>
      </w:r>
      <w:r w:rsidR="000A5C4F">
        <w:t xml:space="preserve"> </w:t>
      </w:r>
      <w:r w:rsidRPr="00B01F95">
        <w:t>the</w:t>
      </w:r>
      <w:r w:rsidR="000A5C4F">
        <w:t xml:space="preserve"> </w:t>
      </w:r>
      <w:r w:rsidRPr="00B01F95">
        <w:t>alirocumab</w:t>
      </w:r>
      <w:r w:rsidR="000A5C4F">
        <w:t xml:space="preserve"> </w:t>
      </w:r>
      <w:r w:rsidRPr="00B01F95">
        <w:t>group</w:t>
      </w:r>
      <w:r w:rsidR="000A5C4F">
        <w:t xml:space="preserve"> </w:t>
      </w:r>
      <w:r w:rsidRPr="00B01F95">
        <w:t>had</w:t>
      </w:r>
      <w:r w:rsidR="000A5C4F">
        <w:t xml:space="preserve"> </w:t>
      </w:r>
      <w:r w:rsidRPr="00B01F95">
        <w:t>neutralising</w:t>
      </w:r>
      <w:r w:rsidR="000A5C4F">
        <w:t xml:space="preserve"> </w:t>
      </w:r>
      <w:r w:rsidRPr="00B01F95">
        <w:t>antibodies</w:t>
      </w:r>
      <w:r w:rsidR="000A5C4F">
        <w:t xml:space="preserve"> </w:t>
      </w:r>
      <w:r w:rsidRPr="00B01F95">
        <w:t>(Nab)</w:t>
      </w:r>
      <w:r w:rsidR="000A5C4F">
        <w:t xml:space="preserve"> </w:t>
      </w:r>
      <w:r w:rsidRPr="00B01F95">
        <w:t>and</w:t>
      </w:r>
      <w:r w:rsidR="000A5C4F">
        <w:t xml:space="preserve"> </w:t>
      </w:r>
      <w:r w:rsidRPr="00B01F95">
        <w:t>only</w:t>
      </w:r>
      <w:r w:rsidR="000A5C4F">
        <w:t xml:space="preserve"> </w:t>
      </w:r>
      <w:r w:rsidRPr="00B01F95">
        <w:t>11</w:t>
      </w:r>
      <w:r w:rsidR="000A5C4F">
        <w:t xml:space="preserve"> </w:t>
      </w:r>
      <w:r>
        <w:t>of</w:t>
      </w:r>
      <w:r w:rsidR="000A5C4F">
        <w:t xml:space="preserve"> </w:t>
      </w:r>
      <w:r>
        <w:t>those</w:t>
      </w:r>
      <w:r w:rsidR="000A5C4F">
        <w:t xml:space="preserve"> </w:t>
      </w:r>
      <w:r>
        <w:t>had</w:t>
      </w:r>
      <w:r w:rsidR="000A5C4F">
        <w:t xml:space="preserve"> </w:t>
      </w:r>
      <w:r w:rsidR="00633BCC">
        <w:t>≥</w:t>
      </w:r>
      <w:r w:rsidR="000A5C4F">
        <w:t xml:space="preserve"> </w:t>
      </w:r>
      <w:r>
        <w:t>2</w:t>
      </w:r>
      <w:r w:rsidR="000A5C4F">
        <w:t xml:space="preserve"> </w:t>
      </w:r>
      <w:r>
        <w:t>NA</w:t>
      </w:r>
      <w:r w:rsidRPr="00B01F95">
        <w:t>b+</w:t>
      </w:r>
      <w:r w:rsidR="000A5C4F">
        <w:t xml:space="preserve"> </w:t>
      </w:r>
      <w:r w:rsidRPr="00B01F95">
        <w:t>samples.</w:t>
      </w:r>
      <w:r w:rsidR="000A5C4F">
        <w:t xml:space="preserve"> </w:t>
      </w:r>
      <w:r w:rsidRPr="00B01F95">
        <w:t>There</w:t>
      </w:r>
      <w:r w:rsidR="000A5C4F">
        <w:t xml:space="preserve"> </w:t>
      </w:r>
      <w:r w:rsidRPr="00B01F95">
        <w:t>was</w:t>
      </w:r>
      <w:r w:rsidR="000A5C4F">
        <w:t xml:space="preserve"> </w:t>
      </w:r>
      <w:r w:rsidRPr="00B01F95">
        <w:t>no</w:t>
      </w:r>
      <w:r w:rsidR="000A5C4F">
        <w:t xml:space="preserve"> </w:t>
      </w:r>
      <w:r w:rsidRPr="00B01F95">
        <w:t>apparent</w:t>
      </w:r>
      <w:r w:rsidR="000A5C4F">
        <w:t xml:space="preserve"> </w:t>
      </w:r>
      <w:r w:rsidRPr="00B01F95">
        <w:t>correlation</w:t>
      </w:r>
      <w:r w:rsidR="000A5C4F">
        <w:t xml:space="preserve"> </w:t>
      </w:r>
      <w:r w:rsidRPr="00B01F95">
        <w:t>between</w:t>
      </w:r>
      <w:r w:rsidR="000A5C4F">
        <w:t xml:space="preserve"> </w:t>
      </w:r>
      <w:r w:rsidRPr="00B01F95">
        <w:t>NAb</w:t>
      </w:r>
      <w:r w:rsidR="000A5C4F">
        <w:t xml:space="preserve"> </w:t>
      </w:r>
      <w:r w:rsidRPr="00B01F95">
        <w:t>and</w:t>
      </w:r>
      <w:r w:rsidR="000A5C4F">
        <w:t xml:space="preserve"> </w:t>
      </w:r>
      <w:r w:rsidRPr="00B01F95">
        <w:t>alirocumab</w:t>
      </w:r>
      <w:r w:rsidR="000A5C4F">
        <w:t xml:space="preserve"> </w:t>
      </w:r>
      <w:r w:rsidRPr="00B01F95">
        <w:t>efficacy.</w:t>
      </w:r>
      <w:r w:rsidR="000A5C4F">
        <w:t xml:space="preserve"> </w:t>
      </w:r>
      <w:r w:rsidRPr="00B01F95">
        <w:t>In</w:t>
      </w:r>
      <w:r w:rsidR="000A5C4F">
        <w:t xml:space="preserve"> </w:t>
      </w:r>
      <w:r w:rsidR="006E505D">
        <w:t>Study</w:t>
      </w:r>
      <w:r w:rsidR="000A5C4F">
        <w:t xml:space="preserve"> </w:t>
      </w:r>
      <w:r w:rsidR="00F05481">
        <w:t>R727</w:t>
      </w:r>
      <w:r w:rsidR="00F05481">
        <w:noBreakHyphen/>
        <w:t>CL</w:t>
      </w:r>
      <w:r w:rsidR="00F05481">
        <w:noBreakHyphen/>
      </w:r>
      <w:r w:rsidRPr="00D321CD">
        <w:t>1308</w:t>
      </w:r>
      <w:r w:rsidR="00F05481">
        <w:t>;</w:t>
      </w:r>
      <w:r w:rsidR="000A5C4F">
        <w:t xml:space="preserve"> </w:t>
      </w:r>
      <w:r w:rsidRPr="00D321CD">
        <w:t>TEAE</w:t>
      </w:r>
      <w:r w:rsidR="000A5C4F">
        <w:t xml:space="preserve"> </w:t>
      </w:r>
      <w:r w:rsidRPr="00D321CD">
        <w:t>ADA</w:t>
      </w:r>
      <w:r>
        <w:t>s</w:t>
      </w:r>
      <w:r w:rsidR="000A5C4F">
        <w:t xml:space="preserve"> </w:t>
      </w:r>
      <w:r w:rsidRPr="00D321CD">
        <w:t>were</w:t>
      </w:r>
      <w:r w:rsidR="000A5C4F">
        <w:t xml:space="preserve"> </w:t>
      </w:r>
      <w:r w:rsidRPr="00D321CD">
        <w:t>identified</w:t>
      </w:r>
      <w:r w:rsidR="000A5C4F">
        <w:t xml:space="preserve"> </w:t>
      </w:r>
      <w:r w:rsidRPr="00D321CD">
        <w:t>in</w:t>
      </w:r>
      <w:r w:rsidR="000A5C4F">
        <w:t xml:space="preserve"> </w:t>
      </w:r>
      <w:r w:rsidRPr="00D321CD">
        <w:t>12.7%</w:t>
      </w:r>
      <w:r w:rsidR="000A5C4F">
        <w:t xml:space="preserve"> </w:t>
      </w:r>
      <w:r w:rsidRPr="00D321CD">
        <w:t>of</w:t>
      </w:r>
      <w:r w:rsidR="000A5C4F">
        <w:t xml:space="preserve"> </w:t>
      </w:r>
      <w:r w:rsidRPr="00D321CD">
        <w:t>the</w:t>
      </w:r>
      <w:r w:rsidR="000A5C4F">
        <w:t xml:space="preserve"> </w:t>
      </w:r>
      <w:r w:rsidRPr="00D321CD">
        <w:t>75</w:t>
      </w:r>
      <w:r w:rsidR="000A5C4F">
        <w:t xml:space="preserve"> </w:t>
      </w:r>
      <w:r w:rsidR="00224853">
        <w:t>mg</w:t>
      </w:r>
      <w:r w:rsidR="000A5C4F">
        <w:t xml:space="preserve"> </w:t>
      </w:r>
      <w:r w:rsidRPr="00D321CD">
        <w:t>Q2W/q50</w:t>
      </w:r>
      <w:r w:rsidR="000A5C4F">
        <w:t xml:space="preserve"> </w:t>
      </w:r>
      <w:r w:rsidR="00224853">
        <w:t>mg</w:t>
      </w:r>
      <w:r w:rsidRPr="00D321CD">
        <w:t>Q2W</w:t>
      </w:r>
      <w:r w:rsidR="000A5C4F">
        <w:t xml:space="preserve"> </w:t>
      </w:r>
      <w:r>
        <w:t>group</w:t>
      </w:r>
      <w:r w:rsidR="000A5C4F">
        <w:t xml:space="preserve"> </w:t>
      </w:r>
      <w:r>
        <w:t>and</w:t>
      </w:r>
      <w:r w:rsidR="000A5C4F">
        <w:t xml:space="preserve"> </w:t>
      </w:r>
      <w:r w:rsidRPr="00D321CD">
        <w:t>4.7%</w:t>
      </w:r>
      <w:r w:rsidR="000A5C4F">
        <w:t xml:space="preserve"> </w:t>
      </w:r>
      <w:r w:rsidRPr="00D321CD">
        <w:t>of</w:t>
      </w:r>
      <w:r w:rsidR="000A5C4F">
        <w:t xml:space="preserve"> </w:t>
      </w:r>
      <w:r w:rsidRPr="00D321CD">
        <w:t>the</w:t>
      </w:r>
      <w:r w:rsidR="000A5C4F">
        <w:t xml:space="preserve"> </w:t>
      </w:r>
      <w:r w:rsidRPr="00D321CD">
        <w:t>300</w:t>
      </w:r>
      <w:r w:rsidR="000A5C4F">
        <w:t xml:space="preserve"> </w:t>
      </w:r>
      <w:r w:rsidR="00224853">
        <w:t>mg</w:t>
      </w:r>
      <w:r w:rsidR="000A5C4F">
        <w:t xml:space="preserve"> </w:t>
      </w:r>
      <w:r w:rsidRPr="00D321CD">
        <w:t>Q4W/150</w:t>
      </w:r>
      <w:r w:rsidR="000A5C4F">
        <w:t xml:space="preserve"> </w:t>
      </w:r>
      <w:r w:rsidR="00224853">
        <w:t>mg</w:t>
      </w:r>
      <w:r w:rsidR="000A5C4F">
        <w:t xml:space="preserve"> </w:t>
      </w:r>
      <w:r w:rsidRPr="00D321CD">
        <w:t>Q2W</w:t>
      </w:r>
      <w:r w:rsidR="000A5C4F">
        <w:t xml:space="preserve"> </w:t>
      </w:r>
      <w:r w:rsidRPr="00D321CD">
        <w:t>group.</w:t>
      </w:r>
      <w:r w:rsidR="000A5C4F">
        <w:t xml:space="preserve"> </w:t>
      </w:r>
      <w:r w:rsidRPr="00D321CD">
        <w:t>All</w:t>
      </w:r>
      <w:r w:rsidR="000A5C4F">
        <w:t xml:space="preserve"> </w:t>
      </w:r>
      <w:r w:rsidRPr="00D321CD">
        <w:t>were</w:t>
      </w:r>
      <w:r w:rsidR="000A5C4F">
        <w:t xml:space="preserve"> </w:t>
      </w:r>
      <w:r w:rsidRPr="00D321CD">
        <w:t>of</w:t>
      </w:r>
      <w:r w:rsidR="000A5C4F">
        <w:t xml:space="preserve"> </w:t>
      </w:r>
      <w:r w:rsidRPr="00D321CD">
        <w:t>low</w:t>
      </w:r>
      <w:r w:rsidR="000A5C4F">
        <w:t xml:space="preserve"> </w:t>
      </w:r>
      <w:r w:rsidRPr="00D321CD">
        <w:t>titre</w:t>
      </w:r>
      <w:r w:rsidR="000A5C4F">
        <w:t xml:space="preserve"> </w:t>
      </w:r>
      <w:r w:rsidRPr="00D321CD">
        <w:t>with</w:t>
      </w:r>
      <w:r w:rsidR="000A5C4F">
        <w:t xml:space="preserve"> </w:t>
      </w:r>
      <w:r w:rsidRPr="00D321CD">
        <w:t>the</w:t>
      </w:r>
      <w:r w:rsidR="000A5C4F">
        <w:t xml:space="preserve"> </w:t>
      </w:r>
      <w:r w:rsidRPr="00D321CD">
        <w:t>highest</w:t>
      </w:r>
      <w:r w:rsidR="000A5C4F">
        <w:t xml:space="preserve"> </w:t>
      </w:r>
      <w:r w:rsidRPr="00D321CD">
        <w:t>240.</w:t>
      </w:r>
      <w:r w:rsidR="000A5C4F">
        <w:t xml:space="preserve"> </w:t>
      </w:r>
      <w:r w:rsidRPr="00D321CD">
        <w:t>Nab</w:t>
      </w:r>
      <w:r w:rsidR="000A5C4F">
        <w:t xml:space="preserve"> </w:t>
      </w:r>
      <w:r w:rsidRPr="00D321CD">
        <w:t>were</w:t>
      </w:r>
      <w:r w:rsidR="000A5C4F">
        <w:t xml:space="preserve"> </w:t>
      </w:r>
      <w:r w:rsidRPr="00D321CD">
        <w:t>reported</w:t>
      </w:r>
      <w:r w:rsidR="000A5C4F">
        <w:t xml:space="preserve"> </w:t>
      </w:r>
      <w:r w:rsidRPr="00D321CD">
        <w:t>in</w:t>
      </w:r>
      <w:r w:rsidR="000A5C4F">
        <w:t xml:space="preserve"> </w:t>
      </w:r>
      <w:r w:rsidRPr="00D321CD">
        <w:t>0.38%,</w:t>
      </w:r>
      <w:r w:rsidR="000A5C4F">
        <w:t xml:space="preserve"> </w:t>
      </w:r>
      <w:r w:rsidRPr="00D321CD">
        <w:t>1</w:t>
      </w:r>
      <w:r w:rsidR="000A5C4F">
        <w:t xml:space="preserve"> </w:t>
      </w:r>
      <w:r w:rsidRPr="00D321CD">
        <w:t>patient</w:t>
      </w:r>
      <w:r w:rsidR="000A5C4F">
        <w:t xml:space="preserve"> </w:t>
      </w:r>
      <w:r w:rsidRPr="00D321CD">
        <w:t>from</w:t>
      </w:r>
      <w:r w:rsidR="000A5C4F">
        <w:t xml:space="preserve"> </w:t>
      </w:r>
      <w:r w:rsidRPr="00D321CD">
        <w:t>the</w:t>
      </w:r>
      <w:r w:rsidR="000A5C4F">
        <w:t xml:space="preserve"> </w:t>
      </w:r>
      <w:r w:rsidRPr="00D321CD">
        <w:t>300</w:t>
      </w:r>
      <w:r w:rsidR="000A5C4F">
        <w:t xml:space="preserve"> </w:t>
      </w:r>
      <w:r w:rsidR="00224853">
        <w:t>mg</w:t>
      </w:r>
      <w:r w:rsidR="000A5C4F">
        <w:t xml:space="preserve"> </w:t>
      </w:r>
      <w:r w:rsidRPr="00D321CD">
        <w:t>Q4W/150</w:t>
      </w:r>
      <w:r w:rsidR="000A5C4F">
        <w:t xml:space="preserve"> </w:t>
      </w:r>
      <w:r w:rsidR="00224853">
        <w:t>mg</w:t>
      </w:r>
      <w:r w:rsidR="000A5C4F">
        <w:t xml:space="preserve"> </w:t>
      </w:r>
      <w:r w:rsidRPr="00D321CD">
        <w:t>Q2W</w:t>
      </w:r>
      <w:r w:rsidR="000A5C4F">
        <w:t xml:space="preserve"> </w:t>
      </w:r>
      <w:r w:rsidRPr="00D321CD">
        <w:t>group</w:t>
      </w:r>
      <w:r w:rsidR="000A5C4F">
        <w:t xml:space="preserve"> </w:t>
      </w:r>
      <w:r w:rsidRPr="00D321CD">
        <w:t>and</w:t>
      </w:r>
      <w:r w:rsidR="000A5C4F">
        <w:t xml:space="preserve"> </w:t>
      </w:r>
      <w:r w:rsidRPr="00D321CD">
        <w:t>one</w:t>
      </w:r>
      <w:r w:rsidR="000A5C4F">
        <w:t xml:space="preserve"> </w:t>
      </w:r>
      <w:r w:rsidRPr="00D321CD">
        <w:t>from</w:t>
      </w:r>
      <w:r w:rsidR="000A5C4F">
        <w:t xml:space="preserve"> </w:t>
      </w:r>
      <w:r w:rsidRPr="00D321CD">
        <w:t>the</w:t>
      </w:r>
      <w:r w:rsidR="000A5C4F">
        <w:t xml:space="preserve"> </w:t>
      </w:r>
      <w:r w:rsidRPr="00D321CD">
        <w:t>75</w:t>
      </w:r>
      <w:r w:rsidR="000A5C4F">
        <w:t xml:space="preserve"> </w:t>
      </w:r>
      <w:r w:rsidR="00224853">
        <w:t>mg</w:t>
      </w:r>
      <w:r w:rsidR="000A5C4F">
        <w:t xml:space="preserve"> </w:t>
      </w:r>
      <w:r w:rsidRPr="00D321CD">
        <w:t>Q2W/150</w:t>
      </w:r>
      <w:r w:rsidR="000A5C4F">
        <w:t xml:space="preserve"> </w:t>
      </w:r>
      <w:r w:rsidR="00224853">
        <w:t>mg</w:t>
      </w:r>
      <w:r w:rsidR="000A5C4F">
        <w:t xml:space="preserve"> </w:t>
      </w:r>
      <w:r w:rsidRPr="00D321CD">
        <w:t>Q2W</w:t>
      </w:r>
      <w:r w:rsidR="000A5C4F">
        <w:t xml:space="preserve"> </w:t>
      </w:r>
      <w:r w:rsidRPr="00D321CD">
        <w:t>group</w:t>
      </w:r>
      <w:r>
        <w:t>.</w:t>
      </w:r>
    </w:p>
    <w:p w:rsidR="001D1BC0" w:rsidRDefault="00431731" w:rsidP="00F05481">
      <w:pPr>
        <w:pStyle w:val="Heading6"/>
      </w:pPr>
      <w:r>
        <w:t>Device</w:t>
      </w:r>
      <w:r w:rsidR="000A5C4F">
        <w:t xml:space="preserve"> </w:t>
      </w:r>
      <w:r>
        <w:t>related</w:t>
      </w:r>
      <w:r w:rsidR="000A5C4F">
        <w:t xml:space="preserve"> </w:t>
      </w:r>
      <w:r w:rsidR="001D1BC0" w:rsidRPr="00D907A8">
        <w:t>adverse</w:t>
      </w:r>
      <w:r w:rsidR="000A5C4F">
        <w:t xml:space="preserve"> </w:t>
      </w:r>
      <w:r w:rsidR="001D1BC0" w:rsidRPr="00D907A8">
        <w:t>events</w:t>
      </w:r>
    </w:p>
    <w:p w:rsidR="001D1BC0" w:rsidRPr="00D907A8" w:rsidRDefault="001D1BC0" w:rsidP="001D1BC0">
      <w:r w:rsidRPr="00D907A8">
        <w:t>Device</w:t>
      </w:r>
      <w:r w:rsidR="000A5C4F">
        <w:t xml:space="preserve"> </w:t>
      </w:r>
      <w:r w:rsidRPr="00D907A8">
        <w:t>related</w:t>
      </w:r>
      <w:r w:rsidR="000A5C4F">
        <w:t xml:space="preserve"> </w:t>
      </w:r>
      <w:r w:rsidRPr="00D907A8">
        <w:t>events</w:t>
      </w:r>
      <w:r w:rsidR="000A5C4F">
        <w:t xml:space="preserve"> </w:t>
      </w:r>
      <w:r w:rsidRPr="00D907A8">
        <w:t>were</w:t>
      </w:r>
      <w:r w:rsidR="000A5C4F">
        <w:t xml:space="preserve"> </w:t>
      </w:r>
      <w:r w:rsidRPr="00D907A8">
        <w:t>reported</w:t>
      </w:r>
      <w:r w:rsidR="000A5C4F">
        <w:t xml:space="preserve"> </w:t>
      </w:r>
      <w:r w:rsidRPr="00D907A8">
        <w:t>by</w:t>
      </w:r>
      <w:r w:rsidR="000A5C4F">
        <w:t xml:space="preserve"> </w:t>
      </w:r>
      <w:r w:rsidRPr="00D907A8">
        <w:t>approximately</w:t>
      </w:r>
      <w:r w:rsidR="000A5C4F">
        <w:t xml:space="preserve"> </w:t>
      </w:r>
      <w:r w:rsidRPr="00D907A8">
        <w:t>11%</w:t>
      </w:r>
      <w:r w:rsidR="000A5C4F">
        <w:t xml:space="preserve"> </w:t>
      </w:r>
      <w:r w:rsidRPr="00D907A8">
        <w:t>of</w:t>
      </w:r>
      <w:r w:rsidR="000A5C4F">
        <w:t xml:space="preserve"> </w:t>
      </w:r>
      <w:r w:rsidRPr="00D907A8">
        <w:t>alirocumab</w:t>
      </w:r>
      <w:r w:rsidR="000A5C4F">
        <w:t xml:space="preserve"> </w:t>
      </w:r>
      <w:r w:rsidRPr="00D907A8">
        <w:t>patients</w:t>
      </w:r>
      <w:r w:rsidR="000A5C4F">
        <w:t xml:space="preserve"> </w:t>
      </w:r>
      <w:r w:rsidRPr="00D907A8">
        <w:t>using</w:t>
      </w:r>
      <w:r w:rsidR="000A5C4F">
        <w:t xml:space="preserve"> </w:t>
      </w:r>
      <w:r w:rsidRPr="00D907A8">
        <w:t>the</w:t>
      </w:r>
      <w:r w:rsidR="000A5C4F">
        <w:t xml:space="preserve"> </w:t>
      </w:r>
      <w:r w:rsidRPr="00D907A8">
        <w:t>prefilled</w:t>
      </w:r>
      <w:r w:rsidR="000A5C4F">
        <w:t xml:space="preserve"> </w:t>
      </w:r>
      <w:r w:rsidRPr="00D907A8">
        <w:t>pen,</w:t>
      </w:r>
      <w:r w:rsidR="000A5C4F">
        <w:t xml:space="preserve"> </w:t>
      </w:r>
      <w:r w:rsidRPr="00D907A8">
        <w:t>mostly</w:t>
      </w:r>
      <w:r w:rsidR="000A5C4F">
        <w:t xml:space="preserve"> </w:t>
      </w:r>
      <w:r w:rsidRPr="00D907A8">
        <w:t>related</w:t>
      </w:r>
      <w:r w:rsidR="000A5C4F">
        <w:t xml:space="preserve"> </w:t>
      </w:r>
      <w:r w:rsidRPr="00D907A8">
        <w:t>to</w:t>
      </w:r>
      <w:r w:rsidR="000A5C4F">
        <w:t xml:space="preserve"> </w:t>
      </w:r>
      <w:r w:rsidRPr="00D907A8">
        <w:t>jammed</w:t>
      </w:r>
      <w:r w:rsidR="000A5C4F">
        <w:t xml:space="preserve"> </w:t>
      </w:r>
      <w:r w:rsidRPr="00D907A8">
        <w:t>or</w:t>
      </w:r>
      <w:r w:rsidR="000A5C4F">
        <w:t xml:space="preserve"> </w:t>
      </w:r>
      <w:r w:rsidRPr="00D907A8">
        <w:t>difficult</w:t>
      </w:r>
      <w:r w:rsidR="000A5C4F">
        <w:t xml:space="preserve"> </w:t>
      </w:r>
      <w:r w:rsidRPr="00D907A8">
        <w:t>to</w:t>
      </w:r>
      <w:r w:rsidR="000A5C4F">
        <w:t xml:space="preserve"> </w:t>
      </w:r>
      <w:r w:rsidRPr="00D907A8">
        <w:t>activated</w:t>
      </w:r>
      <w:r w:rsidR="000A5C4F">
        <w:t xml:space="preserve"> </w:t>
      </w:r>
      <w:r w:rsidRPr="00D907A8">
        <w:t>devices.</w:t>
      </w:r>
      <w:r w:rsidR="000A5C4F">
        <w:t xml:space="preserve"> </w:t>
      </w:r>
      <w:r>
        <w:t>Most</w:t>
      </w:r>
      <w:r w:rsidR="000A5C4F">
        <w:t xml:space="preserve"> </w:t>
      </w:r>
      <w:r>
        <w:t>events</w:t>
      </w:r>
      <w:r w:rsidR="000A5C4F">
        <w:t xml:space="preserve"> </w:t>
      </w:r>
      <w:r>
        <w:t>occurred</w:t>
      </w:r>
      <w:r w:rsidR="000A5C4F">
        <w:t xml:space="preserve"> </w:t>
      </w:r>
      <w:r>
        <w:t>early</w:t>
      </w:r>
      <w:r w:rsidR="000A5C4F">
        <w:t xml:space="preserve"> </w:t>
      </w:r>
      <w:r>
        <w:t>in</w:t>
      </w:r>
      <w:r w:rsidR="000A5C4F">
        <w:t xml:space="preserve"> </w:t>
      </w:r>
      <w:r>
        <w:t>the</w:t>
      </w:r>
      <w:r w:rsidR="000A5C4F">
        <w:t xml:space="preserve"> </w:t>
      </w:r>
      <w:r>
        <w:t>clinical</w:t>
      </w:r>
      <w:r w:rsidR="000A5C4F">
        <w:t xml:space="preserve"> </w:t>
      </w:r>
      <w:r>
        <w:t>studies.</w:t>
      </w:r>
    </w:p>
    <w:p w:rsidR="00224853" w:rsidRDefault="001D1BC0" w:rsidP="001D1BC0">
      <w:r w:rsidRPr="009B44AB">
        <w:t>At</w:t>
      </w:r>
      <w:r w:rsidR="000A5C4F">
        <w:t xml:space="preserve"> </w:t>
      </w:r>
      <w:r w:rsidRPr="009B44AB">
        <w:t>the</w:t>
      </w:r>
      <w:r w:rsidR="000A5C4F">
        <w:t xml:space="preserve"> </w:t>
      </w:r>
      <w:r w:rsidRPr="009B44AB">
        <w:t>time</w:t>
      </w:r>
      <w:r w:rsidR="000A5C4F">
        <w:t xml:space="preserve"> </w:t>
      </w:r>
      <w:r w:rsidRPr="009B44AB">
        <w:t>of</w:t>
      </w:r>
      <w:r w:rsidR="000A5C4F">
        <w:t xml:space="preserve"> </w:t>
      </w:r>
      <w:r w:rsidRPr="009B44AB">
        <w:t>submission</w:t>
      </w:r>
      <w:r w:rsidR="000A5C4F">
        <w:t xml:space="preserve"> </w:t>
      </w:r>
      <w:r w:rsidRPr="009B44AB">
        <w:t>there</w:t>
      </w:r>
      <w:r w:rsidR="000A5C4F">
        <w:t xml:space="preserve"> </w:t>
      </w:r>
      <w:r w:rsidRPr="009B44AB">
        <w:t>were</w:t>
      </w:r>
      <w:r w:rsidR="000A5C4F">
        <w:t xml:space="preserve"> </w:t>
      </w:r>
      <w:r w:rsidRPr="009B44AB">
        <w:t>no</w:t>
      </w:r>
      <w:r w:rsidR="000A5C4F">
        <w:t xml:space="preserve"> </w:t>
      </w:r>
      <w:r w:rsidRPr="009B44AB">
        <w:t>post-market</w:t>
      </w:r>
      <w:r w:rsidR="000A5C4F">
        <w:t xml:space="preserve"> </w:t>
      </w:r>
      <w:r w:rsidRPr="009B44AB">
        <w:t>data</w:t>
      </w:r>
      <w:r w:rsidR="000A5C4F">
        <w:t xml:space="preserve"> </w:t>
      </w:r>
      <w:r w:rsidRPr="009B44AB">
        <w:t>for</w:t>
      </w:r>
      <w:r w:rsidR="000A5C4F">
        <w:t xml:space="preserve"> </w:t>
      </w:r>
      <w:r w:rsidRPr="009B44AB">
        <w:t>the</w:t>
      </w:r>
      <w:r w:rsidR="000A5C4F">
        <w:t xml:space="preserve"> </w:t>
      </w:r>
      <w:r w:rsidRPr="009B44AB">
        <w:t>Q4W</w:t>
      </w:r>
      <w:r w:rsidR="000A5C4F">
        <w:t xml:space="preserve"> </w:t>
      </w:r>
      <w:r w:rsidRPr="009B44AB">
        <w:t>dosing.</w:t>
      </w:r>
      <w:r w:rsidR="000A5C4F">
        <w:t xml:space="preserve"> </w:t>
      </w:r>
      <w:r w:rsidRPr="009B44AB">
        <w:t>Two</w:t>
      </w:r>
      <w:r w:rsidR="000A5C4F">
        <w:t xml:space="preserve"> </w:t>
      </w:r>
      <w:r w:rsidRPr="009B44AB">
        <w:t>PSURs</w:t>
      </w:r>
      <w:r w:rsidR="000A5C4F">
        <w:t xml:space="preserve"> </w:t>
      </w:r>
      <w:r w:rsidRPr="009B44AB">
        <w:t>had</w:t>
      </w:r>
      <w:r w:rsidR="000A5C4F">
        <w:t xml:space="preserve"> </w:t>
      </w:r>
      <w:r w:rsidRPr="009B44AB">
        <w:t>been</w:t>
      </w:r>
      <w:r w:rsidR="000A5C4F">
        <w:t xml:space="preserve"> </w:t>
      </w:r>
      <w:r w:rsidRPr="009B44AB">
        <w:t>reviewed</w:t>
      </w:r>
      <w:r w:rsidR="000A5C4F">
        <w:t xml:space="preserve"> </w:t>
      </w:r>
      <w:r w:rsidRPr="009B44AB">
        <w:t>by</w:t>
      </w:r>
      <w:r w:rsidR="000A5C4F">
        <w:t xml:space="preserve"> </w:t>
      </w:r>
      <w:r w:rsidRPr="009B44AB">
        <w:t>the</w:t>
      </w:r>
      <w:r w:rsidR="000A5C4F">
        <w:t xml:space="preserve"> </w:t>
      </w:r>
      <w:r w:rsidRPr="009B44AB">
        <w:t>evaluator</w:t>
      </w:r>
      <w:r w:rsidR="000A5C4F">
        <w:t xml:space="preserve"> </w:t>
      </w:r>
      <w:r w:rsidRPr="009B44AB">
        <w:t>and</w:t>
      </w:r>
      <w:r w:rsidR="000A5C4F">
        <w:t xml:space="preserve"> </w:t>
      </w:r>
      <w:r w:rsidRPr="009B44AB">
        <w:t>who</w:t>
      </w:r>
      <w:r w:rsidR="000A5C4F">
        <w:t xml:space="preserve"> </w:t>
      </w:r>
      <w:r w:rsidRPr="009B44AB">
        <w:t>concluded</w:t>
      </w:r>
      <w:r w:rsidR="000A5C4F">
        <w:t xml:space="preserve"> </w:t>
      </w:r>
      <w:r w:rsidRPr="009B44AB">
        <w:t>that</w:t>
      </w:r>
      <w:r w:rsidR="000A5C4F">
        <w:t xml:space="preserve"> </w:t>
      </w:r>
      <w:r w:rsidRPr="009B44AB">
        <w:t>new</w:t>
      </w:r>
      <w:r w:rsidR="000A5C4F">
        <w:t xml:space="preserve"> </w:t>
      </w:r>
      <w:r w:rsidRPr="009B44AB">
        <w:t>safety</w:t>
      </w:r>
      <w:r w:rsidR="000A5C4F">
        <w:t xml:space="preserve"> </w:t>
      </w:r>
      <w:r w:rsidRPr="009B44AB">
        <w:t>signals</w:t>
      </w:r>
      <w:r w:rsidR="000A5C4F">
        <w:t xml:space="preserve"> </w:t>
      </w:r>
      <w:r w:rsidRPr="009B44AB">
        <w:t>had</w:t>
      </w:r>
      <w:r w:rsidR="000A5C4F">
        <w:t xml:space="preserve"> </w:t>
      </w:r>
      <w:r w:rsidRPr="009B44AB">
        <w:t>been</w:t>
      </w:r>
      <w:r w:rsidR="000A5C4F">
        <w:t xml:space="preserve"> </w:t>
      </w:r>
      <w:r w:rsidRPr="009B44AB">
        <w:t>identified</w:t>
      </w:r>
      <w:r w:rsidR="000A5C4F">
        <w:t xml:space="preserve"> </w:t>
      </w:r>
      <w:r w:rsidRPr="009B44AB">
        <w:t>by</w:t>
      </w:r>
      <w:r w:rsidR="000A5C4F">
        <w:t xml:space="preserve"> </w:t>
      </w:r>
      <w:r w:rsidRPr="009B44AB">
        <w:t>the</w:t>
      </w:r>
      <w:r w:rsidR="000A5C4F">
        <w:t xml:space="preserve"> </w:t>
      </w:r>
      <w:r w:rsidRPr="009B44AB">
        <w:t>sponsor</w:t>
      </w:r>
      <w:r w:rsidR="000A5C4F">
        <w:t xml:space="preserve"> </w:t>
      </w:r>
      <w:r w:rsidRPr="009B44AB">
        <w:t>from</w:t>
      </w:r>
      <w:r w:rsidR="000A5C4F">
        <w:t xml:space="preserve"> </w:t>
      </w:r>
      <w:r w:rsidRPr="009B44AB">
        <w:t>the</w:t>
      </w:r>
      <w:r w:rsidR="000A5C4F">
        <w:t xml:space="preserve"> </w:t>
      </w:r>
      <w:r w:rsidRPr="009B44AB">
        <w:t>post-market</w:t>
      </w:r>
      <w:r w:rsidR="000A5C4F">
        <w:t xml:space="preserve"> </w:t>
      </w:r>
      <w:r w:rsidRPr="009B44AB">
        <w:t>data</w:t>
      </w:r>
      <w:r w:rsidR="000A5C4F">
        <w:t xml:space="preserve"> </w:t>
      </w:r>
      <w:r w:rsidRPr="009B44AB">
        <w:t>analysed</w:t>
      </w:r>
      <w:r w:rsidR="00224853">
        <w:t>.</w:t>
      </w:r>
    </w:p>
    <w:p w:rsidR="007B6132" w:rsidRDefault="007B6132" w:rsidP="00555280">
      <w:pPr>
        <w:pStyle w:val="Heading4"/>
      </w:pPr>
      <w:r w:rsidRPr="007B6132">
        <w:t>Clin</w:t>
      </w:r>
      <w:r w:rsidR="00F05481">
        <w:t>ical</w:t>
      </w:r>
      <w:r w:rsidR="000A5C4F">
        <w:t xml:space="preserve"> </w:t>
      </w:r>
      <w:r w:rsidR="00F05481">
        <w:t>evaluator’s</w:t>
      </w:r>
      <w:r w:rsidR="000A5C4F">
        <w:t xml:space="preserve"> </w:t>
      </w:r>
      <w:r w:rsidR="00F05481">
        <w:t>recommendation</w:t>
      </w:r>
    </w:p>
    <w:p w:rsidR="00224853" w:rsidRDefault="006A1596" w:rsidP="006A1596">
      <w:r w:rsidRPr="00414027">
        <w:t>The</w:t>
      </w:r>
      <w:r w:rsidR="000A5C4F">
        <w:t xml:space="preserve"> </w:t>
      </w:r>
      <w:r w:rsidRPr="00414027">
        <w:t>clinical</w:t>
      </w:r>
      <w:r w:rsidR="000A5C4F">
        <w:t xml:space="preserve"> </w:t>
      </w:r>
      <w:r w:rsidRPr="00414027">
        <w:t>evaluator</w:t>
      </w:r>
      <w:r w:rsidR="000A5C4F">
        <w:t xml:space="preserve"> </w:t>
      </w:r>
      <w:r w:rsidRPr="00414027">
        <w:t>recommended</w:t>
      </w:r>
      <w:r w:rsidR="000A5C4F">
        <w:t xml:space="preserve"> </w:t>
      </w:r>
      <w:r w:rsidRPr="00414027">
        <w:t>approval</w:t>
      </w:r>
      <w:r w:rsidR="000A5C4F">
        <w:t xml:space="preserve"> </w:t>
      </w:r>
      <w:r w:rsidRPr="00414027">
        <w:t>of</w:t>
      </w:r>
      <w:r w:rsidR="000A5C4F">
        <w:t xml:space="preserve"> </w:t>
      </w:r>
      <w:r w:rsidRPr="00414027">
        <w:t>the</w:t>
      </w:r>
      <w:r w:rsidR="000A5C4F">
        <w:t xml:space="preserve"> </w:t>
      </w:r>
      <w:r w:rsidRPr="00414027">
        <w:t>new</w:t>
      </w:r>
      <w:r w:rsidR="000A5C4F">
        <w:t xml:space="preserve"> </w:t>
      </w:r>
      <w:r w:rsidRPr="00414027">
        <w:t>directions</w:t>
      </w:r>
      <w:r w:rsidR="000A5C4F">
        <w:t xml:space="preserve"> </w:t>
      </w:r>
      <w:r w:rsidRPr="00414027">
        <w:t>for</w:t>
      </w:r>
      <w:r w:rsidR="000A5C4F">
        <w:t xml:space="preserve"> </w:t>
      </w:r>
      <w:r w:rsidRPr="00414027">
        <w:t>use</w:t>
      </w:r>
      <w:r w:rsidR="000A5C4F">
        <w:t xml:space="preserve"> </w:t>
      </w:r>
      <w:r w:rsidRPr="00414027">
        <w:t>but</w:t>
      </w:r>
      <w:r w:rsidR="000A5C4F">
        <w:t xml:space="preserve"> </w:t>
      </w:r>
      <w:r w:rsidRPr="00414027">
        <w:t>did</w:t>
      </w:r>
      <w:r w:rsidR="000A5C4F">
        <w:t xml:space="preserve"> </w:t>
      </w:r>
      <w:r w:rsidRPr="00414027">
        <w:t>not</w:t>
      </w:r>
      <w:r w:rsidR="000A5C4F">
        <w:t xml:space="preserve"> </w:t>
      </w:r>
      <w:r w:rsidRPr="00414027">
        <w:t>recommend</w:t>
      </w:r>
      <w:r w:rsidR="000A5C4F">
        <w:t xml:space="preserve"> </w:t>
      </w:r>
      <w:r w:rsidRPr="00414027">
        <w:t>approval</w:t>
      </w:r>
      <w:r w:rsidR="000A5C4F">
        <w:t xml:space="preserve"> </w:t>
      </w:r>
      <w:r w:rsidRPr="00414027">
        <w:t>for</w:t>
      </w:r>
      <w:r w:rsidR="000A5C4F">
        <w:t xml:space="preserve"> </w:t>
      </w:r>
      <w:r w:rsidRPr="00414027">
        <w:t>the</w:t>
      </w:r>
      <w:r w:rsidR="000A5C4F">
        <w:t xml:space="preserve"> </w:t>
      </w:r>
      <w:r w:rsidRPr="00414027">
        <w:t>extension</w:t>
      </w:r>
      <w:r w:rsidR="000A5C4F">
        <w:t xml:space="preserve"> </w:t>
      </w:r>
      <w:r w:rsidRPr="00414027">
        <w:t>of</w:t>
      </w:r>
      <w:r w:rsidR="000A5C4F">
        <w:t xml:space="preserve"> </w:t>
      </w:r>
      <w:r w:rsidRPr="00414027">
        <w:t>indications</w:t>
      </w:r>
      <w:r w:rsidR="00224853">
        <w:t>.</w:t>
      </w:r>
    </w:p>
    <w:p w:rsidR="000B7EE2" w:rsidRDefault="000B7EE2" w:rsidP="000B7EE2">
      <w:pPr>
        <w:pStyle w:val="Heading3"/>
        <w:rPr>
          <w:lang w:eastAsia="en-AU"/>
        </w:rPr>
      </w:pPr>
      <w:bookmarkStart w:id="187" w:name="_Toc529453520"/>
      <w:bookmarkStart w:id="188" w:name="_Toc247691531"/>
      <w:bookmarkStart w:id="189" w:name="_Toc314842515"/>
      <w:bookmarkStart w:id="190" w:name="_Toc196046505"/>
      <w:bookmarkStart w:id="191" w:name="_Toc196046949"/>
      <w:bookmarkEnd w:id="176"/>
      <w:r>
        <w:rPr>
          <w:lang w:eastAsia="en-AU"/>
        </w:rPr>
        <w:t>Risk</w:t>
      </w:r>
      <w:r w:rsidR="000A5C4F">
        <w:rPr>
          <w:lang w:eastAsia="en-AU"/>
        </w:rPr>
        <w:t xml:space="preserve"> </w:t>
      </w:r>
      <w:r>
        <w:rPr>
          <w:lang w:eastAsia="en-AU"/>
        </w:rPr>
        <w:t>management</w:t>
      </w:r>
      <w:r w:rsidR="000A5C4F">
        <w:rPr>
          <w:lang w:eastAsia="en-AU"/>
        </w:rPr>
        <w:t xml:space="preserve"> </w:t>
      </w:r>
      <w:r>
        <w:rPr>
          <w:lang w:eastAsia="en-AU"/>
        </w:rPr>
        <w:t>plan</w:t>
      </w:r>
      <w:bookmarkEnd w:id="187"/>
    </w:p>
    <w:p w:rsidR="000B7EE2" w:rsidRPr="00B27F67" w:rsidRDefault="000B7EE2" w:rsidP="000B7EE2">
      <w:r w:rsidRPr="00B27F67">
        <w:t>The</w:t>
      </w:r>
      <w:r w:rsidR="000A5C4F">
        <w:t xml:space="preserve"> </w:t>
      </w:r>
      <w:r w:rsidR="00CE27DF">
        <w:t>Pharmacovigilance</w:t>
      </w:r>
      <w:r w:rsidR="000A5C4F">
        <w:t xml:space="preserve"> </w:t>
      </w:r>
      <w:r w:rsidR="00CE27DF">
        <w:t>and</w:t>
      </w:r>
      <w:r w:rsidR="000A5C4F">
        <w:t xml:space="preserve"> </w:t>
      </w:r>
      <w:r w:rsidR="00CE27DF">
        <w:t>Special</w:t>
      </w:r>
      <w:r w:rsidR="000A5C4F">
        <w:t xml:space="preserve"> </w:t>
      </w:r>
      <w:r w:rsidR="00CE27DF">
        <w:t>Access</w:t>
      </w:r>
      <w:r w:rsidR="000A5C4F">
        <w:t xml:space="preserve"> </w:t>
      </w:r>
      <w:r w:rsidR="00CE27DF" w:rsidRPr="00CE27DF">
        <w:t>Branch</w:t>
      </w:r>
      <w:r w:rsidR="000A5C4F">
        <w:t xml:space="preserve"> </w:t>
      </w:r>
      <w:r w:rsidR="00CE27DF" w:rsidRPr="00CE27DF">
        <w:t>(</w:t>
      </w:r>
      <w:r w:rsidRPr="00CE27DF">
        <w:t>PSAB</w:t>
      </w:r>
      <w:r w:rsidR="00CE27DF" w:rsidRPr="00CE27DF">
        <w:t>)</w:t>
      </w:r>
      <w:r w:rsidR="000A5C4F">
        <w:t xml:space="preserve"> </w:t>
      </w:r>
      <w:r w:rsidRPr="00CE27DF">
        <w:t>has</w:t>
      </w:r>
      <w:r w:rsidR="000A5C4F">
        <w:t xml:space="preserve"> </w:t>
      </w:r>
      <w:r w:rsidRPr="00CE27DF">
        <w:t>considered</w:t>
      </w:r>
      <w:r w:rsidR="000A5C4F">
        <w:t xml:space="preserve"> </w:t>
      </w:r>
      <w:r w:rsidRPr="00B27F67">
        <w:t>the</w:t>
      </w:r>
      <w:r w:rsidR="000A5C4F">
        <w:t xml:space="preserve"> </w:t>
      </w:r>
      <w:r w:rsidRPr="00B27F67">
        <w:t>EU-RMP</w:t>
      </w:r>
      <w:r w:rsidR="000A5C4F">
        <w:t xml:space="preserve"> </w:t>
      </w:r>
      <w:r w:rsidRPr="00B27F67">
        <w:t>(Version</w:t>
      </w:r>
      <w:r w:rsidR="000A5C4F">
        <w:t xml:space="preserve"> </w:t>
      </w:r>
      <w:r w:rsidRPr="00B27F67">
        <w:t>3.0,</w:t>
      </w:r>
      <w:r w:rsidR="000A5C4F">
        <w:t xml:space="preserve"> </w:t>
      </w:r>
      <w:r w:rsidRPr="00B27F67">
        <w:t>dated</w:t>
      </w:r>
      <w:r w:rsidR="000A5C4F">
        <w:t xml:space="preserve"> </w:t>
      </w:r>
      <w:r w:rsidRPr="00B27F67">
        <w:t>12</w:t>
      </w:r>
      <w:r w:rsidR="000A5C4F">
        <w:t xml:space="preserve"> </w:t>
      </w:r>
      <w:r w:rsidRPr="00B27F67">
        <w:t>January</w:t>
      </w:r>
      <w:r w:rsidR="000A5C4F">
        <w:t xml:space="preserve"> </w:t>
      </w:r>
      <w:r w:rsidRPr="00B27F67">
        <w:t>2017)</w:t>
      </w:r>
      <w:r w:rsidR="000A5C4F">
        <w:t xml:space="preserve"> </w:t>
      </w:r>
      <w:r w:rsidRPr="00B27F67">
        <w:t>with</w:t>
      </w:r>
      <w:r w:rsidR="000A5C4F">
        <w:t xml:space="preserve"> </w:t>
      </w:r>
      <w:r w:rsidRPr="00B27F67">
        <w:t>Australian</w:t>
      </w:r>
      <w:r w:rsidR="000A5C4F">
        <w:t xml:space="preserve"> </w:t>
      </w:r>
      <w:r w:rsidRPr="00B27F67">
        <w:t>Specific</w:t>
      </w:r>
      <w:r w:rsidR="000A5C4F">
        <w:t xml:space="preserve"> </w:t>
      </w:r>
      <w:r w:rsidRPr="00B27F67">
        <w:t>Annex</w:t>
      </w:r>
      <w:r w:rsidR="000A5C4F">
        <w:t xml:space="preserve"> </w:t>
      </w:r>
      <w:r w:rsidRPr="00B27F67">
        <w:t>(Version</w:t>
      </w:r>
      <w:r w:rsidR="000A5C4F">
        <w:t xml:space="preserve"> </w:t>
      </w:r>
      <w:r w:rsidRPr="00B27F67">
        <w:t>2.1,</w:t>
      </w:r>
      <w:r w:rsidR="000A5C4F">
        <w:t xml:space="preserve"> </w:t>
      </w:r>
      <w:r w:rsidRPr="00B27F67">
        <w:t>dated</w:t>
      </w:r>
      <w:r w:rsidR="000A5C4F">
        <w:t xml:space="preserve"> </w:t>
      </w:r>
      <w:r w:rsidRPr="00B27F67">
        <w:t>31</w:t>
      </w:r>
      <w:r w:rsidR="000A5C4F">
        <w:t xml:space="preserve"> </w:t>
      </w:r>
      <w:r w:rsidRPr="00B27F67">
        <w:t>March</w:t>
      </w:r>
      <w:r w:rsidR="000A5C4F">
        <w:t xml:space="preserve"> </w:t>
      </w:r>
      <w:r w:rsidRPr="00B27F67">
        <w:t>2017)</w:t>
      </w:r>
      <w:r w:rsidR="000A5C4F">
        <w:t xml:space="preserve"> </w:t>
      </w:r>
      <w:r w:rsidRPr="00B27F67">
        <w:t>and</w:t>
      </w:r>
      <w:r w:rsidR="000A5C4F">
        <w:t xml:space="preserve"> </w:t>
      </w:r>
      <w:r w:rsidRPr="00B27F67">
        <w:t>has</w:t>
      </w:r>
      <w:r w:rsidR="000A5C4F">
        <w:t xml:space="preserve"> </w:t>
      </w:r>
      <w:r w:rsidRPr="00B27F67">
        <w:t>no</w:t>
      </w:r>
      <w:r w:rsidR="000A5C4F">
        <w:t xml:space="preserve"> </w:t>
      </w:r>
      <w:r w:rsidRPr="00B27F67">
        <w:t>outstanding</w:t>
      </w:r>
      <w:r w:rsidR="000A5C4F">
        <w:t xml:space="preserve"> </w:t>
      </w:r>
      <w:r w:rsidRPr="00B27F67">
        <w:t>issues</w:t>
      </w:r>
      <w:r w:rsidR="000A5C4F">
        <w:t xml:space="preserve"> </w:t>
      </w:r>
      <w:r w:rsidRPr="00B27F67">
        <w:t>relating</w:t>
      </w:r>
      <w:r w:rsidR="000A5C4F">
        <w:t xml:space="preserve"> </w:t>
      </w:r>
      <w:r w:rsidRPr="00B27F67">
        <w:t>to</w:t>
      </w:r>
      <w:r w:rsidR="000A5C4F">
        <w:t xml:space="preserve"> </w:t>
      </w:r>
      <w:r w:rsidRPr="00B27F67">
        <w:t>the</w:t>
      </w:r>
      <w:r w:rsidR="000A5C4F">
        <w:t xml:space="preserve"> </w:t>
      </w:r>
      <w:r w:rsidRPr="00B27F67">
        <w:t>RMP</w:t>
      </w:r>
      <w:r w:rsidR="00CE27DF">
        <w:t>.</w:t>
      </w:r>
    </w:p>
    <w:p w:rsidR="008E7846" w:rsidRDefault="00AA0ED0" w:rsidP="008E7846">
      <w:pPr>
        <w:pStyle w:val="Heading3"/>
      </w:pPr>
      <w:bookmarkStart w:id="192" w:name="_Toc529453521"/>
      <w:r>
        <w:t>Risk-benefit</w:t>
      </w:r>
      <w:r w:rsidR="000A5C4F">
        <w:t xml:space="preserve"> </w:t>
      </w:r>
      <w:r>
        <w:t>a</w:t>
      </w:r>
      <w:r w:rsidR="008E7846">
        <w:t>nalysis</w:t>
      </w:r>
      <w:bookmarkEnd w:id="188"/>
      <w:bookmarkEnd w:id="189"/>
      <w:bookmarkEnd w:id="192"/>
    </w:p>
    <w:p w:rsidR="00D23139" w:rsidRDefault="00F05481" w:rsidP="00D23139">
      <w:pPr>
        <w:pStyle w:val="Heading4"/>
      </w:pPr>
      <w:r>
        <w:t>Delegate’s</w:t>
      </w:r>
      <w:r w:rsidR="000A5C4F">
        <w:t xml:space="preserve"> </w:t>
      </w:r>
      <w:r>
        <w:t>considerations</w:t>
      </w:r>
    </w:p>
    <w:p w:rsidR="0050448C" w:rsidRPr="0050448C" w:rsidRDefault="0050448C" w:rsidP="0050448C">
      <w:pPr>
        <w:pStyle w:val="Heading5"/>
      </w:pPr>
      <w:r w:rsidRPr="0050448C">
        <w:t>Once</w:t>
      </w:r>
      <w:r w:rsidR="000A5C4F">
        <w:t xml:space="preserve"> </w:t>
      </w:r>
      <w:r w:rsidRPr="0050448C">
        <w:t>monthly</w:t>
      </w:r>
      <w:r w:rsidR="000A5C4F">
        <w:t xml:space="preserve"> </w:t>
      </w:r>
      <w:r w:rsidRPr="0050448C">
        <w:t>dosing</w:t>
      </w:r>
    </w:p>
    <w:p w:rsidR="00224853" w:rsidRDefault="0050448C" w:rsidP="0050448C">
      <w:r w:rsidRPr="0050448C">
        <w:t>The</w:t>
      </w:r>
      <w:r w:rsidR="000A5C4F">
        <w:t xml:space="preserve"> </w:t>
      </w:r>
      <w:r w:rsidRPr="0050448C">
        <w:t>sponsor</w:t>
      </w:r>
      <w:r w:rsidR="000A5C4F">
        <w:t xml:space="preserve"> </w:t>
      </w:r>
      <w:r w:rsidRPr="0050448C">
        <w:t>proposes</w:t>
      </w:r>
      <w:r w:rsidR="000A5C4F">
        <w:t xml:space="preserve"> </w:t>
      </w:r>
      <w:r w:rsidRPr="0050448C">
        <w:t>this</w:t>
      </w:r>
      <w:r w:rsidR="000A5C4F">
        <w:t xml:space="preserve"> </w:t>
      </w:r>
      <w:r w:rsidRPr="0050448C">
        <w:t>as</w:t>
      </w:r>
      <w:r w:rsidR="000A5C4F">
        <w:t xml:space="preserve"> </w:t>
      </w:r>
      <w:r w:rsidRPr="0050448C">
        <w:t>an</w:t>
      </w:r>
      <w:r w:rsidR="000A5C4F">
        <w:t xml:space="preserve"> </w:t>
      </w:r>
      <w:r w:rsidRPr="0050448C">
        <w:t>alternative</w:t>
      </w:r>
      <w:r w:rsidR="000A5C4F">
        <w:t xml:space="preserve"> </w:t>
      </w:r>
      <w:r w:rsidRPr="0050448C">
        <w:t>300</w:t>
      </w:r>
      <w:r w:rsidR="000A5C4F">
        <w:t xml:space="preserve"> </w:t>
      </w:r>
      <w:r w:rsidR="00224853">
        <w:t>mg</w:t>
      </w:r>
      <w:r w:rsidR="000A5C4F">
        <w:t xml:space="preserve"> </w:t>
      </w:r>
      <w:r w:rsidRPr="0050448C">
        <w:t>Q4W</w:t>
      </w:r>
      <w:r w:rsidR="000A5C4F">
        <w:t xml:space="preserve"> </w:t>
      </w:r>
      <w:r w:rsidRPr="0050448C">
        <w:t>dose</w:t>
      </w:r>
      <w:r w:rsidR="000A5C4F">
        <w:t xml:space="preserve"> </w:t>
      </w:r>
      <w:r w:rsidRPr="0050448C">
        <w:t>starting</w:t>
      </w:r>
      <w:r w:rsidR="000A5C4F">
        <w:t xml:space="preserve"> </w:t>
      </w:r>
      <w:r w:rsidRPr="0050448C">
        <w:t>dose</w:t>
      </w:r>
      <w:r w:rsidR="000A5C4F">
        <w:t xml:space="preserve"> </w:t>
      </w:r>
      <w:r w:rsidRPr="0050448C">
        <w:t>in</w:t>
      </w:r>
      <w:r w:rsidR="000A5C4F">
        <w:t xml:space="preserve"> </w:t>
      </w:r>
      <w:r w:rsidRPr="0050448C">
        <w:t>patients</w:t>
      </w:r>
      <w:r w:rsidR="000A5C4F">
        <w:t xml:space="preserve"> </w:t>
      </w:r>
      <w:r w:rsidRPr="0050448C">
        <w:t>wishing</w:t>
      </w:r>
      <w:r w:rsidR="000A5C4F">
        <w:t xml:space="preserve"> </w:t>
      </w:r>
      <w:r w:rsidRPr="0050448C">
        <w:t>to</w:t>
      </w:r>
      <w:r w:rsidR="000A5C4F">
        <w:t xml:space="preserve"> </w:t>
      </w:r>
      <w:r w:rsidRPr="0050448C">
        <w:t>have</w:t>
      </w:r>
      <w:r w:rsidR="000A5C4F">
        <w:t xml:space="preserve"> </w:t>
      </w:r>
      <w:r w:rsidRPr="0050448C">
        <w:t>a</w:t>
      </w:r>
      <w:r w:rsidR="000A5C4F">
        <w:t xml:space="preserve"> </w:t>
      </w:r>
      <w:r w:rsidRPr="0050448C">
        <w:t>monthly</w:t>
      </w:r>
      <w:r w:rsidR="000A5C4F">
        <w:t xml:space="preserve"> </w:t>
      </w:r>
      <w:r w:rsidRPr="0050448C">
        <w:t>dose.</w:t>
      </w:r>
      <w:r w:rsidR="000A5C4F">
        <w:t xml:space="preserve"> </w:t>
      </w:r>
      <w:r w:rsidRPr="0050448C">
        <w:t>A</w:t>
      </w:r>
      <w:r w:rsidR="000A5C4F">
        <w:t xml:space="preserve"> </w:t>
      </w:r>
      <w:r w:rsidRPr="0050448C">
        <w:t>single</w:t>
      </w:r>
      <w:r w:rsidR="000A5C4F">
        <w:t xml:space="preserve"> </w:t>
      </w:r>
      <w:r w:rsidRPr="0050448C">
        <w:t>clinical</w:t>
      </w:r>
      <w:r w:rsidR="000A5C4F">
        <w:t xml:space="preserve"> </w:t>
      </w:r>
      <w:r w:rsidRPr="0050448C">
        <w:t>study</w:t>
      </w:r>
      <w:r w:rsidR="000A5C4F">
        <w:t xml:space="preserve"> </w:t>
      </w:r>
      <w:r w:rsidRPr="0050448C">
        <w:t>of</w:t>
      </w:r>
      <w:r w:rsidR="000A5C4F">
        <w:t xml:space="preserve"> </w:t>
      </w:r>
      <w:r w:rsidRPr="0050448C">
        <w:t>420</w:t>
      </w:r>
      <w:r w:rsidR="000A5C4F">
        <w:t xml:space="preserve"> </w:t>
      </w:r>
      <w:r w:rsidRPr="0050448C">
        <w:t>patients</w:t>
      </w:r>
      <w:r w:rsidR="000A5C4F">
        <w:t xml:space="preserve"> </w:t>
      </w:r>
      <w:r w:rsidRPr="0050448C">
        <w:t>was</w:t>
      </w:r>
      <w:r w:rsidR="000A5C4F">
        <w:t xml:space="preserve"> </w:t>
      </w:r>
      <w:r w:rsidRPr="0050448C">
        <w:t>provided</w:t>
      </w:r>
      <w:r w:rsidR="000A5C4F">
        <w:t xml:space="preserve"> </w:t>
      </w:r>
      <w:r w:rsidRPr="0050448C">
        <w:t>to</w:t>
      </w:r>
      <w:r w:rsidR="000A5C4F">
        <w:t xml:space="preserve"> </w:t>
      </w:r>
      <w:r w:rsidRPr="0050448C">
        <w:t>support</w:t>
      </w:r>
      <w:r w:rsidR="000A5C4F">
        <w:t xml:space="preserve"> </w:t>
      </w:r>
      <w:r w:rsidRPr="0050448C">
        <w:t>the</w:t>
      </w:r>
      <w:r w:rsidR="000A5C4F">
        <w:t xml:space="preserve"> </w:t>
      </w:r>
      <w:r w:rsidRPr="0050448C">
        <w:t>pharmacology,</w:t>
      </w:r>
      <w:r w:rsidR="000A5C4F">
        <w:t xml:space="preserve"> </w:t>
      </w:r>
      <w:r w:rsidRPr="0050448C">
        <w:t>efficacy</w:t>
      </w:r>
      <w:r w:rsidR="000A5C4F">
        <w:t xml:space="preserve"> </w:t>
      </w:r>
      <w:r w:rsidRPr="0050448C">
        <w:t>and</w:t>
      </w:r>
      <w:r w:rsidR="000A5C4F">
        <w:t xml:space="preserve"> </w:t>
      </w:r>
      <w:r w:rsidRPr="0050448C">
        <w:t>safety</w:t>
      </w:r>
      <w:r w:rsidR="000A5C4F">
        <w:t xml:space="preserve"> </w:t>
      </w:r>
      <w:r w:rsidRPr="0050448C">
        <w:t>of</w:t>
      </w:r>
      <w:r w:rsidR="000A5C4F">
        <w:t xml:space="preserve"> </w:t>
      </w:r>
      <w:r w:rsidRPr="0050448C">
        <w:t>300</w:t>
      </w:r>
      <w:r w:rsidR="000A5C4F">
        <w:t xml:space="preserve"> </w:t>
      </w:r>
      <w:r w:rsidR="00224853">
        <w:t>mg</w:t>
      </w:r>
      <w:r w:rsidR="000A5C4F">
        <w:t xml:space="preserve"> </w:t>
      </w:r>
      <w:r w:rsidRPr="0050448C">
        <w:t>Q4W</w:t>
      </w:r>
      <w:r w:rsidR="000A5C4F">
        <w:t xml:space="preserve"> </w:t>
      </w:r>
      <w:r w:rsidRPr="0050448C">
        <w:t>dosing</w:t>
      </w:r>
      <w:r w:rsidR="000A5C4F">
        <w:t xml:space="preserve"> </w:t>
      </w:r>
      <w:r w:rsidRPr="0050448C">
        <w:t>with</w:t>
      </w:r>
      <w:r w:rsidR="000A5C4F">
        <w:t xml:space="preserve"> </w:t>
      </w:r>
      <w:r w:rsidRPr="0050448C">
        <w:t>additional</w:t>
      </w:r>
      <w:r w:rsidR="000A5C4F">
        <w:t xml:space="preserve"> </w:t>
      </w:r>
      <w:r w:rsidRPr="0050448C">
        <w:t>support</w:t>
      </w:r>
      <w:r w:rsidR="000A5C4F">
        <w:t xml:space="preserve"> </w:t>
      </w:r>
      <w:r w:rsidRPr="0050448C">
        <w:t>from</w:t>
      </w:r>
      <w:r w:rsidR="000A5C4F">
        <w:t xml:space="preserve"> </w:t>
      </w:r>
      <w:r w:rsidRPr="0050448C">
        <w:t>population</w:t>
      </w:r>
      <w:r w:rsidR="000A5C4F">
        <w:t xml:space="preserve"> </w:t>
      </w:r>
      <w:r w:rsidRPr="0050448C">
        <w:t>pharmacokinetics</w:t>
      </w:r>
      <w:r w:rsidR="000A5C4F">
        <w:t xml:space="preserve"> </w:t>
      </w:r>
      <w:r w:rsidRPr="0050448C">
        <w:t>and</w:t>
      </w:r>
      <w:r w:rsidR="000A5C4F">
        <w:t xml:space="preserve"> </w:t>
      </w:r>
      <w:r w:rsidRPr="0050448C">
        <w:t>PK/PD</w:t>
      </w:r>
      <w:r w:rsidR="000A5C4F">
        <w:t xml:space="preserve"> </w:t>
      </w:r>
      <w:r w:rsidRPr="0050448C">
        <w:t>modelling.</w:t>
      </w:r>
      <w:r w:rsidR="000A5C4F">
        <w:t xml:space="preserve"> </w:t>
      </w:r>
      <w:r w:rsidRPr="0050448C">
        <w:t>The</w:t>
      </w:r>
      <w:r w:rsidR="000A5C4F">
        <w:t xml:space="preserve"> </w:t>
      </w:r>
      <w:r w:rsidRPr="0050448C">
        <w:t>300</w:t>
      </w:r>
      <w:r w:rsidR="000A5C4F">
        <w:t xml:space="preserve"> </w:t>
      </w:r>
      <w:r w:rsidR="00224853">
        <w:t>mg</w:t>
      </w:r>
      <w:r w:rsidR="000A5C4F">
        <w:t xml:space="preserve"> </w:t>
      </w:r>
      <w:r w:rsidRPr="0050448C">
        <w:t>Q4W</w:t>
      </w:r>
      <w:r w:rsidR="000A5C4F">
        <w:t xml:space="preserve"> </w:t>
      </w:r>
      <w:r w:rsidRPr="0050448C">
        <w:t>has</w:t>
      </w:r>
      <w:r w:rsidR="000A5C4F">
        <w:t xml:space="preserve"> </w:t>
      </w:r>
      <w:r w:rsidRPr="0050448C">
        <w:t>similar</w:t>
      </w:r>
      <w:r w:rsidR="000A5C4F">
        <w:t xml:space="preserve"> </w:t>
      </w:r>
      <w:r w:rsidRPr="0050448C">
        <w:t>kinetics</w:t>
      </w:r>
      <w:r w:rsidR="000A5C4F">
        <w:t xml:space="preserve"> </w:t>
      </w:r>
      <w:r w:rsidRPr="0050448C">
        <w:t>to</w:t>
      </w:r>
      <w:r w:rsidR="000A5C4F">
        <w:t xml:space="preserve"> </w:t>
      </w:r>
      <w:r w:rsidRPr="0050448C">
        <w:t>Q2W</w:t>
      </w:r>
      <w:r w:rsidR="000A5C4F">
        <w:t xml:space="preserve"> </w:t>
      </w:r>
      <w:r w:rsidRPr="0050448C">
        <w:t>dosing</w:t>
      </w:r>
      <w:r w:rsidR="000A5C4F">
        <w:t xml:space="preserve"> </w:t>
      </w:r>
      <w:r w:rsidRPr="0050448C">
        <w:t>however,</w:t>
      </w:r>
      <w:r w:rsidR="000A5C4F">
        <w:t xml:space="preserve"> </w:t>
      </w:r>
      <w:r w:rsidRPr="0050448C">
        <w:t>as</w:t>
      </w:r>
      <w:r w:rsidR="000A5C4F">
        <w:t xml:space="preserve"> </w:t>
      </w:r>
      <w:r w:rsidRPr="0050448C">
        <w:t>expected</w:t>
      </w:r>
      <w:r w:rsidR="000A5C4F">
        <w:t xml:space="preserve"> </w:t>
      </w:r>
      <w:r w:rsidRPr="0050448C">
        <w:t>has</w:t>
      </w:r>
      <w:r w:rsidR="000A5C4F">
        <w:t xml:space="preserve"> </w:t>
      </w:r>
      <w:r w:rsidRPr="0050448C">
        <w:t>a</w:t>
      </w:r>
      <w:r w:rsidR="000A5C4F">
        <w:t xml:space="preserve"> </w:t>
      </w:r>
      <w:r w:rsidRPr="0050448C">
        <w:t>higher</w:t>
      </w:r>
      <w:r w:rsidR="000A5C4F">
        <w:t xml:space="preserve"> </w:t>
      </w:r>
      <w:r w:rsidR="00CE27DF" w:rsidRPr="0050448C">
        <w:t>C</w:t>
      </w:r>
      <w:r w:rsidR="00CE27DF" w:rsidRPr="00CE27DF">
        <w:rPr>
          <w:vertAlign w:val="subscript"/>
        </w:rPr>
        <w:t>max</w:t>
      </w:r>
      <w:r w:rsidR="000A5C4F">
        <w:t xml:space="preserve"> </w:t>
      </w:r>
      <w:r w:rsidRPr="0050448C">
        <w:t>than</w:t>
      </w:r>
      <w:r w:rsidR="000A5C4F">
        <w:t xml:space="preserve"> </w:t>
      </w:r>
      <w:r w:rsidRPr="0050448C">
        <w:t>75</w:t>
      </w:r>
      <w:r w:rsidR="000A5C4F">
        <w:t xml:space="preserve"> </w:t>
      </w:r>
      <w:r w:rsidR="00224853">
        <w:t>mg</w:t>
      </w:r>
      <w:r w:rsidR="000A5C4F">
        <w:t xml:space="preserve"> </w:t>
      </w:r>
      <w:r w:rsidRPr="0050448C">
        <w:t>and</w:t>
      </w:r>
      <w:r w:rsidR="000A5C4F">
        <w:t xml:space="preserve"> </w:t>
      </w:r>
      <w:r w:rsidRPr="0050448C">
        <w:t>150</w:t>
      </w:r>
      <w:r w:rsidR="000A5C4F">
        <w:t xml:space="preserve"> </w:t>
      </w:r>
      <w:r w:rsidR="00224853">
        <w:t>mg</w:t>
      </w:r>
      <w:r w:rsidR="000A5C4F">
        <w:t xml:space="preserve"> </w:t>
      </w:r>
      <w:r w:rsidRPr="0050448C">
        <w:t>dosing.</w:t>
      </w:r>
      <w:r w:rsidR="000A5C4F">
        <w:t xml:space="preserve"> </w:t>
      </w:r>
      <w:r w:rsidRPr="0050448C">
        <w:t>Overall</w:t>
      </w:r>
      <w:r w:rsidR="000A5C4F">
        <w:t xml:space="preserve"> </w:t>
      </w:r>
      <w:r w:rsidRPr="0050448C">
        <w:t>weekly</w:t>
      </w:r>
      <w:r w:rsidR="000A5C4F">
        <w:t xml:space="preserve"> </w:t>
      </w:r>
      <w:r w:rsidRPr="0050448C">
        <w:t>exposure</w:t>
      </w:r>
      <w:r w:rsidR="000A5C4F">
        <w:t xml:space="preserve"> </w:t>
      </w:r>
      <w:r w:rsidRPr="0050448C">
        <w:t>was</w:t>
      </w:r>
      <w:r w:rsidR="000A5C4F">
        <w:t xml:space="preserve"> </w:t>
      </w:r>
      <w:r w:rsidRPr="0050448C">
        <w:t>similar</w:t>
      </w:r>
      <w:r w:rsidR="000A5C4F">
        <w:t xml:space="preserve"> </w:t>
      </w:r>
      <w:r w:rsidRPr="0050448C">
        <w:t>to</w:t>
      </w:r>
      <w:r w:rsidR="000A5C4F">
        <w:t xml:space="preserve"> </w:t>
      </w:r>
      <w:r w:rsidRPr="0050448C">
        <w:t>150</w:t>
      </w:r>
      <w:r w:rsidR="000A5C4F">
        <w:t xml:space="preserve"> </w:t>
      </w:r>
      <w:r w:rsidR="00224853">
        <w:t>mg</w:t>
      </w:r>
      <w:r w:rsidR="000A5C4F">
        <w:t xml:space="preserve"> </w:t>
      </w:r>
      <w:r w:rsidRPr="0050448C">
        <w:t>fortnightly</w:t>
      </w:r>
      <w:r w:rsidR="000A5C4F">
        <w:t xml:space="preserve"> </w:t>
      </w:r>
      <w:r w:rsidRPr="0050448C">
        <w:t>exposure.</w:t>
      </w:r>
      <w:r w:rsidR="000A5C4F">
        <w:t xml:space="preserve"> </w:t>
      </w:r>
      <w:r w:rsidRPr="0050448C">
        <w:t>Like</w:t>
      </w:r>
      <w:r w:rsidR="000A5C4F">
        <w:t xml:space="preserve"> </w:t>
      </w:r>
      <w:r w:rsidRPr="0050448C">
        <w:t>the</w:t>
      </w:r>
      <w:r w:rsidR="000A5C4F">
        <w:t xml:space="preserve"> </w:t>
      </w:r>
      <w:r w:rsidRPr="0050448C">
        <w:t>75</w:t>
      </w:r>
      <w:r w:rsidR="000A5C4F">
        <w:t xml:space="preserve"> </w:t>
      </w:r>
      <w:r w:rsidR="00224853">
        <w:t>mg</w:t>
      </w:r>
      <w:r w:rsidR="000A5C4F">
        <w:t xml:space="preserve"> </w:t>
      </w:r>
      <w:r w:rsidRPr="0050448C">
        <w:t>Q2W</w:t>
      </w:r>
      <w:r w:rsidR="000A5C4F">
        <w:t xml:space="preserve"> </w:t>
      </w:r>
      <w:r w:rsidRPr="0050448C">
        <w:t>dosing</w:t>
      </w:r>
      <w:r w:rsidR="000A5C4F">
        <w:t xml:space="preserve"> </w:t>
      </w:r>
      <w:r w:rsidRPr="0050448C">
        <w:t>alirocumab</w:t>
      </w:r>
      <w:r w:rsidR="000A5C4F">
        <w:t xml:space="preserve"> </w:t>
      </w:r>
      <w:r w:rsidRPr="0050448C">
        <w:t>levels,</w:t>
      </w:r>
      <w:r w:rsidR="000A5C4F">
        <w:t xml:space="preserve"> </w:t>
      </w:r>
      <w:r w:rsidRPr="0050448C">
        <w:t>PCSK9</w:t>
      </w:r>
      <w:r w:rsidR="000A5C4F">
        <w:t xml:space="preserve"> </w:t>
      </w:r>
      <w:r w:rsidRPr="0050448C">
        <w:t>levels</w:t>
      </w:r>
      <w:r w:rsidR="000A5C4F">
        <w:t xml:space="preserve"> </w:t>
      </w:r>
      <w:r w:rsidRPr="0050448C">
        <w:t>and</w:t>
      </w:r>
      <w:r w:rsidR="000A5C4F">
        <w:t xml:space="preserve"> </w:t>
      </w:r>
      <w:r w:rsidRPr="0050448C">
        <w:t>LDL-C</w:t>
      </w:r>
      <w:r w:rsidR="000A5C4F">
        <w:t xml:space="preserve"> </w:t>
      </w:r>
      <w:r w:rsidRPr="0050448C">
        <w:t>were</w:t>
      </w:r>
      <w:r w:rsidR="000A5C4F">
        <w:t xml:space="preserve"> </w:t>
      </w:r>
      <w:r w:rsidRPr="0050448C">
        <w:t>influenced</w:t>
      </w:r>
      <w:r w:rsidR="000A5C4F">
        <w:t xml:space="preserve"> </w:t>
      </w:r>
      <w:r w:rsidRPr="0050448C">
        <w:t>by</w:t>
      </w:r>
      <w:r w:rsidR="000A5C4F">
        <w:t xml:space="preserve"> </w:t>
      </w:r>
      <w:r w:rsidRPr="0050448C">
        <w:t>the</w:t>
      </w:r>
      <w:r w:rsidR="000A5C4F">
        <w:t xml:space="preserve"> </w:t>
      </w:r>
      <w:r w:rsidRPr="0050448C">
        <w:t>presence</w:t>
      </w:r>
      <w:r w:rsidR="000A5C4F">
        <w:t xml:space="preserve"> </w:t>
      </w:r>
      <w:r w:rsidRPr="0050448C">
        <w:t>of</w:t>
      </w:r>
      <w:r w:rsidR="000A5C4F">
        <w:t xml:space="preserve"> </w:t>
      </w:r>
      <w:r w:rsidRPr="0050448C">
        <w:t>statins.</w:t>
      </w:r>
      <w:r w:rsidR="000A5C4F">
        <w:t xml:space="preserve"> </w:t>
      </w:r>
      <w:r w:rsidRPr="0050448C">
        <w:t>An</w:t>
      </w:r>
      <w:r w:rsidR="000A5C4F">
        <w:t xml:space="preserve"> </w:t>
      </w:r>
      <w:r w:rsidRPr="0050448C">
        <w:t>acceptable</w:t>
      </w:r>
      <w:r w:rsidR="000A5C4F">
        <w:t xml:space="preserve"> </w:t>
      </w:r>
      <w:r w:rsidRPr="0050448C">
        <w:t>efficacy</w:t>
      </w:r>
      <w:r w:rsidR="000A5C4F">
        <w:t xml:space="preserve"> </w:t>
      </w:r>
      <w:r w:rsidRPr="0050448C">
        <w:t>profile</w:t>
      </w:r>
      <w:r w:rsidR="000A5C4F">
        <w:t xml:space="preserve"> </w:t>
      </w:r>
      <w:r w:rsidRPr="0050448C">
        <w:t>that</w:t>
      </w:r>
      <w:r w:rsidR="000A5C4F">
        <w:t xml:space="preserve"> </w:t>
      </w:r>
      <w:r w:rsidRPr="0050448C">
        <w:t>was</w:t>
      </w:r>
      <w:r w:rsidR="000A5C4F">
        <w:t xml:space="preserve"> </w:t>
      </w:r>
      <w:r w:rsidRPr="0050448C">
        <w:t>similar</w:t>
      </w:r>
      <w:r w:rsidR="000A5C4F">
        <w:t xml:space="preserve"> </w:t>
      </w:r>
      <w:r w:rsidRPr="0050448C">
        <w:t>to</w:t>
      </w:r>
      <w:r w:rsidR="000A5C4F">
        <w:t xml:space="preserve"> </w:t>
      </w:r>
      <w:r w:rsidRPr="0050448C">
        <w:t>the</w:t>
      </w:r>
      <w:r w:rsidR="000A5C4F">
        <w:t xml:space="preserve"> </w:t>
      </w:r>
      <w:r w:rsidRPr="0050448C">
        <w:t>75</w:t>
      </w:r>
      <w:r w:rsidR="000A5C4F">
        <w:t xml:space="preserve"> </w:t>
      </w:r>
      <w:r w:rsidR="00224853">
        <w:t>mg</w:t>
      </w:r>
      <w:r w:rsidR="000A5C4F">
        <w:t xml:space="preserve"> </w:t>
      </w:r>
      <w:r w:rsidRPr="0050448C">
        <w:t>Q2W</w:t>
      </w:r>
      <w:r w:rsidR="000A5C4F">
        <w:t xml:space="preserve"> </w:t>
      </w:r>
      <w:r w:rsidRPr="0050448C">
        <w:t>dose</w:t>
      </w:r>
      <w:r w:rsidR="000A5C4F">
        <w:t xml:space="preserve"> </w:t>
      </w:r>
      <w:r w:rsidRPr="0050448C">
        <w:t>was</w:t>
      </w:r>
      <w:r w:rsidR="000A5C4F">
        <w:t xml:space="preserve"> </w:t>
      </w:r>
      <w:r w:rsidRPr="0050448C">
        <w:t>demonstrated</w:t>
      </w:r>
      <w:r w:rsidR="000A5C4F">
        <w:t xml:space="preserve"> </w:t>
      </w:r>
      <w:r w:rsidR="00CE27DF">
        <w:t>at</w:t>
      </w:r>
      <w:r w:rsidR="000A5C4F">
        <w:t xml:space="preserve"> </w:t>
      </w:r>
      <w:r w:rsidR="00CE27DF">
        <w:t>24</w:t>
      </w:r>
      <w:r w:rsidR="000A5C4F">
        <w:t xml:space="preserve"> </w:t>
      </w:r>
      <w:r w:rsidR="00CE27DF">
        <w:t>and</w:t>
      </w:r>
      <w:r w:rsidR="000A5C4F">
        <w:t xml:space="preserve"> </w:t>
      </w:r>
      <w:r w:rsidR="00CE27DF">
        <w:t>48</w:t>
      </w:r>
      <w:r w:rsidR="000A5C4F">
        <w:t xml:space="preserve"> </w:t>
      </w:r>
      <w:r w:rsidR="00CE27DF">
        <w:t>weeks.</w:t>
      </w:r>
      <w:r w:rsidR="000A5C4F">
        <w:t xml:space="preserve"> </w:t>
      </w:r>
      <w:r w:rsidR="00CE27DF">
        <w:t>Between</w:t>
      </w:r>
      <w:r w:rsidR="000A5C4F">
        <w:t xml:space="preserve"> </w:t>
      </w:r>
      <w:r w:rsidR="00CE27DF">
        <w:t>15</w:t>
      </w:r>
      <w:r w:rsidR="000A5C4F">
        <w:t xml:space="preserve"> </w:t>
      </w:r>
      <w:r w:rsidR="00CE27DF">
        <w:t>to</w:t>
      </w:r>
      <w:r w:rsidR="000A5C4F">
        <w:t xml:space="preserve"> </w:t>
      </w:r>
      <w:r w:rsidR="00CE27DF">
        <w:t>19%</w:t>
      </w:r>
      <w:r w:rsidR="000A5C4F">
        <w:t xml:space="preserve"> </w:t>
      </w:r>
      <w:r w:rsidR="00CE27DF">
        <w:t>of</w:t>
      </w:r>
      <w:r w:rsidR="000A5C4F">
        <w:t xml:space="preserve"> </w:t>
      </w:r>
      <w:r w:rsidR="00CE27DF">
        <w:t>patients</w:t>
      </w:r>
      <w:r w:rsidR="000A5C4F">
        <w:t xml:space="preserve"> </w:t>
      </w:r>
      <w:r w:rsidR="00CE27DF">
        <w:t>required</w:t>
      </w:r>
      <w:r w:rsidR="000A5C4F">
        <w:t xml:space="preserve"> </w:t>
      </w:r>
      <w:r w:rsidR="00C4778C">
        <w:t>up</w:t>
      </w:r>
      <w:r w:rsidR="000A5C4F">
        <w:t xml:space="preserve"> </w:t>
      </w:r>
      <w:r w:rsidR="00C4778C">
        <w:t>titration</w:t>
      </w:r>
      <w:r w:rsidR="000A5C4F">
        <w:t xml:space="preserve"> </w:t>
      </w:r>
      <w:r w:rsidRPr="0050448C">
        <w:t>to</w:t>
      </w:r>
      <w:r w:rsidR="000A5C4F">
        <w:t xml:space="preserve"> </w:t>
      </w:r>
      <w:r w:rsidRPr="0050448C">
        <w:t>150</w:t>
      </w:r>
      <w:r w:rsidR="000A5C4F">
        <w:t xml:space="preserve"> </w:t>
      </w:r>
      <w:r w:rsidR="00224853">
        <w:t>mg</w:t>
      </w:r>
      <w:r w:rsidR="000A5C4F">
        <w:t xml:space="preserve"> </w:t>
      </w:r>
      <w:r w:rsidRPr="0050448C">
        <w:t>Q2W</w:t>
      </w:r>
      <w:r w:rsidR="000A5C4F">
        <w:t xml:space="preserve"> </w:t>
      </w:r>
      <w:r w:rsidRPr="0050448C">
        <w:t>dosing,</w:t>
      </w:r>
      <w:r w:rsidR="000A5C4F">
        <w:t xml:space="preserve"> </w:t>
      </w:r>
      <w:r w:rsidRPr="0050448C">
        <w:t>and</w:t>
      </w:r>
      <w:r w:rsidR="000A5C4F">
        <w:t xml:space="preserve"> </w:t>
      </w:r>
      <w:r w:rsidRPr="0050448C">
        <w:t>was</w:t>
      </w:r>
      <w:r w:rsidR="000A5C4F">
        <w:t xml:space="preserve"> </w:t>
      </w:r>
      <w:r w:rsidRPr="0050448C">
        <w:t>also</w:t>
      </w:r>
      <w:r w:rsidR="000A5C4F">
        <w:t xml:space="preserve"> </w:t>
      </w:r>
      <w:r w:rsidRPr="0050448C">
        <w:t>influenced</w:t>
      </w:r>
      <w:r w:rsidR="000A5C4F">
        <w:t xml:space="preserve"> </w:t>
      </w:r>
      <w:r w:rsidRPr="0050448C">
        <w:t>by</w:t>
      </w:r>
      <w:r w:rsidR="000A5C4F">
        <w:t xml:space="preserve"> </w:t>
      </w:r>
      <w:r w:rsidRPr="0050448C">
        <w:t>the</w:t>
      </w:r>
      <w:r w:rsidR="000A5C4F">
        <w:t xml:space="preserve"> </w:t>
      </w:r>
      <w:r w:rsidRPr="0050448C">
        <w:t>use</w:t>
      </w:r>
      <w:r w:rsidR="000A5C4F">
        <w:t xml:space="preserve"> </w:t>
      </w:r>
      <w:r w:rsidRPr="0050448C">
        <w:t>of</w:t>
      </w:r>
      <w:r w:rsidR="000A5C4F">
        <w:t xml:space="preserve"> </w:t>
      </w:r>
      <w:r w:rsidRPr="0050448C">
        <w:t>statins.</w:t>
      </w:r>
      <w:r w:rsidR="000A5C4F">
        <w:t xml:space="preserve"> </w:t>
      </w:r>
      <w:r w:rsidRPr="0050448C">
        <w:t>The</w:t>
      </w:r>
      <w:r w:rsidR="000A5C4F">
        <w:t xml:space="preserve"> </w:t>
      </w:r>
      <w:r w:rsidRPr="0050448C">
        <w:t>safety</w:t>
      </w:r>
      <w:r w:rsidR="000A5C4F">
        <w:t xml:space="preserve"> </w:t>
      </w:r>
      <w:r w:rsidRPr="0050448C">
        <w:t>profiles</w:t>
      </w:r>
      <w:r w:rsidR="000A5C4F">
        <w:t xml:space="preserve"> </w:t>
      </w:r>
      <w:r w:rsidRPr="0050448C">
        <w:t>of</w:t>
      </w:r>
      <w:r w:rsidR="000A5C4F">
        <w:t xml:space="preserve"> </w:t>
      </w:r>
      <w:r w:rsidRPr="0050448C">
        <w:t>the</w:t>
      </w:r>
      <w:r w:rsidR="000A5C4F">
        <w:t xml:space="preserve"> </w:t>
      </w:r>
      <w:r w:rsidRPr="0050448C">
        <w:t>300</w:t>
      </w:r>
      <w:r w:rsidR="000A5C4F">
        <w:t xml:space="preserve"> </w:t>
      </w:r>
      <w:r w:rsidR="00224853">
        <w:t>mg</w:t>
      </w:r>
      <w:r w:rsidR="000A5C4F">
        <w:t xml:space="preserve"> </w:t>
      </w:r>
      <w:r w:rsidRPr="0050448C">
        <w:t>Q2W/150</w:t>
      </w:r>
      <w:r w:rsidR="000A5C4F">
        <w:t xml:space="preserve"> </w:t>
      </w:r>
      <w:r w:rsidR="00224853">
        <w:t>mg</w:t>
      </w:r>
      <w:r w:rsidR="000A5C4F">
        <w:t xml:space="preserve"> </w:t>
      </w:r>
      <w:r w:rsidRPr="0050448C">
        <w:t>Q2W</w:t>
      </w:r>
      <w:r w:rsidR="000A5C4F">
        <w:t xml:space="preserve"> </w:t>
      </w:r>
      <w:r w:rsidRPr="0050448C">
        <w:t>dosing</w:t>
      </w:r>
      <w:r w:rsidR="000A5C4F">
        <w:t xml:space="preserve"> </w:t>
      </w:r>
      <w:r w:rsidRPr="0050448C">
        <w:t>and</w:t>
      </w:r>
      <w:r w:rsidR="000A5C4F">
        <w:t xml:space="preserve"> </w:t>
      </w:r>
      <w:r w:rsidRPr="0050448C">
        <w:t>the</w:t>
      </w:r>
      <w:r w:rsidR="000A5C4F">
        <w:t xml:space="preserve"> </w:t>
      </w:r>
      <w:r w:rsidRPr="0050448C">
        <w:t>‘calibrator</w:t>
      </w:r>
      <w:r w:rsidR="000A5C4F">
        <w:t xml:space="preserve"> </w:t>
      </w:r>
      <w:r w:rsidRPr="0050448C">
        <w:t>arm’</w:t>
      </w:r>
      <w:r w:rsidR="000A5C4F">
        <w:t xml:space="preserve"> </w:t>
      </w:r>
      <w:r w:rsidRPr="0050448C">
        <w:t>of</w:t>
      </w:r>
      <w:r w:rsidR="000A5C4F">
        <w:t xml:space="preserve"> </w:t>
      </w:r>
      <w:r w:rsidRPr="0050448C">
        <w:t>75</w:t>
      </w:r>
      <w:r w:rsidR="000A5C4F">
        <w:t xml:space="preserve"> </w:t>
      </w:r>
      <w:r w:rsidR="00224853">
        <w:t>mg</w:t>
      </w:r>
      <w:r w:rsidR="000A5C4F">
        <w:t xml:space="preserve"> </w:t>
      </w:r>
      <w:r w:rsidRPr="0050448C">
        <w:t>Q2W/150</w:t>
      </w:r>
      <w:r w:rsidR="000A5C4F">
        <w:t xml:space="preserve"> </w:t>
      </w:r>
      <w:r w:rsidR="00224853">
        <w:t>mg</w:t>
      </w:r>
      <w:r w:rsidR="000A5C4F">
        <w:t xml:space="preserve"> </w:t>
      </w:r>
      <w:r w:rsidRPr="0050448C">
        <w:t>Q2W</w:t>
      </w:r>
      <w:r w:rsidR="000A5C4F">
        <w:t xml:space="preserve"> </w:t>
      </w:r>
      <w:r w:rsidRPr="0050448C">
        <w:t>were</w:t>
      </w:r>
      <w:r w:rsidR="000A5C4F">
        <w:t xml:space="preserve"> </w:t>
      </w:r>
      <w:r w:rsidRPr="0050448C">
        <w:t>similar.</w:t>
      </w:r>
      <w:r w:rsidR="000A5C4F">
        <w:t xml:space="preserve"> </w:t>
      </w:r>
      <w:r w:rsidRPr="0050448C">
        <w:t>However</w:t>
      </w:r>
      <w:r w:rsidR="000A5C4F">
        <w:t xml:space="preserve"> </w:t>
      </w:r>
      <w:r w:rsidRPr="0050448C">
        <w:t>more</w:t>
      </w:r>
      <w:r w:rsidR="000A5C4F">
        <w:t xml:space="preserve"> </w:t>
      </w:r>
      <w:r w:rsidRPr="0050448C">
        <w:t>injection</w:t>
      </w:r>
      <w:r w:rsidR="000A5C4F">
        <w:t xml:space="preserve"> </w:t>
      </w:r>
      <w:r w:rsidRPr="0050448C">
        <w:t>site</w:t>
      </w:r>
      <w:r w:rsidR="000A5C4F">
        <w:t xml:space="preserve"> </w:t>
      </w:r>
      <w:r w:rsidRPr="0050448C">
        <w:t>reactions</w:t>
      </w:r>
      <w:r w:rsidR="000A5C4F">
        <w:t xml:space="preserve"> </w:t>
      </w:r>
      <w:r w:rsidRPr="0050448C">
        <w:t>occurred,</w:t>
      </w:r>
      <w:r w:rsidR="000A5C4F">
        <w:t xml:space="preserve"> </w:t>
      </w:r>
      <w:r w:rsidRPr="0050448C">
        <w:t>which</w:t>
      </w:r>
      <w:r w:rsidR="000A5C4F">
        <w:t xml:space="preserve"> </w:t>
      </w:r>
      <w:r w:rsidRPr="0050448C">
        <w:t>may</w:t>
      </w:r>
      <w:r w:rsidR="000A5C4F">
        <w:t xml:space="preserve"> </w:t>
      </w:r>
      <w:r w:rsidRPr="0050448C">
        <w:t>be</w:t>
      </w:r>
      <w:r w:rsidR="000A5C4F">
        <w:t xml:space="preserve"> </w:t>
      </w:r>
      <w:r w:rsidRPr="0050448C">
        <w:t>explained</w:t>
      </w:r>
      <w:r w:rsidR="000A5C4F">
        <w:t xml:space="preserve"> </w:t>
      </w:r>
      <w:r w:rsidRPr="0050448C">
        <w:t>by</w:t>
      </w:r>
      <w:r w:rsidR="000A5C4F">
        <w:t xml:space="preserve"> </w:t>
      </w:r>
      <w:r w:rsidRPr="0050448C">
        <w:t>the</w:t>
      </w:r>
      <w:r w:rsidR="000A5C4F">
        <w:t xml:space="preserve"> </w:t>
      </w:r>
      <w:r w:rsidRPr="0050448C">
        <w:t>increased</w:t>
      </w:r>
      <w:r w:rsidR="000A5C4F">
        <w:t xml:space="preserve"> </w:t>
      </w:r>
      <w:r w:rsidRPr="0050448C">
        <w:t>antibody</w:t>
      </w:r>
      <w:r w:rsidR="000A5C4F">
        <w:t xml:space="preserve"> </w:t>
      </w:r>
      <w:r w:rsidRPr="0050448C">
        <w:t>load</w:t>
      </w:r>
      <w:r w:rsidR="000A5C4F">
        <w:t xml:space="preserve"> </w:t>
      </w:r>
      <w:r w:rsidRPr="0050448C">
        <w:t>with</w:t>
      </w:r>
      <w:r w:rsidR="000A5C4F">
        <w:t xml:space="preserve"> </w:t>
      </w:r>
      <w:r w:rsidRPr="0050448C">
        <w:t>immunogenic</w:t>
      </w:r>
      <w:r w:rsidR="000A5C4F">
        <w:t xml:space="preserve"> </w:t>
      </w:r>
      <w:r w:rsidRPr="0050448C">
        <w:t>potential</w:t>
      </w:r>
      <w:r w:rsidR="000A5C4F">
        <w:t xml:space="preserve"> </w:t>
      </w:r>
      <w:r w:rsidRPr="0050448C">
        <w:t>with</w:t>
      </w:r>
      <w:r w:rsidR="000A5C4F">
        <w:t xml:space="preserve"> </w:t>
      </w:r>
      <w:r w:rsidRPr="0050448C">
        <w:t>the</w:t>
      </w:r>
      <w:r w:rsidR="000A5C4F">
        <w:t xml:space="preserve"> </w:t>
      </w:r>
      <w:r w:rsidRPr="0050448C">
        <w:t>dose</w:t>
      </w:r>
      <w:r w:rsidR="000A5C4F">
        <w:t xml:space="preserve"> </w:t>
      </w:r>
      <w:r w:rsidRPr="0050448C">
        <w:t>and</w:t>
      </w:r>
      <w:r w:rsidR="000A5C4F">
        <w:t xml:space="preserve"> </w:t>
      </w:r>
      <w:r w:rsidRPr="0050448C">
        <w:t>potential</w:t>
      </w:r>
      <w:r w:rsidR="000A5C4F">
        <w:t xml:space="preserve"> </w:t>
      </w:r>
      <w:r w:rsidRPr="0050448C">
        <w:t>irritant</w:t>
      </w:r>
      <w:r w:rsidR="000A5C4F">
        <w:t xml:space="preserve"> </w:t>
      </w:r>
      <w:r w:rsidRPr="0050448C">
        <w:t>of</w:t>
      </w:r>
      <w:r w:rsidR="000A5C4F">
        <w:t xml:space="preserve"> </w:t>
      </w:r>
      <w:r w:rsidRPr="0050448C">
        <w:t>two</w:t>
      </w:r>
      <w:r w:rsidR="000A5C4F">
        <w:t xml:space="preserve"> </w:t>
      </w:r>
      <w:r w:rsidRPr="0050448C">
        <w:t>injections.</w:t>
      </w:r>
      <w:r w:rsidR="000A5C4F">
        <w:t xml:space="preserve"> </w:t>
      </w:r>
      <w:r w:rsidRPr="0050448C">
        <w:t>The</w:t>
      </w:r>
      <w:r w:rsidR="000A5C4F">
        <w:t xml:space="preserve"> </w:t>
      </w:r>
      <w:r w:rsidRPr="0050448C">
        <w:t>concern</w:t>
      </w:r>
      <w:r w:rsidR="000A5C4F">
        <w:t xml:space="preserve"> </w:t>
      </w:r>
      <w:r w:rsidRPr="0050448C">
        <w:t>is</w:t>
      </w:r>
      <w:r w:rsidR="000A5C4F">
        <w:t xml:space="preserve"> </w:t>
      </w:r>
      <w:r w:rsidRPr="0050448C">
        <w:t>the</w:t>
      </w:r>
      <w:r w:rsidR="000A5C4F">
        <w:t xml:space="preserve"> </w:t>
      </w:r>
      <w:r w:rsidRPr="0050448C">
        <w:t>increased</w:t>
      </w:r>
      <w:r w:rsidR="000A5C4F">
        <w:t xml:space="preserve"> </w:t>
      </w:r>
      <w:r w:rsidR="00CE27DF" w:rsidRPr="0050448C">
        <w:t>C</w:t>
      </w:r>
      <w:r w:rsidR="00CE27DF" w:rsidRPr="00CE27DF">
        <w:rPr>
          <w:vertAlign w:val="subscript"/>
        </w:rPr>
        <w:t>max</w:t>
      </w:r>
      <w:r w:rsidR="000A5C4F">
        <w:t xml:space="preserve"> </w:t>
      </w:r>
      <w:r w:rsidRPr="0050448C">
        <w:t>compared</w:t>
      </w:r>
      <w:r w:rsidR="000A5C4F">
        <w:t xml:space="preserve"> </w:t>
      </w:r>
      <w:r w:rsidRPr="0050448C">
        <w:t>to</w:t>
      </w:r>
      <w:r w:rsidR="000A5C4F">
        <w:t xml:space="preserve"> </w:t>
      </w:r>
      <w:r w:rsidRPr="0050448C">
        <w:t>the</w:t>
      </w:r>
      <w:r w:rsidR="000A5C4F">
        <w:t xml:space="preserve"> </w:t>
      </w:r>
      <w:r w:rsidRPr="0050448C">
        <w:t>other</w:t>
      </w:r>
      <w:r w:rsidR="000A5C4F">
        <w:t xml:space="preserve"> </w:t>
      </w:r>
      <w:r w:rsidRPr="0050448C">
        <w:t>doses.</w:t>
      </w:r>
      <w:r w:rsidR="000A5C4F">
        <w:t xml:space="preserve"> </w:t>
      </w:r>
      <w:r w:rsidRPr="0050448C">
        <w:t>The</w:t>
      </w:r>
      <w:r w:rsidR="000A5C4F">
        <w:t xml:space="preserve"> </w:t>
      </w:r>
      <w:r w:rsidRPr="0050448C">
        <w:t>sponsor</w:t>
      </w:r>
      <w:r w:rsidR="000A5C4F">
        <w:t xml:space="preserve"> </w:t>
      </w:r>
      <w:r w:rsidRPr="0050448C">
        <w:t>has</w:t>
      </w:r>
      <w:r w:rsidR="000A5C4F">
        <w:t xml:space="preserve"> </w:t>
      </w:r>
      <w:r w:rsidRPr="0050448C">
        <w:t>opined</w:t>
      </w:r>
      <w:r w:rsidR="000A5C4F">
        <w:t xml:space="preserve"> </w:t>
      </w:r>
      <w:r w:rsidRPr="0050448C">
        <w:t>the</w:t>
      </w:r>
      <w:r w:rsidR="000A5C4F">
        <w:t xml:space="preserve"> </w:t>
      </w:r>
      <w:r w:rsidRPr="0050448C">
        <w:t>risk</w:t>
      </w:r>
      <w:r w:rsidR="000A5C4F">
        <w:t xml:space="preserve"> </w:t>
      </w:r>
      <w:r w:rsidRPr="0050448C">
        <w:t>is</w:t>
      </w:r>
      <w:r w:rsidR="000A5C4F">
        <w:t xml:space="preserve"> </w:t>
      </w:r>
      <w:r w:rsidRPr="0050448C">
        <w:t>mitigated</w:t>
      </w:r>
      <w:r w:rsidR="000A5C4F">
        <w:t xml:space="preserve"> </w:t>
      </w:r>
      <w:r w:rsidRPr="0050448C">
        <w:t>by</w:t>
      </w:r>
      <w:r w:rsidR="000A5C4F">
        <w:t xml:space="preserve"> </w:t>
      </w:r>
      <w:r w:rsidRPr="0050448C">
        <w:t>an</w:t>
      </w:r>
      <w:r w:rsidR="000A5C4F">
        <w:t xml:space="preserve"> </w:t>
      </w:r>
      <w:r w:rsidRPr="0050448C">
        <w:t>increase</w:t>
      </w:r>
      <w:r w:rsidR="000A5C4F">
        <w:t xml:space="preserve"> </w:t>
      </w:r>
      <w:r w:rsidRPr="0050448C">
        <w:t>in</w:t>
      </w:r>
      <w:r w:rsidR="000A5C4F">
        <w:t xml:space="preserve"> </w:t>
      </w:r>
      <w:r w:rsidRPr="0050448C">
        <w:t>target</w:t>
      </w:r>
      <w:r w:rsidR="000A5C4F">
        <w:t xml:space="preserve"> </w:t>
      </w:r>
      <w:r w:rsidRPr="0050448C">
        <w:t>mediated</w:t>
      </w:r>
      <w:r w:rsidR="000A5C4F">
        <w:t xml:space="preserve"> </w:t>
      </w:r>
      <w:r w:rsidRPr="0050448C">
        <w:t>clearance.</w:t>
      </w:r>
      <w:r w:rsidR="000A5C4F">
        <w:t xml:space="preserve"> </w:t>
      </w:r>
      <w:r w:rsidRPr="0050448C">
        <w:t>The</w:t>
      </w:r>
      <w:r w:rsidR="000A5C4F">
        <w:t xml:space="preserve"> </w:t>
      </w:r>
      <w:r w:rsidR="00AD0ADF">
        <w:t>Advisory</w:t>
      </w:r>
      <w:r w:rsidR="000A5C4F">
        <w:t xml:space="preserve"> </w:t>
      </w:r>
      <w:r w:rsidR="00AD0ADF">
        <w:t>Committee</w:t>
      </w:r>
      <w:r w:rsidR="000A5C4F">
        <w:t xml:space="preserve"> </w:t>
      </w:r>
      <w:r w:rsidR="00AD0ADF">
        <w:t>on</w:t>
      </w:r>
      <w:r w:rsidR="000A5C4F">
        <w:t xml:space="preserve"> </w:t>
      </w:r>
      <w:r w:rsidR="00AD0ADF">
        <w:t>Medicines</w:t>
      </w:r>
      <w:r w:rsidR="000A5C4F">
        <w:t xml:space="preserve"> </w:t>
      </w:r>
      <w:r w:rsidR="00AD0ADF">
        <w:t>(</w:t>
      </w:r>
      <w:r w:rsidRPr="0050448C">
        <w:t>ACM</w:t>
      </w:r>
      <w:r w:rsidR="00AD0ADF">
        <w:t>)</w:t>
      </w:r>
      <w:r w:rsidR="000A5C4F">
        <w:t xml:space="preserve"> </w:t>
      </w:r>
      <w:r w:rsidRPr="0050448C">
        <w:t>is</w:t>
      </w:r>
      <w:r w:rsidR="000A5C4F">
        <w:t xml:space="preserve"> </w:t>
      </w:r>
      <w:r w:rsidRPr="0050448C">
        <w:t>requested</w:t>
      </w:r>
      <w:r w:rsidR="000A5C4F">
        <w:t xml:space="preserve"> </w:t>
      </w:r>
      <w:r w:rsidRPr="0050448C">
        <w:t>to</w:t>
      </w:r>
      <w:r w:rsidR="000A5C4F">
        <w:t xml:space="preserve"> </w:t>
      </w:r>
      <w:r w:rsidRPr="0050448C">
        <w:t>provide</w:t>
      </w:r>
      <w:r w:rsidR="000A5C4F">
        <w:t xml:space="preserve"> </w:t>
      </w:r>
      <w:r w:rsidRPr="0050448C">
        <w:lastRenderedPageBreak/>
        <w:t>its</w:t>
      </w:r>
      <w:r w:rsidR="000A5C4F">
        <w:t xml:space="preserve"> </w:t>
      </w:r>
      <w:r w:rsidRPr="0050448C">
        <w:t>view</w:t>
      </w:r>
      <w:r w:rsidR="000A5C4F">
        <w:t xml:space="preserve"> </w:t>
      </w:r>
      <w:r w:rsidRPr="0050448C">
        <w:t>on</w:t>
      </w:r>
      <w:r w:rsidR="000A5C4F">
        <w:t xml:space="preserve"> </w:t>
      </w:r>
      <w:r w:rsidRPr="0050448C">
        <w:t>this</w:t>
      </w:r>
      <w:r w:rsidR="000A5C4F">
        <w:t xml:space="preserve"> </w:t>
      </w:r>
      <w:r w:rsidRPr="0050448C">
        <w:t>matter.</w:t>
      </w:r>
      <w:r w:rsidR="000A5C4F">
        <w:t xml:space="preserve"> </w:t>
      </w:r>
      <w:r w:rsidRPr="0050448C">
        <w:t>Overall</w:t>
      </w:r>
      <w:r w:rsidR="000A5C4F">
        <w:t xml:space="preserve"> </w:t>
      </w:r>
      <w:r w:rsidRPr="0050448C">
        <w:t>a</w:t>
      </w:r>
      <w:r w:rsidR="000A5C4F">
        <w:t xml:space="preserve"> </w:t>
      </w:r>
      <w:r w:rsidRPr="0050448C">
        <w:t>300</w:t>
      </w:r>
      <w:r w:rsidR="000A5C4F">
        <w:t xml:space="preserve"> </w:t>
      </w:r>
      <w:r w:rsidR="00224853">
        <w:t>mg</w:t>
      </w:r>
      <w:r w:rsidR="000A5C4F">
        <w:t xml:space="preserve"> </w:t>
      </w:r>
      <w:r w:rsidRPr="0050448C">
        <w:t>Q4W</w:t>
      </w:r>
      <w:r w:rsidR="000A5C4F">
        <w:t xml:space="preserve"> </w:t>
      </w:r>
      <w:r w:rsidRPr="0050448C">
        <w:t>dose</w:t>
      </w:r>
      <w:r w:rsidR="000A5C4F">
        <w:t xml:space="preserve"> </w:t>
      </w:r>
      <w:r w:rsidRPr="0050448C">
        <w:t>does</w:t>
      </w:r>
      <w:r w:rsidR="000A5C4F">
        <w:t xml:space="preserve"> </w:t>
      </w:r>
      <w:r w:rsidRPr="0050448C">
        <w:t>offer</w:t>
      </w:r>
      <w:r w:rsidR="000A5C4F">
        <w:t xml:space="preserve"> </w:t>
      </w:r>
      <w:r w:rsidRPr="0050448C">
        <w:t>a</w:t>
      </w:r>
      <w:r w:rsidR="000A5C4F">
        <w:t xml:space="preserve"> </w:t>
      </w:r>
      <w:r w:rsidRPr="0050448C">
        <w:t>reasonable</w:t>
      </w:r>
      <w:r w:rsidR="000A5C4F">
        <w:t xml:space="preserve"> </w:t>
      </w:r>
      <w:r w:rsidRPr="0050448C">
        <w:t>alternative</w:t>
      </w:r>
      <w:r w:rsidR="000A5C4F">
        <w:t xml:space="preserve"> </w:t>
      </w:r>
      <w:r w:rsidRPr="0050448C">
        <w:t>for</w:t>
      </w:r>
      <w:r w:rsidR="000A5C4F">
        <w:t xml:space="preserve"> </w:t>
      </w:r>
      <w:r w:rsidRPr="0050448C">
        <w:t>patients</w:t>
      </w:r>
      <w:r w:rsidR="000A5C4F">
        <w:t xml:space="preserve"> </w:t>
      </w:r>
      <w:r w:rsidRPr="0050448C">
        <w:t>that</w:t>
      </w:r>
      <w:r w:rsidR="000A5C4F">
        <w:t xml:space="preserve"> </w:t>
      </w:r>
      <w:r w:rsidRPr="0050448C">
        <w:t>prefer</w:t>
      </w:r>
      <w:r w:rsidR="000A5C4F">
        <w:t xml:space="preserve"> </w:t>
      </w:r>
      <w:r w:rsidRPr="0050448C">
        <w:t>once</w:t>
      </w:r>
      <w:r w:rsidR="000A5C4F">
        <w:t xml:space="preserve"> </w:t>
      </w:r>
      <w:r w:rsidRPr="0050448C">
        <w:t>monthly</w:t>
      </w:r>
      <w:r w:rsidR="000A5C4F">
        <w:t xml:space="preserve"> </w:t>
      </w:r>
      <w:r w:rsidRPr="0050448C">
        <w:t>dosing.</w:t>
      </w:r>
      <w:r w:rsidR="000A5C4F">
        <w:t xml:space="preserve"> </w:t>
      </w:r>
      <w:r w:rsidRPr="0050448C">
        <w:t>It</w:t>
      </w:r>
      <w:r w:rsidR="000A5C4F">
        <w:t xml:space="preserve"> </w:t>
      </w:r>
      <w:r w:rsidRPr="0050448C">
        <w:t>has</w:t>
      </w:r>
      <w:r w:rsidR="000A5C4F">
        <w:t xml:space="preserve"> </w:t>
      </w:r>
      <w:r w:rsidRPr="0050448C">
        <w:t>only</w:t>
      </w:r>
      <w:r w:rsidR="000A5C4F">
        <w:t xml:space="preserve"> </w:t>
      </w:r>
      <w:r w:rsidRPr="0050448C">
        <w:t>been</w:t>
      </w:r>
      <w:r w:rsidR="000A5C4F">
        <w:t xml:space="preserve"> </w:t>
      </w:r>
      <w:r w:rsidRPr="0050448C">
        <w:t>investigated</w:t>
      </w:r>
      <w:r w:rsidR="000A5C4F">
        <w:t xml:space="preserve"> </w:t>
      </w:r>
      <w:r w:rsidRPr="0050448C">
        <w:t>as</w:t>
      </w:r>
      <w:r w:rsidR="000A5C4F">
        <w:t xml:space="preserve"> </w:t>
      </w:r>
      <w:r w:rsidRPr="0050448C">
        <w:t>a</w:t>
      </w:r>
      <w:r w:rsidR="000A5C4F">
        <w:t xml:space="preserve"> </w:t>
      </w:r>
      <w:r w:rsidRPr="0050448C">
        <w:t>starting</w:t>
      </w:r>
      <w:r w:rsidR="000A5C4F">
        <w:t xml:space="preserve"> </w:t>
      </w:r>
      <w:r w:rsidRPr="0050448C">
        <w:t>dose</w:t>
      </w:r>
      <w:r w:rsidR="000A5C4F">
        <w:t xml:space="preserve"> </w:t>
      </w:r>
      <w:r w:rsidRPr="0050448C">
        <w:t>and</w:t>
      </w:r>
      <w:r w:rsidR="000A5C4F">
        <w:t xml:space="preserve"> </w:t>
      </w:r>
      <w:r w:rsidRPr="0050448C">
        <w:t>it</w:t>
      </w:r>
      <w:r w:rsidR="000A5C4F">
        <w:t xml:space="preserve"> </w:t>
      </w:r>
      <w:r w:rsidRPr="0050448C">
        <w:t>is</w:t>
      </w:r>
      <w:r w:rsidR="000A5C4F">
        <w:t xml:space="preserve"> </w:t>
      </w:r>
      <w:r w:rsidRPr="0050448C">
        <w:t>reasonable</w:t>
      </w:r>
      <w:r w:rsidR="000A5C4F">
        <w:t xml:space="preserve"> </w:t>
      </w:r>
      <w:r w:rsidRPr="0050448C">
        <w:t>that</w:t>
      </w:r>
      <w:r w:rsidR="000A5C4F">
        <w:t xml:space="preserve"> </w:t>
      </w:r>
      <w:r w:rsidRPr="0050448C">
        <w:t>the</w:t>
      </w:r>
      <w:r w:rsidR="000A5C4F">
        <w:t xml:space="preserve"> </w:t>
      </w:r>
      <w:r w:rsidRPr="0050448C">
        <w:t>sponsor</w:t>
      </w:r>
      <w:r w:rsidR="000A5C4F">
        <w:t xml:space="preserve"> </w:t>
      </w:r>
      <w:r w:rsidRPr="0050448C">
        <w:t>includes</w:t>
      </w:r>
      <w:r w:rsidR="000A5C4F">
        <w:t xml:space="preserve"> </w:t>
      </w:r>
      <w:r w:rsidRPr="0050448C">
        <w:t>it</w:t>
      </w:r>
      <w:r w:rsidR="000A5C4F">
        <w:t xml:space="preserve"> </w:t>
      </w:r>
      <w:r w:rsidRPr="0050448C">
        <w:t>only</w:t>
      </w:r>
      <w:r w:rsidR="000A5C4F">
        <w:t xml:space="preserve"> </w:t>
      </w:r>
      <w:r w:rsidRPr="0050448C">
        <w:t>as</w:t>
      </w:r>
      <w:r w:rsidR="000A5C4F">
        <w:t xml:space="preserve"> </w:t>
      </w:r>
      <w:r w:rsidRPr="0050448C">
        <w:t>a</w:t>
      </w:r>
      <w:r w:rsidR="000A5C4F">
        <w:t xml:space="preserve"> </w:t>
      </w:r>
      <w:r w:rsidRPr="0050448C">
        <w:t>starting</w:t>
      </w:r>
      <w:r w:rsidR="000A5C4F">
        <w:t xml:space="preserve"> </w:t>
      </w:r>
      <w:r w:rsidRPr="0050448C">
        <w:t>dose.</w:t>
      </w:r>
      <w:r w:rsidR="000A5C4F">
        <w:t xml:space="preserve"> </w:t>
      </w:r>
      <w:r w:rsidRPr="0050448C">
        <w:t>There</w:t>
      </w:r>
      <w:r w:rsidR="000A5C4F">
        <w:t xml:space="preserve"> </w:t>
      </w:r>
      <w:r w:rsidRPr="0050448C">
        <w:t>are</w:t>
      </w:r>
      <w:r w:rsidR="000A5C4F">
        <w:t xml:space="preserve"> </w:t>
      </w:r>
      <w:r w:rsidRPr="0050448C">
        <w:t>no</w:t>
      </w:r>
      <w:r w:rsidR="000A5C4F">
        <w:t xml:space="preserve"> </w:t>
      </w:r>
      <w:r w:rsidRPr="0050448C">
        <w:t>data</w:t>
      </w:r>
      <w:r w:rsidR="000A5C4F">
        <w:t xml:space="preserve"> </w:t>
      </w:r>
      <w:r w:rsidRPr="0050448C">
        <w:t>to</w:t>
      </w:r>
      <w:r w:rsidR="000A5C4F">
        <w:t xml:space="preserve"> </w:t>
      </w:r>
      <w:r w:rsidRPr="0050448C">
        <w:t>inform</w:t>
      </w:r>
      <w:r w:rsidR="000A5C4F">
        <w:t xml:space="preserve"> </w:t>
      </w:r>
      <w:r w:rsidRPr="0050448C">
        <w:t>changes</w:t>
      </w:r>
      <w:r w:rsidR="000A5C4F">
        <w:t xml:space="preserve"> </w:t>
      </w:r>
      <w:r w:rsidRPr="0050448C">
        <w:t>from</w:t>
      </w:r>
      <w:r w:rsidR="000A5C4F">
        <w:t xml:space="preserve"> </w:t>
      </w:r>
      <w:r w:rsidRPr="0050448C">
        <w:t>the</w:t>
      </w:r>
      <w:r w:rsidR="000A5C4F">
        <w:t xml:space="preserve"> </w:t>
      </w:r>
      <w:r w:rsidRPr="0050448C">
        <w:t>75</w:t>
      </w:r>
      <w:r w:rsidR="000A5C4F">
        <w:t xml:space="preserve"> </w:t>
      </w:r>
      <w:r w:rsidR="00224853">
        <w:t>mg</w:t>
      </w:r>
      <w:r w:rsidR="000A5C4F">
        <w:t xml:space="preserve"> </w:t>
      </w:r>
      <w:r w:rsidRPr="0050448C">
        <w:t>Q2W</w:t>
      </w:r>
      <w:r w:rsidR="000A5C4F">
        <w:t xml:space="preserve"> </w:t>
      </w:r>
      <w:r w:rsidRPr="0050448C">
        <w:t>dose</w:t>
      </w:r>
      <w:r w:rsidR="000A5C4F">
        <w:t xml:space="preserve"> </w:t>
      </w:r>
      <w:r w:rsidRPr="0050448C">
        <w:t>to</w:t>
      </w:r>
      <w:r w:rsidR="000A5C4F">
        <w:t xml:space="preserve"> </w:t>
      </w:r>
      <w:r w:rsidRPr="0050448C">
        <w:t>the</w:t>
      </w:r>
      <w:r w:rsidR="000A5C4F">
        <w:t xml:space="preserve"> </w:t>
      </w:r>
      <w:r w:rsidRPr="0050448C">
        <w:t>300</w:t>
      </w:r>
      <w:r w:rsidR="000A5C4F">
        <w:t xml:space="preserve"> </w:t>
      </w:r>
      <w:r w:rsidR="00224853">
        <w:t>mg</w:t>
      </w:r>
      <w:r w:rsidR="000A5C4F">
        <w:t xml:space="preserve"> </w:t>
      </w:r>
      <w:r w:rsidRPr="0050448C">
        <w:t>Q4W</w:t>
      </w:r>
      <w:r w:rsidR="000A5C4F">
        <w:t xml:space="preserve"> </w:t>
      </w:r>
      <w:r w:rsidRPr="0050448C">
        <w:t>dose,</w:t>
      </w:r>
      <w:r w:rsidR="000A5C4F">
        <w:t xml:space="preserve"> </w:t>
      </w:r>
      <w:r w:rsidRPr="0050448C">
        <w:t>or</w:t>
      </w:r>
      <w:r w:rsidR="000A5C4F">
        <w:t xml:space="preserve"> </w:t>
      </w:r>
      <w:r w:rsidRPr="0050448C">
        <w:t>a</w:t>
      </w:r>
      <w:r w:rsidR="000A5C4F">
        <w:t xml:space="preserve"> </w:t>
      </w:r>
      <w:r w:rsidRPr="0050448C">
        <w:t>reduction</w:t>
      </w:r>
      <w:r w:rsidR="000A5C4F">
        <w:t xml:space="preserve"> </w:t>
      </w:r>
      <w:r w:rsidRPr="0050448C">
        <w:t>in</w:t>
      </w:r>
      <w:r w:rsidR="000A5C4F">
        <w:t xml:space="preserve"> </w:t>
      </w:r>
      <w:r w:rsidRPr="0050448C">
        <w:t>dose</w:t>
      </w:r>
      <w:r w:rsidR="000A5C4F">
        <w:t xml:space="preserve"> </w:t>
      </w:r>
      <w:r w:rsidRPr="0050448C">
        <w:t>to</w:t>
      </w:r>
      <w:r w:rsidR="000A5C4F">
        <w:t xml:space="preserve"> </w:t>
      </w:r>
      <w:r w:rsidRPr="0050448C">
        <w:t>Q4W</w:t>
      </w:r>
      <w:r w:rsidR="000A5C4F">
        <w:t xml:space="preserve"> </w:t>
      </w:r>
      <w:r w:rsidRPr="0050448C">
        <w:t>dosing</w:t>
      </w:r>
      <w:r w:rsidR="000A5C4F">
        <w:t xml:space="preserve"> </w:t>
      </w:r>
      <w:r w:rsidRPr="0050448C">
        <w:t>if</w:t>
      </w:r>
      <w:r w:rsidR="000A5C4F">
        <w:t xml:space="preserve"> </w:t>
      </w:r>
      <w:r w:rsidRPr="0050448C">
        <w:t>LDL-C</w:t>
      </w:r>
      <w:r w:rsidR="000A5C4F">
        <w:t xml:space="preserve"> </w:t>
      </w:r>
      <w:r w:rsidRPr="0050448C">
        <w:t>levels</w:t>
      </w:r>
      <w:r w:rsidR="000A5C4F">
        <w:t xml:space="preserve"> </w:t>
      </w:r>
      <w:r w:rsidRPr="0050448C">
        <w:t>are</w:t>
      </w:r>
      <w:r w:rsidR="000A5C4F">
        <w:t xml:space="preserve"> </w:t>
      </w:r>
      <w:r w:rsidRPr="0050448C">
        <w:t>persistently</w:t>
      </w:r>
      <w:r w:rsidR="000A5C4F">
        <w:t xml:space="preserve"> </w:t>
      </w:r>
      <w:r w:rsidRPr="0050448C">
        <w:t>very</w:t>
      </w:r>
      <w:r w:rsidR="000A5C4F">
        <w:t xml:space="preserve"> </w:t>
      </w:r>
      <w:r w:rsidRPr="0050448C">
        <w:t>low.</w:t>
      </w:r>
      <w:r w:rsidR="000A5C4F">
        <w:t xml:space="preserve"> </w:t>
      </w:r>
      <w:r w:rsidRPr="0050448C">
        <w:t>The</w:t>
      </w:r>
      <w:r w:rsidR="000A5C4F">
        <w:t xml:space="preserve"> </w:t>
      </w:r>
      <w:r w:rsidRPr="0050448C">
        <w:t>clinical</w:t>
      </w:r>
      <w:r w:rsidR="000A5C4F">
        <w:t xml:space="preserve"> </w:t>
      </w:r>
      <w:r w:rsidRPr="0050448C">
        <w:t>evaluator</w:t>
      </w:r>
      <w:r w:rsidR="000A5C4F">
        <w:t xml:space="preserve"> </w:t>
      </w:r>
      <w:r w:rsidRPr="0050448C">
        <w:t>notes</w:t>
      </w:r>
      <w:r w:rsidR="000A5C4F">
        <w:t xml:space="preserve"> </w:t>
      </w:r>
      <w:r w:rsidRPr="0050448C">
        <w:t>that</w:t>
      </w:r>
      <w:r w:rsidR="000A5C4F">
        <w:t xml:space="preserve"> </w:t>
      </w:r>
      <w:r w:rsidRPr="0050448C">
        <w:t>there</w:t>
      </w:r>
      <w:r w:rsidR="000A5C4F">
        <w:t xml:space="preserve"> </w:t>
      </w:r>
      <w:r w:rsidRPr="0050448C">
        <w:t>is</w:t>
      </w:r>
      <w:r w:rsidR="000A5C4F">
        <w:t xml:space="preserve"> </w:t>
      </w:r>
      <w:r w:rsidRPr="0050448C">
        <w:t>no</w:t>
      </w:r>
      <w:r w:rsidR="000A5C4F">
        <w:t xml:space="preserve"> </w:t>
      </w:r>
      <w:r w:rsidRPr="0050448C">
        <w:t>evidence</w:t>
      </w:r>
      <w:r w:rsidR="000A5C4F">
        <w:t xml:space="preserve"> </w:t>
      </w:r>
      <w:r w:rsidRPr="0050448C">
        <w:t>to</w:t>
      </w:r>
      <w:r w:rsidR="000A5C4F">
        <w:t xml:space="preserve"> </w:t>
      </w:r>
      <w:r w:rsidRPr="0050448C">
        <w:t>support</w:t>
      </w:r>
      <w:r w:rsidR="000A5C4F">
        <w:t xml:space="preserve"> </w:t>
      </w:r>
      <w:r w:rsidRPr="0050448C">
        <w:t>switching</w:t>
      </w:r>
      <w:r w:rsidR="000A5C4F">
        <w:t xml:space="preserve"> </w:t>
      </w:r>
      <w:r w:rsidRPr="0050448C">
        <w:t>from</w:t>
      </w:r>
      <w:r w:rsidR="000A5C4F">
        <w:t xml:space="preserve"> </w:t>
      </w:r>
      <w:r w:rsidRPr="0050448C">
        <w:t>an</w:t>
      </w:r>
      <w:r w:rsidR="000A5C4F">
        <w:t xml:space="preserve"> </w:t>
      </w:r>
      <w:r w:rsidRPr="0050448C">
        <w:t>established</w:t>
      </w:r>
      <w:r w:rsidR="000A5C4F">
        <w:t xml:space="preserve"> </w:t>
      </w:r>
      <w:r w:rsidRPr="0050448C">
        <w:t>Q2W</w:t>
      </w:r>
      <w:r w:rsidR="000A5C4F">
        <w:t xml:space="preserve"> </w:t>
      </w:r>
      <w:r w:rsidRPr="0050448C">
        <w:t>dose</w:t>
      </w:r>
      <w:r w:rsidR="000A5C4F">
        <w:t xml:space="preserve"> </w:t>
      </w:r>
      <w:r w:rsidRPr="0050448C">
        <w:t>to</w:t>
      </w:r>
      <w:r w:rsidR="000A5C4F">
        <w:t xml:space="preserve"> </w:t>
      </w:r>
      <w:r w:rsidRPr="0050448C">
        <w:t>a</w:t>
      </w:r>
      <w:r w:rsidR="000A5C4F">
        <w:t xml:space="preserve"> </w:t>
      </w:r>
      <w:r w:rsidRPr="0050448C">
        <w:t>Q4W</w:t>
      </w:r>
      <w:r w:rsidR="000A5C4F">
        <w:t xml:space="preserve"> </w:t>
      </w:r>
      <w:r w:rsidRPr="0050448C">
        <w:t>dose</w:t>
      </w:r>
      <w:r w:rsidR="000A5C4F">
        <w:t xml:space="preserve"> </w:t>
      </w:r>
      <w:r w:rsidRPr="0050448C">
        <w:t>and</w:t>
      </w:r>
      <w:r w:rsidR="000A5C4F">
        <w:t xml:space="preserve"> </w:t>
      </w:r>
      <w:r w:rsidRPr="0050448C">
        <w:t>this</w:t>
      </w:r>
      <w:r w:rsidR="000A5C4F">
        <w:t xml:space="preserve"> </w:t>
      </w:r>
      <w:r w:rsidRPr="0050448C">
        <w:t>should</w:t>
      </w:r>
      <w:r w:rsidR="000A5C4F">
        <w:t xml:space="preserve"> </w:t>
      </w:r>
      <w:r w:rsidRPr="0050448C">
        <w:t>be</w:t>
      </w:r>
      <w:r w:rsidR="000A5C4F">
        <w:t xml:space="preserve"> </w:t>
      </w:r>
      <w:r w:rsidRPr="0050448C">
        <w:t>highlighted</w:t>
      </w:r>
      <w:r w:rsidR="000A5C4F">
        <w:t xml:space="preserve"> </w:t>
      </w:r>
      <w:r w:rsidRPr="0050448C">
        <w:t>in</w:t>
      </w:r>
      <w:r w:rsidR="000A5C4F">
        <w:t xml:space="preserve"> </w:t>
      </w:r>
      <w:r w:rsidRPr="0050448C">
        <w:t>the</w:t>
      </w:r>
      <w:r w:rsidR="000A5C4F">
        <w:t xml:space="preserve"> </w:t>
      </w:r>
      <w:r w:rsidRPr="0050448C">
        <w:t>PI,</w:t>
      </w:r>
      <w:r w:rsidR="000A5C4F">
        <w:t xml:space="preserve"> </w:t>
      </w:r>
      <w:r w:rsidRPr="0050448C">
        <w:t>as</w:t>
      </w:r>
      <w:r w:rsidR="000A5C4F">
        <w:t xml:space="preserve"> </w:t>
      </w:r>
      <w:r w:rsidRPr="0050448C">
        <w:t>should</w:t>
      </w:r>
      <w:r w:rsidR="000A5C4F">
        <w:t xml:space="preserve"> </w:t>
      </w:r>
      <w:r w:rsidRPr="0050448C">
        <w:t>the</w:t>
      </w:r>
      <w:r w:rsidR="000A5C4F">
        <w:t xml:space="preserve"> </w:t>
      </w:r>
      <w:r w:rsidRPr="0050448C">
        <w:t>increase</w:t>
      </w:r>
      <w:r w:rsidR="000A5C4F">
        <w:t xml:space="preserve"> </w:t>
      </w:r>
      <w:r w:rsidRPr="0050448C">
        <w:t>in</w:t>
      </w:r>
      <w:r w:rsidR="000A5C4F">
        <w:t xml:space="preserve"> </w:t>
      </w:r>
      <w:r w:rsidRPr="0050448C">
        <w:t>injection</w:t>
      </w:r>
      <w:r w:rsidR="000A5C4F">
        <w:t xml:space="preserve"> </w:t>
      </w:r>
      <w:r w:rsidRPr="0050448C">
        <w:t>site</w:t>
      </w:r>
      <w:r w:rsidR="000A5C4F">
        <w:t xml:space="preserve"> </w:t>
      </w:r>
      <w:r w:rsidRPr="0050448C">
        <w:t>reactions</w:t>
      </w:r>
      <w:r w:rsidR="000A5C4F">
        <w:t xml:space="preserve"> </w:t>
      </w:r>
      <w:r w:rsidRPr="0050448C">
        <w:t>with</w:t>
      </w:r>
      <w:r w:rsidR="000A5C4F">
        <w:t xml:space="preserve"> </w:t>
      </w:r>
      <w:r w:rsidRPr="0050448C">
        <w:t>this</w:t>
      </w:r>
      <w:r w:rsidR="000A5C4F">
        <w:t xml:space="preserve"> </w:t>
      </w:r>
      <w:r w:rsidRPr="0050448C">
        <w:t>dosage</w:t>
      </w:r>
      <w:r w:rsidR="000A5C4F">
        <w:t xml:space="preserve"> </w:t>
      </w:r>
      <w:r w:rsidRPr="0050448C">
        <w:t>regimen</w:t>
      </w:r>
      <w:r w:rsidR="00224853">
        <w:t>.</w:t>
      </w:r>
    </w:p>
    <w:p w:rsidR="00456765" w:rsidRDefault="0050448C" w:rsidP="0050448C">
      <w:pPr>
        <w:pStyle w:val="Heading5"/>
      </w:pPr>
      <w:r w:rsidRPr="0050448C">
        <w:t>Extension</w:t>
      </w:r>
      <w:r w:rsidR="000A5C4F">
        <w:t xml:space="preserve"> </w:t>
      </w:r>
      <w:r w:rsidRPr="0050448C">
        <w:t>of</w:t>
      </w:r>
      <w:r w:rsidR="000A5C4F">
        <w:t xml:space="preserve"> </w:t>
      </w:r>
      <w:r w:rsidRPr="0050448C">
        <w:t>indication</w:t>
      </w:r>
    </w:p>
    <w:p w:rsidR="0050448C" w:rsidRPr="0050448C" w:rsidRDefault="0050448C" w:rsidP="0050448C">
      <w:r w:rsidRPr="0050448C">
        <w:t>Extension</w:t>
      </w:r>
      <w:r w:rsidR="000A5C4F">
        <w:t xml:space="preserve"> </w:t>
      </w:r>
      <w:r w:rsidRPr="0050448C">
        <w:t>of</w:t>
      </w:r>
      <w:r w:rsidR="000A5C4F">
        <w:t xml:space="preserve"> </w:t>
      </w:r>
      <w:r w:rsidRPr="0050448C">
        <w:t>indication</w:t>
      </w:r>
      <w:r w:rsidR="000A5C4F">
        <w:t xml:space="preserve"> </w:t>
      </w:r>
      <w:r w:rsidRPr="0050448C">
        <w:t>to</w:t>
      </w:r>
      <w:r w:rsidR="000A5C4F">
        <w:t xml:space="preserve"> </w:t>
      </w:r>
      <w:r w:rsidRPr="0050448C">
        <w:t>include</w:t>
      </w:r>
      <w:r w:rsidR="000A5C4F">
        <w:t xml:space="preserve"> </w:t>
      </w:r>
      <w:r w:rsidRPr="0050448C">
        <w:t>non-familial</w:t>
      </w:r>
      <w:r w:rsidR="000A5C4F">
        <w:t xml:space="preserve"> </w:t>
      </w:r>
      <w:r w:rsidRPr="0050448C">
        <w:t>hypercholesterolaemia</w:t>
      </w:r>
      <w:r w:rsidR="000A5C4F">
        <w:t xml:space="preserve"> </w:t>
      </w:r>
      <w:r w:rsidRPr="0050448C">
        <w:t>and</w:t>
      </w:r>
      <w:r w:rsidR="000A5C4F">
        <w:t xml:space="preserve"> </w:t>
      </w:r>
      <w:r w:rsidRPr="0050448C">
        <w:t>mixed</w:t>
      </w:r>
      <w:r w:rsidR="000A5C4F">
        <w:t xml:space="preserve"> </w:t>
      </w:r>
      <w:r w:rsidRPr="0050448C">
        <w:t>dyslipidaemia,</w:t>
      </w:r>
      <w:r w:rsidR="000A5C4F">
        <w:t xml:space="preserve"> </w:t>
      </w:r>
      <w:r w:rsidRPr="0050448C">
        <w:t>to</w:t>
      </w:r>
      <w:r w:rsidR="000A5C4F">
        <w:t xml:space="preserve"> </w:t>
      </w:r>
      <w:r w:rsidRPr="0050448C">
        <w:t>include</w:t>
      </w:r>
      <w:r w:rsidR="000A5C4F">
        <w:t xml:space="preserve"> </w:t>
      </w:r>
      <w:r w:rsidRPr="0050448C">
        <w:t>mention</w:t>
      </w:r>
      <w:r w:rsidR="000A5C4F">
        <w:t xml:space="preserve"> </w:t>
      </w:r>
      <w:r w:rsidRPr="0050448C">
        <w:t>of</w:t>
      </w:r>
      <w:r w:rsidR="000A5C4F">
        <w:t xml:space="preserve"> </w:t>
      </w:r>
      <w:r w:rsidRPr="0050448C">
        <w:t>treating</w:t>
      </w:r>
      <w:r w:rsidR="000A5C4F">
        <w:t xml:space="preserve"> </w:t>
      </w:r>
      <w:r w:rsidRPr="0050448C">
        <w:t>to</w:t>
      </w:r>
      <w:r w:rsidR="000A5C4F">
        <w:t xml:space="preserve"> </w:t>
      </w:r>
      <w:r w:rsidRPr="0050448C">
        <w:t>target</w:t>
      </w:r>
      <w:r w:rsidR="000A5C4F">
        <w:t xml:space="preserve"> </w:t>
      </w:r>
      <w:r w:rsidRPr="0050448C">
        <w:t>with</w:t>
      </w:r>
      <w:r w:rsidR="000A5C4F">
        <w:t xml:space="preserve"> </w:t>
      </w:r>
      <w:r w:rsidRPr="0050448C">
        <w:t>statin</w:t>
      </w:r>
      <w:r w:rsidR="000A5C4F">
        <w:t xml:space="preserve"> </w:t>
      </w:r>
      <w:r w:rsidRPr="0050448C">
        <w:t>therapy,</w:t>
      </w:r>
      <w:r w:rsidR="000A5C4F">
        <w:t xml:space="preserve"> </w:t>
      </w:r>
      <w:r w:rsidRPr="0050448C">
        <w:t>and</w:t>
      </w:r>
      <w:r w:rsidR="000A5C4F">
        <w:t xml:space="preserve"> </w:t>
      </w:r>
      <w:r w:rsidRPr="0050448C">
        <w:t>to</w:t>
      </w:r>
      <w:r w:rsidR="000A5C4F">
        <w:t xml:space="preserve"> </w:t>
      </w:r>
      <w:r w:rsidRPr="0050448C">
        <w:t>include</w:t>
      </w:r>
      <w:r w:rsidR="000A5C4F">
        <w:t xml:space="preserve"> </w:t>
      </w:r>
      <w:r w:rsidRPr="0050448C">
        <w:t>patients</w:t>
      </w:r>
      <w:r w:rsidR="000A5C4F">
        <w:t xml:space="preserve"> </w:t>
      </w:r>
      <w:r w:rsidRPr="0050448C">
        <w:t>for</w:t>
      </w:r>
      <w:r w:rsidR="000A5C4F">
        <w:t xml:space="preserve"> </w:t>
      </w:r>
      <w:r w:rsidRPr="0050448C">
        <w:t>whom</w:t>
      </w:r>
      <w:r w:rsidR="000A5C4F">
        <w:t xml:space="preserve"> </w:t>
      </w:r>
      <w:r w:rsidRPr="0050448C">
        <w:t>statins</w:t>
      </w:r>
      <w:r w:rsidR="000A5C4F">
        <w:t xml:space="preserve"> </w:t>
      </w:r>
      <w:r w:rsidRPr="0050448C">
        <w:t>are</w:t>
      </w:r>
      <w:r w:rsidR="000A5C4F">
        <w:t xml:space="preserve"> </w:t>
      </w:r>
      <w:r w:rsidRPr="0050448C">
        <w:t>contraindicated.</w:t>
      </w:r>
    </w:p>
    <w:p w:rsidR="0050448C" w:rsidRPr="0050448C" w:rsidRDefault="0050448C" w:rsidP="0050448C">
      <w:r w:rsidRPr="0050448C">
        <w:t>The</w:t>
      </w:r>
      <w:r w:rsidR="000A5C4F">
        <w:t xml:space="preserve"> </w:t>
      </w:r>
      <w:r w:rsidRPr="0050448C">
        <w:t>final</w:t>
      </w:r>
      <w:r w:rsidR="000A5C4F">
        <w:t xml:space="preserve"> </w:t>
      </w:r>
      <w:r w:rsidRPr="0050448C">
        <w:t>clinical</w:t>
      </w:r>
      <w:r w:rsidR="000A5C4F">
        <w:t xml:space="preserve"> </w:t>
      </w:r>
      <w:r w:rsidRPr="0050448C">
        <w:t>study</w:t>
      </w:r>
      <w:r w:rsidR="000A5C4F">
        <w:t xml:space="preserve"> </w:t>
      </w:r>
      <w:r w:rsidRPr="0050448C">
        <w:t>reports</w:t>
      </w:r>
      <w:r w:rsidR="000A5C4F">
        <w:t xml:space="preserve"> </w:t>
      </w:r>
      <w:r w:rsidRPr="0050448C">
        <w:t>for</w:t>
      </w:r>
      <w:r w:rsidR="000A5C4F">
        <w:t xml:space="preserve"> </w:t>
      </w:r>
      <w:r w:rsidRPr="0050448C">
        <w:t>5</w:t>
      </w:r>
      <w:r w:rsidR="000A5C4F">
        <w:t xml:space="preserve"> </w:t>
      </w:r>
      <w:r w:rsidRPr="0050448C">
        <w:t>studies</w:t>
      </w:r>
      <w:r w:rsidR="000A5C4F">
        <w:t xml:space="preserve"> </w:t>
      </w:r>
      <w:r w:rsidRPr="0050448C">
        <w:t>were</w:t>
      </w:r>
      <w:r w:rsidR="000A5C4F">
        <w:t xml:space="preserve"> </w:t>
      </w:r>
      <w:r w:rsidRPr="0050448C">
        <w:t>presented</w:t>
      </w:r>
      <w:r w:rsidR="000A5C4F">
        <w:t xml:space="preserve"> </w:t>
      </w:r>
      <w:r w:rsidRPr="0050448C">
        <w:t>in</w:t>
      </w:r>
      <w:r w:rsidR="000A5C4F">
        <w:t xml:space="preserve"> </w:t>
      </w:r>
      <w:r w:rsidRPr="0050448C">
        <w:t>support</w:t>
      </w:r>
      <w:r w:rsidR="000A5C4F">
        <w:t xml:space="preserve"> </w:t>
      </w:r>
      <w:r w:rsidRPr="0050448C">
        <w:t>of</w:t>
      </w:r>
      <w:r w:rsidR="000A5C4F">
        <w:t xml:space="preserve"> </w:t>
      </w:r>
      <w:r w:rsidRPr="0050448C">
        <w:t>the</w:t>
      </w:r>
      <w:r w:rsidR="000A5C4F">
        <w:t xml:space="preserve"> </w:t>
      </w:r>
      <w:r w:rsidRPr="0050448C">
        <w:t>sponsor’s</w:t>
      </w:r>
      <w:r w:rsidR="000A5C4F">
        <w:t xml:space="preserve"> </w:t>
      </w:r>
      <w:r w:rsidRPr="0050448C">
        <w:t>proposed</w:t>
      </w:r>
      <w:r w:rsidR="000A5C4F">
        <w:t xml:space="preserve"> </w:t>
      </w:r>
      <w:r w:rsidRPr="0050448C">
        <w:t>extension</w:t>
      </w:r>
      <w:r w:rsidR="000A5C4F">
        <w:t xml:space="preserve"> </w:t>
      </w:r>
      <w:r w:rsidRPr="0050448C">
        <w:t>of</w:t>
      </w:r>
      <w:r w:rsidR="000A5C4F">
        <w:t xml:space="preserve"> </w:t>
      </w:r>
      <w:r w:rsidRPr="0050448C">
        <w:t>the</w:t>
      </w:r>
      <w:r w:rsidR="000A5C4F">
        <w:t xml:space="preserve"> </w:t>
      </w:r>
      <w:r w:rsidRPr="0050448C">
        <w:t>approved</w:t>
      </w:r>
      <w:r w:rsidR="000A5C4F">
        <w:t xml:space="preserve"> </w:t>
      </w:r>
      <w:r w:rsidRPr="0050448C">
        <w:t>indication</w:t>
      </w:r>
      <w:r w:rsidR="000A5C4F">
        <w:t xml:space="preserve"> </w:t>
      </w:r>
      <w:r w:rsidRPr="0050448C">
        <w:t>for</w:t>
      </w:r>
      <w:r w:rsidR="000A5C4F">
        <w:t xml:space="preserve"> </w:t>
      </w:r>
      <w:r w:rsidRPr="0050448C">
        <w:t>alirocumab.</w:t>
      </w:r>
      <w:r w:rsidR="000A5C4F">
        <w:t xml:space="preserve"> </w:t>
      </w:r>
      <w:r w:rsidRPr="0050448C">
        <w:t>For</w:t>
      </w:r>
      <w:r w:rsidR="000A5C4F">
        <w:t xml:space="preserve"> </w:t>
      </w:r>
      <w:r w:rsidRPr="0050448C">
        <w:t>each</w:t>
      </w:r>
      <w:r w:rsidR="000A5C4F">
        <w:t xml:space="preserve"> </w:t>
      </w:r>
      <w:r w:rsidRPr="0050448C">
        <w:t>about</w:t>
      </w:r>
      <w:r w:rsidR="000A5C4F">
        <w:t xml:space="preserve"> </w:t>
      </w:r>
      <w:r w:rsidRPr="0050448C">
        <w:t>24</w:t>
      </w:r>
      <w:r w:rsidR="000A5C4F">
        <w:t xml:space="preserve"> </w:t>
      </w:r>
      <w:r w:rsidRPr="0050448C">
        <w:t>weeks</w:t>
      </w:r>
      <w:r w:rsidR="000A5C4F">
        <w:t xml:space="preserve"> </w:t>
      </w:r>
      <w:r w:rsidRPr="0050448C">
        <w:t>of</w:t>
      </w:r>
      <w:r w:rsidR="000A5C4F">
        <w:t xml:space="preserve"> </w:t>
      </w:r>
      <w:r w:rsidRPr="0050448C">
        <w:t>additional</w:t>
      </w:r>
      <w:r w:rsidR="000A5C4F">
        <w:t xml:space="preserve"> </w:t>
      </w:r>
      <w:r w:rsidRPr="0050448C">
        <w:t>data</w:t>
      </w:r>
      <w:r w:rsidR="000A5C4F">
        <w:t xml:space="preserve"> </w:t>
      </w:r>
      <w:r w:rsidRPr="0050448C">
        <w:t>were</w:t>
      </w:r>
      <w:r w:rsidR="000A5C4F">
        <w:t xml:space="preserve"> </w:t>
      </w:r>
      <w:r w:rsidRPr="0050448C">
        <w:t>included.</w:t>
      </w:r>
      <w:r w:rsidR="000A5C4F">
        <w:t xml:space="preserve"> </w:t>
      </w:r>
      <w:r w:rsidRPr="0050448C">
        <w:t>Three</w:t>
      </w:r>
      <w:r w:rsidR="000A5C4F">
        <w:t xml:space="preserve"> </w:t>
      </w:r>
      <w:r w:rsidR="007B028C">
        <w:t>studies</w:t>
      </w:r>
      <w:r w:rsidR="000A5C4F">
        <w:t xml:space="preserve"> </w:t>
      </w:r>
      <w:r w:rsidR="007B028C">
        <w:t>enrolled</w:t>
      </w:r>
      <w:r w:rsidR="000A5C4F">
        <w:t xml:space="preserve"> </w:t>
      </w:r>
      <w:r w:rsidR="007B028C">
        <w:t>patients</w:t>
      </w:r>
      <w:r w:rsidR="000A5C4F">
        <w:t xml:space="preserve"> </w:t>
      </w:r>
      <w:r w:rsidR="007B028C">
        <w:t>with</w:t>
      </w:r>
      <w:r w:rsidR="000A5C4F">
        <w:t xml:space="preserve"> </w:t>
      </w:r>
      <w:proofErr w:type="spellStart"/>
      <w:r w:rsidR="007B028C">
        <w:t>h</w:t>
      </w:r>
      <w:r w:rsidRPr="0050448C">
        <w:t>eFH</w:t>
      </w:r>
      <w:proofErr w:type="spellEnd"/>
      <w:r w:rsidR="000A5C4F">
        <w:t xml:space="preserve"> </w:t>
      </w:r>
      <w:r w:rsidRPr="0050448C">
        <w:t>(FHI,</w:t>
      </w:r>
      <w:r w:rsidR="000A5C4F">
        <w:t xml:space="preserve"> </w:t>
      </w:r>
      <w:r w:rsidRPr="0050448C">
        <w:t>FHII,</w:t>
      </w:r>
      <w:r w:rsidR="000A5C4F">
        <w:t xml:space="preserve"> </w:t>
      </w:r>
      <w:r w:rsidR="00CE27DF" w:rsidRPr="0050448C">
        <w:t>HIGH</w:t>
      </w:r>
      <w:r w:rsidR="000A5C4F">
        <w:t xml:space="preserve"> </w:t>
      </w:r>
      <w:r w:rsidRPr="0050448C">
        <w:t>FH)</w:t>
      </w:r>
      <w:r w:rsidR="000A5C4F">
        <w:t xml:space="preserve"> </w:t>
      </w:r>
      <w:r w:rsidRPr="0050448C">
        <w:t>and</w:t>
      </w:r>
      <w:r w:rsidR="000A5C4F">
        <w:t xml:space="preserve"> </w:t>
      </w:r>
      <w:r w:rsidRPr="0050448C">
        <w:t>the</w:t>
      </w:r>
      <w:r w:rsidR="000A5C4F">
        <w:t xml:space="preserve"> </w:t>
      </w:r>
      <w:r w:rsidRPr="0050448C">
        <w:t>others</w:t>
      </w:r>
      <w:r w:rsidR="000A5C4F">
        <w:t xml:space="preserve"> </w:t>
      </w:r>
      <w:r w:rsidRPr="0050448C">
        <w:t>patients</w:t>
      </w:r>
      <w:r w:rsidR="000A5C4F">
        <w:t xml:space="preserve"> </w:t>
      </w:r>
      <w:r w:rsidRPr="0050448C">
        <w:t>with</w:t>
      </w:r>
      <w:r w:rsidR="000A5C4F">
        <w:t xml:space="preserve"> </w:t>
      </w:r>
      <w:r w:rsidRPr="0050448C">
        <w:t>non-FH</w:t>
      </w:r>
      <w:r w:rsidR="000A5C4F">
        <w:t xml:space="preserve"> </w:t>
      </w:r>
      <w:r w:rsidRPr="0050448C">
        <w:t>hypercholesterolaemia</w:t>
      </w:r>
      <w:r w:rsidR="000A5C4F">
        <w:t xml:space="preserve"> </w:t>
      </w:r>
      <w:r w:rsidRPr="0050448C">
        <w:t>(COMBO</w:t>
      </w:r>
      <w:r w:rsidR="000A5C4F">
        <w:t xml:space="preserve"> </w:t>
      </w:r>
      <w:r w:rsidRPr="0050448C">
        <w:t>II,</w:t>
      </w:r>
      <w:r w:rsidR="000A5C4F">
        <w:t xml:space="preserve"> </w:t>
      </w:r>
      <w:r w:rsidR="00CE27DF" w:rsidRPr="0050448C">
        <w:t>LONG</w:t>
      </w:r>
      <w:r w:rsidR="000A5C4F">
        <w:t xml:space="preserve"> </w:t>
      </w:r>
      <w:r w:rsidR="00CE27DF" w:rsidRPr="0050448C">
        <w:t>TERM</w:t>
      </w:r>
      <w:r w:rsidRPr="0050448C">
        <w:t>).</w:t>
      </w:r>
      <w:r w:rsidR="000A5C4F">
        <w:t xml:space="preserve"> </w:t>
      </w:r>
      <w:r w:rsidRPr="0050448C">
        <w:t>Each</w:t>
      </w:r>
      <w:r w:rsidR="000A5C4F">
        <w:t xml:space="preserve"> </w:t>
      </w:r>
      <w:r w:rsidRPr="0050448C">
        <w:t>of</w:t>
      </w:r>
      <w:r w:rsidR="000A5C4F">
        <w:t xml:space="preserve"> </w:t>
      </w:r>
      <w:r w:rsidRPr="0050448C">
        <w:t>these</w:t>
      </w:r>
      <w:r w:rsidR="000A5C4F">
        <w:t xml:space="preserve"> </w:t>
      </w:r>
      <w:r w:rsidRPr="0050448C">
        <w:t>studies</w:t>
      </w:r>
      <w:r w:rsidR="000A5C4F">
        <w:t xml:space="preserve"> </w:t>
      </w:r>
      <w:r w:rsidRPr="0050448C">
        <w:t>had</w:t>
      </w:r>
      <w:r w:rsidR="000A5C4F">
        <w:t xml:space="preserve"> </w:t>
      </w:r>
      <w:r w:rsidRPr="0050448C">
        <w:t>met</w:t>
      </w:r>
      <w:r w:rsidR="000A5C4F">
        <w:t xml:space="preserve"> </w:t>
      </w:r>
      <w:r w:rsidRPr="0050448C">
        <w:t>the</w:t>
      </w:r>
      <w:r w:rsidR="000A5C4F">
        <w:t xml:space="preserve"> </w:t>
      </w:r>
      <w:r w:rsidRPr="0050448C">
        <w:t>primary</w:t>
      </w:r>
      <w:r w:rsidR="000A5C4F">
        <w:t xml:space="preserve"> </w:t>
      </w:r>
      <w:r w:rsidRPr="0050448C">
        <w:t>endpoint</w:t>
      </w:r>
      <w:r w:rsidR="000A5C4F">
        <w:t xml:space="preserve"> </w:t>
      </w:r>
      <w:r w:rsidRPr="0050448C">
        <w:t>of</w:t>
      </w:r>
      <w:r w:rsidR="000A5C4F">
        <w:t xml:space="preserve"> </w:t>
      </w:r>
      <w:r w:rsidRPr="0050448C">
        <w:t>LDL-C</w:t>
      </w:r>
      <w:r w:rsidR="000A5C4F">
        <w:t xml:space="preserve"> </w:t>
      </w:r>
      <w:r w:rsidRPr="0050448C">
        <w:t>reduction</w:t>
      </w:r>
      <w:r w:rsidR="000A5C4F">
        <w:t xml:space="preserve"> </w:t>
      </w:r>
      <w:r w:rsidRPr="0050448C">
        <w:t>at</w:t>
      </w:r>
      <w:r w:rsidR="000A5C4F">
        <w:t xml:space="preserve"> </w:t>
      </w:r>
      <w:r w:rsidR="00DD12D8">
        <w:t>Week</w:t>
      </w:r>
      <w:r w:rsidR="000A5C4F">
        <w:t xml:space="preserve"> </w:t>
      </w:r>
      <w:r w:rsidRPr="0050448C">
        <w:t>24.</w:t>
      </w:r>
      <w:r w:rsidR="000A5C4F">
        <w:t xml:space="preserve"> </w:t>
      </w:r>
      <w:r w:rsidRPr="0050448C">
        <w:t>In</w:t>
      </w:r>
      <w:r w:rsidR="000A5C4F">
        <w:t xml:space="preserve"> </w:t>
      </w:r>
      <w:r w:rsidRPr="0050448C">
        <w:t>eac</w:t>
      </w:r>
      <w:r w:rsidR="00CE27DF">
        <w:t>h</w:t>
      </w:r>
      <w:r w:rsidR="000A5C4F">
        <w:t xml:space="preserve"> </w:t>
      </w:r>
      <w:r w:rsidR="00CE27DF">
        <w:t>of</w:t>
      </w:r>
      <w:r w:rsidR="000A5C4F">
        <w:t xml:space="preserve"> </w:t>
      </w:r>
      <w:r w:rsidR="00CE27DF">
        <w:t>the</w:t>
      </w:r>
      <w:r w:rsidR="000A5C4F">
        <w:t xml:space="preserve"> </w:t>
      </w:r>
      <w:r w:rsidR="00CE27DF">
        <w:t>studies</w:t>
      </w:r>
      <w:r w:rsidR="000A5C4F">
        <w:t xml:space="preserve"> </w:t>
      </w:r>
      <w:r w:rsidR="00CE27DF">
        <w:t>the</w:t>
      </w:r>
      <w:r w:rsidR="000A5C4F">
        <w:t xml:space="preserve"> </w:t>
      </w:r>
      <w:r w:rsidR="00CE27DF">
        <w:t>comparator</w:t>
      </w:r>
      <w:r w:rsidR="000A5C4F">
        <w:t xml:space="preserve"> </w:t>
      </w:r>
      <w:r w:rsidRPr="0050448C">
        <w:t>adjusted</w:t>
      </w:r>
      <w:r w:rsidR="000A5C4F">
        <w:t xml:space="preserve"> </w:t>
      </w:r>
      <w:r w:rsidRPr="0050448C">
        <w:t>(placebo</w:t>
      </w:r>
      <w:r w:rsidR="000A5C4F">
        <w:t xml:space="preserve"> </w:t>
      </w:r>
      <w:r w:rsidRPr="0050448C">
        <w:t>or</w:t>
      </w:r>
      <w:r w:rsidR="000A5C4F">
        <w:t xml:space="preserve"> </w:t>
      </w:r>
      <w:r w:rsidRPr="0050448C">
        <w:t>ezetimibe)</w:t>
      </w:r>
      <w:r w:rsidR="000A5C4F">
        <w:t xml:space="preserve"> </w:t>
      </w:r>
      <w:r w:rsidRPr="0050448C">
        <w:t>reduction</w:t>
      </w:r>
      <w:r w:rsidR="000A5C4F">
        <w:t xml:space="preserve"> </w:t>
      </w:r>
      <w:r w:rsidRPr="0050448C">
        <w:t>in</w:t>
      </w:r>
      <w:r w:rsidR="000A5C4F">
        <w:t xml:space="preserve"> </w:t>
      </w:r>
      <w:r w:rsidRPr="0050448C">
        <w:t>LDL-C</w:t>
      </w:r>
      <w:r w:rsidR="000A5C4F">
        <w:t xml:space="preserve"> </w:t>
      </w:r>
      <w:r w:rsidRPr="0050448C">
        <w:t>from</w:t>
      </w:r>
      <w:r w:rsidR="000A5C4F">
        <w:t xml:space="preserve"> </w:t>
      </w:r>
      <w:r w:rsidRPr="0050448C">
        <w:t>baseline</w:t>
      </w:r>
      <w:r w:rsidR="000A5C4F">
        <w:t xml:space="preserve"> </w:t>
      </w:r>
      <w:r w:rsidRPr="0050448C">
        <w:t>was</w:t>
      </w:r>
      <w:r w:rsidR="000A5C4F">
        <w:t xml:space="preserve"> </w:t>
      </w:r>
      <w:r w:rsidRPr="0050448C">
        <w:t>sustained</w:t>
      </w:r>
      <w:r w:rsidR="000A5C4F">
        <w:t xml:space="preserve"> </w:t>
      </w:r>
      <w:r w:rsidRPr="0050448C">
        <w:t>to</w:t>
      </w:r>
      <w:r w:rsidR="000A5C4F">
        <w:t xml:space="preserve"> </w:t>
      </w:r>
      <w:r w:rsidRPr="0050448C">
        <w:t>78</w:t>
      </w:r>
      <w:r w:rsidR="000A5C4F">
        <w:t xml:space="preserve"> </w:t>
      </w:r>
      <w:r w:rsidRPr="0050448C">
        <w:t>weeks</w:t>
      </w:r>
      <w:r w:rsidR="000A5C4F">
        <w:t xml:space="preserve"> </w:t>
      </w:r>
      <w:r w:rsidRPr="0050448C">
        <w:t>or</w:t>
      </w:r>
      <w:r w:rsidR="000A5C4F">
        <w:t xml:space="preserve"> </w:t>
      </w:r>
      <w:r w:rsidRPr="0050448C">
        <w:t>104</w:t>
      </w:r>
      <w:r w:rsidR="000A5C4F">
        <w:t xml:space="preserve"> </w:t>
      </w:r>
      <w:r w:rsidRPr="0050448C">
        <w:t>weeks</w:t>
      </w:r>
      <w:r w:rsidR="000A5C4F">
        <w:t xml:space="preserve"> </w:t>
      </w:r>
      <w:r w:rsidRPr="0050448C">
        <w:t>of</w:t>
      </w:r>
      <w:r w:rsidR="000A5C4F">
        <w:t xml:space="preserve"> </w:t>
      </w:r>
      <w:r w:rsidRPr="0050448C">
        <w:t>treatment,</w:t>
      </w:r>
      <w:r w:rsidR="000A5C4F">
        <w:t xml:space="preserve"> </w:t>
      </w:r>
      <w:r w:rsidRPr="0050448C">
        <w:t>depending</w:t>
      </w:r>
      <w:r w:rsidR="000A5C4F">
        <w:t xml:space="preserve"> </w:t>
      </w:r>
      <w:r w:rsidRPr="0050448C">
        <w:t>on</w:t>
      </w:r>
      <w:r w:rsidR="000A5C4F">
        <w:t xml:space="preserve"> </w:t>
      </w:r>
      <w:r w:rsidRPr="0050448C">
        <w:t>the</w:t>
      </w:r>
      <w:r w:rsidR="000A5C4F">
        <w:t xml:space="preserve"> </w:t>
      </w:r>
      <w:r w:rsidRPr="0050448C">
        <w:t>study.</w:t>
      </w:r>
      <w:r w:rsidR="000A5C4F">
        <w:t xml:space="preserve"> </w:t>
      </w:r>
      <w:r w:rsidRPr="0050448C">
        <w:t>In</w:t>
      </w:r>
      <w:r w:rsidR="000A5C4F">
        <w:t xml:space="preserve"> </w:t>
      </w:r>
      <w:r w:rsidRPr="0050448C">
        <w:t>general,</w:t>
      </w:r>
      <w:r w:rsidR="000A5C4F">
        <w:t xml:space="preserve"> </w:t>
      </w:r>
      <w:r w:rsidRPr="0050448C">
        <w:t>improvements</w:t>
      </w:r>
      <w:r w:rsidR="000A5C4F">
        <w:t xml:space="preserve"> </w:t>
      </w:r>
      <w:r w:rsidRPr="0050448C">
        <w:t>in</w:t>
      </w:r>
      <w:r w:rsidR="000A5C4F">
        <w:t xml:space="preserve"> </w:t>
      </w:r>
      <w:r w:rsidRPr="0050448C">
        <w:t>other</w:t>
      </w:r>
      <w:r w:rsidR="000A5C4F">
        <w:t xml:space="preserve"> </w:t>
      </w:r>
      <w:r w:rsidRPr="0050448C">
        <w:t>lipid</w:t>
      </w:r>
      <w:r w:rsidR="000A5C4F">
        <w:t xml:space="preserve"> </w:t>
      </w:r>
      <w:r w:rsidRPr="0050448C">
        <w:t>parameters</w:t>
      </w:r>
      <w:r w:rsidR="000A5C4F">
        <w:t xml:space="preserve"> </w:t>
      </w:r>
      <w:r w:rsidRPr="0050448C">
        <w:t>were</w:t>
      </w:r>
      <w:r w:rsidR="000A5C4F">
        <w:t xml:space="preserve"> </w:t>
      </w:r>
      <w:r w:rsidRPr="0050448C">
        <w:t>sustained</w:t>
      </w:r>
      <w:r w:rsidR="000A5C4F">
        <w:t xml:space="preserve"> </w:t>
      </w:r>
      <w:r w:rsidRPr="0050448C">
        <w:t>over</w:t>
      </w:r>
      <w:r w:rsidR="000A5C4F">
        <w:t xml:space="preserve"> </w:t>
      </w:r>
      <w:r w:rsidRPr="0050448C">
        <w:t>the</w:t>
      </w:r>
      <w:r w:rsidR="000A5C4F">
        <w:t xml:space="preserve"> </w:t>
      </w:r>
      <w:r w:rsidRPr="0050448C">
        <w:t>duration</w:t>
      </w:r>
      <w:r w:rsidR="000A5C4F">
        <w:t xml:space="preserve"> </w:t>
      </w:r>
      <w:r w:rsidRPr="0050448C">
        <w:t>of</w:t>
      </w:r>
      <w:r w:rsidR="000A5C4F">
        <w:t xml:space="preserve"> </w:t>
      </w:r>
      <w:r w:rsidRPr="0050448C">
        <w:t>the</w:t>
      </w:r>
      <w:r w:rsidR="000A5C4F">
        <w:t xml:space="preserve"> </w:t>
      </w:r>
      <w:r w:rsidRPr="0050448C">
        <w:t>st</w:t>
      </w:r>
      <w:r w:rsidR="00CE27DF">
        <w:t>udies.</w:t>
      </w:r>
      <w:r w:rsidR="000A5C4F">
        <w:t xml:space="preserve"> </w:t>
      </w:r>
      <w:r w:rsidR="00CE27DF">
        <w:t>Across</w:t>
      </w:r>
      <w:r w:rsidR="000A5C4F">
        <w:t xml:space="preserve"> </w:t>
      </w:r>
      <w:r w:rsidR="00CE27DF">
        <w:t>the</w:t>
      </w:r>
      <w:r w:rsidR="000A5C4F">
        <w:t xml:space="preserve"> </w:t>
      </w:r>
      <w:r w:rsidR="00CE27DF">
        <w:t>studies</w:t>
      </w:r>
      <w:r w:rsidR="000A5C4F">
        <w:t xml:space="preserve"> </w:t>
      </w:r>
      <w:r w:rsidR="00CE27DF">
        <w:t>a</w:t>
      </w:r>
      <w:r w:rsidR="000A5C4F">
        <w:t xml:space="preserve"> </w:t>
      </w:r>
      <w:r w:rsidR="00CE27DF">
        <w:t>40</w:t>
      </w:r>
      <w:r w:rsidR="000A5C4F">
        <w:t xml:space="preserve"> </w:t>
      </w:r>
      <w:r w:rsidR="00CE27DF">
        <w:t>to</w:t>
      </w:r>
      <w:r w:rsidR="000A5C4F">
        <w:t xml:space="preserve"> </w:t>
      </w:r>
      <w:r w:rsidRPr="0050448C">
        <w:t>65%</w:t>
      </w:r>
      <w:r w:rsidR="000A5C4F">
        <w:t xml:space="preserve"> </w:t>
      </w:r>
      <w:r w:rsidRPr="0050448C">
        <w:t>reduction</w:t>
      </w:r>
      <w:r w:rsidR="000A5C4F">
        <w:t xml:space="preserve"> </w:t>
      </w:r>
      <w:r w:rsidRPr="0050448C">
        <w:t>in</w:t>
      </w:r>
      <w:r w:rsidR="000A5C4F">
        <w:t xml:space="preserve"> </w:t>
      </w:r>
      <w:r w:rsidRPr="0050448C">
        <w:t>LDL-C</w:t>
      </w:r>
      <w:r w:rsidR="000A5C4F">
        <w:t xml:space="preserve"> </w:t>
      </w:r>
      <w:r w:rsidRPr="0050448C">
        <w:t>was</w:t>
      </w:r>
      <w:r w:rsidR="000A5C4F">
        <w:t xml:space="preserve"> </w:t>
      </w:r>
      <w:r w:rsidRPr="0050448C">
        <w:t>achieved.</w:t>
      </w:r>
      <w:r w:rsidR="000A5C4F">
        <w:t xml:space="preserve"> </w:t>
      </w:r>
      <w:r w:rsidRPr="0050448C">
        <w:t>Patients</w:t>
      </w:r>
      <w:r w:rsidR="000A5C4F">
        <w:t xml:space="preserve"> </w:t>
      </w:r>
      <w:r w:rsidRPr="0050448C">
        <w:t>on</w:t>
      </w:r>
      <w:r w:rsidR="000A5C4F">
        <w:t xml:space="preserve"> </w:t>
      </w:r>
      <w:r w:rsidRPr="0050448C">
        <w:t>statins</w:t>
      </w:r>
      <w:r w:rsidR="000A5C4F">
        <w:t xml:space="preserve"> </w:t>
      </w:r>
      <w:r w:rsidRPr="0050448C">
        <w:t>tended</w:t>
      </w:r>
      <w:r w:rsidR="000A5C4F">
        <w:t xml:space="preserve"> </w:t>
      </w:r>
      <w:r w:rsidRPr="0050448C">
        <w:t>to</w:t>
      </w:r>
      <w:r w:rsidR="000A5C4F">
        <w:t xml:space="preserve"> </w:t>
      </w:r>
      <w:r w:rsidRPr="0050448C">
        <w:t>have</w:t>
      </w:r>
      <w:r w:rsidR="000A5C4F">
        <w:t xml:space="preserve"> </w:t>
      </w:r>
      <w:r w:rsidRPr="0050448C">
        <w:t>a</w:t>
      </w:r>
      <w:r w:rsidR="000A5C4F">
        <w:t xml:space="preserve"> </w:t>
      </w:r>
      <w:r w:rsidRPr="0050448C">
        <w:t>greater</w:t>
      </w:r>
      <w:r w:rsidR="000A5C4F">
        <w:t xml:space="preserve"> </w:t>
      </w:r>
      <w:r w:rsidRPr="0050448C">
        <w:t>LDL-C</w:t>
      </w:r>
      <w:r w:rsidR="000A5C4F">
        <w:t xml:space="preserve"> </w:t>
      </w:r>
      <w:r w:rsidRPr="0050448C">
        <w:t>reduction</w:t>
      </w:r>
      <w:r w:rsidR="000A5C4F">
        <w:t xml:space="preserve"> </w:t>
      </w:r>
      <w:r w:rsidRPr="0050448C">
        <w:t>than</w:t>
      </w:r>
      <w:r w:rsidR="000A5C4F">
        <w:t xml:space="preserve"> </w:t>
      </w:r>
      <w:r w:rsidRPr="0050448C">
        <w:t>those</w:t>
      </w:r>
      <w:r w:rsidR="000A5C4F">
        <w:t xml:space="preserve"> </w:t>
      </w:r>
      <w:r w:rsidRPr="0050448C">
        <w:t>not</w:t>
      </w:r>
      <w:r w:rsidR="000A5C4F">
        <w:t xml:space="preserve"> </w:t>
      </w:r>
      <w:r w:rsidRPr="0050448C">
        <w:t>on</w:t>
      </w:r>
      <w:r w:rsidR="000A5C4F">
        <w:t xml:space="preserve"> </w:t>
      </w:r>
      <w:r w:rsidRPr="0050448C">
        <w:t>statins.</w:t>
      </w:r>
    </w:p>
    <w:p w:rsidR="0050448C" w:rsidRPr="0050448C" w:rsidRDefault="0050448C" w:rsidP="0050448C">
      <w:r w:rsidRPr="0050448C">
        <w:t>While</w:t>
      </w:r>
      <w:r w:rsidR="000A5C4F">
        <w:t xml:space="preserve"> </w:t>
      </w:r>
      <w:r w:rsidRPr="0050448C">
        <w:t>an</w:t>
      </w:r>
      <w:r w:rsidR="000A5C4F">
        <w:t xml:space="preserve"> </w:t>
      </w:r>
      <w:r w:rsidRPr="0050448C">
        <w:t>increase</w:t>
      </w:r>
      <w:r w:rsidR="000A5C4F">
        <w:t xml:space="preserve"> </w:t>
      </w:r>
      <w:r w:rsidRPr="0050448C">
        <w:t>in</w:t>
      </w:r>
      <w:r w:rsidR="000A5C4F">
        <w:t xml:space="preserve"> </w:t>
      </w:r>
      <w:r w:rsidRPr="0050448C">
        <w:t>absolute</w:t>
      </w:r>
      <w:r w:rsidR="000A5C4F">
        <w:t xml:space="preserve"> </w:t>
      </w:r>
      <w:r w:rsidRPr="0050448C">
        <w:t>numbers</w:t>
      </w:r>
      <w:r w:rsidR="000A5C4F">
        <w:t xml:space="preserve"> </w:t>
      </w:r>
      <w:r w:rsidRPr="0050448C">
        <w:t>of</w:t>
      </w:r>
      <w:r w:rsidR="000A5C4F">
        <w:t xml:space="preserve"> </w:t>
      </w:r>
      <w:r w:rsidRPr="0050448C">
        <w:t>adverse</w:t>
      </w:r>
      <w:r w:rsidR="000A5C4F">
        <w:t xml:space="preserve"> </w:t>
      </w:r>
      <w:r w:rsidRPr="0050448C">
        <w:t>events</w:t>
      </w:r>
      <w:r w:rsidR="000A5C4F">
        <w:t xml:space="preserve"> </w:t>
      </w:r>
      <w:r w:rsidRPr="0050448C">
        <w:t>was</w:t>
      </w:r>
      <w:r w:rsidR="000A5C4F">
        <w:t xml:space="preserve"> </w:t>
      </w:r>
      <w:r w:rsidRPr="0050448C">
        <w:t>noted</w:t>
      </w:r>
      <w:r w:rsidR="000A5C4F">
        <w:t xml:space="preserve"> </w:t>
      </w:r>
      <w:r w:rsidRPr="0050448C">
        <w:t>in</w:t>
      </w:r>
      <w:r w:rsidR="000A5C4F">
        <w:t xml:space="preserve"> </w:t>
      </w:r>
      <w:r w:rsidRPr="0050448C">
        <w:t>each</w:t>
      </w:r>
      <w:r w:rsidR="000A5C4F">
        <w:t xml:space="preserve"> </w:t>
      </w:r>
      <w:r w:rsidRPr="0050448C">
        <w:t>study</w:t>
      </w:r>
      <w:r w:rsidR="000A5C4F">
        <w:t xml:space="preserve"> </w:t>
      </w:r>
      <w:r w:rsidRPr="0050448C">
        <w:t>alirocumab</w:t>
      </w:r>
      <w:r w:rsidR="000A5C4F">
        <w:t xml:space="preserve"> </w:t>
      </w:r>
      <w:r w:rsidRPr="0050448C">
        <w:t>had</w:t>
      </w:r>
      <w:r w:rsidR="000A5C4F">
        <w:t xml:space="preserve"> </w:t>
      </w:r>
      <w:r w:rsidRPr="0050448C">
        <w:t>a</w:t>
      </w:r>
      <w:r w:rsidR="000A5C4F">
        <w:t xml:space="preserve"> </w:t>
      </w:r>
      <w:r w:rsidRPr="0050448C">
        <w:t>similar</w:t>
      </w:r>
      <w:r w:rsidR="000A5C4F">
        <w:t xml:space="preserve"> </w:t>
      </w:r>
      <w:r w:rsidRPr="0050448C">
        <w:t>safety</w:t>
      </w:r>
      <w:r w:rsidR="000A5C4F">
        <w:t xml:space="preserve"> </w:t>
      </w:r>
      <w:r w:rsidRPr="0050448C">
        <w:t>profile</w:t>
      </w:r>
      <w:r w:rsidR="000A5C4F">
        <w:t xml:space="preserve"> </w:t>
      </w:r>
      <w:r w:rsidRPr="0050448C">
        <w:t>after</w:t>
      </w:r>
      <w:r w:rsidR="000A5C4F">
        <w:t xml:space="preserve"> </w:t>
      </w:r>
      <w:r w:rsidRPr="0050448C">
        <w:t>the</w:t>
      </w:r>
      <w:r w:rsidR="000A5C4F">
        <w:t xml:space="preserve"> </w:t>
      </w:r>
      <w:r w:rsidRPr="0050448C">
        <w:t>inclusion</w:t>
      </w:r>
      <w:r w:rsidR="000A5C4F">
        <w:t xml:space="preserve"> </w:t>
      </w:r>
      <w:r w:rsidRPr="0050448C">
        <w:t>of</w:t>
      </w:r>
      <w:r w:rsidR="000A5C4F">
        <w:t xml:space="preserve"> </w:t>
      </w:r>
      <w:r w:rsidRPr="0050448C">
        <w:t>the</w:t>
      </w:r>
      <w:r w:rsidR="000A5C4F">
        <w:t xml:space="preserve"> </w:t>
      </w:r>
      <w:r w:rsidRPr="0050448C">
        <w:t>data</w:t>
      </w:r>
      <w:r w:rsidR="000A5C4F">
        <w:t xml:space="preserve"> </w:t>
      </w:r>
      <w:r w:rsidRPr="0050448C">
        <w:t>from</w:t>
      </w:r>
      <w:r w:rsidR="000A5C4F">
        <w:t xml:space="preserve"> </w:t>
      </w:r>
      <w:r w:rsidRPr="0050448C">
        <w:t>the</w:t>
      </w:r>
      <w:r w:rsidR="000A5C4F">
        <w:t xml:space="preserve"> </w:t>
      </w:r>
      <w:r w:rsidRPr="0050448C">
        <w:t>completed</w:t>
      </w:r>
      <w:r w:rsidR="000A5C4F">
        <w:t xml:space="preserve"> </w:t>
      </w:r>
      <w:r w:rsidRPr="0050448C">
        <w:t>studies.</w:t>
      </w:r>
      <w:r w:rsidR="000A5C4F">
        <w:t xml:space="preserve"> </w:t>
      </w:r>
      <w:r w:rsidRPr="0050448C">
        <w:t>The</w:t>
      </w:r>
      <w:r w:rsidR="000A5C4F">
        <w:t xml:space="preserve"> </w:t>
      </w:r>
      <w:r w:rsidRPr="0050448C">
        <w:t>most</w:t>
      </w:r>
      <w:r w:rsidR="000A5C4F">
        <w:t xml:space="preserve"> </w:t>
      </w:r>
      <w:r w:rsidRPr="0050448C">
        <w:t>frequent</w:t>
      </w:r>
      <w:r w:rsidR="000A5C4F">
        <w:t xml:space="preserve"> </w:t>
      </w:r>
      <w:r w:rsidRPr="0050448C">
        <w:t>adverse</w:t>
      </w:r>
      <w:r w:rsidR="000A5C4F">
        <w:t xml:space="preserve"> </w:t>
      </w:r>
      <w:r w:rsidRPr="0050448C">
        <w:t>events</w:t>
      </w:r>
      <w:r w:rsidR="000A5C4F">
        <w:t xml:space="preserve"> </w:t>
      </w:r>
      <w:r w:rsidRPr="0050448C">
        <w:t>were</w:t>
      </w:r>
      <w:r w:rsidR="000A5C4F">
        <w:t xml:space="preserve"> </w:t>
      </w:r>
      <w:r w:rsidRPr="0050448C">
        <w:t>similar</w:t>
      </w:r>
      <w:r w:rsidR="000A5C4F">
        <w:t xml:space="preserve"> </w:t>
      </w:r>
      <w:r w:rsidRPr="0050448C">
        <w:t>to</w:t>
      </w:r>
      <w:r w:rsidR="000A5C4F">
        <w:t xml:space="preserve"> </w:t>
      </w:r>
      <w:r w:rsidRPr="0050448C">
        <w:t>those</w:t>
      </w:r>
      <w:r w:rsidR="000A5C4F">
        <w:t xml:space="preserve"> </w:t>
      </w:r>
      <w:r w:rsidRPr="0050448C">
        <w:t>reported</w:t>
      </w:r>
      <w:r w:rsidR="000A5C4F">
        <w:t xml:space="preserve"> </w:t>
      </w:r>
      <w:r w:rsidRPr="0050448C">
        <w:t>for</w:t>
      </w:r>
      <w:r w:rsidR="000A5C4F">
        <w:t xml:space="preserve"> </w:t>
      </w:r>
      <w:r w:rsidRPr="0050448C">
        <w:t>the</w:t>
      </w:r>
      <w:r w:rsidR="000A5C4F">
        <w:t xml:space="preserve"> </w:t>
      </w:r>
      <w:r w:rsidRPr="0050448C">
        <w:t>first</w:t>
      </w:r>
      <w:r w:rsidR="000A5C4F">
        <w:t xml:space="preserve"> </w:t>
      </w:r>
      <w:r w:rsidRPr="0050448C">
        <w:t>step</w:t>
      </w:r>
      <w:r w:rsidR="000A5C4F">
        <w:t xml:space="preserve"> </w:t>
      </w:r>
      <w:r w:rsidRPr="0050448C">
        <w:t>analysis</w:t>
      </w:r>
      <w:r w:rsidR="000A5C4F">
        <w:t xml:space="preserve"> </w:t>
      </w:r>
      <w:r w:rsidRPr="0050448C">
        <w:t>of</w:t>
      </w:r>
      <w:r w:rsidR="000A5C4F">
        <w:t xml:space="preserve"> </w:t>
      </w:r>
      <w:r w:rsidRPr="0050448C">
        <w:t>these</w:t>
      </w:r>
      <w:r w:rsidR="000A5C4F">
        <w:t xml:space="preserve"> </w:t>
      </w:r>
      <w:r w:rsidRPr="0050448C">
        <w:t>studies.</w:t>
      </w:r>
      <w:r w:rsidR="000A5C4F">
        <w:t xml:space="preserve"> </w:t>
      </w:r>
      <w:r w:rsidRPr="0050448C">
        <w:t>Differences</w:t>
      </w:r>
      <w:r w:rsidR="000A5C4F">
        <w:t xml:space="preserve"> </w:t>
      </w:r>
      <w:r w:rsidRPr="0050448C">
        <w:t>in</w:t>
      </w:r>
      <w:r w:rsidR="000A5C4F">
        <w:t xml:space="preserve"> </w:t>
      </w:r>
      <w:r w:rsidRPr="0050448C">
        <w:t>some</w:t>
      </w:r>
      <w:r w:rsidR="000A5C4F">
        <w:t xml:space="preserve"> </w:t>
      </w:r>
      <w:r w:rsidRPr="0050448C">
        <w:t>adverse</w:t>
      </w:r>
      <w:r w:rsidR="000A5C4F">
        <w:t xml:space="preserve"> </w:t>
      </w:r>
      <w:r w:rsidRPr="0050448C">
        <w:t>events</w:t>
      </w:r>
      <w:r w:rsidR="000A5C4F">
        <w:t xml:space="preserve"> </w:t>
      </w:r>
      <w:r w:rsidRPr="0050448C">
        <w:t>had</w:t>
      </w:r>
      <w:r w:rsidR="000A5C4F">
        <w:t xml:space="preserve"> </w:t>
      </w:r>
      <w:r w:rsidRPr="0050448C">
        <w:t>been</w:t>
      </w:r>
      <w:r w:rsidR="000A5C4F">
        <w:t xml:space="preserve"> </w:t>
      </w:r>
      <w:r w:rsidRPr="0050448C">
        <w:t>noted</w:t>
      </w:r>
      <w:r w:rsidR="000A5C4F">
        <w:t xml:space="preserve"> </w:t>
      </w:r>
      <w:r w:rsidRPr="0050448C">
        <w:t>previously</w:t>
      </w:r>
      <w:r w:rsidR="000A5C4F">
        <w:t xml:space="preserve"> </w:t>
      </w:r>
      <w:r w:rsidRPr="0050448C">
        <w:t>in</w:t>
      </w:r>
      <w:r w:rsidR="000A5C4F">
        <w:t xml:space="preserve"> </w:t>
      </w:r>
      <w:r w:rsidRPr="0050448C">
        <w:t>patients</w:t>
      </w:r>
      <w:r w:rsidR="000A5C4F">
        <w:t xml:space="preserve"> </w:t>
      </w:r>
      <w:r w:rsidRPr="0050448C">
        <w:t>whose</w:t>
      </w:r>
      <w:r w:rsidR="000A5C4F">
        <w:t xml:space="preserve"> </w:t>
      </w:r>
      <w:r w:rsidRPr="0050448C">
        <w:t>dose</w:t>
      </w:r>
      <w:r w:rsidR="000A5C4F">
        <w:t xml:space="preserve"> </w:t>
      </w:r>
      <w:r w:rsidRPr="0050448C">
        <w:t>was</w:t>
      </w:r>
      <w:r w:rsidR="000A5C4F">
        <w:t xml:space="preserve"> </w:t>
      </w:r>
      <w:r w:rsidRPr="0050448C">
        <w:t>up-titrated</w:t>
      </w:r>
      <w:r w:rsidR="000A5C4F">
        <w:t xml:space="preserve"> </w:t>
      </w:r>
      <w:r w:rsidRPr="0050448C">
        <w:t>compared</w:t>
      </w:r>
      <w:r w:rsidR="000A5C4F">
        <w:t xml:space="preserve"> </w:t>
      </w:r>
      <w:r w:rsidRPr="0050448C">
        <w:t>with</w:t>
      </w:r>
      <w:r w:rsidR="000A5C4F">
        <w:t xml:space="preserve"> </w:t>
      </w:r>
      <w:r w:rsidRPr="0050448C">
        <w:t>those</w:t>
      </w:r>
      <w:r w:rsidR="000A5C4F">
        <w:t xml:space="preserve"> </w:t>
      </w:r>
      <w:r w:rsidRPr="0050448C">
        <w:t>remaining</w:t>
      </w:r>
      <w:r w:rsidR="000A5C4F">
        <w:t xml:space="preserve"> </w:t>
      </w:r>
      <w:r w:rsidRPr="0050448C">
        <w:t>on</w:t>
      </w:r>
      <w:r w:rsidR="000A5C4F">
        <w:t xml:space="preserve"> </w:t>
      </w:r>
      <w:r w:rsidRPr="0050448C">
        <w:t>the</w:t>
      </w:r>
      <w:r w:rsidR="000A5C4F">
        <w:t xml:space="preserve"> </w:t>
      </w:r>
      <w:r w:rsidRPr="0050448C">
        <w:t>randomised</w:t>
      </w:r>
      <w:r w:rsidR="000A5C4F">
        <w:t xml:space="preserve"> </w:t>
      </w:r>
      <w:r w:rsidRPr="0050448C">
        <w:t>initial</w:t>
      </w:r>
      <w:r w:rsidR="000A5C4F">
        <w:t xml:space="preserve"> </w:t>
      </w:r>
      <w:r w:rsidRPr="0050448C">
        <w:t>dose.</w:t>
      </w:r>
      <w:r w:rsidR="000A5C4F">
        <w:t xml:space="preserve"> </w:t>
      </w:r>
      <w:r w:rsidRPr="0050448C">
        <w:t>Deaths</w:t>
      </w:r>
      <w:r w:rsidR="000A5C4F">
        <w:t xml:space="preserve"> </w:t>
      </w:r>
      <w:r w:rsidRPr="0050448C">
        <w:t>were</w:t>
      </w:r>
      <w:r w:rsidR="000A5C4F">
        <w:t xml:space="preserve"> </w:t>
      </w:r>
      <w:r w:rsidRPr="0050448C">
        <w:t>balanced</w:t>
      </w:r>
      <w:r w:rsidR="000A5C4F">
        <w:t xml:space="preserve"> </w:t>
      </w:r>
      <w:r w:rsidRPr="0050448C">
        <w:t>between</w:t>
      </w:r>
      <w:r w:rsidR="000A5C4F">
        <w:t xml:space="preserve"> </w:t>
      </w:r>
      <w:r w:rsidRPr="0050448C">
        <w:t>the</w:t>
      </w:r>
      <w:r w:rsidR="000A5C4F">
        <w:t xml:space="preserve"> </w:t>
      </w:r>
      <w:r w:rsidRPr="0050448C">
        <w:t>alirocumab</w:t>
      </w:r>
      <w:r w:rsidR="000A5C4F">
        <w:t xml:space="preserve"> </w:t>
      </w:r>
      <w:r w:rsidRPr="0050448C">
        <w:t>and</w:t>
      </w:r>
      <w:r w:rsidR="000A5C4F">
        <w:t xml:space="preserve"> </w:t>
      </w:r>
      <w:r w:rsidRPr="0050448C">
        <w:t>the</w:t>
      </w:r>
      <w:r w:rsidR="000A5C4F">
        <w:t xml:space="preserve"> </w:t>
      </w:r>
      <w:r w:rsidRPr="0050448C">
        <w:t>comparators,</w:t>
      </w:r>
      <w:r w:rsidR="000A5C4F">
        <w:t xml:space="preserve"> </w:t>
      </w:r>
      <w:r w:rsidRPr="0050448C">
        <w:t>including</w:t>
      </w:r>
      <w:r w:rsidR="000A5C4F">
        <w:t xml:space="preserve"> </w:t>
      </w:r>
      <w:r w:rsidRPr="0050448C">
        <w:t>those</w:t>
      </w:r>
      <w:r w:rsidR="000A5C4F">
        <w:t xml:space="preserve"> </w:t>
      </w:r>
      <w:r w:rsidRPr="0050448C">
        <w:t>from</w:t>
      </w:r>
      <w:r w:rsidR="000A5C4F">
        <w:t xml:space="preserve"> </w:t>
      </w:r>
      <w:r w:rsidRPr="0050448C">
        <w:t>CHD.</w:t>
      </w:r>
      <w:r w:rsidR="000A5C4F">
        <w:t xml:space="preserve"> </w:t>
      </w:r>
      <w:r w:rsidR="005E60B2" w:rsidRPr="0050448C">
        <w:t>SAE</w:t>
      </w:r>
      <w:r w:rsidR="005E60B2">
        <w:t>s</w:t>
      </w:r>
      <w:r w:rsidR="000A5C4F">
        <w:t xml:space="preserve"> </w:t>
      </w:r>
      <w:r w:rsidRPr="0050448C">
        <w:t>were</w:t>
      </w:r>
      <w:r w:rsidR="000A5C4F">
        <w:t xml:space="preserve"> </w:t>
      </w:r>
      <w:r w:rsidRPr="0050448C">
        <w:t>in</w:t>
      </w:r>
      <w:r w:rsidR="000A5C4F">
        <w:t xml:space="preserve"> </w:t>
      </w:r>
      <w:r w:rsidRPr="0050448C">
        <w:t>similar</w:t>
      </w:r>
      <w:r w:rsidR="000A5C4F">
        <w:t xml:space="preserve"> </w:t>
      </w:r>
      <w:r w:rsidRPr="0050448C">
        <w:t>proportion</w:t>
      </w:r>
      <w:r w:rsidR="000A5C4F">
        <w:t xml:space="preserve"> </w:t>
      </w:r>
      <w:r w:rsidRPr="0050448C">
        <w:t>to</w:t>
      </w:r>
      <w:r w:rsidR="000A5C4F">
        <w:t xml:space="preserve"> </w:t>
      </w:r>
      <w:r w:rsidRPr="0050448C">
        <w:t>placebo</w:t>
      </w:r>
      <w:r w:rsidR="000A5C4F">
        <w:t xml:space="preserve"> </w:t>
      </w:r>
      <w:r w:rsidRPr="0050448C">
        <w:t>but</w:t>
      </w:r>
      <w:r w:rsidR="000A5C4F">
        <w:t xml:space="preserve"> </w:t>
      </w:r>
      <w:r w:rsidRPr="0050448C">
        <w:t>occurred</w:t>
      </w:r>
      <w:r w:rsidR="000A5C4F">
        <w:t xml:space="preserve"> </w:t>
      </w:r>
      <w:r w:rsidRPr="0050448C">
        <w:t>in</w:t>
      </w:r>
      <w:r w:rsidR="000A5C4F">
        <w:t xml:space="preserve"> </w:t>
      </w:r>
      <w:r w:rsidRPr="0050448C">
        <w:t>2%</w:t>
      </w:r>
      <w:r w:rsidR="000A5C4F">
        <w:t xml:space="preserve"> </w:t>
      </w:r>
      <w:r w:rsidRPr="0050448C">
        <w:t>more</w:t>
      </w:r>
      <w:r w:rsidR="000A5C4F">
        <w:t xml:space="preserve"> </w:t>
      </w:r>
      <w:r w:rsidRPr="0050448C">
        <w:t>patients</w:t>
      </w:r>
      <w:r w:rsidR="000A5C4F">
        <w:t xml:space="preserve"> </w:t>
      </w:r>
      <w:r w:rsidRPr="0050448C">
        <w:t>than</w:t>
      </w:r>
      <w:r w:rsidR="000A5C4F">
        <w:t xml:space="preserve"> </w:t>
      </w:r>
      <w:r w:rsidRPr="0050448C">
        <w:t>ezetimibe</w:t>
      </w:r>
      <w:r w:rsidR="000A5C4F">
        <w:t xml:space="preserve"> </w:t>
      </w:r>
      <w:r w:rsidRPr="0050448C">
        <w:t>in</w:t>
      </w:r>
      <w:r w:rsidR="000A5C4F">
        <w:t xml:space="preserve"> </w:t>
      </w:r>
      <w:r w:rsidRPr="0050448C">
        <w:t>the</w:t>
      </w:r>
      <w:r w:rsidR="000A5C4F">
        <w:t xml:space="preserve"> </w:t>
      </w:r>
      <w:r w:rsidRPr="0050448C">
        <w:t>ezetimibe</w:t>
      </w:r>
      <w:r w:rsidR="000A5C4F">
        <w:t xml:space="preserve"> </w:t>
      </w:r>
      <w:r w:rsidRPr="0050448C">
        <w:t>controlled</w:t>
      </w:r>
      <w:r w:rsidR="000A5C4F">
        <w:t xml:space="preserve"> </w:t>
      </w:r>
      <w:r w:rsidRPr="0050448C">
        <w:t>studies.</w:t>
      </w:r>
      <w:r w:rsidR="000A5C4F">
        <w:t xml:space="preserve"> </w:t>
      </w:r>
      <w:r w:rsidRPr="0050448C">
        <w:t>Up-titration</w:t>
      </w:r>
      <w:r w:rsidR="000A5C4F">
        <w:t xml:space="preserve"> </w:t>
      </w:r>
      <w:r w:rsidRPr="0050448C">
        <w:t>did</w:t>
      </w:r>
      <w:r w:rsidR="000A5C4F">
        <w:t xml:space="preserve"> </w:t>
      </w:r>
      <w:r w:rsidRPr="0050448C">
        <w:t>not</w:t>
      </w:r>
      <w:r w:rsidR="000A5C4F">
        <w:t xml:space="preserve"> </w:t>
      </w:r>
      <w:r w:rsidRPr="0050448C">
        <w:t>result</w:t>
      </w:r>
      <w:r w:rsidR="000A5C4F">
        <w:t xml:space="preserve"> </w:t>
      </w:r>
      <w:r w:rsidRPr="0050448C">
        <w:t>in</w:t>
      </w:r>
      <w:r w:rsidR="000A5C4F">
        <w:t xml:space="preserve"> </w:t>
      </w:r>
      <w:r w:rsidRPr="0050448C">
        <w:t>more</w:t>
      </w:r>
      <w:r w:rsidR="000A5C4F">
        <w:t xml:space="preserve"> </w:t>
      </w:r>
      <w:r w:rsidRPr="0050448C">
        <w:t>SAEs</w:t>
      </w:r>
      <w:r w:rsidR="000A5C4F">
        <w:t xml:space="preserve"> </w:t>
      </w:r>
      <w:r w:rsidRPr="0050448C">
        <w:t>for</w:t>
      </w:r>
      <w:r w:rsidR="000A5C4F">
        <w:t xml:space="preserve"> </w:t>
      </w:r>
      <w:r w:rsidRPr="0050448C">
        <w:t>that</w:t>
      </w:r>
      <w:r w:rsidR="000A5C4F">
        <w:t xml:space="preserve"> </w:t>
      </w:r>
      <w:r w:rsidRPr="0050448C">
        <w:t>group.</w:t>
      </w:r>
      <w:r w:rsidR="000A5C4F">
        <w:t xml:space="preserve"> </w:t>
      </w:r>
      <w:r w:rsidRPr="0050448C">
        <w:t>A</w:t>
      </w:r>
      <w:r w:rsidR="000A5C4F">
        <w:t xml:space="preserve"> </w:t>
      </w:r>
      <w:r w:rsidRPr="0050448C">
        <w:t>number</w:t>
      </w:r>
      <w:r w:rsidR="000A5C4F">
        <w:t xml:space="preserve"> </w:t>
      </w:r>
      <w:r w:rsidRPr="0050448C">
        <w:t>of</w:t>
      </w:r>
      <w:r w:rsidR="000A5C4F">
        <w:t xml:space="preserve"> </w:t>
      </w:r>
      <w:r w:rsidRPr="0050448C">
        <w:t>events</w:t>
      </w:r>
      <w:r w:rsidR="000A5C4F">
        <w:t xml:space="preserve"> </w:t>
      </w:r>
      <w:r w:rsidRPr="0050448C">
        <w:t>of</w:t>
      </w:r>
      <w:r w:rsidR="000A5C4F">
        <w:t xml:space="preserve"> </w:t>
      </w:r>
      <w:r w:rsidRPr="0050448C">
        <w:t>special</w:t>
      </w:r>
      <w:r w:rsidR="000A5C4F">
        <w:t xml:space="preserve"> </w:t>
      </w:r>
      <w:r w:rsidRPr="0050448C">
        <w:t>interest</w:t>
      </w:r>
      <w:r w:rsidR="000A5C4F">
        <w:t xml:space="preserve"> </w:t>
      </w:r>
      <w:r w:rsidRPr="0050448C">
        <w:t>were</w:t>
      </w:r>
      <w:r w:rsidR="000A5C4F">
        <w:t xml:space="preserve"> </w:t>
      </w:r>
      <w:r w:rsidRPr="0050448C">
        <w:t>identified</w:t>
      </w:r>
      <w:r w:rsidR="000A5C4F">
        <w:t xml:space="preserve"> </w:t>
      </w:r>
      <w:r w:rsidRPr="0050448C">
        <w:t>in</w:t>
      </w:r>
      <w:r w:rsidR="000A5C4F">
        <w:t xml:space="preserve"> </w:t>
      </w:r>
      <w:r w:rsidRPr="0050448C">
        <w:t>the</w:t>
      </w:r>
      <w:r w:rsidR="000A5C4F">
        <w:t xml:space="preserve"> </w:t>
      </w:r>
      <w:r w:rsidRPr="0050448C">
        <w:t>initial</w:t>
      </w:r>
      <w:r w:rsidR="000A5C4F">
        <w:t xml:space="preserve"> </w:t>
      </w:r>
      <w:r w:rsidRPr="0050448C">
        <w:t>submission</w:t>
      </w:r>
      <w:r w:rsidR="000A5C4F">
        <w:t xml:space="preserve"> </w:t>
      </w:r>
      <w:r w:rsidRPr="0050448C">
        <w:t>including</w:t>
      </w:r>
      <w:r w:rsidR="000A5C4F">
        <w:t xml:space="preserve"> </w:t>
      </w:r>
      <w:r w:rsidRPr="0050448C">
        <w:t>local</w:t>
      </w:r>
      <w:r w:rsidR="000A5C4F">
        <w:t xml:space="preserve"> </w:t>
      </w:r>
      <w:r w:rsidRPr="0050448C">
        <w:t>injection</w:t>
      </w:r>
      <w:r w:rsidR="000A5C4F">
        <w:t xml:space="preserve"> </w:t>
      </w:r>
      <w:r w:rsidRPr="0050448C">
        <w:t>site</w:t>
      </w:r>
      <w:r w:rsidR="000A5C4F">
        <w:t xml:space="preserve"> </w:t>
      </w:r>
      <w:r w:rsidRPr="0050448C">
        <w:t>reactions,</w:t>
      </w:r>
      <w:r w:rsidR="000A5C4F">
        <w:t xml:space="preserve"> </w:t>
      </w:r>
      <w:r w:rsidRPr="0050448C">
        <w:t>allergic</w:t>
      </w:r>
      <w:r w:rsidR="000A5C4F">
        <w:t xml:space="preserve"> </w:t>
      </w:r>
      <w:r w:rsidRPr="0050448C">
        <w:t>reactions,</w:t>
      </w:r>
      <w:r w:rsidR="000A5C4F">
        <w:t xml:space="preserve"> </w:t>
      </w:r>
      <w:r w:rsidRPr="0050448C">
        <w:t>neurological</w:t>
      </w:r>
      <w:r w:rsidR="000A5C4F">
        <w:t xml:space="preserve"> </w:t>
      </w:r>
      <w:r w:rsidRPr="0050448C">
        <w:t>and</w:t>
      </w:r>
      <w:r w:rsidR="000A5C4F">
        <w:t xml:space="preserve"> </w:t>
      </w:r>
      <w:r w:rsidRPr="0050448C">
        <w:t>neurocognitive</w:t>
      </w:r>
      <w:r w:rsidR="000A5C4F">
        <w:t xml:space="preserve"> </w:t>
      </w:r>
      <w:r w:rsidRPr="0050448C">
        <w:t>events,</w:t>
      </w:r>
      <w:r w:rsidR="000A5C4F">
        <w:t xml:space="preserve"> </w:t>
      </w:r>
      <w:r w:rsidRPr="0050448C">
        <w:t>cataracts,</w:t>
      </w:r>
      <w:r w:rsidR="000A5C4F">
        <w:t xml:space="preserve"> </w:t>
      </w:r>
      <w:r w:rsidRPr="0050448C">
        <w:t>diabetes,</w:t>
      </w:r>
      <w:r w:rsidR="000A5C4F">
        <w:t xml:space="preserve"> </w:t>
      </w:r>
      <w:r w:rsidRPr="0050448C">
        <w:t>hepatic</w:t>
      </w:r>
      <w:r w:rsidR="000A5C4F">
        <w:t xml:space="preserve"> </w:t>
      </w:r>
      <w:r w:rsidRPr="0050448C">
        <w:t>safety,</w:t>
      </w:r>
      <w:r w:rsidR="000A5C4F">
        <w:t xml:space="preserve"> </w:t>
      </w:r>
      <w:r w:rsidRPr="0050448C">
        <w:t>MACE,</w:t>
      </w:r>
      <w:r w:rsidR="000A5C4F">
        <w:t xml:space="preserve"> </w:t>
      </w:r>
      <w:r w:rsidRPr="0050448C">
        <w:t>the</w:t>
      </w:r>
      <w:r w:rsidR="000A5C4F">
        <w:t xml:space="preserve"> </w:t>
      </w:r>
      <w:r w:rsidRPr="0050448C">
        <w:t>safety</w:t>
      </w:r>
      <w:r w:rsidR="000A5C4F">
        <w:t xml:space="preserve"> </w:t>
      </w:r>
      <w:r w:rsidRPr="0050448C">
        <w:t>of</w:t>
      </w:r>
      <w:r w:rsidR="000A5C4F">
        <w:t xml:space="preserve"> </w:t>
      </w:r>
      <w:r w:rsidRPr="0050448C">
        <w:t>very</w:t>
      </w:r>
      <w:r w:rsidR="000A5C4F">
        <w:t xml:space="preserve"> </w:t>
      </w:r>
      <w:r w:rsidRPr="0050448C">
        <w:t>low</w:t>
      </w:r>
      <w:r w:rsidR="000A5C4F">
        <w:t xml:space="preserve"> </w:t>
      </w:r>
      <w:r w:rsidRPr="0050448C">
        <w:t>LDL-C,</w:t>
      </w:r>
      <w:r w:rsidR="000A5C4F">
        <w:t xml:space="preserve"> </w:t>
      </w:r>
      <w:r w:rsidRPr="0050448C">
        <w:t>immunogenicity</w:t>
      </w:r>
      <w:r w:rsidR="000A5C4F">
        <w:t xml:space="preserve"> </w:t>
      </w:r>
      <w:r w:rsidRPr="0050448C">
        <w:t>and</w:t>
      </w:r>
      <w:r w:rsidR="000A5C4F">
        <w:t xml:space="preserve"> </w:t>
      </w:r>
      <w:r w:rsidRPr="0050448C">
        <w:t>musculoskeletal</w:t>
      </w:r>
      <w:r w:rsidR="000A5C4F">
        <w:t xml:space="preserve"> </w:t>
      </w:r>
      <w:r w:rsidRPr="0050448C">
        <w:t>events.</w:t>
      </w:r>
      <w:r w:rsidR="000A5C4F">
        <w:t xml:space="preserve"> </w:t>
      </w:r>
      <w:r w:rsidRPr="0050448C">
        <w:t>The</w:t>
      </w:r>
      <w:r w:rsidR="000A5C4F">
        <w:t xml:space="preserve"> </w:t>
      </w:r>
      <w:r w:rsidRPr="0050448C">
        <w:t>data</w:t>
      </w:r>
      <w:r w:rsidR="000A5C4F">
        <w:t xml:space="preserve"> </w:t>
      </w:r>
      <w:r w:rsidRPr="0050448C">
        <w:t>in</w:t>
      </w:r>
      <w:r w:rsidR="000A5C4F">
        <w:t xml:space="preserve"> </w:t>
      </w:r>
      <w:r w:rsidRPr="0050448C">
        <w:t>the</w:t>
      </w:r>
      <w:r w:rsidR="000A5C4F">
        <w:t xml:space="preserve"> </w:t>
      </w:r>
      <w:r w:rsidRPr="0050448C">
        <w:t>integrated</w:t>
      </w:r>
      <w:r w:rsidR="000A5C4F">
        <w:t xml:space="preserve"> </w:t>
      </w:r>
      <w:r w:rsidRPr="0050448C">
        <w:t>safety</w:t>
      </w:r>
      <w:r w:rsidR="000A5C4F">
        <w:t xml:space="preserve"> </w:t>
      </w:r>
      <w:r w:rsidRPr="0050448C">
        <w:t>set</w:t>
      </w:r>
      <w:r w:rsidR="000A5C4F">
        <w:t xml:space="preserve"> </w:t>
      </w:r>
      <w:r w:rsidRPr="0050448C">
        <w:t>is</w:t>
      </w:r>
      <w:r w:rsidR="000A5C4F">
        <w:t xml:space="preserve"> </w:t>
      </w:r>
      <w:r w:rsidRPr="0050448C">
        <w:t>dominated</w:t>
      </w:r>
      <w:r w:rsidR="000A5C4F">
        <w:t xml:space="preserve"> </w:t>
      </w:r>
      <w:r w:rsidRPr="0050448C">
        <w:t>by</w:t>
      </w:r>
      <w:r w:rsidR="000A5C4F">
        <w:t xml:space="preserve"> </w:t>
      </w:r>
      <w:r w:rsidRPr="0050448C">
        <w:t>data</w:t>
      </w:r>
      <w:r w:rsidR="000A5C4F">
        <w:t xml:space="preserve"> </w:t>
      </w:r>
      <w:r w:rsidRPr="0050448C">
        <w:t>from</w:t>
      </w:r>
      <w:r w:rsidR="000A5C4F">
        <w:t xml:space="preserve"> </w:t>
      </w:r>
      <w:r w:rsidRPr="0050448C">
        <w:t>the</w:t>
      </w:r>
      <w:r w:rsidR="000A5C4F">
        <w:t xml:space="preserve"> </w:t>
      </w:r>
      <w:r w:rsidRPr="0050448C">
        <w:t>original</w:t>
      </w:r>
      <w:r w:rsidR="000A5C4F">
        <w:t xml:space="preserve"> </w:t>
      </w:r>
      <w:r w:rsidRPr="0050448C">
        <w:t>dossier</w:t>
      </w:r>
      <w:r w:rsidR="000A5C4F">
        <w:t xml:space="preserve"> </w:t>
      </w:r>
      <w:r w:rsidRPr="0050448C">
        <w:t>and</w:t>
      </w:r>
      <w:r w:rsidR="000A5C4F">
        <w:t xml:space="preserve"> </w:t>
      </w:r>
      <w:r w:rsidRPr="0050448C">
        <w:t>small</w:t>
      </w:r>
      <w:r w:rsidR="000A5C4F">
        <w:t xml:space="preserve"> </w:t>
      </w:r>
      <w:r w:rsidRPr="0050448C">
        <w:t>differences</w:t>
      </w:r>
      <w:r w:rsidR="000A5C4F">
        <w:t xml:space="preserve"> </w:t>
      </w:r>
      <w:r w:rsidRPr="0050448C">
        <w:t>in</w:t>
      </w:r>
      <w:r w:rsidR="000A5C4F">
        <w:t xml:space="preserve"> </w:t>
      </w:r>
      <w:r w:rsidRPr="0050448C">
        <w:t>the</w:t>
      </w:r>
      <w:r w:rsidR="000A5C4F">
        <w:t xml:space="preserve"> </w:t>
      </w:r>
      <w:r w:rsidRPr="0050448C">
        <w:t>event</w:t>
      </w:r>
      <w:r w:rsidR="000A5C4F">
        <w:t xml:space="preserve"> </w:t>
      </w:r>
      <w:r w:rsidRPr="0050448C">
        <w:t>numbers</w:t>
      </w:r>
      <w:r w:rsidR="000A5C4F">
        <w:t xml:space="preserve"> </w:t>
      </w:r>
      <w:r w:rsidRPr="0050448C">
        <w:t>and</w:t>
      </w:r>
      <w:r w:rsidR="000A5C4F">
        <w:t xml:space="preserve"> </w:t>
      </w:r>
      <w:r w:rsidRPr="0050448C">
        <w:t>proportions</w:t>
      </w:r>
      <w:r w:rsidR="000A5C4F">
        <w:t xml:space="preserve"> </w:t>
      </w:r>
      <w:r w:rsidRPr="0050448C">
        <w:t>are</w:t>
      </w:r>
      <w:r w:rsidR="000A5C4F">
        <w:t xml:space="preserve"> </w:t>
      </w:r>
      <w:r w:rsidRPr="0050448C">
        <w:t>seen</w:t>
      </w:r>
      <w:r w:rsidR="000A5C4F">
        <w:t xml:space="preserve"> </w:t>
      </w:r>
      <w:r w:rsidRPr="0050448C">
        <w:t>with</w:t>
      </w:r>
      <w:r w:rsidR="000A5C4F">
        <w:t xml:space="preserve"> </w:t>
      </w:r>
      <w:r w:rsidRPr="0050448C">
        <w:t>all</w:t>
      </w:r>
      <w:r w:rsidR="000A5C4F">
        <w:t xml:space="preserve"> </w:t>
      </w:r>
      <w:r w:rsidRPr="0050448C">
        <w:t>these</w:t>
      </w:r>
      <w:r w:rsidR="000A5C4F">
        <w:t xml:space="preserve"> </w:t>
      </w:r>
      <w:r w:rsidRPr="0050448C">
        <w:t>events.</w:t>
      </w:r>
      <w:r w:rsidR="000A5C4F">
        <w:t xml:space="preserve"> </w:t>
      </w:r>
      <w:r w:rsidRPr="0050448C">
        <w:t>Although</w:t>
      </w:r>
      <w:r w:rsidR="000A5C4F">
        <w:t xml:space="preserve"> </w:t>
      </w:r>
      <w:r w:rsidRPr="0050448C">
        <w:t>neurological</w:t>
      </w:r>
      <w:r w:rsidR="000A5C4F">
        <w:t xml:space="preserve"> </w:t>
      </w:r>
      <w:r w:rsidRPr="0050448C">
        <w:t>and</w:t>
      </w:r>
      <w:r w:rsidR="000A5C4F">
        <w:t xml:space="preserve"> </w:t>
      </w:r>
      <w:r w:rsidRPr="0050448C">
        <w:t>neurocognitive</w:t>
      </w:r>
      <w:r w:rsidR="000A5C4F">
        <w:t xml:space="preserve"> </w:t>
      </w:r>
      <w:r w:rsidRPr="0050448C">
        <w:t>events</w:t>
      </w:r>
      <w:r w:rsidR="000A5C4F">
        <w:t xml:space="preserve"> </w:t>
      </w:r>
      <w:r w:rsidRPr="0050448C">
        <w:t>remain</w:t>
      </w:r>
      <w:r w:rsidR="000A5C4F">
        <w:t xml:space="preserve"> </w:t>
      </w:r>
      <w:r w:rsidRPr="0050448C">
        <w:t>a</w:t>
      </w:r>
      <w:r w:rsidR="000A5C4F">
        <w:t xml:space="preserve"> </w:t>
      </w:r>
      <w:r w:rsidRPr="0050448C">
        <w:t>potential</w:t>
      </w:r>
      <w:r w:rsidR="000A5C4F">
        <w:t xml:space="preserve"> </w:t>
      </w:r>
      <w:r w:rsidRPr="0050448C">
        <w:t>concern</w:t>
      </w:r>
      <w:r w:rsidR="000A5C4F">
        <w:t xml:space="preserve"> </w:t>
      </w:r>
      <w:r w:rsidRPr="0050448C">
        <w:t>the</w:t>
      </w:r>
      <w:r w:rsidR="000A5C4F">
        <w:t xml:space="preserve"> </w:t>
      </w:r>
      <w:r w:rsidRPr="0050448C">
        <w:t>safety</w:t>
      </w:r>
      <w:r w:rsidR="000A5C4F">
        <w:t xml:space="preserve"> </w:t>
      </w:r>
      <w:r w:rsidRPr="0050448C">
        <w:t>signal</w:t>
      </w:r>
      <w:r w:rsidR="000A5C4F">
        <w:t xml:space="preserve"> </w:t>
      </w:r>
      <w:r w:rsidRPr="0050448C">
        <w:t>for</w:t>
      </w:r>
      <w:r w:rsidR="000A5C4F">
        <w:t xml:space="preserve"> </w:t>
      </w:r>
      <w:r w:rsidRPr="0050448C">
        <w:t>these</w:t>
      </w:r>
      <w:r w:rsidR="000A5C4F">
        <w:t xml:space="preserve"> </w:t>
      </w:r>
      <w:r w:rsidRPr="0050448C">
        <w:t>events</w:t>
      </w:r>
      <w:r w:rsidR="000A5C4F">
        <w:t xml:space="preserve"> </w:t>
      </w:r>
      <w:r w:rsidRPr="0050448C">
        <w:t>has</w:t>
      </w:r>
      <w:r w:rsidR="000A5C4F">
        <w:t xml:space="preserve"> </w:t>
      </w:r>
      <w:r w:rsidRPr="0050448C">
        <w:t>not</w:t>
      </w:r>
      <w:r w:rsidR="000A5C4F">
        <w:t xml:space="preserve"> </w:t>
      </w:r>
      <w:r w:rsidRPr="0050448C">
        <w:t>strengthened.</w:t>
      </w:r>
      <w:r w:rsidR="000A5C4F">
        <w:t xml:space="preserve"> </w:t>
      </w:r>
      <w:r w:rsidRPr="0050448C">
        <w:t>Immunogenicity</w:t>
      </w:r>
      <w:r w:rsidR="000A5C4F">
        <w:t xml:space="preserve"> </w:t>
      </w:r>
      <w:r w:rsidRPr="0050448C">
        <w:t>remains</w:t>
      </w:r>
      <w:r w:rsidR="000A5C4F">
        <w:t xml:space="preserve"> </w:t>
      </w:r>
      <w:r w:rsidRPr="0050448C">
        <w:t>an</w:t>
      </w:r>
      <w:r w:rsidR="000A5C4F">
        <w:t xml:space="preserve"> </w:t>
      </w:r>
      <w:r w:rsidRPr="0050448C">
        <w:t>event</w:t>
      </w:r>
      <w:r w:rsidR="000A5C4F">
        <w:t xml:space="preserve"> </w:t>
      </w:r>
      <w:r w:rsidRPr="0050448C">
        <w:t>of</w:t>
      </w:r>
      <w:r w:rsidR="000A5C4F">
        <w:t xml:space="preserve"> </w:t>
      </w:r>
      <w:r w:rsidRPr="0050448C">
        <w:t>interest</w:t>
      </w:r>
      <w:r w:rsidR="000A5C4F">
        <w:t xml:space="preserve"> </w:t>
      </w:r>
      <w:r w:rsidRPr="0050448C">
        <w:t>with</w:t>
      </w:r>
      <w:r w:rsidR="000A5C4F">
        <w:t xml:space="preserve"> </w:t>
      </w:r>
      <w:r w:rsidRPr="0050448C">
        <w:t>a</w:t>
      </w:r>
      <w:r w:rsidR="000A5C4F">
        <w:t xml:space="preserve"> </w:t>
      </w:r>
      <w:r w:rsidRPr="0050448C">
        <w:t>monoclonal</w:t>
      </w:r>
      <w:r w:rsidR="000A5C4F">
        <w:t xml:space="preserve"> </w:t>
      </w:r>
      <w:r w:rsidRPr="0050448C">
        <w:t>antibody.</w:t>
      </w:r>
      <w:r w:rsidR="000A5C4F">
        <w:t xml:space="preserve"> </w:t>
      </w:r>
      <w:r w:rsidRPr="0050448C">
        <w:t>ADA</w:t>
      </w:r>
      <w:r w:rsidR="000A5C4F">
        <w:t xml:space="preserve"> </w:t>
      </w:r>
      <w:r w:rsidRPr="0050448C">
        <w:t>occurred</w:t>
      </w:r>
      <w:r w:rsidR="000A5C4F">
        <w:t xml:space="preserve"> </w:t>
      </w:r>
      <w:r w:rsidRPr="0050448C">
        <w:t>in</w:t>
      </w:r>
      <w:r w:rsidR="000A5C4F">
        <w:t xml:space="preserve"> </w:t>
      </w:r>
      <w:r w:rsidRPr="0050448C">
        <w:t>about</w:t>
      </w:r>
      <w:r w:rsidR="000A5C4F">
        <w:t xml:space="preserve"> </w:t>
      </w:r>
      <w:r w:rsidRPr="0050448C">
        <w:t>5%</w:t>
      </w:r>
      <w:r w:rsidR="000A5C4F">
        <w:t xml:space="preserve"> </w:t>
      </w:r>
      <w:r w:rsidRPr="0050448C">
        <w:t>of</w:t>
      </w:r>
      <w:r w:rsidR="000A5C4F">
        <w:t xml:space="preserve"> </w:t>
      </w:r>
      <w:r w:rsidRPr="0050448C">
        <w:t>the</w:t>
      </w:r>
      <w:r w:rsidR="000A5C4F">
        <w:t xml:space="preserve"> </w:t>
      </w:r>
      <w:r w:rsidRPr="0050448C">
        <w:t>ISS.</w:t>
      </w:r>
      <w:r w:rsidR="000A5C4F">
        <w:t xml:space="preserve"> </w:t>
      </w:r>
      <w:r w:rsidRPr="0050448C">
        <w:t>Overall</w:t>
      </w:r>
      <w:r w:rsidR="000A5C4F">
        <w:t xml:space="preserve"> </w:t>
      </w:r>
      <w:r w:rsidRPr="0050448C">
        <w:t>where</w:t>
      </w:r>
      <w:r w:rsidR="000A5C4F">
        <w:t xml:space="preserve"> </w:t>
      </w:r>
      <w:r w:rsidRPr="0050448C">
        <w:t>positive</w:t>
      </w:r>
      <w:r w:rsidR="000A5C4F">
        <w:t xml:space="preserve"> </w:t>
      </w:r>
      <w:r w:rsidRPr="0050448C">
        <w:t>ADA</w:t>
      </w:r>
      <w:r w:rsidR="000A5C4F">
        <w:t xml:space="preserve"> </w:t>
      </w:r>
      <w:r w:rsidRPr="0050448C">
        <w:t>titres</w:t>
      </w:r>
      <w:r w:rsidR="000A5C4F">
        <w:t xml:space="preserve"> </w:t>
      </w:r>
      <w:r w:rsidRPr="0050448C">
        <w:t>were</w:t>
      </w:r>
      <w:r w:rsidR="000A5C4F">
        <w:t xml:space="preserve"> </w:t>
      </w:r>
      <w:r w:rsidRPr="0050448C">
        <w:t>relatively</w:t>
      </w:r>
      <w:r w:rsidR="000A5C4F">
        <w:t xml:space="preserve"> </w:t>
      </w:r>
      <w:r w:rsidRPr="0050448C">
        <w:t>low</w:t>
      </w:r>
      <w:r w:rsidR="000A5C4F">
        <w:t xml:space="preserve"> </w:t>
      </w:r>
      <w:r w:rsidRPr="0050448C">
        <w:t>and</w:t>
      </w:r>
      <w:r w:rsidR="000A5C4F">
        <w:t xml:space="preserve"> </w:t>
      </w:r>
      <w:r w:rsidRPr="0050448C">
        <w:t>Nab</w:t>
      </w:r>
      <w:r w:rsidR="000A5C4F">
        <w:t xml:space="preserve"> </w:t>
      </w:r>
      <w:r w:rsidRPr="0050448C">
        <w:t>were</w:t>
      </w:r>
      <w:r w:rsidR="000A5C4F">
        <w:t xml:space="preserve"> </w:t>
      </w:r>
      <w:r w:rsidRPr="0050448C">
        <w:t>infrequent.</w:t>
      </w:r>
      <w:r w:rsidR="000A5C4F">
        <w:t xml:space="preserve"> </w:t>
      </w:r>
      <w:r w:rsidRPr="0050448C">
        <w:t>While</w:t>
      </w:r>
      <w:r w:rsidR="000A5C4F">
        <w:t xml:space="preserve"> </w:t>
      </w:r>
      <w:r w:rsidRPr="0050448C">
        <w:t>no</w:t>
      </w:r>
      <w:r w:rsidR="000A5C4F">
        <w:t xml:space="preserve"> </w:t>
      </w:r>
      <w:r w:rsidRPr="0050448C">
        <w:t>effect</w:t>
      </w:r>
      <w:r w:rsidR="000A5C4F">
        <w:t xml:space="preserve"> </w:t>
      </w:r>
      <w:r w:rsidRPr="0050448C">
        <w:t>on</w:t>
      </w:r>
      <w:r w:rsidR="000A5C4F">
        <w:t xml:space="preserve"> </w:t>
      </w:r>
      <w:r w:rsidRPr="0050448C">
        <w:t>efficacy</w:t>
      </w:r>
      <w:r w:rsidR="000A5C4F">
        <w:t xml:space="preserve"> </w:t>
      </w:r>
      <w:r w:rsidRPr="0050448C">
        <w:t>was</w:t>
      </w:r>
      <w:r w:rsidR="000A5C4F">
        <w:t xml:space="preserve"> </w:t>
      </w:r>
      <w:r w:rsidRPr="0050448C">
        <w:t>demonstrated</w:t>
      </w:r>
      <w:r w:rsidR="000A5C4F">
        <w:t xml:space="preserve"> </w:t>
      </w:r>
      <w:r w:rsidRPr="0050448C">
        <w:t>an</w:t>
      </w:r>
      <w:r w:rsidR="000A5C4F">
        <w:t xml:space="preserve"> </w:t>
      </w:r>
      <w:r w:rsidRPr="0050448C">
        <w:t>increased</w:t>
      </w:r>
      <w:r w:rsidR="000A5C4F">
        <w:t xml:space="preserve"> </w:t>
      </w:r>
      <w:r w:rsidRPr="0050448C">
        <w:t>risk</w:t>
      </w:r>
      <w:r w:rsidR="000A5C4F">
        <w:t xml:space="preserve"> </w:t>
      </w:r>
      <w:r w:rsidRPr="0050448C">
        <w:t>of</w:t>
      </w:r>
      <w:r w:rsidR="000A5C4F">
        <w:t xml:space="preserve"> </w:t>
      </w:r>
      <w:r w:rsidRPr="0050448C">
        <w:t>ISR</w:t>
      </w:r>
      <w:r w:rsidR="000A5C4F">
        <w:t xml:space="preserve"> </w:t>
      </w:r>
      <w:r w:rsidRPr="0050448C">
        <w:t>was</w:t>
      </w:r>
      <w:r w:rsidR="000A5C4F">
        <w:t xml:space="preserve"> </w:t>
      </w:r>
      <w:r w:rsidRPr="0050448C">
        <w:t>shown</w:t>
      </w:r>
      <w:r w:rsidR="000A5C4F">
        <w:t xml:space="preserve"> </w:t>
      </w:r>
      <w:r w:rsidRPr="0050448C">
        <w:t>in</w:t>
      </w:r>
      <w:r w:rsidR="000A5C4F">
        <w:t xml:space="preserve"> </w:t>
      </w:r>
      <w:r w:rsidRPr="0050448C">
        <w:t>ADA</w:t>
      </w:r>
      <w:r w:rsidR="000A5C4F">
        <w:t xml:space="preserve"> </w:t>
      </w:r>
      <w:r w:rsidRPr="0050448C">
        <w:t>positive</w:t>
      </w:r>
      <w:r w:rsidR="000A5C4F">
        <w:t xml:space="preserve"> </w:t>
      </w:r>
      <w:r w:rsidRPr="0050448C">
        <w:t>patients,</w:t>
      </w:r>
      <w:r w:rsidR="000A5C4F">
        <w:t xml:space="preserve"> </w:t>
      </w:r>
      <w:r w:rsidRPr="0050448C">
        <w:t>although</w:t>
      </w:r>
      <w:r w:rsidR="000A5C4F">
        <w:t xml:space="preserve"> </w:t>
      </w:r>
      <w:r w:rsidRPr="0050448C">
        <w:t>this</w:t>
      </w:r>
      <w:r w:rsidR="000A5C4F">
        <w:t xml:space="preserve"> </w:t>
      </w:r>
      <w:r w:rsidRPr="0050448C">
        <w:t>finding</w:t>
      </w:r>
      <w:r w:rsidR="000A5C4F">
        <w:t xml:space="preserve"> </w:t>
      </w:r>
      <w:r w:rsidRPr="0050448C">
        <w:t>was</w:t>
      </w:r>
      <w:r w:rsidR="000A5C4F">
        <w:t xml:space="preserve"> </w:t>
      </w:r>
      <w:r w:rsidRPr="0050448C">
        <w:t>not</w:t>
      </w:r>
      <w:r w:rsidR="000A5C4F">
        <w:t xml:space="preserve"> </w:t>
      </w:r>
      <w:r w:rsidRPr="0050448C">
        <w:t>replicated</w:t>
      </w:r>
      <w:r w:rsidR="000A5C4F">
        <w:t xml:space="preserve"> </w:t>
      </w:r>
      <w:r w:rsidRPr="0050448C">
        <w:t>in</w:t>
      </w:r>
      <w:r w:rsidR="000A5C4F">
        <w:t xml:space="preserve"> </w:t>
      </w:r>
      <w:r w:rsidRPr="0050448C">
        <w:t>the</w:t>
      </w:r>
      <w:r w:rsidR="000A5C4F">
        <w:t xml:space="preserve"> </w:t>
      </w:r>
      <w:r w:rsidRPr="0050448C">
        <w:t>300</w:t>
      </w:r>
      <w:r w:rsidR="000A5C4F">
        <w:t xml:space="preserve"> </w:t>
      </w:r>
      <w:r w:rsidR="00224853">
        <w:t>mg</w:t>
      </w:r>
      <w:r w:rsidR="000A5C4F">
        <w:t xml:space="preserve"> </w:t>
      </w:r>
      <w:r w:rsidRPr="0050448C">
        <w:t>Q4W</w:t>
      </w:r>
      <w:r w:rsidR="000A5C4F">
        <w:t xml:space="preserve"> </w:t>
      </w:r>
      <w:r w:rsidRPr="0050448C">
        <w:t>data.</w:t>
      </w:r>
      <w:r w:rsidR="000A5C4F">
        <w:t xml:space="preserve"> </w:t>
      </w:r>
      <w:r w:rsidRPr="0050448C">
        <w:t>The</w:t>
      </w:r>
      <w:r w:rsidR="000A5C4F">
        <w:t xml:space="preserve"> </w:t>
      </w:r>
      <w:r w:rsidRPr="0050448C">
        <w:t>data</w:t>
      </w:r>
      <w:r w:rsidR="000A5C4F">
        <w:t xml:space="preserve"> </w:t>
      </w:r>
      <w:r w:rsidRPr="0050448C">
        <w:t>set</w:t>
      </w:r>
      <w:r w:rsidR="000A5C4F">
        <w:t xml:space="preserve"> </w:t>
      </w:r>
      <w:r w:rsidRPr="0050448C">
        <w:t>includes</w:t>
      </w:r>
      <w:r w:rsidR="000A5C4F">
        <w:t xml:space="preserve"> </w:t>
      </w:r>
      <w:r w:rsidRPr="0050448C">
        <w:t>data</w:t>
      </w:r>
      <w:r w:rsidR="000A5C4F">
        <w:t xml:space="preserve"> </w:t>
      </w:r>
      <w:r w:rsidRPr="0050448C">
        <w:t>from</w:t>
      </w:r>
      <w:r w:rsidR="000A5C4F">
        <w:t xml:space="preserve"> </w:t>
      </w:r>
      <w:r w:rsidRPr="0050448C">
        <w:t>up</w:t>
      </w:r>
      <w:r w:rsidR="000A5C4F">
        <w:t xml:space="preserve"> </w:t>
      </w:r>
      <w:r w:rsidRPr="0050448C">
        <w:t>to</w:t>
      </w:r>
      <w:r w:rsidR="000A5C4F">
        <w:t xml:space="preserve"> </w:t>
      </w:r>
      <w:r w:rsidRPr="0050448C">
        <w:t>2</w:t>
      </w:r>
      <w:r w:rsidR="000A5C4F">
        <w:t xml:space="preserve"> </w:t>
      </w:r>
      <w:r w:rsidRPr="0050448C">
        <w:t>years</w:t>
      </w:r>
      <w:r w:rsidR="000A5C4F">
        <w:t xml:space="preserve"> </w:t>
      </w:r>
      <w:r w:rsidRPr="0050448C">
        <w:t>of</w:t>
      </w:r>
      <w:r w:rsidR="000A5C4F">
        <w:t xml:space="preserve"> </w:t>
      </w:r>
      <w:r w:rsidRPr="0050448C">
        <w:t>exposure</w:t>
      </w:r>
      <w:r w:rsidR="000A5C4F">
        <w:t xml:space="preserve"> </w:t>
      </w:r>
      <w:r w:rsidRPr="0050448C">
        <w:t>to</w:t>
      </w:r>
      <w:r w:rsidR="000A5C4F">
        <w:t xml:space="preserve"> </w:t>
      </w:r>
      <w:r w:rsidRPr="0050448C">
        <w:t>alirocumab</w:t>
      </w:r>
      <w:r w:rsidR="000A5C4F">
        <w:t xml:space="preserve"> </w:t>
      </w:r>
      <w:r w:rsidRPr="0050448C">
        <w:t>but</w:t>
      </w:r>
      <w:r w:rsidR="000A5C4F">
        <w:t xml:space="preserve"> </w:t>
      </w:r>
      <w:r w:rsidRPr="0050448C">
        <w:t>many</w:t>
      </w:r>
      <w:r w:rsidR="000A5C4F">
        <w:t xml:space="preserve"> </w:t>
      </w:r>
      <w:r w:rsidRPr="0050448C">
        <w:t>of</w:t>
      </w:r>
      <w:r w:rsidR="000A5C4F">
        <w:t xml:space="preserve"> </w:t>
      </w:r>
      <w:r w:rsidRPr="0050448C">
        <w:t>the</w:t>
      </w:r>
      <w:r w:rsidR="000A5C4F">
        <w:t xml:space="preserve"> </w:t>
      </w:r>
      <w:r w:rsidRPr="0050448C">
        <w:t>other</w:t>
      </w:r>
      <w:r w:rsidR="000A5C4F">
        <w:t xml:space="preserve"> </w:t>
      </w:r>
      <w:r w:rsidR="00CE27DF">
        <w:t>Phase</w:t>
      </w:r>
      <w:r w:rsidR="000A5C4F">
        <w:t xml:space="preserve"> </w:t>
      </w:r>
      <w:r w:rsidR="00CE27DF">
        <w:t>III</w:t>
      </w:r>
      <w:r w:rsidR="000A5C4F">
        <w:t xml:space="preserve"> </w:t>
      </w:r>
      <w:r w:rsidR="00CE27DF">
        <w:t>and</w:t>
      </w:r>
      <w:r w:rsidR="000A5C4F">
        <w:t xml:space="preserve"> </w:t>
      </w:r>
      <w:r w:rsidR="00CE27DF">
        <w:t>III</w:t>
      </w:r>
      <w:r w:rsidR="000A5C4F">
        <w:t xml:space="preserve"> </w:t>
      </w:r>
      <w:r w:rsidRPr="0050448C">
        <w:t>studies</w:t>
      </w:r>
      <w:r w:rsidR="000A5C4F">
        <w:t xml:space="preserve"> </w:t>
      </w:r>
      <w:r w:rsidRPr="0050448C">
        <w:t>were</w:t>
      </w:r>
      <w:r w:rsidR="000A5C4F">
        <w:t xml:space="preserve"> </w:t>
      </w:r>
      <w:r w:rsidRPr="0050448C">
        <w:t>shorter</w:t>
      </w:r>
      <w:r w:rsidR="000A5C4F">
        <w:t xml:space="preserve"> </w:t>
      </w:r>
      <w:r w:rsidRPr="0050448C">
        <w:t>studies</w:t>
      </w:r>
      <w:r w:rsidR="000A5C4F">
        <w:t xml:space="preserve"> </w:t>
      </w:r>
      <w:r w:rsidRPr="0050448C">
        <w:t>and</w:t>
      </w:r>
      <w:r w:rsidR="000A5C4F">
        <w:t xml:space="preserve"> </w:t>
      </w:r>
      <w:r w:rsidRPr="0050448C">
        <w:t>it</w:t>
      </w:r>
      <w:r w:rsidR="000A5C4F">
        <w:t xml:space="preserve"> </w:t>
      </w:r>
      <w:r w:rsidRPr="0050448C">
        <w:t>is</w:t>
      </w:r>
      <w:r w:rsidR="000A5C4F">
        <w:t xml:space="preserve"> </w:t>
      </w:r>
      <w:r w:rsidRPr="0050448C">
        <w:t>unclear</w:t>
      </w:r>
      <w:r w:rsidR="000A5C4F">
        <w:t xml:space="preserve"> </w:t>
      </w:r>
      <w:r w:rsidRPr="0050448C">
        <w:t>whether</w:t>
      </w:r>
      <w:r w:rsidR="000A5C4F">
        <w:t xml:space="preserve"> </w:t>
      </w:r>
      <w:r w:rsidRPr="0050448C">
        <w:t>sufficient</w:t>
      </w:r>
      <w:r w:rsidR="000A5C4F">
        <w:t xml:space="preserve"> </w:t>
      </w:r>
      <w:r w:rsidRPr="0050448C">
        <w:t>numbers</w:t>
      </w:r>
      <w:r w:rsidR="000A5C4F">
        <w:t xml:space="preserve"> </w:t>
      </w:r>
      <w:r w:rsidRPr="0050448C">
        <w:t>of</w:t>
      </w:r>
      <w:r w:rsidR="000A5C4F">
        <w:t xml:space="preserve"> </w:t>
      </w:r>
      <w:r w:rsidRPr="0050448C">
        <w:t>patients</w:t>
      </w:r>
      <w:r w:rsidR="000A5C4F">
        <w:t xml:space="preserve"> </w:t>
      </w:r>
      <w:r w:rsidRPr="0050448C">
        <w:t>have</w:t>
      </w:r>
      <w:r w:rsidR="000A5C4F">
        <w:t xml:space="preserve"> </w:t>
      </w:r>
      <w:r w:rsidRPr="0050448C">
        <w:t>been</w:t>
      </w:r>
      <w:r w:rsidR="000A5C4F">
        <w:t xml:space="preserve"> </w:t>
      </w:r>
      <w:r w:rsidRPr="0050448C">
        <w:t>exposed</w:t>
      </w:r>
      <w:r w:rsidR="000A5C4F">
        <w:t xml:space="preserve"> </w:t>
      </w:r>
      <w:r w:rsidRPr="0050448C">
        <w:t>for</w:t>
      </w:r>
      <w:r w:rsidR="000A5C4F">
        <w:t xml:space="preserve"> </w:t>
      </w:r>
      <w:r w:rsidRPr="0050448C">
        <w:t>sufficient</w:t>
      </w:r>
      <w:r w:rsidR="000A5C4F">
        <w:t xml:space="preserve"> </w:t>
      </w:r>
      <w:r w:rsidRPr="0050448C">
        <w:t>time</w:t>
      </w:r>
      <w:r w:rsidR="000A5C4F">
        <w:t xml:space="preserve"> </w:t>
      </w:r>
      <w:r w:rsidRPr="0050448C">
        <w:t>to</w:t>
      </w:r>
      <w:r w:rsidR="000A5C4F">
        <w:t xml:space="preserve"> </w:t>
      </w:r>
      <w:r w:rsidRPr="0050448C">
        <w:t>provide</w:t>
      </w:r>
      <w:r w:rsidR="000A5C4F">
        <w:t xml:space="preserve"> </w:t>
      </w:r>
      <w:r w:rsidRPr="0050448C">
        <w:t>reassurance.</w:t>
      </w:r>
    </w:p>
    <w:p w:rsidR="0050448C" w:rsidRPr="0050448C" w:rsidRDefault="0050448C" w:rsidP="0050448C">
      <w:r w:rsidRPr="0050448C">
        <w:t>Taking</w:t>
      </w:r>
      <w:r w:rsidR="000A5C4F">
        <w:t xml:space="preserve"> </w:t>
      </w:r>
      <w:r w:rsidRPr="0050448C">
        <w:t>the</w:t>
      </w:r>
      <w:r w:rsidR="000A5C4F">
        <w:t xml:space="preserve"> </w:t>
      </w:r>
      <w:r w:rsidRPr="0050448C">
        <w:t>above</w:t>
      </w:r>
      <w:r w:rsidR="000A5C4F">
        <w:t xml:space="preserve"> </w:t>
      </w:r>
      <w:r w:rsidRPr="0050448C">
        <w:t>into</w:t>
      </w:r>
      <w:r w:rsidR="000A5C4F">
        <w:t xml:space="preserve"> </w:t>
      </w:r>
      <w:r w:rsidRPr="0050448C">
        <w:t>consideration</w:t>
      </w:r>
      <w:r w:rsidR="000A5C4F">
        <w:t xml:space="preserve"> </w:t>
      </w:r>
      <w:r w:rsidRPr="0050448C">
        <w:t>the</w:t>
      </w:r>
      <w:r w:rsidR="000A5C4F">
        <w:t xml:space="preserve"> </w:t>
      </w:r>
      <w:r w:rsidRPr="0050448C">
        <w:t>benefits</w:t>
      </w:r>
      <w:r w:rsidR="000A5C4F">
        <w:t xml:space="preserve"> </w:t>
      </w:r>
      <w:r w:rsidRPr="0050448C">
        <w:t>are</w:t>
      </w:r>
      <w:r w:rsidR="000A5C4F">
        <w:t xml:space="preserve"> </w:t>
      </w:r>
      <w:r w:rsidRPr="0050448C">
        <w:t>sustained</w:t>
      </w:r>
      <w:r w:rsidR="000A5C4F">
        <w:t xml:space="preserve"> </w:t>
      </w:r>
      <w:r w:rsidRPr="0050448C">
        <w:t>and</w:t>
      </w:r>
      <w:r w:rsidR="000A5C4F">
        <w:t xml:space="preserve"> </w:t>
      </w:r>
      <w:r w:rsidRPr="0050448C">
        <w:t>the</w:t>
      </w:r>
      <w:r w:rsidR="000A5C4F">
        <w:t xml:space="preserve"> </w:t>
      </w:r>
      <w:r w:rsidRPr="0050448C">
        <w:t>safety</w:t>
      </w:r>
      <w:r w:rsidR="000A5C4F">
        <w:t xml:space="preserve"> </w:t>
      </w:r>
      <w:r w:rsidRPr="0050448C">
        <w:t>profile</w:t>
      </w:r>
      <w:r w:rsidR="000A5C4F">
        <w:t xml:space="preserve"> </w:t>
      </w:r>
      <w:r w:rsidRPr="0050448C">
        <w:t>from</w:t>
      </w:r>
      <w:r w:rsidR="000A5C4F">
        <w:t xml:space="preserve"> </w:t>
      </w:r>
      <w:r w:rsidRPr="0050448C">
        <w:t>the</w:t>
      </w:r>
      <w:r w:rsidR="000A5C4F">
        <w:t xml:space="preserve"> </w:t>
      </w:r>
      <w:r w:rsidRPr="0050448C">
        <w:t>original</w:t>
      </w:r>
      <w:r w:rsidR="000A5C4F">
        <w:t xml:space="preserve"> </w:t>
      </w:r>
      <w:r w:rsidRPr="0050448C">
        <w:t>submission</w:t>
      </w:r>
      <w:r w:rsidR="000A5C4F">
        <w:t xml:space="preserve"> </w:t>
      </w:r>
      <w:r w:rsidRPr="0050448C">
        <w:t>supported</w:t>
      </w:r>
      <w:r w:rsidR="000A5C4F">
        <w:t xml:space="preserve"> </w:t>
      </w:r>
      <w:r w:rsidRPr="0050448C">
        <w:t>by</w:t>
      </w:r>
      <w:r w:rsidR="000A5C4F">
        <w:t xml:space="preserve"> </w:t>
      </w:r>
      <w:r w:rsidRPr="0050448C">
        <w:t>the</w:t>
      </w:r>
      <w:r w:rsidR="000A5C4F">
        <w:t xml:space="preserve"> </w:t>
      </w:r>
      <w:r w:rsidRPr="0050448C">
        <w:t>new</w:t>
      </w:r>
      <w:r w:rsidR="000A5C4F">
        <w:t xml:space="preserve"> </w:t>
      </w:r>
      <w:r w:rsidRPr="0050448C">
        <w:t>data</w:t>
      </w:r>
      <w:r w:rsidR="000A5C4F">
        <w:t xml:space="preserve"> </w:t>
      </w:r>
      <w:r w:rsidRPr="0050448C">
        <w:t>and</w:t>
      </w:r>
      <w:r w:rsidR="000A5C4F">
        <w:t xml:space="preserve"> </w:t>
      </w:r>
      <w:r w:rsidRPr="0050448C">
        <w:t>overall</w:t>
      </w:r>
      <w:r w:rsidR="000A5C4F">
        <w:t xml:space="preserve"> </w:t>
      </w:r>
      <w:r w:rsidRPr="0050448C">
        <w:t>the</w:t>
      </w:r>
      <w:r w:rsidR="000A5C4F">
        <w:t xml:space="preserve"> </w:t>
      </w:r>
      <w:r w:rsidRPr="0050448C">
        <w:t>benefit-risk</w:t>
      </w:r>
      <w:r w:rsidR="000A5C4F">
        <w:t xml:space="preserve"> </w:t>
      </w:r>
      <w:r w:rsidRPr="0050448C">
        <w:t>balance</w:t>
      </w:r>
      <w:r w:rsidR="000A5C4F">
        <w:t xml:space="preserve"> </w:t>
      </w:r>
      <w:r w:rsidRPr="0050448C">
        <w:t>remains</w:t>
      </w:r>
      <w:r w:rsidR="000A5C4F">
        <w:t xml:space="preserve"> </w:t>
      </w:r>
      <w:r w:rsidRPr="0050448C">
        <w:t>favourable</w:t>
      </w:r>
      <w:r w:rsidR="000A5C4F">
        <w:t xml:space="preserve"> </w:t>
      </w:r>
      <w:r w:rsidRPr="0050448C">
        <w:t>for</w:t>
      </w:r>
      <w:r w:rsidR="000A5C4F">
        <w:t xml:space="preserve"> </w:t>
      </w:r>
      <w:r w:rsidRPr="0050448C">
        <w:t>the</w:t>
      </w:r>
      <w:r w:rsidR="000A5C4F">
        <w:t xml:space="preserve"> </w:t>
      </w:r>
      <w:r w:rsidRPr="0050448C">
        <w:t>approved</w:t>
      </w:r>
      <w:r w:rsidR="000A5C4F">
        <w:t xml:space="preserve"> </w:t>
      </w:r>
      <w:r w:rsidRPr="0050448C">
        <w:t>indication.</w:t>
      </w:r>
    </w:p>
    <w:p w:rsidR="0050448C" w:rsidRPr="0050448C" w:rsidRDefault="0050448C" w:rsidP="0050448C">
      <w:r w:rsidRPr="0050448C">
        <w:t>The</w:t>
      </w:r>
      <w:r w:rsidR="000A5C4F">
        <w:t xml:space="preserve"> </w:t>
      </w:r>
      <w:r w:rsidRPr="0050448C">
        <w:t>sponsor</w:t>
      </w:r>
      <w:r w:rsidR="000A5C4F">
        <w:t xml:space="preserve"> </w:t>
      </w:r>
      <w:r w:rsidRPr="0050448C">
        <w:t>had</w:t>
      </w:r>
      <w:r w:rsidR="000A5C4F">
        <w:t xml:space="preserve"> </w:t>
      </w:r>
      <w:r w:rsidRPr="0050448C">
        <w:t>proposed</w:t>
      </w:r>
      <w:r w:rsidR="000A5C4F">
        <w:t xml:space="preserve"> </w:t>
      </w:r>
      <w:r w:rsidRPr="0050448C">
        <w:t>to</w:t>
      </w:r>
      <w:r w:rsidR="000A5C4F">
        <w:t xml:space="preserve"> </w:t>
      </w:r>
      <w:r w:rsidRPr="0050448C">
        <w:t>extend</w:t>
      </w:r>
      <w:r w:rsidR="000A5C4F">
        <w:t xml:space="preserve"> </w:t>
      </w:r>
      <w:r w:rsidRPr="0050448C">
        <w:t>the</w:t>
      </w:r>
      <w:r w:rsidR="000A5C4F">
        <w:t xml:space="preserve"> </w:t>
      </w:r>
      <w:r w:rsidRPr="0050448C">
        <w:t>indications</w:t>
      </w:r>
      <w:r w:rsidR="000A5C4F">
        <w:t xml:space="preserve"> </w:t>
      </w:r>
      <w:r w:rsidRPr="0050448C">
        <w:t>to</w:t>
      </w:r>
      <w:r w:rsidR="000A5C4F">
        <w:t xml:space="preserve"> </w:t>
      </w:r>
      <w:r w:rsidRPr="0050448C">
        <w:t>include</w:t>
      </w:r>
      <w:r w:rsidR="000A5C4F">
        <w:t xml:space="preserve"> </w:t>
      </w:r>
      <w:r w:rsidRPr="0050448C">
        <w:t>all</w:t>
      </w:r>
      <w:r w:rsidR="000A5C4F">
        <w:t xml:space="preserve"> </w:t>
      </w:r>
      <w:r w:rsidRPr="0050448C">
        <w:t>those</w:t>
      </w:r>
      <w:r w:rsidR="000A5C4F">
        <w:t xml:space="preserve"> </w:t>
      </w:r>
      <w:r w:rsidRPr="0050448C">
        <w:t>with</w:t>
      </w:r>
      <w:r w:rsidR="000A5C4F">
        <w:t xml:space="preserve"> </w:t>
      </w:r>
      <w:r w:rsidRPr="0050448C">
        <w:t>non-FH.</w:t>
      </w:r>
      <w:r w:rsidR="000A5C4F">
        <w:t xml:space="preserve"> </w:t>
      </w:r>
      <w:r w:rsidRPr="0050448C">
        <w:t>Of</w:t>
      </w:r>
      <w:r w:rsidR="000A5C4F">
        <w:t xml:space="preserve"> </w:t>
      </w:r>
      <w:r w:rsidRPr="0050448C">
        <w:t>the</w:t>
      </w:r>
      <w:r w:rsidR="000A5C4F">
        <w:t xml:space="preserve"> </w:t>
      </w:r>
      <w:r w:rsidRPr="0050448C">
        <w:t>two</w:t>
      </w:r>
      <w:r w:rsidR="000A5C4F">
        <w:t xml:space="preserve"> </w:t>
      </w:r>
      <w:r w:rsidRPr="0050448C">
        <w:t>studies,</w:t>
      </w:r>
      <w:r w:rsidR="000A5C4F">
        <w:t xml:space="preserve"> </w:t>
      </w:r>
      <w:r w:rsidR="00CE27DF" w:rsidRPr="0050448C">
        <w:t>COMBO</w:t>
      </w:r>
      <w:r w:rsidR="000A5C4F">
        <w:t xml:space="preserve"> </w:t>
      </w:r>
      <w:r w:rsidRPr="0050448C">
        <w:t>II</w:t>
      </w:r>
      <w:r w:rsidR="000A5C4F">
        <w:t xml:space="preserve"> </w:t>
      </w:r>
      <w:r w:rsidRPr="0050448C">
        <w:t>and</w:t>
      </w:r>
      <w:r w:rsidR="000A5C4F">
        <w:t xml:space="preserve"> </w:t>
      </w:r>
      <w:r w:rsidR="00CE27DF" w:rsidRPr="0050448C">
        <w:t>LONG</w:t>
      </w:r>
      <w:r w:rsidR="000A5C4F">
        <w:t xml:space="preserve"> </w:t>
      </w:r>
      <w:r w:rsidR="00CE27DF" w:rsidRPr="0050448C">
        <w:t>TERM</w:t>
      </w:r>
      <w:r w:rsidR="000A5C4F">
        <w:t xml:space="preserve"> </w:t>
      </w:r>
      <w:r w:rsidRPr="0050448C">
        <w:t>that</w:t>
      </w:r>
      <w:r w:rsidR="000A5C4F">
        <w:t xml:space="preserve"> </w:t>
      </w:r>
      <w:r w:rsidRPr="0050448C">
        <w:t>include</w:t>
      </w:r>
      <w:r w:rsidR="000A5C4F">
        <w:t xml:space="preserve"> </w:t>
      </w:r>
      <w:r w:rsidRPr="0050448C">
        <w:t>patients</w:t>
      </w:r>
      <w:r w:rsidR="000A5C4F">
        <w:t xml:space="preserve"> </w:t>
      </w:r>
      <w:r w:rsidRPr="0050448C">
        <w:t>with</w:t>
      </w:r>
      <w:r w:rsidR="000A5C4F">
        <w:t xml:space="preserve"> </w:t>
      </w:r>
      <w:r w:rsidRPr="0050448C">
        <w:t>non-FH</w:t>
      </w:r>
      <w:r w:rsidR="000A5C4F">
        <w:t xml:space="preserve"> </w:t>
      </w:r>
      <w:r w:rsidRPr="0050448C">
        <w:t>69%</w:t>
      </w:r>
      <w:r w:rsidR="000A5C4F">
        <w:t xml:space="preserve"> </w:t>
      </w:r>
      <w:r w:rsidRPr="0050448C">
        <w:t>of</w:t>
      </w:r>
      <w:r w:rsidR="000A5C4F">
        <w:t xml:space="preserve"> </w:t>
      </w:r>
      <w:r w:rsidRPr="0050448C">
        <w:t>the</w:t>
      </w:r>
      <w:r w:rsidR="000A5C4F">
        <w:t xml:space="preserve"> </w:t>
      </w:r>
      <w:r w:rsidR="00CE27DF" w:rsidRPr="0050448C">
        <w:t>LONG</w:t>
      </w:r>
      <w:r w:rsidR="000A5C4F">
        <w:t xml:space="preserve"> </w:t>
      </w:r>
      <w:r w:rsidR="00CE27DF" w:rsidRPr="0050448C">
        <w:t>TERM</w:t>
      </w:r>
      <w:r w:rsidR="000A5C4F">
        <w:t xml:space="preserve"> </w:t>
      </w:r>
      <w:r w:rsidRPr="0050448C">
        <w:t>study</w:t>
      </w:r>
      <w:r w:rsidR="000A5C4F">
        <w:t xml:space="preserve"> </w:t>
      </w:r>
      <w:r w:rsidRPr="0050448C">
        <w:t>and</w:t>
      </w:r>
      <w:r w:rsidR="000A5C4F">
        <w:t xml:space="preserve"> </w:t>
      </w:r>
      <w:r w:rsidRPr="0050448C">
        <w:t>91%</w:t>
      </w:r>
      <w:r w:rsidR="000A5C4F">
        <w:t xml:space="preserve"> </w:t>
      </w:r>
      <w:r w:rsidRPr="0050448C">
        <w:t>of</w:t>
      </w:r>
      <w:r w:rsidR="000A5C4F">
        <w:t xml:space="preserve"> </w:t>
      </w:r>
      <w:r w:rsidRPr="0050448C">
        <w:t>the</w:t>
      </w:r>
      <w:r w:rsidR="000A5C4F">
        <w:t xml:space="preserve"> </w:t>
      </w:r>
      <w:r w:rsidRPr="0050448C">
        <w:t>C</w:t>
      </w:r>
      <w:r w:rsidR="00CE27DF" w:rsidRPr="0050448C">
        <w:t>OMBO</w:t>
      </w:r>
      <w:r w:rsidR="000A5C4F">
        <w:t xml:space="preserve"> </w:t>
      </w:r>
      <w:r w:rsidRPr="0050448C">
        <w:t>II</w:t>
      </w:r>
      <w:r w:rsidR="000A5C4F">
        <w:t xml:space="preserve"> </w:t>
      </w:r>
      <w:r w:rsidRPr="0050448C">
        <w:t>study</w:t>
      </w:r>
      <w:r w:rsidR="000A5C4F">
        <w:t xml:space="preserve"> </w:t>
      </w:r>
      <w:r w:rsidRPr="0050448C">
        <w:t>had</w:t>
      </w:r>
      <w:r w:rsidR="000A5C4F">
        <w:t xml:space="preserve"> </w:t>
      </w:r>
      <w:r w:rsidRPr="0050448C">
        <w:t>a</w:t>
      </w:r>
      <w:r w:rsidR="000A5C4F">
        <w:t xml:space="preserve"> </w:t>
      </w:r>
      <w:r w:rsidRPr="0050448C">
        <w:t>history</w:t>
      </w:r>
      <w:r w:rsidR="000A5C4F">
        <w:t xml:space="preserve"> </w:t>
      </w:r>
      <w:r w:rsidRPr="0050448C">
        <w:t>of</w:t>
      </w:r>
      <w:r w:rsidR="000A5C4F">
        <w:t xml:space="preserve"> </w:t>
      </w:r>
      <w:r w:rsidRPr="0050448C">
        <w:t>CHD</w:t>
      </w:r>
      <w:r w:rsidR="000A5C4F">
        <w:t xml:space="preserve"> </w:t>
      </w:r>
      <w:r w:rsidRPr="0050448C">
        <w:t>at</w:t>
      </w:r>
      <w:r w:rsidR="000A5C4F">
        <w:t xml:space="preserve"> </w:t>
      </w:r>
      <w:r w:rsidRPr="0050448C">
        <w:t>baseline.</w:t>
      </w:r>
      <w:r w:rsidR="000A5C4F">
        <w:t xml:space="preserve"> </w:t>
      </w:r>
      <w:r w:rsidRPr="0050448C">
        <w:lastRenderedPageBreak/>
        <w:t>Therefore</w:t>
      </w:r>
      <w:r w:rsidR="000A5C4F">
        <w:t xml:space="preserve"> </w:t>
      </w:r>
      <w:r w:rsidRPr="0050448C">
        <w:t>31%</w:t>
      </w:r>
      <w:r w:rsidR="000A5C4F">
        <w:t xml:space="preserve"> </w:t>
      </w:r>
      <w:r w:rsidRPr="0050448C">
        <w:t>of</w:t>
      </w:r>
      <w:r w:rsidR="000A5C4F">
        <w:t xml:space="preserve"> </w:t>
      </w:r>
      <w:r w:rsidRPr="0050448C">
        <w:t>the</w:t>
      </w:r>
      <w:r w:rsidR="000A5C4F">
        <w:t xml:space="preserve"> </w:t>
      </w:r>
      <w:r w:rsidRPr="0050448C">
        <w:t>long</w:t>
      </w:r>
      <w:r w:rsidR="000A5C4F">
        <w:t xml:space="preserve"> </w:t>
      </w:r>
      <w:r w:rsidRPr="0050448C">
        <w:t>term</w:t>
      </w:r>
      <w:r w:rsidR="000A5C4F">
        <w:t xml:space="preserve"> </w:t>
      </w:r>
      <w:r w:rsidRPr="0050448C">
        <w:t>study</w:t>
      </w:r>
      <w:r w:rsidR="000A5C4F">
        <w:t xml:space="preserve"> </w:t>
      </w:r>
      <w:r w:rsidRPr="0050448C">
        <w:t>patients</w:t>
      </w:r>
      <w:r w:rsidR="000A5C4F">
        <w:t xml:space="preserve"> </w:t>
      </w:r>
      <w:r w:rsidRPr="0050448C">
        <w:t>and</w:t>
      </w:r>
      <w:r w:rsidR="000A5C4F">
        <w:t xml:space="preserve"> </w:t>
      </w:r>
      <w:r w:rsidRPr="0050448C">
        <w:t>9%</w:t>
      </w:r>
      <w:r w:rsidR="000A5C4F">
        <w:t xml:space="preserve"> </w:t>
      </w:r>
      <w:r w:rsidRPr="0050448C">
        <w:t>of</w:t>
      </w:r>
      <w:r w:rsidR="000A5C4F">
        <w:t xml:space="preserve"> </w:t>
      </w:r>
      <w:r w:rsidRPr="0050448C">
        <w:t>the</w:t>
      </w:r>
      <w:r w:rsidR="000A5C4F">
        <w:t xml:space="preserve"> </w:t>
      </w:r>
      <w:r w:rsidRPr="0050448C">
        <w:t>Combo</w:t>
      </w:r>
      <w:r w:rsidR="000A5C4F">
        <w:t xml:space="preserve"> </w:t>
      </w:r>
      <w:r w:rsidRPr="0050448C">
        <w:t>II</w:t>
      </w:r>
      <w:r w:rsidR="000A5C4F">
        <w:t xml:space="preserve"> </w:t>
      </w:r>
      <w:r w:rsidRPr="0050448C">
        <w:t>represent</w:t>
      </w:r>
      <w:r w:rsidR="000A5C4F">
        <w:t xml:space="preserve"> </w:t>
      </w:r>
      <w:r w:rsidRPr="0050448C">
        <w:t>the</w:t>
      </w:r>
      <w:r w:rsidR="000A5C4F">
        <w:t xml:space="preserve"> </w:t>
      </w:r>
      <w:r w:rsidRPr="0050448C">
        <w:t>proposed</w:t>
      </w:r>
      <w:r w:rsidR="000A5C4F">
        <w:t xml:space="preserve"> </w:t>
      </w:r>
      <w:r w:rsidRPr="0050448C">
        <w:t>new</w:t>
      </w:r>
      <w:r w:rsidR="000A5C4F">
        <w:t xml:space="preserve"> </w:t>
      </w:r>
      <w:r w:rsidRPr="0050448C">
        <w:t>population.</w:t>
      </w:r>
      <w:r w:rsidR="000A5C4F">
        <w:t xml:space="preserve"> </w:t>
      </w:r>
      <w:r w:rsidRPr="0050448C">
        <w:t>While</w:t>
      </w:r>
      <w:r w:rsidR="000A5C4F">
        <w:t xml:space="preserve"> </w:t>
      </w:r>
      <w:r w:rsidRPr="0050448C">
        <w:t>a</w:t>
      </w:r>
      <w:r w:rsidR="000A5C4F">
        <w:t xml:space="preserve"> </w:t>
      </w:r>
      <w:r w:rsidRPr="0050448C">
        <w:t>reduction</w:t>
      </w:r>
      <w:r w:rsidR="000A5C4F">
        <w:t xml:space="preserve"> </w:t>
      </w:r>
      <w:r w:rsidRPr="0050448C">
        <w:t>in</w:t>
      </w:r>
      <w:r w:rsidR="000A5C4F">
        <w:t xml:space="preserve"> </w:t>
      </w:r>
      <w:r w:rsidRPr="0050448C">
        <w:t>LDL-C</w:t>
      </w:r>
      <w:r w:rsidR="000A5C4F">
        <w:t xml:space="preserve"> </w:t>
      </w:r>
      <w:r w:rsidRPr="0050448C">
        <w:t>is</w:t>
      </w:r>
      <w:r w:rsidR="000A5C4F">
        <w:t xml:space="preserve"> </w:t>
      </w:r>
      <w:r w:rsidRPr="0050448C">
        <w:t>expected</w:t>
      </w:r>
      <w:r w:rsidR="000A5C4F">
        <w:t xml:space="preserve"> </w:t>
      </w:r>
      <w:r w:rsidRPr="0050448C">
        <w:t>in</w:t>
      </w:r>
      <w:r w:rsidR="000A5C4F">
        <w:t xml:space="preserve"> </w:t>
      </w:r>
      <w:r w:rsidRPr="0050448C">
        <w:t>patients</w:t>
      </w:r>
      <w:r w:rsidR="000A5C4F">
        <w:t xml:space="preserve"> </w:t>
      </w:r>
      <w:r w:rsidRPr="0050448C">
        <w:t>with</w:t>
      </w:r>
      <w:r w:rsidR="000A5C4F">
        <w:t xml:space="preserve"> </w:t>
      </w:r>
      <w:r w:rsidRPr="0050448C">
        <w:t>non-FH</w:t>
      </w:r>
      <w:r w:rsidR="000A5C4F">
        <w:t xml:space="preserve"> </w:t>
      </w:r>
      <w:r w:rsidRPr="0050448C">
        <w:t>and</w:t>
      </w:r>
      <w:r w:rsidR="000A5C4F">
        <w:t xml:space="preserve"> </w:t>
      </w:r>
      <w:r w:rsidRPr="0050448C">
        <w:t>the</w:t>
      </w:r>
      <w:r w:rsidR="000A5C4F">
        <w:t xml:space="preserve"> </w:t>
      </w:r>
      <w:r w:rsidRPr="0050448C">
        <w:t>safety</w:t>
      </w:r>
      <w:r w:rsidR="000A5C4F">
        <w:t xml:space="preserve"> </w:t>
      </w:r>
      <w:r w:rsidRPr="0050448C">
        <w:t>profile</w:t>
      </w:r>
      <w:r w:rsidR="000A5C4F">
        <w:t xml:space="preserve"> </w:t>
      </w:r>
      <w:r w:rsidRPr="0050448C">
        <w:t>is</w:t>
      </w:r>
      <w:r w:rsidR="000A5C4F">
        <w:t xml:space="preserve"> </w:t>
      </w:r>
      <w:r w:rsidRPr="0050448C">
        <w:t>unlikely</w:t>
      </w:r>
      <w:r w:rsidR="000A5C4F">
        <w:t xml:space="preserve"> </w:t>
      </w:r>
      <w:r w:rsidRPr="0050448C">
        <w:t>to</w:t>
      </w:r>
      <w:r w:rsidR="000A5C4F">
        <w:t xml:space="preserve"> </w:t>
      </w:r>
      <w:r w:rsidRPr="0050448C">
        <w:t>be</w:t>
      </w:r>
      <w:r w:rsidR="000A5C4F">
        <w:t xml:space="preserve"> </w:t>
      </w:r>
      <w:r w:rsidRPr="0050448C">
        <w:t>substantially</w:t>
      </w:r>
      <w:r w:rsidR="000A5C4F">
        <w:t xml:space="preserve"> </w:t>
      </w:r>
      <w:r w:rsidRPr="0050448C">
        <w:t>different</w:t>
      </w:r>
      <w:r w:rsidR="000A5C4F">
        <w:t xml:space="preserve"> </w:t>
      </w:r>
      <w:r w:rsidRPr="0050448C">
        <w:t>there</w:t>
      </w:r>
      <w:r w:rsidR="000A5C4F">
        <w:t xml:space="preserve"> </w:t>
      </w:r>
      <w:r w:rsidRPr="0050448C">
        <w:t>are</w:t>
      </w:r>
      <w:r w:rsidR="000A5C4F">
        <w:t xml:space="preserve"> </w:t>
      </w:r>
      <w:r w:rsidRPr="0050448C">
        <w:t>residual</w:t>
      </w:r>
      <w:r w:rsidR="000A5C4F">
        <w:t xml:space="preserve"> </w:t>
      </w:r>
      <w:r w:rsidRPr="0050448C">
        <w:t>concerns</w:t>
      </w:r>
      <w:r w:rsidR="000A5C4F">
        <w:t xml:space="preserve"> </w:t>
      </w:r>
      <w:r w:rsidRPr="0050448C">
        <w:t>about</w:t>
      </w:r>
      <w:r w:rsidR="000A5C4F">
        <w:t xml:space="preserve"> </w:t>
      </w:r>
      <w:r w:rsidRPr="0050448C">
        <w:t>the</w:t>
      </w:r>
      <w:r w:rsidR="000A5C4F">
        <w:t xml:space="preserve"> </w:t>
      </w:r>
      <w:r w:rsidRPr="0050448C">
        <w:t>long</w:t>
      </w:r>
      <w:r w:rsidR="000A5C4F">
        <w:t xml:space="preserve"> </w:t>
      </w:r>
      <w:r w:rsidRPr="0050448C">
        <w:t>term</w:t>
      </w:r>
      <w:r w:rsidR="000A5C4F">
        <w:t xml:space="preserve"> </w:t>
      </w:r>
      <w:r w:rsidRPr="0050448C">
        <w:t>safety</w:t>
      </w:r>
      <w:r w:rsidR="000A5C4F">
        <w:t xml:space="preserve"> </w:t>
      </w:r>
      <w:r w:rsidRPr="0050448C">
        <w:t>with</w:t>
      </w:r>
      <w:r w:rsidR="000A5C4F">
        <w:t xml:space="preserve"> </w:t>
      </w:r>
      <w:r w:rsidRPr="0050448C">
        <w:t>alirocumab.</w:t>
      </w:r>
      <w:r w:rsidR="000A5C4F">
        <w:t xml:space="preserve"> </w:t>
      </w:r>
      <w:r w:rsidRPr="0050448C">
        <w:t>The</w:t>
      </w:r>
      <w:r w:rsidR="000A5C4F">
        <w:t xml:space="preserve"> </w:t>
      </w:r>
      <w:r w:rsidRPr="0050448C">
        <w:t>cardiovascular</w:t>
      </w:r>
      <w:r w:rsidR="000A5C4F">
        <w:t xml:space="preserve"> </w:t>
      </w:r>
      <w:r w:rsidRPr="0050448C">
        <w:t>outcomes</w:t>
      </w:r>
      <w:r w:rsidR="000A5C4F">
        <w:t xml:space="preserve"> </w:t>
      </w:r>
      <w:r w:rsidRPr="0050448C">
        <w:t>study</w:t>
      </w:r>
      <w:r w:rsidR="000A5C4F">
        <w:t xml:space="preserve"> </w:t>
      </w:r>
      <w:r w:rsidRPr="0050448C">
        <w:t>for</w:t>
      </w:r>
      <w:r w:rsidR="000A5C4F">
        <w:t xml:space="preserve"> </w:t>
      </w:r>
      <w:r w:rsidRPr="0050448C">
        <w:t>alirocumab</w:t>
      </w:r>
      <w:r w:rsidR="000A5C4F">
        <w:t xml:space="preserve"> </w:t>
      </w:r>
      <w:r w:rsidRPr="0050448C">
        <w:t>has</w:t>
      </w:r>
      <w:r w:rsidR="000A5C4F">
        <w:t xml:space="preserve"> </w:t>
      </w:r>
      <w:r w:rsidRPr="0050448C">
        <w:t>not</w:t>
      </w:r>
      <w:r w:rsidR="000A5C4F">
        <w:t xml:space="preserve"> </w:t>
      </w:r>
      <w:r w:rsidRPr="0050448C">
        <w:t>yet</w:t>
      </w:r>
      <w:r w:rsidR="000A5C4F">
        <w:t xml:space="preserve"> </w:t>
      </w:r>
      <w:r w:rsidRPr="0050448C">
        <w:t>been</w:t>
      </w:r>
      <w:r w:rsidR="000A5C4F">
        <w:t xml:space="preserve"> </w:t>
      </w:r>
      <w:r w:rsidRPr="0050448C">
        <w:t>provided</w:t>
      </w:r>
      <w:r w:rsidR="000A5C4F">
        <w:t xml:space="preserve"> </w:t>
      </w:r>
      <w:r w:rsidRPr="0050448C">
        <w:t>for</w:t>
      </w:r>
      <w:r w:rsidR="000A5C4F">
        <w:t xml:space="preserve"> </w:t>
      </w:r>
      <w:r w:rsidRPr="0050448C">
        <w:t>evaluation</w:t>
      </w:r>
      <w:r w:rsidR="000A5C4F">
        <w:t xml:space="preserve"> </w:t>
      </w:r>
      <w:r w:rsidRPr="0050448C">
        <w:t>and</w:t>
      </w:r>
      <w:r w:rsidR="000A5C4F">
        <w:t xml:space="preserve"> </w:t>
      </w:r>
      <w:r w:rsidRPr="0050448C">
        <w:t>while</w:t>
      </w:r>
      <w:r w:rsidR="000A5C4F">
        <w:t xml:space="preserve"> </w:t>
      </w:r>
      <w:r w:rsidRPr="0050448C">
        <w:t>there</w:t>
      </w:r>
      <w:r w:rsidR="000A5C4F">
        <w:t xml:space="preserve"> </w:t>
      </w:r>
      <w:r w:rsidRPr="0050448C">
        <w:t>is</w:t>
      </w:r>
      <w:r w:rsidR="000A5C4F">
        <w:t xml:space="preserve"> </w:t>
      </w:r>
      <w:r w:rsidRPr="0050448C">
        <w:t>no</w:t>
      </w:r>
      <w:r w:rsidR="000A5C4F">
        <w:t xml:space="preserve"> </w:t>
      </w:r>
      <w:r w:rsidRPr="0050448C">
        <w:t>signal</w:t>
      </w:r>
      <w:r w:rsidR="000A5C4F">
        <w:t xml:space="preserve"> </w:t>
      </w:r>
      <w:r w:rsidRPr="0050448C">
        <w:t>for</w:t>
      </w:r>
      <w:r w:rsidR="000A5C4F">
        <w:t xml:space="preserve"> </w:t>
      </w:r>
      <w:r w:rsidRPr="0050448C">
        <w:t>cardiovascular</w:t>
      </w:r>
      <w:r w:rsidR="000A5C4F">
        <w:t xml:space="preserve"> </w:t>
      </w:r>
      <w:r w:rsidRPr="0050448C">
        <w:t>harm</w:t>
      </w:r>
      <w:r w:rsidR="000A5C4F">
        <w:t xml:space="preserve"> </w:t>
      </w:r>
      <w:r w:rsidRPr="0050448C">
        <w:t>there</w:t>
      </w:r>
      <w:r w:rsidR="000A5C4F">
        <w:t xml:space="preserve"> </w:t>
      </w:r>
      <w:r w:rsidRPr="0050448C">
        <w:t>is</w:t>
      </w:r>
      <w:r w:rsidR="000A5C4F">
        <w:t xml:space="preserve"> </w:t>
      </w:r>
      <w:r w:rsidRPr="0050448C">
        <w:t>no</w:t>
      </w:r>
      <w:r w:rsidR="000A5C4F">
        <w:t xml:space="preserve"> </w:t>
      </w:r>
      <w:r w:rsidRPr="0050448C">
        <w:t>demonstrated</w:t>
      </w:r>
      <w:r w:rsidR="000A5C4F">
        <w:t xml:space="preserve"> </w:t>
      </w:r>
      <w:r w:rsidRPr="0050448C">
        <w:t>cardiovascular</w:t>
      </w:r>
      <w:r w:rsidR="000A5C4F">
        <w:t xml:space="preserve"> </w:t>
      </w:r>
      <w:r w:rsidRPr="0050448C">
        <w:t>benefit.</w:t>
      </w:r>
      <w:r w:rsidR="000A5C4F">
        <w:t xml:space="preserve"> </w:t>
      </w:r>
      <w:r w:rsidRPr="0050448C">
        <w:t>In</w:t>
      </w:r>
      <w:r w:rsidR="000A5C4F">
        <w:t xml:space="preserve"> </w:t>
      </w:r>
      <w:r w:rsidRPr="0050448C">
        <w:t>patients</w:t>
      </w:r>
      <w:r w:rsidR="000A5C4F">
        <w:t xml:space="preserve"> </w:t>
      </w:r>
      <w:r w:rsidRPr="0050448C">
        <w:t>with</w:t>
      </w:r>
      <w:r w:rsidR="000A5C4F">
        <w:t xml:space="preserve"> </w:t>
      </w:r>
      <w:r w:rsidRPr="0050448C">
        <w:t>clinical</w:t>
      </w:r>
      <w:r w:rsidR="000A5C4F">
        <w:t xml:space="preserve"> </w:t>
      </w:r>
      <w:r w:rsidRPr="0050448C">
        <w:t>atheroscler</w:t>
      </w:r>
      <w:r w:rsidR="007B028C">
        <w:t>otic</w:t>
      </w:r>
      <w:r w:rsidR="000A5C4F">
        <w:t xml:space="preserve"> </w:t>
      </w:r>
      <w:r w:rsidR="007B028C">
        <w:t>cardiovascular</w:t>
      </w:r>
      <w:r w:rsidR="000A5C4F">
        <w:t xml:space="preserve"> </w:t>
      </w:r>
      <w:r w:rsidR="007B028C">
        <w:t>disease</w:t>
      </w:r>
      <w:r w:rsidR="000A5C4F">
        <w:t xml:space="preserve"> </w:t>
      </w:r>
      <w:r w:rsidR="007B028C">
        <w:t>or</w:t>
      </w:r>
      <w:r w:rsidR="000A5C4F">
        <w:t xml:space="preserve"> </w:t>
      </w:r>
      <w:proofErr w:type="spellStart"/>
      <w:r w:rsidR="007B028C">
        <w:t>h</w:t>
      </w:r>
      <w:r w:rsidRPr="0050448C">
        <w:t>eFH</w:t>
      </w:r>
      <w:proofErr w:type="spellEnd"/>
      <w:r w:rsidR="000A5C4F">
        <w:t xml:space="preserve"> </w:t>
      </w:r>
      <w:r w:rsidRPr="0050448C">
        <w:t>the</w:t>
      </w:r>
      <w:r w:rsidR="000A5C4F">
        <w:t xml:space="preserve"> </w:t>
      </w:r>
      <w:r w:rsidRPr="0050448C">
        <w:t>uncertainties</w:t>
      </w:r>
      <w:r w:rsidR="000A5C4F">
        <w:t xml:space="preserve"> </w:t>
      </w:r>
      <w:r w:rsidRPr="0050448C">
        <w:t>about</w:t>
      </w:r>
      <w:r w:rsidR="000A5C4F">
        <w:t xml:space="preserve"> </w:t>
      </w:r>
      <w:r w:rsidRPr="0050448C">
        <w:t>long</w:t>
      </w:r>
      <w:r w:rsidR="000A5C4F">
        <w:t xml:space="preserve"> </w:t>
      </w:r>
      <w:r w:rsidRPr="0050448C">
        <w:t>term</w:t>
      </w:r>
      <w:r w:rsidR="000A5C4F">
        <w:t xml:space="preserve"> </w:t>
      </w:r>
      <w:r w:rsidRPr="0050448C">
        <w:t>safety</w:t>
      </w:r>
      <w:r w:rsidR="000A5C4F">
        <w:t xml:space="preserve"> </w:t>
      </w:r>
      <w:r w:rsidRPr="0050448C">
        <w:t>and</w:t>
      </w:r>
      <w:r w:rsidR="000A5C4F">
        <w:t xml:space="preserve"> </w:t>
      </w:r>
      <w:r w:rsidRPr="0050448C">
        <w:t>the</w:t>
      </w:r>
      <w:r w:rsidR="000A5C4F">
        <w:t xml:space="preserve"> </w:t>
      </w:r>
      <w:r w:rsidRPr="0050448C">
        <w:t>lack</w:t>
      </w:r>
      <w:r w:rsidR="000A5C4F">
        <w:t xml:space="preserve"> </w:t>
      </w:r>
      <w:r w:rsidRPr="0050448C">
        <w:t>of</w:t>
      </w:r>
      <w:r w:rsidR="000A5C4F">
        <w:t xml:space="preserve"> </w:t>
      </w:r>
      <w:r w:rsidRPr="0050448C">
        <w:t>cardiovascular</w:t>
      </w:r>
      <w:r w:rsidR="000A5C4F">
        <w:t xml:space="preserve"> </w:t>
      </w:r>
      <w:r w:rsidRPr="0050448C">
        <w:t>outcome</w:t>
      </w:r>
      <w:r w:rsidR="000A5C4F">
        <w:t xml:space="preserve"> </w:t>
      </w:r>
      <w:r w:rsidRPr="0050448C">
        <w:t>data</w:t>
      </w:r>
      <w:r w:rsidR="000A5C4F">
        <w:t xml:space="preserve"> </w:t>
      </w:r>
      <w:r w:rsidRPr="0050448C">
        <w:t>from</w:t>
      </w:r>
      <w:r w:rsidR="000A5C4F">
        <w:t xml:space="preserve"> </w:t>
      </w:r>
      <w:r w:rsidRPr="0050448C">
        <w:t>the</w:t>
      </w:r>
      <w:r w:rsidR="000A5C4F">
        <w:t xml:space="preserve"> </w:t>
      </w:r>
      <w:r w:rsidRPr="0050448C">
        <w:t>cardiovascular</w:t>
      </w:r>
      <w:r w:rsidR="000A5C4F">
        <w:t xml:space="preserve"> </w:t>
      </w:r>
      <w:r w:rsidRPr="0050448C">
        <w:t>outcome</w:t>
      </w:r>
      <w:r w:rsidR="000A5C4F">
        <w:t xml:space="preserve"> </w:t>
      </w:r>
      <w:r w:rsidRPr="0050448C">
        <w:t>study</w:t>
      </w:r>
      <w:r w:rsidR="000A5C4F">
        <w:t xml:space="preserve"> </w:t>
      </w:r>
      <w:r w:rsidRPr="0050448C">
        <w:t>are</w:t>
      </w:r>
      <w:r w:rsidR="000A5C4F">
        <w:t xml:space="preserve"> </w:t>
      </w:r>
      <w:r w:rsidRPr="0050448C">
        <w:t>balanced</w:t>
      </w:r>
      <w:r w:rsidR="000A5C4F">
        <w:t xml:space="preserve"> </w:t>
      </w:r>
      <w:r w:rsidRPr="0050448C">
        <w:t>against</w:t>
      </w:r>
      <w:r w:rsidR="000A5C4F">
        <w:t xml:space="preserve"> </w:t>
      </w:r>
      <w:r w:rsidRPr="0050448C">
        <w:t>the</w:t>
      </w:r>
      <w:r w:rsidR="000A5C4F">
        <w:t xml:space="preserve"> </w:t>
      </w:r>
      <w:r w:rsidRPr="0050448C">
        <w:t>high</w:t>
      </w:r>
      <w:r w:rsidR="000A5C4F">
        <w:t xml:space="preserve"> </w:t>
      </w:r>
      <w:r w:rsidRPr="0050448C">
        <w:t>risk</w:t>
      </w:r>
      <w:r w:rsidR="000A5C4F">
        <w:t xml:space="preserve"> </w:t>
      </w:r>
      <w:r w:rsidRPr="0050448C">
        <w:t>nature</w:t>
      </w:r>
      <w:r w:rsidR="000A5C4F">
        <w:t xml:space="preserve"> </w:t>
      </w:r>
      <w:r w:rsidRPr="0050448C">
        <w:t>of</w:t>
      </w:r>
      <w:r w:rsidR="000A5C4F">
        <w:t xml:space="preserve"> </w:t>
      </w:r>
      <w:r w:rsidRPr="0050448C">
        <w:t>those</w:t>
      </w:r>
      <w:r w:rsidR="000A5C4F">
        <w:t xml:space="preserve"> </w:t>
      </w:r>
      <w:r w:rsidRPr="0050448C">
        <w:t>patient</w:t>
      </w:r>
      <w:r w:rsidR="000A5C4F">
        <w:t xml:space="preserve"> </w:t>
      </w:r>
      <w:r w:rsidRPr="0050448C">
        <w:t>groups.</w:t>
      </w:r>
      <w:r w:rsidR="000A5C4F">
        <w:t xml:space="preserve"> </w:t>
      </w:r>
      <w:r w:rsidRPr="0050448C">
        <w:t>The</w:t>
      </w:r>
      <w:r w:rsidR="000A5C4F">
        <w:t xml:space="preserve"> </w:t>
      </w:r>
      <w:r w:rsidRPr="0050448C">
        <w:t>ACM</w:t>
      </w:r>
      <w:r w:rsidR="000A5C4F">
        <w:t xml:space="preserve"> </w:t>
      </w:r>
      <w:r w:rsidRPr="0050448C">
        <w:t>has</w:t>
      </w:r>
      <w:r w:rsidR="000A5C4F">
        <w:t xml:space="preserve"> </w:t>
      </w:r>
      <w:r w:rsidRPr="0050448C">
        <w:t>been</w:t>
      </w:r>
      <w:r w:rsidR="000A5C4F">
        <w:t xml:space="preserve"> </w:t>
      </w:r>
      <w:r w:rsidRPr="0050448C">
        <w:t>requested</w:t>
      </w:r>
      <w:r w:rsidR="000A5C4F">
        <w:t xml:space="preserve"> </w:t>
      </w:r>
      <w:r w:rsidRPr="0050448C">
        <w:t>to</w:t>
      </w:r>
      <w:r w:rsidR="000A5C4F">
        <w:t xml:space="preserve"> </w:t>
      </w:r>
      <w:r w:rsidRPr="0050448C">
        <w:t>provide</w:t>
      </w:r>
      <w:r w:rsidR="000A5C4F">
        <w:t xml:space="preserve"> </w:t>
      </w:r>
      <w:r w:rsidRPr="0050448C">
        <w:t>comment</w:t>
      </w:r>
      <w:r w:rsidR="000A5C4F">
        <w:t xml:space="preserve"> </w:t>
      </w:r>
      <w:r w:rsidRPr="0050448C">
        <w:t>on</w:t>
      </w:r>
      <w:r w:rsidR="000A5C4F">
        <w:t xml:space="preserve"> </w:t>
      </w:r>
      <w:r w:rsidRPr="0050448C">
        <w:t>this</w:t>
      </w:r>
      <w:r w:rsidR="000A5C4F">
        <w:t xml:space="preserve"> </w:t>
      </w:r>
      <w:r w:rsidRPr="0050448C">
        <w:t>aspect</w:t>
      </w:r>
      <w:r w:rsidR="000A5C4F">
        <w:t xml:space="preserve"> </w:t>
      </w:r>
      <w:r w:rsidRPr="0050448C">
        <w:t>of</w:t>
      </w:r>
      <w:r w:rsidR="000A5C4F">
        <w:t xml:space="preserve"> </w:t>
      </w:r>
      <w:r w:rsidRPr="0050448C">
        <w:t>the</w:t>
      </w:r>
      <w:r w:rsidR="000A5C4F">
        <w:t xml:space="preserve"> </w:t>
      </w:r>
      <w:r w:rsidRPr="0050448C">
        <w:t>extension</w:t>
      </w:r>
      <w:r w:rsidR="000A5C4F">
        <w:t xml:space="preserve"> </w:t>
      </w:r>
      <w:r w:rsidRPr="0050448C">
        <w:t>of</w:t>
      </w:r>
      <w:r w:rsidR="000A5C4F">
        <w:t xml:space="preserve"> </w:t>
      </w:r>
      <w:r w:rsidRPr="0050448C">
        <w:t>the</w:t>
      </w:r>
      <w:r w:rsidR="000A5C4F">
        <w:t xml:space="preserve"> </w:t>
      </w:r>
      <w:r w:rsidRPr="0050448C">
        <w:t>indications</w:t>
      </w:r>
      <w:r w:rsidR="000A5C4F">
        <w:t xml:space="preserve"> </w:t>
      </w:r>
      <w:r w:rsidRPr="0050448C">
        <w:t>but</w:t>
      </w:r>
      <w:r w:rsidR="000A5C4F">
        <w:t xml:space="preserve"> </w:t>
      </w:r>
      <w:r w:rsidRPr="0050448C">
        <w:t>the</w:t>
      </w:r>
      <w:r w:rsidR="000A5C4F">
        <w:t xml:space="preserve"> </w:t>
      </w:r>
      <w:r w:rsidRPr="0050448C">
        <w:t>preliminary</w:t>
      </w:r>
      <w:r w:rsidR="000A5C4F">
        <w:t xml:space="preserve"> </w:t>
      </w:r>
      <w:r w:rsidRPr="0050448C">
        <w:t>view</w:t>
      </w:r>
      <w:r w:rsidR="000A5C4F">
        <w:t xml:space="preserve"> </w:t>
      </w:r>
      <w:r w:rsidRPr="0050448C">
        <w:t>of</w:t>
      </w:r>
      <w:r w:rsidR="000A5C4F">
        <w:t xml:space="preserve"> </w:t>
      </w:r>
      <w:r w:rsidRPr="0050448C">
        <w:t>the</w:t>
      </w:r>
      <w:r w:rsidR="000A5C4F">
        <w:t xml:space="preserve"> </w:t>
      </w:r>
      <w:r w:rsidR="00CE27DF">
        <w:t>Delegate</w:t>
      </w:r>
      <w:r w:rsidR="000A5C4F">
        <w:t xml:space="preserve"> </w:t>
      </w:r>
      <w:r w:rsidRPr="0050448C">
        <w:t>is</w:t>
      </w:r>
      <w:r w:rsidR="000A5C4F">
        <w:t xml:space="preserve"> </w:t>
      </w:r>
      <w:r w:rsidRPr="0050448C">
        <w:t>that</w:t>
      </w:r>
      <w:r w:rsidR="000A5C4F">
        <w:t xml:space="preserve"> </w:t>
      </w:r>
      <w:r w:rsidRPr="0050448C">
        <w:t>in</w:t>
      </w:r>
      <w:r w:rsidR="000A5C4F">
        <w:t xml:space="preserve"> </w:t>
      </w:r>
      <w:r w:rsidRPr="0050448C">
        <w:t>the</w:t>
      </w:r>
      <w:r w:rsidR="000A5C4F">
        <w:t xml:space="preserve"> </w:t>
      </w:r>
      <w:r w:rsidRPr="0050448C">
        <w:t>absences</w:t>
      </w:r>
      <w:r w:rsidR="000A5C4F">
        <w:t xml:space="preserve"> </w:t>
      </w:r>
      <w:r w:rsidRPr="0050448C">
        <w:t>of</w:t>
      </w:r>
      <w:r w:rsidR="000A5C4F">
        <w:t xml:space="preserve"> </w:t>
      </w:r>
      <w:r w:rsidRPr="0050448C">
        <w:t>favourable</w:t>
      </w:r>
      <w:r w:rsidR="000A5C4F">
        <w:t xml:space="preserve"> </w:t>
      </w:r>
      <w:r w:rsidRPr="0050448C">
        <w:t>cardiovasc</w:t>
      </w:r>
      <w:r w:rsidR="00D9425B">
        <w:t>ular</w:t>
      </w:r>
      <w:r w:rsidR="000A5C4F">
        <w:t xml:space="preserve"> </w:t>
      </w:r>
      <w:r w:rsidR="00D9425B">
        <w:t>outcome</w:t>
      </w:r>
      <w:r w:rsidR="000A5C4F">
        <w:t xml:space="preserve"> </w:t>
      </w:r>
      <w:r w:rsidR="00D9425B">
        <w:t>data</w:t>
      </w:r>
      <w:r w:rsidR="000A5C4F">
        <w:t xml:space="preserve"> </w:t>
      </w:r>
      <w:r w:rsidR="00D9425B">
        <w:t>the</w:t>
      </w:r>
      <w:r w:rsidR="000A5C4F">
        <w:t xml:space="preserve"> </w:t>
      </w:r>
      <w:r w:rsidR="00D9425B">
        <w:t>benefit–</w:t>
      </w:r>
      <w:r w:rsidRPr="0050448C">
        <w:t>risk</w:t>
      </w:r>
      <w:r w:rsidR="000A5C4F">
        <w:t xml:space="preserve"> </w:t>
      </w:r>
      <w:r w:rsidRPr="0050448C">
        <w:t>balance</w:t>
      </w:r>
      <w:r w:rsidR="000A5C4F">
        <w:t xml:space="preserve"> </w:t>
      </w:r>
      <w:r w:rsidRPr="0050448C">
        <w:t>is</w:t>
      </w:r>
      <w:r w:rsidR="000A5C4F">
        <w:t xml:space="preserve"> </w:t>
      </w:r>
      <w:r w:rsidRPr="0050448C">
        <w:t>unclear</w:t>
      </w:r>
      <w:r w:rsidR="000A5C4F">
        <w:t xml:space="preserve"> </w:t>
      </w:r>
      <w:r w:rsidRPr="0050448C">
        <w:t>for</w:t>
      </w:r>
      <w:r w:rsidR="000A5C4F">
        <w:t xml:space="preserve"> </w:t>
      </w:r>
      <w:r w:rsidRPr="0050448C">
        <w:t>non-FH</w:t>
      </w:r>
      <w:r w:rsidR="000A5C4F">
        <w:t xml:space="preserve"> </w:t>
      </w:r>
      <w:r w:rsidRPr="0050448C">
        <w:t>patients</w:t>
      </w:r>
      <w:r w:rsidR="000A5C4F">
        <w:t xml:space="preserve"> </w:t>
      </w:r>
      <w:r w:rsidRPr="0050448C">
        <w:t>without</w:t>
      </w:r>
      <w:r w:rsidR="000A5C4F">
        <w:t xml:space="preserve"> </w:t>
      </w:r>
      <w:r w:rsidRPr="0050448C">
        <w:t>cardiovascular</w:t>
      </w:r>
      <w:r w:rsidR="000A5C4F">
        <w:t xml:space="preserve"> </w:t>
      </w:r>
      <w:r w:rsidRPr="0050448C">
        <w:t>disease</w:t>
      </w:r>
      <w:r w:rsidR="000A5C4F">
        <w:t xml:space="preserve"> </w:t>
      </w:r>
      <w:r w:rsidRPr="0050448C">
        <w:t>at</w:t>
      </w:r>
      <w:r w:rsidR="000A5C4F">
        <w:t xml:space="preserve"> </w:t>
      </w:r>
      <w:r w:rsidRPr="0050448C">
        <w:t>this</w:t>
      </w:r>
      <w:r w:rsidR="000A5C4F">
        <w:t xml:space="preserve"> </w:t>
      </w:r>
      <w:r w:rsidRPr="0050448C">
        <w:t>time.</w:t>
      </w:r>
    </w:p>
    <w:p w:rsidR="0050448C" w:rsidRDefault="0050448C" w:rsidP="0050448C">
      <w:r w:rsidRPr="0050448C">
        <w:t>The</w:t>
      </w:r>
      <w:r w:rsidR="000A5C4F">
        <w:t xml:space="preserve"> </w:t>
      </w:r>
      <w:r w:rsidRPr="0050448C">
        <w:t>sponsor</w:t>
      </w:r>
      <w:r w:rsidR="000A5C4F">
        <w:t xml:space="preserve"> </w:t>
      </w:r>
      <w:r w:rsidRPr="0050448C">
        <w:t>has</w:t>
      </w:r>
      <w:r w:rsidR="000A5C4F">
        <w:t xml:space="preserve"> </w:t>
      </w:r>
      <w:r w:rsidRPr="0050448C">
        <w:t>proposed</w:t>
      </w:r>
      <w:r w:rsidR="000A5C4F">
        <w:t xml:space="preserve"> </w:t>
      </w:r>
      <w:r w:rsidRPr="0050448C">
        <w:t>to</w:t>
      </w:r>
      <w:r w:rsidR="000A5C4F">
        <w:t xml:space="preserve"> </w:t>
      </w:r>
      <w:r w:rsidRPr="0050448C">
        <w:t>separately</w:t>
      </w:r>
      <w:r w:rsidR="000A5C4F">
        <w:t xml:space="preserve"> </w:t>
      </w:r>
      <w:r w:rsidRPr="0050448C">
        <w:t>mention</w:t>
      </w:r>
      <w:r w:rsidR="000A5C4F">
        <w:t xml:space="preserve"> </w:t>
      </w:r>
      <w:r w:rsidRPr="0050448C">
        <w:t>mixed</w:t>
      </w:r>
      <w:r w:rsidR="000A5C4F">
        <w:t xml:space="preserve"> </w:t>
      </w:r>
      <w:r w:rsidRPr="0050448C">
        <w:t>dyslipidaemia</w:t>
      </w:r>
      <w:r w:rsidR="000A5C4F">
        <w:t xml:space="preserve"> </w:t>
      </w:r>
      <w:r w:rsidRPr="0050448C">
        <w:t>as</w:t>
      </w:r>
      <w:r w:rsidR="000A5C4F">
        <w:t xml:space="preserve"> </w:t>
      </w:r>
      <w:r w:rsidRPr="0050448C">
        <w:t>an</w:t>
      </w:r>
      <w:r w:rsidR="000A5C4F">
        <w:t xml:space="preserve"> </w:t>
      </w:r>
      <w:r w:rsidRPr="0050448C">
        <w:t>indicated</w:t>
      </w:r>
      <w:r w:rsidR="000A5C4F">
        <w:t xml:space="preserve"> </w:t>
      </w:r>
      <w:r w:rsidRPr="0050448C">
        <w:t>population.</w:t>
      </w:r>
      <w:r w:rsidR="000A5C4F">
        <w:t xml:space="preserve"> </w:t>
      </w:r>
      <w:r w:rsidRPr="0050448C">
        <w:t>By</w:t>
      </w:r>
      <w:r w:rsidR="000A5C4F">
        <w:t xml:space="preserve"> </w:t>
      </w:r>
      <w:r w:rsidRPr="0050448C">
        <w:t>separately</w:t>
      </w:r>
      <w:r w:rsidR="000A5C4F">
        <w:t xml:space="preserve"> </w:t>
      </w:r>
      <w:r w:rsidRPr="0050448C">
        <w:t>mentioning</w:t>
      </w:r>
      <w:r w:rsidR="000A5C4F">
        <w:t xml:space="preserve"> </w:t>
      </w:r>
      <w:r w:rsidRPr="0050448C">
        <w:t>this</w:t>
      </w:r>
      <w:r w:rsidR="000A5C4F">
        <w:t xml:space="preserve"> </w:t>
      </w:r>
      <w:r w:rsidRPr="0050448C">
        <w:t>patient</w:t>
      </w:r>
      <w:r w:rsidR="000A5C4F">
        <w:t xml:space="preserve"> </w:t>
      </w:r>
      <w:r w:rsidRPr="0050448C">
        <w:t>group</w:t>
      </w:r>
      <w:r w:rsidR="000A5C4F">
        <w:t xml:space="preserve"> </w:t>
      </w:r>
      <w:r w:rsidRPr="0050448C">
        <w:t>a</w:t>
      </w:r>
      <w:r w:rsidR="000A5C4F">
        <w:t xml:space="preserve"> </w:t>
      </w:r>
      <w:r w:rsidRPr="0050448C">
        <w:t>benefit</w:t>
      </w:r>
      <w:r w:rsidR="000A5C4F">
        <w:t xml:space="preserve"> </w:t>
      </w:r>
      <w:r w:rsidRPr="0050448C">
        <w:t>for</w:t>
      </w:r>
      <w:r w:rsidR="000A5C4F">
        <w:t xml:space="preserve"> </w:t>
      </w:r>
      <w:r w:rsidRPr="0050448C">
        <w:t>other</w:t>
      </w:r>
      <w:r w:rsidR="000A5C4F">
        <w:t xml:space="preserve"> </w:t>
      </w:r>
      <w:r w:rsidRPr="0050448C">
        <w:t>lipid</w:t>
      </w:r>
      <w:r w:rsidR="000A5C4F">
        <w:t xml:space="preserve"> </w:t>
      </w:r>
      <w:r w:rsidRPr="0050448C">
        <w:t>parameters</w:t>
      </w:r>
      <w:r w:rsidR="000A5C4F">
        <w:t xml:space="preserve"> </w:t>
      </w:r>
      <w:r w:rsidRPr="0050448C">
        <w:t>is</w:t>
      </w:r>
      <w:r w:rsidR="000A5C4F">
        <w:t xml:space="preserve"> </w:t>
      </w:r>
      <w:r w:rsidRPr="0050448C">
        <w:t>implied.</w:t>
      </w:r>
      <w:r w:rsidR="000A5C4F">
        <w:t xml:space="preserve"> </w:t>
      </w:r>
      <w:r w:rsidRPr="0050448C">
        <w:t>The</w:t>
      </w:r>
      <w:r w:rsidR="000A5C4F">
        <w:t xml:space="preserve"> </w:t>
      </w:r>
      <w:r w:rsidR="001A721A">
        <w:t>Phase</w:t>
      </w:r>
      <w:r w:rsidR="000A5C4F">
        <w:t xml:space="preserve"> </w:t>
      </w:r>
      <w:r w:rsidR="001A721A">
        <w:t>III</w:t>
      </w:r>
      <w:r w:rsidR="000A5C4F">
        <w:t xml:space="preserve"> </w:t>
      </w:r>
      <w:r w:rsidRPr="0050448C">
        <w:t>studies</w:t>
      </w:r>
      <w:r w:rsidR="000A5C4F">
        <w:t xml:space="preserve"> </w:t>
      </w:r>
      <w:r w:rsidRPr="0050448C">
        <w:t>specifically</w:t>
      </w:r>
      <w:r w:rsidR="000A5C4F">
        <w:t xml:space="preserve"> </w:t>
      </w:r>
      <w:r w:rsidRPr="0050448C">
        <w:t>excluded</w:t>
      </w:r>
      <w:r w:rsidR="000A5C4F">
        <w:t xml:space="preserve"> </w:t>
      </w:r>
      <w:r w:rsidRPr="0050448C">
        <w:t>patients</w:t>
      </w:r>
      <w:r w:rsidR="000A5C4F">
        <w:t xml:space="preserve"> </w:t>
      </w:r>
      <w:r w:rsidRPr="0050448C">
        <w:t>with</w:t>
      </w:r>
      <w:r w:rsidR="000A5C4F">
        <w:t xml:space="preserve"> </w:t>
      </w:r>
      <w:r w:rsidRPr="0050448C">
        <w:t>triglyceride</w:t>
      </w:r>
      <w:r w:rsidR="000A5C4F">
        <w:t xml:space="preserve"> </w:t>
      </w:r>
      <w:r w:rsidRPr="0050448C">
        <w:t>levels</w:t>
      </w:r>
      <w:r w:rsidR="000A5C4F">
        <w:t xml:space="preserve"> </w:t>
      </w:r>
      <w:r w:rsidR="00224853">
        <w:t>&gt;</w:t>
      </w:r>
      <w:r w:rsidR="000A5C4F">
        <w:t xml:space="preserve"> </w:t>
      </w:r>
      <w:r w:rsidRPr="0050448C">
        <w:t>400</w:t>
      </w:r>
      <w:r w:rsidR="000A5C4F">
        <w:t xml:space="preserve"> </w:t>
      </w:r>
      <w:r w:rsidR="00224853">
        <w:t>mg</w:t>
      </w:r>
      <w:r w:rsidRPr="0050448C">
        <w:t>/</w:t>
      </w:r>
      <w:proofErr w:type="spellStart"/>
      <w:r w:rsidRPr="0050448C">
        <w:t>dL</w:t>
      </w:r>
      <w:proofErr w:type="spellEnd"/>
      <w:r w:rsidR="000A5C4F">
        <w:t xml:space="preserve"> </w:t>
      </w:r>
      <w:r w:rsidRPr="0050448C">
        <w:t>and</w:t>
      </w:r>
      <w:r w:rsidR="000A5C4F">
        <w:t xml:space="preserve"> </w:t>
      </w:r>
      <w:r w:rsidRPr="0050448C">
        <w:t>the</w:t>
      </w:r>
      <w:r w:rsidR="000A5C4F">
        <w:t xml:space="preserve"> </w:t>
      </w:r>
      <w:r w:rsidRPr="0050448C">
        <w:t>mean</w:t>
      </w:r>
      <w:r w:rsidR="000A5C4F">
        <w:t xml:space="preserve"> </w:t>
      </w:r>
      <w:r w:rsidRPr="0050448C">
        <w:t>triglyceride</w:t>
      </w:r>
      <w:r w:rsidR="000A5C4F">
        <w:t xml:space="preserve"> </w:t>
      </w:r>
      <w:r w:rsidRPr="0050448C">
        <w:t>at</w:t>
      </w:r>
      <w:r w:rsidR="000A5C4F">
        <w:t xml:space="preserve"> </w:t>
      </w:r>
      <w:r w:rsidRPr="0050448C">
        <w:t>baseline</w:t>
      </w:r>
      <w:r w:rsidR="000A5C4F">
        <w:t xml:space="preserve"> </w:t>
      </w:r>
      <w:r w:rsidRPr="0050448C">
        <w:t>was</w:t>
      </w:r>
      <w:r w:rsidR="000A5C4F">
        <w:t xml:space="preserve"> </w:t>
      </w:r>
      <w:r w:rsidRPr="0050448C">
        <w:t>normal</w:t>
      </w:r>
      <w:r w:rsidR="000A5C4F">
        <w:t xml:space="preserve"> </w:t>
      </w:r>
      <w:r w:rsidRPr="0050448C">
        <w:t>to</w:t>
      </w:r>
      <w:r w:rsidR="000A5C4F">
        <w:t xml:space="preserve"> </w:t>
      </w:r>
      <w:r w:rsidRPr="0050448C">
        <w:t>borderline</w:t>
      </w:r>
      <w:r w:rsidR="000A5C4F">
        <w:t xml:space="preserve"> </w:t>
      </w:r>
      <w:r w:rsidRPr="0050448C">
        <w:t>high</w:t>
      </w:r>
      <w:r w:rsidR="000A5C4F">
        <w:t xml:space="preserve"> </w:t>
      </w:r>
      <w:r w:rsidRPr="0050448C">
        <w:t>(around</w:t>
      </w:r>
      <w:r w:rsidR="000A5C4F">
        <w:t xml:space="preserve"> </w:t>
      </w:r>
      <w:r w:rsidRPr="0050448C">
        <w:t>150</w:t>
      </w:r>
      <w:r w:rsidR="000A5C4F">
        <w:t xml:space="preserve"> </w:t>
      </w:r>
      <w:r w:rsidR="00224853">
        <w:t>mg</w:t>
      </w:r>
      <w:r w:rsidRPr="0050448C">
        <w:t>/</w:t>
      </w:r>
      <w:proofErr w:type="spellStart"/>
      <w:r w:rsidRPr="0050448C">
        <w:t>dL</w:t>
      </w:r>
      <w:proofErr w:type="spellEnd"/>
      <w:r w:rsidRPr="0050448C">
        <w:t>).</w:t>
      </w:r>
      <w:r w:rsidR="000A5C4F">
        <w:t xml:space="preserve"> </w:t>
      </w:r>
      <w:r w:rsidRPr="0050448C">
        <w:t>The</w:t>
      </w:r>
      <w:r w:rsidR="000A5C4F">
        <w:t xml:space="preserve"> </w:t>
      </w:r>
      <w:r w:rsidRPr="0050448C">
        <w:t>primary</w:t>
      </w:r>
      <w:r w:rsidR="000A5C4F">
        <w:t xml:space="preserve"> </w:t>
      </w:r>
      <w:r w:rsidRPr="0050448C">
        <w:t>outcomes</w:t>
      </w:r>
      <w:r w:rsidR="000A5C4F">
        <w:t xml:space="preserve"> </w:t>
      </w:r>
      <w:r w:rsidRPr="0050448C">
        <w:t>of</w:t>
      </w:r>
      <w:r w:rsidR="000A5C4F">
        <w:t xml:space="preserve"> </w:t>
      </w:r>
      <w:r w:rsidRPr="0050448C">
        <w:t>the</w:t>
      </w:r>
      <w:r w:rsidR="000A5C4F">
        <w:t xml:space="preserve"> </w:t>
      </w:r>
      <w:r w:rsidRPr="0050448C">
        <w:t>studies</w:t>
      </w:r>
      <w:r w:rsidR="000A5C4F">
        <w:t xml:space="preserve"> </w:t>
      </w:r>
      <w:r w:rsidRPr="0050448C">
        <w:t>in</w:t>
      </w:r>
      <w:r w:rsidR="000A5C4F">
        <w:t xml:space="preserve"> </w:t>
      </w:r>
      <w:r w:rsidRPr="0050448C">
        <w:t>this</w:t>
      </w:r>
      <w:r w:rsidR="000A5C4F">
        <w:t xml:space="preserve"> </w:t>
      </w:r>
      <w:r w:rsidRPr="0050448C">
        <w:t>submission</w:t>
      </w:r>
      <w:r w:rsidR="000A5C4F">
        <w:t xml:space="preserve"> </w:t>
      </w:r>
      <w:r w:rsidRPr="0050448C">
        <w:t>are</w:t>
      </w:r>
      <w:r w:rsidR="000A5C4F">
        <w:t xml:space="preserve"> </w:t>
      </w:r>
      <w:r w:rsidRPr="0050448C">
        <w:t>a</w:t>
      </w:r>
      <w:r w:rsidR="000A5C4F">
        <w:t xml:space="preserve"> </w:t>
      </w:r>
      <w:r w:rsidRPr="0050448C">
        <w:t>reduction</w:t>
      </w:r>
      <w:r w:rsidR="000A5C4F">
        <w:t xml:space="preserve"> </w:t>
      </w:r>
      <w:r w:rsidRPr="0050448C">
        <w:t>in</w:t>
      </w:r>
      <w:r w:rsidR="000A5C4F">
        <w:t xml:space="preserve"> </w:t>
      </w:r>
      <w:r w:rsidRPr="0050448C">
        <w:t>LDL-C.</w:t>
      </w:r>
      <w:r w:rsidR="000A5C4F">
        <w:t xml:space="preserve"> </w:t>
      </w:r>
      <w:r w:rsidRPr="0050448C">
        <w:t>The</w:t>
      </w:r>
      <w:r w:rsidR="000A5C4F">
        <w:t xml:space="preserve"> </w:t>
      </w:r>
      <w:r w:rsidRPr="0050448C">
        <w:t>sponsor</w:t>
      </w:r>
      <w:r w:rsidR="000A5C4F">
        <w:t xml:space="preserve"> </w:t>
      </w:r>
      <w:r w:rsidRPr="0050448C">
        <w:t>provided</w:t>
      </w:r>
      <w:r w:rsidR="000A5C4F">
        <w:t xml:space="preserve"> </w:t>
      </w:r>
      <w:r w:rsidR="00CE27DF">
        <w:t>a</w:t>
      </w:r>
      <w:r w:rsidR="000A5C4F">
        <w:t xml:space="preserve"> </w:t>
      </w:r>
      <w:r w:rsidR="00CE27DF">
        <w:t>justification</w:t>
      </w:r>
      <w:r w:rsidR="000A5C4F">
        <w:t xml:space="preserve"> </w:t>
      </w:r>
      <w:r w:rsidR="00CE27DF">
        <w:t>based</w:t>
      </w:r>
      <w:r w:rsidR="000A5C4F">
        <w:t xml:space="preserve"> </w:t>
      </w:r>
      <w:r w:rsidR="00CE27DF">
        <w:t>on</w:t>
      </w:r>
      <w:r w:rsidR="000A5C4F">
        <w:t xml:space="preserve"> </w:t>
      </w:r>
      <w:r w:rsidR="00CE27DF">
        <w:t>a</w:t>
      </w:r>
      <w:r w:rsidR="000A5C4F">
        <w:t xml:space="preserve"> </w:t>
      </w:r>
      <w:r w:rsidR="00CE27DF">
        <w:t>post</w:t>
      </w:r>
      <w:r w:rsidR="00CE27DF">
        <w:noBreakHyphen/>
      </w:r>
      <w:r w:rsidRPr="0050448C">
        <w:t>hoc</w:t>
      </w:r>
      <w:r w:rsidR="000A5C4F">
        <w:t xml:space="preserve"> </w:t>
      </w:r>
      <w:r w:rsidRPr="0050448C">
        <w:t>LDL-C</w:t>
      </w:r>
      <w:r w:rsidR="000A5C4F">
        <w:t xml:space="preserve"> </w:t>
      </w:r>
      <w:r w:rsidRPr="0050448C">
        <w:t>reduction</w:t>
      </w:r>
      <w:r w:rsidR="000A5C4F">
        <w:t xml:space="preserve"> </w:t>
      </w:r>
      <w:r w:rsidRPr="0050448C">
        <w:t>in</w:t>
      </w:r>
      <w:r w:rsidR="000A5C4F">
        <w:t xml:space="preserve"> </w:t>
      </w:r>
      <w:r w:rsidRPr="0050448C">
        <w:t>patients</w:t>
      </w:r>
      <w:r w:rsidR="000A5C4F">
        <w:t xml:space="preserve"> </w:t>
      </w:r>
      <w:r w:rsidRPr="0050448C">
        <w:t>with</w:t>
      </w:r>
      <w:r w:rsidR="000A5C4F">
        <w:t xml:space="preserve"> </w:t>
      </w:r>
      <w:r w:rsidRPr="0050448C">
        <w:t>mixed</w:t>
      </w:r>
      <w:r w:rsidR="000A5C4F">
        <w:t xml:space="preserve"> </w:t>
      </w:r>
      <w:r w:rsidRPr="0050448C">
        <w:t>dyslipidaemia</w:t>
      </w:r>
      <w:r w:rsidR="000A5C4F">
        <w:t xml:space="preserve"> </w:t>
      </w:r>
      <w:r w:rsidRPr="0050448C">
        <w:t>derived</w:t>
      </w:r>
      <w:r w:rsidR="000A5C4F">
        <w:t xml:space="preserve"> </w:t>
      </w:r>
      <w:r w:rsidRPr="0050448C">
        <w:t>from</w:t>
      </w:r>
      <w:r w:rsidR="000A5C4F">
        <w:t xml:space="preserve"> </w:t>
      </w:r>
      <w:r w:rsidRPr="0050448C">
        <w:t>the</w:t>
      </w:r>
      <w:r w:rsidR="000A5C4F">
        <w:t xml:space="preserve"> </w:t>
      </w:r>
      <w:r w:rsidRPr="0050448C">
        <w:t>efficacy</w:t>
      </w:r>
      <w:r w:rsidR="000A5C4F">
        <w:t xml:space="preserve"> </w:t>
      </w:r>
      <w:r w:rsidRPr="0050448C">
        <w:t>data</w:t>
      </w:r>
      <w:r w:rsidR="000A5C4F">
        <w:t xml:space="preserve"> </w:t>
      </w:r>
      <w:r w:rsidRPr="0050448C">
        <w:t>set</w:t>
      </w:r>
      <w:r w:rsidR="000A5C4F">
        <w:t xml:space="preserve"> </w:t>
      </w:r>
      <w:r w:rsidRPr="0050448C">
        <w:t>from</w:t>
      </w:r>
      <w:r w:rsidR="000A5C4F">
        <w:t xml:space="preserve"> </w:t>
      </w:r>
      <w:r w:rsidRPr="0050448C">
        <w:t>the</w:t>
      </w:r>
      <w:r w:rsidR="000A5C4F">
        <w:t xml:space="preserve"> </w:t>
      </w:r>
      <w:r w:rsidR="001A721A">
        <w:t>Phase</w:t>
      </w:r>
      <w:r w:rsidR="000A5C4F">
        <w:t xml:space="preserve"> </w:t>
      </w:r>
      <w:r w:rsidR="001A721A">
        <w:t>III</w:t>
      </w:r>
      <w:r w:rsidR="000A5C4F">
        <w:t xml:space="preserve"> </w:t>
      </w:r>
      <w:r w:rsidRPr="0050448C">
        <w:t>studies.</w:t>
      </w:r>
      <w:r w:rsidR="000A5C4F">
        <w:t xml:space="preserve"> </w:t>
      </w:r>
      <w:r w:rsidRPr="0050448C">
        <w:t>This</w:t>
      </w:r>
      <w:r w:rsidR="000A5C4F">
        <w:t xml:space="preserve"> </w:t>
      </w:r>
      <w:r w:rsidRPr="0050448C">
        <w:t>was</w:t>
      </w:r>
      <w:r w:rsidR="000A5C4F">
        <w:t xml:space="preserve"> </w:t>
      </w:r>
      <w:r w:rsidRPr="0050448C">
        <w:t>reviewed</w:t>
      </w:r>
      <w:r w:rsidR="000A5C4F">
        <w:t xml:space="preserve"> </w:t>
      </w:r>
      <w:r w:rsidRPr="0050448C">
        <w:t>by</w:t>
      </w:r>
      <w:r w:rsidR="000A5C4F">
        <w:t xml:space="preserve"> </w:t>
      </w:r>
      <w:r w:rsidRPr="0050448C">
        <w:t>the</w:t>
      </w:r>
      <w:r w:rsidR="000A5C4F">
        <w:t xml:space="preserve"> </w:t>
      </w:r>
      <w:r w:rsidRPr="0050448C">
        <w:t>clinical</w:t>
      </w:r>
      <w:r w:rsidR="000A5C4F">
        <w:t xml:space="preserve"> </w:t>
      </w:r>
      <w:r w:rsidRPr="0050448C">
        <w:t>evaluator</w:t>
      </w:r>
      <w:r w:rsidR="000A5C4F">
        <w:t xml:space="preserve"> </w:t>
      </w:r>
      <w:r w:rsidRPr="0050448C">
        <w:t>who</w:t>
      </w:r>
      <w:r w:rsidR="000A5C4F">
        <w:t xml:space="preserve"> </w:t>
      </w:r>
      <w:r w:rsidRPr="0050448C">
        <w:t>was</w:t>
      </w:r>
      <w:r w:rsidR="000A5C4F">
        <w:t xml:space="preserve"> </w:t>
      </w:r>
      <w:r w:rsidRPr="0050448C">
        <w:t>not</w:t>
      </w:r>
      <w:r w:rsidR="000A5C4F">
        <w:t xml:space="preserve"> </w:t>
      </w:r>
      <w:r w:rsidRPr="0050448C">
        <w:t>persuaded</w:t>
      </w:r>
      <w:r w:rsidR="000A5C4F">
        <w:t xml:space="preserve"> </w:t>
      </w:r>
      <w:r w:rsidRPr="0050448C">
        <w:t>that</w:t>
      </w:r>
      <w:r w:rsidR="000A5C4F">
        <w:t xml:space="preserve"> </w:t>
      </w:r>
      <w:r w:rsidRPr="0050448C">
        <w:t>sufficient</w:t>
      </w:r>
      <w:r w:rsidR="000A5C4F">
        <w:t xml:space="preserve"> </w:t>
      </w:r>
      <w:r w:rsidRPr="0050448C">
        <w:t>evidence</w:t>
      </w:r>
      <w:r w:rsidR="000A5C4F">
        <w:t xml:space="preserve"> </w:t>
      </w:r>
      <w:r w:rsidRPr="0050448C">
        <w:t>had</w:t>
      </w:r>
      <w:r w:rsidR="000A5C4F">
        <w:t xml:space="preserve"> </w:t>
      </w:r>
      <w:r w:rsidRPr="0050448C">
        <w:t>been</w:t>
      </w:r>
      <w:r w:rsidR="000A5C4F">
        <w:t xml:space="preserve"> </w:t>
      </w:r>
      <w:r w:rsidRPr="0050448C">
        <w:t>provided</w:t>
      </w:r>
      <w:r w:rsidR="000A5C4F">
        <w:t xml:space="preserve"> </w:t>
      </w:r>
      <w:r w:rsidRPr="0050448C">
        <w:t>and</w:t>
      </w:r>
      <w:r w:rsidR="000A5C4F">
        <w:t xml:space="preserve"> </w:t>
      </w:r>
      <w:r w:rsidRPr="0050448C">
        <w:t>that</w:t>
      </w:r>
      <w:r w:rsidR="000A5C4F">
        <w:t xml:space="preserve"> </w:t>
      </w:r>
      <w:r w:rsidRPr="0050448C">
        <w:t>the</w:t>
      </w:r>
      <w:r w:rsidR="000A5C4F">
        <w:t xml:space="preserve"> </w:t>
      </w:r>
      <w:r w:rsidRPr="0050448C">
        <w:t>benefit</w:t>
      </w:r>
      <w:r w:rsidR="000A5C4F">
        <w:t xml:space="preserve"> </w:t>
      </w:r>
      <w:r w:rsidRPr="0050448C">
        <w:t>for</w:t>
      </w:r>
      <w:r w:rsidR="000A5C4F">
        <w:t xml:space="preserve"> </w:t>
      </w:r>
      <w:r w:rsidRPr="0050448C">
        <w:t>other</w:t>
      </w:r>
      <w:r w:rsidR="000A5C4F">
        <w:t xml:space="preserve"> </w:t>
      </w:r>
      <w:r w:rsidRPr="0050448C">
        <w:t>lipid</w:t>
      </w:r>
      <w:r w:rsidR="000A5C4F">
        <w:t xml:space="preserve"> </w:t>
      </w:r>
      <w:r w:rsidRPr="0050448C">
        <w:t>reductions</w:t>
      </w:r>
      <w:r w:rsidR="000A5C4F">
        <w:t xml:space="preserve"> </w:t>
      </w:r>
      <w:r w:rsidRPr="0050448C">
        <w:t>was</w:t>
      </w:r>
      <w:r w:rsidR="000A5C4F">
        <w:t xml:space="preserve"> </w:t>
      </w:r>
      <w:r w:rsidRPr="0050448C">
        <w:t>not</w:t>
      </w:r>
      <w:r w:rsidR="000A5C4F">
        <w:t xml:space="preserve"> </w:t>
      </w:r>
      <w:r w:rsidRPr="0050448C">
        <w:t>convincing</w:t>
      </w:r>
      <w:r w:rsidR="000A5C4F">
        <w:t xml:space="preserve"> </w:t>
      </w:r>
      <w:r w:rsidRPr="0050448C">
        <w:t>across</w:t>
      </w:r>
      <w:r w:rsidR="000A5C4F">
        <w:t xml:space="preserve"> </w:t>
      </w:r>
      <w:r w:rsidRPr="0050448C">
        <w:t>the</w:t>
      </w:r>
      <w:r w:rsidR="000A5C4F">
        <w:t xml:space="preserve"> </w:t>
      </w:r>
      <w:r w:rsidRPr="0050448C">
        <w:t>studies</w:t>
      </w:r>
      <w:r w:rsidR="000A5C4F">
        <w:t xml:space="preserve"> </w:t>
      </w:r>
      <w:r w:rsidRPr="0050448C">
        <w:t>to</w:t>
      </w:r>
      <w:r w:rsidR="000A5C4F">
        <w:t xml:space="preserve"> </w:t>
      </w:r>
      <w:r w:rsidRPr="0050448C">
        <w:t>support</w:t>
      </w:r>
      <w:r w:rsidR="000A5C4F">
        <w:t xml:space="preserve"> </w:t>
      </w:r>
      <w:r w:rsidRPr="0050448C">
        <w:t>this</w:t>
      </w:r>
      <w:r w:rsidR="000A5C4F">
        <w:t xml:space="preserve"> </w:t>
      </w:r>
      <w:r w:rsidRPr="0050448C">
        <w:t>claim</w:t>
      </w:r>
      <w:r w:rsidR="000A5C4F">
        <w:t xml:space="preserve"> </w:t>
      </w:r>
      <w:r w:rsidRPr="0050448C">
        <w:t>in</w:t>
      </w:r>
      <w:r w:rsidR="000A5C4F">
        <w:t xml:space="preserve"> </w:t>
      </w:r>
      <w:r w:rsidRPr="0050448C">
        <w:t>the</w:t>
      </w:r>
      <w:r w:rsidR="000A5C4F">
        <w:t xml:space="preserve"> </w:t>
      </w:r>
      <w:r w:rsidRPr="0050448C">
        <w:t>indication.</w:t>
      </w:r>
      <w:r w:rsidR="000A5C4F">
        <w:t xml:space="preserve"> </w:t>
      </w:r>
      <w:r w:rsidR="00CE27DF">
        <w:t>Table</w:t>
      </w:r>
      <w:r w:rsidR="000A5C4F">
        <w:t xml:space="preserve"> </w:t>
      </w:r>
      <w:r w:rsidR="00AE4620">
        <w:t>28</w:t>
      </w:r>
      <w:r w:rsidR="000A5C4F">
        <w:t xml:space="preserve"> </w:t>
      </w:r>
      <w:r w:rsidR="00CE27DF">
        <w:t>shows</w:t>
      </w:r>
      <w:r w:rsidR="000A5C4F">
        <w:t xml:space="preserve"> </w:t>
      </w:r>
      <w:r w:rsidRPr="0050448C">
        <w:t>the</w:t>
      </w:r>
      <w:r w:rsidR="000A5C4F">
        <w:t xml:space="preserve"> </w:t>
      </w:r>
      <w:r w:rsidRPr="0050448C">
        <w:t>findings</w:t>
      </w:r>
      <w:r w:rsidR="000A5C4F">
        <w:t xml:space="preserve"> </w:t>
      </w:r>
      <w:r w:rsidRPr="0050448C">
        <w:t>for</w:t>
      </w:r>
      <w:r w:rsidR="000A5C4F">
        <w:t xml:space="preserve"> </w:t>
      </w:r>
      <w:r w:rsidRPr="0050448C">
        <w:t>triglycerides</w:t>
      </w:r>
      <w:r w:rsidR="000A5C4F">
        <w:t xml:space="preserve"> </w:t>
      </w:r>
      <w:r w:rsidRPr="0050448C">
        <w:t>in</w:t>
      </w:r>
      <w:r w:rsidR="000A5C4F">
        <w:t xml:space="preserve"> </w:t>
      </w:r>
      <w:r w:rsidRPr="0050448C">
        <w:t>the</w:t>
      </w:r>
      <w:r w:rsidR="000A5C4F">
        <w:t xml:space="preserve"> </w:t>
      </w:r>
      <w:r w:rsidRPr="0050448C">
        <w:t>final</w:t>
      </w:r>
      <w:r w:rsidR="000A5C4F">
        <w:t xml:space="preserve"> </w:t>
      </w:r>
      <w:r w:rsidRPr="0050448C">
        <w:t>study</w:t>
      </w:r>
      <w:r w:rsidR="000A5C4F">
        <w:t xml:space="preserve"> </w:t>
      </w:r>
      <w:r w:rsidRPr="0050448C">
        <w:t>reports</w:t>
      </w:r>
      <w:r w:rsidR="000A5C4F">
        <w:t xml:space="preserve"> </w:t>
      </w:r>
      <w:r w:rsidRPr="0050448C">
        <w:t>from</w:t>
      </w:r>
      <w:r w:rsidR="000A5C4F">
        <w:t xml:space="preserve"> </w:t>
      </w:r>
      <w:r w:rsidRPr="0050448C">
        <w:t>the</w:t>
      </w:r>
      <w:r w:rsidR="000A5C4F">
        <w:t xml:space="preserve"> </w:t>
      </w:r>
      <w:r w:rsidRPr="0050448C">
        <w:t>current</w:t>
      </w:r>
      <w:r w:rsidR="000A5C4F">
        <w:t xml:space="preserve"> </w:t>
      </w:r>
      <w:r w:rsidRPr="0050448C">
        <w:t>submission.</w:t>
      </w:r>
      <w:r w:rsidR="000A5C4F">
        <w:t xml:space="preserve"> </w:t>
      </w:r>
      <w:r w:rsidRPr="0050448C">
        <w:t>In</w:t>
      </w:r>
      <w:r w:rsidR="000A5C4F">
        <w:t xml:space="preserve"> </w:t>
      </w:r>
      <w:r w:rsidRPr="0050448C">
        <w:t>three</w:t>
      </w:r>
      <w:r w:rsidR="000A5C4F">
        <w:t xml:space="preserve"> </w:t>
      </w:r>
      <w:r w:rsidRPr="0050448C">
        <w:t>of</w:t>
      </w:r>
      <w:r w:rsidR="000A5C4F">
        <w:t xml:space="preserve"> </w:t>
      </w:r>
      <w:r w:rsidRPr="0050448C">
        <w:t>the</w:t>
      </w:r>
      <w:r w:rsidR="000A5C4F">
        <w:t xml:space="preserve"> </w:t>
      </w:r>
      <w:r w:rsidRPr="0050448C">
        <w:t>five</w:t>
      </w:r>
      <w:r w:rsidR="000A5C4F">
        <w:t xml:space="preserve"> </w:t>
      </w:r>
      <w:r w:rsidRPr="0050448C">
        <w:t>studies</w:t>
      </w:r>
      <w:r w:rsidR="000A5C4F">
        <w:t xml:space="preserve"> </w:t>
      </w:r>
      <w:r w:rsidRPr="0050448C">
        <w:t>the</w:t>
      </w:r>
      <w:r w:rsidR="000A5C4F">
        <w:t xml:space="preserve"> </w:t>
      </w:r>
      <w:r w:rsidRPr="0050448C">
        <w:t>difference</w:t>
      </w:r>
      <w:r w:rsidR="000A5C4F">
        <w:t xml:space="preserve"> </w:t>
      </w:r>
      <w:r w:rsidRPr="0050448C">
        <w:t>from</w:t>
      </w:r>
      <w:r w:rsidR="000A5C4F">
        <w:t xml:space="preserve"> </w:t>
      </w:r>
      <w:r w:rsidRPr="0050448C">
        <w:t>the</w:t>
      </w:r>
      <w:r w:rsidR="000A5C4F">
        <w:t xml:space="preserve"> </w:t>
      </w:r>
      <w:r w:rsidRPr="0050448C">
        <w:t>comparator</w:t>
      </w:r>
      <w:r w:rsidR="000A5C4F">
        <w:t xml:space="preserve"> </w:t>
      </w:r>
      <w:r w:rsidRPr="0050448C">
        <w:t>was</w:t>
      </w:r>
      <w:r w:rsidR="000A5C4F">
        <w:t xml:space="preserve"> </w:t>
      </w:r>
      <w:r w:rsidRPr="0050448C">
        <w:t>not</w:t>
      </w:r>
      <w:r w:rsidR="000A5C4F">
        <w:t xml:space="preserve"> </w:t>
      </w:r>
      <w:r w:rsidRPr="0050448C">
        <w:t>statistically</w:t>
      </w:r>
      <w:r w:rsidR="000A5C4F">
        <w:t xml:space="preserve"> </w:t>
      </w:r>
      <w:r w:rsidRPr="0050448C">
        <w:t>significant.</w:t>
      </w:r>
      <w:r w:rsidR="000A5C4F">
        <w:t xml:space="preserve"> </w:t>
      </w:r>
      <w:r w:rsidRPr="0050448C">
        <w:t>The</w:t>
      </w:r>
      <w:r w:rsidR="000A5C4F">
        <w:t xml:space="preserve"> </w:t>
      </w:r>
      <w:r w:rsidRPr="0050448C">
        <w:t>currently</w:t>
      </w:r>
      <w:r w:rsidR="000A5C4F">
        <w:t xml:space="preserve"> </w:t>
      </w:r>
      <w:r w:rsidRPr="0050448C">
        <w:t>approved</w:t>
      </w:r>
      <w:r w:rsidR="000A5C4F">
        <w:t xml:space="preserve"> </w:t>
      </w:r>
      <w:r w:rsidRPr="0050448C">
        <w:t>indication</w:t>
      </w:r>
      <w:r w:rsidR="000A5C4F">
        <w:t xml:space="preserve"> </w:t>
      </w:r>
      <w:r w:rsidRPr="0050448C">
        <w:t>includes</w:t>
      </w:r>
      <w:r w:rsidR="000A5C4F">
        <w:t xml:space="preserve"> </w:t>
      </w:r>
      <w:r w:rsidRPr="0050448C">
        <w:t>patients</w:t>
      </w:r>
      <w:r w:rsidR="000A5C4F">
        <w:t xml:space="preserve"> </w:t>
      </w:r>
      <w:r w:rsidRPr="0050448C">
        <w:t>with</w:t>
      </w:r>
      <w:r w:rsidR="000A5C4F">
        <w:t xml:space="preserve"> </w:t>
      </w:r>
      <w:r w:rsidRPr="0050448C">
        <w:t>clinical</w:t>
      </w:r>
      <w:r w:rsidR="000A5C4F">
        <w:t xml:space="preserve"> </w:t>
      </w:r>
      <w:r w:rsidRPr="0050448C">
        <w:t>atherosclerotic</w:t>
      </w:r>
      <w:r w:rsidR="000A5C4F">
        <w:t xml:space="preserve"> </w:t>
      </w:r>
      <w:r w:rsidRPr="0050448C">
        <w:t>cardiovascular</w:t>
      </w:r>
      <w:r w:rsidR="000A5C4F">
        <w:t xml:space="preserve"> </w:t>
      </w:r>
      <w:r w:rsidRPr="0050448C">
        <w:t>disease,</w:t>
      </w:r>
      <w:r w:rsidR="000A5C4F">
        <w:t xml:space="preserve"> </w:t>
      </w:r>
      <w:r w:rsidRPr="0050448C">
        <w:t>and</w:t>
      </w:r>
      <w:r w:rsidR="000A5C4F">
        <w:t xml:space="preserve"> </w:t>
      </w:r>
      <w:r w:rsidRPr="0050448C">
        <w:t>therefore</w:t>
      </w:r>
      <w:r w:rsidR="000A5C4F">
        <w:t xml:space="preserve"> </w:t>
      </w:r>
      <w:r w:rsidRPr="0050448C">
        <w:t>does</w:t>
      </w:r>
      <w:r w:rsidR="000A5C4F">
        <w:t xml:space="preserve"> </w:t>
      </w:r>
      <w:r w:rsidRPr="0050448C">
        <w:t>not</w:t>
      </w:r>
      <w:r w:rsidR="000A5C4F">
        <w:t xml:space="preserve"> </w:t>
      </w:r>
      <w:r w:rsidRPr="0050448C">
        <w:t>differentiate</w:t>
      </w:r>
      <w:r w:rsidR="000A5C4F">
        <w:t xml:space="preserve"> </w:t>
      </w:r>
      <w:r w:rsidRPr="0050448C">
        <w:t>between</w:t>
      </w:r>
      <w:r w:rsidR="000A5C4F">
        <w:t xml:space="preserve"> </w:t>
      </w:r>
      <w:r w:rsidRPr="0050448C">
        <w:t>lipid</w:t>
      </w:r>
      <w:r w:rsidR="000A5C4F">
        <w:t xml:space="preserve"> </w:t>
      </w:r>
      <w:r w:rsidRPr="0050448C">
        <w:t>profile</w:t>
      </w:r>
      <w:r w:rsidR="000A5C4F">
        <w:t xml:space="preserve"> </w:t>
      </w:r>
      <w:r w:rsidRPr="0050448C">
        <w:t>abnormalities</w:t>
      </w:r>
      <w:r w:rsidR="00CE27DF">
        <w:t>,</w:t>
      </w:r>
      <w:r w:rsidR="000A5C4F">
        <w:t xml:space="preserve"> </w:t>
      </w:r>
      <w:r w:rsidRPr="0050448C">
        <w:t>or</w:t>
      </w:r>
      <w:r w:rsidR="000A5C4F">
        <w:t xml:space="preserve"> </w:t>
      </w:r>
      <w:r w:rsidRPr="0050448C">
        <w:t>whether</w:t>
      </w:r>
      <w:r w:rsidR="000A5C4F">
        <w:t xml:space="preserve"> </w:t>
      </w:r>
      <w:r w:rsidRPr="0050448C">
        <w:t>the</w:t>
      </w:r>
      <w:r w:rsidR="000A5C4F">
        <w:t xml:space="preserve"> </w:t>
      </w:r>
      <w:r w:rsidRPr="0050448C">
        <w:t>elevated</w:t>
      </w:r>
      <w:r w:rsidR="000A5C4F">
        <w:t xml:space="preserve"> </w:t>
      </w:r>
      <w:r w:rsidRPr="0050448C">
        <w:t>LDL-C</w:t>
      </w:r>
      <w:r w:rsidR="000A5C4F">
        <w:t xml:space="preserve"> </w:t>
      </w:r>
      <w:r w:rsidRPr="0050448C">
        <w:t>is</w:t>
      </w:r>
      <w:r w:rsidR="000A5C4F">
        <w:t xml:space="preserve"> </w:t>
      </w:r>
      <w:r w:rsidRPr="0050448C">
        <w:t>primary</w:t>
      </w:r>
      <w:r w:rsidR="000A5C4F">
        <w:t xml:space="preserve"> </w:t>
      </w:r>
      <w:r w:rsidRPr="0050448C">
        <w:t>or</w:t>
      </w:r>
      <w:r w:rsidR="000A5C4F">
        <w:t xml:space="preserve"> </w:t>
      </w:r>
      <w:r w:rsidRPr="0050448C">
        <w:t>secondary.</w:t>
      </w:r>
      <w:r w:rsidR="000A5C4F">
        <w:t xml:space="preserve"> </w:t>
      </w:r>
      <w:r w:rsidRPr="0050448C">
        <w:t>To</w:t>
      </w:r>
      <w:r w:rsidR="000A5C4F">
        <w:t xml:space="preserve"> </w:t>
      </w:r>
      <w:r w:rsidRPr="0050448C">
        <w:t>make</w:t>
      </w:r>
      <w:r w:rsidR="000A5C4F">
        <w:t xml:space="preserve"> </w:t>
      </w:r>
      <w:r w:rsidRPr="0050448C">
        <w:t>specific</w:t>
      </w:r>
      <w:r w:rsidR="000A5C4F">
        <w:t xml:space="preserve"> </w:t>
      </w:r>
      <w:r w:rsidRPr="0050448C">
        <w:t>mention</w:t>
      </w:r>
      <w:r w:rsidR="000A5C4F">
        <w:t xml:space="preserve"> </w:t>
      </w:r>
      <w:r w:rsidRPr="0050448C">
        <w:t>of</w:t>
      </w:r>
      <w:r w:rsidR="000A5C4F">
        <w:t xml:space="preserve"> </w:t>
      </w:r>
      <w:r w:rsidRPr="0050448C">
        <w:t>mixed</w:t>
      </w:r>
      <w:r w:rsidR="000A5C4F">
        <w:t xml:space="preserve"> </w:t>
      </w:r>
      <w:r w:rsidRPr="0050448C">
        <w:t>dyslipidaemia</w:t>
      </w:r>
      <w:r w:rsidR="000A5C4F">
        <w:t xml:space="preserve"> </w:t>
      </w:r>
      <w:r w:rsidRPr="0050448C">
        <w:t>requires</w:t>
      </w:r>
      <w:r w:rsidR="000A5C4F">
        <w:t xml:space="preserve"> </w:t>
      </w:r>
      <w:r w:rsidRPr="0050448C">
        <w:t>extrapolation</w:t>
      </w:r>
      <w:r w:rsidR="000A5C4F">
        <w:t xml:space="preserve"> </w:t>
      </w:r>
      <w:r w:rsidRPr="0050448C">
        <w:t>of</w:t>
      </w:r>
      <w:r w:rsidR="000A5C4F">
        <w:t xml:space="preserve"> </w:t>
      </w:r>
      <w:r w:rsidRPr="0050448C">
        <w:t>the</w:t>
      </w:r>
      <w:r w:rsidR="000A5C4F">
        <w:t xml:space="preserve"> </w:t>
      </w:r>
      <w:r w:rsidRPr="0050448C">
        <w:t>results</w:t>
      </w:r>
      <w:r w:rsidR="000A5C4F">
        <w:t xml:space="preserve"> </w:t>
      </w:r>
      <w:r w:rsidRPr="0050448C">
        <w:t>to</w:t>
      </w:r>
      <w:r w:rsidR="000A5C4F">
        <w:t xml:space="preserve"> </w:t>
      </w:r>
      <w:r w:rsidRPr="0050448C">
        <w:t>patients</w:t>
      </w:r>
      <w:r w:rsidR="000A5C4F">
        <w:t xml:space="preserve"> </w:t>
      </w:r>
      <w:r w:rsidRPr="0050448C">
        <w:t>that</w:t>
      </w:r>
      <w:r w:rsidR="000A5C4F">
        <w:t xml:space="preserve"> </w:t>
      </w:r>
      <w:r w:rsidRPr="0050448C">
        <w:t>have</w:t>
      </w:r>
      <w:r w:rsidR="000A5C4F">
        <w:t xml:space="preserve"> </w:t>
      </w:r>
      <w:r w:rsidRPr="0050448C">
        <w:t>not</w:t>
      </w:r>
      <w:r w:rsidR="000A5C4F">
        <w:t xml:space="preserve"> </w:t>
      </w:r>
      <w:r w:rsidRPr="0050448C">
        <w:t>been</w:t>
      </w:r>
      <w:r w:rsidR="000A5C4F">
        <w:t xml:space="preserve"> </w:t>
      </w:r>
      <w:r w:rsidRPr="0050448C">
        <w:t>specifically</w:t>
      </w:r>
      <w:r w:rsidR="000A5C4F">
        <w:t xml:space="preserve"> </w:t>
      </w:r>
      <w:r w:rsidRPr="0050448C">
        <w:t>studied</w:t>
      </w:r>
      <w:r w:rsidR="000A5C4F">
        <w:t xml:space="preserve"> </w:t>
      </w:r>
      <w:r w:rsidRPr="0050448C">
        <w:t>and</w:t>
      </w:r>
      <w:r w:rsidR="000A5C4F">
        <w:t xml:space="preserve"> </w:t>
      </w:r>
      <w:r w:rsidRPr="0050448C">
        <w:t>a</w:t>
      </w:r>
      <w:r w:rsidR="000A5C4F">
        <w:t xml:space="preserve"> </w:t>
      </w:r>
      <w:r w:rsidRPr="0050448C">
        <w:t>subgroup</w:t>
      </w:r>
      <w:r w:rsidR="000A5C4F">
        <w:t xml:space="preserve"> </w:t>
      </w:r>
      <w:r w:rsidRPr="0050448C">
        <w:t>of</w:t>
      </w:r>
      <w:r w:rsidR="000A5C4F">
        <w:t xml:space="preserve"> </w:t>
      </w:r>
      <w:r w:rsidRPr="0050448C">
        <w:t>which</w:t>
      </w:r>
      <w:r w:rsidR="000A5C4F">
        <w:t xml:space="preserve"> </w:t>
      </w:r>
      <w:r w:rsidRPr="0050448C">
        <w:t>was</w:t>
      </w:r>
      <w:r w:rsidR="000A5C4F">
        <w:t xml:space="preserve"> </w:t>
      </w:r>
      <w:r w:rsidRPr="0050448C">
        <w:t>specifically</w:t>
      </w:r>
      <w:r w:rsidR="000A5C4F">
        <w:t xml:space="preserve"> </w:t>
      </w:r>
      <w:r w:rsidRPr="0050448C">
        <w:t>excluded</w:t>
      </w:r>
      <w:r w:rsidR="000A5C4F">
        <w:t xml:space="preserve"> </w:t>
      </w:r>
      <w:r w:rsidRPr="0050448C">
        <w:t>from</w:t>
      </w:r>
      <w:r w:rsidR="000A5C4F">
        <w:t xml:space="preserve"> </w:t>
      </w:r>
      <w:r w:rsidRPr="0050448C">
        <w:t>the</w:t>
      </w:r>
      <w:r w:rsidR="000A5C4F">
        <w:t xml:space="preserve"> </w:t>
      </w:r>
      <w:r w:rsidRPr="0050448C">
        <w:t>clinical</w:t>
      </w:r>
      <w:r w:rsidR="000A5C4F">
        <w:t xml:space="preserve"> </w:t>
      </w:r>
      <w:r w:rsidRPr="0050448C">
        <w:t>trials.</w:t>
      </w:r>
      <w:r w:rsidR="000A5C4F">
        <w:t xml:space="preserve"> </w:t>
      </w:r>
      <w:r w:rsidRPr="0050448C">
        <w:t>Again,</w:t>
      </w:r>
      <w:r w:rsidR="000A5C4F">
        <w:t xml:space="preserve"> </w:t>
      </w:r>
      <w:r w:rsidRPr="0050448C">
        <w:t>because</w:t>
      </w:r>
      <w:r w:rsidR="000A5C4F">
        <w:t xml:space="preserve"> </w:t>
      </w:r>
      <w:r w:rsidRPr="0050448C">
        <w:t>the</w:t>
      </w:r>
      <w:r w:rsidR="000A5C4F">
        <w:t xml:space="preserve"> </w:t>
      </w:r>
      <w:r w:rsidRPr="0050448C">
        <w:t>cardiovascular</w:t>
      </w:r>
      <w:r w:rsidR="000A5C4F">
        <w:t xml:space="preserve"> </w:t>
      </w:r>
      <w:r w:rsidRPr="0050448C">
        <w:t>outcome</w:t>
      </w:r>
      <w:r w:rsidR="000A5C4F">
        <w:t xml:space="preserve"> </w:t>
      </w:r>
      <w:r w:rsidRPr="0050448C">
        <w:t>study</w:t>
      </w:r>
      <w:r w:rsidR="000A5C4F">
        <w:t xml:space="preserve"> </w:t>
      </w:r>
      <w:r w:rsidRPr="0050448C">
        <w:t>has</w:t>
      </w:r>
      <w:r w:rsidR="000A5C4F">
        <w:t xml:space="preserve"> </w:t>
      </w:r>
      <w:r w:rsidRPr="0050448C">
        <w:t>not</w:t>
      </w:r>
      <w:r w:rsidR="000A5C4F">
        <w:t xml:space="preserve"> </w:t>
      </w:r>
      <w:r w:rsidRPr="0050448C">
        <w:t>reported</w:t>
      </w:r>
      <w:r w:rsidR="000A5C4F">
        <w:t xml:space="preserve"> </w:t>
      </w:r>
      <w:r w:rsidRPr="0050448C">
        <w:t>these</w:t>
      </w:r>
      <w:r w:rsidR="000A5C4F">
        <w:t xml:space="preserve"> </w:t>
      </w:r>
      <w:r w:rsidRPr="0050448C">
        <w:t>data</w:t>
      </w:r>
      <w:r w:rsidR="000A5C4F">
        <w:t xml:space="preserve"> </w:t>
      </w:r>
      <w:r w:rsidRPr="0050448C">
        <w:t>are</w:t>
      </w:r>
      <w:r w:rsidR="000A5C4F">
        <w:t xml:space="preserve"> </w:t>
      </w:r>
      <w:r w:rsidRPr="0050448C">
        <w:t>not</w:t>
      </w:r>
      <w:r w:rsidR="000A5C4F">
        <w:t xml:space="preserve"> </w:t>
      </w:r>
      <w:r w:rsidRPr="0050448C">
        <w:t>available</w:t>
      </w:r>
      <w:r w:rsidR="000A5C4F">
        <w:t xml:space="preserve"> </w:t>
      </w:r>
      <w:r w:rsidRPr="0050448C">
        <w:t>to</w:t>
      </w:r>
      <w:r w:rsidR="000A5C4F">
        <w:t xml:space="preserve"> </w:t>
      </w:r>
      <w:r w:rsidRPr="0050448C">
        <w:t>inform</w:t>
      </w:r>
      <w:r w:rsidR="000A5C4F">
        <w:t xml:space="preserve"> </w:t>
      </w:r>
      <w:r w:rsidRPr="0050448C">
        <w:t>the</w:t>
      </w:r>
      <w:r w:rsidR="000A5C4F">
        <w:t xml:space="preserve"> </w:t>
      </w:r>
      <w:r w:rsidRPr="0050448C">
        <w:t>benefit</w:t>
      </w:r>
      <w:r w:rsidR="000A5C4F">
        <w:t xml:space="preserve"> </w:t>
      </w:r>
      <w:r w:rsidRPr="0050448C">
        <w:t>risk</w:t>
      </w:r>
      <w:r w:rsidR="000A5C4F">
        <w:t xml:space="preserve"> </w:t>
      </w:r>
      <w:r w:rsidRPr="0050448C">
        <w:t>for</w:t>
      </w:r>
      <w:r w:rsidR="000A5C4F">
        <w:t xml:space="preserve"> </w:t>
      </w:r>
      <w:r w:rsidRPr="0050448C">
        <w:t>alirocumab,</w:t>
      </w:r>
      <w:r w:rsidR="000A5C4F">
        <w:t xml:space="preserve"> </w:t>
      </w:r>
      <w:r w:rsidRPr="0050448C">
        <w:t>the</w:t>
      </w:r>
      <w:r w:rsidR="000A5C4F">
        <w:t xml:space="preserve"> </w:t>
      </w:r>
      <w:r w:rsidRPr="0050448C">
        <w:t>benefit-ris</w:t>
      </w:r>
      <w:r w:rsidR="007B028C">
        <w:t>k</w:t>
      </w:r>
      <w:r w:rsidR="000A5C4F">
        <w:t xml:space="preserve"> </w:t>
      </w:r>
      <w:r w:rsidR="007B028C">
        <w:t>balance</w:t>
      </w:r>
      <w:r w:rsidR="000A5C4F">
        <w:t xml:space="preserve"> </w:t>
      </w:r>
      <w:r w:rsidR="007B028C">
        <w:t>for</w:t>
      </w:r>
      <w:r w:rsidR="000A5C4F">
        <w:t xml:space="preserve"> </w:t>
      </w:r>
      <w:r w:rsidR="007B028C">
        <w:t>patients</w:t>
      </w:r>
      <w:r w:rsidR="000A5C4F">
        <w:t xml:space="preserve"> </w:t>
      </w:r>
      <w:r w:rsidR="007B028C">
        <w:t>without</w:t>
      </w:r>
      <w:r w:rsidR="000A5C4F">
        <w:t xml:space="preserve"> </w:t>
      </w:r>
      <w:proofErr w:type="spellStart"/>
      <w:r w:rsidR="007B028C">
        <w:t>h</w:t>
      </w:r>
      <w:r w:rsidRPr="0050448C">
        <w:t>eFH</w:t>
      </w:r>
      <w:proofErr w:type="spellEnd"/>
      <w:r w:rsidR="000A5C4F">
        <w:t xml:space="preserve"> </w:t>
      </w:r>
      <w:r w:rsidRPr="0050448C">
        <w:t>and</w:t>
      </w:r>
      <w:r w:rsidR="000A5C4F">
        <w:t xml:space="preserve"> </w:t>
      </w:r>
      <w:r w:rsidRPr="0050448C">
        <w:t>without</w:t>
      </w:r>
      <w:r w:rsidR="000A5C4F">
        <w:t xml:space="preserve"> </w:t>
      </w:r>
      <w:r w:rsidRPr="0050448C">
        <w:t>clinical</w:t>
      </w:r>
      <w:r w:rsidR="000A5C4F">
        <w:t xml:space="preserve"> </w:t>
      </w:r>
      <w:r w:rsidRPr="0050448C">
        <w:t>cardiovascular</w:t>
      </w:r>
      <w:r w:rsidR="000A5C4F">
        <w:t xml:space="preserve"> </w:t>
      </w:r>
      <w:r w:rsidRPr="0050448C">
        <w:t>disease</w:t>
      </w:r>
      <w:r w:rsidR="000A5C4F">
        <w:t xml:space="preserve"> </w:t>
      </w:r>
      <w:r w:rsidRPr="0050448C">
        <w:t>based</w:t>
      </w:r>
      <w:r w:rsidR="000A5C4F">
        <w:t xml:space="preserve"> </w:t>
      </w:r>
      <w:r w:rsidRPr="0050448C">
        <w:t>on</w:t>
      </w:r>
      <w:r w:rsidR="000A5C4F">
        <w:t xml:space="preserve"> </w:t>
      </w:r>
      <w:r w:rsidRPr="0050448C">
        <w:t>its</w:t>
      </w:r>
      <w:r w:rsidR="000A5C4F">
        <w:t xml:space="preserve"> </w:t>
      </w:r>
      <w:r w:rsidRPr="0050448C">
        <w:t>LDL-C</w:t>
      </w:r>
      <w:r w:rsidR="000A5C4F">
        <w:t xml:space="preserve"> </w:t>
      </w:r>
      <w:r w:rsidRPr="0050448C">
        <w:t>reduction</w:t>
      </w:r>
      <w:r w:rsidR="000A5C4F">
        <w:t xml:space="preserve"> </w:t>
      </w:r>
      <w:r w:rsidRPr="0050448C">
        <w:t>alone</w:t>
      </w:r>
      <w:r w:rsidR="000A5C4F">
        <w:t xml:space="preserve"> </w:t>
      </w:r>
      <w:r w:rsidRPr="0050448C">
        <w:t>is</w:t>
      </w:r>
      <w:r w:rsidR="000A5C4F">
        <w:t xml:space="preserve"> </w:t>
      </w:r>
      <w:r w:rsidRPr="0050448C">
        <w:t>less</w:t>
      </w:r>
      <w:r w:rsidR="000A5C4F">
        <w:t xml:space="preserve"> </w:t>
      </w:r>
      <w:r w:rsidRPr="0050448C">
        <w:t>clear.</w:t>
      </w:r>
      <w:r w:rsidR="000A5C4F">
        <w:t xml:space="preserve"> </w:t>
      </w:r>
      <w:r w:rsidRPr="0050448C">
        <w:t>The</w:t>
      </w:r>
      <w:r w:rsidR="000A5C4F">
        <w:t xml:space="preserve"> </w:t>
      </w:r>
      <w:r w:rsidR="00F108A3">
        <w:t>Advisory</w:t>
      </w:r>
      <w:r w:rsidR="000A5C4F">
        <w:t xml:space="preserve"> </w:t>
      </w:r>
      <w:r w:rsidR="00F108A3">
        <w:t>Committee</w:t>
      </w:r>
      <w:r w:rsidR="000A5C4F">
        <w:t xml:space="preserve"> </w:t>
      </w:r>
      <w:r w:rsidR="00F108A3">
        <w:t>on</w:t>
      </w:r>
      <w:r w:rsidR="000A5C4F">
        <w:t xml:space="preserve"> </w:t>
      </w:r>
      <w:r w:rsidR="00F108A3">
        <w:t>Medicines</w:t>
      </w:r>
      <w:r w:rsidR="000A5C4F">
        <w:t xml:space="preserve"> </w:t>
      </w:r>
      <w:r w:rsidR="00F108A3">
        <w:t>(</w:t>
      </w:r>
      <w:r w:rsidRPr="0050448C">
        <w:t>ACM</w:t>
      </w:r>
      <w:r w:rsidR="00F108A3">
        <w:t>)</w:t>
      </w:r>
      <w:r w:rsidR="000A5C4F">
        <w:t xml:space="preserve"> </w:t>
      </w:r>
      <w:r w:rsidRPr="0050448C">
        <w:t>has</w:t>
      </w:r>
      <w:r w:rsidR="000A5C4F">
        <w:t xml:space="preserve"> </w:t>
      </w:r>
      <w:r w:rsidRPr="0050448C">
        <w:t>been</w:t>
      </w:r>
      <w:r w:rsidR="000A5C4F">
        <w:t xml:space="preserve"> </w:t>
      </w:r>
      <w:r w:rsidRPr="0050448C">
        <w:t>requested</w:t>
      </w:r>
      <w:r w:rsidR="000A5C4F">
        <w:t xml:space="preserve"> </w:t>
      </w:r>
      <w:r w:rsidRPr="0050448C">
        <w:t>to</w:t>
      </w:r>
      <w:r w:rsidR="000A5C4F">
        <w:t xml:space="preserve"> </w:t>
      </w:r>
      <w:r w:rsidRPr="0050448C">
        <w:t>comment</w:t>
      </w:r>
      <w:r w:rsidR="000A5C4F">
        <w:t xml:space="preserve"> </w:t>
      </w:r>
      <w:r w:rsidRPr="0050448C">
        <w:t>on</w:t>
      </w:r>
      <w:r w:rsidR="000A5C4F">
        <w:t xml:space="preserve"> </w:t>
      </w:r>
      <w:r w:rsidRPr="0050448C">
        <w:t>this</w:t>
      </w:r>
      <w:r w:rsidR="000A5C4F">
        <w:t xml:space="preserve"> </w:t>
      </w:r>
      <w:r w:rsidRPr="0050448C">
        <w:t>issue.</w:t>
      </w:r>
    </w:p>
    <w:p w:rsidR="00CE27DF" w:rsidRDefault="00CE27DF" w:rsidP="00CE27DF">
      <w:pPr>
        <w:pStyle w:val="Tabletitle0"/>
      </w:pPr>
      <w:r>
        <w:t>Table</w:t>
      </w:r>
      <w:r w:rsidR="000A5C4F">
        <w:t xml:space="preserve"> </w:t>
      </w:r>
      <w:r w:rsidR="00AE4620">
        <w:t>28:</w:t>
      </w:r>
      <w:r w:rsidR="000A5C4F">
        <w:t xml:space="preserve"> </w:t>
      </w:r>
      <w:r>
        <w:t>Fasting</w:t>
      </w:r>
      <w:r w:rsidR="000A5C4F">
        <w:t xml:space="preserve"> </w:t>
      </w:r>
      <w:r>
        <w:t>triglycerides</w:t>
      </w:r>
      <w:r w:rsidR="000A5C4F">
        <w:t xml:space="preserve"> </w:t>
      </w:r>
      <w:r>
        <w:t>from</w:t>
      </w:r>
      <w:r w:rsidR="000A5C4F">
        <w:t xml:space="preserve"> </w:t>
      </w:r>
      <w:r>
        <w:t>final</w:t>
      </w:r>
      <w:r w:rsidR="000A5C4F">
        <w:t xml:space="preserve"> </w:t>
      </w:r>
      <w:r>
        <w:t>clinical</w:t>
      </w:r>
      <w:r w:rsidR="000A5C4F">
        <w:t xml:space="preserve"> </w:t>
      </w:r>
      <w:r>
        <w:t>study</w:t>
      </w:r>
      <w:r w:rsidR="000A5C4F">
        <w:t xml:space="preserve"> </w:t>
      </w:r>
      <w:r>
        <w:t>reports</w:t>
      </w:r>
      <w:r w:rsidR="000A5C4F">
        <w:t xml:space="preserve"> </w:t>
      </w:r>
      <w:r>
        <w:t>Q2W</w:t>
      </w:r>
      <w:r w:rsidR="000A5C4F">
        <w:t xml:space="preserve"> </w:t>
      </w:r>
      <w:r>
        <w:t>dosing</w:t>
      </w:r>
    </w:p>
    <w:p w:rsidR="00CE27DF" w:rsidRPr="00CE27DF" w:rsidRDefault="00CE27DF" w:rsidP="00CE27DF">
      <w:r>
        <w:rPr>
          <w:noProof/>
          <w:lang w:eastAsia="en-AU"/>
        </w:rPr>
        <w:drawing>
          <wp:inline distT="0" distB="0" distL="0" distR="0" wp14:anchorId="07793B22" wp14:editId="50DE410C">
            <wp:extent cx="4491532" cy="2635988"/>
            <wp:effectExtent l="0" t="0" r="4445" b="0"/>
            <wp:docPr id="26" name="Picture 26" descr="Table 28: Fasting triglycerides from final clinical study reports Q2W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4493827" cy="2637335"/>
                    </a:xfrm>
                    <a:prstGeom prst="rect">
                      <a:avLst/>
                    </a:prstGeom>
                  </pic:spPr>
                </pic:pic>
              </a:graphicData>
            </a:graphic>
          </wp:inline>
        </w:drawing>
      </w:r>
    </w:p>
    <w:p w:rsidR="0050448C" w:rsidRPr="0050448C" w:rsidRDefault="0050448C" w:rsidP="0050448C">
      <w:r w:rsidRPr="0050448C">
        <w:lastRenderedPageBreak/>
        <w:t>The</w:t>
      </w:r>
      <w:r w:rsidR="000A5C4F">
        <w:t xml:space="preserve"> </w:t>
      </w:r>
      <w:r w:rsidRPr="0050448C">
        <w:t>sponsor</w:t>
      </w:r>
      <w:r w:rsidR="000A5C4F">
        <w:t xml:space="preserve"> </w:t>
      </w:r>
      <w:r w:rsidRPr="0050448C">
        <w:t>has</w:t>
      </w:r>
      <w:r w:rsidR="000A5C4F">
        <w:t xml:space="preserve"> </w:t>
      </w:r>
      <w:r w:rsidRPr="0050448C">
        <w:t>proposed</w:t>
      </w:r>
      <w:r w:rsidR="000A5C4F">
        <w:t xml:space="preserve"> </w:t>
      </w:r>
      <w:r w:rsidRPr="0050448C">
        <w:t>to</w:t>
      </w:r>
      <w:r w:rsidR="000A5C4F">
        <w:t xml:space="preserve"> </w:t>
      </w:r>
      <w:r w:rsidRPr="0050448C">
        <w:t>include</w:t>
      </w:r>
      <w:r w:rsidR="000A5C4F">
        <w:t xml:space="preserve"> </w:t>
      </w:r>
      <w:r w:rsidRPr="0050448C">
        <w:t>a</w:t>
      </w:r>
      <w:r w:rsidR="000A5C4F">
        <w:t xml:space="preserve"> </w:t>
      </w:r>
      <w:r w:rsidRPr="0050448C">
        <w:t>mention</w:t>
      </w:r>
      <w:r w:rsidR="000A5C4F">
        <w:t xml:space="preserve"> </w:t>
      </w:r>
      <w:r w:rsidRPr="0050448C">
        <w:t>of</w:t>
      </w:r>
      <w:r w:rsidR="000A5C4F">
        <w:t xml:space="preserve"> </w:t>
      </w:r>
      <w:r w:rsidRPr="0050448C">
        <w:t>treating</w:t>
      </w:r>
      <w:r w:rsidR="000A5C4F">
        <w:t xml:space="preserve"> </w:t>
      </w:r>
      <w:r w:rsidRPr="0050448C">
        <w:t>to</w:t>
      </w:r>
      <w:r w:rsidR="000A5C4F">
        <w:t xml:space="preserve"> </w:t>
      </w:r>
      <w:r w:rsidRPr="0050448C">
        <w:t>LDL-C</w:t>
      </w:r>
      <w:r w:rsidR="000A5C4F">
        <w:t xml:space="preserve"> </w:t>
      </w:r>
      <w:r w:rsidRPr="0050448C">
        <w:t>target</w:t>
      </w:r>
      <w:r w:rsidR="000A5C4F">
        <w:t xml:space="preserve"> </w:t>
      </w:r>
      <w:r w:rsidRPr="0050448C">
        <w:t>in</w:t>
      </w:r>
      <w:r w:rsidR="000A5C4F">
        <w:t xml:space="preserve"> </w:t>
      </w:r>
      <w:r w:rsidRPr="0050448C">
        <w:t>the</w:t>
      </w:r>
      <w:r w:rsidR="000A5C4F">
        <w:t xml:space="preserve"> </w:t>
      </w:r>
      <w:r w:rsidRPr="0050448C">
        <w:t>statement</w:t>
      </w:r>
      <w:r w:rsidR="000A5C4F">
        <w:t xml:space="preserve"> </w:t>
      </w:r>
      <w:r w:rsidRPr="0050448C">
        <w:t>in</w:t>
      </w:r>
      <w:r w:rsidR="000A5C4F">
        <w:t xml:space="preserve"> </w:t>
      </w:r>
      <w:r w:rsidRPr="0050448C">
        <w:t>the</w:t>
      </w:r>
      <w:r w:rsidR="000A5C4F">
        <w:t xml:space="preserve"> </w:t>
      </w:r>
      <w:r w:rsidRPr="0050448C">
        <w:t>indication</w:t>
      </w:r>
      <w:r w:rsidR="000A5C4F">
        <w:t xml:space="preserve"> </w:t>
      </w:r>
      <w:r w:rsidRPr="0050448C">
        <w:t>that</w:t>
      </w:r>
      <w:r w:rsidR="000A5C4F">
        <w:t xml:space="preserve"> </w:t>
      </w:r>
      <w:r w:rsidRPr="0050448C">
        <w:t>relates</w:t>
      </w:r>
      <w:r w:rsidR="000A5C4F">
        <w:t xml:space="preserve"> </w:t>
      </w:r>
      <w:r w:rsidRPr="0050448C">
        <w:t>to</w:t>
      </w:r>
      <w:r w:rsidR="000A5C4F">
        <w:t xml:space="preserve"> </w:t>
      </w:r>
      <w:r w:rsidRPr="0050448C">
        <w:t>statin</w:t>
      </w:r>
      <w:r w:rsidR="000A5C4F">
        <w:t xml:space="preserve"> </w:t>
      </w:r>
      <w:r w:rsidRPr="0050448C">
        <w:t>therapy.</w:t>
      </w:r>
      <w:r w:rsidR="000A5C4F">
        <w:t xml:space="preserve"> </w:t>
      </w:r>
      <w:r w:rsidRPr="0050448C">
        <w:t>I</w:t>
      </w:r>
      <w:r w:rsidR="00CE27DF">
        <w:t>n</w:t>
      </w:r>
      <w:r w:rsidR="000A5C4F">
        <w:t xml:space="preserve"> </w:t>
      </w:r>
      <w:r w:rsidR="00CE27DF">
        <w:t>the</w:t>
      </w:r>
      <w:r w:rsidR="000A5C4F">
        <w:t xml:space="preserve"> </w:t>
      </w:r>
      <w:r w:rsidR="00CE27DF">
        <w:t>proposal</w:t>
      </w:r>
      <w:r w:rsidR="000A5C4F">
        <w:t xml:space="preserve"> </w:t>
      </w:r>
      <w:r w:rsidR="00CE27DF">
        <w:t>the</w:t>
      </w:r>
      <w:r w:rsidR="000A5C4F">
        <w:t xml:space="preserve"> </w:t>
      </w:r>
      <w:r w:rsidR="00CE27DF">
        <w:t>targeted</w:t>
      </w:r>
      <w:r w:rsidR="000A5C4F">
        <w:t xml:space="preserve"> </w:t>
      </w:r>
      <w:r w:rsidR="00CE27DF">
        <w:t>LDL</w:t>
      </w:r>
      <w:r w:rsidR="00CE27DF">
        <w:noBreakHyphen/>
      </w:r>
      <w:r w:rsidRPr="0050448C">
        <w:t>C</w:t>
      </w:r>
      <w:r w:rsidR="000A5C4F">
        <w:t xml:space="preserve"> </w:t>
      </w:r>
      <w:r w:rsidRPr="0050448C">
        <w:t>reduction</w:t>
      </w:r>
      <w:r w:rsidR="000A5C4F">
        <w:t xml:space="preserve"> </w:t>
      </w:r>
      <w:r w:rsidRPr="0050448C">
        <w:t>applies</w:t>
      </w:r>
      <w:r w:rsidR="000A5C4F">
        <w:t xml:space="preserve"> </w:t>
      </w:r>
      <w:r w:rsidRPr="0050448C">
        <w:t>only</w:t>
      </w:r>
      <w:r w:rsidR="000A5C4F">
        <w:t xml:space="preserve"> </w:t>
      </w:r>
      <w:r w:rsidRPr="0050448C">
        <w:t>to</w:t>
      </w:r>
      <w:r w:rsidR="000A5C4F">
        <w:t xml:space="preserve"> </w:t>
      </w:r>
      <w:r w:rsidRPr="0050448C">
        <w:t>statin</w:t>
      </w:r>
      <w:r w:rsidR="000A5C4F">
        <w:t xml:space="preserve"> </w:t>
      </w:r>
      <w:r w:rsidRPr="0050448C">
        <w:t>therapy</w:t>
      </w:r>
      <w:r w:rsidR="000A5C4F">
        <w:t xml:space="preserve"> </w:t>
      </w:r>
      <w:r w:rsidRPr="0050448C">
        <w:t>and</w:t>
      </w:r>
      <w:r w:rsidR="000A5C4F">
        <w:t xml:space="preserve"> </w:t>
      </w:r>
      <w:r w:rsidRPr="0050448C">
        <w:t>not</w:t>
      </w:r>
      <w:r w:rsidR="000A5C4F">
        <w:t xml:space="preserve"> </w:t>
      </w:r>
      <w:r w:rsidRPr="0050448C">
        <w:t>to</w:t>
      </w:r>
      <w:r w:rsidR="000A5C4F">
        <w:t xml:space="preserve"> </w:t>
      </w:r>
      <w:r w:rsidRPr="0050448C">
        <w:t>other</w:t>
      </w:r>
      <w:r w:rsidR="000A5C4F">
        <w:t xml:space="preserve"> </w:t>
      </w:r>
      <w:r w:rsidRPr="0050448C">
        <w:t>therapies</w:t>
      </w:r>
      <w:r w:rsidR="000A5C4F">
        <w:t xml:space="preserve"> </w:t>
      </w:r>
      <w:r w:rsidRPr="0050448C">
        <w:t>and</w:t>
      </w:r>
      <w:r w:rsidR="000A5C4F">
        <w:t xml:space="preserve"> </w:t>
      </w:r>
      <w:r w:rsidRPr="0050448C">
        <w:t>this</w:t>
      </w:r>
      <w:r w:rsidR="000A5C4F">
        <w:t xml:space="preserve"> </w:t>
      </w:r>
      <w:r w:rsidRPr="0050448C">
        <w:t>distinction</w:t>
      </w:r>
      <w:r w:rsidR="000A5C4F">
        <w:t xml:space="preserve"> </w:t>
      </w:r>
      <w:r w:rsidRPr="0050448C">
        <w:t>has</w:t>
      </w:r>
      <w:r w:rsidR="000A5C4F">
        <w:t xml:space="preserve"> </w:t>
      </w:r>
      <w:r w:rsidRPr="0050448C">
        <w:t>not</w:t>
      </w:r>
      <w:r w:rsidR="000A5C4F">
        <w:t xml:space="preserve"> </w:t>
      </w:r>
      <w:r w:rsidRPr="0050448C">
        <w:t>been</w:t>
      </w:r>
      <w:r w:rsidR="000A5C4F">
        <w:t xml:space="preserve"> </w:t>
      </w:r>
      <w:r w:rsidRPr="0050448C">
        <w:t>justified.</w:t>
      </w:r>
      <w:r w:rsidR="000A5C4F">
        <w:t xml:space="preserve"> </w:t>
      </w:r>
      <w:r w:rsidRPr="0050448C">
        <w:t>As</w:t>
      </w:r>
      <w:r w:rsidR="000A5C4F">
        <w:t xml:space="preserve"> </w:t>
      </w:r>
      <w:r w:rsidRPr="0050448C">
        <w:t>noted</w:t>
      </w:r>
      <w:r w:rsidR="000A5C4F">
        <w:t xml:space="preserve"> </w:t>
      </w:r>
      <w:r w:rsidRPr="0050448C">
        <w:t>by</w:t>
      </w:r>
      <w:r w:rsidR="000A5C4F">
        <w:t xml:space="preserve"> </w:t>
      </w:r>
      <w:r w:rsidRPr="0050448C">
        <w:t>the</w:t>
      </w:r>
      <w:r w:rsidR="000A5C4F">
        <w:t xml:space="preserve"> </w:t>
      </w:r>
      <w:r w:rsidRPr="0050448C">
        <w:t>clinical</w:t>
      </w:r>
      <w:r w:rsidR="000A5C4F">
        <w:t xml:space="preserve"> </w:t>
      </w:r>
      <w:r w:rsidRPr="0050448C">
        <w:t>evaluator</w:t>
      </w:r>
      <w:r w:rsidR="000A5C4F">
        <w:t xml:space="preserve"> </w:t>
      </w:r>
      <w:r w:rsidRPr="0050448C">
        <w:t>patients</w:t>
      </w:r>
      <w:r w:rsidR="000A5C4F">
        <w:t xml:space="preserve"> </w:t>
      </w:r>
      <w:r w:rsidRPr="0050448C">
        <w:t>are</w:t>
      </w:r>
      <w:r w:rsidR="000A5C4F">
        <w:t xml:space="preserve"> </w:t>
      </w:r>
      <w:r w:rsidRPr="0050448C">
        <w:t>not</w:t>
      </w:r>
      <w:r w:rsidR="000A5C4F">
        <w:t xml:space="preserve"> </w:t>
      </w:r>
      <w:r w:rsidRPr="0050448C">
        <w:t>always</w:t>
      </w:r>
      <w:r w:rsidR="000A5C4F">
        <w:t xml:space="preserve"> </w:t>
      </w:r>
      <w:r w:rsidRPr="0050448C">
        <w:t>treated</w:t>
      </w:r>
      <w:r w:rsidR="000A5C4F">
        <w:t xml:space="preserve"> </w:t>
      </w:r>
      <w:r w:rsidRPr="0050448C">
        <w:t>to</w:t>
      </w:r>
      <w:r w:rsidR="000A5C4F">
        <w:t xml:space="preserve"> </w:t>
      </w:r>
      <w:r w:rsidRPr="0050448C">
        <w:t>a</w:t>
      </w:r>
      <w:r w:rsidR="000A5C4F">
        <w:t xml:space="preserve"> </w:t>
      </w:r>
      <w:r w:rsidRPr="0050448C">
        <w:t>specific</w:t>
      </w:r>
      <w:r w:rsidR="000A5C4F">
        <w:t xml:space="preserve"> </w:t>
      </w:r>
      <w:r w:rsidRPr="0050448C">
        <w:t>LDL-C</w:t>
      </w:r>
      <w:r w:rsidR="000A5C4F">
        <w:t xml:space="preserve"> </w:t>
      </w:r>
      <w:r w:rsidRPr="0050448C">
        <w:t>target.</w:t>
      </w:r>
    </w:p>
    <w:p w:rsidR="00224853" w:rsidRDefault="0050448C" w:rsidP="0050448C">
      <w:r w:rsidRPr="0050448C">
        <w:t>The</w:t>
      </w:r>
      <w:r w:rsidR="000A5C4F">
        <w:t xml:space="preserve"> </w:t>
      </w:r>
      <w:r w:rsidRPr="0050448C">
        <w:t>sponsor</w:t>
      </w:r>
      <w:r w:rsidR="000A5C4F">
        <w:t xml:space="preserve"> </w:t>
      </w:r>
      <w:r w:rsidRPr="0050448C">
        <w:t>has</w:t>
      </w:r>
      <w:r w:rsidR="000A5C4F">
        <w:t xml:space="preserve"> </w:t>
      </w:r>
      <w:r w:rsidRPr="0050448C">
        <w:t>proposed</w:t>
      </w:r>
      <w:r w:rsidR="000A5C4F">
        <w:t xml:space="preserve"> </w:t>
      </w:r>
      <w:r w:rsidRPr="0050448C">
        <w:t>to</w:t>
      </w:r>
      <w:r w:rsidR="000A5C4F">
        <w:t xml:space="preserve"> </w:t>
      </w:r>
      <w:r w:rsidRPr="0050448C">
        <w:t>include</w:t>
      </w:r>
      <w:r w:rsidR="000A5C4F">
        <w:t xml:space="preserve"> </w:t>
      </w:r>
      <w:r w:rsidRPr="0050448C">
        <w:t>patients</w:t>
      </w:r>
      <w:r w:rsidR="000A5C4F">
        <w:t xml:space="preserve"> </w:t>
      </w:r>
      <w:r w:rsidRPr="0050448C">
        <w:t>for</w:t>
      </w:r>
      <w:r w:rsidR="000A5C4F">
        <w:t xml:space="preserve"> </w:t>
      </w:r>
      <w:r w:rsidRPr="0050448C">
        <w:t>whom</w:t>
      </w:r>
      <w:r w:rsidR="000A5C4F">
        <w:t xml:space="preserve"> </w:t>
      </w:r>
      <w:r w:rsidRPr="0050448C">
        <w:t>statins</w:t>
      </w:r>
      <w:r w:rsidR="000A5C4F">
        <w:t xml:space="preserve"> </w:t>
      </w:r>
      <w:r w:rsidRPr="0050448C">
        <w:t>are</w:t>
      </w:r>
      <w:r w:rsidR="000A5C4F">
        <w:t xml:space="preserve"> </w:t>
      </w:r>
      <w:r w:rsidRPr="0050448C">
        <w:t>contraindicated.</w:t>
      </w:r>
      <w:r w:rsidR="000A5C4F">
        <w:t xml:space="preserve"> </w:t>
      </w:r>
      <w:r w:rsidRPr="0050448C">
        <w:t>This</w:t>
      </w:r>
      <w:r w:rsidR="000A5C4F">
        <w:t xml:space="preserve"> </w:t>
      </w:r>
      <w:r w:rsidRPr="0050448C">
        <w:t>group</w:t>
      </w:r>
      <w:r w:rsidR="000A5C4F">
        <w:t xml:space="preserve"> </w:t>
      </w:r>
      <w:r w:rsidRPr="0050448C">
        <w:t>includes</w:t>
      </w:r>
      <w:r w:rsidR="000A5C4F">
        <w:t xml:space="preserve"> </w:t>
      </w:r>
      <w:r w:rsidRPr="0050448C">
        <w:t>pregnant</w:t>
      </w:r>
      <w:r w:rsidR="000A5C4F">
        <w:t xml:space="preserve"> </w:t>
      </w:r>
      <w:r w:rsidRPr="0050448C">
        <w:t>and</w:t>
      </w:r>
      <w:r w:rsidR="000A5C4F">
        <w:t xml:space="preserve"> </w:t>
      </w:r>
      <w:r w:rsidRPr="0050448C">
        <w:t>lactating</w:t>
      </w:r>
      <w:r w:rsidR="000A5C4F">
        <w:t xml:space="preserve"> </w:t>
      </w:r>
      <w:r w:rsidRPr="0050448C">
        <w:t>women.</w:t>
      </w:r>
      <w:r w:rsidR="000A5C4F">
        <w:t xml:space="preserve"> </w:t>
      </w:r>
      <w:r w:rsidRPr="0050448C">
        <w:t>These</w:t>
      </w:r>
      <w:r w:rsidR="000A5C4F">
        <w:t xml:space="preserve"> </w:t>
      </w:r>
      <w:r w:rsidRPr="0050448C">
        <w:t>patients</w:t>
      </w:r>
      <w:r w:rsidR="000A5C4F">
        <w:t xml:space="preserve"> </w:t>
      </w:r>
      <w:r w:rsidRPr="0050448C">
        <w:t>groups</w:t>
      </w:r>
      <w:r w:rsidR="000A5C4F">
        <w:t xml:space="preserve"> </w:t>
      </w:r>
      <w:r w:rsidRPr="0050448C">
        <w:t>were</w:t>
      </w:r>
      <w:r w:rsidR="000A5C4F">
        <w:t xml:space="preserve"> </w:t>
      </w:r>
      <w:r w:rsidRPr="0050448C">
        <w:t>not</w:t>
      </w:r>
      <w:r w:rsidR="000A5C4F">
        <w:t xml:space="preserve"> </w:t>
      </w:r>
      <w:r w:rsidRPr="0050448C">
        <w:t>included</w:t>
      </w:r>
      <w:r w:rsidR="000A5C4F">
        <w:t xml:space="preserve"> </w:t>
      </w:r>
      <w:r w:rsidRPr="0050448C">
        <w:t>in</w:t>
      </w:r>
      <w:r w:rsidR="000A5C4F">
        <w:t xml:space="preserve"> </w:t>
      </w:r>
      <w:r w:rsidRPr="0050448C">
        <w:t>clinical</w:t>
      </w:r>
      <w:r w:rsidR="000A5C4F">
        <w:t xml:space="preserve"> </w:t>
      </w:r>
      <w:r w:rsidRPr="0050448C">
        <w:t>studies</w:t>
      </w:r>
      <w:r w:rsidR="000A5C4F">
        <w:t xml:space="preserve"> </w:t>
      </w:r>
      <w:r w:rsidRPr="0050448C">
        <w:t>and</w:t>
      </w:r>
      <w:r w:rsidR="000A5C4F">
        <w:t xml:space="preserve"> </w:t>
      </w:r>
      <w:r w:rsidRPr="0050448C">
        <w:t>specific</w:t>
      </w:r>
      <w:r w:rsidR="000A5C4F">
        <w:t xml:space="preserve"> </w:t>
      </w:r>
      <w:r w:rsidRPr="0050448C">
        <w:t>inclusion</w:t>
      </w:r>
      <w:r w:rsidR="000A5C4F">
        <w:t xml:space="preserve"> </w:t>
      </w:r>
      <w:r w:rsidRPr="0050448C">
        <w:t>in</w:t>
      </w:r>
      <w:r w:rsidR="000A5C4F">
        <w:t xml:space="preserve"> </w:t>
      </w:r>
      <w:r w:rsidRPr="0050448C">
        <w:t>indication</w:t>
      </w:r>
      <w:r w:rsidR="000A5C4F">
        <w:t xml:space="preserve"> </w:t>
      </w:r>
      <w:r w:rsidRPr="0050448C">
        <w:t>would</w:t>
      </w:r>
      <w:r w:rsidR="000A5C4F">
        <w:t xml:space="preserve"> </w:t>
      </w:r>
      <w:r w:rsidRPr="0050448C">
        <w:t>normally</w:t>
      </w:r>
      <w:r w:rsidR="000A5C4F">
        <w:t xml:space="preserve"> </w:t>
      </w:r>
      <w:r w:rsidRPr="0050448C">
        <w:t>require</w:t>
      </w:r>
      <w:r w:rsidR="000A5C4F">
        <w:t xml:space="preserve"> </w:t>
      </w:r>
      <w:r w:rsidRPr="0050448C">
        <w:t>clinical</w:t>
      </w:r>
      <w:r w:rsidR="000A5C4F">
        <w:t xml:space="preserve"> </w:t>
      </w:r>
      <w:r w:rsidRPr="0050448C">
        <w:t>data</w:t>
      </w:r>
      <w:r w:rsidR="000A5C4F">
        <w:t xml:space="preserve"> </w:t>
      </w:r>
      <w:r w:rsidRPr="0050448C">
        <w:t>that</w:t>
      </w:r>
      <w:r w:rsidR="000A5C4F">
        <w:t xml:space="preserve"> </w:t>
      </w:r>
      <w:r w:rsidRPr="0050448C">
        <w:t>support</w:t>
      </w:r>
      <w:r w:rsidR="000A5C4F">
        <w:t xml:space="preserve"> </w:t>
      </w:r>
      <w:r w:rsidRPr="0050448C">
        <w:t>the</w:t>
      </w:r>
      <w:r w:rsidR="000A5C4F">
        <w:t xml:space="preserve"> </w:t>
      </w:r>
      <w:r w:rsidRPr="0050448C">
        <w:t>safety</w:t>
      </w:r>
      <w:r w:rsidR="000A5C4F">
        <w:t xml:space="preserve"> </w:t>
      </w:r>
      <w:r w:rsidRPr="0050448C">
        <w:t>and</w:t>
      </w:r>
      <w:r w:rsidR="000A5C4F">
        <w:t xml:space="preserve"> </w:t>
      </w:r>
      <w:r w:rsidRPr="0050448C">
        <w:t>efficacy</w:t>
      </w:r>
      <w:r w:rsidR="000A5C4F">
        <w:t xml:space="preserve"> </w:t>
      </w:r>
      <w:r w:rsidRPr="0050448C">
        <w:t>of</w:t>
      </w:r>
      <w:r w:rsidR="000A5C4F">
        <w:t xml:space="preserve"> </w:t>
      </w:r>
      <w:r w:rsidRPr="0050448C">
        <w:t>alirocumab</w:t>
      </w:r>
      <w:r w:rsidR="000A5C4F">
        <w:t xml:space="preserve"> </w:t>
      </w:r>
      <w:r w:rsidRPr="0050448C">
        <w:t>for</w:t>
      </w:r>
      <w:r w:rsidR="000A5C4F">
        <w:t xml:space="preserve"> </w:t>
      </w:r>
      <w:r w:rsidRPr="0050448C">
        <w:t>that</w:t>
      </w:r>
      <w:r w:rsidR="000A5C4F">
        <w:t xml:space="preserve"> </w:t>
      </w:r>
      <w:r w:rsidRPr="0050448C">
        <w:t>group</w:t>
      </w:r>
      <w:r w:rsidR="000A5C4F">
        <w:t xml:space="preserve"> </w:t>
      </w:r>
      <w:r w:rsidRPr="0050448C">
        <w:t>which</w:t>
      </w:r>
      <w:r w:rsidR="000A5C4F">
        <w:t xml:space="preserve"> </w:t>
      </w:r>
      <w:r w:rsidRPr="0050448C">
        <w:t>in</w:t>
      </w:r>
      <w:r w:rsidR="000A5C4F">
        <w:t xml:space="preserve"> </w:t>
      </w:r>
      <w:r w:rsidRPr="0050448C">
        <w:t>this</w:t>
      </w:r>
      <w:r w:rsidR="000A5C4F">
        <w:t xml:space="preserve"> </w:t>
      </w:r>
      <w:r w:rsidRPr="0050448C">
        <w:t>case</w:t>
      </w:r>
      <w:r w:rsidR="000A5C4F">
        <w:t xml:space="preserve"> </w:t>
      </w:r>
      <w:r w:rsidRPr="0050448C">
        <w:t>is</w:t>
      </w:r>
      <w:r w:rsidR="000A5C4F">
        <w:t xml:space="preserve"> </w:t>
      </w:r>
      <w:r w:rsidRPr="0050448C">
        <w:t>missing</w:t>
      </w:r>
      <w:r w:rsidR="00224853">
        <w:t>.</w:t>
      </w:r>
    </w:p>
    <w:p w:rsidR="0050448C" w:rsidRPr="00CE27DF" w:rsidRDefault="0050448C" w:rsidP="0050448C">
      <w:pPr>
        <w:rPr>
          <w:rFonts w:asciiTheme="minorHAnsi" w:hAnsiTheme="minorHAnsi"/>
        </w:rPr>
      </w:pPr>
      <w:r w:rsidRPr="00CE27DF">
        <w:rPr>
          <w:rFonts w:asciiTheme="minorHAnsi" w:hAnsiTheme="minorHAnsi"/>
        </w:rPr>
        <w:t>The</w:t>
      </w:r>
      <w:r w:rsidR="000A5C4F">
        <w:rPr>
          <w:rFonts w:asciiTheme="minorHAnsi" w:hAnsiTheme="minorHAnsi"/>
        </w:rPr>
        <w:t xml:space="preserve"> </w:t>
      </w:r>
      <w:r w:rsidRPr="00CE27DF">
        <w:rPr>
          <w:rFonts w:asciiTheme="minorHAnsi" w:hAnsiTheme="minorHAnsi"/>
        </w:rPr>
        <w:t>view</w:t>
      </w:r>
      <w:r w:rsidR="000A5C4F">
        <w:rPr>
          <w:rFonts w:asciiTheme="minorHAnsi" w:hAnsiTheme="minorHAnsi"/>
        </w:rPr>
        <w:t xml:space="preserve"> </w:t>
      </w:r>
      <w:r w:rsidRPr="00CE27DF">
        <w:rPr>
          <w:rFonts w:asciiTheme="minorHAnsi" w:hAnsiTheme="minorHAnsi"/>
        </w:rPr>
        <w:t>of</w:t>
      </w:r>
      <w:r w:rsidR="000A5C4F">
        <w:rPr>
          <w:rFonts w:asciiTheme="minorHAnsi" w:hAnsiTheme="minorHAnsi"/>
        </w:rPr>
        <w:t xml:space="preserve"> </w:t>
      </w:r>
      <w:r w:rsidRPr="00CE27DF">
        <w:rPr>
          <w:rFonts w:asciiTheme="minorHAnsi" w:hAnsiTheme="minorHAnsi"/>
        </w:rPr>
        <w:t>the</w:t>
      </w:r>
      <w:r w:rsidR="000A5C4F">
        <w:rPr>
          <w:rFonts w:asciiTheme="minorHAnsi" w:hAnsiTheme="minorHAnsi"/>
        </w:rPr>
        <w:t xml:space="preserve"> </w:t>
      </w:r>
      <w:r w:rsidRPr="00CE27DF">
        <w:rPr>
          <w:rFonts w:asciiTheme="minorHAnsi" w:hAnsiTheme="minorHAnsi"/>
        </w:rPr>
        <w:t>ACM</w:t>
      </w:r>
      <w:r w:rsidR="000A5C4F">
        <w:rPr>
          <w:rFonts w:asciiTheme="minorHAnsi" w:hAnsiTheme="minorHAnsi"/>
        </w:rPr>
        <w:t xml:space="preserve"> </w:t>
      </w:r>
      <w:r w:rsidRPr="00CE27DF">
        <w:rPr>
          <w:rFonts w:asciiTheme="minorHAnsi" w:hAnsiTheme="minorHAnsi"/>
        </w:rPr>
        <w:t>is</w:t>
      </w:r>
      <w:r w:rsidR="000A5C4F">
        <w:rPr>
          <w:rFonts w:asciiTheme="minorHAnsi" w:hAnsiTheme="minorHAnsi"/>
        </w:rPr>
        <w:t xml:space="preserve"> </w:t>
      </w:r>
      <w:r w:rsidRPr="00CE27DF">
        <w:rPr>
          <w:rFonts w:asciiTheme="minorHAnsi" w:hAnsiTheme="minorHAnsi"/>
        </w:rPr>
        <w:t>sought</w:t>
      </w:r>
      <w:r w:rsidR="000A5C4F">
        <w:rPr>
          <w:rFonts w:asciiTheme="minorHAnsi" w:hAnsiTheme="minorHAnsi"/>
        </w:rPr>
        <w:t xml:space="preserve"> </w:t>
      </w:r>
      <w:r w:rsidRPr="00CE27DF">
        <w:rPr>
          <w:rFonts w:asciiTheme="minorHAnsi" w:hAnsiTheme="minorHAnsi"/>
        </w:rPr>
        <w:t>regarding</w:t>
      </w:r>
      <w:r w:rsidR="000A5C4F">
        <w:rPr>
          <w:rFonts w:asciiTheme="minorHAnsi" w:hAnsiTheme="minorHAnsi"/>
        </w:rPr>
        <w:t xml:space="preserve"> </w:t>
      </w:r>
      <w:r w:rsidRPr="00CE27DF">
        <w:rPr>
          <w:rFonts w:asciiTheme="minorHAnsi" w:hAnsiTheme="minorHAnsi"/>
        </w:rPr>
        <w:t>the</w:t>
      </w:r>
      <w:r w:rsidR="000A5C4F">
        <w:rPr>
          <w:rFonts w:asciiTheme="minorHAnsi" w:hAnsiTheme="minorHAnsi"/>
        </w:rPr>
        <w:t xml:space="preserve"> </w:t>
      </w:r>
      <w:r w:rsidRPr="00CE27DF">
        <w:rPr>
          <w:rFonts w:asciiTheme="minorHAnsi" w:hAnsiTheme="minorHAnsi"/>
        </w:rPr>
        <w:t>sponsor’s</w:t>
      </w:r>
      <w:r w:rsidR="000A5C4F">
        <w:rPr>
          <w:rFonts w:asciiTheme="minorHAnsi" w:hAnsiTheme="minorHAnsi"/>
        </w:rPr>
        <w:t xml:space="preserve"> </w:t>
      </w:r>
      <w:r w:rsidRPr="00CE27DF">
        <w:rPr>
          <w:rFonts w:asciiTheme="minorHAnsi" w:hAnsiTheme="minorHAnsi"/>
        </w:rPr>
        <w:t>request</w:t>
      </w:r>
      <w:r w:rsidR="000A5C4F">
        <w:rPr>
          <w:rFonts w:asciiTheme="minorHAnsi" w:hAnsiTheme="minorHAnsi"/>
        </w:rPr>
        <w:t xml:space="preserve"> </w:t>
      </w:r>
      <w:r w:rsidRPr="00CE27DF">
        <w:rPr>
          <w:rFonts w:asciiTheme="minorHAnsi" w:hAnsiTheme="minorHAnsi"/>
        </w:rPr>
        <w:t>for</w:t>
      </w:r>
      <w:r w:rsidR="000A5C4F">
        <w:rPr>
          <w:rFonts w:asciiTheme="minorHAnsi" w:hAnsiTheme="minorHAnsi"/>
        </w:rPr>
        <w:t xml:space="preserve"> </w:t>
      </w:r>
      <w:r w:rsidRPr="00CE27DF">
        <w:rPr>
          <w:rFonts w:asciiTheme="minorHAnsi" w:hAnsiTheme="minorHAnsi"/>
        </w:rPr>
        <w:t>this</w:t>
      </w:r>
      <w:r w:rsidR="000A5C4F">
        <w:rPr>
          <w:rFonts w:asciiTheme="minorHAnsi" w:hAnsiTheme="minorHAnsi"/>
        </w:rPr>
        <w:t xml:space="preserve"> </w:t>
      </w:r>
      <w:r w:rsidRPr="00CE27DF">
        <w:rPr>
          <w:rFonts w:asciiTheme="minorHAnsi" w:hAnsiTheme="minorHAnsi"/>
        </w:rPr>
        <w:t>indication,</w:t>
      </w:r>
      <w:r w:rsidR="000A5C4F">
        <w:rPr>
          <w:rFonts w:asciiTheme="minorHAnsi" w:hAnsiTheme="minorHAnsi"/>
        </w:rPr>
        <w:t xml:space="preserve"> </w:t>
      </w:r>
      <w:r w:rsidRPr="00CE27DF">
        <w:rPr>
          <w:rFonts w:asciiTheme="minorHAnsi" w:hAnsiTheme="minorHAnsi"/>
        </w:rPr>
        <w:t>but</w:t>
      </w:r>
      <w:r w:rsidR="000A5C4F">
        <w:rPr>
          <w:rFonts w:asciiTheme="minorHAnsi" w:hAnsiTheme="minorHAnsi"/>
        </w:rPr>
        <w:t xml:space="preserve"> </w:t>
      </w:r>
      <w:r w:rsidRPr="00CE27DF">
        <w:rPr>
          <w:rFonts w:asciiTheme="minorHAnsi" w:hAnsiTheme="minorHAnsi"/>
        </w:rPr>
        <w:t>the</w:t>
      </w:r>
      <w:r w:rsidR="000A5C4F">
        <w:rPr>
          <w:rFonts w:asciiTheme="minorHAnsi" w:hAnsiTheme="minorHAnsi"/>
        </w:rPr>
        <w:t xml:space="preserve"> </w:t>
      </w:r>
      <w:r w:rsidRPr="00CE27DF">
        <w:rPr>
          <w:rFonts w:asciiTheme="minorHAnsi" w:hAnsiTheme="minorHAnsi"/>
        </w:rPr>
        <w:t>preliminary</w:t>
      </w:r>
      <w:r w:rsidR="000A5C4F">
        <w:rPr>
          <w:rFonts w:asciiTheme="minorHAnsi" w:hAnsiTheme="minorHAnsi"/>
        </w:rPr>
        <w:t xml:space="preserve"> </w:t>
      </w:r>
      <w:r w:rsidRPr="00CE27DF">
        <w:rPr>
          <w:rFonts w:asciiTheme="minorHAnsi" w:hAnsiTheme="minorHAnsi"/>
        </w:rPr>
        <w:t>conclusion</w:t>
      </w:r>
      <w:r w:rsidR="000A5C4F">
        <w:rPr>
          <w:rFonts w:asciiTheme="minorHAnsi" w:hAnsiTheme="minorHAnsi"/>
        </w:rPr>
        <w:t xml:space="preserve"> </w:t>
      </w:r>
      <w:r w:rsidRPr="00CE27DF">
        <w:rPr>
          <w:rFonts w:asciiTheme="minorHAnsi" w:hAnsiTheme="minorHAnsi"/>
        </w:rPr>
        <w:t>is</w:t>
      </w:r>
      <w:r w:rsidR="000A5C4F">
        <w:rPr>
          <w:rFonts w:asciiTheme="minorHAnsi" w:hAnsiTheme="minorHAnsi"/>
        </w:rPr>
        <w:t xml:space="preserve"> </w:t>
      </w:r>
      <w:r w:rsidRPr="00CE27DF">
        <w:rPr>
          <w:rFonts w:asciiTheme="minorHAnsi" w:hAnsiTheme="minorHAnsi"/>
        </w:rPr>
        <w:t>that</w:t>
      </w:r>
      <w:r w:rsidR="000A5C4F">
        <w:rPr>
          <w:rFonts w:asciiTheme="minorHAnsi" w:hAnsiTheme="minorHAnsi"/>
        </w:rPr>
        <w:t xml:space="preserve"> </w:t>
      </w:r>
      <w:r w:rsidRPr="00CE27DF">
        <w:rPr>
          <w:rFonts w:asciiTheme="minorHAnsi" w:hAnsiTheme="minorHAnsi"/>
        </w:rPr>
        <w:t>the</w:t>
      </w:r>
      <w:r w:rsidR="000A5C4F">
        <w:rPr>
          <w:rFonts w:asciiTheme="minorHAnsi" w:hAnsiTheme="minorHAnsi"/>
        </w:rPr>
        <w:t xml:space="preserve"> </w:t>
      </w:r>
      <w:r w:rsidRPr="00CE27DF">
        <w:rPr>
          <w:rFonts w:asciiTheme="minorHAnsi" w:hAnsiTheme="minorHAnsi"/>
        </w:rPr>
        <w:t>new</w:t>
      </w:r>
      <w:r w:rsidR="000A5C4F">
        <w:rPr>
          <w:rFonts w:asciiTheme="minorHAnsi" w:hAnsiTheme="minorHAnsi"/>
        </w:rPr>
        <w:t xml:space="preserve"> </w:t>
      </w:r>
      <w:r w:rsidRPr="00CE27DF">
        <w:rPr>
          <w:rFonts w:asciiTheme="minorHAnsi" w:hAnsiTheme="minorHAnsi"/>
        </w:rPr>
        <w:t>evidence</w:t>
      </w:r>
      <w:r w:rsidR="000A5C4F">
        <w:rPr>
          <w:rFonts w:asciiTheme="minorHAnsi" w:hAnsiTheme="minorHAnsi"/>
        </w:rPr>
        <w:t xml:space="preserve"> </w:t>
      </w:r>
      <w:r w:rsidRPr="00CE27DF">
        <w:rPr>
          <w:rFonts w:asciiTheme="minorHAnsi" w:hAnsiTheme="minorHAnsi"/>
        </w:rPr>
        <w:t>presented</w:t>
      </w:r>
      <w:r w:rsidR="000A5C4F">
        <w:rPr>
          <w:rFonts w:asciiTheme="minorHAnsi" w:hAnsiTheme="minorHAnsi"/>
        </w:rPr>
        <w:t xml:space="preserve"> </w:t>
      </w:r>
      <w:r w:rsidRPr="00CE27DF">
        <w:rPr>
          <w:rFonts w:asciiTheme="minorHAnsi" w:hAnsiTheme="minorHAnsi"/>
        </w:rPr>
        <w:t>in</w:t>
      </w:r>
      <w:r w:rsidR="000A5C4F">
        <w:rPr>
          <w:rFonts w:asciiTheme="minorHAnsi" w:hAnsiTheme="minorHAnsi"/>
        </w:rPr>
        <w:t xml:space="preserve"> </w:t>
      </w:r>
      <w:r w:rsidRPr="00CE27DF">
        <w:rPr>
          <w:rFonts w:asciiTheme="minorHAnsi" w:hAnsiTheme="minorHAnsi"/>
        </w:rPr>
        <w:t>this</w:t>
      </w:r>
      <w:r w:rsidR="000A5C4F">
        <w:rPr>
          <w:rFonts w:asciiTheme="minorHAnsi" w:hAnsiTheme="minorHAnsi"/>
        </w:rPr>
        <w:t xml:space="preserve"> </w:t>
      </w:r>
      <w:r w:rsidRPr="00CE27DF">
        <w:rPr>
          <w:rFonts w:asciiTheme="minorHAnsi" w:hAnsiTheme="minorHAnsi"/>
        </w:rPr>
        <w:t>submission</w:t>
      </w:r>
      <w:r w:rsidR="000A5C4F">
        <w:rPr>
          <w:rFonts w:asciiTheme="minorHAnsi" w:hAnsiTheme="minorHAnsi"/>
        </w:rPr>
        <w:t xml:space="preserve"> </w:t>
      </w:r>
      <w:r w:rsidRPr="00CE27DF">
        <w:rPr>
          <w:rFonts w:asciiTheme="minorHAnsi" w:hAnsiTheme="minorHAnsi"/>
        </w:rPr>
        <w:t>is</w:t>
      </w:r>
      <w:r w:rsidR="000A5C4F">
        <w:rPr>
          <w:rFonts w:asciiTheme="minorHAnsi" w:hAnsiTheme="minorHAnsi"/>
        </w:rPr>
        <w:t xml:space="preserve"> </w:t>
      </w:r>
      <w:r w:rsidRPr="00CE27DF">
        <w:rPr>
          <w:rFonts w:asciiTheme="minorHAnsi" w:hAnsiTheme="minorHAnsi"/>
        </w:rPr>
        <w:t>not</w:t>
      </w:r>
      <w:r w:rsidR="000A5C4F">
        <w:rPr>
          <w:rFonts w:asciiTheme="minorHAnsi" w:hAnsiTheme="minorHAnsi"/>
        </w:rPr>
        <w:t xml:space="preserve"> </w:t>
      </w:r>
      <w:r w:rsidRPr="00CE27DF">
        <w:rPr>
          <w:rFonts w:asciiTheme="minorHAnsi" w:hAnsiTheme="minorHAnsi"/>
        </w:rPr>
        <w:t>sufficiently</w:t>
      </w:r>
      <w:r w:rsidR="000A5C4F">
        <w:rPr>
          <w:rFonts w:asciiTheme="minorHAnsi" w:hAnsiTheme="minorHAnsi"/>
        </w:rPr>
        <w:t xml:space="preserve"> </w:t>
      </w:r>
      <w:r w:rsidRPr="00CE27DF">
        <w:rPr>
          <w:rFonts w:asciiTheme="minorHAnsi" w:hAnsiTheme="minorHAnsi"/>
        </w:rPr>
        <w:t>persuasive</w:t>
      </w:r>
      <w:r w:rsidR="000A5C4F">
        <w:rPr>
          <w:rFonts w:asciiTheme="minorHAnsi" w:hAnsiTheme="minorHAnsi"/>
        </w:rPr>
        <w:t xml:space="preserve"> </w:t>
      </w:r>
      <w:r w:rsidRPr="00CE27DF">
        <w:rPr>
          <w:rFonts w:asciiTheme="minorHAnsi" w:hAnsiTheme="minorHAnsi"/>
        </w:rPr>
        <w:t>in</w:t>
      </w:r>
      <w:r w:rsidR="000A5C4F">
        <w:rPr>
          <w:rFonts w:asciiTheme="minorHAnsi" w:hAnsiTheme="minorHAnsi"/>
        </w:rPr>
        <w:t xml:space="preserve"> </w:t>
      </w:r>
      <w:r w:rsidRPr="00CE27DF">
        <w:rPr>
          <w:rFonts w:asciiTheme="minorHAnsi" w:hAnsiTheme="minorHAnsi"/>
        </w:rPr>
        <w:t>the</w:t>
      </w:r>
      <w:r w:rsidR="000A5C4F">
        <w:rPr>
          <w:rFonts w:asciiTheme="minorHAnsi" w:hAnsiTheme="minorHAnsi"/>
        </w:rPr>
        <w:t xml:space="preserve"> </w:t>
      </w:r>
      <w:r w:rsidRPr="00CE27DF">
        <w:rPr>
          <w:rFonts w:asciiTheme="minorHAnsi" w:hAnsiTheme="minorHAnsi"/>
        </w:rPr>
        <w:t>absence</w:t>
      </w:r>
      <w:r w:rsidR="000A5C4F">
        <w:rPr>
          <w:rFonts w:asciiTheme="minorHAnsi" w:hAnsiTheme="minorHAnsi"/>
        </w:rPr>
        <w:t xml:space="preserve"> </w:t>
      </w:r>
      <w:r w:rsidRPr="00CE27DF">
        <w:rPr>
          <w:rFonts w:asciiTheme="minorHAnsi" w:hAnsiTheme="minorHAnsi"/>
        </w:rPr>
        <w:t>of</w:t>
      </w:r>
      <w:r w:rsidR="000A5C4F">
        <w:rPr>
          <w:rFonts w:asciiTheme="minorHAnsi" w:hAnsiTheme="minorHAnsi"/>
        </w:rPr>
        <w:t xml:space="preserve"> </w:t>
      </w:r>
      <w:r w:rsidRPr="00CE27DF">
        <w:rPr>
          <w:rFonts w:asciiTheme="minorHAnsi" w:hAnsiTheme="minorHAnsi"/>
        </w:rPr>
        <w:t>cardiovascular</w:t>
      </w:r>
      <w:r w:rsidR="000A5C4F">
        <w:rPr>
          <w:rFonts w:asciiTheme="minorHAnsi" w:hAnsiTheme="minorHAnsi"/>
        </w:rPr>
        <w:t xml:space="preserve"> </w:t>
      </w:r>
      <w:r w:rsidRPr="00CE27DF">
        <w:rPr>
          <w:rFonts w:asciiTheme="minorHAnsi" w:hAnsiTheme="minorHAnsi"/>
        </w:rPr>
        <w:t>outcomes</w:t>
      </w:r>
      <w:r w:rsidR="000A5C4F">
        <w:rPr>
          <w:rFonts w:asciiTheme="minorHAnsi" w:hAnsiTheme="minorHAnsi"/>
        </w:rPr>
        <w:t xml:space="preserve"> </w:t>
      </w:r>
      <w:r w:rsidRPr="00CE27DF">
        <w:rPr>
          <w:rFonts w:asciiTheme="minorHAnsi" w:hAnsiTheme="minorHAnsi"/>
        </w:rPr>
        <w:t>data</w:t>
      </w:r>
      <w:r w:rsidR="000A5C4F">
        <w:rPr>
          <w:rFonts w:asciiTheme="minorHAnsi" w:hAnsiTheme="minorHAnsi"/>
        </w:rPr>
        <w:t xml:space="preserve"> </w:t>
      </w:r>
      <w:r w:rsidRPr="00CE27DF">
        <w:rPr>
          <w:rFonts w:asciiTheme="minorHAnsi" w:hAnsiTheme="minorHAnsi"/>
        </w:rPr>
        <w:t>to</w:t>
      </w:r>
      <w:r w:rsidR="000A5C4F">
        <w:rPr>
          <w:rFonts w:asciiTheme="minorHAnsi" w:hAnsiTheme="minorHAnsi"/>
        </w:rPr>
        <w:t xml:space="preserve"> </w:t>
      </w:r>
      <w:r w:rsidRPr="00CE27DF">
        <w:rPr>
          <w:rFonts w:asciiTheme="minorHAnsi" w:hAnsiTheme="minorHAnsi"/>
        </w:rPr>
        <w:t>broaden</w:t>
      </w:r>
      <w:r w:rsidR="000A5C4F">
        <w:rPr>
          <w:rFonts w:asciiTheme="minorHAnsi" w:hAnsiTheme="minorHAnsi"/>
        </w:rPr>
        <w:t xml:space="preserve"> </w:t>
      </w:r>
      <w:r w:rsidRPr="00CE27DF">
        <w:rPr>
          <w:rFonts w:asciiTheme="minorHAnsi" w:hAnsiTheme="minorHAnsi"/>
        </w:rPr>
        <w:t>the</w:t>
      </w:r>
      <w:r w:rsidR="000A5C4F">
        <w:rPr>
          <w:rFonts w:asciiTheme="minorHAnsi" w:hAnsiTheme="minorHAnsi"/>
        </w:rPr>
        <w:t xml:space="preserve"> </w:t>
      </w:r>
      <w:r w:rsidRPr="00CE27DF">
        <w:rPr>
          <w:rFonts w:asciiTheme="minorHAnsi" w:hAnsiTheme="minorHAnsi"/>
        </w:rPr>
        <w:t>indication.</w:t>
      </w:r>
    </w:p>
    <w:p w:rsidR="0050448C" w:rsidRDefault="0050448C" w:rsidP="0050448C">
      <w:pPr>
        <w:pStyle w:val="Heading5"/>
      </w:pPr>
      <w:r w:rsidRPr="008E7933">
        <w:t>Dose</w:t>
      </w:r>
    </w:p>
    <w:p w:rsidR="00224853" w:rsidRDefault="0050448C" w:rsidP="0050448C">
      <w:r w:rsidRPr="0050448C">
        <w:t>Pending</w:t>
      </w:r>
      <w:r w:rsidR="000A5C4F">
        <w:t xml:space="preserve"> </w:t>
      </w:r>
      <w:r w:rsidRPr="0050448C">
        <w:t>the</w:t>
      </w:r>
      <w:r w:rsidR="000A5C4F">
        <w:t xml:space="preserve"> </w:t>
      </w:r>
      <w:r w:rsidRPr="0050448C">
        <w:t>advice</w:t>
      </w:r>
      <w:r w:rsidR="000A5C4F">
        <w:t xml:space="preserve"> </w:t>
      </w:r>
      <w:r w:rsidRPr="0050448C">
        <w:t>of</w:t>
      </w:r>
      <w:r w:rsidR="000A5C4F">
        <w:t xml:space="preserve"> </w:t>
      </w:r>
      <w:r w:rsidRPr="0050448C">
        <w:t>the</w:t>
      </w:r>
      <w:r w:rsidR="000A5C4F">
        <w:t xml:space="preserve"> </w:t>
      </w:r>
      <w:r w:rsidRPr="0050448C">
        <w:t>ACM,</w:t>
      </w:r>
      <w:r w:rsidR="000A5C4F">
        <w:t xml:space="preserve"> </w:t>
      </w:r>
      <w:r w:rsidRPr="0050448C">
        <w:t>the</w:t>
      </w:r>
      <w:r w:rsidR="000A5C4F">
        <w:t xml:space="preserve"> </w:t>
      </w:r>
      <w:r w:rsidRPr="0050448C">
        <w:t>proposed</w:t>
      </w:r>
      <w:r w:rsidR="000A5C4F">
        <w:t xml:space="preserve"> </w:t>
      </w:r>
      <w:r w:rsidRPr="0050448C">
        <w:t>300</w:t>
      </w:r>
      <w:r w:rsidR="000A5C4F">
        <w:t xml:space="preserve"> </w:t>
      </w:r>
      <w:r w:rsidR="00224853">
        <w:t>mg</w:t>
      </w:r>
      <w:r w:rsidR="000A5C4F">
        <w:t xml:space="preserve"> </w:t>
      </w:r>
      <w:r w:rsidRPr="0050448C">
        <w:t>Q4W</w:t>
      </w:r>
      <w:r w:rsidR="000A5C4F">
        <w:t xml:space="preserve"> </w:t>
      </w:r>
      <w:r w:rsidRPr="0050448C">
        <w:t>dose</w:t>
      </w:r>
      <w:r w:rsidR="000A5C4F">
        <w:t xml:space="preserve"> </w:t>
      </w:r>
      <w:r w:rsidRPr="0050448C">
        <w:t>as</w:t>
      </w:r>
      <w:r w:rsidR="000A5C4F">
        <w:t xml:space="preserve"> </w:t>
      </w:r>
      <w:r w:rsidRPr="0050448C">
        <w:t>an</w:t>
      </w:r>
      <w:r w:rsidR="000A5C4F">
        <w:t xml:space="preserve"> </w:t>
      </w:r>
      <w:r w:rsidRPr="0050448C">
        <w:t>alternative</w:t>
      </w:r>
      <w:r w:rsidR="000A5C4F">
        <w:t xml:space="preserve"> </w:t>
      </w:r>
      <w:r w:rsidRPr="0050448C">
        <w:t>starting</w:t>
      </w:r>
      <w:r w:rsidR="000A5C4F">
        <w:t xml:space="preserve"> </w:t>
      </w:r>
      <w:r w:rsidRPr="0050448C">
        <w:t>dose</w:t>
      </w:r>
      <w:r w:rsidR="000A5C4F">
        <w:t xml:space="preserve"> </w:t>
      </w:r>
      <w:r w:rsidRPr="0050448C">
        <w:t>is</w:t>
      </w:r>
      <w:r w:rsidR="000A5C4F">
        <w:t xml:space="preserve"> </w:t>
      </w:r>
      <w:r w:rsidRPr="0050448C">
        <w:t>acceptable</w:t>
      </w:r>
      <w:r w:rsidR="00224853">
        <w:t>.</w:t>
      </w:r>
    </w:p>
    <w:p w:rsidR="0050448C" w:rsidRPr="00296C81" w:rsidRDefault="0050448C" w:rsidP="0050448C">
      <w:pPr>
        <w:pStyle w:val="Heading5"/>
      </w:pPr>
      <w:r w:rsidRPr="00296C81">
        <w:t>Data</w:t>
      </w:r>
      <w:r w:rsidR="000A5C4F">
        <w:t xml:space="preserve"> </w:t>
      </w:r>
      <w:r w:rsidRPr="00296C81">
        <w:t>deficiencies</w:t>
      </w:r>
    </w:p>
    <w:p w:rsidR="0050448C" w:rsidRPr="0050448C" w:rsidRDefault="0050448C" w:rsidP="0050448C">
      <w:r w:rsidRPr="0050448C">
        <w:t>As</w:t>
      </w:r>
      <w:r w:rsidR="000A5C4F">
        <w:t xml:space="preserve"> </w:t>
      </w:r>
      <w:r w:rsidRPr="0050448C">
        <w:t>noted</w:t>
      </w:r>
      <w:r w:rsidR="000A5C4F">
        <w:t xml:space="preserve"> </w:t>
      </w:r>
      <w:r w:rsidRPr="0050448C">
        <w:t>with</w:t>
      </w:r>
      <w:r w:rsidR="000A5C4F">
        <w:t xml:space="preserve"> </w:t>
      </w:r>
      <w:r w:rsidRPr="0050448C">
        <w:t>the</w:t>
      </w:r>
      <w:r w:rsidR="000A5C4F">
        <w:t xml:space="preserve"> </w:t>
      </w:r>
      <w:r w:rsidRPr="0050448C">
        <w:t>original</w:t>
      </w:r>
      <w:r w:rsidR="000A5C4F">
        <w:t xml:space="preserve"> </w:t>
      </w:r>
      <w:r w:rsidRPr="0050448C">
        <w:t>submission</w:t>
      </w:r>
      <w:r w:rsidR="000A5C4F">
        <w:t xml:space="preserve"> </w:t>
      </w:r>
      <w:r w:rsidRPr="0050448C">
        <w:t>for</w:t>
      </w:r>
      <w:r w:rsidR="000A5C4F">
        <w:t xml:space="preserve"> </w:t>
      </w:r>
      <w:r w:rsidRPr="0050448C">
        <w:t>alirocumab,</w:t>
      </w:r>
      <w:r w:rsidR="000A5C4F">
        <w:t xml:space="preserve"> </w:t>
      </w:r>
      <w:r w:rsidRPr="0050448C">
        <w:t>there</w:t>
      </w:r>
      <w:r w:rsidR="000A5C4F">
        <w:t xml:space="preserve"> </w:t>
      </w:r>
      <w:r w:rsidRPr="0050448C">
        <w:t>are</w:t>
      </w:r>
      <w:r w:rsidR="000A5C4F">
        <w:t xml:space="preserve"> </w:t>
      </w:r>
      <w:r w:rsidRPr="0050448C">
        <w:t>still</w:t>
      </w:r>
      <w:r w:rsidR="000A5C4F">
        <w:t xml:space="preserve"> </w:t>
      </w:r>
      <w:r w:rsidRPr="0050448C">
        <w:t>no</w:t>
      </w:r>
      <w:r w:rsidR="000A5C4F">
        <w:t xml:space="preserve"> </w:t>
      </w:r>
      <w:r w:rsidRPr="0050448C">
        <w:t>data</w:t>
      </w:r>
      <w:r w:rsidR="000A5C4F">
        <w:t xml:space="preserve"> </w:t>
      </w:r>
      <w:r w:rsidRPr="0050448C">
        <w:t>in</w:t>
      </w:r>
      <w:r w:rsidR="000A5C4F">
        <w:t xml:space="preserve"> </w:t>
      </w:r>
      <w:r w:rsidRPr="0050448C">
        <w:t>patients</w:t>
      </w:r>
      <w:r w:rsidR="000A5C4F">
        <w:t xml:space="preserve"> </w:t>
      </w:r>
      <w:r w:rsidRPr="0050448C">
        <w:t>with</w:t>
      </w:r>
      <w:r w:rsidR="000A5C4F">
        <w:t xml:space="preserve"> </w:t>
      </w:r>
      <w:r w:rsidRPr="0050448C">
        <w:t>severe</w:t>
      </w:r>
      <w:r w:rsidR="000A5C4F">
        <w:t xml:space="preserve"> </w:t>
      </w:r>
      <w:r w:rsidRPr="0050448C">
        <w:t>hepatic</w:t>
      </w:r>
      <w:r w:rsidR="000A5C4F">
        <w:t xml:space="preserve"> </w:t>
      </w:r>
      <w:r w:rsidRPr="0050448C">
        <w:t>impairment,</w:t>
      </w:r>
      <w:r w:rsidR="000A5C4F">
        <w:t xml:space="preserve"> </w:t>
      </w:r>
      <w:r w:rsidRPr="0050448C">
        <w:t>patients</w:t>
      </w:r>
      <w:r w:rsidR="000A5C4F">
        <w:t xml:space="preserve"> </w:t>
      </w:r>
      <w:r w:rsidRPr="0050448C">
        <w:t>with</w:t>
      </w:r>
      <w:r w:rsidR="000A5C4F">
        <w:t xml:space="preserve"> </w:t>
      </w:r>
      <w:proofErr w:type="spellStart"/>
      <w:r w:rsidRPr="0050448C">
        <w:t>HoFH</w:t>
      </w:r>
      <w:proofErr w:type="spellEnd"/>
      <w:r w:rsidR="000A5C4F">
        <w:t xml:space="preserve"> </w:t>
      </w:r>
      <w:r w:rsidRPr="0050448C">
        <w:t>and</w:t>
      </w:r>
      <w:r w:rsidR="000A5C4F">
        <w:t xml:space="preserve"> </w:t>
      </w:r>
      <w:r w:rsidRPr="0050448C">
        <w:t>patients</w:t>
      </w:r>
      <w:r w:rsidR="000A5C4F">
        <w:t xml:space="preserve"> </w:t>
      </w:r>
      <w:r w:rsidRPr="0050448C">
        <w:t>requiring</w:t>
      </w:r>
      <w:r w:rsidR="000A5C4F">
        <w:t xml:space="preserve"> </w:t>
      </w:r>
      <w:r w:rsidR="00CE27DF" w:rsidRPr="0050448C">
        <w:t>plasmapheresis</w:t>
      </w:r>
      <w:r w:rsidRPr="0050448C">
        <w:t>.</w:t>
      </w:r>
      <w:r w:rsidR="000A5C4F">
        <w:t xml:space="preserve"> </w:t>
      </w:r>
      <w:r w:rsidRPr="0050448C">
        <w:t>There</w:t>
      </w:r>
      <w:r w:rsidR="000A5C4F">
        <w:t xml:space="preserve"> </w:t>
      </w:r>
      <w:r w:rsidRPr="0050448C">
        <w:t>are</w:t>
      </w:r>
      <w:r w:rsidR="000A5C4F">
        <w:t xml:space="preserve"> </w:t>
      </w:r>
      <w:r w:rsidRPr="0050448C">
        <w:t>limited</w:t>
      </w:r>
      <w:r w:rsidR="000A5C4F">
        <w:t xml:space="preserve"> </w:t>
      </w:r>
      <w:r w:rsidRPr="0050448C">
        <w:t>data</w:t>
      </w:r>
      <w:r w:rsidR="000A5C4F">
        <w:t xml:space="preserve"> </w:t>
      </w:r>
      <w:r w:rsidRPr="0050448C">
        <w:t>in</w:t>
      </w:r>
      <w:r w:rsidR="000A5C4F">
        <w:t xml:space="preserve"> </w:t>
      </w:r>
      <w:r w:rsidRPr="0050448C">
        <w:t>patients</w:t>
      </w:r>
      <w:r w:rsidR="000A5C4F">
        <w:t xml:space="preserve"> </w:t>
      </w:r>
      <w:r w:rsidRPr="0050448C">
        <w:t>with</w:t>
      </w:r>
      <w:r w:rsidR="000A5C4F">
        <w:t xml:space="preserve"> </w:t>
      </w:r>
      <w:r w:rsidRPr="0050448C">
        <w:t>severe</w:t>
      </w:r>
      <w:r w:rsidR="000A5C4F">
        <w:t xml:space="preserve"> </w:t>
      </w:r>
      <w:r w:rsidRPr="0050448C">
        <w:t>chronic</w:t>
      </w:r>
      <w:r w:rsidR="000A5C4F">
        <w:t xml:space="preserve"> </w:t>
      </w:r>
      <w:r w:rsidRPr="0050448C">
        <w:t>kidney</w:t>
      </w:r>
      <w:r w:rsidR="000A5C4F">
        <w:t xml:space="preserve"> </w:t>
      </w:r>
      <w:r w:rsidRPr="0050448C">
        <w:t>disease</w:t>
      </w:r>
      <w:r w:rsidR="000A5C4F">
        <w:t xml:space="preserve"> </w:t>
      </w:r>
      <w:r w:rsidRPr="0050448C">
        <w:t>and</w:t>
      </w:r>
      <w:r w:rsidR="000A5C4F">
        <w:t xml:space="preserve"> </w:t>
      </w:r>
      <w:r w:rsidRPr="0050448C">
        <w:t>no</w:t>
      </w:r>
      <w:r w:rsidR="000A5C4F">
        <w:t xml:space="preserve"> </w:t>
      </w:r>
      <w:r w:rsidRPr="0050448C">
        <w:t>dedicated</w:t>
      </w:r>
      <w:r w:rsidR="000A5C4F">
        <w:t xml:space="preserve"> </w:t>
      </w:r>
      <w:r w:rsidRPr="0050448C">
        <w:t>study</w:t>
      </w:r>
      <w:r w:rsidR="000A5C4F">
        <w:t xml:space="preserve"> </w:t>
      </w:r>
      <w:r w:rsidRPr="0050448C">
        <w:t>to</w:t>
      </w:r>
      <w:r w:rsidR="000A5C4F">
        <w:t xml:space="preserve"> </w:t>
      </w:r>
      <w:r w:rsidRPr="0050448C">
        <w:t>consider</w:t>
      </w:r>
      <w:r w:rsidR="000A5C4F">
        <w:t xml:space="preserve"> </w:t>
      </w:r>
      <w:r w:rsidRPr="0050448C">
        <w:t>the</w:t>
      </w:r>
      <w:r w:rsidR="000A5C4F">
        <w:t xml:space="preserve"> </w:t>
      </w:r>
      <w:r w:rsidRPr="0050448C">
        <w:t>PK,</w:t>
      </w:r>
      <w:r w:rsidR="000A5C4F">
        <w:t xml:space="preserve"> </w:t>
      </w:r>
      <w:r w:rsidRPr="0050448C">
        <w:t>safety</w:t>
      </w:r>
      <w:r w:rsidR="000A5C4F">
        <w:t xml:space="preserve"> </w:t>
      </w:r>
      <w:r w:rsidRPr="0050448C">
        <w:t>and</w:t>
      </w:r>
      <w:r w:rsidR="000A5C4F">
        <w:t xml:space="preserve"> </w:t>
      </w:r>
      <w:r w:rsidRPr="0050448C">
        <w:t>efficacy</w:t>
      </w:r>
      <w:r w:rsidR="000A5C4F">
        <w:t xml:space="preserve"> </w:t>
      </w:r>
      <w:r w:rsidRPr="0050448C">
        <w:t>in</w:t>
      </w:r>
      <w:r w:rsidR="000A5C4F">
        <w:t xml:space="preserve"> </w:t>
      </w:r>
      <w:r w:rsidRPr="0050448C">
        <w:t>these</w:t>
      </w:r>
      <w:r w:rsidR="000A5C4F">
        <w:t xml:space="preserve"> </w:t>
      </w:r>
      <w:r w:rsidRPr="0050448C">
        <w:t>patients.</w:t>
      </w:r>
      <w:r w:rsidR="000A5C4F">
        <w:t xml:space="preserve"> </w:t>
      </w:r>
      <w:r w:rsidRPr="0050448C">
        <w:t>There</w:t>
      </w:r>
      <w:r w:rsidR="000A5C4F">
        <w:t xml:space="preserve"> </w:t>
      </w:r>
      <w:r w:rsidRPr="0050448C">
        <w:t>remain</w:t>
      </w:r>
      <w:r w:rsidR="000A5C4F">
        <w:t xml:space="preserve"> </w:t>
      </w:r>
      <w:r w:rsidRPr="0050448C">
        <w:t>no</w:t>
      </w:r>
      <w:r w:rsidR="000A5C4F">
        <w:t xml:space="preserve"> </w:t>
      </w:r>
      <w:r w:rsidRPr="0050448C">
        <w:t>data</w:t>
      </w:r>
      <w:r w:rsidR="000A5C4F">
        <w:t xml:space="preserve"> </w:t>
      </w:r>
      <w:r w:rsidRPr="0050448C">
        <w:t>in</w:t>
      </w:r>
      <w:r w:rsidR="000A5C4F">
        <w:t xml:space="preserve"> </w:t>
      </w:r>
      <w:r w:rsidRPr="0050448C">
        <w:t>children</w:t>
      </w:r>
      <w:r w:rsidR="000A5C4F">
        <w:t xml:space="preserve"> </w:t>
      </w:r>
      <w:r w:rsidRPr="0050448C">
        <w:t>but</w:t>
      </w:r>
      <w:r w:rsidR="000A5C4F">
        <w:t xml:space="preserve"> </w:t>
      </w:r>
      <w:r w:rsidRPr="0050448C">
        <w:t>the</w:t>
      </w:r>
      <w:r w:rsidR="000A5C4F">
        <w:t xml:space="preserve"> </w:t>
      </w:r>
      <w:r w:rsidRPr="0050448C">
        <w:t>sponsor</w:t>
      </w:r>
      <w:r w:rsidR="000A5C4F">
        <w:t xml:space="preserve"> </w:t>
      </w:r>
      <w:r w:rsidRPr="0050448C">
        <w:t>has</w:t>
      </w:r>
      <w:r w:rsidR="000A5C4F">
        <w:t xml:space="preserve"> </w:t>
      </w:r>
      <w:r w:rsidRPr="0050448C">
        <w:t>not</w:t>
      </w:r>
      <w:r w:rsidR="000A5C4F">
        <w:t xml:space="preserve"> </w:t>
      </w:r>
      <w:r w:rsidRPr="0050448C">
        <w:t>requested</w:t>
      </w:r>
      <w:r w:rsidR="000A5C4F">
        <w:t xml:space="preserve"> </w:t>
      </w:r>
      <w:r w:rsidRPr="0050448C">
        <w:t>paediatric</w:t>
      </w:r>
      <w:r w:rsidR="000A5C4F">
        <w:t xml:space="preserve"> </w:t>
      </w:r>
      <w:r w:rsidRPr="0050448C">
        <w:t>use.</w:t>
      </w:r>
      <w:r w:rsidR="000A5C4F">
        <w:t xml:space="preserve"> </w:t>
      </w:r>
      <w:r w:rsidRPr="0050448C">
        <w:t>Although</w:t>
      </w:r>
      <w:r w:rsidR="000A5C4F">
        <w:t xml:space="preserve"> </w:t>
      </w:r>
      <w:r w:rsidRPr="0050448C">
        <w:t>the</w:t>
      </w:r>
      <w:r w:rsidR="000A5C4F">
        <w:t xml:space="preserve"> </w:t>
      </w:r>
      <w:r w:rsidRPr="0050448C">
        <w:t>new</w:t>
      </w:r>
      <w:r w:rsidR="000A5C4F">
        <w:t xml:space="preserve"> </w:t>
      </w:r>
      <w:r w:rsidRPr="0050448C">
        <w:t>information</w:t>
      </w:r>
      <w:r w:rsidR="000A5C4F">
        <w:t xml:space="preserve"> </w:t>
      </w:r>
      <w:r w:rsidRPr="0050448C">
        <w:t>provides</w:t>
      </w:r>
      <w:r w:rsidR="000A5C4F">
        <w:t xml:space="preserve"> </w:t>
      </w:r>
      <w:r w:rsidRPr="0050448C">
        <w:t>longer</w:t>
      </w:r>
      <w:r w:rsidR="000A5C4F">
        <w:t xml:space="preserve"> </w:t>
      </w:r>
      <w:r w:rsidRPr="0050448C">
        <w:t>term</w:t>
      </w:r>
      <w:r w:rsidR="000A5C4F">
        <w:t xml:space="preserve"> </w:t>
      </w:r>
      <w:r w:rsidRPr="0050448C">
        <w:t>efficacy</w:t>
      </w:r>
      <w:r w:rsidR="000A5C4F">
        <w:t xml:space="preserve"> </w:t>
      </w:r>
      <w:r w:rsidRPr="0050448C">
        <w:t>and</w:t>
      </w:r>
      <w:r w:rsidR="000A5C4F">
        <w:t xml:space="preserve"> </w:t>
      </w:r>
      <w:r w:rsidRPr="0050448C">
        <w:t>safety</w:t>
      </w:r>
      <w:r w:rsidR="000A5C4F">
        <w:t xml:space="preserve"> </w:t>
      </w:r>
      <w:r w:rsidRPr="0050448C">
        <w:t>data</w:t>
      </w:r>
      <w:r w:rsidR="000A5C4F">
        <w:t xml:space="preserve"> </w:t>
      </w:r>
      <w:r w:rsidRPr="0050448C">
        <w:t>the</w:t>
      </w:r>
      <w:r w:rsidR="000A5C4F">
        <w:t xml:space="preserve"> </w:t>
      </w:r>
      <w:r w:rsidRPr="0050448C">
        <w:t>cardiovascular</w:t>
      </w:r>
      <w:r w:rsidR="000A5C4F">
        <w:t xml:space="preserve"> </w:t>
      </w:r>
      <w:r w:rsidRPr="0050448C">
        <w:t>outcome</w:t>
      </w:r>
      <w:r w:rsidR="000A5C4F">
        <w:t xml:space="preserve"> </w:t>
      </w:r>
      <w:r w:rsidRPr="0050448C">
        <w:t>study</w:t>
      </w:r>
      <w:r w:rsidR="000A5C4F">
        <w:t xml:space="preserve"> </w:t>
      </w:r>
      <w:r w:rsidRPr="0050448C">
        <w:t>is</w:t>
      </w:r>
      <w:r w:rsidR="000A5C4F">
        <w:t xml:space="preserve"> </w:t>
      </w:r>
      <w:r w:rsidRPr="0050448C">
        <w:t>awaited.</w:t>
      </w:r>
    </w:p>
    <w:p w:rsidR="0050448C" w:rsidRPr="00296C81" w:rsidRDefault="0050448C" w:rsidP="0050448C">
      <w:pPr>
        <w:pStyle w:val="Heading5"/>
      </w:pPr>
      <w:r w:rsidRPr="00296C81">
        <w:t>Conditions</w:t>
      </w:r>
      <w:r w:rsidR="000A5C4F">
        <w:t xml:space="preserve"> </w:t>
      </w:r>
      <w:r w:rsidRPr="00296C81">
        <w:t>of</w:t>
      </w:r>
      <w:r w:rsidR="000A5C4F">
        <w:t xml:space="preserve"> </w:t>
      </w:r>
      <w:r w:rsidR="00F108A3">
        <w:t>r</w:t>
      </w:r>
      <w:r w:rsidR="00F108A3" w:rsidRPr="00296C81">
        <w:t>egistration</w:t>
      </w:r>
    </w:p>
    <w:p w:rsidR="0050448C" w:rsidRPr="0050448C" w:rsidRDefault="0050448C" w:rsidP="0050448C">
      <w:r w:rsidRPr="0050448C">
        <w:t>The</w:t>
      </w:r>
      <w:r w:rsidR="000A5C4F">
        <w:t xml:space="preserve"> </w:t>
      </w:r>
      <w:r w:rsidRPr="0050448C">
        <w:t>following</w:t>
      </w:r>
      <w:r w:rsidR="000A5C4F">
        <w:t xml:space="preserve"> </w:t>
      </w:r>
      <w:r w:rsidRPr="0050448C">
        <w:t>is</w:t>
      </w:r>
      <w:r w:rsidR="000A5C4F">
        <w:t xml:space="preserve"> </w:t>
      </w:r>
      <w:r w:rsidRPr="0050448C">
        <w:t>an</w:t>
      </w:r>
      <w:r w:rsidR="000A5C4F">
        <w:t xml:space="preserve"> </w:t>
      </w:r>
      <w:r w:rsidRPr="0050448C">
        <w:t>outline</w:t>
      </w:r>
      <w:r w:rsidR="000A5C4F">
        <w:t xml:space="preserve"> </w:t>
      </w:r>
      <w:r w:rsidRPr="0050448C">
        <w:t>of</w:t>
      </w:r>
      <w:r w:rsidR="000A5C4F">
        <w:t xml:space="preserve"> </w:t>
      </w:r>
      <w:r w:rsidRPr="0050448C">
        <w:t>the</w:t>
      </w:r>
      <w:r w:rsidR="000A5C4F">
        <w:t xml:space="preserve"> </w:t>
      </w:r>
      <w:r w:rsidRPr="0050448C">
        <w:t>conditions</w:t>
      </w:r>
      <w:r w:rsidR="000A5C4F">
        <w:t xml:space="preserve"> </w:t>
      </w:r>
      <w:r w:rsidRPr="0050448C">
        <w:t>of</w:t>
      </w:r>
      <w:r w:rsidR="000A5C4F">
        <w:t xml:space="preserve"> </w:t>
      </w:r>
      <w:r w:rsidRPr="0050448C">
        <w:t>registration</w:t>
      </w:r>
      <w:r w:rsidR="000A5C4F">
        <w:t xml:space="preserve"> </w:t>
      </w:r>
      <w:r w:rsidRPr="0050448C">
        <w:t>upon</w:t>
      </w:r>
      <w:r w:rsidR="000A5C4F">
        <w:t xml:space="preserve"> </w:t>
      </w:r>
      <w:r w:rsidRPr="0050448C">
        <w:t>which</w:t>
      </w:r>
      <w:r w:rsidR="000A5C4F">
        <w:t xml:space="preserve"> </w:t>
      </w:r>
      <w:r w:rsidRPr="0050448C">
        <w:t>th</w:t>
      </w:r>
      <w:r>
        <w:t>e</w:t>
      </w:r>
      <w:r w:rsidR="000A5C4F">
        <w:t xml:space="preserve"> </w:t>
      </w:r>
      <w:r>
        <w:t>sponsor</w:t>
      </w:r>
      <w:r w:rsidR="000A5C4F">
        <w:t xml:space="preserve"> </w:t>
      </w:r>
      <w:r>
        <w:t>is</w:t>
      </w:r>
      <w:r w:rsidR="000A5C4F">
        <w:t xml:space="preserve"> </w:t>
      </w:r>
      <w:r>
        <w:t>invited</w:t>
      </w:r>
      <w:r w:rsidR="000A5C4F">
        <w:t xml:space="preserve"> </w:t>
      </w:r>
      <w:r>
        <w:t>to</w:t>
      </w:r>
      <w:r w:rsidR="000A5C4F">
        <w:t xml:space="preserve"> </w:t>
      </w:r>
      <w:r>
        <w:t>comment:</w:t>
      </w:r>
    </w:p>
    <w:p w:rsidR="0050448C" w:rsidRPr="00E05051" w:rsidRDefault="0050448C" w:rsidP="0050448C">
      <w:pPr>
        <w:ind w:left="720"/>
      </w:pPr>
      <w:r w:rsidRPr="0050448C">
        <w:t>Implement</w:t>
      </w:r>
      <w:r w:rsidR="000A5C4F">
        <w:t xml:space="preserve"> </w:t>
      </w:r>
      <w:r w:rsidRPr="0050448C">
        <w:t>EU-RMP</w:t>
      </w:r>
      <w:r w:rsidR="000A5C4F">
        <w:t xml:space="preserve"> </w:t>
      </w:r>
      <w:r w:rsidRPr="0050448C">
        <w:t>(version</w:t>
      </w:r>
      <w:r w:rsidR="000A5C4F">
        <w:t xml:space="preserve"> </w:t>
      </w:r>
      <w:r w:rsidRPr="0050448C">
        <w:t>3.0,</w:t>
      </w:r>
      <w:r w:rsidR="000A5C4F">
        <w:t xml:space="preserve"> </w:t>
      </w:r>
      <w:r w:rsidRPr="0050448C">
        <w:t>date</w:t>
      </w:r>
      <w:r w:rsidR="000A5C4F">
        <w:t xml:space="preserve"> </w:t>
      </w:r>
      <w:r w:rsidRPr="0050448C">
        <w:t>12</w:t>
      </w:r>
      <w:r w:rsidR="000A5C4F">
        <w:t xml:space="preserve"> </w:t>
      </w:r>
      <w:r w:rsidRPr="0050448C">
        <w:t>January</w:t>
      </w:r>
      <w:r w:rsidR="000A5C4F">
        <w:t xml:space="preserve"> </w:t>
      </w:r>
      <w:r w:rsidRPr="0050448C">
        <w:t>2017;</w:t>
      </w:r>
      <w:r w:rsidR="000A5C4F">
        <w:t xml:space="preserve"> </w:t>
      </w:r>
      <w:r w:rsidRPr="0050448C">
        <w:t>DLP</w:t>
      </w:r>
      <w:r w:rsidR="000A5C4F">
        <w:t xml:space="preserve"> </w:t>
      </w:r>
      <w:r w:rsidRPr="0050448C">
        <w:t>14</w:t>
      </w:r>
      <w:r w:rsidR="000A5C4F">
        <w:t xml:space="preserve"> </w:t>
      </w:r>
      <w:r w:rsidRPr="0050448C">
        <w:t>December</w:t>
      </w:r>
      <w:r w:rsidR="000A5C4F">
        <w:t xml:space="preserve"> </w:t>
      </w:r>
      <w:r w:rsidRPr="0050448C">
        <w:t>2016)</w:t>
      </w:r>
      <w:r w:rsidR="000A5C4F">
        <w:t xml:space="preserve"> </w:t>
      </w:r>
      <w:r w:rsidRPr="0050448C">
        <w:t>with</w:t>
      </w:r>
      <w:r w:rsidR="000A5C4F">
        <w:t xml:space="preserve"> </w:t>
      </w:r>
      <w:r w:rsidRPr="0050448C">
        <w:t>Australian</w:t>
      </w:r>
      <w:r w:rsidR="000A5C4F">
        <w:t xml:space="preserve"> </w:t>
      </w:r>
      <w:r w:rsidRPr="0050448C">
        <w:t>Specific</w:t>
      </w:r>
      <w:r w:rsidR="000A5C4F">
        <w:t xml:space="preserve"> </w:t>
      </w:r>
      <w:r w:rsidRPr="0050448C">
        <w:t>Annex</w:t>
      </w:r>
      <w:r w:rsidR="000A5C4F">
        <w:t xml:space="preserve"> </w:t>
      </w:r>
      <w:r w:rsidRPr="0050448C">
        <w:t>(version</w:t>
      </w:r>
      <w:r w:rsidR="000A5C4F">
        <w:t xml:space="preserve"> </w:t>
      </w:r>
      <w:r w:rsidRPr="0050448C">
        <w:t>2.1,</w:t>
      </w:r>
      <w:r w:rsidR="000A5C4F">
        <w:t xml:space="preserve"> </w:t>
      </w:r>
      <w:r w:rsidRPr="0050448C">
        <w:t>date</w:t>
      </w:r>
      <w:r w:rsidR="000A5C4F">
        <w:t xml:space="preserve"> </w:t>
      </w:r>
      <w:r w:rsidRPr="0050448C">
        <w:t>31</w:t>
      </w:r>
      <w:r w:rsidR="000A5C4F">
        <w:t xml:space="preserve"> </w:t>
      </w:r>
      <w:r w:rsidRPr="0050448C">
        <w:t>March</w:t>
      </w:r>
      <w:r w:rsidR="000A5C4F">
        <w:t xml:space="preserve"> </w:t>
      </w:r>
      <w:r w:rsidRPr="0050448C">
        <w:t>2017)</w:t>
      </w:r>
      <w:r w:rsidR="000A5C4F">
        <w:t xml:space="preserve"> </w:t>
      </w:r>
      <w:r w:rsidRPr="0050448C">
        <w:t>and</w:t>
      </w:r>
      <w:r w:rsidR="000A5C4F">
        <w:t xml:space="preserve"> </w:t>
      </w:r>
      <w:r w:rsidRPr="0050448C">
        <w:t>any</w:t>
      </w:r>
      <w:r w:rsidR="000A5C4F">
        <w:t xml:space="preserve"> </w:t>
      </w:r>
      <w:r w:rsidRPr="0050448C">
        <w:t>future</w:t>
      </w:r>
      <w:r w:rsidR="000A5C4F">
        <w:t xml:space="preserve"> </w:t>
      </w:r>
      <w:r w:rsidRPr="0050448C">
        <w:t>updates</w:t>
      </w:r>
      <w:r w:rsidR="000A5C4F">
        <w:t xml:space="preserve"> </w:t>
      </w:r>
      <w:r w:rsidRPr="0050448C">
        <w:t>as</w:t>
      </w:r>
      <w:r w:rsidR="000A5C4F">
        <w:t xml:space="preserve"> </w:t>
      </w:r>
      <w:r w:rsidRPr="0050448C">
        <w:t>a</w:t>
      </w:r>
      <w:r w:rsidR="000A5C4F">
        <w:t xml:space="preserve"> </w:t>
      </w:r>
      <w:r w:rsidRPr="0050448C">
        <w:t>condition</w:t>
      </w:r>
      <w:r w:rsidR="000A5C4F">
        <w:t xml:space="preserve"> </w:t>
      </w:r>
      <w:r w:rsidRPr="0050448C">
        <w:t>of</w:t>
      </w:r>
      <w:r w:rsidR="000A5C4F">
        <w:t xml:space="preserve"> </w:t>
      </w:r>
      <w:r w:rsidRPr="0050448C">
        <w:t>registration</w:t>
      </w:r>
      <w:r w:rsidRPr="00E05051">
        <w:t>.</w:t>
      </w:r>
    </w:p>
    <w:p w:rsidR="0050448C" w:rsidRPr="00296C81" w:rsidRDefault="0050448C" w:rsidP="0050448C">
      <w:pPr>
        <w:pStyle w:val="Heading5"/>
      </w:pPr>
      <w:r w:rsidRPr="00296C81">
        <w:t>Questions</w:t>
      </w:r>
      <w:r w:rsidR="000A5C4F">
        <w:t xml:space="preserve"> </w:t>
      </w:r>
      <w:r w:rsidRPr="00296C81">
        <w:t>for</w:t>
      </w:r>
      <w:r w:rsidR="000A5C4F">
        <w:t xml:space="preserve"> </w:t>
      </w:r>
      <w:r w:rsidRPr="00296C81">
        <w:t>the</w:t>
      </w:r>
      <w:r w:rsidR="000A5C4F">
        <w:t xml:space="preserve"> </w:t>
      </w:r>
      <w:r w:rsidRPr="00296C81">
        <w:t>sponsor</w:t>
      </w:r>
    </w:p>
    <w:p w:rsidR="0050448C" w:rsidRDefault="0050448C" w:rsidP="003E1E2A">
      <w:pPr>
        <w:pStyle w:val="Numberbullet0"/>
        <w:numPr>
          <w:ilvl w:val="0"/>
          <w:numId w:val="47"/>
        </w:numPr>
      </w:pPr>
      <w:r>
        <w:t>The</w:t>
      </w:r>
      <w:r w:rsidR="000A5C4F">
        <w:t xml:space="preserve"> </w:t>
      </w:r>
      <w:r>
        <w:t>sponsor</w:t>
      </w:r>
      <w:r w:rsidR="000A5C4F">
        <w:t xml:space="preserve"> </w:t>
      </w:r>
      <w:r>
        <w:t>has</w:t>
      </w:r>
      <w:r w:rsidR="000A5C4F">
        <w:t xml:space="preserve"> </w:t>
      </w:r>
      <w:r>
        <w:t>included</w:t>
      </w:r>
      <w:r w:rsidR="000A5C4F">
        <w:t xml:space="preserve"> </w:t>
      </w:r>
      <w:r>
        <w:t>a</w:t>
      </w:r>
      <w:r w:rsidR="000A5C4F">
        <w:t xml:space="preserve"> </w:t>
      </w:r>
      <w:r>
        <w:t>new</w:t>
      </w:r>
      <w:r w:rsidR="000A5C4F">
        <w:t xml:space="preserve"> </w:t>
      </w:r>
      <w:r>
        <w:t>instruction</w:t>
      </w:r>
      <w:r w:rsidR="000A5C4F">
        <w:t xml:space="preserve"> </w:t>
      </w:r>
      <w:r>
        <w:t>in</w:t>
      </w:r>
      <w:r w:rsidR="000A5C4F">
        <w:t xml:space="preserve"> </w:t>
      </w:r>
      <w:r>
        <w:t>the</w:t>
      </w:r>
      <w:r w:rsidR="000A5C4F">
        <w:t xml:space="preserve"> </w:t>
      </w:r>
      <w:r>
        <w:t>Dosage</w:t>
      </w:r>
      <w:r w:rsidR="000A5C4F">
        <w:t xml:space="preserve"> </w:t>
      </w:r>
      <w:r>
        <w:t>and</w:t>
      </w:r>
      <w:r w:rsidR="000A5C4F">
        <w:t xml:space="preserve"> </w:t>
      </w:r>
      <w:r>
        <w:t>Administration</w:t>
      </w:r>
      <w:r w:rsidR="000A5C4F">
        <w:t xml:space="preserve"> </w:t>
      </w:r>
      <w:r>
        <w:t>section</w:t>
      </w:r>
      <w:r w:rsidR="000A5C4F">
        <w:t xml:space="preserve"> </w:t>
      </w:r>
      <w:r>
        <w:t>of</w:t>
      </w:r>
      <w:r w:rsidR="000A5C4F">
        <w:t xml:space="preserve"> </w:t>
      </w:r>
      <w:r>
        <w:t>the</w:t>
      </w:r>
      <w:r w:rsidR="000A5C4F">
        <w:t xml:space="preserve"> </w:t>
      </w:r>
      <w:r>
        <w:t>PI</w:t>
      </w:r>
      <w:r w:rsidR="000A5C4F">
        <w:t xml:space="preserve"> </w:t>
      </w:r>
      <w:r>
        <w:t>about</w:t>
      </w:r>
      <w:r w:rsidR="000A5C4F">
        <w:t xml:space="preserve"> </w:t>
      </w:r>
      <w:r>
        <w:t>the</w:t>
      </w:r>
      <w:r w:rsidR="000A5C4F">
        <w:t xml:space="preserve"> </w:t>
      </w:r>
      <w:r>
        <w:t>administration</w:t>
      </w:r>
      <w:r w:rsidR="000A5C4F">
        <w:t xml:space="preserve"> </w:t>
      </w:r>
      <w:r>
        <w:t>of</w:t>
      </w:r>
      <w:r w:rsidR="000A5C4F">
        <w:t xml:space="preserve"> </w:t>
      </w:r>
      <w:r>
        <w:t>the</w:t>
      </w:r>
      <w:r w:rsidR="000A5C4F">
        <w:t xml:space="preserve"> </w:t>
      </w:r>
      <w:r>
        <w:t>300</w:t>
      </w:r>
      <w:r w:rsidR="000A5C4F">
        <w:t xml:space="preserve"> </w:t>
      </w:r>
      <w:r w:rsidR="00224853">
        <w:t>mg</w:t>
      </w:r>
      <w:r w:rsidR="000A5C4F">
        <w:t xml:space="preserve"> </w:t>
      </w:r>
      <w:r w:rsidR="00CE27DF">
        <w:t>SC</w:t>
      </w:r>
      <w:r w:rsidR="000A5C4F">
        <w:t xml:space="preserve"> </w:t>
      </w:r>
      <w:r>
        <w:t>dose</w:t>
      </w:r>
      <w:r w:rsidR="000A5C4F">
        <w:t xml:space="preserve"> </w:t>
      </w:r>
      <w:r>
        <w:t>as</w:t>
      </w:r>
      <w:r w:rsidR="000A5C4F">
        <w:t xml:space="preserve"> </w:t>
      </w:r>
      <w:r>
        <w:t>two</w:t>
      </w:r>
      <w:r w:rsidR="000A5C4F">
        <w:t xml:space="preserve"> </w:t>
      </w:r>
      <w:r>
        <w:t>injections.</w:t>
      </w:r>
      <w:r w:rsidR="000A5C4F">
        <w:t xml:space="preserve"> </w:t>
      </w:r>
      <w:r>
        <w:t>How</w:t>
      </w:r>
      <w:r w:rsidR="000A5C4F">
        <w:t xml:space="preserve"> </w:t>
      </w:r>
      <w:r>
        <w:t>far</w:t>
      </w:r>
      <w:r w:rsidR="000A5C4F">
        <w:t xml:space="preserve"> </w:t>
      </w:r>
      <w:r w:rsidRPr="007705AA">
        <w:t>apart</w:t>
      </w:r>
      <w:r w:rsidR="000A5C4F">
        <w:t xml:space="preserve"> </w:t>
      </w:r>
      <w:r>
        <w:t>from</w:t>
      </w:r>
      <w:r w:rsidR="000A5C4F">
        <w:t xml:space="preserve"> </w:t>
      </w:r>
      <w:r>
        <w:t>each</w:t>
      </w:r>
      <w:r w:rsidR="000A5C4F">
        <w:t xml:space="preserve"> </w:t>
      </w:r>
      <w:r>
        <w:t>other</w:t>
      </w:r>
      <w:r w:rsidR="000A5C4F">
        <w:t xml:space="preserve"> </w:t>
      </w:r>
      <w:r>
        <w:t>should</w:t>
      </w:r>
      <w:r w:rsidR="000A5C4F">
        <w:t xml:space="preserve"> </w:t>
      </w:r>
      <w:r>
        <w:t>the</w:t>
      </w:r>
      <w:r w:rsidR="000A5C4F">
        <w:t xml:space="preserve"> </w:t>
      </w:r>
      <w:r>
        <w:t>injection</w:t>
      </w:r>
      <w:r w:rsidR="000A5C4F">
        <w:t xml:space="preserve"> </w:t>
      </w:r>
      <w:r>
        <w:t>sites</w:t>
      </w:r>
      <w:r w:rsidR="000A5C4F">
        <w:t xml:space="preserve"> </w:t>
      </w:r>
      <w:r>
        <w:t>be</w:t>
      </w:r>
      <w:r w:rsidR="000A5C4F">
        <w:t xml:space="preserve"> </w:t>
      </w:r>
      <w:r>
        <w:t>located?</w:t>
      </w:r>
      <w:r w:rsidR="000A5C4F">
        <w:t xml:space="preserve"> </w:t>
      </w:r>
      <w:r>
        <w:t>How</w:t>
      </w:r>
      <w:r w:rsidR="000A5C4F">
        <w:t xml:space="preserve"> </w:t>
      </w:r>
      <w:r>
        <w:t>soon</w:t>
      </w:r>
      <w:r w:rsidR="000A5C4F">
        <w:t xml:space="preserve"> </w:t>
      </w:r>
      <w:r>
        <w:t>after</w:t>
      </w:r>
      <w:r w:rsidR="000A5C4F">
        <w:t xml:space="preserve"> </w:t>
      </w:r>
      <w:r>
        <w:t>the</w:t>
      </w:r>
      <w:r w:rsidR="000A5C4F">
        <w:t xml:space="preserve"> </w:t>
      </w:r>
      <w:r>
        <w:t>first</w:t>
      </w:r>
      <w:r w:rsidR="000A5C4F">
        <w:t xml:space="preserve"> </w:t>
      </w:r>
      <w:r>
        <w:t>injection</w:t>
      </w:r>
      <w:r w:rsidR="000A5C4F">
        <w:t xml:space="preserve"> </w:t>
      </w:r>
      <w:r>
        <w:t>should</w:t>
      </w:r>
      <w:r w:rsidR="000A5C4F">
        <w:t xml:space="preserve"> </w:t>
      </w:r>
      <w:r>
        <w:t>the</w:t>
      </w:r>
      <w:r w:rsidR="000A5C4F">
        <w:t xml:space="preserve"> </w:t>
      </w:r>
      <w:r>
        <w:t>second</w:t>
      </w:r>
      <w:r w:rsidR="000A5C4F">
        <w:t xml:space="preserve"> </w:t>
      </w:r>
      <w:r>
        <w:t>be</w:t>
      </w:r>
      <w:r w:rsidR="000A5C4F">
        <w:t xml:space="preserve"> </w:t>
      </w:r>
      <w:r>
        <w:t>given?</w:t>
      </w:r>
    </w:p>
    <w:p w:rsidR="0050448C" w:rsidRDefault="0050448C" w:rsidP="003E1E2A">
      <w:pPr>
        <w:pStyle w:val="Numberbullet0"/>
      </w:pPr>
      <w:r>
        <w:t>Have</w:t>
      </w:r>
      <w:r w:rsidR="000A5C4F">
        <w:t xml:space="preserve"> </w:t>
      </w:r>
      <w:r>
        <w:t>any</w:t>
      </w:r>
      <w:r w:rsidR="000A5C4F">
        <w:t xml:space="preserve"> </w:t>
      </w:r>
      <w:r>
        <w:t>factors</w:t>
      </w:r>
      <w:r w:rsidR="000A5C4F">
        <w:t xml:space="preserve"> </w:t>
      </w:r>
      <w:r>
        <w:t>been</w:t>
      </w:r>
      <w:r w:rsidR="000A5C4F">
        <w:t xml:space="preserve"> </w:t>
      </w:r>
      <w:r>
        <w:t>identified</w:t>
      </w:r>
      <w:r w:rsidR="000A5C4F">
        <w:t xml:space="preserve"> </w:t>
      </w:r>
      <w:r>
        <w:t>that</w:t>
      </w:r>
      <w:r w:rsidR="000A5C4F">
        <w:t xml:space="preserve"> </w:t>
      </w:r>
      <w:r>
        <w:t>predict</w:t>
      </w:r>
      <w:r w:rsidR="000A5C4F">
        <w:t xml:space="preserve"> </w:t>
      </w:r>
      <w:r>
        <w:t>the</w:t>
      </w:r>
      <w:r w:rsidR="000A5C4F">
        <w:t xml:space="preserve"> </w:t>
      </w:r>
      <w:r>
        <w:t>degree</w:t>
      </w:r>
      <w:r w:rsidR="000A5C4F">
        <w:t xml:space="preserve"> </w:t>
      </w:r>
      <w:r>
        <w:t>of</w:t>
      </w:r>
      <w:r w:rsidR="000A5C4F">
        <w:t xml:space="preserve"> </w:t>
      </w:r>
      <w:r>
        <w:t>PCSK9</w:t>
      </w:r>
      <w:r w:rsidR="000A5C4F">
        <w:t xml:space="preserve"> </w:t>
      </w:r>
      <w:r>
        <w:t>target</w:t>
      </w:r>
      <w:r w:rsidR="000A5C4F">
        <w:t xml:space="preserve"> </w:t>
      </w:r>
      <w:r>
        <w:t>engagement</w:t>
      </w:r>
      <w:r w:rsidR="000A5C4F">
        <w:t xml:space="preserve"> </w:t>
      </w:r>
      <w:r>
        <w:t>and</w:t>
      </w:r>
      <w:r w:rsidR="000A5C4F">
        <w:t xml:space="preserve"> </w:t>
      </w:r>
      <w:r>
        <w:t>target</w:t>
      </w:r>
      <w:r w:rsidR="000A5C4F">
        <w:t xml:space="preserve"> </w:t>
      </w:r>
      <w:r>
        <w:t>saturation</w:t>
      </w:r>
      <w:r w:rsidR="000A5C4F">
        <w:t xml:space="preserve"> </w:t>
      </w:r>
      <w:r>
        <w:t>with</w:t>
      </w:r>
      <w:r w:rsidR="000A5C4F">
        <w:t xml:space="preserve"> </w:t>
      </w:r>
      <w:r>
        <w:t>initial</w:t>
      </w:r>
      <w:r w:rsidR="000A5C4F">
        <w:t xml:space="preserve"> </w:t>
      </w:r>
      <w:r>
        <w:t>dosing</w:t>
      </w:r>
      <w:r w:rsidR="000A5C4F">
        <w:t xml:space="preserve"> </w:t>
      </w:r>
      <w:r>
        <w:t>of</w:t>
      </w:r>
      <w:r w:rsidR="000A5C4F">
        <w:t xml:space="preserve"> </w:t>
      </w:r>
      <w:r>
        <w:t>alirocumab?</w:t>
      </w:r>
      <w:r w:rsidR="000A5C4F">
        <w:t xml:space="preserve"> </w:t>
      </w:r>
      <w:r>
        <w:t>If</w:t>
      </w:r>
      <w:r w:rsidR="000A5C4F">
        <w:t xml:space="preserve"> </w:t>
      </w:r>
      <w:r>
        <w:t>so,</w:t>
      </w:r>
      <w:r w:rsidR="000A5C4F">
        <w:t xml:space="preserve"> </w:t>
      </w:r>
      <w:r>
        <w:t>have</w:t>
      </w:r>
      <w:r w:rsidR="000A5C4F">
        <w:t xml:space="preserve"> </w:t>
      </w:r>
      <w:r>
        <w:t>these</w:t>
      </w:r>
      <w:r w:rsidR="000A5C4F">
        <w:t xml:space="preserve"> </w:t>
      </w:r>
      <w:r>
        <w:t>factors</w:t>
      </w:r>
      <w:r w:rsidR="000A5C4F">
        <w:t xml:space="preserve"> </w:t>
      </w:r>
      <w:r>
        <w:t>been</w:t>
      </w:r>
      <w:r w:rsidR="000A5C4F">
        <w:t xml:space="preserve"> </w:t>
      </w:r>
      <w:r>
        <w:t>validated</w:t>
      </w:r>
      <w:r w:rsidR="000A5C4F">
        <w:t xml:space="preserve"> </w:t>
      </w:r>
      <w:r>
        <w:t>as</w:t>
      </w:r>
      <w:r w:rsidR="000A5C4F">
        <w:t xml:space="preserve"> </w:t>
      </w:r>
      <w:r>
        <w:t>predictors</w:t>
      </w:r>
      <w:r w:rsidR="000A5C4F">
        <w:t xml:space="preserve"> </w:t>
      </w:r>
      <w:r>
        <w:t>of</w:t>
      </w:r>
      <w:r w:rsidR="000A5C4F">
        <w:t xml:space="preserve"> </w:t>
      </w:r>
      <w:r>
        <w:t>the</w:t>
      </w:r>
      <w:r w:rsidR="000A5C4F">
        <w:t xml:space="preserve"> </w:t>
      </w:r>
      <w:r>
        <w:t>need</w:t>
      </w:r>
      <w:r w:rsidR="000A5C4F">
        <w:t xml:space="preserve"> </w:t>
      </w:r>
      <w:r>
        <w:t>for</w:t>
      </w:r>
      <w:r w:rsidR="000A5C4F">
        <w:t xml:space="preserve"> </w:t>
      </w:r>
      <w:r w:rsidR="00C4778C">
        <w:t>up</w:t>
      </w:r>
      <w:r w:rsidR="000A5C4F">
        <w:t xml:space="preserve"> </w:t>
      </w:r>
      <w:r w:rsidR="00C4778C">
        <w:t>titration</w:t>
      </w:r>
      <w:r w:rsidR="000A5C4F">
        <w:t xml:space="preserve"> </w:t>
      </w:r>
      <w:r>
        <w:t>to</w:t>
      </w:r>
      <w:r w:rsidR="000A5C4F">
        <w:t xml:space="preserve"> </w:t>
      </w:r>
      <w:r>
        <w:t>a</w:t>
      </w:r>
      <w:r w:rsidR="000A5C4F">
        <w:t xml:space="preserve"> </w:t>
      </w:r>
      <w:r>
        <w:t>higher</w:t>
      </w:r>
      <w:r w:rsidR="000A5C4F">
        <w:t xml:space="preserve"> </w:t>
      </w:r>
      <w:r>
        <w:t>dose</w:t>
      </w:r>
      <w:r w:rsidR="000A5C4F">
        <w:t xml:space="preserve"> </w:t>
      </w:r>
      <w:r>
        <w:t>early</w:t>
      </w:r>
      <w:r w:rsidR="000A5C4F">
        <w:t xml:space="preserve"> </w:t>
      </w:r>
      <w:r>
        <w:t>in</w:t>
      </w:r>
      <w:r w:rsidR="000A5C4F">
        <w:t xml:space="preserve"> </w:t>
      </w:r>
      <w:r>
        <w:t>treatment?</w:t>
      </w:r>
    </w:p>
    <w:p w:rsidR="0050448C" w:rsidRDefault="0050448C" w:rsidP="003E1E2A">
      <w:pPr>
        <w:pStyle w:val="Numberbullet0"/>
      </w:pPr>
      <w:r>
        <w:t>How</w:t>
      </w:r>
      <w:r w:rsidR="000A5C4F">
        <w:t xml:space="preserve"> </w:t>
      </w:r>
      <w:r>
        <w:t>has</w:t>
      </w:r>
      <w:r w:rsidR="000A5C4F">
        <w:t xml:space="preserve"> </w:t>
      </w:r>
      <w:r>
        <w:t>the</w:t>
      </w:r>
      <w:r w:rsidR="000A5C4F">
        <w:t xml:space="preserve"> </w:t>
      </w:r>
      <w:r>
        <w:t>sponsor</w:t>
      </w:r>
      <w:r w:rsidR="000A5C4F">
        <w:t xml:space="preserve"> </w:t>
      </w:r>
      <w:r>
        <w:t>addressed</w:t>
      </w:r>
      <w:r w:rsidR="000A5C4F">
        <w:t xml:space="preserve"> </w:t>
      </w:r>
      <w:r>
        <w:t>the</w:t>
      </w:r>
      <w:r w:rsidR="000A5C4F">
        <w:t xml:space="preserve"> </w:t>
      </w:r>
      <w:r>
        <w:t>issue</w:t>
      </w:r>
      <w:r w:rsidR="000A5C4F">
        <w:t xml:space="preserve"> </w:t>
      </w:r>
      <w:r>
        <w:t>of</w:t>
      </w:r>
      <w:r w:rsidR="000A5C4F">
        <w:t xml:space="preserve"> </w:t>
      </w:r>
      <w:r>
        <w:t>the</w:t>
      </w:r>
      <w:r w:rsidR="000A5C4F">
        <w:t xml:space="preserve"> </w:t>
      </w:r>
      <w:r>
        <w:t>pre-filled</w:t>
      </w:r>
      <w:r w:rsidR="000A5C4F">
        <w:t xml:space="preserve"> </w:t>
      </w:r>
      <w:r>
        <w:t>pen</w:t>
      </w:r>
      <w:r w:rsidR="000A5C4F">
        <w:t xml:space="preserve"> </w:t>
      </w:r>
      <w:r>
        <w:t>jamming</w:t>
      </w:r>
      <w:r w:rsidR="000A5C4F">
        <w:t xml:space="preserve"> </w:t>
      </w:r>
      <w:r>
        <w:t>or</w:t>
      </w:r>
      <w:r w:rsidR="000A5C4F">
        <w:t xml:space="preserve"> </w:t>
      </w:r>
      <w:r>
        <w:t>being</w:t>
      </w:r>
      <w:r w:rsidR="000A5C4F">
        <w:t xml:space="preserve"> </w:t>
      </w:r>
      <w:r>
        <w:t>difficult</w:t>
      </w:r>
      <w:r w:rsidR="000A5C4F">
        <w:t xml:space="preserve"> </w:t>
      </w:r>
      <w:r>
        <w:t>to</w:t>
      </w:r>
      <w:r w:rsidR="000A5C4F">
        <w:t xml:space="preserve"> </w:t>
      </w:r>
      <w:r>
        <w:t>activate,</w:t>
      </w:r>
      <w:r w:rsidR="000A5C4F">
        <w:t xml:space="preserve"> </w:t>
      </w:r>
      <w:r>
        <w:t>as</w:t>
      </w:r>
      <w:r w:rsidR="000A5C4F">
        <w:t xml:space="preserve"> </w:t>
      </w:r>
      <w:r>
        <w:t>identified</w:t>
      </w:r>
      <w:r w:rsidR="000A5C4F">
        <w:t xml:space="preserve"> </w:t>
      </w:r>
      <w:r>
        <w:t>in</w:t>
      </w:r>
      <w:r w:rsidR="000A5C4F">
        <w:t xml:space="preserve"> </w:t>
      </w:r>
      <w:r>
        <w:t>the</w:t>
      </w:r>
      <w:r w:rsidR="000A5C4F">
        <w:t xml:space="preserve"> </w:t>
      </w:r>
      <w:r>
        <w:t>Integrated</w:t>
      </w:r>
      <w:r w:rsidR="000A5C4F">
        <w:t xml:space="preserve"> </w:t>
      </w:r>
      <w:r>
        <w:t>Safety</w:t>
      </w:r>
      <w:r w:rsidR="000A5C4F">
        <w:t xml:space="preserve"> </w:t>
      </w:r>
      <w:r>
        <w:t>Summary?</w:t>
      </w:r>
    </w:p>
    <w:p w:rsidR="0050448C" w:rsidRDefault="0050448C" w:rsidP="003E1E2A">
      <w:pPr>
        <w:pStyle w:val="Numberbullet0"/>
      </w:pPr>
      <w:r>
        <w:t>In</w:t>
      </w:r>
      <w:r w:rsidR="000A5C4F">
        <w:t xml:space="preserve"> </w:t>
      </w:r>
      <w:r>
        <w:t>the</w:t>
      </w:r>
      <w:r w:rsidR="000A5C4F">
        <w:t xml:space="preserve"> </w:t>
      </w:r>
      <w:r>
        <w:t>clinical</w:t>
      </w:r>
      <w:r w:rsidR="000A5C4F">
        <w:t xml:space="preserve"> </w:t>
      </w:r>
      <w:r>
        <w:t>evaluation</w:t>
      </w:r>
      <w:r w:rsidR="000A5C4F">
        <w:t xml:space="preserve"> </w:t>
      </w:r>
      <w:r>
        <w:t>report</w:t>
      </w:r>
      <w:r w:rsidR="000A5C4F">
        <w:t xml:space="preserve"> </w:t>
      </w:r>
      <w:r w:rsidR="00F108A3">
        <w:t>(</w:t>
      </w:r>
      <w:r>
        <w:t>in</w:t>
      </w:r>
      <w:r w:rsidR="000A5C4F">
        <w:t xml:space="preserve"> </w:t>
      </w:r>
      <w:r>
        <w:t>Table</w:t>
      </w:r>
      <w:r w:rsidR="000A5C4F">
        <w:t xml:space="preserve"> </w:t>
      </w:r>
      <w:r>
        <w:t>20</w:t>
      </w:r>
      <w:r w:rsidR="00F108A3">
        <w:t>)</w:t>
      </w:r>
      <w:r w:rsidR="000A5C4F">
        <w:t xml:space="preserve"> </w:t>
      </w:r>
      <w:r>
        <w:t>6</w:t>
      </w:r>
      <w:r w:rsidR="000A5C4F">
        <w:t xml:space="preserve"> </w:t>
      </w:r>
      <w:r>
        <w:t>alirocumab</w:t>
      </w:r>
      <w:r w:rsidR="000A5C4F">
        <w:t xml:space="preserve"> </w:t>
      </w:r>
      <w:r>
        <w:t>patients</w:t>
      </w:r>
      <w:r w:rsidR="000A5C4F">
        <w:t xml:space="preserve"> </w:t>
      </w:r>
      <w:r>
        <w:t>had</w:t>
      </w:r>
      <w:r w:rsidR="000A5C4F">
        <w:t xml:space="preserve"> </w:t>
      </w:r>
      <w:r>
        <w:t>a</w:t>
      </w:r>
      <w:r w:rsidR="000A5C4F">
        <w:t xml:space="preserve"> </w:t>
      </w:r>
      <w:r>
        <w:t>CHD</w:t>
      </w:r>
      <w:r w:rsidR="000A5C4F">
        <w:t xml:space="preserve"> </w:t>
      </w:r>
      <w:r>
        <w:t>death</w:t>
      </w:r>
      <w:r w:rsidR="000A5C4F">
        <w:t xml:space="preserve"> </w:t>
      </w:r>
      <w:r>
        <w:t>but</w:t>
      </w:r>
      <w:r w:rsidR="000A5C4F">
        <w:t xml:space="preserve"> </w:t>
      </w:r>
      <w:r>
        <w:t>in</w:t>
      </w:r>
      <w:r w:rsidR="000A5C4F">
        <w:t xml:space="preserve"> </w:t>
      </w:r>
      <w:r>
        <w:t>Table</w:t>
      </w:r>
      <w:r w:rsidR="000A5C4F">
        <w:t xml:space="preserve"> </w:t>
      </w:r>
      <w:r>
        <w:t>21</w:t>
      </w:r>
      <w:r w:rsidR="000A5C4F">
        <w:t xml:space="preserve"> </w:t>
      </w:r>
      <w:r>
        <w:t>there</w:t>
      </w:r>
      <w:r w:rsidR="000A5C4F">
        <w:t xml:space="preserve"> </w:t>
      </w:r>
      <w:r>
        <w:t>are</w:t>
      </w:r>
      <w:r w:rsidR="000A5C4F">
        <w:t xml:space="preserve"> </w:t>
      </w:r>
      <w:r>
        <w:t>only</w:t>
      </w:r>
      <w:r w:rsidR="000A5C4F">
        <w:t xml:space="preserve"> </w:t>
      </w:r>
      <w:r>
        <w:t>4.</w:t>
      </w:r>
      <w:r w:rsidR="000A5C4F">
        <w:t xml:space="preserve"> </w:t>
      </w:r>
      <w:r>
        <w:t>Please</w:t>
      </w:r>
      <w:r w:rsidR="000A5C4F">
        <w:t xml:space="preserve"> </w:t>
      </w:r>
      <w:r>
        <w:t>explain</w:t>
      </w:r>
      <w:r w:rsidR="000A5C4F">
        <w:t xml:space="preserve"> </w:t>
      </w:r>
      <w:r>
        <w:t>the</w:t>
      </w:r>
      <w:r w:rsidR="000A5C4F">
        <w:t xml:space="preserve"> </w:t>
      </w:r>
      <w:r>
        <w:t>reason</w:t>
      </w:r>
      <w:r w:rsidR="000A5C4F">
        <w:t xml:space="preserve"> </w:t>
      </w:r>
      <w:r>
        <w:t>for</w:t>
      </w:r>
      <w:r w:rsidR="000A5C4F">
        <w:t xml:space="preserve"> </w:t>
      </w:r>
      <w:r>
        <w:t>the</w:t>
      </w:r>
      <w:r w:rsidR="000A5C4F">
        <w:t xml:space="preserve"> </w:t>
      </w:r>
      <w:r>
        <w:t>difference.</w:t>
      </w:r>
    </w:p>
    <w:p w:rsidR="0050448C" w:rsidRDefault="0050448C" w:rsidP="003E1E2A">
      <w:pPr>
        <w:pStyle w:val="Numberbullet0"/>
      </w:pPr>
      <w:r>
        <w:t>Please</w:t>
      </w:r>
      <w:r w:rsidR="000A5C4F">
        <w:t xml:space="preserve"> </w:t>
      </w:r>
      <w:r>
        <w:t>provide</w:t>
      </w:r>
      <w:r w:rsidR="000A5C4F">
        <w:t xml:space="preserve"> </w:t>
      </w:r>
      <w:r>
        <w:t>a</w:t>
      </w:r>
      <w:r w:rsidR="000A5C4F">
        <w:t xml:space="preserve"> </w:t>
      </w:r>
      <w:r>
        <w:t>comparison</w:t>
      </w:r>
      <w:r w:rsidR="000A5C4F">
        <w:t xml:space="preserve"> </w:t>
      </w:r>
      <w:r>
        <w:t>of</w:t>
      </w:r>
      <w:r w:rsidR="000A5C4F">
        <w:t xml:space="preserve"> </w:t>
      </w:r>
      <w:r>
        <w:t>the</w:t>
      </w:r>
      <w:r w:rsidR="000A5C4F">
        <w:t xml:space="preserve"> </w:t>
      </w:r>
      <w:r>
        <w:t>frequencies</w:t>
      </w:r>
      <w:r w:rsidR="000A5C4F">
        <w:t xml:space="preserve"> </w:t>
      </w:r>
      <w:r>
        <w:t>of</w:t>
      </w:r>
      <w:r w:rsidR="000A5C4F">
        <w:t xml:space="preserve"> </w:t>
      </w:r>
      <w:r>
        <w:t>new</w:t>
      </w:r>
      <w:r w:rsidR="000A5C4F">
        <w:t xml:space="preserve"> </w:t>
      </w:r>
      <w:r>
        <w:t>onset</w:t>
      </w:r>
      <w:r w:rsidR="000A5C4F">
        <w:t xml:space="preserve"> </w:t>
      </w:r>
      <w:r>
        <w:t>diabetes</w:t>
      </w:r>
      <w:r w:rsidR="000A5C4F">
        <w:t xml:space="preserve"> </w:t>
      </w:r>
      <w:r>
        <w:t>for</w:t>
      </w:r>
      <w:r w:rsidR="000A5C4F">
        <w:t xml:space="preserve"> </w:t>
      </w:r>
      <w:r>
        <w:t>alirocumab</w:t>
      </w:r>
      <w:r w:rsidR="000A5C4F">
        <w:t xml:space="preserve"> </w:t>
      </w:r>
      <w:r>
        <w:t>versus</w:t>
      </w:r>
      <w:r w:rsidR="000A5C4F">
        <w:t xml:space="preserve"> </w:t>
      </w:r>
      <w:r>
        <w:t>the</w:t>
      </w:r>
      <w:r w:rsidR="000A5C4F">
        <w:t xml:space="preserve"> </w:t>
      </w:r>
      <w:r>
        <w:t>study</w:t>
      </w:r>
      <w:r w:rsidR="000A5C4F">
        <w:t xml:space="preserve"> </w:t>
      </w:r>
      <w:r>
        <w:t>comparators.</w:t>
      </w:r>
      <w:r w:rsidR="000A5C4F">
        <w:t xml:space="preserve"> </w:t>
      </w:r>
      <w:r>
        <w:t>Please</w:t>
      </w:r>
      <w:r w:rsidR="000A5C4F">
        <w:t xml:space="preserve"> </w:t>
      </w:r>
      <w:r>
        <w:t>compare</w:t>
      </w:r>
      <w:r w:rsidR="000A5C4F">
        <w:t xml:space="preserve"> </w:t>
      </w:r>
      <w:r>
        <w:t>events</w:t>
      </w:r>
      <w:r w:rsidR="000A5C4F">
        <w:t xml:space="preserve"> </w:t>
      </w:r>
      <w:r>
        <w:t>occurring</w:t>
      </w:r>
      <w:r w:rsidR="000A5C4F">
        <w:t xml:space="preserve"> </w:t>
      </w:r>
      <w:r>
        <w:t>on</w:t>
      </w:r>
      <w:r w:rsidR="000A5C4F">
        <w:t xml:space="preserve"> </w:t>
      </w:r>
      <w:r>
        <w:t>150</w:t>
      </w:r>
      <w:r w:rsidR="000A5C4F">
        <w:t xml:space="preserve"> </w:t>
      </w:r>
      <w:r w:rsidR="00224853">
        <w:t>mg</w:t>
      </w:r>
      <w:r w:rsidR="000A5C4F">
        <w:t xml:space="preserve"> </w:t>
      </w:r>
      <w:r>
        <w:t>Q2W</w:t>
      </w:r>
      <w:r w:rsidR="000A5C4F">
        <w:t xml:space="preserve"> </w:t>
      </w:r>
      <w:r>
        <w:t>with</w:t>
      </w:r>
      <w:r w:rsidR="000A5C4F">
        <w:t xml:space="preserve"> </w:t>
      </w:r>
      <w:r>
        <w:t>events</w:t>
      </w:r>
      <w:r w:rsidR="000A5C4F">
        <w:t xml:space="preserve"> </w:t>
      </w:r>
      <w:r>
        <w:t>on</w:t>
      </w:r>
      <w:r w:rsidR="000A5C4F">
        <w:t xml:space="preserve"> </w:t>
      </w:r>
      <w:r>
        <w:t>other</w:t>
      </w:r>
      <w:r w:rsidR="000A5C4F">
        <w:t xml:space="preserve"> </w:t>
      </w:r>
      <w:r>
        <w:t>doses.</w:t>
      </w:r>
    </w:p>
    <w:p w:rsidR="0050448C" w:rsidRDefault="0050448C" w:rsidP="003E1E2A">
      <w:pPr>
        <w:pStyle w:val="Numberbullet0"/>
      </w:pPr>
      <w:r>
        <w:lastRenderedPageBreak/>
        <w:t>The</w:t>
      </w:r>
      <w:r w:rsidR="000A5C4F">
        <w:t xml:space="preserve"> </w:t>
      </w:r>
      <w:r>
        <w:t>sponsor</w:t>
      </w:r>
      <w:r w:rsidR="000A5C4F">
        <w:t xml:space="preserve"> </w:t>
      </w:r>
      <w:r>
        <w:t>has</w:t>
      </w:r>
      <w:r w:rsidR="000A5C4F">
        <w:t xml:space="preserve"> </w:t>
      </w:r>
      <w:r>
        <w:t>added</w:t>
      </w:r>
      <w:r w:rsidR="000A5C4F">
        <w:t xml:space="preserve"> </w:t>
      </w:r>
      <w:r>
        <w:t>to</w:t>
      </w:r>
      <w:r w:rsidR="000A5C4F">
        <w:t xml:space="preserve"> </w:t>
      </w:r>
      <w:r>
        <w:t>the</w:t>
      </w:r>
      <w:r w:rsidR="000A5C4F">
        <w:t xml:space="preserve"> </w:t>
      </w:r>
      <w:r>
        <w:t>statement</w:t>
      </w:r>
      <w:r w:rsidR="000A5C4F">
        <w:t xml:space="preserve"> </w:t>
      </w:r>
      <w:r>
        <w:t>about</w:t>
      </w:r>
      <w:r w:rsidR="000A5C4F">
        <w:t xml:space="preserve"> </w:t>
      </w:r>
      <w:r>
        <w:t>individuals</w:t>
      </w:r>
      <w:r w:rsidR="000A5C4F">
        <w:t xml:space="preserve"> </w:t>
      </w:r>
      <w:r>
        <w:t>with</w:t>
      </w:r>
      <w:r w:rsidR="000A5C4F">
        <w:t xml:space="preserve"> </w:t>
      </w:r>
      <w:r>
        <w:t>PCSK9</w:t>
      </w:r>
      <w:r w:rsidR="000A5C4F">
        <w:t xml:space="preserve"> </w:t>
      </w:r>
      <w:r>
        <w:t>loss</w:t>
      </w:r>
      <w:r w:rsidR="000A5C4F">
        <w:t xml:space="preserve"> </w:t>
      </w:r>
      <w:r>
        <w:t>of</w:t>
      </w:r>
      <w:r w:rsidR="000A5C4F">
        <w:t xml:space="preserve"> </w:t>
      </w:r>
      <w:r>
        <w:t>function</w:t>
      </w:r>
      <w:r w:rsidR="000A5C4F">
        <w:t xml:space="preserve"> </w:t>
      </w:r>
      <w:r>
        <w:t>mutations</w:t>
      </w:r>
      <w:r w:rsidR="000A5C4F">
        <w:t xml:space="preserve"> </w:t>
      </w:r>
      <w:r>
        <w:t>that</w:t>
      </w:r>
      <w:r w:rsidR="000A5C4F">
        <w:t xml:space="preserve"> </w:t>
      </w:r>
      <w:r>
        <w:t>they</w:t>
      </w:r>
      <w:r w:rsidR="000A5C4F">
        <w:t xml:space="preserve"> </w:t>
      </w:r>
      <w:r>
        <w:t>have</w:t>
      </w:r>
      <w:r w:rsidR="000A5C4F">
        <w:t xml:space="preserve"> </w:t>
      </w:r>
      <w:r>
        <w:t>normal</w:t>
      </w:r>
      <w:r w:rsidR="000A5C4F">
        <w:t xml:space="preserve"> </w:t>
      </w:r>
      <w:r>
        <w:t>triglycerides.</w:t>
      </w:r>
      <w:r w:rsidR="000A5C4F">
        <w:t xml:space="preserve"> </w:t>
      </w:r>
      <w:r>
        <w:t>Please</w:t>
      </w:r>
      <w:r w:rsidR="000A5C4F">
        <w:t xml:space="preserve"> </w:t>
      </w:r>
      <w:r>
        <w:t>justify</w:t>
      </w:r>
      <w:r w:rsidR="000A5C4F">
        <w:t xml:space="preserve"> </w:t>
      </w:r>
      <w:r>
        <w:t>this</w:t>
      </w:r>
      <w:r w:rsidR="000A5C4F">
        <w:t xml:space="preserve"> </w:t>
      </w:r>
      <w:r>
        <w:t>inclusion.</w:t>
      </w:r>
    </w:p>
    <w:p w:rsidR="009F7EE3" w:rsidRDefault="009F7EE3" w:rsidP="009F7EE3">
      <w:pPr>
        <w:pStyle w:val="Heading5"/>
      </w:pPr>
      <w:r>
        <w:t>Summary</w:t>
      </w:r>
      <w:r w:rsidR="000A5C4F">
        <w:t xml:space="preserve"> </w:t>
      </w:r>
      <w:r>
        <w:t>of</w:t>
      </w:r>
      <w:r w:rsidR="000A5C4F">
        <w:t xml:space="preserve"> </w:t>
      </w:r>
      <w:r>
        <w:t>Issues</w:t>
      </w:r>
    </w:p>
    <w:p w:rsidR="009F7EE3" w:rsidRPr="009F7EE3" w:rsidRDefault="009F7EE3" w:rsidP="009F7EE3">
      <w:r w:rsidRPr="009F7EE3">
        <w:t>The</w:t>
      </w:r>
      <w:r w:rsidR="000A5C4F">
        <w:t xml:space="preserve"> </w:t>
      </w:r>
      <w:r w:rsidRPr="009F7EE3">
        <w:t>sponsor</w:t>
      </w:r>
      <w:r w:rsidR="000A5C4F">
        <w:t xml:space="preserve"> </w:t>
      </w:r>
      <w:r w:rsidRPr="009F7EE3">
        <w:t>has</w:t>
      </w:r>
      <w:r w:rsidR="000A5C4F">
        <w:t xml:space="preserve"> </w:t>
      </w:r>
      <w:r w:rsidRPr="009F7EE3">
        <w:t>provided</w:t>
      </w:r>
      <w:r w:rsidR="000A5C4F">
        <w:t xml:space="preserve"> </w:t>
      </w:r>
      <w:r w:rsidRPr="009F7EE3">
        <w:t>the</w:t>
      </w:r>
      <w:r w:rsidR="000A5C4F">
        <w:t xml:space="preserve"> </w:t>
      </w:r>
      <w:r w:rsidRPr="009F7EE3">
        <w:t>final</w:t>
      </w:r>
      <w:r w:rsidR="000A5C4F">
        <w:t xml:space="preserve"> </w:t>
      </w:r>
      <w:r w:rsidRPr="009F7EE3">
        <w:t>study</w:t>
      </w:r>
      <w:r w:rsidR="000A5C4F">
        <w:t xml:space="preserve"> </w:t>
      </w:r>
      <w:r w:rsidRPr="009F7EE3">
        <w:t>reports</w:t>
      </w:r>
      <w:r w:rsidR="000A5C4F">
        <w:t xml:space="preserve"> </w:t>
      </w:r>
      <w:r w:rsidRPr="009F7EE3">
        <w:t>for</w:t>
      </w:r>
      <w:r w:rsidR="000A5C4F">
        <w:t xml:space="preserve"> </w:t>
      </w:r>
      <w:r w:rsidRPr="009F7EE3">
        <w:t>5</w:t>
      </w:r>
      <w:r w:rsidR="000A5C4F">
        <w:t xml:space="preserve"> </w:t>
      </w:r>
      <w:r w:rsidRPr="009F7EE3">
        <w:t>studies,</w:t>
      </w:r>
      <w:r w:rsidR="000A5C4F">
        <w:t xml:space="preserve"> </w:t>
      </w:r>
      <w:r w:rsidRPr="009F7EE3">
        <w:t>the</w:t>
      </w:r>
      <w:r w:rsidR="000A5C4F">
        <w:t xml:space="preserve"> </w:t>
      </w:r>
      <w:r w:rsidRPr="009F7EE3">
        <w:t>interim</w:t>
      </w:r>
      <w:r w:rsidR="000A5C4F">
        <w:t xml:space="preserve"> </w:t>
      </w:r>
      <w:r w:rsidRPr="009F7EE3">
        <w:t>studies</w:t>
      </w:r>
      <w:r w:rsidR="000A5C4F">
        <w:t xml:space="preserve"> </w:t>
      </w:r>
      <w:r w:rsidRPr="009F7EE3">
        <w:t>from</w:t>
      </w:r>
      <w:r w:rsidR="000A5C4F">
        <w:t xml:space="preserve"> </w:t>
      </w:r>
      <w:r w:rsidRPr="009F7EE3">
        <w:t>which</w:t>
      </w:r>
      <w:r w:rsidR="000A5C4F">
        <w:t xml:space="preserve"> </w:t>
      </w:r>
      <w:r w:rsidRPr="009F7EE3">
        <w:t>were</w:t>
      </w:r>
      <w:r w:rsidR="000A5C4F">
        <w:t xml:space="preserve"> </w:t>
      </w:r>
      <w:r w:rsidRPr="009F7EE3">
        <w:t>provided</w:t>
      </w:r>
      <w:r w:rsidR="000A5C4F">
        <w:t xml:space="preserve"> </w:t>
      </w:r>
      <w:r w:rsidRPr="009F7EE3">
        <w:t>in</w:t>
      </w:r>
      <w:r w:rsidR="000A5C4F">
        <w:t xml:space="preserve"> </w:t>
      </w:r>
      <w:r w:rsidRPr="009F7EE3">
        <w:t>the</w:t>
      </w:r>
      <w:r w:rsidR="000A5C4F">
        <w:t xml:space="preserve"> </w:t>
      </w:r>
      <w:r w:rsidRPr="009F7EE3">
        <w:t>initial</w:t>
      </w:r>
      <w:r w:rsidR="000A5C4F">
        <w:t xml:space="preserve"> </w:t>
      </w:r>
      <w:r w:rsidRPr="009F7EE3">
        <w:t>submission.</w:t>
      </w:r>
      <w:r w:rsidR="000A5C4F">
        <w:t xml:space="preserve"> </w:t>
      </w:r>
      <w:r w:rsidRPr="009F7EE3">
        <w:t>The</w:t>
      </w:r>
      <w:r w:rsidR="000A5C4F">
        <w:t xml:space="preserve"> </w:t>
      </w:r>
      <w:r w:rsidRPr="009F7EE3">
        <w:t>sponsor</w:t>
      </w:r>
      <w:r w:rsidR="000A5C4F">
        <w:t xml:space="preserve"> </w:t>
      </w:r>
      <w:r w:rsidRPr="009F7EE3">
        <w:t>has</w:t>
      </w:r>
      <w:r w:rsidR="000A5C4F">
        <w:t xml:space="preserve"> </w:t>
      </w:r>
      <w:r w:rsidRPr="009F7EE3">
        <w:t>not</w:t>
      </w:r>
      <w:r w:rsidR="000A5C4F">
        <w:t xml:space="preserve"> </w:t>
      </w:r>
      <w:r w:rsidRPr="009F7EE3">
        <w:t>provided</w:t>
      </w:r>
      <w:r w:rsidR="000A5C4F">
        <w:t xml:space="preserve"> </w:t>
      </w:r>
      <w:r w:rsidRPr="009F7EE3">
        <w:t>the</w:t>
      </w:r>
      <w:r w:rsidR="000A5C4F">
        <w:t xml:space="preserve"> </w:t>
      </w:r>
      <w:r w:rsidRPr="009F7EE3">
        <w:t>results</w:t>
      </w:r>
      <w:r w:rsidR="000A5C4F">
        <w:t xml:space="preserve"> </w:t>
      </w:r>
      <w:r w:rsidRPr="009F7EE3">
        <w:t>of</w:t>
      </w:r>
      <w:r w:rsidR="000A5C4F">
        <w:t xml:space="preserve"> </w:t>
      </w:r>
      <w:r w:rsidRPr="009F7EE3">
        <w:t>the</w:t>
      </w:r>
      <w:r w:rsidR="000A5C4F">
        <w:t xml:space="preserve"> </w:t>
      </w:r>
      <w:r w:rsidRPr="009F7EE3">
        <w:t>cardiovascular</w:t>
      </w:r>
      <w:r w:rsidR="000A5C4F">
        <w:t xml:space="preserve"> </w:t>
      </w:r>
      <w:r w:rsidRPr="009F7EE3">
        <w:t>outcomes</w:t>
      </w:r>
      <w:r w:rsidR="000A5C4F">
        <w:t xml:space="preserve"> </w:t>
      </w:r>
      <w:r w:rsidRPr="009F7EE3">
        <w:t>study</w:t>
      </w:r>
      <w:r w:rsidR="000A5C4F">
        <w:t xml:space="preserve"> </w:t>
      </w:r>
      <w:r w:rsidRPr="009F7EE3">
        <w:t>that</w:t>
      </w:r>
      <w:r w:rsidR="000A5C4F">
        <w:t xml:space="preserve"> </w:t>
      </w:r>
      <w:r w:rsidRPr="009F7EE3">
        <w:t>is</w:t>
      </w:r>
      <w:r w:rsidR="000A5C4F">
        <w:t xml:space="preserve"> </w:t>
      </w:r>
      <w:r w:rsidRPr="009F7EE3">
        <w:t>still</w:t>
      </w:r>
      <w:r w:rsidR="000A5C4F">
        <w:t xml:space="preserve"> </w:t>
      </w:r>
      <w:r w:rsidRPr="009F7EE3">
        <w:t>underway.</w:t>
      </w:r>
    </w:p>
    <w:p w:rsidR="009F7EE3" w:rsidRPr="009F7EE3" w:rsidRDefault="009F7EE3" w:rsidP="009F7EE3">
      <w:r w:rsidRPr="009F7EE3">
        <w:t>The</w:t>
      </w:r>
      <w:r w:rsidR="000A5C4F">
        <w:t xml:space="preserve"> </w:t>
      </w:r>
      <w:r w:rsidRPr="009F7EE3">
        <w:t>issue</w:t>
      </w:r>
      <w:r w:rsidR="000A5C4F">
        <w:t xml:space="preserve"> </w:t>
      </w:r>
      <w:r w:rsidRPr="009F7EE3">
        <w:t>is</w:t>
      </w:r>
      <w:r w:rsidR="000A5C4F">
        <w:t xml:space="preserve"> </w:t>
      </w:r>
      <w:r w:rsidRPr="009F7EE3">
        <w:t>whether</w:t>
      </w:r>
      <w:r w:rsidR="000A5C4F">
        <w:t xml:space="preserve"> </w:t>
      </w:r>
      <w:r w:rsidRPr="009F7EE3">
        <w:t>there</w:t>
      </w:r>
      <w:r w:rsidR="000A5C4F">
        <w:t xml:space="preserve"> </w:t>
      </w:r>
      <w:r w:rsidRPr="009F7EE3">
        <w:t>is</w:t>
      </w:r>
      <w:r w:rsidR="000A5C4F">
        <w:t xml:space="preserve"> </w:t>
      </w:r>
      <w:r w:rsidRPr="009F7EE3">
        <w:t>now</w:t>
      </w:r>
      <w:r w:rsidR="000A5C4F">
        <w:t xml:space="preserve"> </w:t>
      </w:r>
      <w:r w:rsidRPr="009F7EE3">
        <w:t>sufficient</w:t>
      </w:r>
      <w:r w:rsidR="000A5C4F">
        <w:t xml:space="preserve"> </w:t>
      </w:r>
      <w:r w:rsidRPr="009F7EE3">
        <w:t>evidence</w:t>
      </w:r>
      <w:r w:rsidR="000A5C4F">
        <w:t xml:space="preserve"> </w:t>
      </w:r>
      <w:r w:rsidRPr="009F7EE3">
        <w:t>to</w:t>
      </w:r>
      <w:r w:rsidR="000A5C4F">
        <w:t xml:space="preserve"> </w:t>
      </w:r>
      <w:r w:rsidRPr="009F7EE3">
        <w:t>support</w:t>
      </w:r>
      <w:r w:rsidR="000A5C4F">
        <w:t xml:space="preserve"> </w:t>
      </w:r>
      <w:r w:rsidRPr="009F7EE3">
        <w:t>the</w:t>
      </w:r>
      <w:r w:rsidR="000A5C4F">
        <w:t xml:space="preserve"> </w:t>
      </w:r>
      <w:r w:rsidRPr="009F7EE3">
        <w:t>sponsor’s</w:t>
      </w:r>
      <w:r w:rsidR="000A5C4F">
        <w:t xml:space="preserve"> </w:t>
      </w:r>
      <w:r w:rsidRPr="009F7EE3">
        <w:t>requested</w:t>
      </w:r>
      <w:r w:rsidR="000A5C4F">
        <w:t xml:space="preserve"> </w:t>
      </w:r>
      <w:r w:rsidRPr="009F7EE3">
        <w:t>broader</w:t>
      </w:r>
      <w:r w:rsidR="000A5C4F">
        <w:t xml:space="preserve"> </w:t>
      </w:r>
      <w:r w:rsidRPr="009F7EE3">
        <w:t>indication.</w:t>
      </w:r>
      <w:r w:rsidR="000A5C4F">
        <w:t xml:space="preserve"> </w:t>
      </w:r>
      <w:r w:rsidRPr="009F7EE3">
        <w:t>In</w:t>
      </w:r>
      <w:r w:rsidR="000A5C4F">
        <w:t xml:space="preserve"> </w:t>
      </w:r>
      <w:r w:rsidRPr="009F7EE3">
        <w:t>particular,</w:t>
      </w:r>
      <w:r w:rsidR="000A5C4F">
        <w:t xml:space="preserve"> </w:t>
      </w:r>
      <w:r w:rsidRPr="009F7EE3">
        <w:t>whether</w:t>
      </w:r>
      <w:r w:rsidR="000A5C4F">
        <w:t xml:space="preserve"> </w:t>
      </w:r>
      <w:r w:rsidRPr="009F7EE3">
        <w:t>there</w:t>
      </w:r>
      <w:r w:rsidR="000A5C4F">
        <w:t xml:space="preserve"> </w:t>
      </w:r>
      <w:r w:rsidRPr="009F7EE3">
        <w:t>is</w:t>
      </w:r>
      <w:r w:rsidR="000A5C4F">
        <w:t xml:space="preserve"> </w:t>
      </w:r>
      <w:r w:rsidRPr="009F7EE3">
        <w:t>sufficient</w:t>
      </w:r>
      <w:r w:rsidR="000A5C4F">
        <w:t xml:space="preserve"> </w:t>
      </w:r>
      <w:r w:rsidRPr="009F7EE3">
        <w:t>evidence</w:t>
      </w:r>
      <w:r w:rsidR="000A5C4F">
        <w:t xml:space="preserve"> </w:t>
      </w:r>
      <w:r w:rsidRPr="009F7EE3">
        <w:t>to</w:t>
      </w:r>
      <w:r w:rsidR="000A5C4F">
        <w:t xml:space="preserve"> </w:t>
      </w:r>
      <w:r w:rsidRPr="009F7EE3">
        <w:t>support</w:t>
      </w:r>
      <w:r w:rsidR="000A5C4F">
        <w:t xml:space="preserve"> </w:t>
      </w:r>
      <w:r w:rsidRPr="009F7EE3">
        <w:t>the</w:t>
      </w:r>
      <w:r w:rsidR="000A5C4F">
        <w:t xml:space="preserve"> </w:t>
      </w:r>
      <w:r w:rsidRPr="009F7EE3">
        <w:t>use</w:t>
      </w:r>
      <w:r w:rsidR="000A5C4F">
        <w:t xml:space="preserve"> </w:t>
      </w:r>
      <w:r w:rsidRPr="009F7EE3">
        <w:t>in</w:t>
      </w:r>
      <w:r w:rsidR="000A5C4F">
        <w:t xml:space="preserve"> </w:t>
      </w:r>
      <w:r w:rsidRPr="009F7EE3">
        <w:t>patients</w:t>
      </w:r>
      <w:r w:rsidR="000A5C4F">
        <w:t xml:space="preserve"> </w:t>
      </w:r>
      <w:r w:rsidRPr="009F7EE3">
        <w:t>with</w:t>
      </w:r>
      <w:r w:rsidR="000A5C4F">
        <w:t xml:space="preserve"> </w:t>
      </w:r>
      <w:r w:rsidRPr="009F7EE3">
        <w:t>non</w:t>
      </w:r>
      <w:r w:rsidR="00B24CA8">
        <w:t>-</w:t>
      </w:r>
      <w:r w:rsidRPr="009F7EE3">
        <w:t>familial</w:t>
      </w:r>
      <w:r w:rsidR="000A5C4F">
        <w:t xml:space="preserve"> </w:t>
      </w:r>
      <w:proofErr w:type="spellStart"/>
      <w:r w:rsidRPr="009F7EE3">
        <w:t>hypercholesterolaemia</w:t>
      </w:r>
      <w:proofErr w:type="spellEnd"/>
      <w:r w:rsidR="000A5C4F">
        <w:t xml:space="preserve"> </w:t>
      </w:r>
      <w:r w:rsidRPr="009F7EE3">
        <w:t>or</w:t>
      </w:r>
      <w:r w:rsidR="000A5C4F">
        <w:t xml:space="preserve"> </w:t>
      </w:r>
      <w:r w:rsidRPr="009F7EE3">
        <w:t>mixed</w:t>
      </w:r>
      <w:r w:rsidR="000A5C4F">
        <w:t xml:space="preserve"> </w:t>
      </w:r>
      <w:r w:rsidR="007B028C">
        <w:t>dyslipidaemia</w:t>
      </w:r>
      <w:r w:rsidR="000A5C4F">
        <w:t xml:space="preserve"> </w:t>
      </w:r>
      <w:r w:rsidR="007B028C">
        <w:t>that</w:t>
      </w:r>
      <w:r w:rsidR="000A5C4F">
        <w:t xml:space="preserve"> </w:t>
      </w:r>
      <w:r w:rsidR="007B028C">
        <w:t>do</w:t>
      </w:r>
      <w:r w:rsidR="000A5C4F">
        <w:t xml:space="preserve"> </w:t>
      </w:r>
      <w:r w:rsidR="007B028C">
        <w:t>not</w:t>
      </w:r>
      <w:r w:rsidR="000A5C4F">
        <w:t xml:space="preserve"> </w:t>
      </w:r>
      <w:r w:rsidR="007B028C">
        <w:t>have</w:t>
      </w:r>
      <w:r w:rsidR="000A5C4F">
        <w:t xml:space="preserve"> </w:t>
      </w:r>
      <w:proofErr w:type="spellStart"/>
      <w:r w:rsidR="007B028C">
        <w:t>h</w:t>
      </w:r>
      <w:r w:rsidRPr="009F7EE3">
        <w:t>eFH</w:t>
      </w:r>
      <w:proofErr w:type="spellEnd"/>
      <w:r w:rsidR="000A5C4F">
        <w:t xml:space="preserve"> </w:t>
      </w:r>
      <w:r w:rsidRPr="009F7EE3">
        <w:t>or</w:t>
      </w:r>
      <w:r w:rsidR="000A5C4F">
        <w:t xml:space="preserve"> </w:t>
      </w:r>
      <w:r w:rsidRPr="009F7EE3">
        <w:t>clinical</w:t>
      </w:r>
      <w:r w:rsidR="000A5C4F">
        <w:t xml:space="preserve"> </w:t>
      </w:r>
      <w:r w:rsidRPr="009F7EE3">
        <w:t>atherosclerotic</w:t>
      </w:r>
      <w:r w:rsidR="000A5C4F">
        <w:t xml:space="preserve"> </w:t>
      </w:r>
      <w:r w:rsidRPr="009F7EE3">
        <w:t>cardiovascular</w:t>
      </w:r>
      <w:r w:rsidR="000A5C4F">
        <w:t xml:space="preserve"> </w:t>
      </w:r>
      <w:r w:rsidRPr="009F7EE3">
        <w:t>disease,</w:t>
      </w:r>
      <w:r w:rsidR="000A5C4F">
        <w:t xml:space="preserve"> </w:t>
      </w:r>
      <w:r w:rsidRPr="009F7EE3">
        <w:t>or</w:t>
      </w:r>
      <w:r w:rsidR="000A5C4F">
        <w:t xml:space="preserve"> </w:t>
      </w:r>
      <w:r w:rsidRPr="009F7EE3">
        <w:t>in</w:t>
      </w:r>
      <w:r w:rsidR="000A5C4F">
        <w:t xml:space="preserve"> </w:t>
      </w:r>
      <w:r w:rsidRPr="009F7EE3">
        <w:t>the</w:t>
      </w:r>
      <w:r w:rsidR="000A5C4F">
        <w:t xml:space="preserve"> </w:t>
      </w:r>
      <w:r w:rsidRPr="009F7EE3">
        <w:t>absence</w:t>
      </w:r>
      <w:r w:rsidR="000A5C4F">
        <w:t xml:space="preserve"> </w:t>
      </w:r>
      <w:r w:rsidRPr="009F7EE3">
        <w:t>of</w:t>
      </w:r>
      <w:r w:rsidR="000A5C4F">
        <w:t xml:space="preserve"> </w:t>
      </w:r>
      <w:r w:rsidRPr="009F7EE3">
        <w:t>sufficient</w:t>
      </w:r>
      <w:r w:rsidR="000A5C4F">
        <w:t xml:space="preserve"> </w:t>
      </w:r>
      <w:r w:rsidRPr="009F7EE3">
        <w:t>direct</w:t>
      </w:r>
      <w:r w:rsidR="000A5C4F">
        <w:t xml:space="preserve"> </w:t>
      </w:r>
      <w:r w:rsidRPr="009F7EE3">
        <w:t>evidence,</w:t>
      </w:r>
      <w:r w:rsidR="000A5C4F">
        <w:t xml:space="preserve"> </w:t>
      </w:r>
      <w:r w:rsidRPr="009F7EE3">
        <w:t>whether</w:t>
      </w:r>
      <w:r w:rsidR="000A5C4F">
        <w:t xml:space="preserve"> </w:t>
      </w:r>
      <w:r w:rsidRPr="009F7EE3">
        <w:t>the</w:t>
      </w:r>
      <w:r w:rsidR="000A5C4F">
        <w:t xml:space="preserve"> </w:t>
      </w:r>
      <w:r w:rsidRPr="009F7EE3">
        <w:t>safety</w:t>
      </w:r>
      <w:r w:rsidR="000A5C4F">
        <w:t xml:space="preserve"> </w:t>
      </w:r>
      <w:r w:rsidRPr="009F7EE3">
        <w:t>and</w:t>
      </w:r>
      <w:r w:rsidR="000A5C4F">
        <w:t xml:space="preserve"> </w:t>
      </w:r>
      <w:r w:rsidRPr="009F7EE3">
        <w:t>efficacy</w:t>
      </w:r>
      <w:r w:rsidR="000A5C4F">
        <w:t xml:space="preserve"> </w:t>
      </w:r>
      <w:r w:rsidRPr="009F7EE3">
        <w:t>is</w:t>
      </w:r>
      <w:r w:rsidR="000A5C4F">
        <w:t xml:space="preserve"> </w:t>
      </w:r>
      <w:r w:rsidRPr="009F7EE3">
        <w:t>now</w:t>
      </w:r>
      <w:r w:rsidR="000A5C4F">
        <w:t xml:space="preserve"> </w:t>
      </w:r>
      <w:r w:rsidRPr="009F7EE3">
        <w:t>sufficiently</w:t>
      </w:r>
      <w:r w:rsidR="000A5C4F">
        <w:t xml:space="preserve"> </w:t>
      </w:r>
      <w:r w:rsidRPr="009F7EE3">
        <w:t>well</w:t>
      </w:r>
      <w:r w:rsidR="000A5C4F">
        <w:t xml:space="preserve"> </w:t>
      </w:r>
      <w:r w:rsidRPr="009F7EE3">
        <w:t>characterised</w:t>
      </w:r>
      <w:r w:rsidR="000A5C4F">
        <w:t xml:space="preserve"> </w:t>
      </w:r>
      <w:r w:rsidRPr="009F7EE3">
        <w:t>to</w:t>
      </w:r>
      <w:r w:rsidR="000A5C4F">
        <w:t xml:space="preserve"> </w:t>
      </w:r>
      <w:r w:rsidRPr="009F7EE3">
        <w:t>allow</w:t>
      </w:r>
      <w:r w:rsidR="000A5C4F">
        <w:t xml:space="preserve"> </w:t>
      </w:r>
      <w:r w:rsidRPr="009F7EE3">
        <w:t>extrapolation</w:t>
      </w:r>
      <w:r w:rsidR="000A5C4F">
        <w:t xml:space="preserve"> </w:t>
      </w:r>
      <w:r w:rsidRPr="009F7EE3">
        <w:t>of</w:t>
      </w:r>
      <w:r w:rsidR="000A5C4F">
        <w:t xml:space="preserve"> </w:t>
      </w:r>
      <w:r w:rsidRPr="009F7EE3">
        <w:t>the</w:t>
      </w:r>
      <w:r w:rsidR="000A5C4F">
        <w:t xml:space="preserve"> </w:t>
      </w:r>
      <w:r w:rsidRPr="009F7EE3">
        <w:t>safety</w:t>
      </w:r>
      <w:r w:rsidR="000A5C4F">
        <w:t xml:space="preserve"> </w:t>
      </w:r>
      <w:r w:rsidRPr="009F7EE3">
        <w:t>and</w:t>
      </w:r>
      <w:r w:rsidR="000A5C4F">
        <w:t xml:space="preserve"> </w:t>
      </w:r>
      <w:r w:rsidRPr="009F7EE3">
        <w:t>efficacy</w:t>
      </w:r>
      <w:r w:rsidR="000A5C4F">
        <w:t xml:space="preserve"> </w:t>
      </w:r>
      <w:r w:rsidRPr="009F7EE3">
        <w:t>to</w:t>
      </w:r>
      <w:r w:rsidR="000A5C4F">
        <w:t xml:space="preserve"> </w:t>
      </w:r>
      <w:r w:rsidRPr="009F7EE3">
        <w:t>patients</w:t>
      </w:r>
      <w:r w:rsidR="000A5C4F">
        <w:t xml:space="preserve"> </w:t>
      </w:r>
      <w:r w:rsidRPr="009F7EE3">
        <w:t>without</w:t>
      </w:r>
      <w:r w:rsidR="000A5C4F">
        <w:t xml:space="preserve"> </w:t>
      </w:r>
      <w:r w:rsidRPr="009F7EE3">
        <w:t>clinical</w:t>
      </w:r>
      <w:r w:rsidR="000A5C4F">
        <w:t xml:space="preserve"> </w:t>
      </w:r>
      <w:r w:rsidRPr="009F7EE3">
        <w:t>atherosclerotic</w:t>
      </w:r>
      <w:r w:rsidR="000A5C4F">
        <w:t xml:space="preserve"> </w:t>
      </w:r>
      <w:r w:rsidRPr="009F7EE3">
        <w:t>cardiovascular</w:t>
      </w:r>
      <w:r w:rsidR="000A5C4F">
        <w:t xml:space="preserve"> </w:t>
      </w:r>
      <w:r w:rsidRPr="009F7EE3">
        <w:t>disease.</w:t>
      </w:r>
    </w:p>
    <w:p w:rsidR="009F7EE3" w:rsidRPr="009F7EE3" w:rsidRDefault="009F7EE3" w:rsidP="009F7EE3">
      <w:r w:rsidRPr="009F7EE3">
        <w:t>A</w:t>
      </w:r>
      <w:r w:rsidR="000A5C4F">
        <w:t xml:space="preserve"> </w:t>
      </w:r>
      <w:r w:rsidRPr="009F7EE3">
        <w:t>new</w:t>
      </w:r>
      <w:r w:rsidR="000A5C4F">
        <w:t xml:space="preserve"> </w:t>
      </w:r>
      <w:r w:rsidRPr="009F7EE3">
        <w:t>starting</w:t>
      </w:r>
      <w:r w:rsidR="000A5C4F">
        <w:t xml:space="preserve"> </w:t>
      </w:r>
      <w:r w:rsidRPr="009F7EE3">
        <w:t>dose</w:t>
      </w:r>
      <w:r w:rsidR="000A5C4F">
        <w:t xml:space="preserve"> </w:t>
      </w:r>
      <w:r w:rsidRPr="009F7EE3">
        <w:t>of</w:t>
      </w:r>
      <w:r w:rsidR="000A5C4F">
        <w:t xml:space="preserve"> </w:t>
      </w:r>
      <w:r w:rsidRPr="009F7EE3">
        <w:t>300</w:t>
      </w:r>
      <w:r w:rsidR="000A5C4F">
        <w:t xml:space="preserve"> </w:t>
      </w:r>
      <w:r w:rsidR="00224853">
        <w:t>mg</w:t>
      </w:r>
      <w:r w:rsidR="000A5C4F">
        <w:t xml:space="preserve"> </w:t>
      </w:r>
      <w:r w:rsidRPr="009F7EE3">
        <w:t>Q4W</w:t>
      </w:r>
      <w:r w:rsidR="000A5C4F">
        <w:t xml:space="preserve"> </w:t>
      </w:r>
      <w:r w:rsidRPr="009F7EE3">
        <w:t>is</w:t>
      </w:r>
      <w:r w:rsidR="000A5C4F">
        <w:t xml:space="preserve"> </w:t>
      </w:r>
      <w:r w:rsidRPr="009F7EE3">
        <w:t>proposed.</w:t>
      </w:r>
      <w:r w:rsidR="000A5C4F">
        <w:t xml:space="preserve"> </w:t>
      </w:r>
      <w:r w:rsidRPr="009F7EE3">
        <w:t>The</w:t>
      </w:r>
      <w:r w:rsidR="000A5C4F">
        <w:t xml:space="preserve"> </w:t>
      </w:r>
      <w:r w:rsidRPr="009F7EE3">
        <w:t>issue</w:t>
      </w:r>
      <w:r w:rsidR="000A5C4F">
        <w:t xml:space="preserve"> </w:t>
      </w:r>
      <w:r w:rsidRPr="009F7EE3">
        <w:t>is</w:t>
      </w:r>
      <w:r w:rsidR="000A5C4F">
        <w:t xml:space="preserve"> </w:t>
      </w:r>
      <w:r w:rsidRPr="009F7EE3">
        <w:t>whether</w:t>
      </w:r>
      <w:r w:rsidR="000A5C4F">
        <w:t xml:space="preserve"> </w:t>
      </w:r>
      <w:r w:rsidRPr="009F7EE3">
        <w:t>the</w:t>
      </w:r>
      <w:r w:rsidR="000A5C4F">
        <w:t xml:space="preserve"> </w:t>
      </w:r>
      <w:r w:rsidRPr="009F7EE3">
        <w:t>difference</w:t>
      </w:r>
      <w:r w:rsidR="000A5C4F">
        <w:t xml:space="preserve"> </w:t>
      </w:r>
      <w:r w:rsidRPr="009F7EE3">
        <w:t>in</w:t>
      </w:r>
      <w:r w:rsidR="000A5C4F">
        <w:t xml:space="preserve"> </w:t>
      </w:r>
      <w:r w:rsidR="00CE27DF" w:rsidRPr="0050448C">
        <w:t>C</w:t>
      </w:r>
      <w:r w:rsidR="00CE27DF" w:rsidRPr="00CE27DF">
        <w:rPr>
          <w:vertAlign w:val="subscript"/>
        </w:rPr>
        <w:t>max</w:t>
      </w:r>
      <w:r w:rsidR="000A5C4F">
        <w:t xml:space="preserve"> </w:t>
      </w:r>
      <w:r w:rsidRPr="009F7EE3">
        <w:t>between</w:t>
      </w:r>
      <w:r w:rsidR="000A5C4F">
        <w:t xml:space="preserve"> </w:t>
      </w:r>
      <w:r w:rsidRPr="009F7EE3">
        <w:t>the</w:t>
      </w:r>
      <w:r w:rsidR="000A5C4F">
        <w:t xml:space="preserve"> </w:t>
      </w:r>
      <w:r w:rsidRPr="009F7EE3">
        <w:t>currently</w:t>
      </w:r>
      <w:r w:rsidR="000A5C4F">
        <w:t xml:space="preserve"> </w:t>
      </w:r>
      <w:r w:rsidRPr="009F7EE3">
        <w:t>approved</w:t>
      </w:r>
      <w:r w:rsidR="000A5C4F">
        <w:t xml:space="preserve"> </w:t>
      </w:r>
      <w:r w:rsidRPr="009F7EE3">
        <w:t>doses</w:t>
      </w:r>
      <w:r w:rsidR="000A5C4F">
        <w:t xml:space="preserve"> </w:t>
      </w:r>
      <w:r w:rsidRPr="009F7EE3">
        <w:t>and</w:t>
      </w:r>
      <w:r w:rsidR="000A5C4F">
        <w:t xml:space="preserve"> </w:t>
      </w:r>
      <w:r w:rsidRPr="009F7EE3">
        <w:t>the</w:t>
      </w:r>
      <w:r w:rsidR="000A5C4F">
        <w:t xml:space="preserve"> </w:t>
      </w:r>
      <w:r w:rsidRPr="009F7EE3">
        <w:t>proposed</w:t>
      </w:r>
      <w:r w:rsidR="000A5C4F">
        <w:t xml:space="preserve"> </w:t>
      </w:r>
      <w:r w:rsidRPr="009F7EE3">
        <w:t>dose</w:t>
      </w:r>
      <w:r w:rsidR="000A5C4F">
        <w:t xml:space="preserve"> </w:t>
      </w:r>
      <w:r w:rsidRPr="009F7EE3">
        <w:t>poses</w:t>
      </w:r>
      <w:r w:rsidR="000A5C4F">
        <w:t xml:space="preserve"> </w:t>
      </w:r>
      <w:r w:rsidRPr="009F7EE3">
        <w:t>a</w:t>
      </w:r>
      <w:r w:rsidR="000A5C4F">
        <w:t xml:space="preserve"> </w:t>
      </w:r>
      <w:r w:rsidRPr="009F7EE3">
        <w:t>new</w:t>
      </w:r>
      <w:r w:rsidR="000A5C4F">
        <w:t xml:space="preserve"> </w:t>
      </w:r>
      <w:r w:rsidRPr="009F7EE3">
        <w:t>safety</w:t>
      </w:r>
      <w:r w:rsidR="000A5C4F">
        <w:t xml:space="preserve"> </w:t>
      </w:r>
      <w:r w:rsidRPr="009F7EE3">
        <w:t>concern.</w:t>
      </w:r>
    </w:p>
    <w:p w:rsidR="00D23139" w:rsidRDefault="00D23139" w:rsidP="00D23139">
      <w:pPr>
        <w:pStyle w:val="Heading4"/>
      </w:pPr>
      <w:r w:rsidRPr="00D23139">
        <w:t>Proposed</w:t>
      </w:r>
      <w:r w:rsidR="000A5C4F">
        <w:t xml:space="preserve"> </w:t>
      </w:r>
      <w:r w:rsidRPr="00D23139">
        <w:t>action</w:t>
      </w:r>
    </w:p>
    <w:p w:rsidR="00456765" w:rsidRPr="00456765" w:rsidRDefault="0050448C" w:rsidP="00456765">
      <w:r>
        <w:rPr>
          <w:rFonts w:asciiTheme="minorHAnsi" w:hAnsiTheme="minorHAnsi"/>
        </w:rPr>
        <w:t>The</w:t>
      </w:r>
      <w:r w:rsidR="000A5C4F">
        <w:rPr>
          <w:rFonts w:asciiTheme="minorHAnsi" w:hAnsiTheme="minorHAnsi"/>
        </w:rPr>
        <w:t xml:space="preserve"> </w:t>
      </w:r>
      <w:r>
        <w:rPr>
          <w:rFonts w:asciiTheme="minorHAnsi" w:hAnsiTheme="minorHAnsi"/>
        </w:rPr>
        <w:t>Delegate</w:t>
      </w:r>
      <w:r w:rsidR="000A5C4F">
        <w:rPr>
          <w:rFonts w:asciiTheme="minorHAnsi" w:hAnsiTheme="minorHAnsi"/>
        </w:rPr>
        <w:t xml:space="preserve"> </w:t>
      </w:r>
      <w:r>
        <w:rPr>
          <w:rFonts w:asciiTheme="minorHAnsi" w:hAnsiTheme="minorHAnsi"/>
        </w:rPr>
        <w:t>was</w:t>
      </w:r>
      <w:r w:rsidR="000A5C4F">
        <w:rPr>
          <w:rFonts w:asciiTheme="minorHAnsi" w:hAnsiTheme="minorHAnsi"/>
        </w:rPr>
        <w:t xml:space="preserve"> </w:t>
      </w:r>
      <w:r>
        <w:rPr>
          <w:rFonts w:asciiTheme="minorHAnsi" w:hAnsiTheme="minorHAnsi"/>
        </w:rPr>
        <w:t>not</w:t>
      </w:r>
      <w:r w:rsidR="000A5C4F">
        <w:rPr>
          <w:rFonts w:asciiTheme="minorHAnsi" w:hAnsiTheme="minorHAnsi"/>
        </w:rPr>
        <w:t xml:space="preserve"> </w:t>
      </w:r>
      <w:r>
        <w:rPr>
          <w:rFonts w:asciiTheme="minorHAnsi" w:hAnsiTheme="minorHAnsi"/>
        </w:rPr>
        <w:t>in</w:t>
      </w:r>
      <w:r w:rsidR="000A5C4F">
        <w:rPr>
          <w:rFonts w:asciiTheme="minorHAnsi" w:hAnsiTheme="minorHAnsi"/>
        </w:rPr>
        <w:t xml:space="preserve"> </w:t>
      </w:r>
      <w:r>
        <w:rPr>
          <w:rFonts w:asciiTheme="minorHAnsi" w:hAnsiTheme="minorHAnsi"/>
        </w:rPr>
        <w:t>a</w:t>
      </w:r>
      <w:r w:rsidR="000A5C4F">
        <w:rPr>
          <w:rFonts w:asciiTheme="minorHAnsi" w:hAnsiTheme="minorHAnsi"/>
        </w:rPr>
        <w:t xml:space="preserve"> </w:t>
      </w:r>
      <w:r>
        <w:rPr>
          <w:rFonts w:asciiTheme="minorHAnsi" w:hAnsiTheme="minorHAnsi"/>
        </w:rPr>
        <w:t>position</w:t>
      </w:r>
      <w:r w:rsidR="000A5C4F">
        <w:rPr>
          <w:rFonts w:asciiTheme="minorHAnsi" w:hAnsiTheme="minorHAnsi"/>
        </w:rPr>
        <w:t xml:space="preserve"> </w:t>
      </w:r>
      <w:r>
        <w:rPr>
          <w:rFonts w:asciiTheme="minorHAnsi" w:hAnsiTheme="minorHAnsi"/>
        </w:rPr>
        <w:t>to</w:t>
      </w:r>
      <w:r w:rsidR="000A5C4F">
        <w:rPr>
          <w:rFonts w:asciiTheme="minorHAnsi" w:hAnsiTheme="minorHAnsi"/>
        </w:rPr>
        <w:t xml:space="preserve"> </w:t>
      </w:r>
      <w:r>
        <w:rPr>
          <w:rFonts w:asciiTheme="minorHAnsi" w:hAnsiTheme="minorHAnsi"/>
        </w:rPr>
        <w:t>say,</w:t>
      </w:r>
      <w:r w:rsidR="000A5C4F">
        <w:rPr>
          <w:rFonts w:asciiTheme="minorHAnsi" w:hAnsiTheme="minorHAnsi"/>
        </w:rPr>
        <w:t xml:space="preserve"> </w:t>
      </w:r>
      <w:r>
        <w:rPr>
          <w:rFonts w:asciiTheme="minorHAnsi" w:hAnsiTheme="minorHAnsi"/>
        </w:rPr>
        <w:t>at</w:t>
      </w:r>
      <w:r w:rsidR="000A5C4F">
        <w:rPr>
          <w:rFonts w:asciiTheme="minorHAnsi" w:hAnsiTheme="minorHAnsi"/>
        </w:rPr>
        <w:t xml:space="preserve"> </w:t>
      </w:r>
      <w:r>
        <w:rPr>
          <w:rFonts w:asciiTheme="minorHAnsi" w:hAnsiTheme="minorHAnsi"/>
        </w:rPr>
        <w:t>this</w:t>
      </w:r>
      <w:r w:rsidR="000A5C4F">
        <w:rPr>
          <w:rFonts w:asciiTheme="minorHAnsi" w:hAnsiTheme="minorHAnsi"/>
        </w:rPr>
        <w:t xml:space="preserve"> </w:t>
      </w:r>
      <w:r>
        <w:rPr>
          <w:rFonts w:asciiTheme="minorHAnsi" w:hAnsiTheme="minorHAnsi"/>
        </w:rPr>
        <w:t>time,</w:t>
      </w:r>
      <w:r w:rsidR="000A5C4F">
        <w:rPr>
          <w:rFonts w:asciiTheme="minorHAnsi" w:hAnsiTheme="minorHAnsi"/>
        </w:rPr>
        <w:t xml:space="preserve"> </w:t>
      </w:r>
      <w:r>
        <w:rPr>
          <w:rFonts w:asciiTheme="minorHAnsi" w:hAnsiTheme="minorHAnsi"/>
        </w:rPr>
        <w:t>that</w:t>
      </w:r>
      <w:r w:rsidR="000A5C4F">
        <w:rPr>
          <w:rFonts w:asciiTheme="minorHAnsi" w:hAnsiTheme="minorHAnsi"/>
        </w:rPr>
        <w:t xml:space="preserve"> </w:t>
      </w:r>
      <w:r>
        <w:rPr>
          <w:rFonts w:asciiTheme="minorHAnsi" w:hAnsiTheme="minorHAnsi"/>
        </w:rPr>
        <w:t>the</w:t>
      </w:r>
      <w:r w:rsidR="000A5C4F">
        <w:rPr>
          <w:rFonts w:asciiTheme="minorHAnsi" w:hAnsiTheme="minorHAnsi"/>
        </w:rPr>
        <w:t xml:space="preserve"> </w:t>
      </w:r>
      <w:r>
        <w:rPr>
          <w:rFonts w:asciiTheme="minorHAnsi" w:hAnsiTheme="minorHAnsi"/>
        </w:rPr>
        <w:t>application</w:t>
      </w:r>
      <w:r w:rsidR="000A5C4F">
        <w:rPr>
          <w:rFonts w:asciiTheme="minorHAnsi" w:hAnsiTheme="minorHAnsi"/>
        </w:rPr>
        <w:t xml:space="preserve"> </w:t>
      </w:r>
      <w:r>
        <w:rPr>
          <w:rFonts w:asciiTheme="minorHAnsi" w:hAnsiTheme="minorHAnsi"/>
        </w:rPr>
        <w:t>for</w:t>
      </w:r>
      <w:r w:rsidR="000A5C4F">
        <w:rPr>
          <w:rFonts w:asciiTheme="minorHAnsi" w:hAnsiTheme="minorHAnsi"/>
        </w:rPr>
        <w:t xml:space="preserve"> </w:t>
      </w:r>
      <w:r>
        <w:rPr>
          <w:rFonts w:asciiTheme="minorHAnsi" w:hAnsiTheme="minorHAnsi"/>
        </w:rPr>
        <w:t>the</w:t>
      </w:r>
      <w:r w:rsidR="000A5C4F">
        <w:rPr>
          <w:rFonts w:asciiTheme="minorHAnsi" w:hAnsiTheme="minorHAnsi"/>
        </w:rPr>
        <w:t xml:space="preserve"> </w:t>
      </w:r>
      <w:r>
        <w:rPr>
          <w:rFonts w:asciiTheme="minorHAnsi" w:hAnsiTheme="minorHAnsi"/>
        </w:rPr>
        <w:t>extension</w:t>
      </w:r>
      <w:r w:rsidR="000A5C4F">
        <w:rPr>
          <w:rFonts w:asciiTheme="minorHAnsi" w:hAnsiTheme="minorHAnsi"/>
        </w:rPr>
        <w:t xml:space="preserve"> </w:t>
      </w:r>
      <w:r>
        <w:rPr>
          <w:rFonts w:asciiTheme="minorHAnsi" w:hAnsiTheme="minorHAnsi"/>
        </w:rPr>
        <w:t>of</w:t>
      </w:r>
      <w:r w:rsidR="000A5C4F">
        <w:rPr>
          <w:rFonts w:asciiTheme="minorHAnsi" w:hAnsiTheme="minorHAnsi"/>
        </w:rPr>
        <w:t xml:space="preserve"> </w:t>
      </w:r>
      <w:r>
        <w:rPr>
          <w:rFonts w:asciiTheme="minorHAnsi" w:hAnsiTheme="minorHAnsi"/>
        </w:rPr>
        <w:t>indication</w:t>
      </w:r>
      <w:r w:rsidR="000A5C4F">
        <w:rPr>
          <w:rFonts w:asciiTheme="minorHAnsi" w:hAnsiTheme="minorHAnsi"/>
        </w:rPr>
        <w:t xml:space="preserve"> </w:t>
      </w:r>
      <w:r>
        <w:rPr>
          <w:rFonts w:asciiTheme="minorHAnsi" w:hAnsiTheme="minorHAnsi"/>
        </w:rPr>
        <w:t>for</w:t>
      </w:r>
      <w:r w:rsidR="000A5C4F">
        <w:rPr>
          <w:rFonts w:asciiTheme="minorHAnsi" w:hAnsiTheme="minorHAnsi"/>
        </w:rPr>
        <w:t xml:space="preserve"> </w:t>
      </w:r>
      <w:r>
        <w:rPr>
          <w:rFonts w:asciiTheme="minorHAnsi" w:hAnsiTheme="minorHAnsi"/>
        </w:rPr>
        <w:t>alirocumab</w:t>
      </w:r>
      <w:r w:rsidR="000A5C4F">
        <w:rPr>
          <w:rFonts w:asciiTheme="minorHAnsi" w:hAnsiTheme="minorHAnsi"/>
        </w:rPr>
        <w:t xml:space="preserve"> </w:t>
      </w:r>
      <w:r>
        <w:rPr>
          <w:rFonts w:asciiTheme="minorHAnsi" w:hAnsiTheme="minorHAnsi"/>
        </w:rPr>
        <w:t>should</w:t>
      </w:r>
      <w:r w:rsidR="000A5C4F">
        <w:rPr>
          <w:rFonts w:asciiTheme="minorHAnsi" w:hAnsiTheme="minorHAnsi"/>
        </w:rPr>
        <w:t xml:space="preserve"> </w:t>
      </w:r>
      <w:r>
        <w:rPr>
          <w:rFonts w:asciiTheme="minorHAnsi" w:hAnsiTheme="minorHAnsi"/>
        </w:rPr>
        <w:t>be</w:t>
      </w:r>
      <w:r w:rsidR="000A5C4F">
        <w:rPr>
          <w:rFonts w:asciiTheme="minorHAnsi" w:hAnsiTheme="minorHAnsi"/>
        </w:rPr>
        <w:t xml:space="preserve"> </w:t>
      </w:r>
      <w:r>
        <w:rPr>
          <w:rFonts w:asciiTheme="minorHAnsi" w:hAnsiTheme="minorHAnsi"/>
        </w:rPr>
        <w:t>approved.</w:t>
      </w:r>
    </w:p>
    <w:p w:rsidR="00D23139" w:rsidRDefault="00D23139" w:rsidP="00D23139">
      <w:pPr>
        <w:pStyle w:val="Heading4"/>
      </w:pPr>
      <w:r w:rsidRPr="00D23139">
        <w:t>Request</w:t>
      </w:r>
      <w:r w:rsidR="000A5C4F">
        <w:t xml:space="preserve"> </w:t>
      </w:r>
      <w:r w:rsidRPr="00D23139">
        <w:t>for</w:t>
      </w:r>
      <w:r w:rsidR="000A5C4F">
        <w:t xml:space="preserve"> </w:t>
      </w:r>
      <w:r w:rsidRPr="00D23139">
        <w:t>ACPM</w:t>
      </w:r>
      <w:r w:rsidR="000A5C4F">
        <w:t xml:space="preserve"> </w:t>
      </w:r>
      <w:r w:rsidRPr="00D23139">
        <w:t>advice</w:t>
      </w:r>
    </w:p>
    <w:p w:rsidR="0050448C" w:rsidRPr="00666BE4" w:rsidRDefault="0050448C" w:rsidP="0050448C">
      <w:pPr>
        <w:rPr>
          <w:rFonts w:asciiTheme="minorHAnsi" w:hAnsiTheme="minorHAnsi"/>
        </w:rPr>
      </w:pPr>
      <w:r w:rsidRPr="00666BE4">
        <w:rPr>
          <w:rFonts w:asciiTheme="minorHAnsi" w:hAnsiTheme="minorHAnsi"/>
        </w:rPr>
        <w:t>The</w:t>
      </w:r>
      <w:r w:rsidR="000A5C4F">
        <w:rPr>
          <w:rFonts w:asciiTheme="minorHAnsi" w:hAnsiTheme="minorHAnsi"/>
        </w:rPr>
        <w:t xml:space="preserve"> </w:t>
      </w:r>
      <w:r w:rsidRPr="00666BE4">
        <w:rPr>
          <w:rFonts w:asciiTheme="minorHAnsi" w:hAnsiTheme="minorHAnsi"/>
        </w:rPr>
        <w:t>committee</w:t>
      </w:r>
      <w:r w:rsidR="000A5C4F">
        <w:rPr>
          <w:rFonts w:asciiTheme="minorHAnsi" w:hAnsiTheme="minorHAnsi"/>
        </w:rPr>
        <w:t xml:space="preserve"> </w:t>
      </w:r>
      <w:r w:rsidRPr="00666BE4">
        <w:rPr>
          <w:rFonts w:asciiTheme="minorHAnsi" w:hAnsiTheme="minorHAnsi"/>
        </w:rPr>
        <w:t>is</w:t>
      </w:r>
      <w:r w:rsidR="000A5C4F">
        <w:rPr>
          <w:rFonts w:asciiTheme="minorHAnsi" w:hAnsiTheme="minorHAnsi"/>
        </w:rPr>
        <w:t xml:space="preserve"> </w:t>
      </w:r>
      <w:r w:rsidRPr="00666BE4">
        <w:rPr>
          <w:rFonts w:asciiTheme="minorHAnsi" w:hAnsiTheme="minorHAnsi"/>
        </w:rPr>
        <w:t>requested</w:t>
      </w:r>
      <w:r w:rsidR="000A5C4F">
        <w:rPr>
          <w:rFonts w:asciiTheme="minorHAnsi" w:hAnsiTheme="minorHAnsi"/>
        </w:rPr>
        <w:t xml:space="preserve"> </w:t>
      </w:r>
      <w:r w:rsidRPr="00666BE4">
        <w:rPr>
          <w:rFonts w:asciiTheme="minorHAnsi" w:hAnsiTheme="minorHAnsi"/>
        </w:rPr>
        <w:t>to</w:t>
      </w:r>
      <w:r w:rsidR="000A5C4F">
        <w:rPr>
          <w:rFonts w:asciiTheme="minorHAnsi" w:hAnsiTheme="minorHAnsi"/>
        </w:rPr>
        <w:t xml:space="preserve"> </w:t>
      </w:r>
      <w:r w:rsidRPr="00666BE4">
        <w:rPr>
          <w:rFonts w:asciiTheme="minorHAnsi" w:hAnsiTheme="minorHAnsi"/>
        </w:rPr>
        <w:t>provide</w:t>
      </w:r>
      <w:r w:rsidR="000A5C4F">
        <w:rPr>
          <w:rFonts w:asciiTheme="minorHAnsi" w:hAnsiTheme="minorHAnsi"/>
        </w:rPr>
        <w:t xml:space="preserve"> </w:t>
      </w:r>
      <w:r w:rsidRPr="00666BE4">
        <w:rPr>
          <w:rFonts w:asciiTheme="minorHAnsi" w:hAnsiTheme="minorHAnsi"/>
        </w:rPr>
        <w:t>advice</w:t>
      </w:r>
      <w:r w:rsidR="000A5C4F">
        <w:rPr>
          <w:rFonts w:asciiTheme="minorHAnsi" w:hAnsiTheme="minorHAnsi"/>
        </w:rPr>
        <w:t xml:space="preserve"> </w:t>
      </w:r>
      <w:r w:rsidRPr="00666BE4">
        <w:rPr>
          <w:rFonts w:asciiTheme="minorHAnsi" w:hAnsiTheme="minorHAnsi"/>
        </w:rPr>
        <w:t>on</w:t>
      </w:r>
      <w:r w:rsidR="000A5C4F">
        <w:rPr>
          <w:rFonts w:asciiTheme="minorHAnsi" w:hAnsiTheme="minorHAnsi"/>
        </w:rPr>
        <w:t xml:space="preserve"> </w:t>
      </w:r>
      <w:r w:rsidRPr="00666BE4">
        <w:rPr>
          <w:rFonts w:asciiTheme="minorHAnsi" w:hAnsiTheme="minorHAnsi"/>
        </w:rPr>
        <w:t>the</w:t>
      </w:r>
      <w:r w:rsidR="000A5C4F">
        <w:rPr>
          <w:rFonts w:asciiTheme="minorHAnsi" w:hAnsiTheme="minorHAnsi"/>
        </w:rPr>
        <w:t xml:space="preserve"> </w:t>
      </w:r>
      <w:r w:rsidRPr="00666BE4">
        <w:rPr>
          <w:rFonts w:asciiTheme="minorHAnsi" w:hAnsiTheme="minorHAnsi"/>
        </w:rPr>
        <w:t>following</w:t>
      </w:r>
      <w:r w:rsidR="000A5C4F">
        <w:rPr>
          <w:rFonts w:asciiTheme="minorHAnsi" w:hAnsiTheme="minorHAnsi"/>
        </w:rPr>
        <w:t xml:space="preserve"> </w:t>
      </w:r>
      <w:r w:rsidRPr="00666BE4">
        <w:rPr>
          <w:rFonts w:asciiTheme="minorHAnsi" w:hAnsiTheme="minorHAnsi"/>
        </w:rPr>
        <w:t>specific</w:t>
      </w:r>
      <w:r w:rsidR="000A5C4F">
        <w:rPr>
          <w:rFonts w:asciiTheme="minorHAnsi" w:hAnsiTheme="minorHAnsi"/>
        </w:rPr>
        <w:t xml:space="preserve"> </w:t>
      </w:r>
      <w:r w:rsidRPr="00666BE4">
        <w:rPr>
          <w:rFonts w:asciiTheme="minorHAnsi" w:hAnsiTheme="minorHAnsi"/>
        </w:rPr>
        <w:t>issues:</w:t>
      </w:r>
    </w:p>
    <w:p w:rsidR="0050448C" w:rsidRPr="00666BE4" w:rsidRDefault="0050448C" w:rsidP="003E1E2A">
      <w:pPr>
        <w:pStyle w:val="Numberbullet0"/>
        <w:numPr>
          <w:ilvl w:val="0"/>
          <w:numId w:val="42"/>
        </w:numPr>
      </w:pPr>
      <w:r w:rsidRPr="00666BE4">
        <w:t>The</w:t>
      </w:r>
      <w:r w:rsidR="000A5C4F">
        <w:t xml:space="preserve"> </w:t>
      </w:r>
      <w:r w:rsidRPr="00666BE4">
        <w:t>following</w:t>
      </w:r>
      <w:r w:rsidR="000A5C4F">
        <w:t xml:space="preserve"> </w:t>
      </w:r>
      <w:r w:rsidRPr="00666BE4">
        <w:t>questions</w:t>
      </w:r>
      <w:r w:rsidR="000A5C4F">
        <w:t xml:space="preserve"> </w:t>
      </w:r>
      <w:r w:rsidRPr="00666BE4">
        <w:t>seek</w:t>
      </w:r>
      <w:r w:rsidR="000A5C4F">
        <w:t xml:space="preserve"> </w:t>
      </w:r>
      <w:r w:rsidRPr="00666BE4">
        <w:t>the</w:t>
      </w:r>
      <w:r w:rsidR="000A5C4F">
        <w:t xml:space="preserve"> </w:t>
      </w:r>
      <w:r w:rsidRPr="00666BE4">
        <w:t>committee’s</w:t>
      </w:r>
      <w:r w:rsidR="000A5C4F">
        <w:t xml:space="preserve"> </w:t>
      </w:r>
      <w:r w:rsidRPr="00666BE4">
        <w:t>advice</w:t>
      </w:r>
      <w:r w:rsidR="000A5C4F">
        <w:t xml:space="preserve"> </w:t>
      </w:r>
      <w:r w:rsidRPr="00666BE4">
        <w:t>about</w:t>
      </w:r>
      <w:r w:rsidR="000A5C4F">
        <w:t xml:space="preserve"> </w:t>
      </w:r>
      <w:r w:rsidRPr="00666BE4">
        <w:t>the</w:t>
      </w:r>
      <w:r w:rsidR="000A5C4F">
        <w:t xml:space="preserve"> </w:t>
      </w:r>
      <w:r w:rsidRPr="00666BE4">
        <w:t>evidence</w:t>
      </w:r>
      <w:r w:rsidR="000A5C4F">
        <w:t xml:space="preserve"> </w:t>
      </w:r>
      <w:r w:rsidRPr="00666BE4">
        <w:t>provided</w:t>
      </w:r>
      <w:r w:rsidR="000A5C4F">
        <w:t xml:space="preserve"> </w:t>
      </w:r>
      <w:r w:rsidRPr="00666BE4">
        <w:t>to</w:t>
      </w:r>
      <w:r w:rsidR="000A5C4F">
        <w:t xml:space="preserve"> </w:t>
      </w:r>
      <w:r w:rsidR="00CE27DF">
        <w:t>support</w:t>
      </w:r>
      <w:r w:rsidR="000A5C4F">
        <w:t xml:space="preserve"> </w:t>
      </w:r>
      <w:r w:rsidR="00CE27DF">
        <w:t>the</w:t>
      </w:r>
      <w:r w:rsidR="000A5C4F">
        <w:t xml:space="preserve"> </w:t>
      </w:r>
      <w:r w:rsidR="00CE27DF">
        <w:t>proposed</w:t>
      </w:r>
      <w:r w:rsidR="000A5C4F">
        <w:t xml:space="preserve"> </w:t>
      </w:r>
      <w:r w:rsidR="00CE27DF">
        <w:t>indication;</w:t>
      </w:r>
    </w:p>
    <w:p w:rsidR="0050448C" w:rsidRPr="00666BE4" w:rsidRDefault="0050448C" w:rsidP="00B24CA8">
      <w:pPr>
        <w:pStyle w:val="Numberbullet2"/>
      </w:pPr>
      <w:r w:rsidRPr="00666BE4">
        <w:t>The</w:t>
      </w:r>
      <w:r w:rsidR="000A5C4F">
        <w:t xml:space="preserve"> </w:t>
      </w:r>
      <w:r w:rsidRPr="00666BE4">
        <w:t>currently</w:t>
      </w:r>
      <w:r w:rsidR="000A5C4F">
        <w:t xml:space="preserve"> </w:t>
      </w:r>
      <w:r w:rsidRPr="00666BE4">
        <w:t>approved</w:t>
      </w:r>
      <w:r w:rsidR="000A5C4F">
        <w:t xml:space="preserve"> </w:t>
      </w:r>
      <w:r w:rsidRPr="00666BE4">
        <w:t>populations</w:t>
      </w:r>
      <w:r w:rsidR="000A5C4F">
        <w:t xml:space="preserve"> </w:t>
      </w:r>
      <w:r w:rsidRPr="00666BE4">
        <w:t>are</w:t>
      </w:r>
      <w:r w:rsidR="000A5C4F">
        <w:t xml:space="preserve"> </w:t>
      </w:r>
      <w:r w:rsidRPr="00666BE4">
        <w:t>heterozygous</w:t>
      </w:r>
      <w:r w:rsidR="000A5C4F">
        <w:t xml:space="preserve"> </w:t>
      </w:r>
      <w:r w:rsidRPr="00666BE4">
        <w:t>familial</w:t>
      </w:r>
      <w:r w:rsidR="000A5C4F">
        <w:t xml:space="preserve"> </w:t>
      </w:r>
      <w:r w:rsidRPr="00666BE4">
        <w:t>hypercholesterolaemia</w:t>
      </w:r>
      <w:r w:rsidR="000A5C4F">
        <w:t xml:space="preserve"> </w:t>
      </w:r>
      <w:r w:rsidRPr="00666BE4">
        <w:t>and</w:t>
      </w:r>
      <w:r w:rsidR="000A5C4F">
        <w:t xml:space="preserve"> </w:t>
      </w:r>
      <w:r w:rsidRPr="00666BE4">
        <w:t>patients</w:t>
      </w:r>
      <w:r w:rsidR="000A5C4F">
        <w:t xml:space="preserve"> </w:t>
      </w:r>
      <w:r w:rsidRPr="00666BE4">
        <w:t>with</w:t>
      </w:r>
      <w:r w:rsidR="000A5C4F">
        <w:t xml:space="preserve"> </w:t>
      </w:r>
      <w:r w:rsidRPr="00666BE4">
        <w:t>clinical</w:t>
      </w:r>
      <w:r w:rsidR="000A5C4F">
        <w:t xml:space="preserve"> </w:t>
      </w:r>
      <w:r w:rsidRPr="00666BE4">
        <w:t>atherosclerotic</w:t>
      </w:r>
      <w:r w:rsidR="000A5C4F">
        <w:t xml:space="preserve"> </w:t>
      </w:r>
      <w:r w:rsidRPr="00666BE4">
        <w:t>cardiovascular</w:t>
      </w:r>
      <w:r w:rsidR="000A5C4F">
        <w:t xml:space="preserve"> </w:t>
      </w:r>
      <w:r w:rsidRPr="00666BE4">
        <w:t>disease.</w:t>
      </w:r>
      <w:r w:rsidR="000A5C4F">
        <w:t xml:space="preserve"> </w:t>
      </w:r>
      <w:r>
        <w:t>Please</w:t>
      </w:r>
      <w:r w:rsidR="000A5C4F">
        <w:t xml:space="preserve"> </w:t>
      </w:r>
      <w:r w:rsidRPr="00B24CA8">
        <w:t>comment</w:t>
      </w:r>
      <w:r w:rsidR="000A5C4F">
        <w:t xml:space="preserve"> </w:t>
      </w:r>
      <w:r>
        <w:t>on</w:t>
      </w:r>
      <w:r w:rsidR="000A5C4F">
        <w:t xml:space="preserve"> </w:t>
      </w:r>
      <w:r>
        <w:t>the</w:t>
      </w:r>
      <w:r w:rsidR="000A5C4F">
        <w:t xml:space="preserve"> </w:t>
      </w:r>
      <w:r>
        <w:t>whether</w:t>
      </w:r>
      <w:r w:rsidR="000A5C4F">
        <w:t xml:space="preserve"> </w:t>
      </w:r>
      <w:r>
        <w:t>there</w:t>
      </w:r>
      <w:r w:rsidR="000A5C4F">
        <w:t xml:space="preserve"> </w:t>
      </w:r>
      <w:r>
        <w:t>is</w:t>
      </w:r>
      <w:r w:rsidR="000A5C4F">
        <w:t xml:space="preserve"> </w:t>
      </w:r>
      <w:r>
        <w:t>sufficient</w:t>
      </w:r>
      <w:r w:rsidR="000A5C4F">
        <w:t xml:space="preserve"> </w:t>
      </w:r>
      <w:r>
        <w:t>data</w:t>
      </w:r>
      <w:r w:rsidR="000A5C4F">
        <w:t xml:space="preserve"> </w:t>
      </w:r>
      <w:r>
        <w:t>to</w:t>
      </w:r>
      <w:r w:rsidR="000A5C4F">
        <w:t xml:space="preserve"> </w:t>
      </w:r>
      <w:r w:rsidRPr="00B24CA8">
        <w:t>support</w:t>
      </w:r>
      <w:r w:rsidR="000A5C4F">
        <w:t xml:space="preserve"> </w:t>
      </w:r>
      <w:r>
        <w:t>the</w:t>
      </w:r>
      <w:r w:rsidR="000A5C4F">
        <w:t xml:space="preserve"> </w:t>
      </w:r>
      <w:r>
        <w:t>inclusion</w:t>
      </w:r>
      <w:r w:rsidR="000A5C4F">
        <w:t xml:space="preserve"> </w:t>
      </w:r>
      <w:r>
        <w:t>of</w:t>
      </w:r>
      <w:r w:rsidR="000A5C4F">
        <w:t xml:space="preserve"> </w:t>
      </w:r>
      <w:r>
        <w:t>all</w:t>
      </w:r>
      <w:r w:rsidR="000A5C4F">
        <w:t xml:space="preserve"> </w:t>
      </w:r>
      <w:r w:rsidRPr="00666BE4">
        <w:t>patients</w:t>
      </w:r>
      <w:r w:rsidR="000A5C4F">
        <w:t xml:space="preserve"> </w:t>
      </w:r>
      <w:r>
        <w:t>with</w:t>
      </w:r>
      <w:r w:rsidR="000A5C4F">
        <w:t xml:space="preserve"> </w:t>
      </w:r>
      <w:r w:rsidRPr="00666BE4">
        <w:t>non-f</w:t>
      </w:r>
      <w:r>
        <w:t>amilial</w:t>
      </w:r>
      <w:r w:rsidR="000A5C4F">
        <w:t xml:space="preserve"> </w:t>
      </w:r>
      <w:r>
        <w:t>hypercholesterolaemia,</w:t>
      </w:r>
      <w:r w:rsidR="000A5C4F">
        <w:t xml:space="preserve"> </w:t>
      </w:r>
      <w:r>
        <w:t>including</w:t>
      </w:r>
      <w:r w:rsidR="000A5C4F">
        <w:t xml:space="preserve"> </w:t>
      </w:r>
      <w:r>
        <w:t>those</w:t>
      </w:r>
      <w:r w:rsidR="000A5C4F">
        <w:t xml:space="preserve"> </w:t>
      </w:r>
      <w:r>
        <w:t>without</w:t>
      </w:r>
      <w:r w:rsidR="000A5C4F">
        <w:t xml:space="preserve"> </w:t>
      </w:r>
      <w:r>
        <w:t>clinical</w:t>
      </w:r>
      <w:r w:rsidR="000A5C4F">
        <w:t xml:space="preserve"> </w:t>
      </w:r>
      <w:r>
        <w:t>atherosclerotic</w:t>
      </w:r>
      <w:r w:rsidR="000A5C4F">
        <w:t xml:space="preserve"> </w:t>
      </w:r>
      <w:r>
        <w:t>cardiovascular</w:t>
      </w:r>
      <w:r w:rsidR="000A5C4F">
        <w:t xml:space="preserve"> </w:t>
      </w:r>
      <w:r>
        <w:t>disease.</w:t>
      </w:r>
    </w:p>
    <w:p w:rsidR="0050448C" w:rsidRPr="00666BE4" w:rsidRDefault="0050448C" w:rsidP="00B24CA8">
      <w:pPr>
        <w:pStyle w:val="Numberbullet2"/>
      </w:pPr>
      <w:r>
        <w:t>The</w:t>
      </w:r>
      <w:r w:rsidR="000A5C4F">
        <w:t xml:space="preserve"> </w:t>
      </w:r>
      <w:r>
        <w:t>sponsor</w:t>
      </w:r>
      <w:r w:rsidR="000A5C4F">
        <w:t xml:space="preserve"> </w:t>
      </w:r>
      <w:r>
        <w:t>has</w:t>
      </w:r>
      <w:r w:rsidR="000A5C4F">
        <w:t xml:space="preserve"> </w:t>
      </w:r>
      <w:r>
        <w:t>requested</w:t>
      </w:r>
      <w:r w:rsidR="000A5C4F">
        <w:t xml:space="preserve"> </w:t>
      </w:r>
      <w:r>
        <w:t>alirocumab</w:t>
      </w:r>
      <w:r w:rsidR="000A5C4F">
        <w:t xml:space="preserve"> </w:t>
      </w:r>
      <w:r>
        <w:t>for</w:t>
      </w:r>
      <w:r w:rsidR="000A5C4F">
        <w:t xml:space="preserve"> </w:t>
      </w:r>
      <w:r>
        <w:t>the</w:t>
      </w:r>
      <w:r w:rsidR="000A5C4F">
        <w:t xml:space="preserve"> </w:t>
      </w:r>
      <w:r>
        <w:t>use</w:t>
      </w:r>
      <w:r w:rsidR="000A5C4F">
        <w:t xml:space="preserve"> </w:t>
      </w:r>
      <w:r>
        <w:t>in</w:t>
      </w:r>
      <w:r w:rsidR="000A5C4F">
        <w:t xml:space="preserve"> </w:t>
      </w:r>
      <w:r>
        <w:t>patients</w:t>
      </w:r>
      <w:r w:rsidR="000A5C4F">
        <w:t xml:space="preserve"> </w:t>
      </w:r>
      <w:r>
        <w:t>with</w:t>
      </w:r>
      <w:r w:rsidR="000A5C4F">
        <w:t xml:space="preserve"> </w:t>
      </w:r>
      <w:r>
        <w:t>mixed</w:t>
      </w:r>
      <w:r w:rsidR="000A5C4F">
        <w:t xml:space="preserve"> </w:t>
      </w:r>
      <w:r>
        <w:t>dyslipidaemia.</w:t>
      </w:r>
      <w:r w:rsidR="000A5C4F">
        <w:t xml:space="preserve"> </w:t>
      </w:r>
      <w:r>
        <w:t>Please</w:t>
      </w:r>
      <w:r w:rsidR="000A5C4F">
        <w:t xml:space="preserve"> </w:t>
      </w:r>
      <w:r>
        <w:t>comment</w:t>
      </w:r>
      <w:r w:rsidR="000A5C4F">
        <w:t xml:space="preserve"> </w:t>
      </w:r>
      <w:r>
        <w:t>on</w:t>
      </w:r>
      <w:r w:rsidR="000A5C4F">
        <w:t xml:space="preserve"> </w:t>
      </w:r>
      <w:r w:rsidRPr="00666BE4">
        <w:t>the</w:t>
      </w:r>
      <w:r w:rsidR="000A5C4F">
        <w:t xml:space="preserve"> </w:t>
      </w:r>
      <w:r w:rsidRPr="00666BE4">
        <w:t>efficacy</w:t>
      </w:r>
      <w:r w:rsidR="000A5C4F">
        <w:t xml:space="preserve"> </w:t>
      </w:r>
      <w:r w:rsidRPr="00666BE4">
        <w:t>and</w:t>
      </w:r>
      <w:r w:rsidR="000A5C4F">
        <w:t xml:space="preserve"> </w:t>
      </w:r>
      <w:r w:rsidRPr="00666BE4">
        <w:t>safety</w:t>
      </w:r>
      <w:r w:rsidR="000A5C4F">
        <w:t xml:space="preserve"> </w:t>
      </w:r>
      <w:r w:rsidRPr="00666BE4">
        <w:t>of</w:t>
      </w:r>
      <w:r w:rsidR="000A5C4F">
        <w:t xml:space="preserve"> </w:t>
      </w:r>
      <w:r w:rsidRPr="00666BE4">
        <w:t>alirocumab</w:t>
      </w:r>
      <w:r w:rsidR="000A5C4F">
        <w:t xml:space="preserve"> </w:t>
      </w:r>
      <w:r w:rsidRPr="00666BE4">
        <w:t>to</w:t>
      </w:r>
      <w:r w:rsidR="000A5C4F">
        <w:t xml:space="preserve"> </w:t>
      </w:r>
      <w:r w:rsidRPr="00666BE4">
        <w:t>support</w:t>
      </w:r>
      <w:r w:rsidR="000A5C4F">
        <w:t xml:space="preserve"> </w:t>
      </w:r>
      <w:r w:rsidRPr="00666BE4">
        <w:t>the</w:t>
      </w:r>
      <w:r w:rsidR="000A5C4F">
        <w:t xml:space="preserve"> </w:t>
      </w:r>
      <w:r w:rsidRPr="00666BE4">
        <w:t>treatment</w:t>
      </w:r>
      <w:r w:rsidR="000A5C4F">
        <w:t xml:space="preserve"> </w:t>
      </w:r>
      <w:r w:rsidRPr="00666BE4">
        <w:t>of</w:t>
      </w:r>
      <w:r w:rsidR="000A5C4F">
        <w:t xml:space="preserve"> </w:t>
      </w:r>
      <w:r w:rsidRPr="00666BE4">
        <w:t>patients</w:t>
      </w:r>
      <w:r w:rsidR="000A5C4F">
        <w:t xml:space="preserve"> </w:t>
      </w:r>
      <w:r w:rsidRPr="00666BE4">
        <w:t>with</w:t>
      </w:r>
      <w:r w:rsidR="000A5C4F">
        <w:t xml:space="preserve"> </w:t>
      </w:r>
      <w:r w:rsidRPr="00666BE4">
        <w:t>mixed</w:t>
      </w:r>
      <w:r w:rsidR="000A5C4F">
        <w:t xml:space="preserve"> </w:t>
      </w:r>
      <w:r w:rsidRPr="00666BE4">
        <w:t>dyslipidaemia,</w:t>
      </w:r>
      <w:r w:rsidR="000A5C4F">
        <w:t xml:space="preserve"> </w:t>
      </w:r>
      <w:r w:rsidRPr="00666BE4">
        <w:t>as</w:t>
      </w:r>
      <w:r w:rsidR="000A5C4F">
        <w:t xml:space="preserve"> </w:t>
      </w:r>
      <w:r w:rsidRPr="00666BE4">
        <w:t>distinct</w:t>
      </w:r>
      <w:r w:rsidR="000A5C4F">
        <w:t xml:space="preserve"> </w:t>
      </w:r>
      <w:r w:rsidRPr="00666BE4">
        <w:t>from</w:t>
      </w:r>
      <w:r w:rsidR="000A5C4F">
        <w:t xml:space="preserve"> </w:t>
      </w:r>
      <w:r w:rsidRPr="00666BE4">
        <w:t>other</w:t>
      </w:r>
      <w:r w:rsidR="000A5C4F">
        <w:t xml:space="preserve"> </w:t>
      </w:r>
      <w:r w:rsidRPr="00666BE4">
        <w:t>causes</w:t>
      </w:r>
      <w:r w:rsidR="000A5C4F">
        <w:t xml:space="preserve"> </w:t>
      </w:r>
      <w:r w:rsidRPr="00666BE4">
        <w:t>of</w:t>
      </w:r>
      <w:r w:rsidR="000A5C4F">
        <w:t xml:space="preserve"> </w:t>
      </w:r>
      <w:r w:rsidRPr="00666BE4">
        <w:t>hypercholesterolaemia</w:t>
      </w:r>
      <w:r>
        <w:t>.</w:t>
      </w:r>
    </w:p>
    <w:p w:rsidR="0050448C" w:rsidRPr="00E73AFA" w:rsidRDefault="0050448C" w:rsidP="00B24CA8">
      <w:pPr>
        <w:pStyle w:val="Numberbullet2"/>
      </w:pPr>
      <w:r w:rsidRPr="00E73AFA">
        <w:t>The</w:t>
      </w:r>
      <w:r w:rsidR="000A5C4F">
        <w:t xml:space="preserve"> </w:t>
      </w:r>
      <w:r w:rsidRPr="00E73AFA">
        <w:t>sponsor</w:t>
      </w:r>
      <w:r w:rsidR="000A5C4F">
        <w:t xml:space="preserve"> </w:t>
      </w:r>
      <w:r w:rsidRPr="00E73AFA">
        <w:t>proposes</w:t>
      </w:r>
      <w:r w:rsidR="000A5C4F">
        <w:t xml:space="preserve"> </w:t>
      </w:r>
      <w:r w:rsidRPr="00E73AFA">
        <w:t>to</w:t>
      </w:r>
      <w:r w:rsidR="000A5C4F">
        <w:t xml:space="preserve"> </w:t>
      </w:r>
      <w:r w:rsidRPr="00E73AFA">
        <w:t>include</w:t>
      </w:r>
      <w:r w:rsidR="000A5C4F">
        <w:t xml:space="preserve"> </w:t>
      </w:r>
      <w:r w:rsidRPr="00E73AFA">
        <w:t>patients</w:t>
      </w:r>
      <w:r w:rsidR="000A5C4F">
        <w:t xml:space="preserve"> </w:t>
      </w:r>
      <w:r w:rsidRPr="00E73AFA">
        <w:t>in</w:t>
      </w:r>
      <w:r w:rsidR="000A5C4F">
        <w:t xml:space="preserve"> </w:t>
      </w:r>
      <w:r w:rsidRPr="00E73AFA">
        <w:t>the</w:t>
      </w:r>
      <w:r w:rsidR="000A5C4F">
        <w:t xml:space="preserve"> </w:t>
      </w:r>
      <w:r w:rsidRPr="00E73AFA">
        <w:t>indication</w:t>
      </w:r>
      <w:r w:rsidR="000A5C4F">
        <w:t xml:space="preserve"> </w:t>
      </w:r>
      <w:r w:rsidRPr="00E73AFA">
        <w:t>for</w:t>
      </w:r>
      <w:r w:rsidR="000A5C4F">
        <w:t xml:space="preserve"> </w:t>
      </w:r>
      <w:r w:rsidRPr="00E73AFA">
        <w:t>whom</w:t>
      </w:r>
      <w:r w:rsidR="000A5C4F">
        <w:t xml:space="preserve"> </w:t>
      </w:r>
      <w:r w:rsidRPr="00E73AFA">
        <w:t>a</w:t>
      </w:r>
      <w:r w:rsidR="000A5C4F">
        <w:t xml:space="preserve"> </w:t>
      </w:r>
      <w:r w:rsidRPr="00E73AFA">
        <w:t>statin</w:t>
      </w:r>
      <w:r w:rsidR="000A5C4F">
        <w:t xml:space="preserve"> </w:t>
      </w:r>
      <w:r w:rsidRPr="00E73AFA">
        <w:t>is</w:t>
      </w:r>
      <w:r w:rsidR="000A5C4F">
        <w:t xml:space="preserve"> </w:t>
      </w:r>
      <w:r w:rsidRPr="00E73AFA">
        <w:t>contraindicated.</w:t>
      </w:r>
      <w:r w:rsidR="000A5C4F">
        <w:t xml:space="preserve"> </w:t>
      </w:r>
      <w:r w:rsidRPr="00E73AFA">
        <w:t>Typical</w:t>
      </w:r>
      <w:r w:rsidR="000A5C4F">
        <w:t xml:space="preserve"> </w:t>
      </w:r>
      <w:r w:rsidRPr="00E73AFA">
        <w:t>contraindications</w:t>
      </w:r>
      <w:r w:rsidR="000A5C4F">
        <w:t xml:space="preserve"> </w:t>
      </w:r>
      <w:r>
        <w:t>for</w:t>
      </w:r>
      <w:r w:rsidR="000A5C4F">
        <w:t xml:space="preserve"> </w:t>
      </w:r>
      <w:r>
        <w:t>a</w:t>
      </w:r>
      <w:r w:rsidR="000A5C4F">
        <w:t xml:space="preserve"> </w:t>
      </w:r>
      <w:r>
        <w:t>statin</w:t>
      </w:r>
      <w:r w:rsidR="000A5C4F">
        <w:t xml:space="preserve"> </w:t>
      </w:r>
      <w:r w:rsidRPr="00E73AFA">
        <w:t>include</w:t>
      </w:r>
      <w:r w:rsidR="000A5C4F">
        <w:t xml:space="preserve"> </w:t>
      </w:r>
      <w:r w:rsidRPr="00E73AFA">
        <w:t>hypersensitivity</w:t>
      </w:r>
      <w:r w:rsidR="000A5C4F">
        <w:t xml:space="preserve"> </w:t>
      </w:r>
      <w:r w:rsidRPr="00E73AFA">
        <w:t>to</w:t>
      </w:r>
      <w:r w:rsidR="000A5C4F">
        <w:t xml:space="preserve"> </w:t>
      </w:r>
      <w:r w:rsidRPr="00E73AFA">
        <w:t>statins,</w:t>
      </w:r>
      <w:r w:rsidR="000A5C4F">
        <w:t xml:space="preserve"> </w:t>
      </w:r>
      <w:r w:rsidRPr="00E73AFA">
        <w:t>active</w:t>
      </w:r>
      <w:r w:rsidR="000A5C4F">
        <w:t xml:space="preserve"> </w:t>
      </w:r>
      <w:r w:rsidRPr="00E73AFA">
        <w:t>liver</w:t>
      </w:r>
      <w:r w:rsidR="000A5C4F">
        <w:t xml:space="preserve"> </w:t>
      </w:r>
      <w:r w:rsidRPr="00E73AFA">
        <w:t>disease</w:t>
      </w:r>
      <w:r w:rsidR="000A5C4F">
        <w:t xml:space="preserve"> </w:t>
      </w:r>
      <w:r w:rsidRPr="00E73AFA">
        <w:t>or</w:t>
      </w:r>
      <w:r w:rsidR="000A5C4F">
        <w:t xml:space="preserve"> </w:t>
      </w:r>
      <w:r w:rsidRPr="00E73AFA">
        <w:t>unexplained</w:t>
      </w:r>
      <w:r w:rsidR="000A5C4F">
        <w:t xml:space="preserve"> </w:t>
      </w:r>
      <w:r w:rsidRPr="00E73AFA">
        <w:t>elevations</w:t>
      </w:r>
      <w:r w:rsidR="000A5C4F">
        <w:t xml:space="preserve"> </w:t>
      </w:r>
      <w:r w:rsidRPr="00E73AFA">
        <w:t>of</w:t>
      </w:r>
      <w:r w:rsidR="000A5C4F">
        <w:t xml:space="preserve"> </w:t>
      </w:r>
      <w:r w:rsidRPr="00E73AFA">
        <w:t>serum</w:t>
      </w:r>
      <w:r w:rsidR="000A5C4F">
        <w:t xml:space="preserve"> </w:t>
      </w:r>
      <w:r w:rsidRPr="00E73AFA">
        <w:t>transaminases,</w:t>
      </w:r>
      <w:r w:rsidR="000A5C4F">
        <w:t xml:space="preserve"> </w:t>
      </w:r>
      <w:r w:rsidRPr="00E73AFA">
        <w:t>pregnancy</w:t>
      </w:r>
      <w:r w:rsidR="000A5C4F">
        <w:t xml:space="preserve"> </w:t>
      </w:r>
      <w:r w:rsidRPr="00E73AFA">
        <w:t>and</w:t>
      </w:r>
      <w:r w:rsidR="000A5C4F">
        <w:t xml:space="preserve"> </w:t>
      </w:r>
      <w:r w:rsidRPr="00E73AFA">
        <w:t>lactation</w:t>
      </w:r>
      <w:r w:rsidR="000A5C4F">
        <w:t xml:space="preserve"> </w:t>
      </w:r>
      <w:r w:rsidRPr="00E73AFA">
        <w:t>and</w:t>
      </w:r>
      <w:r w:rsidR="000A5C4F">
        <w:t xml:space="preserve"> </w:t>
      </w:r>
      <w:r w:rsidRPr="00E73AFA">
        <w:t>the</w:t>
      </w:r>
      <w:r w:rsidR="000A5C4F">
        <w:t xml:space="preserve"> </w:t>
      </w:r>
      <w:r w:rsidRPr="00E73AFA">
        <w:t>co</w:t>
      </w:r>
      <w:r>
        <w:t>ncomitant</w:t>
      </w:r>
      <w:r w:rsidR="000A5C4F">
        <w:t xml:space="preserve"> </w:t>
      </w:r>
      <w:r>
        <w:t>use</w:t>
      </w:r>
      <w:r w:rsidR="000A5C4F">
        <w:t xml:space="preserve"> </w:t>
      </w:r>
      <w:r>
        <w:t>with</w:t>
      </w:r>
      <w:r w:rsidR="000A5C4F">
        <w:t xml:space="preserve"> </w:t>
      </w:r>
      <w:proofErr w:type="spellStart"/>
      <w:r>
        <w:t>fusidic</w:t>
      </w:r>
      <w:proofErr w:type="spellEnd"/>
      <w:r w:rsidR="000A5C4F">
        <w:t xml:space="preserve"> </w:t>
      </w:r>
      <w:r>
        <w:t>acid.</w:t>
      </w:r>
      <w:r w:rsidR="000A5C4F">
        <w:t xml:space="preserve"> </w:t>
      </w:r>
      <w:r w:rsidRPr="00E73AFA">
        <w:t>Has</w:t>
      </w:r>
      <w:r w:rsidR="000A5C4F">
        <w:t xml:space="preserve"> </w:t>
      </w:r>
      <w:r w:rsidRPr="00E73AFA">
        <w:t>sufficient</w:t>
      </w:r>
      <w:r w:rsidR="000A5C4F">
        <w:t xml:space="preserve"> </w:t>
      </w:r>
      <w:r w:rsidRPr="00E73AFA">
        <w:t>evidence</w:t>
      </w:r>
      <w:r w:rsidR="000A5C4F">
        <w:t xml:space="preserve"> </w:t>
      </w:r>
      <w:r w:rsidRPr="00E73AFA">
        <w:t>been</w:t>
      </w:r>
      <w:r w:rsidR="000A5C4F">
        <w:t xml:space="preserve"> </w:t>
      </w:r>
      <w:r w:rsidRPr="00E73AFA">
        <w:t>provided</w:t>
      </w:r>
      <w:r w:rsidR="000A5C4F">
        <w:t xml:space="preserve"> </w:t>
      </w:r>
      <w:r w:rsidRPr="00E73AFA">
        <w:t>to</w:t>
      </w:r>
      <w:r w:rsidR="000A5C4F">
        <w:t xml:space="preserve"> </w:t>
      </w:r>
      <w:r w:rsidRPr="00E73AFA">
        <w:t>support</w:t>
      </w:r>
      <w:r w:rsidR="000A5C4F">
        <w:t xml:space="preserve"> </w:t>
      </w:r>
      <w:r w:rsidRPr="00E73AFA">
        <w:t>the</w:t>
      </w:r>
      <w:r w:rsidR="000A5C4F">
        <w:t xml:space="preserve"> </w:t>
      </w:r>
      <w:r w:rsidRPr="00E73AFA">
        <w:t>inclusion</w:t>
      </w:r>
      <w:r w:rsidR="000A5C4F">
        <w:t xml:space="preserve"> </w:t>
      </w:r>
      <w:r w:rsidRPr="00E73AFA">
        <w:t>of</w:t>
      </w:r>
      <w:r w:rsidR="000A5C4F">
        <w:t xml:space="preserve"> </w:t>
      </w:r>
      <w:r w:rsidRPr="00E73AFA">
        <w:t>these</w:t>
      </w:r>
      <w:r w:rsidR="000A5C4F">
        <w:t xml:space="preserve"> </w:t>
      </w:r>
      <w:r w:rsidRPr="00E73AFA">
        <w:t>populations</w:t>
      </w:r>
      <w:r w:rsidR="000A5C4F">
        <w:t xml:space="preserve"> </w:t>
      </w:r>
      <w:r w:rsidRPr="00E73AFA">
        <w:t>in</w:t>
      </w:r>
      <w:r w:rsidR="000A5C4F">
        <w:t xml:space="preserve"> </w:t>
      </w:r>
      <w:r w:rsidRPr="00E73AFA">
        <w:t>the</w:t>
      </w:r>
      <w:r w:rsidR="000A5C4F">
        <w:t xml:space="preserve"> </w:t>
      </w:r>
      <w:r w:rsidRPr="00E73AFA">
        <w:t>indication</w:t>
      </w:r>
      <w:r w:rsidR="000A5C4F">
        <w:t xml:space="preserve"> </w:t>
      </w:r>
      <w:r w:rsidRPr="00E73AFA">
        <w:t>for</w:t>
      </w:r>
      <w:r w:rsidR="000A5C4F">
        <w:t xml:space="preserve"> </w:t>
      </w:r>
      <w:r w:rsidRPr="00E73AFA">
        <w:t>alirocumab</w:t>
      </w:r>
      <w:r w:rsidR="000A5C4F">
        <w:t xml:space="preserve"> </w:t>
      </w:r>
      <w:r w:rsidRPr="00E73AFA">
        <w:t>as</w:t>
      </w:r>
      <w:r w:rsidR="000A5C4F">
        <w:t xml:space="preserve"> </w:t>
      </w:r>
      <w:r w:rsidRPr="00E73AFA">
        <w:t>proposed</w:t>
      </w:r>
      <w:r w:rsidR="000A5C4F">
        <w:t xml:space="preserve"> </w:t>
      </w:r>
      <w:r w:rsidRPr="00E73AFA">
        <w:t>by</w:t>
      </w:r>
      <w:r w:rsidR="000A5C4F">
        <w:t xml:space="preserve"> </w:t>
      </w:r>
      <w:r w:rsidRPr="00E73AFA">
        <w:t>the</w:t>
      </w:r>
      <w:r w:rsidR="000A5C4F">
        <w:t xml:space="preserve"> </w:t>
      </w:r>
      <w:r w:rsidRPr="00E73AFA">
        <w:t>sponsor?</w:t>
      </w:r>
    </w:p>
    <w:p w:rsidR="0050448C" w:rsidRPr="0050448C" w:rsidRDefault="0050448C" w:rsidP="003E1E2A">
      <w:pPr>
        <w:pStyle w:val="Numberbullet0"/>
      </w:pPr>
      <w:r w:rsidRPr="0050448C">
        <w:t>Please</w:t>
      </w:r>
      <w:r w:rsidR="000A5C4F">
        <w:t xml:space="preserve"> </w:t>
      </w:r>
      <w:r w:rsidRPr="0050448C">
        <w:t>comment</w:t>
      </w:r>
      <w:r w:rsidR="000A5C4F">
        <w:t xml:space="preserve"> </w:t>
      </w:r>
      <w:r w:rsidRPr="0050448C">
        <w:t>on</w:t>
      </w:r>
      <w:r w:rsidR="000A5C4F">
        <w:t xml:space="preserve"> </w:t>
      </w:r>
      <w:r w:rsidRPr="0050448C">
        <w:t>the</w:t>
      </w:r>
      <w:r w:rsidR="000A5C4F">
        <w:t xml:space="preserve"> </w:t>
      </w:r>
      <w:r w:rsidRPr="0050448C">
        <w:t>impact</w:t>
      </w:r>
      <w:r w:rsidR="000A5C4F">
        <w:t xml:space="preserve"> </w:t>
      </w:r>
      <w:r w:rsidRPr="0050448C">
        <w:t>of</w:t>
      </w:r>
      <w:r w:rsidR="000A5C4F">
        <w:t xml:space="preserve"> </w:t>
      </w:r>
      <w:r w:rsidRPr="0050448C">
        <w:t>the</w:t>
      </w:r>
      <w:r w:rsidR="000A5C4F">
        <w:t xml:space="preserve"> </w:t>
      </w:r>
      <w:r w:rsidRPr="0050448C">
        <w:t>increased</w:t>
      </w:r>
      <w:r w:rsidR="000A5C4F">
        <w:t xml:space="preserve"> </w:t>
      </w:r>
      <w:r w:rsidR="00CE27DF" w:rsidRPr="0050448C">
        <w:t>C</w:t>
      </w:r>
      <w:r w:rsidR="00CE27DF" w:rsidRPr="00CE27DF">
        <w:rPr>
          <w:vertAlign w:val="subscript"/>
        </w:rPr>
        <w:t>max</w:t>
      </w:r>
      <w:r w:rsidR="000A5C4F">
        <w:t xml:space="preserve"> </w:t>
      </w:r>
      <w:r w:rsidRPr="0050448C">
        <w:t>and</w:t>
      </w:r>
      <w:r w:rsidR="000A5C4F">
        <w:t xml:space="preserve"> </w:t>
      </w:r>
      <w:r w:rsidRPr="0050448C">
        <w:t>smaller</w:t>
      </w:r>
      <w:r w:rsidR="000A5C4F">
        <w:t xml:space="preserve"> </w:t>
      </w:r>
      <w:r w:rsidRPr="0050448C">
        <w:t>increase</w:t>
      </w:r>
      <w:r w:rsidR="000A5C4F">
        <w:t xml:space="preserve"> </w:t>
      </w:r>
      <w:r w:rsidRPr="0050448C">
        <w:t>in</w:t>
      </w:r>
      <w:r w:rsidR="000A5C4F">
        <w:t xml:space="preserve"> </w:t>
      </w:r>
      <w:r w:rsidRPr="0050448C">
        <w:t>exposure</w:t>
      </w:r>
      <w:r w:rsidR="000A5C4F">
        <w:t xml:space="preserve"> </w:t>
      </w:r>
      <w:r w:rsidRPr="0050448C">
        <w:t>seen</w:t>
      </w:r>
      <w:r w:rsidR="000A5C4F">
        <w:t xml:space="preserve"> </w:t>
      </w:r>
      <w:r w:rsidRPr="0050448C">
        <w:t>with</w:t>
      </w:r>
      <w:r w:rsidR="000A5C4F">
        <w:t xml:space="preserve"> </w:t>
      </w:r>
      <w:r w:rsidRPr="0050448C">
        <w:t>the</w:t>
      </w:r>
      <w:r w:rsidR="000A5C4F">
        <w:t xml:space="preserve"> </w:t>
      </w:r>
      <w:r w:rsidRPr="0050448C">
        <w:t>proposed</w:t>
      </w:r>
      <w:r w:rsidR="000A5C4F">
        <w:t xml:space="preserve"> </w:t>
      </w:r>
      <w:r w:rsidRPr="0050448C">
        <w:t>300</w:t>
      </w:r>
      <w:r w:rsidR="000A5C4F">
        <w:t xml:space="preserve"> </w:t>
      </w:r>
      <w:r w:rsidR="00224853">
        <w:t>mg</w:t>
      </w:r>
      <w:r w:rsidR="000A5C4F">
        <w:t xml:space="preserve"> </w:t>
      </w:r>
      <w:r w:rsidRPr="0050448C">
        <w:t>Q4W</w:t>
      </w:r>
      <w:r w:rsidR="000A5C4F">
        <w:t xml:space="preserve"> </w:t>
      </w:r>
      <w:r w:rsidRPr="0050448C">
        <w:t>dosing</w:t>
      </w:r>
      <w:r w:rsidR="000A5C4F">
        <w:t xml:space="preserve"> </w:t>
      </w:r>
      <w:r w:rsidRPr="0050448C">
        <w:t>on</w:t>
      </w:r>
      <w:r w:rsidR="000A5C4F">
        <w:t xml:space="preserve"> </w:t>
      </w:r>
      <w:r w:rsidRPr="0050448C">
        <w:t>its</w:t>
      </w:r>
      <w:r w:rsidR="000A5C4F">
        <w:t xml:space="preserve"> </w:t>
      </w:r>
      <w:r w:rsidRPr="0050448C">
        <w:t>safety?</w:t>
      </w:r>
      <w:r w:rsidR="000A5C4F">
        <w:t xml:space="preserve"> </w:t>
      </w:r>
      <w:r w:rsidRPr="0050448C">
        <w:t>Does</w:t>
      </w:r>
      <w:r w:rsidR="000A5C4F">
        <w:t xml:space="preserve"> </w:t>
      </w:r>
      <w:r w:rsidRPr="0050448C">
        <w:t>the</w:t>
      </w:r>
      <w:r w:rsidR="000A5C4F">
        <w:t xml:space="preserve"> </w:t>
      </w:r>
      <w:r w:rsidRPr="0050448C">
        <w:t>committee</w:t>
      </w:r>
      <w:r w:rsidR="000A5C4F">
        <w:t xml:space="preserve"> </w:t>
      </w:r>
      <w:r w:rsidRPr="0050448C">
        <w:t>concur</w:t>
      </w:r>
      <w:r w:rsidR="000A5C4F">
        <w:t xml:space="preserve"> </w:t>
      </w:r>
      <w:r w:rsidRPr="0050448C">
        <w:t>that</w:t>
      </w:r>
      <w:r w:rsidR="000A5C4F">
        <w:t xml:space="preserve"> </w:t>
      </w:r>
      <w:r w:rsidRPr="0050448C">
        <w:t>this</w:t>
      </w:r>
      <w:r w:rsidR="000A5C4F">
        <w:t xml:space="preserve"> </w:t>
      </w:r>
      <w:r w:rsidRPr="0050448C">
        <w:t>increase</w:t>
      </w:r>
      <w:r w:rsidR="000A5C4F">
        <w:t xml:space="preserve"> </w:t>
      </w:r>
      <w:r w:rsidRPr="0050448C">
        <w:t>in</w:t>
      </w:r>
      <w:r w:rsidR="000A5C4F">
        <w:t xml:space="preserve"> </w:t>
      </w:r>
      <w:r w:rsidRPr="0050448C">
        <w:t>concentration</w:t>
      </w:r>
      <w:r w:rsidR="000A5C4F">
        <w:t xml:space="preserve"> </w:t>
      </w:r>
      <w:r w:rsidRPr="0050448C">
        <w:t>is</w:t>
      </w:r>
      <w:r w:rsidR="000A5C4F">
        <w:t xml:space="preserve"> </w:t>
      </w:r>
      <w:r w:rsidRPr="0050448C">
        <w:t>likely</w:t>
      </w:r>
      <w:r w:rsidR="000A5C4F">
        <w:t xml:space="preserve"> </w:t>
      </w:r>
      <w:r w:rsidRPr="0050448C">
        <w:t>to</w:t>
      </w:r>
      <w:r w:rsidR="000A5C4F">
        <w:t xml:space="preserve"> </w:t>
      </w:r>
      <w:r w:rsidRPr="0050448C">
        <w:t>be</w:t>
      </w:r>
      <w:r w:rsidR="000A5C4F">
        <w:t xml:space="preserve"> </w:t>
      </w:r>
      <w:r w:rsidRPr="0050448C">
        <w:t>mitigated</w:t>
      </w:r>
      <w:r w:rsidR="000A5C4F">
        <w:t xml:space="preserve"> </w:t>
      </w:r>
      <w:r w:rsidRPr="0050448C">
        <w:t>by</w:t>
      </w:r>
      <w:r w:rsidR="000A5C4F">
        <w:t xml:space="preserve"> </w:t>
      </w:r>
      <w:r w:rsidRPr="0050448C">
        <w:t>an</w:t>
      </w:r>
      <w:r w:rsidR="000A5C4F">
        <w:t xml:space="preserve"> </w:t>
      </w:r>
      <w:r w:rsidRPr="0050448C">
        <w:t>increase</w:t>
      </w:r>
      <w:r w:rsidR="000A5C4F">
        <w:t xml:space="preserve"> </w:t>
      </w:r>
      <w:r w:rsidRPr="0050448C">
        <w:t>in</w:t>
      </w:r>
      <w:r w:rsidR="000A5C4F">
        <w:t xml:space="preserve"> </w:t>
      </w:r>
      <w:r w:rsidRPr="0050448C">
        <w:t>clearance,</w:t>
      </w:r>
      <w:r w:rsidR="000A5C4F">
        <w:t xml:space="preserve"> </w:t>
      </w:r>
      <w:r w:rsidRPr="0050448C">
        <w:t>particularly</w:t>
      </w:r>
      <w:r w:rsidR="000A5C4F">
        <w:t xml:space="preserve"> </w:t>
      </w:r>
      <w:r w:rsidRPr="0050448C">
        <w:t>target</w:t>
      </w:r>
      <w:r w:rsidR="000A5C4F">
        <w:t xml:space="preserve"> </w:t>
      </w:r>
      <w:r w:rsidRPr="0050448C">
        <w:t>mediated</w:t>
      </w:r>
      <w:r w:rsidR="000A5C4F">
        <w:t xml:space="preserve"> </w:t>
      </w:r>
      <w:r w:rsidRPr="0050448C">
        <w:t>clearance?</w:t>
      </w:r>
    </w:p>
    <w:p w:rsidR="0050448C" w:rsidRPr="00456765" w:rsidRDefault="0050448C" w:rsidP="00456765">
      <w:r w:rsidRPr="00777204">
        <w:rPr>
          <w:rFonts w:asciiTheme="minorHAnsi" w:hAnsiTheme="minorHAnsi"/>
        </w:rPr>
        <w:t>The</w:t>
      </w:r>
      <w:r w:rsidR="000A5C4F">
        <w:rPr>
          <w:rFonts w:asciiTheme="minorHAnsi" w:hAnsiTheme="minorHAnsi"/>
        </w:rPr>
        <w:t xml:space="preserve"> </w:t>
      </w:r>
      <w:r w:rsidRPr="00777204">
        <w:rPr>
          <w:rFonts w:asciiTheme="minorHAnsi" w:hAnsiTheme="minorHAnsi"/>
        </w:rPr>
        <w:t>committee</w:t>
      </w:r>
      <w:r w:rsidR="000A5C4F">
        <w:rPr>
          <w:rFonts w:asciiTheme="minorHAnsi" w:hAnsiTheme="minorHAnsi"/>
        </w:rPr>
        <w:t xml:space="preserve"> </w:t>
      </w:r>
      <w:r w:rsidRPr="00777204">
        <w:rPr>
          <w:rFonts w:asciiTheme="minorHAnsi" w:hAnsiTheme="minorHAnsi"/>
        </w:rPr>
        <w:t>is</w:t>
      </w:r>
      <w:r w:rsidR="000A5C4F">
        <w:rPr>
          <w:rFonts w:asciiTheme="minorHAnsi" w:hAnsiTheme="minorHAnsi"/>
        </w:rPr>
        <w:t xml:space="preserve"> </w:t>
      </w:r>
      <w:r w:rsidRPr="00777204">
        <w:rPr>
          <w:rFonts w:asciiTheme="minorHAnsi" w:hAnsiTheme="minorHAnsi"/>
        </w:rPr>
        <w:t>(also)</w:t>
      </w:r>
      <w:r w:rsidR="000A5C4F">
        <w:rPr>
          <w:rFonts w:asciiTheme="minorHAnsi" w:hAnsiTheme="minorHAnsi"/>
        </w:rPr>
        <w:t xml:space="preserve"> </w:t>
      </w:r>
      <w:r w:rsidRPr="00777204">
        <w:rPr>
          <w:rFonts w:asciiTheme="minorHAnsi" w:hAnsiTheme="minorHAnsi"/>
        </w:rPr>
        <w:t>requested</w:t>
      </w:r>
      <w:r w:rsidR="000A5C4F">
        <w:rPr>
          <w:rFonts w:asciiTheme="minorHAnsi" w:hAnsiTheme="minorHAnsi"/>
        </w:rPr>
        <w:t xml:space="preserve"> </w:t>
      </w:r>
      <w:r w:rsidRPr="00777204">
        <w:rPr>
          <w:rFonts w:asciiTheme="minorHAnsi" w:hAnsiTheme="minorHAnsi"/>
        </w:rPr>
        <w:t>to</w:t>
      </w:r>
      <w:r w:rsidR="000A5C4F">
        <w:rPr>
          <w:rFonts w:asciiTheme="minorHAnsi" w:hAnsiTheme="minorHAnsi"/>
        </w:rPr>
        <w:t xml:space="preserve"> </w:t>
      </w:r>
      <w:r w:rsidRPr="00777204">
        <w:rPr>
          <w:rFonts w:asciiTheme="minorHAnsi" w:hAnsiTheme="minorHAnsi"/>
        </w:rPr>
        <w:t>provide</w:t>
      </w:r>
      <w:r w:rsidR="000A5C4F">
        <w:rPr>
          <w:rFonts w:asciiTheme="minorHAnsi" w:hAnsiTheme="minorHAnsi"/>
        </w:rPr>
        <w:t xml:space="preserve"> </w:t>
      </w:r>
      <w:r w:rsidRPr="00777204">
        <w:rPr>
          <w:rFonts w:asciiTheme="minorHAnsi" w:hAnsiTheme="minorHAnsi"/>
        </w:rPr>
        <w:t>advice</w:t>
      </w:r>
      <w:r w:rsidR="000A5C4F">
        <w:rPr>
          <w:rFonts w:asciiTheme="minorHAnsi" w:hAnsiTheme="minorHAnsi"/>
        </w:rPr>
        <w:t xml:space="preserve"> </w:t>
      </w:r>
      <w:r w:rsidRPr="00777204">
        <w:rPr>
          <w:rFonts w:asciiTheme="minorHAnsi" w:hAnsiTheme="minorHAnsi"/>
        </w:rPr>
        <w:t>on</w:t>
      </w:r>
      <w:r w:rsidR="000A5C4F">
        <w:rPr>
          <w:rFonts w:asciiTheme="minorHAnsi" w:hAnsiTheme="minorHAnsi"/>
        </w:rPr>
        <w:t xml:space="preserve"> </w:t>
      </w:r>
      <w:r w:rsidRPr="00777204">
        <w:rPr>
          <w:rFonts w:asciiTheme="minorHAnsi" w:hAnsiTheme="minorHAnsi"/>
        </w:rPr>
        <w:t>any</w:t>
      </w:r>
      <w:r w:rsidR="000A5C4F">
        <w:rPr>
          <w:rFonts w:asciiTheme="minorHAnsi" w:hAnsiTheme="minorHAnsi"/>
        </w:rPr>
        <w:t xml:space="preserve"> </w:t>
      </w:r>
      <w:r w:rsidRPr="00777204">
        <w:rPr>
          <w:rFonts w:asciiTheme="minorHAnsi" w:hAnsiTheme="minorHAnsi"/>
        </w:rPr>
        <w:t>other</w:t>
      </w:r>
      <w:r w:rsidR="000A5C4F">
        <w:rPr>
          <w:rFonts w:asciiTheme="minorHAnsi" w:hAnsiTheme="minorHAnsi"/>
        </w:rPr>
        <w:t xml:space="preserve"> </w:t>
      </w:r>
      <w:r w:rsidRPr="00777204">
        <w:rPr>
          <w:rFonts w:asciiTheme="minorHAnsi" w:hAnsiTheme="minorHAnsi"/>
        </w:rPr>
        <w:t>issues</w:t>
      </w:r>
      <w:r w:rsidR="000A5C4F">
        <w:rPr>
          <w:rFonts w:asciiTheme="minorHAnsi" w:hAnsiTheme="minorHAnsi"/>
        </w:rPr>
        <w:t xml:space="preserve"> </w:t>
      </w:r>
      <w:r w:rsidRPr="00777204">
        <w:rPr>
          <w:rFonts w:asciiTheme="minorHAnsi" w:hAnsiTheme="minorHAnsi"/>
        </w:rPr>
        <w:t>that</w:t>
      </w:r>
      <w:r w:rsidR="000A5C4F">
        <w:rPr>
          <w:rFonts w:asciiTheme="minorHAnsi" w:hAnsiTheme="minorHAnsi"/>
        </w:rPr>
        <w:t xml:space="preserve"> </w:t>
      </w:r>
      <w:r w:rsidRPr="00777204">
        <w:rPr>
          <w:rFonts w:asciiTheme="minorHAnsi" w:hAnsiTheme="minorHAnsi"/>
        </w:rPr>
        <w:t>it</w:t>
      </w:r>
      <w:r w:rsidR="000A5C4F">
        <w:rPr>
          <w:rFonts w:asciiTheme="minorHAnsi" w:hAnsiTheme="minorHAnsi"/>
        </w:rPr>
        <w:t xml:space="preserve"> </w:t>
      </w:r>
      <w:r w:rsidRPr="00777204">
        <w:rPr>
          <w:rFonts w:asciiTheme="minorHAnsi" w:hAnsiTheme="minorHAnsi"/>
        </w:rPr>
        <w:t>thinks</w:t>
      </w:r>
      <w:r w:rsidR="000A5C4F">
        <w:rPr>
          <w:rFonts w:asciiTheme="minorHAnsi" w:hAnsiTheme="minorHAnsi"/>
        </w:rPr>
        <w:t xml:space="preserve"> </w:t>
      </w:r>
      <w:r w:rsidRPr="00777204">
        <w:rPr>
          <w:rFonts w:asciiTheme="minorHAnsi" w:hAnsiTheme="minorHAnsi"/>
        </w:rPr>
        <w:t>may</w:t>
      </w:r>
      <w:r w:rsidR="000A5C4F">
        <w:rPr>
          <w:rFonts w:asciiTheme="minorHAnsi" w:hAnsiTheme="minorHAnsi"/>
        </w:rPr>
        <w:t xml:space="preserve"> </w:t>
      </w:r>
      <w:r w:rsidRPr="00777204">
        <w:rPr>
          <w:rFonts w:asciiTheme="minorHAnsi" w:hAnsiTheme="minorHAnsi"/>
        </w:rPr>
        <w:t>be</w:t>
      </w:r>
      <w:r w:rsidR="000A5C4F">
        <w:rPr>
          <w:rFonts w:asciiTheme="minorHAnsi" w:hAnsiTheme="minorHAnsi"/>
        </w:rPr>
        <w:t xml:space="preserve"> </w:t>
      </w:r>
      <w:r w:rsidRPr="00777204">
        <w:rPr>
          <w:rFonts w:asciiTheme="minorHAnsi" w:hAnsiTheme="minorHAnsi"/>
        </w:rPr>
        <w:t>relevant</w:t>
      </w:r>
      <w:r w:rsidR="000A5C4F">
        <w:rPr>
          <w:rFonts w:asciiTheme="minorHAnsi" w:hAnsiTheme="minorHAnsi"/>
        </w:rPr>
        <w:t xml:space="preserve"> </w:t>
      </w:r>
      <w:r w:rsidRPr="00777204">
        <w:rPr>
          <w:rFonts w:asciiTheme="minorHAnsi" w:hAnsiTheme="minorHAnsi"/>
        </w:rPr>
        <w:t>to</w:t>
      </w:r>
      <w:r w:rsidR="000A5C4F">
        <w:rPr>
          <w:rFonts w:asciiTheme="minorHAnsi" w:hAnsiTheme="minorHAnsi"/>
        </w:rPr>
        <w:t xml:space="preserve"> </w:t>
      </w:r>
      <w:r w:rsidRPr="00777204">
        <w:rPr>
          <w:rFonts w:asciiTheme="minorHAnsi" w:hAnsiTheme="minorHAnsi"/>
        </w:rPr>
        <w:t>a</w:t>
      </w:r>
      <w:r w:rsidR="000A5C4F">
        <w:rPr>
          <w:rFonts w:asciiTheme="minorHAnsi" w:hAnsiTheme="minorHAnsi"/>
        </w:rPr>
        <w:t xml:space="preserve"> </w:t>
      </w:r>
      <w:r w:rsidRPr="00777204">
        <w:rPr>
          <w:rFonts w:asciiTheme="minorHAnsi" w:hAnsiTheme="minorHAnsi"/>
        </w:rPr>
        <w:t>decision</w:t>
      </w:r>
      <w:r w:rsidR="000A5C4F">
        <w:rPr>
          <w:rFonts w:asciiTheme="minorHAnsi" w:hAnsiTheme="minorHAnsi"/>
        </w:rPr>
        <w:t xml:space="preserve"> </w:t>
      </w:r>
      <w:r w:rsidRPr="00777204">
        <w:rPr>
          <w:rFonts w:asciiTheme="minorHAnsi" w:hAnsiTheme="minorHAnsi"/>
        </w:rPr>
        <w:t>on</w:t>
      </w:r>
      <w:r w:rsidR="000A5C4F">
        <w:rPr>
          <w:rFonts w:asciiTheme="minorHAnsi" w:hAnsiTheme="minorHAnsi"/>
        </w:rPr>
        <w:t xml:space="preserve"> </w:t>
      </w:r>
      <w:r w:rsidRPr="00777204">
        <w:rPr>
          <w:rFonts w:asciiTheme="minorHAnsi" w:hAnsiTheme="minorHAnsi"/>
        </w:rPr>
        <w:t>whether</w:t>
      </w:r>
      <w:r w:rsidR="000A5C4F">
        <w:rPr>
          <w:rFonts w:asciiTheme="minorHAnsi" w:hAnsiTheme="minorHAnsi"/>
        </w:rPr>
        <w:t xml:space="preserve"> </w:t>
      </w:r>
      <w:r w:rsidRPr="00777204">
        <w:rPr>
          <w:rFonts w:asciiTheme="minorHAnsi" w:hAnsiTheme="minorHAnsi"/>
        </w:rPr>
        <w:t>or</w:t>
      </w:r>
      <w:r w:rsidR="000A5C4F">
        <w:rPr>
          <w:rFonts w:asciiTheme="minorHAnsi" w:hAnsiTheme="minorHAnsi"/>
        </w:rPr>
        <w:t xml:space="preserve"> </w:t>
      </w:r>
      <w:r w:rsidRPr="00777204">
        <w:rPr>
          <w:rFonts w:asciiTheme="minorHAnsi" w:hAnsiTheme="minorHAnsi"/>
        </w:rPr>
        <w:t>not</w:t>
      </w:r>
      <w:r w:rsidR="000A5C4F">
        <w:rPr>
          <w:rFonts w:asciiTheme="minorHAnsi" w:hAnsiTheme="minorHAnsi"/>
        </w:rPr>
        <w:t xml:space="preserve"> </w:t>
      </w:r>
      <w:r w:rsidRPr="00777204">
        <w:rPr>
          <w:rFonts w:asciiTheme="minorHAnsi" w:hAnsiTheme="minorHAnsi"/>
        </w:rPr>
        <w:t>to</w:t>
      </w:r>
      <w:r w:rsidR="000A5C4F">
        <w:rPr>
          <w:rFonts w:asciiTheme="minorHAnsi" w:hAnsiTheme="minorHAnsi"/>
        </w:rPr>
        <w:t xml:space="preserve"> </w:t>
      </w:r>
      <w:r w:rsidRPr="00777204">
        <w:rPr>
          <w:rFonts w:asciiTheme="minorHAnsi" w:hAnsiTheme="minorHAnsi"/>
        </w:rPr>
        <w:t>approve</w:t>
      </w:r>
      <w:r w:rsidR="000A5C4F">
        <w:rPr>
          <w:rFonts w:asciiTheme="minorHAnsi" w:hAnsiTheme="minorHAnsi"/>
        </w:rPr>
        <w:t xml:space="preserve"> </w:t>
      </w:r>
      <w:r w:rsidRPr="00777204">
        <w:rPr>
          <w:rFonts w:asciiTheme="minorHAnsi" w:hAnsiTheme="minorHAnsi"/>
        </w:rPr>
        <w:t>this</w:t>
      </w:r>
      <w:r w:rsidR="000A5C4F">
        <w:rPr>
          <w:rFonts w:asciiTheme="minorHAnsi" w:hAnsiTheme="minorHAnsi"/>
        </w:rPr>
        <w:t xml:space="preserve"> </w:t>
      </w:r>
      <w:r w:rsidRPr="00777204">
        <w:rPr>
          <w:rFonts w:asciiTheme="minorHAnsi" w:hAnsiTheme="minorHAnsi"/>
        </w:rPr>
        <w:t>application.</w:t>
      </w:r>
    </w:p>
    <w:p w:rsidR="00D23139" w:rsidRDefault="00456765" w:rsidP="00D23139">
      <w:pPr>
        <w:pStyle w:val="Heading4"/>
      </w:pPr>
      <w:r>
        <w:lastRenderedPageBreak/>
        <w:t>Response</w:t>
      </w:r>
      <w:r w:rsidR="000A5C4F">
        <w:t xml:space="preserve"> </w:t>
      </w:r>
      <w:r>
        <w:t>from</w:t>
      </w:r>
      <w:r w:rsidR="000A5C4F">
        <w:t xml:space="preserve"> </w:t>
      </w:r>
      <w:r w:rsidR="0064697E">
        <w:t>sponsor</w:t>
      </w:r>
    </w:p>
    <w:p w:rsidR="003366EF" w:rsidRDefault="00CE27DF" w:rsidP="003366EF">
      <w:pPr>
        <w:pStyle w:val="Heading5"/>
      </w:pPr>
      <w:r>
        <w:t>S</w:t>
      </w:r>
      <w:r w:rsidR="0064697E">
        <w:t>ponsor</w:t>
      </w:r>
      <w:r w:rsidR="003366EF">
        <w:t>’s</w:t>
      </w:r>
      <w:r w:rsidR="000A5C4F">
        <w:t xml:space="preserve"> </w:t>
      </w:r>
      <w:r w:rsidR="003366EF">
        <w:t>response</w:t>
      </w:r>
      <w:r w:rsidR="000A5C4F">
        <w:t xml:space="preserve"> </w:t>
      </w:r>
      <w:r w:rsidR="003366EF">
        <w:t>to</w:t>
      </w:r>
      <w:r w:rsidR="000A5C4F">
        <w:t xml:space="preserve"> </w:t>
      </w:r>
      <w:r w:rsidR="003366EF">
        <w:t>questions</w:t>
      </w:r>
      <w:r w:rsidR="000A5C4F">
        <w:t xml:space="preserve"> </w:t>
      </w:r>
      <w:r w:rsidR="003366EF">
        <w:t>raised</w:t>
      </w:r>
      <w:r w:rsidR="000A5C4F">
        <w:t xml:space="preserve"> </w:t>
      </w:r>
      <w:r w:rsidR="003366EF">
        <w:t>by</w:t>
      </w:r>
      <w:r w:rsidR="000A5C4F">
        <w:t xml:space="preserve"> </w:t>
      </w:r>
      <w:r w:rsidR="003366EF">
        <w:t>the</w:t>
      </w:r>
      <w:r w:rsidR="000A5C4F">
        <w:t xml:space="preserve"> </w:t>
      </w:r>
      <w:r w:rsidR="003366EF">
        <w:t>Delegate</w:t>
      </w:r>
    </w:p>
    <w:p w:rsidR="003366EF" w:rsidRDefault="003366EF" w:rsidP="00250AB6">
      <w:pPr>
        <w:pStyle w:val="Numberbullet0"/>
        <w:numPr>
          <w:ilvl w:val="0"/>
          <w:numId w:val="44"/>
        </w:numPr>
        <w:ind w:left="426"/>
      </w:pPr>
      <w:r w:rsidRPr="003366EF">
        <w:t>The</w:t>
      </w:r>
      <w:r w:rsidR="000A5C4F">
        <w:t xml:space="preserve"> </w:t>
      </w:r>
      <w:r w:rsidRPr="003366EF">
        <w:t>sponsor</w:t>
      </w:r>
      <w:r w:rsidR="000A5C4F">
        <w:t xml:space="preserve"> </w:t>
      </w:r>
      <w:r w:rsidRPr="003366EF">
        <w:t>has</w:t>
      </w:r>
      <w:r w:rsidR="000A5C4F">
        <w:t xml:space="preserve"> </w:t>
      </w:r>
      <w:r w:rsidRPr="003366EF">
        <w:t>included</w:t>
      </w:r>
      <w:r w:rsidR="000A5C4F">
        <w:t xml:space="preserve"> </w:t>
      </w:r>
      <w:r w:rsidRPr="003366EF">
        <w:t>a</w:t>
      </w:r>
      <w:r w:rsidR="000A5C4F">
        <w:t xml:space="preserve"> </w:t>
      </w:r>
      <w:r w:rsidRPr="003366EF">
        <w:t>new</w:t>
      </w:r>
      <w:r w:rsidR="000A5C4F">
        <w:t xml:space="preserve"> </w:t>
      </w:r>
      <w:r w:rsidRPr="003366EF">
        <w:t>instruction</w:t>
      </w:r>
      <w:r w:rsidR="000A5C4F">
        <w:t xml:space="preserve"> </w:t>
      </w:r>
      <w:r w:rsidRPr="003366EF">
        <w:t>in</w:t>
      </w:r>
      <w:r w:rsidR="000A5C4F">
        <w:t xml:space="preserve"> </w:t>
      </w:r>
      <w:r w:rsidRPr="003366EF">
        <w:t>the</w:t>
      </w:r>
      <w:r w:rsidR="000A5C4F">
        <w:t xml:space="preserve"> </w:t>
      </w:r>
      <w:r w:rsidRPr="003366EF">
        <w:t>Dosage</w:t>
      </w:r>
      <w:r w:rsidR="000A5C4F">
        <w:t xml:space="preserve"> </w:t>
      </w:r>
      <w:r w:rsidRPr="003366EF">
        <w:t>and</w:t>
      </w:r>
      <w:r w:rsidR="000A5C4F">
        <w:t xml:space="preserve"> </w:t>
      </w:r>
      <w:r w:rsidRPr="003366EF">
        <w:t>Administration</w:t>
      </w:r>
      <w:r w:rsidR="000A5C4F">
        <w:t xml:space="preserve"> </w:t>
      </w:r>
      <w:r w:rsidRPr="003366EF">
        <w:t>section</w:t>
      </w:r>
      <w:r w:rsidR="000A5C4F">
        <w:t xml:space="preserve"> </w:t>
      </w:r>
      <w:r w:rsidRPr="003366EF">
        <w:t>of</w:t>
      </w:r>
      <w:r w:rsidR="000A5C4F">
        <w:t xml:space="preserve"> </w:t>
      </w:r>
      <w:r w:rsidRPr="003366EF">
        <w:t>the</w:t>
      </w:r>
      <w:r w:rsidR="000A5C4F">
        <w:t xml:space="preserve"> </w:t>
      </w:r>
      <w:r w:rsidRPr="003366EF">
        <w:t>PI</w:t>
      </w:r>
      <w:r w:rsidR="000A5C4F">
        <w:t xml:space="preserve"> </w:t>
      </w:r>
      <w:r w:rsidRPr="003366EF">
        <w:t>about</w:t>
      </w:r>
      <w:r w:rsidR="000A5C4F">
        <w:t xml:space="preserve"> </w:t>
      </w:r>
      <w:r w:rsidRPr="003366EF">
        <w:t>the</w:t>
      </w:r>
      <w:r w:rsidR="000A5C4F">
        <w:t xml:space="preserve"> </w:t>
      </w:r>
      <w:r w:rsidRPr="003366EF">
        <w:t>administration</w:t>
      </w:r>
      <w:r w:rsidR="000A5C4F">
        <w:t xml:space="preserve"> </w:t>
      </w:r>
      <w:r w:rsidRPr="003366EF">
        <w:t>of</w:t>
      </w:r>
      <w:r w:rsidR="000A5C4F">
        <w:t xml:space="preserve"> </w:t>
      </w:r>
      <w:r w:rsidRPr="003366EF">
        <w:t>the</w:t>
      </w:r>
      <w:r w:rsidR="000A5C4F">
        <w:t xml:space="preserve"> </w:t>
      </w:r>
      <w:r w:rsidRPr="003366EF">
        <w:t>300</w:t>
      </w:r>
      <w:r w:rsidR="000A5C4F">
        <w:t xml:space="preserve"> </w:t>
      </w:r>
      <w:r w:rsidR="00224853">
        <w:t>mg</w:t>
      </w:r>
      <w:r w:rsidR="000A5C4F">
        <w:t xml:space="preserve"> </w:t>
      </w:r>
      <w:r w:rsidR="00CE27DF">
        <w:t>SC</w:t>
      </w:r>
      <w:r w:rsidR="000A5C4F">
        <w:t xml:space="preserve"> </w:t>
      </w:r>
      <w:r w:rsidRPr="003366EF">
        <w:t>dose</w:t>
      </w:r>
      <w:r w:rsidR="000A5C4F">
        <w:t xml:space="preserve"> </w:t>
      </w:r>
      <w:r w:rsidRPr="003366EF">
        <w:t>as</w:t>
      </w:r>
      <w:r w:rsidR="000A5C4F">
        <w:t xml:space="preserve"> </w:t>
      </w:r>
      <w:r w:rsidRPr="003366EF">
        <w:t>two</w:t>
      </w:r>
      <w:r w:rsidR="000A5C4F">
        <w:t xml:space="preserve"> </w:t>
      </w:r>
      <w:r w:rsidRPr="003366EF">
        <w:t>injections.</w:t>
      </w:r>
      <w:r w:rsidR="000A5C4F">
        <w:t xml:space="preserve"> </w:t>
      </w:r>
      <w:r w:rsidRPr="003366EF">
        <w:t>How</w:t>
      </w:r>
      <w:r w:rsidR="000A5C4F">
        <w:t xml:space="preserve"> </w:t>
      </w:r>
      <w:r w:rsidRPr="003366EF">
        <w:t>far</w:t>
      </w:r>
      <w:r w:rsidR="000A5C4F">
        <w:t xml:space="preserve"> </w:t>
      </w:r>
      <w:r w:rsidRPr="003366EF">
        <w:t>apart</w:t>
      </w:r>
      <w:r w:rsidR="000A5C4F">
        <w:t xml:space="preserve"> </w:t>
      </w:r>
      <w:r w:rsidRPr="003366EF">
        <w:t>from</w:t>
      </w:r>
      <w:r w:rsidR="000A5C4F">
        <w:t xml:space="preserve"> </w:t>
      </w:r>
      <w:r w:rsidRPr="003366EF">
        <w:t>each</w:t>
      </w:r>
      <w:r w:rsidR="000A5C4F">
        <w:t xml:space="preserve"> </w:t>
      </w:r>
      <w:r w:rsidRPr="003366EF">
        <w:t>other</w:t>
      </w:r>
      <w:r w:rsidR="000A5C4F">
        <w:t xml:space="preserve"> </w:t>
      </w:r>
      <w:r w:rsidRPr="003366EF">
        <w:t>should</w:t>
      </w:r>
      <w:r w:rsidR="000A5C4F">
        <w:t xml:space="preserve"> </w:t>
      </w:r>
      <w:r w:rsidRPr="003366EF">
        <w:t>the</w:t>
      </w:r>
      <w:r w:rsidR="000A5C4F">
        <w:t xml:space="preserve"> </w:t>
      </w:r>
      <w:r w:rsidRPr="003366EF">
        <w:t>injection</w:t>
      </w:r>
      <w:r w:rsidR="000A5C4F">
        <w:t xml:space="preserve"> </w:t>
      </w:r>
      <w:r w:rsidRPr="003366EF">
        <w:t>sites</w:t>
      </w:r>
      <w:r w:rsidR="000A5C4F">
        <w:t xml:space="preserve"> </w:t>
      </w:r>
      <w:r w:rsidRPr="003366EF">
        <w:t>be</w:t>
      </w:r>
      <w:r w:rsidR="000A5C4F">
        <w:t xml:space="preserve"> </w:t>
      </w:r>
      <w:r w:rsidRPr="003366EF">
        <w:t>located?</w:t>
      </w:r>
      <w:r w:rsidR="000A5C4F">
        <w:t xml:space="preserve"> </w:t>
      </w:r>
      <w:r w:rsidRPr="003366EF">
        <w:t>How</w:t>
      </w:r>
      <w:r w:rsidR="000A5C4F">
        <w:t xml:space="preserve"> </w:t>
      </w:r>
      <w:r w:rsidRPr="003366EF">
        <w:t>soon</w:t>
      </w:r>
      <w:r w:rsidR="000A5C4F">
        <w:t xml:space="preserve"> </w:t>
      </w:r>
      <w:r w:rsidRPr="003366EF">
        <w:t>after</w:t>
      </w:r>
      <w:r w:rsidR="000A5C4F">
        <w:t xml:space="preserve"> </w:t>
      </w:r>
      <w:r w:rsidRPr="003366EF">
        <w:t>the</w:t>
      </w:r>
      <w:r w:rsidR="000A5C4F">
        <w:t xml:space="preserve"> </w:t>
      </w:r>
      <w:r w:rsidRPr="003366EF">
        <w:t>first</w:t>
      </w:r>
      <w:r w:rsidR="000A5C4F">
        <w:t xml:space="preserve"> </w:t>
      </w:r>
      <w:r w:rsidRPr="003366EF">
        <w:t>injection</w:t>
      </w:r>
      <w:r w:rsidR="000A5C4F">
        <w:t xml:space="preserve"> </w:t>
      </w:r>
      <w:r w:rsidRPr="003366EF">
        <w:t>should</w:t>
      </w:r>
      <w:r w:rsidR="000A5C4F">
        <w:t xml:space="preserve"> </w:t>
      </w:r>
      <w:r w:rsidRPr="003366EF">
        <w:t>the</w:t>
      </w:r>
      <w:r w:rsidR="000A5C4F">
        <w:t xml:space="preserve"> </w:t>
      </w:r>
      <w:r w:rsidRPr="003366EF">
        <w:t>second</w:t>
      </w:r>
      <w:r w:rsidR="000A5C4F">
        <w:t xml:space="preserve"> </w:t>
      </w:r>
      <w:r w:rsidRPr="003366EF">
        <w:t>be</w:t>
      </w:r>
      <w:r w:rsidR="000A5C4F">
        <w:t xml:space="preserve"> </w:t>
      </w:r>
      <w:r w:rsidRPr="003366EF">
        <w:t>given?</w:t>
      </w:r>
    </w:p>
    <w:p w:rsidR="003366EF" w:rsidRDefault="00D9425B" w:rsidP="00250AB6">
      <w:r>
        <w:t>In</w:t>
      </w:r>
      <w:r w:rsidR="000A5C4F">
        <w:t xml:space="preserve"> </w:t>
      </w:r>
      <w:r w:rsidR="00F108A3">
        <w:t>Study</w:t>
      </w:r>
      <w:r w:rsidR="000A5C4F">
        <w:t xml:space="preserve"> </w:t>
      </w:r>
      <w:r>
        <w:t>R727-CL-1308</w:t>
      </w:r>
      <w:r w:rsidR="000A5C4F">
        <w:t xml:space="preserve"> </w:t>
      </w:r>
      <w:r>
        <w:t>(CHOICE</w:t>
      </w:r>
      <w:r w:rsidR="000A5C4F">
        <w:t xml:space="preserve"> </w:t>
      </w:r>
      <w:r>
        <w:t>I</w:t>
      </w:r>
      <w:r w:rsidR="003366EF" w:rsidRPr="003366EF">
        <w:t>),</w:t>
      </w:r>
      <w:r w:rsidR="000A5C4F">
        <w:t xml:space="preserve"> </w:t>
      </w:r>
      <w:r w:rsidR="003366EF" w:rsidRPr="003366EF">
        <w:t>as</w:t>
      </w:r>
      <w:r w:rsidR="000A5C4F">
        <w:t xml:space="preserve"> </w:t>
      </w:r>
      <w:r w:rsidR="003366EF" w:rsidRPr="003366EF">
        <w:t>for</w:t>
      </w:r>
      <w:r w:rsidR="000A5C4F">
        <w:t xml:space="preserve"> </w:t>
      </w:r>
      <w:r w:rsidR="003366EF" w:rsidRPr="003366EF">
        <w:t>the</w:t>
      </w:r>
      <w:r w:rsidR="000A5C4F">
        <w:t xml:space="preserve"> </w:t>
      </w:r>
      <w:r w:rsidR="003366EF" w:rsidRPr="003366EF">
        <w:t>previous</w:t>
      </w:r>
      <w:r w:rsidR="000A5C4F">
        <w:t xml:space="preserve"> </w:t>
      </w:r>
      <w:r w:rsidR="00CE27DF">
        <w:t>Phase</w:t>
      </w:r>
      <w:r w:rsidR="000A5C4F">
        <w:t xml:space="preserve"> </w:t>
      </w:r>
      <w:r w:rsidR="00CE27DF">
        <w:t>III</w:t>
      </w:r>
      <w:r w:rsidR="000A5C4F">
        <w:t xml:space="preserve"> </w:t>
      </w:r>
      <w:r w:rsidR="003366EF" w:rsidRPr="003366EF">
        <w:t>studies,</w:t>
      </w:r>
      <w:r w:rsidR="000A5C4F">
        <w:t xml:space="preserve"> </w:t>
      </w:r>
      <w:r w:rsidR="003366EF" w:rsidRPr="003366EF">
        <w:t>patients</w:t>
      </w:r>
      <w:r w:rsidR="000A5C4F">
        <w:t xml:space="preserve"> </w:t>
      </w:r>
      <w:r w:rsidR="003366EF" w:rsidRPr="003366EF">
        <w:t>were</w:t>
      </w:r>
      <w:r w:rsidR="000A5C4F">
        <w:t xml:space="preserve"> </w:t>
      </w:r>
      <w:r w:rsidR="003366EF" w:rsidRPr="003366EF">
        <w:t>instructed</w:t>
      </w:r>
      <w:r w:rsidR="000A5C4F">
        <w:t xml:space="preserve"> </w:t>
      </w:r>
      <w:r w:rsidR="003366EF" w:rsidRPr="003366EF">
        <w:t>to</w:t>
      </w:r>
      <w:r w:rsidR="000A5C4F">
        <w:t xml:space="preserve"> </w:t>
      </w:r>
      <w:r w:rsidR="003366EF" w:rsidRPr="003366EF">
        <w:t>administer</w:t>
      </w:r>
      <w:r w:rsidR="000A5C4F">
        <w:t xml:space="preserve"> </w:t>
      </w:r>
      <w:r w:rsidR="00CE27DF">
        <w:t>SC</w:t>
      </w:r>
      <w:r w:rsidR="000A5C4F">
        <w:t xml:space="preserve"> </w:t>
      </w:r>
      <w:r w:rsidR="003366EF" w:rsidRPr="003366EF">
        <w:t>the</w:t>
      </w:r>
      <w:r w:rsidR="000A5C4F">
        <w:t xml:space="preserve"> </w:t>
      </w:r>
      <w:r w:rsidR="003366EF" w:rsidRPr="003366EF">
        <w:t>study</w:t>
      </w:r>
      <w:r w:rsidR="000A5C4F">
        <w:t xml:space="preserve"> </w:t>
      </w:r>
      <w:r w:rsidR="003366EF" w:rsidRPr="003366EF">
        <w:t>drug</w:t>
      </w:r>
      <w:r w:rsidR="000A5C4F">
        <w:t xml:space="preserve"> </w:t>
      </w:r>
      <w:r w:rsidR="003366EF" w:rsidRPr="003366EF">
        <w:t>in</w:t>
      </w:r>
      <w:r w:rsidR="000A5C4F">
        <w:t xml:space="preserve"> </w:t>
      </w:r>
      <w:r w:rsidR="003366EF" w:rsidRPr="003366EF">
        <w:t>the</w:t>
      </w:r>
      <w:r w:rsidR="000A5C4F">
        <w:t xml:space="preserve"> </w:t>
      </w:r>
      <w:r w:rsidR="003366EF" w:rsidRPr="003366EF">
        <w:t>abdomen,</w:t>
      </w:r>
      <w:r w:rsidR="000A5C4F">
        <w:t xml:space="preserve"> </w:t>
      </w:r>
      <w:r w:rsidR="003366EF" w:rsidRPr="003366EF">
        <w:t>thigh,</w:t>
      </w:r>
      <w:r w:rsidR="000A5C4F">
        <w:t xml:space="preserve"> </w:t>
      </w:r>
      <w:r w:rsidR="003366EF" w:rsidRPr="003366EF">
        <w:t>or</w:t>
      </w:r>
      <w:r w:rsidR="000A5C4F">
        <w:t xml:space="preserve"> </w:t>
      </w:r>
      <w:r w:rsidR="003366EF" w:rsidRPr="003366EF">
        <w:t>outer</w:t>
      </w:r>
      <w:r w:rsidR="000A5C4F">
        <w:t xml:space="preserve"> </w:t>
      </w:r>
      <w:r w:rsidR="003366EF" w:rsidRPr="003366EF">
        <w:t>area</w:t>
      </w:r>
      <w:r w:rsidR="000A5C4F">
        <w:t xml:space="preserve"> </w:t>
      </w:r>
      <w:r w:rsidR="003366EF" w:rsidRPr="003366EF">
        <w:t>of</w:t>
      </w:r>
      <w:r w:rsidR="000A5C4F">
        <w:t xml:space="preserve"> </w:t>
      </w:r>
      <w:r w:rsidR="003366EF" w:rsidRPr="003366EF">
        <w:t>the</w:t>
      </w:r>
      <w:r w:rsidR="000A5C4F">
        <w:t xml:space="preserve"> </w:t>
      </w:r>
      <w:r w:rsidR="003366EF" w:rsidRPr="003366EF">
        <w:t>upper</w:t>
      </w:r>
      <w:r w:rsidR="000A5C4F">
        <w:t xml:space="preserve"> </w:t>
      </w:r>
      <w:r w:rsidR="003366EF" w:rsidRPr="003366EF">
        <w:t>arm</w:t>
      </w:r>
      <w:r w:rsidR="000A5C4F">
        <w:t xml:space="preserve"> </w:t>
      </w:r>
      <w:r w:rsidR="003366EF" w:rsidRPr="003366EF">
        <w:t>with</w:t>
      </w:r>
      <w:r w:rsidR="000A5C4F">
        <w:t xml:space="preserve"> </w:t>
      </w:r>
      <w:r w:rsidR="003366EF" w:rsidRPr="003366EF">
        <w:t>recommendation</w:t>
      </w:r>
      <w:r w:rsidR="000A5C4F">
        <w:t xml:space="preserve"> </w:t>
      </w:r>
      <w:r w:rsidR="003366EF" w:rsidRPr="003366EF">
        <w:t>to</w:t>
      </w:r>
      <w:r w:rsidR="000A5C4F">
        <w:t xml:space="preserve"> </w:t>
      </w:r>
      <w:r w:rsidR="003366EF" w:rsidRPr="003366EF">
        <w:t>rotate</w:t>
      </w:r>
      <w:r w:rsidR="000A5C4F">
        <w:t xml:space="preserve"> </w:t>
      </w:r>
      <w:r w:rsidR="003366EF" w:rsidRPr="003366EF">
        <w:t>within</w:t>
      </w:r>
      <w:r w:rsidR="000A5C4F">
        <w:t xml:space="preserve"> </w:t>
      </w:r>
      <w:r w:rsidR="003366EF" w:rsidRPr="003366EF">
        <w:t>an</w:t>
      </w:r>
      <w:r w:rsidR="000A5C4F">
        <w:t xml:space="preserve"> </w:t>
      </w:r>
      <w:r w:rsidR="003366EF" w:rsidRPr="003366EF">
        <w:t>anatomical</w:t>
      </w:r>
      <w:r w:rsidR="000A5C4F">
        <w:t xml:space="preserve"> </w:t>
      </w:r>
      <w:r w:rsidR="003366EF" w:rsidRPr="003366EF">
        <w:t>area</w:t>
      </w:r>
      <w:r w:rsidR="000A5C4F">
        <w:t xml:space="preserve"> </w:t>
      </w:r>
      <w:r w:rsidR="003366EF" w:rsidRPr="003366EF">
        <w:t>or</w:t>
      </w:r>
      <w:r w:rsidR="000A5C4F">
        <w:t xml:space="preserve"> </w:t>
      </w:r>
      <w:r w:rsidR="003366EF" w:rsidRPr="003366EF">
        <w:t>change</w:t>
      </w:r>
      <w:r w:rsidR="000A5C4F">
        <w:t xml:space="preserve"> </w:t>
      </w:r>
      <w:r w:rsidR="003366EF" w:rsidRPr="003366EF">
        <w:t>the</w:t>
      </w:r>
      <w:r w:rsidR="000A5C4F">
        <w:t xml:space="preserve"> </w:t>
      </w:r>
      <w:r w:rsidR="003366EF" w:rsidRPr="003366EF">
        <w:t>anatomical</w:t>
      </w:r>
      <w:r w:rsidR="000A5C4F">
        <w:t xml:space="preserve"> </w:t>
      </w:r>
      <w:r w:rsidR="003366EF" w:rsidRPr="003366EF">
        <w:t>area</w:t>
      </w:r>
      <w:r w:rsidR="000A5C4F">
        <w:t xml:space="preserve"> </w:t>
      </w:r>
      <w:r w:rsidR="003366EF" w:rsidRPr="003366EF">
        <w:t>based</w:t>
      </w:r>
      <w:r w:rsidR="000A5C4F">
        <w:t xml:space="preserve"> </w:t>
      </w:r>
      <w:r w:rsidR="003366EF" w:rsidRPr="003366EF">
        <w:t>on</w:t>
      </w:r>
      <w:r w:rsidR="000A5C4F">
        <w:t xml:space="preserve"> </w:t>
      </w:r>
      <w:r w:rsidR="003366EF" w:rsidRPr="003366EF">
        <w:t>the</w:t>
      </w:r>
      <w:r w:rsidR="000A5C4F">
        <w:t xml:space="preserve"> </w:t>
      </w:r>
      <w:r w:rsidR="003366EF" w:rsidRPr="003366EF">
        <w:t>patient’s</w:t>
      </w:r>
      <w:r w:rsidR="000A5C4F">
        <w:t xml:space="preserve"> </w:t>
      </w:r>
      <w:r w:rsidR="003366EF" w:rsidRPr="003366EF">
        <w:t>preference.</w:t>
      </w:r>
      <w:r w:rsidR="000A5C4F">
        <w:t xml:space="preserve"> </w:t>
      </w:r>
      <w:r w:rsidR="003366EF" w:rsidRPr="003366EF">
        <w:t>All</w:t>
      </w:r>
      <w:r w:rsidR="000A5C4F">
        <w:t xml:space="preserve"> </w:t>
      </w:r>
      <w:r w:rsidR="003366EF" w:rsidRPr="003366EF">
        <w:t>patients</w:t>
      </w:r>
      <w:r w:rsidR="000A5C4F">
        <w:t xml:space="preserve"> </w:t>
      </w:r>
      <w:r w:rsidR="003366EF" w:rsidRPr="003366EF">
        <w:t>received</w:t>
      </w:r>
      <w:r w:rsidR="000A5C4F">
        <w:t xml:space="preserve"> </w:t>
      </w:r>
      <w:r w:rsidR="003366EF" w:rsidRPr="003366EF">
        <w:t>2</w:t>
      </w:r>
      <w:r w:rsidR="000A5C4F">
        <w:t xml:space="preserve"> </w:t>
      </w:r>
      <w:r w:rsidR="003366EF" w:rsidRPr="003366EF">
        <w:t>injections</w:t>
      </w:r>
      <w:r w:rsidR="000A5C4F">
        <w:t xml:space="preserve"> </w:t>
      </w:r>
      <w:r w:rsidR="003366EF" w:rsidRPr="003366EF">
        <w:t>Q2W</w:t>
      </w:r>
      <w:r w:rsidR="000A5C4F">
        <w:t xml:space="preserve"> </w:t>
      </w:r>
      <w:r w:rsidR="003366EF" w:rsidRPr="003366EF">
        <w:t>to</w:t>
      </w:r>
      <w:r w:rsidR="000A5C4F">
        <w:t xml:space="preserve"> </w:t>
      </w:r>
      <w:r w:rsidR="003366EF" w:rsidRPr="003366EF">
        <w:t>maintain</w:t>
      </w:r>
      <w:r w:rsidR="000A5C4F">
        <w:t xml:space="preserve"> </w:t>
      </w:r>
      <w:r w:rsidR="003366EF" w:rsidRPr="003366EF">
        <w:t>the</w:t>
      </w:r>
      <w:r w:rsidR="000A5C4F">
        <w:t xml:space="preserve"> </w:t>
      </w:r>
      <w:r w:rsidR="003366EF" w:rsidRPr="003366EF">
        <w:t>treatment</w:t>
      </w:r>
      <w:r w:rsidR="000A5C4F">
        <w:t xml:space="preserve"> </w:t>
      </w:r>
      <w:r w:rsidR="003366EF" w:rsidRPr="003366EF">
        <w:t>blind</w:t>
      </w:r>
      <w:r w:rsidR="000A5C4F">
        <w:t xml:space="preserve"> </w:t>
      </w:r>
      <w:r w:rsidR="003366EF" w:rsidRPr="003366EF">
        <w:t>for</w:t>
      </w:r>
      <w:r w:rsidR="000A5C4F">
        <w:t xml:space="preserve"> </w:t>
      </w:r>
      <w:r w:rsidR="003366EF" w:rsidRPr="003366EF">
        <w:t>the</w:t>
      </w:r>
      <w:r w:rsidR="000A5C4F">
        <w:t xml:space="preserve"> </w:t>
      </w:r>
      <w:r w:rsidR="003366EF" w:rsidRPr="003366EF">
        <w:t>study;</w:t>
      </w:r>
      <w:r w:rsidR="000A5C4F">
        <w:t xml:space="preserve"> </w:t>
      </w:r>
      <w:r w:rsidR="003366EF" w:rsidRPr="003366EF">
        <w:t>for</w:t>
      </w:r>
      <w:r w:rsidR="000A5C4F">
        <w:t xml:space="preserve"> </w:t>
      </w:r>
      <w:r w:rsidR="003366EF" w:rsidRPr="003366EF">
        <w:t>the</w:t>
      </w:r>
      <w:r w:rsidR="000A5C4F">
        <w:t xml:space="preserve"> </w:t>
      </w:r>
      <w:r w:rsidR="003366EF" w:rsidRPr="003366EF">
        <w:t>alirocumab</w:t>
      </w:r>
      <w:r w:rsidR="000A5C4F">
        <w:t xml:space="preserve"> </w:t>
      </w:r>
      <w:r w:rsidR="003366EF" w:rsidRPr="003366EF">
        <w:t>300</w:t>
      </w:r>
      <w:r w:rsidR="000A5C4F">
        <w:t xml:space="preserve"> </w:t>
      </w:r>
      <w:r w:rsidR="00224853">
        <w:t>mg</w:t>
      </w:r>
      <w:r w:rsidR="000A5C4F">
        <w:t xml:space="preserve"> </w:t>
      </w:r>
      <w:r w:rsidR="003366EF" w:rsidRPr="003366EF">
        <w:t>Q4W</w:t>
      </w:r>
      <w:r w:rsidR="000A5C4F">
        <w:t xml:space="preserve"> </w:t>
      </w:r>
      <w:r w:rsidR="003366EF" w:rsidRPr="003366EF">
        <w:t>dose</w:t>
      </w:r>
      <w:r w:rsidR="000A5C4F">
        <w:t xml:space="preserve"> </w:t>
      </w:r>
      <w:r w:rsidR="003366EF" w:rsidRPr="003366EF">
        <w:t>regimen,</w:t>
      </w:r>
      <w:r w:rsidR="000A5C4F">
        <w:t xml:space="preserve"> </w:t>
      </w:r>
      <w:r w:rsidR="003366EF" w:rsidRPr="003366EF">
        <w:t>patients</w:t>
      </w:r>
      <w:r w:rsidR="000A5C4F">
        <w:t xml:space="preserve"> </w:t>
      </w:r>
      <w:r w:rsidR="003366EF" w:rsidRPr="003366EF">
        <w:t>received</w:t>
      </w:r>
      <w:r w:rsidR="000A5C4F">
        <w:t xml:space="preserve"> </w:t>
      </w:r>
      <w:r w:rsidR="003366EF" w:rsidRPr="003366EF">
        <w:t>injections</w:t>
      </w:r>
      <w:r w:rsidR="000A5C4F">
        <w:t xml:space="preserve"> </w:t>
      </w:r>
      <w:r w:rsidR="003366EF" w:rsidRPr="003366EF">
        <w:t>every</w:t>
      </w:r>
      <w:r w:rsidR="000A5C4F">
        <w:t xml:space="preserve"> </w:t>
      </w:r>
      <w:r w:rsidR="003366EF" w:rsidRPr="003366EF">
        <w:t>2</w:t>
      </w:r>
      <w:r w:rsidR="000A5C4F">
        <w:t xml:space="preserve"> </w:t>
      </w:r>
      <w:r w:rsidR="003366EF" w:rsidRPr="003366EF">
        <w:t>weeks,</w:t>
      </w:r>
      <w:r w:rsidR="000A5C4F">
        <w:t xml:space="preserve"> </w:t>
      </w:r>
      <w:r w:rsidR="003366EF" w:rsidRPr="003366EF">
        <w:t>with</w:t>
      </w:r>
      <w:r w:rsidR="000A5C4F">
        <w:t xml:space="preserve"> </w:t>
      </w:r>
      <w:r w:rsidR="003366EF" w:rsidRPr="003366EF">
        <w:t>active</w:t>
      </w:r>
      <w:r w:rsidR="000A5C4F">
        <w:t xml:space="preserve"> </w:t>
      </w:r>
      <w:r w:rsidR="003366EF" w:rsidRPr="003366EF">
        <w:t>drug</w:t>
      </w:r>
      <w:r w:rsidR="000A5C4F">
        <w:t xml:space="preserve"> </w:t>
      </w:r>
      <w:r w:rsidR="003366EF" w:rsidRPr="003366EF">
        <w:t>alternating</w:t>
      </w:r>
      <w:r w:rsidR="000A5C4F">
        <w:t xml:space="preserve"> </w:t>
      </w:r>
      <w:r w:rsidR="003366EF" w:rsidRPr="003366EF">
        <w:t>with</w:t>
      </w:r>
      <w:r w:rsidR="000A5C4F">
        <w:t xml:space="preserve"> </w:t>
      </w:r>
      <w:r w:rsidR="003366EF" w:rsidRPr="003366EF">
        <w:t>placebo</w:t>
      </w:r>
      <w:r w:rsidR="000A5C4F">
        <w:t xml:space="preserve"> </w:t>
      </w:r>
      <w:r w:rsidR="003366EF" w:rsidRPr="003366EF">
        <w:t>administration.</w:t>
      </w:r>
      <w:r w:rsidR="000A5C4F">
        <w:t xml:space="preserve"> </w:t>
      </w:r>
      <w:r w:rsidR="003366EF" w:rsidRPr="003366EF">
        <w:t>In</w:t>
      </w:r>
      <w:r w:rsidR="000A5C4F">
        <w:t xml:space="preserve"> </w:t>
      </w:r>
      <w:r w:rsidR="003366EF" w:rsidRPr="003366EF">
        <w:t>this</w:t>
      </w:r>
      <w:r w:rsidR="000A5C4F">
        <w:t xml:space="preserve"> </w:t>
      </w:r>
      <w:r w:rsidR="003366EF" w:rsidRPr="003366EF">
        <w:t>particular</w:t>
      </w:r>
      <w:r w:rsidR="000A5C4F">
        <w:t xml:space="preserve"> </w:t>
      </w:r>
      <w:r w:rsidR="003366EF" w:rsidRPr="003366EF">
        <w:t>study</w:t>
      </w:r>
      <w:r w:rsidR="000A5C4F">
        <w:t xml:space="preserve"> </w:t>
      </w:r>
      <w:r w:rsidR="003366EF" w:rsidRPr="003366EF">
        <w:t>therefore,</w:t>
      </w:r>
      <w:r w:rsidR="000A5C4F">
        <w:t xml:space="preserve"> </w:t>
      </w:r>
      <w:r w:rsidR="003366EF" w:rsidRPr="003366EF">
        <w:t>the</w:t>
      </w:r>
      <w:r w:rsidR="000A5C4F">
        <w:t xml:space="preserve"> </w:t>
      </w:r>
      <w:r w:rsidR="003366EF" w:rsidRPr="003366EF">
        <w:t>instructions</w:t>
      </w:r>
      <w:r w:rsidR="000A5C4F">
        <w:t xml:space="preserve"> </w:t>
      </w:r>
      <w:r w:rsidR="003366EF" w:rsidRPr="003366EF">
        <w:t>by</w:t>
      </w:r>
      <w:r w:rsidR="000A5C4F">
        <w:t xml:space="preserve"> </w:t>
      </w:r>
      <w:r w:rsidR="003366EF" w:rsidRPr="003366EF">
        <w:t>the</w:t>
      </w:r>
      <w:r w:rsidR="000A5C4F">
        <w:t xml:space="preserve"> </w:t>
      </w:r>
      <w:r w:rsidR="003366EF" w:rsidRPr="003366EF">
        <w:t>monitoring</w:t>
      </w:r>
      <w:r w:rsidR="000A5C4F">
        <w:t xml:space="preserve"> </w:t>
      </w:r>
      <w:r w:rsidR="003366EF" w:rsidRPr="003366EF">
        <w:t>team</w:t>
      </w:r>
      <w:r w:rsidR="000A5C4F">
        <w:t xml:space="preserve"> </w:t>
      </w:r>
      <w:r w:rsidR="003366EF" w:rsidRPr="003366EF">
        <w:t>were</w:t>
      </w:r>
      <w:r w:rsidR="000A5C4F">
        <w:t xml:space="preserve"> </w:t>
      </w:r>
      <w:r w:rsidR="003366EF" w:rsidRPr="003366EF">
        <w:t>similar</w:t>
      </w:r>
      <w:r w:rsidR="000A5C4F">
        <w:t xml:space="preserve"> </w:t>
      </w:r>
      <w:r w:rsidR="003366EF" w:rsidRPr="003366EF">
        <w:t>with</w:t>
      </w:r>
      <w:r w:rsidR="000A5C4F">
        <w:t xml:space="preserve"> </w:t>
      </w:r>
      <w:r w:rsidR="003366EF" w:rsidRPr="003366EF">
        <w:t>regard</w:t>
      </w:r>
      <w:r w:rsidR="000A5C4F">
        <w:t xml:space="preserve"> </w:t>
      </w:r>
      <w:r w:rsidR="003366EF" w:rsidRPr="003366EF">
        <w:t>to</w:t>
      </w:r>
      <w:r w:rsidR="000A5C4F">
        <w:t xml:space="preserve"> </w:t>
      </w:r>
      <w:r w:rsidR="003366EF" w:rsidRPr="003366EF">
        <w:t>the</w:t>
      </w:r>
      <w:r w:rsidR="000A5C4F">
        <w:t xml:space="preserve"> </w:t>
      </w:r>
      <w:r w:rsidR="003366EF" w:rsidRPr="003366EF">
        <w:t>2</w:t>
      </w:r>
      <w:r w:rsidR="000A5C4F">
        <w:t xml:space="preserve"> </w:t>
      </w:r>
      <w:r w:rsidR="003366EF" w:rsidRPr="003366EF">
        <w:t>injections</w:t>
      </w:r>
      <w:r w:rsidR="000A5C4F">
        <w:t xml:space="preserve"> </w:t>
      </w:r>
      <w:r w:rsidR="003366EF" w:rsidRPr="003366EF">
        <w:t>to</w:t>
      </w:r>
      <w:r w:rsidR="000A5C4F">
        <w:t xml:space="preserve"> </w:t>
      </w:r>
      <w:r w:rsidR="003366EF" w:rsidRPr="003366EF">
        <w:t>be</w:t>
      </w:r>
      <w:r w:rsidR="000A5C4F">
        <w:t xml:space="preserve"> </w:t>
      </w:r>
      <w:r w:rsidR="003366EF" w:rsidRPr="003366EF">
        <w:t>administered</w:t>
      </w:r>
      <w:r w:rsidR="000A5C4F">
        <w:t xml:space="preserve"> </w:t>
      </w:r>
      <w:r w:rsidR="003366EF" w:rsidRPr="003366EF">
        <w:t>at</w:t>
      </w:r>
      <w:r w:rsidR="000A5C4F">
        <w:t xml:space="preserve"> </w:t>
      </w:r>
      <w:r w:rsidR="003366EF" w:rsidRPr="003366EF">
        <w:t>each</w:t>
      </w:r>
      <w:r w:rsidR="000A5C4F">
        <w:t xml:space="preserve"> </w:t>
      </w:r>
      <w:r w:rsidR="003366EF" w:rsidRPr="003366EF">
        <w:t>administration,</w:t>
      </w:r>
      <w:r w:rsidR="000A5C4F">
        <w:t xml:space="preserve"> </w:t>
      </w:r>
      <w:r w:rsidR="003366EF" w:rsidRPr="003366EF">
        <w:t>and</w:t>
      </w:r>
      <w:r w:rsidR="000A5C4F">
        <w:t xml:space="preserve"> </w:t>
      </w:r>
      <w:r w:rsidR="003366EF" w:rsidRPr="003366EF">
        <w:t>patients</w:t>
      </w:r>
      <w:r w:rsidR="000A5C4F">
        <w:t xml:space="preserve"> </w:t>
      </w:r>
      <w:r w:rsidR="003366EF" w:rsidRPr="003366EF">
        <w:t>injected</w:t>
      </w:r>
      <w:r w:rsidR="000A5C4F">
        <w:t xml:space="preserve"> </w:t>
      </w:r>
      <w:r w:rsidR="003366EF" w:rsidRPr="003366EF">
        <w:t>either</w:t>
      </w:r>
      <w:r w:rsidR="000A5C4F">
        <w:t xml:space="preserve"> </w:t>
      </w:r>
      <w:r w:rsidR="003366EF" w:rsidRPr="003366EF">
        <w:t>1/in</w:t>
      </w:r>
      <w:r w:rsidR="000A5C4F">
        <w:t xml:space="preserve"> </w:t>
      </w:r>
      <w:r w:rsidR="003366EF" w:rsidRPr="003366EF">
        <w:t>the</w:t>
      </w:r>
      <w:r w:rsidR="000A5C4F">
        <w:t xml:space="preserve"> </w:t>
      </w:r>
      <w:r w:rsidR="003366EF" w:rsidRPr="003366EF">
        <w:t>same</w:t>
      </w:r>
      <w:r w:rsidR="000A5C4F">
        <w:t xml:space="preserve"> </w:t>
      </w:r>
      <w:r w:rsidR="003366EF" w:rsidRPr="003366EF">
        <w:t>anatomical</w:t>
      </w:r>
      <w:r w:rsidR="000A5C4F">
        <w:t xml:space="preserve"> </w:t>
      </w:r>
      <w:r w:rsidR="003366EF" w:rsidRPr="003366EF">
        <w:t>area</w:t>
      </w:r>
      <w:r w:rsidR="000A5C4F">
        <w:t xml:space="preserve"> </w:t>
      </w:r>
      <w:r w:rsidR="003366EF" w:rsidRPr="003366EF">
        <w:t>with</w:t>
      </w:r>
      <w:r w:rsidR="000A5C4F">
        <w:t xml:space="preserve"> </w:t>
      </w:r>
      <w:r w:rsidR="003366EF" w:rsidRPr="003366EF">
        <w:t>one</w:t>
      </w:r>
      <w:r w:rsidR="000A5C4F">
        <w:t xml:space="preserve"> </w:t>
      </w:r>
      <w:r w:rsidR="003366EF" w:rsidRPr="003366EF">
        <w:t>injection</w:t>
      </w:r>
      <w:r w:rsidR="000A5C4F">
        <w:t xml:space="preserve"> </w:t>
      </w:r>
      <w:r w:rsidR="003366EF" w:rsidRPr="003366EF">
        <w:t>at</w:t>
      </w:r>
      <w:r w:rsidR="000A5C4F">
        <w:t xml:space="preserve"> </w:t>
      </w:r>
      <w:r w:rsidR="003366EF" w:rsidRPr="003366EF">
        <w:t>one</w:t>
      </w:r>
      <w:r w:rsidR="000A5C4F">
        <w:t xml:space="preserve"> </w:t>
      </w:r>
      <w:r w:rsidR="003366EF" w:rsidRPr="003366EF">
        <w:t>side</w:t>
      </w:r>
      <w:r w:rsidR="000A5C4F">
        <w:t xml:space="preserve"> </w:t>
      </w:r>
      <w:r w:rsidR="003366EF" w:rsidRPr="003366EF">
        <w:t>and</w:t>
      </w:r>
      <w:r w:rsidR="000A5C4F">
        <w:t xml:space="preserve"> </w:t>
      </w:r>
      <w:r w:rsidR="003366EF" w:rsidRPr="003366EF">
        <w:t>the</w:t>
      </w:r>
      <w:r w:rsidR="000A5C4F">
        <w:t xml:space="preserve"> </w:t>
      </w:r>
      <w:r w:rsidR="003366EF" w:rsidRPr="003366EF">
        <w:t>second</w:t>
      </w:r>
      <w:r w:rsidR="000A5C4F">
        <w:t xml:space="preserve"> </w:t>
      </w:r>
      <w:r w:rsidR="003366EF" w:rsidRPr="003366EF">
        <w:t>dose</w:t>
      </w:r>
      <w:r w:rsidR="000A5C4F">
        <w:t xml:space="preserve"> </w:t>
      </w:r>
      <w:r w:rsidR="003366EF" w:rsidRPr="003366EF">
        <w:t>in</w:t>
      </w:r>
      <w:r w:rsidR="000A5C4F">
        <w:t xml:space="preserve"> </w:t>
      </w:r>
      <w:r w:rsidR="003366EF" w:rsidRPr="003366EF">
        <w:t>the</w:t>
      </w:r>
      <w:r w:rsidR="000A5C4F">
        <w:t xml:space="preserve"> </w:t>
      </w:r>
      <w:r w:rsidR="003366EF" w:rsidRPr="003366EF">
        <w:t>opposite</w:t>
      </w:r>
      <w:r w:rsidR="000A5C4F">
        <w:t xml:space="preserve"> </w:t>
      </w:r>
      <w:r w:rsidR="003366EF" w:rsidRPr="003366EF">
        <w:t>side</w:t>
      </w:r>
      <w:r w:rsidR="000A5C4F">
        <w:t xml:space="preserve"> </w:t>
      </w:r>
      <w:r w:rsidR="003366EF" w:rsidRPr="003366EF">
        <w:t>(</w:t>
      </w:r>
      <w:r w:rsidR="00CE27DF">
        <w:t>for</w:t>
      </w:r>
      <w:r w:rsidR="000A5C4F">
        <w:t xml:space="preserve"> </w:t>
      </w:r>
      <w:r w:rsidR="00CE27DF">
        <w:t>example</w:t>
      </w:r>
      <w:r w:rsidR="003366EF" w:rsidRPr="003366EF">
        <w:t>,</w:t>
      </w:r>
      <w:r w:rsidR="000A5C4F">
        <w:t xml:space="preserve"> </w:t>
      </w:r>
      <w:r w:rsidR="003366EF" w:rsidRPr="003366EF">
        <w:t>left</w:t>
      </w:r>
      <w:r w:rsidR="000A5C4F">
        <w:t xml:space="preserve"> </w:t>
      </w:r>
      <w:r w:rsidR="003366EF" w:rsidRPr="003366EF">
        <w:t>abdomen</w:t>
      </w:r>
      <w:r w:rsidR="000A5C4F">
        <w:t xml:space="preserve"> </w:t>
      </w:r>
      <w:r w:rsidR="003366EF" w:rsidRPr="003366EF">
        <w:t>then</w:t>
      </w:r>
      <w:r w:rsidR="000A5C4F">
        <w:t xml:space="preserve"> </w:t>
      </w:r>
      <w:r w:rsidR="003366EF" w:rsidRPr="003366EF">
        <w:t>right</w:t>
      </w:r>
      <w:r w:rsidR="000A5C4F">
        <w:t xml:space="preserve"> </w:t>
      </w:r>
      <w:r w:rsidR="003366EF" w:rsidRPr="003366EF">
        <w:t>abdomen,</w:t>
      </w:r>
      <w:r w:rsidR="000A5C4F">
        <w:t xml:space="preserve"> </w:t>
      </w:r>
      <w:r w:rsidR="003366EF" w:rsidRPr="003366EF">
        <w:t>or</w:t>
      </w:r>
      <w:r w:rsidR="000A5C4F">
        <w:t xml:space="preserve"> </w:t>
      </w:r>
      <w:r w:rsidR="003366EF" w:rsidRPr="003366EF">
        <w:t>right</w:t>
      </w:r>
      <w:r w:rsidR="000A5C4F">
        <w:t xml:space="preserve"> </w:t>
      </w:r>
      <w:r w:rsidR="003366EF" w:rsidRPr="003366EF">
        <w:t>thigh</w:t>
      </w:r>
      <w:r w:rsidR="000A5C4F">
        <w:t xml:space="preserve"> </w:t>
      </w:r>
      <w:r w:rsidR="003366EF" w:rsidRPr="003366EF">
        <w:t>then</w:t>
      </w:r>
      <w:r w:rsidR="000A5C4F">
        <w:t xml:space="preserve"> </w:t>
      </w:r>
      <w:r w:rsidR="003366EF" w:rsidRPr="003366EF">
        <w:t>left</w:t>
      </w:r>
      <w:r w:rsidR="000A5C4F">
        <w:t xml:space="preserve"> </w:t>
      </w:r>
      <w:r w:rsidR="003366EF" w:rsidRPr="003366EF">
        <w:t>thigh,</w:t>
      </w:r>
      <w:r w:rsidR="000A5C4F">
        <w:t xml:space="preserve"> </w:t>
      </w:r>
      <w:r w:rsidR="003366EF" w:rsidRPr="003366EF">
        <w:t>or</w:t>
      </w:r>
      <w:r w:rsidR="000A5C4F">
        <w:t xml:space="preserve"> </w:t>
      </w:r>
      <w:r w:rsidR="003366EF" w:rsidRPr="003366EF">
        <w:t>right</w:t>
      </w:r>
      <w:r w:rsidR="000A5C4F">
        <w:t xml:space="preserve"> </w:t>
      </w:r>
      <w:r w:rsidR="003366EF" w:rsidRPr="003366EF">
        <w:t>outer</w:t>
      </w:r>
      <w:r w:rsidR="000A5C4F">
        <w:t xml:space="preserve"> </w:t>
      </w:r>
      <w:r w:rsidR="003366EF" w:rsidRPr="003366EF">
        <w:t>area</w:t>
      </w:r>
      <w:r w:rsidR="000A5C4F">
        <w:t xml:space="preserve"> </w:t>
      </w:r>
      <w:r w:rsidR="003366EF" w:rsidRPr="003366EF">
        <w:t>upper</w:t>
      </w:r>
      <w:r w:rsidR="000A5C4F">
        <w:t xml:space="preserve"> </w:t>
      </w:r>
      <w:r w:rsidR="003366EF" w:rsidRPr="003366EF">
        <w:t>arm</w:t>
      </w:r>
      <w:r w:rsidR="000A5C4F">
        <w:t xml:space="preserve"> </w:t>
      </w:r>
      <w:r w:rsidR="003366EF" w:rsidRPr="003366EF">
        <w:t>then</w:t>
      </w:r>
      <w:r w:rsidR="000A5C4F">
        <w:t xml:space="preserve"> </w:t>
      </w:r>
      <w:r w:rsidR="003366EF" w:rsidRPr="003366EF">
        <w:t>left</w:t>
      </w:r>
      <w:r w:rsidR="000A5C4F">
        <w:t xml:space="preserve"> </w:t>
      </w:r>
      <w:r w:rsidR="003366EF" w:rsidRPr="003366EF">
        <w:t>outer</w:t>
      </w:r>
      <w:r w:rsidR="000A5C4F">
        <w:t xml:space="preserve"> </w:t>
      </w:r>
      <w:r w:rsidR="003366EF" w:rsidRPr="003366EF">
        <w:t>area</w:t>
      </w:r>
      <w:r w:rsidR="000A5C4F">
        <w:t xml:space="preserve"> </w:t>
      </w:r>
      <w:r w:rsidR="003366EF" w:rsidRPr="003366EF">
        <w:t>upper</w:t>
      </w:r>
      <w:r w:rsidR="000A5C4F">
        <w:t xml:space="preserve"> </w:t>
      </w:r>
      <w:r w:rsidR="003366EF" w:rsidRPr="003366EF">
        <w:t>arm),</w:t>
      </w:r>
      <w:r w:rsidR="000A5C4F">
        <w:t xml:space="preserve"> </w:t>
      </w:r>
      <w:r w:rsidR="003366EF" w:rsidRPr="003366EF">
        <w:t>or</w:t>
      </w:r>
      <w:r w:rsidR="000A5C4F">
        <w:t xml:space="preserve"> </w:t>
      </w:r>
      <w:r w:rsidR="003366EF" w:rsidRPr="003366EF">
        <w:t>2/</w:t>
      </w:r>
      <w:r w:rsidR="000A5C4F">
        <w:t xml:space="preserve"> </w:t>
      </w:r>
      <w:r w:rsidR="003366EF" w:rsidRPr="003366EF">
        <w:t>in</w:t>
      </w:r>
      <w:r w:rsidR="000A5C4F">
        <w:t xml:space="preserve"> </w:t>
      </w:r>
      <w:r w:rsidR="003366EF" w:rsidRPr="003366EF">
        <w:t>2</w:t>
      </w:r>
      <w:r w:rsidR="000A5C4F">
        <w:t xml:space="preserve"> </w:t>
      </w:r>
      <w:r w:rsidR="003366EF" w:rsidRPr="003366EF">
        <w:t>different</w:t>
      </w:r>
      <w:r w:rsidR="000A5C4F">
        <w:t xml:space="preserve"> </w:t>
      </w:r>
      <w:r w:rsidR="003366EF" w:rsidRPr="003366EF">
        <w:t>anatomical</w:t>
      </w:r>
      <w:r w:rsidR="000A5C4F">
        <w:t xml:space="preserve"> </w:t>
      </w:r>
      <w:r w:rsidR="003366EF" w:rsidRPr="003366EF">
        <w:t>areas</w:t>
      </w:r>
      <w:r w:rsidR="000A5C4F">
        <w:t xml:space="preserve"> </w:t>
      </w:r>
      <w:r w:rsidR="003366EF" w:rsidRPr="003366EF">
        <w:t>(</w:t>
      </w:r>
      <w:r w:rsidR="00CE27DF">
        <w:t>for</w:t>
      </w:r>
      <w:r w:rsidR="000A5C4F">
        <w:t xml:space="preserve"> </w:t>
      </w:r>
      <w:r w:rsidR="00CE27DF">
        <w:t>example</w:t>
      </w:r>
      <w:r w:rsidR="003366EF" w:rsidRPr="003366EF">
        <w:t>,</w:t>
      </w:r>
      <w:r w:rsidR="000A5C4F">
        <w:t xml:space="preserve"> </w:t>
      </w:r>
      <w:r w:rsidR="003366EF" w:rsidRPr="003366EF">
        <w:t>abdomen/thigh,</w:t>
      </w:r>
      <w:r w:rsidR="000A5C4F">
        <w:t xml:space="preserve"> </w:t>
      </w:r>
      <w:r w:rsidR="003366EF" w:rsidRPr="003366EF">
        <w:t>or</w:t>
      </w:r>
      <w:r w:rsidR="000A5C4F">
        <w:t xml:space="preserve"> </w:t>
      </w:r>
      <w:r w:rsidR="003366EF" w:rsidRPr="003366EF">
        <w:t>abdomen/outer</w:t>
      </w:r>
      <w:r w:rsidR="000A5C4F">
        <w:t xml:space="preserve"> </w:t>
      </w:r>
      <w:r w:rsidR="003366EF" w:rsidRPr="003366EF">
        <w:t>area</w:t>
      </w:r>
      <w:r w:rsidR="000A5C4F">
        <w:t xml:space="preserve"> </w:t>
      </w:r>
      <w:r w:rsidR="003366EF" w:rsidRPr="003366EF">
        <w:t>upper</w:t>
      </w:r>
      <w:r w:rsidR="000A5C4F">
        <w:t xml:space="preserve"> </w:t>
      </w:r>
      <w:r w:rsidR="003366EF" w:rsidRPr="003366EF">
        <w:t>arm,</w:t>
      </w:r>
      <w:r w:rsidR="000A5C4F">
        <w:t xml:space="preserve"> </w:t>
      </w:r>
      <w:r w:rsidR="003366EF" w:rsidRPr="003366EF">
        <w:t>or</w:t>
      </w:r>
      <w:r w:rsidR="000A5C4F">
        <w:t xml:space="preserve"> </w:t>
      </w:r>
      <w:r w:rsidR="003366EF" w:rsidRPr="003366EF">
        <w:t>thigh/outer</w:t>
      </w:r>
      <w:r w:rsidR="000A5C4F">
        <w:t xml:space="preserve"> </w:t>
      </w:r>
      <w:r w:rsidR="003366EF" w:rsidRPr="003366EF">
        <w:t>area</w:t>
      </w:r>
      <w:r w:rsidR="000A5C4F">
        <w:t xml:space="preserve"> </w:t>
      </w:r>
      <w:r w:rsidR="003366EF" w:rsidRPr="003366EF">
        <w:t>upper</w:t>
      </w:r>
      <w:r w:rsidR="000A5C4F">
        <w:t xml:space="preserve"> </w:t>
      </w:r>
      <w:r w:rsidR="003366EF" w:rsidRPr="003366EF">
        <w:t>arm</w:t>
      </w:r>
      <w:r w:rsidR="003366EF" w:rsidRPr="00AE4620">
        <w:t>)</w:t>
      </w:r>
      <w:r w:rsidR="000A5C4F">
        <w:t xml:space="preserve"> </w:t>
      </w:r>
      <w:r w:rsidR="003366EF" w:rsidRPr="00AE4620">
        <w:t>(</w:t>
      </w:r>
      <w:r w:rsidR="00AE4620" w:rsidRPr="00AE4620">
        <w:t>see</w:t>
      </w:r>
      <w:r w:rsidR="000A5C4F">
        <w:t xml:space="preserve"> </w:t>
      </w:r>
      <w:r w:rsidR="00AE4620" w:rsidRPr="00AE4620">
        <w:t>Table</w:t>
      </w:r>
      <w:r w:rsidR="000A5C4F">
        <w:t xml:space="preserve"> </w:t>
      </w:r>
      <w:r w:rsidR="00AE4620" w:rsidRPr="00AE4620">
        <w:t>29</w:t>
      </w:r>
      <w:r w:rsidR="003366EF" w:rsidRPr="00AE4620">
        <w:t>).</w:t>
      </w:r>
      <w:r w:rsidR="000A5C4F">
        <w:t xml:space="preserve"> </w:t>
      </w:r>
      <w:r w:rsidR="003366EF" w:rsidRPr="003366EF">
        <w:t>With</w:t>
      </w:r>
      <w:r w:rsidR="000A5C4F">
        <w:t xml:space="preserve"> </w:t>
      </w:r>
      <w:r w:rsidR="003366EF" w:rsidRPr="003366EF">
        <w:t>regard</w:t>
      </w:r>
      <w:r w:rsidR="000A5C4F">
        <w:t xml:space="preserve"> </w:t>
      </w:r>
      <w:r w:rsidR="003366EF" w:rsidRPr="003366EF">
        <w:t>to</w:t>
      </w:r>
      <w:r w:rsidR="000A5C4F">
        <w:t xml:space="preserve"> </w:t>
      </w:r>
      <w:r w:rsidR="003366EF" w:rsidRPr="003366EF">
        <w:t>the</w:t>
      </w:r>
      <w:r w:rsidR="000A5C4F">
        <w:t xml:space="preserve"> </w:t>
      </w:r>
      <w:r w:rsidR="003366EF" w:rsidRPr="003366EF">
        <w:t>time</w:t>
      </w:r>
      <w:r w:rsidR="000A5C4F">
        <w:t xml:space="preserve"> </w:t>
      </w:r>
      <w:r w:rsidR="003366EF" w:rsidRPr="003366EF">
        <w:t>interval</w:t>
      </w:r>
      <w:r w:rsidR="000A5C4F">
        <w:t xml:space="preserve"> </w:t>
      </w:r>
      <w:r w:rsidR="003366EF" w:rsidRPr="003366EF">
        <w:t>between</w:t>
      </w:r>
      <w:r w:rsidR="000A5C4F">
        <w:t xml:space="preserve"> </w:t>
      </w:r>
      <w:r w:rsidR="003366EF" w:rsidRPr="003366EF">
        <w:t>the</w:t>
      </w:r>
      <w:r w:rsidR="000A5C4F">
        <w:t xml:space="preserve"> </w:t>
      </w:r>
      <w:r w:rsidR="003366EF" w:rsidRPr="003366EF">
        <w:t>two</w:t>
      </w:r>
      <w:r w:rsidR="000A5C4F">
        <w:t xml:space="preserve"> </w:t>
      </w:r>
      <w:r w:rsidR="003366EF" w:rsidRPr="003366EF">
        <w:t>injections</w:t>
      </w:r>
      <w:r w:rsidR="000A5C4F">
        <w:t xml:space="preserve"> </w:t>
      </w:r>
      <w:r w:rsidR="003366EF" w:rsidRPr="003366EF">
        <w:t>patients</w:t>
      </w:r>
      <w:r w:rsidR="000A5C4F">
        <w:t xml:space="preserve"> </w:t>
      </w:r>
      <w:r w:rsidR="003366EF" w:rsidRPr="003366EF">
        <w:t>were</w:t>
      </w:r>
      <w:r w:rsidR="000A5C4F">
        <w:t xml:space="preserve"> </w:t>
      </w:r>
      <w:r w:rsidR="003366EF" w:rsidRPr="003366EF">
        <w:t>instructed</w:t>
      </w:r>
      <w:r w:rsidR="000A5C4F">
        <w:t xml:space="preserve"> </w:t>
      </w:r>
      <w:r w:rsidR="003366EF" w:rsidRPr="003366EF">
        <w:t>to</w:t>
      </w:r>
      <w:r w:rsidR="000A5C4F">
        <w:t xml:space="preserve"> </w:t>
      </w:r>
      <w:r w:rsidR="003366EF" w:rsidRPr="003366EF">
        <w:t>inject</w:t>
      </w:r>
      <w:r w:rsidR="000A5C4F">
        <w:t xml:space="preserve"> </w:t>
      </w:r>
      <w:r w:rsidR="003366EF" w:rsidRPr="003366EF">
        <w:t>the</w:t>
      </w:r>
      <w:r w:rsidR="000A5C4F">
        <w:t xml:space="preserve"> </w:t>
      </w:r>
      <w:r w:rsidR="003366EF" w:rsidRPr="003366EF">
        <w:t>second</w:t>
      </w:r>
      <w:r w:rsidR="000A5C4F">
        <w:t xml:space="preserve"> </w:t>
      </w:r>
      <w:r w:rsidR="003366EF" w:rsidRPr="003366EF">
        <w:t>injection</w:t>
      </w:r>
      <w:r w:rsidR="000A5C4F">
        <w:t xml:space="preserve"> </w:t>
      </w:r>
      <w:r w:rsidR="003366EF" w:rsidRPr="003366EF">
        <w:t>right</w:t>
      </w:r>
      <w:r w:rsidR="000A5C4F">
        <w:t xml:space="preserve"> </w:t>
      </w:r>
      <w:r w:rsidR="003366EF" w:rsidRPr="003366EF">
        <w:t>after</w:t>
      </w:r>
      <w:r w:rsidR="000A5C4F">
        <w:t xml:space="preserve"> </w:t>
      </w:r>
      <w:r w:rsidR="003366EF" w:rsidRPr="003366EF">
        <w:t>the</w:t>
      </w:r>
      <w:r w:rsidR="000A5C4F">
        <w:t xml:space="preserve"> </w:t>
      </w:r>
      <w:r w:rsidR="003366EF" w:rsidRPr="003366EF">
        <w:t>first</w:t>
      </w:r>
      <w:r w:rsidR="000A5C4F">
        <w:t xml:space="preserve"> </w:t>
      </w:r>
      <w:r w:rsidR="003366EF" w:rsidRPr="003366EF">
        <w:t>one.</w:t>
      </w:r>
      <w:r w:rsidR="000A5C4F">
        <w:t xml:space="preserve"> </w:t>
      </w:r>
      <w:r w:rsidR="003366EF" w:rsidRPr="003366EF">
        <w:t>Although</w:t>
      </w:r>
      <w:r w:rsidR="000A5C4F">
        <w:t xml:space="preserve"> </w:t>
      </w:r>
      <w:r w:rsidR="003366EF" w:rsidRPr="003366EF">
        <w:t>patients</w:t>
      </w:r>
      <w:r w:rsidR="000A5C4F">
        <w:t xml:space="preserve"> </w:t>
      </w:r>
      <w:r w:rsidR="003366EF" w:rsidRPr="003366EF">
        <w:t>were</w:t>
      </w:r>
      <w:r w:rsidR="000A5C4F">
        <w:t xml:space="preserve"> </w:t>
      </w:r>
      <w:r w:rsidR="003366EF" w:rsidRPr="003366EF">
        <w:t>requested</w:t>
      </w:r>
      <w:r w:rsidR="000A5C4F">
        <w:t xml:space="preserve"> </w:t>
      </w:r>
      <w:r w:rsidR="003366EF" w:rsidRPr="003366EF">
        <w:t>to</w:t>
      </w:r>
      <w:r w:rsidR="000A5C4F">
        <w:t xml:space="preserve"> </w:t>
      </w:r>
      <w:r w:rsidR="003366EF" w:rsidRPr="003366EF">
        <w:t>record</w:t>
      </w:r>
      <w:r w:rsidR="000A5C4F">
        <w:t xml:space="preserve"> </w:t>
      </w:r>
      <w:r w:rsidR="003366EF" w:rsidRPr="003366EF">
        <w:t>the</w:t>
      </w:r>
      <w:r w:rsidR="000A5C4F">
        <w:t xml:space="preserve"> </w:t>
      </w:r>
      <w:r w:rsidR="003366EF" w:rsidRPr="003366EF">
        <w:t>exact</w:t>
      </w:r>
      <w:r w:rsidR="000A5C4F">
        <w:t xml:space="preserve"> </w:t>
      </w:r>
      <w:r w:rsidR="003366EF" w:rsidRPr="003366EF">
        <w:t>time</w:t>
      </w:r>
      <w:r w:rsidR="000A5C4F">
        <w:t xml:space="preserve"> </w:t>
      </w:r>
      <w:r w:rsidR="003366EF" w:rsidRPr="003366EF">
        <w:t>of</w:t>
      </w:r>
      <w:r w:rsidR="000A5C4F">
        <w:t xml:space="preserve"> </w:t>
      </w:r>
      <w:r w:rsidR="003366EF" w:rsidRPr="003366EF">
        <w:t>the</w:t>
      </w:r>
      <w:r w:rsidR="000A5C4F">
        <w:t xml:space="preserve"> </w:t>
      </w:r>
      <w:r w:rsidR="003366EF" w:rsidRPr="003366EF">
        <w:t>dose</w:t>
      </w:r>
      <w:r w:rsidR="000A5C4F">
        <w:t xml:space="preserve"> </w:t>
      </w:r>
      <w:r w:rsidR="003366EF" w:rsidRPr="003366EF">
        <w:t>administration,</w:t>
      </w:r>
      <w:r w:rsidR="000A5C4F">
        <w:t xml:space="preserve"> </w:t>
      </w:r>
      <w:r w:rsidR="003366EF" w:rsidRPr="003366EF">
        <w:t>the</w:t>
      </w:r>
      <w:r w:rsidR="000A5C4F">
        <w:t xml:space="preserve"> </w:t>
      </w:r>
      <w:r w:rsidR="003366EF" w:rsidRPr="003366EF">
        <w:t>exact</w:t>
      </w:r>
      <w:r w:rsidR="000A5C4F">
        <w:t xml:space="preserve"> </w:t>
      </w:r>
      <w:r w:rsidR="003366EF" w:rsidRPr="003366EF">
        <w:t>time</w:t>
      </w:r>
      <w:r w:rsidR="000A5C4F">
        <w:t xml:space="preserve"> </w:t>
      </w:r>
      <w:r w:rsidR="003366EF" w:rsidRPr="003366EF">
        <w:t>of</w:t>
      </w:r>
      <w:r w:rsidR="000A5C4F">
        <w:t xml:space="preserve"> </w:t>
      </w:r>
      <w:r w:rsidR="003366EF" w:rsidRPr="003366EF">
        <w:t>each</w:t>
      </w:r>
      <w:r w:rsidR="000A5C4F">
        <w:t xml:space="preserve"> </w:t>
      </w:r>
      <w:r w:rsidR="003366EF" w:rsidRPr="003366EF">
        <w:t>individual</w:t>
      </w:r>
      <w:r w:rsidR="000A5C4F">
        <w:t xml:space="preserve"> </w:t>
      </w:r>
      <w:r w:rsidR="003366EF" w:rsidRPr="003366EF">
        <w:t>injection</w:t>
      </w:r>
      <w:r w:rsidR="000A5C4F">
        <w:t xml:space="preserve"> </w:t>
      </w:r>
      <w:r w:rsidR="003366EF" w:rsidRPr="003366EF">
        <w:t>was</w:t>
      </w:r>
      <w:r w:rsidR="000A5C4F">
        <w:t xml:space="preserve"> </w:t>
      </w:r>
      <w:r w:rsidR="003366EF" w:rsidRPr="003366EF">
        <w:t>not</w:t>
      </w:r>
      <w:r w:rsidR="000A5C4F">
        <w:t xml:space="preserve"> </w:t>
      </w:r>
      <w:r w:rsidR="003366EF" w:rsidRPr="003366EF">
        <w:t>recorded.</w:t>
      </w:r>
      <w:r w:rsidR="000A5C4F">
        <w:t xml:space="preserve"> </w:t>
      </w:r>
      <w:r w:rsidR="003366EF" w:rsidRPr="003366EF">
        <w:t>Review</w:t>
      </w:r>
      <w:r w:rsidR="000A5C4F">
        <w:t xml:space="preserve"> </w:t>
      </w:r>
      <w:r w:rsidR="003366EF" w:rsidRPr="003366EF">
        <w:t>of</w:t>
      </w:r>
      <w:r w:rsidR="000A5C4F">
        <w:t xml:space="preserve"> </w:t>
      </w:r>
      <w:r w:rsidR="003366EF" w:rsidRPr="003366EF">
        <w:t>the</w:t>
      </w:r>
      <w:r w:rsidR="000A5C4F">
        <w:t xml:space="preserve"> </w:t>
      </w:r>
      <w:r w:rsidR="003366EF" w:rsidRPr="003366EF">
        <w:t>dosing</w:t>
      </w:r>
      <w:r w:rsidR="000A5C4F">
        <w:t xml:space="preserve"> </w:t>
      </w:r>
      <w:r w:rsidR="003366EF" w:rsidRPr="003366EF">
        <w:t>data</w:t>
      </w:r>
      <w:r w:rsidR="000A5C4F">
        <w:t xml:space="preserve"> </w:t>
      </w:r>
      <w:r w:rsidR="003366EF" w:rsidRPr="003366EF">
        <w:t>confirmed</w:t>
      </w:r>
      <w:r w:rsidR="000A5C4F">
        <w:t xml:space="preserve"> </w:t>
      </w:r>
      <w:r w:rsidR="003366EF" w:rsidRPr="003366EF">
        <w:t>that</w:t>
      </w:r>
      <w:r w:rsidR="000A5C4F">
        <w:t xml:space="preserve"> </w:t>
      </w:r>
      <w:r w:rsidR="003366EF" w:rsidRPr="003366EF">
        <w:t>the</w:t>
      </w:r>
      <w:r w:rsidR="000A5C4F">
        <w:t xml:space="preserve"> </w:t>
      </w:r>
      <w:r w:rsidR="003366EF" w:rsidRPr="003366EF">
        <w:t>dose</w:t>
      </w:r>
      <w:r w:rsidR="000A5C4F">
        <w:t xml:space="preserve"> </w:t>
      </w:r>
      <w:r w:rsidR="003366EF" w:rsidRPr="003366EF">
        <w:t>of</w:t>
      </w:r>
      <w:r w:rsidR="000A5C4F">
        <w:t xml:space="preserve"> </w:t>
      </w:r>
      <w:r w:rsidR="003366EF" w:rsidRPr="003366EF">
        <w:t>300</w:t>
      </w:r>
      <w:r w:rsidR="000A5C4F">
        <w:t xml:space="preserve"> </w:t>
      </w:r>
      <w:r w:rsidR="00224853">
        <w:t>mg</w:t>
      </w:r>
      <w:r w:rsidR="000A5C4F">
        <w:t xml:space="preserve"> </w:t>
      </w:r>
      <w:r w:rsidR="003366EF" w:rsidRPr="003366EF">
        <w:t>Q4W</w:t>
      </w:r>
      <w:r w:rsidR="000A5C4F">
        <w:t xml:space="preserve"> </w:t>
      </w:r>
      <w:r w:rsidR="003366EF" w:rsidRPr="003366EF">
        <w:t>(or</w:t>
      </w:r>
      <w:r w:rsidR="000A5C4F">
        <w:t xml:space="preserve"> </w:t>
      </w:r>
      <w:r w:rsidR="003366EF" w:rsidRPr="003366EF">
        <w:t>its</w:t>
      </w:r>
      <w:r w:rsidR="000A5C4F">
        <w:t xml:space="preserve"> </w:t>
      </w:r>
      <w:r w:rsidR="003366EF" w:rsidRPr="003366EF">
        <w:t>matching</w:t>
      </w:r>
      <w:r w:rsidR="000A5C4F">
        <w:t xml:space="preserve"> </w:t>
      </w:r>
      <w:r w:rsidR="003366EF" w:rsidRPr="003366EF">
        <w:t>placebo)</w:t>
      </w:r>
      <w:r w:rsidR="000A5C4F">
        <w:t xml:space="preserve"> </w:t>
      </w:r>
      <w:r w:rsidR="003366EF" w:rsidRPr="003366EF">
        <w:t>was</w:t>
      </w:r>
      <w:r w:rsidR="000A5C4F">
        <w:t xml:space="preserve"> </w:t>
      </w:r>
      <w:r w:rsidR="003366EF" w:rsidRPr="003366EF">
        <w:t>always</w:t>
      </w:r>
      <w:r w:rsidR="000A5C4F">
        <w:t xml:space="preserve"> </w:t>
      </w:r>
      <w:r w:rsidR="003366EF" w:rsidRPr="003366EF">
        <w:t>administered</w:t>
      </w:r>
      <w:r w:rsidR="000A5C4F">
        <w:t xml:space="preserve"> </w:t>
      </w:r>
      <w:r w:rsidR="003366EF" w:rsidRPr="003366EF">
        <w:t>on</w:t>
      </w:r>
      <w:r w:rsidR="000A5C4F">
        <w:t xml:space="preserve"> </w:t>
      </w:r>
      <w:r w:rsidR="003366EF" w:rsidRPr="003366EF">
        <w:t>the</w:t>
      </w:r>
      <w:r w:rsidR="000A5C4F">
        <w:t xml:space="preserve"> </w:t>
      </w:r>
      <w:r w:rsidR="003366EF" w:rsidRPr="003366EF">
        <w:t>same</w:t>
      </w:r>
      <w:r w:rsidR="000A5C4F">
        <w:t xml:space="preserve"> </w:t>
      </w:r>
      <w:r w:rsidR="00D93724">
        <w:t>day</w:t>
      </w:r>
      <w:r w:rsidR="003366EF" w:rsidRPr="003366EF">
        <w:t>.</w:t>
      </w:r>
    </w:p>
    <w:p w:rsidR="00D93724" w:rsidRDefault="00D93724" w:rsidP="00D93724">
      <w:pPr>
        <w:pStyle w:val="Tabletitle0"/>
      </w:pPr>
      <w:r w:rsidRPr="00AE4620">
        <w:t>Table</w:t>
      </w:r>
      <w:r w:rsidR="000A5C4F">
        <w:t xml:space="preserve"> </w:t>
      </w:r>
      <w:r w:rsidR="00AE4620" w:rsidRPr="00AE4620">
        <w:t>29:</w:t>
      </w:r>
      <w:r w:rsidR="000A5C4F">
        <w:t xml:space="preserve"> </w:t>
      </w:r>
      <w:r w:rsidRPr="00AE4620">
        <w:t>CL1308</w:t>
      </w:r>
      <w:r w:rsidR="00AE4620">
        <w:t>:</w:t>
      </w:r>
      <w:r w:rsidR="000A5C4F">
        <w:t xml:space="preserve"> </w:t>
      </w:r>
      <w:r w:rsidR="00AE4620">
        <w:t>first</w:t>
      </w:r>
      <w:r w:rsidR="000A5C4F">
        <w:t xml:space="preserve"> </w:t>
      </w:r>
      <w:r w:rsidR="00AE4620">
        <w:t>injection</w:t>
      </w:r>
      <w:r w:rsidR="000A5C4F">
        <w:t xml:space="preserve"> </w:t>
      </w:r>
      <w:r w:rsidR="00AE4620">
        <w:t>site;</w:t>
      </w:r>
      <w:r w:rsidR="000A5C4F">
        <w:t xml:space="preserve"> </w:t>
      </w:r>
      <w:r>
        <w:t>patients</w:t>
      </w:r>
      <w:r w:rsidR="000A5C4F">
        <w:t xml:space="preserve"> </w:t>
      </w:r>
      <w:r>
        <w:t>regardless</w:t>
      </w:r>
      <w:r w:rsidR="000A5C4F">
        <w:t xml:space="preserve"> </w:t>
      </w:r>
      <w:r>
        <w:t>of</w:t>
      </w:r>
      <w:r w:rsidR="000A5C4F">
        <w:t xml:space="preserve"> </w:t>
      </w:r>
      <w:r>
        <w:t>concomitant</w:t>
      </w:r>
      <w:r w:rsidR="000A5C4F">
        <w:t xml:space="preserve"> </w:t>
      </w:r>
      <w:r>
        <w:t>sta</w:t>
      </w:r>
      <w:r w:rsidR="00AE4620">
        <w:t>tin</w:t>
      </w:r>
      <w:r w:rsidR="000A5C4F">
        <w:t xml:space="preserve"> </w:t>
      </w:r>
      <w:r w:rsidR="00AE4620">
        <w:t>therapy</w:t>
      </w:r>
      <w:r w:rsidR="000A5C4F">
        <w:t xml:space="preserve"> </w:t>
      </w:r>
      <w:r w:rsidR="00AE4620">
        <w:t>(Safety</w:t>
      </w:r>
      <w:r w:rsidR="000A5C4F">
        <w:t xml:space="preserve"> </w:t>
      </w:r>
      <w:r w:rsidR="00AE4620">
        <w:t>population)</w:t>
      </w:r>
    </w:p>
    <w:p w:rsidR="00BE5ED0" w:rsidRDefault="00D93724" w:rsidP="00BE5ED0">
      <w:pPr>
        <w:rPr>
          <w:sz w:val="20"/>
          <w:szCs w:val="20"/>
        </w:rPr>
      </w:pPr>
      <w:r>
        <w:rPr>
          <w:noProof/>
          <w:lang w:eastAsia="en-AU"/>
        </w:rPr>
        <w:drawing>
          <wp:inline distT="0" distB="0" distL="0" distR="0" wp14:anchorId="79723DF3" wp14:editId="2EBF9641">
            <wp:extent cx="5400040" cy="1748090"/>
            <wp:effectExtent l="0" t="0" r="0" b="5080"/>
            <wp:docPr id="27" name="Picture 27" descr="Table 29: CL1308: first injection site;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1748090"/>
                    </a:xfrm>
                    <a:prstGeom prst="rect">
                      <a:avLst/>
                    </a:prstGeom>
                  </pic:spPr>
                </pic:pic>
              </a:graphicData>
            </a:graphic>
          </wp:inline>
        </w:drawing>
      </w:r>
    </w:p>
    <w:p w:rsidR="003366EF" w:rsidRDefault="003366EF" w:rsidP="00250AB6">
      <w:r w:rsidRPr="003366EF">
        <w:t>In</w:t>
      </w:r>
      <w:r w:rsidR="000A5C4F">
        <w:t xml:space="preserve"> </w:t>
      </w:r>
      <w:r w:rsidRPr="003366EF">
        <w:t>the</w:t>
      </w:r>
      <w:r w:rsidR="000A5C4F">
        <w:t xml:space="preserve"> </w:t>
      </w:r>
      <w:r w:rsidRPr="003366EF">
        <w:t>current</w:t>
      </w:r>
      <w:r w:rsidR="000A5C4F">
        <w:t xml:space="preserve"> </w:t>
      </w:r>
      <w:r w:rsidRPr="003366EF">
        <w:t>labels</w:t>
      </w:r>
      <w:r w:rsidR="000A5C4F">
        <w:t xml:space="preserve"> </w:t>
      </w:r>
      <w:r w:rsidRPr="003366EF">
        <w:t>approved</w:t>
      </w:r>
      <w:r w:rsidR="000A5C4F">
        <w:t xml:space="preserve"> </w:t>
      </w:r>
      <w:r w:rsidRPr="003366EF">
        <w:t>in</w:t>
      </w:r>
      <w:r w:rsidR="000A5C4F">
        <w:t xml:space="preserve"> </w:t>
      </w:r>
      <w:r w:rsidRPr="003366EF">
        <w:t>the</w:t>
      </w:r>
      <w:r w:rsidR="000A5C4F">
        <w:t xml:space="preserve"> </w:t>
      </w:r>
      <w:r w:rsidRPr="003366EF">
        <w:t>US</w:t>
      </w:r>
      <w:r w:rsidR="000A5C4F">
        <w:t xml:space="preserve"> </w:t>
      </w:r>
      <w:r w:rsidRPr="003366EF">
        <w:t>and</w:t>
      </w:r>
      <w:r w:rsidR="000A5C4F">
        <w:t xml:space="preserve"> </w:t>
      </w:r>
      <w:r w:rsidRPr="003366EF">
        <w:t>in</w:t>
      </w:r>
      <w:r w:rsidR="000A5C4F">
        <w:t xml:space="preserve"> </w:t>
      </w:r>
      <w:r w:rsidRPr="003366EF">
        <w:t>the</w:t>
      </w:r>
      <w:r w:rsidR="000A5C4F">
        <w:t xml:space="preserve"> </w:t>
      </w:r>
      <w:r w:rsidR="00D93724">
        <w:t>EU</w:t>
      </w:r>
      <w:r w:rsidRPr="003366EF">
        <w:t>,</w:t>
      </w:r>
      <w:r w:rsidR="000A5C4F">
        <w:t xml:space="preserve"> </w:t>
      </w:r>
      <w:r w:rsidRPr="003366EF">
        <w:t>no</w:t>
      </w:r>
      <w:r w:rsidR="000A5C4F">
        <w:t xml:space="preserve"> </w:t>
      </w:r>
      <w:r w:rsidRPr="003366EF">
        <w:t>specification</w:t>
      </w:r>
      <w:r w:rsidR="000A5C4F">
        <w:t xml:space="preserve"> </w:t>
      </w:r>
      <w:r w:rsidRPr="003366EF">
        <w:t>with</w:t>
      </w:r>
      <w:r w:rsidR="000A5C4F">
        <w:t xml:space="preserve"> </w:t>
      </w:r>
      <w:r w:rsidRPr="003366EF">
        <w:t>regard</w:t>
      </w:r>
      <w:r w:rsidR="000A5C4F">
        <w:t xml:space="preserve"> </w:t>
      </w:r>
      <w:r w:rsidRPr="003366EF">
        <w:t>to</w:t>
      </w:r>
      <w:r w:rsidR="000A5C4F">
        <w:t xml:space="preserve"> </w:t>
      </w:r>
      <w:r w:rsidRPr="003366EF">
        <w:t>the</w:t>
      </w:r>
      <w:r w:rsidR="000A5C4F">
        <w:t xml:space="preserve"> </w:t>
      </w:r>
      <w:r w:rsidRPr="003366EF">
        <w:t>distance</w:t>
      </w:r>
      <w:r w:rsidR="000A5C4F">
        <w:t xml:space="preserve"> </w:t>
      </w:r>
      <w:r w:rsidRPr="003366EF">
        <w:t>between</w:t>
      </w:r>
      <w:r w:rsidR="000A5C4F">
        <w:t xml:space="preserve"> </w:t>
      </w:r>
      <w:r w:rsidRPr="003366EF">
        <w:t>the</w:t>
      </w:r>
      <w:r w:rsidR="000A5C4F">
        <w:t xml:space="preserve"> </w:t>
      </w:r>
      <w:r w:rsidR="00CE27DF">
        <w:t>SC</w:t>
      </w:r>
      <w:r w:rsidR="000A5C4F">
        <w:t xml:space="preserve"> </w:t>
      </w:r>
      <w:r w:rsidRPr="003366EF">
        <w:t>injection</w:t>
      </w:r>
      <w:r w:rsidR="000A5C4F">
        <w:t xml:space="preserve"> </w:t>
      </w:r>
      <w:r w:rsidRPr="003366EF">
        <w:t>sites</w:t>
      </w:r>
      <w:r w:rsidR="000A5C4F">
        <w:t xml:space="preserve"> </w:t>
      </w:r>
      <w:r w:rsidRPr="003366EF">
        <w:t>or</w:t>
      </w:r>
      <w:r w:rsidR="000A5C4F">
        <w:t xml:space="preserve"> </w:t>
      </w:r>
      <w:r w:rsidRPr="003366EF">
        <w:t>the</w:t>
      </w:r>
      <w:r w:rsidR="000A5C4F">
        <w:t xml:space="preserve"> </w:t>
      </w:r>
      <w:r w:rsidRPr="003366EF">
        <w:t>time</w:t>
      </w:r>
      <w:r w:rsidR="000A5C4F">
        <w:t xml:space="preserve"> </w:t>
      </w:r>
      <w:r w:rsidRPr="003366EF">
        <w:t>interval</w:t>
      </w:r>
      <w:r w:rsidR="000A5C4F">
        <w:t xml:space="preserve"> </w:t>
      </w:r>
      <w:r w:rsidRPr="003366EF">
        <w:t>between</w:t>
      </w:r>
      <w:r w:rsidR="000A5C4F">
        <w:t xml:space="preserve"> </w:t>
      </w:r>
      <w:r w:rsidRPr="003366EF">
        <w:t>the</w:t>
      </w:r>
      <w:r w:rsidR="000A5C4F">
        <w:t xml:space="preserve"> </w:t>
      </w:r>
      <w:r w:rsidRPr="003366EF">
        <w:t>two</w:t>
      </w:r>
      <w:r w:rsidR="000A5C4F">
        <w:t xml:space="preserve"> </w:t>
      </w:r>
      <w:r w:rsidRPr="003366EF">
        <w:t>injections</w:t>
      </w:r>
      <w:r w:rsidR="000A5C4F">
        <w:t xml:space="preserve"> </w:t>
      </w:r>
      <w:r w:rsidRPr="003366EF">
        <w:t>is</w:t>
      </w:r>
      <w:r w:rsidR="000A5C4F">
        <w:t xml:space="preserve"> </w:t>
      </w:r>
      <w:r w:rsidRPr="003366EF">
        <w:t>given.</w:t>
      </w:r>
      <w:r w:rsidR="000A5C4F">
        <w:t xml:space="preserve"> </w:t>
      </w:r>
      <w:r w:rsidRPr="003366EF">
        <w:t>The</w:t>
      </w:r>
      <w:r w:rsidR="000A5C4F">
        <w:t xml:space="preserve"> </w:t>
      </w:r>
      <w:r w:rsidRPr="003366EF">
        <w:t>information</w:t>
      </w:r>
      <w:r w:rsidR="000A5C4F">
        <w:t xml:space="preserve"> </w:t>
      </w:r>
      <w:r w:rsidRPr="003366EF">
        <w:t>included</w:t>
      </w:r>
      <w:r w:rsidR="000A5C4F">
        <w:t xml:space="preserve"> </w:t>
      </w:r>
      <w:r w:rsidR="00431731">
        <w:t>in</w:t>
      </w:r>
      <w:r w:rsidR="000A5C4F">
        <w:t xml:space="preserve"> </w:t>
      </w:r>
      <w:r w:rsidR="00431731">
        <w:t>the</w:t>
      </w:r>
      <w:r w:rsidR="000A5C4F">
        <w:t xml:space="preserve"> </w:t>
      </w:r>
      <w:r w:rsidR="00431731">
        <w:t>approved</w:t>
      </w:r>
      <w:r w:rsidR="000A5C4F">
        <w:t xml:space="preserve"> </w:t>
      </w:r>
      <w:r w:rsidR="00431731">
        <w:t>labels</w:t>
      </w:r>
      <w:r w:rsidR="000A5C4F">
        <w:t xml:space="preserve"> </w:t>
      </w:r>
      <w:r w:rsidR="00431731">
        <w:t>in</w:t>
      </w:r>
      <w:r w:rsidR="000A5C4F">
        <w:t xml:space="preserve"> </w:t>
      </w:r>
      <w:r w:rsidR="00431731">
        <w:t>the</w:t>
      </w:r>
      <w:r w:rsidR="000A5C4F">
        <w:t xml:space="preserve"> </w:t>
      </w:r>
      <w:r w:rsidR="00431731">
        <w:t>S</w:t>
      </w:r>
      <w:r w:rsidRPr="003366EF">
        <w:t>ection</w:t>
      </w:r>
      <w:r w:rsidR="000A5C4F">
        <w:t xml:space="preserve"> </w:t>
      </w:r>
      <w:r w:rsidR="00431731">
        <w:t>‘</w:t>
      </w:r>
      <w:r w:rsidRPr="003366EF">
        <w:t>2.2</w:t>
      </w:r>
      <w:r w:rsidR="000A5C4F">
        <w:t xml:space="preserve"> </w:t>
      </w:r>
      <w:r w:rsidRPr="003366EF">
        <w:t>Important</w:t>
      </w:r>
      <w:r w:rsidR="000A5C4F">
        <w:t xml:space="preserve"> </w:t>
      </w:r>
      <w:r w:rsidRPr="003366EF">
        <w:t>Administration</w:t>
      </w:r>
      <w:r w:rsidR="000A5C4F">
        <w:t xml:space="preserve"> </w:t>
      </w:r>
      <w:r w:rsidRPr="003366EF">
        <w:t>Instructions</w:t>
      </w:r>
      <w:r w:rsidR="00431731">
        <w:t>’</w:t>
      </w:r>
      <w:r w:rsidR="000A5C4F">
        <w:t xml:space="preserve"> </w:t>
      </w:r>
      <w:r w:rsidRPr="003366EF">
        <w:t>and</w:t>
      </w:r>
      <w:r w:rsidR="000A5C4F">
        <w:t xml:space="preserve"> </w:t>
      </w:r>
      <w:r w:rsidR="00431731">
        <w:t>‘</w:t>
      </w:r>
      <w:r w:rsidRPr="003366EF">
        <w:t>4.2</w:t>
      </w:r>
      <w:r w:rsidR="000A5C4F">
        <w:t xml:space="preserve"> </w:t>
      </w:r>
      <w:r w:rsidRPr="003366EF">
        <w:t>Posology</w:t>
      </w:r>
      <w:r w:rsidR="000A5C4F">
        <w:t xml:space="preserve"> </w:t>
      </w:r>
      <w:r w:rsidRPr="003366EF">
        <w:t>and</w:t>
      </w:r>
      <w:r w:rsidR="000A5C4F">
        <w:t xml:space="preserve"> </w:t>
      </w:r>
      <w:r w:rsidRPr="003366EF">
        <w:t>Method</w:t>
      </w:r>
      <w:r w:rsidR="000A5C4F">
        <w:t xml:space="preserve"> </w:t>
      </w:r>
      <w:r w:rsidRPr="003366EF">
        <w:t>of</w:t>
      </w:r>
      <w:r w:rsidR="000A5C4F">
        <w:t xml:space="preserve"> </w:t>
      </w:r>
      <w:r w:rsidRPr="003366EF">
        <w:t>administration</w:t>
      </w:r>
      <w:r w:rsidR="00431731">
        <w:t>’</w:t>
      </w:r>
      <w:r w:rsidRPr="003366EF">
        <w:t>,</w:t>
      </w:r>
      <w:r w:rsidR="000A5C4F">
        <w:t xml:space="preserve"> </w:t>
      </w:r>
      <w:r w:rsidRPr="003366EF">
        <w:t>respecti</w:t>
      </w:r>
      <w:r w:rsidR="00D93724">
        <w:t>vely,</w:t>
      </w:r>
      <w:r w:rsidR="000A5C4F">
        <w:t xml:space="preserve"> </w:t>
      </w:r>
      <w:r w:rsidR="00D93724">
        <w:t>consist</w:t>
      </w:r>
      <w:r w:rsidR="000A5C4F">
        <w:t xml:space="preserve"> </w:t>
      </w:r>
      <w:r w:rsidR="00D93724">
        <w:t>of</w:t>
      </w:r>
      <w:r w:rsidR="000A5C4F">
        <w:t xml:space="preserve"> </w:t>
      </w:r>
      <w:r w:rsidR="00D93724">
        <w:t>the</w:t>
      </w:r>
      <w:r w:rsidR="000A5C4F">
        <w:t xml:space="preserve"> </w:t>
      </w:r>
      <w:r w:rsidR="00D93724">
        <w:t>following:</w:t>
      </w:r>
    </w:p>
    <w:p w:rsidR="003366EF" w:rsidRDefault="003366EF" w:rsidP="003366EF">
      <w:pPr>
        <w:pStyle w:val="ListBullet"/>
      </w:pPr>
      <w:r w:rsidRPr="003366EF">
        <w:t>USPI:</w:t>
      </w:r>
      <w:r w:rsidR="000A5C4F">
        <w:t xml:space="preserve"> </w:t>
      </w:r>
      <w:r w:rsidR="00431731">
        <w:t>‘</w:t>
      </w:r>
      <w:r w:rsidRPr="003366EF">
        <w:t>Administer</w:t>
      </w:r>
      <w:r w:rsidR="000A5C4F">
        <w:t xml:space="preserve"> </w:t>
      </w:r>
      <w:r w:rsidRPr="003366EF">
        <w:t>Praluent</w:t>
      </w:r>
      <w:r w:rsidR="000A5C4F">
        <w:t xml:space="preserve"> </w:t>
      </w:r>
      <w:r w:rsidRPr="003366EF">
        <w:t>by</w:t>
      </w:r>
      <w:r w:rsidR="000A5C4F">
        <w:t xml:space="preserve"> </w:t>
      </w:r>
      <w:r w:rsidRPr="003366EF">
        <w:t>subcutaneous</w:t>
      </w:r>
      <w:r w:rsidR="000A5C4F">
        <w:t xml:space="preserve"> </w:t>
      </w:r>
      <w:r w:rsidRPr="003366EF">
        <w:t>injection</w:t>
      </w:r>
      <w:r w:rsidR="000A5C4F">
        <w:t xml:space="preserve"> </w:t>
      </w:r>
      <w:r w:rsidRPr="003366EF">
        <w:t>into</w:t>
      </w:r>
      <w:r w:rsidR="000A5C4F">
        <w:t xml:space="preserve"> </w:t>
      </w:r>
      <w:r w:rsidRPr="003366EF">
        <w:t>the</w:t>
      </w:r>
      <w:r w:rsidR="000A5C4F">
        <w:t xml:space="preserve"> </w:t>
      </w:r>
      <w:r w:rsidRPr="003366EF">
        <w:t>thigh,</w:t>
      </w:r>
      <w:r w:rsidR="000A5C4F">
        <w:t xml:space="preserve"> </w:t>
      </w:r>
      <w:r w:rsidRPr="003366EF">
        <w:t>abdomen</w:t>
      </w:r>
      <w:r w:rsidR="000A5C4F">
        <w:t xml:space="preserve"> </w:t>
      </w:r>
      <w:r w:rsidRPr="003366EF">
        <w:t>or</w:t>
      </w:r>
      <w:r w:rsidR="000A5C4F">
        <w:t xml:space="preserve"> </w:t>
      </w:r>
      <w:r w:rsidRPr="003366EF">
        <w:t>upper</w:t>
      </w:r>
      <w:r w:rsidR="000A5C4F">
        <w:t xml:space="preserve"> </w:t>
      </w:r>
      <w:r w:rsidRPr="003366EF">
        <w:t>arm.</w:t>
      </w:r>
      <w:r w:rsidR="000A5C4F">
        <w:t xml:space="preserve"> </w:t>
      </w:r>
      <w:r w:rsidRPr="003366EF">
        <w:t>Rotate</w:t>
      </w:r>
      <w:r w:rsidR="000A5C4F">
        <w:t xml:space="preserve"> </w:t>
      </w:r>
      <w:r w:rsidRPr="003366EF">
        <w:t>the</w:t>
      </w:r>
      <w:r w:rsidR="000A5C4F">
        <w:t xml:space="preserve"> </w:t>
      </w:r>
      <w:r w:rsidRPr="003366EF">
        <w:t>injection</w:t>
      </w:r>
      <w:r w:rsidR="000A5C4F">
        <w:t xml:space="preserve"> </w:t>
      </w:r>
      <w:r w:rsidRPr="003366EF">
        <w:t>site</w:t>
      </w:r>
      <w:r w:rsidR="000A5C4F">
        <w:t xml:space="preserve"> </w:t>
      </w:r>
      <w:r w:rsidRPr="003366EF">
        <w:t>with</w:t>
      </w:r>
      <w:r w:rsidR="000A5C4F">
        <w:t xml:space="preserve"> </w:t>
      </w:r>
      <w:r w:rsidRPr="003366EF">
        <w:t>each</w:t>
      </w:r>
      <w:r w:rsidR="000A5C4F">
        <w:t xml:space="preserve"> </w:t>
      </w:r>
      <w:r w:rsidRPr="003366EF">
        <w:t>injection.</w:t>
      </w:r>
      <w:r w:rsidR="000A5C4F">
        <w:t xml:space="preserve"> </w:t>
      </w:r>
      <w:r w:rsidRPr="003366EF">
        <w:t>To</w:t>
      </w:r>
      <w:r w:rsidR="000A5C4F">
        <w:t xml:space="preserve"> </w:t>
      </w:r>
      <w:r w:rsidRPr="003366EF">
        <w:t>administer</w:t>
      </w:r>
      <w:r w:rsidR="000A5C4F">
        <w:t xml:space="preserve"> </w:t>
      </w:r>
      <w:r w:rsidRPr="003366EF">
        <w:t>the</w:t>
      </w:r>
      <w:r w:rsidR="000A5C4F">
        <w:t xml:space="preserve"> </w:t>
      </w:r>
      <w:r w:rsidRPr="003366EF">
        <w:t>300</w:t>
      </w:r>
      <w:r w:rsidR="000A5C4F">
        <w:t xml:space="preserve"> </w:t>
      </w:r>
      <w:r w:rsidR="00224853">
        <w:t>mg</w:t>
      </w:r>
      <w:r w:rsidR="000A5C4F">
        <w:t xml:space="preserve"> </w:t>
      </w:r>
      <w:r w:rsidRPr="003366EF">
        <w:t>dose,</w:t>
      </w:r>
      <w:r w:rsidR="000A5C4F">
        <w:t xml:space="preserve"> </w:t>
      </w:r>
      <w:r w:rsidRPr="003366EF">
        <w:t>give</w:t>
      </w:r>
      <w:r w:rsidR="000A5C4F">
        <w:t xml:space="preserve"> </w:t>
      </w:r>
      <w:r w:rsidRPr="003366EF">
        <w:t>two</w:t>
      </w:r>
      <w:r w:rsidR="000A5C4F">
        <w:t xml:space="preserve"> </w:t>
      </w:r>
      <w:r w:rsidRPr="003366EF">
        <w:t>150</w:t>
      </w:r>
      <w:r w:rsidR="000A5C4F">
        <w:t xml:space="preserve"> </w:t>
      </w:r>
      <w:r w:rsidR="00224853">
        <w:t>mg</w:t>
      </w:r>
      <w:r w:rsidR="000A5C4F">
        <w:t xml:space="preserve"> </w:t>
      </w:r>
      <w:r w:rsidRPr="003366EF">
        <w:t>Praluent</w:t>
      </w:r>
      <w:r w:rsidR="000A5C4F">
        <w:t xml:space="preserve"> </w:t>
      </w:r>
      <w:r w:rsidRPr="003366EF">
        <w:t>injections</w:t>
      </w:r>
      <w:r w:rsidR="000A5C4F">
        <w:t xml:space="preserve"> </w:t>
      </w:r>
      <w:r w:rsidRPr="003366EF">
        <w:t>consecutively</w:t>
      </w:r>
      <w:r w:rsidR="000A5C4F">
        <w:t xml:space="preserve"> </w:t>
      </w:r>
      <w:r w:rsidRPr="003366EF">
        <w:t>at</w:t>
      </w:r>
      <w:r w:rsidR="000A5C4F">
        <w:t xml:space="preserve"> </w:t>
      </w:r>
      <w:r w:rsidRPr="003366EF">
        <w:t>two</w:t>
      </w:r>
      <w:r w:rsidR="000A5C4F">
        <w:t xml:space="preserve"> </w:t>
      </w:r>
      <w:r w:rsidRPr="003366EF">
        <w:t>different</w:t>
      </w:r>
      <w:r w:rsidR="000A5C4F">
        <w:t xml:space="preserve"> </w:t>
      </w:r>
      <w:r w:rsidRPr="003366EF">
        <w:t>injection</w:t>
      </w:r>
      <w:r w:rsidR="000A5C4F">
        <w:t xml:space="preserve"> </w:t>
      </w:r>
      <w:r w:rsidRPr="003366EF">
        <w:t>sites.</w:t>
      </w:r>
      <w:r w:rsidR="000A5C4F">
        <w:t xml:space="preserve"> </w:t>
      </w:r>
      <w:r w:rsidR="00D93724">
        <w:t>D</w:t>
      </w:r>
      <w:r w:rsidR="00D93724" w:rsidRPr="003366EF">
        <w:t>o</w:t>
      </w:r>
      <w:r w:rsidR="000A5C4F">
        <w:t xml:space="preserve"> </w:t>
      </w:r>
      <w:r w:rsidR="00D93724" w:rsidRPr="003366EF">
        <w:t>not</w:t>
      </w:r>
      <w:r w:rsidR="000A5C4F">
        <w:t xml:space="preserve"> </w:t>
      </w:r>
      <w:r w:rsidR="00D93724" w:rsidRPr="003366EF">
        <w:t>inject</w:t>
      </w:r>
      <w:r w:rsidR="000A5C4F">
        <w:t xml:space="preserve"> </w:t>
      </w:r>
      <w:r w:rsidR="00431731" w:rsidRPr="003366EF">
        <w:t>Praluent</w:t>
      </w:r>
      <w:r w:rsidR="000A5C4F">
        <w:t xml:space="preserve"> </w:t>
      </w:r>
      <w:r w:rsidR="00D93724" w:rsidRPr="003366EF">
        <w:t>into</w:t>
      </w:r>
      <w:r w:rsidR="000A5C4F">
        <w:t xml:space="preserve"> </w:t>
      </w:r>
      <w:r w:rsidRPr="003366EF">
        <w:t>areas</w:t>
      </w:r>
      <w:r w:rsidR="000A5C4F">
        <w:t xml:space="preserve"> </w:t>
      </w:r>
      <w:r w:rsidRPr="003366EF">
        <w:t>of</w:t>
      </w:r>
      <w:r w:rsidR="000A5C4F">
        <w:t xml:space="preserve"> </w:t>
      </w:r>
      <w:r w:rsidRPr="003366EF">
        <w:t>active</w:t>
      </w:r>
      <w:r w:rsidR="000A5C4F">
        <w:t xml:space="preserve"> </w:t>
      </w:r>
      <w:r w:rsidRPr="003366EF">
        <w:t>skin</w:t>
      </w:r>
      <w:r w:rsidR="000A5C4F">
        <w:t xml:space="preserve"> </w:t>
      </w:r>
      <w:r w:rsidRPr="003366EF">
        <w:t>disease</w:t>
      </w:r>
      <w:r w:rsidR="000A5C4F">
        <w:t xml:space="preserve"> </w:t>
      </w:r>
      <w:r w:rsidRPr="003366EF">
        <w:t>or</w:t>
      </w:r>
      <w:r w:rsidR="000A5C4F">
        <w:t xml:space="preserve"> </w:t>
      </w:r>
      <w:r w:rsidRPr="003366EF">
        <w:t>injury</w:t>
      </w:r>
      <w:r w:rsidR="000A5C4F">
        <w:t xml:space="preserve"> </w:t>
      </w:r>
      <w:r w:rsidRPr="003366EF">
        <w:t>such</w:t>
      </w:r>
      <w:r w:rsidR="000A5C4F">
        <w:t xml:space="preserve"> </w:t>
      </w:r>
      <w:r w:rsidRPr="003366EF">
        <w:t>as</w:t>
      </w:r>
      <w:r w:rsidR="000A5C4F">
        <w:t xml:space="preserve"> </w:t>
      </w:r>
      <w:r w:rsidRPr="003366EF">
        <w:t>sunburns,</w:t>
      </w:r>
      <w:r w:rsidR="000A5C4F">
        <w:t xml:space="preserve"> </w:t>
      </w:r>
      <w:r w:rsidRPr="003366EF">
        <w:t>skin</w:t>
      </w:r>
      <w:r w:rsidR="000A5C4F">
        <w:t xml:space="preserve"> </w:t>
      </w:r>
      <w:r w:rsidRPr="003366EF">
        <w:t>rashes,</w:t>
      </w:r>
      <w:r w:rsidR="000A5C4F">
        <w:t xml:space="preserve"> </w:t>
      </w:r>
      <w:r w:rsidRPr="003366EF">
        <w:t>inf</w:t>
      </w:r>
      <w:r w:rsidR="00D93724">
        <w:t>lammation,</w:t>
      </w:r>
      <w:r w:rsidR="000A5C4F">
        <w:t xml:space="preserve"> </w:t>
      </w:r>
      <w:r w:rsidR="00D93724">
        <w:t>or</w:t>
      </w:r>
      <w:r w:rsidR="000A5C4F">
        <w:t xml:space="preserve"> </w:t>
      </w:r>
      <w:r w:rsidR="00D93724">
        <w:t>skin</w:t>
      </w:r>
      <w:r w:rsidR="000A5C4F">
        <w:t xml:space="preserve"> </w:t>
      </w:r>
      <w:r w:rsidR="00D93724">
        <w:t>infections.</w:t>
      </w:r>
      <w:r w:rsidR="00431731">
        <w:t>’</w:t>
      </w:r>
    </w:p>
    <w:p w:rsidR="003366EF" w:rsidRDefault="003366EF" w:rsidP="003366EF">
      <w:pPr>
        <w:pStyle w:val="ListBullet"/>
      </w:pPr>
      <w:r w:rsidRPr="003366EF">
        <w:t>EU</w:t>
      </w:r>
      <w:r w:rsidR="000A5C4F">
        <w:t xml:space="preserve"> </w:t>
      </w:r>
      <w:r w:rsidR="00D9425B">
        <w:t>Summary</w:t>
      </w:r>
      <w:r w:rsidR="000A5C4F">
        <w:t xml:space="preserve"> </w:t>
      </w:r>
      <w:r w:rsidR="00D9425B">
        <w:t>of</w:t>
      </w:r>
      <w:r w:rsidR="000A5C4F">
        <w:t xml:space="preserve"> </w:t>
      </w:r>
      <w:r w:rsidR="00D9425B">
        <w:t>Product</w:t>
      </w:r>
      <w:r w:rsidR="000A5C4F">
        <w:t xml:space="preserve"> </w:t>
      </w:r>
      <w:r w:rsidR="00D9425B">
        <w:t>Characteristics</w:t>
      </w:r>
      <w:r w:rsidR="000A5C4F">
        <w:t xml:space="preserve"> </w:t>
      </w:r>
      <w:r w:rsidR="00D9425B">
        <w:t>(</w:t>
      </w:r>
      <w:proofErr w:type="spellStart"/>
      <w:r w:rsidRPr="003366EF">
        <w:t>SmPC</w:t>
      </w:r>
      <w:proofErr w:type="spellEnd"/>
      <w:r w:rsidR="00D9425B">
        <w:t>)</w:t>
      </w:r>
      <w:r w:rsidRPr="003366EF">
        <w:t>:</w:t>
      </w:r>
      <w:r w:rsidR="000A5C4F">
        <w:t xml:space="preserve"> </w:t>
      </w:r>
      <w:r w:rsidR="00431731">
        <w:t>‘</w:t>
      </w:r>
      <w:proofErr w:type="spellStart"/>
      <w:r w:rsidRPr="003366EF">
        <w:t>Praluent</w:t>
      </w:r>
      <w:proofErr w:type="spellEnd"/>
      <w:r w:rsidR="000A5C4F">
        <w:t xml:space="preserve"> </w:t>
      </w:r>
      <w:r w:rsidRPr="003366EF">
        <w:t>is</w:t>
      </w:r>
      <w:r w:rsidR="000A5C4F">
        <w:t xml:space="preserve"> </w:t>
      </w:r>
      <w:r w:rsidRPr="003366EF">
        <w:t>injected</w:t>
      </w:r>
      <w:r w:rsidR="000A5C4F">
        <w:t xml:space="preserve"> </w:t>
      </w:r>
      <w:r w:rsidRPr="003366EF">
        <w:t>as</w:t>
      </w:r>
      <w:r w:rsidR="000A5C4F">
        <w:t xml:space="preserve"> </w:t>
      </w:r>
      <w:r w:rsidRPr="003366EF">
        <w:t>a</w:t>
      </w:r>
      <w:r w:rsidR="000A5C4F">
        <w:t xml:space="preserve"> </w:t>
      </w:r>
      <w:r w:rsidRPr="003366EF">
        <w:t>subcutaneous</w:t>
      </w:r>
      <w:r w:rsidR="000A5C4F">
        <w:t xml:space="preserve"> </w:t>
      </w:r>
      <w:r w:rsidRPr="003366EF">
        <w:t>injection</w:t>
      </w:r>
      <w:r w:rsidR="000A5C4F">
        <w:t xml:space="preserve"> </w:t>
      </w:r>
      <w:r w:rsidRPr="003366EF">
        <w:t>into</w:t>
      </w:r>
      <w:r w:rsidR="000A5C4F">
        <w:t xml:space="preserve"> </w:t>
      </w:r>
      <w:r w:rsidRPr="003366EF">
        <w:t>the</w:t>
      </w:r>
      <w:r w:rsidR="000A5C4F">
        <w:t xml:space="preserve"> </w:t>
      </w:r>
      <w:r w:rsidRPr="003366EF">
        <w:t>thigh,</w:t>
      </w:r>
      <w:r w:rsidR="000A5C4F">
        <w:t xml:space="preserve"> </w:t>
      </w:r>
      <w:r w:rsidRPr="003366EF">
        <w:t>abdomen</w:t>
      </w:r>
      <w:r w:rsidR="000A5C4F">
        <w:t xml:space="preserve"> </w:t>
      </w:r>
      <w:r w:rsidRPr="003366EF">
        <w:t>or</w:t>
      </w:r>
      <w:r w:rsidR="000A5C4F">
        <w:t xml:space="preserve"> </w:t>
      </w:r>
      <w:r w:rsidRPr="003366EF">
        <w:t>upper</w:t>
      </w:r>
      <w:r w:rsidR="000A5C4F">
        <w:t xml:space="preserve"> </w:t>
      </w:r>
      <w:r w:rsidRPr="003366EF">
        <w:t>arm.</w:t>
      </w:r>
      <w:r w:rsidR="000A5C4F">
        <w:t xml:space="preserve"> </w:t>
      </w:r>
      <w:r w:rsidRPr="003366EF">
        <w:t>To</w:t>
      </w:r>
      <w:r w:rsidR="000A5C4F">
        <w:t xml:space="preserve"> </w:t>
      </w:r>
      <w:r w:rsidRPr="003366EF">
        <w:t>administer</w:t>
      </w:r>
      <w:r w:rsidR="000A5C4F">
        <w:t xml:space="preserve"> </w:t>
      </w:r>
      <w:r w:rsidRPr="003366EF">
        <w:t>the</w:t>
      </w:r>
      <w:r w:rsidR="000A5C4F">
        <w:t xml:space="preserve"> </w:t>
      </w:r>
      <w:r w:rsidRPr="003366EF">
        <w:t>300</w:t>
      </w:r>
      <w:r w:rsidR="000A5C4F">
        <w:t xml:space="preserve"> </w:t>
      </w:r>
      <w:r w:rsidR="00224853">
        <w:t>mg</w:t>
      </w:r>
      <w:r w:rsidR="000A5C4F">
        <w:t xml:space="preserve"> </w:t>
      </w:r>
      <w:r w:rsidRPr="003366EF">
        <w:t>dose,</w:t>
      </w:r>
      <w:r w:rsidR="000A5C4F">
        <w:t xml:space="preserve"> </w:t>
      </w:r>
      <w:r w:rsidRPr="003366EF">
        <w:t>give</w:t>
      </w:r>
      <w:r w:rsidR="000A5C4F">
        <w:t xml:space="preserve"> </w:t>
      </w:r>
      <w:r w:rsidRPr="003366EF">
        <w:t>two</w:t>
      </w:r>
      <w:r w:rsidR="000A5C4F">
        <w:t xml:space="preserve"> </w:t>
      </w:r>
      <w:r w:rsidRPr="003366EF">
        <w:t>150</w:t>
      </w:r>
      <w:r w:rsidR="000A5C4F">
        <w:t xml:space="preserve"> </w:t>
      </w:r>
      <w:r w:rsidR="00224853">
        <w:t>mg</w:t>
      </w:r>
      <w:r w:rsidR="000A5C4F">
        <w:t xml:space="preserve"> </w:t>
      </w:r>
      <w:r w:rsidRPr="003366EF">
        <w:t>injections</w:t>
      </w:r>
      <w:r w:rsidR="000A5C4F">
        <w:t xml:space="preserve"> </w:t>
      </w:r>
      <w:r w:rsidRPr="003366EF">
        <w:t>consecutively</w:t>
      </w:r>
      <w:r w:rsidR="000A5C4F">
        <w:t xml:space="preserve"> </w:t>
      </w:r>
      <w:r w:rsidRPr="003366EF">
        <w:t>at</w:t>
      </w:r>
      <w:r w:rsidR="000A5C4F">
        <w:t xml:space="preserve"> </w:t>
      </w:r>
      <w:r w:rsidRPr="003366EF">
        <w:t>two</w:t>
      </w:r>
      <w:r w:rsidR="000A5C4F">
        <w:t xml:space="preserve"> </w:t>
      </w:r>
      <w:r w:rsidRPr="003366EF">
        <w:t>different</w:t>
      </w:r>
      <w:r w:rsidR="000A5C4F">
        <w:t xml:space="preserve"> </w:t>
      </w:r>
      <w:r w:rsidRPr="003366EF">
        <w:t>injection</w:t>
      </w:r>
      <w:r w:rsidR="000A5C4F">
        <w:t xml:space="preserve"> </w:t>
      </w:r>
      <w:r w:rsidRPr="003366EF">
        <w:t>sites.</w:t>
      </w:r>
      <w:r w:rsidR="000A5C4F">
        <w:t xml:space="preserve"> </w:t>
      </w:r>
      <w:r w:rsidRPr="003366EF">
        <w:t>It</w:t>
      </w:r>
      <w:r w:rsidR="000A5C4F">
        <w:t xml:space="preserve"> </w:t>
      </w:r>
      <w:r w:rsidRPr="003366EF">
        <w:t>is</w:t>
      </w:r>
      <w:r w:rsidR="000A5C4F">
        <w:t xml:space="preserve"> </w:t>
      </w:r>
      <w:r w:rsidRPr="003366EF">
        <w:lastRenderedPageBreak/>
        <w:t>recommended</w:t>
      </w:r>
      <w:r w:rsidR="000A5C4F">
        <w:t xml:space="preserve"> </w:t>
      </w:r>
      <w:r w:rsidRPr="003366EF">
        <w:t>to</w:t>
      </w:r>
      <w:r w:rsidR="000A5C4F">
        <w:t xml:space="preserve"> </w:t>
      </w:r>
      <w:r w:rsidRPr="003366EF">
        <w:t>rotate</w:t>
      </w:r>
      <w:r w:rsidR="000A5C4F">
        <w:t xml:space="preserve"> </w:t>
      </w:r>
      <w:r w:rsidRPr="003366EF">
        <w:t>the</w:t>
      </w:r>
      <w:r w:rsidR="000A5C4F">
        <w:t xml:space="preserve"> </w:t>
      </w:r>
      <w:r w:rsidRPr="003366EF">
        <w:t>injection</w:t>
      </w:r>
      <w:r w:rsidR="000A5C4F">
        <w:t xml:space="preserve"> </w:t>
      </w:r>
      <w:r w:rsidRPr="003366EF">
        <w:t>site</w:t>
      </w:r>
      <w:r w:rsidR="000A5C4F">
        <w:t xml:space="preserve"> </w:t>
      </w:r>
      <w:r w:rsidRPr="003366EF">
        <w:t>with</w:t>
      </w:r>
      <w:r w:rsidR="000A5C4F">
        <w:t xml:space="preserve"> </w:t>
      </w:r>
      <w:r w:rsidRPr="003366EF">
        <w:t>each</w:t>
      </w:r>
      <w:r w:rsidR="000A5C4F">
        <w:t xml:space="preserve"> </w:t>
      </w:r>
      <w:r w:rsidRPr="003366EF">
        <w:t>injection.</w:t>
      </w:r>
      <w:r w:rsidR="000A5C4F">
        <w:t xml:space="preserve"> </w:t>
      </w:r>
      <w:r w:rsidRPr="003366EF">
        <w:t>Praluent</w:t>
      </w:r>
      <w:r w:rsidR="000A5C4F">
        <w:t xml:space="preserve"> </w:t>
      </w:r>
      <w:r w:rsidRPr="003366EF">
        <w:t>should</w:t>
      </w:r>
      <w:r w:rsidR="000A5C4F">
        <w:t xml:space="preserve"> </w:t>
      </w:r>
      <w:r w:rsidRPr="003366EF">
        <w:t>not</w:t>
      </w:r>
      <w:r w:rsidR="000A5C4F">
        <w:t xml:space="preserve"> </w:t>
      </w:r>
      <w:r w:rsidRPr="003366EF">
        <w:t>be</w:t>
      </w:r>
      <w:r w:rsidR="000A5C4F">
        <w:t xml:space="preserve"> </w:t>
      </w:r>
      <w:r w:rsidRPr="003366EF">
        <w:t>injected</w:t>
      </w:r>
      <w:r w:rsidR="000A5C4F">
        <w:t xml:space="preserve"> </w:t>
      </w:r>
      <w:r w:rsidRPr="003366EF">
        <w:t>into</w:t>
      </w:r>
      <w:r w:rsidR="000A5C4F">
        <w:t xml:space="preserve"> </w:t>
      </w:r>
      <w:r w:rsidRPr="003366EF">
        <w:t>areas</w:t>
      </w:r>
      <w:r w:rsidR="000A5C4F">
        <w:t xml:space="preserve"> </w:t>
      </w:r>
      <w:r w:rsidRPr="003366EF">
        <w:t>of</w:t>
      </w:r>
      <w:r w:rsidR="000A5C4F">
        <w:t xml:space="preserve"> </w:t>
      </w:r>
      <w:r w:rsidRPr="003366EF">
        <w:t>active</w:t>
      </w:r>
      <w:r w:rsidR="000A5C4F">
        <w:t xml:space="preserve"> </w:t>
      </w:r>
      <w:r w:rsidRPr="003366EF">
        <w:t>skin</w:t>
      </w:r>
      <w:r w:rsidR="000A5C4F">
        <w:t xml:space="preserve"> </w:t>
      </w:r>
      <w:r w:rsidRPr="003366EF">
        <w:t>disease</w:t>
      </w:r>
      <w:r w:rsidR="000A5C4F">
        <w:t xml:space="preserve"> </w:t>
      </w:r>
      <w:r w:rsidRPr="003366EF">
        <w:t>or</w:t>
      </w:r>
      <w:r w:rsidR="000A5C4F">
        <w:t xml:space="preserve"> </w:t>
      </w:r>
      <w:r w:rsidRPr="003366EF">
        <w:t>injury</w:t>
      </w:r>
      <w:r w:rsidR="000A5C4F">
        <w:t xml:space="preserve"> </w:t>
      </w:r>
      <w:r w:rsidRPr="003366EF">
        <w:t>such</w:t>
      </w:r>
      <w:r w:rsidR="000A5C4F">
        <w:t xml:space="preserve"> </w:t>
      </w:r>
      <w:r w:rsidRPr="003366EF">
        <w:t>as</w:t>
      </w:r>
      <w:r w:rsidR="000A5C4F">
        <w:t xml:space="preserve"> </w:t>
      </w:r>
      <w:r w:rsidRPr="003366EF">
        <w:t>sunburns,</w:t>
      </w:r>
      <w:r w:rsidR="000A5C4F">
        <w:t xml:space="preserve"> </w:t>
      </w:r>
      <w:r w:rsidRPr="003366EF">
        <w:t>skin</w:t>
      </w:r>
      <w:r w:rsidR="000A5C4F">
        <w:t xml:space="preserve"> </w:t>
      </w:r>
      <w:r w:rsidRPr="003366EF">
        <w:t>rashes,</w:t>
      </w:r>
      <w:r w:rsidR="000A5C4F">
        <w:t xml:space="preserve"> </w:t>
      </w:r>
      <w:r w:rsidRPr="003366EF">
        <w:t>inflammation,</w:t>
      </w:r>
      <w:r w:rsidR="000A5C4F">
        <w:t xml:space="preserve"> </w:t>
      </w:r>
      <w:r w:rsidRPr="003366EF">
        <w:t>or</w:t>
      </w:r>
      <w:r w:rsidR="000A5C4F">
        <w:t xml:space="preserve"> </w:t>
      </w:r>
      <w:r w:rsidRPr="003366EF">
        <w:t>skin</w:t>
      </w:r>
      <w:r w:rsidR="000A5C4F">
        <w:t xml:space="preserve"> </w:t>
      </w:r>
      <w:r w:rsidRPr="003366EF">
        <w:t>infections.</w:t>
      </w:r>
      <w:r w:rsidR="00431731">
        <w:t>’</w:t>
      </w:r>
    </w:p>
    <w:p w:rsidR="003366EF" w:rsidRDefault="003366EF" w:rsidP="003366EF">
      <w:r w:rsidRPr="003366EF">
        <w:t>Accordingly,</w:t>
      </w:r>
      <w:r w:rsidR="000A5C4F">
        <w:t xml:space="preserve"> </w:t>
      </w:r>
      <w:r w:rsidRPr="003366EF">
        <w:t>the</w:t>
      </w:r>
      <w:r w:rsidR="000A5C4F">
        <w:t xml:space="preserve"> </w:t>
      </w:r>
      <w:r w:rsidR="0064697E">
        <w:t>sponsor</w:t>
      </w:r>
      <w:r w:rsidR="000A5C4F">
        <w:t xml:space="preserve"> </w:t>
      </w:r>
      <w:r w:rsidRPr="003366EF">
        <w:t>is</w:t>
      </w:r>
      <w:r w:rsidR="000A5C4F">
        <w:t xml:space="preserve"> </w:t>
      </w:r>
      <w:r w:rsidRPr="003366EF">
        <w:t>proposing</w:t>
      </w:r>
      <w:r w:rsidR="000A5C4F">
        <w:t xml:space="preserve"> </w:t>
      </w:r>
      <w:r w:rsidRPr="003366EF">
        <w:t>t</w:t>
      </w:r>
      <w:r w:rsidR="00D9425B">
        <w:t>he</w:t>
      </w:r>
      <w:r w:rsidR="000A5C4F">
        <w:t xml:space="preserve"> </w:t>
      </w:r>
      <w:r w:rsidR="00D9425B">
        <w:t>following</w:t>
      </w:r>
      <w:r w:rsidR="000A5C4F">
        <w:t xml:space="preserve"> </w:t>
      </w:r>
      <w:r w:rsidR="00D9425B">
        <w:t>text</w:t>
      </w:r>
      <w:r w:rsidR="000A5C4F">
        <w:t xml:space="preserve"> </w:t>
      </w:r>
      <w:r w:rsidR="00D9425B">
        <w:t>in</w:t>
      </w:r>
      <w:r w:rsidR="000A5C4F">
        <w:t xml:space="preserve"> </w:t>
      </w:r>
      <w:r w:rsidR="00D9425B">
        <w:t>the</w:t>
      </w:r>
      <w:r w:rsidR="000A5C4F">
        <w:t xml:space="preserve"> </w:t>
      </w:r>
      <w:r w:rsidR="00D9425B">
        <w:t>AU</w:t>
      </w:r>
      <w:r w:rsidR="000A5C4F">
        <w:t xml:space="preserve"> </w:t>
      </w:r>
      <w:r w:rsidR="00D9425B">
        <w:t>PI:</w:t>
      </w:r>
    </w:p>
    <w:p w:rsidR="003366EF" w:rsidRPr="003366EF" w:rsidRDefault="003366EF" w:rsidP="003366EF">
      <w:pPr>
        <w:ind w:left="720"/>
      </w:pPr>
      <w:r w:rsidRPr="003366EF">
        <w:t>Praluent</w:t>
      </w:r>
      <w:r w:rsidR="000A5C4F">
        <w:t xml:space="preserve"> </w:t>
      </w:r>
      <w:r w:rsidRPr="003366EF">
        <w:t>is</w:t>
      </w:r>
      <w:r w:rsidR="000A5C4F">
        <w:t xml:space="preserve"> </w:t>
      </w:r>
      <w:r w:rsidRPr="003366EF">
        <w:t>injected</w:t>
      </w:r>
      <w:r w:rsidR="000A5C4F">
        <w:t xml:space="preserve"> </w:t>
      </w:r>
      <w:r w:rsidRPr="003366EF">
        <w:t>as</w:t>
      </w:r>
      <w:r w:rsidR="000A5C4F">
        <w:t xml:space="preserve"> </w:t>
      </w:r>
      <w:r w:rsidRPr="003366EF">
        <w:t>a</w:t>
      </w:r>
      <w:r w:rsidR="000A5C4F">
        <w:t xml:space="preserve"> </w:t>
      </w:r>
      <w:r w:rsidRPr="003366EF">
        <w:t>subcutaneous</w:t>
      </w:r>
      <w:r w:rsidR="000A5C4F">
        <w:t xml:space="preserve"> </w:t>
      </w:r>
      <w:r w:rsidRPr="003366EF">
        <w:t>injection</w:t>
      </w:r>
      <w:r w:rsidR="000A5C4F">
        <w:t xml:space="preserve"> </w:t>
      </w:r>
      <w:r w:rsidRPr="003366EF">
        <w:t>into</w:t>
      </w:r>
      <w:r w:rsidR="000A5C4F">
        <w:t xml:space="preserve"> </w:t>
      </w:r>
      <w:r w:rsidRPr="003366EF">
        <w:t>the</w:t>
      </w:r>
      <w:r w:rsidR="000A5C4F">
        <w:t xml:space="preserve"> </w:t>
      </w:r>
      <w:r w:rsidRPr="003366EF">
        <w:t>thigh,</w:t>
      </w:r>
      <w:r w:rsidR="000A5C4F">
        <w:t xml:space="preserve"> </w:t>
      </w:r>
      <w:r w:rsidRPr="003366EF">
        <w:t>abdomen</w:t>
      </w:r>
      <w:r w:rsidR="000A5C4F">
        <w:t xml:space="preserve"> </w:t>
      </w:r>
      <w:r w:rsidRPr="003366EF">
        <w:t>or</w:t>
      </w:r>
      <w:r w:rsidR="000A5C4F">
        <w:t xml:space="preserve"> </w:t>
      </w:r>
      <w:r w:rsidRPr="003366EF">
        <w:t>upper</w:t>
      </w:r>
      <w:r w:rsidR="000A5C4F">
        <w:t xml:space="preserve"> </w:t>
      </w:r>
      <w:r w:rsidRPr="003366EF">
        <w:t>arm.</w:t>
      </w:r>
    </w:p>
    <w:p w:rsidR="00224853" w:rsidRPr="003469BC" w:rsidRDefault="003366EF" w:rsidP="003366EF">
      <w:pPr>
        <w:autoSpaceDE w:val="0"/>
        <w:autoSpaceDN w:val="0"/>
        <w:adjustRightInd w:val="0"/>
        <w:spacing w:before="0" w:after="0" w:line="240" w:lineRule="auto"/>
        <w:ind w:left="720"/>
        <w:rPr>
          <w:rFonts w:asciiTheme="minorHAnsi" w:eastAsiaTheme="minorHAnsi" w:hAnsiTheme="minorHAnsi"/>
          <w:color w:val="000000"/>
          <w:szCs w:val="23"/>
        </w:rPr>
      </w:pPr>
      <w:r w:rsidRPr="003469BC">
        <w:rPr>
          <w:rFonts w:asciiTheme="minorHAnsi" w:eastAsiaTheme="minorHAnsi" w:hAnsiTheme="minorHAnsi"/>
          <w:color w:val="000000"/>
          <w:szCs w:val="23"/>
        </w:rPr>
        <w:t>To</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administer</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300</w:t>
      </w:r>
      <w:r w:rsidR="000A5C4F" w:rsidRPr="003469BC">
        <w:rPr>
          <w:rFonts w:asciiTheme="minorHAnsi" w:eastAsiaTheme="minorHAnsi" w:hAnsiTheme="minorHAnsi"/>
          <w:color w:val="000000"/>
          <w:szCs w:val="23"/>
        </w:rPr>
        <w:t xml:space="preserve"> </w:t>
      </w:r>
      <w:r w:rsidR="00224853" w:rsidRPr="003469BC">
        <w:rPr>
          <w:rFonts w:asciiTheme="minorHAnsi" w:eastAsiaTheme="minorHAnsi" w:hAnsiTheme="minorHAnsi"/>
          <w:color w:val="000000"/>
          <w:szCs w:val="23"/>
        </w:rPr>
        <w:t>mg</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dose,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give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two</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150</w:t>
      </w:r>
      <w:r w:rsidR="000A5C4F" w:rsidRPr="003469BC">
        <w:rPr>
          <w:rFonts w:asciiTheme="minorHAnsi" w:eastAsiaTheme="minorHAnsi" w:hAnsiTheme="minorHAnsi"/>
          <w:color w:val="000000"/>
          <w:szCs w:val="23"/>
        </w:rPr>
        <w:t xml:space="preserve"> </w:t>
      </w:r>
      <w:r w:rsidR="00224853" w:rsidRPr="003469BC">
        <w:rPr>
          <w:rFonts w:asciiTheme="minorHAnsi" w:eastAsiaTheme="minorHAnsi" w:hAnsiTheme="minorHAnsi"/>
          <w:color w:val="000000"/>
          <w:szCs w:val="23"/>
        </w:rPr>
        <w:t>mg</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injections</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consecutively</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at</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two</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different</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injection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sites</w:t>
      </w:r>
      <w:r w:rsidR="00224853" w:rsidRPr="003469BC">
        <w:rPr>
          <w:rFonts w:asciiTheme="minorHAnsi" w:eastAsiaTheme="minorHAnsi" w:hAnsiTheme="minorHAnsi"/>
          <w:color w:val="000000"/>
          <w:szCs w:val="23"/>
        </w:rPr>
        <w:t>.</w:t>
      </w:r>
    </w:p>
    <w:p w:rsidR="00224853" w:rsidRPr="003469BC" w:rsidRDefault="003366EF" w:rsidP="003366EF">
      <w:pPr>
        <w:autoSpaceDE w:val="0"/>
        <w:autoSpaceDN w:val="0"/>
        <w:adjustRightInd w:val="0"/>
        <w:spacing w:before="0" w:after="0" w:line="240" w:lineRule="auto"/>
        <w:ind w:left="720"/>
        <w:rPr>
          <w:rFonts w:asciiTheme="minorHAnsi" w:eastAsiaTheme="minorHAnsi" w:hAnsiTheme="minorHAnsi"/>
          <w:color w:val="000000"/>
          <w:szCs w:val="23"/>
        </w:rPr>
      </w:pPr>
      <w:r w:rsidRPr="003469BC">
        <w:rPr>
          <w:rFonts w:asciiTheme="minorHAnsi" w:eastAsiaTheme="minorHAnsi" w:hAnsiTheme="minorHAnsi"/>
          <w:color w:val="000000"/>
          <w:szCs w:val="23"/>
        </w:rPr>
        <w:t>It</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is</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recommended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to</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rotate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injection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site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with</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each</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injection</w:t>
      </w:r>
      <w:r w:rsidR="00224853" w:rsidRPr="003469BC">
        <w:rPr>
          <w:rFonts w:asciiTheme="minorHAnsi" w:eastAsiaTheme="minorHAnsi" w:hAnsiTheme="minorHAnsi"/>
          <w:color w:val="000000"/>
          <w:szCs w:val="23"/>
        </w:rPr>
        <w:t>.</w:t>
      </w:r>
    </w:p>
    <w:p w:rsidR="00224853" w:rsidRPr="003469BC" w:rsidRDefault="003366EF" w:rsidP="003366EF">
      <w:pPr>
        <w:ind w:left="720"/>
        <w:rPr>
          <w:rFonts w:asciiTheme="minorHAnsi" w:eastAsiaTheme="minorHAnsi" w:hAnsiTheme="minorHAnsi"/>
          <w:color w:val="000000"/>
          <w:szCs w:val="23"/>
        </w:rPr>
      </w:pPr>
      <w:r w:rsidRPr="003469BC">
        <w:rPr>
          <w:rFonts w:asciiTheme="minorHAnsi" w:eastAsiaTheme="minorHAnsi" w:hAnsiTheme="minorHAnsi"/>
          <w:color w:val="000000"/>
          <w:szCs w:val="23"/>
        </w:rPr>
        <w:t>Praluent</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should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not</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be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injected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into</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areas</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of</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active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skin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disease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or</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injury</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such</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as</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sunburns,</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skin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rashes,</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inflammation,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or</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skin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infections</w:t>
      </w:r>
      <w:r w:rsidR="00224853" w:rsidRPr="003469BC">
        <w:rPr>
          <w:rFonts w:asciiTheme="minorHAnsi" w:eastAsiaTheme="minorHAnsi" w:hAnsiTheme="minorHAnsi"/>
          <w:color w:val="000000"/>
          <w:szCs w:val="23"/>
        </w:rPr>
        <w:t>.</w:t>
      </w:r>
    </w:p>
    <w:p w:rsidR="003366EF" w:rsidRPr="003469BC" w:rsidRDefault="003366EF" w:rsidP="003366EF">
      <w:pPr>
        <w:rPr>
          <w:rFonts w:asciiTheme="minorHAnsi" w:hAnsiTheme="minorHAnsi"/>
          <w:sz w:val="20"/>
        </w:rPr>
      </w:pPr>
      <w:r w:rsidRPr="003469BC">
        <w:rPr>
          <w:rFonts w:asciiTheme="minorHAnsi" w:eastAsiaTheme="minorHAnsi" w:hAnsiTheme="minorHAnsi"/>
          <w:color w:val="000000"/>
          <w:szCs w:val="23"/>
        </w:rPr>
        <w:t>In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summary,</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proposed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updated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instructions</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Administration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section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of</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PI</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for</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300</w:t>
      </w:r>
      <w:r w:rsidR="000A5C4F" w:rsidRPr="003469BC">
        <w:rPr>
          <w:rFonts w:asciiTheme="minorHAnsi" w:eastAsiaTheme="minorHAnsi" w:hAnsiTheme="minorHAnsi"/>
          <w:color w:val="000000"/>
          <w:szCs w:val="23"/>
        </w:rPr>
        <w:t xml:space="preserve"> </w:t>
      </w:r>
      <w:r w:rsidR="00224853" w:rsidRPr="003469BC">
        <w:rPr>
          <w:rFonts w:asciiTheme="minorHAnsi" w:eastAsiaTheme="minorHAnsi" w:hAnsiTheme="minorHAnsi"/>
          <w:color w:val="000000"/>
          <w:szCs w:val="23"/>
        </w:rPr>
        <w:t>mg</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Q4W</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administration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are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agreement</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with</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clinical</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experience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accrued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CHOICE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w:t>
      </w:r>
      <w:r w:rsidR="000A5C4F" w:rsidRPr="003469BC">
        <w:rPr>
          <w:rFonts w:asciiTheme="minorHAnsi" w:eastAsiaTheme="minorHAnsi" w:hAnsiTheme="minorHAnsi"/>
          <w:color w:val="000000"/>
          <w:szCs w:val="23"/>
        </w:rPr>
        <w:t xml:space="preserve"> </w:t>
      </w:r>
      <w:r w:rsidR="006E505D" w:rsidRPr="003469BC">
        <w:rPr>
          <w:rFonts w:asciiTheme="minorHAnsi" w:eastAsiaTheme="minorHAnsi" w:hAnsiTheme="minorHAnsi"/>
          <w:color w:val="000000"/>
          <w:szCs w:val="23"/>
        </w:rPr>
        <w:t>Study</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and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in</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line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with</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the</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approved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US</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and</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EU</w:t>
      </w:r>
      <w:r w:rsidR="000A5C4F" w:rsidRPr="003469BC">
        <w:rPr>
          <w:rFonts w:asciiTheme="minorHAnsi" w:eastAsiaTheme="minorHAnsi" w:hAnsiTheme="minorHAnsi"/>
          <w:color w:val="000000"/>
          <w:szCs w:val="23"/>
        </w:rPr>
        <w:t xml:space="preserve"> </w:t>
      </w:r>
      <w:r w:rsidRPr="003469BC">
        <w:rPr>
          <w:rFonts w:asciiTheme="minorHAnsi" w:eastAsiaTheme="minorHAnsi" w:hAnsiTheme="minorHAnsi"/>
          <w:color w:val="000000"/>
          <w:szCs w:val="23"/>
        </w:rPr>
        <w:t>labels.</w:t>
      </w:r>
    </w:p>
    <w:p w:rsidR="003366EF" w:rsidRPr="003366EF" w:rsidRDefault="003366EF" w:rsidP="00250AB6">
      <w:pPr>
        <w:pStyle w:val="Numberbullet0"/>
      </w:pPr>
      <w:r w:rsidRPr="003366EF">
        <w:t>Have</w:t>
      </w:r>
      <w:r w:rsidR="000A5C4F">
        <w:t xml:space="preserve"> </w:t>
      </w:r>
      <w:r w:rsidRPr="003366EF">
        <w:t>any</w:t>
      </w:r>
      <w:r w:rsidR="000A5C4F">
        <w:t xml:space="preserve"> </w:t>
      </w:r>
      <w:r w:rsidRPr="003366EF">
        <w:t>factors</w:t>
      </w:r>
      <w:r w:rsidR="000A5C4F">
        <w:t xml:space="preserve"> </w:t>
      </w:r>
      <w:r w:rsidRPr="003366EF">
        <w:t>been</w:t>
      </w:r>
      <w:r w:rsidR="000A5C4F">
        <w:t xml:space="preserve"> </w:t>
      </w:r>
      <w:r w:rsidRPr="003366EF">
        <w:t>identified</w:t>
      </w:r>
      <w:r w:rsidR="000A5C4F">
        <w:t xml:space="preserve"> </w:t>
      </w:r>
      <w:r w:rsidRPr="003366EF">
        <w:t>that</w:t>
      </w:r>
      <w:r w:rsidR="000A5C4F">
        <w:t xml:space="preserve"> </w:t>
      </w:r>
      <w:r w:rsidRPr="003366EF">
        <w:t>predict</w:t>
      </w:r>
      <w:r w:rsidR="000A5C4F">
        <w:t xml:space="preserve"> </w:t>
      </w:r>
      <w:r w:rsidRPr="003366EF">
        <w:t>the</w:t>
      </w:r>
      <w:r w:rsidR="000A5C4F">
        <w:t xml:space="preserve"> </w:t>
      </w:r>
      <w:r w:rsidRPr="003366EF">
        <w:t>degree</w:t>
      </w:r>
      <w:r w:rsidR="000A5C4F">
        <w:t xml:space="preserve"> </w:t>
      </w:r>
      <w:r w:rsidRPr="003366EF">
        <w:t>of</w:t>
      </w:r>
      <w:r w:rsidR="000A5C4F">
        <w:t xml:space="preserve"> </w:t>
      </w:r>
      <w:r w:rsidRPr="003366EF">
        <w:t>PCSK9</w:t>
      </w:r>
      <w:r w:rsidR="000A5C4F">
        <w:t xml:space="preserve"> </w:t>
      </w:r>
      <w:r w:rsidRPr="003366EF">
        <w:t>target</w:t>
      </w:r>
      <w:r w:rsidR="000A5C4F">
        <w:t xml:space="preserve"> </w:t>
      </w:r>
      <w:r w:rsidRPr="003366EF">
        <w:t>engagement</w:t>
      </w:r>
      <w:r w:rsidR="000A5C4F">
        <w:t xml:space="preserve"> </w:t>
      </w:r>
      <w:r w:rsidRPr="003366EF">
        <w:t>and</w:t>
      </w:r>
      <w:r w:rsidR="000A5C4F">
        <w:t xml:space="preserve"> </w:t>
      </w:r>
      <w:r w:rsidRPr="00250AB6">
        <w:t>target</w:t>
      </w:r>
      <w:r w:rsidR="000A5C4F">
        <w:t xml:space="preserve"> </w:t>
      </w:r>
      <w:r w:rsidRPr="003366EF">
        <w:t>saturation</w:t>
      </w:r>
      <w:r w:rsidR="000A5C4F">
        <w:t xml:space="preserve"> </w:t>
      </w:r>
      <w:r w:rsidRPr="003366EF">
        <w:t>with</w:t>
      </w:r>
      <w:r w:rsidR="000A5C4F">
        <w:t xml:space="preserve"> </w:t>
      </w:r>
      <w:r w:rsidRPr="003366EF">
        <w:t>initial</w:t>
      </w:r>
      <w:r w:rsidR="000A5C4F">
        <w:t xml:space="preserve"> </w:t>
      </w:r>
      <w:r w:rsidRPr="003366EF">
        <w:t>dosing</w:t>
      </w:r>
      <w:r w:rsidR="000A5C4F">
        <w:t xml:space="preserve"> </w:t>
      </w:r>
      <w:r w:rsidRPr="003366EF">
        <w:t>of</w:t>
      </w:r>
      <w:r w:rsidR="000A5C4F">
        <w:t xml:space="preserve"> </w:t>
      </w:r>
      <w:r w:rsidRPr="003366EF">
        <w:t>alirocumab?</w:t>
      </w:r>
      <w:r w:rsidR="000A5C4F">
        <w:t xml:space="preserve"> </w:t>
      </w:r>
      <w:r w:rsidRPr="003366EF">
        <w:t>If</w:t>
      </w:r>
      <w:r w:rsidR="000A5C4F">
        <w:t xml:space="preserve"> </w:t>
      </w:r>
      <w:r w:rsidRPr="003366EF">
        <w:t>so,</w:t>
      </w:r>
      <w:r w:rsidR="000A5C4F">
        <w:t xml:space="preserve"> </w:t>
      </w:r>
      <w:r w:rsidRPr="003366EF">
        <w:t>have</w:t>
      </w:r>
      <w:r w:rsidR="000A5C4F">
        <w:t xml:space="preserve"> </w:t>
      </w:r>
      <w:r w:rsidRPr="003366EF">
        <w:t>these</w:t>
      </w:r>
      <w:r w:rsidR="000A5C4F">
        <w:t xml:space="preserve"> </w:t>
      </w:r>
      <w:r w:rsidRPr="003366EF">
        <w:t>factors</w:t>
      </w:r>
      <w:r w:rsidR="000A5C4F">
        <w:t xml:space="preserve"> </w:t>
      </w:r>
      <w:r w:rsidRPr="003366EF">
        <w:t>been</w:t>
      </w:r>
      <w:r w:rsidR="000A5C4F">
        <w:t xml:space="preserve"> </w:t>
      </w:r>
      <w:r w:rsidRPr="003366EF">
        <w:t>validated</w:t>
      </w:r>
      <w:r w:rsidR="000A5C4F">
        <w:t xml:space="preserve"> </w:t>
      </w:r>
      <w:r w:rsidRPr="003366EF">
        <w:t>as</w:t>
      </w:r>
      <w:r w:rsidR="000A5C4F">
        <w:t xml:space="preserve"> </w:t>
      </w:r>
      <w:r w:rsidRPr="003366EF">
        <w:t>predictors</w:t>
      </w:r>
      <w:r w:rsidR="000A5C4F">
        <w:t xml:space="preserve"> </w:t>
      </w:r>
      <w:r w:rsidRPr="003366EF">
        <w:t>of</w:t>
      </w:r>
      <w:r w:rsidR="000A5C4F">
        <w:t xml:space="preserve"> </w:t>
      </w:r>
      <w:r w:rsidRPr="003366EF">
        <w:t>the</w:t>
      </w:r>
      <w:r w:rsidR="000A5C4F">
        <w:t xml:space="preserve"> </w:t>
      </w:r>
      <w:r w:rsidRPr="003366EF">
        <w:t>need</w:t>
      </w:r>
      <w:r w:rsidR="000A5C4F">
        <w:t xml:space="preserve"> </w:t>
      </w:r>
      <w:r w:rsidRPr="003366EF">
        <w:t>for</w:t>
      </w:r>
      <w:r w:rsidR="000A5C4F">
        <w:t xml:space="preserve"> </w:t>
      </w:r>
      <w:r w:rsidR="00C4778C">
        <w:t>up</w:t>
      </w:r>
      <w:r w:rsidR="000A5C4F">
        <w:t xml:space="preserve"> </w:t>
      </w:r>
      <w:r w:rsidR="00C4778C">
        <w:t>titration</w:t>
      </w:r>
      <w:r w:rsidR="000A5C4F">
        <w:t xml:space="preserve"> </w:t>
      </w:r>
      <w:r w:rsidRPr="003366EF">
        <w:t>to</w:t>
      </w:r>
      <w:r w:rsidR="000A5C4F">
        <w:t xml:space="preserve"> </w:t>
      </w:r>
      <w:r w:rsidRPr="003366EF">
        <w:t>a</w:t>
      </w:r>
      <w:r w:rsidR="000A5C4F">
        <w:t xml:space="preserve"> </w:t>
      </w:r>
      <w:r w:rsidRPr="003366EF">
        <w:t>higher</w:t>
      </w:r>
      <w:r w:rsidR="000A5C4F">
        <w:t xml:space="preserve"> </w:t>
      </w:r>
      <w:r w:rsidRPr="003366EF">
        <w:t>dose</w:t>
      </w:r>
      <w:r w:rsidR="000A5C4F">
        <w:t xml:space="preserve"> </w:t>
      </w:r>
      <w:r w:rsidRPr="003366EF">
        <w:t>early</w:t>
      </w:r>
      <w:r w:rsidR="000A5C4F">
        <w:t xml:space="preserve"> </w:t>
      </w:r>
      <w:r w:rsidRPr="003366EF">
        <w:t>in</w:t>
      </w:r>
      <w:r w:rsidR="000A5C4F">
        <w:t xml:space="preserve"> </w:t>
      </w:r>
      <w:r w:rsidRPr="003366EF">
        <w:t>treatment?</w:t>
      </w:r>
    </w:p>
    <w:p w:rsidR="00224853" w:rsidRDefault="003366EF" w:rsidP="003366EF">
      <w:r w:rsidRPr="003366EF">
        <w:t>Overall,</w:t>
      </w:r>
      <w:r w:rsidR="000A5C4F">
        <w:t xml:space="preserve"> </w:t>
      </w:r>
      <w:r w:rsidRPr="003366EF">
        <w:t>patients</w:t>
      </w:r>
      <w:r w:rsidR="000A5C4F">
        <w:t xml:space="preserve"> </w:t>
      </w:r>
      <w:r w:rsidRPr="003366EF">
        <w:t>who</w:t>
      </w:r>
      <w:r w:rsidR="000A5C4F">
        <w:t xml:space="preserve"> </w:t>
      </w:r>
      <w:r w:rsidRPr="003366EF">
        <w:t>were</w:t>
      </w:r>
      <w:r w:rsidR="000A5C4F">
        <w:t xml:space="preserve"> </w:t>
      </w:r>
      <w:r w:rsidR="00431731">
        <w:t>dose</w:t>
      </w:r>
      <w:r w:rsidR="000A5C4F">
        <w:t xml:space="preserve"> </w:t>
      </w:r>
      <w:r w:rsidR="00431731">
        <w:t>adjusted</w:t>
      </w:r>
      <w:r w:rsidR="000A5C4F">
        <w:t xml:space="preserve"> </w:t>
      </w:r>
      <w:r w:rsidRPr="003366EF">
        <w:t>to</w:t>
      </w:r>
      <w:r w:rsidR="000A5C4F">
        <w:t xml:space="preserve"> </w:t>
      </w:r>
      <w:r w:rsidRPr="003366EF">
        <w:t>150</w:t>
      </w:r>
      <w:r w:rsidR="000A5C4F">
        <w:t xml:space="preserve"> </w:t>
      </w:r>
      <w:r w:rsidR="00224853">
        <w:t>mg</w:t>
      </w:r>
      <w:r w:rsidR="000A5C4F">
        <w:t xml:space="preserve"> </w:t>
      </w:r>
      <w:r w:rsidRPr="003366EF">
        <w:t>Q2W</w:t>
      </w:r>
      <w:r w:rsidR="000A5C4F">
        <w:t xml:space="preserve"> </w:t>
      </w:r>
      <w:r w:rsidRPr="003366EF">
        <w:t>had,</w:t>
      </w:r>
      <w:r w:rsidR="000A5C4F">
        <w:t xml:space="preserve"> </w:t>
      </w:r>
      <w:r w:rsidRPr="003366EF">
        <w:t>at</w:t>
      </w:r>
      <w:r w:rsidR="000A5C4F">
        <w:t xml:space="preserve"> </w:t>
      </w:r>
      <w:r w:rsidRPr="003366EF">
        <w:t>baseline,</w:t>
      </w:r>
      <w:r w:rsidR="000A5C4F">
        <w:t xml:space="preserve"> </w:t>
      </w:r>
      <w:r w:rsidRPr="003366EF">
        <w:t>higher</w:t>
      </w:r>
      <w:r w:rsidR="000A5C4F">
        <w:t xml:space="preserve"> </w:t>
      </w:r>
      <w:r w:rsidRPr="003366EF">
        <w:t>mean</w:t>
      </w:r>
      <w:r w:rsidR="000A5C4F">
        <w:t xml:space="preserve"> </w:t>
      </w:r>
      <w:r w:rsidRPr="003366EF">
        <w:t>free</w:t>
      </w:r>
      <w:r w:rsidR="000A5C4F">
        <w:t xml:space="preserve"> </w:t>
      </w:r>
      <w:r w:rsidRPr="003366EF">
        <w:t>and</w:t>
      </w:r>
      <w:r w:rsidR="000A5C4F">
        <w:t xml:space="preserve"> </w:t>
      </w:r>
      <w:r w:rsidRPr="003366EF">
        <w:t>total</w:t>
      </w:r>
      <w:r w:rsidR="000A5C4F">
        <w:t xml:space="preserve"> </w:t>
      </w:r>
      <w:r w:rsidRPr="003366EF">
        <w:t>PCSK9</w:t>
      </w:r>
      <w:r w:rsidR="000A5C4F">
        <w:t xml:space="preserve"> </w:t>
      </w:r>
      <w:r w:rsidRPr="003366EF">
        <w:t>concentrations</w:t>
      </w:r>
      <w:r w:rsidR="000A5C4F">
        <w:t xml:space="preserve"> </w:t>
      </w:r>
      <w:r w:rsidRPr="003366EF">
        <w:t>compared</w:t>
      </w:r>
      <w:r w:rsidR="000A5C4F">
        <w:t xml:space="preserve"> </w:t>
      </w:r>
      <w:r w:rsidRPr="003366EF">
        <w:t>to</w:t>
      </w:r>
      <w:r w:rsidR="000A5C4F">
        <w:t xml:space="preserve"> </w:t>
      </w:r>
      <w:r w:rsidRPr="003366EF">
        <w:t>the</w:t>
      </w:r>
      <w:r w:rsidR="000A5C4F">
        <w:t xml:space="preserve"> </w:t>
      </w:r>
      <w:r w:rsidRPr="003366EF">
        <w:t>patients</w:t>
      </w:r>
      <w:r w:rsidR="000A5C4F">
        <w:t xml:space="preserve"> </w:t>
      </w:r>
      <w:r w:rsidRPr="003366EF">
        <w:t>who</w:t>
      </w:r>
      <w:r w:rsidR="000A5C4F">
        <w:t xml:space="preserve"> </w:t>
      </w:r>
      <w:r w:rsidRPr="003366EF">
        <w:t>were</w:t>
      </w:r>
      <w:r w:rsidR="000A5C4F">
        <w:t xml:space="preserve"> </w:t>
      </w:r>
      <w:r w:rsidRPr="003366EF">
        <w:t>maintained</w:t>
      </w:r>
      <w:r w:rsidR="000A5C4F">
        <w:t xml:space="preserve"> </w:t>
      </w:r>
      <w:r w:rsidRPr="003366EF">
        <w:t>on</w:t>
      </w:r>
      <w:r w:rsidR="000A5C4F">
        <w:t xml:space="preserve"> </w:t>
      </w:r>
      <w:r w:rsidRPr="003366EF">
        <w:t>300</w:t>
      </w:r>
      <w:r w:rsidR="000A5C4F">
        <w:t xml:space="preserve"> </w:t>
      </w:r>
      <w:r w:rsidR="00224853">
        <w:t>mg</w:t>
      </w:r>
      <w:r w:rsidR="000A5C4F">
        <w:t xml:space="preserve"> </w:t>
      </w:r>
      <w:r w:rsidRPr="003366EF">
        <w:t>Q4W.</w:t>
      </w:r>
      <w:r w:rsidR="000A5C4F">
        <w:t xml:space="preserve"> </w:t>
      </w:r>
      <w:r w:rsidRPr="003366EF">
        <w:t>After</w:t>
      </w:r>
      <w:r w:rsidR="000A5C4F">
        <w:t xml:space="preserve"> </w:t>
      </w:r>
      <w:r w:rsidRPr="003366EF">
        <w:t>treatment</w:t>
      </w:r>
      <w:r w:rsidR="000A5C4F">
        <w:t xml:space="preserve"> </w:t>
      </w:r>
      <w:r w:rsidRPr="003366EF">
        <w:t>initiation,</w:t>
      </w:r>
      <w:r w:rsidR="000A5C4F">
        <w:t xml:space="preserve"> </w:t>
      </w:r>
      <w:r w:rsidRPr="003366EF">
        <w:t>these</w:t>
      </w:r>
      <w:r w:rsidR="000A5C4F">
        <w:t xml:space="preserve"> </w:t>
      </w:r>
      <w:r w:rsidRPr="003366EF">
        <w:t>patients</w:t>
      </w:r>
      <w:r w:rsidR="000A5C4F">
        <w:t xml:space="preserve"> </w:t>
      </w:r>
      <w:r w:rsidRPr="003366EF">
        <w:t>had</w:t>
      </w:r>
      <w:r w:rsidR="000A5C4F">
        <w:t xml:space="preserve"> </w:t>
      </w:r>
      <w:r w:rsidRPr="003366EF">
        <w:t>lower</w:t>
      </w:r>
      <w:r w:rsidR="000A5C4F">
        <w:t xml:space="preserve"> </w:t>
      </w:r>
      <w:r w:rsidRPr="003366EF">
        <w:t>total</w:t>
      </w:r>
      <w:r w:rsidR="000A5C4F">
        <w:t xml:space="preserve"> </w:t>
      </w:r>
      <w:r w:rsidRPr="003366EF">
        <w:t>alirocumab</w:t>
      </w:r>
      <w:r w:rsidR="000A5C4F">
        <w:t xml:space="preserve"> </w:t>
      </w:r>
      <w:r w:rsidRPr="003366EF">
        <w:t>and</w:t>
      </w:r>
      <w:r w:rsidR="000A5C4F">
        <w:t xml:space="preserve"> </w:t>
      </w:r>
      <w:r w:rsidRPr="003366EF">
        <w:t>total</w:t>
      </w:r>
      <w:r w:rsidR="000A5C4F">
        <w:t xml:space="preserve"> </w:t>
      </w:r>
      <w:r w:rsidRPr="003366EF">
        <w:t>PCSK9</w:t>
      </w:r>
      <w:r w:rsidR="000A5C4F">
        <w:t xml:space="preserve"> </w:t>
      </w:r>
      <w:r w:rsidRPr="003366EF">
        <w:t>concentrations,</w:t>
      </w:r>
      <w:r w:rsidR="000A5C4F">
        <w:t xml:space="preserve"> </w:t>
      </w:r>
      <w:r w:rsidRPr="003366EF">
        <w:t>less</w:t>
      </w:r>
      <w:r w:rsidR="000A5C4F">
        <w:t xml:space="preserve"> </w:t>
      </w:r>
      <w:r w:rsidRPr="003366EF">
        <w:t>reduction</w:t>
      </w:r>
      <w:r w:rsidR="000A5C4F">
        <w:t xml:space="preserve"> </w:t>
      </w:r>
      <w:r w:rsidRPr="003366EF">
        <w:t>in</w:t>
      </w:r>
      <w:r w:rsidR="000A5C4F">
        <w:t xml:space="preserve"> </w:t>
      </w:r>
      <w:r w:rsidRPr="003366EF">
        <w:t>free</w:t>
      </w:r>
      <w:r w:rsidR="000A5C4F">
        <w:t xml:space="preserve"> </w:t>
      </w:r>
      <w:r w:rsidRPr="003366EF">
        <w:t>PCSK9</w:t>
      </w:r>
      <w:r w:rsidR="000A5C4F">
        <w:t xml:space="preserve"> </w:t>
      </w:r>
      <w:r w:rsidRPr="003366EF">
        <w:t>concentrations</w:t>
      </w:r>
      <w:r w:rsidR="000A5C4F">
        <w:t xml:space="preserve"> </w:t>
      </w:r>
      <w:r w:rsidRPr="003366EF">
        <w:t>and</w:t>
      </w:r>
      <w:r w:rsidR="000A5C4F">
        <w:t xml:space="preserve"> </w:t>
      </w:r>
      <w:r w:rsidRPr="003366EF">
        <w:t>lower</w:t>
      </w:r>
      <w:r w:rsidR="000A5C4F">
        <w:t xml:space="preserve"> </w:t>
      </w:r>
      <w:r w:rsidRPr="003366EF">
        <w:t>LDL-C</w:t>
      </w:r>
      <w:r w:rsidR="000A5C4F">
        <w:t xml:space="preserve"> </w:t>
      </w:r>
      <w:r w:rsidRPr="003366EF">
        <w:t>reduction.</w:t>
      </w:r>
      <w:r w:rsidR="000A5C4F">
        <w:t xml:space="preserve"> </w:t>
      </w:r>
      <w:r w:rsidRPr="003366EF">
        <w:t>These</w:t>
      </w:r>
      <w:r w:rsidR="000A5C4F">
        <w:t xml:space="preserve"> </w:t>
      </w:r>
      <w:r w:rsidRPr="003366EF">
        <w:t>data</w:t>
      </w:r>
      <w:r w:rsidR="000A5C4F">
        <w:t xml:space="preserve"> </w:t>
      </w:r>
      <w:r w:rsidRPr="003366EF">
        <w:t>are</w:t>
      </w:r>
      <w:r w:rsidR="000A5C4F">
        <w:t xml:space="preserve"> </w:t>
      </w:r>
      <w:r w:rsidRPr="003366EF">
        <w:t>consistent</w:t>
      </w:r>
      <w:r w:rsidR="000A5C4F">
        <w:t xml:space="preserve"> </w:t>
      </w:r>
      <w:r w:rsidRPr="003366EF">
        <w:t>with</w:t>
      </w:r>
      <w:r w:rsidR="000A5C4F">
        <w:t xml:space="preserve"> </w:t>
      </w:r>
      <w:r w:rsidRPr="003366EF">
        <w:t>a</w:t>
      </w:r>
      <w:r w:rsidR="000A5C4F">
        <w:t xml:space="preserve"> </w:t>
      </w:r>
      <w:r w:rsidRPr="003366EF">
        <w:t>higher</w:t>
      </w:r>
      <w:r w:rsidR="000A5C4F">
        <w:t xml:space="preserve"> </w:t>
      </w:r>
      <w:r w:rsidRPr="003366EF">
        <w:t>production</w:t>
      </w:r>
      <w:r w:rsidR="000A5C4F">
        <w:t xml:space="preserve"> </w:t>
      </w:r>
      <w:r w:rsidRPr="003366EF">
        <w:t>of</w:t>
      </w:r>
      <w:r w:rsidR="000A5C4F">
        <w:t xml:space="preserve"> </w:t>
      </w:r>
      <w:r w:rsidRPr="003366EF">
        <w:t>PCSK9</w:t>
      </w:r>
      <w:r w:rsidR="000A5C4F">
        <w:t xml:space="preserve"> </w:t>
      </w:r>
      <w:r w:rsidRPr="003366EF">
        <w:t>leading</w:t>
      </w:r>
      <w:r w:rsidR="000A5C4F">
        <w:t xml:space="preserve"> </w:t>
      </w:r>
      <w:r w:rsidRPr="003366EF">
        <w:t>to</w:t>
      </w:r>
      <w:r w:rsidR="000A5C4F">
        <w:t xml:space="preserve"> </w:t>
      </w:r>
      <w:r w:rsidRPr="003366EF">
        <w:t>a</w:t>
      </w:r>
      <w:r w:rsidR="000A5C4F">
        <w:t xml:space="preserve"> </w:t>
      </w:r>
      <w:r w:rsidRPr="003366EF">
        <w:t>higher</w:t>
      </w:r>
      <w:r w:rsidR="000A5C4F">
        <w:t xml:space="preserve"> </w:t>
      </w:r>
      <w:r w:rsidRPr="003366EF">
        <w:t>rates</w:t>
      </w:r>
      <w:r w:rsidR="000A5C4F">
        <w:t xml:space="preserve"> </w:t>
      </w:r>
      <w:r w:rsidRPr="003366EF">
        <w:t>of</w:t>
      </w:r>
      <w:r w:rsidR="000A5C4F">
        <w:t xml:space="preserve"> </w:t>
      </w:r>
      <w:r w:rsidRPr="003366EF">
        <w:t>target</w:t>
      </w:r>
      <w:r w:rsidR="000A5C4F">
        <w:t xml:space="preserve"> </w:t>
      </w:r>
      <w:r w:rsidRPr="003366EF">
        <w:t>(</w:t>
      </w:r>
      <w:r w:rsidR="00431731">
        <w:t>that</w:t>
      </w:r>
      <w:r w:rsidR="000A5C4F">
        <w:t xml:space="preserve"> </w:t>
      </w:r>
      <w:r w:rsidR="00431731">
        <w:t>is</w:t>
      </w:r>
      <w:r w:rsidRPr="003366EF">
        <w:t>,</w:t>
      </w:r>
      <w:r w:rsidR="000A5C4F">
        <w:t xml:space="preserve"> </w:t>
      </w:r>
      <w:r w:rsidRPr="003366EF">
        <w:t>PCSK9)</w:t>
      </w:r>
      <w:r w:rsidR="000A5C4F">
        <w:t xml:space="preserve"> </w:t>
      </w:r>
      <w:r w:rsidRPr="003366EF">
        <w:t>mediated</w:t>
      </w:r>
      <w:r w:rsidR="000A5C4F">
        <w:t xml:space="preserve"> </w:t>
      </w:r>
      <w:r w:rsidRPr="003366EF">
        <w:t>clearance</w:t>
      </w:r>
      <w:r w:rsidR="000A5C4F">
        <w:t xml:space="preserve"> </w:t>
      </w:r>
      <w:r w:rsidRPr="003366EF">
        <w:t>of</w:t>
      </w:r>
      <w:r w:rsidR="000A5C4F">
        <w:t xml:space="preserve"> </w:t>
      </w:r>
      <w:r w:rsidRPr="003366EF">
        <w:t>alirocumab.</w:t>
      </w:r>
      <w:r w:rsidR="000A5C4F">
        <w:t xml:space="preserve"> </w:t>
      </w:r>
      <w:r w:rsidRPr="003366EF">
        <w:t>However,</w:t>
      </w:r>
      <w:r w:rsidR="000A5C4F">
        <w:t xml:space="preserve"> </w:t>
      </w:r>
      <w:r w:rsidRPr="003366EF">
        <w:t>in</w:t>
      </w:r>
      <w:r w:rsidR="000A5C4F">
        <w:t xml:space="preserve"> </w:t>
      </w:r>
      <w:r w:rsidRPr="003366EF">
        <w:t>clinical</w:t>
      </w:r>
      <w:r w:rsidR="000A5C4F">
        <w:t xml:space="preserve"> </w:t>
      </w:r>
      <w:r w:rsidRPr="003366EF">
        <w:t>practice</w:t>
      </w:r>
      <w:r w:rsidR="000A5C4F">
        <w:t xml:space="preserve"> </w:t>
      </w:r>
      <w:r w:rsidRPr="003366EF">
        <w:t>it</w:t>
      </w:r>
      <w:r w:rsidR="000A5C4F">
        <w:t xml:space="preserve"> </w:t>
      </w:r>
      <w:r w:rsidRPr="003366EF">
        <w:t>is</w:t>
      </w:r>
      <w:r w:rsidR="000A5C4F">
        <w:t xml:space="preserve"> </w:t>
      </w:r>
      <w:r w:rsidRPr="003366EF">
        <w:t>not</w:t>
      </w:r>
      <w:r w:rsidR="000A5C4F">
        <w:t xml:space="preserve"> </w:t>
      </w:r>
      <w:r w:rsidRPr="003366EF">
        <w:t>feasible</w:t>
      </w:r>
      <w:r w:rsidR="000A5C4F">
        <w:t xml:space="preserve"> </w:t>
      </w:r>
      <w:r w:rsidRPr="003366EF">
        <w:t>to</w:t>
      </w:r>
      <w:r w:rsidR="000A5C4F">
        <w:t xml:space="preserve"> </w:t>
      </w:r>
      <w:r w:rsidRPr="003366EF">
        <w:t>use</w:t>
      </w:r>
      <w:r w:rsidR="000A5C4F">
        <w:t xml:space="preserve"> </w:t>
      </w:r>
      <w:r w:rsidRPr="003366EF">
        <w:t>pre-treatment</w:t>
      </w:r>
      <w:r w:rsidR="000A5C4F">
        <w:t xml:space="preserve"> </w:t>
      </w:r>
      <w:r w:rsidRPr="003366EF">
        <w:t>PCSK9</w:t>
      </w:r>
      <w:r w:rsidR="000A5C4F">
        <w:t xml:space="preserve"> </w:t>
      </w:r>
      <w:r w:rsidRPr="003366EF">
        <w:t>levels</w:t>
      </w:r>
      <w:r w:rsidR="000A5C4F">
        <w:t xml:space="preserve"> </w:t>
      </w:r>
      <w:r w:rsidRPr="003366EF">
        <w:t>as</w:t>
      </w:r>
      <w:r w:rsidR="000A5C4F">
        <w:t xml:space="preserve"> </w:t>
      </w:r>
      <w:r w:rsidRPr="003366EF">
        <w:t>a</w:t>
      </w:r>
      <w:r w:rsidR="000A5C4F">
        <w:t xml:space="preserve"> </w:t>
      </w:r>
      <w:r w:rsidRPr="003366EF">
        <w:t>clinical</w:t>
      </w:r>
      <w:r w:rsidR="000A5C4F">
        <w:t xml:space="preserve"> </w:t>
      </w:r>
      <w:r w:rsidRPr="003366EF">
        <w:t>factor</w:t>
      </w:r>
      <w:r w:rsidR="000A5C4F">
        <w:t xml:space="preserve"> </w:t>
      </w:r>
      <w:r w:rsidRPr="003366EF">
        <w:t>for</w:t>
      </w:r>
      <w:r w:rsidR="000A5C4F">
        <w:t xml:space="preserve"> </w:t>
      </w:r>
      <w:r w:rsidRPr="003366EF">
        <w:t>determining</w:t>
      </w:r>
      <w:r w:rsidR="000A5C4F">
        <w:t xml:space="preserve"> </w:t>
      </w:r>
      <w:r w:rsidRPr="003366EF">
        <w:t>the</w:t>
      </w:r>
      <w:r w:rsidR="000A5C4F">
        <w:t xml:space="preserve"> </w:t>
      </w:r>
      <w:r w:rsidRPr="003366EF">
        <w:t>patients</w:t>
      </w:r>
      <w:r w:rsidR="000A5C4F">
        <w:t xml:space="preserve"> </w:t>
      </w:r>
      <w:r w:rsidRPr="003366EF">
        <w:t>who</w:t>
      </w:r>
      <w:r w:rsidR="000A5C4F">
        <w:t xml:space="preserve"> </w:t>
      </w:r>
      <w:r w:rsidRPr="003366EF">
        <w:t>will</w:t>
      </w:r>
      <w:r w:rsidR="000A5C4F">
        <w:t xml:space="preserve"> </w:t>
      </w:r>
      <w:r w:rsidRPr="003366EF">
        <w:t>have</w:t>
      </w:r>
      <w:r w:rsidR="000A5C4F">
        <w:t xml:space="preserve"> </w:t>
      </w:r>
      <w:r w:rsidRPr="003366EF">
        <w:t>to</w:t>
      </w:r>
      <w:r w:rsidR="000A5C4F">
        <w:t xml:space="preserve"> </w:t>
      </w:r>
      <w:r w:rsidRPr="003366EF">
        <w:t>be</w:t>
      </w:r>
      <w:r w:rsidR="000A5C4F">
        <w:t xml:space="preserve"> </w:t>
      </w:r>
      <w:r w:rsidRPr="003366EF">
        <w:t>dose</w:t>
      </w:r>
      <w:r w:rsidR="000A5C4F">
        <w:t xml:space="preserve"> </w:t>
      </w:r>
      <w:r w:rsidRPr="003366EF">
        <w:t>adjusted</w:t>
      </w:r>
      <w:r w:rsidR="00224853">
        <w:t>.</w:t>
      </w:r>
    </w:p>
    <w:p w:rsidR="003366EF" w:rsidRPr="003366EF" w:rsidRDefault="003366EF" w:rsidP="003366EF">
      <w:r w:rsidRPr="003366EF">
        <w:t>It</w:t>
      </w:r>
      <w:r w:rsidR="000A5C4F">
        <w:t xml:space="preserve"> </w:t>
      </w:r>
      <w:r w:rsidRPr="003366EF">
        <w:t>should</w:t>
      </w:r>
      <w:r w:rsidR="000A5C4F">
        <w:t xml:space="preserve"> </w:t>
      </w:r>
      <w:r w:rsidRPr="003366EF">
        <w:t>be</w:t>
      </w:r>
      <w:r w:rsidR="000A5C4F">
        <w:t xml:space="preserve"> </w:t>
      </w:r>
      <w:r w:rsidRPr="003366EF">
        <w:t>noted</w:t>
      </w:r>
      <w:r w:rsidR="000A5C4F">
        <w:t xml:space="preserve"> </w:t>
      </w:r>
      <w:r w:rsidRPr="003366EF">
        <w:t>that</w:t>
      </w:r>
      <w:r w:rsidR="000A5C4F">
        <w:t xml:space="preserve"> </w:t>
      </w:r>
      <w:r w:rsidRPr="003366EF">
        <w:t>in</w:t>
      </w:r>
      <w:r w:rsidR="000A5C4F">
        <w:t xml:space="preserve"> </w:t>
      </w:r>
      <w:r w:rsidRPr="003366EF">
        <w:t>alirocumab</w:t>
      </w:r>
      <w:r w:rsidR="000A5C4F">
        <w:t xml:space="preserve"> </w:t>
      </w:r>
      <w:r w:rsidRPr="003366EF">
        <w:t>clinical</w:t>
      </w:r>
      <w:r w:rsidR="000A5C4F">
        <w:t xml:space="preserve"> </w:t>
      </w:r>
      <w:r w:rsidRPr="003366EF">
        <w:t>development,</w:t>
      </w:r>
      <w:r w:rsidR="000A5C4F">
        <w:t xml:space="preserve"> </w:t>
      </w:r>
      <w:r w:rsidRPr="003366EF">
        <w:t>patients</w:t>
      </w:r>
      <w:r w:rsidR="000A5C4F">
        <w:t xml:space="preserve"> </w:t>
      </w:r>
      <w:r w:rsidRPr="003366EF">
        <w:t>were</w:t>
      </w:r>
      <w:r w:rsidR="000A5C4F">
        <w:t xml:space="preserve"> </w:t>
      </w:r>
      <w:r w:rsidR="00431731">
        <w:t>dose</w:t>
      </w:r>
      <w:r w:rsidR="000A5C4F">
        <w:t xml:space="preserve"> </w:t>
      </w:r>
      <w:r w:rsidR="00431731">
        <w:t>adjusted</w:t>
      </w:r>
      <w:r w:rsidR="000A5C4F">
        <w:t xml:space="preserve"> </w:t>
      </w:r>
      <w:r w:rsidRPr="003366EF">
        <w:t>to</w:t>
      </w:r>
      <w:r w:rsidR="000A5C4F">
        <w:t xml:space="preserve"> </w:t>
      </w:r>
      <w:r w:rsidRPr="003366EF">
        <w:t>the</w:t>
      </w:r>
      <w:r w:rsidR="000A5C4F">
        <w:t xml:space="preserve"> </w:t>
      </w:r>
      <w:r w:rsidRPr="003366EF">
        <w:t>150</w:t>
      </w:r>
      <w:r w:rsidR="000A5C4F">
        <w:t xml:space="preserve"> </w:t>
      </w:r>
      <w:r w:rsidRPr="003366EF">
        <w:t>Q2W</w:t>
      </w:r>
      <w:r w:rsidR="000A5C4F">
        <w:t xml:space="preserve"> </w:t>
      </w:r>
      <w:r w:rsidRPr="003366EF">
        <w:t>regimen</w:t>
      </w:r>
      <w:r w:rsidR="000A5C4F">
        <w:t xml:space="preserve"> </w:t>
      </w:r>
      <w:r w:rsidRPr="003366EF">
        <w:t>based</w:t>
      </w:r>
      <w:r w:rsidR="000A5C4F">
        <w:t xml:space="preserve"> </w:t>
      </w:r>
      <w:r w:rsidRPr="003366EF">
        <w:t>on</w:t>
      </w:r>
      <w:r w:rsidR="000A5C4F">
        <w:t xml:space="preserve"> </w:t>
      </w:r>
      <w:r w:rsidRPr="003366EF">
        <w:t>their</w:t>
      </w:r>
      <w:r w:rsidR="000A5C4F">
        <w:t xml:space="preserve"> </w:t>
      </w:r>
      <w:r w:rsidRPr="003366EF">
        <w:t>LDL-C</w:t>
      </w:r>
      <w:r w:rsidR="000A5C4F">
        <w:t xml:space="preserve"> </w:t>
      </w:r>
      <w:r w:rsidRPr="003366EF">
        <w:t>response.</w:t>
      </w:r>
      <w:r w:rsidR="000A5C4F">
        <w:t xml:space="preserve"> </w:t>
      </w:r>
      <w:r w:rsidRPr="003366EF">
        <w:t>After</w:t>
      </w:r>
      <w:r w:rsidR="000A5C4F">
        <w:t xml:space="preserve"> </w:t>
      </w:r>
      <w:r w:rsidRPr="003366EF">
        <w:t>this</w:t>
      </w:r>
      <w:r w:rsidR="000A5C4F">
        <w:t xml:space="preserve"> </w:t>
      </w:r>
      <w:r w:rsidRPr="003366EF">
        <w:t>dose</w:t>
      </w:r>
      <w:r w:rsidR="000A5C4F">
        <w:t xml:space="preserve"> </w:t>
      </w:r>
      <w:r w:rsidRPr="003366EF">
        <w:t>adjustment,</w:t>
      </w:r>
      <w:r w:rsidR="000A5C4F">
        <w:t xml:space="preserve"> </w:t>
      </w:r>
      <w:r w:rsidRPr="003366EF">
        <w:t>these</w:t>
      </w:r>
      <w:r w:rsidR="000A5C4F">
        <w:t xml:space="preserve"> </w:t>
      </w:r>
      <w:r w:rsidRPr="003366EF">
        <w:t>patients</w:t>
      </w:r>
      <w:r w:rsidR="000A5C4F">
        <w:t xml:space="preserve"> </w:t>
      </w:r>
      <w:r w:rsidRPr="003366EF">
        <w:t>achieved</w:t>
      </w:r>
      <w:r w:rsidR="000A5C4F">
        <w:t xml:space="preserve"> </w:t>
      </w:r>
      <w:r w:rsidRPr="003366EF">
        <w:t>a</w:t>
      </w:r>
      <w:r w:rsidR="000A5C4F">
        <w:t xml:space="preserve"> </w:t>
      </w:r>
      <w:r w:rsidRPr="003366EF">
        <w:t>further</w:t>
      </w:r>
      <w:r w:rsidR="000A5C4F">
        <w:t xml:space="preserve"> </w:t>
      </w:r>
      <w:r w:rsidRPr="003366EF">
        <w:t>reduction</w:t>
      </w:r>
      <w:r w:rsidR="000A5C4F">
        <w:t xml:space="preserve"> </w:t>
      </w:r>
      <w:r w:rsidRPr="003366EF">
        <w:t>of</w:t>
      </w:r>
      <w:r w:rsidR="000A5C4F">
        <w:t xml:space="preserve"> </w:t>
      </w:r>
      <w:r w:rsidRPr="003366EF">
        <w:t>free</w:t>
      </w:r>
      <w:r w:rsidR="000A5C4F">
        <w:t xml:space="preserve"> </w:t>
      </w:r>
      <w:r w:rsidRPr="003366EF">
        <w:t>PCSK9</w:t>
      </w:r>
      <w:r w:rsidR="000A5C4F">
        <w:t xml:space="preserve"> </w:t>
      </w:r>
      <w:r w:rsidRPr="003366EF">
        <w:t>and</w:t>
      </w:r>
      <w:r w:rsidR="000A5C4F">
        <w:t xml:space="preserve"> </w:t>
      </w:r>
      <w:r w:rsidRPr="003366EF">
        <w:t>a</w:t>
      </w:r>
      <w:r w:rsidR="000A5C4F">
        <w:t xml:space="preserve"> </w:t>
      </w:r>
      <w:r w:rsidRPr="003366EF">
        <w:t>further</w:t>
      </w:r>
      <w:r w:rsidR="000A5C4F">
        <w:t xml:space="preserve"> </w:t>
      </w:r>
      <w:r w:rsidRPr="003366EF">
        <w:t>reduction</w:t>
      </w:r>
      <w:r w:rsidR="000A5C4F">
        <w:t xml:space="preserve"> </w:t>
      </w:r>
      <w:r w:rsidRPr="003366EF">
        <w:t>in</w:t>
      </w:r>
      <w:r w:rsidR="000A5C4F">
        <w:t xml:space="preserve"> </w:t>
      </w:r>
      <w:r w:rsidRPr="003366EF">
        <w:t>LDL-C.</w:t>
      </w:r>
      <w:r w:rsidR="000A5C4F">
        <w:t xml:space="preserve"> </w:t>
      </w:r>
      <w:r w:rsidRPr="003366EF">
        <w:t>Patients</w:t>
      </w:r>
      <w:r w:rsidR="000A5C4F">
        <w:t xml:space="preserve"> </w:t>
      </w:r>
      <w:r w:rsidRPr="003366EF">
        <w:t>initiated</w:t>
      </w:r>
      <w:r w:rsidR="000A5C4F">
        <w:t xml:space="preserve"> </w:t>
      </w:r>
      <w:r w:rsidRPr="003366EF">
        <w:t>at</w:t>
      </w:r>
      <w:r w:rsidR="000A5C4F">
        <w:t xml:space="preserve"> </w:t>
      </w:r>
      <w:r w:rsidRPr="003366EF">
        <w:t>300</w:t>
      </w:r>
      <w:r w:rsidR="000A5C4F">
        <w:t xml:space="preserve"> </w:t>
      </w:r>
      <w:r w:rsidR="00224853">
        <w:t>mg</w:t>
      </w:r>
      <w:r w:rsidR="000A5C4F">
        <w:t xml:space="preserve"> </w:t>
      </w:r>
      <w:r w:rsidRPr="003366EF">
        <w:t>Q4W</w:t>
      </w:r>
      <w:r w:rsidR="000A5C4F">
        <w:t xml:space="preserve"> </w:t>
      </w:r>
      <w:r w:rsidRPr="003366EF">
        <w:t>achieved,</w:t>
      </w:r>
      <w:r w:rsidR="000A5C4F">
        <w:t xml:space="preserve"> </w:t>
      </w:r>
      <w:r w:rsidRPr="003366EF">
        <w:t>after</w:t>
      </w:r>
      <w:r w:rsidR="000A5C4F">
        <w:t xml:space="preserve"> </w:t>
      </w:r>
      <w:r w:rsidRPr="003366EF">
        <w:t>dose</w:t>
      </w:r>
      <w:r w:rsidR="000A5C4F">
        <w:t xml:space="preserve"> </w:t>
      </w:r>
      <w:r w:rsidRPr="003366EF">
        <w:t>adjustment</w:t>
      </w:r>
      <w:r w:rsidR="000A5C4F">
        <w:t xml:space="preserve"> </w:t>
      </w:r>
      <w:r w:rsidRPr="003366EF">
        <w:t>to</w:t>
      </w:r>
      <w:r w:rsidR="000A5C4F">
        <w:t xml:space="preserve"> </w:t>
      </w:r>
      <w:r w:rsidRPr="003366EF">
        <w:t>150</w:t>
      </w:r>
      <w:r w:rsidR="000A5C4F">
        <w:t xml:space="preserve"> </w:t>
      </w:r>
      <w:r w:rsidR="00224853">
        <w:t>mg</w:t>
      </w:r>
      <w:r w:rsidR="000A5C4F">
        <w:t xml:space="preserve"> </w:t>
      </w:r>
      <w:r w:rsidRPr="003366EF">
        <w:t>Q2W,</w:t>
      </w:r>
      <w:r w:rsidR="000A5C4F">
        <w:t xml:space="preserve"> </w:t>
      </w:r>
      <w:r w:rsidRPr="003366EF">
        <w:t>similar</w:t>
      </w:r>
      <w:r w:rsidR="000A5C4F">
        <w:t xml:space="preserve"> </w:t>
      </w:r>
      <w:r w:rsidRPr="003366EF">
        <w:t>concentrations</w:t>
      </w:r>
      <w:r w:rsidR="000A5C4F">
        <w:t xml:space="preserve"> </w:t>
      </w:r>
      <w:r w:rsidRPr="003366EF">
        <w:t>of</w:t>
      </w:r>
      <w:r w:rsidR="000A5C4F">
        <w:t xml:space="preserve"> </w:t>
      </w:r>
      <w:r w:rsidRPr="003366EF">
        <w:t>total</w:t>
      </w:r>
      <w:r w:rsidR="000A5C4F">
        <w:t xml:space="preserve"> </w:t>
      </w:r>
      <w:r w:rsidRPr="003366EF">
        <w:t>and</w:t>
      </w:r>
      <w:r w:rsidR="000A5C4F">
        <w:t xml:space="preserve"> </w:t>
      </w:r>
      <w:r w:rsidRPr="003366EF">
        <w:t>free</w:t>
      </w:r>
      <w:r w:rsidR="000A5C4F">
        <w:t xml:space="preserve"> </w:t>
      </w:r>
      <w:r w:rsidRPr="003366EF">
        <w:t>PCSK9</w:t>
      </w:r>
      <w:r w:rsidR="000A5C4F">
        <w:t xml:space="preserve"> </w:t>
      </w:r>
      <w:r w:rsidRPr="003366EF">
        <w:t>and</w:t>
      </w:r>
      <w:r w:rsidR="000A5C4F">
        <w:t xml:space="preserve"> </w:t>
      </w:r>
      <w:r w:rsidRPr="003366EF">
        <w:t>similar</w:t>
      </w:r>
      <w:r w:rsidR="000A5C4F">
        <w:t xml:space="preserve"> </w:t>
      </w:r>
      <w:r w:rsidRPr="003366EF">
        <w:t>reduction</w:t>
      </w:r>
      <w:r w:rsidR="000A5C4F">
        <w:t xml:space="preserve"> </w:t>
      </w:r>
      <w:r w:rsidRPr="003366EF">
        <w:t>in</w:t>
      </w:r>
      <w:r w:rsidR="000A5C4F">
        <w:t xml:space="preserve"> </w:t>
      </w:r>
      <w:r w:rsidRPr="003366EF">
        <w:t>LDL-C</w:t>
      </w:r>
      <w:r w:rsidR="000A5C4F">
        <w:t xml:space="preserve"> </w:t>
      </w:r>
      <w:r w:rsidRPr="003366EF">
        <w:t>than</w:t>
      </w:r>
      <w:r w:rsidR="000A5C4F">
        <w:t xml:space="preserve"> </w:t>
      </w:r>
      <w:r w:rsidRPr="003366EF">
        <w:t>patients</w:t>
      </w:r>
      <w:r w:rsidR="000A5C4F">
        <w:t xml:space="preserve"> </w:t>
      </w:r>
      <w:r w:rsidRPr="003366EF">
        <w:t>who</w:t>
      </w:r>
      <w:r w:rsidR="000A5C4F">
        <w:t xml:space="preserve"> </w:t>
      </w:r>
      <w:r w:rsidRPr="003366EF">
        <w:t>did</w:t>
      </w:r>
      <w:r w:rsidR="000A5C4F">
        <w:t xml:space="preserve"> </w:t>
      </w:r>
      <w:r w:rsidRPr="003366EF">
        <w:t>not</w:t>
      </w:r>
      <w:r w:rsidR="000A5C4F">
        <w:t xml:space="preserve"> </w:t>
      </w:r>
      <w:r w:rsidRPr="003366EF">
        <w:t>required</w:t>
      </w:r>
      <w:r w:rsidR="000A5C4F">
        <w:t xml:space="preserve"> </w:t>
      </w:r>
      <w:r w:rsidRPr="003366EF">
        <w:t>a</w:t>
      </w:r>
      <w:r w:rsidR="000A5C4F">
        <w:t xml:space="preserve"> </w:t>
      </w:r>
      <w:r w:rsidRPr="003366EF">
        <w:t>dose</w:t>
      </w:r>
      <w:r w:rsidR="000A5C4F">
        <w:t xml:space="preserve"> </w:t>
      </w:r>
      <w:r w:rsidRPr="003366EF">
        <w:t>adjustment.</w:t>
      </w:r>
      <w:r w:rsidR="000A5C4F">
        <w:t xml:space="preserve"> </w:t>
      </w:r>
      <w:r w:rsidRPr="003366EF">
        <w:t>By</w:t>
      </w:r>
      <w:r w:rsidR="000A5C4F">
        <w:t xml:space="preserve"> </w:t>
      </w:r>
      <w:r w:rsidRPr="003366EF">
        <w:t>us</w:t>
      </w:r>
      <w:r w:rsidR="00431731">
        <w:t>ing</w:t>
      </w:r>
      <w:r w:rsidR="000A5C4F">
        <w:t xml:space="preserve"> </w:t>
      </w:r>
      <w:r w:rsidR="00431731">
        <w:t>a</w:t>
      </w:r>
      <w:r w:rsidR="000A5C4F">
        <w:t xml:space="preserve"> </w:t>
      </w:r>
      <w:r w:rsidR="00431731">
        <w:t>simple</w:t>
      </w:r>
      <w:r w:rsidR="000A5C4F">
        <w:t xml:space="preserve"> </w:t>
      </w:r>
      <w:r w:rsidR="00431731">
        <w:t>titration</w:t>
      </w:r>
      <w:r w:rsidR="000A5C4F">
        <w:t xml:space="preserve"> </w:t>
      </w:r>
      <w:r w:rsidRPr="003366EF">
        <w:t>step</w:t>
      </w:r>
      <w:r w:rsidR="000A5C4F">
        <w:t xml:space="preserve"> </w:t>
      </w:r>
      <w:r w:rsidRPr="003366EF">
        <w:t>based</w:t>
      </w:r>
      <w:r w:rsidR="000A5C4F">
        <w:t xml:space="preserve"> </w:t>
      </w:r>
      <w:r w:rsidRPr="003366EF">
        <w:t>on</w:t>
      </w:r>
      <w:r w:rsidR="000A5C4F">
        <w:t xml:space="preserve"> </w:t>
      </w:r>
      <w:r w:rsidRPr="003366EF">
        <w:t>the</w:t>
      </w:r>
      <w:r w:rsidR="000A5C4F">
        <w:t xml:space="preserve"> </w:t>
      </w:r>
      <w:r w:rsidRPr="003366EF">
        <w:t>clinical</w:t>
      </w:r>
      <w:r w:rsidR="000A5C4F">
        <w:t xml:space="preserve"> </w:t>
      </w:r>
      <w:r w:rsidRPr="003366EF">
        <w:t>reduction</w:t>
      </w:r>
      <w:r w:rsidR="000A5C4F">
        <w:t xml:space="preserve"> </w:t>
      </w:r>
      <w:r w:rsidRPr="003366EF">
        <w:t>in</w:t>
      </w:r>
      <w:r w:rsidR="000A5C4F">
        <w:t xml:space="preserve"> </w:t>
      </w:r>
      <w:r w:rsidRPr="003366EF">
        <w:t>LDL-C,</w:t>
      </w:r>
      <w:r w:rsidR="000A5C4F">
        <w:t xml:space="preserve"> </w:t>
      </w:r>
      <w:r w:rsidRPr="003366EF">
        <w:t>the</w:t>
      </w:r>
      <w:r w:rsidR="000A5C4F">
        <w:t xml:space="preserve"> </w:t>
      </w:r>
      <w:r w:rsidRPr="003366EF">
        <w:t>level</w:t>
      </w:r>
      <w:r w:rsidR="000A5C4F">
        <w:t xml:space="preserve"> </w:t>
      </w:r>
      <w:r w:rsidRPr="003366EF">
        <w:t>of</w:t>
      </w:r>
      <w:r w:rsidR="000A5C4F">
        <w:t xml:space="preserve"> </w:t>
      </w:r>
      <w:r w:rsidRPr="003366EF">
        <w:t>target</w:t>
      </w:r>
      <w:r w:rsidR="000A5C4F">
        <w:t xml:space="preserve"> </w:t>
      </w:r>
      <w:r w:rsidRPr="003366EF">
        <w:t>engagement</w:t>
      </w:r>
      <w:r w:rsidR="000A5C4F">
        <w:t xml:space="preserve"> </w:t>
      </w:r>
      <w:r w:rsidRPr="003366EF">
        <w:t>achieved</w:t>
      </w:r>
      <w:r w:rsidR="000A5C4F">
        <w:t xml:space="preserve"> </w:t>
      </w:r>
      <w:r w:rsidRPr="003366EF">
        <w:t>with</w:t>
      </w:r>
      <w:r w:rsidR="000A5C4F">
        <w:t xml:space="preserve"> </w:t>
      </w:r>
      <w:r w:rsidRPr="003366EF">
        <w:t>either</w:t>
      </w:r>
      <w:r w:rsidR="000A5C4F">
        <w:t xml:space="preserve"> </w:t>
      </w:r>
      <w:r w:rsidRPr="003366EF">
        <w:t>the</w:t>
      </w:r>
      <w:r w:rsidR="000A5C4F">
        <w:t xml:space="preserve"> </w:t>
      </w:r>
      <w:r w:rsidRPr="003366EF">
        <w:t>75</w:t>
      </w:r>
      <w:r w:rsidR="000A5C4F">
        <w:t xml:space="preserve"> </w:t>
      </w:r>
      <w:r w:rsidR="00224853">
        <w:t>mg</w:t>
      </w:r>
      <w:r w:rsidR="000A5C4F">
        <w:t xml:space="preserve"> </w:t>
      </w:r>
      <w:r w:rsidRPr="003366EF">
        <w:t>Q2W/150</w:t>
      </w:r>
      <w:r w:rsidR="000A5C4F">
        <w:t xml:space="preserve"> </w:t>
      </w:r>
      <w:r w:rsidR="00224853">
        <w:t>mg</w:t>
      </w:r>
      <w:r w:rsidR="000A5C4F">
        <w:t xml:space="preserve"> </w:t>
      </w:r>
      <w:r w:rsidRPr="003366EF">
        <w:t>Q2W</w:t>
      </w:r>
      <w:r w:rsidR="000A5C4F">
        <w:t xml:space="preserve"> </w:t>
      </w:r>
      <w:r w:rsidRPr="003366EF">
        <w:t>dosing</w:t>
      </w:r>
      <w:r w:rsidR="000A5C4F">
        <w:t xml:space="preserve"> </w:t>
      </w:r>
      <w:r w:rsidRPr="003366EF">
        <w:t>regimen</w:t>
      </w:r>
      <w:r w:rsidR="000A5C4F">
        <w:t xml:space="preserve"> </w:t>
      </w:r>
      <w:r w:rsidRPr="003366EF">
        <w:t>or</w:t>
      </w:r>
      <w:r w:rsidR="000A5C4F">
        <w:t xml:space="preserve"> </w:t>
      </w:r>
      <w:r w:rsidRPr="003366EF">
        <w:t>the</w:t>
      </w:r>
      <w:r w:rsidR="000A5C4F">
        <w:t xml:space="preserve"> </w:t>
      </w:r>
      <w:r w:rsidRPr="003366EF">
        <w:t>300</w:t>
      </w:r>
      <w:r w:rsidR="000A5C4F">
        <w:t xml:space="preserve"> </w:t>
      </w:r>
      <w:r w:rsidR="00224853">
        <w:t>mg</w:t>
      </w:r>
      <w:r w:rsidR="000A5C4F">
        <w:t xml:space="preserve"> </w:t>
      </w:r>
      <w:r w:rsidRPr="003366EF">
        <w:t>Q4W/150</w:t>
      </w:r>
      <w:r w:rsidR="000A5C4F">
        <w:t xml:space="preserve"> </w:t>
      </w:r>
      <w:r w:rsidR="00224853">
        <w:t>mg</w:t>
      </w:r>
      <w:r w:rsidR="000A5C4F">
        <w:t xml:space="preserve"> </w:t>
      </w:r>
      <w:r w:rsidRPr="003366EF">
        <w:t>Q2W</w:t>
      </w:r>
      <w:r w:rsidR="000A5C4F">
        <w:t xml:space="preserve"> </w:t>
      </w:r>
      <w:r w:rsidRPr="003366EF">
        <w:t>dosing</w:t>
      </w:r>
      <w:r w:rsidR="000A5C4F">
        <w:t xml:space="preserve"> </w:t>
      </w:r>
      <w:r w:rsidRPr="003366EF">
        <w:t>regimen</w:t>
      </w:r>
      <w:r w:rsidR="000A5C4F">
        <w:t xml:space="preserve"> </w:t>
      </w:r>
      <w:r w:rsidRPr="003366EF">
        <w:t>is</w:t>
      </w:r>
      <w:r w:rsidR="000A5C4F">
        <w:t xml:space="preserve"> </w:t>
      </w:r>
      <w:r w:rsidRPr="003366EF">
        <w:t>consistent</w:t>
      </w:r>
      <w:r w:rsidR="000A5C4F">
        <w:t xml:space="preserve"> </w:t>
      </w:r>
      <w:r w:rsidRPr="003366EF">
        <w:t>for</w:t>
      </w:r>
      <w:r w:rsidR="000A5C4F">
        <w:t xml:space="preserve"> </w:t>
      </w:r>
      <w:r w:rsidRPr="003366EF">
        <w:t>all</w:t>
      </w:r>
      <w:r w:rsidR="000A5C4F">
        <w:t xml:space="preserve"> </w:t>
      </w:r>
      <w:r w:rsidRPr="003366EF">
        <w:t>patients.</w:t>
      </w:r>
      <w:r w:rsidR="000A5C4F">
        <w:t xml:space="preserve"> </w:t>
      </w:r>
      <w:r w:rsidRPr="003366EF">
        <w:t>These</w:t>
      </w:r>
      <w:r w:rsidR="000A5C4F">
        <w:t xml:space="preserve"> </w:t>
      </w:r>
      <w:r w:rsidRPr="003366EF">
        <w:t>results</w:t>
      </w:r>
      <w:r w:rsidR="000A5C4F">
        <w:t xml:space="preserve"> </w:t>
      </w:r>
      <w:r w:rsidRPr="003366EF">
        <w:t>indicate</w:t>
      </w:r>
      <w:r w:rsidR="000A5C4F">
        <w:t xml:space="preserve"> </w:t>
      </w:r>
      <w:r w:rsidRPr="003366EF">
        <w:t>that</w:t>
      </w:r>
      <w:r w:rsidR="000A5C4F">
        <w:t xml:space="preserve"> </w:t>
      </w:r>
      <w:r w:rsidRPr="003366EF">
        <w:t>LDL-C</w:t>
      </w:r>
      <w:r w:rsidR="000A5C4F">
        <w:t xml:space="preserve"> </w:t>
      </w:r>
      <w:r w:rsidRPr="003366EF">
        <w:t>reduction</w:t>
      </w:r>
      <w:r w:rsidR="000A5C4F">
        <w:t xml:space="preserve"> </w:t>
      </w:r>
      <w:r w:rsidRPr="003366EF">
        <w:t>can</w:t>
      </w:r>
      <w:r w:rsidR="000A5C4F">
        <w:t xml:space="preserve"> </w:t>
      </w:r>
      <w:r w:rsidRPr="003366EF">
        <w:t>be</w:t>
      </w:r>
      <w:r w:rsidR="000A5C4F">
        <w:t xml:space="preserve"> </w:t>
      </w:r>
      <w:r w:rsidRPr="003366EF">
        <w:t>used</w:t>
      </w:r>
      <w:r w:rsidR="000A5C4F">
        <w:t xml:space="preserve"> </w:t>
      </w:r>
      <w:r w:rsidRPr="003366EF">
        <w:t>empirically</w:t>
      </w:r>
      <w:r w:rsidR="000A5C4F">
        <w:t xml:space="preserve"> </w:t>
      </w:r>
      <w:r w:rsidRPr="003366EF">
        <w:t>as</w:t>
      </w:r>
      <w:r w:rsidR="000A5C4F">
        <w:t xml:space="preserve"> </w:t>
      </w:r>
      <w:r w:rsidRPr="003366EF">
        <w:t>a</w:t>
      </w:r>
      <w:r w:rsidR="000A5C4F">
        <w:t xml:space="preserve"> </w:t>
      </w:r>
      <w:r w:rsidRPr="003366EF">
        <w:t>clinical</w:t>
      </w:r>
      <w:r w:rsidR="000A5C4F">
        <w:t xml:space="preserve"> </w:t>
      </w:r>
      <w:r w:rsidRPr="003366EF">
        <w:t>marker</w:t>
      </w:r>
      <w:r w:rsidR="000A5C4F">
        <w:t xml:space="preserve"> </w:t>
      </w:r>
      <w:r w:rsidRPr="003366EF">
        <w:t>to</w:t>
      </w:r>
      <w:r w:rsidR="000A5C4F">
        <w:t xml:space="preserve"> </w:t>
      </w:r>
      <w:r w:rsidRPr="003366EF">
        <w:t>identify</w:t>
      </w:r>
      <w:r w:rsidR="000A5C4F">
        <w:t xml:space="preserve"> </w:t>
      </w:r>
      <w:r w:rsidRPr="003366EF">
        <w:t>patients</w:t>
      </w:r>
      <w:r w:rsidR="000A5C4F">
        <w:t xml:space="preserve"> </w:t>
      </w:r>
      <w:r w:rsidRPr="003366EF">
        <w:t>who</w:t>
      </w:r>
      <w:r w:rsidR="000A5C4F">
        <w:t xml:space="preserve"> </w:t>
      </w:r>
      <w:r w:rsidRPr="003366EF">
        <w:t>did</w:t>
      </w:r>
      <w:r w:rsidR="000A5C4F">
        <w:t xml:space="preserve"> </w:t>
      </w:r>
      <w:r w:rsidRPr="003366EF">
        <w:t>not</w:t>
      </w:r>
      <w:r w:rsidR="000A5C4F">
        <w:t xml:space="preserve"> </w:t>
      </w:r>
      <w:r w:rsidRPr="003366EF">
        <w:t>achieve</w:t>
      </w:r>
      <w:r w:rsidR="000A5C4F">
        <w:t xml:space="preserve"> </w:t>
      </w:r>
      <w:r w:rsidRPr="003366EF">
        <w:t>target</w:t>
      </w:r>
      <w:r w:rsidR="000A5C4F">
        <w:t xml:space="preserve"> </w:t>
      </w:r>
      <w:r w:rsidRPr="003366EF">
        <w:t>saturation</w:t>
      </w:r>
      <w:r w:rsidR="000A5C4F">
        <w:t xml:space="preserve"> </w:t>
      </w:r>
      <w:r w:rsidRPr="003366EF">
        <w:t>with</w:t>
      </w:r>
      <w:r w:rsidR="000A5C4F">
        <w:t xml:space="preserve"> </w:t>
      </w:r>
      <w:r w:rsidRPr="003366EF">
        <w:t>the</w:t>
      </w:r>
      <w:r w:rsidR="000A5C4F">
        <w:t xml:space="preserve"> </w:t>
      </w:r>
      <w:r w:rsidRPr="003366EF">
        <w:t>starting</w:t>
      </w:r>
      <w:r w:rsidR="000A5C4F">
        <w:t xml:space="preserve"> </w:t>
      </w:r>
      <w:r w:rsidRPr="003366EF">
        <w:t>dose</w:t>
      </w:r>
      <w:r w:rsidR="000A5C4F">
        <w:t xml:space="preserve"> </w:t>
      </w:r>
      <w:r w:rsidRPr="003366EF">
        <w:t>and</w:t>
      </w:r>
      <w:r w:rsidR="000A5C4F">
        <w:t xml:space="preserve"> </w:t>
      </w:r>
      <w:r w:rsidRPr="003366EF">
        <w:t>require</w:t>
      </w:r>
      <w:r w:rsidR="000A5C4F">
        <w:t xml:space="preserve"> </w:t>
      </w:r>
      <w:r w:rsidRPr="003366EF">
        <w:t>dose</w:t>
      </w:r>
      <w:r w:rsidR="000A5C4F">
        <w:t xml:space="preserve"> </w:t>
      </w:r>
      <w:r w:rsidRPr="003366EF">
        <w:t>adjustment</w:t>
      </w:r>
      <w:r w:rsidR="000A5C4F">
        <w:t xml:space="preserve"> </w:t>
      </w:r>
      <w:r w:rsidRPr="003366EF">
        <w:t>to</w:t>
      </w:r>
      <w:r w:rsidR="000A5C4F">
        <w:t xml:space="preserve"> </w:t>
      </w:r>
      <w:r w:rsidRPr="003366EF">
        <w:t>the</w:t>
      </w:r>
      <w:r w:rsidR="000A5C4F">
        <w:t xml:space="preserve"> </w:t>
      </w:r>
      <w:r w:rsidRPr="003366EF">
        <w:t>150</w:t>
      </w:r>
      <w:r w:rsidR="000A5C4F">
        <w:t xml:space="preserve"> </w:t>
      </w:r>
      <w:r w:rsidR="00224853">
        <w:t>mg</w:t>
      </w:r>
      <w:r w:rsidR="000A5C4F">
        <w:t xml:space="preserve"> </w:t>
      </w:r>
      <w:r w:rsidRPr="003366EF">
        <w:t>Q2W</w:t>
      </w:r>
      <w:r w:rsidR="000A5C4F">
        <w:t xml:space="preserve"> </w:t>
      </w:r>
      <w:r w:rsidRPr="003366EF">
        <w:t>dose.</w:t>
      </w:r>
    </w:p>
    <w:p w:rsidR="003366EF" w:rsidRPr="003366EF" w:rsidRDefault="003366EF" w:rsidP="003E1E2A">
      <w:pPr>
        <w:pStyle w:val="Numberbullet0"/>
      </w:pPr>
      <w:r w:rsidRPr="003366EF">
        <w:t>How</w:t>
      </w:r>
      <w:r w:rsidR="000A5C4F">
        <w:t xml:space="preserve"> </w:t>
      </w:r>
      <w:r w:rsidRPr="003366EF">
        <w:t>has</w:t>
      </w:r>
      <w:r w:rsidR="000A5C4F">
        <w:t xml:space="preserve"> </w:t>
      </w:r>
      <w:r w:rsidRPr="003366EF">
        <w:t>the</w:t>
      </w:r>
      <w:r w:rsidR="000A5C4F">
        <w:t xml:space="preserve"> </w:t>
      </w:r>
      <w:r w:rsidRPr="003366EF">
        <w:t>sponsor</w:t>
      </w:r>
      <w:r w:rsidR="000A5C4F">
        <w:t xml:space="preserve"> </w:t>
      </w:r>
      <w:r w:rsidRPr="003366EF">
        <w:t>addressed</w:t>
      </w:r>
      <w:r w:rsidR="000A5C4F">
        <w:t xml:space="preserve"> </w:t>
      </w:r>
      <w:r w:rsidRPr="003366EF">
        <w:t>the</w:t>
      </w:r>
      <w:r w:rsidR="000A5C4F">
        <w:t xml:space="preserve"> </w:t>
      </w:r>
      <w:r w:rsidRPr="003366EF">
        <w:t>issue</w:t>
      </w:r>
      <w:r w:rsidR="000A5C4F">
        <w:t xml:space="preserve"> </w:t>
      </w:r>
      <w:r w:rsidRPr="003366EF">
        <w:t>of</w:t>
      </w:r>
      <w:r w:rsidR="000A5C4F">
        <w:t xml:space="preserve"> </w:t>
      </w:r>
      <w:r w:rsidRPr="003366EF">
        <w:t>the</w:t>
      </w:r>
      <w:r w:rsidR="000A5C4F">
        <w:t xml:space="preserve"> </w:t>
      </w:r>
      <w:r w:rsidRPr="003366EF">
        <w:t>pre-filled</w:t>
      </w:r>
      <w:r w:rsidR="000A5C4F">
        <w:t xml:space="preserve"> </w:t>
      </w:r>
      <w:r w:rsidRPr="003366EF">
        <w:t>pen</w:t>
      </w:r>
      <w:r w:rsidR="000A5C4F">
        <w:t xml:space="preserve"> </w:t>
      </w:r>
      <w:r w:rsidRPr="003366EF">
        <w:t>jamming</w:t>
      </w:r>
      <w:r w:rsidR="000A5C4F">
        <w:t xml:space="preserve"> </w:t>
      </w:r>
      <w:r w:rsidRPr="003366EF">
        <w:t>or</w:t>
      </w:r>
      <w:r w:rsidR="000A5C4F">
        <w:t xml:space="preserve"> </w:t>
      </w:r>
      <w:r w:rsidRPr="003366EF">
        <w:t>being</w:t>
      </w:r>
      <w:r w:rsidR="000A5C4F">
        <w:t xml:space="preserve"> </w:t>
      </w:r>
      <w:r w:rsidRPr="003366EF">
        <w:t>difficult</w:t>
      </w:r>
      <w:r w:rsidR="000A5C4F">
        <w:t xml:space="preserve"> </w:t>
      </w:r>
      <w:r w:rsidRPr="003366EF">
        <w:t>to</w:t>
      </w:r>
      <w:r w:rsidR="000A5C4F">
        <w:t xml:space="preserve"> </w:t>
      </w:r>
      <w:r w:rsidRPr="003366EF">
        <w:t>activate,</w:t>
      </w:r>
      <w:r w:rsidR="000A5C4F">
        <w:t xml:space="preserve"> </w:t>
      </w:r>
      <w:r w:rsidRPr="003366EF">
        <w:t>as</w:t>
      </w:r>
      <w:r w:rsidR="000A5C4F">
        <w:t xml:space="preserve"> </w:t>
      </w:r>
      <w:r w:rsidRPr="003366EF">
        <w:t>identified</w:t>
      </w:r>
      <w:r w:rsidR="000A5C4F">
        <w:t xml:space="preserve"> </w:t>
      </w:r>
      <w:r w:rsidRPr="003366EF">
        <w:t>in</w:t>
      </w:r>
      <w:r w:rsidR="000A5C4F">
        <w:t xml:space="preserve"> </w:t>
      </w:r>
      <w:r w:rsidRPr="003366EF">
        <w:t>the</w:t>
      </w:r>
      <w:r w:rsidR="000A5C4F">
        <w:t xml:space="preserve"> </w:t>
      </w:r>
      <w:r w:rsidRPr="003366EF">
        <w:t>Integrated</w:t>
      </w:r>
      <w:r w:rsidR="000A5C4F">
        <w:t xml:space="preserve"> </w:t>
      </w:r>
      <w:r w:rsidRPr="003366EF">
        <w:t>Safety</w:t>
      </w:r>
      <w:r w:rsidR="000A5C4F">
        <w:t xml:space="preserve"> </w:t>
      </w:r>
      <w:r w:rsidRPr="003366EF">
        <w:t>Summary?</w:t>
      </w:r>
    </w:p>
    <w:p w:rsidR="00224853" w:rsidRDefault="003366EF" w:rsidP="003366EF">
      <w:r w:rsidRPr="003366EF">
        <w:t>As</w:t>
      </w:r>
      <w:r w:rsidR="000A5C4F">
        <w:t xml:space="preserve"> </w:t>
      </w:r>
      <w:r w:rsidRPr="003366EF">
        <w:t>described</w:t>
      </w:r>
      <w:r w:rsidR="000A5C4F">
        <w:t xml:space="preserve"> </w:t>
      </w:r>
      <w:r w:rsidRPr="003366EF">
        <w:t>in</w:t>
      </w:r>
      <w:r w:rsidR="000A5C4F">
        <w:t xml:space="preserve"> </w:t>
      </w:r>
      <w:r w:rsidRPr="003366EF">
        <w:t>the</w:t>
      </w:r>
      <w:r w:rsidR="000A5C4F">
        <w:t xml:space="preserve"> </w:t>
      </w:r>
      <w:r w:rsidR="00431731">
        <w:t>ISS,</w:t>
      </w:r>
      <w:r w:rsidR="000A5C4F">
        <w:t xml:space="preserve"> </w:t>
      </w:r>
      <w:r w:rsidR="00431731">
        <w:t>device</w:t>
      </w:r>
      <w:r w:rsidR="000A5C4F">
        <w:t xml:space="preserve"> </w:t>
      </w:r>
      <w:r w:rsidRPr="003366EF">
        <w:t>related</w:t>
      </w:r>
      <w:r w:rsidR="000A5C4F">
        <w:t xml:space="preserve"> </w:t>
      </w:r>
      <w:r w:rsidRPr="003366EF">
        <w:t>events</w:t>
      </w:r>
      <w:r w:rsidR="000A5C4F">
        <w:t xml:space="preserve"> </w:t>
      </w:r>
      <w:r w:rsidRPr="003366EF">
        <w:t>were</w:t>
      </w:r>
      <w:r w:rsidR="000A5C4F">
        <w:t xml:space="preserve"> </w:t>
      </w:r>
      <w:r w:rsidRPr="003366EF">
        <w:t>collected</w:t>
      </w:r>
      <w:r w:rsidR="000A5C4F">
        <w:t xml:space="preserve"> </w:t>
      </w:r>
      <w:r w:rsidRPr="003366EF">
        <w:t>on</w:t>
      </w:r>
      <w:r w:rsidR="000A5C4F">
        <w:t xml:space="preserve"> </w:t>
      </w:r>
      <w:r w:rsidRPr="003366EF">
        <w:t>a</w:t>
      </w:r>
      <w:r w:rsidR="000A5C4F">
        <w:t xml:space="preserve"> </w:t>
      </w:r>
      <w:r w:rsidRPr="003366EF">
        <w:t>case</w:t>
      </w:r>
      <w:r w:rsidR="000A5C4F">
        <w:t xml:space="preserve"> </w:t>
      </w:r>
      <w:r w:rsidRPr="003366EF">
        <w:t>by</w:t>
      </w:r>
      <w:r w:rsidR="000A5C4F">
        <w:t xml:space="preserve"> </w:t>
      </w:r>
      <w:r w:rsidRPr="003366EF">
        <w:t>case</w:t>
      </w:r>
      <w:r w:rsidR="000A5C4F">
        <w:t xml:space="preserve"> </w:t>
      </w:r>
      <w:r w:rsidRPr="003366EF">
        <w:t>basis</w:t>
      </w:r>
      <w:r w:rsidR="000A5C4F">
        <w:t xml:space="preserve"> </w:t>
      </w:r>
      <w:r w:rsidRPr="003366EF">
        <w:t>when</w:t>
      </w:r>
      <w:r w:rsidR="000A5C4F">
        <w:t xml:space="preserve"> </w:t>
      </w:r>
      <w:r w:rsidRPr="003366EF">
        <w:t>a</w:t>
      </w:r>
      <w:r w:rsidR="000A5C4F">
        <w:t xml:space="preserve"> </w:t>
      </w:r>
      <w:r w:rsidRPr="003366EF">
        <w:t>patient</w:t>
      </w:r>
      <w:r w:rsidR="000A5C4F">
        <w:t xml:space="preserve"> </w:t>
      </w:r>
      <w:r w:rsidRPr="003366EF">
        <w:t>faced</w:t>
      </w:r>
      <w:r w:rsidR="000A5C4F">
        <w:t xml:space="preserve"> </w:t>
      </w:r>
      <w:r w:rsidRPr="003366EF">
        <w:t>an</w:t>
      </w:r>
      <w:r w:rsidR="000A5C4F">
        <w:t xml:space="preserve"> </w:t>
      </w:r>
      <w:r w:rsidRPr="003366EF">
        <w:t>issue</w:t>
      </w:r>
      <w:r w:rsidR="000A5C4F">
        <w:t xml:space="preserve"> </w:t>
      </w:r>
      <w:r w:rsidRPr="003366EF">
        <w:t>with</w:t>
      </w:r>
      <w:r w:rsidR="000A5C4F">
        <w:t xml:space="preserve"> </w:t>
      </w:r>
      <w:r w:rsidRPr="003366EF">
        <w:t>the</w:t>
      </w:r>
      <w:r w:rsidR="000A5C4F">
        <w:t xml:space="preserve"> </w:t>
      </w:r>
      <w:r w:rsidRPr="003366EF">
        <w:t>device</w:t>
      </w:r>
      <w:r w:rsidR="000A5C4F">
        <w:t xml:space="preserve"> </w:t>
      </w:r>
      <w:r w:rsidRPr="003366EF">
        <w:t>using</w:t>
      </w:r>
      <w:r w:rsidR="000A5C4F">
        <w:t xml:space="preserve"> </w:t>
      </w:r>
      <w:r w:rsidRPr="003366EF">
        <w:t>a</w:t>
      </w:r>
      <w:r w:rsidR="000A5C4F">
        <w:t xml:space="preserve"> </w:t>
      </w:r>
      <w:r w:rsidRPr="003366EF">
        <w:t>Patient</w:t>
      </w:r>
      <w:r w:rsidR="000A5C4F">
        <w:t xml:space="preserve"> </w:t>
      </w:r>
      <w:r w:rsidRPr="003366EF">
        <w:t>Complaint</w:t>
      </w:r>
      <w:r w:rsidR="000A5C4F">
        <w:t xml:space="preserve"> </w:t>
      </w:r>
      <w:r w:rsidRPr="003366EF">
        <w:t>Form</w:t>
      </w:r>
      <w:r w:rsidR="000A5C4F">
        <w:t xml:space="preserve"> </w:t>
      </w:r>
      <w:r w:rsidRPr="003366EF">
        <w:t>filled</w:t>
      </w:r>
      <w:r w:rsidR="000A5C4F">
        <w:t xml:space="preserve"> </w:t>
      </w:r>
      <w:r w:rsidRPr="003366EF">
        <w:t>in</w:t>
      </w:r>
      <w:r w:rsidR="000A5C4F">
        <w:t xml:space="preserve"> </w:t>
      </w:r>
      <w:r w:rsidRPr="003366EF">
        <w:t>at</w:t>
      </w:r>
      <w:r w:rsidR="000A5C4F">
        <w:t xml:space="preserve"> </w:t>
      </w:r>
      <w:r w:rsidRPr="003366EF">
        <w:t>the</w:t>
      </w:r>
      <w:r w:rsidR="000A5C4F">
        <w:t xml:space="preserve"> </w:t>
      </w:r>
      <w:r w:rsidRPr="003366EF">
        <w:t>site</w:t>
      </w:r>
      <w:r w:rsidR="000A5C4F">
        <w:t xml:space="preserve"> </w:t>
      </w:r>
      <w:r w:rsidRPr="003366EF">
        <w:t>level</w:t>
      </w:r>
      <w:r w:rsidR="00224853">
        <w:t>.</w:t>
      </w:r>
    </w:p>
    <w:p w:rsidR="00224853" w:rsidRDefault="003366EF" w:rsidP="003366EF">
      <w:r w:rsidRPr="003366EF">
        <w:t>The</w:t>
      </w:r>
      <w:r w:rsidR="000A5C4F">
        <w:t xml:space="preserve"> </w:t>
      </w:r>
      <w:r w:rsidRPr="003366EF">
        <w:t>process</w:t>
      </w:r>
      <w:r w:rsidR="000A5C4F">
        <w:t xml:space="preserve"> </w:t>
      </w:r>
      <w:r w:rsidRPr="003366EF">
        <w:t>related</w:t>
      </w:r>
      <w:r w:rsidR="000A5C4F">
        <w:t xml:space="preserve"> </w:t>
      </w:r>
      <w:r w:rsidRPr="003366EF">
        <w:t>to</w:t>
      </w:r>
      <w:r w:rsidR="000A5C4F">
        <w:t xml:space="preserve"> </w:t>
      </w:r>
      <w:r w:rsidRPr="003366EF">
        <w:t>this</w:t>
      </w:r>
      <w:r w:rsidR="000A5C4F">
        <w:t xml:space="preserve"> </w:t>
      </w:r>
      <w:r w:rsidRPr="003366EF">
        <w:t>complaint</w:t>
      </w:r>
      <w:r w:rsidR="000A5C4F">
        <w:t xml:space="preserve"> </w:t>
      </w:r>
      <w:r w:rsidRPr="003366EF">
        <w:t>implied</w:t>
      </w:r>
      <w:r w:rsidR="000A5C4F">
        <w:t xml:space="preserve"> </w:t>
      </w:r>
      <w:r w:rsidRPr="003366EF">
        <w:t>that</w:t>
      </w:r>
      <w:r w:rsidR="000A5C4F">
        <w:t xml:space="preserve"> </w:t>
      </w:r>
      <w:r w:rsidRPr="003366EF">
        <w:t>once</w:t>
      </w:r>
      <w:r w:rsidR="000A5C4F">
        <w:t xml:space="preserve"> </w:t>
      </w:r>
      <w:r w:rsidRPr="003366EF">
        <w:t>the</w:t>
      </w:r>
      <w:r w:rsidR="000A5C4F">
        <w:t xml:space="preserve"> </w:t>
      </w:r>
      <w:r w:rsidRPr="003366EF">
        <w:t>Patient</w:t>
      </w:r>
      <w:r w:rsidR="000A5C4F">
        <w:t xml:space="preserve"> </w:t>
      </w:r>
      <w:r w:rsidRPr="003366EF">
        <w:t>Complaint</w:t>
      </w:r>
      <w:r w:rsidR="000A5C4F">
        <w:t xml:space="preserve"> </w:t>
      </w:r>
      <w:r w:rsidRPr="003366EF">
        <w:t>Form</w:t>
      </w:r>
      <w:r w:rsidR="000A5C4F">
        <w:t xml:space="preserve"> </w:t>
      </w:r>
      <w:r w:rsidRPr="003366EF">
        <w:t>was</w:t>
      </w:r>
      <w:r w:rsidR="000A5C4F">
        <w:t xml:space="preserve"> </w:t>
      </w:r>
      <w:r w:rsidRPr="003366EF">
        <w:t>completed,</w:t>
      </w:r>
      <w:r w:rsidR="000A5C4F">
        <w:t xml:space="preserve"> </w:t>
      </w:r>
      <w:r w:rsidRPr="003366EF">
        <w:t>the</w:t>
      </w:r>
      <w:r w:rsidR="000A5C4F">
        <w:t xml:space="preserve"> </w:t>
      </w:r>
      <w:r w:rsidRPr="003366EF">
        <w:t>site</w:t>
      </w:r>
      <w:r w:rsidR="000A5C4F">
        <w:t xml:space="preserve"> </w:t>
      </w:r>
      <w:r w:rsidRPr="003366EF">
        <w:t>sent</w:t>
      </w:r>
      <w:r w:rsidR="000A5C4F">
        <w:t xml:space="preserve"> </w:t>
      </w:r>
      <w:r w:rsidRPr="003366EF">
        <w:t>this</w:t>
      </w:r>
      <w:r w:rsidR="000A5C4F">
        <w:t xml:space="preserve"> </w:t>
      </w:r>
      <w:r w:rsidRPr="003366EF">
        <w:t>form</w:t>
      </w:r>
      <w:r w:rsidR="000A5C4F">
        <w:t xml:space="preserve"> </w:t>
      </w:r>
      <w:r w:rsidRPr="003366EF">
        <w:t>to</w:t>
      </w:r>
      <w:r w:rsidR="000A5C4F">
        <w:t xml:space="preserve"> </w:t>
      </w:r>
      <w:r w:rsidRPr="003366EF">
        <w:t>the</w:t>
      </w:r>
      <w:r w:rsidR="000A5C4F">
        <w:t xml:space="preserve"> </w:t>
      </w:r>
      <w:r w:rsidRPr="003366EF">
        <w:t>Research</w:t>
      </w:r>
      <w:r w:rsidR="000A5C4F">
        <w:t xml:space="preserve"> </w:t>
      </w:r>
      <w:r w:rsidR="00431731">
        <w:t>and</w:t>
      </w:r>
      <w:r w:rsidR="000A5C4F">
        <w:t xml:space="preserve"> </w:t>
      </w:r>
      <w:r w:rsidRPr="003366EF">
        <w:t>Development</w:t>
      </w:r>
      <w:r w:rsidR="000A5C4F">
        <w:t xml:space="preserve"> </w:t>
      </w:r>
      <w:r w:rsidRPr="003366EF">
        <w:t>complaint</w:t>
      </w:r>
      <w:r w:rsidR="000A5C4F">
        <w:t xml:space="preserve"> </w:t>
      </w:r>
      <w:r w:rsidRPr="003366EF">
        <w:t>office,</w:t>
      </w:r>
      <w:r w:rsidR="000A5C4F">
        <w:t xml:space="preserve"> </w:t>
      </w:r>
      <w:r w:rsidRPr="003366EF">
        <w:t>where</w:t>
      </w:r>
      <w:r w:rsidR="000A5C4F">
        <w:t xml:space="preserve"> </w:t>
      </w:r>
      <w:r w:rsidRPr="003366EF">
        <w:t>the</w:t>
      </w:r>
      <w:r w:rsidR="000A5C4F">
        <w:t xml:space="preserve"> </w:t>
      </w:r>
      <w:r w:rsidRPr="003366EF">
        <w:t>type</w:t>
      </w:r>
      <w:r w:rsidR="000A5C4F">
        <w:t xml:space="preserve"> </w:t>
      </w:r>
      <w:r w:rsidRPr="003366EF">
        <w:t>of</w:t>
      </w:r>
      <w:r w:rsidR="000A5C4F">
        <w:t xml:space="preserve"> </w:t>
      </w:r>
      <w:r w:rsidRPr="003366EF">
        <w:t>complaint</w:t>
      </w:r>
      <w:r w:rsidR="000A5C4F">
        <w:t xml:space="preserve"> </w:t>
      </w:r>
      <w:r w:rsidRPr="003366EF">
        <w:t>was</w:t>
      </w:r>
      <w:r w:rsidR="000A5C4F">
        <w:t xml:space="preserve"> </w:t>
      </w:r>
      <w:r w:rsidRPr="003366EF">
        <w:t>determined:</w:t>
      </w:r>
      <w:r w:rsidR="000A5C4F">
        <w:t xml:space="preserve"> </w:t>
      </w:r>
      <w:r w:rsidRPr="003366EF">
        <w:t>whether</w:t>
      </w:r>
      <w:r w:rsidR="000A5C4F">
        <w:t xml:space="preserve"> </w:t>
      </w:r>
      <w:r w:rsidRPr="003366EF">
        <w:t>the</w:t>
      </w:r>
      <w:r w:rsidR="000A5C4F">
        <w:t xml:space="preserve"> </w:t>
      </w:r>
      <w:r w:rsidRPr="003366EF">
        <w:t>complaint</w:t>
      </w:r>
      <w:r w:rsidR="000A5C4F">
        <w:t xml:space="preserve"> </w:t>
      </w:r>
      <w:r w:rsidRPr="003366EF">
        <w:t>was</w:t>
      </w:r>
      <w:r w:rsidR="000A5C4F">
        <w:t xml:space="preserve"> </w:t>
      </w:r>
      <w:r w:rsidRPr="003366EF">
        <w:t>packaging</w:t>
      </w:r>
      <w:r w:rsidR="000A5C4F">
        <w:t xml:space="preserve"> </w:t>
      </w:r>
      <w:r w:rsidRPr="003366EF">
        <w:t>related</w:t>
      </w:r>
      <w:r w:rsidR="000A5C4F">
        <w:t xml:space="preserve"> </w:t>
      </w:r>
      <w:r w:rsidRPr="003366EF">
        <w:t>or</w:t>
      </w:r>
      <w:r w:rsidR="000A5C4F">
        <w:t xml:space="preserve"> </w:t>
      </w:r>
      <w:r w:rsidRPr="003366EF">
        <w:t>potentially</w:t>
      </w:r>
      <w:r w:rsidR="000A5C4F">
        <w:t xml:space="preserve"> </w:t>
      </w:r>
      <w:r w:rsidRPr="003366EF">
        <w:t>due</w:t>
      </w:r>
      <w:r w:rsidR="000A5C4F">
        <w:t xml:space="preserve"> </w:t>
      </w:r>
      <w:r w:rsidRPr="003366EF">
        <w:t>to</w:t>
      </w:r>
      <w:r w:rsidR="000A5C4F">
        <w:t xml:space="preserve"> </w:t>
      </w:r>
      <w:r w:rsidRPr="003366EF">
        <w:t>device</w:t>
      </w:r>
      <w:r w:rsidR="000A5C4F">
        <w:t xml:space="preserve"> </w:t>
      </w:r>
      <w:r w:rsidRPr="003366EF">
        <w:t>issue</w:t>
      </w:r>
      <w:r w:rsidR="000A5C4F">
        <w:t xml:space="preserve"> </w:t>
      </w:r>
      <w:r w:rsidRPr="003366EF">
        <w:t>or</w:t>
      </w:r>
      <w:r w:rsidR="000A5C4F">
        <w:t xml:space="preserve"> </w:t>
      </w:r>
      <w:r w:rsidRPr="003366EF">
        <w:t>patient</w:t>
      </w:r>
      <w:r w:rsidR="000A5C4F">
        <w:t xml:space="preserve"> </w:t>
      </w:r>
      <w:r w:rsidRPr="003366EF">
        <w:t>use.</w:t>
      </w:r>
      <w:r w:rsidR="000A5C4F">
        <w:t xml:space="preserve"> </w:t>
      </w:r>
      <w:r w:rsidRPr="003366EF">
        <w:t>All</w:t>
      </w:r>
      <w:r w:rsidR="000A5C4F">
        <w:t xml:space="preserve"> </w:t>
      </w:r>
      <w:r w:rsidRPr="003366EF">
        <w:t>complaint</w:t>
      </w:r>
      <w:r w:rsidR="000A5C4F">
        <w:t xml:space="preserve"> </w:t>
      </w:r>
      <w:r w:rsidRPr="003366EF">
        <w:t>samples</w:t>
      </w:r>
      <w:r w:rsidR="000A5C4F">
        <w:t xml:space="preserve"> </w:t>
      </w:r>
      <w:r w:rsidRPr="003366EF">
        <w:t>which</w:t>
      </w:r>
      <w:r w:rsidR="000A5C4F">
        <w:t xml:space="preserve"> </w:t>
      </w:r>
      <w:r w:rsidRPr="003366EF">
        <w:t>were</w:t>
      </w:r>
      <w:r w:rsidR="000A5C4F">
        <w:t xml:space="preserve"> </w:t>
      </w:r>
      <w:r w:rsidRPr="003366EF">
        <w:t>potentially</w:t>
      </w:r>
      <w:r w:rsidR="000A5C4F">
        <w:t xml:space="preserve"> </w:t>
      </w:r>
      <w:r w:rsidRPr="003366EF">
        <w:t>due</w:t>
      </w:r>
      <w:r w:rsidR="000A5C4F">
        <w:t xml:space="preserve"> </w:t>
      </w:r>
      <w:r w:rsidRPr="003366EF">
        <w:t>to</w:t>
      </w:r>
      <w:r w:rsidR="000A5C4F">
        <w:t xml:space="preserve"> </w:t>
      </w:r>
      <w:r w:rsidRPr="003366EF">
        <w:t>device</w:t>
      </w:r>
      <w:r w:rsidR="000A5C4F">
        <w:t xml:space="preserve"> </w:t>
      </w:r>
      <w:r w:rsidRPr="003366EF">
        <w:t>issue</w:t>
      </w:r>
      <w:r w:rsidR="000A5C4F">
        <w:t xml:space="preserve"> </w:t>
      </w:r>
      <w:r w:rsidRPr="003366EF">
        <w:t>or</w:t>
      </w:r>
      <w:r w:rsidR="000A5C4F">
        <w:t xml:space="preserve"> </w:t>
      </w:r>
      <w:r w:rsidRPr="003366EF">
        <w:t>patient</w:t>
      </w:r>
      <w:r w:rsidR="000A5C4F">
        <w:t xml:space="preserve"> </w:t>
      </w:r>
      <w:r w:rsidRPr="003366EF">
        <w:t>use</w:t>
      </w:r>
      <w:r w:rsidR="000A5C4F">
        <w:t xml:space="preserve"> </w:t>
      </w:r>
      <w:r w:rsidRPr="003366EF">
        <w:t>were</w:t>
      </w:r>
      <w:r w:rsidR="000A5C4F">
        <w:t xml:space="preserve"> </w:t>
      </w:r>
      <w:r w:rsidRPr="003366EF">
        <w:t>then</w:t>
      </w:r>
      <w:r w:rsidR="000A5C4F">
        <w:t xml:space="preserve"> </w:t>
      </w:r>
      <w:r w:rsidRPr="003366EF">
        <w:t>requested</w:t>
      </w:r>
      <w:r w:rsidR="000A5C4F">
        <w:t xml:space="preserve"> </w:t>
      </w:r>
      <w:r w:rsidRPr="003366EF">
        <w:t>to</w:t>
      </w:r>
      <w:r w:rsidR="000A5C4F">
        <w:t xml:space="preserve"> </w:t>
      </w:r>
      <w:r w:rsidRPr="003366EF">
        <w:t>be</w:t>
      </w:r>
      <w:r w:rsidR="000A5C4F">
        <w:t xml:space="preserve"> </w:t>
      </w:r>
      <w:r w:rsidRPr="003366EF">
        <w:t>sent</w:t>
      </w:r>
      <w:r w:rsidR="000A5C4F">
        <w:t xml:space="preserve"> </w:t>
      </w:r>
      <w:r w:rsidRPr="003366EF">
        <w:t>to</w:t>
      </w:r>
      <w:r w:rsidR="000A5C4F">
        <w:t xml:space="preserve"> </w:t>
      </w:r>
      <w:r w:rsidRPr="003366EF">
        <w:t>the</w:t>
      </w:r>
      <w:r w:rsidR="000A5C4F">
        <w:t xml:space="preserve"> </w:t>
      </w:r>
      <w:r w:rsidRPr="003366EF">
        <w:t>Site</w:t>
      </w:r>
      <w:r w:rsidR="000A5C4F">
        <w:t xml:space="preserve"> </w:t>
      </w:r>
      <w:r w:rsidRPr="003366EF">
        <w:t>Frankfurt</w:t>
      </w:r>
      <w:r w:rsidR="000A5C4F">
        <w:t xml:space="preserve"> </w:t>
      </w:r>
      <w:r w:rsidRPr="003366EF">
        <w:t>Devices</w:t>
      </w:r>
      <w:r w:rsidR="000A5C4F">
        <w:t xml:space="preserve"> </w:t>
      </w:r>
      <w:r w:rsidRPr="003366EF">
        <w:t>(SFD)/Product</w:t>
      </w:r>
      <w:r w:rsidR="000A5C4F">
        <w:t xml:space="preserve"> </w:t>
      </w:r>
      <w:r w:rsidRPr="003366EF">
        <w:t>Technical</w:t>
      </w:r>
      <w:r w:rsidR="000A5C4F">
        <w:t xml:space="preserve"> </w:t>
      </w:r>
      <w:r w:rsidRPr="003366EF">
        <w:t>Complaint</w:t>
      </w:r>
      <w:r w:rsidR="000A5C4F">
        <w:t xml:space="preserve"> </w:t>
      </w:r>
      <w:r w:rsidRPr="003366EF">
        <w:t>(PTC)</w:t>
      </w:r>
      <w:r w:rsidR="000A5C4F">
        <w:t xml:space="preserve"> </w:t>
      </w:r>
      <w:r w:rsidR="00431731" w:rsidRPr="003366EF">
        <w:t>Centre</w:t>
      </w:r>
      <w:r w:rsidR="000A5C4F">
        <w:t xml:space="preserve"> </w:t>
      </w:r>
      <w:r w:rsidRPr="003366EF">
        <w:t>that</w:t>
      </w:r>
      <w:r w:rsidR="000A5C4F">
        <w:t xml:space="preserve"> </w:t>
      </w:r>
      <w:r w:rsidRPr="003366EF">
        <w:t>after</w:t>
      </w:r>
      <w:r w:rsidR="000A5C4F">
        <w:t xml:space="preserve"> </w:t>
      </w:r>
      <w:r w:rsidRPr="003366EF">
        <w:t>investigation,</w:t>
      </w:r>
      <w:r w:rsidR="000A5C4F">
        <w:t xml:space="preserve"> </w:t>
      </w:r>
      <w:r w:rsidRPr="003366EF">
        <w:t>classified</w:t>
      </w:r>
      <w:r w:rsidR="000A5C4F">
        <w:t xml:space="preserve"> </w:t>
      </w:r>
      <w:r w:rsidRPr="003366EF">
        <w:t>into</w:t>
      </w:r>
      <w:r w:rsidR="000A5C4F">
        <w:t xml:space="preserve"> </w:t>
      </w:r>
      <w:r w:rsidRPr="003366EF">
        <w:t>the</w:t>
      </w:r>
      <w:r w:rsidR="000A5C4F">
        <w:t xml:space="preserve"> </w:t>
      </w:r>
      <w:r w:rsidRPr="003366EF">
        <w:t>following</w:t>
      </w:r>
      <w:r w:rsidR="000A5C4F">
        <w:t xml:space="preserve"> </w:t>
      </w:r>
      <w:r w:rsidRPr="003366EF">
        <w:t>categories:</w:t>
      </w:r>
      <w:r w:rsidR="000A5C4F">
        <w:t xml:space="preserve"> </w:t>
      </w:r>
      <w:r w:rsidR="00431731">
        <w:t>‘</w:t>
      </w:r>
      <w:r w:rsidRPr="003366EF">
        <w:t>activation</w:t>
      </w:r>
      <w:r w:rsidR="000A5C4F">
        <w:t xml:space="preserve"> </w:t>
      </w:r>
      <w:r w:rsidRPr="003366EF">
        <w:t>difficulty/fault</w:t>
      </w:r>
      <w:r w:rsidR="00431731">
        <w:t>’</w:t>
      </w:r>
      <w:r w:rsidRPr="003366EF">
        <w:t>,</w:t>
      </w:r>
      <w:r w:rsidR="000A5C4F">
        <w:t xml:space="preserve"> </w:t>
      </w:r>
      <w:r w:rsidR="00431731">
        <w:t>‘</w:t>
      </w:r>
      <w:r w:rsidRPr="003366EF">
        <w:t>air</w:t>
      </w:r>
      <w:r w:rsidR="000A5C4F">
        <w:t xml:space="preserve"> </w:t>
      </w:r>
      <w:r w:rsidRPr="003366EF">
        <w:lastRenderedPageBreak/>
        <w:t>bubbles</w:t>
      </w:r>
      <w:r w:rsidR="00431731">
        <w:t>’</w:t>
      </w:r>
      <w:r w:rsidRPr="003366EF">
        <w:t>,</w:t>
      </w:r>
      <w:r w:rsidR="000A5C4F">
        <w:t xml:space="preserve"> </w:t>
      </w:r>
      <w:r w:rsidR="00431731">
        <w:t>‘</w:t>
      </w:r>
      <w:r w:rsidRPr="003366EF">
        <w:t>broken</w:t>
      </w:r>
      <w:r w:rsidR="000A5C4F">
        <w:t xml:space="preserve"> </w:t>
      </w:r>
      <w:r w:rsidRPr="003366EF">
        <w:t>component</w:t>
      </w:r>
      <w:r w:rsidR="00431731">
        <w:t>’</w:t>
      </w:r>
      <w:r w:rsidRPr="003366EF">
        <w:t>,</w:t>
      </w:r>
      <w:r w:rsidR="000A5C4F">
        <w:t xml:space="preserve"> </w:t>
      </w:r>
      <w:r w:rsidR="00431731">
        <w:t>‘</w:t>
      </w:r>
      <w:r w:rsidRPr="003366EF">
        <w:t>device</w:t>
      </w:r>
      <w:r w:rsidR="000A5C4F">
        <w:t xml:space="preserve"> </w:t>
      </w:r>
      <w:r w:rsidRPr="003366EF">
        <w:t>is</w:t>
      </w:r>
      <w:r w:rsidR="000A5C4F">
        <w:t xml:space="preserve"> </w:t>
      </w:r>
      <w:r w:rsidRPr="003366EF">
        <w:t>jammed</w:t>
      </w:r>
      <w:r w:rsidR="00431731">
        <w:t>’</w:t>
      </w:r>
      <w:r w:rsidRPr="003366EF">
        <w:t>,</w:t>
      </w:r>
      <w:r w:rsidR="000A5C4F">
        <w:t xml:space="preserve"> </w:t>
      </w:r>
      <w:r w:rsidR="00431731">
        <w:t>‘</w:t>
      </w:r>
      <w:r w:rsidRPr="003366EF">
        <w:t>click/click</w:t>
      </w:r>
      <w:r w:rsidR="000A5C4F">
        <w:t xml:space="preserve"> </w:t>
      </w:r>
      <w:r w:rsidRPr="003366EF">
        <w:t>sound</w:t>
      </w:r>
      <w:r w:rsidR="000A5C4F">
        <w:t xml:space="preserve"> </w:t>
      </w:r>
      <w:r w:rsidRPr="003366EF">
        <w:t>missing</w:t>
      </w:r>
      <w:r w:rsidR="00431731">
        <w:t>’</w:t>
      </w:r>
      <w:r w:rsidRPr="003366EF">
        <w:t>,</w:t>
      </w:r>
      <w:r w:rsidR="000A5C4F">
        <w:t xml:space="preserve"> </w:t>
      </w:r>
      <w:r w:rsidR="00431731">
        <w:t>‘</w:t>
      </w:r>
      <w:r w:rsidRPr="003366EF">
        <w:t>injection</w:t>
      </w:r>
      <w:r w:rsidR="000A5C4F">
        <w:t xml:space="preserve"> </w:t>
      </w:r>
      <w:r w:rsidRPr="003366EF">
        <w:t>time</w:t>
      </w:r>
      <w:r w:rsidR="00431731">
        <w:t>’</w:t>
      </w:r>
      <w:r w:rsidRPr="003366EF">
        <w:t>,</w:t>
      </w:r>
      <w:r w:rsidR="000A5C4F">
        <w:t xml:space="preserve"> </w:t>
      </w:r>
      <w:r w:rsidR="00431731">
        <w:t>‘</w:t>
      </w:r>
      <w:r w:rsidRPr="003366EF">
        <w:t>leakage</w:t>
      </w:r>
      <w:r w:rsidR="00431731">
        <w:t>’</w:t>
      </w:r>
      <w:r w:rsidRPr="003366EF">
        <w:t>,</w:t>
      </w:r>
      <w:r w:rsidR="000A5C4F">
        <w:t xml:space="preserve"> </w:t>
      </w:r>
      <w:r w:rsidR="00431731">
        <w:t>‘</w:t>
      </w:r>
      <w:r w:rsidRPr="003366EF">
        <w:t>needle</w:t>
      </w:r>
      <w:r w:rsidR="00431731">
        <w:t>’</w:t>
      </w:r>
      <w:r w:rsidRPr="003366EF">
        <w:t>,</w:t>
      </w:r>
      <w:r w:rsidR="000A5C4F">
        <w:t xml:space="preserve"> </w:t>
      </w:r>
      <w:r w:rsidR="00431731">
        <w:t>‘</w:t>
      </w:r>
      <w:r w:rsidRPr="003366EF">
        <w:t>packaging</w:t>
      </w:r>
      <w:r w:rsidR="000A5C4F">
        <w:t xml:space="preserve"> </w:t>
      </w:r>
      <w:r w:rsidRPr="003366EF">
        <w:t>issue</w:t>
      </w:r>
      <w:r w:rsidR="00431731">
        <w:t>’</w:t>
      </w:r>
      <w:r w:rsidRPr="003366EF">
        <w:t>,</w:t>
      </w:r>
      <w:r w:rsidR="000A5C4F">
        <w:t xml:space="preserve"> </w:t>
      </w:r>
      <w:r w:rsidR="00431731">
        <w:t>‘</w:t>
      </w:r>
      <w:r w:rsidRPr="003366EF">
        <w:t>other</w:t>
      </w:r>
      <w:r w:rsidR="00431731">
        <w:t>’</w:t>
      </w:r>
      <w:r w:rsidRPr="003366EF">
        <w:t>,</w:t>
      </w:r>
      <w:r w:rsidR="000A5C4F">
        <w:t xml:space="preserve"> </w:t>
      </w:r>
      <w:r w:rsidRPr="003366EF">
        <w:t>or</w:t>
      </w:r>
      <w:r w:rsidR="000A5C4F">
        <w:t xml:space="preserve"> </w:t>
      </w:r>
      <w:r w:rsidR="00431731">
        <w:t>‘</w:t>
      </w:r>
      <w:r w:rsidRPr="003366EF">
        <w:t>unknown</w:t>
      </w:r>
      <w:r w:rsidR="00431731">
        <w:t>’</w:t>
      </w:r>
      <w:r w:rsidR="00224853">
        <w:t>.</w:t>
      </w:r>
    </w:p>
    <w:p w:rsidR="00224853" w:rsidRDefault="003366EF" w:rsidP="003366EF">
      <w:r w:rsidRPr="003366EF">
        <w:t>Based</w:t>
      </w:r>
      <w:r w:rsidR="000A5C4F">
        <w:t xml:space="preserve"> </w:t>
      </w:r>
      <w:r w:rsidRPr="003366EF">
        <w:t>on</w:t>
      </w:r>
      <w:r w:rsidR="000A5C4F">
        <w:t xml:space="preserve"> </w:t>
      </w:r>
      <w:r w:rsidRPr="003366EF">
        <w:t>this</w:t>
      </w:r>
      <w:r w:rsidR="000A5C4F">
        <w:t xml:space="preserve"> </w:t>
      </w:r>
      <w:r w:rsidRPr="003366EF">
        <w:t>investigation</w:t>
      </w:r>
      <w:r w:rsidR="000A5C4F">
        <w:t xml:space="preserve"> </w:t>
      </w:r>
      <w:r w:rsidRPr="003366EF">
        <w:t>it</w:t>
      </w:r>
      <w:r w:rsidR="000A5C4F">
        <w:t xml:space="preserve"> </w:t>
      </w:r>
      <w:r w:rsidRPr="003366EF">
        <w:t>was</w:t>
      </w:r>
      <w:r w:rsidR="000A5C4F">
        <w:t xml:space="preserve"> </w:t>
      </w:r>
      <w:r w:rsidRPr="003366EF">
        <w:t>observed</w:t>
      </w:r>
      <w:r w:rsidR="000A5C4F">
        <w:t xml:space="preserve"> </w:t>
      </w:r>
      <w:r w:rsidR="00431731">
        <w:t>that</w:t>
      </w:r>
      <w:r w:rsidR="000A5C4F">
        <w:t xml:space="preserve"> </w:t>
      </w:r>
      <w:r w:rsidR="00431731">
        <w:t>few</w:t>
      </w:r>
      <w:r w:rsidR="000A5C4F">
        <w:t xml:space="preserve"> </w:t>
      </w:r>
      <w:r w:rsidR="00431731">
        <w:t>patients</w:t>
      </w:r>
      <w:r w:rsidR="000A5C4F">
        <w:t xml:space="preserve"> </w:t>
      </w:r>
      <w:r w:rsidR="00431731">
        <w:t>using</w:t>
      </w:r>
      <w:r w:rsidR="000A5C4F">
        <w:t xml:space="preserve"> </w:t>
      </w:r>
      <w:r w:rsidR="00431731">
        <w:t>the</w:t>
      </w:r>
      <w:r w:rsidR="000A5C4F">
        <w:t xml:space="preserve"> </w:t>
      </w:r>
      <w:r w:rsidR="00431731">
        <w:t>pre</w:t>
      </w:r>
      <w:r w:rsidRPr="003366EF">
        <w:t>filled</w:t>
      </w:r>
      <w:r w:rsidR="000A5C4F">
        <w:t xml:space="preserve"> </w:t>
      </w:r>
      <w:r w:rsidRPr="003366EF">
        <w:t>pen</w:t>
      </w:r>
      <w:r w:rsidR="000A5C4F">
        <w:t xml:space="preserve"> </w:t>
      </w:r>
      <w:r w:rsidRPr="003366EF">
        <w:t>(</w:t>
      </w:r>
      <w:r w:rsidR="00431731">
        <w:t>pre</w:t>
      </w:r>
      <w:r w:rsidR="00431731" w:rsidRPr="003366EF">
        <w:t>filled</w:t>
      </w:r>
      <w:r w:rsidR="000A5C4F">
        <w:t xml:space="preserve"> </w:t>
      </w:r>
      <w:r w:rsidR="00431731" w:rsidRPr="003366EF">
        <w:t>pen</w:t>
      </w:r>
      <w:r w:rsidR="000A5C4F">
        <w:t xml:space="preserve"> </w:t>
      </w:r>
      <w:r w:rsidRPr="003366EF">
        <w:t>reported</w:t>
      </w:r>
      <w:r w:rsidR="000A5C4F">
        <w:t xml:space="preserve"> </w:t>
      </w:r>
      <w:r w:rsidR="00431731">
        <w:t>device</w:t>
      </w:r>
      <w:r w:rsidR="000A5C4F">
        <w:t xml:space="preserve"> </w:t>
      </w:r>
      <w:r w:rsidR="00431731">
        <w:t>related</w:t>
      </w:r>
      <w:r w:rsidR="000A5C4F">
        <w:t xml:space="preserve"> </w:t>
      </w:r>
      <w:r w:rsidRPr="003366EF">
        <w:t>events</w:t>
      </w:r>
      <w:r w:rsidR="000A5C4F">
        <w:t xml:space="preserve"> </w:t>
      </w:r>
      <w:r w:rsidRPr="003366EF">
        <w:t>(</w:t>
      </w:r>
      <w:r w:rsidR="006E505D">
        <w:t>placebo</w:t>
      </w:r>
      <w:r w:rsidR="000A5C4F">
        <w:t xml:space="preserve"> </w:t>
      </w:r>
      <w:r w:rsidR="006E505D">
        <w:t>controlled</w:t>
      </w:r>
      <w:r w:rsidR="000A5C4F">
        <w:t xml:space="preserve"> </w:t>
      </w:r>
      <w:r w:rsidRPr="003366EF">
        <w:t>pool:</w:t>
      </w:r>
      <w:r w:rsidR="000A5C4F">
        <w:t xml:space="preserve"> </w:t>
      </w:r>
      <w:r w:rsidRPr="003366EF">
        <w:t>70</w:t>
      </w:r>
      <w:r w:rsidR="000A5C4F">
        <w:t xml:space="preserve"> </w:t>
      </w:r>
      <w:r w:rsidR="009717C7">
        <w:t>(</w:t>
      </w:r>
      <w:r w:rsidRPr="003366EF">
        <w:t>9.1%</w:t>
      </w:r>
      <w:r w:rsidR="009717C7">
        <w:t>)</w:t>
      </w:r>
      <w:r w:rsidR="000A5C4F">
        <w:t xml:space="preserve"> </w:t>
      </w:r>
      <w:r w:rsidR="00431731">
        <w:t>and</w:t>
      </w:r>
      <w:r w:rsidR="000A5C4F">
        <w:t xml:space="preserve"> </w:t>
      </w:r>
      <w:r w:rsidR="00431731">
        <w:t>23</w:t>
      </w:r>
      <w:r w:rsidR="000A5C4F">
        <w:t xml:space="preserve"> </w:t>
      </w:r>
      <w:r w:rsidR="009717C7">
        <w:t>(</w:t>
      </w:r>
      <w:r w:rsidRPr="003366EF">
        <w:t>6.0%</w:t>
      </w:r>
      <w:r w:rsidR="009717C7">
        <w:t>)</w:t>
      </w:r>
      <w:r w:rsidR="000A5C4F">
        <w:t xml:space="preserve"> </w:t>
      </w:r>
      <w:r w:rsidRPr="003366EF">
        <w:t>in</w:t>
      </w:r>
      <w:r w:rsidR="000A5C4F">
        <w:t xml:space="preserve"> </w:t>
      </w:r>
      <w:r w:rsidRPr="003366EF">
        <w:t>the</w:t>
      </w:r>
      <w:r w:rsidR="000A5C4F">
        <w:t xml:space="preserve"> </w:t>
      </w:r>
      <w:r w:rsidRPr="003366EF">
        <w:t>alirocumab</w:t>
      </w:r>
      <w:r w:rsidR="000A5C4F">
        <w:t xml:space="preserve"> </w:t>
      </w:r>
      <w:r w:rsidRPr="003366EF">
        <w:t>and</w:t>
      </w:r>
      <w:r w:rsidR="000A5C4F">
        <w:t xml:space="preserve"> </w:t>
      </w:r>
      <w:r w:rsidRPr="003366EF">
        <w:t>placebo</w:t>
      </w:r>
      <w:r w:rsidR="000A5C4F">
        <w:t xml:space="preserve"> </w:t>
      </w:r>
      <w:r w:rsidRPr="003366EF">
        <w:t>groups,</w:t>
      </w:r>
      <w:r w:rsidR="000A5C4F">
        <w:t xml:space="preserve"> </w:t>
      </w:r>
      <w:r w:rsidRPr="003366EF">
        <w:t>respectively;</w:t>
      </w:r>
      <w:r w:rsidR="000A5C4F">
        <w:t xml:space="preserve"> </w:t>
      </w:r>
      <w:r w:rsidR="006E505D">
        <w:t>ezetimibe</w:t>
      </w:r>
      <w:r w:rsidR="000A5C4F">
        <w:t xml:space="preserve"> </w:t>
      </w:r>
      <w:r w:rsidR="006E505D">
        <w:t>controlled</w:t>
      </w:r>
      <w:r w:rsidR="000A5C4F">
        <w:t xml:space="preserve"> </w:t>
      </w:r>
      <w:r w:rsidRPr="003366EF">
        <w:t>pool:</w:t>
      </w:r>
      <w:r w:rsidR="000A5C4F">
        <w:t xml:space="preserve"> </w:t>
      </w:r>
      <w:r w:rsidRPr="003366EF">
        <w:t>72</w:t>
      </w:r>
      <w:r w:rsidR="000A5C4F">
        <w:t xml:space="preserve"> </w:t>
      </w:r>
      <w:r w:rsidR="009717C7">
        <w:t>(</w:t>
      </w:r>
      <w:r w:rsidRPr="003366EF">
        <w:t>8.3%</w:t>
      </w:r>
      <w:r w:rsidR="009717C7">
        <w:t>)</w:t>
      </w:r>
      <w:r w:rsidR="000A5C4F">
        <w:t xml:space="preserve"> </w:t>
      </w:r>
      <w:r w:rsidRPr="003366EF">
        <w:t>and</w:t>
      </w:r>
      <w:r w:rsidR="000A5C4F">
        <w:t xml:space="preserve"> </w:t>
      </w:r>
      <w:r w:rsidRPr="003366EF">
        <w:t>17</w:t>
      </w:r>
      <w:r w:rsidR="000A5C4F">
        <w:t xml:space="preserve"> </w:t>
      </w:r>
      <w:r w:rsidR="009717C7">
        <w:t>(</w:t>
      </w:r>
      <w:r w:rsidRPr="003366EF">
        <w:t>2.8%</w:t>
      </w:r>
      <w:r w:rsidR="009717C7">
        <w:t>)</w:t>
      </w:r>
      <w:r w:rsidR="000A5C4F">
        <w:t xml:space="preserve"> </w:t>
      </w:r>
      <w:r w:rsidRPr="003366EF">
        <w:t>for</w:t>
      </w:r>
      <w:r w:rsidR="000A5C4F">
        <w:t xml:space="preserve"> </w:t>
      </w:r>
      <w:r w:rsidRPr="003366EF">
        <w:t>alirocumab</w:t>
      </w:r>
      <w:r w:rsidR="000A5C4F">
        <w:t xml:space="preserve"> </w:t>
      </w:r>
      <w:r w:rsidRPr="003366EF">
        <w:t>and</w:t>
      </w:r>
      <w:r w:rsidR="000A5C4F">
        <w:t xml:space="preserve"> </w:t>
      </w:r>
      <w:r w:rsidRPr="003366EF">
        <w:t>placebo</w:t>
      </w:r>
      <w:r w:rsidR="000A5C4F">
        <w:t xml:space="preserve"> </w:t>
      </w:r>
      <w:r w:rsidRPr="003366EF">
        <w:t>for</w:t>
      </w:r>
      <w:r w:rsidR="000A5C4F">
        <w:t xml:space="preserve"> </w:t>
      </w:r>
      <w:r w:rsidRPr="003366EF">
        <w:t>alirocumab,</w:t>
      </w:r>
      <w:r w:rsidR="000A5C4F">
        <w:t xml:space="preserve"> </w:t>
      </w:r>
      <w:r w:rsidRPr="003366EF">
        <w:t>respectively).</w:t>
      </w:r>
      <w:r w:rsidR="000A5C4F">
        <w:t xml:space="preserve"> </w:t>
      </w:r>
      <w:r w:rsidRPr="003366EF">
        <w:t>More</w:t>
      </w:r>
      <w:r w:rsidR="000A5C4F">
        <w:t xml:space="preserve"> </w:t>
      </w:r>
      <w:r w:rsidRPr="003366EF">
        <w:t>particularly</w:t>
      </w:r>
      <w:r w:rsidR="000A5C4F">
        <w:t xml:space="preserve"> </w:t>
      </w:r>
      <w:r w:rsidRPr="003366EF">
        <w:t>a</w:t>
      </w:r>
      <w:r w:rsidR="000A5C4F">
        <w:t xml:space="preserve"> </w:t>
      </w:r>
      <w:r w:rsidRPr="003366EF">
        <w:t>limited</w:t>
      </w:r>
      <w:r w:rsidR="000A5C4F">
        <w:t xml:space="preserve"> </w:t>
      </w:r>
      <w:r w:rsidRPr="003366EF">
        <w:t>number</w:t>
      </w:r>
      <w:r w:rsidR="000A5C4F">
        <w:t xml:space="preserve"> </w:t>
      </w:r>
      <w:r w:rsidRPr="003366EF">
        <w:t>of</w:t>
      </w:r>
      <w:r w:rsidR="000A5C4F">
        <w:t xml:space="preserve"> </w:t>
      </w:r>
      <w:r w:rsidRPr="003366EF">
        <w:t>these</w:t>
      </w:r>
      <w:r w:rsidR="000A5C4F">
        <w:t xml:space="preserve"> </w:t>
      </w:r>
      <w:r w:rsidRPr="003366EF">
        <w:t>patients</w:t>
      </w:r>
      <w:r w:rsidR="000A5C4F">
        <w:t xml:space="preserve"> </w:t>
      </w:r>
      <w:r w:rsidRPr="003366EF">
        <w:t>reported</w:t>
      </w:r>
      <w:r w:rsidR="000A5C4F">
        <w:t xml:space="preserve"> </w:t>
      </w:r>
      <w:r w:rsidRPr="003366EF">
        <w:t>more</w:t>
      </w:r>
      <w:r w:rsidR="000A5C4F">
        <w:t xml:space="preserve"> </w:t>
      </w:r>
      <w:r w:rsidRPr="003366EF">
        <w:t>than</w:t>
      </w:r>
      <w:r w:rsidR="000A5C4F">
        <w:t xml:space="preserve"> </w:t>
      </w:r>
      <w:r w:rsidRPr="003366EF">
        <w:t>one</w:t>
      </w:r>
      <w:r w:rsidR="000A5C4F">
        <w:t xml:space="preserve"> </w:t>
      </w:r>
      <w:r w:rsidR="00431731">
        <w:t>device</w:t>
      </w:r>
      <w:r w:rsidR="000A5C4F">
        <w:t xml:space="preserve"> </w:t>
      </w:r>
      <w:r w:rsidR="00431731">
        <w:t>related</w:t>
      </w:r>
      <w:r w:rsidR="000A5C4F">
        <w:t xml:space="preserve"> </w:t>
      </w:r>
      <w:r w:rsidRPr="003366EF">
        <w:t>event</w:t>
      </w:r>
      <w:r w:rsidR="000A5C4F">
        <w:t xml:space="preserve"> </w:t>
      </w:r>
      <w:r w:rsidRPr="003366EF">
        <w:t>(18</w:t>
      </w:r>
      <w:r w:rsidR="000A5C4F">
        <w:t xml:space="preserve"> </w:t>
      </w:r>
      <w:r w:rsidRPr="003366EF">
        <w:t>and</w:t>
      </w:r>
      <w:r w:rsidR="000A5C4F">
        <w:t xml:space="preserve"> </w:t>
      </w:r>
      <w:r w:rsidRPr="003366EF">
        <w:t>5</w:t>
      </w:r>
      <w:r w:rsidR="000A5C4F">
        <w:t xml:space="preserve"> </w:t>
      </w:r>
      <w:r w:rsidRPr="003366EF">
        <w:t>patients</w:t>
      </w:r>
      <w:r w:rsidR="000A5C4F">
        <w:t xml:space="preserve"> </w:t>
      </w:r>
      <w:r w:rsidRPr="003366EF">
        <w:t>in</w:t>
      </w:r>
      <w:r w:rsidR="000A5C4F">
        <w:t xml:space="preserve"> </w:t>
      </w:r>
      <w:r w:rsidRPr="003366EF">
        <w:t>the</w:t>
      </w:r>
      <w:r w:rsidR="000A5C4F">
        <w:t xml:space="preserve"> </w:t>
      </w:r>
      <w:r w:rsidRPr="003366EF">
        <w:t>alirocumab</w:t>
      </w:r>
      <w:r w:rsidR="000A5C4F">
        <w:t xml:space="preserve"> </w:t>
      </w:r>
      <w:r w:rsidRPr="003366EF">
        <w:t>and</w:t>
      </w:r>
      <w:r w:rsidR="000A5C4F">
        <w:t xml:space="preserve"> </w:t>
      </w:r>
      <w:r w:rsidRPr="003366EF">
        <w:t>placebo</w:t>
      </w:r>
      <w:r w:rsidR="000A5C4F">
        <w:t xml:space="preserve"> </w:t>
      </w:r>
      <w:r w:rsidRPr="003366EF">
        <w:t>groups</w:t>
      </w:r>
      <w:r w:rsidR="000A5C4F">
        <w:t xml:space="preserve"> </w:t>
      </w:r>
      <w:r w:rsidRPr="003366EF">
        <w:t>respectively</w:t>
      </w:r>
      <w:r w:rsidR="000A5C4F">
        <w:t xml:space="preserve"> </w:t>
      </w:r>
      <w:r w:rsidRPr="003366EF">
        <w:t>for</w:t>
      </w:r>
      <w:r w:rsidR="000A5C4F">
        <w:t xml:space="preserve"> </w:t>
      </w:r>
      <w:r w:rsidRPr="003366EF">
        <w:t>the</w:t>
      </w:r>
      <w:r w:rsidR="000A5C4F">
        <w:t xml:space="preserve"> </w:t>
      </w:r>
      <w:r w:rsidR="006E505D">
        <w:t>placebo</w:t>
      </w:r>
      <w:r w:rsidR="000A5C4F">
        <w:t xml:space="preserve"> </w:t>
      </w:r>
      <w:r w:rsidR="006E505D">
        <w:t>controlled</w:t>
      </w:r>
      <w:r w:rsidR="000A5C4F">
        <w:t xml:space="preserve"> </w:t>
      </w:r>
      <w:r w:rsidRPr="003366EF">
        <w:t>pool;</w:t>
      </w:r>
      <w:r w:rsidR="000A5C4F">
        <w:t xml:space="preserve"> </w:t>
      </w:r>
      <w:r w:rsidRPr="003366EF">
        <w:t>23</w:t>
      </w:r>
      <w:r w:rsidR="000A5C4F">
        <w:t xml:space="preserve"> </w:t>
      </w:r>
      <w:r w:rsidRPr="003366EF">
        <w:t>and</w:t>
      </w:r>
      <w:r w:rsidR="000A5C4F">
        <w:t xml:space="preserve"> </w:t>
      </w:r>
      <w:r w:rsidRPr="003366EF">
        <w:t>1</w:t>
      </w:r>
      <w:r w:rsidR="000A5C4F">
        <w:t xml:space="preserve"> </w:t>
      </w:r>
      <w:r w:rsidRPr="003366EF">
        <w:t>patients</w:t>
      </w:r>
      <w:r w:rsidR="000A5C4F">
        <w:t xml:space="preserve"> </w:t>
      </w:r>
      <w:r w:rsidRPr="003366EF">
        <w:t>for</w:t>
      </w:r>
      <w:r w:rsidR="000A5C4F">
        <w:t xml:space="preserve"> </w:t>
      </w:r>
      <w:r w:rsidRPr="003366EF">
        <w:t>alirocumab</w:t>
      </w:r>
      <w:r w:rsidR="000A5C4F">
        <w:t xml:space="preserve"> </w:t>
      </w:r>
      <w:r w:rsidRPr="003366EF">
        <w:t>and</w:t>
      </w:r>
      <w:r w:rsidR="000A5C4F">
        <w:t xml:space="preserve"> </w:t>
      </w:r>
      <w:r w:rsidRPr="003366EF">
        <w:t>placebo</w:t>
      </w:r>
      <w:r w:rsidR="000A5C4F">
        <w:t xml:space="preserve"> </w:t>
      </w:r>
      <w:r w:rsidRPr="003366EF">
        <w:t>for</w:t>
      </w:r>
      <w:r w:rsidR="000A5C4F">
        <w:t xml:space="preserve"> </w:t>
      </w:r>
      <w:r w:rsidRPr="003366EF">
        <w:t>alirocumab,</w:t>
      </w:r>
      <w:r w:rsidR="000A5C4F">
        <w:t xml:space="preserve"> </w:t>
      </w:r>
      <w:r w:rsidRPr="003366EF">
        <w:t>respectively</w:t>
      </w:r>
      <w:r w:rsidR="000A5C4F">
        <w:t xml:space="preserve"> </w:t>
      </w:r>
      <w:r w:rsidRPr="003366EF">
        <w:t>for</w:t>
      </w:r>
      <w:r w:rsidR="000A5C4F">
        <w:t xml:space="preserve"> </w:t>
      </w:r>
      <w:r w:rsidRPr="003366EF">
        <w:t>the</w:t>
      </w:r>
      <w:r w:rsidR="000A5C4F">
        <w:t xml:space="preserve"> </w:t>
      </w:r>
      <w:r w:rsidR="006E505D">
        <w:t>ezetimibe</w:t>
      </w:r>
      <w:r w:rsidR="000A5C4F">
        <w:t xml:space="preserve"> </w:t>
      </w:r>
      <w:r w:rsidR="006E505D">
        <w:t>controlled</w:t>
      </w:r>
      <w:r w:rsidR="000A5C4F">
        <w:t xml:space="preserve"> </w:t>
      </w:r>
      <w:r w:rsidRPr="003366EF">
        <w:t>pool).</w:t>
      </w:r>
      <w:r w:rsidR="000A5C4F">
        <w:t xml:space="preserve"> </w:t>
      </w:r>
      <w:r w:rsidRPr="003366EF">
        <w:t>The</w:t>
      </w:r>
      <w:r w:rsidR="000A5C4F">
        <w:t xml:space="preserve"> </w:t>
      </w:r>
      <w:r w:rsidRPr="003366EF">
        <w:t>most</w:t>
      </w:r>
      <w:r w:rsidR="000A5C4F">
        <w:t xml:space="preserve"> </w:t>
      </w:r>
      <w:r w:rsidRPr="003366EF">
        <w:t>frequent</w:t>
      </w:r>
      <w:r w:rsidR="000A5C4F">
        <w:t xml:space="preserve"> </w:t>
      </w:r>
      <w:r w:rsidR="00431731">
        <w:t>device</w:t>
      </w:r>
      <w:r w:rsidR="000A5C4F">
        <w:t xml:space="preserve"> </w:t>
      </w:r>
      <w:r w:rsidR="00431731">
        <w:t>related</w:t>
      </w:r>
      <w:r w:rsidR="000A5C4F">
        <w:t xml:space="preserve"> </w:t>
      </w:r>
      <w:r w:rsidRPr="003366EF">
        <w:t>events</w:t>
      </w:r>
      <w:r w:rsidR="000A5C4F">
        <w:t xml:space="preserve"> </w:t>
      </w:r>
      <w:r w:rsidRPr="003366EF">
        <w:t>were</w:t>
      </w:r>
      <w:r w:rsidR="000A5C4F">
        <w:t xml:space="preserve"> </w:t>
      </w:r>
      <w:r w:rsidRPr="003366EF">
        <w:t>‘</w:t>
      </w:r>
      <w:r w:rsidR="00431731" w:rsidRPr="003366EF">
        <w:t>d</w:t>
      </w:r>
      <w:r w:rsidRPr="003366EF">
        <w:t>evice</w:t>
      </w:r>
      <w:r w:rsidR="000A5C4F">
        <w:t xml:space="preserve"> </w:t>
      </w:r>
      <w:r w:rsidRPr="003366EF">
        <w:t>is</w:t>
      </w:r>
      <w:r w:rsidR="000A5C4F">
        <w:t xml:space="preserve"> </w:t>
      </w:r>
      <w:r w:rsidRPr="003366EF">
        <w:t>jammed</w:t>
      </w:r>
      <w:r w:rsidR="00431731" w:rsidRPr="003366EF">
        <w:t>,</w:t>
      </w:r>
      <w:r w:rsidR="000A5C4F">
        <w:t xml:space="preserve"> </w:t>
      </w:r>
      <w:r w:rsidR="00431731" w:rsidRPr="003366EF">
        <w:t>‘activation</w:t>
      </w:r>
      <w:r w:rsidR="000A5C4F">
        <w:t xml:space="preserve"> </w:t>
      </w:r>
      <w:r w:rsidR="00431731" w:rsidRPr="003366EF">
        <w:t>difficulty</w:t>
      </w:r>
      <w:r w:rsidR="000A5C4F">
        <w:t xml:space="preserve"> </w:t>
      </w:r>
      <w:r w:rsidR="00431731" w:rsidRPr="003366EF">
        <w:t>/</w:t>
      </w:r>
      <w:r w:rsidR="000A5C4F">
        <w:t xml:space="preserve"> </w:t>
      </w:r>
      <w:r w:rsidR="00431731" w:rsidRPr="003366EF">
        <w:t>fault’</w:t>
      </w:r>
      <w:r w:rsidR="000A5C4F">
        <w:t xml:space="preserve"> </w:t>
      </w:r>
      <w:r w:rsidR="00431731" w:rsidRPr="003366EF">
        <w:t>and</w:t>
      </w:r>
      <w:r w:rsidR="000A5C4F">
        <w:t xml:space="preserve"> </w:t>
      </w:r>
      <w:r w:rsidR="00431731" w:rsidRPr="003366EF">
        <w:t>‘click/click</w:t>
      </w:r>
      <w:r w:rsidR="000A5C4F">
        <w:t xml:space="preserve"> </w:t>
      </w:r>
      <w:r w:rsidR="00431731" w:rsidRPr="003366EF">
        <w:t>sound</w:t>
      </w:r>
      <w:r w:rsidR="000A5C4F">
        <w:t xml:space="preserve"> </w:t>
      </w:r>
      <w:r w:rsidRPr="003366EF">
        <w:t>missing’.</w:t>
      </w:r>
      <w:r w:rsidR="000A5C4F">
        <w:t xml:space="preserve"> </w:t>
      </w:r>
      <w:r w:rsidRPr="003366EF">
        <w:t>No</w:t>
      </w:r>
      <w:r w:rsidR="000A5C4F">
        <w:t xml:space="preserve"> </w:t>
      </w:r>
      <w:r w:rsidRPr="003366EF">
        <w:t>particular</w:t>
      </w:r>
      <w:r w:rsidR="000A5C4F">
        <w:t xml:space="preserve"> </w:t>
      </w:r>
      <w:r w:rsidRPr="003366EF">
        <w:t>safety</w:t>
      </w:r>
      <w:r w:rsidR="000A5C4F">
        <w:t xml:space="preserve"> </w:t>
      </w:r>
      <w:r w:rsidRPr="003366EF">
        <w:t>concern</w:t>
      </w:r>
      <w:r w:rsidR="000A5C4F">
        <w:t xml:space="preserve"> </w:t>
      </w:r>
      <w:r w:rsidRPr="003366EF">
        <w:t>associated</w:t>
      </w:r>
      <w:r w:rsidR="000A5C4F">
        <w:t xml:space="preserve"> </w:t>
      </w:r>
      <w:r w:rsidRPr="003366EF">
        <w:t>with</w:t>
      </w:r>
      <w:r w:rsidR="000A5C4F">
        <w:t xml:space="preserve"> </w:t>
      </w:r>
      <w:r w:rsidRPr="003366EF">
        <w:t>these</w:t>
      </w:r>
      <w:r w:rsidR="000A5C4F">
        <w:t xml:space="preserve"> </w:t>
      </w:r>
      <w:r w:rsidR="00431731">
        <w:t>device</w:t>
      </w:r>
      <w:r w:rsidR="000A5C4F">
        <w:t xml:space="preserve"> </w:t>
      </w:r>
      <w:r w:rsidR="00431731">
        <w:t>related</w:t>
      </w:r>
      <w:r w:rsidR="000A5C4F">
        <w:t xml:space="preserve"> </w:t>
      </w:r>
      <w:r w:rsidRPr="003366EF">
        <w:t>events</w:t>
      </w:r>
      <w:r w:rsidR="000A5C4F">
        <w:t xml:space="preserve"> </w:t>
      </w:r>
      <w:r w:rsidRPr="003366EF">
        <w:t>emerged</w:t>
      </w:r>
      <w:r w:rsidR="00224853">
        <w:t>.</w:t>
      </w:r>
    </w:p>
    <w:p w:rsidR="00224853" w:rsidRDefault="003366EF" w:rsidP="003366EF">
      <w:r w:rsidRPr="003366EF">
        <w:t>Through</w:t>
      </w:r>
      <w:r w:rsidR="000A5C4F">
        <w:t xml:space="preserve"> </w:t>
      </w:r>
      <w:r w:rsidRPr="003366EF">
        <w:t>this</w:t>
      </w:r>
      <w:r w:rsidR="000A5C4F">
        <w:t xml:space="preserve"> </w:t>
      </w:r>
      <w:r w:rsidRPr="003366EF">
        <w:t>investigation</w:t>
      </w:r>
      <w:r w:rsidR="000A5C4F">
        <w:t xml:space="preserve"> </w:t>
      </w:r>
      <w:r w:rsidRPr="003366EF">
        <w:t>it</w:t>
      </w:r>
      <w:r w:rsidR="000A5C4F">
        <w:t xml:space="preserve"> </w:t>
      </w:r>
      <w:r w:rsidRPr="003366EF">
        <w:t>was</w:t>
      </w:r>
      <w:r w:rsidR="000A5C4F">
        <w:t xml:space="preserve"> </w:t>
      </w:r>
      <w:r w:rsidRPr="003366EF">
        <w:t>also</w:t>
      </w:r>
      <w:r w:rsidR="000A5C4F">
        <w:t xml:space="preserve"> </w:t>
      </w:r>
      <w:r w:rsidRPr="003366EF">
        <w:t>possible,</w:t>
      </w:r>
      <w:r w:rsidR="000A5C4F">
        <w:t xml:space="preserve"> </w:t>
      </w:r>
      <w:r w:rsidRPr="003366EF">
        <w:t>when</w:t>
      </w:r>
      <w:r w:rsidR="000A5C4F">
        <w:t xml:space="preserve"> </w:t>
      </w:r>
      <w:r w:rsidRPr="003366EF">
        <w:t>referring</w:t>
      </w:r>
      <w:r w:rsidR="000A5C4F">
        <w:t xml:space="preserve"> </w:t>
      </w:r>
      <w:r w:rsidRPr="003366EF">
        <w:t>to</w:t>
      </w:r>
      <w:r w:rsidR="000A5C4F">
        <w:t xml:space="preserve"> </w:t>
      </w:r>
      <w:r w:rsidRPr="003366EF">
        <w:t>the</w:t>
      </w:r>
      <w:r w:rsidR="000A5C4F">
        <w:t xml:space="preserve"> </w:t>
      </w:r>
      <w:r w:rsidRPr="003366EF">
        <w:t>total</w:t>
      </w:r>
      <w:r w:rsidR="000A5C4F">
        <w:t xml:space="preserve"> </w:t>
      </w:r>
      <w:r w:rsidRPr="003366EF">
        <w:t>number</w:t>
      </w:r>
      <w:r w:rsidR="000A5C4F">
        <w:t xml:space="preserve"> </w:t>
      </w:r>
      <w:r w:rsidRPr="003366EF">
        <w:t>of</w:t>
      </w:r>
      <w:r w:rsidR="000A5C4F">
        <w:t xml:space="preserve"> </w:t>
      </w:r>
      <w:r w:rsidRPr="003366EF">
        <w:t>doses</w:t>
      </w:r>
      <w:r w:rsidR="000A5C4F">
        <w:t xml:space="preserve"> </w:t>
      </w:r>
      <w:r w:rsidRPr="003366EF">
        <w:t>administered</w:t>
      </w:r>
      <w:r w:rsidR="000A5C4F">
        <w:t xml:space="preserve"> </w:t>
      </w:r>
      <w:r w:rsidRPr="003366EF">
        <w:t>of</w:t>
      </w:r>
      <w:r w:rsidR="000A5C4F">
        <w:t xml:space="preserve"> </w:t>
      </w:r>
      <w:r w:rsidRPr="003366EF">
        <w:t>alirocumab,</w:t>
      </w:r>
      <w:r w:rsidR="000A5C4F">
        <w:t xml:space="preserve"> </w:t>
      </w:r>
      <w:r w:rsidRPr="003366EF">
        <w:t>to</w:t>
      </w:r>
      <w:r w:rsidR="000A5C4F">
        <w:t xml:space="preserve"> </w:t>
      </w:r>
      <w:r w:rsidRPr="003366EF">
        <w:t>determine</w:t>
      </w:r>
      <w:r w:rsidR="000A5C4F">
        <w:t xml:space="preserve"> </w:t>
      </w:r>
      <w:r w:rsidRPr="003366EF">
        <w:t>the</w:t>
      </w:r>
      <w:r w:rsidR="000A5C4F">
        <w:t xml:space="preserve"> </w:t>
      </w:r>
      <w:r w:rsidRPr="003366EF">
        <w:t>frequency</w:t>
      </w:r>
      <w:r w:rsidR="000A5C4F">
        <w:t xml:space="preserve"> </w:t>
      </w:r>
      <w:r w:rsidRPr="003366EF">
        <w:t>of</w:t>
      </w:r>
      <w:r w:rsidR="000A5C4F">
        <w:t xml:space="preserve"> </w:t>
      </w:r>
      <w:r w:rsidR="00431731">
        <w:t>device</w:t>
      </w:r>
      <w:r w:rsidR="000A5C4F">
        <w:t xml:space="preserve"> </w:t>
      </w:r>
      <w:r w:rsidR="00431731">
        <w:t>related</w:t>
      </w:r>
      <w:r w:rsidR="000A5C4F">
        <w:t xml:space="preserve"> </w:t>
      </w:r>
      <w:r w:rsidRPr="003366EF">
        <w:t>events</w:t>
      </w:r>
      <w:r w:rsidR="000A5C4F">
        <w:t xml:space="preserve"> </w:t>
      </w:r>
      <w:r w:rsidRPr="003366EF">
        <w:t>that</w:t>
      </w:r>
      <w:r w:rsidR="000A5C4F">
        <w:t xml:space="preserve"> </w:t>
      </w:r>
      <w:r w:rsidRPr="003366EF">
        <w:t>ranged</w:t>
      </w:r>
      <w:r w:rsidR="000A5C4F">
        <w:t xml:space="preserve"> </w:t>
      </w:r>
      <w:r w:rsidRPr="003366EF">
        <w:t>from</w:t>
      </w:r>
      <w:r w:rsidR="000A5C4F">
        <w:t xml:space="preserve"> </w:t>
      </w:r>
      <w:r w:rsidRPr="003366EF">
        <w:t>0.51%</w:t>
      </w:r>
      <w:r w:rsidR="000A5C4F">
        <w:t xml:space="preserve"> </w:t>
      </w:r>
      <w:r w:rsidRPr="003366EF">
        <w:t>and</w:t>
      </w:r>
      <w:r w:rsidR="000A5C4F">
        <w:t xml:space="preserve"> </w:t>
      </w:r>
      <w:r w:rsidRPr="003366EF">
        <w:t>0.62%</w:t>
      </w:r>
      <w:r w:rsidR="000A5C4F">
        <w:t xml:space="preserve"> </w:t>
      </w:r>
      <w:r w:rsidRPr="003366EF">
        <w:t>depending</w:t>
      </w:r>
      <w:r w:rsidR="000A5C4F">
        <w:t xml:space="preserve"> </w:t>
      </w:r>
      <w:r w:rsidRPr="003366EF">
        <w:t>on</w:t>
      </w:r>
      <w:r w:rsidR="000A5C4F">
        <w:t xml:space="preserve"> </w:t>
      </w:r>
      <w:r w:rsidRPr="003366EF">
        <w:t>the</w:t>
      </w:r>
      <w:r w:rsidR="000A5C4F">
        <w:t xml:space="preserve"> </w:t>
      </w:r>
      <w:r w:rsidRPr="003366EF">
        <w:t>pools,</w:t>
      </w:r>
      <w:r w:rsidR="000A5C4F">
        <w:t xml:space="preserve"> </w:t>
      </w:r>
      <w:r w:rsidRPr="003366EF">
        <w:t>placebo</w:t>
      </w:r>
      <w:r w:rsidR="000A5C4F">
        <w:t xml:space="preserve"> </w:t>
      </w:r>
      <w:r w:rsidRPr="003366EF">
        <w:t>or</w:t>
      </w:r>
      <w:r w:rsidR="000A5C4F">
        <w:t xml:space="preserve"> </w:t>
      </w:r>
      <w:r w:rsidR="006E505D">
        <w:t>ezetimibe</w:t>
      </w:r>
      <w:r w:rsidR="000A5C4F">
        <w:t xml:space="preserve"> </w:t>
      </w:r>
      <w:r w:rsidR="006E505D">
        <w:t>controlled</w:t>
      </w:r>
      <w:r w:rsidR="000A5C4F">
        <w:t xml:space="preserve"> </w:t>
      </w:r>
      <w:r w:rsidRPr="003366EF">
        <w:t>pool</w:t>
      </w:r>
      <w:r w:rsidR="00224853">
        <w:t>.</w:t>
      </w:r>
    </w:p>
    <w:p w:rsidR="003366EF" w:rsidRPr="003366EF" w:rsidRDefault="003366EF" w:rsidP="003366EF">
      <w:r w:rsidRPr="003366EF">
        <w:t>The</w:t>
      </w:r>
      <w:r w:rsidR="000A5C4F">
        <w:t xml:space="preserve"> </w:t>
      </w:r>
      <w:r w:rsidRPr="003366EF">
        <w:t>process</w:t>
      </w:r>
      <w:r w:rsidR="000A5C4F">
        <w:t xml:space="preserve"> </w:t>
      </w:r>
      <w:r w:rsidRPr="003366EF">
        <w:t>followed</w:t>
      </w:r>
      <w:r w:rsidR="000A5C4F">
        <w:t xml:space="preserve"> </w:t>
      </w:r>
      <w:r w:rsidRPr="003366EF">
        <w:t>at</w:t>
      </w:r>
      <w:r w:rsidR="000A5C4F">
        <w:t xml:space="preserve"> </w:t>
      </w:r>
      <w:r w:rsidRPr="003366EF">
        <w:t>the</w:t>
      </w:r>
      <w:r w:rsidR="000A5C4F">
        <w:t xml:space="preserve"> </w:t>
      </w:r>
      <w:r w:rsidRPr="003366EF">
        <w:t>time</w:t>
      </w:r>
      <w:r w:rsidR="000A5C4F">
        <w:t xml:space="preserve"> </w:t>
      </w:r>
      <w:r w:rsidRPr="003366EF">
        <w:t>of</w:t>
      </w:r>
      <w:r w:rsidR="000A5C4F">
        <w:t xml:space="preserve"> </w:t>
      </w:r>
      <w:r w:rsidRPr="003366EF">
        <w:t>the</w:t>
      </w:r>
      <w:r w:rsidR="000A5C4F">
        <w:t xml:space="preserve"> </w:t>
      </w:r>
      <w:r w:rsidRPr="003366EF">
        <w:t>ODYSSEY</w:t>
      </w:r>
      <w:r w:rsidR="000A5C4F">
        <w:t xml:space="preserve"> </w:t>
      </w:r>
      <w:r w:rsidR="00CE27DF">
        <w:t>Phase</w:t>
      </w:r>
      <w:r w:rsidR="000A5C4F">
        <w:t xml:space="preserve"> </w:t>
      </w:r>
      <w:r w:rsidR="00CE27DF">
        <w:t>III</w:t>
      </w:r>
      <w:r w:rsidR="000A5C4F">
        <w:t xml:space="preserve"> </w:t>
      </w:r>
      <w:r w:rsidRPr="003366EF">
        <w:t>program</w:t>
      </w:r>
      <w:r w:rsidR="000A5C4F">
        <w:t xml:space="preserve"> </w:t>
      </w:r>
      <w:r w:rsidRPr="003366EF">
        <w:t>to</w:t>
      </w:r>
      <w:r w:rsidR="000A5C4F">
        <w:t xml:space="preserve"> </w:t>
      </w:r>
      <w:r w:rsidRPr="003366EF">
        <w:t>record</w:t>
      </w:r>
      <w:r w:rsidR="000A5C4F">
        <w:t xml:space="preserve"> </w:t>
      </w:r>
      <w:r w:rsidRPr="003366EF">
        <w:t>and</w:t>
      </w:r>
      <w:r w:rsidR="000A5C4F">
        <w:t xml:space="preserve"> </w:t>
      </w:r>
      <w:r w:rsidRPr="003366EF">
        <w:t>collect</w:t>
      </w:r>
      <w:r w:rsidR="000A5C4F">
        <w:t xml:space="preserve"> </w:t>
      </w:r>
      <w:r w:rsidRPr="003366EF">
        <w:t>any</w:t>
      </w:r>
      <w:r w:rsidR="000A5C4F">
        <w:t xml:space="preserve"> </w:t>
      </w:r>
      <w:r w:rsidRPr="003366EF">
        <w:t>issue</w:t>
      </w:r>
      <w:r w:rsidR="000A5C4F">
        <w:t xml:space="preserve"> </w:t>
      </w:r>
      <w:r w:rsidRPr="003366EF">
        <w:t>with</w:t>
      </w:r>
      <w:r w:rsidR="000A5C4F">
        <w:t xml:space="preserve"> </w:t>
      </w:r>
      <w:r w:rsidRPr="003366EF">
        <w:t>the</w:t>
      </w:r>
      <w:r w:rsidR="000A5C4F">
        <w:t xml:space="preserve"> </w:t>
      </w:r>
      <w:r w:rsidR="00431731">
        <w:t>pre</w:t>
      </w:r>
      <w:r w:rsidR="00431731" w:rsidRPr="003366EF">
        <w:t>filled</w:t>
      </w:r>
      <w:r w:rsidR="000A5C4F">
        <w:t xml:space="preserve"> </w:t>
      </w:r>
      <w:r w:rsidR="00431731" w:rsidRPr="003366EF">
        <w:t>pen</w:t>
      </w:r>
      <w:r w:rsidR="000A5C4F">
        <w:t xml:space="preserve"> </w:t>
      </w:r>
      <w:r w:rsidRPr="003366EF">
        <w:t>is</w:t>
      </w:r>
      <w:r w:rsidR="000A5C4F">
        <w:t xml:space="preserve"> </w:t>
      </w:r>
      <w:r w:rsidRPr="003366EF">
        <w:t>continuing,</w:t>
      </w:r>
      <w:r w:rsidR="000A5C4F">
        <w:t xml:space="preserve"> </w:t>
      </w:r>
      <w:r w:rsidRPr="003366EF">
        <w:t>and</w:t>
      </w:r>
      <w:r w:rsidR="000A5C4F">
        <w:t xml:space="preserve"> </w:t>
      </w:r>
      <w:r w:rsidRPr="003366EF">
        <w:t>was</w:t>
      </w:r>
      <w:r w:rsidR="000A5C4F">
        <w:t xml:space="preserve"> </w:t>
      </w:r>
      <w:r w:rsidRPr="003366EF">
        <w:t>implemented</w:t>
      </w:r>
      <w:r w:rsidR="000A5C4F">
        <w:t xml:space="preserve"> </w:t>
      </w:r>
      <w:r w:rsidRPr="003366EF">
        <w:t>in</w:t>
      </w:r>
      <w:r w:rsidR="000A5C4F">
        <w:t xml:space="preserve"> </w:t>
      </w:r>
      <w:r w:rsidRPr="003366EF">
        <w:t>all</w:t>
      </w:r>
      <w:r w:rsidR="000A5C4F">
        <w:t xml:space="preserve"> </w:t>
      </w:r>
      <w:r w:rsidRPr="003366EF">
        <w:t>clinical</w:t>
      </w:r>
      <w:r w:rsidR="000A5C4F">
        <w:t xml:space="preserve"> </w:t>
      </w:r>
      <w:r w:rsidRPr="003366EF">
        <w:t>studies</w:t>
      </w:r>
      <w:r w:rsidR="000A5C4F">
        <w:t xml:space="preserve"> </w:t>
      </w:r>
      <w:r w:rsidRPr="003366EF">
        <w:t>to</w:t>
      </w:r>
      <w:r w:rsidR="000A5C4F">
        <w:t xml:space="preserve"> </w:t>
      </w:r>
      <w:r w:rsidRPr="003366EF">
        <w:t>allow</w:t>
      </w:r>
      <w:r w:rsidR="000A5C4F">
        <w:t xml:space="preserve"> </w:t>
      </w:r>
      <w:r w:rsidRPr="003366EF">
        <w:t>for</w:t>
      </w:r>
      <w:r w:rsidR="000A5C4F">
        <w:t xml:space="preserve"> </w:t>
      </w:r>
      <w:r w:rsidRPr="003366EF">
        <w:t>identifying</w:t>
      </w:r>
      <w:r w:rsidR="000A5C4F">
        <w:t xml:space="preserve"> </w:t>
      </w:r>
      <w:r w:rsidRPr="003366EF">
        <w:t>any</w:t>
      </w:r>
      <w:r w:rsidR="000A5C4F">
        <w:t xml:space="preserve"> </w:t>
      </w:r>
      <w:r w:rsidRPr="003366EF">
        <w:t>failure</w:t>
      </w:r>
      <w:r w:rsidR="000A5C4F">
        <w:t xml:space="preserve"> </w:t>
      </w:r>
      <w:r w:rsidRPr="003366EF">
        <w:t>of</w:t>
      </w:r>
      <w:r w:rsidR="000A5C4F">
        <w:t xml:space="preserve"> </w:t>
      </w:r>
      <w:r w:rsidRPr="003366EF">
        <w:t>the</w:t>
      </w:r>
      <w:r w:rsidR="000A5C4F">
        <w:t xml:space="preserve"> </w:t>
      </w:r>
      <w:r w:rsidRPr="003366EF">
        <w:t>device</w:t>
      </w:r>
      <w:r w:rsidR="000A5C4F">
        <w:t xml:space="preserve"> </w:t>
      </w:r>
      <w:r w:rsidRPr="003366EF">
        <w:t>and</w:t>
      </w:r>
      <w:r w:rsidR="000A5C4F">
        <w:t xml:space="preserve"> </w:t>
      </w:r>
      <w:r w:rsidRPr="003366EF">
        <w:t>to</w:t>
      </w:r>
      <w:r w:rsidR="000A5C4F">
        <w:t xml:space="preserve"> </w:t>
      </w:r>
      <w:r w:rsidRPr="003366EF">
        <w:t>guide</w:t>
      </w:r>
      <w:r w:rsidR="000A5C4F">
        <w:t xml:space="preserve"> </w:t>
      </w:r>
      <w:r w:rsidRPr="003366EF">
        <w:t>the</w:t>
      </w:r>
      <w:r w:rsidR="000A5C4F">
        <w:t xml:space="preserve"> </w:t>
      </w:r>
      <w:r w:rsidRPr="003366EF">
        <w:t>efforts</w:t>
      </w:r>
      <w:r w:rsidR="000A5C4F">
        <w:t xml:space="preserve"> </w:t>
      </w:r>
      <w:r w:rsidRPr="003366EF">
        <w:t>to</w:t>
      </w:r>
      <w:r w:rsidR="000A5C4F">
        <w:t xml:space="preserve"> </w:t>
      </w:r>
      <w:r w:rsidRPr="003366EF">
        <w:t>evaluate</w:t>
      </w:r>
      <w:r w:rsidR="000A5C4F">
        <w:t xml:space="preserve"> </w:t>
      </w:r>
      <w:r w:rsidRPr="003366EF">
        <w:t>and</w:t>
      </w:r>
      <w:r w:rsidR="000A5C4F">
        <w:t xml:space="preserve"> </w:t>
      </w:r>
      <w:r w:rsidRPr="003366EF">
        <w:t>mediate</w:t>
      </w:r>
      <w:r w:rsidR="000A5C4F">
        <w:t xml:space="preserve"> </w:t>
      </w:r>
      <w:r w:rsidRPr="003366EF">
        <w:t>patient</w:t>
      </w:r>
      <w:r w:rsidR="000A5C4F">
        <w:t xml:space="preserve"> </w:t>
      </w:r>
      <w:r w:rsidRPr="003366EF">
        <w:t>risk</w:t>
      </w:r>
      <w:r w:rsidR="000A5C4F">
        <w:t xml:space="preserve"> </w:t>
      </w:r>
      <w:r w:rsidRPr="003366EF">
        <w:t>through</w:t>
      </w:r>
      <w:r w:rsidR="000A5C4F">
        <w:t xml:space="preserve"> </w:t>
      </w:r>
      <w:r w:rsidRPr="003366EF">
        <w:t>implementation</w:t>
      </w:r>
      <w:r w:rsidR="000A5C4F">
        <w:t xml:space="preserve"> </w:t>
      </w:r>
      <w:r w:rsidRPr="003366EF">
        <w:t>of</w:t>
      </w:r>
      <w:r w:rsidR="000A5C4F">
        <w:t xml:space="preserve"> </w:t>
      </w:r>
      <w:r w:rsidRPr="003366EF">
        <w:t>appropriate</w:t>
      </w:r>
      <w:r w:rsidR="000A5C4F">
        <w:t xml:space="preserve"> </w:t>
      </w:r>
      <w:r w:rsidRPr="003366EF">
        <w:t>action</w:t>
      </w:r>
      <w:r w:rsidR="000A5C4F">
        <w:t xml:space="preserve"> </w:t>
      </w:r>
      <w:r w:rsidRPr="003366EF">
        <w:t>plans.</w:t>
      </w:r>
    </w:p>
    <w:p w:rsidR="003366EF" w:rsidRPr="003366EF" w:rsidRDefault="003366EF" w:rsidP="003366EF">
      <w:r w:rsidRPr="003366EF">
        <w:t>Since</w:t>
      </w:r>
      <w:r w:rsidR="000A5C4F">
        <w:t xml:space="preserve"> </w:t>
      </w:r>
      <w:r w:rsidRPr="003366EF">
        <w:t>the</w:t>
      </w:r>
      <w:r w:rsidR="000A5C4F">
        <w:t xml:space="preserve"> </w:t>
      </w:r>
      <w:r w:rsidRPr="003366EF">
        <w:t>initiation</w:t>
      </w:r>
      <w:r w:rsidR="000A5C4F">
        <w:t xml:space="preserve"> </w:t>
      </w:r>
      <w:r w:rsidRPr="003366EF">
        <w:t>of</w:t>
      </w:r>
      <w:r w:rsidR="000A5C4F">
        <w:t xml:space="preserve"> </w:t>
      </w:r>
      <w:r w:rsidRPr="003366EF">
        <w:t>the</w:t>
      </w:r>
      <w:r w:rsidR="000A5C4F">
        <w:t xml:space="preserve"> </w:t>
      </w:r>
      <w:r w:rsidR="00CE27DF">
        <w:t>Phase</w:t>
      </w:r>
      <w:r w:rsidR="000A5C4F">
        <w:t xml:space="preserve"> </w:t>
      </w:r>
      <w:r w:rsidR="00CE27DF">
        <w:t>III</w:t>
      </w:r>
      <w:r w:rsidR="000A5C4F">
        <w:t xml:space="preserve"> </w:t>
      </w:r>
      <w:r w:rsidRPr="003366EF">
        <w:t>program,</w:t>
      </w:r>
      <w:r w:rsidR="000A5C4F">
        <w:t xml:space="preserve"> </w:t>
      </w:r>
      <w:r w:rsidRPr="003366EF">
        <w:t>a</w:t>
      </w:r>
      <w:r w:rsidR="000A5C4F">
        <w:t xml:space="preserve"> </w:t>
      </w:r>
      <w:r w:rsidRPr="003366EF">
        <w:t>number</w:t>
      </w:r>
      <w:r w:rsidR="000A5C4F">
        <w:t xml:space="preserve"> </w:t>
      </w:r>
      <w:r w:rsidRPr="003366EF">
        <w:t>of</w:t>
      </w:r>
      <w:r w:rsidR="000A5C4F">
        <w:t xml:space="preserve"> </w:t>
      </w:r>
      <w:r w:rsidRPr="003366EF">
        <w:t>controls</w:t>
      </w:r>
      <w:r w:rsidR="000A5C4F">
        <w:t xml:space="preserve"> </w:t>
      </w:r>
      <w:r w:rsidRPr="003366EF">
        <w:t>have</w:t>
      </w:r>
      <w:r w:rsidR="000A5C4F">
        <w:t xml:space="preserve"> </w:t>
      </w:r>
      <w:r w:rsidRPr="003366EF">
        <w:t>been</w:t>
      </w:r>
      <w:r w:rsidR="000A5C4F">
        <w:t xml:space="preserve"> </w:t>
      </w:r>
      <w:r w:rsidRPr="003366EF">
        <w:t>put</w:t>
      </w:r>
      <w:r w:rsidR="000A5C4F">
        <w:t xml:space="preserve"> </w:t>
      </w:r>
      <w:r w:rsidRPr="003366EF">
        <w:t>in</w:t>
      </w:r>
      <w:r w:rsidR="000A5C4F">
        <w:t xml:space="preserve"> </w:t>
      </w:r>
      <w:r w:rsidRPr="003366EF">
        <w:t>place</w:t>
      </w:r>
      <w:r w:rsidR="000A5C4F">
        <w:t xml:space="preserve"> </w:t>
      </w:r>
      <w:r w:rsidRPr="003366EF">
        <w:t>to</w:t>
      </w:r>
      <w:r w:rsidR="000A5C4F">
        <w:t xml:space="preserve"> </w:t>
      </w:r>
      <w:r w:rsidRPr="003366EF">
        <w:t>modulate</w:t>
      </w:r>
      <w:r w:rsidR="000A5C4F">
        <w:t xml:space="preserve"> </w:t>
      </w:r>
      <w:r w:rsidRPr="003366EF">
        <w:t>the</w:t>
      </w:r>
      <w:r w:rsidR="000A5C4F">
        <w:t xml:space="preserve"> </w:t>
      </w:r>
      <w:r w:rsidRPr="003366EF">
        <w:t>rate</w:t>
      </w:r>
      <w:r w:rsidR="000A5C4F">
        <w:t xml:space="preserve"> </w:t>
      </w:r>
      <w:r w:rsidRPr="003366EF">
        <w:t>of</w:t>
      </w:r>
      <w:r w:rsidR="000A5C4F">
        <w:t xml:space="preserve"> </w:t>
      </w:r>
      <w:r w:rsidR="00431731">
        <w:t>prefilled</w:t>
      </w:r>
      <w:r w:rsidR="000A5C4F">
        <w:t xml:space="preserve"> </w:t>
      </w:r>
      <w:r w:rsidR="00431731">
        <w:t>pen</w:t>
      </w:r>
      <w:r w:rsidR="000A5C4F">
        <w:t xml:space="preserve"> </w:t>
      </w:r>
      <w:r w:rsidRPr="003366EF">
        <w:t>related</w:t>
      </w:r>
      <w:r w:rsidR="000A5C4F">
        <w:t xml:space="preserve"> </w:t>
      </w:r>
      <w:r w:rsidR="00431731">
        <w:t>product</w:t>
      </w:r>
      <w:r w:rsidR="000A5C4F">
        <w:t xml:space="preserve"> </w:t>
      </w:r>
      <w:r w:rsidR="00431731">
        <w:t>technical</w:t>
      </w:r>
      <w:r w:rsidR="000A5C4F">
        <w:t xml:space="preserve"> </w:t>
      </w:r>
      <w:r w:rsidR="00431731">
        <w:t>complaints:</w:t>
      </w:r>
    </w:p>
    <w:p w:rsidR="00224853" w:rsidRDefault="00D3012B" w:rsidP="003366EF">
      <w:pPr>
        <w:pStyle w:val="ListBullet"/>
      </w:pPr>
      <w:r>
        <w:t>[information</w:t>
      </w:r>
      <w:r w:rsidR="000A5C4F">
        <w:t xml:space="preserve"> </w:t>
      </w:r>
      <w:r>
        <w:t>redacted]</w:t>
      </w:r>
    </w:p>
    <w:p w:rsidR="00224853" w:rsidRDefault="00D3012B" w:rsidP="003366EF">
      <w:pPr>
        <w:pStyle w:val="ListBullet"/>
      </w:pPr>
      <w:r>
        <w:t>[information</w:t>
      </w:r>
      <w:r w:rsidR="000A5C4F">
        <w:t xml:space="preserve"> </w:t>
      </w:r>
      <w:r>
        <w:t>redacted]</w:t>
      </w:r>
    </w:p>
    <w:p w:rsidR="00224853" w:rsidRDefault="003366EF" w:rsidP="003366EF">
      <w:pPr>
        <w:pStyle w:val="ListBullet"/>
      </w:pPr>
      <w:r w:rsidRPr="003366EF">
        <w:t>To</w:t>
      </w:r>
      <w:r w:rsidR="000A5C4F">
        <w:t xml:space="preserve"> </w:t>
      </w:r>
      <w:r w:rsidRPr="003366EF">
        <w:t>support</w:t>
      </w:r>
      <w:r w:rsidR="000A5C4F">
        <w:t xml:space="preserve"> </w:t>
      </w:r>
      <w:r w:rsidRPr="003366EF">
        <w:t>usability</w:t>
      </w:r>
      <w:r w:rsidR="000A5C4F">
        <w:t xml:space="preserve"> </w:t>
      </w:r>
      <w:r w:rsidRPr="003366EF">
        <w:t>of</w:t>
      </w:r>
      <w:r w:rsidR="000A5C4F">
        <w:t xml:space="preserve"> </w:t>
      </w:r>
      <w:r w:rsidRPr="003366EF">
        <w:t>the</w:t>
      </w:r>
      <w:r w:rsidR="000A5C4F">
        <w:t xml:space="preserve"> </w:t>
      </w:r>
      <w:r w:rsidR="00431731">
        <w:t>prefilled</w:t>
      </w:r>
      <w:r w:rsidR="000A5C4F">
        <w:t xml:space="preserve"> </w:t>
      </w:r>
      <w:r w:rsidR="00431731">
        <w:t>pen</w:t>
      </w:r>
      <w:r w:rsidRPr="003366EF">
        <w:t>,</w:t>
      </w:r>
      <w:r w:rsidR="000A5C4F">
        <w:t xml:space="preserve"> </w:t>
      </w:r>
      <w:r w:rsidRPr="003366EF">
        <w:t>the</w:t>
      </w:r>
      <w:r w:rsidR="000A5C4F">
        <w:t xml:space="preserve"> </w:t>
      </w:r>
      <w:r w:rsidRPr="003366EF">
        <w:t>sponsor</w:t>
      </w:r>
      <w:r w:rsidR="000A5C4F">
        <w:t xml:space="preserve"> </w:t>
      </w:r>
      <w:r w:rsidRPr="003366EF">
        <w:t>has</w:t>
      </w:r>
      <w:r w:rsidR="000A5C4F">
        <w:t xml:space="preserve"> </w:t>
      </w:r>
      <w:r w:rsidRPr="003366EF">
        <w:t>implemented</w:t>
      </w:r>
      <w:r w:rsidR="000A5C4F">
        <w:t xml:space="preserve"> </w:t>
      </w:r>
      <w:r w:rsidRPr="003366EF">
        <w:t>a</w:t>
      </w:r>
      <w:r w:rsidR="000A5C4F">
        <w:t xml:space="preserve"> </w:t>
      </w:r>
      <w:r w:rsidRPr="003366EF">
        <w:t>number</w:t>
      </w:r>
      <w:r w:rsidR="000A5C4F">
        <w:t xml:space="preserve"> </w:t>
      </w:r>
      <w:r w:rsidRPr="003366EF">
        <w:t>of</w:t>
      </w:r>
      <w:r w:rsidR="000A5C4F">
        <w:t xml:space="preserve"> </w:t>
      </w:r>
      <w:r w:rsidRPr="003366EF">
        <w:t>measures</w:t>
      </w:r>
      <w:r w:rsidR="000A5C4F">
        <w:t xml:space="preserve"> </w:t>
      </w:r>
      <w:r w:rsidRPr="003366EF">
        <w:t>related</w:t>
      </w:r>
      <w:r w:rsidR="000A5C4F">
        <w:t xml:space="preserve"> </w:t>
      </w:r>
      <w:r w:rsidRPr="003366EF">
        <w:t>to</w:t>
      </w:r>
      <w:r w:rsidR="000A5C4F">
        <w:t xml:space="preserve"> </w:t>
      </w:r>
      <w:r w:rsidRPr="003366EF">
        <w:t>availability</w:t>
      </w:r>
      <w:r w:rsidR="000A5C4F">
        <w:t xml:space="preserve"> </w:t>
      </w:r>
      <w:r w:rsidRPr="003366EF">
        <w:t>of</w:t>
      </w:r>
      <w:r w:rsidR="000A5C4F">
        <w:t xml:space="preserve"> </w:t>
      </w:r>
      <w:r w:rsidRPr="003366EF">
        <w:t>training</w:t>
      </w:r>
      <w:r w:rsidR="000A5C4F">
        <w:t xml:space="preserve"> </w:t>
      </w:r>
      <w:r w:rsidRPr="003366EF">
        <w:t>videos,</w:t>
      </w:r>
      <w:r w:rsidR="000A5C4F">
        <w:t xml:space="preserve"> </w:t>
      </w:r>
      <w:r w:rsidRPr="003366EF">
        <w:t>training</w:t>
      </w:r>
      <w:r w:rsidR="000A5C4F">
        <w:t xml:space="preserve"> </w:t>
      </w:r>
      <w:r w:rsidRPr="003366EF">
        <w:t>devices,</w:t>
      </w:r>
      <w:r w:rsidR="000A5C4F">
        <w:t xml:space="preserve"> </w:t>
      </w:r>
      <w:r w:rsidRPr="003366EF">
        <w:t>and</w:t>
      </w:r>
      <w:r w:rsidR="000A5C4F">
        <w:t xml:space="preserve"> </w:t>
      </w:r>
      <w:r w:rsidRPr="003366EF">
        <w:t>initial</w:t>
      </w:r>
      <w:r w:rsidR="000A5C4F">
        <w:t xml:space="preserve"> </w:t>
      </w:r>
      <w:r w:rsidR="00431731">
        <w:t>prefilled</w:t>
      </w:r>
      <w:r w:rsidR="000A5C4F">
        <w:t xml:space="preserve"> </w:t>
      </w:r>
      <w:r w:rsidR="00431731">
        <w:t>pen</w:t>
      </w:r>
      <w:r w:rsidR="000A5C4F">
        <w:t xml:space="preserve"> </w:t>
      </w:r>
      <w:r w:rsidRPr="003366EF">
        <w:t>training</w:t>
      </w:r>
      <w:r w:rsidR="000A5C4F">
        <w:t xml:space="preserve"> </w:t>
      </w:r>
      <w:r w:rsidRPr="003366EF">
        <w:t>by</w:t>
      </w:r>
      <w:r w:rsidR="000A5C4F">
        <w:t xml:space="preserve"> </w:t>
      </w:r>
      <w:r w:rsidRPr="003366EF">
        <w:t>health</w:t>
      </w:r>
      <w:r w:rsidR="000A5C4F">
        <w:t xml:space="preserve"> </w:t>
      </w:r>
      <w:r w:rsidRPr="003366EF">
        <w:t>care</w:t>
      </w:r>
      <w:r w:rsidR="000A5C4F">
        <w:t xml:space="preserve"> </w:t>
      </w:r>
      <w:r w:rsidRPr="003366EF">
        <w:t>professionals.</w:t>
      </w:r>
      <w:r w:rsidR="000A5C4F">
        <w:t xml:space="preserve"> </w:t>
      </w:r>
      <w:r w:rsidRPr="003366EF">
        <w:t>These</w:t>
      </w:r>
      <w:r w:rsidR="000A5C4F">
        <w:t xml:space="preserve"> </w:t>
      </w:r>
      <w:r w:rsidRPr="003366EF">
        <w:t>efforts</w:t>
      </w:r>
      <w:r w:rsidR="000A5C4F">
        <w:t xml:space="preserve"> </w:t>
      </w:r>
      <w:r w:rsidRPr="003366EF">
        <w:t>are</w:t>
      </w:r>
      <w:r w:rsidR="000A5C4F">
        <w:t xml:space="preserve"> </w:t>
      </w:r>
      <w:r w:rsidRPr="003366EF">
        <w:t>intended</w:t>
      </w:r>
      <w:r w:rsidR="000A5C4F">
        <w:t xml:space="preserve"> </w:t>
      </w:r>
      <w:r w:rsidRPr="003366EF">
        <w:t>to</w:t>
      </w:r>
      <w:r w:rsidR="000A5C4F">
        <w:t xml:space="preserve"> </w:t>
      </w:r>
      <w:r w:rsidRPr="003366EF">
        <w:t>ensure</w:t>
      </w:r>
      <w:r w:rsidR="000A5C4F">
        <w:t xml:space="preserve"> </w:t>
      </w:r>
      <w:r w:rsidRPr="003366EF">
        <w:t>that</w:t>
      </w:r>
      <w:r w:rsidR="000A5C4F">
        <w:t xml:space="preserve"> </w:t>
      </w:r>
      <w:r w:rsidRPr="003366EF">
        <w:t>patients</w:t>
      </w:r>
      <w:r w:rsidR="000A5C4F">
        <w:t xml:space="preserve"> </w:t>
      </w:r>
      <w:r w:rsidRPr="003366EF">
        <w:t>are</w:t>
      </w:r>
      <w:r w:rsidR="000A5C4F">
        <w:t xml:space="preserve"> </w:t>
      </w:r>
      <w:r w:rsidRPr="003366EF">
        <w:t>able</w:t>
      </w:r>
      <w:r w:rsidR="000A5C4F">
        <w:t xml:space="preserve"> </w:t>
      </w:r>
      <w:r w:rsidRPr="003366EF">
        <w:t>to</w:t>
      </w:r>
      <w:r w:rsidR="000A5C4F">
        <w:t xml:space="preserve"> </w:t>
      </w:r>
      <w:r w:rsidRPr="003366EF">
        <w:t>properly</w:t>
      </w:r>
      <w:r w:rsidR="000A5C4F">
        <w:t xml:space="preserve"> </w:t>
      </w:r>
      <w:r w:rsidRPr="003366EF">
        <w:t>actuate</w:t>
      </w:r>
      <w:r w:rsidR="000A5C4F">
        <w:t xml:space="preserve"> </w:t>
      </w:r>
      <w:r w:rsidRPr="003366EF">
        <w:t>the</w:t>
      </w:r>
      <w:r w:rsidR="000A5C4F">
        <w:t xml:space="preserve"> </w:t>
      </w:r>
      <w:r w:rsidRPr="003366EF">
        <w:t>device</w:t>
      </w:r>
      <w:r w:rsidR="000A5C4F">
        <w:t xml:space="preserve"> </w:t>
      </w:r>
      <w:r w:rsidRPr="003366EF">
        <w:t>by</w:t>
      </w:r>
      <w:r w:rsidR="000A5C4F">
        <w:t xml:space="preserve"> </w:t>
      </w:r>
      <w:r w:rsidRPr="003366EF">
        <w:t>following</w:t>
      </w:r>
      <w:r w:rsidR="000A5C4F">
        <w:t xml:space="preserve"> </w:t>
      </w:r>
      <w:r w:rsidRPr="003366EF">
        <w:t>the</w:t>
      </w:r>
      <w:r w:rsidR="000A5C4F">
        <w:t xml:space="preserve"> </w:t>
      </w:r>
      <w:r w:rsidRPr="003366EF">
        <w:t>instructions</w:t>
      </w:r>
      <w:r w:rsidR="000A5C4F">
        <w:t xml:space="preserve"> </w:t>
      </w:r>
      <w:r w:rsidRPr="003366EF">
        <w:t>for</w:t>
      </w:r>
      <w:r w:rsidR="000A5C4F">
        <w:t xml:space="preserve"> </w:t>
      </w:r>
      <w:r w:rsidRPr="003366EF">
        <w:t>use</w:t>
      </w:r>
      <w:r w:rsidR="00224853">
        <w:t>.</w:t>
      </w:r>
    </w:p>
    <w:p w:rsidR="003366EF" w:rsidRPr="003366EF" w:rsidRDefault="003366EF" w:rsidP="003366EF">
      <w:r w:rsidRPr="003366EF">
        <w:t>These</w:t>
      </w:r>
      <w:r w:rsidR="000A5C4F">
        <w:t xml:space="preserve"> </w:t>
      </w:r>
      <w:r w:rsidRPr="003366EF">
        <w:t>different</w:t>
      </w:r>
      <w:r w:rsidR="000A5C4F">
        <w:t xml:space="preserve"> </w:t>
      </w:r>
      <w:r w:rsidRPr="003366EF">
        <w:t>measures</w:t>
      </w:r>
      <w:r w:rsidR="000A5C4F">
        <w:t xml:space="preserve"> </w:t>
      </w:r>
      <w:r w:rsidRPr="003366EF">
        <w:t>have</w:t>
      </w:r>
      <w:r w:rsidR="000A5C4F">
        <w:t xml:space="preserve"> </w:t>
      </w:r>
      <w:r w:rsidRPr="003366EF">
        <w:t>led</w:t>
      </w:r>
      <w:r w:rsidR="000A5C4F">
        <w:t xml:space="preserve"> </w:t>
      </w:r>
      <w:r w:rsidRPr="003366EF">
        <w:t>to</w:t>
      </w:r>
      <w:r w:rsidR="000A5C4F">
        <w:t xml:space="preserve"> </w:t>
      </w:r>
      <w:r w:rsidRPr="003366EF">
        <w:t>a</w:t>
      </w:r>
      <w:r w:rsidR="000A5C4F">
        <w:t xml:space="preserve"> </w:t>
      </w:r>
      <w:r w:rsidRPr="003366EF">
        <w:t>rapid</w:t>
      </w:r>
      <w:r w:rsidR="000A5C4F">
        <w:t xml:space="preserve"> </w:t>
      </w:r>
      <w:r w:rsidRPr="003366EF">
        <w:t>reduction</w:t>
      </w:r>
      <w:r w:rsidR="000A5C4F">
        <w:t xml:space="preserve"> </w:t>
      </w:r>
      <w:r w:rsidRPr="003366EF">
        <w:t>in</w:t>
      </w:r>
      <w:r w:rsidR="000A5C4F">
        <w:t xml:space="preserve"> </w:t>
      </w:r>
      <w:r w:rsidRPr="003366EF">
        <w:t>product</w:t>
      </w:r>
      <w:r w:rsidR="000A5C4F">
        <w:t xml:space="preserve"> </w:t>
      </w:r>
      <w:r w:rsidRPr="003366EF">
        <w:t>technical</w:t>
      </w:r>
      <w:r w:rsidR="000A5C4F">
        <w:t xml:space="preserve"> </w:t>
      </w:r>
      <w:r w:rsidRPr="003366EF">
        <w:t>complaints</w:t>
      </w:r>
      <w:r w:rsidR="000A5C4F">
        <w:t xml:space="preserve"> </w:t>
      </w:r>
      <w:r w:rsidRPr="003366EF">
        <w:t>rates</w:t>
      </w:r>
      <w:r w:rsidR="000A5C4F">
        <w:t xml:space="preserve"> </w:t>
      </w:r>
      <w:r w:rsidRPr="003366EF">
        <w:t>estimated</w:t>
      </w:r>
      <w:r w:rsidR="000A5C4F">
        <w:t xml:space="preserve"> </w:t>
      </w:r>
      <w:r w:rsidRPr="003366EF">
        <w:t>now</w:t>
      </w:r>
      <w:r w:rsidR="000A5C4F">
        <w:t xml:space="preserve"> </w:t>
      </w:r>
      <w:r w:rsidRPr="003366EF">
        <w:t>at</w:t>
      </w:r>
      <w:r w:rsidR="000A5C4F">
        <w:t xml:space="preserve"> </w:t>
      </w:r>
      <w:r w:rsidRPr="003366EF">
        <w:t>0.22%.</w:t>
      </w:r>
      <w:r w:rsidR="000A5C4F">
        <w:t xml:space="preserve"> </w:t>
      </w:r>
      <w:r w:rsidRPr="003366EF">
        <w:t>Continued</w:t>
      </w:r>
      <w:r w:rsidR="000A5C4F">
        <w:t xml:space="preserve"> </w:t>
      </w:r>
      <w:r w:rsidRPr="003366EF">
        <w:t>efforts</w:t>
      </w:r>
      <w:r w:rsidR="000A5C4F">
        <w:t xml:space="preserve"> </w:t>
      </w:r>
      <w:r w:rsidRPr="003366EF">
        <w:t>are</w:t>
      </w:r>
      <w:r w:rsidR="000A5C4F">
        <w:t xml:space="preserve"> </w:t>
      </w:r>
      <w:r w:rsidRPr="003366EF">
        <w:t>maintained</w:t>
      </w:r>
      <w:r w:rsidR="000A5C4F">
        <w:t xml:space="preserve"> </w:t>
      </w:r>
      <w:r w:rsidRPr="003366EF">
        <w:t>to</w:t>
      </w:r>
      <w:r w:rsidR="000A5C4F">
        <w:t xml:space="preserve"> </w:t>
      </w:r>
      <w:r w:rsidRPr="003366EF">
        <w:t>further</w:t>
      </w:r>
      <w:r w:rsidR="000A5C4F">
        <w:t xml:space="preserve"> </w:t>
      </w:r>
      <w:r w:rsidRPr="003366EF">
        <w:t>minim</w:t>
      </w:r>
      <w:r w:rsidR="00D9425B">
        <w:t>ise</w:t>
      </w:r>
      <w:r w:rsidR="000A5C4F">
        <w:t xml:space="preserve"> </w:t>
      </w:r>
      <w:r w:rsidRPr="003366EF">
        <w:t>device</w:t>
      </w:r>
      <w:r w:rsidR="000A5C4F">
        <w:t xml:space="preserve"> </w:t>
      </w:r>
      <w:r w:rsidRPr="003366EF">
        <w:t>defects.</w:t>
      </w:r>
    </w:p>
    <w:p w:rsidR="003366EF" w:rsidRPr="00AE4620" w:rsidRDefault="003366EF" w:rsidP="003E1E2A">
      <w:pPr>
        <w:pStyle w:val="Numberbullet0"/>
      </w:pPr>
      <w:r w:rsidRPr="003366EF">
        <w:t>In</w:t>
      </w:r>
      <w:r w:rsidR="000A5C4F">
        <w:t xml:space="preserve"> </w:t>
      </w:r>
      <w:r w:rsidRPr="003366EF">
        <w:t>the</w:t>
      </w:r>
      <w:r w:rsidR="000A5C4F">
        <w:t xml:space="preserve"> </w:t>
      </w:r>
      <w:r w:rsidRPr="003366EF">
        <w:t>clinical</w:t>
      </w:r>
      <w:r w:rsidR="000A5C4F">
        <w:t xml:space="preserve"> </w:t>
      </w:r>
      <w:r w:rsidRPr="003366EF">
        <w:t>evaluation</w:t>
      </w:r>
      <w:r w:rsidR="000A5C4F">
        <w:t xml:space="preserve"> </w:t>
      </w:r>
      <w:r w:rsidRPr="00AE4620">
        <w:t>report</w:t>
      </w:r>
      <w:r w:rsidR="000A5C4F">
        <w:t xml:space="preserve"> </w:t>
      </w:r>
      <w:r w:rsidR="00AE4620">
        <w:t>(Attachment</w:t>
      </w:r>
      <w:r w:rsidR="000A5C4F">
        <w:t xml:space="preserve"> </w:t>
      </w:r>
      <w:r w:rsidR="00AE4620">
        <w:t>2)</w:t>
      </w:r>
      <w:r w:rsidR="000A5C4F">
        <w:t xml:space="preserve"> </w:t>
      </w:r>
      <w:r w:rsidRPr="00AE4620">
        <w:t>in</w:t>
      </w:r>
      <w:r w:rsidR="000A5C4F">
        <w:t xml:space="preserve"> </w:t>
      </w:r>
      <w:r w:rsidRPr="00AE4620">
        <w:t>Table</w:t>
      </w:r>
      <w:r w:rsidR="000A5C4F">
        <w:t xml:space="preserve"> </w:t>
      </w:r>
      <w:r w:rsidRPr="00AE4620">
        <w:t>20,</w:t>
      </w:r>
      <w:r w:rsidR="000A5C4F">
        <w:t xml:space="preserve"> </w:t>
      </w:r>
      <w:r w:rsidRPr="00AE4620">
        <w:t>6</w:t>
      </w:r>
      <w:r w:rsidR="000A5C4F">
        <w:t xml:space="preserve"> </w:t>
      </w:r>
      <w:r w:rsidRPr="00AE4620">
        <w:t>alirocumab</w:t>
      </w:r>
      <w:r w:rsidR="000A5C4F">
        <w:t xml:space="preserve"> </w:t>
      </w:r>
      <w:r w:rsidRPr="00AE4620">
        <w:t>patients</w:t>
      </w:r>
      <w:r w:rsidR="000A5C4F">
        <w:t xml:space="preserve"> </w:t>
      </w:r>
      <w:r w:rsidRPr="00AE4620">
        <w:t>had</w:t>
      </w:r>
      <w:r w:rsidR="000A5C4F">
        <w:t xml:space="preserve"> </w:t>
      </w:r>
      <w:r w:rsidRPr="00AE4620">
        <w:t>a</w:t>
      </w:r>
      <w:r w:rsidR="000A5C4F">
        <w:t xml:space="preserve"> </w:t>
      </w:r>
      <w:r w:rsidRPr="00AE4620">
        <w:t>CHD</w:t>
      </w:r>
      <w:r w:rsidR="000A5C4F">
        <w:t xml:space="preserve"> </w:t>
      </w:r>
      <w:r w:rsidRPr="00AE4620">
        <w:t>death</w:t>
      </w:r>
      <w:r w:rsidR="000A5C4F">
        <w:t xml:space="preserve"> </w:t>
      </w:r>
      <w:r w:rsidRPr="00AE4620">
        <w:t>but</w:t>
      </w:r>
      <w:r w:rsidR="000A5C4F">
        <w:t xml:space="preserve"> </w:t>
      </w:r>
      <w:r w:rsidRPr="00AE4620">
        <w:t>in</w:t>
      </w:r>
      <w:r w:rsidR="000A5C4F">
        <w:t xml:space="preserve"> </w:t>
      </w:r>
      <w:r w:rsidRPr="00AE4620">
        <w:t>Table</w:t>
      </w:r>
      <w:r w:rsidR="000A5C4F">
        <w:t xml:space="preserve"> </w:t>
      </w:r>
      <w:r w:rsidRPr="00AE4620">
        <w:t>21</w:t>
      </w:r>
      <w:r w:rsidR="000A5C4F">
        <w:t xml:space="preserve"> </w:t>
      </w:r>
      <w:r w:rsidRPr="00AE4620">
        <w:t>there</w:t>
      </w:r>
      <w:r w:rsidR="000A5C4F">
        <w:t xml:space="preserve"> </w:t>
      </w:r>
      <w:r w:rsidRPr="00AE4620">
        <w:t>are</w:t>
      </w:r>
      <w:r w:rsidR="000A5C4F">
        <w:t xml:space="preserve"> </w:t>
      </w:r>
      <w:r w:rsidRPr="00AE4620">
        <w:t>only</w:t>
      </w:r>
      <w:r w:rsidR="000A5C4F">
        <w:t xml:space="preserve"> </w:t>
      </w:r>
      <w:r w:rsidRPr="00AE4620">
        <w:t>4.</w:t>
      </w:r>
      <w:r w:rsidR="000A5C4F">
        <w:t xml:space="preserve"> </w:t>
      </w:r>
      <w:r w:rsidRPr="00AE4620">
        <w:t>Please</w:t>
      </w:r>
      <w:r w:rsidR="000A5C4F">
        <w:t xml:space="preserve"> </w:t>
      </w:r>
      <w:r w:rsidRPr="00AE4620">
        <w:t>explain</w:t>
      </w:r>
      <w:r w:rsidR="000A5C4F">
        <w:t xml:space="preserve"> </w:t>
      </w:r>
      <w:r w:rsidRPr="00AE4620">
        <w:t>the</w:t>
      </w:r>
      <w:r w:rsidR="000A5C4F">
        <w:t xml:space="preserve"> </w:t>
      </w:r>
      <w:r w:rsidRPr="00AE4620">
        <w:t>reason</w:t>
      </w:r>
      <w:r w:rsidR="000A5C4F">
        <w:t xml:space="preserve"> </w:t>
      </w:r>
      <w:r w:rsidRPr="00AE4620">
        <w:t>for</w:t>
      </w:r>
      <w:r w:rsidR="000A5C4F">
        <w:t xml:space="preserve"> </w:t>
      </w:r>
      <w:r w:rsidRPr="00AE4620">
        <w:t>the</w:t>
      </w:r>
      <w:r w:rsidR="000A5C4F">
        <w:t xml:space="preserve"> </w:t>
      </w:r>
      <w:r w:rsidRPr="00AE4620">
        <w:t>difference.</w:t>
      </w:r>
    </w:p>
    <w:p w:rsidR="00224853" w:rsidRDefault="003366EF" w:rsidP="003366EF">
      <w:r w:rsidRPr="00AE4620">
        <w:t>The</w:t>
      </w:r>
      <w:r w:rsidR="000A5C4F">
        <w:t xml:space="preserve"> </w:t>
      </w:r>
      <w:r w:rsidR="0064697E" w:rsidRPr="00AE4620">
        <w:t>sponsor</w:t>
      </w:r>
      <w:r w:rsidR="000A5C4F">
        <w:t xml:space="preserve"> </w:t>
      </w:r>
      <w:r w:rsidR="00D9425B">
        <w:t>confirmed</w:t>
      </w:r>
      <w:r w:rsidR="000A5C4F">
        <w:t xml:space="preserve"> </w:t>
      </w:r>
      <w:r w:rsidR="00AE4620">
        <w:t>that</w:t>
      </w:r>
      <w:r w:rsidR="000A5C4F">
        <w:t xml:space="preserve"> </w:t>
      </w:r>
      <w:r w:rsidRPr="00AE4620">
        <w:t>data</w:t>
      </w:r>
      <w:r w:rsidR="000A5C4F">
        <w:t xml:space="preserve"> </w:t>
      </w:r>
      <w:r w:rsidRPr="00AE4620">
        <w:t>provided</w:t>
      </w:r>
      <w:r w:rsidR="000A5C4F">
        <w:t xml:space="preserve"> </w:t>
      </w:r>
      <w:r w:rsidRPr="00AE4620">
        <w:t>in</w:t>
      </w:r>
      <w:r w:rsidR="000A5C4F">
        <w:t xml:space="preserve"> </w:t>
      </w:r>
      <w:r w:rsidRPr="00AE4620">
        <w:t>Table</w:t>
      </w:r>
      <w:r w:rsidR="000A5C4F">
        <w:t xml:space="preserve"> </w:t>
      </w:r>
      <w:r w:rsidRPr="00AE4620">
        <w:t>20</w:t>
      </w:r>
      <w:r w:rsidR="000A5C4F">
        <w:t xml:space="preserve"> </w:t>
      </w:r>
      <w:r w:rsidRPr="00AE4620">
        <w:t>and</w:t>
      </w:r>
      <w:r w:rsidR="000A5C4F">
        <w:t xml:space="preserve"> </w:t>
      </w:r>
      <w:r w:rsidRPr="00AE4620">
        <w:t>Table</w:t>
      </w:r>
      <w:r w:rsidR="000A5C4F">
        <w:t xml:space="preserve"> </w:t>
      </w:r>
      <w:r w:rsidRPr="00AE4620">
        <w:t>21</w:t>
      </w:r>
      <w:r w:rsidR="000A5C4F">
        <w:t xml:space="preserve"> </w:t>
      </w:r>
      <w:r w:rsidRPr="00AE4620">
        <w:t>are</w:t>
      </w:r>
      <w:r w:rsidR="000A5C4F">
        <w:t xml:space="preserve"> </w:t>
      </w:r>
      <w:r w:rsidRPr="003366EF">
        <w:t>correct</w:t>
      </w:r>
      <w:r w:rsidR="00224853">
        <w:t>.</w:t>
      </w:r>
    </w:p>
    <w:p w:rsidR="00224853" w:rsidRDefault="003366EF" w:rsidP="003366EF">
      <w:r w:rsidRPr="00AE4620">
        <w:t>Table</w:t>
      </w:r>
      <w:r w:rsidR="000A5C4F">
        <w:t xml:space="preserve"> </w:t>
      </w:r>
      <w:r w:rsidRPr="00AE4620">
        <w:t>20</w:t>
      </w:r>
      <w:r w:rsidR="000A5C4F">
        <w:t xml:space="preserve"> </w:t>
      </w:r>
      <w:r w:rsidRPr="00AE4620">
        <w:t>shows</w:t>
      </w:r>
      <w:r w:rsidR="000A5C4F">
        <w:t xml:space="preserve"> </w:t>
      </w:r>
      <w:r w:rsidRPr="00AE4620">
        <w:t>the</w:t>
      </w:r>
      <w:r w:rsidR="000A5C4F">
        <w:t xml:space="preserve"> </w:t>
      </w:r>
      <w:r w:rsidRPr="00AE4620">
        <w:t>summary</w:t>
      </w:r>
      <w:r w:rsidR="000A5C4F">
        <w:t xml:space="preserve"> </w:t>
      </w:r>
      <w:r w:rsidRPr="00AE4620">
        <w:t>of</w:t>
      </w:r>
      <w:r w:rsidR="000A5C4F">
        <w:t xml:space="preserve"> </w:t>
      </w:r>
      <w:r w:rsidRPr="00AE4620">
        <w:t>all</w:t>
      </w:r>
      <w:r w:rsidR="000A5C4F">
        <w:t xml:space="preserve"> </w:t>
      </w:r>
      <w:r w:rsidRPr="00AE4620">
        <w:t>deaths</w:t>
      </w:r>
      <w:r w:rsidR="000A5C4F">
        <w:t xml:space="preserve"> </w:t>
      </w:r>
      <w:r w:rsidRPr="00AE4620">
        <w:t>as</w:t>
      </w:r>
      <w:r w:rsidR="000A5C4F">
        <w:t xml:space="preserve"> </w:t>
      </w:r>
      <w:r w:rsidRPr="00AE4620">
        <w:t>per</w:t>
      </w:r>
      <w:r w:rsidR="000A5C4F">
        <w:t xml:space="preserve"> </w:t>
      </w:r>
      <w:r w:rsidRPr="00AE4620">
        <w:t>adjudication</w:t>
      </w:r>
      <w:r w:rsidR="000A5C4F">
        <w:t xml:space="preserve"> </w:t>
      </w:r>
      <w:r w:rsidRPr="00AE4620">
        <w:t>results,</w:t>
      </w:r>
      <w:r w:rsidR="000A5C4F">
        <w:t xml:space="preserve"> </w:t>
      </w:r>
      <w:r w:rsidRPr="00AE4620">
        <w:t>whereas</w:t>
      </w:r>
      <w:r w:rsidR="000A5C4F">
        <w:t xml:space="preserve"> </w:t>
      </w:r>
      <w:r w:rsidRPr="00AE4620">
        <w:t>Table</w:t>
      </w:r>
      <w:r w:rsidR="000A5C4F">
        <w:t xml:space="preserve"> </w:t>
      </w:r>
      <w:r w:rsidRPr="00AE4620">
        <w:t>21</w:t>
      </w:r>
      <w:r w:rsidR="000A5C4F">
        <w:t xml:space="preserve"> </w:t>
      </w:r>
      <w:r w:rsidRPr="00AE4620">
        <w:t>shows</w:t>
      </w:r>
      <w:r w:rsidR="000A5C4F">
        <w:t xml:space="preserve"> </w:t>
      </w:r>
      <w:r w:rsidRPr="00AE4620">
        <w:t>the</w:t>
      </w:r>
      <w:r w:rsidR="000A5C4F">
        <w:t xml:space="preserve"> </w:t>
      </w:r>
      <w:r w:rsidRPr="00AE4620">
        <w:t>summary</w:t>
      </w:r>
      <w:r w:rsidR="000A5C4F">
        <w:t xml:space="preserve"> </w:t>
      </w:r>
      <w:r w:rsidRPr="00AE4620">
        <w:t>of</w:t>
      </w:r>
      <w:r w:rsidR="000A5C4F">
        <w:t xml:space="preserve"> </w:t>
      </w:r>
      <w:r w:rsidRPr="00AE4620">
        <w:t>the</w:t>
      </w:r>
      <w:r w:rsidR="000A5C4F">
        <w:t xml:space="preserve"> </w:t>
      </w:r>
      <w:r w:rsidRPr="00AE4620">
        <w:t>deaths</w:t>
      </w:r>
      <w:r w:rsidR="000A5C4F">
        <w:t xml:space="preserve"> </w:t>
      </w:r>
      <w:r w:rsidRPr="00AE4620">
        <w:t>as</w:t>
      </w:r>
      <w:r w:rsidR="000A5C4F">
        <w:t xml:space="preserve"> </w:t>
      </w:r>
      <w:r w:rsidRPr="00AE4620">
        <w:t>per</w:t>
      </w:r>
      <w:r w:rsidR="000A5C4F">
        <w:t xml:space="preserve"> </w:t>
      </w:r>
      <w:r w:rsidRPr="00AE4620">
        <w:t>adjudication</w:t>
      </w:r>
      <w:r w:rsidR="000A5C4F">
        <w:t xml:space="preserve"> </w:t>
      </w:r>
      <w:r w:rsidRPr="00AE4620">
        <w:t>results</w:t>
      </w:r>
      <w:r w:rsidR="000A5C4F">
        <w:t xml:space="preserve"> </w:t>
      </w:r>
      <w:r w:rsidRPr="00AE4620">
        <w:t>occurring</w:t>
      </w:r>
      <w:r w:rsidR="000A5C4F">
        <w:t xml:space="preserve"> </w:t>
      </w:r>
      <w:r w:rsidRPr="00AE4620">
        <w:t>during</w:t>
      </w:r>
      <w:r w:rsidR="000A5C4F">
        <w:t xml:space="preserve"> </w:t>
      </w:r>
      <w:r w:rsidRPr="00AE4620">
        <w:t>the</w:t>
      </w:r>
      <w:r w:rsidR="000A5C4F">
        <w:t xml:space="preserve"> </w:t>
      </w:r>
      <w:r w:rsidR="00C4778C" w:rsidRPr="00AE4620">
        <w:t>TEAE</w:t>
      </w:r>
      <w:r w:rsidR="000A5C4F">
        <w:t xml:space="preserve"> </w:t>
      </w:r>
      <w:r w:rsidRPr="00AE4620">
        <w:t>period.</w:t>
      </w:r>
      <w:r w:rsidR="000A5C4F">
        <w:t xml:space="preserve"> </w:t>
      </w:r>
      <w:r w:rsidRPr="00AE4620">
        <w:t>The</w:t>
      </w:r>
      <w:r w:rsidR="000A5C4F">
        <w:t xml:space="preserve"> </w:t>
      </w:r>
      <w:r w:rsidRPr="00AE4620">
        <w:t>difference</w:t>
      </w:r>
      <w:r w:rsidR="000A5C4F">
        <w:t xml:space="preserve"> </w:t>
      </w:r>
      <w:r w:rsidRPr="00AE4620">
        <w:t>for</w:t>
      </w:r>
      <w:r w:rsidR="000A5C4F">
        <w:t xml:space="preserve"> </w:t>
      </w:r>
      <w:r w:rsidR="00C4778C" w:rsidRPr="00AE4620">
        <w:t>CHD</w:t>
      </w:r>
      <w:r w:rsidR="000A5C4F">
        <w:t xml:space="preserve"> </w:t>
      </w:r>
      <w:r w:rsidRPr="00AE4620">
        <w:t>death</w:t>
      </w:r>
      <w:r w:rsidR="000A5C4F">
        <w:t xml:space="preserve"> </w:t>
      </w:r>
      <w:r w:rsidRPr="00AE4620">
        <w:t>in</w:t>
      </w:r>
      <w:r w:rsidR="000A5C4F">
        <w:t xml:space="preserve"> </w:t>
      </w:r>
      <w:r w:rsidRPr="00AE4620">
        <w:t>the</w:t>
      </w:r>
      <w:r w:rsidR="000A5C4F">
        <w:t xml:space="preserve"> </w:t>
      </w:r>
      <w:r w:rsidRPr="00AE4620">
        <w:t>alirocumab</w:t>
      </w:r>
      <w:r w:rsidR="000A5C4F">
        <w:t xml:space="preserve"> </w:t>
      </w:r>
      <w:r w:rsidRPr="00AE4620">
        <w:t>group</w:t>
      </w:r>
      <w:r w:rsidR="000A5C4F">
        <w:t xml:space="preserve"> </w:t>
      </w:r>
      <w:r w:rsidRPr="00AE4620">
        <w:t>between</w:t>
      </w:r>
      <w:r w:rsidR="000A5C4F">
        <w:t xml:space="preserve"> </w:t>
      </w:r>
      <w:r w:rsidRPr="00AE4620">
        <w:t>Table</w:t>
      </w:r>
      <w:r w:rsidR="000A5C4F">
        <w:t xml:space="preserve"> </w:t>
      </w:r>
      <w:r w:rsidRPr="00AE4620">
        <w:t>20</w:t>
      </w:r>
      <w:r w:rsidR="000A5C4F">
        <w:t xml:space="preserve"> </w:t>
      </w:r>
      <w:r w:rsidRPr="00AE4620">
        <w:t>and</w:t>
      </w:r>
      <w:r w:rsidR="000A5C4F">
        <w:t xml:space="preserve"> </w:t>
      </w:r>
      <w:r w:rsidRPr="00AE4620">
        <w:t>Table</w:t>
      </w:r>
      <w:r w:rsidR="000A5C4F">
        <w:t xml:space="preserve"> </w:t>
      </w:r>
      <w:r w:rsidRPr="00AE4620">
        <w:t>21</w:t>
      </w:r>
      <w:r w:rsidR="000A5C4F">
        <w:t xml:space="preserve"> </w:t>
      </w:r>
      <w:r w:rsidRPr="00AE4620">
        <w:t>is</w:t>
      </w:r>
      <w:r w:rsidR="000A5C4F">
        <w:t xml:space="preserve"> </w:t>
      </w:r>
      <w:r w:rsidRPr="00AE4620">
        <w:t>explained</w:t>
      </w:r>
      <w:r w:rsidR="000A5C4F">
        <w:t xml:space="preserve"> </w:t>
      </w:r>
      <w:r w:rsidRPr="00AE4620">
        <w:t>by</w:t>
      </w:r>
      <w:r w:rsidR="000A5C4F">
        <w:t xml:space="preserve"> </w:t>
      </w:r>
      <w:r w:rsidRPr="00AE4620">
        <w:t>the</w:t>
      </w:r>
      <w:r w:rsidR="000A5C4F">
        <w:t xml:space="preserve"> </w:t>
      </w:r>
      <w:r w:rsidRPr="00AE4620">
        <w:t>addition</w:t>
      </w:r>
      <w:r w:rsidR="000A5C4F">
        <w:t xml:space="preserve"> </w:t>
      </w:r>
      <w:r w:rsidRPr="00AE4620">
        <w:t>in</w:t>
      </w:r>
      <w:r w:rsidR="000A5C4F">
        <w:t xml:space="preserve"> </w:t>
      </w:r>
      <w:r w:rsidRPr="00AE4620">
        <w:t>Table</w:t>
      </w:r>
      <w:r w:rsidR="000A5C4F">
        <w:t xml:space="preserve"> </w:t>
      </w:r>
      <w:r w:rsidRPr="00AE4620">
        <w:t>20</w:t>
      </w:r>
      <w:r w:rsidR="000A5C4F">
        <w:t xml:space="preserve"> </w:t>
      </w:r>
      <w:r w:rsidRPr="00AE4620">
        <w:t>of</w:t>
      </w:r>
      <w:r w:rsidR="000A5C4F">
        <w:t xml:space="preserve"> </w:t>
      </w:r>
      <w:r w:rsidRPr="00AE4620">
        <w:t>the</w:t>
      </w:r>
      <w:r w:rsidR="000A5C4F">
        <w:t xml:space="preserve"> </w:t>
      </w:r>
      <w:r w:rsidRPr="00AE4620">
        <w:t>2</w:t>
      </w:r>
      <w:r w:rsidR="000A5C4F">
        <w:t xml:space="preserve"> </w:t>
      </w:r>
      <w:r w:rsidRPr="00AE4620">
        <w:t>post</w:t>
      </w:r>
      <w:r w:rsidR="000A5C4F">
        <w:t xml:space="preserve"> </w:t>
      </w:r>
      <w:r w:rsidRPr="00AE4620">
        <w:t>treatment</w:t>
      </w:r>
      <w:r w:rsidR="000A5C4F">
        <w:t xml:space="preserve"> </w:t>
      </w:r>
      <w:r w:rsidRPr="00AE4620">
        <w:t>e</w:t>
      </w:r>
      <w:r w:rsidRPr="003366EF">
        <w:t>mergent</w:t>
      </w:r>
      <w:r w:rsidR="000A5C4F">
        <w:t xml:space="preserve"> </w:t>
      </w:r>
      <w:r w:rsidRPr="003366EF">
        <w:t>deaths</w:t>
      </w:r>
      <w:r w:rsidR="000A5C4F">
        <w:t xml:space="preserve"> </w:t>
      </w:r>
      <w:r w:rsidRPr="003366EF">
        <w:t>(</w:t>
      </w:r>
      <w:r w:rsidR="00C4778C">
        <w:t>that</w:t>
      </w:r>
      <w:r w:rsidR="000A5C4F">
        <w:t xml:space="preserve"> </w:t>
      </w:r>
      <w:r w:rsidR="00C4778C">
        <w:t>is,</w:t>
      </w:r>
      <w:r w:rsidR="000A5C4F">
        <w:t xml:space="preserve"> </w:t>
      </w:r>
      <w:r w:rsidRPr="003366EF">
        <w:t>date</w:t>
      </w:r>
      <w:r w:rsidR="000A5C4F">
        <w:t xml:space="preserve"> </w:t>
      </w:r>
      <w:r w:rsidRPr="003366EF">
        <w:t>of</w:t>
      </w:r>
      <w:r w:rsidR="000A5C4F">
        <w:t xml:space="preserve"> </w:t>
      </w:r>
      <w:r w:rsidRPr="003366EF">
        <w:t>death</w:t>
      </w:r>
      <w:r w:rsidR="000A5C4F">
        <w:t xml:space="preserve"> </w:t>
      </w:r>
      <w:r w:rsidRPr="003366EF">
        <w:t>after</w:t>
      </w:r>
      <w:r w:rsidR="000A5C4F">
        <w:t xml:space="preserve"> </w:t>
      </w:r>
      <w:r w:rsidRPr="003366EF">
        <w:t>the</w:t>
      </w:r>
      <w:r w:rsidR="000A5C4F">
        <w:t xml:space="preserve"> </w:t>
      </w:r>
      <w:r w:rsidRPr="003366EF">
        <w:t>end</w:t>
      </w:r>
      <w:r w:rsidR="000A5C4F">
        <w:t xml:space="preserve"> </w:t>
      </w:r>
      <w:r w:rsidRPr="003366EF">
        <w:t>of</w:t>
      </w:r>
      <w:r w:rsidR="000A5C4F">
        <w:t xml:space="preserve"> </w:t>
      </w:r>
      <w:r w:rsidRPr="003366EF">
        <w:t>the</w:t>
      </w:r>
      <w:r w:rsidR="000A5C4F">
        <w:t xml:space="preserve"> </w:t>
      </w:r>
      <w:r w:rsidRPr="003366EF">
        <w:t>TEAE</w:t>
      </w:r>
      <w:r w:rsidR="000A5C4F">
        <w:t xml:space="preserve"> </w:t>
      </w:r>
      <w:r w:rsidRPr="003366EF">
        <w:t>period)</w:t>
      </w:r>
      <w:r w:rsidR="000A5C4F">
        <w:t xml:space="preserve"> </w:t>
      </w:r>
      <w:r w:rsidRPr="003366EF">
        <w:t>adjudicated</w:t>
      </w:r>
      <w:r w:rsidR="000A5C4F">
        <w:t xml:space="preserve"> </w:t>
      </w:r>
      <w:r w:rsidRPr="003366EF">
        <w:t>as</w:t>
      </w:r>
      <w:r w:rsidR="000A5C4F">
        <w:t xml:space="preserve"> </w:t>
      </w:r>
      <w:r w:rsidRPr="003366EF">
        <w:t>‘CHD</w:t>
      </w:r>
      <w:r w:rsidR="000A5C4F">
        <w:t xml:space="preserve"> </w:t>
      </w:r>
      <w:r w:rsidRPr="003366EF">
        <w:t>death’</w:t>
      </w:r>
      <w:r w:rsidR="00224853">
        <w:t>.</w:t>
      </w:r>
    </w:p>
    <w:p w:rsidR="00224853" w:rsidRDefault="003366EF" w:rsidP="003366EF">
      <w:r w:rsidRPr="003366EF">
        <w:t>Review</w:t>
      </w:r>
      <w:r w:rsidR="000A5C4F">
        <w:t xml:space="preserve"> </w:t>
      </w:r>
      <w:r w:rsidRPr="003366EF">
        <w:t>of</w:t>
      </w:r>
      <w:r w:rsidR="000A5C4F">
        <w:t xml:space="preserve"> </w:t>
      </w:r>
      <w:r w:rsidRPr="003366EF">
        <w:t>the</w:t>
      </w:r>
      <w:r w:rsidR="000A5C4F">
        <w:t xml:space="preserve"> </w:t>
      </w:r>
      <w:r w:rsidRPr="003366EF">
        <w:t>clinical</w:t>
      </w:r>
      <w:r w:rsidR="000A5C4F">
        <w:t xml:space="preserve"> </w:t>
      </w:r>
      <w:r w:rsidRPr="003366EF">
        <w:t>study</w:t>
      </w:r>
      <w:r w:rsidR="000A5C4F">
        <w:t xml:space="preserve"> </w:t>
      </w:r>
      <w:r w:rsidRPr="003366EF">
        <w:t>report</w:t>
      </w:r>
      <w:r w:rsidR="000A5C4F">
        <w:t xml:space="preserve"> </w:t>
      </w:r>
      <w:r w:rsidRPr="003366EF">
        <w:t>(CSR)</w:t>
      </w:r>
      <w:r w:rsidR="000A5C4F">
        <w:t xml:space="preserve"> </w:t>
      </w:r>
      <w:r w:rsidR="00F108A3">
        <w:t>Study</w:t>
      </w:r>
      <w:r w:rsidR="000A5C4F">
        <w:t xml:space="preserve"> </w:t>
      </w:r>
      <w:r w:rsidRPr="003366EF">
        <w:t>LTS11717-</w:t>
      </w:r>
      <w:r w:rsidR="000A5C4F">
        <w:t xml:space="preserve"> </w:t>
      </w:r>
      <w:r w:rsidRPr="003366EF">
        <w:t>Section</w:t>
      </w:r>
      <w:r w:rsidR="000A5C4F">
        <w:t xml:space="preserve"> </w:t>
      </w:r>
      <w:r w:rsidRPr="003366EF">
        <w:t>16.2.7-</w:t>
      </w:r>
      <w:r w:rsidR="00C4778C">
        <w:t>AE</w:t>
      </w:r>
      <w:r w:rsidRPr="003366EF">
        <w:t>-data</w:t>
      </w:r>
      <w:r w:rsidR="000A5C4F">
        <w:t xml:space="preserve"> </w:t>
      </w:r>
      <w:r w:rsidR="009717C7">
        <w:t>(</w:t>
      </w:r>
      <w:r w:rsidRPr="003366EF">
        <w:t>Table</w:t>
      </w:r>
      <w:r w:rsidR="000A5C4F">
        <w:t xml:space="preserve"> </w:t>
      </w:r>
      <w:r w:rsidRPr="003366EF">
        <w:t>16.2.7.9.6</w:t>
      </w:r>
      <w:r w:rsidR="009717C7">
        <w:t>)</w:t>
      </w:r>
      <w:r w:rsidR="000A5C4F">
        <w:t xml:space="preserve"> </w:t>
      </w:r>
      <w:r w:rsidRPr="003366EF">
        <w:t>entitled</w:t>
      </w:r>
      <w:r w:rsidR="000A5C4F">
        <w:t xml:space="preserve"> </w:t>
      </w:r>
      <w:r w:rsidR="00431731">
        <w:t>‘</w:t>
      </w:r>
      <w:r w:rsidRPr="003366EF">
        <w:t>Listing</w:t>
      </w:r>
      <w:r w:rsidR="000A5C4F">
        <w:t xml:space="preserve"> </w:t>
      </w:r>
      <w:r w:rsidRPr="003366EF">
        <w:t>of</w:t>
      </w:r>
      <w:r w:rsidR="000A5C4F">
        <w:t xml:space="preserve"> </w:t>
      </w:r>
      <w:r w:rsidRPr="003366EF">
        <w:t>deaths</w:t>
      </w:r>
      <w:r w:rsidR="000A5C4F">
        <w:t xml:space="preserve"> </w:t>
      </w:r>
      <w:r w:rsidRPr="003366EF">
        <w:t>–</w:t>
      </w:r>
      <w:r w:rsidR="000A5C4F">
        <w:t xml:space="preserve"> </w:t>
      </w:r>
      <w:r w:rsidRPr="003366EF">
        <w:t>Safety</w:t>
      </w:r>
      <w:r w:rsidR="000A5C4F">
        <w:t xml:space="preserve"> </w:t>
      </w:r>
      <w:r w:rsidRPr="003366EF">
        <w:t>population</w:t>
      </w:r>
      <w:r w:rsidR="00431731">
        <w:t>’</w:t>
      </w:r>
      <w:r w:rsidR="000A5C4F">
        <w:t xml:space="preserve"> </w:t>
      </w:r>
      <w:r w:rsidRPr="003366EF">
        <w:t>shows</w:t>
      </w:r>
      <w:r w:rsidR="000A5C4F">
        <w:t xml:space="preserve"> </w:t>
      </w:r>
      <w:r w:rsidRPr="003366EF">
        <w:t>that</w:t>
      </w:r>
      <w:r w:rsidR="000A5C4F">
        <w:t xml:space="preserve"> </w:t>
      </w:r>
      <w:r w:rsidRPr="003366EF">
        <w:t>among</w:t>
      </w:r>
      <w:r w:rsidR="000A5C4F">
        <w:t xml:space="preserve"> </w:t>
      </w:r>
      <w:r w:rsidRPr="003366EF">
        <w:t>the</w:t>
      </w:r>
      <w:r w:rsidR="000A5C4F">
        <w:t xml:space="preserve"> </w:t>
      </w:r>
      <w:r w:rsidRPr="003366EF">
        <w:t>6</w:t>
      </w:r>
      <w:r w:rsidR="000A5C4F">
        <w:t xml:space="preserve"> </w:t>
      </w:r>
      <w:r w:rsidR="00C4778C">
        <w:t>alirocumab</w:t>
      </w:r>
      <w:r w:rsidR="000A5C4F">
        <w:t xml:space="preserve"> </w:t>
      </w:r>
      <w:r w:rsidR="00C4778C">
        <w:t>treated</w:t>
      </w:r>
      <w:r w:rsidR="000A5C4F">
        <w:t xml:space="preserve"> </w:t>
      </w:r>
      <w:r w:rsidRPr="003366EF">
        <w:t>patients</w:t>
      </w:r>
      <w:r w:rsidR="000A5C4F">
        <w:t xml:space="preserve"> </w:t>
      </w:r>
      <w:r w:rsidRPr="003366EF">
        <w:t>who</w:t>
      </w:r>
      <w:r w:rsidR="000A5C4F">
        <w:t xml:space="preserve"> </w:t>
      </w:r>
      <w:r w:rsidRPr="003366EF">
        <w:t>had</w:t>
      </w:r>
      <w:r w:rsidR="000A5C4F">
        <w:t xml:space="preserve"> </w:t>
      </w:r>
      <w:r w:rsidRPr="003366EF">
        <w:t>a</w:t>
      </w:r>
      <w:r w:rsidR="000A5C4F">
        <w:t xml:space="preserve"> </w:t>
      </w:r>
      <w:r w:rsidRPr="003366EF">
        <w:t>CHD</w:t>
      </w:r>
      <w:r w:rsidR="000A5C4F">
        <w:t xml:space="preserve"> </w:t>
      </w:r>
      <w:r w:rsidRPr="003366EF">
        <w:t>death</w:t>
      </w:r>
      <w:r w:rsidR="000A5C4F">
        <w:t xml:space="preserve"> </w:t>
      </w:r>
      <w:r w:rsidRPr="003366EF">
        <w:t>as</w:t>
      </w:r>
      <w:r w:rsidR="000A5C4F">
        <w:t xml:space="preserve"> </w:t>
      </w:r>
      <w:r w:rsidRPr="003366EF">
        <w:t>per</w:t>
      </w:r>
      <w:r w:rsidR="000A5C4F">
        <w:t xml:space="preserve"> </w:t>
      </w:r>
      <w:r w:rsidRPr="003366EF">
        <w:t>adjudication,</w:t>
      </w:r>
      <w:r w:rsidR="000A5C4F">
        <w:t xml:space="preserve"> </w:t>
      </w:r>
      <w:r w:rsidRPr="003366EF">
        <w:t>in</w:t>
      </w:r>
      <w:r w:rsidR="000A5C4F">
        <w:t xml:space="preserve"> </w:t>
      </w:r>
      <w:r w:rsidRPr="003366EF">
        <w:t>4</w:t>
      </w:r>
      <w:r w:rsidR="000A5C4F">
        <w:t xml:space="preserve"> </w:t>
      </w:r>
      <w:r w:rsidRPr="003366EF">
        <w:t>patients,</w:t>
      </w:r>
      <w:r w:rsidR="000A5C4F">
        <w:t xml:space="preserve"> </w:t>
      </w:r>
      <w:r w:rsidRPr="003366EF">
        <w:t>the</w:t>
      </w:r>
      <w:r w:rsidR="000A5C4F">
        <w:t xml:space="preserve"> </w:t>
      </w:r>
      <w:r w:rsidRPr="003366EF">
        <w:t>death</w:t>
      </w:r>
      <w:r w:rsidR="000A5C4F">
        <w:t xml:space="preserve"> </w:t>
      </w:r>
      <w:r w:rsidRPr="003366EF">
        <w:t>occurred</w:t>
      </w:r>
      <w:r w:rsidR="000A5C4F">
        <w:t xml:space="preserve"> </w:t>
      </w:r>
      <w:r w:rsidRPr="003366EF">
        <w:t>during</w:t>
      </w:r>
      <w:r w:rsidR="000A5C4F">
        <w:t xml:space="preserve"> </w:t>
      </w:r>
      <w:r w:rsidRPr="003366EF">
        <w:t>the</w:t>
      </w:r>
      <w:r w:rsidR="000A5C4F">
        <w:t xml:space="preserve"> </w:t>
      </w:r>
      <w:r w:rsidRPr="003366EF">
        <w:t>TEAE</w:t>
      </w:r>
      <w:r w:rsidR="000A5C4F">
        <w:t xml:space="preserve"> </w:t>
      </w:r>
      <w:r w:rsidRPr="003366EF">
        <w:t>period</w:t>
      </w:r>
      <w:r w:rsidR="000A5C4F">
        <w:t xml:space="preserve"> </w:t>
      </w:r>
      <w:r w:rsidRPr="003366EF">
        <w:t>and</w:t>
      </w:r>
      <w:r w:rsidR="000A5C4F">
        <w:t xml:space="preserve"> </w:t>
      </w:r>
      <w:r w:rsidRPr="003366EF">
        <w:t>in</w:t>
      </w:r>
      <w:r w:rsidR="000A5C4F">
        <w:t xml:space="preserve"> </w:t>
      </w:r>
      <w:r w:rsidRPr="003366EF">
        <w:t>the</w:t>
      </w:r>
      <w:r w:rsidR="000A5C4F">
        <w:t xml:space="preserve"> </w:t>
      </w:r>
      <w:r w:rsidRPr="003366EF">
        <w:t>2</w:t>
      </w:r>
      <w:r w:rsidR="000A5C4F">
        <w:t xml:space="preserve"> </w:t>
      </w:r>
      <w:r w:rsidRPr="003366EF">
        <w:t>other</w:t>
      </w:r>
      <w:r w:rsidR="000A5C4F">
        <w:t xml:space="preserve"> </w:t>
      </w:r>
      <w:r w:rsidRPr="003366EF">
        <w:t>patients,</w:t>
      </w:r>
      <w:r w:rsidR="000A5C4F">
        <w:t xml:space="preserve"> </w:t>
      </w:r>
      <w:r w:rsidRPr="003366EF">
        <w:t>the</w:t>
      </w:r>
      <w:r w:rsidR="000A5C4F">
        <w:t xml:space="preserve"> </w:t>
      </w:r>
      <w:r w:rsidRPr="003366EF">
        <w:t>death</w:t>
      </w:r>
      <w:r w:rsidR="000A5C4F">
        <w:t xml:space="preserve"> </w:t>
      </w:r>
      <w:r w:rsidRPr="003366EF">
        <w:t>occurred</w:t>
      </w:r>
      <w:r w:rsidR="000A5C4F">
        <w:t xml:space="preserve"> </w:t>
      </w:r>
      <w:r w:rsidRPr="003366EF">
        <w:t>in</w:t>
      </w:r>
      <w:r w:rsidR="000A5C4F">
        <w:t xml:space="preserve"> </w:t>
      </w:r>
      <w:r w:rsidRPr="003366EF">
        <w:t>the</w:t>
      </w:r>
      <w:r w:rsidR="000A5C4F">
        <w:t xml:space="preserve"> </w:t>
      </w:r>
      <w:r w:rsidRPr="003366EF">
        <w:t>post</w:t>
      </w:r>
      <w:r w:rsidR="000A5C4F">
        <w:t xml:space="preserve"> </w:t>
      </w:r>
      <w:r w:rsidRPr="003366EF">
        <w:t>TEAE</w:t>
      </w:r>
      <w:r w:rsidR="000A5C4F">
        <w:t xml:space="preserve"> </w:t>
      </w:r>
      <w:r w:rsidRPr="003366EF">
        <w:t>period</w:t>
      </w:r>
      <w:r w:rsidR="00224853">
        <w:t>.</w:t>
      </w:r>
    </w:p>
    <w:p w:rsidR="003366EF" w:rsidRPr="00AE4620" w:rsidRDefault="003366EF" w:rsidP="003366EF">
      <w:r w:rsidRPr="003366EF">
        <w:t>The</w:t>
      </w:r>
      <w:r w:rsidR="000A5C4F">
        <w:t xml:space="preserve"> </w:t>
      </w:r>
      <w:r w:rsidRPr="003366EF">
        <w:t>list</w:t>
      </w:r>
      <w:r w:rsidR="000A5C4F">
        <w:t xml:space="preserve"> </w:t>
      </w:r>
      <w:r w:rsidRPr="003366EF">
        <w:t>of</w:t>
      </w:r>
      <w:r w:rsidR="000A5C4F">
        <w:t xml:space="preserve"> </w:t>
      </w:r>
      <w:r w:rsidRPr="003366EF">
        <w:t>alirocumab</w:t>
      </w:r>
      <w:r w:rsidR="000A5C4F">
        <w:t xml:space="preserve"> </w:t>
      </w:r>
      <w:r w:rsidRPr="003366EF">
        <w:t>patients</w:t>
      </w:r>
      <w:r w:rsidR="000A5C4F">
        <w:t xml:space="preserve"> </w:t>
      </w:r>
      <w:r w:rsidRPr="003366EF">
        <w:t>with</w:t>
      </w:r>
      <w:r w:rsidR="000A5C4F">
        <w:t xml:space="preserve"> </w:t>
      </w:r>
      <w:r w:rsidRPr="003366EF">
        <w:t>CHD</w:t>
      </w:r>
      <w:r w:rsidR="000A5C4F">
        <w:t xml:space="preserve"> </w:t>
      </w:r>
      <w:r w:rsidRPr="003366EF">
        <w:t>death</w:t>
      </w:r>
      <w:r w:rsidR="000A5C4F">
        <w:t xml:space="preserve"> </w:t>
      </w:r>
      <w:r w:rsidRPr="003366EF">
        <w:t>as</w:t>
      </w:r>
      <w:r w:rsidR="000A5C4F">
        <w:t xml:space="preserve"> </w:t>
      </w:r>
      <w:r w:rsidRPr="003366EF">
        <w:t>per</w:t>
      </w:r>
      <w:r w:rsidR="000A5C4F">
        <w:t xml:space="preserve"> </w:t>
      </w:r>
      <w:r w:rsidRPr="003366EF">
        <w:t>adjudication</w:t>
      </w:r>
      <w:r w:rsidR="000A5C4F">
        <w:t xml:space="preserve"> </w:t>
      </w:r>
      <w:r w:rsidRPr="003366EF">
        <w:t>and</w:t>
      </w:r>
      <w:r w:rsidR="000A5C4F">
        <w:t xml:space="preserve"> </w:t>
      </w:r>
      <w:r w:rsidRPr="003366EF">
        <w:t>the</w:t>
      </w:r>
      <w:r w:rsidR="000A5C4F">
        <w:t xml:space="preserve"> </w:t>
      </w:r>
      <w:r w:rsidRPr="003366EF">
        <w:t>time</w:t>
      </w:r>
      <w:r w:rsidR="000A5C4F">
        <w:t xml:space="preserve"> </w:t>
      </w:r>
      <w:r w:rsidRPr="003366EF">
        <w:t>to</w:t>
      </w:r>
      <w:r w:rsidR="000A5C4F">
        <w:t xml:space="preserve"> </w:t>
      </w:r>
      <w:r w:rsidRPr="00AE4620">
        <w:t>occurrence</w:t>
      </w:r>
      <w:r w:rsidR="000A5C4F">
        <w:t xml:space="preserve"> </w:t>
      </w:r>
      <w:r w:rsidRPr="00AE4620">
        <w:t>of</w:t>
      </w:r>
      <w:r w:rsidR="000A5C4F">
        <w:t xml:space="preserve"> </w:t>
      </w:r>
      <w:r w:rsidRPr="00AE4620">
        <w:t>the</w:t>
      </w:r>
      <w:r w:rsidR="000A5C4F">
        <w:t xml:space="preserve"> </w:t>
      </w:r>
      <w:r w:rsidRPr="00AE4620">
        <w:t>fatal</w:t>
      </w:r>
      <w:r w:rsidR="000A5C4F">
        <w:t xml:space="preserve"> </w:t>
      </w:r>
      <w:r w:rsidRPr="00AE4620">
        <w:t>events</w:t>
      </w:r>
      <w:r w:rsidR="000A5C4F">
        <w:t xml:space="preserve"> </w:t>
      </w:r>
      <w:r w:rsidRPr="00AE4620">
        <w:t>are</w:t>
      </w:r>
      <w:r w:rsidR="000A5C4F">
        <w:t xml:space="preserve"> </w:t>
      </w:r>
      <w:r w:rsidRPr="00AE4620">
        <w:t>summar</w:t>
      </w:r>
      <w:r w:rsidR="00D9425B">
        <w:t>ise</w:t>
      </w:r>
      <w:r w:rsidRPr="00AE4620">
        <w:t>d</w:t>
      </w:r>
      <w:r w:rsidR="000A5C4F">
        <w:t xml:space="preserve"> </w:t>
      </w:r>
      <w:r w:rsidRPr="00AE4620">
        <w:t>in</w:t>
      </w:r>
      <w:r w:rsidR="000A5C4F">
        <w:t xml:space="preserve"> </w:t>
      </w:r>
      <w:r w:rsidR="00AE4620" w:rsidRPr="00AE4620">
        <w:t>Table</w:t>
      </w:r>
      <w:r w:rsidR="000A5C4F">
        <w:t xml:space="preserve"> </w:t>
      </w:r>
      <w:r w:rsidR="00AE4620" w:rsidRPr="00AE4620">
        <w:t>30</w:t>
      </w:r>
      <w:r w:rsidRPr="00AE4620">
        <w:t>.</w:t>
      </w:r>
    </w:p>
    <w:p w:rsidR="003366EF" w:rsidRDefault="00AE4620" w:rsidP="003366EF">
      <w:pPr>
        <w:pStyle w:val="TableTitle"/>
      </w:pPr>
      <w:r w:rsidRPr="00AE4620">
        <w:lastRenderedPageBreak/>
        <w:t>Table</w:t>
      </w:r>
      <w:r w:rsidR="000A5C4F">
        <w:t xml:space="preserve"> </w:t>
      </w:r>
      <w:r w:rsidRPr="00AE4620">
        <w:t>30:</w:t>
      </w:r>
      <w:r w:rsidR="000A5C4F">
        <w:t xml:space="preserve"> </w:t>
      </w:r>
      <w:r w:rsidR="003366EF" w:rsidRPr="00AE4620">
        <w:t>LTS11717</w:t>
      </w:r>
      <w:r w:rsidR="003366EF">
        <w:t>:</w:t>
      </w:r>
      <w:r w:rsidR="000A5C4F">
        <w:t xml:space="preserve"> </w:t>
      </w:r>
      <w:r w:rsidR="003366EF">
        <w:t>CHD</w:t>
      </w:r>
      <w:r w:rsidR="000A5C4F">
        <w:t xml:space="preserve"> </w:t>
      </w:r>
      <w:r w:rsidR="003366EF">
        <w:t>deaths</w:t>
      </w:r>
      <w:r w:rsidR="000A5C4F">
        <w:t xml:space="preserve"> </w:t>
      </w:r>
      <w:r w:rsidR="003366EF">
        <w:t>as</w:t>
      </w:r>
      <w:r w:rsidR="000A5C4F">
        <w:t xml:space="preserve"> </w:t>
      </w:r>
      <w:r w:rsidR="003366EF">
        <w:t>per</w:t>
      </w:r>
      <w:r w:rsidR="000A5C4F">
        <w:t xml:space="preserve"> </w:t>
      </w:r>
      <w:r w:rsidR="003366EF">
        <w:t>adjudication</w:t>
      </w:r>
      <w:r w:rsidR="000A5C4F">
        <w:t xml:space="preserve"> </w:t>
      </w:r>
      <w:r w:rsidR="003366EF">
        <w:t>in</w:t>
      </w:r>
      <w:r w:rsidR="000A5C4F">
        <w:t xml:space="preserve"> </w:t>
      </w:r>
      <w:r w:rsidR="003366EF">
        <w:t>the</w:t>
      </w:r>
      <w:r w:rsidR="000A5C4F">
        <w:t xml:space="preserve"> </w:t>
      </w:r>
      <w:r w:rsidR="003366EF">
        <w:t>alirocumab</w:t>
      </w:r>
      <w:r w:rsidR="000A5C4F">
        <w:t xml:space="preserve"> </w:t>
      </w:r>
      <w:r w:rsidR="003366EF">
        <w:t>group.</w:t>
      </w:r>
      <w:r w:rsidR="000A5C4F">
        <w:t xml:space="preserve"> </w:t>
      </w:r>
      <w:r w:rsidR="003366EF">
        <w:t>Time</w:t>
      </w:r>
      <w:r w:rsidR="000A5C4F">
        <w:t xml:space="preserve"> </w:t>
      </w:r>
      <w:r w:rsidR="003366EF">
        <w:t>to</w:t>
      </w:r>
      <w:r w:rsidR="000A5C4F">
        <w:t xml:space="preserve"> </w:t>
      </w:r>
      <w:r w:rsidR="003366EF">
        <w:t>occurrence</w:t>
      </w:r>
      <w:r w:rsidR="000A5C4F">
        <w:t xml:space="preserve"> </w:t>
      </w:r>
      <w:r w:rsidR="003366EF">
        <w:t>of</w:t>
      </w:r>
      <w:r w:rsidR="000A5C4F">
        <w:t xml:space="preserve"> </w:t>
      </w:r>
      <w:r w:rsidR="003366EF">
        <w:t>the</w:t>
      </w:r>
      <w:r w:rsidR="000A5C4F">
        <w:t xml:space="preserve"> </w:t>
      </w:r>
      <w:r w:rsidR="003366EF">
        <w:t>events</w:t>
      </w:r>
    </w:p>
    <w:p w:rsidR="003366EF" w:rsidRDefault="003366EF" w:rsidP="003366EF">
      <w:r w:rsidRPr="003366EF">
        <w:rPr>
          <w:noProof/>
          <w:lang w:eastAsia="en-AU"/>
        </w:rPr>
        <w:drawing>
          <wp:inline distT="0" distB="0" distL="0" distR="0" wp14:anchorId="06F40293" wp14:editId="5A137567">
            <wp:extent cx="4564684" cy="2084343"/>
            <wp:effectExtent l="0" t="0" r="7620" b="0"/>
            <wp:docPr id="14" name="Picture 14" descr="Table 30: LTS11717: CHD deaths as per adjudication in the alirocumab group. Time to occurrence of th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65887" cy="2084892"/>
                    </a:xfrm>
                    <a:prstGeom prst="rect">
                      <a:avLst/>
                    </a:prstGeom>
                  </pic:spPr>
                </pic:pic>
              </a:graphicData>
            </a:graphic>
          </wp:inline>
        </w:drawing>
      </w:r>
    </w:p>
    <w:p w:rsidR="003366EF" w:rsidRPr="003366EF" w:rsidRDefault="003366EF" w:rsidP="003E1E2A">
      <w:pPr>
        <w:pStyle w:val="Numberbullet0"/>
      </w:pPr>
      <w:r w:rsidRPr="003366EF">
        <w:t>Please</w:t>
      </w:r>
      <w:r w:rsidR="000A5C4F">
        <w:t xml:space="preserve"> </w:t>
      </w:r>
      <w:r w:rsidRPr="003366EF">
        <w:t>provide</w:t>
      </w:r>
      <w:r w:rsidR="000A5C4F">
        <w:t xml:space="preserve"> </w:t>
      </w:r>
      <w:r w:rsidRPr="003366EF">
        <w:t>a</w:t>
      </w:r>
      <w:r w:rsidR="000A5C4F">
        <w:t xml:space="preserve"> </w:t>
      </w:r>
      <w:r w:rsidRPr="003366EF">
        <w:t>comparison</w:t>
      </w:r>
      <w:r w:rsidR="000A5C4F">
        <w:t xml:space="preserve"> </w:t>
      </w:r>
      <w:r w:rsidRPr="003366EF">
        <w:t>of</w:t>
      </w:r>
      <w:r w:rsidR="000A5C4F">
        <w:t xml:space="preserve"> </w:t>
      </w:r>
      <w:r w:rsidRPr="003366EF">
        <w:t>the</w:t>
      </w:r>
      <w:r w:rsidR="000A5C4F">
        <w:t xml:space="preserve"> </w:t>
      </w:r>
      <w:r w:rsidRPr="003366EF">
        <w:t>frequencies</w:t>
      </w:r>
      <w:r w:rsidR="000A5C4F">
        <w:t xml:space="preserve"> </w:t>
      </w:r>
      <w:r w:rsidRPr="003366EF">
        <w:t>of</w:t>
      </w:r>
      <w:r w:rsidR="000A5C4F">
        <w:t xml:space="preserve"> </w:t>
      </w:r>
      <w:r w:rsidRPr="003366EF">
        <w:t>new</w:t>
      </w:r>
      <w:r w:rsidR="000A5C4F">
        <w:t xml:space="preserve"> </w:t>
      </w:r>
      <w:r w:rsidRPr="003366EF">
        <w:t>onset</w:t>
      </w:r>
      <w:r w:rsidR="000A5C4F">
        <w:t xml:space="preserve"> </w:t>
      </w:r>
      <w:r w:rsidRPr="003366EF">
        <w:t>diabetes</w:t>
      </w:r>
      <w:r w:rsidR="000A5C4F">
        <w:t xml:space="preserve"> </w:t>
      </w:r>
      <w:r w:rsidRPr="003366EF">
        <w:t>for</w:t>
      </w:r>
      <w:r w:rsidR="000A5C4F">
        <w:t xml:space="preserve"> </w:t>
      </w:r>
      <w:r w:rsidRPr="003366EF">
        <w:t>alirocumab</w:t>
      </w:r>
      <w:r w:rsidR="000A5C4F">
        <w:t xml:space="preserve"> </w:t>
      </w:r>
      <w:r w:rsidRPr="003366EF">
        <w:t>versus</w:t>
      </w:r>
      <w:r w:rsidR="000A5C4F">
        <w:t xml:space="preserve"> </w:t>
      </w:r>
      <w:r w:rsidRPr="003366EF">
        <w:t>the</w:t>
      </w:r>
      <w:r w:rsidR="000A5C4F">
        <w:t xml:space="preserve"> </w:t>
      </w:r>
      <w:r w:rsidRPr="003366EF">
        <w:t>study</w:t>
      </w:r>
      <w:r w:rsidR="000A5C4F">
        <w:t xml:space="preserve"> </w:t>
      </w:r>
      <w:r w:rsidRPr="003366EF">
        <w:t>comparators.</w:t>
      </w:r>
      <w:r w:rsidR="000A5C4F">
        <w:t xml:space="preserve"> </w:t>
      </w:r>
      <w:r w:rsidRPr="003366EF">
        <w:t>Please</w:t>
      </w:r>
      <w:r w:rsidR="000A5C4F">
        <w:t xml:space="preserve"> </w:t>
      </w:r>
      <w:r w:rsidRPr="003366EF">
        <w:t>compare</w:t>
      </w:r>
      <w:r w:rsidR="000A5C4F">
        <w:t xml:space="preserve"> </w:t>
      </w:r>
      <w:r w:rsidRPr="003366EF">
        <w:t>events</w:t>
      </w:r>
      <w:r w:rsidR="000A5C4F">
        <w:t xml:space="preserve"> </w:t>
      </w:r>
      <w:r w:rsidRPr="003366EF">
        <w:t>occurring</w:t>
      </w:r>
      <w:r w:rsidR="000A5C4F">
        <w:t xml:space="preserve"> </w:t>
      </w:r>
      <w:r w:rsidRPr="003366EF">
        <w:t>on</w:t>
      </w:r>
      <w:r w:rsidR="000A5C4F">
        <w:t xml:space="preserve"> </w:t>
      </w:r>
      <w:r w:rsidRPr="003366EF">
        <w:t>150</w:t>
      </w:r>
      <w:r w:rsidR="000A5C4F">
        <w:t xml:space="preserve"> </w:t>
      </w:r>
      <w:r w:rsidR="00224853">
        <w:t>mg</w:t>
      </w:r>
      <w:r w:rsidR="000A5C4F">
        <w:t xml:space="preserve"> </w:t>
      </w:r>
      <w:r w:rsidRPr="003366EF">
        <w:t>Q2W</w:t>
      </w:r>
      <w:r w:rsidR="000A5C4F">
        <w:t xml:space="preserve"> </w:t>
      </w:r>
      <w:r w:rsidRPr="003366EF">
        <w:t>with</w:t>
      </w:r>
      <w:r w:rsidR="000A5C4F">
        <w:t xml:space="preserve"> </w:t>
      </w:r>
      <w:r w:rsidRPr="003366EF">
        <w:t>events</w:t>
      </w:r>
      <w:r w:rsidR="000A5C4F">
        <w:t xml:space="preserve"> </w:t>
      </w:r>
      <w:r w:rsidRPr="003366EF">
        <w:t>on</w:t>
      </w:r>
      <w:r w:rsidR="000A5C4F">
        <w:t xml:space="preserve"> </w:t>
      </w:r>
      <w:r w:rsidRPr="003366EF">
        <w:t>other</w:t>
      </w:r>
      <w:r w:rsidR="000A5C4F">
        <w:t xml:space="preserve"> </w:t>
      </w:r>
      <w:r w:rsidRPr="003366EF">
        <w:t>doses</w:t>
      </w:r>
    </w:p>
    <w:p w:rsidR="00224853" w:rsidRDefault="003366EF" w:rsidP="003366EF">
      <w:r w:rsidRPr="003366EF">
        <w:t>As</w:t>
      </w:r>
      <w:r w:rsidR="000A5C4F">
        <w:t xml:space="preserve"> </w:t>
      </w:r>
      <w:r w:rsidRPr="003366EF">
        <w:t>done</w:t>
      </w:r>
      <w:r w:rsidR="000A5C4F">
        <w:t xml:space="preserve"> </w:t>
      </w:r>
      <w:r w:rsidRPr="003366EF">
        <w:t>in</w:t>
      </w:r>
      <w:r w:rsidR="000A5C4F">
        <w:t xml:space="preserve"> </w:t>
      </w:r>
      <w:r w:rsidRPr="003366EF">
        <w:t>the</w:t>
      </w:r>
      <w:r w:rsidR="000A5C4F">
        <w:t xml:space="preserve"> </w:t>
      </w:r>
      <w:r w:rsidRPr="003366EF">
        <w:t>initial</w:t>
      </w:r>
      <w:r w:rsidR="000A5C4F">
        <w:t xml:space="preserve"> </w:t>
      </w:r>
      <w:r w:rsidRPr="003366EF">
        <w:t>submission</w:t>
      </w:r>
      <w:r w:rsidR="000A5C4F">
        <w:t xml:space="preserve"> </w:t>
      </w:r>
      <w:r w:rsidRPr="003366EF">
        <w:t>of</w:t>
      </w:r>
      <w:r w:rsidR="000A5C4F">
        <w:t xml:space="preserve"> </w:t>
      </w:r>
      <w:r w:rsidRPr="003366EF">
        <w:t>the</w:t>
      </w:r>
      <w:r w:rsidR="000A5C4F">
        <w:t xml:space="preserve"> </w:t>
      </w:r>
      <w:r w:rsidRPr="003366EF">
        <w:t>alirocumab</w:t>
      </w:r>
      <w:r w:rsidR="000A5C4F">
        <w:t xml:space="preserve"> </w:t>
      </w:r>
      <w:r w:rsidRPr="003366EF">
        <w:t>Q2W</w:t>
      </w:r>
      <w:r w:rsidR="000A5C4F">
        <w:t xml:space="preserve"> </w:t>
      </w:r>
      <w:r w:rsidRPr="003366EF">
        <w:t>dose</w:t>
      </w:r>
      <w:r w:rsidR="000A5C4F">
        <w:t xml:space="preserve"> </w:t>
      </w:r>
      <w:r w:rsidRPr="003366EF">
        <w:t>regimen</w:t>
      </w:r>
      <w:r w:rsidR="000A5C4F">
        <w:t xml:space="preserve"> </w:t>
      </w:r>
      <w:r w:rsidRPr="003366EF">
        <w:t>that</w:t>
      </w:r>
      <w:r w:rsidR="000A5C4F">
        <w:t xml:space="preserve"> </w:t>
      </w:r>
      <w:r w:rsidRPr="003366EF">
        <w:t>included</w:t>
      </w:r>
      <w:r w:rsidR="000A5C4F">
        <w:t xml:space="preserve"> </w:t>
      </w:r>
      <w:r w:rsidRPr="003366EF">
        <w:t>5</w:t>
      </w:r>
      <w:r w:rsidR="000A5C4F">
        <w:t xml:space="preserve"> </w:t>
      </w:r>
      <w:r w:rsidR="00CE27DF">
        <w:t>Phase</w:t>
      </w:r>
      <w:r w:rsidR="000A5C4F">
        <w:t xml:space="preserve"> </w:t>
      </w:r>
      <w:r w:rsidR="00CE27DF">
        <w:t>III</w:t>
      </w:r>
      <w:r w:rsidR="000A5C4F">
        <w:t xml:space="preserve"> </w:t>
      </w:r>
      <w:r w:rsidRPr="003366EF">
        <w:t>studies</w:t>
      </w:r>
      <w:r w:rsidR="000A5C4F">
        <w:t xml:space="preserve"> </w:t>
      </w:r>
      <w:r w:rsidRPr="003366EF">
        <w:t>with</w:t>
      </w:r>
      <w:r w:rsidR="000A5C4F">
        <w:t xml:space="preserve"> </w:t>
      </w:r>
      <w:r w:rsidRPr="003366EF">
        <w:t>the</w:t>
      </w:r>
      <w:r w:rsidR="000A5C4F">
        <w:t xml:space="preserve"> </w:t>
      </w:r>
      <w:r w:rsidRPr="003366EF">
        <w:t>primary</w:t>
      </w:r>
      <w:r w:rsidR="000A5C4F">
        <w:t xml:space="preserve"> </w:t>
      </w:r>
      <w:r w:rsidRPr="003366EF">
        <w:t>endpoint</w:t>
      </w:r>
      <w:r w:rsidR="000A5C4F">
        <w:t xml:space="preserve"> </w:t>
      </w:r>
      <w:r w:rsidRPr="003366EF">
        <w:t>analysis</w:t>
      </w:r>
      <w:r w:rsidR="000A5C4F">
        <w:t xml:space="preserve"> </w:t>
      </w:r>
      <w:r w:rsidRPr="003366EF">
        <w:t>completed</w:t>
      </w:r>
      <w:r w:rsidR="000A5C4F">
        <w:t xml:space="preserve"> </w:t>
      </w:r>
      <w:r w:rsidRPr="003366EF">
        <w:t>but</w:t>
      </w:r>
      <w:r w:rsidR="000A5C4F">
        <w:t xml:space="preserve"> </w:t>
      </w:r>
      <w:r w:rsidRPr="003366EF">
        <w:t>still</w:t>
      </w:r>
      <w:r w:rsidR="000A5C4F">
        <w:t xml:space="preserve"> </w:t>
      </w:r>
      <w:r w:rsidRPr="003366EF">
        <w:t>ongoing,</w:t>
      </w:r>
      <w:r w:rsidR="000A5C4F">
        <w:t xml:space="preserve"> </w:t>
      </w:r>
      <w:r w:rsidRPr="003366EF">
        <w:t>exploratory</w:t>
      </w:r>
      <w:r w:rsidR="000A5C4F">
        <w:t xml:space="preserve"> </w:t>
      </w:r>
      <w:r w:rsidRPr="003366EF">
        <w:t>analyses</w:t>
      </w:r>
      <w:r w:rsidR="000A5C4F">
        <w:t xml:space="preserve"> </w:t>
      </w:r>
      <w:r w:rsidRPr="003366EF">
        <w:t>on</w:t>
      </w:r>
      <w:r w:rsidR="000A5C4F">
        <w:t xml:space="preserve"> </w:t>
      </w:r>
      <w:r w:rsidRPr="003366EF">
        <w:t>the</w:t>
      </w:r>
      <w:r w:rsidR="000A5C4F">
        <w:t xml:space="preserve"> </w:t>
      </w:r>
      <w:r w:rsidRPr="003366EF">
        <w:t>frequen</w:t>
      </w:r>
      <w:r w:rsidR="00C4778C">
        <w:t>cies</w:t>
      </w:r>
      <w:r w:rsidR="000A5C4F">
        <w:t xml:space="preserve"> </w:t>
      </w:r>
      <w:r w:rsidR="00C4778C">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3366EF">
        <w:t>were</w:t>
      </w:r>
      <w:r w:rsidR="000A5C4F">
        <w:t xml:space="preserve"> </w:t>
      </w:r>
      <w:r w:rsidRPr="003366EF">
        <w:t>performed</w:t>
      </w:r>
      <w:r w:rsidR="000A5C4F">
        <w:t xml:space="preserve"> </w:t>
      </w:r>
      <w:r w:rsidRPr="003366EF">
        <w:t>on</w:t>
      </w:r>
      <w:r w:rsidR="000A5C4F">
        <w:t xml:space="preserve"> </w:t>
      </w:r>
      <w:r w:rsidRPr="003366EF">
        <w:t>the</w:t>
      </w:r>
      <w:r w:rsidR="000A5C4F">
        <w:t xml:space="preserve"> </w:t>
      </w:r>
      <w:r w:rsidRPr="003366EF">
        <w:t>updated</w:t>
      </w:r>
      <w:r w:rsidR="000A5C4F">
        <w:t xml:space="preserve"> </w:t>
      </w:r>
      <w:r w:rsidRPr="003366EF">
        <w:t>pool</w:t>
      </w:r>
      <w:r w:rsidR="000A5C4F">
        <w:t xml:space="preserve"> </w:t>
      </w:r>
      <w:r w:rsidRPr="003366EF">
        <w:t>of</w:t>
      </w:r>
      <w:r w:rsidR="000A5C4F">
        <w:t xml:space="preserve"> </w:t>
      </w:r>
      <w:r w:rsidR="00CE27DF">
        <w:t>Phase</w:t>
      </w:r>
      <w:r w:rsidR="000A5C4F">
        <w:t xml:space="preserve"> </w:t>
      </w:r>
      <w:r w:rsidR="00CE27DF">
        <w:t>III</w:t>
      </w:r>
      <w:r w:rsidR="000A5C4F">
        <w:t xml:space="preserve"> </w:t>
      </w:r>
      <w:r w:rsidR="006E505D">
        <w:t>placebo</w:t>
      </w:r>
      <w:r w:rsidR="000A5C4F">
        <w:t xml:space="preserve"> </w:t>
      </w:r>
      <w:r w:rsidR="006E505D">
        <w:t>controlled</w:t>
      </w:r>
      <w:r w:rsidR="000A5C4F">
        <w:t xml:space="preserve"> </w:t>
      </w:r>
      <w:r w:rsidRPr="003366EF">
        <w:t>studies</w:t>
      </w:r>
      <w:r w:rsidR="000A5C4F">
        <w:t xml:space="preserve"> </w:t>
      </w:r>
      <w:r w:rsidRPr="003366EF">
        <w:t>and</w:t>
      </w:r>
      <w:r w:rsidR="000A5C4F">
        <w:t xml:space="preserve"> </w:t>
      </w:r>
      <w:r w:rsidRPr="003366EF">
        <w:t>the</w:t>
      </w:r>
      <w:r w:rsidR="000A5C4F">
        <w:t xml:space="preserve"> </w:t>
      </w:r>
      <w:r w:rsidRPr="003366EF">
        <w:t>updated</w:t>
      </w:r>
      <w:r w:rsidR="000A5C4F">
        <w:t xml:space="preserve"> </w:t>
      </w:r>
      <w:r w:rsidRPr="003366EF">
        <w:t>pool</w:t>
      </w:r>
      <w:r w:rsidR="000A5C4F">
        <w:t xml:space="preserve"> </w:t>
      </w:r>
      <w:r w:rsidRPr="003366EF">
        <w:t>of</w:t>
      </w:r>
      <w:r w:rsidR="000A5C4F">
        <w:t xml:space="preserve"> </w:t>
      </w:r>
      <w:r w:rsidR="006E505D">
        <w:t>ezetimibe</w:t>
      </w:r>
      <w:r w:rsidR="000A5C4F">
        <w:t xml:space="preserve"> </w:t>
      </w:r>
      <w:r w:rsidR="006E505D">
        <w:t>controlled</w:t>
      </w:r>
      <w:r w:rsidR="000A5C4F">
        <w:t xml:space="preserve"> </w:t>
      </w:r>
      <w:r w:rsidRPr="003366EF">
        <w:t>studies</w:t>
      </w:r>
      <w:r w:rsidR="000A5C4F">
        <w:t xml:space="preserve"> </w:t>
      </w:r>
      <w:r w:rsidRPr="003366EF">
        <w:t>that</w:t>
      </w:r>
      <w:r w:rsidR="000A5C4F">
        <w:t xml:space="preserve"> </w:t>
      </w:r>
      <w:r w:rsidRPr="003366EF">
        <w:t>assessed</w:t>
      </w:r>
      <w:r w:rsidR="000A5C4F">
        <w:t xml:space="preserve"> </w:t>
      </w:r>
      <w:r w:rsidRPr="003366EF">
        <w:t>the</w:t>
      </w:r>
      <w:r w:rsidR="000A5C4F">
        <w:t xml:space="preserve"> </w:t>
      </w:r>
      <w:r w:rsidRPr="003366EF">
        <w:t>safety</w:t>
      </w:r>
      <w:r w:rsidR="000A5C4F">
        <w:t xml:space="preserve"> </w:t>
      </w:r>
      <w:r w:rsidRPr="003366EF">
        <w:t>of</w:t>
      </w:r>
      <w:r w:rsidR="000A5C4F">
        <w:t xml:space="preserve"> </w:t>
      </w:r>
      <w:r w:rsidRPr="003366EF">
        <w:t>alirocumab</w:t>
      </w:r>
      <w:r w:rsidR="000A5C4F">
        <w:t xml:space="preserve"> </w:t>
      </w:r>
      <w:r w:rsidRPr="003366EF">
        <w:t>Q2W</w:t>
      </w:r>
      <w:r w:rsidR="000A5C4F">
        <w:t xml:space="preserve"> </w:t>
      </w:r>
      <w:r w:rsidRPr="003366EF">
        <w:t>dosing</w:t>
      </w:r>
      <w:r w:rsidR="000A5C4F">
        <w:t xml:space="preserve"> </w:t>
      </w:r>
      <w:r w:rsidRPr="003366EF">
        <w:t>regimen,</w:t>
      </w:r>
      <w:r w:rsidR="000A5C4F">
        <w:t xml:space="preserve"> </w:t>
      </w:r>
      <w:r w:rsidRPr="003366EF">
        <w:t>regardless</w:t>
      </w:r>
      <w:r w:rsidR="000A5C4F">
        <w:t xml:space="preserve"> </w:t>
      </w:r>
      <w:r w:rsidRPr="003366EF">
        <w:t>of</w:t>
      </w:r>
      <w:r w:rsidR="000A5C4F">
        <w:t xml:space="preserve"> </w:t>
      </w:r>
      <w:r w:rsidRPr="003366EF">
        <w:t>the</w:t>
      </w:r>
      <w:r w:rsidR="000A5C4F">
        <w:t xml:space="preserve"> </w:t>
      </w:r>
      <w:r w:rsidRPr="003366EF">
        <w:t>dose</w:t>
      </w:r>
      <w:r w:rsidR="000A5C4F">
        <w:t xml:space="preserve"> </w:t>
      </w:r>
      <w:r w:rsidRPr="003366EF">
        <w:t>of</w:t>
      </w:r>
      <w:r w:rsidR="000A5C4F">
        <w:t xml:space="preserve"> </w:t>
      </w:r>
      <w:r w:rsidRPr="003366EF">
        <w:t>alirocumab.</w:t>
      </w:r>
      <w:r w:rsidR="000A5C4F">
        <w:t xml:space="preserve"> </w:t>
      </w:r>
      <w:r w:rsidRPr="003366EF">
        <w:t>In</w:t>
      </w:r>
      <w:r w:rsidR="000A5C4F">
        <w:t xml:space="preserve"> </w:t>
      </w:r>
      <w:r w:rsidR="00F108A3">
        <w:t>Study</w:t>
      </w:r>
      <w:r w:rsidR="000A5C4F">
        <w:t xml:space="preserve"> </w:t>
      </w:r>
      <w:r w:rsidRPr="003366EF">
        <w:t>R727-CL-1308</w:t>
      </w:r>
      <w:r w:rsidR="000A5C4F">
        <w:t xml:space="preserve"> </w:t>
      </w:r>
      <w:r w:rsidRPr="003366EF">
        <w:t>(CHOICE</w:t>
      </w:r>
      <w:r w:rsidR="000A5C4F">
        <w:t xml:space="preserve"> </w:t>
      </w:r>
      <w:r w:rsidRPr="003366EF">
        <w:t>I),</w:t>
      </w:r>
      <w:r w:rsidR="000A5C4F">
        <w:t xml:space="preserve"> </w:t>
      </w:r>
      <w:r w:rsidRPr="003366EF">
        <w:t>the</w:t>
      </w:r>
      <w:r w:rsidR="000A5C4F">
        <w:t xml:space="preserve"> </w:t>
      </w:r>
      <w:r w:rsidRPr="003366EF">
        <w:t>same</w:t>
      </w:r>
      <w:r w:rsidR="000A5C4F">
        <w:t xml:space="preserve"> </w:t>
      </w:r>
      <w:r w:rsidRPr="003366EF">
        <w:t>analysis</w:t>
      </w:r>
      <w:r w:rsidR="000A5C4F">
        <w:t xml:space="preserve"> </w:t>
      </w:r>
      <w:r w:rsidRPr="003366EF">
        <w:t>was</w:t>
      </w:r>
      <w:r w:rsidR="000A5C4F">
        <w:t xml:space="preserve"> </w:t>
      </w:r>
      <w:r w:rsidRPr="003366EF">
        <w:t>performed</w:t>
      </w:r>
      <w:r w:rsidR="000A5C4F">
        <w:t xml:space="preserve"> </w:t>
      </w:r>
      <w:r w:rsidRPr="003366EF">
        <w:t>to</w:t>
      </w:r>
      <w:r w:rsidR="000A5C4F">
        <w:t xml:space="preserve"> </w:t>
      </w:r>
      <w:r w:rsidRPr="003366EF">
        <w:t>compare</w:t>
      </w:r>
      <w:r w:rsidR="000A5C4F">
        <w:t xml:space="preserve"> </w:t>
      </w:r>
      <w:r w:rsidRPr="003366EF">
        <w:t>alirocumab</w:t>
      </w:r>
      <w:r w:rsidR="000A5C4F">
        <w:t xml:space="preserve"> </w:t>
      </w:r>
      <w:r w:rsidRPr="003366EF">
        <w:t>300</w:t>
      </w:r>
      <w:r w:rsidR="000A5C4F">
        <w:t xml:space="preserve"> </w:t>
      </w:r>
      <w:r w:rsidR="00224853">
        <w:t>mg</w:t>
      </w:r>
      <w:r w:rsidR="000A5C4F">
        <w:t xml:space="preserve"> </w:t>
      </w:r>
      <w:r w:rsidRPr="003366EF">
        <w:t>Q4W/150</w:t>
      </w:r>
      <w:r w:rsidR="000A5C4F">
        <w:t xml:space="preserve"> </w:t>
      </w:r>
      <w:r w:rsidR="00224853">
        <w:t>mg</w:t>
      </w:r>
      <w:r w:rsidR="000A5C4F">
        <w:t xml:space="preserve"> </w:t>
      </w:r>
      <w:r w:rsidRPr="003366EF">
        <w:t>Q2W</w:t>
      </w:r>
      <w:r w:rsidR="000A5C4F">
        <w:t xml:space="preserve"> </w:t>
      </w:r>
      <w:r w:rsidRPr="003366EF">
        <w:t>and</w:t>
      </w:r>
      <w:r w:rsidR="000A5C4F">
        <w:t xml:space="preserve"> </w:t>
      </w:r>
      <w:r w:rsidRPr="003366EF">
        <w:t>alirocumab</w:t>
      </w:r>
      <w:r w:rsidR="000A5C4F">
        <w:t xml:space="preserve"> </w:t>
      </w:r>
      <w:r w:rsidRPr="003366EF">
        <w:t>75</w:t>
      </w:r>
      <w:r w:rsidR="000A5C4F">
        <w:t xml:space="preserve"> </w:t>
      </w:r>
      <w:r w:rsidR="00224853">
        <w:t>mg</w:t>
      </w:r>
      <w:r w:rsidR="000A5C4F">
        <w:t xml:space="preserve"> </w:t>
      </w:r>
      <w:r w:rsidRPr="003366EF">
        <w:t>Q2W/150</w:t>
      </w:r>
      <w:r w:rsidR="000A5C4F">
        <w:t xml:space="preserve"> </w:t>
      </w:r>
      <w:r w:rsidR="00224853">
        <w:t>mg</w:t>
      </w:r>
      <w:r w:rsidR="000A5C4F">
        <w:t xml:space="preserve"> </w:t>
      </w:r>
      <w:r w:rsidRPr="003366EF">
        <w:t>Q2W</w:t>
      </w:r>
      <w:r w:rsidR="000A5C4F">
        <w:t xml:space="preserve"> </w:t>
      </w:r>
      <w:r w:rsidRPr="003366EF">
        <w:t>dose</w:t>
      </w:r>
      <w:r w:rsidR="000A5C4F">
        <w:t xml:space="preserve"> </w:t>
      </w:r>
      <w:r w:rsidRPr="003366EF">
        <w:t>regimens</w:t>
      </w:r>
      <w:r w:rsidR="000A5C4F">
        <w:t xml:space="preserve"> </w:t>
      </w:r>
      <w:r w:rsidRPr="003366EF">
        <w:t>to</w:t>
      </w:r>
      <w:r w:rsidR="000A5C4F">
        <w:t xml:space="preserve"> </w:t>
      </w:r>
      <w:r w:rsidRPr="003366EF">
        <w:t>the</w:t>
      </w:r>
      <w:r w:rsidR="000A5C4F">
        <w:t xml:space="preserve"> </w:t>
      </w:r>
      <w:r w:rsidRPr="003366EF">
        <w:t>placebo</w:t>
      </w:r>
      <w:r w:rsidR="00224853">
        <w:t>.</w:t>
      </w:r>
    </w:p>
    <w:p w:rsidR="003366EF" w:rsidRPr="003366EF" w:rsidRDefault="003366EF" w:rsidP="003366EF">
      <w:r w:rsidRPr="003366EF">
        <w:t>In</w:t>
      </w:r>
      <w:r w:rsidR="000A5C4F">
        <w:t xml:space="preserve"> </w:t>
      </w:r>
      <w:r w:rsidRPr="003366EF">
        <w:t>both</w:t>
      </w:r>
      <w:r w:rsidR="000A5C4F">
        <w:t xml:space="preserve"> </w:t>
      </w:r>
      <w:r w:rsidRPr="003366EF">
        <w:t>the</w:t>
      </w:r>
      <w:r w:rsidR="000A5C4F">
        <w:t xml:space="preserve"> </w:t>
      </w:r>
      <w:r w:rsidRPr="003366EF">
        <w:t>Q2W</w:t>
      </w:r>
      <w:r w:rsidR="000A5C4F">
        <w:t xml:space="preserve"> </w:t>
      </w:r>
      <w:r w:rsidRPr="003366EF">
        <w:t>dosing</w:t>
      </w:r>
      <w:r w:rsidR="000A5C4F">
        <w:t xml:space="preserve"> </w:t>
      </w:r>
      <w:r w:rsidRPr="003366EF">
        <w:t>regimen</w:t>
      </w:r>
      <w:r w:rsidR="000A5C4F">
        <w:t xml:space="preserve"> </w:t>
      </w:r>
      <w:r w:rsidRPr="003366EF">
        <w:t>and</w:t>
      </w:r>
      <w:r w:rsidR="000A5C4F">
        <w:t xml:space="preserve"> </w:t>
      </w:r>
      <w:r w:rsidRPr="003366EF">
        <w:t>the</w:t>
      </w:r>
      <w:r w:rsidR="000A5C4F">
        <w:t xml:space="preserve"> </w:t>
      </w:r>
      <w:r w:rsidRPr="003366EF">
        <w:t>current</w:t>
      </w:r>
      <w:r w:rsidR="000A5C4F">
        <w:t xml:space="preserve"> </w:t>
      </w:r>
      <w:r w:rsidRPr="003366EF">
        <w:t>Q4W</w:t>
      </w:r>
      <w:r w:rsidR="000A5C4F">
        <w:t xml:space="preserve"> </w:t>
      </w:r>
      <w:r w:rsidRPr="003366EF">
        <w:t>dosing</w:t>
      </w:r>
      <w:r w:rsidR="000A5C4F">
        <w:t xml:space="preserve"> </w:t>
      </w:r>
      <w:r w:rsidRPr="003366EF">
        <w:t>regimen</w:t>
      </w:r>
      <w:r w:rsidR="000A5C4F">
        <w:t xml:space="preserve"> </w:t>
      </w:r>
      <w:r w:rsidRPr="003366EF">
        <w:t>submissions,</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3366EF">
        <w:t>were</w:t>
      </w:r>
      <w:r w:rsidR="000A5C4F">
        <w:t xml:space="preserve"> </w:t>
      </w:r>
      <w:r w:rsidRPr="003366EF">
        <w:t>defined</w:t>
      </w:r>
      <w:r w:rsidR="000A5C4F">
        <w:t xml:space="preserve"> </w:t>
      </w:r>
      <w:r w:rsidRPr="003366EF">
        <w:t>in</w:t>
      </w:r>
      <w:r w:rsidR="000A5C4F">
        <w:t xml:space="preserve"> </w:t>
      </w:r>
      <w:r w:rsidRPr="003366EF">
        <w:t>patients</w:t>
      </w:r>
      <w:r w:rsidR="000A5C4F">
        <w:t xml:space="preserve"> </w:t>
      </w:r>
      <w:r w:rsidRPr="003366EF">
        <w:t>with</w:t>
      </w:r>
      <w:r w:rsidR="000A5C4F">
        <w:t xml:space="preserve"> </w:t>
      </w:r>
      <w:r w:rsidRPr="003366EF">
        <w:t>normal</w:t>
      </w:r>
      <w:r w:rsidR="000A5C4F">
        <w:t xml:space="preserve"> </w:t>
      </w:r>
      <w:r w:rsidRPr="003366EF">
        <w:t>glucose</w:t>
      </w:r>
      <w:r w:rsidR="000A5C4F">
        <w:t xml:space="preserve"> </w:t>
      </w:r>
      <w:r w:rsidRPr="003366EF">
        <w:t>control</w:t>
      </w:r>
      <w:r w:rsidR="000A5C4F">
        <w:t xml:space="preserve"> </w:t>
      </w:r>
      <w:r w:rsidRPr="003366EF">
        <w:t>at</w:t>
      </w:r>
      <w:r w:rsidR="000A5C4F">
        <w:t xml:space="preserve"> </w:t>
      </w:r>
      <w:r w:rsidRPr="003366EF">
        <w:t>baseline</w:t>
      </w:r>
      <w:r w:rsidR="000A5C4F">
        <w:t xml:space="preserve"> </w:t>
      </w:r>
      <w:r w:rsidRPr="003366EF">
        <w:t>and</w:t>
      </w:r>
      <w:r w:rsidR="000A5C4F">
        <w:t xml:space="preserve"> </w:t>
      </w:r>
      <w:r w:rsidRPr="003366EF">
        <w:t>in</w:t>
      </w:r>
      <w:r w:rsidR="000A5C4F">
        <w:t xml:space="preserve"> </w:t>
      </w:r>
      <w:r w:rsidRPr="003366EF">
        <w:t>patients</w:t>
      </w:r>
      <w:r w:rsidR="000A5C4F">
        <w:t xml:space="preserve"> </w:t>
      </w:r>
      <w:r w:rsidRPr="003366EF">
        <w:t>with</w:t>
      </w:r>
      <w:r w:rsidR="000A5C4F">
        <w:t xml:space="preserve"> </w:t>
      </w:r>
      <w:r w:rsidRPr="003366EF">
        <w:t>impaired</w:t>
      </w:r>
      <w:r w:rsidR="000A5C4F">
        <w:t xml:space="preserve"> </w:t>
      </w:r>
      <w:r w:rsidRPr="003366EF">
        <w:t>glucose</w:t>
      </w:r>
      <w:r w:rsidR="000A5C4F">
        <w:t xml:space="preserve"> </w:t>
      </w:r>
      <w:r w:rsidRPr="003366EF">
        <w:t>control</w:t>
      </w:r>
      <w:r w:rsidR="000A5C4F">
        <w:t xml:space="preserve"> </w:t>
      </w:r>
      <w:r w:rsidRPr="003366EF">
        <w:t>at</w:t>
      </w:r>
      <w:r w:rsidR="000A5C4F">
        <w:t xml:space="preserve"> </w:t>
      </w:r>
      <w:r w:rsidRPr="003366EF">
        <w:t>baseline</w:t>
      </w:r>
      <w:r w:rsidR="000A5C4F">
        <w:t xml:space="preserve"> </w:t>
      </w:r>
      <w:r w:rsidRPr="003366EF">
        <w:t>combining</w:t>
      </w:r>
      <w:r w:rsidR="000A5C4F">
        <w:t xml:space="preserve"> </w:t>
      </w:r>
      <w:r w:rsidRPr="003366EF">
        <w:t>information</w:t>
      </w:r>
      <w:r w:rsidR="000A5C4F">
        <w:t xml:space="preserve"> </w:t>
      </w:r>
      <w:r w:rsidRPr="003366EF">
        <w:t>from</w:t>
      </w:r>
      <w:r w:rsidR="000A5C4F">
        <w:t xml:space="preserve"> </w:t>
      </w:r>
      <w:r w:rsidRPr="003366EF">
        <w:t>AEs</w:t>
      </w:r>
      <w:r w:rsidR="000A5C4F">
        <w:t xml:space="preserve"> </w:t>
      </w:r>
      <w:r w:rsidRPr="003366EF">
        <w:t>and</w:t>
      </w:r>
      <w:r w:rsidR="000A5C4F">
        <w:t xml:space="preserve"> </w:t>
      </w:r>
      <w:r w:rsidRPr="003366EF">
        <w:t>lab</w:t>
      </w:r>
      <w:r w:rsidR="00C4778C">
        <w:t>oratory</w:t>
      </w:r>
      <w:r w:rsidR="000A5C4F">
        <w:t xml:space="preserve"> </w:t>
      </w:r>
      <w:r w:rsidR="00C4778C">
        <w:t>parameters,</w:t>
      </w:r>
      <w:r w:rsidR="000A5C4F">
        <w:t xml:space="preserve"> </w:t>
      </w:r>
      <w:r w:rsidR="00C4778C">
        <w:t>as</w:t>
      </w:r>
      <w:r w:rsidR="000A5C4F">
        <w:t xml:space="preserve"> </w:t>
      </w:r>
      <w:r w:rsidR="00C4778C">
        <w:t>follows:</w:t>
      </w:r>
    </w:p>
    <w:p w:rsidR="003366EF" w:rsidRPr="003366EF" w:rsidRDefault="003366EF" w:rsidP="003366EF">
      <w:pPr>
        <w:pStyle w:val="ListBullet"/>
      </w:pPr>
      <w:r w:rsidRPr="003366EF">
        <w:t>Type</w:t>
      </w:r>
      <w:r w:rsidR="000A5C4F">
        <w:t xml:space="preserve"> </w:t>
      </w:r>
      <w:r w:rsidRPr="003366EF">
        <w:t>1</w:t>
      </w:r>
      <w:r w:rsidR="000A5C4F">
        <w:t xml:space="preserve"> </w:t>
      </w:r>
      <w:r w:rsidRPr="003366EF">
        <w:t>or</w:t>
      </w:r>
      <w:r w:rsidR="000A5C4F">
        <w:t xml:space="preserve"> </w:t>
      </w:r>
      <w:r w:rsidRPr="003366EF">
        <w:t>2</w:t>
      </w:r>
      <w:r w:rsidR="000A5C4F">
        <w:t xml:space="preserve"> </w:t>
      </w:r>
      <w:r w:rsidRPr="003366EF">
        <w:t>diabetes</w:t>
      </w:r>
      <w:r w:rsidR="000A5C4F">
        <w:t xml:space="preserve"> </w:t>
      </w:r>
      <w:r w:rsidRPr="003366EF">
        <w:t>reported</w:t>
      </w:r>
      <w:r w:rsidR="000A5C4F">
        <w:t xml:space="preserve"> </w:t>
      </w:r>
      <w:r w:rsidRPr="003366EF">
        <w:t>as</w:t>
      </w:r>
      <w:r w:rsidR="000A5C4F">
        <w:t xml:space="preserve"> </w:t>
      </w:r>
      <w:r w:rsidRPr="003366EF">
        <w:t>an</w:t>
      </w:r>
      <w:r w:rsidR="000A5C4F">
        <w:t xml:space="preserve"> </w:t>
      </w:r>
      <w:r w:rsidRPr="003366EF">
        <w:t>AE</w:t>
      </w:r>
      <w:r w:rsidR="000A5C4F">
        <w:t xml:space="preserve"> </w:t>
      </w:r>
      <w:r w:rsidRPr="003366EF">
        <w:t>(</w:t>
      </w:r>
      <w:r w:rsidR="00C4778C">
        <w:t>Custom</w:t>
      </w:r>
      <w:r w:rsidR="000A5C4F">
        <w:t xml:space="preserve"> </w:t>
      </w:r>
      <w:proofErr w:type="spellStart"/>
      <w:r w:rsidR="00C4778C">
        <w:t>MedRA</w:t>
      </w:r>
      <w:proofErr w:type="spellEnd"/>
      <w:r w:rsidR="000A5C4F">
        <w:t xml:space="preserve"> </w:t>
      </w:r>
      <w:r w:rsidR="00C4778C">
        <w:t>Queries</w:t>
      </w:r>
      <w:r w:rsidR="000A5C4F">
        <w:t xml:space="preserve"> </w:t>
      </w:r>
      <w:r w:rsidR="00C4778C">
        <w:t>(</w:t>
      </w:r>
      <w:r w:rsidRPr="003366EF">
        <w:t>CMQ</w:t>
      </w:r>
      <w:r w:rsidR="00C4778C">
        <w:t>)</w:t>
      </w:r>
      <w:r w:rsidR="000A5C4F">
        <w:t xml:space="preserve"> </w:t>
      </w:r>
      <w:r w:rsidR="00431731">
        <w:t>‘</w:t>
      </w:r>
      <w:r w:rsidRPr="003366EF">
        <w:t>Type</w:t>
      </w:r>
      <w:r w:rsidR="000A5C4F">
        <w:t xml:space="preserve"> </w:t>
      </w:r>
      <w:r w:rsidRPr="003366EF">
        <w:t>1</w:t>
      </w:r>
      <w:r w:rsidR="000A5C4F">
        <w:t xml:space="preserve"> </w:t>
      </w:r>
      <w:r w:rsidRPr="003366EF">
        <w:t>or</w:t>
      </w:r>
      <w:r w:rsidR="000A5C4F">
        <w:t xml:space="preserve"> </w:t>
      </w:r>
      <w:r w:rsidRPr="003366EF">
        <w:t>Type</w:t>
      </w:r>
      <w:r w:rsidR="000A5C4F">
        <w:t xml:space="preserve"> </w:t>
      </w:r>
      <w:r w:rsidRPr="003366EF">
        <w:t>2</w:t>
      </w:r>
      <w:r w:rsidR="000A5C4F">
        <w:t xml:space="preserve"> </w:t>
      </w:r>
      <w:r w:rsidRPr="003366EF">
        <w:t>diabetes</w:t>
      </w:r>
      <w:r w:rsidR="00431731">
        <w:t>’</w:t>
      </w:r>
      <w:r w:rsidR="00D9425B">
        <w:t>)</w:t>
      </w:r>
    </w:p>
    <w:p w:rsidR="003366EF" w:rsidRPr="003366EF" w:rsidRDefault="00C4778C" w:rsidP="003366EF">
      <w:pPr>
        <w:pStyle w:val="ListBullet"/>
      </w:pPr>
      <w:r>
        <w:t>or</w:t>
      </w:r>
      <w:r w:rsidR="000A5C4F">
        <w:t xml:space="preserve"> </w:t>
      </w:r>
      <w:r w:rsidR="003366EF" w:rsidRPr="003366EF">
        <w:t>2</w:t>
      </w:r>
      <w:r w:rsidR="000A5C4F">
        <w:t xml:space="preserve"> </w:t>
      </w:r>
      <w:r w:rsidR="003366EF" w:rsidRPr="003366EF">
        <w:t>HbA1c</w:t>
      </w:r>
      <w:r w:rsidR="000A5C4F">
        <w:t xml:space="preserve"> </w:t>
      </w:r>
      <w:r w:rsidR="00633BCC">
        <w:t>≥</w:t>
      </w:r>
      <w:r w:rsidR="000A5C4F">
        <w:t xml:space="preserve"> </w:t>
      </w:r>
      <w:r w:rsidR="003366EF" w:rsidRPr="003366EF">
        <w:t>6.5</w:t>
      </w:r>
      <w:r>
        <w:t>%,</w:t>
      </w:r>
      <w:r w:rsidR="000A5C4F">
        <w:t xml:space="preserve"> </w:t>
      </w:r>
      <w:r>
        <w:t>spaced</w:t>
      </w:r>
      <w:r w:rsidR="000A5C4F">
        <w:t xml:space="preserve"> </w:t>
      </w:r>
      <w:r>
        <w:t>by</w:t>
      </w:r>
      <w:r w:rsidR="000A5C4F">
        <w:t xml:space="preserve"> </w:t>
      </w:r>
      <w:r>
        <w:t>at</w:t>
      </w:r>
      <w:r w:rsidR="000A5C4F">
        <w:t xml:space="preserve"> </w:t>
      </w:r>
      <w:r>
        <w:t>least</w:t>
      </w:r>
      <w:r w:rsidR="000A5C4F">
        <w:t xml:space="preserve"> </w:t>
      </w:r>
      <w:r>
        <w:t>2</w:t>
      </w:r>
      <w:r w:rsidR="000A5C4F">
        <w:t xml:space="preserve"> </w:t>
      </w:r>
      <w:r>
        <w:t>months</w:t>
      </w:r>
    </w:p>
    <w:p w:rsidR="00224853" w:rsidRDefault="00C4778C" w:rsidP="003366EF">
      <w:pPr>
        <w:pStyle w:val="ListBullet"/>
      </w:pPr>
      <w:r>
        <w:t>or</w:t>
      </w:r>
      <w:r w:rsidR="000A5C4F">
        <w:t xml:space="preserve"> </w:t>
      </w:r>
      <w:r w:rsidR="003366EF" w:rsidRPr="003366EF">
        <w:t>2</w:t>
      </w:r>
      <w:r w:rsidR="000A5C4F">
        <w:t xml:space="preserve"> </w:t>
      </w:r>
      <w:r w:rsidR="003366EF" w:rsidRPr="003366EF">
        <w:t>consecutive</w:t>
      </w:r>
      <w:r w:rsidR="000A5C4F">
        <w:t xml:space="preserve"> </w:t>
      </w:r>
      <w:r w:rsidR="003366EF" w:rsidRPr="003366EF">
        <w:t>values</w:t>
      </w:r>
      <w:r w:rsidR="000A5C4F">
        <w:t xml:space="preserve"> </w:t>
      </w:r>
      <w:r w:rsidR="003366EF" w:rsidRPr="003366EF">
        <w:t>of</w:t>
      </w:r>
      <w:r w:rsidR="000A5C4F">
        <w:t xml:space="preserve"> </w:t>
      </w:r>
      <w:r w:rsidR="003366EF" w:rsidRPr="003366EF">
        <w:t>fasting</w:t>
      </w:r>
      <w:r w:rsidR="000A5C4F">
        <w:t xml:space="preserve"> </w:t>
      </w:r>
      <w:r w:rsidR="003366EF" w:rsidRPr="003366EF">
        <w:t>blood</w:t>
      </w:r>
      <w:r w:rsidR="000A5C4F">
        <w:t xml:space="preserve"> </w:t>
      </w:r>
      <w:r w:rsidR="003366EF" w:rsidRPr="003366EF">
        <w:t>glucose</w:t>
      </w:r>
      <w:r w:rsidR="000A5C4F">
        <w:t xml:space="preserve"> </w:t>
      </w:r>
      <w:r w:rsidR="00633BCC">
        <w:t>≥</w:t>
      </w:r>
      <w:r w:rsidR="000A5C4F">
        <w:t xml:space="preserve"> </w:t>
      </w:r>
      <w:r w:rsidR="003366EF" w:rsidRPr="003366EF">
        <w:t>126</w:t>
      </w:r>
      <w:r w:rsidR="000A5C4F">
        <w:t xml:space="preserve"> </w:t>
      </w:r>
      <w:r w:rsidR="00224853">
        <w:t>mg</w:t>
      </w:r>
      <w:r w:rsidR="003366EF" w:rsidRPr="003366EF">
        <w:t>/</w:t>
      </w:r>
      <w:proofErr w:type="spellStart"/>
      <w:r w:rsidR="003366EF" w:rsidRPr="003366EF">
        <w:t>dL</w:t>
      </w:r>
      <w:proofErr w:type="spellEnd"/>
      <w:r w:rsidR="000A5C4F">
        <w:t xml:space="preserve"> </w:t>
      </w:r>
      <w:r w:rsidR="003366EF" w:rsidRPr="003366EF">
        <w:t>(7.0</w:t>
      </w:r>
      <w:r w:rsidR="000A5C4F">
        <w:t xml:space="preserve"> </w:t>
      </w:r>
      <w:proofErr w:type="spellStart"/>
      <w:r w:rsidR="003366EF" w:rsidRPr="003366EF">
        <w:t>mmol</w:t>
      </w:r>
      <w:proofErr w:type="spellEnd"/>
      <w:r w:rsidR="003366EF" w:rsidRPr="003366EF">
        <w:t>/L)</w:t>
      </w:r>
      <w:r w:rsidR="00224853">
        <w:t>.</w:t>
      </w:r>
    </w:p>
    <w:p w:rsidR="00C4778C" w:rsidRDefault="003366EF" w:rsidP="003366EF">
      <w:r w:rsidRPr="003366EF">
        <w:t>Potential</w:t>
      </w:r>
      <w:r w:rsidR="000A5C4F">
        <w:t xml:space="preserve"> </w:t>
      </w:r>
      <w:r w:rsidRPr="003366EF">
        <w:t>limitatio</w:t>
      </w:r>
      <w:r w:rsidR="00C4778C">
        <w:t>n</w:t>
      </w:r>
      <w:r w:rsidR="00D9425B">
        <w:t>s</w:t>
      </w:r>
      <w:r w:rsidR="000A5C4F">
        <w:t xml:space="preserve"> </w:t>
      </w:r>
      <w:r w:rsidR="00D9425B">
        <w:t>for</w:t>
      </w:r>
      <w:r w:rsidR="000A5C4F">
        <w:t xml:space="preserve"> </w:t>
      </w:r>
      <w:r w:rsidR="00D9425B">
        <w:t>these</w:t>
      </w:r>
      <w:r w:rsidR="000A5C4F">
        <w:t xml:space="preserve"> </w:t>
      </w:r>
      <w:r w:rsidR="00D9425B">
        <w:t>analyses</w:t>
      </w:r>
      <w:r w:rsidR="000A5C4F">
        <w:t xml:space="preserve"> </w:t>
      </w:r>
      <w:r w:rsidR="00D9425B">
        <w:t>were</w:t>
      </w:r>
      <w:r w:rsidR="000A5C4F">
        <w:t xml:space="preserve"> </w:t>
      </w:r>
      <w:r w:rsidR="00D9425B">
        <w:t>that;</w:t>
      </w:r>
    </w:p>
    <w:p w:rsidR="00C4778C" w:rsidRDefault="003366EF" w:rsidP="00250AB6">
      <w:pPr>
        <w:pStyle w:val="Numberbullet0"/>
        <w:numPr>
          <w:ilvl w:val="0"/>
          <w:numId w:val="48"/>
        </w:numPr>
        <w:ind w:left="426"/>
      </w:pPr>
      <w:r w:rsidRPr="003366EF">
        <w:t>many</w:t>
      </w:r>
      <w:r w:rsidR="000A5C4F">
        <w:t xml:space="preserve"> </w:t>
      </w:r>
      <w:r w:rsidRPr="003366EF">
        <w:t>patients</w:t>
      </w:r>
      <w:r w:rsidR="000A5C4F">
        <w:t xml:space="preserve"> </w:t>
      </w:r>
      <w:r w:rsidRPr="003366EF">
        <w:t>had</w:t>
      </w:r>
      <w:r w:rsidR="000A5C4F">
        <w:t xml:space="preserve"> </w:t>
      </w:r>
      <w:r w:rsidRPr="003366EF">
        <w:t>values</w:t>
      </w:r>
      <w:r w:rsidR="000A5C4F">
        <w:t xml:space="preserve"> </w:t>
      </w:r>
      <w:r w:rsidRPr="003366EF">
        <w:t>at</w:t>
      </w:r>
      <w:r w:rsidR="000A5C4F">
        <w:t xml:space="preserve"> </w:t>
      </w:r>
      <w:r w:rsidRPr="003366EF">
        <w:t>baseline</w:t>
      </w:r>
      <w:r w:rsidR="000A5C4F">
        <w:t xml:space="preserve"> </w:t>
      </w:r>
      <w:r w:rsidRPr="003366EF">
        <w:t>close</w:t>
      </w:r>
      <w:r w:rsidR="000A5C4F">
        <w:t xml:space="preserve"> </w:t>
      </w:r>
      <w:r w:rsidRPr="003366EF">
        <w:t>to</w:t>
      </w:r>
      <w:r w:rsidR="000A5C4F">
        <w:t xml:space="preserve"> </w:t>
      </w:r>
      <w:r w:rsidRPr="003366EF">
        <w:t>the</w:t>
      </w:r>
      <w:r w:rsidR="000A5C4F">
        <w:t xml:space="preserve"> </w:t>
      </w:r>
      <w:r w:rsidRPr="003366EF">
        <w:t>defined</w:t>
      </w:r>
      <w:r w:rsidR="000A5C4F">
        <w:t xml:space="preserve"> </w:t>
      </w:r>
      <w:r w:rsidRPr="003366EF">
        <w:t>thresholds</w:t>
      </w:r>
      <w:r w:rsidR="000A5C4F">
        <w:t xml:space="preserve"> </w:t>
      </w:r>
      <w:r w:rsidRPr="003366EF">
        <w:t>between</w:t>
      </w:r>
      <w:r w:rsidR="000A5C4F">
        <w:t xml:space="preserve"> </w:t>
      </w:r>
      <w:r w:rsidRPr="003366EF">
        <w:t>categories,</w:t>
      </w:r>
      <w:r w:rsidR="000A5C4F">
        <w:t xml:space="preserve"> </w:t>
      </w:r>
      <w:r w:rsidR="00C4778C">
        <w:t>and</w:t>
      </w:r>
    </w:p>
    <w:p w:rsidR="00224853" w:rsidRDefault="003366EF" w:rsidP="00250AB6">
      <w:pPr>
        <w:pStyle w:val="Numberbullet0"/>
        <w:numPr>
          <w:ilvl w:val="0"/>
          <w:numId w:val="48"/>
        </w:numPr>
        <w:ind w:left="426"/>
      </w:pPr>
      <w:r w:rsidRPr="003366EF">
        <w:t>HbA1c</w:t>
      </w:r>
      <w:r w:rsidR="000A5C4F">
        <w:t xml:space="preserve"> </w:t>
      </w:r>
      <w:r w:rsidRPr="003366EF">
        <w:t>was</w:t>
      </w:r>
      <w:r w:rsidR="000A5C4F">
        <w:t xml:space="preserve"> </w:t>
      </w:r>
      <w:r w:rsidRPr="003366EF">
        <w:t>infrequently</w:t>
      </w:r>
      <w:r w:rsidR="000A5C4F">
        <w:t xml:space="preserve"> </w:t>
      </w:r>
      <w:r w:rsidRPr="003366EF">
        <w:t>measured</w:t>
      </w:r>
      <w:r w:rsidR="000A5C4F">
        <w:t xml:space="preserve"> </w:t>
      </w:r>
      <w:r w:rsidRPr="003366EF">
        <w:t>with</w:t>
      </w:r>
      <w:r w:rsidR="000A5C4F">
        <w:t xml:space="preserve"> </w:t>
      </w:r>
      <w:r w:rsidRPr="003366EF">
        <w:t>the</w:t>
      </w:r>
      <w:r w:rsidR="000A5C4F">
        <w:t xml:space="preserve"> </w:t>
      </w:r>
      <w:r w:rsidRPr="003366EF">
        <w:t>changes</w:t>
      </w:r>
      <w:r w:rsidR="000A5C4F">
        <w:t xml:space="preserve"> </w:t>
      </w:r>
      <w:r w:rsidRPr="003366EF">
        <w:t>in</w:t>
      </w:r>
      <w:r w:rsidR="000A5C4F">
        <w:t xml:space="preserve"> </w:t>
      </w:r>
      <w:r w:rsidRPr="003366EF">
        <w:t>drugs</w:t>
      </w:r>
      <w:r w:rsidR="000A5C4F">
        <w:t xml:space="preserve"> </w:t>
      </w:r>
      <w:r w:rsidRPr="003366EF">
        <w:t>or</w:t>
      </w:r>
      <w:r w:rsidR="000A5C4F">
        <w:t xml:space="preserve"> </w:t>
      </w:r>
      <w:r w:rsidRPr="003366EF">
        <w:t>other</w:t>
      </w:r>
      <w:r w:rsidR="000A5C4F">
        <w:t xml:space="preserve"> </w:t>
      </w:r>
      <w:r w:rsidRPr="003366EF">
        <w:t>factors</w:t>
      </w:r>
      <w:r w:rsidR="000A5C4F">
        <w:t xml:space="preserve"> </w:t>
      </w:r>
      <w:r w:rsidRPr="003366EF">
        <w:t>known</w:t>
      </w:r>
      <w:r w:rsidR="000A5C4F">
        <w:t xml:space="preserve"> </w:t>
      </w:r>
      <w:r w:rsidRPr="003366EF">
        <w:t>to</w:t>
      </w:r>
      <w:r w:rsidR="000A5C4F">
        <w:t xml:space="preserve"> </w:t>
      </w:r>
      <w:r w:rsidRPr="003366EF">
        <w:t>possibly</w:t>
      </w:r>
      <w:r w:rsidR="000A5C4F">
        <w:t xml:space="preserve"> </w:t>
      </w:r>
      <w:r w:rsidRPr="003366EF">
        <w:t>affect</w:t>
      </w:r>
      <w:r w:rsidR="000A5C4F">
        <w:t xml:space="preserve"> </w:t>
      </w:r>
      <w:r w:rsidRPr="003366EF">
        <w:t>glucose</w:t>
      </w:r>
      <w:r w:rsidR="000A5C4F">
        <w:t xml:space="preserve"> </w:t>
      </w:r>
      <w:r w:rsidRPr="003366EF">
        <w:t>control/levels</w:t>
      </w:r>
      <w:r w:rsidR="000A5C4F">
        <w:t xml:space="preserve"> </w:t>
      </w:r>
      <w:r w:rsidRPr="003366EF">
        <w:t>that</w:t>
      </w:r>
      <w:r w:rsidR="000A5C4F">
        <w:t xml:space="preserve"> </w:t>
      </w:r>
      <w:r w:rsidRPr="003366EF">
        <w:t>were</w:t>
      </w:r>
      <w:r w:rsidR="000A5C4F">
        <w:t xml:space="preserve"> </w:t>
      </w:r>
      <w:r w:rsidRPr="003366EF">
        <w:t>not</w:t>
      </w:r>
      <w:r w:rsidR="000A5C4F">
        <w:t xml:space="preserve"> </w:t>
      </w:r>
      <w:r w:rsidRPr="003366EF">
        <w:t>accounted</w:t>
      </w:r>
      <w:r w:rsidR="000A5C4F">
        <w:t xml:space="preserve"> </w:t>
      </w:r>
      <w:r w:rsidRPr="003366EF">
        <w:t>for</w:t>
      </w:r>
      <w:r w:rsidR="00224853">
        <w:t>.</w:t>
      </w:r>
    </w:p>
    <w:p w:rsidR="003366EF" w:rsidRPr="0039062E" w:rsidRDefault="003366EF" w:rsidP="00A90E48">
      <w:pPr>
        <w:pStyle w:val="Heading6"/>
      </w:pPr>
      <w:r w:rsidRPr="0039062E">
        <w:t>Comparison</w:t>
      </w:r>
      <w:r w:rsidR="000A5C4F">
        <w:t xml:space="preserve"> </w:t>
      </w:r>
      <w:r w:rsidRPr="0039062E">
        <w:t>of</w:t>
      </w:r>
      <w:r w:rsidR="000A5C4F">
        <w:t xml:space="preserve"> </w:t>
      </w:r>
      <w:r w:rsidRPr="0039062E">
        <w:t>the</w:t>
      </w:r>
      <w:r w:rsidR="000A5C4F">
        <w:t xml:space="preserve"> </w:t>
      </w:r>
      <w:r w:rsidRPr="0039062E">
        <w:t>frequencies</w:t>
      </w:r>
      <w:r w:rsidR="000A5C4F">
        <w:t xml:space="preserve"> </w:t>
      </w:r>
      <w:r w:rsidRPr="0039062E">
        <w:t>of</w:t>
      </w:r>
      <w:r w:rsidR="000A5C4F">
        <w:t xml:space="preserve"> </w:t>
      </w:r>
      <w:r w:rsidRPr="0039062E">
        <w:t>new</w:t>
      </w:r>
      <w:r w:rsidR="000A5C4F">
        <w:t xml:space="preserve"> </w:t>
      </w:r>
      <w:r w:rsidRPr="0039062E">
        <w:t>onset</w:t>
      </w:r>
      <w:r w:rsidR="000A5C4F">
        <w:t xml:space="preserve"> </w:t>
      </w:r>
      <w:r w:rsidRPr="0039062E">
        <w:t>diabetes</w:t>
      </w:r>
      <w:r w:rsidR="000A5C4F">
        <w:t xml:space="preserve"> </w:t>
      </w:r>
      <w:r w:rsidRPr="0039062E">
        <w:t>for</w:t>
      </w:r>
      <w:r w:rsidR="000A5C4F">
        <w:t xml:space="preserve"> </w:t>
      </w:r>
      <w:r w:rsidRPr="0039062E">
        <w:t>alirocum</w:t>
      </w:r>
      <w:r w:rsidR="00C4778C">
        <w:t>ab</w:t>
      </w:r>
      <w:r w:rsidR="000A5C4F">
        <w:t xml:space="preserve"> </w:t>
      </w:r>
      <w:r w:rsidR="00C4778C">
        <w:t>versus</w:t>
      </w:r>
      <w:r w:rsidR="000A5C4F">
        <w:t xml:space="preserve"> </w:t>
      </w:r>
      <w:r w:rsidR="00C4778C">
        <w:t>the</w:t>
      </w:r>
      <w:r w:rsidR="000A5C4F">
        <w:t xml:space="preserve"> </w:t>
      </w:r>
      <w:r w:rsidR="00C4778C">
        <w:t>study</w:t>
      </w:r>
      <w:r w:rsidR="000A5C4F">
        <w:t xml:space="preserve"> </w:t>
      </w:r>
      <w:r w:rsidR="00C4778C">
        <w:t>comparators</w:t>
      </w:r>
    </w:p>
    <w:p w:rsidR="003366EF" w:rsidRDefault="003366EF" w:rsidP="003366EF">
      <w:r w:rsidRPr="003366EF">
        <w:t>Analyses</w:t>
      </w:r>
      <w:r w:rsidR="000A5C4F">
        <w:t xml:space="preserve"> </w:t>
      </w:r>
      <w:r w:rsidRPr="003366EF">
        <w:t>were</w:t>
      </w:r>
      <w:r w:rsidR="000A5C4F">
        <w:t xml:space="preserve"> </w:t>
      </w:r>
      <w:r w:rsidRPr="003366EF">
        <w:t>performed</w:t>
      </w:r>
      <w:r w:rsidR="000A5C4F">
        <w:t xml:space="preserve"> </w:t>
      </w:r>
      <w:r w:rsidRPr="003366EF">
        <w:t>on</w:t>
      </w:r>
      <w:r w:rsidR="000A5C4F">
        <w:t xml:space="preserve"> </w:t>
      </w:r>
      <w:r w:rsidRPr="003366EF">
        <w:t>the</w:t>
      </w:r>
      <w:r w:rsidR="000A5C4F">
        <w:t xml:space="preserve"> </w:t>
      </w:r>
      <w:r w:rsidRPr="003366EF">
        <w:t>updated</w:t>
      </w:r>
      <w:r w:rsidR="000A5C4F">
        <w:t xml:space="preserve"> </w:t>
      </w:r>
      <w:r w:rsidRPr="003366EF">
        <w:t>pool</w:t>
      </w:r>
      <w:r w:rsidR="000A5C4F">
        <w:t xml:space="preserve"> </w:t>
      </w:r>
      <w:r w:rsidRPr="003366EF">
        <w:t>of</w:t>
      </w:r>
      <w:r w:rsidR="000A5C4F">
        <w:t xml:space="preserve"> </w:t>
      </w:r>
      <w:r w:rsidR="00CE27DF">
        <w:t>Phase</w:t>
      </w:r>
      <w:r w:rsidR="000A5C4F">
        <w:t xml:space="preserve"> </w:t>
      </w:r>
      <w:r w:rsidR="00CE27DF">
        <w:t>III</w:t>
      </w:r>
      <w:r w:rsidR="000A5C4F">
        <w:t xml:space="preserve"> </w:t>
      </w:r>
      <w:r w:rsidR="006E505D">
        <w:t>placebo</w:t>
      </w:r>
      <w:r w:rsidR="000A5C4F">
        <w:t xml:space="preserve"> </w:t>
      </w:r>
      <w:r w:rsidR="006E505D">
        <w:t>controlled</w:t>
      </w:r>
      <w:r w:rsidR="000A5C4F">
        <w:t xml:space="preserve"> </w:t>
      </w:r>
      <w:r w:rsidRPr="003366EF">
        <w:t>studies</w:t>
      </w:r>
      <w:r w:rsidR="000A5C4F">
        <w:t xml:space="preserve"> </w:t>
      </w:r>
      <w:r w:rsidRPr="003366EF">
        <w:t>and</w:t>
      </w:r>
      <w:r w:rsidR="000A5C4F">
        <w:t xml:space="preserve"> </w:t>
      </w:r>
      <w:r w:rsidRPr="003366EF">
        <w:t>the</w:t>
      </w:r>
      <w:r w:rsidR="000A5C4F">
        <w:t xml:space="preserve"> </w:t>
      </w:r>
      <w:r w:rsidRPr="003366EF">
        <w:t>updated</w:t>
      </w:r>
      <w:r w:rsidR="000A5C4F">
        <w:t xml:space="preserve"> </w:t>
      </w:r>
      <w:r w:rsidRPr="003366EF">
        <w:t>pool</w:t>
      </w:r>
      <w:r w:rsidR="000A5C4F">
        <w:t xml:space="preserve"> </w:t>
      </w:r>
      <w:r w:rsidRPr="003366EF">
        <w:t>of</w:t>
      </w:r>
      <w:r w:rsidR="000A5C4F">
        <w:t xml:space="preserve"> </w:t>
      </w:r>
      <w:r w:rsidR="006E505D">
        <w:t>ezetimibe</w:t>
      </w:r>
      <w:r w:rsidR="000A5C4F">
        <w:t xml:space="preserve"> </w:t>
      </w:r>
      <w:r w:rsidR="006E505D">
        <w:t>controlled</w:t>
      </w:r>
      <w:r w:rsidR="000A5C4F">
        <w:t xml:space="preserve"> </w:t>
      </w:r>
      <w:r w:rsidRPr="003366EF">
        <w:t>studies</w:t>
      </w:r>
      <w:r w:rsidR="000A5C4F">
        <w:t xml:space="preserve"> </w:t>
      </w:r>
      <w:r w:rsidRPr="003366EF">
        <w:t>that</w:t>
      </w:r>
      <w:r w:rsidR="000A5C4F">
        <w:t xml:space="preserve"> </w:t>
      </w:r>
      <w:r w:rsidRPr="003366EF">
        <w:t>assessed</w:t>
      </w:r>
      <w:r w:rsidR="000A5C4F">
        <w:t xml:space="preserve"> </w:t>
      </w:r>
      <w:r w:rsidRPr="003366EF">
        <w:t>the</w:t>
      </w:r>
      <w:r w:rsidR="000A5C4F">
        <w:t xml:space="preserve"> </w:t>
      </w:r>
      <w:r w:rsidRPr="003366EF">
        <w:t>safety</w:t>
      </w:r>
      <w:r w:rsidR="000A5C4F">
        <w:t xml:space="preserve"> </w:t>
      </w:r>
      <w:r w:rsidRPr="003366EF">
        <w:t>of</w:t>
      </w:r>
      <w:r w:rsidR="000A5C4F">
        <w:t xml:space="preserve"> </w:t>
      </w:r>
      <w:r w:rsidRPr="003366EF">
        <w:t>the</w:t>
      </w:r>
      <w:r w:rsidR="000A5C4F">
        <w:t xml:space="preserve"> </w:t>
      </w:r>
      <w:r w:rsidRPr="003366EF">
        <w:t>combined</w:t>
      </w:r>
      <w:r w:rsidR="000A5C4F">
        <w:t xml:space="preserve"> </w:t>
      </w:r>
      <w:r w:rsidRPr="003366EF">
        <w:t>alirocumab</w:t>
      </w:r>
      <w:r w:rsidR="000A5C4F">
        <w:t xml:space="preserve"> </w:t>
      </w:r>
      <w:r w:rsidRPr="003366EF">
        <w:t>75</w:t>
      </w:r>
      <w:r w:rsidR="000A5C4F">
        <w:t xml:space="preserve"> </w:t>
      </w:r>
      <w:r w:rsidR="00224853">
        <w:t>mg</w:t>
      </w:r>
      <w:r w:rsidR="000A5C4F">
        <w:t xml:space="preserve"> </w:t>
      </w:r>
      <w:r w:rsidRPr="003366EF">
        <w:t>Q2W</w:t>
      </w:r>
      <w:r w:rsidR="000A5C4F">
        <w:t xml:space="preserve"> </w:t>
      </w:r>
      <w:r w:rsidRPr="003366EF">
        <w:t>/150</w:t>
      </w:r>
      <w:r w:rsidR="000A5C4F">
        <w:t xml:space="preserve"> </w:t>
      </w:r>
      <w:r w:rsidR="00224853">
        <w:t>mg</w:t>
      </w:r>
      <w:r w:rsidR="000A5C4F">
        <w:t xml:space="preserve"> </w:t>
      </w:r>
      <w:r w:rsidRPr="003366EF">
        <w:t>Q2W</w:t>
      </w:r>
      <w:r w:rsidR="000A5C4F">
        <w:t xml:space="preserve"> </w:t>
      </w:r>
      <w:r w:rsidRPr="003366EF">
        <w:t>and</w:t>
      </w:r>
      <w:r w:rsidR="000A5C4F">
        <w:t xml:space="preserve"> </w:t>
      </w:r>
      <w:r w:rsidRPr="003366EF">
        <w:t>alirocumab</w:t>
      </w:r>
      <w:r w:rsidR="000A5C4F">
        <w:t xml:space="preserve"> </w:t>
      </w:r>
      <w:r w:rsidRPr="003366EF">
        <w:t>150</w:t>
      </w:r>
      <w:r w:rsidR="000A5C4F">
        <w:t xml:space="preserve"> </w:t>
      </w:r>
      <w:r w:rsidR="00224853">
        <w:t>mg</w:t>
      </w:r>
      <w:r w:rsidR="000A5C4F">
        <w:t xml:space="preserve"> </w:t>
      </w:r>
      <w:r w:rsidRPr="003366EF">
        <w:t>Q2W</w:t>
      </w:r>
      <w:r w:rsidR="000A5C4F">
        <w:t xml:space="preserve"> </w:t>
      </w:r>
      <w:r w:rsidRPr="003366EF">
        <w:t>dosing</w:t>
      </w:r>
      <w:r w:rsidR="000A5C4F">
        <w:t xml:space="preserve"> </w:t>
      </w:r>
      <w:r w:rsidRPr="003366EF">
        <w:t>regimens.</w:t>
      </w:r>
      <w:r w:rsidR="000A5C4F">
        <w:t xml:space="preserve"> </w:t>
      </w:r>
      <w:r w:rsidRPr="003366EF">
        <w:t>These</w:t>
      </w:r>
      <w:r w:rsidR="000A5C4F">
        <w:t xml:space="preserve"> </w:t>
      </w:r>
      <w:r w:rsidRPr="003366EF">
        <w:t>analyses</w:t>
      </w:r>
      <w:r w:rsidR="000A5C4F">
        <w:t xml:space="preserve"> </w:t>
      </w:r>
      <w:r w:rsidRPr="003366EF">
        <w:t>are</w:t>
      </w:r>
      <w:r w:rsidR="000A5C4F">
        <w:t xml:space="preserve"> </w:t>
      </w:r>
      <w:r w:rsidRPr="00AE4620">
        <w:t>provided</w:t>
      </w:r>
      <w:r w:rsidR="000A5C4F">
        <w:t xml:space="preserve"> </w:t>
      </w:r>
      <w:r w:rsidRPr="00AE4620">
        <w:t>in</w:t>
      </w:r>
      <w:r w:rsidR="000A5C4F">
        <w:t xml:space="preserve"> </w:t>
      </w:r>
      <w:r w:rsidRPr="00AE4620">
        <w:t>Table</w:t>
      </w:r>
      <w:r w:rsidR="000A5C4F">
        <w:t xml:space="preserve"> </w:t>
      </w:r>
      <w:r w:rsidRPr="00AE4620">
        <w:t>3</w:t>
      </w:r>
      <w:r w:rsidR="00AE4620" w:rsidRPr="00AE4620">
        <w:t>1</w:t>
      </w:r>
      <w:r w:rsidRPr="00AE4620">
        <w:t>.</w:t>
      </w:r>
    </w:p>
    <w:p w:rsidR="00EB25AA" w:rsidRDefault="00EB25AA" w:rsidP="00EB25AA">
      <w:pPr>
        <w:pStyle w:val="TableTitle"/>
      </w:pPr>
      <w:r w:rsidRPr="00AE4620">
        <w:lastRenderedPageBreak/>
        <w:t>Table</w:t>
      </w:r>
      <w:r w:rsidR="000A5C4F">
        <w:t xml:space="preserve"> </w:t>
      </w:r>
      <w:r w:rsidRPr="00AE4620">
        <w:t>3</w:t>
      </w:r>
      <w:r w:rsidR="00AE4620" w:rsidRPr="00AE4620">
        <w:t>1:</w:t>
      </w:r>
      <w:r w:rsidR="000A5C4F">
        <w:t xml:space="preserve"> </w:t>
      </w:r>
      <w:r w:rsidRPr="00AE4620">
        <w:t>Number</w:t>
      </w:r>
      <w:r w:rsidR="000A5C4F">
        <w:t xml:space="preserve"> </w:t>
      </w:r>
      <w:r w:rsidRPr="00AE4620">
        <w:t>of</w:t>
      </w:r>
      <w:r w:rsidR="000A5C4F">
        <w:t xml:space="preserve"> </w:t>
      </w:r>
      <w:r w:rsidRPr="00AE4620">
        <w:t>patients</w:t>
      </w:r>
      <w:r w:rsidR="000A5C4F">
        <w:t xml:space="preserve"> </w:t>
      </w:r>
      <w:r w:rsidRPr="00AE4620">
        <w:t>with</w:t>
      </w:r>
      <w:r w:rsidR="000A5C4F">
        <w:t xml:space="preserve"> </w:t>
      </w:r>
      <w:r w:rsidRPr="00AE4620">
        <w:t>diabetes</w:t>
      </w:r>
      <w:r w:rsidR="000A5C4F">
        <w:t xml:space="preserve"> </w:t>
      </w:r>
      <w:r w:rsidRPr="00AE4620">
        <w:t>or</w:t>
      </w:r>
      <w:r w:rsidR="000A5C4F">
        <w:t xml:space="preserve"> </w:t>
      </w:r>
      <w:r w:rsidRPr="00AE4620">
        <w:t>impaired</w:t>
      </w:r>
      <w:r w:rsidR="000A5C4F">
        <w:t xml:space="preserve"> </w:t>
      </w:r>
      <w:r w:rsidRPr="00AE4620">
        <w:t>glucose</w:t>
      </w:r>
      <w:r w:rsidR="000A5C4F">
        <w:t xml:space="preserve"> </w:t>
      </w:r>
      <w:r w:rsidRPr="00AE4620">
        <w:t>control</w:t>
      </w:r>
      <w:r w:rsidR="000A5C4F">
        <w:t xml:space="preserve"> </w:t>
      </w:r>
      <w:r w:rsidRPr="00AE4620">
        <w:t>during</w:t>
      </w:r>
      <w:r w:rsidR="000A5C4F">
        <w:t xml:space="preserve"> </w:t>
      </w:r>
      <w:r w:rsidRPr="00AE4620">
        <w:t>the</w:t>
      </w:r>
      <w:r w:rsidR="000A5C4F">
        <w:t xml:space="preserve"> </w:t>
      </w:r>
      <w:r w:rsidRPr="00EB25AA">
        <w:t>TEAE</w:t>
      </w:r>
      <w:r w:rsidR="000A5C4F">
        <w:t xml:space="preserve"> </w:t>
      </w:r>
      <w:r w:rsidRPr="00EB25AA">
        <w:t>period</w:t>
      </w:r>
      <w:r w:rsidR="000A5C4F">
        <w:t xml:space="preserve"> </w:t>
      </w:r>
      <w:r w:rsidRPr="00EB25AA">
        <w:t>according</w:t>
      </w:r>
      <w:r w:rsidR="000A5C4F">
        <w:t xml:space="preserve"> </w:t>
      </w:r>
      <w:r w:rsidRPr="00EB25AA">
        <w:t>to</w:t>
      </w:r>
      <w:r w:rsidR="000A5C4F">
        <w:t xml:space="preserve"> </w:t>
      </w:r>
      <w:r w:rsidRPr="00EB25AA">
        <w:t>glucose</w:t>
      </w:r>
      <w:r w:rsidR="000A5C4F">
        <w:t xml:space="preserve"> </w:t>
      </w:r>
      <w:r w:rsidRPr="00EB25AA">
        <w:t>control</w:t>
      </w:r>
      <w:r w:rsidR="000A5C4F">
        <w:t xml:space="preserve"> </w:t>
      </w:r>
      <w:r w:rsidRPr="00EB25AA">
        <w:t>status</w:t>
      </w:r>
      <w:r w:rsidR="000A5C4F">
        <w:t xml:space="preserve"> </w:t>
      </w:r>
      <w:r w:rsidRPr="00EB25AA">
        <w:t>at</w:t>
      </w:r>
      <w:r w:rsidR="000A5C4F">
        <w:t xml:space="preserve"> </w:t>
      </w:r>
      <w:r w:rsidR="00AE4620">
        <w:t>baseline</w:t>
      </w:r>
      <w:r w:rsidR="000A5C4F">
        <w:t xml:space="preserve"> </w:t>
      </w:r>
      <w:r w:rsidR="00AE4620">
        <w:t>(Safety</w:t>
      </w:r>
      <w:r w:rsidR="000A5C4F">
        <w:t xml:space="preserve"> </w:t>
      </w:r>
      <w:r w:rsidR="00AE4620">
        <w:t>population);</w:t>
      </w:r>
      <w:r w:rsidR="000A5C4F">
        <w:t xml:space="preserve"> </w:t>
      </w:r>
      <w:r w:rsidRPr="00EB25AA">
        <w:t>Pool</w:t>
      </w:r>
      <w:r w:rsidR="000A5C4F">
        <w:t xml:space="preserve"> </w:t>
      </w:r>
      <w:r w:rsidRPr="00EB25AA">
        <w:t>of</w:t>
      </w:r>
      <w:r w:rsidR="000A5C4F">
        <w:t xml:space="preserve"> </w:t>
      </w:r>
      <w:r w:rsidR="00CE27DF">
        <w:t>Phase</w:t>
      </w:r>
      <w:r w:rsidR="000A5C4F">
        <w:t xml:space="preserve"> </w:t>
      </w:r>
      <w:r w:rsidR="00CE27DF">
        <w:t>III</w:t>
      </w:r>
      <w:r w:rsidR="000A5C4F">
        <w:t xml:space="preserve"> </w:t>
      </w:r>
      <w:r w:rsidR="006E505D">
        <w:t>placebo</w:t>
      </w:r>
      <w:r w:rsidR="000A5C4F">
        <w:t xml:space="preserve"> </w:t>
      </w:r>
      <w:r w:rsidR="006E505D">
        <w:t>controlled</w:t>
      </w:r>
      <w:r w:rsidR="000A5C4F">
        <w:t xml:space="preserve"> </w:t>
      </w:r>
      <w:r w:rsidRPr="00EB25AA">
        <w:t>studies</w:t>
      </w:r>
      <w:r w:rsidR="000A5C4F">
        <w:t xml:space="preserve"> </w:t>
      </w:r>
      <w:r w:rsidRPr="00EB25AA">
        <w:t>and</w:t>
      </w:r>
      <w:r w:rsidR="000A5C4F">
        <w:t xml:space="preserve"> </w:t>
      </w:r>
      <w:r w:rsidRPr="00EB25AA">
        <w:t>Pool</w:t>
      </w:r>
      <w:r w:rsidR="000A5C4F">
        <w:t xml:space="preserve"> </w:t>
      </w:r>
      <w:r w:rsidRPr="00EB25AA">
        <w:t>of</w:t>
      </w:r>
      <w:r w:rsidR="000A5C4F">
        <w:t xml:space="preserve"> </w:t>
      </w:r>
      <w:r w:rsidR="006E505D">
        <w:t>ezetimibe</w:t>
      </w:r>
      <w:r w:rsidR="000A5C4F">
        <w:t xml:space="preserve"> </w:t>
      </w:r>
      <w:r w:rsidR="006E505D">
        <w:t>controlled</w:t>
      </w:r>
      <w:r w:rsidR="000A5C4F">
        <w:t xml:space="preserve"> </w:t>
      </w:r>
      <w:r w:rsidRPr="00EB25AA">
        <w:t>studies</w:t>
      </w:r>
    </w:p>
    <w:p w:rsidR="0039062E" w:rsidRDefault="0039062E" w:rsidP="00A90E48">
      <w:r>
        <w:rPr>
          <w:noProof/>
          <w:lang w:eastAsia="en-AU"/>
        </w:rPr>
        <w:drawing>
          <wp:inline distT="0" distB="0" distL="0" distR="0" wp14:anchorId="1203F989" wp14:editId="3D88B4F7">
            <wp:extent cx="5400040" cy="4441764"/>
            <wp:effectExtent l="0" t="0" r="0" b="0"/>
            <wp:docPr id="16" name="Picture 16" descr="Table 31: Number of patients with diabetes or impaired glucose control during the TEAE period according to glucose control status at baseline (Safety population); Pool of Phase III placebo controlled studies and Pool of ezetimibe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0" cy="4441764"/>
                    </a:xfrm>
                    <a:prstGeom prst="rect">
                      <a:avLst/>
                    </a:prstGeom>
                  </pic:spPr>
                </pic:pic>
              </a:graphicData>
            </a:graphic>
          </wp:inline>
        </w:drawing>
      </w:r>
    </w:p>
    <w:p w:rsidR="00224853" w:rsidRDefault="00EB25AA" w:rsidP="00EB25AA">
      <w:r w:rsidRPr="00EB25AA">
        <w:t>In</w:t>
      </w:r>
      <w:r w:rsidR="000A5C4F">
        <w:t xml:space="preserve"> </w:t>
      </w:r>
      <w:r w:rsidRPr="00EB25AA">
        <w:t>both</w:t>
      </w:r>
      <w:r w:rsidR="000A5C4F">
        <w:t xml:space="preserve"> </w:t>
      </w:r>
      <w:r w:rsidRPr="00EB25AA">
        <w:t>pools,</w:t>
      </w:r>
      <w:r w:rsidR="000A5C4F">
        <w:t xml:space="preserve"> </w:t>
      </w:r>
      <w:r w:rsidRPr="00EB25AA">
        <w:t>the</w:t>
      </w:r>
      <w:r w:rsidR="000A5C4F">
        <w:t xml:space="preserve"> </w:t>
      </w:r>
      <w:r w:rsidRPr="00EB25AA">
        <w:t>frequencies</w:t>
      </w:r>
      <w:r w:rsidR="000A5C4F">
        <w:t xml:space="preserve"> </w:t>
      </w:r>
      <w:r w:rsidRPr="00EB25AA">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EB25AA">
        <w:t>in</w:t>
      </w:r>
      <w:r w:rsidR="000A5C4F">
        <w:t xml:space="preserve"> </w:t>
      </w:r>
      <w:r w:rsidRPr="00EB25AA">
        <w:t>patients</w:t>
      </w:r>
      <w:r w:rsidR="000A5C4F">
        <w:t xml:space="preserve"> </w:t>
      </w:r>
      <w:r w:rsidRPr="00EB25AA">
        <w:t>defined</w:t>
      </w:r>
      <w:r w:rsidR="000A5C4F">
        <w:t xml:space="preserve"> </w:t>
      </w:r>
      <w:r w:rsidRPr="00EB25AA">
        <w:t>with</w:t>
      </w:r>
      <w:r w:rsidR="000A5C4F">
        <w:t xml:space="preserve"> </w:t>
      </w:r>
      <w:r w:rsidRPr="00EB25AA">
        <w:t>normal</w:t>
      </w:r>
      <w:r w:rsidR="000A5C4F">
        <w:t xml:space="preserve"> </w:t>
      </w:r>
      <w:r w:rsidRPr="00EB25AA">
        <w:t>glucose</w:t>
      </w:r>
      <w:r w:rsidR="000A5C4F">
        <w:t xml:space="preserve"> </w:t>
      </w:r>
      <w:r w:rsidRPr="00EB25AA">
        <w:t>control</w:t>
      </w:r>
      <w:r w:rsidR="000A5C4F">
        <w:t xml:space="preserve"> </w:t>
      </w:r>
      <w:r w:rsidRPr="00EB25AA">
        <w:t>at</w:t>
      </w:r>
      <w:r w:rsidR="000A5C4F">
        <w:t xml:space="preserve"> </w:t>
      </w:r>
      <w:r w:rsidR="00C4778C">
        <w:t>baseline</w:t>
      </w:r>
      <w:r w:rsidR="000A5C4F">
        <w:t xml:space="preserve"> </w:t>
      </w:r>
      <w:r w:rsidR="00C4778C">
        <w:t>were</w:t>
      </w:r>
      <w:r w:rsidR="000A5C4F">
        <w:t xml:space="preserve"> </w:t>
      </w:r>
      <w:r w:rsidR="00C4778C">
        <w:t>low,</w:t>
      </w:r>
      <w:r w:rsidR="000A5C4F">
        <w:t xml:space="preserve"> </w:t>
      </w:r>
      <w:r w:rsidR="00C4778C">
        <w:t>reported</w:t>
      </w:r>
      <w:r w:rsidR="000A5C4F">
        <w:t xml:space="preserve"> </w:t>
      </w:r>
      <w:r w:rsidR="00C4778C">
        <w:t>in1</w:t>
      </w:r>
      <w:r w:rsidR="000A5C4F">
        <w:t xml:space="preserve"> </w:t>
      </w:r>
      <w:r w:rsidR="00C4778C">
        <w:t>out</w:t>
      </w:r>
      <w:r w:rsidR="000A5C4F">
        <w:t xml:space="preserve"> </w:t>
      </w:r>
      <w:r w:rsidR="00C4778C">
        <w:t>of</w:t>
      </w:r>
      <w:r w:rsidR="000A5C4F">
        <w:t xml:space="preserve"> </w:t>
      </w:r>
      <w:r w:rsidR="00C4778C">
        <w:t>717</w:t>
      </w:r>
      <w:r w:rsidR="000A5C4F">
        <w:t xml:space="preserve"> </w:t>
      </w:r>
      <w:r w:rsidR="00C4778C">
        <w:t>patients</w:t>
      </w:r>
      <w:r w:rsidR="000A5C4F">
        <w:t xml:space="preserve"> </w:t>
      </w:r>
      <w:r w:rsidR="00C4778C">
        <w:t>(0.1%)</w:t>
      </w:r>
      <w:r w:rsidR="000A5C4F">
        <w:t xml:space="preserve"> </w:t>
      </w:r>
      <w:r w:rsidR="00C4778C">
        <w:t>and</w:t>
      </w:r>
      <w:r w:rsidR="000A5C4F">
        <w:t xml:space="preserve"> </w:t>
      </w:r>
      <w:r w:rsidR="00C4778C">
        <w:t>1</w:t>
      </w:r>
      <w:r w:rsidR="000A5C4F">
        <w:t xml:space="preserve"> </w:t>
      </w:r>
      <w:r w:rsidR="00C4778C">
        <w:t>out</w:t>
      </w:r>
      <w:r w:rsidR="000A5C4F">
        <w:t xml:space="preserve"> </w:t>
      </w:r>
      <w:r w:rsidR="00C4778C">
        <w:t>of</w:t>
      </w:r>
      <w:r w:rsidR="000A5C4F">
        <w:t xml:space="preserve"> </w:t>
      </w:r>
      <w:r w:rsidRPr="00EB25AA">
        <w:t>365</w:t>
      </w:r>
      <w:r w:rsidR="000A5C4F">
        <w:t xml:space="preserve"> </w:t>
      </w:r>
      <w:r w:rsidRPr="00EB25AA">
        <w:t>patients</w:t>
      </w:r>
      <w:r w:rsidR="000A5C4F">
        <w:t xml:space="preserve"> </w:t>
      </w:r>
      <w:r w:rsidRPr="00EB25AA">
        <w:t>(0.3%)</w:t>
      </w:r>
      <w:r w:rsidR="000A5C4F">
        <w:t xml:space="preserve"> </w:t>
      </w:r>
      <w:r w:rsidRPr="00EB25AA">
        <w:t>in</w:t>
      </w:r>
      <w:r w:rsidR="000A5C4F">
        <w:t xml:space="preserve"> </w:t>
      </w:r>
      <w:r w:rsidRPr="00EB25AA">
        <w:t>the</w:t>
      </w:r>
      <w:r w:rsidR="000A5C4F">
        <w:t xml:space="preserve"> </w:t>
      </w:r>
      <w:r w:rsidRPr="00EB25AA">
        <w:t>alirocumab</w:t>
      </w:r>
      <w:r w:rsidR="000A5C4F">
        <w:t xml:space="preserve"> </w:t>
      </w:r>
      <w:r w:rsidRPr="00EB25AA">
        <w:t>and</w:t>
      </w:r>
      <w:r w:rsidR="000A5C4F">
        <w:t xml:space="preserve"> </w:t>
      </w:r>
      <w:r w:rsidRPr="00EB25AA">
        <w:t>the</w:t>
      </w:r>
      <w:r w:rsidR="000A5C4F">
        <w:t xml:space="preserve"> </w:t>
      </w:r>
      <w:r w:rsidRPr="00EB25AA">
        <w:t>placebo</w:t>
      </w:r>
      <w:r w:rsidR="000A5C4F">
        <w:t xml:space="preserve"> </w:t>
      </w:r>
      <w:r w:rsidRPr="00EB25AA">
        <w:t>groups,</w:t>
      </w:r>
      <w:r w:rsidR="000A5C4F">
        <w:t xml:space="preserve"> </w:t>
      </w:r>
      <w:r w:rsidRPr="00EB25AA">
        <w:t>respectively</w:t>
      </w:r>
      <w:r w:rsidR="000A5C4F">
        <w:t xml:space="preserve"> </w:t>
      </w:r>
      <w:r w:rsidRPr="00EB25AA">
        <w:t>in</w:t>
      </w:r>
      <w:r w:rsidR="000A5C4F">
        <w:t xml:space="preserve"> </w:t>
      </w:r>
      <w:r w:rsidRPr="00EB25AA">
        <w:t>the</w:t>
      </w:r>
      <w:r w:rsidR="000A5C4F">
        <w:t xml:space="preserve"> </w:t>
      </w:r>
      <w:r w:rsidRPr="00EB25AA">
        <w:t>pool</w:t>
      </w:r>
      <w:r w:rsidR="000A5C4F">
        <w:t xml:space="preserve"> </w:t>
      </w:r>
      <w:r w:rsidRPr="00EB25AA">
        <w:t>of</w:t>
      </w:r>
      <w:r w:rsidR="000A5C4F">
        <w:t xml:space="preserve"> </w:t>
      </w:r>
      <w:r w:rsidR="00CE27DF">
        <w:t>Phase</w:t>
      </w:r>
      <w:r w:rsidR="000A5C4F">
        <w:t xml:space="preserve"> </w:t>
      </w:r>
      <w:r w:rsidR="00CE27DF">
        <w:t>III</w:t>
      </w:r>
      <w:r w:rsidR="000A5C4F">
        <w:t xml:space="preserve"> </w:t>
      </w:r>
      <w:r w:rsidR="006E505D">
        <w:t>placebo</w:t>
      </w:r>
      <w:r w:rsidR="000A5C4F">
        <w:t xml:space="preserve"> </w:t>
      </w:r>
      <w:r w:rsidR="006E505D">
        <w:t>controlled</w:t>
      </w:r>
      <w:r w:rsidR="000A5C4F">
        <w:t xml:space="preserve"> </w:t>
      </w:r>
      <w:r w:rsidR="00C4778C">
        <w:t>studies,</w:t>
      </w:r>
      <w:r w:rsidR="000A5C4F">
        <w:t xml:space="preserve"> </w:t>
      </w:r>
      <w:r w:rsidR="00C4778C">
        <w:t>and</w:t>
      </w:r>
      <w:r w:rsidR="000A5C4F">
        <w:t xml:space="preserve"> </w:t>
      </w:r>
      <w:r w:rsidR="00C4778C">
        <w:t>in</w:t>
      </w:r>
      <w:r w:rsidR="000A5C4F">
        <w:t xml:space="preserve"> </w:t>
      </w:r>
      <w:r w:rsidR="00C4778C">
        <w:t>2</w:t>
      </w:r>
      <w:r w:rsidR="000A5C4F">
        <w:t xml:space="preserve"> </w:t>
      </w:r>
      <w:r w:rsidR="00C4778C">
        <w:t>out</w:t>
      </w:r>
      <w:r w:rsidR="000A5C4F">
        <w:t xml:space="preserve"> </w:t>
      </w:r>
      <w:r w:rsidR="00C4778C">
        <w:t>of</w:t>
      </w:r>
      <w:r w:rsidR="000A5C4F">
        <w:t xml:space="preserve"> </w:t>
      </w:r>
      <w:r w:rsidR="00C4778C">
        <w:t>223</w:t>
      </w:r>
      <w:r w:rsidR="000A5C4F">
        <w:t xml:space="preserve"> </w:t>
      </w:r>
      <w:r w:rsidR="00C4778C">
        <w:t>patients</w:t>
      </w:r>
      <w:r w:rsidR="000A5C4F">
        <w:t xml:space="preserve"> </w:t>
      </w:r>
      <w:r w:rsidR="00C4778C">
        <w:t>(0.9%)</w:t>
      </w:r>
      <w:r w:rsidR="000A5C4F">
        <w:t xml:space="preserve"> </w:t>
      </w:r>
      <w:r w:rsidR="00C4778C">
        <w:t>and</w:t>
      </w:r>
      <w:r w:rsidR="000A5C4F">
        <w:t xml:space="preserve"> </w:t>
      </w:r>
      <w:r w:rsidR="00C4778C">
        <w:t>0</w:t>
      </w:r>
      <w:r w:rsidR="000A5C4F">
        <w:t xml:space="preserve"> </w:t>
      </w:r>
      <w:r w:rsidR="00C4778C">
        <w:t>out</w:t>
      </w:r>
      <w:r w:rsidR="000A5C4F">
        <w:t xml:space="preserve"> </w:t>
      </w:r>
      <w:r w:rsidR="00C4778C">
        <w:t>of</w:t>
      </w:r>
      <w:r w:rsidR="000A5C4F">
        <w:t xml:space="preserve"> </w:t>
      </w:r>
      <w:r w:rsidRPr="00EB25AA">
        <w:t>174</w:t>
      </w:r>
      <w:r w:rsidR="000A5C4F">
        <w:t xml:space="preserve"> </w:t>
      </w:r>
      <w:r w:rsidRPr="00EB25AA">
        <w:t>patients</w:t>
      </w:r>
      <w:r w:rsidR="000A5C4F">
        <w:t xml:space="preserve"> </w:t>
      </w:r>
      <w:r w:rsidRPr="00EB25AA">
        <w:t>in</w:t>
      </w:r>
      <w:r w:rsidR="000A5C4F">
        <w:t xml:space="preserve"> </w:t>
      </w:r>
      <w:r w:rsidRPr="00EB25AA">
        <w:t>the</w:t>
      </w:r>
      <w:r w:rsidR="000A5C4F">
        <w:t xml:space="preserve"> </w:t>
      </w:r>
      <w:r w:rsidRPr="00EB25AA">
        <w:t>alirocumab</w:t>
      </w:r>
      <w:r w:rsidR="000A5C4F">
        <w:t xml:space="preserve"> </w:t>
      </w:r>
      <w:r w:rsidRPr="00EB25AA">
        <w:t>and</w:t>
      </w:r>
      <w:r w:rsidR="000A5C4F">
        <w:t xml:space="preserve"> </w:t>
      </w:r>
      <w:r w:rsidRPr="00EB25AA">
        <w:t>ezetimibe</w:t>
      </w:r>
      <w:r w:rsidR="000A5C4F">
        <w:t xml:space="preserve"> </w:t>
      </w:r>
      <w:r w:rsidRPr="00EB25AA">
        <w:t>groups,</w:t>
      </w:r>
      <w:r w:rsidR="000A5C4F">
        <w:t xml:space="preserve"> </w:t>
      </w:r>
      <w:r w:rsidRPr="00EB25AA">
        <w:t>respectively</w:t>
      </w:r>
      <w:r w:rsidR="000A5C4F">
        <w:t xml:space="preserve"> </w:t>
      </w:r>
      <w:r w:rsidRPr="00EB25AA">
        <w:t>in</w:t>
      </w:r>
      <w:r w:rsidR="000A5C4F">
        <w:t xml:space="preserve"> </w:t>
      </w:r>
      <w:r w:rsidRPr="00EB25AA">
        <w:t>the</w:t>
      </w:r>
      <w:r w:rsidR="000A5C4F">
        <w:t xml:space="preserve"> </w:t>
      </w:r>
      <w:r w:rsidRPr="00EB25AA">
        <w:t>pool</w:t>
      </w:r>
      <w:r w:rsidR="000A5C4F">
        <w:t xml:space="preserve"> </w:t>
      </w:r>
      <w:r w:rsidRPr="00EB25AA">
        <w:t>of</w:t>
      </w:r>
      <w:r w:rsidR="000A5C4F">
        <w:t xml:space="preserve"> </w:t>
      </w:r>
      <w:r w:rsidR="00CE27DF">
        <w:t>Phase</w:t>
      </w:r>
      <w:r w:rsidR="000A5C4F">
        <w:t xml:space="preserve"> </w:t>
      </w:r>
      <w:r w:rsidR="00CE27DF">
        <w:t>III</w:t>
      </w:r>
      <w:r w:rsidR="000A5C4F">
        <w:t xml:space="preserve"> </w:t>
      </w:r>
      <w:r w:rsidR="006E505D">
        <w:t>ezetimibe</w:t>
      </w:r>
      <w:r w:rsidR="000A5C4F">
        <w:t xml:space="preserve"> </w:t>
      </w:r>
      <w:r w:rsidR="006E505D">
        <w:t>controlled</w:t>
      </w:r>
      <w:r w:rsidR="000A5C4F">
        <w:t xml:space="preserve"> </w:t>
      </w:r>
      <w:r w:rsidRPr="00EB25AA">
        <w:t>studies</w:t>
      </w:r>
      <w:r w:rsidR="00224853">
        <w:t>.</w:t>
      </w:r>
    </w:p>
    <w:p w:rsidR="003366EF" w:rsidRPr="00EB25AA" w:rsidRDefault="00EB25AA" w:rsidP="00EB25AA">
      <w:r w:rsidRPr="00EB25AA">
        <w:t>In</w:t>
      </w:r>
      <w:r w:rsidR="000A5C4F">
        <w:t xml:space="preserve"> </w:t>
      </w:r>
      <w:r w:rsidRPr="00EB25AA">
        <w:t>patients</w:t>
      </w:r>
      <w:r w:rsidR="000A5C4F">
        <w:t xml:space="preserve"> </w:t>
      </w:r>
      <w:r w:rsidRPr="00EB25AA">
        <w:t>defined</w:t>
      </w:r>
      <w:r w:rsidR="000A5C4F">
        <w:t xml:space="preserve"> </w:t>
      </w:r>
      <w:r w:rsidRPr="00EB25AA">
        <w:t>with</w:t>
      </w:r>
      <w:r w:rsidR="000A5C4F">
        <w:t xml:space="preserve"> </w:t>
      </w:r>
      <w:r w:rsidRPr="00EB25AA">
        <w:t>impaired</w:t>
      </w:r>
      <w:r w:rsidR="000A5C4F">
        <w:t xml:space="preserve"> </w:t>
      </w:r>
      <w:r w:rsidRPr="00EB25AA">
        <w:t>glucose</w:t>
      </w:r>
      <w:r w:rsidR="000A5C4F">
        <w:t xml:space="preserve"> </w:t>
      </w:r>
      <w:r w:rsidRPr="00EB25AA">
        <w:t>control</w:t>
      </w:r>
      <w:r w:rsidR="000A5C4F">
        <w:t xml:space="preserve"> </w:t>
      </w:r>
      <w:r w:rsidRPr="00EB25AA">
        <w:t>at</w:t>
      </w:r>
      <w:r w:rsidR="000A5C4F">
        <w:t xml:space="preserve"> </w:t>
      </w:r>
      <w:r w:rsidRPr="00EB25AA">
        <w:t>baseline,</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00C4778C">
        <w:t>were</w:t>
      </w:r>
      <w:r w:rsidR="000A5C4F">
        <w:t xml:space="preserve"> </w:t>
      </w:r>
      <w:r w:rsidR="00C4778C">
        <w:t>reported</w:t>
      </w:r>
      <w:r w:rsidR="000A5C4F">
        <w:t xml:space="preserve"> </w:t>
      </w:r>
      <w:r w:rsidR="00C4778C">
        <w:t>in</w:t>
      </w:r>
      <w:r w:rsidR="000A5C4F">
        <w:t xml:space="preserve"> </w:t>
      </w:r>
      <w:r w:rsidR="00C4778C">
        <w:t>58</w:t>
      </w:r>
      <w:r w:rsidR="000A5C4F">
        <w:t xml:space="preserve"> </w:t>
      </w:r>
      <w:r w:rsidR="00C4778C">
        <w:t>out</w:t>
      </w:r>
      <w:r w:rsidR="000A5C4F">
        <w:t xml:space="preserve"> </w:t>
      </w:r>
      <w:r w:rsidR="00C4778C">
        <w:t>of</w:t>
      </w:r>
      <w:r w:rsidR="000A5C4F">
        <w:t xml:space="preserve"> </w:t>
      </w:r>
      <w:r w:rsidR="00C4778C">
        <w:t>863</w:t>
      </w:r>
      <w:r w:rsidR="000A5C4F">
        <w:t xml:space="preserve"> </w:t>
      </w:r>
      <w:r w:rsidR="00C4778C">
        <w:t>patients</w:t>
      </w:r>
      <w:r w:rsidR="000A5C4F">
        <w:t xml:space="preserve"> </w:t>
      </w:r>
      <w:r w:rsidR="00C4778C">
        <w:t>(6.7%)</w:t>
      </w:r>
      <w:r w:rsidR="000A5C4F">
        <w:t xml:space="preserve"> </w:t>
      </w:r>
      <w:r w:rsidR="00C4778C">
        <w:t>and</w:t>
      </w:r>
      <w:r w:rsidR="000A5C4F">
        <w:t xml:space="preserve"> </w:t>
      </w:r>
      <w:r w:rsidR="00C4778C">
        <w:t>in</w:t>
      </w:r>
      <w:r w:rsidR="000A5C4F">
        <w:t xml:space="preserve"> </w:t>
      </w:r>
      <w:r w:rsidR="00C4778C">
        <w:t>23</w:t>
      </w:r>
      <w:r w:rsidR="000A5C4F">
        <w:t xml:space="preserve"> </w:t>
      </w:r>
      <w:r w:rsidR="00C4778C">
        <w:t>out</w:t>
      </w:r>
      <w:r w:rsidR="000A5C4F">
        <w:t xml:space="preserve"> </w:t>
      </w:r>
      <w:r w:rsidR="00C4778C">
        <w:t>of</w:t>
      </w:r>
      <w:r w:rsidR="000A5C4F">
        <w:t xml:space="preserve"> </w:t>
      </w:r>
      <w:r w:rsidRPr="00EB25AA">
        <w:t>420</w:t>
      </w:r>
      <w:r w:rsidR="000A5C4F">
        <w:t xml:space="preserve"> </w:t>
      </w:r>
      <w:r w:rsidRPr="00EB25AA">
        <w:t>patients</w:t>
      </w:r>
      <w:r w:rsidR="000A5C4F">
        <w:t xml:space="preserve"> </w:t>
      </w:r>
      <w:r w:rsidRPr="00EB25AA">
        <w:t>(5.5%)</w:t>
      </w:r>
      <w:r w:rsidR="000A5C4F">
        <w:t xml:space="preserve"> </w:t>
      </w:r>
      <w:r w:rsidRPr="00EB25AA">
        <w:t>in</w:t>
      </w:r>
      <w:r w:rsidR="000A5C4F">
        <w:t xml:space="preserve"> </w:t>
      </w:r>
      <w:r w:rsidRPr="00EB25AA">
        <w:t>the</w:t>
      </w:r>
      <w:r w:rsidR="000A5C4F">
        <w:t xml:space="preserve"> </w:t>
      </w:r>
      <w:r w:rsidRPr="00EB25AA">
        <w:t>alirocumab</w:t>
      </w:r>
      <w:r w:rsidR="000A5C4F">
        <w:t xml:space="preserve"> </w:t>
      </w:r>
      <w:r w:rsidRPr="00EB25AA">
        <w:t>and</w:t>
      </w:r>
      <w:r w:rsidR="000A5C4F">
        <w:t xml:space="preserve"> </w:t>
      </w:r>
      <w:r w:rsidRPr="00EB25AA">
        <w:t>the</w:t>
      </w:r>
      <w:r w:rsidR="000A5C4F">
        <w:t xml:space="preserve"> </w:t>
      </w:r>
      <w:r w:rsidRPr="00EB25AA">
        <w:t>placebo</w:t>
      </w:r>
      <w:r w:rsidR="000A5C4F">
        <w:t xml:space="preserve"> </w:t>
      </w:r>
      <w:r w:rsidRPr="00EB25AA">
        <w:t>groups,</w:t>
      </w:r>
      <w:r w:rsidR="000A5C4F">
        <w:t xml:space="preserve"> </w:t>
      </w:r>
      <w:r w:rsidRPr="00EB25AA">
        <w:t>respectively</w:t>
      </w:r>
      <w:r w:rsidR="000A5C4F">
        <w:t xml:space="preserve"> </w:t>
      </w:r>
      <w:r w:rsidRPr="00EB25AA">
        <w:t>in</w:t>
      </w:r>
      <w:r w:rsidR="000A5C4F">
        <w:t xml:space="preserve"> </w:t>
      </w:r>
      <w:r w:rsidRPr="00EB25AA">
        <w:t>the</w:t>
      </w:r>
      <w:r w:rsidR="000A5C4F">
        <w:t xml:space="preserve"> </w:t>
      </w:r>
      <w:r w:rsidRPr="00EB25AA">
        <w:t>pool</w:t>
      </w:r>
      <w:r w:rsidR="000A5C4F">
        <w:t xml:space="preserve"> </w:t>
      </w:r>
      <w:r w:rsidRPr="00EB25AA">
        <w:t>of</w:t>
      </w:r>
      <w:r w:rsidR="000A5C4F">
        <w:t xml:space="preserve"> </w:t>
      </w:r>
      <w:r w:rsidR="00CE27DF">
        <w:t>Phase</w:t>
      </w:r>
      <w:r w:rsidR="000A5C4F">
        <w:t xml:space="preserve"> </w:t>
      </w:r>
      <w:r w:rsidR="00CE27DF">
        <w:t>III</w:t>
      </w:r>
      <w:r w:rsidR="000A5C4F">
        <w:t xml:space="preserve"> </w:t>
      </w:r>
      <w:r w:rsidR="006E505D">
        <w:t>placebo</w:t>
      </w:r>
      <w:r w:rsidR="000A5C4F">
        <w:t xml:space="preserve"> </w:t>
      </w:r>
      <w:r w:rsidR="006E505D">
        <w:t>controlled</w:t>
      </w:r>
      <w:r w:rsidR="000A5C4F">
        <w:t xml:space="preserve"> </w:t>
      </w:r>
      <w:r w:rsidR="00C4778C">
        <w:t>studies,</w:t>
      </w:r>
      <w:r w:rsidR="000A5C4F">
        <w:t xml:space="preserve"> </w:t>
      </w:r>
      <w:r w:rsidR="00C4778C">
        <w:t>and</w:t>
      </w:r>
      <w:r w:rsidR="000A5C4F">
        <w:t xml:space="preserve"> </w:t>
      </w:r>
      <w:r w:rsidR="00C4778C">
        <w:t>in</w:t>
      </w:r>
      <w:r w:rsidR="000A5C4F">
        <w:t xml:space="preserve"> </w:t>
      </w:r>
      <w:r w:rsidR="00C4778C">
        <w:t>19</w:t>
      </w:r>
      <w:r w:rsidR="000A5C4F">
        <w:t xml:space="preserve"> </w:t>
      </w:r>
      <w:r w:rsidR="00C4778C">
        <w:t>out</w:t>
      </w:r>
      <w:r w:rsidR="000A5C4F">
        <w:t xml:space="preserve"> </w:t>
      </w:r>
      <w:r w:rsidR="00C4778C">
        <w:t>of</w:t>
      </w:r>
      <w:r w:rsidR="000A5C4F">
        <w:t xml:space="preserve"> </w:t>
      </w:r>
      <w:r w:rsidR="00C4778C">
        <w:t>332</w:t>
      </w:r>
      <w:r w:rsidR="000A5C4F">
        <w:t xml:space="preserve"> </w:t>
      </w:r>
      <w:r w:rsidR="00C4778C">
        <w:t>patients</w:t>
      </w:r>
      <w:r w:rsidR="000A5C4F">
        <w:t xml:space="preserve"> </w:t>
      </w:r>
      <w:r w:rsidR="00C4778C">
        <w:t>(5.7%)</w:t>
      </w:r>
      <w:r w:rsidR="000A5C4F">
        <w:t xml:space="preserve"> </w:t>
      </w:r>
      <w:r w:rsidR="00C4778C">
        <w:t>and</w:t>
      </w:r>
      <w:r w:rsidR="000A5C4F">
        <w:t xml:space="preserve"> </w:t>
      </w:r>
      <w:r w:rsidR="00C4778C">
        <w:t>10</w:t>
      </w:r>
      <w:r w:rsidR="000A5C4F">
        <w:t xml:space="preserve"> </w:t>
      </w:r>
      <w:r w:rsidR="00C4778C">
        <w:t>out</w:t>
      </w:r>
      <w:r w:rsidR="000A5C4F">
        <w:t xml:space="preserve"> </w:t>
      </w:r>
      <w:r w:rsidR="00C4778C">
        <w:t>of</w:t>
      </w:r>
      <w:r w:rsidR="000A5C4F">
        <w:t xml:space="preserve"> </w:t>
      </w:r>
      <w:r w:rsidRPr="00EB25AA">
        <w:t>242</w:t>
      </w:r>
      <w:r w:rsidR="000A5C4F">
        <w:t xml:space="preserve"> </w:t>
      </w:r>
      <w:r w:rsidRPr="00EB25AA">
        <w:t>patients</w:t>
      </w:r>
      <w:r w:rsidR="000A5C4F">
        <w:t xml:space="preserve"> </w:t>
      </w:r>
      <w:r w:rsidRPr="00EB25AA">
        <w:t>(4.1%)</w:t>
      </w:r>
      <w:r w:rsidR="000A5C4F">
        <w:t xml:space="preserve"> </w:t>
      </w:r>
      <w:r w:rsidRPr="00EB25AA">
        <w:t>in</w:t>
      </w:r>
      <w:r w:rsidR="000A5C4F">
        <w:t xml:space="preserve"> </w:t>
      </w:r>
      <w:r w:rsidRPr="00EB25AA">
        <w:t>the</w:t>
      </w:r>
      <w:r w:rsidR="000A5C4F">
        <w:t xml:space="preserve"> </w:t>
      </w:r>
      <w:r w:rsidRPr="00EB25AA">
        <w:t>alirocumab</w:t>
      </w:r>
      <w:r w:rsidR="000A5C4F">
        <w:t xml:space="preserve"> </w:t>
      </w:r>
      <w:r w:rsidRPr="00EB25AA">
        <w:t>and</w:t>
      </w:r>
      <w:r w:rsidR="000A5C4F">
        <w:t xml:space="preserve"> </w:t>
      </w:r>
      <w:r w:rsidRPr="00EB25AA">
        <w:t>ezetimibe</w:t>
      </w:r>
      <w:r w:rsidR="000A5C4F">
        <w:t xml:space="preserve"> </w:t>
      </w:r>
      <w:r w:rsidRPr="00EB25AA">
        <w:t>groups,</w:t>
      </w:r>
      <w:r w:rsidR="000A5C4F">
        <w:t xml:space="preserve"> </w:t>
      </w:r>
      <w:r w:rsidRPr="00EB25AA">
        <w:t>respectively</w:t>
      </w:r>
      <w:r w:rsidR="000A5C4F">
        <w:t xml:space="preserve"> </w:t>
      </w:r>
      <w:r w:rsidRPr="00EB25AA">
        <w:t>in</w:t>
      </w:r>
      <w:r w:rsidR="000A5C4F">
        <w:t xml:space="preserve"> </w:t>
      </w:r>
      <w:r w:rsidRPr="00EB25AA">
        <w:t>the</w:t>
      </w:r>
      <w:r w:rsidR="000A5C4F">
        <w:t xml:space="preserve"> </w:t>
      </w:r>
      <w:r w:rsidRPr="00EB25AA">
        <w:t>pool</w:t>
      </w:r>
      <w:r w:rsidR="000A5C4F">
        <w:t xml:space="preserve"> </w:t>
      </w:r>
      <w:r w:rsidRPr="00EB25AA">
        <w:t>of</w:t>
      </w:r>
      <w:r w:rsidR="000A5C4F">
        <w:t xml:space="preserve"> </w:t>
      </w:r>
      <w:r w:rsidR="00CE27DF">
        <w:t>Phase</w:t>
      </w:r>
      <w:r w:rsidR="000A5C4F">
        <w:t xml:space="preserve"> </w:t>
      </w:r>
      <w:r w:rsidR="00CE27DF">
        <w:t>III</w:t>
      </w:r>
      <w:r w:rsidR="000A5C4F">
        <w:t xml:space="preserve"> </w:t>
      </w:r>
      <w:r w:rsidR="006E505D">
        <w:t>ezetimibe</w:t>
      </w:r>
      <w:r w:rsidR="000A5C4F">
        <w:t xml:space="preserve"> </w:t>
      </w:r>
      <w:r w:rsidR="006E505D">
        <w:t>controlled</w:t>
      </w:r>
      <w:r w:rsidR="000A5C4F">
        <w:t xml:space="preserve"> </w:t>
      </w:r>
      <w:r w:rsidRPr="00EB25AA">
        <w:t>studies.</w:t>
      </w:r>
    </w:p>
    <w:p w:rsidR="00224853" w:rsidRDefault="00EB25AA" w:rsidP="00EB25AA">
      <w:r w:rsidRPr="00EB25AA">
        <w:t>In</w:t>
      </w:r>
      <w:r w:rsidR="000A5C4F">
        <w:t xml:space="preserve"> </w:t>
      </w:r>
      <w:r w:rsidRPr="00EB25AA">
        <w:t>summary,</w:t>
      </w:r>
      <w:r w:rsidR="000A5C4F">
        <w:t xml:space="preserve"> </w:t>
      </w:r>
      <w:r w:rsidRPr="00EB25AA">
        <w:t>in</w:t>
      </w:r>
      <w:r w:rsidR="000A5C4F">
        <w:t xml:space="preserve"> </w:t>
      </w:r>
      <w:r w:rsidRPr="00EB25AA">
        <w:t>those</w:t>
      </w:r>
      <w:r w:rsidR="000A5C4F">
        <w:t xml:space="preserve"> </w:t>
      </w:r>
      <w:r w:rsidRPr="00EB25AA">
        <w:t>patients</w:t>
      </w:r>
      <w:r w:rsidR="000A5C4F">
        <w:t xml:space="preserve"> </w:t>
      </w:r>
      <w:r w:rsidRPr="00EB25AA">
        <w:t>who</w:t>
      </w:r>
      <w:r w:rsidR="000A5C4F">
        <w:t xml:space="preserve"> </w:t>
      </w:r>
      <w:r w:rsidRPr="00EB25AA">
        <w:t>in</w:t>
      </w:r>
      <w:r w:rsidR="000A5C4F">
        <w:t xml:space="preserve"> </w:t>
      </w:r>
      <w:r w:rsidRPr="00EB25AA">
        <w:t>majority</w:t>
      </w:r>
      <w:r w:rsidR="000A5C4F">
        <w:t xml:space="preserve"> </w:t>
      </w:r>
      <w:r w:rsidRPr="00EB25AA">
        <w:t>received</w:t>
      </w:r>
      <w:r w:rsidR="000A5C4F">
        <w:t xml:space="preserve"> </w:t>
      </w:r>
      <w:r w:rsidRPr="00EB25AA">
        <w:t>concomitant</w:t>
      </w:r>
      <w:r w:rsidR="000A5C4F">
        <w:t xml:space="preserve"> </w:t>
      </w:r>
      <w:r w:rsidRPr="00EB25AA">
        <w:t>maximally</w:t>
      </w:r>
      <w:r w:rsidR="000A5C4F">
        <w:t xml:space="preserve"> </w:t>
      </w:r>
      <w:r w:rsidRPr="00EB25AA">
        <w:t>tolerated</w:t>
      </w:r>
      <w:r w:rsidR="000A5C4F">
        <w:t xml:space="preserve"> </w:t>
      </w:r>
      <w:r w:rsidRPr="00EB25AA">
        <w:t>doses</w:t>
      </w:r>
      <w:r w:rsidR="000A5C4F">
        <w:t xml:space="preserve"> </w:t>
      </w:r>
      <w:r w:rsidRPr="00EB25AA">
        <w:t>of</w:t>
      </w:r>
      <w:r w:rsidR="000A5C4F">
        <w:t xml:space="preserve"> </w:t>
      </w:r>
      <w:r w:rsidRPr="00EB25AA">
        <w:t>statins,</w:t>
      </w:r>
      <w:r w:rsidR="000A5C4F">
        <w:t xml:space="preserve"> </w:t>
      </w:r>
      <w:r w:rsidRPr="00EB25AA">
        <w:t>analysis</w:t>
      </w:r>
      <w:r w:rsidR="000A5C4F">
        <w:t xml:space="preserve"> </w:t>
      </w:r>
      <w:r w:rsidRPr="00EB25AA">
        <w:t>of</w:t>
      </w:r>
      <w:r w:rsidR="000A5C4F">
        <w:t xml:space="preserve"> </w:t>
      </w:r>
      <w:r w:rsidRPr="00EB25AA">
        <w:t>the</w:t>
      </w:r>
      <w:r w:rsidR="000A5C4F">
        <w:t xml:space="preserve"> </w:t>
      </w:r>
      <w:r w:rsidRPr="00EB25AA">
        <w:t>frequencies</w:t>
      </w:r>
      <w:r w:rsidR="000A5C4F">
        <w:t xml:space="preserve"> </w:t>
      </w:r>
      <w:r w:rsidRPr="00EB25AA">
        <w:t>of</w:t>
      </w:r>
      <w:r w:rsidR="000A5C4F">
        <w:t xml:space="preserve"> </w:t>
      </w:r>
      <w:r w:rsidR="00C4778C">
        <w:t>new</w:t>
      </w:r>
      <w:r w:rsidR="000A5C4F">
        <w:t xml:space="preserve"> </w:t>
      </w:r>
      <w:r w:rsidR="00C4778C">
        <w:t>onset</w:t>
      </w:r>
      <w:r w:rsidR="000A5C4F">
        <w:t xml:space="preserve"> </w:t>
      </w:r>
      <w:r w:rsidR="00C4778C">
        <w:t>diabetes</w:t>
      </w:r>
      <w:r w:rsidRPr="00EB25AA">
        <w:t>,</w:t>
      </w:r>
      <w:r w:rsidR="000A5C4F">
        <w:t xml:space="preserve"> </w:t>
      </w:r>
      <w:r w:rsidRPr="00EB25AA">
        <w:t>defined</w:t>
      </w:r>
      <w:r w:rsidR="000A5C4F">
        <w:t xml:space="preserve"> </w:t>
      </w:r>
      <w:r w:rsidRPr="00EB25AA">
        <w:t>on</w:t>
      </w:r>
      <w:r w:rsidR="000A5C4F">
        <w:t xml:space="preserve"> </w:t>
      </w:r>
      <w:r w:rsidRPr="00EB25AA">
        <w:t>the</w:t>
      </w:r>
      <w:r w:rsidR="000A5C4F">
        <w:t xml:space="preserve"> </w:t>
      </w:r>
      <w:r w:rsidRPr="00EB25AA">
        <w:t>combination</w:t>
      </w:r>
      <w:r w:rsidR="000A5C4F">
        <w:t xml:space="preserve"> </w:t>
      </w:r>
      <w:r w:rsidRPr="00EB25AA">
        <w:t>of</w:t>
      </w:r>
      <w:r w:rsidR="000A5C4F">
        <w:t xml:space="preserve"> </w:t>
      </w:r>
      <w:r w:rsidRPr="00EB25AA">
        <w:t>adverse</w:t>
      </w:r>
      <w:r w:rsidR="000A5C4F">
        <w:t xml:space="preserve"> </w:t>
      </w:r>
      <w:r w:rsidRPr="00EB25AA">
        <w:t>event</w:t>
      </w:r>
      <w:r w:rsidR="000A5C4F">
        <w:t xml:space="preserve"> </w:t>
      </w:r>
      <w:r w:rsidRPr="00EB25AA">
        <w:t>reporting</w:t>
      </w:r>
      <w:r w:rsidR="000A5C4F">
        <w:t xml:space="preserve"> </w:t>
      </w:r>
      <w:r w:rsidRPr="00EB25AA">
        <w:t>and</w:t>
      </w:r>
      <w:r w:rsidR="000A5C4F">
        <w:t xml:space="preserve"> </w:t>
      </w:r>
      <w:r w:rsidRPr="00EB25AA">
        <w:t>changes</w:t>
      </w:r>
      <w:r w:rsidR="000A5C4F">
        <w:t xml:space="preserve"> </w:t>
      </w:r>
      <w:r w:rsidRPr="00EB25AA">
        <w:t>in</w:t>
      </w:r>
      <w:r w:rsidR="000A5C4F">
        <w:t xml:space="preserve"> </w:t>
      </w:r>
      <w:r w:rsidRPr="00EB25AA">
        <w:t>relevant</w:t>
      </w:r>
      <w:r w:rsidR="000A5C4F">
        <w:t xml:space="preserve"> </w:t>
      </w:r>
      <w:r w:rsidRPr="00EB25AA">
        <w:t>laboratory</w:t>
      </w:r>
      <w:r w:rsidR="000A5C4F">
        <w:t xml:space="preserve"> </w:t>
      </w:r>
      <w:r w:rsidRPr="00EB25AA">
        <w:t>parameters</w:t>
      </w:r>
      <w:r w:rsidR="000A5C4F">
        <w:t xml:space="preserve"> </w:t>
      </w:r>
      <w:r w:rsidRPr="00EB25AA">
        <w:t>did</w:t>
      </w:r>
      <w:r w:rsidR="000A5C4F">
        <w:t xml:space="preserve"> </w:t>
      </w:r>
      <w:r w:rsidRPr="00EB25AA">
        <w:t>not</w:t>
      </w:r>
      <w:r w:rsidR="000A5C4F">
        <w:t xml:space="preserve"> </w:t>
      </w:r>
      <w:r w:rsidRPr="00EB25AA">
        <w:t>reveal</w:t>
      </w:r>
      <w:r w:rsidR="000A5C4F">
        <w:t xml:space="preserve"> </w:t>
      </w:r>
      <w:r w:rsidRPr="00EB25AA">
        <w:t>potentially</w:t>
      </w:r>
      <w:r w:rsidR="000A5C4F">
        <w:t xml:space="preserve"> </w:t>
      </w:r>
      <w:r w:rsidRPr="00EB25AA">
        <w:t>adverse</w:t>
      </w:r>
      <w:r w:rsidR="000A5C4F">
        <w:t xml:space="preserve"> </w:t>
      </w:r>
      <w:r w:rsidRPr="00EB25AA">
        <w:t>effects</w:t>
      </w:r>
      <w:r w:rsidR="000A5C4F">
        <w:t xml:space="preserve"> </w:t>
      </w:r>
      <w:r w:rsidRPr="00EB25AA">
        <w:t>with</w:t>
      </w:r>
      <w:r w:rsidR="000A5C4F">
        <w:t xml:space="preserve"> </w:t>
      </w:r>
      <w:r w:rsidRPr="00EB25AA">
        <w:t>alirocumab</w:t>
      </w:r>
      <w:r w:rsidR="000A5C4F">
        <w:t xml:space="preserve"> </w:t>
      </w:r>
      <w:r w:rsidRPr="00EB25AA">
        <w:t>treatment</w:t>
      </w:r>
      <w:r w:rsidR="000A5C4F">
        <w:t xml:space="preserve"> </w:t>
      </w:r>
      <w:r w:rsidRPr="00EB25AA">
        <w:t>on</w:t>
      </w:r>
      <w:r w:rsidR="000A5C4F">
        <w:t xml:space="preserve"> </w:t>
      </w:r>
      <w:r w:rsidRPr="00EB25AA">
        <w:t>glucose</w:t>
      </w:r>
      <w:r w:rsidR="000A5C4F">
        <w:t xml:space="preserve"> </w:t>
      </w:r>
      <w:r w:rsidRPr="00EB25AA">
        <w:t>control,</w:t>
      </w:r>
      <w:r w:rsidR="000A5C4F">
        <w:t xml:space="preserve"> </w:t>
      </w:r>
      <w:r w:rsidRPr="00EB25AA">
        <w:t>as</w:t>
      </w:r>
      <w:r w:rsidR="000A5C4F">
        <w:t xml:space="preserve"> </w:t>
      </w:r>
      <w:r w:rsidRPr="00EB25AA">
        <w:t>compared</w:t>
      </w:r>
      <w:r w:rsidR="000A5C4F">
        <w:t xml:space="preserve"> </w:t>
      </w:r>
      <w:r w:rsidRPr="00EB25AA">
        <w:t>with</w:t>
      </w:r>
      <w:r w:rsidR="000A5C4F">
        <w:t xml:space="preserve"> </w:t>
      </w:r>
      <w:r w:rsidRPr="00EB25AA">
        <w:t>a</w:t>
      </w:r>
      <w:r w:rsidR="000A5C4F">
        <w:t xml:space="preserve"> </w:t>
      </w:r>
      <w:r w:rsidRPr="00EB25AA">
        <w:t>placebo</w:t>
      </w:r>
      <w:r w:rsidR="000A5C4F">
        <w:t xml:space="preserve"> </w:t>
      </w:r>
      <w:r w:rsidRPr="00EB25AA">
        <w:t>or</w:t>
      </w:r>
      <w:r w:rsidR="000A5C4F">
        <w:t xml:space="preserve"> </w:t>
      </w:r>
      <w:r w:rsidRPr="00EB25AA">
        <w:t>ezetimibe</w:t>
      </w:r>
      <w:r w:rsidR="000A5C4F">
        <w:t xml:space="preserve"> </w:t>
      </w:r>
      <w:r w:rsidRPr="00EB25AA">
        <w:t>treatment</w:t>
      </w:r>
      <w:r w:rsidR="00224853">
        <w:t>.</w:t>
      </w:r>
    </w:p>
    <w:p w:rsidR="00224853" w:rsidRDefault="00EB25AA" w:rsidP="00EB25AA">
      <w:r w:rsidRPr="00EB25AA">
        <w:t>The</w:t>
      </w:r>
      <w:r w:rsidR="000A5C4F">
        <w:t xml:space="preserve"> </w:t>
      </w:r>
      <w:r w:rsidRPr="00EB25AA">
        <w:t>same</w:t>
      </w:r>
      <w:r w:rsidR="000A5C4F">
        <w:t xml:space="preserve"> </w:t>
      </w:r>
      <w:r w:rsidRPr="00EB25AA">
        <w:t>analysis</w:t>
      </w:r>
      <w:r w:rsidR="000A5C4F">
        <w:t xml:space="preserve"> </w:t>
      </w:r>
      <w:r w:rsidRPr="00EB25AA">
        <w:t>was</w:t>
      </w:r>
      <w:r w:rsidR="000A5C4F">
        <w:t xml:space="preserve"> </w:t>
      </w:r>
      <w:r w:rsidRPr="00EB25AA">
        <w:t>performed</w:t>
      </w:r>
      <w:r w:rsidR="000A5C4F">
        <w:t xml:space="preserve"> </w:t>
      </w:r>
      <w:r w:rsidRPr="00EB25AA">
        <w:t>in</w:t>
      </w:r>
      <w:r w:rsidR="000A5C4F">
        <w:t xml:space="preserve"> </w:t>
      </w:r>
      <w:r w:rsidR="00F108A3">
        <w:t>Study</w:t>
      </w:r>
      <w:r w:rsidR="000A5C4F">
        <w:t xml:space="preserve"> </w:t>
      </w:r>
      <w:r w:rsidRPr="00EB25AA">
        <w:t>R727-CL-1308</w:t>
      </w:r>
      <w:r w:rsidR="000A5C4F">
        <w:t xml:space="preserve"> </w:t>
      </w:r>
      <w:r w:rsidRPr="00EB25AA">
        <w:t>(CHOICE</w:t>
      </w:r>
      <w:r w:rsidR="000A5C4F">
        <w:t xml:space="preserve"> </w:t>
      </w:r>
      <w:r w:rsidRPr="00EB25AA">
        <w:t>I).</w:t>
      </w:r>
      <w:r w:rsidR="000A5C4F">
        <w:t xml:space="preserve"> </w:t>
      </w:r>
      <w:r w:rsidRPr="00EB25AA">
        <w:t>In</w:t>
      </w:r>
      <w:r w:rsidR="000A5C4F">
        <w:t xml:space="preserve"> </w:t>
      </w:r>
      <w:r w:rsidRPr="00EB25AA">
        <w:t>patients</w:t>
      </w:r>
      <w:r w:rsidR="000A5C4F">
        <w:t xml:space="preserve"> </w:t>
      </w:r>
      <w:r w:rsidRPr="00EB25AA">
        <w:t>with</w:t>
      </w:r>
      <w:r w:rsidR="000A5C4F">
        <w:t xml:space="preserve"> </w:t>
      </w:r>
      <w:r w:rsidRPr="00EB25AA">
        <w:t>normal</w:t>
      </w:r>
      <w:r w:rsidR="000A5C4F">
        <w:t xml:space="preserve"> </w:t>
      </w:r>
      <w:r w:rsidRPr="00EB25AA">
        <w:t>glucose</w:t>
      </w:r>
      <w:r w:rsidR="000A5C4F">
        <w:t xml:space="preserve"> </w:t>
      </w:r>
      <w:r w:rsidRPr="00EB25AA">
        <w:t>control</w:t>
      </w:r>
      <w:r w:rsidR="000A5C4F">
        <w:t xml:space="preserve"> </w:t>
      </w:r>
      <w:r w:rsidRPr="00EB25AA">
        <w:t>at</w:t>
      </w:r>
      <w:r w:rsidR="000A5C4F">
        <w:t xml:space="preserve"> </w:t>
      </w:r>
      <w:r w:rsidRPr="00EB25AA">
        <w:t>baseline,</w:t>
      </w:r>
      <w:r w:rsidR="000A5C4F">
        <w:t xml:space="preserve"> </w:t>
      </w:r>
      <w:r w:rsidRPr="00EB25AA">
        <w:t>regardless</w:t>
      </w:r>
      <w:r w:rsidR="000A5C4F">
        <w:t xml:space="preserve"> </w:t>
      </w:r>
      <w:r w:rsidRPr="00EB25AA">
        <w:t>of</w:t>
      </w:r>
      <w:r w:rsidR="000A5C4F">
        <w:t xml:space="preserve"> </w:t>
      </w:r>
      <w:r w:rsidRPr="00EB25AA">
        <w:t>concomitant</w:t>
      </w:r>
      <w:r w:rsidR="000A5C4F">
        <w:t xml:space="preserve"> </w:t>
      </w:r>
      <w:r w:rsidRPr="00EB25AA">
        <w:t>statin</w:t>
      </w:r>
      <w:r w:rsidR="000A5C4F">
        <w:t xml:space="preserve"> </w:t>
      </w:r>
      <w:r w:rsidRPr="00EB25AA">
        <w:t>therapy,</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00C4778C">
        <w:t>were</w:t>
      </w:r>
      <w:r w:rsidR="000A5C4F">
        <w:t xml:space="preserve"> </w:t>
      </w:r>
      <w:r w:rsidR="00C4778C">
        <w:t>reported</w:t>
      </w:r>
      <w:r w:rsidR="000A5C4F">
        <w:t xml:space="preserve"> </w:t>
      </w:r>
      <w:r w:rsidR="00C4778C">
        <w:t>in</w:t>
      </w:r>
      <w:r w:rsidR="000A5C4F">
        <w:t xml:space="preserve"> </w:t>
      </w:r>
      <w:r w:rsidR="00C4778C">
        <w:t>1</w:t>
      </w:r>
      <w:r w:rsidR="000A5C4F">
        <w:t xml:space="preserve"> </w:t>
      </w:r>
      <w:r w:rsidR="00C4778C">
        <w:t>out</w:t>
      </w:r>
      <w:r w:rsidR="000A5C4F">
        <w:t xml:space="preserve"> </w:t>
      </w:r>
      <w:r w:rsidR="00C4778C">
        <w:t>of</w:t>
      </w:r>
      <w:r w:rsidR="000A5C4F">
        <w:t xml:space="preserve"> </w:t>
      </w:r>
      <w:r w:rsidRPr="00EB25AA">
        <w:t>62</w:t>
      </w:r>
      <w:r w:rsidR="000A5C4F">
        <w:t xml:space="preserve"> </w:t>
      </w:r>
      <w:r w:rsidRPr="00EB25AA">
        <w:t>patient</w:t>
      </w:r>
      <w:r w:rsidR="00C4778C">
        <w:t>s</w:t>
      </w:r>
      <w:r w:rsidR="000A5C4F">
        <w:t xml:space="preserve"> </w:t>
      </w:r>
      <w:r w:rsidRPr="00EB25AA">
        <w:t>(1.6%)</w:t>
      </w:r>
      <w:r w:rsidR="000A5C4F">
        <w:t xml:space="preserve"> </w:t>
      </w:r>
      <w:r w:rsidRPr="00EB25AA">
        <w:t>in</w:t>
      </w:r>
      <w:r w:rsidR="000A5C4F">
        <w:t xml:space="preserve"> </w:t>
      </w:r>
      <w:r w:rsidRPr="00EB25AA">
        <w:t>the</w:t>
      </w:r>
      <w:r w:rsidR="000A5C4F">
        <w:t xml:space="preserve"> </w:t>
      </w:r>
      <w:r w:rsidRPr="00EB25AA">
        <w:t>placebo</w:t>
      </w:r>
      <w:r w:rsidR="000A5C4F">
        <w:t xml:space="preserve"> </w:t>
      </w:r>
      <w:r w:rsidRPr="00EB25AA">
        <w:t>group,</w:t>
      </w:r>
      <w:r w:rsidR="000A5C4F">
        <w:t xml:space="preserve"> </w:t>
      </w:r>
      <w:r w:rsidRPr="00EB25AA">
        <w:t>no</w:t>
      </w:r>
      <w:r w:rsidR="000A5C4F">
        <w:t xml:space="preserve"> </w:t>
      </w:r>
      <w:r w:rsidRPr="00EB25AA">
        <w:t>patient</w:t>
      </w:r>
      <w:r w:rsidR="00C4778C">
        <w:t>s</w:t>
      </w:r>
      <w:r w:rsidR="000A5C4F">
        <w:t xml:space="preserve"> </w:t>
      </w:r>
      <w:r w:rsidRPr="00EB25AA">
        <w:t>in</w:t>
      </w:r>
      <w:r w:rsidR="000A5C4F">
        <w:t xml:space="preserve"> </w:t>
      </w:r>
      <w:r w:rsidRPr="00EB25AA">
        <w:t>the</w:t>
      </w:r>
      <w:r w:rsidR="000A5C4F">
        <w:t xml:space="preserve"> </w:t>
      </w:r>
      <w:r w:rsidRPr="00EB25AA">
        <w:t>alirocumab</w:t>
      </w:r>
      <w:r w:rsidR="000A5C4F">
        <w:t xml:space="preserve"> </w:t>
      </w:r>
      <w:r w:rsidRPr="00EB25AA">
        <w:t>75</w:t>
      </w:r>
      <w:r w:rsidR="000A5C4F">
        <w:t xml:space="preserve"> </w:t>
      </w:r>
      <w:r w:rsidR="00224853">
        <w:t>mg</w:t>
      </w:r>
      <w:r w:rsidR="000A5C4F">
        <w:t xml:space="preserve"> </w:t>
      </w:r>
      <w:r w:rsidRPr="00EB25AA">
        <w:t>Q2W/</w:t>
      </w:r>
      <w:r w:rsidR="000A5C4F">
        <w:t xml:space="preserve"> </w:t>
      </w:r>
      <w:r w:rsidRPr="00EB25AA">
        <w:t>150</w:t>
      </w:r>
      <w:r w:rsidR="000A5C4F">
        <w:t xml:space="preserve"> </w:t>
      </w:r>
      <w:r w:rsidR="00224853">
        <w:t>mg</w:t>
      </w:r>
      <w:r w:rsidR="000A5C4F">
        <w:t xml:space="preserve"> </w:t>
      </w:r>
      <w:r w:rsidRPr="00EB25AA">
        <w:t>Q2W</w:t>
      </w:r>
      <w:r w:rsidR="000A5C4F">
        <w:t xml:space="preserve"> </w:t>
      </w:r>
      <w:r w:rsidRPr="00EB25AA">
        <w:t>and</w:t>
      </w:r>
      <w:r w:rsidR="000A5C4F">
        <w:t xml:space="preserve"> </w:t>
      </w:r>
      <w:r w:rsidR="00C4778C">
        <w:t>in</w:t>
      </w:r>
      <w:r w:rsidR="000A5C4F">
        <w:t xml:space="preserve"> </w:t>
      </w:r>
      <w:r w:rsidR="00C4778C">
        <w:t>2</w:t>
      </w:r>
      <w:r w:rsidR="000A5C4F">
        <w:t xml:space="preserve"> </w:t>
      </w:r>
      <w:r w:rsidR="00C4778C">
        <w:t>out</w:t>
      </w:r>
      <w:r w:rsidR="000A5C4F">
        <w:t xml:space="preserve"> </w:t>
      </w:r>
      <w:r w:rsidR="00C4778C">
        <w:t>of</w:t>
      </w:r>
      <w:r w:rsidR="000A5C4F">
        <w:t xml:space="preserve"> </w:t>
      </w:r>
      <w:r w:rsidRPr="00EB25AA">
        <w:t>122</w:t>
      </w:r>
      <w:r w:rsidR="000A5C4F">
        <w:t xml:space="preserve"> </w:t>
      </w:r>
      <w:r w:rsidRPr="00EB25AA">
        <w:t>patients</w:t>
      </w:r>
      <w:r w:rsidR="000A5C4F">
        <w:t xml:space="preserve"> </w:t>
      </w:r>
      <w:r w:rsidRPr="00EB25AA">
        <w:t>(</w:t>
      </w:r>
      <w:r w:rsidR="000A5C4F">
        <w:t xml:space="preserve"> </w:t>
      </w:r>
      <w:r w:rsidRPr="00EB25AA">
        <w:t>1.6%)</w:t>
      </w:r>
      <w:r w:rsidR="000A5C4F">
        <w:t xml:space="preserve"> </w:t>
      </w:r>
      <w:r w:rsidRPr="00EB25AA">
        <w:t>in</w:t>
      </w:r>
      <w:r w:rsidR="000A5C4F">
        <w:t xml:space="preserve"> </w:t>
      </w:r>
      <w:r w:rsidRPr="00EB25AA">
        <w:t>the</w:t>
      </w:r>
      <w:r w:rsidR="000A5C4F">
        <w:t xml:space="preserve"> </w:t>
      </w:r>
      <w:r w:rsidRPr="00EB25AA">
        <w:t>alirocumab</w:t>
      </w:r>
      <w:r w:rsidR="000A5C4F">
        <w:t xml:space="preserve"> </w:t>
      </w:r>
      <w:r w:rsidRPr="00EB25AA">
        <w:t>300</w:t>
      </w:r>
      <w:r w:rsidR="000A5C4F">
        <w:t xml:space="preserve"> </w:t>
      </w:r>
      <w:r w:rsidR="00224853">
        <w:t>mg</w:t>
      </w:r>
      <w:r w:rsidR="000A5C4F">
        <w:t xml:space="preserve"> </w:t>
      </w:r>
      <w:r w:rsidRPr="00EB25AA">
        <w:t>Q4W/</w:t>
      </w:r>
      <w:r w:rsidR="000A5C4F">
        <w:t xml:space="preserve"> </w:t>
      </w:r>
      <w:r w:rsidRPr="00EB25AA">
        <w:t>150</w:t>
      </w:r>
      <w:r w:rsidR="000A5C4F">
        <w:t xml:space="preserve"> </w:t>
      </w:r>
      <w:r w:rsidR="00224853">
        <w:t>mg</w:t>
      </w:r>
      <w:r w:rsidR="000A5C4F">
        <w:t xml:space="preserve"> </w:t>
      </w:r>
      <w:r w:rsidRPr="00EB25AA">
        <w:t>Q2W</w:t>
      </w:r>
      <w:r w:rsidR="000A5C4F">
        <w:t xml:space="preserve"> </w:t>
      </w:r>
      <w:r w:rsidRPr="00EB25AA">
        <w:t>group</w:t>
      </w:r>
      <w:r w:rsidR="00224853">
        <w:t>.</w:t>
      </w:r>
    </w:p>
    <w:p w:rsidR="00224853" w:rsidRDefault="00EB25AA" w:rsidP="00EB25AA">
      <w:r w:rsidRPr="00EB25AA">
        <w:lastRenderedPageBreak/>
        <w:t>In</w:t>
      </w:r>
      <w:r w:rsidR="000A5C4F">
        <w:t xml:space="preserve"> </w:t>
      </w:r>
      <w:r w:rsidRPr="00EB25AA">
        <w:t>patients</w:t>
      </w:r>
      <w:r w:rsidR="000A5C4F">
        <w:t xml:space="preserve"> </w:t>
      </w:r>
      <w:r w:rsidRPr="00EB25AA">
        <w:t>with</w:t>
      </w:r>
      <w:r w:rsidR="000A5C4F">
        <w:t xml:space="preserve"> </w:t>
      </w:r>
      <w:r w:rsidRPr="00EB25AA">
        <w:t>impaired</w:t>
      </w:r>
      <w:r w:rsidR="000A5C4F">
        <w:t xml:space="preserve"> </w:t>
      </w:r>
      <w:r w:rsidRPr="00EB25AA">
        <w:t>glucose</w:t>
      </w:r>
      <w:r w:rsidR="000A5C4F">
        <w:t xml:space="preserve"> </w:t>
      </w:r>
      <w:r w:rsidRPr="00EB25AA">
        <w:t>control</w:t>
      </w:r>
      <w:r w:rsidR="000A5C4F">
        <w:t xml:space="preserve"> </w:t>
      </w:r>
      <w:r w:rsidRPr="00EB25AA">
        <w:t>at</w:t>
      </w:r>
      <w:r w:rsidR="000A5C4F">
        <w:t xml:space="preserve"> </w:t>
      </w:r>
      <w:r w:rsidRPr="00EB25AA">
        <w:t>baseline,</w:t>
      </w:r>
      <w:r w:rsidR="000A5C4F">
        <w:t xml:space="preserve"> </w:t>
      </w:r>
      <w:r w:rsidRPr="00EB25AA">
        <w:t>regardless</w:t>
      </w:r>
      <w:r w:rsidR="000A5C4F">
        <w:t xml:space="preserve"> </w:t>
      </w:r>
      <w:r w:rsidRPr="00EB25AA">
        <w:t>of</w:t>
      </w:r>
      <w:r w:rsidR="000A5C4F">
        <w:t xml:space="preserve"> </w:t>
      </w:r>
      <w:r w:rsidRPr="00EB25AA">
        <w:t>concomitant</w:t>
      </w:r>
      <w:r w:rsidR="000A5C4F">
        <w:t xml:space="preserve"> </w:t>
      </w:r>
      <w:r w:rsidRPr="00EB25AA">
        <w:t>statin</w:t>
      </w:r>
      <w:r w:rsidR="000A5C4F">
        <w:t xml:space="preserve"> </w:t>
      </w:r>
      <w:r w:rsidRPr="00EB25AA">
        <w:t>therapy,</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00C4778C">
        <w:t>were</w:t>
      </w:r>
      <w:r w:rsidR="000A5C4F">
        <w:t xml:space="preserve"> </w:t>
      </w:r>
      <w:r w:rsidR="00C4778C">
        <w:t>reported</w:t>
      </w:r>
      <w:r w:rsidR="000A5C4F">
        <w:t xml:space="preserve"> </w:t>
      </w:r>
      <w:r w:rsidR="00C4778C">
        <w:t>in</w:t>
      </w:r>
      <w:r w:rsidR="000A5C4F">
        <w:t xml:space="preserve"> </w:t>
      </w:r>
      <w:r w:rsidR="00C4778C">
        <w:t>3</w:t>
      </w:r>
      <w:r w:rsidR="000A5C4F">
        <w:t xml:space="preserve"> </w:t>
      </w:r>
      <w:r w:rsidR="00C4778C">
        <w:t>out</w:t>
      </w:r>
      <w:r w:rsidR="000A5C4F">
        <w:t xml:space="preserve"> </w:t>
      </w:r>
      <w:r w:rsidR="00C4778C">
        <w:t>of</w:t>
      </w:r>
      <w:r w:rsidR="000A5C4F">
        <w:t xml:space="preserve"> </w:t>
      </w:r>
      <w:r w:rsidRPr="00EB25AA">
        <w:t>95</w:t>
      </w:r>
      <w:r w:rsidR="000A5C4F">
        <w:t xml:space="preserve"> </w:t>
      </w:r>
      <w:r w:rsidRPr="00EB25AA">
        <w:t>patient</w:t>
      </w:r>
      <w:r w:rsidR="000A5C4F">
        <w:t xml:space="preserve"> </w:t>
      </w:r>
      <w:r w:rsidRPr="00EB25AA">
        <w:t>(3.</w:t>
      </w:r>
      <w:r w:rsidR="00C4778C">
        <w:t>2%)</w:t>
      </w:r>
      <w:r w:rsidR="000A5C4F">
        <w:t xml:space="preserve"> </w:t>
      </w:r>
      <w:r w:rsidR="00C4778C">
        <w:t>in</w:t>
      </w:r>
      <w:r w:rsidR="000A5C4F">
        <w:t xml:space="preserve"> </w:t>
      </w:r>
      <w:r w:rsidR="00C4778C">
        <w:t>the</w:t>
      </w:r>
      <w:r w:rsidR="000A5C4F">
        <w:t xml:space="preserve"> </w:t>
      </w:r>
      <w:r w:rsidR="00C4778C">
        <w:t>placebo</w:t>
      </w:r>
      <w:r w:rsidR="000A5C4F">
        <w:t xml:space="preserve"> </w:t>
      </w:r>
      <w:r w:rsidR="00C4778C">
        <w:t>group,</w:t>
      </w:r>
      <w:r w:rsidR="000A5C4F">
        <w:t xml:space="preserve"> </w:t>
      </w:r>
      <w:r w:rsidR="00C4778C">
        <w:t>4</w:t>
      </w:r>
      <w:r w:rsidR="000A5C4F">
        <w:t xml:space="preserve"> </w:t>
      </w:r>
      <w:r w:rsidR="00C4778C">
        <w:t>out</w:t>
      </w:r>
      <w:r w:rsidR="000A5C4F">
        <w:t xml:space="preserve"> </w:t>
      </w:r>
      <w:r w:rsidR="00C4778C">
        <w:t>of</w:t>
      </w:r>
      <w:r w:rsidR="000A5C4F">
        <w:t xml:space="preserve"> </w:t>
      </w:r>
      <w:r w:rsidRPr="00EB25AA">
        <w:t>50</w:t>
      </w:r>
      <w:r w:rsidR="000A5C4F">
        <w:t xml:space="preserve"> </w:t>
      </w:r>
      <w:r w:rsidRPr="00EB25AA">
        <w:t>(8.0%)</w:t>
      </w:r>
      <w:r w:rsidR="000A5C4F">
        <w:t xml:space="preserve"> </w:t>
      </w:r>
      <w:r w:rsidRPr="00EB25AA">
        <w:t>in</w:t>
      </w:r>
      <w:r w:rsidR="000A5C4F">
        <w:t xml:space="preserve"> </w:t>
      </w:r>
      <w:r w:rsidRPr="00EB25AA">
        <w:t>the</w:t>
      </w:r>
      <w:r w:rsidR="000A5C4F">
        <w:t xml:space="preserve"> </w:t>
      </w:r>
      <w:r w:rsidRPr="00EB25AA">
        <w:t>alirocumab</w:t>
      </w:r>
      <w:r w:rsidR="000A5C4F">
        <w:t xml:space="preserve"> </w:t>
      </w:r>
      <w:r w:rsidRPr="00EB25AA">
        <w:t>75</w:t>
      </w:r>
      <w:r w:rsidR="000A5C4F">
        <w:t xml:space="preserve"> </w:t>
      </w:r>
      <w:r w:rsidR="00224853">
        <w:t>mg</w:t>
      </w:r>
      <w:r w:rsidR="000A5C4F">
        <w:t xml:space="preserve"> </w:t>
      </w:r>
      <w:r w:rsidRPr="00EB25AA">
        <w:t>Q2W/150</w:t>
      </w:r>
      <w:r w:rsidR="000A5C4F">
        <w:t xml:space="preserve"> </w:t>
      </w:r>
      <w:r w:rsidR="00224853">
        <w:t>mg</w:t>
      </w:r>
      <w:r w:rsidR="000A5C4F">
        <w:t xml:space="preserve"> </w:t>
      </w:r>
      <w:r w:rsidR="00C4778C">
        <w:t>Q2W</w:t>
      </w:r>
      <w:r w:rsidR="000A5C4F">
        <w:t xml:space="preserve"> </w:t>
      </w:r>
      <w:r w:rsidR="00C4778C">
        <w:t>group,</w:t>
      </w:r>
      <w:r w:rsidR="000A5C4F">
        <w:t xml:space="preserve"> </w:t>
      </w:r>
      <w:r w:rsidR="00C4778C">
        <w:t>and</w:t>
      </w:r>
      <w:r w:rsidR="000A5C4F">
        <w:t xml:space="preserve"> </w:t>
      </w:r>
      <w:r w:rsidR="00C4778C">
        <w:t>in</w:t>
      </w:r>
      <w:r w:rsidR="000A5C4F">
        <w:t xml:space="preserve"> </w:t>
      </w:r>
      <w:r w:rsidR="00C4778C">
        <w:t>8</w:t>
      </w:r>
      <w:r w:rsidR="000A5C4F">
        <w:t xml:space="preserve"> </w:t>
      </w:r>
      <w:r w:rsidR="00C4778C">
        <w:t>out</w:t>
      </w:r>
      <w:r w:rsidR="000A5C4F">
        <w:t xml:space="preserve"> </w:t>
      </w:r>
      <w:r w:rsidR="00C4778C">
        <w:t>of</w:t>
      </w:r>
      <w:r w:rsidR="000A5C4F">
        <w:t xml:space="preserve"> </w:t>
      </w:r>
      <w:r w:rsidRPr="00EB25AA">
        <w:t>188</w:t>
      </w:r>
      <w:r w:rsidR="000A5C4F">
        <w:t xml:space="preserve"> </w:t>
      </w:r>
      <w:r w:rsidRPr="00EB25AA">
        <w:t>patients</w:t>
      </w:r>
      <w:r w:rsidR="000A5C4F">
        <w:t xml:space="preserve"> </w:t>
      </w:r>
      <w:r w:rsidRPr="00EB25AA">
        <w:t>(4.3%)</w:t>
      </w:r>
      <w:r w:rsidR="000A5C4F">
        <w:t xml:space="preserve"> </w:t>
      </w:r>
      <w:r w:rsidRPr="00EB25AA">
        <w:t>in</w:t>
      </w:r>
      <w:r w:rsidR="000A5C4F">
        <w:t xml:space="preserve"> </w:t>
      </w:r>
      <w:r w:rsidRPr="00EB25AA">
        <w:t>the</w:t>
      </w:r>
      <w:r w:rsidR="000A5C4F">
        <w:t xml:space="preserve"> </w:t>
      </w:r>
      <w:r w:rsidRPr="00EB25AA">
        <w:t>alirocumab</w:t>
      </w:r>
      <w:r w:rsidR="000A5C4F">
        <w:t xml:space="preserve"> </w:t>
      </w:r>
      <w:r w:rsidRPr="00EB25AA">
        <w:t>300</w:t>
      </w:r>
      <w:r w:rsidR="000A5C4F">
        <w:t xml:space="preserve"> </w:t>
      </w:r>
      <w:r w:rsidR="00224853">
        <w:t>mg</w:t>
      </w:r>
      <w:r w:rsidR="000A5C4F">
        <w:t xml:space="preserve"> </w:t>
      </w:r>
      <w:r w:rsidRPr="00EB25AA">
        <w:t>Q4W/</w:t>
      </w:r>
      <w:r w:rsidR="000A5C4F">
        <w:t xml:space="preserve"> </w:t>
      </w:r>
      <w:r w:rsidRPr="00EB25AA">
        <w:t>150</w:t>
      </w:r>
      <w:r w:rsidR="000A5C4F">
        <w:t xml:space="preserve"> </w:t>
      </w:r>
      <w:r w:rsidR="00224853">
        <w:t>mg</w:t>
      </w:r>
      <w:r w:rsidR="000A5C4F">
        <w:t xml:space="preserve"> </w:t>
      </w:r>
      <w:r w:rsidRPr="00EB25AA">
        <w:t>Q2W</w:t>
      </w:r>
      <w:r w:rsidR="000A5C4F">
        <w:t xml:space="preserve"> </w:t>
      </w:r>
      <w:r w:rsidRPr="00EB25AA">
        <w:t>group</w:t>
      </w:r>
      <w:r w:rsidR="00224853">
        <w:t>.</w:t>
      </w:r>
    </w:p>
    <w:p w:rsidR="003366EF" w:rsidRPr="00EB25AA" w:rsidRDefault="00EB25AA" w:rsidP="00EB25AA">
      <w:r w:rsidRPr="00EB25AA">
        <w:t>In</w:t>
      </w:r>
      <w:r w:rsidR="000A5C4F">
        <w:t xml:space="preserve"> </w:t>
      </w:r>
      <w:r w:rsidRPr="00EB25AA">
        <w:t>summary,</w:t>
      </w:r>
      <w:r w:rsidR="000A5C4F">
        <w:t xml:space="preserve"> </w:t>
      </w:r>
      <w:r w:rsidRPr="00EB25AA">
        <w:t>regardless</w:t>
      </w:r>
      <w:r w:rsidR="000A5C4F">
        <w:t xml:space="preserve"> </w:t>
      </w:r>
      <w:r w:rsidRPr="00EB25AA">
        <w:t>of</w:t>
      </w:r>
      <w:r w:rsidR="000A5C4F">
        <w:t xml:space="preserve"> </w:t>
      </w:r>
      <w:r w:rsidRPr="00EB25AA">
        <w:t>concomitant</w:t>
      </w:r>
      <w:r w:rsidR="000A5C4F">
        <w:t xml:space="preserve"> </w:t>
      </w:r>
      <w:r w:rsidRPr="00EB25AA">
        <w:t>statin</w:t>
      </w:r>
      <w:r w:rsidR="000A5C4F">
        <w:t xml:space="preserve"> </w:t>
      </w:r>
      <w:r w:rsidRPr="00EB25AA">
        <w:t>therapy,</w:t>
      </w:r>
      <w:r w:rsidR="000A5C4F">
        <w:t xml:space="preserve"> </w:t>
      </w:r>
      <w:r w:rsidRPr="00EB25AA">
        <w:t>the</w:t>
      </w:r>
      <w:r w:rsidR="000A5C4F">
        <w:t xml:space="preserve"> </w:t>
      </w:r>
      <w:r w:rsidRPr="00EB25AA">
        <w:t>treatment</w:t>
      </w:r>
      <w:r w:rsidR="000A5C4F">
        <w:t xml:space="preserve"> </w:t>
      </w:r>
      <w:r w:rsidRPr="00EB25AA">
        <w:t>with</w:t>
      </w:r>
      <w:r w:rsidR="000A5C4F">
        <w:t xml:space="preserve"> </w:t>
      </w:r>
      <w:r w:rsidRPr="00EB25AA">
        <w:t>alirocumab</w:t>
      </w:r>
      <w:r w:rsidR="000A5C4F">
        <w:t xml:space="preserve"> </w:t>
      </w:r>
      <w:r w:rsidRPr="00EB25AA">
        <w:t>300</w:t>
      </w:r>
      <w:r w:rsidR="000A5C4F">
        <w:t xml:space="preserve"> </w:t>
      </w:r>
      <w:r w:rsidR="00224853">
        <w:t>mg</w:t>
      </w:r>
      <w:r w:rsidR="000A5C4F">
        <w:t xml:space="preserve"> </w:t>
      </w:r>
      <w:r w:rsidRPr="00EB25AA">
        <w:t>Q4W/</w:t>
      </w:r>
      <w:r w:rsidR="000A5C4F">
        <w:t xml:space="preserve"> </w:t>
      </w:r>
      <w:r w:rsidRPr="00EB25AA">
        <w:t>150</w:t>
      </w:r>
      <w:r w:rsidR="000A5C4F">
        <w:t xml:space="preserve"> </w:t>
      </w:r>
      <w:r w:rsidR="00224853">
        <w:t>mg</w:t>
      </w:r>
      <w:r w:rsidR="000A5C4F">
        <w:t xml:space="preserve"> </w:t>
      </w:r>
      <w:r w:rsidRPr="00EB25AA">
        <w:t>Q2W</w:t>
      </w:r>
      <w:r w:rsidR="000A5C4F">
        <w:t xml:space="preserve"> </w:t>
      </w:r>
      <w:r w:rsidRPr="00EB25AA">
        <w:t>does</w:t>
      </w:r>
      <w:r w:rsidR="000A5C4F">
        <w:t xml:space="preserve"> </w:t>
      </w:r>
      <w:r w:rsidRPr="00EB25AA">
        <w:t>not</w:t>
      </w:r>
      <w:r w:rsidR="000A5C4F">
        <w:t xml:space="preserve"> </w:t>
      </w:r>
      <w:r w:rsidRPr="00EB25AA">
        <w:t>suggest</w:t>
      </w:r>
      <w:r w:rsidR="000A5C4F">
        <w:t xml:space="preserve"> </w:t>
      </w:r>
      <w:r w:rsidRPr="00EB25AA">
        <w:t>any</w:t>
      </w:r>
      <w:r w:rsidR="000A5C4F">
        <w:t xml:space="preserve"> </w:t>
      </w:r>
      <w:r w:rsidRPr="00EB25AA">
        <w:t>effect</w:t>
      </w:r>
      <w:r w:rsidR="000A5C4F">
        <w:t xml:space="preserve"> </w:t>
      </w:r>
      <w:r w:rsidRPr="00EB25AA">
        <w:t>on</w:t>
      </w:r>
      <w:r w:rsidR="000A5C4F">
        <w:t xml:space="preserve"> </w:t>
      </w:r>
      <w:r w:rsidRPr="00EB25AA">
        <w:t>the</w:t>
      </w:r>
      <w:r w:rsidR="000A5C4F">
        <w:t xml:space="preserve"> </w:t>
      </w:r>
      <w:r w:rsidRPr="00EB25AA">
        <w:t>occurrence</w:t>
      </w:r>
      <w:r w:rsidR="000A5C4F">
        <w:t xml:space="preserve"> </w:t>
      </w:r>
      <w:r w:rsidRPr="00EB25AA">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EB25AA">
        <w:t>in</w:t>
      </w:r>
      <w:r w:rsidR="000A5C4F">
        <w:t xml:space="preserve"> </w:t>
      </w:r>
      <w:r w:rsidRPr="00EB25AA">
        <w:t>patients</w:t>
      </w:r>
      <w:r w:rsidR="000A5C4F">
        <w:t xml:space="preserve"> </w:t>
      </w:r>
      <w:r w:rsidRPr="00EB25AA">
        <w:t>with</w:t>
      </w:r>
      <w:r w:rsidR="000A5C4F">
        <w:t xml:space="preserve"> </w:t>
      </w:r>
      <w:r w:rsidRPr="00EB25AA">
        <w:t>normal</w:t>
      </w:r>
      <w:r w:rsidR="000A5C4F">
        <w:t xml:space="preserve"> </w:t>
      </w:r>
      <w:r w:rsidRPr="00EB25AA">
        <w:t>or</w:t>
      </w:r>
      <w:r w:rsidR="000A5C4F">
        <w:t xml:space="preserve"> </w:t>
      </w:r>
      <w:r w:rsidRPr="00EB25AA">
        <w:t>impaired</w:t>
      </w:r>
      <w:r w:rsidR="000A5C4F">
        <w:t xml:space="preserve"> </w:t>
      </w:r>
      <w:r w:rsidRPr="00EB25AA">
        <w:t>glucose</w:t>
      </w:r>
      <w:r w:rsidR="000A5C4F">
        <w:t xml:space="preserve"> </w:t>
      </w:r>
      <w:r w:rsidRPr="00EB25AA">
        <w:t>control</w:t>
      </w:r>
      <w:r w:rsidR="000A5C4F">
        <w:t xml:space="preserve"> </w:t>
      </w:r>
      <w:r w:rsidRPr="00EB25AA">
        <w:t>at</w:t>
      </w:r>
      <w:r w:rsidR="000A5C4F">
        <w:t xml:space="preserve"> </w:t>
      </w:r>
      <w:r w:rsidRPr="00EB25AA">
        <w:t>baseline,</w:t>
      </w:r>
      <w:r w:rsidR="000A5C4F">
        <w:t xml:space="preserve"> </w:t>
      </w:r>
      <w:r w:rsidRPr="00EB25AA">
        <w:t>as</w:t>
      </w:r>
      <w:r w:rsidR="000A5C4F">
        <w:t xml:space="preserve"> </w:t>
      </w:r>
      <w:r w:rsidRPr="00EB25AA">
        <w:t>compared</w:t>
      </w:r>
      <w:r w:rsidR="000A5C4F">
        <w:t xml:space="preserve"> </w:t>
      </w:r>
      <w:r w:rsidRPr="00EB25AA">
        <w:t>with</w:t>
      </w:r>
      <w:r w:rsidR="000A5C4F">
        <w:t xml:space="preserve"> </w:t>
      </w:r>
      <w:r w:rsidRPr="00EB25AA">
        <w:t>the</w:t>
      </w:r>
      <w:r w:rsidR="000A5C4F">
        <w:t xml:space="preserve"> </w:t>
      </w:r>
      <w:r w:rsidRPr="00EB25AA">
        <w:t>placebo</w:t>
      </w:r>
      <w:r w:rsidR="000A5C4F">
        <w:t xml:space="preserve"> </w:t>
      </w:r>
      <w:r w:rsidRPr="00EB25AA">
        <w:t>or</w:t>
      </w:r>
      <w:r w:rsidR="000A5C4F">
        <w:t xml:space="preserve"> </w:t>
      </w:r>
      <w:r w:rsidRPr="00EB25AA">
        <w:t>alirocumab</w:t>
      </w:r>
      <w:r w:rsidR="000A5C4F">
        <w:t xml:space="preserve"> </w:t>
      </w:r>
      <w:r w:rsidRPr="00EB25AA">
        <w:t>75</w:t>
      </w:r>
      <w:r w:rsidR="000A5C4F">
        <w:t xml:space="preserve"> </w:t>
      </w:r>
      <w:r w:rsidR="00224853">
        <w:t>mg</w:t>
      </w:r>
      <w:r w:rsidR="000A5C4F">
        <w:t xml:space="preserve"> </w:t>
      </w:r>
      <w:r w:rsidRPr="00EB25AA">
        <w:t>Q2W/150</w:t>
      </w:r>
      <w:r w:rsidR="000A5C4F">
        <w:t xml:space="preserve"> </w:t>
      </w:r>
      <w:r w:rsidR="00224853">
        <w:t>mg</w:t>
      </w:r>
      <w:r w:rsidR="000A5C4F">
        <w:t xml:space="preserve"> </w:t>
      </w:r>
      <w:r w:rsidRPr="00EB25AA">
        <w:t>Q2W</w:t>
      </w:r>
      <w:r w:rsidR="000A5C4F">
        <w:t xml:space="preserve"> </w:t>
      </w:r>
      <w:r w:rsidRPr="00EB25AA">
        <w:t>dosing</w:t>
      </w:r>
      <w:r w:rsidR="000A5C4F">
        <w:t xml:space="preserve"> </w:t>
      </w:r>
      <w:r w:rsidRPr="00EB25AA">
        <w:t>regimen.</w:t>
      </w:r>
    </w:p>
    <w:p w:rsidR="00EB25AA" w:rsidRPr="0039062E" w:rsidRDefault="0039062E" w:rsidP="00A90E48">
      <w:pPr>
        <w:pStyle w:val="Heading6"/>
      </w:pPr>
      <w:r w:rsidRPr="0039062E">
        <w:t>Comparison</w:t>
      </w:r>
      <w:r w:rsidR="000A5C4F">
        <w:t xml:space="preserve"> </w:t>
      </w:r>
      <w:r w:rsidRPr="0039062E">
        <w:t>of</w:t>
      </w:r>
      <w:r w:rsidR="000A5C4F">
        <w:t xml:space="preserve"> </w:t>
      </w:r>
      <w:r w:rsidRPr="0039062E">
        <w:t>the</w:t>
      </w:r>
      <w:r w:rsidR="000A5C4F">
        <w:t xml:space="preserve"> </w:t>
      </w:r>
      <w:r w:rsidRPr="0039062E">
        <w:t>frequencies</w:t>
      </w:r>
      <w:r w:rsidR="000A5C4F">
        <w:t xml:space="preserve"> </w:t>
      </w:r>
      <w:r w:rsidRPr="0039062E">
        <w:t>of</w:t>
      </w:r>
      <w:r w:rsidR="000A5C4F">
        <w:t xml:space="preserve"> </w:t>
      </w:r>
      <w:r w:rsidRPr="0039062E">
        <w:t>new</w:t>
      </w:r>
      <w:r w:rsidR="000A5C4F">
        <w:t xml:space="preserve"> </w:t>
      </w:r>
      <w:r w:rsidRPr="0039062E">
        <w:t>onset</w:t>
      </w:r>
      <w:r w:rsidR="000A5C4F">
        <w:t xml:space="preserve"> </w:t>
      </w:r>
      <w:r w:rsidRPr="0039062E">
        <w:t>diabetes</w:t>
      </w:r>
      <w:r w:rsidR="000A5C4F">
        <w:t xml:space="preserve"> </w:t>
      </w:r>
      <w:r w:rsidRPr="0039062E">
        <w:t>events</w:t>
      </w:r>
      <w:r w:rsidR="000A5C4F">
        <w:t xml:space="preserve"> </w:t>
      </w:r>
      <w:r w:rsidRPr="0039062E">
        <w:t>occurring</w:t>
      </w:r>
      <w:r w:rsidR="000A5C4F">
        <w:t xml:space="preserve"> </w:t>
      </w:r>
      <w:r w:rsidRPr="0039062E">
        <w:t>on</w:t>
      </w:r>
      <w:r w:rsidR="000A5C4F">
        <w:t xml:space="preserve"> </w:t>
      </w:r>
      <w:r w:rsidRPr="0039062E">
        <w:t>75</w:t>
      </w:r>
      <w:r w:rsidR="000A5C4F">
        <w:t xml:space="preserve"> </w:t>
      </w:r>
      <w:r w:rsidR="00224853">
        <w:t>mg</w:t>
      </w:r>
      <w:r w:rsidR="000A5C4F">
        <w:t xml:space="preserve"> </w:t>
      </w:r>
      <w:r w:rsidRPr="0039062E">
        <w:t>Q2W</w:t>
      </w:r>
      <w:r w:rsidR="000A5C4F">
        <w:t xml:space="preserve"> </w:t>
      </w:r>
      <w:r w:rsidRPr="0039062E">
        <w:t>and</w:t>
      </w:r>
      <w:r w:rsidR="000A5C4F">
        <w:t xml:space="preserve"> </w:t>
      </w:r>
      <w:r w:rsidRPr="0039062E">
        <w:t>150</w:t>
      </w:r>
      <w:r w:rsidR="000A5C4F">
        <w:t xml:space="preserve"> </w:t>
      </w:r>
      <w:r w:rsidR="00224853">
        <w:t>mg</w:t>
      </w:r>
      <w:r w:rsidR="000A5C4F">
        <w:t xml:space="preserve"> </w:t>
      </w:r>
      <w:r w:rsidRPr="0039062E">
        <w:t>Q2W</w:t>
      </w:r>
    </w:p>
    <w:p w:rsidR="00224853" w:rsidRDefault="0039062E" w:rsidP="0039062E">
      <w:r w:rsidRPr="0039062E">
        <w:t>Comparison</w:t>
      </w:r>
      <w:r w:rsidR="000A5C4F">
        <w:t xml:space="preserve"> </w:t>
      </w:r>
      <w:r w:rsidRPr="0039062E">
        <w:t>of</w:t>
      </w:r>
      <w:r w:rsidR="000A5C4F">
        <w:t xml:space="preserve"> </w:t>
      </w:r>
      <w:r w:rsidRPr="0039062E">
        <w:t>the</w:t>
      </w:r>
      <w:r w:rsidR="000A5C4F">
        <w:t xml:space="preserve"> </w:t>
      </w:r>
      <w:r w:rsidRPr="0039062E">
        <w:t>safety</w:t>
      </w:r>
      <w:r w:rsidR="000A5C4F">
        <w:t xml:space="preserve"> </w:t>
      </w:r>
      <w:r w:rsidRPr="0039062E">
        <w:t>data</w:t>
      </w:r>
      <w:r w:rsidR="000A5C4F">
        <w:t xml:space="preserve"> </w:t>
      </w:r>
      <w:r w:rsidRPr="0039062E">
        <w:t>at</w:t>
      </w:r>
      <w:r w:rsidR="000A5C4F">
        <w:t xml:space="preserve"> </w:t>
      </w:r>
      <w:r w:rsidRPr="0039062E">
        <w:t>the</w:t>
      </w:r>
      <w:r w:rsidR="000A5C4F">
        <w:t xml:space="preserve"> </w:t>
      </w:r>
      <w:r w:rsidRPr="0039062E">
        <w:t>dose</w:t>
      </w:r>
      <w:r w:rsidR="000A5C4F">
        <w:t xml:space="preserve"> </w:t>
      </w:r>
      <w:r w:rsidRPr="0039062E">
        <w:t>of</w:t>
      </w:r>
      <w:r w:rsidR="000A5C4F">
        <w:t xml:space="preserve"> </w:t>
      </w:r>
      <w:r w:rsidRPr="0039062E">
        <w:t>75</w:t>
      </w:r>
      <w:r w:rsidR="000A5C4F">
        <w:t xml:space="preserve"> </w:t>
      </w:r>
      <w:r w:rsidRPr="0039062E">
        <w:t>or</w:t>
      </w:r>
      <w:r w:rsidR="000A5C4F">
        <w:t xml:space="preserve"> </w:t>
      </w:r>
      <w:r w:rsidRPr="0039062E">
        <w:t>150</w:t>
      </w:r>
      <w:r w:rsidR="000A5C4F">
        <w:t xml:space="preserve"> </w:t>
      </w:r>
      <w:r w:rsidR="00224853">
        <w:t>mg</w:t>
      </w:r>
      <w:r w:rsidR="000A5C4F">
        <w:t xml:space="preserve"> </w:t>
      </w:r>
      <w:r w:rsidRPr="0039062E">
        <w:t>Q2W</w:t>
      </w:r>
      <w:r w:rsidR="000A5C4F">
        <w:t xml:space="preserve"> </w:t>
      </w:r>
      <w:r w:rsidRPr="0039062E">
        <w:t>dosing</w:t>
      </w:r>
      <w:r w:rsidR="000A5C4F">
        <w:t xml:space="preserve"> </w:t>
      </w:r>
      <w:r w:rsidRPr="0039062E">
        <w:t>regimen</w:t>
      </w:r>
      <w:r w:rsidR="000A5C4F">
        <w:t xml:space="preserve"> </w:t>
      </w:r>
      <w:r w:rsidRPr="0039062E">
        <w:t>was</w:t>
      </w:r>
      <w:r w:rsidR="000A5C4F">
        <w:t xml:space="preserve"> </w:t>
      </w:r>
      <w:r w:rsidRPr="0039062E">
        <w:t>performed</w:t>
      </w:r>
      <w:r w:rsidR="000A5C4F">
        <w:t xml:space="preserve"> </w:t>
      </w:r>
      <w:r w:rsidRPr="0039062E">
        <w:t>by</w:t>
      </w:r>
      <w:r w:rsidR="000A5C4F">
        <w:t xml:space="preserve"> </w:t>
      </w:r>
      <w:r w:rsidRPr="0039062E">
        <w:t>using</w:t>
      </w:r>
      <w:r w:rsidR="000A5C4F">
        <w:t xml:space="preserve"> </w:t>
      </w:r>
      <w:r w:rsidRPr="0039062E">
        <w:t>the</w:t>
      </w:r>
      <w:r w:rsidR="000A5C4F">
        <w:t xml:space="preserve"> </w:t>
      </w:r>
      <w:r w:rsidRPr="0039062E">
        <w:t>same</w:t>
      </w:r>
      <w:r w:rsidR="000A5C4F">
        <w:t xml:space="preserve"> </w:t>
      </w:r>
      <w:r w:rsidRPr="0039062E">
        <w:t>definition</w:t>
      </w:r>
      <w:r w:rsidR="000A5C4F">
        <w:t xml:space="preserve"> </w:t>
      </w:r>
      <w:r w:rsidRPr="0039062E">
        <w:t>as</w:t>
      </w:r>
      <w:r w:rsidR="000A5C4F">
        <w:t xml:space="preserve"> </w:t>
      </w:r>
      <w:r w:rsidRPr="0039062E">
        <w:t>the</w:t>
      </w:r>
      <w:r w:rsidR="000A5C4F">
        <w:t xml:space="preserve"> </w:t>
      </w:r>
      <w:r w:rsidRPr="0039062E">
        <w:t>analyses</w:t>
      </w:r>
      <w:r w:rsidR="000A5C4F">
        <w:t xml:space="preserve"> </w:t>
      </w:r>
      <w:r w:rsidRPr="0039062E">
        <w:t>performed</w:t>
      </w:r>
      <w:r w:rsidR="000A5C4F">
        <w:t xml:space="preserve"> </w:t>
      </w:r>
      <w:r w:rsidRPr="0039062E">
        <w:t>in</w:t>
      </w:r>
      <w:r w:rsidR="000A5C4F">
        <w:t xml:space="preserve"> </w:t>
      </w:r>
      <w:r w:rsidRPr="0039062E">
        <w:t>the</w:t>
      </w:r>
      <w:r w:rsidR="000A5C4F">
        <w:t xml:space="preserve"> </w:t>
      </w:r>
      <w:r w:rsidRPr="0039062E">
        <w:t>place</w:t>
      </w:r>
      <w:r w:rsidR="00C4778C">
        <w:t>bo</w:t>
      </w:r>
      <w:r w:rsidR="000A5C4F">
        <w:t xml:space="preserve"> </w:t>
      </w:r>
      <w:r w:rsidRPr="0039062E">
        <w:t>and</w:t>
      </w:r>
      <w:r w:rsidR="000A5C4F">
        <w:t xml:space="preserve"> </w:t>
      </w:r>
      <w:r w:rsidRPr="0039062E">
        <w:t>in</w:t>
      </w:r>
      <w:r w:rsidR="000A5C4F">
        <w:t xml:space="preserve"> </w:t>
      </w:r>
      <w:r w:rsidRPr="0039062E">
        <w:t>the</w:t>
      </w:r>
      <w:r w:rsidR="000A5C4F">
        <w:t xml:space="preserve"> </w:t>
      </w:r>
      <w:r w:rsidR="006E505D">
        <w:t>ezetimibe</w:t>
      </w:r>
      <w:r w:rsidR="000A5C4F">
        <w:t xml:space="preserve"> </w:t>
      </w:r>
      <w:r w:rsidR="006E505D">
        <w:t>controlled</w:t>
      </w:r>
      <w:r w:rsidR="000A5C4F">
        <w:t xml:space="preserve"> </w:t>
      </w:r>
      <w:r w:rsidRPr="0039062E">
        <w:t>pools,</w:t>
      </w:r>
      <w:r w:rsidR="000A5C4F">
        <w:t xml:space="preserve"> </w:t>
      </w:r>
      <w:r w:rsidRPr="0039062E">
        <w:t>restricted</w:t>
      </w:r>
      <w:r w:rsidR="000A5C4F">
        <w:t xml:space="preserve"> </w:t>
      </w:r>
      <w:r w:rsidRPr="0039062E">
        <w:t>to</w:t>
      </w:r>
      <w:r w:rsidR="000A5C4F">
        <w:t xml:space="preserve"> </w:t>
      </w:r>
      <w:r w:rsidRPr="0039062E">
        <w:t>the</w:t>
      </w:r>
      <w:r w:rsidR="000A5C4F">
        <w:t xml:space="preserve"> </w:t>
      </w:r>
      <w:r w:rsidRPr="0039062E">
        <w:t>subset</w:t>
      </w:r>
      <w:r w:rsidR="000A5C4F">
        <w:t xml:space="preserve"> </w:t>
      </w:r>
      <w:r w:rsidRPr="0039062E">
        <w:t>of</w:t>
      </w:r>
      <w:r w:rsidR="000A5C4F">
        <w:t xml:space="preserve"> </w:t>
      </w:r>
      <w:r w:rsidRPr="0039062E">
        <w:t>studies</w:t>
      </w:r>
      <w:r w:rsidR="000A5C4F">
        <w:t xml:space="preserve"> </w:t>
      </w:r>
      <w:r w:rsidRPr="0039062E">
        <w:t>that</w:t>
      </w:r>
      <w:r w:rsidR="000A5C4F">
        <w:t xml:space="preserve"> </w:t>
      </w:r>
      <w:r w:rsidRPr="0039062E">
        <w:t>included</w:t>
      </w:r>
      <w:r w:rsidR="000A5C4F">
        <w:t xml:space="preserve"> </w:t>
      </w:r>
      <w:r w:rsidRPr="0039062E">
        <w:t>an</w:t>
      </w:r>
      <w:r w:rsidR="000A5C4F">
        <w:t xml:space="preserve"> </w:t>
      </w:r>
      <w:r w:rsidRPr="0039062E">
        <w:t>up</w:t>
      </w:r>
      <w:r w:rsidR="000A5C4F">
        <w:t xml:space="preserve"> </w:t>
      </w:r>
      <w:r w:rsidRPr="0039062E">
        <w:t>titration</w:t>
      </w:r>
      <w:r w:rsidR="000A5C4F">
        <w:t xml:space="preserve"> </w:t>
      </w:r>
      <w:r w:rsidRPr="0039062E">
        <w:t>regimen,</w:t>
      </w:r>
      <w:r w:rsidR="000A5C4F">
        <w:t xml:space="preserve"> </w:t>
      </w:r>
      <w:r w:rsidR="00431731">
        <w:t>that</w:t>
      </w:r>
      <w:r w:rsidR="000A5C4F">
        <w:t xml:space="preserve"> </w:t>
      </w:r>
      <w:r w:rsidR="00431731">
        <w:t>is</w:t>
      </w:r>
      <w:r w:rsidRPr="0039062E">
        <w:t>,</w:t>
      </w:r>
      <w:r w:rsidR="000A5C4F">
        <w:t xml:space="preserve"> </w:t>
      </w:r>
      <w:r w:rsidRPr="0039062E">
        <w:t>according</w:t>
      </w:r>
      <w:r w:rsidR="000A5C4F">
        <w:t xml:space="preserve"> </w:t>
      </w:r>
      <w:r w:rsidRPr="0039062E">
        <w:t>to</w:t>
      </w:r>
      <w:r w:rsidR="000A5C4F">
        <w:t xml:space="preserve"> </w:t>
      </w:r>
      <w:r w:rsidRPr="0039062E">
        <w:t>whether</w:t>
      </w:r>
      <w:r w:rsidR="000A5C4F">
        <w:t xml:space="preserve"> </w:t>
      </w:r>
      <w:r w:rsidRPr="0039062E">
        <w:t>the</w:t>
      </w:r>
      <w:r w:rsidR="000A5C4F">
        <w:t xml:space="preserve"> </w:t>
      </w:r>
      <w:r w:rsidRPr="0039062E">
        <w:t>patients</w:t>
      </w:r>
      <w:r w:rsidR="000A5C4F">
        <w:t xml:space="preserve"> </w:t>
      </w:r>
      <w:r w:rsidRPr="0039062E">
        <w:t>remained</w:t>
      </w:r>
      <w:r w:rsidR="000A5C4F">
        <w:t xml:space="preserve"> </w:t>
      </w:r>
      <w:r w:rsidRPr="0039062E">
        <w:t>on</w:t>
      </w:r>
      <w:r w:rsidR="000A5C4F">
        <w:t xml:space="preserve"> </w:t>
      </w:r>
      <w:r w:rsidRPr="0039062E">
        <w:t>the</w:t>
      </w:r>
      <w:r w:rsidR="000A5C4F">
        <w:t xml:space="preserve"> </w:t>
      </w:r>
      <w:r w:rsidRPr="0039062E">
        <w:t>75</w:t>
      </w:r>
      <w:r w:rsidR="000A5C4F">
        <w:t xml:space="preserve"> </w:t>
      </w:r>
      <w:r w:rsidR="00224853">
        <w:t>mg</w:t>
      </w:r>
      <w:r w:rsidR="000A5C4F">
        <w:t xml:space="preserve"> </w:t>
      </w:r>
      <w:r w:rsidRPr="0039062E">
        <w:t>dose</w:t>
      </w:r>
      <w:r w:rsidR="000A5C4F">
        <w:t xml:space="preserve"> </w:t>
      </w:r>
      <w:r w:rsidRPr="0039062E">
        <w:t>or</w:t>
      </w:r>
      <w:r w:rsidR="000A5C4F">
        <w:t xml:space="preserve"> </w:t>
      </w:r>
      <w:r w:rsidRPr="0039062E">
        <w:t>whether</w:t>
      </w:r>
      <w:r w:rsidR="000A5C4F">
        <w:t xml:space="preserve"> </w:t>
      </w:r>
      <w:r w:rsidRPr="0039062E">
        <w:t>they</w:t>
      </w:r>
      <w:r w:rsidR="000A5C4F">
        <w:t xml:space="preserve"> </w:t>
      </w:r>
      <w:r w:rsidRPr="0039062E">
        <w:t>had</w:t>
      </w:r>
      <w:r w:rsidR="000A5C4F">
        <w:t xml:space="preserve"> </w:t>
      </w:r>
      <w:r w:rsidRPr="0039062E">
        <w:t>a</w:t>
      </w:r>
      <w:r w:rsidR="000A5C4F">
        <w:t xml:space="preserve"> </w:t>
      </w:r>
      <w:r w:rsidRPr="0039062E">
        <w:t>dose</w:t>
      </w:r>
      <w:r w:rsidR="000A5C4F">
        <w:t xml:space="preserve"> </w:t>
      </w:r>
      <w:r w:rsidR="00C4778C">
        <w:t>up</w:t>
      </w:r>
      <w:r w:rsidR="000A5C4F">
        <w:t xml:space="preserve"> </w:t>
      </w:r>
      <w:r w:rsidR="00C4778C">
        <w:t>titration</w:t>
      </w:r>
      <w:r w:rsidR="000A5C4F">
        <w:t xml:space="preserve"> </w:t>
      </w:r>
      <w:r w:rsidRPr="0039062E">
        <w:t>to</w:t>
      </w:r>
      <w:r w:rsidR="000A5C4F">
        <w:t xml:space="preserve"> </w:t>
      </w:r>
      <w:r w:rsidRPr="0039062E">
        <w:t>150</w:t>
      </w:r>
      <w:r w:rsidR="000A5C4F">
        <w:t xml:space="preserve"> </w:t>
      </w:r>
      <w:r w:rsidR="00224853">
        <w:t>mg</w:t>
      </w:r>
      <w:r w:rsidRPr="0039062E">
        <w:t>.</w:t>
      </w:r>
      <w:r w:rsidR="000A5C4F">
        <w:t xml:space="preserve"> </w:t>
      </w:r>
      <w:r w:rsidRPr="0039062E">
        <w:t>Therefore</w:t>
      </w:r>
      <w:r w:rsidR="000A5C4F">
        <w:t xml:space="preserve"> </w:t>
      </w:r>
      <w:r w:rsidRPr="0039062E">
        <w:t>the</w:t>
      </w:r>
      <w:r w:rsidR="000A5C4F">
        <w:t xml:space="preserve"> </w:t>
      </w:r>
      <w:r w:rsidRPr="0039062E">
        <w:t>analysis</w:t>
      </w:r>
      <w:r w:rsidR="000A5C4F">
        <w:t xml:space="preserve"> </w:t>
      </w:r>
      <w:r w:rsidRPr="0039062E">
        <w:t>of</w:t>
      </w:r>
      <w:r w:rsidR="000A5C4F">
        <w:t xml:space="preserve"> </w:t>
      </w:r>
      <w:r w:rsidRPr="0039062E">
        <w:t>the</w:t>
      </w:r>
      <w:r w:rsidR="000A5C4F">
        <w:t xml:space="preserve"> </w:t>
      </w:r>
      <w:r w:rsidRPr="0039062E">
        <w:t>frequencies</w:t>
      </w:r>
      <w:r w:rsidR="000A5C4F">
        <w:t xml:space="preserve"> </w:t>
      </w:r>
      <w:r w:rsidRPr="0039062E">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39062E">
        <w:t>per</w:t>
      </w:r>
      <w:r w:rsidR="000A5C4F">
        <w:t xml:space="preserve"> </w:t>
      </w:r>
      <w:r w:rsidRPr="0039062E">
        <w:t>dose</w:t>
      </w:r>
      <w:r w:rsidR="000A5C4F">
        <w:t xml:space="preserve"> </w:t>
      </w:r>
      <w:r w:rsidRPr="0039062E">
        <w:t>has</w:t>
      </w:r>
      <w:r w:rsidR="000A5C4F">
        <w:t xml:space="preserve"> </w:t>
      </w:r>
      <w:r w:rsidRPr="0039062E">
        <w:t>been</w:t>
      </w:r>
      <w:r w:rsidR="000A5C4F">
        <w:t xml:space="preserve"> </w:t>
      </w:r>
      <w:r w:rsidRPr="0039062E">
        <w:t>performed</w:t>
      </w:r>
      <w:r w:rsidR="000A5C4F">
        <w:t xml:space="preserve"> </w:t>
      </w:r>
      <w:r w:rsidRPr="0039062E">
        <w:t>by</w:t>
      </w:r>
      <w:r w:rsidR="000A5C4F">
        <w:t xml:space="preserve"> </w:t>
      </w:r>
      <w:r w:rsidRPr="0039062E">
        <w:t>considering</w:t>
      </w:r>
      <w:r w:rsidR="000A5C4F">
        <w:t xml:space="preserve"> </w:t>
      </w:r>
      <w:r w:rsidRPr="0039062E">
        <w:t>events</w:t>
      </w:r>
      <w:r w:rsidR="000A5C4F">
        <w:t xml:space="preserve"> </w:t>
      </w:r>
      <w:r w:rsidRPr="0039062E">
        <w:t>from</w:t>
      </w:r>
      <w:r w:rsidR="000A5C4F">
        <w:t xml:space="preserve"> </w:t>
      </w:r>
      <w:r w:rsidRPr="0039062E">
        <w:t>the</w:t>
      </w:r>
      <w:r w:rsidR="000A5C4F">
        <w:t xml:space="preserve"> </w:t>
      </w:r>
      <w:r w:rsidRPr="0039062E">
        <w:t>first</w:t>
      </w:r>
      <w:r w:rsidR="000A5C4F">
        <w:t xml:space="preserve"> </w:t>
      </w:r>
      <w:r w:rsidRPr="0039062E">
        <w:t>injection</w:t>
      </w:r>
      <w:r w:rsidR="000A5C4F">
        <w:t xml:space="preserve"> </w:t>
      </w:r>
      <w:r w:rsidRPr="0039062E">
        <w:t>post</w:t>
      </w:r>
      <w:r w:rsidR="000A5C4F">
        <w:t xml:space="preserve"> </w:t>
      </w:r>
      <w:r w:rsidRPr="0039062E">
        <w:t>Week</w:t>
      </w:r>
      <w:r w:rsidR="000A5C4F">
        <w:t xml:space="preserve"> </w:t>
      </w:r>
      <w:r w:rsidRPr="0039062E">
        <w:t>12</w:t>
      </w:r>
      <w:r w:rsidR="000A5C4F">
        <w:t xml:space="preserve"> </w:t>
      </w:r>
      <w:r w:rsidR="00C4778C">
        <w:t>interactive</w:t>
      </w:r>
      <w:r w:rsidR="000A5C4F">
        <w:t xml:space="preserve"> </w:t>
      </w:r>
      <w:r w:rsidR="00C4778C">
        <w:t>voice</w:t>
      </w:r>
      <w:r w:rsidR="000A5C4F">
        <w:t xml:space="preserve"> </w:t>
      </w:r>
      <w:r w:rsidR="00C4778C">
        <w:t>response</w:t>
      </w:r>
      <w:r w:rsidR="000A5C4F">
        <w:t xml:space="preserve"> </w:t>
      </w:r>
      <w:r w:rsidR="00C4778C">
        <w:t>system</w:t>
      </w:r>
      <w:r w:rsidR="000A5C4F">
        <w:t xml:space="preserve"> </w:t>
      </w:r>
      <w:r w:rsidR="00C4778C">
        <w:t>(</w:t>
      </w:r>
      <w:r w:rsidRPr="0039062E">
        <w:t>IVRS</w:t>
      </w:r>
      <w:r w:rsidR="00C4778C">
        <w:t>)</w:t>
      </w:r>
      <w:r w:rsidR="000A5C4F">
        <w:t xml:space="preserve"> </w:t>
      </w:r>
      <w:r w:rsidRPr="0039062E">
        <w:t>transaction</w:t>
      </w:r>
      <w:r w:rsidR="000A5C4F">
        <w:t xml:space="preserve"> </w:t>
      </w:r>
      <w:r w:rsidRPr="0039062E">
        <w:t>to</w:t>
      </w:r>
      <w:r w:rsidR="000A5C4F">
        <w:t xml:space="preserve"> </w:t>
      </w:r>
      <w:r w:rsidRPr="0039062E">
        <w:t>the</w:t>
      </w:r>
      <w:r w:rsidR="000A5C4F">
        <w:t xml:space="preserve"> </w:t>
      </w:r>
      <w:r w:rsidRPr="0039062E">
        <w:t>end</w:t>
      </w:r>
      <w:r w:rsidR="000A5C4F">
        <w:t xml:space="preserve"> </w:t>
      </w:r>
      <w:r w:rsidRPr="0039062E">
        <w:t>of</w:t>
      </w:r>
      <w:r w:rsidR="000A5C4F">
        <w:t xml:space="preserve"> </w:t>
      </w:r>
      <w:r w:rsidRPr="0039062E">
        <w:t>the</w:t>
      </w:r>
      <w:r w:rsidR="000A5C4F">
        <w:t xml:space="preserve"> </w:t>
      </w:r>
      <w:r w:rsidRPr="0039062E">
        <w:t>TEAE</w:t>
      </w:r>
      <w:r w:rsidR="000A5C4F">
        <w:t xml:space="preserve"> </w:t>
      </w:r>
      <w:r w:rsidRPr="0039062E">
        <w:t>period</w:t>
      </w:r>
      <w:r w:rsidR="00224853">
        <w:t>.</w:t>
      </w:r>
    </w:p>
    <w:p w:rsidR="0039062E" w:rsidRPr="0039062E" w:rsidRDefault="0039062E" w:rsidP="0039062E">
      <w:r w:rsidRPr="0039062E">
        <w:t>In</w:t>
      </w:r>
      <w:r w:rsidR="000A5C4F">
        <w:t xml:space="preserve"> </w:t>
      </w:r>
      <w:r w:rsidRPr="0039062E">
        <w:t>addition,</w:t>
      </w:r>
      <w:r w:rsidR="000A5C4F">
        <w:t xml:space="preserve"> </w:t>
      </w:r>
      <w:r w:rsidRPr="0039062E">
        <w:t>with</w:t>
      </w:r>
      <w:r w:rsidR="000A5C4F">
        <w:t xml:space="preserve"> </w:t>
      </w:r>
      <w:r w:rsidRPr="0039062E">
        <w:t>the</w:t>
      </w:r>
      <w:r w:rsidR="000A5C4F">
        <w:t xml:space="preserve"> </w:t>
      </w:r>
      <w:r w:rsidRPr="0039062E">
        <w:t>potential</w:t>
      </w:r>
      <w:r w:rsidR="000A5C4F">
        <w:t xml:space="preserve"> </w:t>
      </w:r>
      <w:r w:rsidRPr="0039062E">
        <w:t>bias</w:t>
      </w:r>
      <w:r w:rsidR="000A5C4F">
        <w:t xml:space="preserve"> </w:t>
      </w:r>
      <w:r w:rsidRPr="0039062E">
        <w:t>of</w:t>
      </w:r>
      <w:r w:rsidR="000A5C4F">
        <w:t xml:space="preserve"> </w:t>
      </w:r>
      <w:r w:rsidRPr="0039062E">
        <w:t>the</w:t>
      </w:r>
      <w:r w:rsidR="000A5C4F">
        <w:t xml:space="preserve"> </w:t>
      </w:r>
      <w:r w:rsidRPr="0039062E">
        <w:t>analysis</w:t>
      </w:r>
      <w:r w:rsidR="000A5C4F">
        <w:t xml:space="preserve"> </w:t>
      </w:r>
      <w:r w:rsidRPr="0039062E">
        <w:t>due</w:t>
      </w:r>
      <w:r w:rsidR="000A5C4F">
        <w:t xml:space="preserve"> </w:t>
      </w:r>
      <w:r w:rsidRPr="0039062E">
        <w:t>to</w:t>
      </w:r>
      <w:r w:rsidR="000A5C4F">
        <w:t xml:space="preserve"> </w:t>
      </w:r>
      <w:r w:rsidRPr="0039062E">
        <w:t>potential</w:t>
      </w:r>
      <w:r w:rsidR="000A5C4F">
        <w:t xml:space="preserve"> </w:t>
      </w:r>
      <w:r w:rsidRPr="0039062E">
        <w:t>differences</w:t>
      </w:r>
      <w:r w:rsidR="000A5C4F">
        <w:t xml:space="preserve"> </w:t>
      </w:r>
      <w:r w:rsidRPr="0039062E">
        <w:t>in</w:t>
      </w:r>
      <w:r w:rsidR="000A5C4F">
        <w:t xml:space="preserve"> </w:t>
      </w:r>
      <w:r w:rsidRPr="0039062E">
        <w:t>baseline</w:t>
      </w:r>
      <w:r w:rsidR="000A5C4F">
        <w:t xml:space="preserve"> </w:t>
      </w:r>
      <w:r w:rsidRPr="0039062E">
        <w:t>characteristic</w:t>
      </w:r>
      <w:r w:rsidR="00C4778C">
        <w:t>s</w:t>
      </w:r>
      <w:r w:rsidR="000A5C4F">
        <w:t xml:space="preserve"> </w:t>
      </w:r>
      <w:r w:rsidR="00C4778C">
        <w:t>between</w:t>
      </w:r>
      <w:r w:rsidR="000A5C4F">
        <w:t xml:space="preserve"> </w:t>
      </w:r>
      <w:r w:rsidR="00C4778C">
        <w:t>patients</w:t>
      </w:r>
      <w:r w:rsidR="000A5C4F">
        <w:t xml:space="preserve"> </w:t>
      </w:r>
      <w:r w:rsidR="00C4778C">
        <w:t>with</w:t>
      </w:r>
      <w:r w:rsidR="000A5C4F">
        <w:t xml:space="preserve"> </w:t>
      </w:r>
      <w:r w:rsidR="00C4778C">
        <w:t>dose</w:t>
      </w:r>
      <w:r w:rsidR="000A5C4F">
        <w:t xml:space="preserve"> </w:t>
      </w:r>
      <w:r w:rsidR="00C4778C">
        <w:t>up</w:t>
      </w:r>
      <w:r w:rsidR="000A5C4F">
        <w:t xml:space="preserve"> </w:t>
      </w:r>
      <w:r w:rsidRPr="0039062E">
        <w:t>titrati</w:t>
      </w:r>
      <w:r w:rsidR="00C4778C">
        <w:t>on</w:t>
      </w:r>
      <w:r w:rsidR="000A5C4F">
        <w:t xml:space="preserve"> </w:t>
      </w:r>
      <w:r w:rsidR="00C4778C">
        <w:t>and</w:t>
      </w:r>
      <w:r w:rsidR="000A5C4F">
        <w:t xml:space="preserve"> </w:t>
      </w:r>
      <w:r w:rsidR="00C4778C">
        <w:t>patients</w:t>
      </w:r>
      <w:r w:rsidR="000A5C4F">
        <w:t xml:space="preserve"> </w:t>
      </w:r>
      <w:r w:rsidR="00C4778C">
        <w:t>without</w:t>
      </w:r>
      <w:r w:rsidR="000A5C4F">
        <w:t xml:space="preserve"> </w:t>
      </w:r>
      <w:r w:rsidR="00C4778C">
        <w:t>dose</w:t>
      </w:r>
      <w:r w:rsidR="000A5C4F">
        <w:t xml:space="preserve"> </w:t>
      </w:r>
      <w:r w:rsidR="00C4778C">
        <w:t>up</w:t>
      </w:r>
      <w:r w:rsidR="000A5C4F">
        <w:t xml:space="preserve"> </w:t>
      </w:r>
      <w:r w:rsidRPr="0039062E">
        <w:t>titration,</w:t>
      </w:r>
      <w:r w:rsidR="000A5C4F">
        <w:t xml:space="preserve"> </w:t>
      </w:r>
      <w:r w:rsidRPr="0039062E">
        <w:t>another</w:t>
      </w:r>
      <w:r w:rsidR="000A5C4F">
        <w:t xml:space="preserve"> </w:t>
      </w:r>
      <w:r w:rsidRPr="0039062E">
        <w:t>exploratory</w:t>
      </w:r>
      <w:r w:rsidR="000A5C4F">
        <w:t xml:space="preserve"> </w:t>
      </w:r>
      <w:r w:rsidRPr="0039062E">
        <w:t>analysis</w:t>
      </w:r>
      <w:r w:rsidR="000A5C4F">
        <w:t xml:space="preserve"> </w:t>
      </w:r>
      <w:r w:rsidRPr="0039062E">
        <w:t>was</w:t>
      </w:r>
      <w:r w:rsidR="000A5C4F">
        <w:t xml:space="preserve"> </w:t>
      </w:r>
      <w:r w:rsidRPr="0039062E">
        <w:t>performed</w:t>
      </w:r>
      <w:r w:rsidR="000A5C4F">
        <w:t xml:space="preserve"> </w:t>
      </w:r>
      <w:r w:rsidRPr="0039062E">
        <w:t>to</w:t>
      </w:r>
      <w:r w:rsidR="000A5C4F">
        <w:t xml:space="preserve"> </w:t>
      </w:r>
      <w:r w:rsidRPr="0039062E">
        <w:t>compare</w:t>
      </w:r>
      <w:r w:rsidR="000A5C4F">
        <w:t xml:space="preserve"> </w:t>
      </w:r>
      <w:r w:rsidRPr="0039062E">
        <w:t>the</w:t>
      </w:r>
      <w:r w:rsidR="000A5C4F">
        <w:t xml:space="preserve"> </w:t>
      </w:r>
      <w:r w:rsidRPr="0039062E">
        <w:t>frequencies</w:t>
      </w:r>
      <w:r w:rsidR="000A5C4F">
        <w:t xml:space="preserve"> </w:t>
      </w:r>
      <w:r w:rsidRPr="0039062E">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39062E">
        <w:t>between</w:t>
      </w:r>
      <w:r w:rsidR="000A5C4F">
        <w:t xml:space="preserve"> </w:t>
      </w:r>
      <w:r w:rsidRPr="0039062E">
        <w:t>the</w:t>
      </w:r>
      <w:r w:rsidR="000A5C4F">
        <w:t xml:space="preserve"> </w:t>
      </w:r>
      <w:r w:rsidRPr="0039062E">
        <w:t>dose</w:t>
      </w:r>
      <w:r w:rsidR="000A5C4F">
        <w:t xml:space="preserve"> </w:t>
      </w:r>
      <w:r w:rsidRPr="0039062E">
        <w:t>of</w:t>
      </w:r>
      <w:r w:rsidR="000A5C4F">
        <w:t xml:space="preserve"> </w:t>
      </w:r>
      <w:r w:rsidRPr="0039062E">
        <w:t>150</w:t>
      </w:r>
      <w:r w:rsidR="000A5C4F">
        <w:t xml:space="preserve"> </w:t>
      </w:r>
      <w:r w:rsidR="00224853">
        <w:t>mg</w:t>
      </w:r>
      <w:r w:rsidR="000A5C4F">
        <w:t xml:space="preserve"> </w:t>
      </w:r>
      <w:r w:rsidR="00C4778C">
        <w:t>and</w:t>
      </w:r>
      <w:r w:rsidR="000A5C4F">
        <w:t xml:space="preserve"> </w:t>
      </w:r>
      <w:r w:rsidR="00C4778C">
        <w:t>the</w:t>
      </w:r>
      <w:r w:rsidR="000A5C4F">
        <w:t xml:space="preserve"> </w:t>
      </w:r>
      <w:r w:rsidR="00C4778C">
        <w:t>up</w:t>
      </w:r>
      <w:r w:rsidR="000A5C4F">
        <w:t xml:space="preserve"> </w:t>
      </w:r>
      <w:r w:rsidRPr="0039062E">
        <w:t>titration</w:t>
      </w:r>
      <w:r w:rsidR="000A5C4F">
        <w:t xml:space="preserve"> </w:t>
      </w:r>
      <w:r w:rsidRPr="0039062E">
        <w:t>regimen</w:t>
      </w:r>
      <w:r w:rsidR="000A5C4F">
        <w:t xml:space="preserve"> </w:t>
      </w:r>
      <w:r w:rsidRPr="0039062E">
        <w:t>in</w:t>
      </w:r>
      <w:r w:rsidR="000A5C4F">
        <w:t xml:space="preserve"> </w:t>
      </w:r>
      <w:r w:rsidRPr="0039062E">
        <w:t>the</w:t>
      </w:r>
      <w:r w:rsidR="000A5C4F">
        <w:t xml:space="preserve"> </w:t>
      </w:r>
      <w:r w:rsidR="006E505D">
        <w:t>placebo</w:t>
      </w:r>
      <w:r w:rsidR="000A5C4F">
        <w:t xml:space="preserve"> </w:t>
      </w:r>
      <w:r w:rsidR="006E505D">
        <w:t>controlled</w:t>
      </w:r>
      <w:r w:rsidR="000A5C4F">
        <w:t xml:space="preserve"> </w:t>
      </w:r>
      <w:r w:rsidRPr="0039062E">
        <w:t>pool</w:t>
      </w:r>
      <w:r w:rsidR="000A5C4F">
        <w:t xml:space="preserve"> </w:t>
      </w:r>
      <w:r w:rsidRPr="0039062E">
        <w:t>as</w:t>
      </w:r>
      <w:r w:rsidR="000A5C4F">
        <w:t xml:space="preserve"> </w:t>
      </w:r>
      <w:r w:rsidRPr="0039062E">
        <w:t>listed</w:t>
      </w:r>
      <w:r w:rsidR="000A5C4F">
        <w:t xml:space="preserve"> </w:t>
      </w:r>
      <w:r w:rsidRPr="0039062E">
        <w:t>below.</w:t>
      </w:r>
      <w:r w:rsidR="000A5C4F">
        <w:t xml:space="preserve"> </w:t>
      </w:r>
      <w:r w:rsidRPr="0039062E">
        <w:t>The</w:t>
      </w:r>
      <w:r w:rsidR="000A5C4F">
        <w:t xml:space="preserve"> </w:t>
      </w:r>
      <w:r w:rsidRPr="0039062E">
        <w:t>incidences</w:t>
      </w:r>
      <w:r w:rsidR="000A5C4F">
        <w:t xml:space="preserve"> </w:t>
      </w:r>
      <w:r w:rsidRPr="0039062E">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39062E">
        <w:t>are</w:t>
      </w:r>
      <w:r w:rsidR="000A5C4F">
        <w:t xml:space="preserve"> </w:t>
      </w:r>
      <w:r w:rsidRPr="0039062E">
        <w:t>presented</w:t>
      </w:r>
      <w:r w:rsidR="000A5C4F">
        <w:t xml:space="preserve"> </w:t>
      </w:r>
      <w:r w:rsidRPr="0039062E">
        <w:t>in</w:t>
      </w:r>
      <w:r w:rsidR="000A5C4F">
        <w:t xml:space="preserve"> </w:t>
      </w:r>
      <w:r w:rsidRPr="0039062E">
        <w:t>alirocu</w:t>
      </w:r>
      <w:r>
        <w:t>mab</w:t>
      </w:r>
      <w:r w:rsidR="000A5C4F">
        <w:t xml:space="preserve"> </w:t>
      </w:r>
      <w:r>
        <w:t>group</w:t>
      </w:r>
      <w:r w:rsidR="000A5C4F">
        <w:t xml:space="preserve"> </w:t>
      </w:r>
      <w:r>
        <w:t>versus</w:t>
      </w:r>
      <w:r w:rsidR="000A5C4F">
        <w:t xml:space="preserve"> </w:t>
      </w:r>
      <w:r>
        <w:t>placebo</w:t>
      </w:r>
      <w:r w:rsidR="000A5C4F">
        <w:t xml:space="preserve"> </w:t>
      </w:r>
      <w:r>
        <w:t>group:</w:t>
      </w:r>
    </w:p>
    <w:p w:rsidR="00224853" w:rsidRDefault="0039062E" w:rsidP="0039062E">
      <w:pPr>
        <w:pStyle w:val="ListBullet"/>
      </w:pPr>
      <w:r w:rsidRPr="0039062E">
        <w:t>In</w:t>
      </w:r>
      <w:r w:rsidR="000A5C4F">
        <w:t xml:space="preserve"> </w:t>
      </w:r>
      <w:r w:rsidRPr="0039062E">
        <w:t>the</w:t>
      </w:r>
      <w:r w:rsidR="000A5C4F">
        <w:t xml:space="preserve"> </w:t>
      </w:r>
      <w:r w:rsidRPr="0039062E">
        <w:t>sub-pool</w:t>
      </w:r>
      <w:r w:rsidR="000A5C4F">
        <w:t xml:space="preserve"> </w:t>
      </w:r>
      <w:r w:rsidRPr="0039062E">
        <w:t>of</w:t>
      </w:r>
      <w:r w:rsidR="000A5C4F">
        <w:t xml:space="preserve"> </w:t>
      </w:r>
      <w:r w:rsidR="00CE27DF">
        <w:t>Phase</w:t>
      </w:r>
      <w:r w:rsidR="000A5C4F">
        <w:t xml:space="preserve"> </w:t>
      </w:r>
      <w:r w:rsidR="00CE27DF">
        <w:t>III</w:t>
      </w:r>
      <w:r w:rsidR="000A5C4F">
        <w:t xml:space="preserve"> </w:t>
      </w:r>
      <w:r w:rsidRPr="0039062E">
        <w:t>studies</w:t>
      </w:r>
      <w:r w:rsidR="000A5C4F">
        <w:t xml:space="preserve"> </w:t>
      </w:r>
      <w:r w:rsidRPr="0039062E">
        <w:t>using</w:t>
      </w:r>
      <w:r w:rsidR="000A5C4F">
        <w:t xml:space="preserve"> </w:t>
      </w:r>
      <w:r w:rsidRPr="0039062E">
        <w:t>150</w:t>
      </w:r>
      <w:r w:rsidR="000A5C4F">
        <w:t xml:space="preserve"> </w:t>
      </w:r>
      <w:r w:rsidR="00224853">
        <w:t>mg</w:t>
      </w:r>
      <w:r w:rsidR="000A5C4F">
        <w:t xml:space="preserve"> </w:t>
      </w:r>
      <w:r w:rsidRPr="0039062E">
        <w:t>Q2W</w:t>
      </w:r>
      <w:r w:rsidR="000A5C4F">
        <w:t xml:space="preserve"> </w:t>
      </w:r>
      <w:r w:rsidRPr="0039062E">
        <w:t>as</w:t>
      </w:r>
      <w:r w:rsidR="000A5C4F">
        <w:t xml:space="preserve"> </w:t>
      </w:r>
      <w:r w:rsidRPr="0039062E">
        <w:t>starting</w:t>
      </w:r>
      <w:r w:rsidR="000A5C4F">
        <w:t xml:space="preserve"> </w:t>
      </w:r>
      <w:r w:rsidRPr="0039062E">
        <w:t>dose:</w:t>
      </w:r>
      <w:r w:rsidR="000A5C4F">
        <w:t xml:space="preserve"> </w:t>
      </w:r>
      <w:r w:rsidRPr="0039062E">
        <w:t>LTS11717,</w:t>
      </w:r>
      <w:r w:rsidR="000A5C4F">
        <w:t xml:space="preserve"> </w:t>
      </w:r>
      <w:r w:rsidRPr="0039062E">
        <w:t>and</w:t>
      </w:r>
      <w:r w:rsidR="000A5C4F">
        <w:t xml:space="preserve"> </w:t>
      </w:r>
      <w:r w:rsidRPr="0039062E">
        <w:t>HIGH</w:t>
      </w:r>
      <w:r w:rsidR="000A5C4F">
        <w:t xml:space="preserve"> </w:t>
      </w:r>
      <w:r w:rsidRPr="0039062E">
        <w:t>FH</w:t>
      </w:r>
      <w:r w:rsidR="00224853">
        <w:t>.</w:t>
      </w:r>
    </w:p>
    <w:p w:rsidR="00224853" w:rsidRDefault="0039062E" w:rsidP="0039062E">
      <w:pPr>
        <w:pStyle w:val="ListBullet"/>
      </w:pPr>
      <w:r w:rsidRPr="0039062E">
        <w:t>In</w:t>
      </w:r>
      <w:r w:rsidR="000A5C4F">
        <w:t xml:space="preserve"> </w:t>
      </w:r>
      <w:r w:rsidRPr="0039062E">
        <w:t>the</w:t>
      </w:r>
      <w:r w:rsidR="000A5C4F">
        <w:t xml:space="preserve"> </w:t>
      </w:r>
      <w:r w:rsidRPr="0039062E">
        <w:t>sub-pool</w:t>
      </w:r>
      <w:r w:rsidR="000A5C4F">
        <w:t xml:space="preserve"> </w:t>
      </w:r>
      <w:r w:rsidRPr="0039062E">
        <w:t>of</w:t>
      </w:r>
      <w:r w:rsidR="000A5C4F">
        <w:t xml:space="preserve"> </w:t>
      </w:r>
      <w:r w:rsidR="00CE27DF">
        <w:t>Phase</w:t>
      </w:r>
      <w:r w:rsidR="000A5C4F">
        <w:t xml:space="preserve"> </w:t>
      </w:r>
      <w:r w:rsidR="00CE27DF">
        <w:t>III</w:t>
      </w:r>
      <w:r w:rsidR="000A5C4F">
        <w:t xml:space="preserve"> </w:t>
      </w:r>
      <w:r w:rsidRPr="0039062E">
        <w:t>studies</w:t>
      </w:r>
      <w:r w:rsidR="000A5C4F">
        <w:t xml:space="preserve"> </w:t>
      </w:r>
      <w:r w:rsidRPr="0039062E">
        <w:t>using</w:t>
      </w:r>
      <w:r w:rsidR="000A5C4F">
        <w:t xml:space="preserve"> </w:t>
      </w:r>
      <w:r w:rsidRPr="0039062E">
        <w:t>the</w:t>
      </w:r>
      <w:r w:rsidR="000A5C4F">
        <w:t xml:space="preserve"> </w:t>
      </w:r>
      <w:r w:rsidR="00C4778C">
        <w:t>up</w:t>
      </w:r>
      <w:r w:rsidR="000A5C4F">
        <w:t xml:space="preserve"> </w:t>
      </w:r>
      <w:r w:rsidR="00C4778C">
        <w:t>titration</w:t>
      </w:r>
      <w:r w:rsidR="000A5C4F">
        <w:t xml:space="preserve"> </w:t>
      </w:r>
      <w:r w:rsidRPr="0039062E">
        <w:t>regimen</w:t>
      </w:r>
      <w:r w:rsidR="000A5C4F">
        <w:t xml:space="preserve"> </w:t>
      </w:r>
      <w:r w:rsidRPr="0039062E">
        <w:t>(75</w:t>
      </w:r>
      <w:r w:rsidR="000A5C4F">
        <w:t xml:space="preserve"> </w:t>
      </w:r>
      <w:r w:rsidR="00224853">
        <w:t>mg</w:t>
      </w:r>
      <w:r w:rsidR="000A5C4F">
        <w:t xml:space="preserve"> </w:t>
      </w:r>
      <w:r w:rsidRPr="0039062E">
        <w:t>Q2W</w:t>
      </w:r>
      <w:r w:rsidR="000A5C4F">
        <w:t xml:space="preserve"> </w:t>
      </w:r>
      <w:r w:rsidRPr="0039062E">
        <w:t>potentially</w:t>
      </w:r>
      <w:r w:rsidR="000A5C4F">
        <w:t xml:space="preserve"> </w:t>
      </w:r>
      <w:r w:rsidRPr="0039062E">
        <w:t>up-titrated</w:t>
      </w:r>
      <w:r w:rsidR="000A5C4F">
        <w:t xml:space="preserve"> </w:t>
      </w:r>
      <w:r w:rsidRPr="0039062E">
        <w:t>to</w:t>
      </w:r>
      <w:r w:rsidR="000A5C4F">
        <w:t xml:space="preserve"> </w:t>
      </w:r>
      <w:r w:rsidRPr="0039062E">
        <w:t>150</w:t>
      </w:r>
      <w:r w:rsidR="000A5C4F">
        <w:t xml:space="preserve"> </w:t>
      </w:r>
      <w:r w:rsidR="00224853">
        <w:t>mg</w:t>
      </w:r>
      <w:r w:rsidR="000A5C4F">
        <w:t xml:space="preserve"> </w:t>
      </w:r>
      <w:r w:rsidRPr="0039062E">
        <w:t>Q2W):</w:t>
      </w:r>
      <w:r w:rsidR="000A5C4F">
        <w:t xml:space="preserve"> </w:t>
      </w:r>
      <w:r w:rsidRPr="0039062E">
        <w:t>COMBO</w:t>
      </w:r>
      <w:r w:rsidR="000A5C4F">
        <w:t xml:space="preserve"> </w:t>
      </w:r>
      <w:r w:rsidRPr="0039062E">
        <w:t>I,</w:t>
      </w:r>
      <w:r w:rsidR="000A5C4F">
        <w:t xml:space="preserve"> </w:t>
      </w:r>
      <w:r w:rsidR="00D9425B">
        <w:t>FH</w:t>
      </w:r>
      <w:r w:rsidR="000A5C4F">
        <w:t xml:space="preserve"> </w:t>
      </w:r>
      <w:r w:rsidR="00D9425B">
        <w:t>I</w:t>
      </w:r>
      <w:r w:rsidR="000A5C4F">
        <w:t xml:space="preserve"> </w:t>
      </w:r>
      <w:r w:rsidRPr="0039062E">
        <w:t>and</w:t>
      </w:r>
      <w:r w:rsidR="000A5C4F">
        <w:t xml:space="preserve"> </w:t>
      </w:r>
      <w:r w:rsidRPr="0039062E">
        <w:t>FH</w:t>
      </w:r>
      <w:r w:rsidR="000A5C4F">
        <w:t xml:space="preserve"> </w:t>
      </w:r>
      <w:r w:rsidRPr="0039062E">
        <w:t>II</w:t>
      </w:r>
      <w:r w:rsidR="00C4778C">
        <w:t>)</w:t>
      </w:r>
      <w:r w:rsidR="00224853">
        <w:t>.</w:t>
      </w:r>
    </w:p>
    <w:p w:rsidR="0039062E" w:rsidRPr="0039062E" w:rsidRDefault="0039062E" w:rsidP="00A90E48">
      <w:pPr>
        <w:pStyle w:val="Heading6"/>
      </w:pPr>
      <w:r w:rsidRPr="0039062E">
        <w:t>Analyses</w:t>
      </w:r>
      <w:r w:rsidR="000A5C4F">
        <w:t xml:space="preserve"> </w:t>
      </w:r>
      <w:r w:rsidRPr="0039062E">
        <w:t>per</w:t>
      </w:r>
      <w:r w:rsidR="000A5C4F">
        <w:t xml:space="preserve"> </w:t>
      </w:r>
      <w:r w:rsidRPr="0039062E">
        <w:t>dose</w:t>
      </w:r>
      <w:r w:rsidR="000A5C4F">
        <w:t xml:space="preserve"> </w:t>
      </w:r>
      <w:r w:rsidRPr="0039062E">
        <w:t>performed</w:t>
      </w:r>
      <w:r w:rsidR="000A5C4F">
        <w:t xml:space="preserve"> </w:t>
      </w:r>
      <w:r w:rsidRPr="0039062E">
        <w:t>in</w:t>
      </w:r>
      <w:r w:rsidR="000A5C4F">
        <w:t xml:space="preserve"> </w:t>
      </w:r>
      <w:r w:rsidRPr="0039062E">
        <w:t>the</w:t>
      </w:r>
      <w:r w:rsidR="000A5C4F">
        <w:t xml:space="preserve"> </w:t>
      </w:r>
      <w:r w:rsidRPr="0039062E">
        <w:t>placebo-</w:t>
      </w:r>
      <w:r w:rsidR="000A5C4F">
        <w:t xml:space="preserve"> </w:t>
      </w:r>
      <w:r w:rsidRPr="0039062E">
        <w:t>and</w:t>
      </w:r>
      <w:r w:rsidR="000A5C4F">
        <w:t xml:space="preserve"> </w:t>
      </w:r>
      <w:r w:rsidRPr="0039062E">
        <w:t>in</w:t>
      </w:r>
      <w:r w:rsidR="000A5C4F">
        <w:t xml:space="preserve"> </w:t>
      </w:r>
      <w:r w:rsidRPr="0039062E">
        <w:t>the</w:t>
      </w:r>
      <w:r w:rsidR="000A5C4F">
        <w:t xml:space="preserve"> </w:t>
      </w:r>
      <w:r w:rsidR="006E505D">
        <w:t>ezetimibe</w:t>
      </w:r>
      <w:r w:rsidR="000A5C4F">
        <w:t xml:space="preserve"> </w:t>
      </w:r>
      <w:r w:rsidR="006E505D">
        <w:t>controlled</w:t>
      </w:r>
      <w:r w:rsidR="000A5C4F">
        <w:t xml:space="preserve"> </w:t>
      </w:r>
      <w:r w:rsidRPr="0039062E">
        <w:t>pools</w:t>
      </w:r>
      <w:r w:rsidR="000A5C4F">
        <w:t xml:space="preserve"> </w:t>
      </w:r>
      <w:r w:rsidRPr="0039062E">
        <w:t>restricted</w:t>
      </w:r>
      <w:r w:rsidR="000A5C4F">
        <w:t xml:space="preserve"> </w:t>
      </w:r>
      <w:r w:rsidRPr="0039062E">
        <w:t>to</w:t>
      </w:r>
      <w:r w:rsidR="000A5C4F">
        <w:t xml:space="preserve"> </w:t>
      </w:r>
      <w:r w:rsidRPr="0039062E">
        <w:t>the</w:t>
      </w:r>
      <w:r w:rsidR="000A5C4F">
        <w:t xml:space="preserve"> </w:t>
      </w:r>
      <w:r w:rsidRPr="0039062E">
        <w:t>subset</w:t>
      </w:r>
      <w:r w:rsidR="000A5C4F">
        <w:t xml:space="preserve"> </w:t>
      </w:r>
      <w:r w:rsidRPr="0039062E">
        <w:t>of</w:t>
      </w:r>
      <w:r w:rsidR="000A5C4F">
        <w:t xml:space="preserve"> </w:t>
      </w:r>
      <w:r w:rsidRPr="0039062E">
        <w:t>studies</w:t>
      </w:r>
      <w:r w:rsidR="000A5C4F">
        <w:t xml:space="preserve"> </w:t>
      </w:r>
      <w:r w:rsidRPr="0039062E">
        <w:t>that</w:t>
      </w:r>
      <w:r w:rsidR="000A5C4F">
        <w:t xml:space="preserve"> </w:t>
      </w:r>
      <w:r w:rsidRPr="0039062E">
        <w:t>i</w:t>
      </w:r>
      <w:r w:rsidR="00C4778C">
        <w:t>ncluded</w:t>
      </w:r>
      <w:r w:rsidR="000A5C4F">
        <w:t xml:space="preserve"> </w:t>
      </w:r>
      <w:r w:rsidR="00C4778C">
        <w:t>an</w:t>
      </w:r>
      <w:r w:rsidR="000A5C4F">
        <w:t xml:space="preserve"> </w:t>
      </w:r>
      <w:r w:rsidR="00C4778C">
        <w:t>up</w:t>
      </w:r>
      <w:r w:rsidR="000A5C4F">
        <w:t xml:space="preserve"> </w:t>
      </w:r>
      <w:r w:rsidR="00C4778C">
        <w:t>titration</w:t>
      </w:r>
      <w:r w:rsidR="000A5C4F">
        <w:t xml:space="preserve"> </w:t>
      </w:r>
      <w:r w:rsidR="00C4778C">
        <w:t>regimen</w:t>
      </w:r>
    </w:p>
    <w:p w:rsidR="00224853" w:rsidRDefault="0039062E" w:rsidP="0039062E">
      <w:r w:rsidRPr="0039062E">
        <w:t>In</w:t>
      </w:r>
      <w:r w:rsidR="000A5C4F">
        <w:t xml:space="preserve"> </w:t>
      </w:r>
      <w:r w:rsidRPr="0039062E">
        <w:t>studies</w:t>
      </w:r>
      <w:r w:rsidR="000A5C4F">
        <w:t xml:space="preserve"> </w:t>
      </w:r>
      <w:r w:rsidRPr="0039062E">
        <w:t>where</w:t>
      </w:r>
      <w:r w:rsidR="000A5C4F">
        <w:t xml:space="preserve"> </w:t>
      </w:r>
      <w:r w:rsidRPr="0039062E">
        <w:t>an</w:t>
      </w:r>
      <w:r w:rsidR="000A5C4F">
        <w:t xml:space="preserve"> </w:t>
      </w:r>
      <w:r w:rsidR="00C4778C">
        <w:t>up</w:t>
      </w:r>
      <w:r w:rsidR="000A5C4F">
        <w:t xml:space="preserve"> </w:t>
      </w:r>
      <w:r w:rsidR="00C4778C">
        <w:t>titration</w:t>
      </w:r>
      <w:r w:rsidR="000A5C4F">
        <w:t xml:space="preserve"> </w:t>
      </w:r>
      <w:r w:rsidRPr="0039062E">
        <w:t>was</w:t>
      </w:r>
      <w:r w:rsidR="000A5C4F">
        <w:t xml:space="preserve"> </w:t>
      </w:r>
      <w:r w:rsidRPr="0039062E">
        <w:t>scheduled</w:t>
      </w:r>
      <w:r w:rsidR="000A5C4F">
        <w:t xml:space="preserve"> </w:t>
      </w:r>
      <w:r w:rsidRPr="0039062E">
        <w:t>at</w:t>
      </w:r>
      <w:r w:rsidR="000A5C4F">
        <w:t xml:space="preserve"> </w:t>
      </w:r>
      <w:r w:rsidRPr="0039062E">
        <w:t>Week</w:t>
      </w:r>
      <w:r w:rsidR="000A5C4F">
        <w:t xml:space="preserve"> </w:t>
      </w:r>
      <w:r w:rsidRPr="0039062E">
        <w:t>12,</w:t>
      </w:r>
      <w:r w:rsidR="000A5C4F">
        <w:t xml:space="preserve"> </w:t>
      </w:r>
      <w:r w:rsidRPr="0039062E">
        <w:t>based</w:t>
      </w:r>
      <w:r w:rsidR="000A5C4F">
        <w:t xml:space="preserve"> </w:t>
      </w:r>
      <w:r w:rsidRPr="0039062E">
        <w:t>on</w:t>
      </w:r>
      <w:r w:rsidR="000A5C4F">
        <w:t xml:space="preserve"> </w:t>
      </w:r>
      <w:r w:rsidRPr="0039062E">
        <w:t>the</w:t>
      </w:r>
      <w:r w:rsidR="000A5C4F">
        <w:t xml:space="preserve"> </w:t>
      </w:r>
      <w:r w:rsidRPr="0039062E">
        <w:t>LDL-cholesterol</w:t>
      </w:r>
      <w:r w:rsidR="000A5C4F">
        <w:t xml:space="preserve"> </w:t>
      </w:r>
      <w:r w:rsidRPr="0039062E">
        <w:t>results</w:t>
      </w:r>
      <w:r w:rsidR="000A5C4F">
        <w:t xml:space="preserve"> </w:t>
      </w:r>
      <w:r w:rsidRPr="0039062E">
        <w:t>at</w:t>
      </w:r>
      <w:r w:rsidR="000A5C4F">
        <w:t xml:space="preserve"> </w:t>
      </w:r>
      <w:r w:rsidRPr="0039062E">
        <w:t>Week</w:t>
      </w:r>
      <w:r w:rsidR="000A5C4F">
        <w:t xml:space="preserve"> </w:t>
      </w:r>
      <w:r w:rsidRPr="0039062E">
        <w:t>8</w:t>
      </w:r>
      <w:r w:rsidR="000A5C4F">
        <w:t xml:space="preserve"> </w:t>
      </w:r>
      <w:r w:rsidRPr="0039062E">
        <w:t>visit,</w:t>
      </w:r>
      <w:r w:rsidR="000A5C4F">
        <w:t xml:space="preserve"> </w:t>
      </w:r>
      <w:r w:rsidRPr="0039062E">
        <w:t>the</w:t>
      </w:r>
      <w:r w:rsidR="000A5C4F">
        <w:t xml:space="preserve"> </w:t>
      </w:r>
      <w:r w:rsidRPr="0039062E">
        <w:t>dose</w:t>
      </w:r>
      <w:r w:rsidR="000A5C4F">
        <w:t xml:space="preserve"> </w:t>
      </w:r>
      <w:r w:rsidRPr="0039062E">
        <w:t>of</w:t>
      </w:r>
      <w:r w:rsidR="000A5C4F">
        <w:t xml:space="preserve"> </w:t>
      </w:r>
      <w:r w:rsidRPr="0039062E">
        <w:t>alirocumab</w:t>
      </w:r>
      <w:r w:rsidR="000A5C4F">
        <w:t xml:space="preserve"> </w:t>
      </w:r>
      <w:r w:rsidRPr="0039062E">
        <w:t>was</w:t>
      </w:r>
      <w:r w:rsidR="000A5C4F">
        <w:t xml:space="preserve"> </w:t>
      </w:r>
      <w:r w:rsidRPr="0039062E">
        <w:t>up-titrated</w:t>
      </w:r>
      <w:r w:rsidR="000A5C4F">
        <w:t xml:space="preserve"> </w:t>
      </w:r>
      <w:r w:rsidRPr="0039062E">
        <w:t>from</w:t>
      </w:r>
      <w:r w:rsidR="000A5C4F">
        <w:t xml:space="preserve"> </w:t>
      </w:r>
      <w:r w:rsidRPr="0039062E">
        <w:t>75</w:t>
      </w:r>
      <w:r w:rsidR="000A5C4F">
        <w:t xml:space="preserve"> </w:t>
      </w:r>
      <w:r w:rsidR="00224853">
        <w:t>mg</w:t>
      </w:r>
      <w:r w:rsidR="000A5C4F">
        <w:t xml:space="preserve"> </w:t>
      </w:r>
      <w:r w:rsidRPr="0039062E">
        <w:t>Q2W</w:t>
      </w:r>
      <w:r w:rsidR="000A5C4F">
        <w:t xml:space="preserve"> </w:t>
      </w:r>
      <w:r w:rsidRPr="0039062E">
        <w:t>to</w:t>
      </w:r>
      <w:r w:rsidR="000A5C4F">
        <w:t xml:space="preserve"> </w:t>
      </w:r>
      <w:r w:rsidRPr="0039062E">
        <w:t>150</w:t>
      </w:r>
      <w:r w:rsidR="000A5C4F">
        <w:t xml:space="preserve"> </w:t>
      </w:r>
      <w:r w:rsidR="00224853">
        <w:t>mg</w:t>
      </w:r>
      <w:r w:rsidR="000A5C4F">
        <w:t xml:space="preserve"> </w:t>
      </w:r>
      <w:r w:rsidRPr="0039062E">
        <w:t>Q2W</w:t>
      </w:r>
      <w:r w:rsidR="000A5C4F">
        <w:t xml:space="preserve"> </w:t>
      </w:r>
      <w:r w:rsidRPr="0039062E">
        <w:t>from</w:t>
      </w:r>
      <w:r w:rsidR="000A5C4F">
        <w:t xml:space="preserve"> </w:t>
      </w:r>
      <w:r w:rsidRPr="0039062E">
        <w:t>Week</w:t>
      </w:r>
      <w:r w:rsidR="000A5C4F">
        <w:t xml:space="preserve"> </w:t>
      </w:r>
      <w:r w:rsidRPr="0039062E">
        <w:t>12</w:t>
      </w:r>
      <w:r w:rsidR="000A5C4F">
        <w:t xml:space="preserve"> </w:t>
      </w:r>
      <w:r w:rsidRPr="0039062E">
        <w:t>onwards</w:t>
      </w:r>
      <w:r w:rsidR="000A5C4F">
        <w:t xml:space="preserve"> </w:t>
      </w:r>
      <w:r w:rsidRPr="0039062E">
        <w:t>until</w:t>
      </w:r>
      <w:r w:rsidR="000A5C4F">
        <w:t xml:space="preserve"> </w:t>
      </w:r>
      <w:r w:rsidRPr="0039062E">
        <w:t>the</w:t>
      </w:r>
      <w:r w:rsidR="000A5C4F">
        <w:t xml:space="preserve"> </w:t>
      </w:r>
      <w:r w:rsidRPr="0039062E">
        <w:t>last</w:t>
      </w:r>
      <w:r w:rsidR="000A5C4F">
        <w:t xml:space="preserve"> </w:t>
      </w:r>
      <w:r w:rsidRPr="0039062E">
        <w:t>injection.</w:t>
      </w:r>
      <w:r w:rsidR="000A5C4F">
        <w:t xml:space="preserve"> </w:t>
      </w:r>
      <w:r w:rsidRPr="0039062E">
        <w:t>Lipid</w:t>
      </w:r>
      <w:r w:rsidR="000A5C4F">
        <w:t xml:space="preserve"> </w:t>
      </w:r>
      <w:r w:rsidRPr="0039062E">
        <w:t>values</w:t>
      </w:r>
      <w:r w:rsidR="000A5C4F">
        <w:t xml:space="preserve"> </w:t>
      </w:r>
      <w:r w:rsidRPr="0039062E">
        <w:t>obtained</w:t>
      </w:r>
      <w:r w:rsidR="000A5C4F">
        <w:t xml:space="preserve"> </w:t>
      </w:r>
      <w:r w:rsidRPr="0039062E">
        <w:t>at</w:t>
      </w:r>
      <w:r w:rsidR="000A5C4F">
        <w:t xml:space="preserve"> </w:t>
      </w:r>
      <w:r w:rsidRPr="0039062E">
        <w:t>Week</w:t>
      </w:r>
      <w:r w:rsidR="000A5C4F">
        <w:t xml:space="preserve"> </w:t>
      </w:r>
      <w:r w:rsidRPr="0039062E">
        <w:t>8</w:t>
      </w:r>
      <w:r w:rsidR="000A5C4F">
        <w:t xml:space="preserve"> </w:t>
      </w:r>
      <w:r w:rsidRPr="0039062E">
        <w:t>for</w:t>
      </w:r>
      <w:r w:rsidR="000A5C4F">
        <w:t xml:space="preserve"> </w:t>
      </w:r>
      <w:r w:rsidRPr="0039062E">
        <w:t>the</w:t>
      </w:r>
      <w:r w:rsidR="000A5C4F">
        <w:t xml:space="preserve"> </w:t>
      </w:r>
      <w:r w:rsidRPr="0039062E">
        <w:t>purpose</w:t>
      </w:r>
      <w:r w:rsidR="000A5C4F">
        <w:t xml:space="preserve"> </w:t>
      </w:r>
      <w:r w:rsidRPr="0039062E">
        <w:t>of</w:t>
      </w:r>
      <w:r w:rsidR="000A5C4F">
        <w:t xml:space="preserve"> </w:t>
      </w:r>
      <w:r w:rsidR="00C4778C">
        <w:t>up</w:t>
      </w:r>
      <w:r w:rsidR="000A5C4F">
        <w:t xml:space="preserve"> </w:t>
      </w:r>
      <w:r w:rsidR="00C4778C">
        <w:t>titration</w:t>
      </w:r>
      <w:r w:rsidR="000A5C4F">
        <w:t xml:space="preserve"> </w:t>
      </w:r>
      <w:r w:rsidRPr="0039062E">
        <w:t>were</w:t>
      </w:r>
      <w:r w:rsidR="000A5C4F">
        <w:t xml:space="preserve"> </w:t>
      </w:r>
      <w:r w:rsidRPr="0039062E">
        <w:t>not</w:t>
      </w:r>
      <w:r w:rsidR="000A5C4F">
        <w:t xml:space="preserve"> </w:t>
      </w:r>
      <w:r w:rsidRPr="0039062E">
        <w:t>communicated</w:t>
      </w:r>
      <w:r w:rsidR="000A5C4F">
        <w:t xml:space="preserve"> </w:t>
      </w:r>
      <w:r w:rsidRPr="0039062E">
        <w:t>to</w:t>
      </w:r>
      <w:r w:rsidR="000A5C4F">
        <w:t xml:space="preserve"> </w:t>
      </w:r>
      <w:r w:rsidRPr="0039062E">
        <w:t>investigators</w:t>
      </w:r>
      <w:r w:rsidR="000A5C4F">
        <w:t xml:space="preserve"> </w:t>
      </w:r>
      <w:r w:rsidRPr="0039062E">
        <w:t>to</w:t>
      </w:r>
      <w:r w:rsidR="000A5C4F">
        <w:t xml:space="preserve"> </w:t>
      </w:r>
      <w:r w:rsidRPr="0039062E">
        <w:t>maintain</w:t>
      </w:r>
      <w:r w:rsidR="000A5C4F">
        <w:t xml:space="preserve"> </w:t>
      </w:r>
      <w:r w:rsidRPr="0039062E">
        <w:t>the</w:t>
      </w:r>
      <w:r w:rsidR="000A5C4F">
        <w:t xml:space="preserve"> </w:t>
      </w:r>
      <w:r w:rsidRPr="0039062E">
        <w:t>blind.</w:t>
      </w:r>
      <w:r w:rsidR="000A5C4F">
        <w:t xml:space="preserve"> </w:t>
      </w:r>
      <w:r w:rsidRPr="0039062E">
        <w:t>The</w:t>
      </w:r>
      <w:r w:rsidR="000A5C4F">
        <w:t xml:space="preserve"> </w:t>
      </w:r>
      <w:r w:rsidRPr="0039062E">
        <w:t>continuation</w:t>
      </w:r>
      <w:r w:rsidR="000A5C4F">
        <w:t xml:space="preserve"> </w:t>
      </w:r>
      <w:r w:rsidRPr="0039062E">
        <w:t>of</w:t>
      </w:r>
      <w:r w:rsidR="000A5C4F">
        <w:t xml:space="preserve"> </w:t>
      </w:r>
      <w:r w:rsidRPr="0039062E">
        <w:t>the</w:t>
      </w:r>
      <w:r w:rsidR="000A5C4F">
        <w:t xml:space="preserve"> </w:t>
      </w:r>
      <w:r w:rsidRPr="0039062E">
        <w:t>75</w:t>
      </w:r>
      <w:r w:rsidR="000A5C4F">
        <w:t xml:space="preserve"> </w:t>
      </w:r>
      <w:r w:rsidR="00224853">
        <w:t>mg</w:t>
      </w:r>
      <w:r w:rsidR="000A5C4F">
        <w:t xml:space="preserve"> </w:t>
      </w:r>
      <w:r w:rsidRPr="0039062E">
        <w:t>dose</w:t>
      </w:r>
      <w:r w:rsidR="000A5C4F">
        <w:t xml:space="preserve"> </w:t>
      </w:r>
      <w:r w:rsidRPr="0039062E">
        <w:t>or</w:t>
      </w:r>
      <w:r w:rsidR="000A5C4F">
        <w:t xml:space="preserve"> </w:t>
      </w:r>
      <w:r w:rsidRPr="0039062E">
        <w:t>dose</w:t>
      </w:r>
      <w:r w:rsidR="000A5C4F">
        <w:t xml:space="preserve"> </w:t>
      </w:r>
      <w:r w:rsidR="00C4778C">
        <w:t>up</w:t>
      </w:r>
      <w:r w:rsidR="000A5C4F">
        <w:t xml:space="preserve"> </w:t>
      </w:r>
      <w:r w:rsidR="00C4778C">
        <w:t>titration</w:t>
      </w:r>
      <w:r w:rsidR="000A5C4F">
        <w:t xml:space="preserve"> </w:t>
      </w:r>
      <w:r w:rsidRPr="0039062E">
        <w:t>to</w:t>
      </w:r>
      <w:r w:rsidR="000A5C4F">
        <w:t xml:space="preserve"> </w:t>
      </w:r>
      <w:r w:rsidRPr="0039062E">
        <w:t>the</w:t>
      </w:r>
      <w:r w:rsidR="000A5C4F">
        <w:t xml:space="preserve"> </w:t>
      </w:r>
      <w:r w:rsidRPr="0039062E">
        <w:t>150</w:t>
      </w:r>
      <w:r w:rsidR="000A5C4F">
        <w:t xml:space="preserve"> </w:t>
      </w:r>
      <w:r w:rsidR="00224853">
        <w:t>mg</w:t>
      </w:r>
      <w:r w:rsidR="000A5C4F">
        <w:t xml:space="preserve"> </w:t>
      </w:r>
      <w:r w:rsidRPr="0039062E">
        <w:t>dose</w:t>
      </w:r>
      <w:r w:rsidR="000A5C4F">
        <w:t xml:space="preserve"> </w:t>
      </w:r>
      <w:r w:rsidRPr="0039062E">
        <w:t>occurred</w:t>
      </w:r>
      <w:r w:rsidR="000A5C4F">
        <w:t xml:space="preserve"> </w:t>
      </w:r>
      <w:r w:rsidRPr="0039062E">
        <w:t>in</w:t>
      </w:r>
      <w:r w:rsidR="000A5C4F">
        <w:t xml:space="preserve"> </w:t>
      </w:r>
      <w:r w:rsidRPr="0039062E">
        <w:t>an</w:t>
      </w:r>
      <w:r w:rsidR="000A5C4F">
        <w:t xml:space="preserve"> </w:t>
      </w:r>
      <w:r w:rsidRPr="0039062E">
        <w:t>automated</w:t>
      </w:r>
      <w:r w:rsidR="000A5C4F">
        <w:t xml:space="preserve"> </w:t>
      </w:r>
      <w:r w:rsidRPr="0039062E">
        <w:t>process</w:t>
      </w:r>
      <w:r w:rsidR="000A5C4F">
        <w:t xml:space="preserve"> </w:t>
      </w:r>
      <w:r w:rsidRPr="0039062E">
        <w:t>without</w:t>
      </w:r>
      <w:r w:rsidR="000A5C4F">
        <w:t xml:space="preserve"> </w:t>
      </w:r>
      <w:r w:rsidRPr="0039062E">
        <w:t>site</w:t>
      </w:r>
      <w:r w:rsidR="000A5C4F">
        <w:t xml:space="preserve"> </w:t>
      </w:r>
      <w:r w:rsidRPr="0039062E">
        <w:t>or</w:t>
      </w:r>
      <w:r w:rsidR="000A5C4F">
        <w:t xml:space="preserve"> </w:t>
      </w:r>
      <w:r w:rsidRPr="0039062E">
        <w:t>patient</w:t>
      </w:r>
      <w:r w:rsidR="000A5C4F">
        <w:t xml:space="preserve"> </w:t>
      </w:r>
      <w:r w:rsidRPr="0039062E">
        <w:t>awareness</w:t>
      </w:r>
      <w:r w:rsidR="00224853">
        <w:t>.</w:t>
      </w:r>
    </w:p>
    <w:p w:rsidR="00224853" w:rsidRDefault="0039062E" w:rsidP="0039062E">
      <w:r w:rsidRPr="0039062E">
        <w:t>Approximately</w:t>
      </w:r>
      <w:r w:rsidR="000A5C4F">
        <w:t xml:space="preserve"> </w:t>
      </w:r>
      <w:r w:rsidRPr="0039062E">
        <w:t>one</w:t>
      </w:r>
      <w:r w:rsidR="000A5C4F">
        <w:t xml:space="preserve"> </w:t>
      </w:r>
      <w:r w:rsidRPr="0039062E">
        <w:t>third</w:t>
      </w:r>
      <w:r w:rsidR="000A5C4F">
        <w:t xml:space="preserve"> </w:t>
      </w:r>
      <w:r w:rsidRPr="0039062E">
        <w:t>of</w:t>
      </w:r>
      <w:r w:rsidR="000A5C4F">
        <w:t xml:space="preserve"> </w:t>
      </w:r>
      <w:r w:rsidRPr="0039062E">
        <w:t>patients</w:t>
      </w:r>
      <w:r w:rsidR="000A5C4F">
        <w:t xml:space="preserve"> </w:t>
      </w:r>
      <w:r w:rsidRPr="0039062E">
        <w:t>had</w:t>
      </w:r>
      <w:r w:rsidR="000A5C4F">
        <w:t xml:space="preserve"> </w:t>
      </w:r>
      <w:r w:rsidRPr="0039062E">
        <w:t>an</w:t>
      </w:r>
      <w:r w:rsidR="000A5C4F">
        <w:t xml:space="preserve"> </w:t>
      </w:r>
      <w:r w:rsidRPr="0039062E">
        <w:t>up-titrated</w:t>
      </w:r>
      <w:r w:rsidR="000A5C4F">
        <w:t xml:space="preserve"> </w:t>
      </w:r>
      <w:r w:rsidRPr="0039062E">
        <w:t>dose</w:t>
      </w:r>
      <w:r w:rsidR="000A5C4F">
        <w:t xml:space="preserve"> </w:t>
      </w:r>
      <w:r w:rsidRPr="0039062E">
        <w:t>at</w:t>
      </w:r>
      <w:r w:rsidR="000A5C4F">
        <w:t xml:space="preserve"> </w:t>
      </w:r>
      <w:r w:rsidRPr="0039062E">
        <w:t>Week</w:t>
      </w:r>
      <w:r w:rsidR="000A5C4F">
        <w:t xml:space="preserve"> </w:t>
      </w:r>
      <w:r w:rsidRPr="0039062E">
        <w:t>12</w:t>
      </w:r>
      <w:r w:rsidR="000A5C4F">
        <w:t xml:space="preserve"> </w:t>
      </w:r>
      <w:r w:rsidRPr="0039062E">
        <w:t>in</w:t>
      </w:r>
      <w:r w:rsidR="000A5C4F">
        <w:t xml:space="preserve"> </w:t>
      </w:r>
      <w:r w:rsidRPr="0039062E">
        <w:t>both</w:t>
      </w:r>
      <w:r w:rsidR="000A5C4F">
        <w:t xml:space="preserve"> </w:t>
      </w:r>
      <w:r w:rsidRPr="0039062E">
        <w:t>the</w:t>
      </w:r>
      <w:r w:rsidR="000A5C4F">
        <w:t xml:space="preserve"> </w:t>
      </w:r>
      <w:r w:rsidRPr="0039062E">
        <w:t>placebo</w:t>
      </w:r>
      <w:r w:rsidR="000A5C4F">
        <w:t xml:space="preserve"> </w:t>
      </w:r>
      <w:r w:rsidRPr="0039062E">
        <w:t>and</w:t>
      </w:r>
      <w:r w:rsidR="000A5C4F">
        <w:t xml:space="preserve"> </w:t>
      </w:r>
      <w:r w:rsidRPr="0039062E">
        <w:t>the</w:t>
      </w:r>
      <w:r w:rsidR="000A5C4F">
        <w:t xml:space="preserve"> </w:t>
      </w:r>
      <w:r w:rsidR="006E505D">
        <w:t>ezetimibe</w:t>
      </w:r>
      <w:r w:rsidR="000A5C4F">
        <w:t xml:space="preserve"> </w:t>
      </w:r>
      <w:r w:rsidR="006E505D">
        <w:t>controlled</w:t>
      </w:r>
      <w:r w:rsidR="000A5C4F">
        <w:t xml:space="preserve"> </w:t>
      </w:r>
      <w:r w:rsidRPr="0039062E">
        <w:t>pools.</w:t>
      </w:r>
      <w:r w:rsidR="000A5C4F">
        <w:t xml:space="preserve"> </w:t>
      </w:r>
      <w:r w:rsidRPr="0039062E">
        <w:t>In</w:t>
      </w:r>
      <w:r w:rsidR="000A5C4F">
        <w:t xml:space="preserve"> </w:t>
      </w:r>
      <w:r w:rsidRPr="0039062E">
        <w:t>patients</w:t>
      </w:r>
      <w:r w:rsidR="000A5C4F">
        <w:t xml:space="preserve"> </w:t>
      </w:r>
      <w:r w:rsidRPr="0039062E">
        <w:t>with</w:t>
      </w:r>
      <w:r w:rsidR="000A5C4F">
        <w:t xml:space="preserve"> </w:t>
      </w:r>
      <w:r w:rsidRPr="0039062E">
        <w:t>normal</w:t>
      </w:r>
      <w:r w:rsidR="000A5C4F">
        <w:t xml:space="preserve"> </w:t>
      </w:r>
      <w:r w:rsidRPr="0039062E">
        <w:t>glucose</w:t>
      </w:r>
      <w:r w:rsidR="000A5C4F">
        <w:t xml:space="preserve"> </w:t>
      </w:r>
      <w:r w:rsidRPr="0039062E">
        <w:t>control</w:t>
      </w:r>
      <w:r w:rsidR="000A5C4F">
        <w:t xml:space="preserve"> </w:t>
      </w:r>
      <w:r w:rsidRPr="0039062E">
        <w:t>at</w:t>
      </w:r>
      <w:r w:rsidR="000A5C4F">
        <w:t xml:space="preserve"> </w:t>
      </w:r>
      <w:r w:rsidRPr="0039062E">
        <w:t>baseline,</w:t>
      </w:r>
      <w:r w:rsidR="000A5C4F">
        <w:t xml:space="preserve"> </w:t>
      </w:r>
      <w:r w:rsidRPr="0039062E">
        <w:t>only</w:t>
      </w:r>
      <w:r w:rsidR="000A5C4F">
        <w:t xml:space="preserve"> </w:t>
      </w:r>
      <w:r w:rsidRPr="0039062E">
        <w:t>2</w:t>
      </w:r>
      <w:r w:rsidR="000A5C4F">
        <w:t xml:space="preserve"> </w:t>
      </w:r>
      <w:r w:rsidRPr="0039062E">
        <w:t>patients</w:t>
      </w:r>
      <w:r w:rsidR="000A5C4F">
        <w:t xml:space="preserve"> </w:t>
      </w:r>
      <w:r w:rsidRPr="0039062E">
        <w:t>with</w:t>
      </w:r>
      <w:r w:rsidR="000A5C4F">
        <w:t xml:space="preserve"> </w:t>
      </w:r>
      <w:r w:rsidRPr="0039062E">
        <w:t>no</w:t>
      </w:r>
      <w:r w:rsidR="000A5C4F">
        <w:t xml:space="preserve"> </w:t>
      </w:r>
      <w:r w:rsidRPr="0039062E">
        <w:t>dose</w:t>
      </w:r>
      <w:r w:rsidR="000A5C4F">
        <w:t xml:space="preserve"> </w:t>
      </w:r>
      <w:r w:rsidR="00C4778C">
        <w:t>up</w:t>
      </w:r>
      <w:r w:rsidR="000A5C4F">
        <w:t xml:space="preserve"> </w:t>
      </w:r>
      <w:r w:rsidR="00C4778C">
        <w:t>titration</w:t>
      </w:r>
      <w:r w:rsidR="000A5C4F">
        <w:t xml:space="preserve"> </w:t>
      </w:r>
      <w:r w:rsidR="00C4778C">
        <w:t>(1.4%)</w:t>
      </w:r>
      <w:r w:rsidR="000A5C4F">
        <w:t xml:space="preserve"> </w:t>
      </w:r>
      <w:r w:rsidR="00C4778C">
        <w:t>in</w:t>
      </w:r>
      <w:r w:rsidR="000A5C4F">
        <w:t xml:space="preserve"> </w:t>
      </w:r>
      <w:r w:rsidR="00C4778C">
        <w:t>the</w:t>
      </w:r>
      <w:r w:rsidR="000A5C4F">
        <w:t xml:space="preserve"> </w:t>
      </w:r>
      <w:r w:rsidR="00C4778C">
        <w:t>ezetimibe</w:t>
      </w:r>
      <w:r w:rsidR="000A5C4F">
        <w:t xml:space="preserve"> </w:t>
      </w:r>
      <w:r w:rsidRPr="0039062E">
        <w:t>controlled</w:t>
      </w:r>
      <w:r w:rsidR="000A5C4F">
        <w:t xml:space="preserve"> </w:t>
      </w:r>
      <w:r w:rsidRPr="0039062E">
        <w:t>pool</w:t>
      </w:r>
      <w:r w:rsidR="000A5C4F">
        <w:t xml:space="preserve"> </w:t>
      </w:r>
      <w:r w:rsidRPr="0039062E">
        <w:t>were</w:t>
      </w:r>
      <w:r w:rsidR="000A5C4F">
        <w:t xml:space="preserve"> </w:t>
      </w:r>
      <w:r w:rsidRPr="0039062E">
        <w:t>identified</w:t>
      </w:r>
      <w:r w:rsidR="000A5C4F">
        <w:t xml:space="preserve"> </w:t>
      </w:r>
      <w:r w:rsidRPr="0039062E">
        <w:t>with</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39062E">
        <w:t>from</w:t>
      </w:r>
      <w:r w:rsidR="000A5C4F">
        <w:t xml:space="preserve"> </w:t>
      </w:r>
      <w:r w:rsidRPr="0039062E">
        <w:t>the</w:t>
      </w:r>
      <w:r w:rsidR="000A5C4F">
        <w:t xml:space="preserve"> </w:t>
      </w:r>
      <w:r w:rsidRPr="0039062E">
        <w:t>first</w:t>
      </w:r>
      <w:r w:rsidR="000A5C4F">
        <w:t xml:space="preserve"> </w:t>
      </w:r>
      <w:r w:rsidRPr="0039062E">
        <w:t>injection</w:t>
      </w:r>
      <w:r w:rsidR="000A5C4F">
        <w:t xml:space="preserve"> </w:t>
      </w:r>
      <w:r w:rsidRPr="0039062E">
        <w:t>post</w:t>
      </w:r>
      <w:r w:rsidR="000A5C4F">
        <w:t xml:space="preserve"> </w:t>
      </w:r>
      <w:r w:rsidRPr="0039062E">
        <w:t>Week</w:t>
      </w:r>
      <w:r w:rsidR="000A5C4F">
        <w:t xml:space="preserve"> </w:t>
      </w:r>
      <w:r w:rsidRPr="0039062E">
        <w:t>12.</w:t>
      </w:r>
      <w:r w:rsidR="000A5C4F">
        <w:t xml:space="preserve"> </w:t>
      </w:r>
      <w:r w:rsidRPr="0039062E">
        <w:t>In</w:t>
      </w:r>
      <w:r w:rsidR="000A5C4F">
        <w:t xml:space="preserve"> </w:t>
      </w:r>
      <w:r w:rsidRPr="0039062E">
        <w:t>patients</w:t>
      </w:r>
      <w:r w:rsidR="000A5C4F">
        <w:t xml:space="preserve"> </w:t>
      </w:r>
      <w:r w:rsidRPr="0039062E">
        <w:t>with</w:t>
      </w:r>
      <w:r w:rsidR="000A5C4F">
        <w:t xml:space="preserve"> </w:t>
      </w:r>
      <w:r w:rsidRPr="0039062E">
        <w:t>impaired</w:t>
      </w:r>
      <w:r w:rsidR="000A5C4F">
        <w:t xml:space="preserve"> </w:t>
      </w:r>
      <w:r w:rsidRPr="0039062E">
        <w:t>glucose</w:t>
      </w:r>
      <w:r w:rsidR="000A5C4F">
        <w:t xml:space="preserve"> </w:t>
      </w:r>
      <w:r w:rsidRPr="0039062E">
        <w:t>control</w:t>
      </w:r>
      <w:r w:rsidR="000A5C4F">
        <w:t xml:space="preserve"> </w:t>
      </w:r>
      <w:r w:rsidRPr="0039062E">
        <w:t>at</w:t>
      </w:r>
      <w:r w:rsidR="000A5C4F">
        <w:t xml:space="preserve"> </w:t>
      </w:r>
      <w:r w:rsidRPr="0039062E">
        <w:t>baseline,</w:t>
      </w:r>
      <w:r w:rsidR="000A5C4F">
        <w:t xml:space="preserve"> </w:t>
      </w:r>
      <w:r w:rsidRPr="0039062E">
        <w:t>roughly</w:t>
      </w:r>
      <w:r w:rsidR="000A5C4F">
        <w:t xml:space="preserve"> </w:t>
      </w:r>
      <w:r w:rsidRPr="0039062E">
        <w:t>similar</w:t>
      </w:r>
      <w:r w:rsidR="000A5C4F">
        <w:t xml:space="preserve"> </w:t>
      </w:r>
      <w:r w:rsidRPr="0039062E">
        <w:t>frequencies</w:t>
      </w:r>
      <w:r w:rsidR="000A5C4F">
        <w:t xml:space="preserve"> </w:t>
      </w:r>
      <w:r w:rsidRPr="0039062E">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39062E">
        <w:t>were</w:t>
      </w:r>
      <w:r w:rsidR="000A5C4F">
        <w:t xml:space="preserve"> </w:t>
      </w:r>
      <w:r w:rsidRPr="0039062E">
        <w:t>reported</w:t>
      </w:r>
      <w:r w:rsidR="000A5C4F">
        <w:t xml:space="preserve"> </w:t>
      </w:r>
      <w:r w:rsidRPr="0039062E">
        <w:t>in</w:t>
      </w:r>
      <w:r w:rsidR="000A5C4F">
        <w:t xml:space="preserve"> </w:t>
      </w:r>
      <w:r w:rsidRPr="0039062E">
        <w:t>patients</w:t>
      </w:r>
      <w:r w:rsidR="000A5C4F">
        <w:t xml:space="preserve"> </w:t>
      </w:r>
      <w:r w:rsidRPr="0039062E">
        <w:t>with</w:t>
      </w:r>
      <w:r w:rsidR="000A5C4F">
        <w:t xml:space="preserve"> </w:t>
      </w:r>
      <w:r w:rsidRPr="0039062E">
        <w:t>and</w:t>
      </w:r>
      <w:r w:rsidR="000A5C4F">
        <w:t xml:space="preserve"> </w:t>
      </w:r>
      <w:r w:rsidRPr="0039062E">
        <w:t>without</w:t>
      </w:r>
      <w:r w:rsidR="000A5C4F">
        <w:t xml:space="preserve"> </w:t>
      </w:r>
      <w:r w:rsidRPr="0039062E">
        <w:t>dose</w:t>
      </w:r>
      <w:r w:rsidR="000A5C4F">
        <w:t xml:space="preserve"> </w:t>
      </w:r>
      <w:r w:rsidR="00C4778C">
        <w:t>up</w:t>
      </w:r>
      <w:r w:rsidR="000A5C4F">
        <w:t xml:space="preserve"> </w:t>
      </w:r>
      <w:r w:rsidR="00C4778C">
        <w:t>titration</w:t>
      </w:r>
      <w:r w:rsidR="000A5C4F">
        <w:t xml:space="preserve"> </w:t>
      </w:r>
      <w:r w:rsidR="00C4778C">
        <w:t>in</w:t>
      </w:r>
      <w:r w:rsidR="000A5C4F">
        <w:t xml:space="preserve"> </w:t>
      </w:r>
      <w:r w:rsidR="00C4778C">
        <w:t>the</w:t>
      </w:r>
      <w:r w:rsidR="000A5C4F">
        <w:t xml:space="preserve"> </w:t>
      </w:r>
      <w:r w:rsidR="00C4778C">
        <w:t>placebo</w:t>
      </w:r>
      <w:r w:rsidR="000A5C4F">
        <w:t xml:space="preserve"> </w:t>
      </w:r>
      <w:r w:rsidRPr="0039062E">
        <w:t>and</w:t>
      </w:r>
      <w:r w:rsidR="000A5C4F">
        <w:t xml:space="preserve"> </w:t>
      </w:r>
      <w:r w:rsidRPr="0039062E">
        <w:t>the</w:t>
      </w:r>
      <w:r w:rsidR="000A5C4F">
        <w:t xml:space="preserve"> </w:t>
      </w:r>
      <w:r w:rsidR="006E505D">
        <w:t>ezetimibe</w:t>
      </w:r>
      <w:r w:rsidR="000A5C4F">
        <w:t xml:space="preserve"> </w:t>
      </w:r>
      <w:r w:rsidR="006E505D">
        <w:t>controlled</w:t>
      </w:r>
      <w:r w:rsidR="000A5C4F">
        <w:t xml:space="preserve"> </w:t>
      </w:r>
      <w:r w:rsidRPr="00AE4620">
        <w:t>pools</w:t>
      </w:r>
      <w:r w:rsidR="000A5C4F">
        <w:t xml:space="preserve"> </w:t>
      </w:r>
      <w:r w:rsidRPr="00AE4620">
        <w:t>(</w:t>
      </w:r>
      <w:r w:rsidR="00AE4620" w:rsidRPr="00AE4620">
        <w:t>Table</w:t>
      </w:r>
      <w:r w:rsidR="000A5C4F">
        <w:t xml:space="preserve"> </w:t>
      </w:r>
      <w:r w:rsidR="00AE4620" w:rsidRPr="00AE4620">
        <w:t>32</w:t>
      </w:r>
      <w:r w:rsidRPr="00AE4620">
        <w:t>)</w:t>
      </w:r>
      <w:r w:rsidR="00224853" w:rsidRPr="00AE4620">
        <w:t>.</w:t>
      </w:r>
    </w:p>
    <w:p w:rsidR="00224853" w:rsidRDefault="0039062E" w:rsidP="0039062E">
      <w:r w:rsidRPr="0039062E">
        <w:t>These</w:t>
      </w:r>
      <w:r w:rsidR="000A5C4F">
        <w:t xml:space="preserve"> </w:t>
      </w:r>
      <w:r w:rsidRPr="0039062E">
        <w:t>results</w:t>
      </w:r>
      <w:r w:rsidR="000A5C4F">
        <w:t xml:space="preserve"> </w:t>
      </w:r>
      <w:r w:rsidRPr="0039062E">
        <w:t>do</w:t>
      </w:r>
      <w:r w:rsidR="000A5C4F">
        <w:t xml:space="preserve"> </w:t>
      </w:r>
      <w:r w:rsidRPr="0039062E">
        <w:t>not</w:t>
      </w:r>
      <w:r w:rsidR="000A5C4F">
        <w:t xml:space="preserve"> </w:t>
      </w:r>
      <w:r w:rsidRPr="0039062E">
        <w:t>indicate</w:t>
      </w:r>
      <w:r w:rsidR="000A5C4F">
        <w:t xml:space="preserve"> </w:t>
      </w:r>
      <w:r w:rsidRPr="0039062E">
        <w:t>any</w:t>
      </w:r>
      <w:r w:rsidR="000A5C4F">
        <w:t xml:space="preserve"> </w:t>
      </w:r>
      <w:r w:rsidRPr="0039062E">
        <w:t>potential</w:t>
      </w:r>
      <w:r w:rsidR="000A5C4F">
        <w:t xml:space="preserve"> </w:t>
      </w:r>
      <w:r w:rsidRPr="0039062E">
        <w:t>effect</w:t>
      </w:r>
      <w:r w:rsidR="000A5C4F">
        <w:t xml:space="preserve"> </w:t>
      </w:r>
      <w:r w:rsidRPr="0039062E">
        <w:t>of</w:t>
      </w:r>
      <w:r w:rsidR="000A5C4F">
        <w:t xml:space="preserve"> </w:t>
      </w:r>
      <w:r w:rsidRPr="0039062E">
        <w:t>alirocumab</w:t>
      </w:r>
      <w:r w:rsidR="000A5C4F">
        <w:t xml:space="preserve"> </w:t>
      </w:r>
      <w:r w:rsidRPr="0039062E">
        <w:t>75</w:t>
      </w:r>
      <w:r w:rsidR="000A5C4F">
        <w:t xml:space="preserve"> </w:t>
      </w:r>
      <w:r w:rsidR="00224853">
        <w:t>mg</w:t>
      </w:r>
      <w:r w:rsidR="000A5C4F">
        <w:t xml:space="preserve"> </w:t>
      </w:r>
      <w:r w:rsidRPr="0039062E">
        <w:t>or</w:t>
      </w:r>
      <w:r w:rsidR="000A5C4F">
        <w:t xml:space="preserve"> </w:t>
      </w:r>
      <w:r w:rsidRPr="0039062E">
        <w:t>150</w:t>
      </w:r>
      <w:r w:rsidR="000A5C4F">
        <w:t xml:space="preserve"> </w:t>
      </w:r>
      <w:r w:rsidR="00224853">
        <w:t>mg</w:t>
      </w:r>
      <w:r w:rsidR="000A5C4F">
        <w:t xml:space="preserve"> </w:t>
      </w:r>
      <w:r w:rsidRPr="0039062E">
        <w:t>Q2W</w:t>
      </w:r>
      <w:r w:rsidR="000A5C4F">
        <w:t xml:space="preserve"> </w:t>
      </w:r>
      <w:r w:rsidRPr="0039062E">
        <w:t>on</w:t>
      </w:r>
      <w:r w:rsidR="000A5C4F">
        <w:t xml:space="preserve"> </w:t>
      </w:r>
      <w:r w:rsidRPr="0039062E">
        <w:t>the</w:t>
      </w:r>
      <w:r w:rsidR="000A5C4F">
        <w:t xml:space="preserve"> </w:t>
      </w:r>
      <w:r w:rsidRPr="0039062E">
        <w:t>occurrence</w:t>
      </w:r>
      <w:r w:rsidR="000A5C4F">
        <w:t xml:space="preserve"> </w:t>
      </w:r>
      <w:r w:rsidRPr="0039062E">
        <w:t>of</w:t>
      </w:r>
      <w:r w:rsidR="000A5C4F">
        <w:t xml:space="preserve"> </w:t>
      </w:r>
      <w:r w:rsidR="00C4778C">
        <w:t>new</w:t>
      </w:r>
      <w:r w:rsidR="000A5C4F">
        <w:t xml:space="preserve"> </w:t>
      </w:r>
      <w:r w:rsidR="00C4778C">
        <w:t>onset</w:t>
      </w:r>
      <w:r w:rsidR="000A5C4F">
        <w:t xml:space="preserve"> </w:t>
      </w:r>
      <w:r w:rsidR="00C4778C">
        <w:t>diabetes</w:t>
      </w:r>
      <w:r w:rsidR="00224853">
        <w:t>.</w:t>
      </w:r>
    </w:p>
    <w:p w:rsidR="00EB25AA" w:rsidRDefault="00AE4620" w:rsidP="0039062E">
      <w:pPr>
        <w:pStyle w:val="TableTitle"/>
        <w:rPr>
          <w:rFonts w:ascii="Times New Roman" w:eastAsiaTheme="minorHAnsi" w:hAnsi="Times New Roman"/>
          <w:sz w:val="24"/>
          <w:szCs w:val="24"/>
        </w:rPr>
      </w:pPr>
      <w:r w:rsidRPr="00AE4620">
        <w:lastRenderedPageBreak/>
        <w:t>Table</w:t>
      </w:r>
      <w:r w:rsidR="000A5C4F">
        <w:t xml:space="preserve"> </w:t>
      </w:r>
      <w:r w:rsidRPr="00AE4620">
        <w:t>32:</w:t>
      </w:r>
      <w:r w:rsidR="000A5C4F">
        <w:t xml:space="preserve"> </w:t>
      </w:r>
      <w:r w:rsidR="0039062E" w:rsidRPr="00AE4620">
        <w:t>Number</w:t>
      </w:r>
      <w:r w:rsidR="000A5C4F">
        <w:t xml:space="preserve"> </w:t>
      </w:r>
      <w:r w:rsidR="0039062E">
        <w:t>of</w:t>
      </w:r>
      <w:r w:rsidR="000A5C4F">
        <w:t xml:space="preserve"> </w:t>
      </w:r>
      <w:r w:rsidR="0039062E">
        <w:t>patients</w:t>
      </w:r>
      <w:r w:rsidR="000A5C4F">
        <w:t xml:space="preserve"> </w:t>
      </w:r>
      <w:r w:rsidR="0039062E">
        <w:t>with</w:t>
      </w:r>
      <w:r w:rsidR="000A5C4F">
        <w:t xml:space="preserve"> </w:t>
      </w:r>
      <w:r w:rsidR="0039062E">
        <w:t>diabetes</w:t>
      </w:r>
      <w:r w:rsidR="000A5C4F">
        <w:t xml:space="preserve"> </w:t>
      </w:r>
      <w:r w:rsidR="0039062E">
        <w:t>or</w:t>
      </w:r>
      <w:r w:rsidR="000A5C4F">
        <w:t xml:space="preserve"> </w:t>
      </w:r>
      <w:r w:rsidR="0039062E">
        <w:t>impaired</w:t>
      </w:r>
      <w:r w:rsidR="000A5C4F">
        <w:t xml:space="preserve"> </w:t>
      </w:r>
      <w:r w:rsidR="0039062E">
        <w:t>glucose</w:t>
      </w:r>
      <w:r w:rsidR="000A5C4F">
        <w:t xml:space="preserve"> </w:t>
      </w:r>
      <w:r w:rsidR="0039062E">
        <w:t>control</w:t>
      </w:r>
      <w:r w:rsidR="000A5C4F">
        <w:t xml:space="preserve"> </w:t>
      </w:r>
      <w:r w:rsidR="0039062E">
        <w:t>during</w:t>
      </w:r>
      <w:r w:rsidR="000A5C4F">
        <w:t xml:space="preserve"> </w:t>
      </w:r>
      <w:r w:rsidR="0039062E">
        <w:t>the</w:t>
      </w:r>
      <w:r w:rsidR="000A5C4F">
        <w:t xml:space="preserve"> </w:t>
      </w:r>
      <w:r w:rsidR="0039062E">
        <w:t>TEAE</w:t>
      </w:r>
      <w:r w:rsidR="000A5C4F">
        <w:t xml:space="preserve"> </w:t>
      </w:r>
      <w:r w:rsidR="0039062E">
        <w:t>period</w:t>
      </w:r>
      <w:r w:rsidR="000A5C4F">
        <w:t xml:space="preserve"> </w:t>
      </w:r>
      <w:r w:rsidR="0039062E">
        <w:t>from</w:t>
      </w:r>
      <w:r w:rsidR="000A5C4F">
        <w:t xml:space="preserve"> </w:t>
      </w:r>
      <w:r w:rsidR="0039062E">
        <w:t>first</w:t>
      </w:r>
      <w:r w:rsidR="000A5C4F">
        <w:t xml:space="preserve"> </w:t>
      </w:r>
      <w:r w:rsidR="0039062E">
        <w:t>injection</w:t>
      </w:r>
      <w:r w:rsidR="000A5C4F">
        <w:t xml:space="preserve"> </w:t>
      </w:r>
      <w:r w:rsidR="0039062E">
        <w:t>post</w:t>
      </w:r>
      <w:r w:rsidR="000A5C4F">
        <w:t xml:space="preserve"> </w:t>
      </w:r>
      <w:r w:rsidR="0039062E">
        <w:t>W</w:t>
      </w:r>
      <w:r w:rsidR="00D9425B">
        <w:t>eek</w:t>
      </w:r>
      <w:r w:rsidR="000A5C4F">
        <w:t xml:space="preserve"> </w:t>
      </w:r>
      <w:r w:rsidR="0039062E">
        <w:t>12</w:t>
      </w:r>
      <w:r w:rsidR="000A5C4F">
        <w:t xml:space="preserve"> </w:t>
      </w:r>
      <w:r w:rsidR="0039062E">
        <w:t>according</w:t>
      </w:r>
      <w:r w:rsidR="000A5C4F">
        <w:t xml:space="preserve"> </w:t>
      </w:r>
      <w:r w:rsidR="0039062E">
        <w:t>to</w:t>
      </w:r>
      <w:r w:rsidR="000A5C4F">
        <w:t xml:space="preserve"> </w:t>
      </w:r>
      <w:r w:rsidR="0039062E">
        <w:t>glucose</w:t>
      </w:r>
      <w:r w:rsidR="000A5C4F">
        <w:t xml:space="preserve"> </w:t>
      </w:r>
      <w:r w:rsidR="0039062E">
        <w:t>control</w:t>
      </w:r>
      <w:r w:rsidR="000A5C4F">
        <w:t xml:space="preserve"> </w:t>
      </w:r>
      <w:r w:rsidR="0039062E">
        <w:t>status</w:t>
      </w:r>
      <w:r w:rsidR="000A5C4F">
        <w:t xml:space="preserve"> </w:t>
      </w:r>
      <w:r w:rsidR="0039062E">
        <w:t>at</w:t>
      </w:r>
      <w:r w:rsidR="000A5C4F">
        <w:t xml:space="preserve"> </w:t>
      </w:r>
      <w:r w:rsidR="0039062E">
        <w:t>baseline</w:t>
      </w:r>
      <w:r w:rsidR="000A5C4F">
        <w:t xml:space="preserve"> </w:t>
      </w:r>
      <w:r w:rsidR="0039062E">
        <w:t>(Safety</w:t>
      </w:r>
      <w:r w:rsidR="000A5C4F">
        <w:t xml:space="preserve"> </w:t>
      </w:r>
      <w:r w:rsidR="0039062E">
        <w:t>pop</w:t>
      </w:r>
      <w:r>
        <w:t>ulation;</w:t>
      </w:r>
      <w:r w:rsidR="000A5C4F">
        <w:t xml:space="preserve"> </w:t>
      </w:r>
      <w:r w:rsidR="0039062E">
        <w:t>Patients</w:t>
      </w:r>
      <w:r w:rsidR="000A5C4F">
        <w:t xml:space="preserve"> </w:t>
      </w:r>
      <w:r w:rsidR="0039062E">
        <w:t>with</w:t>
      </w:r>
      <w:r w:rsidR="000A5C4F">
        <w:t xml:space="preserve"> </w:t>
      </w:r>
      <w:r w:rsidR="0039062E">
        <w:t>at</w:t>
      </w:r>
      <w:r w:rsidR="000A5C4F">
        <w:t xml:space="preserve"> </w:t>
      </w:r>
      <w:r w:rsidR="0039062E">
        <w:t>le</w:t>
      </w:r>
      <w:r>
        <w:t>ast</w:t>
      </w:r>
      <w:r w:rsidR="000A5C4F">
        <w:t xml:space="preserve"> </w:t>
      </w:r>
      <w:r>
        <w:t>1</w:t>
      </w:r>
      <w:r w:rsidR="000A5C4F">
        <w:t xml:space="preserve"> </w:t>
      </w:r>
      <w:r>
        <w:t>injection</w:t>
      </w:r>
      <w:r w:rsidR="000A5C4F">
        <w:t xml:space="preserve"> </w:t>
      </w:r>
      <w:r>
        <w:t>post-IVRS</w:t>
      </w:r>
      <w:r w:rsidR="000A5C4F">
        <w:t xml:space="preserve"> </w:t>
      </w:r>
      <w:r>
        <w:t>W12</w:t>
      </w:r>
      <w:r w:rsidR="000A5C4F">
        <w:t xml:space="preserve"> </w:t>
      </w:r>
      <w:r>
        <w:t>call);</w:t>
      </w:r>
      <w:r w:rsidR="000A5C4F">
        <w:t xml:space="preserve"> </w:t>
      </w:r>
      <w:r w:rsidR="0039062E">
        <w:t>Pool</w:t>
      </w:r>
      <w:r w:rsidR="000A5C4F">
        <w:t xml:space="preserve"> </w:t>
      </w:r>
      <w:r w:rsidR="0039062E">
        <w:t>of</w:t>
      </w:r>
      <w:r w:rsidR="000A5C4F">
        <w:t xml:space="preserve"> </w:t>
      </w:r>
      <w:r w:rsidR="00CE27DF">
        <w:t>Phase</w:t>
      </w:r>
      <w:r w:rsidR="000A5C4F">
        <w:t xml:space="preserve"> </w:t>
      </w:r>
      <w:r w:rsidR="00CE27DF">
        <w:t>III</w:t>
      </w:r>
      <w:r w:rsidR="000A5C4F">
        <w:t xml:space="preserve"> </w:t>
      </w:r>
      <w:r w:rsidR="006E505D">
        <w:t>placebo</w:t>
      </w:r>
      <w:r w:rsidR="000A5C4F">
        <w:t xml:space="preserve"> </w:t>
      </w:r>
      <w:r w:rsidR="006E505D">
        <w:t>controlled</w:t>
      </w:r>
      <w:r w:rsidR="000A5C4F">
        <w:t xml:space="preserve"> </w:t>
      </w:r>
      <w:r w:rsidR="0039062E">
        <w:t>studies</w:t>
      </w:r>
      <w:r w:rsidR="000A5C4F">
        <w:t xml:space="preserve"> </w:t>
      </w:r>
      <w:r w:rsidR="0039062E">
        <w:t>and</w:t>
      </w:r>
      <w:r w:rsidR="000A5C4F">
        <w:t xml:space="preserve"> </w:t>
      </w:r>
      <w:r w:rsidR="0039062E">
        <w:t>Pool</w:t>
      </w:r>
      <w:r w:rsidR="000A5C4F">
        <w:t xml:space="preserve"> </w:t>
      </w:r>
      <w:r w:rsidR="0039062E">
        <w:t>of</w:t>
      </w:r>
      <w:r w:rsidR="000A5C4F">
        <w:t xml:space="preserve"> </w:t>
      </w:r>
      <w:r w:rsidR="006E505D">
        <w:t>ezetimibe</w:t>
      </w:r>
      <w:r w:rsidR="000A5C4F">
        <w:t xml:space="preserve"> </w:t>
      </w:r>
      <w:r w:rsidR="006E505D">
        <w:t>controlled</w:t>
      </w:r>
      <w:r w:rsidR="000A5C4F">
        <w:t xml:space="preserve"> </w:t>
      </w:r>
      <w:r w:rsidR="0039062E">
        <w:t>studies</w:t>
      </w:r>
    </w:p>
    <w:p w:rsidR="0039062E" w:rsidRDefault="0039062E" w:rsidP="0039062E">
      <w:pPr>
        <w:rPr>
          <w:rFonts w:ascii="Times New Roman" w:eastAsiaTheme="minorHAnsi" w:hAnsi="Times New Roman"/>
          <w:sz w:val="24"/>
          <w:szCs w:val="24"/>
        </w:rPr>
      </w:pPr>
      <w:r>
        <w:rPr>
          <w:noProof/>
          <w:lang w:eastAsia="en-AU"/>
        </w:rPr>
        <w:drawing>
          <wp:inline distT="0" distB="0" distL="0" distR="0" wp14:anchorId="44677D6A" wp14:editId="514324F9">
            <wp:extent cx="5400040" cy="4748689"/>
            <wp:effectExtent l="0" t="0" r="0" b="0"/>
            <wp:docPr id="17" name="Picture 17" descr="Table 32: Number of patients with diabetes or impaired glucose control during the TEAE period from first injection post W12 according to glucose control status at baseline (Safety population; Patients with at least 1 injection post-IVRS W12 call); Pool of Phase III placebo controlled studies and Pool of ezetimibe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40" cy="4748689"/>
                    </a:xfrm>
                    <a:prstGeom prst="rect">
                      <a:avLst/>
                    </a:prstGeom>
                  </pic:spPr>
                </pic:pic>
              </a:graphicData>
            </a:graphic>
          </wp:inline>
        </w:drawing>
      </w:r>
    </w:p>
    <w:p w:rsidR="0039062E" w:rsidRPr="0039062E" w:rsidRDefault="0039062E" w:rsidP="0039062E">
      <w:pPr>
        <w:rPr>
          <w:i/>
        </w:rPr>
      </w:pPr>
      <w:r w:rsidRPr="0039062E">
        <w:rPr>
          <w:i/>
        </w:rPr>
        <w:t>Additional</w:t>
      </w:r>
      <w:r w:rsidR="000A5C4F">
        <w:rPr>
          <w:i/>
        </w:rPr>
        <w:t xml:space="preserve"> </w:t>
      </w:r>
      <w:r w:rsidRPr="0039062E">
        <w:rPr>
          <w:i/>
        </w:rPr>
        <w:t>exploratory</w:t>
      </w:r>
      <w:r w:rsidR="000A5C4F">
        <w:rPr>
          <w:i/>
        </w:rPr>
        <w:t xml:space="preserve"> </w:t>
      </w:r>
      <w:r w:rsidRPr="0039062E">
        <w:rPr>
          <w:i/>
        </w:rPr>
        <w:t>analyses</w:t>
      </w:r>
      <w:r w:rsidR="000A5C4F">
        <w:rPr>
          <w:i/>
        </w:rPr>
        <w:t xml:space="preserve"> </w:t>
      </w:r>
      <w:r w:rsidRPr="0039062E">
        <w:rPr>
          <w:i/>
        </w:rPr>
        <w:t>using</w:t>
      </w:r>
      <w:r w:rsidR="000A5C4F">
        <w:rPr>
          <w:i/>
        </w:rPr>
        <w:t xml:space="preserve"> </w:t>
      </w:r>
      <w:r w:rsidRPr="0039062E">
        <w:rPr>
          <w:i/>
        </w:rPr>
        <w:t>the</w:t>
      </w:r>
      <w:r w:rsidR="000A5C4F">
        <w:rPr>
          <w:i/>
        </w:rPr>
        <w:t xml:space="preserve"> </w:t>
      </w:r>
      <w:r w:rsidR="006E505D">
        <w:rPr>
          <w:i/>
        </w:rPr>
        <w:t>placebo</w:t>
      </w:r>
      <w:r w:rsidR="000A5C4F">
        <w:rPr>
          <w:i/>
        </w:rPr>
        <w:t xml:space="preserve"> </w:t>
      </w:r>
      <w:r w:rsidR="006E505D">
        <w:rPr>
          <w:i/>
        </w:rPr>
        <w:t>controlled</w:t>
      </w:r>
      <w:r w:rsidR="000A5C4F">
        <w:rPr>
          <w:i/>
        </w:rPr>
        <w:t xml:space="preserve"> </w:t>
      </w:r>
      <w:r w:rsidR="00C4778C">
        <w:rPr>
          <w:i/>
        </w:rPr>
        <w:t>pool</w:t>
      </w:r>
    </w:p>
    <w:p w:rsidR="0039062E" w:rsidRPr="00157908" w:rsidRDefault="0039062E" w:rsidP="00157908">
      <w:r w:rsidRPr="0039062E">
        <w:t>Because</w:t>
      </w:r>
      <w:r w:rsidR="000A5C4F">
        <w:t xml:space="preserve"> </w:t>
      </w:r>
      <w:r w:rsidRPr="0039062E">
        <w:t>no</w:t>
      </w:r>
      <w:r w:rsidR="000A5C4F">
        <w:t xml:space="preserve"> </w:t>
      </w:r>
      <w:r w:rsidRPr="0039062E">
        <w:t>more</w:t>
      </w:r>
      <w:r w:rsidR="000A5C4F">
        <w:t xml:space="preserve"> </w:t>
      </w:r>
      <w:r w:rsidRPr="0039062E">
        <w:t>than</w:t>
      </w:r>
      <w:r w:rsidR="000A5C4F">
        <w:t xml:space="preserve"> </w:t>
      </w:r>
      <w:r w:rsidRPr="0039062E">
        <w:t>one</w:t>
      </w:r>
      <w:r w:rsidR="000A5C4F">
        <w:t xml:space="preserve"> </w:t>
      </w:r>
      <w:r w:rsidRPr="0039062E">
        <w:t>third</w:t>
      </w:r>
      <w:r w:rsidR="000A5C4F">
        <w:t xml:space="preserve"> </w:t>
      </w:r>
      <w:r w:rsidRPr="0039062E">
        <w:t>of</w:t>
      </w:r>
      <w:r w:rsidR="000A5C4F">
        <w:t xml:space="preserve"> </w:t>
      </w:r>
      <w:r w:rsidR="00C4778C">
        <w:t>alirocumab</w:t>
      </w:r>
      <w:r w:rsidR="000A5C4F">
        <w:t xml:space="preserve"> </w:t>
      </w:r>
      <w:r w:rsidR="00C4778C">
        <w:t>treated</w:t>
      </w:r>
      <w:r w:rsidR="000A5C4F">
        <w:t xml:space="preserve"> </w:t>
      </w:r>
      <w:r w:rsidR="00C4778C">
        <w:t>patients</w:t>
      </w:r>
      <w:r w:rsidR="000A5C4F">
        <w:t xml:space="preserve"> </w:t>
      </w:r>
      <w:r w:rsidR="00C4778C">
        <w:t>had</w:t>
      </w:r>
      <w:r w:rsidR="000A5C4F">
        <w:t xml:space="preserve"> </w:t>
      </w:r>
      <w:r w:rsidR="00C4778C">
        <w:t>an</w:t>
      </w:r>
      <w:r w:rsidR="000A5C4F">
        <w:t xml:space="preserve"> </w:t>
      </w:r>
      <w:r w:rsidR="00C4778C">
        <w:t>up</w:t>
      </w:r>
      <w:r w:rsidR="000A5C4F">
        <w:t xml:space="preserve"> </w:t>
      </w:r>
      <w:r w:rsidRPr="0039062E">
        <w:t>titrated</w:t>
      </w:r>
      <w:r w:rsidR="000A5C4F">
        <w:t xml:space="preserve"> </w:t>
      </w:r>
      <w:r w:rsidRPr="0039062E">
        <w:t>dose</w:t>
      </w:r>
      <w:r w:rsidR="000A5C4F">
        <w:t xml:space="preserve"> </w:t>
      </w:r>
      <w:r w:rsidRPr="0039062E">
        <w:t>to</w:t>
      </w:r>
      <w:r w:rsidR="000A5C4F">
        <w:t xml:space="preserve"> </w:t>
      </w:r>
      <w:r w:rsidRPr="0039062E">
        <w:t>150</w:t>
      </w:r>
      <w:r w:rsidR="000A5C4F">
        <w:t xml:space="preserve"> </w:t>
      </w:r>
      <w:r w:rsidR="00224853">
        <w:t>mg</w:t>
      </w:r>
      <w:r w:rsidR="000A5C4F">
        <w:t xml:space="preserve"> </w:t>
      </w:r>
      <w:r w:rsidRPr="0039062E">
        <w:t>Q2W</w:t>
      </w:r>
      <w:r w:rsidR="000A5C4F">
        <w:t xml:space="preserve"> </w:t>
      </w:r>
      <w:r w:rsidRPr="0039062E">
        <w:t>at</w:t>
      </w:r>
      <w:r w:rsidR="000A5C4F">
        <w:t xml:space="preserve"> </w:t>
      </w:r>
      <w:r w:rsidRPr="0039062E">
        <w:t>Week</w:t>
      </w:r>
      <w:r w:rsidR="000A5C4F">
        <w:t xml:space="preserve"> </w:t>
      </w:r>
      <w:r w:rsidRPr="0039062E">
        <w:t>12</w:t>
      </w:r>
      <w:r w:rsidR="000A5C4F">
        <w:t xml:space="preserve"> </w:t>
      </w:r>
      <w:r w:rsidRPr="0039062E">
        <w:t>in</w:t>
      </w:r>
      <w:r w:rsidR="000A5C4F">
        <w:t xml:space="preserve"> </w:t>
      </w:r>
      <w:r w:rsidRPr="0039062E">
        <w:t>studies</w:t>
      </w:r>
      <w:r w:rsidR="000A5C4F">
        <w:t xml:space="preserve"> </w:t>
      </w:r>
      <w:r w:rsidRPr="0039062E">
        <w:t>with</w:t>
      </w:r>
      <w:r w:rsidR="000A5C4F">
        <w:t xml:space="preserve"> </w:t>
      </w:r>
      <w:r w:rsidR="00C4778C">
        <w:t>up</w:t>
      </w:r>
      <w:r w:rsidR="000A5C4F">
        <w:t xml:space="preserve"> </w:t>
      </w:r>
      <w:r w:rsidR="00C4778C">
        <w:t>titration</w:t>
      </w:r>
      <w:r w:rsidR="000A5C4F">
        <w:t xml:space="preserve"> </w:t>
      </w:r>
      <w:r w:rsidRPr="0039062E">
        <w:t>regimen</w:t>
      </w:r>
      <w:r w:rsidR="000A5C4F">
        <w:t xml:space="preserve"> </w:t>
      </w:r>
      <w:r w:rsidRPr="0039062E">
        <w:t>in</w:t>
      </w:r>
      <w:r w:rsidR="000A5C4F">
        <w:t xml:space="preserve"> </w:t>
      </w:r>
      <w:r w:rsidRPr="0039062E">
        <w:t>the</w:t>
      </w:r>
      <w:r w:rsidR="000A5C4F">
        <w:t xml:space="preserve"> </w:t>
      </w:r>
      <w:r w:rsidR="006E505D">
        <w:t>placebo</w:t>
      </w:r>
      <w:r w:rsidR="000A5C4F">
        <w:t xml:space="preserve"> </w:t>
      </w:r>
      <w:r w:rsidR="006E505D">
        <w:t>controlled</w:t>
      </w:r>
      <w:r w:rsidR="000A5C4F">
        <w:t xml:space="preserve"> </w:t>
      </w:r>
      <w:r w:rsidRPr="0039062E">
        <w:t>pool,</w:t>
      </w:r>
      <w:r w:rsidR="000A5C4F">
        <w:t xml:space="preserve"> </w:t>
      </w:r>
      <w:r w:rsidRPr="0039062E">
        <w:t>the</w:t>
      </w:r>
      <w:r w:rsidR="000A5C4F">
        <w:t xml:space="preserve"> </w:t>
      </w:r>
      <w:r w:rsidRPr="0039062E">
        <w:t>safety</w:t>
      </w:r>
      <w:r w:rsidR="000A5C4F">
        <w:t xml:space="preserve"> </w:t>
      </w:r>
      <w:r w:rsidRPr="0039062E">
        <w:t>of</w:t>
      </w:r>
      <w:r w:rsidR="000A5C4F">
        <w:t xml:space="preserve"> </w:t>
      </w:r>
      <w:r w:rsidRPr="0039062E">
        <w:t>the</w:t>
      </w:r>
      <w:r w:rsidR="000A5C4F">
        <w:t xml:space="preserve"> </w:t>
      </w:r>
      <w:r w:rsidRPr="0039062E">
        <w:t>alirocumab</w:t>
      </w:r>
      <w:r w:rsidR="000A5C4F">
        <w:t xml:space="preserve"> </w:t>
      </w:r>
      <w:r w:rsidRPr="0039062E">
        <w:t>group</w:t>
      </w:r>
      <w:r w:rsidR="000A5C4F">
        <w:t xml:space="preserve"> </w:t>
      </w:r>
      <w:r w:rsidRPr="0039062E">
        <w:t>in</w:t>
      </w:r>
      <w:r w:rsidR="000A5C4F">
        <w:t xml:space="preserve"> </w:t>
      </w:r>
      <w:r w:rsidRPr="0039062E">
        <w:t>these</w:t>
      </w:r>
      <w:r w:rsidR="000A5C4F">
        <w:t xml:space="preserve"> </w:t>
      </w:r>
      <w:r w:rsidRPr="0039062E">
        <w:t>studies</w:t>
      </w:r>
      <w:r w:rsidR="000A5C4F">
        <w:t xml:space="preserve"> </w:t>
      </w:r>
      <w:r w:rsidRPr="0039062E">
        <w:t>is</w:t>
      </w:r>
      <w:r w:rsidR="000A5C4F">
        <w:t xml:space="preserve"> </w:t>
      </w:r>
      <w:r w:rsidRPr="0039062E">
        <w:t>likely</w:t>
      </w:r>
      <w:r w:rsidR="000A5C4F">
        <w:t xml:space="preserve"> </w:t>
      </w:r>
      <w:r w:rsidRPr="0039062E">
        <w:t>more</w:t>
      </w:r>
      <w:r w:rsidR="000A5C4F">
        <w:t xml:space="preserve"> </w:t>
      </w:r>
      <w:r w:rsidRPr="0039062E">
        <w:t>reflecting</w:t>
      </w:r>
      <w:r w:rsidR="000A5C4F">
        <w:t xml:space="preserve"> </w:t>
      </w:r>
      <w:r w:rsidRPr="0039062E">
        <w:t>the</w:t>
      </w:r>
      <w:r w:rsidR="000A5C4F">
        <w:t xml:space="preserve"> </w:t>
      </w:r>
      <w:r w:rsidRPr="0039062E">
        <w:t>safety</w:t>
      </w:r>
      <w:r w:rsidR="000A5C4F">
        <w:t xml:space="preserve"> </w:t>
      </w:r>
      <w:r w:rsidRPr="0039062E">
        <w:t>profile</w:t>
      </w:r>
      <w:r w:rsidR="000A5C4F">
        <w:t xml:space="preserve"> </w:t>
      </w:r>
      <w:r w:rsidRPr="0039062E">
        <w:t>of</w:t>
      </w:r>
      <w:r w:rsidR="000A5C4F">
        <w:t xml:space="preserve"> </w:t>
      </w:r>
      <w:r w:rsidRPr="0039062E">
        <w:t>the</w:t>
      </w:r>
      <w:r w:rsidR="000A5C4F">
        <w:t xml:space="preserve"> </w:t>
      </w:r>
      <w:r w:rsidRPr="0039062E">
        <w:t>75</w:t>
      </w:r>
      <w:r w:rsidR="000A5C4F">
        <w:t xml:space="preserve"> </w:t>
      </w:r>
      <w:r w:rsidR="00224853">
        <w:t>mg</w:t>
      </w:r>
      <w:r w:rsidR="000A5C4F">
        <w:t xml:space="preserve"> </w:t>
      </w:r>
      <w:r w:rsidRPr="0039062E">
        <w:t>than</w:t>
      </w:r>
      <w:r w:rsidR="000A5C4F">
        <w:t xml:space="preserve"> </w:t>
      </w:r>
      <w:r w:rsidRPr="0039062E">
        <w:t>the</w:t>
      </w:r>
      <w:r w:rsidR="000A5C4F">
        <w:t xml:space="preserve"> </w:t>
      </w:r>
      <w:r w:rsidRPr="0039062E">
        <w:t>150</w:t>
      </w:r>
      <w:r w:rsidR="000A5C4F">
        <w:t xml:space="preserve"> </w:t>
      </w:r>
      <w:r w:rsidR="00224853">
        <w:t>mg</w:t>
      </w:r>
      <w:r w:rsidR="000A5C4F">
        <w:t xml:space="preserve"> </w:t>
      </w:r>
      <w:r w:rsidRPr="0039062E">
        <w:t>dose.</w:t>
      </w:r>
      <w:r w:rsidR="000A5C4F">
        <w:t xml:space="preserve"> </w:t>
      </w:r>
      <w:r w:rsidRPr="0039062E">
        <w:t>Comparison</w:t>
      </w:r>
      <w:r w:rsidR="000A5C4F">
        <w:t xml:space="preserve"> </w:t>
      </w:r>
      <w:r w:rsidRPr="0039062E">
        <w:t>of</w:t>
      </w:r>
      <w:r w:rsidR="000A5C4F">
        <w:t xml:space="preserve"> </w:t>
      </w:r>
      <w:r w:rsidRPr="0039062E">
        <w:t>the</w:t>
      </w:r>
      <w:r w:rsidR="000A5C4F">
        <w:t xml:space="preserve"> </w:t>
      </w:r>
      <w:r w:rsidRPr="0039062E">
        <w:t>safety</w:t>
      </w:r>
      <w:r w:rsidR="000A5C4F">
        <w:t xml:space="preserve"> </w:t>
      </w:r>
      <w:r w:rsidRPr="0039062E">
        <w:t>of</w:t>
      </w:r>
      <w:r w:rsidR="000A5C4F">
        <w:t xml:space="preserve"> </w:t>
      </w:r>
      <w:r w:rsidR="00C4778C">
        <w:t>alirocumab</w:t>
      </w:r>
      <w:r w:rsidR="000A5C4F">
        <w:t xml:space="preserve"> </w:t>
      </w:r>
      <w:r w:rsidR="00C4778C">
        <w:t>treated</w:t>
      </w:r>
      <w:r w:rsidR="000A5C4F">
        <w:t xml:space="preserve"> </w:t>
      </w:r>
      <w:r w:rsidRPr="0039062E">
        <w:t>patients</w:t>
      </w:r>
      <w:r w:rsidR="000A5C4F">
        <w:t xml:space="preserve"> </w:t>
      </w:r>
      <w:r w:rsidRPr="0039062E">
        <w:t>in</w:t>
      </w:r>
      <w:r w:rsidR="000A5C4F">
        <w:t xml:space="preserve"> </w:t>
      </w:r>
      <w:r w:rsidRPr="0039062E">
        <w:t>the</w:t>
      </w:r>
      <w:r w:rsidR="000A5C4F">
        <w:t xml:space="preserve"> </w:t>
      </w:r>
      <w:r w:rsidR="006E505D">
        <w:t>placebo</w:t>
      </w:r>
      <w:r w:rsidR="000A5C4F">
        <w:t xml:space="preserve"> </w:t>
      </w:r>
      <w:r w:rsidR="006E505D">
        <w:t>controlled</w:t>
      </w:r>
      <w:r w:rsidR="000A5C4F">
        <w:t xml:space="preserve"> </w:t>
      </w:r>
      <w:r w:rsidRPr="0039062E">
        <w:t>studies</w:t>
      </w:r>
      <w:r w:rsidR="000A5C4F">
        <w:t xml:space="preserve"> </w:t>
      </w:r>
      <w:r w:rsidRPr="0039062E">
        <w:t>with</w:t>
      </w:r>
      <w:r w:rsidR="000A5C4F">
        <w:t xml:space="preserve"> </w:t>
      </w:r>
      <w:r w:rsidRPr="0039062E">
        <w:t>a</w:t>
      </w:r>
      <w:r w:rsidR="000A5C4F">
        <w:t xml:space="preserve"> </w:t>
      </w:r>
      <w:r w:rsidRPr="0039062E">
        <w:t>starting</w:t>
      </w:r>
      <w:r w:rsidR="000A5C4F">
        <w:t xml:space="preserve"> </w:t>
      </w:r>
      <w:r w:rsidRPr="0039062E">
        <w:t>dose</w:t>
      </w:r>
      <w:r w:rsidR="000A5C4F">
        <w:t xml:space="preserve"> </w:t>
      </w:r>
      <w:r w:rsidRPr="0039062E">
        <w:t>of</w:t>
      </w:r>
      <w:r w:rsidR="000A5C4F">
        <w:t xml:space="preserve"> </w:t>
      </w:r>
      <w:r w:rsidRPr="0039062E">
        <w:t>150</w:t>
      </w:r>
      <w:r w:rsidR="000A5C4F">
        <w:t xml:space="preserve"> </w:t>
      </w:r>
      <w:r w:rsidR="00224853">
        <w:t>mg</w:t>
      </w:r>
      <w:r w:rsidR="000A5C4F">
        <w:t xml:space="preserve"> </w:t>
      </w:r>
      <w:r w:rsidRPr="0039062E">
        <w:t>Q2W</w:t>
      </w:r>
      <w:r w:rsidR="000A5C4F">
        <w:t xml:space="preserve"> </w:t>
      </w:r>
      <w:r w:rsidRPr="0039062E">
        <w:t>versus</w:t>
      </w:r>
      <w:r w:rsidR="000A5C4F">
        <w:t xml:space="preserve"> </w:t>
      </w:r>
      <w:r w:rsidRPr="0039062E">
        <w:t>patients</w:t>
      </w:r>
      <w:r w:rsidR="000A5C4F">
        <w:t xml:space="preserve"> </w:t>
      </w:r>
      <w:r w:rsidRPr="0039062E">
        <w:t>with</w:t>
      </w:r>
      <w:r w:rsidR="000A5C4F">
        <w:t xml:space="preserve"> </w:t>
      </w:r>
      <w:r w:rsidRPr="0039062E">
        <w:t>a</w:t>
      </w:r>
      <w:r w:rsidR="000A5C4F">
        <w:t xml:space="preserve"> </w:t>
      </w:r>
      <w:r w:rsidRPr="0039062E">
        <w:t>possible</w:t>
      </w:r>
      <w:r w:rsidR="000A5C4F">
        <w:t xml:space="preserve"> </w:t>
      </w:r>
      <w:r w:rsidRPr="0039062E">
        <w:t>dose</w:t>
      </w:r>
      <w:r w:rsidR="000A5C4F">
        <w:t xml:space="preserve"> </w:t>
      </w:r>
      <w:r w:rsidR="00C4778C">
        <w:t>up</w:t>
      </w:r>
      <w:r w:rsidR="000A5C4F">
        <w:t xml:space="preserve"> </w:t>
      </w:r>
      <w:r w:rsidR="00C4778C">
        <w:t>titration</w:t>
      </w:r>
      <w:r w:rsidR="000A5C4F">
        <w:t xml:space="preserve"> </w:t>
      </w:r>
      <w:r w:rsidR="00C4778C">
        <w:t>provides</w:t>
      </w:r>
      <w:r w:rsidR="000A5C4F">
        <w:t xml:space="preserve"> </w:t>
      </w:r>
      <w:r w:rsidR="00C4778C">
        <w:t>another</w:t>
      </w:r>
      <w:r w:rsidR="000A5C4F">
        <w:t xml:space="preserve"> </w:t>
      </w:r>
      <w:r w:rsidR="00C4778C">
        <w:t>head</w:t>
      </w:r>
      <w:r w:rsidR="000A5C4F">
        <w:t xml:space="preserve"> </w:t>
      </w:r>
      <w:r w:rsidR="00C4778C">
        <w:t>to</w:t>
      </w:r>
      <w:r w:rsidR="000A5C4F">
        <w:t xml:space="preserve"> </w:t>
      </w:r>
      <w:r w:rsidRPr="0039062E">
        <w:t>head</w:t>
      </w:r>
      <w:r w:rsidR="000A5C4F">
        <w:t xml:space="preserve"> </w:t>
      </w:r>
      <w:r w:rsidRPr="0039062E">
        <w:t>assessment</w:t>
      </w:r>
      <w:r w:rsidR="000A5C4F">
        <w:t xml:space="preserve"> </w:t>
      </w:r>
      <w:r w:rsidRPr="0039062E">
        <w:t>of</w:t>
      </w:r>
      <w:r w:rsidR="000A5C4F">
        <w:t xml:space="preserve"> </w:t>
      </w:r>
      <w:r w:rsidRPr="0039062E">
        <w:t>the</w:t>
      </w:r>
      <w:r w:rsidR="000A5C4F">
        <w:t xml:space="preserve"> </w:t>
      </w:r>
      <w:r w:rsidR="00157908">
        <w:t>150</w:t>
      </w:r>
      <w:r w:rsidR="000A5C4F">
        <w:t xml:space="preserve"> </w:t>
      </w:r>
      <w:r w:rsidR="00224853">
        <w:t>mg</w:t>
      </w:r>
      <w:r w:rsidR="000A5C4F">
        <w:t xml:space="preserve"> </w:t>
      </w:r>
      <w:r w:rsidR="00157908">
        <w:t>and</w:t>
      </w:r>
      <w:r w:rsidR="000A5C4F">
        <w:t xml:space="preserve"> </w:t>
      </w:r>
      <w:r w:rsidR="00157908">
        <w:t>the</w:t>
      </w:r>
      <w:r w:rsidR="000A5C4F">
        <w:t xml:space="preserve"> </w:t>
      </w:r>
      <w:r w:rsidR="00157908">
        <w:t>75</w:t>
      </w:r>
      <w:r w:rsidR="000A5C4F">
        <w:t xml:space="preserve"> </w:t>
      </w:r>
      <w:r w:rsidR="00224853">
        <w:t>mg</w:t>
      </w:r>
      <w:r w:rsidR="000A5C4F">
        <w:t xml:space="preserve"> </w:t>
      </w:r>
      <w:r w:rsidR="00157908">
        <w:t>Q2W</w:t>
      </w:r>
      <w:r w:rsidR="000A5C4F">
        <w:t xml:space="preserve"> </w:t>
      </w:r>
      <w:r w:rsidR="00157908">
        <w:t>dosing</w:t>
      </w:r>
      <w:r w:rsidR="000A5C4F">
        <w:t xml:space="preserve"> </w:t>
      </w:r>
      <w:r w:rsidR="00157908" w:rsidRPr="00157908">
        <w:t>regimen.</w:t>
      </w:r>
      <w:r w:rsidR="000A5C4F">
        <w:t xml:space="preserve"> </w:t>
      </w:r>
      <w:r w:rsidR="00157908" w:rsidRPr="00157908">
        <w:t>No</w:t>
      </w:r>
      <w:r w:rsidR="000A5C4F">
        <w:t xml:space="preserve"> </w:t>
      </w:r>
      <w:r w:rsidR="00157908" w:rsidRPr="00157908">
        <w:t>meaningful</w:t>
      </w:r>
      <w:r w:rsidR="000A5C4F">
        <w:t xml:space="preserve"> </w:t>
      </w:r>
      <w:r w:rsidR="00157908" w:rsidRPr="00157908">
        <w:t>differences</w:t>
      </w:r>
      <w:r w:rsidR="000A5C4F">
        <w:t xml:space="preserve"> </w:t>
      </w:r>
      <w:r w:rsidR="00157908" w:rsidRPr="00157908">
        <w:t>in</w:t>
      </w:r>
      <w:r w:rsidR="000A5C4F">
        <w:t xml:space="preserve"> </w:t>
      </w:r>
      <w:r w:rsidR="00157908" w:rsidRPr="00157908">
        <w:t>the</w:t>
      </w:r>
      <w:r w:rsidR="000A5C4F">
        <w:t xml:space="preserve"> </w:t>
      </w:r>
      <w:r w:rsidR="00157908" w:rsidRPr="00157908">
        <w:t>frequencies</w:t>
      </w:r>
      <w:r w:rsidR="000A5C4F">
        <w:t xml:space="preserve"> </w:t>
      </w:r>
      <w:r w:rsidR="00157908" w:rsidRPr="00157908">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00157908" w:rsidRPr="00157908">
        <w:t>emerged</w:t>
      </w:r>
      <w:r w:rsidR="000A5C4F">
        <w:t xml:space="preserve"> </w:t>
      </w:r>
      <w:r w:rsidR="00157908" w:rsidRPr="00157908">
        <w:t>from</w:t>
      </w:r>
      <w:r w:rsidR="000A5C4F">
        <w:t xml:space="preserve"> </w:t>
      </w:r>
      <w:r w:rsidR="00157908" w:rsidRPr="00157908">
        <w:t>this</w:t>
      </w:r>
      <w:r w:rsidR="000A5C4F">
        <w:t xml:space="preserve"> </w:t>
      </w:r>
      <w:r w:rsidR="00157908" w:rsidRPr="00157908">
        <w:t>comparison</w:t>
      </w:r>
      <w:r w:rsidR="000A5C4F">
        <w:t xml:space="preserve"> </w:t>
      </w:r>
      <w:r w:rsidR="00157908" w:rsidRPr="00157908">
        <w:t>both</w:t>
      </w:r>
      <w:r w:rsidR="000A5C4F">
        <w:t xml:space="preserve"> </w:t>
      </w:r>
      <w:r w:rsidR="00157908" w:rsidRPr="00157908">
        <w:t>in</w:t>
      </w:r>
      <w:r w:rsidR="000A5C4F">
        <w:t xml:space="preserve"> </w:t>
      </w:r>
      <w:r w:rsidR="00157908" w:rsidRPr="00157908">
        <w:t>patients</w:t>
      </w:r>
      <w:r w:rsidR="000A5C4F">
        <w:t xml:space="preserve"> </w:t>
      </w:r>
      <w:r w:rsidR="00157908" w:rsidRPr="00157908">
        <w:t>with</w:t>
      </w:r>
      <w:r w:rsidR="000A5C4F">
        <w:t xml:space="preserve"> </w:t>
      </w:r>
      <w:r w:rsidR="00157908" w:rsidRPr="00157908">
        <w:t>normal</w:t>
      </w:r>
      <w:r w:rsidR="000A5C4F">
        <w:t xml:space="preserve"> </w:t>
      </w:r>
      <w:r w:rsidR="00157908" w:rsidRPr="00157908">
        <w:t>and</w:t>
      </w:r>
      <w:r w:rsidR="000A5C4F">
        <w:t xml:space="preserve"> </w:t>
      </w:r>
      <w:r w:rsidR="00157908" w:rsidRPr="00157908">
        <w:t>impaired</w:t>
      </w:r>
      <w:r w:rsidR="000A5C4F">
        <w:t xml:space="preserve"> </w:t>
      </w:r>
      <w:r w:rsidR="00157908" w:rsidRPr="00157908">
        <w:t>gluco</w:t>
      </w:r>
      <w:r w:rsidR="00AE4620">
        <w:t>se</w:t>
      </w:r>
      <w:r w:rsidR="000A5C4F">
        <w:t xml:space="preserve"> </w:t>
      </w:r>
      <w:r w:rsidR="00AE4620">
        <w:t>control</w:t>
      </w:r>
      <w:r w:rsidR="000A5C4F">
        <w:t xml:space="preserve"> </w:t>
      </w:r>
      <w:r w:rsidR="00AE4620">
        <w:t>at</w:t>
      </w:r>
      <w:r w:rsidR="000A5C4F">
        <w:t xml:space="preserve"> </w:t>
      </w:r>
      <w:r w:rsidR="00AE4620">
        <w:t>baseline</w:t>
      </w:r>
      <w:r w:rsidR="000A5C4F">
        <w:t xml:space="preserve"> </w:t>
      </w:r>
      <w:r w:rsidR="00AE4620">
        <w:t>(Table</w:t>
      </w:r>
      <w:r w:rsidR="000A5C4F">
        <w:t xml:space="preserve"> </w:t>
      </w:r>
      <w:r w:rsidR="00AE4620">
        <w:t>33</w:t>
      </w:r>
      <w:r w:rsidR="00157908" w:rsidRPr="00157908">
        <w:t>).</w:t>
      </w:r>
    </w:p>
    <w:p w:rsidR="0039062E" w:rsidRDefault="00AE4620" w:rsidP="00157908">
      <w:pPr>
        <w:pStyle w:val="TableTitle"/>
        <w:rPr>
          <w:rFonts w:ascii="Times New Roman" w:eastAsiaTheme="minorHAnsi" w:hAnsi="Times New Roman"/>
          <w:sz w:val="24"/>
          <w:szCs w:val="24"/>
        </w:rPr>
      </w:pPr>
      <w:r>
        <w:lastRenderedPageBreak/>
        <w:t>Table</w:t>
      </w:r>
      <w:r w:rsidR="000A5C4F">
        <w:t xml:space="preserve"> </w:t>
      </w:r>
      <w:r>
        <w:t>33:</w:t>
      </w:r>
      <w:r w:rsidR="000A5C4F">
        <w:t xml:space="preserve"> </w:t>
      </w:r>
      <w:r w:rsidR="00157908">
        <w:t>Number</w:t>
      </w:r>
      <w:r w:rsidR="000A5C4F">
        <w:t xml:space="preserve"> </w:t>
      </w:r>
      <w:r w:rsidR="00157908">
        <w:t>of</w:t>
      </w:r>
      <w:r w:rsidR="000A5C4F">
        <w:t xml:space="preserve"> </w:t>
      </w:r>
      <w:r w:rsidR="00157908">
        <w:t>patients</w:t>
      </w:r>
      <w:r w:rsidR="000A5C4F">
        <w:t xml:space="preserve"> </w:t>
      </w:r>
      <w:r w:rsidR="00157908">
        <w:t>with</w:t>
      </w:r>
      <w:r w:rsidR="000A5C4F">
        <w:t xml:space="preserve"> </w:t>
      </w:r>
      <w:r w:rsidR="00157908">
        <w:t>diabetes</w:t>
      </w:r>
      <w:r w:rsidR="000A5C4F">
        <w:t xml:space="preserve"> </w:t>
      </w:r>
      <w:r w:rsidR="00157908">
        <w:t>or</w:t>
      </w:r>
      <w:r w:rsidR="000A5C4F">
        <w:t xml:space="preserve"> </w:t>
      </w:r>
      <w:r w:rsidR="00157908">
        <w:t>impaired</w:t>
      </w:r>
      <w:r w:rsidR="000A5C4F">
        <w:t xml:space="preserve"> </w:t>
      </w:r>
      <w:r w:rsidR="00157908">
        <w:t>glucose</w:t>
      </w:r>
      <w:r w:rsidR="000A5C4F">
        <w:t xml:space="preserve"> </w:t>
      </w:r>
      <w:r w:rsidR="00157908">
        <w:t>control</w:t>
      </w:r>
      <w:r w:rsidR="000A5C4F">
        <w:t xml:space="preserve"> </w:t>
      </w:r>
      <w:r w:rsidR="00157908">
        <w:t>during</w:t>
      </w:r>
      <w:r w:rsidR="000A5C4F">
        <w:t xml:space="preserve"> </w:t>
      </w:r>
      <w:r w:rsidR="00157908">
        <w:t>the</w:t>
      </w:r>
      <w:r w:rsidR="000A5C4F">
        <w:t xml:space="preserve"> </w:t>
      </w:r>
      <w:r w:rsidR="00157908">
        <w:t>TEAE</w:t>
      </w:r>
      <w:r w:rsidR="000A5C4F">
        <w:t xml:space="preserve"> </w:t>
      </w:r>
      <w:r w:rsidR="00157908">
        <w:t>period</w:t>
      </w:r>
      <w:r w:rsidR="000A5C4F">
        <w:t xml:space="preserve"> </w:t>
      </w:r>
      <w:r w:rsidR="00157908">
        <w:t>according</w:t>
      </w:r>
      <w:r w:rsidR="000A5C4F">
        <w:t xml:space="preserve"> </w:t>
      </w:r>
      <w:r w:rsidR="00157908">
        <w:t>to</w:t>
      </w:r>
      <w:r w:rsidR="000A5C4F">
        <w:t xml:space="preserve"> </w:t>
      </w:r>
      <w:r w:rsidR="00157908">
        <w:t>dosing</w:t>
      </w:r>
      <w:r w:rsidR="000A5C4F">
        <w:t xml:space="preserve"> </w:t>
      </w:r>
      <w:r w:rsidR="00157908">
        <w:t>regimen</w:t>
      </w:r>
      <w:r w:rsidR="000A5C4F">
        <w:t xml:space="preserve"> </w:t>
      </w:r>
      <w:r w:rsidR="00157908">
        <w:t>and</w:t>
      </w:r>
      <w:r w:rsidR="000A5C4F">
        <w:t xml:space="preserve"> </w:t>
      </w:r>
      <w:r w:rsidR="00157908">
        <w:t>glucose</w:t>
      </w:r>
      <w:r w:rsidR="000A5C4F">
        <w:t xml:space="preserve"> </w:t>
      </w:r>
      <w:r w:rsidR="00157908">
        <w:t>control</w:t>
      </w:r>
      <w:r w:rsidR="000A5C4F">
        <w:t xml:space="preserve"> </w:t>
      </w:r>
      <w:r w:rsidR="00157908">
        <w:t>status</w:t>
      </w:r>
      <w:r w:rsidR="000A5C4F">
        <w:t xml:space="preserve"> </w:t>
      </w:r>
      <w:r w:rsidR="00157908">
        <w:t>a</w:t>
      </w:r>
      <w:r>
        <w:t>t</w:t>
      </w:r>
      <w:r w:rsidR="000A5C4F">
        <w:t xml:space="preserve"> </w:t>
      </w:r>
      <w:r>
        <w:t>baseline</w:t>
      </w:r>
      <w:r w:rsidR="000A5C4F">
        <w:t xml:space="preserve"> </w:t>
      </w:r>
      <w:r>
        <w:t>(Safety</w:t>
      </w:r>
      <w:r w:rsidR="000A5C4F">
        <w:t xml:space="preserve"> </w:t>
      </w:r>
      <w:r>
        <w:t>population);</w:t>
      </w:r>
      <w:r w:rsidR="000A5C4F">
        <w:t xml:space="preserve"> </w:t>
      </w:r>
      <w:r w:rsidR="00157908">
        <w:t>Pool</w:t>
      </w:r>
      <w:r w:rsidR="000A5C4F">
        <w:t xml:space="preserve"> </w:t>
      </w:r>
      <w:r w:rsidR="00157908">
        <w:t>of</w:t>
      </w:r>
      <w:r w:rsidR="000A5C4F">
        <w:t xml:space="preserve"> </w:t>
      </w:r>
      <w:r w:rsidR="00CE27DF">
        <w:t>Phase</w:t>
      </w:r>
      <w:r w:rsidR="000A5C4F">
        <w:t xml:space="preserve"> </w:t>
      </w:r>
      <w:r w:rsidR="00CE27DF">
        <w:t>III</w:t>
      </w:r>
      <w:r w:rsidR="000A5C4F">
        <w:t xml:space="preserve"> </w:t>
      </w:r>
      <w:r w:rsidR="006E505D">
        <w:t>placebo</w:t>
      </w:r>
      <w:r w:rsidR="000A5C4F">
        <w:t xml:space="preserve"> </w:t>
      </w:r>
      <w:r w:rsidR="006E505D">
        <w:t>controlled</w:t>
      </w:r>
      <w:r w:rsidR="000A5C4F">
        <w:t xml:space="preserve"> </w:t>
      </w:r>
      <w:r w:rsidR="00157908">
        <w:t>studies</w:t>
      </w:r>
    </w:p>
    <w:p w:rsidR="0039062E" w:rsidRDefault="00157908" w:rsidP="0039062E">
      <w:pPr>
        <w:rPr>
          <w:rFonts w:ascii="Times New Roman" w:eastAsiaTheme="minorHAnsi" w:hAnsi="Times New Roman"/>
          <w:sz w:val="24"/>
          <w:szCs w:val="24"/>
        </w:rPr>
      </w:pPr>
      <w:r>
        <w:rPr>
          <w:noProof/>
          <w:lang w:eastAsia="en-AU"/>
        </w:rPr>
        <w:drawing>
          <wp:inline distT="0" distB="0" distL="0" distR="0" wp14:anchorId="17EE39A7" wp14:editId="2926834D">
            <wp:extent cx="5400040" cy="4759074"/>
            <wp:effectExtent l="0" t="0" r="0" b="3810"/>
            <wp:docPr id="18" name="Picture 18" descr="Table 33: Number of patients with diabetes or impaired glucose control during the TEAE period according to dosing regimen and glucose control status at baseline (Safety population) - Pool of Phase III placebo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40" cy="4759074"/>
                    </a:xfrm>
                    <a:prstGeom prst="rect">
                      <a:avLst/>
                    </a:prstGeom>
                  </pic:spPr>
                </pic:pic>
              </a:graphicData>
            </a:graphic>
          </wp:inline>
        </w:drawing>
      </w:r>
    </w:p>
    <w:p w:rsidR="00157908" w:rsidRPr="00157908" w:rsidRDefault="00157908" w:rsidP="00A90E48">
      <w:pPr>
        <w:pStyle w:val="Heading6"/>
      </w:pPr>
      <w:r w:rsidRPr="00157908">
        <w:t>Comparison</w:t>
      </w:r>
      <w:r w:rsidR="000A5C4F">
        <w:t xml:space="preserve"> </w:t>
      </w:r>
      <w:r w:rsidRPr="00157908">
        <w:t>of</w:t>
      </w:r>
      <w:r w:rsidR="000A5C4F">
        <w:t xml:space="preserve"> </w:t>
      </w:r>
      <w:r w:rsidRPr="00157908">
        <w:t>the</w:t>
      </w:r>
      <w:r w:rsidR="000A5C4F">
        <w:t xml:space="preserve"> </w:t>
      </w:r>
      <w:r w:rsidRPr="00157908">
        <w:t>frequencies</w:t>
      </w:r>
      <w:r w:rsidR="000A5C4F">
        <w:t xml:space="preserve"> </w:t>
      </w:r>
      <w:r w:rsidRPr="00157908">
        <w:t>of</w:t>
      </w:r>
      <w:r w:rsidR="000A5C4F">
        <w:t xml:space="preserve"> </w:t>
      </w:r>
      <w:r w:rsidRPr="00157908">
        <w:t>new</w:t>
      </w:r>
      <w:r w:rsidR="000A5C4F">
        <w:t xml:space="preserve"> </w:t>
      </w:r>
      <w:r w:rsidRPr="00157908">
        <w:t>onset</w:t>
      </w:r>
      <w:r w:rsidR="000A5C4F">
        <w:t xml:space="preserve"> </w:t>
      </w:r>
      <w:r w:rsidRPr="00157908">
        <w:t>diabetes</w:t>
      </w:r>
      <w:r w:rsidR="000A5C4F">
        <w:t xml:space="preserve"> </w:t>
      </w:r>
      <w:r w:rsidRPr="00157908">
        <w:t>events</w:t>
      </w:r>
      <w:r w:rsidR="000A5C4F">
        <w:t xml:space="preserve"> </w:t>
      </w:r>
      <w:r w:rsidRPr="00157908">
        <w:t>occurring</w:t>
      </w:r>
      <w:r w:rsidR="000A5C4F">
        <w:t xml:space="preserve"> </w:t>
      </w:r>
      <w:r w:rsidRPr="00157908">
        <w:t>on</w:t>
      </w:r>
      <w:r w:rsidR="000A5C4F">
        <w:t xml:space="preserve"> </w:t>
      </w:r>
      <w:r w:rsidRPr="00157908">
        <w:t>300</w:t>
      </w:r>
      <w:r w:rsidR="000A5C4F">
        <w:t xml:space="preserve"> </w:t>
      </w:r>
      <w:r w:rsidR="00224853">
        <w:t>mg</w:t>
      </w:r>
      <w:r w:rsidR="000A5C4F">
        <w:t xml:space="preserve"> </w:t>
      </w:r>
      <w:r w:rsidRPr="00157908">
        <w:t>Q4W</w:t>
      </w:r>
      <w:r w:rsidR="000A5C4F">
        <w:t xml:space="preserve"> </w:t>
      </w:r>
      <w:r w:rsidRPr="00157908">
        <w:t>and</w:t>
      </w:r>
      <w:r w:rsidR="000A5C4F">
        <w:t xml:space="preserve"> </w:t>
      </w:r>
      <w:r w:rsidRPr="00157908">
        <w:t>150</w:t>
      </w:r>
      <w:r w:rsidR="000A5C4F">
        <w:t xml:space="preserve"> </w:t>
      </w:r>
      <w:r w:rsidR="00224853">
        <w:t>mg</w:t>
      </w:r>
      <w:r w:rsidR="000A5C4F">
        <w:t xml:space="preserve"> </w:t>
      </w:r>
      <w:r w:rsidR="00C4778C">
        <w:t>Q2W</w:t>
      </w:r>
    </w:p>
    <w:p w:rsidR="0039062E" w:rsidRPr="00157908" w:rsidRDefault="00157908" w:rsidP="00157908">
      <w:r w:rsidRPr="00157908">
        <w:t>In</w:t>
      </w:r>
      <w:r w:rsidR="000A5C4F">
        <w:t xml:space="preserve"> </w:t>
      </w:r>
      <w:r w:rsidRPr="00157908">
        <w:t>the</w:t>
      </w:r>
      <w:r w:rsidR="000A5C4F">
        <w:t xml:space="preserve"> </w:t>
      </w:r>
      <w:r w:rsidR="00C4778C">
        <w:t>Study</w:t>
      </w:r>
      <w:r w:rsidR="000A5C4F">
        <w:t xml:space="preserve"> </w:t>
      </w:r>
      <w:r w:rsidRPr="00157908">
        <w:t>R727-CL-1308</w:t>
      </w:r>
      <w:r w:rsidR="000A5C4F">
        <w:t xml:space="preserve"> </w:t>
      </w:r>
      <w:r w:rsidRPr="00157908">
        <w:t>(CHOICE</w:t>
      </w:r>
      <w:r w:rsidR="000A5C4F">
        <w:t xml:space="preserve"> </w:t>
      </w:r>
      <w:r w:rsidRPr="00157908">
        <w:t>I),</w:t>
      </w:r>
      <w:r w:rsidR="000A5C4F">
        <w:t xml:space="preserve"> </w:t>
      </w:r>
      <w:r w:rsidRPr="00157908">
        <w:t>approximately</w:t>
      </w:r>
      <w:r w:rsidR="000A5C4F">
        <w:t xml:space="preserve"> </w:t>
      </w:r>
      <w:r w:rsidRPr="00157908">
        <w:t>20%</w:t>
      </w:r>
      <w:r w:rsidR="000A5C4F">
        <w:t xml:space="preserve"> </w:t>
      </w:r>
      <w:r w:rsidRPr="00157908">
        <w:t>of</w:t>
      </w:r>
      <w:r w:rsidR="000A5C4F">
        <w:t xml:space="preserve"> </w:t>
      </w:r>
      <w:r w:rsidRPr="00157908">
        <w:t>the</w:t>
      </w:r>
      <w:r w:rsidR="000A5C4F">
        <w:t xml:space="preserve"> </w:t>
      </w:r>
      <w:r w:rsidR="00C4778C">
        <w:t>alirocumab</w:t>
      </w:r>
      <w:r w:rsidR="000A5C4F">
        <w:t xml:space="preserve"> </w:t>
      </w:r>
      <w:r w:rsidR="00C4778C">
        <w:t>treated</w:t>
      </w:r>
      <w:r w:rsidR="000A5C4F">
        <w:t xml:space="preserve"> </w:t>
      </w:r>
      <w:r w:rsidRPr="00157908">
        <w:t>patients</w:t>
      </w:r>
      <w:r w:rsidR="000A5C4F">
        <w:t xml:space="preserve"> </w:t>
      </w:r>
      <w:r w:rsidRPr="00157908">
        <w:t>had</w:t>
      </w:r>
      <w:r w:rsidR="000A5C4F">
        <w:t xml:space="preserve"> </w:t>
      </w:r>
      <w:r w:rsidRPr="00157908">
        <w:t>a</w:t>
      </w:r>
      <w:r w:rsidR="000A5C4F">
        <w:t xml:space="preserve"> </w:t>
      </w:r>
      <w:r w:rsidRPr="00157908">
        <w:t>dose</w:t>
      </w:r>
      <w:r w:rsidR="000A5C4F">
        <w:t xml:space="preserve"> </w:t>
      </w:r>
      <w:r w:rsidR="00C4778C">
        <w:t>up</w:t>
      </w:r>
      <w:r w:rsidR="000A5C4F">
        <w:t xml:space="preserve"> </w:t>
      </w:r>
      <w:r w:rsidR="00C4778C">
        <w:t>titration</w:t>
      </w:r>
      <w:r w:rsidR="000A5C4F">
        <w:t xml:space="preserve"> </w:t>
      </w:r>
      <w:r w:rsidRPr="00157908">
        <w:t>to</w:t>
      </w:r>
      <w:r w:rsidR="000A5C4F">
        <w:t xml:space="preserve"> </w:t>
      </w:r>
      <w:r w:rsidRPr="00157908">
        <w:t>150</w:t>
      </w:r>
      <w:r w:rsidR="000A5C4F">
        <w:t xml:space="preserve"> </w:t>
      </w:r>
      <w:r w:rsidR="00224853">
        <w:t>mg</w:t>
      </w:r>
      <w:r w:rsidR="000A5C4F">
        <w:t xml:space="preserve"> </w:t>
      </w:r>
      <w:r w:rsidRPr="00157908">
        <w:t>Q2W,</w:t>
      </w:r>
      <w:r w:rsidR="000A5C4F">
        <w:t xml:space="preserve"> </w:t>
      </w:r>
      <w:r w:rsidRPr="00157908">
        <w:t>either</w:t>
      </w:r>
      <w:r w:rsidR="000A5C4F">
        <w:t xml:space="preserve"> </w:t>
      </w:r>
      <w:r w:rsidRPr="00157908">
        <w:t>in</w:t>
      </w:r>
      <w:r w:rsidR="000A5C4F">
        <w:t xml:space="preserve"> </w:t>
      </w:r>
      <w:r w:rsidRPr="00157908">
        <w:t>the</w:t>
      </w:r>
      <w:r w:rsidR="000A5C4F">
        <w:t xml:space="preserve"> </w:t>
      </w:r>
      <w:r w:rsidRPr="00157908">
        <w:t>alirocumab</w:t>
      </w:r>
      <w:r w:rsidR="000A5C4F">
        <w:t xml:space="preserve"> </w:t>
      </w:r>
      <w:r w:rsidRPr="00157908">
        <w:t>75</w:t>
      </w:r>
      <w:r w:rsidR="000A5C4F">
        <w:t xml:space="preserve"> </w:t>
      </w:r>
      <w:r w:rsidR="00224853">
        <w:t>mg</w:t>
      </w:r>
      <w:r w:rsidR="000A5C4F">
        <w:t xml:space="preserve"> </w:t>
      </w:r>
      <w:r w:rsidR="00C4778C">
        <w:t>Q2W/</w:t>
      </w:r>
      <w:r w:rsidRPr="00157908">
        <w:t>150</w:t>
      </w:r>
      <w:r w:rsidR="000A5C4F">
        <w:t xml:space="preserve"> </w:t>
      </w:r>
      <w:r w:rsidR="00224853">
        <w:t>mg</w:t>
      </w:r>
      <w:r w:rsidR="000A5C4F">
        <w:t xml:space="preserve"> </w:t>
      </w:r>
      <w:r w:rsidRPr="00157908">
        <w:t>Q2W</w:t>
      </w:r>
      <w:r w:rsidR="000A5C4F">
        <w:t xml:space="preserve"> </w:t>
      </w:r>
      <w:r w:rsidRPr="00157908">
        <w:t>or</w:t>
      </w:r>
      <w:r w:rsidR="000A5C4F">
        <w:t xml:space="preserve"> </w:t>
      </w:r>
      <w:r w:rsidRPr="00157908">
        <w:t>the</w:t>
      </w:r>
      <w:r w:rsidR="000A5C4F">
        <w:t xml:space="preserve"> </w:t>
      </w:r>
      <w:r w:rsidRPr="00157908">
        <w:t>alirocumab</w:t>
      </w:r>
      <w:r w:rsidR="000A5C4F">
        <w:t xml:space="preserve"> </w:t>
      </w:r>
      <w:r w:rsidRPr="00157908">
        <w:t>300</w:t>
      </w:r>
      <w:r w:rsidR="000A5C4F">
        <w:t xml:space="preserve"> </w:t>
      </w:r>
      <w:r w:rsidR="00224853">
        <w:t>mg</w:t>
      </w:r>
      <w:r w:rsidR="000A5C4F">
        <w:t xml:space="preserve"> </w:t>
      </w:r>
      <w:r w:rsidRPr="00157908">
        <w:t>Q4W/</w:t>
      </w:r>
      <w:r w:rsidR="000A5C4F">
        <w:t xml:space="preserve"> </w:t>
      </w:r>
      <w:r w:rsidRPr="00157908">
        <w:t>150</w:t>
      </w:r>
      <w:r w:rsidR="000A5C4F">
        <w:t xml:space="preserve"> </w:t>
      </w:r>
      <w:r w:rsidR="00224853">
        <w:t>mg</w:t>
      </w:r>
      <w:r w:rsidR="000A5C4F">
        <w:t xml:space="preserve"> </w:t>
      </w:r>
      <w:r w:rsidRPr="00157908">
        <w:t>Q2W</w:t>
      </w:r>
      <w:r w:rsidR="000A5C4F">
        <w:t xml:space="preserve"> </w:t>
      </w:r>
      <w:r w:rsidRPr="00157908">
        <w:t>group.</w:t>
      </w:r>
      <w:r w:rsidR="000A5C4F">
        <w:t xml:space="preserve"> </w:t>
      </w:r>
      <w:r w:rsidRPr="00157908">
        <w:t>Therefore</w:t>
      </w:r>
      <w:r w:rsidR="000A5C4F">
        <w:t xml:space="preserve"> </w:t>
      </w:r>
      <w:r w:rsidRPr="00157908">
        <w:t>the</w:t>
      </w:r>
      <w:r w:rsidR="000A5C4F">
        <w:t xml:space="preserve"> </w:t>
      </w:r>
      <w:r w:rsidRPr="00157908">
        <w:t>comparison</w:t>
      </w:r>
      <w:r w:rsidR="000A5C4F">
        <w:t xml:space="preserve"> </w:t>
      </w:r>
      <w:r w:rsidRPr="00157908">
        <w:t>of</w:t>
      </w:r>
      <w:r w:rsidR="000A5C4F">
        <w:t xml:space="preserve"> </w:t>
      </w:r>
      <w:r w:rsidRPr="00157908">
        <w:t>the</w:t>
      </w:r>
      <w:r w:rsidR="000A5C4F">
        <w:t xml:space="preserve"> </w:t>
      </w:r>
      <w:r w:rsidRPr="00157908">
        <w:t>alirocumab</w:t>
      </w:r>
      <w:r w:rsidR="000A5C4F">
        <w:t xml:space="preserve"> </w:t>
      </w:r>
      <w:r w:rsidRPr="00157908">
        <w:t>75</w:t>
      </w:r>
      <w:r w:rsidR="000A5C4F">
        <w:t xml:space="preserve"> </w:t>
      </w:r>
      <w:r w:rsidR="00224853">
        <w:t>mg</w:t>
      </w:r>
      <w:r w:rsidR="000A5C4F">
        <w:t xml:space="preserve"> </w:t>
      </w:r>
      <w:r w:rsidRPr="00157908">
        <w:t>Q2W/</w:t>
      </w:r>
      <w:r w:rsidR="000A5C4F">
        <w:t xml:space="preserve"> </w:t>
      </w:r>
      <w:r w:rsidRPr="00157908">
        <w:t>150</w:t>
      </w:r>
      <w:r w:rsidR="000A5C4F">
        <w:t xml:space="preserve"> </w:t>
      </w:r>
      <w:r w:rsidR="00224853">
        <w:t>mg</w:t>
      </w:r>
      <w:r w:rsidR="000A5C4F">
        <w:t xml:space="preserve"> </w:t>
      </w:r>
      <w:r w:rsidRPr="00157908">
        <w:t>Q2W</w:t>
      </w:r>
      <w:r w:rsidR="000A5C4F">
        <w:t xml:space="preserve"> </w:t>
      </w:r>
      <w:r w:rsidRPr="00157908">
        <w:t>and</w:t>
      </w:r>
      <w:r w:rsidR="000A5C4F">
        <w:t xml:space="preserve"> </w:t>
      </w:r>
      <w:r w:rsidRPr="00157908">
        <w:t>alirocumab</w:t>
      </w:r>
      <w:r w:rsidR="000A5C4F">
        <w:t xml:space="preserve"> </w:t>
      </w:r>
      <w:r w:rsidRPr="00157908">
        <w:t>75</w:t>
      </w:r>
      <w:r w:rsidR="000A5C4F">
        <w:t xml:space="preserve"> </w:t>
      </w:r>
      <w:r w:rsidR="00224853">
        <w:t>mg</w:t>
      </w:r>
      <w:r w:rsidR="000A5C4F">
        <w:t xml:space="preserve"> </w:t>
      </w:r>
      <w:r w:rsidRPr="00157908">
        <w:t>Q2W/</w:t>
      </w:r>
      <w:r w:rsidR="000A5C4F">
        <w:t xml:space="preserve"> </w:t>
      </w:r>
      <w:r w:rsidRPr="00157908">
        <w:t>150</w:t>
      </w:r>
      <w:r w:rsidR="000A5C4F">
        <w:t xml:space="preserve"> </w:t>
      </w:r>
      <w:r w:rsidR="00224853">
        <w:t>mg</w:t>
      </w:r>
      <w:r w:rsidR="000A5C4F">
        <w:t xml:space="preserve"> </w:t>
      </w:r>
      <w:r w:rsidRPr="00157908">
        <w:t>Q2W</w:t>
      </w:r>
      <w:r w:rsidR="000A5C4F">
        <w:t xml:space="preserve"> </w:t>
      </w:r>
      <w:r w:rsidRPr="00157908">
        <w:t>groups</w:t>
      </w:r>
      <w:r w:rsidR="000A5C4F">
        <w:t xml:space="preserve"> </w:t>
      </w:r>
      <w:r w:rsidRPr="00157908">
        <w:t>can</w:t>
      </w:r>
      <w:r w:rsidR="000A5C4F">
        <w:t xml:space="preserve"> </w:t>
      </w:r>
      <w:r w:rsidRPr="00157908">
        <w:t>be</w:t>
      </w:r>
      <w:r w:rsidR="000A5C4F">
        <w:t xml:space="preserve"> </w:t>
      </w:r>
      <w:r w:rsidRPr="00157908">
        <w:t>assimilated</w:t>
      </w:r>
      <w:r w:rsidR="000A5C4F">
        <w:t xml:space="preserve"> </w:t>
      </w:r>
      <w:r w:rsidRPr="00157908">
        <w:t>to</w:t>
      </w:r>
      <w:r w:rsidR="000A5C4F">
        <w:t xml:space="preserve"> </w:t>
      </w:r>
      <w:r w:rsidRPr="00157908">
        <w:t>the</w:t>
      </w:r>
      <w:r w:rsidR="000A5C4F">
        <w:t xml:space="preserve"> </w:t>
      </w:r>
      <w:r w:rsidRPr="00157908">
        <w:t>comparison</w:t>
      </w:r>
      <w:r w:rsidR="000A5C4F">
        <w:t xml:space="preserve"> </w:t>
      </w:r>
      <w:r w:rsidRPr="00157908">
        <w:t>of</w:t>
      </w:r>
      <w:r w:rsidR="000A5C4F">
        <w:t xml:space="preserve"> </w:t>
      </w:r>
      <w:r w:rsidRPr="00157908">
        <w:t>the</w:t>
      </w:r>
      <w:r w:rsidR="000A5C4F">
        <w:t xml:space="preserve"> </w:t>
      </w:r>
      <w:r w:rsidRPr="00157908">
        <w:t>alirocumab</w:t>
      </w:r>
      <w:r w:rsidR="000A5C4F">
        <w:t xml:space="preserve"> </w:t>
      </w:r>
      <w:r w:rsidRPr="00157908">
        <w:t>75</w:t>
      </w:r>
      <w:r w:rsidR="000A5C4F">
        <w:t xml:space="preserve"> </w:t>
      </w:r>
      <w:r w:rsidR="00224853">
        <w:t>mg</w:t>
      </w:r>
      <w:r w:rsidR="000A5C4F">
        <w:t xml:space="preserve"> </w:t>
      </w:r>
      <w:r w:rsidRPr="00157908">
        <w:t>Q2W</w:t>
      </w:r>
      <w:r w:rsidR="000A5C4F">
        <w:t xml:space="preserve"> </w:t>
      </w:r>
      <w:r w:rsidRPr="00157908">
        <w:t>and</w:t>
      </w:r>
      <w:r w:rsidR="000A5C4F">
        <w:t xml:space="preserve"> </w:t>
      </w:r>
      <w:r w:rsidRPr="00157908">
        <w:t>300</w:t>
      </w:r>
      <w:r w:rsidR="000A5C4F">
        <w:t xml:space="preserve"> </w:t>
      </w:r>
      <w:r w:rsidRPr="00157908">
        <w:t>Q4W</w:t>
      </w:r>
      <w:r w:rsidR="000A5C4F">
        <w:t xml:space="preserve"> </w:t>
      </w:r>
      <w:r w:rsidRPr="00157908">
        <w:t>dosing</w:t>
      </w:r>
      <w:r w:rsidR="000A5C4F">
        <w:t xml:space="preserve"> </w:t>
      </w:r>
      <w:r w:rsidRPr="00157908">
        <w:t>regimens.</w:t>
      </w:r>
    </w:p>
    <w:p w:rsidR="00224853" w:rsidRDefault="00157908" w:rsidP="00157908">
      <w:r w:rsidRPr="00157908">
        <w:t>Q2W</w:t>
      </w:r>
      <w:r w:rsidR="000A5C4F">
        <w:t xml:space="preserve"> </w:t>
      </w:r>
      <w:r w:rsidRPr="00157908">
        <w:t>and</w:t>
      </w:r>
      <w:r w:rsidR="000A5C4F">
        <w:t xml:space="preserve"> </w:t>
      </w:r>
      <w:r w:rsidRPr="00157908">
        <w:t>alirocumab</w:t>
      </w:r>
      <w:r w:rsidR="000A5C4F">
        <w:t xml:space="preserve"> </w:t>
      </w:r>
      <w:r w:rsidRPr="00157908">
        <w:t>300</w:t>
      </w:r>
      <w:r w:rsidR="000A5C4F">
        <w:t xml:space="preserve"> </w:t>
      </w:r>
      <w:r w:rsidR="00224853">
        <w:t>mg</w:t>
      </w:r>
      <w:r w:rsidR="000A5C4F">
        <w:t xml:space="preserve"> </w:t>
      </w:r>
      <w:r w:rsidRPr="00157908">
        <w:t>Q4W/</w:t>
      </w:r>
      <w:r w:rsidR="000A5C4F">
        <w:t xml:space="preserve"> </w:t>
      </w:r>
      <w:r w:rsidRPr="00157908">
        <w:t>150</w:t>
      </w:r>
      <w:r w:rsidR="000A5C4F">
        <w:t xml:space="preserve"> </w:t>
      </w:r>
      <w:r w:rsidR="00224853">
        <w:t>mg</w:t>
      </w:r>
      <w:r w:rsidR="000A5C4F">
        <w:t xml:space="preserve"> </w:t>
      </w:r>
      <w:r w:rsidRPr="00157908">
        <w:t>Q2W</w:t>
      </w:r>
      <w:r w:rsidR="000A5C4F">
        <w:t xml:space="preserve"> </w:t>
      </w:r>
      <w:r w:rsidRPr="00157908">
        <w:t>is</w:t>
      </w:r>
      <w:r w:rsidR="000A5C4F">
        <w:t xml:space="preserve"> </w:t>
      </w:r>
      <w:r w:rsidRPr="00157908">
        <w:t>provided</w:t>
      </w:r>
      <w:r w:rsidR="000A5C4F">
        <w:t xml:space="preserve"> </w:t>
      </w:r>
      <w:r w:rsidRPr="00157908">
        <w:t>above,</w:t>
      </w:r>
      <w:r w:rsidR="000A5C4F">
        <w:t xml:space="preserve"> </w:t>
      </w:r>
      <w:r w:rsidRPr="00157908">
        <w:t>in</w:t>
      </w:r>
      <w:r w:rsidR="000A5C4F">
        <w:t xml:space="preserve"> </w:t>
      </w:r>
      <w:r w:rsidRPr="00157908">
        <w:t>the</w:t>
      </w:r>
      <w:r w:rsidR="000A5C4F">
        <w:t xml:space="preserve"> </w:t>
      </w:r>
      <w:r w:rsidRPr="00157908">
        <w:t>section</w:t>
      </w:r>
      <w:r w:rsidR="000A5C4F">
        <w:t xml:space="preserve"> </w:t>
      </w:r>
      <w:r w:rsidR="00431731">
        <w:t>‘</w:t>
      </w:r>
      <w:r w:rsidRPr="00157908">
        <w:t>Comparison</w:t>
      </w:r>
      <w:r w:rsidR="000A5C4F">
        <w:t xml:space="preserve"> </w:t>
      </w:r>
      <w:r w:rsidRPr="00157908">
        <w:t>of</w:t>
      </w:r>
      <w:r w:rsidR="000A5C4F">
        <w:t xml:space="preserve"> </w:t>
      </w:r>
      <w:r w:rsidRPr="00157908">
        <w:t>the</w:t>
      </w:r>
      <w:r w:rsidR="000A5C4F">
        <w:t xml:space="preserve"> </w:t>
      </w:r>
      <w:r w:rsidRPr="00157908">
        <w:t>frequencies</w:t>
      </w:r>
      <w:r w:rsidR="000A5C4F">
        <w:t xml:space="preserve"> </w:t>
      </w:r>
      <w:r w:rsidRPr="00157908">
        <w:t>of</w:t>
      </w:r>
      <w:r w:rsidR="000A5C4F">
        <w:t xml:space="preserve"> </w:t>
      </w:r>
      <w:r w:rsidRPr="00157908">
        <w:t>new</w:t>
      </w:r>
      <w:r w:rsidR="000A5C4F">
        <w:t xml:space="preserve"> </w:t>
      </w:r>
      <w:r w:rsidRPr="00157908">
        <w:t>onset</w:t>
      </w:r>
      <w:r w:rsidR="000A5C4F">
        <w:t xml:space="preserve"> </w:t>
      </w:r>
      <w:r w:rsidRPr="00157908">
        <w:t>diabetes</w:t>
      </w:r>
      <w:r w:rsidR="000A5C4F">
        <w:t xml:space="preserve"> </w:t>
      </w:r>
      <w:r w:rsidRPr="00157908">
        <w:t>for</w:t>
      </w:r>
      <w:r w:rsidR="000A5C4F">
        <w:t xml:space="preserve"> </w:t>
      </w:r>
      <w:r w:rsidRPr="00157908">
        <w:t>alirocumab</w:t>
      </w:r>
      <w:r w:rsidR="000A5C4F">
        <w:t xml:space="preserve"> </w:t>
      </w:r>
      <w:r w:rsidRPr="00157908">
        <w:t>versus</w:t>
      </w:r>
      <w:r w:rsidR="000A5C4F">
        <w:t xml:space="preserve"> </w:t>
      </w:r>
      <w:r w:rsidRPr="00157908">
        <w:t>the</w:t>
      </w:r>
      <w:r w:rsidR="000A5C4F">
        <w:t xml:space="preserve"> </w:t>
      </w:r>
      <w:r w:rsidRPr="00157908">
        <w:t>study</w:t>
      </w:r>
      <w:r w:rsidR="000A5C4F">
        <w:t xml:space="preserve"> </w:t>
      </w:r>
      <w:r w:rsidRPr="00157908">
        <w:t>comparators</w:t>
      </w:r>
      <w:r w:rsidR="00431731">
        <w:t>’</w:t>
      </w:r>
      <w:r w:rsidR="00224853">
        <w:t>.</w:t>
      </w:r>
    </w:p>
    <w:p w:rsidR="0039062E" w:rsidRPr="00157908" w:rsidRDefault="00157908" w:rsidP="00157908">
      <w:r w:rsidRPr="00157908">
        <w:t>While</w:t>
      </w:r>
      <w:r w:rsidR="000A5C4F">
        <w:t xml:space="preserve"> </w:t>
      </w:r>
      <w:r w:rsidRPr="00157908">
        <w:t>no</w:t>
      </w:r>
      <w:r w:rsidR="000A5C4F">
        <w:t xml:space="preserve"> </w:t>
      </w:r>
      <w:r w:rsidRPr="00157908">
        <w:t>comparison</w:t>
      </w:r>
      <w:r w:rsidR="000A5C4F">
        <w:t xml:space="preserve"> </w:t>
      </w:r>
      <w:r w:rsidRPr="00157908">
        <w:t>of</w:t>
      </w:r>
      <w:r w:rsidR="000A5C4F">
        <w:t xml:space="preserve"> </w:t>
      </w:r>
      <w:r w:rsidRPr="00157908">
        <w:t>300</w:t>
      </w:r>
      <w:r w:rsidR="000A5C4F">
        <w:t xml:space="preserve"> </w:t>
      </w:r>
      <w:r w:rsidR="00224853">
        <w:t>mg</w:t>
      </w:r>
      <w:r w:rsidR="000A5C4F">
        <w:t xml:space="preserve"> </w:t>
      </w:r>
      <w:r w:rsidRPr="00157908">
        <w:t>Q4W</w:t>
      </w:r>
      <w:r w:rsidR="000A5C4F">
        <w:t xml:space="preserve"> </w:t>
      </w:r>
      <w:r w:rsidRPr="00157908">
        <w:t>with</w:t>
      </w:r>
      <w:r w:rsidR="000A5C4F">
        <w:t xml:space="preserve"> </w:t>
      </w:r>
      <w:r w:rsidRPr="00157908">
        <w:t>150</w:t>
      </w:r>
      <w:r w:rsidR="000A5C4F">
        <w:t xml:space="preserve"> </w:t>
      </w:r>
      <w:r w:rsidR="00224853">
        <w:t>mg</w:t>
      </w:r>
      <w:r w:rsidR="000A5C4F">
        <w:t xml:space="preserve"> </w:t>
      </w:r>
      <w:r w:rsidRPr="00157908">
        <w:t>Q2W</w:t>
      </w:r>
      <w:r w:rsidR="000A5C4F">
        <w:t xml:space="preserve"> </w:t>
      </w:r>
      <w:r w:rsidRPr="00157908">
        <w:t>dosing</w:t>
      </w:r>
      <w:r w:rsidR="000A5C4F">
        <w:t xml:space="preserve"> </w:t>
      </w:r>
      <w:r w:rsidRPr="00157908">
        <w:t>regimen</w:t>
      </w:r>
      <w:r w:rsidR="000A5C4F">
        <w:t xml:space="preserve"> </w:t>
      </w:r>
      <w:r w:rsidRPr="00157908">
        <w:t>can</w:t>
      </w:r>
      <w:r w:rsidR="000A5C4F">
        <w:t xml:space="preserve"> </w:t>
      </w:r>
      <w:r w:rsidRPr="00157908">
        <w:t>be</w:t>
      </w:r>
      <w:r w:rsidR="000A5C4F">
        <w:t xml:space="preserve"> </w:t>
      </w:r>
      <w:r w:rsidRPr="00157908">
        <w:t>derived</w:t>
      </w:r>
      <w:r w:rsidR="000A5C4F">
        <w:t xml:space="preserve"> </w:t>
      </w:r>
      <w:r w:rsidRPr="00157908">
        <w:t>from</w:t>
      </w:r>
      <w:r w:rsidR="000A5C4F">
        <w:t xml:space="preserve"> </w:t>
      </w:r>
      <w:r w:rsidRPr="00157908">
        <w:t>the</w:t>
      </w:r>
      <w:r w:rsidR="000A5C4F">
        <w:t xml:space="preserve"> </w:t>
      </w:r>
      <w:r w:rsidRPr="00157908">
        <w:t>safet</w:t>
      </w:r>
      <w:r w:rsidR="00D9425B">
        <w:t>y</w:t>
      </w:r>
      <w:r w:rsidR="000A5C4F">
        <w:t xml:space="preserve"> </w:t>
      </w:r>
      <w:r w:rsidR="00D9425B">
        <w:t>data</w:t>
      </w:r>
      <w:r w:rsidR="000A5C4F">
        <w:t xml:space="preserve"> </w:t>
      </w:r>
      <w:r w:rsidR="00D9425B">
        <w:t>collected</w:t>
      </w:r>
      <w:r w:rsidR="000A5C4F">
        <w:t xml:space="preserve"> </w:t>
      </w:r>
      <w:r w:rsidR="00D9425B">
        <w:t>in</w:t>
      </w:r>
      <w:r w:rsidR="000A5C4F">
        <w:t xml:space="preserve"> </w:t>
      </w:r>
      <w:r w:rsidR="00D9425B">
        <w:t>the</w:t>
      </w:r>
      <w:r w:rsidR="000A5C4F">
        <w:t xml:space="preserve"> </w:t>
      </w:r>
      <w:r w:rsidR="00D9425B">
        <w:t>CHOICE</w:t>
      </w:r>
      <w:r w:rsidR="000A5C4F">
        <w:t xml:space="preserve"> </w:t>
      </w:r>
      <w:r w:rsidR="00D9425B">
        <w:t>I</w:t>
      </w:r>
      <w:r w:rsidR="000A5C4F">
        <w:t xml:space="preserve"> </w:t>
      </w:r>
      <w:r w:rsidR="00F108A3">
        <w:t>study</w:t>
      </w:r>
      <w:r w:rsidRPr="00157908">
        <w:t>,</w:t>
      </w:r>
      <w:r w:rsidR="000A5C4F">
        <w:t xml:space="preserve"> </w:t>
      </w:r>
      <w:r w:rsidRPr="00157908">
        <w:t>the</w:t>
      </w:r>
      <w:r w:rsidR="000A5C4F">
        <w:t xml:space="preserve"> </w:t>
      </w:r>
      <w:r w:rsidRPr="00157908">
        <w:t>preceding</w:t>
      </w:r>
      <w:r w:rsidR="000A5C4F">
        <w:t xml:space="preserve"> </w:t>
      </w:r>
      <w:r w:rsidRPr="00157908">
        <w:t>observation</w:t>
      </w:r>
      <w:r w:rsidR="000A5C4F">
        <w:t xml:space="preserve"> </w:t>
      </w:r>
      <w:r w:rsidRPr="00157908">
        <w:t>of</w:t>
      </w:r>
      <w:r w:rsidR="000A5C4F">
        <w:t xml:space="preserve"> </w:t>
      </w:r>
      <w:r w:rsidRPr="00157908">
        <w:t>similar</w:t>
      </w:r>
      <w:r w:rsidR="000A5C4F">
        <w:t xml:space="preserve"> </w:t>
      </w:r>
      <w:r w:rsidRPr="00157908">
        <w:t>frequencies</w:t>
      </w:r>
      <w:r w:rsidR="000A5C4F">
        <w:t xml:space="preserve"> </w:t>
      </w:r>
      <w:r w:rsidRPr="00157908">
        <w:t>of</w:t>
      </w:r>
      <w:r w:rsidR="000A5C4F">
        <w:t xml:space="preserve"> </w:t>
      </w:r>
      <w:r w:rsidR="00C4778C">
        <w:t>new</w:t>
      </w:r>
      <w:r w:rsidR="000A5C4F">
        <w:t xml:space="preserve"> </w:t>
      </w:r>
      <w:r w:rsidR="00C4778C">
        <w:t>onset</w:t>
      </w:r>
      <w:r w:rsidR="000A5C4F">
        <w:t xml:space="preserve"> </w:t>
      </w:r>
      <w:r w:rsidR="00C4778C">
        <w:t>diabetes</w:t>
      </w:r>
      <w:r w:rsidR="000A5C4F">
        <w:t xml:space="preserve"> </w:t>
      </w:r>
      <w:r w:rsidRPr="00157908">
        <w:t>in</w:t>
      </w:r>
      <w:r w:rsidR="000A5C4F">
        <w:t xml:space="preserve"> </w:t>
      </w:r>
      <w:r w:rsidRPr="00157908">
        <w:t>patients</w:t>
      </w:r>
      <w:r w:rsidR="000A5C4F">
        <w:t xml:space="preserve"> </w:t>
      </w:r>
      <w:r w:rsidRPr="00157908">
        <w:t>treated</w:t>
      </w:r>
      <w:r w:rsidR="000A5C4F">
        <w:t xml:space="preserve"> </w:t>
      </w:r>
      <w:r w:rsidRPr="00157908">
        <w:t>with</w:t>
      </w:r>
      <w:r w:rsidR="000A5C4F">
        <w:t xml:space="preserve"> </w:t>
      </w:r>
      <w:r w:rsidRPr="00157908">
        <w:t>alirocumab</w:t>
      </w:r>
      <w:r w:rsidR="000A5C4F">
        <w:t xml:space="preserve"> </w:t>
      </w:r>
      <w:r w:rsidRPr="00157908">
        <w:t>150</w:t>
      </w:r>
      <w:r w:rsidR="000A5C4F">
        <w:t xml:space="preserve"> </w:t>
      </w:r>
      <w:r w:rsidR="00224853">
        <w:t>mg</w:t>
      </w:r>
      <w:r w:rsidR="000A5C4F">
        <w:t xml:space="preserve"> </w:t>
      </w:r>
      <w:r w:rsidRPr="00157908">
        <w:t>Q2W</w:t>
      </w:r>
      <w:r w:rsidR="000A5C4F">
        <w:t xml:space="preserve"> </w:t>
      </w:r>
      <w:r w:rsidRPr="00157908">
        <w:t>and</w:t>
      </w:r>
      <w:r w:rsidR="000A5C4F">
        <w:t xml:space="preserve"> </w:t>
      </w:r>
      <w:r w:rsidRPr="00157908">
        <w:t>alirocumab</w:t>
      </w:r>
      <w:r w:rsidR="000A5C4F">
        <w:t xml:space="preserve"> </w:t>
      </w:r>
      <w:r w:rsidRPr="00157908">
        <w:t>75</w:t>
      </w:r>
      <w:r w:rsidR="000A5C4F">
        <w:t xml:space="preserve"> </w:t>
      </w:r>
      <w:r w:rsidR="00224853">
        <w:t>mg</w:t>
      </w:r>
      <w:r w:rsidR="000A5C4F">
        <w:t xml:space="preserve"> </w:t>
      </w:r>
      <w:r w:rsidRPr="00157908">
        <w:t>Q2W</w:t>
      </w:r>
      <w:r w:rsidR="000A5C4F">
        <w:t xml:space="preserve"> </w:t>
      </w:r>
      <w:r w:rsidRPr="00157908">
        <w:t>(in</w:t>
      </w:r>
      <w:r w:rsidR="000A5C4F">
        <w:t xml:space="preserve"> </w:t>
      </w:r>
      <w:r w:rsidRPr="00157908">
        <w:t>the</w:t>
      </w:r>
      <w:r w:rsidR="000A5C4F">
        <w:t xml:space="preserve"> </w:t>
      </w:r>
      <w:r w:rsidRPr="00157908">
        <w:t>placebo</w:t>
      </w:r>
      <w:r w:rsidR="000A5C4F">
        <w:t xml:space="preserve"> </w:t>
      </w:r>
      <w:r w:rsidRPr="00157908">
        <w:t>or</w:t>
      </w:r>
      <w:r w:rsidR="000A5C4F">
        <w:t xml:space="preserve"> </w:t>
      </w:r>
      <w:r w:rsidR="006E505D">
        <w:t>ezetimibe</w:t>
      </w:r>
      <w:r w:rsidR="000A5C4F">
        <w:t xml:space="preserve"> </w:t>
      </w:r>
      <w:r w:rsidR="006E505D">
        <w:t>controlled</w:t>
      </w:r>
      <w:r w:rsidR="000A5C4F">
        <w:t xml:space="preserve"> </w:t>
      </w:r>
      <w:r w:rsidRPr="00157908">
        <w:t>pools),</w:t>
      </w:r>
      <w:r w:rsidR="000A5C4F">
        <w:t xml:space="preserve"> </w:t>
      </w:r>
      <w:r w:rsidRPr="00157908">
        <w:t>and</w:t>
      </w:r>
      <w:r w:rsidR="000A5C4F">
        <w:t xml:space="preserve"> </w:t>
      </w:r>
      <w:r w:rsidRPr="00157908">
        <w:t>the</w:t>
      </w:r>
      <w:r w:rsidR="000A5C4F">
        <w:t xml:space="preserve"> </w:t>
      </w:r>
      <w:r w:rsidRPr="00157908">
        <w:t>results</w:t>
      </w:r>
      <w:r w:rsidR="000A5C4F">
        <w:t xml:space="preserve"> </w:t>
      </w:r>
      <w:r w:rsidRPr="00157908">
        <w:t>in</w:t>
      </w:r>
      <w:r w:rsidR="000A5C4F">
        <w:t xml:space="preserve"> </w:t>
      </w:r>
      <w:r w:rsidRPr="00157908">
        <w:t>the</w:t>
      </w:r>
      <w:r w:rsidR="000A5C4F">
        <w:t xml:space="preserve"> </w:t>
      </w:r>
      <w:r w:rsidR="00C4778C">
        <w:t>Study</w:t>
      </w:r>
      <w:r w:rsidR="000A5C4F">
        <w:t xml:space="preserve"> </w:t>
      </w:r>
      <w:r w:rsidRPr="00157908">
        <w:t>CHOICE</w:t>
      </w:r>
      <w:r w:rsidR="000A5C4F">
        <w:t xml:space="preserve"> </w:t>
      </w:r>
      <w:r w:rsidRPr="00157908">
        <w:t>I</w:t>
      </w:r>
      <w:r w:rsidR="000A5C4F">
        <w:t xml:space="preserve"> </w:t>
      </w:r>
      <w:r w:rsidRPr="00157908">
        <w:t>do</w:t>
      </w:r>
      <w:r w:rsidR="000A5C4F">
        <w:t xml:space="preserve"> </w:t>
      </w:r>
      <w:r w:rsidRPr="00157908">
        <w:t>not</w:t>
      </w:r>
      <w:r w:rsidR="000A5C4F">
        <w:t xml:space="preserve"> </w:t>
      </w:r>
      <w:r w:rsidRPr="00157908">
        <w:t>suggest</w:t>
      </w:r>
      <w:r w:rsidR="000A5C4F">
        <w:t xml:space="preserve"> </w:t>
      </w:r>
      <w:r w:rsidRPr="00157908">
        <w:t>any</w:t>
      </w:r>
      <w:r w:rsidR="000A5C4F">
        <w:t xml:space="preserve"> </w:t>
      </w:r>
      <w:r w:rsidRPr="00157908">
        <w:t>potential</w:t>
      </w:r>
      <w:r w:rsidR="000A5C4F">
        <w:t xml:space="preserve"> </w:t>
      </w:r>
      <w:r w:rsidR="00C4778C">
        <w:t>dose</w:t>
      </w:r>
      <w:r w:rsidR="000A5C4F">
        <w:t xml:space="preserve"> </w:t>
      </w:r>
      <w:r w:rsidR="00C4778C">
        <w:t>related</w:t>
      </w:r>
      <w:r w:rsidR="000A5C4F">
        <w:t xml:space="preserve"> </w:t>
      </w:r>
      <w:r w:rsidRPr="00157908">
        <w:t>effect</w:t>
      </w:r>
      <w:r w:rsidR="000A5C4F">
        <w:t xml:space="preserve"> </w:t>
      </w:r>
      <w:r w:rsidRPr="00157908">
        <w:t>of</w:t>
      </w:r>
      <w:r w:rsidR="000A5C4F">
        <w:t xml:space="preserve"> </w:t>
      </w:r>
      <w:r w:rsidRPr="00157908">
        <w:t>alirocumab</w:t>
      </w:r>
      <w:r w:rsidR="000A5C4F">
        <w:t xml:space="preserve"> </w:t>
      </w:r>
      <w:r w:rsidRPr="00157908">
        <w:t>on</w:t>
      </w:r>
      <w:r w:rsidR="000A5C4F">
        <w:t xml:space="preserve"> </w:t>
      </w:r>
      <w:r w:rsidRPr="00157908">
        <w:t>the</w:t>
      </w:r>
      <w:r w:rsidR="000A5C4F">
        <w:t xml:space="preserve"> </w:t>
      </w:r>
      <w:r w:rsidRPr="00157908">
        <w:t>occurrence</w:t>
      </w:r>
      <w:r w:rsidR="000A5C4F">
        <w:t xml:space="preserve"> </w:t>
      </w:r>
      <w:r w:rsidRPr="00157908">
        <w:t>of</w:t>
      </w:r>
      <w:r w:rsidR="000A5C4F">
        <w:t xml:space="preserve"> </w:t>
      </w:r>
      <w:r w:rsidR="00C4778C">
        <w:t>new</w:t>
      </w:r>
      <w:r w:rsidR="000A5C4F">
        <w:t xml:space="preserve"> </w:t>
      </w:r>
      <w:r w:rsidR="00C4778C">
        <w:t>onset</w:t>
      </w:r>
      <w:r w:rsidR="000A5C4F">
        <w:t xml:space="preserve"> </w:t>
      </w:r>
      <w:r w:rsidR="00C4778C">
        <w:t>diabetes</w:t>
      </w:r>
      <w:r w:rsidRPr="00157908">
        <w:t>.</w:t>
      </w:r>
    </w:p>
    <w:p w:rsidR="0039062E" w:rsidRPr="00157908" w:rsidRDefault="00157908" w:rsidP="003E1E2A">
      <w:pPr>
        <w:pStyle w:val="Numberbullet0"/>
      </w:pPr>
      <w:r w:rsidRPr="00157908">
        <w:t>The</w:t>
      </w:r>
      <w:r w:rsidR="000A5C4F">
        <w:t xml:space="preserve"> </w:t>
      </w:r>
      <w:r w:rsidRPr="00157908">
        <w:t>sponsor</w:t>
      </w:r>
      <w:r w:rsidR="000A5C4F">
        <w:t xml:space="preserve"> </w:t>
      </w:r>
      <w:r w:rsidRPr="00157908">
        <w:t>has</w:t>
      </w:r>
      <w:r w:rsidR="000A5C4F">
        <w:t xml:space="preserve"> </w:t>
      </w:r>
      <w:r w:rsidRPr="00157908">
        <w:t>added</w:t>
      </w:r>
      <w:r w:rsidR="000A5C4F">
        <w:t xml:space="preserve"> </w:t>
      </w:r>
      <w:r w:rsidRPr="00157908">
        <w:t>to</w:t>
      </w:r>
      <w:r w:rsidR="000A5C4F">
        <w:t xml:space="preserve"> </w:t>
      </w:r>
      <w:r w:rsidRPr="00157908">
        <w:t>the</w:t>
      </w:r>
      <w:r w:rsidR="000A5C4F">
        <w:t xml:space="preserve"> </w:t>
      </w:r>
      <w:r w:rsidRPr="00157908">
        <w:t>statement</w:t>
      </w:r>
      <w:r w:rsidR="000A5C4F">
        <w:t xml:space="preserve"> </w:t>
      </w:r>
      <w:r w:rsidRPr="00157908">
        <w:t>about</w:t>
      </w:r>
      <w:r w:rsidR="000A5C4F">
        <w:t xml:space="preserve"> </w:t>
      </w:r>
      <w:r w:rsidRPr="00157908">
        <w:t>individuals</w:t>
      </w:r>
      <w:r w:rsidR="000A5C4F">
        <w:t xml:space="preserve"> </w:t>
      </w:r>
      <w:r w:rsidRPr="00157908">
        <w:t>with</w:t>
      </w:r>
      <w:r w:rsidR="000A5C4F">
        <w:t xml:space="preserve"> </w:t>
      </w:r>
      <w:r w:rsidRPr="00157908">
        <w:t>PCSK9</w:t>
      </w:r>
      <w:r w:rsidR="000A5C4F">
        <w:t xml:space="preserve"> </w:t>
      </w:r>
      <w:r w:rsidRPr="00157908">
        <w:t>loss</w:t>
      </w:r>
      <w:r w:rsidR="000A5C4F">
        <w:t xml:space="preserve"> </w:t>
      </w:r>
      <w:r w:rsidRPr="00157908">
        <w:t>of</w:t>
      </w:r>
      <w:r w:rsidR="000A5C4F">
        <w:t xml:space="preserve"> </w:t>
      </w:r>
      <w:r w:rsidRPr="00157908">
        <w:t>function</w:t>
      </w:r>
      <w:r w:rsidR="000A5C4F">
        <w:t xml:space="preserve"> </w:t>
      </w:r>
      <w:r w:rsidRPr="00157908">
        <w:t>mutations</w:t>
      </w:r>
      <w:r w:rsidR="000A5C4F">
        <w:t xml:space="preserve"> </w:t>
      </w:r>
      <w:r w:rsidRPr="00157908">
        <w:t>that</w:t>
      </w:r>
      <w:r w:rsidR="000A5C4F">
        <w:t xml:space="preserve"> </w:t>
      </w:r>
      <w:r w:rsidRPr="00157908">
        <w:t>they</w:t>
      </w:r>
      <w:r w:rsidR="000A5C4F">
        <w:t xml:space="preserve"> </w:t>
      </w:r>
      <w:r w:rsidRPr="00157908">
        <w:t>have</w:t>
      </w:r>
      <w:r w:rsidR="000A5C4F">
        <w:t xml:space="preserve"> </w:t>
      </w:r>
      <w:r w:rsidRPr="00157908">
        <w:t>normal</w:t>
      </w:r>
      <w:r w:rsidR="000A5C4F">
        <w:t xml:space="preserve"> </w:t>
      </w:r>
      <w:r w:rsidRPr="00157908">
        <w:t>triglycerides.</w:t>
      </w:r>
      <w:r w:rsidR="000A5C4F">
        <w:t xml:space="preserve"> </w:t>
      </w:r>
      <w:r w:rsidRPr="00157908">
        <w:t>Please</w:t>
      </w:r>
      <w:r w:rsidR="000A5C4F">
        <w:t xml:space="preserve"> </w:t>
      </w:r>
      <w:r w:rsidRPr="00157908">
        <w:t>justify</w:t>
      </w:r>
      <w:r w:rsidR="000A5C4F">
        <w:t xml:space="preserve"> </w:t>
      </w:r>
      <w:r w:rsidRPr="00157908">
        <w:t>this</w:t>
      </w:r>
      <w:r w:rsidR="000A5C4F">
        <w:t xml:space="preserve"> </w:t>
      </w:r>
      <w:r w:rsidRPr="00157908">
        <w:t>inclusion.</w:t>
      </w:r>
    </w:p>
    <w:p w:rsidR="0039062E" w:rsidRPr="003366EF" w:rsidRDefault="00157908" w:rsidP="0039062E">
      <w:r w:rsidRPr="00157908">
        <w:lastRenderedPageBreak/>
        <w:t>The</w:t>
      </w:r>
      <w:r w:rsidR="000A5C4F">
        <w:t xml:space="preserve"> </w:t>
      </w:r>
      <w:r w:rsidR="0064697E">
        <w:t>sponsor</w:t>
      </w:r>
      <w:r w:rsidR="000A5C4F">
        <w:t xml:space="preserve"> </w:t>
      </w:r>
      <w:r w:rsidRPr="00157908">
        <w:t>confirms</w:t>
      </w:r>
      <w:r w:rsidR="000A5C4F">
        <w:t xml:space="preserve"> </w:t>
      </w:r>
      <w:r w:rsidRPr="00157908">
        <w:t>that</w:t>
      </w:r>
      <w:r w:rsidR="000A5C4F">
        <w:t xml:space="preserve"> </w:t>
      </w:r>
      <w:r w:rsidRPr="00157908">
        <w:t>no</w:t>
      </w:r>
      <w:r w:rsidR="000A5C4F">
        <w:t xml:space="preserve"> </w:t>
      </w:r>
      <w:r w:rsidRPr="00157908">
        <w:t>new</w:t>
      </w:r>
      <w:r w:rsidR="000A5C4F">
        <w:t xml:space="preserve"> </w:t>
      </w:r>
      <w:r w:rsidRPr="00157908">
        <w:t>statement</w:t>
      </w:r>
      <w:r w:rsidR="000A5C4F">
        <w:t xml:space="preserve"> </w:t>
      </w:r>
      <w:r w:rsidRPr="00157908">
        <w:t>has</w:t>
      </w:r>
      <w:r w:rsidR="000A5C4F">
        <w:t xml:space="preserve"> </w:t>
      </w:r>
      <w:r w:rsidRPr="00157908">
        <w:t>been</w:t>
      </w:r>
      <w:r w:rsidR="000A5C4F">
        <w:t xml:space="preserve"> </w:t>
      </w:r>
      <w:r w:rsidRPr="00157908">
        <w:t>added</w:t>
      </w:r>
      <w:r w:rsidR="000A5C4F">
        <w:t xml:space="preserve"> </w:t>
      </w:r>
      <w:r w:rsidRPr="00157908">
        <w:t>to</w:t>
      </w:r>
      <w:r w:rsidR="000A5C4F">
        <w:t xml:space="preserve"> </w:t>
      </w:r>
      <w:r w:rsidRPr="00157908">
        <w:t>this</w:t>
      </w:r>
      <w:r w:rsidR="000A5C4F">
        <w:t xml:space="preserve"> </w:t>
      </w:r>
      <w:r w:rsidRPr="00157908">
        <w:t>section</w:t>
      </w:r>
      <w:r w:rsidR="000A5C4F">
        <w:t xml:space="preserve"> </w:t>
      </w:r>
      <w:r w:rsidRPr="00157908">
        <w:t>of</w:t>
      </w:r>
      <w:r w:rsidR="000A5C4F">
        <w:t xml:space="preserve"> </w:t>
      </w:r>
      <w:r w:rsidRPr="00157908">
        <w:t>the</w:t>
      </w:r>
      <w:r w:rsidR="000A5C4F">
        <w:t xml:space="preserve"> </w:t>
      </w:r>
      <w:r w:rsidRPr="00157908">
        <w:t>PI.</w:t>
      </w:r>
      <w:r w:rsidR="000A5C4F">
        <w:t xml:space="preserve"> </w:t>
      </w:r>
      <w:r w:rsidRPr="00157908">
        <w:t>The</w:t>
      </w:r>
      <w:r w:rsidR="000A5C4F">
        <w:t xml:space="preserve"> </w:t>
      </w:r>
      <w:r w:rsidRPr="00157908">
        <w:t>proposed</w:t>
      </w:r>
      <w:r w:rsidR="000A5C4F">
        <w:t xml:space="preserve"> </w:t>
      </w:r>
      <w:r w:rsidRPr="00157908">
        <w:t>change</w:t>
      </w:r>
      <w:r w:rsidR="000A5C4F">
        <w:t xml:space="preserve"> </w:t>
      </w:r>
      <w:r w:rsidRPr="00157908">
        <w:t>is</w:t>
      </w:r>
      <w:r w:rsidR="000A5C4F">
        <w:t xml:space="preserve"> </w:t>
      </w:r>
      <w:r w:rsidRPr="00157908">
        <w:t>purely</w:t>
      </w:r>
      <w:r w:rsidR="000A5C4F">
        <w:t xml:space="preserve"> </w:t>
      </w:r>
      <w:r w:rsidRPr="00157908">
        <w:t>editorial,</w:t>
      </w:r>
      <w:r w:rsidR="000A5C4F">
        <w:t xml:space="preserve"> </w:t>
      </w:r>
      <w:r w:rsidRPr="00157908">
        <w:t>consisting</w:t>
      </w:r>
      <w:r w:rsidR="000A5C4F">
        <w:t xml:space="preserve"> </w:t>
      </w:r>
      <w:r w:rsidRPr="00157908">
        <w:t>of</w:t>
      </w:r>
      <w:r w:rsidR="000A5C4F">
        <w:t xml:space="preserve"> </w:t>
      </w:r>
      <w:r w:rsidRPr="00157908">
        <w:t>an</w:t>
      </w:r>
      <w:r w:rsidR="000A5C4F">
        <w:t xml:space="preserve"> </w:t>
      </w:r>
      <w:r w:rsidRPr="00157908">
        <w:t>expansion</w:t>
      </w:r>
      <w:r w:rsidR="000A5C4F">
        <w:t xml:space="preserve"> </w:t>
      </w:r>
      <w:r w:rsidRPr="00157908">
        <w:t>of</w:t>
      </w:r>
      <w:r w:rsidR="000A5C4F">
        <w:t xml:space="preserve"> </w:t>
      </w:r>
      <w:r w:rsidRPr="00157908">
        <w:t>the</w:t>
      </w:r>
      <w:r w:rsidR="000A5C4F">
        <w:t xml:space="preserve"> </w:t>
      </w:r>
      <w:r w:rsidRPr="00157908">
        <w:t>abbreviation</w:t>
      </w:r>
      <w:r w:rsidR="000A5C4F">
        <w:t xml:space="preserve"> </w:t>
      </w:r>
      <w:r w:rsidRPr="00157908">
        <w:t>‘TG’</w:t>
      </w:r>
      <w:r w:rsidR="000A5C4F">
        <w:t xml:space="preserve"> </w:t>
      </w:r>
      <w:r w:rsidRPr="00157908">
        <w:t>to</w:t>
      </w:r>
      <w:r w:rsidR="000A5C4F">
        <w:t xml:space="preserve"> </w:t>
      </w:r>
      <w:r w:rsidRPr="00157908">
        <w:t>‘triglyceride’.</w:t>
      </w:r>
    </w:p>
    <w:p w:rsidR="009F7EE3" w:rsidRDefault="009F7EE3" w:rsidP="003366EF">
      <w:pPr>
        <w:pStyle w:val="Heading5"/>
      </w:pPr>
      <w:r>
        <w:t>Sponsor’s</w:t>
      </w:r>
      <w:r w:rsidR="000A5C4F">
        <w:t xml:space="preserve"> </w:t>
      </w:r>
      <w:r>
        <w:t>response</w:t>
      </w:r>
      <w:r w:rsidR="000A5C4F">
        <w:t xml:space="preserve"> </w:t>
      </w:r>
      <w:r>
        <w:t>to</w:t>
      </w:r>
      <w:r w:rsidR="000A5C4F">
        <w:t xml:space="preserve"> </w:t>
      </w:r>
      <w:r>
        <w:t>Delegate’s</w:t>
      </w:r>
      <w:r w:rsidR="000A5C4F">
        <w:t xml:space="preserve"> </w:t>
      </w:r>
      <w:r>
        <w:t>request</w:t>
      </w:r>
      <w:r w:rsidR="000A5C4F">
        <w:t xml:space="preserve"> </w:t>
      </w:r>
      <w:r>
        <w:t>for</w:t>
      </w:r>
      <w:r w:rsidR="000A5C4F">
        <w:t xml:space="preserve"> </w:t>
      </w:r>
      <w:r>
        <w:t>advice</w:t>
      </w:r>
      <w:r w:rsidR="000A5C4F">
        <w:t xml:space="preserve"> </w:t>
      </w:r>
      <w:r>
        <w:t>from</w:t>
      </w:r>
      <w:r w:rsidR="000A5C4F">
        <w:t xml:space="preserve"> </w:t>
      </w:r>
      <w:r>
        <w:t>ACM</w:t>
      </w:r>
    </w:p>
    <w:p w:rsidR="002A2D2D" w:rsidRDefault="002A2D2D" w:rsidP="002A2D2D">
      <w:r w:rsidRPr="002A2D2D">
        <w:t>The</w:t>
      </w:r>
      <w:r w:rsidR="000A5C4F">
        <w:t xml:space="preserve"> </w:t>
      </w:r>
      <w:r w:rsidR="0064697E">
        <w:t>sponsor</w:t>
      </w:r>
      <w:r w:rsidRPr="002A2D2D">
        <w:t>’s</w:t>
      </w:r>
      <w:r w:rsidR="000A5C4F">
        <w:t xml:space="preserve"> </w:t>
      </w:r>
      <w:r w:rsidRPr="002A2D2D">
        <w:t>comments</w:t>
      </w:r>
      <w:r w:rsidR="000A5C4F">
        <w:t xml:space="preserve"> </w:t>
      </w:r>
      <w:r w:rsidRPr="002A2D2D">
        <w:t>on</w:t>
      </w:r>
      <w:r w:rsidR="000A5C4F">
        <w:t xml:space="preserve"> </w:t>
      </w:r>
      <w:r w:rsidRPr="002A2D2D">
        <w:t>the</w:t>
      </w:r>
      <w:r w:rsidR="000A5C4F">
        <w:t xml:space="preserve"> </w:t>
      </w:r>
      <w:r w:rsidRPr="002A2D2D">
        <w:t>issues</w:t>
      </w:r>
      <w:r w:rsidR="000A5C4F">
        <w:t xml:space="preserve"> </w:t>
      </w:r>
      <w:r w:rsidRPr="002A2D2D">
        <w:t>for</w:t>
      </w:r>
      <w:r w:rsidR="000A5C4F">
        <w:t xml:space="preserve"> </w:t>
      </w:r>
      <w:r w:rsidRPr="002A2D2D">
        <w:t>which</w:t>
      </w:r>
      <w:r w:rsidR="000A5C4F">
        <w:t xml:space="preserve"> </w:t>
      </w:r>
      <w:r w:rsidRPr="002A2D2D">
        <w:t>the</w:t>
      </w:r>
      <w:r w:rsidR="000A5C4F">
        <w:t xml:space="preserve"> </w:t>
      </w:r>
      <w:r w:rsidRPr="002A2D2D">
        <w:t>advice</w:t>
      </w:r>
      <w:r w:rsidR="000A5C4F">
        <w:t xml:space="preserve"> </w:t>
      </w:r>
      <w:r w:rsidRPr="002A2D2D">
        <w:t>of</w:t>
      </w:r>
      <w:r w:rsidR="000A5C4F">
        <w:t xml:space="preserve"> </w:t>
      </w:r>
      <w:r w:rsidRPr="002A2D2D">
        <w:t>the</w:t>
      </w:r>
      <w:r w:rsidR="000A5C4F">
        <w:t xml:space="preserve"> </w:t>
      </w:r>
      <w:r w:rsidRPr="002A2D2D">
        <w:t>ACM</w:t>
      </w:r>
      <w:r w:rsidR="000A5C4F">
        <w:t xml:space="preserve"> </w:t>
      </w:r>
      <w:r w:rsidRPr="002A2D2D">
        <w:t>is</w:t>
      </w:r>
      <w:r w:rsidR="000A5C4F">
        <w:t xml:space="preserve"> </w:t>
      </w:r>
      <w:r w:rsidRPr="002A2D2D">
        <w:t>sought,</w:t>
      </w:r>
      <w:r w:rsidR="000A5C4F">
        <w:t xml:space="preserve"> </w:t>
      </w:r>
      <w:r w:rsidRPr="002A2D2D">
        <w:t>as</w:t>
      </w:r>
      <w:r w:rsidR="000A5C4F">
        <w:t xml:space="preserve"> </w:t>
      </w:r>
      <w:r w:rsidRPr="002A2D2D">
        <w:t>outlined</w:t>
      </w:r>
      <w:r w:rsidR="000A5C4F">
        <w:t xml:space="preserve"> </w:t>
      </w:r>
      <w:r w:rsidRPr="002A2D2D">
        <w:t>in</w:t>
      </w:r>
      <w:r w:rsidR="000A5C4F">
        <w:t xml:space="preserve"> </w:t>
      </w:r>
      <w:r w:rsidRPr="002A2D2D">
        <w:t>the</w:t>
      </w:r>
      <w:r w:rsidR="000A5C4F">
        <w:t xml:space="preserve"> </w:t>
      </w:r>
      <w:r w:rsidRPr="002A2D2D">
        <w:t>Delegate’s</w:t>
      </w:r>
      <w:r w:rsidR="000A5C4F">
        <w:t xml:space="preserve"> </w:t>
      </w:r>
      <w:r w:rsidRPr="002A2D2D">
        <w:t>Overview</w:t>
      </w:r>
      <w:r w:rsidR="000A5C4F">
        <w:t xml:space="preserve"> </w:t>
      </w:r>
      <w:r w:rsidRPr="002A2D2D">
        <w:t>of</w:t>
      </w:r>
      <w:r w:rsidR="000A5C4F">
        <w:t xml:space="preserve"> </w:t>
      </w:r>
      <w:r w:rsidRPr="002A2D2D">
        <w:t>3</w:t>
      </w:r>
      <w:r w:rsidR="000A5C4F">
        <w:t xml:space="preserve"> </w:t>
      </w:r>
      <w:r w:rsidR="00C4778C">
        <w:t>July</w:t>
      </w:r>
      <w:r w:rsidR="000A5C4F">
        <w:t xml:space="preserve"> </w:t>
      </w:r>
      <w:r w:rsidR="00C4778C">
        <w:t>2017,</w:t>
      </w:r>
      <w:r w:rsidR="000A5C4F">
        <w:t xml:space="preserve"> </w:t>
      </w:r>
      <w:r w:rsidR="00C4778C">
        <w:t>are</w:t>
      </w:r>
      <w:r w:rsidR="000A5C4F">
        <w:t xml:space="preserve"> </w:t>
      </w:r>
      <w:r w:rsidR="00C4778C">
        <w:t>presented</w:t>
      </w:r>
      <w:r w:rsidR="000A5C4F">
        <w:t xml:space="preserve"> </w:t>
      </w:r>
      <w:r w:rsidR="00C4778C">
        <w:t>below.</w:t>
      </w:r>
    </w:p>
    <w:p w:rsidR="00C4778C" w:rsidRDefault="00C4778C" w:rsidP="00C4778C">
      <w:pPr>
        <w:pStyle w:val="Heading6"/>
      </w:pPr>
      <w:r>
        <w:t>Changes</w:t>
      </w:r>
      <w:r w:rsidR="000A5C4F">
        <w:t xml:space="preserve"> </w:t>
      </w:r>
      <w:r>
        <w:t>to</w:t>
      </w:r>
      <w:r w:rsidR="000A5C4F">
        <w:t xml:space="preserve"> </w:t>
      </w:r>
      <w:r>
        <w:t>the</w:t>
      </w:r>
      <w:r w:rsidR="000A5C4F">
        <w:t xml:space="preserve"> </w:t>
      </w:r>
      <w:r>
        <w:t>indication</w:t>
      </w:r>
    </w:p>
    <w:p w:rsidR="002A2D2D" w:rsidRPr="002A2D2D" w:rsidRDefault="002A2D2D" w:rsidP="002A2D2D">
      <w:r w:rsidRPr="002A2D2D">
        <w:t>Currently</w:t>
      </w:r>
      <w:r w:rsidR="000A5C4F">
        <w:t xml:space="preserve"> </w:t>
      </w:r>
      <w:r w:rsidRPr="002A2D2D">
        <w:t>approved</w:t>
      </w:r>
      <w:r w:rsidR="000A5C4F">
        <w:t xml:space="preserve"> </w:t>
      </w:r>
      <w:r w:rsidRPr="002A2D2D">
        <w:t>indication</w:t>
      </w:r>
    </w:p>
    <w:p w:rsidR="002A2D2D" w:rsidRPr="002A2D2D" w:rsidRDefault="002A2D2D" w:rsidP="002A2D2D">
      <w:pPr>
        <w:ind w:left="360"/>
        <w:rPr>
          <w:i/>
        </w:rPr>
      </w:pPr>
      <w:r w:rsidRPr="002A2D2D">
        <w:rPr>
          <w:i/>
        </w:rPr>
        <w:t>Praluent</w:t>
      </w:r>
      <w:r w:rsidR="000A5C4F">
        <w:rPr>
          <w:i/>
        </w:rPr>
        <w:t xml:space="preserve"> </w:t>
      </w:r>
      <w:r w:rsidRPr="002A2D2D">
        <w:rPr>
          <w:i/>
        </w:rPr>
        <w:t>is</w:t>
      </w:r>
      <w:r w:rsidR="000A5C4F">
        <w:rPr>
          <w:i/>
        </w:rPr>
        <w:t xml:space="preserve"> </w:t>
      </w:r>
      <w:r w:rsidRPr="002A2D2D">
        <w:rPr>
          <w:i/>
        </w:rPr>
        <w:t>indicated</w:t>
      </w:r>
      <w:r w:rsidR="000A5C4F">
        <w:rPr>
          <w:i/>
        </w:rPr>
        <w:t xml:space="preserve"> </w:t>
      </w:r>
      <w:r w:rsidRPr="002A2D2D">
        <w:rPr>
          <w:i/>
        </w:rPr>
        <w:t>as</w:t>
      </w:r>
      <w:r w:rsidR="000A5C4F">
        <w:rPr>
          <w:i/>
        </w:rPr>
        <w:t xml:space="preserve"> </w:t>
      </w:r>
      <w:r w:rsidRPr="002A2D2D">
        <w:rPr>
          <w:i/>
        </w:rPr>
        <w:t>an</w:t>
      </w:r>
      <w:r w:rsidR="000A5C4F">
        <w:rPr>
          <w:i/>
        </w:rPr>
        <w:t xml:space="preserve"> </w:t>
      </w:r>
      <w:r w:rsidRPr="002A2D2D">
        <w:rPr>
          <w:i/>
        </w:rPr>
        <w:t>adjunct</w:t>
      </w:r>
      <w:r w:rsidR="000A5C4F">
        <w:rPr>
          <w:i/>
        </w:rPr>
        <w:t xml:space="preserve"> </w:t>
      </w:r>
      <w:r w:rsidRPr="002A2D2D">
        <w:rPr>
          <w:i/>
        </w:rPr>
        <w:t>to</w:t>
      </w:r>
      <w:r w:rsidR="000A5C4F">
        <w:rPr>
          <w:i/>
        </w:rPr>
        <w:t xml:space="preserve"> </w:t>
      </w:r>
      <w:r w:rsidRPr="002A2D2D">
        <w:rPr>
          <w:i/>
        </w:rPr>
        <w:t>diet</w:t>
      </w:r>
      <w:r w:rsidR="000A5C4F">
        <w:rPr>
          <w:i/>
        </w:rPr>
        <w:t xml:space="preserve"> </w:t>
      </w:r>
      <w:r w:rsidRPr="002A2D2D">
        <w:rPr>
          <w:i/>
        </w:rPr>
        <w:t>and</w:t>
      </w:r>
      <w:r w:rsidR="000A5C4F">
        <w:rPr>
          <w:i/>
        </w:rPr>
        <w:t xml:space="preserve"> </w:t>
      </w:r>
      <w:r w:rsidRPr="002A2D2D">
        <w:rPr>
          <w:i/>
        </w:rPr>
        <w:t>exercise</w:t>
      </w:r>
      <w:r w:rsidR="000A5C4F">
        <w:rPr>
          <w:i/>
        </w:rPr>
        <w:t xml:space="preserve"> </w:t>
      </w:r>
      <w:r w:rsidRPr="002A2D2D">
        <w:rPr>
          <w:i/>
        </w:rPr>
        <w:t>in</w:t>
      </w:r>
      <w:r w:rsidR="000A5C4F">
        <w:rPr>
          <w:i/>
        </w:rPr>
        <w:t xml:space="preserve"> </w:t>
      </w:r>
      <w:r w:rsidRPr="002A2D2D">
        <w:rPr>
          <w:i/>
        </w:rPr>
        <w:t>adults</w:t>
      </w:r>
      <w:r w:rsidR="000A5C4F">
        <w:rPr>
          <w:i/>
        </w:rPr>
        <w:t xml:space="preserve"> </w:t>
      </w:r>
      <w:r w:rsidRPr="002A2D2D">
        <w:rPr>
          <w:i/>
        </w:rPr>
        <w:t>with</w:t>
      </w:r>
      <w:r w:rsidR="000A5C4F">
        <w:rPr>
          <w:i/>
        </w:rPr>
        <w:t xml:space="preserve"> </w:t>
      </w:r>
      <w:r w:rsidRPr="002A2D2D">
        <w:rPr>
          <w:i/>
        </w:rPr>
        <w:t>heterozygous</w:t>
      </w:r>
      <w:r w:rsidR="000A5C4F">
        <w:rPr>
          <w:i/>
        </w:rPr>
        <w:t xml:space="preserve"> </w:t>
      </w:r>
      <w:r w:rsidRPr="002A2D2D">
        <w:rPr>
          <w:i/>
        </w:rPr>
        <w:t>familial</w:t>
      </w:r>
      <w:r w:rsidR="000A5C4F">
        <w:rPr>
          <w:i/>
        </w:rPr>
        <w:t xml:space="preserve"> </w:t>
      </w:r>
      <w:r w:rsidRPr="002A2D2D">
        <w:rPr>
          <w:i/>
        </w:rPr>
        <w:t>hypercholesterolaemia</w:t>
      </w:r>
      <w:r w:rsidR="000A5C4F">
        <w:rPr>
          <w:i/>
        </w:rPr>
        <w:t xml:space="preserve"> </w:t>
      </w:r>
      <w:r w:rsidRPr="002A2D2D">
        <w:rPr>
          <w:i/>
        </w:rPr>
        <w:t>or</w:t>
      </w:r>
      <w:r w:rsidR="000A5C4F">
        <w:rPr>
          <w:i/>
        </w:rPr>
        <w:t xml:space="preserve"> </w:t>
      </w:r>
      <w:r w:rsidRPr="002A2D2D">
        <w:rPr>
          <w:i/>
        </w:rPr>
        <w:t>clinical</w:t>
      </w:r>
      <w:r w:rsidR="000A5C4F">
        <w:rPr>
          <w:i/>
        </w:rPr>
        <w:t xml:space="preserve"> </w:t>
      </w:r>
      <w:r w:rsidRPr="002A2D2D">
        <w:rPr>
          <w:i/>
        </w:rPr>
        <w:t>atherosc</w:t>
      </w:r>
      <w:r w:rsidR="00C4778C">
        <w:rPr>
          <w:i/>
        </w:rPr>
        <w:t>lerotic</w:t>
      </w:r>
      <w:r w:rsidR="000A5C4F">
        <w:rPr>
          <w:i/>
        </w:rPr>
        <w:t xml:space="preserve"> </w:t>
      </w:r>
      <w:r w:rsidR="00C4778C">
        <w:rPr>
          <w:i/>
        </w:rPr>
        <w:t>cardiovascular</w:t>
      </w:r>
      <w:r w:rsidR="000A5C4F">
        <w:rPr>
          <w:i/>
        </w:rPr>
        <w:t xml:space="preserve"> </w:t>
      </w:r>
      <w:r w:rsidR="00C4778C">
        <w:rPr>
          <w:i/>
        </w:rPr>
        <w:t>disease:</w:t>
      </w:r>
    </w:p>
    <w:p w:rsidR="002A2D2D" w:rsidRPr="002A2D2D" w:rsidRDefault="002A2D2D" w:rsidP="00E44BCC">
      <w:pPr>
        <w:pStyle w:val="ListBullet"/>
        <w:ind w:left="714" w:hanging="357"/>
        <w:rPr>
          <w:i/>
        </w:rPr>
      </w:pPr>
      <w:r w:rsidRPr="002A2D2D">
        <w:rPr>
          <w:i/>
        </w:rPr>
        <w:t>in</w:t>
      </w:r>
      <w:r w:rsidR="000A5C4F">
        <w:rPr>
          <w:i/>
        </w:rPr>
        <w:t xml:space="preserve"> </w:t>
      </w:r>
      <w:r w:rsidRPr="002A2D2D">
        <w:rPr>
          <w:i/>
        </w:rPr>
        <w:t>combination</w:t>
      </w:r>
      <w:r w:rsidR="000A5C4F">
        <w:rPr>
          <w:i/>
        </w:rPr>
        <w:t xml:space="preserve"> </w:t>
      </w:r>
      <w:r w:rsidRPr="002A2D2D">
        <w:rPr>
          <w:i/>
        </w:rPr>
        <w:t>with</w:t>
      </w:r>
      <w:r w:rsidR="000A5C4F">
        <w:rPr>
          <w:i/>
        </w:rPr>
        <w:t xml:space="preserve"> </w:t>
      </w:r>
      <w:r w:rsidRPr="002A2D2D">
        <w:rPr>
          <w:i/>
        </w:rPr>
        <w:t>a</w:t>
      </w:r>
      <w:r w:rsidR="000A5C4F">
        <w:rPr>
          <w:i/>
        </w:rPr>
        <w:t xml:space="preserve"> </w:t>
      </w:r>
      <w:r w:rsidRPr="002A2D2D">
        <w:rPr>
          <w:i/>
        </w:rPr>
        <w:t>statin,</w:t>
      </w:r>
      <w:r w:rsidR="000A5C4F">
        <w:rPr>
          <w:i/>
        </w:rPr>
        <w:t xml:space="preserve"> </w:t>
      </w:r>
      <w:r w:rsidRPr="002A2D2D">
        <w:rPr>
          <w:i/>
        </w:rPr>
        <w:t>or</w:t>
      </w:r>
      <w:r w:rsidR="000A5C4F">
        <w:rPr>
          <w:i/>
        </w:rPr>
        <w:t xml:space="preserve"> </w:t>
      </w:r>
      <w:r w:rsidRPr="002A2D2D">
        <w:rPr>
          <w:i/>
        </w:rPr>
        <w:t>statin</w:t>
      </w:r>
      <w:r w:rsidR="000A5C4F">
        <w:rPr>
          <w:i/>
        </w:rPr>
        <w:t xml:space="preserve"> </w:t>
      </w:r>
      <w:r w:rsidRPr="002A2D2D">
        <w:rPr>
          <w:i/>
        </w:rPr>
        <w:t>with</w:t>
      </w:r>
      <w:r w:rsidR="000A5C4F">
        <w:rPr>
          <w:i/>
        </w:rPr>
        <w:t xml:space="preserve"> </w:t>
      </w:r>
      <w:r w:rsidRPr="002A2D2D">
        <w:rPr>
          <w:i/>
        </w:rPr>
        <w:t>oth</w:t>
      </w:r>
      <w:r w:rsidR="00C4778C">
        <w:rPr>
          <w:i/>
        </w:rPr>
        <w:t>er</w:t>
      </w:r>
      <w:r w:rsidR="000A5C4F">
        <w:rPr>
          <w:i/>
        </w:rPr>
        <w:t xml:space="preserve"> </w:t>
      </w:r>
      <w:r w:rsidR="00597811">
        <w:rPr>
          <w:i/>
        </w:rPr>
        <w:t>lipid</w:t>
      </w:r>
      <w:r w:rsidR="000A5C4F">
        <w:rPr>
          <w:i/>
        </w:rPr>
        <w:t xml:space="preserve"> </w:t>
      </w:r>
      <w:r w:rsidR="00597811">
        <w:rPr>
          <w:i/>
        </w:rPr>
        <w:t>lowering</w:t>
      </w:r>
      <w:r w:rsidR="000A5C4F">
        <w:rPr>
          <w:i/>
        </w:rPr>
        <w:t xml:space="preserve"> </w:t>
      </w:r>
      <w:r w:rsidR="00C4778C">
        <w:rPr>
          <w:i/>
        </w:rPr>
        <w:t>therapies</w:t>
      </w:r>
      <w:r w:rsidR="000A5C4F">
        <w:rPr>
          <w:i/>
        </w:rPr>
        <w:t xml:space="preserve"> </w:t>
      </w:r>
      <w:r w:rsidR="00C4778C">
        <w:rPr>
          <w:i/>
        </w:rPr>
        <w:t>or,</w:t>
      </w:r>
    </w:p>
    <w:p w:rsidR="00224853" w:rsidRDefault="002A2D2D" w:rsidP="00E44BCC">
      <w:pPr>
        <w:pStyle w:val="ListBullet"/>
        <w:ind w:left="714" w:hanging="357"/>
        <w:rPr>
          <w:i/>
        </w:rPr>
      </w:pPr>
      <w:r w:rsidRPr="002A2D2D">
        <w:rPr>
          <w:i/>
        </w:rPr>
        <w:t>in</w:t>
      </w:r>
      <w:r w:rsidR="000A5C4F">
        <w:rPr>
          <w:i/>
        </w:rPr>
        <w:t xml:space="preserve"> </w:t>
      </w:r>
      <w:r w:rsidRPr="002A2D2D">
        <w:rPr>
          <w:i/>
        </w:rPr>
        <w:t>combination</w:t>
      </w:r>
      <w:r w:rsidR="000A5C4F">
        <w:rPr>
          <w:i/>
        </w:rPr>
        <w:t xml:space="preserve"> </w:t>
      </w:r>
      <w:r w:rsidRPr="002A2D2D">
        <w:rPr>
          <w:i/>
        </w:rPr>
        <w:t>with</w:t>
      </w:r>
      <w:r w:rsidR="000A5C4F">
        <w:rPr>
          <w:i/>
        </w:rPr>
        <w:t xml:space="preserve"> </w:t>
      </w:r>
      <w:r w:rsidRPr="002A2D2D">
        <w:rPr>
          <w:i/>
        </w:rPr>
        <w:t>other</w:t>
      </w:r>
      <w:r w:rsidR="000A5C4F">
        <w:rPr>
          <w:i/>
        </w:rPr>
        <w:t xml:space="preserve"> </w:t>
      </w:r>
      <w:r w:rsidR="00597811">
        <w:rPr>
          <w:i/>
        </w:rPr>
        <w:t>lipid</w:t>
      </w:r>
      <w:r w:rsidR="000A5C4F">
        <w:rPr>
          <w:i/>
        </w:rPr>
        <w:t xml:space="preserve"> </w:t>
      </w:r>
      <w:r w:rsidR="00597811">
        <w:rPr>
          <w:i/>
        </w:rPr>
        <w:t>lowering</w:t>
      </w:r>
      <w:r w:rsidR="000A5C4F">
        <w:rPr>
          <w:i/>
        </w:rPr>
        <w:t xml:space="preserve"> </w:t>
      </w:r>
      <w:r w:rsidRPr="002A2D2D">
        <w:rPr>
          <w:i/>
        </w:rPr>
        <w:t>therapies</w:t>
      </w:r>
      <w:r w:rsidR="000A5C4F">
        <w:rPr>
          <w:i/>
        </w:rPr>
        <w:t xml:space="preserve"> </w:t>
      </w:r>
      <w:r w:rsidRPr="002A2D2D">
        <w:rPr>
          <w:i/>
        </w:rPr>
        <w:t>in</w:t>
      </w:r>
      <w:r w:rsidR="000A5C4F">
        <w:rPr>
          <w:i/>
        </w:rPr>
        <w:t xml:space="preserve"> </w:t>
      </w:r>
      <w:r w:rsidRPr="002A2D2D">
        <w:rPr>
          <w:i/>
        </w:rPr>
        <w:t>patients</w:t>
      </w:r>
      <w:r w:rsidR="000A5C4F">
        <w:rPr>
          <w:i/>
        </w:rPr>
        <w:t xml:space="preserve"> </w:t>
      </w:r>
      <w:r w:rsidRPr="002A2D2D">
        <w:rPr>
          <w:i/>
        </w:rPr>
        <w:t>who</w:t>
      </w:r>
      <w:r w:rsidR="000A5C4F">
        <w:rPr>
          <w:i/>
        </w:rPr>
        <w:t xml:space="preserve"> </w:t>
      </w:r>
      <w:r w:rsidRPr="002A2D2D">
        <w:rPr>
          <w:i/>
        </w:rPr>
        <w:t>are</w:t>
      </w:r>
      <w:r w:rsidR="000A5C4F">
        <w:rPr>
          <w:i/>
        </w:rPr>
        <w:t xml:space="preserve"> </w:t>
      </w:r>
      <w:r w:rsidR="00224853">
        <w:rPr>
          <w:i/>
        </w:rPr>
        <w:t>statin</w:t>
      </w:r>
      <w:r w:rsidR="000A5C4F">
        <w:rPr>
          <w:i/>
        </w:rPr>
        <w:t xml:space="preserve"> </w:t>
      </w:r>
      <w:r w:rsidR="00224853">
        <w:rPr>
          <w:i/>
        </w:rPr>
        <w:t>intolerant.</w:t>
      </w:r>
    </w:p>
    <w:p w:rsidR="00224853" w:rsidRDefault="002A2D2D" w:rsidP="002A2D2D">
      <w:pPr>
        <w:ind w:left="360"/>
        <w:rPr>
          <w:i/>
        </w:rPr>
      </w:pPr>
      <w:r w:rsidRPr="002A2D2D">
        <w:rPr>
          <w:i/>
        </w:rPr>
        <w:t>The</w:t>
      </w:r>
      <w:r w:rsidR="000A5C4F">
        <w:rPr>
          <w:i/>
        </w:rPr>
        <w:t xml:space="preserve"> </w:t>
      </w:r>
      <w:r w:rsidRPr="002A2D2D">
        <w:rPr>
          <w:i/>
        </w:rPr>
        <w:t>effect</w:t>
      </w:r>
      <w:r w:rsidR="000A5C4F">
        <w:rPr>
          <w:i/>
        </w:rPr>
        <w:t xml:space="preserve"> </w:t>
      </w:r>
      <w:r w:rsidRPr="002A2D2D">
        <w:rPr>
          <w:i/>
        </w:rPr>
        <w:t>of</w:t>
      </w:r>
      <w:r w:rsidR="000A5C4F">
        <w:rPr>
          <w:i/>
        </w:rPr>
        <w:t xml:space="preserve"> </w:t>
      </w:r>
      <w:r w:rsidRPr="002A2D2D">
        <w:rPr>
          <w:i/>
        </w:rPr>
        <w:t>Praluent</w:t>
      </w:r>
      <w:r w:rsidR="000A5C4F">
        <w:rPr>
          <w:i/>
        </w:rPr>
        <w:t xml:space="preserve"> </w:t>
      </w:r>
      <w:r w:rsidRPr="002A2D2D">
        <w:rPr>
          <w:i/>
        </w:rPr>
        <w:t>on</w:t>
      </w:r>
      <w:r w:rsidR="000A5C4F">
        <w:rPr>
          <w:i/>
        </w:rPr>
        <w:t xml:space="preserve"> </w:t>
      </w:r>
      <w:r w:rsidRPr="002A2D2D">
        <w:rPr>
          <w:i/>
        </w:rPr>
        <w:t>cardiovascular</w:t>
      </w:r>
      <w:r w:rsidR="000A5C4F">
        <w:rPr>
          <w:i/>
        </w:rPr>
        <w:t xml:space="preserve"> </w:t>
      </w:r>
      <w:r w:rsidRPr="002A2D2D">
        <w:rPr>
          <w:i/>
        </w:rPr>
        <w:t>morbidity</w:t>
      </w:r>
      <w:r w:rsidR="000A5C4F">
        <w:rPr>
          <w:i/>
        </w:rPr>
        <w:t xml:space="preserve"> </w:t>
      </w:r>
      <w:r w:rsidRPr="002A2D2D">
        <w:rPr>
          <w:i/>
        </w:rPr>
        <w:t>and</w:t>
      </w:r>
      <w:r w:rsidR="000A5C4F">
        <w:rPr>
          <w:i/>
        </w:rPr>
        <w:t xml:space="preserve"> </w:t>
      </w:r>
      <w:r w:rsidRPr="002A2D2D">
        <w:rPr>
          <w:i/>
        </w:rPr>
        <w:t>mortality</w:t>
      </w:r>
      <w:r w:rsidR="000A5C4F">
        <w:rPr>
          <w:i/>
        </w:rPr>
        <w:t xml:space="preserve"> </w:t>
      </w:r>
      <w:r w:rsidRPr="002A2D2D">
        <w:rPr>
          <w:i/>
        </w:rPr>
        <w:t>has</w:t>
      </w:r>
      <w:r w:rsidR="000A5C4F">
        <w:rPr>
          <w:i/>
        </w:rPr>
        <w:t xml:space="preserve"> </w:t>
      </w:r>
      <w:r w:rsidRPr="002A2D2D">
        <w:rPr>
          <w:i/>
        </w:rPr>
        <w:t>not</w:t>
      </w:r>
      <w:r w:rsidR="000A5C4F">
        <w:rPr>
          <w:i/>
        </w:rPr>
        <w:t xml:space="preserve"> </w:t>
      </w:r>
      <w:r w:rsidRPr="002A2D2D">
        <w:rPr>
          <w:i/>
        </w:rPr>
        <w:t>yet</w:t>
      </w:r>
      <w:r w:rsidR="000A5C4F">
        <w:rPr>
          <w:i/>
        </w:rPr>
        <w:t xml:space="preserve"> </w:t>
      </w:r>
      <w:r w:rsidRPr="002A2D2D">
        <w:rPr>
          <w:i/>
        </w:rPr>
        <w:t>been</w:t>
      </w:r>
      <w:r w:rsidR="000A5C4F">
        <w:rPr>
          <w:i/>
        </w:rPr>
        <w:t xml:space="preserve"> </w:t>
      </w:r>
      <w:r w:rsidRPr="002A2D2D">
        <w:rPr>
          <w:i/>
        </w:rPr>
        <w:t>determined</w:t>
      </w:r>
      <w:r w:rsidR="000A5C4F">
        <w:rPr>
          <w:i/>
        </w:rPr>
        <w:t xml:space="preserve"> </w:t>
      </w:r>
      <w:r w:rsidRPr="002A2D2D">
        <w:rPr>
          <w:i/>
        </w:rPr>
        <w:t>(see</w:t>
      </w:r>
      <w:r w:rsidR="000A5C4F">
        <w:rPr>
          <w:i/>
        </w:rPr>
        <w:t xml:space="preserve"> </w:t>
      </w:r>
      <w:r w:rsidRPr="002A2D2D">
        <w:rPr>
          <w:i/>
        </w:rPr>
        <w:t>CLINICAL</w:t>
      </w:r>
      <w:r w:rsidR="000A5C4F">
        <w:rPr>
          <w:i/>
        </w:rPr>
        <w:t xml:space="preserve"> </w:t>
      </w:r>
      <w:r w:rsidRPr="002A2D2D">
        <w:rPr>
          <w:i/>
        </w:rPr>
        <w:t>TRIALS)</w:t>
      </w:r>
      <w:r w:rsidR="00224853">
        <w:rPr>
          <w:i/>
        </w:rPr>
        <w:t>.</w:t>
      </w:r>
    </w:p>
    <w:p w:rsidR="002A2D2D" w:rsidRPr="002A2D2D" w:rsidRDefault="002A2D2D" w:rsidP="002A2D2D">
      <w:r>
        <w:t>Revised</w:t>
      </w:r>
      <w:r w:rsidR="000A5C4F">
        <w:t xml:space="preserve"> </w:t>
      </w:r>
      <w:r>
        <w:t>proposed</w:t>
      </w:r>
      <w:r w:rsidR="000A5C4F">
        <w:t xml:space="preserve"> </w:t>
      </w:r>
      <w:r>
        <w:t>indication</w:t>
      </w:r>
    </w:p>
    <w:p w:rsidR="002A2D2D" w:rsidRPr="002A2D2D" w:rsidRDefault="002A2D2D" w:rsidP="002A2D2D">
      <w:pPr>
        <w:ind w:left="360"/>
        <w:rPr>
          <w:i/>
        </w:rPr>
      </w:pPr>
      <w:r w:rsidRPr="002A2D2D">
        <w:rPr>
          <w:i/>
        </w:rPr>
        <w:t>Praluent</w:t>
      </w:r>
      <w:r w:rsidR="000A5C4F">
        <w:rPr>
          <w:i/>
        </w:rPr>
        <w:t xml:space="preserve"> </w:t>
      </w:r>
      <w:r w:rsidRPr="002A2D2D">
        <w:rPr>
          <w:i/>
        </w:rPr>
        <w:t>is</w:t>
      </w:r>
      <w:r w:rsidR="000A5C4F">
        <w:rPr>
          <w:i/>
        </w:rPr>
        <w:t xml:space="preserve"> </w:t>
      </w:r>
      <w:r w:rsidRPr="002A2D2D">
        <w:rPr>
          <w:i/>
        </w:rPr>
        <w:t>indicated</w:t>
      </w:r>
      <w:r w:rsidR="000A5C4F">
        <w:rPr>
          <w:i/>
        </w:rPr>
        <w:t xml:space="preserve"> </w:t>
      </w:r>
      <w:r w:rsidRPr="002A2D2D">
        <w:rPr>
          <w:i/>
        </w:rPr>
        <w:t>as</w:t>
      </w:r>
      <w:r w:rsidR="000A5C4F">
        <w:rPr>
          <w:i/>
        </w:rPr>
        <w:t xml:space="preserve"> </w:t>
      </w:r>
      <w:r w:rsidRPr="002A2D2D">
        <w:rPr>
          <w:i/>
        </w:rPr>
        <w:t>an</w:t>
      </w:r>
      <w:r w:rsidR="000A5C4F">
        <w:rPr>
          <w:i/>
        </w:rPr>
        <w:t xml:space="preserve"> </w:t>
      </w:r>
      <w:r w:rsidRPr="002A2D2D">
        <w:rPr>
          <w:i/>
        </w:rPr>
        <w:t>adjunct</w:t>
      </w:r>
      <w:r w:rsidR="000A5C4F">
        <w:rPr>
          <w:i/>
        </w:rPr>
        <w:t xml:space="preserve"> </w:t>
      </w:r>
      <w:r w:rsidRPr="002A2D2D">
        <w:rPr>
          <w:i/>
        </w:rPr>
        <w:t>to</w:t>
      </w:r>
      <w:r w:rsidR="000A5C4F">
        <w:rPr>
          <w:i/>
        </w:rPr>
        <w:t xml:space="preserve"> </w:t>
      </w:r>
      <w:r w:rsidRPr="002A2D2D">
        <w:rPr>
          <w:i/>
        </w:rPr>
        <w:t>diet</w:t>
      </w:r>
      <w:r w:rsidR="000A5C4F">
        <w:rPr>
          <w:i/>
        </w:rPr>
        <w:t xml:space="preserve"> </w:t>
      </w:r>
      <w:r w:rsidRPr="002A2D2D">
        <w:rPr>
          <w:i/>
        </w:rPr>
        <w:t>and</w:t>
      </w:r>
      <w:r w:rsidR="000A5C4F">
        <w:rPr>
          <w:i/>
        </w:rPr>
        <w:t xml:space="preserve"> </w:t>
      </w:r>
      <w:r w:rsidRPr="002A2D2D">
        <w:rPr>
          <w:i/>
        </w:rPr>
        <w:t>exercise</w:t>
      </w:r>
      <w:r w:rsidR="000A5C4F">
        <w:rPr>
          <w:i/>
        </w:rPr>
        <w:t xml:space="preserve"> </w:t>
      </w:r>
      <w:r w:rsidRPr="002A2D2D">
        <w:rPr>
          <w:i/>
        </w:rPr>
        <w:t>in</w:t>
      </w:r>
      <w:r w:rsidR="000A5C4F">
        <w:rPr>
          <w:i/>
        </w:rPr>
        <w:t xml:space="preserve"> </w:t>
      </w:r>
      <w:r w:rsidRPr="002A2D2D">
        <w:rPr>
          <w:i/>
        </w:rPr>
        <w:t>adults</w:t>
      </w:r>
      <w:r w:rsidR="000A5C4F">
        <w:rPr>
          <w:i/>
        </w:rPr>
        <w:t xml:space="preserve"> </w:t>
      </w:r>
      <w:r w:rsidRPr="002A2D2D">
        <w:rPr>
          <w:i/>
        </w:rPr>
        <w:t>with</w:t>
      </w:r>
      <w:r w:rsidR="000A5C4F">
        <w:rPr>
          <w:i/>
        </w:rPr>
        <w:t xml:space="preserve"> </w:t>
      </w:r>
      <w:r w:rsidRPr="002A2D2D">
        <w:rPr>
          <w:i/>
        </w:rPr>
        <w:t>primary</w:t>
      </w:r>
      <w:r w:rsidR="000A5C4F">
        <w:rPr>
          <w:i/>
        </w:rPr>
        <w:t xml:space="preserve"> </w:t>
      </w:r>
      <w:r w:rsidRPr="002A2D2D">
        <w:rPr>
          <w:i/>
        </w:rPr>
        <w:t>hypercholesterolaemia</w:t>
      </w:r>
      <w:r w:rsidR="000A5C4F">
        <w:rPr>
          <w:i/>
        </w:rPr>
        <w:t xml:space="preserve"> </w:t>
      </w:r>
      <w:r w:rsidRPr="002A2D2D">
        <w:rPr>
          <w:i/>
        </w:rPr>
        <w:t>(heterozygous</w:t>
      </w:r>
      <w:r w:rsidR="000A5C4F">
        <w:rPr>
          <w:i/>
        </w:rPr>
        <w:t xml:space="preserve"> </w:t>
      </w:r>
      <w:r w:rsidRPr="002A2D2D">
        <w:rPr>
          <w:i/>
        </w:rPr>
        <w:t>familial</w:t>
      </w:r>
      <w:r w:rsidR="000A5C4F">
        <w:rPr>
          <w:i/>
        </w:rPr>
        <w:t xml:space="preserve"> </w:t>
      </w:r>
      <w:r w:rsidRPr="002A2D2D">
        <w:rPr>
          <w:i/>
        </w:rPr>
        <w:t>and</w:t>
      </w:r>
      <w:r w:rsidR="000A5C4F">
        <w:rPr>
          <w:i/>
        </w:rPr>
        <w:t xml:space="preserve"> </w:t>
      </w:r>
      <w:r w:rsidRPr="002A2D2D">
        <w:rPr>
          <w:i/>
        </w:rPr>
        <w:t>non-familial)</w:t>
      </w:r>
      <w:r w:rsidR="000A5C4F">
        <w:rPr>
          <w:i/>
        </w:rPr>
        <w:t xml:space="preserve"> </w:t>
      </w:r>
      <w:r w:rsidRPr="002A2D2D">
        <w:rPr>
          <w:i/>
        </w:rPr>
        <w:t>or</w:t>
      </w:r>
      <w:r w:rsidR="000A5C4F">
        <w:rPr>
          <w:i/>
        </w:rPr>
        <w:t xml:space="preserve"> </w:t>
      </w:r>
      <w:r w:rsidRPr="002A2D2D">
        <w:rPr>
          <w:i/>
        </w:rPr>
        <w:t>mixed</w:t>
      </w:r>
      <w:r w:rsidR="000A5C4F">
        <w:rPr>
          <w:i/>
        </w:rPr>
        <w:t xml:space="preserve"> </w:t>
      </w:r>
      <w:r w:rsidRPr="002A2D2D">
        <w:rPr>
          <w:i/>
        </w:rPr>
        <w:t>dyslipidaemia:</w:t>
      </w:r>
    </w:p>
    <w:p w:rsidR="002A2D2D" w:rsidRPr="002A2D2D" w:rsidRDefault="002A2D2D" w:rsidP="002A2D2D">
      <w:pPr>
        <w:pStyle w:val="ListBullet"/>
        <w:ind w:left="720"/>
        <w:rPr>
          <w:i/>
        </w:rPr>
      </w:pPr>
      <w:r w:rsidRPr="002A2D2D">
        <w:rPr>
          <w:i/>
        </w:rPr>
        <w:t>in</w:t>
      </w:r>
      <w:r w:rsidR="000A5C4F">
        <w:rPr>
          <w:i/>
        </w:rPr>
        <w:t xml:space="preserve"> </w:t>
      </w:r>
      <w:r w:rsidRPr="002A2D2D">
        <w:rPr>
          <w:i/>
        </w:rPr>
        <w:t>combination</w:t>
      </w:r>
      <w:r w:rsidR="000A5C4F">
        <w:rPr>
          <w:i/>
        </w:rPr>
        <w:t xml:space="preserve"> </w:t>
      </w:r>
      <w:r w:rsidRPr="002A2D2D">
        <w:rPr>
          <w:i/>
        </w:rPr>
        <w:t>with</w:t>
      </w:r>
      <w:r w:rsidR="000A5C4F">
        <w:rPr>
          <w:i/>
        </w:rPr>
        <w:t xml:space="preserve"> </w:t>
      </w:r>
      <w:r w:rsidRPr="002A2D2D">
        <w:rPr>
          <w:i/>
        </w:rPr>
        <w:t>a</w:t>
      </w:r>
      <w:r w:rsidR="000A5C4F">
        <w:rPr>
          <w:i/>
        </w:rPr>
        <w:t xml:space="preserve"> </w:t>
      </w:r>
      <w:r w:rsidRPr="002A2D2D">
        <w:rPr>
          <w:i/>
        </w:rPr>
        <w:t>statin</w:t>
      </w:r>
      <w:r w:rsidR="000A5C4F">
        <w:rPr>
          <w:i/>
        </w:rPr>
        <w:t xml:space="preserve"> </w:t>
      </w:r>
      <w:r w:rsidRPr="002A2D2D">
        <w:rPr>
          <w:i/>
        </w:rPr>
        <w:t>or</w:t>
      </w:r>
      <w:r w:rsidR="000A5C4F">
        <w:rPr>
          <w:i/>
        </w:rPr>
        <w:t xml:space="preserve"> </w:t>
      </w:r>
      <w:r w:rsidRPr="002A2D2D">
        <w:rPr>
          <w:i/>
        </w:rPr>
        <w:t>statin</w:t>
      </w:r>
      <w:r w:rsidR="000A5C4F">
        <w:rPr>
          <w:i/>
        </w:rPr>
        <w:t xml:space="preserve"> </w:t>
      </w:r>
      <w:r w:rsidRPr="002A2D2D">
        <w:rPr>
          <w:i/>
        </w:rPr>
        <w:t>with</w:t>
      </w:r>
      <w:r w:rsidR="000A5C4F">
        <w:rPr>
          <w:i/>
        </w:rPr>
        <w:t xml:space="preserve"> </w:t>
      </w:r>
      <w:r w:rsidRPr="002A2D2D">
        <w:rPr>
          <w:i/>
        </w:rPr>
        <w:t>other</w:t>
      </w:r>
      <w:r w:rsidR="000A5C4F">
        <w:rPr>
          <w:i/>
        </w:rPr>
        <w:t xml:space="preserve"> </w:t>
      </w:r>
      <w:r w:rsidRPr="002A2D2D">
        <w:rPr>
          <w:i/>
        </w:rPr>
        <w:t>lipid</w:t>
      </w:r>
      <w:r w:rsidR="000A5C4F">
        <w:rPr>
          <w:i/>
        </w:rPr>
        <w:t xml:space="preserve"> </w:t>
      </w:r>
      <w:r w:rsidRPr="002A2D2D">
        <w:rPr>
          <w:i/>
        </w:rPr>
        <w:t>lowering</w:t>
      </w:r>
      <w:r w:rsidR="000A5C4F">
        <w:rPr>
          <w:i/>
        </w:rPr>
        <w:t xml:space="preserve"> </w:t>
      </w:r>
      <w:r w:rsidRPr="002A2D2D">
        <w:rPr>
          <w:i/>
        </w:rPr>
        <w:t>therapies</w:t>
      </w:r>
      <w:r w:rsidR="000A5C4F">
        <w:rPr>
          <w:i/>
        </w:rPr>
        <w:t xml:space="preserve"> </w:t>
      </w:r>
      <w:r w:rsidRPr="002A2D2D">
        <w:rPr>
          <w:i/>
        </w:rPr>
        <w:t>in</w:t>
      </w:r>
      <w:r w:rsidR="000A5C4F">
        <w:rPr>
          <w:i/>
        </w:rPr>
        <w:t xml:space="preserve"> </w:t>
      </w:r>
      <w:r w:rsidRPr="002A2D2D">
        <w:rPr>
          <w:i/>
        </w:rPr>
        <w:t>patients</w:t>
      </w:r>
      <w:r w:rsidR="000A5C4F">
        <w:rPr>
          <w:i/>
        </w:rPr>
        <w:t xml:space="preserve"> </w:t>
      </w:r>
      <w:r w:rsidRPr="002A2D2D">
        <w:rPr>
          <w:i/>
        </w:rPr>
        <w:t>unable</w:t>
      </w:r>
      <w:r w:rsidR="000A5C4F">
        <w:rPr>
          <w:i/>
        </w:rPr>
        <w:t xml:space="preserve"> </w:t>
      </w:r>
      <w:r w:rsidRPr="002A2D2D">
        <w:rPr>
          <w:i/>
        </w:rPr>
        <w:t>to</w:t>
      </w:r>
      <w:r w:rsidR="000A5C4F">
        <w:rPr>
          <w:i/>
        </w:rPr>
        <w:t xml:space="preserve"> </w:t>
      </w:r>
      <w:r w:rsidRPr="002A2D2D">
        <w:rPr>
          <w:i/>
        </w:rPr>
        <w:t>reach</w:t>
      </w:r>
      <w:r w:rsidR="000A5C4F">
        <w:rPr>
          <w:i/>
        </w:rPr>
        <w:t xml:space="preserve"> </w:t>
      </w:r>
      <w:r w:rsidRPr="002A2D2D">
        <w:rPr>
          <w:i/>
        </w:rPr>
        <w:t>LDL-C</w:t>
      </w:r>
      <w:r w:rsidR="000A5C4F">
        <w:rPr>
          <w:i/>
        </w:rPr>
        <w:t xml:space="preserve"> </w:t>
      </w:r>
      <w:r w:rsidRPr="002A2D2D">
        <w:rPr>
          <w:i/>
        </w:rPr>
        <w:t>goals</w:t>
      </w:r>
      <w:r w:rsidR="000A5C4F">
        <w:rPr>
          <w:i/>
        </w:rPr>
        <w:t xml:space="preserve"> </w:t>
      </w:r>
      <w:r w:rsidRPr="002A2D2D">
        <w:rPr>
          <w:i/>
        </w:rPr>
        <w:t>or,</w:t>
      </w:r>
    </w:p>
    <w:p w:rsidR="00224853" w:rsidRDefault="002A2D2D" w:rsidP="002A2D2D">
      <w:pPr>
        <w:pStyle w:val="ListBullet"/>
        <w:ind w:left="720"/>
        <w:rPr>
          <w:i/>
        </w:rPr>
      </w:pPr>
      <w:r w:rsidRPr="002A2D2D">
        <w:rPr>
          <w:i/>
        </w:rPr>
        <w:t>in</w:t>
      </w:r>
      <w:r w:rsidR="000A5C4F">
        <w:rPr>
          <w:i/>
        </w:rPr>
        <w:t xml:space="preserve"> </w:t>
      </w:r>
      <w:r w:rsidRPr="002A2D2D">
        <w:rPr>
          <w:i/>
        </w:rPr>
        <w:t>combination</w:t>
      </w:r>
      <w:r w:rsidR="000A5C4F">
        <w:rPr>
          <w:i/>
        </w:rPr>
        <w:t xml:space="preserve"> </w:t>
      </w:r>
      <w:r w:rsidRPr="002A2D2D">
        <w:rPr>
          <w:i/>
        </w:rPr>
        <w:t>with</w:t>
      </w:r>
      <w:r w:rsidR="000A5C4F">
        <w:rPr>
          <w:i/>
        </w:rPr>
        <w:t xml:space="preserve"> </w:t>
      </w:r>
      <w:r w:rsidRPr="002A2D2D">
        <w:rPr>
          <w:i/>
        </w:rPr>
        <w:t>other</w:t>
      </w:r>
      <w:r w:rsidR="000A5C4F">
        <w:rPr>
          <w:i/>
        </w:rPr>
        <w:t xml:space="preserve"> </w:t>
      </w:r>
      <w:r w:rsidR="00597811">
        <w:rPr>
          <w:i/>
        </w:rPr>
        <w:t>lipid</w:t>
      </w:r>
      <w:r w:rsidR="000A5C4F">
        <w:rPr>
          <w:i/>
        </w:rPr>
        <w:t xml:space="preserve"> </w:t>
      </w:r>
      <w:r w:rsidR="00597811">
        <w:rPr>
          <w:i/>
        </w:rPr>
        <w:t>lowering</w:t>
      </w:r>
      <w:r w:rsidR="000A5C4F">
        <w:rPr>
          <w:i/>
        </w:rPr>
        <w:t xml:space="preserve"> </w:t>
      </w:r>
      <w:r w:rsidRPr="002A2D2D">
        <w:rPr>
          <w:i/>
        </w:rPr>
        <w:t>therapies</w:t>
      </w:r>
      <w:r w:rsidR="000A5C4F">
        <w:rPr>
          <w:i/>
        </w:rPr>
        <w:t xml:space="preserve"> </w:t>
      </w:r>
      <w:r w:rsidRPr="002A2D2D">
        <w:rPr>
          <w:i/>
        </w:rPr>
        <w:t>in</w:t>
      </w:r>
      <w:r w:rsidR="000A5C4F">
        <w:rPr>
          <w:i/>
        </w:rPr>
        <w:t xml:space="preserve"> </w:t>
      </w:r>
      <w:r w:rsidRPr="002A2D2D">
        <w:rPr>
          <w:i/>
        </w:rPr>
        <w:t>patients</w:t>
      </w:r>
      <w:r w:rsidR="000A5C4F">
        <w:rPr>
          <w:i/>
        </w:rPr>
        <w:t xml:space="preserve"> </w:t>
      </w:r>
      <w:r w:rsidRPr="002A2D2D">
        <w:rPr>
          <w:i/>
        </w:rPr>
        <w:t>who</w:t>
      </w:r>
      <w:r w:rsidR="000A5C4F">
        <w:rPr>
          <w:i/>
        </w:rPr>
        <w:t xml:space="preserve"> </w:t>
      </w:r>
      <w:r w:rsidRPr="002A2D2D">
        <w:rPr>
          <w:i/>
        </w:rPr>
        <w:t>are</w:t>
      </w:r>
      <w:r w:rsidR="000A5C4F">
        <w:rPr>
          <w:i/>
        </w:rPr>
        <w:t xml:space="preserve"> </w:t>
      </w:r>
      <w:r w:rsidR="00224853">
        <w:rPr>
          <w:i/>
        </w:rPr>
        <w:t>statin</w:t>
      </w:r>
      <w:r w:rsidR="000A5C4F">
        <w:rPr>
          <w:i/>
        </w:rPr>
        <w:t xml:space="preserve"> </w:t>
      </w:r>
      <w:r w:rsidR="00224853">
        <w:rPr>
          <w:i/>
        </w:rPr>
        <w:t>intolerant</w:t>
      </w:r>
      <w:r w:rsidRPr="002A2D2D">
        <w:rPr>
          <w:i/>
        </w:rPr>
        <w:t>,</w:t>
      </w:r>
      <w:r w:rsidR="000A5C4F">
        <w:rPr>
          <w:i/>
        </w:rPr>
        <w:t xml:space="preserve"> </w:t>
      </w:r>
      <w:r w:rsidRPr="002A2D2D">
        <w:rPr>
          <w:i/>
        </w:rPr>
        <w:t>or</w:t>
      </w:r>
      <w:r w:rsidR="000A5C4F">
        <w:rPr>
          <w:i/>
        </w:rPr>
        <w:t xml:space="preserve"> </w:t>
      </w:r>
      <w:r w:rsidRPr="002A2D2D">
        <w:rPr>
          <w:i/>
        </w:rPr>
        <w:t>for</w:t>
      </w:r>
      <w:r w:rsidR="000A5C4F">
        <w:rPr>
          <w:i/>
        </w:rPr>
        <w:t xml:space="preserve"> </w:t>
      </w:r>
      <w:r w:rsidRPr="002A2D2D">
        <w:rPr>
          <w:i/>
        </w:rPr>
        <w:t>whom</w:t>
      </w:r>
      <w:r w:rsidR="000A5C4F">
        <w:rPr>
          <w:i/>
        </w:rPr>
        <w:t xml:space="preserve"> </w:t>
      </w:r>
      <w:r w:rsidRPr="002A2D2D">
        <w:rPr>
          <w:i/>
        </w:rPr>
        <w:t>a</w:t>
      </w:r>
      <w:r w:rsidR="000A5C4F">
        <w:rPr>
          <w:i/>
        </w:rPr>
        <w:t xml:space="preserve"> </w:t>
      </w:r>
      <w:r w:rsidRPr="002A2D2D">
        <w:rPr>
          <w:i/>
        </w:rPr>
        <w:t>statin</w:t>
      </w:r>
      <w:r w:rsidR="000A5C4F">
        <w:rPr>
          <w:i/>
        </w:rPr>
        <w:t xml:space="preserve"> </w:t>
      </w:r>
      <w:r w:rsidRPr="002A2D2D">
        <w:rPr>
          <w:i/>
        </w:rPr>
        <w:t>is</w:t>
      </w:r>
      <w:r w:rsidR="000A5C4F">
        <w:rPr>
          <w:i/>
        </w:rPr>
        <w:t xml:space="preserve"> </w:t>
      </w:r>
      <w:r w:rsidRPr="002A2D2D">
        <w:rPr>
          <w:i/>
        </w:rPr>
        <w:t>contraindicated</w:t>
      </w:r>
      <w:r w:rsidR="00224853">
        <w:rPr>
          <w:i/>
        </w:rPr>
        <w:t>.</w:t>
      </w:r>
    </w:p>
    <w:p w:rsidR="00224853" w:rsidRDefault="002A2D2D" w:rsidP="002A2D2D">
      <w:pPr>
        <w:ind w:left="360"/>
        <w:rPr>
          <w:i/>
        </w:rPr>
      </w:pPr>
      <w:r w:rsidRPr="002A2D2D">
        <w:rPr>
          <w:i/>
        </w:rPr>
        <w:t>The</w:t>
      </w:r>
      <w:r w:rsidR="000A5C4F">
        <w:rPr>
          <w:i/>
        </w:rPr>
        <w:t xml:space="preserve"> </w:t>
      </w:r>
      <w:r w:rsidRPr="002A2D2D">
        <w:rPr>
          <w:i/>
        </w:rPr>
        <w:t>effect</w:t>
      </w:r>
      <w:r w:rsidR="000A5C4F">
        <w:rPr>
          <w:i/>
        </w:rPr>
        <w:t xml:space="preserve"> </w:t>
      </w:r>
      <w:r w:rsidRPr="002A2D2D">
        <w:rPr>
          <w:i/>
        </w:rPr>
        <w:t>of</w:t>
      </w:r>
      <w:r w:rsidR="000A5C4F">
        <w:rPr>
          <w:i/>
        </w:rPr>
        <w:t xml:space="preserve"> </w:t>
      </w:r>
      <w:r w:rsidRPr="002A2D2D">
        <w:rPr>
          <w:i/>
        </w:rPr>
        <w:t>Praluent</w:t>
      </w:r>
      <w:r w:rsidR="000A5C4F">
        <w:rPr>
          <w:i/>
        </w:rPr>
        <w:t xml:space="preserve"> </w:t>
      </w:r>
      <w:r w:rsidRPr="002A2D2D">
        <w:rPr>
          <w:i/>
        </w:rPr>
        <w:t>on</w:t>
      </w:r>
      <w:r w:rsidR="000A5C4F">
        <w:rPr>
          <w:i/>
        </w:rPr>
        <w:t xml:space="preserve"> </w:t>
      </w:r>
      <w:r w:rsidRPr="002A2D2D">
        <w:rPr>
          <w:i/>
        </w:rPr>
        <w:t>cardiovascular</w:t>
      </w:r>
      <w:r w:rsidR="000A5C4F">
        <w:rPr>
          <w:i/>
        </w:rPr>
        <w:t xml:space="preserve"> </w:t>
      </w:r>
      <w:r w:rsidRPr="002A2D2D">
        <w:rPr>
          <w:i/>
        </w:rPr>
        <w:t>morbidity</w:t>
      </w:r>
      <w:r w:rsidR="000A5C4F">
        <w:rPr>
          <w:i/>
        </w:rPr>
        <w:t xml:space="preserve"> </w:t>
      </w:r>
      <w:r w:rsidRPr="002A2D2D">
        <w:rPr>
          <w:i/>
        </w:rPr>
        <w:t>and</w:t>
      </w:r>
      <w:r w:rsidR="000A5C4F">
        <w:rPr>
          <w:i/>
        </w:rPr>
        <w:t xml:space="preserve"> </w:t>
      </w:r>
      <w:r w:rsidRPr="002A2D2D">
        <w:rPr>
          <w:i/>
        </w:rPr>
        <w:t>mortality</w:t>
      </w:r>
      <w:r w:rsidR="000A5C4F">
        <w:rPr>
          <w:i/>
        </w:rPr>
        <w:t xml:space="preserve"> </w:t>
      </w:r>
      <w:r w:rsidRPr="002A2D2D">
        <w:rPr>
          <w:i/>
        </w:rPr>
        <w:t>has</w:t>
      </w:r>
      <w:r w:rsidR="000A5C4F">
        <w:rPr>
          <w:i/>
        </w:rPr>
        <w:t xml:space="preserve"> </w:t>
      </w:r>
      <w:r w:rsidRPr="002A2D2D">
        <w:rPr>
          <w:i/>
        </w:rPr>
        <w:t>not</w:t>
      </w:r>
      <w:r w:rsidR="000A5C4F">
        <w:rPr>
          <w:i/>
        </w:rPr>
        <w:t xml:space="preserve"> </w:t>
      </w:r>
      <w:r w:rsidRPr="002A2D2D">
        <w:rPr>
          <w:i/>
        </w:rPr>
        <w:t>yet</w:t>
      </w:r>
      <w:r w:rsidR="000A5C4F">
        <w:rPr>
          <w:i/>
        </w:rPr>
        <w:t xml:space="preserve"> </w:t>
      </w:r>
      <w:r w:rsidRPr="002A2D2D">
        <w:rPr>
          <w:i/>
        </w:rPr>
        <w:t>been</w:t>
      </w:r>
      <w:r w:rsidR="000A5C4F">
        <w:rPr>
          <w:i/>
        </w:rPr>
        <w:t xml:space="preserve"> </w:t>
      </w:r>
      <w:r w:rsidRPr="002A2D2D">
        <w:rPr>
          <w:i/>
        </w:rPr>
        <w:t>determined</w:t>
      </w:r>
      <w:r w:rsidR="000A5C4F">
        <w:rPr>
          <w:i/>
        </w:rPr>
        <w:t xml:space="preserve"> </w:t>
      </w:r>
      <w:r w:rsidRPr="002A2D2D">
        <w:rPr>
          <w:i/>
        </w:rPr>
        <w:t>(see</w:t>
      </w:r>
      <w:r w:rsidR="000A5C4F">
        <w:rPr>
          <w:i/>
        </w:rPr>
        <w:t xml:space="preserve"> </w:t>
      </w:r>
      <w:r w:rsidRPr="002A2D2D">
        <w:rPr>
          <w:i/>
        </w:rPr>
        <w:t>CLINICAL</w:t>
      </w:r>
      <w:r w:rsidR="000A5C4F">
        <w:rPr>
          <w:i/>
        </w:rPr>
        <w:t xml:space="preserve"> </w:t>
      </w:r>
      <w:r w:rsidRPr="002A2D2D">
        <w:rPr>
          <w:i/>
        </w:rPr>
        <w:t>TRIALS)</w:t>
      </w:r>
      <w:r w:rsidR="00224853">
        <w:rPr>
          <w:i/>
        </w:rPr>
        <w:t>.</w:t>
      </w:r>
    </w:p>
    <w:p w:rsidR="00C4778C" w:rsidRDefault="00C4778C" w:rsidP="00C4778C">
      <w:pPr>
        <w:pStyle w:val="Heading6"/>
      </w:pPr>
      <w:r>
        <w:t>Response</w:t>
      </w:r>
      <w:r w:rsidR="000A5C4F">
        <w:t xml:space="preserve"> </w:t>
      </w:r>
      <w:r>
        <w:t>to</w:t>
      </w:r>
      <w:r w:rsidR="000A5C4F">
        <w:t xml:space="preserve"> </w:t>
      </w:r>
      <w:r>
        <w:t>specific</w:t>
      </w:r>
      <w:r w:rsidR="000A5C4F">
        <w:t xml:space="preserve"> </w:t>
      </w:r>
      <w:r>
        <w:t>request</w:t>
      </w:r>
      <w:r w:rsidR="000A5C4F">
        <w:t xml:space="preserve"> </w:t>
      </w:r>
      <w:r>
        <w:t>for</w:t>
      </w:r>
      <w:r w:rsidR="000A5C4F">
        <w:t xml:space="preserve"> </w:t>
      </w:r>
      <w:r>
        <w:t>advice</w:t>
      </w:r>
    </w:p>
    <w:p w:rsidR="002E5319" w:rsidRPr="002E5319" w:rsidRDefault="002E5319" w:rsidP="00A90E48">
      <w:pPr>
        <w:pStyle w:val="Numberbullet0"/>
        <w:numPr>
          <w:ilvl w:val="0"/>
          <w:numId w:val="43"/>
        </w:numPr>
        <w:ind w:left="426"/>
      </w:pPr>
      <w:r w:rsidRPr="002E5319">
        <w:t>The</w:t>
      </w:r>
      <w:r w:rsidR="000A5C4F">
        <w:t xml:space="preserve"> </w:t>
      </w:r>
      <w:r w:rsidRPr="002E5319">
        <w:t>following</w:t>
      </w:r>
      <w:r w:rsidR="000A5C4F">
        <w:t xml:space="preserve"> </w:t>
      </w:r>
      <w:r w:rsidRPr="002E5319">
        <w:t>questions</w:t>
      </w:r>
      <w:r w:rsidR="000A5C4F">
        <w:t xml:space="preserve"> </w:t>
      </w:r>
      <w:r w:rsidRPr="002E5319">
        <w:t>seek</w:t>
      </w:r>
      <w:r w:rsidR="000A5C4F">
        <w:t xml:space="preserve"> </w:t>
      </w:r>
      <w:r w:rsidRPr="002E5319">
        <w:t>the</w:t>
      </w:r>
      <w:r w:rsidR="000A5C4F">
        <w:t xml:space="preserve"> </w:t>
      </w:r>
      <w:r w:rsidRPr="002E5319">
        <w:t>committee’s</w:t>
      </w:r>
      <w:r w:rsidR="000A5C4F">
        <w:t xml:space="preserve"> </w:t>
      </w:r>
      <w:r w:rsidRPr="002E5319">
        <w:t>advice</w:t>
      </w:r>
      <w:r w:rsidR="000A5C4F">
        <w:t xml:space="preserve"> </w:t>
      </w:r>
      <w:r w:rsidRPr="002E5319">
        <w:t>about</w:t>
      </w:r>
      <w:r w:rsidR="000A5C4F">
        <w:t xml:space="preserve"> </w:t>
      </w:r>
      <w:r w:rsidRPr="002E5319">
        <w:t>the</w:t>
      </w:r>
      <w:r w:rsidR="000A5C4F">
        <w:t xml:space="preserve"> </w:t>
      </w:r>
      <w:r w:rsidRPr="002E5319">
        <w:t>evidence</w:t>
      </w:r>
      <w:r w:rsidR="000A5C4F">
        <w:t xml:space="preserve"> </w:t>
      </w:r>
      <w:r w:rsidRPr="002E5319">
        <w:t>provided</w:t>
      </w:r>
      <w:r w:rsidR="000A5C4F">
        <w:t xml:space="preserve"> </w:t>
      </w:r>
      <w:r w:rsidRPr="002E5319">
        <w:t>to</w:t>
      </w:r>
      <w:r w:rsidR="000A5C4F">
        <w:t xml:space="preserve"> </w:t>
      </w:r>
      <w:r w:rsidRPr="002E5319">
        <w:t>support</w:t>
      </w:r>
      <w:r w:rsidR="000A5C4F">
        <w:t xml:space="preserve"> </w:t>
      </w:r>
      <w:r w:rsidRPr="002E5319">
        <w:t>the</w:t>
      </w:r>
      <w:r w:rsidR="000A5C4F">
        <w:t xml:space="preserve"> </w:t>
      </w:r>
      <w:r w:rsidRPr="002E5319">
        <w:t>proposed</w:t>
      </w:r>
      <w:r w:rsidR="000A5C4F">
        <w:t xml:space="preserve"> </w:t>
      </w:r>
      <w:r w:rsidRPr="002E5319">
        <w:t>indication.</w:t>
      </w:r>
    </w:p>
    <w:p w:rsidR="00224853" w:rsidRDefault="002E5319" w:rsidP="00B24CA8">
      <w:pPr>
        <w:pStyle w:val="Numberbullet2"/>
      </w:pPr>
      <w:r w:rsidRPr="002E5319">
        <w:t>The</w:t>
      </w:r>
      <w:r w:rsidR="000A5C4F">
        <w:t xml:space="preserve"> </w:t>
      </w:r>
      <w:r w:rsidRPr="002E5319">
        <w:t>currently</w:t>
      </w:r>
      <w:r w:rsidR="000A5C4F">
        <w:t xml:space="preserve"> </w:t>
      </w:r>
      <w:r w:rsidRPr="002E5319">
        <w:t>approved</w:t>
      </w:r>
      <w:r w:rsidR="000A5C4F">
        <w:t xml:space="preserve"> </w:t>
      </w:r>
      <w:r w:rsidRPr="002E5319">
        <w:t>populations</w:t>
      </w:r>
      <w:r w:rsidR="000A5C4F">
        <w:t xml:space="preserve"> </w:t>
      </w:r>
      <w:r w:rsidRPr="002E5319">
        <w:t>are</w:t>
      </w:r>
      <w:r w:rsidR="000A5C4F">
        <w:t xml:space="preserve"> </w:t>
      </w:r>
      <w:r w:rsidRPr="002E5319">
        <w:t>heterozygous</w:t>
      </w:r>
      <w:r w:rsidR="000A5C4F">
        <w:t xml:space="preserve"> </w:t>
      </w:r>
      <w:r w:rsidRPr="002E5319">
        <w:t>familial</w:t>
      </w:r>
      <w:r w:rsidR="000A5C4F">
        <w:t xml:space="preserve"> </w:t>
      </w:r>
      <w:r w:rsidRPr="002E5319">
        <w:t>hypercholesterolaemia</w:t>
      </w:r>
      <w:r w:rsidR="000A5C4F">
        <w:t xml:space="preserve"> </w:t>
      </w:r>
      <w:r w:rsidRPr="002E5319">
        <w:t>and</w:t>
      </w:r>
      <w:r w:rsidR="000A5C4F">
        <w:t xml:space="preserve"> </w:t>
      </w:r>
      <w:r w:rsidRPr="002E5319">
        <w:t>patients</w:t>
      </w:r>
      <w:r w:rsidR="000A5C4F">
        <w:t xml:space="preserve"> </w:t>
      </w:r>
      <w:r w:rsidRPr="002E5319">
        <w:t>with</w:t>
      </w:r>
      <w:r w:rsidR="000A5C4F">
        <w:t xml:space="preserve"> </w:t>
      </w:r>
      <w:r w:rsidRPr="002E5319">
        <w:t>clinical</w:t>
      </w:r>
      <w:r w:rsidR="000A5C4F">
        <w:t xml:space="preserve"> </w:t>
      </w:r>
      <w:r w:rsidRPr="002E5319">
        <w:t>atherosclerotic</w:t>
      </w:r>
      <w:r w:rsidR="000A5C4F">
        <w:t xml:space="preserve"> </w:t>
      </w:r>
      <w:r w:rsidRPr="002E5319">
        <w:t>cardiovascular</w:t>
      </w:r>
      <w:r w:rsidR="000A5C4F">
        <w:t xml:space="preserve"> </w:t>
      </w:r>
      <w:r w:rsidRPr="002E5319">
        <w:t>disease.</w:t>
      </w:r>
      <w:r w:rsidR="000A5C4F">
        <w:t xml:space="preserve"> </w:t>
      </w:r>
      <w:r w:rsidRPr="002E5319">
        <w:t>Please</w:t>
      </w:r>
      <w:r w:rsidR="000A5C4F">
        <w:t xml:space="preserve"> </w:t>
      </w:r>
      <w:r w:rsidRPr="002E5319">
        <w:t>comment</w:t>
      </w:r>
      <w:r w:rsidR="000A5C4F">
        <w:t xml:space="preserve"> </w:t>
      </w:r>
      <w:r w:rsidRPr="002E5319">
        <w:t>on</w:t>
      </w:r>
      <w:r w:rsidR="000A5C4F">
        <w:t xml:space="preserve"> </w:t>
      </w:r>
      <w:r w:rsidRPr="002E5319">
        <w:t>whether</w:t>
      </w:r>
      <w:r w:rsidR="000A5C4F">
        <w:t xml:space="preserve"> </w:t>
      </w:r>
      <w:r w:rsidRPr="002E5319">
        <w:t>there</w:t>
      </w:r>
      <w:r w:rsidR="000A5C4F">
        <w:t xml:space="preserve"> </w:t>
      </w:r>
      <w:r w:rsidRPr="002E5319">
        <w:t>is</w:t>
      </w:r>
      <w:r w:rsidR="000A5C4F">
        <w:t xml:space="preserve"> </w:t>
      </w:r>
      <w:r w:rsidRPr="002E5319">
        <w:t>sufficient</w:t>
      </w:r>
      <w:r w:rsidR="000A5C4F">
        <w:t xml:space="preserve"> </w:t>
      </w:r>
      <w:r w:rsidRPr="002E5319">
        <w:t>data</w:t>
      </w:r>
      <w:r w:rsidR="000A5C4F">
        <w:t xml:space="preserve"> </w:t>
      </w:r>
      <w:r w:rsidRPr="002E5319">
        <w:t>to</w:t>
      </w:r>
      <w:r w:rsidR="000A5C4F">
        <w:t xml:space="preserve"> </w:t>
      </w:r>
      <w:r w:rsidRPr="002E5319">
        <w:t>support</w:t>
      </w:r>
      <w:r w:rsidR="000A5C4F">
        <w:t xml:space="preserve"> </w:t>
      </w:r>
      <w:r w:rsidRPr="002E5319">
        <w:t>the</w:t>
      </w:r>
      <w:r w:rsidR="000A5C4F">
        <w:t xml:space="preserve"> </w:t>
      </w:r>
      <w:r w:rsidRPr="002E5319">
        <w:t>inclusion</w:t>
      </w:r>
      <w:r w:rsidR="000A5C4F">
        <w:t xml:space="preserve"> </w:t>
      </w:r>
      <w:r w:rsidRPr="002E5319">
        <w:t>of</w:t>
      </w:r>
      <w:r w:rsidR="000A5C4F">
        <w:t xml:space="preserve"> </w:t>
      </w:r>
      <w:r w:rsidRPr="002E5319">
        <w:t>all</w:t>
      </w:r>
      <w:r w:rsidR="000A5C4F">
        <w:t xml:space="preserve"> </w:t>
      </w:r>
      <w:r w:rsidRPr="002E5319">
        <w:t>patients</w:t>
      </w:r>
      <w:r w:rsidR="000A5C4F">
        <w:t xml:space="preserve"> </w:t>
      </w:r>
      <w:r w:rsidRPr="002E5319">
        <w:t>with</w:t>
      </w:r>
      <w:r w:rsidR="000A5C4F">
        <w:t xml:space="preserve"> </w:t>
      </w:r>
      <w:r w:rsidRPr="002E5319">
        <w:t>non-familial</w:t>
      </w:r>
      <w:r w:rsidR="000A5C4F">
        <w:t xml:space="preserve"> </w:t>
      </w:r>
      <w:r w:rsidRPr="002E5319">
        <w:t>hypercholesterolaemia,</w:t>
      </w:r>
      <w:r w:rsidR="000A5C4F">
        <w:t xml:space="preserve"> </w:t>
      </w:r>
      <w:r w:rsidRPr="002E5319">
        <w:t>including</w:t>
      </w:r>
      <w:r w:rsidR="000A5C4F">
        <w:t xml:space="preserve"> </w:t>
      </w:r>
      <w:r w:rsidRPr="002E5319">
        <w:t>those</w:t>
      </w:r>
      <w:r w:rsidR="000A5C4F">
        <w:t xml:space="preserve"> </w:t>
      </w:r>
      <w:r w:rsidRPr="002E5319">
        <w:t>without</w:t>
      </w:r>
      <w:r w:rsidR="000A5C4F">
        <w:t xml:space="preserve"> </w:t>
      </w:r>
      <w:r w:rsidRPr="002E5319">
        <w:t>clinical</w:t>
      </w:r>
      <w:r w:rsidR="000A5C4F">
        <w:t xml:space="preserve"> </w:t>
      </w:r>
      <w:r w:rsidRPr="002E5319">
        <w:t>atherosclerotic</w:t>
      </w:r>
      <w:r w:rsidR="000A5C4F">
        <w:t xml:space="preserve"> </w:t>
      </w:r>
      <w:r w:rsidRPr="002E5319">
        <w:t>cardiovascular</w:t>
      </w:r>
      <w:r w:rsidR="000A5C4F">
        <w:t xml:space="preserve"> </w:t>
      </w:r>
      <w:r w:rsidRPr="002E5319">
        <w:t>disease</w:t>
      </w:r>
      <w:r w:rsidR="00224853">
        <w:t>.</w:t>
      </w:r>
    </w:p>
    <w:p w:rsidR="00224853" w:rsidRDefault="002E5319" w:rsidP="00B24CA8">
      <w:pPr>
        <w:pStyle w:val="Numberbullet2"/>
      </w:pPr>
      <w:r w:rsidRPr="002E5319">
        <w:t>The</w:t>
      </w:r>
      <w:r w:rsidR="000A5C4F">
        <w:t xml:space="preserve"> </w:t>
      </w:r>
      <w:r w:rsidRPr="002E5319">
        <w:t>sponsor</w:t>
      </w:r>
      <w:r w:rsidR="000A5C4F">
        <w:t xml:space="preserve"> </w:t>
      </w:r>
      <w:r w:rsidRPr="002E5319">
        <w:t>has</w:t>
      </w:r>
      <w:r w:rsidR="000A5C4F">
        <w:t xml:space="preserve"> </w:t>
      </w:r>
      <w:r w:rsidRPr="002E5319">
        <w:t>requested</w:t>
      </w:r>
      <w:r w:rsidR="000A5C4F">
        <w:t xml:space="preserve"> </w:t>
      </w:r>
      <w:r w:rsidRPr="002E5319">
        <w:t>alirocumab</w:t>
      </w:r>
      <w:r w:rsidR="000A5C4F">
        <w:t xml:space="preserve"> </w:t>
      </w:r>
      <w:r w:rsidRPr="002E5319">
        <w:t>for</w:t>
      </w:r>
      <w:r w:rsidR="000A5C4F">
        <w:t xml:space="preserve"> </w:t>
      </w:r>
      <w:r w:rsidRPr="002E5319">
        <w:t>the</w:t>
      </w:r>
      <w:r w:rsidR="000A5C4F">
        <w:t xml:space="preserve"> </w:t>
      </w:r>
      <w:r w:rsidRPr="002E5319">
        <w:t>use</w:t>
      </w:r>
      <w:r w:rsidR="000A5C4F">
        <w:t xml:space="preserve"> </w:t>
      </w:r>
      <w:r w:rsidRPr="002E5319">
        <w:t>in</w:t>
      </w:r>
      <w:r w:rsidR="000A5C4F">
        <w:t xml:space="preserve"> </w:t>
      </w:r>
      <w:r w:rsidRPr="002E5319">
        <w:t>patients</w:t>
      </w:r>
      <w:r w:rsidR="000A5C4F">
        <w:t xml:space="preserve"> </w:t>
      </w:r>
      <w:r w:rsidRPr="002E5319">
        <w:t>with</w:t>
      </w:r>
      <w:r w:rsidR="000A5C4F">
        <w:t xml:space="preserve"> </w:t>
      </w:r>
      <w:r w:rsidRPr="002E5319">
        <w:t>mixed</w:t>
      </w:r>
      <w:r w:rsidR="000A5C4F">
        <w:t xml:space="preserve"> </w:t>
      </w:r>
      <w:r w:rsidRPr="002E5319">
        <w:t>dyslipidaemia.</w:t>
      </w:r>
      <w:r w:rsidR="000A5C4F">
        <w:t xml:space="preserve"> </w:t>
      </w:r>
      <w:r w:rsidRPr="002E5319">
        <w:t>Please</w:t>
      </w:r>
      <w:r w:rsidR="000A5C4F">
        <w:t xml:space="preserve"> </w:t>
      </w:r>
      <w:r w:rsidRPr="002E5319">
        <w:t>comment</w:t>
      </w:r>
      <w:r w:rsidR="000A5C4F">
        <w:t xml:space="preserve"> </w:t>
      </w:r>
      <w:r w:rsidRPr="002E5319">
        <w:t>on</w:t>
      </w:r>
      <w:r w:rsidR="000A5C4F">
        <w:t xml:space="preserve"> </w:t>
      </w:r>
      <w:r w:rsidRPr="002E5319">
        <w:t>the</w:t>
      </w:r>
      <w:r w:rsidR="000A5C4F">
        <w:t xml:space="preserve"> </w:t>
      </w:r>
      <w:r w:rsidRPr="002E5319">
        <w:t>efficacy</w:t>
      </w:r>
      <w:r w:rsidR="000A5C4F">
        <w:t xml:space="preserve"> </w:t>
      </w:r>
      <w:r w:rsidRPr="002E5319">
        <w:t>and</w:t>
      </w:r>
      <w:r w:rsidR="000A5C4F">
        <w:t xml:space="preserve"> </w:t>
      </w:r>
      <w:r w:rsidRPr="002E5319">
        <w:t>safety</w:t>
      </w:r>
      <w:r w:rsidR="000A5C4F">
        <w:t xml:space="preserve"> </w:t>
      </w:r>
      <w:r w:rsidRPr="002E5319">
        <w:t>of</w:t>
      </w:r>
      <w:r w:rsidR="000A5C4F">
        <w:t xml:space="preserve"> </w:t>
      </w:r>
      <w:r w:rsidRPr="002E5319">
        <w:t>alirocumab</w:t>
      </w:r>
      <w:r w:rsidR="000A5C4F">
        <w:t xml:space="preserve"> </w:t>
      </w:r>
      <w:r w:rsidRPr="002E5319">
        <w:t>to</w:t>
      </w:r>
      <w:r w:rsidR="000A5C4F">
        <w:t xml:space="preserve"> </w:t>
      </w:r>
      <w:r w:rsidRPr="002E5319">
        <w:t>support</w:t>
      </w:r>
      <w:r w:rsidR="000A5C4F">
        <w:t xml:space="preserve"> </w:t>
      </w:r>
      <w:r w:rsidRPr="002E5319">
        <w:t>the</w:t>
      </w:r>
      <w:r w:rsidR="000A5C4F">
        <w:t xml:space="preserve"> </w:t>
      </w:r>
      <w:r w:rsidRPr="002E5319">
        <w:t>treatment</w:t>
      </w:r>
      <w:r w:rsidR="000A5C4F">
        <w:t xml:space="preserve"> </w:t>
      </w:r>
      <w:r w:rsidRPr="002E5319">
        <w:t>of</w:t>
      </w:r>
      <w:r w:rsidR="000A5C4F">
        <w:t xml:space="preserve"> </w:t>
      </w:r>
      <w:r w:rsidRPr="002E5319">
        <w:t>patients</w:t>
      </w:r>
      <w:r w:rsidR="000A5C4F">
        <w:t xml:space="preserve"> </w:t>
      </w:r>
      <w:r w:rsidRPr="002E5319">
        <w:t>with</w:t>
      </w:r>
      <w:r w:rsidR="000A5C4F">
        <w:t xml:space="preserve"> </w:t>
      </w:r>
      <w:r w:rsidRPr="002E5319">
        <w:t>mixed</w:t>
      </w:r>
      <w:r w:rsidR="000A5C4F">
        <w:t xml:space="preserve"> </w:t>
      </w:r>
      <w:r w:rsidRPr="002E5319">
        <w:t>dyslipidaemia,</w:t>
      </w:r>
      <w:r w:rsidR="000A5C4F">
        <w:t xml:space="preserve"> </w:t>
      </w:r>
      <w:r w:rsidRPr="002E5319">
        <w:t>as</w:t>
      </w:r>
      <w:r w:rsidR="000A5C4F">
        <w:t xml:space="preserve"> </w:t>
      </w:r>
      <w:r w:rsidRPr="002E5319">
        <w:t>distinct</w:t>
      </w:r>
      <w:r w:rsidR="000A5C4F">
        <w:t xml:space="preserve"> </w:t>
      </w:r>
      <w:r w:rsidRPr="002E5319">
        <w:t>from</w:t>
      </w:r>
      <w:r w:rsidR="000A5C4F">
        <w:t xml:space="preserve"> </w:t>
      </w:r>
      <w:r w:rsidRPr="002E5319">
        <w:t>other</w:t>
      </w:r>
      <w:r w:rsidR="000A5C4F">
        <w:t xml:space="preserve"> </w:t>
      </w:r>
      <w:r w:rsidRPr="002E5319">
        <w:t>causes</w:t>
      </w:r>
      <w:r w:rsidR="000A5C4F">
        <w:t xml:space="preserve"> </w:t>
      </w:r>
      <w:r w:rsidRPr="002E5319">
        <w:t>of</w:t>
      </w:r>
      <w:r w:rsidR="000A5C4F">
        <w:t xml:space="preserve"> </w:t>
      </w:r>
      <w:r w:rsidRPr="002E5319">
        <w:t>hypercholesterolaemia</w:t>
      </w:r>
      <w:r w:rsidR="00224853">
        <w:t>.</w:t>
      </w:r>
    </w:p>
    <w:p w:rsidR="009F7EE3" w:rsidRPr="002E5319" w:rsidRDefault="002E5319" w:rsidP="00B24CA8">
      <w:pPr>
        <w:pStyle w:val="Numberbullet2"/>
      </w:pPr>
      <w:r w:rsidRPr="002E5319">
        <w:t>The</w:t>
      </w:r>
      <w:r w:rsidR="000A5C4F">
        <w:t xml:space="preserve"> </w:t>
      </w:r>
      <w:r w:rsidRPr="002E5319">
        <w:t>sponsor</w:t>
      </w:r>
      <w:r w:rsidR="000A5C4F">
        <w:t xml:space="preserve"> </w:t>
      </w:r>
      <w:r w:rsidRPr="002E5319">
        <w:t>proposes</w:t>
      </w:r>
      <w:r w:rsidR="000A5C4F">
        <w:t xml:space="preserve"> </w:t>
      </w:r>
      <w:r w:rsidRPr="002E5319">
        <w:t>to</w:t>
      </w:r>
      <w:r w:rsidR="000A5C4F">
        <w:t xml:space="preserve"> </w:t>
      </w:r>
      <w:r w:rsidRPr="002E5319">
        <w:t>include</w:t>
      </w:r>
      <w:r w:rsidR="000A5C4F">
        <w:t xml:space="preserve"> </w:t>
      </w:r>
      <w:r w:rsidRPr="002E5319">
        <w:t>patients</w:t>
      </w:r>
      <w:r w:rsidR="000A5C4F">
        <w:t xml:space="preserve"> </w:t>
      </w:r>
      <w:r w:rsidRPr="002E5319">
        <w:t>in</w:t>
      </w:r>
      <w:r w:rsidR="000A5C4F">
        <w:t xml:space="preserve"> </w:t>
      </w:r>
      <w:r w:rsidRPr="002E5319">
        <w:t>the</w:t>
      </w:r>
      <w:r w:rsidR="000A5C4F">
        <w:t xml:space="preserve"> </w:t>
      </w:r>
      <w:r w:rsidRPr="002E5319">
        <w:t>indication</w:t>
      </w:r>
      <w:r w:rsidR="000A5C4F">
        <w:t xml:space="preserve"> </w:t>
      </w:r>
      <w:r w:rsidRPr="002E5319">
        <w:t>for</w:t>
      </w:r>
      <w:r w:rsidR="000A5C4F">
        <w:t xml:space="preserve"> </w:t>
      </w:r>
      <w:r w:rsidRPr="002E5319">
        <w:t>whom</w:t>
      </w:r>
      <w:r w:rsidR="000A5C4F">
        <w:t xml:space="preserve"> </w:t>
      </w:r>
      <w:r w:rsidRPr="002E5319">
        <w:t>a</w:t>
      </w:r>
      <w:r w:rsidR="000A5C4F">
        <w:t xml:space="preserve"> </w:t>
      </w:r>
      <w:r w:rsidRPr="002E5319">
        <w:t>statin</w:t>
      </w:r>
      <w:r w:rsidR="000A5C4F">
        <w:t xml:space="preserve"> </w:t>
      </w:r>
      <w:r w:rsidRPr="002E5319">
        <w:t>is</w:t>
      </w:r>
      <w:r w:rsidR="000A5C4F">
        <w:t xml:space="preserve"> </w:t>
      </w:r>
      <w:r w:rsidRPr="002E5319">
        <w:t>contraindicated.</w:t>
      </w:r>
      <w:r w:rsidR="000A5C4F">
        <w:t xml:space="preserve"> </w:t>
      </w:r>
      <w:r w:rsidRPr="002E5319">
        <w:t>Typical</w:t>
      </w:r>
      <w:r w:rsidR="000A5C4F">
        <w:t xml:space="preserve"> </w:t>
      </w:r>
      <w:r w:rsidRPr="002E5319">
        <w:t>contraindications</w:t>
      </w:r>
      <w:r w:rsidR="000A5C4F">
        <w:t xml:space="preserve"> </w:t>
      </w:r>
      <w:r w:rsidRPr="002E5319">
        <w:t>for</w:t>
      </w:r>
      <w:r w:rsidR="000A5C4F">
        <w:t xml:space="preserve"> </w:t>
      </w:r>
      <w:r w:rsidRPr="002E5319">
        <w:t>a</w:t>
      </w:r>
      <w:r w:rsidR="000A5C4F">
        <w:t xml:space="preserve"> </w:t>
      </w:r>
      <w:r w:rsidRPr="002E5319">
        <w:t>statin</w:t>
      </w:r>
      <w:r w:rsidR="000A5C4F">
        <w:t xml:space="preserve"> </w:t>
      </w:r>
      <w:r w:rsidRPr="002E5319">
        <w:t>include</w:t>
      </w:r>
      <w:r w:rsidR="000A5C4F">
        <w:t xml:space="preserve"> </w:t>
      </w:r>
      <w:r w:rsidRPr="002E5319">
        <w:t>hypersensitivity</w:t>
      </w:r>
      <w:r w:rsidR="000A5C4F">
        <w:t xml:space="preserve"> </w:t>
      </w:r>
      <w:r w:rsidRPr="002E5319">
        <w:t>to</w:t>
      </w:r>
      <w:r w:rsidR="000A5C4F">
        <w:t xml:space="preserve"> </w:t>
      </w:r>
      <w:r w:rsidRPr="002E5319">
        <w:t>statins,</w:t>
      </w:r>
      <w:r w:rsidR="000A5C4F">
        <w:t xml:space="preserve"> </w:t>
      </w:r>
      <w:r w:rsidRPr="002E5319">
        <w:t>active</w:t>
      </w:r>
      <w:r w:rsidR="000A5C4F">
        <w:t xml:space="preserve"> </w:t>
      </w:r>
      <w:r w:rsidRPr="002E5319">
        <w:t>liver</w:t>
      </w:r>
      <w:r w:rsidR="000A5C4F">
        <w:t xml:space="preserve"> </w:t>
      </w:r>
      <w:r w:rsidRPr="002E5319">
        <w:t>disease</w:t>
      </w:r>
      <w:r w:rsidR="000A5C4F">
        <w:t xml:space="preserve"> </w:t>
      </w:r>
      <w:r w:rsidRPr="002E5319">
        <w:t>or</w:t>
      </w:r>
      <w:r w:rsidR="000A5C4F">
        <w:t xml:space="preserve"> </w:t>
      </w:r>
      <w:r w:rsidRPr="002E5319">
        <w:t>unexplained</w:t>
      </w:r>
      <w:r w:rsidR="000A5C4F">
        <w:t xml:space="preserve"> </w:t>
      </w:r>
      <w:r w:rsidRPr="002E5319">
        <w:t>elevations</w:t>
      </w:r>
      <w:r w:rsidR="000A5C4F">
        <w:t xml:space="preserve"> </w:t>
      </w:r>
      <w:r w:rsidRPr="002E5319">
        <w:t>of</w:t>
      </w:r>
      <w:r w:rsidR="000A5C4F">
        <w:t xml:space="preserve"> </w:t>
      </w:r>
      <w:r w:rsidRPr="002E5319">
        <w:t>serum</w:t>
      </w:r>
      <w:r w:rsidR="000A5C4F">
        <w:t xml:space="preserve"> </w:t>
      </w:r>
      <w:r w:rsidRPr="002E5319">
        <w:t>transaminases,</w:t>
      </w:r>
      <w:r w:rsidR="000A5C4F">
        <w:t xml:space="preserve"> </w:t>
      </w:r>
      <w:r w:rsidRPr="002E5319">
        <w:t>pregnancy</w:t>
      </w:r>
      <w:r w:rsidR="000A5C4F">
        <w:t xml:space="preserve"> </w:t>
      </w:r>
      <w:r w:rsidRPr="002E5319">
        <w:t>and</w:t>
      </w:r>
      <w:r w:rsidR="000A5C4F">
        <w:t xml:space="preserve"> </w:t>
      </w:r>
      <w:r w:rsidRPr="002E5319">
        <w:t>lactation</w:t>
      </w:r>
      <w:r w:rsidR="000A5C4F">
        <w:t xml:space="preserve"> </w:t>
      </w:r>
      <w:r w:rsidRPr="002E5319">
        <w:t>and</w:t>
      </w:r>
      <w:r w:rsidR="000A5C4F">
        <w:t xml:space="preserve"> </w:t>
      </w:r>
      <w:r w:rsidRPr="002E5319">
        <w:t>the</w:t>
      </w:r>
      <w:r w:rsidR="000A5C4F">
        <w:t xml:space="preserve"> </w:t>
      </w:r>
      <w:r w:rsidRPr="002E5319">
        <w:t>concomitant</w:t>
      </w:r>
      <w:r w:rsidR="000A5C4F">
        <w:t xml:space="preserve"> </w:t>
      </w:r>
      <w:r w:rsidRPr="002E5319">
        <w:t>use</w:t>
      </w:r>
      <w:r w:rsidR="000A5C4F">
        <w:t xml:space="preserve"> </w:t>
      </w:r>
      <w:r w:rsidRPr="002E5319">
        <w:t>with</w:t>
      </w:r>
      <w:r w:rsidR="000A5C4F">
        <w:t xml:space="preserve"> </w:t>
      </w:r>
      <w:proofErr w:type="spellStart"/>
      <w:r w:rsidRPr="002E5319">
        <w:t>fusidic</w:t>
      </w:r>
      <w:proofErr w:type="spellEnd"/>
      <w:r w:rsidR="000A5C4F">
        <w:t xml:space="preserve"> </w:t>
      </w:r>
      <w:r w:rsidRPr="002E5319">
        <w:t>acid.</w:t>
      </w:r>
      <w:r w:rsidR="000A5C4F">
        <w:t xml:space="preserve"> </w:t>
      </w:r>
      <w:r w:rsidRPr="002E5319">
        <w:t>Has</w:t>
      </w:r>
      <w:r w:rsidR="000A5C4F">
        <w:t xml:space="preserve"> </w:t>
      </w:r>
      <w:r w:rsidRPr="002E5319">
        <w:t>sufficient</w:t>
      </w:r>
      <w:r w:rsidR="000A5C4F">
        <w:t xml:space="preserve"> </w:t>
      </w:r>
      <w:r w:rsidRPr="002E5319">
        <w:t>evidence</w:t>
      </w:r>
      <w:r w:rsidR="000A5C4F">
        <w:t xml:space="preserve"> </w:t>
      </w:r>
      <w:r w:rsidRPr="002E5319">
        <w:t>been</w:t>
      </w:r>
      <w:r w:rsidR="000A5C4F">
        <w:t xml:space="preserve"> </w:t>
      </w:r>
      <w:r w:rsidRPr="002E5319">
        <w:t>provided</w:t>
      </w:r>
      <w:r w:rsidR="000A5C4F">
        <w:t xml:space="preserve"> </w:t>
      </w:r>
      <w:r w:rsidRPr="002E5319">
        <w:t>to</w:t>
      </w:r>
      <w:r w:rsidR="000A5C4F">
        <w:t xml:space="preserve"> </w:t>
      </w:r>
      <w:r w:rsidRPr="002E5319">
        <w:t>support</w:t>
      </w:r>
      <w:r w:rsidR="000A5C4F">
        <w:t xml:space="preserve"> </w:t>
      </w:r>
      <w:r w:rsidRPr="002E5319">
        <w:t>the</w:t>
      </w:r>
      <w:r w:rsidR="000A5C4F">
        <w:t xml:space="preserve"> </w:t>
      </w:r>
      <w:r w:rsidRPr="002E5319">
        <w:t>inclusion</w:t>
      </w:r>
      <w:r w:rsidR="000A5C4F">
        <w:t xml:space="preserve"> </w:t>
      </w:r>
      <w:r w:rsidRPr="002E5319">
        <w:t>of</w:t>
      </w:r>
      <w:r w:rsidR="000A5C4F">
        <w:t xml:space="preserve"> </w:t>
      </w:r>
      <w:r w:rsidRPr="002E5319">
        <w:t>these</w:t>
      </w:r>
      <w:r w:rsidR="000A5C4F">
        <w:t xml:space="preserve"> </w:t>
      </w:r>
      <w:r w:rsidRPr="002E5319">
        <w:t>populations</w:t>
      </w:r>
      <w:r w:rsidR="000A5C4F">
        <w:t xml:space="preserve"> </w:t>
      </w:r>
      <w:r w:rsidRPr="002E5319">
        <w:t>in</w:t>
      </w:r>
      <w:r w:rsidR="000A5C4F">
        <w:t xml:space="preserve"> </w:t>
      </w:r>
      <w:r w:rsidRPr="002E5319">
        <w:t>the</w:t>
      </w:r>
      <w:r w:rsidR="000A5C4F">
        <w:t xml:space="preserve"> </w:t>
      </w:r>
      <w:r w:rsidRPr="002E5319">
        <w:t>indication</w:t>
      </w:r>
      <w:r w:rsidR="000A5C4F">
        <w:t xml:space="preserve"> </w:t>
      </w:r>
      <w:r w:rsidRPr="002E5319">
        <w:t>for</w:t>
      </w:r>
      <w:r w:rsidR="000A5C4F">
        <w:t xml:space="preserve"> </w:t>
      </w:r>
      <w:r w:rsidRPr="002E5319">
        <w:t>alirocumab</w:t>
      </w:r>
      <w:r w:rsidR="000A5C4F">
        <w:t xml:space="preserve"> </w:t>
      </w:r>
      <w:r w:rsidRPr="002E5319">
        <w:t>as</w:t>
      </w:r>
      <w:r w:rsidR="000A5C4F">
        <w:t xml:space="preserve"> </w:t>
      </w:r>
      <w:r w:rsidRPr="002E5319">
        <w:t>proposed</w:t>
      </w:r>
      <w:r w:rsidR="000A5C4F">
        <w:t xml:space="preserve"> </w:t>
      </w:r>
      <w:r w:rsidRPr="002E5319">
        <w:t>by</w:t>
      </w:r>
      <w:r w:rsidR="000A5C4F">
        <w:t xml:space="preserve"> </w:t>
      </w:r>
      <w:r w:rsidRPr="002E5319">
        <w:t>the</w:t>
      </w:r>
      <w:r w:rsidR="000A5C4F">
        <w:t xml:space="preserve"> </w:t>
      </w:r>
      <w:r w:rsidRPr="002E5319">
        <w:t>sponsor?</w:t>
      </w:r>
    </w:p>
    <w:p w:rsidR="00224853" w:rsidRDefault="002E5319" w:rsidP="002E5319">
      <w:r w:rsidRPr="002E5319">
        <w:t>It</w:t>
      </w:r>
      <w:r w:rsidR="000A5C4F">
        <w:t xml:space="preserve"> </w:t>
      </w:r>
      <w:r w:rsidRPr="002E5319">
        <w:t>should</w:t>
      </w:r>
      <w:r w:rsidR="000A5C4F">
        <w:t xml:space="preserve"> </w:t>
      </w:r>
      <w:r w:rsidRPr="002E5319">
        <w:t>be</w:t>
      </w:r>
      <w:r w:rsidR="000A5C4F">
        <w:t xml:space="preserve"> </w:t>
      </w:r>
      <w:r w:rsidRPr="002E5319">
        <w:t>noted</w:t>
      </w:r>
      <w:r w:rsidR="000A5C4F">
        <w:t xml:space="preserve"> </w:t>
      </w:r>
      <w:r w:rsidRPr="002E5319">
        <w:t>that</w:t>
      </w:r>
      <w:r w:rsidR="000A5C4F">
        <w:t xml:space="preserve"> </w:t>
      </w:r>
      <w:r w:rsidRPr="002E5319">
        <w:t>the</w:t>
      </w:r>
      <w:r w:rsidR="000A5C4F">
        <w:t xml:space="preserve"> </w:t>
      </w:r>
      <w:r w:rsidR="0064697E">
        <w:t>sponsor</w:t>
      </w:r>
      <w:r w:rsidR="000A5C4F">
        <w:t xml:space="preserve"> </w:t>
      </w:r>
      <w:r w:rsidRPr="002E5319">
        <w:t>had</w:t>
      </w:r>
      <w:r w:rsidR="000A5C4F">
        <w:t xml:space="preserve"> </w:t>
      </w:r>
      <w:r w:rsidRPr="002E5319">
        <w:t>agreed</w:t>
      </w:r>
      <w:r w:rsidR="000A5C4F">
        <w:t xml:space="preserve"> </w:t>
      </w:r>
      <w:r w:rsidRPr="002E5319">
        <w:t>to</w:t>
      </w:r>
      <w:r w:rsidR="000A5C4F">
        <w:t xml:space="preserve"> </w:t>
      </w:r>
      <w:r w:rsidRPr="002E5319">
        <w:t>exclude</w:t>
      </w:r>
      <w:r w:rsidR="000A5C4F">
        <w:t xml:space="preserve"> </w:t>
      </w:r>
      <w:r w:rsidRPr="002E5319">
        <w:t>monotherapy</w:t>
      </w:r>
      <w:r w:rsidR="000A5C4F">
        <w:t xml:space="preserve"> </w:t>
      </w:r>
      <w:r w:rsidRPr="002E5319">
        <w:t>from</w:t>
      </w:r>
      <w:r w:rsidR="000A5C4F">
        <w:t xml:space="preserve"> </w:t>
      </w:r>
      <w:r w:rsidRPr="002E5319">
        <w:t>the</w:t>
      </w:r>
      <w:r w:rsidR="000A5C4F">
        <w:t xml:space="preserve"> </w:t>
      </w:r>
      <w:r w:rsidRPr="002E5319">
        <w:t>proposed</w:t>
      </w:r>
      <w:r w:rsidR="000A5C4F">
        <w:t xml:space="preserve"> </w:t>
      </w:r>
      <w:r w:rsidRPr="002E5319">
        <w:t>indication.</w:t>
      </w:r>
      <w:r w:rsidR="000A5C4F">
        <w:t xml:space="preserve"> </w:t>
      </w:r>
      <w:r w:rsidRPr="002E5319">
        <w:t>The</w:t>
      </w:r>
      <w:r w:rsidR="000A5C4F">
        <w:t xml:space="preserve"> </w:t>
      </w:r>
      <w:r w:rsidR="0064697E">
        <w:t>sponsor</w:t>
      </w:r>
      <w:r w:rsidR="000A5C4F">
        <w:t xml:space="preserve"> </w:t>
      </w:r>
      <w:r w:rsidRPr="002E5319">
        <w:t>also</w:t>
      </w:r>
      <w:r w:rsidR="000A5C4F">
        <w:t xml:space="preserve"> </w:t>
      </w:r>
      <w:r w:rsidRPr="002E5319">
        <w:t>acknowledges</w:t>
      </w:r>
      <w:r w:rsidR="000A5C4F">
        <w:t xml:space="preserve"> </w:t>
      </w:r>
      <w:r w:rsidRPr="002E5319">
        <w:t>the</w:t>
      </w:r>
      <w:r w:rsidR="000A5C4F">
        <w:t xml:space="preserve"> </w:t>
      </w:r>
      <w:r w:rsidRPr="002E5319">
        <w:t>lack</w:t>
      </w:r>
      <w:r w:rsidR="000A5C4F">
        <w:t xml:space="preserve"> </w:t>
      </w:r>
      <w:r w:rsidRPr="002E5319">
        <w:t>of</w:t>
      </w:r>
      <w:r w:rsidR="000A5C4F">
        <w:t xml:space="preserve"> </w:t>
      </w:r>
      <w:r w:rsidR="00C4778C">
        <w:t>CV</w:t>
      </w:r>
      <w:r w:rsidR="000A5C4F">
        <w:t xml:space="preserve"> </w:t>
      </w:r>
      <w:r w:rsidRPr="002E5319">
        <w:t>outcome</w:t>
      </w:r>
      <w:r w:rsidR="000A5C4F">
        <w:t xml:space="preserve"> </w:t>
      </w:r>
      <w:r w:rsidRPr="002E5319">
        <w:t>data</w:t>
      </w:r>
      <w:r w:rsidR="000A5C4F">
        <w:t xml:space="preserve"> </w:t>
      </w:r>
      <w:r w:rsidRPr="002E5319">
        <w:t>from</w:t>
      </w:r>
      <w:r w:rsidR="000A5C4F">
        <w:t xml:space="preserve"> </w:t>
      </w:r>
      <w:r w:rsidRPr="002E5319">
        <w:t>the</w:t>
      </w:r>
      <w:r w:rsidR="000A5C4F">
        <w:t xml:space="preserve"> </w:t>
      </w:r>
      <w:r w:rsidRPr="002E5319">
        <w:t>CV</w:t>
      </w:r>
      <w:r w:rsidR="000A5C4F">
        <w:t xml:space="preserve"> </w:t>
      </w:r>
      <w:r w:rsidRPr="002E5319">
        <w:t>outcomes</w:t>
      </w:r>
      <w:r w:rsidR="000A5C4F">
        <w:t xml:space="preserve"> </w:t>
      </w:r>
      <w:r w:rsidRPr="002E5319">
        <w:t>study,</w:t>
      </w:r>
      <w:r w:rsidR="000A5C4F">
        <w:t xml:space="preserve"> </w:t>
      </w:r>
      <w:r w:rsidRPr="002E5319">
        <w:t>however</w:t>
      </w:r>
      <w:r w:rsidR="000A5C4F">
        <w:t xml:space="preserve"> </w:t>
      </w:r>
      <w:r w:rsidRPr="002E5319">
        <w:t>it</w:t>
      </w:r>
      <w:r w:rsidR="000A5C4F">
        <w:t xml:space="preserve"> </w:t>
      </w:r>
      <w:r w:rsidRPr="002E5319">
        <w:t>should</w:t>
      </w:r>
      <w:r w:rsidR="000A5C4F">
        <w:t xml:space="preserve"> </w:t>
      </w:r>
      <w:r w:rsidRPr="002E5319">
        <w:t>be</w:t>
      </w:r>
      <w:r w:rsidR="000A5C4F">
        <w:t xml:space="preserve"> </w:t>
      </w:r>
      <w:r w:rsidRPr="002E5319">
        <w:t>emphas</w:t>
      </w:r>
      <w:r w:rsidR="00D9425B">
        <w:t>ise</w:t>
      </w:r>
      <w:r w:rsidRPr="002E5319">
        <w:t>d</w:t>
      </w:r>
      <w:r w:rsidR="000A5C4F">
        <w:t xml:space="preserve"> </w:t>
      </w:r>
      <w:r w:rsidRPr="002E5319">
        <w:t>that</w:t>
      </w:r>
      <w:r w:rsidR="000A5C4F">
        <w:t xml:space="preserve"> </w:t>
      </w:r>
      <w:r w:rsidRPr="002E5319">
        <w:t>data</w:t>
      </w:r>
      <w:r w:rsidR="000A5C4F">
        <w:t xml:space="preserve"> </w:t>
      </w:r>
      <w:r w:rsidRPr="002E5319">
        <w:t>accumulated</w:t>
      </w:r>
      <w:r w:rsidR="000A5C4F">
        <w:t xml:space="preserve"> </w:t>
      </w:r>
      <w:r w:rsidRPr="002E5319">
        <w:t>with</w:t>
      </w:r>
      <w:r w:rsidR="000A5C4F">
        <w:t xml:space="preserve"> </w:t>
      </w:r>
      <w:r w:rsidRPr="002E5319">
        <w:lastRenderedPageBreak/>
        <w:t>alirocumab</w:t>
      </w:r>
      <w:r w:rsidR="000A5C4F">
        <w:t xml:space="preserve"> </w:t>
      </w:r>
      <w:r w:rsidRPr="002E5319">
        <w:t>through</w:t>
      </w:r>
      <w:r w:rsidR="000A5C4F">
        <w:t xml:space="preserve"> </w:t>
      </w:r>
      <w:r w:rsidRPr="002E5319">
        <w:t>the</w:t>
      </w:r>
      <w:r w:rsidR="000A5C4F">
        <w:t xml:space="preserve"> </w:t>
      </w:r>
      <w:r w:rsidRPr="002E5319">
        <w:t>program</w:t>
      </w:r>
      <w:r w:rsidR="000A5C4F">
        <w:t xml:space="preserve"> </w:t>
      </w:r>
      <w:r w:rsidRPr="002E5319">
        <w:t>of</w:t>
      </w:r>
      <w:r w:rsidR="000A5C4F">
        <w:t xml:space="preserve"> </w:t>
      </w:r>
      <w:r w:rsidR="00CE27DF">
        <w:t>Phase</w:t>
      </w:r>
      <w:r w:rsidR="000A5C4F">
        <w:t xml:space="preserve"> </w:t>
      </w:r>
      <w:r w:rsidR="00CE27DF">
        <w:t>III</w:t>
      </w:r>
      <w:r w:rsidR="000A5C4F">
        <w:t xml:space="preserve"> </w:t>
      </w:r>
      <w:r w:rsidRPr="002E5319">
        <w:t>studi</w:t>
      </w:r>
      <w:r w:rsidR="00C4778C">
        <w:t>es</w:t>
      </w:r>
      <w:r w:rsidR="000A5C4F">
        <w:t xml:space="preserve"> </w:t>
      </w:r>
      <w:r w:rsidR="00C4778C">
        <w:t>were</w:t>
      </w:r>
      <w:r w:rsidR="000A5C4F">
        <w:t xml:space="preserve"> </w:t>
      </w:r>
      <w:r w:rsidR="00C4778C">
        <w:t>in</w:t>
      </w:r>
      <w:r w:rsidR="000A5C4F">
        <w:t xml:space="preserve"> </w:t>
      </w:r>
      <w:r w:rsidR="00C4778C">
        <w:t>patients</w:t>
      </w:r>
      <w:r w:rsidR="000A5C4F">
        <w:t xml:space="preserve"> </w:t>
      </w:r>
      <w:r w:rsidR="00C4778C">
        <w:t>at</w:t>
      </w:r>
      <w:r w:rsidR="000A5C4F">
        <w:t xml:space="preserve"> </w:t>
      </w:r>
      <w:r w:rsidR="00C4778C">
        <w:t>high</w:t>
      </w:r>
      <w:r w:rsidR="000A5C4F">
        <w:t xml:space="preserve"> </w:t>
      </w:r>
      <w:r w:rsidR="00C4778C">
        <w:t>and</w:t>
      </w:r>
      <w:r w:rsidR="000A5C4F">
        <w:t xml:space="preserve"> </w:t>
      </w:r>
      <w:r w:rsidRPr="002E5319">
        <w:t>very</w:t>
      </w:r>
      <w:r w:rsidR="000A5C4F">
        <w:t xml:space="preserve"> </w:t>
      </w:r>
      <w:r w:rsidRPr="002E5319">
        <w:t>high</w:t>
      </w:r>
      <w:r w:rsidR="000A5C4F">
        <w:t xml:space="preserve"> </w:t>
      </w:r>
      <w:r w:rsidRPr="002E5319">
        <w:t>risk,</w:t>
      </w:r>
      <w:r w:rsidR="000A5C4F">
        <w:t xml:space="preserve"> </w:t>
      </w:r>
      <w:r w:rsidR="00431731">
        <w:t>that</w:t>
      </w:r>
      <w:r w:rsidR="000A5C4F">
        <w:t xml:space="preserve"> </w:t>
      </w:r>
      <w:r w:rsidR="00431731">
        <w:t>is</w:t>
      </w:r>
      <w:r w:rsidR="000A5C4F">
        <w:t xml:space="preserve"> </w:t>
      </w:r>
      <w:r w:rsidRPr="002E5319">
        <w:t>patients</w:t>
      </w:r>
      <w:r w:rsidR="000A5C4F">
        <w:t xml:space="preserve"> </w:t>
      </w:r>
      <w:r w:rsidRPr="002E5319">
        <w:t>with</w:t>
      </w:r>
      <w:r w:rsidR="000A5C4F">
        <w:t xml:space="preserve"> </w:t>
      </w:r>
      <w:r w:rsidRPr="002E5319">
        <w:t>atherosclerotic</w:t>
      </w:r>
      <w:r w:rsidR="000A5C4F">
        <w:t xml:space="preserve"> </w:t>
      </w:r>
      <w:r w:rsidRPr="002E5319">
        <w:t>vascular</w:t>
      </w:r>
      <w:r w:rsidR="000A5C4F">
        <w:t xml:space="preserve"> </w:t>
      </w:r>
      <w:r w:rsidRPr="002E5319">
        <w:t>disease</w:t>
      </w:r>
      <w:r w:rsidR="000A5C4F">
        <w:t xml:space="preserve"> </w:t>
      </w:r>
      <w:r w:rsidRPr="002E5319">
        <w:t>(ASCVD)</w:t>
      </w:r>
      <w:r w:rsidR="000A5C4F">
        <w:t xml:space="preserve"> </w:t>
      </w:r>
      <w:r w:rsidRPr="002E5319">
        <w:t>for</w:t>
      </w:r>
      <w:r w:rsidR="000A5C4F">
        <w:t xml:space="preserve"> </w:t>
      </w:r>
      <w:r w:rsidRPr="002E5319">
        <w:t>the</w:t>
      </w:r>
      <w:r w:rsidR="000A5C4F">
        <w:t xml:space="preserve"> </w:t>
      </w:r>
      <w:r w:rsidRPr="002E5319">
        <w:t>vast</w:t>
      </w:r>
      <w:r w:rsidR="000A5C4F">
        <w:t xml:space="preserve"> </w:t>
      </w:r>
      <w:r w:rsidRPr="002E5319">
        <w:t>majority,</w:t>
      </w:r>
      <w:r w:rsidR="000A5C4F">
        <w:t xml:space="preserve"> </w:t>
      </w:r>
      <w:r w:rsidRPr="002E5319">
        <w:t>that</w:t>
      </w:r>
      <w:r w:rsidR="000A5C4F">
        <w:t xml:space="preserve"> </w:t>
      </w:r>
      <w:r w:rsidRPr="002E5319">
        <w:t>encompassed</w:t>
      </w:r>
      <w:r w:rsidR="000A5C4F">
        <w:t xml:space="preserve"> </w:t>
      </w:r>
      <w:r w:rsidRPr="002E5319">
        <w:t>the</w:t>
      </w:r>
      <w:r w:rsidR="000A5C4F">
        <w:t xml:space="preserve"> </w:t>
      </w:r>
      <w:r w:rsidRPr="002E5319">
        <w:t>different</w:t>
      </w:r>
      <w:r w:rsidR="000A5C4F">
        <w:t xml:space="preserve"> </w:t>
      </w:r>
      <w:r w:rsidRPr="007B028C">
        <w:t>populations,</w:t>
      </w:r>
      <w:r w:rsidR="000A5C4F">
        <w:t xml:space="preserve"> </w:t>
      </w:r>
      <w:proofErr w:type="spellStart"/>
      <w:r w:rsidRPr="007B028C">
        <w:t>heFH</w:t>
      </w:r>
      <w:proofErr w:type="spellEnd"/>
      <w:r w:rsidR="000A5C4F">
        <w:t xml:space="preserve"> </w:t>
      </w:r>
      <w:r w:rsidR="00597811" w:rsidRPr="007B028C">
        <w:t>patients,</w:t>
      </w:r>
      <w:r w:rsidR="000A5C4F">
        <w:t xml:space="preserve"> </w:t>
      </w:r>
      <w:r w:rsidR="00597811">
        <w:t>non</w:t>
      </w:r>
      <w:r w:rsidR="000A5C4F">
        <w:t xml:space="preserve"> </w:t>
      </w:r>
      <w:r w:rsidRPr="002E5319">
        <w:t>FH</w:t>
      </w:r>
      <w:r w:rsidR="000A5C4F">
        <w:t xml:space="preserve"> </w:t>
      </w:r>
      <w:r w:rsidRPr="002E5319">
        <w:t>patients</w:t>
      </w:r>
      <w:r w:rsidR="000A5C4F">
        <w:t xml:space="preserve"> </w:t>
      </w:r>
      <w:r w:rsidRPr="002E5319">
        <w:t>including</w:t>
      </w:r>
      <w:r w:rsidR="000A5C4F">
        <w:t xml:space="preserve"> </w:t>
      </w:r>
      <w:r w:rsidRPr="002E5319">
        <w:t>those</w:t>
      </w:r>
      <w:r w:rsidR="000A5C4F">
        <w:t xml:space="preserve"> </w:t>
      </w:r>
      <w:r w:rsidRPr="002E5319">
        <w:t>with</w:t>
      </w:r>
      <w:r w:rsidR="000A5C4F">
        <w:t xml:space="preserve"> </w:t>
      </w:r>
      <w:r w:rsidRPr="002E5319">
        <w:t>mixed</w:t>
      </w:r>
      <w:r w:rsidR="000A5C4F">
        <w:t xml:space="preserve"> </w:t>
      </w:r>
      <w:r w:rsidR="00597811" w:rsidRPr="002E5319">
        <w:t>dyslipidaemia</w:t>
      </w:r>
      <w:r w:rsidRPr="002E5319">
        <w:t>,</w:t>
      </w:r>
      <w:r w:rsidR="000A5C4F">
        <w:t xml:space="preserve"> </w:t>
      </w:r>
      <w:r w:rsidRPr="002E5319">
        <w:t>and</w:t>
      </w:r>
      <w:r w:rsidR="000A5C4F">
        <w:t xml:space="preserve"> </w:t>
      </w:r>
      <w:r w:rsidRPr="002E5319">
        <w:t>a</w:t>
      </w:r>
      <w:r w:rsidR="000A5C4F">
        <w:t xml:space="preserve"> </w:t>
      </w:r>
      <w:r w:rsidRPr="002E5319">
        <w:t>positive</w:t>
      </w:r>
      <w:r w:rsidR="000A5C4F">
        <w:t xml:space="preserve"> </w:t>
      </w:r>
      <w:r w:rsidRPr="002E5319">
        <w:t>trend</w:t>
      </w:r>
      <w:r w:rsidR="000A5C4F">
        <w:t xml:space="preserve"> </w:t>
      </w:r>
      <w:r w:rsidRPr="002E5319">
        <w:t>with</w:t>
      </w:r>
      <w:r w:rsidR="000A5C4F">
        <w:t xml:space="preserve"> </w:t>
      </w:r>
      <w:r w:rsidRPr="002E5319">
        <w:t>regard</w:t>
      </w:r>
      <w:r w:rsidR="000A5C4F">
        <w:t xml:space="preserve"> </w:t>
      </w:r>
      <w:r w:rsidRPr="002E5319">
        <w:t>to</w:t>
      </w:r>
      <w:r w:rsidR="000A5C4F">
        <w:t xml:space="preserve"> </w:t>
      </w:r>
      <w:r w:rsidRPr="002E5319">
        <w:t>the</w:t>
      </w:r>
      <w:r w:rsidR="000A5C4F">
        <w:t xml:space="preserve"> </w:t>
      </w:r>
      <w:r w:rsidRPr="002E5319">
        <w:t>CV</w:t>
      </w:r>
      <w:r w:rsidR="000A5C4F">
        <w:t xml:space="preserve"> </w:t>
      </w:r>
      <w:r w:rsidRPr="002E5319">
        <w:t>outcome</w:t>
      </w:r>
      <w:r w:rsidR="000A5C4F">
        <w:t xml:space="preserve"> </w:t>
      </w:r>
      <w:r w:rsidRPr="002E5319">
        <w:t>data</w:t>
      </w:r>
      <w:r w:rsidR="000A5C4F">
        <w:t xml:space="preserve"> </w:t>
      </w:r>
      <w:r w:rsidRPr="002E5319">
        <w:t>was</w:t>
      </w:r>
      <w:r w:rsidR="000A5C4F">
        <w:t xml:space="preserve"> </w:t>
      </w:r>
      <w:r w:rsidRPr="002E5319">
        <w:t>observed</w:t>
      </w:r>
      <w:r w:rsidR="000A5C4F">
        <w:t xml:space="preserve"> </w:t>
      </w:r>
      <w:r w:rsidRPr="002E5319">
        <w:t>along</w:t>
      </w:r>
      <w:r w:rsidR="000A5C4F">
        <w:t xml:space="preserve"> </w:t>
      </w:r>
      <w:r w:rsidRPr="002E5319">
        <w:t>with</w:t>
      </w:r>
      <w:r w:rsidR="000A5C4F">
        <w:t xml:space="preserve"> </w:t>
      </w:r>
      <w:r w:rsidRPr="002E5319">
        <w:t>the</w:t>
      </w:r>
      <w:r w:rsidR="000A5C4F">
        <w:t xml:space="preserve"> </w:t>
      </w:r>
      <w:r w:rsidRPr="002E5319">
        <w:t>substantial</w:t>
      </w:r>
      <w:r w:rsidR="000A5C4F">
        <w:t xml:space="preserve"> </w:t>
      </w:r>
      <w:r w:rsidRPr="002E5319">
        <w:t>reduction</w:t>
      </w:r>
      <w:r w:rsidR="000A5C4F">
        <w:t xml:space="preserve"> </w:t>
      </w:r>
      <w:r w:rsidRPr="002E5319">
        <w:t>in</w:t>
      </w:r>
      <w:r w:rsidR="000A5C4F">
        <w:t xml:space="preserve"> </w:t>
      </w:r>
      <w:r w:rsidRPr="002E5319">
        <w:t>LDL-C</w:t>
      </w:r>
      <w:r w:rsidR="00224853">
        <w:t>.</w:t>
      </w:r>
    </w:p>
    <w:p w:rsidR="002E5319" w:rsidRPr="002E5319" w:rsidRDefault="002E5319" w:rsidP="002E5319">
      <w:r w:rsidRPr="002E5319">
        <w:t>The</w:t>
      </w:r>
      <w:r w:rsidR="000A5C4F">
        <w:t xml:space="preserve"> </w:t>
      </w:r>
      <w:r w:rsidRPr="002E5319">
        <w:t>ODYSSEY</w:t>
      </w:r>
      <w:r w:rsidR="000A5C4F">
        <w:t xml:space="preserve"> </w:t>
      </w:r>
      <w:r w:rsidR="00CE27DF">
        <w:t>Phase</w:t>
      </w:r>
      <w:r w:rsidR="000A5C4F">
        <w:t xml:space="preserve"> </w:t>
      </w:r>
      <w:r w:rsidR="00CE27DF">
        <w:t>III</w:t>
      </w:r>
      <w:r w:rsidR="000A5C4F">
        <w:t xml:space="preserve"> </w:t>
      </w:r>
      <w:r w:rsidRPr="002E5319">
        <w:t>studies</w:t>
      </w:r>
      <w:r w:rsidR="000A5C4F">
        <w:t xml:space="preserve"> </w:t>
      </w:r>
      <w:r w:rsidRPr="002E5319">
        <w:t>evaluated</w:t>
      </w:r>
      <w:r w:rsidR="000A5C4F">
        <w:t xml:space="preserve"> </w:t>
      </w:r>
      <w:r w:rsidRPr="002E5319">
        <w:t>a</w:t>
      </w:r>
      <w:r w:rsidR="000A5C4F">
        <w:t xml:space="preserve"> </w:t>
      </w:r>
      <w:r w:rsidRPr="002E5319">
        <w:t>broader</w:t>
      </w:r>
      <w:r w:rsidR="000A5C4F">
        <w:t xml:space="preserve"> </w:t>
      </w:r>
      <w:r w:rsidRPr="002E5319">
        <w:t>population,</w:t>
      </w:r>
      <w:r w:rsidR="000A5C4F">
        <w:t xml:space="preserve"> </w:t>
      </w:r>
      <w:r w:rsidRPr="002E5319">
        <w:t>involving</w:t>
      </w:r>
      <w:r w:rsidR="000A5C4F">
        <w:t xml:space="preserve"> </w:t>
      </w:r>
      <w:r w:rsidRPr="002E5319">
        <w:t>5</w:t>
      </w:r>
      <w:r w:rsidR="00597811">
        <w:t>,</w:t>
      </w:r>
      <w:r w:rsidRPr="002E5319">
        <w:t>296</w:t>
      </w:r>
      <w:r w:rsidR="000A5C4F">
        <w:t xml:space="preserve"> </w:t>
      </w:r>
      <w:r w:rsidRPr="002E5319">
        <w:t>patie</w:t>
      </w:r>
      <w:r w:rsidR="00597811">
        <w:t>nts</w:t>
      </w:r>
      <w:r w:rsidR="000A5C4F">
        <w:t xml:space="preserve"> </w:t>
      </w:r>
      <w:r w:rsidR="00597811">
        <w:t>who</w:t>
      </w:r>
      <w:r w:rsidR="000A5C4F">
        <w:t xml:space="preserve"> </w:t>
      </w:r>
      <w:r w:rsidR="00597811">
        <w:t>were</w:t>
      </w:r>
      <w:r w:rsidR="000A5C4F">
        <w:t xml:space="preserve"> </w:t>
      </w:r>
      <w:r w:rsidR="00597811">
        <w:t>either</w:t>
      </w:r>
      <w:r w:rsidR="000A5C4F">
        <w:t xml:space="preserve"> </w:t>
      </w:r>
      <w:proofErr w:type="spellStart"/>
      <w:r w:rsidR="00597811">
        <w:t>heFH</w:t>
      </w:r>
      <w:proofErr w:type="spellEnd"/>
      <w:r w:rsidR="000A5C4F">
        <w:t xml:space="preserve"> </w:t>
      </w:r>
      <w:r w:rsidR="00597811">
        <w:t>or</w:t>
      </w:r>
      <w:r w:rsidR="000A5C4F">
        <w:t xml:space="preserve"> </w:t>
      </w:r>
      <w:r w:rsidR="00597811">
        <w:t>non</w:t>
      </w:r>
      <w:r w:rsidR="000A5C4F">
        <w:t xml:space="preserve"> </w:t>
      </w:r>
      <w:r w:rsidRPr="002E5319">
        <w:t>FH</w:t>
      </w:r>
      <w:r w:rsidR="000A5C4F">
        <w:t xml:space="preserve"> </w:t>
      </w:r>
      <w:r w:rsidRPr="002E5319">
        <w:t>patients</w:t>
      </w:r>
      <w:r w:rsidR="000A5C4F">
        <w:t xml:space="preserve"> </w:t>
      </w:r>
      <w:r w:rsidRPr="002E5319">
        <w:t>at</w:t>
      </w:r>
      <w:r w:rsidR="000A5C4F">
        <w:t xml:space="preserve"> </w:t>
      </w:r>
      <w:r w:rsidRPr="002E5319">
        <w:t>high</w:t>
      </w:r>
      <w:r w:rsidR="000A5C4F">
        <w:t xml:space="preserve"> </w:t>
      </w:r>
      <w:r w:rsidRPr="002E5319">
        <w:t>CV</w:t>
      </w:r>
      <w:r w:rsidR="000A5C4F">
        <w:t xml:space="preserve"> </w:t>
      </w:r>
      <w:r w:rsidRPr="002E5319">
        <w:t>risk,</w:t>
      </w:r>
      <w:r w:rsidR="000A5C4F">
        <w:t xml:space="preserve"> </w:t>
      </w:r>
      <w:r w:rsidRPr="002E5319">
        <w:t>including</w:t>
      </w:r>
      <w:r w:rsidR="000A5C4F">
        <w:t xml:space="preserve"> </w:t>
      </w:r>
      <w:r w:rsidRPr="002E5319">
        <w:t>patients</w:t>
      </w:r>
      <w:r w:rsidR="000A5C4F">
        <w:t xml:space="preserve"> </w:t>
      </w:r>
      <w:r w:rsidRPr="002E5319">
        <w:t>with</w:t>
      </w:r>
      <w:r w:rsidR="000A5C4F">
        <w:t xml:space="preserve"> </w:t>
      </w:r>
      <w:r w:rsidRPr="002E5319">
        <w:t>other</w:t>
      </w:r>
      <w:r w:rsidR="000A5C4F">
        <w:t xml:space="preserve"> </w:t>
      </w:r>
      <w:r w:rsidRPr="002E5319">
        <w:t>CV</w:t>
      </w:r>
      <w:r w:rsidR="000A5C4F">
        <w:t xml:space="preserve"> </w:t>
      </w:r>
      <w:r w:rsidRPr="002E5319">
        <w:t>risk</w:t>
      </w:r>
      <w:r w:rsidR="000A5C4F">
        <w:t xml:space="preserve"> </w:t>
      </w:r>
      <w:r w:rsidRPr="002E5319">
        <w:t>factor</w:t>
      </w:r>
      <w:r w:rsidR="00597811">
        <w:t>s</w:t>
      </w:r>
      <w:r w:rsidR="000A5C4F">
        <w:t xml:space="preserve"> </w:t>
      </w:r>
      <w:r w:rsidRPr="002E5319">
        <w:t>such</w:t>
      </w:r>
      <w:r w:rsidR="000A5C4F">
        <w:t xml:space="preserve"> </w:t>
      </w:r>
      <w:r w:rsidRPr="002E5319">
        <w:t>as</w:t>
      </w:r>
      <w:r w:rsidR="000A5C4F">
        <w:t xml:space="preserve"> </w:t>
      </w:r>
      <w:r w:rsidRPr="002E5319">
        <w:t>diabetes</w:t>
      </w:r>
      <w:r w:rsidR="000A5C4F">
        <w:t xml:space="preserve"> </w:t>
      </w:r>
      <w:r w:rsidRPr="002E5319">
        <w:t>or</w:t>
      </w:r>
      <w:r w:rsidR="000A5C4F">
        <w:t xml:space="preserve"> </w:t>
      </w:r>
      <w:r w:rsidRPr="002E5319">
        <w:t>mixed</w:t>
      </w:r>
      <w:r w:rsidR="000A5C4F">
        <w:t xml:space="preserve"> </w:t>
      </w:r>
      <w:r w:rsidR="00597811" w:rsidRPr="002E5319">
        <w:t>dyslipidaemia</w:t>
      </w:r>
      <w:r w:rsidRPr="002E5319">
        <w:t>.</w:t>
      </w:r>
      <w:r w:rsidR="000A5C4F">
        <w:t xml:space="preserve"> </w:t>
      </w:r>
      <w:r w:rsidRPr="002E5319">
        <w:t>Overall,</w:t>
      </w:r>
      <w:r w:rsidR="000A5C4F">
        <w:t xml:space="preserve"> </w:t>
      </w:r>
      <w:r w:rsidRPr="002E5319">
        <w:t>5</w:t>
      </w:r>
      <w:r w:rsidR="00597811">
        <w:t>,</w:t>
      </w:r>
      <w:r w:rsidRPr="002E5319">
        <w:t>138</w:t>
      </w:r>
      <w:r w:rsidR="000A5C4F">
        <w:t xml:space="preserve"> </w:t>
      </w:r>
      <w:r w:rsidRPr="002E5319">
        <w:t>patients</w:t>
      </w:r>
      <w:r w:rsidR="000A5C4F">
        <w:t xml:space="preserve"> </w:t>
      </w:r>
      <w:r w:rsidRPr="002E5319">
        <w:t>(97.0%)</w:t>
      </w:r>
      <w:r w:rsidR="000A5C4F">
        <w:t xml:space="preserve"> </w:t>
      </w:r>
      <w:r w:rsidRPr="002E5319">
        <w:t>were</w:t>
      </w:r>
      <w:r w:rsidR="000A5C4F">
        <w:t xml:space="preserve"> </w:t>
      </w:r>
      <w:r w:rsidRPr="002E5319">
        <w:t>at</w:t>
      </w:r>
      <w:r w:rsidR="000A5C4F">
        <w:t xml:space="preserve"> </w:t>
      </w:r>
      <w:r w:rsidRPr="002E5319">
        <w:t>high/very</w:t>
      </w:r>
      <w:r w:rsidR="000A5C4F">
        <w:t xml:space="preserve"> </w:t>
      </w:r>
      <w:r w:rsidRPr="002E5319">
        <w:t>high</w:t>
      </w:r>
      <w:r w:rsidR="000A5C4F">
        <w:t xml:space="preserve"> </w:t>
      </w:r>
      <w:r w:rsidRPr="002E5319">
        <w:t>CV</w:t>
      </w:r>
      <w:r w:rsidR="000A5C4F">
        <w:t xml:space="preserve"> </w:t>
      </w:r>
      <w:r w:rsidRPr="002E5319">
        <w:t>risk,</w:t>
      </w:r>
      <w:r w:rsidR="000A5C4F">
        <w:t xml:space="preserve"> </w:t>
      </w:r>
      <w:r w:rsidRPr="002E5319">
        <w:t>and</w:t>
      </w:r>
      <w:r w:rsidR="000A5C4F">
        <w:t xml:space="preserve"> </w:t>
      </w:r>
      <w:r w:rsidRPr="002E5319">
        <w:t>the</w:t>
      </w:r>
      <w:r w:rsidR="000A5C4F">
        <w:t xml:space="preserve"> </w:t>
      </w:r>
      <w:r w:rsidRPr="002E5319">
        <w:t>vast</w:t>
      </w:r>
      <w:r w:rsidR="000A5C4F">
        <w:t xml:space="preserve"> </w:t>
      </w:r>
      <w:r w:rsidRPr="002E5319">
        <w:t>majority</w:t>
      </w:r>
      <w:r w:rsidR="000A5C4F">
        <w:t xml:space="preserve"> </w:t>
      </w:r>
      <w:r w:rsidRPr="002E5319">
        <w:t>had</w:t>
      </w:r>
      <w:r w:rsidR="000A5C4F">
        <w:t xml:space="preserve"> </w:t>
      </w:r>
      <w:r w:rsidRPr="002E5319">
        <w:t>atherosclerotic</w:t>
      </w:r>
      <w:r w:rsidR="000A5C4F">
        <w:t xml:space="preserve"> </w:t>
      </w:r>
      <w:r w:rsidRPr="002E5319">
        <w:t>vascular</w:t>
      </w:r>
      <w:r w:rsidR="000A5C4F">
        <w:t xml:space="preserve"> </w:t>
      </w:r>
      <w:r w:rsidRPr="002E5319">
        <w:t>disease</w:t>
      </w:r>
      <w:r w:rsidR="000A5C4F">
        <w:t xml:space="preserve"> </w:t>
      </w:r>
      <w:r w:rsidRPr="002E5319">
        <w:t>(ASCVD);</w:t>
      </w:r>
      <w:r w:rsidR="000A5C4F">
        <w:t xml:space="preserve"> </w:t>
      </w:r>
      <w:r w:rsidRPr="002E5319">
        <w:t>among</w:t>
      </w:r>
      <w:r w:rsidR="000A5C4F">
        <w:t xml:space="preserve"> </w:t>
      </w:r>
      <w:r w:rsidRPr="002E5319">
        <w:t>those</w:t>
      </w:r>
      <w:r w:rsidR="000A5C4F">
        <w:t xml:space="preserve"> </w:t>
      </w:r>
      <w:r w:rsidRPr="002E5319">
        <w:t>with</w:t>
      </w:r>
      <w:r w:rsidR="000A5C4F">
        <w:t xml:space="preserve"> </w:t>
      </w:r>
      <w:r w:rsidRPr="002E5319">
        <w:t>clinical</w:t>
      </w:r>
      <w:r w:rsidR="000A5C4F">
        <w:t xml:space="preserve"> </w:t>
      </w:r>
      <w:r w:rsidRPr="002E5319">
        <w:t>ASCVD</w:t>
      </w:r>
      <w:r w:rsidR="000A5C4F">
        <w:t xml:space="preserve"> </w:t>
      </w:r>
      <w:r w:rsidRPr="002E5319">
        <w:t>64.1%</w:t>
      </w:r>
      <w:r w:rsidR="000A5C4F">
        <w:t xml:space="preserve"> </w:t>
      </w:r>
      <w:r w:rsidRPr="002E5319">
        <w:t>had</w:t>
      </w:r>
      <w:r w:rsidR="000A5C4F">
        <w:t xml:space="preserve"> </w:t>
      </w:r>
      <w:r w:rsidRPr="002E5319">
        <w:t>a</w:t>
      </w:r>
      <w:r w:rsidR="000A5C4F">
        <w:t xml:space="preserve"> </w:t>
      </w:r>
      <w:r w:rsidRPr="002E5319">
        <w:t>history</w:t>
      </w:r>
      <w:r w:rsidR="000A5C4F">
        <w:t xml:space="preserve"> </w:t>
      </w:r>
      <w:r w:rsidRPr="002E5319">
        <w:t>of</w:t>
      </w:r>
      <w:r w:rsidR="000A5C4F">
        <w:t xml:space="preserve"> </w:t>
      </w:r>
      <w:r w:rsidRPr="002E5319">
        <w:t>CHD.</w:t>
      </w:r>
      <w:r w:rsidR="000A5C4F">
        <w:t xml:space="preserve"> </w:t>
      </w:r>
      <w:r w:rsidRPr="002E5319">
        <w:t>It</w:t>
      </w:r>
      <w:r w:rsidR="000A5C4F">
        <w:t xml:space="preserve"> </w:t>
      </w:r>
      <w:r w:rsidRPr="002E5319">
        <w:t>has</w:t>
      </w:r>
      <w:r w:rsidR="000A5C4F">
        <w:t xml:space="preserve"> </w:t>
      </w:r>
      <w:r w:rsidRPr="002E5319">
        <w:t>also</w:t>
      </w:r>
      <w:r w:rsidR="000A5C4F">
        <w:t xml:space="preserve"> </w:t>
      </w:r>
      <w:r w:rsidRPr="002E5319">
        <w:t>to</w:t>
      </w:r>
      <w:r w:rsidR="000A5C4F">
        <w:t xml:space="preserve"> </w:t>
      </w:r>
      <w:r w:rsidRPr="002E5319">
        <w:t>be</w:t>
      </w:r>
      <w:r w:rsidR="000A5C4F">
        <w:t xml:space="preserve"> </w:t>
      </w:r>
      <w:r w:rsidRPr="002E5319">
        <w:t>noted</w:t>
      </w:r>
      <w:r w:rsidR="000A5C4F">
        <w:t xml:space="preserve"> </w:t>
      </w:r>
      <w:r w:rsidRPr="002E5319">
        <w:t>that</w:t>
      </w:r>
      <w:r w:rsidR="000A5C4F">
        <w:t xml:space="preserve"> </w:t>
      </w:r>
      <w:r w:rsidRPr="002E5319">
        <w:t>across</w:t>
      </w:r>
      <w:r w:rsidR="000A5C4F">
        <w:t xml:space="preserve"> </w:t>
      </w:r>
      <w:r w:rsidRPr="002E5319">
        <w:t>the</w:t>
      </w:r>
      <w:r w:rsidR="000A5C4F">
        <w:t xml:space="preserve"> </w:t>
      </w:r>
      <w:r w:rsidR="00597811">
        <w:t>ten</w:t>
      </w:r>
      <w:r w:rsidR="000A5C4F">
        <w:t xml:space="preserve"> </w:t>
      </w:r>
      <w:r w:rsidR="00CE27DF">
        <w:t>Phase</w:t>
      </w:r>
      <w:r w:rsidR="000A5C4F">
        <w:t xml:space="preserve"> </w:t>
      </w:r>
      <w:r w:rsidR="00CE27DF">
        <w:t>III</w:t>
      </w:r>
      <w:r w:rsidR="000A5C4F">
        <w:t xml:space="preserve"> </w:t>
      </w:r>
      <w:r w:rsidRPr="002E5319">
        <w:t>studies,</w:t>
      </w:r>
      <w:r w:rsidR="000A5C4F">
        <w:t xml:space="preserve"> </w:t>
      </w:r>
      <w:r w:rsidRPr="002E5319">
        <w:t>2</w:t>
      </w:r>
      <w:r w:rsidR="00597811">
        <w:t>,</w:t>
      </w:r>
      <w:r w:rsidRPr="002E5319">
        <w:t>025</w:t>
      </w:r>
      <w:r w:rsidR="000A5C4F">
        <w:t xml:space="preserve"> </w:t>
      </w:r>
      <w:r w:rsidRPr="002E5319">
        <w:t>patients</w:t>
      </w:r>
      <w:r w:rsidR="000A5C4F">
        <w:t xml:space="preserve"> </w:t>
      </w:r>
      <w:r w:rsidRPr="002E5319">
        <w:t>(38.2%)</w:t>
      </w:r>
      <w:r w:rsidR="000A5C4F">
        <w:t xml:space="preserve"> </w:t>
      </w:r>
      <w:r w:rsidRPr="002E5319">
        <w:t>had</w:t>
      </w:r>
      <w:r w:rsidR="000A5C4F">
        <w:t xml:space="preserve"> </w:t>
      </w:r>
      <w:r w:rsidRPr="002E5319">
        <w:t>mixed</w:t>
      </w:r>
      <w:r w:rsidR="000A5C4F">
        <w:t xml:space="preserve"> </w:t>
      </w:r>
      <w:r w:rsidR="00597811" w:rsidRPr="002E5319">
        <w:t>dyslipidaemia</w:t>
      </w:r>
      <w:r w:rsidR="000A5C4F">
        <w:t xml:space="preserve"> </w:t>
      </w:r>
      <w:r w:rsidRPr="002E5319">
        <w:t>(baseline</w:t>
      </w:r>
      <w:r w:rsidR="000A5C4F">
        <w:t xml:space="preserve"> </w:t>
      </w:r>
      <w:r w:rsidRPr="002E5319">
        <w:t>TG</w:t>
      </w:r>
      <w:r w:rsidR="000A5C4F">
        <w:t xml:space="preserve"> </w:t>
      </w:r>
      <w:r w:rsidR="00633BCC">
        <w:t>≥</w:t>
      </w:r>
      <w:r w:rsidR="000A5C4F">
        <w:t xml:space="preserve"> </w:t>
      </w:r>
      <w:r w:rsidRPr="002E5319">
        <w:t>150</w:t>
      </w:r>
      <w:r w:rsidR="000A5C4F">
        <w:t xml:space="preserve"> </w:t>
      </w:r>
      <w:r w:rsidR="00224853">
        <w:t>mg</w:t>
      </w:r>
      <w:r w:rsidRPr="002E5319">
        <w:t>/</w:t>
      </w:r>
      <w:proofErr w:type="spellStart"/>
      <w:r w:rsidRPr="002E5319">
        <w:t>dL</w:t>
      </w:r>
      <w:proofErr w:type="spellEnd"/>
      <w:r w:rsidR="000A5C4F">
        <w:t xml:space="preserve"> </w:t>
      </w:r>
      <w:r w:rsidR="009717C7">
        <w:t>(</w:t>
      </w:r>
      <w:r w:rsidRPr="002E5319">
        <w:t>1.7</w:t>
      </w:r>
      <w:r w:rsidR="000A5C4F">
        <w:t xml:space="preserve"> </w:t>
      </w:r>
      <w:proofErr w:type="spellStart"/>
      <w:r w:rsidRPr="002E5319">
        <w:t>mmol</w:t>
      </w:r>
      <w:proofErr w:type="spellEnd"/>
      <w:r w:rsidRPr="002E5319">
        <w:t>/L</w:t>
      </w:r>
      <w:r w:rsidR="009717C7">
        <w:t>)</w:t>
      </w:r>
      <w:r w:rsidRPr="002E5319">
        <w:t>)</w:t>
      </w:r>
      <w:r w:rsidR="000A5C4F">
        <w:t xml:space="preserve"> </w:t>
      </w:r>
      <w:r w:rsidRPr="002E5319">
        <w:t>and</w:t>
      </w:r>
      <w:r w:rsidR="000A5C4F">
        <w:t xml:space="preserve"> </w:t>
      </w:r>
      <w:r w:rsidRPr="002E5319">
        <w:t>1</w:t>
      </w:r>
      <w:r w:rsidR="00597811">
        <w:t>,</w:t>
      </w:r>
      <w:r w:rsidRPr="002E5319">
        <w:t>629</w:t>
      </w:r>
      <w:r w:rsidR="000A5C4F">
        <w:t xml:space="preserve"> </w:t>
      </w:r>
      <w:r w:rsidRPr="002E5319">
        <w:t>patients</w:t>
      </w:r>
      <w:r w:rsidR="000A5C4F">
        <w:t xml:space="preserve"> </w:t>
      </w:r>
      <w:r w:rsidR="00597811">
        <w:t>(30.8%)</w:t>
      </w:r>
      <w:r w:rsidR="000A5C4F">
        <w:t xml:space="preserve"> </w:t>
      </w:r>
      <w:r w:rsidR="00597811">
        <w:t>reported</w:t>
      </w:r>
      <w:r w:rsidR="000A5C4F">
        <w:t xml:space="preserve"> </w:t>
      </w:r>
      <w:r w:rsidR="00597811">
        <w:t>a</w:t>
      </w:r>
      <w:r w:rsidR="000A5C4F">
        <w:t xml:space="preserve"> </w:t>
      </w:r>
      <w:r w:rsidR="00597811">
        <w:t>history</w:t>
      </w:r>
      <w:r w:rsidR="000A5C4F">
        <w:t xml:space="preserve"> </w:t>
      </w:r>
      <w:r w:rsidR="00597811">
        <w:t>of</w:t>
      </w:r>
      <w:r w:rsidR="000A5C4F">
        <w:t xml:space="preserve"> </w:t>
      </w:r>
      <w:r w:rsidR="00597811">
        <w:t>T</w:t>
      </w:r>
      <w:r w:rsidRPr="002E5319">
        <w:t>ype</w:t>
      </w:r>
      <w:r w:rsidR="000A5C4F">
        <w:t xml:space="preserve"> </w:t>
      </w:r>
      <w:r w:rsidRPr="002E5319">
        <w:t>2</w:t>
      </w:r>
      <w:r w:rsidR="000A5C4F">
        <w:t xml:space="preserve"> </w:t>
      </w:r>
      <w:r w:rsidRPr="002E5319">
        <w:t>diabetes</w:t>
      </w:r>
      <w:r w:rsidR="000A5C4F">
        <w:t xml:space="preserve"> </w:t>
      </w:r>
      <w:r w:rsidRPr="002E5319">
        <w:t>mellitus.</w:t>
      </w:r>
    </w:p>
    <w:p w:rsidR="00224853" w:rsidRPr="00FC17F4" w:rsidRDefault="002E5319" w:rsidP="002E5319">
      <w:r w:rsidRPr="002E5319">
        <w:t>As</w:t>
      </w:r>
      <w:r w:rsidR="000A5C4F">
        <w:t xml:space="preserve"> </w:t>
      </w:r>
      <w:r w:rsidRPr="002E5319">
        <w:t>mentioned</w:t>
      </w:r>
      <w:r w:rsidR="000A5C4F">
        <w:t xml:space="preserve"> </w:t>
      </w:r>
      <w:r w:rsidRPr="002E5319">
        <w:t>above,</w:t>
      </w:r>
      <w:r w:rsidR="000A5C4F">
        <w:t xml:space="preserve"> </w:t>
      </w:r>
      <w:r w:rsidRPr="002E5319">
        <w:t>2</w:t>
      </w:r>
      <w:r w:rsidR="00597811">
        <w:t>,</w:t>
      </w:r>
      <w:r w:rsidRPr="002E5319">
        <w:t>025</w:t>
      </w:r>
      <w:r w:rsidR="000A5C4F">
        <w:t xml:space="preserve"> </w:t>
      </w:r>
      <w:r w:rsidRPr="002E5319">
        <w:t>(38.2%)</w:t>
      </w:r>
      <w:r w:rsidR="000A5C4F">
        <w:t xml:space="preserve"> </w:t>
      </w:r>
      <w:r w:rsidRPr="002E5319">
        <w:t>patients</w:t>
      </w:r>
      <w:r w:rsidR="000A5C4F">
        <w:t xml:space="preserve"> </w:t>
      </w:r>
      <w:r w:rsidRPr="002E5319">
        <w:t>had</w:t>
      </w:r>
      <w:r w:rsidR="000A5C4F">
        <w:t xml:space="preserve"> </w:t>
      </w:r>
      <w:r w:rsidRPr="002E5319">
        <w:t>mixed</w:t>
      </w:r>
      <w:r w:rsidR="000A5C4F">
        <w:t xml:space="preserve"> </w:t>
      </w:r>
      <w:r w:rsidR="00597811" w:rsidRPr="002E5319">
        <w:t>dyslipidaemia</w:t>
      </w:r>
      <w:r w:rsidR="000A5C4F">
        <w:t xml:space="preserve"> </w:t>
      </w:r>
      <w:r w:rsidRPr="002E5319">
        <w:t>(defined</w:t>
      </w:r>
      <w:r w:rsidR="000A5C4F">
        <w:t xml:space="preserve"> </w:t>
      </w:r>
      <w:r w:rsidRPr="002E5319">
        <w:t>as</w:t>
      </w:r>
      <w:r w:rsidR="000A5C4F">
        <w:t xml:space="preserve"> </w:t>
      </w:r>
      <w:r w:rsidRPr="002E5319">
        <w:t>fasting</w:t>
      </w:r>
      <w:r w:rsidR="000A5C4F">
        <w:t xml:space="preserve"> </w:t>
      </w:r>
      <w:r w:rsidRPr="002E5319">
        <w:t>TGs</w:t>
      </w:r>
      <w:r w:rsidR="000A5C4F">
        <w:t xml:space="preserve"> </w:t>
      </w:r>
      <w:r w:rsidR="00633BCC">
        <w:t>≥</w:t>
      </w:r>
      <w:r w:rsidR="000A5C4F">
        <w:t xml:space="preserve"> </w:t>
      </w:r>
      <w:r w:rsidRPr="002E5319">
        <w:t>150</w:t>
      </w:r>
      <w:r w:rsidR="000A5C4F">
        <w:t xml:space="preserve"> </w:t>
      </w:r>
      <w:r w:rsidR="00224853">
        <w:t>mg</w:t>
      </w:r>
      <w:r w:rsidRPr="002E5319">
        <w:t>/</w:t>
      </w:r>
      <w:proofErr w:type="spellStart"/>
      <w:r w:rsidRPr="002E5319">
        <w:t>dL</w:t>
      </w:r>
      <w:proofErr w:type="spellEnd"/>
      <w:r w:rsidR="000A5C4F">
        <w:t xml:space="preserve"> </w:t>
      </w:r>
      <w:r w:rsidRPr="002E5319">
        <w:t>(1.7</w:t>
      </w:r>
      <w:r w:rsidR="000A5C4F">
        <w:t xml:space="preserve"> </w:t>
      </w:r>
      <w:proofErr w:type="spellStart"/>
      <w:r w:rsidRPr="002E5319">
        <w:t>mmol</w:t>
      </w:r>
      <w:proofErr w:type="spellEnd"/>
      <w:r w:rsidRPr="002E5319">
        <w:t>/L)</w:t>
      </w:r>
      <w:r w:rsidR="000A5C4F">
        <w:t xml:space="preserve"> </w:t>
      </w:r>
      <w:r w:rsidRPr="002E5319">
        <w:t>in</w:t>
      </w:r>
      <w:r w:rsidR="000A5C4F">
        <w:t xml:space="preserve"> </w:t>
      </w:r>
      <w:r w:rsidRPr="002E5319">
        <w:t>addition</w:t>
      </w:r>
      <w:r w:rsidR="000A5C4F">
        <w:t xml:space="preserve"> </w:t>
      </w:r>
      <w:r w:rsidRPr="002E5319">
        <w:t>to</w:t>
      </w:r>
      <w:r w:rsidR="000A5C4F">
        <w:t xml:space="preserve"> </w:t>
      </w:r>
      <w:r w:rsidRPr="002E5319">
        <w:t>hypercholesterolemia);</w:t>
      </w:r>
      <w:r w:rsidR="000A5C4F">
        <w:t xml:space="preserve"> </w:t>
      </w:r>
      <w:r w:rsidRPr="002E5319">
        <w:t>this</w:t>
      </w:r>
      <w:r w:rsidR="000A5C4F">
        <w:t xml:space="preserve"> </w:t>
      </w:r>
      <w:r w:rsidRPr="002E5319">
        <w:t>proportion</w:t>
      </w:r>
      <w:r w:rsidR="000A5C4F">
        <w:t xml:space="preserve"> </w:t>
      </w:r>
      <w:r w:rsidRPr="002E5319">
        <w:t>ranged</w:t>
      </w:r>
      <w:r w:rsidR="000A5C4F">
        <w:t xml:space="preserve"> </w:t>
      </w:r>
      <w:r w:rsidRPr="002E5319">
        <w:t>from</w:t>
      </w:r>
      <w:r w:rsidR="000A5C4F">
        <w:t xml:space="preserve"> </w:t>
      </w:r>
      <w:r w:rsidRPr="002E5319">
        <w:t>21.3%</w:t>
      </w:r>
      <w:r w:rsidR="000A5C4F">
        <w:t xml:space="preserve"> </w:t>
      </w:r>
      <w:r w:rsidRPr="002E5319">
        <w:t>in</w:t>
      </w:r>
      <w:r w:rsidR="000A5C4F">
        <w:t xml:space="preserve"> </w:t>
      </w:r>
      <w:r w:rsidRPr="002E5319">
        <w:t>studies</w:t>
      </w:r>
      <w:r w:rsidR="000A5C4F">
        <w:t xml:space="preserve"> </w:t>
      </w:r>
      <w:r w:rsidRPr="002E5319">
        <w:t>with</w:t>
      </w:r>
      <w:r w:rsidR="000A5C4F">
        <w:t xml:space="preserve"> </w:t>
      </w:r>
      <w:proofErr w:type="spellStart"/>
      <w:r w:rsidRPr="002E5319">
        <w:t>heFH</w:t>
      </w:r>
      <w:proofErr w:type="spellEnd"/>
      <w:r w:rsidR="000A5C4F">
        <w:t xml:space="preserve"> </w:t>
      </w:r>
      <w:r w:rsidRPr="002E5319">
        <w:t>patients</w:t>
      </w:r>
      <w:r w:rsidR="000A5C4F">
        <w:t xml:space="preserve"> </w:t>
      </w:r>
      <w:r w:rsidRPr="002E5319">
        <w:t>to</w:t>
      </w:r>
      <w:r w:rsidR="000A5C4F">
        <w:t xml:space="preserve"> </w:t>
      </w:r>
      <w:r w:rsidRPr="002E5319">
        <w:t>up</w:t>
      </w:r>
      <w:r w:rsidR="000A5C4F">
        <w:t xml:space="preserve"> </w:t>
      </w:r>
      <w:r w:rsidRPr="002E5319">
        <w:t>to</w:t>
      </w:r>
      <w:r w:rsidR="000A5C4F">
        <w:t xml:space="preserve"> </w:t>
      </w:r>
      <w:r w:rsidRPr="002E5319">
        <w:t>52.2%</w:t>
      </w:r>
      <w:r w:rsidR="000A5C4F">
        <w:t xml:space="preserve"> </w:t>
      </w:r>
      <w:r w:rsidRPr="002E5319">
        <w:t>in</w:t>
      </w:r>
      <w:r w:rsidR="000A5C4F">
        <w:t xml:space="preserve"> </w:t>
      </w:r>
      <w:r w:rsidRPr="002E5319">
        <w:t>studies</w:t>
      </w:r>
      <w:r w:rsidR="000A5C4F">
        <w:t xml:space="preserve"> </w:t>
      </w:r>
      <w:r w:rsidRPr="002E5319">
        <w:t>carried</w:t>
      </w:r>
      <w:r w:rsidR="000A5C4F">
        <w:t xml:space="preserve"> </w:t>
      </w:r>
      <w:r w:rsidRPr="002E5319">
        <w:t>out</w:t>
      </w:r>
      <w:r w:rsidR="000A5C4F">
        <w:t xml:space="preserve"> </w:t>
      </w:r>
      <w:r w:rsidRPr="002E5319">
        <w:t>in</w:t>
      </w:r>
      <w:r w:rsidR="000A5C4F">
        <w:t xml:space="preserve"> </w:t>
      </w:r>
      <w:r w:rsidRPr="002E5319">
        <w:t>high/very</w:t>
      </w:r>
      <w:r w:rsidR="000A5C4F">
        <w:t xml:space="preserve"> </w:t>
      </w:r>
      <w:r w:rsidRPr="002E5319">
        <w:t>high</w:t>
      </w:r>
      <w:r w:rsidR="000A5C4F">
        <w:t xml:space="preserve"> </w:t>
      </w:r>
      <w:r w:rsidRPr="002E5319">
        <w:t>CV</w:t>
      </w:r>
      <w:r w:rsidR="000A5C4F">
        <w:t xml:space="preserve"> </w:t>
      </w:r>
      <w:r w:rsidRPr="002E5319">
        <w:t>risk</w:t>
      </w:r>
      <w:r w:rsidR="000A5C4F">
        <w:t xml:space="preserve"> </w:t>
      </w:r>
      <w:r w:rsidRPr="002E5319">
        <w:t>patients.</w:t>
      </w:r>
      <w:r w:rsidR="000A5C4F">
        <w:t xml:space="preserve"> </w:t>
      </w:r>
      <w:r w:rsidRPr="002E5319">
        <w:t>A</w:t>
      </w:r>
      <w:r w:rsidR="000A5C4F">
        <w:t xml:space="preserve"> </w:t>
      </w:r>
      <w:r w:rsidRPr="002E5319">
        <w:t>similar</w:t>
      </w:r>
      <w:r w:rsidR="000A5C4F">
        <w:t xml:space="preserve"> </w:t>
      </w:r>
      <w:r w:rsidRPr="002E5319">
        <w:t>pattern</w:t>
      </w:r>
      <w:r w:rsidR="000A5C4F">
        <w:t xml:space="preserve"> </w:t>
      </w:r>
      <w:r w:rsidRPr="002E5319">
        <w:t>in</w:t>
      </w:r>
      <w:r w:rsidR="000A5C4F">
        <w:t xml:space="preserve"> </w:t>
      </w:r>
      <w:r w:rsidRPr="002E5319">
        <w:t>terms</w:t>
      </w:r>
      <w:r w:rsidR="000A5C4F">
        <w:t xml:space="preserve"> </w:t>
      </w:r>
      <w:r w:rsidRPr="002E5319">
        <w:t>of</w:t>
      </w:r>
      <w:r w:rsidR="000A5C4F">
        <w:t xml:space="preserve"> </w:t>
      </w:r>
      <w:r w:rsidRPr="002E5319">
        <w:t>effect</w:t>
      </w:r>
      <w:r w:rsidR="000A5C4F">
        <w:t xml:space="preserve"> </w:t>
      </w:r>
      <w:r w:rsidRPr="002E5319">
        <w:t>on</w:t>
      </w:r>
      <w:r w:rsidR="000A5C4F">
        <w:t xml:space="preserve"> </w:t>
      </w:r>
      <w:r w:rsidRPr="002E5319">
        <w:t>LDL-C</w:t>
      </w:r>
      <w:r w:rsidR="000A5C4F">
        <w:t xml:space="preserve"> </w:t>
      </w:r>
      <w:r w:rsidRPr="002E5319">
        <w:t>was</w:t>
      </w:r>
      <w:r w:rsidR="000A5C4F">
        <w:t xml:space="preserve"> </w:t>
      </w:r>
      <w:r w:rsidRPr="002E5319">
        <w:t>seen</w:t>
      </w:r>
      <w:r w:rsidR="000A5C4F">
        <w:t xml:space="preserve"> </w:t>
      </w:r>
      <w:r w:rsidRPr="002E5319">
        <w:t>in</w:t>
      </w:r>
      <w:r w:rsidR="000A5C4F">
        <w:t xml:space="preserve"> </w:t>
      </w:r>
      <w:r w:rsidRPr="002E5319">
        <w:t>patients</w:t>
      </w:r>
      <w:r w:rsidR="000A5C4F">
        <w:t xml:space="preserve"> </w:t>
      </w:r>
      <w:r w:rsidRPr="002E5319">
        <w:t>with</w:t>
      </w:r>
      <w:r w:rsidR="000A5C4F">
        <w:t xml:space="preserve"> </w:t>
      </w:r>
      <w:r w:rsidRPr="002E5319">
        <w:t>mixed</w:t>
      </w:r>
      <w:r w:rsidR="000A5C4F">
        <w:t xml:space="preserve"> </w:t>
      </w:r>
      <w:r w:rsidR="00597811" w:rsidRPr="002E5319">
        <w:t>dyslipidaemia</w:t>
      </w:r>
      <w:r w:rsidR="000A5C4F">
        <w:t xml:space="preserve"> </w:t>
      </w:r>
      <w:r w:rsidRPr="002E5319">
        <w:t>as</w:t>
      </w:r>
      <w:r w:rsidR="000A5C4F">
        <w:t xml:space="preserve"> </w:t>
      </w:r>
      <w:r w:rsidRPr="002E5319">
        <w:t>compared</w:t>
      </w:r>
      <w:r w:rsidR="000A5C4F">
        <w:t xml:space="preserve"> </w:t>
      </w:r>
      <w:r w:rsidRPr="002E5319">
        <w:t>with</w:t>
      </w:r>
      <w:r w:rsidR="000A5C4F">
        <w:t xml:space="preserve"> </w:t>
      </w:r>
      <w:r w:rsidRPr="002E5319">
        <w:t>the</w:t>
      </w:r>
      <w:r w:rsidR="000A5C4F">
        <w:t xml:space="preserve"> </w:t>
      </w:r>
      <w:r w:rsidRPr="002E5319">
        <w:t>overall</w:t>
      </w:r>
      <w:r w:rsidR="000A5C4F">
        <w:t xml:space="preserve"> </w:t>
      </w:r>
      <w:r w:rsidRPr="002E5319">
        <w:t>population,</w:t>
      </w:r>
      <w:r w:rsidR="000A5C4F">
        <w:t xml:space="preserve"> </w:t>
      </w:r>
      <w:r w:rsidRPr="002E5319">
        <w:t>regardless</w:t>
      </w:r>
      <w:r w:rsidR="000A5C4F">
        <w:t xml:space="preserve"> </w:t>
      </w:r>
      <w:r w:rsidRPr="002E5319">
        <w:t>of</w:t>
      </w:r>
      <w:r w:rsidR="000A5C4F">
        <w:t xml:space="preserve"> </w:t>
      </w:r>
      <w:r w:rsidRPr="002E5319">
        <w:t>the</w:t>
      </w:r>
      <w:r w:rsidR="000A5C4F">
        <w:t xml:space="preserve"> </w:t>
      </w:r>
      <w:r w:rsidRPr="002E5319">
        <w:t>evaluated</w:t>
      </w:r>
      <w:r w:rsidR="000A5C4F">
        <w:t xml:space="preserve"> </w:t>
      </w:r>
      <w:r w:rsidRPr="002E5319">
        <w:t>population</w:t>
      </w:r>
      <w:r w:rsidR="000A5C4F">
        <w:t xml:space="preserve"> </w:t>
      </w:r>
      <w:r w:rsidRPr="002E5319">
        <w:t>with</w:t>
      </w:r>
      <w:r w:rsidR="000A5C4F">
        <w:t xml:space="preserve"> </w:t>
      </w:r>
      <w:r w:rsidR="00597811" w:rsidRPr="002E5319">
        <w:t>dyslipidaemia</w:t>
      </w:r>
      <w:r w:rsidR="000A5C4F">
        <w:t xml:space="preserve"> </w:t>
      </w:r>
      <w:r w:rsidRPr="002E5319">
        <w:t>(</w:t>
      </w:r>
      <w:proofErr w:type="spellStart"/>
      <w:r w:rsidRPr="002E5319">
        <w:t>heFH</w:t>
      </w:r>
      <w:proofErr w:type="spellEnd"/>
      <w:r w:rsidR="000A5C4F">
        <w:t xml:space="preserve"> </w:t>
      </w:r>
      <w:r w:rsidRPr="002E5319">
        <w:t>or</w:t>
      </w:r>
      <w:r w:rsidR="000A5C4F">
        <w:t xml:space="preserve"> </w:t>
      </w:r>
      <w:r w:rsidRPr="002E5319">
        <w:t>non-FH),</w:t>
      </w:r>
      <w:r w:rsidR="000A5C4F">
        <w:t xml:space="preserve"> </w:t>
      </w:r>
      <w:r w:rsidRPr="002E5319">
        <w:t>the</w:t>
      </w:r>
      <w:r w:rsidR="000A5C4F">
        <w:t xml:space="preserve"> </w:t>
      </w:r>
      <w:r w:rsidRPr="002E5319">
        <w:t>background</w:t>
      </w:r>
      <w:r w:rsidR="000A5C4F">
        <w:t xml:space="preserve"> </w:t>
      </w:r>
      <w:r w:rsidRPr="002E5319">
        <w:t>therapy</w:t>
      </w:r>
      <w:r w:rsidR="000A5C4F">
        <w:t xml:space="preserve"> </w:t>
      </w:r>
      <w:r w:rsidRPr="002E5319">
        <w:t>(statins/other</w:t>
      </w:r>
      <w:r w:rsidR="000A5C4F">
        <w:t xml:space="preserve"> </w:t>
      </w:r>
      <w:r w:rsidRPr="002E5319">
        <w:t>LMTs</w:t>
      </w:r>
      <w:r w:rsidR="000A5C4F">
        <w:t xml:space="preserve"> </w:t>
      </w:r>
      <w:r w:rsidRPr="002E5319">
        <w:t>or</w:t>
      </w:r>
      <w:r w:rsidR="000A5C4F">
        <w:t xml:space="preserve"> </w:t>
      </w:r>
      <w:r w:rsidRPr="002E5319">
        <w:t>not),</w:t>
      </w:r>
      <w:r w:rsidR="000A5C4F">
        <w:t xml:space="preserve"> </w:t>
      </w:r>
      <w:r w:rsidRPr="002E5319">
        <w:t>and</w:t>
      </w:r>
      <w:r w:rsidR="000A5C4F">
        <w:t xml:space="preserve"> </w:t>
      </w:r>
      <w:r w:rsidRPr="002E5319">
        <w:t>the</w:t>
      </w:r>
      <w:r w:rsidR="000A5C4F">
        <w:t xml:space="preserve"> </w:t>
      </w:r>
      <w:r w:rsidRPr="002E5319">
        <w:t>dose/regimen</w:t>
      </w:r>
      <w:r w:rsidR="000A5C4F">
        <w:t xml:space="preserve"> </w:t>
      </w:r>
      <w:r w:rsidRPr="002E5319">
        <w:t>of</w:t>
      </w:r>
      <w:r w:rsidR="000A5C4F">
        <w:t xml:space="preserve"> </w:t>
      </w:r>
      <w:r w:rsidRPr="002E5319">
        <w:t>alirocumab</w:t>
      </w:r>
      <w:r w:rsidR="000A5C4F">
        <w:t xml:space="preserve"> </w:t>
      </w:r>
      <w:r w:rsidRPr="002E5319">
        <w:t>(75/150</w:t>
      </w:r>
      <w:r w:rsidR="000A5C4F">
        <w:t xml:space="preserve"> </w:t>
      </w:r>
      <w:r w:rsidR="00224853">
        <w:t>mg</w:t>
      </w:r>
      <w:r w:rsidR="000A5C4F">
        <w:t xml:space="preserve"> </w:t>
      </w:r>
      <w:r w:rsidRPr="002E5319">
        <w:t>or</w:t>
      </w:r>
      <w:r w:rsidR="000A5C4F">
        <w:t xml:space="preserve"> </w:t>
      </w:r>
      <w:r w:rsidRPr="002E5319">
        <w:t>150</w:t>
      </w:r>
      <w:r w:rsidR="000A5C4F">
        <w:t xml:space="preserve"> </w:t>
      </w:r>
      <w:r w:rsidR="00224853">
        <w:t>mg</w:t>
      </w:r>
      <w:r w:rsidR="000A5C4F">
        <w:t xml:space="preserve"> </w:t>
      </w:r>
      <w:r w:rsidRPr="002E5319">
        <w:t>Q2W),</w:t>
      </w:r>
      <w:r w:rsidR="000A5C4F">
        <w:t xml:space="preserve"> </w:t>
      </w:r>
      <w:r w:rsidRPr="002E5319">
        <w:t>as</w:t>
      </w:r>
      <w:r w:rsidR="000A5C4F">
        <w:t xml:space="preserve"> </w:t>
      </w:r>
      <w:r w:rsidRPr="002E5319">
        <w:t>shown</w:t>
      </w:r>
      <w:r w:rsidR="000A5C4F">
        <w:t xml:space="preserve"> </w:t>
      </w:r>
      <w:r w:rsidRPr="002E5319">
        <w:t>in</w:t>
      </w:r>
      <w:r w:rsidR="000A5C4F">
        <w:t xml:space="preserve"> </w:t>
      </w:r>
      <w:r w:rsidRPr="002E5319">
        <w:t>Figures</w:t>
      </w:r>
      <w:r w:rsidR="000A5C4F">
        <w:t xml:space="preserve"> </w:t>
      </w:r>
      <w:r w:rsidR="00597811" w:rsidRPr="00FC17F4">
        <w:t>below</w:t>
      </w:r>
      <w:r w:rsidR="000A5C4F">
        <w:t xml:space="preserve"> </w:t>
      </w:r>
      <w:r w:rsidRPr="00FC17F4">
        <w:t>(</w:t>
      </w:r>
      <w:r w:rsidR="00FC17F4" w:rsidRPr="00FC17F4">
        <w:t>Figure</w:t>
      </w:r>
      <w:r w:rsidR="000A5C4F">
        <w:t xml:space="preserve"> </w:t>
      </w:r>
      <w:r w:rsidR="00FC17F4" w:rsidRPr="00FC17F4">
        <w:t>5</w:t>
      </w:r>
      <w:r w:rsidR="000A5C4F">
        <w:t xml:space="preserve"> </w:t>
      </w:r>
      <w:r w:rsidRPr="00FC17F4">
        <w:t>for</w:t>
      </w:r>
      <w:r w:rsidR="000A5C4F">
        <w:t xml:space="preserve"> </w:t>
      </w:r>
      <w:r w:rsidRPr="00FC17F4">
        <w:t>patients</w:t>
      </w:r>
      <w:r w:rsidR="000A5C4F">
        <w:t xml:space="preserve"> </w:t>
      </w:r>
      <w:r w:rsidRPr="00FC17F4">
        <w:t>with</w:t>
      </w:r>
      <w:r w:rsidR="000A5C4F">
        <w:t xml:space="preserve"> </w:t>
      </w:r>
      <w:r w:rsidRPr="00FC17F4">
        <w:t>mixed</w:t>
      </w:r>
      <w:r w:rsidR="000A5C4F">
        <w:t xml:space="preserve"> </w:t>
      </w:r>
      <w:r w:rsidR="00FC17F4" w:rsidRPr="00FC17F4">
        <w:t>dyslipidaemia</w:t>
      </w:r>
      <w:r w:rsidR="000A5C4F">
        <w:t xml:space="preserve"> </w:t>
      </w:r>
      <w:r w:rsidR="00FC17F4" w:rsidRPr="00FC17F4">
        <w:t>and</w:t>
      </w:r>
      <w:r w:rsidR="000A5C4F">
        <w:t xml:space="preserve"> </w:t>
      </w:r>
      <w:r w:rsidR="00FC17F4" w:rsidRPr="00FC17F4">
        <w:t>Figure</w:t>
      </w:r>
      <w:r w:rsidR="000A5C4F">
        <w:t xml:space="preserve"> </w:t>
      </w:r>
      <w:r w:rsidR="00FC17F4" w:rsidRPr="00FC17F4">
        <w:t>6</w:t>
      </w:r>
      <w:r w:rsidR="000A5C4F">
        <w:t xml:space="preserve"> </w:t>
      </w:r>
      <w:r w:rsidRPr="00FC17F4">
        <w:t>for</w:t>
      </w:r>
      <w:r w:rsidR="000A5C4F">
        <w:t xml:space="preserve"> </w:t>
      </w:r>
      <w:r w:rsidRPr="00FC17F4">
        <w:t>the</w:t>
      </w:r>
      <w:r w:rsidR="000A5C4F">
        <w:t xml:space="preserve"> </w:t>
      </w:r>
      <w:r w:rsidRPr="00FC17F4">
        <w:t>overall</w:t>
      </w:r>
      <w:r w:rsidR="000A5C4F">
        <w:t xml:space="preserve"> </w:t>
      </w:r>
      <w:r w:rsidRPr="00FC17F4">
        <w:t>population)</w:t>
      </w:r>
      <w:r w:rsidR="00224853" w:rsidRPr="00FC17F4">
        <w:t>.</w:t>
      </w:r>
    </w:p>
    <w:p w:rsidR="000B7EE2" w:rsidRDefault="000B7EE2" w:rsidP="000B7EE2">
      <w:pPr>
        <w:pStyle w:val="FigureTitle"/>
      </w:pPr>
      <w:r w:rsidRPr="00FC17F4">
        <w:t>Figure</w:t>
      </w:r>
      <w:r w:rsidR="000A5C4F">
        <w:t xml:space="preserve"> </w:t>
      </w:r>
      <w:r w:rsidR="00FC17F4" w:rsidRPr="00FC17F4">
        <w:t>5:</w:t>
      </w:r>
      <w:r w:rsidR="000A5C4F">
        <w:t xml:space="preserve"> </w:t>
      </w:r>
      <w:r w:rsidRPr="00FC17F4">
        <w:t>Percent</w:t>
      </w:r>
      <w:r w:rsidR="000A5C4F">
        <w:t xml:space="preserve"> </w:t>
      </w:r>
      <w:r w:rsidRPr="00FC17F4">
        <w:t>change</w:t>
      </w:r>
      <w:r w:rsidR="000A5C4F">
        <w:t xml:space="preserve"> </w:t>
      </w:r>
      <w:r w:rsidRPr="00FC17F4">
        <w:t>from</w:t>
      </w:r>
      <w:r w:rsidR="000A5C4F">
        <w:t xml:space="preserve"> </w:t>
      </w:r>
      <w:r w:rsidRPr="00FC17F4">
        <w:t>baseline</w:t>
      </w:r>
      <w:r w:rsidR="000A5C4F">
        <w:t xml:space="preserve"> </w:t>
      </w:r>
      <w:r w:rsidRPr="00FC17F4">
        <w:t>in</w:t>
      </w:r>
      <w:r w:rsidR="000A5C4F">
        <w:t xml:space="preserve"> </w:t>
      </w:r>
      <w:r w:rsidRPr="00FC17F4">
        <w:t>calculated</w:t>
      </w:r>
      <w:r w:rsidR="000A5C4F">
        <w:t xml:space="preserve"> </w:t>
      </w:r>
      <w:r w:rsidRPr="00FC17F4">
        <w:t>LDL-C</w:t>
      </w:r>
      <w:r w:rsidR="000A5C4F">
        <w:t xml:space="preserve"> </w:t>
      </w:r>
      <w:r w:rsidRPr="00FC17F4">
        <w:t>at</w:t>
      </w:r>
      <w:r w:rsidR="000A5C4F">
        <w:t xml:space="preserve"> </w:t>
      </w:r>
      <w:r w:rsidRPr="00FC17F4">
        <w:t>Week</w:t>
      </w:r>
      <w:r w:rsidR="000A5C4F">
        <w:t xml:space="preserve"> </w:t>
      </w:r>
      <w:r w:rsidRPr="00FC17F4">
        <w:t>24:</w:t>
      </w:r>
      <w:r w:rsidR="000A5C4F">
        <w:t xml:space="preserve"> </w:t>
      </w:r>
      <w:r w:rsidRPr="00FC17F4">
        <w:t>MMRM</w:t>
      </w:r>
      <w:r w:rsidR="000A5C4F">
        <w:t xml:space="preserve"> </w:t>
      </w:r>
      <w:r w:rsidRPr="00FC17F4">
        <w:t>(ITT</w:t>
      </w:r>
      <w:r w:rsidR="000A5C4F">
        <w:t xml:space="preserve"> </w:t>
      </w:r>
      <w:r w:rsidRPr="00FC17F4">
        <w:t>analysis</w:t>
      </w:r>
      <w:r w:rsidR="000A5C4F">
        <w:t xml:space="preserve"> </w:t>
      </w:r>
      <w:r w:rsidRPr="00FC17F4">
        <w:t>in</w:t>
      </w:r>
      <w:r w:rsidR="000A5C4F">
        <w:t xml:space="preserve"> </w:t>
      </w:r>
      <w:r w:rsidRPr="00FC17F4">
        <w:t>patients</w:t>
      </w:r>
      <w:r w:rsidR="000A5C4F">
        <w:t xml:space="preserve"> </w:t>
      </w:r>
      <w:r w:rsidRPr="00FC17F4">
        <w:t>with</w:t>
      </w:r>
      <w:r w:rsidR="000A5C4F">
        <w:t xml:space="preserve"> </w:t>
      </w:r>
      <w:r w:rsidRPr="00FC17F4">
        <w:t>mixed</w:t>
      </w:r>
      <w:r w:rsidR="000A5C4F">
        <w:t xml:space="preserve"> </w:t>
      </w:r>
      <w:r w:rsidR="00597811" w:rsidRPr="00FC17F4">
        <w:t>dyslipidaemia</w:t>
      </w:r>
      <w:r w:rsidR="00597811">
        <w:t>);</w:t>
      </w:r>
      <w:r w:rsidR="000A5C4F">
        <w:t xml:space="preserve"> </w:t>
      </w:r>
      <w:r w:rsidR="001A721A">
        <w:t>Phase</w:t>
      </w:r>
      <w:r w:rsidR="000A5C4F">
        <w:t xml:space="preserve"> </w:t>
      </w:r>
      <w:r w:rsidR="001A721A">
        <w:t>III</w:t>
      </w:r>
      <w:r w:rsidR="000A5C4F">
        <w:t xml:space="preserve"> </w:t>
      </w:r>
      <w:r>
        <w:t>studies</w:t>
      </w:r>
    </w:p>
    <w:p w:rsidR="000B7EE2" w:rsidRPr="000B7EE2" w:rsidRDefault="000B7EE2" w:rsidP="000B7EE2">
      <w:r>
        <w:rPr>
          <w:noProof/>
          <w:lang w:eastAsia="en-AU"/>
        </w:rPr>
        <w:drawing>
          <wp:inline distT="0" distB="0" distL="0" distR="0" wp14:anchorId="4587ED53" wp14:editId="0AA86684">
            <wp:extent cx="5400040" cy="3452910"/>
            <wp:effectExtent l="0" t="0" r="0" b="0"/>
            <wp:docPr id="7" name="Picture 7" descr="Figure 5: Percent change from baseline in calculated LDL-C at Week 24: MMRM (ITT analysis in patients with mixed dyslipidaemia);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040" cy="3452910"/>
                    </a:xfrm>
                    <a:prstGeom prst="rect">
                      <a:avLst/>
                    </a:prstGeom>
                  </pic:spPr>
                </pic:pic>
              </a:graphicData>
            </a:graphic>
          </wp:inline>
        </w:drawing>
      </w:r>
    </w:p>
    <w:p w:rsidR="000B7EE2" w:rsidRPr="000B7EE2" w:rsidRDefault="00FC17F4" w:rsidP="000B7EE2">
      <w:pPr>
        <w:pStyle w:val="FigureTitle"/>
      </w:pPr>
      <w:r>
        <w:lastRenderedPageBreak/>
        <w:t>Figure</w:t>
      </w:r>
      <w:r w:rsidR="000A5C4F">
        <w:t xml:space="preserve"> </w:t>
      </w:r>
      <w:r>
        <w:t>6:</w:t>
      </w:r>
      <w:r w:rsidR="000A5C4F">
        <w:t xml:space="preserve"> </w:t>
      </w:r>
      <w:r w:rsidR="000B7EE2">
        <w:t>Percent</w:t>
      </w:r>
      <w:r w:rsidR="000A5C4F">
        <w:t xml:space="preserve"> </w:t>
      </w:r>
      <w:r w:rsidR="000B7EE2">
        <w:t>change</w:t>
      </w:r>
      <w:r w:rsidR="000A5C4F">
        <w:t xml:space="preserve"> </w:t>
      </w:r>
      <w:r w:rsidR="000B7EE2">
        <w:t>from</w:t>
      </w:r>
      <w:r w:rsidR="000A5C4F">
        <w:t xml:space="preserve"> </w:t>
      </w:r>
      <w:r w:rsidR="000B7EE2">
        <w:t>baseline</w:t>
      </w:r>
      <w:r w:rsidR="000A5C4F">
        <w:t xml:space="preserve"> </w:t>
      </w:r>
      <w:r w:rsidR="000B7EE2">
        <w:t>in</w:t>
      </w:r>
      <w:r w:rsidR="000A5C4F">
        <w:t xml:space="preserve"> </w:t>
      </w:r>
      <w:r w:rsidR="000B7EE2">
        <w:t>calculated</w:t>
      </w:r>
      <w:r w:rsidR="000A5C4F">
        <w:t xml:space="preserve"> </w:t>
      </w:r>
      <w:r w:rsidR="000B7EE2">
        <w:t>LDL-C</w:t>
      </w:r>
      <w:r w:rsidR="000A5C4F">
        <w:t xml:space="preserve"> </w:t>
      </w:r>
      <w:r w:rsidR="000B7EE2">
        <w:t>a</w:t>
      </w:r>
      <w:r w:rsidR="00597811">
        <w:t>t</w:t>
      </w:r>
      <w:r w:rsidR="000A5C4F">
        <w:t xml:space="preserve"> </w:t>
      </w:r>
      <w:r w:rsidR="00597811">
        <w:t>Week</w:t>
      </w:r>
      <w:r w:rsidR="000A5C4F">
        <w:t xml:space="preserve"> </w:t>
      </w:r>
      <w:r w:rsidR="00597811">
        <w:t>24:</w:t>
      </w:r>
      <w:r w:rsidR="000A5C4F">
        <w:t xml:space="preserve"> </w:t>
      </w:r>
      <w:r w:rsidR="00597811">
        <w:t>MMRM</w:t>
      </w:r>
      <w:r w:rsidR="000A5C4F">
        <w:t xml:space="preserve"> </w:t>
      </w:r>
      <w:r w:rsidR="00597811">
        <w:t>(ITT</w:t>
      </w:r>
      <w:r w:rsidR="000A5C4F">
        <w:t xml:space="preserve"> </w:t>
      </w:r>
      <w:r w:rsidR="00597811">
        <w:t>analysis);</w:t>
      </w:r>
      <w:r w:rsidR="000A5C4F">
        <w:t xml:space="preserve"> </w:t>
      </w:r>
      <w:r w:rsidR="001A721A">
        <w:t>Phase</w:t>
      </w:r>
      <w:r w:rsidR="000A5C4F">
        <w:t xml:space="preserve"> </w:t>
      </w:r>
      <w:r w:rsidR="001A721A">
        <w:t>III</w:t>
      </w:r>
      <w:r w:rsidR="000A5C4F">
        <w:t xml:space="preserve"> </w:t>
      </w:r>
      <w:r w:rsidR="000B7EE2">
        <w:t>studies</w:t>
      </w:r>
    </w:p>
    <w:p w:rsidR="000B7EE2" w:rsidRPr="000B7EE2" w:rsidRDefault="000B7EE2" w:rsidP="000B7EE2">
      <w:r>
        <w:rPr>
          <w:noProof/>
          <w:lang w:eastAsia="en-AU"/>
        </w:rPr>
        <w:drawing>
          <wp:inline distT="0" distB="0" distL="0" distR="0" wp14:anchorId="797195DD" wp14:editId="158F3D2B">
            <wp:extent cx="5400040" cy="3441372"/>
            <wp:effectExtent l="0" t="0" r="0" b="6985"/>
            <wp:docPr id="8" name="Picture 8" descr="Figure 6: Percent change from baseline in calculated LDL-C at Week 24: MMRM (ITT analysis);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3441372"/>
                    </a:xfrm>
                    <a:prstGeom prst="rect">
                      <a:avLst/>
                    </a:prstGeom>
                  </pic:spPr>
                </pic:pic>
              </a:graphicData>
            </a:graphic>
          </wp:inline>
        </w:drawing>
      </w:r>
    </w:p>
    <w:p w:rsidR="002E5319" w:rsidRPr="002E5319" w:rsidRDefault="002E5319" w:rsidP="002E5319">
      <w:r w:rsidRPr="002E5319">
        <w:t>In</w:t>
      </w:r>
      <w:r w:rsidR="000A5C4F">
        <w:t xml:space="preserve"> </w:t>
      </w:r>
      <w:r w:rsidRPr="002E5319">
        <w:t>the</w:t>
      </w:r>
      <w:r w:rsidR="000A5C4F">
        <w:t xml:space="preserve"> </w:t>
      </w:r>
      <w:r w:rsidRPr="002E5319">
        <w:t>context</w:t>
      </w:r>
      <w:r w:rsidR="000A5C4F">
        <w:t xml:space="preserve"> </w:t>
      </w:r>
      <w:r w:rsidRPr="002E5319">
        <w:t>of</w:t>
      </w:r>
      <w:r w:rsidR="000A5C4F">
        <w:t xml:space="preserve"> </w:t>
      </w:r>
      <w:r w:rsidRPr="002E5319">
        <w:t>the</w:t>
      </w:r>
      <w:r w:rsidR="000A5C4F">
        <w:t xml:space="preserve"> </w:t>
      </w:r>
      <w:r w:rsidRPr="002E5319">
        <w:t>clinical</w:t>
      </w:r>
      <w:r w:rsidR="000A5C4F">
        <w:t xml:space="preserve"> </w:t>
      </w:r>
      <w:r w:rsidRPr="002E5319">
        <w:t>development</w:t>
      </w:r>
      <w:r w:rsidR="000A5C4F">
        <w:t xml:space="preserve"> </w:t>
      </w:r>
      <w:r w:rsidRPr="002E5319">
        <w:t>for</w:t>
      </w:r>
      <w:r w:rsidR="000A5C4F">
        <w:t xml:space="preserve"> </w:t>
      </w:r>
      <w:r w:rsidRPr="002E5319">
        <w:t>alirocumab,</w:t>
      </w:r>
      <w:r w:rsidR="000A5C4F">
        <w:t xml:space="preserve"> </w:t>
      </w:r>
      <w:r w:rsidRPr="002E5319">
        <w:t>the</w:t>
      </w:r>
      <w:r w:rsidR="000A5C4F">
        <w:t xml:space="preserve"> </w:t>
      </w:r>
      <w:r w:rsidRPr="002E5319">
        <w:t>incidence</w:t>
      </w:r>
      <w:r w:rsidR="000A5C4F">
        <w:t xml:space="preserve"> </w:t>
      </w:r>
      <w:r w:rsidRPr="002E5319">
        <w:t>of</w:t>
      </w:r>
      <w:r w:rsidR="000A5C4F">
        <w:t xml:space="preserve"> </w:t>
      </w:r>
      <w:r w:rsidRPr="002E5319">
        <w:t>major</w:t>
      </w:r>
      <w:r w:rsidR="000A5C4F">
        <w:t xml:space="preserve"> </w:t>
      </w:r>
      <w:r w:rsidRPr="002E5319">
        <w:t>adverse</w:t>
      </w:r>
      <w:r w:rsidR="000A5C4F">
        <w:t xml:space="preserve"> </w:t>
      </w:r>
      <w:r w:rsidRPr="002E5319">
        <w:t>CV</w:t>
      </w:r>
      <w:r w:rsidR="000A5C4F">
        <w:t xml:space="preserve"> </w:t>
      </w:r>
      <w:r w:rsidRPr="002E5319">
        <w:t>events</w:t>
      </w:r>
      <w:r w:rsidR="000A5C4F">
        <w:t xml:space="preserve"> </w:t>
      </w:r>
      <w:r w:rsidRPr="002E5319">
        <w:t>was</w:t>
      </w:r>
      <w:r w:rsidR="000A5C4F">
        <w:t xml:space="preserve"> </w:t>
      </w:r>
      <w:r w:rsidRPr="002E5319">
        <w:t>found</w:t>
      </w:r>
      <w:r w:rsidR="000A5C4F">
        <w:t xml:space="preserve"> </w:t>
      </w:r>
      <w:r w:rsidRPr="002E5319">
        <w:t>to</w:t>
      </w:r>
      <w:r w:rsidR="000A5C4F">
        <w:t xml:space="preserve"> </w:t>
      </w:r>
      <w:r w:rsidRPr="002E5319">
        <w:t>be</w:t>
      </w:r>
      <w:r w:rsidR="000A5C4F">
        <w:t xml:space="preserve"> </w:t>
      </w:r>
      <w:r w:rsidRPr="002E5319">
        <w:t>reduced</w:t>
      </w:r>
      <w:r w:rsidR="000A5C4F">
        <w:t xml:space="preserve"> </w:t>
      </w:r>
      <w:r w:rsidRPr="002E5319">
        <w:t>in</w:t>
      </w:r>
      <w:r w:rsidR="000A5C4F">
        <w:t xml:space="preserve"> </w:t>
      </w:r>
      <w:r w:rsidRPr="002E5319">
        <w:t>prespecified</w:t>
      </w:r>
      <w:r w:rsidR="000A5C4F">
        <w:t xml:space="preserve"> </w:t>
      </w:r>
      <w:r w:rsidRPr="002E5319">
        <w:t>exploratory</w:t>
      </w:r>
      <w:r w:rsidR="000A5C4F">
        <w:t xml:space="preserve"> </w:t>
      </w:r>
      <w:r w:rsidRPr="002E5319">
        <w:t>analyses,</w:t>
      </w:r>
      <w:r w:rsidR="000A5C4F">
        <w:t xml:space="preserve"> </w:t>
      </w:r>
      <w:r w:rsidRPr="002E5319">
        <w:t>but</w:t>
      </w:r>
      <w:r w:rsidR="000A5C4F">
        <w:t xml:space="preserve"> </w:t>
      </w:r>
      <w:r w:rsidRPr="002E5319">
        <w:t>the</w:t>
      </w:r>
      <w:r w:rsidR="000A5C4F">
        <w:t xml:space="preserve"> </w:t>
      </w:r>
      <w:r w:rsidRPr="002E5319">
        <w:t>number</w:t>
      </w:r>
      <w:r w:rsidR="000A5C4F">
        <w:t xml:space="preserve"> </w:t>
      </w:r>
      <w:r w:rsidRPr="002E5319">
        <w:t>of</w:t>
      </w:r>
      <w:r w:rsidR="000A5C4F">
        <w:t xml:space="preserve"> </w:t>
      </w:r>
      <w:r w:rsidRPr="002E5319">
        <w:t>events</w:t>
      </w:r>
      <w:r w:rsidR="000A5C4F">
        <w:t xml:space="preserve"> </w:t>
      </w:r>
      <w:r w:rsidRPr="002E5319">
        <w:t>was</w:t>
      </w:r>
      <w:r w:rsidR="000A5C4F">
        <w:t xml:space="preserve"> </w:t>
      </w:r>
      <w:r w:rsidRPr="002E5319">
        <w:t>low.</w:t>
      </w:r>
      <w:r w:rsidR="000A5C4F">
        <w:t xml:space="preserve"> </w:t>
      </w:r>
      <w:r w:rsidRPr="002E5319">
        <w:t>In</w:t>
      </w:r>
      <w:r w:rsidR="000A5C4F">
        <w:t xml:space="preserve"> </w:t>
      </w:r>
      <w:r w:rsidRPr="002E5319">
        <w:t>the</w:t>
      </w:r>
      <w:r w:rsidR="000A5C4F">
        <w:t xml:space="preserve"> </w:t>
      </w:r>
      <w:r w:rsidR="00597811" w:rsidRPr="002E5319">
        <w:t>long-term</w:t>
      </w:r>
      <w:r w:rsidR="000A5C4F">
        <w:t xml:space="preserve"> </w:t>
      </w:r>
      <w:r w:rsidR="00597811" w:rsidRPr="002E5319">
        <w:t>safety</w:t>
      </w:r>
      <w:r w:rsidR="000A5C4F">
        <w:t xml:space="preserve"> </w:t>
      </w:r>
      <w:r w:rsidR="00597811" w:rsidRPr="002E5319">
        <w:t>and</w:t>
      </w:r>
      <w:r w:rsidR="000A5C4F">
        <w:t xml:space="preserve"> </w:t>
      </w:r>
      <w:r w:rsidR="00597811" w:rsidRPr="002E5319">
        <w:t>tolerability</w:t>
      </w:r>
      <w:r w:rsidR="000A5C4F">
        <w:t xml:space="preserve"> </w:t>
      </w:r>
      <w:r w:rsidR="00597811" w:rsidRPr="002E5319">
        <w:t>of</w:t>
      </w:r>
      <w:r w:rsidR="000A5C4F">
        <w:t xml:space="preserve"> </w:t>
      </w:r>
      <w:r w:rsidR="00597811" w:rsidRPr="002E5319">
        <w:t>alirocumab</w:t>
      </w:r>
      <w:r w:rsidR="000A5C4F">
        <w:t xml:space="preserve"> </w:t>
      </w:r>
      <w:r w:rsidR="00597811" w:rsidRPr="002E5319">
        <w:t>in</w:t>
      </w:r>
      <w:r w:rsidR="000A5C4F">
        <w:t xml:space="preserve"> </w:t>
      </w:r>
      <w:r w:rsidR="00597811" w:rsidRPr="002E5319">
        <w:t>high</w:t>
      </w:r>
      <w:r w:rsidR="000A5C4F">
        <w:t xml:space="preserve"> </w:t>
      </w:r>
      <w:r w:rsidR="00597811" w:rsidRPr="002E5319">
        <w:t>cardiovascular</w:t>
      </w:r>
      <w:r w:rsidR="000A5C4F">
        <w:t xml:space="preserve"> </w:t>
      </w:r>
      <w:r w:rsidR="00597811" w:rsidRPr="002E5319">
        <w:t>risk</w:t>
      </w:r>
      <w:r w:rsidR="000A5C4F">
        <w:t xml:space="preserve"> </w:t>
      </w:r>
      <w:r w:rsidR="00597811" w:rsidRPr="002E5319">
        <w:t>patients</w:t>
      </w:r>
      <w:r w:rsidR="000A5C4F">
        <w:t xml:space="preserve"> </w:t>
      </w:r>
      <w:r w:rsidR="00597811" w:rsidRPr="002E5319">
        <w:t>with</w:t>
      </w:r>
      <w:r w:rsidR="000A5C4F">
        <w:t xml:space="preserve"> </w:t>
      </w:r>
      <w:r w:rsidR="00597811" w:rsidRPr="002E5319">
        <w:t>hypercholesterolemia</w:t>
      </w:r>
      <w:r w:rsidR="000A5C4F">
        <w:t xml:space="preserve"> </w:t>
      </w:r>
      <w:r w:rsidR="00597811" w:rsidRPr="002E5319">
        <w:t>not</w:t>
      </w:r>
      <w:r w:rsidR="000A5C4F">
        <w:t xml:space="preserve"> </w:t>
      </w:r>
      <w:r w:rsidR="00597811" w:rsidRPr="002E5319">
        <w:t>adequately</w:t>
      </w:r>
      <w:r w:rsidR="000A5C4F">
        <w:t xml:space="preserve"> </w:t>
      </w:r>
      <w:r w:rsidR="00597811" w:rsidRPr="002E5319">
        <w:t>controlled</w:t>
      </w:r>
      <w:r w:rsidR="000A5C4F">
        <w:t xml:space="preserve"> </w:t>
      </w:r>
      <w:r w:rsidR="00597811" w:rsidRPr="002E5319">
        <w:t>with</w:t>
      </w:r>
      <w:r w:rsidR="000A5C4F">
        <w:t xml:space="preserve"> </w:t>
      </w:r>
      <w:r w:rsidR="00597811" w:rsidRPr="002E5319">
        <w:t>their</w:t>
      </w:r>
      <w:r w:rsidR="000A5C4F">
        <w:t xml:space="preserve"> </w:t>
      </w:r>
      <w:r w:rsidR="00597811" w:rsidRPr="002E5319">
        <w:t>lipid</w:t>
      </w:r>
      <w:r w:rsidR="000A5C4F">
        <w:t xml:space="preserve"> </w:t>
      </w:r>
      <w:r w:rsidR="00597811" w:rsidRPr="002E5319">
        <w:t>modifying</w:t>
      </w:r>
      <w:r w:rsidR="000A5C4F">
        <w:t xml:space="preserve"> </w:t>
      </w:r>
      <w:r w:rsidR="00597811" w:rsidRPr="002E5319">
        <w:t>therapy</w:t>
      </w:r>
      <w:r w:rsidR="000A5C4F">
        <w:t xml:space="preserve"> </w:t>
      </w:r>
      <w:r w:rsidRPr="002E5319">
        <w:t>(ODYSSEY</w:t>
      </w:r>
      <w:r w:rsidR="000A5C4F">
        <w:t xml:space="preserve"> </w:t>
      </w:r>
      <w:r w:rsidRPr="002E5319">
        <w:t>LONG</w:t>
      </w:r>
      <w:r w:rsidR="000A5C4F">
        <w:t xml:space="preserve"> </w:t>
      </w:r>
      <w:r w:rsidRPr="002E5319">
        <w:t>TERM)</w:t>
      </w:r>
      <w:r w:rsidR="000A5C4F">
        <w:t xml:space="preserve"> </w:t>
      </w:r>
      <w:r w:rsidRPr="002E5319">
        <w:t>trial,</w:t>
      </w:r>
      <w:r w:rsidR="000A5C4F">
        <w:t xml:space="preserve"> </w:t>
      </w:r>
      <w:r w:rsidRPr="002E5319">
        <w:t>involving</w:t>
      </w:r>
      <w:r w:rsidR="000A5C4F">
        <w:t xml:space="preserve"> </w:t>
      </w:r>
      <w:r w:rsidRPr="002E5319">
        <w:t>adult</w:t>
      </w:r>
      <w:r w:rsidR="000A5C4F">
        <w:t xml:space="preserve"> </w:t>
      </w:r>
      <w:r w:rsidRPr="002E5319">
        <w:t>patients</w:t>
      </w:r>
      <w:r w:rsidR="000A5C4F">
        <w:t xml:space="preserve"> </w:t>
      </w:r>
      <w:r w:rsidRPr="002E5319">
        <w:t>at</w:t>
      </w:r>
      <w:r w:rsidR="000A5C4F">
        <w:t xml:space="preserve"> </w:t>
      </w:r>
      <w:r w:rsidRPr="002E5319">
        <w:t>high</w:t>
      </w:r>
      <w:r w:rsidR="000A5C4F">
        <w:t xml:space="preserve"> </w:t>
      </w:r>
      <w:r w:rsidRPr="002E5319">
        <w:t>risk</w:t>
      </w:r>
      <w:r w:rsidR="000A5C4F">
        <w:t xml:space="preserve"> </w:t>
      </w:r>
      <w:r w:rsidRPr="002E5319">
        <w:t>for</w:t>
      </w:r>
      <w:r w:rsidR="000A5C4F">
        <w:t xml:space="preserve"> </w:t>
      </w:r>
      <w:r w:rsidRPr="002E5319">
        <w:t>CV</w:t>
      </w:r>
      <w:r w:rsidR="000A5C4F">
        <w:t xml:space="preserve"> </w:t>
      </w:r>
      <w:r w:rsidRPr="002E5319">
        <w:t>disease</w:t>
      </w:r>
      <w:r w:rsidR="000A5C4F">
        <w:t xml:space="preserve"> </w:t>
      </w:r>
      <w:r w:rsidRPr="002E5319">
        <w:t>and</w:t>
      </w:r>
      <w:r w:rsidR="000A5C4F">
        <w:t xml:space="preserve"> </w:t>
      </w:r>
      <w:r w:rsidRPr="002E5319">
        <w:t>receiving</w:t>
      </w:r>
      <w:r w:rsidR="000A5C4F">
        <w:t xml:space="preserve"> </w:t>
      </w:r>
      <w:r w:rsidRPr="002E5319">
        <w:t>maximally</w:t>
      </w:r>
      <w:r w:rsidR="000A5C4F">
        <w:t xml:space="preserve"> </w:t>
      </w:r>
      <w:r w:rsidRPr="002E5319">
        <w:t>tolerated</w:t>
      </w:r>
      <w:r w:rsidR="000A5C4F">
        <w:t xml:space="preserve"> </w:t>
      </w:r>
      <w:r w:rsidRPr="002E5319">
        <w:t>dose</w:t>
      </w:r>
      <w:r w:rsidR="000A5C4F">
        <w:t xml:space="preserve"> </w:t>
      </w:r>
      <w:r w:rsidRPr="002E5319">
        <w:t>of</w:t>
      </w:r>
      <w:r w:rsidR="000A5C4F">
        <w:t xml:space="preserve"> </w:t>
      </w:r>
      <w:r w:rsidRPr="002E5319">
        <w:t>statin</w:t>
      </w:r>
      <w:r w:rsidR="000A5C4F">
        <w:t xml:space="preserve"> </w:t>
      </w:r>
      <w:r w:rsidRPr="002E5319">
        <w:t>with</w:t>
      </w:r>
      <w:r w:rsidR="000A5C4F">
        <w:t xml:space="preserve"> </w:t>
      </w:r>
      <w:r w:rsidRPr="002E5319">
        <w:t>or</w:t>
      </w:r>
      <w:r w:rsidR="000A5C4F">
        <w:t xml:space="preserve"> </w:t>
      </w:r>
      <w:r w:rsidRPr="002E5319">
        <w:t>without</w:t>
      </w:r>
      <w:r w:rsidR="000A5C4F">
        <w:t xml:space="preserve"> </w:t>
      </w:r>
      <w:r w:rsidRPr="002E5319">
        <w:t>other</w:t>
      </w:r>
      <w:r w:rsidR="000A5C4F">
        <w:t xml:space="preserve"> </w:t>
      </w:r>
      <w:r w:rsidR="00597811">
        <w:t>lipid</w:t>
      </w:r>
      <w:r w:rsidR="000A5C4F">
        <w:t xml:space="preserve"> </w:t>
      </w:r>
      <w:r w:rsidR="00597811">
        <w:t>lowering</w:t>
      </w:r>
      <w:r w:rsidR="000A5C4F">
        <w:t xml:space="preserve"> </w:t>
      </w:r>
      <w:r w:rsidRPr="002E5319">
        <w:t>therapy,</w:t>
      </w:r>
      <w:r w:rsidR="000A5C4F">
        <w:t xml:space="preserve"> </w:t>
      </w:r>
      <w:r w:rsidRPr="002E5319">
        <w:t>alirocumab</w:t>
      </w:r>
      <w:r w:rsidR="000A5C4F">
        <w:t xml:space="preserve"> </w:t>
      </w:r>
      <w:r w:rsidRPr="002E5319">
        <w:t>(150</w:t>
      </w:r>
      <w:r w:rsidR="000A5C4F">
        <w:t xml:space="preserve"> </w:t>
      </w:r>
      <w:r w:rsidR="00224853">
        <w:t>mg</w:t>
      </w:r>
      <w:r w:rsidR="000A5C4F">
        <w:t xml:space="preserve"> </w:t>
      </w:r>
      <w:r w:rsidRPr="002E5319">
        <w:t>administered</w:t>
      </w:r>
      <w:r w:rsidR="000A5C4F">
        <w:t xml:space="preserve"> </w:t>
      </w:r>
      <w:r w:rsidR="00597811">
        <w:t>SC</w:t>
      </w:r>
      <w:r w:rsidR="000A5C4F">
        <w:t xml:space="preserve"> </w:t>
      </w:r>
      <w:r w:rsidRPr="002E5319">
        <w:t>every</w:t>
      </w:r>
      <w:r w:rsidR="000A5C4F">
        <w:t xml:space="preserve"> </w:t>
      </w:r>
      <w:r w:rsidRPr="002E5319">
        <w:t>2</w:t>
      </w:r>
      <w:r w:rsidR="000A5C4F">
        <w:t xml:space="preserve"> </w:t>
      </w:r>
      <w:r w:rsidRPr="002E5319">
        <w:t>weeks)</w:t>
      </w:r>
      <w:r w:rsidR="000A5C4F">
        <w:t xml:space="preserve"> </w:t>
      </w:r>
      <w:r w:rsidRPr="002E5319">
        <w:t>lowered</w:t>
      </w:r>
      <w:r w:rsidR="000A5C4F">
        <w:t xml:space="preserve"> </w:t>
      </w:r>
      <w:r w:rsidRPr="002E5319">
        <w:t>LDL</w:t>
      </w:r>
      <w:r w:rsidR="000A5C4F">
        <w:t xml:space="preserve"> </w:t>
      </w:r>
      <w:r w:rsidRPr="002E5319">
        <w:t>cholesterol</w:t>
      </w:r>
      <w:r w:rsidR="000A5C4F">
        <w:t xml:space="preserve"> </w:t>
      </w:r>
      <w:r w:rsidRPr="002E5319">
        <w:t>(LDL-C)</w:t>
      </w:r>
      <w:r w:rsidR="000A5C4F">
        <w:t xml:space="preserve"> </w:t>
      </w:r>
      <w:r w:rsidRPr="002E5319">
        <w:t>levels</w:t>
      </w:r>
      <w:r w:rsidR="000A5C4F">
        <w:t xml:space="preserve"> </w:t>
      </w:r>
      <w:r w:rsidRPr="002E5319">
        <w:t>by</w:t>
      </w:r>
      <w:r w:rsidR="000A5C4F">
        <w:t xml:space="preserve"> </w:t>
      </w:r>
      <w:r w:rsidRPr="002E5319">
        <w:t>61%</w:t>
      </w:r>
      <w:r w:rsidR="000A5C4F">
        <w:t xml:space="preserve"> </w:t>
      </w:r>
      <w:r w:rsidRPr="002E5319">
        <w:t>over</w:t>
      </w:r>
      <w:r w:rsidR="000A5C4F">
        <w:t xml:space="preserve"> </w:t>
      </w:r>
      <w:r w:rsidRPr="002E5319">
        <w:t>78</w:t>
      </w:r>
      <w:r w:rsidR="000A5C4F">
        <w:t xml:space="preserve"> </w:t>
      </w:r>
      <w:r w:rsidRPr="002E5319">
        <w:t>weeks,</w:t>
      </w:r>
      <w:r w:rsidR="000A5C4F">
        <w:t xml:space="preserve"> </w:t>
      </w:r>
      <w:r w:rsidRPr="002E5319">
        <w:t>as</w:t>
      </w:r>
      <w:r w:rsidR="000A5C4F">
        <w:t xml:space="preserve"> </w:t>
      </w:r>
      <w:r w:rsidRPr="002E5319">
        <w:t>compared</w:t>
      </w:r>
      <w:r w:rsidR="000A5C4F">
        <w:t xml:space="preserve"> </w:t>
      </w:r>
      <w:r w:rsidRPr="002E5319">
        <w:t>with</w:t>
      </w:r>
      <w:r w:rsidR="000A5C4F">
        <w:t xml:space="preserve"> </w:t>
      </w:r>
      <w:r w:rsidRPr="002E5319">
        <w:t>an</w:t>
      </w:r>
      <w:r w:rsidR="000A5C4F">
        <w:t xml:space="preserve"> </w:t>
      </w:r>
      <w:r w:rsidRPr="002E5319">
        <w:t>increase</w:t>
      </w:r>
      <w:r w:rsidR="000A5C4F">
        <w:t xml:space="preserve"> </w:t>
      </w:r>
      <w:r w:rsidRPr="002E5319">
        <w:t>of</w:t>
      </w:r>
      <w:r w:rsidR="000A5C4F">
        <w:t xml:space="preserve"> </w:t>
      </w:r>
      <w:r w:rsidRPr="002E5319">
        <w:t>0.8%</w:t>
      </w:r>
      <w:r w:rsidR="000A5C4F">
        <w:t xml:space="preserve"> </w:t>
      </w:r>
      <w:r w:rsidRPr="002E5319">
        <w:t>in</w:t>
      </w:r>
      <w:r w:rsidR="000A5C4F">
        <w:t xml:space="preserve"> </w:t>
      </w:r>
      <w:r w:rsidRPr="002E5319">
        <w:t>LDL-C</w:t>
      </w:r>
      <w:r w:rsidR="000A5C4F">
        <w:t xml:space="preserve"> </w:t>
      </w:r>
      <w:r w:rsidRPr="002E5319">
        <w:t>levels</w:t>
      </w:r>
      <w:r w:rsidR="000A5C4F">
        <w:t xml:space="preserve"> </w:t>
      </w:r>
      <w:r w:rsidRPr="002E5319">
        <w:t>with</w:t>
      </w:r>
      <w:r w:rsidR="000A5C4F">
        <w:t xml:space="preserve"> </w:t>
      </w:r>
      <w:r w:rsidRPr="002E5319">
        <w:t>placebo</w:t>
      </w:r>
      <w:r w:rsidR="000B7EE2">
        <w:t>.</w:t>
      </w:r>
      <w:r w:rsidR="000B7EE2">
        <w:rPr>
          <w:rStyle w:val="FootnoteReference"/>
        </w:rPr>
        <w:footnoteReference w:id="7"/>
      </w:r>
      <w:r w:rsidR="000A5C4F">
        <w:t xml:space="preserve"> </w:t>
      </w:r>
      <w:r w:rsidRPr="002E5319">
        <w:t>The</w:t>
      </w:r>
      <w:r w:rsidR="000A5C4F">
        <w:t xml:space="preserve"> </w:t>
      </w:r>
      <w:r w:rsidRPr="002E5319">
        <w:t>rate</w:t>
      </w:r>
      <w:r w:rsidR="000A5C4F">
        <w:t xml:space="preserve"> </w:t>
      </w:r>
      <w:r w:rsidRPr="002E5319">
        <w:t>of</w:t>
      </w:r>
      <w:r w:rsidR="000A5C4F">
        <w:t xml:space="preserve"> </w:t>
      </w:r>
      <w:r w:rsidRPr="002E5319">
        <w:t>major</w:t>
      </w:r>
      <w:r w:rsidR="000A5C4F">
        <w:t xml:space="preserve"> </w:t>
      </w:r>
      <w:r w:rsidRPr="002E5319">
        <w:t>adverse</w:t>
      </w:r>
      <w:r w:rsidR="000A5C4F">
        <w:t xml:space="preserve"> </w:t>
      </w:r>
      <w:r w:rsidRPr="002E5319">
        <w:t>CV</w:t>
      </w:r>
      <w:r w:rsidR="000A5C4F">
        <w:t xml:space="preserve"> </w:t>
      </w:r>
      <w:r w:rsidRPr="002E5319">
        <w:t>events</w:t>
      </w:r>
      <w:r w:rsidR="000A5C4F">
        <w:t xml:space="preserve"> </w:t>
      </w:r>
      <w:r w:rsidRPr="002E5319">
        <w:t>(death</w:t>
      </w:r>
      <w:r w:rsidR="000A5C4F">
        <w:t xml:space="preserve"> </w:t>
      </w:r>
      <w:r w:rsidRPr="002E5319">
        <w:t>from</w:t>
      </w:r>
      <w:r w:rsidR="000A5C4F">
        <w:t xml:space="preserve"> </w:t>
      </w:r>
      <w:r w:rsidRPr="002E5319">
        <w:t>coronary</w:t>
      </w:r>
      <w:r w:rsidR="000A5C4F">
        <w:t xml:space="preserve"> </w:t>
      </w:r>
      <w:r w:rsidRPr="002E5319">
        <w:t>heart</w:t>
      </w:r>
      <w:r w:rsidR="000A5C4F">
        <w:t xml:space="preserve"> </w:t>
      </w:r>
      <w:r w:rsidRPr="002E5319">
        <w:t>disease,</w:t>
      </w:r>
      <w:r w:rsidR="000A5C4F">
        <w:t xml:space="preserve"> </w:t>
      </w:r>
      <w:r w:rsidRPr="002E5319">
        <w:t>nonfatal</w:t>
      </w:r>
      <w:r w:rsidR="000A5C4F">
        <w:t xml:space="preserve"> </w:t>
      </w:r>
      <w:r w:rsidRPr="002E5319">
        <w:t>myocardial</w:t>
      </w:r>
      <w:r w:rsidR="000A5C4F">
        <w:t xml:space="preserve"> </w:t>
      </w:r>
      <w:r w:rsidRPr="002E5319">
        <w:t>infarction,</w:t>
      </w:r>
      <w:r w:rsidR="000A5C4F">
        <w:t xml:space="preserve"> </w:t>
      </w:r>
      <w:r w:rsidRPr="002E5319">
        <w:t>fatal</w:t>
      </w:r>
      <w:r w:rsidR="000A5C4F">
        <w:t xml:space="preserve"> </w:t>
      </w:r>
      <w:r w:rsidRPr="002E5319">
        <w:t>or</w:t>
      </w:r>
      <w:r w:rsidR="000A5C4F">
        <w:t xml:space="preserve"> </w:t>
      </w:r>
      <w:r w:rsidRPr="002E5319">
        <w:t>nonfatal</w:t>
      </w:r>
      <w:r w:rsidR="000A5C4F">
        <w:t xml:space="preserve"> </w:t>
      </w:r>
      <w:r w:rsidRPr="002E5319">
        <w:t>ischemic</w:t>
      </w:r>
      <w:r w:rsidR="000A5C4F">
        <w:t xml:space="preserve"> </w:t>
      </w:r>
      <w:r w:rsidRPr="002E5319">
        <w:t>stroke,</w:t>
      </w:r>
      <w:r w:rsidR="000A5C4F">
        <w:t xml:space="preserve"> </w:t>
      </w:r>
      <w:r w:rsidRPr="002E5319">
        <w:t>or</w:t>
      </w:r>
      <w:r w:rsidR="000A5C4F">
        <w:t xml:space="preserve"> </w:t>
      </w:r>
      <w:r w:rsidRPr="002E5319">
        <w:t>unstable</w:t>
      </w:r>
      <w:r w:rsidR="000A5C4F">
        <w:t xml:space="preserve"> </w:t>
      </w:r>
      <w:r w:rsidRPr="002E5319">
        <w:t>angina</w:t>
      </w:r>
      <w:r w:rsidR="000A5C4F">
        <w:t xml:space="preserve"> </w:t>
      </w:r>
      <w:r w:rsidRPr="002E5319">
        <w:t>requiring</w:t>
      </w:r>
      <w:r w:rsidR="000A5C4F">
        <w:t xml:space="preserve"> </w:t>
      </w:r>
      <w:r w:rsidRPr="002E5319">
        <w:t>hospitalization)</w:t>
      </w:r>
      <w:r w:rsidR="000A5C4F">
        <w:t xml:space="preserve"> </w:t>
      </w:r>
      <w:r w:rsidRPr="002E5319">
        <w:t>was</w:t>
      </w:r>
      <w:r w:rsidR="000A5C4F">
        <w:t xml:space="preserve"> </w:t>
      </w:r>
      <w:r w:rsidRPr="002E5319">
        <w:t>lower</w:t>
      </w:r>
      <w:r w:rsidR="000A5C4F">
        <w:t xml:space="preserve"> </w:t>
      </w:r>
      <w:r w:rsidRPr="002E5319">
        <w:t>with</w:t>
      </w:r>
      <w:r w:rsidR="000A5C4F">
        <w:t xml:space="preserve"> </w:t>
      </w:r>
      <w:r w:rsidRPr="002E5319">
        <w:t>alirocumab</w:t>
      </w:r>
      <w:r w:rsidR="000A5C4F">
        <w:t xml:space="preserve"> </w:t>
      </w:r>
      <w:r w:rsidRPr="002E5319">
        <w:t>than</w:t>
      </w:r>
      <w:r w:rsidR="000A5C4F">
        <w:t xml:space="preserve"> </w:t>
      </w:r>
      <w:r w:rsidRPr="002E5319">
        <w:t>with</w:t>
      </w:r>
      <w:r w:rsidR="000A5C4F">
        <w:t xml:space="preserve"> </w:t>
      </w:r>
      <w:r w:rsidRPr="002E5319">
        <w:t>placebo</w:t>
      </w:r>
      <w:r w:rsidR="000A5C4F">
        <w:t xml:space="preserve"> </w:t>
      </w:r>
      <w:r w:rsidRPr="002E5319">
        <w:t>(1.7%</w:t>
      </w:r>
      <w:r w:rsidR="000A5C4F">
        <w:t xml:space="preserve"> </w:t>
      </w:r>
      <w:r w:rsidR="00224853">
        <w:t>versus</w:t>
      </w:r>
      <w:r w:rsidR="000A5C4F">
        <w:t xml:space="preserve"> </w:t>
      </w:r>
      <w:r w:rsidRPr="002E5319">
        <w:t>3.3%;</w:t>
      </w:r>
      <w:r w:rsidR="000A5C4F">
        <w:t xml:space="preserve"> </w:t>
      </w:r>
      <w:r w:rsidR="00597811">
        <w:t>HR</w:t>
      </w:r>
      <w:r w:rsidRPr="002E5319">
        <w:t>,</w:t>
      </w:r>
      <w:r w:rsidR="000A5C4F">
        <w:t xml:space="preserve"> </w:t>
      </w:r>
      <w:r w:rsidRPr="002E5319">
        <w:t>0.52;</w:t>
      </w:r>
      <w:r w:rsidR="000A5C4F">
        <w:t xml:space="preserve"> </w:t>
      </w:r>
      <w:r w:rsidRPr="002E5319">
        <w:t>95%</w:t>
      </w:r>
      <w:r w:rsidR="000A5C4F">
        <w:t xml:space="preserve"> </w:t>
      </w:r>
      <w:r w:rsidRPr="002E5319">
        <w:t>confidence</w:t>
      </w:r>
      <w:r w:rsidR="000A5C4F">
        <w:t xml:space="preserve"> </w:t>
      </w:r>
      <w:r w:rsidRPr="002E5319">
        <w:t>interval,</w:t>
      </w:r>
      <w:r w:rsidR="000A5C4F">
        <w:t xml:space="preserve"> </w:t>
      </w:r>
      <w:r w:rsidRPr="002E5319">
        <w:t>0.31</w:t>
      </w:r>
      <w:r w:rsidR="000A5C4F">
        <w:t xml:space="preserve"> </w:t>
      </w:r>
      <w:r w:rsidRPr="002E5319">
        <w:t>to</w:t>
      </w:r>
      <w:r w:rsidR="000A5C4F">
        <w:t xml:space="preserve"> </w:t>
      </w:r>
      <w:r w:rsidRPr="002E5319">
        <w:t>0.90;</w:t>
      </w:r>
      <w:r w:rsidR="000A5C4F">
        <w:t xml:space="preserve"> </w:t>
      </w:r>
      <w:r w:rsidRPr="002E5319">
        <w:t>n</w:t>
      </w:r>
      <w:r w:rsidR="00D9425B">
        <w:t>ominal</w:t>
      </w:r>
      <w:r w:rsidR="000A5C4F">
        <w:t xml:space="preserve"> </w:t>
      </w:r>
      <w:r w:rsidR="00D9425B">
        <w:t>p</w:t>
      </w:r>
      <w:r w:rsidR="000A5C4F">
        <w:t xml:space="preserve"> </w:t>
      </w:r>
      <w:r w:rsidRPr="002E5319">
        <w:t>=</w:t>
      </w:r>
      <w:r w:rsidR="000A5C4F">
        <w:t xml:space="preserve"> </w:t>
      </w:r>
      <w:r w:rsidRPr="002E5319">
        <w:t>0.02).</w:t>
      </w:r>
      <w:r w:rsidR="000A5C4F">
        <w:t xml:space="preserve"> </w:t>
      </w:r>
      <w:r w:rsidRPr="002E5319">
        <w:t>It</w:t>
      </w:r>
      <w:r w:rsidR="000A5C4F">
        <w:t xml:space="preserve"> </w:t>
      </w:r>
      <w:r w:rsidRPr="002E5319">
        <w:t>has</w:t>
      </w:r>
      <w:r w:rsidR="000A5C4F">
        <w:t xml:space="preserve"> </w:t>
      </w:r>
      <w:r w:rsidRPr="002E5319">
        <w:t>to</w:t>
      </w:r>
      <w:r w:rsidR="000A5C4F">
        <w:t xml:space="preserve"> </w:t>
      </w:r>
      <w:r w:rsidRPr="002E5319">
        <w:t>be</w:t>
      </w:r>
      <w:r w:rsidR="000A5C4F">
        <w:t xml:space="preserve"> </w:t>
      </w:r>
      <w:r w:rsidRPr="002E5319">
        <w:t>noted</w:t>
      </w:r>
      <w:r w:rsidR="000A5C4F">
        <w:t xml:space="preserve"> </w:t>
      </w:r>
      <w:r w:rsidRPr="002E5319">
        <w:t>that</w:t>
      </w:r>
      <w:r w:rsidR="000A5C4F">
        <w:t xml:space="preserve"> </w:t>
      </w:r>
      <w:r w:rsidRPr="002E5319">
        <w:t>similar</w:t>
      </w:r>
      <w:r w:rsidR="000A5C4F">
        <w:t xml:space="preserve"> </w:t>
      </w:r>
      <w:r w:rsidRPr="002E5319">
        <w:t>observation</w:t>
      </w:r>
      <w:r w:rsidR="000A5C4F">
        <w:t xml:space="preserve"> </w:t>
      </w:r>
      <w:r w:rsidRPr="002E5319">
        <w:t>was</w:t>
      </w:r>
      <w:r w:rsidR="000A5C4F">
        <w:t xml:space="preserve"> </w:t>
      </w:r>
      <w:r w:rsidR="00D9425B">
        <w:t>seen</w:t>
      </w:r>
      <w:r w:rsidR="000A5C4F">
        <w:t xml:space="preserve"> </w:t>
      </w:r>
      <w:r w:rsidR="00D9425B">
        <w:t>with</w:t>
      </w:r>
      <w:r w:rsidR="000A5C4F">
        <w:t xml:space="preserve"> </w:t>
      </w:r>
      <w:proofErr w:type="spellStart"/>
      <w:r w:rsidR="00D9425B">
        <w:t>evolocumab</w:t>
      </w:r>
      <w:proofErr w:type="spellEnd"/>
      <w:r w:rsidR="000A5C4F">
        <w:t xml:space="preserve"> </w:t>
      </w:r>
      <w:r w:rsidR="00D9425B">
        <w:t>in</w:t>
      </w:r>
      <w:r w:rsidR="000A5C4F">
        <w:t xml:space="preserve"> </w:t>
      </w:r>
      <w:r w:rsidR="00D9425B">
        <w:t>2</w:t>
      </w:r>
      <w:r w:rsidR="000A5C4F">
        <w:t xml:space="preserve"> </w:t>
      </w:r>
      <w:r w:rsidR="00D9425B">
        <w:t>open</w:t>
      </w:r>
      <w:r w:rsidR="000A5C4F">
        <w:t xml:space="preserve"> </w:t>
      </w:r>
      <w:r w:rsidRPr="002E5319">
        <w:t>label,</w:t>
      </w:r>
      <w:r w:rsidR="000A5C4F">
        <w:t xml:space="preserve"> </w:t>
      </w:r>
      <w:r w:rsidRPr="002E5319">
        <w:t>randomised</w:t>
      </w:r>
      <w:r w:rsidR="000A5C4F">
        <w:t xml:space="preserve"> </w:t>
      </w:r>
      <w:r w:rsidRPr="002E5319">
        <w:t>extension</w:t>
      </w:r>
      <w:r w:rsidR="000A5C4F">
        <w:t xml:space="preserve"> </w:t>
      </w:r>
      <w:r w:rsidRPr="002E5319">
        <w:t>studies</w:t>
      </w:r>
      <w:r w:rsidR="000B7EE2">
        <w:t>.</w:t>
      </w:r>
      <w:r w:rsidR="000B7EE2">
        <w:rPr>
          <w:rStyle w:val="FootnoteReference"/>
        </w:rPr>
        <w:footnoteReference w:id="8"/>
      </w:r>
    </w:p>
    <w:p w:rsidR="002E5319" w:rsidRPr="002E5319" w:rsidRDefault="002E5319" w:rsidP="002E5319">
      <w:r w:rsidRPr="002E5319">
        <w:t>Evaluation</w:t>
      </w:r>
      <w:r w:rsidR="000A5C4F">
        <w:t xml:space="preserve"> </w:t>
      </w:r>
      <w:r w:rsidRPr="002E5319">
        <w:t>of</w:t>
      </w:r>
      <w:r w:rsidR="000A5C4F">
        <w:t xml:space="preserve"> </w:t>
      </w:r>
      <w:r w:rsidRPr="002E5319">
        <w:t>the</w:t>
      </w:r>
      <w:r w:rsidR="000A5C4F">
        <w:t xml:space="preserve"> </w:t>
      </w:r>
      <w:r w:rsidRPr="002E5319">
        <w:t>CV</w:t>
      </w:r>
      <w:r w:rsidR="000A5C4F">
        <w:t xml:space="preserve"> </w:t>
      </w:r>
      <w:r w:rsidRPr="002E5319">
        <w:t>benefit</w:t>
      </w:r>
      <w:r w:rsidR="000A5C4F">
        <w:t xml:space="preserve"> </w:t>
      </w:r>
      <w:r w:rsidRPr="002E5319">
        <w:t>with</w:t>
      </w:r>
      <w:r w:rsidR="000A5C4F">
        <w:t xml:space="preserve"> </w:t>
      </w:r>
      <w:r w:rsidRPr="002E5319">
        <w:t>alirocumab</w:t>
      </w:r>
      <w:r w:rsidR="000A5C4F">
        <w:t xml:space="preserve"> </w:t>
      </w:r>
      <w:r w:rsidRPr="002E5319">
        <w:t>is</w:t>
      </w:r>
      <w:r w:rsidR="000A5C4F">
        <w:t xml:space="preserve"> </w:t>
      </w:r>
      <w:r w:rsidRPr="002E5319">
        <w:t>ongoing</w:t>
      </w:r>
      <w:r w:rsidR="000A5C4F">
        <w:t xml:space="preserve"> </w:t>
      </w:r>
      <w:r w:rsidRPr="002E5319">
        <w:t>through</w:t>
      </w:r>
      <w:r w:rsidR="000A5C4F">
        <w:t xml:space="preserve"> </w:t>
      </w:r>
      <w:r w:rsidRPr="002E5319">
        <w:t>the</w:t>
      </w:r>
      <w:r w:rsidR="000A5C4F">
        <w:t xml:space="preserve"> </w:t>
      </w:r>
      <w:r w:rsidRPr="002E5319">
        <w:t>ongoing</w:t>
      </w:r>
      <w:r w:rsidR="000A5C4F">
        <w:t xml:space="preserve"> </w:t>
      </w:r>
      <w:r w:rsidRPr="002E5319">
        <w:t>study,</w:t>
      </w:r>
      <w:r w:rsidR="000A5C4F">
        <w:t xml:space="preserve"> </w:t>
      </w:r>
      <w:r w:rsidRPr="002E5319">
        <w:t>ODYSSEY</w:t>
      </w:r>
      <w:r w:rsidR="000A5C4F">
        <w:t xml:space="preserve"> </w:t>
      </w:r>
      <w:r w:rsidRPr="002E5319">
        <w:t>OUTCOMES,</w:t>
      </w:r>
      <w:r w:rsidR="000A5C4F">
        <w:t xml:space="preserve"> </w:t>
      </w:r>
      <w:r w:rsidRPr="002E5319">
        <w:t>which</w:t>
      </w:r>
      <w:r w:rsidR="000A5C4F">
        <w:t xml:space="preserve"> </w:t>
      </w:r>
      <w:r w:rsidRPr="002E5319">
        <w:t>is</w:t>
      </w:r>
      <w:r w:rsidR="000A5C4F">
        <w:t xml:space="preserve"> </w:t>
      </w:r>
      <w:r w:rsidRPr="002E5319">
        <w:t>a</w:t>
      </w:r>
      <w:r w:rsidR="000A5C4F">
        <w:t xml:space="preserve"> </w:t>
      </w:r>
      <w:r w:rsidRPr="002E5319">
        <w:t>randomised,</w:t>
      </w:r>
      <w:r w:rsidR="000A5C4F">
        <w:t xml:space="preserve"> </w:t>
      </w:r>
      <w:r w:rsidR="00710125">
        <w:t>double</w:t>
      </w:r>
      <w:r w:rsidR="000A5C4F">
        <w:t xml:space="preserve"> </w:t>
      </w:r>
      <w:r w:rsidR="00710125">
        <w:t>blind</w:t>
      </w:r>
      <w:r w:rsidRPr="002E5319">
        <w:t>,</w:t>
      </w:r>
      <w:r w:rsidR="000A5C4F">
        <w:t xml:space="preserve"> </w:t>
      </w:r>
      <w:r w:rsidR="006E505D">
        <w:t>placebo</w:t>
      </w:r>
      <w:r w:rsidR="000A5C4F">
        <w:t xml:space="preserve"> </w:t>
      </w:r>
      <w:r w:rsidR="006E505D">
        <w:t>controlled</w:t>
      </w:r>
      <w:r w:rsidR="000A5C4F">
        <w:t xml:space="preserve"> </w:t>
      </w:r>
      <w:r w:rsidRPr="002E5319">
        <w:t>trial</w:t>
      </w:r>
      <w:r w:rsidR="000A5C4F">
        <w:t xml:space="preserve"> </w:t>
      </w:r>
      <w:r w:rsidRPr="002E5319">
        <w:t>involving</w:t>
      </w:r>
      <w:r w:rsidR="000A5C4F">
        <w:t xml:space="preserve"> </w:t>
      </w:r>
      <w:r w:rsidRPr="002E5319">
        <w:t>more</w:t>
      </w:r>
      <w:r w:rsidR="000A5C4F">
        <w:t xml:space="preserve"> </w:t>
      </w:r>
      <w:r w:rsidRPr="002E5319">
        <w:t>than</w:t>
      </w:r>
      <w:r w:rsidR="000A5C4F">
        <w:t xml:space="preserve"> </w:t>
      </w:r>
      <w:r w:rsidRPr="002E5319">
        <w:t>18,000</w:t>
      </w:r>
      <w:r w:rsidR="000A5C4F">
        <w:t xml:space="preserve"> </w:t>
      </w:r>
      <w:r w:rsidRPr="002E5319">
        <w:t>patients</w:t>
      </w:r>
      <w:r w:rsidR="000A5C4F">
        <w:t xml:space="preserve"> </w:t>
      </w:r>
      <w:r w:rsidRPr="002E5319">
        <w:t>with</w:t>
      </w:r>
      <w:r w:rsidR="000A5C4F">
        <w:t xml:space="preserve"> </w:t>
      </w:r>
      <w:r w:rsidRPr="002E5319">
        <w:t>acute</w:t>
      </w:r>
      <w:r w:rsidR="000A5C4F">
        <w:t xml:space="preserve"> </w:t>
      </w:r>
      <w:r w:rsidRPr="002E5319">
        <w:t>coronary</w:t>
      </w:r>
      <w:r w:rsidR="000A5C4F">
        <w:t xml:space="preserve"> </w:t>
      </w:r>
      <w:r w:rsidRPr="002E5319">
        <w:t>syndrome</w:t>
      </w:r>
      <w:r w:rsidR="000A5C4F">
        <w:t xml:space="preserve"> </w:t>
      </w:r>
      <w:r w:rsidRPr="002E5319">
        <w:t>within</w:t>
      </w:r>
      <w:r w:rsidR="000A5C4F">
        <w:t xml:space="preserve"> </w:t>
      </w:r>
      <w:r w:rsidRPr="002E5319">
        <w:t>a</w:t>
      </w:r>
      <w:r w:rsidR="000A5C4F">
        <w:t xml:space="preserve"> </w:t>
      </w:r>
      <w:r w:rsidRPr="002E5319">
        <w:t>year</w:t>
      </w:r>
      <w:r w:rsidR="000A5C4F">
        <w:t xml:space="preserve"> </w:t>
      </w:r>
      <w:r w:rsidRPr="002E5319">
        <w:t>of</w:t>
      </w:r>
      <w:r w:rsidR="000A5C4F">
        <w:t xml:space="preserve"> </w:t>
      </w:r>
      <w:r w:rsidRPr="002E5319">
        <w:t>entering</w:t>
      </w:r>
      <w:r w:rsidR="000A5C4F">
        <w:t xml:space="preserve"> </w:t>
      </w:r>
      <w:r w:rsidRPr="002E5319">
        <w:t>the</w:t>
      </w:r>
      <w:r w:rsidR="000A5C4F">
        <w:t xml:space="preserve"> </w:t>
      </w:r>
      <w:r w:rsidRPr="002E5319">
        <w:t>trial</w:t>
      </w:r>
      <w:r w:rsidR="000B7EE2">
        <w:t>.</w:t>
      </w:r>
      <w:r w:rsidR="000B7EE2">
        <w:rPr>
          <w:rStyle w:val="FootnoteReference"/>
        </w:rPr>
        <w:footnoteReference w:id="9"/>
      </w:r>
    </w:p>
    <w:p w:rsidR="002E5319" w:rsidRPr="002E5319" w:rsidRDefault="002E5319" w:rsidP="00A90E48">
      <w:pPr>
        <w:keepNext/>
      </w:pPr>
      <w:r w:rsidRPr="002E5319">
        <w:lastRenderedPageBreak/>
        <w:t>Recent</w:t>
      </w:r>
      <w:r w:rsidR="000A5C4F">
        <w:t xml:space="preserve"> </w:t>
      </w:r>
      <w:r w:rsidRPr="002E5319">
        <w:t>available</w:t>
      </w:r>
      <w:r w:rsidR="000A5C4F">
        <w:t xml:space="preserve"> </w:t>
      </w:r>
      <w:r w:rsidRPr="002E5319">
        <w:t>data</w:t>
      </w:r>
      <w:r w:rsidR="000A5C4F">
        <w:t xml:space="preserve"> </w:t>
      </w:r>
      <w:r w:rsidRPr="002E5319">
        <w:t>from</w:t>
      </w:r>
      <w:r w:rsidR="000A5C4F">
        <w:t xml:space="preserve"> </w:t>
      </w:r>
      <w:r w:rsidRPr="002E5319">
        <w:t>CV</w:t>
      </w:r>
      <w:r w:rsidR="000A5C4F">
        <w:t xml:space="preserve"> </w:t>
      </w:r>
      <w:r w:rsidRPr="002E5319">
        <w:t>outcomes</w:t>
      </w:r>
      <w:r w:rsidR="000A5C4F">
        <w:t xml:space="preserve"> </w:t>
      </w:r>
      <w:r w:rsidRPr="002E5319">
        <w:t>clinical</w:t>
      </w:r>
      <w:r w:rsidR="000A5C4F">
        <w:t xml:space="preserve"> </w:t>
      </w:r>
      <w:r w:rsidRPr="002E5319">
        <w:t>trials</w:t>
      </w:r>
      <w:r w:rsidR="000A5C4F">
        <w:t xml:space="preserve"> </w:t>
      </w:r>
      <w:r w:rsidRPr="002E5319">
        <w:t>support</w:t>
      </w:r>
      <w:r w:rsidR="000A5C4F">
        <w:t xml:space="preserve"> </w:t>
      </w:r>
      <w:r w:rsidRPr="002E5319">
        <w:t>the</w:t>
      </w:r>
      <w:r w:rsidR="000A5C4F">
        <w:t xml:space="preserve"> </w:t>
      </w:r>
      <w:r w:rsidRPr="002E5319">
        <w:t>CV</w:t>
      </w:r>
      <w:r w:rsidR="000A5C4F">
        <w:t xml:space="preserve"> </w:t>
      </w:r>
      <w:r w:rsidRPr="002E5319">
        <w:t>benefit</w:t>
      </w:r>
      <w:r w:rsidR="000A5C4F">
        <w:t xml:space="preserve"> </w:t>
      </w:r>
      <w:r w:rsidRPr="002E5319">
        <w:t>of</w:t>
      </w:r>
      <w:r w:rsidR="000A5C4F">
        <w:t xml:space="preserve"> </w:t>
      </w:r>
      <w:r w:rsidRPr="002E5319">
        <w:t>PCSK9</w:t>
      </w:r>
      <w:r w:rsidR="000A5C4F">
        <w:t xml:space="preserve"> </w:t>
      </w:r>
      <w:r w:rsidRPr="002E5319">
        <w:t>inhibition</w:t>
      </w:r>
      <w:r w:rsidR="000A5C4F">
        <w:t xml:space="preserve"> </w:t>
      </w:r>
      <w:r w:rsidRPr="002E5319">
        <w:t>with</w:t>
      </w:r>
      <w:r w:rsidR="000A5C4F">
        <w:t xml:space="preserve"> </w:t>
      </w:r>
      <w:r w:rsidRPr="002E5319">
        <w:t>monoclonal</w:t>
      </w:r>
      <w:r w:rsidR="000A5C4F">
        <w:t xml:space="preserve"> </w:t>
      </w:r>
      <w:r w:rsidRPr="002E5319">
        <w:t>antibodies,</w:t>
      </w:r>
      <w:r w:rsidR="000A5C4F">
        <w:t xml:space="preserve"> </w:t>
      </w:r>
      <w:r w:rsidRPr="002E5319">
        <w:t>a</w:t>
      </w:r>
      <w:r w:rsidR="00597811">
        <w:t>s</w:t>
      </w:r>
      <w:r w:rsidR="000A5C4F">
        <w:t xml:space="preserve"> </w:t>
      </w:r>
      <w:r w:rsidR="00597811">
        <w:t>summar</w:t>
      </w:r>
      <w:r w:rsidR="00D9425B">
        <w:t>ise</w:t>
      </w:r>
      <w:r w:rsidR="00597811">
        <w:t>d</w:t>
      </w:r>
      <w:r w:rsidR="000A5C4F">
        <w:t xml:space="preserve"> </w:t>
      </w:r>
      <w:r w:rsidR="00597811">
        <w:t>below:</w:t>
      </w:r>
    </w:p>
    <w:p w:rsidR="002E5319" w:rsidRPr="002E5319" w:rsidRDefault="002E5319" w:rsidP="00A90E48">
      <w:pPr>
        <w:pStyle w:val="ListBullet"/>
      </w:pPr>
      <w:r w:rsidRPr="002E5319">
        <w:t>The</w:t>
      </w:r>
      <w:r w:rsidR="000A5C4F">
        <w:t xml:space="preserve"> </w:t>
      </w:r>
      <w:r w:rsidRPr="002E5319">
        <w:t>large</w:t>
      </w:r>
      <w:r w:rsidR="000A5C4F">
        <w:t xml:space="preserve"> </w:t>
      </w:r>
      <w:r w:rsidRPr="002E5319">
        <w:t>CV</w:t>
      </w:r>
      <w:r w:rsidR="000A5C4F">
        <w:t xml:space="preserve"> </w:t>
      </w:r>
      <w:r w:rsidRPr="002E5319">
        <w:t>outcomes</w:t>
      </w:r>
      <w:r w:rsidR="000A5C4F">
        <w:t xml:space="preserve"> </w:t>
      </w:r>
      <w:r w:rsidRPr="002E5319">
        <w:t>study</w:t>
      </w:r>
      <w:r w:rsidR="000A5C4F">
        <w:t xml:space="preserve"> </w:t>
      </w:r>
      <w:r w:rsidRPr="002E5319">
        <w:t>conducted</w:t>
      </w:r>
      <w:r w:rsidR="000A5C4F">
        <w:t xml:space="preserve"> </w:t>
      </w:r>
      <w:r w:rsidRPr="002E5319">
        <w:t>with</w:t>
      </w:r>
      <w:r w:rsidR="000A5C4F">
        <w:t xml:space="preserve"> </w:t>
      </w:r>
      <w:proofErr w:type="spellStart"/>
      <w:r w:rsidRPr="002E5319">
        <w:t>evolocumab</w:t>
      </w:r>
      <w:proofErr w:type="spellEnd"/>
      <w:r w:rsidRPr="002E5319">
        <w:t>,</w:t>
      </w:r>
      <w:r w:rsidR="000A5C4F">
        <w:t xml:space="preserve"> </w:t>
      </w:r>
      <w:r w:rsidRPr="002E5319">
        <w:t>the</w:t>
      </w:r>
      <w:r w:rsidR="000A5C4F">
        <w:t xml:space="preserve"> </w:t>
      </w:r>
      <w:r w:rsidR="00597811" w:rsidRPr="002E5319">
        <w:t>further</w:t>
      </w:r>
      <w:r w:rsidR="000A5C4F">
        <w:t xml:space="preserve"> </w:t>
      </w:r>
      <w:r w:rsidR="00597811" w:rsidRPr="002E5319">
        <w:t>cardiovascular</w:t>
      </w:r>
      <w:r w:rsidR="000A5C4F">
        <w:t xml:space="preserve"> </w:t>
      </w:r>
      <w:r w:rsidR="00597811" w:rsidRPr="002E5319">
        <w:t>outcomes</w:t>
      </w:r>
      <w:r w:rsidR="000A5C4F">
        <w:t xml:space="preserve"> </w:t>
      </w:r>
      <w:r w:rsidR="00597811" w:rsidRPr="002E5319">
        <w:t>research</w:t>
      </w:r>
      <w:r w:rsidR="000A5C4F">
        <w:t xml:space="preserve"> </w:t>
      </w:r>
      <w:r w:rsidR="00597811" w:rsidRPr="002E5319">
        <w:t>with</w:t>
      </w:r>
      <w:r w:rsidR="000A5C4F">
        <w:t xml:space="preserve"> </w:t>
      </w:r>
      <w:r w:rsidR="00597811" w:rsidRPr="002E5319">
        <w:t>PCSK9</w:t>
      </w:r>
      <w:r w:rsidR="000A5C4F">
        <w:t xml:space="preserve"> </w:t>
      </w:r>
      <w:r w:rsidR="00597811" w:rsidRPr="002E5319">
        <w:t>inhibition</w:t>
      </w:r>
      <w:r w:rsidR="000A5C4F">
        <w:t xml:space="preserve"> </w:t>
      </w:r>
      <w:r w:rsidR="00597811" w:rsidRPr="002E5319">
        <w:t>in</w:t>
      </w:r>
      <w:r w:rsidR="000A5C4F">
        <w:t xml:space="preserve"> </w:t>
      </w:r>
      <w:r w:rsidR="00597811" w:rsidRPr="002E5319">
        <w:t>subjects</w:t>
      </w:r>
      <w:r w:rsidR="000A5C4F">
        <w:t xml:space="preserve"> </w:t>
      </w:r>
      <w:r w:rsidR="00597811" w:rsidRPr="002E5319">
        <w:t>with</w:t>
      </w:r>
      <w:r w:rsidR="000A5C4F">
        <w:t xml:space="preserve"> </w:t>
      </w:r>
      <w:r w:rsidR="00597811" w:rsidRPr="002E5319">
        <w:t>elevated</w:t>
      </w:r>
      <w:r w:rsidR="000A5C4F">
        <w:t xml:space="preserve"> </w:t>
      </w:r>
      <w:r w:rsidR="00597811" w:rsidRPr="002E5319">
        <w:t>risk</w:t>
      </w:r>
      <w:r w:rsidR="000A5C4F">
        <w:t xml:space="preserve"> </w:t>
      </w:r>
      <w:r w:rsidRPr="002E5319">
        <w:t>(FOURIER)</w:t>
      </w:r>
      <w:r w:rsidR="000A5C4F">
        <w:t xml:space="preserve"> </w:t>
      </w:r>
      <w:r w:rsidRPr="002E5319">
        <w:t>multinational</w:t>
      </w:r>
      <w:r w:rsidR="000A5C4F">
        <w:t xml:space="preserve"> </w:t>
      </w:r>
      <w:r w:rsidRPr="002E5319">
        <w:t>trial,</w:t>
      </w:r>
      <w:r w:rsidR="000A5C4F">
        <w:t xml:space="preserve"> </w:t>
      </w:r>
      <w:r w:rsidRPr="002E5319">
        <w:t>demonstrated</w:t>
      </w:r>
      <w:r w:rsidR="000A5C4F">
        <w:t xml:space="preserve"> </w:t>
      </w:r>
      <w:r w:rsidRPr="002E5319">
        <w:t>the</w:t>
      </w:r>
      <w:r w:rsidR="000A5C4F">
        <w:t xml:space="preserve"> </w:t>
      </w:r>
      <w:r w:rsidRPr="002E5319">
        <w:t>efficacy</w:t>
      </w:r>
      <w:r w:rsidR="000A5C4F">
        <w:t xml:space="preserve"> </w:t>
      </w:r>
      <w:r w:rsidRPr="002E5319">
        <w:t>of</w:t>
      </w:r>
      <w:r w:rsidR="000A5C4F">
        <w:t xml:space="preserve"> </w:t>
      </w:r>
      <w:proofErr w:type="spellStart"/>
      <w:r w:rsidRPr="002E5319">
        <w:t>evolocumab</w:t>
      </w:r>
      <w:proofErr w:type="spellEnd"/>
      <w:r w:rsidR="000A5C4F">
        <w:t xml:space="preserve"> </w:t>
      </w:r>
      <w:r w:rsidRPr="002E5319">
        <w:t>with</w:t>
      </w:r>
      <w:r w:rsidR="000A5C4F">
        <w:t xml:space="preserve"> </w:t>
      </w:r>
      <w:r w:rsidRPr="002E5319">
        <w:t>regard</w:t>
      </w:r>
      <w:r w:rsidR="000A5C4F">
        <w:t xml:space="preserve"> </w:t>
      </w:r>
      <w:r w:rsidR="00597811">
        <w:t>to</w:t>
      </w:r>
      <w:r w:rsidR="000A5C4F">
        <w:t xml:space="preserve"> </w:t>
      </w:r>
      <w:r w:rsidR="00597811">
        <w:t>CV</w:t>
      </w:r>
      <w:r w:rsidR="000A5C4F">
        <w:t xml:space="preserve"> </w:t>
      </w:r>
      <w:r w:rsidR="00597811">
        <w:t>events</w:t>
      </w:r>
      <w:r w:rsidR="000A5C4F">
        <w:t xml:space="preserve"> </w:t>
      </w:r>
      <w:r w:rsidR="00597811">
        <w:t>in</w:t>
      </w:r>
      <w:r w:rsidR="000A5C4F">
        <w:t xml:space="preserve"> </w:t>
      </w:r>
      <w:r w:rsidR="00597811">
        <w:t>27,564</w:t>
      </w:r>
      <w:r w:rsidR="000A5C4F">
        <w:t xml:space="preserve"> </w:t>
      </w:r>
      <w:r w:rsidR="00597811" w:rsidRPr="00A90E48">
        <w:t>high</w:t>
      </w:r>
      <w:r w:rsidR="000A5C4F">
        <w:t xml:space="preserve"> </w:t>
      </w:r>
      <w:r w:rsidRPr="002E5319">
        <w:t>risk</w:t>
      </w:r>
      <w:r w:rsidR="000A5C4F">
        <w:t xml:space="preserve"> </w:t>
      </w:r>
      <w:r w:rsidRPr="002E5319">
        <w:t>patients</w:t>
      </w:r>
      <w:r w:rsidR="000A5C4F">
        <w:t xml:space="preserve"> </w:t>
      </w:r>
      <w:r w:rsidRPr="002E5319">
        <w:t>who</w:t>
      </w:r>
      <w:r w:rsidR="000A5C4F">
        <w:t xml:space="preserve"> </w:t>
      </w:r>
      <w:r w:rsidRPr="002E5319">
        <w:t>were</w:t>
      </w:r>
      <w:r w:rsidR="000A5C4F">
        <w:t xml:space="preserve"> </w:t>
      </w:r>
      <w:r w:rsidRPr="002E5319">
        <w:t>followed</w:t>
      </w:r>
      <w:r w:rsidR="000A5C4F">
        <w:t xml:space="preserve"> </w:t>
      </w:r>
      <w:r w:rsidRPr="002E5319">
        <w:t>for</w:t>
      </w:r>
      <w:r w:rsidR="000A5C4F">
        <w:t xml:space="preserve"> </w:t>
      </w:r>
      <w:r w:rsidRPr="002E5319">
        <w:t>a</w:t>
      </w:r>
      <w:r w:rsidR="000A5C4F">
        <w:t xml:space="preserve"> </w:t>
      </w:r>
      <w:r w:rsidRPr="002E5319">
        <w:t>median</w:t>
      </w:r>
      <w:r w:rsidR="000A5C4F">
        <w:t xml:space="preserve"> </w:t>
      </w:r>
      <w:r w:rsidRPr="002E5319">
        <w:t>of</w:t>
      </w:r>
      <w:r w:rsidR="000A5C4F">
        <w:t xml:space="preserve"> </w:t>
      </w:r>
      <w:r w:rsidRPr="002E5319">
        <w:t>2.2</w:t>
      </w:r>
      <w:r w:rsidR="000A5C4F">
        <w:t xml:space="preserve"> </w:t>
      </w:r>
      <w:r w:rsidRPr="002E5319">
        <w:t>years</w:t>
      </w:r>
      <w:r w:rsidR="000B7EE2">
        <w:t>.</w:t>
      </w:r>
      <w:r w:rsidR="000B7EE2">
        <w:rPr>
          <w:rStyle w:val="FootnoteReference"/>
        </w:rPr>
        <w:footnoteReference w:id="10"/>
      </w:r>
      <w:r w:rsidR="000A5C4F">
        <w:t xml:space="preserve"> </w:t>
      </w:r>
      <w:r w:rsidRPr="002E5319">
        <w:t>The</w:t>
      </w:r>
      <w:r w:rsidR="000A5C4F">
        <w:t xml:space="preserve"> </w:t>
      </w:r>
      <w:r w:rsidRPr="002E5319">
        <w:t>primary</w:t>
      </w:r>
      <w:r w:rsidR="000A5C4F">
        <w:t xml:space="preserve"> </w:t>
      </w:r>
      <w:r w:rsidRPr="002E5319">
        <w:t>end</w:t>
      </w:r>
      <w:r w:rsidR="000A5C4F">
        <w:t xml:space="preserve"> </w:t>
      </w:r>
      <w:r w:rsidRPr="002E5319">
        <w:t>point,</w:t>
      </w:r>
      <w:r w:rsidR="000A5C4F">
        <w:t xml:space="preserve"> </w:t>
      </w:r>
      <w:r w:rsidRPr="002E5319">
        <w:t>a</w:t>
      </w:r>
      <w:r w:rsidR="000A5C4F">
        <w:t xml:space="preserve"> </w:t>
      </w:r>
      <w:r w:rsidRPr="002E5319">
        <w:t>composite</w:t>
      </w:r>
      <w:r w:rsidR="000A5C4F">
        <w:t xml:space="preserve"> </w:t>
      </w:r>
      <w:r w:rsidRPr="002E5319">
        <w:t>of</w:t>
      </w:r>
      <w:r w:rsidR="000A5C4F">
        <w:t xml:space="preserve"> </w:t>
      </w:r>
      <w:r w:rsidRPr="002E5319">
        <w:t>cardiovascular</w:t>
      </w:r>
      <w:r w:rsidR="000A5C4F">
        <w:t xml:space="preserve"> </w:t>
      </w:r>
      <w:r w:rsidRPr="002E5319">
        <w:t>death,</w:t>
      </w:r>
      <w:r w:rsidR="000A5C4F">
        <w:t xml:space="preserve"> </w:t>
      </w:r>
      <w:r w:rsidRPr="002E5319">
        <w:t>myocardial</w:t>
      </w:r>
      <w:r w:rsidR="000A5C4F">
        <w:t xml:space="preserve"> </w:t>
      </w:r>
      <w:r w:rsidRPr="002E5319">
        <w:t>infarction,</w:t>
      </w:r>
      <w:r w:rsidR="000A5C4F">
        <w:t xml:space="preserve"> </w:t>
      </w:r>
      <w:r w:rsidRPr="002E5319">
        <w:t>stroke,</w:t>
      </w:r>
      <w:r w:rsidR="000A5C4F">
        <w:t xml:space="preserve"> </w:t>
      </w:r>
      <w:r w:rsidRPr="002E5319">
        <w:t>hospitalization</w:t>
      </w:r>
      <w:r w:rsidR="000A5C4F">
        <w:t xml:space="preserve"> </w:t>
      </w:r>
      <w:r w:rsidRPr="002E5319">
        <w:t>for</w:t>
      </w:r>
      <w:r w:rsidR="000A5C4F">
        <w:t xml:space="preserve"> </w:t>
      </w:r>
      <w:r w:rsidRPr="002E5319">
        <w:t>unstable</w:t>
      </w:r>
      <w:r w:rsidR="000A5C4F">
        <w:t xml:space="preserve"> </w:t>
      </w:r>
      <w:r w:rsidRPr="002E5319">
        <w:t>angina,</w:t>
      </w:r>
      <w:r w:rsidR="000A5C4F">
        <w:t xml:space="preserve"> </w:t>
      </w:r>
      <w:r w:rsidRPr="002E5319">
        <w:t>or</w:t>
      </w:r>
      <w:r w:rsidR="000A5C4F">
        <w:t xml:space="preserve"> </w:t>
      </w:r>
      <w:r w:rsidRPr="002E5319">
        <w:t>coronary</w:t>
      </w:r>
      <w:r w:rsidR="000A5C4F">
        <w:t xml:space="preserve"> </w:t>
      </w:r>
      <w:r w:rsidRPr="002E5319">
        <w:t>revascularization,</w:t>
      </w:r>
      <w:r w:rsidR="000A5C4F">
        <w:t xml:space="preserve"> </w:t>
      </w:r>
      <w:r w:rsidRPr="002E5319">
        <w:t>occurred</w:t>
      </w:r>
      <w:r w:rsidR="000A5C4F">
        <w:t xml:space="preserve"> </w:t>
      </w:r>
      <w:r w:rsidR="00597811">
        <w:t>in</w:t>
      </w:r>
      <w:r w:rsidR="000A5C4F">
        <w:t xml:space="preserve"> </w:t>
      </w:r>
      <w:r w:rsidR="00597811">
        <w:t>9.8%</w:t>
      </w:r>
      <w:r w:rsidR="000A5C4F">
        <w:t xml:space="preserve"> </w:t>
      </w:r>
      <w:r w:rsidR="00597811">
        <w:t>of</w:t>
      </w:r>
      <w:r w:rsidR="000A5C4F">
        <w:t xml:space="preserve"> </w:t>
      </w:r>
      <w:proofErr w:type="spellStart"/>
      <w:r w:rsidR="00597811">
        <w:t>evolocumab</w:t>
      </w:r>
      <w:proofErr w:type="spellEnd"/>
      <w:r w:rsidR="000A5C4F">
        <w:t xml:space="preserve"> </w:t>
      </w:r>
      <w:r w:rsidRPr="002E5319">
        <w:t>treated</w:t>
      </w:r>
      <w:r w:rsidR="000A5C4F">
        <w:t xml:space="preserve"> </w:t>
      </w:r>
      <w:r w:rsidRPr="002E5319">
        <w:t>patients,</w:t>
      </w:r>
      <w:r w:rsidR="000A5C4F">
        <w:t xml:space="preserve"> </w:t>
      </w:r>
      <w:r w:rsidRPr="002E5319">
        <w:t>as</w:t>
      </w:r>
      <w:r w:rsidR="000A5C4F">
        <w:t xml:space="preserve"> </w:t>
      </w:r>
      <w:r w:rsidRPr="002E5319">
        <w:t>compared</w:t>
      </w:r>
      <w:r w:rsidR="000A5C4F">
        <w:t xml:space="preserve"> </w:t>
      </w:r>
      <w:r w:rsidRPr="002E5319">
        <w:t>with</w:t>
      </w:r>
      <w:r w:rsidR="000A5C4F">
        <w:t xml:space="preserve"> </w:t>
      </w:r>
      <w:r w:rsidRPr="002E5319">
        <w:t>11.3%</w:t>
      </w:r>
      <w:r w:rsidR="000A5C4F">
        <w:t xml:space="preserve"> </w:t>
      </w:r>
      <w:r w:rsidRPr="002E5319">
        <w:t>of</w:t>
      </w:r>
      <w:r w:rsidR="000A5C4F">
        <w:t xml:space="preserve"> </w:t>
      </w:r>
      <w:r w:rsidRPr="002E5319">
        <w:t>patients</w:t>
      </w:r>
      <w:r w:rsidR="000A5C4F">
        <w:t xml:space="preserve"> </w:t>
      </w:r>
      <w:r w:rsidRPr="002E5319">
        <w:t>who</w:t>
      </w:r>
      <w:r w:rsidR="000A5C4F">
        <w:t xml:space="preserve"> </w:t>
      </w:r>
      <w:r w:rsidRPr="002E5319">
        <w:t>received</w:t>
      </w:r>
      <w:r w:rsidR="000A5C4F">
        <w:t xml:space="preserve"> </w:t>
      </w:r>
      <w:r w:rsidRPr="002E5319">
        <w:t>matching</w:t>
      </w:r>
      <w:r w:rsidR="000A5C4F">
        <w:t xml:space="preserve"> </w:t>
      </w:r>
      <w:r w:rsidRPr="002E5319">
        <w:t>placebo,</w:t>
      </w:r>
      <w:r w:rsidR="000A5C4F">
        <w:t xml:space="preserve"> </w:t>
      </w:r>
      <w:r w:rsidRPr="002E5319">
        <w:t>which</w:t>
      </w:r>
      <w:r w:rsidR="000A5C4F">
        <w:t xml:space="preserve"> </w:t>
      </w:r>
      <w:r w:rsidRPr="002E5319">
        <w:t>corresponded</w:t>
      </w:r>
      <w:r w:rsidR="000A5C4F">
        <w:t xml:space="preserve"> </w:t>
      </w:r>
      <w:r w:rsidRPr="002E5319">
        <w:t>to</w:t>
      </w:r>
      <w:r w:rsidR="000A5C4F">
        <w:t xml:space="preserve"> </w:t>
      </w:r>
      <w:r w:rsidRPr="002E5319">
        <w:t>a</w:t>
      </w:r>
      <w:r w:rsidR="000A5C4F">
        <w:t xml:space="preserve"> </w:t>
      </w:r>
      <w:r w:rsidRPr="002E5319">
        <w:t>15%</w:t>
      </w:r>
      <w:r w:rsidR="000A5C4F">
        <w:t xml:space="preserve"> </w:t>
      </w:r>
      <w:r w:rsidRPr="002E5319">
        <w:t>risk</w:t>
      </w:r>
      <w:r w:rsidR="000A5C4F">
        <w:t xml:space="preserve"> </w:t>
      </w:r>
      <w:r w:rsidRPr="002E5319">
        <w:t>reduction</w:t>
      </w:r>
      <w:r w:rsidR="000A5C4F">
        <w:t xml:space="preserve"> </w:t>
      </w:r>
      <w:r w:rsidRPr="002E5319">
        <w:t>(</w:t>
      </w:r>
      <w:r w:rsidR="00597811">
        <w:t>HR</w:t>
      </w:r>
      <w:r w:rsidRPr="002E5319">
        <w:t>,</w:t>
      </w:r>
      <w:r w:rsidR="000A5C4F">
        <w:t xml:space="preserve"> </w:t>
      </w:r>
      <w:r w:rsidRPr="002E5319">
        <w:t>0.85;</w:t>
      </w:r>
      <w:r w:rsidR="000A5C4F">
        <w:t xml:space="preserve"> </w:t>
      </w:r>
      <w:r w:rsidRPr="002E5319">
        <w:t>95%</w:t>
      </w:r>
      <w:r w:rsidR="000A5C4F">
        <w:t xml:space="preserve"> </w:t>
      </w:r>
      <w:r w:rsidRPr="002E5319">
        <w:t>confidence</w:t>
      </w:r>
      <w:r w:rsidR="000A5C4F">
        <w:t xml:space="preserve"> </w:t>
      </w:r>
      <w:r w:rsidRPr="002E5319">
        <w:t>interval</w:t>
      </w:r>
      <w:r w:rsidR="000A5C4F">
        <w:t xml:space="preserve"> </w:t>
      </w:r>
      <w:r w:rsidR="009717C7">
        <w:t>(</w:t>
      </w:r>
      <w:r w:rsidRPr="002E5319">
        <w:t>CI</w:t>
      </w:r>
      <w:r w:rsidR="009717C7">
        <w:t>)</w:t>
      </w:r>
      <w:r w:rsidR="00597811">
        <w:t>,</w:t>
      </w:r>
      <w:r w:rsidR="000A5C4F">
        <w:t xml:space="preserve"> </w:t>
      </w:r>
      <w:r w:rsidR="00597811">
        <w:t>0.79</w:t>
      </w:r>
      <w:r w:rsidR="000A5C4F">
        <w:t xml:space="preserve"> </w:t>
      </w:r>
      <w:r w:rsidR="00597811">
        <w:t>to</w:t>
      </w:r>
      <w:r w:rsidR="000A5C4F">
        <w:t xml:space="preserve"> </w:t>
      </w:r>
      <w:r w:rsidR="00597811">
        <w:t>0.92;</w:t>
      </w:r>
      <w:r w:rsidR="000A5C4F">
        <w:t xml:space="preserve"> </w:t>
      </w:r>
      <w:r w:rsidR="00597811">
        <w:t>p</w:t>
      </w:r>
      <w:r w:rsidR="000A5C4F">
        <w:t xml:space="preserve"> </w:t>
      </w:r>
      <w:r w:rsidR="00224853">
        <w:t>&lt;</w:t>
      </w:r>
      <w:r w:rsidR="000A5C4F">
        <w:t xml:space="preserve"> </w:t>
      </w:r>
      <w:r w:rsidRPr="002E5319">
        <w:t>0.001).</w:t>
      </w:r>
      <w:r w:rsidR="000A5C4F">
        <w:t xml:space="preserve"> </w:t>
      </w:r>
      <w:r w:rsidRPr="002E5319">
        <w:t>In</w:t>
      </w:r>
      <w:r w:rsidR="000A5C4F">
        <w:t xml:space="preserve"> </w:t>
      </w:r>
      <w:r w:rsidRPr="002E5319">
        <w:t>addition,</w:t>
      </w:r>
      <w:r w:rsidR="000A5C4F">
        <w:t xml:space="preserve"> </w:t>
      </w:r>
      <w:r w:rsidRPr="002E5319">
        <w:t>a</w:t>
      </w:r>
      <w:r w:rsidR="000A5C4F">
        <w:t xml:space="preserve"> </w:t>
      </w:r>
      <w:r w:rsidRPr="002E5319">
        <w:t>20%</w:t>
      </w:r>
      <w:r w:rsidR="000A5C4F">
        <w:t xml:space="preserve"> </w:t>
      </w:r>
      <w:r w:rsidRPr="002E5319">
        <w:t>risk</w:t>
      </w:r>
      <w:r w:rsidR="000A5C4F">
        <w:t xml:space="preserve"> </w:t>
      </w:r>
      <w:r w:rsidRPr="002E5319">
        <w:t>reduction</w:t>
      </w:r>
      <w:r w:rsidR="000A5C4F">
        <w:t xml:space="preserve"> </w:t>
      </w:r>
      <w:r w:rsidRPr="002E5319">
        <w:t>(</w:t>
      </w:r>
      <w:r w:rsidR="00597811">
        <w:t>HR,</w:t>
      </w:r>
      <w:r w:rsidR="000A5C4F">
        <w:t xml:space="preserve"> </w:t>
      </w:r>
      <w:r w:rsidRPr="002E5319">
        <w:t>0.80;</w:t>
      </w:r>
      <w:r w:rsidR="000A5C4F">
        <w:t xml:space="preserve"> </w:t>
      </w:r>
      <w:r w:rsidRPr="002E5319">
        <w:t>95%</w:t>
      </w:r>
      <w:r w:rsidR="000A5C4F">
        <w:t xml:space="preserve"> </w:t>
      </w:r>
      <w:r w:rsidRPr="002E5319">
        <w:t>CI,</w:t>
      </w:r>
      <w:r w:rsidR="000A5C4F">
        <w:t xml:space="preserve"> </w:t>
      </w:r>
      <w:r w:rsidRPr="002E5319">
        <w:t>0.73</w:t>
      </w:r>
      <w:r w:rsidR="000A5C4F">
        <w:t xml:space="preserve"> </w:t>
      </w:r>
      <w:r w:rsidRPr="002E5319">
        <w:t>to</w:t>
      </w:r>
      <w:r w:rsidR="000A5C4F">
        <w:t xml:space="preserve"> </w:t>
      </w:r>
      <w:r w:rsidRPr="002E5319">
        <w:t>0.88;</w:t>
      </w:r>
      <w:r w:rsidR="000A5C4F">
        <w:t xml:space="preserve"> </w:t>
      </w:r>
      <w:r w:rsidR="00597811">
        <w:t>p</w:t>
      </w:r>
      <w:r w:rsidR="000A5C4F">
        <w:t xml:space="preserve"> </w:t>
      </w:r>
      <w:r w:rsidR="00224853">
        <w:t>&lt;</w:t>
      </w:r>
      <w:r w:rsidR="000A5C4F">
        <w:t xml:space="preserve"> </w:t>
      </w:r>
      <w:r w:rsidRPr="002E5319">
        <w:t>0.001)</w:t>
      </w:r>
      <w:r w:rsidR="000A5C4F">
        <w:t xml:space="preserve"> </w:t>
      </w:r>
      <w:r w:rsidRPr="002E5319">
        <w:t>was</w:t>
      </w:r>
      <w:r w:rsidR="000A5C4F">
        <w:t xml:space="preserve"> </w:t>
      </w:r>
      <w:r w:rsidRPr="002E5319">
        <w:t>achieved</w:t>
      </w:r>
      <w:r w:rsidR="000A5C4F">
        <w:t xml:space="preserve"> </w:t>
      </w:r>
      <w:r w:rsidRPr="002E5319">
        <w:t>with</w:t>
      </w:r>
      <w:r w:rsidR="000A5C4F">
        <w:t xml:space="preserve"> </w:t>
      </w:r>
      <w:r w:rsidRPr="002E5319">
        <w:t>respect</w:t>
      </w:r>
      <w:r w:rsidR="000A5C4F">
        <w:t xml:space="preserve"> </w:t>
      </w:r>
      <w:r w:rsidRPr="002E5319">
        <w:t>to</w:t>
      </w:r>
      <w:r w:rsidR="000A5C4F">
        <w:t xml:space="preserve"> </w:t>
      </w:r>
      <w:r w:rsidRPr="002E5319">
        <w:t>the</w:t>
      </w:r>
      <w:r w:rsidR="000A5C4F">
        <w:t xml:space="preserve"> </w:t>
      </w:r>
      <w:r w:rsidRPr="002E5319">
        <w:t>key</w:t>
      </w:r>
      <w:r w:rsidR="000A5C4F">
        <w:t xml:space="preserve"> </w:t>
      </w:r>
      <w:r w:rsidRPr="002E5319">
        <w:t>secondary</w:t>
      </w:r>
      <w:r w:rsidR="000A5C4F">
        <w:t xml:space="preserve"> </w:t>
      </w:r>
      <w:r w:rsidRPr="002E5319">
        <w:t>efficacy</w:t>
      </w:r>
      <w:r w:rsidR="000A5C4F">
        <w:t xml:space="preserve"> </w:t>
      </w:r>
      <w:r w:rsidRPr="002E5319">
        <w:t>end</w:t>
      </w:r>
      <w:r w:rsidR="000A5C4F">
        <w:t xml:space="preserve"> </w:t>
      </w:r>
      <w:r w:rsidRPr="002E5319">
        <w:t>point,</w:t>
      </w:r>
      <w:r w:rsidR="000A5C4F">
        <w:t xml:space="preserve"> </w:t>
      </w:r>
      <w:r w:rsidRPr="002E5319">
        <w:t>a</w:t>
      </w:r>
      <w:r w:rsidR="000A5C4F">
        <w:t xml:space="preserve"> </w:t>
      </w:r>
      <w:r w:rsidRPr="002E5319">
        <w:t>composite</w:t>
      </w:r>
      <w:r w:rsidR="000A5C4F">
        <w:t xml:space="preserve"> </w:t>
      </w:r>
      <w:r w:rsidRPr="002E5319">
        <w:t>of</w:t>
      </w:r>
      <w:r w:rsidR="000A5C4F">
        <w:t xml:space="preserve"> </w:t>
      </w:r>
      <w:r w:rsidRPr="002E5319">
        <w:t>cardiovascular</w:t>
      </w:r>
      <w:r w:rsidR="000A5C4F">
        <w:t xml:space="preserve"> </w:t>
      </w:r>
      <w:r w:rsidRPr="002E5319">
        <w:t>death,</w:t>
      </w:r>
      <w:r w:rsidR="000A5C4F">
        <w:t xml:space="preserve"> </w:t>
      </w:r>
      <w:r w:rsidRPr="002E5319">
        <w:t>my</w:t>
      </w:r>
      <w:r>
        <w:t>ocardial</w:t>
      </w:r>
      <w:r w:rsidR="000A5C4F">
        <w:t xml:space="preserve"> </w:t>
      </w:r>
      <w:r>
        <w:t>infarction,</w:t>
      </w:r>
      <w:r w:rsidR="000A5C4F">
        <w:t xml:space="preserve"> </w:t>
      </w:r>
      <w:r>
        <w:t>or</w:t>
      </w:r>
      <w:r w:rsidR="000A5C4F">
        <w:t xml:space="preserve"> </w:t>
      </w:r>
      <w:r>
        <w:t>stroke.</w:t>
      </w:r>
    </w:p>
    <w:p w:rsidR="002E5319" w:rsidRDefault="002E5319" w:rsidP="002E5319">
      <w:pPr>
        <w:pStyle w:val="ListBullet"/>
      </w:pPr>
      <w:r w:rsidRPr="002E5319">
        <w:t>As</w:t>
      </w:r>
      <w:r w:rsidR="000A5C4F">
        <w:t xml:space="preserve"> </w:t>
      </w:r>
      <w:r w:rsidRPr="002E5319">
        <w:t>part</w:t>
      </w:r>
      <w:r w:rsidR="000A5C4F">
        <w:t xml:space="preserve"> </w:t>
      </w:r>
      <w:r w:rsidRPr="002E5319">
        <w:t>of</w:t>
      </w:r>
      <w:r w:rsidR="000A5C4F">
        <w:t xml:space="preserve"> </w:t>
      </w:r>
      <w:r w:rsidR="00597811" w:rsidRPr="002E5319">
        <w:t>the</w:t>
      </w:r>
      <w:r w:rsidR="000A5C4F">
        <w:t xml:space="preserve"> </w:t>
      </w:r>
      <w:r w:rsidR="00597811" w:rsidRPr="002E5319">
        <w:t>studies</w:t>
      </w:r>
      <w:r w:rsidR="000A5C4F">
        <w:t xml:space="preserve"> </w:t>
      </w:r>
      <w:r w:rsidRPr="002E5319">
        <w:t>of</w:t>
      </w:r>
      <w:r w:rsidR="000A5C4F">
        <w:t xml:space="preserve"> </w:t>
      </w:r>
      <w:r w:rsidRPr="002E5319">
        <w:t>PCSK9</w:t>
      </w:r>
      <w:r w:rsidR="000A5C4F">
        <w:t xml:space="preserve"> </w:t>
      </w:r>
      <w:r w:rsidR="00597811" w:rsidRPr="002E5319">
        <w:t>inhibition</w:t>
      </w:r>
      <w:r w:rsidR="000A5C4F">
        <w:t xml:space="preserve"> </w:t>
      </w:r>
      <w:r w:rsidR="00597811" w:rsidRPr="002E5319">
        <w:t>and</w:t>
      </w:r>
      <w:r w:rsidR="000A5C4F">
        <w:t xml:space="preserve"> </w:t>
      </w:r>
      <w:r w:rsidR="00597811" w:rsidRPr="002E5319">
        <w:t>the</w:t>
      </w:r>
      <w:r w:rsidR="000A5C4F">
        <w:t xml:space="preserve"> </w:t>
      </w:r>
      <w:r w:rsidR="00597811" w:rsidRPr="002E5319">
        <w:t>reduction</w:t>
      </w:r>
      <w:r w:rsidR="000A5C4F">
        <w:t xml:space="preserve"> </w:t>
      </w:r>
      <w:r w:rsidR="00597811" w:rsidRPr="002E5319">
        <w:t>of</w:t>
      </w:r>
      <w:r w:rsidR="000A5C4F">
        <w:t xml:space="preserve"> </w:t>
      </w:r>
      <w:r w:rsidR="00597811" w:rsidRPr="002E5319">
        <w:t>vascular</w:t>
      </w:r>
      <w:r w:rsidR="000A5C4F">
        <w:t xml:space="preserve"> </w:t>
      </w:r>
      <w:r w:rsidR="00597811" w:rsidRPr="002E5319">
        <w:t>event</w:t>
      </w:r>
      <w:r w:rsidRPr="002E5319">
        <w:t>s</w:t>
      </w:r>
      <w:r w:rsidR="000A5C4F">
        <w:t xml:space="preserve"> </w:t>
      </w:r>
      <w:r w:rsidRPr="002E5319">
        <w:t>(SPIRE)</w:t>
      </w:r>
      <w:r w:rsidR="000A5C4F">
        <w:t xml:space="preserve"> </w:t>
      </w:r>
      <w:r w:rsidRPr="002E5319">
        <w:t>program,</w:t>
      </w:r>
      <w:r w:rsidR="000A5C4F">
        <w:t xml:space="preserve"> </w:t>
      </w:r>
      <w:r w:rsidRPr="002E5319">
        <w:t>two</w:t>
      </w:r>
      <w:r w:rsidR="000A5C4F">
        <w:t xml:space="preserve"> </w:t>
      </w:r>
      <w:r w:rsidR="00597811">
        <w:t>large</w:t>
      </w:r>
      <w:r w:rsidR="000A5C4F">
        <w:t xml:space="preserve"> </w:t>
      </w:r>
      <w:r w:rsidR="00597811">
        <w:t>scale</w:t>
      </w:r>
      <w:r w:rsidR="000A5C4F">
        <w:t xml:space="preserve"> </w:t>
      </w:r>
      <w:r w:rsidRPr="002E5319">
        <w:t>trials</w:t>
      </w:r>
      <w:r w:rsidR="000A5C4F">
        <w:t xml:space="preserve"> </w:t>
      </w:r>
      <w:r w:rsidRPr="002E5319">
        <w:t>to</w:t>
      </w:r>
      <w:r w:rsidR="000A5C4F">
        <w:t xml:space="preserve"> </w:t>
      </w:r>
      <w:r w:rsidRPr="002E5319">
        <w:t>evaluate</w:t>
      </w:r>
      <w:r w:rsidR="000A5C4F">
        <w:t xml:space="preserve"> </w:t>
      </w:r>
      <w:r w:rsidRPr="002E5319">
        <w:t>CV</w:t>
      </w:r>
      <w:r w:rsidR="000A5C4F">
        <w:t xml:space="preserve"> </w:t>
      </w:r>
      <w:r w:rsidRPr="002E5319">
        <w:t>outcomes</w:t>
      </w:r>
      <w:r w:rsidR="000A5C4F">
        <w:t xml:space="preserve"> </w:t>
      </w:r>
      <w:r w:rsidRPr="002E5319">
        <w:t>(designated</w:t>
      </w:r>
      <w:r w:rsidR="000A5C4F">
        <w:t xml:space="preserve"> </w:t>
      </w:r>
      <w:r w:rsidRPr="002E5319">
        <w:t>SPIRE-1</w:t>
      </w:r>
      <w:r w:rsidR="000A5C4F">
        <w:t xml:space="preserve"> </w:t>
      </w:r>
      <w:r w:rsidRPr="002E5319">
        <w:t>and</w:t>
      </w:r>
      <w:r w:rsidR="000A5C4F">
        <w:t xml:space="preserve"> </w:t>
      </w:r>
      <w:r w:rsidRPr="002E5319">
        <w:t>SPIRE-2)</w:t>
      </w:r>
      <w:r w:rsidR="000A5C4F">
        <w:t xml:space="preserve"> </w:t>
      </w:r>
      <w:r w:rsidRPr="002E5319">
        <w:t>were</w:t>
      </w:r>
      <w:r w:rsidR="000A5C4F">
        <w:t xml:space="preserve"> </w:t>
      </w:r>
      <w:r w:rsidRPr="002E5319">
        <w:t>initiated</w:t>
      </w:r>
      <w:r w:rsidR="000A5C4F">
        <w:t xml:space="preserve"> </w:t>
      </w:r>
      <w:r w:rsidRPr="002E5319">
        <w:t>with</w:t>
      </w:r>
      <w:r w:rsidR="000A5C4F">
        <w:t xml:space="preserve"> </w:t>
      </w:r>
      <w:r w:rsidRPr="002E5319">
        <w:t>the</w:t>
      </w:r>
      <w:r w:rsidR="000A5C4F">
        <w:t xml:space="preserve"> </w:t>
      </w:r>
      <w:r w:rsidRPr="002E5319">
        <w:t>intent</w:t>
      </w:r>
      <w:r w:rsidR="000A5C4F">
        <w:t xml:space="preserve"> </w:t>
      </w:r>
      <w:r w:rsidRPr="002E5319">
        <w:t>of</w:t>
      </w:r>
      <w:r w:rsidR="000A5C4F">
        <w:t xml:space="preserve"> </w:t>
      </w:r>
      <w:r w:rsidRPr="002E5319">
        <w:t>evaluating</w:t>
      </w:r>
      <w:r w:rsidR="000A5C4F">
        <w:t xml:space="preserve"> </w:t>
      </w:r>
      <w:r w:rsidRPr="002E5319">
        <w:t>the</w:t>
      </w:r>
      <w:r w:rsidR="000A5C4F">
        <w:t xml:space="preserve"> </w:t>
      </w:r>
      <w:r w:rsidRPr="002E5319">
        <w:t>clinical</w:t>
      </w:r>
      <w:r w:rsidR="000A5C4F">
        <w:t xml:space="preserve"> </w:t>
      </w:r>
      <w:r w:rsidRPr="002E5319">
        <w:t>efficacy</w:t>
      </w:r>
      <w:r w:rsidR="000A5C4F">
        <w:t xml:space="preserve"> </w:t>
      </w:r>
      <w:r w:rsidRPr="002E5319">
        <w:t>and</w:t>
      </w:r>
      <w:r w:rsidR="000A5C4F">
        <w:t xml:space="preserve"> </w:t>
      </w:r>
      <w:r w:rsidRPr="002E5319">
        <w:t>safety</w:t>
      </w:r>
      <w:r w:rsidR="000A5C4F">
        <w:t xml:space="preserve"> </w:t>
      </w:r>
      <w:r w:rsidRPr="002E5319">
        <w:t>of</w:t>
      </w:r>
      <w:r w:rsidR="000A5C4F">
        <w:t xml:space="preserve"> </w:t>
      </w:r>
      <w:proofErr w:type="spellStart"/>
      <w:r w:rsidRPr="002E5319">
        <w:t>bococizumab</w:t>
      </w:r>
      <w:proofErr w:type="spellEnd"/>
      <w:r w:rsidR="000A5C4F">
        <w:t xml:space="preserve"> </w:t>
      </w:r>
      <w:r w:rsidRPr="002E5319">
        <w:t>administered</w:t>
      </w:r>
      <w:r w:rsidR="000A5C4F">
        <w:t xml:space="preserve"> </w:t>
      </w:r>
      <w:r w:rsidRPr="002E5319">
        <w:t>at</w:t>
      </w:r>
      <w:r w:rsidR="000A5C4F">
        <w:t xml:space="preserve"> </w:t>
      </w:r>
      <w:r w:rsidRPr="002E5319">
        <w:t>a</w:t>
      </w:r>
      <w:r w:rsidR="000A5C4F">
        <w:t xml:space="preserve"> </w:t>
      </w:r>
      <w:r w:rsidRPr="002E5319">
        <w:t>dose</w:t>
      </w:r>
      <w:r w:rsidR="000A5C4F">
        <w:t xml:space="preserve"> </w:t>
      </w:r>
      <w:r w:rsidRPr="002E5319">
        <w:t>of</w:t>
      </w:r>
      <w:r w:rsidR="000A5C4F">
        <w:t xml:space="preserve"> </w:t>
      </w:r>
      <w:r w:rsidRPr="002E5319">
        <w:t>150</w:t>
      </w:r>
      <w:r w:rsidR="000A5C4F">
        <w:t xml:space="preserve"> </w:t>
      </w:r>
      <w:r w:rsidR="00224853">
        <w:t>mg</w:t>
      </w:r>
      <w:r w:rsidR="000A5C4F">
        <w:t xml:space="preserve"> </w:t>
      </w:r>
      <w:r w:rsidRPr="002E5319">
        <w:t>subcutaneously</w:t>
      </w:r>
      <w:r w:rsidR="000A5C4F">
        <w:t xml:space="preserve"> </w:t>
      </w:r>
      <w:r w:rsidRPr="002E5319">
        <w:t>every</w:t>
      </w:r>
      <w:r w:rsidR="000A5C4F">
        <w:t xml:space="preserve"> </w:t>
      </w:r>
      <w:r w:rsidRPr="002E5319">
        <w:t>2</w:t>
      </w:r>
      <w:r w:rsidR="000A5C4F">
        <w:t xml:space="preserve"> </w:t>
      </w:r>
      <w:r w:rsidRPr="002E5319">
        <w:t>weeks</w:t>
      </w:r>
      <w:r w:rsidR="000A5C4F">
        <w:t xml:space="preserve"> </w:t>
      </w:r>
      <w:r w:rsidRPr="002E5319">
        <w:t>among</w:t>
      </w:r>
      <w:r w:rsidR="000A5C4F">
        <w:t xml:space="preserve"> </w:t>
      </w:r>
      <w:r w:rsidRPr="002E5319">
        <w:t>patients</w:t>
      </w:r>
      <w:r w:rsidR="000A5C4F">
        <w:t xml:space="preserve"> </w:t>
      </w:r>
      <w:r w:rsidRPr="002E5319">
        <w:t>who</w:t>
      </w:r>
      <w:r w:rsidR="000A5C4F">
        <w:t xml:space="preserve"> </w:t>
      </w:r>
      <w:r w:rsidRPr="002E5319">
        <w:t>had</w:t>
      </w:r>
      <w:r w:rsidR="000A5C4F">
        <w:t xml:space="preserve"> </w:t>
      </w:r>
      <w:r w:rsidRPr="002E5319">
        <w:t>evidence</w:t>
      </w:r>
      <w:r w:rsidR="000A5C4F">
        <w:t xml:space="preserve"> </w:t>
      </w:r>
      <w:r w:rsidRPr="002E5319">
        <w:t>of</w:t>
      </w:r>
      <w:r w:rsidR="000A5C4F">
        <w:t xml:space="preserve"> </w:t>
      </w:r>
      <w:r w:rsidRPr="002E5319">
        <w:t>cardiovascular</w:t>
      </w:r>
      <w:r w:rsidR="000A5C4F">
        <w:t xml:space="preserve"> </w:t>
      </w:r>
      <w:r w:rsidRPr="002E5319">
        <w:t>disease</w:t>
      </w:r>
      <w:r w:rsidR="000A5C4F">
        <w:t xml:space="preserve"> </w:t>
      </w:r>
      <w:r w:rsidRPr="002E5319">
        <w:t>or</w:t>
      </w:r>
      <w:r w:rsidR="000A5C4F">
        <w:t xml:space="preserve"> </w:t>
      </w:r>
      <w:r w:rsidRPr="002E5319">
        <w:t>who</w:t>
      </w:r>
      <w:r w:rsidR="000A5C4F">
        <w:t xml:space="preserve"> </w:t>
      </w:r>
      <w:r w:rsidRPr="002E5319">
        <w:t>were</w:t>
      </w:r>
      <w:r w:rsidR="000A5C4F">
        <w:t xml:space="preserve"> </w:t>
      </w:r>
      <w:r w:rsidRPr="002E5319">
        <w:t>at</w:t>
      </w:r>
      <w:r w:rsidR="000A5C4F">
        <w:t xml:space="preserve"> </w:t>
      </w:r>
      <w:r w:rsidRPr="002E5319">
        <w:t>high</w:t>
      </w:r>
      <w:r w:rsidR="000A5C4F">
        <w:t xml:space="preserve"> </w:t>
      </w:r>
      <w:r w:rsidRPr="002E5319">
        <w:t>risk</w:t>
      </w:r>
      <w:r w:rsidR="000A5C4F">
        <w:t xml:space="preserve"> </w:t>
      </w:r>
      <w:r w:rsidRPr="002E5319">
        <w:t>for</w:t>
      </w:r>
      <w:r w:rsidR="000A5C4F">
        <w:t xml:space="preserve"> </w:t>
      </w:r>
      <w:r w:rsidRPr="002E5319">
        <w:t>a</w:t>
      </w:r>
      <w:r w:rsidR="000A5C4F">
        <w:t xml:space="preserve"> </w:t>
      </w:r>
      <w:r w:rsidRPr="002E5319">
        <w:t>first</w:t>
      </w:r>
      <w:r w:rsidR="000A5C4F">
        <w:t xml:space="preserve"> </w:t>
      </w:r>
      <w:r w:rsidRPr="002E5319">
        <w:t>vascular</w:t>
      </w:r>
      <w:r w:rsidR="000A5C4F">
        <w:t xml:space="preserve"> </w:t>
      </w:r>
      <w:r w:rsidRPr="002E5319">
        <w:t>event</w:t>
      </w:r>
      <w:r w:rsidR="00683889">
        <w:t>.</w:t>
      </w:r>
      <w:r w:rsidR="00683889">
        <w:rPr>
          <w:rStyle w:val="FootnoteReference"/>
        </w:rPr>
        <w:footnoteReference w:id="11"/>
      </w:r>
      <w:r w:rsidR="000A5C4F">
        <w:t xml:space="preserve"> </w:t>
      </w:r>
      <w:r w:rsidRPr="002E5319">
        <w:t>Both</w:t>
      </w:r>
      <w:r w:rsidR="000A5C4F">
        <w:t xml:space="preserve"> </w:t>
      </w:r>
      <w:r w:rsidRPr="002E5319">
        <w:t>studies</w:t>
      </w:r>
      <w:r w:rsidR="000A5C4F">
        <w:t xml:space="preserve"> </w:t>
      </w:r>
      <w:r w:rsidRPr="002E5319">
        <w:t>were</w:t>
      </w:r>
      <w:r w:rsidR="000A5C4F">
        <w:t xml:space="preserve"> </w:t>
      </w:r>
      <w:r w:rsidRPr="002E5319">
        <w:t>prematurely</w:t>
      </w:r>
      <w:r w:rsidR="000A5C4F">
        <w:t xml:space="preserve"> </w:t>
      </w:r>
      <w:r w:rsidRPr="002E5319">
        <w:t>discontinued</w:t>
      </w:r>
      <w:r w:rsidR="000A5C4F">
        <w:t xml:space="preserve"> </w:t>
      </w:r>
      <w:r w:rsidRPr="002E5319">
        <w:t>after</w:t>
      </w:r>
      <w:r w:rsidR="000A5C4F">
        <w:t xml:space="preserve"> </w:t>
      </w:r>
      <w:r w:rsidRPr="002E5319">
        <w:t>data</w:t>
      </w:r>
      <w:r w:rsidR="000A5C4F">
        <w:t xml:space="preserve"> </w:t>
      </w:r>
      <w:r w:rsidRPr="002E5319">
        <w:t>became</w:t>
      </w:r>
      <w:r w:rsidR="000A5C4F">
        <w:t xml:space="preserve"> </w:t>
      </w:r>
      <w:r w:rsidRPr="002E5319">
        <w:t>available</w:t>
      </w:r>
      <w:r w:rsidR="000A5C4F">
        <w:t xml:space="preserve"> </w:t>
      </w:r>
      <w:r w:rsidRPr="002E5319">
        <w:t>from</w:t>
      </w:r>
      <w:r w:rsidR="000A5C4F">
        <w:t xml:space="preserve"> </w:t>
      </w:r>
      <w:r w:rsidR="00CE27DF">
        <w:t>Phase</w:t>
      </w:r>
      <w:r w:rsidR="000A5C4F">
        <w:t xml:space="preserve"> </w:t>
      </w:r>
      <w:r w:rsidR="00CE27DF">
        <w:t>III</w:t>
      </w:r>
      <w:r w:rsidR="000A5C4F">
        <w:t xml:space="preserve"> </w:t>
      </w:r>
      <w:proofErr w:type="spellStart"/>
      <w:r w:rsidRPr="002E5319">
        <w:t>bococizumab</w:t>
      </w:r>
      <w:proofErr w:type="spellEnd"/>
      <w:r w:rsidR="000A5C4F">
        <w:t xml:space="preserve"> </w:t>
      </w:r>
      <w:r w:rsidRPr="002E5319">
        <w:t>studies,</w:t>
      </w:r>
      <w:r w:rsidR="000A5C4F">
        <w:t xml:space="preserve"> </w:t>
      </w:r>
      <w:r w:rsidRPr="002E5319">
        <w:t>conducted</w:t>
      </w:r>
      <w:r w:rsidR="000A5C4F">
        <w:t xml:space="preserve"> </w:t>
      </w:r>
      <w:r w:rsidRPr="002E5319">
        <w:t>in</w:t>
      </w:r>
      <w:r w:rsidR="000A5C4F">
        <w:t xml:space="preserve"> </w:t>
      </w:r>
      <w:r w:rsidRPr="002E5319">
        <w:t>the</w:t>
      </w:r>
      <w:r w:rsidR="000A5C4F">
        <w:t xml:space="preserve"> </w:t>
      </w:r>
      <w:r w:rsidRPr="002E5319">
        <w:t>LDL-C</w:t>
      </w:r>
      <w:r w:rsidR="000A5C4F">
        <w:t xml:space="preserve"> </w:t>
      </w:r>
      <w:r w:rsidRPr="002E5319">
        <w:t>lowering</w:t>
      </w:r>
      <w:r w:rsidR="000A5C4F">
        <w:t xml:space="preserve"> </w:t>
      </w:r>
      <w:r w:rsidRPr="002E5319">
        <w:t>indication,</w:t>
      </w:r>
      <w:r w:rsidR="000A5C4F">
        <w:t xml:space="preserve"> </w:t>
      </w:r>
      <w:r w:rsidRPr="002E5319">
        <w:t>indicating</w:t>
      </w:r>
      <w:r w:rsidR="000A5C4F">
        <w:t xml:space="preserve"> </w:t>
      </w:r>
      <w:r w:rsidRPr="002E5319">
        <w:t>that</w:t>
      </w:r>
      <w:r w:rsidR="000A5C4F">
        <w:t xml:space="preserve"> </w:t>
      </w:r>
      <w:proofErr w:type="spellStart"/>
      <w:r w:rsidRPr="002E5319">
        <w:t>bococizumab</w:t>
      </w:r>
      <w:proofErr w:type="spellEnd"/>
      <w:r w:rsidR="000A5C4F">
        <w:t xml:space="preserve"> </w:t>
      </w:r>
      <w:r w:rsidRPr="002E5319">
        <w:t>was</w:t>
      </w:r>
      <w:r w:rsidR="000A5C4F">
        <w:t xml:space="preserve"> </w:t>
      </w:r>
      <w:r w:rsidRPr="002E5319">
        <w:t>commonly</w:t>
      </w:r>
      <w:r w:rsidR="000A5C4F">
        <w:t xml:space="preserve"> </w:t>
      </w:r>
      <w:r w:rsidRPr="002E5319">
        <w:t>associat</w:t>
      </w:r>
      <w:r w:rsidR="00597811">
        <w:t>ed</w:t>
      </w:r>
      <w:r w:rsidR="000A5C4F">
        <w:t xml:space="preserve"> </w:t>
      </w:r>
      <w:r w:rsidR="00597811">
        <w:t>with</w:t>
      </w:r>
      <w:r w:rsidR="000A5C4F">
        <w:t xml:space="preserve"> </w:t>
      </w:r>
      <w:r w:rsidR="00597811">
        <w:t>the</w:t>
      </w:r>
      <w:r w:rsidR="000A5C4F">
        <w:t xml:space="preserve"> </w:t>
      </w:r>
      <w:r w:rsidR="00597811">
        <w:t>development</w:t>
      </w:r>
      <w:r w:rsidR="000A5C4F">
        <w:t xml:space="preserve"> </w:t>
      </w:r>
      <w:r w:rsidR="00597811">
        <w:t>of</w:t>
      </w:r>
      <w:r w:rsidR="000A5C4F">
        <w:t xml:space="preserve"> </w:t>
      </w:r>
      <w:r w:rsidR="00597811">
        <w:t>high</w:t>
      </w:r>
      <w:r w:rsidR="000A5C4F">
        <w:t xml:space="preserve"> </w:t>
      </w:r>
      <w:r w:rsidR="00597811" w:rsidRPr="002E5319">
        <w:t>titre</w:t>
      </w:r>
      <w:r w:rsidR="000A5C4F">
        <w:t xml:space="preserve"> </w:t>
      </w:r>
      <w:r w:rsidRPr="002E5319">
        <w:t>antidrug</w:t>
      </w:r>
      <w:r w:rsidR="000A5C4F">
        <w:t xml:space="preserve"> </w:t>
      </w:r>
      <w:r w:rsidRPr="002E5319">
        <w:t>antibodies</w:t>
      </w:r>
      <w:r w:rsidR="000A5C4F">
        <w:t xml:space="preserve"> </w:t>
      </w:r>
      <w:r w:rsidRPr="002E5319">
        <w:t>that</w:t>
      </w:r>
      <w:r w:rsidR="000A5C4F">
        <w:t xml:space="preserve"> </w:t>
      </w:r>
      <w:r w:rsidRPr="002E5319">
        <w:t>resulted</w:t>
      </w:r>
      <w:r w:rsidR="000A5C4F">
        <w:t xml:space="preserve"> </w:t>
      </w:r>
      <w:r w:rsidRPr="002E5319">
        <w:t>in</w:t>
      </w:r>
      <w:r w:rsidR="000A5C4F">
        <w:t xml:space="preserve"> </w:t>
      </w:r>
      <w:r w:rsidRPr="002E5319">
        <w:t>substantive</w:t>
      </w:r>
      <w:r w:rsidR="000A5C4F">
        <w:t xml:space="preserve"> </w:t>
      </w:r>
      <w:r w:rsidRPr="002E5319">
        <w:t>attenuation</w:t>
      </w:r>
      <w:r w:rsidR="000A5C4F">
        <w:t xml:space="preserve"> </w:t>
      </w:r>
      <w:r w:rsidRPr="002E5319">
        <w:t>of</w:t>
      </w:r>
      <w:r w:rsidR="000A5C4F">
        <w:t xml:space="preserve"> </w:t>
      </w:r>
      <w:r w:rsidRPr="002E5319">
        <w:t>LDL-C</w:t>
      </w:r>
      <w:r w:rsidR="000A5C4F">
        <w:t xml:space="preserve"> </w:t>
      </w:r>
      <w:r w:rsidRPr="002E5319">
        <w:t>lowering</w:t>
      </w:r>
      <w:r w:rsidR="000A5C4F">
        <w:t xml:space="preserve"> </w:t>
      </w:r>
      <w:r w:rsidRPr="002E5319">
        <w:t>over</w:t>
      </w:r>
      <w:r w:rsidR="000A5C4F">
        <w:t xml:space="preserve"> </w:t>
      </w:r>
      <w:r w:rsidRPr="002E5319">
        <w:t>time.</w:t>
      </w:r>
      <w:r w:rsidR="000A5C4F">
        <w:t xml:space="preserve"> </w:t>
      </w:r>
      <w:proofErr w:type="spellStart"/>
      <w:r w:rsidRPr="002E5319">
        <w:t>Bococizumab</w:t>
      </w:r>
      <w:proofErr w:type="spellEnd"/>
      <w:r w:rsidRPr="002E5319">
        <w:t>,</w:t>
      </w:r>
      <w:r w:rsidR="000A5C4F">
        <w:t xml:space="preserve"> </w:t>
      </w:r>
      <w:r w:rsidRPr="002E5319">
        <w:t>unlike</w:t>
      </w:r>
      <w:r w:rsidR="000A5C4F">
        <w:t xml:space="preserve"> </w:t>
      </w:r>
      <w:proofErr w:type="spellStart"/>
      <w:r w:rsidRPr="002E5319">
        <w:t>evolocumab</w:t>
      </w:r>
      <w:proofErr w:type="spellEnd"/>
      <w:r w:rsidR="000A5C4F">
        <w:t xml:space="preserve"> </w:t>
      </w:r>
      <w:r w:rsidRPr="002E5319">
        <w:t>and</w:t>
      </w:r>
      <w:r w:rsidR="000A5C4F">
        <w:t xml:space="preserve"> </w:t>
      </w:r>
      <w:r w:rsidRPr="002E5319">
        <w:t>alirocumab,</w:t>
      </w:r>
      <w:r w:rsidR="000A5C4F">
        <w:t xml:space="preserve"> </w:t>
      </w:r>
      <w:r w:rsidRPr="002E5319">
        <w:t>is</w:t>
      </w:r>
      <w:r w:rsidR="000A5C4F">
        <w:t xml:space="preserve"> </w:t>
      </w:r>
      <w:r w:rsidRPr="002E5319">
        <w:t>a</w:t>
      </w:r>
      <w:r w:rsidR="000A5C4F">
        <w:t xml:space="preserve"> </w:t>
      </w:r>
      <w:r w:rsidRPr="002E5319">
        <w:t>human</w:t>
      </w:r>
      <w:r w:rsidR="00D9425B">
        <w:t>ise</w:t>
      </w:r>
      <w:r w:rsidRPr="002E5319">
        <w:t>d</w:t>
      </w:r>
      <w:r w:rsidR="000A5C4F">
        <w:t xml:space="preserve"> </w:t>
      </w:r>
      <w:r w:rsidRPr="002E5319">
        <w:t>monoclonal</w:t>
      </w:r>
      <w:r w:rsidR="000A5C4F">
        <w:t xml:space="preserve"> </w:t>
      </w:r>
      <w:r w:rsidRPr="002E5319">
        <w:t>antibody</w:t>
      </w:r>
      <w:r w:rsidR="000A5C4F">
        <w:t xml:space="preserve"> </w:t>
      </w:r>
      <w:r w:rsidRPr="002E5319">
        <w:t>in</w:t>
      </w:r>
      <w:r w:rsidR="000A5C4F">
        <w:t xml:space="preserve"> </w:t>
      </w:r>
      <w:r w:rsidRPr="002E5319">
        <w:t>which</w:t>
      </w:r>
      <w:r w:rsidR="000A5C4F">
        <w:t xml:space="preserve"> </w:t>
      </w:r>
      <w:r w:rsidRPr="002E5319">
        <w:t>approximately</w:t>
      </w:r>
      <w:r w:rsidR="000A5C4F">
        <w:t xml:space="preserve"> </w:t>
      </w:r>
      <w:r w:rsidRPr="002E5319">
        <w:t>3%</w:t>
      </w:r>
      <w:r w:rsidR="000A5C4F">
        <w:t xml:space="preserve"> </w:t>
      </w:r>
      <w:r w:rsidRPr="002E5319">
        <w:t>of</w:t>
      </w:r>
      <w:r w:rsidR="000A5C4F">
        <w:t xml:space="preserve"> </w:t>
      </w:r>
      <w:r w:rsidRPr="002E5319">
        <w:t>the</w:t>
      </w:r>
      <w:r w:rsidR="000A5C4F">
        <w:t xml:space="preserve"> </w:t>
      </w:r>
      <w:r w:rsidRPr="002E5319">
        <w:t>murine</w:t>
      </w:r>
      <w:r w:rsidR="000A5C4F">
        <w:t xml:space="preserve"> </w:t>
      </w:r>
      <w:r w:rsidR="00597811">
        <w:t>sequence</w:t>
      </w:r>
      <w:r w:rsidR="000A5C4F">
        <w:t xml:space="preserve"> </w:t>
      </w:r>
      <w:r w:rsidR="00597811">
        <w:t>remains</w:t>
      </w:r>
      <w:r w:rsidR="000A5C4F">
        <w:t xml:space="preserve"> </w:t>
      </w:r>
      <w:r w:rsidR="00597811">
        <w:t>in</w:t>
      </w:r>
      <w:r w:rsidR="000A5C4F">
        <w:t xml:space="preserve"> </w:t>
      </w:r>
      <w:r w:rsidR="00597811">
        <w:t>the</w:t>
      </w:r>
      <w:r w:rsidR="000A5C4F">
        <w:t xml:space="preserve"> </w:t>
      </w:r>
      <w:r w:rsidR="00597811">
        <w:t>antigen</w:t>
      </w:r>
      <w:r w:rsidR="000A5C4F">
        <w:t xml:space="preserve"> </w:t>
      </w:r>
      <w:r w:rsidRPr="002E5319">
        <w:t>binding</w:t>
      </w:r>
      <w:r w:rsidR="000A5C4F">
        <w:t xml:space="preserve"> </w:t>
      </w:r>
      <w:r>
        <w:t>co</w:t>
      </w:r>
      <w:r w:rsidR="00597811">
        <w:t>mplementarity</w:t>
      </w:r>
      <w:r w:rsidR="000A5C4F">
        <w:t xml:space="preserve"> </w:t>
      </w:r>
      <w:r w:rsidR="00541609">
        <w:t>determining</w:t>
      </w:r>
      <w:r w:rsidR="000A5C4F">
        <w:t xml:space="preserve"> </w:t>
      </w:r>
      <w:r w:rsidR="00541609">
        <w:t>reg</w:t>
      </w:r>
      <w:r w:rsidRPr="002E5319">
        <w:t>ion.</w:t>
      </w:r>
      <w:r w:rsidR="000A5C4F">
        <w:t xml:space="preserve"> </w:t>
      </w:r>
      <w:r w:rsidRPr="002E5319">
        <w:t>In</w:t>
      </w:r>
      <w:r w:rsidR="000A5C4F">
        <w:t xml:space="preserve"> </w:t>
      </w:r>
      <w:r w:rsidRPr="002E5319">
        <w:t>th</w:t>
      </w:r>
      <w:r w:rsidR="00541609">
        <w:t>e</w:t>
      </w:r>
      <w:r w:rsidR="000A5C4F">
        <w:t xml:space="preserve"> </w:t>
      </w:r>
      <w:r w:rsidR="00541609">
        <w:t>lower</w:t>
      </w:r>
      <w:r w:rsidR="000A5C4F">
        <w:t xml:space="preserve"> </w:t>
      </w:r>
      <w:r w:rsidR="00541609">
        <w:t>risk,</w:t>
      </w:r>
      <w:r w:rsidR="000A5C4F">
        <w:t xml:space="preserve"> </w:t>
      </w:r>
      <w:r w:rsidR="00541609">
        <w:t>shorter</w:t>
      </w:r>
      <w:r w:rsidR="000A5C4F">
        <w:t xml:space="preserve"> </w:t>
      </w:r>
      <w:r w:rsidR="00541609">
        <w:t>duration</w:t>
      </w:r>
      <w:r w:rsidR="000A5C4F">
        <w:t xml:space="preserve"> </w:t>
      </w:r>
      <w:r w:rsidR="00541609">
        <w:t>trial</w:t>
      </w:r>
      <w:r w:rsidR="000A5C4F">
        <w:t xml:space="preserve"> </w:t>
      </w:r>
      <w:r w:rsidR="00541609">
        <w:t>(SPIRE-1),</w:t>
      </w:r>
      <w:r w:rsidR="000A5C4F">
        <w:t xml:space="preserve"> </w:t>
      </w:r>
      <w:r w:rsidR="00541609">
        <w:t>am</w:t>
      </w:r>
      <w:r w:rsidRPr="002E5319">
        <w:t>ong</w:t>
      </w:r>
      <w:r w:rsidR="000A5C4F">
        <w:t xml:space="preserve"> </w:t>
      </w:r>
      <w:r w:rsidRPr="002E5319">
        <w:t>the</w:t>
      </w:r>
      <w:r w:rsidR="000A5C4F">
        <w:t xml:space="preserve"> </w:t>
      </w:r>
      <w:r w:rsidRPr="002E5319">
        <w:t>p</w:t>
      </w:r>
      <w:r w:rsidR="00541609">
        <w:t>ati</w:t>
      </w:r>
      <w:r w:rsidRPr="002E5319">
        <w:t>ents</w:t>
      </w:r>
      <w:r w:rsidR="000A5C4F">
        <w:t xml:space="preserve"> </w:t>
      </w:r>
      <w:r w:rsidRPr="002E5319">
        <w:t>wh</w:t>
      </w:r>
      <w:r w:rsidR="00541609">
        <w:t>o</w:t>
      </w:r>
      <w:r w:rsidR="000A5C4F">
        <w:t xml:space="preserve"> </w:t>
      </w:r>
      <w:r w:rsidR="00541609">
        <w:t>had</w:t>
      </w:r>
      <w:r w:rsidR="000A5C4F">
        <w:t xml:space="preserve"> </w:t>
      </w:r>
      <w:r w:rsidR="00541609">
        <w:t>LDL-C</w:t>
      </w:r>
      <w:r w:rsidR="000A5C4F">
        <w:t xml:space="preserve"> </w:t>
      </w:r>
      <w:r w:rsidR="00541609">
        <w:t>level</w:t>
      </w:r>
      <w:r w:rsidRPr="002E5319">
        <w:t>s</w:t>
      </w:r>
      <w:r w:rsidR="000A5C4F">
        <w:t xml:space="preserve"> </w:t>
      </w:r>
      <w:r w:rsidRPr="002E5319">
        <w:t>of</w:t>
      </w:r>
      <w:r w:rsidR="000A5C4F">
        <w:t xml:space="preserve"> </w:t>
      </w:r>
      <w:proofErr w:type="spellStart"/>
      <w:r w:rsidRPr="002E5319">
        <w:t>t</w:t>
      </w:r>
      <w:proofErr w:type="spellEnd"/>
      <w:r w:rsidR="000A5C4F">
        <w:t xml:space="preserve"> </w:t>
      </w:r>
      <w:r w:rsidRPr="002E5319">
        <w:t>leas</w:t>
      </w:r>
      <w:r w:rsidR="00541609">
        <w:t>t</w:t>
      </w:r>
      <w:r w:rsidR="000A5C4F">
        <w:t xml:space="preserve"> </w:t>
      </w:r>
      <w:r w:rsidR="00541609">
        <w:t>70</w:t>
      </w:r>
      <w:r w:rsidR="000A5C4F">
        <w:t xml:space="preserve"> </w:t>
      </w:r>
      <w:r w:rsidR="00224853">
        <w:t>mg</w:t>
      </w:r>
      <w:r w:rsidR="00541609">
        <w:t>/</w:t>
      </w:r>
      <w:proofErr w:type="spellStart"/>
      <w:r w:rsidR="00541609">
        <w:t>dL</w:t>
      </w:r>
      <w:proofErr w:type="spellEnd"/>
      <w:r w:rsidR="000A5C4F">
        <w:t xml:space="preserve"> </w:t>
      </w:r>
      <w:r w:rsidR="00541609">
        <w:t>(1.8</w:t>
      </w:r>
      <w:r w:rsidR="000A5C4F">
        <w:t xml:space="preserve"> </w:t>
      </w:r>
      <w:r w:rsidR="00541609">
        <w:t>mm</w:t>
      </w:r>
      <w:r w:rsidRPr="002E5319">
        <w:t>ol/L)</w:t>
      </w:r>
      <w:r w:rsidR="000A5C4F">
        <w:t xml:space="preserve"> </w:t>
      </w:r>
      <w:r w:rsidR="00541609">
        <w:t>at</w:t>
      </w:r>
      <w:r w:rsidR="000A5C4F">
        <w:t xml:space="preserve"> </w:t>
      </w:r>
      <w:r w:rsidR="00541609">
        <w:t>baseline,</w:t>
      </w:r>
      <w:r w:rsidR="000A5C4F">
        <w:t xml:space="preserve"> </w:t>
      </w:r>
      <w:r w:rsidR="00541609">
        <w:t>the</w:t>
      </w:r>
      <w:r w:rsidR="000A5C4F">
        <w:t xml:space="preserve"> </w:t>
      </w:r>
      <w:r w:rsidR="00541609">
        <w:t>composite</w:t>
      </w:r>
      <w:r w:rsidR="000A5C4F">
        <w:t xml:space="preserve"> </w:t>
      </w:r>
      <w:r w:rsidR="00541609">
        <w:t>pr</w:t>
      </w:r>
      <w:r w:rsidRPr="002E5319">
        <w:t>imary</w:t>
      </w:r>
      <w:r w:rsidR="000A5C4F">
        <w:t xml:space="preserve"> </w:t>
      </w:r>
      <w:r w:rsidR="00541609">
        <w:t>end</w:t>
      </w:r>
      <w:r w:rsidR="000A5C4F">
        <w:t xml:space="preserve"> </w:t>
      </w:r>
      <w:r w:rsidR="00541609">
        <w:t>point</w:t>
      </w:r>
      <w:r w:rsidR="000A5C4F">
        <w:t xml:space="preserve"> </w:t>
      </w:r>
      <w:r w:rsidR="00541609">
        <w:t>of</w:t>
      </w:r>
      <w:r w:rsidR="000A5C4F">
        <w:t xml:space="preserve"> </w:t>
      </w:r>
      <w:r w:rsidR="00541609">
        <w:t>nonfatal</w:t>
      </w:r>
      <w:r w:rsidR="000A5C4F">
        <w:t xml:space="preserve"> </w:t>
      </w:r>
      <w:r w:rsidR="00597811">
        <w:t>MI</w:t>
      </w:r>
      <w:r w:rsidR="00541609">
        <w:t>,</w:t>
      </w:r>
      <w:r w:rsidR="000A5C4F">
        <w:t xml:space="preserve"> </w:t>
      </w:r>
      <w:r w:rsidR="00541609">
        <w:t>nonfatal</w:t>
      </w:r>
      <w:r w:rsidR="000A5C4F">
        <w:t xml:space="preserve"> </w:t>
      </w:r>
      <w:r w:rsidR="00541609">
        <w:t>stroke,</w:t>
      </w:r>
      <w:r w:rsidR="000A5C4F">
        <w:t xml:space="preserve"> </w:t>
      </w:r>
      <w:r w:rsidR="00541609">
        <w:t>hospitalisation</w:t>
      </w:r>
      <w:r w:rsidR="000A5C4F">
        <w:t xml:space="preserve"> </w:t>
      </w:r>
      <w:r w:rsidR="00541609">
        <w:t>for</w:t>
      </w:r>
      <w:r w:rsidR="000A5C4F">
        <w:t xml:space="preserve"> </w:t>
      </w:r>
      <w:r w:rsidR="00541609">
        <w:t>unstable</w:t>
      </w:r>
      <w:r w:rsidR="000A5C4F">
        <w:t xml:space="preserve"> </w:t>
      </w:r>
      <w:r w:rsidR="00541609">
        <w:t>angina</w:t>
      </w:r>
      <w:r w:rsidR="000A5C4F">
        <w:t xml:space="preserve"> </w:t>
      </w:r>
      <w:r w:rsidR="00541609">
        <w:t>requiring</w:t>
      </w:r>
      <w:r w:rsidR="000A5C4F">
        <w:t xml:space="preserve"> </w:t>
      </w:r>
      <w:r w:rsidR="00541609">
        <w:t>urgent</w:t>
      </w:r>
      <w:r w:rsidR="000A5C4F">
        <w:t xml:space="preserve"> </w:t>
      </w:r>
      <w:r w:rsidR="00541609">
        <w:t>revascularisation,</w:t>
      </w:r>
      <w:r w:rsidR="000A5C4F">
        <w:t xml:space="preserve"> </w:t>
      </w:r>
      <w:r w:rsidR="00541609">
        <w:t>or</w:t>
      </w:r>
      <w:r w:rsidR="000A5C4F">
        <w:t xml:space="preserve"> </w:t>
      </w:r>
      <w:r w:rsidR="00541609">
        <w:t>cardiovascular</w:t>
      </w:r>
      <w:r w:rsidR="000A5C4F">
        <w:t xml:space="preserve"> </w:t>
      </w:r>
      <w:r w:rsidR="00541609">
        <w:t>death</w:t>
      </w:r>
      <w:r w:rsidR="000A5C4F">
        <w:t xml:space="preserve"> </w:t>
      </w:r>
      <w:r w:rsidR="00541609">
        <w:t>occurred</w:t>
      </w:r>
      <w:r w:rsidR="000A5C4F">
        <w:t xml:space="preserve"> </w:t>
      </w:r>
      <w:r w:rsidR="00541609">
        <w:t>in</w:t>
      </w:r>
      <w:r w:rsidR="000A5C4F">
        <w:t xml:space="preserve"> </w:t>
      </w:r>
      <w:r w:rsidR="00541609">
        <w:t>173</w:t>
      </w:r>
      <w:r w:rsidR="000A5C4F">
        <w:t xml:space="preserve"> </w:t>
      </w:r>
      <w:r w:rsidR="00541609">
        <w:t>patients</w:t>
      </w:r>
      <w:r w:rsidR="000A5C4F">
        <w:t xml:space="preserve"> </w:t>
      </w:r>
      <w:r w:rsidR="00541609">
        <w:t>each</w:t>
      </w:r>
      <w:r w:rsidR="000A5C4F">
        <w:t xml:space="preserve"> </w:t>
      </w:r>
      <w:r w:rsidR="00541609">
        <w:t>in</w:t>
      </w:r>
      <w:r w:rsidR="000A5C4F">
        <w:t xml:space="preserve"> </w:t>
      </w:r>
      <w:r w:rsidR="00541609">
        <w:t>the</w:t>
      </w:r>
      <w:r w:rsidR="000A5C4F">
        <w:t xml:space="preserve"> </w:t>
      </w:r>
      <w:proofErr w:type="spellStart"/>
      <w:r w:rsidR="00541609" w:rsidRPr="002D3CFC">
        <w:t>bococizumab</w:t>
      </w:r>
      <w:proofErr w:type="spellEnd"/>
      <w:r w:rsidR="000A5C4F">
        <w:t xml:space="preserve"> </w:t>
      </w:r>
      <w:r w:rsidR="00541609">
        <w:t>and</w:t>
      </w:r>
      <w:r w:rsidR="000A5C4F">
        <w:t xml:space="preserve"> </w:t>
      </w:r>
      <w:r w:rsidR="00541609">
        <w:t>the</w:t>
      </w:r>
      <w:r w:rsidR="000A5C4F">
        <w:t xml:space="preserve"> </w:t>
      </w:r>
      <w:r w:rsidR="00541609">
        <w:t>placebo</w:t>
      </w:r>
      <w:r w:rsidR="000A5C4F">
        <w:t xml:space="preserve"> </w:t>
      </w:r>
      <w:r w:rsidR="00541609">
        <w:t>groups</w:t>
      </w:r>
      <w:r w:rsidR="000A5C4F">
        <w:t xml:space="preserve"> </w:t>
      </w:r>
      <w:r w:rsidR="00541609">
        <w:t>(</w:t>
      </w:r>
      <w:r w:rsidR="00597811">
        <w:t>HR</w:t>
      </w:r>
      <w:r w:rsidR="00541609">
        <w:t>,</w:t>
      </w:r>
      <w:r w:rsidR="000A5C4F">
        <w:t xml:space="preserve"> </w:t>
      </w:r>
      <w:r w:rsidR="00541609">
        <w:t>0.99;</w:t>
      </w:r>
      <w:r w:rsidR="000A5C4F">
        <w:t xml:space="preserve"> </w:t>
      </w:r>
      <w:r w:rsidR="00541609">
        <w:t>95%</w:t>
      </w:r>
      <w:r w:rsidR="000A5C4F">
        <w:t xml:space="preserve"> </w:t>
      </w:r>
      <w:r w:rsidR="00541609">
        <w:t>confidence</w:t>
      </w:r>
      <w:r w:rsidR="000A5C4F">
        <w:t xml:space="preserve"> </w:t>
      </w:r>
      <w:r w:rsidR="00541609">
        <w:t>i</w:t>
      </w:r>
      <w:r w:rsidR="00597811">
        <w:t>nterval</w:t>
      </w:r>
      <w:r w:rsidR="000A5C4F">
        <w:t xml:space="preserve"> </w:t>
      </w:r>
      <w:r w:rsidR="00597811">
        <w:t>(CI),</w:t>
      </w:r>
      <w:r w:rsidR="000A5C4F">
        <w:t xml:space="preserve"> </w:t>
      </w:r>
      <w:r w:rsidR="00597811">
        <w:t>0.80</w:t>
      </w:r>
      <w:r w:rsidR="000A5C4F">
        <w:t xml:space="preserve"> </w:t>
      </w:r>
      <w:r w:rsidR="00597811">
        <w:t>to</w:t>
      </w:r>
      <w:r w:rsidR="000A5C4F">
        <w:t xml:space="preserve"> </w:t>
      </w:r>
      <w:r w:rsidR="00597811">
        <w:t>1.22;</w:t>
      </w:r>
      <w:r w:rsidR="000A5C4F">
        <w:t xml:space="preserve"> </w:t>
      </w:r>
      <w:r w:rsidR="00597811">
        <w:t>p</w:t>
      </w:r>
      <w:r w:rsidR="000A5C4F">
        <w:t xml:space="preserve"> </w:t>
      </w:r>
      <w:r w:rsidR="00597811">
        <w:t>=</w:t>
      </w:r>
      <w:r w:rsidR="000A5C4F">
        <w:t xml:space="preserve"> </w:t>
      </w:r>
      <w:r w:rsidR="00541609">
        <w:t>0.94)</w:t>
      </w:r>
      <w:r w:rsidR="00683889">
        <w:t>.</w:t>
      </w:r>
      <w:r w:rsidR="00683889">
        <w:rPr>
          <w:rStyle w:val="FootnoteReference"/>
        </w:rPr>
        <w:footnoteReference w:id="12"/>
      </w:r>
      <w:r w:rsidR="000A5C4F">
        <w:t xml:space="preserve"> </w:t>
      </w:r>
      <w:r w:rsidR="00541609">
        <w:t>By</w:t>
      </w:r>
      <w:r w:rsidR="000A5C4F">
        <w:t xml:space="preserve"> </w:t>
      </w:r>
      <w:r w:rsidR="00541609">
        <w:t>contrast,</w:t>
      </w:r>
      <w:r w:rsidR="000A5C4F">
        <w:t xml:space="preserve"> </w:t>
      </w:r>
      <w:r w:rsidR="00541609">
        <w:t>in</w:t>
      </w:r>
      <w:r w:rsidR="000A5C4F">
        <w:t xml:space="preserve"> </w:t>
      </w:r>
      <w:r w:rsidR="00541609">
        <w:t>the</w:t>
      </w:r>
      <w:r w:rsidR="000A5C4F">
        <w:t xml:space="preserve"> </w:t>
      </w:r>
      <w:r w:rsidR="00541609">
        <w:t>higher</w:t>
      </w:r>
      <w:r w:rsidR="000A5C4F">
        <w:t xml:space="preserve"> </w:t>
      </w:r>
      <w:r w:rsidR="00541609">
        <w:t>risk,</w:t>
      </w:r>
      <w:r w:rsidR="000A5C4F">
        <w:t xml:space="preserve"> </w:t>
      </w:r>
      <w:r w:rsidR="00541609">
        <w:t>longer</w:t>
      </w:r>
      <w:r w:rsidR="000A5C4F">
        <w:t xml:space="preserve"> </w:t>
      </w:r>
      <w:r w:rsidR="00541609">
        <w:t>duration</w:t>
      </w:r>
      <w:r w:rsidR="000A5C4F">
        <w:t xml:space="preserve"> </w:t>
      </w:r>
      <w:r w:rsidR="00541609">
        <w:t>trial</w:t>
      </w:r>
      <w:r w:rsidR="000A5C4F">
        <w:t xml:space="preserve"> </w:t>
      </w:r>
      <w:r w:rsidR="00541609">
        <w:t>(SPIRE-2),</w:t>
      </w:r>
      <w:r w:rsidR="000A5C4F">
        <w:t xml:space="preserve"> </w:t>
      </w:r>
      <w:r w:rsidR="00541609">
        <w:t>in</w:t>
      </w:r>
      <w:r w:rsidR="000A5C4F">
        <w:t xml:space="preserve"> </w:t>
      </w:r>
      <w:r w:rsidR="00541609">
        <w:t>which</w:t>
      </w:r>
      <w:r w:rsidR="000A5C4F">
        <w:t xml:space="preserve"> </w:t>
      </w:r>
      <w:r w:rsidR="00541609">
        <w:t>patients</w:t>
      </w:r>
      <w:r w:rsidR="000A5C4F">
        <w:t xml:space="preserve"> </w:t>
      </w:r>
      <w:r w:rsidR="002D3CFC">
        <w:t>had</w:t>
      </w:r>
      <w:r w:rsidR="000A5C4F">
        <w:t xml:space="preserve"> </w:t>
      </w:r>
      <w:r w:rsidR="002D3CFC">
        <w:t>a</w:t>
      </w:r>
      <w:r w:rsidR="000A5C4F">
        <w:t xml:space="preserve"> </w:t>
      </w:r>
      <w:r w:rsidR="002D3CFC">
        <w:t>baseline</w:t>
      </w:r>
      <w:r w:rsidR="000A5C4F">
        <w:t xml:space="preserve"> </w:t>
      </w:r>
      <w:r w:rsidR="002D3CFC">
        <w:t>LDL-C</w:t>
      </w:r>
      <w:r w:rsidR="000A5C4F">
        <w:t xml:space="preserve"> </w:t>
      </w:r>
      <w:r w:rsidR="002D3CFC">
        <w:t>of</w:t>
      </w:r>
      <w:r w:rsidR="000A5C4F">
        <w:t xml:space="preserve"> </w:t>
      </w:r>
      <w:r w:rsidR="002D3CFC">
        <w:t>at</w:t>
      </w:r>
      <w:r w:rsidR="000A5C4F">
        <w:t xml:space="preserve"> </w:t>
      </w:r>
      <w:r w:rsidR="002D3CFC">
        <w:t>least</w:t>
      </w:r>
      <w:r w:rsidR="000A5C4F">
        <w:t xml:space="preserve"> </w:t>
      </w:r>
      <w:r w:rsidR="002D3CFC">
        <w:t>100</w:t>
      </w:r>
      <w:r w:rsidR="000A5C4F">
        <w:t xml:space="preserve"> </w:t>
      </w:r>
      <w:r w:rsidR="00224853">
        <w:t>mg</w:t>
      </w:r>
      <w:r w:rsidR="002D3CFC">
        <w:t>/</w:t>
      </w:r>
      <w:proofErr w:type="spellStart"/>
      <w:r w:rsidR="002D3CFC">
        <w:t>dL</w:t>
      </w:r>
      <w:proofErr w:type="spellEnd"/>
      <w:r w:rsidR="000A5C4F">
        <w:t xml:space="preserve"> </w:t>
      </w:r>
      <w:r w:rsidR="002D3CFC">
        <w:t>(2.6</w:t>
      </w:r>
      <w:r w:rsidR="000A5C4F">
        <w:t xml:space="preserve"> </w:t>
      </w:r>
      <w:proofErr w:type="spellStart"/>
      <w:r w:rsidR="002D3CFC">
        <w:t>mmol</w:t>
      </w:r>
      <w:proofErr w:type="spellEnd"/>
      <w:r w:rsidR="002D3CFC">
        <w:t>/L),</w:t>
      </w:r>
      <w:r w:rsidR="000A5C4F">
        <w:t xml:space="preserve"> </w:t>
      </w:r>
      <w:r w:rsidR="002D3CFC">
        <w:t>the</w:t>
      </w:r>
      <w:r w:rsidR="000A5C4F">
        <w:t xml:space="preserve"> </w:t>
      </w:r>
      <w:r w:rsidR="002D3CFC">
        <w:t>composite</w:t>
      </w:r>
      <w:r w:rsidR="000A5C4F">
        <w:t xml:space="preserve"> </w:t>
      </w:r>
      <w:r w:rsidR="002D3CFC">
        <w:t>primary</w:t>
      </w:r>
      <w:r w:rsidR="000A5C4F">
        <w:t xml:space="preserve"> </w:t>
      </w:r>
      <w:r w:rsidR="002D3CFC">
        <w:t>end</w:t>
      </w:r>
      <w:r w:rsidR="000A5C4F">
        <w:t xml:space="preserve"> </w:t>
      </w:r>
      <w:r w:rsidR="002D3CFC">
        <w:t>point</w:t>
      </w:r>
      <w:r w:rsidR="000A5C4F">
        <w:t xml:space="preserve"> </w:t>
      </w:r>
      <w:r w:rsidR="002D3CFC">
        <w:t>occurred</w:t>
      </w:r>
      <w:r w:rsidR="000A5C4F">
        <w:t xml:space="preserve"> </w:t>
      </w:r>
      <w:r w:rsidR="002D3CFC">
        <w:t>in</w:t>
      </w:r>
      <w:r w:rsidR="000A5C4F">
        <w:t xml:space="preserve"> </w:t>
      </w:r>
      <w:r w:rsidR="002D3CFC">
        <w:t>179</w:t>
      </w:r>
      <w:r w:rsidR="000A5C4F">
        <w:t xml:space="preserve"> </w:t>
      </w:r>
      <w:r w:rsidR="002D3CFC">
        <w:t>(3.3%)</w:t>
      </w:r>
      <w:r w:rsidR="000A5C4F">
        <w:t xml:space="preserve"> </w:t>
      </w:r>
      <w:r w:rsidR="002D3CFC">
        <w:t>patients</w:t>
      </w:r>
      <w:r w:rsidR="000A5C4F">
        <w:t xml:space="preserve"> </w:t>
      </w:r>
      <w:r w:rsidR="002D3CFC">
        <w:t>in</w:t>
      </w:r>
      <w:r w:rsidR="000A5C4F">
        <w:t xml:space="preserve"> </w:t>
      </w:r>
      <w:r w:rsidR="002D3CFC">
        <w:t>the</w:t>
      </w:r>
      <w:r w:rsidR="000A5C4F">
        <w:t xml:space="preserve"> </w:t>
      </w:r>
      <w:proofErr w:type="spellStart"/>
      <w:r w:rsidR="002D3CFC">
        <w:t>bococizumab</w:t>
      </w:r>
      <w:proofErr w:type="spellEnd"/>
      <w:r w:rsidR="000A5C4F">
        <w:t xml:space="preserve"> </w:t>
      </w:r>
      <w:r w:rsidR="002D3CFC">
        <w:t>group</w:t>
      </w:r>
      <w:r w:rsidR="000A5C4F">
        <w:t xml:space="preserve"> </w:t>
      </w:r>
      <w:r w:rsidR="002D3CFC">
        <w:t>and</w:t>
      </w:r>
      <w:r w:rsidR="000A5C4F">
        <w:t xml:space="preserve"> </w:t>
      </w:r>
      <w:r w:rsidR="002D3CFC">
        <w:t>in</w:t>
      </w:r>
      <w:r w:rsidR="000A5C4F">
        <w:t xml:space="preserve"> </w:t>
      </w:r>
      <w:r w:rsidR="002D3CFC">
        <w:t>224</w:t>
      </w:r>
      <w:r w:rsidR="000A5C4F">
        <w:t xml:space="preserve"> </w:t>
      </w:r>
      <w:r w:rsidR="002D3CFC">
        <w:t>(4.2%)</w:t>
      </w:r>
      <w:r w:rsidR="000A5C4F">
        <w:t xml:space="preserve"> </w:t>
      </w:r>
      <w:r w:rsidR="002D3CFC">
        <w:t>patients</w:t>
      </w:r>
      <w:r w:rsidR="000A5C4F">
        <w:t xml:space="preserve"> </w:t>
      </w:r>
      <w:r w:rsidR="002D3CFC">
        <w:t>in</w:t>
      </w:r>
      <w:r w:rsidR="000A5C4F">
        <w:t xml:space="preserve"> </w:t>
      </w:r>
      <w:r w:rsidR="002D3CFC">
        <w:t>the</w:t>
      </w:r>
      <w:r w:rsidR="000A5C4F">
        <w:t xml:space="preserve"> </w:t>
      </w:r>
      <w:r w:rsidR="002D3CFC">
        <w:t>placebo</w:t>
      </w:r>
      <w:r w:rsidR="000A5C4F">
        <w:t xml:space="preserve"> </w:t>
      </w:r>
      <w:r w:rsidR="002D3CFC">
        <w:t>group</w:t>
      </w:r>
      <w:r w:rsidR="000A5C4F">
        <w:t xml:space="preserve"> </w:t>
      </w:r>
      <w:r w:rsidR="002D3CFC">
        <w:t>(</w:t>
      </w:r>
      <w:r w:rsidR="00597811">
        <w:t>HR</w:t>
      </w:r>
      <w:r w:rsidR="002D3CFC">
        <w:t>,</w:t>
      </w:r>
      <w:r w:rsidR="000A5C4F">
        <w:t xml:space="preserve"> </w:t>
      </w:r>
      <w:r w:rsidR="00597811">
        <w:t>0.79;</w:t>
      </w:r>
      <w:r w:rsidR="000A5C4F">
        <w:t xml:space="preserve"> </w:t>
      </w:r>
      <w:r w:rsidR="00597811">
        <w:t>95%</w:t>
      </w:r>
      <w:r w:rsidR="000A5C4F">
        <w:t xml:space="preserve"> </w:t>
      </w:r>
      <w:r w:rsidR="00597811">
        <w:t>CI,</w:t>
      </w:r>
      <w:r w:rsidR="000A5C4F">
        <w:t xml:space="preserve"> </w:t>
      </w:r>
      <w:r w:rsidR="00597811">
        <w:t>0.65</w:t>
      </w:r>
      <w:r w:rsidR="000A5C4F">
        <w:t xml:space="preserve"> </w:t>
      </w:r>
      <w:r w:rsidR="00597811">
        <w:t>to</w:t>
      </w:r>
      <w:r w:rsidR="000A5C4F">
        <w:t xml:space="preserve"> </w:t>
      </w:r>
      <w:r w:rsidR="00597811">
        <w:t>0.97;</w:t>
      </w:r>
      <w:r w:rsidR="000A5C4F">
        <w:t xml:space="preserve"> </w:t>
      </w:r>
      <w:r w:rsidR="00597811">
        <w:t>p</w:t>
      </w:r>
      <w:r w:rsidR="000A5C4F">
        <w:t xml:space="preserve"> </w:t>
      </w:r>
      <w:r w:rsidR="00597811">
        <w:t>=</w:t>
      </w:r>
      <w:r w:rsidR="000A5C4F">
        <w:t xml:space="preserve"> </w:t>
      </w:r>
      <w:r w:rsidR="002D3CFC">
        <w:t>0.02).</w:t>
      </w:r>
      <w:r w:rsidR="000A5C4F">
        <w:t xml:space="preserve"> </w:t>
      </w:r>
      <w:r w:rsidR="002D3CFC">
        <w:t>Thus,</w:t>
      </w:r>
      <w:r w:rsidR="000A5C4F">
        <w:t xml:space="preserve"> </w:t>
      </w:r>
      <w:r w:rsidR="002D3CFC">
        <w:t>in</w:t>
      </w:r>
      <w:r w:rsidR="000A5C4F">
        <w:t xml:space="preserve"> </w:t>
      </w:r>
      <w:r w:rsidR="002D3CFC">
        <w:t>these</w:t>
      </w:r>
      <w:r w:rsidR="000A5C4F">
        <w:t xml:space="preserve"> </w:t>
      </w:r>
      <w:r w:rsidR="002D3CFC">
        <w:t>two</w:t>
      </w:r>
      <w:r w:rsidR="000A5C4F">
        <w:t xml:space="preserve"> </w:t>
      </w:r>
      <w:r w:rsidR="002D3CFC">
        <w:t>randomised</w:t>
      </w:r>
      <w:r w:rsidR="000A5C4F">
        <w:t xml:space="preserve"> </w:t>
      </w:r>
      <w:r w:rsidR="002D3CFC">
        <w:t>trials,</w:t>
      </w:r>
      <w:r w:rsidR="000A5C4F">
        <w:t xml:space="preserve"> </w:t>
      </w:r>
      <w:r w:rsidR="002D3CFC">
        <w:t>comparing</w:t>
      </w:r>
      <w:r w:rsidR="000A5C4F">
        <w:t xml:space="preserve"> </w:t>
      </w:r>
      <w:r w:rsidR="002D3CFC">
        <w:t>the</w:t>
      </w:r>
      <w:r w:rsidR="000A5C4F">
        <w:t xml:space="preserve"> </w:t>
      </w:r>
      <w:r w:rsidR="002D3CFC">
        <w:t>PCSK9</w:t>
      </w:r>
      <w:r w:rsidR="000A5C4F">
        <w:t xml:space="preserve"> </w:t>
      </w:r>
      <w:r w:rsidR="002D3CFC">
        <w:t>inhibitor</w:t>
      </w:r>
      <w:r w:rsidR="000A5C4F">
        <w:t xml:space="preserve"> </w:t>
      </w:r>
      <w:proofErr w:type="spellStart"/>
      <w:r w:rsidR="002D3CFC">
        <w:t>bococizumab</w:t>
      </w:r>
      <w:proofErr w:type="spellEnd"/>
      <w:r w:rsidR="000A5C4F">
        <w:t xml:space="preserve"> </w:t>
      </w:r>
      <w:r w:rsidR="002D3CFC">
        <w:t>with</w:t>
      </w:r>
      <w:r w:rsidR="000A5C4F">
        <w:t xml:space="preserve"> </w:t>
      </w:r>
      <w:r w:rsidR="002D3CFC">
        <w:t>placebo,</w:t>
      </w:r>
      <w:r w:rsidR="000A5C4F">
        <w:t xml:space="preserve"> </w:t>
      </w:r>
      <w:r w:rsidR="002D3CFC">
        <w:t>that</w:t>
      </w:r>
      <w:r w:rsidR="000A5C4F">
        <w:t xml:space="preserve"> </w:t>
      </w:r>
      <w:r w:rsidR="002D3CFC">
        <w:t>were</w:t>
      </w:r>
      <w:r w:rsidR="000A5C4F">
        <w:t xml:space="preserve"> </w:t>
      </w:r>
      <w:r w:rsidR="002D3CFC">
        <w:t>prematurely</w:t>
      </w:r>
      <w:r w:rsidR="000A5C4F">
        <w:t xml:space="preserve"> </w:t>
      </w:r>
      <w:r w:rsidR="002D3CFC">
        <w:t>discontinued,</w:t>
      </w:r>
      <w:r w:rsidR="000A5C4F">
        <w:t xml:space="preserve"> </w:t>
      </w:r>
      <w:r w:rsidR="002D3CFC">
        <w:t>no</w:t>
      </w:r>
      <w:r w:rsidR="000A5C4F">
        <w:t xml:space="preserve"> </w:t>
      </w:r>
      <w:r w:rsidR="002D3CFC">
        <w:t>significant</w:t>
      </w:r>
      <w:r w:rsidR="000A5C4F">
        <w:t xml:space="preserve"> </w:t>
      </w:r>
      <w:r w:rsidR="002D3CFC">
        <w:t>benefit</w:t>
      </w:r>
      <w:r w:rsidR="000A5C4F">
        <w:t xml:space="preserve"> </w:t>
      </w:r>
      <w:r w:rsidR="002D3CFC">
        <w:t>of</w:t>
      </w:r>
      <w:r w:rsidR="000A5C4F">
        <w:t xml:space="preserve"> </w:t>
      </w:r>
      <w:proofErr w:type="spellStart"/>
      <w:r w:rsidR="002D3CFC">
        <w:t>bococizumab</w:t>
      </w:r>
      <w:proofErr w:type="spellEnd"/>
      <w:r w:rsidR="000A5C4F">
        <w:t xml:space="preserve"> </w:t>
      </w:r>
      <w:r w:rsidR="002D3CFC">
        <w:t>was</w:t>
      </w:r>
      <w:r w:rsidR="000A5C4F">
        <w:t xml:space="preserve"> </w:t>
      </w:r>
      <w:r w:rsidR="002D3CFC">
        <w:t>observed</w:t>
      </w:r>
      <w:r w:rsidR="000A5C4F">
        <w:t xml:space="preserve"> </w:t>
      </w:r>
      <w:r w:rsidR="002D3CFC">
        <w:t>on</w:t>
      </w:r>
      <w:r w:rsidR="000A5C4F">
        <w:t xml:space="preserve"> </w:t>
      </w:r>
      <w:r w:rsidR="002D3CFC">
        <w:t>the</w:t>
      </w:r>
      <w:r w:rsidR="000A5C4F">
        <w:t xml:space="preserve"> </w:t>
      </w:r>
      <w:r w:rsidR="002D3CFC">
        <w:t>primary</w:t>
      </w:r>
      <w:r w:rsidR="000A5C4F">
        <w:t xml:space="preserve"> </w:t>
      </w:r>
      <w:r w:rsidR="002D3CFC">
        <w:t>end</w:t>
      </w:r>
      <w:r w:rsidR="000A5C4F">
        <w:t xml:space="preserve"> </w:t>
      </w:r>
      <w:r w:rsidR="002D3CFC">
        <w:t>point</w:t>
      </w:r>
      <w:r w:rsidR="000A5C4F">
        <w:t xml:space="preserve"> </w:t>
      </w:r>
      <w:r w:rsidR="002D3CFC">
        <w:t>in</w:t>
      </w:r>
      <w:r w:rsidR="000A5C4F">
        <w:t xml:space="preserve"> </w:t>
      </w:r>
      <w:r w:rsidR="002D3CFC">
        <w:t>the</w:t>
      </w:r>
      <w:r w:rsidR="000A5C4F">
        <w:t xml:space="preserve"> </w:t>
      </w:r>
      <w:r w:rsidR="002D3CFC">
        <w:t>SPIRE-1</w:t>
      </w:r>
      <w:r w:rsidR="000A5C4F">
        <w:t xml:space="preserve"> </w:t>
      </w:r>
      <w:r w:rsidR="002D3CFC">
        <w:t>trial</w:t>
      </w:r>
      <w:r w:rsidR="000A5C4F">
        <w:t xml:space="preserve"> </w:t>
      </w:r>
      <w:r w:rsidR="002D3CFC">
        <w:t>in</w:t>
      </w:r>
      <w:r w:rsidR="000A5C4F">
        <w:t xml:space="preserve"> </w:t>
      </w:r>
      <w:r w:rsidR="002D3CFC">
        <w:t>which</w:t>
      </w:r>
      <w:r w:rsidR="000A5C4F">
        <w:t xml:space="preserve"> </w:t>
      </w:r>
      <w:r w:rsidR="002D3CFC">
        <w:t>there</w:t>
      </w:r>
      <w:r w:rsidR="000A5C4F">
        <w:t xml:space="preserve"> </w:t>
      </w:r>
      <w:r w:rsidR="002D3CFC">
        <w:t>was</w:t>
      </w:r>
      <w:r w:rsidR="000A5C4F">
        <w:t xml:space="preserve"> </w:t>
      </w:r>
      <w:r w:rsidR="002D3CFC">
        <w:t>a</w:t>
      </w:r>
      <w:r w:rsidR="000A5C4F">
        <w:t xml:space="preserve"> </w:t>
      </w:r>
      <w:r w:rsidR="002D3CFC">
        <w:t>shorter</w:t>
      </w:r>
      <w:r w:rsidR="000A5C4F">
        <w:t xml:space="preserve"> </w:t>
      </w:r>
      <w:r w:rsidR="002D3CFC">
        <w:t>observation</w:t>
      </w:r>
      <w:r w:rsidR="000A5C4F">
        <w:t xml:space="preserve"> </w:t>
      </w:r>
      <w:r w:rsidR="002D3CFC">
        <w:t>period</w:t>
      </w:r>
      <w:r w:rsidR="000A5C4F">
        <w:t xml:space="preserve"> </w:t>
      </w:r>
      <w:r w:rsidR="002D3CFC">
        <w:t>of</w:t>
      </w:r>
      <w:r w:rsidR="000A5C4F">
        <w:t xml:space="preserve"> </w:t>
      </w:r>
      <w:r w:rsidR="002D3CFC">
        <w:t>lower</w:t>
      </w:r>
      <w:r w:rsidR="000A5C4F">
        <w:t xml:space="preserve"> </w:t>
      </w:r>
      <w:r w:rsidR="002D3CFC">
        <w:t>risk</w:t>
      </w:r>
      <w:r w:rsidR="000A5C4F">
        <w:t xml:space="preserve"> </w:t>
      </w:r>
      <w:r w:rsidR="002D3CFC">
        <w:t>patients</w:t>
      </w:r>
      <w:r w:rsidR="000A5C4F">
        <w:t xml:space="preserve"> </w:t>
      </w:r>
      <w:r w:rsidR="002D3CFC">
        <w:t>as</w:t>
      </w:r>
      <w:r w:rsidR="000A5C4F">
        <w:t xml:space="preserve"> </w:t>
      </w:r>
      <w:r w:rsidR="002D3CFC">
        <w:t>compared</w:t>
      </w:r>
      <w:r w:rsidR="000A5C4F">
        <w:t xml:space="preserve"> </w:t>
      </w:r>
      <w:r w:rsidR="002D3CFC">
        <w:t>with</w:t>
      </w:r>
      <w:r w:rsidR="000A5C4F">
        <w:t xml:space="preserve"> </w:t>
      </w:r>
      <w:r w:rsidR="002D3CFC">
        <w:t>a</w:t>
      </w:r>
      <w:r w:rsidR="000A5C4F">
        <w:t xml:space="preserve"> </w:t>
      </w:r>
      <w:r w:rsidR="002D3CFC">
        <w:t>significant</w:t>
      </w:r>
      <w:r w:rsidR="000A5C4F">
        <w:t xml:space="preserve"> </w:t>
      </w:r>
      <w:r w:rsidR="002D3CFC">
        <w:t>benefit</w:t>
      </w:r>
      <w:r w:rsidR="000A5C4F">
        <w:t xml:space="preserve"> </w:t>
      </w:r>
      <w:r w:rsidR="002D3CFC">
        <w:t>in</w:t>
      </w:r>
      <w:r w:rsidR="000A5C4F">
        <w:t xml:space="preserve"> </w:t>
      </w:r>
      <w:r w:rsidR="002D3CFC">
        <w:t>the</w:t>
      </w:r>
      <w:r w:rsidR="000A5C4F">
        <w:t xml:space="preserve"> </w:t>
      </w:r>
      <w:r w:rsidR="002D3CFC">
        <w:t>SPIRE-2</w:t>
      </w:r>
      <w:r w:rsidR="000A5C4F">
        <w:t xml:space="preserve"> </w:t>
      </w:r>
      <w:r w:rsidR="002D3CFC">
        <w:t>trial</w:t>
      </w:r>
      <w:r w:rsidR="000A5C4F">
        <w:t xml:space="preserve"> </w:t>
      </w:r>
      <w:r w:rsidR="002D3CFC">
        <w:t>where</w:t>
      </w:r>
      <w:r w:rsidR="000A5C4F">
        <w:t xml:space="preserve"> </w:t>
      </w:r>
      <w:r w:rsidR="002D3CFC">
        <w:t>patients</w:t>
      </w:r>
      <w:r w:rsidR="000A5C4F">
        <w:t xml:space="preserve"> </w:t>
      </w:r>
      <w:r w:rsidR="002D3CFC">
        <w:t>were</w:t>
      </w:r>
      <w:r w:rsidR="000A5C4F">
        <w:t xml:space="preserve"> </w:t>
      </w:r>
      <w:r w:rsidR="002D3CFC">
        <w:t>at</w:t>
      </w:r>
      <w:r w:rsidR="000A5C4F">
        <w:t xml:space="preserve"> </w:t>
      </w:r>
      <w:r w:rsidR="002D3CFC">
        <w:t>higher</w:t>
      </w:r>
      <w:r w:rsidR="000A5C4F">
        <w:t xml:space="preserve"> </w:t>
      </w:r>
      <w:r w:rsidR="002D3CFC">
        <w:t>risk</w:t>
      </w:r>
      <w:r w:rsidR="000A5C4F">
        <w:t xml:space="preserve"> </w:t>
      </w:r>
      <w:r w:rsidR="002D3CFC">
        <w:t>and</w:t>
      </w:r>
      <w:r w:rsidR="000A5C4F">
        <w:t xml:space="preserve"> </w:t>
      </w:r>
      <w:r w:rsidR="002D3CFC">
        <w:t>were</w:t>
      </w:r>
      <w:r w:rsidR="000A5C4F">
        <w:t xml:space="preserve"> </w:t>
      </w:r>
      <w:r w:rsidR="002D3CFC">
        <w:t>treated</w:t>
      </w:r>
      <w:r w:rsidR="000A5C4F">
        <w:t xml:space="preserve"> </w:t>
      </w:r>
      <w:r w:rsidR="002D3CFC">
        <w:t>for</w:t>
      </w:r>
      <w:r w:rsidR="000A5C4F">
        <w:t xml:space="preserve"> </w:t>
      </w:r>
      <w:r w:rsidR="002D3CFC">
        <w:t>a</w:t>
      </w:r>
      <w:r w:rsidR="000A5C4F">
        <w:t xml:space="preserve"> </w:t>
      </w:r>
      <w:r w:rsidR="002D3CFC">
        <w:t>longer</w:t>
      </w:r>
      <w:r w:rsidR="000A5C4F">
        <w:t xml:space="preserve"> </w:t>
      </w:r>
      <w:r w:rsidR="002D3CFC">
        <w:t>period.</w:t>
      </w:r>
    </w:p>
    <w:p w:rsidR="002D3CFC" w:rsidRDefault="002D3CFC" w:rsidP="002D3CFC">
      <w:r>
        <w:t>Based</w:t>
      </w:r>
      <w:r w:rsidR="000A5C4F">
        <w:t xml:space="preserve"> </w:t>
      </w:r>
      <w:r>
        <w:t>on</w:t>
      </w:r>
      <w:r w:rsidR="000A5C4F">
        <w:t xml:space="preserve"> </w:t>
      </w:r>
      <w:r>
        <w:t>the</w:t>
      </w:r>
      <w:r w:rsidR="000A5C4F">
        <w:t xml:space="preserve"> </w:t>
      </w:r>
      <w:r>
        <w:t>initial</w:t>
      </w:r>
      <w:r w:rsidR="000A5C4F">
        <w:t xml:space="preserve"> </w:t>
      </w:r>
      <w:r>
        <w:t>submission,</w:t>
      </w:r>
      <w:r w:rsidR="000A5C4F">
        <w:t xml:space="preserve"> </w:t>
      </w:r>
      <w:r>
        <w:t>the</w:t>
      </w:r>
      <w:r w:rsidR="000A5C4F">
        <w:t xml:space="preserve"> </w:t>
      </w:r>
      <w:r>
        <w:t>data</w:t>
      </w:r>
      <w:r w:rsidR="000A5C4F">
        <w:t xml:space="preserve"> </w:t>
      </w:r>
      <w:r>
        <w:t>for</w:t>
      </w:r>
      <w:r w:rsidR="000A5C4F">
        <w:t xml:space="preserve"> </w:t>
      </w:r>
      <w:r>
        <w:t>the</w:t>
      </w:r>
      <w:r w:rsidR="000A5C4F">
        <w:t xml:space="preserve"> </w:t>
      </w:r>
      <w:r>
        <w:t>ODYSSEY</w:t>
      </w:r>
      <w:r w:rsidR="000A5C4F">
        <w:t xml:space="preserve"> </w:t>
      </w:r>
      <w:r>
        <w:t>Phase</w:t>
      </w:r>
      <w:r w:rsidR="000A5C4F">
        <w:t xml:space="preserve"> </w:t>
      </w:r>
      <w:r>
        <w:t>III</w:t>
      </w:r>
      <w:r w:rsidR="000A5C4F">
        <w:t xml:space="preserve"> </w:t>
      </w:r>
      <w:r>
        <w:t>program</w:t>
      </w:r>
      <w:r w:rsidR="000A5C4F">
        <w:t xml:space="preserve"> </w:t>
      </w:r>
      <w:r>
        <w:t>supports</w:t>
      </w:r>
      <w:r w:rsidR="000A5C4F">
        <w:t xml:space="preserve"> </w:t>
      </w:r>
      <w:r>
        <w:t>a</w:t>
      </w:r>
      <w:r w:rsidR="000A5C4F">
        <w:t xml:space="preserve"> </w:t>
      </w:r>
      <w:r>
        <w:t>favourable</w:t>
      </w:r>
      <w:r w:rsidR="000A5C4F">
        <w:t xml:space="preserve"> </w:t>
      </w:r>
      <w:r>
        <w:t>benefit-risk</w:t>
      </w:r>
      <w:r w:rsidR="000A5C4F">
        <w:t xml:space="preserve"> </w:t>
      </w:r>
      <w:r>
        <w:t>profile</w:t>
      </w:r>
      <w:r w:rsidR="000A5C4F">
        <w:t xml:space="preserve"> </w:t>
      </w:r>
      <w:r>
        <w:t>for</w:t>
      </w:r>
      <w:r w:rsidR="000A5C4F">
        <w:t xml:space="preserve"> </w:t>
      </w:r>
      <w:r>
        <w:t>alir</w:t>
      </w:r>
      <w:r w:rsidR="00A90134">
        <w:t>ocumab</w:t>
      </w:r>
      <w:r w:rsidR="000A5C4F">
        <w:t xml:space="preserve"> </w:t>
      </w:r>
      <w:r w:rsidR="00A90134">
        <w:t>across</w:t>
      </w:r>
      <w:r w:rsidR="000A5C4F">
        <w:t xml:space="preserve"> </w:t>
      </w:r>
      <w:r w:rsidR="00A90134">
        <w:t>the</w:t>
      </w:r>
      <w:r w:rsidR="000A5C4F">
        <w:t xml:space="preserve"> </w:t>
      </w:r>
      <w:r w:rsidR="00A90134">
        <w:t>different</w:t>
      </w:r>
      <w:r w:rsidR="000A5C4F">
        <w:t xml:space="preserve"> </w:t>
      </w:r>
      <w:r w:rsidR="00A90134">
        <w:t>evaluated</w:t>
      </w:r>
      <w:r w:rsidR="000A5C4F">
        <w:t xml:space="preserve"> </w:t>
      </w:r>
      <w:r w:rsidR="00A90134">
        <w:t>populations,</w:t>
      </w:r>
      <w:r w:rsidR="000A5C4F">
        <w:t xml:space="preserve"> </w:t>
      </w:r>
      <w:r w:rsidR="00A90134">
        <w:t>with</w:t>
      </w:r>
      <w:r w:rsidR="000A5C4F">
        <w:t xml:space="preserve"> </w:t>
      </w:r>
      <w:r w:rsidR="00A90134">
        <w:t>a</w:t>
      </w:r>
      <w:r w:rsidR="000A5C4F">
        <w:t xml:space="preserve"> </w:t>
      </w:r>
      <w:r w:rsidR="00A90134">
        <w:t>significant</w:t>
      </w:r>
      <w:r w:rsidR="000A5C4F">
        <w:t xml:space="preserve"> </w:t>
      </w:r>
      <w:r w:rsidR="00A90134">
        <w:t>reduction</w:t>
      </w:r>
      <w:r w:rsidR="000A5C4F">
        <w:t xml:space="preserve"> </w:t>
      </w:r>
      <w:r w:rsidR="00A90134">
        <w:t>of</w:t>
      </w:r>
      <w:r w:rsidR="000A5C4F">
        <w:t xml:space="preserve"> </w:t>
      </w:r>
      <w:r w:rsidR="00A90134">
        <w:t>LDL-C</w:t>
      </w:r>
      <w:r w:rsidR="000A5C4F">
        <w:t xml:space="preserve"> </w:t>
      </w:r>
      <w:r w:rsidR="00597811">
        <w:t>levels</w:t>
      </w:r>
      <w:r w:rsidR="000A5C4F">
        <w:t xml:space="preserve"> </w:t>
      </w:r>
      <w:r w:rsidR="00597811">
        <w:t>in</w:t>
      </w:r>
      <w:r w:rsidR="000A5C4F">
        <w:t xml:space="preserve"> </w:t>
      </w:r>
      <w:r w:rsidR="00597811">
        <w:t>both</w:t>
      </w:r>
      <w:r w:rsidR="000A5C4F">
        <w:t xml:space="preserve"> </w:t>
      </w:r>
      <w:r w:rsidR="00597811">
        <w:t>the</w:t>
      </w:r>
      <w:r w:rsidR="000A5C4F">
        <w:t xml:space="preserve"> </w:t>
      </w:r>
      <w:proofErr w:type="spellStart"/>
      <w:r w:rsidR="00597811">
        <w:t>heFH</w:t>
      </w:r>
      <w:proofErr w:type="spellEnd"/>
      <w:r w:rsidR="000A5C4F">
        <w:t xml:space="preserve"> </w:t>
      </w:r>
      <w:r w:rsidR="00597811">
        <w:t>and</w:t>
      </w:r>
      <w:r w:rsidR="000A5C4F">
        <w:t xml:space="preserve"> </w:t>
      </w:r>
      <w:r w:rsidR="00597811">
        <w:t>non</w:t>
      </w:r>
      <w:r w:rsidR="000A5C4F">
        <w:t xml:space="preserve"> </w:t>
      </w:r>
      <w:r w:rsidR="00A90134">
        <w:t>FH</w:t>
      </w:r>
      <w:r w:rsidR="000A5C4F">
        <w:t xml:space="preserve"> </w:t>
      </w:r>
      <w:r w:rsidR="00A90134">
        <w:t>populations</w:t>
      </w:r>
      <w:r w:rsidR="000A5C4F">
        <w:t xml:space="preserve"> </w:t>
      </w:r>
      <w:r w:rsidR="00A90134">
        <w:t>and</w:t>
      </w:r>
      <w:r w:rsidR="000A5C4F">
        <w:t xml:space="preserve"> </w:t>
      </w:r>
      <w:r w:rsidR="00A90134">
        <w:t>acceptable</w:t>
      </w:r>
      <w:r w:rsidR="000A5C4F">
        <w:t xml:space="preserve"> </w:t>
      </w:r>
      <w:r w:rsidR="00A90134">
        <w:t>safety</w:t>
      </w:r>
      <w:r w:rsidR="000A5C4F">
        <w:t xml:space="preserve"> </w:t>
      </w:r>
      <w:r w:rsidR="00A90134">
        <w:t>profile.</w:t>
      </w:r>
      <w:r w:rsidR="000A5C4F">
        <w:t xml:space="preserve"> </w:t>
      </w:r>
      <w:r w:rsidR="00A90134">
        <w:t>With</w:t>
      </w:r>
      <w:r w:rsidR="000A5C4F">
        <w:t xml:space="preserve"> </w:t>
      </w:r>
      <w:r w:rsidR="00A90134">
        <w:t>the</w:t>
      </w:r>
      <w:r w:rsidR="000A5C4F">
        <w:t xml:space="preserve"> </w:t>
      </w:r>
      <w:r w:rsidR="00A90134">
        <w:t>completion</w:t>
      </w:r>
      <w:r w:rsidR="000A5C4F">
        <w:t xml:space="preserve"> </w:t>
      </w:r>
      <w:r w:rsidR="00A90134">
        <w:t>of</w:t>
      </w:r>
      <w:r w:rsidR="000A5C4F">
        <w:t xml:space="preserve"> </w:t>
      </w:r>
      <w:r w:rsidR="00A90134">
        <w:t>the</w:t>
      </w:r>
      <w:r w:rsidR="000A5C4F">
        <w:t xml:space="preserve"> </w:t>
      </w:r>
      <w:r w:rsidR="00A90134">
        <w:t>studies</w:t>
      </w:r>
      <w:r w:rsidR="000A5C4F">
        <w:t xml:space="preserve"> </w:t>
      </w:r>
      <w:r w:rsidR="00A90134">
        <w:t>still</w:t>
      </w:r>
      <w:r w:rsidR="000A5C4F">
        <w:t xml:space="preserve"> </w:t>
      </w:r>
      <w:r w:rsidR="00A90134">
        <w:t>ongoing</w:t>
      </w:r>
      <w:r w:rsidR="000A5C4F">
        <w:t xml:space="preserve"> </w:t>
      </w:r>
      <w:r w:rsidR="00A90134">
        <w:t>at</w:t>
      </w:r>
      <w:r w:rsidR="000A5C4F">
        <w:t xml:space="preserve"> </w:t>
      </w:r>
      <w:r w:rsidR="00A90134">
        <w:t>the</w:t>
      </w:r>
      <w:r w:rsidR="000A5C4F">
        <w:t xml:space="preserve"> </w:t>
      </w:r>
      <w:r w:rsidR="00A90134">
        <w:t>time</w:t>
      </w:r>
      <w:r w:rsidR="000A5C4F">
        <w:t xml:space="preserve"> </w:t>
      </w:r>
      <w:r w:rsidR="00A90134">
        <w:t>of</w:t>
      </w:r>
      <w:r w:rsidR="000A5C4F">
        <w:t xml:space="preserve"> </w:t>
      </w:r>
      <w:r w:rsidR="00A90134">
        <w:t>the</w:t>
      </w:r>
      <w:r w:rsidR="000A5C4F">
        <w:t xml:space="preserve"> </w:t>
      </w:r>
      <w:r w:rsidR="00A90134">
        <w:t>initial</w:t>
      </w:r>
      <w:r w:rsidR="000A5C4F">
        <w:t xml:space="preserve"> </w:t>
      </w:r>
      <w:r w:rsidR="00A90134">
        <w:t>submission,</w:t>
      </w:r>
      <w:r w:rsidR="000A5C4F">
        <w:t xml:space="preserve"> </w:t>
      </w:r>
      <w:r w:rsidR="00A90134">
        <w:t>efficacy</w:t>
      </w:r>
      <w:r w:rsidR="000A5C4F">
        <w:t xml:space="preserve"> </w:t>
      </w:r>
      <w:r w:rsidR="00A90134">
        <w:t>of</w:t>
      </w:r>
      <w:r w:rsidR="000A5C4F">
        <w:t xml:space="preserve"> </w:t>
      </w:r>
      <w:r w:rsidR="00A90134">
        <w:t>alirocumab</w:t>
      </w:r>
      <w:r w:rsidR="000A5C4F">
        <w:t xml:space="preserve"> </w:t>
      </w:r>
      <w:r w:rsidR="00A90134">
        <w:t>was</w:t>
      </w:r>
      <w:r w:rsidR="000A5C4F">
        <w:t xml:space="preserve"> </w:t>
      </w:r>
      <w:r w:rsidR="00A90134">
        <w:t>confirmed</w:t>
      </w:r>
      <w:r w:rsidR="000A5C4F">
        <w:t xml:space="preserve"> </w:t>
      </w:r>
      <w:r w:rsidR="00A90134">
        <w:t>over</w:t>
      </w:r>
      <w:r w:rsidR="000A5C4F">
        <w:t xml:space="preserve"> </w:t>
      </w:r>
      <w:r w:rsidR="00A90134">
        <w:t>time</w:t>
      </w:r>
      <w:r w:rsidR="000A5C4F">
        <w:t xml:space="preserve"> </w:t>
      </w:r>
      <w:r w:rsidR="00A90134">
        <w:t>with</w:t>
      </w:r>
      <w:r w:rsidR="000A5C4F">
        <w:t xml:space="preserve"> </w:t>
      </w:r>
      <w:r w:rsidR="00A90134">
        <w:t>a</w:t>
      </w:r>
      <w:r w:rsidR="000A5C4F">
        <w:t xml:space="preserve"> </w:t>
      </w:r>
      <w:r w:rsidR="00A90134">
        <w:t>maintenance</w:t>
      </w:r>
      <w:r w:rsidR="000A5C4F">
        <w:t xml:space="preserve"> </w:t>
      </w:r>
      <w:r w:rsidR="00A90134">
        <w:t>of</w:t>
      </w:r>
      <w:r w:rsidR="000A5C4F">
        <w:t xml:space="preserve"> </w:t>
      </w:r>
      <w:r w:rsidR="00A90134">
        <w:lastRenderedPageBreak/>
        <w:t>the</w:t>
      </w:r>
      <w:r w:rsidR="000A5C4F">
        <w:t xml:space="preserve"> </w:t>
      </w:r>
      <w:r w:rsidR="00A90134">
        <w:t>efficacy</w:t>
      </w:r>
      <w:r w:rsidR="000A5C4F">
        <w:t xml:space="preserve"> </w:t>
      </w:r>
      <w:r w:rsidR="00A90134">
        <w:t>up</w:t>
      </w:r>
      <w:r w:rsidR="000A5C4F">
        <w:t xml:space="preserve"> </w:t>
      </w:r>
      <w:r w:rsidR="00A90134">
        <w:t>to</w:t>
      </w:r>
      <w:r w:rsidR="000A5C4F">
        <w:t xml:space="preserve"> </w:t>
      </w:r>
      <w:r w:rsidR="00A90134">
        <w:t>2</w:t>
      </w:r>
      <w:r w:rsidR="000A5C4F">
        <w:t xml:space="preserve"> </w:t>
      </w:r>
      <w:r w:rsidR="00A90134">
        <w:t>years.</w:t>
      </w:r>
      <w:r w:rsidR="000A5C4F">
        <w:t xml:space="preserve"> </w:t>
      </w:r>
      <w:r w:rsidR="00A90134">
        <w:t>As</w:t>
      </w:r>
      <w:r w:rsidR="000A5C4F">
        <w:t xml:space="preserve"> </w:t>
      </w:r>
      <w:r w:rsidR="00A90134">
        <w:t>well</w:t>
      </w:r>
      <w:r w:rsidR="000A5C4F">
        <w:t xml:space="preserve"> </w:t>
      </w:r>
      <w:r w:rsidR="00A90134">
        <w:t>as</w:t>
      </w:r>
      <w:r w:rsidR="000A5C4F">
        <w:t xml:space="preserve"> </w:t>
      </w:r>
      <w:r w:rsidR="00A90134">
        <w:t>longer</w:t>
      </w:r>
      <w:r w:rsidR="000A5C4F">
        <w:t xml:space="preserve"> </w:t>
      </w:r>
      <w:r w:rsidR="00A90134">
        <w:t>term</w:t>
      </w:r>
      <w:r w:rsidR="000A5C4F">
        <w:t xml:space="preserve"> </w:t>
      </w:r>
      <w:r w:rsidR="00A90134">
        <w:t>alirocumab</w:t>
      </w:r>
      <w:r w:rsidR="000A5C4F">
        <w:t xml:space="preserve"> </w:t>
      </w:r>
      <w:r w:rsidR="00A90134">
        <w:t>safety</w:t>
      </w:r>
      <w:r w:rsidR="000A5C4F">
        <w:t xml:space="preserve"> </w:t>
      </w:r>
      <w:r w:rsidR="00A90134">
        <w:t>data</w:t>
      </w:r>
      <w:r w:rsidR="000A5C4F">
        <w:t xml:space="preserve"> </w:t>
      </w:r>
      <w:r w:rsidR="00A90134">
        <w:t>confirm</w:t>
      </w:r>
      <w:r w:rsidR="000A5C4F">
        <w:t xml:space="preserve"> </w:t>
      </w:r>
      <w:r w:rsidR="00A90134">
        <w:t>the</w:t>
      </w:r>
      <w:r w:rsidR="000A5C4F">
        <w:t xml:space="preserve"> </w:t>
      </w:r>
      <w:r w:rsidR="00A90134">
        <w:t>good</w:t>
      </w:r>
      <w:r w:rsidR="000A5C4F">
        <w:t xml:space="preserve"> </w:t>
      </w:r>
      <w:r w:rsidR="00A90134">
        <w:t>safety</w:t>
      </w:r>
      <w:r w:rsidR="000A5C4F">
        <w:t xml:space="preserve"> </w:t>
      </w:r>
      <w:r w:rsidR="00A90134">
        <w:t>profile</w:t>
      </w:r>
      <w:r w:rsidR="000A5C4F">
        <w:t xml:space="preserve"> </w:t>
      </w:r>
      <w:r w:rsidR="00A90134">
        <w:t>in</w:t>
      </w:r>
      <w:r w:rsidR="000A5C4F">
        <w:t xml:space="preserve"> </w:t>
      </w:r>
      <w:r w:rsidR="00A90134">
        <w:t>long</w:t>
      </w:r>
      <w:r w:rsidR="000A5C4F">
        <w:t xml:space="preserve"> </w:t>
      </w:r>
      <w:r w:rsidR="00A90134">
        <w:t>term</w:t>
      </w:r>
      <w:r w:rsidR="000A5C4F">
        <w:t xml:space="preserve"> </w:t>
      </w:r>
      <w:r w:rsidR="00A90134">
        <w:t>use</w:t>
      </w:r>
      <w:r w:rsidR="000A5C4F">
        <w:t xml:space="preserve"> </w:t>
      </w:r>
      <w:r w:rsidR="00A90134">
        <w:t>and</w:t>
      </w:r>
      <w:r w:rsidR="000A5C4F">
        <w:t xml:space="preserve"> </w:t>
      </w:r>
      <w:r w:rsidR="00A90134">
        <w:t>are</w:t>
      </w:r>
      <w:r w:rsidR="000A5C4F">
        <w:t xml:space="preserve"> </w:t>
      </w:r>
      <w:r w:rsidR="00A90134">
        <w:t>consistent</w:t>
      </w:r>
      <w:r w:rsidR="000A5C4F">
        <w:t xml:space="preserve"> </w:t>
      </w:r>
      <w:r w:rsidR="00A90134">
        <w:t>with</w:t>
      </w:r>
      <w:r w:rsidR="000A5C4F">
        <w:t xml:space="preserve"> </w:t>
      </w:r>
      <w:r w:rsidR="00A90134">
        <w:t>the</w:t>
      </w:r>
      <w:r w:rsidR="000A5C4F">
        <w:t xml:space="preserve"> </w:t>
      </w:r>
      <w:r w:rsidR="00A90134">
        <w:t>safety</w:t>
      </w:r>
      <w:r w:rsidR="000A5C4F">
        <w:t xml:space="preserve"> </w:t>
      </w:r>
      <w:r w:rsidR="00A90134">
        <w:t>profile</w:t>
      </w:r>
      <w:r w:rsidR="000A5C4F">
        <w:t xml:space="preserve"> </w:t>
      </w:r>
      <w:r w:rsidR="00A90134">
        <w:t>reported</w:t>
      </w:r>
      <w:r w:rsidR="000A5C4F">
        <w:t xml:space="preserve"> </w:t>
      </w:r>
      <w:r w:rsidR="00A90134">
        <w:t>at</w:t>
      </w:r>
      <w:r w:rsidR="000A5C4F">
        <w:t xml:space="preserve"> </w:t>
      </w:r>
      <w:r w:rsidR="00A90134">
        <w:t>the</w:t>
      </w:r>
      <w:r w:rsidR="000A5C4F">
        <w:t xml:space="preserve"> </w:t>
      </w:r>
      <w:r w:rsidR="00A90134">
        <w:t>time</w:t>
      </w:r>
      <w:r w:rsidR="000A5C4F">
        <w:t xml:space="preserve"> </w:t>
      </w:r>
      <w:r w:rsidR="00A90134">
        <w:t>of</w:t>
      </w:r>
      <w:r w:rsidR="000A5C4F">
        <w:t xml:space="preserve"> </w:t>
      </w:r>
      <w:r w:rsidR="00A90134">
        <w:t>Praluent</w:t>
      </w:r>
      <w:r w:rsidR="000A5C4F">
        <w:t xml:space="preserve"> </w:t>
      </w:r>
      <w:r w:rsidR="00A90134">
        <w:t>registration.</w:t>
      </w:r>
      <w:r w:rsidR="000A5C4F">
        <w:t xml:space="preserve"> </w:t>
      </w:r>
      <w:r w:rsidR="00A90134">
        <w:t>In</w:t>
      </w:r>
      <w:r w:rsidR="000A5C4F">
        <w:t xml:space="preserve"> </w:t>
      </w:r>
      <w:r w:rsidR="00A90134">
        <w:t>addition</w:t>
      </w:r>
      <w:r w:rsidR="000A5C4F">
        <w:t xml:space="preserve"> </w:t>
      </w:r>
      <w:r w:rsidR="00A90134">
        <w:t>the</w:t>
      </w:r>
      <w:r w:rsidR="000A5C4F">
        <w:t xml:space="preserve"> </w:t>
      </w:r>
      <w:r w:rsidR="00A90134">
        <w:t>positive</w:t>
      </w:r>
      <w:r w:rsidR="000A5C4F">
        <w:t xml:space="preserve"> </w:t>
      </w:r>
      <w:r w:rsidR="00A90134">
        <w:t>trend</w:t>
      </w:r>
      <w:r w:rsidR="000A5C4F">
        <w:t xml:space="preserve"> </w:t>
      </w:r>
      <w:r w:rsidR="00A90134">
        <w:t>with</w:t>
      </w:r>
      <w:r w:rsidR="000A5C4F">
        <w:t xml:space="preserve"> </w:t>
      </w:r>
      <w:r w:rsidR="00A90134">
        <w:t>regard</w:t>
      </w:r>
      <w:r w:rsidR="000A5C4F">
        <w:t xml:space="preserve"> </w:t>
      </w:r>
      <w:r w:rsidR="00A90134">
        <w:t>to</w:t>
      </w:r>
      <w:r w:rsidR="000A5C4F">
        <w:t xml:space="preserve"> </w:t>
      </w:r>
      <w:r w:rsidR="00A90134">
        <w:t>the</w:t>
      </w:r>
      <w:r w:rsidR="000A5C4F">
        <w:t xml:space="preserve"> </w:t>
      </w:r>
      <w:r w:rsidR="00A90134">
        <w:t>CV</w:t>
      </w:r>
      <w:r w:rsidR="000A5C4F">
        <w:t xml:space="preserve"> </w:t>
      </w:r>
      <w:r w:rsidR="00A90134">
        <w:t>outcome</w:t>
      </w:r>
      <w:r w:rsidR="000A5C4F">
        <w:t xml:space="preserve"> </w:t>
      </w:r>
      <w:r w:rsidR="00A90134">
        <w:t>data</w:t>
      </w:r>
      <w:r w:rsidR="000A5C4F">
        <w:t xml:space="preserve"> </w:t>
      </w:r>
      <w:r w:rsidR="00A90134">
        <w:t>observed</w:t>
      </w:r>
      <w:r w:rsidR="000A5C4F">
        <w:t xml:space="preserve"> </w:t>
      </w:r>
      <w:r w:rsidR="00A90134">
        <w:t>in</w:t>
      </w:r>
      <w:r w:rsidR="000A5C4F">
        <w:t xml:space="preserve"> </w:t>
      </w:r>
      <w:r w:rsidR="00A90134">
        <w:t>the</w:t>
      </w:r>
      <w:r w:rsidR="000A5C4F">
        <w:t xml:space="preserve"> </w:t>
      </w:r>
      <w:r w:rsidR="00A90134">
        <w:t>alirocumab</w:t>
      </w:r>
      <w:r w:rsidR="000A5C4F">
        <w:t xml:space="preserve"> </w:t>
      </w:r>
      <w:r w:rsidR="00A90134">
        <w:t>Phase</w:t>
      </w:r>
      <w:r w:rsidR="000A5C4F">
        <w:t xml:space="preserve"> </w:t>
      </w:r>
      <w:r w:rsidR="00A90134">
        <w:t>III</w:t>
      </w:r>
      <w:r w:rsidR="000A5C4F">
        <w:t xml:space="preserve"> </w:t>
      </w:r>
      <w:r w:rsidR="00A90134">
        <w:t>studies</w:t>
      </w:r>
      <w:r w:rsidR="000A5C4F">
        <w:t xml:space="preserve"> </w:t>
      </w:r>
      <w:r w:rsidR="00A90134">
        <w:t>and</w:t>
      </w:r>
      <w:r w:rsidR="000A5C4F">
        <w:t xml:space="preserve"> </w:t>
      </w:r>
      <w:r w:rsidR="00A90134">
        <w:t>the</w:t>
      </w:r>
      <w:r w:rsidR="000A5C4F">
        <w:t xml:space="preserve"> </w:t>
      </w:r>
      <w:r w:rsidR="00A90134">
        <w:t>confirmation</w:t>
      </w:r>
      <w:r w:rsidR="000A5C4F">
        <w:t xml:space="preserve"> </w:t>
      </w:r>
      <w:r w:rsidR="00A90134">
        <w:t>of</w:t>
      </w:r>
      <w:r w:rsidR="000A5C4F">
        <w:t xml:space="preserve"> </w:t>
      </w:r>
      <w:r w:rsidR="00A90134">
        <w:t>a</w:t>
      </w:r>
      <w:r w:rsidR="000A5C4F">
        <w:t xml:space="preserve"> </w:t>
      </w:r>
      <w:r w:rsidR="00A90134">
        <w:t>significant</w:t>
      </w:r>
      <w:r w:rsidR="000A5C4F">
        <w:t xml:space="preserve"> </w:t>
      </w:r>
      <w:r w:rsidR="00A90134">
        <w:t>reduction</w:t>
      </w:r>
      <w:r w:rsidR="000A5C4F">
        <w:t xml:space="preserve"> </w:t>
      </w:r>
      <w:r w:rsidR="00A90134">
        <w:t>in</w:t>
      </w:r>
      <w:r w:rsidR="000A5C4F">
        <w:t xml:space="preserve"> </w:t>
      </w:r>
      <w:r w:rsidR="00A90134">
        <w:t>CV</w:t>
      </w:r>
      <w:r w:rsidR="000A5C4F">
        <w:t xml:space="preserve"> </w:t>
      </w:r>
      <w:r w:rsidR="00A90134">
        <w:t>events</w:t>
      </w:r>
      <w:r w:rsidR="000A5C4F">
        <w:t xml:space="preserve"> </w:t>
      </w:r>
      <w:r w:rsidR="00A90134">
        <w:t>seen</w:t>
      </w:r>
      <w:r w:rsidR="000A5C4F">
        <w:t xml:space="preserve"> </w:t>
      </w:r>
      <w:r w:rsidR="00A90134">
        <w:t>through</w:t>
      </w:r>
      <w:r w:rsidR="000A5C4F">
        <w:t xml:space="preserve"> </w:t>
      </w:r>
      <w:r w:rsidR="00A90134">
        <w:t>the</w:t>
      </w:r>
      <w:r w:rsidR="000A5C4F">
        <w:t xml:space="preserve"> </w:t>
      </w:r>
      <w:r w:rsidR="00A90134">
        <w:t>PCSK9</w:t>
      </w:r>
      <w:r w:rsidR="000A5C4F">
        <w:t xml:space="preserve"> </w:t>
      </w:r>
      <w:r w:rsidR="00A90134">
        <w:t>inhibition</w:t>
      </w:r>
      <w:r w:rsidR="000A5C4F">
        <w:t xml:space="preserve"> </w:t>
      </w:r>
      <w:r w:rsidR="00A90134">
        <w:t>by</w:t>
      </w:r>
      <w:r w:rsidR="000A5C4F">
        <w:t xml:space="preserve"> </w:t>
      </w:r>
      <w:r w:rsidR="00A90134">
        <w:t>other</w:t>
      </w:r>
      <w:r w:rsidR="000A5C4F">
        <w:t xml:space="preserve"> </w:t>
      </w:r>
      <w:r w:rsidR="00A90134">
        <w:t>monoclonal</w:t>
      </w:r>
      <w:r w:rsidR="000A5C4F">
        <w:t xml:space="preserve"> </w:t>
      </w:r>
      <w:r w:rsidR="00A90134">
        <w:t>antibodies</w:t>
      </w:r>
      <w:r w:rsidR="000A5C4F">
        <w:t xml:space="preserve"> </w:t>
      </w:r>
      <w:r w:rsidR="00A90134">
        <w:t>are</w:t>
      </w:r>
      <w:r w:rsidR="000A5C4F">
        <w:t xml:space="preserve"> </w:t>
      </w:r>
      <w:r w:rsidR="00A90134">
        <w:t>strong</w:t>
      </w:r>
      <w:r w:rsidR="000A5C4F">
        <w:t xml:space="preserve"> </w:t>
      </w:r>
      <w:r w:rsidR="00A90134">
        <w:t>indicators</w:t>
      </w:r>
      <w:r w:rsidR="000A5C4F">
        <w:t xml:space="preserve"> </w:t>
      </w:r>
      <w:r w:rsidR="00A90134">
        <w:t>in</w:t>
      </w:r>
      <w:r w:rsidR="000A5C4F">
        <w:t xml:space="preserve"> </w:t>
      </w:r>
      <w:r w:rsidR="00A90134">
        <w:t>favour</w:t>
      </w:r>
      <w:r w:rsidR="000A5C4F">
        <w:t xml:space="preserve"> </w:t>
      </w:r>
      <w:r w:rsidR="00A90134">
        <w:t>of</w:t>
      </w:r>
      <w:r w:rsidR="000A5C4F">
        <w:t xml:space="preserve"> </w:t>
      </w:r>
      <w:r w:rsidR="00A90134">
        <w:t>an</w:t>
      </w:r>
      <w:r w:rsidR="000A5C4F">
        <w:t xml:space="preserve"> </w:t>
      </w:r>
      <w:r w:rsidR="00A90134">
        <w:t>effect</w:t>
      </w:r>
      <w:r w:rsidR="000A5C4F">
        <w:t xml:space="preserve"> </w:t>
      </w:r>
      <w:r w:rsidR="00A90134">
        <w:t>on</w:t>
      </w:r>
      <w:r w:rsidR="000A5C4F">
        <w:t xml:space="preserve"> </w:t>
      </w:r>
      <w:r w:rsidR="00A90134">
        <w:t>the</w:t>
      </w:r>
      <w:r w:rsidR="000A5C4F">
        <w:t xml:space="preserve"> </w:t>
      </w:r>
      <w:r w:rsidR="00A90134">
        <w:t>reduction</w:t>
      </w:r>
      <w:r w:rsidR="000A5C4F">
        <w:t xml:space="preserve"> </w:t>
      </w:r>
      <w:r w:rsidR="00A90134">
        <w:t>in</w:t>
      </w:r>
      <w:r w:rsidR="000A5C4F">
        <w:t xml:space="preserve"> </w:t>
      </w:r>
      <w:r w:rsidR="00A90134">
        <w:t>CV</w:t>
      </w:r>
      <w:r w:rsidR="000A5C4F">
        <w:t xml:space="preserve"> </w:t>
      </w:r>
      <w:r w:rsidR="00A90134">
        <w:t>events</w:t>
      </w:r>
      <w:r w:rsidR="000A5C4F">
        <w:t xml:space="preserve"> </w:t>
      </w:r>
      <w:r w:rsidR="00A90134">
        <w:t>with</w:t>
      </w:r>
      <w:r w:rsidR="000A5C4F">
        <w:t xml:space="preserve"> </w:t>
      </w:r>
      <w:r w:rsidR="00A90134">
        <w:t>alirocumab</w:t>
      </w:r>
      <w:r w:rsidR="000A5C4F">
        <w:t xml:space="preserve"> </w:t>
      </w:r>
      <w:r w:rsidR="00A90134">
        <w:t>as</w:t>
      </w:r>
      <w:r w:rsidR="000A5C4F">
        <w:t xml:space="preserve"> </w:t>
      </w:r>
      <w:r w:rsidR="00A90134">
        <w:t>well.</w:t>
      </w:r>
    </w:p>
    <w:p w:rsidR="00683889" w:rsidRPr="00683889" w:rsidRDefault="00683889" w:rsidP="00683889">
      <w:r w:rsidRPr="00683889">
        <w:t>Lastly,</w:t>
      </w:r>
      <w:r w:rsidR="000A5C4F">
        <w:t xml:space="preserve"> </w:t>
      </w:r>
      <w:r w:rsidRPr="00683889">
        <w:t>the</w:t>
      </w:r>
      <w:r w:rsidR="000A5C4F">
        <w:t xml:space="preserve"> </w:t>
      </w:r>
      <w:r w:rsidR="0064697E">
        <w:t>sponsor</w:t>
      </w:r>
      <w:r w:rsidR="000A5C4F">
        <w:t xml:space="preserve"> </w:t>
      </w:r>
      <w:r w:rsidRPr="00683889">
        <w:t>acknowledges</w:t>
      </w:r>
      <w:r w:rsidR="000A5C4F">
        <w:t xml:space="preserve"> </w:t>
      </w:r>
      <w:r w:rsidRPr="00683889">
        <w:t>the</w:t>
      </w:r>
      <w:r w:rsidR="000A5C4F">
        <w:t xml:space="preserve"> </w:t>
      </w:r>
      <w:r w:rsidRPr="00683889">
        <w:t>Delegate’s</w:t>
      </w:r>
      <w:r w:rsidR="000A5C4F">
        <w:t xml:space="preserve"> </w:t>
      </w:r>
      <w:r w:rsidRPr="00683889">
        <w:t>comment</w:t>
      </w:r>
      <w:r w:rsidR="000A5C4F">
        <w:t xml:space="preserve"> </w:t>
      </w:r>
      <w:r w:rsidRPr="00683889">
        <w:t>related</w:t>
      </w:r>
      <w:r w:rsidR="000A5C4F">
        <w:t xml:space="preserve"> </w:t>
      </w:r>
      <w:r w:rsidRPr="00683889">
        <w:t>to</w:t>
      </w:r>
      <w:r w:rsidR="000A5C4F">
        <w:t xml:space="preserve"> </w:t>
      </w:r>
      <w:r w:rsidRPr="00683889">
        <w:t>patients</w:t>
      </w:r>
      <w:r w:rsidR="000A5C4F">
        <w:t xml:space="preserve"> </w:t>
      </w:r>
      <w:r w:rsidRPr="00683889">
        <w:t>for</w:t>
      </w:r>
      <w:r w:rsidR="000A5C4F">
        <w:t xml:space="preserve"> </w:t>
      </w:r>
      <w:r w:rsidRPr="00683889">
        <w:t>whom</w:t>
      </w:r>
      <w:r w:rsidR="000A5C4F">
        <w:t xml:space="preserve"> </w:t>
      </w:r>
      <w:r w:rsidRPr="00683889">
        <w:t>statins</w:t>
      </w:r>
      <w:r w:rsidR="000A5C4F">
        <w:t xml:space="preserve"> </w:t>
      </w:r>
      <w:r w:rsidRPr="00683889">
        <w:t>are</w:t>
      </w:r>
      <w:r w:rsidR="000A5C4F">
        <w:t xml:space="preserve"> </w:t>
      </w:r>
      <w:r w:rsidRPr="00683889">
        <w:t>c</w:t>
      </w:r>
      <w:r w:rsidR="00597811">
        <w:t>ontraindicated.</w:t>
      </w:r>
      <w:r w:rsidR="000A5C4F">
        <w:t xml:space="preserve"> </w:t>
      </w:r>
      <w:r w:rsidR="00597811">
        <w:t>In</w:t>
      </w:r>
      <w:r w:rsidR="000A5C4F">
        <w:t xml:space="preserve"> </w:t>
      </w:r>
      <w:r w:rsidR="00597811">
        <w:t>these</w:t>
      </w:r>
      <w:r w:rsidR="000A5C4F">
        <w:t xml:space="preserve"> </w:t>
      </w:r>
      <w:r w:rsidR="00597811">
        <w:t>statin</w:t>
      </w:r>
      <w:r w:rsidR="000A5C4F">
        <w:t xml:space="preserve"> </w:t>
      </w:r>
      <w:r w:rsidRPr="00683889">
        <w:t>contraindicated</w:t>
      </w:r>
      <w:r w:rsidR="000A5C4F">
        <w:t xml:space="preserve"> </w:t>
      </w:r>
      <w:r w:rsidRPr="00683889">
        <w:t>patients</w:t>
      </w:r>
      <w:r w:rsidR="000A5C4F">
        <w:t xml:space="preserve"> </w:t>
      </w:r>
      <w:r w:rsidRPr="00683889">
        <w:t>for</w:t>
      </w:r>
      <w:r w:rsidR="000A5C4F">
        <w:t xml:space="preserve"> </w:t>
      </w:r>
      <w:r w:rsidRPr="00683889">
        <w:t>whom</w:t>
      </w:r>
      <w:r w:rsidR="000A5C4F">
        <w:t xml:space="preserve"> </w:t>
      </w:r>
      <w:r w:rsidRPr="00683889">
        <w:t>treatment</w:t>
      </w:r>
      <w:r w:rsidR="000A5C4F">
        <w:t xml:space="preserve"> </w:t>
      </w:r>
      <w:r w:rsidRPr="00683889">
        <w:t>choice</w:t>
      </w:r>
      <w:r w:rsidR="000A5C4F">
        <w:t xml:space="preserve"> </w:t>
      </w:r>
      <w:r w:rsidRPr="00683889">
        <w:t>is</w:t>
      </w:r>
      <w:r w:rsidR="000A5C4F">
        <w:t xml:space="preserve"> </w:t>
      </w:r>
      <w:r w:rsidRPr="00683889">
        <w:t>restricted,</w:t>
      </w:r>
      <w:r w:rsidR="000A5C4F">
        <w:t xml:space="preserve"> </w:t>
      </w:r>
      <w:r w:rsidRPr="00683889">
        <w:t>the</w:t>
      </w:r>
      <w:r w:rsidR="000A5C4F">
        <w:t xml:space="preserve"> </w:t>
      </w:r>
      <w:r w:rsidRPr="00683889">
        <w:t>Praluent</w:t>
      </w:r>
      <w:r w:rsidR="000A5C4F">
        <w:t xml:space="preserve"> </w:t>
      </w:r>
      <w:r w:rsidRPr="00683889">
        <w:t>PI</w:t>
      </w:r>
      <w:r w:rsidR="000A5C4F">
        <w:t xml:space="preserve"> </w:t>
      </w:r>
      <w:r w:rsidRPr="00683889">
        <w:t>supports</w:t>
      </w:r>
      <w:r w:rsidR="000A5C4F">
        <w:t xml:space="preserve"> </w:t>
      </w:r>
      <w:r w:rsidRPr="00683889">
        <w:t>the</w:t>
      </w:r>
      <w:r w:rsidR="000A5C4F">
        <w:t xml:space="preserve"> </w:t>
      </w:r>
      <w:r w:rsidRPr="00683889">
        <w:t>following:</w:t>
      </w:r>
    </w:p>
    <w:p w:rsidR="00224853" w:rsidRDefault="00224853" w:rsidP="008B2426">
      <w:pPr>
        <w:pStyle w:val="ListBullet"/>
        <w:ind w:left="357" w:hanging="357"/>
      </w:pPr>
      <w:r>
        <w:t>statin</w:t>
      </w:r>
      <w:r w:rsidR="000A5C4F">
        <w:t xml:space="preserve"> </w:t>
      </w:r>
      <w:r>
        <w:t>intolerant</w:t>
      </w:r>
      <w:r w:rsidR="000A5C4F">
        <w:t xml:space="preserve"> </w:t>
      </w:r>
      <w:r w:rsidR="00683889" w:rsidRPr="00683889">
        <w:t>patients</w:t>
      </w:r>
      <w:r w:rsidR="000A5C4F">
        <w:t xml:space="preserve"> </w:t>
      </w:r>
      <w:r w:rsidR="00683889" w:rsidRPr="00683889">
        <w:t>are</w:t>
      </w:r>
      <w:r w:rsidR="000A5C4F">
        <w:t xml:space="preserve"> </w:t>
      </w:r>
      <w:r w:rsidR="00683889" w:rsidRPr="00683889">
        <w:t>included</w:t>
      </w:r>
      <w:r w:rsidR="000A5C4F">
        <w:t xml:space="preserve"> </w:t>
      </w:r>
      <w:r w:rsidR="00683889" w:rsidRPr="00683889">
        <w:t>in</w:t>
      </w:r>
      <w:r w:rsidR="000A5C4F">
        <w:t xml:space="preserve"> </w:t>
      </w:r>
      <w:r w:rsidR="00683889" w:rsidRPr="00683889">
        <w:t>the</w:t>
      </w:r>
      <w:r w:rsidR="000A5C4F">
        <w:t xml:space="preserve"> </w:t>
      </w:r>
      <w:r w:rsidR="00683889" w:rsidRPr="00683889">
        <w:t>approved</w:t>
      </w:r>
      <w:r w:rsidR="000A5C4F">
        <w:t xml:space="preserve"> </w:t>
      </w:r>
      <w:r w:rsidR="00683889" w:rsidRPr="00683889">
        <w:t>Praluent</w:t>
      </w:r>
      <w:r w:rsidR="000A5C4F">
        <w:t xml:space="preserve"> </w:t>
      </w:r>
      <w:r w:rsidR="00683889" w:rsidRPr="00683889">
        <w:t>indication</w:t>
      </w:r>
    </w:p>
    <w:p w:rsidR="00224853" w:rsidRPr="00F76CBA" w:rsidRDefault="00683889" w:rsidP="008B2426">
      <w:pPr>
        <w:pStyle w:val="ListBullet"/>
        <w:ind w:left="357" w:hanging="357"/>
      </w:pPr>
      <w:r w:rsidRPr="00683889">
        <w:t>the</w:t>
      </w:r>
      <w:r w:rsidR="000A5C4F">
        <w:t xml:space="preserve"> </w:t>
      </w:r>
      <w:r w:rsidR="0064697E">
        <w:t>sponsor</w:t>
      </w:r>
      <w:r w:rsidR="000A5C4F">
        <w:t xml:space="preserve"> </w:t>
      </w:r>
      <w:r w:rsidRPr="00683889">
        <w:t>acknowledges</w:t>
      </w:r>
      <w:r w:rsidR="000A5C4F">
        <w:t xml:space="preserve"> </w:t>
      </w:r>
      <w:r w:rsidRPr="00683889">
        <w:t>that</w:t>
      </w:r>
      <w:r w:rsidR="000A5C4F">
        <w:t xml:space="preserve"> </w:t>
      </w:r>
      <w:r w:rsidRPr="00683889">
        <w:t>pregnant/lactating</w:t>
      </w:r>
      <w:r w:rsidR="000A5C4F">
        <w:t xml:space="preserve"> </w:t>
      </w:r>
      <w:r w:rsidRPr="00683889">
        <w:t>patients</w:t>
      </w:r>
      <w:r w:rsidR="000A5C4F">
        <w:t xml:space="preserve"> </w:t>
      </w:r>
      <w:r w:rsidRPr="00683889">
        <w:t>have</w:t>
      </w:r>
      <w:r w:rsidR="000A5C4F">
        <w:t xml:space="preserve"> </w:t>
      </w:r>
      <w:r w:rsidRPr="00683889">
        <w:t>not</w:t>
      </w:r>
      <w:r w:rsidR="000A5C4F">
        <w:t xml:space="preserve"> </w:t>
      </w:r>
      <w:r w:rsidRPr="00683889">
        <w:t>been</w:t>
      </w:r>
      <w:r w:rsidR="000A5C4F">
        <w:t xml:space="preserve"> </w:t>
      </w:r>
      <w:r w:rsidRPr="00683889">
        <w:t>studied</w:t>
      </w:r>
      <w:r w:rsidR="000A5C4F">
        <w:t xml:space="preserve"> </w:t>
      </w:r>
      <w:r w:rsidRPr="00683889">
        <w:t>in</w:t>
      </w:r>
      <w:r w:rsidR="000A5C4F">
        <w:t xml:space="preserve"> </w:t>
      </w:r>
      <w:r w:rsidRPr="00683889">
        <w:t>alirocumab</w:t>
      </w:r>
      <w:r w:rsidR="000A5C4F">
        <w:t xml:space="preserve"> </w:t>
      </w:r>
      <w:r w:rsidRPr="00683889">
        <w:t>clinical</w:t>
      </w:r>
      <w:r w:rsidR="000A5C4F">
        <w:t xml:space="preserve"> </w:t>
      </w:r>
      <w:r w:rsidRPr="00683889">
        <w:t>studies.</w:t>
      </w:r>
      <w:r w:rsidR="000A5C4F">
        <w:t xml:space="preserve"> </w:t>
      </w:r>
      <w:r w:rsidRPr="00683889">
        <w:t>Based</w:t>
      </w:r>
      <w:r w:rsidR="000A5C4F">
        <w:t xml:space="preserve"> </w:t>
      </w:r>
      <w:r w:rsidRPr="00683889">
        <w:t>on</w:t>
      </w:r>
      <w:r w:rsidR="000A5C4F">
        <w:t xml:space="preserve"> </w:t>
      </w:r>
      <w:r w:rsidRPr="00683889">
        <w:t>evaluated</w:t>
      </w:r>
      <w:r w:rsidR="000A5C4F">
        <w:t xml:space="preserve"> </w:t>
      </w:r>
      <w:r w:rsidR="00597811">
        <w:t>non</w:t>
      </w:r>
      <w:r w:rsidRPr="00683889">
        <w:t>clinical</w:t>
      </w:r>
      <w:r w:rsidR="000A5C4F">
        <w:t xml:space="preserve"> </w:t>
      </w:r>
      <w:r w:rsidRPr="00683889">
        <w:t>data,</w:t>
      </w:r>
      <w:r w:rsidR="000A5C4F">
        <w:t xml:space="preserve"> </w:t>
      </w:r>
      <w:r w:rsidRPr="00683889">
        <w:t>alirocumab</w:t>
      </w:r>
      <w:r w:rsidR="000A5C4F">
        <w:t xml:space="preserve"> </w:t>
      </w:r>
      <w:r w:rsidRPr="00683889">
        <w:t>may</w:t>
      </w:r>
      <w:r w:rsidR="000A5C4F">
        <w:t xml:space="preserve"> </w:t>
      </w:r>
      <w:r w:rsidRPr="00683889">
        <w:t>be</w:t>
      </w:r>
      <w:r w:rsidR="000A5C4F">
        <w:t xml:space="preserve"> </w:t>
      </w:r>
      <w:r w:rsidRPr="00683889">
        <w:t>considered</w:t>
      </w:r>
      <w:r w:rsidR="000A5C4F">
        <w:t xml:space="preserve"> </w:t>
      </w:r>
      <w:r w:rsidRPr="00683889">
        <w:t>as</w:t>
      </w:r>
      <w:r w:rsidR="000A5C4F">
        <w:t xml:space="preserve"> </w:t>
      </w:r>
      <w:r w:rsidRPr="00683889">
        <w:t>a</w:t>
      </w:r>
      <w:r w:rsidR="000A5C4F">
        <w:t xml:space="preserve"> </w:t>
      </w:r>
      <w:r w:rsidRPr="00683889">
        <w:t>treatment</w:t>
      </w:r>
      <w:r w:rsidR="000A5C4F">
        <w:t xml:space="preserve"> </w:t>
      </w:r>
      <w:r w:rsidRPr="00683889">
        <w:t>choice</w:t>
      </w:r>
      <w:r w:rsidR="000A5C4F">
        <w:t xml:space="preserve"> </w:t>
      </w:r>
      <w:r w:rsidRPr="00683889">
        <w:t>during</w:t>
      </w:r>
      <w:r w:rsidR="000A5C4F">
        <w:t xml:space="preserve"> </w:t>
      </w:r>
      <w:r w:rsidRPr="00683889">
        <w:t>pregnancy</w:t>
      </w:r>
      <w:r w:rsidR="000A5C4F">
        <w:t xml:space="preserve"> </w:t>
      </w:r>
      <w:r w:rsidRPr="00683889">
        <w:t>only</w:t>
      </w:r>
      <w:r w:rsidR="000A5C4F">
        <w:t xml:space="preserve"> </w:t>
      </w:r>
      <w:r w:rsidRPr="00683889">
        <w:t>if</w:t>
      </w:r>
      <w:r w:rsidR="000A5C4F">
        <w:t xml:space="preserve"> </w:t>
      </w:r>
      <w:r w:rsidRPr="00683889">
        <w:t>the</w:t>
      </w:r>
      <w:r w:rsidR="000A5C4F">
        <w:t xml:space="preserve"> </w:t>
      </w:r>
      <w:r w:rsidRPr="00683889">
        <w:t>potential</w:t>
      </w:r>
      <w:r w:rsidR="000A5C4F">
        <w:t xml:space="preserve"> </w:t>
      </w:r>
      <w:r w:rsidRPr="00683889">
        <w:t>benefit</w:t>
      </w:r>
      <w:r w:rsidR="000A5C4F">
        <w:t xml:space="preserve"> </w:t>
      </w:r>
      <w:r w:rsidRPr="00683889">
        <w:t>justif</w:t>
      </w:r>
      <w:r w:rsidR="00597811">
        <w:t>ies</w:t>
      </w:r>
      <w:r w:rsidR="000A5C4F">
        <w:t xml:space="preserve"> </w:t>
      </w:r>
      <w:r w:rsidR="00597811">
        <w:t>the</w:t>
      </w:r>
      <w:r w:rsidR="000A5C4F">
        <w:t xml:space="preserve"> </w:t>
      </w:r>
      <w:r w:rsidR="00597811">
        <w:t>potential</w:t>
      </w:r>
      <w:r w:rsidR="000A5C4F">
        <w:t xml:space="preserve"> </w:t>
      </w:r>
      <w:r w:rsidR="00597811">
        <w:t>risk</w:t>
      </w:r>
      <w:r w:rsidR="000A5C4F">
        <w:t xml:space="preserve"> </w:t>
      </w:r>
      <w:r w:rsidR="00597811">
        <w:t>to</w:t>
      </w:r>
      <w:r w:rsidR="000A5C4F">
        <w:t xml:space="preserve"> </w:t>
      </w:r>
      <w:r w:rsidR="00597811">
        <w:t>the</w:t>
      </w:r>
      <w:r w:rsidR="000A5C4F">
        <w:t xml:space="preserve"> </w:t>
      </w:r>
      <w:proofErr w:type="spellStart"/>
      <w:r w:rsidR="00597811" w:rsidRPr="00F76CBA">
        <w:t>f</w:t>
      </w:r>
      <w:r w:rsidRPr="00F76CBA">
        <w:t>etus</w:t>
      </w:r>
      <w:proofErr w:type="spellEnd"/>
      <w:r w:rsidR="000A5C4F">
        <w:t xml:space="preserve"> </w:t>
      </w:r>
      <w:r w:rsidRPr="00F76CBA">
        <w:t>(Category</w:t>
      </w:r>
      <w:r w:rsidR="000A5C4F">
        <w:t xml:space="preserve"> </w:t>
      </w:r>
      <w:r w:rsidRPr="00F76CBA">
        <w:t>B1</w:t>
      </w:r>
      <w:r w:rsidR="00F76CBA" w:rsidRPr="00F76CBA">
        <w:rPr>
          <w:rStyle w:val="FootnoteReference"/>
        </w:rPr>
        <w:footnoteReference w:id="13"/>
      </w:r>
      <w:r w:rsidRPr="00F76CBA">
        <w:t>)</w:t>
      </w:r>
    </w:p>
    <w:p w:rsidR="00224853" w:rsidRDefault="00683889" w:rsidP="008B2426">
      <w:pPr>
        <w:pStyle w:val="ListBullet"/>
        <w:ind w:left="357" w:hanging="357"/>
      </w:pPr>
      <w:r w:rsidRPr="00683889">
        <w:t>alirocumab</w:t>
      </w:r>
      <w:r w:rsidR="000A5C4F">
        <w:t xml:space="preserve"> </w:t>
      </w:r>
      <w:r w:rsidRPr="00683889">
        <w:t>should</w:t>
      </w:r>
      <w:r w:rsidR="000A5C4F">
        <w:t xml:space="preserve"> </w:t>
      </w:r>
      <w:r w:rsidRPr="00683889">
        <w:t>be</w:t>
      </w:r>
      <w:r w:rsidR="000A5C4F">
        <w:t xml:space="preserve"> </w:t>
      </w:r>
      <w:r w:rsidRPr="00683889">
        <w:t>used</w:t>
      </w:r>
      <w:r w:rsidR="000A5C4F">
        <w:t xml:space="preserve"> </w:t>
      </w:r>
      <w:r w:rsidRPr="00683889">
        <w:t>with</w:t>
      </w:r>
      <w:r w:rsidR="000A5C4F">
        <w:t xml:space="preserve"> </w:t>
      </w:r>
      <w:r w:rsidRPr="00683889">
        <w:t>caution</w:t>
      </w:r>
      <w:r w:rsidR="000A5C4F">
        <w:t xml:space="preserve"> </w:t>
      </w:r>
      <w:r w:rsidRPr="00683889">
        <w:t>in</w:t>
      </w:r>
      <w:r w:rsidR="000A5C4F">
        <w:t xml:space="preserve"> </w:t>
      </w:r>
      <w:r w:rsidRPr="00683889">
        <w:t>patients</w:t>
      </w:r>
      <w:r w:rsidR="000A5C4F">
        <w:t xml:space="preserve"> </w:t>
      </w:r>
      <w:r w:rsidRPr="00683889">
        <w:t>with</w:t>
      </w:r>
      <w:r w:rsidR="000A5C4F">
        <w:t xml:space="preserve"> </w:t>
      </w:r>
      <w:r w:rsidRPr="00683889">
        <w:t>severe</w:t>
      </w:r>
      <w:r w:rsidR="000A5C4F">
        <w:t xml:space="preserve"> </w:t>
      </w:r>
      <w:r w:rsidRPr="00683889">
        <w:t>hepatic</w:t>
      </w:r>
      <w:r w:rsidR="000A5C4F">
        <w:t xml:space="preserve"> </w:t>
      </w:r>
      <w:r w:rsidRPr="00683889">
        <w:t>impairment</w:t>
      </w:r>
    </w:p>
    <w:p w:rsidR="00224853" w:rsidRDefault="00683889" w:rsidP="008B2426">
      <w:pPr>
        <w:pStyle w:val="ListBullet"/>
        <w:ind w:left="357" w:hanging="357"/>
      </w:pPr>
      <w:r w:rsidRPr="00683889">
        <w:t>alirocumab</w:t>
      </w:r>
      <w:r w:rsidR="000A5C4F">
        <w:t xml:space="preserve"> </w:t>
      </w:r>
      <w:r w:rsidRPr="00683889">
        <w:t>may</w:t>
      </w:r>
      <w:r w:rsidR="000A5C4F">
        <w:t xml:space="preserve"> </w:t>
      </w:r>
      <w:r w:rsidRPr="00683889">
        <w:t>provide</w:t>
      </w:r>
      <w:r w:rsidR="000A5C4F">
        <w:t xml:space="preserve"> </w:t>
      </w:r>
      <w:r w:rsidRPr="00683889">
        <w:t>a</w:t>
      </w:r>
      <w:r w:rsidR="000A5C4F">
        <w:t xml:space="preserve"> </w:t>
      </w:r>
      <w:r w:rsidRPr="00683889">
        <w:t>suitable</w:t>
      </w:r>
      <w:r w:rsidR="000A5C4F">
        <w:t xml:space="preserve"> </w:t>
      </w:r>
      <w:r w:rsidRPr="00683889">
        <w:t>alternative</w:t>
      </w:r>
      <w:r w:rsidR="000A5C4F">
        <w:t xml:space="preserve"> </w:t>
      </w:r>
      <w:r w:rsidRPr="00683889">
        <w:t>for</w:t>
      </w:r>
      <w:r w:rsidR="000A5C4F">
        <w:t xml:space="preserve"> </w:t>
      </w:r>
      <w:r w:rsidRPr="00683889">
        <w:t>patients</w:t>
      </w:r>
      <w:r w:rsidR="000A5C4F">
        <w:t xml:space="preserve"> </w:t>
      </w:r>
      <w:r w:rsidRPr="00683889">
        <w:t>taking</w:t>
      </w:r>
      <w:r w:rsidR="000A5C4F">
        <w:t xml:space="preserve"> </w:t>
      </w:r>
      <w:r w:rsidRPr="00683889">
        <w:t>concomitant</w:t>
      </w:r>
      <w:r w:rsidR="000A5C4F">
        <w:t xml:space="preserve"> </w:t>
      </w:r>
      <w:r w:rsidRPr="00683889">
        <w:t>medications</w:t>
      </w:r>
      <w:r w:rsidR="000A5C4F">
        <w:t xml:space="preserve"> </w:t>
      </w:r>
      <w:r w:rsidRPr="00683889">
        <w:t>that</w:t>
      </w:r>
      <w:r w:rsidR="000A5C4F">
        <w:t xml:space="preserve"> </w:t>
      </w:r>
      <w:r w:rsidRPr="00683889">
        <w:t>are</w:t>
      </w:r>
      <w:r w:rsidR="000A5C4F">
        <w:t xml:space="preserve"> </w:t>
      </w:r>
      <w:r w:rsidRPr="00683889">
        <w:t>contraindicated</w:t>
      </w:r>
      <w:r w:rsidR="000A5C4F">
        <w:t xml:space="preserve"> </w:t>
      </w:r>
      <w:r w:rsidRPr="00683889">
        <w:t>with</w:t>
      </w:r>
      <w:r w:rsidR="000A5C4F">
        <w:t xml:space="preserve"> </w:t>
      </w:r>
      <w:r w:rsidRPr="00683889">
        <w:t>statin</w:t>
      </w:r>
      <w:r w:rsidR="000A5C4F">
        <w:t xml:space="preserve"> </w:t>
      </w:r>
      <w:r w:rsidRPr="00683889">
        <w:t>use.</w:t>
      </w:r>
      <w:r w:rsidR="000A5C4F">
        <w:t xml:space="preserve"> </w:t>
      </w:r>
      <w:r w:rsidRPr="00683889">
        <w:t>Since</w:t>
      </w:r>
      <w:r w:rsidR="000A5C4F">
        <w:t xml:space="preserve"> </w:t>
      </w:r>
      <w:r w:rsidRPr="00683889">
        <w:t>alirocumab</w:t>
      </w:r>
      <w:r w:rsidR="000A5C4F">
        <w:t xml:space="preserve"> </w:t>
      </w:r>
      <w:r w:rsidRPr="00683889">
        <w:t>is</w:t>
      </w:r>
      <w:r w:rsidR="000A5C4F">
        <w:t xml:space="preserve"> </w:t>
      </w:r>
      <w:r w:rsidRPr="00683889">
        <w:t>a</w:t>
      </w:r>
      <w:r w:rsidR="000A5C4F">
        <w:t xml:space="preserve"> </w:t>
      </w:r>
      <w:r w:rsidRPr="00683889">
        <w:t>biologic,</w:t>
      </w:r>
      <w:r w:rsidR="000A5C4F">
        <w:t xml:space="preserve"> </w:t>
      </w:r>
      <w:r w:rsidRPr="00683889">
        <w:t>no</w:t>
      </w:r>
      <w:r w:rsidR="000A5C4F">
        <w:t xml:space="preserve"> </w:t>
      </w:r>
      <w:r w:rsidRPr="00683889">
        <w:t>pharmacokinetic</w:t>
      </w:r>
      <w:r w:rsidR="000A5C4F">
        <w:t xml:space="preserve"> </w:t>
      </w:r>
      <w:r w:rsidRPr="00683889">
        <w:t>effects</w:t>
      </w:r>
      <w:r w:rsidR="000A5C4F">
        <w:t xml:space="preserve"> </w:t>
      </w:r>
      <w:r w:rsidRPr="00683889">
        <w:t>of</w:t>
      </w:r>
      <w:r w:rsidR="000A5C4F">
        <w:t xml:space="preserve"> </w:t>
      </w:r>
      <w:r w:rsidRPr="00683889">
        <w:t>alirocumab</w:t>
      </w:r>
      <w:r w:rsidR="000A5C4F">
        <w:t xml:space="preserve"> </w:t>
      </w:r>
      <w:r w:rsidRPr="00683889">
        <w:t>on</w:t>
      </w:r>
      <w:r w:rsidR="000A5C4F">
        <w:t xml:space="preserve"> </w:t>
      </w:r>
      <w:r w:rsidRPr="00683889">
        <w:t>other</w:t>
      </w:r>
      <w:r w:rsidR="000A5C4F">
        <w:t xml:space="preserve"> </w:t>
      </w:r>
      <w:r w:rsidRPr="00683889">
        <w:t>medicinal</w:t>
      </w:r>
      <w:r w:rsidR="000A5C4F">
        <w:t xml:space="preserve"> </w:t>
      </w:r>
      <w:r w:rsidRPr="00683889">
        <w:t>products</w:t>
      </w:r>
      <w:r w:rsidR="000A5C4F">
        <w:t xml:space="preserve"> </w:t>
      </w:r>
      <w:r w:rsidRPr="00683889">
        <w:t>are</w:t>
      </w:r>
      <w:r w:rsidR="000A5C4F">
        <w:t xml:space="preserve"> </w:t>
      </w:r>
      <w:r w:rsidRPr="00683889">
        <w:t>anticipated.</w:t>
      </w:r>
      <w:r w:rsidR="000A5C4F">
        <w:t xml:space="preserve"> </w:t>
      </w:r>
      <w:r w:rsidRPr="00683889">
        <w:t>Clinical</w:t>
      </w:r>
      <w:r w:rsidR="000A5C4F">
        <w:t xml:space="preserve"> </w:t>
      </w:r>
      <w:r w:rsidRPr="00683889">
        <w:t>studies</w:t>
      </w:r>
      <w:r w:rsidR="000A5C4F">
        <w:t xml:space="preserve"> </w:t>
      </w:r>
      <w:r w:rsidRPr="00683889">
        <w:t>indicate</w:t>
      </w:r>
      <w:r w:rsidR="000A5C4F">
        <w:t xml:space="preserve"> </w:t>
      </w:r>
      <w:r w:rsidRPr="00683889">
        <w:t>that</w:t>
      </w:r>
      <w:r w:rsidR="000A5C4F">
        <w:t xml:space="preserve"> </w:t>
      </w:r>
      <w:r w:rsidRPr="00683889">
        <w:t>cytochrome</w:t>
      </w:r>
      <w:r w:rsidR="000A5C4F">
        <w:t xml:space="preserve"> </w:t>
      </w:r>
      <w:r w:rsidRPr="00683889">
        <w:t>P450</w:t>
      </w:r>
      <w:r w:rsidR="000A5C4F">
        <w:t xml:space="preserve"> </w:t>
      </w:r>
      <w:r w:rsidRPr="00683889">
        <w:t>enzymes</w:t>
      </w:r>
      <w:r w:rsidR="000A5C4F">
        <w:t xml:space="preserve"> </w:t>
      </w:r>
      <w:r w:rsidRPr="00683889">
        <w:t>(mainly</w:t>
      </w:r>
      <w:r w:rsidR="000A5C4F">
        <w:t xml:space="preserve"> </w:t>
      </w:r>
      <w:r w:rsidRPr="00683889">
        <w:t>CYP3A4</w:t>
      </w:r>
      <w:r w:rsidR="000A5C4F">
        <w:t xml:space="preserve"> </w:t>
      </w:r>
      <w:r w:rsidRPr="00683889">
        <w:t>and</w:t>
      </w:r>
      <w:r w:rsidR="000A5C4F">
        <w:t xml:space="preserve"> </w:t>
      </w:r>
      <w:r w:rsidRPr="00683889">
        <w:t>CYP2C9)</w:t>
      </w:r>
      <w:r w:rsidR="000A5C4F">
        <w:t xml:space="preserve"> </w:t>
      </w:r>
      <w:r w:rsidRPr="00683889">
        <w:t>and</w:t>
      </w:r>
      <w:r w:rsidR="000A5C4F">
        <w:t xml:space="preserve"> </w:t>
      </w:r>
      <w:r w:rsidRPr="00683889">
        <w:t>transporter</w:t>
      </w:r>
      <w:r w:rsidR="000A5C4F">
        <w:t xml:space="preserve"> </w:t>
      </w:r>
      <w:r w:rsidRPr="00683889">
        <w:t>proteins</w:t>
      </w:r>
      <w:r w:rsidR="000A5C4F">
        <w:t xml:space="preserve"> </w:t>
      </w:r>
      <w:r w:rsidRPr="00683889">
        <w:t>such</w:t>
      </w:r>
      <w:r w:rsidR="000A5C4F">
        <w:t xml:space="preserve"> </w:t>
      </w:r>
      <w:r w:rsidRPr="00683889">
        <w:t>as</w:t>
      </w:r>
      <w:r w:rsidR="000A5C4F">
        <w:t xml:space="preserve"> </w:t>
      </w:r>
      <w:r w:rsidRPr="00683889">
        <w:t>P-</w:t>
      </w:r>
      <w:proofErr w:type="spellStart"/>
      <w:r w:rsidRPr="00683889">
        <w:t>gp</w:t>
      </w:r>
      <w:proofErr w:type="spellEnd"/>
      <w:r w:rsidR="000A5C4F">
        <w:t xml:space="preserve"> </w:t>
      </w:r>
      <w:r w:rsidRPr="00683889">
        <w:t>and</w:t>
      </w:r>
      <w:r w:rsidR="000A5C4F">
        <w:t xml:space="preserve"> </w:t>
      </w:r>
      <w:r w:rsidRPr="00683889">
        <w:t>OATP</w:t>
      </w:r>
      <w:r w:rsidR="000A5C4F">
        <w:t xml:space="preserve"> </w:t>
      </w:r>
      <w:r>
        <w:t>are</w:t>
      </w:r>
      <w:r w:rsidR="000A5C4F">
        <w:t xml:space="preserve"> </w:t>
      </w:r>
      <w:r>
        <w:t>unaffected</w:t>
      </w:r>
      <w:r w:rsidR="000A5C4F">
        <w:t xml:space="preserve"> </w:t>
      </w:r>
      <w:r>
        <w:t>by</w:t>
      </w:r>
      <w:r w:rsidR="000A5C4F">
        <w:t xml:space="preserve"> </w:t>
      </w:r>
      <w:r>
        <w:t>alirocumab</w:t>
      </w:r>
      <w:r w:rsidR="00224853">
        <w:t>.</w:t>
      </w:r>
    </w:p>
    <w:p w:rsidR="00683889" w:rsidRPr="00683889" w:rsidRDefault="00683889" w:rsidP="003E1E2A">
      <w:pPr>
        <w:pStyle w:val="Numberbullet0"/>
      </w:pPr>
      <w:r w:rsidRPr="00683889">
        <w:t>Please</w:t>
      </w:r>
      <w:r w:rsidR="000A5C4F">
        <w:t xml:space="preserve"> </w:t>
      </w:r>
      <w:r w:rsidRPr="00683889">
        <w:t>comment</w:t>
      </w:r>
      <w:r w:rsidR="000A5C4F">
        <w:t xml:space="preserve"> </w:t>
      </w:r>
      <w:r w:rsidRPr="00683889">
        <w:t>on</w:t>
      </w:r>
      <w:r w:rsidR="000A5C4F">
        <w:t xml:space="preserve"> </w:t>
      </w:r>
      <w:r w:rsidRPr="00683889">
        <w:t>the</w:t>
      </w:r>
      <w:r w:rsidR="000A5C4F">
        <w:t xml:space="preserve"> </w:t>
      </w:r>
      <w:r w:rsidRPr="00683889">
        <w:t>impact</w:t>
      </w:r>
      <w:r w:rsidR="000A5C4F">
        <w:t xml:space="preserve"> </w:t>
      </w:r>
      <w:r w:rsidRPr="00683889">
        <w:t>of</w:t>
      </w:r>
      <w:r w:rsidR="000A5C4F">
        <w:t xml:space="preserve"> </w:t>
      </w:r>
      <w:r w:rsidRPr="00683889">
        <w:t>the</w:t>
      </w:r>
      <w:r w:rsidR="000A5C4F">
        <w:t xml:space="preserve"> </w:t>
      </w:r>
      <w:r w:rsidRPr="00683889">
        <w:t>increased</w:t>
      </w:r>
      <w:r w:rsidR="000A5C4F">
        <w:t xml:space="preserve"> </w:t>
      </w:r>
      <w:r w:rsidR="00CE27DF" w:rsidRPr="0050448C">
        <w:t>C</w:t>
      </w:r>
      <w:r w:rsidR="00CE27DF" w:rsidRPr="00CE27DF">
        <w:rPr>
          <w:vertAlign w:val="subscript"/>
        </w:rPr>
        <w:t>max</w:t>
      </w:r>
      <w:r w:rsidR="000A5C4F">
        <w:t xml:space="preserve"> </w:t>
      </w:r>
      <w:r w:rsidRPr="00683889">
        <w:t>and</w:t>
      </w:r>
      <w:r w:rsidR="000A5C4F">
        <w:t xml:space="preserve"> </w:t>
      </w:r>
      <w:r w:rsidRPr="00683889">
        <w:t>smaller</w:t>
      </w:r>
      <w:r w:rsidR="000A5C4F">
        <w:t xml:space="preserve"> </w:t>
      </w:r>
      <w:r w:rsidRPr="00683889">
        <w:t>increase</w:t>
      </w:r>
      <w:r w:rsidR="000A5C4F">
        <w:t xml:space="preserve"> </w:t>
      </w:r>
      <w:r w:rsidRPr="00683889">
        <w:t>in</w:t>
      </w:r>
      <w:r w:rsidR="000A5C4F">
        <w:t xml:space="preserve"> </w:t>
      </w:r>
      <w:r w:rsidRPr="00683889">
        <w:t>exposure</w:t>
      </w:r>
      <w:r w:rsidR="000A5C4F">
        <w:t xml:space="preserve"> </w:t>
      </w:r>
      <w:r w:rsidRPr="00683889">
        <w:t>seen</w:t>
      </w:r>
      <w:r w:rsidR="000A5C4F">
        <w:t xml:space="preserve"> </w:t>
      </w:r>
      <w:r w:rsidRPr="00683889">
        <w:t>with</w:t>
      </w:r>
      <w:r w:rsidR="000A5C4F">
        <w:t xml:space="preserve"> </w:t>
      </w:r>
      <w:r w:rsidRPr="00683889">
        <w:t>the</w:t>
      </w:r>
      <w:r w:rsidR="000A5C4F">
        <w:t xml:space="preserve"> </w:t>
      </w:r>
      <w:r w:rsidRPr="00683889">
        <w:t>proposed</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dosing</w:t>
      </w:r>
      <w:r w:rsidR="000A5C4F">
        <w:t xml:space="preserve"> </w:t>
      </w:r>
      <w:r w:rsidRPr="00683889">
        <w:t>on</w:t>
      </w:r>
      <w:r w:rsidR="000A5C4F">
        <w:t xml:space="preserve"> </w:t>
      </w:r>
      <w:r w:rsidRPr="00683889">
        <w:t>its</w:t>
      </w:r>
      <w:r w:rsidR="000A5C4F">
        <w:t xml:space="preserve"> </w:t>
      </w:r>
      <w:r w:rsidRPr="00683889">
        <w:t>safety?</w:t>
      </w:r>
      <w:r w:rsidR="000A5C4F">
        <w:t xml:space="preserve"> </w:t>
      </w:r>
      <w:r w:rsidRPr="00683889">
        <w:t>Does</w:t>
      </w:r>
      <w:r w:rsidR="000A5C4F">
        <w:t xml:space="preserve"> </w:t>
      </w:r>
      <w:r w:rsidRPr="00683889">
        <w:t>the</w:t>
      </w:r>
      <w:r w:rsidR="000A5C4F">
        <w:t xml:space="preserve"> </w:t>
      </w:r>
      <w:r w:rsidRPr="00683889">
        <w:t>committee</w:t>
      </w:r>
      <w:r w:rsidR="000A5C4F">
        <w:t xml:space="preserve"> </w:t>
      </w:r>
      <w:r w:rsidRPr="00683889">
        <w:t>concur</w:t>
      </w:r>
      <w:r w:rsidR="000A5C4F">
        <w:t xml:space="preserve"> </w:t>
      </w:r>
      <w:r w:rsidRPr="00683889">
        <w:t>that</w:t>
      </w:r>
      <w:r w:rsidR="000A5C4F">
        <w:t xml:space="preserve"> </w:t>
      </w:r>
      <w:r w:rsidRPr="00683889">
        <w:t>this</w:t>
      </w:r>
      <w:r w:rsidR="000A5C4F">
        <w:t xml:space="preserve"> </w:t>
      </w:r>
      <w:r w:rsidRPr="00683889">
        <w:t>increase</w:t>
      </w:r>
      <w:r w:rsidR="000A5C4F">
        <w:t xml:space="preserve"> </w:t>
      </w:r>
      <w:r w:rsidRPr="00683889">
        <w:t>in</w:t>
      </w:r>
      <w:r w:rsidR="000A5C4F">
        <w:t xml:space="preserve"> </w:t>
      </w:r>
      <w:r w:rsidRPr="00683889">
        <w:t>concentration</w:t>
      </w:r>
      <w:r w:rsidR="000A5C4F">
        <w:t xml:space="preserve"> </w:t>
      </w:r>
      <w:r w:rsidRPr="00683889">
        <w:t>is</w:t>
      </w:r>
      <w:r w:rsidR="000A5C4F">
        <w:t xml:space="preserve"> </w:t>
      </w:r>
      <w:r w:rsidRPr="00683889">
        <w:t>likely</w:t>
      </w:r>
      <w:r w:rsidR="000A5C4F">
        <w:t xml:space="preserve"> </w:t>
      </w:r>
      <w:r w:rsidRPr="00683889">
        <w:t>to</w:t>
      </w:r>
      <w:r w:rsidR="000A5C4F">
        <w:t xml:space="preserve"> </w:t>
      </w:r>
      <w:r w:rsidRPr="00683889">
        <w:t>be</w:t>
      </w:r>
      <w:r w:rsidR="000A5C4F">
        <w:t xml:space="preserve"> </w:t>
      </w:r>
      <w:r w:rsidRPr="00683889">
        <w:t>mitigated</w:t>
      </w:r>
      <w:r w:rsidR="000A5C4F">
        <w:t xml:space="preserve"> </w:t>
      </w:r>
      <w:r w:rsidRPr="00683889">
        <w:t>by</w:t>
      </w:r>
      <w:r w:rsidR="000A5C4F">
        <w:t xml:space="preserve"> </w:t>
      </w:r>
      <w:r w:rsidRPr="00683889">
        <w:t>an</w:t>
      </w:r>
      <w:r w:rsidR="000A5C4F">
        <w:t xml:space="preserve"> </w:t>
      </w:r>
      <w:r w:rsidRPr="00683889">
        <w:t>increase</w:t>
      </w:r>
      <w:r w:rsidR="000A5C4F">
        <w:t xml:space="preserve"> </w:t>
      </w:r>
      <w:r w:rsidRPr="00683889">
        <w:t>in</w:t>
      </w:r>
      <w:r w:rsidR="000A5C4F">
        <w:t xml:space="preserve"> </w:t>
      </w:r>
      <w:r w:rsidRPr="00683889">
        <w:t>clearance,</w:t>
      </w:r>
      <w:r w:rsidR="000A5C4F">
        <w:t xml:space="preserve"> </w:t>
      </w:r>
      <w:r w:rsidRPr="00683889">
        <w:t>particularly</w:t>
      </w:r>
      <w:r w:rsidR="000A5C4F">
        <w:t xml:space="preserve"> </w:t>
      </w:r>
      <w:r w:rsidRPr="00683889">
        <w:t>target</w:t>
      </w:r>
      <w:r w:rsidR="000A5C4F">
        <w:t xml:space="preserve"> </w:t>
      </w:r>
      <w:r w:rsidRPr="00683889">
        <w:t>mediated</w:t>
      </w:r>
      <w:r w:rsidR="000A5C4F">
        <w:t xml:space="preserve"> </w:t>
      </w:r>
      <w:r w:rsidRPr="00683889">
        <w:t>clearance?</w:t>
      </w:r>
    </w:p>
    <w:p w:rsidR="00683889" w:rsidRPr="00683889" w:rsidRDefault="00683889" w:rsidP="00683889">
      <w:r w:rsidRPr="00683889">
        <w:t>With</w:t>
      </w:r>
      <w:r w:rsidR="000A5C4F">
        <w:t xml:space="preserve"> </w:t>
      </w:r>
      <w:r w:rsidRPr="00683889">
        <w:t>regard</w:t>
      </w:r>
      <w:r w:rsidR="000A5C4F">
        <w:t xml:space="preserve"> </w:t>
      </w:r>
      <w:r w:rsidRPr="00683889">
        <w:t>to</w:t>
      </w:r>
      <w:r w:rsidR="000A5C4F">
        <w:t xml:space="preserve"> </w:t>
      </w:r>
      <w:r w:rsidRPr="00683889">
        <w:t>the</w:t>
      </w:r>
      <w:r w:rsidR="000A5C4F">
        <w:t xml:space="preserve"> </w:t>
      </w:r>
      <w:r w:rsidRPr="00683889">
        <w:t>pharmacokinetics</w:t>
      </w:r>
      <w:r w:rsidR="000A5C4F">
        <w:t xml:space="preserve"> </w:t>
      </w:r>
      <w:r w:rsidRPr="00683889">
        <w:t>of</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dosing</w:t>
      </w:r>
      <w:r w:rsidR="000A5C4F">
        <w:t xml:space="preserve"> </w:t>
      </w:r>
      <w:r w:rsidRPr="00683889">
        <w:t>regimen,</w:t>
      </w:r>
      <w:r w:rsidR="000A5C4F">
        <w:t xml:space="preserve"> </w:t>
      </w:r>
      <w:r w:rsidRPr="00683889">
        <w:t>although</w:t>
      </w:r>
      <w:r w:rsidR="000A5C4F">
        <w:t xml:space="preserve"> </w:t>
      </w:r>
      <w:r w:rsidRPr="00683889">
        <w:t>an</w:t>
      </w:r>
      <w:r w:rsidR="000A5C4F">
        <w:t xml:space="preserve"> </w:t>
      </w:r>
      <w:r w:rsidRPr="00683889">
        <w:t>increase</w:t>
      </w:r>
      <w:r w:rsidR="000A5C4F">
        <w:t xml:space="preserve"> </w:t>
      </w:r>
      <w:r w:rsidRPr="00683889">
        <w:t>in</w:t>
      </w:r>
      <w:r w:rsidR="000A5C4F">
        <w:t xml:space="preserve"> </w:t>
      </w:r>
      <w:r w:rsidR="00CE27DF" w:rsidRPr="0050448C">
        <w:t>C</w:t>
      </w:r>
      <w:r w:rsidR="00CE27DF" w:rsidRPr="00CE27DF">
        <w:rPr>
          <w:vertAlign w:val="subscript"/>
        </w:rPr>
        <w:t>max</w:t>
      </w:r>
      <w:r w:rsidR="000A5C4F">
        <w:t xml:space="preserve"> </w:t>
      </w:r>
      <w:r w:rsidRPr="00683889">
        <w:t>was</w:t>
      </w:r>
      <w:r w:rsidR="000A5C4F">
        <w:t xml:space="preserve"> </w:t>
      </w:r>
      <w:r w:rsidRPr="00683889">
        <w:t>observed,</w:t>
      </w:r>
      <w:r w:rsidR="000A5C4F">
        <w:t xml:space="preserve"> </w:t>
      </w:r>
      <w:r w:rsidRPr="00683889">
        <w:t>this</w:t>
      </w:r>
      <w:r w:rsidR="000A5C4F">
        <w:t xml:space="preserve"> </w:t>
      </w:r>
      <w:r w:rsidRPr="00683889">
        <w:t>observation</w:t>
      </w:r>
      <w:r w:rsidR="000A5C4F">
        <w:t xml:space="preserve"> </w:t>
      </w:r>
      <w:r w:rsidRPr="00683889">
        <w:t>is</w:t>
      </w:r>
      <w:r w:rsidR="000A5C4F">
        <w:t xml:space="preserve"> </w:t>
      </w:r>
      <w:r w:rsidRPr="00683889">
        <w:t>not</w:t>
      </w:r>
      <w:r w:rsidR="000A5C4F">
        <w:t xml:space="preserve"> </w:t>
      </w:r>
      <w:r w:rsidRPr="00683889">
        <w:t>translated</w:t>
      </w:r>
      <w:r w:rsidR="000A5C4F">
        <w:t xml:space="preserve"> </w:t>
      </w:r>
      <w:r w:rsidRPr="00683889">
        <w:t>by</w:t>
      </w:r>
      <w:r w:rsidR="000A5C4F">
        <w:t xml:space="preserve"> </w:t>
      </w:r>
      <w:r w:rsidRPr="00683889">
        <w:t>a</w:t>
      </w:r>
      <w:r w:rsidR="000A5C4F">
        <w:t xml:space="preserve"> </w:t>
      </w:r>
      <w:r w:rsidRPr="00683889">
        <w:t>significant</w:t>
      </w:r>
      <w:r w:rsidR="000A5C4F">
        <w:t xml:space="preserve"> </w:t>
      </w:r>
      <w:r w:rsidRPr="00683889">
        <w:t>increase</w:t>
      </w:r>
      <w:r w:rsidR="000A5C4F">
        <w:t xml:space="preserve"> </w:t>
      </w:r>
      <w:r w:rsidRPr="00683889">
        <w:t>in</w:t>
      </w:r>
      <w:r w:rsidR="000A5C4F">
        <w:t xml:space="preserve"> </w:t>
      </w:r>
      <w:r w:rsidRPr="00683889">
        <w:t>exposure</w:t>
      </w:r>
      <w:r w:rsidR="000A5C4F">
        <w:t xml:space="preserve"> </w:t>
      </w:r>
      <w:r w:rsidRPr="00683889">
        <w:t>and</w:t>
      </w:r>
      <w:r w:rsidR="000A5C4F">
        <w:t xml:space="preserve"> </w:t>
      </w:r>
      <w:r w:rsidRPr="00683889">
        <w:t>any</w:t>
      </w:r>
      <w:r w:rsidR="000A5C4F">
        <w:t xml:space="preserve"> </w:t>
      </w:r>
      <w:r w:rsidRPr="00683889">
        <w:t>safety</w:t>
      </w:r>
      <w:r w:rsidR="000A5C4F">
        <w:t xml:space="preserve"> </w:t>
      </w:r>
      <w:r w:rsidRPr="00683889">
        <w:t>concern</w:t>
      </w:r>
      <w:r w:rsidR="000A5C4F">
        <w:t xml:space="preserve"> </w:t>
      </w:r>
      <w:r w:rsidRPr="00683889">
        <w:t>as</w:t>
      </w:r>
      <w:r w:rsidR="000A5C4F">
        <w:t xml:space="preserve"> </w:t>
      </w:r>
      <w:r w:rsidRPr="00683889">
        <w:t>compared</w:t>
      </w:r>
      <w:r w:rsidR="000A5C4F">
        <w:t xml:space="preserve"> </w:t>
      </w:r>
      <w:r w:rsidRPr="00683889">
        <w:t>with</w:t>
      </w:r>
      <w:r w:rsidR="000A5C4F">
        <w:t xml:space="preserve"> </w:t>
      </w:r>
      <w:r w:rsidRPr="00683889">
        <w:t>the</w:t>
      </w:r>
      <w:r w:rsidR="000A5C4F">
        <w:t xml:space="preserve"> </w:t>
      </w:r>
      <w:r w:rsidRPr="00683889">
        <w:t>approved</w:t>
      </w:r>
      <w:r w:rsidR="000A5C4F">
        <w:t xml:space="preserve"> </w:t>
      </w:r>
      <w:r w:rsidRPr="00683889">
        <w:t>doses</w:t>
      </w:r>
      <w:r w:rsidR="000A5C4F">
        <w:t xml:space="preserve"> </w:t>
      </w:r>
      <w:r w:rsidRPr="00683889">
        <w:t>of</w:t>
      </w:r>
      <w:r w:rsidR="000A5C4F">
        <w:t xml:space="preserve"> </w:t>
      </w:r>
      <w:r w:rsidRPr="00683889">
        <w:t>75</w:t>
      </w:r>
      <w:r w:rsidR="000A5C4F">
        <w:t xml:space="preserve"> </w:t>
      </w:r>
      <w:r w:rsidR="00224853">
        <w:t>mg</w:t>
      </w:r>
      <w:r w:rsidR="000A5C4F">
        <w:t xml:space="preserve"> </w:t>
      </w:r>
      <w:r w:rsidRPr="00683889">
        <w:t>and</w:t>
      </w:r>
      <w:r w:rsidR="000A5C4F">
        <w:t xml:space="preserve"> </w:t>
      </w:r>
      <w:r w:rsidRPr="00683889">
        <w:t>150</w:t>
      </w:r>
      <w:r w:rsidR="000A5C4F">
        <w:t xml:space="preserve"> </w:t>
      </w:r>
      <w:r w:rsidR="00224853">
        <w:t>mg</w:t>
      </w:r>
      <w:r w:rsidR="000A5C4F">
        <w:t xml:space="preserve"> </w:t>
      </w:r>
      <w:r w:rsidRPr="00683889">
        <w:t>Q2W.</w:t>
      </w:r>
      <w:r w:rsidR="000A5C4F">
        <w:t xml:space="preserve"> </w:t>
      </w:r>
      <w:r w:rsidRPr="00683889">
        <w:t>In</w:t>
      </w:r>
      <w:r w:rsidR="000A5C4F">
        <w:t xml:space="preserve"> </w:t>
      </w:r>
      <w:r w:rsidRPr="00683889">
        <w:t>particular,</w:t>
      </w:r>
      <w:r w:rsidR="000A5C4F">
        <w:t xml:space="preserve"> </w:t>
      </w:r>
      <w:r w:rsidRPr="00683889">
        <w:t>in</w:t>
      </w:r>
      <w:r w:rsidR="000A5C4F">
        <w:t xml:space="preserve"> </w:t>
      </w:r>
      <w:r w:rsidRPr="00683889">
        <w:t>the</w:t>
      </w:r>
      <w:r w:rsidR="000A5C4F">
        <w:t xml:space="preserve"> </w:t>
      </w:r>
      <w:r w:rsidR="00597811">
        <w:t>Study</w:t>
      </w:r>
      <w:r w:rsidR="000A5C4F">
        <w:t xml:space="preserve"> </w:t>
      </w:r>
      <w:r w:rsidRPr="00683889">
        <w:t>CHOICE</w:t>
      </w:r>
      <w:r w:rsidR="000A5C4F">
        <w:t xml:space="preserve"> </w:t>
      </w:r>
      <w:r w:rsidRPr="00683889">
        <w:t>I</w:t>
      </w:r>
      <w:r w:rsidR="000A5C4F">
        <w:t xml:space="preserve"> </w:t>
      </w:r>
      <w:r w:rsidRPr="00683889">
        <w:t>despite</w:t>
      </w:r>
      <w:r w:rsidR="000A5C4F">
        <w:t xml:space="preserve"> </w:t>
      </w:r>
      <w:r w:rsidRPr="00683889">
        <w:t>a</w:t>
      </w:r>
      <w:r w:rsidR="000A5C4F">
        <w:t xml:space="preserve"> </w:t>
      </w:r>
      <w:r w:rsidRPr="00683889">
        <w:t>higher</w:t>
      </w:r>
      <w:r w:rsidR="000A5C4F">
        <w:t xml:space="preserve"> </w:t>
      </w:r>
      <w:r w:rsidRPr="00683889">
        <w:t>freque</w:t>
      </w:r>
      <w:r w:rsidR="00597811">
        <w:t>ncy</w:t>
      </w:r>
      <w:r w:rsidR="000A5C4F">
        <w:t xml:space="preserve"> </w:t>
      </w:r>
      <w:r w:rsidR="00597811">
        <w:t>in</w:t>
      </w:r>
      <w:r w:rsidR="000A5C4F">
        <w:t xml:space="preserve"> </w:t>
      </w:r>
      <w:r w:rsidR="00597811">
        <w:t>injection</w:t>
      </w:r>
      <w:r w:rsidR="000A5C4F">
        <w:t xml:space="preserve"> </w:t>
      </w:r>
      <w:r w:rsidR="00597811">
        <w:t>site</w:t>
      </w:r>
      <w:r w:rsidR="000A5C4F">
        <w:t xml:space="preserve"> </w:t>
      </w:r>
      <w:r w:rsidR="00597811">
        <w:t>reactions</w:t>
      </w:r>
      <w:r w:rsidR="000A5C4F">
        <w:t xml:space="preserve"> </w:t>
      </w:r>
      <w:r w:rsidRPr="00683889">
        <w:t>seen</w:t>
      </w:r>
      <w:r w:rsidR="000A5C4F">
        <w:t xml:space="preserve"> </w:t>
      </w:r>
      <w:r w:rsidRPr="00683889">
        <w:t>with</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as</w:t>
      </w:r>
      <w:r w:rsidR="000A5C4F">
        <w:t xml:space="preserve"> </w:t>
      </w:r>
      <w:r w:rsidRPr="00683889">
        <w:t>compared</w:t>
      </w:r>
      <w:r w:rsidR="000A5C4F">
        <w:t xml:space="preserve"> </w:t>
      </w:r>
      <w:r w:rsidRPr="00683889">
        <w:t>with</w:t>
      </w:r>
      <w:r w:rsidR="000A5C4F">
        <w:t xml:space="preserve"> </w:t>
      </w:r>
      <w:r w:rsidRPr="00683889">
        <w:t>75</w:t>
      </w:r>
      <w:r w:rsidR="000A5C4F">
        <w:t xml:space="preserve"> </w:t>
      </w:r>
      <w:r w:rsidR="00224853">
        <w:t>mg</w:t>
      </w:r>
      <w:r w:rsidR="000A5C4F">
        <w:t xml:space="preserve"> </w:t>
      </w:r>
      <w:r w:rsidRPr="00683889">
        <w:t>Q2W</w:t>
      </w:r>
      <w:r w:rsidR="000A5C4F">
        <w:t xml:space="preserve"> </w:t>
      </w:r>
      <w:r w:rsidRPr="00683889">
        <w:t>and</w:t>
      </w:r>
      <w:r w:rsidR="000A5C4F">
        <w:t xml:space="preserve"> </w:t>
      </w:r>
      <w:r w:rsidRPr="00683889">
        <w:t>placebo,</w:t>
      </w:r>
      <w:r w:rsidR="000A5C4F">
        <w:t xml:space="preserve"> </w:t>
      </w:r>
      <w:r w:rsidRPr="00683889">
        <w:t>several</w:t>
      </w:r>
      <w:r w:rsidR="000A5C4F">
        <w:t xml:space="preserve"> </w:t>
      </w:r>
      <w:r w:rsidRPr="00683889">
        <w:t>aspects</w:t>
      </w:r>
      <w:r w:rsidR="000A5C4F">
        <w:t xml:space="preserve"> </w:t>
      </w:r>
      <w:r w:rsidRPr="00683889">
        <w:t>of</w:t>
      </w:r>
      <w:r w:rsidR="000A5C4F">
        <w:t xml:space="preserve"> </w:t>
      </w:r>
      <w:r w:rsidRPr="00683889">
        <w:t>the</w:t>
      </w:r>
      <w:r w:rsidR="000A5C4F">
        <w:t xml:space="preserve"> </w:t>
      </w:r>
      <w:r w:rsidRPr="00683889">
        <w:t>study</w:t>
      </w:r>
      <w:r w:rsidR="000A5C4F">
        <w:t xml:space="preserve"> </w:t>
      </w:r>
      <w:r w:rsidRPr="00683889">
        <w:t>design</w:t>
      </w:r>
      <w:r w:rsidR="000A5C4F">
        <w:t xml:space="preserve"> </w:t>
      </w:r>
      <w:r w:rsidRPr="00683889">
        <w:t>may</w:t>
      </w:r>
      <w:r w:rsidR="000A5C4F">
        <w:t xml:space="preserve"> </w:t>
      </w:r>
      <w:r w:rsidRPr="00683889">
        <w:t>have</w:t>
      </w:r>
      <w:r w:rsidR="000A5C4F">
        <w:t xml:space="preserve"> </w:t>
      </w:r>
      <w:r w:rsidRPr="00683889">
        <w:t>contributed</w:t>
      </w:r>
      <w:r w:rsidR="000A5C4F">
        <w:t xml:space="preserve"> </w:t>
      </w:r>
      <w:r w:rsidRPr="00683889">
        <w:t>to</w:t>
      </w:r>
      <w:r w:rsidR="000A5C4F">
        <w:t xml:space="preserve"> </w:t>
      </w:r>
      <w:r w:rsidRPr="00683889">
        <w:t>this</w:t>
      </w:r>
      <w:r w:rsidR="000A5C4F">
        <w:t xml:space="preserve"> </w:t>
      </w:r>
      <w:r w:rsidRPr="00683889">
        <w:t>higher</w:t>
      </w:r>
      <w:r w:rsidR="000A5C4F">
        <w:t xml:space="preserve"> </w:t>
      </w:r>
      <w:r w:rsidRPr="00683889">
        <w:t>frequency</w:t>
      </w:r>
      <w:r w:rsidR="000A5C4F">
        <w:t xml:space="preserve"> </w:t>
      </w:r>
      <w:r w:rsidRPr="00683889">
        <w:t>in</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arm.</w:t>
      </w:r>
      <w:r w:rsidR="000A5C4F">
        <w:t xml:space="preserve"> </w:t>
      </w:r>
      <w:r w:rsidRPr="00683889">
        <w:t>Our</w:t>
      </w:r>
      <w:r w:rsidR="000A5C4F">
        <w:t xml:space="preserve"> </w:t>
      </w:r>
      <w:r w:rsidRPr="00683889">
        <w:t>assessment,</w:t>
      </w:r>
      <w:r w:rsidR="000A5C4F">
        <w:t xml:space="preserve"> </w:t>
      </w:r>
      <w:r w:rsidRPr="00683889">
        <w:t>overall,</w:t>
      </w:r>
      <w:r w:rsidR="000A5C4F">
        <w:t xml:space="preserve"> </w:t>
      </w:r>
      <w:r w:rsidRPr="00683889">
        <w:t>is</w:t>
      </w:r>
      <w:r w:rsidR="000A5C4F">
        <w:t xml:space="preserve"> </w:t>
      </w:r>
      <w:r w:rsidRPr="00683889">
        <w:t>that</w:t>
      </w:r>
      <w:r w:rsidR="000A5C4F">
        <w:t xml:space="preserve"> </w:t>
      </w:r>
      <w:r w:rsidRPr="00683889">
        <w:t>there</w:t>
      </w:r>
      <w:r w:rsidR="000A5C4F">
        <w:t xml:space="preserve"> </w:t>
      </w:r>
      <w:r w:rsidRPr="00683889">
        <w:t>are</w:t>
      </w:r>
      <w:r w:rsidR="000A5C4F">
        <w:t xml:space="preserve"> </w:t>
      </w:r>
      <w:r w:rsidRPr="00683889">
        <w:t>no</w:t>
      </w:r>
      <w:r w:rsidR="000A5C4F">
        <w:t xml:space="preserve"> </w:t>
      </w:r>
      <w:r w:rsidRPr="00683889">
        <w:t>new</w:t>
      </w:r>
      <w:r w:rsidR="000A5C4F">
        <w:t xml:space="preserve"> </w:t>
      </w:r>
      <w:r w:rsidRPr="00683889">
        <w:t>major</w:t>
      </w:r>
      <w:r w:rsidR="000A5C4F">
        <w:t xml:space="preserve"> </w:t>
      </w:r>
      <w:r w:rsidRPr="00683889">
        <w:t>safety</w:t>
      </w:r>
      <w:r w:rsidR="000A5C4F">
        <w:t xml:space="preserve"> </w:t>
      </w:r>
      <w:r w:rsidRPr="00683889">
        <w:t>concerns</w:t>
      </w:r>
      <w:r w:rsidR="000A5C4F">
        <w:t xml:space="preserve"> </w:t>
      </w:r>
      <w:r w:rsidRPr="00683889">
        <w:t>with</w:t>
      </w:r>
      <w:r w:rsidR="000A5C4F">
        <w:t xml:space="preserve"> </w:t>
      </w:r>
      <w:r w:rsidR="00597811">
        <w:t>injection</w:t>
      </w:r>
      <w:r w:rsidR="000A5C4F">
        <w:t xml:space="preserve"> </w:t>
      </w:r>
      <w:r w:rsidR="00597811">
        <w:t>site</w:t>
      </w:r>
      <w:r w:rsidR="000A5C4F">
        <w:t xml:space="preserve"> </w:t>
      </w:r>
      <w:r w:rsidR="00597811">
        <w:t>reactions</w:t>
      </w:r>
      <w:r w:rsidR="000A5C4F">
        <w:t xml:space="preserve"> </w:t>
      </w:r>
      <w:r w:rsidRPr="00683889">
        <w:t>under</w:t>
      </w:r>
      <w:r w:rsidR="000A5C4F">
        <w:t xml:space="preserve"> </w:t>
      </w:r>
      <w:r w:rsidRPr="00683889">
        <w:t>a</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regimen.</w:t>
      </w:r>
    </w:p>
    <w:p w:rsidR="00224853" w:rsidRDefault="00683889" w:rsidP="00683889">
      <w:r w:rsidRPr="00683889">
        <w:t>Monthly</w:t>
      </w:r>
      <w:r w:rsidR="000A5C4F">
        <w:t xml:space="preserve"> </w:t>
      </w:r>
      <w:r w:rsidRPr="00683889">
        <w:t>alirocumab</w:t>
      </w:r>
      <w:r w:rsidR="000A5C4F">
        <w:t xml:space="preserve"> </w:t>
      </w:r>
      <w:r w:rsidRPr="00683889">
        <w:t>exposures</w:t>
      </w:r>
      <w:r w:rsidR="000A5C4F">
        <w:t xml:space="preserve"> </w:t>
      </w:r>
      <w:r w:rsidRPr="00683889">
        <w:t>(AUC</w:t>
      </w:r>
      <w:r w:rsidRPr="00597811">
        <w:rPr>
          <w:vertAlign w:val="subscript"/>
        </w:rPr>
        <w:t>0-672</w:t>
      </w:r>
      <w:r w:rsidRPr="00683889">
        <w:t>)</w:t>
      </w:r>
      <w:r w:rsidR="000A5C4F">
        <w:t xml:space="preserve"> </w:t>
      </w:r>
      <w:r w:rsidRPr="00683889">
        <w:t>with</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dosing</w:t>
      </w:r>
      <w:r w:rsidR="000A5C4F">
        <w:t xml:space="preserve"> </w:t>
      </w:r>
      <w:r w:rsidRPr="00683889">
        <w:t>regimen</w:t>
      </w:r>
      <w:r w:rsidR="000A5C4F">
        <w:t xml:space="preserve"> </w:t>
      </w:r>
      <w:r w:rsidRPr="00683889">
        <w:t>are</w:t>
      </w:r>
      <w:r w:rsidR="000A5C4F">
        <w:t xml:space="preserve"> </w:t>
      </w:r>
      <w:r w:rsidRPr="00683889">
        <w:t>very</w:t>
      </w:r>
      <w:r w:rsidR="000A5C4F">
        <w:t xml:space="preserve"> </w:t>
      </w:r>
      <w:r w:rsidRPr="00683889">
        <w:t>close</w:t>
      </w:r>
      <w:r w:rsidR="000A5C4F">
        <w:t xml:space="preserve"> </w:t>
      </w:r>
      <w:r w:rsidRPr="00683889">
        <w:t>to</w:t>
      </w:r>
      <w:r w:rsidR="000A5C4F">
        <w:t xml:space="preserve"> </w:t>
      </w:r>
      <w:r w:rsidRPr="00683889">
        <w:t>those</w:t>
      </w:r>
      <w:r w:rsidR="000A5C4F">
        <w:t xml:space="preserve"> </w:t>
      </w:r>
      <w:r w:rsidRPr="00683889">
        <w:t>observed</w:t>
      </w:r>
      <w:r w:rsidR="000A5C4F">
        <w:t xml:space="preserve"> </w:t>
      </w:r>
      <w:r w:rsidRPr="00683889">
        <w:t>with</w:t>
      </w:r>
      <w:r w:rsidR="000A5C4F">
        <w:t xml:space="preserve"> </w:t>
      </w:r>
      <w:r w:rsidRPr="00683889">
        <w:t>the</w:t>
      </w:r>
      <w:r w:rsidR="000A5C4F">
        <w:t xml:space="preserve"> </w:t>
      </w:r>
      <w:r w:rsidRPr="00683889">
        <w:t>150</w:t>
      </w:r>
      <w:r w:rsidR="000A5C4F">
        <w:t xml:space="preserve"> </w:t>
      </w:r>
      <w:r w:rsidR="00224853">
        <w:t>mg</w:t>
      </w:r>
      <w:r w:rsidR="000A5C4F">
        <w:t xml:space="preserve"> </w:t>
      </w:r>
      <w:r w:rsidRPr="00683889">
        <w:t>Q2W</w:t>
      </w:r>
      <w:r w:rsidR="000A5C4F">
        <w:t xml:space="preserve"> </w:t>
      </w:r>
      <w:r w:rsidRPr="00683889">
        <w:t>dosing</w:t>
      </w:r>
      <w:r w:rsidR="000A5C4F">
        <w:t xml:space="preserve"> </w:t>
      </w:r>
      <w:r w:rsidRPr="00683889">
        <w:t>regimen,</w:t>
      </w:r>
      <w:r w:rsidR="000A5C4F">
        <w:t xml:space="preserve"> </w:t>
      </w:r>
      <w:r w:rsidRPr="00683889">
        <w:t>which</w:t>
      </w:r>
      <w:r w:rsidR="000A5C4F">
        <w:t xml:space="preserve"> </w:t>
      </w:r>
      <w:r w:rsidRPr="00683889">
        <w:t>is</w:t>
      </w:r>
      <w:r w:rsidR="000A5C4F">
        <w:t xml:space="preserve"> </w:t>
      </w:r>
      <w:r w:rsidRPr="00683889">
        <w:t>consistent</w:t>
      </w:r>
      <w:r w:rsidR="000A5C4F">
        <w:t xml:space="preserve"> </w:t>
      </w:r>
      <w:r w:rsidRPr="00683889">
        <w:t>with</w:t>
      </w:r>
      <w:r w:rsidR="000A5C4F">
        <w:t xml:space="preserve"> </w:t>
      </w:r>
      <w:r w:rsidRPr="00683889">
        <w:t>the</w:t>
      </w:r>
      <w:r w:rsidR="000A5C4F">
        <w:t xml:space="preserve"> </w:t>
      </w:r>
      <w:r w:rsidRPr="00683889">
        <w:t>linear</w:t>
      </w:r>
      <w:r w:rsidR="000A5C4F">
        <w:t xml:space="preserve"> </w:t>
      </w:r>
      <w:r w:rsidRPr="00683889">
        <w:t>kinetics</w:t>
      </w:r>
      <w:r w:rsidR="000A5C4F">
        <w:t xml:space="preserve"> </w:t>
      </w:r>
      <w:r w:rsidRPr="00683889">
        <w:t>observed</w:t>
      </w:r>
      <w:r w:rsidR="000A5C4F">
        <w:t xml:space="preserve"> </w:t>
      </w:r>
      <w:r w:rsidRPr="00683889">
        <w:t>at</w:t>
      </w:r>
      <w:r w:rsidR="000A5C4F">
        <w:t xml:space="preserve"> </w:t>
      </w:r>
      <w:r w:rsidRPr="00683889">
        <w:t>these</w:t>
      </w:r>
      <w:r w:rsidR="000A5C4F">
        <w:t xml:space="preserve"> </w:t>
      </w:r>
      <w:r w:rsidRPr="00683889">
        <w:t>high</w:t>
      </w:r>
      <w:r w:rsidR="000A5C4F">
        <w:t xml:space="preserve"> </w:t>
      </w:r>
      <w:r w:rsidRPr="00683889">
        <w:t>doses</w:t>
      </w:r>
      <w:r w:rsidR="000A5C4F">
        <w:t xml:space="preserve"> </w:t>
      </w:r>
      <w:r w:rsidRPr="00683889">
        <w:t>when</w:t>
      </w:r>
      <w:r w:rsidR="000A5C4F">
        <w:t xml:space="preserve"> </w:t>
      </w:r>
      <w:r w:rsidRPr="00683889">
        <w:t>the</w:t>
      </w:r>
      <w:r w:rsidR="000A5C4F">
        <w:t xml:space="preserve"> </w:t>
      </w:r>
      <w:r w:rsidRPr="00683889">
        <w:t>target</w:t>
      </w:r>
      <w:r w:rsidR="000A5C4F">
        <w:t xml:space="preserve"> </w:t>
      </w:r>
      <w:r w:rsidRPr="00683889">
        <w:t>(PCSK9)</w:t>
      </w:r>
      <w:r w:rsidR="000A5C4F">
        <w:t xml:space="preserve"> </w:t>
      </w:r>
      <w:r w:rsidRPr="00683889">
        <w:t>is</w:t>
      </w:r>
      <w:r w:rsidR="000A5C4F">
        <w:t xml:space="preserve"> </w:t>
      </w:r>
      <w:r w:rsidRPr="00683889">
        <w:t>saturated.</w:t>
      </w:r>
      <w:r w:rsidR="000A5C4F">
        <w:t xml:space="preserve"> </w:t>
      </w:r>
      <w:r w:rsidRPr="00683889">
        <w:t>This</w:t>
      </w:r>
      <w:r w:rsidR="000A5C4F">
        <w:t xml:space="preserve"> </w:t>
      </w:r>
      <w:r w:rsidRPr="00683889">
        <w:t>is</w:t>
      </w:r>
      <w:r w:rsidR="000A5C4F">
        <w:t xml:space="preserve"> </w:t>
      </w:r>
      <w:r w:rsidRPr="00683889">
        <w:t>expected</w:t>
      </w:r>
      <w:r w:rsidR="000A5C4F">
        <w:t xml:space="preserve"> </w:t>
      </w:r>
      <w:r w:rsidRPr="00683889">
        <w:t>based</w:t>
      </w:r>
      <w:r w:rsidR="000A5C4F">
        <w:t xml:space="preserve"> </w:t>
      </w:r>
      <w:r w:rsidRPr="00683889">
        <w:t>on</w:t>
      </w:r>
      <w:r w:rsidR="000A5C4F">
        <w:t xml:space="preserve"> </w:t>
      </w:r>
      <w:r w:rsidRPr="00683889">
        <w:t>the</w:t>
      </w:r>
      <w:r w:rsidR="000A5C4F">
        <w:t xml:space="preserve"> </w:t>
      </w:r>
      <w:r w:rsidRPr="00683889">
        <w:t>saturation</w:t>
      </w:r>
      <w:r w:rsidR="000A5C4F">
        <w:t xml:space="preserve"> </w:t>
      </w:r>
      <w:r w:rsidRPr="00683889">
        <w:t>of</w:t>
      </w:r>
      <w:r w:rsidR="000A5C4F">
        <w:t xml:space="preserve"> </w:t>
      </w:r>
      <w:r w:rsidRPr="00683889">
        <w:t>the</w:t>
      </w:r>
      <w:r w:rsidR="000A5C4F">
        <w:t xml:space="preserve"> </w:t>
      </w:r>
      <w:r w:rsidRPr="00683889">
        <w:t>target-mediated</w:t>
      </w:r>
      <w:r w:rsidR="000A5C4F">
        <w:t xml:space="preserve"> </w:t>
      </w:r>
      <w:r w:rsidRPr="00683889">
        <w:t>clearance</w:t>
      </w:r>
      <w:r w:rsidR="000A5C4F">
        <w:t xml:space="preserve"> </w:t>
      </w:r>
      <w:r w:rsidRPr="00683889">
        <w:t>of</w:t>
      </w:r>
      <w:r w:rsidR="000A5C4F">
        <w:t xml:space="preserve"> </w:t>
      </w:r>
      <w:r w:rsidRPr="00683889">
        <w:t>alirocumab</w:t>
      </w:r>
      <w:r w:rsidR="000A5C4F">
        <w:t xml:space="preserve"> </w:t>
      </w:r>
      <w:r w:rsidRPr="00683889">
        <w:t>at</w:t>
      </w:r>
      <w:r w:rsidR="000A5C4F">
        <w:t xml:space="preserve"> </w:t>
      </w:r>
      <w:r w:rsidRPr="00683889">
        <w:t>these</w:t>
      </w:r>
      <w:r w:rsidR="000A5C4F">
        <w:t xml:space="preserve"> </w:t>
      </w:r>
      <w:r w:rsidRPr="00683889">
        <w:t>dosages,</w:t>
      </w:r>
      <w:r w:rsidR="000A5C4F">
        <w:t xml:space="preserve"> </w:t>
      </w:r>
      <w:r w:rsidRPr="00683889">
        <w:t>as</w:t>
      </w:r>
      <w:r w:rsidR="000A5C4F">
        <w:t xml:space="preserve"> </w:t>
      </w:r>
      <w:r w:rsidRPr="00683889">
        <w:t>explained</w:t>
      </w:r>
      <w:r w:rsidR="000A5C4F">
        <w:t xml:space="preserve"> </w:t>
      </w:r>
      <w:r w:rsidRPr="00683889">
        <w:t>by</w:t>
      </w:r>
      <w:r w:rsidR="000A5C4F">
        <w:t xml:space="preserve"> </w:t>
      </w:r>
      <w:r w:rsidRPr="00683889">
        <w:t>a</w:t>
      </w:r>
      <w:r w:rsidR="000A5C4F">
        <w:t xml:space="preserve"> </w:t>
      </w:r>
      <w:r w:rsidRPr="00683889">
        <w:t>complete</w:t>
      </w:r>
      <w:r w:rsidR="000A5C4F">
        <w:t xml:space="preserve"> </w:t>
      </w:r>
      <w:r w:rsidRPr="00683889">
        <w:t>or</w:t>
      </w:r>
      <w:r w:rsidR="000A5C4F">
        <w:t xml:space="preserve"> </w:t>
      </w:r>
      <w:r w:rsidRPr="00683889">
        <w:t>nearly</w:t>
      </w:r>
      <w:r w:rsidR="000A5C4F">
        <w:t xml:space="preserve"> </w:t>
      </w:r>
      <w:r w:rsidRPr="00683889">
        <w:t>complete</w:t>
      </w:r>
      <w:r w:rsidR="000A5C4F">
        <w:t xml:space="preserve"> </w:t>
      </w:r>
      <w:r w:rsidRPr="00683889">
        <w:t>binding</w:t>
      </w:r>
      <w:r w:rsidR="000A5C4F">
        <w:t xml:space="preserve"> </w:t>
      </w:r>
      <w:r w:rsidRPr="00683889">
        <w:t>of</w:t>
      </w:r>
      <w:r w:rsidR="000A5C4F">
        <w:t xml:space="preserve"> </w:t>
      </w:r>
      <w:r w:rsidRPr="00683889">
        <w:t>free</w:t>
      </w:r>
      <w:r w:rsidR="000A5C4F">
        <w:t xml:space="preserve"> </w:t>
      </w:r>
      <w:r w:rsidRPr="00683889">
        <w:t>PCSK9</w:t>
      </w:r>
      <w:r w:rsidR="000A5C4F">
        <w:t xml:space="preserve"> </w:t>
      </w:r>
      <w:r w:rsidRPr="00683889">
        <w:t>through</w:t>
      </w:r>
      <w:r w:rsidR="000A5C4F">
        <w:t xml:space="preserve"> </w:t>
      </w:r>
      <w:r w:rsidRPr="00683889">
        <w:t>the</w:t>
      </w:r>
      <w:r w:rsidR="000A5C4F">
        <w:t xml:space="preserve"> </w:t>
      </w:r>
      <w:r w:rsidRPr="00683889">
        <w:t>whole</w:t>
      </w:r>
      <w:r w:rsidR="000A5C4F">
        <w:t xml:space="preserve"> </w:t>
      </w:r>
      <w:r w:rsidRPr="00683889">
        <w:t>dosing</w:t>
      </w:r>
      <w:r w:rsidR="000A5C4F">
        <w:t xml:space="preserve"> </w:t>
      </w:r>
      <w:r w:rsidRPr="00683889">
        <w:t>interval.</w:t>
      </w:r>
      <w:r w:rsidR="000A5C4F">
        <w:t xml:space="preserve"> </w:t>
      </w:r>
      <w:r w:rsidRPr="00683889">
        <w:t>Although</w:t>
      </w:r>
      <w:r w:rsidR="000A5C4F">
        <w:t xml:space="preserve"> </w:t>
      </w:r>
      <w:r w:rsidRPr="00683889">
        <w:t>the</w:t>
      </w:r>
      <w:r w:rsidR="000A5C4F">
        <w:t xml:space="preserve"> </w:t>
      </w:r>
      <w:r w:rsidRPr="00683889">
        <w:t>dose</w:t>
      </w:r>
      <w:r w:rsidR="000A5C4F">
        <w:t xml:space="preserve"> </w:t>
      </w:r>
      <w:r w:rsidRPr="00683889">
        <w:t>of</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results</w:t>
      </w:r>
      <w:r w:rsidR="000A5C4F">
        <w:t xml:space="preserve"> </w:t>
      </w:r>
      <w:r w:rsidRPr="00683889">
        <w:t>in</w:t>
      </w:r>
      <w:r w:rsidR="000A5C4F">
        <w:t xml:space="preserve"> </w:t>
      </w:r>
      <w:r w:rsidRPr="00683889">
        <w:t>higher</w:t>
      </w:r>
      <w:r w:rsidR="000A5C4F">
        <w:t xml:space="preserve"> </w:t>
      </w:r>
      <w:r w:rsidRPr="00683889">
        <w:t>mean</w:t>
      </w:r>
      <w:r w:rsidR="000A5C4F">
        <w:t xml:space="preserve"> </w:t>
      </w:r>
      <w:r w:rsidR="00CE27DF" w:rsidRPr="0050448C">
        <w:t>C</w:t>
      </w:r>
      <w:r w:rsidR="00CE27DF" w:rsidRPr="00CE27DF">
        <w:rPr>
          <w:vertAlign w:val="subscript"/>
        </w:rPr>
        <w:t>max</w:t>
      </w:r>
      <w:r w:rsidR="000A5C4F">
        <w:t xml:space="preserve"> </w:t>
      </w:r>
      <w:r w:rsidR="00597811">
        <w:t>value</w:t>
      </w:r>
      <w:r w:rsidR="000A5C4F">
        <w:t xml:space="preserve"> </w:t>
      </w:r>
      <w:r w:rsidR="00597811">
        <w:t>(1.5</w:t>
      </w:r>
      <w:r w:rsidR="000A5C4F">
        <w:t xml:space="preserve"> </w:t>
      </w:r>
      <w:r w:rsidR="00597811">
        <w:t>to</w:t>
      </w:r>
      <w:r w:rsidR="000A5C4F">
        <w:t xml:space="preserve"> </w:t>
      </w:r>
      <w:r w:rsidR="00597811">
        <w:t>1.7</w:t>
      </w:r>
      <w:r w:rsidR="000A5C4F">
        <w:t xml:space="preserve"> </w:t>
      </w:r>
      <w:r w:rsidRPr="00683889">
        <w:t>fold</w:t>
      </w:r>
      <w:r w:rsidR="000A5C4F">
        <w:t xml:space="preserve"> </w:t>
      </w:r>
      <w:r w:rsidRPr="00683889">
        <w:t>increase)</w:t>
      </w:r>
      <w:r w:rsidR="000A5C4F">
        <w:t xml:space="preserve"> </w:t>
      </w:r>
      <w:r w:rsidRPr="00683889">
        <w:t>compared</w:t>
      </w:r>
      <w:r w:rsidR="000A5C4F">
        <w:t xml:space="preserve"> </w:t>
      </w:r>
      <w:r w:rsidRPr="00683889">
        <w:t>to</w:t>
      </w:r>
      <w:r w:rsidR="000A5C4F">
        <w:t xml:space="preserve"> </w:t>
      </w:r>
      <w:r w:rsidRPr="00683889">
        <w:t>that</w:t>
      </w:r>
      <w:r w:rsidR="000A5C4F">
        <w:t xml:space="preserve"> </w:t>
      </w:r>
      <w:r w:rsidRPr="00683889">
        <w:t>observed</w:t>
      </w:r>
      <w:r w:rsidR="000A5C4F">
        <w:t xml:space="preserve"> </w:t>
      </w:r>
      <w:r w:rsidRPr="00683889">
        <w:t>at</w:t>
      </w:r>
      <w:r w:rsidR="000A5C4F">
        <w:t xml:space="preserve"> </w:t>
      </w:r>
      <w:r w:rsidRPr="00683889">
        <w:t>150</w:t>
      </w:r>
      <w:r w:rsidR="000A5C4F">
        <w:t xml:space="preserve"> </w:t>
      </w:r>
      <w:r w:rsidR="00224853">
        <w:t>mg</w:t>
      </w:r>
      <w:r w:rsidR="000A5C4F">
        <w:t xml:space="preserve"> </w:t>
      </w:r>
      <w:r w:rsidRPr="00683889">
        <w:t>Q2W,</w:t>
      </w:r>
      <w:r w:rsidR="000A5C4F">
        <w:t xml:space="preserve"> </w:t>
      </w:r>
      <w:r w:rsidRPr="00683889">
        <w:t>both</w:t>
      </w:r>
      <w:r w:rsidR="000A5C4F">
        <w:t xml:space="preserve"> </w:t>
      </w:r>
      <w:r w:rsidRPr="00683889">
        <w:t>of</w:t>
      </w:r>
      <w:r w:rsidR="000A5C4F">
        <w:t xml:space="preserve"> </w:t>
      </w:r>
      <w:r w:rsidRPr="00683889">
        <w:t>these</w:t>
      </w:r>
      <w:r w:rsidR="000A5C4F">
        <w:t xml:space="preserve"> </w:t>
      </w:r>
      <w:r w:rsidRPr="00683889">
        <w:t>high</w:t>
      </w:r>
      <w:r w:rsidR="000A5C4F">
        <w:t xml:space="preserve"> </w:t>
      </w:r>
      <w:r w:rsidRPr="00683889">
        <w:t>concentrations</w:t>
      </w:r>
      <w:r w:rsidR="000A5C4F">
        <w:t xml:space="preserve"> </w:t>
      </w:r>
      <w:r w:rsidRPr="00683889">
        <w:t>saturate</w:t>
      </w:r>
      <w:r w:rsidR="000A5C4F">
        <w:t xml:space="preserve"> </w:t>
      </w:r>
      <w:r w:rsidRPr="00683889">
        <w:t>the</w:t>
      </w:r>
      <w:r w:rsidR="000A5C4F">
        <w:t xml:space="preserve"> </w:t>
      </w:r>
      <w:r w:rsidRPr="00683889">
        <w:t>target</w:t>
      </w:r>
      <w:r w:rsidR="000A5C4F">
        <w:t xml:space="preserve"> </w:t>
      </w:r>
      <w:r w:rsidRPr="00683889">
        <w:t>and</w:t>
      </w:r>
      <w:r w:rsidR="000A5C4F">
        <w:t xml:space="preserve"> </w:t>
      </w:r>
      <w:r w:rsidRPr="00683889">
        <w:t>thus</w:t>
      </w:r>
      <w:r w:rsidR="000A5C4F">
        <w:t xml:space="preserve"> </w:t>
      </w:r>
      <w:r w:rsidRPr="00683889">
        <w:t>any</w:t>
      </w:r>
      <w:r w:rsidR="000A5C4F">
        <w:t xml:space="preserve"> </w:t>
      </w:r>
      <w:r w:rsidRPr="00683889">
        <w:t>difference</w:t>
      </w:r>
      <w:r w:rsidR="000A5C4F">
        <w:t xml:space="preserve"> </w:t>
      </w:r>
      <w:r w:rsidRPr="00683889">
        <w:t>with</w:t>
      </w:r>
      <w:r w:rsidR="000A5C4F">
        <w:t xml:space="preserve"> </w:t>
      </w:r>
      <w:r w:rsidRPr="00683889">
        <w:t>respect</w:t>
      </w:r>
      <w:r w:rsidR="000A5C4F">
        <w:t xml:space="preserve"> </w:t>
      </w:r>
      <w:r w:rsidRPr="00683889">
        <w:t>to</w:t>
      </w:r>
      <w:r w:rsidR="000A5C4F">
        <w:t xml:space="preserve"> </w:t>
      </w:r>
      <w:r w:rsidRPr="00683889">
        <w:t>safety</w:t>
      </w:r>
      <w:r w:rsidR="000A5C4F">
        <w:t xml:space="preserve"> </w:t>
      </w:r>
      <w:r w:rsidRPr="00683889">
        <w:t>or</w:t>
      </w:r>
      <w:r w:rsidR="000A5C4F">
        <w:t xml:space="preserve"> </w:t>
      </w:r>
      <w:r w:rsidRPr="00683889">
        <w:t>efficacy</w:t>
      </w:r>
      <w:r w:rsidR="000A5C4F">
        <w:t xml:space="preserve"> </w:t>
      </w:r>
      <w:r w:rsidRPr="00683889">
        <w:t>was</w:t>
      </w:r>
      <w:r w:rsidR="000A5C4F">
        <w:t xml:space="preserve"> </w:t>
      </w:r>
      <w:r w:rsidRPr="00683889">
        <w:t>not</w:t>
      </w:r>
      <w:r w:rsidR="000A5C4F">
        <w:t xml:space="preserve"> </w:t>
      </w:r>
      <w:r w:rsidRPr="00683889">
        <w:t>expected</w:t>
      </w:r>
      <w:r w:rsidR="000A5C4F">
        <w:t xml:space="preserve"> </w:t>
      </w:r>
      <w:r w:rsidRPr="00683889">
        <w:t>as</w:t>
      </w:r>
      <w:r w:rsidR="000A5C4F">
        <w:t xml:space="preserve"> </w:t>
      </w:r>
      <w:r w:rsidRPr="00683889">
        <w:t>confirmed</w:t>
      </w:r>
      <w:r w:rsidR="000A5C4F">
        <w:t xml:space="preserve"> </w:t>
      </w:r>
      <w:r w:rsidRPr="00683889">
        <w:t>by</w:t>
      </w:r>
      <w:r w:rsidR="000A5C4F">
        <w:t xml:space="preserve"> </w:t>
      </w:r>
      <w:r w:rsidRPr="00683889">
        <w:t>the</w:t>
      </w:r>
      <w:r w:rsidR="000A5C4F">
        <w:t xml:space="preserve"> </w:t>
      </w:r>
      <w:r w:rsidRPr="00683889">
        <w:t>results</w:t>
      </w:r>
      <w:r w:rsidR="000A5C4F">
        <w:t xml:space="preserve"> </w:t>
      </w:r>
      <w:r w:rsidRPr="00683889">
        <w:t>obtained</w:t>
      </w:r>
      <w:r w:rsidR="000A5C4F">
        <w:t xml:space="preserve"> </w:t>
      </w:r>
      <w:r w:rsidRPr="00683889">
        <w:t>through</w:t>
      </w:r>
      <w:r w:rsidR="000A5C4F">
        <w:t xml:space="preserve"> </w:t>
      </w:r>
      <w:r w:rsidRPr="00683889">
        <w:t>the</w:t>
      </w:r>
      <w:r w:rsidR="000A5C4F">
        <w:t xml:space="preserve"> </w:t>
      </w:r>
      <w:r w:rsidR="00597811">
        <w:t>Study</w:t>
      </w:r>
      <w:r w:rsidR="000A5C4F">
        <w:t xml:space="preserve"> </w:t>
      </w:r>
      <w:r w:rsidRPr="00683889">
        <w:t>CHOICE</w:t>
      </w:r>
      <w:r w:rsidR="000A5C4F">
        <w:t xml:space="preserve"> </w:t>
      </w:r>
      <w:r w:rsidRPr="00683889">
        <w:t>I</w:t>
      </w:r>
      <w:r w:rsidR="00224853">
        <w:t>.</w:t>
      </w:r>
    </w:p>
    <w:p w:rsidR="00224853" w:rsidRDefault="00683889" w:rsidP="00683889">
      <w:r w:rsidRPr="00683889">
        <w:t>Alirocumab</w:t>
      </w:r>
      <w:r w:rsidR="000A5C4F">
        <w:t xml:space="preserve"> </w:t>
      </w:r>
      <w:r w:rsidRPr="00683889">
        <w:t>at</w:t>
      </w:r>
      <w:r w:rsidR="000A5C4F">
        <w:t xml:space="preserve"> </w:t>
      </w:r>
      <w:r w:rsidRPr="00683889">
        <w:t>a</w:t>
      </w:r>
      <w:r w:rsidR="000A5C4F">
        <w:t xml:space="preserve"> </w:t>
      </w:r>
      <w:r w:rsidRPr="00683889">
        <w:t>dose</w:t>
      </w:r>
      <w:r w:rsidR="000A5C4F">
        <w:t xml:space="preserve"> </w:t>
      </w:r>
      <w:r w:rsidRPr="00683889">
        <w:t>of</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with</w:t>
      </w:r>
      <w:r w:rsidR="000A5C4F">
        <w:t xml:space="preserve"> </w:t>
      </w:r>
      <w:r w:rsidRPr="00683889">
        <w:t>dose</w:t>
      </w:r>
      <w:r w:rsidR="000A5C4F">
        <w:t xml:space="preserve"> </w:t>
      </w:r>
      <w:r w:rsidRPr="00683889">
        <w:t>adjustment</w:t>
      </w:r>
      <w:r w:rsidR="000A5C4F">
        <w:t xml:space="preserve"> </w:t>
      </w:r>
      <w:r w:rsidRPr="00683889">
        <w:t>to</w:t>
      </w:r>
      <w:r w:rsidR="000A5C4F">
        <w:t xml:space="preserve"> </w:t>
      </w:r>
      <w:r w:rsidRPr="00683889">
        <w:t>150</w:t>
      </w:r>
      <w:r w:rsidR="000A5C4F">
        <w:t xml:space="preserve"> </w:t>
      </w:r>
      <w:r w:rsidR="00224853">
        <w:t>mg</w:t>
      </w:r>
      <w:r w:rsidR="000A5C4F">
        <w:t xml:space="preserve"> </w:t>
      </w:r>
      <w:r w:rsidRPr="00683889">
        <w:t>Q2W</w:t>
      </w:r>
      <w:r w:rsidR="000A5C4F">
        <w:t xml:space="preserve"> </w:t>
      </w:r>
      <w:r w:rsidRPr="00683889">
        <w:t>if</w:t>
      </w:r>
      <w:r w:rsidR="000A5C4F">
        <w:t xml:space="preserve"> </w:t>
      </w:r>
      <w:r w:rsidRPr="00683889">
        <w:t>needed,</w:t>
      </w:r>
      <w:r w:rsidR="000A5C4F">
        <w:t xml:space="preserve"> </w:t>
      </w:r>
      <w:r w:rsidRPr="00683889">
        <w:t>was</w:t>
      </w:r>
      <w:r w:rsidR="000A5C4F">
        <w:t xml:space="preserve"> </w:t>
      </w:r>
      <w:r w:rsidRPr="00683889">
        <w:t>generally</w:t>
      </w:r>
      <w:r w:rsidR="000A5C4F">
        <w:t xml:space="preserve"> </w:t>
      </w:r>
      <w:r w:rsidRPr="00683889">
        <w:t>well</w:t>
      </w:r>
      <w:r w:rsidR="000A5C4F">
        <w:t xml:space="preserve"> </w:t>
      </w:r>
      <w:r w:rsidRPr="00683889">
        <w:t>tolerated.</w:t>
      </w:r>
      <w:r w:rsidR="000A5C4F">
        <w:t xml:space="preserve"> </w:t>
      </w:r>
      <w:r w:rsidRPr="00683889">
        <w:t>Consistent</w:t>
      </w:r>
      <w:r w:rsidR="000A5C4F">
        <w:t xml:space="preserve"> </w:t>
      </w:r>
      <w:r w:rsidRPr="00683889">
        <w:t>with</w:t>
      </w:r>
      <w:r w:rsidR="000A5C4F">
        <w:t xml:space="preserve"> </w:t>
      </w:r>
      <w:r w:rsidRPr="00683889">
        <w:t>the</w:t>
      </w:r>
      <w:r w:rsidR="000A5C4F">
        <w:t xml:space="preserve"> </w:t>
      </w:r>
      <w:r w:rsidRPr="00683889">
        <w:t>data</w:t>
      </w:r>
      <w:r w:rsidR="000A5C4F">
        <w:t xml:space="preserve"> </w:t>
      </w:r>
      <w:r w:rsidRPr="00683889">
        <w:t>in</w:t>
      </w:r>
      <w:r w:rsidR="000A5C4F">
        <w:t xml:space="preserve"> </w:t>
      </w:r>
      <w:r w:rsidRPr="00683889">
        <w:t>the</w:t>
      </w:r>
      <w:r w:rsidR="000A5C4F">
        <w:t xml:space="preserve"> </w:t>
      </w:r>
      <w:r w:rsidRPr="00683889">
        <w:t>initial</w:t>
      </w:r>
      <w:r w:rsidR="000A5C4F">
        <w:t xml:space="preserve"> </w:t>
      </w:r>
      <w:r w:rsidRPr="00683889">
        <w:t>submission,</w:t>
      </w:r>
      <w:r w:rsidR="000A5C4F">
        <w:t xml:space="preserve"> </w:t>
      </w:r>
      <w:r w:rsidRPr="00683889">
        <w:t>no</w:t>
      </w:r>
      <w:r w:rsidR="000A5C4F">
        <w:t xml:space="preserve"> </w:t>
      </w:r>
      <w:r w:rsidRPr="00683889">
        <w:t>dose</w:t>
      </w:r>
      <w:r w:rsidR="000A5C4F">
        <w:t xml:space="preserve"> </w:t>
      </w:r>
      <w:r w:rsidRPr="00683889">
        <w:t>effects</w:t>
      </w:r>
      <w:r w:rsidR="000A5C4F">
        <w:t xml:space="preserve"> </w:t>
      </w:r>
      <w:r w:rsidRPr="00683889">
        <w:lastRenderedPageBreak/>
        <w:t>were</w:t>
      </w:r>
      <w:r w:rsidR="000A5C4F">
        <w:t xml:space="preserve"> </w:t>
      </w:r>
      <w:r w:rsidRPr="00683889">
        <w:t>identified</w:t>
      </w:r>
      <w:r w:rsidR="000A5C4F">
        <w:t xml:space="preserve"> </w:t>
      </w:r>
      <w:r w:rsidRPr="00683889">
        <w:t>in</w:t>
      </w:r>
      <w:r w:rsidR="000A5C4F">
        <w:t xml:space="preserve"> </w:t>
      </w:r>
      <w:r w:rsidRPr="00683889">
        <w:t>the</w:t>
      </w:r>
      <w:r w:rsidR="000A5C4F">
        <w:t xml:space="preserve"> </w:t>
      </w:r>
      <w:r w:rsidRPr="00683889">
        <w:t>new</w:t>
      </w:r>
      <w:r w:rsidR="000A5C4F">
        <w:t xml:space="preserve"> </w:t>
      </w:r>
      <w:r w:rsidRPr="00683889">
        <w:t>data</w:t>
      </w:r>
      <w:r w:rsidR="000A5C4F">
        <w:t xml:space="preserve"> </w:t>
      </w:r>
      <w:r w:rsidRPr="00683889">
        <w:t>and</w:t>
      </w:r>
      <w:r w:rsidR="000A5C4F">
        <w:t xml:space="preserve"> </w:t>
      </w:r>
      <w:r w:rsidRPr="00683889">
        <w:t>there</w:t>
      </w:r>
      <w:r w:rsidR="000A5C4F">
        <w:t xml:space="preserve"> </w:t>
      </w:r>
      <w:r w:rsidRPr="00683889">
        <w:t>were</w:t>
      </w:r>
      <w:r w:rsidR="000A5C4F">
        <w:t xml:space="preserve"> </w:t>
      </w:r>
      <w:r w:rsidRPr="00683889">
        <w:t>no</w:t>
      </w:r>
      <w:r w:rsidR="000A5C4F">
        <w:t xml:space="preserve"> </w:t>
      </w:r>
      <w:r w:rsidRPr="00683889">
        <w:t>population</w:t>
      </w:r>
      <w:r w:rsidR="000A5C4F">
        <w:t xml:space="preserve"> </w:t>
      </w:r>
      <w:r w:rsidRPr="00683889">
        <w:t>effects</w:t>
      </w:r>
      <w:r w:rsidR="000A5C4F">
        <w:t xml:space="preserve"> </w:t>
      </w:r>
      <w:r w:rsidRPr="00683889">
        <w:t>(concomitant</w:t>
      </w:r>
      <w:r w:rsidR="000A5C4F">
        <w:t xml:space="preserve"> </w:t>
      </w:r>
      <w:r w:rsidRPr="00683889">
        <w:t>statin</w:t>
      </w:r>
      <w:r w:rsidR="000A5C4F">
        <w:t xml:space="preserve"> </w:t>
      </w:r>
      <w:r w:rsidRPr="00683889">
        <w:t>versus</w:t>
      </w:r>
      <w:r w:rsidR="000A5C4F">
        <w:t xml:space="preserve"> </w:t>
      </w:r>
      <w:r w:rsidRPr="00683889">
        <w:t>no</w:t>
      </w:r>
      <w:r w:rsidR="000A5C4F">
        <w:t xml:space="preserve"> </w:t>
      </w:r>
      <w:r w:rsidRPr="00683889">
        <w:t>statin)</w:t>
      </w:r>
      <w:r w:rsidR="00224853">
        <w:t>.</w:t>
      </w:r>
    </w:p>
    <w:p w:rsidR="00683889" w:rsidRPr="00683889" w:rsidRDefault="00683889" w:rsidP="00683889">
      <w:r w:rsidRPr="00683889">
        <w:t>When</w:t>
      </w:r>
      <w:r w:rsidR="000A5C4F">
        <w:t xml:space="preserve"> </w:t>
      </w:r>
      <w:r w:rsidRPr="00683889">
        <w:t>focusing</w:t>
      </w:r>
      <w:r w:rsidR="000A5C4F">
        <w:t xml:space="preserve"> </w:t>
      </w:r>
      <w:r w:rsidRPr="00683889">
        <w:t>on</w:t>
      </w:r>
      <w:r w:rsidR="000A5C4F">
        <w:t xml:space="preserve"> </w:t>
      </w:r>
      <w:r w:rsidRPr="00683889">
        <w:t>the</w:t>
      </w:r>
      <w:r w:rsidR="000A5C4F">
        <w:t xml:space="preserve"> </w:t>
      </w:r>
      <w:r w:rsidRPr="00683889">
        <w:t>adverse</w:t>
      </w:r>
      <w:r w:rsidR="000A5C4F">
        <w:t xml:space="preserve"> </w:t>
      </w:r>
      <w:r w:rsidRPr="00683889">
        <w:t>events</w:t>
      </w:r>
      <w:r w:rsidR="000A5C4F">
        <w:t xml:space="preserve"> </w:t>
      </w:r>
      <w:r w:rsidRPr="00683889">
        <w:t>of</w:t>
      </w:r>
      <w:r w:rsidR="000A5C4F">
        <w:t xml:space="preserve"> </w:t>
      </w:r>
      <w:r w:rsidRPr="00683889">
        <w:t>special</w:t>
      </w:r>
      <w:r w:rsidR="000A5C4F">
        <w:t xml:space="preserve"> </w:t>
      </w:r>
      <w:r w:rsidRPr="00683889">
        <w:t>interest</w:t>
      </w:r>
      <w:r w:rsidR="000A5C4F">
        <w:t xml:space="preserve"> </w:t>
      </w:r>
      <w:r w:rsidRPr="00683889">
        <w:t>(AESI)</w:t>
      </w:r>
      <w:r w:rsidR="000A5C4F">
        <w:t xml:space="preserve"> </w:t>
      </w:r>
      <w:r w:rsidRPr="00683889">
        <w:t>that</w:t>
      </w:r>
      <w:r w:rsidR="000A5C4F">
        <w:t xml:space="preserve"> </w:t>
      </w:r>
      <w:r w:rsidRPr="00683889">
        <w:t>included</w:t>
      </w:r>
      <w:r w:rsidR="000A5C4F">
        <w:t xml:space="preserve"> </w:t>
      </w:r>
      <w:r w:rsidRPr="00683889">
        <w:t>allergic</w:t>
      </w:r>
      <w:r w:rsidR="000A5C4F">
        <w:t xml:space="preserve"> </w:t>
      </w:r>
      <w:r w:rsidRPr="00683889">
        <w:t>events,</w:t>
      </w:r>
      <w:r w:rsidR="000A5C4F">
        <w:t xml:space="preserve"> </w:t>
      </w:r>
      <w:r w:rsidRPr="00683889">
        <w:t>local</w:t>
      </w:r>
      <w:r w:rsidR="000A5C4F">
        <w:t xml:space="preserve"> </w:t>
      </w:r>
      <w:r w:rsidR="00597811">
        <w:t>injection</w:t>
      </w:r>
      <w:r w:rsidR="000A5C4F">
        <w:t xml:space="preserve"> </w:t>
      </w:r>
      <w:r w:rsidR="00597811">
        <w:t>site</w:t>
      </w:r>
      <w:r w:rsidR="000A5C4F">
        <w:t xml:space="preserve"> </w:t>
      </w:r>
      <w:r w:rsidR="00597811">
        <w:t>reactions</w:t>
      </w:r>
      <w:r w:rsidRPr="00683889">
        <w:t>,</w:t>
      </w:r>
      <w:r w:rsidR="000A5C4F">
        <w:t xml:space="preserve"> </w:t>
      </w:r>
      <w:r w:rsidRPr="00683889">
        <w:t>confirmed</w:t>
      </w:r>
      <w:r w:rsidR="000A5C4F">
        <w:t xml:space="preserve"> </w:t>
      </w:r>
      <w:r w:rsidR="00597811" w:rsidRPr="00683889">
        <w:t>haemolytic</w:t>
      </w:r>
      <w:r w:rsidR="000A5C4F">
        <w:t xml:space="preserve"> </w:t>
      </w:r>
      <w:r w:rsidR="00597811" w:rsidRPr="00683889">
        <w:t>anaemia</w:t>
      </w:r>
      <w:r w:rsidRPr="00683889">
        <w:t>,</w:t>
      </w:r>
      <w:r w:rsidR="000A5C4F">
        <w:t xml:space="preserve"> </w:t>
      </w:r>
      <w:r w:rsidRPr="00683889">
        <w:t>prespecified</w:t>
      </w:r>
      <w:r w:rsidR="000A5C4F">
        <w:t xml:space="preserve"> </w:t>
      </w:r>
      <w:r w:rsidRPr="00F76CBA">
        <w:t>increases</w:t>
      </w:r>
      <w:r w:rsidR="000A5C4F">
        <w:t xml:space="preserve"> </w:t>
      </w:r>
      <w:r w:rsidRPr="00F76CBA">
        <w:t>in</w:t>
      </w:r>
      <w:r w:rsidR="000A5C4F">
        <w:t xml:space="preserve"> </w:t>
      </w:r>
      <w:r w:rsidRPr="00F76CBA">
        <w:t>ALT,</w:t>
      </w:r>
      <w:r w:rsidR="000A5C4F">
        <w:t xml:space="preserve"> </w:t>
      </w:r>
      <w:r w:rsidRPr="00F76CBA">
        <w:t>neurologic</w:t>
      </w:r>
      <w:r w:rsidR="000A5C4F">
        <w:t xml:space="preserve"> </w:t>
      </w:r>
      <w:r w:rsidRPr="00683889">
        <w:t>disorders,</w:t>
      </w:r>
      <w:r w:rsidR="000A5C4F">
        <w:t xml:space="preserve"> </w:t>
      </w:r>
      <w:r w:rsidRPr="00683889">
        <w:t>neurocognitive</w:t>
      </w:r>
      <w:r w:rsidR="000A5C4F">
        <w:t xml:space="preserve"> </w:t>
      </w:r>
      <w:r w:rsidRPr="00683889">
        <w:t>disorders,</w:t>
      </w:r>
      <w:r w:rsidR="000A5C4F">
        <w:t xml:space="preserve"> </w:t>
      </w:r>
      <w:r w:rsidRPr="00683889">
        <w:t>ophthalmologic</w:t>
      </w:r>
      <w:r w:rsidR="000A5C4F">
        <w:t xml:space="preserve"> </w:t>
      </w:r>
      <w:r w:rsidRPr="00683889">
        <w:t>disorders,</w:t>
      </w:r>
      <w:r w:rsidR="000A5C4F">
        <w:t xml:space="preserve"> </w:t>
      </w:r>
      <w:r w:rsidRPr="00683889">
        <w:t>pregnancy,</w:t>
      </w:r>
      <w:r w:rsidR="000A5C4F">
        <w:t xml:space="preserve"> </w:t>
      </w:r>
      <w:r w:rsidRPr="00683889">
        <w:t>and</w:t>
      </w:r>
      <w:r w:rsidR="000A5C4F">
        <w:t xml:space="preserve"> </w:t>
      </w:r>
      <w:r w:rsidRPr="00683889">
        <w:t>overdose,</w:t>
      </w:r>
      <w:r w:rsidR="000A5C4F">
        <w:t xml:space="preserve"> </w:t>
      </w:r>
      <w:r w:rsidRPr="00683889">
        <w:t>alirocumab</w:t>
      </w:r>
      <w:r w:rsidR="000A5C4F">
        <w:t xml:space="preserve"> </w:t>
      </w:r>
      <w:r w:rsidRPr="00683889">
        <w:t>300</w:t>
      </w:r>
      <w:r w:rsidR="000A5C4F">
        <w:t xml:space="preserve"> </w:t>
      </w:r>
      <w:r w:rsidR="00224853">
        <w:t>mg</w:t>
      </w:r>
      <w:r w:rsidR="000A5C4F">
        <w:t xml:space="preserve"> </w:t>
      </w:r>
      <w:r w:rsidRPr="00683889">
        <w:t>Q4W/150</w:t>
      </w:r>
      <w:r w:rsidR="000A5C4F">
        <w:t xml:space="preserve"> </w:t>
      </w:r>
      <w:r w:rsidRPr="00683889">
        <w:t>Q2W</w:t>
      </w:r>
      <w:r w:rsidR="000A5C4F">
        <w:t xml:space="preserve"> </w:t>
      </w:r>
      <w:r w:rsidRPr="00683889">
        <w:t>use</w:t>
      </w:r>
      <w:r w:rsidR="000A5C4F">
        <w:t xml:space="preserve"> </w:t>
      </w:r>
      <w:r w:rsidRPr="00683889">
        <w:t>was</w:t>
      </w:r>
      <w:r w:rsidR="000A5C4F">
        <w:t xml:space="preserve"> </w:t>
      </w:r>
      <w:r w:rsidRPr="00683889">
        <w:t>not</w:t>
      </w:r>
      <w:r w:rsidR="000A5C4F">
        <w:t xml:space="preserve"> </w:t>
      </w:r>
      <w:r w:rsidRPr="00683889">
        <w:t>associated</w:t>
      </w:r>
      <w:r w:rsidR="000A5C4F">
        <w:t xml:space="preserve"> </w:t>
      </w:r>
      <w:r w:rsidRPr="00683889">
        <w:t>with</w:t>
      </w:r>
      <w:r w:rsidR="000A5C4F">
        <w:t xml:space="preserve"> </w:t>
      </w:r>
      <w:r w:rsidRPr="00683889">
        <w:t>an</w:t>
      </w:r>
      <w:r w:rsidR="000A5C4F">
        <w:t xml:space="preserve"> </w:t>
      </w:r>
      <w:r w:rsidRPr="00683889">
        <w:t>increased</w:t>
      </w:r>
      <w:r w:rsidR="000A5C4F">
        <w:t xml:space="preserve"> </w:t>
      </w:r>
      <w:r w:rsidRPr="00683889">
        <w:t>incidence</w:t>
      </w:r>
      <w:r w:rsidR="000A5C4F">
        <w:t xml:space="preserve"> </w:t>
      </w:r>
      <w:r w:rsidRPr="00683889">
        <w:t>of</w:t>
      </w:r>
      <w:r w:rsidR="000A5C4F">
        <w:t xml:space="preserve"> </w:t>
      </w:r>
      <w:r w:rsidRPr="00683889">
        <w:t>any</w:t>
      </w:r>
      <w:r w:rsidR="000A5C4F">
        <w:t xml:space="preserve"> </w:t>
      </w:r>
      <w:r w:rsidRPr="00683889">
        <w:t>AESI</w:t>
      </w:r>
      <w:r w:rsidR="000A5C4F">
        <w:t xml:space="preserve"> </w:t>
      </w:r>
      <w:r w:rsidRPr="00683889">
        <w:t>with</w:t>
      </w:r>
      <w:r w:rsidR="000A5C4F">
        <w:t xml:space="preserve"> </w:t>
      </w:r>
      <w:r w:rsidRPr="00683889">
        <w:t>the</w:t>
      </w:r>
      <w:r w:rsidR="000A5C4F">
        <w:t xml:space="preserve"> </w:t>
      </w:r>
      <w:r w:rsidRPr="00683889">
        <w:t>exception</w:t>
      </w:r>
      <w:r w:rsidR="000A5C4F">
        <w:t xml:space="preserve"> </w:t>
      </w:r>
      <w:r w:rsidRPr="00683889">
        <w:t>of</w:t>
      </w:r>
      <w:r w:rsidR="000A5C4F">
        <w:t xml:space="preserve"> </w:t>
      </w:r>
      <w:r w:rsidR="00597811">
        <w:t>injection</w:t>
      </w:r>
      <w:r w:rsidR="000A5C4F">
        <w:t xml:space="preserve"> </w:t>
      </w:r>
      <w:r w:rsidR="00597811">
        <w:t>site</w:t>
      </w:r>
      <w:r w:rsidR="000A5C4F">
        <w:t xml:space="preserve"> </w:t>
      </w:r>
      <w:r w:rsidR="00597811">
        <w:t>reactions</w:t>
      </w:r>
      <w:r w:rsidRPr="00683889">
        <w:t>.</w:t>
      </w:r>
      <w:r w:rsidR="000A5C4F">
        <w:t xml:space="preserve"> </w:t>
      </w:r>
      <w:r w:rsidRPr="00683889">
        <w:t>However</w:t>
      </w:r>
      <w:r w:rsidR="000A5C4F">
        <w:t xml:space="preserve"> </w:t>
      </w:r>
      <w:r w:rsidRPr="00683889">
        <w:t>there</w:t>
      </w:r>
      <w:r w:rsidR="000A5C4F">
        <w:t xml:space="preserve"> </w:t>
      </w:r>
      <w:r w:rsidRPr="00683889">
        <w:t>are</w:t>
      </w:r>
      <w:r w:rsidR="000A5C4F">
        <w:t xml:space="preserve"> </w:t>
      </w:r>
      <w:r w:rsidRPr="00683889">
        <w:t>several</w:t>
      </w:r>
      <w:r w:rsidR="000A5C4F">
        <w:t xml:space="preserve"> </w:t>
      </w:r>
      <w:r w:rsidRPr="00683889">
        <w:t>aspects</w:t>
      </w:r>
      <w:r w:rsidR="000A5C4F">
        <w:t xml:space="preserve"> </w:t>
      </w:r>
      <w:r w:rsidRPr="00683889">
        <w:t>of</w:t>
      </w:r>
      <w:r w:rsidR="000A5C4F">
        <w:t xml:space="preserve"> </w:t>
      </w:r>
      <w:r w:rsidRPr="00683889">
        <w:t>the</w:t>
      </w:r>
      <w:r w:rsidR="000A5C4F">
        <w:t xml:space="preserve"> </w:t>
      </w:r>
      <w:r w:rsidR="00597811">
        <w:t>Study</w:t>
      </w:r>
      <w:r w:rsidR="000A5C4F">
        <w:t xml:space="preserve"> </w:t>
      </w:r>
      <w:r w:rsidRPr="00683889">
        <w:t>CHOICE</w:t>
      </w:r>
      <w:r w:rsidR="000A5C4F">
        <w:t xml:space="preserve"> </w:t>
      </w:r>
      <w:r w:rsidRPr="00683889">
        <w:t>I</w:t>
      </w:r>
      <w:r w:rsidR="000A5C4F">
        <w:t xml:space="preserve"> </w:t>
      </w:r>
      <w:r w:rsidRPr="00683889">
        <w:t>design</w:t>
      </w:r>
      <w:r w:rsidR="000A5C4F">
        <w:t xml:space="preserve"> </w:t>
      </w:r>
      <w:r w:rsidRPr="00683889">
        <w:t>that</w:t>
      </w:r>
      <w:r w:rsidR="000A5C4F">
        <w:t xml:space="preserve"> </w:t>
      </w:r>
      <w:r w:rsidRPr="00683889">
        <w:t>may</w:t>
      </w:r>
      <w:r w:rsidR="000A5C4F">
        <w:t xml:space="preserve"> </w:t>
      </w:r>
      <w:r w:rsidRPr="00683889">
        <w:t>have</w:t>
      </w:r>
      <w:r w:rsidR="000A5C4F">
        <w:t xml:space="preserve"> </w:t>
      </w:r>
      <w:r w:rsidRPr="00683889">
        <w:t>contributed</w:t>
      </w:r>
      <w:r w:rsidR="000A5C4F">
        <w:t xml:space="preserve"> </w:t>
      </w:r>
      <w:r w:rsidRPr="00683889">
        <w:t>to</w:t>
      </w:r>
      <w:r w:rsidR="000A5C4F">
        <w:t xml:space="preserve"> </w:t>
      </w:r>
      <w:r w:rsidRPr="00683889">
        <w:t>this</w:t>
      </w:r>
      <w:r w:rsidR="000A5C4F">
        <w:t xml:space="preserve"> </w:t>
      </w:r>
      <w:r w:rsidRPr="00683889">
        <w:t>higher</w:t>
      </w:r>
      <w:r w:rsidR="000A5C4F">
        <w:t xml:space="preserve"> </w:t>
      </w:r>
      <w:r w:rsidRPr="00683889">
        <w:t>frequency</w:t>
      </w:r>
      <w:r w:rsidR="000A5C4F">
        <w:t xml:space="preserve"> </w:t>
      </w:r>
      <w:r w:rsidRPr="00683889">
        <w:t>of</w:t>
      </w:r>
      <w:r w:rsidR="000A5C4F">
        <w:t xml:space="preserve"> </w:t>
      </w:r>
      <w:r w:rsidR="00597811">
        <w:t>injection</w:t>
      </w:r>
      <w:r w:rsidR="000A5C4F">
        <w:t xml:space="preserve"> </w:t>
      </w:r>
      <w:r w:rsidR="00597811">
        <w:t>site</w:t>
      </w:r>
      <w:r w:rsidR="000A5C4F">
        <w:t xml:space="preserve"> </w:t>
      </w:r>
      <w:r w:rsidR="00597811">
        <w:t>reactions</w:t>
      </w:r>
      <w:r w:rsidR="000A5C4F">
        <w:t xml:space="preserve"> </w:t>
      </w:r>
      <w:r w:rsidRPr="00683889">
        <w:t>in</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arm.</w:t>
      </w:r>
    </w:p>
    <w:p w:rsidR="00224853" w:rsidRDefault="00683889" w:rsidP="00683889">
      <w:r w:rsidRPr="00683889">
        <w:t>Indeed,</w:t>
      </w:r>
      <w:r w:rsidR="000A5C4F">
        <w:t xml:space="preserve"> </w:t>
      </w:r>
      <w:r w:rsidRPr="00683889">
        <w:t>in</w:t>
      </w:r>
      <w:r w:rsidR="000A5C4F">
        <w:t xml:space="preserve"> </w:t>
      </w:r>
      <w:r w:rsidRPr="00683889">
        <w:t>the</w:t>
      </w:r>
      <w:r w:rsidR="000A5C4F">
        <w:t xml:space="preserve"> </w:t>
      </w:r>
      <w:r w:rsidRPr="00683889">
        <w:t>CHOICE</w:t>
      </w:r>
      <w:r w:rsidR="000A5C4F">
        <w:t xml:space="preserve"> </w:t>
      </w:r>
      <w:r w:rsidRPr="00683889">
        <w:t>I</w:t>
      </w:r>
      <w:r w:rsidR="000A5C4F">
        <w:t xml:space="preserve"> </w:t>
      </w:r>
      <w:r w:rsidR="006E505D">
        <w:t>Study</w:t>
      </w:r>
      <w:r w:rsidRPr="00683889">
        <w:t>,</w:t>
      </w:r>
      <w:r w:rsidR="000A5C4F">
        <w:t xml:space="preserve"> </w:t>
      </w:r>
      <w:r w:rsidRPr="00683889">
        <w:t>two</w:t>
      </w:r>
      <w:r w:rsidR="000A5C4F">
        <w:t xml:space="preserve"> </w:t>
      </w:r>
      <w:r w:rsidRPr="00683889">
        <w:t>dosing</w:t>
      </w:r>
      <w:r w:rsidR="000A5C4F">
        <w:t xml:space="preserve"> </w:t>
      </w:r>
      <w:r w:rsidRPr="00683889">
        <w:t>regimens</w:t>
      </w:r>
      <w:r w:rsidR="000A5C4F">
        <w:t xml:space="preserve"> </w:t>
      </w:r>
      <w:r w:rsidRPr="00683889">
        <w:t>were</w:t>
      </w:r>
      <w:r w:rsidR="000A5C4F">
        <w:t xml:space="preserve"> </w:t>
      </w:r>
      <w:r w:rsidRPr="00683889">
        <w:t>evaluated,</w:t>
      </w:r>
      <w:r w:rsidR="000A5C4F">
        <w:t xml:space="preserve"> </w:t>
      </w:r>
      <w:r w:rsidRPr="00683889">
        <w:t>an</w:t>
      </w:r>
      <w:r w:rsidR="000A5C4F">
        <w:t xml:space="preserve"> </w:t>
      </w:r>
      <w:r w:rsidRPr="00683889">
        <w:t>every</w:t>
      </w:r>
      <w:r w:rsidR="000A5C4F">
        <w:t xml:space="preserve"> </w:t>
      </w:r>
      <w:r w:rsidRPr="00683889">
        <w:t>two</w:t>
      </w:r>
      <w:r w:rsidR="000A5C4F">
        <w:t xml:space="preserve"> </w:t>
      </w:r>
      <w:r w:rsidRPr="00683889">
        <w:t>weeks</w:t>
      </w:r>
      <w:r w:rsidR="000A5C4F">
        <w:t xml:space="preserve"> </w:t>
      </w:r>
      <w:r w:rsidRPr="00683889">
        <w:t>regimen</w:t>
      </w:r>
      <w:r w:rsidR="000A5C4F">
        <w:t xml:space="preserve"> </w:t>
      </w:r>
      <w:r w:rsidRPr="00683889">
        <w:t>and</w:t>
      </w:r>
      <w:r w:rsidR="000A5C4F">
        <w:t xml:space="preserve"> </w:t>
      </w:r>
      <w:r w:rsidRPr="00683889">
        <w:t>an</w:t>
      </w:r>
      <w:r w:rsidR="000A5C4F">
        <w:t xml:space="preserve"> </w:t>
      </w:r>
      <w:r w:rsidRPr="00683889">
        <w:t>every</w:t>
      </w:r>
      <w:r w:rsidR="000A5C4F">
        <w:t xml:space="preserve"> </w:t>
      </w:r>
      <w:r w:rsidRPr="00683889">
        <w:t>four</w:t>
      </w:r>
      <w:r w:rsidR="000A5C4F">
        <w:t xml:space="preserve"> </w:t>
      </w:r>
      <w:r w:rsidRPr="00683889">
        <w:t>weeks</w:t>
      </w:r>
      <w:r w:rsidR="000A5C4F">
        <w:t xml:space="preserve"> </w:t>
      </w:r>
      <w:r w:rsidRPr="00683889">
        <w:t>regimen</w:t>
      </w:r>
      <w:r w:rsidR="000A5C4F">
        <w:t xml:space="preserve"> </w:t>
      </w:r>
      <w:r w:rsidRPr="00683889">
        <w:t>with</w:t>
      </w:r>
      <w:r w:rsidR="000A5C4F">
        <w:t xml:space="preserve"> </w:t>
      </w:r>
      <w:r w:rsidRPr="00683889">
        <w:t>possibility</w:t>
      </w:r>
      <w:r w:rsidR="000A5C4F">
        <w:t xml:space="preserve"> </w:t>
      </w:r>
      <w:r w:rsidRPr="00683889">
        <w:t>of</w:t>
      </w:r>
      <w:r w:rsidR="000A5C4F">
        <w:t xml:space="preserve"> </w:t>
      </w:r>
      <w:r w:rsidRPr="00683889">
        <w:t>adjustment</w:t>
      </w:r>
      <w:r w:rsidR="000A5C4F">
        <w:t xml:space="preserve"> </w:t>
      </w:r>
      <w:r w:rsidRPr="00683889">
        <w:t>to</w:t>
      </w:r>
      <w:r w:rsidR="000A5C4F">
        <w:t xml:space="preserve"> </w:t>
      </w:r>
      <w:r w:rsidRPr="00683889">
        <w:t>Q2W</w:t>
      </w:r>
      <w:r w:rsidR="000A5C4F">
        <w:t xml:space="preserve"> </w:t>
      </w:r>
      <w:r w:rsidRPr="00683889">
        <w:t>(75</w:t>
      </w:r>
      <w:r w:rsidR="000A5C4F">
        <w:t xml:space="preserve"> </w:t>
      </w:r>
      <w:r w:rsidR="00224853">
        <w:t>mg</w:t>
      </w:r>
      <w:r w:rsidRPr="00683889">
        <w:t>/150</w:t>
      </w:r>
      <w:r w:rsidR="000A5C4F">
        <w:t xml:space="preserve"> </w:t>
      </w:r>
      <w:r w:rsidR="00224853">
        <w:t>mg</w:t>
      </w:r>
      <w:r w:rsidR="000A5C4F">
        <w:t xml:space="preserve"> </w:t>
      </w:r>
      <w:r w:rsidRPr="00683889">
        <w:t>Q2W,</w:t>
      </w:r>
      <w:r w:rsidR="000A5C4F">
        <w:t xml:space="preserve"> </w:t>
      </w:r>
      <w:r w:rsidRPr="00683889">
        <w:t>and</w:t>
      </w:r>
      <w:r w:rsidR="000A5C4F">
        <w:t xml:space="preserve"> </w:t>
      </w:r>
      <w:r w:rsidRPr="00683889">
        <w:t>300</w:t>
      </w:r>
      <w:r w:rsidR="000A5C4F">
        <w:t xml:space="preserve"> </w:t>
      </w:r>
      <w:r w:rsidR="00224853">
        <w:t>mg</w:t>
      </w:r>
      <w:r w:rsidR="000A5C4F">
        <w:t xml:space="preserve"> </w:t>
      </w:r>
      <w:r w:rsidRPr="00683889">
        <w:t>Q4W/150</w:t>
      </w:r>
      <w:r w:rsidR="000A5C4F">
        <w:t xml:space="preserve"> </w:t>
      </w:r>
      <w:r w:rsidR="00224853">
        <w:t>mg</w:t>
      </w:r>
      <w:r w:rsidR="000A5C4F">
        <w:t xml:space="preserve"> </w:t>
      </w:r>
      <w:r w:rsidRPr="00683889">
        <w:t>Q2W,</w:t>
      </w:r>
      <w:r w:rsidR="000A5C4F">
        <w:t xml:space="preserve"> </w:t>
      </w:r>
      <w:r w:rsidRPr="00683889">
        <w:t>respectively).</w:t>
      </w:r>
      <w:r w:rsidR="000A5C4F">
        <w:t xml:space="preserve"> </w:t>
      </w:r>
      <w:r w:rsidRPr="00683889">
        <w:t>Therefore</w:t>
      </w:r>
      <w:r w:rsidR="000A5C4F">
        <w:t xml:space="preserve"> </w:t>
      </w:r>
      <w:r w:rsidRPr="00683889">
        <w:t>all</w:t>
      </w:r>
      <w:r w:rsidR="000A5C4F">
        <w:t xml:space="preserve"> </w:t>
      </w:r>
      <w:r w:rsidRPr="00683889">
        <w:t>patients</w:t>
      </w:r>
      <w:r w:rsidR="000A5C4F">
        <w:t xml:space="preserve"> </w:t>
      </w:r>
      <w:r w:rsidRPr="00683889">
        <w:t>received</w:t>
      </w:r>
      <w:r w:rsidR="000A5C4F">
        <w:t xml:space="preserve"> </w:t>
      </w:r>
      <w:r w:rsidRPr="00683889">
        <w:t>2</w:t>
      </w:r>
      <w:r w:rsidR="000A5C4F">
        <w:t xml:space="preserve"> </w:t>
      </w:r>
      <w:r w:rsidRPr="00683889">
        <w:t>injections</w:t>
      </w:r>
      <w:r w:rsidR="000A5C4F">
        <w:t xml:space="preserve"> </w:t>
      </w:r>
      <w:r w:rsidRPr="00683889">
        <w:t>of</w:t>
      </w:r>
      <w:r w:rsidR="000A5C4F">
        <w:t xml:space="preserve"> </w:t>
      </w:r>
      <w:r w:rsidRPr="00683889">
        <w:t>study</w:t>
      </w:r>
      <w:r w:rsidR="000A5C4F">
        <w:t xml:space="preserve"> </w:t>
      </w:r>
      <w:r w:rsidRPr="00683889">
        <w:t>treatment</w:t>
      </w:r>
      <w:r w:rsidR="000A5C4F">
        <w:t xml:space="preserve"> </w:t>
      </w:r>
      <w:r w:rsidR="00597811">
        <w:t>Q2W</w:t>
      </w:r>
      <w:r w:rsidR="000A5C4F">
        <w:t xml:space="preserve"> </w:t>
      </w:r>
      <w:r w:rsidR="00597811">
        <w:t>in</w:t>
      </w:r>
      <w:r w:rsidR="000A5C4F">
        <w:t xml:space="preserve"> </w:t>
      </w:r>
      <w:r w:rsidR="00597811">
        <w:t>order</w:t>
      </w:r>
      <w:r w:rsidR="000A5C4F">
        <w:t xml:space="preserve"> </w:t>
      </w:r>
      <w:r w:rsidR="00597811">
        <w:t>to</w:t>
      </w:r>
      <w:r w:rsidR="000A5C4F">
        <w:t xml:space="preserve"> </w:t>
      </w:r>
      <w:r w:rsidR="00597811">
        <w:t>keep</w:t>
      </w:r>
      <w:r w:rsidR="000A5C4F">
        <w:t xml:space="preserve"> </w:t>
      </w:r>
      <w:r w:rsidR="00597811">
        <w:t>the</w:t>
      </w:r>
      <w:r w:rsidR="000A5C4F">
        <w:t xml:space="preserve"> </w:t>
      </w:r>
      <w:r w:rsidR="00597811">
        <w:t>built</w:t>
      </w:r>
      <w:r w:rsidR="000A5C4F">
        <w:t xml:space="preserve"> </w:t>
      </w:r>
      <w:r w:rsidRPr="00683889">
        <w:t>in</w:t>
      </w:r>
      <w:r w:rsidR="000A5C4F">
        <w:t xml:space="preserve"> </w:t>
      </w:r>
      <w:r w:rsidRPr="00683889">
        <w:t>double</w:t>
      </w:r>
      <w:r w:rsidR="000A5C4F">
        <w:t xml:space="preserve"> </w:t>
      </w:r>
      <w:r w:rsidRPr="00683889">
        <w:t>dummy</w:t>
      </w:r>
      <w:r w:rsidR="000A5C4F">
        <w:t xml:space="preserve"> </w:t>
      </w:r>
      <w:r w:rsidRPr="00683889">
        <w:t>design,</w:t>
      </w:r>
      <w:r w:rsidR="000A5C4F">
        <w:t xml:space="preserve"> </w:t>
      </w:r>
      <w:r w:rsidRPr="00683889">
        <w:t>and</w:t>
      </w:r>
      <w:r w:rsidR="000A5C4F">
        <w:t xml:space="preserve"> </w:t>
      </w:r>
      <w:r w:rsidRPr="00683889">
        <w:t>patients</w:t>
      </w:r>
      <w:r w:rsidR="000A5C4F">
        <w:t xml:space="preserve"> </w:t>
      </w:r>
      <w:r w:rsidRPr="00683889">
        <w:t>who</w:t>
      </w:r>
      <w:r w:rsidR="000A5C4F">
        <w:t xml:space="preserve"> </w:t>
      </w:r>
      <w:r w:rsidRPr="00683889">
        <w:t>were</w:t>
      </w:r>
      <w:r w:rsidR="000A5C4F">
        <w:t xml:space="preserve"> </w:t>
      </w:r>
      <w:r w:rsidRPr="00683889">
        <w:t>randomised</w:t>
      </w:r>
      <w:r w:rsidR="000A5C4F">
        <w:t xml:space="preserve"> </w:t>
      </w:r>
      <w:r w:rsidRPr="00683889">
        <w:t>to</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group</w:t>
      </w:r>
      <w:r w:rsidR="000A5C4F">
        <w:t xml:space="preserve"> </w:t>
      </w:r>
      <w:r w:rsidRPr="00683889">
        <w:t>received</w:t>
      </w:r>
      <w:r w:rsidR="000A5C4F">
        <w:t xml:space="preserve"> </w:t>
      </w:r>
      <w:r w:rsidRPr="00683889">
        <w:t>injections</w:t>
      </w:r>
      <w:r w:rsidR="000A5C4F">
        <w:t xml:space="preserve"> </w:t>
      </w:r>
      <w:r w:rsidRPr="00683889">
        <w:t>Q2W,</w:t>
      </w:r>
      <w:r w:rsidR="000A5C4F">
        <w:t xml:space="preserve"> </w:t>
      </w:r>
      <w:r w:rsidRPr="00683889">
        <w:t>with</w:t>
      </w:r>
      <w:r w:rsidR="000A5C4F">
        <w:t xml:space="preserve"> </w:t>
      </w:r>
      <w:r w:rsidRPr="00683889">
        <w:t>active</w:t>
      </w:r>
      <w:r w:rsidR="000A5C4F">
        <w:t xml:space="preserve"> </w:t>
      </w:r>
      <w:r w:rsidRPr="00683889">
        <w:t>drug</w:t>
      </w:r>
      <w:r w:rsidR="000A5C4F">
        <w:t xml:space="preserve"> </w:t>
      </w:r>
      <w:r w:rsidRPr="00683889">
        <w:t>alternating</w:t>
      </w:r>
      <w:r w:rsidR="000A5C4F">
        <w:t xml:space="preserve"> </w:t>
      </w:r>
      <w:r w:rsidRPr="00683889">
        <w:t>with</w:t>
      </w:r>
      <w:r w:rsidR="000A5C4F">
        <w:t xml:space="preserve"> </w:t>
      </w:r>
      <w:r w:rsidRPr="00683889">
        <w:t>placebo</w:t>
      </w:r>
      <w:r w:rsidR="000A5C4F">
        <w:t xml:space="preserve"> </w:t>
      </w:r>
      <w:r w:rsidRPr="00683889">
        <w:t>administration</w:t>
      </w:r>
      <w:r w:rsidR="00224853">
        <w:t>.</w:t>
      </w:r>
    </w:p>
    <w:p w:rsidR="00683889" w:rsidRDefault="00683889" w:rsidP="00683889">
      <w:r w:rsidRPr="00683889">
        <w:t>In</w:t>
      </w:r>
      <w:r w:rsidR="000A5C4F">
        <w:t xml:space="preserve"> </w:t>
      </w:r>
      <w:r w:rsidRPr="00683889">
        <w:t>the</w:t>
      </w:r>
      <w:r w:rsidR="000A5C4F">
        <w:t xml:space="preserve"> </w:t>
      </w:r>
      <w:r w:rsidRPr="00683889">
        <w:t>300</w:t>
      </w:r>
      <w:r w:rsidR="000A5C4F">
        <w:t xml:space="preserve"> </w:t>
      </w:r>
      <w:r w:rsidRPr="00683889">
        <w:t>Q4W/150</w:t>
      </w:r>
      <w:r w:rsidR="000A5C4F">
        <w:t xml:space="preserve"> </w:t>
      </w:r>
      <w:r w:rsidRPr="00683889">
        <w:t>Q2W</w:t>
      </w:r>
      <w:r w:rsidR="000A5C4F">
        <w:t xml:space="preserve"> </w:t>
      </w:r>
      <w:r w:rsidRPr="00683889">
        <w:t>arm</w:t>
      </w:r>
      <w:r w:rsidR="000A5C4F">
        <w:t xml:space="preserve"> </w:t>
      </w:r>
      <w:r w:rsidRPr="00683889">
        <w:t>patients,</w:t>
      </w:r>
      <w:r w:rsidR="000A5C4F">
        <w:t xml:space="preserve"> </w:t>
      </w:r>
      <w:r w:rsidRPr="00683889">
        <w:t>overall</w:t>
      </w:r>
      <w:r w:rsidR="000A5C4F">
        <w:t xml:space="preserve"> </w:t>
      </w:r>
      <w:r w:rsidRPr="00683889">
        <w:t>the</w:t>
      </w:r>
      <w:r w:rsidR="000A5C4F">
        <w:t xml:space="preserve"> </w:t>
      </w:r>
      <w:r w:rsidRPr="00683889">
        <w:t>proportion</w:t>
      </w:r>
      <w:r w:rsidR="000A5C4F">
        <w:t xml:space="preserve"> </w:t>
      </w:r>
      <w:r w:rsidRPr="00683889">
        <w:t>of</w:t>
      </w:r>
      <w:r w:rsidR="000A5C4F">
        <w:t xml:space="preserve"> </w:t>
      </w:r>
      <w:r w:rsidRPr="00683889">
        <w:t>patients</w:t>
      </w:r>
      <w:r w:rsidR="000A5C4F">
        <w:t xml:space="preserve"> </w:t>
      </w:r>
      <w:r w:rsidRPr="00683889">
        <w:t>reporting</w:t>
      </w:r>
      <w:r w:rsidR="000A5C4F">
        <w:t xml:space="preserve"> </w:t>
      </w:r>
      <w:r w:rsidR="00597811">
        <w:t>injection</w:t>
      </w:r>
      <w:r w:rsidR="000A5C4F">
        <w:t xml:space="preserve"> </w:t>
      </w:r>
      <w:r w:rsidR="00597811">
        <w:t>site</w:t>
      </w:r>
      <w:r w:rsidR="000A5C4F">
        <w:t xml:space="preserve"> </w:t>
      </w:r>
      <w:r w:rsidR="00597811">
        <w:t>reactions</w:t>
      </w:r>
      <w:r w:rsidR="000A5C4F">
        <w:t xml:space="preserve"> </w:t>
      </w:r>
      <w:r w:rsidRPr="00683889">
        <w:t>was</w:t>
      </w:r>
      <w:r w:rsidR="000A5C4F">
        <w:t xml:space="preserve"> </w:t>
      </w:r>
      <w:r w:rsidRPr="00683889">
        <w:t>16.6%</w:t>
      </w:r>
      <w:r w:rsidR="000A5C4F">
        <w:t xml:space="preserve"> </w:t>
      </w:r>
      <w:r w:rsidRPr="00683889">
        <w:t>considering</w:t>
      </w:r>
      <w:r w:rsidR="000A5C4F">
        <w:t xml:space="preserve"> </w:t>
      </w:r>
      <w:r w:rsidRPr="00683889">
        <w:t>all</w:t>
      </w:r>
      <w:r w:rsidR="000A5C4F">
        <w:t xml:space="preserve"> </w:t>
      </w:r>
      <w:r w:rsidRPr="00683889">
        <w:t>injections:</w:t>
      </w:r>
      <w:r w:rsidR="000A5C4F">
        <w:t xml:space="preserve"> </w:t>
      </w:r>
      <w:r w:rsidRPr="00683889">
        <w:t>active</w:t>
      </w:r>
      <w:r w:rsidR="000A5C4F">
        <w:t xml:space="preserve"> </w:t>
      </w:r>
      <w:r w:rsidRPr="00683889">
        <w:t>or</w:t>
      </w:r>
      <w:r w:rsidR="000A5C4F">
        <w:t xml:space="preserve"> </w:t>
      </w:r>
      <w:r w:rsidRPr="00683889">
        <w:t>placebo.</w:t>
      </w:r>
      <w:r w:rsidR="000A5C4F">
        <w:t xml:space="preserve"> </w:t>
      </w:r>
      <w:r w:rsidRPr="00683889">
        <w:t>However,</w:t>
      </w:r>
      <w:r w:rsidR="000A5C4F">
        <w:t xml:space="preserve"> </w:t>
      </w:r>
      <w:r w:rsidR="00597811">
        <w:t>injection</w:t>
      </w:r>
      <w:r w:rsidR="000A5C4F">
        <w:t xml:space="preserve"> </w:t>
      </w:r>
      <w:r w:rsidR="00597811">
        <w:t>site</w:t>
      </w:r>
      <w:r w:rsidR="000A5C4F">
        <w:t xml:space="preserve"> </w:t>
      </w:r>
      <w:r w:rsidR="00597811">
        <w:t>reactions</w:t>
      </w:r>
      <w:r w:rsidR="000A5C4F">
        <w:t xml:space="preserve"> </w:t>
      </w:r>
      <w:r w:rsidRPr="00683889">
        <w:t>were</w:t>
      </w:r>
      <w:r w:rsidR="000A5C4F">
        <w:t xml:space="preserve"> </w:t>
      </w:r>
      <w:r w:rsidRPr="00683889">
        <w:t>not</w:t>
      </w:r>
      <w:r w:rsidR="000A5C4F">
        <w:t xml:space="preserve"> </w:t>
      </w:r>
      <w:r w:rsidRPr="00683889">
        <w:t>only</w:t>
      </w:r>
      <w:r w:rsidR="000A5C4F">
        <w:t xml:space="preserve"> </w:t>
      </w:r>
      <w:r w:rsidRPr="00683889">
        <w:t>reported</w:t>
      </w:r>
      <w:r w:rsidR="000A5C4F">
        <w:t xml:space="preserve"> </w:t>
      </w:r>
      <w:r w:rsidRPr="00683889">
        <w:t>after</w:t>
      </w:r>
      <w:r w:rsidR="000A5C4F">
        <w:t xml:space="preserve"> </w:t>
      </w:r>
      <w:r w:rsidRPr="00683889">
        <w:t>active</w:t>
      </w:r>
      <w:r w:rsidR="000A5C4F">
        <w:t xml:space="preserve"> </w:t>
      </w:r>
      <w:r w:rsidRPr="00683889">
        <w:t>injections</w:t>
      </w:r>
      <w:r w:rsidR="000A5C4F">
        <w:t xml:space="preserve"> </w:t>
      </w:r>
      <w:r w:rsidRPr="00683889">
        <w:t>throughout</w:t>
      </w:r>
      <w:r w:rsidR="000A5C4F">
        <w:t xml:space="preserve"> </w:t>
      </w:r>
      <w:r w:rsidRPr="00683889">
        <w:t>the</w:t>
      </w:r>
      <w:r w:rsidR="000A5C4F">
        <w:t xml:space="preserve"> </w:t>
      </w:r>
      <w:r w:rsidRPr="00683889">
        <w:t>study,</w:t>
      </w:r>
      <w:r w:rsidR="000A5C4F">
        <w:t xml:space="preserve"> </w:t>
      </w:r>
      <w:r w:rsidRPr="00683889">
        <w:t>some</w:t>
      </w:r>
      <w:r w:rsidR="000A5C4F">
        <w:t xml:space="preserve"> </w:t>
      </w:r>
      <w:r w:rsidRPr="00683889">
        <w:t>were</w:t>
      </w:r>
      <w:r w:rsidR="000A5C4F">
        <w:t xml:space="preserve"> </w:t>
      </w:r>
      <w:r w:rsidRPr="00683889">
        <w:t>indeed</w:t>
      </w:r>
      <w:r w:rsidR="000A5C4F">
        <w:t xml:space="preserve"> </w:t>
      </w:r>
      <w:r w:rsidRPr="00683889">
        <w:t>reported</w:t>
      </w:r>
      <w:r w:rsidR="000A5C4F">
        <w:t xml:space="preserve"> </w:t>
      </w:r>
      <w:r w:rsidRPr="00683889">
        <w:t>after</w:t>
      </w:r>
      <w:r w:rsidR="000A5C4F">
        <w:t xml:space="preserve"> </w:t>
      </w:r>
      <w:r w:rsidRPr="00683889">
        <w:t>the</w:t>
      </w:r>
      <w:r w:rsidR="000A5C4F">
        <w:t xml:space="preserve"> </w:t>
      </w:r>
      <w:r w:rsidRPr="00683889">
        <w:t>placebo</w:t>
      </w:r>
      <w:r w:rsidR="000A5C4F">
        <w:t xml:space="preserve"> </w:t>
      </w:r>
      <w:r w:rsidRPr="00683889">
        <w:t>injections</w:t>
      </w:r>
      <w:r w:rsidR="000A5C4F">
        <w:t xml:space="preserve"> </w:t>
      </w:r>
      <w:r w:rsidRPr="00683889">
        <w:t>only.</w:t>
      </w:r>
      <w:r w:rsidR="000A5C4F">
        <w:t xml:space="preserve"> </w:t>
      </w:r>
      <w:r w:rsidRPr="00683889">
        <w:t>Therefore,</w:t>
      </w:r>
      <w:r w:rsidR="000A5C4F">
        <w:t xml:space="preserve"> </w:t>
      </w:r>
      <w:r w:rsidRPr="00683889">
        <w:t>if</w:t>
      </w:r>
      <w:r w:rsidR="000A5C4F">
        <w:t xml:space="preserve"> </w:t>
      </w:r>
      <w:r w:rsidRPr="00683889">
        <w:t>we</w:t>
      </w:r>
      <w:r w:rsidR="000A5C4F">
        <w:t xml:space="preserve"> </w:t>
      </w:r>
      <w:r w:rsidRPr="00683889">
        <w:t>censor</w:t>
      </w:r>
      <w:r w:rsidR="000A5C4F">
        <w:t xml:space="preserve"> </w:t>
      </w:r>
      <w:r w:rsidRPr="00683889">
        <w:t>the</w:t>
      </w:r>
      <w:r w:rsidR="000A5C4F">
        <w:t xml:space="preserve"> </w:t>
      </w:r>
      <w:r w:rsidR="00597811">
        <w:t>injection</w:t>
      </w:r>
      <w:r w:rsidR="000A5C4F">
        <w:t xml:space="preserve"> </w:t>
      </w:r>
      <w:r w:rsidR="00597811">
        <w:t>site</w:t>
      </w:r>
      <w:r w:rsidR="000A5C4F">
        <w:t xml:space="preserve"> </w:t>
      </w:r>
      <w:r w:rsidR="00597811">
        <w:t>reactions</w:t>
      </w:r>
      <w:r w:rsidR="000A5C4F">
        <w:t xml:space="preserve"> </w:t>
      </w:r>
      <w:r w:rsidRPr="00683889">
        <w:t>reported</w:t>
      </w:r>
      <w:r w:rsidR="000A5C4F">
        <w:t xml:space="preserve"> </w:t>
      </w:r>
      <w:r w:rsidRPr="00683889">
        <w:t>at</w:t>
      </w:r>
      <w:r w:rsidR="000A5C4F">
        <w:t xml:space="preserve"> </w:t>
      </w:r>
      <w:r w:rsidRPr="00683889">
        <w:t>or</w:t>
      </w:r>
      <w:r w:rsidR="000A5C4F">
        <w:t xml:space="preserve"> </w:t>
      </w:r>
      <w:r w:rsidRPr="00683889">
        <w:t>after</w:t>
      </w:r>
      <w:r w:rsidR="000A5C4F">
        <w:t xml:space="preserve"> </w:t>
      </w:r>
      <w:r w:rsidR="00431731">
        <w:t>‘</w:t>
      </w:r>
      <w:r w:rsidRPr="00683889">
        <w:t>the</w:t>
      </w:r>
      <w:r w:rsidR="000A5C4F">
        <w:t xml:space="preserve"> </w:t>
      </w:r>
      <w:r w:rsidRPr="00683889">
        <w:t>placebo</w:t>
      </w:r>
      <w:r w:rsidR="000A5C4F">
        <w:t xml:space="preserve"> </w:t>
      </w:r>
      <w:r w:rsidRPr="00683889">
        <w:t>injections</w:t>
      </w:r>
      <w:r w:rsidR="000A5C4F">
        <w:t xml:space="preserve"> </w:t>
      </w:r>
      <w:r w:rsidRPr="00683889">
        <w:t>only</w:t>
      </w:r>
      <w:r w:rsidR="00431731">
        <w:t>’</w:t>
      </w:r>
      <w:r w:rsidR="000A5C4F">
        <w:t xml:space="preserve"> </w:t>
      </w:r>
      <w:r w:rsidRPr="00683889">
        <w:t>(4.8%,</w:t>
      </w:r>
      <w:r w:rsidR="000A5C4F">
        <w:t xml:space="preserve"> </w:t>
      </w:r>
      <w:r w:rsidRPr="00683889">
        <w:t>22/458),</w:t>
      </w:r>
      <w:r w:rsidR="000A5C4F">
        <w:t xml:space="preserve"> </w:t>
      </w:r>
      <w:r w:rsidRPr="00683889">
        <w:t>the</w:t>
      </w:r>
      <w:r w:rsidR="000A5C4F">
        <w:t xml:space="preserve"> </w:t>
      </w:r>
      <w:r w:rsidRPr="00683889">
        <w:t>incidence</w:t>
      </w:r>
      <w:r w:rsidR="000A5C4F">
        <w:t xml:space="preserve"> </w:t>
      </w:r>
      <w:r w:rsidRPr="00683889">
        <w:t>of</w:t>
      </w:r>
      <w:r w:rsidR="000A5C4F">
        <w:t xml:space="preserve"> </w:t>
      </w:r>
      <w:r w:rsidR="00597811">
        <w:t>injection</w:t>
      </w:r>
      <w:r w:rsidR="000A5C4F">
        <w:t xml:space="preserve"> </w:t>
      </w:r>
      <w:r w:rsidR="00597811">
        <w:t>site</w:t>
      </w:r>
      <w:r w:rsidR="000A5C4F">
        <w:t xml:space="preserve"> </w:t>
      </w:r>
      <w:r w:rsidR="00597811">
        <w:t>reactions</w:t>
      </w:r>
      <w:r w:rsidR="000A5C4F">
        <w:t xml:space="preserve"> </w:t>
      </w:r>
      <w:r w:rsidRPr="00683889">
        <w:t>reported</w:t>
      </w:r>
      <w:r w:rsidR="000A5C4F">
        <w:t xml:space="preserve"> </w:t>
      </w:r>
      <w:r w:rsidRPr="00683889">
        <w:t>at</w:t>
      </w:r>
      <w:r w:rsidR="000A5C4F">
        <w:t xml:space="preserve"> </w:t>
      </w:r>
      <w:r w:rsidRPr="00683889">
        <w:t>or</w:t>
      </w:r>
      <w:r w:rsidR="000A5C4F">
        <w:t xml:space="preserve"> </w:t>
      </w:r>
      <w:r w:rsidRPr="00683889">
        <w:t>after</w:t>
      </w:r>
      <w:r w:rsidR="000A5C4F">
        <w:t xml:space="preserve"> </w:t>
      </w:r>
      <w:r w:rsidRPr="00683889">
        <w:t>both</w:t>
      </w:r>
      <w:r w:rsidR="000A5C4F">
        <w:t xml:space="preserve"> </w:t>
      </w:r>
      <w:r w:rsidR="00431731">
        <w:t>‘</w:t>
      </w:r>
      <w:r w:rsidRPr="00683889">
        <w:t>active</w:t>
      </w:r>
      <w:r w:rsidR="000A5C4F">
        <w:t xml:space="preserve"> </w:t>
      </w:r>
      <w:r w:rsidRPr="00683889">
        <w:t>and</w:t>
      </w:r>
      <w:r w:rsidR="000A5C4F">
        <w:t xml:space="preserve"> </w:t>
      </w:r>
      <w:r w:rsidRPr="00683889">
        <w:t>placebo</w:t>
      </w:r>
      <w:r w:rsidR="000A5C4F">
        <w:t xml:space="preserve"> </w:t>
      </w:r>
      <w:r w:rsidRPr="00683889">
        <w:t>injections</w:t>
      </w:r>
      <w:r w:rsidR="00431731">
        <w:t>’</w:t>
      </w:r>
      <w:r w:rsidR="000A5C4F">
        <w:t xml:space="preserve"> </w:t>
      </w:r>
      <w:r w:rsidRPr="00683889">
        <w:t>and</w:t>
      </w:r>
      <w:r w:rsidR="000A5C4F">
        <w:t xml:space="preserve"> </w:t>
      </w:r>
      <w:r w:rsidR="00431731">
        <w:t>‘</w:t>
      </w:r>
      <w:r w:rsidRPr="00683889">
        <w:t>active</w:t>
      </w:r>
      <w:r w:rsidR="000A5C4F">
        <w:t xml:space="preserve"> </w:t>
      </w:r>
      <w:r w:rsidRPr="00683889">
        <w:t>injections</w:t>
      </w:r>
      <w:r w:rsidR="000A5C4F">
        <w:t xml:space="preserve"> </w:t>
      </w:r>
      <w:r w:rsidRPr="00683889">
        <w:t>only</w:t>
      </w:r>
      <w:r w:rsidR="00431731">
        <w:t>’</w:t>
      </w:r>
      <w:r w:rsidR="000A5C4F">
        <w:t xml:space="preserve"> </w:t>
      </w:r>
      <w:r w:rsidRPr="00683889">
        <w:t>(11.8%,</w:t>
      </w:r>
      <w:r w:rsidR="000A5C4F">
        <w:t xml:space="preserve"> </w:t>
      </w:r>
      <w:r w:rsidRPr="00683889">
        <w:t>54/458)</w:t>
      </w:r>
      <w:r w:rsidR="000A5C4F">
        <w:t xml:space="preserve"> </w:t>
      </w:r>
      <w:r w:rsidRPr="00683889">
        <w:t>is</w:t>
      </w:r>
      <w:r w:rsidR="000A5C4F">
        <w:t xml:space="preserve"> </w:t>
      </w:r>
      <w:r w:rsidRPr="00683889">
        <w:t>comparable</w:t>
      </w:r>
      <w:r w:rsidR="000A5C4F">
        <w:t xml:space="preserve"> </w:t>
      </w:r>
      <w:r w:rsidRPr="00683889">
        <w:t>to</w:t>
      </w:r>
      <w:r w:rsidR="000A5C4F">
        <w:t xml:space="preserve"> </w:t>
      </w:r>
      <w:r w:rsidRPr="00683889">
        <w:t>the</w:t>
      </w:r>
      <w:r w:rsidR="000A5C4F">
        <w:t xml:space="preserve"> </w:t>
      </w:r>
      <w:r w:rsidRPr="00683889">
        <w:t>incidence</w:t>
      </w:r>
      <w:r w:rsidR="000A5C4F">
        <w:t xml:space="preserve"> </w:t>
      </w:r>
      <w:r w:rsidRPr="00683889">
        <w:t>rate</w:t>
      </w:r>
      <w:r w:rsidR="000A5C4F">
        <w:t xml:space="preserve"> </w:t>
      </w:r>
      <w:r w:rsidRPr="00683889">
        <w:t>observed</w:t>
      </w:r>
      <w:r w:rsidR="000A5C4F">
        <w:t xml:space="preserve"> </w:t>
      </w:r>
      <w:r w:rsidRPr="00683889">
        <w:t>in</w:t>
      </w:r>
      <w:r w:rsidR="000A5C4F">
        <w:t xml:space="preserve"> </w:t>
      </w:r>
      <w:r w:rsidRPr="00683889">
        <w:t>the</w:t>
      </w:r>
      <w:r w:rsidR="000A5C4F">
        <w:t xml:space="preserve"> </w:t>
      </w:r>
      <w:r w:rsidRPr="00683889">
        <w:t>75/150</w:t>
      </w:r>
      <w:r w:rsidR="000A5C4F">
        <w:t xml:space="preserve"> </w:t>
      </w:r>
      <w:r w:rsidRPr="00683889">
        <w:t>Q2W</w:t>
      </w:r>
      <w:r w:rsidR="000A5C4F">
        <w:t xml:space="preserve"> </w:t>
      </w:r>
      <w:r w:rsidRPr="00683889">
        <w:t>arm</w:t>
      </w:r>
      <w:r w:rsidR="000A5C4F">
        <w:t xml:space="preserve"> </w:t>
      </w:r>
      <w:r w:rsidRPr="00683889">
        <w:t>(9.6%,</w:t>
      </w:r>
      <w:r w:rsidR="000A5C4F">
        <w:t xml:space="preserve"> </w:t>
      </w:r>
      <w:r w:rsidRPr="00683889">
        <w:t>11/</w:t>
      </w:r>
      <w:r w:rsidRPr="00AE4620">
        <w:t>115)</w:t>
      </w:r>
      <w:r w:rsidR="000A5C4F">
        <w:t xml:space="preserve"> </w:t>
      </w:r>
      <w:r w:rsidRPr="00AE4620">
        <w:t>(Table</w:t>
      </w:r>
      <w:r w:rsidR="000A5C4F">
        <w:t xml:space="preserve"> </w:t>
      </w:r>
      <w:r w:rsidR="00AE4620">
        <w:t>34</w:t>
      </w:r>
      <w:r w:rsidRPr="00683889">
        <w:t>).</w:t>
      </w:r>
    </w:p>
    <w:p w:rsidR="000B7EE2" w:rsidRDefault="000B7EE2" w:rsidP="000B7EE2">
      <w:pPr>
        <w:pStyle w:val="TableTitle"/>
      </w:pPr>
      <w:r w:rsidRPr="00AE4620">
        <w:t>Table</w:t>
      </w:r>
      <w:r w:rsidR="000A5C4F">
        <w:t xml:space="preserve"> </w:t>
      </w:r>
      <w:r w:rsidR="00AE4620" w:rsidRPr="00AE4620">
        <w:t>3</w:t>
      </w:r>
      <w:r w:rsidR="00AE4620">
        <w:t>4:</w:t>
      </w:r>
      <w:r w:rsidR="000A5C4F">
        <w:t xml:space="preserve"> </w:t>
      </w:r>
      <w:r>
        <w:t>Summary</w:t>
      </w:r>
      <w:r w:rsidR="000A5C4F">
        <w:t xml:space="preserve"> </w:t>
      </w:r>
      <w:r w:rsidR="00AE4620">
        <w:t>of</w:t>
      </w:r>
      <w:r w:rsidR="000A5C4F">
        <w:t xml:space="preserve"> </w:t>
      </w:r>
      <w:r w:rsidR="00AE4620">
        <w:t>local</w:t>
      </w:r>
      <w:r w:rsidR="000A5C4F">
        <w:t xml:space="preserve"> </w:t>
      </w:r>
      <w:r w:rsidR="00AE4620">
        <w:t>injection</w:t>
      </w:r>
      <w:r w:rsidR="000A5C4F">
        <w:t xml:space="preserve"> </w:t>
      </w:r>
      <w:r w:rsidR="00AE4620">
        <w:t>site</w:t>
      </w:r>
      <w:r w:rsidR="000A5C4F">
        <w:t xml:space="preserve"> </w:t>
      </w:r>
      <w:r w:rsidR="00AE4620">
        <w:t>reaction</w:t>
      </w:r>
      <w:r w:rsidR="000A5C4F">
        <w:t xml:space="preserve"> </w:t>
      </w:r>
      <w:r>
        <w:t>TEAE(s)</w:t>
      </w:r>
      <w:r w:rsidR="000A5C4F">
        <w:t xml:space="preserve"> </w:t>
      </w:r>
      <w:r w:rsidR="00AE4620">
        <w:t>according</w:t>
      </w:r>
      <w:r w:rsidR="000A5C4F">
        <w:t xml:space="preserve"> </w:t>
      </w:r>
      <w:r w:rsidR="00AE4620">
        <w:t>to</w:t>
      </w:r>
      <w:r w:rsidR="000A5C4F">
        <w:t xml:space="preserve"> </w:t>
      </w:r>
      <w:r w:rsidR="00AE4620">
        <w:t>placebo</w:t>
      </w:r>
      <w:r w:rsidR="000A5C4F">
        <w:t xml:space="preserve"> </w:t>
      </w:r>
      <w:r w:rsidR="00AE4620">
        <w:t>or</w:t>
      </w:r>
      <w:r w:rsidR="000A5C4F">
        <w:t xml:space="preserve"> </w:t>
      </w:r>
      <w:r w:rsidR="00AE4620">
        <w:t>active</w:t>
      </w:r>
      <w:r w:rsidR="000A5C4F">
        <w:t xml:space="preserve"> </w:t>
      </w:r>
      <w:r w:rsidR="00AE4620">
        <w:t>injections;</w:t>
      </w:r>
      <w:r w:rsidR="000A5C4F">
        <w:t xml:space="preserve"> </w:t>
      </w:r>
      <w:r w:rsidR="00AE4620">
        <w:t>patients</w:t>
      </w:r>
      <w:r w:rsidR="000A5C4F">
        <w:t xml:space="preserve"> </w:t>
      </w:r>
      <w:r w:rsidR="00AE4620">
        <w:t>regardless</w:t>
      </w:r>
      <w:r w:rsidR="000A5C4F">
        <w:t xml:space="preserve"> </w:t>
      </w:r>
      <w:r w:rsidR="00AE4620">
        <w:t>of</w:t>
      </w:r>
      <w:r w:rsidR="000A5C4F">
        <w:t xml:space="preserve"> </w:t>
      </w:r>
      <w:r w:rsidR="00AE4620">
        <w:t>concomitant</w:t>
      </w:r>
      <w:r w:rsidR="000A5C4F">
        <w:t xml:space="preserve"> </w:t>
      </w:r>
      <w:r w:rsidR="00AE4620">
        <w:t>statin</w:t>
      </w:r>
      <w:r w:rsidR="000A5C4F">
        <w:t xml:space="preserve"> </w:t>
      </w:r>
      <w:r w:rsidR="00AE4620">
        <w:t>therapy;</w:t>
      </w:r>
      <w:r w:rsidR="000A5C4F">
        <w:t xml:space="preserve"> </w:t>
      </w:r>
      <w:r>
        <w:t>Safety</w:t>
      </w:r>
      <w:r w:rsidR="000A5C4F">
        <w:t xml:space="preserve"> </w:t>
      </w:r>
      <w:r>
        <w:t>population</w:t>
      </w:r>
    </w:p>
    <w:p w:rsidR="000B7EE2" w:rsidRPr="000B7EE2" w:rsidRDefault="000B7EE2" w:rsidP="000B7EE2">
      <w:r>
        <w:rPr>
          <w:noProof/>
          <w:lang w:eastAsia="en-AU"/>
        </w:rPr>
        <w:drawing>
          <wp:inline distT="0" distB="0" distL="0" distR="0" wp14:anchorId="332A5418" wp14:editId="79E8DC68">
            <wp:extent cx="5400040" cy="3478295"/>
            <wp:effectExtent l="0" t="0" r="0" b="8255"/>
            <wp:docPr id="9" name="Picture 9" descr="Table 34: Summary of local injection site reaction TEAE(s) according to placebo or active injections;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3478295"/>
                    </a:xfrm>
                    <a:prstGeom prst="rect">
                      <a:avLst/>
                    </a:prstGeom>
                  </pic:spPr>
                </pic:pic>
              </a:graphicData>
            </a:graphic>
          </wp:inline>
        </w:drawing>
      </w:r>
    </w:p>
    <w:p w:rsidR="00683889" w:rsidRDefault="00683889" w:rsidP="00A90E48">
      <w:r w:rsidRPr="00683889">
        <w:t>A</w:t>
      </w:r>
      <w:r w:rsidR="000A5C4F">
        <w:t xml:space="preserve"> </w:t>
      </w:r>
      <w:r w:rsidRPr="00683889">
        <w:t>similar</w:t>
      </w:r>
      <w:r w:rsidR="000A5C4F">
        <w:t xml:space="preserve"> </w:t>
      </w:r>
      <w:r w:rsidRPr="00683889">
        <w:t>analysis</w:t>
      </w:r>
      <w:r w:rsidR="000A5C4F">
        <w:t xml:space="preserve"> </w:t>
      </w:r>
      <w:r w:rsidRPr="00683889">
        <w:t>was</w:t>
      </w:r>
      <w:r w:rsidR="000A5C4F">
        <w:t xml:space="preserve"> </w:t>
      </w:r>
      <w:r w:rsidRPr="00683889">
        <w:t>done</w:t>
      </w:r>
      <w:r w:rsidR="000A5C4F">
        <w:t xml:space="preserve"> </w:t>
      </w:r>
      <w:r w:rsidRPr="00683889">
        <w:t>when</w:t>
      </w:r>
      <w:r w:rsidR="000A5C4F">
        <w:t xml:space="preserve"> </w:t>
      </w:r>
      <w:r w:rsidRPr="00683889">
        <w:t>only</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dose</w:t>
      </w:r>
      <w:r w:rsidR="000A5C4F">
        <w:t xml:space="preserve"> </w:t>
      </w:r>
      <w:r w:rsidRPr="00683889">
        <w:t>was</w:t>
      </w:r>
      <w:r w:rsidR="000A5C4F">
        <w:t xml:space="preserve"> </w:t>
      </w:r>
      <w:r w:rsidRPr="00683889">
        <w:t>administered</w:t>
      </w:r>
      <w:r w:rsidR="000A5C4F">
        <w:t xml:space="preserve"> </w:t>
      </w:r>
      <w:r w:rsidRPr="00683889">
        <w:t>throughout</w:t>
      </w:r>
      <w:r w:rsidR="000A5C4F">
        <w:t xml:space="preserve"> </w:t>
      </w:r>
      <w:r w:rsidRPr="00683889">
        <w:t>the</w:t>
      </w:r>
      <w:r w:rsidR="000A5C4F">
        <w:t xml:space="preserve"> </w:t>
      </w:r>
      <w:r w:rsidRPr="00683889">
        <w:t>study.</w:t>
      </w:r>
      <w:r w:rsidR="000A5C4F">
        <w:t xml:space="preserve"> </w:t>
      </w:r>
      <w:r w:rsidRPr="00683889">
        <w:t>A</w:t>
      </w:r>
      <w:r w:rsidR="000A5C4F">
        <w:t xml:space="preserve"> </w:t>
      </w:r>
      <w:r w:rsidRPr="00683889">
        <w:t>total</w:t>
      </w:r>
      <w:r w:rsidR="000A5C4F">
        <w:t xml:space="preserve"> </w:t>
      </w:r>
      <w:r w:rsidRPr="00683889">
        <w:t>of</w:t>
      </w:r>
      <w:r w:rsidR="000A5C4F">
        <w:t xml:space="preserve"> </w:t>
      </w:r>
      <w:r w:rsidRPr="00683889">
        <w:t>344</w:t>
      </w:r>
      <w:r w:rsidR="000A5C4F">
        <w:t xml:space="preserve"> </w:t>
      </w:r>
      <w:r w:rsidRPr="00683889">
        <w:t>patients</w:t>
      </w:r>
      <w:r w:rsidR="000A5C4F">
        <w:t xml:space="preserve"> </w:t>
      </w:r>
      <w:r w:rsidRPr="00683889">
        <w:t>out</w:t>
      </w:r>
      <w:r w:rsidR="000A5C4F">
        <w:t xml:space="preserve"> </w:t>
      </w:r>
      <w:r w:rsidRPr="00683889">
        <w:t>of</w:t>
      </w:r>
      <w:r w:rsidR="000A5C4F">
        <w:t xml:space="preserve"> </w:t>
      </w:r>
      <w:r w:rsidRPr="00683889">
        <w:t>the</w:t>
      </w:r>
      <w:r w:rsidR="000A5C4F">
        <w:t xml:space="preserve"> </w:t>
      </w:r>
      <w:r w:rsidRPr="00683889">
        <w:t>458</w:t>
      </w:r>
      <w:r w:rsidR="000A5C4F">
        <w:t xml:space="preserve"> </w:t>
      </w:r>
      <w:r w:rsidRPr="00683889">
        <w:t>randomised</w:t>
      </w:r>
      <w:r w:rsidR="000A5C4F">
        <w:t xml:space="preserve"> </w:t>
      </w:r>
      <w:r w:rsidRPr="00683889">
        <w:t>to</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arm</w:t>
      </w:r>
      <w:r w:rsidR="000A5C4F">
        <w:t xml:space="preserve"> </w:t>
      </w:r>
      <w:r w:rsidRPr="00683889">
        <w:t>(75.1%),</w:t>
      </w:r>
      <w:r w:rsidR="000A5C4F">
        <w:t xml:space="preserve"> </w:t>
      </w:r>
      <w:r w:rsidRPr="00683889">
        <w:t>and</w:t>
      </w:r>
      <w:r w:rsidR="000A5C4F">
        <w:t xml:space="preserve"> </w:t>
      </w:r>
      <w:r w:rsidRPr="00683889">
        <w:t>a</w:t>
      </w:r>
      <w:r w:rsidR="000A5C4F">
        <w:t xml:space="preserve"> </w:t>
      </w:r>
      <w:r w:rsidRPr="00683889">
        <w:t>total</w:t>
      </w:r>
      <w:r w:rsidR="000A5C4F">
        <w:t xml:space="preserve"> </w:t>
      </w:r>
      <w:r w:rsidRPr="00683889">
        <w:t>of</w:t>
      </w:r>
      <w:r w:rsidR="000A5C4F">
        <w:t xml:space="preserve"> </w:t>
      </w:r>
      <w:r w:rsidRPr="00683889">
        <w:t>83</w:t>
      </w:r>
      <w:r w:rsidR="000A5C4F">
        <w:t xml:space="preserve"> </w:t>
      </w:r>
      <w:r w:rsidRPr="00683889">
        <w:t>patients</w:t>
      </w:r>
      <w:r w:rsidR="000A5C4F">
        <w:t xml:space="preserve"> </w:t>
      </w:r>
      <w:r w:rsidRPr="00683889">
        <w:t>out</w:t>
      </w:r>
      <w:r w:rsidR="000A5C4F">
        <w:t xml:space="preserve"> </w:t>
      </w:r>
      <w:r w:rsidRPr="00683889">
        <w:t>the</w:t>
      </w:r>
      <w:r w:rsidR="000A5C4F">
        <w:t xml:space="preserve"> </w:t>
      </w:r>
      <w:r w:rsidRPr="00683889">
        <w:t>115</w:t>
      </w:r>
      <w:r w:rsidR="000A5C4F">
        <w:t xml:space="preserve"> </w:t>
      </w:r>
      <w:r w:rsidRPr="00683889">
        <w:t>randomised</w:t>
      </w:r>
      <w:r w:rsidR="000A5C4F">
        <w:t xml:space="preserve"> </w:t>
      </w:r>
      <w:r w:rsidRPr="00683889">
        <w:t>to</w:t>
      </w:r>
      <w:r w:rsidR="000A5C4F">
        <w:t xml:space="preserve"> </w:t>
      </w:r>
      <w:r w:rsidRPr="00683889">
        <w:t>the</w:t>
      </w:r>
      <w:r w:rsidR="000A5C4F">
        <w:t xml:space="preserve"> </w:t>
      </w:r>
      <w:r w:rsidRPr="00683889">
        <w:t>75</w:t>
      </w:r>
      <w:r w:rsidR="000A5C4F">
        <w:t xml:space="preserve"> </w:t>
      </w:r>
      <w:r w:rsidR="00224853">
        <w:t>mg</w:t>
      </w:r>
      <w:r w:rsidR="000A5C4F">
        <w:t xml:space="preserve"> </w:t>
      </w:r>
      <w:r w:rsidRPr="00683889">
        <w:t>Q2W</w:t>
      </w:r>
      <w:r w:rsidR="000A5C4F">
        <w:t xml:space="preserve"> </w:t>
      </w:r>
      <w:r w:rsidRPr="00683889">
        <w:t>arm</w:t>
      </w:r>
      <w:r w:rsidR="000A5C4F">
        <w:t xml:space="preserve"> </w:t>
      </w:r>
      <w:r w:rsidRPr="00683889">
        <w:t>(72.2%)</w:t>
      </w:r>
      <w:r w:rsidR="000A5C4F">
        <w:t xml:space="preserve"> </w:t>
      </w:r>
      <w:r w:rsidRPr="00683889">
        <w:t>remained</w:t>
      </w:r>
      <w:r w:rsidR="000A5C4F">
        <w:t xml:space="preserve"> </w:t>
      </w:r>
      <w:r w:rsidRPr="00683889">
        <w:t>under</w:t>
      </w:r>
      <w:r w:rsidR="000A5C4F">
        <w:t xml:space="preserve"> </w:t>
      </w:r>
      <w:r w:rsidRPr="00683889">
        <w:t>their</w:t>
      </w:r>
      <w:r w:rsidR="000A5C4F">
        <w:t xml:space="preserve"> </w:t>
      </w:r>
      <w:r w:rsidRPr="00683889">
        <w:t>respective</w:t>
      </w:r>
      <w:r w:rsidR="000A5C4F">
        <w:t xml:space="preserve"> </w:t>
      </w:r>
      <w:r w:rsidRPr="00683889">
        <w:t>regimen</w:t>
      </w:r>
      <w:r w:rsidR="000A5C4F">
        <w:t xml:space="preserve"> </w:t>
      </w:r>
      <w:r w:rsidRPr="00683889">
        <w:t>(</w:t>
      </w:r>
      <w:r w:rsidR="00431731">
        <w:t>that</w:t>
      </w:r>
      <w:r w:rsidR="000A5C4F">
        <w:t xml:space="preserve"> </w:t>
      </w:r>
      <w:r w:rsidR="00431731">
        <w:t>is</w:t>
      </w:r>
      <w:r w:rsidRPr="00683889">
        <w:t>,</w:t>
      </w:r>
      <w:r w:rsidR="000A5C4F">
        <w:t xml:space="preserve"> </w:t>
      </w:r>
      <w:r w:rsidRPr="00683889">
        <w:t>no</w:t>
      </w:r>
      <w:r w:rsidR="000A5C4F">
        <w:t xml:space="preserve"> </w:t>
      </w:r>
      <w:r w:rsidRPr="00683889">
        <w:t>dose</w:t>
      </w:r>
      <w:r w:rsidR="000A5C4F">
        <w:t xml:space="preserve"> </w:t>
      </w:r>
      <w:r w:rsidRPr="00683889">
        <w:t>adjustment</w:t>
      </w:r>
      <w:r w:rsidR="000A5C4F">
        <w:t xml:space="preserve"> </w:t>
      </w:r>
      <w:r w:rsidRPr="00683889">
        <w:t>to</w:t>
      </w:r>
      <w:r w:rsidR="000A5C4F">
        <w:t xml:space="preserve"> </w:t>
      </w:r>
      <w:r w:rsidRPr="00683889">
        <w:t>150</w:t>
      </w:r>
      <w:r w:rsidR="000A5C4F">
        <w:t xml:space="preserve"> </w:t>
      </w:r>
      <w:r w:rsidR="00224853">
        <w:lastRenderedPageBreak/>
        <w:t>mg</w:t>
      </w:r>
      <w:r w:rsidR="000A5C4F">
        <w:t xml:space="preserve"> </w:t>
      </w:r>
      <w:r w:rsidRPr="00683889">
        <w:t>Q2W</w:t>
      </w:r>
      <w:r w:rsidR="000A5C4F">
        <w:t xml:space="preserve"> </w:t>
      </w:r>
      <w:r w:rsidRPr="00683889">
        <w:t>at</w:t>
      </w:r>
      <w:r w:rsidR="000A5C4F">
        <w:t xml:space="preserve"> </w:t>
      </w:r>
      <w:r w:rsidR="00DD12D8">
        <w:t>Week</w:t>
      </w:r>
      <w:r w:rsidR="000A5C4F">
        <w:t xml:space="preserve"> </w:t>
      </w:r>
      <w:r w:rsidRPr="00683889">
        <w:t>12).</w:t>
      </w:r>
      <w:r w:rsidR="000A5C4F">
        <w:t xml:space="preserve"> </w:t>
      </w:r>
      <w:r w:rsidRPr="00683889">
        <w:t>In</w:t>
      </w:r>
      <w:r w:rsidR="000A5C4F">
        <w:t xml:space="preserve"> </w:t>
      </w:r>
      <w:r w:rsidRPr="00683889">
        <w:t>this</w:t>
      </w:r>
      <w:r w:rsidR="000A5C4F">
        <w:t xml:space="preserve"> </w:t>
      </w:r>
      <w:r w:rsidRPr="00683889">
        <w:t>additional</w:t>
      </w:r>
      <w:r w:rsidR="000A5C4F">
        <w:t xml:space="preserve"> </w:t>
      </w:r>
      <w:r w:rsidRPr="00683889">
        <w:t>analysis</w:t>
      </w:r>
      <w:r w:rsidR="000A5C4F">
        <w:t xml:space="preserve"> </w:t>
      </w:r>
      <w:r w:rsidRPr="00683889">
        <w:t>of</w:t>
      </w:r>
      <w:r w:rsidR="000A5C4F">
        <w:t xml:space="preserve"> </w:t>
      </w:r>
      <w:r w:rsidRPr="00683889">
        <w:t>the</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conducted</w:t>
      </w:r>
      <w:r w:rsidR="000A5C4F">
        <w:t xml:space="preserve"> </w:t>
      </w:r>
      <w:r w:rsidRPr="00683889">
        <w:t>in</w:t>
      </w:r>
      <w:r w:rsidR="000A5C4F">
        <w:t xml:space="preserve"> </w:t>
      </w:r>
      <w:r w:rsidRPr="00683889">
        <w:t>these</w:t>
      </w:r>
      <w:r w:rsidR="000A5C4F">
        <w:t xml:space="preserve"> </w:t>
      </w:r>
      <w:r w:rsidRPr="00683889">
        <w:t>patients</w:t>
      </w:r>
      <w:r w:rsidR="000A5C4F">
        <w:t xml:space="preserve"> </w:t>
      </w:r>
      <w:r w:rsidRPr="00683889">
        <w:t>receiving</w:t>
      </w:r>
      <w:r w:rsidR="000A5C4F">
        <w:t xml:space="preserve"> </w:t>
      </w:r>
      <w:r w:rsidRPr="00683889">
        <w:t>the</w:t>
      </w:r>
      <w:r w:rsidR="000A5C4F">
        <w:t xml:space="preserve"> </w:t>
      </w:r>
      <w:r w:rsidRPr="00683889">
        <w:t>same</w:t>
      </w:r>
      <w:r w:rsidR="000A5C4F">
        <w:t xml:space="preserve"> </w:t>
      </w:r>
      <w:r w:rsidRPr="00683889">
        <w:t>dose</w:t>
      </w:r>
      <w:r w:rsidR="000A5C4F">
        <w:t xml:space="preserve"> </w:t>
      </w:r>
      <w:r w:rsidRPr="00683889">
        <w:t>over</w:t>
      </w:r>
      <w:r w:rsidR="000A5C4F">
        <w:t xml:space="preserve"> </w:t>
      </w:r>
      <w:r w:rsidRPr="00683889">
        <w:t>48</w:t>
      </w:r>
      <w:r w:rsidR="000A5C4F">
        <w:t xml:space="preserve"> </w:t>
      </w:r>
      <w:r w:rsidRPr="00683889">
        <w:t>weeks,</w:t>
      </w:r>
      <w:r w:rsidR="000A5C4F">
        <w:t xml:space="preserve"> </w:t>
      </w:r>
      <w:r w:rsidRPr="00683889">
        <w:t>it</w:t>
      </w:r>
      <w:r w:rsidR="000A5C4F">
        <w:t xml:space="preserve"> </w:t>
      </w:r>
      <w:r w:rsidRPr="00683889">
        <w:t>was</w:t>
      </w:r>
      <w:r w:rsidR="000A5C4F">
        <w:t xml:space="preserve"> </w:t>
      </w:r>
      <w:r w:rsidRPr="00683889">
        <w:t>shown</w:t>
      </w:r>
      <w:r w:rsidR="000A5C4F">
        <w:t xml:space="preserve"> </w:t>
      </w:r>
      <w:r w:rsidRPr="00683889">
        <w:t>that,</w:t>
      </w:r>
      <w:r w:rsidR="000A5C4F">
        <w:t xml:space="preserve"> </w:t>
      </w:r>
      <w:r w:rsidRPr="00683889">
        <w:t>in</w:t>
      </w:r>
      <w:r w:rsidR="000A5C4F">
        <w:t xml:space="preserve"> </w:t>
      </w:r>
      <w:r w:rsidRPr="00683889">
        <w:t>patients</w:t>
      </w:r>
      <w:r w:rsidR="000A5C4F">
        <w:t xml:space="preserve"> </w:t>
      </w:r>
      <w:r w:rsidRPr="00683889">
        <w:t>receiving</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the</w:t>
      </w:r>
      <w:r w:rsidR="000A5C4F">
        <w:t xml:space="preserve"> </w:t>
      </w:r>
      <w:r w:rsidRPr="00683889">
        <w:t>incidence</w:t>
      </w:r>
      <w:r w:rsidR="000A5C4F">
        <w:t xml:space="preserve"> </w:t>
      </w:r>
      <w:r w:rsidRPr="00683889">
        <w:t>rate</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reported</w:t>
      </w:r>
      <w:r w:rsidR="000A5C4F">
        <w:t xml:space="preserve"> </w:t>
      </w:r>
      <w:r w:rsidRPr="00683889">
        <w:t>overall</w:t>
      </w:r>
      <w:r w:rsidR="000A5C4F">
        <w:t xml:space="preserve"> </w:t>
      </w:r>
      <w:r w:rsidRPr="00683889">
        <w:t>was</w:t>
      </w:r>
      <w:r w:rsidR="000A5C4F">
        <w:t xml:space="preserve"> </w:t>
      </w:r>
      <w:r w:rsidRPr="00683889">
        <w:t>16.0%</w:t>
      </w:r>
      <w:r w:rsidR="000A5C4F">
        <w:t xml:space="preserve"> </w:t>
      </w:r>
      <w:r w:rsidRPr="00683889">
        <w:t>regardless</w:t>
      </w:r>
      <w:r w:rsidR="000A5C4F">
        <w:t xml:space="preserve"> </w:t>
      </w:r>
      <w:r w:rsidRPr="00683889">
        <w:t>of</w:t>
      </w:r>
      <w:r w:rsidR="000A5C4F">
        <w:t xml:space="preserve"> </w:t>
      </w:r>
      <w:r w:rsidRPr="00683889">
        <w:t>whether</w:t>
      </w:r>
      <w:r w:rsidR="000A5C4F">
        <w:t xml:space="preserve"> </w:t>
      </w:r>
      <w:r w:rsidRPr="00683889">
        <w:t>they</w:t>
      </w:r>
      <w:r w:rsidR="000A5C4F">
        <w:t xml:space="preserve"> </w:t>
      </w:r>
      <w:r w:rsidRPr="00683889">
        <w:t>received</w:t>
      </w:r>
      <w:r w:rsidR="000A5C4F">
        <w:t xml:space="preserve"> </w:t>
      </w:r>
      <w:r w:rsidRPr="00683889">
        <w:t>active</w:t>
      </w:r>
      <w:r w:rsidR="000A5C4F">
        <w:t xml:space="preserve"> </w:t>
      </w:r>
      <w:r w:rsidRPr="00683889">
        <w:t>or</w:t>
      </w:r>
      <w:r w:rsidR="000A5C4F">
        <w:t xml:space="preserve"> </w:t>
      </w:r>
      <w:r w:rsidRPr="00683889">
        <w:t>placebo</w:t>
      </w:r>
      <w:r w:rsidR="000A5C4F">
        <w:t xml:space="preserve"> </w:t>
      </w:r>
      <w:r w:rsidRPr="00683889">
        <w:t>injections;</w:t>
      </w:r>
      <w:r w:rsidR="000A5C4F">
        <w:t xml:space="preserve"> </w:t>
      </w:r>
      <w:r w:rsidRPr="00683889">
        <w:t>however</w:t>
      </w:r>
      <w:r w:rsidR="000A5C4F">
        <w:t xml:space="preserve"> </w:t>
      </w:r>
      <w:r w:rsidR="002D0F3D">
        <w:t>the</w:t>
      </w:r>
      <w:r w:rsidR="000A5C4F">
        <w:t xml:space="preserve"> </w:t>
      </w:r>
      <w:r w:rsidR="002D0F3D">
        <w:t>incidence</w:t>
      </w:r>
      <w:r w:rsidR="000A5C4F">
        <w:t xml:space="preserve"> </w:t>
      </w:r>
      <w:r w:rsidR="002D0F3D">
        <w:t>rate</w:t>
      </w:r>
      <w:r w:rsidR="000A5C4F">
        <w:t xml:space="preserve"> </w:t>
      </w:r>
      <w:r w:rsidR="002D0F3D">
        <w:t>was</w:t>
      </w:r>
      <w:r w:rsidR="000A5C4F">
        <w:t xml:space="preserve"> </w:t>
      </w:r>
      <w:r w:rsidR="002D0F3D">
        <w:t>6.1%</w:t>
      </w:r>
      <w:r w:rsidR="000A5C4F">
        <w:t xml:space="preserve"> </w:t>
      </w:r>
      <w:r w:rsidR="002D0F3D">
        <w:t>(21</w:t>
      </w:r>
      <w:r w:rsidR="000A5C4F">
        <w:t xml:space="preserve"> </w:t>
      </w:r>
      <w:r w:rsidR="002D0F3D">
        <w:t>out</w:t>
      </w:r>
      <w:r w:rsidR="000A5C4F">
        <w:t xml:space="preserve"> </w:t>
      </w:r>
      <w:r w:rsidR="002D0F3D">
        <w:t>of</w:t>
      </w:r>
      <w:r w:rsidR="000A5C4F">
        <w:t xml:space="preserve"> </w:t>
      </w:r>
      <w:r w:rsidRPr="00683889">
        <w:t>344)</w:t>
      </w:r>
      <w:r w:rsidR="000A5C4F">
        <w:t xml:space="preserve"> </w:t>
      </w:r>
      <w:r w:rsidRPr="00683889">
        <w:t>for</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reported</w:t>
      </w:r>
      <w:r w:rsidR="000A5C4F">
        <w:t xml:space="preserve"> </w:t>
      </w:r>
      <w:r w:rsidRPr="00683889">
        <w:t>at</w:t>
      </w:r>
      <w:r w:rsidR="000A5C4F">
        <w:t xml:space="preserve"> </w:t>
      </w:r>
      <w:r w:rsidRPr="00683889">
        <w:t>or</w:t>
      </w:r>
      <w:r w:rsidR="000A5C4F">
        <w:t xml:space="preserve"> </w:t>
      </w:r>
      <w:r w:rsidRPr="00683889">
        <w:t>after</w:t>
      </w:r>
      <w:r w:rsidR="000A5C4F">
        <w:t xml:space="preserve"> </w:t>
      </w:r>
      <w:r w:rsidR="00431731">
        <w:t>‘</w:t>
      </w:r>
      <w:r w:rsidRPr="00683889">
        <w:t>the</w:t>
      </w:r>
      <w:r w:rsidR="000A5C4F">
        <w:t xml:space="preserve"> </w:t>
      </w:r>
      <w:r w:rsidRPr="00683889">
        <w:t>placebo</w:t>
      </w:r>
      <w:r w:rsidR="000A5C4F">
        <w:t xml:space="preserve"> </w:t>
      </w:r>
      <w:r w:rsidRPr="00683889">
        <w:t>injections</w:t>
      </w:r>
      <w:r w:rsidR="000A5C4F">
        <w:t xml:space="preserve"> </w:t>
      </w:r>
      <w:r w:rsidRPr="00683889">
        <w:t>only</w:t>
      </w:r>
      <w:r w:rsidR="00431731">
        <w:t>’</w:t>
      </w:r>
      <w:r w:rsidR="000A5C4F">
        <w:t xml:space="preserve"> </w:t>
      </w:r>
      <w:r w:rsidR="002D0F3D">
        <w:t>and</w:t>
      </w:r>
      <w:r w:rsidR="000A5C4F">
        <w:t xml:space="preserve"> </w:t>
      </w:r>
      <w:r w:rsidR="002D0F3D">
        <w:t>9.9%</w:t>
      </w:r>
      <w:r w:rsidR="000A5C4F">
        <w:t xml:space="preserve"> </w:t>
      </w:r>
      <w:r w:rsidR="002D0F3D">
        <w:t>(34</w:t>
      </w:r>
      <w:r w:rsidR="000A5C4F">
        <w:t xml:space="preserve"> </w:t>
      </w:r>
      <w:r w:rsidR="002D0F3D">
        <w:t>out</w:t>
      </w:r>
      <w:r w:rsidR="000A5C4F">
        <w:t xml:space="preserve"> </w:t>
      </w:r>
      <w:r w:rsidR="002D0F3D">
        <w:t>of</w:t>
      </w:r>
      <w:r w:rsidR="000A5C4F">
        <w:t xml:space="preserve"> </w:t>
      </w:r>
      <w:r w:rsidRPr="00683889">
        <w:t>344)</w:t>
      </w:r>
      <w:r w:rsidR="000A5C4F">
        <w:t xml:space="preserve"> </w:t>
      </w:r>
      <w:r w:rsidRPr="00683889">
        <w:t>for</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reported</w:t>
      </w:r>
      <w:r w:rsidR="000A5C4F">
        <w:t xml:space="preserve"> </w:t>
      </w:r>
      <w:r w:rsidRPr="00683889">
        <w:t>at</w:t>
      </w:r>
      <w:r w:rsidR="000A5C4F">
        <w:t xml:space="preserve"> </w:t>
      </w:r>
      <w:r w:rsidRPr="00683889">
        <w:t>or</w:t>
      </w:r>
      <w:r w:rsidR="000A5C4F">
        <w:t xml:space="preserve"> </w:t>
      </w:r>
      <w:r w:rsidRPr="00683889">
        <w:t>after</w:t>
      </w:r>
      <w:r w:rsidR="000A5C4F">
        <w:t xml:space="preserve"> </w:t>
      </w:r>
      <w:r w:rsidRPr="00683889">
        <w:t>both,</w:t>
      </w:r>
      <w:r w:rsidR="000A5C4F">
        <w:t xml:space="preserve"> </w:t>
      </w:r>
      <w:r w:rsidR="00431731">
        <w:t>‘</w:t>
      </w:r>
      <w:r w:rsidRPr="00683889">
        <w:t>active</w:t>
      </w:r>
      <w:r w:rsidR="000A5C4F">
        <w:t xml:space="preserve"> </w:t>
      </w:r>
      <w:r w:rsidRPr="00683889">
        <w:t>and</w:t>
      </w:r>
      <w:r w:rsidR="000A5C4F">
        <w:t xml:space="preserve"> </w:t>
      </w:r>
      <w:r w:rsidRPr="00683889">
        <w:t>placebo</w:t>
      </w:r>
      <w:r w:rsidR="000A5C4F">
        <w:t xml:space="preserve"> </w:t>
      </w:r>
      <w:r w:rsidRPr="00683889">
        <w:t>injections</w:t>
      </w:r>
      <w:r w:rsidR="00431731">
        <w:t>’</w:t>
      </w:r>
      <w:r w:rsidR="000A5C4F">
        <w:t xml:space="preserve"> </w:t>
      </w:r>
      <w:r w:rsidRPr="00683889">
        <w:t>and</w:t>
      </w:r>
      <w:r w:rsidR="000A5C4F">
        <w:t xml:space="preserve"> </w:t>
      </w:r>
      <w:r w:rsidR="00431731">
        <w:t>‘</w:t>
      </w:r>
      <w:r w:rsidRPr="00683889">
        <w:t>active</w:t>
      </w:r>
      <w:r w:rsidR="000A5C4F">
        <w:t xml:space="preserve"> </w:t>
      </w:r>
      <w:r w:rsidRPr="00683889">
        <w:t>injections</w:t>
      </w:r>
      <w:r w:rsidR="000A5C4F">
        <w:t xml:space="preserve"> </w:t>
      </w:r>
      <w:r w:rsidRPr="00683889">
        <w:t>only</w:t>
      </w:r>
      <w:r w:rsidR="00431731">
        <w:t>’</w:t>
      </w:r>
      <w:r w:rsidRPr="00683889">
        <w:t>.</w:t>
      </w:r>
      <w:r w:rsidR="000A5C4F">
        <w:t xml:space="preserve"> </w:t>
      </w:r>
      <w:r w:rsidRPr="00683889">
        <w:t>This</w:t>
      </w:r>
      <w:r w:rsidR="000A5C4F">
        <w:t xml:space="preserve"> </w:t>
      </w:r>
      <w:r w:rsidRPr="00683889">
        <w:t>incidence</w:t>
      </w:r>
      <w:r w:rsidR="000A5C4F">
        <w:t xml:space="preserve"> </w:t>
      </w:r>
      <w:r w:rsidRPr="00683889">
        <w:t>rate</w:t>
      </w:r>
      <w:r w:rsidR="000A5C4F">
        <w:t xml:space="preserve"> </w:t>
      </w:r>
      <w:r w:rsidRPr="00683889">
        <w:t>of</w:t>
      </w:r>
      <w:r w:rsidR="000A5C4F">
        <w:t xml:space="preserve"> </w:t>
      </w:r>
      <w:r w:rsidRPr="00683889">
        <w:t>9.9%</w:t>
      </w:r>
      <w:r w:rsidR="000A5C4F">
        <w:t xml:space="preserve"> </w:t>
      </w:r>
      <w:r w:rsidRPr="00683889">
        <w:t>observed</w:t>
      </w:r>
      <w:r w:rsidR="000A5C4F">
        <w:t xml:space="preserve"> </w:t>
      </w:r>
      <w:r w:rsidRPr="00683889">
        <w:t>with</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dose</w:t>
      </w:r>
      <w:r w:rsidR="000A5C4F">
        <w:t xml:space="preserve"> </w:t>
      </w:r>
      <w:r w:rsidRPr="00683889">
        <w:t>is</w:t>
      </w:r>
      <w:r w:rsidR="000A5C4F">
        <w:t xml:space="preserve"> </w:t>
      </w:r>
      <w:r w:rsidRPr="00683889">
        <w:t>again</w:t>
      </w:r>
      <w:r w:rsidR="000A5C4F">
        <w:t xml:space="preserve"> </w:t>
      </w:r>
      <w:r w:rsidRPr="00683889">
        <w:t>comparable</w:t>
      </w:r>
      <w:r w:rsidR="000A5C4F">
        <w:t xml:space="preserve"> </w:t>
      </w:r>
      <w:r w:rsidRPr="00683889">
        <w:t>to</w:t>
      </w:r>
      <w:r w:rsidR="000A5C4F">
        <w:t xml:space="preserve"> </w:t>
      </w:r>
      <w:r w:rsidRPr="00683889">
        <w:t>that</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in</w:t>
      </w:r>
      <w:r w:rsidR="000A5C4F">
        <w:t xml:space="preserve"> </w:t>
      </w:r>
      <w:r w:rsidRPr="00683889">
        <w:t>patients</w:t>
      </w:r>
      <w:r w:rsidR="000A5C4F">
        <w:t xml:space="preserve"> </w:t>
      </w:r>
      <w:r w:rsidRPr="00683889">
        <w:t>who</w:t>
      </w:r>
      <w:r w:rsidR="000A5C4F">
        <w:t xml:space="preserve"> </w:t>
      </w:r>
      <w:r w:rsidRPr="00683889">
        <w:t>remained</w:t>
      </w:r>
      <w:r w:rsidR="000A5C4F">
        <w:t xml:space="preserve"> </w:t>
      </w:r>
      <w:r w:rsidRPr="00683889">
        <w:t>on</w:t>
      </w:r>
      <w:r w:rsidR="000A5C4F">
        <w:t xml:space="preserve"> </w:t>
      </w:r>
      <w:r w:rsidRPr="00683889">
        <w:t>the</w:t>
      </w:r>
      <w:r w:rsidR="000A5C4F">
        <w:t xml:space="preserve"> </w:t>
      </w:r>
      <w:r w:rsidRPr="00683889">
        <w:t>75</w:t>
      </w:r>
      <w:r w:rsidR="000A5C4F">
        <w:t xml:space="preserve"> </w:t>
      </w:r>
      <w:r w:rsidR="00224853">
        <w:t>mg</w:t>
      </w:r>
      <w:r w:rsidR="000A5C4F">
        <w:t xml:space="preserve"> </w:t>
      </w:r>
      <w:r w:rsidR="002D0F3D">
        <w:t>Q2W</w:t>
      </w:r>
      <w:r w:rsidR="000A5C4F">
        <w:t xml:space="preserve"> </w:t>
      </w:r>
      <w:r w:rsidR="002D0F3D">
        <w:t>dose</w:t>
      </w:r>
      <w:r w:rsidR="000A5C4F">
        <w:t xml:space="preserve"> </w:t>
      </w:r>
      <w:r w:rsidR="002D0F3D">
        <w:t>during</w:t>
      </w:r>
      <w:r w:rsidR="000A5C4F">
        <w:t xml:space="preserve"> </w:t>
      </w:r>
      <w:r w:rsidR="002D0F3D">
        <w:t>the</w:t>
      </w:r>
      <w:r w:rsidR="000A5C4F">
        <w:t xml:space="preserve"> </w:t>
      </w:r>
      <w:r w:rsidR="002D0F3D">
        <w:t>whole</w:t>
      </w:r>
      <w:r w:rsidR="000A5C4F">
        <w:t xml:space="preserve"> </w:t>
      </w:r>
      <w:r w:rsidR="002D0F3D">
        <w:t>48</w:t>
      </w:r>
      <w:r w:rsidR="000A5C4F">
        <w:t xml:space="preserve"> </w:t>
      </w:r>
      <w:r w:rsidRPr="00683889">
        <w:t>week</w:t>
      </w:r>
      <w:r w:rsidR="000A5C4F">
        <w:t xml:space="preserve"> </w:t>
      </w:r>
      <w:r w:rsidRPr="00683889">
        <w:t>study,</w:t>
      </w:r>
      <w:r w:rsidR="000A5C4F">
        <w:t xml:space="preserve"> </w:t>
      </w:r>
      <w:r w:rsidRPr="00683889">
        <w:t>8.4%</w:t>
      </w:r>
      <w:r w:rsidR="000A5C4F">
        <w:t xml:space="preserve"> </w:t>
      </w:r>
      <w:r w:rsidRPr="00683889">
        <w:t>(7</w:t>
      </w:r>
      <w:r w:rsidR="000A5C4F">
        <w:t xml:space="preserve"> </w:t>
      </w:r>
      <w:r w:rsidR="002D0F3D">
        <w:t>out</w:t>
      </w:r>
      <w:r w:rsidR="000A5C4F">
        <w:t xml:space="preserve"> </w:t>
      </w:r>
      <w:r w:rsidR="002D0F3D">
        <w:t>of</w:t>
      </w:r>
      <w:r w:rsidR="000A5C4F">
        <w:t xml:space="preserve"> </w:t>
      </w:r>
      <w:r w:rsidRPr="00683889">
        <w:t>83).</w:t>
      </w:r>
      <w:r w:rsidR="000A5C4F">
        <w:t xml:space="preserve"> </w:t>
      </w:r>
      <w:r w:rsidRPr="00683889">
        <w:t>This</w:t>
      </w:r>
      <w:r w:rsidR="000A5C4F">
        <w:t xml:space="preserve"> </w:t>
      </w:r>
      <w:r w:rsidRPr="00683889">
        <w:t>observation,</w:t>
      </w:r>
      <w:r w:rsidR="000A5C4F">
        <w:t xml:space="preserve"> </w:t>
      </w:r>
      <w:r w:rsidRPr="00683889">
        <w:t>that</w:t>
      </w:r>
      <w:r w:rsidR="000A5C4F">
        <w:t xml:space="preserve"> </w:t>
      </w:r>
      <w:r w:rsidRPr="00683889">
        <w:t>is</w:t>
      </w:r>
      <w:r w:rsidR="000A5C4F">
        <w:t xml:space="preserve"> </w:t>
      </w:r>
      <w:r w:rsidRPr="00683889">
        <w:t>supported</w:t>
      </w:r>
      <w:r w:rsidR="000A5C4F">
        <w:t xml:space="preserve"> </w:t>
      </w:r>
      <w:r w:rsidRPr="00683889">
        <w:t>by</w:t>
      </w:r>
      <w:r w:rsidR="000A5C4F">
        <w:t xml:space="preserve"> </w:t>
      </w:r>
      <w:r w:rsidRPr="00683889">
        <w:t>an</w:t>
      </w:r>
      <w:r w:rsidR="000A5C4F">
        <w:t xml:space="preserve"> </w:t>
      </w:r>
      <w:r w:rsidRPr="00683889">
        <w:t>inc</w:t>
      </w:r>
      <w:r w:rsidR="002D0F3D">
        <w:t>idence</w:t>
      </w:r>
      <w:r w:rsidR="000A5C4F">
        <w:t xml:space="preserve"> </w:t>
      </w:r>
      <w:r w:rsidR="002D0F3D">
        <w:t>rate</w:t>
      </w:r>
      <w:r w:rsidR="000A5C4F">
        <w:t xml:space="preserve"> </w:t>
      </w:r>
      <w:r w:rsidR="002D0F3D">
        <w:t>of</w:t>
      </w:r>
      <w:r w:rsidR="000A5C4F">
        <w:t xml:space="preserve"> </w:t>
      </w:r>
      <w:r w:rsidR="002D0F3D">
        <w:t>ISRs</w:t>
      </w:r>
      <w:r w:rsidR="000A5C4F">
        <w:t xml:space="preserve"> </w:t>
      </w:r>
      <w:r w:rsidR="002D0F3D">
        <w:t>of</w:t>
      </w:r>
      <w:r w:rsidR="000A5C4F">
        <w:t xml:space="preserve"> </w:t>
      </w:r>
      <w:r w:rsidR="002D0F3D">
        <w:t>7.9%</w:t>
      </w:r>
      <w:r w:rsidR="000A5C4F">
        <w:t xml:space="preserve"> </w:t>
      </w:r>
      <w:r w:rsidR="002D0F3D">
        <w:t>(18</w:t>
      </w:r>
      <w:r w:rsidR="000A5C4F">
        <w:t xml:space="preserve"> </w:t>
      </w:r>
      <w:r w:rsidR="002D0F3D">
        <w:t>out</w:t>
      </w:r>
      <w:r w:rsidR="000A5C4F">
        <w:t xml:space="preserve"> </w:t>
      </w:r>
      <w:r w:rsidR="002D0F3D">
        <w:t>of</w:t>
      </w:r>
      <w:r w:rsidR="000A5C4F">
        <w:t xml:space="preserve"> </w:t>
      </w:r>
      <w:r w:rsidRPr="00683889">
        <w:t>229)</w:t>
      </w:r>
      <w:r w:rsidR="000A5C4F">
        <w:t xml:space="preserve"> </w:t>
      </w:r>
      <w:r w:rsidRPr="00683889">
        <w:t>observed</w:t>
      </w:r>
      <w:r w:rsidR="000A5C4F">
        <w:t xml:space="preserve"> </w:t>
      </w:r>
      <w:r w:rsidRPr="00683889">
        <w:t>in</w:t>
      </w:r>
      <w:r w:rsidR="000A5C4F">
        <w:t xml:space="preserve"> </w:t>
      </w:r>
      <w:r w:rsidRPr="00683889">
        <w:t>the</w:t>
      </w:r>
      <w:r w:rsidR="000A5C4F">
        <w:t xml:space="preserve"> </w:t>
      </w:r>
      <w:r w:rsidRPr="00683889">
        <w:t>placebo</w:t>
      </w:r>
      <w:r w:rsidR="000A5C4F">
        <w:t xml:space="preserve"> </w:t>
      </w:r>
      <w:r w:rsidRPr="00683889">
        <w:t>arm</w:t>
      </w:r>
      <w:r w:rsidR="000A5C4F">
        <w:t xml:space="preserve"> </w:t>
      </w:r>
      <w:r w:rsidRPr="00683889">
        <w:t>during</w:t>
      </w:r>
      <w:r w:rsidR="000A5C4F">
        <w:t xml:space="preserve"> </w:t>
      </w:r>
      <w:r w:rsidRPr="00683889">
        <w:t>the</w:t>
      </w:r>
      <w:r w:rsidR="000A5C4F">
        <w:t xml:space="preserve"> </w:t>
      </w:r>
      <w:r w:rsidRPr="00683889">
        <w:t>same</w:t>
      </w:r>
      <w:r w:rsidR="000A5C4F">
        <w:t xml:space="preserve"> </w:t>
      </w:r>
      <w:r w:rsidRPr="00683889">
        <w:t>period,</w:t>
      </w:r>
      <w:r w:rsidR="000A5C4F">
        <w:t xml:space="preserve"> </w:t>
      </w:r>
      <w:r w:rsidRPr="00683889">
        <w:t>demonstrates</w:t>
      </w:r>
      <w:r w:rsidR="000A5C4F">
        <w:t xml:space="preserve"> </w:t>
      </w:r>
      <w:r w:rsidRPr="00683889">
        <w:t>the</w:t>
      </w:r>
      <w:r w:rsidR="000A5C4F">
        <w:t xml:space="preserve"> </w:t>
      </w:r>
      <w:r w:rsidRPr="00683889">
        <w:t>lack</w:t>
      </w:r>
      <w:r w:rsidR="000A5C4F">
        <w:t xml:space="preserve"> </w:t>
      </w:r>
      <w:r w:rsidRPr="00683889">
        <w:t>of</w:t>
      </w:r>
      <w:r w:rsidR="000A5C4F">
        <w:t xml:space="preserve"> </w:t>
      </w:r>
      <w:r w:rsidRPr="00683889">
        <w:t>a</w:t>
      </w:r>
      <w:r w:rsidR="000A5C4F">
        <w:t xml:space="preserve"> </w:t>
      </w:r>
      <w:r w:rsidRPr="00683889">
        <w:t>relationship</w:t>
      </w:r>
      <w:r w:rsidR="000A5C4F">
        <w:t xml:space="preserve"> </w:t>
      </w:r>
      <w:r w:rsidRPr="00683889">
        <w:t>between</w:t>
      </w:r>
      <w:r w:rsidR="000A5C4F">
        <w:t xml:space="preserve"> </w:t>
      </w:r>
      <w:r w:rsidRPr="00683889">
        <w:t>the</w:t>
      </w:r>
      <w:r w:rsidR="000A5C4F">
        <w:t xml:space="preserve"> </w:t>
      </w:r>
      <w:r w:rsidRPr="00683889">
        <w:t>incidence</w:t>
      </w:r>
      <w:r w:rsidR="000A5C4F">
        <w:t xml:space="preserve"> </w:t>
      </w:r>
      <w:r w:rsidRPr="00683889">
        <w:t>rate</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and</w:t>
      </w:r>
      <w:r w:rsidR="000A5C4F">
        <w:t xml:space="preserve"> </w:t>
      </w:r>
      <w:r w:rsidRPr="00683889">
        <w:t>the</w:t>
      </w:r>
      <w:r w:rsidR="000A5C4F">
        <w:t xml:space="preserve"> </w:t>
      </w:r>
      <w:r w:rsidRPr="00683889">
        <w:t>amount</w:t>
      </w:r>
      <w:r w:rsidR="000A5C4F">
        <w:t xml:space="preserve"> </w:t>
      </w:r>
      <w:r w:rsidRPr="00683889">
        <w:t>of</w:t>
      </w:r>
      <w:r w:rsidR="000A5C4F">
        <w:t xml:space="preserve"> </w:t>
      </w:r>
      <w:r w:rsidRPr="00683889">
        <w:t>the</w:t>
      </w:r>
      <w:r w:rsidR="000A5C4F">
        <w:t xml:space="preserve"> </w:t>
      </w:r>
      <w:r w:rsidRPr="00683889">
        <w:t>product</w:t>
      </w:r>
      <w:r w:rsidR="000A5C4F">
        <w:t xml:space="preserve"> </w:t>
      </w:r>
      <w:r w:rsidRPr="00683889">
        <w:t>injected</w:t>
      </w:r>
      <w:r w:rsidR="000A5C4F">
        <w:t xml:space="preserve"> </w:t>
      </w:r>
      <w:r w:rsidRPr="00683889">
        <w:t>per</w:t>
      </w:r>
      <w:r w:rsidR="000A5C4F">
        <w:t xml:space="preserve"> </w:t>
      </w:r>
      <w:r w:rsidRPr="00683889">
        <w:t>injection</w:t>
      </w:r>
      <w:r w:rsidR="000A5C4F">
        <w:t xml:space="preserve"> </w:t>
      </w:r>
      <w:r w:rsidRPr="00AE4620">
        <w:t>occasion</w:t>
      </w:r>
      <w:r w:rsidR="000A5C4F">
        <w:t xml:space="preserve"> </w:t>
      </w:r>
      <w:r w:rsidRPr="00AE4620">
        <w:t>(</w:t>
      </w:r>
      <w:r w:rsidR="00AE4620" w:rsidRPr="00AE4620">
        <w:t>Table</w:t>
      </w:r>
      <w:r w:rsidR="000A5C4F">
        <w:t xml:space="preserve"> </w:t>
      </w:r>
      <w:r w:rsidR="00AE4620" w:rsidRPr="00AE4620">
        <w:t>35</w:t>
      </w:r>
      <w:r w:rsidRPr="00683889">
        <w:t>).</w:t>
      </w:r>
    </w:p>
    <w:p w:rsidR="000B7EE2" w:rsidRDefault="000B7EE2" w:rsidP="000B7EE2">
      <w:pPr>
        <w:pStyle w:val="TableTitle"/>
      </w:pPr>
      <w:r w:rsidRPr="00AE4620">
        <w:t>Table</w:t>
      </w:r>
      <w:r w:rsidR="000A5C4F">
        <w:t xml:space="preserve"> </w:t>
      </w:r>
      <w:r w:rsidR="00AE4620">
        <w:t>35:</w:t>
      </w:r>
      <w:r w:rsidR="000A5C4F">
        <w:t xml:space="preserve"> </w:t>
      </w:r>
      <w:r>
        <w:t>Summary</w:t>
      </w:r>
      <w:r w:rsidR="000A5C4F">
        <w:t xml:space="preserve"> </w:t>
      </w:r>
      <w:r w:rsidR="00AE4620">
        <w:t>of</w:t>
      </w:r>
      <w:r w:rsidR="000A5C4F">
        <w:t xml:space="preserve"> </w:t>
      </w:r>
      <w:r w:rsidR="00AE4620">
        <w:t>local</w:t>
      </w:r>
      <w:r w:rsidR="000A5C4F">
        <w:t xml:space="preserve"> </w:t>
      </w:r>
      <w:r w:rsidR="00AE4620">
        <w:t>injection</w:t>
      </w:r>
      <w:r w:rsidR="000A5C4F">
        <w:t xml:space="preserve"> </w:t>
      </w:r>
      <w:r w:rsidR="00AE4620">
        <w:t>site</w:t>
      </w:r>
      <w:r w:rsidR="000A5C4F">
        <w:t xml:space="preserve"> </w:t>
      </w:r>
      <w:r w:rsidR="00AE4620">
        <w:t>reaction</w:t>
      </w:r>
      <w:r w:rsidR="000A5C4F">
        <w:t xml:space="preserve"> </w:t>
      </w:r>
      <w:r>
        <w:t>TEAE(s)</w:t>
      </w:r>
      <w:r w:rsidR="000A5C4F">
        <w:t xml:space="preserve"> </w:t>
      </w:r>
      <w:r w:rsidR="00AE4620">
        <w:t>according</w:t>
      </w:r>
      <w:r w:rsidR="000A5C4F">
        <w:t xml:space="preserve"> </w:t>
      </w:r>
      <w:r w:rsidR="00AE4620">
        <w:t>to</w:t>
      </w:r>
      <w:r w:rsidR="000A5C4F">
        <w:t xml:space="preserve"> </w:t>
      </w:r>
      <w:r w:rsidR="00AE4620">
        <w:t>placebo</w:t>
      </w:r>
      <w:r w:rsidR="000A5C4F">
        <w:t xml:space="preserve"> </w:t>
      </w:r>
      <w:r w:rsidR="00AE4620">
        <w:t>or</w:t>
      </w:r>
      <w:r w:rsidR="000A5C4F">
        <w:t xml:space="preserve"> </w:t>
      </w:r>
      <w:r w:rsidR="00AE4620">
        <w:t>active</w:t>
      </w:r>
      <w:r w:rsidR="000A5C4F">
        <w:t xml:space="preserve"> </w:t>
      </w:r>
      <w:r w:rsidR="00AE4620">
        <w:t>injections;</w:t>
      </w:r>
      <w:r w:rsidR="000A5C4F">
        <w:t xml:space="preserve"> </w:t>
      </w:r>
      <w:r w:rsidR="00AE4620">
        <w:t>patients</w:t>
      </w:r>
      <w:r w:rsidR="000A5C4F">
        <w:t xml:space="preserve"> </w:t>
      </w:r>
      <w:r w:rsidR="00AE4620">
        <w:t>not</w:t>
      </w:r>
      <w:r w:rsidR="000A5C4F">
        <w:t xml:space="preserve"> </w:t>
      </w:r>
      <w:r w:rsidR="00AE4620">
        <w:t>up-titrated;</w:t>
      </w:r>
      <w:r w:rsidR="000A5C4F">
        <w:t xml:space="preserve"> </w:t>
      </w:r>
      <w:r w:rsidR="00AE4620">
        <w:t>patients</w:t>
      </w:r>
      <w:r w:rsidR="000A5C4F">
        <w:t xml:space="preserve"> </w:t>
      </w:r>
      <w:r w:rsidR="00AE4620">
        <w:t>regardless</w:t>
      </w:r>
      <w:r w:rsidR="000A5C4F">
        <w:t xml:space="preserve"> </w:t>
      </w:r>
      <w:r w:rsidR="00AE4620">
        <w:t>of</w:t>
      </w:r>
      <w:r w:rsidR="000A5C4F">
        <w:t xml:space="preserve"> </w:t>
      </w:r>
      <w:r w:rsidR="00AE4620">
        <w:t>concomitant</w:t>
      </w:r>
      <w:r w:rsidR="000A5C4F">
        <w:t xml:space="preserve"> </w:t>
      </w:r>
      <w:r w:rsidR="00AE4620">
        <w:t>statin</w:t>
      </w:r>
      <w:r w:rsidR="000A5C4F">
        <w:t xml:space="preserve"> </w:t>
      </w:r>
      <w:r w:rsidR="00AE4620">
        <w:t>therapy;</w:t>
      </w:r>
      <w:r w:rsidR="000A5C4F">
        <w:t xml:space="preserve"> </w:t>
      </w:r>
      <w:r>
        <w:t>Safety</w:t>
      </w:r>
      <w:r w:rsidR="000A5C4F">
        <w:t xml:space="preserve"> </w:t>
      </w:r>
      <w:r>
        <w:t>population</w:t>
      </w:r>
    </w:p>
    <w:p w:rsidR="000B7EE2" w:rsidRPr="000B7EE2" w:rsidRDefault="000B7EE2" w:rsidP="000B7EE2">
      <w:r>
        <w:rPr>
          <w:noProof/>
          <w:lang w:eastAsia="en-AU"/>
        </w:rPr>
        <w:drawing>
          <wp:inline distT="0" distB="0" distL="0" distR="0" wp14:anchorId="755C6AC1" wp14:editId="75785A62">
            <wp:extent cx="5400040" cy="2938291"/>
            <wp:effectExtent l="0" t="0" r="0" b="0"/>
            <wp:docPr id="10" name="Picture 10" descr="Table 35: Summary of local injection site reaction TEAE(s) according to placebo or active injections; patients not up-titrated;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2938291"/>
                    </a:xfrm>
                    <a:prstGeom prst="rect">
                      <a:avLst/>
                    </a:prstGeom>
                  </pic:spPr>
                </pic:pic>
              </a:graphicData>
            </a:graphic>
          </wp:inline>
        </w:drawing>
      </w:r>
    </w:p>
    <w:p w:rsidR="00683889" w:rsidRDefault="00683889" w:rsidP="00683889">
      <w:r w:rsidRPr="00683889">
        <w:t>Similar</w:t>
      </w:r>
      <w:r w:rsidR="000A5C4F">
        <w:t xml:space="preserve"> </w:t>
      </w:r>
      <w:r w:rsidRPr="00683889">
        <w:t>observation</w:t>
      </w:r>
      <w:r w:rsidR="000A5C4F">
        <w:t xml:space="preserve"> </w:t>
      </w:r>
      <w:r w:rsidRPr="00683889">
        <w:t>was</w:t>
      </w:r>
      <w:r w:rsidR="000A5C4F">
        <w:t xml:space="preserve"> </w:t>
      </w:r>
      <w:r w:rsidRPr="00683889">
        <w:t>seen</w:t>
      </w:r>
      <w:r w:rsidR="000A5C4F">
        <w:t xml:space="preserve"> </w:t>
      </w:r>
      <w:r w:rsidRPr="00683889">
        <w:t>in</w:t>
      </w:r>
      <w:r w:rsidR="000A5C4F">
        <w:t xml:space="preserve"> </w:t>
      </w:r>
      <w:r w:rsidRPr="00683889">
        <w:t>the</w:t>
      </w:r>
      <w:r w:rsidR="000A5C4F">
        <w:t xml:space="preserve"> </w:t>
      </w:r>
      <w:r w:rsidRPr="00683889">
        <w:t>analysis</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occurring</w:t>
      </w:r>
      <w:r w:rsidR="000A5C4F">
        <w:t xml:space="preserve"> </w:t>
      </w:r>
      <w:r w:rsidRPr="00683889">
        <w:t>up</w:t>
      </w:r>
      <w:r w:rsidR="000A5C4F">
        <w:t xml:space="preserve"> </w:t>
      </w:r>
      <w:r w:rsidRPr="00683889">
        <w:t>to</w:t>
      </w:r>
      <w:r w:rsidR="000A5C4F">
        <w:t xml:space="preserve"> </w:t>
      </w:r>
      <w:r w:rsidR="00DD12D8">
        <w:t>Week</w:t>
      </w:r>
      <w:r w:rsidR="000A5C4F">
        <w:t xml:space="preserve"> </w:t>
      </w:r>
      <w:r w:rsidRPr="00683889">
        <w:t>12,</w:t>
      </w:r>
      <w:r w:rsidR="000A5C4F">
        <w:t xml:space="preserve"> </w:t>
      </w:r>
      <w:r w:rsidR="00431731">
        <w:t>that</w:t>
      </w:r>
      <w:r w:rsidR="000A5C4F">
        <w:t xml:space="preserve"> </w:t>
      </w:r>
      <w:r w:rsidR="00431731">
        <w:t>is</w:t>
      </w:r>
      <w:r w:rsidRPr="00683889">
        <w:t>,</w:t>
      </w:r>
      <w:r w:rsidR="000A5C4F">
        <w:t xml:space="preserve"> </w:t>
      </w:r>
      <w:r w:rsidRPr="00683889">
        <w:t>prior</w:t>
      </w:r>
      <w:r w:rsidR="000A5C4F">
        <w:t xml:space="preserve"> </w:t>
      </w:r>
      <w:r w:rsidRPr="00683889">
        <w:t>to</w:t>
      </w:r>
      <w:r w:rsidR="000A5C4F">
        <w:t xml:space="preserve"> </w:t>
      </w:r>
      <w:r w:rsidRPr="00683889">
        <w:t>any</w:t>
      </w:r>
      <w:r w:rsidR="000A5C4F">
        <w:t xml:space="preserve"> </w:t>
      </w:r>
      <w:r w:rsidRPr="00683889">
        <w:t>dose</w:t>
      </w:r>
      <w:r w:rsidR="000A5C4F">
        <w:t xml:space="preserve"> </w:t>
      </w:r>
      <w:r w:rsidRPr="00683889">
        <w:t>adjustment.</w:t>
      </w:r>
      <w:r w:rsidR="000A5C4F">
        <w:t xml:space="preserve"> </w:t>
      </w:r>
      <w:r w:rsidRPr="00683889">
        <w:t>In</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arm,</w:t>
      </w:r>
      <w:r w:rsidR="000A5C4F">
        <w:t xml:space="preserve"> </w:t>
      </w:r>
      <w:r w:rsidRPr="00683889">
        <w:t>ISRs</w:t>
      </w:r>
      <w:r w:rsidR="000A5C4F">
        <w:t xml:space="preserve"> </w:t>
      </w:r>
      <w:r w:rsidRPr="00683889">
        <w:t>occurring</w:t>
      </w:r>
      <w:r w:rsidR="000A5C4F">
        <w:t xml:space="preserve"> </w:t>
      </w:r>
      <w:r w:rsidRPr="00683889">
        <w:t>regardless</w:t>
      </w:r>
      <w:r w:rsidR="000A5C4F">
        <w:t xml:space="preserve"> </w:t>
      </w:r>
      <w:r w:rsidRPr="00683889">
        <w:t>of</w:t>
      </w:r>
      <w:r w:rsidR="000A5C4F">
        <w:t xml:space="preserve"> </w:t>
      </w:r>
      <w:r w:rsidRPr="00683889">
        <w:t>the</w:t>
      </w:r>
      <w:r w:rsidR="000A5C4F">
        <w:t xml:space="preserve"> </w:t>
      </w:r>
      <w:r w:rsidRPr="00683889">
        <w:t>active</w:t>
      </w:r>
      <w:r w:rsidR="000A5C4F">
        <w:t xml:space="preserve"> </w:t>
      </w:r>
      <w:r w:rsidRPr="00683889">
        <w:t>or</w:t>
      </w:r>
      <w:r w:rsidR="000A5C4F">
        <w:t xml:space="preserve"> </w:t>
      </w:r>
      <w:r w:rsidRPr="00683889">
        <w:t>placebo</w:t>
      </w:r>
      <w:r w:rsidR="000A5C4F">
        <w:t xml:space="preserve"> </w:t>
      </w:r>
      <w:r w:rsidRPr="00683889">
        <w:t>injections</w:t>
      </w:r>
      <w:r w:rsidR="000A5C4F">
        <w:t xml:space="preserve"> </w:t>
      </w:r>
      <w:r w:rsidRPr="00683889">
        <w:t>had</w:t>
      </w:r>
      <w:r w:rsidR="000A5C4F">
        <w:t xml:space="preserve"> </w:t>
      </w:r>
      <w:r w:rsidRPr="00683889">
        <w:t>an</w:t>
      </w:r>
      <w:r w:rsidR="000A5C4F">
        <w:t xml:space="preserve"> </w:t>
      </w:r>
      <w:r w:rsidRPr="00683889">
        <w:t>incidence</w:t>
      </w:r>
      <w:r w:rsidR="000A5C4F">
        <w:t xml:space="preserve"> </w:t>
      </w:r>
      <w:r w:rsidRPr="00683889">
        <w:t>rate</w:t>
      </w:r>
      <w:r w:rsidR="000A5C4F">
        <w:t xml:space="preserve"> </w:t>
      </w:r>
      <w:r w:rsidRPr="00683889">
        <w:t>of</w:t>
      </w:r>
      <w:r w:rsidR="000A5C4F">
        <w:t xml:space="preserve"> </w:t>
      </w:r>
      <w:r w:rsidRPr="00683889">
        <w:t>12.7%,</w:t>
      </w:r>
      <w:r w:rsidR="000A5C4F">
        <w:t xml:space="preserve"> </w:t>
      </w:r>
      <w:r w:rsidRPr="00683889">
        <w:t>whereas</w:t>
      </w:r>
      <w:r w:rsidR="000A5C4F">
        <w:t xml:space="preserve"> </w:t>
      </w:r>
      <w:r w:rsidRPr="00683889">
        <w:t>when</w:t>
      </w:r>
      <w:r w:rsidR="000A5C4F">
        <w:t xml:space="preserve"> </w:t>
      </w:r>
      <w:r w:rsidRPr="00683889">
        <w:t>considering</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reported</w:t>
      </w:r>
      <w:r w:rsidR="000A5C4F">
        <w:t xml:space="preserve"> </w:t>
      </w:r>
      <w:r w:rsidRPr="00683889">
        <w:t>at</w:t>
      </w:r>
      <w:r w:rsidR="000A5C4F">
        <w:t xml:space="preserve"> </w:t>
      </w:r>
      <w:r w:rsidRPr="00683889">
        <w:t>or</w:t>
      </w:r>
      <w:r w:rsidR="000A5C4F">
        <w:t xml:space="preserve"> </w:t>
      </w:r>
      <w:r w:rsidRPr="00683889">
        <w:t>after</w:t>
      </w:r>
      <w:r w:rsidR="000A5C4F">
        <w:t xml:space="preserve"> </w:t>
      </w:r>
      <w:r w:rsidRPr="00683889">
        <w:t>both,</w:t>
      </w:r>
      <w:r w:rsidR="000A5C4F">
        <w:t xml:space="preserve"> </w:t>
      </w:r>
      <w:r w:rsidR="00431731">
        <w:t>‘</w:t>
      </w:r>
      <w:r w:rsidRPr="00683889">
        <w:t>active</w:t>
      </w:r>
      <w:r w:rsidR="000A5C4F">
        <w:t xml:space="preserve"> </w:t>
      </w:r>
      <w:r w:rsidRPr="00683889">
        <w:t>and</w:t>
      </w:r>
      <w:r w:rsidR="000A5C4F">
        <w:t xml:space="preserve"> </w:t>
      </w:r>
      <w:r w:rsidRPr="00683889">
        <w:t>placebo</w:t>
      </w:r>
      <w:r w:rsidR="000A5C4F">
        <w:t xml:space="preserve"> </w:t>
      </w:r>
      <w:r w:rsidRPr="00683889">
        <w:t>injections</w:t>
      </w:r>
      <w:r w:rsidR="00431731">
        <w:t>’</w:t>
      </w:r>
      <w:r w:rsidR="000A5C4F">
        <w:t xml:space="preserve"> </w:t>
      </w:r>
      <w:r w:rsidRPr="00683889">
        <w:t>and</w:t>
      </w:r>
      <w:r w:rsidR="000A5C4F">
        <w:t xml:space="preserve"> </w:t>
      </w:r>
      <w:r w:rsidR="00431731">
        <w:t>‘</w:t>
      </w:r>
      <w:r w:rsidRPr="00683889">
        <w:t>active</w:t>
      </w:r>
      <w:r w:rsidR="000A5C4F">
        <w:t xml:space="preserve"> </w:t>
      </w:r>
      <w:r w:rsidRPr="00683889">
        <w:t>injections</w:t>
      </w:r>
      <w:r w:rsidR="000A5C4F">
        <w:t xml:space="preserve"> </w:t>
      </w:r>
      <w:r w:rsidRPr="00683889">
        <w:t>only</w:t>
      </w:r>
      <w:r w:rsidR="00431731">
        <w:t>’</w:t>
      </w:r>
      <w:r w:rsidR="000A5C4F">
        <w:t xml:space="preserve"> </w:t>
      </w:r>
      <w:r w:rsidRPr="00683889">
        <w:t>the</w:t>
      </w:r>
      <w:r w:rsidR="000A5C4F">
        <w:t xml:space="preserve"> </w:t>
      </w:r>
      <w:r w:rsidRPr="00683889">
        <w:t>incidence</w:t>
      </w:r>
      <w:r w:rsidR="000A5C4F">
        <w:t xml:space="preserve"> </w:t>
      </w:r>
      <w:r w:rsidRPr="00683889">
        <w:t>rate</w:t>
      </w:r>
      <w:r w:rsidR="000A5C4F">
        <w:t xml:space="preserve"> </w:t>
      </w:r>
      <w:r w:rsidRPr="00683889">
        <w:t>was</w:t>
      </w:r>
      <w:r w:rsidR="000A5C4F">
        <w:t xml:space="preserve"> </w:t>
      </w:r>
      <w:r w:rsidRPr="00683889">
        <w:t>7.9%</w:t>
      </w:r>
      <w:r w:rsidR="000A5C4F">
        <w:t xml:space="preserve"> </w:t>
      </w:r>
      <w:r w:rsidRPr="00683889">
        <w:t>(36/458),</w:t>
      </w:r>
      <w:r w:rsidR="000A5C4F">
        <w:t xml:space="preserve"> </w:t>
      </w:r>
      <w:r w:rsidRPr="00683889">
        <w:t>which</w:t>
      </w:r>
      <w:r w:rsidR="000A5C4F">
        <w:t xml:space="preserve"> </w:t>
      </w:r>
      <w:r w:rsidRPr="00683889">
        <w:t>is</w:t>
      </w:r>
      <w:r w:rsidR="000A5C4F">
        <w:t xml:space="preserve"> </w:t>
      </w:r>
      <w:r w:rsidRPr="00683889">
        <w:t>not</w:t>
      </w:r>
      <w:r w:rsidR="000A5C4F">
        <w:t xml:space="preserve"> </w:t>
      </w:r>
      <w:r w:rsidRPr="00683889">
        <w:t>different</w:t>
      </w:r>
      <w:r w:rsidR="000A5C4F">
        <w:t xml:space="preserve"> </w:t>
      </w:r>
      <w:r w:rsidRPr="00683889">
        <w:t>from</w:t>
      </w:r>
      <w:r w:rsidR="000A5C4F">
        <w:t xml:space="preserve"> </w:t>
      </w:r>
      <w:r w:rsidRPr="00683889">
        <w:t>the</w:t>
      </w:r>
      <w:r w:rsidR="000A5C4F">
        <w:t xml:space="preserve"> </w:t>
      </w:r>
      <w:r w:rsidRPr="00683889">
        <w:t>incidence</w:t>
      </w:r>
      <w:r w:rsidR="000A5C4F">
        <w:t xml:space="preserve"> </w:t>
      </w:r>
      <w:r w:rsidRPr="00683889">
        <w:t>rate</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observed</w:t>
      </w:r>
      <w:r w:rsidR="000A5C4F">
        <w:t xml:space="preserve"> </w:t>
      </w:r>
      <w:r w:rsidRPr="00683889">
        <w:t>in</w:t>
      </w:r>
      <w:r w:rsidR="000A5C4F">
        <w:t xml:space="preserve"> </w:t>
      </w:r>
      <w:r w:rsidRPr="00683889">
        <w:t>the</w:t>
      </w:r>
      <w:r w:rsidR="000A5C4F">
        <w:t xml:space="preserve"> </w:t>
      </w:r>
      <w:r w:rsidRPr="00683889">
        <w:t>75</w:t>
      </w:r>
      <w:r w:rsidR="000A5C4F">
        <w:t xml:space="preserve"> </w:t>
      </w:r>
      <w:r w:rsidR="00224853">
        <w:t>mg</w:t>
      </w:r>
      <w:r w:rsidR="000A5C4F">
        <w:t xml:space="preserve"> </w:t>
      </w:r>
      <w:r w:rsidRPr="00683889">
        <w:t>Q2W</w:t>
      </w:r>
      <w:r w:rsidR="000A5C4F">
        <w:t xml:space="preserve"> </w:t>
      </w:r>
      <w:r w:rsidRPr="00683889">
        <w:t>arm</w:t>
      </w:r>
      <w:r w:rsidR="000A5C4F">
        <w:t xml:space="preserve"> </w:t>
      </w:r>
      <w:r w:rsidRPr="00683889">
        <w:t>over</w:t>
      </w:r>
      <w:r w:rsidR="000A5C4F">
        <w:t xml:space="preserve"> </w:t>
      </w:r>
      <w:r w:rsidRPr="00683889">
        <w:t>the</w:t>
      </w:r>
      <w:r w:rsidR="000A5C4F">
        <w:t xml:space="preserve"> </w:t>
      </w:r>
      <w:r w:rsidRPr="00683889">
        <w:t>same</w:t>
      </w:r>
      <w:r w:rsidR="000A5C4F">
        <w:t xml:space="preserve"> </w:t>
      </w:r>
      <w:r w:rsidRPr="00683889">
        <w:t>period</w:t>
      </w:r>
      <w:r w:rsidR="000A5C4F">
        <w:t xml:space="preserve"> </w:t>
      </w:r>
      <w:r w:rsidRPr="00683889">
        <w:t>(6.1%,</w:t>
      </w:r>
      <w:r w:rsidR="000A5C4F">
        <w:t xml:space="preserve"> </w:t>
      </w:r>
      <w:r w:rsidRPr="00683889">
        <w:t>7/115).</w:t>
      </w:r>
      <w:r w:rsidR="000A5C4F">
        <w:t xml:space="preserve"> </w:t>
      </w:r>
      <w:r w:rsidRPr="00683889">
        <w:t>The</w:t>
      </w:r>
      <w:r w:rsidR="000A5C4F">
        <w:t xml:space="preserve"> </w:t>
      </w:r>
      <w:r w:rsidRPr="00683889">
        <w:t>incidence</w:t>
      </w:r>
      <w:r w:rsidR="000A5C4F">
        <w:t xml:space="preserve"> </w:t>
      </w:r>
      <w:r w:rsidRPr="00683889">
        <w:t>rate</w:t>
      </w:r>
      <w:r w:rsidR="000A5C4F">
        <w:t xml:space="preserve"> </w:t>
      </w:r>
      <w:r w:rsidRPr="00683889">
        <w:t>of</w:t>
      </w:r>
      <w:r w:rsidR="000A5C4F">
        <w:t xml:space="preserve"> </w:t>
      </w:r>
      <w:r w:rsidRPr="00683889">
        <w:t>ISRs</w:t>
      </w:r>
      <w:r w:rsidR="000A5C4F">
        <w:t xml:space="preserve"> </w:t>
      </w:r>
      <w:r w:rsidRPr="00683889">
        <w:t>was</w:t>
      </w:r>
      <w:r w:rsidR="000A5C4F">
        <w:t xml:space="preserve"> </w:t>
      </w:r>
      <w:r w:rsidRPr="00683889">
        <w:t>4.8%</w:t>
      </w:r>
      <w:r w:rsidR="000A5C4F">
        <w:t xml:space="preserve"> </w:t>
      </w:r>
      <w:r w:rsidRPr="00683889">
        <w:t>(11/229)</w:t>
      </w:r>
      <w:r w:rsidR="000A5C4F">
        <w:t xml:space="preserve"> </w:t>
      </w:r>
      <w:r w:rsidRPr="00683889">
        <w:t>in</w:t>
      </w:r>
      <w:r w:rsidR="000A5C4F">
        <w:t xml:space="preserve"> </w:t>
      </w:r>
      <w:r w:rsidRPr="00683889">
        <w:t>the</w:t>
      </w:r>
      <w:r w:rsidR="000A5C4F">
        <w:t xml:space="preserve"> </w:t>
      </w:r>
      <w:r w:rsidRPr="00683889">
        <w:t>place</w:t>
      </w:r>
      <w:r w:rsidR="000B7EE2">
        <w:t>bo</w:t>
      </w:r>
      <w:r w:rsidR="000A5C4F">
        <w:t xml:space="preserve"> </w:t>
      </w:r>
      <w:r w:rsidR="000B7EE2">
        <w:t>arm</w:t>
      </w:r>
      <w:r w:rsidR="000A5C4F">
        <w:t xml:space="preserve"> </w:t>
      </w:r>
      <w:r w:rsidR="000B7EE2">
        <w:t>(Table</w:t>
      </w:r>
      <w:r w:rsidR="000A5C4F">
        <w:t xml:space="preserve"> </w:t>
      </w:r>
      <w:r w:rsidR="000B7EE2">
        <w:t>3</w:t>
      </w:r>
      <w:r w:rsidR="00AE4620">
        <w:t>6</w:t>
      </w:r>
      <w:r w:rsidR="000B7EE2">
        <w:t>).</w:t>
      </w:r>
    </w:p>
    <w:p w:rsidR="000B7EE2" w:rsidRDefault="000B7EE2" w:rsidP="000B7EE2">
      <w:pPr>
        <w:pStyle w:val="TableTitle"/>
      </w:pPr>
      <w:r>
        <w:lastRenderedPageBreak/>
        <w:t>Table</w:t>
      </w:r>
      <w:r w:rsidR="000A5C4F">
        <w:t xml:space="preserve"> </w:t>
      </w:r>
      <w:r>
        <w:t>3</w:t>
      </w:r>
      <w:r w:rsidR="00AE4620">
        <w:t>6:</w:t>
      </w:r>
      <w:r w:rsidR="000A5C4F">
        <w:t xml:space="preserve"> </w:t>
      </w:r>
      <w:r>
        <w:t>Summary</w:t>
      </w:r>
      <w:r w:rsidR="000A5C4F">
        <w:t xml:space="preserve"> </w:t>
      </w:r>
      <w:r w:rsidR="00AE4620">
        <w:t>of</w:t>
      </w:r>
      <w:r w:rsidR="000A5C4F">
        <w:t xml:space="preserve"> </w:t>
      </w:r>
      <w:r w:rsidR="00AE4620">
        <w:t>local</w:t>
      </w:r>
      <w:r w:rsidR="000A5C4F">
        <w:t xml:space="preserve"> </w:t>
      </w:r>
      <w:r w:rsidR="00AE4620">
        <w:t>injection</w:t>
      </w:r>
      <w:r w:rsidR="000A5C4F">
        <w:t xml:space="preserve"> </w:t>
      </w:r>
      <w:r w:rsidR="00AE4620">
        <w:t>site</w:t>
      </w:r>
      <w:r w:rsidR="000A5C4F">
        <w:t xml:space="preserve"> </w:t>
      </w:r>
      <w:r w:rsidR="00AE4620">
        <w:t>reaction</w:t>
      </w:r>
      <w:r w:rsidR="000A5C4F">
        <w:t xml:space="preserve"> </w:t>
      </w:r>
      <w:r>
        <w:t>TEAE(s)</w:t>
      </w:r>
      <w:r w:rsidR="000A5C4F">
        <w:t xml:space="preserve"> </w:t>
      </w:r>
      <w:r>
        <w:t>up</w:t>
      </w:r>
      <w:r w:rsidR="000A5C4F">
        <w:t xml:space="preserve"> </w:t>
      </w:r>
      <w:r>
        <w:t>to</w:t>
      </w:r>
      <w:r w:rsidR="000A5C4F">
        <w:t xml:space="preserve"> </w:t>
      </w:r>
      <w:r w:rsidR="00DD12D8">
        <w:t>Week</w:t>
      </w:r>
      <w:r w:rsidR="000A5C4F">
        <w:t xml:space="preserve"> </w:t>
      </w:r>
      <w:r>
        <w:t>12</w:t>
      </w:r>
      <w:r w:rsidR="000A5C4F">
        <w:t xml:space="preserve"> </w:t>
      </w:r>
      <w:r w:rsidR="00AE4620">
        <w:t>according</w:t>
      </w:r>
      <w:r w:rsidR="000A5C4F">
        <w:t xml:space="preserve"> </w:t>
      </w:r>
      <w:r w:rsidR="00AE4620">
        <w:t>to</w:t>
      </w:r>
      <w:r w:rsidR="000A5C4F">
        <w:t xml:space="preserve"> </w:t>
      </w:r>
      <w:r w:rsidR="00AE4620">
        <w:t>placebo</w:t>
      </w:r>
      <w:r w:rsidR="000A5C4F">
        <w:t xml:space="preserve"> </w:t>
      </w:r>
      <w:r w:rsidR="00AE4620">
        <w:t>or</w:t>
      </w:r>
      <w:r w:rsidR="000A5C4F">
        <w:t xml:space="preserve"> </w:t>
      </w:r>
      <w:r w:rsidR="00AE4620">
        <w:t>active</w:t>
      </w:r>
      <w:r w:rsidR="000A5C4F">
        <w:t xml:space="preserve"> </w:t>
      </w:r>
      <w:r w:rsidR="00AE4620">
        <w:t>injections;</w:t>
      </w:r>
      <w:r w:rsidR="000A5C4F">
        <w:t xml:space="preserve"> </w:t>
      </w:r>
      <w:r w:rsidR="00AE4620">
        <w:t>patients</w:t>
      </w:r>
      <w:r w:rsidR="000A5C4F">
        <w:t xml:space="preserve"> </w:t>
      </w:r>
      <w:r w:rsidR="00AE4620">
        <w:t>regardless</w:t>
      </w:r>
      <w:r w:rsidR="000A5C4F">
        <w:t xml:space="preserve"> </w:t>
      </w:r>
      <w:r w:rsidR="00AE4620">
        <w:t>of</w:t>
      </w:r>
      <w:r w:rsidR="000A5C4F">
        <w:t xml:space="preserve"> </w:t>
      </w:r>
      <w:r w:rsidR="00AE4620">
        <w:t>concomitant</w:t>
      </w:r>
      <w:r w:rsidR="000A5C4F">
        <w:t xml:space="preserve"> </w:t>
      </w:r>
      <w:r w:rsidR="00AE4620">
        <w:t>statin</w:t>
      </w:r>
      <w:r w:rsidR="000A5C4F">
        <w:t xml:space="preserve"> </w:t>
      </w:r>
      <w:r w:rsidR="00AE4620">
        <w:t>therapy;</w:t>
      </w:r>
      <w:r w:rsidR="000A5C4F">
        <w:t xml:space="preserve"> </w:t>
      </w:r>
      <w:r>
        <w:t>Safety</w:t>
      </w:r>
      <w:r w:rsidR="000A5C4F">
        <w:t xml:space="preserve"> </w:t>
      </w:r>
      <w:r>
        <w:t>population</w:t>
      </w:r>
    </w:p>
    <w:p w:rsidR="000B7EE2" w:rsidRPr="000B7EE2" w:rsidRDefault="000B7EE2" w:rsidP="000B7EE2">
      <w:r>
        <w:rPr>
          <w:noProof/>
          <w:lang w:eastAsia="en-AU"/>
        </w:rPr>
        <w:drawing>
          <wp:inline distT="0" distB="0" distL="0" distR="0" wp14:anchorId="25304D93" wp14:editId="491CD080">
            <wp:extent cx="5400040" cy="1735974"/>
            <wp:effectExtent l="0" t="0" r="0" b="0"/>
            <wp:docPr id="11" name="Picture 11" descr="Table 36: Summary of local injection site reaction TEAE(s) up to Week 12 according to placebo or active injections;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00040" cy="1735974"/>
                    </a:xfrm>
                    <a:prstGeom prst="rect">
                      <a:avLst/>
                    </a:prstGeom>
                  </pic:spPr>
                </pic:pic>
              </a:graphicData>
            </a:graphic>
          </wp:inline>
        </w:drawing>
      </w:r>
    </w:p>
    <w:p w:rsidR="00224853" w:rsidRDefault="00683889" w:rsidP="00683889">
      <w:r w:rsidRPr="00683889">
        <w:t>Further,</w:t>
      </w:r>
      <w:r w:rsidR="000A5C4F">
        <w:t xml:space="preserve"> </w:t>
      </w:r>
      <w:r w:rsidRPr="00683889">
        <w:t>when</w:t>
      </w:r>
      <w:r w:rsidR="000A5C4F">
        <w:t xml:space="preserve"> </w:t>
      </w:r>
      <w:r w:rsidRPr="00683889">
        <w:t>evaluating</w:t>
      </w:r>
      <w:r w:rsidR="000A5C4F">
        <w:t xml:space="preserve"> </w:t>
      </w:r>
      <w:r w:rsidRPr="00683889">
        <w:t>the</w:t>
      </w:r>
      <w:r w:rsidR="000A5C4F">
        <w:t xml:space="preserve"> </w:t>
      </w:r>
      <w:r w:rsidRPr="00683889">
        <w:t>incidence</w:t>
      </w:r>
      <w:r w:rsidR="000A5C4F">
        <w:t xml:space="preserve"> </w:t>
      </w:r>
      <w:r w:rsidRPr="00683889">
        <w:t>rate</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per</w:t>
      </w:r>
      <w:r w:rsidR="000A5C4F">
        <w:t xml:space="preserve"> </w:t>
      </w:r>
      <w:r w:rsidRPr="00683889">
        <w:t>number</w:t>
      </w:r>
      <w:r w:rsidR="000A5C4F">
        <w:t xml:space="preserve"> </w:t>
      </w:r>
      <w:r w:rsidRPr="00683889">
        <w:t>of</w:t>
      </w:r>
      <w:r w:rsidR="000A5C4F">
        <w:t xml:space="preserve"> </w:t>
      </w:r>
      <w:r w:rsidRPr="00683889">
        <w:t>injections</w:t>
      </w:r>
      <w:r w:rsidR="000A5C4F">
        <w:t xml:space="preserve"> </w:t>
      </w:r>
      <w:r w:rsidRPr="00683889">
        <w:t>received</w:t>
      </w:r>
      <w:r w:rsidR="000A5C4F">
        <w:t xml:space="preserve"> </w:t>
      </w:r>
      <w:r w:rsidRPr="00683889">
        <w:t>overall</w:t>
      </w:r>
      <w:r w:rsidR="000A5C4F">
        <w:t xml:space="preserve"> </w:t>
      </w:r>
      <w:r w:rsidRPr="00683889">
        <w:t>for</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and</w:t>
      </w:r>
      <w:r w:rsidR="000A5C4F">
        <w:t xml:space="preserve"> </w:t>
      </w:r>
      <w:r w:rsidRPr="00683889">
        <w:t>75</w:t>
      </w:r>
      <w:r w:rsidR="000A5C4F">
        <w:t xml:space="preserve"> </w:t>
      </w:r>
      <w:r w:rsidR="00224853">
        <w:t>mg</w:t>
      </w:r>
      <w:r w:rsidR="000A5C4F">
        <w:t xml:space="preserve"> </w:t>
      </w:r>
      <w:r w:rsidRPr="00683889">
        <w:t>Q2W,</w:t>
      </w:r>
      <w:r w:rsidR="000A5C4F">
        <w:t xml:space="preserve"> </w:t>
      </w:r>
      <w:r w:rsidRPr="00683889">
        <w:t>the</w:t>
      </w:r>
      <w:r w:rsidR="000A5C4F">
        <w:t xml:space="preserve"> </w:t>
      </w:r>
      <w:r w:rsidRPr="00683889">
        <w:t>median</w:t>
      </w:r>
      <w:r w:rsidR="000A5C4F">
        <w:t xml:space="preserve"> </w:t>
      </w:r>
      <w:r w:rsidRPr="00683889">
        <w:t>numbers</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per</w:t>
      </w:r>
      <w:r w:rsidR="000A5C4F">
        <w:t xml:space="preserve"> </w:t>
      </w:r>
      <w:r w:rsidRPr="00683889">
        <w:t>injection</w:t>
      </w:r>
      <w:r w:rsidR="000A5C4F">
        <w:t xml:space="preserve"> </w:t>
      </w:r>
      <w:r w:rsidRPr="00683889">
        <w:t>occasions</w:t>
      </w:r>
      <w:r w:rsidR="000A5C4F">
        <w:t xml:space="preserve"> </w:t>
      </w:r>
      <w:r w:rsidRPr="00683889">
        <w:t>are</w:t>
      </w:r>
      <w:r w:rsidR="000A5C4F">
        <w:t xml:space="preserve"> </w:t>
      </w:r>
      <w:r w:rsidRPr="00683889">
        <w:t>0.03,</w:t>
      </w:r>
      <w:r w:rsidR="000A5C4F">
        <w:t xml:space="preserve"> </w:t>
      </w:r>
      <w:r w:rsidRPr="00683889">
        <w:t>and</w:t>
      </w:r>
      <w:r w:rsidR="000A5C4F">
        <w:t xml:space="preserve"> </w:t>
      </w:r>
      <w:r w:rsidRPr="00683889">
        <w:t>0.04,</w:t>
      </w:r>
      <w:r w:rsidR="000A5C4F">
        <w:t xml:space="preserve"> </w:t>
      </w:r>
      <w:r w:rsidRPr="00683889">
        <w:t>respectively.</w:t>
      </w:r>
      <w:r w:rsidR="000A5C4F">
        <w:t xml:space="preserve"> </w:t>
      </w:r>
      <w:r w:rsidRPr="00683889">
        <w:t>These</w:t>
      </w:r>
      <w:r w:rsidR="000A5C4F">
        <w:t xml:space="preserve"> </w:t>
      </w:r>
      <w:r w:rsidRPr="00683889">
        <w:t>ratios</w:t>
      </w:r>
      <w:r w:rsidR="000A5C4F">
        <w:t xml:space="preserve"> </w:t>
      </w:r>
      <w:r w:rsidRPr="00683889">
        <w:t>are</w:t>
      </w:r>
      <w:r w:rsidR="000A5C4F">
        <w:t xml:space="preserve"> </w:t>
      </w:r>
      <w:r w:rsidRPr="00683889">
        <w:t>comparable</w:t>
      </w:r>
      <w:r w:rsidR="000A5C4F">
        <w:t xml:space="preserve"> </w:t>
      </w:r>
      <w:r w:rsidRPr="00683889">
        <w:t>to</w:t>
      </w:r>
      <w:r w:rsidR="000A5C4F">
        <w:t xml:space="preserve"> </w:t>
      </w:r>
      <w:r w:rsidRPr="00683889">
        <w:t>the</w:t>
      </w:r>
      <w:r w:rsidR="000A5C4F">
        <w:t xml:space="preserve"> </w:t>
      </w:r>
      <w:r w:rsidRPr="00683889">
        <w:t>ratio</w:t>
      </w:r>
      <w:r w:rsidR="000A5C4F">
        <w:t xml:space="preserve"> </w:t>
      </w:r>
      <w:r w:rsidRPr="00683889">
        <w:t>observed</w:t>
      </w:r>
      <w:r w:rsidR="000A5C4F">
        <w:t xml:space="preserve"> </w:t>
      </w:r>
      <w:r w:rsidRPr="00683889">
        <w:t>in</w:t>
      </w:r>
      <w:r w:rsidR="000A5C4F">
        <w:t xml:space="preserve"> </w:t>
      </w:r>
      <w:r w:rsidRPr="00683889">
        <w:t>the</w:t>
      </w:r>
      <w:r w:rsidR="000A5C4F">
        <w:t xml:space="preserve"> </w:t>
      </w:r>
      <w:r w:rsidRPr="00683889">
        <w:t>placebo</w:t>
      </w:r>
      <w:r w:rsidR="000A5C4F">
        <w:t xml:space="preserve"> </w:t>
      </w:r>
      <w:r w:rsidRPr="00683889">
        <w:t>group</w:t>
      </w:r>
      <w:r w:rsidR="000A5C4F">
        <w:t xml:space="preserve"> </w:t>
      </w:r>
      <w:r w:rsidRPr="00683889">
        <w:t>(median</w:t>
      </w:r>
      <w:r w:rsidR="000A5C4F">
        <w:t xml:space="preserve"> </w:t>
      </w:r>
      <w:r w:rsidRPr="00683889">
        <w:t>of</w:t>
      </w:r>
      <w:r w:rsidR="000A5C4F">
        <w:t xml:space="preserve"> </w:t>
      </w:r>
      <w:r w:rsidRPr="00683889">
        <w:t>0.02)</w:t>
      </w:r>
      <w:r w:rsidR="00224853">
        <w:t>.</w:t>
      </w:r>
    </w:p>
    <w:p w:rsidR="00683889" w:rsidRPr="00683889" w:rsidRDefault="00683889" w:rsidP="00683889">
      <w:r w:rsidRPr="00683889">
        <w:t>Overall</w:t>
      </w:r>
      <w:r w:rsidR="000A5C4F">
        <w:t xml:space="preserve"> </w:t>
      </w:r>
      <w:r w:rsidRPr="00683889">
        <w:t>in</w:t>
      </w:r>
      <w:r w:rsidR="000A5C4F">
        <w:t xml:space="preserve"> </w:t>
      </w:r>
      <w:r w:rsidRPr="00683889">
        <w:t>the</w:t>
      </w:r>
      <w:r w:rsidR="000A5C4F">
        <w:t xml:space="preserve"> </w:t>
      </w:r>
      <w:r w:rsidR="002D0F3D">
        <w:t>Study</w:t>
      </w:r>
      <w:r w:rsidR="000A5C4F">
        <w:t xml:space="preserve"> </w:t>
      </w:r>
      <w:r w:rsidRPr="00683889">
        <w:t>CHOICE</w:t>
      </w:r>
      <w:r w:rsidR="000A5C4F">
        <w:t xml:space="preserve"> </w:t>
      </w:r>
      <w:r w:rsidRPr="00683889">
        <w:t>I,</w:t>
      </w:r>
      <w:r w:rsidR="000A5C4F">
        <w:t xml:space="preserve"> </w:t>
      </w:r>
      <w:r w:rsidRPr="00683889">
        <w:t>the</w:t>
      </w:r>
      <w:r w:rsidR="000A5C4F">
        <w:t xml:space="preserve"> </w:t>
      </w:r>
      <w:r w:rsidRPr="00683889">
        <w:t>safety</w:t>
      </w:r>
      <w:r w:rsidR="000A5C4F">
        <w:t xml:space="preserve"> </w:t>
      </w:r>
      <w:r w:rsidRPr="00683889">
        <w:t>profile</w:t>
      </w:r>
      <w:r w:rsidR="000A5C4F">
        <w:t xml:space="preserve"> </w:t>
      </w:r>
      <w:r w:rsidRPr="00683889">
        <w:t>of</w:t>
      </w:r>
      <w:r w:rsidR="000A5C4F">
        <w:t xml:space="preserve"> </w:t>
      </w:r>
      <w:r w:rsidRPr="00683889">
        <w:t>alirocumab</w:t>
      </w:r>
      <w:r w:rsidR="000A5C4F">
        <w:t xml:space="preserve"> </w:t>
      </w:r>
      <w:r w:rsidRPr="00683889">
        <w:t>300</w:t>
      </w:r>
      <w:r w:rsidR="000A5C4F">
        <w:t xml:space="preserve"> </w:t>
      </w:r>
      <w:r w:rsidRPr="00683889">
        <w:t>Q4W/150</w:t>
      </w:r>
      <w:r w:rsidR="000A5C4F">
        <w:t xml:space="preserve"> </w:t>
      </w:r>
      <w:r w:rsidRPr="00683889">
        <w:t>Q2W</w:t>
      </w:r>
      <w:r w:rsidR="000A5C4F">
        <w:t xml:space="preserve"> </w:t>
      </w:r>
      <w:r w:rsidRPr="00683889">
        <w:t>is</w:t>
      </w:r>
      <w:r w:rsidR="000A5C4F">
        <w:t xml:space="preserve"> </w:t>
      </w:r>
      <w:r w:rsidRPr="00683889">
        <w:t>consistent</w:t>
      </w:r>
      <w:r w:rsidR="000A5C4F">
        <w:t xml:space="preserve"> </w:t>
      </w:r>
      <w:r w:rsidRPr="00683889">
        <w:t>with</w:t>
      </w:r>
      <w:r w:rsidR="000A5C4F">
        <w:t xml:space="preserve"> </w:t>
      </w:r>
      <w:r w:rsidRPr="00683889">
        <w:t>that</w:t>
      </w:r>
      <w:r w:rsidR="000A5C4F">
        <w:t xml:space="preserve"> </w:t>
      </w:r>
      <w:r w:rsidRPr="00683889">
        <w:t>reported</w:t>
      </w:r>
      <w:r w:rsidR="000A5C4F">
        <w:t xml:space="preserve"> </w:t>
      </w:r>
      <w:r w:rsidRPr="00683889">
        <w:t>in</w:t>
      </w:r>
      <w:r w:rsidR="000A5C4F">
        <w:t xml:space="preserve"> </w:t>
      </w:r>
      <w:r w:rsidRPr="00683889">
        <w:t>the</w:t>
      </w:r>
      <w:r w:rsidR="000A5C4F">
        <w:t xml:space="preserve"> </w:t>
      </w:r>
      <w:r w:rsidRPr="00683889">
        <w:t>initial</w:t>
      </w:r>
      <w:r w:rsidR="000A5C4F">
        <w:t xml:space="preserve"> </w:t>
      </w:r>
      <w:r w:rsidRPr="00683889">
        <w:t>submission</w:t>
      </w:r>
      <w:r w:rsidR="000A5C4F">
        <w:t xml:space="preserve"> </w:t>
      </w:r>
      <w:r w:rsidRPr="00683889">
        <w:t>despite</w:t>
      </w:r>
      <w:r w:rsidR="000A5C4F">
        <w:t xml:space="preserve"> </w:t>
      </w:r>
      <w:r w:rsidRPr="00683889">
        <w:t>the</w:t>
      </w:r>
      <w:r w:rsidR="000A5C4F">
        <w:t xml:space="preserve"> </w:t>
      </w:r>
      <w:r w:rsidRPr="00683889">
        <w:t>observation</w:t>
      </w:r>
      <w:r w:rsidR="000A5C4F">
        <w:t xml:space="preserve"> </w:t>
      </w:r>
      <w:r w:rsidRPr="00683889">
        <w:t>of</w:t>
      </w:r>
      <w:r w:rsidR="000A5C4F">
        <w:t xml:space="preserve"> </w:t>
      </w:r>
      <w:r w:rsidRPr="00683889">
        <w:t>an</w:t>
      </w:r>
      <w:r w:rsidR="000A5C4F">
        <w:t xml:space="preserve"> </w:t>
      </w:r>
      <w:r w:rsidRPr="00683889">
        <w:t>increased</w:t>
      </w:r>
      <w:r w:rsidR="000A5C4F">
        <w:t xml:space="preserve"> </w:t>
      </w:r>
      <w:r w:rsidR="00CE27DF" w:rsidRPr="0050448C">
        <w:t>C</w:t>
      </w:r>
      <w:r w:rsidR="00CE27DF" w:rsidRPr="00CE27DF">
        <w:rPr>
          <w:vertAlign w:val="subscript"/>
        </w:rPr>
        <w:t>max</w:t>
      </w:r>
      <w:r w:rsidR="000A5C4F">
        <w:t xml:space="preserve"> </w:t>
      </w:r>
      <w:r w:rsidRPr="00683889">
        <w:t>with</w:t>
      </w:r>
      <w:r w:rsidR="000A5C4F">
        <w:t xml:space="preserve"> </w:t>
      </w:r>
      <w:r w:rsidRPr="00683889">
        <w:t>this</w:t>
      </w:r>
      <w:r w:rsidR="000A5C4F">
        <w:t xml:space="preserve"> </w:t>
      </w:r>
      <w:r w:rsidRPr="00683889">
        <w:t>dosing</w:t>
      </w:r>
      <w:r w:rsidR="000A5C4F">
        <w:t xml:space="preserve"> </w:t>
      </w:r>
      <w:r w:rsidRPr="00683889">
        <w:t>reg</w:t>
      </w:r>
      <w:r w:rsidR="002D0F3D">
        <w:t>imen.</w:t>
      </w:r>
      <w:r w:rsidR="000A5C4F">
        <w:t xml:space="preserve"> </w:t>
      </w:r>
      <w:r w:rsidR="002D0F3D">
        <w:t>With</w:t>
      </w:r>
      <w:r w:rsidR="000A5C4F">
        <w:t xml:space="preserve"> </w:t>
      </w:r>
      <w:r w:rsidR="002D0F3D">
        <w:t>regard</w:t>
      </w:r>
      <w:r w:rsidR="000A5C4F">
        <w:t xml:space="preserve"> </w:t>
      </w:r>
      <w:r w:rsidR="002D0F3D">
        <w:t>to</w:t>
      </w:r>
      <w:r w:rsidR="000A5C4F">
        <w:t xml:space="preserve"> </w:t>
      </w:r>
      <w:r w:rsidR="002D0F3D">
        <w:t>the</w:t>
      </w:r>
      <w:r w:rsidR="000A5C4F">
        <w:t xml:space="preserve"> </w:t>
      </w:r>
      <w:r w:rsidR="002D0F3D">
        <w:t>double</w:t>
      </w:r>
      <w:r w:rsidR="000A5C4F">
        <w:t xml:space="preserve"> </w:t>
      </w:r>
      <w:r w:rsidRPr="00683889">
        <w:t>dummy</w:t>
      </w:r>
      <w:r w:rsidR="000A5C4F">
        <w:t xml:space="preserve"> </w:t>
      </w:r>
      <w:r w:rsidRPr="00683889">
        <w:t>design,</w:t>
      </w:r>
      <w:r w:rsidR="000A5C4F">
        <w:t xml:space="preserve"> </w:t>
      </w:r>
      <w:r w:rsidRPr="00683889">
        <w:t>the</w:t>
      </w:r>
      <w:r w:rsidR="000A5C4F">
        <w:t xml:space="preserve"> </w:t>
      </w:r>
      <w:r w:rsidRPr="00683889">
        <w:t>incidence</w:t>
      </w:r>
      <w:r w:rsidR="000A5C4F">
        <w:t xml:space="preserve"> </w:t>
      </w:r>
      <w:r w:rsidRPr="00683889">
        <w:t>rate</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is</w:t>
      </w:r>
      <w:r w:rsidR="000A5C4F">
        <w:t xml:space="preserve"> </w:t>
      </w:r>
      <w:r w:rsidRPr="00683889">
        <w:t>comparable</w:t>
      </w:r>
      <w:r w:rsidR="000A5C4F">
        <w:t xml:space="preserve"> </w:t>
      </w:r>
      <w:r w:rsidRPr="00683889">
        <w:t>to</w:t>
      </w:r>
      <w:r w:rsidR="000A5C4F">
        <w:t xml:space="preserve"> </w:t>
      </w:r>
      <w:r w:rsidRPr="00683889">
        <w:t>the</w:t>
      </w:r>
      <w:r w:rsidR="000A5C4F">
        <w:t xml:space="preserve"> </w:t>
      </w:r>
      <w:r w:rsidRPr="00683889">
        <w:t>75/150</w:t>
      </w:r>
      <w:r w:rsidR="000A5C4F">
        <w:t xml:space="preserve"> </w:t>
      </w:r>
      <w:r w:rsidRPr="00683889">
        <w:t>Q2W</w:t>
      </w:r>
      <w:r w:rsidR="000A5C4F">
        <w:t xml:space="preserve"> </w:t>
      </w:r>
      <w:r w:rsidRPr="00683889">
        <w:t>arm</w:t>
      </w:r>
      <w:r w:rsidR="000A5C4F">
        <w:t xml:space="preserve"> </w:t>
      </w:r>
      <w:r w:rsidRPr="00683889">
        <w:t>(9.6%)</w:t>
      </w:r>
      <w:r w:rsidR="000A5C4F">
        <w:t xml:space="preserve"> </w:t>
      </w:r>
      <w:r w:rsidRPr="00683889">
        <w:t>when</w:t>
      </w:r>
      <w:r w:rsidR="000A5C4F">
        <w:t xml:space="preserve"> </w:t>
      </w:r>
      <w:r w:rsidRPr="00683889">
        <w:t>considering</w:t>
      </w:r>
      <w:r w:rsidR="000A5C4F">
        <w:t xml:space="preserve"> </w:t>
      </w:r>
      <w:r w:rsidRPr="00683889">
        <w:t>the</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reported</w:t>
      </w:r>
      <w:r w:rsidR="000A5C4F">
        <w:t xml:space="preserve"> </w:t>
      </w:r>
      <w:r w:rsidRPr="00683889">
        <w:t>at</w:t>
      </w:r>
      <w:r w:rsidR="000A5C4F">
        <w:t xml:space="preserve"> </w:t>
      </w:r>
      <w:r w:rsidRPr="00683889">
        <w:t>or</w:t>
      </w:r>
      <w:r w:rsidR="000A5C4F">
        <w:t xml:space="preserve"> </w:t>
      </w:r>
      <w:r w:rsidRPr="00683889">
        <w:t>after</w:t>
      </w:r>
      <w:r w:rsidR="000A5C4F">
        <w:t xml:space="preserve"> </w:t>
      </w:r>
      <w:r w:rsidRPr="00683889">
        <w:t>both,</w:t>
      </w:r>
      <w:r w:rsidR="000A5C4F">
        <w:t xml:space="preserve"> </w:t>
      </w:r>
      <w:r w:rsidR="00431731">
        <w:t>‘</w:t>
      </w:r>
      <w:r w:rsidRPr="00683889">
        <w:t>active</w:t>
      </w:r>
      <w:r w:rsidR="000A5C4F">
        <w:t xml:space="preserve"> </w:t>
      </w:r>
      <w:r w:rsidRPr="00683889">
        <w:t>and</w:t>
      </w:r>
      <w:r w:rsidR="000A5C4F">
        <w:t xml:space="preserve"> </w:t>
      </w:r>
      <w:r w:rsidRPr="00683889">
        <w:t>placebo</w:t>
      </w:r>
      <w:r w:rsidR="000A5C4F">
        <w:t xml:space="preserve"> </w:t>
      </w:r>
      <w:r w:rsidRPr="00683889">
        <w:t>injections</w:t>
      </w:r>
      <w:r w:rsidR="00431731">
        <w:t>’</w:t>
      </w:r>
      <w:r w:rsidR="000A5C4F">
        <w:t xml:space="preserve"> </w:t>
      </w:r>
      <w:r w:rsidRPr="00683889">
        <w:t>and</w:t>
      </w:r>
      <w:r w:rsidR="000A5C4F">
        <w:t xml:space="preserve"> </w:t>
      </w:r>
      <w:r w:rsidR="00431731">
        <w:t>‘</w:t>
      </w:r>
      <w:r w:rsidRPr="00683889">
        <w:t>active</w:t>
      </w:r>
      <w:r w:rsidR="000A5C4F">
        <w:t xml:space="preserve"> </w:t>
      </w:r>
      <w:r w:rsidRPr="00683889">
        <w:t>injections</w:t>
      </w:r>
      <w:r w:rsidR="000A5C4F">
        <w:t xml:space="preserve"> </w:t>
      </w:r>
      <w:r w:rsidRPr="00683889">
        <w:t>only</w:t>
      </w:r>
      <w:r w:rsidR="00431731">
        <w:t>’</w:t>
      </w:r>
      <w:r w:rsidR="000A5C4F">
        <w:t xml:space="preserve"> </w:t>
      </w:r>
      <w:r w:rsidRPr="00683889">
        <w:t>(11.8%).</w:t>
      </w:r>
      <w:r w:rsidR="000A5C4F">
        <w:t xml:space="preserve"> </w:t>
      </w:r>
      <w:r w:rsidRPr="00683889">
        <w:t>Therefore</w:t>
      </w:r>
      <w:r w:rsidR="000A5C4F">
        <w:t xml:space="preserve"> </w:t>
      </w:r>
      <w:r w:rsidRPr="00683889">
        <w:t>considering</w:t>
      </w:r>
      <w:r w:rsidR="000A5C4F">
        <w:t xml:space="preserve"> </w:t>
      </w:r>
      <w:r w:rsidRPr="00683889">
        <w:t>the</w:t>
      </w:r>
      <w:r w:rsidR="000A5C4F">
        <w:t xml:space="preserve"> </w:t>
      </w:r>
      <w:r w:rsidRPr="00683889">
        <w:t>differences</w:t>
      </w:r>
      <w:r w:rsidR="000A5C4F">
        <w:t xml:space="preserve"> </w:t>
      </w:r>
      <w:r w:rsidRPr="00683889">
        <w:t>in</w:t>
      </w:r>
      <w:r w:rsidR="000A5C4F">
        <w:t xml:space="preserve"> </w:t>
      </w:r>
      <w:r w:rsidRPr="00683889">
        <w:t>study</w:t>
      </w:r>
      <w:r w:rsidR="000A5C4F">
        <w:t xml:space="preserve"> </w:t>
      </w:r>
      <w:r w:rsidRPr="00683889">
        <w:t>design,</w:t>
      </w:r>
      <w:r w:rsidR="000A5C4F">
        <w:t xml:space="preserve"> </w:t>
      </w:r>
      <w:r w:rsidRPr="00683889">
        <w:t>the</w:t>
      </w:r>
      <w:r w:rsidR="000A5C4F">
        <w:t xml:space="preserve"> </w:t>
      </w:r>
      <w:r w:rsidRPr="00683889">
        <w:t>incidence</w:t>
      </w:r>
      <w:r w:rsidR="000A5C4F">
        <w:t xml:space="preserve"> </w:t>
      </w:r>
      <w:r w:rsidRPr="00683889">
        <w:t>of</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in</w:t>
      </w:r>
      <w:r w:rsidR="000A5C4F">
        <w:t xml:space="preserve"> </w:t>
      </w:r>
      <w:r w:rsidRPr="00683889">
        <w:t>the</w:t>
      </w:r>
      <w:r w:rsidR="000A5C4F">
        <w:t xml:space="preserve"> </w:t>
      </w:r>
      <w:r w:rsidR="002D0F3D">
        <w:t>Study</w:t>
      </w:r>
      <w:r w:rsidR="000A5C4F">
        <w:t xml:space="preserve"> </w:t>
      </w:r>
      <w:r w:rsidRPr="00683889">
        <w:t>CHOICE</w:t>
      </w:r>
      <w:r w:rsidR="000A5C4F">
        <w:t xml:space="preserve"> </w:t>
      </w:r>
      <w:r w:rsidRPr="00683889">
        <w:t>I</w:t>
      </w:r>
      <w:r w:rsidR="000A5C4F">
        <w:t xml:space="preserve"> </w:t>
      </w:r>
      <w:r w:rsidRPr="00683889">
        <w:t>was</w:t>
      </w:r>
      <w:r w:rsidR="000A5C4F">
        <w:t xml:space="preserve"> </w:t>
      </w:r>
      <w:r w:rsidRPr="00683889">
        <w:t>not</w:t>
      </w:r>
      <w:r w:rsidR="000A5C4F">
        <w:t xml:space="preserve"> </w:t>
      </w:r>
      <w:r w:rsidRPr="00683889">
        <w:t>so</w:t>
      </w:r>
      <w:r w:rsidR="000A5C4F">
        <w:t xml:space="preserve"> </w:t>
      </w:r>
      <w:r w:rsidRPr="00683889">
        <w:t>different</w:t>
      </w:r>
      <w:r w:rsidR="000A5C4F">
        <w:t xml:space="preserve"> </w:t>
      </w:r>
      <w:r w:rsidRPr="00683889">
        <w:t>from</w:t>
      </w:r>
      <w:r w:rsidR="000A5C4F">
        <w:t xml:space="preserve"> </w:t>
      </w:r>
      <w:r w:rsidRPr="00683889">
        <w:t>that</w:t>
      </w:r>
      <w:r w:rsidR="000A5C4F">
        <w:t xml:space="preserve"> </w:t>
      </w:r>
      <w:r w:rsidRPr="00683889">
        <w:t>reported</w:t>
      </w:r>
      <w:r w:rsidR="000A5C4F">
        <w:t xml:space="preserve"> </w:t>
      </w:r>
      <w:r w:rsidRPr="00683889">
        <w:t>in</w:t>
      </w:r>
      <w:r w:rsidR="000A5C4F">
        <w:t xml:space="preserve"> </w:t>
      </w:r>
      <w:r w:rsidRPr="00683889">
        <w:t>the</w:t>
      </w:r>
      <w:r w:rsidR="000A5C4F">
        <w:t xml:space="preserve"> </w:t>
      </w:r>
      <w:r w:rsidRPr="00683889">
        <w:t>initial</w:t>
      </w:r>
      <w:r w:rsidR="000A5C4F">
        <w:t xml:space="preserve"> </w:t>
      </w:r>
      <w:r w:rsidRPr="00683889">
        <w:t>submission</w:t>
      </w:r>
      <w:r w:rsidR="000A5C4F">
        <w:t xml:space="preserve"> </w:t>
      </w:r>
      <w:r w:rsidRPr="00683889">
        <w:t>for</w:t>
      </w:r>
      <w:r w:rsidR="000A5C4F">
        <w:t xml:space="preserve"> </w:t>
      </w:r>
      <w:r w:rsidRPr="00683889">
        <w:t>the</w:t>
      </w:r>
      <w:r w:rsidR="000A5C4F">
        <w:t xml:space="preserve"> </w:t>
      </w:r>
      <w:r w:rsidRPr="00683889">
        <w:t>75</w:t>
      </w:r>
      <w:r w:rsidR="000A5C4F">
        <w:t xml:space="preserve"> </w:t>
      </w:r>
      <w:r w:rsidRPr="00683889">
        <w:t>/150</w:t>
      </w:r>
      <w:r w:rsidR="000A5C4F">
        <w:t xml:space="preserve"> </w:t>
      </w:r>
      <w:r w:rsidRPr="00683889">
        <w:t>Q2W</w:t>
      </w:r>
      <w:r w:rsidR="000A5C4F">
        <w:t xml:space="preserve"> </w:t>
      </w:r>
      <w:r w:rsidRPr="00683889">
        <w:t>dosing</w:t>
      </w:r>
      <w:r w:rsidR="000A5C4F">
        <w:t xml:space="preserve"> </w:t>
      </w:r>
      <w:r w:rsidRPr="00683889">
        <w:t>regimen</w:t>
      </w:r>
      <w:r w:rsidR="000A5C4F">
        <w:t xml:space="preserve"> </w:t>
      </w:r>
      <w:r w:rsidRPr="00683889">
        <w:t>(6.1%).</w:t>
      </w:r>
      <w:r w:rsidR="000A5C4F">
        <w:t xml:space="preserve"> </w:t>
      </w:r>
      <w:r w:rsidRPr="00683889">
        <w:t>Consequently,</w:t>
      </w:r>
      <w:r w:rsidR="000A5C4F">
        <w:t xml:space="preserve"> </w:t>
      </w:r>
      <w:r w:rsidRPr="00683889">
        <w:t>the</w:t>
      </w:r>
      <w:r w:rsidR="000A5C4F">
        <w:t xml:space="preserve"> </w:t>
      </w:r>
      <w:r w:rsidR="0064697E">
        <w:t>sponsor</w:t>
      </w:r>
      <w:r w:rsidR="000A5C4F">
        <w:t xml:space="preserve"> </w:t>
      </w:r>
      <w:r w:rsidRPr="00683889">
        <w:t>considers</w:t>
      </w:r>
      <w:r w:rsidR="000A5C4F">
        <w:t xml:space="preserve"> </w:t>
      </w:r>
      <w:r w:rsidRPr="00683889">
        <w:t>that</w:t>
      </w:r>
      <w:r w:rsidR="000A5C4F">
        <w:t xml:space="preserve"> </w:t>
      </w:r>
      <w:r w:rsidR="002D0F3D">
        <w:t>injection</w:t>
      </w:r>
      <w:r w:rsidR="000A5C4F">
        <w:t xml:space="preserve"> </w:t>
      </w:r>
      <w:r w:rsidR="002D0F3D">
        <w:t>site</w:t>
      </w:r>
      <w:r w:rsidR="000A5C4F">
        <w:t xml:space="preserve"> </w:t>
      </w:r>
      <w:r w:rsidR="002D0F3D">
        <w:t>reactions</w:t>
      </w:r>
      <w:r w:rsidR="000A5C4F">
        <w:t xml:space="preserve"> </w:t>
      </w:r>
      <w:r w:rsidRPr="00683889">
        <w:t>occur</w:t>
      </w:r>
      <w:r w:rsidR="000A5C4F">
        <w:t xml:space="preserve"> </w:t>
      </w:r>
      <w:r w:rsidRPr="00683889">
        <w:t>with</w:t>
      </w:r>
      <w:r w:rsidR="000A5C4F">
        <w:t xml:space="preserve"> </w:t>
      </w:r>
      <w:r w:rsidRPr="00683889">
        <w:t>a</w:t>
      </w:r>
      <w:r w:rsidR="000A5C4F">
        <w:t xml:space="preserve"> </w:t>
      </w:r>
      <w:r w:rsidRPr="00683889">
        <w:t>similar</w:t>
      </w:r>
      <w:r w:rsidR="000A5C4F">
        <w:t xml:space="preserve"> </w:t>
      </w:r>
      <w:r w:rsidRPr="00683889">
        <w:t>frequency</w:t>
      </w:r>
      <w:r w:rsidR="000A5C4F">
        <w:t xml:space="preserve"> </w:t>
      </w:r>
      <w:r w:rsidRPr="00683889">
        <w:t>with</w:t>
      </w:r>
      <w:r w:rsidR="000A5C4F">
        <w:t xml:space="preserve"> </w:t>
      </w:r>
      <w:r w:rsidRPr="00683889">
        <w:t>the</w:t>
      </w:r>
      <w:r w:rsidR="000A5C4F">
        <w:t xml:space="preserve"> </w:t>
      </w:r>
      <w:r w:rsidRPr="00683889">
        <w:t>300</w:t>
      </w:r>
      <w:r w:rsidR="000A5C4F">
        <w:t xml:space="preserve"> </w:t>
      </w:r>
      <w:r w:rsidR="00224853">
        <w:t>mg</w:t>
      </w:r>
      <w:r w:rsidR="000A5C4F">
        <w:t xml:space="preserve"> </w:t>
      </w:r>
      <w:r w:rsidRPr="00683889">
        <w:t>Q4W</w:t>
      </w:r>
      <w:r w:rsidR="000A5C4F">
        <w:t xml:space="preserve"> </w:t>
      </w:r>
      <w:r w:rsidRPr="00683889">
        <w:t>regimen</w:t>
      </w:r>
      <w:r w:rsidR="000A5C4F">
        <w:t xml:space="preserve"> </w:t>
      </w:r>
      <w:r w:rsidRPr="00683889">
        <w:t>as</w:t>
      </w:r>
      <w:r w:rsidR="000A5C4F">
        <w:t xml:space="preserve"> </w:t>
      </w:r>
      <w:r w:rsidRPr="00683889">
        <w:t>with</w:t>
      </w:r>
      <w:r w:rsidR="000A5C4F">
        <w:t xml:space="preserve"> </w:t>
      </w:r>
      <w:r w:rsidRPr="00683889">
        <w:t>the</w:t>
      </w:r>
      <w:r w:rsidR="000A5C4F">
        <w:t xml:space="preserve"> </w:t>
      </w:r>
      <w:r w:rsidRPr="00683889">
        <w:t>other</w:t>
      </w:r>
      <w:r w:rsidR="000A5C4F">
        <w:t xml:space="preserve"> </w:t>
      </w:r>
      <w:r w:rsidRPr="00683889">
        <w:t>Praluent</w:t>
      </w:r>
      <w:r w:rsidR="000A5C4F">
        <w:t xml:space="preserve"> </w:t>
      </w:r>
      <w:r w:rsidRPr="00683889">
        <w:t>regimens.</w:t>
      </w:r>
    </w:p>
    <w:p w:rsidR="00683889" w:rsidRPr="00683889" w:rsidRDefault="00683889" w:rsidP="00683889">
      <w:r w:rsidRPr="00683889">
        <w:t>Taking</w:t>
      </w:r>
      <w:r w:rsidR="000A5C4F">
        <w:t xml:space="preserve"> </w:t>
      </w:r>
      <w:r w:rsidRPr="00683889">
        <w:t>into</w:t>
      </w:r>
      <w:r w:rsidR="000A5C4F">
        <w:t xml:space="preserve"> </w:t>
      </w:r>
      <w:r w:rsidRPr="00683889">
        <w:t>account</w:t>
      </w:r>
      <w:r w:rsidR="000A5C4F">
        <w:t xml:space="preserve"> </w:t>
      </w:r>
      <w:r w:rsidRPr="00683889">
        <w:t>the</w:t>
      </w:r>
      <w:r w:rsidR="000A5C4F">
        <w:t xml:space="preserve"> </w:t>
      </w:r>
      <w:r w:rsidR="002D0F3D">
        <w:t>e</w:t>
      </w:r>
      <w:r w:rsidRPr="00683889">
        <w:t>valuator’s</w:t>
      </w:r>
      <w:r w:rsidR="000A5C4F">
        <w:t xml:space="preserve"> </w:t>
      </w:r>
      <w:r w:rsidRPr="00683889">
        <w:t>recommendation</w:t>
      </w:r>
      <w:r w:rsidR="000A5C4F">
        <w:t xml:space="preserve"> </w:t>
      </w:r>
      <w:r w:rsidRPr="00683889">
        <w:t>for</w:t>
      </w:r>
      <w:r w:rsidR="000A5C4F">
        <w:t xml:space="preserve"> </w:t>
      </w:r>
      <w:r w:rsidRPr="00683889">
        <w:t>the</w:t>
      </w:r>
      <w:r w:rsidR="000A5C4F">
        <w:t xml:space="preserve"> </w:t>
      </w:r>
      <w:r w:rsidRPr="00683889">
        <w:t>PI</w:t>
      </w:r>
      <w:r w:rsidR="000A5C4F">
        <w:t xml:space="preserve"> </w:t>
      </w:r>
      <w:r w:rsidRPr="00683889">
        <w:t>and</w:t>
      </w:r>
      <w:r w:rsidR="000A5C4F">
        <w:t xml:space="preserve"> </w:t>
      </w:r>
      <w:r w:rsidRPr="00683889">
        <w:t>in</w:t>
      </w:r>
      <w:r w:rsidR="000A5C4F">
        <w:t xml:space="preserve"> </w:t>
      </w:r>
      <w:r w:rsidRPr="00683889">
        <w:t>light</w:t>
      </w:r>
      <w:r w:rsidR="000A5C4F">
        <w:t xml:space="preserve"> </w:t>
      </w:r>
      <w:r w:rsidRPr="00683889">
        <w:t>of</w:t>
      </w:r>
      <w:r w:rsidR="000A5C4F">
        <w:t xml:space="preserve"> </w:t>
      </w:r>
      <w:r w:rsidRPr="00683889">
        <w:t>this</w:t>
      </w:r>
      <w:r w:rsidR="000A5C4F">
        <w:t xml:space="preserve"> </w:t>
      </w:r>
      <w:r w:rsidRPr="00683889">
        <w:t>updated</w:t>
      </w:r>
      <w:r w:rsidR="000A5C4F">
        <w:t xml:space="preserve"> </w:t>
      </w:r>
      <w:r w:rsidRPr="00683889">
        <w:t>information,</w:t>
      </w:r>
      <w:r w:rsidR="000A5C4F">
        <w:t xml:space="preserve"> </w:t>
      </w:r>
      <w:r w:rsidRPr="00683889">
        <w:t>the</w:t>
      </w:r>
      <w:r w:rsidR="000A5C4F">
        <w:t xml:space="preserve"> </w:t>
      </w:r>
      <w:r w:rsidR="0064697E">
        <w:t>sponsor</w:t>
      </w:r>
      <w:r w:rsidR="000A5C4F">
        <w:t xml:space="preserve"> </w:t>
      </w:r>
      <w:r w:rsidRPr="00683889">
        <w:t>has</w:t>
      </w:r>
      <w:r w:rsidR="000A5C4F">
        <w:t xml:space="preserve"> </w:t>
      </w:r>
      <w:r w:rsidRPr="00683889">
        <w:t>revised</w:t>
      </w:r>
      <w:r w:rsidR="000A5C4F">
        <w:t xml:space="preserve"> </w:t>
      </w:r>
      <w:r w:rsidRPr="00683889">
        <w:t>the</w:t>
      </w:r>
      <w:r w:rsidR="000A5C4F">
        <w:t xml:space="preserve"> </w:t>
      </w:r>
      <w:r w:rsidRPr="00683889">
        <w:t>text</w:t>
      </w:r>
      <w:r w:rsidR="000A5C4F">
        <w:t xml:space="preserve"> </w:t>
      </w:r>
      <w:r w:rsidRPr="00683889">
        <w:t>in</w:t>
      </w:r>
      <w:r w:rsidR="000A5C4F">
        <w:t xml:space="preserve"> </w:t>
      </w:r>
      <w:r w:rsidRPr="00683889">
        <w:t>the</w:t>
      </w:r>
      <w:r w:rsidR="000A5C4F">
        <w:t xml:space="preserve"> </w:t>
      </w:r>
      <w:r w:rsidRPr="00683889">
        <w:t>PI</w:t>
      </w:r>
      <w:r w:rsidR="000A5C4F">
        <w:t xml:space="preserve"> </w:t>
      </w:r>
      <w:r w:rsidRPr="00683889">
        <w:t>in</w:t>
      </w:r>
      <w:r w:rsidR="000A5C4F">
        <w:t xml:space="preserve"> </w:t>
      </w:r>
      <w:r w:rsidRPr="00683889">
        <w:t>line</w:t>
      </w:r>
      <w:r w:rsidR="000A5C4F">
        <w:t xml:space="preserve"> </w:t>
      </w:r>
      <w:r w:rsidRPr="00683889">
        <w:t>with</w:t>
      </w:r>
      <w:r w:rsidR="000A5C4F">
        <w:t xml:space="preserve"> </w:t>
      </w:r>
      <w:r w:rsidRPr="00683889">
        <w:t>the</w:t>
      </w:r>
      <w:r w:rsidR="000A5C4F">
        <w:t xml:space="preserve"> </w:t>
      </w:r>
      <w:r w:rsidRPr="00683889">
        <w:t>information</w:t>
      </w:r>
      <w:r w:rsidR="000A5C4F">
        <w:t xml:space="preserve"> </w:t>
      </w:r>
      <w:r w:rsidRPr="00683889">
        <w:t>described</w:t>
      </w:r>
      <w:r w:rsidR="000A5C4F">
        <w:t xml:space="preserve"> </w:t>
      </w:r>
      <w:r w:rsidRPr="00683889">
        <w:t>in</w:t>
      </w:r>
      <w:r w:rsidR="000A5C4F">
        <w:t xml:space="preserve"> </w:t>
      </w:r>
      <w:r w:rsidRPr="00683889">
        <w:t>this</w:t>
      </w:r>
      <w:r w:rsidR="000A5C4F">
        <w:t xml:space="preserve"> </w:t>
      </w:r>
      <w:r w:rsidRPr="00683889">
        <w:t>response</w:t>
      </w:r>
      <w:r w:rsidR="002D0F3D">
        <w:t>.</w:t>
      </w:r>
    </w:p>
    <w:p w:rsidR="008E7846" w:rsidRDefault="008E7846" w:rsidP="008E7846">
      <w:pPr>
        <w:pStyle w:val="Heading4"/>
      </w:pPr>
      <w:r>
        <w:t>Advisory</w:t>
      </w:r>
      <w:r w:rsidR="000A5C4F">
        <w:t xml:space="preserve"> </w:t>
      </w:r>
      <w:r w:rsidR="00A90E48">
        <w:t>c</w:t>
      </w:r>
      <w:r>
        <w:t>ommittee</w:t>
      </w:r>
      <w:r w:rsidR="000A5C4F">
        <w:t xml:space="preserve"> </w:t>
      </w:r>
      <w:r w:rsidR="00A90E48">
        <w:t>c</w:t>
      </w:r>
      <w:r>
        <w:t>onsiderations</w:t>
      </w:r>
      <w:r w:rsidR="00456765">
        <w:rPr>
          <w:rStyle w:val="FootnoteReference"/>
        </w:rPr>
        <w:footnoteReference w:id="14"/>
      </w:r>
    </w:p>
    <w:p w:rsidR="00833C52" w:rsidRPr="00833C52" w:rsidRDefault="00456765" w:rsidP="00561092">
      <w:pPr>
        <w:rPr>
          <w:bCs/>
        </w:rPr>
      </w:pPr>
      <w:r w:rsidRPr="00456765">
        <w:rPr>
          <w:bCs/>
        </w:rPr>
        <w:t>The</w:t>
      </w:r>
      <w:r w:rsidR="000A5C4F">
        <w:rPr>
          <w:bCs/>
        </w:rPr>
        <w:t xml:space="preserve"> </w:t>
      </w:r>
      <w:r w:rsidRPr="00456765">
        <w:rPr>
          <w:bCs/>
        </w:rPr>
        <w:t>Advisory</w:t>
      </w:r>
      <w:r w:rsidR="000A5C4F">
        <w:rPr>
          <w:bCs/>
        </w:rPr>
        <w:t xml:space="preserve"> </w:t>
      </w:r>
      <w:r w:rsidRPr="00456765">
        <w:rPr>
          <w:bCs/>
        </w:rPr>
        <w:t>Committee</w:t>
      </w:r>
      <w:r w:rsidR="000A5C4F">
        <w:rPr>
          <w:bCs/>
        </w:rPr>
        <w:t xml:space="preserve"> </w:t>
      </w:r>
      <w:r w:rsidRPr="00456765">
        <w:rPr>
          <w:bCs/>
        </w:rPr>
        <w:t>on</w:t>
      </w:r>
      <w:r w:rsidR="000A5C4F">
        <w:rPr>
          <w:bCs/>
        </w:rPr>
        <w:t xml:space="preserve"> </w:t>
      </w:r>
      <w:r w:rsidRPr="00456765">
        <w:rPr>
          <w:bCs/>
        </w:rPr>
        <w:t>Prescription</w:t>
      </w:r>
      <w:r w:rsidR="000A5C4F">
        <w:rPr>
          <w:bCs/>
        </w:rPr>
        <w:t xml:space="preserve"> </w:t>
      </w:r>
      <w:r w:rsidRPr="00456765">
        <w:rPr>
          <w:bCs/>
        </w:rPr>
        <w:t>Medicines</w:t>
      </w:r>
      <w:r w:rsidR="000A5C4F">
        <w:rPr>
          <w:bCs/>
        </w:rPr>
        <w:t xml:space="preserve"> </w:t>
      </w:r>
      <w:r w:rsidRPr="00456765">
        <w:rPr>
          <w:bCs/>
        </w:rPr>
        <w:t>(ACPM),</w:t>
      </w:r>
      <w:r w:rsidR="000A5C4F">
        <w:rPr>
          <w:bCs/>
        </w:rPr>
        <w:t xml:space="preserve"> </w:t>
      </w:r>
      <w:r w:rsidRPr="00456765">
        <w:rPr>
          <w:bCs/>
        </w:rPr>
        <w:t>having</w:t>
      </w:r>
      <w:r w:rsidR="000A5C4F">
        <w:rPr>
          <w:bCs/>
        </w:rPr>
        <w:t xml:space="preserve"> </w:t>
      </w:r>
      <w:r w:rsidRPr="00456765">
        <w:rPr>
          <w:bCs/>
        </w:rPr>
        <w:t>considered</w:t>
      </w:r>
      <w:r w:rsidR="000A5C4F">
        <w:rPr>
          <w:bCs/>
        </w:rPr>
        <w:t xml:space="preserve"> </w:t>
      </w:r>
      <w:r w:rsidRPr="00456765">
        <w:rPr>
          <w:bCs/>
        </w:rPr>
        <w:t>the</w:t>
      </w:r>
      <w:r w:rsidR="000A5C4F">
        <w:rPr>
          <w:bCs/>
        </w:rPr>
        <w:t xml:space="preserve"> </w:t>
      </w:r>
      <w:r w:rsidRPr="00456765">
        <w:rPr>
          <w:bCs/>
        </w:rPr>
        <w:t>evaluations</w:t>
      </w:r>
      <w:r w:rsidR="000A5C4F">
        <w:rPr>
          <w:bCs/>
        </w:rPr>
        <w:t xml:space="preserve"> </w:t>
      </w:r>
      <w:r w:rsidRPr="00456765">
        <w:rPr>
          <w:bCs/>
        </w:rPr>
        <w:t>and</w:t>
      </w:r>
      <w:r w:rsidR="000A5C4F">
        <w:rPr>
          <w:bCs/>
        </w:rPr>
        <w:t xml:space="preserve"> </w:t>
      </w:r>
      <w:r w:rsidRPr="00456765">
        <w:rPr>
          <w:bCs/>
        </w:rPr>
        <w:t>the</w:t>
      </w:r>
      <w:r w:rsidR="000A5C4F">
        <w:rPr>
          <w:bCs/>
        </w:rPr>
        <w:t xml:space="preserve"> </w:t>
      </w:r>
      <w:r w:rsidRPr="00456765">
        <w:rPr>
          <w:bCs/>
        </w:rPr>
        <w:t>Delegate’s</w:t>
      </w:r>
      <w:r w:rsidR="000A5C4F">
        <w:rPr>
          <w:bCs/>
        </w:rPr>
        <w:t xml:space="preserve"> </w:t>
      </w:r>
      <w:r w:rsidRPr="00456765">
        <w:rPr>
          <w:bCs/>
        </w:rPr>
        <w:t>overview,</w:t>
      </w:r>
      <w:r w:rsidR="000A5C4F">
        <w:rPr>
          <w:bCs/>
        </w:rPr>
        <w:t xml:space="preserve"> </w:t>
      </w:r>
      <w:r w:rsidRPr="00456765">
        <w:rPr>
          <w:bCs/>
        </w:rPr>
        <w:t>as</w:t>
      </w:r>
      <w:r w:rsidR="000A5C4F">
        <w:rPr>
          <w:bCs/>
        </w:rPr>
        <w:t xml:space="preserve"> </w:t>
      </w:r>
      <w:r w:rsidRPr="00456765">
        <w:rPr>
          <w:bCs/>
        </w:rPr>
        <w:t>well</w:t>
      </w:r>
      <w:r w:rsidR="000A5C4F">
        <w:rPr>
          <w:bCs/>
        </w:rPr>
        <w:t xml:space="preserve"> </w:t>
      </w:r>
      <w:r w:rsidRPr="00456765">
        <w:rPr>
          <w:bCs/>
        </w:rPr>
        <w:t>as</w:t>
      </w:r>
      <w:r w:rsidR="000A5C4F">
        <w:rPr>
          <w:bCs/>
        </w:rPr>
        <w:t xml:space="preserve"> </w:t>
      </w:r>
      <w:r w:rsidRPr="00456765">
        <w:rPr>
          <w:bCs/>
        </w:rPr>
        <w:t>the</w:t>
      </w:r>
      <w:r w:rsidR="000A5C4F">
        <w:rPr>
          <w:bCs/>
        </w:rPr>
        <w:t xml:space="preserve"> </w:t>
      </w:r>
      <w:r w:rsidRPr="00456765">
        <w:rPr>
          <w:bCs/>
        </w:rPr>
        <w:t>sponsor’s</w:t>
      </w:r>
      <w:r w:rsidR="000A5C4F">
        <w:rPr>
          <w:bCs/>
        </w:rPr>
        <w:t xml:space="preserve"> </w:t>
      </w:r>
      <w:r w:rsidRPr="00456765">
        <w:rPr>
          <w:bCs/>
        </w:rPr>
        <w:t>response</w:t>
      </w:r>
      <w:r w:rsidR="000A5C4F">
        <w:rPr>
          <w:bCs/>
        </w:rPr>
        <w:t xml:space="preserve"> </w:t>
      </w:r>
      <w:r w:rsidRPr="00456765">
        <w:rPr>
          <w:bCs/>
        </w:rPr>
        <w:t>to</w:t>
      </w:r>
      <w:r w:rsidR="000A5C4F">
        <w:rPr>
          <w:bCs/>
        </w:rPr>
        <w:t xml:space="preserve"> </w:t>
      </w:r>
      <w:r w:rsidRPr="00456765">
        <w:rPr>
          <w:bCs/>
        </w:rPr>
        <w:t>these</w:t>
      </w:r>
      <w:r w:rsidR="000A5C4F">
        <w:rPr>
          <w:bCs/>
        </w:rPr>
        <w:t xml:space="preserve"> </w:t>
      </w:r>
      <w:r w:rsidRPr="00456765">
        <w:rPr>
          <w:bCs/>
        </w:rPr>
        <w:t>documents,</w:t>
      </w:r>
      <w:r w:rsidR="000A5C4F">
        <w:rPr>
          <w:bCs/>
        </w:rPr>
        <w:t xml:space="preserve"> </w:t>
      </w:r>
      <w:r w:rsidRPr="00456765">
        <w:rPr>
          <w:bCs/>
        </w:rPr>
        <w:t>advised</w:t>
      </w:r>
      <w:r w:rsidR="000A5C4F">
        <w:rPr>
          <w:bCs/>
        </w:rPr>
        <w:t xml:space="preserve"> </w:t>
      </w:r>
      <w:r w:rsidRPr="00456765">
        <w:rPr>
          <w:bCs/>
        </w:rPr>
        <w:t>the</w:t>
      </w:r>
      <w:r w:rsidR="000A5C4F">
        <w:rPr>
          <w:bCs/>
        </w:rPr>
        <w:t xml:space="preserve"> </w:t>
      </w:r>
      <w:r w:rsidRPr="00456765">
        <w:rPr>
          <w:bCs/>
        </w:rPr>
        <w:t>following:</w:t>
      </w:r>
    </w:p>
    <w:p w:rsidR="00833C52" w:rsidRPr="00561092" w:rsidRDefault="00833C52" w:rsidP="00483F76">
      <w:pPr>
        <w:keepNext/>
      </w:pPr>
      <w:r w:rsidRPr="00561092">
        <w:lastRenderedPageBreak/>
        <w:t>The</w:t>
      </w:r>
      <w:r w:rsidR="000A5C4F">
        <w:t xml:space="preserve"> </w:t>
      </w:r>
      <w:r w:rsidRPr="00561092">
        <w:t>ACM</w:t>
      </w:r>
      <w:r w:rsidR="000A5C4F">
        <w:t xml:space="preserve"> </w:t>
      </w:r>
      <w:r w:rsidRPr="00561092">
        <w:t>taking</w:t>
      </w:r>
      <w:r w:rsidR="000A5C4F">
        <w:t xml:space="preserve"> </w:t>
      </w:r>
      <w:r w:rsidRPr="00561092">
        <w:t>into</w:t>
      </w:r>
      <w:r w:rsidR="000A5C4F">
        <w:t xml:space="preserve"> </w:t>
      </w:r>
      <w:r w:rsidRPr="00561092">
        <w:t>account</w:t>
      </w:r>
      <w:r w:rsidR="000A5C4F">
        <w:t xml:space="preserve"> </w:t>
      </w:r>
      <w:r w:rsidRPr="00561092">
        <w:t>the</w:t>
      </w:r>
      <w:r w:rsidR="000A5C4F">
        <w:t xml:space="preserve"> </w:t>
      </w:r>
      <w:r w:rsidRPr="00561092">
        <w:t>submitted</w:t>
      </w:r>
      <w:r w:rsidR="000A5C4F">
        <w:t xml:space="preserve"> </w:t>
      </w:r>
      <w:r w:rsidRPr="00561092">
        <w:t>evidence</w:t>
      </w:r>
      <w:r w:rsidR="000A5C4F">
        <w:t xml:space="preserve"> </w:t>
      </w:r>
      <w:r w:rsidRPr="00561092">
        <w:t>of</w:t>
      </w:r>
      <w:r w:rsidR="000A5C4F">
        <w:t xml:space="preserve"> </w:t>
      </w:r>
      <w:r w:rsidRPr="00561092">
        <w:t>efficacy,</w:t>
      </w:r>
      <w:r w:rsidR="000A5C4F">
        <w:t xml:space="preserve"> </w:t>
      </w:r>
      <w:r w:rsidRPr="00561092">
        <w:t>safety</w:t>
      </w:r>
      <w:r w:rsidR="000A5C4F">
        <w:t xml:space="preserve"> </w:t>
      </w:r>
      <w:r w:rsidRPr="00561092">
        <w:t>and</w:t>
      </w:r>
      <w:r w:rsidR="000A5C4F">
        <w:t xml:space="preserve"> </w:t>
      </w:r>
      <w:r w:rsidRPr="00561092">
        <w:t>quality,</w:t>
      </w:r>
      <w:r w:rsidR="000A5C4F">
        <w:t xml:space="preserve"> </w:t>
      </w:r>
      <w:r w:rsidRPr="00561092">
        <w:t>agreed</w:t>
      </w:r>
      <w:r w:rsidR="000A5C4F">
        <w:t xml:space="preserve"> </w:t>
      </w:r>
      <w:r w:rsidRPr="00561092">
        <w:t>with</w:t>
      </w:r>
      <w:r w:rsidR="000A5C4F">
        <w:t xml:space="preserve"> </w:t>
      </w:r>
      <w:r w:rsidRPr="00561092">
        <w:t>the</w:t>
      </w:r>
      <w:r w:rsidR="000A5C4F">
        <w:t xml:space="preserve"> </w:t>
      </w:r>
      <w:r w:rsidR="00CE27DF">
        <w:t>Delegate</w:t>
      </w:r>
      <w:r w:rsidR="000A5C4F">
        <w:t xml:space="preserve"> </w:t>
      </w:r>
      <w:r w:rsidRPr="00561092">
        <w:t>and</w:t>
      </w:r>
      <w:r w:rsidR="000A5C4F">
        <w:t xml:space="preserve"> </w:t>
      </w:r>
      <w:r w:rsidRPr="00561092">
        <w:t>considered</w:t>
      </w:r>
      <w:r w:rsidR="000A5C4F">
        <w:t xml:space="preserve"> </w:t>
      </w:r>
      <w:r w:rsidRPr="00561092">
        <w:t>P</w:t>
      </w:r>
      <w:r w:rsidR="002D0F3D" w:rsidRPr="00561092">
        <w:t>raluent</w:t>
      </w:r>
      <w:r w:rsidR="002D0F3D">
        <w:t>,</w:t>
      </w:r>
      <w:r w:rsidR="000A5C4F">
        <w:t xml:space="preserve"> </w:t>
      </w:r>
      <w:r w:rsidRPr="00561092">
        <w:t>pre-filled</w:t>
      </w:r>
      <w:r w:rsidR="000A5C4F">
        <w:t xml:space="preserve"> </w:t>
      </w:r>
      <w:r w:rsidRPr="00561092">
        <w:t>syringe,</w:t>
      </w:r>
      <w:r w:rsidR="000A5C4F">
        <w:t xml:space="preserve"> </w:t>
      </w:r>
      <w:r w:rsidRPr="00561092">
        <w:t>pre-filled</w:t>
      </w:r>
      <w:r w:rsidR="000A5C4F">
        <w:t xml:space="preserve"> </w:t>
      </w:r>
      <w:r w:rsidRPr="00561092">
        <w:t>pen</w:t>
      </w:r>
      <w:r w:rsidR="000A5C4F">
        <w:t xml:space="preserve"> </w:t>
      </w:r>
      <w:r w:rsidRPr="00561092">
        <w:t>containing</w:t>
      </w:r>
      <w:r w:rsidR="000A5C4F">
        <w:t xml:space="preserve"> </w:t>
      </w:r>
      <w:r w:rsidRPr="00561092">
        <w:t>75</w:t>
      </w:r>
      <w:r w:rsidR="000A5C4F">
        <w:t xml:space="preserve"> </w:t>
      </w:r>
      <w:r w:rsidR="00224853">
        <w:t>mg</w:t>
      </w:r>
      <w:r w:rsidRPr="00561092">
        <w:t>/mL</w:t>
      </w:r>
      <w:r w:rsidR="000A5C4F">
        <w:t xml:space="preserve"> </w:t>
      </w:r>
      <w:r w:rsidRPr="00561092">
        <w:t>and</w:t>
      </w:r>
      <w:r w:rsidR="000A5C4F">
        <w:t xml:space="preserve"> </w:t>
      </w:r>
      <w:r w:rsidRPr="00561092">
        <w:t>150</w:t>
      </w:r>
      <w:r w:rsidR="000A5C4F">
        <w:t xml:space="preserve"> </w:t>
      </w:r>
      <w:r w:rsidR="00224853">
        <w:t>mg</w:t>
      </w:r>
      <w:r w:rsidRPr="00561092">
        <w:t>/mL</w:t>
      </w:r>
      <w:r w:rsidR="000A5C4F">
        <w:t xml:space="preserve"> </w:t>
      </w:r>
      <w:r w:rsidRPr="00561092">
        <w:t>of</w:t>
      </w:r>
      <w:r w:rsidR="000A5C4F">
        <w:t xml:space="preserve"> </w:t>
      </w:r>
      <w:r w:rsidRPr="00561092">
        <w:t>alirocumab</w:t>
      </w:r>
      <w:r w:rsidR="000A5C4F">
        <w:t xml:space="preserve"> </w:t>
      </w:r>
      <w:r w:rsidRPr="00561092">
        <w:t>to</w:t>
      </w:r>
      <w:r w:rsidR="000A5C4F">
        <w:t xml:space="preserve"> </w:t>
      </w:r>
      <w:r w:rsidRPr="00561092">
        <w:t>have</w:t>
      </w:r>
      <w:r w:rsidR="000A5C4F">
        <w:t xml:space="preserve"> </w:t>
      </w:r>
      <w:r w:rsidRPr="00561092">
        <w:t>an</w:t>
      </w:r>
      <w:r w:rsidR="000A5C4F">
        <w:t xml:space="preserve"> </w:t>
      </w:r>
      <w:r w:rsidRPr="00561092">
        <w:t>overall</w:t>
      </w:r>
      <w:r w:rsidR="000A5C4F">
        <w:t xml:space="preserve"> </w:t>
      </w:r>
      <w:r w:rsidRPr="00561092">
        <w:t>positiv</w:t>
      </w:r>
      <w:r w:rsidR="00561092">
        <w:t>e</w:t>
      </w:r>
      <w:r w:rsidR="000A5C4F">
        <w:t xml:space="preserve"> </w:t>
      </w:r>
      <w:r w:rsidR="00561092">
        <w:t>benefit-risk</w:t>
      </w:r>
      <w:r w:rsidR="000A5C4F">
        <w:t xml:space="preserve"> </w:t>
      </w:r>
      <w:r w:rsidR="00561092">
        <w:t>profile</w:t>
      </w:r>
      <w:r w:rsidR="000A5C4F">
        <w:t xml:space="preserve"> </w:t>
      </w:r>
      <w:r w:rsidR="00561092">
        <w:t>for</w:t>
      </w:r>
      <w:r w:rsidR="000A5C4F">
        <w:t xml:space="preserve"> </w:t>
      </w:r>
      <w:r w:rsidR="00561092">
        <w:t>the</w:t>
      </w:r>
      <w:r w:rsidR="000A5C4F">
        <w:t xml:space="preserve"> </w:t>
      </w:r>
      <w:r w:rsidR="00561092">
        <w:t>D</w:t>
      </w:r>
      <w:r w:rsidRPr="00561092">
        <w:t>eleg</w:t>
      </w:r>
      <w:r w:rsidR="00561092">
        <w:t>ate’s</w:t>
      </w:r>
      <w:r w:rsidR="000A5C4F">
        <w:t xml:space="preserve"> </w:t>
      </w:r>
      <w:r w:rsidR="00561092">
        <w:t>amended</w:t>
      </w:r>
      <w:r w:rsidR="000A5C4F">
        <w:t xml:space="preserve"> </w:t>
      </w:r>
      <w:r w:rsidR="00561092">
        <w:t>indication:</w:t>
      </w:r>
    </w:p>
    <w:p w:rsidR="00224853" w:rsidRDefault="00833C52" w:rsidP="00561092">
      <w:pPr>
        <w:ind w:left="680"/>
        <w:rPr>
          <w:i/>
        </w:rPr>
      </w:pPr>
      <w:r w:rsidRPr="00561092">
        <w:rPr>
          <w:i/>
        </w:rPr>
        <w:t>Praluent</w:t>
      </w:r>
      <w:r w:rsidR="000A5C4F">
        <w:rPr>
          <w:i/>
        </w:rPr>
        <w:t xml:space="preserve"> </w:t>
      </w:r>
      <w:r w:rsidRPr="00561092">
        <w:rPr>
          <w:i/>
        </w:rPr>
        <w:t>is</w:t>
      </w:r>
      <w:r w:rsidR="000A5C4F">
        <w:rPr>
          <w:i/>
        </w:rPr>
        <w:t xml:space="preserve"> </w:t>
      </w:r>
      <w:r w:rsidRPr="00561092">
        <w:rPr>
          <w:i/>
        </w:rPr>
        <w:t>indicated</w:t>
      </w:r>
      <w:r w:rsidR="000A5C4F">
        <w:rPr>
          <w:i/>
        </w:rPr>
        <w:t xml:space="preserve"> </w:t>
      </w:r>
      <w:r w:rsidRPr="00561092">
        <w:rPr>
          <w:i/>
        </w:rPr>
        <w:t>as</w:t>
      </w:r>
      <w:r w:rsidR="000A5C4F">
        <w:rPr>
          <w:i/>
        </w:rPr>
        <w:t xml:space="preserve"> </w:t>
      </w:r>
      <w:r w:rsidRPr="00561092">
        <w:rPr>
          <w:i/>
        </w:rPr>
        <w:t>an</w:t>
      </w:r>
      <w:r w:rsidR="000A5C4F">
        <w:rPr>
          <w:i/>
        </w:rPr>
        <w:t xml:space="preserve"> </w:t>
      </w:r>
      <w:r w:rsidRPr="00561092">
        <w:rPr>
          <w:i/>
        </w:rPr>
        <w:t>adjunct</w:t>
      </w:r>
      <w:r w:rsidR="000A5C4F">
        <w:rPr>
          <w:i/>
        </w:rPr>
        <w:t xml:space="preserve"> </w:t>
      </w:r>
      <w:r w:rsidRPr="00561092">
        <w:rPr>
          <w:i/>
        </w:rPr>
        <w:t>to</w:t>
      </w:r>
      <w:r w:rsidR="000A5C4F">
        <w:rPr>
          <w:i/>
        </w:rPr>
        <w:t xml:space="preserve"> </w:t>
      </w:r>
      <w:r w:rsidRPr="00561092">
        <w:rPr>
          <w:i/>
        </w:rPr>
        <w:t>diet</w:t>
      </w:r>
      <w:r w:rsidR="000A5C4F">
        <w:rPr>
          <w:i/>
        </w:rPr>
        <w:t xml:space="preserve"> </w:t>
      </w:r>
      <w:r w:rsidRPr="00561092">
        <w:rPr>
          <w:i/>
        </w:rPr>
        <w:t>and</w:t>
      </w:r>
      <w:r w:rsidR="000A5C4F">
        <w:rPr>
          <w:i/>
        </w:rPr>
        <w:t xml:space="preserve"> </w:t>
      </w:r>
      <w:r w:rsidRPr="00561092">
        <w:rPr>
          <w:i/>
        </w:rPr>
        <w:t>exercise</w:t>
      </w:r>
      <w:r w:rsidR="000A5C4F">
        <w:rPr>
          <w:i/>
        </w:rPr>
        <w:t xml:space="preserve"> </w:t>
      </w:r>
      <w:r w:rsidRPr="00561092">
        <w:rPr>
          <w:i/>
        </w:rPr>
        <w:t>to</w:t>
      </w:r>
      <w:r w:rsidR="000A5C4F">
        <w:rPr>
          <w:i/>
        </w:rPr>
        <w:t xml:space="preserve"> </w:t>
      </w:r>
      <w:r w:rsidRPr="00561092">
        <w:rPr>
          <w:i/>
        </w:rPr>
        <w:t>reduce</w:t>
      </w:r>
      <w:r w:rsidR="000A5C4F">
        <w:rPr>
          <w:i/>
        </w:rPr>
        <w:t xml:space="preserve"> </w:t>
      </w:r>
      <w:r w:rsidRPr="00561092">
        <w:rPr>
          <w:i/>
        </w:rPr>
        <w:t>LDL-C</w:t>
      </w:r>
      <w:r w:rsidR="000A5C4F">
        <w:rPr>
          <w:i/>
        </w:rPr>
        <w:t xml:space="preserve"> </w:t>
      </w:r>
      <w:r w:rsidRPr="00561092">
        <w:rPr>
          <w:i/>
        </w:rPr>
        <w:t>in</w:t>
      </w:r>
      <w:r w:rsidR="000A5C4F">
        <w:rPr>
          <w:i/>
        </w:rPr>
        <w:t xml:space="preserve"> </w:t>
      </w:r>
      <w:r w:rsidRPr="00561092">
        <w:rPr>
          <w:i/>
        </w:rPr>
        <w:t>adults</w:t>
      </w:r>
      <w:r w:rsidR="000A5C4F">
        <w:rPr>
          <w:i/>
        </w:rPr>
        <w:t xml:space="preserve"> </w:t>
      </w:r>
      <w:r w:rsidRPr="00561092">
        <w:rPr>
          <w:i/>
        </w:rPr>
        <w:t>with</w:t>
      </w:r>
      <w:r w:rsidR="000A5C4F">
        <w:rPr>
          <w:i/>
        </w:rPr>
        <w:t xml:space="preserve"> </w:t>
      </w:r>
      <w:r w:rsidRPr="00561092">
        <w:rPr>
          <w:i/>
        </w:rPr>
        <w:t>one</w:t>
      </w:r>
      <w:r w:rsidR="000A5C4F">
        <w:rPr>
          <w:i/>
        </w:rPr>
        <w:t xml:space="preserve"> </w:t>
      </w:r>
      <w:r w:rsidRPr="00561092">
        <w:rPr>
          <w:i/>
        </w:rPr>
        <w:t>or</w:t>
      </w:r>
      <w:r w:rsidR="000A5C4F">
        <w:rPr>
          <w:i/>
        </w:rPr>
        <w:t xml:space="preserve"> </w:t>
      </w:r>
      <w:r w:rsidRPr="00561092">
        <w:rPr>
          <w:i/>
        </w:rPr>
        <w:t>more</w:t>
      </w:r>
      <w:r w:rsidR="000A5C4F">
        <w:rPr>
          <w:i/>
        </w:rPr>
        <w:t xml:space="preserve"> </w:t>
      </w:r>
      <w:r w:rsidRPr="00561092">
        <w:rPr>
          <w:i/>
        </w:rPr>
        <w:t>of:</w:t>
      </w:r>
      <w:r w:rsidR="000A5C4F">
        <w:rPr>
          <w:i/>
        </w:rPr>
        <w:t xml:space="preserve"> </w:t>
      </w:r>
      <w:r w:rsidRPr="00561092">
        <w:rPr>
          <w:i/>
        </w:rPr>
        <w:t>heterozygous</w:t>
      </w:r>
      <w:r w:rsidR="000A5C4F">
        <w:rPr>
          <w:i/>
        </w:rPr>
        <w:t xml:space="preserve"> </w:t>
      </w:r>
      <w:r w:rsidRPr="00561092">
        <w:rPr>
          <w:i/>
        </w:rPr>
        <w:t>familial</w:t>
      </w:r>
      <w:r w:rsidR="000A5C4F">
        <w:rPr>
          <w:i/>
        </w:rPr>
        <w:t xml:space="preserve"> </w:t>
      </w:r>
      <w:r w:rsidRPr="00561092">
        <w:rPr>
          <w:i/>
        </w:rPr>
        <w:t>hypercholesterolaemia,</w:t>
      </w:r>
      <w:r w:rsidR="000A5C4F">
        <w:rPr>
          <w:i/>
        </w:rPr>
        <w:t xml:space="preserve"> </w:t>
      </w:r>
      <w:r w:rsidRPr="00561092">
        <w:rPr>
          <w:i/>
        </w:rPr>
        <w:t>clinical</w:t>
      </w:r>
      <w:r w:rsidR="000A5C4F">
        <w:rPr>
          <w:i/>
        </w:rPr>
        <w:t xml:space="preserve"> </w:t>
      </w:r>
      <w:r w:rsidRPr="00561092">
        <w:rPr>
          <w:i/>
        </w:rPr>
        <w:t>atherosclerotic</w:t>
      </w:r>
      <w:r w:rsidR="000A5C4F">
        <w:rPr>
          <w:i/>
        </w:rPr>
        <w:t xml:space="preserve"> </w:t>
      </w:r>
      <w:r w:rsidRPr="00561092">
        <w:rPr>
          <w:i/>
        </w:rPr>
        <w:t>cardiovascular</w:t>
      </w:r>
      <w:r w:rsidR="000A5C4F">
        <w:rPr>
          <w:i/>
        </w:rPr>
        <w:t xml:space="preserve"> </w:t>
      </w:r>
      <w:r w:rsidRPr="00561092">
        <w:rPr>
          <w:i/>
        </w:rPr>
        <w:t>disease,</w:t>
      </w:r>
      <w:r w:rsidR="000A5C4F">
        <w:rPr>
          <w:i/>
        </w:rPr>
        <w:t xml:space="preserve"> </w:t>
      </w:r>
      <w:r w:rsidRPr="00561092">
        <w:rPr>
          <w:i/>
        </w:rPr>
        <w:t>or</w:t>
      </w:r>
      <w:r w:rsidR="000A5C4F">
        <w:rPr>
          <w:i/>
        </w:rPr>
        <w:t xml:space="preserve"> </w:t>
      </w:r>
      <w:r w:rsidRPr="00561092">
        <w:rPr>
          <w:i/>
        </w:rPr>
        <w:t>hypercholesterolemia</w:t>
      </w:r>
      <w:r w:rsidR="000A5C4F">
        <w:rPr>
          <w:i/>
        </w:rPr>
        <w:t xml:space="preserve"> </w:t>
      </w:r>
      <w:r w:rsidRPr="00561092">
        <w:rPr>
          <w:i/>
        </w:rPr>
        <w:t>with</w:t>
      </w:r>
      <w:r w:rsidR="000A5C4F">
        <w:rPr>
          <w:i/>
        </w:rPr>
        <w:t xml:space="preserve"> </w:t>
      </w:r>
      <w:r w:rsidRPr="00561092">
        <w:rPr>
          <w:i/>
        </w:rPr>
        <w:t>high</w:t>
      </w:r>
      <w:r w:rsidR="000A5C4F">
        <w:rPr>
          <w:i/>
        </w:rPr>
        <w:t xml:space="preserve"> </w:t>
      </w:r>
      <w:r w:rsidRPr="00561092">
        <w:rPr>
          <w:i/>
        </w:rPr>
        <w:t>or</w:t>
      </w:r>
      <w:r w:rsidR="000A5C4F">
        <w:rPr>
          <w:i/>
        </w:rPr>
        <w:t xml:space="preserve"> </w:t>
      </w:r>
      <w:r w:rsidRPr="00561092">
        <w:rPr>
          <w:i/>
        </w:rPr>
        <w:t>very</w:t>
      </w:r>
      <w:r w:rsidR="000A5C4F">
        <w:rPr>
          <w:i/>
        </w:rPr>
        <w:t xml:space="preserve"> </w:t>
      </w:r>
      <w:r w:rsidRPr="00561092">
        <w:rPr>
          <w:i/>
        </w:rPr>
        <w:t>high</w:t>
      </w:r>
      <w:r w:rsidR="000A5C4F">
        <w:rPr>
          <w:i/>
        </w:rPr>
        <w:t xml:space="preserve"> </w:t>
      </w:r>
      <w:r w:rsidRPr="00561092">
        <w:rPr>
          <w:i/>
        </w:rPr>
        <w:t>cardiovascular</w:t>
      </w:r>
      <w:r w:rsidR="000A5C4F">
        <w:rPr>
          <w:i/>
        </w:rPr>
        <w:t xml:space="preserve"> </w:t>
      </w:r>
      <w:r w:rsidRPr="00561092">
        <w:rPr>
          <w:i/>
        </w:rPr>
        <w:t>risk</w:t>
      </w:r>
      <w:r w:rsidR="00224853">
        <w:rPr>
          <w:i/>
        </w:rPr>
        <w:t>.</w:t>
      </w:r>
    </w:p>
    <w:p w:rsidR="00BE5ED0" w:rsidRDefault="00833C52" w:rsidP="008B2426">
      <w:pPr>
        <w:pStyle w:val="ListBullet"/>
        <w:ind w:left="1020" w:hanging="357"/>
        <w:rPr>
          <w:i/>
        </w:rPr>
      </w:pPr>
      <w:r w:rsidRPr="00561092">
        <w:rPr>
          <w:i/>
        </w:rPr>
        <w:t>In</w:t>
      </w:r>
      <w:r w:rsidR="000A5C4F">
        <w:rPr>
          <w:i/>
        </w:rPr>
        <w:t xml:space="preserve"> </w:t>
      </w:r>
      <w:r w:rsidRPr="00561092">
        <w:rPr>
          <w:i/>
        </w:rPr>
        <w:t>combination</w:t>
      </w:r>
      <w:r w:rsidR="000A5C4F">
        <w:rPr>
          <w:i/>
        </w:rPr>
        <w:t xml:space="preserve"> </w:t>
      </w:r>
      <w:r w:rsidRPr="00561092">
        <w:rPr>
          <w:i/>
        </w:rPr>
        <w:t>with</w:t>
      </w:r>
      <w:r w:rsidR="000A5C4F">
        <w:rPr>
          <w:i/>
        </w:rPr>
        <w:t xml:space="preserve"> </w:t>
      </w:r>
      <w:r w:rsidRPr="00561092">
        <w:rPr>
          <w:i/>
        </w:rPr>
        <w:t>a</w:t>
      </w:r>
      <w:r w:rsidR="000A5C4F">
        <w:rPr>
          <w:i/>
        </w:rPr>
        <w:t xml:space="preserve"> </w:t>
      </w:r>
      <w:r w:rsidRPr="00561092">
        <w:rPr>
          <w:i/>
        </w:rPr>
        <w:t>statin,</w:t>
      </w:r>
      <w:r w:rsidR="000A5C4F">
        <w:rPr>
          <w:i/>
        </w:rPr>
        <w:t xml:space="preserve"> </w:t>
      </w:r>
      <w:r w:rsidRPr="00561092">
        <w:rPr>
          <w:i/>
        </w:rPr>
        <w:t>or</w:t>
      </w:r>
      <w:r w:rsidR="000A5C4F">
        <w:rPr>
          <w:i/>
        </w:rPr>
        <w:t xml:space="preserve"> </w:t>
      </w:r>
      <w:r w:rsidRPr="00561092">
        <w:rPr>
          <w:i/>
        </w:rPr>
        <w:t>statin</w:t>
      </w:r>
      <w:r w:rsidR="000A5C4F">
        <w:rPr>
          <w:i/>
        </w:rPr>
        <w:t xml:space="preserve"> </w:t>
      </w:r>
      <w:r w:rsidRPr="00561092">
        <w:rPr>
          <w:i/>
        </w:rPr>
        <w:t>with</w:t>
      </w:r>
      <w:r w:rsidR="000A5C4F">
        <w:rPr>
          <w:i/>
        </w:rPr>
        <w:t xml:space="preserve"> </w:t>
      </w:r>
      <w:r w:rsidRPr="00561092">
        <w:rPr>
          <w:i/>
        </w:rPr>
        <w:t>other</w:t>
      </w:r>
      <w:r w:rsidR="000A5C4F">
        <w:rPr>
          <w:i/>
        </w:rPr>
        <w:t xml:space="preserve"> </w:t>
      </w:r>
      <w:r w:rsidR="00597811">
        <w:rPr>
          <w:i/>
        </w:rPr>
        <w:t>lipid</w:t>
      </w:r>
      <w:r w:rsidR="000A5C4F">
        <w:rPr>
          <w:i/>
        </w:rPr>
        <w:t xml:space="preserve"> </w:t>
      </w:r>
      <w:r w:rsidR="00597811">
        <w:rPr>
          <w:i/>
        </w:rPr>
        <w:t>lowering</w:t>
      </w:r>
      <w:r w:rsidR="000A5C4F">
        <w:rPr>
          <w:i/>
        </w:rPr>
        <w:t xml:space="preserve"> </w:t>
      </w:r>
      <w:r w:rsidRPr="00561092">
        <w:rPr>
          <w:i/>
        </w:rPr>
        <w:t>therapies</w:t>
      </w:r>
      <w:r w:rsidR="000A5C4F">
        <w:rPr>
          <w:i/>
        </w:rPr>
        <w:t xml:space="preserve"> </w:t>
      </w:r>
      <w:r w:rsidRPr="00561092">
        <w:rPr>
          <w:i/>
        </w:rPr>
        <w:t>in</w:t>
      </w:r>
      <w:r w:rsidR="000A5C4F">
        <w:rPr>
          <w:i/>
        </w:rPr>
        <w:t xml:space="preserve"> </w:t>
      </w:r>
      <w:r w:rsidRPr="00561092">
        <w:rPr>
          <w:i/>
        </w:rPr>
        <w:t>patients</w:t>
      </w:r>
      <w:r w:rsidR="000A5C4F">
        <w:rPr>
          <w:i/>
        </w:rPr>
        <w:t xml:space="preserve"> </w:t>
      </w:r>
      <w:r w:rsidRPr="00561092">
        <w:rPr>
          <w:i/>
        </w:rPr>
        <w:t>unable</w:t>
      </w:r>
      <w:r w:rsidR="000A5C4F">
        <w:rPr>
          <w:i/>
        </w:rPr>
        <w:t xml:space="preserve"> </w:t>
      </w:r>
      <w:r w:rsidRPr="00561092">
        <w:rPr>
          <w:i/>
        </w:rPr>
        <w:t>to</w:t>
      </w:r>
      <w:r w:rsidR="000A5C4F">
        <w:rPr>
          <w:i/>
        </w:rPr>
        <w:t xml:space="preserve"> </w:t>
      </w:r>
      <w:r w:rsidRPr="00561092">
        <w:rPr>
          <w:i/>
        </w:rPr>
        <w:t>reach</w:t>
      </w:r>
      <w:r w:rsidR="000A5C4F">
        <w:rPr>
          <w:i/>
        </w:rPr>
        <w:t xml:space="preserve"> </w:t>
      </w:r>
      <w:r w:rsidRPr="00561092">
        <w:rPr>
          <w:i/>
        </w:rPr>
        <w:t>LDL-C</w:t>
      </w:r>
      <w:r w:rsidR="000A5C4F">
        <w:rPr>
          <w:i/>
        </w:rPr>
        <w:t xml:space="preserve"> </w:t>
      </w:r>
      <w:r w:rsidRPr="00561092">
        <w:rPr>
          <w:i/>
        </w:rPr>
        <w:t>goals</w:t>
      </w:r>
      <w:r w:rsidR="000A5C4F">
        <w:rPr>
          <w:i/>
        </w:rPr>
        <w:t xml:space="preserve"> </w:t>
      </w:r>
      <w:r w:rsidRPr="00561092">
        <w:rPr>
          <w:i/>
        </w:rPr>
        <w:t>with</w:t>
      </w:r>
      <w:r w:rsidR="000A5C4F">
        <w:rPr>
          <w:i/>
        </w:rPr>
        <w:t xml:space="preserve"> </w:t>
      </w:r>
      <w:r w:rsidRPr="00561092">
        <w:rPr>
          <w:i/>
        </w:rPr>
        <w:t>maximum</w:t>
      </w:r>
      <w:r w:rsidR="000A5C4F">
        <w:rPr>
          <w:i/>
        </w:rPr>
        <w:t xml:space="preserve"> </w:t>
      </w:r>
      <w:r w:rsidRPr="00561092">
        <w:rPr>
          <w:i/>
        </w:rPr>
        <w:t>tolerated</w:t>
      </w:r>
      <w:r w:rsidR="000A5C4F">
        <w:rPr>
          <w:i/>
        </w:rPr>
        <w:t xml:space="preserve"> </w:t>
      </w:r>
      <w:r w:rsidRPr="00561092">
        <w:rPr>
          <w:i/>
        </w:rPr>
        <w:t>dose</w:t>
      </w:r>
      <w:r w:rsidR="000A5C4F">
        <w:rPr>
          <w:i/>
        </w:rPr>
        <w:t xml:space="preserve"> </w:t>
      </w:r>
      <w:r w:rsidRPr="00561092">
        <w:rPr>
          <w:i/>
        </w:rPr>
        <w:t>of</w:t>
      </w:r>
      <w:r w:rsidR="000A5C4F">
        <w:rPr>
          <w:i/>
        </w:rPr>
        <w:t xml:space="preserve"> </w:t>
      </w:r>
      <w:r w:rsidRPr="00561092">
        <w:rPr>
          <w:i/>
        </w:rPr>
        <w:t>a</w:t>
      </w:r>
      <w:r w:rsidR="000A5C4F">
        <w:rPr>
          <w:i/>
        </w:rPr>
        <w:t xml:space="preserve"> </w:t>
      </w:r>
      <w:r w:rsidRPr="00561092">
        <w:rPr>
          <w:i/>
        </w:rPr>
        <w:t>statin</w:t>
      </w:r>
      <w:r w:rsidR="000A5C4F">
        <w:rPr>
          <w:i/>
        </w:rPr>
        <w:t xml:space="preserve"> </w:t>
      </w:r>
      <w:r w:rsidRPr="00561092">
        <w:rPr>
          <w:i/>
        </w:rPr>
        <w:t>or,</w:t>
      </w:r>
    </w:p>
    <w:p w:rsidR="00224853" w:rsidRDefault="00833C52" w:rsidP="008B2426">
      <w:pPr>
        <w:pStyle w:val="ListBullet"/>
        <w:ind w:left="1020" w:hanging="357"/>
        <w:rPr>
          <w:i/>
        </w:rPr>
      </w:pPr>
      <w:r w:rsidRPr="00561092">
        <w:rPr>
          <w:i/>
        </w:rPr>
        <w:t>In</w:t>
      </w:r>
      <w:r w:rsidR="000A5C4F">
        <w:rPr>
          <w:i/>
        </w:rPr>
        <w:t xml:space="preserve"> </w:t>
      </w:r>
      <w:r w:rsidRPr="00561092">
        <w:rPr>
          <w:i/>
        </w:rPr>
        <w:t>combination</w:t>
      </w:r>
      <w:r w:rsidR="000A5C4F">
        <w:rPr>
          <w:i/>
        </w:rPr>
        <w:t xml:space="preserve"> </w:t>
      </w:r>
      <w:r w:rsidRPr="00561092">
        <w:rPr>
          <w:i/>
        </w:rPr>
        <w:t>with</w:t>
      </w:r>
      <w:r w:rsidR="000A5C4F">
        <w:rPr>
          <w:i/>
        </w:rPr>
        <w:t xml:space="preserve"> </w:t>
      </w:r>
      <w:r w:rsidRPr="00561092">
        <w:rPr>
          <w:i/>
        </w:rPr>
        <w:t>other</w:t>
      </w:r>
      <w:r w:rsidR="000A5C4F">
        <w:rPr>
          <w:i/>
        </w:rPr>
        <w:t xml:space="preserve"> </w:t>
      </w:r>
      <w:r w:rsidRPr="00561092">
        <w:rPr>
          <w:i/>
        </w:rPr>
        <w:t>lipid</w:t>
      </w:r>
      <w:r w:rsidR="000A5C4F">
        <w:rPr>
          <w:i/>
        </w:rPr>
        <w:t xml:space="preserve"> </w:t>
      </w:r>
      <w:r w:rsidRPr="00561092">
        <w:rPr>
          <w:i/>
        </w:rPr>
        <w:t>lowering</w:t>
      </w:r>
      <w:r w:rsidR="000A5C4F">
        <w:rPr>
          <w:i/>
        </w:rPr>
        <w:t xml:space="preserve"> </w:t>
      </w:r>
      <w:r w:rsidRPr="00561092">
        <w:rPr>
          <w:i/>
        </w:rPr>
        <w:t>therapies</w:t>
      </w:r>
      <w:r w:rsidR="000A5C4F">
        <w:rPr>
          <w:i/>
        </w:rPr>
        <w:t xml:space="preserve"> </w:t>
      </w:r>
      <w:r w:rsidRPr="00561092">
        <w:rPr>
          <w:i/>
        </w:rPr>
        <w:t>in</w:t>
      </w:r>
      <w:r w:rsidR="000A5C4F">
        <w:rPr>
          <w:i/>
        </w:rPr>
        <w:t xml:space="preserve"> </w:t>
      </w:r>
      <w:r w:rsidRPr="00561092">
        <w:rPr>
          <w:i/>
        </w:rPr>
        <w:t>patients</w:t>
      </w:r>
      <w:r w:rsidR="000A5C4F">
        <w:rPr>
          <w:i/>
        </w:rPr>
        <w:t xml:space="preserve"> </w:t>
      </w:r>
      <w:r w:rsidRPr="00561092">
        <w:rPr>
          <w:i/>
        </w:rPr>
        <w:t>who</w:t>
      </w:r>
      <w:r w:rsidR="000A5C4F">
        <w:rPr>
          <w:i/>
        </w:rPr>
        <w:t xml:space="preserve"> </w:t>
      </w:r>
      <w:r w:rsidRPr="00561092">
        <w:rPr>
          <w:i/>
        </w:rPr>
        <w:t>are</w:t>
      </w:r>
      <w:r w:rsidR="000A5C4F">
        <w:rPr>
          <w:i/>
        </w:rPr>
        <w:t xml:space="preserve"> </w:t>
      </w:r>
      <w:r w:rsidRPr="00561092">
        <w:rPr>
          <w:i/>
        </w:rPr>
        <w:t>statin</w:t>
      </w:r>
      <w:r w:rsidR="000A5C4F">
        <w:rPr>
          <w:i/>
        </w:rPr>
        <w:t xml:space="preserve"> </w:t>
      </w:r>
      <w:r w:rsidRPr="00561092">
        <w:rPr>
          <w:i/>
        </w:rPr>
        <w:t>intolerant</w:t>
      </w:r>
      <w:r w:rsidR="000A5C4F">
        <w:rPr>
          <w:i/>
        </w:rPr>
        <w:t xml:space="preserve"> </w:t>
      </w:r>
      <w:r w:rsidRPr="00561092">
        <w:rPr>
          <w:i/>
        </w:rPr>
        <w:t>or</w:t>
      </w:r>
      <w:r w:rsidR="000A5C4F">
        <w:rPr>
          <w:i/>
        </w:rPr>
        <w:t xml:space="preserve"> </w:t>
      </w:r>
      <w:r w:rsidRPr="00561092">
        <w:rPr>
          <w:i/>
        </w:rPr>
        <w:t>for</w:t>
      </w:r>
      <w:r w:rsidR="000A5C4F">
        <w:rPr>
          <w:i/>
        </w:rPr>
        <w:t xml:space="preserve"> </w:t>
      </w:r>
      <w:r w:rsidRPr="00561092">
        <w:rPr>
          <w:i/>
        </w:rPr>
        <w:t>whom</w:t>
      </w:r>
      <w:r w:rsidR="000A5C4F">
        <w:rPr>
          <w:i/>
        </w:rPr>
        <w:t xml:space="preserve"> </w:t>
      </w:r>
      <w:r w:rsidRPr="00561092">
        <w:rPr>
          <w:i/>
        </w:rPr>
        <w:t>a</w:t>
      </w:r>
      <w:r w:rsidR="000A5C4F">
        <w:rPr>
          <w:i/>
        </w:rPr>
        <w:t xml:space="preserve"> </w:t>
      </w:r>
      <w:r w:rsidRPr="00561092">
        <w:rPr>
          <w:i/>
        </w:rPr>
        <w:t>statin</w:t>
      </w:r>
      <w:r w:rsidR="000A5C4F">
        <w:rPr>
          <w:i/>
        </w:rPr>
        <w:t xml:space="preserve"> </w:t>
      </w:r>
      <w:r w:rsidRPr="00561092">
        <w:rPr>
          <w:i/>
        </w:rPr>
        <w:t>is</w:t>
      </w:r>
      <w:r w:rsidR="000A5C4F">
        <w:rPr>
          <w:i/>
        </w:rPr>
        <w:t xml:space="preserve"> </w:t>
      </w:r>
      <w:r w:rsidRPr="00561092">
        <w:rPr>
          <w:i/>
        </w:rPr>
        <w:t>contraindicated</w:t>
      </w:r>
      <w:r w:rsidR="000A5C4F">
        <w:rPr>
          <w:i/>
        </w:rPr>
        <w:t xml:space="preserve"> </w:t>
      </w:r>
      <w:r w:rsidRPr="00561092">
        <w:rPr>
          <w:i/>
        </w:rPr>
        <w:t>who</w:t>
      </w:r>
      <w:r w:rsidR="000A5C4F">
        <w:rPr>
          <w:i/>
        </w:rPr>
        <w:t xml:space="preserve"> </w:t>
      </w:r>
      <w:r w:rsidRPr="00561092">
        <w:rPr>
          <w:i/>
        </w:rPr>
        <w:t>are</w:t>
      </w:r>
      <w:r w:rsidR="000A5C4F">
        <w:rPr>
          <w:i/>
        </w:rPr>
        <w:t xml:space="preserve"> </w:t>
      </w:r>
      <w:r w:rsidRPr="00561092">
        <w:rPr>
          <w:i/>
        </w:rPr>
        <w:t>unable</w:t>
      </w:r>
      <w:r w:rsidR="000A5C4F">
        <w:rPr>
          <w:i/>
        </w:rPr>
        <w:t xml:space="preserve"> </w:t>
      </w:r>
      <w:r w:rsidRPr="00561092">
        <w:rPr>
          <w:i/>
        </w:rPr>
        <w:t>to</w:t>
      </w:r>
      <w:r w:rsidR="000A5C4F">
        <w:rPr>
          <w:i/>
        </w:rPr>
        <w:t xml:space="preserve"> </w:t>
      </w:r>
      <w:r w:rsidRPr="00561092">
        <w:rPr>
          <w:i/>
        </w:rPr>
        <w:t>reach</w:t>
      </w:r>
      <w:r w:rsidR="000A5C4F">
        <w:rPr>
          <w:i/>
        </w:rPr>
        <w:t xml:space="preserve"> </w:t>
      </w:r>
      <w:r w:rsidRPr="00561092">
        <w:rPr>
          <w:i/>
        </w:rPr>
        <w:t>LDL-C</w:t>
      </w:r>
      <w:r w:rsidR="000A5C4F">
        <w:rPr>
          <w:i/>
        </w:rPr>
        <w:t xml:space="preserve"> </w:t>
      </w:r>
      <w:r w:rsidRPr="00561092">
        <w:rPr>
          <w:i/>
        </w:rPr>
        <w:t>goals</w:t>
      </w:r>
      <w:r w:rsidR="00224853">
        <w:rPr>
          <w:i/>
        </w:rPr>
        <w:t>.</w:t>
      </w:r>
    </w:p>
    <w:p w:rsidR="00833C52" w:rsidRPr="00561092" w:rsidRDefault="00833C52" w:rsidP="00561092">
      <w:pPr>
        <w:ind w:left="680"/>
        <w:rPr>
          <w:i/>
        </w:rPr>
      </w:pPr>
      <w:r w:rsidRPr="00561092">
        <w:rPr>
          <w:i/>
        </w:rPr>
        <w:t>The</w:t>
      </w:r>
      <w:r w:rsidR="000A5C4F">
        <w:rPr>
          <w:i/>
        </w:rPr>
        <w:t xml:space="preserve"> </w:t>
      </w:r>
      <w:r w:rsidRPr="00561092">
        <w:rPr>
          <w:i/>
        </w:rPr>
        <w:t>effect</w:t>
      </w:r>
      <w:r w:rsidR="000A5C4F">
        <w:rPr>
          <w:i/>
        </w:rPr>
        <w:t xml:space="preserve"> </w:t>
      </w:r>
      <w:r w:rsidRPr="00561092">
        <w:rPr>
          <w:i/>
        </w:rPr>
        <w:t>of</w:t>
      </w:r>
      <w:r w:rsidR="000A5C4F">
        <w:rPr>
          <w:i/>
        </w:rPr>
        <w:t xml:space="preserve"> </w:t>
      </w:r>
      <w:r w:rsidRPr="00561092">
        <w:rPr>
          <w:i/>
        </w:rPr>
        <w:t>Praluent</w:t>
      </w:r>
      <w:r w:rsidR="000A5C4F">
        <w:rPr>
          <w:i/>
        </w:rPr>
        <w:t xml:space="preserve"> </w:t>
      </w:r>
      <w:r w:rsidRPr="00561092">
        <w:rPr>
          <w:i/>
        </w:rPr>
        <w:t>on</w:t>
      </w:r>
      <w:r w:rsidR="000A5C4F">
        <w:rPr>
          <w:i/>
        </w:rPr>
        <w:t xml:space="preserve"> </w:t>
      </w:r>
      <w:r w:rsidRPr="00561092">
        <w:rPr>
          <w:i/>
        </w:rPr>
        <w:t>cardiovascular</w:t>
      </w:r>
      <w:r w:rsidR="000A5C4F">
        <w:rPr>
          <w:i/>
        </w:rPr>
        <w:t xml:space="preserve"> </w:t>
      </w:r>
      <w:r w:rsidRPr="00561092">
        <w:rPr>
          <w:i/>
        </w:rPr>
        <w:t>mo</w:t>
      </w:r>
      <w:r w:rsidR="002D0F3D">
        <w:rPr>
          <w:i/>
        </w:rPr>
        <w:t>r</w:t>
      </w:r>
      <w:r w:rsidRPr="00561092">
        <w:rPr>
          <w:i/>
        </w:rPr>
        <w:t>bidity</w:t>
      </w:r>
      <w:r w:rsidR="000A5C4F">
        <w:rPr>
          <w:i/>
        </w:rPr>
        <w:t xml:space="preserve"> </w:t>
      </w:r>
      <w:r w:rsidRPr="00561092">
        <w:rPr>
          <w:i/>
        </w:rPr>
        <w:t>and</w:t>
      </w:r>
      <w:r w:rsidR="000A5C4F">
        <w:rPr>
          <w:i/>
        </w:rPr>
        <w:t xml:space="preserve"> </w:t>
      </w:r>
      <w:r w:rsidRPr="00561092">
        <w:rPr>
          <w:i/>
        </w:rPr>
        <w:t>mortality</w:t>
      </w:r>
      <w:r w:rsidR="000A5C4F">
        <w:rPr>
          <w:i/>
        </w:rPr>
        <w:t xml:space="preserve"> </w:t>
      </w:r>
      <w:r w:rsidRPr="00561092">
        <w:rPr>
          <w:i/>
        </w:rPr>
        <w:t>has</w:t>
      </w:r>
      <w:r w:rsidR="000A5C4F">
        <w:rPr>
          <w:i/>
        </w:rPr>
        <w:t xml:space="preserve"> </w:t>
      </w:r>
      <w:r w:rsidRPr="00561092">
        <w:rPr>
          <w:i/>
        </w:rPr>
        <w:t>not</w:t>
      </w:r>
      <w:r w:rsidR="000A5C4F">
        <w:rPr>
          <w:i/>
        </w:rPr>
        <w:t xml:space="preserve"> </w:t>
      </w:r>
      <w:r w:rsidRPr="00561092">
        <w:rPr>
          <w:i/>
        </w:rPr>
        <w:t>yet</w:t>
      </w:r>
      <w:r w:rsidR="000A5C4F">
        <w:rPr>
          <w:i/>
        </w:rPr>
        <w:t xml:space="preserve"> </w:t>
      </w:r>
      <w:r w:rsidRPr="00561092">
        <w:rPr>
          <w:i/>
        </w:rPr>
        <w:t>been</w:t>
      </w:r>
      <w:r w:rsidR="000A5C4F">
        <w:rPr>
          <w:i/>
        </w:rPr>
        <w:t xml:space="preserve"> </w:t>
      </w:r>
      <w:r w:rsidRPr="00561092">
        <w:rPr>
          <w:i/>
        </w:rPr>
        <w:t>determined</w:t>
      </w:r>
      <w:r w:rsidR="000A5C4F">
        <w:rPr>
          <w:i/>
        </w:rPr>
        <w:t xml:space="preserve"> </w:t>
      </w:r>
      <w:r w:rsidRPr="00561092">
        <w:rPr>
          <w:i/>
        </w:rPr>
        <w:t>(see</w:t>
      </w:r>
      <w:r w:rsidR="000A5C4F">
        <w:rPr>
          <w:i/>
        </w:rPr>
        <w:t xml:space="preserve"> </w:t>
      </w:r>
      <w:r w:rsidRPr="00561092">
        <w:rPr>
          <w:i/>
        </w:rPr>
        <w:t>CLINICAL</w:t>
      </w:r>
      <w:r w:rsidR="000A5C4F">
        <w:rPr>
          <w:i/>
        </w:rPr>
        <w:t xml:space="preserve"> </w:t>
      </w:r>
      <w:r w:rsidRPr="00561092">
        <w:rPr>
          <w:i/>
        </w:rPr>
        <w:t>TRIALS).</w:t>
      </w:r>
    </w:p>
    <w:p w:rsidR="00833C52" w:rsidRPr="00833C52" w:rsidRDefault="00833C52" w:rsidP="00483F76">
      <w:r w:rsidRPr="00833C52">
        <w:t>In</w:t>
      </w:r>
      <w:r w:rsidR="000A5C4F">
        <w:t xml:space="preserve"> </w:t>
      </w:r>
      <w:r w:rsidRPr="00833C52">
        <w:t>mak</w:t>
      </w:r>
      <w:r w:rsidR="002D0F3D">
        <w:t>ing</w:t>
      </w:r>
      <w:r w:rsidR="000A5C4F">
        <w:t xml:space="preserve"> </w:t>
      </w:r>
      <w:r w:rsidR="002D0F3D">
        <w:t>this</w:t>
      </w:r>
      <w:r w:rsidR="000A5C4F">
        <w:t xml:space="preserve"> </w:t>
      </w:r>
      <w:r w:rsidR="002D0F3D">
        <w:t>recommendation</w:t>
      </w:r>
      <w:r w:rsidR="000A5C4F">
        <w:t xml:space="preserve"> </w:t>
      </w:r>
      <w:r w:rsidR="002D0F3D">
        <w:t>the</w:t>
      </w:r>
      <w:r w:rsidR="000A5C4F">
        <w:t xml:space="preserve"> </w:t>
      </w:r>
      <w:r w:rsidR="002D0F3D">
        <w:t>ACM:</w:t>
      </w:r>
    </w:p>
    <w:p w:rsidR="00833C52" w:rsidRPr="00833C52" w:rsidRDefault="00833C52" w:rsidP="00561092">
      <w:pPr>
        <w:pStyle w:val="ListBullet"/>
      </w:pPr>
      <w:r w:rsidRPr="00833C52">
        <w:t>noted</w:t>
      </w:r>
      <w:r w:rsidR="000A5C4F">
        <w:t xml:space="preserve"> </w:t>
      </w:r>
      <w:r w:rsidRPr="00833C52">
        <w:t>sponsor</w:t>
      </w:r>
      <w:r w:rsidR="000A5C4F">
        <w:t xml:space="preserve"> </w:t>
      </w:r>
      <w:r w:rsidRPr="00833C52">
        <w:t>has</w:t>
      </w:r>
      <w:r w:rsidR="000A5C4F">
        <w:t xml:space="preserve"> </w:t>
      </w:r>
      <w:r w:rsidRPr="00833C52">
        <w:t>not</w:t>
      </w:r>
      <w:r w:rsidR="000A5C4F">
        <w:t xml:space="preserve"> </w:t>
      </w:r>
      <w:r w:rsidRPr="00833C52">
        <w:t>provided</w:t>
      </w:r>
      <w:r w:rsidR="000A5C4F" w:rsidRPr="00483F76">
        <w:t xml:space="preserve"> </w:t>
      </w:r>
      <w:r w:rsidRPr="00483F76">
        <w:t>results</w:t>
      </w:r>
      <w:r w:rsidR="000A5C4F" w:rsidRPr="00483F76">
        <w:t xml:space="preserve"> </w:t>
      </w:r>
      <w:r w:rsidRPr="00483F76">
        <w:t>of</w:t>
      </w:r>
      <w:r w:rsidR="000A5C4F" w:rsidRPr="00483F76">
        <w:t xml:space="preserve"> </w:t>
      </w:r>
      <w:r w:rsidRPr="00483F76">
        <w:t>cardiovascular</w:t>
      </w:r>
      <w:r w:rsidR="000A5C4F" w:rsidRPr="00483F76">
        <w:t xml:space="preserve"> </w:t>
      </w:r>
      <w:r w:rsidRPr="00483F76">
        <w:t>out</w:t>
      </w:r>
      <w:r w:rsidR="002D0F3D" w:rsidRPr="00483F76">
        <w:t>comes</w:t>
      </w:r>
      <w:r w:rsidR="000A5C4F" w:rsidRPr="00483F76">
        <w:t xml:space="preserve"> </w:t>
      </w:r>
      <w:r w:rsidR="002D0F3D" w:rsidRPr="00483F76">
        <w:t>study</w:t>
      </w:r>
      <w:r w:rsidR="000A5C4F" w:rsidRPr="00483F76">
        <w:t xml:space="preserve"> </w:t>
      </w:r>
      <w:r w:rsidR="002D0F3D" w:rsidRPr="00483F76">
        <w:t>(is</w:t>
      </w:r>
      <w:r w:rsidR="000A5C4F" w:rsidRPr="00483F76">
        <w:t xml:space="preserve"> </w:t>
      </w:r>
      <w:r w:rsidR="002D0F3D" w:rsidRPr="00483F76">
        <w:t>still</w:t>
      </w:r>
      <w:r w:rsidR="000A5C4F" w:rsidRPr="00483F76">
        <w:t xml:space="preserve"> </w:t>
      </w:r>
      <w:r w:rsidR="002D0F3D" w:rsidRPr="00483F76">
        <w:t>underway)</w:t>
      </w:r>
    </w:p>
    <w:p w:rsidR="00833C52" w:rsidRPr="00833C52" w:rsidRDefault="00833C52" w:rsidP="00561092">
      <w:pPr>
        <w:pStyle w:val="ListBullet"/>
      </w:pPr>
      <w:r w:rsidRPr="00833C52">
        <w:t>noted</w:t>
      </w:r>
      <w:r w:rsidR="000A5C4F">
        <w:t xml:space="preserve"> </w:t>
      </w:r>
      <w:r w:rsidRPr="00833C52">
        <w:t>data</w:t>
      </w:r>
      <w:r w:rsidR="000A5C4F">
        <w:t xml:space="preserve"> </w:t>
      </w:r>
      <w:r w:rsidR="002D0F3D">
        <w:t>to</w:t>
      </w:r>
      <w:r w:rsidR="000A5C4F">
        <w:t xml:space="preserve"> </w:t>
      </w:r>
      <w:r w:rsidR="002D0F3D">
        <w:t>support</w:t>
      </w:r>
      <w:r w:rsidR="000A5C4F">
        <w:t xml:space="preserve"> </w:t>
      </w:r>
      <w:r w:rsidR="002D0F3D">
        <w:t>sponsor’s</w:t>
      </w:r>
      <w:r w:rsidR="000A5C4F">
        <w:t xml:space="preserve"> </w:t>
      </w:r>
      <w:r w:rsidR="002D0F3D">
        <w:t>indication</w:t>
      </w:r>
    </w:p>
    <w:p w:rsidR="00833C52" w:rsidRPr="00833C52" w:rsidRDefault="00833C52" w:rsidP="00561092">
      <w:pPr>
        <w:pStyle w:val="ListBullet"/>
      </w:pPr>
      <w:r w:rsidRPr="00833C52">
        <w:t>noted</w:t>
      </w:r>
      <w:r w:rsidR="000A5C4F">
        <w:t xml:space="preserve"> </w:t>
      </w:r>
      <w:r w:rsidRPr="00833C52">
        <w:t>difference</w:t>
      </w:r>
      <w:r w:rsidR="000A5C4F">
        <w:t xml:space="preserve"> </w:t>
      </w:r>
      <w:r w:rsidRPr="00833C52">
        <w:t>in</w:t>
      </w:r>
      <w:r w:rsidR="000A5C4F">
        <w:t xml:space="preserve"> </w:t>
      </w:r>
      <w:r w:rsidR="00CE27DF" w:rsidRPr="0050448C">
        <w:t>C</w:t>
      </w:r>
      <w:r w:rsidR="00CE27DF" w:rsidRPr="00CE27DF">
        <w:rPr>
          <w:vertAlign w:val="subscript"/>
        </w:rPr>
        <w:t>max</w:t>
      </w:r>
      <w:r w:rsidR="000A5C4F">
        <w:t xml:space="preserve"> </w:t>
      </w:r>
      <w:r w:rsidRPr="00833C52">
        <w:t>between</w:t>
      </w:r>
      <w:r w:rsidR="000A5C4F">
        <w:t xml:space="preserve"> </w:t>
      </w:r>
      <w:r w:rsidRPr="00833C52">
        <w:t>curr</w:t>
      </w:r>
      <w:r w:rsidR="00561092">
        <w:t>ent</w:t>
      </w:r>
      <w:r w:rsidR="000A5C4F">
        <w:t xml:space="preserve"> </w:t>
      </w:r>
      <w:r w:rsidR="00561092">
        <w:t>and</w:t>
      </w:r>
      <w:r w:rsidR="000A5C4F">
        <w:t xml:space="preserve"> </w:t>
      </w:r>
      <w:r w:rsidR="00561092">
        <w:t>proposed</w:t>
      </w:r>
      <w:r w:rsidR="000A5C4F">
        <w:t xml:space="preserve"> </w:t>
      </w:r>
      <w:r w:rsidR="00561092">
        <w:t>starting</w:t>
      </w:r>
      <w:r w:rsidR="000A5C4F">
        <w:t xml:space="preserve"> </w:t>
      </w:r>
      <w:r w:rsidR="00561092">
        <w:t>dose.</w:t>
      </w:r>
    </w:p>
    <w:p w:rsidR="00833C52" w:rsidRPr="00833C52" w:rsidRDefault="00833C52" w:rsidP="00483F76">
      <w:pPr>
        <w:pStyle w:val="Heading4"/>
      </w:pPr>
      <w:r w:rsidRPr="00833C52">
        <w:t>Prop</w:t>
      </w:r>
      <w:r>
        <w:t>osed</w:t>
      </w:r>
      <w:r w:rsidR="000A5C4F">
        <w:t xml:space="preserve"> </w:t>
      </w:r>
      <w:r w:rsidRPr="00483F76">
        <w:t>conditions</w:t>
      </w:r>
      <w:r w:rsidR="000A5C4F">
        <w:t xml:space="preserve"> </w:t>
      </w:r>
      <w:r>
        <w:t>of</w:t>
      </w:r>
      <w:r w:rsidR="000A5C4F">
        <w:t xml:space="preserve"> </w:t>
      </w:r>
      <w:r>
        <w:t>registration</w:t>
      </w:r>
    </w:p>
    <w:p w:rsidR="00833C52" w:rsidRPr="00833C52" w:rsidRDefault="00833C52" w:rsidP="00483F76">
      <w:r w:rsidRPr="00833C52">
        <w:t>The</w:t>
      </w:r>
      <w:r w:rsidR="000A5C4F">
        <w:t xml:space="preserve"> </w:t>
      </w:r>
      <w:r w:rsidRPr="00833C52">
        <w:t>ACM</w:t>
      </w:r>
      <w:r w:rsidR="000A5C4F">
        <w:t xml:space="preserve"> </w:t>
      </w:r>
      <w:r w:rsidRPr="00833C52">
        <w:t>agreed</w:t>
      </w:r>
      <w:r w:rsidR="000A5C4F">
        <w:t xml:space="preserve"> </w:t>
      </w:r>
      <w:r w:rsidRPr="00833C52">
        <w:t>with</w:t>
      </w:r>
      <w:r w:rsidR="000A5C4F">
        <w:t xml:space="preserve"> </w:t>
      </w:r>
      <w:r w:rsidRPr="00833C52">
        <w:t>the</w:t>
      </w:r>
      <w:r w:rsidR="000A5C4F">
        <w:t xml:space="preserve"> </w:t>
      </w:r>
      <w:r w:rsidR="00CE27DF">
        <w:t>Delegate</w:t>
      </w:r>
      <w:r w:rsidR="000A5C4F">
        <w:t xml:space="preserve"> </w:t>
      </w:r>
      <w:r w:rsidRPr="00833C52">
        <w:t>on</w:t>
      </w:r>
      <w:r w:rsidR="000A5C4F">
        <w:t xml:space="preserve"> </w:t>
      </w:r>
      <w:r w:rsidRPr="00833C52">
        <w:t>the</w:t>
      </w:r>
      <w:r w:rsidR="000A5C4F">
        <w:t xml:space="preserve"> </w:t>
      </w:r>
      <w:r w:rsidRPr="00833C52">
        <w:t>proposed</w:t>
      </w:r>
      <w:r w:rsidR="000A5C4F">
        <w:t xml:space="preserve"> </w:t>
      </w:r>
      <w:r w:rsidRPr="00833C52">
        <w:t>conditions</w:t>
      </w:r>
      <w:r w:rsidR="000A5C4F">
        <w:t xml:space="preserve"> </w:t>
      </w:r>
      <w:r w:rsidRPr="00833C52">
        <w:t>of</w:t>
      </w:r>
      <w:r w:rsidR="000A5C4F">
        <w:t xml:space="preserve"> </w:t>
      </w:r>
      <w:r w:rsidRPr="00833C52">
        <w:t>registration</w:t>
      </w:r>
      <w:r w:rsidR="000A5C4F">
        <w:t xml:space="preserve"> </w:t>
      </w:r>
      <w:r w:rsidRPr="00833C52">
        <w:t>and</w:t>
      </w:r>
      <w:r w:rsidR="000A5C4F">
        <w:t xml:space="preserve"> </w:t>
      </w:r>
      <w:r w:rsidRPr="00833C52">
        <w:t>advised</w:t>
      </w:r>
      <w:r w:rsidR="000A5C4F">
        <w:t xml:space="preserve"> </w:t>
      </w:r>
      <w:r w:rsidRPr="00833C52">
        <w:t>on</w:t>
      </w:r>
      <w:r w:rsidR="000A5C4F">
        <w:t xml:space="preserve"> </w:t>
      </w:r>
      <w:r w:rsidR="002D0F3D">
        <w:t>the</w:t>
      </w:r>
      <w:r w:rsidR="000A5C4F">
        <w:t xml:space="preserve"> </w:t>
      </w:r>
      <w:r w:rsidR="002D0F3D">
        <w:t>inclusion</w:t>
      </w:r>
      <w:r w:rsidR="000A5C4F">
        <w:t xml:space="preserve"> </w:t>
      </w:r>
      <w:r w:rsidR="002D0F3D">
        <w:t>of</w:t>
      </w:r>
      <w:r w:rsidR="000A5C4F">
        <w:t xml:space="preserve"> </w:t>
      </w:r>
      <w:r w:rsidR="002D0F3D">
        <w:t>the</w:t>
      </w:r>
      <w:r w:rsidR="000A5C4F">
        <w:t xml:space="preserve"> </w:t>
      </w:r>
      <w:r w:rsidR="002D0F3D">
        <w:t>following:</w:t>
      </w:r>
    </w:p>
    <w:p w:rsidR="00833C52" w:rsidRPr="00833C52" w:rsidRDefault="00833C52" w:rsidP="00483F76">
      <w:pPr>
        <w:pStyle w:val="ListBullet"/>
      </w:pPr>
      <w:r w:rsidRPr="00833C52">
        <w:t>Subject</w:t>
      </w:r>
      <w:r w:rsidR="000A5C4F">
        <w:t xml:space="preserve"> </w:t>
      </w:r>
      <w:r w:rsidRPr="00833C52">
        <w:t>to</w:t>
      </w:r>
      <w:r w:rsidR="000A5C4F">
        <w:t xml:space="preserve"> </w:t>
      </w:r>
      <w:r w:rsidRPr="00833C52">
        <w:t>satisfactory</w:t>
      </w:r>
      <w:r w:rsidR="000A5C4F">
        <w:t xml:space="preserve"> </w:t>
      </w:r>
      <w:r w:rsidRPr="00483F76">
        <w:t>implementation</w:t>
      </w:r>
      <w:r w:rsidR="000A5C4F">
        <w:t xml:space="preserve"> </w:t>
      </w:r>
      <w:r w:rsidRPr="00833C52">
        <w:t>of</w:t>
      </w:r>
      <w:r w:rsidR="000A5C4F">
        <w:t xml:space="preserve"> </w:t>
      </w:r>
      <w:r w:rsidRPr="00833C52">
        <w:t>the</w:t>
      </w:r>
      <w:r w:rsidR="000A5C4F">
        <w:t xml:space="preserve"> </w:t>
      </w:r>
      <w:r w:rsidR="002D0F3D">
        <w:t>RMP</w:t>
      </w:r>
      <w:r w:rsidR="000A5C4F">
        <w:t xml:space="preserve"> </w:t>
      </w:r>
      <w:r w:rsidRPr="00833C52">
        <w:t>most</w:t>
      </w:r>
      <w:r w:rsidR="000A5C4F">
        <w:t xml:space="preserve"> </w:t>
      </w:r>
      <w:r>
        <w:t>recently</w:t>
      </w:r>
      <w:r w:rsidR="000A5C4F">
        <w:t xml:space="preserve"> </w:t>
      </w:r>
      <w:r>
        <w:t>negotiated</w:t>
      </w:r>
      <w:r w:rsidR="000A5C4F">
        <w:t xml:space="preserve"> </w:t>
      </w:r>
      <w:r>
        <w:t>by</w:t>
      </w:r>
      <w:r w:rsidR="000A5C4F">
        <w:t xml:space="preserve"> </w:t>
      </w:r>
      <w:r>
        <w:t>the</w:t>
      </w:r>
      <w:r w:rsidR="000A5C4F">
        <w:t xml:space="preserve"> </w:t>
      </w:r>
      <w:r>
        <w:t>TGA.</w:t>
      </w:r>
    </w:p>
    <w:p w:rsidR="00833C52" w:rsidRPr="00833C52" w:rsidRDefault="00833C52" w:rsidP="00833C52">
      <w:pPr>
        <w:pStyle w:val="ListBullet"/>
      </w:pPr>
      <w:r w:rsidRPr="00833C52">
        <w:t>Negotiation</w:t>
      </w:r>
      <w:r w:rsidR="000A5C4F">
        <w:t xml:space="preserve"> </w:t>
      </w:r>
      <w:r w:rsidRPr="00833C52">
        <w:t>of</w:t>
      </w:r>
      <w:r w:rsidR="000A5C4F">
        <w:t xml:space="preserve"> </w:t>
      </w:r>
      <w:r w:rsidRPr="00833C52">
        <w:t>the</w:t>
      </w:r>
      <w:r w:rsidR="000A5C4F">
        <w:t xml:space="preserve"> </w:t>
      </w:r>
      <w:r w:rsidR="002D0F3D">
        <w:t>PI</w:t>
      </w:r>
      <w:r w:rsidR="000A5C4F">
        <w:t xml:space="preserve"> </w:t>
      </w:r>
      <w:r w:rsidRPr="00833C52">
        <w:t>and</w:t>
      </w:r>
      <w:r w:rsidR="000A5C4F">
        <w:t xml:space="preserve"> </w:t>
      </w:r>
      <w:r w:rsidRPr="00833C52">
        <w:t>Consumer</w:t>
      </w:r>
      <w:r w:rsidR="000A5C4F">
        <w:t xml:space="preserve"> </w:t>
      </w:r>
      <w:r w:rsidRPr="00833C52">
        <w:t>Medicine</w:t>
      </w:r>
      <w:r w:rsidR="000A5C4F">
        <w:t xml:space="preserve"> </w:t>
      </w:r>
      <w:r w:rsidRPr="00833C52">
        <w:t>Information</w:t>
      </w:r>
      <w:r w:rsidR="000A5C4F">
        <w:t xml:space="preserve"> </w:t>
      </w:r>
      <w:r>
        <w:t>to</w:t>
      </w:r>
      <w:r w:rsidR="000A5C4F">
        <w:t xml:space="preserve"> </w:t>
      </w:r>
      <w:r>
        <w:t>the</w:t>
      </w:r>
      <w:r w:rsidR="000A5C4F">
        <w:t xml:space="preserve"> </w:t>
      </w:r>
      <w:r>
        <w:t>satisfaction</w:t>
      </w:r>
      <w:r w:rsidR="000A5C4F">
        <w:t xml:space="preserve"> </w:t>
      </w:r>
      <w:r>
        <w:t>of</w:t>
      </w:r>
      <w:r w:rsidR="000A5C4F">
        <w:t xml:space="preserve"> </w:t>
      </w:r>
      <w:r>
        <w:t>the</w:t>
      </w:r>
      <w:r w:rsidR="000A5C4F">
        <w:t xml:space="preserve"> </w:t>
      </w:r>
      <w:r>
        <w:t>TGA.</w:t>
      </w:r>
    </w:p>
    <w:p w:rsidR="00833C52" w:rsidRPr="00833C52" w:rsidRDefault="00833C52" w:rsidP="00483F76">
      <w:pPr>
        <w:pStyle w:val="Heading4"/>
      </w:pPr>
      <w:r>
        <w:t>Specific</w:t>
      </w:r>
      <w:r w:rsidR="000A5C4F">
        <w:t xml:space="preserve"> </w:t>
      </w:r>
      <w:r w:rsidR="00483F76" w:rsidRPr="00483F76">
        <w:t>a</w:t>
      </w:r>
      <w:r w:rsidRPr="00483F76">
        <w:t>dvice</w:t>
      </w:r>
    </w:p>
    <w:p w:rsidR="00833C52" w:rsidRPr="00833C52" w:rsidRDefault="00833C52" w:rsidP="00483F76">
      <w:r w:rsidRPr="00833C52">
        <w:t>The</w:t>
      </w:r>
      <w:r w:rsidR="000A5C4F">
        <w:t xml:space="preserve"> </w:t>
      </w:r>
      <w:r w:rsidRPr="00833C52">
        <w:t>ACM</w:t>
      </w:r>
      <w:r w:rsidR="000A5C4F">
        <w:t xml:space="preserve"> </w:t>
      </w:r>
      <w:r w:rsidRPr="00833C52">
        <w:t>advised</w:t>
      </w:r>
      <w:r w:rsidR="000A5C4F">
        <w:t xml:space="preserve"> </w:t>
      </w:r>
      <w:r w:rsidRPr="00833C52">
        <w:t>the</w:t>
      </w:r>
      <w:r w:rsidR="000A5C4F">
        <w:t xml:space="preserve"> </w:t>
      </w:r>
      <w:r w:rsidRPr="00833C52">
        <w:t>following</w:t>
      </w:r>
      <w:r w:rsidR="000A5C4F">
        <w:t xml:space="preserve"> </w:t>
      </w:r>
      <w:r w:rsidRPr="00833C52">
        <w:t>in</w:t>
      </w:r>
      <w:r w:rsidR="000A5C4F">
        <w:t xml:space="preserve"> </w:t>
      </w:r>
      <w:r w:rsidRPr="00833C52">
        <w:t>response</w:t>
      </w:r>
      <w:r w:rsidR="000A5C4F">
        <w:t xml:space="preserve"> </w:t>
      </w:r>
      <w:r w:rsidRPr="00833C52">
        <w:t>to</w:t>
      </w:r>
      <w:r w:rsidR="000A5C4F">
        <w:t xml:space="preserve"> </w:t>
      </w:r>
      <w:r w:rsidRPr="00833C52">
        <w:t>the</w:t>
      </w:r>
      <w:r w:rsidR="000A5C4F">
        <w:t xml:space="preserve"> </w:t>
      </w:r>
      <w:r w:rsidR="00136812">
        <w:t>D</w:t>
      </w:r>
      <w:r w:rsidRPr="00833C52">
        <w:t>elegate’s</w:t>
      </w:r>
      <w:r w:rsidR="000A5C4F">
        <w:t xml:space="preserve"> </w:t>
      </w:r>
      <w:r w:rsidRPr="00833C52">
        <w:t>specific</w:t>
      </w:r>
      <w:r w:rsidR="000A5C4F">
        <w:t xml:space="preserve"> </w:t>
      </w:r>
      <w:r w:rsidRPr="00833C52">
        <w:t>questions</w:t>
      </w:r>
      <w:r w:rsidR="000A5C4F">
        <w:t xml:space="preserve"> </w:t>
      </w:r>
      <w:r w:rsidRPr="00833C52">
        <w:t>on</w:t>
      </w:r>
      <w:r w:rsidR="000A5C4F">
        <w:t xml:space="preserve"> </w:t>
      </w:r>
      <w:r w:rsidRPr="00833C52">
        <w:t>the</w:t>
      </w:r>
      <w:r w:rsidR="000A5C4F">
        <w:t xml:space="preserve"> </w:t>
      </w:r>
      <w:r w:rsidRPr="00833C52">
        <w:t>submission:</w:t>
      </w:r>
    </w:p>
    <w:p w:rsidR="00224853" w:rsidRDefault="00833C52" w:rsidP="00483F76">
      <w:pPr>
        <w:pStyle w:val="Numberbullet0"/>
        <w:numPr>
          <w:ilvl w:val="0"/>
          <w:numId w:val="46"/>
        </w:numPr>
        <w:ind w:left="426"/>
      </w:pPr>
      <w:r w:rsidRPr="00833C52">
        <w:t>The</w:t>
      </w:r>
      <w:r w:rsidR="000A5C4F">
        <w:t xml:space="preserve"> </w:t>
      </w:r>
      <w:r w:rsidRPr="00833C52">
        <w:t>following</w:t>
      </w:r>
      <w:r w:rsidR="000A5C4F">
        <w:t xml:space="preserve"> </w:t>
      </w:r>
      <w:r w:rsidRPr="00833C52">
        <w:t>questions</w:t>
      </w:r>
      <w:r w:rsidR="000A5C4F">
        <w:t xml:space="preserve"> </w:t>
      </w:r>
      <w:r w:rsidRPr="00833C52">
        <w:t>seek</w:t>
      </w:r>
      <w:r w:rsidR="000A5C4F">
        <w:t xml:space="preserve"> </w:t>
      </w:r>
      <w:r w:rsidRPr="00833C52">
        <w:t>the</w:t>
      </w:r>
      <w:r w:rsidR="000A5C4F">
        <w:t xml:space="preserve"> </w:t>
      </w:r>
      <w:r w:rsidRPr="00833C52">
        <w:t>committee’s</w:t>
      </w:r>
      <w:r w:rsidR="000A5C4F">
        <w:t xml:space="preserve"> </w:t>
      </w:r>
      <w:r w:rsidRPr="00833C52">
        <w:t>advice</w:t>
      </w:r>
      <w:r w:rsidR="000A5C4F">
        <w:t xml:space="preserve"> </w:t>
      </w:r>
      <w:r w:rsidRPr="00833C52">
        <w:t>about</w:t>
      </w:r>
      <w:r w:rsidR="000A5C4F">
        <w:t xml:space="preserve"> </w:t>
      </w:r>
      <w:r w:rsidRPr="00833C52">
        <w:t>the</w:t>
      </w:r>
      <w:r w:rsidR="000A5C4F">
        <w:t xml:space="preserve"> </w:t>
      </w:r>
      <w:r w:rsidRPr="00833C52">
        <w:t>evidence</w:t>
      </w:r>
      <w:r w:rsidR="000A5C4F">
        <w:t xml:space="preserve"> </w:t>
      </w:r>
      <w:r w:rsidRPr="00833C52">
        <w:t>provided</w:t>
      </w:r>
      <w:r w:rsidR="000A5C4F">
        <w:t xml:space="preserve"> </w:t>
      </w:r>
      <w:r w:rsidRPr="00833C52">
        <w:t>to</w:t>
      </w:r>
      <w:r w:rsidR="000A5C4F">
        <w:t xml:space="preserve"> </w:t>
      </w:r>
      <w:r w:rsidRPr="00833C52">
        <w:t>support</w:t>
      </w:r>
      <w:r w:rsidR="000A5C4F">
        <w:t xml:space="preserve"> </w:t>
      </w:r>
      <w:r w:rsidRPr="00833C52">
        <w:t>the</w:t>
      </w:r>
      <w:r w:rsidR="000A5C4F">
        <w:t xml:space="preserve"> </w:t>
      </w:r>
      <w:r w:rsidRPr="00833C52">
        <w:t>proposed</w:t>
      </w:r>
      <w:r w:rsidR="000A5C4F">
        <w:t xml:space="preserve"> </w:t>
      </w:r>
      <w:r w:rsidRPr="00833C52">
        <w:t>indication</w:t>
      </w:r>
      <w:r w:rsidR="00224853">
        <w:t>.</w:t>
      </w:r>
    </w:p>
    <w:p w:rsidR="00224853" w:rsidRDefault="00833C52" w:rsidP="00B24CA8">
      <w:pPr>
        <w:pStyle w:val="Numberbullet2"/>
      </w:pPr>
      <w:r w:rsidRPr="00833C52">
        <w:t>The</w:t>
      </w:r>
      <w:r w:rsidR="000A5C4F">
        <w:t xml:space="preserve"> </w:t>
      </w:r>
      <w:r w:rsidRPr="00833C52">
        <w:t>currently</w:t>
      </w:r>
      <w:r w:rsidR="000A5C4F">
        <w:t xml:space="preserve"> </w:t>
      </w:r>
      <w:r w:rsidRPr="00833C52">
        <w:t>approved</w:t>
      </w:r>
      <w:r w:rsidR="000A5C4F">
        <w:t xml:space="preserve"> </w:t>
      </w:r>
      <w:r w:rsidRPr="00833C52">
        <w:t>populations</w:t>
      </w:r>
      <w:r w:rsidR="000A5C4F">
        <w:t xml:space="preserve"> </w:t>
      </w:r>
      <w:r w:rsidRPr="00833C52">
        <w:t>are</w:t>
      </w:r>
      <w:r w:rsidR="000A5C4F">
        <w:t xml:space="preserve"> </w:t>
      </w:r>
      <w:r w:rsidRPr="00833C52">
        <w:t>heterozygous</w:t>
      </w:r>
      <w:r w:rsidR="000A5C4F">
        <w:t xml:space="preserve"> </w:t>
      </w:r>
      <w:r w:rsidRPr="00833C52">
        <w:t>familial</w:t>
      </w:r>
      <w:r w:rsidR="000A5C4F">
        <w:t xml:space="preserve"> </w:t>
      </w:r>
      <w:r w:rsidRPr="00833C52">
        <w:t>hypercholesterolaemia</w:t>
      </w:r>
      <w:r w:rsidR="000A5C4F">
        <w:t xml:space="preserve"> </w:t>
      </w:r>
      <w:r w:rsidRPr="00833C52">
        <w:t>and</w:t>
      </w:r>
      <w:r w:rsidR="000A5C4F">
        <w:t xml:space="preserve"> </w:t>
      </w:r>
      <w:r w:rsidRPr="00833C52">
        <w:t>patients</w:t>
      </w:r>
      <w:r w:rsidR="000A5C4F">
        <w:t xml:space="preserve"> </w:t>
      </w:r>
      <w:r w:rsidRPr="00833C52">
        <w:t>with</w:t>
      </w:r>
      <w:r w:rsidR="000A5C4F">
        <w:t xml:space="preserve"> </w:t>
      </w:r>
      <w:r w:rsidRPr="00833C52">
        <w:t>clinical</w:t>
      </w:r>
      <w:r w:rsidR="000A5C4F">
        <w:t xml:space="preserve"> </w:t>
      </w:r>
      <w:r w:rsidRPr="00833C52">
        <w:t>atherosclerotic</w:t>
      </w:r>
      <w:r w:rsidR="000A5C4F">
        <w:t xml:space="preserve"> </w:t>
      </w:r>
      <w:r w:rsidRPr="00833C52">
        <w:t>cardiovascular</w:t>
      </w:r>
      <w:r w:rsidR="000A5C4F">
        <w:t xml:space="preserve"> </w:t>
      </w:r>
      <w:r w:rsidRPr="00833C52">
        <w:t>disease.</w:t>
      </w:r>
      <w:r w:rsidR="000A5C4F">
        <w:t xml:space="preserve"> </w:t>
      </w:r>
      <w:r w:rsidRPr="00833C52">
        <w:t>Please</w:t>
      </w:r>
      <w:r w:rsidR="000A5C4F">
        <w:t xml:space="preserve"> </w:t>
      </w:r>
      <w:r w:rsidRPr="00833C52">
        <w:t>comment</w:t>
      </w:r>
      <w:r w:rsidR="000A5C4F">
        <w:t xml:space="preserve"> </w:t>
      </w:r>
      <w:r w:rsidRPr="00833C52">
        <w:t>on</w:t>
      </w:r>
      <w:r w:rsidR="000A5C4F">
        <w:t xml:space="preserve"> </w:t>
      </w:r>
      <w:r w:rsidRPr="00833C52">
        <w:t>the</w:t>
      </w:r>
      <w:r w:rsidR="000A5C4F">
        <w:t xml:space="preserve"> </w:t>
      </w:r>
      <w:r w:rsidRPr="00833C52">
        <w:t>whether</w:t>
      </w:r>
      <w:r w:rsidR="000A5C4F">
        <w:t xml:space="preserve"> </w:t>
      </w:r>
      <w:r w:rsidRPr="00833C52">
        <w:t>there</w:t>
      </w:r>
      <w:r w:rsidR="000A5C4F">
        <w:t xml:space="preserve"> </w:t>
      </w:r>
      <w:r w:rsidRPr="00833C52">
        <w:t>is</w:t>
      </w:r>
      <w:r w:rsidR="000A5C4F">
        <w:t xml:space="preserve"> </w:t>
      </w:r>
      <w:r w:rsidRPr="00833C52">
        <w:t>sufficient</w:t>
      </w:r>
      <w:r w:rsidR="000A5C4F">
        <w:t xml:space="preserve"> </w:t>
      </w:r>
      <w:r w:rsidRPr="00833C52">
        <w:t>data</w:t>
      </w:r>
      <w:r w:rsidR="000A5C4F">
        <w:t xml:space="preserve"> </w:t>
      </w:r>
      <w:r w:rsidRPr="00833C52">
        <w:t>to</w:t>
      </w:r>
      <w:r w:rsidR="000A5C4F">
        <w:t xml:space="preserve"> </w:t>
      </w:r>
      <w:r w:rsidRPr="00833C52">
        <w:t>support</w:t>
      </w:r>
      <w:r w:rsidR="000A5C4F">
        <w:t xml:space="preserve"> </w:t>
      </w:r>
      <w:r w:rsidRPr="00833C52">
        <w:t>the</w:t>
      </w:r>
      <w:r w:rsidR="000A5C4F">
        <w:t xml:space="preserve"> </w:t>
      </w:r>
      <w:r w:rsidRPr="00833C52">
        <w:t>inclusion</w:t>
      </w:r>
      <w:r w:rsidR="000A5C4F">
        <w:t xml:space="preserve"> </w:t>
      </w:r>
      <w:r w:rsidRPr="00833C52">
        <w:t>of</w:t>
      </w:r>
      <w:r w:rsidR="000A5C4F">
        <w:t xml:space="preserve"> </w:t>
      </w:r>
      <w:r w:rsidRPr="00833C52">
        <w:t>all</w:t>
      </w:r>
      <w:r w:rsidR="000A5C4F">
        <w:t xml:space="preserve"> </w:t>
      </w:r>
      <w:r w:rsidRPr="00833C52">
        <w:t>patients</w:t>
      </w:r>
      <w:r w:rsidR="000A5C4F">
        <w:t xml:space="preserve"> </w:t>
      </w:r>
      <w:r w:rsidRPr="00833C52">
        <w:t>with</w:t>
      </w:r>
      <w:r w:rsidR="000A5C4F">
        <w:t xml:space="preserve"> </w:t>
      </w:r>
      <w:r w:rsidRPr="00833C52">
        <w:t>non-familial</w:t>
      </w:r>
      <w:r w:rsidR="000A5C4F">
        <w:t xml:space="preserve"> </w:t>
      </w:r>
      <w:r w:rsidRPr="00833C52">
        <w:t>hypercholesterolaemia,</w:t>
      </w:r>
      <w:r w:rsidR="000A5C4F">
        <w:t xml:space="preserve"> </w:t>
      </w:r>
      <w:r w:rsidRPr="00833C52">
        <w:t>including</w:t>
      </w:r>
      <w:r w:rsidR="000A5C4F">
        <w:t xml:space="preserve"> </w:t>
      </w:r>
      <w:r w:rsidRPr="00833C52">
        <w:t>those</w:t>
      </w:r>
      <w:r w:rsidR="000A5C4F">
        <w:t xml:space="preserve"> </w:t>
      </w:r>
      <w:r w:rsidRPr="00833C52">
        <w:t>without</w:t>
      </w:r>
      <w:r w:rsidR="000A5C4F">
        <w:t xml:space="preserve"> </w:t>
      </w:r>
      <w:r w:rsidRPr="00833C52">
        <w:t>clinical</w:t>
      </w:r>
      <w:r w:rsidR="000A5C4F">
        <w:t xml:space="preserve"> </w:t>
      </w:r>
      <w:r w:rsidRPr="00833C52">
        <w:t>atherosclerotic</w:t>
      </w:r>
      <w:r w:rsidR="000A5C4F">
        <w:t xml:space="preserve"> </w:t>
      </w:r>
      <w:r w:rsidRPr="00833C52">
        <w:t>cardiovascular</w:t>
      </w:r>
      <w:r w:rsidR="000A5C4F">
        <w:t xml:space="preserve"> </w:t>
      </w:r>
      <w:r w:rsidRPr="00833C52">
        <w:t>disease</w:t>
      </w:r>
      <w:r w:rsidR="00224853">
        <w:t>.</w:t>
      </w:r>
    </w:p>
    <w:p w:rsidR="00224853" w:rsidRDefault="00833C52" w:rsidP="00483F76">
      <w:r w:rsidRPr="00833C52">
        <w:t>The</w:t>
      </w:r>
      <w:r w:rsidR="000A5C4F">
        <w:t xml:space="preserve"> </w:t>
      </w:r>
      <w:r w:rsidRPr="00833C52">
        <w:t>ACM</w:t>
      </w:r>
      <w:r w:rsidR="000A5C4F">
        <w:t xml:space="preserve"> </w:t>
      </w:r>
      <w:r w:rsidRPr="00833C52">
        <w:t>noted</w:t>
      </w:r>
      <w:r w:rsidR="000A5C4F">
        <w:t xml:space="preserve"> </w:t>
      </w:r>
      <w:r w:rsidRPr="00833C52">
        <w:t>there</w:t>
      </w:r>
      <w:r w:rsidR="000A5C4F">
        <w:t xml:space="preserve"> </w:t>
      </w:r>
      <w:r w:rsidRPr="00833C52">
        <w:t>was</w:t>
      </w:r>
      <w:r w:rsidR="000A5C4F">
        <w:t xml:space="preserve"> </w:t>
      </w:r>
      <w:r w:rsidRPr="00833C52">
        <w:t>not</w:t>
      </w:r>
      <w:r w:rsidR="000A5C4F">
        <w:t xml:space="preserve"> </w:t>
      </w:r>
      <w:r w:rsidRPr="00833C52">
        <w:t>sufficient</w:t>
      </w:r>
      <w:r w:rsidR="000A5C4F">
        <w:t xml:space="preserve"> </w:t>
      </w:r>
      <w:r w:rsidRPr="00833C52">
        <w:t>data</w:t>
      </w:r>
      <w:r w:rsidR="000A5C4F">
        <w:t xml:space="preserve"> </w:t>
      </w:r>
      <w:r w:rsidRPr="00833C52">
        <w:t>to</w:t>
      </w:r>
      <w:r w:rsidR="000A5C4F">
        <w:t xml:space="preserve"> </w:t>
      </w:r>
      <w:r w:rsidRPr="00833C52">
        <w:t>support</w:t>
      </w:r>
      <w:r w:rsidR="000A5C4F">
        <w:t xml:space="preserve"> </w:t>
      </w:r>
      <w:r w:rsidRPr="00833C52">
        <w:t>the</w:t>
      </w:r>
      <w:r w:rsidR="000A5C4F">
        <w:t xml:space="preserve"> </w:t>
      </w:r>
      <w:r w:rsidRPr="00833C52">
        <w:t>inclusion</w:t>
      </w:r>
      <w:r w:rsidR="000A5C4F">
        <w:t xml:space="preserve"> </w:t>
      </w:r>
      <w:r w:rsidRPr="00833C52">
        <w:t>of</w:t>
      </w:r>
      <w:r w:rsidR="000A5C4F">
        <w:t xml:space="preserve"> </w:t>
      </w:r>
      <w:r w:rsidRPr="00833C52">
        <w:t>all</w:t>
      </w:r>
      <w:r w:rsidR="000A5C4F">
        <w:t xml:space="preserve"> </w:t>
      </w:r>
      <w:r w:rsidRPr="00833C52">
        <w:t>patients</w:t>
      </w:r>
      <w:r w:rsidR="000A5C4F">
        <w:t xml:space="preserve"> </w:t>
      </w:r>
      <w:r w:rsidRPr="00833C52">
        <w:t>with</w:t>
      </w:r>
      <w:r w:rsidR="000A5C4F">
        <w:t xml:space="preserve"> </w:t>
      </w:r>
      <w:r w:rsidRPr="00833C52">
        <w:t>non-familial</w:t>
      </w:r>
      <w:r w:rsidR="000A5C4F">
        <w:t xml:space="preserve"> </w:t>
      </w:r>
      <w:r w:rsidRPr="00833C52">
        <w:t>hypercholesterolaemia</w:t>
      </w:r>
      <w:r w:rsidR="00224853">
        <w:t>.</w:t>
      </w:r>
    </w:p>
    <w:p w:rsidR="00224853" w:rsidRDefault="00833C52" w:rsidP="00B24CA8">
      <w:pPr>
        <w:pStyle w:val="Numberbullet2"/>
      </w:pPr>
      <w:r w:rsidRPr="00833C52">
        <w:t>The</w:t>
      </w:r>
      <w:r w:rsidR="000A5C4F">
        <w:t xml:space="preserve"> </w:t>
      </w:r>
      <w:r w:rsidRPr="00833C52">
        <w:t>sponsor</w:t>
      </w:r>
      <w:r w:rsidR="000A5C4F">
        <w:t xml:space="preserve"> </w:t>
      </w:r>
      <w:r w:rsidRPr="00833C52">
        <w:t>has</w:t>
      </w:r>
      <w:r w:rsidR="000A5C4F">
        <w:t xml:space="preserve"> </w:t>
      </w:r>
      <w:r w:rsidRPr="00833C52">
        <w:t>requested</w:t>
      </w:r>
      <w:r w:rsidR="000A5C4F">
        <w:t xml:space="preserve"> </w:t>
      </w:r>
      <w:r w:rsidRPr="00833C52">
        <w:t>alirocumab</w:t>
      </w:r>
      <w:r w:rsidR="000A5C4F">
        <w:t xml:space="preserve"> </w:t>
      </w:r>
      <w:r w:rsidRPr="00833C52">
        <w:t>for</w:t>
      </w:r>
      <w:r w:rsidR="000A5C4F">
        <w:t xml:space="preserve"> </w:t>
      </w:r>
      <w:r w:rsidRPr="00833C52">
        <w:t>the</w:t>
      </w:r>
      <w:r w:rsidR="000A5C4F">
        <w:t xml:space="preserve"> </w:t>
      </w:r>
      <w:r w:rsidRPr="00833C52">
        <w:t>use</w:t>
      </w:r>
      <w:r w:rsidR="000A5C4F">
        <w:t xml:space="preserve"> </w:t>
      </w:r>
      <w:r w:rsidRPr="00833C52">
        <w:t>in</w:t>
      </w:r>
      <w:r w:rsidR="000A5C4F">
        <w:t xml:space="preserve"> </w:t>
      </w:r>
      <w:r w:rsidRPr="00833C52">
        <w:t>patients</w:t>
      </w:r>
      <w:r w:rsidR="000A5C4F">
        <w:t xml:space="preserve"> </w:t>
      </w:r>
      <w:r w:rsidRPr="00833C52">
        <w:t>with</w:t>
      </w:r>
      <w:r w:rsidR="000A5C4F">
        <w:t xml:space="preserve"> </w:t>
      </w:r>
      <w:r w:rsidRPr="00833C52">
        <w:t>mixed</w:t>
      </w:r>
      <w:r w:rsidR="000A5C4F">
        <w:t xml:space="preserve"> </w:t>
      </w:r>
      <w:r w:rsidRPr="00833C52">
        <w:t>dyslipidaemia.</w:t>
      </w:r>
      <w:r w:rsidR="000A5C4F">
        <w:t xml:space="preserve"> </w:t>
      </w:r>
      <w:r w:rsidRPr="00833C52">
        <w:t>Please</w:t>
      </w:r>
      <w:r w:rsidR="000A5C4F">
        <w:t xml:space="preserve"> </w:t>
      </w:r>
      <w:r w:rsidRPr="00833C52">
        <w:t>comment</w:t>
      </w:r>
      <w:r w:rsidR="000A5C4F">
        <w:t xml:space="preserve"> </w:t>
      </w:r>
      <w:r w:rsidRPr="00833C52">
        <w:t>on</w:t>
      </w:r>
      <w:r w:rsidR="000A5C4F">
        <w:t xml:space="preserve"> </w:t>
      </w:r>
      <w:r w:rsidRPr="00833C52">
        <w:t>the</w:t>
      </w:r>
      <w:r w:rsidR="000A5C4F">
        <w:t xml:space="preserve"> </w:t>
      </w:r>
      <w:r w:rsidRPr="00833C52">
        <w:t>efficacy</w:t>
      </w:r>
      <w:r w:rsidR="000A5C4F">
        <w:t xml:space="preserve"> </w:t>
      </w:r>
      <w:r w:rsidRPr="00833C52">
        <w:t>and</w:t>
      </w:r>
      <w:r w:rsidR="000A5C4F">
        <w:t xml:space="preserve"> </w:t>
      </w:r>
      <w:r w:rsidRPr="00833C52">
        <w:t>safety</w:t>
      </w:r>
      <w:r w:rsidR="000A5C4F">
        <w:t xml:space="preserve"> </w:t>
      </w:r>
      <w:r w:rsidRPr="00833C52">
        <w:t>of</w:t>
      </w:r>
      <w:r w:rsidR="000A5C4F">
        <w:t xml:space="preserve"> </w:t>
      </w:r>
      <w:r w:rsidRPr="00833C52">
        <w:t>alirocumab</w:t>
      </w:r>
      <w:r w:rsidR="000A5C4F">
        <w:t xml:space="preserve"> </w:t>
      </w:r>
      <w:r w:rsidRPr="00833C52">
        <w:t>to</w:t>
      </w:r>
      <w:r w:rsidR="000A5C4F">
        <w:t xml:space="preserve"> </w:t>
      </w:r>
      <w:r w:rsidRPr="00833C52">
        <w:t>support</w:t>
      </w:r>
      <w:r w:rsidR="000A5C4F">
        <w:t xml:space="preserve"> </w:t>
      </w:r>
      <w:r w:rsidRPr="00833C52">
        <w:t>the</w:t>
      </w:r>
      <w:r w:rsidR="000A5C4F">
        <w:t xml:space="preserve"> </w:t>
      </w:r>
      <w:r w:rsidRPr="00833C52">
        <w:t>treatment</w:t>
      </w:r>
      <w:r w:rsidR="000A5C4F">
        <w:t xml:space="preserve"> </w:t>
      </w:r>
      <w:r w:rsidRPr="00833C52">
        <w:t>of</w:t>
      </w:r>
      <w:r w:rsidR="000A5C4F">
        <w:t xml:space="preserve"> </w:t>
      </w:r>
      <w:r w:rsidRPr="00833C52">
        <w:t>patients</w:t>
      </w:r>
      <w:r w:rsidR="000A5C4F">
        <w:t xml:space="preserve"> </w:t>
      </w:r>
      <w:r w:rsidRPr="00833C52">
        <w:t>with</w:t>
      </w:r>
      <w:r w:rsidR="000A5C4F">
        <w:t xml:space="preserve"> </w:t>
      </w:r>
      <w:r w:rsidRPr="00833C52">
        <w:t>mixed</w:t>
      </w:r>
      <w:r w:rsidR="000A5C4F">
        <w:t xml:space="preserve"> </w:t>
      </w:r>
      <w:r w:rsidRPr="00833C52">
        <w:t>dyslipidaemia,</w:t>
      </w:r>
      <w:r w:rsidR="000A5C4F">
        <w:t xml:space="preserve"> </w:t>
      </w:r>
      <w:r w:rsidRPr="00833C52">
        <w:t>as</w:t>
      </w:r>
      <w:r w:rsidR="000A5C4F">
        <w:t xml:space="preserve"> </w:t>
      </w:r>
      <w:r w:rsidRPr="00833C52">
        <w:t>distinct</w:t>
      </w:r>
      <w:r w:rsidR="000A5C4F">
        <w:t xml:space="preserve"> </w:t>
      </w:r>
      <w:r w:rsidRPr="00833C52">
        <w:t>from</w:t>
      </w:r>
      <w:r w:rsidR="000A5C4F">
        <w:t xml:space="preserve"> </w:t>
      </w:r>
      <w:r w:rsidRPr="00833C52">
        <w:t>other</w:t>
      </w:r>
      <w:r w:rsidR="000A5C4F">
        <w:t xml:space="preserve"> </w:t>
      </w:r>
      <w:r w:rsidRPr="00833C52">
        <w:t>causes</w:t>
      </w:r>
      <w:r w:rsidR="000A5C4F">
        <w:t xml:space="preserve"> </w:t>
      </w:r>
      <w:r w:rsidRPr="00833C52">
        <w:t>of</w:t>
      </w:r>
      <w:r w:rsidR="000A5C4F">
        <w:t xml:space="preserve"> </w:t>
      </w:r>
      <w:r w:rsidRPr="00833C52">
        <w:t>hypercholesterolaemia</w:t>
      </w:r>
      <w:r w:rsidR="00224853">
        <w:t>.</w:t>
      </w:r>
    </w:p>
    <w:p w:rsidR="00224853" w:rsidRDefault="00833C52" w:rsidP="00483F76">
      <w:r w:rsidRPr="00833C52">
        <w:lastRenderedPageBreak/>
        <w:t>The</w:t>
      </w:r>
      <w:r w:rsidR="000A5C4F">
        <w:t xml:space="preserve"> </w:t>
      </w:r>
      <w:r w:rsidRPr="00833C52">
        <w:t>ACM</w:t>
      </w:r>
      <w:r w:rsidR="000A5C4F">
        <w:t xml:space="preserve"> </w:t>
      </w:r>
      <w:r w:rsidRPr="00833C52">
        <w:t>agreed</w:t>
      </w:r>
      <w:r w:rsidR="000A5C4F">
        <w:t xml:space="preserve"> </w:t>
      </w:r>
      <w:r w:rsidRPr="00833C52">
        <w:t>that</w:t>
      </w:r>
      <w:r w:rsidR="000A5C4F">
        <w:t xml:space="preserve"> </w:t>
      </w:r>
      <w:r w:rsidRPr="00833C52">
        <w:t>if</w:t>
      </w:r>
      <w:r w:rsidR="000A5C4F">
        <w:t xml:space="preserve"> </w:t>
      </w:r>
      <w:r w:rsidRPr="00833C52">
        <w:t>the</w:t>
      </w:r>
      <w:r w:rsidR="000A5C4F">
        <w:t xml:space="preserve"> </w:t>
      </w:r>
      <w:r w:rsidRPr="00833C52">
        <w:t>patient</w:t>
      </w:r>
      <w:r w:rsidR="000A5C4F">
        <w:t xml:space="preserve"> </w:t>
      </w:r>
      <w:r w:rsidRPr="00833C52">
        <w:t>group</w:t>
      </w:r>
      <w:r w:rsidR="000A5C4F">
        <w:t xml:space="preserve"> </w:t>
      </w:r>
      <w:r w:rsidRPr="00833C52">
        <w:t>was</w:t>
      </w:r>
      <w:r w:rsidR="000A5C4F">
        <w:t xml:space="preserve"> </w:t>
      </w:r>
      <w:r w:rsidRPr="00833C52">
        <w:t>at</w:t>
      </w:r>
      <w:r w:rsidR="000A5C4F">
        <w:t xml:space="preserve"> </w:t>
      </w:r>
      <w:r w:rsidRPr="00833C52">
        <w:t>very</w:t>
      </w:r>
      <w:r w:rsidR="000A5C4F">
        <w:t xml:space="preserve"> </w:t>
      </w:r>
      <w:r w:rsidRPr="00833C52">
        <w:t>high/high</w:t>
      </w:r>
      <w:r w:rsidR="000A5C4F">
        <w:t xml:space="preserve"> </w:t>
      </w:r>
      <w:r w:rsidRPr="00833C52">
        <w:t>risk</w:t>
      </w:r>
      <w:r w:rsidR="000A5C4F">
        <w:t xml:space="preserve"> </w:t>
      </w:r>
      <w:r w:rsidRPr="00833C52">
        <w:t>only</w:t>
      </w:r>
      <w:r w:rsidR="000A5C4F">
        <w:t xml:space="preserve"> </w:t>
      </w:r>
      <w:r w:rsidRPr="00833C52">
        <w:t>for</w:t>
      </w:r>
      <w:r w:rsidR="000A5C4F">
        <w:t xml:space="preserve"> </w:t>
      </w:r>
      <w:r w:rsidRPr="00833C52">
        <w:t>cardiovascular</w:t>
      </w:r>
      <w:r w:rsidR="000A5C4F">
        <w:t xml:space="preserve"> </w:t>
      </w:r>
      <w:r w:rsidRPr="00833C52">
        <w:t>event</w:t>
      </w:r>
      <w:r w:rsidR="000A5C4F">
        <w:t xml:space="preserve"> </w:t>
      </w:r>
      <w:r w:rsidRPr="00833C52">
        <w:t>and</w:t>
      </w:r>
      <w:r w:rsidR="000A5C4F">
        <w:t xml:space="preserve"> </w:t>
      </w:r>
      <w:r w:rsidRPr="00833C52">
        <w:t>mixed</w:t>
      </w:r>
      <w:r w:rsidR="000A5C4F">
        <w:t xml:space="preserve"> </w:t>
      </w:r>
      <w:r w:rsidRPr="00833C52">
        <w:t>dyslipidaemia</w:t>
      </w:r>
      <w:r w:rsidR="000A5C4F">
        <w:t xml:space="preserve"> </w:t>
      </w:r>
      <w:r w:rsidRPr="00833C52">
        <w:t>then</w:t>
      </w:r>
      <w:r w:rsidR="000A5C4F">
        <w:t xml:space="preserve"> </w:t>
      </w:r>
      <w:r w:rsidRPr="00833C52">
        <w:t>the</w:t>
      </w:r>
      <w:r w:rsidR="000A5C4F">
        <w:t xml:space="preserve"> </w:t>
      </w:r>
      <w:r w:rsidRPr="00833C52">
        <w:t>efficacy</w:t>
      </w:r>
      <w:r w:rsidR="000A5C4F">
        <w:t xml:space="preserve"> </w:t>
      </w:r>
      <w:r w:rsidRPr="00833C52">
        <w:t>and</w:t>
      </w:r>
      <w:r w:rsidR="000A5C4F">
        <w:t xml:space="preserve"> </w:t>
      </w:r>
      <w:r w:rsidRPr="00833C52">
        <w:t>safety</w:t>
      </w:r>
      <w:r w:rsidR="000A5C4F">
        <w:t xml:space="preserve"> </w:t>
      </w:r>
      <w:r w:rsidRPr="00833C52">
        <w:t>data</w:t>
      </w:r>
      <w:r w:rsidR="000A5C4F">
        <w:t xml:space="preserve"> </w:t>
      </w:r>
      <w:r w:rsidRPr="00833C52">
        <w:t>provided</w:t>
      </w:r>
      <w:r w:rsidR="000A5C4F">
        <w:t xml:space="preserve"> </w:t>
      </w:r>
      <w:r w:rsidRPr="00833C52">
        <w:t>for</w:t>
      </w:r>
      <w:r w:rsidR="000A5C4F">
        <w:t xml:space="preserve"> </w:t>
      </w:r>
      <w:r w:rsidRPr="00833C52">
        <w:t>this</w:t>
      </w:r>
      <w:r w:rsidR="000A5C4F">
        <w:t xml:space="preserve"> </w:t>
      </w:r>
      <w:r w:rsidRPr="00833C52">
        <w:t>submission</w:t>
      </w:r>
      <w:r w:rsidR="000A5C4F">
        <w:t xml:space="preserve"> </w:t>
      </w:r>
      <w:r w:rsidRPr="00833C52">
        <w:t>of</w:t>
      </w:r>
      <w:r w:rsidR="000A5C4F">
        <w:t xml:space="preserve"> </w:t>
      </w:r>
      <w:r w:rsidRPr="00833C52">
        <w:t>alirocumab</w:t>
      </w:r>
      <w:r w:rsidR="000A5C4F">
        <w:t xml:space="preserve"> </w:t>
      </w:r>
      <w:r w:rsidRPr="00833C52">
        <w:t>was</w:t>
      </w:r>
      <w:r w:rsidR="000A5C4F">
        <w:t xml:space="preserve"> </w:t>
      </w:r>
      <w:r w:rsidRPr="00833C52">
        <w:t>supportive</w:t>
      </w:r>
      <w:r w:rsidR="000A5C4F">
        <w:t xml:space="preserve"> </w:t>
      </w:r>
      <w:r w:rsidRPr="00833C52">
        <w:t>of</w:t>
      </w:r>
      <w:r w:rsidR="000A5C4F">
        <w:t xml:space="preserve"> </w:t>
      </w:r>
      <w:r w:rsidRPr="00833C52">
        <w:t>the</w:t>
      </w:r>
      <w:r w:rsidR="000A5C4F">
        <w:t xml:space="preserve"> </w:t>
      </w:r>
      <w:r w:rsidRPr="00833C52">
        <w:t>treatment</w:t>
      </w:r>
      <w:r w:rsidR="000A5C4F">
        <w:t xml:space="preserve"> </w:t>
      </w:r>
      <w:r w:rsidRPr="00833C52">
        <w:t>for</w:t>
      </w:r>
      <w:r w:rsidR="000A5C4F">
        <w:t xml:space="preserve"> </w:t>
      </w:r>
      <w:r w:rsidRPr="00833C52">
        <w:t>that</w:t>
      </w:r>
      <w:r w:rsidR="000A5C4F">
        <w:t xml:space="preserve"> </w:t>
      </w:r>
      <w:r w:rsidRPr="00833C52">
        <w:t>patient</w:t>
      </w:r>
      <w:r w:rsidR="000A5C4F">
        <w:t xml:space="preserve"> </w:t>
      </w:r>
      <w:r w:rsidRPr="00833C52">
        <w:t>group</w:t>
      </w:r>
      <w:r w:rsidR="00224853">
        <w:t>.</w:t>
      </w:r>
    </w:p>
    <w:p w:rsidR="00833C52" w:rsidRPr="00833C52" w:rsidRDefault="00833C52" w:rsidP="00B24CA8">
      <w:pPr>
        <w:pStyle w:val="Numberbullet2"/>
      </w:pPr>
      <w:r w:rsidRPr="00833C52">
        <w:t>The</w:t>
      </w:r>
      <w:r w:rsidR="000A5C4F">
        <w:t xml:space="preserve"> </w:t>
      </w:r>
      <w:r w:rsidRPr="00833C52">
        <w:t>sponsor</w:t>
      </w:r>
      <w:r w:rsidR="000A5C4F">
        <w:t xml:space="preserve"> </w:t>
      </w:r>
      <w:r w:rsidRPr="00833C52">
        <w:t>proposes</w:t>
      </w:r>
      <w:r w:rsidR="000A5C4F">
        <w:t xml:space="preserve"> </w:t>
      </w:r>
      <w:r w:rsidRPr="00833C52">
        <w:t>to</w:t>
      </w:r>
      <w:r w:rsidR="000A5C4F">
        <w:t xml:space="preserve"> </w:t>
      </w:r>
      <w:r w:rsidRPr="00833C52">
        <w:t>include</w:t>
      </w:r>
      <w:r w:rsidR="000A5C4F">
        <w:t xml:space="preserve"> </w:t>
      </w:r>
      <w:r w:rsidRPr="00833C52">
        <w:t>patients</w:t>
      </w:r>
      <w:r w:rsidR="000A5C4F">
        <w:t xml:space="preserve"> </w:t>
      </w:r>
      <w:r w:rsidRPr="00833C52">
        <w:t>in</w:t>
      </w:r>
      <w:r w:rsidR="000A5C4F">
        <w:t xml:space="preserve"> </w:t>
      </w:r>
      <w:r w:rsidRPr="00833C52">
        <w:t>the</w:t>
      </w:r>
      <w:r w:rsidR="000A5C4F">
        <w:t xml:space="preserve"> </w:t>
      </w:r>
      <w:r w:rsidRPr="00833C52">
        <w:t>indication</w:t>
      </w:r>
      <w:r w:rsidR="000A5C4F">
        <w:t xml:space="preserve"> </w:t>
      </w:r>
      <w:r w:rsidRPr="00833C52">
        <w:t>for</w:t>
      </w:r>
      <w:r w:rsidR="000A5C4F">
        <w:t xml:space="preserve"> </w:t>
      </w:r>
      <w:r w:rsidRPr="00833C52">
        <w:t>whom</w:t>
      </w:r>
      <w:r w:rsidR="000A5C4F">
        <w:t xml:space="preserve"> </w:t>
      </w:r>
      <w:r w:rsidRPr="00833C52">
        <w:t>a</w:t>
      </w:r>
      <w:r w:rsidR="000A5C4F">
        <w:t xml:space="preserve"> </w:t>
      </w:r>
      <w:r w:rsidRPr="00833C52">
        <w:t>statin</w:t>
      </w:r>
      <w:r w:rsidR="000A5C4F">
        <w:t xml:space="preserve"> </w:t>
      </w:r>
      <w:r w:rsidRPr="00833C52">
        <w:t>is</w:t>
      </w:r>
      <w:r w:rsidR="000A5C4F">
        <w:t xml:space="preserve"> </w:t>
      </w:r>
      <w:r w:rsidRPr="00833C52">
        <w:t>contraindicated.</w:t>
      </w:r>
      <w:r w:rsidR="000A5C4F">
        <w:t xml:space="preserve"> </w:t>
      </w:r>
      <w:r w:rsidRPr="00833C52">
        <w:t>Typical</w:t>
      </w:r>
      <w:r w:rsidR="000A5C4F">
        <w:t xml:space="preserve"> </w:t>
      </w:r>
      <w:r w:rsidRPr="00833C52">
        <w:t>contraindications</w:t>
      </w:r>
      <w:r w:rsidR="000A5C4F">
        <w:t xml:space="preserve"> </w:t>
      </w:r>
      <w:r w:rsidRPr="00833C52">
        <w:t>for</w:t>
      </w:r>
      <w:r w:rsidR="000A5C4F">
        <w:t xml:space="preserve"> </w:t>
      </w:r>
      <w:r w:rsidRPr="00833C52">
        <w:t>a</w:t>
      </w:r>
      <w:r w:rsidR="000A5C4F">
        <w:t xml:space="preserve"> </w:t>
      </w:r>
      <w:r w:rsidRPr="00833C52">
        <w:t>statin</w:t>
      </w:r>
      <w:r w:rsidR="000A5C4F">
        <w:t xml:space="preserve"> </w:t>
      </w:r>
      <w:r w:rsidRPr="00833C52">
        <w:t>include</w:t>
      </w:r>
      <w:r w:rsidR="000A5C4F">
        <w:t xml:space="preserve"> </w:t>
      </w:r>
      <w:r w:rsidRPr="00833C52">
        <w:t>hypersensitivity</w:t>
      </w:r>
      <w:r w:rsidR="000A5C4F">
        <w:t xml:space="preserve"> </w:t>
      </w:r>
      <w:r w:rsidRPr="00833C52">
        <w:t>to</w:t>
      </w:r>
      <w:r w:rsidR="000A5C4F">
        <w:t xml:space="preserve"> </w:t>
      </w:r>
      <w:r w:rsidRPr="00833C52">
        <w:t>statins,</w:t>
      </w:r>
      <w:r w:rsidR="000A5C4F">
        <w:t xml:space="preserve"> </w:t>
      </w:r>
      <w:r w:rsidRPr="00833C52">
        <w:t>active</w:t>
      </w:r>
      <w:r w:rsidR="000A5C4F">
        <w:t xml:space="preserve"> </w:t>
      </w:r>
      <w:r w:rsidRPr="00833C52">
        <w:t>liver</w:t>
      </w:r>
      <w:r w:rsidR="000A5C4F">
        <w:t xml:space="preserve"> </w:t>
      </w:r>
      <w:r w:rsidRPr="00833C52">
        <w:t>disease</w:t>
      </w:r>
      <w:r w:rsidR="000A5C4F">
        <w:t xml:space="preserve"> </w:t>
      </w:r>
      <w:r w:rsidRPr="00833C52">
        <w:t>or</w:t>
      </w:r>
      <w:r w:rsidR="000A5C4F">
        <w:t xml:space="preserve"> </w:t>
      </w:r>
      <w:r w:rsidRPr="00833C52">
        <w:t>unexplained</w:t>
      </w:r>
      <w:r w:rsidR="000A5C4F">
        <w:t xml:space="preserve"> </w:t>
      </w:r>
      <w:r w:rsidRPr="00833C52">
        <w:t>elevations</w:t>
      </w:r>
      <w:r w:rsidR="000A5C4F">
        <w:t xml:space="preserve"> </w:t>
      </w:r>
      <w:r w:rsidRPr="00833C52">
        <w:t>of</w:t>
      </w:r>
      <w:r w:rsidR="000A5C4F">
        <w:t xml:space="preserve"> </w:t>
      </w:r>
      <w:r w:rsidRPr="00833C52">
        <w:t>serum</w:t>
      </w:r>
      <w:r w:rsidR="000A5C4F">
        <w:t xml:space="preserve"> </w:t>
      </w:r>
      <w:r w:rsidRPr="00833C52">
        <w:t>transaminases,</w:t>
      </w:r>
      <w:r w:rsidR="000A5C4F">
        <w:t xml:space="preserve"> </w:t>
      </w:r>
      <w:r w:rsidRPr="00833C52">
        <w:t>pregnancy</w:t>
      </w:r>
      <w:r w:rsidR="000A5C4F">
        <w:t xml:space="preserve"> </w:t>
      </w:r>
      <w:r w:rsidRPr="00833C52">
        <w:t>and</w:t>
      </w:r>
      <w:r w:rsidR="000A5C4F">
        <w:t xml:space="preserve"> </w:t>
      </w:r>
      <w:r w:rsidRPr="00833C52">
        <w:t>lactation</w:t>
      </w:r>
      <w:r w:rsidR="000A5C4F">
        <w:t xml:space="preserve"> </w:t>
      </w:r>
      <w:r w:rsidRPr="00833C52">
        <w:t>and</w:t>
      </w:r>
      <w:r w:rsidR="000A5C4F">
        <w:t xml:space="preserve"> </w:t>
      </w:r>
      <w:r w:rsidRPr="00833C52">
        <w:t>the</w:t>
      </w:r>
      <w:r w:rsidR="000A5C4F">
        <w:t xml:space="preserve"> </w:t>
      </w:r>
      <w:r w:rsidRPr="00833C52">
        <w:t>concomitant</w:t>
      </w:r>
      <w:r w:rsidR="000A5C4F">
        <w:t xml:space="preserve"> </w:t>
      </w:r>
      <w:r w:rsidRPr="00833C52">
        <w:t>use</w:t>
      </w:r>
      <w:r w:rsidR="000A5C4F">
        <w:t xml:space="preserve"> </w:t>
      </w:r>
      <w:r w:rsidRPr="00833C52">
        <w:t>with</w:t>
      </w:r>
      <w:r w:rsidR="000A5C4F">
        <w:t xml:space="preserve"> </w:t>
      </w:r>
      <w:proofErr w:type="spellStart"/>
      <w:r w:rsidRPr="00833C52">
        <w:t>fusidic</w:t>
      </w:r>
      <w:proofErr w:type="spellEnd"/>
      <w:r w:rsidR="000A5C4F">
        <w:t xml:space="preserve"> </w:t>
      </w:r>
      <w:r w:rsidRPr="00833C52">
        <w:t>acid.</w:t>
      </w:r>
      <w:r w:rsidR="000A5C4F">
        <w:t xml:space="preserve"> </w:t>
      </w:r>
      <w:r w:rsidRPr="00833C52">
        <w:t>Has</w:t>
      </w:r>
      <w:r w:rsidR="000A5C4F">
        <w:t xml:space="preserve"> </w:t>
      </w:r>
      <w:r w:rsidRPr="00833C52">
        <w:t>sufficient</w:t>
      </w:r>
      <w:r w:rsidR="000A5C4F">
        <w:t xml:space="preserve"> </w:t>
      </w:r>
      <w:r w:rsidRPr="00833C52">
        <w:t>evidence</w:t>
      </w:r>
      <w:r w:rsidR="000A5C4F">
        <w:t xml:space="preserve"> </w:t>
      </w:r>
      <w:r w:rsidRPr="00833C52">
        <w:t>been</w:t>
      </w:r>
      <w:r w:rsidR="000A5C4F">
        <w:t xml:space="preserve"> </w:t>
      </w:r>
      <w:r w:rsidRPr="00833C52">
        <w:t>provided</w:t>
      </w:r>
      <w:r w:rsidR="000A5C4F">
        <w:t xml:space="preserve"> </w:t>
      </w:r>
      <w:r w:rsidRPr="00833C52">
        <w:t>to</w:t>
      </w:r>
      <w:r w:rsidR="000A5C4F">
        <w:t xml:space="preserve"> </w:t>
      </w:r>
      <w:r w:rsidRPr="00833C52">
        <w:t>support</w:t>
      </w:r>
      <w:r w:rsidR="000A5C4F">
        <w:t xml:space="preserve"> </w:t>
      </w:r>
      <w:r w:rsidRPr="00833C52">
        <w:t>the</w:t>
      </w:r>
      <w:r w:rsidR="000A5C4F">
        <w:t xml:space="preserve"> </w:t>
      </w:r>
      <w:r w:rsidRPr="00833C52">
        <w:t>inclusion</w:t>
      </w:r>
      <w:r w:rsidR="000A5C4F">
        <w:t xml:space="preserve"> </w:t>
      </w:r>
      <w:r w:rsidRPr="00833C52">
        <w:t>of</w:t>
      </w:r>
      <w:r w:rsidR="000A5C4F">
        <w:t xml:space="preserve"> </w:t>
      </w:r>
      <w:r w:rsidRPr="00833C52">
        <w:t>these</w:t>
      </w:r>
      <w:r w:rsidR="000A5C4F">
        <w:t xml:space="preserve"> </w:t>
      </w:r>
      <w:r w:rsidRPr="00833C52">
        <w:t>populations</w:t>
      </w:r>
      <w:r w:rsidR="000A5C4F">
        <w:t xml:space="preserve"> </w:t>
      </w:r>
      <w:r w:rsidRPr="00833C52">
        <w:t>in</w:t>
      </w:r>
      <w:r w:rsidR="000A5C4F">
        <w:t xml:space="preserve"> </w:t>
      </w:r>
      <w:r w:rsidRPr="00833C52">
        <w:t>the</w:t>
      </w:r>
      <w:r w:rsidR="000A5C4F">
        <w:t xml:space="preserve"> </w:t>
      </w:r>
      <w:r w:rsidRPr="00833C52">
        <w:t>indication</w:t>
      </w:r>
      <w:r w:rsidR="000A5C4F">
        <w:t xml:space="preserve"> </w:t>
      </w:r>
      <w:r w:rsidRPr="00833C52">
        <w:t>for</w:t>
      </w:r>
      <w:r w:rsidR="000A5C4F">
        <w:t xml:space="preserve"> </w:t>
      </w:r>
      <w:r w:rsidRPr="00833C52">
        <w:t>alirocu</w:t>
      </w:r>
      <w:r w:rsidR="002D0F3D">
        <w:t>mab</w:t>
      </w:r>
      <w:r w:rsidR="000A5C4F">
        <w:t xml:space="preserve"> </w:t>
      </w:r>
      <w:r w:rsidR="002D0F3D">
        <w:t>as</w:t>
      </w:r>
      <w:r w:rsidR="000A5C4F">
        <w:t xml:space="preserve"> </w:t>
      </w:r>
      <w:r w:rsidR="002D0F3D">
        <w:t>proposed</w:t>
      </w:r>
      <w:r w:rsidR="000A5C4F">
        <w:t xml:space="preserve"> </w:t>
      </w:r>
      <w:r w:rsidR="002D0F3D">
        <w:t>by</w:t>
      </w:r>
      <w:r w:rsidR="000A5C4F">
        <w:t xml:space="preserve"> </w:t>
      </w:r>
      <w:r w:rsidR="002D0F3D">
        <w:t>the</w:t>
      </w:r>
      <w:r w:rsidR="000A5C4F">
        <w:t xml:space="preserve"> </w:t>
      </w:r>
      <w:r w:rsidR="002D0F3D">
        <w:t>sponsor?</w:t>
      </w:r>
    </w:p>
    <w:p w:rsidR="00224853" w:rsidRDefault="00833C52" w:rsidP="00833C52">
      <w:r w:rsidRPr="00833C52">
        <w:t>ACM</w:t>
      </w:r>
      <w:r w:rsidR="000A5C4F">
        <w:t xml:space="preserve"> </w:t>
      </w:r>
      <w:r w:rsidRPr="00833C52">
        <w:t>accepts</w:t>
      </w:r>
      <w:r w:rsidR="000A5C4F">
        <w:t xml:space="preserve"> </w:t>
      </w:r>
      <w:r w:rsidRPr="00833C52">
        <w:t>prescription</w:t>
      </w:r>
      <w:r w:rsidR="000A5C4F">
        <w:t xml:space="preserve"> </w:t>
      </w:r>
      <w:r w:rsidRPr="00833C52">
        <w:t>in</w:t>
      </w:r>
      <w:r w:rsidR="000A5C4F">
        <w:t xml:space="preserve"> </w:t>
      </w:r>
      <w:r w:rsidRPr="00833C52">
        <w:t>cases</w:t>
      </w:r>
      <w:r w:rsidR="000A5C4F">
        <w:t xml:space="preserve"> </w:t>
      </w:r>
      <w:r w:rsidRPr="00833C52">
        <w:t>where</w:t>
      </w:r>
      <w:r w:rsidR="000A5C4F">
        <w:t xml:space="preserve"> </w:t>
      </w:r>
      <w:r w:rsidRPr="00833C52">
        <w:t>a</w:t>
      </w:r>
      <w:r w:rsidR="000A5C4F">
        <w:t xml:space="preserve"> </w:t>
      </w:r>
      <w:r w:rsidRPr="00833C52">
        <w:t>statin</w:t>
      </w:r>
      <w:r w:rsidR="000A5C4F">
        <w:t xml:space="preserve"> </w:t>
      </w:r>
      <w:r w:rsidRPr="00833C52">
        <w:t>is</w:t>
      </w:r>
      <w:r w:rsidR="000A5C4F">
        <w:t xml:space="preserve"> </w:t>
      </w:r>
      <w:r w:rsidRPr="00833C52">
        <w:t>contraindicated</w:t>
      </w:r>
      <w:r w:rsidR="000A5C4F">
        <w:t xml:space="preserve"> </w:t>
      </w:r>
      <w:r w:rsidRPr="00833C52">
        <w:t>and</w:t>
      </w:r>
      <w:r w:rsidR="000A5C4F">
        <w:t xml:space="preserve"> </w:t>
      </w:r>
      <w:r w:rsidRPr="00833C52">
        <w:t>the</w:t>
      </w:r>
      <w:r w:rsidR="000A5C4F">
        <w:t xml:space="preserve"> </w:t>
      </w:r>
      <w:r w:rsidRPr="00833C52">
        <w:t>prescriber</w:t>
      </w:r>
      <w:r w:rsidR="000A5C4F">
        <w:t xml:space="preserve"> </w:t>
      </w:r>
      <w:r w:rsidRPr="00833C52">
        <w:t>believes</w:t>
      </w:r>
      <w:r w:rsidR="000A5C4F">
        <w:t xml:space="preserve"> </w:t>
      </w:r>
      <w:r w:rsidRPr="00833C52">
        <w:t>that</w:t>
      </w:r>
      <w:r w:rsidR="000A5C4F">
        <w:t xml:space="preserve"> </w:t>
      </w:r>
      <w:r w:rsidRPr="00833C52">
        <w:t>the</w:t>
      </w:r>
      <w:r w:rsidR="000A5C4F">
        <w:t xml:space="preserve"> </w:t>
      </w:r>
      <w:r w:rsidRPr="00833C52">
        <w:t>benefits</w:t>
      </w:r>
      <w:r w:rsidR="000A5C4F">
        <w:t xml:space="preserve"> </w:t>
      </w:r>
      <w:r w:rsidRPr="00833C52">
        <w:t>outweigh</w:t>
      </w:r>
      <w:r w:rsidR="000A5C4F">
        <w:t xml:space="preserve"> </w:t>
      </w:r>
      <w:r w:rsidRPr="00833C52">
        <w:t>the</w:t>
      </w:r>
      <w:r w:rsidR="000A5C4F">
        <w:t xml:space="preserve"> </w:t>
      </w:r>
      <w:r w:rsidRPr="00833C52">
        <w:t>risks,</w:t>
      </w:r>
      <w:r w:rsidR="000A5C4F">
        <w:t xml:space="preserve"> </w:t>
      </w:r>
      <w:r w:rsidRPr="00833C52">
        <w:t>recognising</w:t>
      </w:r>
      <w:r w:rsidR="000A5C4F">
        <w:t xml:space="preserve"> </w:t>
      </w:r>
      <w:r w:rsidRPr="00833C52">
        <w:t>an</w:t>
      </w:r>
      <w:r w:rsidR="000A5C4F">
        <w:t xml:space="preserve"> </w:t>
      </w:r>
      <w:r w:rsidRPr="00833C52">
        <w:t>absence</w:t>
      </w:r>
      <w:r w:rsidR="000A5C4F">
        <w:t xml:space="preserve"> </w:t>
      </w:r>
      <w:r w:rsidRPr="00833C52">
        <w:t>of</w:t>
      </w:r>
      <w:r w:rsidR="000A5C4F">
        <w:t xml:space="preserve"> </w:t>
      </w:r>
      <w:r w:rsidRPr="00833C52">
        <w:t>data</w:t>
      </w:r>
      <w:r w:rsidR="000A5C4F">
        <w:t xml:space="preserve"> </w:t>
      </w:r>
      <w:r w:rsidRPr="00833C52">
        <w:t>regarding</w:t>
      </w:r>
      <w:r w:rsidR="000A5C4F">
        <w:t xml:space="preserve"> </w:t>
      </w:r>
      <w:r w:rsidRPr="00833C52">
        <w:t>alirocumab</w:t>
      </w:r>
      <w:r w:rsidR="000A5C4F">
        <w:t xml:space="preserve"> </w:t>
      </w:r>
      <w:r w:rsidRPr="00833C52">
        <w:t>use</w:t>
      </w:r>
      <w:r w:rsidR="000A5C4F">
        <w:t xml:space="preserve"> </w:t>
      </w:r>
      <w:r w:rsidRPr="00833C52">
        <w:t>and</w:t>
      </w:r>
      <w:r w:rsidR="000A5C4F">
        <w:t xml:space="preserve"> </w:t>
      </w:r>
      <w:r w:rsidRPr="00833C52">
        <w:t>hypersensitivity</w:t>
      </w:r>
      <w:r w:rsidR="000A5C4F">
        <w:t xml:space="preserve"> </w:t>
      </w:r>
      <w:r w:rsidRPr="00833C52">
        <w:t>to</w:t>
      </w:r>
      <w:r w:rsidR="000A5C4F">
        <w:t xml:space="preserve"> </w:t>
      </w:r>
      <w:r w:rsidRPr="00833C52">
        <w:t>statins,</w:t>
      </w:r>
      <w:r w:rsidR="000A5C4F">
        <w:t xml:space="preserve"> </w:t>
      </w:r>
      <w:r w:rsidRPr="00833C52">
        <w:t>active</w:t>
      </w:r>
      <w:r w:rsidR="000A5C4F">
        <w:t xml:space="preserve"> </w:t>
      </w:r>
      <w:r w:rsidRPr="00833C52">
        <w:t>liver</w:t>
      </w:r>
      <w:r w:rsidR="000A5C4F">
        <w:t xml:space="preserve"> </w:t>
      </w:r>
      <w:r w:rsidRPr="00833C52">
        <w:t>disease</w:t>
      </w:r>
      <w:r w:rsidR="000A5C4F">
        <w:t xml:space="preserve"> </w:t>
      </w:r>
      <w:r w:rsidRPr="00833C52">
        <w:t>or</w:t>
      </w:r>
      <w:r w:rsidR="000A5C4F">
        <w:t xml:space="preserve"> </w:t>
      </w:r>
      <w:r w:rsidRPr="00833C52">
        <w:t>unexplained</w:t>
      </w:r>
      <w:r w:rsidR="000A5C4F">
        <w:t xml:space="preserve"> </w:t>
      </w:r>
      <w:r w:rsidRPr="00833C52">
        <w:t>elevations</w:t>
      </w:r>
      <w:r w:rsidR="000A5C4F">
        <w:t xml:space="preserve"> </w:t>
      </w:r>
      <w:r w:rsidRPr="00833C52">
        <w:t>of</w:t>
      </w:r>
      <w:r w:rsidR="000A5C4F">
        <w:t xml:space="preserve"> </w:t>
      </w:r>
      <w:r w:rsidRPr="00833C52">
        <w:t>serum</w:t>
      </w:r>
      <w:r w:rsidR="000A5C4F">
        <w:t xml:space="preserve"> </w:t>
      </w:r>
      <w:r w:rsidRPr="00833C52">
        <w:t>transaminases,</w:t>
      </w:r>
      <w:r w:rsidR="000A5C4F">
        <w:t xml:space="preserve"> </w:t>
      </w:r>
      <w:r w:rsidRPr="00833C52">
        <w:t>pregnancy</w:t>
      </w:r>
      <w:r w:rsidR="000A5C4F">
        <w:t xml:space="preserve"> </w:t>
      </w:r>
      <w:r w:rsidRPr="00833C52">
        <w:t>and</w:t>
      </w:r>
      <w:r w:rsidR="000A5C4F">
        <w:t xml:space="preserve"> </w:t>
      </w:r>
      <w:r w:rsidRPr="00833C52">
        <w:t>lactation</w:t>
      </w:r>
      <w:r w:rsidR="000A5C4F">
        <w:t xml:space="preserve"> </w:t>
      </w:r>
      <w:r w:rsidRPr="00833C52">
        <w:t>and</w:t>
      </w:r>
      <w:r w:rsidR="000A5C4F">
        <w:t xml:space="preserve"> </w:t>
      </w:r>
      <w:r w:rsidRPr="00833C52">
        <w:t>the</w:t>
      </w:r>
      <w:r w:rsidR="000A5C4F">
        <w:t xml:space="preserve"> </w:t>
      </w:r>
      <w:r w:rsidRPr="00833C52">
        <w:t>concomitant</w:t>
      </w:r>
      <w:r w:rsidR="000A5C4F">
        <w:t xml:space="preserve"> </w:t>
      </w:r>
      <w:r w:rsidRPr="00833C52">
        <w:t>use</w:t>
      </w:r>
      <w:r w:rsidR="000A5C4F">
        <w:t xml:space="preserve"> </w:t>
      </w:r>
      <w:r w:rsidRPr="00833C52">
        <w:t>with</w:t>
      </w:r>
      <w:r w:rsidR="000A5C4F">
        <w:t xml:space="preserve"> </w:t>
      </w:r>
      <w:proofErr w:type="spellStart"/>
      <w:r w:rsidRPr="00833C52">
        <w:t>fusidic</w:t>
      </w:r>
      <w:proofErr w:type="spellEnd"/>
      <w:r w:rsidR="000A5C4F">
        <w:t xml:space="preserve"> </w:t>
      </w:r>
      <w:r w:rsidRPr="00833C52">
        <w:t>acid</w:t>
      </w:r>
      <w:r w:rsidR="00224853">
        <w:t>.</w:t>
      </w:r>
    </w:p>
    <w:p w:rsidR="00833C52" w:rsidRPr="00833C52" w:rsidRDefault="00833C52" w:rsidP="003E1E2A">
      <w:pPr>
        <w:pStyle w:val="Numberbullet0"/>
      </w:pPr>
      <w:r w:rsidRPr="00833C52">
        <w:t>Please</w:t>
      </w:r>
      <w:r w:rsidR="000A5C4F">
        <w:t xml:space="preserve"> </w:t>
      </w:r>
      <w:r w:rsidRPr="00833C52">
        <w:t>comment</w:t>
      </w:r>
      <w:r w:rsidR="000A5C4F">
        <w:t xml:space="preserve"> </w:t>
      </w:r>
      <w:r w:rsidRPr="00833C52">
        <w:t>on</w:t>
      </w:r>
      <w:r w:rsidR="000A5C4F">
        <w:t xml:space="preserve"> </w:t>
      </w:r>
      <w:r w:rsidRPr="00833C52">
        <w:t>the</w:t>
      </w:r>
      <w:r w:rsidR="000A5C4F">
        <w:t xml:space="preserve"> </w:t>
      </w:r>
      <w:r w:rsidRPr="00833C52">
        <w:t>impact</w:t>
      </w:r>
      <w:r w:rsidR="000A5C4F">
        <w:t xml:space="preserve"> </w:t>
      </w:r>
      <w:r w:rsidRPr="00833C52">
        <w:t>of</w:t>
      </w:r>
      <w:r w:rsidR="000A5C4F">
        <w:t xml:space="preserve"> </w:t>
      </w:r>
      <w:r w:rsidRPr="00833C52">
        <w:t>the</w:t>
      </w:r>
      <w:r w:rsidR="000A5C4F">
        <w:t xml:space="preserve"> </w:t>
      </w:r>
      <w:r w:rsidRPr="00833C52">
        <w:t>increased</w:t>
      </w:r>
      <w:r w:rsidR="000A5C4F">
        <w:t xml:space="preserve"> </w:t>
      </w:r>
      <w:r w:rsidR="00CE27DF" w:rsidRPr="0050448C">
        <w:t>C</w:t>
      </w:r>
      <w:r w:rsidR="00CE27DF" w:rsidRPr="00CE27DF">
        <w:rPr>
          <w:vertAlign w:val="subscript"/>
        </w:rPr>
        <w:t>max</w:t>
      </w:r>
      <w:r w:rsidR="000A5C4F">
        <w:t xml:space="preserve"> </w:t>
      </w:r>
      <w:r w:rsidRPr="00833C52">
        <w:t>and</w:t>
      </w:r>
      <w:r w:rsidR="000A5C4F">
        <w:t xml:space="preserve"> </w:t>
      </w:r>
      <w:r w:rsidRPr="00833C52">
        <w:t>smaller</w:t>
      </w:r>
      <w:r w:rsidR="000A5C4F">
        <w:t xml:space="preserve"> </w:t>
      </w:r>
      <w:r w:rsidRPr="00833C52">
        <w:t>increase</w:t>
      </w:r>
      <w:r w:rsidR="000A5C4F">
        <w:t xml:space="preserve"> </w:t>
      </w:r>
      <w:r w:rsidRPr="00833C52">
        <w:t>in</w:t>
      </w:r>
      <w:r w:rsidR="000A5C4F">
        <w:t xml:space="preserve"> </w:t>
      </w:r>
      <w:r w:rsidRPr="00833C52">
        <w:t>exposure</w:t>
      </w:r>
      <w:r w:rsidR="000A5C4F">
        <w:t xml:space="preserve"> </w:t>
      </w:r>
      <w:r w:rsidRPr="00833C52">
        <w:t>seen</w:t>
      </w:r>
      <w:r w:rsidR="000A5C4F">
        <w:t xml:space="preserve"> </w:t>
      </w:r>
      <w:r w:rsidRPr="00833C52">
        <w:t>with</w:t>
      </w:r>
      <w:r w:rsidR="000A5C4F">
        <w:t xml:space="preserve"> </w:t>
      </w:r>
      <w:r w:rsidRPr="00833C52">
        <w:t>the</w:t>
      </w:r>
      <w:r w:rsidR="000A5C4F">
        <w:t xml:space="preserve"> </w:t>
      </w:r>
      <w:r w:rsidRPr="00833C52">
        <w:t>proposed</w:t>
      </w:r>
      <w:r w:rsidR="000A5C4F">
        <w:t xml:space="preserve"> </w:t>
      </w:r>
      <w:r w:rsidRPr="00833C52">
        <w:t>300</w:t>
      </w:r>
      <w:r w:rsidR="000A5C4F">
        <w:t xml:space="preserve"> </w:t>
      </w:r>
      <w:r w:rsidR="00224853">
        <w:t>mg</w:t>
      </w:r>
      <w:r w:rsidR="000A5C4F">
        <w:t xml:space="preserve"> </w:t>
      </w:r>
      <w:r w:rsidRPr="00833C52">
        <w:t>Q4W</w:t>
      </w:r>
      <w:r w:rsidR="000A5C4F">
        <w:t xml:space="preserve"> </w:t>
      </w:r>
      <w:r w:rsidRPr="00833C52">
        <w:t>dosing</w:t>
      </w:r>
      <w:r w:rsidR="000A5C4F">
        <w:t xml:space="preserve"> </w:t>
      </w:r>
      <w:r w:rsidRPr="00833C52">
        <w:t>on</w:t>
      </w:r>
      <w:r w:rsidR="000A5C4F">
        <w:t xml:space="preserve"> </w:t>
      </w:r>
      <w:r w:rsidRPr="00833C52">
        <w:t>its</w:t>
      </w:r>
      <w:r w:rsidR="000A5C4F">
        <w:t xml:space="preserve"> </w:t>
      </w:r>
      <w:r w:rsidRPr="00833C52">
        <w:t>safety?</w:t>
      </w:r>
      <w:r w:rsidR="000A5C4F">
        <w:t xml:space="preserve"> </w:t>
      </w:r>
      <w:r w:rsidRPr="00833C52">
        <w:t>Does</w:t>
      </w:r>
      <w:r w:rsidR="000A5C4F">
        <w:t xml:space="preserve"> </w:t>
      </w:r>
      <w:r w:rsidRPr="00833C52">
        <w:t>the</w:t>
      </w:r>
      <w:r w:rsidR="000A5C4F">
        <w:t xml:space="preserve"> </w:t>
      </w:r>
      <w:r w:rsidRPr="00833C52">
        <w:t>committee</w:t>
      </w:r>
      <w:r w:rsidR="000A5C4F">
        <w:t xml:space="preserve"> </w:t>
      </w:r>
      <w:r w:rsidRPr="00833C52">
        <w:t>concur</w:t>
      </w:r>
      <w:r w:rsidR="000A5C4F">
        <w:t xml:space="preserve"> </w:t>
      </w:r>
      <w:r w:rsidRPr="00833C52">
        <w:t>that</w:t>
      </w:r>
      <w:r w:rsidR="000A5C4F">
        <w:t xml:space="preserve"> </w:t>
      </w:r>
      <w:r w:rsidRPr="00833C52">
        <w:t>this</w:t>
      </w:r>
      <w:r w:rsidR="000A5C4F">
        <w:t xml:space="preserve"> </w:t>
      </w:r>
      <w:r w:rsidRPr="00833C52">
        <w:t>increase</w:t>
      </w:r>
      <w:r w:rsidR="000A5C4F">
        <w:t xml:space="preserve"> </w:t>
      </w:r>
      <w:r w:rsidRPr="00833C52">
        <w:t>in</w:t>
      </w:r>
      <w:r w:rsidR="000A5C4F">
        <w:t xml:space="preserve"> </w:t>
      </w:r>
      <w:r w:rsidRPr="00833C52">
        <w:t>concentration</w:t>
      </w:r>
      <w:r w:rsidR="000A5C4F">
        <w:t xml:space="preserve"> </w:t>
      </w:r>
      <w:r w:rsidRPr="00833C52">
        <w:t>is</w:t>
      </w:r>
      <w:r w:rsidR="000A5C4F">
        <w:t xml:space="preserve"> </w:t>
      </w:r>
      <w:r w:rsidRPr="00833C52">
        <w:t>likely</w:t>
      </w:r>
      <w:r w:rsidR="000A5C4F">
        <w:t xml:space="preserve"> </w:t>
      </w:r>
      <w:r w:rsidRPr="00833C52">
        <w:t>to</w:t>
      </w:r>
      <w:r w:rsidR="000A5C4F">
        <w:t xml:space="preserve"> </w:t>
      </w:r>
      <w:r w:rsidRPr="00833C52">
        <w:t>be</w:t>
      </w:r>
      <w:r w:rsidR="000A5C4F">
        <w:t xml:space="preserve"> </w:t>
      </w:r>
      <w:r w:rsidRPr="00833C52">
        <w:t>mitigated</w:t>
      </w:r>
      <w:r w:rsidR="000A5C4F">
        <w:t xml:space="preserve"> </w:t>
      </w:r>
      <w:r w:rsidRPr="00833C52">
        <w:t>by</w:t>
      </w:r>
      <w:r w:rsidR="000A5C4F">
        <w:t xml:space="preserve"> </w:t>
      </w:r>
      <w:r w:rsidRPr="00833C52">
        <w:t>an</w:t>
      </w:r>
      <w:r w:rsidR="000A5C4F">
        <w:t xml:space="preserve"> </w:t>
      </w:r>
      <w:r w:rsidRPr="00833C52">
        <w:t>increase</w:t>
      </w:r>
      <w:r w:rsidR="000A5C4F">
        <w:t xml:space="preserve"> </w:t>
      </w:r>
      <w:r w:rsidRPr="00833C52">
        <w:t>in</w:t>
      </w:r>
      <w:r w:rsidR="000A5C4F">
        <w:t xml:space="preserve"> </w:t>
      </w:r>
      <w:r w:rsidRPr="00833C52">
        <w:t>clearance,</w:t>
      </w:r>
      <w:r w:rsidR="000A5C4F">
        <w:t xml:space="preserve"> </w:t>
      </w:r>
      <w:r w:rsidRPr="00833C52">
        <w:t>particularly</w:t>
      </w:r>
      <w:r w:rsidR="000A5C4F">
        <w:t xml:space="preserve"> </w:t>
      </w:r>
      <w:r w:rsidRPr="00833C52">
        <w:t>target</w:t>
      </w:r>
      <w:r w:rsidR="000A5C4F">
        <w:t xml:space="preserve"> </w:t>
      </w:r>
      <w:r w:rsidRPr="00833C52">
        <w:t>mediated</w:t>
      </w:r>
      <w:r w:rsidR="000A5C4F">
        <w:t xml:space="preserve"> </w:t>
      </w:r>
      <w:r w:rsidRPr="00833C52">
        <w:t>clearance?</w:t>
      </w:r>
    </w:p>
    <w:p w:rsidR="00833C52" w:rsidRPr="00833C52" w:rsidRDefault="00833C52" w:rsidP="00833C52">
      <w:r w:rsidRPr="00833C52">
        <w:t>The</w:t>
      </w:r>
      <w:r w:rsidR="000A5C4F">
        <w:t xml:space="preserve"> </w:t>
      </w:r>
      <w:r w:rsidRPr="00833C52">
        <w:t>ACM</w:t>
      </w:r>
      <w:r w:rsidR="000A5C4F">
        <w:t xml:space="preserve"> </w:t>
      </w:r>
      <w:r w:rsidRPr="00833C52">
        <w:t>agreed</w:t>
      </w:r>
      <w:r w:rsidR="000A5C4F">
        <w:t xml:space="preserve"> </w:t>
      </w:r>
      <w:r w:rsidRPr="00833C52">
        <w:t>that</w:t>
      </w:r>
      <w:r w:rsidR="000A5C4F">
        <w:t xml:space="preserve"> </w:t>
      </w:r>
      <w:r w:rsidRPr="00833C52">
        <w:t>the</w:t>
      </w:r>
      <w:r w:rsidR="000A5C4F">
        <w:t xml:space="preserve"> </w:t>
      </w:r>
      <w:r w:rsidRPr="00833C52">
        <w:t>increased</w:t>
      </w:r>
      <w:r w:rsidR="000A5C4F">
        <w:t xml:space="preserve"> </w:t>
      </w:r>
      <w:r w:rsidR="00CE27DF" w:rsidRPr="0050448C">
        <w:t>C</w:t>
      </w:r>
      <w:r w:rsidR="00CE27DF" w:rsidRPr="00CE27DF">
        <w:rPr>
          <w:vertAlign w:val="subscript"/>
        </w:rPr>
        <w:t>max</w:t>
      </w:r>
      <w:r w:rsidR="000A5C4F">
        <w:t xml:space="preserve"> </w:t>
      </w:r>
      <w:r w:rsidRPr="00833C52">
        <w:t>and</w:t>
      </w:r>
      <w:r w:rsidR="000A5C4F">
        <w:t xml:space="preserve"> </w:t>
      </w:r>
      <w:r w:rsidRPr="00833C52">
        <w:t>smaller</w:t>
      </w:r>
      <w:r w:rsidR="000A5C4F">
        <w:t xml:space="preserve"> </w:t>
      </w:r>
      <w:r w:rsidRPr="00833C52">
        <w:t>increase</w:t>
      </w:r>
      <w:r w:rsidR="000A5C4F">
        <w:t xml:space="preserve"> </w:t>
      </w:r>
      <w:r w:rsidRPr="00833C52">
        <w:t>in</w:t>
      </w:r>
      <w:r w:rsidR="000A5C4F">
        <w:t xml:space="preserve"> </w:t>
      </w:r>
      <w:r w:rsidRPr="00833C52">
        <w:t>exposure</w:t>
      </w:r>
      <w:r w:rsidR="000A5C4F">
        <w:t xml:space="preserve"> </w:t>
      </w:r>
      <w:r w:rsidRPr="00833C52">
        <w:t>seen</w:t>
      </w:r>
      <w:r w:rsidR="000A5C4F">
        <w:t xml:space="preserve"> </w:t>
      </w:r>
      <w:r w:rsidRPr="00833C52">
        <w:t>with</w:t>
      </w:r>
      <w:r w:rsidR="000A5C4F">
        <w:t xml:space="preserve"> </w:t>
      </w:r>
      <w:r w:rsidRPr="00833C52">
        <w:t>the</w:t>
      </w:r>
      <w:r w:rsidR="000A5C4F">
        <w:t xml:space="preserve"> </w:t>
      </w:r>
      <w:r w:rsidRPr="00833C52">
        <w:t>proposed</w:t>
      </w:r>
      <w:r w:rsidR="000A5C4F">
        <w:t xml:space="preserve"> </w:t>
      </w:r>
      <w:r w:rsidRPr="00833C52">
        <w:t>300</w:t>
      </w:r>
      <w:r w:rsidR="000A5C4F">
        <w:t xml:space="preserve"> </w:t>
      </w:r>
      <w:r w:rsidR="00224853">
        <w:t>mg</w:t>
      </w:r>
      <w:r w:rsidRPr="00833C52">
        <w:t>Q4W</w:t>
      </w:r>
      <w:r w:rsidR="000A5C4F">
        <w:t xml:space="preserve"> </w:t>
      </w:r>
      <w:r w:rsidRPr="00833C52">
        <w:t>dosing,</w:t>
      </w:r>
      <w:r w:rsidR="000A5C4F">
        <w:t xml:space="preserve"> </w:t>
      </w:r>
      <w:r w:rsidRPr="00833C52">
        <w:t>and</w:t>
      </w:r>
      <w:r w:rsidR="000A5C4F">
        <w:t xml:space="preserve"> </w:t>
      </w:r>
      <w:r w:rsidRPr="00833C52">
        <w:t>increase</w:t>
      </w:r>
      <w:r w:rsidR="000A5C4F">
        <w:t xml:space="preserve"> </w:t>
      </w:r>
      <w:r w:rsidRPr="00833C52">
        <w:t>in</w:t>
      </w:r>
      <w:r w:rsidR="000A5C4F">
        <w:t xml:space="preserve"> </w:t>
      </w:r>
      <w:r w:rsidRPr="00833C52">
        <w:t>concentration</w:t>
      </w:r>
      <w:r w:rsidR="000A5C4F">
        <w:t xml:space="preserve"> </w:t>
      </w:r>
      <w:r w:rsidRPr="00833C52">
        <w:t>is</w:t>
      </w:r>
      <w:r w:rsidR="000A5C4F">
        <w:t xml:space="preserve"> </w:t>
      </w:r>
      <w:r w:rsidRPr="00833C52">
        <w:t>acceptable.</w:t>
      </w:r>
    </w:p>
    <w:p w:rsidR="00833C52" w:rsidRPr="00833C52" w:rsidRDefault="00833C52" w:rsidP="00833C52">
      <w:r w:rsidRPr="00833C52">
        <w:t>The</w:t>
      </w:r>
      <w:r w:rsidR="000A5C4F">
        <w:t xml:space="preserve"> </w:t>
      </w:r>
      <w:r w:rsidRPr="00833C52">
        <w:t>ACM</w:t>
      </w:r>
      <w:r w:rsidR="000A5C4F">
        <w:t xml:space="preserve"> </w:t>
      </w:r>
      <w:r w:rsidRPr="00833C52">
        <w:t>advised</w:t>
      </w:r>
      <w:r w:rsidR="000A5C4F">
        <w:t xml:space="preserve"> </w:t>
      </w:r>
      <w:r w:rsidRPr="00833C52">
        <w:t>that</w:t>
      </w:r>
      <w:r w:rsidR="000A5C4F">
        <w:t xml:space="preserve"> </w:t>
      </w:r>
      <w:r w:rsidRPr="00833C52">
        <w:t>implementation</w:t>
      </w:r>
      <w:r w:rsidR="000A5C4F">
        <w:t xml:space="preserve"> </w:t>
      </w:r>
      <w:r w:rsidRPr="00833C52">
        <w:t>by</w:t>
      </w:r>
      <w:r w:rsidR="000A5C4F">
        <w:t xml:space="preserve"> </w:t>
      </w:r>
      <w:r w:rsidRPr="00833C52">
        <w:t>the</w:t>
      </w:r>
      <w:r w:rsidR="000A5C4F">
        <w:t xml:space="preserve"> </w:t>
      </w:r>
      <w:r w:rsidRPr="00833C52">
        <w:t>sponsor</w:t>
      </w:r>
      <w:r w:rsidR="000A5C4F">
        <w:t xml:space="preserve"> </w:t>
      </w:r>
      <w:r w:rsidRPr="00833C52">
        <w:t>of</w:t>
      </w:r>
      <w:r w:rsidR="000A5C4F">
        <w:t xml:space="preserve"> </w:t>
      </w:r>
      <w:r w:rsidRPr="00833C52">
        <w:t>the</w:t>
      </w:r>
      <w:r w:rsidR="000A5C4F">
        <w:t xml:space="preserve"> </w:t>
      </w:r>
      <w:r w:rsidRPr="00833C52">
        <w:t>recommendations</w:t>
      </w:r>
      <w:r w:rsidR="000A5C4F">
        <w:t xml:space="preserve"> </w:t>
      </w:r>
      <w:r w:rsidRPr="00833C52">
        <w:t>outlined</w:t>
      </w:r>
      <w:r w:rsidR="000A5C4F">
        <w:t xml:space="preserve"> </w:t>
      </w:r>
      <w:r w:rsidRPr="00833C52">
        <w:t>above</w:t>
      </w:r>
      <w:r w:rsidR="000A5C4F">
        <w:t xml:space="preserve"> </w:t>
      </w:r>
      <w:r w:rsidRPr="00833C52">
        <w:t>to</w:t>
      </w:r>
      <w:r w:rsidR="000A5C4F">
        <w:t xml:space="preserve"> </w:t>
      </w:r>
      <w:r w:rsidRPr="00833C52">
        <w:t>the</w:t>
      </w:r>
      <w:r w:rsidR="000A5C4F">
        <w:t xml:space="preserve"> </w:t>
      </w:r>
      <w:r w:rsidRPr="00833C52">
        <w:t>satisfaction</w:t>
      </w:r>
      <w:r w:rsidR="000A5C4F">
        <w:t xml:space="preserve"> </w:t>
      </w:r>
      <w:r w:rsidRPr="00833C52">
        <w:t>of</w:t>
      </w:r>
      <w:r w:rsidR="000A5C4F">
        <w:t xml:space="preserve"> </w:t>
      </w:r>
      <w:r w:rsidRPr="00833C52">
        <w:t>the</w:t>
      </w:r>
      <w:r w:rsidR="000A5C4F">
        <w:t xml:space="preserve"> </w:t>
      </w:r>
      <w:r w:rsidRPr="00833C52">
        <w:t>TGA,</w:t>
      </w:r>
      <w:r w:rsidR="000A5C4F">
        <w:t xml:space="preserve"> </w:t>
      </w:r>
      <w:r w:rsidRPr="00833C52">
        <w:t>in</w:t>
      </w:r>
      <w:r w:rsidR="000A5C4F">
        <w:t xml:space="preserve"> </w:t>
      </w:r>
      <w:r w:rsidRPr="00833C52">
        <w:t>addition</w:t>
      </w:r>
      <w:r w:rsidR="000A5C4F">
        <w:t xml:space="preserve"> </w:t>
      </w:r>
      <w:r w:rsidRPr="00833C52">
        <w:t>to</w:t>
      </w:r>
      <w:r w:rsidR="000A5C4F">
        <w:t xml:space="preserve"> </w:t>
      </w:r>
      <w:r w:rsidRPr="00833C52">
        <w:t>the</w:t>
      </w:r>
      <w:r w:rsidR="000A5C4F">
        <w:t xml:space="preserve"> </w:t>
      </w:r>
      <w:r w:rsidRPr="00833C52">
        <w:t>evidence</w:t>
      </w:r>
      <w:r w:rsidR="000A5C4F">
        <w:t xml:space="preserve"> </w:t>
      </w:r>
      <w:r w:rsidRPr="00833C52">
        <w:t>of</w:t>
      </w:r>
      <w:r w:rsidR="000A5C4F">
        <w:t xml:space="preserve"> </w:t>
      </w:r>
      <w:r w:rsidRPr="00833C52">
        <w:t>efficacy</w:t>
      </w:r>
      <w:r w:rsidR="000A5C4F">
        <w:t xml:space="preserve"> </w:t>
      </w:r>
      <w:r w:rsidRPr="00833C52">
        <w:t>and</w:t>
      </w:r>
      <w:r w:rsidR="000A5C4F">
        <w:t xml:space="preserve"> </w:t>
      </w:r>
      <w:r w:rsidRPr="00833C52">
        <w:t>safety</w:t>
      </w:r>
      <w:r w:rsidR="000A5C4F">
        <w:t xml:space="preserve"> </w:t>
      </w:r>
      <w:r w:rsidRPr="00833C52">
        <w:t>provided</w:t>
      </w:r>
      <w:r w:rsidR="000A5C4F">
        <w:t xml:space="preserve"> </w:t>
      </w:r>
      <w:r w:rsidRPr="00833C52">
        <w:t>would</w:t>
      </w:r>
      <w:r w:rsidR="000A5C4F">
        <w:t xml:space="preserve"> </w:t>
      </w:r>
      <w:r w:rsidRPr="00833C52">
        <w:t>support</w:t>
      </w:r>
      <w:r w:rsidR="000A5C4F">
        <w:t xml:space="preserve"> </w:t>
      </w:r>
      <w:r w:rsidRPr="00833C52">
        <w:t>the</w:t>
      </w:r>
      <w:r w:rsidR="000A5C4F">
        <w:t xml:space="preserve"> </w:t>
      </w:r>
      <w:r w:rsidRPr="00833C52">
        <w:t>safe</w:t>
      </w:r>
      <w:r w:rsidR="000A5C4F">
        <w:t xml:space="preserve"> </w:t>
      </w:r>
      <w:r w:rsidRPr="00833C52">
        <w:t>and</w:t>
      </w:r>
      <w:r w:rsidR="000A5C4F">
        <w:t xml:space="preserve"> </w:t>
      </w:r>
      <w:r w:rsidRPr="00833C52">
        <w:t>effective</w:t>
      </w:r>
      <w:r w:rsidR="000A5C4F">
        <w:t xml:space="preserve"> </w:t>
      </w:r>
      <w:r w:rsidRPr="00833C52">
        <w:t>use</w:t>
      </w:r>
      <w:r w:rsidR="000A5C4F">
        <w:t xml:space="preserve"> </w:t>
      </w:r>
      <w:r w:rsidRPr="00833C52">
        <w:t>of</w:t>
      </w:r>
      <w:r w:rsidR="000A5C4F">
        <w:t xml:space="preserve"> </w:t>
      </w:r>
      <w:r w:rsidRPr="00833C52">
        <w:t>this</w:t>
      </w:r>
      <w:r w:rsidR="000A5C4F">
        <w:t xml:space="preserve"> </w:t>
      </w:r>
      <w:r w:rsidRPr="00833C52">
        <w:t>product.</w:t>
      </w:r>
    </w:p>
    <w:p w:rsidR="008E7846" w:rsidRPr="002E238E" w:rsidRDefault="008E7846" w:rsidP="00483F76">
      <w:pPr>
        <w:pStyle w:val="Heading3"/>
      </w:pPr>
      <w:bookmarkStart w:id="193" w:name="_Toc247691532"/>
      <w:bookmarkStart w:id="194" w:name="_Toc314842516"/>
      <w:bookmarkStart w:id="195" w:name="_Toc529453522"/>
      <w:bookmarkEnd w:id="93"/>
      <w:bookmarkEnd w:id="190"/>
      <w:bookmarkEnd w:id="191"/>
      <w:r w:rsidRPr="00483F76">
        <w:t>Outcome</w:t>
      </w:r>
      <w:bookmarkEnd w:id="193"/>
      <w:bookmarkEnd w:id="194"/>
      <w:bookmarkEnd w:id="195"/>
    </w:p>
    <w:p w:rsidR="00EB3959" w:rsidRPr="009A7DB7" w:rsidRDefault="00D23139" w:rsidP="009A7DB7">
      <w:bookmarkStart w:id="196" w:name="_Toc247691533"/>
      <w:bookmarkStart w:id="197" w:name="_Toc314842517"/>
      <w:r w:rsidRPr="00D23139">
        <w:t>Based</w:t>
      </w:r>
      <w:r w:rsidR="000A5C4F">
        <w:t xml:space="preserve"> </w:t>
      </w:r>
      <w:r w:rsidRPr="00D23139">
        <w:t>on</w:t>
      </w:r>
      <w:r w:rsidR="000A5C4F">
        <w:t xml:space="preserve"> </w:t>
      </w:r>
      <w:r w:rsidRPr="00D23139">
        <w:t>a</w:t>
      </w:r>
      <w:r w:rsidR="000A5C4F">
        <w:t xml:space="preserve"> </w:t>
      </w:r>
      <w:r w:rsidRPr="00D23139">
        <w:t>review</w:t>
      </w:r>
      <w:r w:rsidR="000A5C4F">
        <w:t xml:space="preserve"> </w:t>
      </w:r>
      <w:r w:rsidRPr="00D23139">
        <w:t>of</w:t>
      </w:r>
      <w:r w:rsidR="000A5C4F">
        <w:t xml:space="preserve"> </w:t>
      </w:r>
      <w:r w:rsidRPr="00D23139">
        <w:t>quality,</w:t>
      </w:r>
      <w:r w:rsidR="000A5C4F">
        <w:t xml:space="preserve"> </w:t>
      </w:r>
      <w:r w:rsidRPr="00D23139">
        <w:t>safety</w:t>
      </w:r>
      <w:r w:rsidR="000A5C4F">
        <w:t xml:space="preserve"> </w:t>
      </w:r>
      <w:r w:rsidRPr="00D23139">
        <w:t>and</w:t>
      </w:r>
      <w:r w:rsidR="000A5C4F">
        <w:t xml:space="preserve"> </w:t>
      </w:r>
      <w:r w:rsidRPr="00D23139">
        <w:t>efficacy,</w:t>
      </w:r>
      <w:r w:rsidR="000A5C4F">
        <w:t xml:space="preserve"> </w:t>
      </w:r>
      <w:r w:rsidRPr="00D23139">
        <w:t>TGA</w:t>
      </w:r>
      <w:r w:rsidR="000A5C4F">
        <w:t xml:space="preserve"> </w:t>
      </w:r>
      <w:r w:rsidRPr="00D23139">
        <w:t>approved</w:t>
      </w:r>
      <w:r w:rsidR="000A5C4F">
        <w:t xml:space="preserve"> </w:t>
      </w:r>
      <w:r w:rsidRPr="00D23139">
        <w:t>the</w:t>
      </w:r>
      <w:r w:rsidR="000A5C4F">
        <w:t xml:space="preserve"> </w:t>
      </w:r>
      <w:r w:rsidRPr="00D23139">
        <w:t>registration</w:t>
      </w:r>
      <w:r w:rsidR="000A5C4F">
        <w:t xml:space="preserve"> </w:t>
      </w:r>
      <w:r w:rsidRPr="00D23139">
        <w:t>of</w:t>
      </w:r>
      <w:r w:rsidR="000A5C4F">
        <w:t xml:space="preserve"> </w:t>
      </w:r>
      <w:proofErr w:type="spellStart"/>
      <w:r w:rsidR="00EB3959">
        <w:rPr>
          <w:rFonts w:eastAsiaTheme="minorHAnsi" w:cs="Cambria"/>
        </w:rPr>
        <w:t>P</w:t>
      </w:r>
      <w:r w:rsidR="009A7DB7">
        <w:rPr>
          <w:rFonts w:eastAsiaTheme="minorHAnsi" w:cs="Cambria"/>
        </w:rPr>
        <w:t>raluent</w:t>
      </w:r>
      <w:proofErr w:type="spellEnd"/>
      <w:r w:rsidR="000A5C4F">
        <w:rPr>
          <w:rFonts w:eastAsiaTheme="minorHAnsi" w:cs="Cambria"/>
        </w:rPr>
        <w:t xml:space="preserve"> </w:t>
      </w:r>
      <w:proofErr w:type="spellStart"/>
      <w:r w:rsidR="00EB3959">
        <w:rPr>
          <w:rFonts w:eastAsiaTheme="minorHAnsi" w:cs="Cambria"/>
        </w:rPr>
        <w:t>alirocumab</w:t>
      </w:r>
      <w:proofErr w:type="spellEnd"/>
      <w:r w:rsidR="000A5C4F">
        <w:rPr>
          <w:rFonts w:eastAsiaTheme="minorHAnsi" w:cs="Cambria"/>
        </w:rPr>
        <w:t xml:space="preserve"> </w:t>
      </w:r>
      <w:r w:rsidR="00EB3959">
        <w:rPr>
          <w:rFonts w:eastAsiaTheme="minorHAnsi" w:cs="Cambria"/>
        </w:rPr>
        <w:t>(</w:t>
      </w:r>
      <w:proofErr w:type="spellStart"/>
      <w:r w:rsidR="00EB3959">
        <w:rPr>
          <w:rFonts w:eastAsiaTheme="minorHAnsi" w:cs="Cambria"/>
        </w:rPr>
        <w:t>rch</w:t>
      </w:r>
      <w:proofErr w:type="spellEnd"/>
      <w:r w:rsidR="00EB3959">
        <w:rPr>
          <w:rFonts w:eastAsiaTheme="minorHAnsi" w:cs="Cambria"/>
        </w:rPr>
        <w:t>)</w:t>
      </w:r>
      <w:r w:rsidR="000A5C4F">
        <w:rPr>
          <w:rFonts w:eastAsiaTheme="minorHAnsi" w:cs="Cambria"/>
        </w:rPr>
        <w:t xml:space="preserve"> </w:t>
      </w:r>
      <w:r w:rsidR="00EB3959">
        <w:rPr>
          <w:rFonts w:eastAsiaTheme="minorHAnsi" w:cs="Cambria"/>
        </w:rPr>
        <w:t>75</w:t>
      </w:r>
      <w:r w:rsidR="000A5C4F">
        <w:rPr>
          <w:rFonts w:eastAsiaTheme="minorHAnsi" w:cs="Cambria"/>
        </w:rPr>
        <w:t xml:space="preserve"> </w:t>
      </w:r>
      <w:r w:rsidR="00224853">
        <w:rPr>
          <w:rFonts w:eastAsiaTheme="minorHAnsi" w:cs="Cambria"/>
        </w:rPr>
        <w:t>mg</w:t>
      </w:r>
      <w:r w:rsidR="00EB3959">
        <w:rPr>
          <w:rFonts w:eastAsiaTheme="minorHAnsi" w:cs="Cambria"/>
        </w:rPr>
        <w:t>/mL</w:t>
      </w:r>
      <w:r w:rsidR="000A5C4F">
        <w:rPr>
          <w:rFonts w:eastAsiaTheme="minorHAnsi" w:cs="Cambria"/>
        </w:rPr>
        <w:t xml:space="preserve"> </w:t>
      </w:r>
      <w:r w:rsidR="009A7DB7">
        <w:rPr>
          <w:rFonts w:eastAsiaTheme="minorHAnsi" w:cs="Cambria"/>
        </w:rPr>
        <w:t>and</w:t>
      </w:r>
      <w:r w:rsidR="000A5C4F">
        <w:rPr>
          <w:rFonts w:eastAsiaTheme="minorHAnsi" w:cs="Cambria"/>
        </w:rPr>
        <w:t xml:space="preserve"> </w:t>
      </w:r>
      <w:r w:rsidR="009A7DB7">
        <w:rPr>
          <w:rFonts w:eastAsiaTheme="minorHAnsi" w:cs="Cambria"/>
        </w:rPr>
        <w:t>150</w:t>
      </w:r>
      <w:r w:rsidR="000A5C4F">
        <w:rPr>
          <w:rFonts w:eastAsiaTheme="minorHAnsi" w:cs="Cambria"/>
        </w:rPr>
        <w:t xml:space="preserve"> </w:t>
      </w:r>
      <w:r w:rsidR="009A7DB7">
        <w:rPr>
          <w:rFonts w:eastAsiaTheme="minorHAnsi" w:cs="Cambria"/>
        </w:rPr>
        <w:t>mg/mL</w:t>
      </w:r>
      <w:r w:rsidR="000A5C4F">
        <w:rPr>
          <w:rFonts w:eastAsiaTheme="minorHAnsi" w:cs="Cambria"/>
        </w:rPr>
        <w:t xml:space="preserve"> </w:t>
      </w:r>
      <w:r w:rsidR="00EB3959">
        <w:rPr>
          <w:rFonts w:eastAsiaTheme="minorHAnsi" w:cs="Cambria"/>
        </w:rPr>
        <w:t>solution</w:t>
      </w:r>
      <w:r w:rsidR="000A5C4F">
        <w:rPr>
          <w:rFonts w:eastAsiaTheme="minorHAnsi" w:cs="Cambria"/>
        </w:rPr>
        <w:t xml:space="preserve"> </w:t>
      </w:r>
      <w:r w:rsidR="00EB3959">
        <w:rPr>
          <w:rFonts w:eastAsiaTheme="minorHAnsi" w:cs="Cambria"/>
        </w:rPr>
        <w:t>for</w:t>
      </w:r>
      <w:r w:rsidR="000A5C4F">
        <w:rPr>
          <w:rFonts w:eastAsiaTheme="minorHAnsi" w:cs="Cambria"/>
        </w:rPr>
        <w:t xml:space="preserve"> </w:t>
      </w:r>
      <w:r w:rsidR="00EB3959">
        <w:rPr>
          <w:rFonts w:eastAsiaTheme="minorHAnsi" w:cs="Cambria"/>
        </w:rPr>
        <w:t>injection,</w:t>
      </w:r>
      <w:r w:rsidR="000A5C4F">
        <w:rPr>
          <w:rFonts w:eastAsiaTheme="minorHAnsi" w:cs="Cambria"/>
        </w:rPr>
        <w:t xml:space="preserve"> </w:t>
      </w:r>
      <w:r w:rsidR="00EB3959">
        <w:rPr>
          <w:rFonts w:eastAsiaTheme="minorHAnsi" w:cs="Cambria"/>
        </w:rPr>
        <w:t>pre-filled</w:t>
      </w:r>
      <w:r w:rsidR="000A5C4F">
        <w:rPr>
          <w:rFonts w:eastAsiaTheme="minorHAnsi" w:cs="Cambria"/>
        </w:rPr>
        <w:t xml:space="preserve"> </w:t>
      </w:r>
      <w:r w:rsidR="00EB3959">
        <w:rPr>
          <w:rFonts w:eastAsiaTheme="minorHAnsi" w:cs="Cambria"/>
        </w:rPr>
        <w:t>pen</w:t>
      </w:r>
      <w:r w:rsidR="000A5C4F">
        <w:rPr>
          <w:rFonts w:eastAsiaTheme="minorHAnsi" w:cs="Cambria"/>
        </w:rPr>
        <w:t xml:space="preserve"> </w:t>
      </w:r>
      <w:r w:rsidR="009A7DB7">
        <w:rPr>
          <w:rFonts w:eastAsiaTheme="minorHAnsi" w:cs="Cambria"/>
        </w:rPr>
        <w:t>and</w:t>
      </w:r>
      <w:r w:rsidR="000A5C4F">
        <w:rPr>
          <w:rFonts w:eastAsiaTheme="minorHAnsi" w:cs="Cambria"/>
        </w:rPr>
        <w:t xml:space="preserve"> </w:t>
      </w:r>
      <w:r w:rsidR="009A7DB7">
        <w:rPr>
          <w:rFonts w:eastAsiaTheme="minorHAnsi" w:cs="Cambria"/>
        </w:rPr>
        <w:t>pre-filled</w:t>
      </w:r>
      <w:r w:rsidR="000A5C4F">
        <w:rPr>
          <w:rFonts w:eastAsiaTheme="minorHAnsi" w:cs="Cambria"/>
        </w:rPr>
        <w:t xml:space="preserve"> </w:t>
      </w:r>
      <w:r w:rsidR="009A7DB7">
        <w:rPr>
          <w:rFonts w:eastAsiaTheme="minorHAnsi" w:cs="Cambria"/>
        </w:rPr>
        <w:t>syringe:</w:t>
      </w:r>
    </w:p>
    <w:p w:rsidR="00EB3959" w:rsidRPr="00DE6AA2" w:rsidRDefault="00EB3959" w:rsidP="008B2426">
      <w:pPr>
        <w:ind w:left="357"/>
        <w:rPr>
          <w:i/>
        </w:rPr>
      </w:pPr>
      <w:r w:rsidRPr="00DE6AA2">
        <w:rPr>
          <w:i/>
        </w:rPr>
        <w:t>Praluent</w:t>
      </w:r>
      <w:r w:rsidR="000A5C4F">
        <w:rPr>
          <w:i/>
        </w:rPr>
        <w:t xml:space="preserve"> </w:t>
      </w:r>
      <w:r w:rsidRPr="00DE6AA2">
        <w:rPr>
          <w:i/>
        </w:rPr>
        <w:t>is</w:t>
      </w:r>
      <w:r w:rsidR="000A5C4F">
        <w:rPr>
          <w:i/>
        </w:rPr>
        <w:t xml:space="preserve"> </w:t>
      </w:r>
      <w:r w:rsidRPr="00DE6AA2">
        <w:rPr>
          <w:i/>
        </w:rPr>
        <w:t>indicated</w:t>
      </w:r>
      <w:r w:rsidR="000A5C4F">
        <w:rPr>
          <w:i/>
        </w:rPr>
        <w:t xml:space="preserve"> </w:t>
      </w:r>
      <w:r w:rsidRPr="00DE6AA2">
        <w:rPr>
          <w:i/>
        </w:rPr>
        <w:t>as</w:t>
      </w:r>
      <w:r w:rsidR="000A5C4F">
        <w:rPr>
          <w:i/>
        </w:rPr>
        <w:t xml:space="preserve"> </w:t>
      </w:r>
      <w:r w:rsidRPr="00DE6AA2">
        <w:rPr>
          <w:i/>
        </w:rPr>
        <w:t>an</w:t>
      </w:r>
      <w:r w:rsidR="000A5C4F">
        <w:rPr>
          <w:i/>
        </w:rPr>
        <w:t xml:space="preserve"> </w:t>
      </w:r>
      <w:r w:rsidRPr="00DE6AA2">
        <w:rPr>
          <w:i/>
        </w:rPr>
        <w:t>adjunct</w:t>
      </w:r>
      <w:r w:rsidR="000A5C4F">
        <w:rPr>
          <w:i/>
        </w:rPr>
        <w:t xml:space="preserve"> </w:t>
      </w:r>
      <w:r w:rsidRPr="00DE6AA2">
        <w:rPr>
          <w:i/>
        </w:rPr>
        <w:t>to</w:t>
      </w:r>
      <w:r w:rsidR="000A5C4F">
        <w:rPr>
          <w:i/>
        </w:rPr>
        <w:t xml:space="preserve"> </w:t>
      </w:r>
      <w:r w:rsidRPr="00DE6AA2">
        <w:rPr>
          <w:i/>
        </w:rPr>
        <w:t>diet</w:t>
      </w:r>
      <w:r w:rsidR="000A5C4F">
        <w:rPr>
          <w:i/>
        </w:rPr>
        <w:t xml:space="preserve"> </w:t>
      </w:r>
      <w:r w:rsidRPr="00DE6AA2">
        <w:rPr>
          <w:i/>
        </w:rPr>
        <w:t>and</w:t>
      </w:r>
      <w:r w:rsidR="000A5C4F">
        <w:rPr>
          <w:i/>
        </w:rPr>
        <w:t xml:space="preserve"> </w:t>
      </w:r>
      <w:r w:rsidRPr="00DE6AA2">
        <w:rPr>
          <w:i/>
        </w:rPr>
        <w:t>exercise</w:t>
      </w:r>
      <w:r w:rsidR="000A5C4F">
        <w:rPr>
          <w:i/>
        </w:rPr>
        <w:t xml:space="preserve"> </w:t>
      </w:r>
      <w:r w:rsidRPr="00DE6AA2">
        <w:rPr>
          <w:i/>
        </w:rPr>
        <w:t>to</w:t>
      </w:r>
      <w:r w:rsidR="000A5C4F">
        <w:rPr>
          <w:i/>
        </w:rPr>
        <w:t xml:space="preserve"> </w:t>
      </w:r>
      <w:r w:rsidRPr="00DE6AA2">
        <w:rPr>
          <w:i/>
        </w:rPr>
        <w:t>reduce</w:t>
      </w:r>
      <w:r w:rsidR="000A5C4F">
        <w:rPr>
          <w:i/>
        </w:rPr>
        <w:t xml:space="preserve"> </w:t>
      </w:r>
      <w:r w:rsidRPr="00DE6AA2">
        <w:rPr>
          <w:i/>
        </w:rPr>
        <w:t>LDL-C</w:t>
      </w:r>
      <w:r w:rsidR="000A5C4F">
        <w:rPr>
          <w:i/>
        </w:rPr>
        <w:t xml:space="preserve"> </w:t>
      </w:r>
      <w:r w:rsidRPr="00DE6AA2">
        <w:rPr>
          <w:i/>
        </w:rPr>
        <w:t>in</w:t>
      </w:r>
      <w:r w:rsidR="000A5C4F">
        <w:rPr>
          <w:i/>
        </w:rPr>
        <w:t xml:space="preserve"> </w:t>
      </w:r>
      <w:r w:rsidRPr="00DE6AA2">
        <w:rPr>
          <w:i/>
        </w:rPr>
        <w:t>adults</w:t>
      </w:r>
      <w:r w:rsidR="000A5C4F">
        <w:rPr>
          <w:i/>
        </w:rPr>
        <w:t xml:space="preserve"> </w:t>
      </w:r>
      <w:r w:rsidRPr="00DE6AA2">
        <w:rPr>
          <w:i/>
        </w:rPr>
        <w:t>with</w:t>
      </w:r>
      <w:r w:rsidR="000A5C4F">
        <w:rPr>
          <w:i/>
        </w:rPr>
        <w:t xml:space="preserve"> </w:t>
      </w:r>
      <w:r w:rsidRPr="00DE6AA2">
        <w:rPr>
          <w:i/>
        </w:rPr>
        <w:t>one</w:t>
      </w:r>
      <w:r w:rsidR="000A5C4F">
        <w:rPr>
          <w:i/>
        </w:rPr>
        <w:t xml:space="preserve"> </w:t>
      </w:r>
      <w:r w:rsidRPr="00DE6AA2">
        <w:rPr>
          <w:i/>
        </w:rPr>
        <w:t>or</w:t>
      </w:r>
      <w:r w:rsidR="000A5C4F">
        <w:rPr>
          <w:i/>
        </w:rPr>
        <w:t xml:space="preserve"> </w:t>
      </w:r>
      <w:r w:rsidRPr="00DE6AA2">
        <w:rPr>
          <w:i/>
        </w:rPr>
        <w:t>more</w:t>
      </w:r>
      <w:r w:rsidR="000A5C4F">
        <w:rPr>
          <w:i/>
        </w:rPr>
        <w:t xml:space="preserve"> </w:t>
      </w:r>
      <w:r w:rsidRPr="00DE6AA2">
        <w:rPr>
          <w:i/>
        </w:rPr>
        <w:t>of:</w:t>
      </w:r>
      <w:r w:rsidR="000A5C4F">
        <w:rPr>
          <w:i/>
        </w:rPr>
        <w:t xml:space="preserve"> </w:t>
      </w:r>
      <w:r w:rsidRPr="00DE6AA2">
        <w:rPr>
          <w:i/>
        </w:rPr>
        <w:t>heterozygous</w:t>
      </w:r>
      <w:r w:rsidR="000A5C4F">
        <w:rPr>
          <w:i/>
        </w:rPr>
        <w:t xml:space="preserve"> </w:t>
      </w:r>
      <w:r w:rsidRPr="00DE6AA2">
        <w:rPr>
          <w:i/>
        </w:rPr>
        <w:t>familial</w:t>
      </w:r>
      <w:r w:rsidR="000A5C4F">
        <w:rPr>
          <w:i/>
        </w:rPr>
        <w:t xml:space="preserve"> </w:t>
      </w:r>
      <w:r w:rsidRPr="00DE6AA2">
        <w:rPr>
          <w:i/>
        </w:rPr>
        <w:t>hypercholesterolaemia,</w:t>
      </w:r>
      <w:r w:rsidR="000A5C4F">
        <w:rPr>
          <w:i/>
        </w:rPr>
        <w:t xml:space="preserve"> </w:t>
      </w:r>
      <w:r w:rsidRPr="00DE6AA2">
        <w:rPr>
          <w:i/>
        </w:rPr>
        <w:t>clinical</w:t>
      </w:r>
      <w:r w:rsidR="000A5C4F">
        <w:rPr>
          <w:i/>
        </w:rPr>
        <w:t xml:space="preserve"> </w:t>
      </w:r>
      <w:r w:rsidRPr="00DE6AA2">
        <w:rPr>
          <w:i/>
        </w:rPr>
        <w:t>atherosclerotic</w:t>
      </w:r>
      <w:r w:rsidR="000A5C4F">
        <w:rPr>
          <w:i/>
        </w:rPr>
        <w:t xml:space="preserve"> </w:t>
      </w:r>
      <w:r w:rsidRPr="00DE6AA2">
        <w:rPr>
          <w:i/>
        </w:rPr>
        <w:t>cardiovascular</w:t>
      </w:r>
      <w:r w:rsidR="000A5C4F">
        <w:rPr>
          <w:i/>
        </w:rPr>
        <w:t xml:space="preserve"> </w:t>
      </w:r>
      <w:r w:rsidRPr="00DE6AA2">
        <w:rPr>
          <w:i/>
        </w:rPr>
        <w:t>disease,</w:t>
      </w:r>
      <w:r w:rsidR="000A5C4F">
        <w:rPr>
          <w:i/>
        </w:rPr>
        <w:t xml:space="preserve"> </w:t>
      </w:r>
      <w:r w:rsidRPr="00DE6AA2">
        <w:rPr>
          <w:i/>
        </w:rPr>
        <w:t>or</w:t>
      </w:r>
      <w:r w:rsidR="000A5C4F">
        <w:rPr>
          <w:i/>
        </w:rPr>
        <w:t xml:space="preserve"> </w:t>
      </w:r>
      <w:r w:rsidRPr="00DE6AA2">
        <w:rPr>
          <w:i/>
        </w:rPr>
        <w:t>hypercholesterolemia</w:t>
      </w:r>
      <w:r w:rsidR="000A5C4F">
        <w:rPr>
          <w:i/>
        </w:rPr>
        <w:t xml:space="preserve"> </w:t>
      </w:r>
      <w:r w:rsidRPr="00DE6AA2">
        <w:rPr>
          <w:i/>
        </w:rPr>
        <w:t>with</w:t>
      </w:r>
      <w:r w:rsidR="000A5C4F">
        <w:rPr>
          <w:i/>
        </w:rPr>
        <w:t xml:space="preserve"> </w:t>
      </w:r>
      <w:r w:rsidRPr="00DE6AA2">
        <w:rPr>
          <w:i/>
        </w:rPr>
        <w:t>high</w:t>
      </w:r>
      <w:r w:rsidR="000A5C4F">
        <w:rPr>
          <w:i/>
        </w:rPr>
        <w:t xml:space="preserve"> </w:t>
      </w:r>
      <w:r w:rsidRPr="00DE6AA2">
        <w:rPr>
          <w:i/>
        </w:rPr>
        <w:t>or</w:t>
      </w:r>
      <w:r w:rsidR="000A5C4F">
        <w:rPr>
          <w:i/>
        </w:rPr>
        <w:t xml:space="preserve"> </w:t>
      </w:r>
      <w:r w:rsidRPr="00DE6AA2">
        <w:rPr>
          <w:i/>
        </w:rPr>
        <w:t>very</w:t>
      </w:r>
      <w:r w:rsidR="000A5C4F">
        <w:rPr>
          <w:i/>
        </w:rPr>
        <w:t xml:space="preserve"> </w:t>
      </w:r>
      <w:r w:rsidRPr="00DE6AA2">
        <w:rPr>
          <w:i/>
        </w:rPr>
        <w:t>high</w:t>
      </w:r>
      <w:r w:rsidR="000A5C4F">
        <w:rPr>
          <w:i/>
        </w:rPr>
        <w:t xml:space="preserve"> </w:t>
      </w:r>
      <w:r w:rsidRPr="00DE6AA2">
        <w:rPr>
          <w:i/>
        </w:rPr>
        <w:t>cardiovascular</w:t>
      </w:r>
      <w:r w:rsidR="000A5C4F">
        <w:rPr>
          <w:i/>
        </w:rPr>
        <w:t xml:space="preserve"> </w:t>
      </w:r>
      <w:r w:rsidRPr="00DE6AA2">
        <w:rPr>
          <w:i/>
        </w:rPr>
        <w:t>risk.</w:t>
      </w:r>
    </w:p>
    <w:p w:rsidR="00EB3959" w:rsidRPr="00DE6AA2" w:rsidRDefault="00EB3959" w:rsidP="00C35F27">
      <w:pPr>
        <w:pStyle w:val="ListBullet"/>
        <w:ind w:left="714" w:hanging="357"/>
        <w:rPr>
          <w:i/>
        </w:rPr>
      </w:pPr>
      <w:r w:rsidRPr="00DE6AA2">
        <w:rPr>
          <w:i/>
        </w:rPr>
        <w:t>In</w:t>
      </w:r>
      <w:r w:rsidR="000A5C4F">
        <w:rPr>
          <w:i/>
        </w:rPr>
        <w:t xml:space="preserve"> </w:t>
      </w:r>
      <w:r w:rsidRPr="00DE6AA2">
        <w:rPr>
          <w:i/>
        </w:rPr>
        <w:t>combination</w:t>
      </w:r>
      <w:r w:rsidR="000A5C4F">
        <w:rPr>
          <w:i/>
        </w:rPr>
        <w:t xml:space="preserve"> </w:t>
      </w:r>
      <w:r w:rsidRPr="00DE6AA2">
        <w:rPr>
          <w:i/>
        </w:rPr>
        <w:t>with</w:t>
      </w:r>
      <w:r w:rsidR="000A5C4F">
        <w:rPr>
          <w:i/>
        </w:rPr>
        <w:t xml:space="preserve"> </w:t>
      </w:r>
      <w:r w:rsidRPr="00DE6AA2">
        <w:rPr>
          <w:i/>
        </w:rPr>
        <w:t>a</w:t>
      </w:r>
      <w:r w:rsidR="000A5C4F">
        <w:rPr>
          <w:i/>
        </w:rPr>
        <w:t xml:space="preserve"> </w:t>
      </w:r>
      <w:r w:rsidRPr="00DE6AA2">
        <w:rPr>
          <w:i/>
        </w:rPr>
        <w:t>statin,</w:t>
      </w:r>
      <w:r w:rsidR="000A5C4F">
        <w:rPr>
          <w:i/>
        </w:rPr>
        <w:t xml:space="preserve"> </w:t>
      </w:r>
      <w:r w:rsidRPr="00DE6AA2">
        <w:rPr>
          <w:i/>
        </w:rPr>
        <w:t>or</w:t>
      </w:r>
      <w:r w:rsidR="000A5C4F">
        <w:rPr>
          <w:i/>
        </w:rPr>
        <w:t xml:space="preserve"> </w:t>
      </w:r>
      <w:r w:rsidRPr="00DE6AA2">
        <w:rPr>
          <w:i/>
        </w:rPr>
        <w:t>statin</w:t>
      </w:r>
      <w:r w:rsidR="000A5C4F">
        <w:rPr>
          <w:i/>
        </w:rPr>
        <w:t xml:space="preserve"> </w:t>
      </w:r>
      <w:r w:rsidRPr="00DE6AA2">
        <w:rPr>
          <w:i/>
        </w:rPr>
        <w:t>with</w:t>
      </w:r>
      <w:r w:rsidR="000A5C4F">
        <w:rPr>
          <w:i/>
        </w:rPr>
        <w:t xml:space="preserve"> </w:t>
      </w:r>
      <w:r w:rsidRPr="00DE6AA2">
        <w:rPr>
          <w:i/>
        </w:rPr>
        <w:t>other</w:t>
      </w:r>
      <w:r w:rsidR="000A5C4F">
        <w:rPr>
          <w:i/>
        </w:rPr>
        <w:t xml:space="preserve"> </w:t>
      </w:r>
      <w:r w:rsidR="00597811">
        <w:rPr>
          <w:i/>
        </w:rPr>
        <w:t>lipid</w:t>
      </w:r>
      <w:r w:rsidR="000A5C4F">
        <w:rPr>
          <w:i/>
        </w:rPr>
        <w:t xml:space="preserve"> </w:t>
      </w:r>
      <w:r w:rsidR="00597811">
        <w:rPr>
          <w:i/>
        </w:rPr>
        <w:t>lowering</w:t>
      </w:r>
      <w:r w:rsidR="000A5C4F">
        <w:rPr>
          <w:i/>
        </w:rPr>
        <w:t xml:space="preserve"> </w:t>
      </w:r>
      <w:r w:rsidRPr="00DE6AA2">
        <w:rPr>
          <w:i/>
        </w:rPr>
        <w:t>therapies</w:t>
      </w:r>
      <w:r w:rsidR="000A5C4F">
        <w:rPr>
          <w:i/>
        </w:rPr>
        <w:t xml:space="preserve"> </w:t>
      </w:r>
      <w:r w:rsidRPr="00DE6AA2">
        <w:rPr>
          <w:i/>
        </w:rPr>
        <w:t>in</w:t>
      </w:r>
      <w:r w:rsidR="000A5C4F">
        <w:rPr>
          <w:i/>
        </w:rPr>
        <w:t xml:space="preserve"> </w:t>
      </w:r>
      <w:r w:rsidRPr="00DE6AA2">
        <w:rPr>
          <w:i/>
        </w:rPr>
        <w:t>patients</w:t>
      </w:r>
      <w:r w:rsidR="000A5C4F">
        <w:rPr>
          <w:i/>
        </w:rPr>
        <w:t xml:space="preserve"> </w:t>
      </w:r>
      <w:r w:rsidRPr="00DE6AA2">
        <w:rPr>
          <w:i/>
        </w:rPr>
        <w:t>unable</w:t>
      </w:r>
      <w:r w:rsidR="000A5C4F">
        <w:rPr>
          <w:i/>
        </w:rPr>
        <w:t xml:space="preserve"> </w:t>
      </w:r>
      <w:r w:rsidRPr="00DE6AA2">
        <w:rPr>
          <w:i/>
        </w:rPr>
        <w:t>to</w:t>
      </w:r>
      <w:r w:rsidR="000A5C4F">
        <w:rPr>
          <w:i/>
        </w:rPr>
        <w:t xml:space="preserve"> </w:t>
      </w:r>
      <w:r w:rsidRPr="00DE6AA2">
        <w:rPr>
          <w:i/>
        </w:rPr>
        <w:t>reach</w:t>
      </w:r>
      <w:r w:rsidR="000A5C4F">
        <w:rPr>
          <w:i/>
        </w:rPr>
        <w:t xml:space="preserve"> </w:t>
      </w:r>
      <w:r w:rsidRPr="00DE6AA2">
        <w:rPr>
          <w:i/>
        </w:rPr>
        <w:t>LDL-C</w:t>
      </w:r>
      <w:r w:rsidR="000A5C4F">
        <w:rPr>
          <w:i/>
        </w:rPr>
        <w:t xml:space="preserve"> </w:t>
      </w:r>
      <w:r w:rsidRPr="00DE6AA2">
        <w:rPr>
          <w:i/>
        </w:rPr>
        <w:t>goals</w:t>
      </w:r>
      <w:r w:rsidR="000A5C4F">
        <w:rPr>
          <w:i/>
        </w:rPr>
        <w:t xml:space="preserve"> </w:t>
      </w:r>
      <w:r w:rsidRPr="00DE6AA2">
        <w:rPr>
          <w:i/>
        </w:rPr>
        <w:t>with</w:t>
      </w:r>
      <w:r w:rsidR="000A5C4F">
        <w:rPr>
          <w:i/>
        </w:rPr>
        <w:t xml:space="preserve"> </w:t>
      </w:r>
      <w:r w:rsidRPr="00DE6AA2">
        <w:rPr>
          <w:i/>
        </w:rPr>
        <w:t>maximum</w:t>
      </w:r>
      <w:r w:rsidR="000A5C4F">
        <w:rPr>
          <w:i/>
        </w:rPr>
        <w:t xml:space="preserve"> </w:t>
      </w:r>
      <w:r w:rsidRPr="00DE6AA2">
        <w:rPr>
          <w:i/>
        </w:rPr>
        <w:t>tolerated</w:t>
      </w:r>
      <w:r w:rsidR="000A5C4F">
        <w:rPr>
          <w:i/>
        </w:rPr>
        <w:t xml:space="preserve"> </w:t>
      </w:r>
      <w:r w:rsidRPr="00DE6AA2">
        <w:rPr>
          <w:i/>
        </w:rPr>
        <w:t>dose</w:t>
      </w:r>
      <w:r w:rsidR="000A5C4F">
        <w:rPr>
          <w:i/>
        </w:rPr>
        <w:t xml:space="preserve"> </w:t>
      </w:r>
      <w:r w:rsidRPr="00DE6AA2">
        <w:rPr>
          <w:i/>
        </w:rPr>
        <w:t>of</w:t>
      </w:r>
      <w:r w:rsidR="000A5C4F">
        <w:rPr>
          <w:i/>
        </w:rPr>
        <w:t xml:space="preserve"> </w:t>
      </w:r>
      <w:r w:rsidRPr="00DE6AA2">
        <w:rPr>
          <w:i/>
        </w:rPr>
        <w:t>a</w:t>
      </w:r>
      <w:r w:rsidR="000A5C4F">
        <w:rPr>
          <w:i/>
        </w:rPr>
        <w:t xml:space="preserve"> </w:t>
      </w:r>
      <w:r w:rsidRPr="00DE6AA2">
        <w:rPr>
          <w:i/>
        </w:rPr>
        <w:t>statin</w:t>
      </w:r>
      <w:r w:rsidR="000A5C4F">
        <w:rPr>
          <w:i/>
        </w:rPr>
        <w:t xml:space="preserve"> </w:t>
      </w:r>
      <w:r w:rsidRPr="00DE6AA2">
        <w:rPr>
          <w:i/>
        </w:rPr>
        <w:t>or,</w:t>
      </w:r>
    </w:p>
    <w:p w:rsidR="00D23139" w:rsidRPr="00DE6AA2" w:rsidRDefault="00EB3959" w:rsidP="00C35F27">
      <w:pPr>
        <w:pStyle w:val="ListBullet"/>
        <w:ind w:left="714" w:hanging="357"/>
        <w:rPr>
          <w:i/>
        </w:rPr>
      </w:pPr>
      <w:r w:rsidRPr="00DE6AA2">
        <w:rPr>
          <w:i/>
        </w:rPr>
        <w:t>In</w:t>
      </w:r>
      <w:r w:rsidR="000A5C4F">
        <w:rPr>
          <w:i/>
        </w:rPr>
        <w:t xml:space="preserve"> </w:t>
      </w:r>
      <w:r w:rsidRPr="00DE6AA2">
        <w:rPr>
          <w:i/>
        </w:rPr>
        <w:t>combination</w:t>
      </w:r>
      <w:r w:rsidR="000A5C4F">
        <w:rPr>
          <w:i/>
        </w:rPr>
        <w:t xml:space="preserve"> </w:t>
      </w:r>
      <w:r w:rsidRPr="00DE6AA2">
        <w:rPr>
          <w:i/>
        </w:rPr>
        <w:t>with</w:t>
      </w:r>
      <w:r w:rsidR="000A5C4F">
        <w:rPr>
          <w:i/>
        </w:rPr>
        <w:t xml:space="preserve"> </w:t>
      </w:r>
      <w:r w:rsidRPr="00DE6AA2">
        <w:rPr>
          <w:i/>
        </w:rPr>
        <w:t>other</w:t>
      </w:r>
      <w:r w:rsidR="000A5C4F">
        <w:rPr>
          <w:i/>
        </w:rPr>
        <w:t xml:space="preserve"> </w:t>
      </w:r>
      <w:r w:rsidRPr="00DE6AA2">
        <w:rPr>
          <w:i/>
        </w:rPr>
        <w:t>lipid</w:t>
      </w:r>
      <w:r w:rsidR="000A5C4F">
        <w:rPr>
          <w:i/>
        </w:rPr>
        <w:t xml:space="preserve"> </w:t>
      </w:r>
      <w:r w:rsidRPr="00DE6AA2">
        <w:rPr>
          <w:i/>
        </w:rPr>
        <w:t>lowering</w:t>
      </w:r>
      <w:r w:rsidR="000A5C4F">
        <w:rPr>
          <w:i/>
        </w:rPr>
        <w:t xml:space="preserve"> </w:t>
      </w:r>
      <w:r w:rsidRPr="00DE6AA2">
        <w:rPr>
          <w:i/>
        </w:rPr>
        <w:t>therapies</w:t>
      </w:r>
      <w:r w:rsidR="000A5C4F">
        <w:rPr>
          <w:i/>
        </w:rPr>
        <w:t xml:space="preserve"> </w:t>
      </w:r>
      <w:r w:rsidRPr="00DE6AA2">
        <w:rPr>
          <w:i/>
        </w:rPr>
        <w:t>in</w:t>
      </w:r>
      <w:r w:rsidR="000A5C4F">
        <w:rPr>
          <w:i/>
        </w:rPr>
        <w:t xml:space="preserve"> </w:t>
      </w:r>
      <w:r w:rsidRPr="00DE6AA2">
        <w:rPr>
          <w:i/>
        </w:rPr>
        <w:t>patients</w:t>
      </w:r>
      <w:r w:rsidR="000A5C4F">
        <w:rPr>
          <w:i/>
        </w:rPr>
        <w:t xml:space="preserve"> </w:t>
      </w:r>
      <w:r w:rsidRPr="00DE6AA2">
        <w:rPr>
          <w:i/>
        </w:rPr>
        <w:t>who</w:t>
      </w:r>
      <w:r w:rsidR="000A5C4F">
        <w:rPr>
          <w:i/>
        </w:rPr>
        <w:t xml:space="preserve"> </w:t>
      </w:r>
      <w:r w:rsidRPr="00DE6AA2">
        <w:rPr>
          <w:i/>
        </w:rPr>
        <w:t>are</w:t>
      </w:r>
      <w:r w:rsidR="000A5C4F">
        <w:rPr>
          <w:i/>
        </w:rPr>
        <w:t xml:space="preserve"> </w:t>
      </w:r>
      <w:r w:rsidRPr="00DE6AA2">
        <w:rPr>
          <w:i/>
        </w:rPr>
        <w:t>statin</w:t>
      </w:r>
      <w:r w:rsidR="000A5C4F">
        <w:rPr>
          <w:i/>
        </w:rPr>
        <w:t xml:space="preserve"> </w:t>
      </w:r>
      <w:r w:rsidRPr="00DE6AA2">
        <w:rPr>
          <w:i/>
        </w:rPr>
        <w:t>intolerant</w:t>
      </w:r>
      <w:r w:rsidR="000A5C4F">
        <w:rPr>
          <w:i/>
        </w:rPr>
        <w:t xml:space="preserve"> </w:t>
      </w:r>
      <w:r w:rsidRPr="00DE6AA2">
        <w:rPr>
          <w:i/>
        </w:rPr>
        <w:t>or</w:t>
      </w:r>
      <w:r w:rsidR="000A5C4F">
        <w:rPr>
          <w:i/>
        </w:rPr>
        <w:t xml:space="preserve"> </w:t>
      </w:r>
      <w:r w:rsidRPr="00DE6AA2">
        <w:rPr>
          <w:i/>
        </w:rPr>
        <w:t>for</w:t>
      </w:r>
      <w:r w:rsidR="000A5C4F">
        <w:rPr>
          <w:i/>
        </w:rPr>
        <w:t xml:space="preserve"> </w:t>
      </w:r>
      <w:r w:rsidRPr="00DE6AA2">
        <w:rPr>
          <w:i/>
        </w:rPr>
        <w:t>whom</w:t>
      </w:r>
      <w:r w:rsidR="000A5C4F">
        <w:rPr>
          <w:i/>
        </w:rPr>
        <w:t xml:space="preserve"> </w:t>
      </w:r>
      <w:r w:rsidRPr="00DE6AA2">
        <w:rPr>
          <w:i/>
        </w:rPr>
        <w:t>a</w:t>
      </w:r>
      <w:r w:rsidR="000A5C4F">
        <w:rPr>
          <w:i/>
        </w:rPr>
        <w:t xml:space="preserve"> </w:t>
      </w:r>
      <w:r w:rsidRPr="00DE6AA2">
        <w:rPr>
          <w:i/>
        </w:rPr>
        <w:t>statin</w:t>
      </w:r>
      <w:r w:rsidR="000A5C4F">
        <w:rPr>
          <w:i/>
        </w:rPr>
        <w:t xml:space="preserve"> </w:t>
      </w:r>
      <w:r w:rsidRPr="00DE6AA2">
        <w:rPr>
          <w:i/>
        </w:rPr>
        <w:t>is</w:t>
      </w:r>
      <w:r w:rsidR="000A5C4F">
        <w:rPr>
          <w:i/>
        </w:rPr>
        <w:t xml:space="preserve"> </w:t>
      </w:r>
      <w:r w:rsidRPr="00DE6AA2">
        <w:rPr>
          <w:i/>
        </w:rPr>
        <w:t>contraindicated</w:t>
      </w:r>
      <w:r w:rsidR="000A5C4F">
        <w:rPr>
          <w:i/>
        </w:rPr>
        <w:t xml:space="preserve"> </w:t>
      </w:r>
      <w:r w:rsidRPr="00DE6AA2">
        <w:rPr>
          <w:i/>
        </w:rPr>
        <w:t>who</w:t>
      </w:r>
      <w:r w:rsidR="000A5C4F">
        <w:rPr>
          <w:i/>
        </w:rPr>
        <w:t xml:space="preserve"> </w:t>
      </w:r>
      <w:r w:rsidRPr="00DE6AA2">
        <w:rPr>
          <w:i/>
        </w:rPr>
        <w:t>are</w:t>
      </w:r>
      <w:r w:rsidR="000A5C4F">
        <w:rPr>
          <w:i/>
        </w:rPr>
        <w:t xml:space="preserve"> </w:t>
      </w:r>
      <w:r w:rsidRPr="00DE6AA2">
        <w:rPr>
          <w:i/>
        </w:rPr>
        <w:t>unable</w:t>
      </w:r>
      <w:r w:rsidR="000A5C4F">
        <w:rPr>
          <w:i/>
        </w:rPr>
        <w:t xml:space="preserve"> </w:t>
      </w:r>
      <w:r w:rsidRPr="00DE6AA2">
        <w:rPr>
          <w:i/>
        </w:rPr>
        <w:t>to</w:t>
      </w:r>
      <w:r w:rsidR="000A5C4F">
        <w:rPr>
          <w:i/>
        </w:rPr>
        <w:t xml:space="preserve"> </w:t>
      </w:r>
      <w:r w:rsidRPr="00DE6AA2">
        <w:rPr>
          <w:i/>
        </w:rPr>
        <w:t>reach</w:t>
      </w:r>
      <w:r w:rsidR="000A5C4F">
        <w:rPr>
          <w:i/>
        </w:rPr>
        <w:t xml:space="preserve"> </w:t>
      </w:r>
      <w:r w:rsidRPr="00DE6AA2">
        <w:rPr>
          <w:i/>
        </w:rPr>
        <w:t>LDL-C</w:t>
      </w:r>
      <w:r w:rsidR="000A5C4F">
        <w:rPr>
          <w:i/>
        </w:rPr>
        <w:t xml:space="preserve"> </w:t>
      </w:r>
      <w:r w:rsidR="00DE6AA2" w:rsidRPr="00DE6AA2">
        <w:rPr>
          <w:i/>
        </w:rPr>
        <w:t>goals.</w:t>
      </w:r>
    </w:p>
    <w:p w:rsidR="00DE6AA2" w:rsidRPr="00DE6AA2" w:rsidRDefault="00DE6AA2" w:rsidP="008B2426">
      <w:pPr>
        <w:ind w:left="357"/>
        <w:rPr>
          <w:i/>
        </w:rPr>
      </w:pPr>
      <w:r w:rsidRPr="00DE6AA2">
        <w:rPr>
          <w:i/>
        </w:rPr>
        <w:t>The</w:t>
      </w:r>
      <w:r w:rsidR="000A5C4F">
        <w:rPr>
          <w:i/>
        </w:rPr>
        <w:t xml:space="preserve"> </w:t>
      </w:r>
      <w:r w:rsidRPr="00DE6AA2">
        <w:rPr>
          <w:i/>
        </w:rPr>
        <w:t>effect</w:t>
      </w:r>
      <w:r w:rsidR="000A5C4F">
        <w:rPr>
          <w:i/>
        </w:rPr>
        <w:t xml:space="preserve"> </w:t>
      </w:r>
      <w:r w:rsidRPr="00DE6AA2">
        <w:rPr>
          <w:i/>
        </w:rPr>
        <w:t>of</w:t>
      </w:r>
      <w:r w:rsidR="000A5C4F">
        <w:rPr>
          <w:i/>
        </w:rPr>
        <w:t xml:space="preserve"> </w:t>
      </w:r>
      <w:r w:rsidRPr="00DE6AA2">
        <w:rPr>
          <w:i/>
        </w:rPr>
        <w:t>Praluent</w:t>
      </w:r>
      <w:r w:rsidR="000A5C4F">
        <w:rPr>
          <w:i/>
        </w:rPr>
        <w:t xml:space="preserve"> </w:t>
      </w:r>
      <w:r w:rsidRPr="00DE6AA2">
        <w:rPr>
          <w:i/>
        </w:rPr>
        <w:t>on</w:t>
      </w:r>
      <w:r w:rsidR="000A5C4F">
        <w:rPr>
          <w:i/>
        </w:rPr>
        <w:t xml:space="preserve"> </w:t>
      </w:r>
      <w:r w:rsidRPr="00DE6AA2">
        <w:rPr>
          <w:i/>
        </w:rPr>
        <w:t>cardiovascular</w:t>
      </w:r>
      <w:r w:rsidR="000A5C4F">
        <w:rPr>
          <w:i/>
        </w:rPr>
        <w:t xml:space="preserve"> </w:t>
      </w:r>
      <w:r w:rsidRPr="00DE6AA2">
        <w:rPr>
          <w:i/>
        </w:rPr>
        <w:t>morbidity</w:t>
      </w:r>
      <w:r w:rsidR="000A5C4F">
        <w:rPr>
          <w:i/>
        </w:rPr>
        <w:t xml:space="preserve"> </w:t>
      </w:r>
      <w:r w:rsidRPr="00DE6AA2">
        <w:rPr>
          <w:i/>
        </w:rPr>
        <w:t>and</w:t>
      </w:r>
      <w:r w:rsidR="000A5C4F">
        <w:rPr>
          <w:i/>
        </w:rPr>
        <w:t xml:space="preserve"> </w:t>
      </w:r>
      <w:r w:rsidRPr="00DE6AA2">
        <w:rPr>
          <w:i/>
        </w:rPr>
        <w:t>mortality</w:t>
      </w:r>
      <w:r w:rsidR="000A5C4F">
        <w:rPr>
          <w:i/>
        </w:rPr>
        <w:t xml:space="preserve"> </w:t>
      </w:r>
      <w:r w:rsidRPr="00DE6AA2">
        <w:rPr>
          <w:i/>
        </w:rPr>
        <w:t>has</w:t>
      </w:r>
      <w:r w:rsidR="000A5C4F">
        <w:rPr>
          <w:i/>
        </w:rPr>
        <w:t xml:space="preserve"> </w:t>
      </w:r>
      <w:r w:rsidRPr="00DE6AA2">
        <w:rPr>
          <w:i/>
        </w:rPr>
        <w:t>not</w:t>
      </w:r>
      <w:r w:rsidR="000A5C4F">
        <w:rPr>
          <w:i/>
        </w:rPr>
        <w:t xml:space="preserve"> </w:t>
      </w:r>
      <w:r w:rsidRPr="00DE6AA2">
        <w:rPr>
          <w:i/>
        </w:rPr>
        <w:t>yet</w:t>
      </w:r>
      <w:r w:rsidR="000A5C4F">
        <w:rPr>
          <w:i/>
        </w:rPr>
        <w:t xml:space="preserve"> </w:t>
      </w:r>
      <w:r w:rsidRPr="00DE6AA2">
        <w:rPr>
          <w:i/>
        </w:rPr>
        <w:t>been</w:t>
      </w:r>
      <w:r w:rsidR="000A5C4F">
        <w:rPr>
          <w:i/>
        </w:rPr>
        <w:t xml:space="preserve"> </w:t>
      </w:r>
      <w:r w:rsidRPr="00DE6AA2">
        <w:rPr>
          <w:i/>
        </w:rPr>
        <w:t>determined</w:t>
      </w:r>
      <w:r w:rsidR="000A5C4F">
        <w:rPr>
          <w:i/>
        </w:rPr>
        <w:t xml:space="preserve"> </w:t>
      </w:r>
      <w:r w:rsidRPr="00DE6AA2">
        <w:rPr>
          <w:i/>
        </w:rPr>
        <w:t>(see</w:t>
      </w:r>
      <w:r w:rsidR="000A5C4F">
        <w:rPr>
          <w:i/>
        </w:rPr>
        <w:t xml:space="preserve"> </w:t>
      </w:r>
      <w:r w:rsidRPr="00DE6AA2">
        <w:rPr>
          <w:i/>
        </w:rPr>
        <w:t>CLINICAL</w:t>
      </w:r>
      <w:r w:rsidR="000A5C4F">
        <w:rPr>
          <w:i/>
        </w:rPr>
        <w:t xml:space="preserve"> </w:t>
      </w:r>
      <w:r w:rsidRPr="00DE6AA2">
        <w:rPr>
          <w:i/>
        </w:rPr>
        <w:t>TRIALS).</w:t>
      </w:r>
    </w:p>
    <w:p w:rsidR="00D23139" w:rsidRDefault="00D23139" w:rsidP="00D23139">
      <w:pPr>
        <w:pStyle w:val="Heading4"/>
      </w:pPr>
      <w:r w:rsidRPr="00D23139">
        <w:t>Specific</w:t>
      </w:r>
      <w:r w:rsidR="000A5C4F">
        <w:t xml:space="preserve"> </w:t>
      </w:r>
      <w:r w:rsidRPr="00D23139">
        <w:t>conditions</w:t>
      </w:r>
      <w:r w:rsidR="000A5C4F">
        <w:t xml:space="preserve"> </w:t>
      </w:r>
      <w:r w:rsidRPr="00D23139">
        <w:t>of</w:t>
      </w:r>
      <w:r w:rsidR="000A5C4F">
        <w:t xml:space="preserve"> </w:t>
      </w:r>
      <w:r w:rsidRPr="00D23139">
        <w:t>registration</w:t>
      </w:r>
      <w:r w:rsidR="000A5C4F">
        <w:t xml:space="preserve"> </w:t>
      </w:r>
      <w:r w:rsidRPr="00D23139">
        <w:t>applying</w:t>
      </w:r>
      <w:r w:rsidR="000A5C4F">
        <w:t xml:space="preserve"> </w:t>
      </w:r>
      <w:r w:rsidRPr="00D23139">
        <w:t>to</w:t>
      </w:r>
      <w:r w:rsidR="000A5C4F">
        <w:t xml:space="preserve"> </w:t>
      </w:r>
      <w:r w:rsidRPr="00D23139">
        <w:t>these</w:t>
      </w:r>
      <w:r w:rsidR="000A5C4F">
        <w:t xml:space="preserve"> </w:t>
      </w:r>
      <w:r w:rsidRPr="00D23139">
        <w:t>goods</w:t>
      </w:r>
    </w:p>
    <w:p w:rsidR="00456765" w:rsidRPr="00136812" w:rsidRDefault="00136812" w:rsidP="00136812">
      <w:r w:rsidRPr="00136812">
        <w:t>The</w:t>
      </w:r>
      <w:r w:rsidR="000A5C4F">
        <w:t xml:space="preserve"> </w:t>
      </w:r>
      <w:r w:rsidRPr="00136812">
        <w:t>alirocumab</w:t>
      </w:r>
      <w:r w:rsidR="000A5C4F">
        <w:t xml:space="preserve"> </w:t>
      </w:r>
      <w:r w:rsidRPr="00136812">
        <w:t>EU-Risk</w:t>
      </w:r>
      <w:r w:rsidR="000A5C4F">
        <w:t xml:space="preserve"> </w:t>
      </w:r>
      <w:r w:rsidRPr="00136812">
        <w:t>Management</w:t>
      </w:r>
      <w:r w:rsidR="000A5C4F">
        <w:t xml:space="preserve"> </w:t>
      </w:r>
      <w:r w:rsidRPr="00136812">
        <w:t>Plan</w:t>
      </w:r>
      <w:r w:rsidR="000A5C4F">
        <w:t xml:space="preserve"> </w:t>
      </w:r>
      <w:r w:rsidRPr="00136812">
        <w:t>(EU-RMP),</w:t>
      </w:r>
      <w:r w:rsidR="000A5C4F">
        <w:t xml:space="preserve"> </w:t>
      </w:r>
      <w:r w:rsidRPr="00136812">
        <w:t>version</w:t>
      </w:r>
      <w:r w:rsidR="000A5C4F">
        <w:t xml:space="preserve"> </w:t>
      </w:r>
      <w:r w:rsidRPr="00136812">
        <w:t>3.0,</w:t>
      </w:r>
      <w:r w:rsidR="000A5C4F">
        <w:t xml:space="preserve"> </w:t>
      </w:r>
      <w:r w:rsidRPr="00136812">
        <w:t>date</w:t>
      </w:r>
      <w:r w:rsidR="000A5C4F">
        <w:t xml:space="preserve"> </w:t>
      </w:r>
      <w:r w:rsidRPr="00136812">
        <w:t>12</w:t>
      </w:r>
      <w:r w:rsidR="000A5C4F">
        <w:t xml:space="preserve"> </w:t>
      </w:r>
      <w:r w:rsidRPr="00136812">
        <w:t>January</w:t>
      </w:r>
      <w:r w:rsidR="000A5C4F">
        <w:t xml:space="preserve"> </w:t>
      </w:r>
      <w:r w:rsidRPr="00136812">
        <w:t>2017;</w:t>
      </w:r>
      <w:r w:rsidR="000A5C4F">
        <w:t xml:space="preserve"> </w:t>
      </w:r>
      <w:r w:rsidRPr="00136812">
        <w:t>DLP</w:t>
      </w:r>
      <w:r w:rsidR="000A5C4F">
        <w:t xml:space="preserve"> </w:t>
      </w:r>
      <w:r w:rsidRPr="00136812">
        <w:t>14</w:t>
      </w:r>
      <w:r w:rsidR="000A5C4F">
        <w:t xml:space="preserve"> </w:t>
      </w:r>
      <w:r w:rsidRPr="00136812">
        <w:t>December</w:t>
      </w:r>
      <w:r w:rsidR="000A5C4F">
        <w:t xml:space="preserve"> </w:t>
      </w:r>
      <w:r w:rsidRPr="00136812">
        <w:t>2016)</w:t>
      </w:r>
      <w:r w:rsidR="000A5C4F">
        <w:t xml:space="preserve"> </w:t>
      </w:r>
      <w:r w:rsidRPr="00136812">
        <w:t>with</w:t>
      </w:r>
      <w:r w:rsidR="000A5C4F">
        <w:t xml:space="preserve"> </w:t>
      </w:r>
      <w:r w:rsidRPr="00136812">
        <w:t>Australian</w:t>
      </w:r>
      <w:r w:rsidR="000A5C4F">
        <w:t xml:space="preserve"> </w:t>
      </w:r>
      <w:r w:rsidRPr="00136812">
        <w:t>Specific</w:t>
      </w:r>
      <w:r w:rsidR="000A5C4F">
        <w:t xml:space="preserve"> </w:t>
      </w:r>
      <w:r w:rsidRPr="00136812">
        <w:t>Annex</w:t>
      </w:r>
      <w:r w:rsidR="000A5C4F">
        <w:t xml:space="preserve"> </w:t>
      </w:r>
      <w:r w:rsidRPr="00136812">
        <w:t>(ver</w:t>
      </w:r>
      <w:r>
        <w:t>sion</w:t>
      </w:r>
      <w:r w:rsidR="000A5C4F">
        <w:t xml:space="preserve"> </w:t>
      </w:r>
      <w:r>
        <w:t>2.1,</w:t>
      </w:r>
      <w:r w:rsidR="000A5C4F">
        <w:t xml:space="preserve"> </w:t>
      </w:r>
      <w:r>
        <w:t>date</w:t>
      </w:r>
      <w:r w:rsidR="000A5C4F">
        <w:t xml:space="preserve"> </w:t>
      </w:r>
      <w:r>
        <w:t>31</w:t>
      </w:r>
      <w:r w:rsidR="000A5C4F">
        <w:t xml:space="preserve"> </w:t>
      </w:r>
      <w:r>
        <w:t>M</w:t>
      </w:r>
      <w:r w:rsidRPr="00136812">
        <w:t>arch</w:t>
      </w:r>
      <w:r w:rsidR="000A5C4F">
        <w:t xml:space="preserve"> </w:t>
      </w:r>
      <w:r w:rsidRPr="00136812">
        <w:t>2017),</w:t>
      </w:r>
      <w:r w:rsidR="000A5C4F">
        <w:t xml:space="preserve"> </w:t>
      </w:r>
      <w:r w:rsidRPr="00136812">
        <w:t>included</w:t>
      </w:r>
      <w:r w:rsidR="000A5C4F">
        <w:t xml:space="preserve"> </w:t>
      </w:r>
      <w:r w:rsidRPr="00136812">
        <w:t>with</w:t>
      </w:r>
      <w:r w:rsidR="000A5C4F">
        <w:t xml:space="preserve"> </w:t>
      </w:r>
      <w:r w:rsidRPr="00136812">
        <w:t>submission</w:t>
      </w:r>
      <w:r w:rsidR="000A5C4F">
        <w:t xml:space="preserve"> </w:t>
      </w:r>
      <w:r w:rsidRPr="00136812">
        <w:t>PM-201</w:t>
      </w:r>
      <w:r>
        <w:t>6-01950-1-3,</w:t>
      </w:r>
      <w:r w:rsidR="000A5C4F">
        <w:t xml:space="preserve"> </w:t>
      </w:r>
      <w:r>
        <w:t>and</w:t>
      </w:r>
      <w:r w:rsidR="000A5C4F">
        <w:t xml:space="preserve"> </w:t>
      </w:r>
      <w:r>
        <w:t>any</w:t>
      </w:r>
      <w:r w:rsidR="000A5C4F">
        <w:t xml:space="preserve"> </w:t>
      </w:r>
      <w:r>
        <w:t>subsequent</w:t>
      </w:r>
      <w:r w:rsidR="000A5C4F">
        <w:t xml:space="preserve"> </w:t>
      </w:r>
      <w:r w:rsidRPr="00136812">
        <w:t>revisions,</w:t>
      </w:r>
      <w:r w:rsidR="000A5C4F">
        <w:t xml:space="preserve"> </w:t>
      </w:r>
      <w:r w:rsidRPr="00136812">
        <w:t>as</w:t>
      </w:r>
      <w:r w:rsidR="000A5C4F">
        <w:t xml:space="preserve"> </w:t>
      </w:r>
      <w:r w:rsidRPr="00136812">
        <w:t>agreed</w:t>
      </w:r>
      <w:r w:rsidR="000A5C4F">
        <w:t xml:space="preserve"> </w:t>
      </w:r>
      <w:r w:rsidRPr="00136812">
        <w:t>with</w:t>
      </w:r>
      <w:r w:rsidR="000A5C4F">
        <w:t xml:space="preserve"> </w:t>
      </w:r>
      <w:r w:rsidRPr="00136812">
        <w:t>the</w:t>
      </w:r>
      <w:r w:rsidR="000A5C4F">
        <w:t xml:space="preserve"> </w:t>
      </w:r>
      <w:r w:rsidRPr="00136812">
        <w:t>TGA</w:t>
      </w:r>
      <w:r w:rsidR="000A5C4F">
        <w:t xml:space="preserve"> </w:t>
      </w:r>
      <w:r w:rsidRPr="00136812">
        <w:t>will</w:t>
      </w:r>
      <w:r w:rsidR="000A5C4F">
        <w:t xml:space="preserve"> </w:t>
      </w:r>
      <w:r w:rsidRPr="00136812">
        <w:t>be</w:t>
      </w:r>
      <w:r w:rsidR="000A5C4F">
        <w:t xml:space="preserve"> </w:t>
      </w:r>
      <w:r w:rsidRPr="00136812">
        <w:t>implemented</w:t>
      </w:r>
      <w:r w:rsidR="000A5C4F">
        <w:t xml:space="preserve"> </w:t>
      </w:r>
      <w:r w:rsidRPr="00136812">
        <w:t>in</w:t>
      </w:r>
      <w:r w:rsidR="000A5C4F">
        <w:t xml:space="preserve"> </w:t>
      </w:r>
      <w:r w:rsidRPr="00136812">
        <w:t>Australia.</w:t>
      </w:r>
    </w:p>
    <w:p w:rsidR="008E7846" w:rsidRDefault="00A80B5B" w:rsidP="00D23139">
      <w:pPr>
        <w:pStyle w:val="Heading2"/>
      </w:pPr>
      <w:bookmarkStart w:id="198" w:name="_Toc529453523"/>
      <w:r>
        <w:lastRenderedPageBreak/>
        <w:t>Attachment</w:t>
      </w:r>
      <w:r w:rsidR="000A5C4F">
        <w:t xml:space="preserve"> </w:t>
      </w:r>
      <w:r>
        <w:t>1.</w:t>
      </w:r>
      <w:r w:rsidR="000A5C4F">
        <w:t xml:space="preserve"> </w:t>
      </w:r>
      <w:r w:rsidR="008E7846">
        <w:t>Product</w:t>
      </w:r>
      <w:r w:rsidR="000A5C4F">
        <w:t xml:space="preserve"> </w:t>
      </w:r>
      <w:r w:rsidR="00AA0ED0">
        <w:t>I</w:t>
      </w:r>
      <w:r w:rsidR="008E7846">
        <w:t>nformation</w:t>
      </w:r>
      <w:bookmarkEnd w:id="196"/>
      <w:bookmarkEnd w:id="197"/>
      <w:bookmarkEnd w:id="198"/>
    </w:p>
    <w:p w:rsidR="00224853" w:rsidRDefault="006136D7" w:rsidP="00C80137">
      <w:r w:rsidRPr="002B3624">
        <w:t>The</w:t>
      </w:r>
      <w:r w:rsidR="000A5C4F">
        <w:t xml:space="preserve"> </w:t>
      </w:r>
      <w:r>
        <w:t>PI</w:t>
      </w:r>
      <w:r w:rsidR="000A5C4F">
        <w:t xml:space="preserve"> </w:t>
      </w:r>
      <w:r w:rsidRPr="002B3624">
        <w:t>for</w:t>
      </w:r>
      <w:r w:rsidR="000A5C4F">
        <w:t xml:space="preserve"> </w:t>
      </w:r>
      <w:r w:rsidR="00DE6AA2">
        <w:t>Praluent</w:t>
      </w:r>
      <w:r w:rsidR="000A5C4F">
        <w:t xml:space="preserve"> </w:t>
      </w:r>
      <w:r>
        <w:t>approved</w:t>
      </w:r>
      <w:r w:rsidR="000A5C4F">
        <w:t xml:space="preserve"> </w:t>
      </w:r>
      <w:r>
        <w:t>with</w:t>
      </w:r>
      <w:r w:rsidR="000A5C4F">
        <w:t xml:space="preserve"> </w:t>
      </w:r>
      <w:r>
        <w:t>the</w:t>
      </w:r>
      <w:r w:rsidR="000A5C4F">
        <w:t xml:space="preserve"> </w:t>
      </w:r>
      <w:r>
        <w:t>submission</w:t>
      </w:r>
      <w:r w:rsidR="000A5C4F">
        <w:t xml:space="preserve"> </w:t>
      </w:r>
      <w:r>
        <w:t>which</w:t>
      </w:r>
      <w:r w:rsidR="000A5C4F">
        <w:t xml:space="preserve"> </w:t>
      </w:r>
      <w:r>
        <w:t>is</w:t>
      </w:r>
      <w:r w:rsidR="000A5C4F">
        <w:t xml:space="preserve"> </w:t>
      </w:r>
      <w:r>
        <w:t>described</w:t>
      </w:r>
      <w:r w:rsidR="000A5C4F">
        <w:t xml:space="preserve"> </w:t>
      </w:r>
      <w:r>
        <w:t>in</w:t>
      </w:r>
      <w:r w:rsidR="000A5C4F">
        <w:t xml:space="preserve"> </w:t>
      </w:r>
      <w:r w:rsidRPr="002B3624">
        <w:t>this</w:t>
      </w:r>
      <w:r w:rsidR="000A5C4F">
        <w:t xml:space="preserve"> </w:t>
      </w:r>
      <w:r w:rsidRPr="002B3624">
        <w:t>AusPAR</w:t>
      </w:r>
      <w:r w:rsidR="000A5C4F">
        <w:t xml:space="preserve"> </w:t>
      </w:r>
      <w:r w:rsidRPr="002B3624">
        <w:t>is</w:t>
      </w:r>
      <w:r w:rsidR="000A5C4F">
        <w:t xml:space="preserve"> </w:t>
      </w:r>
      <w:r w:rsidRPr="002B3624">
        <w:t>at</w:t>
      </w:r>
      <w:r w:rsidR="000A5C4F">
        <w:t xml:space="preserve"> </w:t>
      </w:r>
      <w:r w:rsidRPr="002B3624">
        <w:t>Attachment</w:t>
      </w:r>
      <w:r w:rsidR="000A5C4F">
        <w:t xml:space="preserve"> </w:t>
      </w:r>
      <w:r w:rsidRPr="002B3624">
        <w:t>1.</w:t>
      </w:r>
      <w:r w:rsidR="000A5C4F">
        <w:t xml:space="preserve"> </w:t>
      </w:r>
      <w:r w:rsidRPr="002B3624">
        <w:t>For</w:t>
      </w:r>
      <w:r w:rsidR="000A5C4F">
        <w:t xml:space="preserve"> </w:t>
      </w:r>
      <w:r w:rsidRPr="002B3624">
        <w:t>the</w:t>
      </w:r>
      <w:r w:rsidR="000A5C4F">
        <w:t xml:space="preserve"> </w:t>
      </w:r>
      <w:r w:rsidRPr="002B3624">
        <w:t>most</w:t>
      </w:r>
      <w:r w:rsidR="000A5C4F">
        <w:t xml:space="preserve"> </w:t>
      </w:r>
      <w:r w:rsidRPr="002B3624">
        <w:t>recent</w:t>
      </w:r>
      <w:r w:rsidR="000A5C4F">
        <w:t xml:space="preserve"> </w:t>
      </w:r>
      <w:r>
        <w:t>PI,</w:t>
      </w:r>
      <w:r w:rsidR="000A5C4F">
        <w:t xml:space="preserve"> </w:t>
      </w:r>
      <w:r w:rsidRPr="002B3624">
        <w:t>please</w:t>
      </w:r>
      <w:r w:rsidR="000A5C4F">
        <w:t xml:space="preserve"> </w:t>
      </w:r>
      <w:r w:rsidRPr="002B3624">
        <w:t>refer</w:t>
      </w:r>
      <w:r w:rsidR="000A5C4F">
        <w:t xml:space="preserve"> </w:t>
      </w:r>
      <w:r w:rsidRPr="002B3624">
        <w:t>to</w:t>
      </w:r>
      <w:r w:rsidR="000A5C4F">
        <w:t xml:space="preserve"> </w:t>
      </w:r>
      <w:r w:rsidRPr="002B3624">
        <w:t>the</w:t>
      </w:r>
      <w:r w:rsidR="000A5C4F">
        <w:t xml:space="preserve"> </w:t>
      </w:r>
      <w:r w:rsidRPr="007C6B9B">
        <w:t>TGA</w:t>
      </w:r>
      <w:r w:rsidR="000A5C4F">
        <w:t xml:space="preserve"> </w:t>
      </w:r>
      <w:r w:rsidRPr="007C6B9B">
        <w:t>website</w:t>
      </w:r>
      <w:r w:rsidR="000A5C4F">
        <w:t xml:space="preserve"> </w:t>
      </w:r>
      <w:r w:rsidRPr="007C6B9B">
        <w:t>at</w:t>
      </w:r>
      <w:r w:rsidR="000A5C4F">
        <w:t xml:space="preserve"> </w:t>
      </w:r>
      <w:r w:rsidR="00EC55C4">
        <w:t>&lt;</w:t>
      </w:r>
      <w:hyperlink r:id="rId56" w:history="1">
        <w:r w:rsidR="007C6B9B" w:rsidRPr="007C6B9B">
          <w:rPr>
            <w:rStyle w:val="Hyperlink"/>
          </w:rPr>
          <w:t>https://www.tga.gov.au/product-information-pi</w:t>
        </w:r>
      </w:hyperlink>
      <w:r w:rsidR="008B2426">
        <w:t>&gt;</w:t>
      </w:r>
      <w:r w:rsidR="008B0AFB">
        <w:t>.</w:t>
      </w:r>
    </w:p>
    <w:p w:rsidR="00C80137" w:rsidRDefault="00C80137" w:rsidP="00C80137">
      <w:pPr>
        <w:pStyle w:val="Heading2"/>
        <w:rPr>
          <w:lang w:eastAsia="en-AU"/>
        </w:rPr>
      </w:pPr>
      <w:bookmarkStart w:id="199" w:name="_Toc529453524"/>
      <w:r>
        <w:rPr>
          <w:lang w:eastAsia="en-AU"/>
        </w:rPr>
        <w:t>Attachment</w:t>
      </w:r>
      <w:r w:rsidR="000A5C4F">
        <w:rPr>
          <w:lang w:eastAsia="en-AU"/>
        </w:rPr>
        <w:t xml:space="preserve"> </w:t>
      </w:r>
      <w:r>
        <w:rPr>
          <w:lang w:eastAsia="en-AU"/>
        </w:rPr>
        <w:t>2.</w:t>
      </w:r>
      <w:r w:rsidR="000A5C4F">
        <w:rPr>
          <w:lang w:eastAsia="en-AU"/>
        </w:rPr>
        <w:t xml:space="preserve"> </w:t>
      </w:r>
      <w:r>
        <w:rPr>
          <w:lang w:eastAsia="en-AU"/>
        </w:rPr>
        <w:t>Extract</w:t>
      </w:r>
      <w:r w:rsidR="000A5C4F">
        <w:rPr>
          <w:lang w:eastAsia="en-AU"/>
        </w:rPr>
        <w:t xml:space="preserve"> </w:t>
      </w:r>
      <w:r>
        <w:rPr>
          <w:lang w:eastAsia="en-AU"/>
        </w:rPr>
        <w:t>from</w:t>
      </w:r>
      <w:r w:rsidR="000A5C4F">
        <w:rPr>
          <w:lang w:eastAsia="en-AU"/>
        </w:rPr>
        <w:t xml:space="preserve"> </w:t>
      </w:r>
      <w:r>
        <w:rPr>
          <w:lang w:eastAsia="en-AU"/>
        </w:rPr>
        <w:t>the</w:t>
      </w:r>
      <w:r w:rsidR="000A5C4F">
        <w:rPr>
          <w:lang w:eastAsia="en-AU"/>
        </w:rPr>
        <w:t xml:space="preserve"> </w:t>
      </w:r>
      <w:r>
        <w:rPr>
          <w:lang w:eastAsia="en-AU"/>
        </w:rPr>
        <w:t>Clinical</w:t>
      </w:r>
      <w:r w:rsidR="000A5C4F">
        <w:rPr>
          <w:lang w:eastAsia="en-AU"/>
        </w:rPr>
        <w:t xml:space="preserve"> </w:t>
      </w:r>
      <w:r>
        <w:rPr>
          <w:lang w:eastAsia="en-AU"/>
        </w:rPr>
        <w:t>Evaluation</w:t>
      </w:r>
      <w:r w:rsidR="000A5C4F">
        <w:rPr>
          <w:lang w:eastAsia="en-AU"/>
        </w:rPr>
        <w:t xml:space="preserve"> </w:t>
      </w:r>
      <w:r>
        <w:rPr>
          <w:lang w:eastAsia="en-AU"/>
        </w:rPr>
        <w:t>Report</w:t>
      </w:r>
      <w:bookmarkEnd w:id="199"/>
    </w:p>
    <w:p w:rsidR="001C32CD" w:rsidRDefault="001C32CD" w:rsidP="00DE6AA2">
      <w:pPr>
        <w:autoSpaceDE w:val="0"/>
        <w:autoSpaceDN w:val="0"/>
        <w:adjustRightInd w:val="0"/>
        <w:spacing w:after="0"/>
        <w:rPr>
          <w:lang w:eastAsia="ja-JP"/>
        </w:rPr>
      </w:pPr>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0A5C4F">
              <w:t xml:space="preserve"> </w:t>
            </w:r>
            <w:r w:rsidRPr="00487162">
              <w:t>Goods</w:t>
            </w:r>
            <w:r w:rsidR="000A5C4F">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0A5C4F">
              <w:t xml:space="preserve"> </w:t>
            </w:r>
            <w:r w:rsidRPr="00487162">
              <w:t>Box</w:t>
            </w:r>
            <w:r w:rsidR="000A5C4F">
              <w:t xml:space="preserve"> </w:t>
            </w:r>
            <w:r w:rsidRPr="00487162">
              <w:t>100</w:t>
            </w:r>
            <w:r w:rsidR="000A5C4F">
              <w:t xml:space="preserve"> </w:t>
            </w:r>
            <w:r w:rsidRPr="00487162">
              <w:t>Woden</w:t>
            </w:r>
            <w:r w:rsidR="000A5C4F">
              <w:t xml:space="preserve"> </w:t>
            </w:r>
            <w:r w:rsidRPr="00487162">
              <w:t>ACT</w:t>
            </w:r>
            <w:r w:rsidR="000A5C4F">
              <w:t xml:space="preserve"> </w:t>
            </w:r>
            <w:r w:rsidRPr="00487162">
              <w:t>2606</w:t>
            </w:r>
            <w:r w:rsidR="000A5C4F">
              <w:t xml:space="preserve"> </w:t>
            </w:r>
            <w:r w:rsidRPr="00487162">
              <w:t>Australia</w:t>
            </w:r>
          </w:p>
          <w:p w:rsidR="001C32CD" w:rsidRPr="00487162" w:rsidRDefault="001C32CD" w:rsidP="00A05FA4">
            <w:pPr>
              <w:pStyle w:val="Address"/>
            </w:pPr>
            <w:r w:rsidRPr="00487162">
              <w:t>Email:</w:t>
            </w:r>
            <w:r w:rsidR="000A5C4F">
              <w:t xml:space="preserve"> </w:t>
            </w:r>
            <w:hyperlink r:id="rId57" w:history="1">
              <w:r w:rsidRPr="004C239D">
                <w:rPr>
                  <w:rStyle w:val="Hyperlink"/>
                </w:rPr>
                <w:t>info@tga.gov.au</w:t>
              </w:r>
            </w:hyperlink>
            <w:r w:rsidR="000A5C4F">
              <w:t xml:space="preserve"> </w:t>
            </w:r>
            <w:r w:rsidRPr="00487162">
              <w:t>Phone:</w:t>
            </w:r>
            <w:r w:rsidR="000A5C4F">
              <w:t xml:space="preserve"> </w:t>
            </w:r>
            <w:r w:rsidRPr="00487162">
              <w:t>1800</w:t>
            </w:r>
            <w:r w:rsidR="000A5C4F">
              <w:t xml:space="preserve"> </w:t>
            </w:r>
            <w:r w:rsidRPr="00487162">
              <w:t>020</w:t>
            </w:r>
            <w:r w:rsidR="000A5C4F">
              <w:t xml:space="preserve"> </w:t>
            </w:r>
            <w:r w:rsidRPr="00487162">
              <w:t>653</w:t>
            </w:r>
            <w:r w:rsidR="000A5C4F">
              <w:t xml:space="preserve"> </w:t>
            </w:r>
            <w:r w:rsidRPr="00487162">
              <w:t>Fax:</w:t>
            </w:r>
            <w:r w:rsidR="000A5C4F">
              <w:t xml:space="preserve"> </w:t>
            </w:r>
            <w:r w:rsidRPr="00487162">
              <w:t>02</w:t>
            </w:r>
            <w:r w:rsidR="000A5C4F">
              <w:t xml:space="preserve"> </w:t>
            </w:r>
            <w:r w:rsidRPr="00487162">
              <w:t>6232</w:t>
            </w:r>
            <w:r w:rsidR="000A5C4F">
              <w:t xml:space="preserve"> </w:t>
            </w:r>
            <w:r w:rsidRPr="00487162">
              <w:t>8605</w:t>
            </w:r>
          </w:p>
          <w:p w:rsidR="001C32CD" w:rsidRPr="004C239D" w:rsidRDefault="0098621E" w:rsidP="00A05FA4">
            <w:pPr>
              <w:pStyle w:val="Address"/>
              <w:spacing w:line="260" w:lineRule="atLeast"/>
              <w:rPr>
                <w:b/>
                <w:color w:val="0000FF"/>
                <w:u w:val="single"/>
              </w:rPr>
            </w:pPr>
            <w:hyperlink r:id="rId58"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59"/>
      <w:headerReference w:type="default" r:id="rId60"/>
      <w:footerReference w:type="default" r:id="rId61"/>
      <w:headerReference w:type="first" r:id="rId62"/>
      <w:footerReference w:type="first" r:id="rId63"/>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C2AC28" w15:done="0"/>
  <w15:commentEx w15:paraId="357832A9" w15:done="0"/>
  <w15:commentEx w15:paraId="5F3C5C07" w15:done="0"/>
  <w15:commentEx w15:paraId="29A362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F6C" w:rsidRDefault="00812F6C" w:rsidP="00C40A36">
      <w:pPr>
        <w:spacing w:after="0"/>
      </w:pPr>
      <w:r>
        <w:separator/>
      </w:r>
    </w:p>
  </w:endnote>
  <w:endnote w:type="continuationSeparator" w:id="0">
    <w:p w:rsidR="00812F6C" w:rsidRDefault="00812F6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9070000" w:usb2="00000010" w:usb3="00000000" w:csb0="000A0001" w:csb1="00000000"/>
  </w:font>
  <w:font w:name="TimesNewRoman,Bold">
    <w:altName w:val="MS Gothic"/>
    <w:panose1 w:val="00000000000000000000"/>
    <w:charset w:val="00"/>
    <w:family w:val="auto"/>
    <w:notTrueType/>
    <w:pitch w:val="default"/>
    <w:sig w:usb0="00000001"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12F6C" w:rsidRPr="00487162" w:rsidTr="00DB750B">
      <w:trPr>
        <w:trHeight w:val="269"/>
      </w:trPr>
      <w:tc>
        <w:tcPr>
          <w:tcW w:w="7371" w:type="dxa"/>
          <w:tcMar>
            <w:top w:w="142" w:type="dxa"/>
            <w:bottom w:w="0" w:type="dxa"/>
          </w:tcMar>
        </w:tcPr>
        <w:p w:rsidR="00812F6C" w:rsidRPr="00487162" w:rsidRDefault="00812F6C" w:rsidP="007F3334">
          <w:pPr>
            <w:pStyle w:val="Footer"/>
          </w:pPr>
          <w:r w:rsidRPr="0058257F">
            <w:t>AusPAR - PRALUENT - alirocumab - Sanofi Aventis Austra</w:t>
          </w:r>
          <w:r w:rsidR="0098621E">
            <w:t>lia Pty Ltd - PM-2016-01950-1-3</w:t>
          </w:r>
          <w:r w:rsidR="0098621E">
            <w:br/>
          </w:r>
          <w:r>
            <w:t>FINAL 18 September 2018</w:t>
          </w:r>
        </w:p>
      </w:tc>
      <w:tc>
        <w:tcPr>
          <w:tcW w:w="1490" w:type="dxa"/>
          <w:tcMar>
            <w:top w:w="142" w:type="dxa"/>
            <w:bottom w:w="0" w:type="dxa"/>
          </w:tcMar>
        </w:tcPr>
        <w:p w:rsidR="00812F6C" w:rsidRPr="00487162" w:rsidRDefault="00812F6C" w:rsidP="00DB750B">
          <w:pPr>
            <w:pStyle w:val="Footer"/>
            <w:jc w:val="right"/>
          </w:pPr>
          <w:r w:rsidRPr="00487162">
            <w:t xml:space="preserve">Page </w:t>
          </w:r>
          <w:r>
            <w:fldChar w:fldCharType="begin"/>
          </w:r>
          <w:r>
            <w:instrText xml:space="preserve"> PAGE  \* Arabic </w:instrText>
          </w:r>
          <w:r>
            <w:fldChar w:fldCharType="separate"/>
          </w:r>
          <w:r w:rsidR="0098621E">
            <w:rPr>
              <w:noProof/>
            </w:rPr>
            <w:t>70</w:t>
          </w:r>
          <w:r>
            <w:fldChar w:fldCharType="end"/>
          </w:r>
          <w:r w:rsidRPr="00487162">
            <w:t xml:space="preserve"> of </w:t>
          </w:r>
          <w:fldSimple w:instr=" NUMPAGES  \* Arabic ">
            <w:r w:rsidR="0098621E">
              <w:rPr>
                <w:noProof/>
              </w:rPr>
              <w:t>83</w:t>
            </w:r>
          </w:fldSimple>
        </w:p>
      </w:tc>
    </w:tr>
  </w:tbl>
  <w:p w:rsidR="00812F6C" w:rsidRDefault="00812F6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12F6C" w:rsidRPr="00487162" w:rsidTr="00E45619">
      <w:trPr>
        <w:trHeight w:val="269"/>
      </w:trPr>
      <w:tc>
        <w:tcPr>
          <w:tcW w:w="4519" w:type="dxa"/>
          <w:tcBorders>
            <w:top w:val="single" w:sz="4" w:space="0" w:color="auto"/>
          </w:tcBorders>
          <w:tcMar>
            <w:top w:w="142" w:type="dxa"/>
            <w:bottom w:w="0" w:type="dxa"/>
          </w:tcMar>
        </w:tcPr>
        <w:p w:rsidR="00812F6C" w:rsidRPr="00487162" w:rsidRDefault="00812F6C" w:rsidP="00FE1DEE">
          <w:pPr>
            <w:pStyle w:val="Footer"/>
          </w:pPr>
          <w:r w:rsidRPr="00487162">
            <w:t>Document title, Part #, Section # - Section title</w:t>
          </w:r>
        </w:p>
        <w:p w:rsidR="00812F6C" w:rsidRPr="00487162" w:rsidRDefault="00812F6C" w:rsidP="00FE1DEE">
          <w:pPr>
            <w:pStyle w:val="Footer"/>
          </w:pPr>
          <w:r w:rsidRPr="00487162">
            <w:t>V1.0 October 2010</w:t>
          </w:r>
        </w:p>
      </w:tc>
      <w:tc>
        <w:tcPr>
          <w:tcW w:w="4342" w:type="dxa"/>
          <w:tcBorders>
            <w:top w:val="single" w:sz="4" w:space="0" w:color="auto"/>
          </w:tcBorders>
          <w:tcMar>
            <w:top w:w="142" w:type="dxa"/>
            <w:bottom w:w="0" w:type="dxa"/>
          </w:tcMar>
        </w:tcPr>
        <w:p w:rsidR="00812F6C" w:rsidRPr="00487162" w:rsidRDefault="00812F6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85</w:t>
            </w:r>
          </w:fldSimple>
        </w:p>
      </w:tc>
    </w:tr>
  </w:tbl>
  <w:p w:rsidR="00812F6C" w:rsidRDefault="00812F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Pr="001C32CD" w:rsidRDefault="00812F6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12F6C" w:rsidTr="0010601F">
      <w:trPr>
        <w:trHeight w:val="108"/>
      </w:trPr>
      <w:tc>
        <w:tcPr>
          <w:tcW w:w="8875" w:type="dxa"/>
          <w:gridSpan w:val="2"/>
          <w:tcBorders>
            <w:bottom w:val="single" w:sz="4" w:space="0" w:color="auto"/>
          </w:tcBorders>
          <w:tcMar>
            <w:right w:w="284" w:type="dxa"/>
          </w:tcMar>
        </w:tcPr>
        <w:p w:rsidR="00812F6C" w:rsidRDefault="00812F6C" w:rsidP="006E08B3">
          <w:pPr>
            <w:pStyle w:val="Heading3"/>
          </w:pPr>
          <w:r>
            <w:t>Copyright</w:t>
          </w:r>
        </w:p>
        <w:p w:rsidR="00812F6C" w:rsidRDefault="00812F6C" w:rsidP="006E08B3">
          <w:r>
            <w:rPr>
              <w:rFonts w:cs="Arial"/>
            </w:rPr>
            <w:t>©</w:t>
          </w:r>
          <w:r>
            <w:t xml:space="preserve"> Commonwealth of Australia [add year]</w:t>
          </w:r>
        </w:p>
        <w:p w:rsidR="00812F6C" w:rsidRDefault="00812F6C" w:rsidP="006E08B3"/>
        <w:p w:rsidR="00812F6C" w:rsidRDefault="00812F6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12F6C" w:rsidRDefault="00812F6C" w:rsidP="006E08B3"/>
        <w:p w:rsidR="00812F6C" w:rsidRDefault="00812F6C" w:rsidP="006E08B3">
          <w:pPr>
            <w:pStyle w:val="Heading3"/>
          </w:pPr>
          <w:r>
            <w:t>Confidentiality</w:t>
          </w:r>
        </w:p>
        <w:p w:rsidR="00812F6C" w:rsidRDefault="00812F6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12F6C" w:rsidRDefault="00812F6C" w:rsidP="006E08B3"/>
        <w:p w:rsidR="00812F6C" w:rsidRDefault="00812F6C" w:rsidP="006E08B3">
          <w:r>
            <w:t>For submission made by individuals, all personal details, other than your name, will be removed from your submission before it is published on the TGA’s Internet site.</w:t>
          </w:r>
        </w:p>
        <w:p w:rsidR="00812F6C" w:rsidRDefault="00812F6C" w:rsidP="006E08B3"/>
        <w:p w:rsidR="00812F6C" w:rsidRDefault="00812F6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12F6C" w:rsidTr="0010601F">
      <w:trPr>
        <w:trHeight w:val="417"/>
      </w:trPr>
      <w:tc>
        <w:tcPr>
          <w:tcW w:w="4519" w:type="dxa"/>
          <w:tcBorders>
            <w:top w:val="single" w:sz="4" w:space="0" w:color="auto"/>
          </w:tcBorders>
          <w:tcMar>
            <w:top w:w="142" w:type="dxa"/>
            <w:bottom w:w="0" w:type="dxa"/>
          </w:tcMar>
        </w:tcPr>
        <w:p w:rsidR="00812F6C" w:rsidRDefault="00812F6C" w:rsidP="006E08B3">
          <w:r>
            <w:t>Document title, Part #, Section # - Section title</w:t>
          </w:r>
        </w:p>
        <w:p w:rsidR="00812F6C" w:rsidRDefault="00812F6C" w:rsidP="006E08B3">
          <w:r>
            <w:t>V1.0 October 2010</w:t>
          </w:r>
        </w:p>
      </w:tc>
      <w:tc>
        <w:tcPr>
          <w:tcW w:w="4356" w:type="dxa"/>
          <w:tcBorders>
            <w:top w:val="single" w:sz="4" w:space="0" w:color="auto"/>
          </w:tcBorders>
          <w:tcMar>
            <w:top w:w="142" w:type="dxa"/>
            <w:bottom w:w="0" w:type="dxa"/>
          </w:tcMar>
        </w:tcPr>
        <w:p w:rsidR="00812F6C" w:rsidRDefault="00812F6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85</w:t>
            </w:r>
          </w:fldSimple>
          <w:r>
            <w:t xml:space="preserve">  </w:t>
          </w:r>
        </w:p>
      </w:tc>
    </w:tr>
  </w:tbl>
  <w:p w:rsidR="00812F6C" w:rsidRDefault="00812F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F6C" w:rsidRDefault="00812F6C" w:rsidP="00C40A36">
      <w:pPr>
        <w:spacing w:after="0"/>
      </w:pPr>
      <w:r>
        <w:separator/>
      </w:r>
    </w:p>
  </w:footnote>
  <w:footnote w:type="continuationSeparator" w:id="0">
    <w:p w:rsidR="00812F6C" w:rsidRDefault="00812F6C" w:rsidP="00C40A36">
      <w:pPr>
        <w:spacing w:after="0"/>
      </w:pPr>
      <w:r>
        <w:continuationSeparator/>
      </w:r>
    </w:p>
  </w:footnote>
  <w:footnote w:id="1">
    <w:p w:rsidR="00812F6C" w:rsidRPr="0098446C" w:rsidRDefault="00812F6C">
      <w:pPr>
        <w:pStyle w:val="FootnoteText"/>
        <w:rPr>
          <w:lang w:val="en-US"/>
        </w:rPr>
      </w:pPr>
      <w:r>
        <w:rPr>
          <w:rStyle w:val="FootnoteReference"/>
        </w:rPr>
        <w:footnoteRef/>
      </w:r>
      <w:r>
        <w:t xml:space="preserve"> </w:t>
      </w:r>
      <w:r>
        <w:rPr>
          <w:lang w:val="en-US"/>
        </w:rPr>
        <w:t>The submission included other trade names but these were withdrawn during the process of the submission.</w:t>
      </w:r>
    </w:p>
  </w:footnote>
  <w:footnote w:id="2">
    <w:p w:rsidR="00812F6C" w:rsidRPr="006E2F2F" w:rsidRDefault="00812F6C">
      <w:pPr>
        <w:pStyle w:val="FootnoteText"/>
        <w:rPr>
          <w:lang w:val="en-US"/>
        </w:rPr>
      </w:pPr>
      <w:r>
        <w:rPr>
          <w:rStyle w:val="FootnoteReference"/>
        </w:rPr>
        <w:footnoteRef/>
      </w:r>
      <w:r>
        <w:t xml:space="preserve"> S</w:t>
      </w:r>
      <w:r w:rsidRPr="006E2F2F">
        <w:t>ubmission of CHOICE I only, dossier appropriate accor</w:t>
      </w:r>
      <w:r>
        <w:t>ding to the approved indication</w:t>
      </w:r>
    </w:p>
  </w:footnote>
  <w:footnote w:id="3">
    <w:p w:rsidR="00812F6C" w:rsidRPr="00F1142E" w:rsidRDefault="00812F6C">
      <w:pPr>
        <w:pStyle w:val="FootnoteText"/>
        <w:rPr>
          <w:lang w:val="en-US"/>
        </w:rPr>
      </w:pPr>
      <w:r>
        <w:rPr>
          <w:rStyle w:val="FootnoteReference"/>
        </w:rPr>
        <w:footnoteRef/>
      </w:r>
      <w:r>
        <w:t xml:space="preserve"> MMRM = Mixed effect model with repeated measures</w:t>
      </w:r>
    </w:p>
  </w:footnote>
  <w:footnote w:id="4">
    <w:p w:rsidR="00812F6C" w:rsidRDefault="00812F6C"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812F6C" w:rsidRDefault="00812F6C" w:rsidP="00456765">
      <w:pPr>
        <w:pStyle w:val="FootnoteText"/>
      </w:pPr>
      <w:r w:rsidRPr="00F12492">
        <w:rPr>
          <w:i/>
        </w:rPr>
        <w:t>Routine pharmacovigilance</w:t>
      </w:r>
      <w:r>
        <w:t xml:space="preserve"> practices involve the following activities:</w:t>
      </w:r>
    </w:p>
    <w:p w:rsidR="00812F6C" w:rsidRDefault="00812F6C" w:rsidP="00456765">
      <w:pPr>
        <w:pStyle w:val="FootnoteText"/>
        <w:numPr>
          <w:ilvl w:val="0"/>
          <w:numId w:val="28"/>
        </w:numPr>
      </w:pPr>
      <w:r>
        <w:t>All suspected adverse reactions that are reported to the personnel of the company are collected and collated in an accessible manner;</w:t>
      </w:r>
    </w:p>
    <w:p w:rsidR="00812F6C" w:rsidRDefault="00812F6C" w:rsidP="00456765">
      <w:pPr>
        <w:pStyle w:val="FootnoteText"/>
        <w:numPr>
          <w:ilvl w:val="0"/>
          <w:numId w:val="28"/>
        </w:numPr>
      </w:pPr>
      <w:r>
        <w:t>Reporting to regulatory authorities;</w:t>
      </w:r>
    </w:p>
    <w:p w:rsidR="00812F6C" w:rsidRDefault="00812F6C" w:rsidP="00456765">
      <w:pPr>
        <w:pStyle w:val="FootnoteText"/>
        <w:numPr>
          <w:ilvl w:val="0"/>
          <w:numId w:val="28"/>
        </w:numPr>
      </w:pPr>
      <w:r>
        <w:t>Continuous monitoring of the safety profiles of approved products including signal detection and updating of labelling;</w:t>
      </w:r>
    </w:p>
    <w:p w:rsidR="00812F6C" w:rsidRDefault="00812F6C" w:rsidP="00456765">
      <w:pPr>
        <w:pStyle w:val="FootnoteText"/>
        <w:numPr>
          <w:ilvl w:val="0"/>
          <w:numId w:val="28"/>
        </w:numPr>
      </w:pPr>
      <w:r>
        <w:t>Submission of PSURs;</w:t>
      </w:r>
    </w:p>
    <w:p w:rsidR="00812F6C" w:rsidRPr="00F12492" w:rsidRDefault="00812F6C" w:rsidP="00456765">
      <w:pPr>
        <w:pStyle w:val="FootnoteText"/>
        <w:numPr>
          <w:ilvl w:val="0"/>
          <w:numId w:val="28"/>
        </w:numPr>
        <w:rPr>
          <w:lang w:val="en-US"/>
        </w:rPr>
      </w:pPr>
      <w:r>
        <w:t>Meeting other local regulatory agency requirements.</w:t>
      </w:r>
    </w:p>
  </w:footnote>
  <w:footnote w:id="5">
    <w:p w:rsidR="00812F6C" w:rsidRPr="007B028C" w:rsidRDefault="00812F6C" w:rsidP="00F03D25">
      <w:pPr>
        <w:pStyle w:val="FootnoteText"/>
        <w:rPr>
          <w:lang w:val="en-US"/>
        </w:rPr>
      </w:pPr>
      <w:r>
        <w:rPr>
          <w:rStyle w:val="FootnoteReference"/>
        </w:rPr>
        <w:footnoteRef/>
      </w:r>
      <w:r>
        <w:t xml:space="preserve"> </w:t>
      </w:r>
      <w:r>
        <w:rPr>
          <w:rFonts w:asciiTheme="minorHAnsi" w:hAnsiTheme="minorHAnsi"/>
        </w:rPr>
        <w:t>HbA1c (</w:t>
      </w:r>
      <w:r w:rsidRPr="007B028C">
        <w:rPr>
          <w:rFonts w:asciiTheme="minorHAnsi" w:hAnsiTheme="minorHAnsi"/>
        </w:rPr>
        <w:t>haemoglobin A1c</w:t>
      </w:r>
      <w:r>
        <w:rPr>
          <w:rFonts w:asciiTheme="minorHAnsi" w:hAnsiTheme="minorHAnsi"/>
        </w:rPr>
        <w:t xml:space="preserve"> or glycosylated haemoglobin) which identifies average plasma glucose concentration which is used as an indicator of how well the diabetes is controlled.</w:t>
      </w:r>
    </w:p>
  </w:footnote>
  <w:footnote w:id="6">
    <w:p w:rsidR="00812F6C" w:rsidRPr="00D43F82" w:rsidRDefault="00812F6C">
      <w:pPr>
        <w:pStyle w:val="FootnoteText"/>
        <w:rPr>
          <w:lang w:val="en-US"/>
        </w:rPr>
      </w:pPr>
      <w:r>
        <w:rPr>
          <w:rStyle w:val="FootnoteReference"/>
        </w:rPr>
        <w:footnoteRef/>
      </w:r>
      <w:r>
        <w:t xml:space="preserve"> </w:t>
      </w:r>
      <w:proofErr w:type="spellStart"/>
      <w:r w:rsidR="007705AA">
        <w:t>AusPAR</w:t>
      </w:r>
      <w:proofErr w:type="spellEnd"/>
      <w:r w:rsidR="007705AA">
        <w:t xml:space="preserve"> Attachment 2 Extract from the Clinical Evaluation Report for </w:t>
      </w:r>
      <w:proofErr w:type="spellStart"/>
      <w:r w:rsidR="007705AA">
        <w:t>Alirocumab</w:t>
      </w:r>
      <w:proofErr w:type="spellEnd"/>
      <w:r w:rsidR="007705AA">
        <w:t xml:space="preserve"> (</w:t>
      </w:r>
      <w:proofErr w:type="spellStart"/>
      <w:r w:rsidR="007705AA">
        <w:t>rch</w:t>
      </w:r>
      <w:proofErr w:type="spellEnd"/>
      <w:r w:rsidR="007705AA">
        <w:t>) &lt;</w:t>
      </w:r>
      <w:hyperlink r:id="rId1" w:history="1">
        <w:r w:rsidRPr="0035133F">
          <w:rPr>
            <w:rStyle w:val="Hyperlink"/>
          </w:rPr>
          <w:t>https://www.tga.gov.au/sites/default/files/auspar-alirocumab-rch-161213-cer.pdf</w:t>
        </w:r>
      </w:hyperlink>
      <w:r w:rsidR="007705AA" w:rsidRPr="007705AA">
        <w:rPr>
          <w:rStyle w:val="Hyperlink"/>
          <w:u w:val="none"/>
        </w:rPr>
        <w:t>&gt;</w:t>
      </w:r>
    </w:p>
  </w:footnote>
  <w:footnote w:id="7">
    <w:p w:rsidR="00812F6C" w:rsidRPr="000B7EE2" w:rsidRDefault="00812F6C">
      <w:pPr>
        <w:pStyle w:val="FootnoteText"/>
        <w:rPr>
          <w:lang w:val="en-US"/>
        </w:rPr>
      </w:pPr>
      <w:r>
        <w:rPr>
          <w:rStyle w:val="FootnoteReference"/>
        </w:rPr>
        <w:footnoteRef/>
      </w:r>
      <w:r>
        <w:t xml:space="preserve"> </w:t>
      </w:r>
      <w:r w:rsidRPr="000B7EE2">
        <w:t xml:space="preserve">Robinson JG, et al. Efficacy and safety of alirocumab in reducing lipids and cardiovascular events. </w:t>
      </w:r>
      <w:r w:rsidRPr="000B7EE2">
        <w:rPr>
          <w:i/>
        </w:rPr>
        <w:t xml:space="preserve">N </w:t>
      </w:r>
      <w:proofErr w:type="spellStart"/>
      <w:r w:rsidRPr="000B7EE2">
        <w:rPr>
          <w:i/>
        </w:rPr>
        <w:t>Engl</w:t>
      </w:r>
      <w:proofErr w:type="spellEnd"/>
      <w:r w:rsidRPr="000B7EE2">
        <w:rPr>
          <w:i/>
        </w:rPr>
        <w:t xml:space="preserve"> J Med</w:t>
      </w:r>
      <w:r w:rsidRPr="000B7EE2">
        <w:t xml:space="preserve"> 2015;</w:t>
      </w:r>
      <w:r>
        <w:t xml:space="preserve"> </w:t>
      </w:r>
      <w:r w:rsidRPr="000B7EE2">
        <w:t>372:</w:t>
      </w:r>
      <w:r>
        <w:t xml:space="preserve"> </w:t>
      </w:r>
      <w:r w:rsidRPr="000B7EE2">
        <w:t>1489-</w:t>
      </w:r>
      <w:r>
        <w:t>14</w:t>
      </w:r>
      <w:r w:rsidRPr="000B7EE2">
        <w:t>99.</w:t>
      </w:r>
    </w:p>
  </w:footnote>
  <w:footnote w:id="8">
    <w:p w:rsidR="00812F6C" w:rsidRPr="000B7EE2" w:rsidRDefault="00812F6C">
      <w:pPr>
        <w:pStyle w:val="FootnoteText"/>
        <w:rPr>
          <w:lang w:val="en-US"/>
        </w:rPr>
      </w:pPr>
      <w:r>
        <w:rPr>
          <w:rStyle w:val="FootnoteReference"/>
        </w:rPr>
        <w:footnoteRef/>
      </w:r>
      <w:r>
        <w:t xml:space="preserve"> </w:t>
      </w:r>
      <w:proofErr w:type="spellStart"/>
      <w:r w:rsidRPr="000B7EE2">
        <w:t>Sabatine</w:t>
      </w:r>
      <w:proofErr w:type="spellEnd"/>
      <w:r w:rsidRPr="000B7EE2">
        <w:t xml:space="preserve"> MS, et al. Efficacy and safety of evolocumab in reducing lipids and cardiovascular events; Open-Label Study of Long-Term Evaluation against LDL Cholesterol (OSLER) Investigators. </w:t>
      </w:r>
      <w:r w:rsidRPr="000B7EE2">
        <w:rPr>
          <w:i/>
        </w:rPr>
        <w:t xml:space="preserve">N </w:t>
      </w:r>
      <w:proofErr w:type="spellStart"/>
      <w:r w:rsidRPr="000B7EE2">
        <w:rPr>
          <w:i/>
        </w:rPr>
        <w:t>Engl</w:t>
      </w:r>
      <w:proofErr w:type="spellEnd"/>
      <w:r w:rsidRPr="000B7EE2">
        <w:rPr>
          <w:i/>
        </w:rPr>
        <w:t xml:space="preserve"> J Med</w:t>
      </w:r>
      <w:r w:rsidRPr="000B7EE2">
        <w:t xml:space="preserve"> 2015;</w:t>
      </w:r>
      <w:r>
        <w:t xml:space="preserve"> </w:t>
      </w:r>
      <w:r w:rsidRPr="000B7EE2">
        <w:t>372:</w:t>
      </w:r>
      <w:r>
        <w:t xml:space="preserve"> </w:t>
      </w:r>
      <w:r w:rsidRPr="000B7EE2">
        <w:t>1500-</w:t>
      </w:r>
      <w:r>
        <w:t>150</w:t>
      </w:r>
      <w:r w:rsidRPr="000B7EE2">
        <w:t>9.</w:t>
      </w:r>
    </w:p>
  </w:footnote>
  <w:footnote w:id="9">
    <w:p w:rsidR="00812F6C" w:rsidRPr="000B7EE2" w:rsidRDefault="00812F6C">
      <w:pPr>
        <w:pStyle w:val="FootnoteText"/>
        <w:rPr>
          <w:lang w:val="en-US"/>
        </w:rPr>
      </w:pPr>
      <w:r>
        <w:rPr>
          <w:rStyle w:val="FootnoteReference"/>
        </w:rPr>
        <w:footnoteRef/>
      </w:r>
      <w:r>
        <w:t xml:space="preserve"> </w:t>
      </w:r>
      <w:r w:rsidRPr="000B7EE2">
        <w:t xml:space="preserve">Schwartz GG et al., Effect of alirocumab, a monoclonal antibody to PCSK9, on long-term cardiovascular outcomes following acute coronary syndromes: rationale and design of the ODYSSEY outcomes trial, </w:t>
      </w:r>
      <w:r w:rsidRPr="000B7EE2">
        <w:rPr>
          <w:i/>
        </w:rPr>
        <w:t>Am Heart J.</w:t>
      </w:r>
      <w:r>
        <w:t xml:space="preserve"> 2014; 168</w:t>
      </w:r>
      <w:r w:rsidRPr="000B7EE2">
        <w:t>: 682-</w:t>
      </w:r>
      <w:r>
        <w:t>68</w:t>
      </w:r>
      <w:r w:rsidRPr="000B7EE2">
        <w:t>9.</w:t>
      </w:r>
    </w:p>
  </w:footnote>
  <w:footnote w:id="10">
    <w:p w:rsidR="00812F6C" w:rsidRPr="000B7EE2" w:rsidRDefault="00812F6C">
      <w:pPr>
        <w:pStyle w:val="FootnoteText"/>
        <w:rPr>
          <w:lang w:val="en-US"/>
        </w:rPr>
      </w:pPr>
      <w:r>
        <w:rPr>
          <w:rStyle w:val="FootnoteReference"/>
        </w:rPr>
        <w:footnoteRef/>
      </w:r>
      <w:r>
        <w:t xml:space="preserve"> </w:t>
      </w:r>
      <w:proofErr w:type="spellStart"/>
      <w:r w:rsidRPr="000B7EE2">
        <w:t>Sabatine</w:t>
      </w:r>
      <w:proofErr w:type="spellEnd"/>
      <w:r w:rsidRPr="000B7EE2">
        <w:t xml:space="preserve"> MS, et al. Evolocumab and clinical outcomes in patients with cardiovascular disease. </w:t>
      </w:r>
      <w:r w:rsidRPr="000B7EE2">
        <w:rPr>
          <w:i/>
        </w:rPr>
        <w:t xml:space="preserve">N </w:t>
      </w:r>
      <w:proofErr w:type="spellStart"/>
      <w:r w:rsidRPr="000B7EE2">
        <w:rPr>
          <w:i/>
        </w:rPr>
        <w:t>Engl</w:t>
      </w:r>
      <w:proofErr w:type="spellEnd"/>
      <w:r w:rsidRPr="000B7EE2">
        <w:rPr>
          <w:i/>
        </w:rPr>
        <w:t xml:space="preserve"> J Med</w:t>
      </w:r>
      <w:r w:rsidRPr="000B7EE2">
        <w:t xml:space="preserve"> 2017; 376:1713-22.</w:t>
      </w:r>
    </w:p>
  </w:footnote>
  <w:footnote w:id="11">
    <w:p w:rsidR="00812F6C" w:rsidRPr="00683889" w:rsidRDefault="00812F6C">
      <w:pPr>
        <w:pStyle w:val="FootnoteText"/>
        <w:rPr>
          <w:lang w:val="en-US"/>
        </w:rPr>
      </w:pPr>
      <w:r>
        <w:rPr>
          <w:rStyle w:val="FootnoteReference"/>
        </w:rPr>
        <w:footnoteRef/>
      </w:r>
      <w:r>
        <w:t xml:space="preserve"> </w:t>
      </w:r>
      <w:proofErr w:type="spellStart"/>
      <w:r w:rsidRPr="00683889">
        <w:t>Ridker</w:t>
      </w:r>
      <w:proofErr w:type="spellEnd"/>
      <w:r w:rsidRPr="00683889">
        <w:t xml:space="preserve"> PM, et al. Evaluating bococizumab, a monoclonal antibody to PCSK9, on lipid levels and clinical events in broad patient groups with and without prior cardiovascular events: rationale and design of the Studies of PCSK9 Inhibition and the Reduction of vascular Events (SPIRE) Lipid Lowering and SPIRE Cardiovascular Outcomes Trials. </w:t>
      </w:r>
      <w:r w:rsidRPr="00683889">
        <w:rPr>
          <w:i/>
        </w:rPr>
        <w:t>Am Heart J</w:t>
      </w:r>
      <w:r w:rsidRPr="00683889">
        <w:t xml:space="preserve"> 2016; 178: 135-44.</w:t>
      </w:r>
    </w:p>
  </w:footnote>
  <w:footnote w:id="12">
    <w:p w:rsidR="00812F6C" w:rsidRPr="00683889" w:rsidRDefault="00812F6C">
      <w:pPr>
        <w:pStyle w:val="FootnoteText"/>
        <w:rPr>
          <w:lang w:val="en-US"/>
        </w:rPr>
      </w:pPr>
      <w:r>
        <w:rPr>
          <w:rStyle w:val="FootnoteReference"/>
        </w:rPr>
        <w:footnoteRef/>
      </w:r>
      <w:r>
        <w:t xml:space="preserve"> </w:t>
      </w:r>
      <w:proofErr w:type="spellStart"/>
      <w:r w:rsidRPr="00683889">
        <w:t>Ridker</w:t>
      </w:r>
      <w:proofErr w:type="spellEnd"/>
      <w:r w:rsidRPr="00683889">
        <w:t xml:space="preserve"> PM, et al. Cardiovascular efficacy and safety of bococizumab in high-risk patients. </w:t>
      </w:r>
      <w:r w:rsidRPr="00683889">
        <w:rPr>
          <w:i/>
        </w:rPr>
        <w:t xml:space="preserve">N </w:t>
      </w:r>
      <w:proofErr w:type="spellStart"/>
      <w:r w:rsidRPr="00683889">
        <w:rPr>
          <w:i/>
        </w:rPr>
        <w:t>Engl</w:t>
      </w:r>
      <w:proofErr w:type="spellEnd"/>
      <w:r w:rsidRPr="00683889">
        <w:rPr>
          <w:i/>
        </w:rPr>
        <w:t xml:space="preserve"> J Med</w:t>
      </w:r>
      <w:r w:rsidRPr="00683889">
        <w:t xml:space="preserve"> 2017; 376: 1527-39.</w:t>
      </w:r>
    </w:p>
  </w:footnote>
  <w:footnote w:id="13">
    <w:p w:rsidR="00812F6C" w:rsidRPr="00F76CBA" w:rsidRDefault="00812F6C" w:rsidP="00F76CBA">
      <w:pPr>
        <w:pStyle w:val="FootnoteText"/>
      </w:pPr>
      <w:r>
        <w:rPr>
          <w:rStyle w:val="FootnoteReference"/>
        </w:rPr>
        <w:footnoteRef/>
      </w:r>
      <w:r>
        <w:t xml:space="preserve"> Pregnancy Category B1 is defined as ‘</w:t>
      </w:r>
      <w:r w:rsidRPr="00F76CBA">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F76CBA">
        <w:t>Studies in animals have not shown evidence of an increased occurrence of fetal damage</w:t>
      </w:r>
      <w:r>
        <w:t>.’</w:t>
      </w:r>
    </w:p>
  </w:footnote>
  <w:footnote w:id="14">
    <w:p w:rsidR="00812F6C" w:rsidRDefault="00812F6C"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812F6C" w:rsidRPr="00456765" w:rsidRDefault="00812F6C"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Default="00812F6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Default="00812F6C">
    <w:pPr>
      <w:rPr>
        <w:noProof/>
        <w:lang w:eastAsia="en-AU"/>
      </w:rPr>
    </w:pPr>
    <w:r w:rsidRPr="00347824">
      <w:rPr>
        <w:noProof/>
        <w:lang w:eastAsia="en-AU"/>
      </w:rPr>
      <w:drawing>
        <wp:anchor distT="0" distB="0" distL="114300" distR="114300" simplePos="0" relativeHeight="251659264" behindDoc="1" locked="0" layoutInCell="1" allowOverlap="1" wp14:anchorId="799F1287" wp14:editId="6696BECD">
          <wp:simplePos x="0" y="0"/>
          <wp:positionH relativeFrom="column">
            <wp:posOffset>-1089660</wp:posOffset>
          </wp:positionH>
          <wp:positionV relativeFrom="paragraph">
            <wp:posOffset>-585470</wp:posOffset>
          </wp:positionV>
          <wp:extent cx="7572375" cy="10706100"/>
          <wp:effectExtent l="19050" t="0" r="0" b="0"/>
          <wp:wrapNone/>
          <wp:docPr id="3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12F6C" w:rsidRDefault="00812F6C" w:rsidP="00593AD1">
    <w:pPr>
      <w:pStyle w:val="HeaderNoLine"/>
    </w:pPr>
    <w:r>
      <w:rPr>
        <w:noProof/>
        <w:lang w:eastAsia="en-AU"/>
      </w:rPr>
      <w:drawing>
        <wp:inline distT="0" distB="0" distL="0" distR="0" wp14:anchorId="40229EC1" wp14:editId="0B313B9E">
          <wp:extent cx="5400675" cy="7639050"/>
          <wp:effectExtent l="0" t="0" r="9525" b="0"/>
          <wp:docPr id="32" name="Picture 3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Default="00812F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Default="00812F6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Default="00812F6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Default="00812F6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Default="00812F6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6C" w:rsidRDefault="00812F6C" w:rsidP="006E08B3">
    <w:r>
      <w:t>Therapeutic Goods Administration</w:t>
    </w:r>
  </w:p>
  <w:p w:rsidR="00812F6C" w:rsidRDefault="00812F6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numFmt w:val="bullet"/>
      <w:lvlText w:val="-"/>
      <w:lvlJc w:val="left"/>
      <w:pPr>
        <w:ind w:left="1039" w:hanging="207"/>
      </w:pPr>
      <w:rPr>
        <w:rFonts w:ascii="Times New Roman" w:hAnsi="Times New Roman" w:cs="Times New Roman"/>
        <w:b w:val="0"/>
        <w:bCs w:val="0"/>
        <w:sz w:val="22"/>
        <w:szCs w:val="22"/>
      </w:rPr>
    </w:lvl>
    <w:lvl w:ilvl="1">
      <w:numFmt w:val="bullet"/>
      <w:lvlText w:val="•"/>
      <w:lvlJc w:val="left"/>
      <w:pPr>
        <w:ind w:left="1935" w:hanging="207"/>
      </w:pPr>
    </w:lvl>
    <w:lvl w:ilvl="2">
      <w:numFmt w:val="bullet"/>
      <w:lvlText w:val="•"/>
      <w:lvlJc w:val="left"/>
      <w:pPr>
        <w:ind w:left="2830" w:hanging="207"/>
      </w:pPr>
    </w:lvl>
    <w:lvl w:ilvl="3">
      <w:numFmt w:val="bullet"/>
      <w:lvlText w:val="•"/>
      <w:lvlJc w:val="left"/>
      <w:pPr>
        <w:ind w:left="3726" w:hanging="207"/>
      </w:pPr>
    </w:lvl>
    <w:lvl w:ilvl="4">
      <w:numFmt w:val="bullet"/>
      <w:lvlText w:val="•"/>
      <w:lvlJc w:val="left"/>
      <w:pPr>
        <w:ind w:left="4621" w:hanging="207"/>
      </w:pPr>
    </w:lvl>
    <w:lvl w:ilvl="5">
      <w:numFmt w:val="bullet"/>
      <w:lvlText w:val="•"/>
      <w:lvlJc w:val="left"/>
      <w:pPr>
        <w:ind w:left="5517" w:hanging="207"/>
      </w:pPr>
    </w:lvl>
    <w:lvl w:ilvl="6">
      <w:numFmt w:val="bullet"/>
      <w:lvlText w:val="•"/>
      <w:lvlJc w:val="left"/>
      <w:pPr>
        <w:ind w:left="6412" w:hanging="207"/>
      </w:pPr>
    </w:lvl>
    <w:lvl w:ilvl="7">
      <w:numFmt w:val="bullet"/>
      <w:lvlText w:val="•"/>
      <w:lvlJc w:val="left"/>
      <w:pPr>
        <w:ind w:left="7308" w:hanging="207"/>
      </w:pPr>
    </w:lvl>
    <w:lvl w:ilvl="8">
      <w:numFmt w:val="bullet"/>
      <w:lvlText w:val="•"/>
      <w:lvlJc w:val="left"/>
      <w:pPr>
        <w:ind w:left="8203" w:hanging="207"/>
      </w:pPr>
    </w:lvl>
  </w:abstractNum>
  <w:abstractNum w:abstractNumId="5">
    <w:nsid w:val="0C0C5672"/>
    <w:multiLevelType w:val="hybridMultilevel"/>
    <w:tmpl w:val="30E8AE94"/>
    <w:lvl w:ilvl="0" w:tplc="D758E844">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E6920B36"/>
    <w:styleLink w:val="NumberBullet"/>
    <w:lvl w:ilvl="0">
      <w:start w:val="1"/>
      <w:numFmt w:val="decimal"/>
      <w:pStyle w:val="Numberbullet0"/>
      <w:lvlText w:val="%1."/>
      <w:lvlJc w:val="left"/>
      <w:pPr>
        <w:ind w:left="709" w:hanging="425"/>
      </w:pPr>
      <w:rPr>
        <w:rFonts w:ascii="Cambria" w:hAnsi="Cambria" w:hint="default"/>
      </w:rPr>
    </w:lvl>
    <w:lvl w:ilvl="1">
      <w:start w:val="1"/>
      <w:numFmt w:val="lowerLetter"/>
      <w:pStyle w:val="Numberbullet2"/>
      <w:lvlText w:val="%2."/>
      <w:lvlJc w:val="left"/>
      <w:pPr>
        <w:ind w:left="1135" w:hanging="426"/>
      </w:pPr>
      <w:rPr>
        <w:rFonts w:hint="default"/>
      </w:rPr>
    </w:lvl>
    <w:lvl w:ilvl="2">
      <w:start w:val="1"/>
      <w:numFmt w:val="lowerRoman"/>
      <w:pStyle w:val="Numberbullet3"/>
      <w:lvlText w:val="%3."/>
      <w:lvlJc w:val="left"/>
      <w:pPr>
        <w:ind w:left="1560" w:hanging="425"/>
      </w:pPr>
      <w:rPr>
        <w:rFonts w:hint="default"/>
      </w:rPr>
    </w:lvl>
    <w:lvl w:ilvl="3">
      <w:start w:val="1"/>
      <w:numFmt w:val="none"/>
      <w:lvlText w:val=""/>
      <w:lvlJc w:val="left"/>
      <w:pPr>
        <w:ind w:left="1560" w:hanging="425"/>
      </w:pPr>
      <w:rPr>
        <w:rFonts w:hint="default"/>
      </w:rPr>
    </w:lvl>
    <w:lvl w:ilvl="4">
      <w:start w:val="1"/>
      <w:numFmt w:val="none"/>
      <w:lvlText w:val=""/>
      <w:lvlJc w:val="left"/>
      <w:pPr>
        <w:ind w:left="1560" w:hanging="425"/>
      </w:pPr>
      <w:rPr>
        <w:rFonts w:hint="default"/>
      </w:rPr>
    </w:lvl>
    <w:lvl w:ilvl="5">
      <w:start w:val="1"/>
      <w:numFmt w:val="none"/>
      <w:lvlText w:val=""/>
      <w:lvlJc w:val="left"/>
      <w:pPr>
        <w:ind w:left="1560" w:hanging="425"/>
      </w:pPr>
      <w:rPr>
        <w:rFonts w:hint="default"/>
      </w:rPr>
    </w:lvl>
    <w:lvl w:ilvl="6">
      <w:start w:val="1"/>
      <w:numFmt w:val="none"/>
      <w:lvlText w:val="%7"/>
      <w:lvlJc w:val="left"/>
      <w:pPr>
        <w:ind w:left="1560" w:hanging="425"/>
      </w:pPr>
      <w:rPr>
        <w:rFonts w:hint="default"/>
      </w:rPr>
    </w:lvl>
    <w:lvl w:ilvl="7">
      <w:start w:val="1"/>
      <w:numFmt w:val="none"/>
      <w:lvlText w:val=""/>
      <w:lvlJc w:val="left"/>
      <w:pPr>
        <w:ind w:left="1560" w:hanging="425"/>
      </w:pPr>
      <w:rPr>
        <w:rFonts w:hint="default"/>
      </w:rPr>
    </w:lvl>
    <w:lvl w:ilvl="8">
      <w:start w:val="1"/>
      <w:numFmt w:val="none"/>
      <w:lvlText w:val=""/>
      <w:lvlJc w:val="left"/>
      <w:pPr>
        <w:ind w:left="1560" w:hanging="425"/>
      </w:pPr>
      <w:rPr>
        <w:rFonts w:hint="default"/>
      </w:rPr>
    </w:lvl>
  </w:abstractNum>
  <w:abstractNum w:abstractNumId="8">
    <w:nsid w:val="12FC79BB"/>
    <w:multiLevelType w:val="hybridMultilevel"/>
    <w:tmpl w:val="30E8AE94"/>
    <w:lvl w:ilvl="0" w:tplc="D758E844">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42032AC"/>
    <w:multiLevelType w:val="hybridMultilevel"/>
    <w:tmpl w:val="47BED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8007B56"/>
    <w:multiLevelType w:val="hybridMultilevel"/>
    <w:tmpl w:val="C6D807E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198A71B6"/>
    <w:multiLevelType w:val="hybridMultilevel"/>
    <w:tmpl w:val="2A345EA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1DB27B8A"/>
    <w:multiLevelType w:val="hybridMultilevel"/>
    <w:tmpl w:val="B446751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F511FDF"/>
    <w:multiLevelType w:val="hybridMultilevel"/>
    <w:tmpl w:val="60F61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9C5850"/>
    <w:multiLevelType w:val="hybridMultilevel"/>
    <w:tmpl w:val="29CE14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34A60053"/>
    <w:multiLevelType w:val="hybridMultilevel"/>
    <w:tmpl w:val="368E41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8B40006"/>
    <w:multiLevelType w:val="hybridMultilevel"/>
    <w:tmpl w:val="08AE5C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433C0431"/>
    <w:multiLevelType w:val="hybridMultilevel"/>
    <w:tmpl w:val="39C227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722D3D"/>
    <w:multiLevelType w:val="hybridMultilevel"/>
    <w:tmpl w:val="D99E34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21"/>
  </w:num>
  <w:num w:numId="29">
    <w:abstractNumId w:val="5"/>
  </w:num>
  <w:num w:numId="30">
    <w:abstractNumId w:val="4"/>
  </w:num>
  <w:num w:numId="31">
    <w:abstractNumId w:val="15"/>
  </w:num>
  <w:num w:numId="32">
    <w:abstractNumId w:val="16"/>
  </w:num>
  <w:num w:numId="33">
    <w:abstractNumId w:val="8"/>
  </w:num>
  <w:num w:numId="34">
    <w:abstractNumId w:val="17"/>
  </w:num>
  <w:num w:numId="35">
    <w:abstractNumId w:val="9"/>
  </w:num>
  <w:num w:numId="36">
    <w:abstractNumId w:val="14"/>
  </w:num>
  <w:num w:numId="37">
    <w:abstractNumId w:val="12"/>
  </w:num>
  <w:num w:numId="38">
    <w:abstractNumId w:val="18"/>
  </w:num>
  <w:num w:numId="39">
    <w:abstractNumId w:val="13"/>
  </w:num>
  <w:num w:numId="40">
    <w:abstractNumId w:val="20"/>
  </w:num>
  <w:num w:numId="41">
    <w:abstractNumId w:val="11"/>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tchley, Helen /AU">
    <w15:presenceInfo w15:providerId="AD" w15:userId="S-1-5-21-299502267-1645522239-682003330-1160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0A5"/>
    <w:rsid w:val="00002031"/>
    <w:rsid w:val="00004734"/>
    <w:rsid w:val="00006B22"/>
    <w:rsid w:val="0001276A"/>
    <w:rsid w:val="000246AE"/>
    <w:rsid w:val="00025C67"/>
    <w:rsid w:val="00044772"/>
    <w:rsid w:val="0005559E"/>
    <w:rsid w:val="000604D6"/>
    <w:rsid w:val="000734D8"/>
    <w:rsid w:val="00077775"/>
    <w:rsid w:val="00090471"/>
    <w:rsid w:val="00096AA7"/>
    <w:rsid w:val="000A3AED"/>
    <w:rsid w:val="000A5C4F"/>
    <w:rsid w:val="000A7654"/>
    <w:rsid w:val="000B3532"/>
    <w:rsid w:val="000B3A75"/>
    <w:rsid w:val="000B7EE2"/>
    <w:rsid w:val="000C00C2"/>
    <w:rsid w:val="000C690F"/>
    <w:rsid w:val="000C7A0E"/>
    <w:rsid w:val="000D1295"/>
    <w:rsid w:val="000D391B"/>
    <w:rsid w:val="000D3D6D"/>
    <w:rsid w:val="000D4FC7"/>
    <w:rsid w:val="000E6196"/>
    <w:rsid w:val="000E7BEF"/>
    <w:rsid w:val="000F4869"/>
    <w:rsid w:val="000F5B42"/>
    <w:rsid w:val="000F6E6F"/>
    <w:rsid w:val="0010601F"/>
    <w:rsid w:val="0010788A"/>
    <w:rsid w:val="00107A31"/>
    <w:rsid w:val="00110EA5"/>
    <w:rsid w:val="00112F56"/>
    <w:rsid w:val="00124ACD"/>
    <w:rsid w:val="00125318"/>
    <w:rsid w:val="001305A2"/>
    <w:rsid w:val="00133238"/>
    <w:rsid w:val="00133A1B"/>
    <w:rsid w:val="00136812"/>
    <w:rsid w:val="0014197B"/>
    <w:rsid w:val="001447CD"/>
    <w:rsid w:val="001516B1"/>
    <w:rsid w:val="00154EBB"/>
    <w:rsid w:val="00156316"/>
    <w:rsid w:val="00157908"/>
    <w:rsid w:val="00161181"/>
    <w:rsid w:val="00161647"/>
    <w:rsid w:val="00162D14"/>
    <w:rsid w:val="00163780"/>
    <w:rsid w:val="00165389"/>
    <w:rsid w:val="00166CBE"/>
    <w:rsid w:val="0017693F"/>
    <w:rsid w:val="0018110E"/>
    <w:rsid w:val="00181684"/>
    <w:rsid w:val="001843C6"/>
    <w:rsid w:val="001850E0"/>
    <w:rsid w:val="001A2158"/>
    <w:rsid w:val="001A525F"/>
    <w:rsid w:val="001A721A"/>
    <w:rsid w:val="001B09F9"/>
    <w:rsid w:val="001B16A0"/>
    <w:rsid w:val="001B5C90"/>
    <w:rsid w:val="001B6448"/>
    <w:rsid w:val="001C32CD"/>
    <w:rsid w:val="001C4F6C"/>
    <w:rsid w:val="001D1BC0"/>
    <w:rsid w:val="001D2984"/>
    <w:rsid w:val="001E07CF"/>
    <w:rsid w:val="001E59F1"/>
    <w:rsid w:val="001F2CEE"/>
    <w:rsid w:val="001F49EB"/>
    <w:rsid w:val="001F4AF9"/>
    <w:rsid w:val="001F6CBA"/>
    <w:rsid w:val="00201D4E"/>
    <w:rsid w:val="002076C9"/>
    <w:rsid w:val="00220B8A"/>
    <w:rsid w:val="00224853"/>
    <w:rsid w:val="002257F3"/>
    <w:rsid w:val="00233456"/>
    <w:rsid w:val="002339A5"/>
    <w:rsid w:val="00236C0D"/>
    <w:rsid w:val="00246012"/>
    <w:rsid w:val="00250AB6"/>
    <w:rsid w:val="00257848"/>
    <w:rsid w:val="00262314"/>
    <w:rsid w:val="0027084A"/>
    <w:rsid w:val="00286434"/>
    <w:rsid w:val="00286C59"/>
    <w:rsid w:val="002904B6"/>
    <w:rsid w:val="00291957"/>
    <w:rsid w:val="002942D1"/>
    <w:rsid w:val="0029501A"/>
    <w:rsid w:val="002A2D2D"/>
    <w:rsid w:val="002A3369"/>
    <w:rsid w:val="002A3721"/>
    <w:rsid w:val="002A74D3"/>
    <w:rsid w:val="002B1638"/>
    <w:rsid w:val="002B3624"/>
    <w:rsid w:val="002C2591"/>
    <w:rsid w:val="002D0952"/>
    <w:rsid w:val="002D0F3D"/>
    <w:rsid w:val="002D3CFC"/>
    <w:rsid w:val="002E40B3"/>
    <w:rsid w:val="002E4C9A"/>
    <w:rsid w:val="002E5319"/>
    <w:rsid w:val="002F11F8"/>
    <w:rsid w:val="002F2660"/>
    <w:rsid w:val="002F3F56"/>
    <w:rsid w:val="002F44B5"/>
    <w:rsid w:val="00311AC0"/>
    <w:rsid w:val="003176FC"/>
    <w:rsid w:val="003220A5"/>
    <w:rsid w:val="003226C9"/>
    <w:rsid w:val="0032583B"/>
    <w:rsid w:val="00327883"/>
    <w:rsid w:val="00335504"/>
    <w:rsid w:val="003366EF"/>
    <w:rsid w:val="00340C18"/>
    <w:rsid w:val="003417C0"/>
    <w:rsid w:val="003442FD"/>
    <w:rsid w:val="003469BC"/>
    <w:rsid w:val="00347824"/>
    <w:rsid w:val="00350567"/>
    <w:rsid w:val="00350CA8"/>
    <w:rsid w:val="003521E8"/>
    <w:rsid w:val="00370CE3"/>
    <w:rsid w:val="003728F3"/>
    <w:rsid w:val="0037496E"/>
    <w:rsid w:val="00383221"/>
    <w:rsid w:val="00386150"/>
    <w:rsid w:val="003874CE"/>
    <w:rsid w:val="00390493"/>
    <w:rsid w:val="0039062E"/>
    <w:rsid w:val="00390900"/>
    <w:rsid w:val="003A7F6C"/>
    <w:rsid w:val="003B08E6"/>
    <w:rsid w:val="003B4D60"/>
    <w:rsid w:val="003B7E39"/>
    <w:rsid w:val="003C58DC"/>
    <w:rsid w:val="003D1E62"/>
    <w:rsid w:val="003E0B99"/>
    <w:rsid w:val="003E1E2A"/>
    <w:rsid w:val="003E2486"/>
    <w:rsid w:val="003E3208"/>
    <w:rsid w:val="003F0B04"/>
    <w:rsid w:val="0040134E"/>
    <w:rsid w:val="00431731"/>
    <w:rsid w:val="004334C7"/>
    <w:rsid w:val="00440A2D"/>
    <w:rsid w:val="00441C3F"/>
    <w:rsid w:val="004445B7"/>
    <w:rsid w:val="004564A7"/>
    <w:rsid w:val="00456765"/>
    <w:rsid w:val="004617BF"/>
    <w:rsid w:val="00463658"/>
    <w:rsid w:val="004637A0"/>
    <w:rsid w:val="004722CC"/>
    <w:rsid w:val="00483F76"/>
    <w:rsid w:val="004936E4"/>
    <w:rsid w:val="00494E60"/>
    <w:rsid w:val="00497487"/>
    <w:rsid w:val="004A6189"/>
    <w:rsid w:val="004A7390"/>
    <w:rsid w:val="004B7B76"/>
    <w:rsid w:val="004C239D"/>
    <w:rsid w:val="004C2DCA"/>
    <w:rsid w:val="004C4D11"/>
    <w:rsid w:val="004C61D2"/>
    <w:rsid w:val="004F0C4A"/>
    <w:rsid w:val="004F0F38"/>
    <w:rsid w:val="004F47D6"/>
    <w:rsid w:val="00500337"/>
    <w:rsid w:val="00501921"/>
    <w:rsid w:val="0050448C"/>
    <w:rsid w:val="00530354"/>
    <w:rsid w:val="0053625B"/>
    <w:rsid w:val="00541609"/>
    <w:rsid w:val="005434C6"/>
    <w:rsid w:val="00543B39"/>
    <w:rsid w:val="00546154"/>
    <w:rsid w:val="00550096"/>
    <w:rsid w:val="00553100"/>
    <w:rsid w:val="00555280"/>
    <w:rsid w:val="00557FF9"/>
    <w:rsid w:val="00561092"/>
    <w:rsid w:val="00562327"/>
    <w:rsid w:val="005711D5"/>
    <w:rsid w:val="00576378"/>
    <w:rsid w:val="00577130"/>
    <w:rsid w:val="00577945"/>
    <w:rsid w:val="00577E38"/>
    <w:rsid w:val="0058257F"/>
    <w:rsid w:val="00585322"/>
    <w:rsid w:val="005857C6"/>
    <w:rsid w:val="00592F6E"/>
    <w:rsid w:val="00593AD1"/>
    <w:rsid w:val="00597811"/>
    <w:rsid w:val="005A68B6"/>
    <w:rsid w:val="005B0754"/>
    <w:rsid w:val="005C5570"/>
    <w:rsid w:val="005C6D33"/>
    <w:rsid w:val="005C79A4"/>
    <w:rsid w:val="005D5442"/>
    <w:rsid w:val="005E60B2"/>
    <w:rsid w:val="00603F32"/>
    <w:rsid w:val="00605AD4"/>
    <w:rsid w:val="006136D7"/>
    <w:rsid w:val="00625A6E"/>
    <w:rsid w:val="00632398"/>
    <w:rsid w:val="00633BCC"/>
    <w:rsid w:val="00634312"/>
    <w:rsid w:val="00640FC3"/>
    <w:rsid w:val="00642020"/>
    <w:rsid w:val="0064697E"/>
    <w:rsid w:val="0065337B"/>
    <w:rsid w:val="0065419D"/>
    <w:rsid w:val="006604D8"/>
    <w:rsid w:val="00664A5B"/>
    <w:rsid w:val="0066735C"/>
    <w:rsid w:val="006763D2"/>
    <w:rsid w:val="00680C08"/>
    <w:rsid w:val="00683889"/>
    <w:rsid w:val="006916A0"/>
    <w:rsid w:val="006931B1"/>
    <w:rsid w:val="006A1596"/>
    <w:rsid w:val="006A15C0"/>
    <w:rsid w:val="006C3E2A"/>
    <w:rsid w:val="006C581A"/>
    <w:rsid w:val="006C642F"/>
    <w:rsid w:val="006D03E5"/>
    <w:rsid w:val="006D5D3E"/>
    <w:rsid w:val="006E08B3"/>
    <w:rsid w:val="006E2F2F"/>
    <w:rsid w:val="006E505D"/>
    <w:rsid w:val="006F17AC"/>
    <w:rsid w:val="006F25B8"/>
    <w:rsid w:val="006F572E"/>
    <w:rsid w:val="007046D6"/>
    <w:rsid w:val="00705DB0"/>
    <w:rsid w:val="00710125"/>
    <w:rsid w:val="00722B57"/>
    <w:rsid w:val="00730F8A"/>
    <w:rsid w:val="00735A8C"/>
    <w:rsid w:val="0074253D"/>
    <w:rsid w:val="0074424F"/>
    <w:rsid w:val="0074429B"/>
    <w:rsid w:val="007615BC"/>
    <w:rsid w:val="00762F05"/>
    <w:rsid w:val="007652FF"/>
    <w:rsid w:val="007705AA"/>
    <w:rsid w:val="00770CAC"/>
    <w:rsid w:val="00770EF1"/>
    <w:rsid w:val="0077137A"/>
    <w:rsid w:val="00771C6B"/>
    <w:rsid w:val="00773EF7"/>
    <w:rsid w:val="00774E1D"/>
    <w:rsid w:val="007765D8"/>
    <w:rsid w:val="0077675A"/>
    <w:rsid w:val="00780355"/>
    <w:rsid w:val="007819FD"/>
    <w:rsid w:val="00785717"/>
    <w:rsid w:val="00785721"/>
    <w:rsid w:val="00793A59"/>
    <w:rsid w:val="007A46F5"/>
    <w:rsid w:val="007B028C"/>
    <w:rsid w:val="007B6132"/>
    <w:rsid w:val="007B6E9F"/>
    <w:rsid w:val="007C1216"/>
    <w:rsid w:val="007C1AF7"/>
    <w:rsid w:val="007C6B9B"/>
    <w:rsid w:val="007E1445"/>
    <w:rsid w:val="007F3334"/>
    <w:rsid w:val="007F3868"/>
    <w:rsid w:val="00805C85"/>
    <w:rsid w:val="00805D27"/>
    <w:rsid w:val="00806DCB"/>
    <w:rsid w:val="00812F6C"/>
    <w:rsid w:val="008215CC"/>
    <w:rsid w:val="00821776"/>
    <w:rsid w:val="008321F5"/>
    <w:rsid w:val="00832369"/>
    <w:rsid w:val="00833C52"/>
    <w:rsid w:val="008343E2"/>
    <w:rsid w:val="00834660"/>
    <w:rsid w:val="00836BC2"/>
    <w:rsid w:val="0085156D"/>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0AFB"/>
    <w:rsid w:val="008B2034"/>
    <w:rsid w:val="008B2426"/>
    <w:rsid w:val="008B4B03"/>
    <w:rsid w:val="008B596F"/>
    <w:rsid w:val="008C159F"/>
    <w:rsid w:val="008C1623"/>
    <w:rsid w:val="008C1850"/>
    <w:rsid w:val="008C51A9"/>
    <w:rsid w:val="008D6D90"/>
    <w:rsid w:val="008E0FA8"/>
    <w:rsid w:val="008E31C5"/>
    <w:rsid w:val="008E7846"/>
    <w:rsid w:val="008F02E5"/>
    <w:rsid w:val="008F1CCC"/>
    <w:rsid w:val="008F2967"/>
    <w:rsid w:val="008F6943"/>
    <w:rsid w:val="00902A21"/>
    <w:rsid w:val="00920330"/>
    <w:rsid w:val="009219D7"/>
    <w:rsid w:val="00922D53"/>
    <w:rsid w:val="00923B70"/>
    <w:rsid w:val="00924482"/>
    <w:rsid w:val="00930237"/>
    <w:rsid w:val="00937C17"/>
    <w:rsid w:val="00940A89"/>
    <w:rsid w:val="00946EA5"/>
    <w:rsid w:val="00950CDA"/>
    <w:rsid w:val="0096057C"/>
    <w:rsid w:val="00963C08"/>
    <w:rsid w:val="009717C7"/>
    <w:rsid w:val="009752A5"/>
    <w:rsid w:val="00981527"/>
    <w:rsid w:val="0098446C"/>
    <w:rsid w:val="0098585A"/>
    <w:rsid w:val="0098621E"/>
    <w:rsid w:val="00996183"/>
    <w:rsid w:val="009A4CED"/>
    <w:rsid w:val="009A690D"/>
    <w:rsid w:val="009A7DB7"/>
    <w:rsid w:val="009B1D12"/>
    <w:rsid w:val="009B416B"/>
    <w:rsid w:val="009C4BD5"/>
    <w:rsid w:val="009D7B77"/>
    <w:rsid w:val="009E0BB0"/>
    <w:rsid w:val="009E3FBB"/>
    <w:rsid w:val="009F7353"/>
    <w:rsid w:val="009F7EE3"/>
    <w:rsid w:val="00A04F85"/>
    <w:rsid w:val="00A05FA4"/>
    <w:rsid w:val="00A102E4"/>
    <w:rsid w:val="00A12C42"/>
    <w:rsid w:val="00A14DF7"/>
    <w:rsid w:val="00A31798"/>
    <w:rsid w:val="00A3246D"/>
    <w:rsid w:val="00A36FA7"/>
    <w:rsid w:val="00A44DDB"/>
    <w:rsid w:val="00A475B7"/>
    <w:rsid w:val="00A47AF7"/>
    <w:rsid w:val="00A47C3E"/>
    <w:rsid w:val="00A50226"/>
    <w:rsid w:val="00A60BAD"/>
    <w:rsid w:val="00A80B5B"/>
    <w:rsid w:val="00A84E36"/>
    <w:rsid w:val="00A90134"/>
    <w:rsid w:val="00A90E48"/>
    <w:rsid w:val="00A964D1"/>
    <w:rsid w:val="00AA0ED0"/>
    <w:rsid w:val="00AC2B40"/>
    <w:rsid w:val="00AC2BB2"/>
    <w:rsid w:val="00AC2C3C"/>
    <w:rsid w:val="00AC512D"/>
    <w:rsid w:val="00AC6CB2"/>
    <w:rsid w:val="00AD0083"/>
    <w:rsid w:val="00AD0ADF"/>
    <w:rsid w:val="00AD3935"/>
    <w:rsid w:val="00AD4F6D"/>
    <w:rsid w:val="00AE4620"/>
    <w:rsid w:val="00AE65EB"/>
    <w:rsid w:val="00AE67A7"/>
    <w:rsid w:val="00AF1D94"/>
    <w:rsid w:val="00AF60C5"/>
    <w:rsid w:val="00B009C6"/>
    <w:rsid w:val="00B01548"/>
    <w:rsid w:val="00B13EBD"/>
    <w:rsid w:val="00B21D29"/>
    <w:rsid w:val="00B24CA8"/>
    <w:rsid w:val="00B25034"/>
    <w:rsid w:val="00B27F67"/>
    <w:rsid w:val="00B33588"/>
    <w:rsid w:val="00B33863"/>
    <w:rsid w:val="00B37D17"/>
    <w:rsid w:val="00B4175E"/>
    <w:rsid w:val="00B41C85"/>
    <w:rsid w:val="00B452CE"/>
    <w:rsid w:val="00B54C25"/>
    <w:rsid w:val="00B76B91"/>
    <w:rsid w:val="00B77EB1"/>
    <w:rsid w:val="00B811C6"/>
    <w:rsid w:val="00B855B0"/>
    <w:rsid w:val="00B867B9"/>
    <w:rsid w:val="00B92E08"/>
    <w:rsid w:val="00BC622A"/>
    <w:rsid w:val="00BD14BB"/>
    <w:rsid w:val="00BE0A78"/>
    <w:rsid w:val="00BE5ED0"/>
    <w:rsid w:val="00BE79F0"/>
    <w:rsid w:val="00BF046D"/>
    <w:rsid w:val="00BF1190"/>
    <w:rsid w:val="00BF473C"/>
    <w:rsid w:val="00BF5D04"/>
    <w:rsid w:val="00C009AA"/>
    <w:rsid w:val="00C1164D"/>
    <w:rsid w:val="00C16861"/>
    <w:rsid w:val="00C22FE4"/>
    <w:rsid w:val="00C346AB"/>
    <w:rsid w:val="00C35F27"/>
    <w:rsid w:val="00C404A6"/>
    <w:rsid w:val="00C40A36"/>
    <w:rsid w:val="00C44419"/>
    <w:rsid w:val="00C45E7B"/>
    <w:rsid w:val="00C471B1"/>
    <w:rsid w:val="00C4778C"/>
    <w:rsid w:val="00C615A5"/>
    <w:rsid w:val="00C6316B"/>
    <w:rsid w:val="00C634A9"/>
    <w:rsid w:val="00C64586"/>
    <w:rsid w:val="00C70D53"/>
    <w:rsid w:val="00C73D0B"/>
    <w:rsid w:val="00C772FF"/>
    <w:rsid w:val="00C80137"/>
    <w:rsid w:val="00C801AF"/>
    <w:rsid w:val="00C80256"/>
    <w:rsid w:val="00C94CD4"/>
    <w:rsid w:val="00C9747E"/>
    <w:rsid w:val="00CA25EF"/>
    <w:rsid w:val="00CA48A3"/>
    <w:rsid w:val="00CB6BC0"/>
    <w:rsid w:val="00CC1B7C"/>
    <w:rsid w:val="00CC727F"/>
    <w:rsid w:val="00CE27DF"/>
    <w:rsid w:val="00CE7B96"/>
    <w:rsid w:val="00CF15C3"/>
    <w:rsid w:val="00CF2B6F"/>
    <w:rsid w:val="00CF2F3E"/>
    <w:rsid w:val="00CF33F0"/>
    <w:rsid w:val="00CF58B6"/>
    <w:rsid w:val="00D0062D"/>
    <w:rsid w:val="00D017ED"/>
    <w:rsid w:val="00D040D3"/>
    <w:rsid w:val="00D04C65"/>
    <w:rsid w:val="00D14F18"/>
    <w:rsid w:val="00D201D2"/>
    <w:rsid w:val="00D224FE"/>
    <w:rsid w:val="00D23139"/>
    <w:rsid w:val="00D25B83"/>
    <w:rsid w:val="00D3012B"/>
    <w:rsid w:val="00D425BB"/>
    <w:rsid w:val="00D43F82"/>
    <w:rsid w:val="00D63AAF"/>
    <w:rsid w:val="00D6493E"/>
    <w:rsid w:val="00D7195D"/>
    <w:rsid w:val="00D7301E"/>
    <w:rsid w:val="00D83080"/>
    <w:rsid w:val="00D83AE1"/>
    <w:rsid w:val="00D855D4"/>
    <w:rsid w:val="00D902C9"/>
    <w:rsid w:val="00D93466"/>
    <w:rsid w:val="00D93724"/>
    <w:rsid w:val="00D9425B"/>
    <w:rsid w:val="00DA0316"/>
    <w:rsid w:val="00DA1124"/>
    <w:rsid w:val="00DB5E11"/>
    <w:rsid w:val="00DB6124"/>
    <w:rsid w:val="00DB750B"/>
    <w:rsid w:val="00DB75B7"/>
    <w:rsid w:val="00DC6E02"/>
    <w:rsid w:val="00DD12D8"/>
    <w:rsid w:val="00DD28CD"/>
    <w:rsid w:val="00DE02AE"/>
    <w:rsid w:val="00DE6AA2"/>
    <w:rsid w:val="00DF1D7F"/>
    <w:rsid w:val="00DF4BE4"/>
    <w:rsid w:val="00E02FB4"/>
    <w:rsid w:val="00E13FC7"/>
    <w:rsid w:val="00E20571"/>
    <w:rsid w:val="00E235F7"/>
    <w:rsid w:val="00E23659"/>
    <w:rsid w:val="00E239D4"/>
    <w:rsid w:val="00E23CE3"/>
    <w:rsid w:val="00E26130"/>
    <w:rsid w:val="00E40B22"/>
    <w:rsid w:val="00E44BCC"/>
    <w:rsid w:val="00E44ED1"/>
    <w:rsid w:val="00E45619"/>
    <w:rsid w:val="00E4588F"/>
    <w:rsid w:val="00E46DA3"/>
    <w:rsid w:val="00E51BB1"/>
    <w:rsid w:val="00E624A5"/>
    <w:rsid w:val="00E64BA4"/>
    <w:rsid w:val="00E7344E"/>
    <w:rsid w:val="00E82665"/>
    <w:rsid w:val="00EB0798"/>
    <w:rsid w:val="00EB25AA"/>
    <w:rsid w:val="00EB3959"/>
    <w:rsid w:val="00EB40AD"/>
    <w:rsid w:val="00EB548C"/>
    <w:rsid w:val="00EB586E"/>
    <w:rsid w:val="00EB5FC8"/>
    <w:rsid w:val="00EC4263"/>
    <w:rsid w:val="00EC463D"/>
    <w:rsid w:val="00EC55C4"/>
    <w:rsid w:val="00EC7A85"/>
    <w:rsid w:val="00ED2922"/>
    <w:rsid w:val="00ED3CAD"/>
    <w:rsid w:val="00ED5A41"/>
    <w:rsid w:val="00EE1DE8"/>
    <w:rsid w:val="00EE27C2"/>
    <w:rsid w:val="00EF4BAD"/>
    <w:rsid w:val="00EF59DC"/>
    <w:rsid w:val="00F033EC"/>
    <w:rsid w:val="00F03D25"/>
    <w:rsid w:val="00F04F68"/>
    <w:rsid w:val="00F05481"/>
    <w:rsid w:val="00F108A3"/>
    <w:rsid w:val="00F1142E"/>
    <w:rsid w:val="00F12670"/>
    <w:rsid w:val="00F14B27"/>
    <w:rsid w:val="00F3148D"/>
    <w:rsid w:val="00F325C5"/>
    <w:rsid w:val="00F32FE0"/>
    <w:rsid w:val="00F34C4C"/>
    <w:rsid w:val="00F35298"/>
    <w:rsid w:val="00F47333"/>
    <w:rsid w:val="00F47E37"/>
    <w:rsid w:val="00F53C07"/>
    <w:rsid w:val="00F54B65"/>
    <w:rsid w:val="00F640B6"/>
    <w:rsid w:val="00F66DF2"/>
    <w:rsid w:val="00F76CBA"/>
    <w:rsid w:val="00F80E40"/>
    <w:rsid w:val="00F848D9"/>
    <w:rsid w:val="00F926C7"/>
    <w:rsid w:val="00FA5B82"/>
    <w:rsid w:val="00FA639E"/>
    <w:rsid w:val="00FC17F4"/>
    <w:rsid w:val="00FC1FCA"/>
    <w:rsid w:val="00FC25E4"/>
    <w:rsid w:val="00FC3FF8"/>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0AD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0CDA"/>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0CDA"/>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3E1E2A"/>
    <w:pPr>
      <w:numPr>
        <w:numId w:val="8"/>
      </w:numPr>
      <w:ind w:left="426"/>
    </w:pPr>
  </w:style>
  <w:style w:type="paragraph" w:customStyle="1" w:styleId="Numberbullet2">
    <w:name w:val="Number bullet 2"/>
    <w:basedOn w:val="ListBullet2"/>
    <w:uiPriority w:val="2"/>
    <w:qFormat/>
    <w:rsid w:val="00B24CA8"/>
    <w:pPr>
      <w:numPr>
        <w:numId w:val="24"/>
      </w:numPr>
      <w:ind w:left="851"/>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0CD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0CD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0CD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0CD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A1596"/>
    <w:pPr>
      <w:adjustRightInd w:val="0"/>
      <w:snapToGrid w:val="0"/>
      <w:spacing w:before="180" w:after="180"/>
      <w:ind w:left="720"/>
      <w:contextualSpacing/>
    </w:pPr>
    <w:rPr>
      <w:rFonts w:eastAsia="MS Mincho"/>
      <w:szCs w:val="20"/>
      <w:lang w:eastAsia="ja-JP"/>
    </w:rPr>
  </w:style>
  <w:style w:type="paragraph" w:customStyle="1" w:styleId="Default">
    <w:name w:val="Default"/>
    <w:rsid w:val="002E531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list">
    <w:name w:val="Bullet list"/>
    <w:basedOn w:val="Normal"/>
    <w:link w:val="BulletlistChar"/>
    <w:qFormat/>
    <w:rsid w:val="00157908"/>
    <w:pPr>
      <w:numPr>
        <w:numId w:val="45"/>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157908"/>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157908"/>
    <w:rPr>
      <w:rFonts w:ascii="Cambria" w:eastAsia="Cambria" w:hAnsi="Cambria" w:cs="Times New Roman"/>
      <w:sz w:val="19"/>
    </w:rPr>
  </w:style>
  <w:style w:type="paragraph" w:customStyle="1" w:styleId="Standard">
    <w:name w:val="Standard"/>
    <w:basedOn w:val="Normal"/>
    <w:link w:val="StandardChar"/>
    <w:qFormat/>
    <w:rsid w:val="00BD14B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D14BB"/>
    <w:rPr>
      <w:rFonts w:ascii="Cambria" w:eastAsia="Times New Roman" w:hAnsi="Cambria" w:cs="Times New Roman"/>
      <w:snapToGrid w:val="0"/>
      <w:kern w:val="16"/>
      <w:sz w:val="23"/>
      <w:szCs w:val="24"/>
    </w:rPr>
  </w:style>
  <w:style w:type="paragraph" w:customStyle="1" w:styleId="Tabletitle0">
    <w:name w:val="Table title"/>
    <w:basedOn w:val="Normal"/>
    <w:next w:val="Normal"/>
    <w:rsid w:val="00166CBE"/>
    <w:pPr>
      <w:keepNext/>
      <w:spacing w:after="180"/>
      <w:outlineLvl w:val="4"/>
    </w:pPr>
    <w:rPr>
      <w:rFonts w:cstheme="minorBidi"/>
      <w:b/>
    </w:rPr>
  </w:style>
  <w:style w:type="character" w:customStyle="1" w:styleId="apple-converted-space">
    <w:name w:val="apple-converted-space"/>
    <w:basedOn w:val="DefaultParagraphFont"/>
    <w:rsid w:val="00AC6C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0AD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0CDA"/>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0CDA"/>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3E1E2A"/>
    <w:pPr>
      <w:numPr>
        <w:numId w:val="8"/>
      </w:numPr>
      <w:ind w:left="426"/>
    </w:pPr>
  </w:style>
  <w:style w:type="paragraph" w:customStyle="1" w:styleId="Numberbullet2">
    <w:name w:val="Number bullet 2"/>
    <w:basedOn w:val="ListBullet2"/>
    <w:uiPriority w:val="2"/>
    <w:qFormat/>
    <w:rsid w:val="00B24CA8"/>
    <w:pPr>
      <w:numPr>
        <w:numId w:val="24"/>
      </w:numPr>
      <w:ind w:left="851"/>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0CD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0CD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0CD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0CD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A1596"/>
    <w:pPr>
      <w:adjustRightInd w:val="0"/>
      <w:snapToGrid w:val="0"/>
      <w:spacing w:before="180" w:after="180"/>
      <w:ind w:left="720"/>
      <w:contextualSpacing/>
    </w:pPr>
    <w:rPr>
      <w:rFonts w:eastAsia="MS Mincho"/>
      <w:szCs w:val="20"/>
      <w:lang w:eastAsia="ja-JP"/>
    </w:rPr>
  </w:style>
  <w:style w:type="paragraph" w:customStyle="1" w:styleId="Default">
    <w:name w:val="Default"/>
    <w:rsid w:val="002E531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list">
    <w:name w:val="Bullet list"/>
    <w:basedOn w:val="Normal"/>
    <w:link w:val="BulletlistChar"/>
    <w:qFormat/>
    <w:rsid w:val="00157908"/>
    <w:pPr>
      <w:numPr>
        <w:numId w:val="45"/>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157908"/>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157908"/>
    <w:rPr>
      <w:rFonts w:ascii="Cambria" w:eastAsia="Cambria" w:hAnsi="Cambria" w:cs="Times New Roman"/>
      <w:sz w:val="19"/>
    </w:rPr>
  </w:style>
  <w:style w:type="paragraph" w:customStyle="1" w:styleId="Standard">
    <w:name w:val="Standard"/>
    <w:basedOn w:val="Normal"/>
    <w:link w:val="StandardChar"/>
    <w:qFormat/>
    <w:rsid w:val="00BD14B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D14BB"/>
    <w:rPr>
      <w:rFonts w:ascii="Cambria" w:eastAsia="Times New Roman" w:hAnsi="Cambria" w:cs="Times New Roman"/>
      <w:snapToGrid w:val="0"/>
      <w:kern w:val="16"/>
      <w:sz w:val="23"/>
      <w:szCs w:val="24"/>
    </w:rPr>
  </w:style>
  <w:style w:type="paragraph" w:customStyle="1" w:styleId="Tabletitle0">
    <w:name w:val="Table title"/>
    <w:basedOn w:val="Normal"/>
    <w:next w:val="Normal"/>
    <w:rsid w:val="00166CBE"/>
    <w:pPr>
      <w:keepNext/>
      <w:spacing w:after="180"/>
      <w:outlineLvl w:val="4"/>
    </w:pPr>
    <w:rPr>
      <w:rFonts w:cstheme="minorBidi"/>
      <w:b/>
    </w:rPr>
  </w:style>
  <w:style w:type="character" w:customStyle="1" w:styleId="apple-converted-space">
    <w:name w:val="apple-converted-space"/>
    <w:basedOn w:val="DefaultParagraphFont"/>
    <w:rsid w:val="00AC6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0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microsoft.com/office/2007/relationships/hdphoto" Target="media/hdphoto1.wdp"/><Relationship Id="rId53" Type="http://schemas.openxmlformats.org/officeDocument/2006/relationships/image" Target="media/image36.png"/><Relationship Id="rId58"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mailto:info@tga.gov.au" TargetMode="External"/><Relationship Id="rId61"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eader" Target="head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yperlink" Target="https://www.tga.gov.au/product-information-pi" TargetMode="External"/><Relationship Id="rId64" Type="http://schemas.openxmlformats.org/officeDocument/2006/relationships/fontTable" Target="fontTable.xml"/><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eader" Target="header8.xml"/><Relationship Id="rId7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sites/default/files/auspar-alirocumab-rch-161213-cer.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352\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0ABCE-2567-4B01-88D1-504EB4B83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165</TotalTime>
  <Pages>83</Pages>
  <Words>26421</Words>
  <Characters>141884</Characters>
  <Application>Microsoft Office Word</Application>
  <DocSecurity>0</DocSecurity>
  <Lines>2677</Lines>
  <Paragraphs>1152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167153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Alirocumab</dc:title>
  <dc:subject>Prescription medicines</dc:subject>
  <dc:creator>Therapeutic Goods Administration</dc:creator>
  <cp:keywords>AusPARs</cp:keywords>
  <cp:lastModifiedBy>SHEPPARD, Fran</cp:lastModifiedBy>
  <cp:revision>17</cp:revision>
  <cp:lastPrinted>2018-06-19T01:47:00Z</cp:lastPrinted>
  <dcterms:created xsi:type="dcterms:W3CDTF">2018-09-18T01:50:00Z</dcterms:created>
  <dcterms:modified xsi:type="dcterms:W3CDTF">2018-11-08T04:19:00Z</dcterms:modified>
  <cp:category>external publication</cp:category>
</cp:coreProperties>
</file>