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B5D648" w14:textId="41533B76" w:rsidR="009B695F" w:rsidRDefault="00EF00CC" w:rsidP="006950C9">
      <w:pPr>
        <w:pStyle w:val="Heading1"/>
        <w:spacing w:before="360"/>
      </w:pPr>
      <w:bookmarkStart w:id="0" w:name="_Hlk180001931"/>
      <w:r w:rsidRPr="00CC6D2D">
        <w:t>T</w:t>
      </w:r>
      <w:r w:rsidR="009B695F" w:rsidRPr="00CC6D2D">
        <w:t>GA REFERENCE ANTIGEN</w:t>
      </w:r>
    </w:p>
    <w:p w14:paraId="461F92EC" w14:textId="29839F05" w:rsidR="00C170F7" w:rsidRPr="00312829" w:rsidRDefault="00C170F7" w:rsidP="00C170F7">
      <w:pPr>
        <w:jc w:val="center"/>
        <w:rPr>
          <w:b/>
          <w:bCs/>
          <w:sz w:val="24"/>
          <w:szCs w:val="24"/>
        </w:rPr>
      </w:pPr>
      <w:r w:rsidRPr="00312829">
        <w:rPr>
          <w:b/>
          <w:bCs/>
          <w:sz w:val="24"/>
          <w:szCs w:val="24"/>
        </w:rPr>
        <w:t xml:space="preserve">Influenza Virus Haemagglutinin – </w:t>
      </w:r>
      <w:r w:rsidR="00FC2E17">
        <w:rPr>
          <w:b/>
          <w:bCs/>
          <w:sz w:val="24"/>
          <w:szCs w:val="24"/>
        </w:rPr>
        <w:br/>
      </w:r>
      <w:r w:rsidR="00D277F2" w:rsidRPr="00D277F2">
        <w:rPr>
          <w:b/>
          <w:bCs/>
          <w:sz w:val="24"/>
          <w:szCs w:val="24"/>
        </w:rPr>
        <w:t xml:space="preserve">A/American wigeon/South Carolina/22-000345-001/2021 </w:t>
      </w:r>
      <w:r w:rsidRPr="00D277F2">
        <w:rPr>
          <w:b/>
          <w:bCs/>
          <w:sz w:val="24"/>
          <w:szCs w:val="24"/>
        </w:rPr>
        <w:t>(</w:t>
      </w:r>
      <w:r w:rsidR="00D277F2" w:rsidRPr="00D277F2">
        <w:rPr>
          <w:b/>
          <w:bCs/>
          <w:sz w:val="24"/>
          <w:szCs w:val="24"/>
        </w:rPr>
        <w:t>IDCDC-RG78A)</w:t>
      </w:r>
    </w:p>
    <w:p w14:paraId="3238CE8F" w14:textId="35F4E324" w:rsidR="00C170F7" w:rsidRPr="00312829" w:rsidRDefault="00C170F7" w:rsidP="00C170F7">
      <w:pPr>
        <w:jc w:val="center"/>
        <w:rPr>
          <w:b/>
          <w:bCs/>
          <w:sz w:val="24"/>
          <w:szCs w:val="24"/>
          <w:lang w:val="en-US"/>
        </w:rPr>
      </w:pPr>
      <w:r w:rsidRPr="00312829">
        <w:rPr>
          <w:b/>
          <w:bCs/>
          <w:sz w:val="24"/>
          <w:szCs w:val="24"/>
        </w:rPr>
        <w:t>Lot</w:t>
      </w:r>
      <w:r w:rsidRPr="00D277F2">
        <w:rPr>
          <w:b/>
          <w:bCs/>
          <w:sz w:val="24"/>
          <w:szCs w:val="24"/>
        </w:rPr>
        <w:t xml:space="preserve">: </w:t>
      </w:r>
      <w:r w:rsidR="00D277F2" w:rsidRPr="00D277F2">
        <w:rPr>
          <w:b/>
          <w:bCs/>
          <w:sz w:val="24"/>
          <w:szCs w:val="24"/>
        </w:rPr>
        <w:t>2026/164B</w:t>
      </w:r>
      <w:r w:rsidRPr="00D277F2">
        <w:rPr>
          <w:b/>
          <w:bCs/>
          <w:sz w:val="24"/>
          <w:szCs w:val="24"/>
        </w:rPr>
        <w:t xml:space="preserve"> (DOM: </w:t>
      </w:r>
      <w:r w:rsidR="00D277F2" w:rsidRPr="00D277F2">
        <w:rPr>
          <w:b/>
          <w:bCs/>
          <w:sz w:val="24"/>
          <w:szCs w:val="24"/>
        </w:rPr>
        <w:t>A</w:t>
      </w:r>
      <w:r w:rsidR="00FC2E17">
        <w:rPr>
          <w:b/>
          <w:bCs/>
          <w:sz w:val="24"/>
          <w:szCs w:val="24"/>
        </w:rPr>
        <w:t>ug</w:t>
      </w:r>
      <w:r w:rsidR="00D277F2" w:rsidRPr="00D277F2">
        <w:rPr>
          <w:b/>
          <w:bCs/>
          <w:sz w:val="24"/>
          <w:szCs w:val="24"/>
        </w:rPr>
        <w:t xml:space="preserve"> 2026)</w:t>
      </w:r>
    </w:p>
    <w:p w14:paraId="14B348AA" w14:textId="77777777" w:rsidR="00261117" w:rsidRPr="00C878C5" w:rsidRDefault="00261117" w:rsidP="00C878C5">
      <w:pPr>
        <w:pStyle w:val="Heading2"/>
      </w:pPr>
      <w:r w:rsidRPr="00C878C5">
        <w:t>1. Introduction</w:t>
      </w:r>
    </w:p>
    <w:p w14:paraId="3CF74CEB" w14:textId="4D1A4CAE" w:rsidR="00261117" w:rsidRPr="005669A8" w:rsidRDefault="009B695F" w:rsidP="00C878C5">
      <w:r w:rsidRPr="005669A8">
        <w:t xml:space="preserve">Influenza antigen reagent TGA </w:t>
      </w:r>
      <w:r w:rsidR="006A2311" w:rsidRPr="005669A8">
        <w:t>Lot</w:t>
      </w:r>
      <w:r w:rsidR="00D277F2">
        <w:t xml:space="preserve"> 2026/164B</w:t>
      </w:r>
      <w:r w:rsidR="00A3160A" w:rsidRPr="005669A8">
        <w:t xml:space="preserve"> </w:t>
      </w:r>
      <w:r w:rsidR="006D4C03" w:rsidRPr="005669A8">
        <w:t xml:space="preserve">is prepared for </w:t>
      </w:r>
      <w:r w:rsidR="005669A8" w:rsidRPr="005669A8">
        <w:t xml:space="preserve">use in a </w:t>
      </w:r>
      <w:r w:rsidR="006D4C03" w:rsidRPr="005669A8">
        <w:t xml:space="preserve">single radial </w:t>
      </w:r>
      <w:r w:rsidRPr="005669A8">
        <w:t xml:space="preserve">immunodiffusion assay (SRID) </w:t>
      </w:r>
      <w:r w:rsidRPr="00D277F2">
        <w:t xml:space="preserve">of </w:t>
      </w:r>
      <w:r w:rsidR="00D277F2" w:rsidRPr="00D277F2">
        <w:t>A/American wigeon/South Carolina/22-000345-001/2021 (IDCDC-RG78A) cell-</w:t>
      </w:r>
      <w:r w:rsidR="005669A8" w:rsidRPr="00D277F2">
        <w:t xml:space="preserve">derived </w:t>
      </w:r>
      <w:r w:rsidRPr="00D277F2">
        <w:t xml:space="preserve">antigens </w:t>
      </w:r>
      <w:r w:rsidRPr="005669A8">
        <w:t>using an appropriate antiserum reagent.</w:t>
      </w:r>
    </w:p>
    <w:p w14:paraId="764E9ED2" w14:textId="77777777" w:rsidR="00261117" w:rsidRPr="00823B21" w:rsidRDefault="00261117" w:rsidP="00C878C5">
      <w:pPr>
        <w:pStyle w:val="Heading2"/>
      </w:pPr>
      <w:r w:rsidRPr="00823B21">
        <w:t>2. Unitage</w:t>
      </w:r>
    </w:p>
    <w:p w14:paraId="412FDB1F" w14:textId="2806B642" w:rsidR="009B695F" w:rsidRPr="005669A8" w:rsidRDefault="009B695F" w:rsidP="00B47439">
      <w:pPr>
        <w:rPr>
          <w:lang w:val="en-US"/>
        </w:rPr>
      </w:pPr>
      <w:r w:rsidRPr="005669A8">
        <w:rPr>
          <w:lang w:val="en-US"/>
        </w:rPr>
        <w:t xml:space="preserve">Assigned potency of </w:t>
      </w:r>
      <w:r w:rsidR="007B0705" w:rsidRPr="005669A8">
        <w:rPr>
          <w:lang w:val="en-US"/>
        </w:rPr>
        <w:t xml:space="preserve">Lot </w:t>
      </w:r>
      <w:r w:rsidR="00D277F2" w:rsidRPr="00D277F2">
        <w:rPr>
          <w:bCs/>
          <w:lang w:val="en-US"/>
        </w:rPr>
        <w:t>2026/164B:</w:t>
      </w:r>
    </w:p>
    <w:p w14:paraId="6F546676" w14:textId="0C0EC94B" w:rsidR="009B695F" w:rsidRPr="005669A8" w:rsidRDefault="00D277F2" w:rsidP="00644F37">
      <w:pPr>
        <w:ind w:left="709"/>
        <w:rPr>
          <w:lang w:val="en-US"/>
        </w:rPr>
      </w:pPr>
      <w:r w:rsidRPr="00D277F2">
        <w:rPr>
          <w:b/>
          <w:bCs/>
        </w:rPr>
        <w:t>50</w:t>
      </w:r>
      <w:r w:rsidR="00B6533D" w:rsidRPr="00B6533D">
        <w:rPr>
          <w:b/>
          <w:bCs/>
        </w:rPr>
        <w:t xml:space="preserve"> </w:t>
      </w:r>
      <w:r w:rsidR="009B695F" w:rsidRPr="005669A8">
        <w:rPr>
          <w:b/>
          <w:bCs/>
        </w:rPr>
        <w:t xml:space="preserve">µg (microgram) of HA per </w:t>
      </w:r>
      <w:r w:rsidR="00BC0148" w:rsidRPr="000D465D">
        <w:rPr>
          <w:b/>
        </w:rPr>
        <w:t>mL</w:t>
      </w:r>
      <w:r w:rsidR="00BC0148" w:rsidRPr="000D465D">
        <w:rPr>
          <w:bCs/>
        </w:rPr>
        <w:t>, a</w:t>
      </w:r>
      <w:r w:rsidR="00BC0148" w:rsidRPr="000D465D">
        <w:t xml:space="preserve">fter reconstitution of the lyophilized reagent in 1 mL </w:t>
      </w:r>
      <w:r w:rsidR="00BC0148" w:rsidRPr="000D465D">
        <w:rPr>
          <w:rFonts w:cs="CG Times"/>
        </w:rPr>
        <w:t>of distilled water.</w:t>
      </w:r>
    </w:p>
    <w:p w14:paraId="13EBBEB9" w14:textId="28626EC6" w:rsidR="009B695F" w:rsidRPr="005669A8" w:rsidRDefault="009B695F" w:rsidP="00FB1809">
      <w:pPr>
        <w:rPr>
          <w:b/>
          <w:lang w:val="en-US"/>
        </w:rPr>
      </w:pPr>
      <w:r w:rsidRPr="00D277F2">
        <w:t xml:space="preserve">Lot </w:t>
      </w:r>
      <w:r w:rsidR="00D277F2" w:rsidRPr="00D277F2">
        <w:rPr>
          <w:bCs/>
          <w:lang w:val="en-US"/>
        </w:rPr>
        <w:t xml:space="preserve">2026/164B </w:t>
      </w:r>
      <w:r w:rsidRPr="00D277F2">
        <w:t xml:space="preserve">was calibrated using sheep antiserum Lot </w:t>
      </w:r>
      <w:r w:rsidR="00D277F2" w:rsidRPr="00D277F2">
        <w:rPr>
          <w:lang w:val="en-US"/>
        </w:rPr>
        <w:t xml:space="preserve">AS465 </w:t>
      </w:r>
      <w:r w:rsidRPr="00D277F2">
        <w:t>raised against egg</w:t>
      </w:r>
      <w:r w:rsidR="003F7646" w:rsidRPr="00D277F2">
        <w:t>-</w:t>
      </w:r>
      <w:r w:rsidRPr="00D277F2">
        <w:t>derived</w:t>
      </w:r>
      <w:r w:rsidR="00EF00CC" w:rsidRPr="00D277F2">
        <w:t xml:space="preserve"> </w:t>
      </w:r>
      <w:r w:rsidR="00D277F2" w:rsidRPr="00D277F2">
        <w:rPr>
          <w:lang w:val="en-US"/>
        </w:rPr>
        <w:t>A/Astrakhan/3212/2020</w:t>
      </w:r>
      <w:r w:rsidR="00481DC0" w:rsidRPr="00D277F2">
        <w:t>-like</w:t>
      </w:r>
      <w:r w:rsidR="006A2311" w:rsidRPr="00D277F2">
        <w:t xml:space="preserve"> </w:t>
      </w:r>
      <w:r w:rsidRPr="00D277F2">
        <w:t>haemagglutinin</w:t>
      </w:r>
      <w:r w:rsidRPr="005669A8">
        <w:t>.</w:t>
      </w:r>
    </w:p>
    <w:p w14:paraId="56006A71" w14:textId="77777777" w:rsidR="009B695F" w:rsidRPr="00B6533D" w:rsidRDefault="009B695F" w:rsidP="00FB1809">
      <w:r w:rsidRPr="005669A8">
        <w:rPr>
          <w:lang w:val="en-US"/>
        </w:rPr>
        <w:t xml:space="preserve">For further information please contact: </w:t>
      </w:r>
      <w:hyperlink r:id="rId8" w:history="1">
        <w:r w:rsidRPr="00B6533D">
          <w:rPr>
            <w:u w:val="single"/>
          </w:rPr>
          <w:t>influenza.reagents@health.gov.au</w:t>
        </w:r>
      </w:hyperlink>
    </w:p>
    <w:p w14:paraId="69004378" w14:textId="77777777" w:rsidR="00EE583F" w:rsidRPr="00823B21" w:rsidRDefault="00261117" w:rsidP="00C878C5">
      <w:pPr>
        <w:pStyle w:val="Heading2"/>
      </w:pPr>
      <w:r w:rsidRPr="00823B21">
        <w:t>3. Contents</w:t>
      </w:r>
    </w:p>
    <w:p w14:paraId="4A294B4E" w14:textId="5C4F8DBC" w:rsidR="00261117" w:rsidRPr="005669A8" w:rsidRDefault="00261117" w:rsidP="00C878C5">
      <w:r w:rsidRPr="005669A8">
        <w:rPr>
          <w:b/>
          <w:bCs/>
        </w:rPr>
        <w:t xml:space="preserve">Country of origin of biological </w:t>
      </w:r>
      <w:r w:rsidRPr="00957B7F">
        <w:rPr>
          <w:b/>
          <w:bCs/>
        </w:rPr>
        <w:t>material:</w:t>
      </w:r>
      <w:r w:rsidR="004C329A" w:rsidRPr="00957B7F">
        <w:t> </w:t>
      </w:r>
      <w:r w:rsidR="009B695F" w:rsidRPr="00957B7F">
        <w:t>Australia</w:t>
      </w:r>
      <w:r w:rsidR="00FC4801" w:rsidRPr="00957B7F">
        <w:t xml:space="preserve"> </w:t>
      </w:r>
    </w:p>
    <w:p w14:paraId="2D3ABAB7" w14:textId="5EE36A5F" w:rsidR="009B695F" w:rsidRPr="005669A8" w:rsidRDefault="00FD2194" w:rsidP="00957B7F">
      <w:r w:rsidRPr="00957B7F">
        <w:t xml:space="preserve">Lot </w:t>
      </w:r>
      <w:r w:rsidR="00957B7F" w:rsidRPr="00957B7F">
        <w:rPr>
          <w:bCs/>
          <w:lang w:val="en-US"/>
        </w:rPr>
        <w:t xml:space="preserve">2026/164B </w:t>
      </w:r>
      <w:r w:rsidR="009B695F" w:rsidRPr="005669A8">
        <w:t xml:space="preserve">was </w:t>
      </w:r>
      <w:r w:rsidR="00957B7F">
        <w:t xml:space="preserve">produced </w:t>
      </w:r>
      <w:r w:rsidR="00957B7F" w:rsidRPr="00957B7F">
        <w:t>using an influenza manufacturing process based on Madin-Darby Canine Kidney (MDCK) cell culture</w:t>
      </w:r>
      <w:r w:rsidR="00957B7F">
        <w:t>.</w:t>
      </w:r>
      <w:r w:rsidR="00957B7F" w:rsidRPr="00957B7F">
        <w:t xml:space="preserve"> The material was inactivated with 0.05% v/v beta-propiolactone (βPL)</w:t>
      </w:r>
      <w:r w:rsidR="00957B7F">
        <w:t>, and prior to lyophilisation, w</w:t>
      </w:r>
      <w:r w:rsidR="00957B7F" w:rsidRPr="00957B7F">
        <w:t xml:space="preserve">as </w:t>
      </w:r>
      <w:r w:rsidR="00957B7F">
        <w:t>diluted</w:t>
      </w:r>
      <w:r w:rsidR="00957B7F" w:rsidRPr="00957B7F">
        <w:t xml:space="preserve"> with an equal volume of 1% w/v sucrose (in 0.8% w/v sodium chloride)</w:t>
      </w:r>
      <w:r w:rsidR="00957B7F">
        <w:t>.</w:t>
      </w:r>
      <w:r w:rsidR="00957B7F" w:rsidRPr="00957B7F">
        <w:t xml:space="preserve"> </w:t>
      </w:r>
      <w:r w:rsidR="009B695F" w:rsidRPr="005669A8">
        <w:t xml:space="preserve"> It was thoroughly mixed and </w:t>
      </w:r>
      <w:r w:rsidR="009B695F" w:rsidRPr="005669A8">
        <w:rPr>
          <w:bCs/>
        </w:rPr>
        <w:t xml:space="preserve">dispensed for freeze-drying in </w:t>
      </w:r>
      <w:r w:rsidR="00957B7F">
        <w:rPr>
          <w:bCs/>
        </w:rPr>
        <w:t>1.0</w:t>
      </w:r>
      <w:r w:rsidR="009B695F" w:rsidRPr="005669A8">
        <w:rPr>
          <w:bCs/>
        </w:rPr>
        <w:t xml:space="preserve"> mL volumes</w:t>
      </w:r>
      <w:r w:rsidR="009B695F" w:rsidRPr="005669A8">
        <w:t xml:space="preserve"> as described by Campbell, PJ</w:t>
      </w:r>
      <w:r w:rsidR="00606506" w:rsidRPr="005669A8">
        <w:t>,</w:t>
      </w:r>
      <w:r w:rsidR="009B695F" w:rsidRPr="005669A8">
        <w:t xml:space="preserve"> Journal of Biological Standardi</w:t>
      </w:r>
      <w:r w:rsidR="00FC4510" w:rsidRPr="005669A8">
        <w:t>z</w:t>
      </w:r>
      <w:r w:rsidR="009B695F" w:rsidRPr="005669A8">
        <w:t>ation, 1974, 2, 24</w:t>
      </w:r>
      <w:bookmarkStart w:id="1" w:name="_Hlk195861380"/>
      <w:r w:rsidR="00FB33E4" w:rsidRPr="00FF1FC5">
        <w:rPr>
          <w:rFonts w:asciiTheme="minorHAnsi" w:hAnsiTheme="minorHAnsi"/>
        </w:rPr>
        <w:t>9</w:t>
      </w:r>
      <w:r w:rsidR="00FB33E4" w:rsidRPr="00FF1FC5">
        <w:rPr>
          <w:rFonts w:asciiTheme="minorHAnsi" w:hAnsiTheme="minorHAnsi" w:cs="Calibri"/>
        </w:rPr>
        <w:t>‒</w:t>
      </w:r>
      <w:bookmarkEnd w:id="1"/>
      <w:r w:rsidR="009B695F" w:rsidRPr="00FF1FC5">
        <w:rPr>
          <w:rFonts w:asciiTheme="minorHAnsi" w:hAnsiTheme="minorHAnsi"/>
        </w:rPr>
        <w:t>2</w:t>
      </w:r>
      <w:r w:rsidR="009B695F" w:rsidRPr="005669A8">
        <w:t>67.</w:t>
      </w:r>
    </w:p>
    <w:p w14:paraId="4119CDFB" w14:textId="0B62ACF6" w:rsidR="009B695F" w:rsidRPr="005669A8" w:rsidRDefault="003F784B" w:rsidP="00C878C5">
      <w:r w:rsidRPr="00477F4E">
        <w:t xml:space="preserve">The mean </w:t>
      </w:r>
      <w:r w:rsidRPr="005D213B">
        <w:t>weight</w:t>
      </w:r>
      <w:r>
        <w:t xml:space="preserve"> of tested </w:t>
      </w:r>
      <w:r w:rsidRPr="00957B7F">
        <w:t>vials was</w:t>
      </w:r>
      <w:r w:rsidR="009B695F" w:rsidRPr="00957B7F">
        <w:t xml:space="preserve"> </w:t>
      </w:r>
      <w:r w:rsidR="00957B7F" w:rsidRPr="00957B7F">
        <w:t>1.004</w:t>
      </w:r>
      <w:r w:rsidR="001027C1" w:rsidRPr="00957B7F">
        <w:t xml:space="preserve"> </w:t>
      </w:r>
      <w:r w:rsidR="008E497D" w:rsidRPr="00957B7F">
        <w:t>g</w:t>
      </w:r>
      <w:r w:rsidR="003343D8" w:rsidRPr="00957B7F">
        <w:t xml:space="preserve"> </w:t>
      </w:r>
      <w:r w:rsidR="009B695F" w:rsidRPr="00957B7F">
        <w:t>wit</w:t>
      </w:r>
      <w:r w:rsidR="00036113" w:rsidRPr="00957B7F">
        <w:t>h a coefficient of variation of</w:t>
      </w:r>
      <w:r w:rsidR="003343D8" w:rsidRPr="00957B7F">
        <w:t xml:space="preserve"> </w:t>
      </w:r>
      <w:r w:rsidR="00957B7F" w:rsidRPr="00957B7F">
        <w:t>1.23</w:t>
      </w:r>
      <w:r w:rsidR="009B695F" w:rsidRPr="00957B7F">
        <w:t>%.</w:t>
      </w:r>
    </w:p>
    <w:p w14:paraId="15FFE550" w14:textId="77777777" w:rsidR="00261117" w:rsidRPr="00513EB8" w:rsidRDefault="00261117" w:rsidP="00F13FE4">
      <w:pPr>
        <w:pStyle w:val="Heading2"/>
      </w:pPr>
      <w:r w:rsidRPr="00823B21">
        <w:t>4. Caution</w:t>
      </w:r>
    </w:p>
    <w:p w14:paraId="150CDA59" w14:textId="77777777" w:rsidR="00261117" w:rsidRPr="00937571" w:rsidRDefault="00261117" w:rsidP="00F13FE4">
      <w:pPr>
        <w:pStyle w:val="emphasisedtext"/>
        <w:keepNext/>
        <w:keepLines/>
      </w:pPr>
      <w:r w:rsidRPr="00937571">
        <w:t>THIS PREPARATION IS NOT FOR ADMINISTRATION TO HUMANS.</w:t>
      </w:r>
    </w:p>
    <w:p w14:paraId="29214939" w14:textId="77777777" w:rsidR="00261117" w:rsidRPr="00513EB8" w:rsidRDefault="00261117" w:rsidP="00F13FE4">
      <w:pPr>
        <w:keepNext/>
        <w:keepLines/>
      </w:pPr>
      <w:r w:rsidRPr="00513EB8">
        <w:t>The preparation does not contain material of human origin.</w:t>
      </w:r>
    </w:p>
    <w:p w14:paraId="7D02CEB8" w14:textId="77777777" w:rsidR="00261117" w:rsidRPr="00513EB8" w:rsidRDefault="00261117" w:rsidP="00C878C5">
      <w:r w:rsidRPr="00513EB8">
        <w:t>As with all materials of biological origin, this preparation should be regarded as potentially hazardous to health. It should be used and discarded according to your own laboratory's safety procedures. Such safety procedures probably will include the wearing of protective gloves and avoiding the generation of aerosols. Care should be exercised in opening ampoules or vials, to avoid cuts.</w:t>
      </w:r>
    </w:p>
    <w:p w14:paraId="6FC15FD4" w14:textId="77777777" w:rsidR="00261117" w:rsidRPr="00513EB8" w:rsidRDefault="00261117" w:rsidP="005669A8">
      <w:pPr>
        <w:pStyle w:val="Heading2"/>
      </w:pPr>
      <w:r w:rsidRPr="00513EB8">
        <w:lastRenderedPageBreak/>
        <w:t>5. Use of material</w:t>
      </w:r>
    </w:p>
    <w:p w14:paraId="688632F0" w14:textId="3C80F0DB" w:rsidR="009B695F" w:rsidRPr="00FB33E4" w:rsidRDefault="009B695F" w:rsidP="005669A8">
      <w:pPr>
        <w:keepNext/>
        <w:keepLines/>
        <w:rPr>
          <w:rFonts w:asciiTheme="minorHAnsi" w:hAnsiTheme="minorHAnsi"/>
        </w:rPr>
      </w:pPr>
      <w:r w:rsidRPr="00FB33E4">
        <w:rPr>
          <w:rFonts w:asciiTheme="minorHAnsi" w:hAnsiTheme="minorHAnsi"/>
        </w:rPr>
        <w:t xml:space="preserve">For all practical purposes each vial contains the same quantity of the substance listed above. Reconstitute the total contents of one vial of </w:t>
      </w:r>
      <w:r w:rsidR="009A45F0" w:rsidRPr="00FB33E4">
        <w:rPr>
          <w:rFonts w:asciiTheme="minorHAnsi" w:hAnsiTheme="minorHAnsi"/>
        </w:rPr>
        <w:t>r</w:t>
      </w:r>
      <w:r w:rsidRPr="00FB33E4">
        <w:rPr>
          <w:rFonts w:asciiTheme="minorHAnsi" w:hAnsiTheme="minorHAnsi"/>
        </w:rPr>
        <w:t xml:space="preserve">eagent with </w:t>
      </w:r>
      <w:r w:rsidR="00957B7F">
        <w:rPr>
          <w:rFonts w:asciiTheme="minorHAnsi" w:hAnsiTheme="minorHAnsi"/>
        </w:rPr>
        <w:t>1.0</w:t>
      </w:r>
      <w:r w:rsidRPr="00FB33E4">
        <w:rPr>
          <w:rFonts w:asciiTheme="minorHAnsi" w:hAnsiTheme="minorHAnsi"/>
        </w:rPr>
        <w:t xml:space="preserve"> mL of distilled water. Allow to stand for a minimum of 5 minutes before use to allow for complete solubilisation of freeze-dried material. </w:t>
      </w:r>
      <w:r w:rsidR="00C9110A" w:rsidRPr="00FB33E4">
        <w:rPr>
          <w:rFonts w:asciiTheme="minorHAnsi" w:hAnsiTheme="minorHAnsi"/>
        </w:rPr>
        <w:t xml:space="preserve">Lot </w:t>
      </w:r>
      <w:r w:rsidR="00957B7F" w:rsidRPr="00D277F2">
        <w:rPr>
          <w:bCs/>
          <w:lang w:val="en-US"/>
        </w:rPr>
        <w:t xml:space="preserve">2026/164B </w:t>
      </w:r>
      <w:r w:rsidRPr="00FB33E4">
        <w:rPr>
          <w:rFonts w:asciiTheme="minorHAnsi" w:hAnsiTheme="minorHAnsi"/>
        </w:rPr>
        <w:t xml:space="preserve">should be used according to the method described by Wood, JM, Schild, GC, Newman, </w:t>
      </w:r>
      <w:proofErr w:type="spellStart"/>
      <w:r w:rsidRPr="00FB33E4">
        <w:rPr>
          <w:rFonts w:asciiTheme="minorHAnsi" w:hAnsiTheme="minorHAnsi"/>
        </w:rPr>
        <w:t>RW</w:t>
      </w:r>
      <w:proofErr w:type="spellEnd"/>
      <w:r w:rsidRPr="00FB33E4">
        <w:rPr>
          <w:rFonts w:asciiTheme="minorHAnsi" w:hAnsiTheme="minorHAnsi"/>
        </w:rPr>
        <w:t xml:space="preserve">, and </w:t>
      </w:r>
      <w:proofErr w:type="spellStart"/>
      <w:r w:rsidRPr="00FB33E4">
        <w:rPr>
          <w:rFonts w:asciiTheme="minorHAnsi" w:hAnsiTheme="minorHAnsi"/>
        </w:rPr>
        <w:t>Seagroatt</w:t>
      </w:r>
      <w:proofErr w:type="spellEnd"/>
      <w:r w:rsidRPr="00FB33E4">
        <w:rPr>
          <w:rFonts w:asciiTheme="minorHAnsi" w:hAnsiTheme="minorHAnsi"/>
        </w:rPr>
        <w:t>, VA, Journal of Biological Standardi</w:t>
      </w:r>
      <w:r w:rsidR="00D834E9" w:rsidRPr="00FB33E4">
        <w:rPr>
          <w:rFonts w:asciiTheme="minorHAnsi" w:hAnsiTheme="minorHAnsi"/>
        </w:rPr>
        <w:t>z</w:t>
      </w:r>
      <w:r w:rsidRPr="00FB33E4">
        <w:rPr>
          <w:rFonts w:asciiTheme="minorHAnsi" w:hAnsiTheme="minorHAnsi"/>
        </w:rPr>
        <w:t>ation, 1977, 5, 23</w:t>
      </w:r>
      <w:r w:rsidR="00FB33E4" w:rsidRPr="00FF1FC5">
        <w:rPr>
          <w:rFonts w:asciiTheme="minorHAnsi" w:hAnsiTheme="minorHAnsi"/>
        </w:rPr>
        <w:t>7</w:t>
      </w:r>
      <w:r w:rsidR="00FB33E4" w:rsidRPr="00FF1FC5">
        <w:rPr>
          <w:rFonts w:asciiTheme="minorHAnsi" w:hAnsiTheme="minorHAnsi" w:cs="Calibri"/>
        </w:rPr>
        <w:t>‒</w:t>
      </w:r>
      <w:r w:rsidRPr="00FB33E4">
        <w:rPr>
          <w:rFonts w:asciiTheme="minorHAnsi" w:hAnsiTheme="minorHAnsi"/>
        </w:rPr>
        <w:t>247, with the following modification.</w:t>
      </w:r>
    </w:p>
    <w:p w14:paraId="7F5D02D1" w14:textId="634061C4" w:rsidR="009B695F" w:rsidRPr="00FB33E4" w:rsidRDefault="009B695F" w:rsidP="00C878C5">
      <w:pPr>
        <w:rPr>
          <w:rFonts w:asciiTheme="minorHAnsi" w:hAnsiTheme="minorHAnsi"/>
        </w:rPr>
      </w:pPr>
      <w:r w:rsidRPr="000F400C">
        <w:rPr>
          <w:rFonts w:asciiTheme="minorHAnsi" w:hAnsiTheme="minorHAnsi"/>
        </w:rPr>
        <w:t xml:space="preserve">It is recommended that </w:t>
      </w:r>
      <w:r w:rsidR="00C9110A" w:rsidRPr="000F400C">
        <w:rPr>
          <w:rFonts w:asciiTheme="minorHAnsi" w:hAnsiTheme="minorHAnsi"/>
        </w:rPr>
        <w:t>Lot</w:t>
      </w:r>
      <w:r w:rsidR="00957B7F" w:rsidRPr="000F400C">
        <w:rPr>
          <w:rFonts w:asciiTheme="minorHAnsi" w:hAnsiTheme="minorHAnsi"/>
        </w:rPr>
        <w:t xml:space="preserve"> </w:t>
      </w:r>
      <w:r w:rsidR="00957B7F" w:rsidRPr="000F400C">
        <w:rPr>
          <w:bCs/>
          <w:lang w:val="en-US"/>
        </w:rPr>
        <w:t xml:space="preserve">2026/164B </w:t>
      </w:r>
      <w:r w:rsidRPr="000F400C">
        <w:rPr>
          <w:rFonts w:asciiTheme="minorHAnsi" w:hAnsiTheme="minorHAnsi"/>
        </w:rPr>
        <w:t>and test virus antigens be treated with Zwittergent 3</w:t>
      </w:r>
      <w:r w:rsidR="00A84E1A" w:rsidRPr="000F400C">
        <w:rPr>
          <w:rFonts w:asciiTheme="minorHAnsi" w:hAnsiTheme="minorHAnsi"/>
        </w:rPr>
        <w:noBreakHyphen/>
      </w:r>
      <w:r w:rsidRPr="000F400C">
        <w:rPr>
          <w:rFonts w:asciiTheme="minorHAnsi" w:hAnsiTheme="minorHAnsi"/>
        </w:rPr>
        <w:t xml:space="preserve">14 </w:t>
      </w:r>
      <w:r w:rsidRPr="00FB33E4">
        <w:rPr>
          <w:rFonts w:asciiTheme="minorHAnsi" w:hAnsiTheme="minorHAnsi"/>
        </w:rPr>
        <w:t>detergent (</w:t>
      </w:r>
      <w:proofErr w:type="spellStart"/>
      <w:r w:rsidRPr="00FB33E4">
        <w:rPr>
          <w:rFonts w:asciiTheme="minorHAnsi" w:hAnsiTheme="minorHAnsi"/>
        </w:rPr>
        <w:t>Calbiochem</w:t>
      </w:r>
      <w:proofErr w:type="spellEnd"/>
      <w:r w:rsidRPr="00FB33E4">
        <w:rPr>
          <w:rFonts w:asciiTheme="minorHAnsi" w:hAnsiTheme="minorHAnsi"/>
        </w:rPr>
        <w:t xml:space="preserve">-Behring, La Jolla, CA, USA) before </w:t>
      </w:r>
      <w:r w:rsidR="00F94F0F" w:rsidRPr="00FB33E4">
        <w:rPr>
          <w:rFonts w:asciiTheme="minorHAnsi" w:hAnsiTheme="minorHAnsi"/>
        </w:rPr>
        <w:t xml:space="preserve">the SRID </w:t>
      </w:r>
      <w:r w:rsidRPr="00FB33E4">
        <w:rPr>
          <w:rFonts w:asciiTheme="minorHAnsi" w:hAnsiTheme="minorHAnsi"/>
        </w:rPr>
        <w:t xml:space="preserve">assay. Suitable incubation conditions are as follows: </w:t>
      </w:r>
      <w:r w:rsidR="003F7646" w:rsidRPr="00FB33E4">
        <w:rPr>
          <w:rFonts w:asciiTheme="minorHAnsi" w:hAnsiTheme="minorHAnsi"/>
        </w:rPr>
        <w:t xml:space="preserve">add </w:t>
      </w:r>
      <w:r w:rsidRPr="00FB33E4">
        <w:rPr>
          <w:rFonts w:asciiTheme="minorHAnsi" w:hAnsiTheme="minorHAnsi"/>
        </w:rPr>
        <w:t>50 microlitres of 10% (w/v) Zwittergent 3</w:t>
      </w:r>
      <w:r w:rsidR="00D333B9" w:rsidRPr="00FB33E4">
        <w:rPr>
          <w:rFonts w:asciiTheme="minorHAnsi" w:hAnsiTheme="minorHAnsi"/>
        </w:rPr>
        <w:noBreakHyphen/>
      </w:r>
      <w:r w:rsidRPr="00FB33E4">
        <w:rPr>
          <w:rFonts w:asciiTheme="minorHAnsi" w:hAnsiTheme="minorHAnsi"/>
        </w:rPr>
        <w:t xml:space="preserve">14 to 450 microlitres </w:t>
      </w:r>
      <w:r w:rsidR="00435EDE" w:rsidRPr="00FB33E4">
        <w:rPr>
          <w:rFonts w:asciiTheme="minorHAnsi" w:hAnsiTheme="minorHAnsi"/>
        </w:rPr>
        <w:t>of antigen and incubate for 30 </w:t>
      </w:r>
      <w:r w:rsidRPr="00FB33E4">
        <w:rPr>
          <w:rFonts w:asciiTheme="minorHAnsi" w:hAnsiTheme="minorHAnsi"/>
        </w:rPr>
        <w:t>minutes at room temperature (2</w:t>
      </w:r>
      <w:r w:rsidR="00FB33E4" w:rsidRPr="00FF1FC5">
        <w:rPr>
          <w:rFonts w:asciiTheme="minorHAnsi" w:hAnsiTheme="minorHAnsi"/>
        </w:rPr>
        <w:t>0</w:t>
      </w:r>
      <w:r w:rsidR="00FB33E4" w:rsidRPr="00FF1FC5">
        <w:rPr>
          <w:rFonts w:asciiTheme="minorHAnsi" w:hAnsiTheme="minorHAnsi" w:cs="Calibri"/>
        </w:rPr>
        <w:t>‒</w:t>
      </w:r>
      <w:r w:rsidRPr="00FF1FC5">
        <w:rPr>
          <w:rFonts w:asciiTheme="minorHAnsi" w:hAnsiTheme="minorHAnsi"/>
        </w:rPr>
        <w:t>2</w:t>
      </w:r>
      <w:r w:rsidRPr="00FB33E4">
        <w:rPr>
          <w:rFonts w:asciiTheme="minorHAnsi" w:hAnsiTheme="minorHAnsi"/>
        </w:rPr>
        <w:t xml:space="preserve">5°C). Dilutions of Zwittergent 3-14 treated antigens are then added to wells in </w:t>
      </w:r>
      <w:r w:rsidR="000919C4" w:rsidRPr="00FB33E4">
        <w:rPr>
          <w:rFonts w:asciiTheme="minorHAnsi" w:hAnsiTheme="minorHAnsi"/>
        </w:rPr>
        <w:t xml:space="preserve">the </w:t>
      </w:r>
      <w:r w:rsidR="004F1030" w:rsidRPr="00FB33E4">
        <w:rPr>
          <w:rFonts w:asciiTheme="minorHAnsi" w:hAnsiTheme="minorHAnsi"/>
        </w:rPr>
        <w:t>SRID</w:t>
      </w:r>
      <w:r w:rsidRPr="00FB33E4">
        <w:rPr>
          <w:rFonts w:asciiTheme="minorHAnsi" w:hAnsiTheme="minorHAnsi"/>
        </w:rPr>
        <w:t xml:space="preserve"> plates and incubated at 2</w:t>
      </w:r>
      <w:r w:rsidR="00FB33E4" w:rsidRPr="00FF1FC5">
        <w:rPr>
          <w:rFonts w:asciiTheme="minorHAnsi" w:hAnsiTheme="minorHAnsi"/>
        </w:rPr>
        <w:t>0</w:t>
      </w:r>
      <w:r w:rsidR="00FB33E4" w:rsidRPr="00FF1FC5">
        <w:rPr>
          <w:rFonts w:asciiTheme="minorHAnsi" w:hAnsiTheme="minorHAnsi" w:cs="Calibri"/>
        </w:rPr>
        <w:t>‒</w:t>
      </w:r>
      <w:r w:rsidRPr="00FF1FC5">
        <w:rPr>
          <w:rFonts w:asciiTheme="minorHAnsi" w:hAnsiTheme="minorHAnsi"/>
        </w:rPr>
        <w:t>2</w:t>
      </w:r>
      <w:r w:rsidRPr="00FB33E4">
        <w:rPr>
          <w:rFonts w:asciiTheme="minorHAnsi" w:hAnsiTheme="minorHAnsi"/>
        </w:rPr>
        <w:t>5°C.</w:t>
      </w:r>
    </w:p>
    <w:p w14:paraId="2E41FFC4" w14:textId="08AED2B2" w:rsidR="009B695F" w:rsidRPr="00FB33E4" w:rsidRDefault="009B695F" w:rsidP="00C878C5">
      <w:pPr>
        <w:rPr>
          <w:rFonts w:asciiTheme="minorHAnsi" w:hAnsiTheme="minorHAnsi"/>
        </w:rPr>
      </w:pPr>
      <w:r w:rsidRPr="00FB33E4">
        <w:rPr>
          <w:rFonts w:asciiTheme="minorHAnsi" w:hAnsiTheme="minorHAnsi"/>
        </w:rPr>
        <w:t>Lot</w:t>
      </w:r>
      <w:r w:rsidR="007B0705" w:rsidRPr="00FB33E4">
        <w:rPr>
          <w:rFonts w:asciiTheme="minorHAnsi" w:hAnsiTheme="minorHAnsi"/>
        </w:rPr>
        <w:t xml:space="preserve"> </w:t>
      </w:r>
      <w:r w:rsidR="00957B7F" w:rsidRPr="00D277F2">
        <w:rPr>
          <w:bCs/>
          <w:lang w:val="en-US"/>
        </w:rPr>
        <w:t xml:space="preserve">2026/164B </w:t>
      </w:r>
      <w:r w:rsidRPr="00FB33E4">
        <w:rPr>
          <w:rFonts w:asciiTheme="minorHAnsi" w:hAnsiTheme="minorHAnsi"/>
        </w:rPr>
        <w:t>should be used to assay antigens using a suitable antiserum reagent.</w:t>
      </w:r>
    </w:p>
    <w:p w14:paraId="34FDD526" w14:textId="2277EE88" w:rsidR="00261117" w:rsidRPr="00FB33E4" w:rsidRDefault="009B695F" w:rsidP="00C878C5">
      <w:pPr>
        <w:rPr>
          <w:rFonts w:asciiTheme="minorHAnsi" w:hAnsiTheme="minorHAnsi"/>
        </w:rPr>
      </w:pPr>
      <w:r w:rsidRPr="00FB33E4">
        <w:rPr>
          <w:rFonts w:asciiTheme="minorHAnsi" w:hAnsiTheme="minorHAnsi"/>
        </w:rPr>
        <w:t>No attempt should be made to weigh out any portion of the freeze-dried material. Unopened vials should be store</w:t>
      </w:r>
      <w:r w:rsidR="00377EA5">
        <w:rPr>
          <w:rFonts w:asciiTheme="minorHAnsi" w:hAnsiTheme="minorHAnsi"/>
        </w:rPr>
        <w:t>d</w:t>
      </w:r>
      <w:r w:rsidRPr="00FB33E4">
        <w:rPr>
          <w:rFonts w:asciiTheme="minorHAnsi" w:hAnsiTheme="minorHAnsi"/>
        </w:rPr>
        <w:t xml:space="preserve"> at below </w:t>
      </w:r>
      <w:bookmarkStart w:id="2" w:name="_Hlk195861977"/>
      <w:r w:rsidR="00FB33E4" w:rsidRPr="00FB33E4">
        <w:rPr>
          <w:rFonts w:asciiTheme="minorHAnsi" w:hAnsiTheme="minorHAnsi"/>
        </w:rPr>
        <w:t>−</w:t>
      </w:r>
      <w:bookmarkEnd w:id="2"/>
      <w:r w:rsidR="00F6412C">
        <w:rPr>
          <w:rFonts w:asciiTheme="minorHAnsi" w:hAnsiTheme="minorHAnsi"/>
        </w:rPr>
        <w:t>20</w:t>
      </w:r>
      <w:r w:rsidRPr="00FB33E4">
        <w:rPr>
          <w:rFonts w:asciiTheme="minorHAnsi" w:hAnsiTheme="minorHAnsi"/>
        </w:rPr>
        <w:t>°C but storage of reconstituted reagent is not recommended. To remove the reconstituted material from the vial, it is necessary to use some form of transfer pipette rather than a volumetric pipette. The contents of the vials should not be assumed to be sterile.</w:t>
      </w:r>
    </w:p>
    <w:p w14:paraId="08E6EF92" w14:textId="77777777" w:rsidR="00261117" w:rsidRPr="00513EB8" w:rsidRDefault="00261117" w:rsidP="00C878C5">
      <w:pPr>
        <w:pStyle w:val="Heading2"/>
      </w:pPr>
      <w:r w:rsidRPr="00513EB8">
        <w:t xml:space="preserve">6. </w:t>
      </w:r>
      <w:r w:rsidR="004B68E7" w:rsidRPr="00513EB8">
        <w:t>Stability</w:t>
      </w:r>
    </w:p>
    <w:p w14:paraId="1E816292" w14:textId="0AED3120" w:rsidR="00E65D61" w:rsidRPr="00513EB8" w:rsidRDefault="006722EE" w:rsidP="00C878C5">
      <w:r w:rsidRPr="00513EB8">
        <w:t xml:space="preserve">It is the policy of WHO not to assign an expiry date to their international reference materials which remain valid with the assigned potency and status until withdrawn or amended. TGA follows the policy of WHO with respect to its reference materials. Reference </w:t>
      </w:r>
      <w:r w:rsidR="00881F9E">
        <w:t>m</w:t>
      </w:r>
      <w:r w:rsidRPr="00513EB8">
        <w:t>aterials should be stored as indicated on the label. In addition, once reconstituted, diluted or aliquoted, users should determine the stability of the material according to their own method of preparation, storage and use</w:t>
      </w:r>
      <w:r w:rsidR="00E65D61" w:rsidRPr="00513EB8">
        <w:t>.</w:t>
      </w:r>
    </w:p>
    <w:p w14:paraId="64AF4D29" w14:textId="77777777" w:rsidR="00261117" w:rsidRPr="00513EB8" w:rsidRDefault="00261117" w:rsidP="00C878C5">
      <w:pPr>
        <w:pStyle w:val="Heading2"/>
      </w:pPr>
      <w:r w:rsidRPr="00513EB8">
        <w:t xml:space="preserve">7. </w:t>
      </w:r>
      <w:r w:rsidR="004B68E7" w:rsidRPr="00513EB8">
        <w:t>Citation</w:t>
      </w:r>
    </w:p>
    <w:p w14:paraId="342FFABB" w14:textId="77777777" w:rsidR="00261117" w:rsidRPr="00513EB8" w:rsidRDefault="00261117" w:rsidP="00C878C5">
      <w:r w:rsidRPr="00513EB8">
        <w:t>In all publications (or data sheets for immunoassay kits) in which this preparation is used as an assay calibrant, it is important that the title of the preparation, vial code and the name and address of TGA are cited correctly.</w:t>
      </w:r>
    </w:p>
    <w:p w14:paraId="2FB2B3CC" w14:textId="77777777" w:rsidR="00261117" w:rsidRPr="00513EB8" w:rsidRDefault="00261117" w:rsidP="00C878C5">
      <w:pPr>
        <w:pStyle w:val="Heading2"/>
      </w:pPr>
      <w:r w:rsidRPr="00513EB8">
        <w:t xml:space="preserve">8. </w:t>
      </w:r>
      <w:r w:rsidR="004B68E7" w:rsidRPr="00513EB8">
        <w:t>Product liability</w:t>
      </w:r>
    </w:p>
    <w:p w14:paraId="75A8671B" w14:textId="77777777" w:rsidR="00261117" w:rsidRPr="00513EB8" w:rsidRDefault="00261117" w:rsidP="00C878C5">
      <w:r w:rsidRPr="00513EB8">
        <w:t>Information emanating from TGA is given after the exercise of all reasonable care and skill in its compilation, preparation and issue, but is provided without liability in its application and use.</w:t>
      </w:r>
    </w:p>
    <w:p w14:paraId="58887A62" w14:textId="2DC783A6" w:rsidR="00261117" w:rsidRPr="00513EB8" w:rsidRDefault="00261117" w:rsidP="00C878C5">
      <w:r w:rsidRPr="00513EB8">
        <w:t xml:space="preserve">This product is intended for use as a standard or reference material in laboratory work in relation to biological research, manufacturing or quality control testing of biological products or in the field of </w:t>
      </w:r>
      <w:r w:rsidRPr="00513EB8">
        <w:rPr>
          <w:i/>
        </w:rPr>
        <w:t xml:space="preserve">in vitro </w:t>
      </w:r>
      <w:r w:rsidRPr="00513EB8">
        <w:t xml:space="preserve">diagnostics. It is the responsibility of the user to ensure that </w:t>
      </w:r>
      <w:r w:rsidR="00EA5B86">
        <w:t>they</w:t>
      </w:r>
      <w:r w:rsidRPr="00513EB8">
        <w:t xml:space="preserve"> ha</w:t>
      </w:r>
      <w:r w:rsidR="00EA5B86">
        <w:t>ve</w:t>
      </w:r>
      <w:r w:rsidRPr="00513EB8">
        <w:t xml:space="preserve"> the necessary technical skills to determine the appropriateness of this product for the proposed application. Results obtained from this product are likely to be dependent on conditions of use and the variability of materials beyond the control of TGA.</w:t>
      </w:r>
    </w:p>
    <w:p w14:paraId="06CBD9F2" w14:textId="77777777" w:rsidR="00261117" w:rsidRPr="00513EB8" w:rsidRDefault="00261117" w:rsidP="00C878C5">
      <w:r w:rsidRPr="00513EB8">
        <w:t>TGA accepts no liability whatsoever for any loss or damage arising from the use of this product, whether loss of profits, or indirect or consequential loss or otherwise, including, but not limited to, personal injury other than as caused by the negligence of TGA. In particular, TGA accepts no liability whatsoever for:</w:t>
      </w:r>
    </w:p>
    <w:p w14:paraId="5574D24F" w14:textId="77777777" w:rsidR="00261117" w:rsidRPr="00513EB8" w:rsidRDefault="00261117" w:rsidP="00C878C5">
      <w:pPr>
        <w:pStyle w:val="Numberbullet3"/>
      </w:pPr>
      <w:r w:rsidRPr="00513EB8">
        <w:t>results obtained from this product; and/or</w:t>
      </w:r>
    </w:p>
    <w:p w14:paraId="7DB4FFC8" w14:textId="77777777" w:rsidR="00261117" w:rsidRPr="00513EB8" w:rsidRDefault="00261117" w:rsidP="00C878C5">
      <w:pPr>
        <w:pStyle w:val="Numberbullet3"/>
      </w:pPr>
      <w:r w:rsidRPr="00513EB8">
        <w:t>non-delivery of goods or for damages in transit.</w:t>
      </w:r>
    </w:p>
    <w:p w14:paraId="23C588C1" w14:textId="2C15678F" w:rsidR="00261117" w:rsidRDefault="00261117" w:rsidP="00C878C5">
      <w:r w:rsidRPr="00513EB8">
        <w:lastRenderedPageBreak/>
        <w:t>In the event of any replacement of goods following loss or damage a customer accepts as a condition of receipt of a replacement product, acceptance of the fact that the replacement is not to be construed as an admission of liability on TGA's behalf.</w:t>
      </w:r>
    </w:p>
    <w:p w14:paraId="6C1C1992" w14:textId="2E090935" w:rsidR="00261117" w:rsidRPr="00513EB8" w:rsidRDefault="00261117" w:rsidP="00E5485C">
      <w:pPr>
        <w:pStyle w:val="Heading2"/>
        <w:spacing w:after="240"/>
      </w:pPr>
      <w:r w:rsidRPr="00513EB8">
        <w:t xml:space="preserve">9. </w:t>
      </w:r>
      <w:r w:rsidR="0090187D" w:rsidRPr="00513EB8">
        <w:t>Material Safety Sheet</w:t>
      </w:r>
    </w:p>
    <w:tbl>
      <w:tblPr>
        <w:tblStyle w:val="TableGrid"/>
        <w:tblW w:w="4999" w:type="pct"/>
        <w:tblLook w:val="04A0" w:firstRow="1" w:lastRow="0" w:firstColumn="1" w:lastColumn="0" w:noHBand="0" w:noVBand="1"/>
      </w:tblPr>
      <w:tblGrid>
        <w:gridCol w:w="1703"/>
        <w:gridCol w:w="1270"/>
        <w:gridCol w:w="1703"/>
        <w:gridCol w:w="1701"/>
        <w:gridCol w:w="2681"/>
      </w:tblGrid>
      <w:tr w:rsidR="00513EB8" w:rsidRPr="00513EB8" w14:paraId="45AD49F4" w14:textId="77777777" w:rsidTr="006F0F77">
        <w:trPr>
          <w:trHeight w:val="425"/>
        </w:trPr>
        <w:tc>
          <w:tcPr>
            <w:tcW w:w="5000" w:type="pct"/>
            <w:gridSpan w:val="5"/>
            <w:vAlign w:val="center"/>
          </w:tcPr>
          <w:p w14:paraId="681D4357" w14:textId="77777777" w:rsidR="00F57638" w:rsidRPr="00C13F2A" w:rsidRDefault="00F57638" w:rsidP="008B66C3">
            <w:pPr>
              <w:spacing w:before="0" w:after="0"/>
              <w:rPr>
                <w:b/>
                <w:bCs/>
              </w:rPr>
            </w:pPr>
            <w:r w:rsidRPr="00C13F2A">
              <w:rPr>
                <w:b/>
                <w:bCs/>
              </w:rPr>
              <w:t>Physical properties (at room temperature)</w:t>
            </w:r>
          </w:p>
        </w:tc>
      </w:tr>
      <w:tr w:rsidR="00513EB8" w:rsidRPr="00513EB8" w14:paraId="36E349CD" w14:textId="77777777" w:rsidTr="002253B4">
        <w:trPr>
          <w:trHeight w:val="425"/>
        </w:trPr>
        <w:tc>
          <w:tcPr>
            <w:tcW w:w="1641" w:type="pct"/>
            <w:gridSpan w:val="2"/>
            <w:vAlign w:val="center"/>
          </w:tcPr>
          <w:p w14:paraId="23FAFE51" w14:textId="77777777" w:rsidR="00F57638" w:rsidRPr="00513EB8" w:rsidRDefault="00F57638" w:rsidP="008B66C3">
            <w:pPr>
              <w:spacing w:before="0" w:after="0"/>
            </w:pPr>
            <w:r w:rsidRPr="00513EB8">
              <w:t>Physical appearance:</w:t>
            </w:r>
          </w:p>
        </w:tc>
        <w:tc>
          <w:tcPr>
            <w:tcW w:w="3359" w:type="pct"/>
            <w:gridSpan w:val="3"/>
            <w:vAlign w:val="center"/>
          </w:tcPr>
          <w:p w14:paraId="6EFB39BF" w14:textId="77777777" w:rsidR="00F57638" w:rsidRPr="00513EB8" w:rsidRDefault="00F57638" w:rsidP="008B66C3">
            <w:pPr>
              <w:spacing w:before="0" w:after="0"/>
            </w:pPr>
            <w:r w:rsidRPr="00513EB8">
              <w:t>White powder</w:t>
            </w:r>
          </w:p>
        </w:tc>
      </w:tr>
      <w:tr w:rsidR="00513EB8" w:rsidRPr="00513EB8" w14:paraId="6282273D" w14:textId="77777777" w:rsidTr="002253B4">
        <w:trPr>
          <w:trHeight w:val="425"/>
        </w:trPr>
        <w:tc>
          <w:tcPr>
            <w:tcW w:w="1641" w:type="pct"/>
            <w:gridSpan w:val="2"/>
            <w:vAlign w:val="center"/>
          </w:tcPr>
          <w:p w14:paraId="4893093A" w14:textId="77777777" w:rsidR="00F57638" w:rsidRPr="00513EB8" w:rsidRDefault="00F57638" w:rsidP="008B66C3">
            <w:pPr>
              <w:spacing w:before="0" w:after="0"/>
            </w:pPr>
            <w:r w:rsidRPr="00513EB8">
              <w:t>Fire hazard:</w:t>
            </w:r>
          </w:p>
        </w:tc>
        <w:tc>
          <w:tcPr>
            <w:tcW w:w="3359" w:type="pct"/>
            <w:gridSpan w:val="3"/>
            <w:vAlign w:val="center"/>
          </w:tcPr>
          <w:p w14:paraId="4BD5C20C" w14:textId="77777777" w:rsidR="00F57638" w:rsidRPr="00513EB8" w:rsidRDefault="00F57638" w:rsidP="008B66C3">
            <w:pPr>
              <w:spacing w:before="0" w:after="0"/>
            </w:pPr>
            <w:r w:rsidRPr="00513EB8">
              <w:t>None</w:t>
            </w:r>
          </w:p>
        </w:tc>
      </w:tr>
      <w:tr w:rsidR="00513EB8" w:rsidRPr="00611F74" w14:paraId="42AD5DA4" w14:textId="77777777" w:rsidTr="006F0F77">
        <w:trPr>
          <w:trHeight w:val="425"/>
        </w:trPr>
        <w:tc>
          <w:tcPr>
            <w:tcW w:w="5000" w:type="pct"/>
            <w:gridSpan w:val="5"/>
            <w:vAlign w:val="center"/>
          </w:tcPr>
          <w:p w14:paraId="36284A0B" w14:textId="77777777" w:rsidR="00F57638" w:rsidRPr="00611F74" w:rsidRDefault="00F57638" w:rsidP="008B66C3">
            <w:pPr>
              <w:spacing w:before="0" w:after="0"/>
              <w:rPr>
                <w:rFonts w:asciiTheme="minorHAnsi" w:hAnsiTheme="minorHAnsi"/>
                <w:b/>
                <w:bCs/>
              </w:rPr>
            </w:pPr>
            <w:r w:rsidRPr="00611F74">
              <w:rPr>
                <w:rFonts w:asciiTheme="minorHAnsi" w:hAnsiTheme="minorHAnsi"/>
                <w:b/>
                <w:bCs/>
              </w:rPr>
              <w:t>Chemical properties</w:t>
            </w:r>
          </w:p>
        </w:tc>
      </w:tr>
      <w:tr w:rsidR="006F0F77" w:rsidRPr="00513EB8" w14:paraId="6ACE0D5C" w14:textId="77777777" w:rsidTr="006F0F77">
        <w:trPr>
          <w:trHeight w:val="425"/>
        </w:trPr>
        <w:tc>
          <w:tcPr>
            <w:tcW w:w="940" w:type="pct"/>
            <w:tcBorders>
              <w:right w:val="nil"/>
            </w:tcBorders>
            <w:vAlign w:val="center"/>
          </w:tcPr>
          <w:p w14:paraId="0FEE27A9" w14:textId="77777777" w:rsidR="00F57638" w:rsidRPr="00513EB8" w:rsidRDefault="00F57638" w:rsidP="008B66C3">
            <w:pPr>
              <w:spacing w:before="0" w:after="0"/>
            </w:pPr>
            <w:r w:rsidRPr="00513EB8">
              <w:t>Stable:</w:t>
            </w:r>
          </w:p>
        </w:tc>
        <w:tc>
          <w:tcPr>
            <w:tcW w:w="1641" w:type="pct"/>
            <w:gridSpan w:val="2"/>
            <w:tcBorders>
              <w:left w:val="nil"/>
            </w:tcBorders>
            <w:vAlign w:val="center"/>
          </w:tcPr>
          <w:p w14:paraId="3E743205" w14:textId="77777777" w:rsidR="00F57638" w:rsidRPr="00513EB8" w:rsidRDefault="00F57638" w:rsidP="008B66C3">
            <w:pPr>
              <w:spacing w:before="0" w:after="0"/>
            </w:pPr>
            <w:r w:rsidRPr="00513EB8">
              <w:t>Yes</w:t>
            </w:r>
          </w:p>
        </w:tc>
        <w:tc>
          <w:tcPr>
            <w:tcW w:w="939" w:type="pct"/>
            <w:tcBorders>
              <w:right w:val="nil"/>
            </w:tcBorders>
            <w:vAlign w:val="center"/>
          </w:tcPr>
          <w:p w14:paraId="0AAFC96E" w14:textId="77777777" w:rsidR="00F57638" w:rsidRPr="00513EB8" w:rsidRDefault="00F57638" w:rsidP="008B66C3">
            <w:pPr>
              <w:spacing w:before="0" w:after="0"/>
            </w:pPr>
            <w:r w:rsidRPr="00513EB8">
              <w:t>Corrosive:</w:t>
            </w:r>
          </w:p>
        </w:tc>
        <w:tc>
          <w:tcPr>
            <w:tcW w:w="1480" w:type="pct"/>
            <w:tcBorders>
              <w:left w:val="nil"/>
            </w:tcBorders>
            <w:vAlign w:val="center"/>
          </w:tcPr>
          <w:p w14:paraId="14CF2BBF" w14:textId="77777777" w:rsidR="00F57638" w:rsidRPr="00513EB8" w:rsidRDefault="00F57638" w:rsidP="008B66C3">
            <w:pPr>
              <w:spacing w:before="0" w:after="0"/>
            </w:pPr>
            <w:r w:rsidRPr="00513EB8">
              <w:t>No</w:t>
            </w:r>
          </w:p>
        </w:tc>
      </w:tr>
      <w:tr w:rsidR="006F0F77" w:rsidRPr="00513EB8" w14:paraId="3905CF5C" w14:textId="77777777" w:rsidTr="006F0F77">
        <w:trPr>
          <w:trHeight w:val="425"/>
        </w:trPr>
        <w:tc>
          <w:tcPr>
            <w:tcW w:w="940" w:type="pct"/>
            <w:tcBorders>
              <w:right w:val="nil"/>
            </w:tcBorders>
            <w:vAlign w:val="center"/>
          </w:tcPr>
          <w:p w14:paraId="7DE36D7E" w14:textId="77777777" w:rsidR="00F57638" w:rsidRPr="00513EB8" w:rsidRDefault="00F57638" w:rsidP="008B66C3">
            <w:pPr>
              <w:spacing w:before="0" w:after="0"/>
            </w:pPr>
            <w:r w:rsidRPr="00513EB8">
              <w:t>Hygroscopic:</w:t>
            </w:r>
          </w:p>
        </w:tc>
        <w:tc>
          <w:tcPr>
            <w:tcW w:w="1641" w:type="pct"/>
            <w:gridSpan w:val="2"/>
            <w:tcBorders>
              <w:left w:val="nil"/>
            </w:tcBorders>
            <w:vAlign w:val="center"/>
          </w:tcPr>
          <w:p w14:paraId="18EC6A58" w14:textId="77777777" w:rsidR="00F57638" w:rsidRPr="00513EB8" w:rsidRDefault="00F57638" w:rsidP="008B66C3">
            <w:pPr>
              <w:spacing w:before="0" w:after="0"/>
            </w:pPr>
            <w:r w:rsidRPr="00513EB8">
              <w:t>No</w:t>
            </w:r>
          </w:p>
        </w:tc>
        <w:tc>
          <w:tcPr>
            <w:tcW w:w="939" w:type="pct"/>
            <w:tcBorders>
              <w:right w:val="nil"/>
            </w:tcBorders>
            <w:vAlign w:val="center"/>
          </w:tcPr>
          <w:p w14:paraId="40B87747" w14:textId="77777777" w:rsidR="00F57638" w:rsidRPr="00513EB8" w:rsidRDefault="00F57638" w:rsidP="008B66C3">
            <w:pPr>
              <w:spacing w:before="0" w:after="0"/>
            </w:pPr>
            <w:r w:rsidRPr="00513EB8">
              <w:t>Oxidising:</w:t>
            </w:r>
          </w:p>
        </w:tc>
        <w:tc>
          <w:tcPr>
            <w:tcW w:w="1480" w:type="pct"/>
            <w:tcBorders>
              <w:left w:val="nil"/>
            </w:tcBorders>
            <w:vAlign w:val="center"/>
          </w:tcPr>
          <w:p w14:paraId="7FC4B94E" w14:textId="77777777" w:rsidR="00F57638" w:rsidRPr="00513EB8" w:rsidRDefault="00F57638" w:rsidP="008B66C3">
            <w:pPr>
              <w:spacing w:before="0" w:after="0"/>
            </w:pPr>
            <w:r w:rsidRPr="00513EB8">
              <w:t>No</w:t>
            </w:r>
          </w:p>
        </w:tc>
      </w:tr>
      <w:tr w:rsidR="006F0F77" w:rsidRPr="00513EB8" w14:paraId="5A9248D3" w14:textId="77777777" w:rsidTr="006F0F77">
        <w:trPr>
          <w:trHeight w:val="425"/>
        </w:trPr>
        <w:tc>
          <w:tcPr>
            <w:tcW w:w="940" w:type="pct"/>
            <w:tcBorders>
              <w:right w:val="nil"/>
            </w:tcBorders>
            <w:vAlign w:val="center"/>
          </w:tcPr>
          <w:p w14:paraId="2EF0D729" w14:textId="77777777" w:rsidR="00F57638" w:rsidRPr="00513EB8" w:rsidRDefault="00F57638" w:rsidP="008B66C3">
            <w:pPr>
              <w:spacing w:before="0" w:after="0"/>
            </w:pPr>
            <w:r w:rsidRPr="00513EB8">
              <w:t>Flammable:</w:t>
            </w:r>
          </w:p>
        </w:tc>
        <w:tc>
          <w:tcPr>
            <w:tcW w:w="1641" w:type="pct"/>
            <w:gridSpan w:val="2"/>
            <w:tcBorders>
              <w:left w:val="nil"/>
            </w:tcBorders>
            <w:vAlign w:val="center"/>
          </w:tcPr>
          <w:p w14:paraId="687B1875" w14:textId="77777777" w:rsidR="00F57638" w:rsidRPr="00513EB8" w:rsidRDefault="00F57638" w:rsidP="008B66C3">
            <w:pPr>
              <w:spacing w:before="0" w:after="0"/>
            </w:pPr>
            <w:r w:rsidRPr="00513EB8">
              <w:t>No</w:t>
            </w:r>
          </w:p>
        </w:tc>
        <w:tc>
          <w:tcPr>
            <w:tcW w:w="939" w:type="pct"/>
            <w:tcBorders>
              <w:right w:val="nil"/>
            </w:tcBorders>
            <w:vAlign w:val="center"/>
          </w:tcPr>
          <w:p w14:paraId="5566352B" w14:textId="77777777" w:rsidR="00F57638" w:rsidRPr="00513EB8" w:rsidRDefault="00F57638" w:rsidP="008B66C3">
            <w:pPr>
              <w:spacing w:before="0" w:after="0"/>
            </w:pPr>
            <w:r w:rsidRPr="00513EB8">
              <w:t>Irritant:</w:t>
            </w:r>
          </w:p>
        </w:tc>
        <w:tc>
          <w:tcPr>
            <w:tcW w:w="1480" w:type="pct"/>
            <w:tcBorders>
              <w:left w:val="nil"/>
            </w:tcBorders>
            <w:vAlign w:val="center"/>
          </w:tcPr>
          <w:p w14:paraId="4D128557" w14:textId="77777777" w:rsidR="00F57638" w:rsidRPr="00513EB8" w:rsidRDefault="00F57638" w:rsidP="008B66C3">
            <w:pPr>
              <w:spacing w:before="0" w:after="0"/>
            </w:pPr>
            <w:r w:rsidRPr="00513EB8">
              <w:t>No</w:t>
            </w:r>
          </w:p>
        </w:tc>
      </w:tr>
      <w:tr w:rsidR="00513EB8" w:rsidRPr="00513EB8" w14:paraId="670C88FA" w14:textId="77777777" w:rsidTr="002253B4">
        <w:trPr>
          <w:trHeight w:val="425"/>
        </w:trPr>
        <w:tc>
          <w:tcPr>
            <w:tcW w:w="1641" w:type="pct"/>
            <w:gridSpan w:val="2"/>
            <w:vAlign w:val="center"/>
          </w:tcPr>
          <w:p w14:paraId="3900A7E9" w14:textId="77777777" w:rsidR="00F57638" w:rsidRPr="00513EB8" w:rsidRDefault="00F57638" w:rsidP="008B66C3">
            <w:pPr>
              <w:spacing w:before="0" w:after="0"/>
            </w:pPr>
            <w:r w:rsidRPr="00513EB8">
              <w:t>Other (specify):</w:t>
            </w:r>
          </w:p>
        </w:tc>
        <w:tc>
          <w:tcPr>
            <w:tcW w:w="3359" w:type="pct"/>
            <w:gridSpan w:val="3"/>
            <w:vAlign w:val="center"/>
          </w:tcPr>
          <w:p w14:paraId="693666A4" w14:textId="77777777" w:rsidR="00F57638" w:rsidRPr="00513EB8" w:rsidRDefault="00F57638" w:rsidP="008B66C3">
            <w:pPr>
              <w:spacing w:before="0" w:after="0"/>
            </w:pPr>
            <w:r w:rsidRPr="00513EB8">
              <w:t>Contains inactivated human influenza virus</w:t>
            </w:r>
          </w:p>
        </w:tc>
      </w:tr>
      <w:tr w:rsidR="00513EB8" w:rsidRPr="00513EB8" w14:paraId="2BFCF164" w14:textId="77777777" w:rsidTr="002253B4">
        <w:trPr>
          <w:trHeight w:val="425"/>
        </w:trPr>
        <w:tc>
          <w:tcPr>
            <w:tcW w:w="1641" w:type="pct"/>
            <w:gridSpan w:val="2"/>
            <w:vAlign w:val="center"/>
          </w:tcPr>
          <w:p w14:paraId="66EFD222" w14:textId="77777777" w:rsidR="00F57638" w:rsidRPr="00513EB8" w:rsidRDefault="00F57638" w:rsidP="008B66C3">
            <w:pPr>
              <w:spacing w:before="0" w:after="0"/>
            </w:pPr>
            <w:r w:rsidRPr="00513EB8">
              <w:t>Handling:</w:t>
            </w:r>
          </w:p>
        </w:tc>
        <w:tc>
          <w:tcPr>
            <w:tcW w:w="3359" w:type="pct"/>
            <w:gridSpan w:val="3"/>
            <w:vAlign w:val="center"/>
          </w:tcPr>
          <w:p w14:paraId="195D5119" w14:textId="77777777" w:rsidR="00F57638" w:rsidRPr="00513EB8" w:rsidRDefault="00F57638" w:rsidP="008B66C3">
            <w:pPr>
              <w:spacing w:before="0" w:after="0"/>
            </w:pPr>
            <w:r w:rsidRPr="00513EB8">
              <w:t>See caution, section 4</w:t>
            </w:r>
          </w:p>
        </w:tc>
      </w:tr>
      <w:tr w:rsidR="00513EB8" w:rsidRPr="00513EB8" w14:paraId="2C941921" w14:textId="77777777" w:rsidTr="006F0F77">
        <w:trPr>
          <w:trHeight w:val="425"/>
        </w:trPr>
        <w:tc>
          <w:tcPr>
            <w:tcW w:w="5000" w:type="pct"/>
            <w:gridSpan w:val="5"/>
            <w:vAlign w:val="center"/>
          </w:tcPr>
          <w:p w14:paraId="21C563D8" w14:textId="77777777" w:rsidR="00F57638" w:rsidRPr="00C13F2A" w:rsidRDefault="00F57638" w:rsidP="008B66C3">
            <w:pPr>
              <w:spacing w:before="0" w:after="0"/>
              <w:rPr>
                <w:b/>
                <w:bCs/>
              </w:rPr>
            </w:pPr>
            <w:r w:rsidRPr="00C13F2A">
              <w:rPr>
                <w:b/>
                <w:bCs/>
              </w:rPr>
              <w:t>Toxicological properties</w:t>
            </w:r>
          </w:p>
        </w:tc>
      </w:tr>
      <w:tr w:rsidR="00513EB8" w:rsidRPr="00513EB8" w14:paraId="5BE8241F" w14:textId="77777777" w:rsidTr="002253B4">
        <w:trPr>
          <w:trHeight w:val="425"/>
        </w:trPr>
        <w:tc>
          <w:tcPr>
            <w:tcW w:w="1641" w:type="pct"/>
            <w:gridSpan w:val="2"/>
            <w:vAlign w:val="center"/>
          </w:tcPr>
          <w:p w14:paraId="4894E1A7" w14:textId="77777777" w:rsidR="00F57638" w:rsidRPr="00513EB8" w:rsidRDefault="00F57638" w:rsidP="008B66C3">
            <w:pPr>
              <w:spacing w:before="0" w:after="0"/>
            </w:pPr>
            <w:r w:rsidRPr="00513EB8">
              <w:t>Effects of inhalation:</w:t>
            </w:r>
          </w:p>
        </w:tc>
        <w:tc>
          <w:tcPr>
            <w:tcW w:w="3359" w:type="pct"/>
            <w:gridSpan w:val="3"/>
            <w:vAlign w:val="center"/>
          </w:tcPr>
          <w:p w14:paraId="12A19545" w14:textId="77777777" w:rsidR="00F57638" w:rsidRPr="00513EB8" w:rsidRDefault="00F57638" w:rsidP="008B66C3">
            <w:pPr>
              <w:spacing w:before="0" w:after="0"/>
            </w:pPr>
            <w:r w:rsidRPr="00513EB8">
              <w:t>No adverse effects have been reported</w:t>
            </w:r>
          </w:p>
        </w:tc>
      </w:tr>
      <w:tr w:rsidR="00513EB8" w:rsidRPr="00513EB8" w14:paraId="24C8A965" w14:textId="77777777" w:rsidTr="002253B4">
        <w:trPr>
          <w:trHeight w:val="425"/>
        </w:trPr>
        <w:tc>
          <w:tcPr>
            <w:tcW w:w="1641" w:type="pct"/>
            <w:gridSpan w:val="2"/>
            <w:vAlign w:val="center"/>
          </w:tcPr>
          <w:p w14:paraId="73BEB1F8" w14:textId="77777777" w:rsidR="00F57638" w:rsidRPr="00513EB8" w:rsidRDefault="00F57638" w:rsidP="008B66C3">
            <w:pPr>
              <w:spacing w:before="0" w:after="0"/>
            </w:pPr>
            <w:r w:rsidRPr="00513EB8">
              <w:t>Effects of ingestion:</w:t>
            </w:r>
          </w:p>
        </w:tc>
        <w:tc>
          <w:tcPr>
            <w:tcW w:w="3359" w:type="pct"/>
            <w:gridSpan w:val="3"/>
            <w:vAlign w:val="center"/>
          </w:tcPr>
          <w:p w14:paraId="75BE68D5" w14:textId="77777777" w:rsidR="00F57638" w:rsidRPr="00513EB8" w:rsidRDefault="00F57638" w:rsidP="008B66C3">
            <w:pPr>
              <w:spacing w:before="0" w:after="0"/>
            </w:pPr>
            <w:r w:rsidRPr="00513EB8">
              <w:t>No adverse effects have been reported</w:t>
            </w:r>
          </w:p>
        </w:tc>
      </w:tr>
      <w:tr w:rsidR="00513EB8" w:rsidRPr="00513EB8" w14:paraId="07EFF3D4" w14:textId="77777777" w:rsidTr="002253B4">
        <w:trPr>
          <w:trHeight w:val="425"/>
        </w:trPr>
        <w:tc>
          <w:tcPr>
            <w:tcW w:w="1641" w:type="pct"/>
            <w:gridSpan w:val="2"/>
            <w:vAlign w:val="center"/>
          </w:tcPr>
          <w:p w14:paraId="41173E77" w14:textId="77777777" w:rsidR="00F57638" w:rsidRPr="00513EB8" w:rsidRDefault="00F57638" w:rsidP="008B66C3">
            <w:pPr>
              <w:spacing w:before="0" w:after="0"/>
            </w:pPr>
            <w:r w:rsidRPr="00513EB8">
              <w:t>Effects of skin absorption:</w:t>
            </w:r>
          </w:p>
        </w:tc>
        <w:tc>
          <w:tcPr>
            <w:tcW w:w="3359" w:type="pct"/>
            <w:gridSpan w:val="3"/>
            <w:vAlign w:val="center"/>
          </w:tcPr>
          <w:p w14:paraId="33C42C9B" w14:textId="77777777" w:rsidR="00F57638" w:rsidRPr="00513EB8" w:rsidRDefault="00F57638" w:rsidP="008B66C3">
            <w:pPr>
              <w:spacing w:before="0" w:after="0"/>
            </w:pPr>
            <w:r w:rsidRPr="00513EB8">
              <w:t>No adverse effects have been reported</w:t>
            </w:r>
          </w:p>
        </w:tc>
      </w:tr>
      <w:tr w:rsidR="00513EB8" w:rsidRPr="00513EB8" w14:paraId="439EEE0A" w14:textId="77777777" w:rsidTr="006F0F77">
        <w:trPr>
          <w:trHeight w:val="425"/>
        </w:trPr>
        <w:tc>
          <w:tcPr>
            <w:tcW w:w="5000" w:type="pct"/>
            <w:gridSpan w:val="5"/>
            <w:vAlign w:val="center"/>
          </w:tcPr>
          <w:p w14:paraId="1B69C45D" w14:textId="77777777" w:rsidR="00F57638" w:rsidRPr="00C13F2A" w:rsidRDefault="00F57638" w:rsidP="008B66C3">
            <w:pPr>
              <w:spacing w:before="0" w:after="0"/>
              <w:rPr>
                <w:b/>
                <w:bCs/>
              </w:rPr>
            </w:pPr>
            <w:r w:rsidRPr="00C13F2A">
              <w:rPr>
                <w:b/>
                <w:bCs/>
              </w:rPr>
              <w:t>Suggested First Aid</w:t>
            </w:r>
          </w:p>
        </w:tc>
      </w:tr>
      <w:tr w:rsidR="00513EB8" w:rsidRPr="00513EB8" w14:paraId="3B4C058D" w14:textId="77777777" w:rsidTr="002253B4">
        <w:trPr>
          <w:trHeight w:val="425"/>
        </w:trPr>
        <w:tc>
          <w:tcPr>
            <w:tcW w:w="1641" w:type="pct"/>
            <w:gridSpan w:val="2"/>
            <w:vAlign w:val="center"/>
          </w:tcPr>
          <w:p w14:paraId="431ECFB2" w14:textId="77777777" w:rsidR="00F57638" w:rsidRPr="00513EB8" w:rsidRDefault="00F57638" w:rsidP="008B66C3">
            <w:pPr>
              <w:spacing w:before="0" w:after="0"/>
            </w:pPr>
            <w:r w:rsidRPr="00513EB8">
              <w:t>Inhalation:</w:t>
            </w:r>
          </w:p>
        </w:tc>
        <w:tc>
          <w:tcPr>
            <w:tcW w:w="3359" w:type="pct"/>
            <w:gridSpan w:val="3"/>
            <w:vAlign w:val="center"/>
          </w:tcPr>
          <w:p w14:paraId="1012C63F" w14:textId="77777777" w:rsidR="00F57638" w:rsidRPr="00513EB8" w:rsidRDefault="00F57638" w:rsidP="008B66C3">
            <w:pPr>
              <w:spacing w:before="0" w:after="0"/>
            </w:pPr>
            <w:r w:rsidRPr="00513EB8">
              <w:t>Seek medical advice</w:t>
            </w:r>
          </w:p>
        </w:tc>
      </w:tr>
      <w:tr w:rsidR="00513EB8" w:rsidRPr="00513EB8" w14:paraId="37AFACE5" w14:textId="77777777" w:rsidTr="002253B4">
        <w:trPr>
          <w:trHeight w:val="425"/>
        </w:trPr>
        <w:tc>
          <w:tcPr>
            <w:tcW w:w="1641" w:type="pct"/>
            <w:gridSpan w:val="2"/>
            <w:vAlign w:val="center"/>
          </w:tcPr>
          <w:p w14:paraId="6E7DC192" w14:textId="77777777" w:rsidR="00F57638" w:rsidRPr="00513EB8" w:rsidRDefault="00F57638" w:rsidP="008B66C3">
            <w:pPr>
              <w:spacing w:before="0" w:after="0"/>
            </w:pPr>
            <w:r w:rsidRPr="00513EB8">
              <w:t>Ingestion:</w:t>
            </w:r>
          </w:p>
        </w:tc>
        <w:tc>
          <w:tcPr>
            <w:tcW w:w="3359" w:type="pct"/>
            <w:gridSpan w:val="3"/>
            <w:vAlign w:val="center"/>
          </w:tcPr>
          <w:p w14:paraId="6977E596" w14:textId="77777777" w:rsidR="00F57638" w:rsidRPr="00513EB8" w:rsidRDefault="00F57638" w:rsidP="008B66C3">
            <w:pPr>
              <w:spacing w:before="0" w:after="0"/>
            </w:pPr>
            <w:r w:rsidRPr="00513EB8">
              <w:t>Seek medical advice</w:t>
            </w:r>
          </w:p>
        </w:tc>
      </w:tr>
      <w:tr w:rsidR="00513EB8" w:rsidRPr="00513EB8" w14:paraId="3B39A952" w14:textId="77777777" w:rsidTr="002253B4">
        <w:trPr>
          <w:trHeight w:val="425"/>
        </w:trPr>
        <w:tc>
          <w:tcPr>
            <w:tcW w:w="1641" w:type="pct"/>
            <w:gridSpan w:val="2"/>
            <w:vAlign w:val="center"/>
          </w:tcPr>
          <w:p w14:paraId="69889B44" w14:textId="77777777" w:rsidR="00F57638" w:rsidRPr="00513EB8" w:rsidRDefault="00F57638" w:rsidP="008B66C3">
            <w:pPr>
              <w:spacing w:before="0" w:after="0"/>
            </w:pPr>
            <w:r w:rsidRPr="00513EB8">
              <w:t>Contact with eyes:</w:t>
            </w:r>
          </w:p>
        </w:tc>
        <w:tc>
          <w:tcPr>
            <w:tcW w:w="3359" w:type="pct"/>
            <w:gridSpan w:val="3"/>
            <w:vAlign w:val="center"/>
          </w:tcPr>
          <w:p w14:paraId="38B963E2" w14:textId="77777777" w:rsidR="00F57638" w:rsidRPr="00513EB8" w:rsidRDefault="00F57638" w:rsidP="008B66C3">
            <w:pPr>
              <w:spacing w:before="0" w:after="0"/>
            </w:pPr>
            <w:r w:rsidRPr="00513EB8">
              <w:t>Wash with copious amounts of water. Seek medical advice</w:t>
            </w:r>
          </w:p>
        </w:tc>
      </w:tr>
      <w:tr w:rsidR="00513EB8" w:rsidRPr="00513EB8" w14:paraId="14416F1A" w14:textId="77777777" w:rsidTr="002253B4">
        <w:trPr>
          <w:trHeight w:val="425"/>
        </w:trPr>
        <w:tc>
          <w:tcPr>
            <w:tcW w:w="1641" w:type="pct"/>
            <w:gridSpan w:val="2"/>
            <w:vAlign w:val="center"/>
          </w:tcPr>
          <w:p w14:paraId="2E218EEC" w14:textId="77777777" w:rsidR="00F57638" w:rsidRPr="00513EB8" w:rsidRDefault="00F57638" w:rsidP="008B66C3">
            <w:pPr>
              <w:spacing w:before="0" w:after="0"/>
            </w:pPr>
            <w:r w:rsidRPr="00513EB8">
              <w:t>Contact with skin:</w:t>
            </w:r>
          </w:p>
        </w:tc>
        <w:tc>
          <w:tcPr>
            <w:tcW w:w="3359" w:type="pct"/>
            <w:gridSpan w:val="3"/>
            <w:vAlign w:val="center"/>
          </w:tcPr>
          <w:p w14:paraId="5874CF4C" w14:textId="743696D9" w:rsidR="00F57638" w:rsidRPr="00513EB8" w:rsidRDefault="00F57638" w:rsidP="008B66C3">
            <w:pPr>
              <w:spacing w:before="0" w:after="0"/>
            </w:pPr>
            <w:r w:rsidRPr="00513EB8">
              <w:t>Wash thoroughly with water</w:t>
            </w:r>
          </w:p>
        </w:tc>
      </w:tr>
      <w:tr w:rsidR="00513EB8" w:rsidRPr="00513EB8" w14:paraId="71144C22" w14:textId="77777777" w:rsidTr="006F0F77">
        <w:trPr>
          <w:trHeight w:val="425"/>
        </w:trPr>
        <w:tc>
          <w:tcPr>
            <w:tcW w:w="5000" w:type="pct"/>
            <w:gridSpan w:val="5"/>
            <w:vAlign w:val="center"/>
          </w:tcPr>
          <w:p w14:paraId="2D4FFFC7" w14:textId="77777777" w:rsidR="00F57638" w:rsidRPr="00C13F2A" w:rsidRDefault="00F57638" w:rsidP="008B66C3">
            <w:pPr>
              <w:spacing w:before="0" w:after="0"/>
              <w:rPr>
                <w:b/>
                <w:bCs/>
              </w:rPr>
            </w:pPr>
            <w:r w:rsidRPr="00C13F2A">
              <w:rPr>
                <w:b/>
                <w:bCs/>
              </w:rPr>
              <w:t>Action on Spillage and Method of Disposal</w:t>
            </w:r>
          </w:p>
        </w:tc>
      </w:tr>
      <w:tr w:rsidR="00513EB8" w:rsidRPr="00513EB8" w14:paraId="36848EE5" w14:textId="77777777" w:rsidTr="006F0F77">
        <w:trPr>
          <w:trHeight w:val="397"/>
        </w:trPr>
        <w:tc>
          <w:tcPr>
            <w:tcW w:w="5000" w:type="pct"/>
            <w:gridSpan w:val="5"/>
            <w:vAlign w:val="center"/>
          </w:tcPr>
          <w:p w14:paraId="32B9A233" w14:textId="77777777" w:rsidR="00F57638" w:rsidRPr="00513EB8" w:rsidRDefault="00F57638" w:rsidP="008B66C3">
            <w:r w:rsidRPr="00513EB8">
              <w:t>Spillage of vial contents should be taken up with absorbent material wetted with a virucidal agent. Rinse area with a virucidal agent followed by water.</w:t>
            </w:r>
          </w:p>
          <w:p w14:paraId="16903D18" w14:textId="77777777" w:rsidR="00F57638" w:rsidRPr="00513EB8" w:rsidRDefault="00F57638" w:rsidP="008B66C3">
            <w:r w:rsidRPr="00513EB8">
              <w:t>Absorbent materials used to treat spillage should be treated as biologically hazardous waste.</w:t>
            </w:r>
          </w:p>
        </w:tc>
      </w:tr>
    </w:tbl>
    <w:p w14:paraId="166AC47B" w14:textId="77777777" w:rsidR="00261117" w:rsidRPr="00513EB8" w:rsidRDefault="00261117" w:rsidP="00C878C5">
      <w:pPr>
        <w:pStyle w:val="Heading2"/>
      </w:pPr>
      <w:r w:rsidRPr="00513EB8">
        <w:t xml:space="preserve">10. </w:t>
      </w:r>
      <w:r w:rsidR="004B68E7" w:rsidRPr="00513EB8">
        <w:t>Further information</w:t>
      </w:r>
    </w:p>
    <w:p w14:paraId="19005BA2" w14:textId="77777777" w:rsidR="00261117" w:rsidRDefault="00261117" w:rsidP="00C878C5">
      <w:pPr>
        <w:rPr>
          <w:rStyle w:val="Hyperlink"/>
          <w:color w:val="auto"/>
        </w:rPr>
      </w:pPr>
      <w:r w:rsidRPr="00513EB8">
        <w:t xml:space="preserve">For further information regarding this product please email: </w:t>
      </w:r>
      <w:hyperlink r:id="rId9" w:history="1">
        <w:r w:rsidR="004B68E7" w:rsidRPr="00513EB8">
          <w:rPr>
            <w:rStyle w:val="Hyperlink"/>
            <w:color w:val="auto"/>
          </w:rPr>
          <w:t>influenza.reagents@health.gov.au</w:t>
        </w:r>
      </w:hyperlink>
    </w:p>
    <w:p w14:paraId="3DC80B20" w14:textId="77777777" w:rsidR="003343D8" w:rsidRDefault="003343D8" w:rsidP="00C878C5"/>
    <w:p w14:paraId="27B0DB58" w14:textId="77777777" w:rsidR="00AE009A" w:rsidRDefault="00AE009A" w:rsidP="00C878C5"/>
    <w:p w14:paraId="3E5FAA16" w14:textId="0498FA5C" w:rsidR="003343D8" w:rsidRPr="00BC0148" w:rsidRDefault="007B0705" w:rsidP="00C878C5">
      <w:pPr>
        <w:rPr>
          <w:i/>
          <w:iCs/>
        </w:rPr>
      </w:pPr>
      <w:r w:rsidRPr="00BC0148">
        <w:rPr>
          <w:i/>
          <w:iCs/>
        </w:rPr>
        <w:t xml:space="preserve">Version </w:t>
      </w:r>
      <w:r w:rsidR="00957B7F" w:rsidRPr="00BC0148">
        <w:rPr>
          <w:i/>
          <w:iCs/>
        </w:rPr>
        <w:t>1.0</w:t>
      </w:r>
    </w:p>
    <w:p w14:paraId="770CD133" w14:textId="7F6E329D" w:rsidR="003343D8" w:rsidRPr="00BC0148" w:rsidRDefault="003343D8" w:rsidP="00C878C5">
      <w:pPr>
        <w:rPr>
          <w:i/>
          <w:iCs/>
        </w:rPr>
      </w:pPr>
      <w:r w:rsidRPr="00BC0148">
        <w:rPr>
          <w:i/>
          <w:iCs/>
        </w:rPr>
        <w:t xml:space="preserve">Issue Date: </w:t>
      </w:r>
      <w:bookmarkEnd w:id="0"/>
      <w:r w:rsidR="00957B7F" w:rsidRPr="00BC0148">
        <w:rPr>
          <w:i/>
          <w:iCs/>
        </w:rPr>
        <w:t>Oct 2026</w:t>
      </w:r>
    </w:p>
    <w:sectPr w:rsidR="003343D8" w:rsidRPr="00BC0148" w:rsidSect="002E24BC">
      <w:headerReference w:type="even" r:id="rId10"/>
      <w:headerReference w:type="default" r:id="rId11"/>
      <w:footerReference w:type="even" r:id="rId12"/>
      <w:footerReference w:type="default" r:id="rId13"/>
      <w:headerReference w:type="first" r:id="rId14"/>
      <w:footerReference w:type="first" r:id="rId15"/>
      <w:pgSz w:w="11906" w:h="16838" w:code="9"/>
      <w:pgMar w:top="1247" w:right="1418" w:bottom="1247" w:left="1418" w:header="425"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C19AC2" w14:textId="77777777" w:rsidR="00E2445D" w:rsidRDefault="00E2445D" w:rsidP="00C878C5">
      <w:r>
        <w:separator/>
      </w:r>
    </w:p>
  </w:endnote>
  <w:endnote w:type="continuationSeparator" w:id="0">
    <w:p w14:paraId="11D08975" w14:textId="77777777" w:rsidR="00E2445D" w:rsidRDefault="00E2445D" w:rsidP="00C87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ACFF"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ingLiU">
    <w:panose1 w:val="02010609000101010101"/>
    <w:charset w:val="88"/>
    <w:family w:val="modern"/>
    <w:pitch w:val="fixed"/>
    <w:sig w:usb0="A00002FF" w:usb1="28CFFCFA" w:usb2="00000016" w:usb3="00000000" w:csb0="00100001" w:csb1="00000000"/>
  </w:font>
  <w:font w:name="PMingLiU">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7FDBF" w14:textId="697DF38B" w:rsidR="00594E7A" w:rsidRDefault="00F6412C">
    <w:pPr>
      <w:pStyle w:val="Footer"/>
    </w:pPr>
    <w:r>
      <w:rPr>
        <w:noProof/>
      </w:rPr>
      <mc:AlternateContent>
        <mc:Choice Requires="wps">
          <w:drawing>
            <wp:anchor distT="0" distB="0" distL="0" distR="0" simplePos="0" relativeHeight="251664384" behindDoc="0" locked="0" layoutInCell="1" allowOverlap="1" wp14:anchorId="1FF519C1" wp14:editId="6A146560">
              <wp:simplePos x="635" y="635"/>
              <wp:positionH relativeFrom="page">
                <wp:align>center</wp:align>
              </wp:positionH>
              <wp:positionV relativeFrom="page">
                <wp:align>bottom</wp:align>
              </wp:positionV>
              <wp:extent cx="551815" cy="452755"/>
              <wp:effectExtent l="0" t="0" r="635" b="0"/>
              <wp:wrapNone/>
              <wp:docPr id="100016487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566378D3" w14:textId="411F113E" w:rsidR="00F6412C" w:rsidRPr="00F6412C" w:rsidRDefault="00F6412C" w:rsidP="00F6412C">
                          <w:pPr>
                            <w:spacing w:after="0"/>
                            <w:rPr>
                              <w:rFonts w:ascii="Calibri" w:eastAsia="Calibri" w:hAnsi="Calibri" w:cs="Calibri"/>
                              <w:noProof/>
                              <w:color w:val="FF0000"/>
                              <w:sz w:val="24"/>
                              <w:szCs w:val="24"/>
                            </w:rPr>
                          </w:pPr>
                          <w:r w:rsidRPr="00F6412C">
                            <w:rPr>
                              <w:rFonts w:ascii="Calibri" w:eastAsia="Calibri" w:hAnsi="Calibri" w:cs="Calibri"/>
                              <w:noProof/>
                              <w:color w:val="FF0000"/>
                              <w:sz w:val="24"/>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F519C1" id="_x0000_t202" coordsize="21600,21600" o:spt="202" path="m,l,21600r21600,l21600,xe">
              <v:stroke joinstyle="miter"/>
              <v:path gradientshapeok="t" o:connecttype="rect"/>
            </v:shapetype>
            <v:shape id="Text Box 5" o:spid="_x0000_s1027" type="#_x0000_t202" alt="OFFICIAL" style="position:absolute;margin-left:0;margin-top:0;width:43.45pt;height:35.65pt;z-index:25166438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" filled="f" stroked="f">
              <v:textbox style="mso-fit-shape-to-text:t" inset="0,0,0,15pt">
                <w:txbxContent>
                  <w:p w14:paraId="566378D3" w14:textId="411F113E" w:rsidR="00F6412C" w:rsidRPr="00F6412C" w:rsidRDefault="00F6412C" w:rsidP="00F6412C">
                    <w:pPr>
                      <w:spacing w:after="0"/>
                      <w:rPr>
                        <w:rFonts w:ascii="Calibri" w:eastAsia="Calibri" w:hAnsi="Calibri" w:cs="Calibri"/>
                        <w:noProof/>
                        <w:color w:val="FF0000"/>
                        <w:sz w:val="24"/>
                        <w:szCs w:val="24"/>
                      </w:rPr>
                    </w:pPr>
                    <w:r w:rsidRPr="00F6412C">
                      <w:rPr>
                        <w:rFonts w:ascii="Calibri" w:eastAsia="Calibri" w:hAnsi="Calibri" w:cs="Calibri"/>
                        <w:noProof/>
                        <w:color w:val="FF0000"/>
                        <w:sz w:val="24"/>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0C5D8B" w14:textId="500BF064" w:rsidR="00624106" w:rsidRDefault="00957B7F" w:rsidP="008E2731">
    <w:pPr>
      <w:pStyle w:val="Footer"/>
      <w:pBdr>
        <w:top w:val="single" w:sz="4" w:space="4" w:color="auto"/>
      </w:pBdr>
      <w:spacing w:before="0" w:after="240"/>
    </w:pPr>
    <w:r w:rsidRPr="00D277F2">
      <w:t>A/American wigeon/South Carolina/22-000345-001/2021 (</w:t>
    </w:r>
    <w:proofErr w:type="spellStart"/>
    <w:r w:rsidRPr="00D277F2">
      <w:t>IDCDC</w:t>
    </w:r>
    <w:proofErr w:type="spellEnd"/>
    <w:r w:rsidRPr="00D277F2">
      <w:t xml:space="preserve">-RG78A) </w:t>
    </w:r>
    <w:r w:rsidR="002E24BC">
      <w:t>-</w:t>
    </w:r>
    <w:r w:rsidR="00624106">
      <w:t xml:space="preserve"> Lot </w:t>
    </w:r>
    <w:r w:rsidRPr="00957B7F">
      <w:t>2026/</w:t>
    </w:r>
    <w:proofErr w:type="spellStart"/>
    <w:r w:rsidRPr="00957B7F">
      <w:t>164B</w:t>
    </w:r>
    <w:proofErr w:type="spellEnd"/>
    <w:r w:rsidR="00624106" w:rsidRPr="00957B7F">
      <w:t xml:space="preserve"> (DOM: </w:t>
    </w:r>
    <w:r w:rsidRPr="00957B7F">
      <w:t>AUG 2026)</w:t>
    </w:r>
    <w:r w:rsidR="009F6E20" w:rsidRPr="00957B7F">
      <w:t xml:space="preserve"> </w:t>
    </w:r>
    <w:r w:rsidR="00624106">
      <w:tab/>
    </w:r>
    <w:r w:rsidR="00F85351" w:rsidRPr="00513EB8">
      <w:t xml:space="preserve">Page </w:t>
    </w:r>
    <w:r w:rsidR="00F85351" w:rsidRPr="00513EB8">
      <w:fldChar w:fldCharType="begin"/>
    </w:r>
    <w:r w:rsidR="00F85351" w:rsidRPr="00513EB8">
      <w:instrText xml:space="preserve"> PAGE </w:instrText>
    </w:r>
    <w:r w:rsidR="00F85351" w:rsidRPr="00513EB8">
      <w:fldChar w:fldCharType="separate"/>
    </w:r>
    <w:r w:rsidR="00F85351">
      <w:rPr>
        <w:noProof/>
      </w:rPr>
      <w:t>4</w:t>
    </w:r>
    <w:r w:rsidR="00F85351" w:rsidRPr="00513EB8">
      <w:rPr>
        <w:noProof/>
      </w:rPr>
      <w:fldChar w:fldCharType="end"/>
    </w:r>
    <w:r w:rsidR="00F85351" w:rsidRPr="00513EB8">
      <w:t xml:space="preserve"> of </w:t>
    </w:r>
    <w:fldSimple w:instr=" NUMPAGES  ">
      <w:r w:rsidR="00F85351">
        <w:rPr>
          <w:noProof/>
        </w:rPr>
        <w:t>4</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C72E1" w14:textId="3888669C" w:rsidR="002E24BC" w:rsidRPr="002C3C78" w:rsidRDefault="002E24BC" w:rsidP="002E24BC">
    <w:pPr>
      <w:pStyle w:val="Footer"/>
      <w:spacing w:after="0"/>
    </w:pPr>
    <w:r w:rsidRPr="00B16BE8">
      <w:rPr>
        <w:noProof/>
        <w:color w:val="006BA6"/>
      </w:rPr>
      <w:drawing>
        <wp:anchor distT="0" distB="0" distL="114300" distR="114300" simplePos="0" relativeHeight="251659264" behindDoc="1" locked="0" layoutInCell="1" allowOverlap="1" wp14:anchorId="368E8890" wp14:editId="645B4103">
          <wp:simplePos x="0" y="0"/>
          <wp:positionH relativeFrom="page">
            <wp:align>left</wp:align>
          </wp:positionH>
          <wp:positionV relativeFrom="page">
            <wp:posOffset>9703790</wp:posOffset>
          </wp:positionV>
          <wp:extent cx="7566660" cy="1243965"/>
          <wp:effectExtent l="0" t="0" r="0" b="0"/>
          <wp:wrapNone/>
          <wp:docPr id="4"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0"/>
                  <pic:cNvPicPr/>
                </pic:nvPicPr>
                <pic:blipFill>
                  <a:blip r:embed="rId1">
                    <a:extLst>
                      <a:ext uri="{28A0092B-C50C-407E-A947-70E740481C1C}">
                        <a14:useLocalDpi xmlns:a14="http://schemas.microsoft.com/office/drawing/2010/main" val="0"/>
                      </a:ext>
                    </a:extLst>
                  </a:blip>
                  <a:stretch>
                    <a:fillRect/>
                  </a:stretch>
                </pic:blipFill>
                <pic:spPr>
                  <a:xfrm>
                    <a:off x="0" y="0"/>
                    <a:ext cx="7566660" cy="1243965"/>
                  </a:xfrm>
                  <a:prstGeom prst="rect">
                    <a:avLst/>
                  </a:prstGeom>
                </pic:spPr>
              </pic:pic>
            </a:graphicData>
          </a:graphic>
          <wp14:sizeRelH relativeFrom="margin">
            <wp14:pctWidth>0</wp14:pctWidth>
          </wp14:sizeRelH>
          <wp14:sizeRelV relativeFrom="margin">
            <wp14:pctHeight>0</wp14:pctHeight>
          </wp14:sizeRelV>
        </wp:anchor>
      </w:drawing>
    </w:r>
    <w:r w:rsidRPr="00B16BE8">
      <w:rPr>
        <w:color w:val="006BA6"/>
      </w:rPr>
      <w:t>Post:</w:t>
    </w:r>
    <w:r>
      <w:t xml:space="preserve"> </w:t>
    </w:r>
    <w:r w:rsidRPr="002C3C78">
      <w:t>PO Box 100</w:t>
    </w:r>
    <w:r>
      <w:t>,</w:t>
    </w:r>
    <w:r w:rsidRPr="002C3C78">
      <w:t xml:space="preserve"> Woden</w:t>
    </w:r>
    <w:r>
      <w:t>,</w:t>
    </w:r>
    <w:r w:rsidRPr="002C3C78">
      <w:t xml:space="preserve"> ACT</w:t>
    </w:r>
    <w:r>
      <w:t>,</w:t>
    </w:r>
    <w:r w:rsidRPr="002C3C78">
      <w:t xml:space="preserve"> 2606</w:t>
    </w:r>
    <w:r w:rsidRPr="002C3C78">
      <w:rPr>
        <w:rFonts w:ascii="Cambria" w:hAnsi="Cambria"/>
        <w:sz w:val="22"/>
      </w:rPr>
      <w:t xml:space="preserve"> </w:t>
    </w:r>
    <w:r>
      <w:rPr>
        <w:rFonts w:ascii="Cambria" w:hAnsi="Cambria"/>
        <w:sz w:val="22"/>
      </w:rPr>
      <w:t>-</w:t>
    </w:r>
    <w:r w:rsidRPr="002C3C78">
      <w:rPr>
        <w:rFonts w:ascii="Cambria" w:hAnsi="Cambria"/>
        <w:sz w:val="22"/>
      </w:rPr>
      <w:t xml:space="preserve"> </w:t>
    </w:r>
    <w:r w:rsidRPr="00B16BE8">
      <w:rPr>
        <w:color w:val="006BA6"/>
      </w:rPr>
      <w:t>ABN:</w:t>
    </w:r>
    <w:r>
      <w:rPr>
        <w:color w:val="006BA6"/>
      </w:rPr>
      <w:t xml:space="preserve"> </w:t>
    </w:r>
    <w:r w:rsidRPr="00B16BE8">
      <w:t>40 939 406 804</w:t>
    </w:r>
  </w:p>
  <w:p w14:paraId="75DF736D" w14:textId="741448C5" w:rsidR="0090708D" w:rsidRDefault="002E24BC" w:rsidP="002E24BC">
    <w:pPr>
      <w:pStyle w:val="Footer"/>
      <w:spacing w:before="0" w:after="0"/>
    </w:pPr>
    <w:r w:rsidRPr="00B16BE8">
      <w:rPr>
        <w:rStyle w:val="FooterChar"/>
        <w:color w:val="006BA6"/>
      </w:rPr>
      <w:t xml:space="preserve">Phone: </w:t>
    </w:r>
    <w:r w:rsidRPr="002C3C78">
      <w:rPr>
        <w:rStyle w:val="FooterChar"/>
      </w:rPr>
      <w:t xml:space="preserve">1800 020 653 </w:t>
    </w:r>
    <w:r>
      <w:rPr>
        <w:rStyle w:val="FooterChar"/>
      </w:rPr>
      <w:t>-</w:t>
    </w:r>
    <w:r w:rsidRPr="002C3C78">
      <w:rPr>
        <w:rStyle w:val="FooterChar"/>
      </w:rPr>
      <w:t xml:space="preserve"> </w:t>
    </w:r>
    <w:r w:rsidRPr="00B16BE8">
      <w:rPr>
        <w:rStyle w:val="FooterChar"/>
        <w:color w:val="006BA6"/>
      </w:rPr>
      <w:t xml:space="preserve">Fax: </w:t>
    </w:r>
    <w:r w:rsidRPr="002C3C78">
      <w:rPr>
        <w:rStyle w:val="FooterChar"/>
      </w:rPr>
      <w:t xml:space="preserve">02 6203 1605 </w:t>
    </w:r>
    <w:r>
      <w:rPr>
        <w:rStyle w:val="FooterChar"/>
      </w:rPr>
      <w:t>-</w:t>
    </w:r>
    <w:r w:rsidRPr="002C3C78">
      <w:rPr>
        <w:rStyle w:val="FooterChar"/>
      </w:rPr>
      <w:t xml:space="preserve"> </w:t>
    </w:r>
    <w:r w:rsidRPr="00B16BE8">
      <w:rPr>
        <w:rStyle w:val="FooterChar"/>
        <w:color w:val="006BA6"/>
      </w:rPr>
      <w:t>Email:</w:t>
    </w:r>
    <w:r w:rsidRPr="002C3C78">
      <w:rPr>
        <w:rStyle w:val="FooterChar"/>
      </w:rPr>
      <w:t xml:space="preserve"> </w:t>
    </w:r>
    <w:r w:rsidRPr="009D14EE">
      <w:rPr>
        <w:rStyle w:val="FooterChar"/>
      </w:rPr>
      <w:t>info@tga.gov</w:t>
    </w:r>
    <w:r w:rsidRPr="002C3C78">
      <w:rPr>
        <w:rStyle w:val="FooterChar"/>
      </w:rPr>
      <w:t xml:space="preserve">.au </w:t>
    </w:r>
    <w:r>
      <w:rPr>
        <w:rStyle w:val="FooterChar"/>
      </w:rPr>
      <w:t>-</w:t>
    </w:r>
    <w:r w:rsidRPr="002C3C78">
      <w:rPr>
        <w:rStyle w:val="FooterChar"/>
      </w:rPr>
      <w:t xml:space="preserve"> </w:t>
    </w:r>
    <w:hyperlink r:id="rId2" w:history="1">
      <w:r w:rsidRPr="00E627C8">
        <w:rPr>
          <w:rStyle w:val="Hyperlink"/>
          <w:rFonts w:cstheme="majorHAnsi"/>
          <w:szCs w:val="14"/>
        </w:rPr>
        <w:t>https://www.tga.gov.au</w:t>
      </w:r>
    </w:hyperlink>
  </w:p>
  <w:p w14:paraId="56D92064" w14:textId="1BD9F146" w:rsidR="00594E7A" w:rsidRPr="00664E0A" w:rsidRDefault="00594E7A" w:rsidP="00B45906">
    <w:pPr>
      <w:pStyle w:val="Footer"/>
      <w:spacing w:befor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4EC89A" w14:textId="77777777" w:rsidR="00E2445D" w:rsidRDefault="00E2445D" w:rsidP="00C878C5">
      <w:r>
        <w:separator/>
      </w:r>
    </w:p>
  </w:footnote>
  <w:footnote w:type="continuationSeparator" w:id="0">
    <w:p w14:paraId="4EE83824" w14:textId="77777777" w:rsidR="00E2445D" w:rsidRDefault="00E2445D" w:rsidP="00C87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037969" w14:textId="132C532D" w:rsidR="00594E7A" w:rsidRDefault="00F6412C">
    <w:pPr>
      <w:pStyle w:val="Header"/>
    </w:pPr>
    <w:r>
      <w:rPr>
        <w:noProof/>
      </w:rPr>
      <mc:AlternateContent>
        <mc:Choice Requires="wps">
          <w:drawing>
            <wp:anchor distT="0" distB="0" distL="0" distR="0" simplePos="0" relativeHeight="251661312" behindDoc="0" locked="0" layoutInCell="1" allowOverlap="1" wp14:anchorId="267FB380" wp14:editId="5ABBE86F">
              <wp:simplePos x="635" y="635"/>
              <wp:positionH relativeFrom="page">
                <wp:align>center</wp:align>
              </wp:positionH>
              <wp:positionV relativeFrom="page">
                <wp:align>top</wp:align>
              </wp:positionV>
              <wp:extent cx="551815" cy="452755"/>
              <wp:effectExtent l="0" t="0" r="635" b="4445"/>
              <wp:wrapNone/>
              <wp:docPr id="61361467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52755"/>
                      </a:xfrm>
                      <a:prstGeom prst="rect">
                        <a:avLst/>
                      </a:prstGeom>
                      <a:noFill/>
                      <a:ln>
                        <a:noFill/>
                      </a:ln>
                    </wps:spPr>
                    <wps:txbx>
                      <w:txbxContent>
                        <w:p w14:paraId="361897E8" w14:textId="68887752" w:rsidR="00F6412C" w:rsidRPr="00F6412C" w:rsidRDefault="00F6412C" w:rsidP="00F6412C">
                          <w:pPr>
                            <w:spacing w:after="0"/>
                            <w:rPr>
                              <w:rFonts w:ascii="Calibri" w:eastAsia="Calibri" w:hAnsi="Calibri" w:cs="Calibri"/>
                              <w:noProof/>
                              <w:color w:val="FF0000"/>
                              <w:sz w:val="24"/>
                              <w:szCs w:val="24"/>
                            </w:rPr>
                          </w:pPr>
                          <w:r w:rsidRPr="00F6412C">
                            <w:rPr>
                              <w:rFonts w:ascii="Calibri" w:eastAsia="Calibri" w:hAnsi="Calibri" w:cs="Calibri"/>
                              <w:noProof/>
                              <w:color w:val="FF0000"/>
                              <w:sz w:val="24"/>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67FB380" id="_x0000_t202" coordsize="21600,21600" o:spt="202" path="m,l,21600r21600,l21600,xe">
              <v:stroke joinstyle="miter"/>
              <v:path gradientshapeok="t" o:connecttype="rect"/>
            </v:shapetype>
            <v:shape id="Text Box 2" o:spid="_x0000_s1026" type="#_x0000_t202" alt="OFFICIAL" style="position:absolute;left:0;text-align:left;margin-left:0;margin-top:0;width:43.45pt;height:35.6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" filled="f" stroked="f">
              <v:textbox style="mso-fit-shape-to-text:t" inset="0,15pt,0,0">
                <w:txbxContent>
                  <w:p w14:paraId="361897E8" w14:textId="68887752" w:rsidR="00F6412C" w:rsidRPr="00F6412C" w:rsidRDefault="00F6412C" w:rsidP="00F6412C">
                    <w:pPr>
                      <w:spacing w:after="0"/>
                      <w:rPr>
                        <w:rFonts w:ascii="Calibri" w:eastAsia="Calibri" w:hAnsi="Calibri" w:cs="Calibri"/>
                        <w:noProof/>
                        <w:color w:val="FF0000"/>
                        <w:sz w:val="24"/>
                        <w:szCs w:val="24"/>
                      </w:rPr>
                    </w:pPr>
                    <w:r w:rsidRPr="00F6412C">
                      <w:rPr>
                        <w:rFonts w:ascii="Calibri" w:eastAsia="Calibri" w:hAnsi="Calibri" w:cs="Calibri"/>
                        <w:noProof/>
                        <w:color w:val="FF0000"/>
                        <w:sz w:val="24"/>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4E9F79" w14:textId="4FC2FA5F" w:rsidR="00E65D61" w:rsidRPr="00E00020" w:rsidRDefault="00E65D61" w:rsidP="00CD6EC9">
    <w:pPr>
      <w:pStyle w:val="Header"/>
      <w:pBdr>
        <w:bottom w:val="single" w:sz="4" w:space="4" w:color="auto"/>
      </w:pBdr>
      <w:rPr>
        <w:rFonts w:asciiTheme="majorHAnsi" w:hAnsiTheme="majorHAnsi" w:cstheme="majorHAnsi"/>
        <w:sz w:val="18"/>
        <w:szCs w:val="24"/>
      </w:rPr>
    </w:pPr>
    <w:r w:rsidRPr="00E00020">
      <w:rPr>
        <w:rFonts w:asciiTheme="majorHAnsi" w:hAnsiTheme="majorHAnsi" w:cstheme="majorHAnsi"/>
        <w:sz w:val="18"/>
        <w:szCs w:val="24"/>
      </w:rPr>
      <w:t>Therapeutic Goods Administration</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D603EF" w14:textId="1BFDDDAE" w:rsidR="00215375" w:rsidRDefault="00E36A04" w:rsidP="006F15CD">
    <w:pPr>
      <w:pStyle w:val="DeptCrest"/>
    </w:pPr>
    <w:r>
      <w:rPr>
        <w:lang w:eastAsia="en-AU"/>
      </w:rPr>
      <w:drawing>
        <wp:inline distT="0" distB="0" distL="0" distR="0" wp14:anchorId="7F240756" wp14:editId="752E09FD">
          <wp:extent cx="2552700" cy="1125855"/>
          <wp:effectExtent l="0" t="0" r="0" b="0"/>
          <wp:docPr id="2044214835" name="Picture 1" descr="A black background with a black squa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4214835" name="Picture 1" descr="A black background with a black square&#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2700" cy="112585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406830BE"/>
    <w:lvl w:ilvl="0">
      <w:start w:val="1"/>
      <w:numFmt w:val="bullet"/>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A04AD474"/>
    <w:lvl w:ilvl="0">
      <w:start w:val="1"/>
      <w:numFmt w:val="bullet"/>
      <w:lvlText w:val="–"/>
      <w:lvlJc w:val="left"/>
      <w:pPr>
        <w:ind w:left="643" w:hanging="360"/>
      </w:pPr>
      <w:rPr>
        <w:rFonts w:ascii="Arial" w:hAnsi="Arial" w:hint="default"/>
      </w:rPr>
    </w:lvl>
  </w:abstractNum>
  <w:abstractNum w:abstractNumId="2" w15:restartNumberingAfterBreak="0">
    <w:nsid w:val="FFFFFF89"/>
    <w:multiLevelType w:val="singleLevel"/>
    <w:tmpl w:val="F4085A32"/>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10053F11"/>
    <w:multiLevelType w:val="multilevel"/>
    <w:tmpl w:val="CED2C6E2"/>
    <w:styleLink w:val="NumberBullet"/>
    <w:lvl w:ilvl="0">
      <w:start w:val="1"/>
      <w:numFmt w:val="decimal"/>
      <w:pStyle w:val="Numberbullet0"/>
      <w:lvlText w:val="%1."/>
      <w:lvlJc w:val="left"/>
      <w:pPr>
        <w:ind w:left="425" w:hanging="425"/>
      </w:pPr>
      <w:rPr>
        <w:rFonts w:ascii="Cambria" w:hAnsi="Cambria" w:hint="default"/>
      </w:rPr>
    </w:lvl>
    <w:lvl w:ilvl="1">
      <w:start w:val="1"/>
      <w:numFmt w:val="lowerLetter"/>
      <w:pStyle w:val="Numberbullet2"/>
      <w:lvlText w:val="%2."/>
      <w:lvlJc w:val="left"/>
      <w:pPr>
        <w:ind w:left="851" w:hanging="426"/>
      </w:pPr>
      <w:rPr>
        <w:rFonts w:hint="default"/>
      </w:rPr>
    </w:lvl>
    <w:lvl w:ilvl="2">
      <w:start w:val="1"/>
      <w:numFmt w:val="lowerRoman"/>
      <w:lvlText w:val="%3."/>
      <w:lvlJc w:val="left"/>
      <w:pPr>
        <w:ind w:left="1276" w:hanging="425"/>
      </w:pPr>
      <w:rPr>
        <w:rFonts w:hint="default"/>
      </w:rPr>
    </w:lvl>
    <w:lvl w:ilvl="3">
      <w:start w:val="1"/>
      <w:numFmt w:val="none"/>
      <w:lvlText w:val=""/>
      <w:lvlJc w:val="left"/>
      <w:pPr>
        <w:ind w:left="1276" w:hanging="425"/>
      </w:pPr>
      <w:rPr>
        <w:rFonts w:hint="default"/>
      </w:rPr>
    </w:lvl>
    <w:lvl w:ilvl="4">
      <w:start w:val="1"/>
      <w:numFmt w:val="none"/>
      <w:lvlText w:val=""/>
      <w:lvlJc w:val="left"/>
      <w:pPr>
        <w:ind w:left="1276" w:hanging="425"/>
      </w:pPr>
      <w:rPr>
        <w:rFonts w:hint="default"/>
      </w:rPr>
    </w:lvl>
    <w:lvl w:ilvl="5">
      <w:start w:val="1"/>
      <w:numFmt w:val="none"/>
      <w:lvlText w:val=""/>
      <w:lvlJc w:val="left"/>
      <w:pPr>
        <w:ind w:left="1276" w:hanging="425"/>
      </w:pPr>
      <w:rPr>
        <w:rFonts w:hint="default"/>
      </w:rPr>
    </w:lvl>
    <w:lvl w:ilvl="6">
      <w:start w:val="1"/>
      <w:numFmt w:val="none"/>
      <w:lvlText w:val="%7"/>
      <w:lvlJc w:val="left"/>
      <w:pPr>
        <w:ind w:left="1276" w:hanging="425"/>
      </w:pPr>
      <w:rPr>
        <w:rFonts w:hint="default"/>
      </w:rPr>
    </w:lvl>
    <w:lvl w:ilvl="7">
      <w:start w:val="1"/>
      <w:numFmt w:val="none"/>
      <w:lvlText w:val=""/>
      <w:lvlJc w:val="left"/>
      <w:pPr>
        <w:ind w:left="1276" w:hanging="425"/>
      </w:pPr>
      <w:rPr>
        <w:rFonts w:hint="default"/>
      </w:rPr>
    </w:lvl>
    <w:lvl w:ilvl="8">
      <w:start w:val="1"/>
      <w:numFmt w:val="none"/>
      <w:lvlText w:val=""/>
      <w:lvlJc w:val="left"/>
      <w:pPr>
        <w:ind w:left="1276" w:hanging="425"/>
      </w:pPr>
      <w:rPr>
        <w:rFonts w:hint="default"/>
      </w:rPr>
    </w:lvl>
  </w:abstractNum>
  <w:abstractNum w:abstractNumId="4" w15:restartNumberingAfterBreak="0">
    <w:nsid w:val="168F13E9"/>
    <w:multiLevelType w:val="multilevel"/>
    <w:tmpl w:val="DA360B98"/>
    <w:styleLink w:val="ListBullets"/>
    <w:lvl w:ilvl="0">
      <w:start w:val="1"/>
      <w:numFmt w:val="bullet"/>
      <w:pStyle w:val="ListBullet"/>
      <w:lvlText w:val=""/>
      <w:lvlJc w:val="left"/>
      <w:pPr>
        <w:ind w:left="360" w:hanging="360"/>
      </w:pPr>
      <w:rPr>
        <w:rFonts w:ascii="Symbol" w:hAnsi="Symbol" w:hint="default"/>
      </w:rPr>
    </w:lvl>
    <w:lvl w:ilvl="1">
      <w:start w:val="1"/>
      <w:numFmt w:val="bullet"/>
      <w:pStyle w:val="ListBullet2"/>
      <w:lvlText w:val="–"/>
      <w:lvlJc w:val="left"/>
      <w:pPr>
        <w:ind w:left="720" w:hanging="360"/>
      </w:pPr>
      <w:rPr>
        <w:rFonts w:ascii="Arial" w:hAnsi="Arial" w:hint="default"/>
      </w:rPr>
    </w:lvl>
    <w:lvl w:ilvl="2">
      <w:start w:val="1"/>
      <w:numFmt w:val="bullet"/>
      <w:pStyle w:val="ListBullet3"/>
      <w:lvlText w:val=""/>
      <w:lvlJc w:val="left"/>
      <w:pPr>
        <w:ind w:left="1080" w:hanging="360"/>
      </w:pPr>
      <w:rPr>
        <w:rFonts w:ascii="Wingdings" w:hAnsi="Wingdings" w:hint="default"/>
      </w:rPr>
    </w:lvl>
    <w:lvl w:ilvl="3">
      <w:start w:val="1"/>
      <w:numFmt w:val="none"/>
      <w:lvlText w:val=""/>
      <w:lvlJc w:val="left"/>
      <w:pPr>
        <w:ind w:left="1440" w:hanging="360"/>
      </w:pPr>
      <w:rPr>
        <w:rFonts w:hint="default"/>
      </w:rPr>
    </w:lvl>
    <w:lvl w:ilvl="4">
      <w:start w:val="1"/>
      <w:numFmt w:val="none"/>
      <w:lvlText w:val=""/>
      <w:lvlJc w:val="left"/>
      <w:pPr>
        <w:ind w:left="1800" w:hanging="360"/>
      </w:pPr>
      <w:rPr>
        <w:rFonts w:hint="default"/>
      </w:rPr>
    </w:lvl>
    <w:lvl w:ilvl="5">
      <w:start w:val="1"/>
      <w:numFmt w:val="none"/>
      <w:lvlText w:val=""/>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5" w15:restartNumberingAfterBreak="0">
    <w:nsid w:val="79DB1A56"/>
    <w:multiLevelType w:val="hybridMultilevel"/>
    <w:tmpl w:val="F6AE2AA8"/>
    <w:lvl w:ilvl="0" w:tplc="112E541A">
      <w:start w:val="1"/>
      <w:numFmt w:val="lowerRoman"/>
      <w:pStyle w:val="Numberbullet3"/>
      <w:lvlText w:val="(%1)"/>
      <w:lvlJc w:val="left"/>
      <w:pPr>
        <w:ind w:left="1571" w:hanging="360"/>
      </w:pPr>
      <w:rPr>
        <w:rFonts w:cs="Times New Roman" w:hint="default"/>
        <w:b w:val="0"/>
      </w:rPr>
    </w:lvl>
    <w:lvl w:ilvl="1" w:tplc="0C090019" w:tentative="1">
      <w:start w:val="1"/>
      <w:numFmt w:val="lowerLetter"/>
      <w:lvlText w:val="%2."/>
      <w:lvlJc w:val="left"/>
      <w:pPr>
        <w:ind w:left="2291" w:hanging="360"/>
      </w:pPr>
    </w:lvl>
    <w:lvl w:ilvl="2" w:tplc="0C09001B" w:tentative="1">
      <w:start w:val="1"/>
      <w:numFmt w:val="lowerRoman"/>
      <w:lvlText w:val="%3."/>
      <w:lvlJc w:val="right"/>
      <w:pPr>
        <w:ind w:left="3011" w:hanging="180"/>
      </w:pPr>
    </w:lvl>
    <w:lvl w:ilvl="3" w:tplc="0C09000F" w:tentative="1">
      <w:start w:val="1"/>
      <w:numFmt w:val="decimal"/>
      <w:lvlText w:val="%4."/>
      <w:lvlJc w:val="left"/>
      <w:pPr>
        <w:ind w:left="3731" w:hanging="360"/>
      </w:pPr>
    </w:lvl>
    <w:lvl w:ilvl="4" w:tplc="0C090019" w:tentative="1">
      <w:start w:val="1"/>
      <w:numFmt w:val="lowerLetter"/>
      <w:lvlText w:val="%5."/>
      <w:lvlJc w:val="left"/>
      <w:pPr>
        <w:ind w:left="4451" w:hanging="360"/>
      </w:pPr>
    </w:lvl>
    <w:lvl w:ilvl="5" w:tplc="0C09001B" w:tentative="1">
      <w:start w:val="1"/>
      <w:numFmt w:val="lowerRoman"/>
      <w:lvlText w:val="%6."/>
      <w:lvlJc w:val="right"/>
      <w:pPr>
        <w:ind w:left="5171" w:hanging="180"/>
      </w:pPr>
    </w:lvl>
    <w:lvl w:ilvl="6" w:tplc="0C09000F" w:tentative="1">
      <w:start w:val="1"/>
      <w:numFmt w:val="decimal"/>
      <w:lvlText w:val="%7."/>
      <w:lvlJc w:val="left"/>
      <w:pPr>
        <w:ind w:left="5891" w:hanging="360"/>
      </w:pPr>
    </w:lvl>
    <w:lvl w:ilvl="7" w:tplc="0C090019" w:tentative="1">
      <w:start w:val="1"/>
      <w:numFmt w:val="lowerLetter"/>
      <w:lvlText w:val="%8."/>
      <w:lvlJc w:val="left"/>
      <w:pPr>
        <w:ind w:left="6611" w:hanging="360"/>
      </w:pPr>
    </w:lvl>
    <w:lvl w:ilvl="8" w:tplc="0C09001B" w:tentative="1">
      <w:start w:val="1"/>
      <w:numFmt w:val="lowerRoman"/>
      <w:lvlText w:val="%9."/>
      <w:lvlJc w:val="right"/>
      <w:pPr>
        <w:ind w:left="7331" w:hanging="180"/>
      </w:pPr>
    </w:lvl>
  </w:abstractNum>
  <w:num w:numId="1" w16cid:durableId="496774920">
    <w:abstractNumId w:val="2"/>
  </w:num>
  <w:num w:numId="2" w16cid:durableId="1532306266">
    <w:abstractNumId w:val="1"/>
  </w:num>
  <w:num w:numId="3" w16cid:durableId="2036687994">
    <w:abstractNumId w:val="4"/>
  </w:num>
  <w:num w:numId="4" w16cid:durableId="134955541">
    <w:abstractNumId w:val="4"/>
  </w:num>
  <w:num w:numId="5" w16cid:durableId="911231182">
    <w:abstractNumId w:val="0"/>
  </w:num>
  <w:num w:numId="6" w16cid:durableId="922760293">
    <w:abstractNumId w:val="4"/>
  </w:num>
  <w:num w:numId="7" w16cid:durableId="853425525">
    <w:abstractNumId w:val="4"/>
  </w:num>
  <w:num w:numId="8" w16cid:durableId="598611474">
    <w:abstractNumId w:val="3"/>
  </w:num>
  <w:num w:numId="9" w16cid:durableId="2118527636">
    <w:abstractNumId w:val="3"/>
  </w:num>
  <w:num w:numId="10" w16cid:durableId="260341691">
    <w:abstractNumId w:val="3"/>
  </w:num>
  <w:num w:numId="11" w16cid:durableId="472600743">
    <w:abstractNumId w:val="3"/>
  </w:num>
  <w:num w:numId="12" w16cid:durableId="1543665983">
    <w:abstractNumId w:val="4"/>
  </w:num>
  <w:num w:numId="13" w16cid:durableId="152916188">
    <w:abstractNumId w:val="4"/>
  </w:num>
  <w:num w:numId="14" w16cid:durableId="57673886">
    <w:abstractNumId w:val="4"/>
  </w:num>
  <w:num w:numId="15" w16cid:durableId="2025788618">
    <w:abstractNumId w:val="3"/>
  </w:num>
  <w:num w:numId="16" w16cid:durableId="318507120">
    <w:abstractNumId w:val="3"/>
  </w:num>
  <w:num w:numId="17" w16cid:durableId="680813830">
    <w:abstractNumId w:val="3"/>
  </w:num>
  <w:num w:numId="18" w16cid:durableId="181013161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isplayBackgroundShape/>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695F"/>
    <w:rsid w:val="00001B93"/>
    <w:rsid w:val="00002031"/>
    <w:rsid w:val="00004734"/>
    <w:rsid w:val="00006B22"/>
    <w:rsid w:val="0001276A"/>
    <w:rsid w:val="000206F6"/>
    <w:rsid w:val="00022A2D"/>
    <w:rsid w:val="00024299"/>
    <w:rsid w:val="000246AE"/>
    <w:rsid w:val="00025C67"/>
    <w:rsid w:val="00027104"/>
    <w:rsid w:val="000351F2"/>
    <w:rsid w:val="00036113"/>
    <w:rsid w:val="00042CA2"/>
    <w:rsid w:val="000521FD"/>
    <w:rsid w:val="0005341D"/>
    <w:rsid w:val="0005513A"/>
    <w:rsid w:val="0005559E"/>
    <w:rsid w:val="0006251D"/>
    <w:rsid w:val="00067D58"/>
    <w:rsid w:val="00077775"/>
    <w:rsid w:val="00081C30"/>
    <w:rsid w:val="0008369B"/>
    <w:rsid w:val="00090471"/>
    <w:rsid w:val="00090B54"/>
    <w:rsid w:val="000919C4"/>
    <w:rsid w:val="000A4024"/>
    <w:rsid w:val="000B2651"/>
    <w:rsid w:val="000B3532"/>
    <w:rsid w:val="000B3A75"/>
    <w:rsid w:val="000B7084"/>
    <w:rsid w:val="000C1BBB"/>
    <w:rsid w:val="000C295E"/>
    <w:rsid w:val="000C3C09"/>
    <w:rsid w:val="000D391B"/>
    <w:rsid w:val="000D3D6D"/>
    <w:rsid w:val="000D4FC7"/>
    <w:rsid w:val="000E3463"/>
    <w:rsid w:val="000F400C"/>
    <w:rsid w:val="000F4869"/>
    <w:rsid w:val="000F5B42"/>
    <w:rsid w:val="000F6E6F"/>
    <w:rsid w:val="001003F2"/>
    <w:rsid w:val="001027C1"/>
    <w:rsid w:val="00102CB5"/>
    <w:rsid w:val="0010601F"/>
    <w:rsid w:val="00110EA5"/>
    <w:rsid w:val="00111E0E"/>
    <w:rsid w:val="00115240"/>
    <w:rsid w:val="00125318"/>
    <w:rsid w:val="001305A2"/>
    <w:rsid w:val="00133238"/>
    <w:rsid w:val="0014197B"/>
    <w:rsid w:val="001447CD"/>
    <w:rsid w:val="001516B1"/>
    <w:rsid w:val="001516F9"/>
    <w:rsid w:val="00156316"/>
    <w:rsid w:val="00161908"/>
    <w:rsid w:val="00165389"/>
    <w:rsid w:val="0017526B"/>
    <w:rsid w:val="0017693F"/>
    <w:rsid w:val="0018110E"/>
    <w:rsid w:val="00181627"/>
    <w:rsid w:val="00181684"/>
    <w:rsid w:val="0018302B"/>
    <w:rsid w:val="001843C6"/>
    <w:rsid w:val="001850E0"/>
    <w:rsid w:val="001869B6"/>
    <w:rsid w:val="001A0536"/>
    <w:rsid w:val="001A525F"/>
    <w:rsid w:val="001B09F9"/>
    <w:rsid w:val="001B6448"/>
    <w:rsid w:val="001C0462"/>
    <w:rsid w:val="001E07CF"/>
    <w:rsid w:val="001E3E19"/>
    <w:rsid w:val="001E5810"/>
    <w:rsid w:val="001E59F1"/>
    <w:rsid w:val="001F49EB"/>
    <w:rsid w:val="001F6CBA"/>
    <w:rsid w:val="001F7BF8"/>
    <w:rsid w:val="00201D4E"/>
    <w:rsid w:val="00215375"/>
    <w:rsid w:val="00220B8A"/>
    <w:rsid w:val="0022106B"/>
    <w:rsid w:val="0022194D"/>
    <w:rsid w:val="002253B4"/>
    <w:rsid w:val="002257F3"/>
    <w:rsid w:val="002316FE"/>
    <w:rsid w:val="00232019"/>
    <w:rsid w:val="00233456"/>
    <w:rsid w:val="002339A5"/>
    <w:rsid w:val="00244933"/>
    <w:rsid w:val="00251A7C"/>
    <w:rsid w:val="00251E6E"/>
    <w:rsid w:val="00257848"/>
    <w:rsid w:val="00261117"/>
    <w:rsid w:val="0026430C"/>
    <w:rsid w:val="0027084A"/>
    <w:rsid w:val="00271BB2"/>
    <w:rsid w:val="002723A9"/>
    <w:rsid w:val="002731B6"/>
    <w:rsid w:val="00277A9A"/>
    <w:rsid w:val="00286434"/>
    <w:rsid w:val="00286C59"/>
    <w:rsid w:val="002942D1"/>
    <w:rsid w:val="00294E49"/>
    <w:rsid w:val="002A0556"/>
    <w:rsid w:val="002B1638"/>
    <w:rsid w:val="002B7639"/>
    <w:rsid w:val="002C4547"/>
    <w:rsid w:val="002E0648"/>
    <w:rsid w:val="002E24BC"/>
    <w:rsid w:val="002E4C9A"/>
    <w:rsid w:val="002E4E7C"/>
    <w:rsid w:val="002E550D"/>
    <w:rsid w:val="002E7A59"/>
    <w:rsid w:val="002F11F8"/>
    <w:rsid w:val="002F3389"/>
    <w:rsid w:val="002F3F56"/>
    <w:rsid w:val="002F44B5"/>
    <w:rsid w:val="00311AC0"/>
    <w:rsid w:val="00312829"/>
    <w:rsid w:val="00315036"/>
    <w:rsid w:val="00326B1F"/>
    <w:rsid w:val="00331153"/>
    <w:rsid w:val="00331251"/>
    <w:rsid w:val="003343D8"/>
    <w:rsid w:val="003428D8"/>
    <w:rsid w:val="00343D79"/>
    <w:rsid w:val="00345634"/>
    <w:rsid w:val="003521E8"/>
    <w:rsid w:val="003664BF"/>
    <w:rsid w:val="0037184B"/>
    <w:rsid w:val="003728F3"/>
    <w:rsid w:val="00374ED0"/>
    <w:rsid w:val="00375F1A"/>
    <w:rsid w:val="003778AD"/>
    <w:rsid w:val="00377ACB"/>
    <w:rsid w:val="00377EA5"/>
    <w:rsid w:val="00384552"/>
    <w:rsid w:val="00387DD0"/>
    <w:rsid w:val="00390900"/>
    <w:rsid w:val="00393E1D"/>
    <w:rsid w:val="003B7E39"/>
    <w:rsid w:val="003C0A18"/>
    <w:rsid w:val="003C58DC"/>
    <w:rsid w:val="003D0974"/>
    <w:rsid w:val="003D4A72"/>
    <w:rsid w:val="003D5F72"/>
    <w:rsid w:val="003E3208"/>
    <w:rsid w:val="003E37DF"/>
    <w:rsid w:val="003F0B04"/>
    <w:rsid w:val="003F7646"/>
    <w:rsid w:val="003F784B"/>
    <w:rsid w:val="0040134E"/>
    <w:rsid w:val="00403BC9"/>
    <w:rsid w:val="00404C74"/>
    <w:rsid w:val="00432436"/>
    <w:rsid w:val="00435EDE"/>
    <w:rsid w:val="00440A2D"/>
    <w:rsid w:val="0044337B"/>
    <w:rsid w:val="00443C32"/>
    <w:rsid w:val="00445FC0"/>
    <w:rsid w:val="004538B3"/>
    <w:rsid w:val="004564A7"/>
    <w:rsid w:val="004617BF"/>
    <w:rsid w:val="00466C1D"/>
    <w:rsid w:val="004742DA"/>
    <w:rsid w:val="00475208"/>
    <w:rsid w:val="00477F4E"/>
    <w:rsid w:val="00481DC0"/>
    <w:rsid w:val="00494E60"/>
    <w:rsid w:val="004A4827"/>
    <w:rsid w:val="004B68E7"/>
    <w:rsid w:val="004B7B76"/>
    <w:rsid w:val="004C329A"/>
    <w:rsid w:val="004C5ABB"/>
    <w:rsid w:val="004D3D47"/>
    <w:rsid w:val="004D4103"/>
    <w:rsid w:val="004F0F38"/>
    <w:rsid w:val="004F1030"/>
    <w:rsid w:val="004F4C94"/>
    <w:rsid w:val="00501921"/>
    <w:rsid w:val="00501A05"/>
    <w:rsid w:val="0050476F"/>
    <w:rsid w:val="00505136"/>
    <w:rsid w:val="005060C8"/>
    <w:rsid w:val="00513EB8"/>
    <w:rsid w:val="005214A1"/>
    <w:rsid w:val="00530354"/>
    <w:rsid w:val="0053639E"/>
    <w:rsid w:val="005434C6"/>
    <w:rsid w:val="00543B39"/>
    <w:rsid w:val="00550096"/>
    <w:rsid w:val="00554EE9"/>
    <w:rsid w:val="00557FF9"/>
    <w:rsid w:val="005669A8"/>
    <w:rsid w:val="00571DA2"/>
    <w:rsid w:val="00576378"/>
    <w:rsid w:val="00577E38"/>
    <w:rsid w:val="0058201A"/>
    <w:rsid w:val="00585322"/>
    <w:rsid w:val="00593AD1"/>
    <w:rsid w:val="00594E7A"/>
    <w:rsid w:val="00596D79"/>
    <w:rsid w:val="005A1131"/>
    <w:rsid w:val="005A3DBA"/>
    <w:rsid w:val="005C5570"/>
    <w:rsid w:val="005C5E62"/>
    <w:rsid w:val="005C79A4"/>
    <w:rsid w:val="005D0A16"/>
    <w:rsid w:val="005D5442"/>
    <w:rsid w:val="005E4E7D"/>
    <w:rsid w:val="005F1A9E"/>
    <w:rsid w:val="00600D71"/>
    <w:rsid w:val="00606506"/>
    <w:rsid w:val="00606FD9"/>
    <w:rsid w:val="00607320"/>
    <w:rsid w:val="00610046"/>
    <w:rsid w:val="00611F74"/>
    <w:rsid w:val="00622076"/>
    <w:rsid w:val="00623EC0"/>
    <w:rsid w:val="00624106"/>
    <w:rsid w:val="00627D47"/>
    <w:rsid w:val="00630352"/>
    <w:rsid w:val="00633AFD"/>
    <w:rsid w:val="006351C9"/>
    <w:rsid w:val="00636731"/>
    <w:rsid w:val="00640FC3"/>
    <w:rsid w:val="00642020"/>
    <w:rsid w:val="0064475A"/>
    <w:rsid w:val="00644F37"/>
    <w:rsid w:val="00652C11"/>
    <w:rsid w:val="0065337B"/>
    <w:rsid w:val="00654031"/>
    <w:rsid w:val="0065419D"/>
    <w:rsid w:val="006604D8"/>
    <w:rsid w:val="00664A5B"/>
    <w:rsid w:val="00667F6A"/>
    <w:rsid w:val="006722EE"/>
    <w:rsid w:val="00680C08"/>
    <w:rsid w:val="0068201D"/>
    <w:rsid w:val="00685C13"/>
    <w:rsid w:val="0068741A"/>
    <w:rsid w:val="006931B1"/>
    <w:rsid w:val="006935E5"/>
    <w:rsid w:val="006950C9"/>
    <w:rsid w:val="006A15C0"/>
    <w:rsid w:val="006A2311"/>
    <w:rsid w:val="006B3F5D"/>
    <w:rsid w:val="006C1F3B"/>
    <w:rsid w:val="006C3E2A"/>
    <w:rsid w:val="006C642F"/>
    <w:rsid w:val="006D03E5"/>
    <w:rsid w:val="006D4786"/>
    <w:rsid w:val="006D4C03"/>
    <w:rsid w:val="006D5D3E"/>
    <w:rsid w:val="006E08B3"/>
    <w:rsid w:val="006E1F61"/>
    <w:rsid w:val="006E4094"/>
    <w:rsid w:val="006F0F77"/>
    <w:rsid w:val="006F1039"/>
    <w:rsid w:val="006F15CD"/>
    <w:rsid w:val="006F19B7"/>
    <w:rsid w:val="006F4785"/>
    <w:rsid w:val="006F572E"/>
    <w:rsid w:val="00703FCD"/>
    <w:rsid w:val="007046D6"/>
    <w:rsid w:val="00705DB0"/>
    <w:rsid w:val="00706AFE"/>
    <w:rsid w:val="00707CEC"/>
    <w:rsid w:val="00715A03"/>
    <w:rsid w:val="007403DA"/>
    <w:rsid w:val="007417F3"/>
    <w:rsid w:val="0074253D"/>
    <w:rsid w:val="0074429B"/>
    <w:rsid w:val="00745476"/>
    <w:rsid w:val="00745886"/>
    <w:rsid w:val="00747451"/>
    <w:rsid w:val="007477F8"/>
    <w:rsid w:val="007615BC"/>
    <w:rsid w:val="00762F05"/>
    <w:rsid w:val="007652FF"/>
    <w:rsid w:val="0077104D"/>
    <w:rsid w:val="00771329"/>
    <w:rsid w:val="007723B6"/>
    <w:rsid w:val="00773EF7"/>
    <w:rsid w:val="00774E1D"/>
    <w:rsid w:val="0077675A"/>
    <w:rsid w:val="00780355"/>
    <w:rsid w:val="0078393F"/>
    <w:rsid w:val="00784864"/>
    <w:rsid w:val="00785534"/>
    <w:rsid w:val="00785721"/>
    <w:rsid w:val="00786290"/>
    <w:rsid w:val="007879C2"/>
    <w:rsid w:val="00793A59"/>
    <w:rsid w:val="007A2162"/>
    <w:rsid w:val="007A300A"/>
    <w:rsid w:val="007B0408"/>
    <w:rsid w:val="007B0705"/>
    <w:rsid w:val="007C0F3D"/>
    <w:rsid w:val="007C1AF7"/>
    <w:rsid w:val="007C1CB8"/>
    <w:rsid w:val="007C4BCA"/>
    <w:rsid w:val="007D22C0"/>
    <w:rsid w:val="007D59FC"/>
    <w:rsid w:val="007D7A5F"/>
    <w:rsid w:val="007E1106"/>
    <w:rsid w:val="007E4FCF"/>
    <w:rsid w:val="00821776"/>
    <w:rsid w:val="00823B21"/>
    <w:rsid w:val="00826007"/>
    <w:rsid w:val="008321F5"/>
    <w:rsid w:val="00832369"/>
    <w:rsid w:val="00834660"/>
    <w:rsid w:val="00836BC2"/>
    <w:rsid w:val="00840ECD"/>
    <w:rsid w:val="00846418"/>
    <w:rsid w:val="0085513C"/>
    <w:rsid w:val="00855221"/>
    <w:rsid w:val="0085641B"/>
    <w:rsid w:val="00857136"/>
    <w:rsid w:val="008602DB"/>
    <w:rsid w:val="008620E8"/>
    <w:rsid w:val="0087502F"/>
    <w:rsid w:val="00877AB9"/>
    <w:rsid w:val="00880869"/>
    <w:rsid w:val="008809BD"/>
    <w:rsid w:val="00881F9E"/>
    <w:rsid w:val="008831B7"/>
    <w:rsid w:val="008937C0"/>
    <w:rsid w:val="0089465C"/>
    <w:rsid w:val="00896018"/>
    <w:rsid w:val="008979BE"/>
    <w:rsid w:val="008A2B9D"/>
    <w:rsid w:val="008A5E0B"/>
    <w:rsid w:val="008A6D59"/>
    <w:rsid w:val="008B4B03"/>
    <w:rsid w:val="008B596F"/>
    <w:rsid w:val="008B66C3"/>
    <w:rsid w:val="008C159F"/>
    <w:rsid w:val="008C1623"/>
    <w:rsid w:val="008C4384"/>
    <w:rsid w:val="008C51A9"/>
    <w:rsid w:val="008D0E1C"/>
    <w:rsid w:val="008D123E"/>
    <w:rsid w:val="008D245E"/>
    <w:rsid w:val="008D6F73"/>
    <w:rsid w:val="008E2731"/>
    <w:rsid w:val="008E367D"/>
    <w:rsid w:val="008E497D"/>
    <w:rsid w:val="008E4D1D"/>
    <w:rsid w:val="008F1CCC"/>
    <w:rsid w:val="008F2967"/>
    <w:rsid w:val="008F382A"/>
    <w:rsid w:val="008F4DC6"/>
    <w:rsid w:val="0090187D"/>
    <w:rsid w:val="009032D7"/>
    <w:rsid w:val="0090708D"/>
    <w:rsid w:val="00907626"/>
    <w:rsid w:val="00920330"/>
    <w:rsid w:val="009219D7"/>
    <w:rsid w:val="00922D53"/>
    <w:rsid w:val="00923B70"/>
    <w:rsid w:val="00925E84"/>
    <w:rsid w:val="00930237"/>
    <w:rsid w:val="00933C60"/>
    <w:rsid w:val="00937571"/>
    <w:rsid w:val="00937DD0"/>
    <w:rsid w:val="00941E4F"/>
    <w:rsid w:val="0094448F"/>
    <w:rsid w:val="00957B7F"/>
    <w:rsid w:val="009606F1"/>
    <w:rsid w:val="00963C08"/>
    <w:rsid w:val="00970864"/>
    <w:rsid w:val="0097777A"/>
    <w:rsid w:val="009857B4"/>
    <w:rsid w:val="00997136"/>
    <w:rsid w:val="009A3BBD"/>
    <w:rsid w:val="009A45F0"/>
    <w:rsid w:val="009A4CED"/>
    <w:rsid w:val="009B1D12"/>
    <w:rsid w:val="009B416B"/>
    <w:rsid w:val="009B695F"/>
    <w:rsid w:val="009C2765"/>
    <w:rsid w:val="009C4BD5"/>
    <w:rsid w:val="009D2196"/>
    <w:rsid w:val="009D6273"/>
    <w:rsid w:val="009D7B77"/>
    <w:rsid w:val="009E0BB0"/>
    <w:rsid w:val="009E3FBB"/>
    <w:rsid w:val="009E5245"/>
    <w:rsid w:val="009F6E20"/>
    <w:rsid w:val="00A07F06"/>
    <w:rsid w:val="00A13DA5"/>
    <w:rsid w:val="00A14DF7"/>
    <w:rsid w:val="00A16698"/>
    <w:rsid w:val="00A20231"/>
    <w:rsid w:val="00A221FB"/>
    <w:rsid w:val="00A26303"/>
    <w:rsid w:val="00A3016F"/>
    <w:rsid w:val="00A30D74"/>
    <w:rsid w:val="00A3160A"/>
    <w:rsid w:val="00A3246D"/>
    <w:rsid w:val="00A3475B"/>
    <w:rsid w:val="00A3671F"/>
    <w:rsid w:val="00A36FA7"/>
    <w:rsid w:val="00A37F26"/>
    <w:rsid w:val="00A422D8"/>
    <w:rsid w:val="00A427AD"/>
    <w:rsid w:val="00A446CC"/>
    <w:rsid w:val="00A475B7"/>
    <w:rsid w:val="00A47AF7"/>
    <w:rsid w:val="00A47C3E"/>
    <w:rsid w:val="00A50226"/>
    <w:rsid w:val="00A51F5A"/>
    <w:rsid w:val="00A549B0"/>
    <w:rsid w:val="00A60BAD"/>
    <w:rsid w:val="00A73A8D"/>
    <w:rsid w:val="00A84E1A"/>
    <w:rsid w:val="00A9547F"/>
    <w:rsid w:val="00AA0A2C"/>
    <w:rsid w:val="00AA200F"/>
    <w:rsid w:val="00AA68F4"/>
    <w:rsid w:val="00AC2B40"/>
    <w:rsid w:val="00AC2BB2"/>
    <w:rsid w:val="00AC2C3C"/>
    <w:rsid w:val="00AC6D5C"/>
    <w:rsid w:val="00AC7B9E"/>
    <w:rsid w:val="00AD3CB7"/>
    <w:rsid w:val="00AD6CF2"/>
    <w:rsid w:val="00AE009A"/>
    <w:rsid w:val="00AE1435"/>
    <w:rsid w:val="00AE65EB"/>
    <w:rsid w:val="00AE78AA"/>
    <w:rsid w:val="00AE7F88"/>
    <w:rsid w:val="00AF1D94"/>
    <w:rsid w:val="00AF60C5"/>
    <w:rsid w:val="00AF7665"/>
    <w:rsid w:val="00B009C6"/>
    <w:rsid w:val="00B01548"/>
    <w:rsid w:val="00B11A0D"/>
    <w:rsid w:val="00B11C4B"/>
    <w:rsid w:val="00B13E5B"/>
    <w:rsid w:val="00B163A0"/>
    <w:rsid w:val="00B21D29"/>
    <w:rsid w:val="00B25034"/>
    <w:rsid w:val="00B310D1"/>
    <w:rsid w:val="00B31848"/>
    <w:rsid w:val="00B33863"/>
    <w:rsid w:val="00B37D17"/>
    <w:rsid w:val="00B40564"/>
    <w:rsid w:val="00B4175E"/>
    <w:rsid w:val="00B42A99"/>
    <w:rsid w:val="00B45906"/>
    <w:rsid w:val="00B472F6"/>
    <w:rsid w:val="00B47439"/>
    <w:rsid w:val="00B54C25"/>
    <w:rsid w:val="00B64511"/>
    <w:rsid w:val="00B6533D"/>
    <w:rsid w:val="00B75ED6"/>
    <w:rsid w:val="00B76B91"/>
    <w:rsid w:val="00B81202"/>
    <w:rsid w:val="00B97495"/>
    <w:rsid w:val="00BC0148"/>
    <w:rsid w:val="00BC10A6"/>
    <w:rsid w:val="00BC1706"/>
    <w:rsid w:val="00BC5B75"/>
    <w:rsid w:val="00BC622A"/>
    <w:rsid w:val="00BD211A"/>
    <w:rsid w:val="00BD46E6"/>
    <w:rsid w:val="00BE0A78"/>
    <w:rsid w:val="00BE51A6"/>
    <w:rsid w:val="00BE79F0"/>
    <w:rsid w:val="00BF046D"/>
    <w:rsid w:val="00BF0DCB"/>
    <w:rsid w:val="00BF4072"/>
    <w:rsid w:val="00BF5D04"/>
    <w:rsid w:val="00C01315"/>
    <w:rsid w:val="00C06758"/>
    <w:rsid w:val="00C07D9D"/>
    <w:rsid w:val="00C13563"/>
    <w:rsid w:val="00C13F2A"/>
    <w:rsid w:val="00C170F7"/>
    <w:rsid w:val="00C17843"/>
    <w:rsid w:val="00C275FA"/>
    <w:rsid w:val="00C3564B"/>
    <w:rsid w:val="00C404A6"/>
    <w:rsid w:val="00C40A36"/>
    <w:rsid w:val="00C44419"/>
    <w:rsid w:val="00C45E7B"/>
    <w:rsid w:val="00C471B1"/>
    <w:rsid w:val="00C53A95"/>
    <w:rsid w:val="00C6316B"/>
    <w:rsid w:val="00C634A9"/>
    <w:rsid w:val="00C772FF"/>
    <w:rsid w:val="00C801AF"/>
    <w:rsid w:val="00C80256"/>
    <w:rsid w:val="00C878C5"/>
    <w:rsid w:val="00C9110A"/>
    <w:rsid w:val="00C93417"/>
    <w:rsid w:val="00C93D19"/>
    <w:rsid w:val="00C9763E"/>
    <w:rsid w:val="00CB1C51"/>
    <w:rsid w:val="00CB463B"/>
    <w:rsid w:val="00CB475C"/>
    <w:rsid w:val="00CB6BC0"/>
    <w:rsid w:val="00CC0AAA"/>
    <w:rsid w:val="00CC1B7C"/>
    <w:rsid w:val="00CC32BD"/>
    <w:rsid w:val="00CC3A03"/>
    <w:rsid w:val="00CC6D2D"/>
    <w:rsid w:val="00CC727F"/>
    <w:rsid w:val="00CD6EC9"/>
    <w:rsid w:val="00CD7DFD"/>
    <w:rsid w:val="00CE5BB0"/>
    <w:rsid w:val="00CF15C3"/>
    <w:rsid w:val="00CF2B6F"/>
    <w:rsid w:val="00D017ED"/>
    <w:rsid w:val="00D06E2C"/>
    <w:rsid w:val="00D13405"/>
    <w:rsid w:val="00D1394F"/>
    <w:rsid w:val="00D153B1"/>
    <w:rsid w:val="00D224FE"/>
    <w:rsid w:val="00D22E51"/>
    <w:rsid w:val="00D2634D"/>
    <w:rsid w:val="00D277F2"/>
    <w:rsid w:val="00D31162"/>
    <w:rsid w:val="00D333B9"/>
    <w:rsid w:val="00D54C12"/>
    <w:rsid w:val="00D600A7"/>
    <w:rsid w:val="00D62853"/>
    <w:rsid w:val="00D6493E"/>
    <w:rsid w:val="00D66B0F"/>
    <w:rsid w:val="00D77863"/>
    <w:rsid w:val="00D834E9"/>
    <w:rsid w:val="00D866C2"/>
    <w:rsid w:val="00D92470"/>
    <w:rsid w:val="00D95D98"/>
    <w:rsid w:val="00D974E6"/>
    <w:rsid w:val="00DA1124"/>
    <w:rsid w:val="00DB52BC"/>
    <w:rsid w:val="00DB7B83"/>
    <w:rsid w:val="00DC15D8"/>
    <w:rsid w:val="00DC3AA6"/>
    <w:rsid w:val="00DC4349"/>
    <w:rsid w:val="00DC50E2"/>
    <w:rsid w:val="00DD6970"/>
    <w:rsid w:val="00DD75A3"/>
    <w:rsid w:val="00DE02AE"/>
    <w:rsid w:val="00DE092B"/>
    <w:rsid w:val="00DE6A0C"/>
    <w:rsid w:val="00DF1D7F"/>
    <w:rsid w:val="00DF45F7"/>
    <w:rsid w:val="00E00020"/>
    <w:rsid w:val="00E01872"/>
    <w:rsid w:val="00E02FB4"/>
    <w:rsid w:val="00E20571"/>
    <w:rsid w:val="00E21651"/>
    <w:rsid w:val="00E235F7"/>
    <w:rsid w:val="00E239D4"/>
    <w:rsid w:val="00E2445D"/>
    <w:rsid w:val="00E36A04"/>
    <w:rsid w:val="00E36C85"/>
    <w:rsid w:val="00E40B22"/>
    <w:rsid w:val="00E447CC"/>
    <w:rsid w:val="00E4588F"/>
    <w:rsid w:val="00E46DA3"/>
    <w:rsid w:val="00E5485C"/>
    <w:rsid w:val="00E65D61"/>
    <w:rsid w:val="00E71E6B"/>
    <w:rsid w:val="00E71F22"/>
    <w:rsid w:val="00E82C70"/>
    <w:rsid w:val="00E8390C"/>
    <w:rsid w:val="00EA406B"/>
    <w:rsid w:val="00EA5B86"/>
    <w:rsid w:val="00EA6DF2"/>
    <w:rsid w:val="00EB0798"/>
    <w:rsid w:val="00EB40AD"/>
    <w:rsid w:val="00EB586E"/>
    <w:rsid w:val="00EB5FC8"/>
    <w:rsid w:val="00EC03BA"/>
    <w:rsid w:val="00ED5A41"/>
    <w:rsid w:val="00EE583F"/>
    <w:rsid w:val="00EE5F80"/>
    <w:rsid w:val="00EF00CC"/>
    <w:rsid w:val="00F033EC"/>
    <w:rsid w:val="00F04F68"/>
    <w:rsid w:val="00F12670"/>
    <w:rsid w:val="00F13A8C"/>
    <w:rsid w:val="00F13FE4"/>
    <w:rsid w:val="00F14B27"/>
    <w:rsid w:val="00F2410C"/>
    <w:rsid w:val="00F25678"/>
    <w:rsid w:val="00F3148D"/>
    <w:rsid w:val="00F332AB"/>
    <w:rsid w:val="00F34B82"/>
    <w:rsid w:val="00F35298"/>
    <w:rsid w:val="00F35FFB"/>
    <w:rsid w:val="00F36B0D"/>
    <w:rsid w:val="00F43DA7"/>
    <w:rsid w:val="00F44680"/>
    <w:rsid w:val="00F46D8F"/>
    <w:rsid w:val="00F47E37"/>
    <w:rsid w:val="00F51F58"/>
    <w:rsid w:val="00F56248"/>
    <w:rsid w:val="00F57638"/>
    <w:rsid w:val="00F640B6"/>
    <w:rsid w:val="00F6412C"/>
    <w:rsid w:val="00F80E40"/>
    <w:rsid w:val="00F85351"/>
    <w:rsid w:val="00F94BF6"/>
    <w:rsid w:val="00F94F0F"/>
    <w:rsid w:val="00F95D32"/>
    <w:rsid w:val="00FA5B82"/>
    <w:rsid w:val="00FA61F0"/>
    <w:rsid w:val="00FA639E"/>
    <w:rsid w:val="00FB1809"/>
    <w:rsid w:val="00FB33E4"/>
    <w:rsid w:val="00FB7A39"/>
    <w:rsid w:val="00FB7E8D"/>
    <w:rsid w:val="00FC25E4"/>
    <w:rsid w:val="00FC2E17"/>
    <w:rsid w:val="00FC4510"/>
    <w:rsid w:val="00FC4801"/>
    <w:rsid w:val="00FC4EF7"/>
    <w:rsid w:val="00FC520A"/>
    <w:rsid w:val="00FC7A09"/>
    <w:rsid w:val="00FC7A50"/>
    <w:rsid w:val="00FD2194"/>
    <w:rsid w:val="00FE1DEE"/>
    <w:rsid w:val="00FF1FC5"/>
    <w:rsid w:val="00FF2126"/>
    <w:rsid w:val="00FF5C47"/>
    <w:rsid w:val="00FF69BE"/>
    <w:rsid w:val="00FF7B93"/>
  </w:rsids>
  <m:mathPr>
    <m:mathFont m:val="Cambria Math"/>
    <m:brkBin m:val="before"/>
    <m:brkBinSub m:val="--"/>
    <m:smallFrac m:val="0"/>
    <m:dispDef/>
    <m:lMargin m:val="0"/>
    <m:rMargin m:val="0"/>
    <m:defJc m:val="centerGroup"/>
    <m:wrapIndent m:val="1440"/>
    <m:intLim m:val="subSup"/>
    <m:naryLim m:val="undOvr"/>
  </m:mathPr>
  <w:themeFontLang w:val="en-AU"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5CEE2"/>
  <w15:docId w15:val="{F771328F-AA29-449D-A699-F90D95F9B7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200" w:line="0" w:lineRule="auto"/>
      </w:pPr>
    </w:pPrDefault>
  </w:docDefaults>
  <w:latentStyles w:defLockedState="0" w:defUIPriority="99" w:defSemiHidden="0" w:defUnhideWhenUsed="0" w:defQFormat="0" w:count="376">
    <w:lsdException w:name="Normal" w:uiPriority="0" w:qFormat="1"/>
    <w:lsdException w:name="heading 1" w:uiPriority="0"/>
    <w:lsdException w:name="heading 2" w:uiPriority="0" w:qFormat="1"/>
    <w:lsdException w:name="heading 3" w:uiPriority="0" w:qFormat="1"/>
    <w:lsdException w:name="heading 4" w:uiPriority="0" w:qFormat="1"/>
    <w:lsdException w:name="heading 5" w:uiPriority="9"/>
    <w:lsdException w:name="heading 6" w:semiHidden="1" w:uiPriority="9" w:unhideWhenUsed="1"/>
    <w:lsdException w:name="heading 7" w:semiHidden="1" w:uiPriority="9" w:unhideWhenUsed="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footer" w:uiPriority="0" w:qFormat="1"/>
    <w:lsdException w:name="index heading" w:semiHidden="1" w:unhideWhenUsed="1"/>
    <w:lsdException w:name="caption" w:uiPriority="35"/>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0"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0" w:qFormat="1"/>
    <w:lsdException w:name="List Bullet 3" w:semiHidden="1" w:uiPriority="0"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78C5"/>
    <w:pPr>
      <w:adjustRightInd w:val="0"/>
      <w:snapToGrid w:val="0"/>
      <w:spacing w:before="120" w:after="120" w:line="240" w:lineRule="auto"/>
    </w:pPr>
    <w:rPr>
      <w:rFonts w:ascii="Cambria" w:eastAsia="MS Mincho" w:hAnsi="Cambria" w:cs="Times New Roman"/>
      <w:lang w:eastAsia="ja-JP"/>
    </w:rPr>
  </w:style>
  <w:style w:type="paragraph" w:styleId="Heading1">
    <w:name w:val="heading 1"/>
    <w:basedOn w:val="Normal"/>
    <w:next w:val="Normal"/>
    <w:link w:val="Heading1Char"/>
    <w:rsid w:val="00CC6D2D"/>
    <w:pPr>
      <w:jc w:val="center"/>
      <w:outlineLvl w:val="0"/>
    </w:pPr>
    <w:rPr>
      <w:b/>
      <w:sz w:val="24"/>
      <w:szCs w:val="24"/>
      <w:lang w:val="en-US"/>
    </w:rPr>
  </w:style>
  <w:style w:type="paragraph" w:styleId="Heading2">
    <w:name w:val="heading 2"/>
    <w:basedOn w:val="Normal"/>
    <w:next w:val="Normal"/>
    <w:link w:val="Heading2Char"/>
    <w:qFormat/>
    <w:rsid w:val="00C878C5"/>
    <w:pPr>
      <w:keepNext/>
      <w:keepLines/>
      <w:spacing w:before="360"/>
      <w:outlineLvl w:val="1"/>
    </w:pPr>
    <w:rPr>
      <w:rFonts w:asciiTheme="majorHAnsi" w:eastAsia="Times New Roman" w:hAnsiTheme="majorHAnsi"/>
      <w:b/>
      <w:bCs/>
      <w:sz w:val="24"/>
      <w:szCs w:val="38"/>
    </w:rPr>
  </w:style>
  <w:style w:type="paragraph" w:styleId="Heading3">
    <w:name w:val="heading 3"/>
    <w:basedOn w:val="Normal"/>
    <w:next w:val="Normal"/>
    <w:link w:val="Heading3Char"/>
    <w:qFormat/>
    <w:rsid w:val="006935E5"/>
    <w:pPr>
      <w:keepNext/>
      <w:keepLines/>
      <w:spacing w:before="480"/>
      <w:outlineLvl w:val="2"/>
    </w:pPr>
    <w:rPr>
      <w:rFonts w:ascii="Arial" w:eastAsia="Times New Roman" w:hAnsi="Arial"/>
      <w:b/>
      <w:bCs/>
      <w:sz w:val="32"/>
      <w:szCs w:val="32"/>
    </w:rPr>
  </w:style>
  <w:style w:type="paragraph" w:styleId="Heading4">
    <w:name w:val="heading 4"/>
    <w:basedOn w:val="Normal"/>
    <w:next w:val="Normal"/>
    <w:link w:val="Heading4Char"/>
    <w:qFormat/>
    <w:rsid w:val="006935E5"/>
    <w:pPr>
      <w:keepNext/>
      <w:keepLines/>
      <w:spacing w:before="360"/>
      <w:outlineLvl w:val="3"/>
    </w:pPr>
    <w:rPr>
      <w:rFonts w:ascii="Arial" w:hAnsi="Arial"/>
      <w:b/>
      <w:bCs/>
      <w:sz w:val="26"/>
      <w:szCs w:val="26"/>
    </w:rPr>
  </w:style>
  <w:style w:type="paragraph" w:styleId="Heading5">
    <w:name w:val="heading 5"/>
    <w:basedOn w:val="Normal"/>
    <w:next w:val="Normal"/>
    <w:link w:val="Heading5Char"/>
    <w:uiPriority w:val="9"/>
    <w:rsid w:val="006935E5"/>
    <w:pPr>
      <w:keepNext/>
      <w:keepLines/>
      <w:spacing w:before="240"/>
      <w:outlineLvl w:val="4"/>
    </w:pPr>
    <w:rPr>
      <w:rFonts w:eastAsia="Times New Roman"/>
      <w:b/>
      <w:bCs/>
      <w:color w:val="001523"/>
      <w:sz w:val="26"/>
      <w:szCs w:val="26"/>
    </w:rPr>
  </w:style>
  <w:style w:type="paragraph" w:styleId="Heading6">
    <w:name w:val="heading 6"/>
    <w:basedOn w:val="Normal"/>
    <w:next w:val="Normal"/>
    <w:link w:val="Heading6Char"/>
    <w:uiPriority w:val="9"/>
    <w:rsid w:val="006935E5"/>
    <w:pPr>
      <w:keepNext/>
      <w:keepLines/>
      <w:spacing w:before="240"/>
      <w:outlineLvl w:val="5"/>
    </w:pPr>
    <w:rPr>
      <w:rFonts w:eastAsia="Times New Roman"/>
      <w:b/>
      <w:bCs/>
      <w:i/>
      <w:szCs w:val="21"/>
    </w:rPr>
  </w:style>
  <w:style w:type="paragraph" w:styleId="Heading7">
    <w:name w:val="heading 7"/>
    <w:basedOn w:val="Normal"/>
    <w:next w:val="Normal"/>
    <w:link w:val="Heading7Char"/>
    <w:uiPriority w:val="9"/>
    <w:rsid w:val="006935E5"/>
    <w:pPr>
      <w:keepNext/>
      <w:keepLines/>
      <w:spacing w:before="240" w:after="60" w:line="180" w:lineRule="atLeast"/>
      <w:outlineLvl w:val="6"/>
    </w:pPr>
    <w:rPr>
      <w:rFonts w:eastAsia="Times New Roman"/>
      <w:bCs/>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C6D2D"/>
    <w:rPr>
      <w:rFonts w:eastAsia="Cambria"/>
      <w:b/>
      <w:sz w:val="24"/>
      <w:szCs w:val="24"/>
      <w:lang w:val="en-US" w:eastAsia="ja-JP"/>
    </w:rPr>
  </w:style>
  <w:style w:type="character" w:customStyle="1" w:styleId="Heading2Char">
    <w:name w:val="Heading 2 Char"/>
    <w:basedOn w:val="DefaultParagraphFont"/>
    <w:link w:val="Heading2"/>
    <w:rsid w:val="00C878C5"/>
    <w:rPr>
      <w:rFonts w:asciiTheme="majorHAnsi" w:eastAsia="Times New Roman" w:hAnsiTheme="majorHAnsi"/>
      <w:b/>
      <w:bCs/>
      <w:sz w:val="24"/>
      <w:szCs w:val="38"/>
    </w:rPr>
  </w:style>
  <w:style w:type="character" w:customStyle="1" w:styleId="Heading3Char">
    <w:name w:val="Heading 3 Char"/>
    <w:basedOn w:val="DefaultParagraphFont"/>
    <w:link w:val="Heading3"/>
    <w:rsid w:val="00025C67"/>
    <w:rPr>
      <w:rFonts w:ascii="Arial" w:eastAsia="Times New Roman" w:hAnsi="Arial"/>
      <w:b/>
      <w:bCs/>
      <w:sz w:val="32"/>
      <w:szCs w:val="32"/>
    </w:rPr>
  </w:style>
  <w:style w:type="paragraph" w:customStyle="1" w:styleId="Headernoline">
    <w:name w:val="Header no line"/>
    <w:basedOn w:val="Header"/>
    <w:rsid w:val="006935E5"/>
    <w:pPr>
      <w:pBdr>
        <w:bottom w:val="none" w:sz="0" w:space="0" w:color="auto"/>
      </w:pBdr>
      <w:spacing w:line="240" w:lineRule="atLeast"/>
    </w:pPr>
  </w:style>
  <w:style w:type="paragraph" w:styleId="BalloonText">
    <w:name w:val="Balloon Text"/>
    <w:basedOn w:val="Normal"/>
    <w:link w:val="BalloonTextChar"/>
    <w:uiPriority w:val="99"/>
    <w:semiHidden/>
    <w:unhideWhenUsed/>
    <w:rsid w:val="00F3148D"/>
    <w:rPr>
      <w:rFonts w:ascii="Tahoma" w:hAnsi="Tahoma" w:cs="Tahoma"/>
      <w:sz w:val="16"/>
      <w:szCs w:val="16"/>
    </w:rPr>
  </w:style>
  <w:style w:type="character" w:customStyle="1" w:styleId="BalloonTextChar">
    <w:name w:val="Balloon Text Char"/>
    <w:basedOn w:val="DefaultParagraphFont"/>
    <w:link w:val="BalloonText"/>
    <w:uiPriority w:val="99"/>
    <w:semiHidden/>
    <w:rsid w:val="00F3148D"/>
    <w:rPr>
      <w:rFonts w:ascii="Tahoma" w:hAnsi="Tahoma" w:cs="Tahoma"/>
      <w:sz w:val="16"/>
      <w:szCs w:val="16"/>
    </w:rPr>
  </w:style>
  <w:style w:type="character" w:customStyle="1" w:styleId="Heading4Char">
    <w:name w:val="Heading 4 Char"/>
    <w:basedOn w:val="DefaultParagraphFont"/>
    <w:link w:val="Heading4"/>
    <w:rsid w:val="00FF2126"/>
    <w:rPr>
      <w:rFonts w:ascii="Arial" w:eastAsia="Cambria" w:hAnsi="Arial"/>
      <w:b/>
      <w:bCs/>
      <w:sz w:val="26"/>
      <w:szCs w:val="26"/>
    </w:rPr>
  </w:style>
  <w:style w:type="character" w:styleId="FollowedHyperlink">
    <w:name w:val="FollowedHyperlink"/>
    <w:basedOn w:val="DefaultParagraphFont"/>
    <w:uiPriority w:val="99"/>
    <w:semiHidden/>
    <w:unhideWhenUsed/>
    <w:rsid w:val="00F3148D"/>
    <w:rPr>
      <w:color w:val="800080"/>
      <w:u w:val="single"/>
    </w:rPr>
  </w:style>
  <w:style w:type="paragraph" w:styleId="Footer">
    <w:name w:val="footer"/>
    <w:basedOn w:val="Normal"/>
    <w:link w:val="FooterChar"/>
    <w:qFormat/>
    <w:rsid w:val="00C9763E"/>
    <w:pPr>
      <w:tabs>
        <w:tab w:val="center" w:pos="4513"/>
        <w:tab w:val="right" w:pos="9026"/>
      </w:tabs>
    </w:pPr>
    <w:rPr>
      <w:rFonts w:ascii="Arial" w:hAnsi="Arial"/>
      <w:sz w:val="18"/>
    </w:rPr>
  </w:style>
  <w:style w:type="character" w:customStyle="1" w:styleId="FooterChar">
    <w:name w:val="Footer Char"/>
    <w:basedOn w:val="DefaultParagraphFont"/>
    <w:link w:val="Footer"/>
    <w:rsid w:val="00C9763E"/>
    <w:rPr>
      <w:rFonts w:ascii="Arial" w:eastAsia="MS Mincho" w:hAnsi="Arial" w:cs="Times New Roman"/>
      <w:sz w:val="18"/>
      <w:lang w:eastAsia="ja-JP"/>
    </w:rPr>
  </w:style>
  <w:style w:type="paragraph" w:styleId="Header">
    <w:name w:val="header"/>
    <w:basedOn w:val="Normal"/>
    <w:link w:val="HeaderChar"/>
    <w:uiPriority w:val="99"/>
    <w:rsid w:val="006935E5"/>
    <w:pPr>
      <w:pBdr>
        <w:bottom w:val="single" w:sz="4" w:space="3" w:color="auto"/>
      </w:pBdr>
      <w:tabs>
        <w:tab w:val="center" w:pos="4513"/>
        <w:tab w:val="right" w:pos="9026"/>
      </w:tabs>
      <w:jc w:val="right"/>
    </w:pPr>
    <w:rPr>
      <w:sz w:val="17"/>
    </w:rPr>
  </w:style>
  <w:style w:type="character" w:customStyle="1" w:styleId="HeaderChar">
    <w:name w:val="Header Char"/>
    <w:basedOn w:val="DefaultParagraphFont"/>
    <w:link w:val="Header"/>
    <w:uiPriority w:val="99"/>
    <w:rsid w:val="00F3148D"/>
    <w:rPr>
      <w:rFonts w:eastAsia="Cambria"/>
      <w:sz w:val="17"/>
    </w:rPr>
  </w:style>
  <w:style w:type="character" w:customStyle="1" w:styleId="Heading5Char">
    <w:name w:val="Heading 5 Char"/>
    <w:basedOn w:val="DefaultParagraphFont"/>
    <w:link w:val="Heading5"/>
    <w:uiPriority w:val="9"/>
    <w:rsid w:val="00FA639E"/>
    <w:rPr>
      <w:rFonts w:eastAsia="Times New Roman"/>
      <w:b/>
      <w:bCs/>
      <w:color w:val="001523"/>
      <w:sz w:val="26"/>
      <w:szCs w:val="26"/>
    </w:rPr>
  </w:style>
  <w:style w:type="character" w:customStyle="1" w:styleId="Heading6Char">
    <w:name w:val="Heading 6 Char"/>
    <w:basedOn w:val="DefaultParagraphFont"/>
    <w:link w:val="Heading6"/>
    <w:uiPriority w:val="9"/>
    <w:rsid w:val="00F3148D"/>
    <w:rPr>
      <w:rFonts w:eastAsia="Times New Roman"/>
      <w:b/>
      <w:bCs/>
      <w:i/>
      <w:szCs w:val="21"/>
    </w:rPr>
  </w:style>
  <w:style w:type="character" w:customStyle="1" w:styleId="Heading7Char">
    <w:name w:val="Heading 7 Char"/>
    <w:basedOn w:val="DefaultParagraphFont"/>
    <w:link w:val="Heading7"/>
    <w:uiPriority w:val="9"/>
    <w:rsid w:val="00F3148D"/>
    <w:rPr>
      <w:rFonts w:eastAsia="Times New Roman"/>
      <w:bCs/>
      <w:i/>
    </w:rPr>
  </w:style>
  <w:style w:type="character" w:styleId="Hyperlink">
    <w:name w:val="Hyperlink"/>
    <w:basedOn w:val="DefaultParagraphFont"/>
    <w:uiPriority w:val="99"/>
    <w:unhideWhenUsed/>
    <w:rsid w:val="006935E5"/>
    <w:rPr>
      <w:color w:val="0000FF"/>
      <w:u w:val="single"/>
    </w:rPr>
  </w:style>
  <w:style w:type="table" w:styleId="LightShading-Accent2">
    <w:name w:val="Light Shading Accent 2"/>
    <w:basedOn w:val="TableNormal"/>
    <w:uiPriority w:val="60"/>
    <w:rsid w:val="00F3148D"/>
    <w:pPr>
      <w:spacing w:after="0" w:line="240" w:lineRule="auto"/>
    </w:pPr>
    <w:rPr>
      <w:rFonts w:ascii="Cambria" w:eastAsia="Calibri" w:hAnsi="Cambria" w:cs="Times New Roman"/>
      <w:color w:val="943634"/>
      <w:sz w:val="21"/>
      <w:szCs w:val="21"/>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paragraph" w:styleId="ListBullet">
    <w:name w:val="List Bullet"/>
    <w:basedOn w:val="Normal"/>
    <w:qFormat/>
    <w:rsid w:val="007B0408"/>
    <w:pPr>
      <w:numPr>
        <w:numId w:val="14"/>
      </w:numPr>
      <w:ind w:left="425" w:hanging="425"/>
    </w:pPr>
  </w:style>
  <w:style w:type="paragraph" w:styleId="ListBullet2">
    <w:name w:val="List Bullet 2"/>
    <w:basedOn w:val="Normal"/>
    <w:qFormat/>
    <w:rsid w:val="007B0408"/>
    <w:pPr>
      <w:numPr>
        <w:ilvl w:val="1"/>
        <w:numId w:val="14"/>
      </w:numPr>
      <w:ind w:left="850" w:hanging="425"/>
    </w:pPr>
  </w:style>
  <w:style w:type="paragraph" w:styleId="ListBullet3">
    <w:name w:val="List Bullet 3"/>
    <w:basedOn w:val="Normal"/>
    <w:qFormat/>
    <w:rsid w:val="007B0408"/>
    <w:pPr>
      <w:numPr>
        <w:ilvl w:val="2"/>
        <w:numId w:val="14"/>
      </w:numPr>
      <w:ind w:left="1276" w:hanging="425"/>
    </w:pPr>
  </w:style>
  <w:style w:type="numbering" w:customStyle="1" w:styleId="ListBullets">
    <w:name w:val="ListBullets"/>
    <w:uiPriority w:val="99"/>
    <w:locked/>
    <w:rsid w:val="00F3148D"/>
    <w:pPr>
      <w:numPr>
        <w:numId w:val="3"/>
      </w:numPr>
    </w:pPr>
  </w:style>
  <w:style w:type="table" w:styleId="MediumGrid2-Accent5">
    <w:name w:val="Medium Grid 2 Accent 5"/>
    <w:basedOn w:val="TableNormal"/>
    <w:uiPriority w:val="68"/>
    <w:rsid w:val="00F3148D"/>
    <w:pPr>
      <w:spacing w:after="0" w:line="240" w:lineRule="auto"/>
    </w:pPr>
    <w:rPr>
      <w:rFonts w:ascii="Cambria" w:eastAsia="Times New Roman" w:hAnsi="Cambria" w:cs="Times New Roman"/>
      <w:color w:val="000000"/>
      <w:sz w:val="21"/>
      <w:szCs w:val="21"/>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paragraph" w:customStyle="1" w:styleId="Numberbullet0">
    <w:name w:val="Number bullet"/>
    <w:basedOn w:val="ListBullet"/>
    <w:qFormat/>
    <w:rsid w:val="006935E5"/>
    <w:pPr>
      <w:numPr>
        <w:numId w:val="17"/>
      </w:numPr>
    </w:pPr>
  </w:style>
  <w:style w:type="paragraph" w:customStyle="1" w:styleId="Numberbullet2">
    <w:name w:val="Number bullet 2"/>
    <w:basedOn w:val="ListBullet2"/>
    <w:qFormat/>
    <w:rsid w:val="006935E5"/>
    <w:pPr>
      <w:numPr>
        <w:numId w:val="17"/>
      </w:numPr>
    </w:pPr>
  </w:style>
  <w:style w:type="paragraph" w:customStyle="1" w:styleId="Numberbullet3">
    <w:name w:val="Number bullet 3"/>
    <w:basedOn w:val="ListBullet3"/>
    <w:qFormat/>
    <w:rsid w:val="004B68E7"/>
    <w:pPr>
      <w:numPr>
        <w:ilvl w:val="0"/>
        <w:numId w:val="18"/>
      </w:numPr>
      <w:ind w:left="1276" w:hanging="425"/>
    </w:pPr>
  </w:style>
  <w:style w:type="numbering" w:customStyle="1" w:styleId="NumberBullet">
    <w:name w:val="NumberBullet"/>
    <w:uiPriority w:val="99"/>
    <w:locked/>
    <w:rsid w:val="00F3148D"/>
    <w:pPr>
      <w:numPr>
        <w:numId w:val="8"/>
      </w:numPr>
    </w:pPr>
  </w:style>
  <w:style w:type="character" w:styleId="PlaceholderText">
    <w:name w:val="Placeholder Text"/>
    <w:basedOn w:val="DefaultParagraphFont"/>
    <w:uiPriority w:val="99"/>
    <w:semiHidden/>
    <w:rsid w:val="00F3148D"/>
    <w:rPr>
      <w:color w:val="808080"/>
    </w:rPr>
  </w:style>
  <w:style w:type="table" w:styleId="TableGrid">
    <w:name w:val="Table Grid"/>
    <w:basedOn w:val="TableNormal"/>
    <w:uiPriority w:val="59"/>
    <w:rsid w:val="00F3148D"/>
    <w:pPr>
      <w:spacing w:after="0" w:line="240" w:lineRule="auto"/>
    </w:pPr>
    <w:rPr>
      <w:rFonts w:ascii="Cambria" w:hAnsi="Cambria" w:cs="Times New Roman"/>
      <w:sz w:val="21"/>
      <w:szCs w:val="21"/>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TGAblue">
    <w:name w:val="Table TGA blue"/>
    <w:basedOn w:val="TableNormal"/>
    <w:uiPriority w:val="99"/>
    <w:qFormat/>
    <w:rsid w:val="00AA200F"/>
    <w:pPr>
      <w:spacing w:before="180" w:after="180" w:line="240" w:lineRule="auto"/>
    </w:pPr>
    <w:rPr>
      <w:rFonts w:ascii="Cambria" w:hAnsi="Cambria" w:cs="Times New Roman"/>
      <w:color w:val="000000"/>
      <w:szCs w:val="21"/>
      <w:lang w:eastAsia="en-AU"/>
    </w:rPr>
    <w:tblPr>
      <w:tblBorders>
        <w:top w:val="single" w:sz="8" w:space="0" w:color="002C47" w:themeColor="text1"/>
        <w:left w:val="single" w:sz="8" w:space="0" w:color="002C47" w:themeColor="text1"/>
        <w:bottom w:val="single" w:sz="8" w:space="0" w:color="002C47" w:themeColor="text1"/>
        <w:right w:val="single" w:sz="8" w:space="0" w:color="002C47" w:themeColor="text1"/>
        <w:insideH w:val="single" w:sz="8" w:space="0" w:color="002C47" w:themeColor="text1"/>
        <w:insideV w:val="single" w:sz="8" w:space="0" w:color="002C47" w:themeColor="text1"/>
      </w:tblBorders>
    </w:tblPr>
    <w:tcPr>
      <w:shd w:val="clear" w:color="auto" w:fill="auto"/>
    </w:tcPr>
    <w:tblStylePr w:type="firstRow">
      <w:pPr>
        <w:keepNext/>
        <w:wordWrap/>
      </w:pPr>
      <w:rPr>
        <w:rFonts w:ascii="Cambria" w:hAnsi="Cambria"/>
        <w:b/>
        <w:color w:val="FFFFFF"/>
        <w:sz w:val="22"/>
      </w:rPr>
      <w:tblPr/>
      <w:trPr>
        <w:cantSplit/>
        <w:tblHeader/>
      </w:trPr>
      <w:tcPr>
        <w:tcBorders>
          <w:top w:val="single" w:sz="8" w:space="0" w:color="002C47" w:themeColor="text1"/>
          <w:left w:val="single" w:sz="8" w:space="0" w:color="002C47" w:themeColor="text1"/>
          <w:bottom w:val="single" w:sz="8" w:space="0" w:color="002C47" w:themeColor="text1"/>
          <w:right w:val="single" w:sz="8" w:space="0" w:color="002C47" w:themeColor="text1"/>
          <w:insideH w:val="nil"/>
          <w:insideV w:val="nil"/>
          <w:tl2br w:val="nil"/>
          <w:tr2bl w:val="nil"/>
        </w:tcBorders>
        <w:shd w:val="clear" w:color="auto" w:fill="006DA7"/>
      </w:tcPr>
    </w:tblStylePr>
  </w:style>
  <w:style w:type="table" w:customStyle="1" w:styleId="TableTGA2">
    <w:name w:val="Table TGA 2"/>
    <w:basedOn w:val="TableNormal"/>
    <w:uiPriority w:val="99"/>
    <w:rsid w:val="00AA200F"/>
    <w:pPr>
      <w:spacing w:before="60" w:after="0" w:line="240" w:lineRule="auto"/>
    </w:pPr>
    <w:rPr>
      <w:rFonts w:ascii="Cambria" w:hAnsi="Cambria" w:cs="Times New Roman"/>
      <w:color w:val="000000"/>
      <w:szCs w:val="21"/>
      <w:lang w:eastAsia="en-A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tcPr>
      <w:shd w:val="clear" w:color="auto" w:fill="auto"/>
    </w:tcPr>
    <w:tblStylePr w:type="firstRow">
      <w:pPr>
        <w:keepNext/>
        <w:wordWrap/>
      </w:pPr>
      <w:rPr>
        <w:rFonts w:ascii="Cambria" w:hAnsi="Cambria"/>
        <w:b/>
        <w:color w:val="FFFFFF"/>
        <w:sz w:val="22"/>
      </w:rPr>
      <w:tblPr/>
      <w:trPr>
        <w:cantSplit/>
        <w:tblHeader/>
      </w:trPr>
      <w:tcPr>
        <w:shd w:val="clear" w:color="auto" w:fill="000000"/>
      </w:tcPr>
    </w:tblStylePr>
    <w:tblStylePr w:type="lastRow">
      <w:rPr>
        <w:b w:val="0"/>
      </w:rPr>
    </w:tblStylePr>
    <w:tblStylePr w:type="neCell">
      <w:rPr>
        <w:b w:val="0"/>
        <w:i w:val="0"/>
      </w:rPr>
    </w:tblStylePr>
    <w:tblStylePr w:type="nwCell">
      <w:rPr>
        <w:rFonts w:ascii="Cambria" w:hAnsi="Cambria"/>
        <w:b/>
        <w:i w:val="0"/>
        <w:color w:val="FFFFFF"/>
        <w:sz w:val="22"/>
      </w:rPr>
    </w:tblStylePr>
  </w:style>
  <w:style w:type="paragraph" w:styleId="TOCHeading">
    <w:name w:val="TOC Heading"/>
    <w:basedOn w:val="Heading1"/>
    <w:next w:val="Normal"/>
    <w:uiPriority w:val="39"/>
    <w:semiHidden/>
    <w:unhideWhenUsed/>
    <w:qFormat/>
    <w:rsid w:val="00F3148D"/>
    <w:pPr>
      <w:spacing w:before="480" w:after="0" w:line="276" w:lineRule="auto"/>
      <w:outlineLvl w:val="9"/>
    </w:pPr>
    <w:rPr>
      <w:color w:val="002035"/>
      <w:sz w:val="28"/>
    </w:rPr>
  </w:style>
  <w:style w:type="character" w:customStyle="1" w:styleId="ABN">
    <w:name w:val="ABN"/>
    <w:basedOn w:val="DefaultParagraphFont"/>
    <w:uiPriority w:val="1"/>
    <w:qFormat/>
    <w:rsid w:val="001F7BF8"/>
    <w:rPr>
      <w:rFonts w:ascii="Arial" w:hAnsi="Arial"/>
      <w:color w:val="002C47"/>
      <w:sz w:val="14"/>
    </w:rPr>
  </w:style>
  <w:style w:type="paragraph" w:styleId="EndnoteText">
    <w:name w:val="endnote text"/>
    <w:basedOn w:val="FootnoteText"/>
    <w:link w:val="EndnoteTextChar"/>
    <w:semiHidden/>
    <w:unhideWhenUsed/>
    <w:rsid w:val="00FC520A"/>
    <w:pPr>
      <w:keepLines/>
      <w:spacing w:line="240" w:lineRule="atLeast"/>
    </w:pPr>
    <w:rPr>
      <w:szCs w:val="22"/>
    </w:rPr>
  </w:style>
  <w:style w:type="character" w:customStyle="1" w:styleId="EndnoteTextChar">
    <w:name w:val="Endnote Text Char"/>
    <w:basedOn w:val="DefaultParagraphFont"/>
    <w:link w:val="EndnoteText"/>
    <w:semiHidden/>
    <w:rsid w:val="00E82C70"/>
    <w:rPr>
      <w:rFonts w:ascii="Cambria" w:eastAsia="Cambria" w:hAnsi="Cambria"/>
      <w:sz w:val="20"/>
    </w:rPr>
  </w:style>
  <w:style w:type="paragraph" w:styleId="FootnoteText">
    <w:name w:val="footnote text"/>
    <w:basedOn w:val="Normal"/>
    <w:link w:val="FootnoteTextChar"/>
    <w:uiPriority w:val="99"/>
    <w:semiHidden/>
    <w:unhideWhenUsed/>
    <w:rsid w:val="00E82C70"/>
    <w:rPr>
      <w:sz w:val="20"/>
      <w:szCs w:val="20"/>
    </w:rPr>
  </w:style>
  <w:style w:type="character" w:customStyle="1" w:styleId="FootnoteTextChar">
    <w:name w:val="Footnote Text Char"/>
    <w:basedOn w:val="DefaultParagraphFont"/>
    <w:link w:val="FootnoteText"/>
    <w:uiPriority w:val="99"/>
    <w:semiHidden/>
    <w:rsid w:val="00E82C70"/>
    <w:rPr>
      <w:rFonts w:eastAsia="Cambria"/>
      <w:sz w:val="20"/>
      <w:szCs w:val="20"/>
    </w:rPr>
  </w:style>
  <w:style w:type="paragraph" w:customStyle="1" w:styleId="Quotation">
    <w:name w:val="Quotation"/>
    <w:basedOn w:val="Normal"/>
    <w:next w:val="Normal"/>
    <w:uiPriority w:val="4"/>
    <w:qFormat/>
    <w:rsid w:val="00C01315"/>
    <w:pPr>
      <w:ind w:left="425"/>
    </w:pPr>
    <w:rPr>
      <w:sz w:val="20"/>
      <w:szCs w:val="20"/>
    </w:rPr>
  </w:style>
  <w:style w:type="paragraph" w:customStyle="1" w:styleId="Figuredescription">
    <w:name w:val="Figure description"/>
    <w:basedOn w:val="Normal"/>
    <w:next w:val="Normal"/>
    <w:rsid w:val="00FC520A"/>
    <w:pPr>
      <w:spacing w:after="240" w:line="180" w:lineRule="atLeast"/>
    </w:pPr>
    <w:rPr>
      <w:sz w:val="18"/>
    </w:rPr>
  </w:style>
  <w:style w:type="paragraph" w:customStyle="1" w:styleId="Figuretitle">
    <w:name w:val="Figure title"/>
    <w:basedOn w:val="Normal"/>
    <w:next w:val="Normal"/>
    <w:rsid w:val="00FC520A"/>
    <w:pPr>
      <w:outlineLvl w:val="4"/>
    </w:pPr>
    <w:rPr>
      <w:b/>
    </w:rPr>
  </w:style>
  <w:style w:type="paragraph" w:customStyle="1" w:styleId="Tabledescription">
    <w:name w:val="Table description"/>
    <w:basedOn w:val="Figuredescription"/>
    <w:next w:val="Normal"/>
    <w:rsid w:val="00FC520A"/>
  </w:style>
  <w:style w:type="paragraph" w:customStyle="1" w:styleId="Tabletitle">
    <w:name w:val="Table title"/>
    <w:basedOn w:val="Normal"/>
    <w:next w:val="Normal"/>
    <w:rsid w:val="00FC520A"/>
    <w:pPr>
      <w:keepNext/>
      <w:outlineLvl w:val="4"/>
    </w:pPr>
    <w:rPr>
      <w:b/>
    </w:rPr>
  </w:style>
  <w:style w:type="paragraph" w:customStyle="1" w:styleId="Fromdetails">
    <w:name w:val="From details"/>
    <w:basedOn w:val="Normal"/>
    <w:qFormat/>
    <w:rsid w:val="00FC520A"/>
    <w:pPr>
      <w:spacing w:before="840"/>
      <w:contextualSpacing/>
    </w:pPr>
  </w:style>
  <w:style w:type="paragraph" w:styleId="Caption">
    <w:name w:val="caption"/>
    <w:basedOn w:val="Normal"/>
    <w:next w:val="Normal"/>
    <w:uiPriority w:val="35"/>
    <w:rsid w:val="00F57638"/>
    <w:pPr>
      <w:spacing w:before="0" w:after="200"/>
    </w:pPr>
    <w:rPr>
      <w:b/>
      <w:bCs/>
      <w:color w:val="006EA8" w:themeColor="accent1"/>
      <w:sz w:val="18"/>
      <w:szCs w:val="18"/>
    </w:rPr>
  </w:style>
  <w:style w:type="character" w:styleId="CommentReference">
    <w:name w:val="annotation reference"/>
    <w:basedOn w:val="DefaultParagraphFont"/>
    <w:uiPriority w:val="99"/>
    <w:semiHidden/>
    <w:unhideWhenUsed/>
    <w:rsid w:val="00A3160A"/>
    <w:rPr>
      <w:sz w:val="16"/>
      <w:szCs w:val="16"/>
    </w:rPr>
  </w:style>
  <w:style w:type="paragraph" w:styleId="CommentText">
    <w:name w:val="annotation text"/>
    <w:basedOn w:val="Normal"/>
    <w:link w:val="CommentTextChar"/>
    <w:uiPriority w:val="99"/>
    <w:unhideWhenUsed/>
    <w:rsid w:val="00A3160A"/>
    <w:rPr>
      <w:sz w:val="20"/>
      <w:szCs w:val="20"/>
    </w:rPr>
  </w:style>
  <w:style w:type="character" w:customStyle="1" w:styleId="CommentTextChar">
    <w:name w:val="Comment Text Char"/>
    <w:basedOn w:val="DefaultParagraphFont"/>
    <w:link w:val="CommentText"/>
    <w:uiPriority w:val="99"/>
    <w:rsid w:val="00A3160A"/>
    <w:rPr>
      <w:rFonts w:eastAsia="Cambria"/>
      <w:sz w:val="20"/>
      <w:szCs w:val="20"/>
    </w:rPr>
  </w:style>
  <w:style w:type="paragraph" w:styleId="CommentSubject">
    <w:name w:val="annotation subject"/>
    <w:basedOn w:val="CommentText"/>
    <w:next w:val="CommentText"/>
    <w:link w:val="CommentSubjectChar"/>
    <w:uiPriority w:val="99"/>
    <w:semiHidden/>
    <w:unhideWhenUsed/>
    <w:rsid w:val="00A3160A"/>
    <w:rPr>
      <w:b/>
      <w:bCs/>
    </w:rPr>
  </w:style>
  <w:style w:type="character" w:customStyle="1" w:styleId="CommentSubjectChar">
    <w:name w:val="Comment Subject Char"/>
    <w:basedOn w:val="CommentTextChar"/>
    <w:link w:val="CommentSubject"/>
    <w:uiPriority w:val="99"/>
    <w:semiHidden/>
    <w:rsid w:val="00A3160A"/>
    <w:rPr>
      <w:rFonts w:eastAsia="Cambria"/>
      <w:b/>
      <w:bCs/>
      <w:sz w:val="20"/>
      <w:szCs w:val="20"/>
    </w:rPr>
  </w:style>
  <w:style w:type="paragraph" w:customStyle="1" w:styleId="DeptCrest">
    <w:name w:val="Dept. Crest"/>
    <w:basedOn w:val="Normal"/>
    <w:link w:val="DeptCrestChar"/>
    <w:qFormat/>
    <w:rsid w:val="006F15CD"/>
    <w:pPr>
      <w:spacing w:after="240"/>
      <w:jc w:val="center"/>
    </w:pPr>
    <w:rPr>
      <w:noProof/>
    </w:rPr>
  </w:style>
  <w:style w:type="character" w:customStyle="1" w:styleId="DeptCrestChar">
    <w:name w:val="Dept. Crest Char"/>
    <w:basedOn w:val="DefaultParagraphFont"/>
    <w:link w:val="DeptCrest"/>
    <w:rsid w:val="006F15CD"/>
    <w:rPr>
      <w:rFonts w:ascii="Cambria" w:eastAsia="MS Mincho" w:hAnsi="Cambria" w:cs="Times New Roman"/>
      <w:noProof/>
      <w:lang w:eastAsia="ja-JP"/>
    </w:rPr>
  </w:style>
  <w:style w:type="paragraph" w:customStyle="1" w:styleId="emphasisedtext">
    <w:name w:val="emphasised text"/>
    <w:basedOn w:val="Normal"/>
    <w:link w:val="emphasisedtextChar"/>
    <w:qFormat/>
    <w:rsid w:val="00E447CC"/>
    <w:pPr>
      <w:jc w:val="center"/>
    </w:pPr>
    <w:rPr>
      <w:b/>
      <w:bCs/>
    </w:rPr>
  </w:style>
  <w:style w:type="character" w:customStyle="1" w:styleId="emphasisedtextChar">
    <w:name w:val="emphasised text Char"/>
    <w:basedOn w:val="DefaultParagraphFont"/>
    <w:link w:val="emphasisedtext"/>
    <w:rsid w:val="00E447CC"/>
    <w:rPr>
      <w:rFonts w:ascii="Cambria" w:eastAsia="MS Mincho" w:hAnsi="Cambria" w:cs="Times New Roman"/>
      <w:b/>
      <w:bCs/>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influenza.reagents@health.gov.au"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fluenza.reagents@health.gov.au" TargetMode="External"/><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https://www.tga.gov.au" TargetMode="External"/><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pe\AppData\Local\Hewlett-Packard\HP%20TRIM\TEMP\HPTRIM.6960\D19-5304881%20%20influenza%20reagent%20-%20ifu%20template.DOTX" TargetMode="External"/></Relationships>
</file>

<file path=word/theme/theme1.xml><?xml version="1.0" encoding="utf-8"?>
<a:theme xmlns:a="http://schemas.openxmlformats.org/drawingml/2006/main" name="TGA">
  <a:themeElements>
    <a:clrScheme name="TGA Theme">
      <a:dk1>
        <a:srgbClr val="002C47"/>
      </a:dk1>
      <a:lt1>
        <a:srgbClr val="FFFFFF"/>
      </a:lt1>
      <a:dk2>
        <a:srgbClr val="002C47"/>
      </a:dk2>
      <a:lt2>
        <a:srgbClr val="FFFFFF"/>
      </a:lt2>
      <a:accent1>
        <a:srgbClr val="006EA8"/>
      </a:accent1>
      <a:accent2>
        <a:srgbClr val="A5ABB2"/>
      </a:accent2>
      <a:accent3>
        <a:srgbClr val="016665"/>
      </a:accent3>
      <a:accent4>
        <a:srgbClr val="B3C95F"/>
      </a:accent4>
      <a:accent5>
        <a:srgbClr val="274520"/>
      </a:accent5>
      <a:accent6>
        <a:srgbClr val="9A86B7"/>
      </a:accent6>
      <a:hlink>
        <a:srgbClr val="0000FF"/>
      </a:hlink>
      <a:folHlink>
        <a:srgbClr val="800080"/>
      </a:folHlink>
    </a:clrScheme>
    <a:fontScheme name="TGA Fonts">
      <a:majorFont>
        <a:latin typeface="Arial"/>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43E928-5CDC-4985-9CDD-1B44553127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D19-5304881  influenza reagent - ifu template.DOTX</Template>
  <TotalTime>11</TotalTime>
  <Pages>3</Pages>
  <Words>1020</Words>
  <Characters>5814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Instructions for use:</vt:lpstr>
    </vt:vector>
  </TitlesOfParts>
  <Company>Department of Health, Disability and Ageing</Company>
  <LinksUpToDate>false</LinksUpToDate>
  <CharactersWithSpaces>6821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Instructions for use: A/American wigeon/South Carolina/22-000345-001/2021 (IDCDC-RG78A) Lot: 2026/164B</dc:title>
  <dc:subject>influenza reagents</dc:subject>
  <dc:creator>Therapeutic Goods Administration</dc:creator>
  <cp:lastModifiedBy>SEARSON, Lisa</cp:lastModifiedBy>
  <cp:revision>3</cp:revision>
  <cp:lastPrinted>2019-04-02T01:54:00Z</cp:lastPrinted>
  <dcterms:created xsi:type="dcterms:W3CDTF">2026-10-21T23:53:00Z</dcterms:created>
  <dcterms:modified xsi:type="dcterms:W3CDTF">2026-10-21T23:59:00Z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1dfc6013,2493044e,5f746f65</vt:lpwstr>
  </property>
  <property fmtid="{D5CDD505-2E9C-101B-9397-08002B2CF9AE}" pid="3" name="ClassificationContentMarkingHeaderFontProps">
    <vt:lpwstr>#ff0000,12,Calibri</vt:lpwstr>
  </property>
  <property fmtid="{D5CDD505-2E9C-101B-9397-08002B2CF9AE}" pid="4" name="ClassificationContentMarkingHeaderText">
    <vt:lpwstr>OFFICIAL</vt:lpwstr>
  </property>
  <property fmtid="{D5CDD505-2E9C-101B-9397-08002B2CF9AE}" pid="5" name="ClassificationContentMarkingFooterShapeIds">
    <vt:lpwstr>2e3c6c97,3b9d4e0e,66442043</vt:lpwstr>
  </property>
  <property fmtid="{D5CDD505-2E9C-101B-9397-08002B2CF9AE}" pid="6" name="ClassificationContentMarkingFooterFontProps">
    <vt:lpwstr>#ff0000,12,Calibri</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2025-07-23T11:48:33Z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92f1380f-d635-4b8b-979f-d16fe37fe677</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